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61F" w:rsidRPr="00ED361F" w:rsidRDefault="00ED361F" w:rsidP="00ED361F">
      <w:pPr>
        <w:pStyle w:val="Text"/>
        <w:rPr>
          <w:b/>
          <w:sz w:val="28"/>
        </w:rPr>
      </w:pPr>
      <w:r w:rsidRPr="00ED361F">
        <w:rPr>
          <w:b/>
          <w:sz w:val="28"/>
        </w:rPr>
        <w:t xml:space="preserve">Zdeněk Žemlička – </w:t>
      </w:r>
      <w:r w:rsidR="00D62117" w:rsidRPr="00ED361F">
        <w:rPr>
          <w:b/>
          <w:sz w:val="28"/>
        </w:rPr>
        <w:t>Smích černého racka</w:t>
      </w:r>
      <w:bookmarkStart w:id="0" w:name="_GoBack"/>
      <w:bookmarkEnd w:id="0"/>
    </w:p>
    <w:p w:rsidR="00ED361F" w:rsidRDefault="00ED361F" w:rsidP="00ED361F">
      <w:pPr>
        <w:pStyle w:val="Text"/>
      </w:pPr>
    </w:p>
    <w:p w:rsidR="00ED361F" w:rsidRDefault="00D62117" w:rsidP="00ED361F">
      <w:pPr>
        <w:pStyle w:val="Text"/>
      </w:pPr>
      <w:r w:rsidRPr="00ED361F">
        <w:t>Po západu slunce zaplavila kraj u řeky mlha a vlezlé vlhko. Vě</w:t>
      </w:r>
      <w:r w:rsidRPr="00ED361F">
        <w:t>t</w:t>
      </w:r>
      <w:r w:rsidRPr="00ED361F">
        <w:t>šinu dne pršelo a krátký svit slunce navečer skrz protrhané mraky nestačil, aby se voda vypařila. Nedaleký pás rákosí se ztratil ve špinavě šedém oparu a olše na opačné straně obchodní stezky se pod</w:t>
      </w:r>
      <w:r w:rsidRPr="00ED361F">
        <w:t>o</w:t>
      </w:r>
      <w:r w:rsidRPr="00ED361F">
        <w:t>baly přízrakům. Tábořiště však ozářil oheň ze suchého dříví, jež kdosi vytáhl z vozu, a u tepla se sešly tři postavy, natáhly ruce k plamenům a prohřívaly si zkřehlé prsty. Jejich zasmušilé oči tupě zíraly do oranžového světla.</w:t>
      </w:r>
    </w:p>
    <w:p w:rsidR="00ED361F" w:rsidRDefault="00D62117" w:rsidP="00ED361F">
      <w:pPr>
        <w:pStyle w:val="Text"/>
      </w:pPr>
      <w:r w:rsidRPr="00ED361F">
        <w:t>Svatobor tam nešel. Seděl na zemi u jednoho ze tří vozů, zachumlán do medvědí kožešiny. Jeho vyhublý vrásčitý obličej, rámovaný zplihlými šedivými vlasy, v sobě odrážel pocit smu</w:t>
      </w:r>
      <w:r w:rsidRPr="00ED361F">
        <w:t>t</w:t>
      </w:r>
      <w:r w:rsidRPr="00ED361F">
        <w:t>ku a špatně skrývané hořkosti. Ta zatrpklost se v něm usazovala celá desetiletí, až vykrystalizovala v tíživý hněv na celé lidské pokolení, smíšený s nechutí se s kýmkoliv stýkat. V jeho původně modrých očích, v mládí podobných chrpám a věkem v</w:t>
      </w:r>
      <w:r w:rsidRPr="00ED361F">
        <w:t>y</w:t>
      </w:r>
      <w:r w:rsidRPr="00ED361F">
        <w:t>bledlých do odstínu kalné šedi, se usadila prázdnota. A přece tento ošuntělý stařec vzbuzoval hrůzu i v otrlých válečnících. I ti, kteří si ho najali na ochranu, se ho báli. To však jen zvyšov</w:t>
      </w:r>
      <w:r w:rsidRPr="00ED361F">
        <w:t>a</w:t>
      </w:r>
      <w:r w:rsidRPr="00ED361F">
        <w:t>lo jeho osamocenost a skrytou zášť vůči všem a všemu.</w:t>
      </w:r>
    </w:p>
    <w:p w:rsidR="00ED361F" w:rsidRDefault="00D62117" w:rsidP="00ED361F">
      <w:pPr>
        <w:pStyle w:val="Text"/>
      </w:pPr>
      <w:r w:rsidRPr="00ED361F">
        <w:t>Kolem tábora vládlo ticho, jen od břehu se sem nesl skřehot žab, který podtrhoval starcovu tísnivou náladu. Své společníky již dobře znal, avšak přesto si je z nudy prohlížel. Byli to kupci, dva muži a jedna žena, odporná dryáčnice s neskutečnou vyřídilkou, o</w:t>
      </w:r>
      <w:r w:rsidRPr="00ED361F">
        <w:t>b</w:t>
      </w:r>
      <w:r w:rsidRPr="00ED361F">
        <w:t>dařující 6ba muže, s nimiž střídavě spala, převážně ječením. Jeden byl hub</w:t>
      </w:r>
      <w:r w:rsidRPr="00ED361F">
        <w:t>e</w:t>
      </w:r>
      <w:r w:rsidRPr="00ED361F">
        <w:t>ný jako tyčka, druhý tlustý jako měch, leč báli se jí oba. Dnes večer však byla klidná a skoro nemluvila.</w:t>
      </w:r>
    </w:p>
    <w:p w:rsidR="00ED361F" w:rsidRDefault="00D62117" w:rsidP="00ED361F">
      <w:pPr>
        <w:pStyle w:val="Text"/>
      </w:pPr>
      <w:r w:rsidRPr="00ED361F">
        <w:t>Náhlý šramot na cestě vytrhl Svatobora ze zadumání. Jeho sluch byl ostřejší než sluch jiných lidí. Ti u ohně nevnímali nic. Kr</w:t>
      </w:r>
      <w:r w:rsidRPr="00ED361F">
        <w:t>o</w:t>
      </w:r>
      <w:r w:rsidRPr="00ED361F">
        <w:t>ky. Čtyři lidé. Přicházejí z jihu, tedy z území Polanů. Nemají vůz ani koně. Nemohou to tedy být obchodníci ani žádní boháči. Cinkot zbroje. Nejsou to ani vesničané. Svobodní bojovníci? Lupiči? Pak se náhle zastavili. Tichý šepot, ale slovům stařec nerozuměl</w:t>
      </w:r>
      <w:r w:rsidR="00ED361F">
        <w:t>…</w:t>
      </w:r>
      <w:r w:rsidRPr="00ED361F">
        <w:t xml:space="preserve"> Chvíli trvalo, než se znovu dali do pohybu, ale dál pokračovali už jen tři. </w:t>
      </w:r>
      <w:r w:rsidRPr="00ED361F">
        <w:lastRenderedPageBreak/>
        <w:t>Čtvrtý se vracel, až jeho kroky, opatrné a plíživé, zanikly ve zvucích noci.</w:t>
      </w:r>
    </w:p>
    <w:p w:rsidR="00ED361F" w:rsidRDefault="00D62117" w:rsidP="00ED361F">
      <w:pPr>
        <w:pStyle w:val="Text"/>
      </w:pPr>
      <w:r w:rsidRPr="00ED361F">
        <w:t>Svatobora to znervóznilo. Buď jsou opatrní, nebo mají nekalé úmysly. Ten jeden se teď určitě plíží houštinami za jejich z</w:t>
      </w:r>
      <w:r w:rsidRPr="00ED361F">
        <w:t>á</w:t>
      </w:r>
      <w:r w:rsidRPr="00ED361F">
        <w:t>da. Ale kudy? Rákosí moc šelestí. Svatobor proto cele upnul p</w:t>
      </w:r>
      <w:r w:rsidRPr="00ED361F">
        <w:t>o</w:t>
      </w:r>
      <w:r w:rsidRPr="00ED361F">
        <w:t>zornost na druhou stranu cesty za záda trojice, hřející se u ohně. Zář plamenů mu sice znesnadňovala výhled, ale přece jen byl schopen vidět více než jiný člověk. Rozeznával temné siluety olší na pozadí světlejší trávy i nízké keře mezi nimi.</w:t>
      </w:r>
    </w:p>
    <w:p w:rsidR="00ED361F" w:rsidRDefault="00D62117" w:rsidP="00ED361F">
      <w:pPr>
        <w:pStyle w:val="Text"/>
      </w:pPr>
      <w:r w:rsidRPr="00ED361F">
        <w:t>Kroky těch tří byly již blízko. Až nyní se kupci otočili a uchopili sekery. Starce ale zajímal ten čtvrtý, jenž se ztratil v hluboké temn</w:t>
      </w:r>
      <w:r w:rsidRPr="00ED361F">
        <w:t>o</w:t>
      </w:r>
      <w:r w:rsidRPr="00ED361F">
        <w:t>tě. Svatoborovy oči pronikaly nocí, odkrývajíce její roušku. Za ohněm spatřil černou siluetu zvířete a v místě hlavy pár očí, jež žhn</w:t>
      </w:r>
      <w:r w:rsidRPr="00ED361F">
        <w:t>u</w:t>
      </w:r>
      <w:r w:rsidRPr="00ED361F">
        <w:t>ly jako dva uhlíky. Jejich pohledy se na okamžik setkaly, pohled šelmy a člověka. A oba věděli, že še</w:t>
      </w:r>
      <w:r w:rsidRPr="00ED361F">
        <w:t>l</w:t>
      </w:r>
      <w:r w:rsidRPr="00ED361F">
        <w:t>ma není tak docela šelmou a člověk není obyčejným člověkem. Stín obrovského zvířete se obrátil a t</w:t>
      </w:r>
      <w:r w:rsidRPr="00ED361F">
        <w:t>i</w:t>
      </w:r>
      <w:r w:rsidRPr="00ED361F">
        <w:t>chounce odklusal do tmy. Plameny ohně ozářily tři muže na cestě.</w:t>
      </w:r>
    </w:p>
    <w:p w:rsidR="00ED361F" w:rsidRDefault="00ED361F" w:rsidP="00ED361F">
      <w:pPr>
        <w:pStyle w:val="Text"/>
      </w:pPr>
      <w:r>
        <w:t>„</w:t>
      </w:r>
      <w:r w:rsidR="00D62117" w:rsidRPr="00ED361F">
        <w:t>Pojď,</w:t>
      </w:r>
      <w:r>
        <w:t>“</w:t>
      </w:r>
      <w:r w:rsidR="00D62117" w:rsidRPr="00ED361F">
        <w:t xml:space="preserve"> zašeptal Svatobor. </w:t>
      </w:r>
      <w:r>
        <w:t>„</w:t>
      </w:r>
      <w:r w:rsidR="00D62117" w:rsidRPr="00ED361F">
        <w:t>Už na tebe čekám.</w:t>
      </w:r>
      <w:r>
        <w:t>“</w:t>
      </w:r>
    </w:p>
    <w:p w:rsidR="00ED361F" w:rsidRDefault="00ED361F" w:rsidP="00ED361F">
      <w:pPr>
        <w:pStyle w:val="Text"/>
      </w:pPr>
    </w:p>
    <w:p w:rsidR="00ED361F" w:rsidRDefault="00D62117" w:rsidP="00ED361F">
      <w:pPr>
        <w:pStyle w:val="Text"/>
      </w:pPr>
      <w:r w:rsidRPr="00ED361F">
        <w:t>Krutoboje příliš nezajímala trojice u ohniště. Tři bohatě ustr</w:t>
      </w:r>
      <w:r w:rsidRPr="00ED361F">
        <w:t>o</w:t>
      </w:r>
      <w:r w:rsidRPr="00ED361F">
        <w:t>jení lidé, z toho dva chlapi a jedna nepříliš hezká žena, p</w:t>
      </w:r>
      <w:r w:rsidRPr="00ED361F">
        <w:t>a</w:t>
      </w:r>
      <w:r w:rsidRPr="00ED361F">
        <w:t>trně kupci na cestách. Zajímal ho muž u vozu vpravo od stezky. Byl tak zaujat h</w:t>
      </w:r>
      <w:r w:rsidRPr="00ED361F">
        <w:t>u</w:t>
      </w:r>
      <w:r w:rsidRPr="00ED361F">
        <w:t>benou postavou a tváří starce, že se ocitl až skoro u obchodníků, kteří výhružně pozvedli sekery.</w:t>
      </w:r>
    </w:p>
    <w:p w:rsidR="00ED361F" w:rsidRDefault="00ED361F" w:rsidP="00ED361F">
      <w:pPr>
        <w:pStyle w:val="Text"/>
      </w:pPr>
      <w:r>
        <w:t>„</w:t>
      </w:r>
      <w:r w:rsidR="00D62117" w:rsidRPr="00ED361F">
        <w:t>Stůjte!</w:t>
      </w:r>
      <w:r>
        <w:t>“</w:t>
      </w:r>
      <w:r w:rsidR="00D62117" w:rsidRPr="00ED361F">
        <w:t xml:space="preserve"> křikl vyplašeně hubeňour. </w:t>
      </w:r>
      <w:r>
        <w:t>„</w:t>
      </w:r>
      <w:r w:rsidR="00D62117" w:rsidRPr="00ED361F">
        <w:t>Už ani krok, nebo vás zab</w:t>
      </w:r>
      <w:r w:rsidR="00D62117" w:rsidRPr="00ED361F">
        <w:t>i</w:t>
      </w:r>
      <w:r w:rsidR="00D62117" w:rsidRPr="00ED361F">
        <w:t>jeme!</w:t>
      </w:r>
      <w:r>
        <w:t>“</w:t>
      </w:r>
    </w:p>
    <w:p w:rsidR="00ED361F" w:rsidRDefault="00D62117" w:rsidP="00ED361F">
      <w:pPr>
        <w:pStyle w:val="Text"/>
      </w:pPr>
      <w:r w:rsidRPr="00ED361F">
        <w:t>Krut se zastavil, ačkoliv mu kupcova výhružka byla k smíchu. Přesto zvedl obě dlaně vzhůru v jakémsi smírném gestu.</w:t>
      </w:r>
    </w:p>
    <w:p w:rsidR="00ED361F" w:rsidRDefault="00ED361F" w:rsidP="00ED361F">
      <w:pPr>
        <w:pStyle w:val="Text"/>
      </w:pPr>
      <w:r>
        <w:t>„</w:t>
      </w:r>
      <w:r w:rsidR="00D62117" w:rsidRPr="00ED361F">
        <w:t>Klid, pánové. Přicházíme v míru a nemáme žádné zlé úmysly. Míříme pouze o kousek dál na sever, kde na nás čeká naše loď. Rádi bychom sice poseděli u vašeho ohně, ale pokud máte cokoliv proti, půjdeme prostě dál a už nás neuvidíte.</w:t>
      </w:r>
      <w:r>
        <w:t>“</w:t>
      </w:r>
    </w:p>
    <w:p w:rsidR="00ED361F" w:rsidRDefault="00ED361F" w:rsidP="00ED361F">
      <w:pPr>
        <w:pStyle w:val="Text"/>
      </w:pPr>
      <w:r>
        <w:t>„</w:t>
      </w:r>
      <w:r w:rsidR="00D62117" w:rsidRPr="00ED361F">
        <w:t>Pokud vás máme hostit,</w:t>
      </w:r>
      <w:r>
        <w:t>“</w:t>
      </w:r>
      <w:r w:rsidR="00D62117" w:rsidRPr="00ED361F">
        <w:t xml:space="preserve"> řekl tlusťoch, </w:t>
      </w:r>
      <w:r>
        <w:t>„</w:t>
      </w:r>
      <w:r w:rsidR="00D62117" w:rsidRPr="00ED361F">
        <w:t>rádi bychom věděli, s kým máme tu čest.</w:t>
      </w:r>
      <w:r>
        <w:t>“</w:t>
      </w:r>
    </w:p>
    <w:p w:rsidR="00ED361F" w:rsidRDefault="00ED361F" w:rsidP="00ED361F">
      <w:pPr>
        <w:pStyle w:val="Text"/>
      </w:pPr>
      <w:r>
        <w:t>„</w:t>
      </w:r>
      <w:r w:rsidR="00D62117" w:rsidRPr="00ED361F">
        <w:t>Krutoboj,</w:t>
      </w:r>
      <w:r>
        <w:t>“</w:t>
      </w:r>
      <w:r w:rsidR="00D62117" w:rsidRPr="00ED361F">
        <w:t xml:space="preserve"> ozvalo se ze tmy tichým hlasem a hlavy všech se otočily na přicházejícího starce. </w:t>
      </w:r>
      <w:r>
        <w:t>„</w:t>
      </w:r>
      <w:r w:rsidR="00D62117" w:rsidRPr="00ED361F">
        <w:t>Pirát Krutoboj.</w:t>
      </w:r>
      <w:r>
        <w:t>“</w:t>
      </w:r>
    </w:p>
    <w:p w:rsidR="00ED361F" w:rsidRDefault="00ED361F" w:rsidP="00ED361F">
      <w:pPr>
        <w:pStyle w:val="Text"/>
      </w:pPr>
      <w:r>
        <w:lastRenderedPageBreak/>
        <w:t>„</w:t>
      </w:r>
      <w:r w:rsidR="00D62117" w:rsidRPr="00ED361F">
        <w:t>Pirát?!</w:t>
      </w:r>
      <w:r>
        <w:t>“</w:t>
      </w:r>
      <w:r w:rsidR="00D62117" w:rsidRPr="00ED361F">
        <w:t xml:space="preserve"> zaječela ženská. </w:t>
      </w:r>
      <w:r>
        <w:t>„</w:t>
      </w:r>
      <w:r w:rsidR="00D62117" w:rsidRPr="00ED361F">
        <w:t>A on nás okrást?!</w:t>
      </w:r>
      <w:r>
        <w:t>“</w:t>
      </w:r>
    </w:p>
    <w:p w:rsidR="00ED361F" w:rsidRDefault="00ED361F" w:rsidP="00ED361F">
      <w:pPr>
        <w:pStyle w:val="Text"/>
      </w:pPr>
      <w:r>
        <w:t>„</w:t>
      </w:r>
      <w:r w:rsidR="00D62117" w:rsidRPr="00ED361F">
        <w:t>Ach, ne!</w:t>
      </w:r>
      <w:r>
        <w:t>“</w:t>
      </w:r>
      <w:r w:rsidR="00D62117" w:rsidRPr="00ED361F">
        <w:t xml:space="preserve"> vykřikl Krut se smíchem. </w:t>
      </w:r>
      <w:r>
        <w:t>„</w:t>
      </w:r>
      <w:r w:rsidR="00D62117" w:rsidRPr="00ED361F">
        <w:t>Nemusíš se obávat, vzácná paní. Nejsme na moři a i když jsem pirát, tak určitě ne lupič. Naopak. Pokud o to budete stát, jste pod naší ochranou, a to úplně zadarmo.</w:t>
      </w:r>
      <w:r>
        <w:t>“</w:t>
      </w:r>
    </w:p>
    <w:p w:rsidR="00ED361F" w:rsidRDefault="00D62117" w:rsidP="00ED361F">
      <w:pPr>
        <w:pStyle w:val="Text"/>
      </w:pPr>
      <w:r w:rsidRPr="00ED361F">
        <w:t>Dokonce se lehce uklonil, dávaje si dlaň na hruď. Žena se zapýř</w:t>
      </w:r>
      <w:r w:rsidRPr="00ED361F">
        <w:t>i</w:t>
      </w:r>
      <w:r w:rsidRPr="00ED361F">
        <w:t>la jako panna a vzdychla.</w:t>
      </w:r>
    </w:p>
    <w:p w:rsidR="00ED361F" w:rsidRDefault="00ED361F" w:rsidP="00ED361F">
      <w:pPr>
        <w:pStyle w:val="Text"/>
      </w:pPr>
      <w:r>
        <w:t>„</w:t>
      </w:r>
      <w:r w:rsidR="00D62117" w:rsidRPr="00ED361F">
        <w:t>Vítejte,</w:t>
      </w:r>
      <w:r>
        <w:t xml:space="preserve">“ </w:t>
      </w:r>
      <w:r w:rsidR="00D62117" w:rsidRPr="00ED361F">
        <w:t>řekl</w:t>
      </w:r>
      <w:r>
        <w:t xml:space="preserve"> </w:t>
      </w:r>
      <w:r w:rsidR="00D62117" w:rsidRPr="00ED361F">
        <w:t>tlouštík.</w:t>
      </w:r>
    </w:p>
    <w:p w:rsidR="00ED361F" w:rsidRDefault="00ED361F" w:rsidP="00ED361F">
      <w:pPr>
        <w:pStyle w:val="Text"/>
      </w:pPr>
      <w:r>
        <w:t>„</w:t>
      </w:r>
      <w:r w:rsidR="00D62117" w:rsidRPr="00ED361F">
        <w:t>Jsem Ondřej. Pocházím z Čech, už mnoho let cestuji po sv</w:t>
      </w:r>
      <w:r w:rsidR="00D62117" w:rsidRPr="00ED361F">
        <w:t>ě</w:t>
      </w:r>
      <w:r w:rsidR="00D62117" w:rsidRPr="00ED361F">
        <w:t>tě za obchodem. A můj přítel Čeněk také. A tohle je Hilda. Je pův</w:t>
      </w:r>
      <w:r w:rsidR="00D62117" w:rsidRPr="00ED361F">
        <w:t>o</w:t>
      </w:r>
      <w:r w:rsidR="00D62117" w:rsidRPr="00ED361F">
        <w:t>dem Němka, avšak žije v Čechách. A tento ctihodný stařec</w:t>
      </w:r>
      <w:r>
        <w:t>…“</w:t>
      </w:r>
    </w:p>
    <w:p w:rsidR="00ED361F" w:rsidRDefault="00ED361F" w:rsidP="00ED361F">
      <w:pPr>
        <w:pStyle w:val="Text"/>
      </w:pPr>
      <w:r>
        <w:t>„</w:t>
      </w:r>
      <w:r w:rsidR="00D62117" w:rsidRPr="00ED361F">
        <w:t>Svatobor,</w:t>
      </w:r>
      <w:r>
        <w:t>“</w:t>
      </w:r>
      <w:r w:rsidR="00D62117" w:rsidRPr="00ED361F">
        <w:t xml:space="preserve"> přerušil ho pirát. </w:t>
      </w:r>
      <w:r>
        <w:t>„</w:t>
      </w:r>
      <w:r w:rsidR="00D62117" w:rsidRPr="00ED361F">
        <w:t>Známe se.</w:t>
      </w:r>
      <w:r>
        <w:t>“</w:t>
      </w:r>
    </w:p>
    <w:p w:rsidR="00ED361F" w:rsidRDefault="00D62117" w:rsidP="00ED361F">
      <w:pPr>
        <w:pStyle w:val="Text"/>
      </w:pPr>
      <w:r w:rsidRPr="00ED361F">
        <w:t>Pohledy těch dvou se na okamžik setkaly. Tvář starého muže se podobala kamenné masce a ani chladné šedivé oči nesvědčily o vřelém zájmu. Krutovi se dokonce zdálo, že ve Svatoborově zraku z</w:t>
      </w:r>
      <w:r w:rsidRPr="00ED361F">
        <w:t>a</w:t>
      </w:r>
      <w:r w:rsidRPr="00ED361F">
        <w:t>hlédl záblesk nepřátelství. Ale později si tím už nebyl jist; třeba to byl jen odraz plamenů.</w:t>
      </w:r>
    </w:p>
    <w:p w:rsidR="00ED361F" w:rsidRDefault="00ED361F" w:rsidP="00ED361F">
      <w:pPr>
        <w:pStyle w:val="Text"/>
      </w:pPr>
      <w:r>
        <w:t>„</w:t>
      </w:r>
      <w:r w:rsidR="00D62117" w:rsidRPr="00ED361F">
        <w:t>Ti dva mládenci, kteří jdou se mnou, se jmenují Lešek a Hor</w:t>
      </w:r>
      <w:r w:rsidR="00D62117" w:rsidRPr="00ED361F">
        <w:t>y</w:t>
      </w:r>
      <w:r w:rsidR="00D62117" w:rsidRPr="00ED361F">
        <w:t>na,</w:t>
      </w:r>
      <w:r>
        <w:t>“</w:t>
      </w:r>
      <w:r w:rsidR="00D62117" w:rsidRPr="00ED361F">
        <w:t xml:space="preserve"> pokračoval pirát. </w:t>
      </w:r>
      <w:r>
        <w:t>„</w:t>
      </w:r>
      <w:r w:rsidR="00D62117" w:rsidRPr="00ED361F">
        <w:t>Můžeme tedy pobýt u vašeho ohně?</w:t>
      </w:r>
      <w:r>
        <w:t>“</w:t>
      </w:r>
    </w:p>
    <w:p w:rsidR="00ED361F" w:rsidRDefault="00D62117" w:rsidP="00ED361F">
      <w:pPr>
        <w:pStyle w:val="Text"/>
      </w:pPr>
      <w:r w:rsidRPr="00ED361F">
        <w:t>Kupci souhlasili. Krutoboj se již uveleboval přímo na místě, když stařec znenadání přistoupil a položil mu dlaň na rameno.</w:t>
      </w:r>
    </w:p>
    <w:p w:rsidR="00ED361F" w:rsidRDefault="00ED361F" w:rsidP="00ED361F">
      <w:pPr>
        <w:pStyle w:val="Text"/>
      </w:pPr>
      <w:r>
        <w:t>„</w:t>
      </w:r>
      <w:r w:rsidR="00D62117" w:rsidRPr="00ED361F">
        <w:t>Pojď se mnou,</w:t>
      </w:r>
      <w:r>
        <w:t>“</w:t>
      </w:r>
      <w:r w:rsidR="00D62117" w:rsidRPr="00ED361F">
        <w:t xml:space="preserve"> řekl. </w:t>
      </w:r>
      <w:r>
        <w:t>„</w:t>
      </w:r>
      <w:r w:rsidR="00D62117" w:rsidRPr="00ED361F">
        <w:t>Možná bychom měli posedět spolu.</w:t>
      </w:r>
      <w:r>
        <w:t>“</w:t>
      </w:r>
    </w:p>
    <w:p w:rsidR="00ED361F" w:rsidRDefault="00D62117" w:rsidP="00ED361F">
      <w:pPr>
        <w:pStyle w:val="Text"/>
      </w:pPr>
      <w:r w:rsidRPr="00ED361F">
        <w:t>Nečekal, až bude jeho přání vyhověno, nýbrž se s jakousi sam</w:t>
      </w:r>
      <w:r w:rsidRPr="00ED361F">
        <w:t>o</w:t>
      </w:r>
      <w:r w:rsidRPr="00ED361F">
        <w:t>zřejmostí otočil na patě a kráčel k místu, kde dosud trávil večer. Krut váhal. Byl dobrým znalcem lidí a tušil, že v tom pozvání je něco n</w:t>
      </w:r>
      <w:r w:rsidRPr="00ED361F">
        <w:t>e</w:t>
      </w:r>
      <w:r w:rsidRPr="00ED361F">
        <w:t>upřímného. Svatobor mezitím tahal z vozu suché dříví a zakládal druhé ohniště. Lešek a Horyna neváhali a šli za ním. Jejich náčelník je raději následoval, aniž z toho měl radost. Stařec postavil hraničku, avšak s ocílkou se nenamáhal. Prostě napřáhl ruku, z jeho dlaně vytryskl proud modrobílého světla a dříví vzplálo. Potom už se neh</w:t>
      </w:r>
      <w:r w:rsidRPr="00ED361F">
        <w:t>ý</w:t>
      </w:r>
      <w:r w:rsidRPr="00ED361F">
        <w:t>bal, zato jeho oči ostražitě propátrávaly tmu. Krut dorazil k ohni, dřepl si a vystavil se příjemnému teplu.</w:t>
      </w:r>
    </w:p>
    <w:p w:rsidR="00ED361F" w:rsidRDefault="00ED361F" w:rsidP="00ED361F">
      <w:pPr>
        <w:pStyle w:val="Text"/>
      </w:pPr>
      <w:r>
        <w:t>„</w:t>
      </w:r>
      <w:r w:rsidR="00D62117" w:rsidRPr="00ED361F">
        <w:t>Co děláš s těmi kupci?</w:t>
      </w:r>
      <w:r>
        <w:t>“</w:t>
      </w:r>
      <w:r w:rsidR="00D62117" w:rsidRPr="00ED361F">
        <w:t xml:space="preserve"> zeptal se po chvíli Svatobora. </w:t>
      </w:r>
      <w:r>
        <w:t>„</w:t>
      </w:r>
      <w:r w:rsidR="00D62117" w:rsidRPr="00ED361F">
        <w:t>Myslel jsem, že jsi žrec.</w:t>
      </w:r>
      <w:r>
        <w:t>“</w:t>
      </w:r>
    </w:p>
    <w:p w:rsidR="00ED361F" w:rsidRDefault="00ED361F" w:rsidP="00ED361F">
      <w:pPr>
        <w:pStyle w:val="Text"/>
      </w:pPr>
      <w:r>
        <w:t>„</w:t>
      </w:r>
      <w:r w:rsidR="00D62117" w:rsidRPr="00ED361F">
        <w:t>Bývalý,</w:t>
      </w:r>
      <w:r>
        <w:t>“</w:t>
      </w:r>
      <w:r w:rsidR="00D62117" w:rsidRPr="00ED361F">
        <w:t xml:space="preserve"> odvětil nezúčastněným hlasem stařec. </w:t>
      </w:r>
      <w:r>
        <w:t>„</w:t>
      </w:r>
      <w:r w:rsidR="00D62117" w:rsidRPr="00ED361F">
        <w:t>Teď spíš čar</w:t>
      </w:r>
      <w:r w:rsidR="00D62117" w:rsidRPr="00ED361F">
        <w:t>o</w:t>
      </w:r>
      <w:r w:rsidR="00D62117" w:rsidRPr="00ED361F">
        <w:t>děj</w:t>
      </w:r>
      <w:r>
        <w:t>…</w:t>
      </w:r>
      <w:r w:rsidR="00D62117" w:rsidRPr="00ED361F">
        <w:t xml:space="preserve"> No nediv se. Čas kněží starých bohů pominul. Proto jsem začal studovat magii. Získal jsem určitou moc nad živly a nyní </w:t>
      </w:r>
      <w:r w:rsidR="00D62117" w:rsidRPr="00ED361F">
        <w:lastRenderedPageBreak/>
        <w:t>cest</w:t>
      </w:r>
      <w:r w:rsidR="00D62117" w:rsidRPr="00ED361F">
        <w:t>u</w:t>
      </w:r>
      <w:r w:rsidR="00D62117" w:rsidRPr="00ED361F">
        <w:t>ji s těmito lidmi jako jejich ochrana. Jak je to vůbec dlouho, co jsme se neviděli?</w:t>
      </w:r>
      <w:r>
        <w:t>“</w:t>
      </w:r>
    </w:p>
    <w:p w:rsidR="00ED361F" w:rsidRDefault="00ED361F" w:rsidP="00ED361F">
      <w:pPr>
        <w:pStyle w:val="Text"/>
      </w:pPr>
      <w:r>
        <w:t>„</w:t>
      </w:r>
      <w:r w:rsidR="00D62117" w:rsidRPr="00ED361F">
        <w:t>Patnáct let. Ale určitě to víš stejně dobře jako já.</w:t>
      </w:r>
      <w:r>
        <w:t>“</w:t>
      </w:r>
    </w:p>
    <w:p w:rsidR="00ED361F" w:rsidRDefault="00ED361F" w:rsidP="00ED361F">
      <w:pPr>
        <w:pStyle w:val="Text"/>
      </w:pPr>
      <w:r>
        <w:t>„</w:t>
      </w:r>
      <w:r w:rsidR="00D62117" w:rsidRPr="00ED361F">
        <w:t>Máš pravdu,</w:t>
      </w:r>
      <w:r>
        <w:t>“</w:t>
      </w:r>
      <w:r w:rsidR="00D62117" w:rsidRPr="00ED361F">
        <w:t xml:space="preserve"> přikývl Svatobor s nepříjemným úšklebkem. </w:t>
      </w:r>
      <w:r>
        <w:t>„</w:t>
      </w:r>
      <w:r w:rsidR="00D62117" w:rsidRPr="00ED361F">
        <w:t>Umím počítat. Proto také vím, že jste byli čtyři.</w:t>
      </w:r>
      <w:r>
        <w:t>“</w:t>
      </w:r>
    </w:p>
    <w:p w:rsidR="00ED361F" w:rsidRDefault="00ED361F" w:rsidP="00ED361F">
      <w:pPr>
        <w:pStyle w:val="Text"/>
      </w:pPr>
      <w:r>
        <w:t>„</w:t>
      </w:r>
      <w:r w:rsidR="00D62117" w:rsidRPr="00ED361F">
        <w:t>Ach, ano,</w:t>
      </w:r>
      <w:r>
        <w:t>“</w:t>
      </w:r>
      <w:r w:rsidR="00D62117" w:rsidRPr="00ED361F">
        <w:t xml:space="preserve"> zasmál se pirát, jehož ta poznámka ani trochu nev</w:t>
      </w:r>
      <w:r w:rsidR="00D62117" w:rsidRPr="00ED361F">
        <w:t>y</w:t>
      </w:r>
      <w:r w:rsidR="00D62117" w:rsidRPr="00ED361F">
        <w:t xml:space="preserve">vedla z míry. </w:t>
      </w:r>
      <w:r>
        <w:t>„</w:t>
      </w:r>
      <w:r w:rsidR="00D62117" w:rsidRPr="00ED361F">
        <w:t>Kroana se zdržela. To víš, nějaké ženské záležitosti. Nenabídneš nám něco k jídlu? Zásoby mi už došly.</w:t>
      </w:r>
      <w:r>
        <w:t>“</w:t>
      </w:r>
    </w:p>
    <w:p w:rsidR="00ED361F" w:rsidRDefault="00D62117" w:rsidP="00ED361F">
      <w:pPr>
        <w:pStyle w:val="Text"/>
      </w:pPr>
      <w:r w:rsidRPr="00ED361F">
        <w:t>Stařec beze slova odkráčel k jinému vozu a vlezl pod plachtu.</w:t>
      </w:r>
    </w:p>
    <w:p w:rsidR="00ED361F" w:rsidRDefault="00ED361F" w:rsidP="00ED361F">
      <w:pPr>
        <w:pStyle w:val="Text"/>
      </w:pPr>
      <w:r>
        <w:t>„</w:t>
      </w:r>
      <w:r w:rsidR="00D62117" w:rsidRPr="00ED361F">
        <w:t>Odkud se s ním znáš, náčelníku?</w:t>
      </w:r>
      <w:r>
        <w:t>“</w:t>
      </w:r>
      <w:r w:rsidR="00D62117" w:rsidRPr="00ED361F">
        <w:t xml:space="preserve"> zeptal se Horyna, nazrzlý p</w:t>
      </w:r>
      <w:r w:rsidR="00D62117" w:rsidRPr="00ED361F">
        <w:t>i</w:t>
      </w:r>
      <w:r w:rsidR="00D62117" w:rsidRPr="00ED361F">
        <w:t>hovatý mladík sice menší, leč svalnaté postavy.</w:t>
      </w:r>
    </w:p>
    <w:p w:rsidR="00ED361F" w:rsidRDefault="00ED361F" w:rsidP="00ED361F">
      <w:pPr>
        <w:pStyle w:val="Text"/>
      </w:pPr>
      <w:r>
        <w:t>„</w:t>
      </w:r>
      <w:r w:rsidR="00D62117" w:rsidRPr="00ED361F">
        <w:t>Dávno. Ještě z Rujany. Býval na Arkoně a jako jediný Svantov</w:t>
      </w:r>
      <w:r w:rsidR="00D62117" w:rsidRPr="00ED361F">
        <w:t>í</w:t>
      </w:r>
      <w:r w:rsidR="00D62117" w:rsidRPr="00ED361F">
        <w:t>tův žrec přežil vpád Dánů. Již tehdy se trochu zajímal o magii, ale moc toho neuměl. Před Vikingy utekl na pevninu společně se svým mladším bratrem, ale co s tím se stalo, to netuším. Nějakou dobu působil u Črezpěňanů, ale ti už většinou přijali křesťanství a nechtěli ho. Myslím, že se ho i báli. O tom by vám mohl více říci Damir. To je nejstarší člen naší posádky, původem Črezpěňan. Sv</w:t>
      </w:r>
      <w:r w:rsidR="00D62117" w:rsidRPr="00ED361F">
        <w:t>a</w:t>
      </w:r>
      <w:r w:rsidR="00D62117" w:rsidRPr="00ED361F">
        <w:t>tobora tehdy znal, avšak</w:t>
      </w:r>
    </w:p>
    <w:p w:rsidR="00ED361F" w:rsidRDefault="00D62117" w:rsidP="00ED361F">
      <w:pPr>
        <w:pStyle w:val="Text"/>
      </w:pPr>
      <w:r w:rsidRPr="00ED361F">
        <w:t>moc</w:t>
      </w:r>
    </w:p>
    <w:p w:rsidR="00ED361F" w:rsidRDefault="00D62117" w:rsidP="00ED361F">
      <w:pPr>
        <w:pStyle w:val="Text"/>
      </w:pPr>
      <w:r w:rsidRPr="00ED361F">
        <w:t>mi toho neřekl. Já sám jsem se znovu se Svatoborem potkal až před patnácti</w:t>
      </w:r>
      <w:r w:rsidR="00ED361F">
        <w:t xml:space="preserve"> </w:t>
      </w:r>
      <w:r w:rsidRPr="00ED361F">
        <w:t>roky</w:t>
      </w:r>
      <w:r w:rsidR="00ED361F">
        <w:t xml:space="preserve"> </w:t>
      </w:r>
      <w:r w:rsidRPr="00ED361F">
        <w:t>na území Volyňanů. To už čaroval docela do</w:t>
      </w:r>
      <w:r w:rsidRPr="00ED361F">
        <w:t>b</w:t>
      </w:r>
      <w:r w:rsidRPr="00ED361F">
        <w:t>ře.</w:t>
      </w:r>
      <w:r w:rsidR="00ED361F">
        <w:t>“</w:t>
      </w:r>
    </w:p>
    <w:p w:rsidR="00ED361F" w:rsidRDefault="00ED361F" w:rsidP="00ED361F">
      <w:pPr>
        <w:pStyle w:val="Text"/>
      </w:pPr>
      <w:r>
        <w:t>„</w:t>
      </w:r>
      <w:r w:rsidR="00D62117" w:rsidRPr="00ED361F">
        <w:t>Co dělá?</w:t>
      </w:r>
      <w:r>
        <w:t>“</w:t>
      </w:r>
      <w:r w:rsidR="00D62117" w:rsidRPr="00ED361F">
        <w:t xml:space="preserve"> ptal se zvědavě Lešek, aniž si všiml, že se stařec vrací. </w:t>
      </w:r>
      <w:r>
        <w:t>„</w:t>
      </w:r>
      <w:r w:rsidR="00D62117" w:rsidRPr="00ED361F">
        <w:t>Kdo se moc ptá, moc se dozví,</w:t>
      </w:r>
      <w:r>
        <w:t>“</w:t>
      </w:r>
      <w:r w:rsidR="00D62117" w:rsidRPr="00ED361F">
        <w:t xml:space="preserve"> zasyčel výhružně mág a zároveň hodil na zem k ohništi pecen chleba a notně připálený kus zv</w:t>
      </w:r>
      <w:r w:rsidR="00D62117" w:rsidRPr="00ED361F">
        <w:t>ě</w:t>
      </w:r>
      <w:r w:rsidR="00D62117" w:rsidRPr="00ED361F">
        <w:t>řiny</w:t>
      </w:r>
      <w:r>
        <w:t>…</w:t>
      </w:r>
      <w:r w:rsidR="00D62117" w:rsidRPr="00ED361F">
        <w:t xml:space="preserve"> </w:t>
      </w:r>
      <w:r>
        <w:t>„</w:t>
      </w:r>
      <w:r w:rsidR="00D62117" w:rsidRPr="00ED361F">
        <w:t>Tohohle jelena jsem čarovným ohněm usmažil zaživa. Někdy to ale dělám i lidem.</w:t>
      </w:r>
      <w:r>
        <w:t>“</w:t>
      </w:r>
    </w:p>
    <w:p w:rsidR="00ED361F" w:rsidRDefault="00D62117" w:rsidP="00ED361F">
      <w:pPr>
        <w:pStyle w:val="Text"/>
      </w:pPr>
      <w:r w:rsidRPr="00ED361F">
        <w:t>Lešek se zachvěl. Neznělo to jako vtip. Raději už mlčel a sp</w:t>
      </w:r>
      <w:r w:rsidRPr="00ED361F">
        <w:t>o</w:t>
      </w:r>
      <w:r w:rsidRPr="00ED361F">
        <w:t>lu s ostatními se pustil do jídla. Krutoboj neklidně pohlížel do tmy. K</w:t>
      </w:r>
      <w:r w:rsidRPr="00ED361F">
        <w:t>o</w:t>
      </w:r>
      <w:r w:rsidRPr="00ED361F">
        <w:t>nečně bylo slyšet kroky a brzy plameny ozářily ženskou postavu. Kroana beze slova přistoupila k ohni, usedla a hladově se zahryzla do masa. Nepovažovala za vhodné ani pozdravit. Krutovi její nezdvořilé chování leckdy vadilo, avšak nahlas neříkal nic. Znal už ji natolik, aby věděl, že její reakce by byla pěkně vzteklá. Měla prostě chvíle, kdy s ní nebyla kloudná řeč. Ostatně Krutoboj nebyl o moc jiný.</w:t>
      </w:r>
    </w:p>
    <w:p w:rsidR="00ED361F" w:rsidRDefault="00D62117" w:rsidP="00ED361F">
      <w:pPr>
        <w:pStyle w:val="Text"/>
      </w:pPr>
      <w:r w:rsidRPr="00ED361F">
        <w:lastRenderedPageBreak/>
        <w:t>Svatobor ji pozoroval zpod přimhouřených víček, ale mlčel. T</w:t>
      </w:r>
      <w:r w:rsidRPr="00ED361F">
        <w:t>e</w:t>
      </w:r>
      <w:r w:rsidRPr="00ED361F">
        <w:t>prve když dojedla, jejich pohledy se setkaly. Ze strany čaroděje v tom nebyl ani náznak zájmu, který mívají muži o ženy, ačkoliv Kr</w:t>
      </w:r>
      <w:r w:rsidRPr="00ED361F">
        <w:t>o</w:t>
      </w:r>
      <w:r w:rsidRPr="00ED361F">
        <w:t>ana patřila bezesporu mezi ty nejkrásnější. Bujná hříva obsidiánové černých vlasů rámovala bledý obličej se smyslnými rty a šedozel</w:t>
      </w:r>
      <w:r w:rsidRPr="00ED361F">
        <w:t>e</w:t>
      </w:r>
      <w:r w:rsidRPr="00ED361F">
        <w:t>nýma očima mandlovitého tvaru. Její štíhlé trénované tělo si přes drsný způsob života zachovalo všechny ženské vnady včetně výra</w:t>
      </w:r>
      <w:r w:rsidRPr="00ED361F">
        <w:t>z</w:t>
      </w:r>
      <w:r w:rsidRPr="00ED361F">
        <w:t>ného poprsí, ale to vše nechávalo Svatobora chladným. Už dávno přestal být obyčejným člověkem, zmítaným vášněmi a city, jež ovl</w:t>
      </w:r>
      <w:r w:rsidRPr="00ED361F">
        <w:t>á</w:t>
      </w:r>
      <w:r w:rsidRPr="00ED361F">
        <w:t>dají většinu lidí. Jeho život byl naopak naplněn věcmi, které ostatním smrtelníkům zůstávají skryty a nebo v nich budí děs.</w:t>
      </w:r>
    </w:p>
    <w:p w:rsidR="00ED361F" w:rsidRDefault="00D62117" w:rsidP="00ED361F">
      <w:pPr>
        <w:pStyle w:val="Text"/>
      </w:pPr>
      <w:r w:rsidRPr="00ED361F">
        <w:t>Vzájemná výměna pohledů mezi starcem a Kroanou Krutovi zp</w:t>
      </w:r>
      <w:r w:rsidRPr="00ED361F">
        <w:t>o</w:t>
      </w:r>
      <w:r w:rsidRPr="00ED361F">
        <w:t>čátku připadala jako hra. Až po chvíli mu docházelo, že z té hry čiší cosi temného. Pirátovi se dokonce zdálo, že vidí jakési silové vlny, přelévající se sem a tam a současně do sebe narážející. Sledoval to vše jako ve snu. I s ním se něco dělo. Zmocnila se ho malátnost, smíšená s nechutí se do toho jakkoliv míchat. Zároveň v něm klíčil n</w:t>
      </w:r>
      <w:r w:rsidRPr="00ED361F">
        <w:t>e</w:t>
      </w:r>
      <w:r w:rsidRPr="00ED361F">
        <w:t>smírný úžas, když pochopil, že se Kroana bojí. Nebyl zvyklý, že by se něčeho bála.</w:t>
      </w:r>
    </w:p>
    <w:p w:rsidR="00ED361F" w:rsidRDefault="00D62117" w:rsidP="00ED361F">
      <w:pPr>
        <w:pStyle w:val="Text"/>
      </w:pPr>
      <w:r w:rsidRPr="00ED361F">
        <w:t>Náhle čaroděj něco řekl v neznámém jazyku. Kroana sice sv</w:t>
      </w:r>
      <w:r w:rsidRPr="00ED361F">
        <w:t>e</w:t>
      </w:r>
      <w:r w:rsidRPr="00ED361F">
        <w:t>řepě mlčela, ale bledost v její tváři jakoby byla ještě o něco výrazně</w:t>
      </w:r>
      <w:r w:rsidRPr="00ED361F">
        <w:t>j</w:t>
      </w:r>
      <w:r w:rsidRPr="00ED361F">
        <w:t>ší a rysy jí ztvrdly do kamenné masky. Pomalu a váhavě přikývla</w:t>
      </w:r>
      <w:r w:rsidR="00ED361F">
        <w:t>…</w:t>
      </w:r>
      <w:r w:rsidRPr="00ED361F">
        <w:t xml:space="preserve"> Ne jako živý tvor, spíš jako loutka. Stařec se usmál, leč nebylo v tom nic</w:t>
      </w:r>
    </w:p>
    <w:p w:rsidR="00ED361F" w:rsidRDefault="00D62117" w:rsidP="00ED361F">
      <w:pPr>
        <w:pStyle w:val="Text"/>
      </w:pPr>
      <w:r w:rsidRPr="00ED361F">
        <w:t>příjemného, jen vítězoslavná krutost. Kroana se třásla jako v zi</w:t>
      </w:r>
      <w:r w:rsidRPr="00ED361F">
        <w:t>m</w:t>
      </w:r>
      <w:r w:rsidRPr="00ED361F">
        <w:t>nici a z očí jí sršel bezmezný, leč bezmocný vztek.</w:t>
      </w:r>
    </w:p>
    <w:p w:rsidR="00ED361F" w:rsidRDefault="00D62117" w:rsidP="00ED361F">
      <w:pPr>
        <w:pStyle w:val="Text"/>
      </w:pPr>
      <w:r w:rsidRPr="00ED361F">
        <w:t>Krutoboje se zmocnil strach. Strach o Kroanu. A právě ten způsobil, že někde na dně jeho bytosti vzplanula vzpoura proti tom</w:t>
      </w:r>
      <w:r w:rsidRPr="00ED361F">
        <w:t>u</w:t>
      </w:r>
      <w:r w:rsidRPr="00ED361F">
        <w:t>to hrubému znásilnění vůle. Prudký hněv sílil. Tady se někdo snaží ovládnout nejenom jeho samého, ale i jeho spolubojovnici a milenku. Vzápětí se mu povedlo ten mrak únavy a lhostejnosti protrhnout.</w:t>
      </w:r>
    </w:p>
    <w:p w:rsidR="00ED361F" w:rsidRDefault="00ED361F" w:rsidP="00ED361F">
      <w:pPr>
        <w:pStyle w:val="Text"/>
      </w:pPr>
      <w:r>
        <w:t>„</w:t>
      </w:r>
      <w:r w:rsidR="00D62117" w:rsidRPr="00ED361F">
        <w:t>Tak dost!</w:t>
      </w:r>
      <w:r>
        <w:t>“</w:t>
      </w:r>
      <w:r w:rsidR="00D62117" w:rsidRPr="00ED361F">
        <w:t xml:space="preserve"> zařval. </w:t>
      </w:r>
      <w:r>
        <w:t>„</w:t>
      </w:r>
      <w:r w:rsidR="00D62117" w:rsidRPr="00ED361F">
        <w:t>Co se to tu děje?!</w:t>
      </w:r>
      <w:r>
        <w:t>“</w:t>
      </w:r>
    </w:p>
    <w:p w:rsidR="00ED361F" w:rsidRDefault="00D62117" w:rsidP="00ED361F">
      <w:pPr>
        <w:pStyle w:val="Text"/>
      </w:pPr>
      <w:r w:rsidRPr="00ED361F">
        <w:t>Kroana se vymrštila na nohy, ale pořád se třásla jako osikový list ve větru. Její ruce se svíraly a rozevíraly jako pařáty a Krut si s hr</w:t>
      </w:r>
      <w:r w:rsidRPr="00ED361F">
        <w:t>ů</w:t>
      </w:r>
      <w:r w:rsidRPr="00ED361F">
        <w:t xml:space="preserve">zou uvědomil, že její nehty se změnily v drápy. Lešek a Horyna to </w:t>
      </w:r>
      <w:r w:rsidRPr="00ED361F">
        <w:lastRenderedPageBreak/>
        <w:t>nevnímali, protože seděli bez hnutí a tupě zírali do prázdna. Až chvíli po náčelníkově výkřiku udiveně zamrkali.</w:t>
      </w:r>
    </w:p>
    <w:p w:rsidR="00ED361F" w:rsidRDefault="00ED361F" w:rsidP="00ED361F">
      <w:pPr>
        <w:pStyle w:val="Text"/>
      </w:pPr>
      <w:r>
        <w:t>„</w:t>
      </w:r>
      <w:r w:rsidR="00D62117" w:rsidRPr="00ED361F">
        <w:t>Klid, Kroano,</w:t>
      </w:r>
      <w:r>
        <w:t>“</w:t>
      </w:r>
      <w:r w:rsidR="00D62117" w:rsidRPr="00ED361F">
        <w:t xml:space="preserve"> řekl tiše, avšak důrazně Krutoboj. </w:t>
      </w:r>
      <w:r>
        <w:t>„</w:t>
      </w:r>
      <w:r w:rsidR="00D62117" w:rsidRPr="00ED361F">
        <w:t>Co to má znamenat, Svatobore? To už se pokoušíš své čarodějné kousky upla</w:t>
      </w:r>
      <w:r w:rsidR="00D62117" w:rsidRPr="00ED361F">
        <w:t>t</w:t>
      </w:r>
      <w:r w:rsidR="00D62117" w:rsidRPr="00ED361F">
        <w:t>ňovat i na svých přátelích?</w:t>
      </w:r>
      <w:r>
        <w:t>“</w:t>
      </w:r>
    </w:p>
    <w:p w:rsidR="00ED361F" w:rsidRDefault="00ED361F" w:rsidP="00ED361F">
      <w:pPr>
        <w:pStyle w:val="Text"/>
      </w:pPr>
      <w:r>
        <w:t>„</w:t>
      </w:r>
      <w:r w:rsidR="00D62117" w:rsidRPr="00ED361F">
        <w:t>Já nemám přátele,</w:t>
      </w:r>
      <w:r>
        <w:t>“</w:t>
      </w:r>
      <w:r w:rsidR="00D62117" w:rsidRPr="00ED361F">
        <w:t xml:space="preserve"> odvětil mrazivě mág. </w:t>
      </w:r>
      <w:r>
        <w:t>„</w:t>
      </w:r>
      <w:r w:rsidR="00D62117" w:rsidRPr="00ED361F">
        <w:t>Ostatně ty sám si v</w:t>
      </w:r>
      <w:r w:rsidR="00D62117" w:rsidRPr="00ED361F">
        <w:t>y</w:t>
      </w:r>
      <w:r w:rsidR="00D62117" w:rsidRPr="00ED361F">
        <w:t>bíráš velmi divné přátele. To ona se mě pokoušela ovládnout, ale kosa narazila na kámen. Radím ti dobře: zbav se jí. Nebo ji dej mně, já si poradím. Jestli s tou zrůdou zůstaneš, udělá z tebe otroka. Je nebezpečná, to bys mohl vědět, ty blázne. Už jsi s ní strávil noc za úplňku?</w:t>
      </w:r>
      <w:r>
        <w:t>“</w:t>
      </w:r>
    </w:p>
    <w:p w:rsidR="00ED361F" w:rsidRDefault="00D62117" w:rsidP="00ED361F">
      <w:pPr>
        <w:pStyle w:val="Text"/>
      </w:pPr>
      <w:r w:rsidRPr="00ED361F">
        <w:t>Pirát se zachvěl a jeho oči bezradně těkaly sem a tam ze Svatob</w:t>
      </w:r>
      <w:r w:rsidRPr="00ED361F">
        <w:t>o</w:t>
      </w:r>
      <w:r w:rsidRPr="00ED361F">
        <w:t>ra na Kroanu. Cosi mu zalézalo pod kůži. Cosi jako strach. Jeho m</w:t>
      </w:r>
      <w:r w:rsidRPr="00ED361F">
        <w:t>y</w:t>
      </w:r>
      <w:r w:rsidRPr="00ED361F">
        <w:t>sl, rozpolcená a zmatená, se potácela, zmítána předivem pocitů a instinktů, jež dřímaly hluboko v něm samém, aby se nyní začaly drát na povrch. Zlo? Dobro? Láska? Slova bez významu, neboť vládno</w:t>
      </w:r>
      <w:r w:rsidRPr="00ED361F">
        <w:t>u</w:t>
      </w:r>
      <w:r w:rsidRPr="00ED361F">
        <w:t>cím se stal strach. Krut se ocitl v prostoru, kde přestával platit rozum. Jediným zákonem byl zákon strachu a z něho plynoucí nenávisti. Otřásl se a zaryčel jako rozzuřený zubr. Jeho pohled, snad náhodou, sklouzl na Kroanu. Ta jen lapala po dechu. Výraz její tváře byl výr</w:t>
      </w:r>
      <w:r w:rsidRPr="00ED361F">
        <w:t>a</w:t>
      </w:r>
      <w:r w:rsidRPr="00ED361F">
        <w:t>zem týraného tvora, náhle připomínala neprávem spráskaného psa. Pak se mu rozbřesklo.</w:t>
      </w:r>
    </w:p>
    <w:p w:rsidR="00ED361F" w:rsidRDefault="00ED361F" w:rsidP="00ED361F">
      <w:pPr>
        <w:pStyle w:val="Text"/>
      </w:pPr>
      <w:r>
        <w:t>„</w:t>
      </w:r>
      <w:r w:rsidR="00D62117" w:rsidRPr="00ED361F">
        <w:t>Půjdeme,</w:t>
      </w:r>
      <w:r>
        <w:t>“</w:t>
      </w:r>
      <w:r w:rsidR="00D62117" w:rsidRPr="00ED361F">
        <w:t xml:space="preserve"> řekl rozhodně a zvedl se. </w:t>
      </w:r>
      <w:r>
        <w:t>„</w:t>
      </w:r>
      <w:r w:rsidR="00D62117" w:rsidRPr="00ED361F">
        <w:t>Já vím, kdo je Kroana, Svatobore. Ale teď už si nejsem tak docela jistý, kdo jsi vlastně ty. Patnáct let je někdy hodně dlouhá doba.</w:t>
      </w:r>
      <w:r>
        <w:t>“</w:t>
      </w:r>
    </w:p>
    <w:p w:rsidR="00ED361F" w:rsidRDefault="00D62117" w:rsidP="00ED361F">
      <w:pPr>
        <w:pStyle w:val="Text"/>
      </w:pPr>
      <w:r w:rsidRPr="00ED361F">
        <w:t>Uchopil Kroanu za ruku a odcházel, následován Leškem a Hor</w:t>
      </w:r>
      <w:r w:rsidRPr="00ED361F">
        <w:t>y</w:t>
      </w:r>
      <w:r w:rsidRPr="00ED361F">
        <w:t>nou,</w:t>
      </w:r>
    </w:p>
    <w:p w:rsidR="00ED361F" w:rsidRDefault="00D62117" w:rsidP="00ED361F">
      <w:pPr>
        <w:pStyle w:val="Text"/>
      </w:pPr>
      <w:r w:rsidRPr="00ED361F">
        <w:t>kteří se ještě úplně nevzpamatovali. Ani on ne. Zůstal stín p</w:t>
      </w:r>
      <w:r w:rsidRPr="00ED361F">
        <w:t>o</w:t>
      </w:r>
      <w:r w:rsidRPr="00ED361F">
        <w:t>chybností. Přesto šel pevným krokem dál.</w:t>
      </w:r>
    </w:p>
    <w:p w:rsidR="00ED361F" w:rsidRDefault="00ED361F" w:rsidP="00ED361F">
      <w:pPr>
        <w:pStyle w:val="Text"/>
      </w:pPr>
      <w:r>
        <w:t>„</w:t>
      </w:r>
      <w:r w:rsidR="00D62117" w:rsidRPr="00ED361F">
        <w:t>Jsi hlupák, piráte,</w:t>
      </w:r>
      <w:r>
        <w:t>“</w:t>
      </w:r>
      <w:r w:rsidR="00D62117" w:rsidRPr="00ED361F">
        <w:t xml:space="preserve"> zasyčel za ním stařec. </w:t>
      </w:r>
      <w:r>
        <w:t>„</w:t>
      </w:r>
      <w:r w:rsidR="00D62117" w:rsidRPr="00ED361F">
        <w:t>Ta žena je ďábel a ty o tom ani nevíš.</w:t>
      </w:r>
      <w:r>
        <w:t>“</w:t>
      </w:r>
    </w:p>
    <w:p w:rsidR="00ED361F" w:rsidRDefault="00D62117" w:rsidP="00ED361F">
      <w:pPr>
        <w:pStyle w:val="Text"/>
      </w:pPr>
      <w:r w:rsidRPr="00ED361F">
        <w:t>Krut neodpovídal, jen mlčky skřípěl zuby a snažil se nepodle</w:t>
      </w:r>
      <w:r w:rsidRPr="00ED361F">
        <w:t>h</w:t>
      </w:r>
      <w:r w:rsidRPr="00ED361F">
        <w:t>nout vtíravé moci mágova hlasu. Nechtěl mu však odpovídat, n</w:t>
      </w:r>
      <w:r w:rsidRPr="00ED361F">
        <w:t>e</w:t>
      </w:r>
      <w:r w:rsidRPr="00ED361F">
        <w:t>mělo to smysl. Noc za nimi spustila svou černou oponu. Stařec se znovu posadil k ohni a na jeho obličeji se zase rozhostil zatrpklý smutek.</w:t>
      </w:r>
    </w:p>
    <w:p w:rsidR="00ED361F" w:rsidRDefault="00ED361F" w:rsidP="00ED361F">
      <w:pPr>
        <w:pStyle w:val="Text"/>
      </w:pPr>
    </w:p>
    <w:p w:rsidR="00ED361F" w:rsidRDefault="00D62117" w:rsidP="00ED361F">
      <w:pPr>
        <w:pStyle w:val="Text"/>
      </w:pPr>
      <w:r w:rsidRPr="00ED361F">
        <w:t>Starému Damirovi opět ospalostí klesala hlava a oči se zavřely, bezmocné proti únavě. Vojen si povzdechl. Držet stráž s tímhle dě</w:t>
      </w:r>
      <w:r w:rsidRPr="00ED361F">
        <w:t>d</w:t>
      </w:r>
      <w:r w:rsidRPr="00ED361F">
        <w:t>kem už opravdu nebyl žádný med, protože na něho přestával být spoleh. Vytrvale se hlásil na noční hlídky, aby dokázal svou užite</w:t>
      </w:r>
      <w:r w:rsidRPr="00ED361F">
        <w:t>č</w:t>
      </w:r>
      <w:r w:rsidRPr="00ED361F">
        <w:t>nost, a stejně vytrvale při nich usínal, takže jeho spolustrážce musel být tím bdělejší. Nikdo s ním hlídat nechtěl, ale Vojenovi ho bylo líto.</w:t>
      </w:r>
    </w:p>
    <w:p w:rsidR="00ED361F" w:rsidRDefault="00D62117" w:rsidP="00ED361F">
      <w:pPr>
        <w:pStyle w:val="Text"/>
      </w:pPr>
      <w:r w:rsidRPr="00ED361F">
        <w:t>Málokterý válečník se dožil tak vysokého věku jako tento scvrklý stařík. Většinou zahynuli v boji, když jim začalo ubývat sil. Damir byl jiný. Ani jemu se nevyhýbala slabost, ztratil rychlost i zdraví, ale zůstával naživu. Důvodem byla jeho vychytralost. V bitvě dokázal odhadnout, na co ještě stačí a na co nikoliv, kdy si může dovolit so</w:t>
      </w:r>
      <w:r w:rsidRPr="00ED361F">
        <w:t>u</w:t>
      </w:r>
      <w:r w:rsidRPr="00ED361F">
        <w:t>boj a kdy má utéci nebo se schovat za záda silnějšího. Uměl hrát mrtvého či předstíral, že se zbaběle vzdává, a potom seb</w:t>
      </w:r>
      <w:r w:rsidRPr="00ED361F">
        <w:t>e</w:t>
      </w:r>
      <w:r w:rsidRPr="00ED361F">
        <w:t>vědomému sokovi vrazil dýku do břicha. Jeho umění přežít i tu ne</w:t>
      </w:r>
      <w:r w:rsidRPr="00ED361F">
        <w:t>j</w:t>
      </w:r>
      <w:r w:rsidRPr="00ED361F">
        <w:t>horší řež však nic neměnilo na tom, že stáří se na něm projevovalo stále více. D</w:t>
      </w:r>
      <w:r w:rsidRPr="00ED361F">
        <w:t>ý</w:t>
      </w:r>
      <w:r w:rsidRPr="00ED361F">
        <w:t>chal těžce, ruce se mu třásly a v noci spával v těsné blízkosti ohně, kde se zimomřivě choulil do zubří kožešiny. Na moři jektal zuby a naříkal.</w:t>
      </w:r>
    </w:p>
    <w:p w:rsidR="00ED361F" w:rsidRDefault="00D62117" w:rsidP="00ED361F">
      <w:pPr>
        <w:pStyle w:val="Text"/>
      </w:pPr>
      <w:r w:rsidRPr="00ED361F">
        <w:t>V posádce náčelníka Krutoboje by se však nenašel člověk, který by se chtěl Damira zbavit. Mezi těmito muži panovaly zcela jiné zákony, než mezi členy jiných pirátských skupin. Většinou to byli vyhnanci nebo uprchlí nevolníci, avšak rozhodující vliv měl n</w:t>
      </w:r>
      <w:r w:rsidRPr="00ED361F">
        <w:t>á</w:t>
      </w:r>
      <w:r w:rsidRPr="00ED361F">
        <w:t>čelník Krutoboj a jeho zástupce Boryta. Z neukázněná hordy psanců se jim podařilo utvořit bojovou jednotku, jaká v těch dobách a v těchto končinách neměla obdoby. Byli to muži zocelení v bitvách a r</w:t>
      </w:r>
      <w:r w:rsidRPr="00ED361F">
        <w:t>e</w:t>
      </w:r>
      <w:r w:rsidRPr="00ED361F">
        <w:t>spektující nepsaná pravidla vzájemné soudržnosti. Proto se ani Damir nemusel bát, že by byl jednoho dne ponechán svému osudu</w:t>
      </w:r>
      <w:r w:rsidR="00ED361F">
        <w:t>…</w:t>
      </w:r>
    </w:p>
    <w:p w:rsidR="00ED361F" w:rsidRDefault="00D62117" w:rsidP="00ED361F">
      <w:pPr>
        <w:pStyle w:val="Text"/>
      </w:pPr>
      <w:r w:rsidRPr="00ED361F">
        <w:t>Vojen pohlédl na severovýchod. Za Vislou svítalo. Sametová čerň noční oblohy byla narušena šedavým pruhem nad obzorem. Světlý pás nabýval na síle a šířil se po nebi zataženém těžkými mr</w:t>
      </w:r>
      <w:r w:rsidRPr="00ED361F">
        <w:t>a</w:t>
      </w:r>
      <w:r w:rsidRPr="00ED361F">
        <w:t>ky, jež jakoby stále hrozily deštěm. Místo toho však bylo jen mlhavé vlhko a na tuto roční dobu neobvyklé chladno. Ticho, až dosud vlá</w:t>
      </w:r>
      <w:r w:rsidRPr="00ED361F">
        <w:t>d</w:t>
      </w:r>
      <w:r w:rsidRPr="00ED361F">
        <w:t xml:space="preserve">noucí nad krajem, narušilo nesmělé pípání ptáků v houštinách. Damir se probudil. Pochopitelně nepřiznal, že usnul. </w:t>
      </w:r>
      <w:r w:rsidRPr="00ED361F">
        <w:lastRenderedPageBreak/>
        <w:t>Důležitě se rozhlížel po ležení a zkontroloval i dlouhý drakkar, nyní vytažený na písčité pláži. Vše bylo v pořádku, a tak nezbývalo než čekat, až se probudí i ostatní.</w:t>
      </w:r>
    </w:p>
    <w:p w:rsidR="00ED361F" w:rsidRDefault="00ED361F" w:rsidP="00ED361F">
      <w:pPr>
        <w:pStyle w:val="Text"/>
      </w:pPr>
      <w:r>
        <w:t>„</w:t>
      </w:r>
      <w:r w:rsidR="00D62117" w:rsidRPr="00ED361F">
        <w:t>V noci jsem vylezl tamhle na tu vyvýšeninu,</w:t>
      </w:r>
      <w:r>
        <w:t>“</w:t>
      </w:r>
      <w:r w:rsidR="00D62117" w:rsidRPr="00ED361F">
        <w:t xml:space="preserve"> řekl Vojen a uk</w:t>
      </w:r>
      <w:r w:rsidR="00D62117" w:rsidRPr="00ED361F">
        <w:t>á</w:t>
      </w:r>
      <w:r w:rsidR="00D62117" w:rsidRPr="00ED361F">
        <w:t>zal na nedaleký kopec, který se zvedal jižním směrem. Nebyl příliš vysoký, avšak clonil výhled, a tak bylo povinností noční hlídky tam občas vyjít a podívat se, i když piráti neměli důvod se obávat přep</w:t>
      </w:r>
      <w:r w:rsidR="00D62117" w:rsidRPr="00ED361F">
        <w:t>a</w:t>
      </w:r>
      <w:r w:rsidR="00D62117" w:rsidRPr="00ED361F">
        <w:t>dení. Zcela určitě byli široko daleko nejpočetnějším ozbrojeným o</w:t>
      </w:r>
      <w:r w:rsidR="00D62117" w:rsidRPr="00ED361F">
        <w:t>d</w:t>
      </w:r>
      <w:r w:rsidR="00D62117" w:rsidRPr="00ED361F">
        <w:t>dílem.</w:t>
      </w:r>
    </w:p>
    <w:p w:rsidR="00ED361F" w:rsidRDefault="00ED361F" w:rsidP="00ED361F">
      <w:pPr>
        <w:pStyle w:val="Text"/>
      </w:pPr>
      <w:r>
        <w:t>„</w:t>
      </w:r>
      <w:r w:rsidR="00D62117" w:rsidRPr="00ED361F">
        <w:t>Hořely tam dva ohně,</w:t>
      </w:r>
      <w:r>
        <w:t>“</w:t>
      </w:r>
      <w:r w:rsidR="00D62117" w:rsidRPr="00ED361F">
        <w:t xml:space="preserve"> dopověděl mladík.</w:t>
      </w:r>
    </w:p>
    <w:p w:rsidR="00ED361F" w:rsidRDefault="00ED361F" w:rsidP="00ED361F">
      <w:pPr>
        <w:pStyle w:val="Text"/>
      </w:pPr>
      <w:r>
        <w:t>„</w:t>
      </w:r>
      <w:r w:rsidRPr="00ED361F">
        <w:t>T</w:t>
      </w:r>
      <w:r w:rsidR="00D62117" w:rsidRPr="00ED361F">
        <w:t>o by mohl být náčelník,</w:t>
      </w:r>
      <w:r>
        <w:t>“</w:t>
      </w:r>
      <w:r w:rsidR="00D62117" w:rsidRPr="00ED361F">
        <w:t xml:space="preserve"> řekl Damir. </w:t>
      </w:r>
      <w:r>
        <w:t>„</w:t>
      </w:r>
      <w:r w:rsidR="00D62117" w:rsidRPr="00ED361F">
        <w:t>On neví, že jsme se př</w:t>
      </w:r>
      <w:r w:rsidR="00D62117" w:rsidRPr="00ED361F">
        <w:t>e</w:t>
      </w:r>
      <w:r w:rsidR="00D62117" w:rsidRPr="00ED361F">
        <w:t>sunuli více k jihu, a určitě čeká, že k nám má ještě den cesty. To by mohl přijít už brzo.</w:t>
      </w:r>
      <w:r>
        <w:t>“</w:t>
      </w:r>
    </w:p>
    <w:p w:rsidR="00ED361F" w:rsidRDefault="00ED361F" w:rsidP="00ED361F">
      <w:pPr>
        <w:pStyle w:val="Text"/>
      </w:pPr>
      <w:r>
        <w:t>„</w:t>
      </w:r>
      <w:r w:rsidR="00D62117" w:rsidRPr="00ED361F">
        <w:t>To není tak jednoduché. Ty ohně totiž nebyly ve stejné vzdál</w:t>
      </w:r>
      <w:r w:rsidR="00D62117" w:rsidRPr="00ED361F">
        <w:t>e</w:t>
      </w:r>
      <w:r w:rsidR="00D62117" w:rsidRPr="00ED361F">
        <w:t>nosti. Ten jeden hořel poměrně blízko, asi tisíc sáhů, ale ten druhý třikrát tak daleko. Jestli je tam Krutoboj, musí tam být i někdo jiný. Bude třeba si dávat</w:t>
      </w:r>
      <w:r>
        <w:t>…“</w:t>
      </w:r>
    </w:p>
    <w:p w:rsidR="00ED361F" w:rsidRDefault="00D62117" w:rsidP="00ED361F">
      <w:pPr>
        <w:pStyle w:val="Text"/>
      </w:pPr>
      <w:r w:rsidRPr="00ED361F">
        <w:t>Zmlknul. Od řeky zaznělo rytmické pleskání vesel. Vojen se sn</w:t>
      </w:r>
      <w:r w:rsidRPr="00ED361F">
        <w:t>a</w:t>
      </w:r>
      <w:r w:rsidRPr="00ED361F">
        <w:t>žil očima proniknout mlhu. Vzápětí se zatvářil radostně.</w:t>
      </w:r>
    </w:p>
    <w:p w:rsidR="00ED361F" w:rsidRDefault="00ED361F" w:rsidP="00ED361F">
      <w:pPr>
        <w:pStyle w:val="Text"/>
      </w:pPr>
      <w:r>
        <w:t>„</w:t>
      </w:r>
      <w:r w:rsidR="00D62117" w:rsidRPr="00ED361F">
        <w:t>To je Kyj,</w:t>
      </w:r>
      <w:r>
        <w:t>“</w:t>
      </w:r>
      <w:r w:rsidR="00D62117" w:rsidRPr="00ED361F">
        <w:t xml:space="preserve"> oznámil Damirovi, který už hůře viděl. </w:t>
      </w:r>
      <w:r>
        <w:t>„</w:t>
      </w:r>
      <w:r w:rsidR="00D62117" w:rsidRPr="00ED361F">
        <w:t>Někoho v</w:t>
      </w:r>
      <w:r w:rsidR="00D62117" w:rsidRPr="00ED361F">
        <w:t>e</w:t>
      </w:r>
      <w:r w:rsidR="00D62117" w:rsidRPr="00ED361F">
        <w:t>ze</w:t>
      </w:r>
      <w:r>
        <w:t>…</w:t>
      </w:r>
      <w:r w:rsidR="00D62117" w:rsidRPr="00ED361F">
        <w:t xml:space="preserve"> Ve člunu jsou tři. A jeden</w:t>
      </w:r>
      <w:r>
        <w:t>…</w:t>
      </w:r>
      <w:r w:rsidR="00D62117" w:rsidRPr="00ED361F">
        <w:t xml:space="preserve"> jedna je ženská.</w:t>
      </w:r>
      <w:r>
        <w:t>“</w:t>
      </w:r>
    </w:p>
    <w:p w:rsidR="00ED361F" w:rsidRDefault="00D62117" w:rsidP="00ED361F">
      <w:pPr>
        <w:pStyle w:val="Text"/>
      </w:pPr>
      <w:r w:rsidRPr="00ED361F">
        <w:t>Loďka přirazila ke břehu a Kyj, statný a zamračený chlap ozbr</w:t>
      </w:r>
      <w:r w:rsidRPr="00ED361F">
        <w:t>o</w:t>
      </w:r>
      <w:r w:rsidRPr="00ED361F">
        <w:t>jený obrovskou okovanou palicí, vyskočil ven. Za ním vylezl ští</w:t>
      </w:r>
      <w:r w:rsidRPr="00ED361F">
        <w:t>h</w:t>
      </w:r>
      <w:r w:rsidRPr="00ED361F">
        <w:t>lý vysoký muž se širokými rameny. Měl na sobě jenom plátěné kalhoty a košili s volnými rukávy, v pase staženou silným opaskem. V ruce držel dvojitou sekeru, nahoře opatřenou trojhranným bodcem, a na předloktí levice měl navlečený malý kulatý štít. Jeho dlouhé hnědé vlasy byly volně rozpuštěné. Žena příliš žensky nevypadala</w:t>
      </w:r>
      <w:r w:rsidR="00ED361F">
        <w:t>…</w:t>
      </w:r>
      <w:r w:rsidRPr="00ED361F">
        <w:t xml:space="preserve"> Obl</w:t>
      </w:r>
      <w:r w:rsidRPr="00ED361F">
        <w:t>e</w:t>
      </w:r>
      <w:r w:rsidRPr="00ED361F">
        <w:t>čení měla podobné jako muž a ozbrojena byla lukem a dlouhými šípy. Její svalnatá šlachovitá postava a drsná tvář asi muže příliš n</w:t>
      </w:r>
      <w:r w:rsidRPr="00ED361F">
        <w:t>e</w:t>
      </w:r>
      <w:r w:rsidRPr="00ED361F">
        <w:t>lákaly, stejně jako tvrdý pohled ledově šedých očí.</w:t>
      </w:r>
    </w:p>
    <w:p w:rsidR="00ED361F" w:rsidRDefault="00ED361F" w:rsidP="00ED361F">
      <w:pPr>
        <w:pStyle w:val="Text"/>
      </w:pPr>
      <w:r>
        <w:t>„</w:t>
      </w:r>
      <w:r w:rsidR="00D62117" w:rsidRPr="00ED361F">
        <w:t>Kdo je to?</w:t>
      </w:r>
      <w:r>
        <w:t>“</w:t>
      </w:r>
      <w:r w:rsidR="00D62117" w:rsidRPr="00ED361F">
        <w:t xml:space="preserve"> zeptal se Damir Kyje.</w:t>
      </w:r>
    </w:p>
    <w:p w:rsidR="00ED361F" w:rsidRDefault="00ED361F" w:rsidP="00ED361F">
      <w:pPr>
        <w:pStyle w:val="Text"/>
      </w:pPr>
      <w:r>
        <w:t>„</w:t>
      </w:r>
      <w:r w:rsidR="00D62117" w:rsidRPr="00ED361F">
        <w:t>Juhan a Jadviga. Jsou to Prusové. Budou se plavit s námi,</w:t>
      </w:r>
      <w:r>
        <w:t>“</w:t>
      </w:r>
      <w:r w:rsidR="00D62117" w:rsidRPr="00ED361F">
        <w:t xml:space="preserve"> oznámil stručně Kyj, lehl si bez okolků k ohni, zachumlal se do k</w:t>
      </w:r>
      <w:r w:rsidR="00D62117" w:rsidRPr="00ED361F">
        <w:t>o</w:t>
      </w:r>
      <w:r w:rsidR="00D62117" w:rsidRPr="00ED361F">
        <w:t xml:space="preserve">žešiny a v mžiku usnul jako pařez. Nemělo smysl ho budit, to oba strážci věděli. Když se tenhle chlap rozhodl spát, tak spal, i kdyby </w:t>
      </w:r>
      <w:r w:rsidR="00D62117" w:rsidRPr="00ED361F">
        <w:lastRenderedPageBreak/>
        <w:t>mu u hlavy třískal hrom. Oba cizinci usedli a hřáli si ruce nad plam</w:t>
      </w:r>
      <w:r w:rsidR="00D62117" w:rsidRPr="00ED361F">
        <w:t>e</w:t>
      </w:r>
      <w:r w:rsidR="00D62117" w:rsidRPr="00ED361F">
        <w:t>ny. Damir ještě chvíli váhal, ale pak vytáhl z pytle chléb, sýr a maso a nabídl jim. Pustili se hltavě do jídla, jako kdyby neměli týden nic v ústech.</w:t>
      </w:r>
    </w:p>
    <w:p w:rsidR="00ED361F" w:rsidRDefault="00ED361F" w:rsidP="00ED361F">
      <w:pPr>
        <w:pStyle w:val="Text"/>
      </w:pPr>
      <w:r>
        <w:t>„</w:t>
      </w:r>
      <w:r w:rsidR="00D62117" w:rsidRPr="00ED361F">
        <w:t>Proč jste přišli mezi nás?</w:t>
      </w:r>
      <w:r>
        <w:t>“</w:t>
      </w:r>
      <w:r w:rsidR="00D62117" w:rsidRPr="00ED361F">
        <w:t xml:space="preserve"> otázal se jich Vojen. </w:t>
      </w:r>
      <w:r>
        <w:t>„</w:t>
      </w:r>
      <w:r w:rsidR="00D62117" w:rsidRPr="00ED361F">
        <w:t>Proč nezůstan</w:t>
      </w:r>
      <w:r w:rsidR="00D62117" w:rsidRPr="00ED361F">
        <w:t>e</w:t>
      </w:r>
      <w:r w:rsidR="00D62117" w:rsidRPr="00ED361F">
        <w:t>te doma?</w:t>
      </w:r>
      <w:r>
        <w:t>“</w:t>
      </w:r>
    </w:p>
    <w:p w:rsidR="00ED361F" w:rsidRDefault="00D62117" w:rsidP="00ED361F">
      <w:pPr>
        <w:pStyle w:val="Text"/>
      </w:pPr>
      <w:r w:rsidRPr="00ED361F">
        <w:t>Prus přestal jíst a zvedl hlavu. Z jeho očí vyšlehl blesk temné z</w:t>
      </w:r>
      <w:r w:rsidRPr="00ED361F">
        <w:t>u</w:t>
      </w:r>
      <w:r w:rsidRPr="00ED361F">
        <w:t>řivosti.</w:t>
      </w:r>
    </w:p>
    <w:p w:rsidR="00ED361F" w:rsidRDefault="00ED361F" w:rsidP="00ED361F">
      <w:pPr>
        <w:pStyle w:val="Text"/>
      </w:pPr>
      <w:r>
        <w:t>„</w:t>
      </w:r>
      <w:r w:rsidR="00D62117" w:rsidRPr="00ED361F">
        <w:t>Doma,</w:t>
      </w:r>
      <w:r>
        <w:t>“</w:t>
      </w:r>
      <w:r w:rsidR="00D62117" w:rsidRPr="00ED361F">
        <w:t xml:space="preserve"> zavrčel. </w:t>
      </w:r>
      <w:r>
        <w:t>„</w:t>
      </w:r>
      <w:r w:rsidR="00D62117" w:rsidRPr="00ED361F">
        <w:t>Slyšíš to, Jadvigo? Kéž by byl nějaký d</w:t>
      </w:r>
      <w:r w:rsidR="00D62117" w:rsidRPr="00ED361F">
        <w:t>o</w:t>
      </w:r>
      <w:r w:rsidR="00D62117" w:rsidRPr="00ED361F">
        <w:t>mov. Není žádné doma, mládenče. Je jenom popel a mrtvoly. To zbylo z naší vesnice, z našich dětí, rodičů i přátel.</w:t>
      </w:r>
      <w:r>
        <w:t>“</w:t>
      </w:r>
    </w:p>
    <w:p w:rsidR="00ED361F" w:rsidRDefault="00ED361F" w:rsidP="00ED361F">
      <w:pPr>
        <w:pStyle w:val="Text"/>
      </w:pPr>
      <w:r>
        <w:t>„</w:t>
      </w:r>
      <w:r w:rsidR="00D62117" w:rsidRPr="00ED361F">
        <w:t>Kdo</w:t>
      </w:r>
      <w:r>
        <w:t>…</w:t>
      </w:r>
      <w:r w:rsidR="00D62117" w:rsidRPr="00ED361F">
        <w:t xml:space="preserve"> kdo vám to</w:t>
      </w:r>
      <w:r>
        <w:t>…</w:t>
      </w:r>
      <w:r w:rsidR="00D62117" w:rsidRPr="00ED361F">
        <w:t xml:space="preserve"> udělal?</w:t>
      </w:r>
      <w:r>
        <w:t>“</w:t>
      </w:r>
      <w:r w:rsidR="00D62117" w:rsidRPr="00ED361F">
        <w:t xml:space="preserve"> zakoktal mladík zděšeně.</w:t>
      </w:r>
    </w:p>
    <w:p w:rsidR="00ED361F" w:rsidRDefault="00ED361F" w:rsidP="00ED361F">
      <w:pPr>
        <w:pStyle w:val="Text"/>
      </w:pPr>
      <w:r>
        <w:t>„</w:t>
      </w:r>
      <w:r w:rsidR="00D62117" w:rsidRPr="00ED361F">
        <w:t>Rytíři,</w:t>
      </w:r>
      <w:r>
        <w:t>“</w:t>
      </w:r>
      <w:r w:rsidR="00D62117" w:rsidRPr="00ED361F">
        <w:t xml:space="preserve"> vyprskl Prus. </w:t>
      </w:r>
      <w:r>
        <w:t>„</w:t>
      </w:r>
      <w:r w:rsidR="00D62117" w:rsidRPr="00ED361F">
        <w:t>Ti psi! Budou za to pykat.</w:t>
      </w:r>
      <w:r>
        <w:t>“</w:t>
      </w:r>
    </w:p>
    <w:p w:rsidR="00ED361F" w:rsidRDefault="00ED361F" w:rsidP="00ED361F">
      <w:pPr>
        <w:pStyle w:val="Text"/>
      </w:pPr>
      <w:r>
        <w:t>„</w:t>
      </w:r>
      <w:r w:rsidR="00D62117" w:rsidRPr="00ED361F">
        <w:t>Už pykali,</w:t>
      </w:r>
      <w:r>
        <w:t>“</w:t>
      </w:r>
      <w:r w:rsidR="00D62117" w:rsidRPr="00ED361F">
        <w:t xml:space="preserve"> dodala Jadviga. </w:t>
      </w:r>
      <w:r>
        <w:t>„</w:t>
      </w:r>
      <w:r w:rsidR="00D62117" w:rsidRPr="00ED361F">
        <w:t>Šest jsme jich zabili a jejich těla hnijí v bažinách.</w:t>
      </w:r>
      <w:r>
        <w:t>“</w:t>
      </w:r>
    </w:p>
    <w:p w:rsidR="00ED361F" w:rsidRDefault="00ED361F" w:rsidP="00ED361F">
      <w:pPr>
        <w:pStyle w:val="Text"/>
      </w:pPr>
      <w:r>
        <w:t>„</w:t>
      </w:r>
      <w:r w:rsidR="00D62117" w:rsidRPr="00ED361F">
        <w:t>To nebyli rytíři, Jadvigo,</w:t>
      </w:r>
      <w:r>
        <w:t>“</w:t>
      </w:r>
      <w:r w:rsidR="00D62117" w:rsidRPr="00ED361F">
        <w:t xml:space="preserve"> zabručel Juhan. </w:t>
      </w:r>
      <w:r>
        <w:t>„</w:t>
      </w:r>
      <w:r w:rsidR="00D62117" w:rsidRPr="00ED361F">
        <w:t>To byli ti, kteří připluli po nich. Olupovači mrtvol. Ano, tak to dělají. Rytíři přep</w:t>
      </w:r>
      <w:r w:rsidR="00D62117" w:rsidRPr="00ED361F">
        <w:t>a</w:t>
      </w:r>
      <w:r w:rsidR="00D62117" w:rsidRPr="00ED361F">
        <w:t>dávají vesnice na pobřeží a v jeho blízkosti, povraždí vše živé a o</w:t>
      </w:r>
      <w:r w:rsidR="00D62117" w:rsidRPr="00ED361F">
        <w:t>d</w:t>
      </w:r>
      <w:r w:rsidR="00D62117" w:rsidRPr="00ED361F">
        <w:t>nesou si to, co má větší cenu. A za nimi přijdou Krkavci</w:t>
      </w:r>
      <w:r>
        <w:t>…“</w:t>
      </w:r>
    </w:p>
    <w:p w:rsidR="00ED361F" w:rsidRDefault="00ED361F" w:rsidP="00ED361F">
      <w:pPr>
        <w:pStyle w:val="Text"/>
      </w:pPr>
      <w:r>
        <w:t>„</w:t>
      </w:r>
      <w:r w:rsidR="00D62117" w:rsidRPr="00ED361F">
        <w:t>Krkavci?</w:t>
      </w:r>
      <w:r>
        <w:t>“</w:t>
      </w:r>
      <w:r w:rsidR="00D62117" w:rsidRPr="00ED361F">
        <w:t xml:space="preserve"> podivil se Vojen.</w:t>
      </w:r>
    </w:p>
    <w:p w:rsidR="00ED361F" w:rsidRDefault="00ED361F" w:rsidP="00ED361F">
      <w:pPr>
        <w:pStyle w:val="Text"/>
      </w:pPr>
      <w:r>
        <w:t>„</w:t>
      </w:r>
      <w:r w:rsidR="00D62117" w:rsidRPr="00ED361F">
        <w:t>Ano,</w:t>
      </w:r>
      <w:r>
        <w:t>“</w:t>
      </w:r>
      <w:r w:rsidR="00D62117" w:rsidRPr="00ED361F">
        <w:t xml:space="preserve"> přikývl Prus. </w:t>
      </w:r>
      <w:r>
        <w:t>„</w:t>
      </w:r>
      <w:r w:rsidR="00D62117" w:rsidRPr="00ED361F">
        <w:t>Říká se jim tak. Nejsou tak dobře o</w:t>
      </w:r>
      <w:r w:rsidR="00D62117" w:rsidRPr="00ED361F">
        <w:t>z</w:t>
      </w:r>
      <w:r w:rsidR="00D62117" w:rsidRPr="00ED361F">
        <w:t>brojeni jako rytíři a příliš odvahy také nemají. Jsou jako mrchožrouti</w:t>
      </w:r>
      <w:r>
        <w:t>…</w:t>
      </w:r>
      <w:r w:rsidR="00D62117" w:rsidRPr="00ED361F">
        <w:t xml:space="preserve"> Okrádají mrtvé a raněné a seberou to, co zbylo. Někdy přepadnou bezbranné kupce, ženy nebo děti. Pobijí je a oloupí. Vy se jich bát nemusíte, na takovou skupinu bojovníků by nezaútočili, ale možná se sem přeplaví. Vede tudy obchodní stezka a ta by je mohla zajímat.</w:t>
      </w:r>
      <w:r>
        <w:t>“</w:t>
      </w:r>
    </w:p>
    <w:p w:rsidR="00ED361F" w:rsidRDefault="00D62117" w:rsidP="00ED361F">
      <w:pPr>
        <w:pStyle w:val="Text"/>
      </w:pPr>
      <w:r w:rsidRPr="00ED361F">
        <w:t>Vojen už mlčel. Jen do srdce se mu zasekl podivný osten, který cítil vždy, když se setkal s něčím podobným. Byl mladý, ale už toho viděl také dost.</w:t>
      </w:r>
    </w:p>
    <w:p w:rsidR="00ED361F" w:rsidRDefault="00ED361F" w:rsidP="00ED361F">
      <w:pPr>
        <w:pStyle w:val="Text"/>
      </w:pPr>
      <w:r>
        <w:t>„</w:t>
      </w:r>
      <w:r w:rsidR="00D62117" w:rsidRPr="00ED361F">
        <w:t>Poslyš, mládenče,</w:t>
      </w:r>
      <w:r>
        <w:t>“</w:t>
      </w:r>
      <w:r w:rsidR="00D62117" w:rsidRPr="00ED361F">
        <w:t xml:space="preserve"> oslovila ho Jadviga. </w:t>
      </w:r>
      <w:r>
        <w:t>„</w:t>
      </w:r>
      <w:r w:rsidR="00D62117" w:rsidRPr="00ED361F">
        <w:t>Krutoboj, ten váš vů</w:t>
      </w:r>
      <w:r w:rsidR="00D62117" w:rsidRPr="00ED361F">
        <w:t>d</w:t>
      </w:r>
      <w:r w:rsidR="00D62117" w:rsidRPr="00ED361F">
        <w:t>ce, jaký je?</w:t>
      </w:r>
      <w:r>
        <w:t>“</w:t>
      </w:r>
    </w:p>
    <w:p w:rsidR="00ED361F" w:rsidRDefault="00D62117" w:rsidP="00ED361F">
      <w:pPr>
        <w:pStyle w:val="Text"/>
      </w:pPr>
      <w:r w:rsidRPr="00ED361F">
        <w:t>Vojenovi se rozzářily oči. Vždycky, když mohl někomu cizímu něco říci o svém náčelníkovi, zmocnil se ho pocit pýchy.</w:t>
      </w:r>
    </w:p>
    <w:p w:rsidR="00ED361F" w:rsidRDefault="00ED361F" w:rsidP="00ED361F">
      <w:pPr>
        <w:pStyle w:val="Text"/>
      </w:pPr>
      <w:r>
        <w:t>„</w:t>
      </w:r>
      <w:r w:rsidR="00D62117" w:rsidRPr="00ED361F">
        <w:t>Nejlepší vůdce, jakého můžete mít. V boji nepřemožitelný a vždycky v čele. Při útoku se vrhá do seče první, když musíme usto</w:t>
      </w:r>
      <w:r w:rsidR="00D62117" w:rsidRPr="00ED361F">
        <w:t>u</w:t>
      </w:r>
      <w:r w:rsidR="00D62117" w:rsidRPr="00ED361F">
        <w:t>pit, je poslední. Ale netrpí nekázeň a nesnáší zbabělce.</w:t>
      </w:r>
      <w:r>
        <w:t>“</w:t>
      </w:r>
    </w:p>
    <w:p w:rsidR="00ED361F" w:rsidRDefault="00ED361F" w:rsidP="00ED361F">
      <w:pPr>
        <w:pStyle w:val="Text"/>
      </w:pPr>
      <w:r>
        <w:lastRenderedPageBreak/>
        <w:t>„</w:t>
      </w:r>
      <w:r w:rsidR="00D62117" w:rsidRPr="00ED361F">
        <w:t>To je dobré,</w:t>
      </w:r>
      <w:r>
        <w:t>“</w:t>
      </w:r>
      <w:r w:rsidR="00D62117" w:rsidRPr="00ED361F">
        <w:t xml:space="preserve"> kývl hlavou Juhan. </w:t>
      </w:r>
      <w:r>
        <w:t>„</w:t>
      </w:r>
      <w:r w:rsidR="00D62117" w:rsidRPr="00ED361F">
        <w:t>Ale proč drží v posádce tak</w:t>
      </w:r>
      <w:r w:rsidR="00D62117" w:rsidRPr="00ED361F">
        <w:t>o</w:t>
      </w:r>
      <w:r w:rsidR="00D62117" w:rsidRPr="00ED361F">
        <w:t>vé starce?</w:t>
      </w:r>
      <w:r>
        <w:t>“</w:t>
      </w:r>
    </w:p>
    <w:p w:rsidR="00ED361F" w:rsidRDefault="00D62117" w:rsidP="00ED361F">
      <w:pPr>
        <w:pStyle w:val="Text"/>
      </w:pPr>
      <w:r w:rsidRPr="00ED361F">
        <w:t>Nenápadně ukázal směrem k Damirovi, který mezitím pood</w:t>
      </w:r>
      <w:r w:rsidRPr="00ED361F">
        <w:t>e</w:t>
      </w:r>
      <w:r w:rsidRPr="00ED361F">
        <w:t>šel o kus dál, takže Prusovu poznámku nemohl slyšet. Zato Vojen zalapal po dechu.</w:t>
      </w:r>
    </w:p>
    <w:p w:rsidR="00ED361F" w:rsidRDefault="00ED361F" w:rsidP="00ED361F">
      <w:pPr>
        <w:pStyle w:val="Text"/>
      </w:pPr>
      <w:r>
        <w:t>„</w:t>
      </w:r>
      <w:r w:rsidR="00D62117" w:rsidRPr="00ED361F">
        <w:t>Nevím, jestli to myslíš vážně,</w:t>
      </w:r>
      <w:r>
        <w:t>“</w:t>
      </w:r>
      <w:r w:rsidR="00D62117" w:rsidRPr="00ED361F">
        <w:t xml:space="preserve"> vybuchl pohoršeně. </w:t>
      </w:r>
      <w:r>
        <w:t>„</w:t>
      </w:r>
      <w:r w:rsidR="00D62117" w:rsidRPr="00ED361F">
        <w:t>To je Damir, abys rozuměl. Je to náš bývalý náčelník a velmi zkušený muž. My</w:t>
      </w:r>
      <w:r>
        <w:t>…</w:t>
      </w:r>
      <w:r w:rsidR="00D62117" w:rsidRPr="00ED361F">
        <w:t xml:space="preserve"> my ho ctíme!</w:t>
      </w:r>
      <w:r>
        <w:t>“</w:t>
      </w:r>
    </w:p>
    <w:p w:rsidR="00ED361F" w:rsidRDefault="00D62117" w:rsidP="00ED361F">
      <w:pPr>
        <w:pStyle w:val="Text"/>
      </w:pPr>
      <w:r w:rsidRPr="00ED361F">
        <w:t>Uraženě se zvedl a chtěl odejít, Jadviga ho však zarazila.</w:t>
      </w:r>
    </w:p>
    <w:p w:rsidR="00ED361F" w:rsidRDefault="00ED361F" w:rsidP="00ED361F">
      <w:pPr>
        <w:pStyle w:val="Text"/>
      </w:pPr>
      <w:r>
        <w:t>„</w:t>
      </w:r>
      <w:r w:rsidR="00D62117" w:rsidRPr="00ED361F">
        <w:t>Počkej, prosím,</w:t>
      </w:r>
      <w:r>
        <w:t>“</w:t>
      </w:r>
      <w:r w:rsidR="00D62117" w:rsidRPr="00ED361F">
        <w:t xml:space="preserve"> řekla naléhavě. </w:t>
      </w:r>
      <w:r>
        <w:t>„</w:t>
      </w:r>
      <w:r w:rsidR="00D62117" w:rsidRPr="00ED361F">
        <w:t>Juhan to tak nemyslel. Jen jsme se nikdy nesetkali s piráty, kteří by se tak k sobě chovali. Ale bude nám ctí, když s vámi budeme moci bojovat.</w:t>
      </w:r>
      <w:r>
        <w:t>“</w:t>
      </w:r>
    </w:p>
    <w:p w:rsidR="00ED361F" w:rsidRDefault="00D62117" w:rsidP="00ED361F">
      <w:pPr>
        <w:pStyle w:val="Text"/>
      </w:pPr>
      <w:r w:rsidRPr="00ED361F">
        <w:t>Vojen usedl opět k ohni a uklidnil se. Tábor se pomalu pr</w:t>
      </w:r>
      <w:r w:rsidRPr="00ED361F">
        <w:t>o</w:t>
      </w:r>
      <w:r w:rsidRPr="00ED361F">
        <w:t>bouzel k životu, ovšem kromě Kyje. Muži se trousili po jednom či po dvou k nově příchozím, aby se o nich něco dozvěděli. Když vyslechli příběh Prusů, lomcoval s nimi hněv.</w:t>
      </w:r>
    </w:p>
    <w:p w:rsidR="00ED361F" w:rsidRDefault="00ED361F" w:rsidP="00ED361F">
      <w:pPr>
        <w:pStyle w:val="Text"/>
      </w:pPr>
      <w:r>
        <w:t>„</w:t>
      </w:r>
      <w:r w:rsidR="00D62117" w:rsidRPr="00ED361F">
        <w:t>Už aby se vrátil Krutoboj,</w:t>
      </w:r>
      <w:r>
        <w:t>“</w:t>
      </w:r>
      <w:r w:rsidR="00D62117" w:rsidRPr="00ED361F">
        <w:t xml:space="preserve"> řekl navztekaný Šček. </w:t>
      </w:r>
      <w:r>
        <w:t>„</w:t>
      </w:r>
      <w:r w:rsidR="00D62117" w:rsidRPr="00ED361F">
        <w:t>Abychom zase mohli vyplout a bojovat.</w:t>
      </w:r>
      <w:r>
        <w:t>“</w:t>
      </w:r>
    </w:p>
    <w:p w:rsidR="00ED361F" w:rsidRDefault="00D62117" w:rsidP="00ED361F">
      <w:pPr>
        <w:pStyle w:val="Text"/>
      </w:pPr>
      <w:r w:rsidRPr="00ED361F">
        <w:t>Zahrozil pěstí východním směrem.</w:t>
      </w:r>
    </w:p>
    <w:p w:rsidR="00ED361F" w:rsidRDefault="00D62117" w:rsidP="00ED361F">
      <w:pPr>
        <w:pStyle w:val="Text"/>
      </w:pPr>
      <w:r w:rsidRPr="00ED361F">
        <w:t xml:space="preserve">Už krátce po ránu ležením zazněl křik: </w:t>
      </w:r>
      <w:r w:rsidR="00ED361F">
        <w:t>„</w:t>
      </w:r>
      <w:r w:rsidRPr="00ED361F">
        <w:t>Náčelník se vrací! A n</w:t>
      </w:r>
      <w:r w:rsidRPr="00ED361F">
        <w:t>e</w:t>
      </w:r>
      <w:r w:rsidRPr="00ED361F">
        <w:t>jde sám! Vede tři! Zase nás bude dost!</w:t>
      </w:r>
      <w:r w:rsidR="00ED361F">
        <w:t>“</w:t>
      </w:r>
    </w:p>
    <w:p w:rsidR="00ED361F" w:rsidRDefault="00D62117" w:rsidP="00ED361F">
      <w:pPr>
        <w:pStyle w:val="Text"/>
      </w:pPr>
      <w:r w:rsidRPr="00ED361F">
        <w:t>Krutoboj kráčel středem tábora unavený, leč spokojený. Za ním šli dva mladí muži a žena bojovnice. Pohled na ni na rozdíl od Jadvigy muže vzrušoval, ale zároveň cítili podivné mrazení v z</w:t>
      </w:r>
      <w:r w:rsidRPr="00ED361F">
        <w:t>á</w:t>
      </w:r>
      <w:r w:rsidRPr="00ED361F">
        <w:t>dech</w:t>
      </w:r>
      <w:r w:rsidR="00ED361F">
        <w:t>…</w:t>
      </w:r>
      <w:r w:rsidRPr="00ED361F">
        <w:t xml:space="preserve"> V tom nádherném těle se skrývala strašlivá síla. Za chvíli se dověděli její jméno: Kroana.</w:t>
      </w:r>
    </w:p>
    <w:p w:rsidR="00ED361F" w:rsidRDefault="00ED361F" w:rsidP="00ED361F">
      <w:pPr>
        <w:pStyle w:val="Text"/>
      </w:pPr>
    </w:p>
    <w:p w:rsidR="00ED361F" w:rsidRDefault="00D62117" w:rsidP="00ED361F">
      <w:pPr>
        <w:pStyle w:val="Text"/>
      </w:pPr>
      <w:r w:rsidRPr="00ED361F">
        <w:t>Běžela lesem dlouhými měkkými skoky. Nedbala na vyšlapané stezky a větve keřů ji šlehaly po hřbetě. Cítila pachy. Tlející listí. Čerstvou hlínu. Vůni jehličí. Pryskyřici. Stopu zajíce. Květiny. Trouchnivé dřevo. Choroše. A slyšela zvuky. Šelest hada v trávě. Ustrašené pípnutí ptáka v houštině. Šepot větru. Kam běží? Na tom nezáleželo. Šero se střídalo se</w:t>
      </w:r>
      <w:r w:rsidR="00ED361F">
        <w:t xml:space="preserve"> </w:t>
      </w:r>
      <w:r w:rsidRPr="00ED361F">
        <w:t xml:space="preserve">zlatými proudy slunečního světla, pronikajícími sem místy hustými korunami staletých dubů a javorů. Chvíli běžela travnatými úseky, pak zase vrstvami suchého listí, </w:t>
      </w:r>
      <w:r w:rsidRPr="00ED361F">
        <w:lastRenderedPageBreak/>
        <w:t>ji</w:t>
      </w:r>
      <w:r w:rsidRPr="00ED361F">
        <w:t>n</w:t>
      </w:r>
      <w:r w:rsidRPr="00ED361F">
        <w:t>dy zase proklusala zšeřelou smrčinou. Skákala přes výmoly, hnala se do kopce i s kopce, avšak bylo jí jedno, kde je nějaký cíl.</w:t>
      </w:r>
    </w:p>
    <w:p w:rsidR="00ED361F" w:rsidRDefault="00D62117" w:rsidP="00ED361F">
      <w:pPr>
        <w:pStyle w:val="Text"/>
      </w:pPr>
      <w:r w:rsidRPr="00ED361F">
        <w:t>Důležitý byl běh sám. Ten jí dával pocit opojení a nespoutané d</w:t>
      </w:r>
      <w:r w:rsidRPr="00ED361F">
        <w:t>i</w:t>
      </w:r>
      <w:r w:rsidRPr="00ED361F">
        <w:t>voké radosti.</w:t>
      </w:r>
    </w:p>
    <w:p w:rsidR="00ED361F" w:rsidRDefault="00D62117" w:rsidP="00ED361F">
      <w:pPr>
        <w:pStyle w:val="Text"/>
      </w:pPr>
      <w:r w:rsidRPr="00ED361F">
        <w:t>Les kolem se změnil. Převládaly borovice a břízy, půda byla písčitá a kamenitá,</w:t>
      </w:r>
      <w:r w:rsidR="00ED361F">
        <w:t xml:space="preserve"> </w:t>
      </w:r>
      <w:r w:rsidRPr="00ED361F">
        <w:t>ona však</w:t>
      </w:r>
      <w:r w:rsidR="00ED361F">
        <w:t xml:space="preserve"> </w:t>
      </w:r>
      <w:r w:rsidRPr="00ED361F">
        <w:t>pokračovala</w:t>
      </w:r>
      <w:r w:rsidR="00ED361F">
        <w:t xml:space="preserve"> </w:t>
      </w:r>
      <w:r w:rsidRPr="00ED361F">
        <w:t>vytrvalým</w:t>
      </w:r>
      <w:r w:rsidR="00ED361F">
        <w:t xml:space="preserve"> </w:t>
      </w:r>
      <w:r w:rsidRPr="00ED361F">
        <w:t>klusem,</w:t>
      </w:r>
      <w:r w:rsidR="00ED361F">
        <w:t xml:space="preserve"> </w:t>
      </w:r>
      <w:r w:rsidRPr="00ED361F">
        <w:t>nepoc</w:t>
      </w:r>
      <w:r w:rsidRPr="00ED361F">
        <w:t>i</w:t>
      </w:r>
      <w:r w:rsidRPr="00ED361F">
        <w:t>ťujíc únavu. Pak uslyšela šum, jenž se zvolna měnil v hukot. Houšt</w:t>
      </w:r>
      <w:r w:rsidRPr="00ED361F">
        <w:t>i</w:t>
      </w:r>
      <w:r w:rsidRPr="00ED361F">
        <w:t>na se rozevřela. Bor zde končil a dál byl jen písek, navátý do přes</w:t>
      </w:r>
      <w:r w:rsidRPr="00ED361F">
        <w:t>y</w:t>
      </w:r>
      <w:r w:rsidRPr="00ED361F">
        <w:t>pů, a suchá tráva. A za tím vším moře. Šedivé vlny, stříkající na pláž bílou pěnu a slanou tříšť. Zář bledého slunce slabě prosvítajícího tenkou clonou oblačnosti. Slyšela chechot racků, kteří jako šípy pr</w:t>
      </w:r>
      <w:r w:rsidRPr="00ED361F">
        <w:t>o</w:t>
      </w:r>
      <w:r w:rsidRPr="00ED361F">
        <w:t>tínali oblohu. Z dáli k ní dolehl smích. Netušila, zda patří člověku nebo jej vydává některý z těchto ptáků. Zněla z něho zvláštní směs lidskosti, živočišnosti a démoničnosti. Potom se zjevil. Byl to racek, ale mnohem větší a navíc černý jako havran. Z jeho chechotu jí přebíhal mráz po zádech. Celá se přikrčila v bláhové naději, že se jí podaří splynout s pískem. Nepovedlo se; pták zlobně křičel a jeho pr</w:t>
      </w:r>
      <w:r w:rsidRPr="00ED361F">
        <w:t>o</w:t>
      </w:r>
      <w:r w:rsidRPr="00ED361F">
        <w:t>nikavý smích ji bičoval novými a novými přívaly hrůzy. Vyla. Vyla jako zvíře. Svíjela se pod vlivem děsivé vnitřní trýzně, pálící jako rány bičem. Chtěla křičet, ale místo toho vydávala jen štěkavé a skučivé zvuky jako nějaký pes.</w:t>
      </w:r>
    </w:p>
    <w:p w:rsidR="00ED361F" w:rsidRDefault="00ED361F" w:rsidP="00ED361F">
      <w:pPr>
        <w:pStyle w:val="Text"/>
      </w:pPr>
      <w:r>
        <w:t>„</w:t>
      </w:r>
      <w:r w:rsidR="00D62117" w:rsidRPr="00ED361F">
        <w:t>Jsem tvůj pán!</w:t>
      </w:r>
      <w:r>
        <w:t>“</w:t>
      </w:r>
      <w:r w:rsidR="00D62117" w:rsidRPr="00ED361F">
        <w:t xml:space="preserve"> křičel racek. </w:t>
      </w:r>
      <w:r>
        <w:t>„</w:t>
      </w:r>
      <w:r w:rsidR="00D62117" w:rsidRPr="00ED361F">
        <w:t>Brzy si pro tebe přijdu a pak mi budeš sloužit! Čekej na mě!</w:t>
      </w:r>
      <w:r>
        <w:t>“</w:t>
      </w:r>
      <w:r w:rsidR="00D62117" w:rsidRPr="00ED361F">
        <w:t xml:space="preserve"> Smál se dál. Jako kdyby nechtěl nikdy skončit. Rusalka Líska se probudila. Kdosi nedaleko ní sténal ze sp</w:t>
      </w:r>
      <w:r w:rsidR="00D62117" w:rsidRPr="00ED361F">
        <w:t>a</w:t>
      </w:r>
      <w:r w:rsidR="00D62117" w:rsidRPr="00ED361F">
        <w:t>ní. Kdo je to? Víla viděla dobře i ve tmě, a tak nemusela dlouho hl</w:t>
      </w:r>
      <w:r w:rsidR="00D62117" w:rsidRPr="00ED361F">
        <w:t>e</w:t>
      </w:r>
      <w:r w:rsidR="00D62117" w:rsidRPr="00ED361F">
        <w:t>dat. Právě v okamžiku, kdy vzala zmítající se Kroanu za ruku, steny utichly. Oči černovlasé krásky se doširoka otevřely. Vypadaly zvláštně, jakoby to ani nebyly lidské oči. Líska bleskurychle přemý</w:t>
      </w:r>
      <w:r w:rsidR="00D62117" w:rsidRPr="00ED361F">
        <w:t>š</w:t>
      </w:r>
      <w:r w:rsidR="00D62117" w:rsidRPr="00ED361F">
        <w:t>lela. Kde už ty oči viděla? Nestačila domyslet, za chvíli se již ničím nelišily od lidských.</w:t>
      </w:r>
    </w:p>
    <w:p w:rsidR="00ED361F" w:rsidRDefault="00D62117" w:rsidP="00ED361F">
      <w:pPr>
        <w:pStyle w:val="Text"/>
      </w:pPr>
      <w:r w:rsidRPr="00ED361F">
        <w:t>Nádherné.</w:t>
      </w:r>
      <w:r w:rsidR="00ED361F">
        <w:t xml:space="preserve"> </w:t>
      </w:r>
      <w:r w:rsidRPr="00ED361F">
        <w:t>Šedozelené.</w:t>
      </w:r>
      <w:r w:rsidR="00ED361F">
        <w:t xml:space="preserve"> </w:t>
      </w:r>
      <w:r w:rsidRPr="00ED361F">
        <w:t>Mandlovité</w:t>
      </w:r>
      <w:r w:rsidR="00ED361F">
        <w:t>…</w:t>
      </w:r>
    </w:p>
    <w:p w:rsidR="00ED361F" w:rsidRDefault="00D62117" w:rsidP="00ED361F">
      <w:pPr>
        <w:pStyle w:val="Text"/>
      </w:pPr>
      <w:r w:rsidRPr="00ED361F">
        <w:t>A v nich slzy, třpytící se ve svitu měsíce jako démanty.</w:t>
      </w:r>
    </w:p>
    <w:p w:rsidR="00ED361F" w:rsidRDefault="00ED361F" w:rsidP="00ED361F">
      <w:pPr>
        <w:pStyle w:val="Text"/>
      </w:pPr>
      <w:r>
        <w:t>„</w:t>
      </w:r>
      <w:r w:rsidR="00D62117" w:rsidRPr="00ED361F">
        <w:t>Už je to dobré,</w:t>
      </w:r>
      <w:r>
        <w:t>“</w:t>
      </w:r>
      <w:r w:rsidR="00D62117" w:rsidRPr="00ED361F">
        <w:t xml:space="preserve"> šeptla Kroana. </w:t>
      </w:r>
      <w:r>
        <w:t>„</w:t>
      </w:r>
      <w:r w:rsidR="00D62117" w:rsidRPr="00ED361F">
        <w:t>Běž spát. Nic to nebylo, jen zlý sen.</w:t>
      </w:r>
      <w:r>
        <w:t>“</w:t>
      </w:r>
    </w:p>
    <w:p w:rsidR="00ED361F" w:rsidRDefault="00D62117" w:rsidP="00ED361F">
      <w:pPr>
        <w:pStyle w:val="Text"/>
      </w:pPr>
      <w:r w:rsidRPr="00ED361F">
        <w:t>Ano, sen. Jenže ten sen se přenesl na Lísku.</w:t>
      </w:r>
    </w:p>
    <w:p w:rsidR="00ED361F" w:rsidRDefault="00D62117" w:rsidP="00ED361F">
      <w:pPr>
        <w:pStyle w:val="Text"/>
      </w:pPr>
      <w:r w:rsidRPr="00ED361F">
        <w:lastRenderedPageBreak/>
        <w:t>Rusalka se odplížila. Beze slova. Ráda by Kroaně něco řekla, avšak nemohla. Byla němá. Ulehla, zavřela oči, leč nespala. Musela přemýšlet. Její milenec Vlkava se k ní přitiskl a něco zamručel. Obj</w:t>
      </w:r>
      <w:r w:rsidRPr="00ED361F">
        <w:t>a</w:t>
      </w:r>
      <w:r w:rsidRPr="00ED361F">
        <w:t>la ho, avšak on nebyl předmětem jejího přemítání. Víla si všimla, že Kroana zase spí, nyní již klidně a tiše.</w:t>
      </w:r>
    </w:p>
    <w:p w:rsidR="00ED361F" w:rsidRDefault="00D62117" w:rsidP="00ED361F">
      <w:pPr>
        <w:pStyle w:val="Text"/>
      </w:pPr>
      <w:r w:rsidRPr="00ED361F">
        <w:t>Za chvíli bylo Lísce jasné, že sen se zdál Kroaně a na citlivou vílu se pouze přenesl. Zároveň Líska jasně vnímala cizí vliv. Nezn</w:t>
      </w:r>
      <w:r w:rsidRPr="00ED361F">
        <w:t>á</w:t>
      </w:r>
      <w:r w:rsidRPr="00ED361F">
        <w:t>má zlá moc se vtírala do spánku té ženy. Některé prvky toho snu byly Kroaniny. Běh lesem, cizí vjemy, tak nepochopitelné pro vílu, to vše patřilo černovlásce. Podivná síla vstoupila do jejích snů až později v podobě obrovského černého racka.</w:t>
      </w:r>
    </w:p>
    <w:p w:rsidR="00ED361F" w:rsidRDefault="00D62117" w:rsidP="00ED361F">
      <w:pPr>
        <w:pStyle w:val="Text"/>
      </w:pPr>
      <w:r w:rsidRPr="00ED361F">
        <w:t>Pro Lísku by nebyl problém vypátrat původce. Kouzla pro ni nebyla věcí neznámou. Stejně tak by dokázala přijít na spoustu j</w:t>
      </w:r>
      <w:r w:rsidRPr="00ED361F">
        <w:t>i</w:t>
      </w:r>
      <w:r w:rsidRPr="00ED361F">
        <w:t>ných věcí. Na to by však potřebovala dost času, ale netušila, že ho má zo</w:t>
      </w:r>
      <w:r w:rsidRPr="00ED361F">
        <w:t>u</w:t>
      </w:r>
      <w:r w:rsidRPr="00ED361F">
        <w:t>fale málo. Po chvíli usilovného přemýšlení se jí však rozjasnilo aspoň v jedné věci a ta ji vyděsila. Kroaniny oči! Kde už je viděla? Ano, byly to oči vlka.</w:t>
      </w:r>
    </w:p>
    <w:p w:rsidR="00ED361F" w:rsidRDefault="00ED361F" w:rsidP="00ED361F">
      <w:pPr>
        <w:pStyle w:val="Text"/>
      </w:pPr>
    </w:p>
    <w:p w:rsidR="00ED361F" w:rsidRDefault="00D62117" w:rsidP="00ED361F">
      <w:pPr>
        <w:pStyle w:val="Text"/>
      </w:pPr>
      <w:r w:rsidRPr="00ED361F">
        <w:t>Nad řekou svítalo, ale Krutovi muži ještě spali. Náčelník se min</w:t>
      </w:r>
      <w:r w:rsidRPr="00ED361F">
        <w:t>u</w:t>
      </w:r>
      <w:r w:rsidRPr="00ED361F">
        <w:t>lý den rozhodl, že ještě nevyplují, ale zůstanou tu přes noc. On sám si potřeboval odpočinout a Kyj také, a tak strávili celý čas nicneděláním. Teprve dnes měli vyrazit dolů po řece směrem ke Gda</w:t>
      </w:r>
      <w:r w:rsidRPr="00ED361F">
        <w:t>ň</w:t>
      </w:r>
      <w:r w:rsidRPr="00ED361F">
        <w:t>sku, avšak nikdo nikam nespěchal.</w:t>
      </w:r>
    </w:p>
    <w:p w:rsidR="00ED361F" w:rsidRDefault="00D62117" w:rsidP="00ED361F">
      <w:pPr>
        <w:pStyle w:val="Text"/>
      </w:pPr>
      <w:r w:rsidRPr="00ED361F">
        <w:t>Kroana šla potichu k vodě, ne však přímo. Kdyby se ostatní probudili, rozhodně jim nemínila poskytovat podívanou. Proto vyr</w:t>
      </w:r>
      <w:r w:rsidRPr="00ED361F">
        <w:t>a</w:t>
      </w:r>
      <w:r w:rsidRPr="00ED361F">
        <w:t>zila nejprve kus k jihu a teprve když se vzdálila dostatečně daleko, vešla do rákosí. Chvíli se jí zdálo, že za sebou slyší kroky, ale pak tu my</w:t>
      </w:r>
      <w:r w:rsidRPr="00ED361F">
        <w:t>š</w:t>
      </w:r>
      <w:r w:rsidRPr="00ED361F">
        <w:t>lenku zavrhla. Měla velmi bystré smysly a věděla, že takhle tiše žá</w:t>
      </w:r>
      <w:r w:rsidRPr="00ED361F">
        <w:t>d</w:t>
      </w:r>
      <w:r w:rsidRPr="00ED361F">
        <w:t>ný člověk chodit neumí. Svlékla si oděv a vklouzla do řeky. Voda byla po ránu studená, ale to Kroaně nevadilo, stejně jako to, že po několika tempech se jí břeh ztratil z dohledu. Její otužilost a orie</w:t>
      </w:r>
      <w:r w:rsidRPr="00ED361F">
        <w:t>n</w:t>
      </w:r>
      <w:r w:rsidRPr="00ED361F">
        <w:t>tační smysl, to vše bylo podstatně dokonalejší než u lidí.</w:t>
      </w:r>
    </w:p>
    <w:p w:rsidR="00ED361F" w:rsidRDefault="00D62117" w:rsidP="00ED361F">
      <w:pPr>
        <w:pStyle w:val="Text"/>
      </w:pPr>
      <w:r w:rsidRPr="00ED361F">
        <w:t>Plavala napříč proudem. Trvalo dlouho, než se ze šedého z</w:t>
      </w:r>
      <w:r w:rsidRPr="00ED361F">
        <w:t>á</w:t>
      </w:r>
      <w:r w:rsidRPr="00ED361F">
        <w:t xml:space="preserve">voje mlhy vyloupl východní břeh, porostlý rákosím a vrbami, jejichž dlouhé větve volně visely nad hladinou. Doplavala k jedné z nich, chytila se kořenů a už už se chtěla vyšvihnout nahoru, když ji </w:t>
      </w:r>
      <w:r w:rsidRPr="00ED361F">
        <w:lastRenderedPageBreak/>
        <w:t>zaraz</w:t>
      </w:r>
      <w:r w:rsidRPr="00ED361F">
        <w:t>i</w:t>
      </w:r>
      <w:r w:rsidRPr="00ED361F">
        <w:t>ly lidské hlasy, volající na sebe v cizím jazyce. Pro ni však neznámý nebyl, už dávno se této nebo podobné řeči naučila. Patřilo to k v</w:t>
      </w:r>
      <w:r w:rsidRPr="00ED361F">
        <w:t>ě</w:t>
      </w:r>
      <w:r w:rsidRPr="00ED361F">
        <w:t>cem, jež jí umožňovaly přežívat ve stále se měnícím světě. Hlavou jí bleskla vzpomínka na minulost, na staletí, v nichž se národy stěhov</w:t>
      </w:r>
      <w:r w:rsidRPr="00ED361F">
        <w:t>a</w:t>
      </w:r>
      <w:r w:rsidRPr="00ED361F">
        <w:t>ly, válčily spolu, jedny vznikaly a druhé zanikaly. Tisíce králů a tis</w:t>
      </w:r>
      <w:r w:rsidRPr="00ED361F">
        <w:t>í</w:t>
      </w:r>
      <w:r w:rsidRPr="00ED361F">
        <w:t>ce bitev, války, ve kterých se hroutily říše, aby na jejich troskách vznikly nové, i ty odsouzeny už v okamžiku svého zrodu k rozkladu a pádu. Ona je však přežila všechny, nezlomná a současně dokonale přizpůsobivá.</w:t>
      </w:r>
    </w:p>
    <w:p w:rsidR="00ED361F" w:rsidRDefault="00D62117" w:rsidP="00ED361F">
      <w:pPr>
        <w:pStyle w:val="Text"/>
      </w:pPr>
      <w:r w:rsidRPr="00ED361F">
        <w:t>Zaplašila vzpomínky, protože to, co se dělo na břehu, bylo důležitější. Nejprve viděla jen jednoho muže. Stál k ní bokem obr</w:t>
      </w:r>
      <w:r w:rsidRPr="00ED361F">
        <w:t>á</w:t>
      </w:r>
      <w:r w:rsidRPr="00ED361F">
        <w:t>cen k jihu, pouhý stín v bílé tmě. Šelest v rákosí. Přicházel druhý muž. Oba se rozhlíželi, avšak jen ze zvyku. Zřejmě si byli jisti, že tu nikdo n</w:t>
      </w:r>
      <w:r w:rsidRPr="00ED361F">
        <w:t>e</w:t>
      </w:r>
      <w:r w:rsidRPr="00ED361F">
        <w:t>může být.</w:t>
      </w:r>
    </w:p>
    <w:p w:rsidR="00ED361F" w:rsidRDefault="00ED361F" w:rsidP="00ED361F">
      <w:pPr>
        <w:pStyle w:val="Text"/>
      </w:pPr>
      <w:r>
        <w:t>„</w:t>
      </w:r>
      <w:r w:rsidR="00D62117" w:rsidRPr="00ED361F">
        <w:t>Tak co?</w:t>
      </w:r>
      <w:r>
        <w:t>“</w:t>
      </w:r>
      <w:r w:rsidR="00D62117" w:rsidRPr="00ED361F">
        <w:t xml:space="preserve"> zeptal se ten, který zde byl první.</w:t>
      </w:r>
    </w:p>
    <w:p w:rsidR="00ED361F" w:rsidRDefault="00ED361F" w:rsidP="00ED361F">
      <w:pPr>
        <w:pStyle w:val="Text"/>
      </w:pPr>
      <w:r>
        <w:t>„</w:t>
      </w:r>
      <w:r w:rsidR="00D62117" w:rsidRPr="00ED361F">
        <w:t>Všechno připraveno,</w:t>
      </w:r>
      <w:r>
        <w:t>“</w:t>
      </w:r>
      <w:r w:rsidR="00D62117" w:rsidRPr="00ED361F">
        <w:t xml:space="preserve"> zahučel chlap v odpověď. </w:t>
      </w:r>
      <w:r>
        <w:t>„</w:t>
      </w:r>
      <w:r w:rsidR="00D62117" w:rsidRPr="00ED361F">
        <w:t>A doho</w:t>
      </w:r>
      <w:r w:rsidR="00D62117" w:rsidRPr="00ED361F">
        <w:t>d</w:t>
      </w:r>
      <w:r w:rsidR="00D62117" w:rsidRPr="00ED361F">
        <w:t>nuto. Jsou jen tři, ani jeden bojovník. Jedna ženská. Ale moc se n</w:t>
      </w:r>
      <w:r w:rsidR="00D62117" w:rsidRPr="00ED361F">
        <w:t>e</w:t>
      </w:r>
      <w:r w:rsidR="00D62117" w:rsidRPr="00ED361F">
        <w:t>těš, je ošklivá jak noc. Zato peněz a zboží mají dost.</w:t>
      </w:r>
      <w:r>
        <w:t>“</w:t>
      </w:r>
    </w:p>
    <w:p w:rsidR="00ED361F" w:rsidRDefault="00ED361F" w:rsidP="00ED361F">
      <w:pPr>
        <w:pStyle w:val="Text"/>
      </w:pPr>
      <w:r>
        <w:t>„</w:t>
      </w:r>
      <w:r w:rsidR="00D62117" w:rsidRPr="00ED361F">
        <w:t>A ten čaroděj?</w:t>
      </w:r>
      <w:r>
        <w:t>“</w:t>
      </w:r>
    </w:p>
    <w:p w:rsidR="00ED361F" w:rsidRDefault="00ED361F" w:rsidP="00ED361F">
      <w:pPr>
        <w:pStyle w:val="Text"/>
      </w:pPr>
      <w:r>
        <w:t>„</w:t>
      </w:r>
      <w:r w:rsidR="00D62117" w:rsidRPr="00ED361F">
        <w:t>Nebude s nimi. Prostě odejde a nechá nás hrabat. Rozumný čl</w:t>
      </w:r>
      <w:r w:rsidR="00D62117" w:rsidRPr="00ED361F">
        <w:t>o</w:t>
      </w:r>
      <w:r w:rsidR="00D62117" w:rsidRPr="00ED361F">
        <w:t>věk</w:t>
      </w:r>
      <w:r>
        <w:t>…</w:t>
      </w:r>
      <w:r w:rsidR="00D62117" w:rsidRPr="00ED361F">
        <w:t xml:space="preserve"> Jen jsem mu musel zaplatit předem. Je dost chytrý na to, aby se spoléhal, že mu tam něco necháme. Večer přiveď ostatní. Půjdete odtud na jih asi tři tisíce sáhů. Roste tam na břehu hodně vysoká os</w:t>
      </w:r>
      <w:r w:rsidR="00D62117" w:rsidRPr="00ED361F">
        <w:t>i</w:t>
      </w:r>
      <w:r w:rsidR="00D62117" w:rsidRPr="00ED361F">
        <w:t>ka, takže to místo poznáte snadno. Tam budu čekat. Až se setmí, př</w:t>
      </w:r>
      <w:r w:rsidR="00D62117" w:rsidRPr="00ED361F">
        <w:t>e</w:t>
      </w:r>
      <w:r w:rsidR="00D62117" w:rsidRPr="00ED361F">
        <w:t>plavíme se na druhou stranu.</w:t>
      </w:r>
      <w:r>
        <w:t>“</w:t>
      </w:r>
    </w:p>
    <w:p w:rsidR="00ED361F" w:rsidRDefault="00ED361F" w:rsidP="00ED361F">
      <w:pPr>
        <w:pStyle w:val="Text"/>
      </w:pPr>
      <w:r>
        <w:t>„</w:t>
      </w:r>
      <w:r w:rsidR="00D62117" w:rsidRPr="00ED361F">
        <w:t>Nebylo by lepší se přeplavit tady a pak postupovat k jihu?</w:t>
      </w:r>
      <w:r>
        <w:t>“</w:t>
      </w:r>
      <w:r w:rsidR="00D62117" w:rsidRPr="00ED361F">
        <w:t xml:space="preserve"> ot</w:t>
      </w:r>
      <w:r w:rsidR="00D62117" w:rsidRPr="00ED361F">
        <w:t>á</w:t>
      </w:r>
      <w:r w:rsidR="00D62117" w:rsidRPr="00ED361F">
        <w:t>zal se muž vlevo.</w:t>
      </w:r>
    </w:p>
    <w:p w:rsidR="00ED361F" w:rsidRDefault="00ED361F" w:rsidP="00ED361F">
      <w:pPr>
        <w:pStyle w:val="Text"/>
      </w:pPr>
      <w:r>
        <w:t>„</w:t>
      </w:r>
      <w:r w:rsidR="00D62117" w:rsidRPr="00ED361F">
        <w:t>Blázníš? To by mohlo být nebezpečné. Na druhém břehu t</w:t>
      </w:r>
      <w:r w:rsidR="00D62117" w:rsidRPr="00ED361F">
        <w:t>á</w:t>
      </w:r>
      <w:r w:rsidR="00D62117" w:rsidRPr="00ED361F">
        <w:t>boří nějací chlapi s drakkarem. Je jich asi padesát. Vypadá to na s</w:t>
      </w:r>
      <w:r w:rsidR="00D62117" w:rsidRPr="00ED361F">
        <w:t>e</w:t>
      </w:r>
      <w:r w:rsidR="00D62117" w:rsidRPr="00ED361F">
        <w:t>veřany, s těmi bych se nerad střetl.</w:t>
      </w:r>
      <w:r>
        <w:t>“</w:t>
      </w:r>
    </w:p>
    <w:p w:rsidR="00ED361F" w:rsidRDefault="00ED361F" w:rsidP="00ED361F">
      <w:pPr>
        <w:pStyle w:val="Text"/>
      </w:pPr>
      <w:r>
        <w:t>„</w:t>
      </w:r>
      <w:r w:rsidR="00D62117" w:rsidRPr="00ED361F">
        <w:t>To je špatné. Co když na ty kupce zaútočí sami?</w:t>
      </w:r>
      <w:r>
        <w:t>“</w:t>
      </w:r>
    </w:p>
    <w:p w:rsidR="00ED361F" w:rsidRDefault="00ED361F" w:rsidP="00ED361F">
      <w:pPr>
        <w:pStyle w:val="Text"/>
      </w:pPr>
      <w:r>
        <w:t>„</w:t>
      </w:r>
      <w:r w:rsidR="00D62117" w:rsidRPr="00ED361F">
        <w:t>Kdyby to chtěli udělat, už by se tak nejpozději dnes v noci stalo. Vědí o nich od včerejšího rána. Čtyři lidé k nim dorazili z jihu, ale ani se nehnuli. Třeba jsou tu jen za obchodem, ale pro nás by mohli být nebezpeční. Nezapomeň, že jich je pětkrát tolik</w:t>
      </w:r>
      <w:r>
        <w:t>…</w:t>
      </w:r>
      <w:r w:rsidR="00D62117" w:rsidRPr="00ED361F">
        <w:t xml:space="preserve"> Takže dost řečí. Čaroděj ty kupce zdrží ještě den a noc. Tu noc už nepřež</w:t>
      </w:r>
      <w:r w:rsidR="00D62117" w:rsidRPr="00ED361F">
        <w:t>i</w:t>
      </w:r>
      <w:r w:rsidR="00D62117" w:rsidRPr="00ED361F">
        <w:t>jí.</w:t>
      </w:r>
      <w:r>
        <w:t>“</w:t>
      </w:r>
    </w:p>
    <w:p w:rsidR="00ED361F" w:rsidRDefault="00D62117" w:rsidP="00ED361F">
      <w:pPr>
        <w:pStyle w:val="Text"/>
      </w:pPr>
      <w:r w:rsidRPr="00ED361F">
        <w:lastRenderedPageBreak/>
        <w:t>Právě v této chvíli prudší závan větru na okamžik rozehnal mlhu a Kroana spatřila oba muže. Ten vlevo měl vlasy a vousy barvy mědi a přes celý obličej se mu táhla dlouhá jizva. Začínala na levé straně čela, pokračovala ke kořeni nosu a dále přes pravou tvář až k dolní čelisti. Kroana měla co dělat, aby jí neunikl výkřik překvapení. Toho muže znala. Toho druhého ne. Výhled netrval dlouho. Oba opět z</w:t>
      </w:r>
      <w:r w:rsidRPr="00ED361F">
        <w:t>a</w:t>
      </w:r>
      <w:r w:rsidRPr="00ED361F">
        <w:t>halil hustý bílý opar. Ostatně se již rozloučili a odcházeli, každý na svou stranu. Kroana rychle vklouzla do vody a plavala zpět.</w:t>
      </w:r>
    </w:p>
    <w:p w:rsidR="00ED361F" w:rsidRDefault="00ED361F" w:rsidP="00ED361F">
      <w:pPr>
        <w:pStyle w:val="Text"/>
      </w:pPr>
    </w:p>
    <w:p w:rsidR="00ED361F" w:rsidRDefault="00D62117" w:rsidP="00ED361F">
      <w:pPr>
        <w:pStyle w:val="Text"/>
      </w:pPr>
      <w:r w:rsidRPr="00ED361F">
        <w:t>Hubený kupec Čeněk prohrábl zbytky ohniště, a když zjistil, že v něm jsou žhavé oharky, přiložil suché klestí. Vzplálo rychle a plam</w:t>
      </w:r>
      <w:r w:rsidRPr="00ED361F">
        <w:t>e</w:t>
      </w:r>
      <w:r w:rsidRPr="00ED361F">
        <w:t>ny šířily příjemné teplo. Za chvíli přišel i Ondřej a společně se pustili do zbytků od večeře. Hilda ještě vyspávala a ani jeden neměl chuť ji budit. Nevyspaná Hilda byla totiž nejnebezpečnějším tvorem v táb</w:t>
      </w:r>
      <w:r w:rsidRPr="00ED361F">
        <w:t>o</w:t>
      </w:r>
      <w:r w:rsidRPr="00ED361F">
        <w:t>ře, alespoň pro ně dva.</w:t>
      </w:r>
    </w:p>
    <w:p w:rsidR="00ED361F" w:rsidRDefault="00D62117" w:rsidP="00ED361F">
      <w:pPr>
        <w:pStyle w:val="Text"/>
      </w:pPr>
      <w:r w:rsidRPr="00ED361F">
        <w:t>Vyřídilka ošklivé Němky byla naštěstí jedinou nepříjemnou věcí na cestě. Obchody šly dobře, lépe než kdykoliv předtím. Dva vozy, původně plné zboží, zůstaly skoro prázdné, zato měšce obou mužů byly nacpány penězi, šperky a jinými drobnými cennostmi. Nejlépe na odbyt šlo vzácné koření, víno, hedvábí a jiné látky, trochu horší to bylo s výrobky ze skla. Na druhou stranu kupci získali kromě zlata a stříbra vzácné kožešiny a především jantar.</w:t>
      </w:r>
    </w:p>
    <w:p w:rsidR="00ED361F" w:rsidRDefault="00ED361F" w:rsidP="00ED361F">
      <w:pPr>
        <w:pStyle w:val="Text"/>
      </w:pPr>
      <w:r>
        <w:t>„</w:t>
      </w:r>
      <w:r w:rsidR="00D62117" w:rsidRPr="00ED361F">
        <w:t>Jde to lépe, než jsem čekal,</w:t>
      </w:r>
      <w:r>
        <w:t>“</w:t>
      </w:r>
      <w:r w:rsidR="00D62117" w:rsidRPr="00ED361F">
        <w:t xml:space="preserve"> pochvaloval si Ondřej, který byl z obou přátel ten mluvnější. </w:t>
      </w:r>
      <w:r>
        <w:t>„</w:t>
      </w:r>
      <w:r w:rsidR="00D62117" w:rsidRPr="00ED361F">
        <w:t>Myslíš, pane Čeňku, že máme jet až do</w:t>
      </w:r>
    </w:p>
    <w:p w:rsidR="00ED361F" w:rsidRDefault="00D62117" w:rsidP="00ED361F">
      <w:pPr>
        <w:pStyle w:val="Text"/>
      </w:pPr>
      <w:r w:rsidRPr="00ED361F">
        <w:t>Gdaňská? Napadá mě, jestli by to nebyla zbytečná cesta. S těmi skleněnými poháry, které nám zbyly, si můžeme připít na naše zdraví. A třeba si to někdo rozmyslel a koupí si je, až pojedeme n</w:t>
      </w:r>
      <w:r w:rsidRPr="00ED361F">
        <w:t>a</w:t>
      </w:r>
      <w:r w:rsidRPr="00ED361F">
        <w:t>zpátek. Co ty na to?</w:t>
      </w:r>
      <w:r w:rsidR="00ED361F">
        <w:t>“</w:t>
      </w:r>
    </w:p>
    <w:p w:rsidR="00ED361F" w:rsidRDefault="00D62117" w:rsidP="00ED361F">
      <w:pPr>
        <w:pStyle w:val="Text"/>
      </w:pPr>
      <w:r w:rsidRPr="00ED361F">
        <w:t>Hubeňour neodpovídal, avšak dle svého zvyku souhlasně pok</w:t>
      </w:r>
      <w:r w:rsidRPr="00ED361F">
        <w:t>y</w:t>
      </w:r>
      <w:r w:rsidRPr="00ED361F">
        <w:t>voval hlavou.</w:t>
      </w:r>
    </w:p>
    <w:p w:rsidR="00ED361F" w:rsidRDefault="00ED361F" w:rsidP="00ED361F">
      <w:pPr>
        <w:pStyle w:val="Text"/>
      </w:pPr>
      <w:r>
        <w:t>„</w:t>
      </w:r>
      <w:r w:rsidR="00D62117" w:rsidRPr="00ED361F">
        <w:t>Pravda,</w:t>
      </w:r>
      <w:r>
        <w:t>“</w:t>
      </w:r>
      <w:r w:rsidR="00D62117" w:rsidRPr="00ED361F">
        <w:t xml:space="preserve"> pokračoval tlouštík, </w:t>
      </w:r>
      <w:r>
        <w:t>„</w:t>
      </w:r>
      <w:r w:rsidR="00D62117" w:rsidRPr="00ED361F">
        <w:t>ještě budeme muset doplatit čar</w:t>
      </w:r>
      <w:r w:rsidR="00D62117" w:rsidRPr="00ED361F">
        <w:t>o</w:t>
      </w:r>
      <w:r w:rsidR="00D62117" w:rsidRPr="00ED361F">
        <w:t>ději za ochranu, ale to už je to nejmenší. Prý to chce hned, tak mu dnes zaplatím. Podívej, už se vrací, byl někde u řeky. Hele, jde do svého vozu. Kdo ví, co tam ukrývá.</w:t>
      </w:r>
      <w:r>
        <w:t>“</w:t>
      </w:r>
    </w:p>
    <w:p w:rsidR="00ED361F" w:rsidRDefault="00D62117" w:rsidP="00ED361F">
      <w:pPr>
        <w:pStyle w:val="Text"/>
      </w:pPr>
      <w:r w:rsidRPr="00ED361F">
        <w:t>Svatobor právě zmizel pod plachtou a ta se za ním zavřela. Žádný z kupců by si netroufl ani ze zvědavosti tam nahlížet. Jen o</w:t>
      </w:r>
      <w:r w:rsidRPr="00ED361F">
        <w:t>b</w:t>
      </w:r>
      <w:r w:rsidRPr="00ED361F">
        <w:t xml:space="preserve">čas se </w:t>
      </w:r>
      <w:r w:rsidRPr="00ED361F">
        <w:lastRenderedPageBreak/>
        <w:t>jim zdálo, že mág uvnitř s někým hovoří, avšak slyšeli pouze jeho hlas.</w:t>
      </w:r>
    </w:p>
    <w:p w:rsidR="00ED361F" w:rsidRDefault="00D62117" w:rsidP="00ED361F">
      <w:pPr>
        <w:pStyle w:val="Text"/>
      </w:pPr>
      <w:r w:rsidRPr="00ED361F">
        <w:t>Ve voze bylo šero, plno prachu a harampádí. Čaroděj došel až dozadu a s jakési kopule strhl kus hadru. Byla to kruhová klec s průměrem dna měřícím téměř sáh a stejně tak vysoká. Uvnitř ní stál racek. Byl to však obrovský pták, mnohem větší, než může dorůst kt</w:t>
      </w:r>
      <w:r w:rsidRPr="00ED361F">
        <w:t>e</w:t>
      </w:r>
      <w:r w:rsidRPr="00ED361F">
        <w:t>rýkoliv jedinec jeho druhu. Peří měl černé jako havran a když roztáhl křídla, dotýkal se mříží na obou stranách. Stařec se zašklebil.</w:t>
      </w:r>
    </w:p>
    <w:p w:rsidR="00ED361F" w:rsidRDefault="00ED361F" w:rsidP="00ED361F">
      <w:pPr>
        <w:pStyle w:val="Text"/>
      </w:pPr>
      <w:r>
        <w:t>„</w:t>
      </w:r>
      <w:r w:rsidR="00D62117" w:rsidRPr="00ED361F">
        <w:t>Buď zdráv, Ctislave,</w:t>
      </w:r>
      <w:r>
        <w:t>“</w:t>
      </w:r>
      <w:r w:rsidR="00D62117" w:rsidRPr="00ED361F">
        <w:t xml:space="preserve"> zasyčel a vztekle praštil do klece, až se racek schoulil do sebe. </w:t>
      </w:r>
      <w:r>
        <w:t>„</w:t>
      </w:r>
      <w:r w:rsidR="00D62117" w:rsidRPr="00ED361F">
        <w:t>Dnes je tvůj den, bratříčku. Ano, správně tušíš, že tě pustím z klece. Nemysli si, že mi ulétneš, víš dobře, že bez mé pomoci bys zůstal pořád v ptačí podobě. Vykonáš úkol a vrátíš se. I s ní, rozumíš? Když to zvládneš, udělám z tebe zase člov</w:t>
      </w:r>
      <w:r w:rsidR="00D62117" w:rsidRPr="00ED361F">
        <w:t>ě</w:t>
      </w:r>
      <w:r w:rsidR="00D62117" w:rsidRPr="00ED361F">
        <w:t>ka.</w:t>
      </w:r>
      <w:r>
        <w:t>“</w:t>
      </w:r>
    </w:p>
    <w:p w:rsidR="00ED361F" w:rsidRDefault="00D62117" w:rsidP="00ED361F">
      <w:pPr>
        <w:pStyle w:val="Text"/>
      </w:pPr>
      <w:r w:rsidRPr="00ED361F">
        <w:t>Prudkým trhnutím otevřel široká dvířka klece.</w:t>
      </w:r>
    </w:p>
    <w:p w:rsidR="00ED361F" w:rsidRDefault="00ED361F" w:rsidP="00ED361F">
      <w:pPr>
        <w:pStyle w:val="Text"/>
      </w:pPr>
      <w:r>
        <w:t>„</w:t>
      </w:r>
      <w:r w:rsidR="00D62117" w:rsidRPr="00ED361F">
        <w:t>Leť!</w:t>
      </w:r>
      <w:r>
        <w:t>“</w:t>
      </w:r>
      <w:r w:rsidR="00D62117" w:rsidRPr="00ED361F">
        <w:t xml:space="preserve"> vykřikl a rozhrnul plachtu vozu.</w:t>
      </w:r>
    </w:p>
    <w:p w:rsidR="00ED361F" w:rsidRDefault="00D62117" w:rsidP="00ED361F">
      <w:pPr>
        <w:pStyle w:val="Text"/>
      </w:pPr>
      <w:r w:rsidRPr="00ED361F">
        <w:t>Čeněk venku ohromeně vyjekl. Ondřej tupě a nechápavě zíral.</w:t>
      </w:r>
    </w:p>
    <w:p w:rsidR="00ED361F" w:rsidRDefault="00ED361F" w:rsidP="00ED361F">
      <w:pPr>
        <w:pStyle w:val="Text"/>
      </w:pPr>
      <w:r>
        <w:t>„</w:t>
      </w:r>
      <w:r w:rsidR="00D62117" w:rsidRPr="00ED361F">
        <w:t>Pane Čeňku,</w:t>
      </w:r>
      <w:r>
        <w:t>“</w:t>
      </w:r>
      <w:r w:rsidR="00D62117" w:rsidRPr="00ED361F">
        <w:t xml:space="preserve"> zaúpěl tlouštík. </w:t>
      </w:r>
      <w:r>
        <w:t>„</w:t>
      </w:r>
      <w:r w:rsidR="00D62117" w:rsidRPr="00ED361F">
        <w:t>Viděl jsi něco takového?</w:t>
      </w:r>
      <w:r>
        <w:t>“</w:t>
      </w:r>
    </w:p>
    <w:p w:rsidR="00ED361F" w:rsidRDefault="00D62117" w:rsidP="00ED361F">
      <w:pPr>
        <w:pStyle w:val="Text"/>
      </w:pPr>
      <w:r w:rsidRPr="00ED361F">
        <w:t>Obrovitý černý racek proletěl nad táborem a zamířil k severu. Brzy se ztratil v ranní mlze, avšak na rozloučenou zazněl jeho ch</w:t>
      </w:r>
      <w:r w:rsidRPr="00ED361F">
        <w:t>e</w:t>
      </w:r>
      <w:r w:rsidRPr="00ED361F">
        <w:t>chot, připomínající lidský smích. Oběma kupcům zamrazilo až v kostech, neboť v tom hlase bylo něco děsivého.</w:t>
      </w:r>
    </w:p>
    <w:p w:rsidR="00ED361F" w:rsidRDefault="00ED361F" w:rsidP="00ED361F">
      <w:pPr>
        <w:pStyle w:val="Text"/>
      </w:pPr>
      <w:r>
        <w:t>„</w:t>
      </w:r>
      <w:r w:rsidR="00D62117" w:rsidRPr="00ED361F">
        <w:t>Neměli jsme se s tím černokněžníkem spojovat,</w:t>
      </w:r>
      <w:r>
        <w:t>“</w:t>
      </w:r>
      <w:r w:rsidR="00D62117" w:rsidRPr="00ED361F">
        <w:t xml:space="preserve"> zašeptal ustr</w:t>
      </w:r>
      <w:r w:rsidR="00D62117" w:rsidRPr="00ED361F">
        <w:t>a</w:t>
      </w:r>
      <w:r w:rsidR="00D62117" w:rsidRPr="00ED361F">
        <w:t xml:space="preserve">šeně Ondřej a pokřižoval se. </w:t>
      </w:r>
      <w:r>
        <w:t>„</w:t>
      </w:r>
      <w:r w:rsidR="00D62117" w:rsidRPr="00ED361F">
        <w:t>Nekouká z toho nic dobrého. Je to ď</w:t>
      </w:r>
      <w:r w:rsidR="00D62117" w:rsidRPr="00ED361F">
        <w:t>á</w:t>
      </w:r>
      <w:r w:rsidR="00D62117" w:rsidRPr="00ED361F">
        <w:t>bel.</w:t>
      </w:r>
      <w:r>
        <w:t>“</w:t>
      </w:r>
    </w:p>
    <w:p w:rsidR="00ED361F" w:rsidRDefault="00D62117" w:rsidP="00ED361F">
      <w:pPr>
        <w:pStyle w:val="Text"/>
      </w:pPr>
      <w:r w:rsidRPr="00ED361F">
        <w:t xml:space="preserve">Racek mezitím letěl dál, hnán temnou mocí. Nepohyboval se jako jiní ptáci, nýbrž směřoval rovně jako šíp podél řeky na sever. Nic nelovil a nic ho nerozptylovalo. Mlha neřídla, naopak houstla, bylo vidět nejvýš na pár kroků, ale černého ptáka vedl neomylný instinkt. Věděl, že je již blízko. Cosi se v něm vzpíralo splnit takový úkol, avšak zlá vůle jeho pána jej bičovala strašlivými záchvěvy děsu a utrpení. Letěl dál </w:t>
      </w:r>
      <w:r w:rsidR="00ED361F">
        <w:t>–</w:t>
      </w:r>
      <w:r w:rsidRPr="00ED361F">
        <w:t xml:space="preserve"> poslušný nástroj starého muže.</w:t>
      </w:r>
    </w:p>
    <w:p w:rsidR="00ED361F" w:rsidRDefault="00D62117" w:rsidP="00ED361F">
      <w:pPr>
        <w:pStyle w:val="Text"/>
      </w:pPr>
      <w:r w:rsidRPr="00ED361F">
        <w:t>Konečně spatřil stín v rákosí. Žena vylézala z vody, nahá, nádherná, s vlasy černými jako jeho peří. Bledá pleť se leskla ka</w:t>
      </w:r>
      <w:r w:rsidRPr="00ED361F">
        <w:t>p</w:t>
      </w:r>
      <w:r w:rsidRPr="00ED361F">
        <w:t>kami, které jí stékaly po zádech, ňadrech, břiše, bocích i nohách. P</w:t>
      </w:r>
      <w:r w:rsidRPr="00ED361F">
        <w:t>o</w:t>
      </w:r>
      <w:r w:rsidRPr="00ED361F">
        <w:t xml:space="preserve">hodila hlavou a odstříkla z kadeří vějíř vody. Racek se zastavil ve </w:t>
      </w:r>
      <w:r w:rsidRPr="00ED361F">
        <w:lastRenderedPageBreak/>
        <w:t>vzduchu a</w:t>
      </w:r>
      <w:r w:rsidR="00ED361F" w:rsidRPr="00ED361F">
        <w:t xml:space="preserve"> </w:t>
      </w:r>
      <w:r w:rsidR="00ED361F">
        <w:t>‚</w:t>
      </w:r>
      <w:r w:rsidR="00ED361F" w:rsidRPr="00ED361F">
        <w:t>n</w:t>
      </w:r>
      <w:r w:rsidRPr="00ED361F">
        <w:t>ad řekou zazněl jeho zlověstný smích. Stála jako sloup, oči vytře</w:t>
      </w:r>
      <w:r w:rsidRPr="00ED361F">
        <w:t>š</w:t>
      </w:r>
      <w:r w:rsidRPr="00ED361F">
        <w:t>těné do prázdna. Pták se snesl níž a znovu se zachechtal. Žena se opět začala hýbat. Vystoupila na břeh, oblékla se a pomalými m</w:t>
      </w:r>
      <w:r w:rsidRPr="00ED361F">
        <w:t>e</w:t>
      </w:r>
      <w:r w:rsidRPr="00ED361F">
        <w:t>chanickými kroky vyrazila podél břehu na jih. Dvojice osob, ukrytá v nedaleké houštině, se netrpělivě pohnula. Oba na sebe pohlédli a souhlasně pokývli hlavami. Rozeběhli se tiše jako dva stíny, kryti bílou mlhou. Mladý muž skočil před černovlasou ženu.</w:t>
      </w:r>
    </w:p>
    <w:p w:rsidR="00ED361F" w:rsidRDefault="00ED361F" w:rsidP="00ED361F">
      <w:pPr>
        <w:pStyle w:val="Text"/>
      </w:pPr>
      <w:r>
        <w:t>„</w:t>
      </w:r>
      <w:r w:rsidR="00D62117" w:rsidRPr="00ED361F">
        <w:t>Kroano, stůj!</w:t>
      </w:r>
      <w:r>
        <w:t>“</w:t>
      </w:r>
      <w:r w:rsidR="00D62117" w:rsidRPr="00ED361F">
        <w:t xml:space="preserve"> vykřikl.</w:t>
      </w:r>
    </w:p>
    <w:p w:rsidR="00ED361F" w:rsidRDefault="00D62117" w:rsidP="00ED361F">
      <w:pPr>
        <w:pStyle w:val="Text"/>
      </w:pPr>
      <w:r w:rsidRPr="00ED361F">
        <w:t>Zarazila se a v jejím dosud skelném pohledu se objevil záblesk vědomí. Racek rozčileně křičel a pleskot jeho křídel byl stále hlas</w:t>
      </w:r>
      <w:r w:rsidRPr="00ED361F">
        <w:t>i</w:t>
      </w:r>
      <w:r w:rsidRPr="00ED361F">
        <w:t>tější.</w:t>
      </w:r>
    </w:p>
    <w:p w:rsidR="00ED361F" w:rsidRDefault="00ED361F" w:rsidP="00ED361F">
      <w:pPr>
        <w:pStyle w:val="Text"/>
      </w:pPr>
      <w:r>
        <w:t>„</w:t>
      </w:r>
      <w:r w:rsidR="00D62117" w:rsidRPr="00ED361F">
        <w:t>Neposlouchej ho, Kroano,</w:t>
      </w:r>
      <w:r>
        <w:t>“</w:t>
      </w:r>
      <w:r w:rsidR="00D62117" w:rsidRPr="00ED361F">
        <w:t xml:space="preserve"> řekl důrazně mladík. </w:t>
      </w:r>
      <w:r>
        <w:t>„</w:t>
      </w:r>
      <w:r w:rsidR="00D62117" w:rsidRPr="00ED361F">
        <w:t>Ty ho n</w:t>
      </w:r>
      <w:r w:rsidR="00D62117" w:rsidRPr="00ED361F">
        <w:t>e</w:t>
      </w:r>
      <w:r w:rsidR="00D62117" w:rsidRPr="00ED361F">
        <w:t>musíš poslouchat.</w:t>
      </w:r>
      <w:r>
        <w:t>“</w:t>
      </w:r>
    </w:p>
    <w:p w:rsidR="00ED361F" w:rsidRDefault="00D62117" w:rsidP="00ED361F">
      <w:pPr>
        <w:pStyle w:val="Text"/>
      </w:pPr>
      <w:r w:rsidRPr="00ED361F">
        <w:t>Rozzuřený pták se vrhl střemhlav dolů a zobákem zaútočil na j</w:t>
      </w:r>
      <w:r w:rsidRPr="00ED361F">
        <w:t>e</w:t>
      </w:r>
      <w:r w:rsidRPr="00ED361F">
        <w:t>ho obličej. Napadený se ohnal. Černý opeřenec se vznesl výše, aby se vzápětí zase pokusil klovnout. Kroanin pohled opět zesklovatěl</w:t>
      </w:r>
      <w:r w:rsidR="00ED361F">
        <w:t>…</w:t>
      </w:r>
      <w:r w:rsidRPr="00ED361F">
        <w:t xml:space="preserve"> Vykročila a odstrčila mladíka jako loutku. Ten upadl. Útočící racek minul a svůj pád zastavil až těsně nad zemí. V té chvíli se z mlhy vynořila další postava. Žena s vlasy zářícími jako oheň, v ruce síť, která se snesla na racka. Lapený pták vztekle zavřeštěl.</w:t>
      </w:r>
    </w:p>
    <w:p w:rsidR="00ED361F" w:rsidRDefault="00ED361F" w:rsidP="00ED361F">
      <w:pPr>
        <w:pStyle w:val="Text"/>
      </w:pPr>
      <w:r>
        <w:t>„</w:t>
      </w:r>
      <w:r w:rsidR="00D62117" w:rsidRPr="00ED361F">
        <w:t>Držím ho, Lísko!</w:t>
      </w:r>
      <w:r>
        <w:t>“</w:t>
      </w:r>
      <w:r w:rsidR="00D62117" w:rsidRPr="00ED361F">
        <w:t xml:space="preserve"> křikl mladík a chytil síť na jedné straně, rusalka na druhé. Podařilo se jim ji sbalit a svázat. Kroana stála st</w:t>
      </w:r>
      <w:r w:rsidR="00D62117" w:rsidRPr="00ED361F">
        <w:t>r</w:t>
      </w:r>
      <w:r w:rsidR="00D62117" w:rsidRPr="00ED361F">
        <w:t>nule jako socha. Až teď se pohnula. Její ruka sjela k levému boku. Ránem zazněl zlověstný svist oceli. Záblesk čepele. Křik racka, zb</w:t>
      </w:r>
      <w:r w:rsidR="00D62117" w:rsidRPr="00ED361F">
        <w:t>ě</w:t>
      </w:r>
      <w:r w:rsidR="00D62117" w:rsidRPr="00ED361F">
        <w:t>sile se zmítajícího v pasti. A pak útok. Třesk kovu o kov. Dlouhý rovný meč v ruce Kroany narazil na dvě zakřivené čepele rusalky. Dvě ženské postavy se míhají téměř nepostřehnutelnou rychlostí, úskoky a výpady se střídají v pekelném tempu. Dva víry vlasů, černý a zlatý. Útoky a kryty, skoky a úhybné manévry na jedné i na druhé straně, ale ani jedna ze sokyň není schopna získat rozhodující přev</w:t>
      </w:r>
      <w:r w:rsidR="00D62117" w:rsidRPr="00ED361F">
        <w:t>a</w:t>
      </w:r>
      <w:r w:rsidR="00D62117" w:rsidRPr="00ED361F">
        <w:t>hu.</w:t>
      </w:r>
    </w:p>
    <w:p w:rsidR="00ED361F" w:rsidRDefault="00D62117" w:rsidP="00ED361F">
      <w:pPr>
        <w:pStyle w:val="Text"/>
      </w:pPr>
      <w:r w:rsidRPr="00ED361F">
        <w:t>Z tábora sem zazněl hluk, hlasy a těžký dusot mnoha nohou. St</w:t>
      </w:r>
      <w:r w:rsidRPr="00ED361F">
        <w:t>í</w:t>
      </w:r>
      <w:r w:rsidRPr="00ED361F">
        <w:t xml:space="preserve">ny mužů vyplouvaly ze sivé mlhy jako přízraky. Mladík, bezradně pozorující souboj, zvolal: </w:t>
      </w:r>
      <w:r w:rsidR="00ED361F">
        <w:t>„</w:t>
      </w:r>
      <w:r w:rsidRPr="00ED361F">
        <w:t>Sem! Rychle sem, Krute!</w:t>
      </w:r>
      <w:r w:rsidR="00ED361F">
        <w:t>“</w:t>
      </w:r>
    </w:p>
    <w:p w:rsidR="00ED361F" w:rsidRDefault="00D62117" w:rsidP="00ED361F">
      <w:pPr>
        <w:pStyle w:val="Text"/>
      </w:pPr>
      <w:r w:rsidRPr="00ED361F">
        <w:t>Potom s napřaženým mečem postupoval k bojovnicím, které ani na chvíli neustaly ve svých útocích.</w:t>
      </w:r>
    </w:p>
    <w:p w:rsidR="00ED361F" w:rsidRDefault="00ED361F" w:rsidP="00ED361F">
      <w:pPr>
        <w:pStyle w:val="Text"/>
      </w:pPr>
      <w:r>
        <w:lastRenderedPageBreak/>
        <w:t>„</w:t>
      </w:r>
      <w:r w:rsidR="00D62117" w:rsidRPr="00ED361F">
        <w:t>Zpátky, Vlkavo!</w:t>
      </w:r>
      <w:r>
        <w:t>“</w:t>
      </w:r>
      <w:r w:rsidR="00D62117" w:rsidRPr="00ED361F">
        <w:t xml:space="preserve"> křikly na něho myšlenky víly. </w:t>
      </w:r>
      <w:r>
        <w:t>„</w:t>
      </w:r>
      <w:r w:rsidR="00D62117" w:rsidRPr="00ED361F">
        <w:t>Ať tě nic t</w:t>
      </w:r>
      <w:r w:rsidR="00D62117" w:rsidRPr="00ED361F">
        <w:t>a</w:t>
      </w:r>
      <w:r w:rsidR="00D62117" w:rsidRPr="00ED361F">
        <w:t>kového ani nenapadne!</w:t>
      </w:r>
      <w:r>
        <w:t>“</w:t>
      </w:r>
    </w:p>
    <w:p w:rsidR="00ED361F" w:rsidRDefault="00D62117" w:rsidP="00ED361F">
      <w:pPr>
        <w:pStyle w:val="Text"/>
      </w:pPr>
      <w:r w:rsidRPr="00ED361F">
        <w:t>Kroana jakoby v zoufalství zrychlila údery až do jakési šílené blýskavé smršti, avšak rusalka stačila jejímu náporu čelit. Křik ch</w:t>
      </w:r>
      <w:r w:rsidRPr="00ED361F">
        <w:t>y</w:t>
      </w:r>
      <w:r w:rsidRPr="00ED361F">
        <w:t>ceného racka podněcoval vlkodlačici stále více. Její obličej se podi</w:t>
      </w:r>
      <w:r w:rsidRPr="00ED361F">
        <w:t>v</w:t>
      </w:r>
      <w:r w:rsidRPr="00ED361F">
        <w:t>ně znetvořil do polozvířecí podoby. Z hrdla se jí vydralo vrčivé zav</w:t>
      </w:r>
      <w:r w:rsidRPr="00ED361F">
        <w:t>y</w:t>
      </w:r>
      <w:r w:rsidRPr="00ED361F">
        <w:t>tí, v ústech se zabělaly tesáky. Ruce svírající meč se změnily v dráp</w:t>
      </w:r>
      <w:r w:rsidRPr="00ED361F">
        <w:t>a</w:t>
      </w:r>
      <w:r w:rsidRPr="00ED361F">
        <w:t>té pracky.</w:t>
      </w:r>
    </w:p>
    <w:p w:rsidR="00ED361F" w:rsidRDefault="00ED361F" w:rsidP="00ED361F">
      <w:pPr>
        <w:pStyle w:val="Text"/>
      </w:pPr>
      <w:r>
        <w:t>„</w:t>
      </w:r>
      <w:r w:rsidR="00D62117" w:rsidRPr="00ED361F">
        <w:t>Teď zemřeš, vílo!</w:t>
      </w:r>
      <w:r>
        <w:t>“</w:t>
      </w:r>
      <w:r w:rsidR="00D62117" w:rsidRPr="00ED361F">
        <w:t xml:space="preserve"> zařvala na Lísku.</w:t>
      </w:r>
    </w:p>
    <w:p w:rsidR="00ED361F" w:rsidRDefault="00D62117" w:rsidP="00ED361F">
      <w:pPr>
        <w:pStyle w:val="Text"/>
      </w:pPr>
      <w:r w:rsidRPr="00ED361F">
        <w:t>Z mlhy se vynořil Krutoboj a v běhu odstrčil Vlkavu.</w:t>
      </w:r>
    </w:p>
    <w:p w:rsidR="00ED361F" w:rsidRDefault="00ED361F" w:rsidP="00ED361F">
      <w:pPr>
        <w:pStyle w:val="Text"/>
      </w:pPr>
      <w:r>
        <w:t>„</w:t>
      </w:r>
      <w:r w:rsidR="00D62117" w:rsidRPr="00ED361F">
        <w:t>Uhni, chlapče!</w:t>
      </w:r>
      <w:r>
        <w:t>“</w:t>
      </w:r>
    </w:p>
    <w:p w:rsidR="00ED361F" w:rsidRDefault="00D62117" w:rsidP="00ED361F">
      <w:pPr>
        <w:pStyle w:val="Text"/>
      </w:pPr>
      <w:r w:rsidRPr="00ED361F">
        <w:t>Kroana se chtěla otočit, avšak rusalka jí to nedovolila a naopak zaměstnala její pozornost novým výpadem. Vlkodlačice jej odr</w:t>
      </w:r>
      <w:r w:rsidRPr="00ED361F">
        <w:t>a</w:t>
      </w:r>
      <w:r w:rsidRPr="00ED361F">
        <w:t>zila, snažila se uskočit, aby se od své soupeřky odpoutala, leč klopý</w:t>
      </w:r>
      <w:r w:rsidRPr="00ED361F">
        <w:t>t</w:t>
      </w:r>
      <w:r w:rsidRPr="00ED361F">
        <w:t>la a upadla. Stačila ještě vstát. Nic více. Krutův útok byl příliš rychlý.</w:t>
      </w:r>
    </w:p>
    <w:p w:rsidR="00ED361F" w:rsidRDefault="00ED361F" w:rsidP="00ED361F">
      <w:pPr>
        <w:pStyle w:val="Text"/>
      </w:pPr>
      <w:r>
        <w:t>„</w:t>
      </w:r>
      <w:r w:rsidR="00D62117" w:rsidRPr="00ED361F">
        <w:t>Nezabíjej ji!</w:t>
      </w:r>
      <w:r>
        <w:t>“</w:t>
      </w:r>
      <w:r w:rsidR="00D62117" w:rsidRPr="00ED361F">
        <w:t xml:space="preserve"> zaječel Vlkava. </w:t>
      </w:r>
      <w:r>
        <w:t>„</w:t>
      </w:r>
      <w:r w:rsidR="00D62117" w:rsidRPr="00ED361F">
        <w:t>Ona za to</w:t>
      </w:r>
      <w:r>
        <w:t>…“</w:t>
      </w:r>
    </w:p>
    <w:p w:rsidR="00ED361F" w:rsidRDefault="00D62117" w:rsidP="00ED361F">
      <w:pPr>
        <w:pStyle w:val="Text"/>
      </w:pPr>
      <w:r w:rsidRPr="00ED361F">
        <w:t>Nedořekl. Těžká čepel dopadla ze strany na černovlasou hlavu a vlkodlačice se zhroutila do trávy jako podťatá.</w:t>
      </w:r>
    </w:p>
    <w:p w:rsidR="00ED361F" w:rsidRDefault="00ED361F" w:rsidP="00ED361F">
      <w:pPr>
        <w:pStyle w:val="Text"/>
      </w:pPr>
      <w:r>
        <w:t>„…</w:t>
      </w:r>
      <w:r w:rsidR="00D62117" w:rsidRPr="00ED361F">
        <w:t>nemůže,</w:t>
      </w:r>
      <w:r>
        <w:t>“</w:t>
      </w:r>
      <w:r w:rsidR="00D62117" w:rsidRPr="00ED361F">
        <w:t xml:space="preserve"> dokončil mladík a ohromeně zíral na nehybné tělo, jež postupně znovu nabývalo lidských tvarů a rysů. </w:t>
      </w:r>
      <w:r>
        <w:t>„</w:t>
      </w:r>
      <w:r w:rsidR="00D62117" w:rsidRPr="00ED361F">
        <w:t>Je</w:t>
      </w:r>
      <w:r>
        <w:t>…</w:t>
      </w:r>
      <w:r w:rsidR="00D62117" w:rsidRPr="00ED361F">
        <w:t xml:space="preserve"> je mr</w:t>
      </w:r>
      <w:r w:rsidR="00D62117" w:rsidRPr="00ED361F">
        <w:t>t</w:t>
      </w:r>
      <w:r w:rsidR="00D62117" w:rsidRPr="00ED361F">
        <w:t>vá?</w:t>
      </w:r>
      <w:r>
        <w:t>“</w:t>
      </w:r>
    </w:p>
    <w:p w:rsidR="00ED361F" w:rsidRDefault="00D62117" w:rsidP="00ED361F">
      <w:pPr>
        <w:pStyle w:val="Text"/>
      </w:pPr>
      <w:r w:rsidRPr="00ED361F">
        <w:t>Krut poklekl ke Kroaně a zavrtěl hlavou.</w:t>
      </w:r>
    </w:p>
    <w:p w:rsidR="00ED361F" w:rsidRDefault="00ED361F" w:rsidP="00ED361F">
      <w:pPr>
        <w:pStyle w:val="Text"/>
      </w:pPr>
      <w:r>
        <w:t>„</w:t>
      </w:r>
      <w:r w:rsidR="00D62117" w:rsidRPr="00ED361F">
        <w:t>Není. Zasáhl jsem ji naplocho. Poslouchej, Lísko, až se pr</w:t>
      </w:r>
      <w:r w:rsidR="00D62117" w:rsidRPr="00ED361F">
        <w:t>o</w:t>
      </w:r>
      <w:r w:rsidR="00D62117" w:rsidRPr="00ED361F">
        <w:t>bere, byl bych rád, kdyby už nezuřila. Vsadím svou loď proti děr</w:t>
      </w:r>
      <w:r w:rsidR="00D62117" w:rsidRPr="00ED361F">
        <w:t>a</w:t>
      </w:r>
      <w:r w:rsidR="00D62117" w:rsidRPr="00ED361F">
        <w:t>vým škorním, že v tom má prsty ten čaroděj. Zvládneš to?</w:t>
      </w:r>
      <w:r>
        <w:t>“</w:t>
      </w:r>
    </w:p>
    <w:p w:rsidR="00ED361F" w:rsidRDefault="00D62117" w:rsidP="00ED361F">
      <w:pPr>
        <w:pStyle w:val="Text"/>
      </w:pPr>
      <w:r w:rsidRPr="00ED361F">
        <w:t>Přikývla a pokynula Vlkavovi. Ten uchopil síť s černým ra</w:t>
      </w:r>
      <w:r w:rsidRPr="00ED361F">
        <w:t>c</w:t>
      </w:r>
      <w:r w:rsidRPr="00ED361F">
        <w:t>kem, víla vzala do náruče vlkodlačici a odcházeli. Ne do tábora, ale seve</w:t>
      </w:r>
      <w:r w:rsidRPr="00ED361F">
        <w:t>r</w:t>
      </w:r>
      <w:r w:rsidRPr="00ED361F">
        <w:t>ním směrem někam do samoty. Krutoboj je nechal jít. Pomalu zastrčil meč do pochvy a rozhlédl se po okolo stojících členech své p</w:t>
      </w:r>
      <w:r w:rsidRPr="00ED361F">
        <w:t>o</w:t>
      </w:r>
      <w:r w:rsidRPr="00ED361F">
        <w:t>sádky.</w:t>
      </w:r>
    </w:p>
    <w:p w:rsidR="00ED361F" w:rsidRDefault="00ED361F" w:rsidP="00ED361F">
      <w:pPr>
        <w:pStyle w:val="Text"/>
      </w:pPr>
      <w:r>
        <w:t>„</w:t>
      </w:r>
      <w:r w:rsidR="00D62117" w:rsidRPr="00ED361F">
        <w:t>To je v pořádku, mládenci, můžeme se vrátit.</w:t>
      </w:r>
      <w:r>
        <w:t>“</w:t>
      </w:r>
    </w:p>
    <w:p w:rsidR="00ED361F" w:rsidRDefault="00ED361F" w:rsidP="00ED361F">
      <w:pPr>
        <w:pStyle w:val="Text"/>
      </w:pPr>
      <w:r>
        <w:t>„</w:t>
      </w:r>
      <w:r w:rsidR="00D62117" w:rsidRPr="00ED361F">
        <w:t>Tak to ne!</w:t>
      </w:r>
      <w:r>
        <w:t>“</w:t>
      </w:r>
      <w:r w:rsidR="00D62117" w:rsidRPr="00ED361F">
        <w:t xml:space="preserve"> vyjel na něho rozhněvaně Boryta. </w:t>
      </w:r>
      <w:r>
        <w:t>„</w:t>
      </w:r>
      <w:r w:rsidR="00D62117" w:rsidRPr="00ED361F">
        <w:t>Proč jsi nám neřekl, že ta ženská je vlkodlak? Sami jsme viděli, že je nebezpe</w:t>
      </w:r>
      <w:r w:rsidR="00D62117" w:rsidRPr="00ED361F">
        <w:t>č</w:t>
      </w:r>
      <w:r w:rsidR="00D62117" w:rsidRPr="00ED361F">
        <w:t>ná</w:t>
      </w:r>
      <w:r>
        <w:t>…</w:t>
      </w:r>
      <w:r w:rsidR="00D62117" w:rsidRPr="00ED361F">
        <w:t xml:space="preserve"> Tak mluv, náčelníku, co to má znamenat?</w:t>
      </w:r>
      <w:r>
        <w:t>“</w:t>
      </w:r>
    </w:p>
    <w:p w:rsidR="00ED361F" w:rsidRDefault="00D62117" w:rsidP="00ED361F">
      <w:pPr>
        <w:pStyle w:val="Text"/>
      </w:pPr>
      <w:r w:rsidRPr="00ED361F">
        <w:t>Krut si povzdechl.</w:t>
      </w:r>
    </w:p>
    <w:p w:rsidR="00ED361F" w:rsidRDefault="00ED361F" w:rsidP="00ED361F">
      <w:pPr>
        <w:pStyle w:val="Text"/>
      </w:pPr>
      <w:r>
        <w:lastRenderedPageBreak/>
        <w:t>„</w:t>
      </w:r>
      <w:r w:rsidR="00D62117" w:rsidRPr="00ED361F">
        <w:t>Co ti mám na to říci? Je vlkodlak. Teď už to víte všichni. Ale s tou nebezpečností nespěchej. Jestli je tady někdo nebezpečný, pak je to ten, kdo stojí za tím vším.</w:t>
      </w:r>
      <w:r>
        <w:t>“</w:t>
      </w:r>
    </w:p>
    <w:p w:rsidR="00ED361F" w:rsidRDefault="00ED361F" w:rsidP="00ED361F">
      <w:pPr>
        <w:pStyle w:val="Text"/>
      </w:pPr>
      <w:r>
        <w:t>„</w:t>
      </w:r>
      <w:r w:rsidR="00D62117" w:rsidRPr="00ED361F">
        <w:t>Pravda,</w:t>
      </w:r>
      <w:r>
        <w:t>“</w:t>
      </w:r>
      <w:r w:rsidR="00D62117" w:rsidRPr="00ED361F">
        <w:t xml:space="preserve"> vyhrkl Lešek. </w:t>
      </w:r>
      <w:r>
        <w:t>„</w:t>
      </w:r>
      <w:r w:rsidR="00D62117" w:rsidRPr="00ED361F">
        <w:t>Je to čaroděj, táboří s několika kupci nedaleko nás. Ten chlap vládne děsivou mocí a vím určitě, že si v</w:t>
      </w:r>
      <w:r w:rsidR="00D62117" w:rsidRPr="00ED361F">
        <w:t>y</w:t>
      </w:r>
      <w:r w:rsidR="00D62117" w:rsidRPr="00ED361F">
        <w:t>hlédl Kroanu. Z nějakého důvodu ji chce ovládnout.</w:t>
      </w:r>
      <w:r>
        <w:t>“</w:t>
      </w:r>
    </w:p>
    <w:p w:rsidR="00ED361F" w:rsidRDefault="00ED361F" w:rsidP="00ED361F">
      <w:pPr>
        <w:pStyle w:val="Text"/>
      </w:pPr>
      <w:r>
        <w:t>„</w:t>
      </w:r>
      <w:r w:rsidR="00D62117" w:rsidRPr="00ED361F">
        <w:t>To není z nějakého důvodu,</w:t>
      </w:r>
      <w:r>
        <w:t>“</w:t>
      </w:r>
      <w:r w:rsidR="00D62117" w:rsidRPr="00ED361F">
        <w:t xml:space="preserve"> opravil ho Krutoboj. </w:t>
      </w:r>
      <w:r>
        <w:t>„</w:t>
      </w:r>
      <w:r w:rsidR="00D62117" w:rsidRPr="00ED361F">
        <w:t>Mně je ten důvod naprosto jasný. Chce moc. Víc moci. Doufám, že si dov</w:t>
      </w:r>
      <w:r w:rsidR="00D62117" w:rsidRPr="00ED361F">
        <w:t>e</w:t>
      </w:r>
      <w:r w:rsidR="00D62117" w:rsidRPr="00ED361F">
        <w:t>dete představit, jak nebezpečný by byl s vlkodlačici po boku. Ale zdá se, že Líska mu to překazila.</w:t>
      </w:r>
      <w:r>
        <w:t>“</w:t>
      </w:r>
    </w:p>
    <w:p w:rsidR="00ED361F" w:rsidRDefault="00ED361F" w:rsidP="00ED361F">
      <w:pPr>
        <w:pStyle w:val="Text"/>
      </w:pPr>
      <w:r>
        <w:t>„</w:t>
      </w:r>
      <w:r w:rsidR="00D62117" w:rsidRPr="00ED361F">
        <w:t>Na jak dlouho?</w:t>
      </w:r>
      <w:r>
        <w:t>“</w:t>
      </w:r>
      <w:r w:rsidR="00D62117" w:rsidRPr="00ED361F">
        <w:t xml:space="preserve"> nesouhlasil Boryta.</w:t>
      </w:r>
    </w:p>
    <w:p w:rsidR="00ED361F" w:rsidRDefault="00ED361F" w:rsidP="00ED361F">
      <w:pPr>
        <w:pStyle w:val="Text"/>
      </w:pPr>
      <w:r>
        <w:t>„</w:t>
      </w:r>
      <w:r w:rsidR="00D62117" w:rsidRPr="00ED361F">
        <w:t>Myslím, že se nemusíme bát,</w:t>
      </w:r>
      <w:r>
        <w:t>“</w:t>
      </w:r>
      <w:r w:rsidR="00D62117" w:rsidRPr="00ED361F">
        <w:t xml:space="preserve"> řekl náčelník. </w:t>
      </w:r>
      <w:r>
        <w:t>„</w:t>
      </w:r>
      <w:r w:rsidR="00D62117" w:rsidRPr="00ED361F">
        <w:t>Jsem si jist, že Líska Kroanu uzdraví.</w:t>
      </w:r>
      <w:r>
        <w:t>“</w:t>
      </w:r>
    </w:p>
    <w:p w:rsidR="00ED361F" w:rsidRDefault="00ED361F" w:rsidP="00ED361F">
      <w:pPr>
        <w:pStyle w:val="Text"/>
      </w:pPr>
      <w:r>
        <w:t>„</w:t>
      </w:r>
      <w:r w:rsidR="00D62117" w:rsidRPr="00ED361F">
        <w:t>Tak, že už nebude vlkodlakem?</w:t>
      </w:r>
      <w:r>
        <w:t>“</w:t>
      </w:r>
      <w:r w:rsidR="00D62117" w:rsidRPr="00ED361F">
        <w:t xml:space="preserve"> vložil se do hovoru Kyj. </w:t>
      </w:r>
      <w:r>
        <w:t>„</w:t>
      </w:r>
      <w:r w:rsidR="00D62117" w:rsidRPr="00ED361F">
        <w:t>To jsem neřekl. Pouze to, že nebude nebezpečná.</w:t>
      </w:r>
      <w:r>
        <w:t>“</w:t>
      </w:r>
    </w:p>
    <w:p w:rsidR="00ED361F" w:rsidRDefault="00ED361F" w:rsidP="00ED361F">
      <w:pPr>
        <w:pStyle w:val="Text"/>
      </w:pPr>
      <w:r>
        <w:t>„</w:t>
      </w:r>
      <w:r w:rsidR="00D62117" w:rsidRPr="00ED361F">
        <w:t>Na tom nezáleží,</w:t>
      </w:r>
      <w:r>
        <w:t>“</w:t>
      </w:r>
      <w:r w:rsidR="00D62117" w:rsidRPr="00ED361F">
        <w:t xml:space="preserve"> protestoval Boryta.</w:t>
      </w:r>
    </w:p>
    <w:p w:rsidR="00ED361F" w:rsidRDefault="00ED361F" w:rsidP="00ED361F">
      <w:pPr>
        <w:pStyle w:val="Text"/>
      </w:pPr>
      <w:r>
        <w:t>„</w:t>
      </w:r>
      <w:r w:rsidR="00D62117" w:rsidRPr="00ED361F">
        <w:t>Stejně nechci, aby ta ženská zůstala s námi. Nemám nic proti rusalkám, ale vlkodlaky mezi sebou nechceme.</w:t>
      </w:r>
      <w:r>
        <w:t>“</w:t>
      </w:r>
      <w:r w:rsidR="00D62117" w:rsidRPr="00ED361F">
        <w:t xml:space="preserve"> Krutoboj se užasle rozhlížel po svých mužích. </w:t>
      </w:r>
      <w:r>
        <w:t>„</w:t>
      </w:r>
      <w:r w:rsidR="00D62117" w:rsidRPr="00ED361F">
        <w:t>Nechceme, nechceme,</w:t>
      </w:r>
      <w:r>
        <w:t>“</w:t>
      </w:r>
      <w:r w:rsidR="00D62117" w:rsidRPr="00ED361F">
        <w:t xml:space="preserve"> ozývalo se reptání skoro ze všech úst.</w:t>
      </w:r>
    </w:p>
    <w:p w:rsidR="00ED361F" w:rsidRDefault="00D62117" w:rsidP="00ED361F">
      <w:pPr>
        <w:pStyle w:val="Text"/>
      </w:pPr>
      <w:r w:rsidRPr="00ED361F">
        <w:t>Krut neřekl nic. Shrbený a se svěšenými rameny odcházel pryč. Chtěl být sám.</w:t>
      </w:r>
    </w:p>
    <w:p w:rsidR="00ED361F" w:rsidRDefault="00ED361F" w:rsidP="00ED361F">
      <w:pPr>
        <w:pStyle w:val="Text"/>
      </w:pPr>
    </w:p>
    <w:p w:rsidR="00ED361F" w:rsidRDefault="00D62117" w:rsidP="00ED361F">
      <w:pPr>
        <w:pStyle w:val="Text"/>
      </w:pPr>
      <w:r w:rsidRPr="00ED361F">
        <w:t>Běží. Ne, spíše se batolí a cosi žvatlá. Srub voní smolným dř</w:t>
      </w:r>
      <w:r w:rsidRPr="00ED361F">
        <w:t>e</w:t>
      </w:r>
      <w:r w:rsidRPr="00ED361F">
        <w:t>vem, kouřem a kůžemi. Veliký svalnatý muž štípe sekerou dříví. Dělá to pomalu a důkladně, zato s velkou silou v každém úderu. U</w:t>
      </w:r>
      <w:r w:rsidRPr="00ED361F">
        <w:t>s</w:t>
      </w:r>
      <w:r w:rsidRPr="00ED361F">
        <w:t>mívá se. Tak nějak zasněně, jako by svět byl nádherným místem k životu. A Kroana si to myslí také.</w:t>
      </w:r>
    </w:p>
    <w:p w:rsidR="00ED361F" w:rsidRDefault="00D62117" w:rsidP="00ED361F">
      <w:pPr>
        <w:pStyle w:val="Text"/>
      </w:pPr>
      <w:r w:rsidRPr="00ED361F">
        <w:t>Od lesa zazní táhlé zavytí. Ze stínu staletých dubů vybíhá ohro</w:t>
      </w:r>
      <w:r w:rsidRPr="00ED361F">
        <w:t>m</w:t>
      </w:r>
      <w:r w:rsidRPr="00ED361F">
        <w:t>ná šedá vlčice. Její tlapy měkce dopadají na zem a loňské listí pod nimi lehounce křupe. Dívenka si ji prohlíží s němým obdivem. Dnes skolila statného srnce, kterého nyní pokládá na cestu. Kroana k</w:t>
      </w:r>
      <w:r w:rsidR="00ED361F">
        <w:t xml:space="preserve"> </w:t>
      </w:r>
      <w:r w:rsidRPr="00ED361F">
        <w:t>ní dobíhá a objímají. Cítí pach vlhké srsti a prohrabuje ji svými dro</w:t>
      </w:r>
      <w:r w:rsidRPr="00ED361F">
        <w:t>b</w:t>
      </w:r>
      <w:r w:rsidRPr="00ED361F">
        <w:t>nými prstíky.</w:t>
      </w:r>
    </w:p>
    <w:p w:rsidR="00ED361F" w:rsidRDefault="00D62117" w:rsidP="00ED361F">
      <w:pPr>
        <w:pStyle w:val="Text"/>
      </w:pPr>
      <w:r w:rsidRPr="00ED361F">
        <w:t xml:space="preserve">Vlčice se vymaní z objetí, uchopí srnce do tlamy a vběhne do domu. Po nějaké době se v obdélníku dveří objevuje vysoká ženská </w:t>
      </w:r>
      <w:r w:rsidRPr="00ED361F">
        <w:lastRenderedPageBreak/>
        <w:t>postava. Rozpřahuje náruč. Dívá se na děvčátko šedozelenýma očima,</w:t>
      </w:r>
      <w:r w:rsidR="00ED361F">
        <w:t>“</w:t>
      </w:r>
      <w:r w:rsidRPr="00ED361F">
        <w:t xml:space="preserve"> které však v celkovém výrazu usměvavé tváře vypadají n</w:t>
      </w:r>
      <w:r w:rsidRPr="00ED361F">
        <w:t>e</w:t>
      </w:r>
      <w:r w:rsidRPr="00ED361F">
        <w:t>zvykle teple. Náruč se svírá a zanechává dívenku v něžném bezpečí.</w:t>
      </w:r>
    </w:p>
    <w:p w:rsidR="00ED361F" w:rsidRDefault="00D62117" w:rsidP="00ED361F">
      <w:pPr>
        <w:pStyle w:val="Text"/>
      </w:pPr>
      <w:r w:rsidRPr="00ED361F">
        <w:t>Obraz se propadá do tmy, pak opět světlo. Slunce. Oslepuje, ale nepálí. Na zemi i na větvích stromů leží těžká pokrývka sněhu, jejíž povrch se třpytí jako tisíce démantů. Kroana jde pevným kr</w:t>
      </w:r>
      <w:r w:rsidRPr="00ED361F">
        <w:t>o</w:t>
      </w:r>
      <w:r w:rsidRPr="00ED361F">
        <w:t>kem, ačkoliv se musí těžce brodit umrzlým sněhem. Otec a matka kráčejí před ní. Kolem je ticho, nikde ani živáčka. Kolik let už žijí v té ohromné mlčící zemi, jež je téměř bez obyvatel? Kroana neví, již se v ní narodila. Nepamatuje doby, o kterých občas hovoří rodiče. Jak je to dlouho, co odešli Bójové? Proč tato kotlina, obklopená h</w:t>
      </w:r>
      <w:r w:rsidRPr="00ED361F">
        <w:t>o</w:t>
      </w:r>
      <w:r w:rsidRPr="00ED361F">
        <w:t>rami, zůstala skoro pustá? Vlkodlaků je málo a žijí v malých skup</w:t>
      </w:r>
      <w:r w:rsidRPr="00ED361F">
        <w:t>i</w:t>
      </w:r>
      <w:r w:rsidRPr="00ED361F">
        <w:t>nách, které se ztrácejí v nekonečných prostorách divočiny.</w:t>
      </w:r>
    </w:p>
    <w:p w:rsidR="00ED361F" w:rsidRDefault="00D62117" w:rsidP="00ED361F">
      <w:pPr>
        <w:pStyle w:val="Text"/>
      </w:pPr>
      <w:r w:rsidRPr="00ED361F">
        <w:t>Na vrcholku kopce se zastaví, vystaveni prudkému severnímu větru</w:t>
      </w:r>
      <w:r w:rsidR="00ED361F">
        <w:t>…</w:t>
      </w:r>
      <w:r w:rsidRPr="00ED361F">
        <w:t xml:space="preserve"> Pod nimi je sráz a kam až oko dohlédne se táhnou hluboké l</w:t>
      </w:r>
      <w:r w:rsidRPr="00ED361F">
        <w:t>e</w:t>
      </w:r>
      <w:r w:rsidRPr="00ED361F">
        <w:t>sy</w:t>
      </w:r>
      <w:r w:rsidR="00ED361F">
        <w:t>…</w:t>
      </w:r>
      <w:r w:rsidRPr="00ED361F">
        <w:t xml:space="preserve"> Houština je přerušena pouze klikatícími se stužkami potoků a řek. Cesty už dávno zanikly. Země je tichá, jako by vychutnávala poslední chvíle odpočinku. Už brzy skončí. Ano, je to tak. Tam dole mezi stromy se jako had vine zástup postav.</w:t>
      </w:r>
    </w:p>
    <w:p w:rsidR="00ED361F" w:rsidRDefault="00ED361F" w:rsidP="00ED361F">
      <w:pPr>
        <w:pStyle w:val="Text"/>
      </w:pPr>
      <w:r>
        <w:t>„</w:t>
      </w:r>
      <w:r w:rsidR="00D62117" w:rsidRPr="00ED361F">
        <w:t>Už jsou zase tady,</w:t>
      </w:r>
      <w:r>
        <w:t>“</w:t>
      </w:r>
      <w:r w:rsidR="00D62117" w:rsidRPr="00ED361F">
        <w:t xml:space="preserve"> říká otec s obavou v hlase. </w:t>
      </w:r>
      <w:r>
        <w:t>„</w:t>
      </w:r>
      <w:r w:rsidR="00D62117" w:rsidRPr="00ED361F">
        <w:t>Lidé.</w:t>
      </w:r>
      <w:r>
        <w:t>“</w:t>
      </w:r>
    </w:p>
    <w:p w:rsidR="00ED361F" w:rsidRDefault="00D62117" w:rsidP="00ED361F">
      <w:pPr>
        <w:pStyle w:val="Text"/>
      </w:pPr>
      <w:r w:rsidRPr="00ED361F">
        <w:t>Tma. Pak hrůza, pronikající až do morku kostí. Noc a v ní zlověstný rudý svit. Červánky? Ne, to je oheň! Požár! Plameny zachv</w:t>
      </w:r>
      <w:r w:rsidRPr="00ED361F">
        <w:t>a</w:t>
      </w:r>
      <w:r w:rsidRPr="00ED361F">
        <w:t>cují srub, z něhož je slyšet příšerný křik dvou trpících tvorů. Kroana se v podobě vzrostlého vlčete krčí v nedalekém houští a třese se strachy, chlupy zježené jako kartáč. Stalo se to poprvé, co nep</w:t>
      </w:r>
      <w:r w:rsidRPr="00ED361F">
        <w:t>o</w:t>
      </w:r>
      <w:r w:rsidRPr="00ED361F">
        <w:t>slechla rodiče a toulala se sama hluboko v lese až do pozdního večera. Z</w:t>
      </w:r>
      <w:r w:rsidRPr="00ED361F">
        <w:t>a</w:t>
      </w:r>
      <w:r w:rsidRPr="00ED361F">
        <w:t>chránilo jí to život.</w:t>
      </w:r>
    </w:p>
    <w:p w:rsidR="00ED361F" w:rsidRDefault="00D62117" w:rsidP="00ED361F">
      <w:pPr>
        <w:pStyle w:val="Text"/>
      </w:pPr>
      <w:r w:rsidRPr="00ED361F">
        <w:t>Ze dveří hořícího srubu se vyřítí postava, napůl člověk a napůl šelma, šaty na ní plápolají, v ruce svírá sekeru a cení tesáky. Temné vrčení a křik mužů, svist šípů a oštěpů. Kroanin otec padá, zasažen na mnoha místech. Svíjející se postava se ztrácí v chumlu lidí, blý</w:t>
      </w:r>
      <w:r w:rsidRPr="00ED361F">
        <w:t>s</w:t>
      </w:r>
      <w:r w:rsidRPr="00ED361F">
        <w:t>kají se čepele seker a mečů, ozve se bolestný řev. Střecha srubu se propadá a k nebi vyráží sloup jisker. Jekot matky utichá. Kroana se dává na útěk.</w:t>
      </w:r>
    </w:p>
    <w:p w:rsidR="00ED361F" w:rsidRDefault="00D62117" w:rsidP="00ED361F">
      <w:pPr>
        <w:pStyle w:val="Text"/>
      </w:pPr>
      <w:r w:rsidRPr="00ED361F">
        <w:lastRenderedPageBreak/>
        <w:t>Běží dlouho. Ve studených bystřinách si chladí poraněné tlapky. Poraněnou duši voda neuzdravila. Ta bolest v ní zůstala po celá staletí. A přidávala se k ní další. Dolehla na ni tíha lidské tup</w:t>
      </w:r>
      <w:r w:rsidRPr="00ED361F">
        <w:t>o</w:t>
      </w:r>
      <w:r w:rsidRPr="00ED361F">
        <w:t>sti, slepoty a nenávisti a změnila její povahu. Svět přestal být krá</w:t>
      </w:r>
      <w:r w:rsidRPr="00ED361F">
        <w:t>s</w:t>
      </w:r>
      <w:r w:rsidRPr="00ED361F">
        <w:t>ným místem k životu.</w:t>
      </w:r>
    </w:p>
    <w:p w:rsidR="00ED361F" w:rsidRDefault="00D62117" w:rsidP="00ED361F">
      <w:pPr>
        <w:pStyle w:val="Text"/>
      </w:pPr>
      <w:r w:rsidRPr="00ED361F">
        <w:t>Kroaniny vzpomínky plynou jako řeka, narážející na skály a balvany úrazů, mnohde z nich zůstává jen zmatená tříšť úryvků a chaotických výjevů, víry životních motanic a hluboké propasti taje</w:t>
      </w:r>
      <w:r w:rsidRPr="00ED361F">
        <w:t>m</w:t>
      </w:r>
      <w:r w:rsidRPr="00ED361F">
        <w:t>ství, kam nelze dosáhnout. Postavy vlkodlaků, rusalek, elfů, lidí i jiných bytostí, dobrých i zlých.</w:t>
      </w:r>
    </w:p>
    <w:p w:rsidR="00ED361F" w:rsidRDefault="00D62117" w:rsidP="00ED361F">
      <w:pPr>
        <w:pStyle w:val="Text"/>
      </w:pPr>
      <w:r w:rsidRPr="00ED361F">
        <w:t>A pak</w:t>
      </w:r>
      <w:r w:rsidR="00ED361F">
        <w:t>…</w:t>
      </w:r>
      <w:r w:rsidRPr="00ED361F">
        <w:t xml:space="preserve"> černý racek. Smích, napůl ptačí a napůl lidský. Ten te</w:t>
      </w:r>
      <w:r w:rsidRPr="00ED361F">
        <w:t>m</w:t>
      </w:r>
      <w:r w:rsidRPr="00ED361F">
        <w:t>ný vliv je třeba zničit. Návrat ke starým vzpomínkám, k matčině n</w:t>
      </w:r>
      <w:r w:rsidRPr="00ED361F">
        <w:t>á</w:t>
      </w:r>
      <w:r w:rsidRPr="00ED361F">
        <w:t>ruči, k jejím slovům. Ale jsou tu i jiné cenné okamžiky, některé z doby nedávné. Krásný vlkodlak, úžasný v lidské i zvířecí podobě. Je v něm něco, čím se podobá Kroaninu otci. Směje se, jako by svět byl nádherným místem k životu. Avšak konec je tím strašnější. Dvě oči vytřeštěné do prázdna, pahýl paže, z něhož do trávy crčí krev. Uťatou ruku drží muž s vlasy a vousy barvy mědi a chechtá se. Je jich mn</w:t>
      </w:r>
      <w:r w:rsidRPr="00ED361F">
        <w:t>o</w:t>
      </w:r>
      <w:r w:rsidRPr="00ED361F">
        <w:t>ho a všichni se smějí, jako kdyby to byla nejzábavnější věc pod slu</w:t>
      </w:r>
      <w:r w:rsidRPr="00ED361F">
        <w:t>n</w:t>
      </w:r>
      <w:r w:rsidRPr="00ED361F">
        <w:t>cem.</w:t>
      </w:r>
    </w:p>
    <w:p w:rsidR="00ED361F" w:rsidRDefault="00D62117" w:rsidP="00ED361F">
      <w:pPr>
        <w:pStyle w:val="Text"/>
      </w:pPr>
      <w:r w:rsidRPr="00ED361F">
        <w:t>Nenávist. Nenávist tak strašlivá, že jejím výsledkem může být jen krveprolití. Meč v Kroanině ruce a pak už jen boj. Desítky mr</w:t>
      </w:r>
      <w:r w:rsidRPr="00ED361F">
        <w:t>t</w:t>
      </w:r>
      <w:r w:rsidRPr="00ED361F">
        <w:t>vol, mužů, žen i dětí. Hrůzná pomsta za staletí utrpení a pronásled</w:t>
      </w:r>
      <w:r w:rsidRPr="00ED361F">
        <w:t>o</w:t>
      </w:r>
      <w:r w:rsidRPr="00ED361F">
        <w:t>vání, pomsta, která tíží jako balvan. Téměř vyvražděná vesnice a hromady pobitých, pouze ten, jenž má vlasy a vousy jako měď, un</w:t>
      </w:r>
      <w:r w:rsidRPr="00ED361F">
        <w:t>i</w:t>
      </w:r>
      <w:r w:rsidRPr="00ED361F">
        <w:t>kl, i když se šrámem na obličeji. Proč? Proč nezabila jeho, ale ty ostatní? Oni přece nezpůsobili smrt jejího milého, oni se jen smáli, oni jen nen</w:t>
      </w:r>
      <w:r w:rsidRPr="00ED361F">
        <w:t>á</w:t>
      </w:r>
      <w:r w:rsidRPr="00ED361F">
        <w:t>viděli, avšak neprolili jeho krev. Svědomí jako otevřená hnisající rána. Od té doby je život hořký jak vůně střemchy.</w:t>
      </w:r>
    </w:p>
    <w:p w:rsidR="00ED361F" w:rsidRDefault="00D62117" w:rsidP="00ED361F">
      <w:pPr>
        <w:pStyle w:val="Text"/>
      </w:pPr>
      <w:r w:rsidRPr="00ED361F">
        <w:t>Potom se ze tmy věků a chaosu myšlenek vynořuje muž s děs</w:t>
      </w:r>
      <w:r w:rsidRPr="00ED361F">
        <w:t>i</w:t>
      </w:r>
      <w:r w:rsidRPr="00ED361F">
        <w:t>vým jménem, drsnou povahou a citlivým srdcem. První člověk po dlouhé době, který ji objal beze strachu, bez pohrdání a studu, ač věděl, že je vlkodlačice. Někdo, kdo se přenesl přes bariéru předsu</w:t>
      </w:r>
      <w:r w:rsidRPr="00ED361F">
        <w:t>d</w:t>
      </w:r>
      <w:r w:rsidRPr="00ED361F">
        <w:t>ků, pověr, děsu i nenávisti. Ve snu sevřela jeho ruku. Ve snu? Není to sen. On je u ní, živý a usmívající se.</w:t>
      </w:r>
    </w:p>
    <w:p w:rsidR="00ED361F" w:rsidRDefault="00D62117" w:rsidP="00ED361F">
      <w:pPr>
        <w:pStyle w:val="Text"/>
      </w:pPr>
      <w:r w:rsidRPr="00ED361F">
        <w:lastRenderedPageBreak/>
        <w:t>Ležela ve stínu osiky a listí nad ní ševelilo svoji píseň. Krutoboj seděl vedle ní a jeho vrásčitá zjizvená tvář vypadala trochu ust</w:t>
      </w:r>
      <w:r w:rsidRPr="00ED361F">
        <w:t>a</w:t>
      </w:r>
      <w:r w:rsidRPr="00ED361F">
        <w:t>raně. Kroana si uvědomila, že ji bolí hlava. Pak si vzpomněla. Oči se jí rozšířily a prudce se posadila.</w:t>
      </w:r>
    </w:p>
    <w:p w:rsidR="00ED361F" w:rsidRDefault="00ED361F" w:rsidP="00ED361F">
      <w:pPr>
        <w:pStyle w:val="Text"/>
      </w:pPr>
      <w:r>
        <w:t>„</w:t>
      </w:r>
      <w:r w:rsidR="00D62117" w:rsidRPr="00ED361F">
        <w:t>Tys mě praštil,</w:t>
      </w:r>
      <w:r>
        <w:t>“</w:t>
      </w:r>
      <w:r w:rsidR="00D62117" w:rsidRPr="00ED361F">
        <w:t xml:space="preserve"> vyhrkla a zamračila se.</w:t>
      </w:r>
    </w:p>
    <w:p w:rsidR="00ED361F" w:rsidRDefault="00ED361F" w:rsidP="00ED361F">
      <w:pPr>
        <w:pStyle w:val="Text"/>
      </w:pPr>
      <w:r>
        <w:t>„</w:t>
      </w:r>
      <w:r w:rsidR="00D62117" w:rsidRPr="00ED361F">
        <w:t>To je všechno, na co si vzpomínáš? Trochu málo.</w:t>
      </w:r>
      <w:r>
        <w:t>“</w:t>
      </w:r>
    </w:p>
    <w:p w:rsidR="00ED361F" w:rsidRDefault="00ED361F" w:rsidP="00ED361F">
      <w:pPr>
        <w:pStyle w:val="Text"/>
      </w:pPr>
      <w:r>
        <w:t>„</w:t>
      </w:r>
      <w:r w:rsidR="00D62117" w:rsidRPr="00ED361F">
        <w:t>Jo</w:t>
      </w:r>
      <w:r>
        <w:t>…</w:t>
      </w:r>
      <w:r w:rsidR="00D62117" w:rsidRPr="00ED361F">
        <w:t xml:space="preserve"> a ještě na něco. Ta pitomá rusalka mě chtěla zabít.</w:t>
      </w:r>
      <w:r>
        <w:t>“</w:t>
      </w:r>
    </w:p>
    <w:p w:rsidR="00ED361F" w:rsidRDefault="00ED361F" w:rsidP="00ED361F">
      <w:pPr>
        <w:pStyle w:val="Text"/>
      </w:pPr>
      <w:r>
        <w:t>„</w:t>
      </w:r>
      <w:r w:rsidR="00D62117" w:rsidRPr="00ED361F">
        <w:t>Máš to v hlavě pořádně pomotané. Nikdo tě pochopitelně zabít nechtěl. Ani Líska, ani já.</w:t>
      </w:r>
      <w:r>
        <w:t>“</w:t>
      </w:r>
    </w:p>
    <w:p w:rsidR="00ED361F" w:rsidRDefault="00ED361F" w:rsidP="00ED361F">
      <w:pPr>
        <w:pStyle w:val="Text"/>
      </w:pPr>
      <w:r>
        <w:t>„</w:t>
      </w:r>
      <w:r w:rsidR="00D62117" w:rsidRPr="00ED361F">
        <w:t>Chceš říct, že mi přeskočilo?</w:t>
      </w:r>
      <w:r>
        <w:t>“</w:t>
      </w:r>
    </w:p>
    <w:p w:rsidR="00ED361F" w:rsidRDefault="00ED361F" w:rsidP="00ED361F">
      <w:pPr>
        <w:pStyle w:val="Text"/>
      </w:pPr>
      <w:r>
        <w:t>„</w:t>
      </w:r>
      <w:r w:rsidR="00D62117" w:rsidRPr="00ED361F">
        <w:t>Něco podobného. Je za tím ten</w:t>
      </w:r>
      <w:r>
        <w:t>…“</w:t>
      </w:r>
    </w:p>
    <w:p w:rsidR="00ED361F" w:rsidRDefault="00ED361F" w:rsidP="00ED361F">
      <w:pPr>
        <w:pStyle w:val="Text"/>
      </w:pPr>
      <w:r>
        <w:t>„…</w:t>
      </w:r>
      <w:r w:rsidR="00D62117" w:rsidRPr="00ED361F">
        <w:t>ten čaroděj, že?</w:t>
      </w:r>
      <w:r>
        <w:t>“</w:t>
      </w:r>
    </w:p>
    <w:p w:rsidR="00ED361F" w:rsidRDefault="00D62117" w:rsidP="00ED361F">
      <w:pPr>
        <w:pStyle w:val="Text"/>
      </w:pPr>
      <w:r w:rsidRPr="00ED361F">
        <w:t>Krutoboj přikývl.</w:t>
      </w:r>
    </w:p>
    <w:p w:rsidR="00ED361F" w:rsidRDefault="00ED361F" w:rsidP="00ED361F">
      <w:pPr>
        <w:pStyle w:val="Text"/>
      </w:pPr>
      <w:r>
        <w:t>„</w:t>
      </w:r>
      <w:r w:rsidR="00D62117" w:rsidRPr="00ED361F">
        <w:t>A co teď?</w:t>
      </w:r>
      <w:r>
        <w:t>“</w:t>
      </w:r>
      <w:r w:rsidR="00D62117" w:rsidRPr="00ED361F">
        <w:t xml:space="preserve"> zeptala se. </w:t>
      </w:r>
      <w:r>
        <w:t>„</w:t>
      </w:r>
      <w:r w:rsidR="00D62117" w:rsidRPr="00ED361F">
        <w:t>Už jsem v pořádku?</w:t>
      </w:r>
      <w:r>
        <w:t>“</w:t>
      </w:r>
    </w:p>
    <w:p w:rsidR="00ED361F" w:rsidRDefault="00ED361F" w:rsidP="00ED361F">
      <w:pPr>
        <w:pStyle w:val="Text"/>
      </w:pPr>
      <w:r>
        <w:t>„</w:t>
      </w:r>
      <w:r w:rsidR="00D62117" w:rsidRPr="00ED361F">
        <w:t>Líska tvrdí, že ano. Trošku se ti podívala do mysli a vymazala odtud zlé vlivy.</w:t>
      </w:r>
      <w:r>
        <w:t>“</w:t>
      </w:r>
    </w:p>
    <w:p w:rsidR="00ED361F" w:rsidRDefault="00D62117" w:rsidP="00ED361F">
      <w:pPr>
        <w:pStyle w:val="Text"/>
      </w:pPr>
      <w:r w:rsidRPr="00ED361F">
        <w:t>Kroana se zatvářila nevrle.</w:t>
      </w:r>
    </w:p>
    <w:p w:rsidR="00ED361F" w:rsidRDefault="00ED361F" w:rsidP="00ED361F">
      <w:pPr>
        <w:pStyle w:val="Text"/>
      </w:pPr>
      <w:r>
        <w:t>„</w:t>
      </w:r>
      <w:r w:rsidR="00D62117" w:rsidRPr="00ED361F">
        <w:t>Nemám ráda, když mi někdo něco takového dělá.</w:t>
      </w:r>
      <w:r>
        <w:t>“</w:t>
      </w:r>
    </w:p>
    <w:p w:rsidR="00ED361F" w:rsidRDefault="00ED361F" w:rsidP="00ED361F">
      <w:pPr>
        <w:pStyle w:val="Text"/>
      </w:pPr>
      <w:r>
        <w:t>„</w:t>
      </w:r>
      <w:r w:rsidR="00D62117" w:rsidRPr="00ED361F">
        <w:t>Neříkej. Tobě se to už stalo? Také myslím, že ne. Ale můžeš být klidná. Jednak ti nevymazala vzpomínky. Pouze potlačila jejich špa</w:t>
      </w:r>
      <w:r w:rsidR="00D62117" w:rsidRPr="00ED361F">
        <w:t>t</w:t>
      </w:r>
      <w:r w:rsidR="00D62117" w:rsidRPr="00ED361F">
        <w:t>né účinky. A kromě toho to neudělala přímo. Spíš posílila to, co bylo ve tvé paměti dobré a to potom zničilo to zlé. Neboj se, Líska se v tom vyzná.</w:t>
      </w:r>
      <w:r>
        <w:t>“</w:t>
      </w:r>
    </w:p>
    <w:p w:rsidR="00ED361F" w:rsidRDefault="00D62117" w:rsidP="00ED361F">
      <w:pPr>
        <w:pStyle w:val="Text"/>
      </w:pPr>
      <w:r w:rsidRPr="00ED361F">
        <w:t>Neřekla nic, jen mlčky přikývla. Pak vstala a rozhlížela se.</w:t>
      </w:r>
    </w:p>
    <w:p w:rsidR="00ED361F" w:rsidRDefault="00ED361F" w:rsidP="00ED361F">
      <w:pPr>
        <w:pStyle w:val="Text"/>
      </w:pPr>
      <w:r>
        <w:t>„</w:t>
      </w:r>
      <w:r w:rsidR="00D62117" w:rsidRPr="00ED361F">
        <w:t>Hledáš meč?</w:t>
      </w:r>
      <w:r>
        <w:t>“</w:t>
      </w:r>
      <w:r w:rsidR="00D62117" w:rsidRPr="00ED361F">
        <w:t xml:space="preserve"> otázal se.</w:t>
      </w:r>
    </w:p>
    <w:p w:rsidR="00ED361F" w:rsidRDefault="00ED361F" w:rsidP="00ED361F">
      <w:pPr>
        <w:pStyle w:val="Text"/>
      </w:pPr>
      <w:r>
        <w:t>„</w:t>
      </w:r>
      <w:r w:rsidR="00D62117" w:rsidRPr="00ED361F">
        <w:t>Ano, meč. Tomu čaroději to nedaruju. Bude litovat, že mě p</w:t>
      </w:r>
      <w:r w:rsidR="00D62117" w:rsidRPr="00ED361F">
        <w:t>o</w:t>
      </w:r>
      <w:r w:rsidR="00D62117" w:rsidRPr="00ED361F">
        <w:t>tkal</w:t>
      </w:r>
      <w:r>
        <w:t>…</w:t>
      </w:r>
      <w:r w:rsidR="00D62117" w:rsidRPr="00ED361F">
        <w:t xml:space="preserve"> Počkej</w:t>
      </w:r>
      <w:r>
        <w:t>…</w:t>
      </w:r>
      <w:r w:rsidR="00D62117" w:rsidRPr="00ED361F">
        <w:t xml:space="preserve"> ještě si vzpomínám. Racek. Černý racek mě volal a oni ho chytli do sítě. Byl to služebník toho mága. Kde je ten pták? Zakroutím mu krkem a udělám si ho na česneku.</w:t>
      </w:r>
      <w:r>
        <w:t>“</w:t>
      </w:r>
    </w:p>
    <w:p w:rsidR="00ED361F" w:rsidRDefault="00ED361F" w:rsidP="00ED361F">
      <w:pPr>
        <w:pStyle w:val="Text"/>
      </w:pPr>
      <w:r>
        <w:t>„</w:t>
      </w:r>
      <w:r w:rsidR="00D62117" w:rsidRPr="00ED361F">
        <w:t>Neuděláš.</w:t>
      </w:r>
      <w:r>
        <w:t>“</w:t>
      </w:r>
    </w:p>
    <w:p w:rsidR="00ED361F" w:rsidRDefault="00ED361F" w:rsidP="00ED361F">
      <w:pPr>
        <w:pStyle w:val="Text"/>
      </w:pPr>
      <w:r>
        <w:t>„</w:t>
      </w:r>
      <w:r w:rsidR="00D62117" w:rsidRPr="00ED361F">
        <w:t>A proč ne? To vám uletěl?</w:t>
      </w:r>
      <w:r>
        <w:t>“</w:t>
      </w:r>
    </w:p>
    <w:p w:rsidR="00ED361F" w:rsidRDefault="00ED361F" w:rsidP="00ED361F">
      <w:pPr>
        <w:pStyle w:val="Text"/>
      </w:pPr>
      <w:r>
        <w:t>„</w:t>
      </w:r>
      <w:r w:rsidR="00D62117" w:rsidRPr="00ED361F">
        <w:t>Neuletěl. Ale potíž je v tom, že to není obyčejný pták.</w:t>
      </w:r>
      <w:r>
        <w:t>“</w:t>
      </w:r>
    </w:p>
    <w:p w:rsidR="00ED361F" w:rsidRDefault="00D62117" w:rsidP="00ED361F">
      <w:pPr>
        <w:pStyle w:val="Text"/>
      </w:pPr>
      <w:r w:rsidRPr="00ED361F">
        <w:t>Sklesle si sedla.</w:t>
      </w:r>
    </w:p>
    <w:p w:rsidR="00ED361F" w:rsidRDefault="00ED361F" w:rsidP="00ED361F">
      <w:pPr>
        <w:pStyle w:val="Text"/>
      </w:pPr>
      <w:r>
        <w:t>„</w:t>
      </w:r>
      <w:r w:rsidR="00D62117" w:rsidRPr="00ED361F">
        <w:t>Promiň, Krute. Mám vztek a potřebuju si zchladit žáhu. Co to tedy je, když to není pták?</w:t>
      </w:r>
      <w:r>
        <w:t>“</w:t>
      </w:r>
    </w:p>
    <w:p w:rsidR="00ED361F" w:rsidRDefault="00D62117" w:rsidP="00ED361F">
      <w:pPr>
        <w:pStyle w:val="Text"/>
      </w:pPr>
      <w:r w:rsidRPr="00ED361F">
        <w:t>Náčelník si povzdechl a pokrčil rameny.</w:t>
      </w:r>
    </w:p>
    <w:p w:rsidR="00ED361F" w:rsidRDefault="00ED361F" w:rsidP="00ED361F">
      <w:pPr>
        <w:pStyle w:val="Text"/>
      </w:pPr>
      <w:r>
        <w:lastRenderedPageBreak/>
        <w:t>„</w:t>
      </w:r>
      <w:r w:rsidR="00D62117" w:rsidRPr="00ED361F">
        <w:t>Ten racek je prý zakletý člověk.</w:t>
      </w:r>
      <w:r>
        <w:t>“</w:t>
      </w:r>
    </w:p>
    <w:p w:rsidR="00ED361F" w:rsidRDefault="00D62117" w:rsidP="00ED361F">
      <w:pPr>
        <w:pStyle w:val="Text"/>
      </w:pPr>
      <w:r w:rsidRPr="00ED361F">
        <w:t>Kroana překvapeně hvízdla.</w:t>
      </w:r>
    </w:p>
    <w:p w:rsidR="00ED361F" w:rsidRDefault="00ED361F" w:rsidP="00ED361F">
      <w:pPr>
        <w:pStyle w:val="Text"/>
      </w:pPr>
      <w:r>
        <w:t>„</w:t>
      </w:r>
      <w:r w:rsidR="00D62117" w:rsidRPr="00ED361F">
        <w:t>No tohle! Myslíš, že ho zaklel Svatobor?</w:t>
      </w:r>
      <w:r>
        <w:t>“</w:t>
      </w:r>
    </w:p>
    <w:p w:rsidR="00ED361F" w:rsidRDefault="00ED361F" w:rsidP="00ED361F">
      <w:pPr>
        <w:pStyle w:val="Text"/>
      </w:pPr>
      <w:r>
        <w:t>„</w:t>
      </w:r>
      <w:r w:rsidR="00D62117" w:rsidRPr="00ED361F">
        <w:t>Určitě. Ten člověk je jeho bratr.</w:t>
      </w:r>
      <w:r>
        <w:t>“</w:t>
      </w:r>
    </w:p>
    <w:p w:rsidR="00ED361F" w:rsidRDefault="00ED361F" w:rsidP="00ED361F">
      <w:pPr>
        <w:pStyle w:val="Text"/>
      </w:pPr>
      <w:r>
        <w:t>„</w:t>
      </w:r>
      <w:r w:rsidR="00D62117" w:rsidRPr="00ED361F">
        <w:t>On zaklel vlastního bratra?! Zkurvysyn jeden! Kde mám ten meč?</w:t>
      </w:r>
      <w:r>
        <w:t>“</w:t>
      </w:r>
    </w:p>
    <w:p w:rsidR="00ED361F" w:rsidRDefault="00ED361F" w:rsidP="00ED361F">
      <w:pPr>
        <w:pStyle w:val="Text"/>
      </w:pPr>
      <w:r>
        <w:t>„</w:t>
      </w:r>
      <w:r w:rsidR="00D62117" w:rsidRPr="00ED361F">
        <w:t>Počkej, uklidni se. Meč dostaneš, ale Svatobora necháš na pok</w:t>
      </w:r>
      <w:r w:rsidR="00D62117" w:rsidRPr="00ED361F">
        <w:t>o</w:t>
      </w:r>
      <w:r w:rsidR="00D62117" w:rsidRPr="00ED361F">
        <w:t>ji. Vyřídit ho nedokážeš. Ani já bych to nesvedl. Necháme ho na starost Lísce. Čaroděj a čarodějka, to bude rovnocenné střetnutí. So</w:t>
      </w:r>
      <w:r w:rsidR="00D62117" w:rsidRPr="00ED361F">
        <w:t>u</w:t>
      </w:r>
      <w:r w:rsidR="00D62117" w:rsidRPr="00ED361F">
        <w:t>hlasíš?</w:t>
      </w:r>
      <w:r>
        <w:t>“</w:t>
      </w:r>
    </w:p>
    <w:p w:rsidR="00ED361F" w:rsidRDefault="00ED361F" w:rsidP="00ED361F">
      <w:pPr>
        <w:pStyle w:val="Text"/>
      </w:pPr>
      <w:r>
        <w:t>„</w:t>
      </w:r>
      <w:r w:rsidR="00D62117" w:rsidRPr="00ED361F">
        <w:t>Tak dobře. Hlavně, že mu někdo ty jeho spády zarazí.</w:t>
      </w:r>
      <w:r>
        <w:t>“</w:t>
      </w:r>
    </w:p>
    <w:p w:rsidR="00ED361F" w:rsidRDefault="00D62117" w:rsidP="00ED361F">
      <w:pPr>
        <w:pStyle w:val="Text"/>
      </w:pPr>
      <w:r w:rsidRPr="00ED361F">
        <w:t>Líska se zjevila zcela nečekaně. Do této chvíle stála zřejmě kousek od nich a splývala s nedalekou houštinou krušiny. Nyní přistoupila ke Kroaně a podala jí meč. Vlkodlačice si jej pozorně pr</w:t>
      </w:r>
      <w:r w:rsidRPr="00ED361F">
        <w:t>o</w:t>
      </w:r>
      <w:r w:rsidRPr="00ED361F">
        <w:t>hlédla a zasunula ostří do pouzdra.</w:t>
      </w:r>
    </w:p>
    <w:p w:rsidR="00ED361F" w:rsidRDefault="00ED361F" w:rsidP="00ED361F">
      <w:pPr>
        <w:pStyle w:val="Text"/>
      </w:pPr>
      <w:r>
        <w:t>„</w:t>
      </w:r>
      <w:r w:rsidR="00D62117" w:rsidRPr="00ED361F">
        <w:t>Děkuju,</w:t>
      </w:r>
      <w:r>
        <w:t>“</w:t>
      </w:r>
      <w:r w:rsidR="00D62117" w:rsidRPr="00ED361F">
        <w:t xml:space="preserve"> zamumlala.</w:t>
      </w:r>
    </w:p>
    <w:p w:rsidR="00ED361F" w:rsidRDefault="00D62117" w:rsidP="00ED361F">
      <w:pPr>
        <w:pStyle w:val="Text"/>
      </w:pPr>
      <w:r w:rsidRPr="00ED361F">
        <w:t>Vzápětí se prudce otočila a rusalka hned po ní. Krutovi nějaký čas trvalo, než šelest v křoví uslyšel také. Za chvíli k nim přiběhl udýchaný Horyna. Hodil nervózní pohled na Kroanu, jakoby se bál, že se v příštím okamžiku změní ve vlka.</w:t>
      </w:r>
    </w:p>
    <w:p w:rsidR="00ED361F" w:rsidRDefault="00ED361F" w:rsidP="00ED361F">
      <w:pPr>
        <w:pStyle w:val="Text"/>
      </w:pPr>
      <w:r>
        <w:t>„</w:t>
      </w:r>
      <w:r w:rsidR="00D62117" w:rsidRPr="00ED361F">
        <w:t>Vrrr,</w:t>
      </w:r>
      <w:r>
        <w:t>“</w:t>
      </w:r>
      <w:r w:rsidR="00D62117" w:rsidRPr="00ED361F">
        <w:t xml:space="preserve"> řekla se smíchem. </w:t>
      </w:r>
      <w:r>
        <w:t>„</w:t>
      </w:r>
      <w:r w:rsidR="00D62117" w:rsidRPr="00ED361F">
        <w:t>Sežeru tě.</w:t>
      </w:r>
      <w:r>
        <w:t>“</w:t>
      </w:r>
    </w:p>
    <w:p w:rsidR="00ED361F" w:rsidRDefault="00D62117" w:rsidP="00ED361F">
      <w:pPr>
        <w:pStyle w:val="Text"/>
      </w:pPr>
      <w:r w:rsidRPr="00ED361F">
        <w:t>Pochopil, že je to vtip a to jej uklidnilo.</w:t>
      </w:r>
    </w:p>
    <w:p w:rsidR="00ED361F" w:rsidRDefault="00ED361F" w:rsidP="00ED361F">
      <w:pPr>
        <w:pStyle w:val="Text"/>
      </w:pPr>
      <w:r>
        <w:t>„</w:t>
      </w:r>
      <w:r w:rsidR="00D62117" w:rsidRPr="00ED361F">
        <w:t>Co je?</w:t>
      </w:r>
      <w:r>
        <w:t>“</w:t>
      </w:r>
      <w:r w:rsidR="00D62117" w:rsidRPr="00ED361F">
        <w:t xml:space="preserve"> houkl na něho netrpělivě náčelník. </w:t>
      </w:r>
      <w:r>
        <w:t>„</w:t>
      </w:r>
      <w:r w:rsidR="00D62117" w:rsidRPr="00ED361F">
        <w:t>Stalo se něco?</w:t>
      </w:r>
      <w:r>
        <w:t>“</w:t>
      </w:r>
    </w:p>
    <w:p w:rsidR="00ED361F" w:rsidRDefault="00ED361F" w:rsidP="00ED361F">
      <w:pPr>
        <w:pStyle w:val="Text"/>
      </w:pPr>
      <w:r>
        <w:t>„</w:t>
      </w:r>
      <w:r w:rsidR="00D62117" w:rsidRPr="00ED361F">
        <w:t>Ano, stalo. Ten</w:t>
      </w:r>
      <w:r>
        <w:t>…</w:t>
      </w:r>
      <w:r w:rsidR="00D62117" w:rsidRPr="00ED361F">
        <w:t xml:space="preserve"> ten čaroděj</w:t>
      </w:r>
      <w:r>
        <w:t>…</w:t>
      </w:r>
      <w:r w:rsidR="00D62117" w:rsidRPr="00ED361F">
        <w:t xml:space="preserve"> je v táboře! Bouří proti tobě p</w:t>
      </w:r>
      <w:r w:rsidR="00D62117" w:rsidRPr="00ED361F">
        <w:t>o</w:t>
      </w:r>
      <w:r w:rsidR="00D62117" w:rsidRPr="00ED361F">
        <w:t>sádku. Kvůli Kroaně.</w:t>
      </w:r>
      <w:r>
        <w:t>“</w:t>
      </w:r>
    </w:p>
    <w:p w:rsidR="00ED361F" w:rsidRDefault="00D62117" w:rsidP="00ED361F">
      <w:pPr>
        <w:pStyle w:val="Text"/>
      </w:pPr>
      <w:r w:rsidRPr="00ED361F">
        <w:t>Krutoboj zbrunátněl a jeho tvrdá dlaň sevřela meč.</w:t>
      </w:r>
    </w:p>
    <w:p w:rsidR="00ED361F" w:rsidRDefault="00ED361F" w:rsidP="00ED361F">
      <w:pPr>
        <w:pStyle w:val="Text"/>
      </w:pPr>
      <w:r>
        <w:t>„</w:t>
      </w:r>
      <w:r w:rsidR="00D62117" w:rsidRPr="00ED361F">
        <w:t>Jdeme!</w:t>
      </w:r>
      <w:r>
        <w:t>“</w:t>
      </w:r>
      <w:r w:rsidR="00D62117" w:rsidRPr="00ED361F">
        <w:t xml:space="preserve"> vykřikl. </w:t>
      </w:r>
      <w:r>
        <w:t>„</w:t>
      </w:r>
      <w:r w:rsidR="00D62117" w:rsidRPr="00ED361F">
        <w:t>Vlkavo! Kde trčíš?!</w:t>
      </w:r>
      <w:r>
        <w:t>“</w:t>
      </w:r>
    </w:p>
    <w:p w:rsidR="00ED361F" w:rsidRDefault="00D62117" w:rsidP="00ED361F">
      <w:pPr>
        <w:pStyle w:val="Text"/>
      </w:pPr>
      <w:r w:rsidRPr="00ED361F">
        <w:t>Mladík vyběhl z houštiny a připojil se k nim. V ruce držel síť s lapeným černým rackem. Když pták uviděl Kroanu, zachechtal se, ale nepůsobilo to. Líska byla výborný lékař.</w:t>
      </w:r>
    </w:p>
    <w:p w:rsidR="00ED361F" w:rsidRDefault="00D62117" w:rsidP="00ED361F">
      <w:pPr>
        <w:pStyle w:val="Text"/>
      </w:pPr>
      <w:r w:rsidRPr="00ED361F">
        <w:t>Dali se do běhu. Navztekaný Krut utíkal vpředu. Jako námořník nebyl dobrým běžcem, avšak hněv ho poháněl. Už za chvíli p</w:t>
      </w:r>
      <w:r w:rsidRPr="00ED361F">
        <w:t>o</w:t>
      </w:r>
      <w:r w:rsidRPr="00ED361F">
        <w:t>tkali uříceného Leška, který se beze slova obrátil a uháněl s nimi.</w:t>
      </w:r>
    </w:p>
    <w:p w:rsidR="00ED361F" w:rsidRDefault="00D62117" w:rsidP="00ED361F">
      <w:pPr>
        <w:pStyle w:val="Text"/>
      </w:pPr>
      <w:r w:rsidRPr="00ED361F">
        <w:t xml:space="preserve">Kroana zjistila, že od jejího souboje s Lískou již uplynula dlouhá doba, protože slunce se pomalu klonilo k západu. Po mlze nebylo ani památky a den byl krásný, i když poněkud chladnější. Ostrý severní </w:t>
      </w:r>
      <w:r w:rsidRPr="00ED361F">
        <w:lastRenderedPageBreak/>
        <w:t>vítr pročistil vzduch a hladina řeky nedaleko se leskla jako stříbrné zrcadlo.</w:t>
      </w:r>
    </w:p>
    <w:p w:rsidR="00ED361F" w:rsidRDefault="00D62117" w:rsidP="00ED361F">
      <w:pPr>
        <w:pStyle w:val="Text"/>
      </w:pPr>
      <w:r w:rsidRPr="00ED361F">
        <w:t>Zanedlouho vrazili do tábora. Všichni muži se shromáždili na ji</w:t>
      </w:r>
      <w:r w:rsidRPr="00ED361F">
        <w:t>ž</w:t>
      </w:r>
      <w:r w:rsidRPr="00ED361F">
        <w:t>ní straně, kde na malé vyvýšenině řečnil Svatobor.</w:t>
      </w:r>
    </w:p>
    <w:p w:rsidR="00ED361F" w:rsidRDefault="00ED361F" w:rsidP="00ED361F">
      <w:pPr>
        <w:pStyle w:val="Text"/>
      </w:pPr>
      <w:r>
        <w:t>„</w:t>
      </w:r>
      <w:r w:rsidR="00D62117" w:rsidRPr="00ED361F">
        <w:t>Chtěl jsem od vás tu vlkodlačici odvést!</w:t>
      </w:r>
      <w:r>
        <w:t>“</w:t>
      </w:r>
      <w:r w:rsidR="00D62117" w:rsidRPr="00ED361F">
        <w:t xml:space="preserve"> vykřikoval čaroděj. </w:t>
      </w:r>
      <w:r>
        <w:t>„</w:t>
      </w:r>
      <w:r w:rsidR="00D62117" w:rsidRPr="00ED361F">
        <w:t>Řekněte, muži, co je na tom zlého? Je to napůl zvíře a každý ví, že vlkodlaci jsou nebezpeční! Váš náčelník ji sem přivedl, aniž by p</w:t>
      </w:r>
      <w:r w:rsidR="00D62117" w:rsidRPr="00ED361F">
        <w:t>o</w:t>
      </w:r>
      <w:r w:rsidR="00D62117" w:rsidRPr="00ED361F">
        <w:t>myslel, co</w:t>
      </w:r>
    </w:p>
    <w:p w:rsidR="00ED361F" w:rsidRDefault="00D62117" w:rsidP="00ED361F">
      <w:pPr>
        <w:pStyle w:val="Text"/>
      </w:pPr>
      <w:r w:rsidRPr="00ED361F">
        <w:t>se může stát. Brzy bude úplněk a to je noc, kdy tyto šelmy v li</w:t>
      </w:r>
      <w:r w:rsidRPr="00ED361F">
        <w:t>d</w:t>
      </w:r>
      <w:r w:rsidRPr="00ED361F">
        <w:t>ské podobě lační po krvi. Pro vás, bratři, by to byla noc plná hrůzy. Dovedete si představit, co by se stalo? Mnozí z vás by se už ani n</w:t>
      </w:r>
      <w:r w:rsidRPr="00ED361F">
        <w:t>e</w:t>
      </w:r>
      <w:r w:rsidRPr="00ED361F">
        <w:t>probudili a byli by rozsápáni ve spánku. I kdybyste ji nakonec př</w:t>
      </w:r>
      <w:r w:rsidRPr="00ED361F">
        <w:t>e</w:t>
      </w:r>
      <w:r w:rsidRPr="00ED361F">
        <w:t>mohli, stálo by vás to mnoho obětí. Toho vás chci uchránit. Váš vů</w:t>
      </w:r>
      <w:r w:rsidRPr="00ED361F">
        <w:t>d</w:t>
      </w:r>
      <w:r w:rsidRPr="00ED361F">
        <w:t>ce neví, co dělá! Ta vlkodlačice jej svedla a úplně ho ovládá. Věřte mi, je to i v jeho zájmu, abyste mi ji vydali. On by zaplatil životem jako první. Učiňte to, bratři. Vydejte mi ji i proti vůli Krutob</w:t>
      </w:r>
      <w:r w:rsidRPr="00ED361F">
        <w:t>o</w:t>
      </w:r>
      <w:r w:rsidRPr="00ED361F">
        <w:t>je. Teď vás možná bude proklínat, ale jednoho dne vám za to poděkuje. Hleďte! Zlo už přichází! Je tam, muži, za vašimi zády! Nenec</w:t>
      </w:r>
      <w:r w:rsidRPr="00ED361F">
        <w:t>h</w:t>
      </w:r>
      <w:r w:rsidRPr="00ED361F">
        <w:t>te se oklamat její krásou! Je to bytost, jež se vynořila ze samotného pekla, aby vás zahubila! Je to běs! Teď ještě není v plné síle! Svažte ji!</w:t>
      </w:r>
      <w:r w:rsidR="00ED361F">
        <w:t>“</w:t>
      </w:r>
    </w:p>
    <w:p w:rsidR="00ED361F" w:rsidRDefault="00D62117" w:rsidP="00ED361F">
      <w:pPr>
        <w:pStyle w:val="Text"/>
      </w:pPr>
      <w:r w:rsidRPr="00ED361F">
        <w:t>Čarodějův prst ukazoval přímo na Kroanu. Ta, bledá jako smrt, vytasila z pochvy meč, ale Krut ji zarazil. Vykročil kupředu, protože dav se již pohnul směrem k nim.</w:t>
      </w:r>
    </w:p>
    <w:p w:rsidR="00ED361F" w:rsidRDefault="00ED361F" w:rsidP="00ED361F">
      <w:pPr>
        <w:pStyle w:val="Text"/>
      </w:pPr>
      <w:r>
        <w:t>„</w:t>
      </w:r>
      <w:r w:rsidR="00D62117" w:rsidRPr="00ED361F">
        <w:t>Uteč,</w:t>
      </w:r>
      <w:r>
        <w:t>“</w:t>
      </w:r>
      <w:r w:rsidR="00D62117" w:rsidRPr="00ED361F">
        <w:t xml:space="preserve"> řekl Kroaně. </w:t>
      </w:r>
      <w:r>
        <w:t>„</w:t>
      </w:r>
      <w:r w:rsidR="00D62117" w:rsidRPr="00ED361F">
        <w:t>Je to horší, než jsem si myslel.</w:t>
      </w:r>
      <w:r>
        <w:t>“</w:t>
      </w:r>
      <w:r w:rsidR="00D62117" w:rsidRPr="00ED361F">
        <w:t xml:space="preserve"> Důrazně zavrtěla hlavou.</w:t>
      </w:r>
    </w:p>
    <w:p w:rsidR="00ED361F" w:rsidRDefault="00ED361F" w:rsidP="00ED361F">
      <w:pPr>
        <w:pStyle w:val="Text"/>
      </w:pPr>
      <w:r>
        <w:t>„</w:t>
      </w:r>
      <w:r w:rsidR="00D62117" w:rsidRPr="00ED361F">
        <w:t>Už mám dost utíkání. Prchám před lidmi většinu života.</w:t>
      </w:r>
      <w:r>
        <w:t>“</w:t>
      </w:r>
    </w:p>
    <w:p w:rsidR="00ED361F" w:rsidRDefault="00ED361F" w:rsidP="00ED361F">
      <w:pPr>
        <w:pStyle w:val="Text"/>
      </w:pPr>
      <w:r>
        <w:t>„</w:t>
      </w:r>
      <w:r w:rsidR="00D62117" w:rsidRPr="00ED361F">
        <w:t>Chceš zabíjet mé muže?</w:t>
      </w:r>
      <w:r>
        <w:t>“</w:t>
      </w:r>
      <w:r w:rsidR="00D62117" w:rsidRPr="00ED361F">
        <w:t xml:space="preserve"> zeptal se. </w:t>
      </w:r>
      <w:r>
        <w:t>„</w:t>
      </w:r>
      <w:r w:rsidR="00D62117" w:rsidRPr="00ED361F">
        <w:t>Cožpak nechápeš, že to je pr</w:t>
      </w:r>
      <w:r w:rsidR="00D62117" w:rsidRPr="00ED361F">
        <w:t>á</w:t>
      </w:r>
      <w:r w:rsidR="00D62117" w:rsidRPr="00ED361F">
        <w:t>vě to, co si Svatobor přeje? Dost možná, že tomu všemu i sám věří. Ostatně kdysi mi říkal, že magie potřebuje krev. Jestli tu zůstaneš, bude jí mít opravdu hodně. Je to blázen, z toho čarování zešílel.</w:t>
      </w:r>
      <w:r>
        <w:t>“</w:t>
      </w:r>
    </w:p>
    <w:p w:rsidR="00ED361F" w:rsidRDefault="00ED361F" w:rsidP="00ED361F">
      <w:pPr>
        <w:pStyle w:val="Text"/>
      </w:pPr>
      <w:r>
        <w:t>„</w:t>
      </w:r>
      <w:r w:rsidR="00D62117" w:rsidRPr="00ED361F">
        <w:t>Nebudu nikoho zabíjet!</w:t>
      </w:r>
      <w:r>
        <w:t>“</w:t>
      </w:r>
      <w:r w:rsidR="00D62117" w:rsidRPr="00ED361F">
        <w:t xml:space="preserve"> zvolala Kroana a odhodila meč. </w:t>
      </w:r>
      <w:r>
        <w:t>„</w:t>
      </w:r>
      <w:r w:rsidR="00D62117" w:rsidRPr="00ED361F">
        <w:t>Ale raději se nechám zabít, než bych zase utíkala. Tak pojďte, vy křiklouni! Nemám zbraň!</w:t>
      </w:r>
      <w:r>
        <w:t>“</w:t>
      </w:r>
    </w:p>
    <w:p w:rsidR="00ED361F" w:rsidRDefault="00ED361F" w:rsidP="00ED361F">
      <w:pPr>
        <w:pStyle w:val="Text"/>
      </w:pPr>
      <w:r>
        <w:t>„</w:t>
      </w:r>
      <w:r w:rsidR="00D62117" w:rsidRPr="00ED361F">
        <w:t>Promění se!</w:t>
      </w:r>
      <w:r>
        <w:t>“</w:t>
      </w:r>
      <w:r w:rsidR="00D62117" w:rsidRPr="00ED361F">
        <w:t xml:space="preserve"> zavřeštěl čaroděj. </w:t>
      </w:r>
      <w:r>
        <w:t>„</w:t>
      </w:r>
      <w:r w:rsidR="00D62117" w:rsidRPr="00ED361F">
        <w:t>Stane se z ní</w:t>
      </w:r>
      <w:r>
        <w:t>…“</w:t>
      </w:r>
    </w:p>
    <w:p w:rsidR="00ED361F" w:rsidRDefault="00ED361F" w:rsidP="00ED361F">
      <w:pPr>
        <w:pStyle w:val="Text"/>
      </w:pPr>
      <w:r>
        <w:lastRenderedPageBreak/>
        <w:t>„</w:t>
      </w:r>
      <w:r w:rsidR="00D62117" w:rsidRPr="00ED361F">
        <w:t>Drž hubu!</w:t>
      </w:r>
      <w:r>
        <w:t>“</w:t>
      </w:r>
      <w:r w:rsidR="00D62117" w:rsidRPr="00ED361F">
        <w:t xml:space="preserve"> zařval Krutoboj tak silně, že dokázal přehlušit i ječícího mága. </w:t>
      </w:r>
      <w:r>
        <w:t>„</w:t>
      </w:r>
      <w:r w:rsidR="00D62117" w:rsidRPr="00ED361F">
        <w:t>A vy! Co to znamená?! Kde je vaše kázeň?! Staly se z vás baby, co poslouchají kdejakého bláznivého dědka! Kdo je váš náčelník?! Já nebo tenhle uslintaný šílenec?!</w:t>
      </w:r>
      <w:r>
        <w:t>“</w:t>
      </w:r>
    </w:p>
    <w:p w:rsidR="00ED361F" w:rsidRDefault="00D62117" w:rsidP="00ED361F">
      <w:pPr>
        <w:pStyle w:val="Text"/>
      </w:pPr>
      <w:r w:rsidRPr="00ED361F">
        <w:t>Krut šel pořád dopředu. Nesáhl po zbrani, jen svíral pěsti a jeho oči metaly blesky. Ještě nikdy neviděli tito muži svého vůdce tak rozhněvaného jako nyní. Dav zahučel a couvl jako smečka sprásk</w:t>
      </w:r>
      <w:r w:rsidRPr="00ED361F">
        <w:t>a</w:t>
      </w:r>
      <w:r w:rsidRPr="00ED361F">
        <w:t>ných psů. Jediný, kdo s nimi nestál, byl starý Damir. Seděl o kus dál v trávě a naprosto nevzrušeně pojídal jablko. Teď vstal, odhodil ohryzek a zasmál se.</w:t>
      </w:r>
    </w:p>
    <w:p w:rsidR="00ED361F" w:rsidRDefault="00ED361F" w:rsidP="00ED361F">
      <w:pPr>
        <w:pStyle w:val="Text"/>
      </w:pPr>
      <w:r>
        <w:t>„</w:t>
      </w:r>
      <w:r w:rsidR="00D62117" w:rsidRPr="00ED361F">
        <w:t>Náčelník má pravdu, hoši. Zchlaďte si trochu hlavy v řece, pr</w:t>
      </w:r>
      <w:r w:rsidR="00D62117" w:rsidRPr="00ED361F">
        <w:t>o</w:t>
      </w:r>
      <w:r w:rsidR="00D62117" w:rsidRPr="00ED361F">
        <w:t>tože se chováte jako banda zpovykaných kluků. To si opravdu mysl</w:t>
      </w:r>
      <w:r w:rsidR="00D62117" w:rsidRPr="00ED361F">
        <w:t>í</w:t>
      </w:r>
      <w:r w:rsidR="00D62117" w:rsidRPr="00ED361F">
        <w:t>te, že takový chlap, jako je Krutoboj, se nechá ovládnout? Možná s tou vlkodlačicí spí. No a co má být? Zatím ho nesežrala, takže to asi taková bestie není. A jediný, kdo se tu snaží někoho ovládat, je tenhle černokněžník.</w:t>
      </w:r>
      <w:r>
        <w:t>“</w:t>
      </w:r>
    </w:p>
    <w:p w:rsidR="00ED361F" w:rsidRDefault="00D62117" w:rsidP="00ED361F">
      <w:pPr>
        <w:pStyle w:val="Text"/>
      </w:pPr>
      <w:r w:rsidRPr="00ED361F">
        <w:t>Damirova paže ukázala na Svatobora. Starý válečník šel př</w:t>
      </w:r>
      <w:r w:rsidRPr="00ED361F">
        <w:t>í</w:t>
      </w:r>
      <w:r w:rsidRPr="00ED361F">
        <w:t>mo k němu. Celá jeho dosud shrbená postava se napřímila a oči se mu leskly jako za mlada. Ani na okraji zástupu se nezastavil a razil si cestu, rozhrnuje dav na strany. Zdálo se, že v mužích začíná převl</w:t>
      </w:r>
      <w:r w:rsidRPr="00ED361F">
        <w:t>á</w:t>
      </w:r>
      <w:r w:rsidRPr="00ED361F">
        <w:t>dat pocit studu. Kyj rozpačitě přešlapoval jako medvěd. Boryta klopil hlavu, Šček zrudl až po kořínky vlasů a Vojenovi tekly z očí slzy.</w:t>
      </w:r>
    </w:p>
    <w:p w:rsidR="00ED361F" w:rsidRDefault="00ED361F" w:rsidP="00ED361F">
      <w:pPr>
        <w:pStyle w:val="Text"/>
      </w:pPr>
      <w:r>
        <w:t>„</w:t>
      </w:r>
      <w:r w:rsidR="00D62117" w:rsidRPr="00ED361F">
        <w:t>Zachutnala mu moc,</w:t>
      </w:r>
      <w:r>
        <w:t>“</w:t>
      </w:r>
      <w:r w:rsidR="00D62117" w:rsidRPr="00ED361F">
        <w:t xml:space="preserve"> pokračoval Damir. </w:t>
      </w:r>
      <w:r>
        <w:t>„</w:t>
      </w:r>
      <w:r w:rsidR="00D62117" w:rsidRPr="00ED361F">
        <w:t>Býval žrecem na Rujaně. Možná si myslíš, Svatobore, že tě neznám, ale jsi na omylu. Ne, nepocházím z Rujany, jsem Črezpěňan, ale do Arkony jsem občas připlouval a pamatuji si tě moc dobře. Už tehdy jsi využíval sv</w:t>
      </w:r>
      <w:r w:rsidR="00D62117" w:rsidRPr="00ED361F">
        <w:t>é</w:t>
      </w:r>
      <w:r w:rsidR="00D62117" w:rsidRPr="00ED361F">
        <w:t>ho postavení, abys ovládal lidi. Krut to nemůže vědět, byl tehdy moc mladý na to, aby to pochopil. Ale já nebyl žádný zajíc, Svatobore, a už tenkrát jsem tušil co jsi zač.</w:t>
      </w:r>
      <w:r>
        <w:t>“</w:t>
      </w:r>
    </w:p>
    <w:p w:rsidR="00ED361F" w:rsidRDefault="00ED361F" w:rsidP="00ED361F">
      <w:pPr>
        <w:pStyle w:val="Text"/>
      </w:pPr>
      <w:r>
        <w:t>„</w:t>
      </w:r>
      <w:r w:rsidR="00D62117" w:rsidRPr="00ED361F">
        <w:t>Nevěřte mu!</w:t>
      </w:r>
      <w:r>
        <w:t>“</w:t>
      </w:r>
      <w:r w:rsidR="00D62117" w:rsidRPr="00ED361F">
        <w:t xml:space="preserve"> zaječel čaroděj. </w:t>
      </w:r>
      <w:r>
        <w:t>„</w:t>
      </w:r>
      <w:r w:rsidR="00D62117" w:rsidRPr="00ED361F">
        <w:t>Tenhle muž neuznává staré b</w:t>
      </w:r>
      <w:r w:rsidR="00D62117" w:rsidRPr="00ED361F">
        <w:t>o</w:t>
      </w:r>
      <w:r w:rsidR="00D62117" w:rsidRPr="00ED361F">
        <w:t>hy! Je to křesťan!</w:t>
      </w:r>
      <w:r>
        <w:t>“</w:t>
      </w:r>
    </w:p>
    <w:p w:rsidR="00ED361F" w:rsidRDefault="00D62117" w:rsidP="00ED361F">
      <w:pPr>
        <w:pStyle w:val="Text"/>
      </w:pPr>
      <w:r w:rsidRPr="00ED361F">
        <w:t>Byla to pravda. Damir byl jediný člen posádky, který se hlásil k novému náboženství, ačkoliv o tom příliš nemluvil. Nikomu to zatím nevadilo, avšak mágovo obvinění zapůsobilo. Muži opět zn</w:t>
      </w:r>
      <w:r w:rsidRPr="00ED361F">
        <w:t>e</w:t>
      </w:r>
      <w:r w:rsidRPr="00ED361F">
        <w:t>jistěli.</w:t>
      </w:r>
    </w:p>
    <w:p w:rsidR="00ED361F" w:rsidRDefault="00ED361F" w:rsidP="00ED361F">
      <w:pPr>
        <w:pStyle w:val="Text"/>
      </w:pPr>
      <w:r>
        <w:lastRenderedPageBreak/>
        <w:t>„</w:t>
      </w:r>
      <w:r w:rsidR="00D62117" w:rsidRPr="00ED361F">
        <w:t>To s tím nemá co dělat,</w:t>
      </w:r>
      <w:r>
        <w:t>“</w:t>
      </w:r>
      <w:r w:rsidR="00D62117" w:rsidRPr="00ED361F">
        <w:t xml:space="preserve"> opáčil s ledovým klidem Damir. </w:t>
      </w:r>
      <w:r>
        <w:t>„</w:t>
      </w:r>
      <w:r w:rsidR="00D62117" w:rsidRPr="00ED361F">
        <w:t>T</w:t>
      </w:r>
      <w:r w:rsidR="00D62117" w:rsidRPr="00ED361F">
        <w:t>a</w:t>
      </w:r>
      <w:r w:rsidR="00D62117" w:rsidRPr="00ED361F">
        <w:t>kovému jako jsi ty by nevěřil žádný rozumný člověk. Ty mi snad chceš tvrdit, že jsi horlivý ctitel starých bohů? Když padla Svantov</w:t>
      </w:r>
      <w:r w:rsidR="00D62117" w:rsidRPr="00ED361F">
        <w:t>í</w:t>
      </w:r>
      <w:r w:rsidR="00D62117" w:rsidRPr="00ED361F">
        <w:t>tova svatyně, ostatní kněží se vrhali do plamenů. Ty jsi tam vůbec nebyl. Utekl jsi včas k Črezpěňanům, ale oni tě nechtěli. Proto ses začal věnovat magii. Tvým bohem je moc a tvojí vírou vlastní pr</w:t>
      </w:r>
      <w:r w:rsidR="00D62117" w:rsidRPr="00ED361F">
        <w:t>o</w:t>
      </w:r>
      <w:r w:rsidR="00D62117" w:rsidRPr="00ED361F">
        <w:t>spěch. A ještě něco mi vysvětli, Svatobore. Tehdy jsi měl s sebou mladšího bratra. Jednou jsi šel do lesa s ním, ale vrátil ses bez něho. Řekni mi, čaroději, kde je tvůj bratr?</w:t>
      </w:r>
      <w:r>
        <w:t>“</w:t>
      </w:r>
    </w:p>
    <w:p w:rsidR="00ED361F" w:rsidRDefault="00D62117" w:rsidP="00ED361F">
      <w:pPr>
        <w:pStyle w:val="Text"/>
      </w:pPr>
      <w:r w:rsidRPr="00ED361F">
        <w:t>Mágův obličej byl nehybný a jako vytesaný z kamene. Tento d</w:t>
      </w:r>
      <w:r w:rsidRPr="00ED361F">
        <w:t>o</w:t>
      </w:r>
      <w:r w:rsidRPr="00ED361F">
        <w:t>jem umocňoval i jeho zsinalý odstín. Tato strnulost skončila ve chv</w:t>
      </w:r>
      <w:r w:rsidRPr="00ED361F">
        <w:t>í</w:t>
      </w:r>
      <w:r w:rsidRPr="00ED361F">
        <w:t>li, kdy Damir položil rozhodující otázku. Poté Svatobor zavyl jako zvíře. Jeho ruka, připomínající svou vyhublostí dravčí pařát, se n</w:t>
      </w:r>
      <w:r w:rsidRPr="00ED361F">
        <w:t>a</w:t>
      </w:r>
      <w:r w:rsidRPr="00ED361F">
        <w:t>přáhla a vyšlehl z ní blesk. Proud modravého světla zasáhl starého bojovníka do prsou a mrštil s ním jako s loutkou. Bezvládné tělo opsalo oblouk, následováno šarlatovým gejzírem chrlené krve, a tě</w:t>
      </w:r>
      <w:r w:rsidRPr="00ED361F">
        <w:t>ž</w:t>
      </w:r>
      <w:r w:rsidRPr="00ED361F">
        <w:t>ce dopadlo do trávy.</w:t>
      </w:r>
    </w:p>
    <w:p w:rsidR="00ED361F" w:rsidRDefault="00D62117" w:rsidP="00ED361F">
      <w:pPr>
        <w:pStyle w:val="Text"/>
      </w:pPr>
      <w:r w:rsidRPr="00ED361F">
        <w:t>V davu zavládlo ticho. Piráti zděšeně couvali. Jen jediný se vrhl vpřed. Náčelník. Líska a Kroana o okamžik později. Jenže ani seb</w:t>
      </w:r>
      <w:r w:rsidRPr="00ED361F">
        <w:t>e</w:t>
      </w:r>
      <w:r w:rsidRPr="00ED361F">
        <w:t>více rozzuřený člověk nemůže být rychlejší, než rusalka a vlkodlač</w:t>
      </w:r>
      <w:r w:rsidRPr="00ED361F">
        <w:t>i</w:t>
      </w:r>
      <w:r w:rsidRPr="00ED361F">
        <w:t>ce. Když Svatobor obrátil svou pozornost ke Krutovi, obě ženy ho již předběhly. Čarodějův blesk se srazil s proudem ohně z rukou a vlasů víly. Kdyby již před chvílí piráti neustoupili, bylo by to pro ně zlé. V místě srážky dvou mocných toků energie se vytvořila bíle zářící ko</w:t>
      </w:r>
      <w:r w:rsidRPr="00ED361F">
        <w:t>u</w:t>
      </w:r>
      <w:r w:rsidRPr="00ED361F">
        <w:t>le, která rostla a svým žárem sežehovala vše kolem.</w:t>
      </w:r>
    </w:p>
    <w:p w:rsidR="00ED361F" w:rsidRDefault="00ED361F" w:rsidP="00ED361F">
      <w:pPr>
        <w:pStyle w:val="Text"/>
      </w:pPr>
      <w:r>
        <w:t>„</w:t>
      </w:r>
      <w:r w:rsidR="00D62117" w:rsidRPr="00ED361F">
        <w:t>Pryč!</w:t>
      </w:r>
      <w:r>
        <w:t>“</w:t>
      </w:r>
      <w:r w:rsidR="00D62117" w:rsidRPr="00ED361F">
        <w:t xml:space="preserve"> řval Krut na své muže, ale sám uchopil bezvládné Dam</w:t>
      </w:r>
      <w:r w:rsidR="00D62117" w:rsidRPr="00ED361F">
        <w:t>i</w:t>
      </w:r>
      <w:r w:rsidR="00D62117" w:rsidRPr="00ED361F">
        <w:t>rovo tělo a táhl jej z dosahu plamenů, šlehajících na všechny strany. Bylo to, jakoby slunce sestoupilo na zem, aby zničilo veškerý život. Koule bobtnala, vzdouvala se a sršely z ní blesky, zato kolem se na</w:t>
      </w:r>
      <w:r w:rsidR="00D62117" w:rsidRPr="00ED361F">
        <w:t>o</w:t>
      </w:r>
      <w:r w:rsidR="00D62117" w:rsidRPr="00ED361F">
        <w:t>pak světlo vytrácelo a šířila se hustá tma. Čaroděj i rusalka couvali, leč nepřestávali chrlit oheň.</w:t>
      </w:r>
    </w:p>
    <w:p w:rsidR="00ED361F" w:rsidRDefault="00D62117" w:rsidP="00ED361F">
      <w:pPr>
        <w:pStyle w:val="Text"/>
      </w:pPr>
      <w:r w:rsidRPr="00ED361F">
        <w:t>Kroana obloukem obíhala zářící kouli. V trysku sebrala ze země meč. Nečekala, až dorazí ke Svatoborovi, a hodila po něm zbraň jako oštěp. Čepel prolétla vzduchem, blýskajíc se v bílém svě</w:t>
      </w:r>
      <w:r w:rsidRPr="00ED361F">
        <w:t>t</w:t>
      </w:r>
      <w:r w:rsidRPr="00ED361F">
        <w:t xml:space="preserve">le, a zaryla se čaroději do ramene. Proud ohně se vychýlil, opustil kouli a vytryskl k nebi. Poté zhasl. Mág se zhroutil a několikrát se v trávě </w:t>
      </w:r>
      <w:r w:rsidRPr="00ED361F">
        <w:lastRenderedPageBreak/>
        <w:t>převalil. Malé slunce se s rachotem smrsklo a rusalčin sloup světla pokračoval ve své dráze, prolétl těsně nad Svatoborem a narazil do vysoké břízy. Strom doslova vybuchl. Větve a kusy kmene s cáry kořenů i orvané listí, to vše létalo v širokém okruhu kolem. Ne</w:t>
      </w:r>
      <w:r w:rsidRPr="00ED361F">
        <w:t>j</w:t>
      </w:r>
      <w:r w:rsidRPr="00ED361F">
        <w:t>větší část břízy, planoucí jako obří pochodeň, se zapíchla do úbočí nedalekého pahorku. Jedna z větví srazila k zemi právě se zvedajíc</w:t>
      </w:r>
      <w:r w:rsidRPr="00ED361F">
        <w:t>í</w:t>
      </w:r>
      <w:r w:rsidRPr="00ED361F">
        <w:t>ho Svatobora. Pak konečně nastalo ticho, rušené jen praskotem hoř</w:t>
      </w:r>
      <w:r w:rsidRPr="00ED361F">
        <w:t>í</w:t>
      </w:r>
      <w:r w:rsidRPr="00ED361F">
        <w:t>cího dřeva.</w:t>
      </w:r>
    </w:p>
    <w:p w:rsidR="00ED361F" w:rsidRDefault="00D62117" w:rsidP="00ED361F">
      <w:pPr>
        <w:pStyle w:val="Text"/>
      </w:pPr>
      <w:r w:rsidRPr="00ED361F">
        <w:t>Krutoboj si ničeho nevšímal a poklekl k Damirovi. Starý v</w:t>
      </w:r>
      <w:r w:rsidRPr="00ED361F">
        <w:t>á</w:t>
      </w:r>
      <w:r w:rsidRPr="00ED361F">
        <w:t>lečník ještě nebyl mrtev, avšak jeho skon byl pouze otázkou času. Kožená kazajka na prsou se seškvařila s drátěnou košilí. Damirova hruď m</w:t>
      </w:r>
      <w:r w:rsidRPr="00ED361F">
        <w:t>u</w:t>
      </w:r>
      <w:r w:rsidRPr="00ED361F">
        <w:t>sela být v příšerném stavu. Raněný chrčel, plivaje krvavou pěnu. Jeho tvář, stažená grimasou utrpení, se však přesto zašklebila.</w:t>
      </w:r>
    </w:p>
    <w:p w:rsidR="00ED361F" w:rsidRDefault="00ED361F" w:rsidP="00ED361F">
      <w:pPr>
        <w:pStyle w:val="Text"/>
      </w:pPr>
      <w:r>
        <w:t>„</w:t>
      </w:r>
      <w:r w:rsidR="00D62117" w:rsidRPr="00ED361F">
        <w:t>Je</w:t>
      </w:r>
      <w:r>
        <w:t>…</w:t>
      </w:r>
      <w:r w:rsidR="00D62117" w:rsidRPr="00ED361F">
        <w:t xml:space="preserve"> konec, Krute,</w:t>
      </w:r>
      <w:r>
        <w:t>“</w:t>
      </w:r>
      <w:r w:rsidR="00D62117" w:rsidRPr="00ED361F">
        <w:t xml:space="preserve"> zachroptěl. </w:t>
      </w:r>
      <w:r>
        <w:t>„</w:t>
      </w:r>
      <w:r w:rsidR="00D62117" w:rsidRPr="00ED361F">
        <w:t>Teď už</w:t>
      </w:r>
      <w:r>
        <w:t>…</w:t>
      </w:r>
      <w:r w:rsidR="00D62117" w:rsidRPr="00ED361F">
        <w:t xml:space="preserve"> smrt</w:t>
      </w:r>
      <w:r>
        <w:t>…</w:t>
      </w:r>
      <w:r w:rsidR="00D62117" w:rsidRPr="00ED361F">
        <w:t xml:space="preserve"> ne</w:t>
      </w:r>
      <w:r>
        <w:t>…</w:t>
      </w:r>
      <w:r w:rsidR="00D62117" w:rsidRPr="00ED361F">
        <w:t xml:space="preserve"> neoš</w:t>
      </w:r>
      <w:r w:rsidR="00D62117" w:rsidRPr="00ED361F">
        <w:t>i</w:t>
      </w:r>
      <w:r w:rsidR="00D62117" w:rsidRPr="00ED361F">
        <w:t>dím. Jednou to</w:t>
      </w:r>
      <w:r>
        <w:t>…</w:t>
      </w:r>
      <w:r w:rsidR="00D62117" w:rsidRPr="00ED361F">
        <w:t xml:space="preserve"> muselo přijít. Promiň. Chci se pomodlit. Ježíši, já</w:t>
      </w:r>
      <w:r>
        <w:t>…</w:t>
      </w:r>
      <w:r w:rsidR="00D62117" w:rsidRPr="00ED361F">
        <w:t xml:space="preserve"> byl špatný křesťan. Ale snad</w:t>
      </w:r>
      <w:r>
        <w:t>…</w:t>
      </w:r>
      <w:r w:rsidR="00D62117" w:rsidRPr="00ED361F">
        <w:t xml:space="preserve"> snad</w:t>
      </w:r>
      <w:r>
        <w:t>…“</w:t>
      </w:r>
    </w:p>
    <w:p w:rsidR="00ED361F" w:rsidRDefault="00D62117" w:rsidP="00ED361F">
      <w:pPr>
        <w:pStyle w:val="Text"/>
      </w:pPr>
      <w:r w:rsidRPr="00ED361F">
        <w:t>Víc už ze sebe nedostal. Jeho tělo zvadlo jako utržený list. Krut</w:t>
      </w:r>
      <w:r w:rsidRPr="00ED361F">
        <w:t>o</w:t>
      </w:r>
      <w:r w:rsidRPr="00ED361F">
        <w:t>boj ho opatrně položil na zem a naprázdno polkl..</w:t>
      </w:r>
    </w:p>
    <w:p w:rsidR="00ED361F" w:rsidRDefault="00ED361F" w:rsidP="00ED361F">
      <w:pPr>
        <w:pStyle w:val="Text"/>
      </w:pPr>
      <w:r>
        <w:t>„</w:t>
      </w:r>
      <w:r w:rsidR="00D62117" w:rsidRPr="00ED361F">
        <w:t>Snad,</w:t>
      </w:r>
      <w:r>
        <w:t>“</w:t>
      </w:r>
      <w:r w:rsidR="00D62117" w:rsidRPr="00ED361F">
        <w:t xml:space="preserve"> zašeptal. </w:t>
      </w:r>
      <w:r>
        <w:t>„</w:t>
      </w:r>
      <w:r w:rsidR="00D62117" w:rsidRPr="00ED361F">
        <w:t>Snad se jednou sejdeme.</w:t>
      </w:r>
      <w:r>
        <w:t>“</w:t>
      </w:r>
    </w:p>
    <w:p w:rsidR="00ED361F" w:rsidRDefault="00D62117" w:rsidP="00ED361F">
      <w:pPr>
        <w:pStyle w:val="Text"/>
      </w:pPr>
      <w:r w:rsidRPr="00ED361F">
        <w:t>Zvedl hlavu. Hledal Kroanu, ale nebyla tam. Nikde. Zmocnil se ho zmatek. Utekla? Jeho oči zoufale těkaly po okolí, ale jakoby se po ní země slehla. Došel až k raněnému Svatoborovi. Tomu se sice p</w:t>
      </w:r>
      <w:r w:rsidRPr="00ED361F">
        <w:t>o</w:t>
      </w:r>
      <w:r w:rsidRPr="00ED361F">
        <w:t>dařilo odsunout těžkou větev, jež na něho dopadla, ale vstát zatím nemohl. Zdálo se, že je ochromen. Kroanin meč zmizel.</w:t>
      </w:r>
    </w:p>
    <w:p w:rsidR="00ED361F" w:rsidRDefault="00ED361F" w:rsidP="00ED361F">
      <w:pPr>
        <w:pStyle w:val="Text"/>
      </w:pPr>
      <w:r>
        <w:t>„</w:t>
      </w:r>
      <w:r w:rsidR="00D62117" w:rsidRPr="00ED361F">
        <w:t>Zvedni se!</w:t>
      </w:r>
      <w:r>
        <w:t>“</w:t>
      </w:r>
      <w:r w:rsidR="00D62117" w:rsidRPr="00ED361F">
        <w:t xml:space="preserve"> vyštěkl pirát. </w:t>
      </w:r>
      <w:r>
        <w:t>„</w:t>
      </w:r>
      <w:r w:rsidR="00D62117" w:rsidRPr="00ED361F">
        <w:t>A zemři vstoje jako chlap!</w:t>
      </w:r>
      <w:r>
        <w:t>“</w:t>
      </w:r>
    </w:p>
    <w:p w:rsidR="00ED361F" w:rsidRDefault="00ED361F" w:rsidP="00ED361F">
      <w:pPr>
        <w:pStyle w:val="Text"/>
      </w:pPr>
      <w:r>
        <w:t>„</w:t>
      </w:r>
      <w:r w:rsidR="00D62117" w:rsidRPr="00ED361F">
        <w:t>Nemůžu,</w:t>
      </w:r>
      <w:r>
        <w:t>“</w:t>
      </w:r>
      <w:r w:rsidR="00D62117" w:rsidRPr="00ED361F">
        <w:t xml:space="preserve"> zaskuhral čaroděj. </w:t>
      </w:r>
      <w:r>
        <w:t>„</w:t>
      </w:r>
      <w:r w:rsidR="00D62117" w:rsidRPr="00ED361F">
        <w:t>Ta víla</w:t>
      </w:r>
      <w:r>
        <w:t>…</w:t>
      </w:r>
      <w:r w:rsidR="00D62117" w:rsidRPr="00ED361F">
        <w:t xml:space="preserve"> to ona mě svazuje.</w:t>
      </w:r>
      <w:r>
        <w:t>“</w:t>
      </w:r>
    </w:p>
    <w:p w:rsidR="00ED361F" w:rsidRDefault="00D62117" w:rsidP="00ED361F">
      <w:pPr>
        <w:pStyle w:val="Text"/>
      </w:pPr>
      <w:r w:rsidRPr="00ED361F">
        <w:t>Ukázal na Lísku až jakýmsi žalobným gestem. Bylo to skoro směšné a Krut nevěděl, jestli tu lidskou trosku nenávidět nebo litovat. Kdyby nezavraždil Damira, náčelník by ho snad i pustil. Ale Svat</w:t>
      </w:r>
      <w:r w:rsidRPr="00ED361F">
        <w:t>o</w:t>
      </w:r>
      <w:r w:rsidRPr="00ED361F">
        <w:t>bor byl vrah. Čepel těžkého meče se pozvedla.</w:t>
      </w:r>
    </w:p>
    <w:p w:rsidR="00ED361F" w:rsidRDefault="00ED361F" w:rsidP="00ED361F">
      <w:pPr>
        <w:pStyle w:val="Text"/>
      </w:pPr>
      <w:r>
        <w:t>„</w:t>
      </w:r>
      <w:r w:rsidR="00D62117" w:rsidRPr="00ED361F">
        <w:t>Tak mě zabij,</w:t>
      </w:r>
      <w:r>
        <w:t>“</w:t>
      </w:r>
      <w:r w:rsidR="00D62117" w:rsidRPr="00ED361F">
        <w:t xml:space="preserve"> uchechtl se čaroděj a odplivl si krvavou slinu. </w:t>
      </w:r>
      <w:r>
        <w:t>„</w:t>
      </w:r>
      <w:r w:rsidR="00D62117" w:rsidRPr="00ED361F">
        <w:t>Zabij mě a nikdy se nedozvíš, kam a proč běžela ta vlkodlačice. Čeká ji smrt.</w:t>
      </w:r>
      <w:r>
        <w:t>“</w:t>
      </w:r>
    </w:p>
    <w:p w:rsidR="00ED361F" w:rsidRDefault="00ED361F" w:rsidP="00ED361F">
      <w:pPr>
        <w:pStyle w:val="Text"/>
      </w:pPr>
      <w:r>
        <w:t>„</w:t>
      </w:r>
      <w:r w:rsidR="00D62117" w:rsidRPr="00ED361F">
        <w:t>Jak ty to můžeš vědět?</w:t>
      </w:r>
      <w:r>
        <w:t>“</w:t>
      </w:r>
      <w:r w:rsidR="00D62117" w:rsidRPr="00ED361F">
        <w:t xml:space="preserve"> zavrčel Krutoboj.</w:t>
      </w:r>
    </w:p>
    <w:p w:rsidR="00ED361F" w:rsidRDefault="00D62117" w:rsidP="00ED361F">
      <w:pPr>
        <w:pStyle w:val="Text"/>
      </w:pPr>
      <w:r w:rsidRPr="00ED361F">
        <w:t>Mág se smál dál.</w:t>
      </w:r>
    </w:p>
    <w:p w:rsidR="00ED361F" w:rsidRDefault="00ED361F" w:rsidP="00ED361F">
      <w:pPr>
        <w:pStyle w:val="Text"/>
      </w:pPr>
      <w:r>
        <w:lastRenderedPageBreak/>
        <w:t>„</w:t>
      </w:r>
      <w:r w:rsidR="00D62117" w:rsidRPr="00ED361F">
        <w:t>Ubozí červi,</w:t>
      </w:r>
      <w:r>
        <w:t>“</w:t>
      </w:r>
      <w:r w:rsidR="00D62117" w:rsidRPr="00ED361F">
        <w:t xml:space="preserve"> syčel. </w:t>
      </w:r>
      <w:r>
        <w:t>„</w:t>
      </w:r>
      <w:r w:rsidR="00D62117" w:rsidRPr="00ED361F">
        <w:t>Jak málo toho vidíte ze světa kolem vás, když nemůžete číst lidské myšlenky. Jenom ta víla o tom něco ví, ale neumí to pořádně využít.</w:t>
      </w:r>
      <w:r>
        <w:t>“</w:t>
      </w:r>
    </w:p>
    <w:p w:rsidR="00ED361F" w:rsidRDefault="00ED361F" w:rsidP="00ED361F">
      <w:pPr>
        <w:pStyle w:val="Text"/>
      </w:pPr>
      <w:r>
        <w:t>„</w:t>
      </w:r>
      <w:r w:rsidR="00D62117" w:rsidRPr="00ED361F">
        <w:t>Na co využít?</w:t>
      </w:r>
      <w:r>
        <w:t>“</w:t>
      </w:r>
      <w:r w:rsidR="00D62117" w:rsidRPr="00ED361F">
        <w:t xml:space="preserve"> opáčil náčelník. </w:t>
      </w:r>
      <w:r>
        <w:t>„</w:t>
      </w:r>
      <w:r w:rsidR="00D62117" w:rsidRPr="00ED361F">
        <w:t>Na ovládání druhých? Ne, to Líska opravdu neumí. Ale o co ti jde? Čí myšlenky jsi četl, ty mrch</w:t>
      </w:r>
      <w:r w:rsidR="00D62117" w:rsidRPr="00ED361F">
        <w:t>o</w:t>
      </w:r>
      <w:r w:rsidR="00D62117" w:rsidRPr="00ED361F">
        <w:t>žroute?</w:t>
      </w:r>
      <w:r>
        <w:t>“</w:t>
      </w:r>
    </w:p>
    <w:p w:rsidR="00ED361F" w:rsidRDefault="00ED361F" w:rsidP="00ED361F">
      <w:pPr>
        <w:pStyle w:val="Text"/>
      </w:pPr>
      <w:r>
        <w:t>„</w:t>
      </w:r>
      <w:r w:rsidR="00D62117" w:rsidRPr="00ED361F">
        <w:t>Jistěže tvé milé,</w:t>
      </w:r>
      <w:r>
        <w:t>“</w:t>
      </w:r>
      <w:r w:rsidR="00D62117" w:rsidRPr="00ED361F">
        <w:t xml:space="preserve"> hýkal pobaveně čaroděj. </w:t>
      </w:r>
      <w:r>
        <w:t>„</w:t>
      </w:r>
      <w:r w:rsidR="00D62117" w:rsidRPr="00ED361F">
        <w:t>Ve chvíli, kdy jsem ji ovládal. Nyní vím to, co neřekla ani tobě, chudáku. Tak co? N</w:t>
      </w:r>
      <w:r w:rsidR="00D62117" w:rsidRPr="00ED361F">
        <w:t>e</w:t>
      </w:r>
      <w:r w:rsidR="00D62117" w:rsidRPr="00ED361F">
        <w:t>cháš mě žít?</w:t>
      </w:r>
      <w:r>
        <w:t>“</w:t>
      </w:r>
    </w:p>
    <w:p w:rsidR="00ED361F" w:rsidRDefault="00ED361F" w:rsidP="00ED361F">
      <w:pPr>
        <w:pStyle w:val="Text"/>
      </w:pPr>
      <w:r>
        <w:t>„</w:t>
      </w:r>
      <w:r w:rsidR="00D62117" w:rsidRPr="00ED361F">
        <w:t>Dobře. Nechám. Ale teď už mluv. Kam šla?</w:t>
      </w:r>
      <w:r>
        <w:t>“</w:t>
      </w:r>
    </w:p>
    <w:p w:rsidR="00ED361F" w:rsidRDefault="00ED361F" w:rsidP="00ED361F">
      <w:pPr>
        <w:pStyle w:val="Text"/>
      </w:pPr>
      <w:r>
        <w:t>„</w:t>
      </w:r>
      <w:r w:rsidR="00D62117" w:rsidRPr="00ED361F">
        <w:t>Che, che, che, já ti věřím, Krute. Vidím ti až do žaludku. Ó, jak jsi čestný. Příliš poctivý na to, abys porušil dané slovo. Víš, já jsem nepřišel jenom kvůli Kroaně. To, že jsem se vzdálil od těch kupců, mělo ještě jeden důvod. Dnes po setmění je přepadnou K</w:t>
      </w:r>
      <w:r w:rsidR="00D62117" w:rsidRPr="00ED361F">
        <w:t>r</w:t>
      </w:r>
      <w:r w:rsidR="00D62117" w:rsidRPr="00ED361F">
        <w:t>kavci.</w:t>
      </w:r>
      <w:r>
        <w:t>“</w:t>
      </w:r>
    </w:p>
    <w:p w:rsidR="00ED361F" w:rsidRDefault="00ED361F" w:rsidP="00ED361F">
      <w:pPr>
        <w:pStyle w:val="Text"/>
      </w:pPr>
      <w:r>
        <w:t>„</w:t>
      </w:r>
      <w:r w:rsidR="00D62117" w:rsidRPr="00ED361F">
        <w:t>Kdo jsou to ti Krkavci?</w:t>
      </w:r>
      <w:r>
        <w:t>“</w:t>
      </w:r>
    </w:p>
    <w:p w:rsidR="00ED361F" w:rsidRDefault="00ED361F" w:rsidP="00ED361F">
      <w:pPr>
        <w:pStyle w:val="Text"/>
      </w:pPr>
      <w:r>
        <w:t>„</w:t>
      </w:r>
      <w:r w:rsidR="00D62117" w:rsidRPr="00ED361F">
        <w:t>Ty nevíš? Na druhém břehu je jich plno. Olupovači mrtvol, kteří jdou ve stopách rytířů a paběrkují, co na ně zbyde. Domluvil jsem se s nimi, che, che. Ta vlkodlačice to z nějakého důvodu ví. Asi poslo</w:t>
      </w:r>
      <w:r w:rsidR="00D62117" w:rsidRPr="00ED361F">
        <w:t>u</w:t>
      </w:r>
      <w:r w:rsidR="00D62117" w:rsidRPr="00ED361F">
        <w:t>chala, co neměla. Nána pitomá. Chce ty kupce chránit. Jen běž za ní, Krute. Ale je pozdě. Podívej, slunce už zapadá, brzy to začne. Ani ona to možná nestihne, ale kdoví? Vlkodlaci běhají rychle, že? A námořníci zase pomalu.</w:t>
      </w:r>
      <w:r>
        <w:t>“</w:t>
      </w:r>
    </w:p>
    <w:p w:rsidR="00ED361F" w:rsidRDefault="00ED361F" w:rsidP="00ED361F">
      <w:pPr>
        <w:pStyle w:val="Text"/>
      </w:pPr>
      <w:r>
        <w:t>„</w:t>
      </w:r>
      <w:r w:rsidR="00D62117" w:rsidRPr="00ED361F">
        <w:t>Nechte ho žít!</w:t>
      </w:r>
      <w:r>
        <w:t>“</w:t>
      </w:r>
      <w:r w:rsidR="00D62117" w:rsidRPr="00ED361F">
        <w:t xml:space="preserve"> křikl náčelník na své muže a rozeběhl se k jihu</w:t>
      </w:r>
      <w:r>
        <w:t>…</w:t>
      </w:r>
      <w:r w:rsidR="00D62117" w:rsidRPr="00ED361F">
        <w:t xml:space="preserve"> Cestu mu zastoupil Boryta.</w:t>
      </w:r>
    </w:p>
    <w:p w:rsidR="00ED361F" w:rsidRDefault="00ED361F" w:rsidP="00ED361F">
      <w:pPr>
        <w:pStyle w:val="Text"/>
      </w:pPr>
      <w:r>
        <w:t>„</w:t>
      </w:r>
      <w:r w:rsidR="00D62117" w:rsidRPr="00ED361F">
        <w:t>Odpusť, Krute,</w:t>
      </w:r>
      <w:r>
        <w:t>“</w:t>
      </w:r>
      <w:r w:rsidR="00D62117" w:rsidRPr="00ED361F">
        <w:t xml:space="preserve"> řekl. </w:t>
      </w:r>
      <w:r>
        <w:t>„</w:t>
      </w:r>
      <w:r w:rsidR="00D62117" w:rsidRPr="00ED361F">
        <w:t>Hrozně se stydím a</w:t>
      </w:r>
      <w:r>
        <w:t>…“</w:t>
      </w:r>
    </w:p>
    <w:p w:rsidR="00ED361F" w:rsidRDefault="00ED361F" w:rsidP="00ED361F">
      <w:pPr>
        <w:pStyle w:val="Text"/>
      </w:pPr>
      <w:r>
        <w:t>„</w:t>
      </w:r>
      <w:r w:rsidR="00D62117" w:rsidRPr="00ED361F">
        <w:t>Nech toho,</w:t>
      </w:r>
      <w:r>
        <w:t>“</w:t>
      </w:r>
      <w:r w:rsidR="00D62117" w:rsidRPr="00ED361F">
        <w:t xml:space="preserve"> přerušil ho náčelník. </w:t>
      </w:r>
      <w:r>
        <w:t>„</w:t>
      </w:r>
      <w:r w:rsidR="00D62117" w:rsidRPr="00ED361F">
        <w:t>Umíš běhat?</w:t>
      </w:r>
      <w:r>
        <w:t>“</w:t>
      </w:r>
    </w:p>
    <w:p w:rsidR="00ED361F" w:rsidRDefault="00ED361F" w:rsidP="00ED361F">
      <w:pPr>
        <w:pStyle w:val="Text"/>
      </w:pPr>
      <w:r>
        <w:t>„</w:t>
      </w:r>
      <w:r w:rsidR="00D62117" w:rsidRPr="00ED361F">
        <w:t>Docela ano. Lépe, než ty.</w:t>
      </w:r>
      <w:r>
        <w:t>“</w:t>
      </w:r>
    </w:p>
    <w:p w:rsidR="00ED361F" w:rsidRDefault="00ED361F" w:rsidP="00ED361F">
      <w:pPr>
        <w:pStyle w:val="Text"/>
      </w:pPr>
      <w:r>
        <w:t>„</w:t>
      </w:r>
      <w:r w:rsidR="00D62117" w:rsidRPr="00ED361F">
        <w:t>Tak poběžíš přede mnou.</w:t>
      </w:r>
      <w:r>
        <w:t>“</w:t>
      </w:r>
    </w:p>
    <w:p w:rsidR="00ED361F" w:rsidRDefault="00ED361F" w:rsidP="00ED361F">
      <w:pPr>
        <w:pStyle w:val="Text"/>
      </w:pPr>
    </w:p>
    <w:p w:rsidR="00ED361F" w:rsidRDefault="00D62117" w:rsidP="00ED361F">
      <w:pPr>
        <w:pStyle w:val="Text"/>
      </w:pPr>
      <w:r w:rsidRPr="00ED361F">
        <w:t>I kdyby byl Ondřej bojovník, nezmohl by nic. To, že byl neohr</w:t>
      </w:r>
      <w:r w:rsidRPr="00ED361F">
        <w:t>a</w:t>
      </w:r>
      <w:r w:rsidRPr="00ED361F">
        <w:t>baný tlouštík, mu možná zachránilo život. Při pokusu o sebeobr</w:t>
      </w:r>
      <w:r w:rsidRPr="00ED361F">
        <w:t>a</w:t>
      </w:r>
      <w:r w:rsidRPr="00ED361F">
        <w:t xml:space="preserve">nu zakopl a narazil hlavou do kola vozu. Když přišel k vědomí, byla již úplná tma, ale tábořiště ozařovaly dva ohně. Asi dvanáct chlapů u nich holdovalo vínu a medovině, kteréžto moky ukradli z kupeckých vozů. Byli to špinaví a otrhaní muži zpustlých </w:t>
      </w:r>
      <w:r w:rsidRPr="00ED361F">
        <w:lastRenderedPageBreak/>
        <w:t>tváří. Jejich vůdcem byl bojovník s vlasy a vousy barvy mědi a s jizvou přes celý obličej.</w:t>
      </w:r>
    </w:p>
    <w:p w:rsidR="00ED361F" w:rsidRDefault="00D62117" w:rsidP="00ED361F">
      <w:pPr>
        <w:pStyle w:val="Text"/>
      </w:pPr>
      <w:r w:rsidRPr="00ED361F">
        <w:t>Tlustý kupec byl nešika a mírumilovný muž, avšak rozhodně ne zbabělec. Nemohl dělat nic, ale rozhlížel se po tábořišti, zda ne</w:t>
      </w:r>
      <w:r w:rsidRPr="00ED361F">
        <w:t>u</w:t>
      </w:r>
      <w:r w:rsidRPr="00ED361F">
        <w:t>vidí Čeňka a Hildu. Pak spatřil Němku a skoro se mu udělalo zle. Její donaha svlečené tělo bylo nabodnuté na zaostřený kůl.</w:t>
      </w:r>
      <w:r w:rsidR="00ED361F">
        <w:t xml:space="preserve"> </w:t>
      </w:r>
      <w:r w:rsidRPr="00ED361F">
        <w:t>Špičaté dřevo vniklo do jejích zad a vyrazilo ven břichem. Ondřej se otřásl odp</w:t>
      </w:r>
      <w:r w:rsidRPr="00ED361F">
        <w:t>o</w:t>
      </w:r>
      <w:r w:rsidRPr="00ED361F">
        <w:t>rem. Hildiny oči bylý vytřeštěné do prázdna a její klín a boky černé od zaschlé krve.</w:t>
      </w:r>
    </w:p>
    <w:p w:rsidR="00ED361F" w:rsidRDefault="00D62117" w:rsidP="00ED361F">
      <w:pPr>
        <w:pStyle w:val="Text"/>
      </w:pPr>
      <w:r w:rsidRPr="00ED361F">
        <w:t>Čeněk už to měl také za sebou. Jeho mrtvola se válela o kus dál. Ne celá. Pravá paže úplně chyběla. Střeva byla roztroušená v okruhu tří sáhů. Tlustý kupec to nevydržel a začal zvracet. Jeho st</w:t>
      </w:r>
      <w:r w:rsidRPr="00ED361F">
        <w:t>é</w:t>
      </w:r>
      <w:r w:rsidRPr="00ED361F">
        <w:t>nání a lapání po dechu na něho upozornilo bandity. Za chvíli ho již přivlekli k ohni. Rezatý vůdce se zatvářil vztekle.</w:t>
      </w:r>
    </w:p>
    <w:p w:rsidR="00ED361F" w:rsidRDefault="00ED361F" w:rsidP="00ED361F">
      <w:pPr>
        <w:pStyle w:val="Text"/>
      </w:pPr>
      <w:r>
        <w:t>„</w:t>
      </w:r>
      <w:r w:rsidR="00D62117" w:rsidRPr="00ED361F">
        <w:t>Kdo tvrdil, že ten tlusťoch je mrtvý?!</w:t>
      </w:r>
      <w:r>
        <w:t>“</w:t>
      </w:r>
      <w:r w:rsidR="00D62117" w:rsidRPr="00ED361F">
        <w:t xml:space="preserve"> řval německy.</w:t>
      </w:r>
    </w:p>
    <w:p w:rsidR="00ED361F" w:rsidRDefault="00D62117" w:rsidP="00ED361F">
      <w:pPr>
        <w:pStyle w:val="Text"/>
      </w:pPr>
      <w:r w:rsidRPr="00ED361F">
        <w:t>Ondřej mu rozuměl. Byl sice Čech, ale s Němci se stýkal na cestách, leckdy s nimi i putoval. Podle přízvuku poznal, že tenhle chlap pochází odněkud ze západu. Zřejmě Sas, který se usadil na území podmaněných pobaltských Slovanů. Ondřej věděl, že takoví jsou nejhorší. Byla to sběř tyjící z práce ujařmených a využívající své převahy k ukojení nejhorších chtíčů. Tomuhle to asi bylo ještě málo, a tak se vydal do světa.</w:t>
      </w:r>
    </w:p>
    <w:p w:rsidR="00ED361F" w:rsidRDefault="00ED361F" w:rsidP="00ED361F">
      <w:pPr>
        <w:pStyle w:val="Text"/>
      </w:pPr>
      <w:r>
        <w:t>„</w:t>
      </w:r>
      <w:r w:rsidR="00D62117" w:rsidRPr="00ED361F">
        <w:t>Ty český dobytku, ty ještě žiješ?</w:t>
      </w:r>
      <w:r>
        <w:t>“</w:t>
      </w:r>
      <w:r w:rsidR="00D62117" w:rsidRPr="00ED361F">
        <w:t xml:space="preserve"> zasyčel zrzek slovansky. Byla to sice řeč Pobaltí, leč kupec rozuměl dobře. </w:t>
      </w:r>
      <w:r>
        <w:t>„</w:t>
      </w:r>
      <w:r w:rsidR="00D62117" w:rsidRPr="00ED361F">
        <w:t>Tak co s tebou uděl</w:t>
      </w:r>
      <w:r w:rsidR="00D62117" w:rsidRPr="00ED361F">
        <w:t>á</w:t>
      </w:r>
      <w:r w:rsidR="00D62117" w:rsidRPr="00ED361F">
        <w:t>me? Narazíme tě na kůl k té vaší děvce? Třeba si ještě před smrtí užiješ.</w:t>
      </w:r>
      <w:r>
        <w:t>“</w:t>
      </w:r>
    </w:p>
    <w:p w:rsidR="00ED361F" w:rsidRDefault="00D62117" w:rsidP="00ED361F">
      <w:pPr>
        <w:pStyle w:val="Text"/>
      </w:pPr>
      <w:r w:rsidRPr="00ED361F">
        <w:t>Ondřej se k banditovu údivu nerozklepal ani neškemral o m</w:t>
      </w:r>
      <w:r w:rsidRPr="00ED361F">
        <w:t>i</w:t>
      </w:r>
      <w:r w:rsidRPr="00ED361F">
        <w:t>lost, i když v něm ta slova vzbudila pocit hnusu. Klidně a pevně p</w:t>
      </w:r>
      <w:r w:rsidRPr="00ED361F">
        <w:t>o</w:t>
      </w:r>
      <w:r w:rsidRPr="00ED361F">
        <w:t xml:space="preserve">hlédl zrzkovi do očí a zasmál se. </w:t>
      </w:r>
      <w:r w:rsidR="00ED361F">
        <w:t>„</w:t>
      </w:r>
      <w:r w:rsidRPr="00ED361F">
        <w:t>Ty mi nevěříš, co?!</w:t>
      </w:r>
      <w:r w:rsidR="00ED361F">
        <w:t>“</w:t>
      </w:r>
      <w:r w:rsidRPr="00ED361F">
        <w:t xml:space="preserve"> vybuchl vů</w:t>
      </w:r>
      <w:r w:rsidRPr="00ED361F">
        <w:t>d</w:t>
      </w:r>
      <w:r w:rsidRPr="00ED361F">
        <w:t>ce.</w:t>
      </w:r>
    </w:p>
    <w:p w:rsidR="00ED361F" w:rsidRDefault="00ED361F" w:rsidP="00ED361F">
      <w:pPr>
        <w:pStyle w:val="Text"/>
      </w:pPr>
      <w:r>
        <w:t>„</w:t>
      </w:r>
      <w:r w:rsidR="00D62117" w:rsidRPr="00ED361F">
        <w:t>Ale ano, věřím,</w:t>
      </w:r>
      <w:r>
        <w:t>“</w:t>
      </w:r>
      <w:r w:rsidR="00D62117" w:rsidRPr="00ED361F">
        <w:t xml:space="preserve"> odvětil srdnatě kupec. </w:t>
      </w:r>
      <w:r>
        <w:t>„</w:t>
      </w:r>
      <w:r w:rsidR="00D62117" w:rsidRPr="00ED361F">
        <w:t>Jsi dost velké prase na to, abys to udělal. Možná na to nejsi zvyklý, ty hovado, ale já se tě nebojím. My Češi se nebojíme nikoho a nezáleží na tom, jestli jsme rytíři nebo kupci. U nás má i sedlák víc odvahy, než ty a ta tvoje chátra.</w:t>
      </w:r>
      <w:r>
        <w:t>“</w:t>
      </w:r>
    </w:p>
    <w:p w:rsidR="00ED361F" w:rsidRDefault="00D62117" w:rsidP="00ED361F">
      <w:pPr>
        <w:pStyle w:val="Text"/>
      </w:pPr>
      <w:r w:rsidRPr="00ED361F">
        <w:t>Bandité zaryčeli a rozzuřeně sahali po zbraních, aby drzého ku</w:t>
      </w:r>
      <w:r w:rsidRPr="00ED361F">
        <w:t>p</w:t>
      </w:r>
      <w:r w:rsidRPr="00ED361F">
        <w:t>číka rozsekali, ale jejich náčelník je zarazil.</w:t>
      </w:r>
    </w:p>
    <w:p w:rsidR="00ED361F" w:rsidRDefault="00ED361F" w:rsidP="00ED361F">
      <w:pPr>
        <w:pStyle w:val="Text"/>
      </w:pPr>
      <w:r>
        <w:lastRenderedPageBreak/>
        <w:t>„</w:t>
      </w:r>
      <w:r w:rsidR="00D62117" w:rsidRPr="00ED361F">
        <w:t>Dobře,</w:t>
      </w:r>
      <w:r>
        <w:t>“</w:t>
      </w:r>
      <w:r w:rsidR="00D62117" w:rsidRPr="00ED361F">
        <w:t xml:space="preserve"> smál se pobaveně. </w:t>
      </w:r>
      <w:r>
        <w:t>„</w:t>
      </w:r>
      <w:r w:rsidR="00D62117" w:rsidRPr="00ED361F">
        <w:t>Odvahu máš, to se musí nechat. Dám ti příležitost, ty pivní žoku. Budeš se mnou bojovat. Když v</w:t>
      </w:r>
      <w:r w:rsidR="00D62117" w:rsidRPr="00ED361F">
        <w:t>y</w:t>
      </w:r>
      <w:r w:rsidR="00D62117" w:rsidRPr="00ED361F">
        <w:t>hraješ, zachráníš si kůži. Chlapi! Dejte mu zbraň!</w:t>
      </w:r>
      <w:r>
        <w:t>“</w:t>
      </w:r>
    </w:p>
    <w:p w:rsidR="00ED361F" w:rsidRDefault="00ED361F" w:rsidP="00ED361F">
      <w:pPr>
        <w:pStyle w:val="Text"/>
      </w:pPr>
      <w:r>
        <w:t>„</w:t>
      </w:r>
      <w:r w:rsidR="00D62117" w:rsidRPr="00ED361F">
        <w:t>Jakou?</w:t>
      </w:r>
      <w:r>
        <w:t>“</w:t>
      </w:r>
      <w:r w:rsidR="00D62117" w:rsidRPr="00ED361F">
        <w:t xml:space="preserve"> zeptal se jeden z lupičů. </w:t>
      </w:r>
      <w:r>
        <w:t>„</w:t>
      </w:r>
      <w:r w:rsidR="00D62117" w:rsidRPr="00ED361F">
        <w:t>To je jedno, ty tupče!</w:t>
      </w:r>
      <w:r>
        <w:t>“</w:t>
      </w:r>
      <w:r w:rsidR="00D62117" w:rsidRPr="00ED361F">
        <w:t xml:space="preserve"> zařval podrážděně zrzek. </w:t>
      </w:r>
      <w:r>
        <w:t>„</w:t>
      </w:r>
      <w:r w:rsidR="00D62117" w:rsidRPr="00ED361F">
        <w:t>Copak si myslíš, že tenhle vepř umí s něčím zacházet?!</w:t>
      </w:r>
      <w:r>
        <w:t>“</w:t>
      </w:r>
    </w:p>
    <w:p w:rsidR="00ED361F" w:rsidRDefault="00ED361F" w:rsidP="00ED361F">
      <w:pPr>
        <w:pStyle w:val="Text"/>
      </w:pPr>
      <w:r>
        <w:t>„</w:t>
      </w:r>
      <w:r w:rsidR="00D62117" w:rsidRPr="00ED361F">
        <w:t>Chci meč,</w:t>
      </w:r>
      <w:r>
        <w:t>“</w:t>
      </w:r>
      <w:r w:rsidR="00D62117" w:rsidRPr="00ED361F">
        <w:t xml:space="preserve"> řekl zatvrzele Ondřej. Nebylo to proto, že by d</w:t>
      </w:r>
      <w:r w:rsidR="00D62117" w:rsidRPr="00ED361F">
        <w:t>o</w:t>
      </w:r>
      <w:r w:rsidR="00D62117" w:rsidRPr="00ED361F">
        <w:t>vedl dobře šermovat. Pocházel ze zchudlé šlechty, tak zchudlé, že se m</w:t>
      </w:r>
      <w:r w:rsidR="00D62117" w:rsidRPr="00ED361F">
        <w:t>u</w:t>
      </w:r>
      <w:r w:rsidR="00D62117" w:rsidRPr="00ED361F">
        <w:t>sel dát na obchod, aby rodinný majetek aspoň trochu obnovil. Jeho předkové byli válečníci a v něm se probudila krev rodu. Už dvacet let nedržel meč v ruce, ale v dětství a mládí se přece jen boj</w:t>
      </w:r>
      <w:r w:rsidR="00D62117" w:rsidRPr="00ED361F">
        <w:t>o</w:t>
      </w:r>
      <w:r w:rsidR="00D62117" w:rsidRPr="00ED361F">
        <w:t>vat učil a všechno nezapomněl. To, že byl tlustý, neznamenalo, že by byl i sl</w:t>
      </w:r>
      <w:r w:rsidR="00D62117" w:rsidRPr="00ED361F">
        <w:t>a</w:t>
      </w:r>
      <w:r w:rsidR="00D62117" w:rsidRPr="00ED361F">
        <w:t>bý. Často cestoval a podstupoval různou námahu. Nyní se v něm cosi vzbouřilo proti možnosti být zamordován jako dobytče. Nevěřil, že vyhraje, ale umínil si zemřít jako rytíř. Vzpomněl si na staré rodové heslo: Nic, než čest. Tu čest se rozhodl obhájit.</w:t>
      </w:r>
    </w:p>
    <w:p w:rsidR="00ED361F" w:rsidRDefault="00D62117" w:rsidP="00ED361F">
      <w:pPr>
        <w:pStyle w:val="Text"/>
      </w:pPr>
      <w:r w:rsidRPr="00ED361F">
        <w:t>Někdo mu vtiskl do dlaně rukojeť meče. Připadal mu těžký, avšak ani to ho neodradilo a postavil se do střehu. Věděl, že vypadá směšně. Nevadilo mu to.</w:t>
      </w:r>
    </w:p>
    <w:p w:rsidR="00ED361F" w:rsidRDefault="00D62117" w:rsidP="00ED361F">
      <w:pPr>
        <w:pStyle w:val="Text"/>
      </w:pPr>
      <w:r w:rsidRPr="00ED361F">
        <w:t>Zrzek zaútočil. Patrně předpokládal, že</w:t>
      </w:r>
      <w:r w:rsidR="00ED361F">
        <w:t xml:space="preserve"> </w:t>
      </w:r>
      <w:r w:rsidRPr="00ED361F">
        <w:t>s</w:t>
      </w:r>
      <w:r w:rsidR="00ED361F">
        <w:t xml:space="preserve"> </w:t>
      </w:r>
      <w:r w:rsidRPr="00ED361F">
        <w:t>tlouštíkem nebude mít žádnou práci, ale v tom se zmýlil. Ondřej jeho první výpad odr</w:t>
      </w:r>
      <w:r w:rsidRPr="00ED361F">
        <w:t>a</w:t>
      </w:r>
      <w:r w:rsidRPr="00ED361F">
        <w:t>zil a dokonce následujícím nízkým vodorovným sekem přinutil so</w:t>
      </w:r>
      <w:r w:rsidRPr="00ED361F">
        <w:t>u</w:t>
      </w:r>
      <w:r w:rsidRPr="00ED361F">
        <w:t>peře, aby uskočil. Lupiče to překvapilo. Nečekal, že kupec bude schopen obrany, natož protiútoku. Rozzuřil se a začal sveřepě dor</w:t>
      </w:r>
      <w:r w:rsidRPr="00ED361F">
        <w:t>á</w:t>
      </w:r>
      <w:r w:rsidRPr="00ED361F">
        <w:t>žet, avšak Ondřej se překonával. Zoufale lovil v paměti, co se kdysi naučil, a dostával se do varu. Zrzek to vnímal jako strašlivou pohanu. Tím větší měl vztek a dopouštěl se chyb. Na druhé straně kupec n</w:t>
      </w:r>
      <w:r w:rsidRPr="00ED361F">
        <w:t>e</w:t>
      </w:r>
      <w:r w:rsidRPr="00ED361F">
        <w:t>byl tak pohotový, aby jich uměl využít. Lupičův hněv dostoupil v</w:t>
      </w:r>
      <w:r w:rsidRPr="00ED361F">
        <w:t>r</w:t>
      </w:r>
      <w:r w:rsidRPr="00ED361F">
        <w:t>cholu.</w:t>
      </w:r>
    </w:p>
    <w:p w:rsidR="00ED361F" w:rsidRDefault="00ED361F" w:rsidP="00ED361F">
      <w:pPr>
        <w:pStyle w:val="Text"/>
      </w:pPr>
      <w:r>
        <w:t>„</w:t>
      </w:r>
      <w:r w:rsidR="00D62117" w:rsidRPr="00ED361F">
        <w:t>Ty pse!</w:t>
      </w:r>
      <w:r>
        <w:t>“</w:t>
      </w:r>
      <w:r w:rsidR="00D62117" w:rsidRPr="00ED361F">
        <w:t xml:space="preserve"> zařval a zasypával Ondřeje krupobitím ran. Kone</w:t>
      </w:r>
      <w:r w:rsidR="00D62117" w:rsidRPr="00ED361F">
        <w:t>č</w:t>
      </w:r>
      <w:r w:rsidR="00D62117" w:rsidRPr="00ED361F">
        <w:t>ně se mu podařilo spíše fyzickou převahou než šermířským uměním srazit tlouštíka k zemi. Vítězně vykřikl a rozmáchl se k rozhodujícímu úd</w:t>
      </w:r>
      <w:r w:rsidR="00D62117" w:rsidRPr="00ED361F">
        <w:t>e</w:t>
      </w:r>
      <w:r w:rsidR="00D62117" w:rsidRPr="00ED361F">
        <w:t>ru, ale povalený kupec se překulil a ťal mečem. Zasáhl soka do ko</w:t>
      </w:r>
      <w:r w:rsidR="00D62117" w:rsidRPr="00ED361F">
        <w:t>t</w:t>
      </w:r>
      <w:r w:rsidR="00D62117" w:rsidRPr="00ED361F">
        <w:t>níku. Byla to ošklivá rána. Kost zaskřípěla a vůdce bandy se skácel. Ondřej bojovně zaječel, zvedl se a přiložil hrot meče poraž</w:t>
      </w:r>
      <w:r w:rsidR="00D62117" w:rsidRPr="00ED361F">
        <w:t>e</w:t>
      </w:r>
      <w:r w:rsidR="00D62117" w:rsidRPr="00ED361F">
        <w:t>nému zrzkovi na hrdlo.</w:t>
      </w:r>
    </w:p>
    <w:p w:rsidR="00ED361F" w:rsidRDefault="00ED361F" w:rsidP="00ED361F">
      <w:pPr>
        <w:pStyle w:val="Text"/>
      </w:pPr>
      <w:r>
        <w:lastRenderedPageBreak/>
        <w:t>„</w:t>
      </w:r>
      <w:r w:rsidR="00D62117" w:rsidRPr="00ED361F">
        <w:t>Zvítězil jsem!</w:t>
      </w:r>
      <w:r>
        <w:t>“</w:t>
      </w:r>
      <w:r w:rsidR="00D62117" w:rsidRPr="00ED361F">
        <w:t xml:space="preserve"> zvolal. </w:t>
      </w:r>
      <w:r>
        <w:t>„</w:t>
      </w:r>
      <w:r w:rsidR="00D62117" w:rsidRPr="00ED361F">
        <w:t>Tak co? Jsem volný?</w:t>
      </w:r>
      <w:r>
        <w:t>“</w:t>
      </w:r>
      <w:r w:rsidR="00D62117" w:rsidRPr="00ED361F">
        <w:t xml:space="preserve"> V té chvíli měl Ondřej opojný pocit hrdosti. Byl unavený, svaly se mu třásly, dýchal sípavě a tmělo se mu před očima, ale vyhrál</w:t>
      </w:r>
      <w:r>
        <w:t>…</w:t>
      </w:r>
      <w:r w:rsidR="00D62117" w:rsidRPr="00ED361F">
        <w:t xml:space="preserve"> Obhájil čest rodu. Z</w:t>
      </w:r>
      <w:r w:rsidR="00D62117" w:rsidRPr="00ED361F">
        <w:t>r</w:t>
      </w:r>
      <w:r w:rsidR="00D62117" w:rsidRPr="00ED361F">
        <w:t>zek naproti tomu hleděl na svého přemožitele strnule. Stále nedovedl pochopit, jak se mohlo stát, že byl v regulérním souboji poražen tlu</w:t>
      </w:r>
      <w:r w:rsidR="00D62117" w:rsidRPr="00ED361F">
        <w:t>s</w:t>
      </w:r>
      <w:r w:rsidR="00D62117" w:rsidRPr="00ED361F">
        <w:t xml:space="preserve">tým kupcem. </w:t>
      </w:r>
      <w:r>
        <w:t>„</w:t>
      </w:r>
      <w:r w:rsidR="00D62117" w:rsidRPr="00ED361F">
        <w:t>Jsi volný,</w:t>
      </w:r>
      <w:r>
        <w:t>“</w:t>
      </w:r>
      <w:r w:rsidR="00D62117" w:rsidRPr="00ED361F">
        <w:t xml:space="preserve"> zachrčel.</w:t>
      </w:r>
    </w:p>
    <w:p w:rsidR="00ED361F" w:rsidRDefault="00D62117" w:rsidP="00ED361F">
      <w:pPr>
        <w:pStyle w:val="Text"/>
      </w:pPr>
      <w:r w:rsidRPr="00ED361F">
        <w:t>Ondřej stáhl meč. Patřil do sorty poctivějších lidí a stále ještě v</w:t>
      </w:r>
      <w:r w:rsidRPr="00ED361F">
        <w:t>ě</w:t>
      </w:r>
      <w:r w:rsidRPr="00ED361F">
        <w:t>řil danému slovu. Svůj omyl poznal, jakmile se vůdce bandy ocitl na nohou, ačkoliv ta levá mu ošklivě krvácela. Jeden z lupičů udeřil dřevcem oštěpu kupce přes ruku, až mu meč vypadl. Druhý ho pěstí zasáhl do zubů. Ondřej se zhroutil na všechny čtyři a z pusy mu crč</w:t>
      </w:r>
      <w:r w:rsidRPr="00ED361F">
        <w:t>e</w:t>
      </w:r>
      <w:r w:rsidRPr="00ED361F">
        <w:t>la krev. Vzápětí slízl pár kopanců, které ho převrátily na záda. Jako z dálky slyšel hrubý smích a viděl zrzka, jak nad ním stojí s napřaž</w:t>
      </w:r>
      <w:r w:rsidRPr="00ED361F">
        <w:t>e</w:t>
      </w:r>
      <w:r w:rsidRPr="00ED361F">
        <w:t xml:space="preserve">ným mečem. </w:t>
      </w:r>
      <w:r w:rsidR="00ED361F">
        <w:t>„</w:t>
      </w:r>
      <w:r w:rsidRPr="00ED361F">
        <w:t>Měl jsem tě zabít,</w:t>
      </w:r>
      <w:r w:rsidR="00ED361F">
        <w:t>“</w:t>
      </w:r>
      <w:r w:rsidRPr="00ED361F">
        <w:t xml:space="preserve"> zasténal kupec.</w:t>
      </w:r>
    </w:p>
    <w:p w:rsidR="00ED361F" w:rsidRDefault="00ED361F" w:rsidP="00ED361F">
      <w:pPr>
        <w:pStyle w:val="Text"/>
      </w:pPr>
      <w:r>
        <w:t>„</w:t>
      </w:r>
      <w:r w:rsidR="00D62117" w:rsidRPr="00ED361F">
        <w:t>To jsi měl,</w:t>
      </w:r>
      <w:r>
        <w:t>“</w:t>
      </w:r>
      <w:r w:rsidR="00D62117" w:rsidRPr="00ED361F">
        <w:t xml:space="preserve"> ozval se ze tmy ženský hlas a hlavy všech se otoč</w:t>
      </w:r>
      <w:r w:rsidR="00D62117" w:rsidRPr="00ED361F">
        <w:t>i</w:t>
      </w:r>
      <w:r w:rsidR="00D62117" w:rsidRPr="00ED361F">
        <w:t>ly. Do záře plamenů vstoupila bojovnice v oděvu z černé kůže, pob</w:t>
      </w:r>
      <w:r w:rsidR="00D62117" w:rsidRPr="00ED361F">
        <w:t>i</w:t>
      </w:r>
      <w:r w:rsidR="00D62117" w:rsidRPr="00ED361F">
        <w:t>té bronzovými cvočky. Její vlasy se podobaly havraním křídlům a v bledé tváři bylo cosi zlověstného. Meč měla zatím zasunutý v pou</w:t>
      </w:r>
      <w:r w:rsidR="00D62117" w:rsidRPr="00ED361F">
        <w:t>z</w:t>
      </w:r>
      <w:r w:rsidR="00D62117" w:rsidRPr="00ED361F">
        <w:t>dře u boku. Ondřej ji znal, nedávno tu prošla s tím pirátským náče</w:t>
      </w:r>
      <w:r w:rsidR="00D62117" w:rsidRPr="00ED361F">
        <w:t>l</w:t>
      </w:r>
      <w:r w:rsidR="00D62117" w:rsidRPr="00ED361F">
        <w:t>níkem. Zastavila se a začala tleskat.</w:t>
      </w:r>
    </w:p>
    <w:p w:rsidR="00ED361F" w:rsidRDefault="00ED361F" w:rsidP="00ED361F">
      <w:pPr>
        <w:pStyle w:val="Text"/>
      </w:pPr>
      <w:r>
        <w:t>„</w:t>
      </w:r>
      <w:r w:rsidR="00D62117" w:rsidRPr="00ED361F">
        <w:t>Výborně, Erichu,</w:t>
      </w:r>
      <w:r>
        <w:t>“</w:t>
      </w:r>
      <w:r w:rsidR="00D62117" w:rsidRPr="00ED361F">
        <w:t xml:space="preserve"> řekla posměšně a bylo jasné, že to platí zrzkovi. </w:t>
      </w:r>
      <w:r>
        <w:t>„</w:t>
      </w:r>
      <w:r w:rsidR="00D62117" w:rsidRPr="00ED361F">
        <w:t>Už jsme se dvanáct let neviděli, že? Je to znát. Jako bojo</w:t>
      </w:r>
      <w:r w:rsidR="00D62117" w:rsidRPr="00ED361F">
        <w:t>v</w:t>
      </w:r>
      <w:r w:rsidR="00D62117" w:rsidRPr="00ED361F">
        <w:t>ník už nestojíš za nic. Ostatně nikdy jsi nebyl hrdina, ale tenkrát jsi aspoň uměl zacházet s touhle hračkou, co držíš v ruce. A s kým ses to dal dohromady? Pěkná chátra. Zabíjet ženy, to ti jde, ale stačí jeden st</w:t>
      </w:r>
      <w:r w:rsidR="00D62117" w:rsidRPr="00ED361F">
        <w:t>a</w:t>
      </w:r>
      <w:r w:rsidR="00D62117" w:rsidRPr="00ED361F">
        <w:t>tečný chlap a porazí tě.</w:t>
      </w:r>
      <w:r>
        <w:t>“</w:t>
      </w:r>
    </w:p>
    <w:p w:rsidR="00ED361F" w:rsidRDefault="00ED361F" w:rsidP="00ED361F">
      <w:pPr>
        <w:pStyle w:val="Text"/>
      </w:pPr>
      <w:r>
        <w:t>„</w:t>
      </w:r>
      <w:r w:rsidR="00D62117" w:rsidRPr="00ED361F">
        <w:t>Ty máš co říkat,</w:t>
      </w:r>
      <w:r>
        <w:t>“</w:t>
      </w:r>
      <w:r w:rsidR="00D62117" w:rsidRPr="00ED361F">
        <w:t xml:space="preserve"> vyjel na ni zrzek. </w:t>
      </w:r>
      <w:r>
        <w:t>„</w:t>
      </w:r>
      <w:r w:rsidR="00D62117" w:rsidRPr="00ED361F">
        <w:t>I po tobě zůstalo pár z</w:t>
      </w:r>
      <w:r w:rsidR="00D62117" w:rsidRPr="00ED361F">
        <w:t>a</w:t>
      </w:r>
      <w:r w:rsidR="00D62117" w:rsidRPr="00ED361F">
        <w:t>mordovaných. Jsi stejná jako já. Nebo ses dala na pokání? Ten kříž na krku ti sluší, ale mě neoblafneš, ty Zabijácká bestie.</w:t>
      </w:r>
      <w:r>
        <w:t>“</w:t>
      </w:r>
      <w:r w:rsidR="00D62117" w:rsidRPr="00ED361F">
        <w:t xml:space="preserve"> Kroana p</w:t>
      </w:r>
      <w:r w:rsidR="00D62117" w:rsidRPr="00ED361F">
        <w:t>o</w:t>
      </w:r>
      <w:r w:rsidR="00D62117" w:rsidRPr="00ED361F">
        <w:t>krčila rameny.</w:t>
      </w:r>
    </w:p>
    <w:p w:rsidR="00ED361F" w:rsidRDefault="00ED361F" w:rsidP="00ED361F">
      <w:pPr>
        <w:pStyle w:val="Text"/>
      </w:pPr>
      <w:r>
        <w:t>„</w:t>
      </w:r>
      <w:r w:rsidR="00D62117" w:rsidRPr="00ED361F">
        <w:t>To, co jsem udělala, byl zločin a možná mě za něj někdo potre</w:t>
      </w:r>
      <w:r w:rsidR="00D62117" w:rsidRPr="00ED361F">
        <w:t>s</w:t>
      </w:r>
      <w:r w:rsidR="00D62117" w:rsidRPr="00ED361F">
        <w:t>tá. Ale ty to nebudeš. Sám víš, kdo vraždil jako první.</w:t>
      </w:r>
      <w:r>
        <w:t>“</w:t>
      </w:r>
    </w:p>
    <w:p w:rsidR="00ED361F" w:rsidRDefault="00ED361F" w:rsidP="00ED361F">
      <w:pPr>
        <w:pStyle w:val="Text"/>
      </w:pPr>
      <w:r>
        <w:t>„</w:t>
      </w:r>
      <w:r w:rsidR="00D62117" w:rsidRPr="00ED361F">
        <w:t>Co je to za ženskou?</w:t>
      </w:r>
      <w:r>
        <w:t>“</w:t>
      </w:r>
      <w:r w:rsidR="00D62117" w:rsidRPr="00ED361F">
        <w:t xml:space="preserve"> zeptal se jeden z lupičů. </w:t>
      </w:r>
      <w:r>
        <w:t>„</w:t>
      </w:r>
      <w:r w:rsidR="00D62117" w:rsidRPr="00ED361F">
        <w:t>To není ženská,</w:t>
      </w:r>
      <w:r>
        <w:t>“</w:t>
      </w:r>
      <w:r w:rsidR="00D62117" w:rsidRPr="00ED361F">
        <w:t xml:space="preserve"> řekl Erich. </w:t>
      </w:r>
      <w:r>
        <w:t>„</w:t>
      </w:r>
      <w:r w:rsidR="00D62117" w:rsidRPr="00ED361F">
        <w:t>Kdybych ti o ní něco pověděl, posral by ses strachy.</w:t>
      </w:r>
      <w:r>
        <w:t>“</w:t>
      </w:r>
    </w:p>
    <w:p w:rsidR="00ED361F" w:rsidRDefault="00D62117" w:rsidP="00ED361F">
      <w:pPr>
        <w:pStyle w:val="Text"/>
      </w:pPr>
      <w:r w:rsidRPr="00ED361F">
        <w:t>Přikrčil se do střehu. Kroana také. Její pohyby byly plíživé jako pohyby šelmy. Některým lupičům už při pohledu na ni zamraz</w:t>
      </w:r>
      <w:r w:rsidRPr="00ED361F">
        <w:t>i</w:t>
      </w:r>
      <w:r w:rsidRPr="00ED361F">
        <w:t xml:space="preserve">lo v </w:t>
      </w:r>
      <w:r w:rsidRPr="00ED361F">
        <w:lastRenderedPageBreak/>
        <w:t xml:space="preserve">zádech, avšak ten, který se ptal, stále nechápal. </w:t>
      </w:r>
      <w:r w:rsidR="00ED361F">
        <w:t>„</w:t>
      </w:r>
      <w:r w:rsidRPr="00ED361F">
        <w:t>Už seru!</w:t>
      </w:r>
      <w:r w:rsidR="00ED361F">
        <w:t>“</w:t>
      </w:r>
      <w:r w:rsidRPr="00ED361F">
        <w:t xml:space="preserve"> zaj</w:t>
      </w:r>
      <w:r w:rsidRPr="00ED361F">
        <w:t>e</w:t>
      </w:r>
      <w:r w:rsidRPr="00ED361F">
        <w:t xml:space="preserve">čel smíchy. </w:t>
      </w:r>
      <w:r w:rsidR="00ED361F">
        <w:t>„</w:t>
      </w:r>
      <w:r w:rsidRPr="00ED361F">
        <w:t>Prozraď mi to!</w:t>
      </w:r>
      <w:r w:rsidR="00ED361F">
        <w:t>“</w:t>
      </w:r>
    </w:p>
    <w:p w:rsidR="00ED361F" w:rsidRDefault="00ED361F" w:rsidP="00ED361F">
      <w:pPr>
        <w:pStyle w:val="Text"/>
      </w:pPr>
      <w:r>
        <w:t>„</w:t>
      </w:r>
      <w:r w:rsidR="00D62117" w:rsidRPr="00ED361F">
        <w:t>Není třeba,</w:t>
      </w:r>
      <w:r>
        <w:t>“</w:t>
      </w:r>
      <w:r w:rsidR="00D62117" w:rsidRPr="00ED361F">
        <w:t xml:space="preserve"> ozvala se Kroana a hladila rukojeť meče, jako by se s ní mazlila. </w:t>
      </w:r>
      <w:r>
        <w:t>„</w:t>
      </w:r>
      <w:r w:rsidR="00D62117" w:rsidRPr="00ED361F">
        <w:t>Představím se sama. Jsem vlkodlak.</w:t>
      </w:r>
      <w:r>
        <w:t>“</w:t>
      </w:r>
    </w:p>
    <w:p w:rsidR="00ED361F" w:rsidRDefault="00D62117" w:rsidP="00ED361F">
      <w:pPr>
        <w:pStyle w:val="Text"/>
      </w:pPr>
      <w:r w:rsidRPr="00ED361F">
        <w:t>Lupič se zachechtal. Snad nevěřil. Ondřej věřil a rychle se plazil pryč. Jaká je pravda, o tom už nikdo nestačil přemýšlet. Kroana zaútočila. Blesk čepele. Smějící se Krkavec zdvihl meč, aby úder odr</w:t>
      </w:r>
      <w:r w:rsidRPr="00ED361F">
        <w:t>a</w:t>
      </w:r>
      <w:r w:rsidRPr="00ED361F">
        <w:t>zil. Blesk sjel obloukem dolů a rozpáral mu břicho. Chroptění umír</w:t>
      </w:r>
      <w:r w:rsidRPr="00ED361F">
        <w:t>a</w:t>
      </w:r>
      <w:r w:rsidRPr="00ED361F">
        <w:t>jícího splynulo s divokým výkřikem vlkodlačice, dutou ránou a praskotem štítu. Hned nato se ozval další bolestný řev a krvavý gejzír chrstl rudě do Erichovy tváře. Vůdce lupičů jenom zmateně couval, zanechávaje své druhy napospas řádění Kroany.</w:t>
      </w:r>
    </w:p>
    <w:p w:rsidR="00ED361F" w:rsidRDefault="00D62117" w:rsidP="00ED361F">
      <w:pPr>
        <w:pStyle w:val="Text"/>
      </w:pPr>
      <w:r w:rsidRPr="00ED361F">
        <w:t>Chumel bojujících se přeléval sem a tam, až se dostal dále od ohňů a odehrával se v narudlém přítmí, takže bylo vidět pouze míh</w:t>
      </w:r>
      <w:r w:rsidRPr="00ED361F">
        <w:t>a</w:t>
      </w:r>
      <w:r w:rsidRPr="00ED361F">
        <w:t>jící se stíny a červené odlesky zbraní. Jen občas svit plamenů ozářil vztekem zrůzněnou tvář nebo se odrazil ve vytřeštěných očích.</w:t>
      </w:r>
    </w:p>
    <w:p w:rsidR="00ED361F" w:rsidRDefault="00D62117" w:rsidP="00ED361F">
      <w:pPr>
        <w:pStyle w:val="Text"/>
      </w:pPr>
      <w:r w:rsidRPr="00ED361F">
        <w:t>Ondřej, jenž se zatím dostal k vozu, zděšeně sledoval něco, co mělo být bojem, ale rychle se to měnilo v masakr. Třesk oceli se m</w:t>
      </w:r>
      <w:r w:rsidRPr="00ED361F">
        <w:t>í</w:t>
      </w:r>
      <w:r w:rsidRPr="00ED361F">
        <w:t>sil se sténáním raněných a hrůzyplným rykem mužů, kteří sem přišli za kořistí a místo ní nacházeli smrt. Nikdo z nich neměl šanci. V</w:t>
      </w:r>
      <w:r w:rsidRPr="00ED361F">
        <w:t>l</w:t>
      </w:r>
      <w:r w:rsidRPr="00ED361F">
        <w:t>kodlačice je pobíjela jako dobytek, neboť ze tmy se k Ondřejovi nesl sílící nářek a chroptění.</w:t>
      </w:r>
    </w:p>
    <w:p w:rsidR="00ED361F" w:rsidRDefault="00D62117" w:rsidP="00ED361F">
      <w:pPr>
        <w:pStyle w:val="Text"/>
      </w:pPr>
      <w:r w:rsidRPr="00ED361F">
        <w:t>Kupec spatřil jednoho z lupičů, jak se potácí k němu s napřaž</w:t>
      </w:r>
      <w:r w:rsidRPr="00ED361F">
        <w:t>e</w:t>
      </w:r>
      <w:r w:rsidRPr="00ED361F">
        <w:t>nými pažemi. Tělo měl celé. Chyběl mu obličej. Daleko se ned</w:t>
      </w:r>
      <w:r w:rsidRPr="00ED361F">
        <w:t>o</w:t>
      </w:r>
      <w:r w:rsidRPr="00ED361F">
        <w:t>stal. Zakopl a svalil se do sálajícího ohně. Jeho bolestný řev přehlušil zvonění zbraní a živá pobíhající pochodeň ozářila scénu. Černá silu</w:t>
      </w:r>
      <w:r w:rsidRPr="00ED361F">
        <w:t>e</w:t>
      </w:r>
      <w:r w:rsidRPr="00ED361F">
        <w:t>ta ženy s rudě pableskující čepelí se pohybovala z místa na místo lehce a tiše jako duch a kolem ní triumfovala smrt. Několik zohav</w:t>
      </w:r>
      <w:r w:rsidRPr="00ED361F">
        <w:t>e</w:t>
      </w:r>
      <w:r w:rsidRPr="00ED361F">
        <w:t>ných mrtvol bez hlav nebo končetin leželo nehybně, dvě jiná těla se svíjela v tratolišti krve. Po zemi se koulela hlava, ve tváři ztuhlý škleb.</w:t>
      </w:r>
    </w:p>
    <w:p w:rsidR="00ED361F" w:rsidRDefault="00D62117" w:rsidP="00ED361F">
      <w:pPr>
        <w:pStyle w:val="Text"/>
      </w:pPr>
      <w:r w:rsidRPr="00ED361F">
        <w:t>Jakýsi Krkavec se pokusil o útěk, avšak Kroana jej dostihla. Jeho lebka praskla pod masivním ostřím jako zralý ořech. Třaslavý vřískot se zlomil, zanechav po sobě hluché prázdno. Mozek se změnil v nachový květ, který se doširoka rozstříkl, natáhl se až k plam</w:t>
      </w:r>
      <w:r w:rsidRPr="00ED361F">
        <w:t>e</w:t>
      </w:r>
      <w:r w:rsidRPr="00ED361F">
        <w:t xml:space="preserve">nům a </w:t>
      </w:r>
      <w:r w:rsidRPr="00ED361F">
        <w:lastRenderedPageBreak/>
        <w:t>ohavně zasyčel. Muž se zhroutil vedle mrtvoly svého druha a prsty se ve smrtelné křeči sevřely.</w:t>
      </w:r>
    </w:p>
    <w:p w:rsidR="00ED361F" w:rsidRDefault="00D62117" w:rsidP="00ED361F">
      <w:pPr>
        <w:pStyle w:val="Text"/>
      </w:pPr>
      <w:r w:rsidRPr="00ED361F">
        <w:t>Jiný na vlkodlačici zaútočil zezadu. Nikdy nepochopil, jak to, že minul. Kroanin meč opsal jiskřící oblouk a otevřel mu hrudník. Další se potácel o kus dál, motaje se jako opilec. Vzápětí Ondřejovi došlo, že mu chybí pravá paže. Pak upadl a již nevstal, jen úpění bylo slyšet. Kupec to nevydržel a zacpal si uši. Obraz zkázy ho však nat</w:t>
      </w:r>
      <w:r w:rsidRPr="00ED361F">
        <w:t>o</w:t>
      </w:r>
      <w:r w:rsidRPr="00ED361F">
        <w:t>lik fascinoval, že oči zavřít nedokázal. Před ním se odehrálo závěre</w:t>
      </w:r>
      <w:r w:rsidRPr="00ED361F">
        <w:t>č</w:t>
      </w:r>
      <w:r w:rsidRPr="00ED361F">
        <w:t>né dějství nelítostného dramatu. Hořící Krkavec se konečně svalil, avšak plameny po nehybném trupu tančily dál a vrhaly chvějící se svit na okolí.</w:t>
      </w:r>
    </w:p>
    <w:p w:rsidR="00ED361F" w:rsidRDefault="00D62117" w:rsidP="00ED361F">
      <w:pPr>
        <w:pStyle w:val="Text"/>
      </w:pPr>
      <w:r w:rsidRPr="00ED361F">
        <w:t>Kroana, podobná krvavému démonu, se skokem přenesla k jedn</w:t>
      </w:r>
      <w:r w:rsidRPr="00ED361F">
        <w:t>o</w:t>
      </w:r>
      <w:r w:rsidRPr="00ED361F">
        <w:t>rukému, který se opět pokoušel zvednout, a vrazila mu hrot meče mezi lopatky. Padl tváří k zemi, bezvládný, ale stále při věd</w:t>
      </w:r>
      <w:r w:rsidRPr="00ED361F">
        <w:t>o</w:t>
      </w:r>
      <w:r w:rsidRPr="00ED361F">
        <w:t>mí. Jeho život již trval jen okamžik, neboť vlkodlačice mu nohou rozdrtila lebku. Z rudého příšeří sem zazněl její skřípavý smích, v němž už byla cítit pachuť šílenství.</w:t>
      </w:r>
    </w:p>
    <w:p w:rsidR="00ED361F" w:rsidRDefault="00D62117" w:rsidP="00ED361F">
      <w:pPr>
        <w:pStyle w:val="Text"/>
      </w:pPr>
      <w:r w:rsidRPr="00ED361F">
        <w:t>Erich neunikl. Zůstal stát jako solný sloup a nechápal, že jeho muži jsou mrtví. Tupým pohledem bloumal okolo sebe. Konečně mu všechno došlo. Zaryčel jako býk a postavil se tváří v tvář Kroaně, která se k němu rychlým krokem blížila. Zraněná noha mu bránila v útěku a možná si také bláhově představoval, že s vlkodlačici může bojovat. Nebyla to pravda. Svůj omyl pochopil v okamžiku, kdy mu ostří meče vniklo do hrdla a kdy s posledním zbytkem prchajícího vědomí vnímal vlastní krev, chlístající mu na hruď. Bezvládné tělo se svalilo do trávy.</w:t>
      </w:r>
    </w:p>
    <w:p w:rsidR="00ED361F" w:rsidRDefault="00D62117" w:rsidP="00ED361F">
      <w:pPr>
        <w:pStyle w:val="Text"/>
      </w:pPr>
      <w:r w:rsidRPr="00ED361F">
        <w:t>Kroana otřela čepel o jeho kabátec a rozhlédla se. Pouze dva Krkavci unikli z místa smrti. Proběhli okolo Ondřeje a s křikem ut</w:t>
      </w:r>
      <w:r w:rsidRPr="00ED361F">
        <w:t>í</w:t>
      </w:r>
      <w:r w:rsidRPr="00ED361F">
        <w:t>kali k řece. Ten jim nebránil. Nerad riskoval život, když to nebylo nutné. Díval se však ze zvědavosti za nimi. Daleko nedoběhli</w:t>
      </w:r>
      <w:r w:rsidR="00ED361F">
        <w:t>…</w:t>
      </w:r>
      <w:r w:rsidRPr="00ED361F">
        <w:t xml:space="preserve"> Ze tmy se vynořila štíhlá postava neznámého bojovníka s napřaženým mečem. Jeden ze dvou prchajících se obrátil a chtěl utíkat jinam, pobíhal však sem a tam jako splašený zajíc. Druhý se pokusil bít, ale štíhlý vále</w:t>
      </w:r>
      <w:r w:rsidRPr="00ED361F">
        <w:t>č</w:t>
      </w:r>
      <w:r w:rsidRPr="00ED361F">
        <w:t xml:space="preserve">ník srazil snadno lupičův meč stranou a sekl ho šikmo přes prsa. Zbylý Krkavec se nakonec rozeběhl k severu. Musel běžet kolem druhého vozu. Když z jeho stínu vystoupila postava dalšího </w:t>
      </w:r>
      <w:r w:rsidRPr="00ED361F">
        <w:lastRenderedPageBreak/>
        <w:t>muže, snažil se zastavit, leč bylo pozdě. Ondřej poznal Krutoboje. Náčelník pirátů se skokem ocitl u Krkavce a bodl ho do břicha. Mrtvolu odh</w:t>
      </w:r>
      <w:r w:rsidRPr="00ED361F">
        <w:t>o</w:t>
      </w:r>
      <w:r w:rsidRPr="00ED361F">
        <w:t>dil s jakýmsi opovržením na oj vozu.</w:t>
      </w:r>
    </w:p>
    <w:p w:rsidR="00ED361F" w:rsidRDefault="00D62117" w:rsidP="00ED361F">
      <w:pPr>
        <w:pStyle w:val="Text"/>
      </w:pPr>
      <w:r w:rsidRPr="00ED361F">
        <w:t>Bylo po všem. Kupec klesl na kolena a rozvzlykal se. Přip</w:t>
      </w:r>
      <w:r w:rsidRPr="00ED361F">
        <w:t>a</w:t>
      </w:r>
      <w:r w:rsidRPr="00ED361F">
        <w:t>dalo mu to ohromující, ale žil. Štíhlý bojovník došel až k němu a zastavil se. Potom mu podal ruku. Ondřej ji chvějící se dlaní uchopil.</w:t>
      </w:r>
    </w:p>
    <w:p w:rsidR="00ED361F" w:rsidRDefault="00ED361F" w:rsidP="00ED361F">
      <w:pPr>
        <w:pStyle w:val="Text"/>
      </w:pPr>
      <w:r>
        <w:t>„</w:t>
      </w:r>
      <w:r w:rsidR="00D62117" w:rsidRPr="00ED361F">
        <w:t>Kdo</w:t>
      </w:r>
      <w:r>
        <w:t>…</w:t>
      </w:r>
      <w:r w:rsidR="00D62117" w:rsidRPr="00ED361F">
        <w:t xml:space="preserve"> kdo jste?</w:t>
      </w:r>
      <w:r>
        <w:t>“</w:t>
      </w:r>
      <w:r w:rsidR="00D62117" w:rsidRPr="00ED361F">
        <w:t xml:space="preserve"> zakoktal.</w:t>
      </w:r>
    </w:p>
    <w:p w:rsidR="00ED361F" w:rsidRDefault="00ED361F" w:rsidP="00ED361F">
      <w:pPr>
        <w:pStyle w:val="Text"/>
      </w:pPr>
      <w:r>
        <w:t>„</w:t>
      </w:r>
      <w:r w:rsidR="00D62117" w:rsidRPr="00ED361F">
        <w:t>Jenom piráti,</w:t>
      </w:r>
      <w:r>
        <w:t>“</w:t>
      </w:r>
      <w:r w:rsidR="00D62117" w:rsidRPr="00ED361F">
        <w:t xml:space="preserve"> usmál se cizinec.</w:t>
      </w:r>
    </w:p>
    <w:p w:rsidR="00ED361F" w:rsidRDefault="00ED361F" w:rsidP="00ED361F">
      <w:pPr>
        <w:pStyle w:val="Text"/>
      </w:pPr>
      <w:r>
        <w:t>„</w:t>
      </w:r>
      <w:r w:rsidR="00D62117" w:rsidRPr="00ED361F">
        <w:t>Chcete moje zboží? Peníze? Vezměte si všechno. Hlavně, že jste mi zachránili život. Já</w:t>
      </w:r>
      <w:r>
        <w:t>…</w:t>
      </w:r>
      <w:r w:rsidR="00D62117" w:rsidRPr="00ED361F">
        <w:t xml:space="preserve"> dám vám, co chcete. Já</w:t>
      </w:r>
      <w:r>
        <w:t>…“</w:t>
      </w:r>
    </w:p>
    <w:p w:rsidR="00ED361F" w:rsidRDefault="00D62117" w:rsidP="00ED361F">
      <w:pPr>
        <w:pStyle w:val="Text"/>
      </w:pPr>
      <w:r w:rsidRPr="00ED361F">
        <w:t>Cizinec jenom zavrtěl hlavou a odcházel. Stejně jako Krutoboj zamířil ke Kroaně. Vlkodlačice dřepěla uprostřed nehybných těl, mlčící a nepřístupná. Náčelník jí položil ruku na rameno. Setřásla ji. Rozpačitě ustoupil a dřepl si také.</w:t>
      </w:r>
    </w:p>
    <w:p w:rsidR="00ED361F" w:rsidRDefault="00ED361F" w:rsidP="00ED361F">
      <w:pPr>
        <w:pStyle w:val="Text"/>
      </w:pPr>
      <w:r>
        <w:t>„</w:t>
      </w:r>
      <w:r w:rsidR="00D62117" w:rsidRPr="00ED361F">
        <w:t>Byl to těžký boj?</w:t>
      </w:r>
      <w:r>
        <w:t>“</w:t>
      </w:r>
      <w:r w:rsidR="00D62117" w:rsidRPr="00ED361F">
        <w:t xml:space="preserve"> zeptal se tiše.</w:t>
      </w:r>
    </w:p>
    <w:p w:rsidR="00ED361F" w:rsidRDefault="00D62117" w:rsidP="00ED361F">
      <w:pPr>
        <w:pStyle w:val="Text"/>
      </w:pPr>
      <w:r w:rsidRPr="00ED361F">
        <w:t>Zavrtěla hlavou.</w:t>
      </w:r>
    </w:p>
    <w:p w:rsidR="00ED361F" w:rsidRDefault="00ED361F" w:rsidP="00ED361F">
      <w:pPr>
        <w:pStyle w:val="Text"/>
      </w:pPr>
      <w:r>
        <w:t>„</w:t>
      </w:r>
      <w:r w:rsidR="00D62117" w:rsidRPr="00ED361F">
        <w:t>Boj?</w:t>
      </w:r>
      <w:r>
        <w:t>“</w:t>
      </w:r>
      <w:r w:rsidR="00D62117" w:rsidRPr="00ED361F">
        <w:t xml:space="preserve"> šeptla užasle. </w:t>
      </w:r>
      <w:r>
        <w:t>„</w:t>
      </w:r>
      <w:r w:rsidR="00D62117" w:rsidRPr="00ED361F">
        <w:t>Žádný boj. Ty to nechápeš, piráte. Ty jsi pořád ještě člověk, protože bojuješ. Já už jenom zabíjím.</w:t>
      </w:r>
      <w:r>
        <w:t>“</w:t>
      </w:r>
    </w:p>
    <w:p w:rsidR="00ED361F" w:rsidRDefault="00D62117" w:rsidP="00ED361F">
      <w:pPr>
        <w:pStyle w:val="Text"/>
      </w:pPr>
      <w:r w:rsidRPr="00ED361F">
        <w:t>Štítivě kopla do vlastního meče, ležícího na zemi.</w:t>
      </w:r>
    </w:p>
    <w:p w:rsidR="00ED361F" w:rsidRDefault="00ED361F" w:rsidP="00ED361F">
      <w:pPr>
        <w:pStyle w:val="Text"/>
      </w:pPr>
      <w:r>
        <w:t>„</w:t>
      </w:r>
      <w:r w:rsidR="00D62117" w:rsidRPr="00ED361F">
        <w:t>Tisíc dvě stě let,</w:t>
      </w:r>
      <w:r>
        <w:t>“</w:t>
      </w:r>
      <w:r w:rsidR="00D62117" w:rsidRPr="00ED361F">
        <w:t xml:space="preserve"> pokračovala stále tím tichým a udiveným hl</w:t>
      </w:r>
      <w:r w:rsidR="00D62117" w:rsidRPr="00ED361F">
        <w:t>a</w:t>
      </w:r>
      <w:r w:rsidR="00D62117" w:rsidRPr="00ED361F">
        <w:t xml:space="preserve">sem. </w:t>
      </w:r>
      <w:r>
        <w:t>„</w:t>
      </w:r>
      <w:r w:rsidR="00D62117" w:rsidRPr="00ED361F">
        <w:t>Tisíc dvě stě let se učím zacházet s touhle věcí, které se hrdě říká meč. Za tu dobu ji ovládám tak dokonale, že už přestala být zbraní. Má cesta je plná krve a mrtvol. A já se stále ptám, proč to vůbec dělám. Vlastně bych chtěla žít úplně jinak. Někdy mám hro</w:t>
      </w:r>
      <w:r w:rsidR="00D62117" w:rsidRPr="00ED361F">
        <w:t>z</w:t>
      </w:r>
      <w:r w:rsidR="00D62117" w:rsidRPr="00ED361F">
        <w:t>nou chuť zahodit zbraně a jít dál tímhle světem bez použití násilí, ať už to bude stát cokoliv.</w:t>
      </w:r>
      <w:r>
        <w:t>“</w:t>
      </w:r>
    </w:p>
    <w:p w:rsidR="00ED361F" w:rsidRDefault="00D62117" w:rsidP="00ED361F">
      <w:pPr>
        <w:pStyle w:val="Text"/>
      </w:pPr>
      <w:r w:rsidRPr="00ED361F">
        <w:t>Zmlkla. Ani Krut v první chvíli nemluvil. Jen pohlédl na B</w:t>
      </w:r>
      <w:r w:rsidRPr="00ED361F">
        <w:t>o</w:t>
      </w:r>
      <w:r w:rsidRPr="00ED361F">
        <w:t>rytu, stojícího opodál. Ten přikývl a odešel zpátky k Ondřejovi, aby mu ošetřil zranění.</w:t>
      </w:r>
    </w:p>
    <w:p w:rsidR="00ED361F" w:rsidRDefault="00ED361F" w:rsidP="00ED361F">
      <w:pPr>
        <w:pStyle w:val="Text"/>
      </w:pPr>
      <w:r>
        <w:t>„</w:t>
      </w:r>
      <w:r w:rsidR="00D62117" w:rsidRPr="00ED361F">
        <w:t>Co mi na to řekneš, Krute?</w:t>
      </w:r>
      <w:r>
        <w:t>“</w:t>
      </w:r>
      <w:r w:rsidR="00D62117" w:rsidRPr="00ED361F">
        <w:t xml:space="preserve"> zeptala se. </w:t>
      </w:r>
      <w:r>
        <w:t>„</w:t>
      </w:r>
      <w:r w:rsidR="00D62117" w:rsidRPr="00ED361F">
        <w:t>A nesnaž se mě utěš</w:t>
      </w:r>
      <w:r w:rsidR="00D62117" w:rsidRPr="00ED361F">
        <w:t>o</w:t>
      </w:r>
      <w:r w:rsidR="00D62117" w:rsidRPr="00ED361F">
        <w:t>vat řečmi o svobodě a spravedlnosti. Je to jenom sen.</w:t>
      </w:r>
      <w:r>
        <w:t>“</w:t>
      </w:r>
    </w:p>
    <w:p w:rsidR="00ED361F" w:rsidRDefault="00ED361F" w:rsidP="00ED361F">
      <w:pPr>
        <w:pStyle w:val="Text"/>
      </w:pPr>
      <w:r>
        <w:t>„</w:t>
      </w:r>
      <w:r w:rsidR="00D62117" w:rsidRPr="00ED361F">
        <w:t>Rozumím ti.</w:t>
      </w:r>
      <w:r>
        <w:t>“</w:t>
      </w:r>
    </w:p>
    <w:p w:rsidR="00ED361F" w:rsidRDefault="00ED361F" w:rsidP="00ED361F">
      <w:pPr>
        <w:pStyle w:val="Text"/>
      </w:pPr>
      <w:r>
        <w:t>„</w:t>
      </w:r>
      <w:r w:rsidR="00D62117" w:rsidRPr="00ED361F">
        <w:t>Vážně?</w:t>
      </w:r>
      <w:r>
        <w:t>“</w:t>
      </w:r>
      <w:r w:rsidR="00D62117" w:rsidRPr="00ED361F">
        <w:t xml:space="preserve"> ušklíbla se pochybovačně.</w:t>
      </w:r>
    </w:p>
    <w:p w:rsidR="00ED361F" w:rsidRDefault="00ED361F" w:rsidP="00ED361F">
      <w:pPr>
        <w:pStyle w:val="Text"/>
      </w:pPr>
      <w:r>
        <w:t>„</w:t>
      </w:r>
      <w:r w:rsidR="00D62117" w:rsidRPr="00ED361F">
        <w:t>Ale ano. Přestaň si namlouvat, že jsi tak výjimečná, že tě n</w:t>
      </w:r>
      <w:r w:rsidR="00D62117" w:rsidRPr="00ED361F">
        <w:t>i</w:t>
      </w:r>
      <w:r w:rsidR="00D62117" w:rsidRPr="00ED361F">
        <w:t>kdo nechápe. Také jsem prošel něčím podobným. Neříkám stejným.</w:t>
      </w:r>
    </w:p>
    <w:p w:rsidR="00ED361F" w:rsidRDefault="00D62117" w:rsidP="00ED361F">
      <w:pPr>
        <w:pStyle w:val="Text"/>
      </w:pPr>
      <w:r w:rsidRPr="00ED361F">
        <w:t>Jen podobným. Ale pomoci ti nemohu.</w:t>
      </w:r>
      <w:r w:rsidR="00ED361F">
        <w:t>“</w:t>
      </w:r>
    </w:p>
    <w:p w:rsidR="00ED361F" w:rsidRDefault="00D62117" w:rsidP="00ED361F">
      <w:pPr>
        <w:pStyle w:val="Text"/>
      </w:pPr>
      <w:r w:rsidRPr="00ED361F">
        <w:lastRenderedPageBreak/>
        <w:t>Nehybně civěla do hasnoucích plamenů a vypadala unaveně.</w:t>
      </w:r>
    </w:p>
    <w:p w:rsidR="00ED361F" w:rsidRDefault="00ED361F" w:rsidP="00ED361F">
      <w:pPr>
        <w:pStyle w:val="Text"/>
      </w:pPr>
      <w:r>
        <w:t>„</w:t>
      </w:r>
      <w:r w:rsidR="00D62117" w:rsidRPr="00ED361F">
        <w:t>A kdo? Je někdo takový?</w:t>
      </w:r>
      <w:r>
        <w:t>“</w:t>
      </w:r>
    </w:p>
    <w:p w:rsidR="00ED361F" w:rsidRDefault="00D62117" w:rsidP="00ED361F">
      <w:pPr>
        <w:pStyle w:val="Text"/>
      </w:pPr>
      <w:r w:rsidRPr="00ED361F">
        <w:t>Pomalu a váhavě přikývl.</w:t>
      </w:r>
    </w:p>
    <w:p w:rsidR="00ED361F" w:rsidRDefault="00ED361F" w:rsidP="00ED361F">
      <w:pPr>
        <w:pStyle w:val="Text"/>
      </w:pPr>
      <w:r>
        <w:t>„</w:t>
      </w:r>
      <w:r w:rsidR="00D62117" w:rsidRPr="00ED361F">
        <w:t>Možná. Snad. Znám jedno místo. Je tam jeden laskavý čl</w:t>
      </w:r>
      <w:r w:rsidR="00D62117" w:rsidRPr="00ED361F">
        <w:t>o</w:t>
      </w:r>
      <w:r w:rsidR="00D62117" w:rsidRPr="00ED361F">
        <w:t>věk a žijí tam s ním lesní bytosti. Elfové, skřítci, hejkalové a podo</w:t>
      </w:r>
      <w:r w:rsidR="00D62117" w:rsidRPr="00ED361F">
        <w:t>b</w:t>
      </w:r>
      <w:r w:rsidR="00D62117" w:rsidRPr="00ED361F">
        <w:t>ně</w:t>
      </w:r>
      <w:r>
        <w:t>…“</w:t>
      </w:r>
    </w:p>
    <w:p w:rsidR="00ED361F" w:rsidRDefault="00ED361F" w:rsidP="00ED361F">
      <w:pPr>
        <w:pStyle w:val="Text"/>
      </w:pPr>
      <w:r>
        <w:t>„</w:t>
      </w:r>
      <w:r w:rsidR="00D62117" w:rsidRPr="00ED361F">
        <w:t>A tam mám zůstat?</w:t>
      </w:r>
      <w:r>
        <w:t>“</w:t>
      </w:r>
      <w:r w:rsidR="00D62117" w:rsidRPr="00ED361F">
        <w:t xml:space="preserve"> otázala se nedůvěřivě.</w:t>
      </w:r>
    </w:p>
    <w:p w:rsidR="00ED361F" w:rsidRDefault="00ED361F" w:rsidP="00ED361F">
      <w:pPr>
        <w:pStyle w:val="Text"/>
      </w:pPr>
      <w:r>
        <w:t>„</w:t>
      </w:r>
      <w:r w:rsidR="00D62117" w:rsidRPr="00ED361F">
        <w:t>Jen tak dlouho, jak budeš chtít. To už záleží na tobě.</w:t>
      </w:r>
      <w:r>
        <w:t>“</w:t>
      </w:r>
    </w:p>
    <w:p w:rsidR="00ED361F" w:rsidRDefault="00D62117" w:rsidP="00ED361F">
      <w:pPr>
        <w:pStyle w:val="Text"/>
      </w:pPr>
      <w:r w:rsidRPr="00ED361F">
        <w:t>Vstala a sebrala svůj meč. Obcházela okolo ohně a švihala o</w:t>
      </w:r>
      <w:r w:rsidRPr="00ED361F">
        <w:t>s</w:t>
      </w:r>
      <w:r w:rsidRPr="00ED361F">
        <w:t>trou čepelí do vzduchu, jako by šermovala s neviditelným nepřít</w:t>
      </w:r>
      <w:r w:rsidRPr="00ED361F">
        <w:t>e</w:t>
      </w:r>
      <w:r w:rsidRPr="00ED361F">
        <w:t>lem. Pak se zarazila a pohlédla na Kruta.</w:t>
      </w:r>
    </w:p>
    <w:p w:rsidR="00ED361F" w:rsidRDefault="00ED361F" w:rsidP="00ED361F">
      <w:pPr>
        <w:pStyle w:val="Text"/>
      </w:pPr>
      <w:r>
        <w:t>„</w:t>
      </w:r>
      <w:r w:rsidR="00D62117" w:rsidRPr="00ED361F">
        <w:t>Ty mě vyháníš?</w:t>
      </w:r>
      <w:r>
        <w:t>“</w:t>
      </w:r>
      <w:r w:rsidR="00D62117" w:rsidRPr="00ED361F">
        <w:t xml:space="preserve"> uchichtla se nervózně.</w:t>
      </w:r>
    </w:p>
    <w:p w:rsidR="00ED361F" w:rsidRDefault="00ED361F" w:rsidP="00ED361F">
      <w:pPr>
        <w:pStyle w:val="Text"/>
      </w:pPr>
      <w:r>
        <w:t>„</w:t>
      </w:r>
      <w:r w:rsidR="00D62117" w:rsidRPr="00ED361F">
        <w:t>Já? Proč bych tě vyháněl? Chci jen tvé dobro. Půjdeš tam?</w:t>
      </w:r>
      <w:r>
        <w:t>“</w:t>
      </w:r>
    </w:p>
    <w:p w:rsidR="00ED361F" w:rsidRDefault="00D62117" w:rsidP="00ED361F">
      <w:pPr>
        <w:pStyle w:val="Text"/>
      </w:pPr>
      <w:r w:rsidRPr="00ED361F">
        <w:t>Klekla si k němu a podívala se mu zblízka do očí.</w:t>
      </w:r>
    </w:p>
    <w:p w:rsidR="00ED361F" w:rsidRDefault="00ED361F" w:rsidP="00ED361F">
      <w:pPr>
        <w:pStyle w:val="Text"/>
      </w:pPr>
      <w:r>
        <w:t>„</w:t>
      </w:r>
      <w:r w:rsidR="00D62117" w:rsidRPr="00ED361F">
        <w:t>Nelžeš,</w:t>
      </w:r>
      <w:r>
        <w:t>“</w:t>
      </w:r>
      <w:r w:rsidR="00D62117" w:rsidRPr="00ED361F">
        <w:t xml:space="preserve"> řekla s pobaveným úsměvem. </w:t>
      </w:r>
      <w:r>
        <w:t>„</w:t>
      </w:r>
      <w:r w:rsidR="00D62117" w:rsidRPr="00ED361F">
        <w:t>Tak dobře. Půjdu tam, aspoň na zkoušku. Odejít přece mohu vždycky, ne? Ty toho člověka znáš?</w:t>
      </w:r>
      <w:r>
        <w:t>“</w:t>
      </w:r>
    </w:p>
    <w:p w:rsidR="00ED361F" w:rsidRDefault="00ED361F" w:rsidP="00ED361F">
      <w:pPr>
        <w:pStyle w:val="Text"/>
      </w:pPr>
      <w:r>
        <w:t>„</w:t>
      </w:r>
      <w:r w:rsidR="00D62117" w:rsidRPr="00ED361F">
        <w:t>Znám. Kdysi jsem mu zachránil život. Můžeš ho ode mě pozdravovat. A vyřiď mu, že Líska je v pořádku. A také, že se tam před zimou stavím.</w:t>
      </w:r>
      <w:r>
        <w:t>“</w:t>
      </w:r>
    </w:p>
    <w:p w:rsidR="00ED361F" w:rsidRDefault="00D62117" w:rsidP="00ED361F">
      <w:pPr>
        <w:pStyle w:val="Text"/>
      </w:pPr>
      <w:r w:rsidRPr="00ED361F">
        <w:t>Když jí vysvětlil cestu, políbila ho. Její rty byly hebké. Neřekla nic a ani on ne. Žádné vyznání lásky se nekonalo. Když však zmizela ve tmě, nebránil se slzám.</w:t>
      </w:r>
    </w:p>
    <w:p w:rsidR="00ED361F" w:rsidRDefault="00ED361F" w:rsidP="00ED361F">
      <w:pPr>
        <w:pStyle w:val="Text"/>
      </w:pPr>
    </w:p>
    <w:p w:rsidR="00ED361F" w:rsidRDefault="00D62117" w:rsidP="00ED361F">
      <w:pPr>
        <w:pStyle w:val="Text"/>
      </w:pPr>
      <w:r w:rsidRPr="00ED361F">
        <w:t>Později si Krutoboj ten den pamatoval velmi dobře. Byl posle</w:t>
      </w:r>
      <w:r w:rsidRPr="00ED361F">
        <w:t>d</w:t>
      </w:r>
      <w:r w:rsidRPr="00ED361F">
        <w:t>ním toho léta, kdy bylo opravdu vedro. Hned poté se ochladilo. Toho dne se vrátil Boryta a oznámil náčelníkovi, že kupec Ondřej je v be</w:t>
      </w:r>
      <w:r w:rsidRPr="00ED361F">
        <w:t>z</w:t>
      </w:r>
      <w:r w:rsidRPr="00ED361F">
        <w:t>pečí. Ten den se Krut rozhodl splnit své slovo a pustit na sv</w:t>
      </w:r>
      <w:r w:rsidRPr="00ED361F">
        <w:t>o</w:t>
      </w:r>
      <w:r w:rsidRPr="00ED361F">
        <w:t>bodu Svatobora. Vůbec jej nesvazovali. Nebylo toho třeba. Rusalčino kouzlo bylo pevnější než ty nejsilnější provazy. Na náčelníkův ro</w:t>
      </w:r>
      <w:r w:rsidRPr="00ED361F">
        <w:t>z</w:t>
      </w:r>
      <w:r w:rsidRPr="00ED361F">
        <w:t>kaz čaroděje uvolnila, avšak ostražitě ho sledovala, připravená kd</w:t>
      </w:r>
      <w:r w:rsidRPr="00ED361F">
        <w:t>y</w:t>
      </w:r>
      <w:r w:rsidRPr="00ED361F">
        <w:t>koliv zasáhnout.</w:t>
      </w:r>
    </w:p>
    <w:p w:rsidR="00ED361F" w:rsidRDefault="00D62117" w:rsidP="00ED361F">
      <w:pPr>
        <w:pStyle w:val="Text"/>
      </w:pPr>
      <w:r w:rsidRPr="00ED361F">
        <w:t>Mágův pohled byl plný nenávisti, naštěstí stále bezmocné.</w:t>
      </w:r>
    </w:p>
    <w:p w:rsidR="00ED361F" w:rsidRDefault="00ED361F" w:rsidP="00ED361F">
      <w:pPr>
        <w:pStyle w:val="Text"/>
      </w:pPr>
      <w:r>
        <w:t>„</w:t>
      </w:r>
      <w:r w:rsidR="00D62117" w:rsidRPr="00ED361F">
        <w:t>Měl bych tě zabít,</w:t>
      </w:r>
      <w:r>
        <w:t>“</w:t>
      </w:r>
      <w:r w:rsidR="00D62117" w:rsidRPr="00ED361F">
        <w:t xml:space="preserve"> řekl Krutoboj. </w:t>
      </w:r>
      <w:r>
        <w:t>„</w:t>
      </w:r>
      <w:r w:rsidR="00D62117" w:rsidRPr="00ED361F">
        <w:t>Ale dal jsem ti svůj slib. Jsi volný. Seber se a táhni, ať už tě nevidím. A mysli na to, že i my tady máme čarodějku.</w:t>
      </w:r>
      <w:r>
        <w:t>“</w:t>
      </w:r>
    </w:p>
    <w:p w:rsidR="00ED361F" w:rsidRDefault="00ED361F" w:rsidP="00ED361F">
      <w:pPr>
        <w:pStyle w:val="Text"/>
      </w:pPr>
      <w:r>
        <w:t>„</w:t>
      </w:r>
      <w:r w:rsidR="00D62117" w:rsidRPr="00ED361F">
        <w:t>Ještě něco,</w:t>
      </w:r>
      <w:r>
        <w:t>“</w:t>
      </w:r>
      <w:r w:rsidR="00D62117" w:rsidRPr="00ED361F">
        <w:t xml:space="preserve"> zakňoural Svatobor. </w:t>
      </w:r>
      <w:r>
        <w:t>„</w:t>
      </w:r>
      <w:r w:rsidR="00D62117" w:rsidRPr="00ED361F">
        <w:t>Vrať mi mého racka.</w:t>
      </w:r>
      <w:r>
        <w:t>“</w:t>
      </w:r>
    </w:p>
    <w:p w:rsidR="00ED361F" w:rsidRDefault="00ED361F" w:rsidP="00ED361F">
      <w:pPr>
        <w:pStyle w:val="Text"/>
      </w:pPr>
      <w:r>
        <w:lastRenderedPageBreak/>
        <w:t>„</w:t>
      </w:r>
      <w:r w:rsidR="00D62117" w:rsidRPr="00ED361F">
        <w:t>Zmiz!</w:t>
      </w:r>
      <w:r>
        <w:t>“</w:t>
      </w:r>
      <w:r w:rsidR="00D62117" w:rsidRPr="00ED361F">
        <w:t xml:space="preserve"> zařval pirát, rudý vzteky.</w:t>
      </w:r>
    </w:p>
    <w:p w:rsidR="00ED361F" w:rsidRDefault="00D62117" w:rsidP="00ED361F">
      <w:pPr>
        <w:pStyle w:val="Text"/>
      </w:pPr>
      <w:r w:rsidRPr="00ED361F">
        <w:t>Vzápětí sebou trhl, protože mu kdosi poklepal na rameno. Byl to Vlkava a ukazoval na Lísku. Krutoboj a víla se na sebe podívali, ale jejich mysli zůstaly před čarodějem uzavřené. Rusalka měla k mág</w:t>
      </w:r>
      <w:r w:rsidRPr="00ED361F">
        <w:t>o</w:t>
      </w:r>
      <w:r w:rsidRPr="00ED361F">
        <w:t>vu údivu černého racka na rameni. Nebyl už v síti, a přesto se nep</w:t>
      </w:r>
      <w:r w:rsidRPr="00ED361F">
        <w:t>o</w:t>
      </w:r>
      <w:r w:rsidRPr="00ED361F">
        <w:t>koušel uletět. Svatobora se zmocnil nevysvětlitelný zmatek.</w:t>
      </w:r>
    </w:p>
    <w:p w:rsidR="00ED361F" w:rsidRDefault="00ED361F" w:rsidP="00ED361F">
      <w:pPr>
        <w:pStyle w:val="Text"/>
      </w:pPr>
      <w:r>
        <w:t>„</w:t>
      </w:r>
      <w:r w:rsidR="00D62117" w:rsidRPr="00ED361F">
        <w:t>Dobrá, darebáku,</w:t>
      </w:r>
      <w:r>
        <w:t>“</w:t>
      </w:r>
      <w:r w:rsidR="00D62117" w:rsidRPr="00ED361F">
        <w:t xml:space="preserve"> řekl Krut. </w:t>
      </w:r>
      <w:r>
        <w:t>„</w:t>
      </w:r>
      <w:r w:rsidR="00D62117" w:rsidRPr="00ED361F">
        <w:t>Racek je</w:t>
      </w:r>
      <w:r>
        <w:t xml:space="preserve"> </w:t>
      </w:r>
      <w:r w:rsidR="00D62117" w:rsidRPr="00ED361F">
        <w:t>tvůj. Dostaneš ho.</w:t>
      </w:r>
      <w:r>
        <w:t>“</w:t>
      </w:r>
    </w:p>
    <w:p w:rsidR="00ED361F" w:rsidRDefault="00D62117" w:rsidP="00ED361F">
      <w:pPr>
        <w:pStyle w:val="Text"/>
      </w:pPr>
      <w:r w:rsidRPr="00ED361F">
        <w:t xml:space="preserve">Starcovy oči zasvítily. Pak zdvihl paži. </w:t>
      </w:r>
      <w:r w:rsidR="00ED361F">
        <w:t>„</w:t>
      </w:r>
      <w:r w:rsidRPr="00ED361F">
        <w:t>Pojď!</w:t>
      </w:r>
      <w:r w:rsidR="00ED361F">
        <w:t>“</w:t>
      </w:r>
      <w:r w:rsidRPr="00ED361F">
        <w:t xml:space="preserve"> vykřikl. </w:t>
      </w:r>
      <w:r w:rsidR="00ED361F">
        <w:t>„</w:t>
      </w:r>
      <w:r w:rsidRPr="00ED361F">
        <w:t>Jsem tvůj pán!</w:t>
      </w:r>
      <w:r w:rsidR="00ED361F">
        <w:t>“</w:t>
      </w:r>
    </w:p>
    <w:p w:rsidR="00ED361F" w:rsidRDefault="00D62117" w:rsidP="00ED361F">
      <w:pPr>
        <w:pStyle w:val="Text"/>
      </w:pPr>
      <w:r w:rsidRPr="00ED361F">
        <w:t>Pták zamával dlouhými křídly a vznesl se. Letěl rychle, p</w:t>
      </w:r>
      <w:r w:rsidRPr="00ED361F">
        <w:t>o</w:t>
      </w:r>
      <w:r w:rsidRPr="00ED361F">
        <w:t>doben temnému přízraku. Čaroděj se okamžik tvářil potěšeně, opojený vlastní mocí. Pak nejistě. Nakonec se po jeho obličeji mihl výraz hrůzy, hned nato zakrytý černými perutěmi.</w:t>
      </w:r>
    </w:p>
    <w:p w:rsidR="00ED361F" w:rsidRDefault="00ED361F" w:rsidP="00ED361F">
      <w:pPr>
        <w:pStyle w:val="Text"/>
      </w:pPr>
      <w:r>
        <w:t>„</w:t>
      </w:r>
      <w:r w:rsidR="00D62117" w:rsidRPr="00ED361F">
        <w:t>Ne!</w:t>
      </w:r>
      <w:r>
        <w:t>“</w:t>
      </w:r>
      <w:r w:rsidR="00D62117" w:rsidRPr="00ED361F">
        <w:t xml:space="preserve"> zavřeštěl a jeho zoufalé ječeni se smísilo s rackovým sm</w:t>
      </w:r>
      <w:r w:rsidR="00D62117" w:rsidRPr="00ED361F">
        <w:t>í</w:t>
      </w:r>
      <w:r w:rsidR="00D62117" w:rsidRPr="00ED361F">
        <w:t>chem. Dlouhý zobák se mágovi zaryl do krku. Svatobor zakopl a upadl. Roztažená křídla halila jeho tvář a kolem černé ptačí siluety vyrostl červený vějíř krve. A racek pořád kloval. Stařecké ruce uch</w:t>
      </w:r>
      <w:r w:rsidR="00D62117" w:rsidRPr="00ED361F">
        <w:t>o</w:t>
      </w:r>
      <w:r w:rsidR="00D62117" w:rsidRPr="00ED361F">
        <w:t>pily ve smrtelné hrůze racka za perutě, leč brzy zeslábly a klesly d</w:t>
      </w:r>
      <w:r w:rsidR="00D62117" w:rsidRPr="00ED361F">
        <w:t>o</w:t>
      </w:r>
      <w:r w:rsidR="00D62117" w:rsidRPr="00ED361F">
        <w:t>lů, podobné uschlým větvím. Pak znehybněl i hubený trup. Racek vzlétl a snesl se zpět na Lísčinu dlaň. Spíše než černý byl nyní rudý, ale choval se pokojně. Rusalka ho dvěma prsty pohladila po hřbetě. Krutoboj však pořád hleděl na mrtvolu bývalého žrece.</w:t>
      </w:r>
    </w:p>
    <w:p w:rsidR="00ED361F" w:rsidRDefault="00ED361F" w:rsidP="00ED361F">
      <w:pPr>
        <w:pStyle w:val="Text"/>
      </w:pPr>
      <w:r>
        <w:t>„</w:t>
      </w:r>
      <w:r w:rsidR="00D62117" w:rsidRPr="00ED361F">
        <w:t>Máš, co jsi chtěl,</w:t>
      </w:r>
      <w:r>
        <w:t>“</w:t>
      </w:r>
      <w:r w:rsidR="00D62117" w:rsidRPr="00ED361F">
        <w:t xml:space="preserve"> zašeptal. Potom se obrátil k Lísce. </w:t>
      </w:r>
      <w:r>
        <w:t>„</w:t>
      </w:r>
      <w:r w:rsidR="00D62117" w:rsidRPr="00ED361F">
        <w:t>My</w:t>
      </w:r>
      <w:r w:rsidR="00D62117" w:rsidRPr="00ED361F">
        <w:t>s</w:t>
      </w:r>
      <w:r w:rsidR="00D62117" w:rsidRPr="00ED361F">
        <w:t>líš, že ta kletba někdy pomine?</w:t>
      </w:r>
      <w:r>
        <w:t>“</w:t>
      </w:r>
      <w:r w:rsidR="00D62117" w:rsidRPr="00ED361F">
        <w:t xml:space="preserve"> zeptal se jí. Pokrčila rameny. Než se otoč</w:t>
      </w:r>
      <w:r w:rsidR="00D62117" w:rsidRPr="00ED361F">
        <w:t>i</w:t>
      </w:r>
      <w:r w:rsidR="00D62117" w:rsidRPr="00ED361F">
        <w:t>la zády, zahlédl na jejím obličeji výraz zármutku.</w:t>
      </w:r>
    </w:p>
    <w:p w:rsidR="00ED361F" w:rsidRDefault="00ED361F" w:rsidP="00ED361F">
      <w:pPr>
        <w:pStyle w:val="Text"/>
      </w:pPr>
    </w:p>
    <w:p w:rsidR="00ED361F" w:rsidRDefault="00D62117" w:rsidP="00ED361F">
      <w:pPr>
        <w:pStyle w:val="Text"/>
      </w:pPr>
      <w:r w:rsidRPr="00ED361F">
        <w:t>Loď odplouvala. Na pahorek nad táborem vyšplhala obrovská v</w:t>
      </w:r>
      <w:r w:rsidRPr="00ED361F">
        <w:t>l</w:t>
      </w:r>
      <w:r w:rsidRPr="00ED361F">
        <w:t>čice a dívala se za pirátským drakkarem. Když plavidlo zmizelo za zákrutem, seběhla dolů a vydala se na dalekou cestu na západ.</w:t>
      </w:r>
    </w:p>
    <w:p w:rsidR="00ED361F" w:rsidRDefault="00D62117" w:rsidP="00ED361F">
      <w:pPr>
        <w:pStyle w:val="Text"/>
      </w:pPr>
      <w:r w:rsidRPr="00ED361F">
        <w:t>Na břehu zůstal ležet kožený oděv a meč.</w:t>
      </w:r>
    </w:p>
    <w:p w:rsidR="00ED361F" w:rsidRDefault="00ED361F" w:rsidP="00ED361F">
      <w:pPr>
        <w:pStyle w:val="Text"/>
      </w:pPr>
    </w:p>
    <w:p w:rsidR="00ED361F" w:rsidRDefault="00ED361F" w:rsidP="00ED361F">
      <w:pPr>
        <w:pStyle w:val="Text"/>
      </w:pPr>
    </w:p>
    <w:p w:rsidR="00745230" w:rsidRPr="00ED361F" w:rsidRDefault="00745230" w:rsidP="00ED361F">
      <w:pPr>
        <w:pStyle w:val="Text"/>
      </w:pPr>
    </w:p>
    <w:sectPr w:rsidR="00745230" w:rsidRPr="00ED361F" w:rsidSect="00ED361F">
      <w:footerReference w:type="default" r:id="rId8"/>
      <w:pgSz w:w="8392" w:h="11907"/>
      <w:pgMar w:top="850" w:right="850" w:bottom="850" w:left="850"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913" w:rsidRDefault="00475913">
      <w:r>
        <w:separator/>
      </w:r>
    </w:p>
  </w:endnote>
  <w:endnote w:type="continuationSeparator" w:id="0">
    <w:p w:rsidR="00475913" w:rsidRDefault="0047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00007843" w:usb2="00000001"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117" w:rsidRDefault="00D62117" w:rsidP="0005098C">
    <w:pPr>
      <w:pStyle w:val="Zpat"/>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913" w:rsidRDefault="00475913">
      <w:r>
        <w:separator/>
      </w:r>
    </w:p>
  </w:footnote>
  <w:footnote w:type="continuationSeparator" w:id="0">
    <w:p w:rsidR="00475913" w:rsidRDefault="004759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8214CA"/>
    <w:lvl w:ilvl="0">
      <w:start w:val="1"/>
      <w:numFmt w:val="decimal"/>
      <w:lvlText w:val="%1."/>
      <w:lvlJc w:val="left"/>
      <w:pPr>
        <w:tabs>
          <w:tab w:val="num" w:pos="1492"/>
        </w:tabs>
        <w:ind w:left="1492" w:hanging="360"/>
      </w:pPr>
    </w:lvl>
  </w:abstractNum>
  <w:abstractNum w:abstractNumId="1">
    <w:nsid w:val="FFFFFF7D"/>
    <w:multiLevelType w:val="singleLevel"/>
    <w:tmpl w:val="B0B493C0"/>
    <w:lvl w:ilvl="0">
      <w:start w:val="1"/>
      <w:numFmt w:val="decimal"/>
      <w:lvlText w:val="%1."/>
      <w:lvlJc w:val="left"/>
      <w:pPr>
        <w:tabs>
          <w:tab w:val="num" w:pos="1209"/>
        </w:tabs>
        <w:ind w:left="1209" w:hanging="360"/>
      </w:pPr>
    </w:lvl>
  </w:abstractNum>
  <w:abstractNum w:abstractNumId="2">
    <w:nsid w:val="FFFFFF7E"/>
    <w:multiLevelType w:val="singleLevel"/>
    <w:tmpl w:val="AB14B30C"/>
    <w:lvl w:ilvl="0">
      <w:start w:val="1"/>
      <w:numFmt w:val="decimal"/>
      <w:lvlText w:val="%1."/>
      <w:lvlJc w:val="left"/>
      <w:pPr>
        <w:tabs>
          <w:tab w:val="num" w:pos="926"/>
        </w:tabs>
        <w:ind w:left="926" w:hanging="360"/>
      </w:pPr>
    </w:lvl>
  </w:abstractNum>
  <w:abstractNum w:abstractNumId="3">
    <w:nsid w:val="FFFFFF7F"/>
    <w:multiLevelType w:val="singleLevel"/>
    <w:tmpl w:val="AD38DB0A"/>
    <w:lvl w:ilvl="0">
      <w:start w:val="1"/>
      <w:numFmt w:val="decimal"/>
      <w:lvlText w:val="%1."/>
      <w:lvlJc w:val="left"/>
      <w:pPr>
        <w:tabs>
          <w:tab w:val="num" w:pos="643"/>
        </w:tabs>
        <w:ind w:left="643" w:hanging="360"/>
      </w:pPr>
    </w:lvl>
  </w:abstractNum>
  <w:abstractNum w:abstractNumId="4">
    <w:nsid w:val="FFFFFF88"/>
    <w:multiLevelType w:val="singleLevel"/>
    <w:tmpl w:val="581C94B8"/>
    <w:lvl w:ilvl="0">
      <w:start w:val="1"/>
      <w:numFmt w:val="decimal"/>
      <w:lvlText w:val="%1."/>
      <w:lvlJc w:val="left"/>
      <w:pPr>
        <w:tabs>
          <w:tab w:val="num" w:pos="360"/>
        </w:tabs>
        <w:ind w:left="360" w:hanging="36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0"/>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648"/>
    <w:rsid w:val="0005098C"/>
    <w:rsid w:val="000A4C4E"/>
    <w:rsid w:val="000D5242"/>
    <w:rsid w:val="00200754"/>
    <w:rsid w:val="003353D1"/>
    <w:rsid w:val="003A2434"/>
    <w:rsid w:val="00475913"/>
    <w:rsid w:val="005F794B"/>
    <w:rsid w:val="00620648"/>
    <w:rsid w:val="0066114E"/>
    <w:rsid w:val="0068439E"/>
    <w:rsid w:val="00684F12"/>
    <w:rsid w:val="00700060"/>
    <w:rsid w:val="00745230"/>
    <w:rsid w:val="007F3C29"/>
    <w:rsid w:val="00835E18"/>
    <w:rsid w:val="00850308"/>
    <w:rsid w:val="008A2210"/>
    <w:rsid w:val="00A56841"/>
    <w:rsid w:val="00A84212"/>
    <w:rsid w:val="00AC67F5"/>
    <w:rsid w:val="00BA25C3"/>
    <w:rsid w:val="00C272E0"/>
    <w:rsid w:val="00CE50EC"/>
    <w:rsid w:val="00D11501"/>
    <w:rsid w:val="00D62117"/>
    <w:rsid w:val="00DA1C63"/>
    <w:rsid w:val="00E90E57"/>
    <w:rsid w:val="00ED36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45230"/>
    <w:pPr>
      <w:ind w:firstLine="454"/>
      <w:jc w:val="both"/>
    </w:pPr>
    <w:rPr>
      <w:color w:val="000000"/>
      <w:sz w:val="24"/>
      <w:szCs w:val="24"/>
    </w:rPr>
  </w:style>
  <w:style w:type="paragraph" w:styleId="Nadpis1">
    <w:name w:val="heading 1"/>
    <w:basedOn w:val="Normln"/>
    <w:next w:val="Normln"/>
    <w:qFormat/>
    <w:pPr>
      <w:keepNext/>
      <w:spacing w:before="240" w:after="60"/>
      <w:outlineLvl w:val="0"/>
    </w:pPr>
    <w:rPr>
      <w:rFonts w:ascii="Arial" w:hAnsi="Arial" w:cs="Arial"/>
      <w:b/>
      <w:bCs/>
      <w:kern w:val="32"/>
      <w:sz w:val="56"/>
      <w:szCs w:val="32"/>
    </w:rPr>
  </w:style>
  <w:style w:type="paragraph" w:styleId="Nadpis2">
    <w:name w:val="heading 2"/>
    <w:basedOn w:val="Normln"/>
    <w:next w:val="Normln"/>
    <w:qFormat/>
    <w:pPr>
      <w:keepNext/>
      <w:spacing w:before="240" w:after="60"/>
      <w:outlineLvl w:val="1"/>
    </w:pPr>
    <w:rPr>
      <w:rFonts w:ascii="Arial" w:hAnsi="Arial" w:cs="Arial"/>
      <w:b/>
      <w:bCs/>
      <w:i/>
      <w:iCs/>
      <w:sz w:val="36"/>
      <w:szCs w:val="28"/>
    </w:rPr>
  </w:style>
  <w:style w:type="paragraph" w:styleId="Nadpis3">
    <w:name w:val="heading 3"/>
    <w:basedOn w:val="Normln"/>
    <w:next w:val="Normln"/>
    <w:qFormat/>
    <w:pPr>
      <w:keepNext/>
      <w:spacing w:before="240" w:after="60"/>
      <w:outlineLvl w:val="2"/>
    </w:pPr>
    <w:rPr>
      <w:rFonts w:ascii="Arial" w:hAnsi="Arial" w:cs="Arial"/>
      <w:b/>
      <w:bCs/>
      <w:sz w:val="26"/>
      <w:szCs w:val="26"/>
    </w:rPr>
  </w:style>
  <w:style w:type="paragraph" w:styleId="Nadpis4">
    <w:name w:val="heading 4"/>
    <w:basedOn w:val="Normln"/>
    <w:next w:val="Normln"/>
    <w:qFormat/>
    <w:rsid w:val="00835E18"/>
    <w:pPr>
      <w:keepNext/>
      <w:spacing w:before="240" w:after="60"/>
      <w:outlineLvl w:val="3"/>
    </w:pPr>
    <w:rPr>
      <w:b/>
      <w:bCs/>
      <w:sz w:val="28"/>
      <w:szCs w:val="28"/>
    </w:rPr>
  </w:style>
  <w:style w:type="paragraph" w:styleId="Nadpis5">
    <w:name w:val="heading 5"/>
    <w:basedOn w:val="Normln"/>
    <w:next w:val="Normln"/>
    <w:qFormat/>
    <w:rsid w:val="00835E18"/>
    <w:pPr>
      <w:spacing w:before="240" w:after="60"/>
      <w:outlineLvl w:val="4"/>
    </w:pPr>
    <w:rPr>
      <w:b/>
      <w:bCs/>
      <w:i/>
      <w:iCs/>
      <w:sz w:val="26"/>
      <w:szCs w:val="26"/>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slostrnky">
    <w:name w:val="page number"/>
    <w:basedOn w:val="Standardnpsmoodstavce"/>
  </w:style>
  <w:style w:type="paragraph" w:styleId="Rozloendokumentu">
    <w:name w:val="Document Map"/>
    <w:basedOn w:val="Normln"/>
    <w:semiHidden/>
    <w:rPr>
      <w:rFonts w:ascii="Tahoma" w:hAnsi="Tahoma" w:cs="Tahoma"/>
      <w:sz w:val="20"/>
    </w:rPr>
  </w:style>
  <w:style w:type="paragraph" w:styleId="Prosttext">
    <w:name w:val="Plain Text"/>
    <w:basedOn w:val="Normln"/>
    <w:rsid w:val="00835E18"/>
    <w:pPr>
      <w:ind w:firstLine="0"/>
      <w:jc w:val="left"/>
    </w:pPr>
    <w:rPr>
      <w:rFonts w:ascii="Courier New" w:hAnsi="Courier New" w:cs="Courier New"/>
      <w:color w:val="auto"/>
      <w:sz w:val="20"/>
      <w:szCs w:val="20"/>
    </w:rPr>
  </w:style>
  <w:style w:type="paragraph" w:customStyle="1" w:styleId="Text">
    <w:name w:val="Text"/>
    <w:link w:val="TextChar"/>
    <w:rsid w:val="00ED361F"/>
    <w:pPr>
      <w:ind w:firstLine="340"/>
      <w:jc w:val="both"/>
    </w:pPr>
    <w:rPr>
      <w:sz w:val="24"/>
      <w:szCs w:val="24"/>
    </w:rPr>
  </w:style>
  <w:style w:type="character" w:customStyle="1" w:styleId="TextChar">
    <w:name w:val="Text Char"/>
    <w:basedOn w:val="Standardnpsmoodstavce"/>
    <w:link w:val="Text"/>
    <w:rsid w:val="00ED361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45230"/>
    <w:pPr>
      <w:ind w:firstLine="454"/>
      <w:jc w:val="both"/>
    </w:pPr>
    <w:rPr>
      <w:color w:val="000000"/>
      <w:sz w:val="24"/>
      <w:szCs w:val="24"/>
    </w:rPr>
  </w:style>
  <w:style w:type="paragraph" w:styleId="Nadpis1">
    <w:name w:val="heading 1"/>
    <w:basedOn w:val="Normln"/>
    <w:next w:val="Normln"/>
    <w:qFormat/>
    <w:pPr>
      <w:keepNext/>
      <w:spacing w:before="240" w:after="60"/>
      <w:outlineLvl w:val="0"/>
    </w:pPr>
    <w:rPr>
      <w:rFonts w:ascii="Arial" w:hAnsi="Arial" w:cs="Arial"/>
      <w:b/>
      <w:bCs/>
      <w:kern w:val="32"/>
      <w:sz w:val="56"/>
      <w:szCs w:val="32"/>
    </w:rPr>
  </w:style>
  <w:style w:type="paragraph" w:styleId="Nadpis2">
    <w:name w:val="heading 2"/>
    <w:basedOn w:val="Normln"/>
    <w:next w:val="Normln"/>
    <w:qFormat/>
    <w:pPr>
      <w:keepNext/>
      <w:spacing w:before="240" w:after="60"/>
      <w:outlineLvl w:val="1"/>
    </w:pPr>
    <w:rPr>
      <w:rFonts w:ascii="Arial" w:hAnsi="Arial" w:cs="Arial"/>
      <w:b/>
      <w:bCs/>
      <w:i/>
      <w:iCs/>
      <w:sz w:val="36"/>
      <w:szCs w:val="28"/>
    </w:rPr>
  </w:style>
  <w:style w:type="paragraph" w:styleId="Nadpis3">
    <w:name w:val="heading 3"/>
    <w:basedOn w:val="Normln"/>
    <w:next w:val="Normln"/>
    <w:qFormat/>
    <w:pPr>
      <w:keepNext/>
      <w:spacing w:before="240" w:after="60"/>
      <w:outlineLvl w:val="2"/>
    </w:pPr>
    <w:rPr>
      <w:rFonts w:ascii="Arial" w:hAnsi="Arial" w:cs="Arial"/>
      <w:b/>
      <w:bCs/>
      <w:sz w:val="26"/>
      <w:szCs w:val="26"/>
    </w:rPr>
  </w:style>
  <w:style w:type="paragraph" w:styleId="Nadpis4">
    <w:name w:val="heading 4"/>
    <w:basedOn w:val="Normln"/>
    <w:next w:val="Normln"/>
    <w:qFormat/>
    <w:rsid w:val="00835E18"/>
    <w:pPr>
      <w:keepNext/>
      <w:spacing w:before="240" w:after="60"/>
      <w:outlineLvl w:val="3"/>
    </w:pPr>
    <w:rPr>
      <w:b/>
      <w:bCs/>
      <w:sz w:val="28"/>
      <w:szCs w:val="28"/>
    </w:rPr>
  </w:style>
  <w:style w:type="paragraph" w:styleId="Nadpis5">
    <w:name w:val="heading 5"/>
    <w:basedOn w:val="Normln"/>
    <w:next w:val="Normln"/>
    <w:qFormat/>
    <w:rsid w:val="00835E18"/>
    <w:pPr>
      <w:spacing w:before="240" w:after="60"/>
      <w:outlineLvl w:val="4"/>
    </w:pPr>
    <w:rPr>
      <w:b/>
      <w:bCs/>
      <w:i/>
      <w:iCs/>
      <w:sz w:val="26"/>
      <w:szCs w:val="26"/>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slostrnky">
    <w:name w:val="page number"/>
    <w:basedOn w:val="Standardnpsmoodstavce"/>
  </w:style>
  <w:style w:type="paragraph" w:styleId="Rozloendokumentu">
    <w:name w:val="Document Map"/>
    <w:basedOn w:val="Normln"/>
    <w:semiHidden/>
    <w:rPr>
      <w:rFonts w:ascii="Tahoma" w:hAnsi="Tahoma" w:cs="Tahoma"/>
      <w:sz w:val="20"/>
    </w:rPr>
  </w:style>
  <w:style w:type="paragraph" w:styleId="Prosttext">
    <w:name w:val="Plain Text"/>
    <w:basedOn w:val="Normln"/>
    <w:rsid w:val="00835E18"/>
    <w:pPr>
      <w:ind w:firstLine="0"/>
      <w:jc w:val="left"/>
    </w:pPr>
    <w:rPr>
      <w:rFonts w:ascii="Courier New" w:hAnsi="Courier New" w:cs="Courier New"/>
      <w:color w:val="auto"/>
      <w:sz w:val="20"/>
      <w:szCs w:val="20"/>
    </w:rPr>
  </w:style>
  <w:style w:type="paragraph" w:customStyle="1" w:styleId="Text">
    <w:name w:val="Text"/>
    <w:link w:val="TextChar"/>
    <w:rsid w:val="00ED361F"/>
    <w:pPr>
      <w:ind w:firstLine="340"/>
      <w:jc w:val="both"/>
    </w:pPr>
    <w:rPr>
      <w:sz w:val="24"/>
      <w:szCs w:val="24"/>
    </w:rPr>
  </w:style>
  <w:style w:type="character" w:customStyle="1" w:styleId="TextChar">
    <w:name w:val="Text Char"/>
    <w:basedOn w:val="Standardnpsmoodstavce"/>
    <w:link w:val="Text"/>
    <w:rsid w:val="00ED36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Martin.GREATSUN\Application%20Data\Microsoft\&#352;ablony\Kniha%20A5.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Kniha A5</Template>
  <TotalTime>0</TotalTime>
  <Pages>35</Pages>
  <Words>10285</Words>
  <Characters>60688</Characters>
  <Application>Microsoft Office Word</Application>
  <DocSecurity>0</DocSecurity>
  <Lines>505</Lines>
  <Paragraphs>141</Paragraphs>
  <ScaleCrop>false</ScaleCrop>
  <HeadingPairs>
    <vt:vector size="2" baseType="variant">
      <vt:variant>
        <vt:lpstr>Název</vt:lpstr>
      </vt:variant>
      <vt:variant>
        <vt:i4>1</vt:i4>
      </vt:variant>
    </vt:vector>
  </HeadingPairs>
  <TitlesOfParts>
    <vt:vector size="1" baseType="lpstr">
      <vt:lpstr>Kniha A5</vt:lpstr>
    </vt:vector>
  </TitlesOfParts>
  <Company/>
  <LinksUpToDate>false</LinksUpToDate>
  <CharactersWithSpaces>70832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Kniha A5</dc:title>
  <dc:creator>Greatsun</dc:creator>
  <cp:lastModifiedBy>m666</cp:lastModifiedBy>
  <cp:revision>2</cp:revision>
  <cp:lastPrinted>1601-01-01T00:00:00Z</cp:lastPrinted>
  <dcterms:created xsi:type="dcterms:W3CDTF">2011-09-17T07:35:00Z</dcterms:created>
  <dcterms:modified xsi:type="dcterms:W3CDTF">2011-09-17T07:35:00Z</dcterms:modified>
</cp:coreProperties>
</file>