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FDD" w:rsidRPr="00963FDD" w:rsidRDefault="00F46B4C" w:rsidP="00963FDD">
      <w:pPr>
        <w:pStyle w:val="Text"/>
        <w:rPr>
          <w:b/>
          <w:sz w:val="28"/>
        </w:rPr>
      </w:pPr>
      <w:r w:rsidRPr="00963FDD">
        <w:rPr>
          <w:b/>
          <w:sz w:val="28"/>
        </w:rPr>
        <w:t>Velinský Jaroslav</w:t>
      </w:r>
      <w:r w:rsidR="00963FDD" w:rsidRPr="00963FDD">
        <w:rPr>
          <w:b/>
          <w:sz w:val="28"/>
        </w:rPr>
        <w:t xml:space="preserve"> - Past na lidi</w:t>
      </w:r>
    </w:p>
    <w:p w:rsidR="00963FDD" w:rsidRPr="00963FDD" w:rsidRDefault="00963FDD" w:rsidP="00963FDD">
      <w:pPr>
        <w:pStyle w:val="Text"/>
        <w:rPr>
          <w:i/>
          <w:sz w:val="32"/>
        </w:rPr>
      </w:pPr>
    </w:p>
    <w:p w:rsidR="00963FDD" w:rsidRPr="00963FDD" w:rsidRDefault="00F46B4C" w:rsidP="00963FDD">
      <w:pPr>
        <w:pStyle w:val="Text"/>
      </w:pPr>
      <w:r w:rsidRPr="00963FDD">
        <w:t xml:space="preserve">Bejval jsem svýho času náramně populární pilot na terralunární štrece, který jsme s kámošema neřekli jinak než </w:t>
      </w:r>
      <w:r w:rsidRPr="00963FDD">
        <w:rPr>
          <w:i/>
        </w:rPr>
        <w:t>swin</w:t>
      </w:r>
      <w:r w:rsidR="00963FDD" w:rsidRPr="00963FDD">
        <w:rPr>
          <w:i/>
        </w:rPr>
        <w:t>g-l</w:t>
      </w:r>
      <w:r w:rsidRPr="00963FDD">
        <w:rPr>
          <w:i/>
        </w:rPr>
        <w:t>ine</w:t>
      </w:r>
      <w:r w:rsidRPr="00963FDD">
        <w:t>. Kvůli mýmu interesantnímu ciferníku si na mě pasažéři sahali pro štěstí a při výstupu v</w:t>
      </w:r>
      <w:r w:rsidR="00963FDD" w:rsidRPr="00963FDD">
        <w:t xml:space="preserve"> </w:t>
      </w:r>
      <w:r w:rsidRPr="00963FDD">
        <w:t>kesonu mi nezapomněli šoupnout nějakej ten suvenýr jako třeba kartónek piva, balíček s dehydrovaným biftekem nebo aspoň ruličku bonbónů proti kašli. Každej z těch pošuků si totiž myslí, že chlápek od terralunární požírá syntetickou kosmickou stravu i doma – což je ovšem do jistý míry pravda, aspoň u těch pilotů, co bydlej trvale na Měsíci.</w:t>
      </w:r>
    </w:p>
    <w:p w:rsidR="00963FDD" w:rsidRPr="00963FDD" w:rsidRDefault="00F46B4C" w:rsidP="00963FDD">
      <w:pPr>
        <w:pStyle w:val="Text"/>
      </w:pPr>
      <w:r w:rsidRPr="00963FDD">
        <w:t xml:space="preserve">To se ví, nebyl jsem u swingline jedinej, stejně jako tam nelítala jediná loď, náš starej dobrej </w:t>
      </w:r>
      <w:r w:rsidRPr="00963FDD">
        <w:rPr>
          <w:i/>
        </w:rPr>
        <w:t>Tiberius</w:t>
      </w:r>
      <w:r w:rsidRPr="00963FDD">
        <w:t xml:space="preserve"> měl dvanáct bratříčků, pojmenovanejch po různejch řeckořímskejch papaláších, jako byl třeba Seneca, Archimédes a Ptolemáios – pokud to bylo podle řeckořímskejch papalášů a ne podle měsíčních kráterů. V těch se, samozřejmě, vyznám líp než v dějepise. Celá rodina těchhle autobusů měla taky svý typový označení a imatrikulační kódy, jenže není třeba, abych se o nich šířil; už proto, že se chystám hodit řeč o docela jiný lodi, který dali jméno </w:t>
      </w:r>
      <w:r w:rsidRPr="00963FDD">
        <w:rPr>
          <w:i/>
        </w:rPr>
        <w:t>Jabberwock</w:t>
      </w:r>
      <w:r w:rsidRPr="00963FDD">
        <w:t>.</w:t>
      </w:r>
    </w:p>
    <w:p w:rsidR="00963FDD" w:rsidRPr="00963FDD" w:rsidRDefault="00F46B4C" w:rsidP="00963FDD">
      <w:pPr>
        <w:pStyle w:val="Text"/>
      </w:pPr>
      <w:r w:rsidRPr="00963FDD">
        <w:t>Na první pohled to byla příšerná rakev, a když uvážíme, že její majitel měl překrásný jméno John Cemetery, bylo holý šílenství do toho rzí sežranýho škuneru vlízt jenom z piety, aby člověk položil oko na svědka heroický minulosti prvních transsolárních letů – natožpak si sednout do rozvrzanýho křesla a zkusit s tím pilotáž na obyčejný balistický. Jenže nakonec se takovej magor vyskyt a ten magor jsem já, Toshika Washington George, to ještě k tomu všemu, protože máma byla černoška a tatík Japonec. Podle toho taky mám ten interesantní ciferník, no, žádná krása, i když se našlo pár ženskejch, kterejm to zřejmě imponovalo, případně byly ochotný to kvůli tomu ostatnímu přehlídnout. Přesně tohle jsem si myslel i o Lou Kawineckový, která mě do toho maléru navezla. Čímž nechci říct, že jsem si přitom nepřišel na svý.</w:t>
      </w:r>
    </w:p>
    <w:p w:rsidR="00963FDD" w:rsidRPr="00963FDD" w:rsidRDefault="00F46B4C" w:rsidP="00963FDD">
      <w:pPr>
        <w:pStyle w:val="Text"/>
      </w:pPr>
      <w:r w:rsidRPr="00963FDD">
        <w:t xml:space="preserve">Začalo to docela nevinně na jedný nóbl žranici spojený s vypíjendou v Mayfairu, kde maj bejváky všichni pracháči z města Vanda v Jižní Viktorii. Zrovínka jsem si užíval zaslouženou </w:t>
      </w:r>
      <w:r w:rsidRPr="00963FDD">
        <w:lastRenderedPageBreak/>
        <w:t>dovolenou v Syowě v Enderby Landu, když mi došla pozvánka na tenhle paďourskej mejdan u jistýho Guye Tiffanyho, kterej mi tak akorát scházel do sbírky pochybnejch mecenášů. Ne že bych byl takovej vyžírka a kecálek jako třeba Pete Ralston, kterej byl jednou v oblasti Neptuna, a od tý doby, co se vrátil, už jenom vytlouká recepce, dokonce nemám zájem ani o nějaký to poslanecký křeslo nebo jinou dobře placenou lehárnu. Jenže jsem jedinej opravdickej astronaut příslušnej do South Victoria Landu, a tak mi občas nezbejvá, než se naprat do saka, který je mi většinou malý, omotat si krk nějakým tím kusem textilu a vyrazit mezi tu vyfešákovanou partu pracháčů, tajtrlíků, chytrolínů a grázlů, ke kterejm mám hřejivej vztah asi jako flaška kapalnýho dusíku. S nima to vzhledem k mý osobě nebude o moc lepší.</w:t>
      </w:r>
    </w:p>
    <w:p w:rsidR="00963FDD" w:rsidRPr="00963FDD" w:rsidRDefault="00F46B4C" w:rsidP="00963FDD">
      <w:pPr>
        <w:pStyle w:val="Text"/>
      </w:pPr>
      <w:r w:rsidRPr="00963FDD">
        <w:t>Na týhletý slezině u Guye Tiffanyho byli všichni a Lou Kawinecková k tomu.</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Guy Tiffany nadělal miliardy jako předseda správní rady Antarctic Diamond Company Ltd., a jelikož neví, co s prachama, vráží je do takovejch pošahanejch podniků, jako byla ta praštěná výprava pěšourem k pólu a zpátky, který Amíci říkali </w:t>
      </w:r>
      <w:r w:rsidRPr="00963FDD">
        <w:rPr>
          <w:i/>
        </w:rPr>
        <w:t>Ve stopách kapitána Scotta</w:t>
      </w:r>
      <w:r w:rsidRPr="00963FDD">
        <w:t xml:space="preserve">, Angláni </w:t>
      </w:r>
      <w:r w:rsidRPr="00963FDD">
        <w:rPr>
          <w:i/>
        </w:rPr>
        <w:t>Urážka britský polárnický tradice</w:t>
      </w:r>
      <w:r w:rsidRPr="00963FDD">
        <w:t xml:space="preserve"> a my ostatní </w:t>
      </w:r>
      <w:r w:rsidRPr="00963FDD">
        <w:rPr>
          <w:i/>
        </w:rPr>
        <w:t>Zasněžená romance</w:t>
      </w:r>
      <w:r w:rsidRPr="00963FDD">
        <w:t>. Možná že to vypadá jako trochu moc černej humor, jenže když se na takovou procházku vydá takovej vzornej párek, co si o tom máte myslet? Taky hned, jak se z pólu vrátili, byly plný noviny fám, že prej Lou Kawinecková a John Cemetery, znáte to, ruka v rukávě a podobně. Taky jim hned hodila lano Dupontova Supervize, chtěli s nima natočit nějakýho toho polárního Tarzana nebo co, jenže z toho sešlo zrovna jako z námluv a Lou Kawinecková byla proti všem předpokladům svobodná ještě ten zatracenej den, kdy jsem nacpal svejch stopětaosmdesát liber do saka a s kravatou kolem krku se nechal odlifrovat taxíkem do Tiffanyho skromný usedlosti v Mayfairu.</w:t>
      </w:r>
    </w:p>
    <w:p w:rsidR="00963FDD" w:rsidRPr="00963FDD" w:rsidRDefault="00F46B4C" w:rsidP="00963FDD">
      <w:pPr>
        <w:pStyle w:val="Text"/>
      </w:pPr>
      <w:r w:rsidRPr="00963FDD">
        <w:t xml:space="preserve">Nejsem žádnej chuďas, beru slušný prašule a venkoncem je nemám kam strkat, proto jsem si zařídil obstojnej bejvák, abych měl kam zalízt, když mám na pár dní padla. Jedinej nedostatek, kterej má, je to, že stojí v jedný z těch zapadlejch uliček, co vedou z Chinaman </w:t>
      </w:r>
      <w:r w:rsidRPr="00963FDD">
        <w:lastRenderedPageBreak/>
        <w:t>Quay ke kotvám klenby. Tam si městskej podnik s</w:t>
      </w:r>
      <w:r w:rsidR="00963FDD" w:rsidRPr="00963FDD">
        <w:t xml:space="preserve"> </w:t>
      </w:r>
      <w:r w:rsidRPr="00963FDD">
        <w:t xml:space="preserve">čištěním kopule moc hlavu neláme, takže je věčně zaprasená od racků a skuí, a když přijde nějakej ten jarní blizard, je s koukáním na hvězdičky utrum. Jenomže já z oken nekoukám a vevnitř mám náramný pohodlíčko s veškerým komfortem, kde mě obskakuje pět automatů najednou. Taky jsem se zmoh na pár kousků docela slušnýho kumštu, aspoň mi to říkaj, a když tam čas od času přijde dámská návštěva, nejmíň dvě minuty nevyjde ze samýho </w:t>
      </w:r>
      <w:r w:rsidRPr="00963FDD">
        <w:rPr>
          <w:i/>
        </w:rPr>
        <w:t>jéje</w:t>
      </w:r>
      <w:r w:rsidRPr="00963FDD">
        <w:t xml:space="preserve"> a </w:t>
      </w:r>
      <w:r w:rsidRPr="00963FDD">
        <w:rPr>
          <w:i/>
        </w:rPr>
        <w:t>none</w:t>
      </w:r>
      <w:r w:rsidRPr="00963FDD">
        <w:t>. Jenže to, co má v baráku Tiffany, to je docela jiná klasa, a musel bych lítat tisíc let, abych na to ušetřil. Co bysme si povídali, samej leštěnej mahagon, broušený sklo, pozlacený kliky, koberce, do jakejch se klidně můžou dát moli, kdyby teda v</w:t>
      </w:r>
      <w:r w:rsidR="00963FDD" w:rsidRPr="00963FDD">
        <w:t xml:space="preserve"> </w:t>
      </w:r>
      <w:r w:rsidRPr="00963FDD">
        <w:t xml:space="preserve">Antarktidě nějaký byli, lustry s opravdickejma skleněnejma žárovkama, který prej dělaj speciálně pro Tiffanyho v nějaký manufaktuře v Holandsku, a taky hromada všelijakejch mramorovejch panáků a fláky pomalovanýho plátna ve zlacenejch rámech. A mezi tím většinou postávaj, klábosej a ucucávaj různobarevný drinky chlápkové a foremetky, kterejm ta nádhera okolo ani nepřijde, zatímco kdejaká z mejch dámskejch návštěv by tam místo </w:t>
      </w:r>
      <w:r w:rsidRPr="00963FDD">
        <w:rPr>
          <w:i/>
        </w:rPr>
        <w:t>jéje</w:t>
      </w:r>
      <w:r w:rsidRPr="00963FDD">
        <w:t xml:space="preserve"> rovnou řachla nosem do tébichu. </w:t>
      </w:r>
      <w:r w:rsidR="00963FDD" w:rsidRPr="00963FDD">
        <w:t>„</w:t>
      </w:r>
      <w:r w:rsidRPr="00963FDD">
        <w:t>Pan Toshika Washington George,</w:t>
      </w:r>
      <w:r w:rsidR="00963FDD" w:rsidRPr="00963FDD">
        <w:t>“</w:t>
      </w:r>
      <w:r w:rsidRPr="00963FDD">
        <w:t xml:space="preserve"> zakrákoral majordomus, kterej nejspíš v tý plešatý kebuli něco měl, když věděl, že u japonskejch jmen se říká napřed příjmení. Jinde mi totiž věčně říkaj George W. Toshika a už dávno mě nebaví je opravovat, takže si občas radši říkám poamericku T. W. G.</w:t>
      </w:r>
    </w:p>
    <w:p w:rsidR="00963FDD" w:rsidRPr="00963FDD" w:rsidRDefault="00F46B4C" w:rsidP="00963FDD">
      <w:pPr>
        <w:pStyle w:val="Text"/>
      </w:pPr>
      <w:r w:rsidRPr="00963FDD">
        <w:t>Společnost s drinkama na moment přestala klábosit a nenápadně si mě omrkla. Sem tam někdo kejvnul, že mě nevidí prvně. Načež na mě klidně zapomněli.</w:t>
      </w:r>
    </w:p>
    <w:p w:rsidR="00963FDD" w:rsidRPr="00963FDD" w:rsidRDefault="00F46B4C" w:rsidP="00963FDD">
      <w:pPr>
        <w:pStyle w:val="Text"/>
      </w:pPr>
      <w:r w:rsidRPr="00963FDD">
        <w:t xml:space="preserve">Zrovna jsem se rozhodoval, jestli se mám pustit rovnou k barpultu, když se s vystrčenou ploutví přištrádoval majitel tý pozlacený ratejny. Byl jsem u něj prvně, ale viděl jsem ho párkrát v supervizi, takže jsem hned věděl, o koho kráčí. </w:t>
      </w:r>
      <w:r w:rsidR="00963FDD" w:rsidRPr="00963FDD">
        <w:t>„</w:t>
      </w:r>
      <w:r w:rsidRPr="00963FDD">
        <w:t>Já jsem nějakej Tiffany,</w:t>
      </w:r>
      <w:r w:rsidR="00963FDD" w:rsidRPr="00963FDD">
        <w:t>“</w:t>
      </w:r>
      <w:r w:rsidRPr="00963FDD">
        <w:t xml:space="preserve"> povídá. A že prej mu jako tady to okolo patří, a abych se tu cejtil jako doma, rád poznává osobně jedinýho jihoviktoriánskýho astronauta, a tak všelijak podobně.</w:t>
      </w:r>
    </w:p>
    <w:p w:rsidR="00963FDD" w:rsidRPr="00963FDD" w:rsidRDefault="00963FDD" w:rsidP="00963FDD">
      <w:pPr>
        <w:pStyle w:val="Text"/>
      </w:pPr>
      <w:r w:rsidRPr="00963FDD">
        <w:t>„</w:t>
      </w:r>
      <w:r w:rsidR="00F46B4C" w:rsidRPr="00963FDD">
        <w:t>No,</w:t>
      </w:r>
      <w:r w:rsidRPr="00963FDD">
        <w:t>“</w:t>
      </w:r>
      <w:r w:rsidR="00F46B4C" w:rsidRPr="00963FDD">
        <w:t xml:space="preserve"> já na to, </w:t>
      </w:r>
      <w:r w:rsidRPr="00963FDD">
        <w:t>„</w:t>
      </w:r>
      <w:r w:rsidR="00F46B4C" w:rsidRPr="00963FDD">
        <w:t>to je od vás milý, pane Tiffany, máte to tady pěkný, jen co je pravda, domeček jako klícka,</w:t>
      </w:r>
      <w:r w:rsidRPr="00963FDD">
        <w:t>“</w:t>
      </w:r>
      <w:r w:rsidR="00F46B4C" w:rsidRPr="00963FDD">
        <w:t xml:space="preserve"> a k tomu se přiblble </w:t>
      </w:r>
      <w:r w:rsidR="00F46B4C" w:rsidRPr="00963FDD">
        <w:lastRenderedPageBreak/>
        <w:t>pochechtávám, jako že jsem z toho baráku dočista tumpachovej, ačkoli co je takovej barák proti vesmíru, a abych nevypadal jako venkovskej balík, hodím do placu, že má támhle na zdi pěknýho Debussyho, kterej musel stát majlant – a to se ví, byl to zrovna nějakej Delacroix nebo Delvaux a vůbec ne Debussy, což mi hned Tiffany taktně vysvětlil. Oba jsme se tomu zasmáli, protože kdo se dneska vyzná ve všech těch surrealistech, zvlášť když jsou všichni od D, a šli jsme k baru, kde nám sametovej mulatskej barman namíchal nějakej ten banánovej sorbet s modrým ledem a růžovou šlehačkou.</w:t>
      </w:r>
    </w:p>
    <w:p w:rsidR="00963FDD" w:rsidRPr="00963FDD" w:rsidRDefault="00F46B4C" w:rsidP="00963FDD">
      <w:pPr>
        <w:pStyle w:val="Text"/>
      </w:pPr>
      <w:r w:rsidRPr="00963FDD">
        <w:t xml:space="preserve">Sotva jsme si řekli </w:t>
      </w:r>
      <w:r w:rsidRPr="00963FDD">
        <w:rPr>
          <w:i/>
        </w:rPr>
        <w:t>cheerio</w:t>
      </w:r>
      <w:r w:rsidRPr="00963FDD">
        <w:t xml:space="preserve"> a dali si loka, přidali se k</w:t>
      </w:r>
      <w:r w:rsidR="00963FDD" w:rsidRPr="00963FDD">
        <w:t xml:space="preserve"> </w:t>
      </w:r>
      <w:r w:rsidRPr="00963FDD">
        <w:t>nám dva.</w:t>
      </w:r>
    </w:p>
    <w:p w:rsidR="00963FDD" w:rsidRPr="00963FDD" w:rsidRDefault="00F46B4C" w:rsidP="00963FDD">
      <w:pPr>
        <w:pStyle w:val="Text"/>
      </w:pPr>
      <w:r w:rsidRPr="00963FDD">
        <w:t>Nemusel jsem dlouho přemejšlet, aby mi bylo jasný, že je to John Cemetery a Lou Kawinecková.</w:t>
      </w:r>
    </w:p>
    <w:p w:rsidR="00963FDD" w:rsidRPr="00963FDD" w:rsidRDefault="00F46B4C" w:rsidP="00963FDD">
      <w:pPr>
        <w:pStyle w:val="Text"/>
      </w:pPr>
      <w:r w:rsidRPr="00963FDD">
        <w:t xml:space="preserve">Zatímco Guy Tiffany je připostarší distinguovanej miliardář s prošedivělým ježourem a mírnou roztržitostí v očích, jak pořád mezi řečí myslí na včerejší kurs diamantovejch papírů, vypadal John Cemetery jako filmovej představitel anglickýho mistra světa v akrobacii na puzzle jetu. Měl blonďatý ulízaný vlasy s pěšinkou, knírek, šedomodrý bezstarostný kukadla, a společenský kvádro na něm nedokázalo zakrejt, že je samá šlacha a sval. Ale protože byl o půl hlavy menší než já, přece jenom vypadal na lehčí váhu. </w:t>
      </w:r>
      <w:r w:rsidR="00963FDD" w:rsidRPr="00963FDD">
        <w:t>„</w:t>
      </w:r>
      <w:r w:rsidRPr="00963FDD">
        <w:t>Jak se máte,</w:t>
      </w:r>
      <w:r w:rsidR="00963FDD" w:rsidRPr="00963FDD">
        <w:t>“</w:t>
      </w:r>
      <w:r w:rsidRPr="00963FDD">
        <w:t xml:space="preserve"> hodil nenuceně koutkem zženštilý pusinky, která trošku nepasovala k bradě podobný kladivu. A hned se otočil k Tiffanymu, jestli jsem ten jistej, ale jak tak na mě kouká, nikdo jinej než George W. Toshika prej nemůžu bejt. </w:t>
      </w:r>
      <w:r w:rsidR="00963FDD" w:rsidRPr="00963FDD">
        <w:t>„</w:t>
      </w:r>
      <w:r w:rsidRPr="00963FDD">
        <w:t>Je to on,</w:t>
      </w:r>
      <w:r w:rsidR="00963FDD" w:rsidRPr="00963FDD">
        <w:t>“</w:t>
      </w:r>
      <w:r w:rsidRPr="00963FDD">
        <w:t xml:space="preserve"> kejvnul Tiffany, </w:t>
      </w:r>
      <w:r w:rsidR="00963FDD" w:rsidRPr="00963FDD">
        <w:t>„</w:t>
      </w:r>
      <w:r w:rsidRPr="00963FDD">
        <w:t>Toshika W. George – John Cemetery a miss Lou Kawinecková.</w:t>
      </w:r>
      <w:r w:rsidR="00963FDD" w:rsidRPr="00963FDD">
        <w:t>“</w:t>
      </w:r>
    </w:p>
    <w:p w:rsidR="00963FDD" w:rsidRPr="00963FDD" w:rsidRDefault="00F46B4C" w:rsidP="00963FDD">
      <w:pPr>
        <w:pStyle w:val="Text"/>
      </w:pPr>
      <w:r w:rsidRPr="00963FDD">
        <w:t>Potřásli jsme si rukama. Byl jsem opatrnej, abych dámu moc nezmáčk, ale zřejmě by si z toho bejvala moc nedělala. Sama měla pěknej stisk, jako měla pěkný všecko, od měděnýho účesu přes čokoládový oči s</w:t>
      </w:r>
      <w:r w:rsidR="00963FDD" w:rsidRPr="00963FDD">
        <w:t xml:space="preserve"> </w:t>
      </w:r>
      <w:r w:rsidRPr="00963FDD">
        <w:t>půlmetrovejma řasama a tak akorát mírně zvednutej nosánek s širokou pusou plnou porcelánovejch zubů, až po patřičný vyklenutí na správnejch místech a sáhodlouhý nohy obutý do těch průsvitnejch holínek, co se tenkrát zrovna začaly nosit. Když se to tak vezme, s Cemeterym se k sobě náramně hodili, a oba dohromady byli ten správnej pár pro Tarzana a jeho družku, případně pro všelijaký uhozený sportovní exhibice.</w:t>
      </w:r>
    </w:p>
    <w:p w:rsidR="00963FDD" w:rsidRPr="00963FDD" w:rsidRDefault="00F46B4C" w:rsidP="00963FDD">
      <w:pPr>
        <w:pStyle w:val="Text"/>
      </w:pPr>
      <w:r w:rsidRPr="00963FDD">
        <w:lastRenderedPageBreak/>
        <w:t>Jak jsem zjistil za chvíli, odhad jsem je stoprocentně, dokonce i s tím puzzle jetem, což je jeden z nejpitomějších sportů vůbec. Pokud to neznáte, tak si představte, že mrňavá raketka dostane náhodnej program, kterej jí zakóduje počítač, načež si dotyčnej sportovec vleze do kokpitu a na orbitě mu automat odblokuje vstup computeru; od tý chvíle se mu měří čas, kterej se stopne, když se raketka dostane zpátky na zem. To se ví, computer si změny v programu nedá líbit, takže pilot má co dělat, než jankovitý plavidlo zvládne. A v</w:t>
      </w:r>
      <w:r w:rsidR="00963FDD" w:rsidRPr="00963FDD">
        <w:t xml:space="preserve"> </w:t>
      </w:r>
      <w:r w:rsidRPr="00963FDD">
        <w:t xml:space="preserve">tomhle praštěným sportu vyhráli ti dva kategorii doublemix na mezinárodním mistrovství Austrálie. Nejhorší na tom bylo, že si kvůli tomu vzali do hlavy, že jsme kolegové, a hned mě seznámili s dvěma dalšíma chlápkama, zatímco se Tiffany tiše zdejchnul. Ti dva se jmenovali Hugh Meringue a Tasmania Kid a taky měli pár medailí, jen jsem se zapomněl zeptat za co. </w:t>
      </w:r>
      <w:r w:rsidR="00963FDD" w:rsidRPr="00963FDD">
        <w:t>„</w:t>
      </w:r>
      <w:r w:rsidRPr="00963FDD">
        <w:t>No hele,</w:t>
      </w:r>
      <w:r w:rsidR="00963FDD" w:rsidRPr="00963FDD">
        <w:t>“</w:t>
      </w:r>
      <w:r w:rsidRPr="00963FDD">
        <w:t xml:space="preserve"> povídám, </w:t>
      </w:r>
      <w:r w:rsidR="00963FDD" w:rsidRPr="00963FDD">
        <w:t>„</w:t>
      </w:r>
      <w:r w:rsidRPr="00963FDD">
        <w:t>tady je taky sportovní soustředění?</w:t>
      </w:r>
      <w:r w:rsidR="00963FDD" w:rsidRPr="00963FDD">
        <w:t>“</w:t>
      </w:r>
    </w:p>
    <w:p w:rsidR="00963FDD" w:rsidRPr="00963FDD" w:rsidRDefault="00F46B4C" w:rsidP="00963FDD">
      <w:pPr>
        <w:pStyle w:val="Text"/>
      </w:pPr>
      <w:r w:rsidRPr="00963FDD">
        <w:t xml:space="preserve">Tasmania Kid, takovej prcek s dlouhejma prackama a nohama do O, se zatlemil od ucha k uchu a kejvnul. </w:t>
      </w:r>
      <w:r w:rsidR="00963FDD" w:rsidRPr="00963FDD">
        <w:t>„</w:t>
      </w:r>
      <w:r w:rsidRPr="00963FDD">
        <w:t>Však jsem kvůli tomu přiletěl až z Palm Beach,</w:t>
      </w:r>
      <w:r w:rsidR="00963FDD" w:rsidRPr="00963FDD">
        <w:t>“</w:t>
      </w:r>
      <w:r w:rsidRPr="00963FDD">
        <w:t xml:space="preserve"> hodil do placu. </w:t>
      </w:r>
      <w:r w:rsidR="00963FDD" w:rsidRPr="00963FDD">
        <w:t>„</w:t>
      </w:r>
      <w:r w:rsidRPr="00963FDD">
        <w:t>Ale stejně mi už docházely finance. Není tam o moc lacinějc než tady, kamaráde.</w:t>
      </w:r>
      <w:r w:rsidR="00963FDD" w:rsidRPr="00963FDD">
        <w:t>“</w:t>
      </w:r>
    </w:p>
    <w:p w:rsidR="00963FDD" w:rsidRPr="00963FDD" w:rsidRDefault="00F46B4C" w:rsidP="00963FDD">
      <w:pPr>
        <w:pStyle w:val="Text"/>
      </w:pPr>
      <w:r w:rsidRPr="00963FDD">
        <w:t xml:space="preserve">Tak jsme chvíli nezávazně konverzovali, až se najednou Lou Kawinecková mrkla na hodinky v prstenu a povídá: </w:t>
      </w:r>
      <w:r w:rsidR="00963FDD" w:rsidRPr="00963FDD">
        <w:t>„</w:t>
      </w:r>
      <w:r w:rsidRPr="00963FDD">
        <w:t>Co takhle na chvíli vypadnout? Že bysme si sedli a něco zakousli?</w:t>
      </w:r>
      <w:r w:rsidR="00963FDD" w:rsidRPr="00963FDD">
        <w:t>“</w:t>
      </w:r>
    </w:p>
    <w:p w:rsidR="00963FDD" w:rsidRPr="00963FDD" w:rsidRDefault="00963FDD" w:rsidP="00963FDD">
      <w:pPr>
        <w:pStyle w:val="Text"/>
      </w:pPr>
      <w:r w:rsidRPr="00963FDD">
        <w:t>„</w:t>
      </w:r>
      <w:r w:rsidR="00F46B4C" w:rsidRPr="00963FDD">
        <w:t>Taky bych si dal říct,</w:t>
      </w:r>
      <w:r w:rsidRPr="00963FDD">
        <w:t>“</w:t>
      </w:r>
      <w:r w:rsidR="00F46B4C" w:rsidRPr="00963FDD">
        <w:t xml:space="preserve"> kejv Cemetery. </w:t>
      </w:r>
      <w:r w:rsidRPr="00963FDD">
        <w:t>„</w:t>
      </w:r>
      <w:r w:rsidR="00F46B4C" w:rsidRPr="00963FDD">
        <w:t>Co, hoši?</w:t>
      </w:r>
      <w:r w:rsidRPr="00963FDD">
        <w:t>“</w:t>
      </w:r>
    </w:p>
    <w:p w:rsidR="00963FDD" w:rsidRPr="00963FDD" w:rsidRDefault="00F46B4C" w:rsidP="00963FDD">
      <w:pPr>
        <w:pStyle w:val="Text"/>
      </w:pPr>
      <w:r w:rsidRPr="00963FDD">
        <w:t xml:space="preserve">Hoši nebyli proti; chtěl jsem se teda odšíbovat, aby si se mnou nemuseli dělat starosti, ale Lou hned kdepak, o tom že vůbec nemůže bejt řeč, a že jdu samozřejmě s nima, protože nehodlaj opustit pohostinnej barák pana Tiffanyho, ale jenom vypadnout do zimní zahrady, kde jsou příjemný koutky a obsluhujou tam obyčejný automaty, který si nic nepamatujou, a tímpádem nikde nic nevykecaj. </w:t>
      </w:r>
      <w:r w:rsidR="00963FDD" w:rsidRPr="00963FDD">
        <w:t>„</w:t>
      </w:r>
      <w:r w:rsidRPr="00963FDD">
        <w:t>Přece nemáme žádný tajnosti,</w:t>
      </w:r>
      <w:r w:rsidR="00963FDD" w:rsidRPr="00963FDD">
        <w:t>“</w:t>
      </w:r>
      <w:r w:rsidRPr="00963FDD">
        <w:t xml:space="preserve"> já na to. A Lou Kawinecková mi odpověděla: </w:t>
      </w:r>
      <w:r w:rsidR="00963FDD" w:rsidRPr="00963FDD">
        <w:t>„</w:t>
      </w:r>
      <w:r w:rsidRPr="00963FDD">
        <w:t>Hele, T. W. G. –, člověk nikdy neví.</w:t>
      </w:r>
      <w:r w:rsidR="00963FDD" w:rsidRPr="00963FDD">
        <w:t>“</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Seděli jsme v náramně příjemným koutku v subtropický zeleni; na jedný straně byla zimní zahrada přepažená obrovitým flákem skla, za kterým bylo v dálce vidět úchvatný panoráma Admiralitního pohoří. Erebus měl zrovna pohov, takže bylo pěkně jasno, jen tu a </w:t>
      </w:r>
      <w:r w:rsidRPr="00963FDD">
        <w:lastRenderedPageBreak/>
        <w:t>tam mráček, a já si tak říkal, že bych se odtud ani nehnul, mít ty prachy, co má Tiffany. A taky by mě ani nenapadlo riskovat kejhák ve stopách kapitána Scotta, protože naše rodná máť Antarktida dovede bejt pěknej prevít, se kterým si žádnej computer neporadí.</w:t>
      </w:r>
    </w:p>
    <w:p w:rsidR="00963FDD" w:rsidRPr="00963FDD" w:rsidRDefault="00963FDD" w:rsidP="00963FDD">
      <w:pPr>
        <w:pStyle w:val="Text"/>
      </w:pPr>
      <w:r w:rsidRPr="00963FDD">
        <w:t>„</w:t>
      </w:r>
      <w:r w:rsidR="00F46B4C" w:rsidRPr="00963FDD">
        <w:t>Jenže když ty prachy nemáte,</w:t>
      </w:r>
      <w:r w:rsidRPr="00963FDD">
        <w:t>“</w:t>
      </w:r>
      <w:r w:rsidR="00F46B4C" w:rsidRPr="00963FDD">
        <w:t xml:space="preserve"> řekl Cemetery, protože jsem zrovna myslel nahlas, </w:t>
      </w:r>
      <w:r w:rsidRPr="00963FDD">
        <w:t>„</w:t>
      </w:r>
      <w:r w:rsidR="00F46B4C" w:rsidRPr="00963FDD">
        <w:t>nezbejvá vám, než si je vydělat. A za tenhle vejlet k pólu a zpátky to nebylo zrovna málo.</w:t>
      </w:r>
      <w:r w:rsidRPr="00963FDD">
        <w:t>“</w:t>
      </w:r>
    </w:p>
    <w:p w:rsidR="00963FDD" w:rsidRPr="00963FDD" w:rsidRDefault="00963FDD" w:rsidP="00963FDD">
      <w:pPr>
        <w:pStyle w:val="Text"/>
      </w:pPr>
      <w:r w:rsidRPr="00963FDD">
        <w:t>„</w:t>
      </w:r>
      <w:r w:rsidR="00F46B4C" w:rsidRPr="00963FDD">
        <w:t>Já myslel, že jste hlavně sportovec,</w:t>
      </w:r>
      <w:r w:rsidRPr="00963FDD">
        <w:t>“</w:t>
      </w:r>
      <w:r w:rsidR="00F46B4C" w:rsidRPr="00963FDD">
        <w:t xml:space="preserve"> povídám.</w:t>
      </w:r>
    </w:p>
    <w:p w:rsidR="00963FDD" w:rsidRPr="00963FDD" w:rsidRDefault="00963FDD" w:rsidP="00963FDD">
      <w:pPr>
        <w:pStyle w:val="Text"/>
      </w:pPr>
      <w:r w:rsidRPr="00963FDD">
        <w:t>„</w:t>
      </w:r>
      <w:r w:rsidR="00F46B4C" w:rsidRPr="00963FDD">
        <w:t>My jsme všichni hlavně sportovci,</w:t>
      </w:r>
      <w:r w:rsidRPr="00963FDD">
        <w:t>“</w:t>
      </w:r>
      <w:r w:rsidR="00F46B4C" w:rsidRPr="00963FDD">
        <w:t xml:space="preserve"> ušklíb se Tasmania Kid.</w:t>
      </w:r>
    </w:p>
    <w:p w:rsidR="00963FDD" w:rsidRPr="00963FDD" w:rsidRDefault="00963FDD" w:rsidP="00963FDD">
      <w:pPr>
        <w:pStyle w:val="Text"/>
      </w:pPr>
      <w:r w:rsidRPr="00963FDD">
        <w:t>„</w:t>
      </w:r>
      <w:r w:rsidR="00F46B4C" w:rsidRPr="00963FDD">
        <w:t>Vy jste mu nic neřekli?</w:t>
      </w:r>
      <w:r w:rsidRPr="00963FDD">
        <w:t>“</w:t>
      </w:r>
      <w:r w:rsidR="00F46B4C" w:rsidRPr="00963FDD">
        <w:t xml:space="preserve"> zeptal se Hugh Meringue, hubenej maník s ciferníkem, jakýmu se říká asketickej.</w:t>
      </w:r>
    </w:p>
    <w:p w:rsidR="00963FDD" w:rsidRPr="00963FDD" w:rsidRDefault="00963FDD" w:rsidP="00963FDD">
      <w:pPr>
        <w:pStyle w:val="Text"/>
      </w:pPr>
      <w:r w:rsidRPr="00963FDD">
        <w:t>„</w:t>
      </w:r>
      <w:r w:rsidR="00F46B4C" w:rsidRPr="00963FDD">
        <w:t>Co mi měli říct?</w:t>
      </w:r>
      <w:r w:rsidRPr="00963FDD">
        <w:t>“</w:t>
      </w:r>
      <w:r w:rsidR="00F46B4C" w:rsidRPr="00963FDD">
        <w:t xml:space="preserve"> zeptal jsem se.</w:t>
      </w:r>
    </w:p>
    <w:p w:rsidR="00963FDD" w:rsidRPr="00963FDD" w:rsidRDefault="00F46B4C" w:rsidP="00963FDD">
      <w:pPr>
        <w:pStyle w:val="Text"/>
      </w:pPr>
      <w:r w:rsidRPr="00963FDD">
        <w:t>Lou dělala, že se jí to netejká, a nimrala se v suši, který jsem jí doporučil, jelikož ode mě něco podobnýho nejspíš čekala. Taky jsem jí moh objednat kukuřičnou placku, ale ty se u Tiffanyho nepodávaly.</w:t>
      </w:r>
    </w:p>
    <w:p w:rsidR="00963FDD" w:rsidRPr="00963FDD" w:rsidRDefault="00963FDD" w:rsidP="00963FDD">
      <w:pPr>
        <w:pStyle w:val="Text"/>
      </w:pPr>
      <w:r w:rsidRPr="00963FDD">
        <w:t>„</w:t>
      </w:r>
      <w:r w:rsidR="00F46B4C" w:rsidRPr="00963FDD">
        <w:t>Ten čundr k pólu financoval Tiffany,</w:t>
      </w:r>
      <w:r w:rsidRPr="00963FDD">
        <w:t>“</w:t>
      </w:r>
      <w:r w:rsidR="00F46B4C" w:rsidRPr="00963FDD">
        <w:t xml:space="preserve"> povídá Cemetery. </w:t>
      </w:r>
      <w:r w:rsidRPr="00963FDD">
        <w:t>„</w:t>
      </w:r>
      <w:r w:rsidR="00F46B4C" w:rsidRPr="00963FDD">
        <w:t>S pořádnejma prémiema za časový úspory, videozáznam a tak dále. A speciálně chtěl, aby se mnou šla Lou.</w:t>
      </w:r>
      <w:r w:rsidRPr="00963FDD">
        <w:t>“</w:t>
      </w:r>
    </w:p>
    <w:p w:rsidR="00963FDD" w:rsidRPr="00963FDD" w:rsidRDefault="00F46B4C" w:rsidP="00963FDD">
      <w:pPr>
        <w:pStyle w:val="Text"/>
      </w:pPr>
      <w:r w:rsidRPr="00963FDD">
        <w:t>Zeptal jsem se, proč musela jít ženská ve sněhu dva a půl tisíce kilometrů šourem jen proto, že si to vymyslel Tiffany; načež z Cemeteryho vylezlo, že Tiffany má čtyřicet procent akcií potravinářskýho koncernu CENTAUR. Na tom vejletě k pólu a zpátky měli vybavení pouze a jedině s visačkou CENTAUR, což byla obrovská reklama; a jelikož potraviny CENTAUR kupujou hlavně naše milý hospodyňky, musela u toho bejt Lou, už pro ty reklamní záběry na ledovcích s nějakým tím balíčkem sušenek PP a dalšího podobnýho svinstva. Že to prej zvedlo odbyt o pět a půl procenta.</w:t>
      </w:r>
    </w:p>
    <w:p w:rsidR="00963FDD" w:rsidRPr="00963FDD" w:rsidRDefault="00963FDD" w:rsidP="00963FDD">
      <w:pPr>
        <w:pStyle w:val="Text"/>
      </w:pPr>
      <w:r w:rsidRPr="00963FDD">
        <w:t>„</w:t>
      </w:r>
      <w:r w:rsidR="00F46B4C" w:rsidRPr="00963FDD">
        <w:t>Kdyby vás bejvala spolkla trhlina,</w:t>
      </w:r>
      <w:r w:rsidRPr="00963FDD">
        <w:t>“</w:t>
      </w:r>
      <w:r w:rsidR="00F46B4C" w:rsidRPr="00963FDD">
        <w:t xml:space="preserve"> řekl jsem, </w:t>
      </w:r>
      <w:r w:rsidRPr="00963FDD">
        <w:t>„</w:t>
      </w:r>
      <w:r w:rsidR="00F46B4C" w:rsidRPr="00963FDD">
        <w:t>dalo by se to taky vyjádřit v procentech, pane Cemetery?</w:t>
      </w:r>
      <w:r w:rsidRPr="00963FDD">
        <w:t>“</w:t>
      </w:r>
    </w:p>
    <w:p w:rsidR="00963FDD" w:rsidRPr="00963FDD" w:rsidRDefault="00F46B4C" w:rsidP="00963FDD">
      <w:pPr>
        <w:pStyle w:val="Text"/>
      </w:pPr>
      <w:r w:rsidRPr="00963FDD">
        <w:t xml:space="preserve">Hodil sebevědomej úsměv, a že Tiffany prej dobře věděl, na koho sází. </w:t>
      </w:r>
      <w:r w:rsidR="00963FDD" w:rsidRPr="00963FDD">
        <w:t>„</w:t>
      </w:r>
      <w:r w:rsidRPr="00963FDD">
        <w:t>Jenže to je dneska málo, dojít na pól a zpátky,</w:t>
      </w:r>
      <w:r w:rsidR="00963FDD" w:rsidRPr="00963FDD">
        <w:t>“</w:t>
      </w:r>
      <w:r w:rsidRPr="00963FDD">
        <w:t xml:space="preserve"> dodal. </w:t>
      </w:r>
      <w:r w:rsidR="00963FDD" w:rsidRPr="00963FDD">
        <w:t>„</w:t>
      </w:r>
      <w:r w:rsidRPr="00963FDD">
        <w:t>Lidi na to brzo zapomenou – a když je trh nasycenej, stejně se nedá odbyt zvedat donekonečna.</w:t>
      </w:r>
      <w:r w:rsidR="00963FDD" w:rsidRPr="00963FDD">
        <w:t>“</w:t>
      </w:r>
    </w:p>
    <w:p w:rsidR="00963FDD" w:rsidRPr="00963FDD" w:rsidRDefault="00F46B4C" w:rsidP="00963FDD">
      <w:pPr>
        <w:pStyle w:val="Text"/>
      </w:pPr>
      <w:r w:rsidRPr="00963FDD">
        <w:t xml:space="preserve">Udělal jsem </w:t>
      </w:r>
      <w:r w:rsidR="00963FDD" w:rsidRPr="00963FDD">
        <w:t>„</w:t>
      </w:r>
      <w:r w:rsidRPr="00963FDD">
        <w:t>hm</w:t>
      </w:r>
      <w:r w:rsidR="00963FDD" w:rsidRPr="00963FDD">
        <w:t>“</w:t>
      </w:r>
      <w:r w:rsidRPr="00963FDD">
        <w:t>. Ostatní mlčeli, jako když na něco čekaj.</w:t>
      </w:r>
    </w:p>
    <w:p w:rsidR="00963FDD" w:rsidRPr="00963FDD" w:rsidRDefault="00963FDD" w:rsidP="00963FDD">
      <w:pPr>
        <w:pStyle w:val="Text"/>
      </w:pPr>
      <w:r w:rsidRPr="00963FDD">
        <w:lastRenderedPageBreak/>
        <w:t>„</w:t>
      </w:r>
      <w:r w:rsidR="00F46B4C" w:rsidRPr="00963FDD">
        <w:t>Proto vás Tiffany pozval,</w:t>
      </w:r>
      <w:r w:rsidRPr="00963FDD">
        <w:t>“</w:t>
      </w:r>
      <w:r w:rsidR="00F46B4C" w:rsidRPr="00963FDD">
        <w:t xml:space="preserve"> povídá Cemetery. </w:t>
      </w:r>
      <w:r w:rsidRPr="00963FDD">
        <w:t>„</w:t>
      </w:r>
      <w:r w:rsidR="00F46B4C" w:rsidRPr="00963FDD">
        <w:t>Chce, aby se vitamínový pivo Morgenvit prodávalo po celý sluneční soustavě. Na to potřebujem odborníka.</w:t>
      </w:r>
      <w:r w:rsidRPr="00963FDD">
        <w:t>“</w:t>
      </w:r>
    </w:p>
    <w:p w:rsidR="00963FDD" w:rsidRPr="00963FDD" w:rsidRDefault="00963FDD" w:rsidP="00963FDD">
      <w:pPr>
        <w:pStyle w:val="Text"/>
      </w:pPr>
      <w:r w:rsidRPr="00963FDD">
        <w:t>„</w:t>
      </w:r>
      <w:r w:rsidR="00F46B4C" w:rsidRPr="00963FDD">
        <w:t>A vy si myslíte, že něco vykoumám?</w:t>
      </w:r>
      <w:r w:rsidRPr="00963FDD">
        <w:t>“</w:t>
      </w:r>
      <w:r w:rsidR="00F46B4C" w:rsidRPr="00963FDD">
        <w:t xml:space="preserve"> já na to.</w:t>
      </w:r>
    </w:p>
    <w:p w:rsidR="00963FDD" w:rsidRPr="00963FDD" w:rsidRDefault="00963FDD" w:rsidP="00963FDD">
      <w:pPr>
        <w:pStyle w:val="Text"/>
      </w:pPr>
      <w:r w:rsidRPr="00963FDD">
        <w:t>„</w:t>
      </w:r>
      <w:r w:rsidR="00F46B4C" w:rsidRPr="00963FDD">
        <w:t>Vykoumaný už to je,</w:t>
      </w:r>
      <w:r w:rsidRPr="00963FDD">
        <w:t>“</w:t>
      </w:r>
      <w:r w:rsidR="00F46B4C" w:rsidRPr="00963FDD">
        <w:t xml:space="preserve"> povídá Cemetery.</w:t>
      </w:r>
    </w:p>
    <w:p w:rsidR="00963FDD" w:rsidRPr="00963FDD" w:rsidRDefault="00963FDD" w:rsidP="00963FDD">
      <w:pPr>
        <w:pStyle w:val="Text"/>
      </w:pPr>
      <w:r w:rsidRPr="00963FDD">
        <w:t>„</w:t>
      </w:r>
      <w:r w:rsidR="00F46B4C" w:rsidRPr="00963FDD">
        <w:t>A co že pan Morgenstern pustil čtyřicet procent?</w:t>
      </w:r>
      <w:r w:rsidRPr="00963FDD">
        <w:t>“</w:t>
      </w:r>
    </w:p>
    <w:p w:rsidR="00963FDD" w:rsidRPr="00963FDD" w:rsidRDefault="00963FDD" w:rsidP="00963FDD">
      <w:pPr>
        <w:pStyle w:val="Text"/>
      </w:pPr>
      <w:r w:rsidRPr="00963FDD">
        <w:t>„</w:t>
      </w:r>
      <w:r w:rsidR="00F46B4C" w:rsidRPr="00963FDD">
        <w:t>Že se divíte. Starej Allan Wilkes už je tak zdrátovanej, že má vlastní akorát obličej, a jeho brácha dělá politiku. Pořád jim zbejvá šedesát procent akcií, který nesou dost, aby se do smrti váleli v dolouších. Proč by se teda nešábli s Tiffanym, když se na to cejtí?</w:t>
      </w:r>
      <w:r w:rsidRPr="00963FDD">
        <w:t>“</w:t>
      </w:r>
    </w:p>
    <w:p w:rsidR="00963FDD" w:rsidRPr="00963FDD" w:rsidRDefault="00F46B4C" w:rsidP="00963FDD">
      <w:pPr>
        <w:pStyle w:val="Text"/>
      </w:pPr>
      <w:r w:rsidRPr="00963FDD">
        <w:t>Neřekl jsem nic.</w:t>
      </w:r>
    </w:p>
    <w:p w:rsidR="00963FDD" w:rsidRPr="00963FDD" w:rsidRDefault="00963FDD" w:rsidP="00963FDD">
      <w:pPr>
        <w:pStyle w:val="Text"/>
      </w:pPr>
      <w:r w:rsidRPr="00963FDD">
        <w:t>„</w:t>
      </w:r>
      <w:r w:rsidR="00F46B4C" w:rsidRPr="00963FDD">
        <w:t>Nechcete slyšet, o co nám jde?</w:t>
      </w:r>
      <w:r w:rsidRPr="00963FDD">
        <w:t>“</w:t>
      </w:r>
      <w:r w:rsidR="00F46B4C" w:rsidRPr="00963FDD">
        <w:t xml:space="preserve"> zeptal se Cemetery.</w:t>
      </w:r>
    </w:p>
    <w:p w:rsidR="00963FDD" w:rsidRPr="00963FDD" w:rsidRDefault="00963FDD" w:rsidP="00963FDD">
      <w:pPr>
        <w:pStyle w:val="Text"/>
      </w:pPr>
      <w:r w:rsidRPr="00963FDD">
        <w:t>„</w:t>
      </w:r>
      <w:r w:rsidR="00F46B4C" w:rsidRPr="00963FDD">
        <w:t>Když vám to udělá dobře,</w:t>
      </w:r>
      <w:r w:rsidRPr="00963FDD">
        <w:t>“</w:t>
      </w:r>
      <w:r w:rsidR="00F46B4C" w:rsidRPr="00963FDD">
        <w:t xml:space="preserve"> kejvnul jsem.</w:t>
      </w:r>
    </w:p>
    <w:p w:rsidR="00963FDD" w:rsidRPr="00963FDD" w:rsidRDefault="00963FDD" w:rsidP="00963FDD">
      <w:pPr>
        <w:pStyle w:val="Text"/>
      </w:pPr>
      <w:r w:rsidRPr="00963FDD">
        <w:t>„</w:t>
      </w:r>
      <w:r w:rsidR="00F46B4C" w:rsidRPr="00963FDD">
        <w:t>Tak podívejte,</w:t>
      </w:r>
      <w:r w:rsidRPr="00963FDD">
        <w:t>“</w:t>
      </w:r>
      <w:r w:rsidR="00F46B4C" w:rsidRPr="00963FDD">
        <w:t xml:space="preserve"> na to Cemetery. </w:t>
      </w:r>
      <w:r w:rsidRPr="00963FDD">
        <w:t>„</w:t>
      </w:r>
      <w:r w:rsidR="00F46B4C" w:rsidRPr="00963FDD">
        <w:t>Reklamní kampaně vymejšlel pro Morgensterna odjakživa Tino Sergini. Znáte to – takový ty soutěže, kupóny, nalepovací obrázky v mejdle a podobný blbůstky. Tiffany má dočista jiný metody. Co vyrábí Centaur? Z osmdesáti procent potraviny. Ze všeho, ale hlavně z planktonu, z řas a ze sóji. Všecko se to dá nejlíp prověřit při různejch hodně náročnejch sportovních výkonech, kde si lidi musej zásoby táhnout s</w:t>
      </w:r>
      <w:r w:rsidRPr="00963FDD">
        <w:t xml:space="preserve"> </w:t>
      </w:r>
      <w:r w:rsidR="00F46B4C" w:rsidRPr="00963FDD">
        <w:t>sebou, nejlíp na vlastním hřbetě. Když je mezi nima ženská, tím líp. Už jsem vám řek, že ta akce s pólem vynesla pěkný peníze pro nás i pro Tiffanyho, ale když chcete proniknout na kosmický trhy, musíte na to jít přes kosmickej prostor.</w:t>
      </w:r>
      <w:r w:rsidRPr="00963FDD">
        <w:t>“</w:t>
      </w:r>
    </w:p>
    <w:p w:rsidR="00963FDD" w:rsidRPr="00963FDD" w:rsidRDefault="00963FDD" w:rsidP="00963FDD">
      <w:pPr>
        <w:pStyle w:val="Text"/>
      </w:pPr>
      <w:r w:rsidRPr="00963FDD">
        <w:t>„</w:t>
      </w:r>
      <w:r w:rsidR="00F46B4C" w:rsidRPr="00963FDD">
        <w:t>Měsíc je houby kosmickej prostor,</w:t>
      </w:r>
      <w:r w:rsidRPr="00963FDD">
        <w:t>“</w:t>
      </w:r>
      <w:r w:rsidR="00F46B4C" w:rsidRPr="00963FDD">
        <w:t xml:space="preserve"> já na to. </w:t>
      </w:r>
      <w:r w:rsidRPr="00963FDD">
        <w:t>„</w:t>
      </w:r>
      <w:r w:rsidR="00F46B4C" w:rsidRPr="00963FDD">
        <w:t>Tam máte na každým rohu kyslíkovou pumpu Shell a bufet s McDonaldovejma karbanátkama.</w:t>
      </w:r>
      <w:r w:rsidRPr="00963FDD">
        <w:t>“</w:t>
      </w:r>
    </w:p>
    <w:p w:rsidR="00963FDD" w:rsidRPr="00963FDD" w:rsidRDefault="00963FDD" w:rsidP="00963FDD">
      <w:pPr>
        <w:pStyle w:val="Text"/>
      </w:pPr>
      <w:r w:rsidRPr="00963FDD">
        <w:t>„</w:t>
      </w:r>
      <w:r w:rsidR="00F46B4C" w:rsidRPr="00963FDD">
        <w:t>Měsíc možná,</w:t>
      </w:r>
      <w:r w:rsidRPr="00963FDD">
        <w:t>“</w:t>
      </w:r>
      <w:r w:rsidR="00F46B4C" w:rsidRPr="00963FDD">
        <w:t xml:space="preserve"> kejvnul. </w:t>
      </w:r>
      <w:r w:rsidRPr="00963FDD">
        <w:t>„</w:t>
      </w:r>
      <w:r w:rsidR="00F46B4C" w:rsidRPr="00963FDD">
        <w:t>Jenomže my nechceme na Měsíc.</w:t>
      </w:r>
      <w:r w:rsidRPr="00963FDD">
        <w:t>“</w:t>
      </w:r>
    </w:p>
    <w:p w:rsidR="00963FDD" w:rsidRPr="00963FDD" w:rsidRDefault="00963FDD" w:rsidP="00963FDD">
      <w:pPr>
        <w:pStyle w:val="Text"/>
      </w:pPr>
      <w:r w:rsidRPr="00963FDD">
        <w:t>„</w:t>
      </w:r>
      <w:r w:rsidR="00F46B4C" w:rsidRPr="00963FDD">
        <w:t>A kam?</w:t>
      </w:r>
      <w:r w:rsidRPr="00963FDD">
        <w:t>“</w:t>
      </w:r>
      <w:r w:rsidR="00F46B4C" w:rsidRPr="00963FDD">
        <w:t xml:space="preserve"> zeptal jsem se. </w:t>
      </w:r>
      <w:r w:rsidRPr="00963FDD">
        <w:t>„</w:t>
      </w:r>
      <w:r w:rsidR="00F46B4C" w:rsidRPr="00963FDD">
        <w:t>Na vnitřních planetách se za pět minut vypaříte i s tím svým vitamínovým pivem na hřbetě a na Marsu je to stejný jako na Měsíci. Šli byste od hospody k hospodě.</w:t>
      </w:r>
      <w:r w:rsidRPr="00963FDD">
        <w:t>“</w:t>
      </w:r>
    </w:p>
    <w:p w:rsidR="00963FDD" w:rsidRPr="00963FDD" w:rsidRDefault="00963FDD" w:rsidP="00963FDD">
      <w:pPr>
        <w:pStyle w:val="Text"/>
      </w:pPr>
      <w:r w:rsidRPr="00963FDD">
        <w:t>„</w:t>
      </w:r>
      <w:r w:rsidR="00F46B4C" w:rsidRPr="00963FDD">
        <w:t>My máme jinej tip,</w:t>
      </w:r>
      <w:r w:rsidRPr="00963FDD">
        <w:t>“</w:t>
      </w:r>
      <w:r w:rsidR="00F46B4C" w:rsidRPr="00963FDD">
        <w:t xml:space="preserve"> řekla najednou Lou. </w:t>
      </w:r>
      <w:r w:rsidRPr="00963FDD">
        <w:t>„</w:t>
      </w:r>
      <w:r w:rsidR="00F46B4C" w:rsidRPr="00963FDD">
        <w:t>Japetus.</w:t>
      </w:r>
      <w:r w:rsidRPr="00963FDD">
        <w:t>“</w:t>
      </w:r>
    </w:p>
    <w:p w:rsidR="00963FDD" w:rsidRPr="00963FDD" w:rsidRDefault="00F46B4C" w:rsidP="00963FDD">
      <w:pPr>
        <w:pStyle w:val="Text"/>
      </w:pPr>
      <w:r w:rsidRPr="00963FDD">
        <w:t xml:space="preserve">Chvíli jsem jen tupě zíral. Pak jsem se zeptal, jestli myslej Cassini Regio. </w:t>
      </w:r>
      <w:r w:rsidR="00963FDD" w:rsidRPr="00963FDD">
        <w:t>„</w:t>
      </w:r>
      <w:r w:rsidRPr="00963FDD">
        <w:t>Jasně že Cassini Regio,</w:t>
      </w:r>
      <w:r w:rsidR="00963FDD" w:rsidRPr="00963FDD">
        <w:t>“</w:t>
      </w:r>
      <w:r w:rsidRPr="00963FDD">
        <w:t xml:space="preserve"> kejvla Lou Kawinecková. </w:t>
      </w:r>
      <w:r w:rsidR="00963FDD" w:rsidRPr="00963FDD">
        <w:t>„</w:t>
      </w:r>
      <w:r w:rsidRPr="00963FDD">
        <w:t>Co se vám na tom nelíbí, Georgi? Není to přece delší než k</w:t>
      </w:r>
      <w:r w:rsidR="00963FDD" w:rsidRPr="00963FDD">
        <w:t xml:space="preserve"> </w:t>
      </w:r>
      <w:r w:rsidRPr="00963FDD">
        <w:t>pólu a zpátky.</w:t>
      </w:r>
      <w:r w:rsidR="00963FDD" w:rsidRPr="00963FDD">
        <w:t>“</w:t>
      </w:r>
    </w:p>
    <w:p w:rsidR="00963FDD" w:rsidRPr="00963FDD" w:rsidRDefault="00F46B4C" w:rsidP="00963FDD">
      <w:pPr>
        <w:pStyle w:val="Text"/>
      </w:pPr>
      <w:r w:rsidRPr="00963FDD">
        <w:lastRenderedPageBreak/>
        <w:t>Tak jsem jí řek, že každej, kdo by lez jenom tak pro pár všivejch dolarů do Saturnovy soustavy, je šílenec. Protože tam není nic než příšerně nebezpečný prstence a stádo špinavejch ledovejch koulí, ať už se jmenujou Japetus, Mimas, Enceladus, Tethys, Dione, Rhea, Titan nebo kdovíjak. A Cassini Regio na Japetu je dva tisíce tři sta kilometrů široká poušť, kde jsou místo písku závěje prachovýho uhlíku nebo grafitu, kterej při tý nevelký gravitaci a únikový rychlosti při každým zvíření vytvoří neprůhledný mračno; taky tam samozřejmě není možný použít jakejkoliv dopravní prostředek, protože kola se zabořej až po nápravy – a vznášedlo je zrovna tak k ničemu, i kdyby dokázalo pobrat dostatečný množství stlačenýho plynu pro kompresor, protože by zvedlo takovou fontánu, že by neviděli ani na krok. To jsem jí řek. A dodal jsem, že se tam stejně nedostanou, protože žádná loď je nepřijme na palubu, i kdyby do toho Tiffany vrazil miliardu.</w:t>
      </w:r>
    </w:p>
    <w:p w:rsidR="00963FDD" w:rsidRPr="00963FDD" w:rsidRDefault="00963FDD" w:rsidP="00963FDD">
      <w:pPr>
        <w:pStyle w:val="Text"/>
      </w:pPr>
      <w:r w:rsidRPr="00963FDD">
        <w:t>„</w:t>
      </w:r>
      <w:r w:rsidR="00F46B4C" w:rsidRPr="00963FDD">
        <w:t>S tím jsme počítali,</w:t>
      </w:r>
      <w:r w:rsidRPr="00963FDD">
        <w:t>“</w:t>
      </w:r>
      <w:r w:rsidR="00F46B4C" w:rsidRPr="00963FDD">
        <w:t xml:space="preserve"> prohlásil Cemetery, když jsem skončil.</w:t>
      </w:r>
    </w:p>
    <w:p w:rsidR="00963FDD" w:rsidRPr="00963FDD" w:rsidRDefault="00963FDD" w:rsidP="00963FDD">
      <w:pPr>
        <w:pStyle w:val="Text"/>
      </w:pPr>
      <w:r w:rsidRPr="00963FDD">
        <w:t>„</w:t>
      </w:r>
      <w:r w:rsidR="00F46B4C" w:rsidRPr="00963FDD">
        <w:t>No dobře,</w:t>
      </w:r>
      <w:r w:rsidRPr="00963FDD">
        <w:t>“</w:t>
      </w:r>
      <w:r w:rsidR="00F46B4C" w:rsidRPr="00963FDD">
        <w:t xml:space="preserve"> povídám, </w:t>
      </w:r>
      <w:r w:rsidRPr="00963FDD">
        <w:t>„</w:t>
      </w:r>
      <w:r w:rsidR="00F46B4C" w:rsidRPr="00963FDD">
        <w:t>dejme tomu, že pan Tiffany našel nějakej fígl, jak vás dostat na Japetus. Třeba podmazal celou hlavní radu světovýho kosmickýho centra. Dejme tomu, že tam jste. Co dál?</w:t>
      </w:r>
      <w:r w:rsidRPr="00963FDD">
        <w:t>“</w:t>
      </w:r>
    </w:p>
    <w:p w:rsidR="00963FDD" w:rsidRPr="00963FDD" w:rsidRDefault="00963FDD" w:rsidP="00963FDD">
      <w:pPr>
        <w:pStyle w:val="Text"/>
      </w:pPr>
      <w:r w:rsidRPr="00963FDD">
        <w:t>„</w:t>
      </w:r>
      <w:r w:rsidR="00F46B4C" w:rsidRPr="00963FDD">
        <w:t>Jako minule,</w:t>
      </w:r>
      <w:r w:rsidRPr="00963FDD">
        <w:t>“</w:t>
      </w:r>
      <w:r w:rsidR="00F46B4C" w:rsidRPr="00963FDD">
        <w:t xml:space="preserve"> na to Cemetery. </w:t>
      </w:r>
      <w:r w:rsidRPr="00963FDD">
        <w:t>„</w:t>
      </w:r>
      <w:r w:rsidR="00F46B4C" w:rsidRPr="00963FDD">
        <w:t>Přejdeme Cassini Regio na teflonovejch lyžích. Potáhneme za sebou saně s teflonovejma sanicema, když to bude nutný. Žádnej prach se zvedat nebude – a kdyby se přece jenom sem tam zaprášilo, spadne to zase zpátky. Z desíti metrů za osm sekund. Stopadesátilibrová bagáž tam má něco přes čtyři a půl libry… A tolik bagáže ani potřebovat nebudeme, musíme ujít nejmíň patnáct kilometrů za hodinu. Přejdeme Cassini Regio za šest a půl dne.</w:t>
      </w:r>
      <w:r w:rsidRPr="00963FDD">
        <w:t>“</w:t>
      </w:r>
    </w:p>
    <w:p w:rsidR="00963FDD" w:rsidRPr="00963FDD" w:rsidRDefault="00963FDD" w:rsidP="00963FDD">
      <w:pPr>
        <w:pStyle w:val="Text"/>
      </w:pPr>
      <w:r w:rsidRPr="00963FDD">
        <w:t>„</w:t>
      </w:r>
      <w:r w:rsidR="00F46B4C" w:rsidRPr="00963FDD">
        <w:t>Kdy budete spát?</w:t>
      </w:r>
      <w:r w:rsidRPr="00963FDD">
        <w:t>“</w:t>
      </w:r>
      <w:r w:rsidR="00F46B4C" w:rsidRPr="00963FDD">
        <w:t xml:space="preserve"> zeptal jsem se.</w:t>
      </w:r>
    </w:p>
    <w:p w:rsidR="00963FDD" w:rsidRPr="00963FDD" w:rsidRDefault="00963FDD" w:rsidP="00963FDD">
      <w:pPr>
        <w:pStyle w:val="Text"/>
      </w:pPr>
      <w:r w:rsidRPr="00963FDD">
        <w:t>„</w:t>
      </w:r>
      <w:r w:rsidR="00F46B4C" w:rsidRPr="00963FDD">
        <w:t>Vůbec nebudeme spát,</w:t>
      </w:r>
      <w:r w:rsidRPr="00963FDD">
        <w:t>“</w:t>
      </w:r>
      <w:r w:rsidR="00F46B4C" w:rsidRPr="00963FDD">
        <w:t xml:space="preserve"> zazubil se Cemetery. </w:t>
      </w:r>
      <w:r w:rsidRPr="00963FDD">
        <w:t>„</w:t>
      </w:r>
      <w:r w:rsidR="00F46B4C" w:rsidRPr="00963FDD">
        <w:t>Na to stačí jedna kapsle antimorfu za čtyřiadvacet hodin. Taky je dělá Centaur.</w:t>
      </w:r>
      <w:r w:rsidRPr="00963FDD">
        <w:t>“</w:t>
      </w:r>
    </w:p>
    <w:p w:rsidR="00963FDD" w:rsidRPr="00963FDD" w:rsidRDefault="00963FDD" w:rsidP="00963FDD">
      <w:pPr>
        <w:pStyle w:val="Text"/>
      </w:pPr>
      <w:r w:rsidRPr="00963FDD">
        <w:t>„</w:t>
      </w:r>
      <w:r w:rsidR="00F46B4C" w:rsidRPr="00963FDD">
        <w:t>To je opravdu krása,</w:t>
      </w:r>
      <w:r w:rsidRPr="00963FDD">
        <w:t>“</w:t>
      </w:r>
      <w:r w:rsidR="00F46B4C" w:rsidRPr="00963FDD">
        <w:t xml:space="preserve"> řekl jsem. </w:t>
      </w:r>
      <w:r w:rsidRPr="00963FDD">
        <w:t>„</w:t>
      </w:r>
      <w:r w:rsidR="00F46B4C" w:rsidRPr="00963FDD">
        <w:t>Takže to bude zábavnější než cesta k pólu?!</w:t>
      </w:r>
      <w:r w:rsidRPr="00963FDD">
        <w:t>“</w:t>
      </w:r>
    </w:p>
    <w:p w:rsidR="00963FDD" w:rsidRPr="00963FDD" w:rsidRDefault="00F46B4C" w:rsidP="00963FDD">
      <w:pPr>
        <w:pStyle w:val="Text"/>
      </w:pPr>
      <w:r w:rsidRPr="00963FDD">
        <w:t xml:space="preserve">Cemetery se znova zasmál. </w:t>
      </w:r>
      <w:r w:rsidR="00963FDD" w:rsidRPr="00963FDD">
        <w:t>„</w:t>
      </w:r>
      <w:r w:rsidRPr="00963FDD">
        <w:t>Nic takovýho jsem neřek.</w:t>
      </w:r>
      <w:r w:rsidR="00963FDD" w:rsidRPr="00963FDD">
        <w:t>“</w:t>
      </w:r>
    </w:p>
    <w:p w:rsidR="00963FDD" w:rsidRPr="00963FDD" w:rsidRDefault="00963FDD" w:rsidP="00963FDD">
      <w:pPr>
        <w:pStyle w:val="Text"/>
      </w:pPr>
      <w:r w:rsidRPr="00963FDD">
        <w:t>„</w:t>
      </w:r>
      <w:r w:rsidR="00F46B4C" w:rsidRPr="00963FDD">
        <w:t>Byl byste idiot, kdybyste si něco takovýho jenom pomyslel,</w:t>
      </w:r>
      <w:r w:rsidRPr="00963FDD">
        <w:t>“</w:t>
      </w:r>
      <w:r w:rsidR="00F46B4C" w:rsidRPr="00963FDD">
        <w:t xml:space="preserve"> já na to. </w:t>
      </w:r>
      <w:r w:rsidRPr="00963FDD">
        <w:t>„</w:t>
      </w:r>
      <w:r w:rsidR="00F46B4C" w:rsidRPr="00963FDD">
        <w:t>Nemáte ponětí, co všechno bude proti vám. I když budete čtyři.</w:t>
      </w:r>
      <w:r w:rsidRPr="00963FDD">
        <w:t>“</w:t>
      </w:r>
    </w:p>
    <w:p w:rsidR="00963FDD" w:rsidRPr="00963FDD" w:rsidRDefault="00963FDD" w:rsidP="00963FDD">
      <w:pPr>
        <w:pStyle w:val="Text"/>
      </w:pPr>
      <w:r w:rsidRPr="00963FDD">
        <w:lastRenderedPageBreak/>
        <w:t>„</w:t>
      </w:r>
      <w:r w:rsidR="00F46B4C" w:rsidRPr="00963FDD">
        <w:t>Povězte nám to, Georgi,</w:t>
      </w:r>
      <w:r w:rsidRPr="00963FDD">
        <w:t>“</w:t>
      </w:r>
      <w:r w:rsidR="00F46B4C" w:rsidRPr="00963FDD">
        <w:t xml:space="preserve"> řekla Lou.</w:t>
      </w:r>
    </w:p>
    <w:p w:rsidR="00963FDD" w:rsidRPr="00963FDD" w:rsidRDefault="00963FDD" w:rsidP="00963FDD">
      <w:pPr>
        <w:pStyle w:val="Text"/>
      </w:pPr>
      <w:r w:rsidRPr="00963FDD">
        <w:t>„</w:t>
      </w:r>
      <w:r w:rsidR="00F46B4C" w:rsidRPr="00963FDD">
        <w:t>Proč ne. Tak za prvý nemáte ponětí, co je opravdickej kosmickej prostor. Žádný zkušenosti z</w:t>
      </w:r>
      <w:r w:rsidRPr="00963FDD">
        <w:t xml:space="preserve"> </w:t>
      </w:r>
      <w:r w:rsidR="00F46B4C" w:rsidRPr="00963FDD">
        <w:t>puzzle jetu vám nepomůžou. Zkušenosti z Antarktidy teprv ne. Jenom těch šest dní ve skafandrech vás oddělá. Neumíte chodit v menší gravitaci. To není lehčí. Věčně honíte hlavu, která vás předbíhá. Budete rádi, když uděláte za hodinu šest kilometrů, ale spíš uděláte míň. Za druhý: V Cassini Regio nikdo nebyl. Jenom sondy, který nabraly do kontejnerů vzorky toho černýho prachu. Nikdo neví, jak terén vypadá. Na světlý straně Japeta máte Roncevaux Terru – a ta je rozsekaná kráterama. Roland, Turpin, Oliver, Berenger… a tak dále. Každej by spolknul Vandu i s McMurdo a ještě by spousta místa zbyla. Proč si myslíte, že v Cassini Regio krátery nejsou? Samozřejmě že tam jsou. Jenomže zaprášený tím svinstvem, který má jenom pětiprocentní albedo, takže nejsou vidět. Poslyšte, která loď vás tam má vysadit? Ten kapitán musí bejt dočista nezodpovědnej grázl, protože odtamtud se nemůžete vrátit.</w:t>
      </w:r>
      <w:r w:rsidRPr="00963FDD">
        <w:t>“</w:t>
      </w:r>
    </w:p>
    <w:p w:rsidR="00963FDD" w:rsidRPr="00963FDD" w:rsidRDefault="00963FDD" w:rsidP="00963FDD">
      <w:pPr>
        <w:pStyle w:val="Text"/>
      </w:pPr>
      <w:r w:rsidRPr="00963FDD">
        <w:t>„</w:t>
      </w:r>
      <w:r w:rsidR="00F46B4C" w:rsidRPr="00963FDD">
        <w:t>John koupil starší loď,</w:t>
      </w:r>
      <w:r w:rsidRPr="00963FDD">
        <w:t>“</w:t>
      </w:r>
      <w:r w:rsidR="00F46B4C" w:rsidRPr="00963FDD">
        <w:t xml:space="preserve"> řekla Lou. </w:t>
      </w:r>
      <w:r w:rsidRPr="00963FDD">
        <w:t>„</w:t>
      </w:r>
      <w:r w:rsidR="00F46B4C" w:rsidRPr="00963FDD">
        <w:t>Pan Tiffany ho založil. A my do toho taky investovali.</w:t>
      </w:r>
      <w:r w:rsidRPr="00963FDD">
        <w:t>“</w:t>
      </w:r>
    </w:p>
    <w:p w:rsidR="00963FDD" w:rsidRPr="00963FDD" w:rsidRDefault="00963FDD" w:rsidP="00963FDD">
      <w:pPr>
        <w:pStyle w:val="Text"/>
      </w:pPr>
      <w:r w:rsidRPr="00963FDD">
        <w:t>„</w:t>
      </w:r>
      <w:r w:rsidR="00F46B4C" w:rsidRPr="00963FDD">
        <w:t>Jo tak, starší loď?</w:t>
      </w:r>
      <w:r w:rsidRPr="00963FDD">
        <w:t>“</w:t>
      </w:r>
      <w:r w:rsidR="00F46B4C" w:rsidRPr="00963FDD">
        <w:t xml:space="preserve"> Musel jsem se zasmát. </w:t>
      </w:r>
      <w:r w:rsidRPr="00963FDD">
        <w:t>„</w:t>
      </w:r>
      <w:r w:rsidR="00F46B4C" w:rsidRPr="00963FDD">
        <w:t>Jenže cesta do Saturnovy soustavy není hopsání v</w:t>
      </w:r>
      <w:r w:rsidRPr="00963FDD">
        <w:t xml:space="preserve"> </w:t>
      </w:r>
      <w:r w:rsidR="00F46B4C" w:rsidRPr="00963FDD">
        <w:t>puzzle jetu. Kolikrát vám to mám říkat? Jakou starší lodí tam chcete letět?</w:t>
      </w:r>
      <w:r w:rsidRPr="00963FDD">
        <w:t>“</w:t>
      </w:r>
    </w:p>
    <w:p w:rsidR="00963FDD" w:rsidRPr="00963FDD" w:rsidRDefault="00963FDD" w:rsidP="00963FDD">
      <w:pPr>
        <w:pStyle w:val="Text"/>
      </w:pPr>
      <w:r w:rsidRPr="00963FDD">
        <w:t>„</w:t>
      </w:r>
      <w:r w:rsidR="00F46B4C" w:rsidRPr="00963FDD">
        <w:t>Prej byla až za Uranem,</w:t>
      </w:r>
      <w:r w:rsidRPr="00963FDD">
        <w:t>“</w:t>
      </w:r>
      <w:r w:rsidR="00F46B4C" w:rsidRPr="00963FDD">
        <w:t xml:space="preserve"> prohodil Tasmania Kid.</w:t>
      </w:r>
    </w:p>
    <w:p w:rsidR="00963FDD" w:rsidRPr="00963FDD" w:rsidRDefault="00963FDD" w:rsidP="00963FDD">
      <w:pPr>
        <w:pStyle w:val="Text"/>
      </w:pPr>
      <w:r w:rsidRPr="00963FDD">
        <w:t>„</w:t>
      </w:r>
      <w:r w:rsidR="00F46B4C" w:rsidRPr="00963FDD">
        <w:t>Třída Flammarion, typ římská šest lomeno cé,</w:t>
      </w:r>
      <w:r w:rsidRPr="00963FDD">
        <w:t>“</w:t>
      </w:r>
      <w:r w:rsidR="00F46B4C" w:rsidRPr="00963FDD">
        <w:t xml:space="preserve"> dodal Cemetery. </w:t>
      </w:r>
      <w:r w:rsidRPr="00963FDD">
        <w:t>„</w:t>
      </w:r>
      <w:r w:rsidR="00F46B4C" w:rsidRPr="00963FDD">
        <w:t xml:space="preserve">Jmenuje se </w:t>
      </w:r>
      <w:r w:rsidR="00F46B4C" w:rsidRPr="00963FDD">
        <w:rPr>
          <w:i/>
        </w:rPr>
        <w:t>Jabberwock</w:t>
      </w:r>
      <w:r w:rsidR="00F46B4C" w:rsidRPr="00963FDD">
        <w:t>.</w:t>
      </w:r>
      <w:r w:rsidRPr="00963FDD">
        <w:t>“</w:t>
      </w:r>
    </w:p>
    <w:p w:rsidR="00963FDD" w:rsidRPr="00963FDD" w:rsidRDefault="00F46B4C" w:rsidP="00963FDD">
      <w:pPr>
        <w:pStyle w:val="Text"/>
      </w:pPr>
      <w:r w:rsidRPr="00963FDD">
        <w:t>To jim bylo podobný a taky jsem jim to řek. Nejspíš ten typ znali odněkud z hračkářskýho krámu. Třída Flammarion, to byly před čtvrtstoletím klasický pasažérský lodi, jaký za sebou dneska tahaj haranti na provázku. Taky jsem na jedný krátkej čas lítal s posádkama pro Phobos. Jenomže šestky céčka jsou z nich ty nejmenší a taky nejstarší; taková loď je dneska beznadějně zastaralej veterán a měla by stát někde v technickým muzeu a ne si myslet, že se dohrabe k Saturnu. To by ji musel pilotovat chlap, kterej má nalítáno aspoň padesát jednotek a z toho nejmíň polovičku v týhle třídě.</w:t>
      </w:r>
    </w:p>
    <w:p w:rsidR="00963FDD" w:rsidRPr="00963FDD" w:rsidRDefault="00963FDD" w:rsidP="00963FDD">
      <w:pPr>
        <w:pStyle w:val="Text"/>
      </w:pPr>
      <w:r w:rsidRPr="00963FDD">
        <w:lastRenderedPageBreak/>
        <w:t>„</w:t>
      </w:r>
      <w:r w:rsidR="00F46B4C" w:rsidRPr="00963FDD">
        <w:t>My víme, že jste lítal na flammarionech,</w:t>
      </w:r>
      <w:r w:rsidRPr="00963FDD">
        <w:t>“</w:t>
      </w:r>
      <w:r w:rsidR="00F46B4C" w:rsidRPr="00963FDD">
        <w:t xml:space="preserve"> řekl Cemetery. </w:t>
      </w:r>
      <w:r w:rsidRPr="00963FDD">
        <w:t>„</w:t>
      </w:r>
      <w:r w:rsidR="00F46B4C" w:rsidRPr="00963FDD">
        <w:t xml:space="preserve">Taky jste občan South Victoria Landu. Tiffany chce, abyste </w:t>
      </w:r>
      <w:r w:rsidR="00F46B4C" w:rsidRPr="00963FDD">
        <w:rPr>
          <w:i/>
        </w:rPr>
        <w:t>Jabberwocka</w:t>
      </w:r>
      <w:r w:rsidR="00F46B4C" w:rsidRPr="00963FDD">
        <w:t xml:space="preserve"> pilotoval vy.</w:t>
      </w:r>
      <w:r w:rsidRPr="00963FDD">
        <w:t>“</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Už jsem se zmínil, jaká byla Lou Kawinecková. Navíc k tý svý kráse byla takovej ten typ ženský, co vyvolává pocit, že zrovna tohle je ta jediná, na kterou jste čekali celej život. V pravou chvíli dovedla předvíst, jak je bezradná a nešťastná, takže každej chlápek v širým okolí by se přetrh samou snahou vyskočit na fleku třináct metrů vysoko, jen když jí to udělá radost. Ale taky dovedla bejt zatraceně rozhodná a suverénní, když to bylo zapotřebí. Krátce řečeno – omotala si vás okolo prstu, ani jste se nenadáli, a přesně to se stalo mně za pouhý dva dni, než jsme dorazili linkovou vzducholodí na zastrčenej mexickej kosmodrom poblíž Guadalajary, kde John Cemetery garážoval </w:t>
      </w:r>
      <w:r w:rsidRPr="00963FDD">
        <w:rPr>
          <w:i/>
        </w:rPr>
        <w:t>Jabberwocka</w:t>
      </w:r>
      <w:r w:rsidRPr="00963FDD">
        <w:t>.</w:t>
      </w:r>
    </w:p>
    <w:p w:rsidR="00963FDD" w:rsidRPr="00963FDD" w:rsidRDefault="00F46B4C" w:rsidP="00963FDD">
      <w:pPr>
        <w:pStyle w:val="Text"/>
      </w:pPr>
      <w:r w:rsidRPr="00963FDD">
        <w:t xml:space="preserve">Aby nebyla mejlka – na jeho návrh, abych tu pikslu pilotoval, jsem samozřejmě nepřistoupil, ale kejvnul jsem aspoň na to, že se na tu loď podívám, případně se pokusím sehnat ucházejícího pilota; upřímně řečeno, nedoved jsem si ho ani představit, jelikož by musel bejt něco mezi robotem a kamikadze. V branži takový týpky nebyly, nikdo takovej by neprošel ani základním psychotestem. Přesto jsem se nad tím aspoň zamyslel, protože jsem měl dovolenou, Tiffany mi dal slušnou zálohu, kterou jsem nemusel vracet, i kdybych se od celý akce trhnul hned po prohlídce lodi – a taky proto, že o to náramně stála Lou. Když jsme totiž tenkrát vypadli od Tiffanyho, vymetli jsme pár zapadáků v Casino Street; přitom se chlapi jeden po druhým zdejchli včetně Cemeteryho a já se najednou ocit v Cedar parku zahákovanej do Lou, vyprávěl jsem jí příšerný dojáky o mamince, jak přijela do Jižní Viktorie s třetím náborem a jak se jí za celej život nepodařilo našetřit dost, aby se mohla vrátit do Severní Karolíny, a taky o tátovi, kterej leží někde na dně bezedný trhliny v Zemi Mary Byrdový. Lou z toho byla dojatá, děsně mě chápala a taky obdivovala, to se ví, chudej chlapec, kterej se vypracoval, hnětla mě těma svejma půlmetrovejma řasama, a když jsem se jí potom v apartmá, který měla najatý v hotelu Glacier, zeptal </w:t>
      </w:r>
      <w:r w:rsidR="00963FDD" w:rsidRPr="00963FDD">
        <w:t>„</w:t>
      </w:r>
      <w:r w:rsidRPr="00963FDD">
        <w:t>a co Cemetery?</w:t>
      </w:r>
      <w:r w:rsidR="00963FDD" w:rsidRPr="00963FDD">
        <w:t>“</w:t>
      </w:r>
      <w:r w:rsidRPr="00963FDD">
        <w:t>, jen se laškovně pousmála a pokračovala v krasojízdě.</w:t>
      </w:r>
    </w:p>
    <w:p w:rsidR="00963FDD" w:rsidRPr="00963FDD" w:rsidRDefault="00F46B4C" w:rsidP="00963FDD">
      <w:pPr>
        <w:pStyle w:val="Text"/>
      </w:pPr>
      <w:r w:rsidRPr="00963FDD">
        <w:lastRenderedPageBreak/>
        <w:t>Myslel jsem si, že mě druhej den Cemetery nejmíň vyzve na souboj, ale kupodivu k ničemu takovýmu nedošlo; když jsme se sešli u Tiffanyho, jak jsme byli ze včerejšku domluvený, jenom se zubil; a než jsme do sebe nalili první drink, už jsme si tykali. Takže nebylo o čem dumat, Tiffany převed na mý konto tučnou sumičku, já podepsal čtrnáctidenní smlouvu jako poradce, potřásli jsme si rukama a šel jsem balit; to se ví, cestou jsme se s Lou stavili u ní v Glacieru, kde jsme strávili příjemnou hodinku v srdečným rozhovoru.</w:t>
      </w:r>
    </w:p>
    <w:p w:rsidR="00963FDD" w:rsidRPr="00963FDD" w:rsidRDefault="00F46B4C" w:rsidP="00963FDD">
      <w:pPr>
        <w:pStyle w:val="Text"/>
      </w:pPr>
      <w:r w:rsidRPr="00963FDD">
        <w:t>Tam jsem si ještě pořád říkal, že se prostě vyzná, a že bych byl trouba, kdybych se cukal.</w:t>
      </w:r>
    </w:p>
    <w:p w:rsidR="00963FDD" w:rsidRPr="00963FDD" w:rsidRDefault="00F46B4C" w:rsidP="00963FDD">
      <w:pPr>
        <w:pStyle w:val="Text"/>
      </w:pPr>
      <w:r w:rsidRPr="00963FDD">
        <w:t>Jenomže, jak už jsem povídal, celou cestu do Guadalajary po mně házela výmluvnejma úsměvama a žmoulala mi sval na předloktí, až jsem začal mít dojem, že jsme celou tu šílenost s přechodem Cassini Regio vymysleli spolu, a že jsme se taky dohodli, jak těm třem frajírkům ukážeme. V důsledku čehož jsem se na kosmodromu na úpatí Sierry Madre rozhlížel silně růžovejma brejlema.</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To se ví, nezešílel jsem natolik, abych nepoznal, že </w:t>
      </w:r>
      <w:r w:rsidRPr="00963FDD">
        <w:rPr>
          <w:i/>
        </w:rPr>
        <w:t>Jabberwock</w:t>
      </w:r>
      <w:r w:rsidRPr="00963FDD">
        <w:t xml:space="preserve"> je stará kraksna; to jsem ostatně věděl už doma ve Vandě. Když vám někdo řekne, že chce letět k Saturnu flammarionem VI/C, dokážete si představit, jak se věci maj. A taky se tak měly.</w:t>
      </w:r>
    </w:p>
    <w:p w:rsidR="00963FDD" w:rsidRPr="00963FDD" w:rsidRDefault="00F46B4C" w:rsidP="00963FDD">
      <w:pPr>
        <w:pStyle w:val="Text"/>
      </w:pPr>
      <w:r w:rsidRPr="00963FDD">
        <w:t xml:space="preserve">Hnědej správce kosmodromu, kterej se jako většina Mexičanů jmenoval Fernandéz nebo Hernandéz, nám přidělil chlápka, aby nás doved do hangáru. Ten chlápek měl tenisky, ze kterejch mu lezly palce, roztřepaný gatě ke kolenům a na palici slaměný sombréro; nejdřív vypadal, že se rozmejšlí, jestli nám nemá říct jejich oblíbený </w:t>
      </w:r>
      <w:r w:rsidRPr="00963FDD">
        <w:rPr>
          <w:i/>
        </w:rPr>
        <w:t>maňaná</w:t>
      </w:r>
      <w:r w:rsidRPr="00963FDD">
        <w:t xml:space="preserve">, ale když mu Cemetery šoupnul nějaký to oběživo, vyplivnul rozžvejkanou sirku a cuknul palcem, což asi mělo znamenat </w:t>
      </w:r>
      <w:r w:rsidRPr="00963FDD">
        <w:rPr>
          <w:i/>
        </w:rPr>
        <w:t>támhle to je a pojďte za mnou</w:t>
      </w:r>
      <w:r w:rsidRPr="00963FDD">
        <w:t>. Takhle to chodí na všech kosmodromech od Tijuany po Punta Arenas; každej, kdo nemluví španělsky nebo aspoň portugalsky, je pro ně gringo, a kvůli gringovi se žádnej urozenej potomek Frankieho Pizzara nepřetrhne – pokud ovšem dotyčnej gringo nevybalí příslušnej bakšiš. Těma gringovskejma drobnejma samozřejmě děsně pohrdaj a nedotknou se jich dřív, dokud jim za ně někde nenalejou avokádový pivo. Což někdy může trvat i deset minut.</w:t>
      </w:r>
    </w:p>
    <w:p w:rsidR="00963FDD" w:rsidRPr="00963FDD" w:rsidRDefault="00F46B4C" w:rsidP="00963FDD">
      <w:pPr>
        <w:pStyle w:val="Text"/>
      </w:pPr>
      <w:r w:rsidRPr="00963FDD">
        <w:lastRenderedPageBreak/>
        <w:t xml:space="preserve">Hangár, kde byl garážovanej ten roztomilej </w:t>
      </w:r>
      <w:r w:rsidRPr="00963FDD">
        <w:rPr>
          <w:i/>
        </w:rPr>
        <w:t>Jabberwock</w:t>
      </w:r>
      <w:r w:rsidRPr="00963FDD">
        <w:t>, byl taky na spadnutí, jako ostatně většina zařízení na guadalajarským kosmodromu, kterej udržujou nejspíš jen z vlastenectví, protože tady může startovat nejvejš jedna loď ročně a pak po ní celej zbytek sezóny spravujou propálenou rampu. Je tam strašný vedro, pár zaprášenejch palem a kaktusů, šrotiště, kde se válej prehistorický boostery všech možnejch typů, a Sierra Madre v dálce vypadá jak roztřesenej vybledlej film.</w:t>
      </w:r>
    </w:p>
    <w:p w:rsidR="00963FDD" w:rsidRPr="00963FDD" w:rsidRDefault="00F46B4C" w:rsidP="00963FDD">
      <w:pPr>
        <w:pStyle w:val="Text"/>
      </w:pPr>
      <w:r w:rsidRPr="00963FDD">
        <w:t xml:space="preserve">Když jsme vlezli do vrat toho stometrovýho baráku, začali jsme se potit; to se ví, předtím jsme se potili taky, ale v hangáru bylo nejmíň šedesát a klimatizace tam samozřejmě fungovala, jenom když člověk kleknul a vzýval nějakou tu svatou, jako je třeba Santa Maria de Concepción, pokud tady ještě nevěřili na Quetzalcoatla. Cemetery povídá: </w:t>
      </w:r>
      <w:r w:rsidR="00963FDD" w:rsidRPr="00963FDD">
        <w:t>„</w:t>
      </w:r>
      <w:r w:rsidRPr="00963FDD">
        <w:t xml:space="preserve">Tak tohleto je náš </w:t>
      </w:r>
      <w:r w:rsidRPr="00963FDD">
        <w:rPr>
          <w:i/>
        </w:rPr>
        <w:t>Jabberwock</w:t>
      </w:r>
      <w:r w:rsidR="00963FDD" w:rsidRPr="00963FDD">
        <w:t>“</w:t>
      </w:r>
      <w:r w:rsidRPr="00963FDD">
        <w:t xml:space="preserve"> – a všichni na mě upřeli nyvý zraky, jako kdyby čekali, že se začnu samou radostí plácat přes botu, jenže já udělal jenom </w:t>
      </w:r>
      <w:r w:rsidR="00963FDD" w:rsidRPr="00963FDD">
        <w:t>„</w:t>
      </w:r>
      <w:r w:rsidRPr="00963FDD">
        <w:t>hm</w:t>
      </w:r>
      <w:r w:rsidR="00963FDD" w:rsidRPr="00963FDD">
        <w:t>“</w:t>
      </w:r>
      <w:r w:rsidRPr="00963FDD">
        <w:t xml:space="preserve"> a založil si ruce.</w:t>
      </w:r>
    </w:p>
    <w:p w:rsidR="00963FDD" w:rsidRPr="00963FDD" w:rsidRDefault="00F46B4C" w:rsidP="00963FDD">
      <w:pPr>
        <w:pStyle w:val="Text"/>
      </w:pPr>
      <w:r w:rsidRPr="00963FDD">
        <w:t>Potom jsem začal okukovat exteriér toho tungstenkarbidovýho monstra.</w:t>
      </w:r>
    </w:p>
    <w:p w:rsidR="00963FDD" w:rsidRPr="00963FDD" w:rsidRDefault="00963FDD" w:rsidP="00963FDD">
      <w:pPr>
        <w:pStyle w:val="Text"/>
      </w:pPr>
      <w:r w:rsidRPr="00963FDD">
        <w:t>„</w:t>
      </w:r>
      <w:r w:rsidR="00F46B4C" w:rsidRPr="00963FDD">
        <w:t>No – potřebovalo by to vyměnit půl tepelnýho štítu,</w:t>
      </w:r>
      <w:r w:rsidRPr="00963FDD">
        <w:t>“</w:t>
      </w:r>
      <w:r w:rsidR="00F46B4C" w:rsidRPr="00963FDD">
        <w:t xml:space="preserve"> povídám po chvíli.</w:t>
      </w:r>
    </w:p>
    <w:p w:rsidR="00963FDD" w:rsidRPr="00963FDD" w:rsidRDefault="00963FDD" w:rsidP="00963FDD">
      <w:pPr>
        <w:pStyle w:val="Text"/>
      </w:pPr>
      <w:r w:rsidRPr="00963FDD">
        <w:t>„</w:t>
      </w:r>
      <w:r w:rsidR="00F46B4C" w:rsidRPr="00963FDD">
        <w:t>Tak ho vyměníme,</w:t>
      </w:r>
      <w:r w:rsidRPr="00963FDD">
        <w:t>“</w:t>
      </w:r>
      <w:r w:rsidR="00F46B4C" w:rsidRPr="00963FDD">
        <w:t xml:space="preserve"> na to Cemetery.</w:t>
      </w:r>
    </w:p>
    <w:p w:rsidR="00963FDD" w:rsidRPr="00963FDD" w:rsidRDefault="00963FDD" w:rsidP="00963FDD">
      <w:pPr>
        <w:pStyle w:val="Text"/>
      </w:pPr>
      <w:r w:rsidRPr="00963FDD">
        <w:t>„</w:t>
      </w:r>
      <w:r w:rsidR="00F46B4C" w:rsidRPr="00963FDD">
        <w:t>Dva měsíce práce,</w:t>
      </w:r>
      <w:r w:rsidRPr="00963FDD">
        <w:t>“</w:t>
      </w:r>
      <w:r w:rsidR="00F46B4C" w:rsidRPr="00963FDD">
        <w:t xml:space="preserve"> pokračoval jsem. </w:t>
      </w:r>
      <w:r w:rsidRPr="00963FDD">
        <w:t>„</w:t>
      </w:r>
      <w:r w:rsidR="00F46B4C" w:rsidRPr="00963FDD">
        <w:t>A to jsme ještě neviděli, kolik toho schází vevnitř. Flammarion cé šestka má milión dvakrát sto tisíc šest set sedmdesát osm naprosto nepostradatelnejch dílů. Ty další by byly postradatelný, kdybyste chtěli letět k tetičce Sue do Pidivajzlic.</w:t>
      </w:r>
      <w:r w:rsidRPr="00963FDD">
        <w:t>“</w:t>
      </w:r>
    </w:p>
    <w:p w:rsidR="00963FDD" w:rsidRPr="00963FDD" w:rsidRDefault="00963FDD" w:rsidP="00963FDD">
      <w:pPr>
        <w:pStyle w:val="Text"/>
      </w:pPr>
      <w:r w:rsidRPr="00963FDD">
        <w:t>„</w:t>
      </w:r>
      <w:r w:rsidR="00F46B4C" w:rsidRPr="00963FDD">
        <w:t>Máme čas,</w:t>
      </w:r>
      <w:r w:rsidRPr="00963FDD">
        <w:t>“</w:t>
      </w:r>
      <w:r w:rsidR="00F46B4C" w:rsidRPr="00963FDD">
        <w:t xml:space="preserve"> řekl Tasmania Kid. </w:t>
      </w:r>
      <w:r w:rsidRPr="00963FDD">
        <w:t>„</w:t>
      </w:r>
      <w:r w:rsidR="00F46B4C" w:rsidRPr="00963FDD">
        <w:t>Dostali jsme zálohu, ne?</w:t>
      </w:r>
      <w:r w:rsidRPr="00963FDD">
        <w:t>“</w:t>
      </w:r>
    </w:p>
    <w:p w:rsidR="00963FDD" w:rsidRPr="00963FDD" w:rsidRDefault="00F46B4C" w:rsidP="00963FDD">
      <w:pPr>
        <w:pStyle w:val="Text"/>
      </w:pPr>
      <w:r w:rsidRPr="00963FDD">
        <w:t xml:space="preserve">Vysvětlil jsem mu, že nejde o prachy. Nebyl jsem tak zpozdilej, abych se doma nekouk do tabulek, jak jsme na tom se startovacím oknem, protože bejt Saturn v nevýhodný poloze vůči Zemi, vůbec bych se sem nemusel táhnout. Do </w:t>
      </w:r>
      <w:r w:rsidRPr="00963FDD">
        <w:rPr>
          <w:i/>
        </w:rPr>
        <w:t>Jabberwocka</w:t>
      </w:r>
      <w:r w:rsidRPr="00963FDD">
        <w:t xml:space="preserve"> se totiž nedalo nacpat vybavení pro takovou trasu, na který by honil Saturn někde po všech čertech; čím blíž k optimálnímu datu startu, tím líp – už kvůli pohonnejm hmotám. Záležet to všechno jenom na mně, vůbec bych si s tím hlavu nelámal. Pořád jsem byl toho názoru, že letět k Saturnu s flammarionem VI/C je jasná sebevražda. Jenže to nebyl můj </w:t>
      </w:r>
      <w:r w:rsidRPr="00963FDD">
        <w:lastRenderedPageBreak/>
        <w:t>problém</w:t>
      </w:r>
      <w:r w:rsidR="00963FDD" w:rsidRPr="00963FDD">
        <w:t xml:space="preserve"> </w:t>
      </w:r>
      <w:r w:rsidRPr="00963FDD">
        <w:t>– a protože jsem shrábnul slušný peníze od Tiffanyho, nezbejvalo mi, než se snažit.</w:t>
      </w:r>
    </w:p>
    <w:p w:rsidR="00963FDD" w:rsidRPr="00963FDD" w:rsidRDefault="00F46B4C" w:rsidP="00963FDD">
      <w:pPr>
        <w:pStyle w:val="Text"/>
      </w:pPr>
      <w:r w:rsidRPr="00963FDD">
        <w:t xml:space="preserve">Obešel jsem </w:t>
      </w:r>
      <w:r w:rsidRPr="00963FDD">
        <w:rPr>
          <w:i/>
        </w:rPr>
        <w:t>Jabberwocka</w:t>
      </w:r>
      <w:r w:rsidRPr="00963FDD">
        <w:t xml:space="preserve"> kolem dokola a očumoval plášť, až mě začalo bolet za krkem. Nevypadalo to nejlíp; někdo sice před prodejem ošolíchal nejhorší pukliny a odřeniny, aby zved cenu, ale mě by s tím nabrknout nedokázal. Dobře jsem viděl, jak se na některejch místech loupe metalízovej postřik, pod kterým mohly bejt jenom halabala zalátaný díry, ať už od mikrometeoritů nebo prostě jen od dlouholetý odflinknutý údržby. Pořád mi z toho vycházelo, že milej </w:t>
      </w:r>
      <w:r w:rsidRPr="00963FDD">
        <w:rPr>
          <w:i/>
        </w:rPr>
        <w:t>Jabberwock</w:t>
      </w:r>
      <w:r w:rsidRPr="00963FDD">
        <w:t xml:space="preserve"> se rozsype někde v pásmu asteroidů, pokud tam ovšem doletí – a vůbec se mi nelíbilo, že při tom bude Lou Kawinecková.</w:t>
      </w:r>
    </w:p>
    <w:p w:rsidR="00963FDD" w:rsidRPr="00963FDD" w:rsidRDefault="00963FDD" w:rsidP="00963FDD">
      <w:pPr>
        <w:pStyle w:val="Text"/>
      </w:pPr>
      <w:r w:rsidRPr="00963FDD">
        <w:t>„</w:t>
      </w:r>
      <w:r w:rsidR="00F46B4C" w:rsidRPr="00963FDD">
        <w:t>Pojďme dovnitř,</w:t>
      </w:r>
      <w:r w:rsidRPr="00963FDD">
        <w:t>“</w:t>
      </w:r>
      <w:r w:rsidR="00F46B4C" w:rsidRPr="00963FDD">
        <w:t xml:space="preserve"> řekl jsem nakonec, když jsem naládoval do kapesního computeru hlavní údaje o všech těch záplatách a vyviklanejch nejtech.</w:t>
      </w:r>
    </w:p>
    <w:p w:rsidR="00963FDD" w:rsidRPr="00963FDD" w:rsidRDefault="00963FDD" w:rsidP="00963FDD">
      <w:pPr>
        <w:pStyle w:val="Text"/>
      </w:pPr>
      <w:r w:rsidRPr="00963FDD">
        <w:t>„</w:t>
      </w:r>
      <w:r w:rsidR="00F46B4C" w:rsidRPr="00963FDD">
        <w:t>To je docela útulný éro,</w:t>
      </w:r>
      <w:r w:rsidRPr="00963FDD">
        <w:t>“</w:t>
      </w:r>
      <w:r w:rsidR="00F46B4C" w:rsidRPr="00963FDD">
        <w:t xml:space="preserve"> řekla Lou, když jsme se vyšplhali nahoru, prolezli poklopem a ocitli se v hlavní chodbě ozářený nažloutlým světlem parkovacího okruhu. Všichni rekordmani z</w:t>
      </w:r>
      <w:r w:rsidRPr="00963FDD">
        <w:t xml:space="preserve"> </w:t>
      </w:r>
      <w:r w:rsidR="00F46B4C" w:rsidRPr="00963FDD">
        <w:t xml:space="preserve">puzzle jetů říkaj lodím </w:t>
      </w:r>
      <w:r w:rsidR="00F46B4C" w:rsidRPr="00963FDD">
        <w:rPr>
          <w:i/>
        </w:rPr>
        <w:t>éro</w:t>
      </w:r>
      <w:r w:rsidR="00F46B4C" w:rsidRPr="00963FDD">
        <w:t xml:space="preserve"> a vůbec používaj slovník, kterej má vypadat frajersky</w:t>
      </w:r>
      <w:r w:rsidRPr="00963FDD">
        <w:t xml:space="preserve"> </w:t>
      </w:r>
      <w:r w:rsidR="00F46B4C" w:rsidRPr="00963FDD">
        <w:t>– a možná vypadá, pokud ho nepoužívaj před profíkem. Například u takový armatury navigačního pultu může mluvit o kniplu jenom naprostej idiot.</w:t>
      </w:r>
    </w:p>
    <w:p w:rsidR="00963FDD" w:rsidRPr="00963FDD" w:rsidRDefault="00963FDD" w:rsidP="00963FDD">
      <w:pPr>
        <w:pStyle w:val="Text"/>
      </w:pPr>
      <w:r w:rsidRPr="00963FDD">
        <w:t>„</w:t>
      </w:r>
      <w:r w:rsidR="00F46B4C" w:rsidRPr="00963FDD">
        <w:t>Jo,</w:t>
      </w:r>
      <w:r w:rsidRPr="00963FDD">
        <w:t>“</w:t>
      </w:r>
      <w:r w:rsidR="00F46B4C" w:rsidRPr="00963FDD">
        <w:t xml:space="preserve"> kejvnul jsem. </w:t>
      </w:r>
      <w:r w:rsidRPr="00963FDD">
        <w:t>„</w:t>
      </w:r>
      <w:r w:rsidR="00F46B4C" w:rsidRPr="00963FDD">
        <w:t>Je tady přece jenom trošku víc místa než v těch vašich soutěžních rachejtlích, kde si pilot musí připadat jak párek v rohlíku.</w:t>
      </w:r>
      <w:r w:rsidRPr="00963FDD">
        <w:t>“</w:t>
      </w:r>
    </w:p>
    <w:p w:rsidR="00963FDD" w:rsidRPr="00963FDD" w:rsidRDefault="00963FDD" w:rsidP="00963FDD">
      <w:pPr>
        <w:pStyle w:val="Text"/>
      </w:pPr>
      <w:r w:rsidRPr="00963FDD">
        <w:t>„</w:t>
      </w:r>
      <w:r w:rsidR="00F46B4C" w:rsidRPr="00963FDD">
        <w:t>Jak dlouho ti bude trvat prohlídka, Georgi?</w:t>
      </w:r>
      <w:r w:rsidRPr="00963FDD">
        <w:t>“</w:t>
      </w:r>
      <w:r w:rsidR="00F46B4C" w:rsidRPr="00963FDD">
        <w:t xml:space="preserve"> zeptal se Cemetery.</w:t>
      </w:r>
    </w:p>
    <w:p w:rsidR="00963FDD" w:rsidRPr="00963FDD" w:rsidRDefault="00F46B4C" w:rsidP="00963FDD">
      <w:pPr>
        <w:pStyle w:val="Text"/>
      </w:pPr>
      <w:r w:rsidRPr="00963FDD">
        <w:t>Já na to, že nemám ponětí, protože jsem zatím z lodi nic neviděl; taky jsem mu řek, že celá takováhle prohlídka je dobrá jenom na to, abych moh odhadnout, jak dalece je loď schopná odstartovat aspoň na oběžnou dráhu, ale ani to nemůžu zaručit, protože například vycentrování trysek se pouhým okem zkontrolovat nedá. A to jsou jen trysky; když k tomu připočítáme celou elektroniku, kormidla, přistávací zařízení, brzdy, izolaci – a taky samozřejmě celej reaktor, chlazení, funkci moderátorů a tak dále, tak je to přinejmenším stejný, jako kdyby měl jedinej chlápek vykopat motykou metro v nějakým středně velkým městě postaveným na žulovým podloží.</w:t>
      </w:r>
    </w:p>
    <w:p w:rsidR="00963FDD" w:rsidRPr="00963FDD" w:rsidRDefault="00963FDD" w:rsidP="00963FDD">
      <w:pPr>
        <w:pStyle w:val="Text"/>
      </w:pPr>
      <w:r w:rsidRPr="00963FDD">
        <w:lastRenderedPageBreak/>
        <w:t>„</w:t>
      </w:r>
      <w:r w:rsidR="00F46B4C" w:rsidRPr="00963FDD">
        <w:t>To je fajn, že mi to říkáš, ještě než jsi začal,</w:t>
      </w:r>
      <w:r w:rsidRPr="00963FDD">
        <w:t>“</w:t>
      </w:r>
      <w:r w:rsidR="00F46B4C" w:rsidRPr="00963FDD">
        <w:t xml:space="preserve"> povídá Cemetery.</w:t>
      </w:r>
    </w:p>
    <w:p w:rsidR="00963FDD" w:rsidRPr="00963FDD" w:rsidRDefault="00963FDD" w:rsidP="00963FDD">
      <w:pPr>
        <w:pStyle w:val="Text"/>
      </w:pPr>
      <w:r w:rsidRPr="00963FDD">
        <w:t>„</w:t>
      </w:r>
      <w:r w:rsidR="00F46B4C" w:rsidRPr="00963FDD">
        <w:t>George něco vymyslí,</w:t>
      </w:r>
      <w:r w:rsidRPr="00963FDD">
        <w:t>“</w:t>
      </w:r>
      <w:r w:rsidR="00F46B4C" w:rsidRPr="00963FDD">
        <w:t xml:space="preserve"> řekla Lou a mrskla řasama.</w:t>
      </w:r>
    </w:p>
    <w:p w:rsidR="00963FDD" w:rsidRPr="00963FDD" w:rsidRDefault="00963FDD" w:rsidP="00963FDD">
      <w:pPr>
        <w:pStyle w:val="Text"/>
      </w:pPr>
      <w:r w:rsidRPr="00963FDD">
        <w:t>„</w:t>
      </w:r>
      <w:r w:rsidR="00F46B4C" w:rsidRPr="00963FDD">
        <w:t>Bude to stát pěknej balík,</w:t>
      </w:r>
      <w:r w:rsidRPr="00963FDD">
        <w:t>“</w:t>
      </w:r>
      <w:r w:rsidR="00F46B4C" w:rsidRPr="00963FDD">
        <w:t xml:space="preserve"> řekl jsem.</w:t>
      </w:r>
    </w:p>
    <w:p w:rsidR="00963FDD" w:rsidRPr="00963FDD" w:rsidRDefault="00963FDD" w:rsidP="00963FDD">
      <w:pPr>
        <w:pStyle w:val="Text"/>
      </w:pPr>
      <w:r w:rsidRPr="00963FDD">
        <w:t>„</w:t>
      </w:r>
      <w:r w:rsidR="00F46B4C" w:rsidRPr="00963FDD">
        <w:t>Tiffany ho má,</w:t>
      </w:r>
      <w:r w:rsidRPr="00963FDD">
        <w:t>“</w:t>
      </w:r>
      <w:r w:rsidR="00F46B4C" w:rsidRPr="00963FDD">
        <w:t xml:space="preserve"> ušklíb se Hugh Meringue svou mumiáckou hubou.</w:t>
      </w:r>
    </w:p>
    <w:p w:rsidR="00963FDD" w:rsidRPr="00963FDD" w:rsidRDefault="00963FDD" w:rsidP="00963FDD">
      <w:pPr>
        <w:pStyle w:val="Text"/>
      </w:pPr>
      <w:r w:rsidRPr="00963FDD">
        <w:t>„</w:t>
      </w:r>
      <w:r w:rsidR="00F46B4C" w:rsidRPr="00963FDD">
        <w:t>Jak si to představuješ, Georgi?</w:t>
      </w:r>
      <w:r w:rsidRPr="00963FDD">
        <w:t>“</w:t>
      </w:r>
      <w:r w:rsidR="00F46B4C" w:rsidRPr="00963FDD">
        <w:t xml:space="preserve"> zeptal se Cemetery.</w:t>
      </w:r>
    </w:p>
    <w:p w:rsidR="00963FDD" w:rsidRPr="00963FDD" w:rsidRDefault="00963FDD" w:rsidP="00963FDD">
      <w:pPr>
        <w:pStyle w:val="Text"/>
      </w:pPr>
      <w:r w:rsidRPr="00963FDD">
        <w:t>„</w:t>
      </w:r>
      <w:r w:rsidR="00F46B4C" w:rsidRPr="00963FDD">
        <w:t>Musíme na to najmout četu odborníků,</w:t>
      </w:r>
      <w:r w:rsidRPr="00963FDD">
        <w:t>“</w:t>
      </w:r>
      <w:r w:rsidR="00F46B4C" w:rsidRPr="00963FDD">
        <w:t xml:space="preserve"> řekl jsem. </w:t>
      </w:r>
      <w:r w:rsidRPr="00963FDD">
        <w:t>„</w:t>
      </w:r>
      <w:r w:rsidR="00F46B4C" w:rsidRPr="00963FDD">
        <w:t>Nejlíp nějaký penzisty z bejvalý NASA. Po prachách jsou celí diví a svý věci rozuměj.</w:t>
      </w:r>
      <w:r w:rsidRPr="00963FDD">
        <w:t>“</w:t>
      </w:r>
    </w:p>
    <w:p w:rsidR="00963FDD" w:rsidRPr="00963FDD" w:rsidRDefault="00963FDD" w:rsidP="00963FDD">
      <w:pPr>
        <w:pStyle w:val="Text"/>
      </w:pPr>
      <w:r w:rsidRPr="00963FDD">
        <w:t>„</w:t>
      </w:r>
      <w:r w:rsidR="00F46B4C" w:rsidRPr="00963FDD">
        <w:t>Nebyly by lepší mladší síly?</w:t>
      </w:r>
      <w:r w:rsidRPr="00963FDD">
        <w:t>“</w:t>
      </w:r>
      <w:r w:rsidR="00F46B4C" w:rsidRPr="00963FDD">
        <w:t xml:space="preserve"> na to Tasmania Kid. </w:t>
      </w:r>
      <w:r w:rsidRPr="00963FDD">
        <w:t>„</w:t>
      </w:r>
      <w:r w:rsidR="00F46B4C" w:rsidRPr="00963FDD">
        <w:t>Třeba by dělali lacinějc.</w:t>
      </w:r>
      <w:r w:rsidRPr="00963FDD">
        <w:t>“</w:t>
      </w:r>
    </w:p>
    <w:p w:rsidR="00963FDD" w:rsidRPr="00963FDD" w:rsidRDefault="00963FDD" w:rsidP="00963FDD">
      <w:pPr>
        <w:pStyle w:val="Text"/>
      </w:pPr>
      <w:r w:rsidRPr="00963FDD">
        <w:t>„</w:t>
      </w:r>
      <w:r w:rsidR="00F46B4C" w:rsidRPr="00963FDD">
        <w:t>Jsou to tvý prachy?</w:t>
      </w:r>
      <w:r w:rsidRPr="00963FDD">
        <w:t>“</w:t>
      </w:r>
      <w:r w:rsidR="00F46B4C" w:rsidRPr="00963FDD">
        <w:t xml:space="preserve"> řekl jsem.</w:t>
      </w:r>
    </w:p>
    <w:p w:rsidR="00963FDD" w:rsidRPr="00963FDD" w:rsidRDefault="00963FDD" w:rsidP="00963FDD">
      <w:pPr>
        <w:pStyle w:val="Text"/>
      </w:pPr>
      <w:r w:rsidRPr="00963FDD">
        <w:t>„</w:t>
      </w:r>
      <w:r w:rsidR="00F46B4C" w:rsidRPr="00963FDD">
        <w:t>Jo,</w:t>
      </w:r>
      <w:r w:rsidRPr="00963FDD">
        <w:t>“</w:t>
      </w:r>
      <w:r w:rsidR="00F46B4C" w:rsidRPr="00963FDD">
        <w:t xml:space="preserve"> kejvnul Kid. </w:t>
      </w:r>
      <w:r w:rsidRPr="00963FDD">
        <w:t>„</w:t>
      </w:r>
      <w:r w:rsidR="00F46B4C" w:rsidRPr="00963FDD">
        <w:t>Mám v tom svý tři procenta.</w:t>
      </w:r>
      <w:r w:rsidRPr="00963FDD">
        <w:t>“</w:t>
      </w:r>
    </w:p>
    <w:p w:rsidR="00963FDD" w:rsidRPr="00963FDD" w:rsidRDefault="00963FDD" w:rsidP="00963FDD">
      <w:pPr>
        <w:pStyle w:val="Text"/>
      </w:pPr>
      <w:r w:rsidRPr="00963FDD">
        <w:t>„</w:t>
      </w:r>
      <w:r w:rsidR="00F46B4C" w:rsidRPr="00963FDD">
        <w:t>A kdo z mladejch se vyzná ve flammarionech?</w:t>
      </w:r>
      <w:r w:rsidRPr="00963FDD">
        <w:t>“</w:t>
      </w:r>
      <w:r w:rsidR="00F46B4C" w:rsidRPr="00963FDD">
        <w:t xml:space="preserve"> řekl jsem. </w:t>
      </w:r>
      <w:r w:rsidRPr="00963FDD">
        <w:t>„</w:t>
      </w:r>
      <w:r w:rsidR="00F46B4C" w:rsidRPr="00963FDD">
        <w:t>O žádným takovým nevím.</w:t>
      </w:r>
      <w:r w:rsidRPr="00963FDD">
        <w:t>“</w:t>
      </w:r>
    </w:p>
    <w:p w:rsidR="00963FDD" w:rsidRPr="00963FDD" w:rsidRDefault="00963FDD" w:rsidP="00963FDD">
      <w:pPr>
        <w:pStyle w:val="Text"/>
      </w:pPr>
      <w:r w:rsidRPr="00963FDD">
        <w:t>„</w:t>
      </w:r>
      <w:r w:rsidR="00F46B4C" w:rsidRPr="00963FDD">
        <w:t>Nechte to na Georgovi,</w:t>
      </w:r>
      <w:r w:rsidRPr="00963FDD">
        <w:t>“</w:t>
      </w:r>
      <w:r w:rsidR="00F46B4C" w:rsidRPr="00963FDD">
        <w:t xml:space="preserve"> řekla Lou. </w:t>
      </w:r>
      <w:r w:rsidRPr="00963FDD">
        <w:t>„</w:t>
      </w:r>
      <w:r w:rsidR="00F46B4C" w:rsidRPr="00963FDD">
        <w:t>Ví, co dělá.</w:t>
      </w:r>
      <w:r w:rsidRPr="00963FDD">
        <w:t>“</w:t>
      </w:r>
    </w:p>
    <w:p w:rsidR="00963FDD" w:rsidRPr="00963FDD" w:rsidRDefault="00F46B4C" w:rsidP="00963FDD">
      <w:pPr>
        <w:pStyle w:val="Text"/>
      </w:pPr>
      <w:r w:rsidRPr="00963FDD">
        <w:t>Tak jsem se do toho dal, sotva jsme vypadli z</w:t>
      </w:r>
      <w:r w:rsidR="00963FDD" w:rsidRPr="00963FDD">
        <w:t xml:space="preserve"> </w:t>
      </w:r>
      <w:r w:rsidRPr="00963FDD">
        <w:t xml:space="preserve">hangáru; prohlídka </w:t>
      </w:r>
      <w:r w:rsidRPr="00963FDD">
        <w:rPr>
          <w:i/>
        </w:rPr>
        <w:t>Jabberwocka</w:t>
      </w:r>
      <w:r w:rsidRPr="00963FDD">
        <w:t xml:space="preserve"> mi netrvala dýl jak tři hodiny a všichni jsme plavali v potu, když jsme konečně vylezli ven. Dokonce se potila i Lou, ale přece jen to bylo přijatelnější – aspoň nesmrděla jako my. V podstatě jsem si jen potvrdil, co jsem stejně předem věděl – pár obrazovek bylo prasklejch, tu a tam lezly z</w:t>
      </w:r>
      <w:r w:rsidR="00963FDD" w:rsidRPr="00963FDD">
        <w:t xml:space="preserve"> </w:t>
      </w:r>
      <w:r w:rsidRPr="00963FDD">
        <w:t>armatur dráty, o kterejch se těžko dalo říct, odkud a kam vedou a jak jsou důležitý, všecko, co bylo z plastů, bylo zprohýbaný a pokroucený, vybavení kajut vypadalo, že ty křesílka a hamaky koupili za pár dolarů z</w:t>
      </w:r>
      <w:r w:rsidR="00963FDD" w:rsidRPr="00963FDD">
        <w:t xml:space="preserve"> </w:t>
      </w:r>
      <w:r w:rsidRPr="00963FDD">
        <w:t>vyřazenýho mississippskýho parníku a křesla v pilotní kabině měly vesměs tak rezatý kostry, že se daly anatomicky upravit leda kladivem. Taky tam bylo všude plno prachu a špíny, to se ví.</w:t>
      </w:r>
    </w:p>
    <w:p w:rsidR="00963FDD" w:rsidRPr="00963FDD" w:rsidRDefault="00F46B4C" w:rsidP="00963FDD">
      <w:pPr>
        <w:pStyle w:val="Text"/>
      </w:pPr>
      <w:r w:rsidRPr="00963FDD">
        <w:t xml:space="preserve">Cemetery zavolal ze správní budovy bleskem Tiffanyho; když jsem mu vysvětlil co a jak a doprovodil to několika obrázkama, který jsem nacvakal při prohlídce </w:t>
      </w:r>
      <w:r w:rsidRPr="00963FDD">
        <w:rPr>
          <w:i/>
        </w:rPr>
        <w:t>Jabberwocka</w:t>
      </w:r>
      <w:r w:rsidRPr="00963FDD">
        <w:t>, uvolnil neomezený finance. Na nic se mě neptal a popřál nám hodně úspěchů v práci. Já teda, že dík, načež jsem si zvolil patřičnej kód a začal jsem probírat seznamy vysloužilejch chlápků z NASA.</w:t>
      </w:r>
    </w:p>
    <w:p w:rsidR="00963FDD" w:rsidRPr="00963FDD" w:rsidRDefault="00F46B4C" w:rsidP="00963FDD">
      <w:pPr>
        <w:pStyle w:val="Text"/>
      </w:pPr>
      <w:r w:rsidRPr="00963FDD">
        <w:t xml:space="preserve">Místní rozvrzanej computer, ke kterýmu mě Fernandéz beze všeho pustil, mi vybral šest maníků; podle jmen mi byli povědomí </w:t>
      </w:r>
      <w:r w:rsidRPr="00963FDD">
        <w:lastRenderedPageBreak/>
        <w:t>jen dva, ale podle kvalifikace se hodili všichni. Poslal jsem jim bleskový telegramy jménem Tiffanyho, což se mi jevilo jako nejlepší záruka. Jen jeden odmít, protože ležel ve špitále, kde mu vyměňovali játra. Řekli jsme si, že pět chlápků bude taky stačit. Obratem jsme přes Tiffanyho banku poslali slušnou zálohu na cestovní výdaje a další telegram, že pány čekáme zejtra k obědu.</w:t>
      </w:r>
    </w:p>
    <w:p w:rsidR="00963FDD" w:rsidRPr="00963FDD" w:rsidRDefault="00F46B4C" w:rsidP="00963FDD">
      <w:pPr>
        <w:pStyle w:val="Text"/>
      </w:pPr>
      <w:r w:rsidRPr="00963FDD">
        <w:t xml:space="preserve">Protože jsme zbytek dne neměli do čeho píchnout, jeli jsme se vykoupat do Laco de Chapala. Po tý sauně v rozpáleným </w:t>
      </w:r>
      <w:r w:rsidRPr="00963FDD">
        <w:rPr>
          <w:i/>
        </w:rPr>
        <w:t>Jabberwocku</w:t>
      </w:r>
      <w:r w:rsidRPr="00963FDD">
        <w:t xml:space="preserve"> to bylo náramný pošušňáníčko, i když voda měla svejch poctivejch pětadvacet. Slunila se tam a dováděla spousta nádhernejch místních </w:t>
      </w:r>
      <w:r w:rsidRPr="00963FDD">
        <w:rPr>
          <w:i/>
        </w:rPr>
        <w:t>muchachitas</w:t>
      </w:r>
      <w:r w:rsidRPr="00963FDD">
        <w:t>, drinky v barech na pláži byly správně vychlazený a pečený maso, který podávali v</w:t>
      </w:r>
      <w:r w:rsidR="00963FDD" w:rsidRPr="00963FDD">
        <w:t xml:space="preserve"> </w:t>
      </w:r>
      <w:r w:rsidRPr="00963FDD">
        <w:t xml:space="preserve">romantickejch mexikánskejch putykách u dolního konce jezera na </w:t>
      </w:r>
      <w:r w:rsidRPr="00963FDD">
        <w:rPr>
          <w:i/>
        </w:rPr>
        <w:t>tortillas</w:t>
      </w:r>
      <w:r w:rsidRPr="00963FDD">
        <w:t xml:space="preserve"> rovnou do ruky, řádně kořeněný. Taky jsme se k večeru prošli po nějakejch těch zapadlejch obchůdkách se suvenýrama, kde si Lou nakoupila hromadu zbytečností.</w:t>
      </w:r>
    </w:p>
    <w:p w:rsidR="00963FDD" w:rsidRPr="00963FDD" w:rsidRDefault="00F46B4C" w:rsidP="00963FDD">
      <w:pPr>
        <w:pStyle w:val="Text"/>
      </w:pPr>
      <w:r w:rsidRPr="00963FDD">
        <w:t>Večeřeli jsme v Guadalajaře; všecko bylo gratis, hotel patří koncernu CENTAUR. Je jich po zeměkouli něco kolem tří stovek a všechny se vyznačujou perfektní obsluhou, dokonalou klimatizací, skvělou kuchyní, kasinem, kde můžete prohrát kromě života dočista všechno, co máte, a taky pěkně nahoru zaokrouhlenejma cenama, což nás, jak už jsem řek, nemuselo zajímat.</w:t>
      </w:r>
    </w:p>
    <w:p w:rsidR="00963FDD" w:rsidRPr="00963FDD" w:rsidRDefault="00F46B4C" w:rsidP="00963FDD">
      <w:pPr>
        <w:pStyle w:val="Text"/>
      </w:pPr>
      <w:r w:rsidRPr="00963FDD">
        <w:t xml:space="preserve">Jelikož jsme ale po únavným dnu začali brzo zívat, zvrhli jsme do sebe ještě jednu chlazenou a rozešli se do svejch apartmá, kam za mnou vzápětí přiklusala Lou v průsvitným župánku. Další záležitosti jsou dočista naše soukromá věc – teda moje a Lou, i když by se o tom daly povídat romány; když jsme nakonec vylezli ze sprchy a kopli do sebe vitamínový FF od Morgensterna, podleh jsem omylu, že teď je ta pravá chvíle, abych jí vytmavil, jak se věci maj. </w:t>
      </w:r>
      <w:r w:rsidR="00963FDD" w:rsidRPr="00963FDD">
        <w:t>„</w:t>
      </w:r>
      <w:r w:rsidRPr="00963FDD">
        <w:t>Mučačita,</w:t>
      </w:r>
      <w:r w:rsidR="00963FDD" w:rsidRPr="00963FDD">
        <w:t>“</w:t>
      </w:r>
      <w:r w:rsidRPr="00963FDD">
        <w:t xml:space="preserve"> povídám po mexicku, </w:t>
      </w:r>
      <w:r w:rsidR="00963FDD" w:rsidRPr="00963FDD">
        <w:t>„</w:t>
      </w:r>
      <w:r w:rsidRPr="00963FDD">
        <w:t>jak tak koukám na to tvý krásně udělaný tělo, tak se mi to vaše lyžaření v Cassini Regio zamlouvá čím dál míň. Chlap, co takovouhle ženskou pustí na Japeta a neudělá všechno, co je v jeho silách, aby jí to rozmluvil, je odpornej srábek.</w:t>
      </w:r>
      <w:r w:rsidR="00963FDD" w:rsidRPr="00963FDD">
        <w:t>“</w:t>
      </w:r>
    </w:p>
    <w:p w:rsidR="00963FDD" w:rsidRPr="00963FDD" w:rsidRDefault="00963FDD" w:rsidP="00963FDD">
      <w:pPr>
        <w:pStyle w:val="Text"/>
      </w:pPr>
      <w:r w:rsidRPr="00963FDD">
        <w:t>„</w:t>
      </w:r>
      <w:r w:rsidR="00F46B4C" w:rsidRPr="00963FDD">
        <w:t>Co tím chceš říct, Georgi?</w:t>
      </w:r>
      <w:r w:rsidRPr="00963FDD">
        <w:t>“</w:t>
      </w:r>
      <w:r w:rsidR="00F46B4C" w:rsidRPr="00963FDD">
        <w:t xml:space="preserve"> mňoukla a natáhla nohu do vejšky, aby si ji mohla prohlídnout. Při tý příležitosti jsem si ji prohlíd i já. </w:t>
      </w:r>
      <w:r w:rsidRPr="00963FDD">
        <w:t>„</w:t>
      </w:r>
      <w:r w:rsidR="00F46B4C" w:rsidRPr="00963FDD">
        <w:t>Co bych tím chtěl říct,</w:t>
      </w:r>
      <w:r w:rsidRPr="00963FDD">
        <w:t>“</w:t>
      </w:r>
      <w:r w:rsidR="00F46B4C" w:rsidRPr="00963FDD">
        <w:t xml:space="preserve"> povídám. </w:t>
      </w:r>
      <w:r w:rsidRPr="00963FDD">
        <w:t>„</w:t>
      </w:r>
      <w:r w:rsidR="00F46B4C" w:rsidRPr="00963FDD">
        <w:t xml:space="preserve">Že je nesmysl, abych tě nechal </w:t>
      </w:r>
      <w:r w:rsidR="00F46B4C" w:rsidRPr="00963FDD">
        <w:lastRenderedPageBreak/>
        <w:t>jít skápnout někam do Saturnovy soustavy, když to teď mezi náma tak pěkně klape.</w:t>
      </w:r>
      <w:r w:rsidRPr="00963FDD">
        <w:t>“</w:t>
      </w:r>
    </w:p>
    <w:p w:rsidR="00963FDD" w:rsidRPr="00963FDD" w:rsidRDefault="00963FDD" w:rsidP="00963FDD">
      <w:pPr>
        <w:pStyle w:val="Text"/>
      </w:pPr>
      <w:r w:rsidRPr="00963FDD">
        <w:t>„</w:t>
      </w:r>
      <w:r w:rsidR="00F46B4C" w:rsidRPr="00963FDD">
        <w:t>Jo, něco na tom je, Georgi,</w:t>
      </w:r>
      <w:r w:rsidRPr="00963FDD">
        <w:t>“</w:t>
      </w:r>
      <w:r w:rsidR="00F46B4C" w:rsidRPr="00963FDD">
        <w:t xml:space="preserve"> řekla. </w:t>
      </w:r>
      <w:r w:rsidRPr="00963FDD">
        <w:t>„</w:t>
      </w:r>
      <w:r w:rsidR="00F46B4C" w:rsidRPr="00963FDD">
        <w:t>Byl bys odpornej srábek, kdybys mě tam pustil jenom s těma třema frajírkama. Zvykla jsem si na tebe, jako kdybysme se znali od malička, a když si představím, že bys tady zůstal… To mi neuděláš, T. W. G.</w:t>
      </w:r>
      <w:r w:rsidRPr="00963FDD">
        <w:t>“</w:t>
      </w:r>
    </w:p>
    <w:p w:rsidR="00963FDD" w:rsidRPr="00963FDD" w:rsidRDefault="00F46B4C" w:rsidP="00963FDD">
      <w:pPr>
        <w:pStyle w:val="Text"/>
      </w:pPr>
      <w:r w:rsidRPr="00963FDD">
        <w:t>Chtěl jsem se zachovat jako ta silnější polovička; jenomže než jsem stačil říct to svý, pustili jsme se znova do těch výše zmíněnejch soukromejch věcí, kvůli kterejm jsem nakonec v záchvatu úplnýho zatmění mysli kejvnul.</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Sotva ráno vylezlo slunce a Lou ze sprchy, bylo mi jasný, že jsem radši měl rovnou sbalit kufry, přilepit si pod nos dvě slunečnicový semínka a v</w:t>
      </w:r>
      <w:r w:rsidR="00963FDD" w:rsidRPr="00963FDD">
        <w:t xml:space="preserve"> </w:t>
      </w:r>
      <w:r w:rsidRPr="00963FDD">
        <w:t>nejbližší cvokárně se představit jako jistej Áda z Braunau. Kdejaká z těch hnědejch mexikánskejch krásek na Laco de Chapala by si bejvala dala říct stejně jako Lou, a pokud by mě lákala do postele, byla by to bytelná postel pod stropem z palmovejch listů, přes kterou bych se dostal nanejvejš do početný mexický rodiny a ne na nějakej podělanej měsíc v soustavě Saturna. Carramba! Jenže, jak už jsem řek na začátku, Lou Kawinecková se krásou těm holkám přinejmenším vyrovnala a ještě navíc byla přesně ten typ ženský, kterej vyvolává pocit, že zrovínka ona je ta jediná… a tak dále.</w:t>
      </w:r>
    </w:p>
    <w:p w:rsidR="00963FDD" w:rsidRPr="00963FDD" w:rsidRDefault="00F46B4C" w:rsidP="00963FDD">
      <w:pPr>
        <w:pStyle w:val="Text"/>
      </w:pPr>
      <w:r w:rsidRPr="00963FDD">
        <w:t>Odpoledne dorazila četa důchodců z NASA; venkoncem se nezajímali, proč maj prolejzat Jabberwocka, jelikož měli slíbenej pohádkovej honorář. Dali jsme se do toho rovnou, zatímco Cemetery s Hughem a Tasmania Kidem dělali to, co jsem měl radši dělat i já – balili na pláži místní mučačity. Lou si vzala na starost materiální zabezpečení, to jest bleskový telegramy do různejch skladišť a fabrik, kde se zabejvali pro nás potřebným materiálem; taky si zajistila soukromou vzducholoď, aby ty krámy mohla bez velkejch zdržovaček vozit na kosmodrom. Vedle toho se starala o naše žaludky, anžto místní pepřový omáčky vyvolávaly chutě na všechno možný, jenom ne na práci.</w:t>
      </w:r>
    </w:p>
    <w:p w:rsidR="00963FDD" w:rsidRPr="00963FDD" w:rsidRDefault="00F46B4C" w:rsidP="00963FDD">
      <w:pPr>
        <w:pStyle w:val="Text"/>
      </w:pPr>
      <w:r w:rsidRPr="00963FDD">
        <w:t xml:space="preserve">Byly to příjemný chvíle. Noc co noc jsme si s Lou šuškali do ouška všelijaký choulostivý španělský lichotky, a od rána do večera tahala Lou z computeru šestimetrový seznamy náhradních dílů, </w:t>
      </w:r>
      <w:r w:rsidRPr="00963FDD">
        <w:lastRenderedPageBreak/>
        <w:t>zatímco já s</w:t>
      </w:r>
      <w:r w:rsidR="00963FDD" w:rsidRPr="00963FDD">
        <w:t xml:space="preserve"> </w:t>
      </w:r>
      <w:r w:rsidRPr="00963FDD">
        <w:t>těma pěti chlápkama z NASA prolejzal loď, do který jsme nejdřív natáhli hadicema čerstvý povětří. Koncem tejdne už jsem byl utahanej jako štěně, ale s</w:t>
      </w:r>
      <w:r w:rsidR="00963FDD" w:rsidRPr="00963FDD">
        <w:t xml:space="preserve"> </w:t>
      </w:r>
      <w:r w:rsidRPr="00963FDD">
        <w:t>Jabberwockem to vypadalo čím dál líp. Najali jsme dalších pár chlapů z místní nabídky, aby vyměnili vadný segmenty tepelnýho štítu za nový, který Lou sehnala ve výprodeji v Houstonu a nechala je poslat na dobírku rovnou do Guadalajary. Rozebrali jsme reaktor, na kterej byl kádr jistej Crawford; další z těch pěti, nějakej Jones, přivez z fabriky v Mazatlánu speciální měřidlo na seřizování osy trysek. Když se to tak vezme, byli jsme náramně sehranej tým.</w:t>
      </w:r>
    </w:p>
    <w:p w:rsidR="00963FDD" w:rsidRPr="00963FDD" w:rsidRDefault="00F46B4C" w:rsidP="00963FDD">
      <w:pPr>
        <w:pStyle w:val="Text"/>
      </w:pPr>
      <w:r w:rsidRPr="00963FDD">
        <w:t xml:space="preserve">Za nějakej čásek, když jsme prověřili kdejakej šroubek a milýho </w:t>
      </w:r>
      <w:r w:rsidRPr="00963FDD">
        <w:rPr>
          <w:i/>
        </w:rPr>
        <w:t>Jabberwocka</w:t>
      </w:r>
      <w:r w:rsidRPr="00963FDD">
        <w:t xml:space="preserve"> měli přečtenýho od špičky až k podrážkám přistávacích bačkor, jsme začali s</w:t>
      </w:r>
      <w:r w:rsidR="00963FDD" w:rsidRPr="00963FDD">
        <w:t xml:space="preserve"> </w:t>
      </w:r>
      <w:r w:rsidRPr="00963FDD">
        <w:t xml:space="preserve">montáží; mezitím jsem musel prodloužit smlouvu s Tiffanym, to se ví; ale protože jsem se rozhod, že s tou zflikovanou rachotinou poletím, vystavili mi Tiffanyho advokáti smlouvu dočista jinou, ve který nezapomněli ani na to, kam s celým tím balíkem doloušů, kdybych cestou natáh brka. Zeptal jsem se Lou, jestli má taky takovou; kejvla, že jo, a řekla, že se jí líbí, jak Tiffany pamatuje na všecko. Já na to, že zrovínka ten článek o případnejch dědicích je pro člověka hotový pohlazení, a Lou řekla: </w:t>
      </w:r>
      <w:r w:rsidR="00963FDD" w:rsidRPr="00963FDD">
        <w:t>„</w:t>
      </w:r>
      <w:r w:rsidRPr="00963FDD">
        <w:t>Tak si to tak neber, Georgie.</w:t>
      </w:r>
      <w:r w:rsidR="00963FDD" w:rsidRPr="00963FDD">
        <w:t>“</w:t>
      </w:r>
    </w:p>
    <w:p w:rsidR="00963FDD" w:rsidRPr="00963FDD" w:rsidRDefault="00F46B4C" w:rsidP="00963FDD">
      <w:pPr>
        <w:pStyle w:val="Text"/>
      </w:pPr>
      <w:r w:rsidRPr="00963FDD">
        <w:t>Pokračovali jsme v práci; v tý době už jsme byli ve všech skladech náhradních dílů, elektroniky a raketový techniky, co jich zeměkoule nosí, známí jak falešnej niklák. Začalo mě to bavit – a taky jsem si samozřejmě říkal, že když v tom mám letět, sichruju si vlastní kejhák. To už jsem skoro nevylejzal z hangáru a nesvlíkal montérky.</w:t>
      </w:r>
    </w:p>
    <w:p w:rsidR="00963FDD" w:rsidRPr="00963FDD" w:rsidRDefault="00F46B4C" w:rsidP="00963FDD">
      <w:pPr>
        <w:pStyle w:val="Text"/>
      </w:pPr>
      <w:r w:rsidRPr="00963FDD">
        <w:t xml:space="preserve">Jednou odpoledne chvíli po příletu pravidelný místní linky z Tampica na kousek dál položený letiště pro mě přišel ten Mexikán s děravejma plátěnkama, že mám na vrátnici návštěvu. Kdo to je, mi neřek, jen se šklebil, jako když mu zase jednou nějakej gringo šoupnul pár špinavejch měďáků. Utřel jsem si teda ruce do kusu cupaniny, houknul jsem na chlapy, že se za chvíli vrátím a přinesu další basu piva, a šel jsem si zavolat vozejk, co tu měli pro zaměstnance, aby si v tom vedru neušoupali podrážky. Cestou k vrátnici jsem přemejšlel, kdo může hledat zrovna mě, a vyšel mi z </w:t>
      </w:r>
      <w:r w:rsidRPr="00963FDD">
        <w:lastRenderedPageBreak/>
        <w:t>toho pojišťovák od Space Lloyda, protože jsem zrovna měl propadlou pojistku a předpokládal jsem, že mi novou zaplatí Tiffany; vejpověď u Terralunární už jsem dal.</w:t>
      </w:r>
    </w:p>
    <w:p w:rsidR="00963FDD" w:rsidRPr="00963FDD" w:rsidRDefault="00F46B4C" w:rsidP="00963FDD">
      <w:pPr>
        <w:pStyle w:val="Text"/>
      </w:pPr>
      <w:r w:rsidRPr="00963FDD">
        <w:t xml:space="preserve">V hovorně čekal divnej nemastnej neslanej chlápek ohozenej v tropiku; ucucával avokádový pivo a vedle sebe na židli měl aktovku z imitace krokodýla. </w:t>
      </w:r>
      <w:r w:rsidR="00963FDD" w:rsidRPr="00963FDD">
        <w:t>„</w:t>
      </w:r>
      <w:r w:rsidRPr="00963FDD">
        <w:t>Pan Toshika Washington George?</w:t>
      </w:r>
      <w:r w:rsidR="00963FDD" w:rsidRPr="00963FDD">
        <w:t>“</w:t>
      </w:r>
      <w:r w:rsidRPr="00963FDD">
        <w:t xml:space="preserve"> povídá. A když jsem na to kejvnul, vykouzlil ze šosu placku S. I., což je kosmickej odbor Interpolu. </w:t>
      </w:r>
      <w:r w:rsidR="00963FDD" w:rsidRPr="00963FDD">
        <w:t>„</w:t>
      </w:r>
      <w:r w:rsidRPr="00963FDD">
        <w:t>Morano,</w:t>
      </w:r>
      <w:r w:rsidR="00963FDD" w:rsidRPr="00963FDD">
        <w:t>“</w:t>
      </w:r>
      <w:r w:rsidRPr="00963FDD">
        <w:t xml:space="preserve"> představil se. A jestli bych mu moh odpovědět na pár otázek.</w:t>
      </w:r>
    </w:p>
    <w:p w:rsidR="00963FDD" w:rsidRPr="00963FDD" w:rsidRDefault="00963FDD" w:rsidP="00963FDD">
      <w:pPr>
        <w:pStyle w:val="Text"/>
      </w:pPr>
      <w:r w:rsidRPr="00963FDD">
        <w:t>„</w:t>
      </w:r>
      <w:r w:rsidR="00F46B4C" w:rsidRPr="00963FDD">
        <w:t>Ale jo,</w:t>
      </w:r>
      <w:r w:rsidRPr="00963FDD">
        <w:t>“</w:t>
      </w:r>
      <w:r w:rsidR="00F46B4C" w:rsidRPr="00963FDD">
        <w:t xml:space="preserve"> já na to. </w:t>
      </w:r>
      <w:r w:rsidRPr="00963FDD">
        <w:t>„</w:t>
      </w:r>
      <w:r w:rsidR="00F46B4C" w:rsidRPr="00963FDD">
        <w:t>Nemám žádný tajnosti.</w:t>
      </w:r>
      <w:r w:rsidRPr="00963FDD">
        <w:t>“</w:t>
      </w:r>
    </w:p>
    <w:p w:rsidR="00963FDD" w:rsidRPr="00963FDD" w:rsidRDefault="00963FDD" w:rsidP="00963FDD">
      <w:pPr>
        <w:pStyle w:val="Text"/>
      </w:pPr>
      <w:r w:rsidRPr="00963FDD">
        <w:t>„</w:t>
      </w:r>
      <w:r w:rsidR="00F46B4C" w:rsidRPr="00963FDD">
        <w:t>Tím líp,</w:t>
      </w:r>
      <w:r w:rsidRPr="00963FDD">
        <w:t>“</w:t>
      </w:r>
      <w:r w:rsidR="00F46B4C" w:rsidRPr="00963FDD">
        <w:t xml:space="preserve"> kejvnul. </w:t>
      </w:r>
      <w:r w:rsidRPr="00963FDD">
        <w:t>„</w:t>
      </w:r>
      <w:r w:rsidR="00F46B4C" w:rsidRPr="00963FDD">
        <w:t>Pokud jsem informovanej, tak máte smlouvu s panem Guyem Tiffanym.</w:t>
      </w:r>
      <w:r w:rsidRPr="00963FDD">
        <w:t>“</w:t>
      </w:r>
    </w:p>
    <w:p w:rsidR="00963FDD" w:rsidRPr="00963FDD" w:rsidRDefault="00963FDD" w:rsidP="00963FDD">
      <w:pPr>
        <w:pStyle w:val="Text"/>
      </w:pPr>
      <w:r w:rsidRPr="00963FDD">
        <w:t>„</w:t>
      </w:r>
      <w:r w:rsidR="00F46B4C" w:rsidRPr="00963FDD">
        <w:t>To mám,</w:t>
      </w:r>
      <w:r w:rsidRPr="00963FDD">
        <w:t>“</w:t>
      </w:r>
      <w:r w:rsidR="00F46B4C" w:rsidRPr="00963FDD">
        <w:t xml:space="preserve"> souhlasil jsem. </w:t>
      </w:r>
      <w:r w:rsidRPr="00963FDD">
        <w:t>„</w:t>
      </w:r>
      <w:r w:rsidR="00F46B4C" w:rsidRPr="00963FDD">
        <w:t>Je to zakázaný?</w:t>
      </w:r>
      <w:r w:rsidRPr="00963FDD">
        <w:t>“</w:t>
      </w:r>
    </w:p>
    <w:p w:rsidR="00963FDD" w:rsidRPr="00963FDD" w:rsidRDefault="00963FDD" w:rsidP="00963FDD">
      <w:pPr>
        <w:pStyle w:val="Text"/>
      </w:pPr>
      <w:r w:rsidRPr="00963FDD">
        <w:t>„</w:t>
      </w:r>
      <w:r w:rsidR="00F46B4C" w:rsidRPr="00963FDD">
        <w:t>Samozřejmě že ne,</w:t>
      </w:r>
      <w:r w:rsidRPr="00963FDD">
        <w:t>“</w:t>
      </w:r>
      <w:r w:rsidR="00F46B4C" w:rsidRPr="00963FDD">
        <w:t xml:space="preserve"> uculil se. </w:t>
      </w:r>
      <w:r w:rsidRPr="00963FDD">
        <w:t>„</w:t>
      </w:r>
      <w:r w:rsidR="00F46B4C" w:rsidRPr="00963FDD">
        <w:t>Dokonce není zakázaný lítat na Japetus, pane Toshiko.</w:t>
      </w:r>
      <w:r w:rsidRPr="00963FDD">
        <w:t>“</w:t>
      </w:r>
    </w:p>
    <w:p w:rsidR="00963FDD" w:rsidRPr="00963FDD" w:rsidRDefault="00963FDD" w:rsidP="00963FDD">
      <w:pPr>
        <w:pStyle w:val="Text"/>
      </w:pPr>
      <w:r w:rsidRPr="00963FDD">
        <w:t>„</w:t>
      </w:r>
      <w:r w:rsidR="00F46B4C" w:rsidRPr="00963FDD">
        <w:t>Co vy můžete vědět o Japetu?</w:t>
      </w:r>
      <w:r w:rsidRPr="00963FDD">
        <w:t>“</w:t>
      </w:r>
    </w:p>
    <w:p w:rsidR="00963FDD" w:rsidRPr="00963FDD" w:rsidRDefault="00963FDD" w:rsidP="00963FDD">
      <w:pPr>
        <w:pStyle w:val="Text"/>
      </w:pPr>
      <w:r w:rsidRPr="00963FDD">
        <w:t>„</w:t>
      </w:r>
      <w:r w:rsidR="00F46B4C" w:rsidRPr="00963FDD">
        <w:t>To samý co vy. Průměr čtrnáct set šedesát kilometrů, vzdálenost od Saturnu tři milióny pět set šedesát jedna a nějaký drobný, oběžná doba sedmdesát devět celých třicet, vázaná rotace, úniková rychlost šest set šedesát šest… To si můžete přečíst v každý ročence pro hvězdárny nebo v příloze Malýho astronoma.</w:t>
      </w:r>
      <w:r w:rsidRPr="00963FDD">
        <w:t>“</w:t>
      </w:r>
    </w:p>
    <w:p w:rsidR="00963FDD" w:rsidRPr="00963FDD" w:rsidRDefault="00963FDD" w:rsidP="00963FDD">
      <w:pPr>
        <w:pStyle w:val="Text"/>
      </w:pPr>
      <w:r w:rsidRPr="00963FDD">
        <w:t>„</w:t>
      </w:r>
      <w:r w:rsidR="00F46B4C" w:rsidRPr="00963FDD">
        <w:t>Dobrej fór. Co ty otázky, pane Morano?</w:t>
      </w:r>
      <w:r w:rsidRPr="00963FDD">
        <w:t>“</w:t>
      </w:r>
    </w:p>
    <w:p w:rsidR="00963FDD" w:rsidRPr="00963FDD" w:rsidRDefault="00963FDD" w:rsidP="00963FDD">
      <w:pPr>
        <w:pStyle w:val="Text"/>
      </w:pPr>
      <w:r w:rsidRPr="00963FDD">
        <w:t>„</w:t>
      </w:r>
      <w:r w:rsidR="00F46B4C" w:rsidRPr="00963FDD">
        <w:t>Účel cesty?</w:t>
      </w:r>
      <w:r w:rsidRPr="00963FDD">
        <w:t>“</w:t>
      </w:r>
      <w:r w:rsidR="00F46B4C" w:rsidRPr="00963FDD">
        <w:t xml:space="preserve"> zeptal se.</w:t>
      </w:r>
    </w:p>
    <w:p w:rsidR="00963FDD" w:rsidRPr="00963FDD" w:rsidRDefault="00963FDD" w:rsidP="00963FDD">
      <w:pPr>
        <w:pStyle w:val="Text"/>
      </w:pPr>
      <w:r w:rsidRPr="00963FDD">
        <w:t>„</w:t>
      </w:r>
      <w:r w:rsidR="00F46B4C" w:rsidRPr="00963FDD">
        <w:t>Reklama výrobků koncernu Centaur,</w:t>
      </w:r>
      <w:r w:rsidRPr="00963FDD">
        <w:t>“</w:t>
      </w:r>
      <w:r w:rsidR="00F46B4C" w:rsidRPr="00963FDD">
        <w:t xml:space="preserve"> povídám. </w:t>
      </w:r>
      <w:r w:rsidRPr="00963FDD">
        <w:t>„</w:t>
      </w:r>
      <w:r w:rsidR="00F46B4C" w:rsidRPr="00963FDD">
        <w:t>Co má bejt?</w:t>
      </w:r>
      <w:r w:rsidRPr="00963FDD">
        <w:t>“</w:t>
      </w:r>
    </w:p>
    <w:p w:rsidR="00963FDD" w:rsidRPr="00963FDD" w:rsidRDefault="00963FDD" w:rsidP="00963FDD">
      <w:pPr>
        <w:pStyle w:val="Text"/>
      </w:pPr>
      <w:r w:rsidRPr="00963FDD">
        <w:t>„</w:t>
      </w:r>
      <w:r w:rsidR="00F46B4C" w:rsidRPr="00963FDD">
        <w:t>Reklama je širokej pojem,</w:t>
      </w:r>
      <w:r w:rsidRPr="00963FDD">
        <w:t>“</w:t>
      </w:r>
      <w:r w:rsidR="00F46B4C" w:rsidRPr="00963FDD">
        <w:t xml:space="preserve"> povídá Morano. </w:t>
      </w:r>
      <w:r w:rsidRPr="00963FDD">
        <w:t>„</w:t>
      </w:r>
      <w:r w:rsidR="00F46B4C" w:rsidRPr="00963FDD">
        <w:t>Nechcete mi přece tvrdit, že za sebou váš Jabberwock potáhne transparent Morgensternova piva?</w:t>
      </w:r>
      <w:r w:rsidRPr="00963FDD">
        <w:t>“</w:t>
      </w:r>
    </w:p>
    <w:p w:rsidR="00963FDD" w:rsidRPr="00963FDD" w:rsidRDefault="00963FDD" w:rsidP="00963FDD">
      <w:pPr>
        <w:pStyle w:val="Text"/>
      </w:pPr>
      <w:r w:rsidRPr="00963FDD">
        <w:t>„</w:t>
      </w:r>
      <w:r w:rsidR="00F46B4C" w:rsidRPr="00963FDD">
        <w:t>Koukejte, pane Morano,</w:t>
      </w:r>
      <w:r w:rsidRPr="00963FDD">
        <w:t>“</w:t>
      </w:r>
      <w:r w:rsidR="00F46B4C" w:rsidRPr="00963FDD">
        <w:t xml:space="preserve"> namích jsem se, </w:t>
      </w:r>
      <w:r w:rsidRPr="00963FDD">
        <w:t>„</w:t>
      </w:r>
      <w:r w:rsidR="00F46B4C" w:rsidRPr="00963FDD">
        <w:t>poletíme do soustavy Saturnu s veteránem a celou cestu se budeme živit konzervama od Morgensterna – nebo od Tiffanyho, jak se vám ráčí líbit. Je to snad zakázaný?</w:t>
      </w:r>
      <w:r w:rsidRPr="00963FDD">
        <w:t>“</w:t>
      </w:r>
    </w:p>
    <w:p w:rsidR="00963FDD" w:rsidRPr="00963FDD" w:rsidRDefault="00963FDD" w:rsidP="00963FDD">
      <w:pPr>
        <w:pStyle w:val="Text"/>
      </w:pPr>
      <w:r w:rsidRPr="00963FDD">
        <w:t>„</w:t>
      </w:r>
      <w:r w:rsidR="00F46B4C" w:rsidRPr="00963FDD">
        <w:t>A na Japetu?</w:t>
      </w:r>
      <w:r w:rsidRPr="00963FDD">
        <w:t>“</w:t>
      </w:r>
      <w:r w:rsidR="00F46B4C" w:rsidRPr="00963FDD">
        <w:t xml:space="preserve"> zeptal se, ani brvou nehnul.</w:t>
      </w:r>
    </w:p>
    <w:p w:rsidR="00963FDD" w:rsidRPr="00963FDD" w:rsidRDefault="00963FDD" w:rsidP="00963FDD">
      <w:pPr>
        <w:pStyle w:val="Text"/>
      </w:pPr>
      <w:r w:rsidRPr="00963FDD">
        <w:t>„</w:t>
      </w:r>
      <w:r w:rsidR="00F46B4C" w:rsidRPr="00963FDD">
        <w:t>Přejdeme Cassini Regio.</w:t>
      </w:r>
      <w:r w:rsidRPr="00963FDD">
        <w:t>“</w:t>
      </w:r>
    </w:p>
    <w:p w:rsidR="00963FDD" w:rsidRPr="00963FDD" w:rsidRDefault="00963FDD" w:rsidP="00963FDD">
      <w:pPr>
        <w:pStyle w:val="Text"/>
      </w:pPr>
      <w:r w:rsidRPr="00963FDD">
        <w:t>„</w:t>
      </w:r>
      <w:r w:rsidR="00F46B4C" w:rsidRPr="00963FDD">
        <w:t>Máte informace?</w:t>
      </w:r>
      <w:r w:rsidRPr="00963FDD">
        <w:t>“</w:t>
      </w:r>
    </w:p>
    <w:p w:rsidR="00963FDD" w:rsidRPr="00963FDD" w:rsidRDefault="00963FDD" w:rsidP="00963FDD">
      <w:pPr>
        <w:pStyle w:val="Text"/>
      </w:pPr>
      <w:r w:rsidRPr="00963FDD">
        <w:lastRenderedPageBreak/>
        <w:t>„</w:t>
      </w:r>
      <w:r w:rsidR="00F46B4C" w:rsidRPr="00963FDD">
        <w:t>O Cassini Regio nemá informace nikdo,</w:t>
      </w:r>
      <w:r w:rsidRPr="00963FDD">
        <w:t>“</w:t>
      </w:r>
      <w:r w:rsidR="00F46B4C" w:rsidRPr="00963FDD">
        <w:t xml:space="preserve"> řekl jsem. </w:t>
      </w:r>
      <w:r w:rsidRPr="00963FDD">
        <w:t>„</w:t>
      </w:r>
      <w:r w:rsidR="00F46B4C" w:rsidRPr="00963FDD">
        <w:t>Aspoň ne nijak speciální. Kolem pěti miliónů čtverečních kilometrů grafitovýho prachu. Nic míň, nic víc.</w:t>
      </w:r>
      <w:r w:rsidRPr="00963FDD">
        <w:t>“</w:t>
      </w:r>
    </w:p>
    <w:p w:rsidR="00963FDD" w:rsidRPr="00963FDD" w:rsidRDefault="00963FDD" w:rsidP="00963FDD">
      <w:pPr>
        <w:pStyle w:val="Text"/>
      </w:pPr>
      <w:r w:rsidRPr="00963FDD">
        <w:t>„</w:t>
      </w:r>
      <w:r w:rsidR="00F46B4C" w:rsidRPr="00963FDD">
        <w:rPr>
          <w:i/>
        </w:rPr>
        <w:t>Searcher 17</w:t>
      </w:r>
      <w:r w:rsidR="00F46B4C" w:rsidRPr="00963FDD">
        <w:t xml:space="preserve"> vám nic neříká?</w:t>
      </w:r>
      <w:r w:rsidRPr="00963FDD">
        <w:t>“</w:t>
      </w:r>
    </w:p>
    <w:p w:rsidR="00963FDD" w:rsidRPr="00963FDD" w:rsidRDefault="00963FDD" w:rsidP="00963FDD">
      <w:pPr>
        <w:pStyle w:val="Text"/>
      </w:pPr>
      <w:r w:rsidRPr="00963FDD">
        <w:t>„</w:t>
      </w:r>
      <w:r w:rsidR="00F46B4C" w:rsidRPr="00963FDD">
        <w:t>Jsou to sondy, co lítaj k velkejm planetám.</w:t>
      </w:r>
      <w:r w:rsidRPr="00963FDD">
        <w:t>“</w:t>
      </w:r>
    </w:p>
    <w:p w:rsidR="00963FDD" w:rsidRPr="00963FDD" w:rsidRDefault="00963FDD" w:rsidP="00963FDD">
      <w:pPr>
        <w:pStyle w:val="Text"/>
      </w:pPr>
      <w:r w:rsidRPr="00963FDD">
        <w:t>„</w:t>
      </w:r>
      <w:r w:rsidR="00F46B4C" w:rsidRPr="00963FDD">
        <w:t>Správně,</w:t>
      </w:r>
      <w:r w:rsidRPr="00963FDD">
        <w:t>“</w:t>
      </w:r>
      <w:r w:rsidR="00F46B4C" w:rsidRPr="00963FDD">
        <w:t xml:space="preserve"> na to Morano. </w:t>
      </w:r>
      <w:r w:rsidRPr="00963FDD">
        <w:t>„</w:t>
      </w:r>
      <w:r w:rsidR="00F46B4C" w:rsidRPr="00963FDD">
        <w:t>Například k Saturnu.</w:t>
      </w:r>
      <w:r w:rsidRPr="00963FDD">
        <w:t>“</w:t>
      </w:r>
    </w:p>
    <w:p w:rsidR="00963FDD" w:rsidRPr="00963FDD" w:rsidRDefault="00963FDD" w:rsidP="00963FDD">
      <w:pPr>
        <w:pStyle w:val="Text"/>
      </w:pPr>
      <w:r w:rsidRPr="00963FDD">
        <w:t>„</w:t>
      </w:r>
      <w:r w:rsidR="00F46B4C" w:rsidRPr="00963FDD">
        <w:t>Jo, k Saturnu jistě taky,</w:t>
      </w:r>
      <w:r w:rsidRPr="00963FDD">
        <w:t>“</w:t>
      </w:r>
      <w:r w:rsidR="00F46B4C" w:rsidRPr="00963FDD">
        <w:t xml:space="preserve"> kejvnul jsem. </w:t>
      </w:r>
      <w:r w:rsidRPr="00963FDD">
        <w:t>„</w:t>
      </w:r>
      <w:r w:rsidR="00F46B4C" w:rsidRPr="00963FDD">
        <w:t>A co?</w:t>
      </w:r>
      <w:r w:rsidRPr="00963FDD">
        <w:t>“</w:t>
      </w:r>
    </w:p>
    <w:p w:rsidR="00963FDD" w:rsidRPr="00963FDD" w:rsidRDefault="00963FDD" w:rsidP="00963FDD">
      <w:pPr>
        <w:pStyle w:val="Text"/>
      </w:pPr>
      <w:r w:rsidRPr="00963FDD">
        <w:t>„</w:t>
      </w:r>
      <w:r w:rsidR="00F46B4C" w:rsidRPr="00963FDD">
        <w:t>Je důvodný podezření, že se ztratila část záznamu, kterej právě tahle sedmnáctka vysílala.</w:t>
      </w:r>
      <w:r w:rsidRPr="00963FDD">
        <w:t>“</w:t>
      </w:r>
    </w:p>
    <w:p w:rsidR="00963FDD" w:rsidRPr="00963FDD" w:rsidRDefault="00963FDD" w:rsidP="00963FDD">
      <w:pPr>
        <w:pStyle w:val="Text"/>
      </w:pPr>
      <w:r w:rsidRPr="00963FDD">
        <w:t>„</w:t>
      </w:r>
      <w:r w:rsidR="00F46B4C" w:rsidRPr="00963FDD">
        <w:t>Třeba se zase najde.</w:t>
      </w:r>
      <w:r w:rsidRPr="00963FDD">
        <w:t>“</w:t>
      </w:r>
    </w:p>
    <w:p w:rsidR="00963FDD" w:rsidRPr="00963FDD" w:rsidRDefault="00963FDD" w:rsidP="00963FDD">
      <w:pPr>
        <w:pStyle w:val="Text"/>
      </w:pPr>
      <w:r w:rsidRPr="00963FDD">
        <w:t>„</w:t>
      </w:r>
      <w:r w:rsidR="00F46B4C" w:rsidRPr="00963FDD">
        <w:t>To není všecko, pane Toshiko. Ztratila se i sonda.</w:t>
      </w:r>
      <w:r w:rsidRPr="00963FDD">
        <w:t>“</w:t>
      </w:r>
    </w:p>
    <w:p w:rsidR="00963FDD" w:rsidRPr="00963FDD" w:rsidRDefault="00963FDD" w:rsidP="00963FDD">
      <w:pPr>
        <w:pStyle w:val="Text"/>
      </w:pPr>
      <w:r w:rsidRPr="00963FDD">
        <w:t>„</w:t>
      </w:r>
      <w:r w:rsidR="00F46B4C" w:rsidRPr="00963FDD">
        <w:t>Nepovídejte,</w:t>
      </w:r>
      <w:r w:rsidRPr="00963FDD">
        <w:t>“</w:t>
      </w:r>
      <w:r w:rsidR="00F46B4C" w:rsidRPr="00963FDD">
        <w:t xml:space="preserve"> já na to. </w:t>
      </w:r>
      <w:r w:rsidRPr="00963FDD">
        <w:t>„</w:t>
      </w:r>
      <w:r w:rsidR="00F46B4C" w:rsidRPr="00963FDD">
        <w:t>Jak by se mohla ztratit?</w:t>
      </w:r>
      <w:r w:rsidRPr="00963FDD">
        <w:t>“</w:t>
      </w:r>
    </w:p>
    <w:p w:rsidR="00963FDD" w:rsidRPr="00963FDD" w:rsidRDefault="00F46B4C" w:rsidP="00963FDD">
      <w:pPr>
        <w:pStyle w:val="Text"/>
      </w:pPr>
      <w:r w:rsidRPr="00963FDD">
        <w:t>Ve vesmíru se totiž nic ztratit nemůže; taková sonda se sice třeba odmlčí, když jí nějakej ten nepravděpodobnej kus šutráku urazí anténu, nebo se příkladně nějakým bludným signálem poplete computer a zamíří směrovaný vysílání někam jinam; jenže dráha sondy je pořád stejná a dřív nebo pozdějc sondu vyloví některá z lodí, který před sebou v oblasti velkejch planet mávaj radarem jak vykulená Mařenka v černým lese.</w:t>
      </w:r>
    </w:p>
    <w:p w:rsidR="00963FDD" w:rsidRPr="00963FDD" w:rsidRDefault="00F46B4C" w:rsidP="00963FDD">
      <w:pPr>
        <w:pStyle w:val="Text"/>
      </w:pPr>
      <w:r w:rsidRPr="00963FDD">
        <w:t>Když jsem tohle Moranovi vytmavil, povídá, že to pro něj není nic novýho, ale že i přesto je Searcher 17 ztracenej. A se mnou se o tom baví hlavně kvůli tomu, že právě tahle sonda dělala průzkum Cassini Regio na Japetu, což se může dostat do zajímavejch souvislostí s</w:t>
      </w:r>
      <w:r w:rsidR="00963FDD" w:rsidRPr="00963FDD">
        <w:t xml:space="preserve"> </w:t>
      </w:r>
      <w:r w:rsidRPr="00963FDD">
        <w:t>připravovaným reklamním letem Jabberwocka. Na to jsem mu řek, že je to nehorázná pitomost, a doporučil jsem mu, aby se radši zeptal Tiffanyho – nebo Cemeteryho, kterej je majitelem lodi.</w:t>
      </w:r>
    </w:p>
    <w:p w:rsidR="00963FDD" w:rsidRPr="00963FDD" w:rsidRDefault="00963FDD" w:rsidP="00963FDD">
      <w:pPr>
        <w:pStyle w:val="Text"/>
      </w:pPr>
      <w:r w:rsidRPr="00963FDD">
        <w:t>„</w:t>
      </w:r>
      <w:r w:rsidR="00F46B4C" w:rsidRPr="00963FDD">
        <w:t>Pana Tiffanyho už jsme se ptali,</w:t>
      </w:r>
      <w:r w:rsidRPr="00963FDD">
        <w:t>“</w:t>
      </w:r>
      <w:r w:rsidR="00F46B4C" w:rsidRPr="00963FDD">
        <w:t xml:space="preserve"> na to Morano. A dodal, že Tiffany nemá o sondách, co lítají k velkejm planetám, páru, nehledě na to, že ani S. I. nemůže otravovat miliardáře, kterej má kámoše na tak vysokejch místech, že je lepší o nich nemluvit.</w:t>
      </w:r>
    </w:p>
    <w:p w:rsidR="00963FDD" w:rsidRPr="00963FDD" w:rsidRDefault="00963FDD" w:rsidP="00963FDD">
      <w:pPr>
        <w:pStyle w:val="Text"/>
      </w:pPr>
      <w:r w:rsidRPr="00963FDD">
        <w:t>„</w:t>
      </w:r>
      <w:r w:rsidR="00F46B4C" w:rsidRPr="00963FDD">
        <w:t>Tak proč se na to nevyfláknete?</w:t>
      </w:r>
      <w:r w:rsidRPr="00963FDD">
        <w:t>“</w:t>
      </w:r>
      <w:r w:rsidR="00F46B4C" w:rsidRPr="00963FDD">
        <w:t xml:space="preserve"> zeptal jsem se.</w:t>
      </w:r>
    </w:p>
    <w:p w:rsidR="00963FDD" w:rsidRPr="00963FDD" w:rsidRDefault="00963FDD" w:rsidP="00963FDD">
      <w:pPr>
        <w:pStyle w:val="Text"/>
      </w:pPr>
      <w:r w:rsidRPr="00963FDD">
        <w:t>„</w:t>
      </w:r>
      <w:r w:rsidR="00F46B4C" w:rsidRPr="00963FDD">
        <w:t>Nesnažte se mě přesvědčit, že jste takovej dětina,</w:t>
      </w:r>
      <w:r w:rsidRPr="00963FDD">
        <w:t>“</w:t>
      </w:r>
      <w:r w:rsidR="00F46B4C" w:rsidRPr="00963FDD">
        <w:t xml:space="preserve"> ušklíbnul se Morano.</w:t>
      </w:r>
    </w:p>
    <w:p w:rsidR="00963FDD" w:rsidRPr="00963FDD" w:rsidRDefault="00963FDD" w:rsidP="00963FDD">
      <w:pPr>
        <w:pStyle w:val="Text"/>
      </w:pPr>
      <w:r w:rsidRPr="00963FDD">
        <w:t>„</w:t>
      </w:r>
      <w:r w:rsidR="00F46B4C" w:rsidRPr="00963FDD">
        <w:t>Třeba jsem,</w:t>
      </w:r>
      <w:r w:rsidRPr="00963FDD">
        <w:t>“</w:t>
      </w:r>
      <w:r w:rsidR="00F46B4C" w:rsidRPr="00963FDD">
        <w:t xml:space="preserve"> já na to.</w:t>
      </w:r>
    </w:p>
    <w:p w:rsidR="00963FDD" w:rsidRPr="00963FDD" w:rsidRDefault="00963FDD" w:rsidP="00963FDD">
      <w:pPr>
        <w:pStyle w:val="Text"/>
      </w:pPr>
      <w:r w:rsidRPr="00963FDD">
        <w:lastRenderedPageBreak/>
        <w:t>„</w:t>
      </w:r>
      <w:r w:rsidR="00F46B4C" w:rsidRPr="00963FDD">
        <w:t>Tak jo, jste,</w:t>
      </w:r>
      <w:r w:rsidRPr="00963FDD">
        <w:t>“</w:t>
      </w:r>
      <w:r w:rsidR="00F46B4C" w:rsidRPr="00963FDD">
        <w:t xml:space="preserve"> kejvnul. </w:t>
      </w:r>
      <w:r w:rsidRPr="00963FDD">
        <w:t>„</w:t>
      </w:r>
      <w:r w:rsidR="00F46B4C" w:rsidRPr="00963FDD">
        <w:t>Zato Cemetery a Kawinecková maj pubertu dávno za sebou a Meringue zrovna tak. Přesto by to nemuselo nic znamenat, kdyby v tom s nima nejel taky Dick Lawrence, pane Toshiko.</w:t>
      </w:r>
      <w:r w:rsidRPr="00963FDD">
        <w:t>“</w:t>
      </w:r>
    </w:p>
    <w:p w:rsidR="00963FDD" w:rsidRPr="00963FDD" w:rsidRDefault="00F46B4C" w:rsidP="00963FDD">
      <w:pPr>
        <w:pStyle w:val="Text"/>
      </w:pPr>
      <w:r w:rsidRPr="00963FDD">
        <w:t>Řek jsem mu, že jsem takový jméno jakživ neslyšel, načež mě poučil, že je to občanský jméno Tasmania Kida; zajímal jsem se, proč se mu zrovna Kid zdá důležitej vzhledem k tý pošahaný hypotéze o souvislostech mezi ztracenou sondou a reklamní akcí koncernu Centaur, a Morano mi laskavě sdělil, že Tasmania Kid je všude, kde jde o velký prachy, a moc mu nesejde na tom, jak dalece jsou od něčeho umazaný.</w:t>
      </w:r>
    </w:p>
    <w:p w:rsidR="00963FDD" w:rsidRPr="00963FDD" w:rsidRDefault="00963FDD" w:rsidP="00963FDD">
      <w:pPr>
        <w:pStyle w:val="Text"/>
      </w:pPr>
      <w:r w:rsidRPr="00963FDD">
        <w:t>„</w:t>
      </w:r>
      <w:r w:rsidR="00F46B4C" w:rsidRPr="00963FDD">
        <w:t>Jestli jde Kid po prachách,</w:t>
      </w:r>
      <w:r w:rsidRPr="00963FDD">
        <w:t>“</w:t>
      </w:r>
      <w:r w:rsidR="00F46B4C" w:rsidRPr="00963FDD">
        <w:t xml:space="preserve"> řekl jsem, </w:t>
      </w:r>
      <w:r w:rsidRPr="00963FDD">
        <w:t>„</w:t>
      </w:r>
      <w:r w:rsidR="00F46B4C" w:rsidRPr="00963FDD">
        <w:t>tak není divu, že je tady. Tiffany prachy má a platí jak indickej maharádža. Proč myslíte, že jsem tady já? Kdopak by si nechtěl vydělat balík pro spokojený stáří?</w:t>
      </w:r>
      <w:r w:rsidRPr="00963FDD">
        <w:t>“</w:t>
      </w:r>
    </w:p>
    <w:p w:rsidR="00963FDD" w:rsidRPr="00963FDD" w:rsidRDefault="00963FDD" w:rsidP="00963FDD">
      <w:pPr>
        <w:pStyle w:val="Text"/>
      </w:pPr>
      <w:r w:rsidRPr="00963FDD">
        <w:t>„</w:t>
      </w:r>
      <w:r w:rsidR="00F46B4C" w:rsidRPr="00963FDD">
        <w:t>Možná že tady jste pro peníze,</w:t>
      </w:r>
      <w:r w:rsidRPr="00963FDD">
        <w:t>“</w:t>
      </w:r>
      <w:r w:rsidR="00F46B4C" w:rsidRPr="00963FDD">
        <w:t xml:space="preserve"> kejvnul Morano. </w:t>
      </w:r>
      <w:r w:rsidRPr="00963FDD">
        <w:t>„</w:t>
      </w:r>
      <w:r w:rsidR="00F46B4C" w:rsidRPr="00963FDD">
        <w:t>Ale taky možná pro krásný oči Lou Kawineckový, nic ve zlým, pane Toshiko. Chtěl jsem prostě slyšet váš názor, to je celý.</w:t>
      </w:r>
      <w:r w:rsidRPr="00963FDD">
        <w:t>“</w:t>
      </w:r>
    </w:p>
    <w:p w:rsidR="00963FDD" w:rsidRPr="00963FDD" w:rsidRDefault="00F46B4C" w:rsidP="00963FDD">
      <w:pPr>
        <w:pStyle w:val="Text"/>
      </w:pPr>
      <w:r w:rsidRPr="00963FDD">
        <w:t>Řek jsem mu, že na to nemám vůbec žádnej názor, protože to slyším poprvně od něj; abych si nějakej názor moh vytvořit, na to bych musel známky souvislostí s Tiffanyho podnikem pozorovat, jenomže já žádný nepozoroval. Tímpádem si myslím, že zmizení tý sedmnáctky nemá naprosto nic společnýho s letem Jabberwocka, a jestli si to hodlá myslet dál, tak ať si to klidně myslí, ale ať nezaclání na kosmodromu, kde by případně moh chytit úžeh nebo něco ještě horšího; a když už jsem byl tak rozjetej, rovnou jsem mu vysvětlil, o co horšího by mohlo jít, kdyby začal otravovat ostatní, jmenovitě Lou Kawineckovou.</w:t>
      </w:r>
    </w:p>
    <w:p w:rsidR="00963FDD" w:rsidRPr="00963FDD" w:rsidRDefault="00963FDD" w:rsidP="00963FDD">
      <w:pPr>
        <w:pStyle w:val="Text"/>
      </w:pPr>
      <w:r w:rsidRPr="00963FDD">
        <w:t>„</w:t>
      </w:r>
      <w:r w:rsidR="00F46B4C" w:rsidRPr="00963FDD">
        <w:t>Nezapomeňte, že jsem úřední osoba,</w:t>
      </w:r>
      <w:r w:rsidRPr="00963FDD">
        <w:t>“</w:t>
      </w:r>
      <w:r w:rsidR="00F46B4C" w:rsidRPr="00963FDD">
        <w:t xml:space="preserve"> na to Morano se studeným úsměvem.</w:t>
      </w:r>
    </w:p>
    <w:p w:rsidR="00963FDD" w:rsidRPr="00963FDD" w:rsidRDefault="00F46B4C" w:rsidP="00963FDD">
      <w:pPr>
        <w:pStyle w:val="Text"/>
      </w:pPr>
      <w:r w:rsidRPr="00963FDD">
        <w:t xml:space="preserve">Napadlo mě, abych se ho zeptal, kdy se vlastně ten </w:t>
      </w:r>
      <w:r w:rsidRPr="00963FDD">
        <w:rPr>
          <w:i/>
        </w:rPr>
        <w:t>Searcher 17</w:t>
      </w:r>
      <w:r w:rsidRPr="00963FDD">
        <w:t xml:space="preserve"> ozval naposled, a kde v tý době zrovna byl; na to mi Morano řek, že se to stalo před pěti měsícema někde v oblasti oběžný dráhy Jupitera, pár hodin po odvysílání relace, která se buď ztratila, nebo nenahrála, což se zjistilo až dodatečně. </w:t>
      </w:r>
      <w:r w:rsidR="00963FDD" w:rsidRPr="00963FDD">
        <w:t>„</w:t>
      </w:r>
      <w:r w:rsidRPr="00963FDD">
        <w:t>No vida,</w:t>
      </w:r>
      <w:r w:rsidR="00963FDD" w:rsidRPr="00963FDD">
        <w:t>“</w:t>
      </w:r>
      <w:r w:rsidRPr="00963FDD">
        <w:t xml:space="preserve"> já na to. </w:t>
      </w:r>
      <w:r w:rsidR="00963FDD" w:rsidRPr="00963FDD">
        <w:t>„</w:t>
      </w:r>
      <w:r w:rsidRPr="00963FDD">
        <w:t xml:space="preserve">Bejvaly doby, že před každým příjmem signálu z takový sondy se sešlo celý vědecký </w:t>
      </w:r>
      <w:r w:rsidRPr="00963FDD">
        <w:lastRenderedPageBreak/>
        <w:t>konzilium i s prezidentem a vojenskou kapelou. Dneska tam sedí akorát noční hlídač, kterej si přetáčí pašovaný dánský porno, a když mu dojdou kazety, ví, kde si je vypůjčit. Computerová databanka nezačne hulákat chyťte ho, když se něco ztratí. Těch sond, jako byl váš Searcher, lítá ve vesmíru milión a všecky vysílaj; a vyhodnocování těch informací je nejmíň ve tříletým skluzu. Z toho bych nedělal vědu, pane Morano.</w:t>
      </w:r>
      <w:r w:rsidR="00963FDD" w:rsidRPr="00963FDD">
        <w:t>“</w:t>
      </w:r>
    </w:p>
    <w:p w:rsidR="00963FDD" w:rsidRPr="00963FDD" w:rsidRDefault="00963FDD" w:rsidP="00963FDD">
      <w:pPr>
        <w:pStyle w:val="Text"/>
      </w:pPr>
      <w:r w:rsidRPr="00963FDD">
        <w:t>„</w:t>
      </w:r>
      <w:r w:rsidR="00F46B4C" w:rsidRPr="00963FDD">
        <w:t>A ta samotná sonda? Říkal jste, že se v kosmu nic ztratit nemůže.</w:t>
      </w:r>
      <w:r w:rsidRPr="00963FDD">
        <w:t>“</w:t>
      </w:r>
    </w:p>
    <w:p w:rsidR="00963FDD" w:rsidRPr="00963FDD" w:rsidRDefault="00963FDD" w:rsidP="00963FDD">
      <w:pPr>
        <w:pStyle w:val="Text"/>
      </w:pPr>
      <w:r w:rsidRPr="00963FDD">
        <w:t>„</w:t>
      </w:r>
      <w:r w:rsidR="00F46B4C" w:rsidRPr="00963FDD">
        <w:t xml:space="preserve">Za normálních okolností ne. Ale kdyby se, dejme tomu, nějakým zkratem nebo čím jenom na moment zapnul některej z manévrovacích motorků, dostal by se </w:t>
      </w:r>
      <w:r w:rsidR="00F46B4C" w:rsidRPr="00963FDD">
        <w:rPr>
          <w:i/>
        </w:rPr>
        <w:t>Searcher</w:t>
      </w:r>
      <w:r w:rsidR="00F46B4C" w:rsidRPr="00963FDD">
        <w:t xml:space="preserve"> na docela jinou dráhu.</w:t>
      </w:r>
      <w:r w:rsidRPr="00963FDD">
        <w:t>“</w:t>
      </w:r>
    </w:p>
    <w:p w:rsidR="00963FDD" w:rsidRPr="00963FDD" w:rsidRDefault="00963FDD" w:rsidP="00963FDD">
      <w:pPr>
        <w:pStyle w:val="Text"/>
      </w:pPr>
      <w:r w:rsidRPr="00963FDD">
        <w:t>„</w:t>
      </w:r>
      <w:r w:rsidR="00F46B4C" w:rsidRPr="00963FDD">
        <w:t>Hodně odlišnou?</w:t>
      </w:r>
      <w:r w:rsidRPr="00963FDD">
        <w:t>“</w:t>
      </w:r>
    </w:p>
    <w:p w:rsidR="00963FDD" w:rsidRPr="00963FDD" w:rsidRDefault="00963FDD" w:rsidP="00963FDD">
      <w:pPr>
        <w:pStyle w:val="Text"/>
      </w:pPr>
      <w:r w:rsidRPr="00963FDD">
        <w:t>„</w:t>
      </w:r>
      <w:r w:rsidR="00F46B4C" w:rsidRPr="00963FDD">
        <w:t>To nemůžete vědět. Třeba už dávno uhání kdovíkam jako další poselství neznámejm civilizacím, který budou náramně potěšený chemickým rozborem grafitovýho prášku.</w:t>
      </w:r>
      <w:r w:rsidRPr="00963FDD">
        <w:t>“</w:t>
      </w:r>
    </w:p>
    <w:p w:rsidR="00963FDD" w:rsidRPr="00963FDD" w:rsidRDefault="00963FDD" w:rsidP="00963FDD">
      <w:pPr>
        <w:pStyle w:val="Text"/>
      </w:pPr>
      <w:r w:rsidRPr="00963FDD">
        <w:t>„</w:t>
      </w:r>
      <w:r w:rsidR="00F46B4C" w:rsidRPr="00963FDD">
        <w:t>Takže přece jenom nějakej názor.</w:t>
      </w:r>
      <w:r w:rsidRPr="00963FDD">
        <w:t>“</w:t>
      </w:r>
    </w:p>
    <w:p w:rsidR="00963FDD" w:rsidRPr="00963FDD" w:rsidRDefault="00963FDD" w:rsidP="00963FDD">
      <w:pPr>
        <w:pStyle w:val="Text"/>
      </w:pPr>
      <w:r w:rsidRPr="00963FDD">
        <w:t>„</w:t>
      </w:r>
      <w:r w:rsidR="00F46B4C" w:rsidRPr="00963FDD">
        <w:t>Takovej – makovej, pane Morano. Pro to jste nemusel jezdit až do Guadalajary. Jako chlápek od S. I. jste na to moh dávno přijít sám. Proč nejdete za Cemeterym, když už jste tady?</w:t>
      </w:r>
      <w:r w:rsidRPr="00963FDD">
        <w:t>“</w:t>
      </w:r>
    </w:p>
    <w:p w:rsidR="00963FDD" w:rsidRPr="00963FDD" w:rsidRDefault="00963FDD" w:rsidP="00963FDD">
      <w:pPr>
        <w:pStyle w:val="Text"/>
      </w:pPr>
      <w:r w:rsidRPr="00963FDD">
        <w:t>„</w:t>
      </w:r>
      <w:r w:rsidR="00F46B4C" w:rsidRPr="00963FDD">
        <w:t>Proč bych vám to neřek… Jste jedinej profesionální pilot z celý tý party a jedete v tom s nima teprv dvaadvacet dní. Proto jsem předpokládal, že jste placenej jenom za to, že jim dáte do pořádku loď, a že ji dovedete bezpečně k Japetu a zpátky. Taky o vás mám ty nejlepší reference. Nemůžu se bavit s Cemeterym, jelikož bych se od něj nic nedověděl, a ještě bych ho upozornil na zájem S. I.</w:t>
      </w:r>
      <w:r w:rsidRPr="00963FDD">
        <w:t>“</w:t>
      </w:r>
    </w:p>
    <w:p w:rsidR="00963FDD" w:rsidRPr="00963FDD" w:rsidRDefault="00963FDD" w:rsidP="00963FDD">
      <w:pPr>
        <w:pStyle w:val="Text"/>
      </w:pPr>
      <w:r w:rsidRPr="00963FDD">
        <w:t>„</w:t>
      </w:r>
      <w:r w:rsidR="00F46B4C" w:rsidRPr="00963FDD">
        <w:t>Jak můžete vědět, že mu to neřeknu, hned jak se vrátím do hotelu?</w:t>
      </w:r>
      <w:r w:rsidRPr="00963FDD">
        <w:t>“</w:t>
      </w:r>
    </w:p>
    <w:p w:rsidR="00963FDD" w:rsidRPr="00963FDD" w:rsidRDefault="00963FDD" w:rsidP="00963FDD">
      <w:pPr>
        <w:pStyle w:val="Text"/>
      </w:pPr>
      <w:r w:rsidRPr="00963FDD">
        <w:t>„</w:t>
      </w:r>
      <w:r w:rsidR="00F46B4C" w:rsidRPr="00963FDD">
        <w:t>Neřeknete mu nic.</w:t>
      </w:r>
      <w:r w:rsidRPr="00963FDD">
        <w:t>“</w:t>
      </w:r>
    </w:p>
    <w:p w:rsidR="00963FDD" w:rsidRPr="00963FDD" w:rsidRDefault="00963FDD" w:rsidP="00963FDD">
      <w:pPr>
        <w:pStyle w:val="Text"/>
      </w:pPr>
      <w:r w:rsidRPr="00963FDD">
        <w:t>„</w:t>
      </w:r>
      <w:r w:rsidR="00F46B4C" w:rsidRPr="00963FDD">
        <w:t>Proč myslíte?!</w:t>
      </w:r>
      <w:r w:rsidRPr="00963FDD">
        <w:t>“</w:t>
      </w:r>
    </w:p>
    <w:p w:rsidR="00963FDD" w:rsidRPr="00963FDD" w:rsidRDefault="00963FDD" w:rsidP="00963FDD">
      <w:pPr>
        <w:pStyle w:val="Text"/>
      </w:pPr>
      <w:r w:rsidRPr="00963FDD">
        <w:t>„</w:t>
      </w:r>
      <w:r w:rsidR="00F46B4C" w:rsidRPr="00963FDD">
        <w:t>Protože vás od týhle chvíle beru do přísahy,</w:t>
      </w:r>
      <w:r w:rsidRPr="00963FDD">
        <w:t>“</w:t>
      </w:r>
      <w:r w:rsidR="00F46B4C" w:rsidRPr="00963FDD">
        <w:t xml:space="preserve"> řekl Morano a vytáh tu proslulou destičku, bez který agenti S. I. nedaj ani ránu. </w:t>
      </w:r>
      <w:r w:rsidRPr="00963FDD">
        <w:t>„</w:t>
      </w:r>
      <w:r w:rsidR="00F46B4C" w:rsidRPr="00963FDD">
        <w:t xml:space="preserve">Semhle dejte palec… Děkuju, pane Toshiko. Musím vás upozornit, že porušení přísahy se v tomto případě posuzuje jako přečin třetího stupně a trestá se od dvou do pěti let nucenýho pobytu v Andersonu. </w:t>
      </w:r>
      <w:r w:rsidR="00F46B4C" w:rsidRPr="00963FDD">
        <w:lastRenderedPageBreak/>
        <w:t>Kdyby vás přece jen něco napadlo, tuhle máte můj kód. Rád vás zase uslyším, pane Toshiko. Jo – a přeju dobrej trysk. Pokud jsem informovanej, ta vaše loď není právě nejvhodnější pro tuhle štreku.</w:t>
      </w:r>
      <w:r w:rsidRPr="00963FDD">
        <w:t>“</w:t>
      </w:r>
    </w:p>
    <w:p w:rsidR="00963FDD" w:rsidRPr="00963FDD" w:rsidRDefault="00963FDD" w:rsidP="00963FDD">
      <w:pPr>
        <w:pStyle w:val="Text"/>
      </w:pPr>
      <w:r w:rsidRPr="00963FDD">
        <w:t>„</w:t>
      </w:r>
      <w:r w:rsidR="00F46B4C" w:rsidRPr="00963FDD">
        <w:t xml:space="preserve">Copak víte o </w:t>
      </w:r>
      <w:r w:rsidR="00F46B4C" w:rsidRPr="00963FDD">
        <w:rPr>
          <w:i/>
        </w:rPr>
        <w:t>Jabberwockovi</w:t>
      </w:r>
      <w:r w:rsidR="00F46B4C" w:rsidRPr="00963FDD">
        <w:t>, pane Morano?</w:t>
      </w:r>
      <w:r w:rsidRPr="00963FDD">
        <w:t>“</w:t>
      </w:r>
    </w:p>
    <w:p w:rsidR="00963FDD" w:rsidRPr="00963FDD" w:rsidRDefault="00F46B4C" w:rsidP="00963FDD">
      <w:pPr>
        <w:pStyle w:val="Text"/>
      </w:pPr>
      <w:r w:rsidRPr="00963FDD">
        <w:t xml:space="preserve">Zasmál se. </w:t>
      </w:r>
      <w:r w:rsidR="00963FDD" w:rsidRPr="00963FDD">
        <w:t>„</w:t>
      </w:r>
      <w:r w:rsidRPr="00963FDD">
        <w:t xml:space="preserve">Copak bych asi tak moh vědět o </w:t>
      </w:r>
      <w:r w:rsidRPr="00963FDD">
        <w:rPr>
          <w:i/>
        </w:rPr>
        <w:t>Jabberwockovi</w:t>
      </w:r>
      <w:r w:rsidRPr="00963FDD">
        <w:t>? Že byl zatraceně nesrozumitelnej. Ať už bylo smažno nebo ne, švihlí tlové se stejně batoumali.</w:t>
      </w:r>
      <w:r w:rsidR="00963FDD" w:rsidRPr="00963FDD">
        <w:t>“</w:t>
      </w:r>
    </w:p>
    <w:p w:rsidR="00963FDD" w:rsidRPr="00963FDD" w:rsidRDefault="00F46B4C" w:rsidP="00963FDD">
      <w:pPr>
        <w:pStyle w:val="Text"/>
      </w:pPr>
      <w:r w:rsidRPr="00963FDD">
        <w:t>Na takový policajtský fóry si nepotrpím. Řek jsem mu to a nechal ho u jeho zteplalýho avokádovýho piva. Ani trochu se mi nelíbil, ať už o mně měl reference, jaký chtěl. Nikdo z nás pilotů si moc nepotrpí na tyhle přechytřelý panáky z kosmickýho odboru Interpolu už proto, že každej z nás sem tam veze na svý lodi všelijakej kontraband pro pozemský sběratele.</w:t>
      </w:r>
    </w:p>
    <w:p w:rsidR="00963FDD" w:rsidRPr="00963FDD" w:rsidRDefault="00F46B4C" w:rsidP="00963FDD">
      <w:pPr>
        <w:pStyle w:val="Text"/>
      </w:pPr>
      <w:r w:rsidRPr="00963FDD">
        <w:t>A tenhle Morano mě navíc pěkně doběh s tím Andersonem; to je totiž nejhorší kriminál, jakej člověk pro svý bližní dokázal vymyslet, protože stojí na odvrácený straně Měsíce, odkud nikdy neuvidíte Zemi.</w:t>
      </w:r>
    </w:p>
    <w:p w:rsidR="00963FDD" w:rsidRPr="00963FDD" w:rsidRDefault="00F46B4C" w:rsidP="00963FDD">
      <w:pPr>
        <w:pStyle w:val="Text"/>
      </w:pPr>
      <w:r w:rsidRPr="00963FDD">
        <w:t>Nezbejvalo mi, než tu zatracenou přísahu dodržet.</w:t>
      </w:r>
    </w:p>
    <w:p w:rsidR="00963FDD" w:rsidRPr="00963FDD" w:rsidRDefault="00F46B4C" w:rsidP="00963FDD">
      <w:pPr>
        <w:pStyle w:val="Text"/>
      </w:pPr>
      <w:r w:rsidRPr="00963FDD">
        <w:t xml:space="preserve">Za dva měsíce jsme konečně </w:t>
      </w:r>
      <w:r w:rsidRPr="00963FDD">
        <w:rPr>
          <w:i/>
        </w:rPr>
        <w:t>Jabberwocka</w:t>
      </w:r>
      <w:r w:rsidRPr="00963FDD">
        <w:t xml:space="preserve"> vyvezli na rampu. Dolíky a rejhy v plášti byly zacementovaný a přikrytý trojnásobnou tungstenovou metalízou. Tepelnej štít byl taky jako novej. A když jsme večer pustili proud do celýho systému, byla loď skoro impozantní ve svý devadesátimetrový vejšce, rozkročená na čtyřech osmapadesátimetrovejch čerstvě natřenejch podpěrnejch tlapách; připomínala slavnostně osvětlenou kostelní věž někde ve starý Evropě nebo gigantickej totem neznámý rasy obrů, který žili v červánkách lidstva pod Sierrou Madre, dokud zase neodfrčeli někam do země Oz.</w:t>
      </w:r>
    </w:p>
    <w:p w:rsidR="00963FDD" w:rsidRPr="00963FDD" w:rsidRDefault="00F46B4C" w:rsidP="00963FDD">
      <w:pPr>
        <w:pStyle w:val="Text"/>
      </w:pPr>
      <w:r w:rsidRPr="00963FDD">
        <w:t>Udělali jsme si na oslavu menší mejdan v hotelovým baru, kterej jsem tradičně zakončil soukromou veselicí s Lou, načež mi vypukly další starosti, tentokrát kádrovýho rázu. Šlo o druhýho pilota.</w:t>
      </w:r>
    </w:p>
    <w:p w:rsidR="00963FDD" w:rsidRPr="00963FDD" w:rsidRDefault="00F46B4C" w:rsidP="00963FDD">
      <w:pPr>
        <w:pStyle w:val="Text"/>
      </w:pPr>
      <w:r w:rsidRPr="00963FDD">
        <w:t xml:space="preserve">Na tak velký a dost těžce ovladatelný lodi, jako byl náš </w:t>
      </w:r>
      <w:r w:rsidRPr="00963FDD">
        <w:rPr>
          <w:i/>
        </w:rPr>
        <w:t>Jabberwock</w:t>
      </w:r>
      <w:r w:rsidRPr="00963FDD">
        <w:t xml:space="preserve"> třídy Flammarion VI/C, nemoh bejt jedinej pilot. Tiffany měl zřejmě představu, že se za pilotní pult občas posadí Cemetery, ale z toho jsem ho rychle vyved. Cemetery lítal jenom na školních prskavkách a pak na puzzle jetech, což jako průprava pro </w:t>
      </w:r>
      <w:r w:rsidRPr="00963FDD">
        <w:rPr>
          <w:i/>
        </w:rPr>
        <w:lastRenderedPageBreak/>
        <w:t>Jabberwocka</w:t>
      </w:r>
      <w:r w:rsidRPr="00963FDD">
        <w:t xml:space="preserve"> naprosto nestačí, a nepadá v úvahu, že by se zaučoval cestou, protože nejsme uhelnej parník. Navíc má Cemetery docela jinej úkol, pro kterej si musí zachovat veškerý nervy a psychiku v pořádku. Protože jinak se z tý zatracený Cassini Regio vrátí nanejvejš jako mrtvola a s ním samozřejmě taky Tasmania Kid, Hugh Meringue a Lou Kawinecková, což by pak měl na triku pan Tiffany a nikdo jinej. To se ví, pan Tiffany by moh namítat, že na takový štrece toho pilot moc k pilotování nemá; kromě startu a přistání, který činí tak tisícinu letovýho času, v navigační kabině nikdo sedět nemusí, dokonce tam nemusí sedět ani během tý tisíciny, protože automatika je miliónkrát pohotovější. Jenomže, pane Tiffany, povídám, člověk je zase chytřejší a dovede dělat kompromisy tam, kde má automat jenom nulu a jedničku. A na takový prašivý špinavý sněhový kouli, jako je Japetus, bude pravděpodobně promyšlenej kompromis stejně hodnotnej jako bleskový řešení kdovíjak zapeklitý situace.</w:t>
      </w:r>
    </w:p>
    <w:p w:rsidR="00963FDD" w:rsidRPr="00963FDD" w:rsidRDefault="00F46B4C" w:rsidP="00963FDD">
      <w:pPr>
        <w:pStyle w:val="Text"/>
      </w:pPr>
      <w:r w:rsidRPr="00963FDD">
        <w:t>Načež Tiffany řek, ať je teda po mým, protože přece jenom mám o těchhletěch věcech větší přehled než on, a jestli o nějakým takovým chlápkovi vím. Což jsem samozřejmě nevěděl.</w:t>
      </w:r>
    </w:p>
    <w:p w:rsidR="00963FDD" w:rsidRPr="00963FDD" w:rsidRDefault="00F46B4C" w:rsidP="00963FDD">
      <w:pPr>
        <w:pStyle w:val="Text"/>
      </w:pPr>
      <w:r w:rsidRPr="00963FDD">
        <w:t>Pak jsem se pár dní hrabal v seznamech, který lezly z toho místního bleskurychlýho blba jako noviny z rotačky, Lou rozesílala telegramy a přijímala odpovědi, který byly vesměs zamítavý, přičemž jsme si mohli rovnou založit sbírku ironickejch invektív. Už jsem si nad tím začal málem zoufat, když jsem jednou večer potkal u hotelový recepce chlápka s kufrem, kterej mi byl drobátko povědomej; mrknul jsem mu přes rameno do knihy, kam se zrovna zapisoval – v hotelech Centaur si na takový staromódní koniny potrpěj – a přečet jsem si, že je to nějakej Spike Fiquerola.</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Plácnu mu na rameno a povídám – u přetrženejch Oriónovejch kšand, kde se tu bereš, kamaráde? A jak na mě upřel svý krásný modrý oči, dodal jsem, že jsem ten dotyčnej Toshika Washington George, a že se náramně divím, jak moh zapomenout na můj nevšední kontrfej známej v celým přilehlým vesmíru jako padělanej šek na dvacet miliónů doloušů.</w:t>
      </w:r>
    </w:p>
    <w:p w:rsidR="00963FDD" w:rsidRPr="00963FDD" w:rsidRDefault="00963FDD" w:rsidP="00963FDD">
      <w:pPr>
        <w:pStyle w:val="Text"/>
      </w:pPr>
      <w:r w:rsidRPr="00963FDD">
        <w:lastRenderedPageBreak/>
        <w:t>„</w:t>
      </w:r>
      <w:r w:rsidR="00F46B4C" w:rsidRPr="00963FDD">
        <w:t>Jak bych moh zapomenout,</w:t>
      </w:r>
      <w:r w:rsidRPr="00963FDD">
        <w:t>“</w:t>
      </w:r>
      <w:r w:rsidR="00F46B4C" w:rsidRPr="00963FDD">
        <w:t xml:space="preserve"> na to Spike Fiquerola, </w:t>
      </w:r>
      <w:r w:rsidRPr="00963FDD">
        <w:t>„</w:t>
      </w:r>
      <w:r w:rsidR="00F46B4C" w:rsidRPr="00963FDD">
        <w:t>vždyť jsem do týhle všivý díry přijel speciálně kvůli tomu inzerátu v mým oblíbeným magazínu pro pány. Copak jsem moh odolat takový nabídce, když ji čtenářům servíruje Lou Kawinecková, jak ji pánbu stvořil, a ještě k tomu se dočtu, že v tom jede kromě populárního Tarzana Cemeteryho taky známej kosmickej ďábel George W. Toshika?</w:t>
      </w:r>
      <w:r w:rsidRPr="00963FDD">
        <w:t>“</w:t>
      </w:r>
    </w:p>
    <w:p w:rsidR="00963FDD" w:rsidRPr="00963FDD" w:rsidRDefault="00963FDD" w:rsidP="00963FDD">
      <w:pPr>
        <w:pStyle w:val="Text"/>
      </w:pPr>
      <w:r w:rsidRPr="00963FDD">
        <w:t>„</w:t>
      </w:r>
      <w:r w:rsidR="00F46B4C" w:rsidRPr="00963FDD">
        <w:t>O žádným takovým inzerátu nevím,</w:t>
      </w:r>
      <w:r w:rsidRPr="00963FDD">
        <w:t>“</w:t>
      </w:r>
      <w:r w:rsidR="00F46B4C" w:rsidRPr="00963FDD">
        <w:t xml:space="preserve"> řekl jsem.</w:t>
      </w:r>
    </w:p>
    <w:p w:rsidR="00963FDD" w:rsidRPr="00963FDD" w:rsidRDefault="00F46B4C" w:rsidP="00963FDD">
      <w:pPr>
        <w:pStyle w:val="Text"/>
      </w:pPr>
      <w:r w:rsidRPr="00963FDD">
        <w:t xml:space="preserve">Spike hmát do kapsy a vytáh složenej časopis. </w:t>
      </w:r>
      <w:r w:rsidR="00963FDD" w:rsidRPr="00963FDD">
        <w:t>„</w:t>
      </w:r>
      <w:r w:rsidRPr="00963FDD">
        <w:t>Tuhle to máš,</w:t>
      </w:r>
      <w:r w:rsidR="00963FDD" w:rsidRPr="00963FDD">
        <w:t>“</w:t>
      </w:r>
      <w:r w:rsidRPr="00963FDD">
        <w:t xml:space="preserve"> povídá. </w:t>
      </w:r>
      <w:r w:rsidR="00963FDD" w:rsidRPr="00963FDD">
        <w:t>„</w:t>
      </w:r>
      <w:r w:rsidRPr="00963FDD">
        <w:t>Moc bych se divil, že bys o tom neměl páru.</w:t>
      </w:r>
      <w:r w:rsidR="00963FDD" w:rsidRPr="00963FDD">
        <w:t>“</w:t>
      </w:r>
    </w:p>
    <w:p w:rsidR="00963FDD" w:rsidRPr="00963FDD" w:rsidRDefault="00F46B4C" w:rsidP="00963FDD">
      <w:pPr>
        <w:pStyle w:val="Text"/>
      </w:pPr>
      <w:r w:rsidRPr="00963FDD">
        <w:t>Bylo to přesně tak, jak to řek. Kapánek mě vyvedlo z</w:t>
      </w:r>
      <w:r w:rsidR="00963FDD" w:rsidRPr="00963FDD">
        <w:t xml:space="preserve"> </w:t>
      </w:r>
      <w:r w:rsidRPr="00963FDD">
        <w:t>míry, že se mě Lou napřed nezeptala, ale vzhledem k</w:t>
      </w:r>
      <w:r w:rsidR="00963FDD" w:rsidRPr="00963FDD">
        <w:t xml:space="preserve"> </w:t>
      </w:r>
      <w:r w:rsidRPr="00963FDD">
        <w:t>tomu, že na ten hanbatej inzerát se nachytal zrovna Spike Fiquerola, jsem si řek, že jí to odpustím. Byla to náramná klika.</w:t>
      </w:r>
    </w:p>
    <w:p w:rsidR="00963FDD" w:rsidRPr="00963FDD" w:rsidRDefault="00F46B4C" w:rsidP="00963FDD">
      <w:pPr>
        <w:pStyle w:val="Text"/>
      </w:pPr>
      <w:r w:rsidRPr="00963FDD">
        <w:t xml:space="preserve">Spika jsem znával právě v tom čase, kdy jsem pilotoval flammariony na marsovskejch trasách; dělal tam taky a vypili jsme spolu pěknejch pár džbánků v kasinu na základně Amazonis III, dokud neskončil poslední flammarion ve starým železe, protože přišly nový mašiny typu Schiaparelli. Já tenkrát přešel na terralunární, protože se mi stejskalo po Zemi, a Spika Fiquerolu už jsem od tý doby neviděl. Jenom jsem zaslech, že dělá v administrativě kdovíjaký instituce, jakejch je kolem kosmickýho lítání hromada. V tomhle momentě bylo důležitý, že byl Spike Fiquerola týpek až výjimečně vhodnej pro </w:t>
      </w:r>
      <w:r w:rsidRPr="00963FDD">
        <w:rPr>
          <w:i/>
        </w:rPr>
        <w:t>Jabberwocka</w:t>
      </w:r>
      <w:r w:rsidRPr="00963FDD">
        <w:t xml:space="preserve">, protože to byl jedinej z pilotů, kterej dokázal v kosmickým prostoru opravit plynový kormidla rozmlácený kusem bludnýho šutráku; kdo se trochu vyzná v exteriéru lodí tohohle typu, ví, že je to takřka vyloučený i na parkovací dráze za automatickýho režimu. Vedle toho taky byl kapánek dobrodruh a to bylo přesně to pravý, co druhej pilot </w:t>
      </w:r>
      <w:r w:rsidRPr="00963FDD">
        <w:rPr>
          <w:i/>
        </w:rPr>
        <w:t>Jabberwocka</w:t>
      </w:r>
      <w:r w:rsidRPr="00963FDD">
        <w:t xml:space="preserve"> na dráze Zem</w:t>
      </w:r>
      <w:r w:rsidR="00963FDD" w:rsidRPr="00963FDD">
        <w:t>ě-J</w:t>
      </w:r>
      <w:r w:rsidRPr="00963FDD">
        <w:t>apetus musel mít, aby se nezbláznil a nevyskočil za jízdy.</w:t>
      </w:r>
    </w:p>
    <w:p w:rsidR="00963FDD" w:rsidRPr="00963FDD" w:rsidRDefault="00963FDD" w:rsidP="00963FDD">
      <w:pPr>
        <w:pStyle w:val="Text"/>
      </w:pPr>
      <w:r w:rsidRPr="00963FDD">
        <w:t>„</w:t>
      </w:r>
      <w:r w:rsidR="00F46B4C" w:rsidRPr="00963FDD">
        <w:t>Co je?</w:t>
      </w:r>
      <w:r w:rsidRPr="00963FDD">
        <w:t>“</w:t>
      </w:r>
      <w:r w:rsidR="00F46B4C" w:rsidRPr="00963FDD">
        <w:t xml:space="preserve"> povídám a táhnu ho k baru, </w:t>
      </w:r>
      <w:r w:rsidRPr="00963FDD">
        <w:t>„</w:t>
      </w:r>
      <w:r w:rsidR="00F46B4C" w:rsidRPr="00963FDD">
        <w:t>pálí tě kancelářská židle?</w:t>
      </w:r>
      <w:r w:rsidRPr="00963FDD">
        <w:t>“</w:t>
      </w:r>
    </w:p>
    <w:p w:rsidR="00963FDD" w:rsidRPr="00963FDD" w:rsidRDefault="00F46B4C" w:rsidP="00963FDD">
      <w:pPr>
        <w:pStyle w:val="Text"/>
      </w:pPr>
      <w:r w:rsidRPr="00963FDD">
        <w:t>Zrovínka se kolem flákal andy od výtahu; Spike mu vrazil svůj kufr a prohlásil, že nic proti baru, taky má řádnou žízeň, protože má v nohách celou západní polokouli a ještě kus východní; a co že ráčím vědět o jeho kancelářský židli?</w:t>
      </w:r>
    </w:p>
    <w:p w:rsidR="00963FDD" w:rsidRPr="00963FDD" w:rsidRDefault="00963FDD" w:rsidP="00963FDD">
      <w:pPr>
        <w:pStyle w:val="Text"/>
      </w:pPr>
      <w:r w:rsidRPr="00963FDD">
        <w:lastRenderedPageBreak/>
        <w:t>„</w:t>
      </w:r>
      <w:r w:rsidR="00F46B4C" w:rsidRPr="00963FDD">
        <w:t>Slyšel jsem, že děláš někde v administrativě,</w:t>
      </w:r>
      <w:r w:rsidRPr="00963FDD">
        <w:t>“</w:t>
      </w:r>
      <w:r w:rsidR="00F46B4C" w:rsidRPr="00963FDD">
        <w:t xml:space="preserve"> já na to. A tomu hnědýmu barmanovi, kterej skrz ten můj černej ksicht už se mnou byl dávno kámoš, povídám, ať je od tý dobroty a namíchá mátovou americkou limonádu se zeleným ledem a pronto, protože tuhle seňor Fiquerola je váženej host, samozřejmě na účet pana Tiffanyho.</w:t>
      </w:r>
    </w:p>
    <w:p w:rsidR="00963FDD" w:rsidRPr="00963FDD" w:rsidRDefault="00963FDD" w:rsidP="00963FDD">
      <w:pPr>
        <w:pStyle w:val="Text"/>
      </w:pPr>
      <w:r w:rsidRPr="00963FDD">
        <w:t>„</w:t>
      </w:r>
      <w:r w:rsidR="00F46B4C" w:rsidRPr="00963FDD">
        <w:t>Jakej já jsem sakra host jakýho Tiffanyho?</w:t>
      </w:r>
      <w:r w:rsidRPr="00963FDD">
        <w:t>“</w:t>
      </w:r>
      <w:r w:rsidR="00F46B4C" w:rsidRPr="00963FDD">
        <w:t xml:space="preserve"> podivil se Spike. </w:t>
      </w:r>
      <w:r w:rsidRPr="00963FDD">
        <w:t>„</w:t>
      </w:r>
      <w:r w:rsidR="00F46B4C" w:rsidRPr="00963FDD">
        <w:t>To mi teda nepovídej, že toho diamantovýho krále?!</w:t>
      </w:r>
      <w:r w:rsidRPr="00963FDD">
        <w:t>“</w:t>
      </w:r>
    </w:p>
    <w:p w:rsidR="00963FDD" w:rsidRPr="00963FDD" w:rsidRDefault="00F46B4C" w:rsidP="00963FDD">
      <w:pPr>
        <w:pStyle w:val="Text"/>
      </w:pPr>
      <w:r w:rsidRPr="00963FDD">
        <w:t>Vysvětlil jsem mu, jak se věci mají, když jsme se usadili v koutě pod palmou, kam nám barman poslal to objednaný pití. Lou v týhle chvíli zrovna dřepěla na kosmodromu u těch tasemnicovitejch seznamů potenciálních druhejch pilotů a mládenci se váleli na pláži, takže jsme měli nějakej ten čásek pro sebe.</w:t>
      </w:r>
    </w:p>
    <w:p w:rsidR="00963FDD" w:rsidRPr="00963FDD" w:rsidRDefault="00963FDD" w:rsidP="00963FDD">
      <w:pPr>
        <w:pStyle w:val="Text"/>
      </w:pPr>
      <w:r w:rsidRPr="00963FDD">
        <w:t>„</w:t>
      </w:r>
      <w:r w:rsidR="00F46B4C" w:rsidRPr="00963FDD">
        <w:t>Koukám, že bejt kosmickým ďáblem dost vynáší,</w:t>
      </w:r>
      <w:r w:rsidRPr="00963FDD">
        <w:t>“</w:t>
      </w:r>
      <w:r w:rsidR="00F46B4C" w:rsidRPr="00963FDD">
        <w:t xml:space="preserve"> povídá Spike, když si ucuc americký mátový limonády a juknul na decentní cedulku na stole, na který bylo ve zlatě napsáno: MR. TOSHIKA W. G.</w:t>
      </w:r>
    </w:p>
    <w:p w:rsidR="00963FDD" w:rsidRPr="00963FDD" w:rsidRDefault="00963FDD" w:rsidP="00963FDD">
      <w:pPr>
        <w:pStyle w:val="Text"/>
      </w:pPr>
      <w:r w:rsidRPr="00963FDD">
        <w:t>„</w:t>
      </w:r>
      <w:r w:rsidR="00F46B4C" w:rsidRPr="00963FDD">
        <w:t>To všechno Tiffany,</w:t>
      </w:r>
      <w:r w:rsidRPr="00963FDD">
        <w:t>“</w:t>
      </w:r>
      <w:r w:rsidR="00F46B4C" w:rsidRPr="00963FDD">
        <w:t xml:space="preserve"> já na to.</w:t>
      </w:r>
    </w:p>
    <w:p w:rsidR="00963FDD" w:rsidRPr="00963FDD" w:rsidRDefault="00963FDD" w:rsidP="00963FDD">
      <w:pPr>
        <w:pStyle w:val="Text"/>
      </w:pPr>
      <w:r w:rsidRPr="00963FDD">
        <w:t>„</w:t>
      </w:r>
      <w:r w:rsidR="00F46B4C" w:rsidRPr="00963FDD">
        <w:t>Ale proč, kruci?</w:t>
      </w:r>
      <w:r w:rsidRPr="00963FDD">
        <w:t>“</w:t>
      </w:r>
      <w:r w:rsidR="00F46B4C" w:rsidRPr="00963FDD">
        <w:t xml:space="preserve"> zeptal se Spike a otevřel na stole ten zatracenej výtisk ještě zatracenějšího plátku, kde měla Lou každou nohu na jiný stránce, takže se otvírala zároveň s časopisem, a jenom na tom nejchoulostivějším místě ji přikrejval decentní nápis:</w:t>
      </w:r>
    </w:p>
    <w:p w:rsidR="00963FDD" w:rsidRPr="00963FDD" w:rsidRDefault="00963FDD" w:rsidP="00963FDD">
      <w:pPr>
        <w:pStyle w:val="Text"/>
      </w:pPr>
    </w:p>
    <w:p w:rsidR="00963FDD" w:rsidRPr="00963FDD" w:rsidRDefault="00F46B4C" w:rsidP="00963FDD">
      <w:pPr>
        <w:pStyle w:val="Text"/>
        <w:ind w:firstLine="0"/>
        <w:jc w:val="center"/>
      </w:pPr>
      <w:r w:rsidRPr="00963FDD">
        <w:t>JÁ, LOU KAWINECKOVÁ,</w:t>
      </w:r>
    </w:p>
    <w:p w:rsidR="00963FDD" w:rsidRPr="00963FDD" w:rsidRDefault="00F46B4C" w:rsidP="00963FDD">
      <w:pPr>
        <w:pStyle w:val="Text"/>
        <w:ind w:firstLine="0"/>
        <w:jc w:val="center"/>
      </w:pPr>
      <w:r w:rsidRPr="00963FDD">
        <w:t>hledám odvážného pilota</w:t>
      </w:r>
    </w:p>
    <w:p w:rsidR="00963FDD" w:rsidRPr="00963FDD" w:rsidRDefault="00F46B4C" w:rsidP="00963FDD">
      <w:pPr>
        <w:pStyle w:val="Text"/>
        <w:ind w:firstLine="0"/>
        <w:jc w:val="center"/>
      </w:pPr>
      <w:r w:rsidRPr="00963FDD">
        <w:t>s delší praxí na lodích typu Flammarion.</w:t>
      </w:r>
    </w:p>
    <w:p w:rsidR="00963FDD" w:rsidRPr="00963FDD" w:rsidRDefault="00F46B4C" w:rsidP="00963FDD">
      <w:pPr>
        <w:pStyle w:val="Text"/>
        <w:ind w:firstLine="0"/>
        <w:jc w:val="center"/>
      </w:pPr>
      <w:r w:rsidRPr="00963FDD">
        <w:t>Kdo se připojí k</w:t>
      </w:r>
      <w:r w:rsidR="00963FDD" w:rsidRPr="00963FDD">
        <w:t xml:space="preserve"> </w:t>
      </w:r>
      <w:r w:rsidRPr="00963FDD">
        <w:t>JOHNU CEMETERYMU,</w:t>
      </w:r>
    </w:p>
    <w:p w:rsidR="00963FDD" w:rsidRPr="00963FDD" w:rsidRDefault="00F46B4C" w:rsidP="00963FDD">
      <w:pPr>
        <w:pStyle w:val="Text"/>
        <w:ind w:firstLine="0"/>
        <w:jc w:val="center"/>
      </w:pPr>
      <w:r w:rsidRPr="00963FDD">
        <w:t>přemožiteli jižního pólu,</w:t>
      </w:r>
    </w:p>
    <w:p w:rsidR="00963FDD" w:rsidRPr="00963FDD" w:rsidRDefault="00F46B4C" w:rsidP="00963FDD">
      <w:pPr>
        <w:pStyle w:val="Text"/>
        <w:ind w:firstLine="0"/>
        <w:jc w:val="center"/>
      </w:pPr>
      <w:r w:rsidRPr="00963FDD">
        <w:t>ke G. W. TOSHIKOVI, kosmickému ďáblu,</w:t>
      </w:r>
    </w:p>
    <w:p w:rsidR="00963FDD" w:rsidRPr="00963FDD" w:rsidRDefault="00F46B4C" w:rsidP="00963FDD">
      <w:pPr>
        <w:pStyle w:val="Text"/>
        <w:ind w:firstLine="0"/>
        <w:jc w:val="center"/>
      </w:pPr>
      <w:r w:rsidRPr="00963FDD">
        <w:t>A KE MNĚ?</w:t>
      </w:r>
    </w:p>
    <w:p w:rsidR="00963FDD" w:rsidRPr="00963FDD" w:rsidRDefault="00F46B4C" w:rsidP="00963FDD">
      <w:pPr>
        <w:pStyle w:val="Text"/>
        <w:ind w:firstLine="0"/>
        <w:jc w:val="center"/>
      </w:pPr>
      <w:r w:rsidRPr="00963FDD">
        <w:t>Vztyčíme vlajku lidstva</w:t>
      </w:r>
    </w:p>
    <w:p w:rsidR="00963FDD" w:rsidRPr="00963FDD" w:rsidRDefault="00F46B4C" w:rsidP="00963FDD">
      <w:pPr>
        <w:pStyle w:val="Text"/>
        <w:ind w:firstLine="0"/>
        <w:jc w:val="center"/>
      </w:pPr>
      <w:r w:rsidRPr="00963FDD">
        <w:t>ve středu černé pouště na Japetu!!!</w:t>
      </w:r>
    </w:p>
    <w:p w:rsidR="00963FDD" w:rsidRPr="00963FDD" w:rsidRDefault="00F46B4C" w:rsidP="00963FDD">
      <w:pPr>
        <w:pStyle w:val="Text"/>
        <w:ind w:firstLine="0"/>
        <w:jc w:val="center"/>
      </w:pPr>
      <w:r w:rsidRPr="00963FDD">
        <w:t>Nabídky: Space Base Guadalajara</w:t>
      </w:r>
    </w:p>
    <w:p w:rsidR="00963FDD" w:rsidRPr="00963FDD" w:rsidRDefault="00F46B4C" w:rsidP="00963FDD">
      <w:pPr>
        <w:pStyle w:val="Text"/>
        <w:ind w:firstLine="0"/>
        <w:jc w:val="center"/>
      </w:pPr>
      <w:r w:rsidRPr="00963FDD">
        <w:t>0863 A 7312</w:t>
      </w:r>
    </w:p>
    <w:p w:rsidR="00963FDD" w:rsidRPr="00963FDD" w:rsidRDefault="00963FDD" w:rsidP="00963FDD">
      <w:pPr>
        <w:pStyle w:val="Text"/>
      </w:pPr>
    </w:p>
    <w:p w:rsidR="00963FDD" w:rsidRPr="00963FDD" w:rsidRDefault="00963FDD" w:rsidP="00963FDD">
      <w:pPr>
        <w:pStyle w:val="Text"/>
      </w:pPr>
      <w:r w:rsidRPr="00963FDD">
        <w:t>„</w:t>
      </w:r>
      <w:r w:rsidR="00F46B4C" w:rsidRPr="00963FDD">
        <w:t>To jsou všecko jen reklamní hovadiny,</w:t>
      </w:r>
      <w:r w:rsidRPr="00963FDD">
        <w:t>“</w:t>
      </w:r>
      <w:r w:rsidR="00F46B4C" w:rsidRPr="00963FDD">
        <w:t xml:space="preserve"> řekl jsem. </w:t>
      </w:r>
      <w:r w:rsidRPr="00963FDD">
        <w:t>„</w:t>
      </w:r>
      <w:r w:rsidR="00F46B4C" w:rsidRPr="00963FDD">
        <w:t xml:space="preserve">Nevěřil bys, jak těžký je sehnat pilota pro takovejhle melouch, i když Tiffany platí </w:t>
      </w:r>
      <w:r w:rsidR="00F46B4C" w:rsidRPr="00963FDD">
        <w:lastRenderedPageBreak/>
        <w:t>královský honoráře.</w:t>
      </w:r>
      <w:r w:rsidRPr="00963FDD">
        <w:t>“</w:t>
      </w:r>
      <w:r w:rsidR="00F46B4C" w:rsidRPr="00963FDD">
        <w:t xml:space="preserve"> Načež jsem mu vytmavil, jak je to s Tiffanyho akciema Centaura a s jeho úmyslem proniknout na kosmický trhy s pivem Morgenvit a dalšíma chuťovkama.</w:t>
      </w:r>
    </w:p>
    <w:p w:rsidR="00963FDD" w:rsidRPr="00963FDD" w:rsidRDefault="00963FDD" w:rsidP="00963FDD">
      <w:pPr>
        <w:pStyle w:val="Text"/>
      </w:pPr>
      <w:r w:rsidRPr="00963FDD">
        <w:t>„</w:t>
      </w:r>
      <w:r w:rsidR="00F46B4C" w:rsidRPr="00963FDD">
        <w:t>Takže vy teda,</w:t>
      </w:r>
      <w:r w:rsidRPr="00963FDD">
        <w:t>“</w:t>
      </w:r>
      <w:r w:rsidR="00F46B4C" w:rsidRPr="00963FDD">
        <w:t xml:space="preserve"> Spike na to, </w:t>
      </w:r>
      <w:r w:rsidRPr="00963FDD">
        <w:t>„</w:t>
      </w:r>
      <w:r w:rsidR="00F46B4C" w:rsidRPr="00963FDD">
        <w:t>hodláte riskovat kejhák jen kvůli reklamě těch nejedlejch sušenek a vitamínovýho piva, Georgi?</w:t>
      </w:r>
      <w:r w:rsidRPr="00963FDD">
        <w:t>“</w:t>
      </w:r>
    </w:p>
    <w:p w:rsidR="00963FDD" w:rsidRPr="00963FDD" w:rsidRDefault="00963FDD" w:rsidP="00963FDD">
      <w:pPr>
        <w:pStyle w:val="Text"/>
      </w:pPr>
      <w:r w:rsidRPr="00963FDD">
        <w:t>„</w:t>
      </w:r>
      <w:r w:rsidR="00F46B4C" w:rsidRPr="00963FDD">
        <w:t>Tak velkej risk to zas není,</w:t>
      </w:r>
      <w:r w:rsidRPr="00963FDD">
        <w:t>“</w:t>
      </w:r>
      <w:r w:rsidR="00F46B4C" w:rsidRPr="00963FDD">
        <w:t xml:space="preserve"> řekl jsem, ačkoli jsem dobře věděl, že je to tak padesát na padesát. </w:t>
      </w:r>
      <w:r w:rsidRPr="00963FDD">
        <w:t>„</w:t>
      </w:r>
      <w:r w:rsidR="00F46B4C" w:rsidRPr="00963FDD">
        <w:t>Loď je ve slušným stavu a máme výhodný startovací okno.</w:t>
      </w:r>
      <w:r w:rsidRPr="00963FDD">
        <w:t>“</w:t>
      </w:r>
    </w:p>
    <w:p w:rsidR="00963FDD" w:rsidRPr="00963FDD" w:rsidRDefault="00963FDD" w:rsidP="00963FDD">
      <w:pPr>
        <w:pStyle w:val="Text"/>
      </w:pPr>
      <w:r w:rsidRPr="00963FDD">
        <w:t>„</w:t>
      </w:r>
      <w:r w:rsidR="00F46B4C" w:rsidRPr="00963FDD">
        <w:t>Japetus je hrozná díra a Cassini Regio past,</w:t>
      </w:r>
      <w:r w:rsidRPr="00963FDD">
        <w:t>“</w:t>
      </w:r>
      <w:r w:rsidR="00F46B4C" w:rsidRPr="00963FDD">
        <w:t xml:space="preserve"> zabručel. </w:t>
      </w:r>
      <w:r w:rsidRPr="00963FDD">
        <w:t>„</w:t>
      </w:r>
      <w:r w:rsidR="00F46B4C" w:rsidRPr="00963FDD">
        <w:t>Past na lidi.</w:t>
      </w:r>
      <w:r w:rsidRPr="00963FDD">
        <w:t>“</w:t>
      </w:r>
    </w:p>
    <w:p w:rsidR="00963FDD" w:rsidRPr="00963FDD" w:rsidRDefault="00963FDD" w:rsidP="00963FDD">
      <w:pPr>
        <w:pStyle w:val="Text"/>
      </w:pPr>
      <w:r w:rsidRPr="00963FDD">
        <w:t>„</w:t>
      </w:r>
      <w:r w:rsidR="00F46B4C" w:rsidRPr="00963FDD">
        <w:t>Kdo tam kdy byl? Jaký lidi to vyzkoušeli?</w:t>
      </w:r>
      <w:r w:rsidRPr="00963FDD">
        <w:t>“</w:t>
      </w:r>
    </w:p>
    <w:p w:rsidR="00963FDD" w:rsidRPr="00963FDD" w:rsidRDefault="00F46B4C" w:rsidP="00963FDD">
      <w:pPr>
        <w:pStyle w:val="Text"/>
      </w:pPr>
      <w:r w:rsidRPr="00963FDD">
        <w:t xml:space="preserve">Mlčel a šmidlal prstem po dlouhým stehně Lou Kawineckový; vyškub jsem mu ten zatracenej plátek a mrsknul s ním pod stůl. </w:t>
      </w:r>
      <w:r w:rsidR="00963FDD" w:rsidRPr="00963FDD">
        <w:t>„</w:t>
      </w:r>
      <w:r w:rsidRPr="00963FDD">
        <w:t>Kruci, Spiku,</w:t>
      </w:r>
      <w:r w:rsidR="00963FDD" w:rsidRPr="00963FDD">
        <w:t>“</w:t>
      </w:r>
      <w:r w:rsidRPr="00963FDD">
        <w:t xml:space="preserve"> houknul jsem na něj, </w:t>
      </w:r>
      <w:r w:rsidR="00963FDD" w:rsidRPr="00963FDD">
        <w:t>„</w:t>
      </w:r>
      <w:r w:rsidRPr="00963FDD">
        <w:t>já toho druhýho pilota potřebuju jak sůl. Nemůžu letět jenom s Cemeterym, kterej má praxi sotva ve čtvrtý třídě, ještě k tomu akorát jako sportovní pilot. To se ví, že je to nebezpečnej džob – jenže mě by v životě nenapadlo, že zrovna tebe zkazí kancelářská židle, ty zatracenej lenochode. Cassini Regio že je past na lidi! To bysme si mohli říkat o všech zasviněnejch měsících včetně toho našeho. Ale jak teda chceš, kamaráde. Vrať se do tý svý smradlavý kanceláře a odškrtávej numera, když myslíš, že je na Cassini Regio nezdravý povětří.</w:t>
      </w:r>
      <w:r w:rsidR="00963FDD" w:rsidRPr="00963FDD">
        <w:t>“</w:t>
      </w:r>
    </w:p>
    <w:p w:rsidR="00963FDD" w:rsidRPr="00963FDD" w:rsidRDefault="00963FDD" w:rsidP="00963FDD">
      <w:pPr>
        <w:pStyle w:val="Text"/>
      </w:pPr>
      <w:r w:rsidRPr="00963FDD">
        <w:t>„</w:t>
      </w:r>
      <w:r w:rsidR="00F46B4C" w:rsidRPr="00963FDD">
        <w:t>Hele, Georgi,</w:t>
      </w:r>
      <w:r w:rsidRPr="00963FDD">
        <w:t>“</w:t>
      </w:r>
      <w:r w:rsidR="00F46B4C" w:rsidRPr="00963FDD">
        <w:t xml:space="preserve"> na to Spike, </w:t>
      </w:r>
      <w:r w:rsidRPr="00963FDD">
        <w:t>„</w:t>
      </w:r>
      <w:r w:rsidR="00F46B4C" w:rsidRPr="00963FDD">
        <w:t xml:space="preserve">proč myslíš, že jsem se rozjel do Guadalajary? Jenom proto, abych se mrk, jestli má Lou opravdu takový stehna? Nebo kvůli tomu, abych si prohlíd černýho Japonce? Bolí mě hřbet, když si na kancl jenom pomyslím, a dvakrát už mi museli vyměnit rohovku. To se ví, že bych zase jednou rád vypad do černýho nebe, a je mi jedno, jestli k Japetu nebo třeba k bábě Halleyový. Akorát si nemyslím, že zrovna flammarion je nejvhodnější typ lodi. Proč jste si vybrali zrovna ten a ještě k tomu cé šestku, který byly ze všech typů, co se vyráběly, nejnešikovnější? A kterej to je? </w:t>
      </w:r>
      <w:r w:rsidR="00F46B4C" w:rsidRPr="00963FDD">
        <w:rPr>
          <w:i/>
        </w:rPr>
        <w:t>Punch? Witch, Gloom</w:t>
      </w:r>
      <w:r w:rsidR="00F46B4C" w:rsidRPr="00963FDD">
        <w:t xml:space="preserve">, nebo </w:t>
      </w:r>
      <w:r w:rsidR="00F46B4C" w:rsidRPr="00963FDD">
        <w:rPr>
          <w:i/>
        </w:rPr>
        <w:t>Fairyfay</w:t>
      </w:r>
      <w:r w:rsidR="00F46B4C" w:rsidRPr="00963FDD">
        <w:t>?</w:t>
      </w:r>
      <w:r w:rsidRPr="00963FDD">
        <w:t>“</w:t>
      </w:r>
    </w:p>
    <w:p w:rsidR="00963FDD" w:rsidRPr="00963FDD" w:rsidRDefault="00F46B4C" w:rsidP="00963FDD">
      <w:pPr>
        <w:pStyle w:val="Text"/>
      </w:pPr>
      <w:r w:rsidRPr="00963FDD">
        <w:t xml:space="preserve">Já na to, že </w:t>
      </w:r>
      <w:r w:rsidRPr="00963FDD">
        <w:rPr>
          <w:i/>
        </w:rPr>
        <w:t>Jabberwock</w:t>
      </w:r>
      <w:r w:rsidRPr="00963FDD">
        <w:t xml:space="preserve">. Spike se ušklíb a povídá, že je smažno a lepě švihlí tlové se batoumaj, a že mu to jméno nejspíš nedali jen tak. Vyvalil jsem oči, protože zrovna takhle to povídal Morano od S. I. Jaký smažno, a co že to dělaj jaký tlové, zeptal jsem se, co to plácáš, </w:t>
      </w:r>
      <w:r w:rsidRPr="00963FDD">
        <w:lastRenderedPageBreak/>
        <w:t xml:space="preserve">Spiku? A Spike povídá, že je to z nějaký pohádky, prej to byla nějaká popletená básnička. </w:t>
      </w:r>
      <w:r w:rsidR="00963FDD" w:rsidRPr="00963FDD">
        <w:t>„</w:t>
      </w:r>
      <w:r w:rsidRPr="00963FDD">
        <w:t>Možná že se tahle loď bude taky batoumat, Georgi,</w:t>
      </w:r>
      <w:r w:rsidR="00963FDD" w:rsidRPr="00963FDD">
        <w:t>“</w:t>
      </w:r>
      <w:r w:rsidRPr="00963FDD">
        <w:t xml:space="preserve"> dokončil to.</w:t>
      </w:r>
    </w:p>
    <w:p w:rsidR="00963FDD" w:rsidRPr="00963FDD" w:rsidRDefault="00963FDD" w:rsidP="00963FDD">
      <w:pPr>
        <w:pStyle w:val="Text"/>
      </w:pPr>
      <w:r w:rsidRPr="00963FDD">
        <w:t>„</w:t>
      </w:r>
      <w:r w:rsidR="00F46B4C" w:rsidRPr="00963FDD">
        <w:t>Všecky flammariony cé šestky měly jména podle všelijakejch trpajzlíků a princezen,</w:t>
      </w:r>
      <w:r w:rsidRPr="00963FDD">
        <w:t>“</w:t>
      </w:r>
      <w:r w:rsidR="00F46B4C" w:rsidRPr="00963FDD">
        <w:t xml:space="preserve"> já na to. </w:t>
      </w:r>
      <w:r w:rsidRPr="00963FDD">
        <w:t>„</w:t>
      </w:r>
      <w:r w:rsidR="00F46B4C" w:rsidRPr="00963FDD">
        <w:t xml:space="preserve">Ručím za to, že se </w:t>
      </w:r>
      <w:r w:rsidR="00F46B4C" w:rsidRPr="00963FDD">
        <w:rPr>
          <w:i/>
        </w:rPr>
        <w:t>Jabberwock</w:t>
      </w:r>
      <w:r w:rsidR="00F46B4C" w:rsidRPr="00963FDD">
        <w:t xml:space="preserve"> batoumat nebude. Trysky mu šteloval nějakej Jones z NASA a měl na to lautr novej měřák, kterej nedávno vykoumali v Mazatlánu.</w:t>
      </w:r>
      <w:r w:rsidRPr="00963FDD">
        <w:t>“</w:t>
      </w:r>
    </w:p>
    <w:p w:rsidR="00963FDD" w:rsidRPr="00963FDD" w:rsidRDefault="00963FDD" w:rsidP="00963FDD">
      <w:pPr>
        <w:pStyle w:val="Text"/>
      </w:pPr>
      <w:r w:rsidRPr="00963FDD">
        <w:t>„</w:t>
      </w:r>
      <w:r w:rsidR="00F46B4C" w:rsidRPr="00963FDD">
        <w:t>A proč zrovna tenhle typ?</w:t>
      </w:r>
      <w:r w:rsidRPr="00963FDD">
        <w:t>“</w:t>
      </w:r>
      <w:r w:rsidR="00F46B4C" w:rsidRPr="00963FDD">
        <w:t xml:space="preserve"> pokračoval Spike. </w:t>
      </w:r>
      <w:r w:rsidRPr="00963FDD">
        <w:t>„</w:t>
      </w:r>
      <w:r w:rsidR="00F46B4C" w:rsidRPr="00963FDD">
        <w:t>Jistě by se dala koupit nějaká novější kraksna, kór když je to za prachy diamantovýho krále. Třeba třída Kepler nebo Lippershey.</w:t>
      </w:r>
      <w:r w:rsidRPr="00963FDD">
        <w:t>“</w:t>
      </w:r>
    </w:p>
    <w:p w:rsidR="00963FDD" w:rsidRPr="00963FDD" w:rsidRDefault="00963FDD" w:rsidP="00963FDD">
      <w:pPr>
        <w:pStyle w:val="Text"/>
      </w:pPr>
      <w:r w:rsidRPr="00963FDD">
        <w:t>„</w:t>
      </w:r>
      <w:r w:rsidR="00F46B4C" w:rsidRPr="00963FDD">
        <w:t>Fór je v tom, že flammariony jsou populární veterány,</w:t>
      </w:r>
      <w:r w:rsidRPr="00963FDD">
        <w:t>“</w:t>
      </w:r>
      <w:r w:rsidR="00F46B4C" w:rsidRPr="00963FDD">
        <w:t xml:space="preserve"> vysvětlil jsem mu to. </w:t>
      </w:r>
      <w:r w:rsidRPr="00963FDD">
        <w:t>„</w:t>
      </w:r>
      <w:r w:rsidR="00F46B4C" w:rsidRPr="00963FDD">
        <w:t>Vyráběj se přece i jako funkční slepovací modely pro děti.</w:t>
      </w:r>
      <w:r w:rsidRPr="00963FDD">
        <w:t>“</w:t>
      </w:r>
    </w:p>
    <w:p w:rsidR="00963FDD" w:rsidRPr="00963FDD" w:rsidRDefault="00963FDD" w:rsidP="00963FDD">
      <w:pPr>
        <w:pStyle w:val="Text"/>
      </w:pPr>
      <w:r w:rsidRPr="00963FDD">
        <w:t>„</w:t>
      </w:r>
      <w:r w:rsidR="00F46B4C" w:rsidRPr="00963FDD">
        <w:t>Z takovýho zdůvodnění na mě jdou mrákoty,</w:t>
      </w:r>
      <w:r w:rsidRPr="00963FDD">
        <w:t>“</w:t>
      </w:r>
      <w:r w:rsidR="00F46B4C" w:rsidRPr="00963FDD">
        <w:t xml:space="preserve"> ušklíb se. </w:t>
      </w:r>
      <w:r w:rsidRPr="00963FDD">
        <w:t>„</w:t>
      </w:r>
      <w:r w:rsidR="00F46B4C" w:rsidRPr="00963FDD">
        <w:t>No – budiž. A co celkovej plán – aspoň zhruba?</w:t>
      </w:r>
      <w:r w:rsidRPr="00963FDD">
        <w:t>“</w:t>
      </w:r>
    </w:p>
    <w:p w:rsidR="00963FDD" w:rsidRPr="00963FDD" w:rsidRDefault="00F46B4C" w:rsidP="00963FDD">
      <w:pPr>
        <w:pStyle w:val="Text"/>
      </w:pPr>
      <w:r w:rsidRPr="00963FDD">
        <w:t xml:space="preserve">Objednal jsem další pití a udělal mu menší přednášku; nijak jsem nepředstíral, co si myslím o tom nesmyslným přechodu grafitový pouště, a když jsem skončil, povídá Spike: </w:t>
      </w:r>
      <w:r w:rsidR="00963FDD" w:rsidRPr="00963FDD">
        <w:t>„</w:t>
      </w:r>
      <w:r w:rsidRPr="00963FDD">
        <w:t>Hele, Georgi – jak tak na to koukám, ty jsi do toho vlez jenom kvůli tý Lou Kawineckový. Je dobrá, všechna čest. Třeba ten sólo výstup bez kyslíku na Everest, nějaký ty parašutistický vylomeniny a lítání na puzzle jetech. Podle tý fotky taky vím, co obnáší netto. Máš recht, byla by jí zatracená škoda, kamaráde. Ale když tohleto necháme stranou – proč to nezkusit? Někdo tam musí bejt první. Škoda že se ztratila ta sonda před pěti měsícema… Věděli bysme o Cassini Regio víc.</w:t>
      </w:r>
      <w:r w:rsidR="00963FDD" w:rsidRPr="00963FDD">
        <w:t>“</w:t>
      </w:r>
    </w:p>
    <w:p w:rsidR="00963FDD" w:rsidRPr="00963FDD" w:rsidRDefault="00F46B4C" w:rsidP="00963FDD">
      <w:pPr>
        <w:pStyle w:val="Text"/>
      </w:pPr>
      <w:r w:rsidRPr="00963FDD">
        <w:t>Moc rád bych si s</w:t>
      </w:r>
      <w:r w:rsidR="00963FDD" w:rsidRPr="00963FDD">
        <w:t xml:space="preserve"> </w:t>
      </w:r>
      <w:r w:rsidRPr="00963FDD">
        <w:t xml:space="preserve">ním bejval poklábosil o tý ztracený sondě, nebejt mýho otisku palce na Moranově destičce. Nebylo mi jasný, odkud Spike tu informaci má, ale v tý jeho kanceláři to možná nebylo žádný tajemství. Dělal jsem, že jsem to přeslech. </w:t>
      </w:r>
      <w:r w:rsidR="00963FDD" w:rsidRPr="00963FDD">
        <w:t>„</w:t>
      </w:r>
      <w:r w:rsidRPr="00963FDD">
        <w:t>Takže to bereš?</w:t>
      </w:r>
      <w:r w:rsidR="00963FDD" w:rsidRPr="00963FDD">
        <w:t>“</w:t>
      </w:r>
      <w:r w:rsidRPr="00963FDD">
        <w:t xml:space="preserve"> zeptal jsem se.</w:t>
      </w:r>
    </w:p>
    <w:p w:rsidR="00963FDD" w:rsidRPr="00963FDD" w:rsidRDefault="00963FDD" w:rsidP="00963FDD">
      <w:pPr>
        <w:pStyle w:val="Text"/>
      </w:pPr>
      <w:r w:rsidRPr="00963FDD">
        <w:t>„</w:t>
      </w:r>
      <w:r w:rsidR="00F46B4C" w:rsidRPr="00963FDD">
        <w:t>Nic mě doma nedrží,</w:t>
      </w:r>
      <w:r w:rsidRPr="00963FDD">
        <w:t>“</w:t>
      </w:r>
      <w:r w:rsidR="00F46B4C" w:rsidRPr="00963FDD">
        <w:t xml:space="preserve"> na to Spike.</w:t>
      </w:r>
    </w:p>
    <w:p w:rsidR="00963FDD" w:rsidRPr="00963FDD" w:rsidRDefault="00F46B4C" w:rsidP="00963FDD">
      <w:pPr>
        <w:pStyle w:val="Text"/>
      </w:pPr>
      <w:r w:rsidRPr="00963FDD">
        <w:t>Zapíjeli jsme to další mátovou limonádou, když se vrátil Cemetery s Hughem a Kidem; takže nás Lou našla náramně veselý a pobratřený.</w:t>
      </w:r>
    </w:p>
    <w:p w:rsidR="00963FDD" w:rsidRPr="00963FDD" w:rsidRDefault="00F46B4C" w:rsidP="00963FDD">
      <w:pPr>
        <w:pStyle w:val="Text"/>
      </w:pPr>
      <w:r w:rsidRPr="00963FDD">
        <w:lastRenderedPageBreak/>
        <w:t xml:space="preserve">V noci jsem se jí zeptal, jestli jí stálo hodně přemáhání dát se takhle vyblejsknout. </w:t>
      </w:r>
      <w:r w:rsidR="00963FDD" w:rsidRPr="00963FDD">
        <w:t>„</w:t>
      </w:r>
      <w:r w:rsidRPr="00963FDD">
        <w:t>Míň, než stál Tiffanyho ten dvoustránkovej inzerát,</w:t>
      </w:r>
      <w:r w:rsidR="00963FDD" w:rsidRPr="00963FDD">
        <w:t>“</w:t>
      </w:r>
      <w:r w:rsidRPr="00963FDD">
        <w:t xml:space="preserve"> řekla Lou. </w:t>
      </w:r>
      <w:r w:rsidR="00963FDD" w:rsidRPr="00963FDD">
        <w:t>„</w:t>
      </w:r>
      <w:r w:rsidRPr="00963FDD">
        <w:t>Snad bys nežárlil, Georgie?</w:t>
      </w:r>
      <w:r w:rsidR="00963FDD" w:rsidRPr="00963FDD">
        <w:t>“</w:t>
      </w:r>
    </w:p>
    <w:p w:rsidR="00963FDD" w:rsidRPr="00963FDD" w:rsidRDefault="00963FDD" w:rsidP="00963FDD">
      <w:pPr>
        <w:pStyle w:val="Text"/>
      </w:pPr>
      <w:r w:rsidRPr="00963FDD">
        <w:t>„</w:t>
      </w:r>
      <w:r w:rsidR="00F46B4C" w:rsidRPr="00963FDD">
        <w:t>Drobátko jsi to přepískla,</w:t>
      </w:r>
      <w:r w:rsidRPr="00963FDD">
        <w:t>“</w:t>
      </w:r>
      <w:r w:rsidR="00F46B4C" w:rsidRPr="00963FDD">
        <w:t xml:space="preserve"> povídám. </w:t>
      </w:r>
      <w:r w:rsidRPr="00963FDD">
        <w:t>„</w:t>
      </w:r>
      <w:r w:rsidR="00F46B4C" w:rsidRPr="00963FDD">
        <w:t>Jsem já nějakej kosmickej ďábel?</w:t>
      </w:r>
      <w:r w:rsidRPr="00963FDD">
        <w:t>“</w:t>
      </w:r>
    </w:p>
    <w:p w:rsidR="00963FDD" w:rsidRPr="00963FDD" w:rsidRDefault="00963FDD" w:rsidP="00963FDD">
      <w:pPr>
        <w:pStyle w:val="Text"/>
      </w:pPr>
      <w:r w:rsidRPr="00963FDD">
        <w:t>„</w:t>
      </w:r>
      <w:r w:rsidR="00F46B4C" w:rsidRPr="00963FDD">
        <w:t>To se ví, že jsi,</w:t>
      </w:r>
      <w:r w:rsidRPr="00963FDD">
        <w:t>“</w:t>
      </w:r>
      <w:r w:rsidR="00F46B4C" w:rsidRPr="00963FDD">
        <w:t xml:space="preserve"> na to Lou. </w:t>
      </w:r>
      <w:r w:rsidRPr="00963FDD">
        <w:t>„</w:t>
      </w:r>
      <w:r w:rsidR="00F46B4C" w:rsidRPr="00963FDD">
        <w:t>Já to přece musím vědět nejlíp.</w:t>
      </w:r>
      <w:r w:rsidRPr="00963FDD">
        <w:t>“</w:t>
      </w:r>
    </w:p>
    <w:p w:rsidR="00963FDD" w:rsidRPr="00963FDD" w:rsidRDefault="00F46B4C" w:rsidP="00963FDD">
      <w:pPr>
        <w:pStyle w:val="Text"/>
      </w:pPr>
      <w:r w:rsidRPr="00963FDD">
        <w:t>Čtrnáct dní se šňůra kamiónů a cisteren netrhla; padesátka mexickejch přístavních dělníků tahala od rána do večera bedny, kanystry a kontejnery, pokud zrovna nestávkovala kvůli pracovní době; v takový chvíli jsem se do toho musel vložit já, protože jsem pro ně nebyl gringo. A když ani to nepomohlo, zakročila Lou, jen lehce omotaná květovaným cancourem, jakej by chlapovi stačil tak na půl druhýho kapesníku. Takže nakonec Mexikáni stávkovali každou chvíli.</w:t>
      </w:r>
    </w:p>
    <w:p w:rsidR="00963FDD" w:rsidRPr="00963FDD" w:rsidRDefault="00F46B4C" w:rsidP="00963FDD">
      <w:pPr>
        <w:pStyle w:val="Text"/>
      </w:pPr>
      <w:r w:rsidRPr="00963FDD">
        <w:t>Přesto práce zdárně pokračovala.</w:t>
      </w:r>
    </w:p>
    <w:p w:rsidR="00963FDD" w:rsidRPr="00963FDD" w:rsidRDefault="00F46B4C" w:rsidP="00963FDD">
      <w:pPr>
        <w:pStyle w:val="Text"/>
      </w:pPr>
      <w:r w:rsidRPr="00963FDD">
        <w:t>Byli jsme s tím skoro hotoví, když přiletěl pan Guy Tiffany osobně. Měl s sebou manželku v obrovským slamáku a byl samý kamaráde sem a kamaráde tam, rozdal pár autogramů, rozhodil hrst mexickejch dolarů a podepsal pár šeků, načež pozval Lou, Cemeteryho, Hugha Meringua a Tasmania Kida do svý rezidence, kterou měl na střeše guadalajarskýho hotelu.</w:t>
      </w:r>
    </w:p>
    <w:p w:rsidR="00963FDD" w:rsidRPr="00963FDD" w:rsidRDefault="00F46B4C" w:rsidP="00963FDD">
      <w:pPr>
        <w:pStyle w:val="Text"/>
      </w:pPr>
      <w:r w:rsidRPr="00963FDD">
        <w:t>Spike k</w:t>
      </w:r>
      <w:r w:rsidR="00963FDD" w:rsidRPr="00963FDD">
        <w:t xml:space="preserve"> </w:t>
      </w:r>
      <w:r w:rsidRPr="00963FDD">
        <w:t>tomu měl nějaký připomínky, tak jsem mu musel vysvětlit, že ti čtyři jsou Tiffanyho lidi, zatímco my máme jedinej úkol</w:t>
      </w:r>
      <w:r w:rsidR="00963FDD" w:rsidRPr="00963FDD">
        <w:t xml:space="preserve"> </w:t>
      </w:r>
      <w:r w:rsidRPr="00963FDD">
        <w:t>– dopravit je živý na Japetus a zpátky. Za to jsme placený, víme nejlíp, jak to máme udělat, abysme si ty prachy vydělali, a není zapotřebí chodit na nějaký mejdany k Tiffanymu. Stejně máme hromadu práce, tak ať si amatéři užijou, dokud jsou na Zemi. Tam nahoře to bude obráceně.</w:t>
      </w:r>
    </w:p>
    <w:p w:rsidR="00963FDD" w:rsidRPr="00963FDD" w:rsidRDefault="00963FDD" w:rsidP="00963FDD">
      <w:pPr>
        <w:pStyle w:val="Text"/>
      </w:pPr>
      <w:r w:rsidRPr="00963FDD">
        <w:t>„</w:t>
      </w:r>
      <w:r w:rsidR="00F46B4C" w:rsidRPr="00963FDD">
        <w:t xml:space="preserve">Napadlo tě, že by Lou nikam neletěla, kdybys bejval nedal </w:t>
      </w:r>
      <w:r w:rsidR="00F46B4C" w:rsidRPr="00963FDD">
        <w:rPr>
          <w:i/>
        </w:rPr>
        <w:t>Jabberwocka</w:t>
      </w:r>
      <w:r w:rsidR="00F46B4C" w:rsidRPr="00963FDD">
        <w:t xml:space="preserve"> dohromady?</w:t>
      </w:r>
      <w:r w:rsidRPr="00963FDD">
        <w:t>“</w:t>
      </w:r>
      <w:r w:rsidR="00F46B4C" w:rsidRPr="00963FDD">
        <w:t xml:space="preserve"> řekl Spike.</w:t>
      </w:r>
    </w:p>
    <w:p w:rsidR="00963FDD" w:rsidRPr="00963FDD" w:rsidRDefault="00963FDD" w:rsidP="00963FDD">
      <w:pPr>
        <w:pStyle w:val="Text"/>
      </w:pPr>
      <w:r w:rsidRPr="00963FDD">
        <w:t>„</w:t>
      </w:r>
      <w:r w:rsidR="00F46B4C" w:rsidRPr="00963FDD">
        <w:t>A co bych tím asi docílil?</w:t>
      </w:r>
      <w:r w:rsidRPr="00963FDD">
        <w:t>“</w:t>
      </w:r>
      <w:r w:rsidR="00F46B4C" w:rsidRPr="00963FDD">
        <w:t xml:space="preserve"> já na to. </w:t>
      </w:r>
      <w:r w:rsidRPr="00963FDD">
        <w:t>„</w:t>
      </w:r>
      <w:r w:rsidR="00F46B4C" w:rsidRPr="00963FDD">
        <w:t>Nic. Letěla by tam na koštěti.</w:t>
      </w:r>
      <w:r w:rsidRPr="00963FDD">
        <w:t>“</w:t>
      </w:r>
    </w:p>
    <w:p w:rsidR="00963FDD" w:rsidRPr="00963FDD" w:rsidRDefault="00963FDD" w:rsidP="00963FDD">
      <w:pPr>
        <w:pStyle w:val="Text"/>
      </w:pPr>
      <w:r w:rsidRPr="00963FDD">
        <w:t>„</w:t>
      </w:r>
      <w:r w:rsidR="00F46B4C" w:rsidRPr="00963FDD">
        <w:t>Na jednomístným,</w:t>
      </w:r>
      <w:r w:rsidRPr="00963FDD">
        <w:t>“</w:t>
      </w:r>
      <w:r w:rsidR="00F46B4C" w:rsidRPr="00963FDD">
        <w:t xml:space="preserve"> kejvnul Spike.</w:t>
      </w:r>
    </w:p>
    <w:p w:rsidR="00963FDD" w:rsidRPr="00963FDD" w:rsidRDefault="00F46B4C" w:rsidP="00963FDD">
      <w:pPr>
        <w:pStyle w:val="Text"/>
      </w:pPr>
      <w:r w:rsidRPr="00963FDD">
        <w:t xml:space="preserve">Trošku jsme Tiffanymu křivdili, protože druhej den pozval nás. Milostivá u toho nebyla, jenom číšník, kterej nám naservíroval tác s langustama a pravý šampaňský, na který právě vysazenej nejsem. </w:t>
      </w:r>
      <w:r w:rsidRPr="00963FDD">
        <w:lastRenderedPageBreak/>
        <w:t>Říká se, prej víno není žádnej alkohol, ale mně ať to nikdo nepovídá. Musely to bejt děsný časy, když do sebe lidi imrvére nalejvali všelijaký dryáky, jako byl kokain, whisky a podobný jedy. A k tomu ještě čuchali smrad z tabáku a marihuany.</w:t>
      </w:r>
    </w:p>
    <w:p w:rsidR="00963FDD" w:rsidRPr="00963FDD" w:rsidRDefault="00963FDD" w:rsidP="00963FDD">
      <w:pPr>
        <w:pStyle w:val="Text"/>
      </w:pPr>
      <w:r w:rsidRPr="00963FDD">
        <w:t>„</w:t>
      </w:r>
      <w:r w:rsidR="00F46B4C" w:rsidRPr="00963FDD">
        <w:t>Pánové,</w:t>
      </w:r>
      <w:r w:rsidRPr="00963FDD">
        <w:t>“</w:t>
      </w:r>
      <w:r w:rsidR="00F46B4C" w:rsidRPr="00963FDD">
        <w:t xml:space="preserve"> povídá Tiffany, když jsme si uďobli kus langusty a popadli nízký sklenice na tenkejch nožičkách, </w:t>
      </w:r>
      <w:r w:rsidRPr="00963FDD">
        <w:t>„</w:t>
      </w:r>
      <w:r w:rsidR="00F46B4C" w:rsidRPr="00963FDD">
        <w:t>víte, že hlavně ve vašich rukách je zdar celý akce…</w:t>
      </w:r>
      <w:r w:rsidRPr="00963FDD">
        <w:t>“</w:t>
      </w:r>
      <w:r w:rsidR="00F46B4C" w:rsidRPr="00963FDD">
        <w:t xml:space="preserve"> A tak dále. A že prej nám důvěřuje, že proneseme vlajku s centaurem všema nástrahama, který nám kosmos naklade do cesty, hrdinsky zvítězíme nad nekonečnem, pokoříme vesmírný dálky, vrátíme se triumfálně zpátky a přijmem značnou částku v libovolný měně, která bude činit tolik a tolik v běžným dolarovým kursu plus procenta ze zvýšenýho obratu a prémie. Vejška tý částky nás příjemně překvapila. Zeptali jsme se na instrukce; Tiffany na to, že pro nás žádný speciální nemá, že všechno ví Cemetery, kterýho jsme podle smlouvy povinný poslouchat jako velitele výpravy, ale pokud se letovejch záležitostí tejká, to je prej naše věc. A že nám teda přeje plnej úspěch, kterej bude zároveň úspěchem koncernu Centaur.</w:t>
      </w:r>
    </w:p>
    <w:p w:rsidR="00963FDD" w:rsidRPr="00963FDD" w:rsidRDefault="00F46B4C" w:rsidP="00963FDD">
      <w:pPr>
        <w:pStyle w:val="Text"/>
      </w:pPr>
      <w:r w:rsidRPr="00963FDD">
        <w:t xml:space="preserve">Když jsme se potom zeptali Cemeteryho, jaký pokyny dostal, prohlásil, že se nás vůbec netýkaj, protože budeme mít dost práce s </w:t>
      </w:r>
      <w:r w:rsidRPr="00963FDD">
        <w:rPr>
          <w:i/>
        </w:rPr>
        <w:t>Jabberwockem</w:t>
      </w:r>
      <w:r w:rsidRPr="00963FDD">
        <w:t>, a že si s</w:t>
      </w:r>
      <w:r w:rsidR="00963FDD" w:rsidRPr="00963FDD">
        <w:t xml:space="preserve"> </w:t>
      </w:r>
      <w:r w:rsidRPr="00963FDD">
        <w:t xml:space="preserve">ničím jiným nemáme lámat hlavu. </w:t>
      </w:r>
      <w:r w:rsidR="00963FDD" w:rsidRPr="00963FDD">
        <w:t>„</w:t>
      </w:r>
      <w:r w:rsidRPr="00963FDD">
        <w:t>No, vzhledem k tomu, že tě máme poslouchat,</w:t>
      </w:r>
      <w:r w:rsidR="00963FDD" w:rsidRPr="00963FDD">
        <w:t>“</w:t>
      </w:r>
      <w:r w:rsidRPr="00963FDD">
        <w:t xml:space="preserve"> začal Spike, ale John ho přerušil, že může bejt klidnej, protože do pilotáže mu zaručeně kafrat nebude; a pokud se tý legrace na Cassini Regio tejká, to už je dočista jeho věc, protože my dva na Japetu vůbec nevylezeme z lodi. Tak jsme mu řekli, že teda dobrá, ať se stará o svý a my uděláme to samý. Což bylo nejspíš přesně to, co chtěl, a my vlastně taky.</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Jak proběhla cesta k Saturnu, o tom se nemusím šířit. Každej to dobře zná, a pokud by na to byl zvědavej, může si přečíst nějaký ty PAMĚTI STARÝHO ASTRONAUTA, kde to má i s obrázkama. Střídali jsme se se Spikem u pilotního pultu, ale většinou jsme tam stejně seděli oba a vykládali si o starejch časech. Když nám téma došlo, vymejšleli jsme si. A pokud se nám nechtělo mluvit, civěli jsme jenom tak do prázdnoty venku, která pro nás přece jenom nebyla tak prázdná jako pro Cemeteryho manšaft, kterej sotva </w:t>
      </w:r>
      <w:r w:rsidRPr="00963FDD">
        <w:lastRenderedPageBreak/>
        <w:t>rozeznal Plejády od Velkýho vozu. Jenže o co je prázdnota lepší, když ji umíte pojmenovat? O moc ne, za to vám ručím. Cesta do Saturnovy soustavy je nejstupidnější způsob, jak strávit půlroční dovolenou; za oběžnou dráhou Jupitera, kterýho jsme samozřejmě ani nezahlídli, jelikož byl v tý době na druhý straně Slunce, se každýmu z</w:t>
      </w:r>
      <w:r w:rsidR="00963FDD" w:rsidRPr="00963FDD">
        <w:t xml:space="preserve"> </w:t>
      </w:r>
      <w:r w:rsidRPr="00963FDD">
        <w:t>nás hnusilo jídlo, video, koukání z okna, karty, šachy, domino a navíc všichni ostatní, takže byl hotovej zázrak, že nedošlo k žádnýmu vážnějšímu konfliktu; sem tam sice někdo někoho přiškrtil, či se tu a tam jinej objevil s monoklem, ale vždycky se to okecávalo zauzlovanejma kurtama u postele, případně nějakým tím rohem nešikovně postavenýho nábytku. Zato zaručeně nikdo nespolykal celou tubu morfia, nikdo nevypil flašku kapalnýho hélia, nikdo nevyskočil z Jabberwocka, dokonce jsme se ani jedinkrát hromadně nevrhli na Lou, nejspíš proto, že z těchhletěch věcí na ten půlrok vynechala i mě – ne že bych z toho měl radost.</w:t>
      </w:r>
    </w:p>
    <w:p w:rsidR="00963FDD" w:rsidRPr="00963FDD" w:rsidRDefault="00F46B4C" w:rsidP="00963FDD">
      <w:pPr>
        <w:pStyle w:val="Text"/>
      </w:pPr>
      <w:r w:rsidRPr="00963FDD">
        <w:t>No – a pak se konečně začal Saturn před náma zvětšovat, brzy jsme pouhým okem viděli prstence včetně tenoučkýho Enckeho dělení v Áčku; a když už bylo vidět i slaboučkej prstýnek F, pustili jsme šťávu do hlavního computeru a začali makat na nejvýhodnější trajektorii, i když jsme ji měli naprogramovanou už na bázi v Guadalajaře. Jenže tenkrát byl pro nás Jabberwock veličina poněkud neznámá, takže jsme zakalkulovali nějakou tu opravu v závěru, a k tý taky došlo.</w:t>
      </w:r>
    </w:p>
    <w:p w:rsidR="00963FDD" w:rsidRPr="00963FDD" w:rsidRDefault="00F46B4C" w:rsidP="00963FDD">
      <w:pPr>
        <w:pStyle w:val="Text"/>
      </w:pPr>
      <w:r w:rsidRPr="00963FDD">
        <w:t>Byli jsme rádi, že máme práci.</w:t>
      </w:r>
    </w:p>
    <w:p w:rsidR="00963FDD" w:rsidRPr="00963FDD" w:rsidRDefault="00F46B4C" w:rsidP="00963FDD">
      <w:pPr>
        <w:pStyle w:val="Text"/>
      </w:pPr>
      <w:r w:rsidRPr="00963FDD">
        <w:t xml:space="preserve">A potom, když už byl Saturn zdánlivě velikej asi jako Země při pohledu z Měsíce, jsme polehoučku najeli na oběžnou dráhu Japeta a začali ho dohánět. Pro </w:t>
      </w:r>
      <w:r w:rsidRPr="00963FDD">
        <w:rPr>
          <w:i/>
        </w:rPr>
        <w:t>Jabberwocka</w:t>
      </w:r>
      <w:r w:rsidRPr="00963FDD">
        <w:t>, kterej měl po trojnásobným zabrzdění pořád svejch dobrejch šest a půl, to nebyl žádnej problém; Japetus neudělá víc jak pět set devatenáct metrů za vteřinu, což je rychlost projektilu z lovecký kulovnice. Měli jsme ho za tři dny, sedm hodin, šest minut a nějaký ty drobný. Moc nadšený jsme z něj nebyli.</w:t>
      </w:r>
    </w:p>
    <w:p w:rsidR="00963FDD" w:rsidRPr="00963FDD" w:rsidRDefault="00F46B4C" w:rsidP="00963FDD">
      <w:pPr>
        <w:pStyle w:val="Text"/>
      </w:pPr>
      <w:r w:rsidRPr="00963FDD">
        <w:t xml:space="preserve">To se ví, měli jsme jakejsi pojem, co můžeme čekat; Cemeteryho parta se v Guadalajaře neválela jenom na pláži, ale taky v podrobnejch mapách kreslenejch podle družicovejch snímků. Měli ty mapy už v době, kdy jsem se s nima ještě neznal a věřil, že budu až </w:t>
      </w:r>
      <w:r w:rsidRPr="00963FDD">
        <w:lastRenderedPageBreak/>
        <w:t>do důchodu vesele poletovat u swingline. Jenomže mapa je mapa a Japetus je docela něco jinýho, když se s ním potkáte osobně.</w:t>
      </w:r>
    </w:p>
    <w:p w:rsidR="00963FDD" w:rsidRPr="00963FDD" w:rsidRDefault="00F46B4C" w:rsidP="00963FDD">
      <w:pPr>
        <w:pStyle w:val="Text"/>
      </w:pPr>
      <w:r w:rsidRPr="00963FDD">
        <w:t>Nejdřív to byla hrozivá koule, která se na nás valila, na jedný straně zubatě oříznutá terminátorem; a potom, když jsme se plížili po nízký oběžný dráze dva a půl kilometru nad jejím povrchem s oběžnou dobou hodina padesát pět minut, dostal Tasmania Kid mořskou nemoc a Cemetery přiznal, že se s tím lítání na puzzle jetech vůbec nedá srovnat. V těchhle končinách je pro našince prostě drobet nevlídno; na Slunci je těch devět a půl astronomický jednotky zatraceně znát a Saturn v</w:t>
      </w:r>
      <w:r w:rsidR="00963FDD" w:rsidRPr="00963FDD">
        <w:t xml:space="preserve"> </w:t>
      </w:r>
      <w:r w:rsidRPr="00963FDD">
        <w:t xml:space="preserve">první čtvrti dokáže vypadat jako náčrt posledního ze světů, nedokončenej a rázně škrtnutej stvořitelem dočista jiným, než jakýho si namyšlený lidstvo stvořilo ke svýmu pochybnýmu obrazu. Ale abych zbytečně neplácal – když jsme přiškrtili motory a protitahem najeli na elipsu kolem Japeta, viděli jsme ze Saturnu jen úzkej srpek a prstence zčásti přikrejval jeho obrovitej stín. Moc povzbudivě nepůsobil, jak před náma vycházel každou hodinu pětapadesát minut s nějakejma těma měsícema okolo. Pomalu stoupal k zenitu a pak zase klesal za zádí </w:t>
      </w:r>
      <w:r w:rsidRPr="00963FDD">
        <w:rPr>
          <w:i/>
        </w:rPr>
        <w:t>Jabberwocka</w:t>
      </w:r>
      <w:r w:rsidRPr="00963FDD">
        <w:t>, aby se nakonec propad do temnoty zakrytej hmotou Japeta.</w:t>
      </w:r>
    </w:p>
    <w:p w:rsidR="00963FDD" w:rsidRPr="00963FDD" w:rsidRDefault="00F46B4C" w:rsidP="00963FDD">
      <w:pPr>
        <w:pStyle w:val="Text"/>
      </w:pPr>
      <w:r w:rsidRPr="00963FDD">
        <w:t>To pod námi vypadalo neskonale hůř. I když to nepatrně připomínalo náš pozemskej Měsíc, lišilo se to od něj nekonečnou opuštěností; na povrchu Měsíce vidíte kopule vědeckejch stanic, kosmodromy, sem tam i nějakej ten hotel – a na noční straně zase přátelsky mrkaj světýlka lidskejch příbytků. Tady z toho nebylo nic – dokonce krátery byly na první pohled hrozně vzdálený všemu, co lidský oči kdy viděly, špinavě bílý s nahnědlejma šmouhama, zaoblený táním, v</w:t>
      </w:r>
      <w:r w:rsidR="00963FDD" w:rsidRPr="00963FDD">
        <w:t xml:space="preserve"> </w:t>
      </w:r>
      <w:r w:rsidRPr="00963FDD">
        <w:t>dálavách času dávno ztraceným, jak jarní sníh na blátivým podloží rozleptanej sluncem a ohlodanej teplejma vánkama.</w:t>
      </w:r>
    </w:p>
    <w:p w:rsidR="00963FDD" w:rsidRPr="00963FDD" w:rsidRDefault="00F46B4C" w:rsidP="00963FDD">
      <w:pPr>
        <w:pStyle w:val="Text"/>
      </w:pPr>
      <w:r w:rsidRPr="00963FDD">
        <w:t>Jenomže to nebylo jarní sluníčko ani teplej vítr, co roztavilo a zakulatilo okraje těch padesátikilometrovejch pánví, ale kinetická energie kosmickejch bomb, který si velikostí nezadaly s Morgensternovým hotelem v</w:t>
      </w:r>
      <w:r w:rsidR="00963FDD" w:rsidRPr="00963FDD">
        <w:t xml:space="preserve"> </w:t>
      </w:r>
      <w:r w:rsidRPr="00963FDD">
        <w:t>Guadalajaře a rychlostí předčily i našeho Jabberwocka, když to napálil plným tahem atomovejch motorů.</w:t>
      </w:r>
    </w:p>
    <w:p w:rsidR="00963FDD" w:rsidRPr="00963FDD" w:rsidRDefault="00F46B4C" w:rsidP="00963FDD">
      <w:pPr>
        <w:pStyle w:val="Text"/>
      </w:pPr>
      <w:r w:rsidRPr="00963FDD">
        <w:t xml:space="preserve">Když jsme začali se svou exkurzí, ležela čára soumraku zhruba uprostřed Cassini Regio, kde Cemetery hodlal vztyčit hrdej symbol </w:t>
      </w:r>
      <w:r w:rsidRPr="00963FDD">
        <w:lastRenderedPageBreak/>
        <w:t>koncernu Centaur a nejspíš taky pár reklamních cedulí s nápisem MORGENVIT – VŽDYCKY FIT a podobně v rámci pronikání antarktickýho vitamínovýho piva na kosmický trhy. Počítal, že vyrazí z východního okraje pouště někdy k večeru; jelikož den na Japetu trvá skoro čtyřicet pozemskejch, a Cemetery věřil, že přejdou celou černou polokouli za šest a půl dne, měli Slunce předběhnout a dorazit na západní okraj brzy ráno. Bylo to nejvýhodnější, protože v centru Cassini Regio bude poledne, až tam začnou čarovat s kamerama, aby zachytili další obrovskej skok pro lidstvo; už jsem se zmiňoval, jak vypadá Slunce ze vzdálenosti devět a půl AU – žádnýmu pozemskýmu fotoamatérovi bych nedoporučoval v takovým osvětlení fotit tchýni o šedesátejch narozeninách.</w:t>
      </w:r>
    </w:p>
    <w:p w:rsidR="00963FDD" w:rsidRPr="00963FDD" w:rsidRDefault="00F46B4C" w:rsidP="00963FDD">
      <w:pPr>
        <w:pStyle w:val="Text"/>
      </w:pPr>
      <w:r w:rsidRPr="00963FDD">
        <w:t>Taky jsem už říkal, jak vypadala světlá půlka Japeta; jenže všechny ty díry a jícny a vrchoviny Roncevaux Terry nebyly nic proti šedočerný krabatině Cassini Regio, kde se každej kráter jevil jenom jako ještě černější díra, která mohla bejt mělká, ale taky mohla bejt hluboká celý stovky kilometrů; na noční straně to v sinalým světle Saturna vypadalo jako tunely, ve kterejch nebylo nic než kosmická prázdnota. Odrazivost těch černejch studní zkrátka byla natolik nulová, že se nad nima v člověku všechno svíralo – jako když stojíte na římse mrakodrapu, kde není zábradlí.</w:t>
      </w:r>
    </w:p>
    <w:p w:rsidR="00963FDD" w:rsidRPr="00963FDD" w:rsidRDefault="00963FDD" w:rsidP="00963FDD">
      <w:pPr>
        <w:pStyle w:val="Text"/>
      </w:pPr>
      <w:r w:rsidRPr="00963FDD">
        <w:t>„</w:t>
      </w:r>
      <w:r w:rsidR="00F46B4C" w:rsidRPr="00963FDD">
        <w:t>Co to vůbec bylo za chlapa, ten Cassini?</w:t>
      </w:r>
      <w:r w:rsidRPr="00963FDD">
        <w:t>“</w:t>
      </w:r>
      <w:r w:rsidR="00F46B4C" w:rsidRPr="00963FDD">
        <w:t xml:space="preserve"> zeptal se Tasmania Kid, když konečně přestal škytat po nějaký tabletě, kterou mu nacpala do krku Lou.</w:t>
      </w:r>
    </w:p>
    <w:p w:rsidR="00963FDD" w:rsidRPr="00963FDD" w:rsidRDefault="00963FDD" w:rsidP="00963FDD">
      <w:pPr>
        <w:pStyle w:val="Text"/>
      </w:pPr>
      <w:r w:rsidRPr="00963FDD">
        <w:t>„</w:t>
      </w:r>
      <w:r w:rsidR="00F46B4C" w:rsidRPr="00963FDD">
        <w:t>Tuhle Spika kámoš,</w:t>
      </w:r>
      <w:r w:rsidRPr="00963FDD">
        <w:t>“</w:t>
      </w:r>
      <w:r w:rsidR="00F46B4C" w:rsidRPr="00963FDD">
        <w:t xml:space="preserve"> řekl jsem mu.</w:t>
      </w:r>
    </w:p>
    <w:p w:rsidR="00963FDD" w:rsidRPr="00963FDD" w:rsidRDefault="00963FDD" w:rsidP="00963FDD">
      <w:pPr>
        <w:pStyle w:val="Text"/>
      </w:pPr>
      <w:r w:rsidRPr="00963FDD">
        <w:t>„</w:t>
      </w:r>
      <w:r w:rsidR="00F46B4C" w:rsidRPr="00963FDD">
        <w:t>Jo…?</w:t>
      </w:r>
      <w:r w:rsidRPr="00963FDD">
        <w:t>“</w:t>
      </w:r>
      <w:r w:rsidR="00F46B4C" w:rsidRPr="00963FDD">
        <w:t xml:space="preserve"> na to Kid. </w:t>
      </w:r>
      <w:r w:rsidRPr="00963FDD">
        <w:t>„</w:t>
      </w:r>
      <w:r w:rsidR="00F46B4C" w:rsidRPr="00963FDD">
        <w:t>A ten objevil tu hromadu mouru pod náma?!</w:t>
      </w:r>
      <w:r w:rsidRPr="00963FDD">
        <w:t>“</w:t>
      </w:r>
    </w:p>
    <w:p w:rsidR="00963FDD" w:rsidRPr="00963FDD" w:rsidRDefault="00963FDD" w:rsidP="00963FDD">
      <w:pPr>
        <w:pStyle w:val="Text"/>
      </w:pPr>
      <w:r w:rsidRPr="00963FDD">
        <w:t>„</w:t>
      </w:r>
      <w:r w:rsidR="00F46B4C" w:rsidRPr="00963FDD">
        <w:t>Pěkná hromada mouru,</w:t>
      </w:r>
      <w:r w:rsidRPr="00963FDD">
        <w:t>“</w:t>
      </w:r>
      <w:r w:rsidR="00F46B4C" w:rsidRPr="00963FDD">
        <w:t xml:space="preserve"> řekl Spike. </w:t>
      </w:r>
      <w:r w:rsidRPr="00963FDD">
        <w:t>„</w:t>
      </w:r>
      <w:r w:rsidR="00F46B4C" w:rsidRPr="00963FDD">
        <w:t>Pokud tě to zajímá, Cassini Regio je větší než Západní Antarktis – skoro jako půlka Sahary. Ten špacír vám nezávidím.</w:t>
      </w:r>
      <w:r w:rsidRPr="00963FDD">
        <w:t>“</w:t>
      </w:r>
    </w:p>
    <w:p w:rsidR="00963FDD" w:rsidRPr="00963FDD" w:rsidRDefault="00F46B4C" w:rsidP="00963FDD">
      <w:pPr>
        <w:pStyle w:val="Text"/>
      </w:pPr>
      <w:r w:rsidRPr="00963FDD">
        <w:t>Cemetery se nezabejval zbytečným klábosením; jenom vejral do svejch map, kde si předem vyznačil trasu pochodu. Vycházela z nevelkýho kráteru přilehlýho přímo na rovníku k východnímu okraji Cassini Regio.</w:t>
      </w:r>
    </w:p>
    <w:p w:rsidR="00963FDD" w:rsidRPr="00963FDD" w:rsidRDefault="00F46B4C" w:rsidP="00963FDD">
      <w:pPr>
        <w:pStyle w:val="Text"/>
      </w:pPr>
      <w:r w:rsidRPr="00963FDD">
        <w:t xml:space="preserve">Jelikož brzy po prvním snímkování z historickýho Voyageru došla zásoba jmen těch chlápků z Rolandovy party, pokřtili kartografové planetárních měsíců ten utěšenej dolík A. G. Pym, </w:t>
      </w:r>
      <w:r w:rsidRPr="00963FDD">
        <w:lastRenderedPageBreak/>
        <w:t xml:space="preserve">nejspíš podle vymyšlenýho ostrova, kde bylo všecko černý včetně zubů místních domorodců. Protože v tom místě bylo časný odpoledne, měli jsme dost času flíček omrknout. Zdálo se, že nám tam přistání nebude dělat žádný potíže. Horší to bylo na západní straně pouště, kde zrovna byla nejčernější noc; ale protože jsme z mapy věděli o šikovný náhorní rovině široký nějakejch deset dvanáct kilometrů, nedělali jsme si s tím starosti. Až si tam </w:t>
      </w:r>
      <w:r w:rsidRPr="00963FDD">
        <w:rPr>
          <w:i/>
        </w:rPr>
        <w:t>Jabberwock</w:t>
      </w:r>
      <w:r w:rsidRPr="00963FDD">
        <w:t xml:space="preserve"> sedne, aby naložil Cemeteryho skupinu, bude časný ráno. Tohle místo jsme nechtěli měnit taky proto, že tam trčel asi tři sta padesát metrů vysokej špičatej kopec, kterej moh v závěru cesty posloužit jako ukazatel. Samozřejmě až v samým závěru, protože na tak relativně malý kouli, jako je Japetus, nevidíte dál jak nějakejch mizernejch sedmnáct set metrů na čistý rovině a z třistapadesátimetrovýho kopce čouhá nad obzor sotva špička, když jste od něj dvacet kilometrů daleko. Za ty cifry neručím, ale tak nějak nám to tenkrát náš palubní chytrolín ukázal na displeji. Plán byl teda jasnej; </w:t>
      </w:r>
      <w:r w:rsidRPr="00963FDD">
        <w:rPr>
          <w:i/>
        </w:rPr>
        <w:t>Jabberwock</w:t>
      </w:r>
      <w:r w:rsidRPr="00963FDD">
        <w:t xml:space="preserve"> přistane v Pymovi, před západem slunce vysadí skupinu, odstartuje znova na parkovací dráhu, a jen se rozbřeskne na opačný straně pouště, přistane na tý vybraný rovince. Tam zapne rádiomaják a počká, až k němu Cemetery a spol. doskotačí; podle optimistickejch předpovědí to mělo trvat šest a půl dne, což jsme si se Spikem – taky s mírným optimismem – znásobili čtyřma, takže jsme mohli naše reklamní geroje čekat kolem poledne. V obou případech se nebraly v úvahu neznámý faktory.</w:t>
      </w:r>
    </w:p>
    <w:p w:rsidR="00963FDD" w:rsidRPr="00963FDD" w:rsidRDefault="00F46B4C" w:rsidP="00963FDD">
      <w:pPr>
        <w:pStyle w:val="Text"/>
      </w:pPr>
      <w:r w:rsidRPr="00963FDD">
        <w:t>Náramně jsme si oddychli, když jsme vypnuli hlavní spínač motorový sekce. Konečně jsme přestali polehávat v prostoru, kde bylo dole a nahoře prašť jako uhoď, a byli jsme náramně spokojený, že se udržíme na podlaze. Po šesti měsících nulový gravitace nám připadalo přímo božský, že zase něco vážíme, i když například mejch sto osmdesát pět liber tady dělalo jen něco přes pět a půl; jestli to chcete v kilech, tak dvě a tři čtvrtě a nějaký to deko. Při svý vejšce bych na to musel bejt pěkně podvyživenej. Samozřejmě že hned bylo plno boulí, dokud si Cemeteryho parta nezvykla, že při tak malý gravitaci nemůžou bejt pevný v kramflekách jako na pláži Laco de Chapala. Pak už se radši drželi madel a ploužili se po kajutách jako včera propuštěný ze špitálu, kde se půl roku váleli v hibernační lázni.</w:t>
      </w:r>
    </w:p>
    <w:p w:rsidR="00963FDD" w:rsidRPr="00963FDD" w:rsidRDefault="00F46B4C" w:rsidP="00963FDD">
      <w:pPr>
        <w:pStyle w:val="Text"/>
      </w:pPr>
      <w:r w:rsidRPr="00963FDD">
        <w:lastRenderedPageBreak/>
        <w:t xml:space="preserve">Posadili jsme </w:t>
      </w:r>
      <w:r w:rsidRPr="00963FDD">
        <w:rPr>
          <w:i/>
        </w:rPr>
        <w:t>Jabberwocka</w:t>
      </w:r>
      <w:r w:rsidRPr="00963FDD">
        <w:t xml:space="preserve"> blízko kruhovýho valu A. G. Pyma; směrem k Cassini Regio nebyl vyšší než nějakejch dvě stě padesát metrů a až nahoru na vršek se táhla povlovná pláň ušmouranýho sněhu, v horních padesáti metrech už mírně zešedlá popraškem grafitu. Kolem lodi to vypadalo docela jako někde na šelfovým ledovci, až na naprostej nedostatek tučňáků. Ze špičky </w:t>
      </w:r>
      <w:r w:rsidRPr="00963FDD">
        <w:rPr>
          <w:i/>
        </w:rPr>
        <w:t>Jabberwocka</w:t>
      </w:r>
      <w:r w:rsidRPr="00963FDD">
        <w:t xml:space="preserve"> jsme dohlídli nějakejch jedenáct kilometrů, a protože průměr A. G. Pyma byl o dost menší, viděli jsme celej jeho kruhovej val k západu hodně sníženej perspektivou a ohraničenej tak ostře, že vypadal jako vystřiženej z papíru.</w:t>
      </w:r>
    </w:p>
    <w:p w:rsidR="00963FDD" w:rsidRPr="00963FDD" w:rsidRDefault="00F46B4C" w:rsidP="00963FDD">
      <w:pPr>
        <w:pStyle w:val="Text"/>
      </w:pPr>
      <w:r w:rsidRPr="00963FDD">
        <w:t>Sotva jsme se rozhlídli a vypili pár plechovek Morgensternova strašlivě zdravýho piva, který tady nelítalo ve vzduchu v podobě přiblblejch kuliček, ale docela normálně kapalo na podlahu (až na to, že jste stačili říct čtyřikrát za sebou Nabuchodonozor, než dopadlo), povídá Lou, že jsme sem nepřiletěli na zdarma ochutnávku, ale na melouch, kterej je tak dobře placenej, že by neškodilo vypadnout z chalupy a prověřit vercajk; a protože od přistání šéfoval Cemetery, nemělo smysl jí to vymlouvat. Akorát Spike podotknul, že maj přes tejden čas, protože kdyby chtěli vyrazit například zejtra, dojdou podle svýho časovýho rozvrhu na druhej konec pouště za tmy tmoucí, v době, kdy bude Jabberwock na oběžný dráze. Na to mu Cemetery řek, že tak chytrej je taky, sebral kámoše a šli vybalovat.</w:t>
      </w:r>
    </w:p>
    <w:p w:rsidR="00963FDD" w:rsidRPr="00963FDD" w:rsidRDefault="00F46B4C" w:rsidP="00963FDD">
      <w:pPr>
        <w:pStyle w:val="Text"/>
      </w:pPr>
      <w:r w:rsidRPr="00963FDD">
        <w:t>Do toho jsme se nepletli a pustili jsme se do kontroly skafandrů, protože ty zase pro změnu patřily do kompetence velitele lodi, což jsem byl já, ať už v kosmickým prostoru, na měsíci Saturnu, nebo třeba na dvorku tety Sue v Pidivajzlicích.</w:t>
      </w:r>
    </w:p>
    <w:p w:rsidR="00963FDD" w:rsidRPr="00963FDD" w:rsidRDefault="00F46B4C" w:rsidP="00963FDD">
      <w:pPr>
        <w:pStyle w:val="Text"/>
      </w:pPr>
      <w:r w:rsidRPr="00963FDD">
        <w:t xml:space="preserve">Když jsme s tím byli hotoví, pomohli jsme těm čtyřem se zapínáním. Načež jsme je přežehnali klikou od přechodový komory, podali jim lyže a zavřeli za nima. Vzduch, kterej vyfouk z ventilů, udělal malou chumelenici, načež pokojně spadnul stejnou rychlostí, jakou by padalo kladivo – z těch šedesáti dvou metrů, kde trčela do prostoru výstupní plošinka, to trvalo něco kolem pětatřicíti sekund. </w:t>
      </w:r>
      <w:r w:rsidR="00963FDD" w:rsidRPr="00963FDD">
        <w:t>„</w:t>
      </w:r>
      <w:r w:rsidRPr="00963FDD">
        <w:t>O. K.,</w:t>
      </w:r>
      <w:r w:rsidR="00963FDD" w:rsidRPr="00963FDD">
        <w:t>“</w:t>
      </w:r>
      <w:r w:rsidRPr="00963FDD">
        <w:t xml:space="preserve"> ozval se zvenku Cemetery, </w:t>
      </w:r>
      <w:r w:rsidR="00963FDD" w:rsidRPr="00963FDD">
        <w:t>„</w:t>
      </w:r>
      <w:r w:rsidRPr="00963FDD">
        <w:t>spouštějte.</w:t>
      </w:r>
      <w:r w:rsidR="00963FDD" w:rsidRPr="00963FDD">
        <w:t>“</w:t>
      </w:r>
    </w:p>
    <w:p w:rsidR="00963FDD" w:rsidRPr="00963FDD" w:rsidRDefault="00F46B4C" w:rsidP="00963FDD">
      <w:pPr>
        <w:pStyle w:val="Text"/>
      </w:pPr>
      <w:r w:rsidRPr="00963FDD">
        <w:t>Poslali jsme výtah dolů, načež jsme se usadili k iluminátoru a koukali, jak se budou cestovatelé činit.</w:t>
      </w:r>
    </w:p>
    <w:p w:rsidR="00963FDD" w:rsidRPr="00963FDD" w:rsidRDefault="00F46B4C" w:rsidP="00963FDD">
      <w:pPr>
        <w:pStyle w:val="Text"/>
      </w:pPr>
      <w:r w:rsidRPr="00963FDD">
        <w:lastRenderedPageBreak/>
        <w:t xml:space="preserve">Nejdřív chvíli mlčeli. Potom jsme slyšeli všelijaký ty </w:t>
      </w:r>
      <w:r w:rsidRPr="00963FDD">
        <w:rPr>
          <w:i/>
        </w:rPr>
        <w:t>och, no teda</w:t>
      </w:r>
      <w:r w:rsidRPr="00963FDD">
        <w:t xml:space="preserve">, a </w:t>
      </w:r>
      <w:r w:rsidRPr="00963FDD">
        <w:rPr>
          <w:i/>
        </w:rPr>
        <w:t>hele</w:t>
      </w:r>
      <w:r w:rsidRPr="00963FDD">
        <w:t>, což se za chvíli změnilo v srdečný kletby, jak se pokoušeli v pancéřovejch rukavicích jeden druhýmu přidělat prkýnka na boty. Dalo jim to pěknou makačku, i když neměli na lyžích žádnej kandahár, ale speciální bajonetový vázání, který vymyslel Cemetery a zdokonalil nějakej koumes z McMurdo.</w:t>
      </w:r>
    </w:p>
    <w:p w:rsidR="00963FDD" w:rsidRPr="00963FDD" w:rsidRDefault="00F46B4C" w:rsidP="00963FDD">
      <w:pPr>
        <w:pStyle w:val="Text"/>
      </w:pPr>
      <w:r w:rsidRPr="00963FDD">
        <w:t xml:space="preserve">Když se potom zkusili maloučko projet, zdálo se, že ten šoupavej pohyb je konečně ten nejlepší způsob, jak se na Japetu přesouvat z místa na místo – až na to, že strašně pomalu. Jak se pokusili o trochu rychlejší chůzi, už padali dopředu, a když se odpíchli holema, vyletěli tři metry do vejšky a pomaloučku pomalu se snášeli dolů, většinou přímo na kokos. </w:t>
      </w:r>
      <w:r w:rsidR="00963FDD" w:rsidRPr="00963FDD">
        <w:t>„</w:t>
      </w:r>
      <w:r w:rsidRPr="00963FDD">
        <w:t>Ty, Georgi, slyšíš mě?</w:t>
      </w:r>
      <w:r w:rsidR="00963FDD" w:rsidRPr="00963FDD">
        <w:t>“</w:t>
      </w:r>
      <w:r w:rsidRPr="00963FDD">
        <w:t xml:space="preserve"> ozval se Cemetery, </w:t>
      </w:r>
      <w:r w:rsidR="00963FDD" w:rsidRPr="00963FDD">
        <w:t>„</w:t>
      </w:r>
      <w:r w:rsidRPr="00963FDD">
        <w:t>nevíš náhodou, jak to mám udělat, abych pořád nepadal nosem do sněhu?</w:t>
      </w:r>
      <w:r w:rsidR="00963FDD" w:rsidRPr="00963FDD">
        <w:t>“</w:t>
      </w:r>
    </w:p>
    <w:p w:rsidR="00963FDD" w:rsidRPr="00963FDD" w:rsidRDefault="00963FDD" w:rsidP="00963FDD">
      <w:pPr>
        <w:pStyle w:val="Text"/>
      </w:pPr>
      <w:r w:rsidRPr="00963FDD">
        <w:t>„</w:t>
      </w:r>
      <w:r w:rsidR="00F46B4C" w:rsidRPr="00963FDD">
        <w:t>Zatížíme spodek,</w:t>
      </w:r>
      <w:r w:rsidRPr="00963FDD">
        <w:t>“</w:t>
      </w:r>
      <w:r w:rsidR="00F46B4C" w:rsidRPr="00963FDD">
        <w:t xml:space="preserve"> řekl jsem. </w:t>
      </w:r>
      <w:r w:rsidRPr="00963FDD">
        <w:t>„</w:t>
      </w:r>
      <w:r w:rsidR="00F46B4C" w:rsidRPr="00963FDD">
        <w:t>Potáhnete přece každej hotovou almaru. Když si dáte všechny těžký věci dolů, nebude to tak hrozný. A taky máte dost času na adaptaci ve zdejších podmínkách.</w:t>
      </w:r>
      <w:r w:rsidRPr="00963FDD">
        <w:t>“</w:t>
      </w:r>
    </w:p>
    <w:p w:rsidR="00963FDD" w:rsidRPr="00963FDD" w:rsidRDefault="00963FDD" w:rsidP="00963FDD">
      <w:pPr>
        <w:pStyle w:val="Text"/>
      </w:pPr>
      <w:r w:rsidRPr="00963FDD">
        <w:t>„</w:t>
      </w:r>
      <w:r w:rsidR="00F46B4C" w:rsidRPr="00963FDD">
        <w:t>Kruci,</w:t>
      </w:r>
      <w:r w:rsidRPr="00963FDD">
        <w:t>“</w:t>
      </w:r>
      <w:r w:rsidR="00F46B4C" w:rsidRPr="00963FDD">
        <w:t xml:space="preserve"> řekla Lou, </w:t>
      </w:r>
      <w:r w:rsidRPr="00963FDD">
        <w:t>„</w:t>
      </w:r>
      <w:r w:rsidR="00F46B4C" w:rsidRPr="00963FDD">
        <w:t>to bych bejvala neřekla…</w:t>
      </w:r>
      <w:r w:rsidRPr="00963FDD">
        <w:t>“</w:t>
      </w:r>
    </w:p>
    <w:p w:rsidR="00963FDD" w:rsidRPr="00963FDD" w:rsidRDefault="00F46B4C" w:rsidP="00963FDD">
      <w:pPr>
        <w:pStyle w:val="Text"/>
      </w:pPr>
      <w:r w:rsidRPr="00963FDD">
        <w:t>Měl jsem chuť jí říct, aby se vykašlala na celý Cassini Regio, protože žádný sušenky a pivo firmy Centaur jí přece nemůžou stát za to, aby někde v tý ohavný černý poušti vypustila duši. Že ani ten pohádkovej honorář i s prémiema nemůže vyvážit ty krásný chvíle, který jsme spolu prožili v Guadalajaře. Jenže jsem si hned nato uvědomil, za čí prachy jsme si ty krásný chvíle pořídili, a radši jsem držel zobák. Ostatně jak už jsem Lou Kawineckovou poznal, nejspíš by mě bejvala poslala někam.</w:t>
      </w:r>
    </w:p>
    <w:p w:rsidR="00963FDD" w:rsidRPr="00963FDD" w:rsidRDefault="00F46B4C" w:rsidP="00963FDD">
      <w:pPr>
        <w:pStyle w:val="Text"/>
      </w:pPr>
      <w:r w:rsidRPr="00963FDD">
        <w:t xml:space="preserve">Když se celá parta vrátila a vybalila ze skafů, sedli jsme si v jídelně k Morgensternovejm karbanátkům ze sóji napůl s antarktickým krillem a řekli si co a jak. O úspěšným přechodu Cassini Regio nebyly žádný pochybnosti, protože, jak se ráčil vymáčknout Cemetery, pojedou lyže na grafitu líp, vyzkoušeli to na cvičným terénu na Zemi, taky to ještě párkrát procvičej na delší túře, a když navíc věnujeme trošku práce zavazadlům, aby měly co nejnižší těžiště, bude všecko O. K., jak se ostatně dalo předpokládat. </w:t>
      </w:r>
    </w:p>
    <w:p w:rsidR="00963FDD" w:rsidRPr="00963FDD" w:rsidRDefault="00963FDD" w:rsidP="00963FDD">
      <w:pPr>
        <w:pStyle w:val="Text"/>
      </w:pPr>
    </w:p>
    <w:p w:rsidR="00963FDD" w:rsidRPr="00963FDD" w:rsidRDefault="00F46B4C" w:rsidP="00963FDD">
      <w:pPr>
        <w:pStyle w:val="Text"/>
      </w:pPr>
      <w:r w:rsidRPr="00963FDD">
        <w:t>Spike mlčel a já taky.</w:t>
      </w:r>
    </w:p>
    <w:p w:rsidR="00963FDD" w:rsidRPr="00963FDD" w:rsidRDefault="00963FDD" w:rsidP="00963FDD">
      <w:pPr>
        <w:pStyle w:val="Text"/>
        <w:ind w:firstLine="0"/>
        <w:jc w:val="center"/>
      </w:pPr>
      <w:r w:rsidRPr="00963FDD">
        <w:lastRenderedPageBreak/>
        <w:t xml:space="preserve"> –</w:t>
      </w:r>
    </w:p>
    <w:p w:rsidR="00963FDD" w:rsidRPr="00963FDD" w:rsidRDefault="00F46B4C" w:rsidP="00963FDD">
      <w:pPr>
        <w:pStyle w:val="Text"/>
      </w:pPr>
      <w:r w:rsidRPr="00963FDD">
        <w:t xml:space="preserve">Čekal jsem, že se Lou přijde rozloučit, ale nic takovýho ji samozřejmě ani nenapadlo. Celej tejden, co tak blbli na lyžích kolem </w:t>
      </w:r>
      <w:r w:rsidRPr="00963FDD">
        <w:rPr>
          <w:i/>
        </w:rPr>
        <w:t>Jabberwocka</w:t>
      </w:r>
      <w:r w:rsidRPr="00963FDD">
        <w:t>, měla v palici jenom tu pitomou poušť a už se nejspíš viděla na obálce NATIONAL GEOGRAPHIC MAGAZINE, jak na hromadě mouru vztyčuje vlajku s reklamou na Morgensternovo vitamínový pivo.</w:t>
      </w:r>
    </w:p>
    <w:p w:rsidR="00963FDD" w:rsidRPr="00963FDD" w:rsidRDefault="00F46B4C" w:rsidP="00963FDD">
      <w:pPr>
        <w:pStyle w:val="Text"/>
      </w:pPr>
      <w:r w:rsidRPr="00963FDD">
        <w:t xml:space="preserve">Do západu slunce chyběly asi tři pozemský dny a Saturn se schovával za kruhovej val A. G. Pyma, když to začalo doopravdy. Nejdřív vytahali na sníh všecky ty krámy, který měli táhnout s sebou. Potom tu hromadu natočili speciální kamerou s </w:t>
      </w:r>
      <w:r w:rsidRPr="00963FDD">
        <w:rPr>
          <w:i/>
        </w:rPr>
        <w:t>Jabberwockem</w:t>
      </w:r>
      <w:r w:rsidRPr="00963FDD">
        <w:t xml:space="preserve"> v pozadí. Pak udělali skupinku. Předvedli, jak si bezstarostně připínaj lyže. Pár hrdinnejch pohledů jednotlivejch hrdinů do dáli. Nakonec nechali kameru na stativu a udělali dlouhej záběr výpravy vyrážející na cestu, což byl velice neobvyklej pohled, uvážím</w:t>
      </w:r>
      <w:r w:rsidR="00963FDD" w:rsidRPr="00963FDD">
        <w:t>e-l</w:t>
      </w:r>
      <w:r w:rsidRPr="00963FDD">
        <w:t>i, že každej kus bagáže byl třikrát tak velkej jako nosič a ještě se skoro coural po zemi kvůli tomu nešťastnýmu těžišti.</w:t>
      </w:r>
    </w:p>
    <w:p w:rsidR="00963FDD" w:rsidRPr="00963FDD" w:rsidRDefault="00F46B4C" w:rsidP="00963FDD">
      <w:pPr>
        <w:pStyle w:val="Text"/>
      </w:pPr>
      <w:r w:rsidRPr="00963FDD">
        <w:t>Načež se vrátil Hugh a sbalil kameru.</w:t>
      </w:r>
    </w:p>
    <w:p w:rsidR="00963FDD" w:rsidRPr="00963FDD" w:rsidRDefault="00F46B4C" w:rsidP="00963FDD">
      <w:pPr>
        <w:pStyle w:val="Text"/>
      </w:pPr>
      <w:r w:rsidRPr="00963FDD">
        <w:t>Pak už vyrazili doopravdy.</w:t>
      </w:r>
    </w:p>
    <w:p w:rsidR="00963FDD" w:rsidRPr="00963FDD" w:rsidRDefault="00F46B4C" w:rsidP="00963FDD">
      <w:pPr>
        <w:pStyle w:val="Text"/>
      </w:pPr>
      <w:r w:rsidRPr="00963FDD">
        <w:t xml:space="preserve">V horní půlce svahu se někdo z nich zastavil, obrátil a zamával. </w:t>
      </w:r>
      <w:r w:rsidR="00963FDD" w:rsidRPr="00963FDD">
        <w:t>„</w:t>
      </w:r>
      <w:r w:rsidRPr="00963FDD">
        <w:t>Ahoj, Lou,</w:t>
      </w:r>
      <w:r w:rsidR="00963FDD" w:rsidRPr="00963FDD">
        <w:t>“</w:t>
      </w:r>
      <w:r w:rsidRPr="00963FDD">
        <w:t xml:space="preserve"> řekl jsem. </w:t>
      </w:r>
      <w:r w:rsidR="00963FDD" w:rsidRPr="00963FDD">
        <w:t>„</w:t>
      </w:r>
      <w:r w:rsidRPr="00963FDD">
        <w:t>A na shledanou na druhý straně.</w:t>
      </w:r>
      <w:r w:rsidR="00963FDD" w:rsidRPr="00963FDD">
        <w:t>“</w:t>
      </w:r>
    </w:p>
    <w:p w:rsidR="00963FDD" w:rsidRPr="00963FDD" w:rsidRDefault="00963FDD" w:rsidP="00963FDD">
      <w:pPr>
        <w:pStyle w:val="Text"/>
      </w:pPr>
      <w:r w:rsidRPr="00963FDD">
        <w:t>„</w:t>
      </w:r>
      <w:r w:rsidR="00F46B4C" w:rsidRPr="00963FDD">
        <w:t>Vypněte spojení,</w:t>
      </w:r>
      <w:r w:rsidRPr="00963FDD">
        <w:t>“</w:t>
      </w:r>
      <w:r w:rsidR="00F46B4C" w:rsidRPr="00963FDD">
        <w:t xml:space="preserve"> na to Cemetery. </w:t>
      </w:r>
      <w:r w:rsidRPr="00963FDD">
        <w:t>„</w:t>
      </w:r>
      <w:r w:rsidR="00F46B4C" w:rsidRPr="00963FDD">
        <w:t>A koukejte vypadnout.</w:t>
      </w:r>
      <w:r w:rsidRPr="00963FDD">
        <w:t>“</w:t>
      </w:r>
    </w:p>
    <w:p w:rsidR="00963FDD" w:rsidRPr="00963FDD" w:rsidRDefault="00963FDD" w:rsidP="00963FDD">
      <w:pPr>
        <w:pStyle w:val="Text"/>
      </w:pPr>
      <w:r w:rsidRPr="00963FDD">
        <w:t>„</w:t>
      </w:r>
      <w:r w:rsidR="00F46B4C" w:rsidRPr="00963FDD">
        <w:t>O. K., rozumím, šéfe,</w:t>
      </w:r>
      <w:r w:rsidRPr="00963FDD">
        <w:t>“</w:t>
      </w:r>
      <w:r w:rsidR="00F46B4C" w:rsidRPr="00963FDD">
        <w:t xml:space="preserve"> odpověděl Spike. </w:t>
      </w:r>
      <w:r w:rsidRPr="00963FDD">
        <w:t>„</w:t>
      </w:r>
      <w:r w:rsidR="00F46B4C" w:rsidRPr="00963FDD">
        <w:t>Startujeme za třicet minut. Spojení vypínám. Hodně štěstí.</w:t>
      </w:r>
      <w:r w:rsidRPr="00963FDD">
        <w:t>“</w:t>
      </w:r>
    </w:p>
    <w:p w:rsidR="00963FDD" w:rsidRPr="00963FDD" w:rsidRDefault="00F46B4C" w:rsidP="00963FDD">
      <w:pPr>
        <w:pStyle w:val="Text"/>
      </w:pPr>
      <w:r w:rsidRPr="00963FDD">
        <w:t>To byla další zhůvěřilost vylíhlá v Cemeteryho geniální makovici: aby se totiž nedejpánbu nesnížila obtížnost náročnýho sportovního výkonu, nejen že jsme během jejich cesty neměli parkovat na Japetu, ale ani jsme se s</w:t>
      </w:r>
      <w:r w:rsidR="00963FDD" w:rsidRPr="00963FDD">
        <w:t xml:space="preserve"> </w:t>
      </w:r>
      <w:r w:rsidRPr="00963FDD">
        <w:t xml:space="preserve">nima nesměli domlouvat fónií. Když jsme o týhle věci diskutovali na Zemi, navrhoval jsem, že je aspoň budeme poslouchat, ale Cemetery nechtěl ani to; samozřejmě byl proti i Tiffany, kterej byl sponzorem celýho toho trhlýho podniku. Hned prej by nějakej rejpal napsal do novin, že pochodovat umrněnejch dva tisíce kilometrů na lyžích, vážit dvě a půl kila a ještě si celou cestu vykládat se základnou o ženskejch nebo dokonce poslouchat Kosmíka a Večerníčky, je pro srandu králíkům. Že prej nikdo nesmí dokázat, že jsme v lodi měli nejmenší tušení, kde se </w:t>
      </w:r>
      <w:r w:rsidRPr="00963FDD">
        <w:lastRenderedPageBreak/>
        <w:t xml:space="preserve">Cemetery zrovna ráčí nacházet, kolik maj za sebou a za jak dlouho je můžeme čekat, takže bude nejspolehlivější, když to tušení prostě mít nebudeme. Měl jsem k tomu pár připomínek, jako třeba kde je bude hledat záchranná výprava, když se nevrátěj, ale to podle Cemeteryho nepadalo v úvahu; že prej obyčejnej S. R. S., teda pípačka, kterou ponesou s sebou, stačí. Takže jsme to nakonec museli odkejvat jako všecko, co se přímo netýkalo Jabberwocka – a jak dal Cemetery příkaz, spojení jsme vypnuli a zaplombovali. Plombu směl sundat neutrální sportovní komisař teprv na Zemi, jako kdyby náš hrdej záplatovanej </w:t>
      </w:r>
      <w:r w:rsidRPr="00963FDD">
        <w:rPr>
          <w:i/>
        </w:rPr>
        <w:t>Jabberwock</w:t>
      </w:r>
      <w:r w:rsidRPr="00963FDD">
        <w:t xml:space="preserve"> byl nějakej pošahanej puzzle jet.</w:t>
      </w:r>
    </w:p>
    <w:p w:rsidR="00963FDD" w:rsidRPr="00963FDD" w:rsidRDefault="00F46B4C" w:rsidP="00963FDD">
      <w:pPr>
        <w:pStyle w:val="Text"/>
      </w:pPr>
      <w:r w:rsidRPr="00963FDD">
        <w:t>V určeným čase jsme se zvedli; loď chvíli stála na plameni a dole pod náma bylo vidět čtyři bílý postavičky na šedočerným pozadí okraje Cassini Regio.</w:t>
      </w:r>
    </w:p>
    <w:p w:rsidR="00963FDD" w:rsidRPr="00963FDD" w:rsidRDefault="00F46B4C" w:rsidP="00963FDD">
      <w:pPr>
        <w:pStyle w:val="Text"/>
      </w:pPr>
      <w:r w:rsidRPr="00963FDD">
        <w:t xml:space="preserve">Brzy jsme je ztratili, přešli na parkovací dráhu a po trošce nudy a pár špatně prospanejch nocích jsme bez problémů přistáli na západní hranici pouště, kterou východ slunce počmáral tušovejma stínama. Připomnělo mi to řasy Lou Kawineckový, což jsem ovšem neměl vyplácnout před Spikem, kterej byl hned pro, aby se ten flíček jmenoval </w:t>
      </w:r>
      <w:r w:rsidRPr="00963FDD">
        <w:rPr>
          <w:i/>
        </w:rPr>
        <w:t>Lou Planitia</w:t>
      </w:r>
      <w:r w:rsidRPr="00963FDD">
        <w:t xml:space="preserve">. A když už se do toho pustil, pokřtil i ten třistapadesátimetrovej kopec vedle, takže je teď na Japetu taky </w:t>
      </w:r>
      <w:r w:rsidRPr="00963FDD">
        <w:rPr>
          <w:i/>
        </w:rPr>
        <w:t>Toshika Mons</w:t>
      </w:r>
      <w:r w:rsidRPr="00963FDD">
        <w:t>.</w:t>
      </w:r>
    </w:p>
    <w:p w:rsidR="00963FDD" w:rsidRPr="00963FDD" w:rsidRDefault="00F46B4C" w:rsidP="00963FDD">
      <w:pPr>
        <w:pStyle w:val="Text"/>
      </w:pPr>
      <w:r w:rsidRPr="00963FDD">
        <w:t xml:space="preserve">Dodneška lituju, že jsem tu nejhorší díru, která na tom všivým měsíci je, nepojmenoval </w:t>
      </w:r>
      <w:r w:rsidRPr="00963FDD">
        <w:rPr>
          <w:i/>
        </w:rPr>
        <w:t>Fiquerola Anus</w:t>
      </w:r>
      <w:r w:rsidRPr="00963FDD">
        <w:t>.</w:t>
      </w:r>
    </w:p>
    <w:p w:rsidR="00963FDD" w:rsidRPr="00963FDD" w:rsidRDefault="00F46B4C" w:rsidP="00963FDD">
      <w:pPr>
        <w:pStyle w:val="Text"/>
      </w:pPr>
      <w:r w:rsidRPr="00963FDD">
        <w:t xml:space="preserve">Transsolární pasažérská loď třídy Flammarion VI/C </w:t>
      </w:r>
      <w:r w:rsidRPr="00963FDD">
        <w:rPr>
          <w:i/>
        </w:rPr>
        <w:t>Jabberwock</w:t>
      </w:r>
      <w:r w:rsidRPr="00963FDD">
        <w:t xml:space="preserve"> teda parkovala na Lou Planitia kousek od Toshika Mons a čekala na Cemeteryho skupinu, která měla v plánu přejít Cassini Regio za šest a půl pozemskýho dne, což činí sto padesát šest hodin.</w:t>
      </w:r>
    </w:p>
    <w:p w:rsidR="00963FDD" w:rsidRPr="00963FDD" w:rsidRDefault="00F46B4C" w:rsidP="00963FDD">
      <w:pPr>
        <w:pStyle w:val="Text"/>
      </w:pPr>
      <w:r w:rsidRPr="00963FDD">
        <w:t>Jenomže za sto padesát šest hodin nebylo po Cemeterym ani vidu ani slechu.</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Nejdřív jsme si tím hlavu nelámali, protože jsme byli už předem přesvědčený, že budou rádi, když to dokážou za dvacet dní. Kyslíku měli na třicet a v havarijní zásobě ještě na další čtyři. Počítali jsme, že dorazej tak akorát k obědu, až budeme mít sluníčko pěkně nad hlavou, dosyta přejedený kašičkama a bumbáníčkem firmy Centaur, nad kterým se srdce smálo, zatímco žaludek brečel. Takže jsme si </w:t>
      </w:r>
      <w:r w:rsidRPr="00963FDD">
        <w:lastRenderedPageBreak/>
        <w:t>dávali pohov a jen tu a tam zkontrolovali signál Cemeteryho S. R. S.; tenhle bezpečnostní rádiovej systém je bez pardonu předepsanej od International Space Central všem živáčkům, který se chtěj courat po vejletech bez špagátu. Palubní chytrolín se nám zatím postaral o zábavu záznamem z mistrovství světa ve fotbalu 2010, ale vydrželi jsme to jenom do semifinálovýho utkání Amíků s</w:t>
      </w:r>
      <w:r w:rsidR="00963FDD" w:rsidRPr="00963FDD">
        <w:t xml:space="preserve"> </w:t>
      </w:r>
      <w:r w:rsidRPr="00963FDD">
        <w:t>Čínou.</w:t>
      </w:r>
    </w:p>
    <w:p w:rsidR="00963FDD" w:rsidRPr="00963FDD" w:rsidRDefault="00F46B4C" w:rsidP="00963FDD">
      <w:pPr>
        <w:pStyle w:val="Text"/>
      </w:pPr>
      <w:r w:rsidRPr="00963FDD">
        <w:t>Začali jsme bejt kapánek nervózní. Poledne se blížilo a kde nic tu nic, což bylo na pováženou, protože po poledni přichází odpoledne a po něm zákonitě večer, ať jste, kde jste – v guadalajarským hotelu nebo v soustavě Saturnu. A potom noc, která na Japetu trvá devět set padesát dvě hodiny, což dělá zhruba třicet devět a půl pozemskýho dne.</w:t>
      </w:r>
    </w:p>
    <w:p w:rsidR="00963FDD" w:rsidRPr="00963FDD" w:rsidRDefault="00F46B4C" w:rsidP="00963FDD">
      <w:pPr>
        <w:pStyle w:val="Text"/>
      </w:pPr>
      <w:r w:rsidRPr="00963FDD">
        <w:t>Už při těch nekonečnejch klábosech v navigační kabině během půlroční cesty jsme se Spikem čas od času přemejšleli nahlas o tom, co uděláme, kdyby se skupina nevrátila. A protože jsme nebyli padlí na hlavu, počítali jsme s tím, že utrhnem plombu fónie. Což jsme taky udělali. Byli jsme od Tiffanyho přeslazenýho ciferníku skoro miliardu kilometrů daleko a čerta jsme se starali o úspěch jeho pitomý reklamy, protože šlo o čtyři lidský životy.</w:t>
      </w:r>
    </w:p>
    <w:p w:rsidR="00963FDD" w:rsidRPr="00963FDD" w:rsidRDefault="00F46B4C" w:rsidP="00963FDD">
      <w:pPr>
        <w:pStyle w:val="Text"/>
      </w:pPr>
      <w:r w:rsidRPr="00963FDD">
        <w:t>Jenže fónie byla němá jako ryba.</w:t>
      </w:r>
    </w:p>
    <w:p w:rsidR="00963FDD" w:rsidRPr="00963FDD" w:rsidRDefault="00963FDD" w:rsidP="00963FDD">
      <w:pPr>
        <w:pStyle w:val="Text"/>
      </w:pPr>
      <w:r w:rsidRPr="00963FDD">
        <w:t>„</w:t>
      </w:r>
      <w:r w:rsidR="00F46B4C" w:rsidRPr="00963FDD">
        <w:t>Vypadá to, že taky vypnuli,</w:t>
      </w:r>
      <w:r w:rsidRPr="00963FDD">
        <w:t>“</w:t>
      </w:r>
      <w:r w:rsidR="00F46B4C" w:rsidRPr="00963FDD">
        <w:t xml:space="preserve"> řekl Spike.</w:t>
      </w:r>
    </w:p>
    <w:p w:rsidR="00963FDD" w:rsidRPr="00963FDD" w:rsidRDefault="00963FDD" w:rsidP="00963FDD">
      <w:pPr>
        <w:pStyle w:val="Text"/>
      </w:pPr>
      <w:r w:rsidRPr="00963FDD">
        <w:t>„</w:t>
      </w:r>
      <w:r w:rsidR="00F46B4C" w:rsidRPr="00963FDD">
        <w:t>To by musel bejt Cemetery hotovej idiot,</w:t>
      </w:r>
      <w:r w:rsidRPr="00963FDD">
        <w:t>“</w:t>
      </w:r>
      <w:r w:rsidR="00F46B4C" w:rsidRPr="00963FDD">
        <w:t xml:space="preserve"> já na to. </w:t>
      </w:r>
      <w:r w:rsidRPr="00963FDD">
        <w:t>„</w:t>
      </w:r>
      <w:r w:rsidR="00F46B4C" w:rsidRPr="00963FDD">
        <w:t>Přece se nebudou domlouvat posunkama, člověče.</w:t>
      </w:r>
      <w:r w:rsidRPr="00963FDD">
        <w:t>“</w:t>
      </w:r>
    </w:p>
    <w:p w:rsidR="00963FDD" w:rsidRPr="00963FDD" w:rsidRDefault="00F46B4C" w:rsidP="00963FDD">
      <w:pPr>
        <w:pStyle w:val="Text"/>
      </w:pPr>
      <w:r w:rsidRPr="00963FDD">
        <w:t xml:space="preserve">Pípačka S. R. S., kterou táh v pinglu Tasmania Kid, se ozejvala nepřetržitě. Jenomže ta by se ozejvala ještě kolik let po smrti těch čtyřech. Vypnout se samozřejmě nedala a energie měla v baterkách spoustu. </w:t>
      </w:r>
      <w:r w:rsidR="00963FDD" w:rsidRPr="00963FDD">
        <w:t>„</w:t>
      </w:r>
      <w:r w:rsidRPr="00963FDD">
        <w:t>Takže malej lyžařskej vejlet do černýho sněhu?</w:t>
      </w:r>
      <w:r w:rsidR="00963FDD" w:rsidRPr="00963FDD">
        <w:t>“</w:t>
      </w:r>
      <w:r w:rsidRPr="00963FDD">
        <w:t xml:space="preserve"> řekl Spike.</w:t>
      </w:r>
    </w:p>
    <w:p w:rsidR="00963FDD" w:rsidRPr="00963FDD" w:rsidRDefault="00F46B4C" w:rsidP="00963FDD">
      <w:pPr>
        <w:pStyle w:val="Text"/>
      </w:pPr>
      <w:r w:rsidRPr="00963FDD">
        <w:t>Nic jinýho nám nezbejvalo; nemohli jsme sedět dál v</w:t>
      </w:r>
      <w:r w:rsidR="00963FDD" w:rsidRPr="00963FDD">
        <w:t xml:space="preserve"> </w:t>
      </w:r>
      <w:r w:rsidRPr="00963FDD">
        <w:t xml:space="preserve">kajutě </w:t>
      </w:r>
      <w:r w:rsidRPr="00963FDD">
        <w:rPr>
          <w:i/>
        </w:rPr>
        <w:t>Jabberwocka</w:t>
      </w:r>
      <w:r w:rsidRPr="00963FDD">
        <w:t>, čumět na historický čutálisty a točit palcema na břiše; Cemetery už vydejchal dvě třetiny kyslíku. A k tomu poledne pryč a ticho na fónii, to všecko byly jasný známky toho, že skupinu potkal nějakej malér.</w:t>
      </w:r>
    </w:p>
    <w:p w:rsidR="00963FDD" w:rsidRPr="00963FDD" w:rsidRDefault="00F46B4C" w:rsidP="00963FDD">
      <w:pPr>
        <w:pStyle w:val="Text"/>
      </w:pPr>
      <w:r w:rsidRPr="00963FDD">
        <w:t xml:space="preserve">Špatný bylo, že jsme nemohli nastartovat motory a vyrazit s </w:t>
      </w:r>
      <w:r w:rsidRPr="00963FDD">
        <w:rPr>
          <w:i/>
        </w:rPr>
        <w:t>Jabberwockem</w:t>
      </w:r>
      <w:r w:rsidRPr="00963FDD">
        <w:t xml:space="preserve">; tolik pohonnejch hmot v nádržích nebylo, takže i kdyby se povedlo z oběžný dráhy Cemeteryho objevit, přistát u něj a </w:t>
      </w:r>
      <w:r w:rsidRPr="00963FDD">
        <w:lastRenderedPageBreak/>
        <w:t>naložit ho, nezbylo by nám, než si nadávat do pitomců a hazardérů, dokud by nám nedošel kyslík. Což by koncernu Centaur moc velkou reklamu neudělalo – leda že by o nás napsali, že jsme vypustili duši s poslední vycezenou kapkou Morgensternova vitamínovýho piva.</w:t>
      </w:r>
    </w:p>
    <w:p w:rsidR="00963FDD" w:rsidRPr="00963FDD" w:rsidRDefault="00F46B4C" w:rsidP="00963FDD">
      <w:pPr>
        <w:pStyle w:val="Text"/>
      </w:pPr>
      <w:r w:rsidRPr="00963FDD">
        <w:t>Tak jsme holt sbalili všechno, co se mohlo hodit při eventuálním zachraňování, nasoukali se do skafů, překontrolovali spojení, sjeli dolů, navlíkli si teflonový lyže a vyrazili k východu.</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Ze začátku to nebylo nejhorší; když jsme sjeli do táhlýho údolí, měli jsme před sebou obstojnou rovinu a za obzorem vyčuhovalo jen pár zakulacenejch vršků. Černej prach se sice zvedal, ale hned zase padal zpátky a nesahal nám přitom ani ke kolenům. Chodit v nízký gravitaci jsme uměli o moc líp než Cemetery po tejdnu tvrdýho tréninku a za první hodinu jsme ušli dobrejch šestnáct kilometrů, ani jsme se nestačili zadejchat. To už jsme se dostali na dohled jakýhosi nízkýho pohoří, který na mapě nebylo; táhlo se ze severu na jih, ale nevypadalo nijak nepřekonatelně. Našli jsme si průsmyk s rovným, mírně stoupajícím dnem a vyrazili nahoru.</w:t>
      </w:r>
    </w:p>
    <w:p w:rsidR="00963FDD" w:rsidRPr="00963FDD" w:rsidRDefault="00F46B4C" w:rsidP="00963FDD">
      <w:pPr>
        <w:pStyle w:val="Text"/>
      </w:pPr>
      <w:r w:rsidRPr="00963FDD">
        <w:t xml:space="preserve">Když se terén konečně zlomil, naskyt se nám pohled do rozsáhlýho kráteru; pohoří byly zbytky jeho kruhovýho valu rozrušenýho kdovíčím, možná slapovým působením některýho jinýho měsíce z toho Saturnova gigantickýho biliáru. </w:t>
      </w:r>
      <w:r w:rsidR="00963FDD" w:rsidRPr="00963FDD">
        <w:t>„</w:t>
      </w:r>
      <w:r w:rsidRPr="00963FDD">
        <w:t>Jo,</w:t>
      </w:r>
      <w:r w:rsidR="00963FDD" w:rsidRPr="00963FDD">
        <w:t>“</w:t>
      </w:r>
      <w:r w:rsidRPr="00963FDD">
        <w:t xml:space="preserve"> na to Spike, když jsem to inzeroval nahlas, </w:t>
      </w:r>
      <w:r w:rsidR="00963FDD" w:rsidRPr="00963FDD">
        <w:t>„</w:t>
      </w:r>
      <w:r w:rsidRPr="00963FDD">
        <w:t>mohlo tady před nějakým tím miliónkem let poletovat něco dost velkýho, než se to roztrhlo na pár menších kousků. Páslo by to na Hyperion.</w:t>
      </w:r>
      <w:r w:rsidR="00963FDD" w:rsidRPr="00963FDD">
        <w:t>“</w:t>
      </w:r>
    </w:p>
    <w:p w:rsidR="00963FDD" w:rsidRPr="00963FDD" w:rsidRDefault="00F46B4C" w:rsidP="00963FDD">
      <w:pPr>
        <w:pStyle w:val="Text"/>
      </w:pPr>
      <w:r w:rsidRPr="00963FDD">
        <w:t>Pustili jsme se dolů; i když jsme byli řádně zatížený záchranářskou bagáží, neměli jsme víc než nějakejch dvanáct kilo. Svah tady byl mnohem prudší než z vnější strany, jako dělanej na olympijskou sjezdovku, ale každej závodní sjezdař by se tu nejspíš ubrečel k smrti. Ploužili jsme se dolů jak zpomalenej film a nestačili píchat holema, aby se nám nezdálo, že stojíme na přimrzlejch lyžích.</w:t>
      </w:r>
    </w:p>
    <w:p w:rsidR="00963FDD" w:rsidRPr="00963FDD" w:rsidRDefault="00F46B4C" w:rsidP="00963FDD">
      <w:pPr>
        <w:pStyle w:val="Text"/>
      </w:pPr>
      <w:r w:rsidRPr="00963FDD">
        <w:t xml:space="preserve">Zato dole to jelo jedna radost; dno kráteru bylo neuvěřitelně rovný a táhlo se před náma až ke stejně rovnýmu obzoru, kterej nebyl dál než něco přes půl druhýho kilometru, takže se nám pořád zdálo, že co nevidět dorazíme k okraji, přes kterej přepadnem do kosmický propasti. Jenomže obzor byl pořád stejně blízko a teprv po půl druhý </w:t>
      </w:r>
      <w:r w:rsidRPr="00963FDD">
        <w:lastRenderedPageBreak/>
        <w:t>hodině posouvání levá pravá jsme zahlídli první nevysoký vršky protější strany kruhovýho valu. Ujížděli jsme dál a překonali i Cemeteryho optimistickej odhad cestovní rychlosti, když jsme za tři hodiny přešli padesát kilometrů kráterový roviny.</w:t>
      </w:r>
    </w:p>
    <w:p w:rsidR="00963FDD" w:rsidRPr="00963FDD" w:rsidRDefault="00963FDD" w:rsidP="00963FDD">
      <w:pPr>
        <w:pStyle w:val="Text"/>
      </w:pPr>
      <w:r w:rsidRPr="00963FDD">
        <w:t>„</w:t>
      </w:r>
      <w:r w:rsidR="00F46B4C" w:rsidRPr="00963FDD">
        <w:t>Měl by tu bejt sem tam nějakej balvan,</w:t>
      </w:r>
      <w:r w:rsidRPr="00963FDD">
        <w:t>“</w:t>
      </w:r>
      <w:r w:rsidR="00F46B4C" w:rsidRPr="00963FDD">
        <w:t xml:space="preserve"> řekl Spike, když jsme vyšplhali nahoru podobným průsmykem, jakým jsme do kráteru sjeli, a dali si desetiminutovou pauzičku spojenou s nasáváním pomerančový šťávy. </w:t>
      </w:r>
      <w:r w:rsidRPr="00963FDD">
        <w:t>„</w:t>
      </w:r>
      <w:r w:rsidR="00F46B4C" w:rsidRPr="00963FDD">
        <w:t>Nic takovýho jsem nikde jinde neviděl, Georgi.</w:t>
      </w:r>
      <w:r w:rsidRPr="00963FDD">
        <w:t>“</w:t>
      </w:r>
    </w:p>
    <w:p w:rsidR="00963FDD" w:rsidRPr="00963FDD" w:rsidRDefault="00963FDD" w:rsidP="00963FDD">
      <w:pPr>
        <w:pStyle w:val="Text"/>
      </w:pPr>
      <w:r w:rsidRPr="00963FDD">
        <w:t>„</w:t>
      </w:r>
      <w:r w:rsidR="00F46B4C" w:rsidRPr="00963FDD">
        <w:t>Třeba je to zasypaný tím prachem,</w:t>
      </w:r>
      <w:r w:rsidRPr="00963FDD">
        <w:t>“</w:t>
      </w:r>
      <w:r w:rsidR="00F46B4C" w:rsidRPr="00963FDD">
        <w:t xml:space="preserve"> řekl jsem.</w:t>
      </w:r>
    </w:p>
    <w:p w:rsidR="00963FDD" w:rsidRPr="00963FDD" w:rsidRDefault="00963FDD" w:rsidP="00963FDD">
      <w:pPr>
        <w:pStyle w:val="Text"/>
      </w:pPr>
      <w:r w:rsidRPr="00963FDD">
        <w:t>„</w:t>
      </w:r>
      <w:r w:rsidR="00F46B4C" w:rsidRPr="00963FDD">
        <w:t>Může bejt,</w:t>
      </w:r>
      <w:r w:rsidRPr="00963FDD">
        <w:t>“</w:t>
      </w:r>
      <w:r w:rsidR="00F46B4C" w:rsidRPr="00963FDD">
        <w:t xml:space="preserve"> na to Spike. </w:t>
      </w:r>
      <w:r w:rsidRPr="00963FDD">
        <w:t>„</w:t>
      </w:r>
      <w:r w:rsidR="00F46B4C" w:rsidRPr="00963FDD">
        <w:t>Jak myslíš, že je ta vrstva silná?</w:t>
      </w:r>
      <w:r w:rsidRPr="00963FDD">
        <w:t>“</w:t>
      </w:r>
    </w:p>
    <w:p w:rsidR="00963FDD" w:rsidRPr="00963FDD" w:rsidRDefault="00F46B4C" w:rsidP="00963FDD">
      <w:pPr>
        <w:pStyle w:val="Text"/>
      </w:pPr>
      <w:r w:rsidRPr="00963FDD">
        <w:t xml:space="preserve">Řekl jsem, že to moc nebude, protože střední hustota Japeta dělá sotva jedna celá dvě desetiny gramu na kubík. </w:t>
      </w:r>
      <w:r w:rsidR="00963FDD" w:rsidRPr="00963FDD">
        <w:t>„</w:t>
      </w:r>
      <w:r w:rsidRPr="00963FDD">
        <w:t>Samá voda,</w:t>
      </w:r>
      <w:r w:rsidR="00963FDD" w:rsidRPr="00963FDD">
        <w:t>“</w:t>
      </w:r>
      <w:r w:rsidRPr="00963FDD">
        <w:t xml:space="preserve"> povídám. </w:t>
      </w:r>
      <w:r w:rsidR="00963FDD" w:rsidRPr="00963FDD">
        <w:t>„</w:t>
      </w:r>
      <w:r w:rsidRPr="00963FDD">
        <w:t>Samá voda.</w:t>
      </w:r>
      <w:r w:rsidR="00963FDD" w:rsidRPr="00963FDD">
        <w:t>“</w:t>
      </w:r>
    </w:p>
    <w:p w:rsidR="00963FDD" w:rsidRPr="00963FDD" w:rsidRDefault="00F46B4C" w:rsidP="00963FDD">
      <w:pPr>
        <w:pStyle w:val="Text"/>
      </w:pPr>
      <w:r w:rsidRPr="00963FDD">
        <w:t>Spike už koukal na druhou stranu, kde to zase vypadalo na docela obstojnou rovinku, i když to nebylo takový kluziště jako v kráteru. Slunce jsme měli za zádama, bylo časný odpoledne, a při tomhle tempu jsme museli dorazit k terminátoru co nevidět. A pak se ocitneme ve tmě tmoucí, dokud se nedostaneme na přivrácenou stranu, kde nám posvítí Saturn. I v</w:t>
      </w:r>
      <w:r w:rsidR="00963FDD" w:rsidRPr="00963FDD">
        <w:t xml:space="preserve"> </w:t>
      </w:r>
      <w:r w:rsidRPr="00963FDD">
        <w:t xml:space="preserve">jeho klamavým svitu je sice Cassini Regio pěkně neútulná krajinka a cestování v noci bude v každým případě kapánek nezábavný. </w:t>
      </w:r>
      <w:r w:rsidR="00963FDD" w:rsidRPr="00963FDD">
        <w:t>„</w:t>
      </w:r>
      <w:r w:rsidRPr="00963FDD">
        <w:t>Ale pořád je to lepší, než kdyby byl celou cestu na druhý straně,</w:t>
      </w:r>
      <w:r w:rsidR="00963FDD" w:rsidRPr="00963FDD">
        <w:t>“</w:t>
      </w:r>
      <w:r w:rsidRPr="00963FDD">
        <w:t xml:space="preserve"> začal jsem myslet nahlas. </w:t>
      </w:r>
      <w:r w:rsidR="00963FDD" w:rsidRPr="00963FDD">
        <w:t>„</w:t>
      </w:r>
      <w:r w:rsidRPr="00963FDD">
        <w:t>To bysme viděli jen od reflektorů, a v týhle smuteční dekoraci –</w:t>
      </w:r>
      <w:r w:rsidR="00963FDD" w:rsidRPr="00963FDD">
        <w:t>“</w:t>
      </w:r>
    </w:p>
    <w:p w:rsidR="00963FDD" w:rsidRPr="00963FDD" w:rsidRDefault="00F46B4C" w:rsidP="00963FDD">
      <w:pPr>
        <w:pStyle w:val="Text"/>
      </w:pPr>
      <w:r w:rsidRPr="00963FDD">
        <w:t>Nedořek jsem to, protože nad obzorem před náma najednou začaly mizet puntíky hvězd; něco černýho a obrovskýho, většího než celej Japetus, stoupalo k</w:t>
      </w:r>
      <w:r w:rsidR="00963FDD" w:rsidRPr="00963FDD">
        <w:t xml:space="preserve"> </w:t>
      </w:r>
      <w:r w:rsidRPr="00963FDD">
        <w:t>zenitu. Slunce, který jsme měli v zádech, ozařovalo mírně zvlněnou pláň před náma, která se najednou pohnula, jako když vítr zvedne mořskou hladinu do dlouhejch brázd. Ještě jsme stáli a ohromeně zírali, když černej příboj dorazil k úpatí kráterovýho valu a v podobě obřího pohyblivýho schodiště se vyhrnul až k nám. Podrazilo mi to nohy a chvilku mi z toho nebylo nejlíp, i když jsem upad na měkký; nato se udělala náramná tma a v přílbě mi začalo šumět, jako když se doma ve Vandě výjimečně oteplí a na klenbu se spustí déšť.</w:t>
      </w:r>
    </w:p>
    <w:p w:rsidR="00963FDD" w:rsidRPr="00963FDD" w:rsidRDefault="00F46B4C" w:rsidP="00963FDD">
      <w:pPr>
        <w:pStyle w:val="Text"/>
      </w:pPr>
      <w:r w:rsidRPr="00963FDD">
        <w:lastRenderedPageBreak/>
        <w:t>Jak jsem se hrabal na nohy, blesklo světlo Spikova reflektoru. Chvíli jsem nevěděl, kde mám hlavu, natož abych měl ponětí o nějakým vypínači, ale jelikož v týhle branži musí mít člověk všech pět pohromadě ještě pět minut po smrti, vzpamatoval jsem se, nahmát příslušný tlačítko a taky rozsvítil.</w:t>
      </w:r>
    </w:p>
    <w:p w:rsidR="00963FDD" w:rsidRPr="00963FDD" w:rsidRDefault="00963FDD" w:rsidP="00963FDD">
      <w:pPr>
        <w:pStyle w:val="Text"/>
      </w:pPr>
      <w:r w:rsidRPr="00963FDD">
        <w:t>„</w:t>
      </w:r>
      <w:r w:rsidR="00F46B4C" w:rsidRPr="00963FDD">
        <w:t>Krucisakra,</w:t>
      </w:r>
      <w:r w:rsidRPr="00963FDD">
        <w:t>“</w:t>
      </w:r>
      <w:r w:rsidR="00F46B4C" w:rsidRPr="00963FDD">
        <w:t xml:space="preserve"> řekl Spike. </w:t>
      </w:r>
      <w:r w:rsidRPr="00963FDD">
        <w:t>„</w:t>
      </w:r>
      <w:r w:rsidR="00F46B4C" w:rsidRPr="00963FDD">
        <w:t>To nám scházelo.</w:t>
      </w:r>
      <w:r w:rsidRPr="00963FDD">
        <w:t>“</w:t>
      </w:r>
    </w:p>
    <w:p w:rsidR="00963FDD" w:rsidRPr="00963FDD" w:rsidRDefault="00F46B4C" w:rsidP="00963FDD">
      <w:pPr>
        <w:pStyle w:val="Text"/>
      </w:pPr>
      <w:r w:rsidRPr="00963FDD">
        <w:t xml:space="preserve">Viděl jsem, jak střásá ze skafandru černej prach; začal jsem se taky oklepávat, ale k ničemu to nebylo – shora se nepřetržitě sypal další jako divnej negativní sníh. </w:t>
      </w:r>
      <w:r w:rsidR="00963FDD" w:rsidRPr="00963FDD">
        <w:t>„</w:t>
      </w:r>
      <w:r w:rsidRPr="00963FDD">
        <w:t>Chápeš to?</w:t>
      </w:r>
      <w:r w:rsidR="00963FDD" w:rsidRPr="00963FDD">
        <w:t>“</w:t>
      </w:r>
      <w:r w:rsidRPr="00963FDD">
        <w:t xml:space="preserve"> řekl jsem. </w:t>
      </w:r>
      <w:r w:rsidR="00963FDD" w:rsidRPr="00963FDD">
        <w:t>„</w:t>
      </w:r>
      <w:r w:rsidRPr="00963FDD">
        <w:t>Grafitovej blizard… Jako písečná bouře na Marsu, co? Akorát že tady je vakuum, což by mělo ubohejm turistům zaručit poměrný bezvětří.</w:t>
      </w:r>
      <w:r w:rsidR="00963FDD" w:rsidRPr="00963FDD">
        <w:t>“</w:t>
      </w:r>
    </w:p>
    <w:p w:rsidR="00963FDD" w:rsidRPr="00963FDD" w:rsidRDefault="00F46B4C" w:rsidP="00963FDD">
      <w:pPr>
        <w:pStyle w:val="Text"/>
      </w:pPr>
      <w:r w:rsidRPr="00963FDD">
        <w:t>Spike na to zavrčel, že nemá šajna, kde se takovýhle černý bouře na Japetu berou; leda že by to byl nějakej sopečnej výbuch, jenže na ledový kouli nemůžou bejt žádný sopky. A že můžeme bejt rádi, že tu není žádná atmosféra, protože ať už ten zatracenej prach zvedlo, co chtělo, třeba dopad nějakýho bludnýho balvanu, nebude poletovat po vejškách tejden. Spíš, jak tak kouká na displej svýho autonomního computeru, to vypadá na nějaký ty minuty, protože i kdyby vejška toho mraku dělala deset kilometrů, to máme, třikrát patnáct devatenáct, sedm minut třicet.</w:t>
      </w:r>
    </w:p>
    <w:p w:rsidR="00963FDD" w:rsidRPr="00963FDD" w:rsidRDefault="00963FDD" w:rsidP="00963FDD">
      <w:pPr>
        <w:pStyle w:val="Text"/>
      </w:pPr>
      <w:r w:rsidRPr="00963FDD">
        <w:t>„</w:t>
      </w:r>
      <w:r w:rsidR="00F46B4C" w:rsidRPr="00963FDD">
        <w:t>Já si na to počkám,</w:t>
      </w:r>
      <w:r w:rsidRPr="00963FDD">
        <w:t>“</w:t>
      </w:r>
      <w:r w:rsidR="00F46B4C" w:rsidRPr="00963FDD">
        <w:t xml:space="preserve"> řekl jsem. </w:t>
      </w:r>
      <w:r w:rsidRPr="00963FDD">
        <w:t>„</w:t>
      </w:r>
      <w:r w:rsidR="00F46B4C" w:rsidRPr="00963FDD">
        <w:t>Sednu si a něco si zakousnu.</w:t>
      </w:r>
      <w:r w:rsidRPr="00963FDD">
        <w:t>“</w:t>
      </w:r>
    </w:p>
    <w:p w:rsidR="00963FDD" w:rsidRPr="00963FDD" w:rsidRDefault="00963FDD" w:rsidP="00963FDD">
      <w:pPr>
        <w:pStyle w:val="Text"/>
      </w:pPr>
      <w:r w:rsidRPr="00963FDD">
        <w:t>„</w:t>
      </w:r>
      <w:r w:rsidR="00F46B4C" w:rsidRPr="00963FDD">
        <w:t>Dobrej nápad,</w:t>
      </w:r>
      <w:r w:rsidRPr="00963FDD">
        <w:t>“</w:t>
      </w:r>
      <w:r w:rsidR="00F46B4C" w:rsidRPr="00963FDD">
        <w:t xml:space="preserve"> na to Spike. </w:t>
      </w:r>
      <w:r w:rsidRPr="00963FDD">
        <w:t>„</w:t>
      </w:r>
      <w:r w:rsidR="00F46B4C" w:rsidRPr="00963FDD">
        <w:t>A zhasnem, ať vidíme, jestli se vyjasňuje.</w:t>
      </w:r>
      <w:r w:rsidRPr="00963FDD">
        <w:t>“</w:t>
      </w:r>
    </w:p>
    <w:p w:rsidR="00963FDD" w:rsidRPr="00963FDD" w:rsidRDefault="00F46B4C" w:rsidP="00963FDD">
      <w:pPr>
        <w:pStyle w:val="Text"/>
      </w:pPr>
      <w:r w:rsidRPr="00963FDD">
        <w:t xml:space="preserve">Seděli jsme, ucucávali z hadiček hrozinkovej pudink a nechali se zasypávat černým prachem; vlastně to ani nepřipomínalo sníh, protože to padalo rychle. Spíš by to moh bejt lijavec černý vody. Spikův minicomputer měl samozřejmě pravdu – za deset minut bylo po dešti. Přestalo to, jako když utne, ale na černočerný obloze přece jen muselo něco zůstat, protože jsme neviděli jedinou hvězdu, akorát skořicový Slunce, který moc velkou iluminaci neudělalo. </w:t>
      </w:r>
      <w:r w:rsidR="00963FDD" w:rsidRPr="00963FDD">
        <w:t>„</w:t>
      </w:r>
      <w:r w:rsidRPr="00963FDD">
        <w:t>Neví náhodou ten tvůj mrňavej ajnštajn, proč se ten sajrajt drží v luftě?</w:t>
      </w:r>
      <w:r w:rsidR="00963FDD" w:rsidRPr="00963FDD">
        <w:t>“</w:t>
      </w:r>
      <w:r w:rsidRPr="00963FDD">
        <w:t xml:space="preserve"> zeptal jsem se. </w:t>
      </w:r>
      <w:r w:rsidR="00963FDD" w:rsidRPr="00963FDD">
        <w:t>„</w:t>
      </w:r>
      <w:r w:rsidRPr="00963FDD">
        <w:t>Zvlášť když tady žádnej luft není?</w:t>
      </w:r>
      <w:r w:rsidR="00963FDD" w:rsidRPr="00963FDD">
        <w:t>“</w:t>
      </w:r>
    </w:p>
    <w:p w:rsidR="00963FDD" w:rsidRPr="00963FDD" w:rsidRDefault="00963FDD" w:rsidP="00963FDD">
      <w:pPr>
        <w:pStyle w:val="Text"/>
      </w:pPr>
      <w:r w:rsidRPr="00963FDD">
        <w:t>„</w:t>
      </w:r>
      <w:r w:rsidR="00F46B4C" w:rsidRPr="00963FDD">
        <w:t>Víš to sám,</w:t>
      </w:r>
      <w:r w:rsidRPr="00963FDD">
        <w:t>“</w:t>
      </w:r>
      <w:r w:rsidR="00F46B4C" w:rsidRPr="00963FDD">
        <w:t xml:space="preserve"> na to Spike. </w:t>
      </w:r>
      <w:r w:rsidRPr="00963FDD">
        <w:t>„</w:t>
      </w:r>
      <w:r w:rsidR="00F46B4C" w:rsidRPr="00963FDD">
        <w:t>Jestli ne, vrať školný.</w:t>
      </w:r>
      <w:r w:rsidRPr="00963FDD">
        <w:t>“</w:t>
      </w:r>
    </w:p>
    <w:p w:rsidR="00963FDD" w:rsidRPr="00963FDD" w:rsidRDefault="00963FDD" w:rsidP="00963FDD">
      <w:pPr>
        <w:pStyle w:val="Text"/>
      </w:pPr>
      <w:r w:rsidRPr="00963FDD">
        <w:t>„</w:t>
      </w:r>
      <w:r w:rsidR="00F46B4C" w:rsidRPr="00963FDD">
        <w:t>Jasně,</w:t>
      </w:r>
      <w:r w:rsidRPr="00963FDD">
        <w:t>“</w:t>
      </w:r>
      <w:r w:rsidR="00F46B4C" w:rsidRPr="00963FDD">
        <w:t xml:space="preserve"> povídám. </w:t>
      </w:r>
      <w:r w:rsidRPr="00963FDD">
        <w:t>„</w:t>
      </w:r>
      <w:r w:rsidR="00F46B4C" w:rsidRPr="00963FDD">
        <w:t xml:space="preserve">Ten prach dostal pořádnej kopanec. Například takovej, že měl počáteční rychlost něco k šesti stovkám </w:t>
      </w:r>
      <w:r w:rsidR="00F46B4C" w:rsidRPr="00963FDD">
        <w:lastRenderedPageBreak/>
        <w:t>metrů, takže se teď roztahuje na oběžný dráze, a jak to odhaduju, pár tisíc let tam vydrží.</w:t>
      </w:r>
      <w:r w:rsidRPr="00963FDD">
        <w:t>“</w:t>
      </w:r>
    </w:p>
    <w:p w:rsidR="00963FDD" w:rsidRPr="00963FDD" w:rsidRDefault="00963FDD" w:rsidP="00963FDD">
      <w:pPr>
        <w:pStyle w:val="Text"/>
      </w:pPr>
      <w:r w:rsidRPr="00963FDD">
        <w:t>„</w:t>
      </w:r>
      <w:r w:rsidR="00F46B4C" w:rsidRPr="00963FDD">
        <w:t>Vůbec se mi to nelíbí, Georgi.</w:t>
      </w:r>
      <w:r w:rsidRPr="00963FDD">
        <w:t>“</w:t>
      </w:r>
    </w:p>
    <w:p w:rsidR="00963FDD" w:rsidRPr="00963FDD" w:rsidRDefault="00963FDD" w:rsidP="00963FDD">
      <w:pPr>
        <w:pStyle w:val="Text"/>
      </w:pPr>
      <w:r w:rsidRPr="00963FDD">
        <w:t>„</w:t>
      </w:r>
      <w:r w:rsidR="00F46B4C" w:rsidRPr="00963FDD">
        <w:t>Co dělá pípačka?</w:t>
      </w:r>
      <w:r w:rsidRPr="00963FDD">
        <w:t>“</w:t>
      </w:r>
    </w:p>
    <w:p w:rsidR="00963FDD" w:rsidRPr="00963FDD" w:rsidRDefault="00F46B4C" w:rsidP="00963FDD">
      <w:pPr>
        <w:pStyle w:val="Text"/>
      </w:pPr>
      <w:r w:rsidRPr="00963FDD">
        <w:t>Samozřejmě že jsme kontrolovali směr podle signálu S. R. S. na malým přijímači, ale dělali jsme to jenom namátkou, protože jsme se nechtěli ze stálýho popiskování zbláznit. Spike měl přijímač napojenej na jeden z venkovních držáků na skafandru a signál šel na vlně naší fónie i do mý přílby. Zjistili jsme, že se nic nezměnilo; červená směrová rafička přijímače ukazovala neochvějně na východ – někam tam, odkud vyvstalo černý mračno. Nebylo nám do řeči, shodili jsme ze sebe a z</w:t>
      </w:r>
      <w:r w:rsidR="00963FDD" w:rsidRPr="00963FDD">
        <w:t xml:space="preserve"> </w:t>
      </w:r>
      <w:r w:rsidRPr="00963FDD">
        <w:t>bagáže zbytky prachu a vyrazili.</w:t>
      </w:r>
    </w:p>
    <w:p w:rsidR="00963FDD" w:rsidRPr="00963FDD" w:rsidRDefault="00F46B4C" w:rsidP="00963FDD">
      <w:pPr>
        <w:pStyle w:val="Text"/>
      </w:pPr>
      <w:r w:rsidRPr="00963FDD">
        <w:t>Šli jsme ještě osmnáct hodin; chvílema jsme se zastavili, napili se, něco málo pojedli a zkontrolovali si směr podle signálu. Jednou jsme si taky vzali po tabletě antimorfu; chtělo se nám spát. Nesvítili jsme, jelikož reflektory dělaly ze všeho, co bylo mimo dosah jejich světla, tmu tmoucí. Od toho mrňavýho pomeranče za náma toho sice taky moc vidět nebylo, ale přece jenom aspoň tolik, aby se dal rozeznat kopec od roviny.</w:t>
      </w:r>
    </w:p>
    <w:p w:rsidR="00963FDD" w:rsidRPr="00963FDD" w:rsidRDefault="00F46B4C" w:rsidP="00963FDD">
      <w:pPr>
        <w:pStyle w:val="Text"/>
      </w:pPr>
      <w:r w:rsidRPr="00963FDD">
        <w:t>Skoro celou devatenáctou hodinu jsme šplhali do příkrýho svahu rozrytýho obrovskejma puklinama, který jsme museli obcházet; podle mapy to byl kruhovej val kráteru Cyrano, širokýho něco kolem šedesáti kilometrů. Nechtěli jsme se zdržovat pochodem kolem celýho kráteru, ale než jsme vylezli na čtyři sta metrů vysokej vršek valu, nejmíň desetkrát jsme se za to prokleli. Museli jsme sundat lyže a jistit se lanem, jako kdybysme byli někde v Admiralitním pohoří a vážili svejch poctivejch pozemskejch devadesát kilo v ponožkách a bez ruksaků.</w:t>
      </w:r>
    </w:p>
    <w:p w:rsidR="00963FDD" w:rsidRPr="00963FDD" w:rsidRDefault="00F46B4C" w:rsidP="00963FDD">
      <w:pPr>
        <w:pStyle w:val="Text"/>
      </w:pPr>
      <w:r w:rsidRPr="00963FDD">
        <w:t>Když jsme se konečně vyškrábali do malý rozsedliny mezi dvěma zubama a rozhlídli se po kráteru před náma, byli jsme mírně vyvedený z míry, protože to, co jsme měli pod sebou, nebylo ani trochu podobný černejm kluzištím, po kterejch jsme uháněli skoro dvacetikilometrovou rychlostí.</w:t>
      </w:r>
    </w:p>
    <w:p w:rsidR="00963FDD" w:rsidRPr="00963FDD" w:rsidRDefault="00963FDD" w:rsidP="00963FDD">
      <w:pPr>
        <w:pStyle w:val="Text"/>
      </w:pPr>
      <w:r w:rsidRPr="00963FDD">
        <w:t>„</w:t>
      </w:r>
      <w:r w:rsidR="00F46B4C" w:rsidRPr="00963FDD">
        <w:t>No kruci,</w:t>
      </w:r>
      <w:r w:rsidRPr="00963FDD">
        <w:t>“</w:t>
      </w:r>
      <w:r w:rsidR="00F46B4C" w:rsidRPr="00963FDD">
        <w:t xml:space="preserve"> komentoval to Spike. </w:t>
      </w:r>
      <w:r w:rsidRPr="00963FDD">
        <w:t>„</w:t>
      </w:r>
      <w:r w:rsidR="00F46B4C" w:rsidRPr="00963FDD">
        <w:t>Nepřipadáš si jako doma, Georgi?</w:t>
      </w:r>
      <w:r w:rsidRPr="00963FDD">
        <w:t>“</w:t>
      </w:r>
    </w:p>
    <w:p w:rsidR="00963FDD" w:rsidRPr="00963FDD" w:rsidRDefault="00F46B4C" w:rsidP="00963FDD">
      <w:pPr>
        <w:pStyle w:val="Text"/>
      </w:pPr>
      <w:r w:rsidRPr="00963FDD">
        <w:lastRenderedPageBreak/>
        <w:t xml:space="preserve">To byla příhodná poznámka; zatímco kruhovej val, na kterým jsme stáli, ubíhal na sever a na jih mírnejma zubatejma obloukama, táhla se před námi až k obzoru nedozírně hluboká propast na krajích lemovaná ostrejma špicema ledu jakoby vypáčenýho obrovskou silou a zpřeházenýho do příšerný změti. Od těch obrovitejch ledovejch čelistí klesal terén prudce do černoty, kde tu a tam narudle světélkovaly kusy ker, mezi kterejma by náš </w:t>
      </w:r>
      <w:r w:rsidRPr="00963FDD">
        <w:rPr>
          <w:i/>
        </w:rPr>
        <w:t>Jabberwock</w:t>
      </w:r>
      <w:r w:rsidRPr="00963FDD">
        <w:t xml:space="preserve"> vypadal jak hračka pro děti.</w:t>
      </w:r>
    </w:p>
    <w:p w:rsidR="00963FDD" w:rsidRPr="00963FDD" w:rsidRDefault="00963FDD" w:rsidP="00963FDD">
      <w:pPr>
        <w:pStyle w:val="Text"/>
      </w:pPr>
      <w:r w:rsidRPr="00963FDD">
        <w:t>„</w:t>
      </w:r>
      <w:r w:rsidR="00F46B4C" w:rsidRPr="00963FDD">
        <w:t>Přes tohle se nedostaneme,</w:t>
      </w:r>
      <w:r w:rsidRPr="00963FDD">
        <w:t>“</w:t>
      </w:r>
      <w:r w:rsidR="00F46B4C" w:rsidRPr="00963FDD">
        <w:t xml:space="preserve"> řekl jsem.</w:t>
      </w:r>
    </w:p>
    <w:p w:rsidR="00963FDD" w:rsidRPr="00963FDD" w:rsidRDefault="00963FDD" w:rsidP="00963FDD">
      <w:pPr>
        <w:pStyle w:val="Text"/>
      </w:pPr>
      <w:r w:rsidRPr="00963FDD">
        <w:t>„</w:t>
      </w:r>
      <w:r w:rsidR="00F46B4C" w:rsidRPr="00963FDD">
        <w:t>Ne,</w:t>
      </w:r>
      <w:r w:rsidRPr="00963FDD">
        <w:t>“</w:t>
      </w:r>
      <w:r w:rsidR="00F46B4C" w:rsidRPr="00963FDD">
        <w:t xml:space="preserve"> na to Spike. </w:t>
      </w:r>
      <w:r w:rsidRPr="00963FDD">
        <w:t>„</w:t>
      </w:r>
      <w:r w:rsidR="00F46B4C" w:rsidRPr="00963FDD">
        <w:t>Leda že bysme to přeskočili.</w:t>
      </w:r>
      <w:r w:rsidRPr="00963FDD">
        <w:t>“</w:t>
      </w:r>
    </w:p>
    <w:p w:rsidR="00963FDD" w:rsidRPr="00963FDD" w:rsidRDefault="00963FDD" w:rsidP="00963FDD">
      <w:pPr>
        <w:pStyle w:val="Text"/>
      </w:pPr>
      <w:r w:rsidRPr="00963FDD">
        <w:t>„</w:t>
      </w:r>
      <w:r w:rsidR="00F46B4C" w:rsidRPr="00963FDD">
        <w:t>Proto jsou dna kráterů tak rovný. Jsou to zamrzlý jezera. Když je pod ledem dutina, občas se to proboří.</w:t>
      </w:r>
      <w:r w:rsidRPr="00963FDD">
        <w:t>“</w:t>
      </w:r>
    </w:p>
    <w:p w:rsidR="00963FDD" w:rsidRPr="00963FDD" w:rsidRDefault="00F46B4C" w:rsidP="00963FDD">
      <w:pPr>
        <w:pStyle w:val="Text"/>
      </w:pPr>
      <w:r w:rsidRPr="00963FDD">
        <w:t>Spike zabručel, že je to pěkná hypotéza, akorát nevysvětluje, proč se takový věci dějou na docela prokazatelně mrtvý kouli. A že se mu to vůbec nelíbí, tudíž bysme měli nechat planejch řečí a vrátit se, odkud jsme přišli; obchůzka kruhovýho valu toho pitomýho Cyrana nás sice zdrží, ale zato si nepolámem nohy.</w:t>
      </w:r>
    </w:p>
    <w:p w:rsidR="00963FDD" w:rsidRPr="00963FDD" w:rsidRDefault="00F46B4C" w:rsidP="00963FDD">
      <w:pPr>
        <w:pStyle w:val="Text"/>
      </w:pPr>
      <w:r w:rsidRPr="00963FDD">
        <w:t>Nic jsem proti tomu neměl.</w:t>
      </w:r>
    </w:p>
    <w:p w:rsidR="00963FDD" w:rsidRPr="00963FDD" w:rsidRDefault="00F46B4C" w:rsidP="00963FDD">
      <w:pPr>
        <w:pStyle w:val="Text"/>
      </w:pPr>
      <w:r w:rsidRPr="00963FDD">
        <w:t>Když jsme slezli dolů po cestě, kterou jsme se před chvílí hrabali nahoru, odbočili jsme k jihovýchodu.</w:t>
      </w:r>
    </w:p>
    <w:p w:rsidR="00963FDD" w:rsidRPr="00963FDD" w:rsidRDefault="00F46B4C" w:rsidP="00963FDD">
      <w:pPr>
        <w:pStyle w:val="Text"/>
      </w:pPr>
      <w:r w:rsidRPr="00963FDD">
        <w:t>Cesta rovnou přes kráter, bejt stejně rovná jako v několika jinejch, který byly za námi, měřila šedesát kilometrů; oblouk, po kterým jsme museli jít po vnější straně valu, tímpádem dělal něco kolem pětadevadesáti, ale terén tam nebyl nijak ideální. Nejhorší byly ouzký pukliny se zakulacenejma hranama, kde se špičky a patky lyží zapíchly do vrstvy prachu, takže jsme je museli přelejzat bokem. Všecko to byla příšerná zdržovačka a po osmi hodinách jsme byli teprv na nejjižnějším bodě kruhovýho valu, takže jsme urazili asi sedmačtyřicet kilometrů. A začali jsme pomalu bejt utahaný a otrávený. Navíc zapadalo slunce, a jak se nekonečně pomalu nořilo do prachovejch oblaků, objevily se nad západním obzorem krvavý červánky; byl to pohled, za kterej by každej cáklej astronom dal rok života, zato nám mohly bejt všecky ty efekty ukradený. Bylo vidět čím dál míň.</w:t>
      </w:r>
    </w:p>
    <w:p w:rsidR="00963FDD" w:rsidRPr="00963FDD" w:rsidRDefault="00F46B4C" w:rsidP="00963FDD">
      <w:pPr>
        <w:pStyle w:val="Text"/>
      </w:pPr>
      <w:r w:rsidRPr="00963FDD">
        <w:t xml:space="preserve">Odhoukali jsme další svačinku a udělali si trochu čerstvýho průvanu ve skafandrech. Taky jsme spolkli další antimorf. Koukli </w:t>
      </w:r>
      <w:r w:rsidRPr="00963FDD">
        <w:lastRenderedPageBreak/>
        <w:t xml:space="preserve">jsme do mapy, jaký máme vyhlídky. Za kráterem Cyrano začínal kus terénu, označenej jako </w:t>
      </w:r>
      <w:r w:rsidRPr="00963FDD">
        <w:rPr>
          <w:i/>
        </w:rPr>
        <w:t>Leonis Planitia</w:t>
      </w:r>
      <w:r w:rsidRPr="00963FDD">
        <w:t>, nejspíš proto, že zatím nikdo neměl šajna, co tam je.</w:t>
      </w:r>
    </w:p>
    <w:p w:rsidR="00963FDD" w:rsidRPr="00963FDD" w:rsidRDefault="00963FDD" w:rsidP="00963FDD">
      <w:pPr>
        <w:pStyle w:val="Text"/>
      </w:pPr>
      <w:r w:rsidRPr="00963FDD">
        <w:t>„</w:t>
      </w:r>
      <w:r w:rsidR="00F46B4C" w:rsidRPr="00963FDD">
        <w:t>Zapomněli jsme na pípačku,</w:t>
      </w:r>
      <w:r w:rsidRPr="00963FDD">
        <w:t>“</w:t>
      </w:r>
      <w:r w:rsidR="00F46B4C" w:rsidRPr="00963FDD">
        <w:t xml:space="preserve"> řekl jsem.</w:t>
      </w:r>
    </w:p>
    <w:p w:rsidR="00963FDD" w:rsidRPr="00963FDD" w:rsidRDefault="00963FDD" w:rsidP="00963FDD">
      <w:pPr>
        <w:pStyle w:val="Text"/>
      </w:pPr>
      <w:r w:rsidRPr="00963FDD">
        <w:t>„</w:t>
      </w:r>
      <w:r w:rsidR="00F46B4C" w:rsidRPr="00963FDD">
        <w:t>Jsme trošku bokem,</w:t>
      </w:r>
      <w:r w:rsidRPr="00963FDD">
        <w:t>“</w:t>
      </w:r>
      <w:r w:rsidR="00F46B4C" w:rsidRPr="00963FDD">
        <w:t xml:space="preserve"> odpověděl Spike. </w:t>
      </w:r>
      <w:r w:rsidRPr="00963FDD">
        <w:t>„</w:t>
      </w:r>
      <w:r w:rsidR="00F46B4C" w:rsidRPr="00963FDD">
        <w:t>Ale třeba bysme nemuseli pokračovat podle valu. Jo, půjdeme rovnou.</w:t>
      </w:r>
      <w:r w:rsidRPr="00963FDD">
        <w:t>“</w:t>
      </w:r>
      <w:r w:rsidR="00F46B4C" w:rsidRPr="00963FDD">
        <w:t xml:space="preserve"> Cemeteryho S. R. S. zapípal. </w:t>
      </w:r>
      <w:r w:rsidRPr="00963FDD">
        <w:t>„</w:t>
      </w:r>
      <w:r w:rsidR="00F46B4C" w:rsidRPr="00963FDD">
        <w:t>Pojď se na to mrknout, Georgi,</w:t>
      </w:r>
      <w:r w:rsidRPr="00963FDD">
        <w:t>“</w:t>
      </w:r>
      <w:r w:rsidR="00F46B4C" w:rsidRPr="00963FDD">
        <w:t xml:space="preserve"> povídá Spike. </w:t>
      </w:r>
      <w:r w:rsidRPr="00963FDD">
        <w:t>„</w:t>
      </w:r>
      <w:r w:rsidR="00F46B4C" w:rsidRPr="00963FDD">
        <w:t>Všecko je jinak, jak pravil jeden chytrej.</w:t>
      </w:r>
      <w:r w:rsidRPr="00963FDD">
        <w:t>“</w:t>
      </w:r>
    </w:p>
    <w:p w:rsidR="00963FDD" w:rsidRPr="00963FDD" w:rsidRDefault="00F46B4C" w:rsidP="00963FDD">
      <w:pPr>
        <w:pStyle w:val="Text"/>
      </w:pPr>
      <w:r w:rsidRPr="00963FDD">
        <w:t>Juknul jsem na osvětlenej ukazatel; ručička ukazovala k severu.</w:t>
      </w:r>
    </w:p>
    <w:p w:rsidR="00963FDD" w:rsidRPr="00963FDD" w:rsidRDefault="00963FDD" w:rsidP="00963FDD">
      <w:pPr>
        <w:pStyle w:val="Text"/>
      </w:pPr>
      <w:r w:rsidRPr="00963FDD">
        <w:t>„</w:t>
      </w:r>
      <w:r w:rsidR="00F46B4C" w:rsidRPr="00963FDD">
        <w:t>Tak to bysme měli, kamaráde,</w:t>
      </w:r>
      <w:r w:rsidRPr="00963FDD">
        <w:t>“</w:t>
      </w:r>
      <w:r w:rsidR="00F46B4C" w:rsidRPr="00963FDD">
        <w:t xml:space="preserve"> řekl Spike.</w:t>
      </w:r>
    </w:p>
    <w:p w:rsidR="00963FDD" w:rsidRPr="00963FDD" w:rsidRDefault="00F46B4C" w:rsidP="00963FDD">
      <w:pPr>
        <w:pStyle w:val="Text"/>
      </w:pPr>
      <w:r w:rsidRPr="00963FDD">
        <w:t>Víc toho opravdu říkat nemusel; protože jestli jsme sledovali nejkratší směr k Cemeteryho S. R. S. po rovníku Japeta, dokud nás nezastavil ten binec v kráteru Cyrano, a jestli na jižním okraji toho samýho kráteru ukazovala ručička přijímače na sever, bylo jasný, že se pípačka ráčí nacházet někde v průsečíku těch dvou azimutů. A ten zatracenej průsečík ležel zhruba v prostředku obrovský propasti, zaneřáděný zříceným ledem z šedesát kilometrů širokýho kluziště, kam jsme se nemohli dostat ani s lyžema, ani bez nich. Těch třicet kilometrů by trvalo četě vytrénovanejch alpinistů se speciálním vybavením nejmíň deset dní – a to už by byla kritická mez kyslíkovejch zásob Cemeteryho skupiny dávno překročená.</w:t>
      </w:r>
    </w:p>
    <w:p w:rsidR="00963FDD" w:rsidRPr="00963FDD" w:rsidRDefault="00963FDD" w:rsidP="00963FDD">
      <w:pPr>
        <w:pStyle w:val="Text"/>
      </w:pPr>
      <w:r w:rsidRPr="00963FDD">
        <w:t>„</w:t>
      </w:r>
      <w:r w:rsidR="00F46B4C" w:rsidRPr="00963FDD">
        <w:t>A co když jsou někde na opačný straně,</w:t>
      </w:r>
      <w:r w:rsidRPr="00963FDD">
        <w:t>“</w:t>
      </w:r>
      <w:r w:rsidR="00F46B4C" w:rsidRPr="00963FDD">
        <w:t xml:space="preserve"> napadlo mě. </w:t>
      </w:r>
      <w:r w:rsidRPr="00963FDD">
        <w:t>„</w:t>
      </w:r>
      <w:r w:rsidR="00F46B4C" w:rsidRPr="00963FDD">
        <w:t>Třeba taky vylezli na kruhovej val, a když viděli ten příšernej terén, udělali to samý co my – akorát že obcházej kráter ze severu.</w:t>
      </w:r>
      <w:r w:rsidRPr="00963FDD">
        <w:t>“</w:t>
      </w:r>
    </w:p>
    <w:p w:rsidR="00963FDD" w:rsidRPr="00963FDD" w:rsidRDefault="00963FDD" w:rsidP="00963FDD">
      <w:pPr>
        <w:pStyle w:val="Text"/>
      </w:pPr>
      <w:r w:rsidRPr="00963FDD">
        <w:t>„</w:t>
      </w:r>
      <w:r w:rsidR="00F46B4C" w:rsidRPr="00963FDD">
        <w:t>Jenže na rovníku ukazovala pípačka východ.</w:t>
      </w:r>
      <w:r w:rsidRPr="00963FDD">
        <w:t>“</w:t>
      </w:r>
    </w:p>
    <w:p w:rsidR="00963FDD" w:rsidRPr="00963FDD" w:rsidRDefault="00963FDD" w:rsidP="00963FDD">
      <w:pPr>
        <w:pStyle w:val="Text"/>
      </w:pPr>
      <w:r w:rsidRPr="00963FDD">
        <w:t>„</w:t>
      </w:r>
      <w:r w:rsidR="00F46B4C" w:rsidRPr="00963FDD">
        <w:t>Taky tam nejspíš byli. Zrovna v tu samou chvíli, co my na západě.</w:t>
      </w:r>
      <w:r w:rsidRPr="00963FDD">
        <w:t>“</w:t>
      </w:r>
    </w:p>
    <w:p w:rsidR="00963FDD" w:rsidRPr="00963FDD" w:rsidRDefault="00963FDD" w:rsidP="00963FDD">
      <w:pPr>
        <w:pStyle w:val="Text"/>
      </w:pPr>
      <w:r w:rsidRPr="00963FDD">
        <w:t>„</w:t>
      </w:r>
      <w:r w:rsidR="00F46B4C" w:rsidRPr="00963FDD">
        <w:t>Krucifix,</w:t>
      </w:r>
      <w:r w:rsidRPr="00963FDD">
        <w:t>“</w:t>
      </w:r>
      <w:r w:rsidR="00F46B4C" w:rsidRPr="00963FDD">
        <w:t xml:space="preserve"> na to Spike.</w:t>
      </w:r>
    </w:p>
    <w:p w:rsidR="00963FDD" w:rsidRPr="00963FDD" w:rsidRDefault="00F46B4C" w:rsidP="00963FDD">
      <w:pPr>
        <w:pStyle w:val="Text"/>
      </w:pPr>
      <w:r w:rsidRPr="00963FDD">
        <w:t xml:space="preserve">Měli jsme dvě možnosti – buď se vrátit a předpokládat, že se s Cemeterym potkáme, nebo jít dál a sledovat, co udělá ukazatel přijímače. Kdyby se točil k západu, dalo by se odhadnout, jestli se S. R. S. pohybuje, nebo stojí na místě. </w:t>
      </w:r>
      <w:r w:rsidR="00963FDD" w:rsidRPr="00963FDD">
        <w:t>„</w:t>
      </w:r>
      <w:r w:rsidRPr="00963FDD">
        <w:t>Pokud půjdeme stejně rychle jako oni,</w:t>
      </w:r>
      <w:r w:rsidR="00963FDD" w:rsidRPr="00963FDD">
        <w:t>“</w:t>
      </w:r>
      <w:r w:rsidRPr="00963FDD">
        <w:t xml:space="preserve"> řekl Spike, </w:t>
      </w:r>
      <w:r w:rsidR="00963FDD" w:rsidRPr="00963FDD">
        <w:t>„</w:t>
      </w:r>
      <w:r w:rsidRPr="00963FDD">
        <w:t>nepoznáme nic. Pípačka a přijímač budou opisovat kruh přesně na protilehlejch stranách – jako cyklistický stíhači. A ručička se bude chovat stejně, jako kdyby Cemetery trčel ve středu kruhu.</w:t>
      </w:r>
      <w:r w:rsidR="00963FDD" w:rsidRPr="00963FDD">
        <w:t>“</w:t>
      </w:r>
    </w:p>
    <w:p w:rsidR="00963FDD" w:rsidRPr="00963FDD" w:rsidRDefault="00963FDD" w:rsidP="00963FDD">
      <w:pPr>
        <w:pStyle w:val="Text"/>
      </w:pPr>
      <w:r w:rsidRPr="00963FDD">
        <w:lastRenderedPageBreak/>
        <w:t>„</w:t>
      </w:r>
      <w:r w:rsidR="00F46B4C" w:rsidRPr="00963FDD">
        <w:t>Tak počkáme,</w:t>
      </w:r>
      <w:r w:rsidRPr="00963FDD">
        <w:t>“</w:t>
      </w:r>
      <w:r w:rsidR="00F46B4C" w:rsidRPr="00963FDD">
        <w:t xml:space="preserve"> řekl jsem. </w:t>
      </w:r>
      <w:r w:rsidRPr="00963FDD">
        <w:t>„</w:t>
      </w:r>
      <w:r w:rsidR="00F46B4C" w:rsidRPr="00963FDD">
        <w:t>Vypni to a hodinku si zdřímnem.</w:t>
      </w:r>
      <w:r w:rsidRPr="00963FDD">
        <w:t>“</w:t>
      </w:r>
    </w:p>
    <w:p w:rsidR="00963FDD" w:rsidRPr="00963FDD" w:rsidRDefault="00963FDD" w:rsidP="00963FDD">
      <w:pPr>
        <w:pStyle w:val="Text"/>
      </w:pPr>
      <w:r w:rsidRPr="00963FDD">
        <w:t>„</w:t>
      </w:r>
      <w:r w:rsidR="00F46B4C" w:rsidRPr="00963FDD">
        <w:t>Jo, to bude nejlepší,</w:t>
      </w:r>
      <w:r w:rsidRPr="00963FDD">
        <w:t>“</w:t>
      </w:r>
      <w:r w:rsidR="00F46B4C" w:rsidRPr="00963FDD">
        <w:t xml:space="preserve"> souhlasil Spike. </w:t>
      </w:r>
      <w:r w:rsidRPr="00963FDD">
        <w:t>„</w:t>
      </w:r>
      <w:r w:rsidR="00F46B4C" w:rsidRPr="00963FDD">
        <w:t>Hodina by mohla stačit. Jestli za tu hodinu ujdou aspoň čtyři kilometry, indikátor to zaznamená.</w:t>
      </w:r>
      <w:r w:rsidRPr="00963FDD">
        <w:t>“</w:t>
      </w:r>
    </w:p>
    <w:p w:rsidR="00963FDD" w:rsidRPr="00963FDD" w:rsidRDefault="00963FDD" w:rsidP="00963FDD">
      <w:pPr>
        <w:pStyle w:val="Text"/>
      </w:pPr>
      <w:r w:rsidRPr="00963FDD">
        <w:t>„</w:t>
      </w:r>
      <w:r w:rsidR="00F46B4C" w:rsidRPr="00963FDD">
        <w:t>Nařiď budíka,</w:t>
      </w:r>
      <w:r w:rsidRPr="00963FDD">
        <w:t>“</w:t>
      </w:r>
      <w:r w:rsidR="00F46B4C" w:rsidRPr="00963FDD">
        <w:t xml:space="preserve"> řekl jsem.</w:t>
      </w:r>
    </w:p>
    <w:p w:rsidR="00963FDD" w:rsidRPr="00963FDD" w:rsidRDefault="00963FDD" w:rsidP="00963FDD">
      <w:pPr>
        <w:pStyle w:val="Text"/>
      </w:pPr>
      <w:r w:rsidRPr="00963FDD">
        <w:t>„</w:t>
      </w:r>
      <w:r w:rsidR="00F46B4C" w:rsidRPr="00963FDD">
        <w:t>Stejně neusnu,</w:t>
      </w:r>
      <w:r w:rsidRPr="00963FDD">
        <w:t>“</w:t>
      </w:r>
      <w:r w:rsidR="00F46B4C" w:rsidRPr="00963FDD">
        <w:t xml:space="preserve"> zabručel Spike. </w:t>
      </w:r>
      <w:r w:rsidRPr="00963FDD">
        <w:t>„</w:t>
      </w:r>
      <w:r w:rsidR="00F46B4C" w:rsidRPr="00963FDD">
        <w:t>Co kdybysme se zkusili pomodlit, Georgi?</w:t>
      </w:r>
      <w:r w:rsidRPr="00963FDD">
        <w:t>“</w:t>
      </w:r>
    </w:p>
    <w:p w:rsidR="00963FDD" w:rsidRPr="00963FDD" w:rsidRDefault="00F46B4C" w:rsidP="00963FDD">
      <w:pPr>
        <w:pStyle w:val="Text"/>
      </w:pPr>
      <w:r w:rsidRPr="00963FDD">
        <w:t>Zeptal jsem se, jestli vyznává nějaký náboženství.</w:t>
      </w:r>
    </w:p>
    <w:p w:rsidR="00963FDD" w:rsidRPr="00963FDD" w:rsidRDefault="00F46B4C" w:rsidP="00963FDD">
      <w:pPr>
        <w:pStyle w:val="Text"/>
      </w:pPr>
      <w:r w:rsidRPr="00963FDD">
        <w:t>Spike na to, že tatík bejval v anglikánský církvi a že ho taky vodil do kostela, jenže si z těch říkanek pamatuje akorát ámen, což se říká až na konci, takže je to stejně pro kočku. Potěšil jsem ho, když jsem mu vylíčil spletitý náboženský poměry ve svý rodině, kde došlo k neobvyklý symbióze černošský reformovaný baptistický církve s buddhismem, ještě k tomu tibetským, protože tátův dědeček byl rozenej ve Lhase.</w:t>
      </w:r>
    </w:p>
    <w:p w:rsidR="00963FDD" w:rsidRPr="00963FDD" w:rsidRDefault="00963FDD" w:rsidP="00963FDD">
      <w:pPr>
        <w:pStyle w:val="Text"/>
      </w:pPr>
      <w:r w:rsidRPr="00963FDD">
        <w:t>„</w:t>
      </w:r>
      <w:r w:rsidR="00F46B4C" w:rsidRPr="00963FDD">
        <w:t>Takže ani ámen?</w:t>
      </w:r>
      <w:r w:rsidRPr="00963FDD">
        <w:t>“</w:t>
      </w:r>
      <w:r w:rsidR="00F46B4C" w:rsidRPr="00963FDD">
        <w:t xml:space="preserve"> povídá Spike.</w:t>
      </w:r>
    </w:p>
    <w:p w:rsidR="00963FDD" w:rsidRPr="00963FDD" w:rsidRDefault="00963FDD" w:rsidP="00963FDD">
      <w:pPr>
        <w:pStyle w:val="Text"/>
      </w:pPr>
      <w:r w:rsidRPr="00963FDD">
        <w:t>„</w:t>
      </w:r>
      <w:r w:rsidR="00F46B4C" w:rsidRPr="00963FDD">
        <w:t>Tibetský buddhisti ámen nemaj,</w:t>
      </w:r>
      <w:r w:rsidRPr="00963FDD">
        <w:t>“</w:t>
      </w:r>
      <w:r w:rsidR="00F46B4C" w:rsidRPr="00963FDD">
        <w:t xml:space="preserve"> poučil jsem ho. </w:t>
      </w:r>
      <w:r w:rsidRPr="00963FDD">
        <w:t>„</w:t>
      </w:r>
      <w:r w:rsidR="00F46B4C" w:rsidRPr="00963FDD">
        <w:t xml:space="preserve">Říkaj akorát </w:t>
      </w:r>
      <w:r w:rsidR="00F46B4C" w:rsidRPr="00963FDD">
        <w:rPr>
          <w:i/>
        </w:rPr>
        <w:t>Om mani padme hum</w:t>
      </w:r>
      <w:r w:rsidR="00F46B4C" w:rsidRPr="00963FDD">
        <w:t>.</w:t>
      </w:r>
      <w:r w:rsidRPr="00963FDD">
        <w:t>“</w:t>
      </w:r>
    </w:p>
    <w:p w:rsidR="00963FDD" w:rsidRPr="00963FDD" w:rsidRDefault="00F46B4C" w:rsidP="00963FDD">
      <w:pPr>
        <w:pStyle w:val="Text"/>
      </w:pPr>
      <w:r w:rsidRPr="00963FDD">
        <w:t xml:space="preserve">Spike se zeptal, co to jako má bejt, tak jsem mu řek, že to znamená </w:t>
      </w:r>
      <w:r w:rsidRPr="00963FDD">
        <w:rPr>
          <w:i/>
        </w:rPr>
        <w:t>klenote v květu lotosu</w:t>
      </w:r>
      <w:r w:rsidRPr="00963FDD">
        <w:t>, a Spike na to, že je to teda pitomina.</w:t>
      </w:r>
    </w:p>
    <w:p w:rsidR="00963FDD" w:rsidRPr="00963FDD" w:rsidRDefault="00963FDD" w:rsidP="00963FDD">
      <w:pPr>
        <w:pStyle w:val="Text"/>
      </w:pPr>
      <w:r w:rsidRPr="00963FDD">
        <w:t>„</w:t>
      </w:r>
      <w:r w:rsidR="00F46B4C" w:rsidRPr="00963FDD">
        <w:t>Možná je,</w:t>
      </w:r>
      <w:r w:rsidRPr="00963FDD">
        <w:t>“</w:t>
      </w:r>
      <w:r w:rsidR="00F46B4C" w:rsidRPr="00963FDD">
        <w:t xml:space="preserve"> souhlasil jsem.</w:t>
      </w:r>
    </w:p>
    <w:p w:rsidR="00963FDD" w:rsidRPr="00963FDD" w:rsidRDefault="00963FDD" w:rsidP="00963FDD">
      <w:pPr>
        <w:pStyle w:val="Text"/>
      </w:pPr>
      <w:r w:rsidRPr="00963FDD">
        <w:t>„</w:t>
      </w:r>
      <w:r w:rsidR="00F46B4C" w:rsidRPr="00963FDD">
        <w:t>Om mani padme hum,</w:t>
      </w:r>
      <w:r w:rsidRPr="00963FDD">
        <w:t>“</w:t>
      </w:r>
      <w:r w:rsidR="00F46B4C" w:rsidRPr="00963FDD">
        <w:t xml:space="preserve"> řekl Spike. </w:t>
      </w:r>
      <w:r w:rsidRPr="00963FDD">
        <w:t>„</w:t>
      </w:r>
      <w:r w:rsidR="00F46B4C" w:rsidRPr="00963FDD">
        <w:t>Ámen.</w:t>
      </w:r>
      <w:r w:rsidRPr="00963FDD">
        <w:t>“</w:t>
      </w:r>
    </w:p>
    <w:p w:rsidR="00963FDD" w:rsidRPr="00963FDD" w:rsidRDefault="00F46B4C" w:rsidP="00963FDD">
      <w:pPr>
        <w:pStyle w:val="Text"/>
      </w:pPr>
      <w:r w:rsidRPr="00963FDD">
        <w:t>Měl pravdu, víc jsme v týhle chvíli nemohli udělat. Ležel jsem opřenej o bagáž a pozoroval červený slunce, jak se válí v zaprášenejch červánkách. Myslel jsem na Lou, na ty příjemný chvíle, a taky na to, co se mi zatím při tý makačce podařilo zdárně zapomínat; totiž že to všechno bylo, ale už vůbec nemusí bejt, pokud je Cemeteryho S. R. S. uprostřed kráteru Cyrano zasypaná hromadou ledovejch úlomků velkejch jako domy.</w:t>
      </w:r>
    </w:p>
    <w:p w:rsidR="00963FDD" w:rsidRPr="00963FDD" w:rsidRDefault="00F46B4C" w:rsidP="00963FDD">
      <w:pPr>
        <w:pStyle w:val="Text"/>
      </w:pPr>
      <w:r w:rsidRPr="00963FDD">
        <w:t>Hodina utekla jako nic. Během tý hodiny se pípačka ani nehnula.</w:t>
      </w:r>
    </w:p>
    <w:p w:rsidR="00963FDD" w:rsidRPr="00963FDD" w:rsidRDefault="00963FDD" w:rsidP="00963FDD">
      <w:pPr>
        <w:pStyle w:val="Text"/>
      </w:pPr>
      <w:r w:rsidRPr="00963FDD">
        <w:t>„</w:t>
      </w:r>
      <w:r w:rsidR="00F46B4C" w:rsidRPr="00963FDD">
        <w:t>Pořád zbejvaj dvě možnosti,</w:t>
      </w:r>
      <w:r w:rsidRPr="00963FDD">
        <w:t>“</w:t>
      </w:r>
      <w:r w:rsidR="00F46B4C" w:rsidRPr="00963FDD">
        <w:t xml:space="preserve"> řekl Spike. </w:t>
      </w:r>
      <w:r w:rsidRPr="00963FDD">
        <w:t>„</w:t>
      </w:r>
      <w:r w:rsidR="00F46B4C" w:rsidRPr="00963FDD">
        <w:t>Buď jsou na opačný straně kráteru a zrovna si dávaj dvacet jako my, což není nijak nepravděpodobný, protože v tom případě jsou zrovna tam, kde je severní vrchol kruhovýho valu. Nebo jsou v kráteru, kde pod nima rupnul led, a jediný, co zůstalo naživu, je S. R. S. Ne že by se mi ta druhá možnost zamlouvala, Georgi.</w:t>
      </w:r>
      <w:r w:rsidRPr="00963FDD">
        <w:t>“</w:t>
      </w:r>
    </w:p>
    <w:p w:rsidR="00963FDD" w:rsidRPr="00963FDD" w:rsidRDefault="00963FDD" w:rsidP="00963FDD">
      <w:pPr>
        <w:pStyle w:val="Text"/>
      </w:pPr>
      <w:r w:rsidRPr="00963FDD">
        <w:lastRenderedPageBreak/>
        <w:t>„</w:t>
      </w:r>
      <w:r w:rsidR="00F46B4C" w:rsidRPr="00963FDD">
        <w:t>Jdeme,</w:t>
      </w:r>
      <w:r w:rsidRPr="00963FDD">
        <w:t>“</w:t>
      </w:r>
      <w:r w:rsidR="00F46B4C" w:rsidRPr="00963FDD">
        <w:t xml:space="preserve"> řekl jsem. </w:t>
      </w:r>
      <w:r w:rsidRPr="00963FDD">
        <w:t>„</w:t>
      </w:r>
      <w:r w:rsidR="00F46B4C" w:rsidRPr="00963FDD">
        <w:t>Vrátíme se.</w:t>
      </w:r>
      <w:r w:rsidRPr="00963FDD">
        <w:t>“</w:t>
      </w:r>
    </w:p>
    <w:p w:rsidR="00963FDD" w:rsidRPr="00963FDD" w:rsidRDefault="00963FDD" w:rsidP="00963FDD">
      <w:pPr>
        <w:pStyle w:val="Text"/>
      </w:pPr>
      <w:r w:rsidRPr="00963FDD">
        <w:t>„</w:t>
      </w:r>
      <w:r w:rsidR="00F46B4C" w:rsidRPr="00963FDD">
        <w:t>Jasně,</w:t>
      </w:r>
      <w:r w:rsidRPr="00963FDD">
        <w:t>“</w:t>
      </w:r>
      <w:r w:rsidR="00F46B4C" w:rsidRPr="00963FDD">
        <w:t xml:space="preserve"> souhlasil Spike. </w:t>
      </w:r>
      <w:r w:rsidRPr="00963FDD">
        <w:t>„</w:t>
      </w:r>
      <w:r w:rsidR="00F46B4C" w:rsidRPr="00963FDD">
        <w:t>Ale ne přes ty zatracený strouhy; radši si kousek zajdem – řek bych, že kilometr dva od těch pitomejch kopců to bude rovnější. Tam to zase naženem.</w:t>
      </w:r>
      <w:r w:rsidRPr="00963FDD">
        <w:t>“</w:t>
      </w:r>
    </w:p>
    <w:p w:rsidR="00963FDD" w:rsidRPr="00963FDD" w:rsidRDefault="00F46B4C" w:rsidP="00963FDD">
      <w:pPr>
        <w:pStyle w:val="Text"/>
      </w:pPr>
      <w:r w:rsidRPr="00963FDD">
        <w:t>Pustili jsme se k jihu; neušli jsme ani kilometr, když jsme narazili na stopy lyží a hromádku konzerv a tub s</w:t>
      </w:r>
      <w:r w:rsidR="00963FDD" w:rsidRPr="00963FDD">
        <w:t xml:space="preserve"> </w:t>
      </w:r>
      <w:r w:rsidRPr="00963FDD">
        <w:t>firmou Centaur.</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Nemělo cenu přemejšlet, proč jsou stopy na jižní straně Cyrana, když Cemeteryho S. R. S. pípá na severu. Určili jsme si směr, kterým stopy lyží vedly; byl to západ, směr ke slunci a k Toshika Mons, kde na Lou Planitia čekal útulnej </w:t>
      </w:r>
      <w:r w:rsidRPr="00963FDD">
        <w:rPr>
          <w:i/>
        </w:rPr>
        <w:t>Jabberwock</w:t>
      </w:r>
      <w:r w:rsidRPr="00963FDD">
        <w:t>. Posvítili jsme si na stopy reflektorem; byly to jen jedny lyže, za kterejma se táhly tři hluboký brázdy, jako by jeden člověk za sebou vláčel tři těžký břemena.</w:t>
      </w:r>
    </w:p>
    <w:p w:rsidR="00963FDD" w:rsidRPr="00963FDD" w:rsidRDefault="00963FDD" w:rsidP="00963FDD">
      <w:pPr>
        <w:pStyle w:val="Text"/>
      </w:pPr>
      <w:r w:rsidRPr="00963FDD">
        <w:t>„</w:t>
      </w:r>
      <w:r w:rsidR="00F46B4C" w:rsidRPr="00963FDD">
        <w:t>Někdo z nich táhne ty ostatní,</w:t>
      </w:r>
      <w:r w:rsidRPr="00963FDD">
        <w:t>“</w:t>
      </w:r>
      <w:r w:rsidR="00F46B4C" w:rsidRPr="00963FDD">
        <w:t xml:space="preserve"> řekl Spike. </w:t>
      </w:r>
      <w:r w:rsidRPr="00963FDD">
        <w:t>„</w:t>
      </w:r>
      <w:r w:rsidR="00F46B4C" w:rsidRPr="00963FDD">
        <w:t>Vyházel z báglů jídlo, aby se mu odlehčilo. Krucisakra, musel je potkat nějakej těžkej malér, když ztratili pípačku a motaj se okolo kráteru. Možná že je na druhý straně tak neschůdnej terén, že to ten nešťastník musel obejít. Nejspíš to bude Cemetery, po fyzický stránce na tom je nejlíp. Ale možná že mu z toho už straší ve věži. Padáme, Georgi, musíme ho dohonit.</w:t>
      </w:r>
      <w:r w:rsidRPr="00963FDD">
        <w:t>“</w:t>
      </w:r>
    </w:p>
    <w:p w:rsidR="00963FDD" w:rsidRPr="00963FDD" w:rsidRDefault="00F46B4C" w:rsidP="00963FDD">
      <w:pPr>
        <w:pStyle w:val="Text"/>
      </w:pPr>
      <w:r w:rsidRPr="00963FDD">
        <w:t>Vyrazili jsme po stopě; člověk, kterej táhnul ty tři příšerný zavazadla, na tom musel bejt dost špatně. Bez S. R. S. se nemoh řídit podle radiomajáku Jabberwocka, nejspíš se držel ve směru jen podle slunce a čas od času dělal nesmyslný oblouky na místech, kde to vůbec nebylo zapotřebí, aby se hned nato pustil rovnou přes nějakej hrbol, kterej moh klidně obejít. Zaručeně jsme strhali všechny rekordy na veškerejch tratích sportovního lyžování na grafitovým sněhu, ale stopa se před náma pořád klikatila k obzoru, dobře viditelná proti slunci, který zase kousek povylezlo, jak jsme proti němu uháněli. Obdivuhodný byly výstupy na kruhový valy kráterů, kde si zřejmě odpínal jednotlivý břemena, aby je jedno po druhým vytáh nahoru a zase spustil dolů, kde se znova zapřáh a ploužil se dál.</w:t>
      </w:r>
    </w:p>
    <w:p w:rsidR="00963FDD" w:rsidRPr="00963FDD" w:rsidRDefault="00963FDD" w:rsidP="00963FDD">
      <w:pPr>
        <w:pStyle w:val="Text"/>
      </w:pPr>
      <w:r w:rsidRPr="00963FDD">
        <w:t>„</w:t>
      </w:r>
      <w:r w:rsidR="00F46B4C" w:rsidRPr="00963FDD">
        <w:t>Musel vyrazit až po tý prachový bouři,</w:t>
      </w:r>
      <w:r w:rsidRPr="00963FDD">
        <w:t>“</w:t>
      </w:r>
      <w:r w:rsidR="00F46B4C" w:rsidRPr="00963FDD">
        <w:t xml:space="preserve"> řekl Spike. </w:t>
      </w:r>
      <w:r w:rsidRPr="00963FDD">
        <w:t>„</w:t>
      </w:r>
      <w:r w:rsidR="00F46B4C" w:rsidRPr="00963FDD">
        <w:t>Jinak by byly stopy zavátý a my nahraný.</w:t>
      </w:r>
      <w:r w:rsidRPr="00963FDD">
        <w:t>“</w:t>
      </w:r>
    </w:p>
    <w:p w:rsidR="00963FDD" w:rsidRPr="00963FDD" w:rsidRDefault="00963FDD" w:rsidP="00963FDD">
      <w:pPr>
        <w:pStyle w:val="Text"/>
      </w:pPr>
      <w:r w:rsidRPr="00963FDD">
        <w:lastRenderedPageBreak/>
        <w:t>„</w:t>
      </w:r>
      <w:r w:rsidR="00F46B4C" w:rsidRPr="00963FDD">
        <w:t>Nejspíš jsme se s ním někde minuli,</w:t>
      </w:r>
      <w:r w:rsidRPr="00963FDD">
        <w:t>“</w:t>
      </w:r>
      <w:r w:rsidR="00F46B4C" w:rsidRPr="00963FDD">
        <w:t xml:space="preserve"> řekl jsem. </w:t>
      </w:r>
      <w:r w:rsidRPr="00963FDD">
        <w:t>„</w:t>
      </w:r>
      <w:r w:rsidR="00F46B4C" w:rsidRPr="00963FDD">
        <w:t>Při tom blízkým obzoru to není nic divnýho.</w:t>
      </w:r>
      <w:r w:rsidRPr="00963FDD">
        <w:t>“</w:t>
      </w:r>
    </w:p>
    <w:p w:rsidR="00963FDD" w:rsidRPr="00963FDD" w:rsidRDefault="00F46B4C" w:rsidP="00963FDD">
      <w:pPr>
        <w:pStyle w:val="Text"/>
      </w:pPr>
      <w:r w:rsidRPr="00963FDD">
        <w:t>Uháněli jsme dál; byli jsme na rovný ploše dna posledního kráteru; za západním obloukem jeho kruhovýho valu už nás čekala jen táhlá rovina a údolí, který vedlo rovnou na Lou Planitia. Tady bylo nejlíp znát, jak je obzor blízkej; když jsme byli zhruba uprostřed, neviděli jsme z okrajů kráteru vůbec nic a zdálo se nám, že jsme na tři a půl kilometru široký kulatý pláni přiklopený černým zvonem před náma zčervenalým od ubohýho studenýho slunce.</w:t>
      </w:r>
    </w:p>
    <w:p w:rsidR="00963FDD" w:rsidRPr="00963FDD" w:rsidRDefault="00F46B4C" w:rsidP="00963FDD">
      <w:pPr>
        <w:pStyle w:val="Text"/>
      </w:pPr>
      <w:r w:rsidRPr="00963FDD">
        <w:t>A zrovna v tý chvíli jsme v dálce zahlídli bílej flek.</w:t>
      </w:r>
    </w:p>
    <w:p w:rsidR="00963FDD" w:rsidRPr="00963FDD" w:rsidRDefault="00F46B4C" w:rsidP="00963FDD">
      <w:pPr>
        <w:pStyle w:val="Text"/>
      </w:pPr>
      <w:r w:rsidRPr="00963FDD">
        <w:t>Popohnalo nás to; slyšel jsem, jak Spike funí, a sám jsem toho měl dost, když jsme se k tý věci přiblížili.</w:t>
      </w:r>
    </w:p>
    <w:p w:rsidR="00963FDD" w:rsidRPr="00963FDD" w:rsidRDefault="00F46B4C" w:rsidP="00963FDD">
      <w:pPr>
        <w:pStyle w:val="Text"/>
      </w:pPr>
      <w:r w:rsidRPr="00963FDD">
        <w:t>Byl to jeden z kontejnerů, který vláčela Cemeteryho skupina na zádech.</w:t>
      </w:r>
    </w:p>
    <w:p w:rsidR="00963FDD" w:rsidRPr="00963FDD" w:rsidRDefault="00963FDD" w:rsidP="00963FDD">
      <w:pPr>
        <w:pStyle w:val="Text"/>
      </w:pPr>
      <w:r w:rsidRPr="00963FDD">
        <w:t>„</w:t>
      </w:r>
      <w:r w:rsidR="00F46B4C" w:rsidRPr="00963FDD">
        <w:t>No kruci,</w:t>
      </w:r>
      <w:r w:rsidRPr="00963FDD">
        <w:t>“</w:t>
      </w:r>
      <w:r w:rsidR="00F46B4C" w:rsidRPr="00963FDD">
        <w:t xml:space="preserve"> povídá Spike, </w:t>
      </w:r>
      <w:r w:rsidRPr="00963FDD">
        <w:t>„</w:t>
      </w:r>
      <w:r w:rsidR="00F46B4C" w:rsidRPr="00963FDD">
        <w:t>byl jsem si jistej, že táhne skafandry.</w:t>
      </w:r>
      <w:r w:rsidRPr="00963FDD">
        <w:t>“</w:t>
      </w:r>
    </w:p>
    <w:p w:rsidR="00963FDD" w:rsidRPr="00963FDD" w:rsidRDefault="00963FDD" w:rsidP="00963FDD">
      <w:pPr>
        <w:pStyle w:val="Text"/>
      </w:pPr>
      <w:r w:rsidRPr="00963FDD">
        <w:t>„</w:t>
      </w:r>
      <w:r w:rsidR="00F46B4C" w:rsidRPr="00963FDD">
        <w:t>Třeba to tady nechali cestou tam,</w:t>
      </w:r>
      <w:r w:rsidRPr="00963FDD">
        <w:t>“</w:t>
      </w:r>
      <w:r w:rsidR="00F46B4C" w:rsidRPr="00963FDD">
        <w:t xml:space="preserve"> řekl jsem. </w:t>
      </w:r>
      <w:r w:rsidRPr="00963FDD">
        <w:t>„</w:t>
      </w:r>
      <w:r w:rsidR="00F46B4C" w:rsidRPr="00963FDD">
        <w:t>Šli jsme trochu severnějc, takže jsme to minuli.</w:t>
      </w:r>
      <w:r w:rsidRPr="00963FDD">
        <w:t>“</w:t>
      </w:r>
    </w:p>
    <w:p w:rsidR="00963FDD" w:rsidRPr="00963FDD" w:rsidRDefault="00963FDD" w:rsidP="00963FDD">
      <w:pPr>
        <w:pStyle w:val="Text"/>
      </w:pPr>
      <w:r w:rsidRPr="00963FDD">
        <w:t>„</w:t>
      </w:r>
      <w:r w:rsidR="00F46B4C" w:rsidRPr="00963FDD">
        <w:t>Bylo by to zanesený prachem,</w:t>
      </w:r>
      <w:r w:rsidRPr="00963FDD">
        <w:t>“</w:t>
      </w:r>
      <w:r w:rsidR="00F46B4C" w:rsidRPr="00963FDD">
        <w:t xml:space="preserve"> řekl Spike.</w:t>
      </w:r>
    </w:p>
    <w:p w:rsidR="00963FDD" w:rsidRPr="00963FDD" w:rsidRDefault="00F46B4C" w:rsidP="00963FDD">
      <w:pPr>
        <w:pStyle w:val="Text"/>
      </w:pPr>
      <w:r w:rsidRPr="00963FDD">
        <w:t xml:space="preserve">U kontejneru končila jedna ze tří širokejch stop. Dál už vedly jenom dvě. V prachu ležel zkroucenej kus lana, na konci přeříznutej. </w:t>
      </w:r>
      <w:r w:rsidR="00963FDD" w:rsidRPr="00963FDD">
        <w:t>„</w:t>
      </w:r>
      <w:r w:rsidRPr="00963FDD">
        <w:t>Leda, že je nacpal do kontejnerů, aby se mu líp táhli,</w:t>
      </w:r>
      <w:r w:rsidR="00963FDD" w:rsidRPr="00963FDD">
        <w:t>“</w:t>
      </w:r>
      <w:r w:rsidRPr="00963FDD">
        <w:t xml:space="preserve"> řekl Spike. </w:t>
      </w:r>
      <w:r w:rsidR="00963FDD" w:rsidRPr="00963FDD">
        <w:t>„</w:t>
      </w:r>
      <w:r w:rsidRPr="00963FDD">
        <w:t>A tohohle buď už neutáh, nebo to ztratilo smysl. Otevřeme to.</w:t>
      </w:r>
      <w:r w:rsidR="00963FDD" w:rsidRPr="00963FDD">
        <w:t>“</w:t>
      </w:r>
    </w:p>
    <w:p w:rsidR="00963FDD" w:rsidRPr="00963FDD" w:rsidRDefault="00F46B4C" w:rsidP="00963FDD">
      <w:pPr>
        <w:pStyle w:val="Text"/>
      </w:pPr>
      <w:r w:rsidRPr="00963FDD">
        <w:t>Nebylo mi z toho zrovna do zpěvu a Spikovi taky ne. Otevřeli jsme tři pérový spony a zvedli víko dlouhýho kontejneru, kterej nám v tý chvíli připadal jako rakev. Jenže vevnitř nebyla mrtvola.</w:t>
      </w:r>
    </w:p>
    <w:p w:rsidR="00963FDD" w:rsidRPr="00963FDD" w:rsidRDefault="00F46B4C" w:rsidP="00963FDD">
      <w:pPr>
        <w:pStyle w:val="Text"/>
      </w:pPr>
      <w:r w:rsidRPr="00963FDD">
        <w:t>Kontejner byl až po okraj nacpanej úlomkama ledu jakoby otavenejch do valounů velkejch jako pěst. Ve světle červenýho slunce se narůžověle leskly.</w:t>
      </w:r>
    </w:p>
    <w:p w:rsidR="00963FDD" w:rsidRPr="00963FDD" w:rsidRDefault="00F46B4C" w:rsidP="00963FDD">
      <w:pPr>
        <w:pStyle w:val="Text"/>
      </w:pPr>
      <w:r w:rsidRPr="00963FDD">
        <w:t>Nepochopili jsme vůbec nic, nechali jsme kontejner kontejnerem a pokračovali ve sledování stopy. Jenom Spike řek, že jedinej důvod, proč by s sebou někdo měl tahat kontejnery plný ledu, je to, že potřeboval přítěž.</w:t>
      </w:r>
    </w:p>
    <w:p w:rsidR="00963FDD" w:rsidRPr="00963FDD" w:rsidRDefault="00F46B4C" w:rsidP="00963FDD">
      <w:pPr>
        <w:pStyle w:val="Text"/>
      </w:pPr>
      <w:r w:rsidRPr="00963FDD">
        <w:t>Což byla samozřejmě pitomost.</w:t>
      </w:r>
    </w:p>
    <w:p w:rsidR="00963FDD" w:rsidRPr="00963FDD" w:rsidRDefault="00F46B4C" w:rsidP="00963FDD">
      <w:pPr>
        <w:pStyle w:val="Text"/>
      </w:pPr>
      <w:r w:rsidRPr="00963FDD">
        <w:t xml:space="preserve">Po dalších pěti šesti kilometrech usilovnýho pochodu se před náma vynořil vršek kruhovýho valu, nad kterým stálo červený slunce; zase o kousek popolezlo nahoru, ale červený mraky z něj </w:t>
      </w:r>
      <w:r w:rsidRPr="00963FDD">
        <w:lastRenderedPageBreak/>
        <w:t>pořád dělaly bordelovou lucernu. Stopa vedla k jednomu z průsmyků, kterejch bylo v tomhle kráteru spousta, pak se zničehožnic stočila, a když jsme došli blíž, ocitli jsme se najednou na jejím konci; člověk, o kterým jsme si mysleli, že je to Cemetery, se pokusil vylézt rovnou po nejstrmějším kusu černě napudrovanýho ledu v širým okolí, sletěl dolů a definitivně to vzdal. Ležel v grafitovým prachu obličejem dolů a od karabin na jeho opasku se táhly dvě lana ke kontejnerům.</w:t>
      </w:r>
    </w:p>
    <w:p w:rsidR="00963FDD" w:rsidRPr="00963FDD" w:rsidRDefault="00963FDD" w:rsidP="00963FDD">
      <w:pPr>
        <w:pStyle w:val="Text"/>
      </w:pPr>
      <w:r w:rsidRPr="00963FDD">
        <w:t>„</w:t>
      </w:r>
      <w:r w:rsidR="00F46B4C" w:rsidRPr="00963FDD">
        <w:t>Mrkni se do tý bagáže,</w:t>
      </w:r>
      <w:r w:rsidRPr="00963FDD">
        <w:t>“</w:t>
      </w:r>
      <w:r w:rsidR="00F46B4C" w:rsidRPr="00963FDD">
        <w:t xml:space="preserve"> řekl jsem Spikovi. </w:t>
      </w:r>
      <w:r w:rsidRPr="00963FDD">
        <w:t>„</w:t>
      </w:r>
      <w:r w:rsidR="00F46B4C" w:rsidRPr="00963FDD">
        <w:t>Podívám se zatím, co mu je. Snad to nebude to nejhorší.</w:t>
      </w:r>
      <w:r w:rsidRPr="00963FDD">
        <w:t>“</w:t>
      </w:r>
    </w:p>
    <w:p w:rsidR="00963FDD" w:rsidRPr="00963FDD" w:rsidRDefault="00963FDD" w:rsidP="00963FDD">
      <w:pPr>
        <w:pStyle w:val="Text"/>
      </w:pPr>
      <w:r w:rsidRPr="00963FDD">
        <w:t>„</w:t>
      </w:r>
      <w:r w:rsidR="00F46B4C" w:rsidRPr="00963FDD">
        <w:t>Dobrý, Georgi,</w:t>
      </w:r>
      <w:r w:rsidRPr="00963FDD">
        <w:t>“</w:t>
      </w:r>
      <w:r w:rsidR="00F46B4C" w:rsidRPr="00963FDD">
        <w:t xml:space="preserve"> řekl Spike.</w:t>
      </w:r>
    </w:p>
    <w:p w:rsidR="00963FDD" w:rsidRPr="00963FDD" w:rsidRDefault="00F46B4C" w:rsidP="00963FDD">
      <w:pPr>
        <w:pStyle w:val="Text"/>
      </w:pPr>
      <w:r w:rsidRPr="00963FDD">
        <w:t>Sklonil jsem se nad tělem ve skafandru. Obrátil jsem ho na záda. Zřejmě došlo k nějaký poruše v klimatizaci skafu, protože bylo hledí přílby zevnitř orosený; ale stejně bych byl obličej těžko rozeznal skrz několik ochrannejch polarizačních vrstev. Ukazatel kyslíku byl skoro na dně, přepojenej na úspornej režim. Jinak se zdálo, že ten člověk je v hlubokým bezvědomí. Shodil jsem ze zad svůj balík, vytáh čerstvou bombu a vyměnil ji za tu skoro prázdnou. Pak jsem zvýšil přívod do skafandru. Víc jsem tady udělat nemoh.</w:t>
      </w:r>
    </w:p>
    <w:p w:rsidR="00963FDD" w:rsidRPr="00963FDD" w:rsidRDefault="00963FDD" w:rsidP="00963FDD">
      <w:pPr>
        <w:pStyle w:val="Text"/>
      </w:pPr>
      <w:r w:rsidRPr="00963FDD">
        <w:t>„</w:t>
      </w:r>
      <w:r w:rsidR="00F46B4C" w:rsidRPr="00963FDD">
        <w:t>Zase jenom led,</w:t>
      </w:r>
      <w:r w:rsidRPr="00963FDD">
        <w:t>“</w:t>
      </w:r>
      <w:r w:rsidR="00F46B4C" w:rsidRPr="00963FDD">
        <w:t xml:space="preserve"> řekl Spike. </w:t>
      </w:r>
      <w:r w:rsidRPr="00963FDD">
        <w:t>„</w:t>
      </w:r>
      <w:r w:rsidR="00F46B4C" w:rsidRPr="00963FDD">
        <w:t>Samej led, sakra.</w:t>
      </w:r>
      <w:r w:rsidRPr="00963FDD">
        <w:t>“</w:t>
      </w:r>
    </w:p>
    <w:p w:rsidR="00963FDD" w:rsidRPr="00963FDD" w:rsidRDefault="00F46B4C" w:rsidP="00963FDD">
      <w:pPr>
        <w:pStyle w:val="Text"/>
      </w:pPr>
      <w:r w:rsidRPr="00963FDD">
        <w:t xml:space="preserve">Rozhodli jsme se, že tu necháme moji bagáž, abych si moh hodit na záda Cemeteryho – pokud to byl Cemetery. K </w:t>
      </w:r>
      <w:r w:rsidRPr="00963FDD">
        <w:rPr>
          <w:i/>
        </w:rPr>
        <w:t>Jabberwocku</w:t>
      </w:r>
      <w:r w:rsidRPr="00963FDD">
        <w:t xml:space="preserve"> už nebylo daleko. Pak jsme přešli jedním z průsmyků kruhovej val; na rovince za ním už jsme zahlídli vršek Toshika Mons. Projeli jsme táhlý údolí, vystoupili na Lou Planitia a za dvacet minut nato už jsme se tlačili na plošince výtahu.</w:t>
      </w:r>
    </w:p>
    <w:p w:rsidR="00963FDD" w:rsidRPr="00963FDD" w:rsidRDefault="00F46B4C" w:rsidP="00963FDD">
      <w:pPr>
        <w:pStyle w:val="Text"/>
      </w:pPr>
      <w:r w:rsidRPr="00963FDD">
        <w:t>Když jsme se zbavili skafů, odnesli jsme nešťastnýho kolegu do společenský místnosti, kde jsme taky měli ošetřovnu; položili jsme ho na jídelní stůl, ze kterýho jsme shodili desku s poutkama na přidržování nádobí. Pak jsme odšroubovali pojistky a sundali přilbu.</w:t>
      </w:r>
    </w:p>
    <w:p w:rsidR="00963FDD" w:rsidRPr="00963FDD" w:rsidRDefault="00F46B4C" w:rsidP="00963FDD">
      <w:pPr>
        <w:pStyle w:val="Text"/>
      </w:pPr>
      <w:r w:rsidRPr="00963FDD">
        <w:t>Byla to Lou Kawinecková.</w:t>
      </w:r>
    </w:p>
    <w:p w:rsidR="00963FDD" w:rsidRPr="00963FDD" w:rsidRDefault="00F46B4C" w:rsidP="00963FDD">
      <w:pPr>
        <w:pStyle w:val="Text"/>
      </w:pPr>
      <w:r w:rsidRPr="00963FDD">
        <w:t xml:space="preserve">Protože vypadala na šok z kyslíkovýho hladu, vybalili jsme ji ze skafu, odnesli do kajuty, píchli jsme jí nějakej prevít na spaní, zavedli infúzi a obložili jsme ji elektrickejma dečkama. Pak jsme si spočítali, že Cemeterymu, Hughovi a Tasmania Kidovi došel kyslík včetně havarijní zásoby před dobrejma sedmi hodinama, i kdyby </w:t>
      </w:r>
      <w:r w:rsidRPr="00963FDD">
        <w:lastRenderedPageBreak/>
        <w:t>šetřili až na hranici bezvědomí – takže už naživu nebyli. Bylo nám z toho pěkně mizerně, a komu by taky nebylo. Nijak jsme se v těch mládencích nezhlídli, celkem vzato to byli vejtahové a hazardéři; jenomže když někdo, s kým se dostanete ze Země až do soustavy Saturna, takhle mizerně skápne, jdou stranou veškerý výhrady k jeho vychování.</w:t>
      </w:r>
    </w:p>
    <w:p w:rsidR="00963FDD" w:rsidRPr="00963FDD" w:rsidRDefault="00F46B4C" w:rsidP="00963FDD">
      <w:pPr>
        <w:pStyle w:val="Text"/>
      </w:pPr>
      <w:r w:rsidRPr="00963FDD">
        <w:t>Nemělo smysl sedět dál na Japetu; slunce zapadalo, když jsme s čerstvým programem v computeru profoukli trysky a zmáčkli startér. Brzy nato se stal Japetus obyčejným světýlkem ve vesmíru, kterej byl zase čistej a plnej hvězd. Asi tři dni nato se probudila Lou.</w:t>
      </w:r>
    </w:p>
    <w:p w:rsidR="00963FDD" w:rsidRPr="00963FDD" w:rsidRDefault="00963FDD" w:rsidP="00963FDD">
      <w:pPr>
        <w:pStyle w:val="Text"/>
      </w:pPr>
      <w:r w:rsidRPr="00963FDD">
        <w:t>„</w:t>
      </w:r>
      <w:r w:rsidR="00F46B4C" w:rsidRPr="00963FDD">
        <w:t>Bujón a nějakou tu sušenku,</w:t>
      </w:r>
      <w:r w:rsidRPr="00963FDD">
        <w:t>“</w:t>
      </w:r>
      <w:r w:rsidR="00F46B4C" w:rsidRPr="00963FDD">
        <w:t xml:space="preserve"> řekl Spike. </w:t>
      </w:r>
      <w:r w:rsidRPr="00963FDD">
        <w:t>„</w:t>
      </w:r>
      <w:r w:rsidR="00F46B4C" w:rsidRPr="00963FDD">
        <w:t>A na nic se jí neptej. Třeba si nic nepamatuje. Kyslíkovej hlad, to je svinstvo. Nelekej se, kdyby nevěděla, kde je, a třeba vůbec zapomněla mluvit.</w:t>
      </w:r>
      <w:r w:rsidRPr="00963FDD">
        <w:t>“</w:t>
      </w:r>
    </w:p>
    <w:p w:rsidR="00963FDD" w:rsidRPr="00963FDD" w:rsidRDefault="00F46B4C" w:rsidP="00963FDD">
      <w:pPr>
        <w:pStyle w:val="Text"/>
      </w:pPr>
      <w:r w:rsidRPr="00963FDD">
        <w:t>Jenže Lou mluvit nezapomněla; sotva jsme k ní přiklusali s bujónem nalitým do flašky s dudlíkem, řekla, že si s námi musí o něčem důležitým pokecat, a protože už asi stejně víme, o co jde, tak rovnou k věci. Říkala nám hošani a řasy se jí třepetaly jako motýlí křídla. Chtěl jsem jí říct, že nemáme šajna, o co kráčí, ale protože mě Spike kopnul, nechal jsem toho a jenom se blaženě tlemil.</w:t>
      </w:r>
    </w:p>
    <w:p w:rsidR="00963FDD" w:rsidRPr="00963FDD" w:rsidRDefault="00963FDD" w:rsidP="00963FDD">
      <w:pPr>
        <w:pStyle w:val="Text"/>
      </w:pPr>
      <w:r w:rsidRPr="00963FDD">
        <w:t>„</w:t>
      </w:r>
      <w:r w:rsidR="00F46B4C" w:rsidRPr="00963FDD">
        <w:t>Takže takhle, hošani,</w:t>
      </w:r>
      <w:r w:rsidRPr="00963FDD">
        <w:t>“</w:t>
      </w:r>
      <w:r w:rsidR="00F46B4C" w:rsidRPr="00963FDD">
        <w:t xml:space="preserve"> začala Lou, když si řádně lokla bujónu, </w:t>
      </w:r>
      <w:r w:rsidRPr="00963FDD">
        <w:t>„</w:t>
      </w:r>
      <w:r w:rsidR="00F46B4C" w:rsidRPr="00963FDD">
        <w:t xml:space="preserve">s tím nápadem přišel Tasmania Kid. Jeho brácha totiž dělá v centrále, odkud se sledujou kosmický sondy. Jedna se vracela od Japeta, to bylo asi před rokem, a Kidův brácha měl zrovna směnu, když se v těch odvysílanejch informacích objevila jedna náramně zajímavá. Rozumíte, hošani, tam ty hlášení nikdo neposlouchá, jenom se to nahrává, vyhodnocujou to jedno po druhým s pořádným zpožděním, takže ten chlápek moh kazetu se záznamem vyměnit za prázdnou dočista bez rizika. Pak to bleskově prásknul Tasmania Kidovi – a protože Kid dělá všelijakou špinavou práci pro Tiffanyho, prásknul to zase jemu. Ale nejdřív řek svýmu bráchovi, aby tu sondu koukal nějak umlčet, protože by si tý věci moh všimnout někdo další, kdyby se o tom příkladně vykecávala dál. No – a ten chlápek jí teda zatnul tipec nějakým fíglem, na kterej se do dneška nepřišlo; nejspíš poslal signál do bezpečnostního detonátoru. No – a teďka k tý informaci; sonda hlásila, že našla v oblasti kráteru Cyrano na Cassini Regio diamanty. Obrovský ložisko. To se ví, pro Tiffanyho to byla </w:t>
      </w:r>
      <w:r w:rsidR="00F46B4C" w:rsidRPr="00963FDD">
        <w:lastRenderedPageBreak/>
        <w:t>pohroma. Kdyby se to ložisko celý vybralo, byl by na mizině, protože diamanty by ztratily cenu. Dal si to někde prověřit, to víte, hošani, se svejma prachama koupí každýho, a nějakej chytrolín mu potvrdil, že je to možný, protože diamant je vlastně čistej uhlík a v těch grafitovejch závějích na Japetu mohlo někdy v minulosti dojít ke kdovíjakejm tlakům a teplotám a já nevím k čemu, třeba tam prásknul nějakej asteroid – a přitom se to diamantový ložisko vytvořilo. Proto nás Tiffany najal; měli jsme za úkol těch šutrů nabrat, kolik jen bude možný, a zbytek zničit. Chápete, hošani? Pak by jenom pomaloučku polehoučku zásoboval trh, aby cena nešla dolů, a měl by zásobu na padesát let. A protože ty diamanty měly bejt vysoce kvalitní, samá první voda, a ještě k tomu obrovský – možná že by moh jít dokonce s cenou nahoru. A naše dividendy taky. Na světě je pořád plno všelijakejch králíků a emírů, který by platili jak mourovatý, jenom aby měli ten největší šutr na světě zrovna oni.</w:t>
      </w:r>
      <w:r w:rsidRPr="00963FDD">
        <w:t>“</w:t>
      </w:r>
    </w:p>
    <w:p w:rsidR="00963FDD" w:rsidRPr="00963FDD" w:rsidRDefault="00F46B4C" w:rsidP="00963FDD">
      <w:pPr>
        <w:pStyle w:val="Text"/>
      </w:pPr>
      <w:r w:rsidRPr="00963FDD">
        <w:t>Koukali jsme se Spikem po sobě.</w:t>
      </w:r>
    </w:p>
    <w:p w:rsidR="00963FDD" w:rsidRPr="00963FDD" w:rsidRDefault="00F46B4C" w:rsidP="00963FDD">
      <w:pPr>
        <w:pStyle w:val="Text"/>
      </w:pPr>
      <w:r w:rsidRPr="00963FDD">
        <w:t>Utřel jsem si nos a Spike se podrbal za uchem.</w:t>
      </w:r>
    </w:p>
    <w:p w:rsidR="00963FDD" w:rsidRPr="00963FDD" w:rsidRDefault="00F46B4C" w:rsidP="00963FDD">
      <w:pPr>
        <w:pStyle w:val="Text"/>
      </w:pPr>
      <w:r w:rsidRPr="00963FDD">
        <w:t xml:space="preserve">Lou si cucla polívky a pokračovala: </w:t>
      </w:r>
      <w:r w:rsidR="00963FDD" w:rsidRPr="00963FDD">
        <w:t>„</w:t>
      </w:r>
      <w:r w:rsidRPr="00963FDD">
        <w:t>Jenže nás taky napadlo, že bysme si mohli nějakej ten šutr ulejt. A taky proč ne, když jsme nasazovali kejhák. Vymyšlený jsme to měli už na Zemi a celkem to šlo podle plánu – jenže zatraceně pomalejc. Tejden adaptace na tu pitomou malou gravitaci nestačil. Potom nás taky zdržela lokalizace toho ložiska, protože jsme museli prohledat dobrejch osm a půl tisíce čtverečních kilometrů. Nakonec jsme to našli přesně v prostředku kráteru, trčel tam z ledu takovej menší pahorek z toho černýho prevítu a ten byl prošpikovanej těma nejkrásnějšíma šutrama, jaký jsem kdy viděla. Neměli jsme už moc času; naprali jsme to do těch tří kontejnerů a odtáhli na vršek kruhovýho valu. Dávala jsem si tam dvacet a chlapi šli udělat zbytek – teda podminovat ten diamantovej pahorek. Já nevím, co tam zvorali, že to bouchlo předčasně. Čekala jsem, že se vrátěj, jenomže když skončila ta černá chumelenice, viděla jsem, že se celej kráter propad. Vůbec jsem nepochybovala, že tam zařvali; už se neozval ani hlásek.</w:t>
      </w:r>
      <w:r w:rsidR="00963FDD" w:rsidRPr="00963FDD">
        <w:t>“</w:t>
      </w:r>
    </w:p>
    <w:p w:rsidR="00963FDD" w:rsidRPr="00963FDD" w:rsidRDefault="00963FDD" w:rsidP="00963FDD">
      <w:pPr>
        <w:pStyle w:val="Text"/>
      </w:pPr>
      <w:r w:rsidRPr="00963FDD">
        <w:t>„</w:t>
      </w:r>
      <w:r w:rsidR="00F46B4C" w:rsidRPr="00963FDD">
        <w:t>Jak jste se dorozumívali, když byla vaše fónie vypnutá?</w:t>
      </w:r>
      <w:r w:rsidRPr="00963FDD">
        <w:t>“</w:t>
      </w:r>
      <w:r w:rsidR="00F46B4C" w:rsidRPr="00963FDD">
        <w:t xml:space="preserve"> zeptal se Spike. </w:t>
      </w:r>
      <w:r w:rsidRPr="00963FDD">
        <w:t>„</w:t>
      </w:r>
      <w:r w:rsidR="00F46B4C" w:rsidRPr="00963FDD">
        <w:t>Sundali jsme plombu a neslyšeli jsme vás.</w:t>
      </w:r>
      <w:r w:rsidRPr="00963FDD">
        <w:t>“</w:t>
      </w:r>
    </w:p>
    <w:p w:rsidR="00963FDD" w:rsidRPr="00963FDD" w:rsidRDefault="00963FDD" w:rsidP="00963FDD">
      <w:pPr>
        <w:pStyle w:val="Text"/>
      </w:pPr>
      <w:r w:rsidRPr="00963FDD">
        <w:lastRenderedPageBreak/>
        <w:t>„</w:t>
      </w:r>
      <w:r w:rsidR="00F46B4C" w:rsidRPr="00963FDD">
        <w:t>Měli jsme vlastní na jiný vlně,</w:t>
      </w:r>
      <w:r w:rsidRPr="00963FDD">
        <w:t>“</w:t>
      </w:r>
      <w:r w:rsidR="00F46B4C" w:rsidRPr="00963FDD">
        <w:t xml:space="preserve"> zazubila se Lou. </w:t>
      </w:r>
      <w:r w:rsidRPr="00963FDD">
        <w:t>„</w:t>
      </w:r>
      <w:r w:rsidR="00F46B4C" w:rsidRPr="00963FDD">
        <w:t>Právě proto, že jste tu plombu mohli sundat, kdybysme se trochu zdrželi.</w:t>
      </w:r>
      <w:r w:rsidRPr="00963FDD">
        <w:t>“</w:t>
      </w:r>
    </w:p>
    <w:p w:rsidR="00963FDD" w:rsidRPr="00963FDD" w:rsidRDefault="00963FDD" w:rsidP="00963FDD">
      <w:pPr>
        <w:pStyle w:val="Text"/>
      </w:pPr>
      <w:r w:rsidRPr="00963FDD">
        <w:t>„</w:t>
      </w:r>
      <w:r w:rsidR="00F46B4C" w:rsidRPr="00963FDD">
        <w:t>A co by tomu řek ten sportovní komisař, kdyby pod plombou nenašel žádnej záznam?</w:t>
      </w:r>
      <w:r w:rsidRPr="00963FDD">
        <w:t>“</w:t>
      </w:r>
    </w:p>
    <w:p w:rsidR="00963FDD" w:rsidRPr="00963FDD" w:rsidRDefault="00963FDD" w:rsidP="00963FDD">
      <w:pPr>
        <w:pStyle w:val="Text"/>
      </w:pPr>
      <w:r w:rsidRPr="00963FDD">
        <w:t>„</w:t>
      </w:r>
      <w:r w:rsidR="00F46B4C" w:rsidRPr="00963FDD">
        <w:t>To byl jenom fígl,</w:t>
      </w:r>
      <w:r w:rsidRPr="00963FDD">
        <w:t>“</w:t>
      </w:r>
      <w:r w:rsidR="00F46B4C" w:rsidRPr="00963FDD">
        <w:t xml:space="preserve"> řekla Lou. </w:t>
      </w:r>
      <w:r w:rsidRPr="00963FDD">
        <w:t>„</w:t>
      </w:r>
      <w:r w:rsidR="00F46B4C" w:rsidRPr="00963FDD">
        <w:t>Přece jsme tu plombu museli nějak zdůvodnit, ne?</w:t>
      </w:r>
      <w:r w:rsidRPr="00963FDD">
        <w:t>“</w:t>
      </w:r>
    </w:p>
    <w:p w:rsidR="00963FDD" w:rsidRPr="00963FDD" w:rsidRDefault="00963FDD" w:rsidP="00963FDD">
      <w:pPr>
        <w:pStyle w:val="Text"/>
      </w:pPr>
      <w:r w:rsidRPr="00963FDD">
        <w:t>„</w:t>
      </w:r>
      <w:r w:rsidR="00F46B4C" w:rsidRPr="00963FDD">
        <w:t>Vůbec tam nemusela bejt,</w:t>
      </w:r>
      <w:r w:rsidRPr="00963FDD">
        <w:t>“</w:t>
      </w:r>
      <w:r w:rsidR="00F46B4C" w:rsidRPr="00963FDD">
        <w:t xml:space="preserve"> řekl jsem.</w:t>
      </w:r>
    </w:p>
    <w:p w:rsidR="00963FDD" w:rsidRPr="00963FDD" w:rsidRDefault="00963FDD" w:rsidP="00963FDD">
      <w:pPr>
        <w:pStyle w:val="Text"/>
      </w:pPr>
      <w:r w:rsidRPr="00963FDD">
        <w:t>„</w:t>
      </w:r>
      <w:r w:rsidR="00F46B4C" w:rsidRPr="00963FDD">
        <w:t>Ale jo, musela,</w:t>
      </w:r>
      <w:r w:rsidRPr="00963FDD">
        <w:t>“</w:t>
      </w:r>
      <w:r w:rsidR="00F46B4C" w:rsidRPr="00963FDD">
        <w:t xml:space="preserve"> na to Lou. </w:t>
      </w:r>
      <w:r w:rsidRPr="00963FDD">
        <w:t>„</w:t>
      </w:r>
      <w:r w:rsidR="00F46B4C" w:rsidRPr="00963FDD">
        <w:t>Abyste neslyšeli, že nic neslyšíte.</w:t>
      </w:r>
      <w:r w:rsidRPr="00963FDD">
        <w:t>“</w:t>
      </w:r>
    </w:p>
    <w:p w:rsidR="00963FDD" w:rsidRPr="00963FDD" w:rsidRDefault="00F46B4C" w:rsidP="00963FDD">
      <w:pPr>
        <w:pStyle w:val="Text"/>
      </w:pPr>
      <w:r w:rsidRPr="00963FDD">
        <w:t>Spike kejval a šklebil se, jako když Lou vypráví fajn anekdotu.</w:t>
      </w:r>
    </w:p>
    <w:p w:rsidR="00963FDD" w:rsidRPr="00963FDD" w:rsidRDefault="00963FDD" w:rsidP="00963FDD">
      <w:pPr>
        <w:pStyle w:val="Text"/>
      </w:pPr>
      <w:r w:rsidRPr="00963FDD">
        <w:t>„</w:t>
      </w:r>
      <w:r w:rsidR="00F46B4C" w:rsidRPr="00963FDD">
        <w:t>Kruci, Lou,</w:t>
      </w:r>
      <w:r w:rsidRPr="00963FDD">
        <w:t>“</w:t>
      </w:r>
      <w:r w:rsidR="00F46B4C" w:rsidRPr="00963FDD">
        <w:t xml:space="preserve"> řekl jsem, </w:t>
      </w:r>
      <w:r w:rsidRPr="00963FDD">
        <w:t>„</w:t>
      </w:r>
      <w:r w:rsidR="00F46B4C" w:rsidRPr="00963FDD">
        <w:t>a proč jsi fónii po tom maléru zase nezapnula? Bejvali bysme tě našli dřív.</w:t>
      </w:r>
      <w:r w:rsidRPr="00963FDD">
        <w:t>“</w:t>
      </w:r>
    </w:p>
    <w:p w:rsidR="00963FDD" w:rsidRPr="00963FDD" w:rsidRDefault="00963FDD" w:rsidP="00963FDD">
      <w:pPr>
        <w:pStyle w:val="Text"/>
      </w:pPr>
      <w:r w:rsidRPr="00963FDD">
        <w:t>„</w:t>
      </w:r>
      <w:r w:rsidR="00F46B4C" w:rsidRPr="00963FDD">
        <w:t>Hele, Georgi,</w:t>
      </w:r>
      <w:r w:rsidRPr="00963FDD">
        <w:t>“</w:t>
      </w:r>
      <w:r w:rsidR="00F46B4C" w:rsidRPr="00963FDD">
        <w:t xml:space="preserve"> na to Lou, </w:t>
      </w:r>
      <w:r w:rsidRPr="00963FDD">
        <w:t>„</w:t>
      </w:r>
      <w:r w:rsidR="00F46B4C" w:rsidRPr="00963FDD">
        <w:t>nejdřív jsem se nemohla rozhodnout, jestli s váma můžu počítat… A potom už jsem vůbec nemyslela, jenom táhla.</w:t>
      </w:r>
      <w:r w:rsidRPr="00963FDD">
        <w:t>“</w:t>
      </w:r>
    </w:p>
    <w:p w:rsidR="00963FDD" w:rsidRPr="00963FDD" w:rsidRDefault="00F46B4C" w:rsidP="00963FDD">
      <w:pPr>
        <w:pStyle w:val="Text"/>
      </w:pPr>
      <w:r w:rsidRPr="00963FDD">
        <w:t>Spike zabručel, že je mu to jasný. Kyslíkovej hlad je svinstvo.</w:t>
      </w:r>
    </w:p>
    <w:p w:rsidR="00963FDD" w:rsidRPr="00963FDD" w:rsidRDefault="00963FDD" w:rsidP="00963FDD">
      <w:pPr>
        <w:pStyle w:val="Text"/>
      </w:pPr>
      <w:r w:rsidRPr="00963FDD">
        <w:t>„</w:t>
      </w:r>
      <w:r w:rsidR="00F46B4C" w:rsidRPr="00963FDD">
        <w:t>Takže teď nám jde o to, hošani,</w:t>
      </w:r>
      <w:r w:rsidRPr="00963FDD">
        <w:t>“</w:t>
      </w:r>
      <w:r w:rsidR="00F46B4C" w:rsidRPr="00963FDD">
        <w:t xml:space="preserve"> řekla Lou, </w:t>
      </w:r>
      <w:r w:rsidRPr="00963FDD">
        <w:t>„</w:t>
      </w:r>
      <w:r w:rsidR="00F46B4C" w:rsidRPr="00963FDD">
        <w:t>že jeden z</w:t>
      </w:r>
      <w:r w:rsidRPr="00963FDD">
        <w:t xml:space="preserve"> </w:t>
      </w:r>
      <w:r w:rsidR="00F46B4C" w:rsidRPr="00963FDD">
        <w:t>těch tří kontejnerů, který jsem přitáhla, se musí dostat na orbitu podle souřadnic, který mám ve svým počítači. To je váš melouch. Zbytek zařídí brácha Tasmania Kida, to je domluvený. Na podílech se jistě dohodnem, ale snad berete každej patnáct procent. Za to si můžete koupit každej rok novej tichomořskej atol a dovízt si tam ženský z celýho ročníku Playboye.</w:t>
      </w:r>
      <w:r w:rsidRPr="00963FDD">
        <w:t>“</w:t>
      </w:r>
    </w:p>
    <w:p w:rsidR="00963FDD" w:rsidRPr="00963FDD" w:rsidRDefault="00963FDD" w:rsidP="00963FDD">
      <w:pPr>
        <w:pStyle w:val="Text"/>
      </w:pPr>
      <w:r w:rsidRPr="00963FDD">
        <w:t>„</w:t>
      </w:r>
      <w:r w:rsidR="00F46B4C" w:rsidRPr="00963FDD">
        <w:t>No jo, to je hezký, Lou,</w:t>
      </w:r>
      <w:r w:rsidRPr="00963FDD">
        <w:t>“</w:t>
      </w:r>
      <w:r w:rsidR="00F46B4C" w:rsidRPr="00963FDD">
        <w:t xml:space="preserve"> řekl jsem. </w:t>
      </w:r>
      <w:r w:rsidRPr="00963FDD">
        <w:t>„</w:t>
      </w:r>
      <w:r w:rsidR="00F46B4C" w:rsidRPr="00963FDD">
        <w:t>Jenomže my žádný diamanty nemáme.</w:t>
      </w:r>
      <w:r w:rsidRPr="00963FDD">
        <w:t>“</w:t>
      </w:r>
    </w:p>
    <w:p w:rsidR="00963FDD" w:rsidRPr="00963FDD" w:rsidRDefault="00963FDD" w:rsidP="00963FDD">
      <w:pPr>
        <w:pStyle w:val="Text"/>
      </w:pPr>
      <w:r w:rsidRPr="00963FDD">
        <w:t>„</w:t>
      </w:r>
      <w:r w:rsidR="00F46B4C" w:rsidRPr="00963FDD">
        <w:t>Cože?</w:t>
      </w:r>
      <w:r w:rsidRPr="00963FDD">
        <w:t>“</w:t>
      </w:r>
      <w:r w:rsidR="00F46B4C" w:rsidRPr="00963FDD">
        <w:t xml:space="preserve"> na to Lou. </w:t>
      </w:r>
      <w:r w:rsidRPr="00963FDD">
        <w:t>„</w:t>
      </w:r>
      <w:r w:rsidR="00F46B4C" w:rsidRPr="00963FDD">
        <w:t>To má bejt fór?</w:t>
      </w:r>
      <w:r w:rsidRPr="00963FDD">
        <w:t>“</w:t>
      </w:r>
    </w:p>
    <w:p w:rsidR="00963FDD" w:rsidRPr="00963FDD" w:rsidRDefault="00963FDD" w:rsidP="00963FDD">
      <w:pPr>
        <w:pStyle w:val="Text"/>
      </w:pPr>
      <w:r w:rsidRPr="00963FDD">
        <w:t>„</w:t>
      </w:r>
      <w:r w:rsidR="00F46B4C" w:rsidRPr="00963FDD">
        <w:t>Nechali jsme to tam,</w:t>
      </w:r>
      <w:r w:rsidRPr="00963FDD">
        <w:t>“</w:t>
      </w:r>
      <w:r w:rsidR="00F46B4C" w:rsidRPr="00963FDD">
        <w:t xml:space="preserve"> řekl jsem. </w:t>
      </w:r>
      <w:r w:rsidRPr="00963FDD">
        <w:t>„</w:t>
      </w:r>
      <w:r w:rsidR="00F46B4C" w:rsidRPr="00963FDD">
        <w:t>Jak jsme sakra mohli vědět, že jsou to diamanty, Lou? Mysleli jsme, že je to led.</w:t>
      </w:r>
      <w:r w:rsidRPr="00963FDD">
        <w:t>“</w:t>
      </w:r>
    </w:p>
    <w:p w:rsidR="00963FDD" w:rsidRPr="00963FDD" w:rsidRDefault="00F46B4C" w:rsidP="00963FDD">
      <w:pPr>
        <w:pStyle w:val="Text"/>
      </w:pPr>
      <w:r w:rsidRPr="00963FDD">
        <w:t>V životě jsem neviděl nikoho tak příšerně zblednout.</w:t>
      </w:r>
    </w:p>
    <w:p w:rsidR="00963FDD" w:rsidRPr="00963FDD" w:rsidRDefault="00963FDD" w:rsidP="00963FDD">
      <w:pPr>
        <w:pStyle w:val="Text"/>
      </w:pPr>
      <w:r w:rsidRPr="00963FDD">
        <w:t>„</w:t>
      </w:r>
      <w:r w:rsidR="00F46B4C" w:rsidRPr="00963FDD">
        <w:t>Nic si z toho nedělej, Lou,</w:t>
      </w:r>
      <w:r w:rsidRPr="00963FDD">
        <w:t>“</w:t>
      </w:r>
      <w:r w:rsidR="00F46B4C" w:rsidRPr="00963FDD">
        <w:t xml:space="preserve"> řekl jsem a vzal ji za ruku. </w:t>
      </w:r>
      <w:r w:rsidRPr="00963FDD">
        <w:t>„</w:t>
      </w:r>
      <w:r w:rsidR="00F46B4C" w:rsidRPr="00963FDD">
        <w:t>Život je krásnej i bez diamantů. Jen si vzpomeň na Guadalajaru.</w:t>
      </w:r>
      <w:r w:rsidRPr="00963FDD">
        <w:t>“</w:t>
      </w:r>
    </w:p>
    <w:p w:rsidR="00963FDD" w:rsidRPr="00963FDD" w:rsidRDefault="00F46B4C" w:rsidP="00963FDD">
      <w:pPr>
        <w:pStyle w:val="Text"/>
      </w:pPr>
      <w:r w:rsidRPr="00963FDD">
        <w:t xml:space="preserve">Vyškubla mi ruku a řekla: </w:t>
      </w:r>
      <w:r w:rsidR="00963FDD" w:rsidRPr="00963FDD">
        <w:t>„</w:t>
      </w:r>
      <w:r w:rsidRPr="00963FDD">
        <w:t>Ty idiote! Snad si nemyslíš, že jsem se s tebou zahazovala pro ten tvůj rozpláclej ksicht? Půl negra a půl žluťocha…! Táhni ke všem čertům!</w:t>
      </w:r>
      <w:r w:rsidR="00963FDD" w:rsidRPr="00963FDD">
        <w:t>“</w:t>
      </w:r>
    </w:p>
    <w:p w:rsidR="00963FDD" w:rsidRPr="00963FDD" w:rsidRDefault="00963FDD" w:rsidP="00963FDD">
      <w:pPr>
        <w:pStyle w:val="Text"/>
      </w:pPr>
      <w:r w:rsidRPr="00963FDD">
        <w:t>„</w:t>
      </w:r>
      <w:r w:rsidR="00F46B4C" w:rsidRPr="00963FDD">
        <w:t>Lou Kawinecková,</w:t>
      </w:r>
      <w:r w:rsidRPr="00963FDD">
        <w:t>“</w:t>
      </w:r>
      <w:r w:rsidR="00F46B4C" w:rsidRPr="00963FDD">
        <w:t xml:space="preserve"> řekl najednou Spike, </w:t>
      </w:r>
      <w:r w:rsidRPr="00963FDD">
        <w:t>„</w:t>
      </w:r>
      <w:r w:rsidR="00F46B4C" w:rsidRPr="00963FDD">
        <w:t xml:space="preserve">na základě svý výpovědi se považujte za zatčenou. Všecko, co nadále řeknete, bude </w:t>
      </w:r>
      <w:r w:rsidR="00F46B4C" w:rsidRPr="00963FDD">
        <w:lastRenderedPageBreak/>
        <w:t>použito proti vám. Nevzdalujte se z kajuty, dokud nepřistaneme na Zemi.</w:t>
      </w:r>
      <w:r w:rsidRPr="00963FDD">
        <w:t>“</w:t>
      </w:r>
    </w:p>
    <w:p w:rsidR="00963FDD" w:rsidRPr="00963FDD" w:rsidRDefault="00963FDD" w:rsidP="00963FDD">
      <w:pPr>
        <w:pStyle w:val="Text"/>
      </w:pPr>
      <w:r w:rsidRPr="00963FDD">
        <w:t>„</w:t>
      </w:r>
      <w:r w:rsidR="00F46B4C" w:rsidRPr="00963FDD">
        <w:t>Cože?</w:t>
      </w:r>
      <w:r w:rsidRPr="00963FDD">
        <w:t>“</w:t>
      </w:r>
      <w:r w:rsidR="00F46B4C" w:rsidRPr="00963FDD">
        <w:t xml:space="preserve"> já na to. </w:t>
      </w:r>
      <w:r w:rsidRPr="00963FDD">
        <w:t>„</w:t>
      </w:r>
      <w:r w:rsidR="00F46B4C" w:rsidRPr="00963FDD">
        <w:t>Co to kecáš, člověče?!</w:t>
      </w:r>
      <w:r w:rsidRPr="00963FDD">
        <w:t>“</w:t>
      </w:r>
    </w:p>
    <w:p w:rsidR="00963FDD" w:rsidRPr="00963FDD" w:rsidRDefault="00963FDD" w:rsidP="00963FDD">
      <w:pPr>
        <w:pStyle w:val="Text"/>
      </w:pPr>
      <w:r w:rsidRPr="00963FDD">
        <w:t>„</w:t>
      </w:r>
      <w:r w:rsidR="00F46B4C" w:rsidRPr="00963FDD">
        <w:t>Vždyť víš, že dělám administrativní práci,</w:t>
      </w:r>
      <w:r w:rsidRPr="00963FDD">
        <w:t>“</w:t>
      </w:r>
      <w:r w:rsidR="00F46B4C" w:rsidRPr="00963FDD">
        <w:t xml:space="preserve"> povídá Spike a vytáh placku. </w:t>
      </w:r>
      <w:r w:rsidRPr="00963FDD">
        <w:t>„</w:t>
      </w:r>
      <w:r w:rsidR="00F46B4C" w:rsidRPr="00963FDD">
        <w:t>Jako komisař kosmickýho oddělení Interpolu.</w:t>
      </w:r>
      <w:r w:rsidRPr="00963FDD">
        <w:t>“</w:t>
      </w:r>
    </w:p>
    <w:p w:rsidR="00963FDD" w:rsidRPr="00963FDD" w:rsidRDefault="00F46B4C" w:rsidP="00963FDD">
      <w:pPr>
        <w:pStyle w:val="Text"/>
      </w:pPr>
      <w:r w:rsidRPr="00963FDD">
        <w:t>Dal jsem mu jednu do zubů.</w:t>
      </w:r>
    </w:p>
    <w:p w:rsidR="00963FDD" w:rsidRPr="00963FDD" w:rsidRDefault="00963FDD" w:rsidP="00963FDD">
      <w:pPr>
        <w:pStyle w:val="Text"/>
        <w:ind w:firstLine="0"/>
        <w:jc w:val="center"/>
      </w:pPr>
      <w:r w:rsidRPr="00963FDD">
        <w:t xml:space="preserve"> –</w:t>
      </w:r>
    </w:p>
    <w:p w:rsidR="00963FDD" w:rsidRPr="00963FDD" w:rsidRDefault="00F46B4C" w:rsidP="00963FDD">
      <w:pPr>
        <w:pStyle w:val="Text"/>
      </w:pPr>
      <w:r w:rsidRPr="00963FDD">
        <w:t xml:space="preserve">Smířili jsme se, hned jak jsem strávil tu půlku negra a půl žluťocha. </w:t>
      </w:r>
      <w:r w:rsidR="00963FDD" w:rsidRPr="00963FDD">
        <w:t>„</w:t>
      </w:r>
      <w:r w:rsidRPr="00963FDD">
        <w:t>Co si myslíš, ty zatracenej idealisto,</w:t>
      </w:r>
      <w:r w:rsidR="00963FDD" w:rsidRPr="00963FDD">
        <w:t>“</w:t>
      </w:r>
      <w:r w:rsidRPr="00963FDD">
        <w:t xml:space="preserve"> řekl mi Spike, </w:t>
      </w:r>
      <w:r w:rsidR="00963FDD" w:rsidRPr="00963FDD">
        <w:t>„</w:t>
      </w:r>
      <w:r w:rsidRPr="00963FDD">
        <w:t xml:space="preserve">že by nás vzali do party, kdyby se bejvali vrátili? Nejspíš bysme šli na orbitu s tím kontejnerem, akorát že by nás popostrčili na sestupnou dráhu. Cemetery by s </w:t>
      </w:r>
      <w:r w:rsidRPr="00963FDD">
        <w:rPr>
          <w:i/>
        </w:rPr>
        <w:t>Jabberwockem</w:t>
      </w:r>
      <w:r w:rsidRPr="00963FDD">
        <w:t xml:space="preserve"> přistál podle programu, kterej by nás nechali spočítat – a pak by z nás udělali hrdiny vesmíru, co položili život za Morgensternovo vitamínový pivo.</w:t>
      </w:r>
      <w:r w:rsidR="00963FDD" w:rsidRPr="00963FDD">
        <w:t>“</w:t>
      </w:r>
    </w:p>
    <w:p w:rsidR="00963FDD" w:rsidRPr="00963FDD" w:rsidRDefault="00F46B4C" w:rsidP="00963FDD">
      <w:pPr>
        <w:pStyle w:val="Text"/>
      </w:pPr>
      <w:r w:rsidRPr="00963FDD">
        <w:t>Musel jsem s ním souhlasit a cesta zpátky byl nejhorší půlrok v mým životě.</w:t>
      </w:r>
    </w:p>
    <w:p w:rsidR="00963FDD" w:rsidRPr="00963FDD" w:rsidRDefault="00F46B4C" w:rsidP="00963FDD">
      <w:pPr>
        <w:pStyle w:val="Text"/>
      </w:pPr>
      <w:r w:rsidRPr="00963FDD">
        <w:t>Spike měl před přistáním na Zemi plno šifrovanejch rozhovorů; pro Lou si přijeli na guadalajarskej kosmodrom hoši od S. I. se speciálním karanténním bourákem, aby nebudili zbytečnej rozruch.</w:t>
      </w:r>
    </w:p>
    <w:p w:rsidR="00963FDD" w:rsidRPr="00963FDD" w:rsidRDefault="00F46B4C" w:rsidP="00963FDD">
      <w:pPr>
        <w:pStyle w:val="Text"/>
      </w:pPr>
      <w:r w:rsidRPr="00963FDD">
        <w:t xml:space="preserve">Možná si pamatujete na ten proces, kde zastupoval Tiffanyho ten slavnej advokát, jmenuje se nějak jako Malakoff nebo Kolosváry; moc toho Tiffanymu nedokázali, protože nejspíš pustil řádnej chlup. Když bylo po všem, poslal za mnou nějakýho poskoka, co bych prej chtěl za svý zásluhy, ačkoliv jsem o žádnejch nevěděl. Nejdřív jsem ho chtěl poslat někam, ale potom jsem si z fóru řek o </w:t>
      </w:r>
      <w:r w:rsidRPr="00963FDD">
        <w:rPr>
          <w:i/>
        </w:rPr>
        <w:t>Jabberwocka</w:t>
      </w:r>
      <w:r w:rsidRPr="00963FDD">
        <w:t>. Dostal jsem ho šupito presto s věnováním a sem tam ho chodím do Guadalajary oprašovat.</w:t>
      </w:r>
    </w:p>
    <w:p w:rsidR="00BA25C3" w:rsidRPr="00963FDD" w:rsidRDefault="00F46B4C" w:rsidP="00963FDD">
      <w:pPr>
        <w:pStyle w:val="Text"/>
      </w:pPr>
      <w:r w:rsidRPr="00963FDD">
        <w:t>Lou si odseděla dva roky v Andersonu; už jsem se s</w:t>
      </w:r>
      <w:r w:rsidR="00963FDD" w:rsidRPr="00963FDD">
        <w:t xml:space="preserve"> </w:t>
      </w:r>
      <w:r w:rsidRPr="00963FDD">
        <w:t>ní nikdy nesetkal, ale vzhledem k tomu, co řekla o mý vizáži, by to nejspíš stejně nemělo cenu.</w:t>
      </w:r>
      <w:bookmarkStart w:id="0" w:name="_GoBack"/>
      <w:bookmarkEnd w:id="0"/>
    </w:p>
    <w:sectPr w:rsidR="00BA25C3" w:rsidRPr="00963FDD" w:rsidSect="00963FDD">
      <w:footerReference w:type="default" r:id="rId7"/>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C70" w:rsidRDefault="00A63C70">
      <w:r>
        <w:separator/>
      </w:r>
    </w:p>
  </w:endnote>
  <w:endnote w:type="continuationSeparator" w:id="0">
    <w:p w:rsidR="00A63C70" w:rsidRDefault="00A6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D59" w:rsidRDefault="008E7D59" w:rsidP="0005098C">
    <w:pPr>
      <w:pStyle w:val="Zpat"/>
      <w:ind w:firstLine="0"/>
      <w:jc w:val="center"/>
    </w:pPr>
    <w:r>
      <w:rPr>
        <w:rStyle w:val="slostrnky"/>
      </w:rPr>
      <w:t xml:space="preserve">- </w:t>
    </w:r>
    <w:r>
      <w:rPr>
        <w:rStyle w:val="slostrnky"/>
      </w:rPr>
      <w:fldChar w:fldCharType="begin"/>
    </w:r>
    <w:r>
      <w:rPr>
        <w:rStyle w:val="slostrnky"/>
      </w:rPr>
      <w:instrText xml:space="preserve"> PAGE </w:instrText>
    </w:r>
    <w:r>
      <w:rPr>
        <w:rStyle w:val="slostrnky"/>
      </w:rPr>
      <w:fldChar w:fldCharType="separate"/>
    </w:r>
    <w:r w:rsidR="00C074E1">
      <w:rPr>
        <w:rStyle w:val="slostrnky"/>
        <w:noProof/>
      </w:rPr>
      <w:t>48</w:t>
    </w:r>
    <w:r>
      <w:rPr>
        <w:rStyle w:val="slostrnky"/>
      </w:rPr>
      <w:fldChar w:fldCharType="end"/>
    </w:r>
    <w:r>
      <w:rPr>
        <w:rStyle w:val="slostrnky"/>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C70" w:rsidRDefault="00A63C70">
      <w:r>
        <w:separator/>
      </w:r>
    </w:p>
  </w:footnote>
  <w:footnote w:type="continuationSeparator" w:id="0">
    <w:p w:rsidR="00A63C70" w:rsidRDefault="00A63C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F3E"/>
    <w:rsid w:val="00001BCC"/>
    <w:rsid w:val="000177EB"/>
    <w:rsid w:val="0005098C"/>
    <w:rsid w:val="00063C41"/>
    <w:rsid w:val="00073753"/>
    <w:rsid w:val="000A2F40"/>
    <w:rsid w:val="000B4D3D"/>
    <w:rsid w:val="000C6EDE"/>
    <w:rsid w:val="000D5242"/>
    <w:rsid w:val="001417D3"/>
    <w:rsid w:val="001809D7"/>
    <w:rsid w:val="00187C0F"/>
    <w:rsid w:val="001A48DB"/>
    <w:rsid w:val="001F21F0"/>
    <w:rsid w:val="00200754"/>
    <w:rsid w:val="002A22C2"/>
    <w:rsid w:val="002C7381"/>
    <w:rsid w:val="002E0E98"/>
    <w:rsid w:val="00300B7E"/>
    <w:rsid w:val="00363AC3"/>
    <w:rsid w:val="003A2434"/>
    <w:rsid w:val="003F3E11"/>
    <w:rsid w:val="004060FE"/>
    <w:rsid w:val="004569B4"/>
    <w:rsid w:val="004A7E90"/>
    <w:rsid w:val="004C0F40"/>
    <w:rsid w:val="005E7948"/>
    <w:rsid w:val="005F794B"/>
    <w:rsid w:val="00605405"/>
    <w:rsid w:val="00620648"/>
    <w:rsid w:val="00645888"/>
    <w:rsid w:val="006462E9"/>
    <w:rsid w:val="00650DF9"/>
    <w:rsid w:val="0066114E"/>
    <w:rsid w:val="006B584B"/>
    <w:rsid w:val="006B5E93"/>
    <w:rsid w:val="006D7D3C"/>
    <w:rsid w:val="00700060"/>
    <w:rsid w:val="00732D1F"/>
    <w:rsid w:val="00753E34"/>
    <w:rsid w:val="007A2500"/>
    <w:rsid w:val="007E756F"/>
    <w:rsid w:val="007F64DA"/>
    <w:rsid w:val="00814464"/>
    <w:rsid w:val="008175F8"/>
    <w:rsid w:val="008A2210"/>
    <w:rsid w:val="008C3D96"/>
    <w:rsid w:val="008E7D59"/>
    <w:rsid w:val="00901FC0"/>
    <w:rsid w:val="009246FE"/>
    <w:rsid w:val="00943BE6"/>
    <w:rsid w:val="0096195C"/>
    <w:rsid w:val="00963FDD"/>
    <w:rsid w:val="009A0407"/>
    <w:rsid w:val="00A573AF"/>
    <w:rsid w:val="00A63C70"/>
    <w:rsid w:val="00A84212"/>
    <w:rsid w:val="00A969BA"/>
    <w:rsid w:val="00AA1E62"/>
    <w:rsid w:val="00AC6E2B"/>
    <w:rsid w:val="00AF0849"/>
    <w:rsid w:val="00B51A0A"/>
    <w:rsid w:val="00BA25C3"/>
    <w:rsid w:val="00BB0A23"/>
    <w:rsid w:val="00BB4083"/>
    <w:rsid w:val="00BC545D"/>
    <w:rsid w:val="00C015E9"/>
    <w:rsid w:val="00C074E1"/>
    <w:rsid w:val="00C272E0"/>
    <w:rsid w:val="00C35779"/>
    <w:rsid w:val="00C54333"/>
    <w:rsid w:val="00C67CE7"/>
    <w:rsid w:val="00C84CFA"/>
    <w:rsid w:val="00C90265"/>
    <w:rsid w:val="00CB573A"/>
    <w:rsid w:val="00D04F3E"/>
    <w:rsid w:val="00D11501"/>
    <w:rsid w:val="00DA1C63"/>
    <w:rsid w:val="00DA1D9E"/>
    <w:rsid w:val="00E36E2A"/>
    <w:rsid w:val="00E818F2"/>
    <w:rsid w:val="00F46B4C"/>
    <w:rsid w:val="00FF5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46B4C"/>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963FDD"/>
    <w:pPr>
      <w:ind w:firstLine="340"/>
      <w:jc w:val="both"/>
    </w:pPr>
    <w:rPr>
      <w:sz w:val="24"/>
      <w:szCs w:val="24"/>
    </w:rPr>
  </w:style>
  <w:style w:type="character" w:customStyle="1" w:styleId="TextChar">
    <w:name w:val="Text Char"/>
    <w:basedOn w:val="Standardnpsmoodstavce"/>
    <w:link w:val="Text"/>
    <w:rsid w:val="00963FD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46B4C"/>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963FDD"/>
    <w:pPr>
      <w:ind w:firstLine="340"/>
      <w:jc w:val="both"/>
    </w:pPr>
    <w:rPr>
      <w:sz w:val="24"/>
      <w:szCs w:val="24"/>
    </w:rPr>
  </w:style>
  <w:style w:type="character" w:customStyle="1" w:styleId="TextChar">
    <w:name w:val="Text Char"/>
    <w:basedOn w:val="Standardnpsmoodstavce"/>
    <w:link w:val="Text"/>
    <w:rsid w:val="00963F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knihy%20opravy\opravy\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0</TotalTime>
  <Pages>52</Pages>
  <Words>15630</Words>
  <Characters>92223</Characters>
  <Application>Microsoft Office Word</Application>
  <DocSecurity>0</DocSecurity>
  <Lines>768</Lines>
  <Paragraphs>215</Paragraphs>
  <ScaleCrop>false</ScaleCrop>
  <HeadingPairs>
    <vt:vector size="2" baseType="variant">
      <vt:variant>
        <vt:lpstr>Název</vt:lpstr>
      </vt:variant>
      <vt:variant>
        <vt:i4>1</vt:i4>
      </vt:variant>
    </vt:vector>
  </HeadingPairs>
  <TitlesOfParts>
    <vt:vector size="1" baseType="lpstr">
      <vt:lpstr>Velinský Jaroslav</vt:lpstr>
    </vt:vector>
  </TitlesOfParts>
  <Company/>
  <LinksUpToDate>false</LinksUpToDate>
  <CharactersWithSpaces>107638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Velinský Jaroslav</dc:title>
  <dc:creator>trevize</dc:creator>
  <cp:lastModifiedBy>m666</cp:lastModifiedBy>
  <cp:revision>2</cp:revision>
  <cp:lastPrinted>1601-01-01T00:00:00Z</cp:lastPrinted>
  <dcterms:created xsi:type="dcterms:W3CDTF">2011-09-17T16:38:00Z</dcterms:created>
  <dcterms:modified xsi:type="dcterms:W3CDTF">2011-09-17T16:38:00Z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zyk">
    <vt:lpwstr>Cesky</vt:lpwstr>
  </property>
  <property fmtid="{D5CDD505-2E9C-101B-9397-08002B2CF9AE}" pid="3" name="scan">
    <vt:lpwstr>trevize</vt:lpwstr>
  </property>
  <property fmtid="{D5CDD505-2E9C-101B-9397-08002B2CF9AE}" pid="4" name="oprava po OCR">
    <vt:lpwstr>trevize</vt:lpwstr>
  </property>
  <property fmtid="{D5CDD505-2E9C-101B-9397-08002B2CF9AE}" pid="5" name="1. korektura">
    <vt:lpwstr>trevize</vt:lpwstr>
  </property>
</Properties>
</file>