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43C0" w:rsidRPr="00B65E65" w:rsidRDefault="007043C0" w:rsidP="007043C0">
      <w:pPr>
        <w:pStyle w:val="Text"/>
        <w:rPr>
          <w:sz w:val="28"/>
          <w:szCs w:val="24"/>
        </w:rPr>
      </w:pPr>
      <w:bookmarkStart w:id="0" w:name="_GoBack"/>
      <w:r w:rsidRPr="00B65E65">
        <w:rPr>
          <w:b/>
          <w:sz w:val="28"/>
        </w:rPr>
        <w:t>Kristýna Sněgoňov</w:t>
      </w:r>
      <w:r w:rsidRPr="00B65E65">
        <w:rPr>
          <w:rFonts w:eastAsia="Malgun Gothic"/>
          <w:b/>
          <w:sz w:val="28"/>
        </w:rPr>
        <w:t>á -</w:t>
      </w:r>
      <w:bookmarkStart w:id="1" w:name="bookmark0"/>
      <w:r w:rsidRPr="00B65E65">
        <w:rPr>
          <w:rFonts w:eastAsia="Malgun Gothic"/>
          <w:b/>
          <w:sz w:val="28"/>
        </w:rPr>
        <w:t xml:space="preserve"> </w:t>
      </w:r>
      <w:r w:rsidRPr="00B65E65">
        <w:rPr>
          <w:b/>
          <w:sz w:val="28"/>
        </w:rPr>
        <w:t>Sobotní směna</w:t>
      </w:r>
      <w:bookmarkEnd w:id="1"/>
    </w:p>
    <w:bookmarkEnd w:id="0"/>
    <w:p w:rsidR="007043C0" w:rsidRPr="00B65E65" w:rsidRDefault="007043C0" w:rsidP="007043C0">
      <w:pPr>
        <w:pStyle w:val="Text"/>
        <w:rPr>
          <w:szCs w:val="24"/>
        </w:rPr>
      </w:pPr>
    </w:p>
    <w:p w:rsidR="007043C0" w:rsidRPr="00B65E65" w:rsidRDefault="007043C0" w:rsidP="007043C0">
      <w:pPr>
        <w:pStyle w:val="Text"/>
        <w:rPr>
          <w:rFonts w:eastAsia="Malgun Gothic"/>
          <w:szCs w:val="24"/>
        </w:rPr>
      </w:pPr>
      <w:r>
        <w:t>„</w:t>
      </w:r>
      <w:r w:rsidRPr="00B65E65">
        <w:rPr>
          <w:szCs w:val="24"/>
        </w:rPr>
        <w:t>Skoč</w:t>
      </w:r>
      <w:r w:rsidRPr="00B65E65">
        <w:rPr>
          <w:rFonts w:eastAsia="Malgun Gothic"/>
          <w:szCs w:val="24"/>
        </w:rPr>
        <w:t>í</w:t>
      </w:r>
      <w:r w:rsidRPr="00B65E65">
        <w:rPr>
          <w:szCs w:val="24"/>
        </w:rPr>
        <w:t>m pro kafe.</w:t>
      </w:r>
      <w:r w:rsidRPr="00B65E65">
        <w:rPr>
          <w:rFonts w:eastAsia="Malgun Gothic"/>
          <w:szCs w:val="24"/>
        </w:rPr>
        <w:t>“</w:t>
      </w:r>
      <w:r w:rsidRPr="00B65E65">
        <w:rPr>
          <w:szCs w:val="24"/>
        </w:rPr>
        <w:t xml:space="preserve"> Ira vstal a prot</w:t>
      </w:r>
      <w:r w:rsidRPr="00B65E65">
        <w:rPr>
          <w:rFonts w:eastAsia="Malgun Gothic"/>
          <w:szCs w:val="24"/>
        </w:rPr>
        <w:t>á</w:t>
      </w:r>
      <w:r w:rsidRPr="00B65E65">
        <w:rPr>
          <w:szCs w:val="24"/>
        </w:rPr>
        <w:t xml:space="preserve">hl se. </w:t>
      </w:r>
      <w:r w:rsidRPr="00B65E65">
        <w:rPr>
          <w:rFonts w:eastAsia="Malgun Gothic"/>
          <w:szCs w:val="24"/>
        </w:rPr>
        <w:t>„</w:t>
      </w:r>
      <w:r w:rsidRPr="00B65E65">
        <w:rPr>
          <w:szCs w:val="24"/>
        </w:rPr>
        <w:t>D</w:t>
      </w:r>
      <w:r w:rsidRPr="00B65E65">
        <w:rPr>
          <w:rFonts w:eastAsia="Malgun Gothic"/>
          <w:szCs w:val="24"/>
        </w:rPr>
        <w:t>áš</w:t>
      </w:r>
      <w:r w:rsidRPr="00B65E65">
        <w:rPr>
          <w:szCs w:val="24"/>
        </w:rPr>
        <w:t xml:space="preserve"> si taky?</w:t>
      </w:r>
      <w:r w:rsidRPr="00B65E65">
        <w:rPr>
          <w:rFonts w:eastAsia="Malgun Gothic"/>
          <w:szCs w:val="24"/>
        </w:rPr>
        <w:t>“</w:t>
      </w:r>
    </w:p>
    <w:p w:rsidR="007043C0" w:rsidRPr="00B65E65" w:rsidRDefault="007043C0" w:rsidP="007043C0">
      <w:pPr>
        <w:pStyle w:val="Text"/>
        <w:rPr>
          <w:szCs w:val="24"/>
        </w:rPr>
      </w:pPr>
      <w:r w:rsidRPr="00B65E65">
        <w:rPr>
          <w:rFonts w:eastAsia="Malgun Gothic"/>
          <w:szCs w:val="24"/>
        </w:rPr>
        <w:t>„</w:t>
      </w:r>
      <w:r w:rsidRPr="00B65E65">
        <w:rPr>
          <w:szCs w:val="24"/>
        </w:rPr>
        <w:t xml:space="preserve">Jo, </w:t>
      </w:r>
      <w:r>
        <w:t>díky</w:t>
      </w:r>
      <w:r w:rsidRPr="00B65E65">
        <w:rPr>
          <w:szCs w:val="24"/>
        </w:rPr>
        <w:t>.</w:t>
      </w:r>
      <w:r w:rsidRPr="00B65E65">
        <w:rPr>
          <w:rFonts w:eastAsia="Malgun Gothic"/>
          <w:szCs w:val="24"/>
        </w:rPr>
        <w:t>“</w:t>
      </w:r>
      <w:r w:rsidRPr="00B65E65">
        <w:rPr>
          <w:szCs w:val="24"/>
        </w:rPr>
        <w:t xml:space="preserve"> Monitor jsem ale sledovat nepřestal. Koh</w:t>
      </w:r>
      <w:r w:rsidRPr="00B65E65">
        <w:rPr>
          <w:rFonts w:eastAsia="Malgun Gothic"/>
          <w:szCs w:val="24"/>
        </w:rPr>
        <w:t>ú</w:t>
      </w:r>
      <w:r w:rsidRPr="00B65E65">
        <w:rPr>
          <w:szCs w:val="24"/>
        </w:rPr>
        <w:t>t se zrovna obl</w:t>
      </w:r>
      <w:r w:rsidRPr="00B65E65">
        <w:rPr>
          <w:rFonts w:eastAsia="Malgun Gothic"/>
          <w:szCs w:val="24"/>
        </w:rPr>
        <w:t>é</w:t>
      </w:r>
      <w:r w:rsidRPr="00B65E65">
        <w:rPr>
          <w:szCs w:val="24"/>
        </w:rPr>
        <w:t xml:space="preserve">kal. Napadlo mě, </w:t>
      </w:r>
      <w:r w:rsidRPr="00B65E65">
        <w:rPr>
          <w:rFonts w:eastAsia="Malgun Gothic"/>
          <w:szCs w:val="24"/>
        </w:rPr>
        <w:t>ž</w:t>
      </w:r>
      <w:r w:rsidRPr="00B65E65">
        <w:rPr>
          <w:szCs w:val="24"/>
        </w:rPr>
        <w:t>e kdyby věděl, co ho ček</w:t>
      </w:r>
      <w:r w:rsidRPr="00B65E65">
        <w:rPr>
          <w:rFonts w:eastAsia="Malgun Gothic"/>
          <w:szCs w:val="24"/>
        </w:rPr>
        <w:t>á</w:t>
      </w:r>
      <w:r w:rsidRPr="00B65E65">
        <w:rPr>
          <w:szCs w:val="24"/>
        </w:rPr>
        <w:t>, vzal by si na sebe něco lep</w:t>
      </w:r>
      <w:r w:rsidRPr="00B65E65">
        <w:rPr>
          <w:rFonts w:eastAsia="Malgun Gothic"/>
          <w:szCs w:val="24"/>
        </w:rPr>
        <w:t>ší</w:t>
      </w:r>
      <w:r w:rsidRPr="00B65E65">
        <w:rPr>
          <w:szCs w:val="24"/>
        </w:rPr>
        <w:t>ho. Ale on to nevěděl. Jenom j</w:t>
      </w:r>
      <w:r w:rsidRPr="00B65E65">
        <w:rPr>
          <w:rFonts w:eastAsia="Malgun Gothic"/>
          <w:szCs w:val="24"/>
        </w:rPr>
        <w:t>á</w:t>
      </w:r>
      <w:r w:rsidRPr="00B65E65">
        <w:rPr>
          <w:szCs w:val="24"/>
        </w:rPr>
        <w:t xml:space="preserve"> a Ira. Za dlouh</w:t>
      </w:r>
      <w:r w:rsidRPr="00B65E65">
        <w:rPr>
          <w:rFonts w:eastAsia="Malgun Gothic"/>
          <w:szCs w:val="24"/>
        </w:rPr>
        <w:t>á</w:t>
      </w:r>
      <w:r w:rsidRPr="00B65E65">
        <w:rPr>
          <w:szCs w:val="24"/>
        </w:rPr>
        <w:t xml:space="preserve"> l</w:t>
      </w:r>
      <w:r w:rsidRPr="00B65E65">
        <w:rPr>
          <w:rFonts w:eastAsia="Malgun Gothic"/>
          <w:szCs w:val="24"/>
        </w:rPr>
        <w:t>é</w:t>
      </w:r>
      <w:r w:rsidRPr="00B65E65">
        <w:rPr>
          <w:szCs w:val="24"/>
        </w:rPr>
        <w:t>ta slu</w:t>
      </w:r>
      <w:r w:rsidRPr="00B65E65">
        <w:rPr>
          <w:rFonts w:eastAsia="Malgun Gothic"/>
          <w:szCs w:val="24"/>
        </w:rPr>
        <w:t>ž</w:t>
      </w:r>
      <w:r w:rsidRPr="00B65E65">
        <w:rPr>
          <w:szCs w:val="24"/>
        </w:rPr>
        <w:t>by u</w:t>
      </w:r>
      <w:r w:rsidRPr="00B65E65">
        <w:rPr>
          <w:rFonts w:eastAsia="Malgun Gothic"/>
          <w:szCs w:val="24"/>
        </w:rPr>
        <w:t>ž</w:t>
      </w:r>
      <w:r w:rsidRPr="00B65E65">
        <w:rPr>
          <w:szCs w:val="24"/>
        </w:rPr>
        <w:t xml:space="preserve"> jsem se přes to přenesl, nebo jsem si to aspoň myslel, ale mo</w:t>
      </w:r>
      <w:r w:rsidRPr="00B65E65">
        <w:rPr>
          <w:rFonts w:eastAsia="Malgun Gothic"/>
          <w:szCs w:val="24"/>
        </w:rPr>
        <w:t>ž</w:t>
      </w:r>
      <w:r w:rsidRPr="00B65E65">
        <w:rPr>
          <w:szCs w:val="24"/>
        </w:rPr>
        <w:t>n</w:t>
      </w:r>
      <w:r w:rsidRPr="00B65E65">
        <w:rPr>
          <w:rFonts w:eastAsia="Malgun Gothic"/>
          <w:szCs w:val="24"/>
        </w:rPr>
        <w:t>á</w:t>
      </w:r>
      <w:r w:rsidRPr="00B65E65">
        <w:rPr>
          <w:szCs w:val="24"/>
        </w:rPr>
        <w:t xml:space="preserve"> proto, </w:t>
      </w:r>
      <w:r w:rsidRPr="00B65E65">
        <w:rPr>
          <w:rFonts w:eastAsia="Malgun Gothic"/>
          <w:szCs w:val="24"/>
        </w:rPr>
        <w:t>ž</w:t>
      </w:r>
      <w:r w:rsidRPr="00B65E65">
        <w:rPr>
          <w:szCs w:val="24"/>
        </w:rPr>
        <w:t>e se mi ned</w:t>
      </w:r>
      <w:r w:rsidRPr="00B65E65">
        <w:rPr>
          <w:rFonts w:eastAsia="Malgun Gothic"/>
          <w:szCs w:val="24"/>
        </w:rPr>
        <w:t>á</w:t>
      </w:r>
      <w:r w:rsidRPr="00B65E65">
        <w:rPr>
          <w:szCs w:val="24"/>
        </w:rPr>
        <w:t>vno narodila dcera, se něco ve mně při pohledu na Koh</w:t>
      </w:r>
      <w:r w:rsidRPr="00B65E65">
        <w:rPr>
          <w:rFonts w:eastAsia="Malgun Gothic"/>
          <w:szCs w:val="24"/>
        </w:rPr>
        <w:t>ú</w:t>
      </w:r>
      <w:r w:rsidRPr="00B65E65">
        <w:rPr>
          <w:szCs w:val="24"/>
        </w:rPr>
        <w:t xml:space="preserve">ta rozechvělo. </w:t>
      </w:r>
      <w:r w:rsidRPr="00B65E65">
        <w:rPr>
          <w:rFonts w:eastAsia="Malgun Gothic"/>
          <w:szCs w:val="24"/>
        </w:rPr>
        <w:t>„</w:t>
      </w:r>
      <w:r w:rsidRPr="00B65E65">
        <w:rPr>
          <w:szCs w:val="24"/>
        </w:rPr>
        <w:t>Je mi ho skoro líto.“</w:t>
      </w:r>
    </w:p>
    <w:p w:rsidR="007043C0" w:rsidRPr="00B65E65" w:rsidRDefault="007043C0" w:rsidP="007043C0">
      <w:pPr>
        <w:pStyle w:val="Text"/>
        <w:rPr>
          <w:szCs w:val="24"/>
        </w:rPr>
      </w:pPr>
      <w:r w:rsidRPr="00B65E65">
        <w:rPr>
          <w:szCs w:val="24"/>
        </w:rPr>
        <w:t xml:space="preserve">Neuvědomil jsem si, </w:t>
      </w:r>
      <w:r w:rsidRPr="00B65E65">
        <w:rPr>
          <w:rFonts w:eastAsia="Malgun Gothic"/>
          <w:szCs w:val="24"/>
        </w:rPr>
        <w:t>ž</w:t>
      </w:r>
      <w:r w:rsidRPr="00B65E65">
        <w:rPr>
          <w:szCs w:val="24"/>
        </w:rPr>
        <w:t xml:space="preserve">e jsem promluvil nahlas, dokud se Ira nezeptal: </w:t>
      </w:r>
      <w:r w:rsidRPr="00B65E65">
        <w:rPr>
          <w:rFonts w:eastAsia="Malgun Gothic"/>
          <w:szCs w:val="24"/>
        </w:rPr>
        <w:t>„</w:t>
      </w:r>
      <w:r w:rsidRPr="00B65E65">
        <w:rPr>
          <w:szCs w:val="24"/>
        </w:rPr>
        <w:t>Koho?</w:t>
      </w:r>
      <w:r w:rsidRPr="00B65E65">
        <w:rPr>
          <w:rFonts w:eastAsia="Malgun Gothic"/>
          <w:szCs w:val="24"/>
        </w:rPr>
        <w:t>“</w:t>
      </w:r>
    </w:p>
    <w:p w:rsidR="007043C0" w:rsidRPr="00B65E65" w:rsidRDefault="007043C0" w:rsidP="007043C0">
      <w:pPr>
        <w:pStyle w:val="Text"/>
        <w:rPr>
          <w:szCs w:val="24"/>
        </w:rPr>
      </w:pPr>
      <w:r w:rsidRPr="00B65E65">
        <w:rPr>
          <w:szCs w:val="24"/>
        </w:rPr>
        <w:t>Pohnul jsem hlavou k monitoru.</w:t>
      </w:r>
    </w:p>
    <w:p w:rsidR="007043C0" w:rsidRPr="00B65E65" w:rsidRDefault="007043C0" w:rsidP="007043C0">
      <w:pPr>
        <w:pStyle w:val="Text"/>
        <w:rPr>
          <w:rFonts w:eastAsia="Malgun Gothic"/>
          <w:szCs w:val="24"/>
        </w:rPr>
      </w:pPr>
      <w:r w:rsidRPr="00B65E65">
        <w:rPr>
          <w:szCs w:val="24"/>
        </w:rPr>
        <w:t>Ira se na Kohúta podíval s despektem, který projevoval všem sledovaným. A všem událostem. A někdy, jenom někdy se mi zd</w:t>
      </w:r>
      <w:r w:rsidRPr="00B65E65">
        <w:rPr>
          <w:rFonts w:eastAsia="Malgun Gothic"/>
          <w:szCs w:val="24"/>
        </w:rPr>
        <w:t>á</w:t>
      </w:r>
      <w:r w:rsidRPr="00B65E65">
        <w:rPr>
          <w:szCs w:val="24"/>
        </w:rPr>
        <w:t xml:space="preserve">lo, </w:t>
      </w:r>
      <w:r w:rsidRPr="00B65E65">
        <w:rPr>
          <w:rFonts w:eastAsia="Malgun Gothic"/>
          <w:szCs w:val="24"/>
        </w:rPr>
        <w:t>ž</w:t>
      </w:r>
      <w:r w:rsidRPr="00B65E65">
        <w:rPr>
          <w:szCs w:val="24"/>
        </w:rPr>
        <w:t xml:space="preserve">e i nám všem, celé kontrole, Záměru a Katarzi. </w:t>
      </w:r>
      <w:r w:rsidRPr="00B65E65">
        <w:rPr>
          <w:rFonts w:eastAsia="Malgun Gothic"/>
          <w:szCs w:val="24"/>
        </w:rPr>
        <w:t>„</w:t>
      </w:r>
      <w:r w:rsidRPr="00B65E65">
        <w:rPr>
          <w:szCs w:val="24"/>
        </w:rPr>
        <w:t>Jeho? Proč?</w:t>
      </w:r>
      <w:r w:rsidRPr="00B65E65">
        <w:rPr>
          <w:rFonts w:eastAsia="Malgun Gothic"/>
          <w:szCs w:val="24"/>
        </w:rPr>
        <w:t>“</w:t>
      </w:r>
    </w:p>
    <w:p w:rsidR="007043C0" w:rsidRPr="00B65E65" w:rsidRDefault="007043C0" w:rsidP="007043C0">
      <w:pPr>
        <w:pStyle w:val="Text"/>
        <w:rPr>
          <w:szCs w:val="24"/>
        </w:rPr>
      </w:pPr>
      <w:r w:rsidRPr="00B65E65">
        <w:rPr>
          <w:rFonts w:eastAsia="Malgun Gothic"/>
          <w:szCs w:val="24"/>
        </w:rPr>
        <w:t>„</w:t>
      </w:r>
      <w:r w:rsidRPr="00B65E65">
        <w:rPr>
          <w:szCs w:val="24"/>
        </w:rPr>
        <w:t>Za chv</w:t>
      </w:r>
      <w:r w:rsidRPr="00B65E65">
        <w:rPr>
          <w:rFonts w:eastAsia="Malgun Gothic"/>
          <w:szCs w:val="24"/>
        </w:rPr>
        <w:t>í</w:t>
      </w:r>
      <w:r w:rsidRPr="00B65E65">
        <w:rPr>
          <w:szCs w:val="24"/>
        </w:rPr>
        <w:t>li ho nech</w:t>
      </w:r>
      <w:r w:rsidRPr="00B65E65">
        <w:rPr>
          <w:rFonts w:eastAsia="Malgun Gothic"/>
          <w:szCs w:val="24"/>
        </w:rPr>
        <w:t>á</w:t>
      </w:r>
      <w:r w:rsidRPr="00B65E65">
        <w:rPr>
          <w:szCs w:val="24"/>
        </w:rPr>
        <w:t>me umř</w:t>
      </w:r>
      <w:r w:rsidRPr="00B65E65">
        <w:rPr>
          <w:rFonts w:eastAsia="Malgun Gothic"/>
          <w:szCs w:val="24"/>
        </w:rPr>
        <w:t>í</w:t>
      </w:r>
      <w:r w:rsidRPr="00B65E65">
        <w:rPr>
          <w:szCs w:val="24"/>
        </w:rPr>
        <w:t>t.</w:t>
      </w:r>
      <w:r w:rsidRPr="00B65E65">
        <w:rPr>
          <w:rFonts w:eastAsia="Malgun Gothic"/>
          <w:szCs w:val="24"/>
        </w:rPr>
        <w:t>“</w:t>
      </w:r>
    </w:p>
    <w:p w:rsidR="007043C0" w:rsidRPr="00B65E65" w:rsidRDefault="007043C0" w:rsidP="007043C0">
      <w:pPr>
        <w:pStyle w:val="Text"/>
        <w:rPr>
          <w:szCs w:val="24"/>
        </w:rPr>
      </w:pPr>
      <w:r w:rsidRPr="00B65E65">
        <w:rPr>
          <w:szCs w:val="24"/>
        </w:rPr>
        <w:t>„No a?“</w:t>
      </w:r>
    </w:p>
    <w:p w:rsidR="007043C0" w:rsidRPr="00B65E65" w:rsidRDefault="007043C0" w:rsidP="007043C0">
      <w:pPr>
        <w:pStyle w:val="Text"/>
        <w:rPr>
          <w:szCs w:val="24"/>
        </w:rPr>
      </w:pPr>
      <w:r w:rsidRPr="00B65E65">
        <w:rPr>
          <w:szCs w:val="24"/>
        </w:rPr>
        <w:t>„Necítíš se jako spoluviník?“</w:t>
      </w:r>
    </w:p>
    <w:p w:rsidR="007043C0" w:rsidRPr="00B65E65" w:rsidRDefault="007043C0" w:rsidP="007043C0">
      <w:pPr>
        <w:pStyle w:val="Text"/>
        <w:rPr>
          <w:szCs w:val="24"/>
        </w:rPr>
      </w:pPr>
      <w:r w:rsidRPr="00B65E65">
        <w:rPr>
          <w:szCs w:val="24"/>
        </w:rPr>
        <w:t>„Ne. A i kdyby, přesně za to mě plat</w:t>
      </w:r>
      <w:r w:rsidRPr="00B65E65">
        <w:rPr>
          <w:rFonts w:eastAsia="Malgun Gothic"/>
          <w:szCs w:val="24"/>
        </w:rPr>
        <w:t>í</w:t>
      </w:r>
      <w:r w:rsidRPr="00B65E65">
        <w:rPr>
          <w:szCs w:val="24"/>
        </w:rPr>
        <w:t>. A slu</w:t>
      </w:r>
      <w:r w:rsidRPr="00B65E65">
        <w:rPr>
          <w:rFonts w:eastAsia="Malgun Gothic"/>
          <w:szCs w:val="24"/>
        </w:rPr>
        <w:t>š</w:t>
      </w:r>
      <w:r w:rsidRPr="00B65E65">
        <w:rPr>
          <w:szCs w:val="24"/>
        </w:rPr>
        <w:t>ně. Tak přestaň filozofovat a sleduj odchylky.</w:t>
      </w:r>
      <w:r w:rsidRPr="00B65E65">
        <w:rPr>
          <w:rFonts w:eastAsia="Malgun Gothic"/>
          <w:szCs w:val="24"/>
        </w:rPr>
        <w:t>“</w:t>
      </w:r>
    </w:p>
    <w:p w:rsidR="007043C0" w:rsidRPr="00B65E65" w:rsidRDefault="007043C0" w:rsidP="007043C0">
      <w:pPr>
        <w:pStyle w:val="Text"/>
        <w:rPr>
          <w:szCs w:val="24"/>
        </w:rPr>
      </w:pPr>
      <w:r w:rsidRPr="00B65E65">
        <w:rPr>
          <w:szCs w:val="24"/>
        </w:rPr>
        <w:t>Ukázal jsem mu prostředn</w:t>
      </w:r>
      <w:r w:rsidRPr="00B65E65">
        <w:rPr>
          <w:rFonts w:eastAsia="Malgun Gothic"/>
          <w:szCs w:val="24"/>
        </w:rPr>
        <w:t>í</w:t>
      </w:r>
      <w:r w:rsidRPr="00B65E65">
        <w:rPr>
          <w:szCs w:val="24"/>
        </w:rPr>
        <w:t>ček.</w:t>
      </w:r>
    </w:p>
    <w:p w:rsidR="007043C0" w:rsidRPr="00B65E65" w:rsidRDefault="007043C0" w:rsidP="007043C0">
      <w:pPr>
        <w:pStyle w:val="Text"/>
        <w:rPr>
          <w:szCs w:val="24"/>
        </w:rPr>
      </w:pPr>
      <w:r w:rsidRPr="00B65E65">
        <w:rPr>
          <w:szCs w:val="24"/>
        </w:rPr>
        <w:t>Když odešel, položil jsem si na desku stolu ruce a na ruce hlavu. Nesměl jsem usnout, ale č</w:t>
      </w:r>
      <w:r w:rsidRPr="00B65E65">
        <w:rPr>
          <w:rFonts w:eastAsia="Malgun Gothic"/>
          <w:szCs w:val="24"/>
        </w:rPr>
        <w:t>í</w:t>
      </w:r>
      <w:r w:rsidRPr="00B65E65">
        <w:rPr>
          <w:szCs w:val="24"/>
        </w:rPr>
        <w:t>m v</w:t>
      </w:r>
      <w:r w:rsidRPr="00B65E65">
        <w:rPr>
          <w:rFonts w:eastAsia="Malgun Gothic"/>
          <w:szCs w:val="24"/>
        </w:rPr>
        <w:t>í</w:t>
      </w:r>
      <w:r w:rsidRPr="00B65E65">
        <w:rPr>
          <w:szCs w:val="24"/>
        </w:rPr>
        <w:t>c jsem se sp</w:t>
      </w:r>
      <w:r w:rsidRPr="00B65E65">
        <w:rPr>
          <w:rFonts w:eastAsia="Malgun Gothic"/>
          <w:szCs w:val="24"/>
        </w:rPr>
        <w:t>á</w:t>
      </w:r>
      <w:r w:rsidRPr="00B65E65">
        <w:rPr>
          <w:szCs w:val="24"/>
        </w:rPr>
        <w:t>nku br</w:t>
      </w:r>
      <w:r w:rsidRPr="00B65E65">
        <w:rPr>
          <w:rFonts w:eastAsia="Malgun Gothic"/>
          <w:szCs w:val="24"/>
        </w:rPr>
        <w:t>á</w:t>
      </w:r>
      <w:r w:rsidRPr="00B65E65">
        <w:rPr>
          <w:szCs w:val="24"/>
        </w:rPr>
        <w:t>nil, t</w:t>
      </w:r>
      <w:r w:rsidRPr="00B65E65">
        <w:rPr>
          <w:rFonts w:eastAsia="Malgun Gothic"/>
          <w:szCs w:val="24"/>
        </w:rPr>
        <w:t>í</w:t>
      </w:r>
      <w:r w:rsidRPr="00B65E65">
        <w:rPr>
          <w:szCs w:val="24"/>
        </w:rPr>
        <w:t>m v</w:t>
      </w:r>
      <w:r w:rsidRPr="00B65E65">
        <w:rPr>
          <w:rFonts w:eastAsia="Malgun Gothic"/>
          <w:szCs w:val="24"/>
        </w:rPr>
        <w:t>í</w:t>
      </w:r>
      <w:r w:rsidRPr="00B65E65">
        <w:rPr>
          <w:szCs w:val="24"/>
        </w:rPr>
        <w:t>c mě přem</w:t>
      </w:r>
      <w:r w:rsidRPr="00B65E65">
        <w:rPr>
          <w:rFonts w:eastAsia="Malgun Gothic"/>
          <w:szCs w:val="24"/>
        </w:rPr>
        <w:t>á</w:t>
      </w:r>
      <w:r w:rsidRPr="00B65E65">
        <w:rPr>
          <w:szCs w:val="24"/>
        </w:rPr>
        <w:t>hal. Co jsme si Rosetu přinesli z centra, ani jednu noc jsem se nevyspal. C</w:t>
      </w:r>
      <w:r w:rsidRPr="00B65E65">
        <w:rPr>
          <w:rFonts w:eastAsia="Malgun Gothic"/>
          <w:szCs w:val="24"/>
        </w:rPr>
        <w:t>í</w:t>
      </w:r>
      <w:r w:rsidRPr="00B65E65">
        <w:rPr>
          <w:szCs w:val="24"/>
        </w:rPr>
        <w:t>til jsem se jako mrtvola a mrtvolu jsem připom</w:t>
      </w:r>
      <w:r w:rsidRPr="00B65E65">
        <w:rPr>
          <w:rFonts w:eastAsia="Malgun Gothic"/>
          <w:szCs w:val="24"/>
        </w:rPr>
        <w:t>í</w:t>
      </w:r>
      <w:r w:rsidRPr="00B65E65">
        <w:rPr>
          <w:szCs w:val="24"/>
        </w:rPr>
        <w:t>nal víc než Kohút, který se jí měl za chv</w:t>
      </w:r>
      <w:r w:rsidRPr="00B65E65">
        <w:rPr>
          <w:rFonts w:eastAsia="Malgun Gothic"/>
          <w:szCs w:val="24"/>
        </w:rPr>
        <w:t>í</w:t>
      </w:r>
      <w:r w:rsidRPr="00B65E65">
        <w:rPr>
          <w:szCs w:val="24"/>
        </w:rPr>
        <w:t>li st</w:t>
      </w:r>
      <w:r w:rsidRPr="00B65E65">
        <w:rPr>
          <w:rFonts w:eastAsia="Malgun Gothic"/>
          <w:szCs w:val="24"/>
        </w:rPr>
        <w:t>á</w:t>
      </w:r>
      <w:r w:rsidRPr="00B65E65">
        <w:rPr>
          <w:szCs w:val="24"/>
        </w:rPr>
        <w:t>t. Ale usnout na stanovi</w:t>
      </w:r>
      <w:r w:rsidRPr="00B65E65">
        <w:rPr>
          <w:rFonts w:eastAsia="Malgun Gothic"/>
          <w:szCs w:val="24"/>
        </w:rPr>
        <w:t>š</w:t>
      </w:r>
      <w:r w:rsidRPr="00B65E65">
        <w:rPr>
          <w:szCs w:val="24"/>
        </w:rPr>
        <w:t>ti jsem si dovolit nemohl, a tak jsem se pustil do kontroly. Jeden po druh</w:t>
      </w:r>
      <w:r w:rsidRPr="00B65E65">
        <w:rPr>
          <w:rFonts w:eastAsia="Malgun Gothic"/>
          <w:szCs w:val="24"/>
        </w:rPr>
        <w:t>é</w:t>
      </w:r>
      <w:r w:rsidRPr="00B65E65">
        <w:rPr>
          <w:szCs w:val="24"/>
        </w:rPr>
        <w:t>m jsem prohl</w:t>
      </w:r>
      <w:r w:rsidRPr="00B65E65">
        <w:rPr>
          <w:rFonts w:eastAsia="Malgun Gothic"/>
          <w:szCs w:val="24"/>
        </w:rPr>
        <w:t>é</w:t>
      </w:r>
      <w:r w:rsidRPr="00B65E65">
        <w:rPr>
          <w:szCs w:val="24"/>
        </w:rPr>
        <w:t>dl monitory. V</w:t>
      </w:r>
      <w:r w:rsidRPr="00B65E65">
        <w:rPr>
          <w:rFonts w:eastAsia="Malgun Gothic"/>
          <w:szCs w:val="24"/>
        </w:rPr>
        <w:t>š</w:t>
      </w:r>
      <w:r w:rsidRPr="00B65E65">
        <w:rPr>
          <w:szCs w:val="24"/>
        </w:rPr>
        <w:t>echny sledovan</w:t>
      </w:r>
      <w:r w:rsidRPr="00B65E65">
        <w:rPr>
          <w:rFonts w:eastAsia="Malgun Gothic"/>
          <w:szCs w:val="24"/>
        </w:rPr>
        <w:t>é</w:t>
      </w:r>
      <w:r w:rsidRPr="00B65E65">
        <w:rPr>
          <w:szCs w:val="24"/>
        </w:rPr>
        <w:t xml:space="preserve"> subjekty byly na sv</w:t>
      </w:r>
      <w:r w:rsidRPr="00B65E65">
        <w:rPr>
          <w:rFonts w:eastAsia="Malgun Gothic"/>
          <w:szCs w:val="24"/>
        </w:rPr>
        <w:t>ý</w:t>
      </w:r>
      <w:r w:rsidRPr="00B65E65">
        <w:rPr>
          <w:szCs w:val="24"/>
        </w:rPr>
        <w:t>ch m</w:t>
      </w:r>
      <w:r w:rsidRPr="00B65E65">
        <w:rPr>
          <w:rFonts w:eastAsia="Malgun Gothic"/>
          <w:szCs w:val="24"/>
        </w:rPr>
        <w:t>í</w:t>
      </w:r>
      <w:r w:rsidRPr="00B65E65">
        <w:rPr>
          <w:szCs w:val="24"/>
        </w:rPr>
        <w:t>stech. Ukazatele kauzality a synchronicity lehce nad spodní hranicí normy. Faktor náhody vypnutý a jeho ovládání zablokované. Když jsem jako kontrolor zač</w:t>
      </w:r>
      <w:r w:rsidRPr="00B65E65">
        <w:rPr>
          <w:rFonts w:eastAsia="Malgun Gothic"/>
          <w:szCs w:val="24"/>
        </w:rPr>
        <w:t>í</w:t>
      </w:r>
      <w:r w:rsidRPr="00B65E65">
        <w:rPr>
          <w:szCs w:val="24"/>
        </w:rPr>
        <w:t>nal, Soter z druh</w:t>
      </w:r>
      <w:r w:rsidRPr="00B65E65">
        <w:rPr>
          <w:rFonts w:eastAsia="Malgun Gothic"/>
          <w:szCs w:val="24"/>
        </w:rPr>
        <w:t>é</w:t>
      </w:r>
      <w:r w:rsidRPr="00B65E65">
        <w:rPr>
          <w:szCs w:val="24"/>
        </w:rPr>
        <w:t>ho oddělen</w:t>
      </w:r>
      <w:r w:rsidRPr="00B65E65">
        <w:rPr>
          <w:rFonts w:eastAsia="Malgun Gothic"/>
          <w:szCs w:val="24"/>
        </w:rPr>
        <w:t>í</w:t>
      </w:r>
      <w:r w:rsidRPr="00B65E65">
        <w:rPr>
          <w:szCs w:val="24"/>
        </w:rPr>
        <w:t xml:space="preserve"> jednou n</w:t>
      </w:r>
      <w:r w:rsidRPr="00B65E65">
        <w:rPr>
          <w:rFonts w:eastAsia="Malgun Gothic"/>
          <w:szCs w:val="24"/>
        </w:rPr>
        <w:t>á</w:t>
      </w:r>
      <w:r w:rsidRPr="00B65E65">
        <w:rPr>
          <w:szCs w:val="24"/>
        </w:rPr>
        <w:t>hodu omylem zapnul. O tom, co na v</w:t>
      </w:r>
      <w:r w:rsidRPr="00B65E65">
        <w:rPr>
          <w:rFonts w:eastAsia="Malgun Gothic"/>
          <w:szCs w:val="24"/>
        </w:rPr>
        <w:t>ý</w:t>
      </w:r>
      <w:r w:rsidRPr="00B65E65">
        <w:rPr>
          <w:szCs w:val="24"/>
        </w:rPr>
        <w:t>chodn</w:t>
      </w:r>
      <w:r w:rsidRPr="00B65E65">
        <w:rPr>
          <w:rFonts w:eastAsia="Malgun Gothic"/>
          <w:szCs w:val="24"/>
        </w:rPr>
        <w:t>í</w:t>
      </w:r>
      <w:r w:rsidRPr="00B65E65">
        <w:rPr>
          <w:szCs w:val="24"/>
        </w:rPr>
        <w:t>m Slovensku nap</w:t>
      </w:r>
      <w:r w:rsidRPr="00B65E65">
        <w:rPr>
          <w:rFonts w:eastAsia="Malgun Gothic"/>
          <w:szCs w:val="24"/>
        </w:rPr>
        <w:t>á</w:t>
      </w:r>
      <w:r w:rsidRPr="00B65E65">
        <w:rPr>
          <w:szCs w:val="24"/>
        </w:rPr>
        <w:t>chala nečekan</w:t>
      </w:r>
      <w:r w:rsidRPr="00B65E65">
        <w:rPr>
          <w:rFonts w:eastAsia="Malgun Gothic"/>
          <w:szCs w:val="24"/>
        </w:rPr>
        <w:t>á</w:t>
      </w:r>
      <w:r w:rsidRPr="00B65E65">
        <w:rPr>
          <w:szCs w:val="24"/>
        </w:rPr>
        <w:t xml:space="preserve"> epidemie moru, ne</w:t>
      </w:r>
      <w:r w:rsidRPr="00B65E65">
        <w:rPr>
          <w:rFonts w:eastAsia="Malgun Gothic"/>
          <w:szCs w:val="24"/>
        </w:rPr>
        <w:t>ž</w:t>
      </w:r>
      <w:r w:rsidRPr="00B65E65">
        <w:rPr>
          <w:szCs w:val="24"/>
        </w:rPr>
        <w:t xml:space="preserve"> zas</w:t>
      </w:r>
      <w:r w:rsidRPr="00B65E65">
        <w:rPr>
          <w:rFonts w:eastAsia="Malgun Gothic"/>
          <w:szCs w:val="24"/>
        </w:rPr>
        <w:t>á</w:t>
      </w:r>
      <w:r w:rsidRPr="00B65E65">
        <w:rPr>
          <w:szCs w:val="24"/>
        </w:rPr>
        <w:t xml:space="preserve">hli časovači, se na kontrole jen </w:t>
      </w:r>
      <w:r w:rsidRPr="00B65E65">
        <w:rPr>
          <w:rFonts w:eastAsia="Malgun Gothic"/>
          <w:szCs w:val="24"/>
        </w:rPr>
        <w:t>š</w:t>
      </w:r>
      <w:r w:rsidRPr="00B65E65">
        <w:rPr>
          <w:szCs w:val="24"/>
        </w:rPr>
        <w:t>eptalo.</w:t>
      </w:r>
    </w:p>
    <w:p w:rsidR="007043C0" w:rsidRPr="00B65E65" w:rsidRDefault="007043C0" w:rsidP="007043C0">
      <w:pPr>
        <w:pStyle w:val="Text"/>
        <w:rPr>
          <w:szCs w:val="24"/>
        </w:rPr>
      </w:pPr>
      <w:r w:rsidRPr="00B65E65">
        <w:rPr>
          <w:szCs w:val="24"/>
        </w:rPr>
        <w:t>Stejně tak o tom, jak skončil Soter.</w:t>
      </w:r>
    </w:p>
    <w:p w:rsidR="007043C0" w:rsidRPr="00B65E65" w:rsidRDefault="007043C0" w:rsidP="007043C0">
      <w:pPr>
        <w:pStyle w:val="Text"/>
        <w:rPr>
          <w:szCs w:val="24"/>
        </w:rPr>
      </w:pPr>
      <w:r w:rsidRPr="00B65E65">
        <w:rPr>
          <w:szCs w:val="24"/>
        </w:rPr>
        <w:lastRenderedPageBreak/>
        <w:t>Vstal jsem, jednoduchým dotekem zabezpečil panel a vy</w:t>
      </w:r>
      <w:r w:rsidRPr="00B65E65">
        <w:rPr>
          <w:rFonts w:eastAsia="Malgun Gothic"/>
          <w:szCs w:val="24"/>
        </w:rPr>
        <w:t>š</w:t>
      </w:r>
      <w:r w:rsidRPr="00B65E65">
        <w:rPr>
          <w:szCs w:val="24"/>
        </w:rPr>
        <w:t>el na chodbu. Do bodu nula zb</w:t>
      </w:r>
      <w:r w:rsidRPr="00B65E65">
        <w:rPr>
          <w:rFonts w:eastAsia="Malgun Gothic"/>
          <w:szCs w:val="24"/>
        </w:rPr>
        <w:t>ý</w:t>
      </w:r>
      <w:r w:rsidRPr="00B65E65">
        <w:rPr>
          <w:szCs w:val="24"/>
        </w:rPr>
        <w:t>vala hodina. Podle protokolu jsme měli b</w:t>
      </w:r>
      <w:r w:rsidRPr="00B65E65">
        <w:rPr>
          <w:rFonts w:eastAsia="Malgun Gothic"/>
          <w:szCs w:val="24"/>
        </w:rPr>
        <w:t>ý</w:t>
      </w:r>
      <w:r w:rsidRPr="00B65E65">
        <w:rPr>
          <w:szCs w:val="24"/>
        </w:rPr>
        <w:t>t na stanovi</w:t>
      </w:r>
      <w:r w:rsidRPr="00B65E65">
        <w:rPr>
          <w:rFonts w:eastAsia="Malgun Gothic"/>
          <w:szCs w:val="24"/>
        </w:rPr>
        <w:t>š</w:t>
      </w:r>
      <w:r w:rsidRPr="00B65E65">
        <w:rPr>
          <w:szCs w:val="24"/>
        </w:rPr>
        <w:t>ti a hledat i tu sebemen</w:t>
      </w:r>
      <w:r w:rsidRPr="00B65E65">
        <w:rPr>
          <w:rFonts w:eastAsia="Malgun Gothic"/>
          <w:szCs w:val="24"/>
        </w:rPr>
        <w:t>ší</w:t>
      </w:r>
      <w:r w:rsidRPr="00B65E65">
        <w:rPr>
          <w:szCs w:val="24"/>
        </w:rPr>
        <w:t xml:space="preserve"> odchylku od pl</w:t>
      </w:r>
      <w:r w:rsidRPr="00B65E65">
        <w:rPr>
          <w:rFonts w:eastAsia="Malgun Gothic"/>
          <w:szCs w:val="24"/>
        </w:rPr>
        <w:t>á</w:t>
      </w:r>
      <w:r w:rsidRPr="00B65E65">
        <w:rPr>
          <w:szCs w:val="24"/>
        </w:rPr>
        <w:t>nu, ale ve skutečnosti nemělo hodinu předem smysl pozorovat Koh</w:t>
      </w:r>
      <w:r w:rsidRPr="00B65E65">
        <w:rPr>
          <w:rFonts w:eastAsia="Malgun Gothic"/>
          <w:szCs w:val="24"/>
        </w:rPr>
        <w:t>ú</w:t>
      </w:r>
      <w:r w:rsidRPr="00B65E65">
        <w:rPr>
          <w:szCs w:val="24"/>
        </w:rPr>
        <w:t>ta, jak si čist</w:t>
      </w:r>
      <w:r w:rsidRPr="00B65E65">
        <w:rPr>
          <w:rFonts w:eastAsia="Malgun Gothic"/>
          <w:szCs w:val="24"/>
        </w:rPr>
        <w:t>í</w:t>
      </w:r>
      <w:r w:rsidRPr="00B65E65">
        <w:rPr>
          <w:szCs w:val="24"/>
        </w:rPr>
        <w:t xml:space="preserve"> zuby, nebo Pokorn</w:t>
      </w:r>
      <w:r w:rsidRPr="00B65E65">
        <w:rPr>
          <w:rFonts w:eastAsia="Malgun Gothic"/>
          <w:szCs w:val="24"/>
        </w:rPr>
        <w:t>é</w:t>
      </w:r>
      <w:r w:rsidRPr="00B65E65">
        <w:rPr>
          <w:szCs w:val="24"/>
        </w:rPr>
        <w:t>ho, jak si pln</w:t>
      </w:r>
      <w:r w:rsidRPr="00B65E65">
        <w:rPr>
          <w:rFonts w:eastAsia="Malgun Gothic"/>
          <w:szCs w:val="24"/>
        </w:rPr>
        <w:t>í</w:t>
      </w:r>
      <w:r w:rsidRPr="00B65E65">
        <w:rPr>
          <w:szCs w:val="24"/>
        </w:rPr>
        <w:t xml:space="preserve"> z</w:t>
      </w:r>
      <w:r w:rsidRPr="00B65E65">
        <w:rPr>
          <w:rFonts w:eastAsia="Malgun Gothic"/>
          <w:szCs w:val="24"/>
        </w:rPr>
        <w:t>á</w:t>
      </w:r>
      <w:r w:rsidRPr="00B65E65">
        <w:rPr>
          <w:szCs w:val="24"/>
        </w:rPr>
        <w:t>sobn</w:t>
      </w:r>
      <w:r w:rsidRPr="00B65E65">
        <w:rPr>
          <w:rFonts w:eastAsia="Malgun Gothic"/>
          <w:szCs w:val="24"/>
        </w:rPr>
        <w:t>í</w:t>
      </w:r>
      <w:r w:rsidRPr="00B65E65">
        <w:rPr>
          <w:szCs w:val="24"/>
        </w:rPr>
        <w:t>ky. Do</w:t>
      </w:r>
      <w:r w:rsidRPr="00B65E65">
        <w:rPr>
          <w:rFonts w:eastAsia="Malgun Gothic"/>
          <w:szCs w:val="24"/>
        </w:rPr>
        <w:t>š</w:t>
      </w:r>
      <w:r w:rsidRPr="00B65E65">
        <w:rPr>
          <w:szCs w:val="24"/>
        </w:rPr>
        <w:t xml:space="preserve">el jsem k automatu na konci chodby a Ira samozřejmě nikde. Kamkoliv </w:t>
      </w:r>
      <w:r w:rsidRPr="00B65E65">
        <w:rPr>
          <w:rFonts w:eastAsia="Malgun Gothic"/>
          <w:szCs w:val="24"/>
        </w:rPr>
        <w:t>š</w:t>
      </w:r>
      <w:r w:rsidRPr="00B65E65">
        <w:rPr>
          <w:szCs w:val="24"/>
        </w:rPr>
        <w:t>el, končil okolkov</w:t>
      </w:r>
      <w:r w:rsidRPr="00B65E65">
        <w:rPr>
          <w:rFonts w:eastAsia="Malgun Gothic"/>
          <w:szCs w:val="24"/>
        </w:rPr>
        <w:t>á</w:t>
      </w:r>
      <w:r w:rsidRPr="00B65E65">
        <w:rPr>
          <w:szCs w:val="24"/>
        </w:rPr>
        <w:t>n</w:t>
      </w:r>
      <w:r w:rsidRPr="00B65E65">
        <w:rPr>
          <w:rFonts w:eastAsia="Malgun Gothic"/>
          <w:szCs w:val="24"/>
        </w:rPr>
        <w:t>í</w:t>
      </w:r>
      <w:r w:rsidRPr="00B65E65">
        <w:rPr>
          <w:szCs w:val="24"/>
        </w:rPr>
        <w:t>m kolem koordinačn</w:t>
      </w:r>
      <w:r w:rsidRPr="00B65E65">
        <w:rPr>
          <w:rFonts w:eastAsia="Malgun Gothic"/>
          <w:szCs w:val="24"/>
        </w:rPr>
        <w:t>í</w:t>
      </w:r>
      <w:r w:rsidRPr="00B65E65">
        <w:rPr>
          <w:szCs w:val="24"/>
        </w:rPr>
        <w:t>ho a ček</w:t>
      </w:r>
      <w:r w:rsidRPr="00B65E65">
        <w:rPr>
          <w:rFonts w:eastAsia="Malgun Gothic"/>
          <w:szCs w:val="24"/>
        </w:rPr>
        <w:t>á</w:t>
      </w:r>
      <w:r w:rsidRPr="00B65E65">
        <w:rPr>
          <w:szCs w:val="24"/>
        </w:rPr>
        <w:t>n</w:t>
      </w:r>
      <w:r w:rsidRPr="00B65E65">
        <w:rPr>
          <w:rFonts w:eastAsia="Malgun Gothic"/>
          <w:szCs w:val="24"/>
        </w:rPr>
        <w:t>í</w:t>
      </w:r>
      <w:r w:rsidRPr="00B65E65">
        <w:rPr>
          <w:szCs w:val="24"/>
        </w:rPr>
        <w:t>m, jestli nenarazí na Moniku, krásku z pátého patra. Naházel jsem do mašiny drobné a sledoval, jak do kelímku stéká něco, co by za k</w:t>
      </w:r>
      <w:r w:rsidRPr="00B65E65">
        <w:rPr>
          <w:rFonts w:eastAsia="Malgun Gothic"/>
          <w:szCs w:val="24"/>
        </w:rPr>
        <w:t>á</w:t>
      </w:r>
      <w:r w:rsidRPr="00B65E65">
        <w:rPr>
          <w:szCs w:val="24"/>
        </w:rPr>
        <w:t>vu nepova</w:t>
      </w:r>
      <w:r w:rsidRPr="00B65E65">
        <w:rPr>
          <w:rFonts w:eastAsia="Malgun Gothic"/>
          <w:szCs w:val="24"/>
        </w:rPr>
        <w:t>ž</w:t>
      </w:r>
      <w:r w:rsidRPr="00B65E65">
        <w:rPr>
          <w:szCs w:val="24"/>
        </w:rPr>
        <w:t>oval ani chud</w:t>
      </w:r>
      <w:r w:rsidRPr="00B65E65">
        <w:rPr>
          <w:rFonts w:eastAsia="Malgun Gothic"/>
          <w:szCs w:val="24"/>
        </w:rPr>
        <w:t>ý</w:t>
      </w:r>
      <w:r w:rsidRPr="00B65E65">
        <w:rPr>
          <w:szCs w:val="24"/>
        </w:rPr>
        <w:t xml:space="preserve"> duchem. Po sedm</w:t>
      </w:r>
      <w:r w:rsidRPr="00B65E65">
        <w:rPr>
          <w:rFonts w:eastAsia="Malgun Gothic"/>
          <w:szCs w:val="24"/>
        </w:rPr>
        <w:t>é</w:t>
      </w:r>
      <w:r w:rsidRPr="00B65E65">
        <w:rPr>
          <w:szCs w:val="24"/>
        </w:rPr>
        <w:t xml:space="preserve"> probděn</w:t>
      </w:r>
      <w:r w:rsidRPr="00B65E65">
        <w:rPr>
          <w:rFonts w:eastAsia="Malgun Gothic"/>
          <w:szCs w:val="24"/>
        </w:rPr>
        <w:t>é</w:t>
      </w:r>
      <w:r w:rsidRPr="00B65E65">
        <w:rPr>
          <w:szCs w:val="24"/>
        </w:rPr>
        <w:t xml:space="preserve"> noci za sebou u</w:t>
      </w:r>
      <w:r w:rsidRPr="00B65E65">
        <w:rPr>
          <w:rFonts w:eastAsia="Malgun Gothic"/>
          <w:szCs w:val="24"/>
        </w:rPr>
        <w:t>ž</w:t>
      </w:r>
      <w:r w:rsidRPr="00B65E65">
        <w:rPr>
          <w:szCs w:val="24"/>
        </w:rPr>
        <w:t xml:space="preserve"> mi to ale bylo jedno a vypil bych i ředidlo, kdyby mě udr</w:t>
      </w:r>
      <w:r w:rsidRPr="00B65E65">
        <w:rPr>
          <w:rFonts w:eastAsia="Malgun Gothic"/>
          <w:szCs w:val="24"/>
        </w:rPr>
        <w:t>ž</w:t>
      </w:r>
      <w:r w:rsidRPr="00B65E65">
        <w:rPr>
          <w:szCs w:val="24"/>
        </w:rPr>
        <w:t>elo na</w:t>
      </w:r>
      <w:r w:rsidRPr="00B65E65">
        <w:rPr>
          <w:rFonts w:eastAsia="Malgun Gothic"/>
          <w:szCs w:val="24"/>
        </w:rPr>
        <w:t>ž</w:t>
      </w:r>
      <w:r w:rsidRPr="00B65E65">
        <w:rPr>
          <w:szCs w:val="24"/>
        </w:rPr>
        <w:t>ivu.</w:t>
      </w:r>
    </w:p>
    <w:p w:rsidR="007043C0" w:rsidRPr="00B65E65" w:rsidRDefault="007043C0" w:rsidP="007043C0">
      <w:pPr>
        <w:pStyle w:val="Text"/>
        <w:rPr>
          <w:szCs w:val="24"/>
        </w:rPr>
      </w:pPr>
      <w:r w:rsidRPr="00B65E65">
        <w:rPr>
          <w:szCs w:val="24"/>
        </w:rPr>
        <w:t>Když jsem si kelímek bral, světla na chodbě zhasla.</w:t>
      </w:r>
    </w:p>
    <w:p w:rsidR="007043C0" w:rsidRPr="00B65E65" w:rsidRDefault="007043C0" w:rsidP="007043C0">
      <w:pPr>
        <w:pStyle w:val="Text"/>
        <w:rPr>
          <w:szCs w:val="24"/>
        </w:rPr>
      </w:pPr>
      <w:r w:rsidRPr="00B65E65">
        <w:rPr>
          <w:szCs w:val="24"/>
        </w:rPr>
        <w:t>„Do prdele!“</w:t>
      </w:r>
    </w:p>
    <w:p w:rsidR="007043C0" w:rsidRPr="00B65E65" w:rsidRDefault="007043C0" w:rsidP="007043C0">
      <w:pPr>
        <w:pStyle w:val="Text"/>
        <w:rPr>
          <w:szCs w:val="24"/>
        </w:rPr>
      </w:pPr>
      <w:r w:rsidRPr="00B65E65">
        <w:rPr>
          <w:szCs w:val="24"/>
        </w:rPr>
        <w:t>Kelímek mi proklouzl mezi prsty a spadl na zem. Mohl jsem být rád, že cokoliv automat vydával za kávu, bylo to spíš studené než horké.</w:t>
      </w:r>
    </w:p>
    <w:p w:rsidR="007043C0" w:rsidRPr="00B65E65" w:rsidRDefault="007043C0" w:rsidP="007043C0">
      <w:pPr>
        <w:pStyle w:val="Text"/>
        <w:rPr>
          <w:szCs w:val="24"/>
        </w:rPr>
      </w:pPr>
      <w:r w:rsidRPr="00B65E65">
        <w:rPr>
          <w:szCs w:val="24"/>
        </w:rPr>
        <w:t>Na druhém konci chodby se ozvaly hlasy.</w:t>
      </w:r>
    </w:p>
    <w:p w:rsidR="007043C0" w:rsidRPr="00B65E65" w:rsidRDefault="007043C0" w:rsidP="007043C0">
      <w:pPr>
        <w:pStyle w:val="Text"/>
        <w:rPr>
          <w:szCs w:val="24"/>
        </w:rPr>
      </w:pPr>
      <w:r w:rsidRPr="00B65E65">
        <w:rPr>
          <w:szCs w:val="24"/>
        </w:rPr>
        <w:t>„Co se stalo?“ zeptal se první. „Nehlásili cvičení?“</w:t>
      </w:r>
    </w:p>
    <w:p w:rsidR="007043C0" w:rsidRPr="00B65E65" w:rsidRDefault="007043C0" w:rsidP="007043C0">
      <w:pPr>
        <w:pStyle w:val="Text"/>
        <w:rPr>
          <w:szCs w:val="24"/>
        </w:rPr>
      </w:pPr>
      <w:r w:rsidRPr="00B65E65">
        <w:rPr>
          <w:szCs w:val="24"/>
        </w:rPr>
        <w:t>„Nehlásili nic,“ promluvil druhý.</w:t>
      </w:r>
    </w:p>
    <w:p w:rsidR="007043C0" w:rsidRPr="00B65E65" w:rsidRDefault="007043C0" w:rsidP="007043C0">
      <w:pPr>
        <w:pStyle w:val="Text"/>
        <w:rPr>
          <w:szCs w:val="24"/>
        </w:rPr>
      </w:pPr>
      <w:r w:rsidRPr="00B65E65">
        <w:rPr>
          <w:szCs w:val="24"/>
        </w:rPr>
        <w:t>„Zkusím zavolat na dohled.“</w:t>
      </w:r>
    </w:p>
    <w:p w:rsidR="007043C0" w:rsidRPr="00B65E65" w:rsidRDefault="007043C0" w:rsidP="007043C0">
      <w:pPr>
        <w:pStyle w:val="Text"/>
        <w:rPr>
          <w:szCs w:val="24"/>
        </w:rPr>
      </w:pPr>
      <w:r w:rsidRPr="00B65E65">
        <w:rPr>
          <w:szCs w:val="24"/>
        </w:rPr>
        <w:t>Do hovoru se vložil někdo další – po pár slovech jsem poznal Oplata z prvního oddělení: „Je sobota ráno, kámo, na dohledu nikdo nebude.“</w:t>
      </w:r>
    </w:p>
    <w:p w:rsidR="007043C0" w:rsidRPr="00B65E65" w:rsidRDefault="007043C0" w:rsidP="007043C0">
      <w:pPr>
        <w:pStyle w:val="Text"/>
        <w:rPr>
          <w:szCs w:val="24"/>
        </w:rPr>
      </w:pPr>
      <w:r w:rsidRPr="00B65E65">
        <w:rPr>
          <w:szCs w:val="24"/>
        </w:rPr>
        <w:t>„Ty vole, chtěl bych se mít jako oni.“</w:t>
      </w:r>
    </w:p>
    <w:p w:rsidR="007043C0" w:rsidRPr="00B65E65" w:rsidRDefault="007043C0" w:rsidP="007043C0">
      <w:pPr>
        <w:pStyle w:val="Text"/>
        <w:rPr>
          <w:szCs w:val="24"/>
        </w:rPr>
      </w:pPr>
      <w:r w:rsidRPr="00B65E65">
        <w:rPr>
          <w:szCs w:val="24"/>
        </w:rPr>
        <w:t>„Nech na hlavě, šlape tam po nich Zapner.“</w:t>
      </w:r>
    </w:p>
    <w:p w:rsidR="007043C0" w:rsidRPr="00B65E65" w:rsidRDefault="007043C0" w:rsidP="007043C0">
      <w:pPr>
        <w:pStyle w:val="Text"/>
        <w:rPr>
          <w:szCs w:val="24"/>
        </w:rPr>
      </w:pPr>
      <w:r w:rsidRPr="00B65E65">
        <w:rPr>
          <w:szCs w:val="24"/>
        </w:rPr>
        <w:t>„A oni zase šlapou po nás.“</w:t>
      </w:r>
    </w:p>
    <w:p w:rsidR="007043C0" w:rsidRPr="00B65E65" w:rsidRDefault="007043C0" w:rsidP="007043C0">
      <w:pPr>
        <w:pStyle w:val="Text"/>
        <w:rPr>
          <w:szCs w:val="24"/>
        </w:rPr>
      </w:pPr>
      <w:r w:rsidRPr="00B65E65">
        <w:rPr>
          <w:szCs w:val="24"/>
        </w:rPr>
        <w:t>Světlo se znovu rozsvítilo. A z reproduktoru nad automatem se ozvalo hlášení: „Všichni pracovníci chronologického oddělení a kontroly událostí se okamžitě vrátí na svá stanoviště. Došlo ke krátkodobému výpadku systému, je nutná okamžitá kontrola všech stanic.“</w:t>
      </w:r>
    </w:p>
    <w:p w:rsidR="007043C0" w:rsidRPr="00B65E65" w:rsidRDefault="007043C0" w:rsidP="007043C0">
      <w:pPr>
        <w:pStyle w:val="Text"/>
        <w:rPr>
          <w:szCs w:val="24"/>
        </w:rPr>
      </w:pPr>
      <w:r w:rsidRPr="00B65E65">
        <w:rPr>
          <w:szCs w:val="24"/>
        </w:rPr>
        <w:t>Nechal jsem kelímek kelímkem a vyrazil na stanoviště.</w:t>
      </w:r>
    </w:p>
    <w:p w:rsidR="007043C0" w:rsidRPr="00B65E65" w:rsidRDefault="007043C0" w:rsidP="007043C0">
      <w:pPr>
        <w:pStyle w:val="Text"/>
        <w:rPr>
          <w:szCs w:val="24"/>
        </w:rPr>
      </w:pPr>
      <w:r w:rsidRPr="00B65E65">
        <w:rPr>
          <w:szCs w:val="24"/>
        </w:rPr>
        <w:t xml:space="preserve">Na první pohled všechno v pořádku. Systém pravděpodobně přepnul na záložní zdroj. Na hlavním monitoru zrovna Kohút vycházel z domu, na sousedním Pokorný schovával zásobníky do </w:t>
      </w:r>
      <w:r w:rsidRPr="00B65E65">
        <w:rPr>
          <w:szCs w:val="24"/>
        </w:rPr>
        <w:lastRenderedPageBreak/>
        <w:t>sumek. Chronometry pomalu a pravidelně tikaly. Nic mě nedokázalo uspat snáz.</w:t>
      </w:r>
    </w:p>
    <w:p w:rsidR="007043C0" w:rsidRPr="00B65E65" w:rsidRDefault="007043C0" w:rsidP="007043C0">
      <w:pPr>
        <w:pStyle w:val="Text"/>
        <w:rPr>
          <w:szCs w:val="24"/>
        </w:rPr>
      </w:pPr>
      <w:r w:rsidRPr="00B65E65">
        <w:rPr>
          <w:szCs w:val="24"/>
        </w:rPr>
        <w:t>Pak se ve dveřích objevil Ira.</w:t>
      </w:r>
    </w:p>
    <w:p w:rsidR="007043C0" w:rsidRPr="00B65E65" w:rsidRDefault="007043C0" w:rsidP="007043C0">
      <w:pPr>
        <w:pStyle w:val="Text"/>
        <w:rPr>
          <w:szCs w:val="24"/>
        </w:rPr>
      </w:pPr>
      <w:r w:rsidRPr="00B65E65">
        <w:rPr>
          <w:szCs w:val="24"/>
        </w:rPr>
        <w:t>Promnul jsem si oči. „Kde máš kafe?“</w:t>
      </w:r>
    </w:p>
    <w:p w:rsidR="007043C0" w:rsidRPr="00B65E65" w:rsidRDefault="007043C0" w:rsidP="007043C0">
      <w:pPr>
        <w:pStyle w:val="Text"/>
        <w:rPr>
          <w:szCs w:val="24"/>
        </w:rPr>
      </w:pPr>
      <w:r w:rsidRPr="00B65E65">
        <w:rPr>
          <w:szCs w:val="24"/>
        </w:rPr>
        <w:t>Ira uhnul pohledem. „Zapomněl jsem.“</w:t>
      </w:r>
    </w:p>
    <w:p w:rsidR="007043C0" w:rsidRPr="00B65E65" w:rsidRDefault="007043C0" w:rsidP="007043C0">
      <w:pPr>
        <w:pStyle w:val="Text"/>
        <w:rPr>
          <w:szCs w:val="24"/>
        </w:rPr>
      </w:pPr>
      <w:r w:rsidRPr="00B65E65">
        <w:rPr>
          <w:szCs w:val="24"/>
        </w:rPr>
        <w:t>„Na koordinačním automat nemají?“</w:t>
      </w:r>
    </w:p>
    <w:p w:rsidR="007043C0" w:rsidRPr="00B65E65" w:rsidRDefault="007043C0" w:rsidP="007043C0">
      <w:pPr>
        <w:pStyle w:val="Text"/>
        <w:rPr>
          <w:szCs w:val="24"/>
        </w:rPr>
      </w:pPr>
      <w:r w:rsidRPr="00B65E65">
        <w:rPr>
          <w:szCs w:val="24"/>
        </w:rPr>
        <w:t>„No dovol.“</w:t>
      </w:r>
    </w:p>
    <w:p w:rsidR="007043C0" w:rsidRPr="00B65E65" w:rsidRDefault="007043C0" w:rsidP="007043C0">
      <w:pPr>
        <w:pStyle w:val="Text"/>
        <w:rPr>
          <w:szCs w:val="24"/>
        </w:rPr>
      </w:pPr>
      <w:r w:rsidRPr="00B65E65">
        <w:rPr>
          <w:szCs w:val="24"/>
        </w:rPr>
        <w:t>„Jsi tam snad častěji než tady, neměli by ti platit oni?“</w:t>
      </w:r>
    </w:p>
    <w:p w:rsidR="007043C0" w:rsidRPr="00B65E65" w:rsidRDefault="007043C0" w:rsidP="007043C0">
      <w:pPr>
        <w:pStyle w:val="Text"/>
        <w:rPr>
          <w:szCs w:val="24"/>
        </w:rPr>
      </w:pPr>
      <w:r w:rsidRPr="00B65E65">
        <w:rPr>
          <w:szCs w:val="24"/>
        </w:rPr>
        <w:t>„Haha. Radši mi ukaž záznam. Nepřišli jsme při tom výpadku o nic?“</w:t>
      </w:r>
    </w:p>
    <w:p w:rsidR="007043C0" w:rsidRPr="00B65E65" w:rsidRDefault="007043C0" w:rsidP="007043C0">
      <w:pPr>
        <w:pStyle w:val="Text"/>
        <w:rPr>
          <w:szCs w:val="24"/>
        </w:rPr>
      </w:pPr>
      <w:r w:rsidRPr="00B65E65">
        <w:rPr>
          <w:szCs w:val="24"/>
        </w:rPr>
        <w:t>Zavrtěl jsem hlavou. „Všechno je v normě.“</w:t>
      </w:r>
    </w:p>
    <w:p w:rsidR="007043C0" w:rsidRPr="00B65E65" w:rsidRDefault="007043C0" w:rsidP="007043C0">
      <w:pPr>
        <w:pStyle w:val="Text"/>
        <w:rPr>
          <w:szCs w:val="24"/>
        </w:rPr>
      </w:pPr>
      <w:r w:rsidRPr="00B65E65">
        <w:rPr>
          <w:szCs w:val="24"/>
        </w:rPr>
        <w:t>Ira se podíval k monitoru. „Koukám, že Pokorný už má sbaleno.“</w:t>
      </w:r>
    </w:p>
    <w:p w:rsidR="007043C0" w:rsidRPr="00B65E65" w:rsidRDefault="007043C0" w:rsidP="007043C0">
      <w:pPr>
        <w:pStyle w:val="Text"/>
        <w:rPr>
          <w:szCs w:val="24"/>
        </w:rPr>
      </w:pPr>
      <w:r w:rsidRPr="00B65E65">
        <w:rPr>
          <w:szCs w:val="24"/>
        </w:rPr>
        <w:t>Povzdechl jsem si. „Ani se mi na to nechce dívat.“</w:t>
      </w:r>
    </w:p>
    <w:p w:rsidR="007043C0" w:rsidRPr="00B65E65" w:rsidRDefault="007043C0" w:rsidP="007043C0">
      <w:pPr>
        <w:pStyle w:val="Text"/>
        <w:rPr>
          <w:szCs w:val="24"/>
        </w:rPr>
      </w:pPr>
      <w:r w:rsidRPr="00B65E65">
        <w:rPr>
          <w:i/>
          <w:szCs w:val="24"/>
        </w:rPr>
        <w:t>„Musí to být,“</w:t>
      </w:r>
      <w:r w:rsidRPr="00B65E65">
        <w:rPr>
          <w:szCs w:val="24"/>
        </w:rPr>
        <w:t xml:space="preserve"> připomněl Ira heslo, které jsme měli vyšité na pracovních kombinézách. Nepronesl ho ale ani zdaleka s takovým přesvědčením, s jakým ho pronášelo vedení na zasedáních. Zhluboka jsem se nadechl.</w:t>
      </w:r>
    </w:p>
    <w:p w:rsidR="007043C0" w:rsidRPr="00B65E65" w:rsidRDefault="007043C0" w:rsidP="007043C0">
      <w:pPr>
        <w:pStyle w:val="Text"/>
        <w:rPr>
          <w:szCs w:val="24"/>
        </w:rPr>
      </w:pPr>
      <w:r w:rsidRPr="00B65E65">
        <w:rPr>
          <w:szCs w:val="24"/>
        </w:rPr>
        <w:t>„Jsi v pohodě? Vypadáš hrozně.“</w:t>
      </w:r>
    </w:p>
    <w:p w:rsidR="007043C0" w:rsidRPr="00B65E65" w:rsidRDefault="007043C0" w:rsidP="007043C0">
      <w:pPr>
        <w:pStyle w:val="Text"/>
        <w:rPr>
          <w:szCs w:val="24"/>
        </w:rPr>
      </w:pPr>
      <w:r w:rsidRPr="00B65E65">
        <w:rPr>
          <w:szCs w:val="24"/>
        </w:rPr>
        <w:t>„Od tebe to sedí.“</w:t>
      </w:r>
    </w:p>
    <w:p w:rsidR="007043C0" w:rsidRPr="00B65E65" w:rsidRDefault="007043C0" w:rsidP="007043C0">
      <w:pPr>
        <w:pStyle w:val="Text"/>
        <w:rPr>
          <w:szCs w:val="24"/>
        </w:rPr>
      </w:pPr>
      <w:r w:rsidRPr="00B65E65">
        <w:rPr>
          <w:szCs w:val="24"/>
        </w:rPr>
        <w:t>Iry jsem se nedotkl. „Nesnaž se. Myslím to vážně.“</w:t>
      </w:r>
    </w:p>
    <w:p w:rsidR="007043C0" w:rsidRPr="00B65E65" w:rsidRDefault="007043C0" w:rsidP="007043C0">
      <w:pPr>
        <w:pStyle w:val="Text"/>
        <w:rPr>
          <w:szCs w:val="24"/>
        </w:rPr>
      </w:pPr>
      <w:r w:rsidRPr="00B65E65">
        <w:rPr>
          <w:szCs w:val="24"/>
        </w:rPr>
        <w:t>„Nespal jsem už věčnost,“ přiznal jsem.</w:t>
      </w:r>
    </w:p>
    <w:p w:rsidR="007043C0" w:rsidRPr="00B65E65" w:rsidRDefault="007043C0" w:rsidP="007043C0">
      <w:pPr>
        <w:pStyle w:val="Text"/>
        <w:rPr>
          <w:szCs w:val="24"/>
        </w:rPr>
      </w:pPr>
      <w:r w:rsidRPr="00B65E65">
        <w:rPr>
          <w:szCs w:val="24"/>
        </w:rPr>
        <w:t>„Proč se nenatáhneš, až Pokorný oddělá Kohúta?“</w:t>
      </w:r>
    </w:p>
    <w:p w:rsidR="007043C0" w:rsidRPr="00B65E65" w:rsidRDefault="007043C0" w:rsidP="007043C0">
      <w:pPr>
        <w:pStyle w:val="Text"/>
        <w:rPr>
          <w:szCs w:val="24"/>
        </w:rPr>
      </w:pPr>
      <w:r w:rsidRPr="00B65E65">
        <w:rPr>
          <w:szCs w:val="24"/>
        </w:rPr>
        <w:t>„Musíme odevzdat zprávu</w:t>
      </w:r>
      <w:r>
        <w:t>“</w:t>
      </w:r>
    </w:p>
    <w:p w:rsidR="007043C0" w:rsidRPr="00B65E65" w:rsidRDefault="007043C0" w:rsidP="007043C0">
      <w:pPr>
        <w:pStyle w:val="Text"/>
        <w:rPr>
          <w:szCs w:val="24"/>
        </w:rPr>
      </w:pPr>
      <w:r w:rsidRPr="00B65E65">
        <w:rPr>
          <w:szCs w:val="24"/>
        </w:rPr>
        <w:t xml:space="preserve">„Tu napíšu i bez tebe.“ Ira se posadil před monitor a zadíval se na Kohúta. </w:t>
      </w:r>
      <w:r w:rsidRPr="00B65E65">
        <w:rPr>
          <w:i/>
          <w:szCs w:val="24"/>
        </w:rPr>
        <w:t>„Osud se odvážných bojí a zbabělce drtí.“</w:t>
      </w:r>
    </w:p>
    <w:p w:rsidR="007043C0" w:rsidRPr="00B65E65" w:rsidRDefault="007043C0" w:rsidP="007043C0">
      <w:pPr>
        <w:pStyle w:val="Text"/>
        <w:rPr>
          <w:szCs w:val="24"/>
        </w:rPr>
      </w:pPr>
      <w:r w:rsidRPr="00B65E65">
        <w:rPr>
          <w:szCs w:val="24"/>
        </w:rPr>
        <w:t>„Co je to za blbost?“</w:t>
      </w:r>
    </w:p>
    <w:p w:rsidR="007043C0" w:rsidRPr="00B65E65" w:rsidRDefault="007043C0" w:rsidP="007043C0">
      <w:pPr>
        <w:pStyle w:val="Text"/>
        <w:rPr>
          <w:szCs w:val="24"/>
        </w:rPr>
      </w:pPr>
      <w:r w:rsidRPr="00B65E65">
        <w:rPr>
          <w:szCs w:val="24"/>
        </w:rPr>
        <w:t>„To je Seneca. Mám to z výroční zprávy.“</w:t>
      </w:r>
    </w:p>
    <w:p w:rsidR="007043C0" w:rsidRPr="00B65E65" w:rsidRDefault="007043C0" w:rsidP="007043C0">
      <w:pPr>
        <w:pStyle w:val="Text"/>
        <w:rPr>
          <w:szCs w:val="24"/>
        </w:rPr>
      </w:pPr>
      <w:r w:rsidRPr="00B65E65">
        <w:rPr>
          <w:szCs w:val="24"/>
        </w:rPr>
        <w:t>„Dělá to tiskové i nějakou skutečnou práci?“ Poklepal jsem na monitor. „Kohút jako zbabělec nevypadá a počkej hodinu, pak ho osud zdrtí určitě.“</w:t>
      </w:r>
    </w:p>
    <w:p w:rsidR="007043C0" w:rsidRPr="00B65E65" w:rsidRDefault="007043C0" w:rsidP="007043C0">
      <w:pPr>
        <w:pStyle w:val="Text"/>
        <w:rPr>
          <w:szCs w:val="24"/>
        </w:rPr>
      </w:pPr>
      <w:r w:rsidRPr="00B65E65">
        <w:rPr>
          <w:szCs w:val="24"/>
        </w:rPr>
        <w:t>Ira se na mě zašklebil.</w:t>
      </w:r>
    </w:p>
    <w:p w:rsidR="007043C0" w:rsidRPr="00B65E65" w:rsidRDefault="007043C0" w:rsidP="007043C0">
      <w:pPr>
        <w:pStyle w:val="Text"/>
        <w:rPr>
          <w:szCs w:val="24"/>
        </w:rPr>
      </w:pPr>
      <w:r w:rsidRPr="00B65E65">
        <w:rPr>
          <w:szCs w:val="24"/>
        </w:rPr>
        <w:t xml:space="preserve">Ale já se na něho nedíval. Pozoroval jsem Kohúta. Něco… nebylo v pořádku. Nevěděl jsem co, ale… </w:t>
      </w:r>
      <w:r w:rsidRPr="00B65E65">
        <w:rPr>
          <w:i/>
          <w:szCs w:val="24"/>
        </w:rPr>
        <w:t>bylo to tam.</w:t>
      </w:r>
    </w:p>
    <w:p w:rsidR="007043C0" w:rsidRPr="00B65E65" w:rsidRDefault="007043C0" w:rsidP="007043C0">
      <w:pPr>
        <w:pStyle w:val="Text"/>
        <w:rPr>
          <w:szCs w:val="24"/>
        </w:rPr>
      </w:pPr>
      <w:r w:rsidRPr="00B65E65">
        <w:rPr>
          <w:szCs w:val="24"/>
        </w:rPr>
        <w:t>Vzal jsem ze stolu predikční arch a listoval, dokud jsem nenašel čas 8.27.</w:t>
      </w:r>
    </w:p>
    <w:p w:rsidR="007043C0" w:rsidRPr="00B65E65" w:rsidRDefault="007043C0" w:rsidP="007043C0">
      <w:pPr>
        <w:pStyle w:val="Text"/>
        <w:rPr>
          <w:i/>
          <w:szCs w:val="24"/>
        </w:rPr>
      </w:pPr>
      <w:r w:rsidRPr="00B65E65">
        <w:rPr>
          <w:i/>
          <w:szCs w:val="24"/>
        </w:rPr>
        <w:t>8.27.</w:t>
      </w:r>
    </w:p>
    <w:p w:rsidR="007043C0" w:rsidRPr="00B65E65" w:rsidRDefault="007043C0" w:rsidP="007043C0">
      <w:pPr>
        <w:pStyle w:val="Text"/>
        <w:rPr>
          <w:szCs w:val="24"/>
        </w:rPr>
      </w:pPr>
      <w:r w:rsidRPr="00B65E65">
        <w:rPr>
          <w:szCs w:val="24"/>
        </w:rPr>
        <w:lastRenderedPageBreak/>
        <w:t>„Co je?“ zeptal se Ira a uvolněně se posadil vedle mě. „Kurva,“ zašeptal jsem.</w:t>
      </w:r>
    </w:p>
    <w:p w:rsidR="007043C0" w:rsidRPr="00B65E65" w:rsidRDefault="007043C0" w:rsidP="007043C0">
      <w:pPr>
        <w:pStyle w:val="Text"/>
        <w:rPr>
          <w:szCs w:val="24"/>
        </w:rPr>
      </w:pPr>
      <w:r w:rsidRPr="00B65E65">
        <w:rPr>
          <w:szCs w:val="24"/>
        </w:rPr>
        <w:t>Všechno kolem jako by se zpomalilo. Až bolestně jsem vnímal každý úder srdce. Bolel.</w:t>
      </w:r>
    </w:p>
    <w:p w:rsidR="007043C0" w:rsidRPr="00B65E65" w:rsidRDefault="007043C0" w:rsidP="007043C0">
      <w:pPr>
        <w:pStyle w:val="Text"/>
        <w:rPr>
          <w:szCs w:val="24"/>
        </w:rPr>
      </w:pPr>
      <w:r w:rsidRPr="00B65E65">
        <w:rPr>
          <w:szCs w:val="24"/>
        </w:rPr>
        <w:t>Ira se narovnal. „Luko?“</w:t>
      </w:r>
    </w:p>
    <w:p w:rsidR="007043C0" w:rsidRPr="00B65E65" w:rsidRDefault="007043C0" w:rsidP="007043C0">
      <w:pPr>
        <w:pStyle w:val="Text"/>
        <w:rPr>
          <w:szCs w:val="24"/>
        </w:rPr>
      </w:pPr>
      <w:r w:rsidRPr="00B65E65">
        <w:rPr>
          <w:szCs w:val="24"/>
        </w:rPr>
        <w:t>Nedokázal jsem se na něho podívat. Doufal jsem… Doufal jsem, že se pletu, ale čím déle jsem se díval do archu, tím víc jsem o tom pochyboval. Písmena se mi roztančila před očima a já najednou dokázal myslet na jediné. Na Sotera, kterého ostraha táhla chodbou. Na jeho oči plné strachu. A na všechno, co se šeptalo, když neposlouchal nikdo z vedení.</w:t>
      </w:r>
    </w:p>
    <w:p w:rsidR="007043C0" w:rsidRPr="00B65E65" w:rsidRDefault="007043C0" w:rsidP="007043C0">
      <w:pPr>
        <w:pStyle w:val="Text"/>
        <w:rPr>
          <w:szCs w:val="24"/>
        </w:rPr>
      </w:pPr>
      <w:r w:rsidRPr="00B65E65">
        <w:rPr>
          <w:szCs w:val="24"/>
        </w:rPr>
        <w:t>Ira měl pravdu, placení jsme byli skvěle, ale vysoká byla i cena za selhání.</w:t>
      </w:r>
    </w:p>
    <w:p w:rsidR="007043C0" w:rsidRPr="00B65E65" w:rsidRDefault="007043C0" w:rsidP="007043C0">
      <w:pPr>
        <w:pStyle w:val="Text"/>
        <w:rPr>
          <w:szCs w:val="24"/>
        </w:rPr>
      </w:pPr>
      <w:r w:rsidRPr="00B65E65">
        <w:rPr>
          <w:szCs w:val="24"/>
        </w:rPr>
        <w:t>„Do prdele, mluv se mnou!“ Ira vstal. „Co je?“</w:t>
      </w:r>
    </w:p>
    <w:p w:rsidR="007043C0" w:rsidRPr="00B65E65" w:rsidRDefault="007043C0" w:rsidP="007043C0">
      <w:pPr>
        <w:pStyle w:val="Text"/>
        <w:rPr>
          <w:szCs w:val="24"/>
        </w:rPr>
      </w:pPr>
      <w:r w:rsidRPr="00B65E65">
        <w:rPr>
          <w:szCs w:val="24"/>
        </w:rPr>
        <w:t>„Kohút má jít Tkalcovskou.“ Pokusil jsem si olíznout rty. „Ale je na Novobranské.“</w:t>
      </w:r>
    </w:p>
    <w:p w:rsidR="007043C0" w:rsidRPr="00B65E65" w:rsidRDefault="007043C0" w:rsidP="007043C0">
      <w:pPr>
        <w:pStyle w:val="Text"/>
        <w:rPr>
          <w:szCs w:val="24"/>
        </w:rPr>
      </w:pPr>
      <w:r w:rsidRPr="00B65E65">
        <w:rPr>
          <w:szCs w:val="24"/>
        </w:rPr>
        <w:t>„To není možné, ukaž.“</w:t>
      </w:r>
    </w:p>
    <w:p w:rsidR="007043C0" w:rsidRPr="00B65E65" w:rsidRDefault="007043C0" w:rsidP="007043C0">
      <w:pPr>
        <w:pStyle w:val="Text"/>
        <w:rPr>
          <w:szCs w:val="24"/>
        </w:rPr>
      </w:pPr>
      <w:r w:rsidRPr="00B65E65">
        <w:rPr>
          <w:szCs w:val="24"/>
        </w:rPr>
        <w:t xml:space="preserve">Zastavil jsem záznam a přetočil ho o pár sekund zpátky. Kohút zrovna procházel pod cedulí s nápisem </w:t>
      </w:r>
      <w:r w:rsidRPr="00B65E65">
        <w:rPr>
          <w:i/>
          <w:szCs w:val="24"/>
        </w:rPr>
        <w:t>Novobranská</w:t>
      </w:r>
      <w:r w:rsidRPr="00B65E65">
        <w:rPr>
          <w:szCs w:val="24"/>
        </w:rPr>
        <w:t xml:space="preserve"> na rohu úzké, neutěšené ulice.</w:t>
      </w:r>
    </w:p>
    <w:p w:rsidR="007043C0" w:rsidRPr="00B65E65" w:rsidRDefault="007043C0" w:rsidP="007043C0">
      <w:pPr>
        <w:pStyle w:val="Text"/>
        <w:rPr>
          <w:szCs w:val="24"/>
        </w:rPr>
      </w:pPr>
      <w:r w:rsidRPr="00B65E65">
        <w:rPr>
          <w:szCs w:val="24"/>
        </w:rPr>
        <w:t>Ira se ztěžka posadil. „Proč?“</w:t>
      </w:r>
    </w:p>
    <w:p w:rsidR="007043C0" w:rsidRPr="00B65E65" w:rsidRDefault="007043C0" w:rsidP="007043C0">
      <w:pPr>
        <w:pStyle w:val="Text"/>
        <w:rPr>
          <w:szCs w:val="24"/>
        </w:rPr>
      </w:pPr>
      <w:r w:rsidRPr="00B65E65">
        <w:rPr>
          <w:szCs w:val="24"/>
        </w:rPr>
        <w:t>„Netuším. Nevšiml jsem si</w:t>
      </w:r>
      <w:r>
        <w:t>“</w:t>
      </w:r>
    </w:p>
    <w:p w:rsidR="007043C0" w:rsidRPr="00B65E65" w:rsidRDefault="007043C0" w:rsidP="007043C0">
      <w:pPr>
        <w:pStyle w:val="Text"/>
        <w:rPr>
          <w:szCs w:val="24"/>
        </w:rPr>
      </w:pPr>
      <w:r w:rsidRPr="00B65E65">
        <w:rPr>
          <w:szCs w:val="24"/>
        </w:rPr>
        <w:t>Pak mě něco napadlo. Prohrábl jsem papíry na stole, hledal, dokud jsem nenašel obálku podepsanou Hermanem z druhého oddělení.</w:t>
      </w:r>
    </w:p>
    <w:p w:rsidR="007043C0" w:rsidRPr="00B65E65" w:rsidRDefault="007043C0" w:rsidP="007043C0">
      <w:pPr>
        <w:pStyle w:val="Text"/>
        <w:rPr>
          <w:szCs w:val="24"/>
        </w:rPr>
      </w:pPr>
      <w:r w:rsidRPr="00B65E65">
        <w:rPr>
          <w:szCs w:val="24"/>
        </w:rPr>
        <w:t>„Předávací protokol?“</w:t>
      </w:r>
    </w:p>
    <w:p w:rsidR="007043C0" w:rsidRPr="00B65E65" w:rsidRDefault="007043C0" w:rsidP="007043C0">
      <w:pPr>
        <w:pStyle w:val="Text"/>
        <w:rPr>
          <w:szCs w:val="24"/>
        </w:rPr>
      </w:pPr>
      <w:r w:rsidRPr="00B65E65">
        <w:rPr>
          <w:szCs w:val="24"/>
        </w:rPr>
        <w:t>„Donesli ho ráno, úplně jsem Zapomněl.“ Otevřel jsem obálku a vytáhl z ní list papíru. „Informace o iniciaci změny zasahující do našeho sektoru.“</w:t>
      </w:r>
    </w:p>
    <w:p w:rsidR="007043C0" w:rsidRPr="00B65E65" w:rsidRDefault="007043C0" w:rsidP="007043C0">
      <w:pPr>
        <w:pStyle w:val="Text"/>
        <w:rPr>
          <w:szCs w:val="24"/>
        </w:rPr>
      </w:pPr>
      <w:r w:rsidRPr="00B65E65">
        <w:rPr>
          <w:szCs w:val="24"/>
        </w:rPr>
        <w:t>„Nesmysl. Takovou změnu by musel hlásit…“ Ira se ke mně otočil. „Zkontroloval jsi po tom výpadku všechny počítače?“</w:t>
      </w:r>
    </w:p>
    <w:p w:rsidR="007043C0" w:rsidRPr="00B65E65" w:rsidRDefault="007043C0" w:rsidP="007043C0">
      <w:pPr>
        <w:pStyle w:val="Text"/>
        <w:rPr>
          <w:szCs w:val="24"/>
        </w:rPr>
      </w:pPr>
      <w:r w:rsidRPr="00B65E65">
        <w:rPr>
          <w:szCs w:val="24"/>
        </w:rPr>
        <w:t>„Samozřejmě.“</w:t>
      </w:r>
    </w:p>
    <w:p w:rsidR="007043C0" w:rsidRPr="00B65E65" w:rsidRDefault="007043C0" w:rsidP="007043C0">
      <w:pPr>
        <w:pStyle w:val="Text"/>
        <w:rPr>
          <w:szCs w:val="24"/>
        </w:rPr>
      </w:pPr>
      <w:r w:rsidRPr="00B65E65">
        <w:rPr>
          <w:szCs w:val="24"/>
        </w:rPr>
        <w:t>„Pokud Herman změnu provedl, systém nás na ni měl upozornit.“</w:t>
      </w:r>
    </w:p>
    <w:p w:rsidR="007043C0" w:rsidRPr="00B65E65" w:rsidRDefault="007043C0" w:rsidP="007043C0">
      <w:pPr>
        <w:pStyle w:val="Text"/>
        <w:rPr>
          <w:szCs w:val="24"/>
        </w:rPr>
      </w:pPr>
      <w:r w:rsidRPr="00B65E65">
        <w:rPr>
          <w:szCs w:val="24"/>
        </w:rPr>
        <w:t>„To je jedno, informaci poslal…“ Schoval jsem hlavu do dlaní. „Já si ji nepřečetl.“</w:t>
      </w:r>
    </w:p>
    <w:p w:rsidR="007043C0" w:rsidRPr="00B65E65" w:rsidRDefault="007043C0" w:rsidP="007043C0">
      <w:pPr>
        <w:pStyle w:val="Text"/>
        <w:rPr>
          <w:szCs w:val="24"/>
        </w:rPr>
      </w:pPr>
      <w:r w:rsidRPr="00B65E65">
        <w:rPr>
          <w:szCs w:val="24"/>
        </w:rPr>
        <w:t>Ira si promnul kořen nosu. „Tak tos posral.“</w:t>
      </w:r>
    </w:p>
    <w:p w:rsidR="007043C0" w:rsidRPr="00B65E65" w:rsidRDefault="007043C0" w:rsidP="007043C0">
      <w:pPr>
        <w:pStyle w:val="Text"/>
        <w:rPr>
          <w:szCs w:val="24"/>
        </w:rPr>
      </w:pPr>
      <w:r w:rsidRPr="00B65E65">
        <w:rPr>
          <w:szCs w:val="24"/>
        </w:rPr>
        <w:lastRenderedPageBreak/>
        <w:t>„To vím i bez tebe, ty kreténe.“</w:t>
      </w:r>
    </w:p>
    <w:p w:rsidR="007043C0" w:rsidRPr="00B65E65" w:rsidRDefault="007043C0" w:rsidP="007043C0">
      <w:pPr>
        <w:pStyle w:val="Text"/>
        <w:rPr>
          <w:szCs w:val="24"/>
        </w:rPr>
      </w:pPr>
      <w:r w:rsidRPr="00B65E65">
        <w:rPr>
          <w:szCs w:val="24"/>
        </w:rPr>
        <w:t>„Na mě se nezlob, vole, zlob se na sebe.“</w:t>
      </w:r>
    </w:p>
    <w:p w:rsidR="007043C0" w:rsidRPr="00B65E65" w:rsidRDefault="007043C0" w:rsidP="007043C0">
      <w:pPr>
        <w:pStyle w:val="Text"/>
        <w:rPr>
          <w:szCs w:val="24"/>
        </w:rPr>
      </w:pPr>
      <w:r w:rsidRPr="00B65E65">
        <w:rPr>
          <w:szCs w:val="24"/>
        </w:rPr>
        <w:t>Zvedl jsem hlavu. Ira jako by zestárl o deset let. Byl jsem rád, že nevidím sám sebe.</w:t>
      </w:r>
    </w:p>
    <w:p w:rsidR="007043C0" w:rsidRPr="00B65E65" w:rsidRDefault="007043C0" w:rsidP="007043C0">
      <w:pPr>
        <w:pStyle w:val="Text"/>
        <w:rPr>
          <w:szCs w:val="24"/>
        </w:rPr>
      </w:pPr>
      <w:r w:rsidRPr="00B65E65">
        <w:rPr>
          <w:szCs w:val="24"/>
        </w:rPr>
        <w:t>Udělal jsem chybu. Hermanovi lidé zasáhli do některé z kontrolovaných událostí. Nemusela se nás týkat a pravděpodobně se nás ani netýkala. Ale svedla Kohúta z původní trasy na novou. Mohli posunout datum uzavírky některé z ulic, nebo zavřít pekárnu, ve které si Kohút na Tkalcovské obvykle kupoval snídani. Upozornili nás na to, že by se jejich změna mohla dotknout našich klíčových a já… jejich upozornění neotevřel. Systém nás měl patnáct minut před změnou varovat, ale muselo se to stát v době výpadku. Byla to nehoda. Jen nehoda, ale… vinu za ni jsem nesl já.</w:t>
      </w:r>
    </w:p>
    <w:p w:rsidR="007043C0" w:rsidRPr="00B65E65" w:rsidRDefault="007043C0" w:rsidP="007043C0">
      <w:pPr>
        <w:pStyle w:val="Text"/>
        <w:rPr>
          <w:szCs w:val="24"/>
        </w:rPr>
      </w:pPr>
      <w:r w:rsidRPr="00B65E65">
        <w:rPr>
          <w:szCs w:val="24"/>
        </w:rPr>
        <w:t>Zatnul jsem prsty do dlaní, aby Ira nepoznal, jak se mi ruce klepou.</w:t>
      </w:r>
    </w:p>
    <w:p w:rsidR="007043C0" w:rsidRPr="00B65E65" w:rsidRDefault="007043C0" w:rsidP="007043C0">
      <w:pPr>
        <w:pStyle w:val="Text"/>
        <w:rPr>
          <w:szCs w:val="24"/>
        </w:rPr>
      </w:pPr>
      <w:r w:rsidRPr="00B65E65">
        <w:rPr>
          <w:szCs w:val="24"/>
        </w:rPr>
        <w:t>Protokol jsem znal. Měl jsem okamžitě zabezpečit terminál. Zastavit událost. Zavolat Monice.</w:t>
      </w:r>
    </w:p>
    <w:p w:rsidR="007043C0" w:rsidRPr="00B65E65" w:rsidRDefault="007043C0" w:rsidP="007043C0">
      <w:pPr>
        <w:pStyle w:val="Text"/>
        <w:rPr>
          <w:szCs w:val="24"/>
        </w:rPr>
      </w:pPr>
      <w:r w:rsidRPr="00B65E65">
        <w:rPr>
          <w:szCs w:val="24"/>
        </w:rPr>
        <w:t>Zhluboka jsem se nadechl. „Nahlásím to koordinačnímu.“ Koordinační oddělení informuje oddělení dohledu a současně vyšle časovače, aby událost opravili. Kohút na náměstí dorazí včas. Pokorný ho včas zabije. Smrt rozpoutá revoluci. Revoluce přinese svobodu. A posune budoucnost tam, kam má. Všechno bude dál probíhat v souladu se Záměrem. Jen já… už tu tou dobou nebudu. Budu potrestán a možná za mou chybu zaplatí i Rebeka s Rosetou. Možná i mí rodiče. Moje sestra. Moje – Ira položil ruku na panel. „Počkej.“</w:t>
      </w:r>
    </w:p>
    <w:p w:rsidR="007043C0" w:rsidRPr="00B65E65" w:rsidRDefault="007043C0" w:rsidP="007043C0">
      <w:pPr>
        <w:pStyle w:val="Text"/>
        <w:rPr>
          <w:szCs w:val="24"/>
        </w:rPr>
      </w:pPr>
      <w:r w:rsidRPr="00B65E65">
        <w:rPr>
          <w:szCs w:val="24"/>
        </w:rPr>
        <w:t>Zvedl jsem k němu hlavu. „Na co? Čím dřív pošlou časovače, tím dřív zvládnou škodu napravit. Víš, že na změnu mají jen třicet minut.“</w:t>
      </w:r>
    </w:p>
    <w:p w:rsidR="007043C0" w:rsidRPr="00B65E65" w:rsidRDefault="007043C0" w:rsidP="007043C0">
      <w:pPr>
        <w:pStyle w:val="Text"/>
        <w:rPr>
          <w:szCs w:val="24"/>
        </w:rPr>
      </w:pPr>
      <w:r w:rsidRPr="00B65E65">
        <w:rPr>
          <w:szCs w:val="24"/>
        </w:rPr>
        <w:t>Ira mě chvíli pozoroval, a pak zašeptal: „Každý má na změnu třicet minut.“</w:t>
      </w:r>
    </w:p>
    <w:p w:rsidR="007043C0" w:rsidRPr="00B65E65" w:rsidRDefault="007043C0" w:rsidP="007043C0">
      <w:pPr>
        <w:pStyle w:val="Text"/>
        <w:rPr>
          <w:szCs w:val="24"/>
        </w:rPr>
      </w:pPr>
      <w:r w:rsidRPr="00B65E65">
        <w:rPr>
          <w:szCs w:val="24"/>
        </w:rPr>
        <w:t>Zatvářil jsem se nechápavě.</w:t>
      </w:r>
    </w:p>
    <w:p w:rsidR="007043C0" w:rsidRPr="00B65E65" w:rsidRDefault="007043C0" w:rsidP="007043C0">
      <w:pPr>
        <w:pStyle w:val="Text"/>
        <w:rPr>
          <w:szCs w:val="24"/>
        </w:rPr>
      </w:pPr>
      <w:r w:rsidRPr="00B65E65">
        <w:rPr>
          <w:szCs w:val="24"/>
        </w:rPr>
        <w:t xml:space="preserve">Posadil se proti mně a nervózně si olízl rty. Pak se ke mně naklonil. „Poslouchej, Luko. Mohl bych… přesvědčit Moniku, aby pro nás otevřela portál. Když Kohúta nasměrujeme správně, nikdo </w:t>
      </w:r>
      <w:r w:rsidRPr="00B65E65">
        <w:rPr>
          <w:szCs w:val="24"/>
        </w:rPr>
        <w:lastRenderedPageBreak/>
        <w:t>nic nepozná. Do půl hodiny bude mrtvý a my budeme zpátky. Revoluce se rozběhne, ať půjde Tkalcovskou, nebo Novobranskou.“</w:t>
      </w:r>
    </w:p>
    <w:p w:rsidR="007043C0" w:rsidRPr="00B65E65" w:rsidRDefault="007043C0" w:rsidP="007043C0">
      <w:pPr>
        <w:pStyle w:val="Text"/>
        <w:rPr>
          <w:szCs w:val="24"/>
        </w:rPr>
      </w:pPr>
      <w:r w:rsidRPr="00B65E65">
        <w:rPr>
          <w:szCs w:val="24"/>
        </w:rPr>
        <w:t>Zavrtěl jsem hlavou. „Iro, to je bláznovství.“</w:t>
      </w:r>
    </w:p>
    <w:p w:rsidR="007043C0" w:rsidRPr="00B65E65" w:rsidRDefault="007043C0" w:rsidP="007043C0">
      <w:pPr>
        <w:pStyle w:val="Text"/>
        <w:rPr>
          <w:szCs w:val="24"/>
        </w:rPr>
      </w:pPr>
      <w:r w:rsidRPr="00B65E65">
        <w:rPr>
          <w:szCs w:val="24"/>
        </w:rPr>
        <w:t>„Proč?“</w:t>
      </w:r>
    </w:p>
    <w:p w:rsidR="007043C0" w:rsidRPr="00B65E65" w:rsidRDefault="007043C0" w:rsidP="007043C0">
      <w:pPr>
        <w:pStyle w:val="Text"/>
        <w:rPr>
          <w:szCs w:val="24"/>
        </w:rPr>
      </w:pPr>
      <w:r w:rsidRPr="00B65E65">
        <w:rPr>
          <w:szCs w:val="24"/>
        </w:rPr>
        <w:t>„No, proč… Časovači jsou odborníci, proškolení a vybavení.“</w:t>
      </w:r>
    </w:p>
    <w:p w:rsidR="007043C0" w:rsidRPr="00B65E65" w:rsidRDefault="007043C0" w:rsidP="007043C0">
      <w:pPr>
        <w:pStyle w:val="Text"/>
        <w:rPr>
          <w:szCs w:val="24"/>
        </w:rPr>
      </w:pPr>
      <w:r w:rsidRPr="00B65E65">
        <w:rPr>
          <w:szCs w:val="24"/>
        </w:rPr>
        <w:t>„Nemusíme se pouštět do ničeho složitého. Máme třicet minut</w:t>
      </w:r>
      <w:r>
        <w:t>“</w:t>
      </w:r>
      <w:r w:rsidRPr="00B65E65">
        <w:rPr>
          <w:szCs w:val="24"/>
        </w:rPr>
        <w:t xml:space="preserve"> Ira se podíval na chronometr. „Teď už jen dvacet osm. Navedeme Kohúta na náměstí. Přesvědčíme se, že tam vystoupí s projevem. Dohlídneme na Pokorného. Prásk! Vrátíme se sem.“ Chvíli jsme se na sebe dívali. Myslel jsem na přísahu, kterou jsem skládal, když jsem vstupoval ke kontrole. Na léta strávená službou, která nebyla snadná, ale díky kterým jsem mohl poprvé v životě dosyta nakrmit rodiče. Na všechny ty události, které udržovaly lidskou společnost v chodu a vedly ji ke Katarzi. Myslel jsem na Záměr. A myslel jsem na Rebeku, na svou nádhernou ženu, a na Rosetu, na drobnou tvář zčervenalou pláčem, kterou jsem si nedokázal ani pořádně vybavit. </w:t>
      </w:r>
      <w:r w:rsidRPr="00B65E65">
        <w:rPr>
          <w:i/>
          <w:szCs w:val="24"/>
        </w:rPr>
        <w:t>A na Sotera.</w:t>
      </w:r>
    </w:p>
    <w:p w:rsidR="007043C0" w:rsidRPr="00B65E65" w:rsidRDefault="007043C0" w:rsidP="007043C0">
      <w:pPr>
        <w:pStyle w:val="Text"/>
        <w:rPr>
          <w:szCs w:val="24"/>
        </w:rPr>
      </w:pPr>
      <w:r w:rsidRPr="00B65E65">
        <w:rPr>
          <w:szCs w:val="24"/>
        </w:rPr>
        <w:t>„Ty bys šel se mnou?“ zašeptal jsem.</w:t>
      </w:r>
    </w:p>
    <w:p w:rsidR="007043C0" w:rsidRPr="00B65E65" w:rsidRDefault="007043C0" w:rsidP="007043C0">
      <w:pPr>
        <w:pStyle w:val="Text"/>
        <w:rPr>
          <w:szCs w:val="24"/>
        </w:rPr>
      </w:pPr>
      <w:r w:rsidRPr="00B65E65">
        <w:rPr>
          <w:szCs w:val="24"/>
        </w:rPr>
        <w:t>Ira se strnule usmál. „Sloužíme tu oba.“</w:t>
      </w:r>
    </w:p>
    <w:p w:rsidR="007043C0" w:rsidRPr="00B65E65" w:rsidRDefault="007043C0" w:rsidP="007043C0">
      <w:pPr>
        <w:pStyle w:val="Text"/>
        <w:rPr>
          <w:szCs w:val="24"/>
        </w:rPr>
      </w:pPr>
      <w:r w:rsidRPr="00B65E65">
        <w:rPr>
          <w:szCs w:val="24"/>
        </w:rPr>
        <w:t>„Ale chybu</w:t>
      </w:r>
      <w:r>
        <w:t>“</w:t>
      </w:r>
    </w:p>
    <w:p w:rsidR="007043C0" w:rsidRPr="00B65E65" w:rsidRDefault="007043C0" w:rsidP="007043C0">
      <w:pPr>
        <w:pStyle w:val="Text"/>
        <w:rPr>
          <w:szCs w:val="24"/>
        </w:rPr>
      </w:pPr>
      <w:r w:rsidRPr="00B65E65">
        <w:rPr>
          <w:szCs w:val="24"/>
        </w:rPr>
        <w:t>„Možná jsem ji udělal já tím, že jsem tu nebyl. Stanoviště je naše. Tečka.“</w:t>
      </w:r>
    </w:p>
    <w:p w:rsidR="007043C0" w:rsidRPr="00B65E65" w:rsidRDefault="007043C0" w:rsidP="007043C0">
      <w:pPr>
        <w:pStyle w:val="Text"/>
        <w:rPr>
          <w:szCs w:val="24"/>
        </w:rPr>
      </w:pPr>
      <w:r w:rsidRPr="00B65E65">
        <w:rPr>
          <w:szCs w:val="24"/>
        </w:rPr>
        <w:t>Dívali jsme se na sebe.</w:t>
      </w:r>
    </w:p>
    <w:p w:rsidR="007043C0" w:rsidRPr="00B65E65" w:rsidRDefault="007043C0" w:rsidP="007043C0">
      <w:pPr>
        <w:pStyle w:val="Text"/>
        <w:rPr>
          <w:szCs w:val="24"/>
        </w:rPr>
      </w:pPr>
      <w:r w:rsidRPr="00B65E65">
        <w:rPr>
          <w:szCs w:val="24"/>
        </w:rPr>
        <w:t>A čas běžel.</w:t>
      </w:r>
    </w:p>
    <w:p w:rsidR="007043C0" w:rsidRPr="00B65E65" w:rsidRDefault="007043C0" w:rsidP="007043C0">
      <w:pPr>
        <w:pStyle w:val="Text"/>
        <w:rPr>
          <w:szCs w:val="24"/>
        </w:rPr>
      </w:pPr>
      <w:r w:rsidRPr="00B65E65">
        <w:rPr>
          <w:szCs w:val="24"/>
        </w:rPr>
        <w:t>Pak jsem vstal. Prudce, protože kdybych zaváhal, nedokázal bych to. Ira zavolal na koordinační a požádal Moniku, aby se s ním setkala u komor. Systém jsme nechali zapnutý.</w:t>
      </w:r>
    </w:p>
    <w:p w:rsidR="007043C0" w:rsidRPr="00B65E65" w:rsidRDefault="007043C0" w:rsidP="007043C0">
      <w:pPr>
        <w:pStyle w:val="Text"/>
        <w:rPr>
          <w:szCs w:val="24"/>
        </w:rPr>
      </w:pPr>
      <w:r w:rsidRPr="00B65E65">
        <w:rPr>
          <w:szCs w:val="24"/>
        </w:rPr>
        <w:t>„A náhoda?“ zeptal jsem se.</w:t>
      </w:r>
    </w:p>
    <w:p w:rsidR="007043C0" w:rsidRPr="00B65E65" w:rsidRDefault="007043C0" w:rsidP="007043C0">
      <w:pPr>
        <w:pStyle w:val="Text"/>
        <w:rPr>
          <w:szCs w:val="24"/>
        </w:rPr>
      </w:pPr>
      <w:r w:rsidRPr="00B65E65">
        <w:rPr>
          <w:szCs w:val="24"/>
        </w:rPr>
        <w:t>Ira si promnul bradu. „Když ji zapneme, predikční arch bude k ničemu. Ale budeme ji potřebovat. Těžko vezmeme Kohúta do podpaží a k náměstí ho doneseme. Náhoda by nám mohla pomoct.“</w:t>
      </w:r>
    </w:p>
    <w:p w:rsidR="007043C0" w:rsidRPr="00B65E65" w:rsidRDefault="007043C0" w:rsidP="007043C0">
      <w:pPr>
        <w:pStyle w:val="Text"/>
        <w:rPr>
          <w:szCs w:val="24"/>
        </w:rPr>
      </w:pPr>
      <w:r w:rsidRPr="00B65E65">
        <w:rPr>
          <w:szCs w:val="24"/>
        </w:rPr>
        <w:t>„Máš pravdu. Ale nedělám to rád.“</w:t>
      </w:r>
    </w:p>
    <w:p w:rsidR="007043C0" w:rsidRPr="00B65E65" w:rsidRDefault="007043C0" w:rsidP="007043C0">
      <w:pPr>
        <w:pStyle w:val="Text"/>
        <w:rPr>
          <w:szCs w:val="24"/>
        </w:rPr>
      </w:pPr>
      <w:r w:rsidRPr="00B65E65">
        <w:rPr>
          <w:szCs w:val="24"/>
        </w:rPr>
        <w:t>S nevolí jsem náhodu zapnul – kontrolka zezelenala. Ten pohled jsem skoro neznal. Predikční arch jsme přesto vzali s sebou.</w:t>
      </w:r>
    </w:p>
    <w:p w:rsidR="007043C0" w:rsidRPr="00B65E65" w:rsidRDefault="007043C0" w:rsidP="007043C0">
      <w:pPr>
        <w:pStyle w:val="Text"/>
        <w:rPr>
          <w:szCs w:val="24"/>
        </w:rPr>
      </w:pPr>
      <w:r w:rsidRPr="00B65E65">
        <w:rPr>
          <w:szCs w:val="24"/>
        </w:rPr>
        <w:t xml:space="preserve">Vzali jsme i malý chronometr s ukazateli kauzality a synchronicity po obvodu. Nikdy jsem ho nepoužil a pochyboval jsem </w:t>
      </w:r>
      <w:r w:rsidRPr="00B65E65">
        <w:rPr>
          <w:szCs w:val="24"/>
        </w:rPr>
        <w:lastRenderedPageBreak/>
        <w:t>o jeho spolehlivosti, ale snad to bylo lepší než nic. Nakonec jsme si sundali kombinézy. Když jsem odkládal tu svou, lehce jsem se dotkl nášivky nad levou kapsou.</w:t>
      </w:r>
    </w:p>
    <w:p w:rsidR="007043C0" w:rsidRPr="00B65E65" w:rsidRDefault="007043C0" w:rsidP="007043C0">
      <w:pPr>
        <w:pStyle w:val="Text"/>
        <w:rPr>
          <w:i/>
          <w:szCs w:val="24"/>
        </w:rPr>
      </w:pPr>
      <w:r w:rsidRPr="00B65E65">
        <w:rPr>
          <w:i/>
          <w:szCs w:val="24"/>
        </w:rPr>
        <w:t>Musí to být.</w:t>
      </w:r>
    </w:p>
    <w:p w:rsidR="007043C0" w:rsidRPr="00B65E65" w:rsidRDefault="007043C0" w:rsidP="007043C0">
      <w:pPr>
        <w:pStyle w:val="Text"/>
        <w:rPr>
          <w:szCs w:val="24"/>
        </w:rPr>
      </w:pPr>
      <w:r w:rsidRPr="00B65E65">
        <w:rPr>
          <w:szCs w:val="24"/>
        </w:rPr>
        <w:t>Dobře.</w:t>
      </w:r>
    </w:p>
    <w:p w:rsidR="007043C0" w:rsidRPr="00B65E65" w:rsidRDefault="007043C0" w:rsidP="007043C0">
      <w:pPr>
        <w:pStyle w:val="Text"/>
        <w:rPr>
          <w:szCs w:val="24"/>
        </w:rPr>
      </w:pPr>
      <w:r w:rsidRPr="00B65E65">
        <w:rPr>
          <w:szCs w:val="24"/>
        </w:rPr>
        <w:t xml:space="preserve">Otevřeli jsme si chodbu pro údržbu a před vstupem do místnosti s časovými portály potkali Moniku. Pochopila, že se něco stalo, ale nepochopila co, ani když jí to Ira řekl. Pozorovala ho a úsměv na rtech jí pomalu mizel, až zmizel docela, a mně se zdálo, že se nikdy neusmívala a nikdy už se usmívat nebude. Ira po ní žádal moc a uvědomovali jsme si to všichni. Ale uvědomovali jsme si ještě něco – </w:t>
      </w:r>
      <w:r w:rsidRPr="00B65E65">
        <w:rPr>
          <w:i/>
          <w:szCs w:val="24"/>
        </w:rPr>
        <w:t>ona to pro něho udělá.</w:t>
      </w:r>
    </w:p>
    <w:p w:rsidR="007043C0" w:rsidRPr="00B65E65" w:rsidRDefault="007043C0" w:rsidP="007043C0">
      <w:pPr>
        <w:pStyle w:val="Text"/>
        <w:rPr>
          <w:szCs w:val="24"/>
        </w:rPr>
      </w:pPr>
      <w:r w:rsidRPr="00B65E65">
        <w:rPr>
          <w:szCs w:val="24"/>
        </w:rPr>
        <w:t>Ira domluvil a Monika se na mě podívala. „Tohle nás bude stát místo. Všechny.“</w:t>
      </w:r>
    </w:p>
    <w:p w:rsidR="007043C0" w:rsidRPr="00B65E65" w:rsidRDefault="007043C0" w:rsidP="007043C0">
      <w:pPr>
        <w:pStyle w:val="Text"/>
        <w:rPr>
          <w:szCs w:val="24"/>
        </w:rPr>
      </w:pPr>
      <w:r w:rsidRPr="00B65E65">
        <w:rPr>
          <w:szCs w:val="24"/>
        </w:rPr>
        <w:t>A pravděpodobně mnohem víc.</w:t>
      </w:r>
    </w:p>
    <w:p w:rsidR="007043C0" w:rsidRPr="00B65E65" w:rsidRDefault="007043C0" w:rsidP="007043C0">
      <w:pPr>
        <w:pStyle w:val="Text"/>
        <w:rPr>
          <w:szCs w:val="24"/>
        </w:rPr>
      </w:pPr>
      <w:r w:rsidRPr="00B65E65">
        <w:rPr>
          <w:szCs w:val="24"/>
        </w:rPr>
        <w:t>„Jen když nás chytí.“ Ira ji vzal ruku a pomalu ji pohladil palcem po zápěstí. „Ty víš, co by nás čekalo, kdybychom to ohlásili dohledu.“</w:t>
      </w:r>
    </w:p>
    <w:p w:rsidR="007043C0" w:rsidRPr="00B65E65" w:rsidRDefault="007043C0" w:rsidP="007043C0">
      <w:pPr>
        <w:pStyle w:val="Text"/>
        <w:rPr>
          <w:szCs w:val="24"/>
        </w:rPr>
      </w:pPr>
      <w:r w:rsidRPr="00B65E65">
        <w:rPr>
          <w:szCs w:val="24"/>
        </w:rPr>
        <w:t>Monika se zachvěla. „Vím.“</w:t>
      </w:r>
    </w:p>
    <w:p w:rsidR="007043C0" w:rsidRPr="00B65E65" w:rsidRDefault="007043C0" w:rsidP="007043C0">
      <w:pPr>
        <w:pStyle w:val="Text"/>
        <w:rPr>
          <w:szCs w:val="24"/>
        </w:rPr>
      </w:pPr>
      <w:r w:rsidRPr="00B65E65">
        <w:rPr>
          <w:szCs w:val="24"/>
        </w:rPr>
        <w:t>Já to nevěděl, ale z odporu a strachu v jejím hlase se mi zvedl žaludek.</w:t>
      </w:r>
    </w:p>
    <w:p w:rsidR="007043C0" w:rsidRPr="00B65E65" w:rsidRDefault="007043C0" w:rsidP="007043C0">
      <w:pPr>
        <w:pStyle w:val="Text"/>
        <w:rPr>
          <w:szCs w:val="24"/>
        </w:rPr>
      </w:pPr>
      <w:r w:rsidRPr="00B65E65">
        <w:rPr>
          <w:szCs w:val="24"/>
        </w:rPr>
        <w:t>Chvíli se na sebe s Irou dívali, pak se Monika nadechla. „Dobře.“</w:t>
      </w:r>
    </w:p>
    <w:p w:rsidR="007043C0" w:rsidRPr="00B65E65" w:rsidRDefault="007043C0" w:rsidP="007043C0">
      <w:pPr>
        <w:pStyle w:val="Text"/>
        <w:rPr>
          <w:szCs w:val="24"/>
        </w:rPr>
      </w:pPr>
      <w:r w:rsidRPr="00B65E65">
        <w:rPr>
          <w:szCs w:val="24"/>
        </w:rPr>
        <w:t>Ira se usmál. „Do smrti ti to nezapomenu.“</w:t>
      </w:r>
    </w:p>
    <w:p w:rsidR="007043C0" w:rsidRPr="00B65E65" w:rsidRDefault="007043C0" w:rsidP="007043C0">
      <w:pPr>
        <w:pStyle w:val="Text"/>
        <w:rPr>
          <w:szCs w:val="24"/>
        </w:rPr>
      </w:pPr>
      <w:r w:rsidRPr="00B65E65">
        <w:rPr>
          <w:szCs w:val="24"/>
        </w:rPr>
        <w:t>Monika zůstala vážná. „Snaž se, aby ta vděčnost netrvala jen dvacet minut.“</w:t>
      </w:r>
    </w:p>
    <w:p w:rsidR="007043C0" w:rsidRPr="00B65E65" w:rsidRDefault="007043C0" w:rsidP="007043C0">
      <w:pPr>
        <w:pStyle w:val="Text"/>
        <w:rPr>
          <w:szCs w:val="24"/>
        </w:rPr>
      </w:pPr>
      <w:r w:rsidRPr="00B65E65">
        <w:rPr>
          <w:szCs w:val="24"/>
        </w:rPr>
        <w:t>Použila přístupový kód koordinačního oddělení a provedla nás ke komorám.</w:t>
      </w:r>
    </w:p>
    <w:p w:rsidR="007043C0" w:rsidRPr="00B65E65" w:rsidRDefault="007043C0" w:rsidP="007043C0">
      <w:pPr>
        <w:pStyle w:val="Text"/>
        <w:rPr>
          <w:szCs w:val="24"/>
        </w:rPr>
      </w:pPr>
      <w:r w:rsidRPr="00B65E65">
        <w:rPr>
          <w:szCs w:val="24"/>
        </w:rPr>
        <w:t>Naklonil jsem se k Irovi. „Co když si toho někdo všimne? Neautorizované použití portálu systém zaznamená.“</w:t>
      </w:r>
    </w:p>
    <w:p w:rsidR="007043C0" w:rsidRPr="00B65E65" w:rsidRDefault="007043C0" w:rsidP="007043C0">
      <w:pPr>
        <w:pStyle w:val="Text"/>
        <w:rPr>
          <w:szCs w:val="24"/>
        </w:rPr>
      </w:pPr>
      <w:r w:rsidRPr="00B65E65">
        <w:rPr>
          <w:szCs w:val="24"/>
        </w:rPr>
        <w:t>Ira zavrtěl hlavou. „Tohle použití je autorizované. Nikdo ho kontrolovat nebude.“</w:t>
      </w:r>
    </w:p>
    <w:p w:rsidR="007043C0" w:rsidRPr="00B65E65" w:rsidRDefault="007043C0" w:rsidP="007043C0">
      <w:pPr>
        <w:pStyle w:val="Text"/>
        <w:rPr>
          <w:szCs w:val="24"/>
        </w:rPr>
      </w:pPr>
      <w:r w:rsidRPr="00B65E65">
        <w:rPr>
          <w:szCs w:val="24"/>
        </w:rPr>
        <w:t>„Jak to, že to nikdy nikdo nezneužil?“</w:t>
      </w:r>
    </w:p>
    <w:p w:rsidR="007043C0" w:rsidRPr="00B65E65" w:rsidRDefault="007043C0" w:rsidP="007043C0">
      <w:pPr>
        <w:pStyle w:val="Text"/>
        <w:rPr>
          <w:szCs w:val="24"/>
        </w:rPr>
      </w:pPr>
      <w:r w:rsidRPr="00B65E65">
        <w:rPr>
          <w:szCs w:val="24"/>
        </w:rPr>
        <w:t>„Právě to zneužíváme my. Sleduj.“</w:t>
      </w:r>
    </w:p>
    <w:p w:rsidR="007043C0" w:rsidRPr="00B65E65" w:rsidRDefault="007043C0" w:rsidP="007043C0">
      <w:pPr>
        <w:pStyle w:val="Text"/>
        <w:rPr>
          <w:szCs w:val="24"/>
        </w:rPr>
      </w:pPr>
      <w:r w:rsidRPr="00B65E65">
        <w:rPr>
          <w:szCs w:val="24"/>
        </w:rPr>
        <w:t>Monika vybrala portál. Ira přiložil ke scaneru ruku. Následoval jsem ho. Na panelu se zobrazila naše oprávnění, Ira zadal číslo události a –</w:t>
      </w:r>
    </w:p>
    <w:p w:rsidR="007043C0" w:rsidRPr="00B65E65" w:rsidRDefault="007043C0" w:rsidP="007043C0">
      <w:pPr>
        <w:pStyle w:val="Text"/>
        <w:rPr>
          <w:szCs w:val="24"/>
        </w:rPr>
      </w:pPr>
      <w:r w:rsidRPr="00B65E65">
        <w:rPr>
          <w:szCs w:val="24"/>
        </w:rPr>
        <w:lastRenderedPageBreak/>
        <w:t>Portál se pro nás otevřel.</w:t>
      </w:r>
    </w:p>
    <w:p w:rsidR="007043C0" w:rsidRPr="00B65E65" w:rsidRDefault="007043C0" w:rsidP="007043C0">
      <w:pPr>
        <w:pStyle w:val="Text"/>
        <w:rPr>
          <w:szCs w:val="24"/>
        </w:rPr>
      </w:pPr>
      <w:r w:rsidRPr="00B65E65">
        <w:rPr>
          <w:szCs w:val="24"/>
        </w:rPr>
        <w:t>„Vakcínu,“ připomněla Monika.</w:t>
      </w:r>
    </w:p>
    <w:p w:rsidR="007043C0" w:rsidRPr="00B65E65" w:rsidRDefault="007043C0" w:rsidP="007043C0">
      <w:pPr>
        <w:pStyle w:val="Text"/>
        <w:rPr>
          <w:szCs w:val="24"/>
        </w:rPr>
      </w:pPr>
      <w:r w:rsidRPr="00B65E65">
        <w:rPr>
          <w:szCs w:val="24"/>
        </w:rPr>
        <w:t>„Jasně.“ Ira sáhl mezi vybavení časovačích jednotek, otevřel keramickou schránku, vytáhl z ní ampulku se žlutou tekutinou a aplikátor. „Nastav ruku.“</w:t>
      </w:r>
    </w:p>
    <w:p w:rsidR="007043C0" w:rsidRPr="00B65E65" w:rsidRDefault="007043C0" w:rsidP="007043C0">
      <w:pPr>
        <w:pStyle w:val="Text"/>
        <w:rPr>
          <w:szCs w:val="24"/>
        </w:rPr>
      </w:pPr>
      <w:r w:rsidRPr="00B65E65">
        <w:rPr>
          <w:szCs w:val="24"/>
        </w:rPr>
        <w:t>„Proč?“</w:t>
      </w:r>
    </w:p>
    <w:p w:rsidR="007043C0" w:rsidRPr="00B65E65" w:rsidRDefault="007043C0" w:rsidP="007043C0">
      <w:pPr>
        <w:pStyle w:val="Text"/>
        <w:rPr>
          <w:szCs w:val="24"/>
        </w:rPr>
      </w:pPr>
      <w:r w:rsidRPr="00B65E65">
        <w:rPr>
          <w:szCs w:val="24"/>
        </w:rPr>
        <w:t>„Možná už jsi zapomněl, ale tam venku je jedenadvacáté století. Zika, ebola, prasečí chřipka. Stojíš o něco z toho?“ Vložil do aplikátoru ampulku.</w:t>
      </w:r>
    </w:p>
    <w:p w:rsidR="007043C0" w:rsidRPr="00B65E65" w:rsidRDefault="007043C0" w:rsidP="007043C0">
      <w:pPr>
        <w:pStyle w:val="Text"/>
        <w:rPr>
          <w:szCs w:val="24"/>
        </w:rPr>
      </w:pPr>
      <w:r w:rsidRPr="00B65E65">
        <w:rPr>
          <w:szCs w:val="24"/>
        </w:rPr>
        <w:t>„Víš, že se časovači na univerzální vakcínu připravují měsíce?“ zeptal jsem se.</w:t>
      </w:r>
    </w:p>
    <w:p w:rsidR="007043C0" w:rsidRPr="00B65E65" w:rsidRDefault="007043C0" w:rsidP="007043C0">
      <w:pPr>
        <w:pStyle w:val="Text"/>
        <w:rPr>
          <w:szCs w:val="24"/>
        </w:rPr>
      </w:pPr>
      <w:r w:rsidRPr="00B65E65">
        <w:rPr>
          <w:szCs w:val="24"/>
        </w:rPr>
        <w:t>Ira si povzdechl. „Kdo z nás dvou má zdravotnický kurz? Já. Tak drž hubu a nastav ruku.“</w:t>
      </w:r>
    </w:p>
    <w:p w:rsidR="007043C0" w:rsidRPr="00B65E65" w:rsidRDefault="007043C0" w:rsidP="007043C0">
      <w:pPr>
        <w:pStyle w:val="Text"/>
        <w:rPr>
          <w:szCs w:val="24"/>
        </w:rPr>
      </w:pPr>
      <w:r w:rsidRPr="00B65E65">
        <w:rPr>
          <w:szCs w:val="24"/>
        </w:rPr>
        <w:t>Chvíli jsme se na sebe dívali, a pak jsem si neochotně vyhrnul rukáv. Štíplo to.</w:t>
      </w:r>
    </w:p>
    <w:p w:rsidR="007043C0" w:rsidRPr="00B65E65" w:rsidRDefault="007043C0" w:rsidP="007043C0">
      <w:pPr>
        <w:pStyle w:val="Text"/>
        <w:rPr>
          <w:szCs w:val="24"/>
        </w:rPr>
      </w:pPr>
      <w:r w:rsidRPr="00B65E65">
        <w:rPr>
          <w:szCs w:val="24"/>
        </w:rPr>
        <w:t>Vybavil jsem si naši událost a uvažoval, jestli se mezi lidmi ztratíme, jestli se nikomu nebudeme zdát podezřelí, až budeme s predikčním archem v ruce honit Kohúta ulicemi. A představoval jsem si, co se stane, když ho nechytíme, nebo… když to celé svou přítomností zkurvíme ještě víc.</w:t>
      </w:r>
    </w:p>
    <w:p w:rsidR="007043C0" w:rsidRPr="00B65E65" w:rsidRDefault="007043C0" w:rsidP="007043C0">
      <w:pPr>
        <w:pStyle w:val="Text"/>
        <w:rPr>
          <w:szCs w:val="24"/>
        </w:rPr>
      </w:pPr>
      <w:r w:rsidRPr="00B65E65">
        <w:rPr>
          <w:szCs w:val="24"/>
        </w:rPr>
        <w:t>Na panelu se objevil odpočet pro průchod oknem.</w:t>
      </w:r>
    </w:p>
    <w:p w:rsidR="007043C0" w:rsidRPr="00B65E65" w:rsidRDefault="007043C0" w:rsidP="007043C0">
      <w:pPr>
        <w:pStyle w:val="Text"/>
        <w:rPr>
          <w:szCs w:val="24"/>
        </w:rPr>
      </w:pPr>
      <w:r w:rsidRPr="00B65E65">
        <w:rPr>
          <w:szCs w:val="24"/>
        </w:rPr>
        <w:t xml:space="preserve">„Musím se vrátit nahoru.“ Monika se na mě zadívala. A potom, mnohem déle, na Iru. </w:t>
      </w:r>
      <w:r w:rsidRPr="00B65E65">
        <w:rPr>
          <w:i/>
          <w:szCs w:val="24"/>
        </w:rPr>
        <w:t>„Přežijte.“</w:t>
      </w:r>
    </w:p>
    <w:p w:rsidR="007043C0" w:rsidRPr="00B65E65" w:rsidRDefault="007043C0" w:rsidP="007043C0">
      <w:pPr>
        <w:pStyle w:val="Text"/>
        <w:rPr>
          <w:szCs w:val="24"/>
        </w:rPr>
      </w:pPr>
      <w:r w:rsidRPr="00B65E65">
        <w:rPr>
          <w:szCs w:val="24"/>
        </w:rPr>
        <w:t>„Neboj se,“ usmál se Ira.</w:t>
      </w:r>
    </w:p>
    <w:p w:rsidR="007043C0" w:rsidRPr="00B65E65" w:rsidRDefault="007043C0" w:rsidP="007043C0">
      <w:pPr>
        <w:pStyle w:val="Text"/>
        <w:rPr>
          <w:szCs w:val="24"/>
        </w:rPr>
      </w:pPr>
      <w:r w:rsidRPr="00B65E65">
        <w:rPr>
          <w:szCs w:val="24"/>
        </w:rPr>
        <w:t>Ale byl bledý a pod očima se mu černaly kruhy. Báli jsme se oba. A pak jsme oba prošli portálem.</w:t>
      </w:r>
    </w:p>
    <w:p w:rsidR="007043C0" w:rsidRPr="00B65E65" w:rsidRDefault="007043C0" w:rsidP="007043C0">
      <w:pPr>
        <w:pStyle w:val="Text"/>
        <w:rPr>
          <w:szCs w:val="24"/>
        </w:rPr>
      </w:pPr>
      <w:r w:rsidRPr="00B65E65">
        <w:rPr>
          <w:szCs w:val="24"/>
        </w:rPr>
        <w:t>Druhá strana, malá, temná ulička, páchla vším, s čím jsem jako kontrolor už dlouho nepřišel do styku. Podél zdi se povalovaly odpadky, lahve, staré hadry a pomačkané krabice. Pach špíny, dlouholetý a zažraný do všeho kolem, mě na okamžik skoro ochromil, jako rána do žaludku. Odolal jsem pokušení zacpat si nos.</w:t>
      </w:r>
    </w:p>
    <w:p w:rsidR="007043C0" w:rsidRPr="00B65E65" w:rsidRDefault="007043C0" w:rsidP="007043C0">
      <w:pPr>
        <w:pStyle w:val="Text"/>
        <w:rPr>
          <w:szCs w:val="24"/>
        </w:rPr>
      </w:pPr>
      <w:r w:rsidRPr="00B65E65">
        <w:rPr>
          <w:szCs w:val="24"/>
        </w:rPr>
        <w:t>Ira se zašklebil. „Na monitoru vypadá všechno líp.“</w:t>
      </w:r>
    </w:p>
    <w:p w:rsidR="007043C0" w:rsidRPr="00B65E65" w:rsidRDefault="007043C0" w:rsidP="007043C0">
      <w:pPr>
        <w:pStyle w:val="Text"/>
        <w:rPr>
          <w:szCs w:val="24"/>
        </w:rPr>
      </w:pPr>
      <w:r w:rsidRPr="00B65E65">
        <w:rPr>
          <w:szCs w:val="24"/>
        </w:rPr>
        <w:t xml:space="preserve">Kolem přeplněné popelnice jsme prošli na hlavní ulici. Všude byl nepořádek a i tam, kde nebyl, panovala podivná stísněnost. To místo – </w:t>
      </w:r>
      <w:r w:rsidRPr="00B65E65">
        <w:rPr>
          <w:i/>
          <w:szCs w:val="24"/>
        </w:rPr>
        <w:t>venkovní svět –</w:t>
      </w:r>
      <w:r w:rsidRPr="00B65E65">
        <w:rPr>
          <w:szCs w:val="24"/>
        </w:rPr>
        <w:t xml:space="preserve"> bylo zanedbané, neudržované, </w:t>
      </w:r>
      <w:r w:rsidRPr="00B65E65">
        <w:rPr>
          <w:i/>
          <w:szCs w:val="24"/>
        </w:rPr>
        <w:t>zpustlé.</w:t>
      </w:r>
      <w:r w:rsidRPr="00B65E65">
        <w:rPr>
          <w:szCs w:val="24"/>
        </w:rPr>
        <w:t xml:space="preserve"> Ve vzduchu </w:t>
      </w:r>
      <w:r w:rsidRPr="00B65E65">
        <w:rPr>
          <w:szCs w:val="24"/>
        </w:rPr>
        <w:lastRenderedPageBreak/>
        <w:t>se vznášel opar a všechno v něm se zdálo šedé, dokonce i lidé, kteří kolem nás procházeli.</w:t>
      </w:r>
    </w:p>
    <w:p w:rsidR="007043C0" w:rsidRPr="00B65E65" w:rsidRDefault="007043C0" w:rsidP="007043C0">
      <w:pPr>
        <w:pStyle w:val="Text"/>
        <w:rPr>
          <w:szCs w:val="24"/>
        </w:rPr>
      </w:pPr>
      <w:r w:rsidRPr="00B65E65">
        <w:rPr>
          <w:szCs w:val="24"/>
        </w:rPr>
        <w:t>Podíval jsem se na chronometr. „Máme jen dvacet minut, pak musí Pokorný vystřelit.“</w:t>
      </w:r>
    </w:p>
    <w:p w:rsidR="007043C0" w:rsidRPr="00B65E65" w:rsidRDefault="007043C0" w:rsidP="007043C0">
      <w:pPr>
        <w:pStyle w:val="Text"/>
        <w:rPr>
          <w:szCs w:val="24"/>
        </w:rPr>
      </w:pPr>
      <w:r w:rsidRPr="00B65E65">
        <w:rPr>
          <w:szCs w:val="24"/>
        </w:rPr>
        <w:t>„Dvacet minut je spousta času.“ Ira otevřel predikční arch. „Takže, ten blbec je teď na konci Novobranské. Musíme ho postrčit. Posadit do autobusu, poslat zkratkou, cokoliv, co mu ušetří aspoň dvě minuty.“</w:t>
      </w:r>
    </w:p>
    <w:p w:rsidR="007043C0" w:rsidRPr="00B65E65" w:rsidRDefault="007043C0" w:rsidP="007043C0">
      <w:pPr>
        <w:pStyle w:val="Text"/>
        <w:rPr>
          <w:szCs w:val="24"/>
        </w:rPr>
      </w:pPr>
      <w:r w:rsidRPr="00B65E65">
        <w:rPr>
          <w:szCs w:val="24"/>
        </w:rPr>
        <w:t>„Jdeme na to,“ pobídl jsem Iru a vyrazili jsme ulicí.</w:t>
      </w:r>
    </w:p>
    <w:p w:rsidR="007043C0" w:rsidRPr="00B65E65" w:rsidRDefault="007043C0" w:rsidP="007043C0">
      <w:pPr>
        <w:pStyle w:val="Text"/>
        <w:rPr>
          <w:szCs w:val="24"/>
        </w:rPr>
      </w:pPr>
      <w:r w:rsidRPr="00B65E65">
        <w:rPr>
          <w:szCs w:val="24"/>
        </w:rPr>
        <w:t>Už po pár krocích jsem poznal Kohútova široká ramena. Šel a neměl ani ponětí, že – když všechno půjde dobře – za pár minut umře. Pokud ho nestihneme dostat na náměstí včas, Pokorný možná nevystřelí. A možná vystřelí a zabije někoho jiného. Možná to revoluci rozpoutá taky. A možná to rozpoutá něco úplně jiného.</w:t>
      </w:r>
    </w:p>
    <w:p w:rsidR="007043C0" w:rsidRPr="00B65E65" w:rsidRDefault="007043C0" w:rsidP="007043C0">
      <w:pPr>
        <w:pStyle w:val="Text"/>
        <w:rPr>
          <w:szCs w:val="24"/>
        </w:rPr>
      </w:pPr>
      <w:r w:rsidRPr="00B65E65">
        <w:rPr>
          <w:szCs w:val="24"/>
        </w:rPr>
        <w:t>Cítil jsem, jak mi po zádech přebíhá mráz.</w:t>
      </w:r>
    </w:p>
    <w:p w:rsidR="007043C0" w:rsidRPr="00B65E65" w:rsidRDefault="007043C0" w:rsidP="007043C0">
      <w:pPr>
        <w:pStyle w:val="Text"/>
        <w:rPr>
          <w:szCs w:val="24"/>
        </w:rPr>
      </w:pPr>
      <w:r w:rsidRPr="00B65E65">
        <w:rPr>
          <w:szCs w:val="24"/>
        </w:rPr>
        <w:t>„Ivane!“ ozval se někdo.</w:t>
      </w:r>
    </w:p>
    <w:p w:rsidR="007043C0" w:rsidRPr="00B65E65" w:rsidRDefault="007043C0" w:rsidP="007043C0">
      <w:pPr>
        <w:pStyle w:val="Text"/>
        <w:rPr>
          <w:szCs w:val="24"/>
        </w:rPr>
      </w:pPr>
      <w:r w:rsidRPr="00B65E65">
        <w:rPr>
          <w:szCs w:val="24"/>
        </w:rPr>
        <w:t>Oba jsme se zastavili. A zastavil se i Kohút. Popoběhla k němu dívka s kulatou tváří a velkýma modrýma očima. Kohút něco řekl a ona se usmála, až nečekaně uvolněně uprostřed vší té unavené, neutěšené šedi.</w:t>
      </w:r>
    </w:p>
    <w:p w:rsidR="007043C0" w:rsidRPr="00B65E65" w:rsidRDefault="007043C0" w:rsidP="007043C0">
      <w:pPr>
        <w:pStyle w:val="Text"/>
        <w:rPr>
          <w:szCs w:val="24"/>
        </w:rPr>
      </w:pPr>
      <w:r w:rsidRPr="00B65E65">
        <w:rPr>
          <w:szCs w:val="24"/>
        </w:rPr>
        <w:t>„To ne, to ne,“ zašeptal Ira a podíval se do predikčního archu. „Nemá se zastavovat.“</w:t>
      </w:r>
    </w:p>
    <w:p w:rsidR="007043C0" w:rsidRPr="00B65E65" w:rsidRDefault="007043C0" w:rsidP="007043C0">
      <w:pPr>
        <w:pStyle w:val="Text"/>
        <w:rPr>
          <w:szCs w:val="24"/>
        </w:rPr>
      </w:pPr>
      <w:r w:rsidRPr="00B65E65">
        <w:rPr>
          <w:szCs w:val="24"/>
        </w:rPr>
        <w:t>Kohút chvíli mluvil, pak ukázal ke konci ulice. Dívka naklonila hlavu na stranu a kývla.</w:t>
      </w:r>
    </w:p>
    <w:p w:rsidR="007043C0" w:rsidRPr="00B65E65" w:rsidRDefault="007043C0" w:rsidP="007043C0">
      <w:pPr>
        <w:pStyle w:val="Text"/>
        <w:rPr>
          <w:szCs w:val="24"/>
        </w:rPr>
      </w:pPr>
      <w:r w:rsidRPr="00B65E65">
        <w:rPr>
          <w:szCs w:val="24"/>
        </w:rPr>
        <w:t>„Chce, aby šla s ním,“ pochopil jsem. „A ona souhlasí.“</w:t>
      </w:r>
    </w:p>
    <w:p w:rsidR="007043C0" w:rsidRPr="00B65E65" w:rsidRDefault="007043C0" w:rsidP="007043C0">
      <w:pPr>
        <w:pStyle w:val="Text"/>
        <w:rPr>
          <w:szCs w:val="24"/>
        </w:rPr>
      </w:pPr>
      <w:r w:rsidRPr="00B65E65">
        <w:rPr>
          <w:szCs w:val="24"/>
        </w:rPr>
        <w:t>„Tak to jsme v prdeli,“ usoudil Ira.</w:t>
      </w:r>
    </w:p>
    <w:p w:rsidR="007043C0" w:rsidRPr="00B65E65" w:rsidRDefault="007043C0" w:rsidP="007043C0">
      <w:pPr>
        <w:pStyle w:val="Text"/>
        <w:rPr>
          <w:szCs w:val="24"/>
        </w:rPr>
      </w:pPr>
      <w:r w:rsidRPr="00B65E65">
        <w:rPr>
          <w:szCs w:val="24"/>
        </w:rPr>
        <w:t>„To ta debilní náhoda, neměli jsme ji zapínat.“</w:t>
      </w:r>
    </w:p>
    <w:p w:rsidR="007043C0" w:rsidRPr="00B65E65" w:rsidRDefault="007043C0" w:rsidP="007043C0">
      <w:pPr>
        <w:pStyle w:val="Text"/>
        <w:rPr>
          <w:szCs w:val="24"/>
        </w:rPr>
      </w:pPr>
      <w:r w:rsidRPr="00B65E65">
        <w:rPr>
          <w:szCs w:val="24"/>
        </w:rPr>
        <w:t>„A proč jsi to neřekl hned?“</w:t>
      </w:r>
    </w:p>
    <w:p w:rsidR="007043C0" w:rsidRPr="00B65E65" w:rsidRDefault="007043C0" w:rsidP="007043C0">
      <w:pPr>
        <w:pStyle w:val="Text"/>
        <w:rPr>
          <w:szCs w:val="24"/>
        </w:rPr>
      </w:pPr>
      <w:r w:rsidRPr="00B65E65">
        <w:rPr>
          <w:szCs w:val="24"/>
        </w:rPr>
        <w:t>„No tak, nebudeme se tu hádat.“ Zvedl jsem ruce. „Hele, vyrazili.“</w:t>
      </w:r>
    </w:p>
    <w:p w:rsidR="007043C0" w:rsidRPr="00B65E65" w:rsidRDefault="007043C0" w:rsidP="007043C0">
      <w:pPr>
        <w:pStyle w:val="Text"/>
        <w:rPr>
          <w:szCs w:val="24"/>
        </w:rPr>
      </w:pPr>
      <w:r w:rsidRPr="00B65E65">
        <w:rPr>
          <w:szCs w:val="24"/>
        </w:rPr>
        <w:t>Kohút, už s dívkou po boku, pokračoval ulicí. Zaníceně mluvil, zastavoval se a zase se rozbíhal, dívka natahovala krok, aby mu stačila, a zvedala k němu hlavu s bázní i obdivem.</w:t>
      </w:r>
    </w:p>
    <w:p w:rsidR="007043C0" w:rsidRPr="00B65E65" w:rsidRDefault="007043C0" w:rsidP="007043C0">
      <w:pPr>
        <w:pStyle w:val="Text"/>
        <w:rPr>
          <w:szCs w:val="24"/>
        </w:rPr>
      </w:pPr>
      <w:r w:rsidRPr="00B65E65">
        <w:rPr>
          <w:szCs w:val="24"/>
        </w:rPr>
        <w:t>„Zpomaluje ho, musíme se jí zbavit.“ Ira začal listovat archem. „Nejsnazší by bylo ji zabít. Ale… nemám ani ponětí, kdo to je.“</w:t>
      </w:r>
    </w:p>
    <w:p w:rsidR="007043C0" w:rsidRPr="00B65E65" w:rsidRDefault="007043C0" w:rsidP="007043C0">
      <w:pPr>
        <w:pStyle w:val="Text"/>
        <w:rPr>
          <w:szCs w:val="24"/>
        </w:rPr>
      </w:pPr>
      <w:r w:rsidRPr="00B65E65">
        <w:rPr>
          <w:szCs w:val="24"/>
        </w:rPr>
        <w:t>„Mladá revolucionářka, jako on.“</w:t>
      </w:r>
    </w:p>
    <w:p w:rsidR="007043C0" w:rsidRPr="00B65E65" w:rsidRDefault="007043C0" w:rsidP="007043C0">
      <w:pPr>
        <w:pStyle w:val="Text"/>
        <w:rPr>
          <w:szCs w:val="24"/>
        </w:rPr>
      </w:pPr>
      <w:r w:rsidRPr="00B65E65">
        <w:rPr>
          <w:szCs w:val="24"/>
        </w:rPr>
        <w:lastRenderedPageBreak/>
        <w:t>„Jméno v archu není, nepoznám, jak moc bychom tím zabitím narušili kauzalitu.“</w:t>
      </w:r>
    </w:p>
    <w:p w:rsidR="007043C0" w:rsidRPr="00B65E65" w:rsidRDefault="007043C0" w:rsidP="007043C0">
      <w:pPr>
        <w:pStyle w:val="Text"/>
        <w:rPr>
          <w:szCs w:val="24"/>
        </w:rPr>
      </w:pPr>
      <w:r w:rsidRPr="00B65E65">
        <w:rPr>
          <w:szCs w:val="24"/>
        </w:rPr>
        <w:t xml:space="preserve">Dohnali jsme Kohúta a sledovali ho tak zblízka, že jsem si mohl poslechnout jeho názory na </w:t>
      </w:r>
      <w:r w:rsidRPr="00B65E65">
        <w:rPr>
          <w:i/>
          <w:szCs w:val="24"/>
        </w:rPr>
        <w:t>společnost, která střední třídu uvrhla do bídy a nižší třídu už dávno nechala vyhladovět.</w:t>
      </w:r>
    </w:p>
    <w:p w:rsidR="007043C0" w:rsidRPr="00B65E65" w:rsidRDefault="007043C0" w:rsidP="007043C0">
      <w:pPr>
        <w:pStyle w:val="Text"/>
        <w:rPr>
          <w:szCs w:val="24"/>
        </w:rPr>
      </w:pPr>
      <w:r w:rsidRPr="00B65E65">
        <w:rPr>
          <w:szCs w:val="24"/>
        </w:rPr>
        <w:t>„To jsou kecy,“ zašeptal Ira.</w:t>
      </w:r>
    </w:p>
    <w:p w:rsidR="007043C0" w:rsidRPr="00B65E65" w:rsidRDefault="007043C0" w:rsidP="007043C0">
      <w:pPr>
        <w:pStyle w:val="Text"/>
        <w:rPr>
          <w:szCs w:val="24"/>
        </w:rPr>
      </w:pPr>
      <w:r w:rsidRPr="00B65E65">
        <w:rPr>
          <w:szCs w:val="24"/>
        </w:rPr>
        <w:t>„Jsou, ale na rovinu…“ Rozhlédl jsem se po zabedněných obchodech, po otlučených domech a popelavých lidech plazících se mezi tím vším jako stíny. Až sem jsme vlastními silami došli? „Ty bys takhle žít chtěl?“</w:t>
      </w:r>
    </w:p>
    <w:p w:rsidR="007043C0" w:rsidRPr="00B65E65" w:rsidRDefault="007043C0" w:rsidP="007043C0">
      <w:pPr>
        <w:pStyle w:val="Text"/>
        <w:rPr>
          <w:szCs w:val="24"/>
        </w:rPr>
      </w:pPr>
      <w:r w:rsidRPr="00B65E65">
        <w:rPr>
          <w:szCs w:val="24"/>
        </w:rPr>
        <w:t>Ira zavrtěl hlavou. „Nechtěl, a proto jsem si vybral kontrolu. I když to není snadné, je to lepší než tohle. Ale o to nejde. Nesnáším revoluce.“</w:t>
      </w:r>
    </w:p>
    <w:p w:rsidR="007043C0" w:rsidRPr="00B65E65" w:rsidRDefault="007043C0" w:rsidP="007043C0">
      <w:pPr>
        <w:pStyle w:val="Text"/>
        <w:rPr>
          <w:szCs w:val="24"/>
        </w:rPr>
      </w:pPr>
      <w:r w:rsidRPr="00B65E65">
        <w:rPr>
          <w:szCs w:val="24"/>
        </w:rPr>
        <w:t>„Tahle prospěje všem,“ namítl jsem. „Znáš přece Záměr.“</w:t>
      </w:r>
    </w:p>
    <w:p w:rsidR="007043C0" w:rsidRPr="00B65E65" w:rsidRDefault="007043C0" w:rsidP="007043C0">
      <w:pPr>
        <w:pStyle w:val="Text"/>
        <w:rPr>
          <w:szCs w:val="24"/>
        </w:rPr>
      </w:pPr>
      <w:r w:rsidRPr="00B65E65">
        <w:rPr>
          <w:szCs w:val="24"/>
        </w:rPr>
        <w:t>„Ne, neznám. A neznáš ho ani ty.“</w:t>
      </w:r>
    </w:p>
    <w:p w:rsidR="007043C0" w:rsidRPr="00B65E65" w:rsidRDefault="007043C0" w:rsidP="007043C0">
      <w:pPr>
        <w:pStyle w:val="Text"/>
        <w:rPr>
          <w:szCs w:val="24"/>
        </w:rPr>
      </w:pPr>
      <w:r w:rsidRPr="00B65E65">
        <w:rPr>
          <w:szCs w:val="24"/>
        </w:rPr>
        <w:t xml:space="preserve">„Možná ne doslova, ale ono nezáleží na tom, </w:t>
      </w:r>
      <w:r w:rsidRPr="00B65E65">
        <w:rPr>
          <w:i/>
          <w:szCs w:val="24"/>
        </w:rPr>
        <w:t>co</w:t>
      </w:r>
      <w:r w:rsidRPr="00B65E65">
        <w:rPr>
          <w:szCs w:val="24"/>
        </w:rPr>
        <w:t xml:space="preserve"> Záměr je. Záleží na tom, </w:t>
      </w:r>
      <w:r w:rsidRPr="00B65E65">
        <w:rPr>
          <w:i/>
          <w:szCs w:val="24"/>
        </w:rPr>
        <w:t>že</w:t>
      </w:r>
      <w:r w:rsidRPr="00B65E65">
        <w:rPr>
          <w:szCs w:val="24"/>
        </w:rPr>
        <w:t xml:space="preserve"> Záměr je. A když ho budeme plnit, dosáhneme Katarze.“</w:t>
      </w:r>
    </w:p>
    <w:p w:rsidR="007043C0" w:rsidRPr="00B65E65" w:rsidRDefault="007043C0" w:rsidP="007043C0">
      <w:pPr>
        <w:pStyle w:val="Text"/>
        <w:rPr>
          <w:szCs w:val="24"/>
        </w:rPr>
      </w:pPr>
      <w:r w:rsidRPr="00B65E65">
        <w:rPr>
          <w:szCs w:val="24"/>
        </w:rPr>
        <w:t>Ira se na mě podíval. „Ani nevíme, co to znamená.“ Zhluboka jsem se nadechl a uprostřed vší té ubohosti kolem jsem si uvědomil, jak moc v Záměr věřím. Jak moc věřím v to, že všechno má smysl a že společně tvoříme něco velkého. Protože tohle, špína a chudoba, přece nemohl být náš osud. „Znamená to, že vedeme lidstvo správnou cestou. Že mu pomáháme dostat to, co je mu předurčeno.“</w:t>
      </w:r>
    </w:p>
    <w:p w:rsidR="007043C0" w:rsidRPr="00B65E65" w:rsidRDefault="007043C0" w:rsidP="007043C0">
      <w:pPr>
        <w:pStyle w:val="Text"/>
        <w:rPr>
          <w:szCs w:val="24"/>
        </w:rPr>
      </w:pPr>
      <w:r w:rsidRPr="00B65E65">
        <w:rPr>
          <w:szCs w:val="24"/>
        </w:rPr>
        <w:t>Ira mě dlouho jen pozoroval. Nakonec se nevesele usmál. „Já se dal ke kontrole jen pro prachy. Ale když tě tak poslouchám… skoro ti to přesvědčení závidím.“</w:t>
      </w:r>
    </w:p>
    <w:p w:rsidR="007043C0" w:rsidRPr="00B65E65" w:rsidRDefault="007043C0" w:rsidP="007043C0">
      <w:pPr>
        <w:pStyle w:val="Text"/>
        <w:rPr>
          <w:szCs w:val="24"/>
        </w:rPr>
      </w:pPr>
      <w:r w:rsidRPr="00B65E65">
        <w:rPr>
          <w:szCs w:val="24"/>
        </w:rPr>
        <w:t>Překvapeně jsem se po něm podíval a málem narazil do Kohúta. Už se zase zastavili. Tím tempem se na náměstí nedostanou nikdy, natož do dvanácti minut.</w:t>
      </w:r>
    </w:p>
    <w:p w:rsidR="007043C0" w:rsidRPr="00B65E65" w:rsidRDefault="007043C0" w:rsidP="007043C0">
      <w:pPr>
        <w:pStyle w:val="Text"/>
        <w:rPr>
          <w:szCs w:val="24"/>
        </w:rPr>
      </w:pPr>
      <w:r w:rsidRPr="00B65E65">
        <w:rPr>
          <w:szCs w:val="24"/>
        </w:rPr>
        <w:t>„Promiňte,“ omluvil jsem se.</w:t>
      </w:r>
    </w:p>
    <w:p w:rsidR="007043C0" w:rsidRPr="00B65E65" w:rsidRDefault="007043C0" w:rsidP="007043C0">
      <w:pPr>
        <w:pStyle w:val="Text"/>
        <w:rPr>
          <w:szCs w:val="24"/>
        </w:rPr>
      </w:pPr>
      <w:r w:rsidRPr="00B65E65">
        <w:rPr>
          <w:szCs w:val="24"/>
        </w:rPr>
        <w:t>Kohút se po mně otočil. Dívka ho vzala za ruku a sotva znatelně zavrtěla hlavou. Cokoliv mu naznačovala, Kohút nepochopil, nebo nedbal. Postavil se k nám čelem.</w:t>
      </w:r>
    </w:p>
    <w:p w:rsidR="007043C0" w:rsidRPr="00B65E65" w:rsidRDefault="007043C0" w:rsidP="007043C0">
      <w:pPr>
        <w:pStyle w:val="Text"/>
        <w:rPr>
          <w:szCs w:val="24"/>
        </w:rPr>
      </w:pPr>
      <w:r w:rsidRPr="00B65E65">
        <w:rPr>
          <w:szCs w:val="24"/>
        </w:rPr>
        <w:t>„Sledujete nás?“</w:t>
      </w:r>
    </w:p>
    <w:p w:rsidR="007043C0" w:rsidRPr="00B65E65" w:rsidRDefault="007043C0" w:rsidP="007043C0">
      <w:pPr>
        <w:pStyle w:val="Text"/>
        <w:rPr>
          <w:szCs w:val="24"/>
        </w:rPr>
      </w:pPr>
      <w:r w:rsidRPr="00B65E65">
        <w:rPr>
          <w:szCs w:val="24"/>
        </w:rPr>
        <w:t xml:space="preserve">Jeho otázka mě zaskočila, chtěl jsem říct, že ne, ale Ira mě předběhl. Vzal dívku pod paží, sáhl do náprsní kapsy a vytáhl z ní </w:t>
      </w:r>
      <w:r w:rsidRPr="00B65E65">
        <w:rPr>
          <w:szCs w:val="24"/>
        </w:rPr>
        <w:lastRenderedPageBreak/>
        <w:t>tmavě modré pouzdro s průkazem oddělení kontroly – nechápal jsem, co s ním chce dělat, ale než jsem ho mohl zastavit, pouzdro pootevřel a hned zase schoval.</w:t>
      </w:r>
    </w:p>
    <w:p w:rsidR="007043C0" w:rsidRPr="00B65E65" w:rsidRDefault="007043C0" w:rsidP="007043C0">
      <w:pPr>
        <w:pStyle w:val="Text"/>
        <w:rPr>
          <w:szCs w:val="24"/>
        </w:rPr>
      </w:pPr>
      <w:r w:rsidRPr="00B65E65">
        <w:rPr>
          <w:szCs w:val="24"/>
        </w:rPr>
        <w:t>„Ano, pane Kohúte. Bezpečnost.“</w:t>
      </w:r>
    </w:p>
    <w:p w:rsidR="007043C0" w:rsidRPr="00B65E65" w:rsidRDefault="007043C0" w:rsidP="007043C0">
      <w:pPr>
        <w:pStyle w:val="Text"/>
        <w:rPr>
          <w:szCs w:val="24"/>
        </w:rPr>
      </w:pPr>
      <w:r w:rsidRPr="00B65E65">
        <w:rPr>
          <w:szCs w:val="24"/>
        </w:rPr>
        <w:t>Dívka se mu v rukou zatřepetala jako motýl.</w:t>
      </w:r>
    </w:p>
    <w:p w:rsidR="007043C0" w:rsidRPr="00B65E65" w:rsidRDefault="007043C0" w:rsidP="007043C0">
      <w:pPr>
        <w:pStyle w:val="Text"/>
        <w:rPr>
          <w:szCs w:val="24"/>
        </w:rPr>
      </w:pPr>
      <w:r w:rsidRPr="00B65E65">
        <w:rPr>
          <w:szCs w:val="24"/>
        </w:rPr>
        <w:t xml:space="preserve">Kohút zúžil oči. „Bezpečnost,“ zopakoval pomalu. I když mluvil na dívku, neotočil se k ní. „Mariko. </w:t>
      </w:r>
      <w:r w:rsidRPr="00B65E65">
        <w:rPr>
          <w:i/>
          <w:szCs w:val="24"/>
        </w:rPr>
        <w:t>Běž.“</w:t>
      </w:r>
    </w:p>
    <w:p w:rsidR="007043C0" w:rsidRPr="00B65E65" w:rsidRDefault="007043C0" w:rsidP="007043C0">
      <w:pPr>
        <w:pStyle w:val="Text"/>
        <w:rPr>
          <w:szCs w:val="24"/>
        </w:rPr>
      </w:pPr>
      <w:r w:rsidRPr="00B65E65">
        <w:rPr>
          <w:szCs w:val="24"/>
        </w:rPr>
        <w:t>A pak Iru uhodil, tak prudce, až Ira spadl na zem. V pádu dívku pustil a ta nezaváhala a rozběhla se ulicí. A rozběhl se i Kohút.</w:t>
      </w:r>
    </w:p>
    <w:p w:rsidR="007043C0" w:rsidRPr="00B65E65" w:rsidRDefault="007043C0" w:rsidP="007043C0">
      <w:pPr>
        <w:pStyle w:val="Text"/>
        <w:rPr>
          <w:szCs w:val="24"/>
        </w:rPr>
      </w:pPr>
      <w:r w:rsidRPr="00B65E65">
        <w:rPr>
          <w:szCs w:val="24"/>
        </w:rPr>
        <w:t xml:space="preserve">„Hej!“ zavolal jsem na něho a pak jsem se otočil na Iru. „Jsi </w:t>
      </w:r>
      <w:r w:rsidRPr="00B65E65">
        <w:t>v pořádku</w:t>
      </w:r>
      <w:r w:rsidRPr="00B65E65">
        <w:rPr>
          <w:szCs w:val="24"/>
        </w:rPr>
        <w:t>?“</w:t>
      </w:r>
    </w:p>
    <w:p w:rsidR="007043C0" w:rsidRPr="00B65E65" w:rsidRDefault="007043C0" w:rsidP="007043C0">
      <w:pPr>
        <w:pStyle w:val="Text"/>
        <w:rPr>
          <w:szCs w:val="24"/>
        </w:rPr>
      </w:pPr>
      <w:r w:rsidRPr="00B65E65">
        <w:rPr>
          <w:szCs w:val="24"/>
        </w:rPr>
        <w:t>Ira s námahou vstal. „Ty vole, ten má ránu.“</w:t>
      </w:r>
    </w:p>
    <w:p w:rsidR="007043C0" w:rsidRPr="00B65E65" w:rsidRDefault="007043C0" w:rsidP="007043C0">
      <w:pPr>
        <w:pStyle w:val="Text"/>
        <w:rPr>
          <w:szCs w:val="24"/>
        </w:rPr>
      </w:pPr>
      <w:r w:rsidRPr="00B65E65">
        <w:rPr>
          <w:szCs w:val="24"/>
        </w:rPr>
        <w:t>Pár lidí nás pozorovalo, ostatní nás se sklopenými hlavami obcházeli.</w:t>
      </w:r>
    </w:p>
    <w:p w:rsidR="007043C0" w:rsidRPr="00B65E65" w:rsidRDefault="007043C0" w:rsidP="007043C0">
      <w:pPr>
        <w:pStyle w:val="Text"/>
        <w:rPr>
          <w:szCs w:val="24"/>
        </w:rPr>
      </w:pPr>
      <w:r w:rsidRPr="00B65E65">
        <w:rPr>
          <w:szCs w:val="24"/>
        </w:rPr>
        <w:t>„Nezlomil ti nos?“ zeptal jsem se.</w:t>
      </w:r>
    </w:p>
    <w:p w:rsidR="007043C0" w:rsidRPr="00B65E65" w:rsidRDefault="007043C0" w:rsidP="007043C0">
      <w:pPr>
        <w:pStyle w:val="Text"/>
        <w:rPr>
          <w:szCs w:val="24"/>
        </w:rPr>
      </w:pPr>
      <w:r w:rsidRPr="00B65E65">
        <w:rPr>
          <w:szCs w:val="24"/>
        </w:rPr>
        <w:t>Ira mávl rukou. „Kašli na nos, kde je ten chlap?“</w:t>
      </w:r>
    </w:p>
    <w:p w:rsidR="007043C0" w:rsidRPr="00B65E65" w:rsidRDefault="007043C0" w:rsidP="007043C0">
      <w:pPr>
        <w:pStyle w:val="Text"/>
        <w:rPr>
          <w:szCs w:val="24"/>
        </w:rPr>
      </w:pPr>
      <w:r w:rsidRPr="00B65E65">
        <w:rPr>
          <w:szCs w:val="24"/>
        </w:rPr>
        <w:t>Ukázal jsem před sebe. „V hajzlu.“</w:t>
      </w:r>
    </w:p>
    <w:p w:rsidR="007043C0" w:rsidRPr="00B65E65" w:rsidRDefault="007043C0" w:rsidP="007043C0">
      <w:pPr>
        <w:pStyle w:val="Text"/>
        <w:rPr>
          <w:szCs w:val="24"/>
        </w:rPr>
      </w:pPr>
      <w:r w:rsidRPr="00B65E65">
        <w:rPr>
          <w:szCs w:val="24"/>
        </w:rPr>
        <w:t>„Ještě ne,“ řekl Ira a rozběhl se.</w:t>
      </w:r>
    </w:p>
    <w:p w:rsidR="007043C0" w:rsidRPr="00B65E65" w:rsidRDefault="007043C0" w:rsidP="007043C0">
      <w:pPr>
        <w:pStyle w:val="Text"/>
        <w:rPr>
          <w:szCs w:val="24"/>
        </w:rPr>
      </w:pPr>
      <w:r w:rsidRPr="00B65E65">
        <w:rPr>
          <w:szCs w:val="24"/>
        </w:rPr>
        <w:t xml:space="preserve">Než jsem se mohl vzpamatovat, už jsem utíkal za ním. Na to, jak velký Kohút byl, byl taky nečekaně rychlý. Hnal se ulicí, ztrácel se nám v davu a znovu se z davu vynořoval. Drželi jsme se ho a mě to stálo většinu sil. Po pár stech metrech už jsem nemohl popadnout dech, v obou bocích mě píchalo, plíce bolely, jako by se mi každou chvílí měly roztrhnout. Ale běžel jsem o život. </w:t>
      </w:r>
      <w:r w:rsidRPr="00B65E65">
        <w:rPr>
          <w:i/>
          <w:szCs w:val="24"/>
        </w:rPr>
        <w:t>Nejen Kohútův.</w:t>
      </w:r>
    </w:p>
    <w:p w:rsidR="007043C0" w:rsidRPr="00B65E65" w:rsidRDefault="007043C0" w:rsidP="007043C0">
      <w:pPr>
        <w:pStyle w:val="Text"/>
        <w:rPr>
          <w:szCs w:val="24"/>
        </w:rPr>
      </w:pPr>
      <w:r w:rsidRPr="00B65E65">
        <w:rPr>
          <w:szCs w:val="24"/>
        </w:rPr>
        <w:t>Kohút zaběhl do boční uličky. Doběhl na konec, prudce se rozhlédl, a pak si všiml požárního žebříku. Rozběhl se, odrazil ode zdi – nikdy jsem nic podobného neviděl – vyskočil, zachytil se žebříku a začal po něm šplhat nahoru. Ira doběhl pod žebřík, zapřel se rukama o stehna a v předklonu se pokoušel popadnout dech. „To – je – kretén.“</w:t>
      </w:r>
    </w:p>
    <w:p w:rsidR="007043C0" w:rsidRPr="00B65E65" w:rsidRDefault="007043C0" w:rsidP="007043C0">
      <w:pPr>
        <w:pStyle w:val="Text"/>
        <w:rPr>
          <w:szCs w:val="24"/>
        </w:rPr>
      </w:pPr>
      <w:r w:rsidRPr="00B65E65">
        <w:rPr>
          <w:szCs w:val="24"/>
        </w:rPr>
        <w:t>„Jen – mu – závidíš – formu,“ zasípal jsem a pokusil se vyskočit. I když jsem se snažil, nedokázal jsem se poslední příčky ani dotknout. Roky sezení na stanovišti vykonaly své. „To mě poser.“</w:t>
      </w:r>
    </w:p>
    <w:p w:rsidR="007043C0" w:rsidRPr="00B65E65" w:rsidRDefault="007043C0" w:rsidP="007043C0">
      <w:pPr>
        <w:pStyle w:val="Text"/>
        <w:rPr>
          <w:szCs w:val="24"/>
        </w:rPr>
      </w:pPr>
      <w:r w:rsidRPr="00B65E65">
        <w:rPr>
          <w:szCs w:val="24"/>
        </w:rPr>
        <w:t>„Vyhodím tě.“</w:t>
      </w:r>
    </w:p>
    <w:p w:rsidR="007043C0" w:rsidRPr="00B65E65" w:rsidRDefault="007043C0" w:rsidP="007043C0">
      <w:pPr>
        <w:pStyle w:val="Text"/>
        <w:rPr>
          <w:szCs w:val="24"/>
        </w:rPr>
      </w:pPr>
      <w:r w:rsidRPr="00B65E65">
        <w:rPr>
          <w:szCs w:val="24"/>
        </w:rPr>
        <w:t xml:space="preserve">Ira se narovnal a nastavil ruce. Zvedl mě, zachytil jsem se zdi a dosáhl na žebřík. S námahou jsem se vyškrábal nahoru. Ira se ke mně </w:t>
      </w:r>
      <w:r w:rsidRPr="00B65E65">
        <w:rPr>
          <w:szCs w:val="24"/>
        </w:rPr>
        <w:lastRenderedPageBreak/>
        <w:t>natáhl a já pomohl na žebřík i jemu. Oba jsme prudce oddechovali, zrudlí námahou a oslepení potem.</w:t>
      </w:r>
    </w:p>
    <w:p w:rsidR="007043C0" w:rsidRPr="00B65E65" w:rsidRDefault="007043C0" w:rsidP="007043C0">
      <w:pPr>
        <w:pStyle w:val="Text"/>
        <w:rPr>
          <w:szCs w:val="24"/>
        </w:rPr>
      </w:pPr>
      <w:r w:rsidRPr="00B65E65">
        <w:rPr>
          <w:szCs w:val="24"/>
        </w:rPr>
        <w:t>„Hej,“ zavolal na nás někdo z ulice. „To je soukromej majetek!“</w:t>
      </w:r>
    </w:p>
    <w:p w:rsidR="007043C0" w:rsidRPr="00B65E65" w:rsidRDefault="007043C0" w:rsidP="007043C0">
      <w:pPr>
        <w:pStyle w:val="Text"/>
        <w:rPr>
          <w:szCs w:val="24"/>
        </w:rPr>
      </w:pPr>
      <w:r w:rsidRPr="00B65E65">
        <w:rPr>
          <w:szCs w:val="24"/>
        </w:rPr>
        <w:t>„Polib mi prdel,“ doporučil mu Ira a mě pobídl: „Šplhej.“ Vyšplhali jsme za Kohútem na střechu a začali se potácet na druhý konec. Kohút nám zatím zmizel ve výtahové nástavbě. Otevřeli jsme ji a bez zastavení se rozběhli po schodech. Srdce mi bušilo a žaludek se mi zvedal, ale nedovolil jsem si zpomalit. Ira za mnou divoce popadal dech. Někde pod námi jsem slyšel pravidelné bušení – Kohútovy kroky, nebo spíš skoky. Byl blízko, možná se i on musel na chvíli zastavit. Pak se zespodu ozvala rána. „Co to bylo?“</w:t>
      </w:r>
    </w:p>
    <w:p w:rsidR="007043C0" w:rsidRPr="00B65E65" w:rsidRDefault="007043C0" w:rsidP="007043C0">
      <w:pPr>
        <w:pStyle w:val="Text"/>
        <w:rPr>
          <w:szCs w:val="24"/>
        </w:rPr>
      </w:pPr>
      <w:r w:rsidRPr="00B65E65">
        <w:rPr>
          <w:szCs w:val="24"/>
        </w:rPr>
        <w:t>„Jak to mám vědět? Hlavně nezastavuj!“</w:t>
      </w:r>
    </w:p>
    <w:p w:rsidR="007043C0" w:rsidRPr="00B65E65" w:rsidRDefault="007043C0" w:rsidP="007043C0">
      <w:pPr>
        <w:pStyle w:val="Text"/>
        <w:rPr>
          <w:szCs w:val="24"/>
        </w:rPr>
      </w:pPr>
      <w:r w:rsidRPr="00B65E65">
        <w:rPr>
          <w:szCs w:val="24"/>
        </w:rPr>
        <w:t>„To se ti řekne</w:t>
      </w:r>
      <w:r>
        <w:t>“</w:t>
      </w:r>
    </w:p>
    <w:p w:rsidR="007043C0" w:rsidRPr="00B65E65" w:rsidRDefault="007043C0" w:rsidP="007043C0">
      <w:pPr>
        <w:pStyle w:val="Text"/>
        <w:rPr>
          <w:szCs w:val="24"/>
        </w:rPr>
      </w:pPr>
      <w:r w:rsidRPr="00B65E65">
        <w:rPr>
          <w:szCs w:val="24"/>
        </w:rPr>
        <w:t>Ohlédl jsem se po Irovi, a pak se mi noha propadla do prázdna. Rozhodil jsem rukama, pokusil se zachytit, něčeho, čehokoliv – Ira do mě zezadu narazil. Dopadli jsme na zem. Náraz mi vyrazil dech. Snažil jsem se nadechnout, ale jako bych na schodech nad sebou nechal plíce – nešlo to. Zvedl jsem se na rukou, posadil se a předklonil. Zdálo se mi, že na všechno kolem padla tma, v uších mi začalo hučet, v prsou se mi něco svíralo, umíral jsem, musel jsem umírat –</w:t>
      </w:r>
    </w:p>
    <w:p w:rsidR="007043C0" w:rsidRPr="00B65E65" w:rsidRDefault="007043C0" w:rsidP="007043C0">
      <w:pPr>
        <w:pStyle w:val="Text"/>
        <w:rPr>
          <w:szCs w:val="24"/>
        </w:rPr>
      </w:pPr>
      <w:r w:rsidRPr="00B65E65">
        <w:rPr>
          <w:szCs w:val="24"/>
        </w:rPr>
        <w:t>Pak jsem si uvědomil, že pomalu a s námahou, ale přece dýchám.</w:t>
      </w:r>
    </w:p>
    <w:p w:rsidR="007043C0" w:rsidRPr="00B65E65" w:rsidRDefault="007043C0" w:rsidP="007043C0">
      <w:pPr>
        <w:pStyle w:val="Text"/>
        <w:rPr>
          <w:szCs w:val="24"/>
        </w:rPr>
      </w:pPr>
      <w:r w:rsidRPr="00B65E65">
        <w:rPr>
          <w:szCs w:val="24"/>
        </w:rPr>
        <w:t>Ohlédl jsem se. Celé první patro scházelo. Poslední schod se klenul vysoko nad námi.</w:t>
      </w:r>
    </w:p>
    <w:p w:rsidR="007043C0" w:rsidRPr="00B65E65" w:rsidRDefault="007043C0" w:rsidP="007043C0">
      <w:pPr>
        <w:pStyle w:val="Text"/>
        <w:rPr>
          <w:szCs w:val="24"/>
        </w:rPr>
      </w:pPr>
      <w:r w:rsidRPr="00B65E65">
        <w:rPr>
          <w:szCs w:val="24"/>
        </w:rPr>
        <w:t>„Mám sto chutí zabít ho sám.“ Ira se zvedl. „V pohodě?“</w:t>
      </w:r>
    </w:p>
    <w:p w:rsidR="007043C0" w:rsidRPr="00B65E65" w:rsidRDefault="007043C0" w:rsidP="007043C0">
      <w:pPr>
        <w:pStyle w:val="Text"/>
        <w:rPr>
          <w:szCs w:val="24"/>
        </w:rPr>
      </w:pPr>
      <w:r w:rsidRPr="00B65E65">
        <w:rPr>
          <w:szCs w:val="24"/>
        </w:rPr>
        <w:t>„Jo.“ O zkroucené zábradlí jsem si roztrhl rukáv a zdálo se, že i ruku pod ním, ale to mě nemohlo zastavit. „Co ty?“</w:t>
      </w:r>
    </w:p>
    <w:p w:rsidR="007043C0" w:rsidRPr="00B65E65" w:rsidRDefault="007043C0" w:rsidP="007043C0">
      <w:pPr>
        <w:pStyle w:val="Text"/>
        <w:rPr>
          <w:szCs w:val="24"/>
        </w:rPr>
      </w:pPr>
      <w:r w:rsidRPr="00B65E65">
        <w:rPr>
          <w:szCs w:val="24"/>
        </w:rPr>
        <w:t>„Žebra,“ přiznal Ira s rukou přitisknutou na bok. Z tváře se mu vytratilo i to málo barvy, které v ní ještě měl. „Ale na ty bude dost času potom.“</w:t>
      </w:r>
    </w:p>
    <w:p w:rsidR="007043C0" w:rsidRPr="00B65E65" w:rsidRDefault="007043C0" w:rsidP="007043C0">
      <w:pPr>
        <w:pStyle w:val="Text"/>
        <w:rPr>
          <w:szCs w:val="24"/>
        </w:rPr>
      </w:pPr>
      <w:r w:rsidRPr="00B65E65">
        <w:rPr>
          <w:szCs w:val="24"/>
        </w:rPr>
        <w:t>„Není to…“</w:t>
      </w:r>
    </w:p>
    <w:p w:rsidR="007043C0" w:rsidRPr="00B65E65" w:rsidRDefault="007043C0" w:rsidP="007043C0">
      <w:pPr>
        <w:pStyle w:val="Text"/>
        <w:rPr>
          <w:szCs w:val="24"/>
        </w:rPr>
      </w:pPr>
      <w:r w:rsidRPr="00B65E65">
        <w:rPr>
          <w:szCs w:val="24"/>
        </w:rPr>
        <w:t>„Není to nic.“</w:t>
      </w:r>
    </w:p>
    <w:p w:rsidR="007043C0" w:rsidRPr="00B65E65" w:rsidRDefault="007043C0" w:rsidP="007043C0">
      <w:pPr>
        <w:pStyle w:val="Text"/>
        <w:rPr>
          <w:szCs w:val="24"/>
        </w:rPr>
      </w:pPr>
      <w:r w:rsidRPr="00B65E65">
        <w:rPr>
          <w:szCs w:val="24"/>
        </w:rPr>
        <w:t>Nepřesvědčil mě, ale nehádal jsem se. „Jdeme.“</w:t>
      </w:r>
    </w:p>
    <w:p w:rsidR="007043C0" w:rsidRPr="00B65E65" w:rsidRDefault="007043C0" w:rsidP="007043C0">
      <w:pPr>
        <w:pStyle w:val="Text"/>
        <w:rPr>
          <w:szCs w:val="24"/>
        </w:rPr>
      </w:pPr>
      <w:r w:rsidRPr="00B65E65">
        <w:rPr>
          <w:szCs w:val="24"/>
        </w:rPr>
        <w:t xml:space="preserve">Rozrazil jsem vchodové dveře a zahlédl Kohútova záda, jak mizí za rohem. Zdálo se mi, že napadá na levou nohu, o schodišti končícím ve vzduchu asi nevěděl ani on. Už jsme nemluvili, jen </w:t>
      </w:r>
      <w:r w:rsidRPr="00B65E65">
        <w:rPr>
          <w:szCs w:val="24"/>
        </w:rPr>
        <w:lastRenderedPageBreak/>
        <w:t>utíkali. Nutil jsem se k pohybu, ale zpomaloval jsem. Docházela mi síla. V běhu jsem vytáhl chronometr – ukazatel kauzality se divoce otáčel.</w:t>
      </w:r>
    </w:p>
    <w:p w:rsidR="007043C0" w:rsidRPr="00B65E65" w:rsidRDefault="007043C0" w:rsidP="007043C0">
      <w:pPr>
        <w:pStyle w:val="Text"/>
        <w:rPr>
          <w:szCs w:val="24"/>
        </w:rPr>
      </w:pPr>
      <w:r w:rsidRPr="00B65E65">
        <w:rPr>
          <w:szCs w:val="24"/>
        </w:rPr>
        <w:t>„Sakra!“ Zvedl jsem hlavu. „Iro! Vzdalujeme se!“</w:t>
      </w:r>
    </w:p>
    <w:p w:rsidR="007043C0" w:rsidRPr="00B65E65" w:rsidRDefault="007043C0" w:rsidP="007043C0">
      <w:pPr>
        <w:pStyle w:val="Text"/>
        <w:rPr>
          <w:szCs w:val="24"/>
        </w:rPr>
      </w:pPr>
      <w:r w:rsidRPr="00B65E65">
        <w:rPr>
          <w:szCs w:val="24"/>
        </w:rPr>
        <w:t>„A co s tím mám asi tak dělat?“ štěkl Ira přes rameno.</w:t>
      </w:r>
    </w:p>
    <w:p w:rsidR="007043C0" w:rsidRPr="00B65E65" w:rsidRDefault="007043C0" w:rsidP="007043C0">
      <w:pPr>
        <w:pStyle w:val="Text"/>
        <w:rPr>
          <w:i/>
          <w:szCs w:val="24"/>
        </w:rPr>
      </w:pPr>
      <w:r w:rsidRPr="00B65E65">
        <w:rPr>
          <w:i/>
          <w:szCs w:val="24"/>
        </w:rPr>
        <w:t>Taky pravda.</w:t>
      </w:r>
    </w:p>
    <w:p w:rsidR="007043C0" w:rsidRPr="00B65E65" w:rsidRDefault="007043C0" w:rsidP="007043C0">
      <w:pPr>
        <w:pStyle w:val="Text"/>
        <w:rPr>
          <w:szCs w:val="24"/>
        </w:rPr>
      </w:pPr>
      <w:r w:rsidRPr="00B65E65">
        <w:rPr>
          <w:szCs w:val="24"/>
        </w:rPr>
        <w:t xml:space="preserve">Pokusil jsem se zrychlit a uvědomil si, že mě nepopraví nikdo z dohledu, že umřu tady. Ještě krok, dva, pak padnu na zem a už nedokážu vstát, budu tu ležet ve špíně tak dlouho, dokud mi neprasknou plíce a neroztečou se mi mezi střeva. </w:t>
      </w:r>
      <w:r w:rsidRPr="00B65E65">
        <w:rPr>
          <w:i/>
          <w:szCs w:val="24"/>
        </w:rPr>
        <w:t>Rebeka,</w:t>
      </w:r>
      <w:r w:rsidRPr="00B65E65">
        <w:rPr>
          <w:szCs w:val="24"/>
        </w:rPr>
        <w:t xml:space="preserve"> tepalo mi ve spáncích. </w:t>
      </w:r>
      <w:r w:rsidRPr="00B65E65">
        <w:rPr>
          <w:i/>
          <w:szCs w:val="24"/>
        </w:rPr>
        <w:t>Roseta.</w:t>
      </w:r>
    </w:p>
    <w:p w:rsidR="007043C0" w:rsidRPr="00B65E65" w:rsidRDefault="007043C0" w:rsidP="007043C0">
      <w:pPr>
        <w:pStyle w:val="Text"/>
        <w:rPr>
          <w:szCs w:val="24"/>
        </w:rPr>
      </w:pPr>
      <w:r w:rsidRPr="00B65E65">
        <w:rPr>
          <w:szCs w:val="24"/>
        </w:rPr>
        <w:t>Pak jsem skočil. Chytil jsem Kohúta za konec kabátu, strhl jsem ho dozadu. Zavrávoral, narazil do mě a pak ho Ira srazil na zem. Pokusil se ho zakleknout, ale Kohút ho shodil, otočil se a kopl ho do obličeje.</w:t>
      </w:r>
    </w:p>
    <w:p w:rsidR="007043C0" w:rsidRPr="00B65E65" w:rsidRDefault="007043C0" w:rsidP="007043C0">
      <w:pPr>
        <w:pStyle w:val="Text"/>
        <w:rPr>
          <w:szCs w:val="24"/>
        </w:rPr>
      </w:pPr>
      <w:r w:rsidRPr="00B65E65">
        <w:rPr>
          <w:szCs w:val="24"/>
        </w:rPr>
        <w:t>„Do prdele!“</w:t>
      </w:r>
    </w:p>
    <w:p w:rsidR="007043C0" w:rsidRPr="00B65E65" w:rsidRDefault="007043C0" w:rsidP="007043C0">
      <w:pPr>
        <w:pStyle w:val="Text"/>
        <w:rPr>
          <w:szCs w:val="24"/>
        </w:rPr>
      </w:pPr>
      <w:r w:rsidRPr="00B65E65">
        <w:rPr>
          <w:szCs w:val="24"/>
        </w:rPr>
        <w:t>Vší silou jsem Kohúta uhodil, poprvé, podruhé, jeho pohyby se zpomalily, popadl jsem ho za klopy kabátu a chtěl zvednout – a v tu chvíli se mi vytrhl a uskočil – a pak prásk! Dodávka, která jela kolem, ho srazila a odhodila jako panenku. Zdálo se mi, že letí vzduchem nekonečně dlouho, pomalu a s rukama roztaženýma a očima mnohem většíma, než když se mu Ira představoval jako člen bezpečnosti. Najednou už se nezdál tak velký. Na zem dopadl s dutým prasknutím.</w:t>
      </w:r>
    </w:p>
    <w:p w:rsidR="007043C0" w:rsidRPr="00B65E65" w:rsidRDefault="007043C0" w:rsidP="007043C0">
      <w:pPr>
        <w:pStyle w:val="Text"/>
        <w:rPr>
          <w:szCs w:val="24"/>
        </w:rPr>
      </w:pPr>
      <w:r w:rsidRPr="00B65E65">
        <w:rPr>
          <w:szCs w:val="24"/>
        </w:rPr>
        <w:t>Ira se zvedl na nohy, jednu ruku přitisknutou na nose. Dodávka zastavila a vyběhl z ní muž v montérkách. „Já ho neviděl… Neviděl jsem ho… Skočil mi pod auto… Kristepane!“ Kolem Kohúta se začali shromažďovat lidé.</w:t>
      </w:r>
    </w:p>
    <w:p w:rsidR="007043C0" w:rsidRPr="00B65E65" w:rsidRDefault="007043C0" w:rsidP="007043C0">
      <w:pPr>
        <w:pStyle w:val="Text"/>
        <w:rPr>
          <w:szCs w:val="24"/>
        </w:rPr>
      </w:pPr>
      <w:r w:rsidRPr="00B65E65">
        <w:rPr>
          <w:szCs w:val="24"/>
        </w:rPr>
        <w:t xml:space="preserve">„Přece… Viděli jste přece, že jsem nemohl nic dělat…“ Nemohl. Byla to </w:t>
      </w:r>
      <w:r w:rsidRPr="00B65E65">
        <w:rPr>
          <w:i/>
          <w:szCs w:val="24"/>
        </w:rPr>
        <w:t>náhoda.</w:t>
      </w:r>
    </w:p>
    <w:p w:rsidR="007043C0" w:rsidRPr="00B65E65" w:rsidRDefault="007043C0" w:rsidP="007043C0">
      <w:pPr>
        <w:pStyle w:val="Text"/>
        <w:rPr>
          <w:szCs w:val="24"/>
        </w:rPr>
      </w:pPr>
      <w:r w:rsidRPr="00B65E65">
        <w:rPr>
          <w:szCs w:val="24"/>
        </w:rPr>
        <w:t>Několik lidí se zadívalo i na nás.</w:t>
      </w:r>
    </w:p>
    <w:p w:rsidR="007043C0" w:rsidRPr="00B65E65" w:rsidRDefault="007043C0" w:rsidP="007043C0">
      <w:pPr>
        <w:pStyle w:val="Text"/>
        <w:rPr>
          <w:szCs w:val="24"/>
        </w:rPr>
      </w:pPr>
      <w:r w:rsidRPr="00B65E65">
        <w:rPr>
          <w:szCs w:val="24"/>
        </w:rPr>
        <w:t>Rozechvěle jsem řekl: „Bezpečnost.“</w:t>
      </w:r>
    </w:p>
    <w:p w:rsidR="007043C0" w:rsidRPr="00B65E65" w:rsidRDefault="007043C0" w:rsidP="007043C0">
      <w:pPr>
        <w:pStyle w:val="Text"/>
        <w:rPr>
          <w:szCs w:val="24"/>
        </w:rPr>
      </w:pPr>
      <w:r w:rsidRPr="00B65E65">
        <w:rPr>
          <w:szCs w:val="24"/>
        </w:rPr>
        <w:t>Ira si ke Kohútovi klekl a přiložil mu prsty na krční tepnu. Pak mu rozepnul sako, sáhl do náprsní kapsy a vyprostil z ní pouzdro s doklady. Když se znovu narovnal, nikdo se na něho ani nepodíval.</w:t>
      </w:r>
    </w:p>
    <w:p w:rsidR="007043C0" w:rsidRPr="00B65E65" w:rsidRDefault="007043C0" w:rsidP="007043C0">
      <w:pPr>
        <w:pStyle w:val="Text"/>
        <w:rPr>
          <w:szCs w:val="24"/>
        </w:rPr>
      </w:pPr>
      <w:r w:rsidRPr="00B65E65">
        <w:rPr>
          <w:szCs w:val="24"/>
        </w:rPr>
        <w:lastRenderedPageBreak/>
        <w:t>„Já ho neviděl,“ opakoval muž v montérkách. Někdo mu položil ruku na rameno. „Neviděl jsem ho.“</w:t>
      </w:r>
    </w:p>
    <w:p w:rsidR="007043C0" w:rsidRPr="00B65E65" w:rsidRDefault="007043C0" w:rsidP="007043C0">
      <w:pPr>
        <w:pStyle w:val="Text"/>
        <w:rPr>
          <w:szCs w:val="24"/>
        </w:rPr>
      </w:pPr>
      <w:r w:rsidRPr="00B65E65">
        <w:rPr>
          <w:szCs w:val="24"/>
        </w:rPr>
        <w:t>Protlačili jsme se davem.</w:t>
      </w:r>
    </w:p>
    <w:p w:rsidR="007043C0" w:rsidRPr="00B65E65" w:rsidRDefault="007043C0" w:rsidP="007043C0">
      <w:pPr>
        <w:pStyle w:val="Text"/>
        <w:rPr>
          <w:szCs w:val="24"/>
        </w:rPr>
      </w:pPr>
      <w:r w:rsidRPr="00B65E65">
        <w:rPr>
          <w:szCs w:val="24"/>
        </w:rPr>
        <w:t>Pouzdro si Ira zasunul do kapsy, druhou rukou si znovu sevřel bok.</w:t>
      </w:r>
    </w:p>
    <w:p w:rsidR="007043C0" w:rsidRPr="00B65E65" w:rsidRDefault="007043C0" w:rsidP="007043C0">
      <w:pPr>
        <w:pStyle w:val="Text"/>
        <w:rPr>
          <w:szCs w:val="24"/>
        </w:rPr>
      </w:pPr>
      <w:r w:rsidRPr="00B65E65">
        <w:rPr>
          <w:szCs w:val="24"/>
        </w:rPr>
        <w:t>Poklepal jsem na chronometr. Ukazatele kauzality a synchronicity</w:t>
      </w:r>
      <w:r>
        <w:t xml:space="preserve"> </w:t>
      </w:r>
      <w:r w:rsidRPr="00B65E65">
        <w:rPr>
          <w:szCs w:val="24"/>
        </w:rPr>
        <w:t>byly na nule. „Jsme mimo. Kohút je mrtvý. O sedm minut dřív a o dvě ulice dál. Všechno bylo zbytečné.“</w:t>
      </w:r>
    </w:p>
    <w:p w:rsidR="007043C0" w:rsidRPr="00B65E65" w:rsidRDefault="007043C0" w:rsidP="007043C0">
      <w:pPr>
        <w:pStyle w:val="Text"/>
        <w:rPr>
          <w:szCs w:val="24"/>
        </w:rPr>
      </w:pPr>
      <w:r w:rsidRPr="00B65E65">
        <w:rPr>
          <w:szCs w:val="24"/>
        </w:rPr>
        <w:t>Ira zavrtěl hlavou. „Do bodu nula zbývá sedm minut.“</w:t>
      </w:r>
    </w:p>
    <w:p w:rsidR="007043C0" w:rsidRPr="00B65E65" w:rsidRDefault="007043C0" w:rsidP="007043C0">
      <w:pPr>
        <w:pStyle w:val="Text"/>
        <w:rPr>
          <w:szCs w:val="24"/>
        </w:rPr>
      </w:pPr>
      <w:r w:rsidRPr="00B65E65">
        <w:rPr>
          <w:szCs w:val="24"/>
        </w:rPr>
        <w:t>„Nemáme Kohúta.“</w:t>
      </w:r>
    </w:p>
    <w:p w:rsidR="007043C0" w:rsidRPr="00B65E65" w:rsidRDefault="007043C0" w:rsidP="007043C0">
      <w:pPr>
        <w:pStyle w:val="Text"/>
        <w:rPr>
          <w:szCs w:val="24"/>
        </w:rPr>
      </w:pPr>
      <w:r w:rsidRPr="00B65E65">
        <w:rPr>
          <w:szCs w:val="24"/>
        </w:rPr>
        <w:t>„Ale máme Pokorného. Pojď.“</w:t>
      </w:r>
    </w:p>
    <w:p w:rsidR="007043C0" w:rsidRPr="00B65E65" w:rsidRDefault="007043C0" w:rsidP="007043C0">
      <w:pPr>
        <w:pStyle w:val="Text"/>
        <w:rPr>
          <w:szCs w:val="24"/>
        </w:rPr>
      </w:pPr>
      <w:r w:rsidRPr="00B65E65">
        <w:rPr>
          <w:szCs w:val="24"/>
        </w:rPr>
        <w:t>„Proč?“ nechápal jsem. „Zkazili jsme, co se dalo.“</w:t>
      </w:r>
    </w:p>
    <w:p w:rsidR="007043C0" w:rsidRPr="00B65E65" w:rsidRDefault="007043C0" w:rsidP="007043C0">
      <w:pPr>
        <w:pStyle w:val="Text"/>
        <w:rPr>
          <w:szCs w:val="24"/>
        </w:rPr>
      </w:pPr>
      <w:r w:rsidRPr="00B65E65">
        <w:rPr>
          <w:szCs w:val="24"/>
        </w:rPr>
        <w:t>„Blbost. Kohút by umřel tak jako tak, tím jsme Záměr nenarušili. A Pokorný má kvér a víru v tuhle totalitní společnost, kohút nekohút. Tak pohni kostrou.“</w:t>
      </w:r>
    </w:p>
    <w:p w:rsidR="007043C0" w:rsidRPr="00B65E65" w:rsidRDefault="007043C0" w:rsidP="007043C0">
      <w:pPr>
        <w:pStyle w:val="Text"/>
        <w:rPr>
          <w:szCs w:val="24"/>
        </w:rPr>
      </w:pPr>
      <w:r w:rsidRPr="00B65E65">
        <w:rPr>
          <w:szCs w:val="24"/>
        </w:rPr>
        <w:t>A pak jsme zase běželi. Možná jen proto, že to bylo snazší než se zastavit, přiznat si, že jsme prohráli, a vrátit se. Bolest v plicích už jsem ani nevnímal. Někde před námi se začal ozývat mnohohlasý chór, hluboké hučení něčeho velkého. Myslel jsem na ženu a na dceru a na Sotera, kterého ochranka chodbou víc nesla než vedla, na Sotera s ústy otevřenými v němém výkřiku. A místo jeho tváře jsem najednou viděl tu svou.</w:t>
      </w:r>
    </w:p>
    <w:p w:rsidR="007043C0" w:rsidRPr="00B65E65" w:rsidRDefault="007043C0" w:rsidP="007043C0">
      <w:pPr>
        <w:pStyle w:val="Text"/>
        <w:rPr>
          <w:szCs w:val="24"/>
        </w:rPr>
      </w:pPr>
      <w:r w:rsidRPr="00B65E65">
        <w:rPr>
          <w:szCs w:val="24"/>
        </w:rPr>
        <w:t>Na náměstí proudili lidé. Byla to obrovská demonstrace, srocení davu, který se s každým člověkem nadouval a pohlcoval všechno kolem jako nádor. Většina lidí byla oblečená v tmavém a mně se zdálo, že tu všechno rozežrala černá skvrna, chorobná jako rakovina. To, co dělali, bylo dobré a správné, ale při pohledu na masu zachmuřených, podmračených lidí jsem cítil jen strach. A byly tu i bezpečnostní složky, pořádková policie a zásahová jednotka v černých exoskeletech. Rotační kulomety a dokonce i pušky na gumové projektily zabudované v oblecích se na pozadí neozbrojeného davu zdály obrovské. Muži stáli bez pohnutí, černé masky ani nepřipomínaly lidské tváře.</w:t>
      </w:r>
    </w:p>
    <w:p w:rsidR="007043C0" w:rsidRPr="00B65E65" w:rsidRDefault="007043C0" w:rsidP="007043C0">
      <w:pPr>
        <w:pStyle w:val="Text"/>
        <w:rPr>
          <w:szCs w:val="24"/>
        </w:rPr>
      </w:pPr>
      <w:r w:rsidRPr="00B65E65">
        <w:rPr>
          <w:szCs w:val="24"/>
        </w:rPr>
        <w:t>Z konce náměstí se v nekonečné smyčce ozývalo: „Okamžitě opusťte náměstí.“</w:t>
      </w:r>
    </w:p>
    <w:p w:rsidR="007043C0" w:rsidRPr="00B65E65" w:rsidRDefault="007043C0" w:rsidP="007043C0">
      <w:pPr>
        <w:pStyle w:val="Text"/>
        <w:rPr>
          <w:szCs w:val="24"/>
        </w:rPr>
      </w:pPr>
      <w:r w:rsidRPr="00B65E65">
        <w:rPr>
          <w:szCs w:val="24"/>
        </w:rPr>
        <w:t>Někdo zakřičel: „Odstraňte kategorie!“</w:t>
      </w:r>
    </w:p>
    <w:p w:rsidR="007043C0" w:rsidRPr="00B65E65" w:rsidRDefault="007043C0" w:rsidP="007043C0">
      <w:pPr>
        <w:pStyle w:val="Text"/>
        <w:rPr>
          <w:szCs w:val="24"/>
        </w:rPr>
      </w:pPr>
      <w:r w:rsidRPr="00B65E65">
        <w:rPr>
          <w:szCs w:val="24"/>
        </w:rPr>
        <w:lastRenderedPageBreak/>
        <w:t>„Ano,“ opakovali další. „Kategorie nechceme!“</w:t>
      </w:r>
    </w:p>
    <w:p w:rsidR="007043C0" w:rsidRPr="00B65E65" w:rsidRDefault="007043C0" w:rsidP="007043C0">
      <w:pPr>
        <w:pStyle w:val="Text"/>
        <w:rPr>
          <w:szCs w:val="24"/>
        </w:rPr>
      </w:pPr>
      <w:r w:rsidRPr="00B65E65">
        <w:rPr>
          <w:szCs w:val="24"/>
        </w:rPr>
        <w:t>„Rovnost!“</w:t>
      </w:r>
    </w:p>
    <w:p w:rsidR="007043C0" w:rsidRPr="00B65E65" w:rsidRDefault="007043C0" w:rsidP="007043C0">
      <w:pPr>
        <w:pStyle w:val="Text"/>
        <w:rPr>
          <w:szCs w:val="24"/>
        </w:rPr>
      </w:pPr>
      <w:r w:rsidRPr="00B65E65">
        <w:rPr>
          <w:szCs w:val="24"/>
        </w:rPr>
        <w:t>„Okamžitě opusťte náměstí.“</w:t>
      </w:r>
    </w:p>
    <w:p w:rsidR="007043C0" w:rsidRPr="00B65E65" w:rsidRDefault="007043C0" w:rsidP="007043C0">
      <w:pPr>
        <w:pStyle w:val="Text"/>
        <w:rPr>
          <w:szCs w:val="24"/>
        </w:rPr>
      </w:pPr>
      <w:r w:rsidRPr="00B65E65">
        <w:rPr>
          <w:szCs w:val="24"/>
        </w:rPr>
        <w:t>„Stejná práva pro všechny!“</w:t>
      </w:r>
    </w:p>
    <w:p w:rsidR="007043C0" w:rsidRPr="00B65E65" w:rsidRDefault="007043C0" w:rsidP="007043C0">
      <w:pPr>
        <w:pStyle w:val="Text"/>
        <w:rPr>
          <w:szCs w:val="24"/>
        </w:rPr>
      </w:pPr>
      <w:r w:rsidRPr="00B65E65">
        <w:rPr>
          <w:szCs w:val="24"/>
        </w:rPr>
        <w:t>„Pryč s kategorizací lidí!“</w:t>
      </w:r>
    </w:p>
    <w:p w:rsidR="007043C0" w:rsidRPr="00B65E65" w:rsidRDefault="007043C0" w:rsidP="007043C0">
      <w:pPr>
        <w:pStyle w:val="Text"/>
        <w:rPr>
          <w:szCs w:val="24"/>
        </w:rPr>
      </w:pPr>
      <w:r w:rsidRPr="00B65E65">
        <w:rPr>
          <w:szCs w:val="24"/>
        </w:rPr>
        <w:t>Zvedl jsem chronometr a Ira predikční arch. Do bodu nula zbývaly jen tři minuty. Začali jsme se prodírat davem až k morovému sloupu uprostřed náměstí.</w:t>
      </w:r>
    </w:p>
    <w:p w:rsidR="007043C0" w:rsidRPr="00B65E65" w:rsidRDefault="007043C0" w:rsidP="007043C0">
      <w:pPr>
        <w:pStyle w:val="Text"/>
        <w:rPr>
          <w:szCs w:val="24"/>
        </w:rPr>
      </w:pPr>
      <w:r w:rsidRPr="00B65E65">
        <w:rPr>
          <w:szCs w:val="24"/>
        </w:rPr>
        <w:t>Pak jsem Iru popadl za ruku. „Tam, vidíš? Pod lampou, v tom šedém kabátu!“</w:t>
      </w:r>
    </w:p>
    <w:p w:rsidR="007043C0" w:rsidRPr="00B65E65" w:rsidRDefault="007043C0" w:rsidP="007043C0">
      <w:pPr>
        <w:pStyle w:val="Text"/>
        <w:rPr>
          <w:szCs w:val="24"/>
        </w:rPr>
      </w:pPr>
      <w:r w:rsidRPr="00B65E65">
        <w:rPr>
          <w:szCs w:val="24"/>
        </w:rPr>
        <w:t>„To je popis,“ odplivl si Ira – byla to krev, ale zdravotnický kurz měl on a já neměl čas nad tím uvažovat – a vydal se k patě morového sloupu. „Kde?“</w:t>
      </w:r>
    </w:p>
    <w:p w:rsidR="007043C0" w:rsidRPr="00B65E65" w:rsidRDefault="007043C0" w:rsidP="007043C0">
      <w:pPr>
        <w:pStyle w:val="Text"/>
        <w:rPr>
          <w:szCs w:val="24"/>
        </w:rPr>
      </w:pPr>
      <w:r w:rsidRPr="00B65E65">
        <w:rPr>
          <w:szCs w:val="24"/>
        </w:rPr>
        <w:t>Ukázal jsem do davu a bolestně si uvědomoval, jak málo času máme. Pokorný se nepohnul, stál pod lampou – a mně se najednou zdálo, jako by na náměstí byl jen on, jediný člověk, protože na nikom jiném nezáleželo – s výrazem podivného vytržení v hubené tváři. Na klopě kabátu měl přišpendlenou vládní trikolóra. Se zápalem pozoroval zásahovou jednotku a rty se mu pomalu pohybovaly.</w:t>
      </w:r>
    </w:p>
    <w:p w:rsidR="007043C0" w:rsidRPr="00B65E65" w:rsidRDefault="007043C0" w:rsidP="007043C0">
      <w:pPr>
        <w:pStyle w:val="Text"/>
        <w:rPr>
          <w:szCs w:val="24"/>
        </w:rPr>
      </w:pPr>
      <w:r w:rsidRPr="00B65E65">
        <w:rPr>
          <w:szCs w:val="24"/>
        </w:rPr>
        <w:t>Ira vyběhl po schodech ke sloupu. „Už ho vidím.“</w:t>
      </w:r>
    </w:p>
    <w:p w:rsidR="007043C0" w:rsidRPr="00B65E65" w:rsidRDefault="007043C0" w:rsidP="007043C0">
      <w:pPr>
        <w:pStyle w:val="Text"/>
        <w:rPr>
          <w:szCs w:val="24"/>
        </w:rPr>
      </w:pPr>
      <w:r w:rsidRPr="00B65E65">
        <w:rPr>
          <w:szCs w:val="24"/>
        </w:rPr>
        <w:t xml:space="preserve">Začalo se mě zmocňovat zoufalství. „Nevystřelí. Nemá </w:t>
      </w:r>
      <w:r>
        <w:t>proč</w:t>
      </w:r>
      <w:r w:rsidRPr="00B65E65">
        <w:rPr>
          <w:szCs w:val="24"/>
        </w:rPr>
        <w:t>.“</w:t>
      </w:r>
    </w:p>
    <w:p w:rsidR="007043C0" w:rsidRPr="00B65E65" w:rsidRDefault="007043C0" w:rsidP="007043C0">
      <w:pPr>
        <w:pStyle w:val="Text"/>
        <w:rPr>
          <w:szCs w:val="24"/>
        </w:rPr>
      </w:pPr>
      <w:r w:rsidRPr="00B65E65">
        <w:rPr>
          <w:szCs w:val="24"/>
        </w:rPr>
        <w:t>„Nespěchej, možná se někdo…“ Ira se nervózně rozhlédl. Dav hučel potlačovaným odporem, temně a hluboce jako podzemní řeka. Jeho nenávistná síla zatím na povrch nevyrazila, ale byla tam a byla obrovská. Jenže se nezdálo, že by se ji někdo chystal uvolnit. Nikdo z davu nevystupoval.</w:t>
      </w:r>
    </w:p>
    <w:p w:rsidR="007043C0" w:rsidRPr="00B65E65" w:rsidRDefault="007043C0" w:rsidP="007043C0">
      <w:pPr>
        <w:pStyle w:val="Text"/>
        <w:rPr>
          <w:szCs w:val="24"/>
        </w:rPr>
      </w:pPr>
      <w:r w:rsidRPr="00B65E65">
        <w:rPr>
          <w:szCs w:val="24"/>
        </w:rPr>
        <w:t>„No tak…“ Podíval jsem se na chronometr. „Minuta a půl!“ zakřičel jsem na Iru.</w:t>
      </w:r>
    </w:p>
    <w:p w:rsidR="007043C0" w:rsidRPr="00B65E65" w:rsidRDefault="007043C0" w:rsidP="007043C0">
      <w:pPr>
        <w:pStyle w:val="Text"/>
        <w:rPr>
          <w:szCs w:val="24"/>
        </w:rPr>
      </w:pPr>
      <w:r w:rsidRPr="00B65E65">
        <w:rPr>
          <w:szCs w:val="24"/>
        </w:rPr>
        <w:t>Otočil se po mně a zvedl arch. „Vydrž! Někdo promluví. Někdo tu řekne…“ Podíval se do archu. „… že je to naše země a my si ji vezmeme zpátky. Ne za rok, ne zítra. Teď.“</w:t>
      </w:r>
    </w:p>
    <w:p w:rsidR="007043C0" w:rsidRPr="00B65E65" w:rsidRDefault="007043C0" w:rsidP="007043C0">
      <w:pPr>
        <w:pStyle w:val="Text"/>
        <w:rPr>
          <w:szCs w:val="24"/>
        </w:rPr>
      </w:pPr>
      <w:r w:rsidRPr="00B65E65">
        <w:rPr>
          <w:szCs w:val="24"/>
        </w:rPr>
        <w:t>„Jo!“ zakřičeli lidé kolem nás. „Jo!“</w:t>
      </w:r>
    </w:p>
    <w:p w:rsidR="007043C0" w:rsidRPr="00B65E65" w:rsidRDefault="007043C0" w:rsidP="007043C0">
      <w:pPr>
        <w:pStyle w:val="Text"/>
        <w:rPr>
          <w:szCs w:val="24"/>
        </w:rPr>
      </w:pPr>
      <w:r w:rsidRPr="00B65E65">
        <w:rPr>
          <w:szCs w:val="24"/>
        </w:rPr>
        <w:t>Ira se zarazil. Dívali jsme se na sebe a uvědomili si to současně, v jednom hrozném, šíleném okamžiku. Pohnul jsem rty. Ne. NE. Pochopil, ale neposlechl.</w:t>
      </w:r>
    </w:p>
    <w:p w:rsidR="007043C0" w:rsidRPr="00B65E65" w:rsidRDefault="007043C0" w:rsidP="007043C0">
      <w:pPr>
        <w:pStyle w:val="Text"/>
        <w:rPr>
          <w:szCs w:val="24"/>
        </w:rPr>
      </w:pPr>
      <w:r w:rsidRPr="00B65E65">
        <w:rPr>
          <w:szCs w:val="24"/>
        </w:rPr>
        <w:t>„Kdysi jsme byli svobodní!“ zakřičel.</w:t>
      </w:r>
    </w:p>
    <w:p w:rsidR="007043C0" w:rsidRPr="00B65E65" w:rsidRDefault="007043C0" w:rsidP="007043C0">
      <w:pPr>
        <w:pStyle w:val="Text"/>
        <w:rPr>
          <w:szCs w:val="24"/>
        </w:rPr>
      </w:pPr>
      <w:r w:rsidRPr="00B65E65">
        <w:rPr>
          <w:szCs w:val="24"/>
        </w:rPr>
        <w:lastRenderedPageBreak/>
        <w:t>Lidé kolem něho umlkli, zbytek davu hučel dál.</w:t>
      </w:r>
    </w:p>
    <w:p w:rsidR="007043C0" w:rsidRPr="00B65E65" w:rsidRDefault="007043C0" w:rsidP="007043C0">
      <w:pPr>
        <w:pStyle w:val="Text"/>
        <w:rPr>
          <w:szCs w:val="24"/>
        </w:rPr>
      </w:pPr>
      <w:r w:rsidRPr="00B65E65">
        <w:rPr>
          <w:szCs w:val="24"/>
        </w:rPr>
        <w:t>„Jenže jsme si svobodu nezasloužili, nevážili jsme si jí a neuměli jsme v ní žít.“</w:t>
      </w:r>
    </w:p>
    <w:p w:rsidR="007043C0" w:rsidRPr="00B65E65" w:rsidRDefault="007043C0" w:rsidP="007043C0">
      <w:pPr>
        <w:pStyle w:val="Text"/>
        <w:rPr>
          <w:szCs w:val="24"/>
        </w:rPr>
      </w:pPr>
      <w:r w:rsidRPr="00B65E65">
        <w:rPr>
          <w:szCs w:val="24"/>
        </w:rPr>
        <w:t>Poznával jsem Kohútova slova, jedno po druhém, jako by je Ira předčítal z predikčního archu. Byl to projev patetický, takový, jaký masa nesvobodných, popelavých lidí uprostřed neutěšené země potřebovala slyšet. Dav umlkal dál, jeden člověk po druhém, dokud nad náměstím nezazněl jen Irův trochu rozechvělý hlas.</w:t>
      </w:r>
    </w:p>
    <w:p w:rsidR="007043C0" w:rsidRPr="00B65E65" w:rsidRDefault="007043C0" w:rsidP="007043C0">
      <w:pPr>
        <w:pStyle w:val="Text"/>
        <w:rPr>
          <w:szCs w:val="24"/>
        </w:rPr>
      </w:pPr>
      <w:r w:rsidRPr="00B65E65">
        <w:rPr>
          <w:szCs w:val="24"/>
        </w:rPr>
        <w:t>„A tak nám svobodu vzali a s ní se nám pokusili vzít i naše lidství. Rozhlédněte se kolem sebe. Tohle je naše země? Tohle jsme opravdu my?“</w:t>
      </w:r>
    </w:p>
    <w:p w:rsidR="007043C0" w:rsidRPr="00B65E65" w:rsidRDefault="007043C0" w:rsidP="007043C0">
      <w:pPr>
        <w:pStyle w:val="Text"/>
        <w:rPr>
          <w:szCs w:val="24"/>
        </w:rPr>
      </w:pPr>
      <w:r w:rsidRPr="00B65E65">
        <w:rPr>
          <w:szCs w:val="24"/>
        </w:rPr>
        <w:t>Dav začal pískat a křičet. Šlehl jsem pohledem po Pokorném. Hubenou tvář měl znetvořenou vztekem.</w:t>
      </w:r>
    </w:p>
    <w:p w:rsidR="007043C0" w:rsidRPr="00B65E65" w:rsidRDefault="007043C0" w:rsidP="007043C0">
      <w:pPr>
        <w:pStyle w:val="Text"/>
        <w:rPr>
          <w:szCs w:val="24"/>
        </w:rPr>
      </w:pPr>
      <w:r w:rsidRPr="00B65E65">
        <w:rPr>
          <w:szCs w:val="24"/>
        </w:rPr>
        <w:t xml:space="preserve">„Rousseau řekl, že ztracená svoboda už se nedá znovu nabýt.“ Ira zaváhal, jako by zapomněl, co dál – a mě napadlo, že to zní jako něco, </w:t>
      </w:r>
      <w:r>
        <w:t>c</w:t>
      </w:r>
      <w:r w:rsidRPr="00B65E65">
        <w:rPr>
          <w:szCs w:val="24"/>
        </w:rPr>
        <w:t>o by dalo tiskové do výroční zprávy – pak se rozhlédl po davu a zatnul prsty do dlaní. „Ale to není pravda! Teď už víme, co chceme, a víme, jakou cenu to má. Teď</w:t>
      </w:r>
      <w:r>
        <w:t xml:space="preserve"> </w:t>
      </w:r>
      <w:r w:rsidRPr="00B65E65">
        <w:rPr>
          <w:szCs w:val="24"/>
        </w:rPr>
        <w:t>už víme, co je to žít jako lidé, a víme, jaké je stát se zvířaty.“</w:t>
      </w:r>
    </w:p>
    <w:p w:rsidR="007043C0" w:rsidRPr="00B65E65" w:rsidRDefault="007043C0" w:rsidP="007043C0">
      <w:pPr>
        <w:pStyle w:val="Text"/>
        <w:rPr>
          <w:szCs w:val="24"/>
        </w:rPr>
      </w:pPr>
      <w:r w:rsidRPr="00B65E65">
        <w:rPr>
          <w:szCs w:val="24"/>
        </w:rPr>
        <w:t>„Okamžitě opusťte náměstí,“ zopakoval hlas zesílený ampliónem.</w:t>
      </w:r>
    </w:p>
    <w:p w:rsidR="007043C0" w:rsidRPr="00B65E65" w:rsidRDefault="007043C0" w:rsidP="007043C0">
      <w:pPr>
        <w:pStyle w:val="Text"/>
        <w:rPr>
          <w:szCs w:val="24"/>
        </w:rPr>
      </w:pPr>
      <w:r w:rsidRPr="00B65E65">
        <w:rPr>
          <w:szCs w:val="24"/>
        </w:rPr>
        <w:t>Dav začal skandovat: „Svoboda, Svoboda!“</w:t>
      </w:r>
    </w:p>
    <w:p w:rsidR="007043C0" w:rsidRPr="00B65E65" w:rsidRDefault="007043C0" w:rsidP="007043C0">
      <w:pPr>
        <w:pStyle w:val="Text"/>
        <w:rPr>
          <w:szCs w:val="24"/>
        </w:rPr>
      </w:pPr>
      <w:r w:rsidRPr="00B65E65">
        <w:rPr>
          <w:szCs w:val="24"/>
        </w:rPr>
        <w:t>Vrhl jsem se proti davu a pokusil se dostat k Irovi, ale lidé už ho obestoupili a semkli se kolem něho. Vzhlíželi k němu s odhodláním a zanícením, které jsem viděl i na Pokorného tváři. Jenže ten o svobodu nestál.</w:t>
      </w:r>
    </w:p>
    <w:p w:rsidR="007043C0" w:rsidRPr="00B65E65" w:rsidRDefault="007043C0" w:rsidP="007043C0">
      <w:pPr>
        <w:pStyle w:val="Text"/>
        <w:rPr>
          <w:szCs w:val="24"/>
        </w:rPr>
      </w:pPr>
      <w:r w:rsidRPr="00B65E65">
        <w:rPr>
          <w:szCs w:val="24"/>
        </w:rPr>
        <w:t>„Iro!“ zakřičel jsem. „Nech toho!“</w:t>
      </w:r>
    </w:p>
    <w:p w:rsidR="007043C0" w:rsidRPr="00B65E65" w:rsidRDefault="007043C0" w:rsidP="007043C0">
      <w:pPr>
        <w:pStyle w:val="Text"/>
        <w:rPr>
          <w:szCs w:val="24"/>
        </w:rPr>
      </w:pPr>
      <w:r w:rsidRPr="00B65E65">
        <w:rPr>
          <w:szCs w:val="24"/>
        </w:rPr>
        <w:t xml:space="preserve">Ira zavrtěl hlavou. Nepohnul se, jen si sevřel bok o něco víc. „Nedělej to!“ pokračoval jsem. Krok k Irovi, dva kroky zpátky, prodíral jsem se masou horkých, zpocených těl, přelévala se kolem mě jako voda, nedokázal jsem se ke sloupu dostat. Ira se </w:t>
      </w:r>
      <w:r w:rsidRPr="00B65E65">
        <w:rPr>
          <w:i/>
          <w:szCs w:val="24"/>
        </w:rPr>
        <w:t>zabíjel</w:t>
      </w:r>
      <w:r w:rsidRPr="00B65E65">
        <w:rPr>
          <w:szCs w:val="24"/>
        </w:rPr>
        <w:t xml:space="preserve"> přímo před mýma očima a já na něho chtěl zavolat, aby toho nechal. Připomenout mu, že on se stal kontrolorem jen pro prachy a v Záměr ani nevěří. „Mlč, prosím tě, míč!“</w:t>
      </w:r>
    </w:p>
    <w:p w:rsidR="007043C0" w:rsidRPr="00B65E65" w:rsidRDefault="007043C0" w:rsidP="007043C0">
      <w:pPr>
        <w:pStyle w:val="Text"/>
        <w:rPr>
          <w:szCs w:val="24"/>
        </w:rPr>
      </w:pPr>
      <w:r w:rsidRPr="00B65E65">
        <w:rPr>
          <w:szCs w:val="24"/>
        </w:rPr>
        <w:t>Chlap s podlitinou pod okem do mě strčil. „Nech ho mluvit!“</w:t>
      </w:r>
    </w:p>
    <w:p w:rsidR="007043C0" w:rsidRPr="00B65E65" w:rsidRDefault="007043C0" w:rsidP="007043C0">
      <w:pPr>
        <w:pStyle w:val="Text"/>
        <w:rPr>
          <w:szCs w:val="24"/>
        </w:rPr>
      </w:pPr>
      <w:r w:rsidRPr="00B65E65">
        <w:rPr>
          <w:szCs w:val="24"/>
        </w:rPr>
        <w:t>„Jo!“ přidal se k němu druhý. „Zavři klapačku a poslouchej!“ Ira se na mě podíval. „Když budu mlčet, jako bychom už byli mrtvi.“</w:t>
      </w:r>
    </w:p>
    <w:p w:rsidR="007043C0" w:rsidRPr="00B65E65" w:rsidRDefault="007043C0" w:rsidP="007043C0">
      <w:pPr>
        <w:pStyle w:val="Text"/>
        <w:rPr>
          <w:szCs w:val="24"/>
        </w:rPr>
      </w:pPr>
      <w:r w:rsidRPr="00B65E65">
        <w:rPr>
          <w:szCs w:val="24"/>
        </w:rPr>
        <w:lastRenderedPageBreak/>
        <w:t xml:space="preserve">Skandování </w:t>
      </w:r>
      <w:r w:rsidRPr="00B65E65">
        <w:rPr>
          <w:i/>
          <w:szCs w:val="24"/>
        </w:rPr>
        <w:t>Svoboda!</w:t>
      </w:r>
      <w:r w:rsidRPr="00B65E65">
        <w:rPr>
          <w:szCs w:val="24"/>
        </w:rPr>
        <w:t xml:space="preserve"> se neslo celým náměstím a já si uvědomil, že chybí jen pár slov a Pokorný…</w:t>
      </w:r>
    </w:p>
    <w:p w:rsidR="007043C0" w:rsidRPr="00B65E65" w:rsidRDefault="007043C0" w:rsidP="007043C0">
      <w:pPr>
        <w:pStyle w:val="Text"/>
        <w:rPr>
          <w:szCs w:val="24"/>
        </w:rPr>
      </w:pPr>
      <w:r w:rsidRPr="00B65E65">
        <w:rPr>
          <w:szCs w:val="24"/>
        </w:rPr>
        <w:t>Znovu jsem se vrhl proti davu. „Iro!“</w:t>
      </w:r>
    </w:p>
    <w:p w:rsidR="007043C0" w:rsidRPr="00B65E65" w:rsidRDefault="007043C0" w:rsidP="007043C0">
      <w:pPr>
        <w:pStyle w:val="Text"/>
        <w:rPr>
          <w:szCs w:val="24"/>
        </w:rPr>
      </w:pPr>
      <w:r w:rsidRPr="00B65E65">
        <w:rPr>
          <w:szCs w:val="24"/>
        </w:rPr>
        <w:t>Podíval se na mě a nervózně se pousmál. „Závidím ti tvoji víru,“ zašeptal, a pak: „Rozhlédněte se kolem sebe. Tahle země jsme my. A my</w:t>
      </w:r>
      <w:r>
        <w:t>“</w:t>
      </w:r>
    </w:p>
    <w:p w:rsidR="007043C0" w:rsidRPr="00B65E65" w:rsidRDefault="007043C0" w:rsidP="007043C0">
      <w:pPr>
        <w:pStyle w:val="Text"/>
        <w:rPr>
          <w:szCs w:val="24"/>
        </w:rPr>
      </w:pPr>
      <w:r w:rsidRPr="00B65E65">
        <w:rPr>
          <w:szCs w:val="24"/>
        </w:rPr>
        <w:t>Prásk! První střela se Irovi zaryla do ramene, škubla s ním, ustoupil o krok, o dva, pak – Prásk! Prásk! Do vzduchu vybuchla krev, dopadla na lidi kolem, dopadla i na mě. Ira rozhodil ruce a spadl z podstavce.</w:t>
      </w:r>
    </w:p>
    <w:p w:rsidR="007043C0" w:rsidRPr="00B65E65" w:rsidRDefault="007043C0" w:rsidP="007043C0">
      <w:pPr>
        <w:pStyle w:val="Text"/>
        <w:rPr>
          <w:szCs w:val="24"/>
        </w:rPr>
      </w:pPr>
      <w:r w:rsidRPr="00B65E65">
        <w:rPr>
          <w:szCs w:val="24"/>
        </w:rPr>
        <w:t>Náměstím se rozlehl křik. Vyděšený. A nenávistný. A já jsem – Všechno se rozechvělo. Chronometr mi v ruce zapípal. Pak se ozvalo hučení, hluboké a duté, a náměstí zbělelo jako po výbuchu. Zavřel jsem oči. Bylo to jako podívat se přímo do slunce, na víčka se mi vypálila temná skvrna, černá jako masa lidí, která mě obklopovala.</w:t>
      </w:r>
    </w:p>
    <w:p w:rsidR="007043C0" w:rsidRPr="00B65E65" w:rsidRDefault="007043C0" w:rsidP="007043C0">
      <w:pPr>
        <w:pStyle w:val="Text"/>
        <w:rPr>
          <w:szCs w:val="24"/>
        </w:rPr>
      </w:pPr>
      <w:r w:rsidRPr="00B65E65">
        <w:rPr>
          <w:szCs w:val="24"/>
        </w:rPr>
        <w:t>Když jsem oči znovu otevřel, stál jsem před portálem. Monika tu nebyla. Byl jsem… Byl jsem rád. Nedokázal bych jí říct…</w:t>
      </w:r>
    </w:p>
    <w:p w:rsidR="007043C0" w:rsidRPr="00B65E65" w:rsidRDefault="007043C0" w:rsidP="007043C0">
      <w:pPr>
        <w:pStyle w:val="Text"/>
        <w:rPr>
          <w:szCs w:val="24"/>
        </w:rPr>
      </w:pPr>
      <w:r w:rsidRPr="00B65E65">
        <w:rPr>
          <w:szCs w:val="24"/>
        </w:rPr>
        <w:t xml:space="preserve">Ruce se mi chvěly, když jsem zadával přístupový kód a ukončoval událost. Cestou na stanoviště jsem nikoho nepotkal, nebo možná potkal a jen si toho nevšiml. Zavřel jsem za sebou a chvíli se jen opíral zády o dveře. Srdce mi bušilo stejně divoce, jako když jsme honili Kohúta. V očích mě štípal pot, možná slzy. Pak jsem se připotácel ke křeslu a rozechvělýma rukama si na pomačkané, zkrvavené oblečení navlékl kombinézu. Na hlavním panelu blikala zelená kontrolka. Přiložil jsem ke scaneru zápěstí a kontrolka zhasla. Ozvalo se pípnutí a na monitoru se objevil nápis. </w:t>
      </w:r>
      <w:r w:rsidRPr="00B65E65">
        <w:rPr>
          <w:i/>
          <w:szCs w:val="24"/>
        </w:rPr>
        <w:t>Událost ukončena.</w:t>
      </w:r>
      <w:r w:rsidRPr="00B65E65">
        <w:rPr>
          <w:szCs w:val="24"/>
        </w:rPr>
        <w:t xml:space="preserve"> Dlouho jsem ta slova pozoroval a nakonec jsem si položil hlavu na složené paže a rozplakal se. Úlevně i zoufale. Přežil jsem. Zachránil jsem sebe a možná i Záměr.</w:t>
      </w:r>
    </w:p>
    <w:p w:rsidR="007043C0" w:rsidRPr="00B65E65" w:rsidRDefault="007043C0" w:rsidP="007043C0">
      <w:pPr>
        <w:pStyle w:val="Text"/>
        <w:rPr>
          <w:i/>
          <w:szCs w:val="24"/>
        </w:rPr>
      </w:pPr>
      <w:r w:rsidRPr="00B65E65">
        <w:rPr>
          <w:i/>
          <w:szCs w:val="24"/>
        </w:rPr>
        <w:t>Ne. Já ne. To Ira.</w:t>
      </w:r>
    </w:p>
    <w:p w:rsidR="007043C0" w:rsidRPr="00B65E65" w:rsidRDefault="007043C0" w:rsidP="007043C0">
      <w:pPr>
        <w:pStyle w:val="Text"/>
        <w:rPr>
          <w:szCs w:val="24"/>
        </w:rPr>
      </w:pPr>
      <w:r w:rsidRPr="00B65E65">
        <w:rPr>
          <w:szCs w:val="24"/>
        </w:rPr>
        <w:t>Dveře se otevřely.</w:t>
      </w:r>
    </w:p>
    <w:p w:rsidR="007043C0" w:rsidRPr="00B65E65" w:rsidRDefault="007043C0" w:rsidP="007043C0">
      <w:pPr>
        <w:pStyle w:val="Text"/>
        <w:rPr>
          <w:szCs w:val="24"/>
        </w:rPr>
      </w:pPr>
      <w:r w:rsidRPr="00B65E65">
        <w:rPr>
          <w:szCs w:val="24"/>
        </w:rPr>
        <w:t>Prudce jsem zvedl hlavu. Na okamžik, jen na okamžik jsem si byl jistý, že Ira přežil a prošel portálem za mnou…</w:t>
      </w:r>
    </w:p>
    <w:p w:rsidR="007043C0" w:rsidRPr="00B65E65" w:rsidRDefault="007043C0" w:rsidP="007043C0">
      <w:pPr>
        <w:pStyle w:val="Text"/>
        <w:rPr>
          <w:szCs w:val="24"/>
        </w:rPr>
      </w:pPr>
      <w:r w:rsidRPr="00B65E65">
        <w:rPr>
          <w:szCs w:val="24"/>
        </w:rPr>
        <w:t>Na prahu stál vedoucí oddělení dohledu, Zapner, dokonale upravený a s úsměvem na rtech.</w:t>
      </w:r>
    </w:p>
    <w:p w:rsidR="007043C0" w:rsidRPr="00B65E65" w:rsidRDefault="007043C0" w:rsidP="007043C0">
      <w:pPr>
        <w:pStyle w:val="Text"/>
        <w:rPr>
          <w:szCs w:val="24"/>
        </w:rPr>
      </w:pPr>
      <w:r w:rsidRPr="00B65E65">
        <w:rPr>
          <w:szCs w:val="24"/>
        </w:rPr>
        <w:t>Vstal jsem. „Promiňte, pane.“</w:t>
      </w:r>
    </w:p>
    <w:p w:rsidR="007043C0" w:rsidRPr="00B65E65" w:rsidRDefault="007043C0" w:rsidP="007043C0">
      <w:pPr>
        <w:pStyle w:val="Text"/>
        <w:rPr>
          <w:szCs w:val="24"/>
        </w:rPr>
      </w:pPr>
      <w:r w:rsidRPr="00B65E65">
        <w:rPr>
          <w:szCs w:val="24"/>
        </w:rPr>
        <w:lastRenderedPageBreak/>
        <w:t>„Dobré dopoledne, Kowalski,“ pozdravil a podíval se na monitor. „Jak vidím, úspěšně jste ukončil událost.“</w:t>
      </w:r>
    </w:p>
    <w:p w:rsidR="007043C0" w:rsidRPr="00B65E65" w:rsidRDefault="007043C0" w:rsidP="007043C0">
      <w:pPr>
        <w:pStyle w:val="Text"/>
        <w:rPr>
          <w:szCs w:val="24"/>
        </w:rPr>
      </w:pPr>
      <w:r w:rsidRPr="00B65E65">
        <w:rPr>
          <w:szCs w:val="24"/>
        </w:rPr>
        <w:t>„Já… Jen jsem na chvíli zavřel oči.“</w:t>
      </w:r>
    </w:p>
    <w:p w:rsidR="007043C0" w:rsidRPr="00B65E65" w:rsidRDefault="007043C0" w:rsidP="007043C0">
      <w:pPr>
        <w:pStyle w:val="Text"/>
        <w:rPr>
          <w:szCs w:val="24"/>
        </w:rPr>
      </w:pPr>
      <w:r w:rsidRPr="00B65E65">
        <w:rPr>
          <w:szCs w:val="24"/>
        </w:rPr>
        <w:t>„To je v pořádku. Slyšel jsem, že se vám nedávno narodila dcera. Dokonce přirozeně. Je to asi únavné.“</w:t>
      </w:r>
    </w:p>
    <w:p w:rsidR="007043C0" w:rsidRPr="00B65E65" w:rsidRDefault="007043C0" w:rsidP="007043C0">
      <w:pPr>
        <w:pStyle w:val="Text"/>
        <w:rPr>
          <w:szCs w:val="24"/>
        </w:rPr>
      </w:pPr>
      <w:r w:rsidRPr="00B65E65">
        <w:rPr>
          <w:szCs w:val="24"/>
        </w:rPr>
        <w:t>„Ano,“ odpověděl jsem rozechvěle. „Trochu.“</w:t>
      </w:r>
    </w:p>
    <w:p w:rsidR="007043C0" w:rsidRPr="00B65E65" w:rsidRDefault="007043C0" w:rsidP="007043C0">
      <w:pPr>
        <w:pStyle w:val="Text"/>
        <w:rPr>
          <w:szCs w:val="24"/>
        </w:rPr>
      </w:pPr>
      <w:r w:rsidRPr="00B65E65">
        <w:rPr>
          <w:szCs w:val="24"/>
        </w:rPr>
        <w:t>Přistoupil ke mně, chvíli si mě prohlížel a potom mi položil ruku na rameno. „Revoluce, kterou jste pomohl rozpoutat, má pro Záměr nenahraditelný význam. Jejich svět,“ znovu se podíval na monitor, jako by tam stále byl dav tísnící se na náměstí, špinavé ulice a popraskané, neudržované domy – a jako bychom my nebyli součástí toho světa, jako bychom schovaní na svých stanovištích zapomněli, co to znamená být lidmi, „je zase o krok blíž očistě. Díky vám. Odvedl jste skvělou práci.“</w:t>
      </w:r>
    </w:p>
    <w:p w:rsidR="007043C0" w:rsidRPr="00B65E65" w:rsidRDefault="007043C0" w:rsidP="007043C0">
      <w:pPr>
        <w:pStyle w:val="Text"/>
        <w:rPr>
          <w:szCs w:val="24"/>
        </w:rPr>
      </w:pPr>
      <w:r w:rsidRPr="00B65E65">
        <w:rPr>
          <w:szCs w:val="24"/>
        </w:rPr>
        <w:t>Vzpomněl jsem si na Iru. Na to, že tu má být se mnou, ale místo toho je tam… Možná jeho tělo z náměstí odnesli, možná ho v nastalém zmatku pošlapali. Ale v jeho kapse najdou Kohútovy doklady. A budoucnost se skoro nezmění.</w:t>
      </w:r>
    </w:p>
    <w:p w:rsidR="007043C0" w:rsidRPr="00B65E65" w:rsidRDefault="007043C0" w:rsidP="007043C0">
      <w:pPr>
        <w:pStyle w:val="Text"/>
        <w:rPr>
          <w:szCs w:val="24"/>
        </w:rPr>
      </w:pPr>
      <w:r w:rsidRPr="00B65E65">
        <w:rPr>
          <w:szCs w:val="24"/>
        </w:rPr>
        <w:t>Uvědomil jsem si, že se Zapner otočil k odchodu. „Pane!“</w:t>
      </w:r>
    </w:p>
    <w:p w:rsidR="007043C0" w:rsidRPr="00B65E65" w:rsidRDefault="007043C0" w:rsidP="007043C0">
      <w:pPr>
        <w:pStyle w:val="Text"/>
        <w:rPr>
          <w:szCs w:val="24"/>
        </w:rPr>
      </w:pPr>
      <w:r w:rsidRPr="00B65E65">
        <w:rPr>
          <w:szCs w:val="24"/>
        </w:rPr>
        <w:t>Do hlasu mi proniklo něco z bezmoci a marnosti, které jsem cítil, a možná proto se zastavil. „Ano, Kowalski?“</w:t>
      </w:r>
    </w:p>
    <w:p w:rsidR="007043C0" w:rsidRPr="00B65E65" w:rsidRDefault="007043C0" w:rsidP="007043C0">
      <w:pPr>
        <w:pStyle w:val="Text"/>
        <w:rPr>
          <w:szCs w:val="24"/>
        </w:rPr>
      </w:pPr>
      <w:r w:rsidRPr="00B65E65">
        <w:rPr>
          <w:szCs w:val="24"/>
        </w:rPr>
        <w:t>„Ira… Ira Adler…“</w:t>
      </w:r>
    </w:p>
    <w:p w:rsidR="007043C0" w:rsidRPr="00B65E65" w:rsidRDefault="007043C0" w:rsidP="007043C0">
      <w:pPr>
        <w:pStyle w:val="Text"/>
        <w:rPr>
          <w:szCs w:val="24"/>
        </w:rPr>
      </w:pPr>
      <w:r w:rsidRPr="00B65E65">
        <w:rPr>
          <w:szCs w:val="24"/>
        </w:rPr>
        <w:t>„Kdo?“</w:t>
      </w:r>
    </w:p>
    <w:p w:rsidR="007043C0" w:rsidRPr="00B65E65" w:rsidRDefault="007043C0" w:rsidP="007043C0">
      <w:pPr>
        <w:pStyle w:val="Text"/>
        <w:rPr>
          <w:szCs w:val="24"/>
        </w:rPr>
      </w:pPr>
      <w:r w:rsidRPr="00B65E65">
        <w:rPr>
          <w:szCs w:val="24"/>
        </w:rPr>
        <w:t>„Druhý kontrolor… měl by tu být se mnou…“</w:t>
      </w:r>
    </w:p>
    <w:p w:rsidR="007043C0" w:rsidRPr="00B65E65" w:rsidRDefault="007043C0" w:rsidP="007043C0">
      <w:pPr>
        <w:pStyle w:val="Text"/>
        <w:rPr>
          <w:szCs w:val="24"/>
        </w:rPr>
      </w:pPr>
      <w:r w:rsidRPr="00B65E65">
        <w:rPr>
          <w:szCs w:val="24"/>
        </w:rPr>
        <w:t>„Kowalski.“ Zapner se usmál. „Jsem si jistý, že je váš kolega tam, kde být má.“</w:t>
      </w:r>
    </w:p>
    <w:p w:rsidR="007043C0" w:rsidRPr="00B65E65" w:rsidRDefault="007043C0" w:rsidP="007043C0">
      <w:pPr>
        <w:pStyle w:val="Text"/>
        <w:rPr>
          <w:szCs w:val="24"/>
        </w:rPr>
      </w:pPr>
      <w:r w:rsidRPr="00B65E65">
        <w:rPr>
          <w:szCs w:val="24"/>
        </w:rPr>
        <w:t>Znovu se obrátil k odchodu.</w:t>
      </w:r>
    </w:p>
    <w:p w:rsidR="007043C0" w:rsidRPr="00B65E65" w:rsidRDefault="007043C0" w:rsidP="007043C0">
      <w:pPr>
        <w:pStyle w:val="Text"/>
        <w:rPr>
          <w:szCs w:val="24"/>
        </w:rPr>
      </w:pPr>
      <w:r w:rsidRPr="00B65E65">
        <w:rPr>
          <w:szCs w:val="24"/>
        </w:rPr>
        <w:t>„Ne, pane,“ zastavil jsem ho podruhé. „Myslím, že nerozumíte. Ira…“</w:t>
      </w:r>
    </w:p>
    <w:p w:rsidR="007043C0" w:rsidRPr="00B65E65" w:rsidRDefault="007043C0" w:rsidP="007043C0">
      <w:pPr>
        <w:pStyle w:val="Text"/>
        <w:rPr>
          <w:szCs w:val="24"/>
        </w:rPr>
      </w:pPr>
      <w:r w:rsidRPr="00B65E65">
        <w:rPr>
          <w:szCs w:val="24"/>
        </w:rPr>
        <w:t xml:space="preserve">„Záměr, Kowalski,“ promluvil Zapner potichu. Stál ke mně otočený zády a já nepoznal, jestli se usmívá dál. „I díky vám probíhá všechno v souladu se Záměrem.“ Na okamžik se odmlčel, a pak zopakoval s nečekanou něhou, jako by mluvil o člověku a ne o plánu, který jsme vlastně neznali: </w:t>
      </w:r>
      <w:r w:rsidRPr="00B65E65">
        <w:rPr>
          <w:i/>
          <w:szCs w:val="24"/>
        </w:rPr>
        <w:t xml:space="preserve">„Záměr, Kowalski. </w:t>
      </w:r>
      <w:r w:rsidRPr="00B65E65">
        <w:rPr>
          <w:szCs w:val="24"/>
        </w:rPr>
        <w:t>Zkuste mu aspoň trochu věřit.“</w:t>
      </w:r>
    </w:p>
    <w:p w:rsidR="007043C0" w:rsidRPr="00B65E65" w:rsidRDefault="007043C0" w:rsidP="007043C0">
      <w:pPr>
        <w:pStyle w:val="Text"/>
        <w:rPr>
          <w:szCs w:val="24"/>
        </w:rPr>
      </w:pPr>
      <w:r w:rsidRPr="00B65E65">
        <w:rPr>
          <w:szCs w:val="24"/>
        </w:rPr>
        <w:t>Pak odešel.</w:t>
      </w:r>
    </w:p>
    <w:p w:rsidR="007043C0" w:rsidRPr="00B65E65" w:rsidRDefault="007043C0" w:rsidP="007043C0">
      <w:pPr>
        <w:pStyle w:val="Text"/>
        <w:rPr>
          <w:szCs w:val="24"/>
        </w:rPr>
      </w:pPr>
      <w:r w:rsidRPr="00B65E65">
        <w:rPr>
          <w:szCs w:val="24"/>
        </w:rPr>
        <w:lastRenderedPageBreak/>
        <w:t xml:space="preserve">Stál jsem a pozoroval dveře dlouho po tom, co se zavřely. </w:t>
      </w:r>
      <w:r w:rsidRPr="00B65E65">
        <w:rPr>
          <w:i/>
          <w:szCs w:val="24"/>
        </w:rPr>
        <w:t>Věřit Záměru.</w:t>
      </w:r>
    </w:p>
    <w:p w:rsidR="007043C0" w:rsidRPr="00B65E65" w:rsidRDefault="007043C0" w:rsidP="007043C0">
      <w:pPr>
        <w:pStyle w:val="Text"/>
        <w:rPr>
          <w:szCs w:val="24"/>
        </w:rPr>
      </w:pPr>
      <w:r w:rsidRPr="00B65E65">
        <w:rPr>
          <w:szCs w:val="24"/>
        </w:rPr>
        <w:t>Sedm let jsem nedělal nic jiného. Záměru jsem obětoval tisíce dní a nocí. Obětoval jsem mu přítele. Pozoroval jsem nášivku nad levou kapsou kombinézy a snažil se vzpomenout si na všechno, co jsem o Katarzi řekl Irovi. Znovu v sobě probudit přesvědčení, které ve mně hořelo jen před pár hodinami, víru v Záměr, kterou jsem měl a které se Ira vysmíval. Jenže jediné, co jsem cítil, byla únava a bolest. Nastoupil jsem ke kontrole, abych se nestal součástí toho ubohého, bezmocného davu tam venku… a stal jsem se něčím mnohem horším.</w:t>
      </w:r>
    </w:p>
    <w:p w:rsidR="007043C0" w:rsidRPr="00B65E65" w:rsidRDefault="007043C0" w:rsidP="007043C0">
      <w:pPr>
        <w:pStyle w:val="Text"/>
        <w:rPr>
          <w:szCs w:val="24"/>
        </w:rPr>
      </w:pPr>
      <w:r w:rsidRPr="00B65E65">
        <w:rPr>
          <w:i/>
          <w:szCs w:val="24"/>
        </w:rPr>
        <w:t>Musí to být,</w:t>
      </w:r>
      <w:r w:rsidRPr="00B65E65">
        <w:rPr>
          <w:szCs w:val="24"/>
        </w:rPr>
        <w:t xml:space="preserve"> připomněla mi nášivka.</w:t>
      </w:r>
    </w:p>
    <w:p w:rsidR="007043C0" w:rsidRDefault="007043C0" w:rsidP="007043C0">
      <w:pPr>
        <w:pStyle w:val="Text"/>
      </w:pPr>
      <w:r>
        <w:t>Utrhl jsem ji.</w:t>
      </w:r>
    </w:p>
    <w:p w:rsidR="005D13F4" w:rsidRPr="008F3BBC" w:rsidRDefault="005D13F4" w:rsidP="008F3BBC">
      <w:pPr>
        <w:pStyle w:val="Text"/>
      </w:pPr>
    </w:p>
    <w:sectPr w:rsidR="005D13F4" w:rsidRPr="008F3BBC" w:rsidSect="008F3BBC">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DejaVu Sans">
    <w:altName w:val="Malgun Gothic"/>
    <w:panose1 w:val="020B06030308040202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2F1E"/>
    <w:multiLevelType w:val="multilevel"/>
    <w:tmpl w:val="B4BAF8A2"/>
    <w:lvl w:ilvl="0">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EF564D"/>
    <w:multiLevelType w:val="multilevel"/>
    <w:tmpl w:val="1A022C1C"/>
    <w:lvl w:ilvl="0">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AAC26C7"/>
    <w:multiLevelType w:val="multilevel"/>
    <w:tmpl w:val="BA643636"/>
    <w:lvl w:ilvl="0">
      <w:numFmt w:val="decimal"/>
      <w:lvlText w:val="%1"/>
      <w:lvlJc w:val="left"/>
      <w:rPr>
        <w:rFonts w:ascii="Palatino Linotype" w:eastAsia="Palatino Linotype" w:hAnsi="Palatino Linotype" w:cs="Palatino Linotype"/>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3C0"/>
    <w:rsid w:val="0020067D"/>
    <w:rsid w:val="005D13F4"/>
    <w:rsid w:val="007043C0"/>
    <w:rsid w:val="008F3B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6DBAA"/>
  <w15:docId w15:val="{2C6909B7-B43B-435A-B396-B06D62F1B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043C0"/>
    <w:pPr>
      <w:widowControl w:val="0"/>
      <w:spacing w:after="0" w:line="240" w:lineRule="auto"/>
    </w:pPr>
    <w:rPr>
      <w:rFonts w:ascii="DejaVu Sans" w:eastAsia="DejaVu Sans" w:hAnsi="DejaVu Sans" w:cs="DejaVu Sans"/>
      <w:color w:val="000000"/>
      <w:sz w:val="24"/>
      <w:szCs w:val="24"/>
      <w:lang w:eastAsia="cs-CZ" w:bidi="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DefaultParagraphFont"/>
    <w:link w:val="Text"/>
    <w:rsid w:val="008F3BBC"/>
    <w:rPr>
      <w:rFonts w:ascii="Times New Roman" w:hAnsi="Times New Roman" w:cs="Times New Roman"/>
      <w:sz w:val="24"/>
    </w:rPr>
  </w:style>
  <w:style w:type="character" w:styleId="Hyperlink">
    <w:name w:val="Hyperlink"/>
    <w:basedOn w:val="DefaultParagraphFont"/>
    <w:rsid w:val="007043C0"/>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700\D\DATA\Scan\empty.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empty</Template>
  <TotalTime>1</TotalTime>
  <Pages>19</Pages>
  <Words>4764</Words>
  <Characters>28108</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-&gt; -&gt; -&gt; -&gt; -&gt; -&gt;</dc:creator>
  <cp:lastModifiedBy>-&gt; -&gt; -&gt; -&gt; -&gt; -&gt;</cp:lastModifiedBy>
  <cp:revision>1</cp:revision>
  <dcterms:created xsi:type="dcterms:W3CDTF">2017-11-26T20:31:00Z</dcterms:created>
  <dcterms:modified xsi:type="dcterms:W3CDTF">2017-11-26T20:33:00Z</dcterms:modified>
</cp:coreProperties>
</file>