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21F" w:rsidRDefault="005B621F" w:rsidP="005B621F">
      <w:pPr>
        <w:pStyle w:val="Text"/>
        <w:ind w:firstLine="0"/>
        <w:rPr>
          <w:b/>
          <w:sz w:val="28"/>
        </w:rPr>
      </w:pPr>
      <w:bookmarkStart w:id="0" w:name="Petra_Slovakova_VLCICE__Poviedka_Istroco"/>
      <w:bookmarkStart w:id="1" w:name="_GoBack"/>
      <w:r w:rsidRPr="00BE5AB3">
        <w:rPr>
          <w:b/>
          <w:sz w:val="28"/>
          <w:szCs w:val="24"/>
        </w:rPr>
        <w:t>Petra Slováková</w:t>
      </w:r>
      <w:bookmarkEnd w:id="0"/>
      <w:r w:rsidRPr="00BE5AB3">
        <w:rPr>
          <w:b/>
          <w:sz w:val="28"/>
        </w:rPr>
        <w:t xml:space="preserve"> </w:t>
      </w:r>
      <w:r>
        <w:rPr>
          <w:b/>
          <w:sz w:val="28"/>
        </w:rPr>
        <w:t>–</w:t>
      </w:r>
      <w:r w:rsidRPr="00BE5AB3">
        <w:rPr>
          <w:b/>
          <w:sz w:val="28"/>
        </w:rPr>
        <w:t xml:space="preserve"> Vlčice</w:t>
      </w:r>
    </w:p>
    <w:bookmarkEnd w:id="1"/>
    <w:p w:rsidR="005B621F" w:rsidRPr="00BE5AB3" w:rsidRDefault="005B621F" w:rsidP="005B621F">
      <w:pPr>
        <w:pStyle w:val="Text"/>
        <w:ind w:firstLine="0"/>
        <w:rPr>
          <w:sz w:val="28"/>
        </w:rPr>
      </w:pPr>
    </w:p>
    <w:p w:rsidR="005B621F" w:rsidRDefault="005B621F" w:rsidP="005B621F">
      <w:pPr>
        <w:pStyle w:val="Text"/>
      </w:pPr>
      <w:r w:rsidRPr="00BE5AB3">
        <w:rPr>
          <w:szCs w:val="24"/>
        </w:rPr>
        <w:t>Světlo svíček se neustále třepetalo, ačkoliv byla všechna okna zavřená. Několikero stříbrných hodinek tikalo v nesouběžném rytmu, takže způsobovaly zvuk podobný padajícím kapkám deště. Vrčení motorků s ozubenými kolečky, slabé symfonie klavírního koncertu, které se nesly z hlavního sálu – to vše v pokoji tvořilo podivnou atmosféru. Ručičky se neustále pohybovaly z číslice na číslici, odpočítávaly čárky na porcelánových cifernících, než se jim srdíčka zastaví a ony budou čekat, až je někdo natáhne, aby se mohly rozběhnout. Stíny si mezi sebou povídaly. Otáčely se na stěnách zcela odlišně od svých majitelů, zkoumaly drobky na podlaze a stavěly z nich myší pyramidy, kterým se smáli, když se sesypaly. Vlčice seděla u mrtvého těla. Sametový přehoz kolem tmavl krví.</w:t>
      </w:r>
    </w:p>
    <w:p w:rsidR="005B621F" w:rsidRDefault="005B621F" w:rsidP="005B621F">
      <w:pPr>
        <w:pStyle w:val="Text"/>
      </w:pPr>
      <w:r w:rsidRPr="00BE5AB3">
        <w:rPr>
          <w:szCs w:val="24"/>
        </w:rPr>
        <w:t>Starý muž své společnici nevěnoval pozornost. Věděl, že ho ochrání, než dokončí svůj úkol, jako už to udělala mnohokrát předtím. Sám by si sotva všiml ukrytého vraha dřív, než by měl jeho zabodnutou dýku v zádech.</w:t>
      </w:r>
    </w:p>
    <w:p w:rsidR="005B621F" w:rsidRDefault="005B621F" w:rsidP="005B621F">
      <w:pPr>
        <w:pStyle w:val="Text"/>
      </w:pPr>
      <w:r w:rsidRPr="00BE5AB3">
        <w:rPr>
          <w:szCs w:val="24"/>
        </w:rPr>
        <w:t>Dočetl dopis, který mu vlčice přinesla. Musel napsat odpověď a odeslat ji Královně, dokud ho od smrti ještě dělilo několik minut. Starý psací stroj neúnavně, bez přestávky ťukal, až se skoro zdálo, že nepíše lidská bytost. Mužský hlas, který text nahlas předčítal, ani na okamžik nezaváhal a něco s o mnoho slabším hlasem po něm již řečené opakovalo jako tiché přitakání. Celý pokoj byl jako ozvěna bez jeskyně.</w:t>
      </w:r>
    </w:p>
    <w:p w:rsidR="005B621F" w:rsidRDefault="005B621F" w:rsidP="005B621F">
      <w:pPr>
        <w:pStyle w:val="Text"/>
      </w:pPr>
      <w:r>
        <w:t>„</w:t>
      </w:r>
      <w:r w:rsidRPr="00BE5AB3">
        <w:rPr>
          <w:szCs w:val="24"/>
        </w:rPr>
        <w:t>Irové se chystají spáchat na Královnu atentát. Přesný den a čas jsou uvedeny v těchto tajných dopisech. Jsou tam obsaženy i další tajné informace, které by měly přispět k podpoře našeho království. Královna ten dopis musí bezpodmínečně dostat co nejrychleji to půjde,</w:t>
      </w:r>
      <w:r>
        <w:t>“</w:t>
      </w:r>
      <w:r w:rsidRPr="00BE5AB3">
        <w:rPr>
          <w:szCs w:val="24"/>
        </w:rPr>
        <w:t xml:space="preserve"> řekl a vlčice zavrčela.</w:t>
      </w:r>
    </w:p>
    <w:p w:rsidR="005B621F" w:rsidRDefault="005B621F" w:rsidP="005B621F">
      <w:pPr>
        <w:pStyle w:val="Text"/>
      </w:pPr>
      <w:r w:rsidRPr="00BE5AB3">
        <w:rPr>
          <w:szCs w:val="24"/>
        </w:rPr>
        <w:t xml:space="preserve">Zabijáci stáli vedle oken a závěsy kolem nich schlíple visely z ozdobných garnýží. Muž dočetl a unaveně pootočil hlavu. Možná si jich vlčice povšimla už dříve, proto ta místa ostře sledovala pohledem zlatých očí, vrčet a výhružně cenit zuby však začala až nyní. Muž si ztrápeně povzdychl, ale jeho hrdost mu nedovolila přehnaně reagovat. Nechtěl dát najevo svým vrahům, že se mu ruce </w:t>
      </w:r>
      <w:r w:rsidRPr="00BE5AB3">
        <w:rPr>
          <w:szCs w:val="24"/>
        </w:rPr>
        <w:lastRenderedPageBreak/>
        <w:t>třesou a nitrem mu zmítá strach. Položil dopis na leštěnou desku stolu, kultivovaně si pozvedl k ústům šálek čaje s malíčkem decentně zdviženým a napil se.</w:t>
      </w:r>
    </w:p>
    <w:p w:rsidR="005B621F" w:rsidRDefault="005B621F" w:rsidP="005B621F">
      <w:pPr>
        <w:pStyle w:val="Text"/>
      </w:pPr>
      <w:r>
        <w:t>„</w:t>
      </w:r>
      <w:r w:rsidRPr="00BE5AB3">
        <w:rPr>
          <w:szCs w:val="24"/>
        </w:rPr>
        <w:t>Víte, proč jsme tady,</w:t>
      </w:r>
      <w:r>
        <w:t>“</w:t>
      </w:r>
      <w:r w:rsidRPr="00BE5AB3">
        <w:rPr>
          <w:szCs w:val="24"/>
        </w:rPr>
        <w:t xml:space="preserve"> řekl jeden z cizinců. Černý cylindr mu vrhal do obličeje stín.</w:t>
      </w:r>
    </w:p>
    <w:p w:rsidR="005B621F" w:rsidRDefault="005B621F" w:rsidP="005B621F">
      <w:pPr>
        <w:pStyle w:val="Text"/>
      </w:pPr>
      <w:r>
        <w:t>„</w:t>
      </w:r>
      <w:r w:rsidRPr="00BE5AB3">
        <w:rPr>
          <w:szCs w:val="24"/>
        </w:rPr>
        <w:t>Samozřejmě,</w:t>
      </w:r>
      <w:r>
        <w:t>“</w:t>
      </w:r>
      <w:r w:rsidRPr="00BE5AB3">
        <w:rPr>
          <w:szCs w:val="24"/>
        </w:rPr>
        <w:t xml:space="preserve"> odpověděl šlechtic, aniž by jim věnoval pozornost.</w:t>
      </w:r>
    </w:p>
    <w:p w:rsidR="005B621F" w:rsidRDefault="005B621F" w:rsidP="005B621F">
      <w:pPr>
        <w:pStyle w:val="Text"/>
      </w:pPr>
      <w:r>
        <w:t>„</w:t>
      </w:r>
      <w:r w:rsidRPr="00BE5AB3">
        <w:rPr>
          <w:szCs w:val="24"/>
        </w:rPr>
        <w:t>Takže víte, jak to skončí.</w:t>
      </w:r>
      <w:r>
        <w:t>“</w:t>
      </w:r>
    </w:p>
    <w:p w:rsidR="005B621F" w:rsidRDefault="005B621F" w:rsidP="005B621F">
      <w:pPr>
        <w:pStyle w:val="Text"/>
      </w:pPr>
      <w:r>
        <w:t>„</w:t>
      </w:r>
      <w:r w:rsidRPr="00BE5AB3">
        <w:rPr>
          <w:szCs w:val="24"/>
        </w:rPr>
        <w:t>Ovšem,</w:t>
      </w:r>
      <w:r>
        <w:t>“</w:t>
      </w:r>
      <w:r w:rsidRPr="00BE5AB3">
        <w:rPr>
          <w:szCs w:val="24"/>
        </w:rPr>
        <w:t xml:space="preserve"> zněla odpověď.</w:t>
      </w:r>
    </w:p>
    <w:p w:rsidR="005B621F" w:rsidRDefault="005B621F" w:rsidP="005B621F">
      <w:pPr>
        <w:pStyle w:val="Text"/>
      </w:pPr>
      <w:r>
        <w:t>„</w:t>
      </w:r>
      <w:r w:rsidRPr="00BE5AB3">
        <w:rPr>
          <w:szCs w:val="24"/>
        </w:rPr>
        <w:t>Dejte nám ty dopisy a budeme milosrdní…</w:t>
      </w:r>
      <w:r>
        <w:t>“</w:t>
      </w:r>
    </w:p>
    <w:p w:rsidR="005B621F" w:rsidRDefault="005B621F" w:rsidP="005B621F">
      <w:pPr>
        <w:pStyle w:val="Text"/>
      </w:pPr>
      <w:r w:rsidRPr="00BE5AB3">
        <w:rPr>
          <w:szCs w:val="24"/>
        </w:rPr>
        <w:t>Vlčice na koberci u jeho nohou náhle hbitě vyskočila. Popadla balíček, který ležel na stole a rozběhla se pryč. Muži vyrazili. Byli vycvičeni k zabíjení a proto jim nezkušený šlechtic, který zatím popadl nožík na dopisy, nemohl způsobit žádnou újmu. Nejbližší lehce strhl jeho ruku a sám mu vrazil nůž pod žebra. Roztrhl mu přitom vestu a hodinky vypadly z kapsy. Rozbily se na podlaze na součástky, na zlaté pláště a ozubená kolečka. Tělo se zhroutilo na zem.</w:t>
      </w:r>
    </w:p>
    <w:p w:rsidR="005B621F" w:rsidRDefault="005B621F" w:rsidP="005B621F">
      <w:pPr>
        <w:pStyle w:val="Text"/>
      </w:pPr>
      <w:r>
        <w:t>„</w:t>
      </w:r>
      <w:r w:rsidRPr="00BE5AB3">
        <w:rPr>
          <w:szCs w:val="24"/>
        </w:rPr>
        <w:t>Musíme chytit toho vlka,</w:t>
      </w:r>
      <w:r>
        <w:t>“</w:t>
      </w:r>
      <w:r w:rsidRPr="00BE5AB3">
        <w:rPr>
          <w:szCs w:val="24"/>
        </w:rPr>
        <w:t xml:space="preserve"> řekl jeden ze zabijáků. Ostatní jen mlčky přikývli, aby nerušili nastalé ticho v místnosti. Klid mrtvého.</w:t>
      </w:r>
    </w:p>
    <w:p w:rsidR="005B621F" w:rsidRDefault="005B621F" w:rsidP="005B621F">
      <w:pPr>
        <w:pStyle w:val="Text"/>
        <w:ind w:firstLine="0"/>
        <w:jc w:val="center"/>
      </w:pPr>
      <w:r w:rsidRPr="00BE5AB3">
        <w:rPr>
          <w:szCs w:val="24"/>
        </w:rPr>
        <w:t>* * *</w:t>
      </w:r>
    </w:p>
    <w:p w:rsidR="005B621F" w:rsidRDefault="005B621F" w:rsidP="005B621F">
      <w:pPr>
        <w:pStyle w:val="Text"/>
      </w:pPr>
      <w:r w:rsidRPr="00BE5AB3">
        <w:rPr>
          <w:szCs w:val="24"/>
        </w:rPr>
        <w:t xml:space="preserve">Květnové ráno bylo ještě poměrně chladné. Slunce nepálilo, místo toho se vzduch pomalu ochlazoval a padala rosa. A ve vzduchu poletovaly mechanické pampelišky. Padáčky plachtily mezi stébly vysoké trávy a když uplynul dostatečný čas, semínko, které nesly, se s cvaknutím oddělilo, kovový obal se zavrtal do země a pak se teprve otevřel. Příroda byla mocná, ale občas se jí mohlo trochu vypomoci. Zvláště když k tomu obdařila lidské pokolení takovou inteligencí. Viktor mhouřil oči nad nádherným exemplářem Parnassia a skrze brýle se zlatými obroučkami se v jeho očích zračil úžas. Liliana, jeho sestra, svírala slunečník a s úsměvem na tváři kráčela mokrou trávou. Občas se sklonila, aby utrhla květinu k přivonění. Viktor se usmál. Už dlouho mu nepřipadala tak uvolněná. Alespoň na okamžik mohla zapomenout za to, co ji neustále pronásledovalo v nočních můrách. Krátký a pomíjivý pocit štěstí vystřídal strach, když dívka mimoděk </w:t>
      </w:r>
      <w:r w:rsidRPr="00BE5AB3">
        <w:rPr>
          <w:szCs w:val="24"/>
        </w:rPr>
        <w:lastRenderedPageBreak/>
        <w:t>vykřikla. Řízla se o ostré stéblo trávy a s údivem pohlédla na svou krev.</w:t>
      </w:r>
    </w:p>
    <w:p w:rsidR="005B621F" w:rsidRDefault="005B621F" w:rsidP="005B621F">
      <w:pPr>
        <w:pStyle w:val="Text"/>
      </w:pPr>
      <w:r>
        <w:t>„</w:t>
      </w:r>
      <w:r w:rsidRPr="00BE5AB3">
        <w:rPr>
          <w:szCs w:val="24"/>
        </w:rPr>
        <w:t>Liliano!</w:t>
      </w:r>
      <w:r>
        <w:t>“</w:t>
      </w:r>
      <w:r w:rsidRPr="00BE5AB3">
        <w:rPr>
          <w:szCs w:val="24"/>
        </w:rPr>
        <w:t xml:space="preserve"> vykřikl Viktor a přiběhl k ní.</w:t>
      </w:r>
    </w:p>
    <w:p w:rsidR="005B621F" w:rsidRDefault="005B621F" w:rsidP="005B621F">
      <w:pPr>
        <w:pStyle w:val="Text"/>
      </w:pPr>
      <w:r>
        <w:t>„</w:t>
      </w:r>
      <w:r w:rsidRPr="00BE5AB3">
        <w:rPr>
          <w:szCs w:val="24"/>
        </w:rPr>
        <w:t>Nic mi není,</w:t>
      </w:r>
      <w:r>
        <w:t>“</w:t>
      </w:r>
      <w:r w:rsidRPr="00BE5AB3">
        <w:rPr>
          <w:szCs w:val="24"/>
        </w:rPr>
        <w:t xml:space="preserve"> zašeptala dívka, i když byla viditelně pobledlá.</w:t>
      </w:r>
    </w:p>
    <w:p w:rsidR="005B621F" w:rsidRDefault="005B621F" w:rsidP="005B621F">
      <w:pPr>
        <w:pStyle w:val="Text"/>
      </w:pPr>
      <w:r>
        <w:t>„</w:t>
      </w:r>
      <w:r w:rsidRPr="00BE5AB3">
        <w:rPr>
          <w:szCs w:val="24"/>
        </w:rPr>
        <w:t>Jen jsem se pořezala.</w:t>
      </w:r>
      <w:r>
        <w:t>“</w:t>
      </w:r>
    </w:p>
    <w:p w:rsidR="005B621F" w:rsidRDefault="005B621F" w:rsidP="005B621F">
      <w:pPr>
        <w:pStyle w:val="Text"/>
      </w:pPr>
      <w:r>
        <w:t>„</w:t>
      </w:r>
      <w:r w:rsidRPr="00BE5AB3">
        <w:rPr>
          <w:szCs w:val="24"/>
        </w:rPr>
        <w:t>Ošetřím ti to,</w:t>
      </w:r>
      <w:r>
        <w:t>“</w:t>
      </w:r>
      <w:r w:rsidRPr="00BE5AB3">
        <w:rPr>
          <w:szCs w:val="24"/>
        </w:rPr>
        <w:t xml:space="preserve"> řekl hned nesmlouvavě její bratr.</w:t>
      </w:r>
    </w:p>
    <w:p w:rsidR="005B621F" w:rsidRDefault="005B621F" w:rsidP="005B621F">
      <w:pPr>
        <w:pStyle w:val="Text"/>
      </w:pPr>
      <w:r>
        <w:t>„</w:t>
      </w:r>
      <w:r w:rsidRPr="00BE5AB3">
        <w:rPr>
          <w:szCs w:val="24"/>
        </w:rPr>
        <w:t>Ne,</w:t>
      </w:r>
      <w:r>
        <w:t>“</w:t>
      </w:r>
      <w:r w:rsidRPr="00BE5AB3">
        <w:rPr>
          <w:szCs w:val="24"/>
        </w:rPr>
        <w:t xml:space="preserve"> odmítla to a ovázala si prst kapesníkem. Nenechala ho k sobě přiblížit, ani mu ránu neukázala.</w:t>
      </w:r>
    </w:p>
    <w:p w:rsidR="005B621F" w:rsidRDefault="005B621F" w:rsidP="005B621F">
      <w:pPr>
        <w:pStyle w:val="Text"/>
      </w:pPr>
      <w:r>
        <w:t>„</w:t>
      </w:r>
      <w:r w:rsidRPr="00BE5AB3">
        <w:rPr>
          <w:szCs w:val="24"/>
        </w:rPr>
        <w:t>No tak. Může to být vážné!</w:t>
      </w:r>
      <w:r>
        <w:t>“</w:t>
      </w:r>
    </w:p>
    <w:p w:rsidR="005B621F" w:rsidRDefault="005B621F" w:rsidP="005B621F">
      <w:pPr>
        <w:pStyle w:val="Text"/>
      </w:pPr>
      <w:r>
        <w:t>„</w:t>
      </w:r>
      <w:r w:rsidRPr="00BE5AB3">
        <w:rPr>
          <w:szCs w:val="24"/>
        </w:rPr>
        <w:t>Není, věř mi. Nechci, abys přišel do styku s mou krví. Mohly by se stát… věci, které bys nechtěl.</w:t>
      </w:r>
      <w:r>
        <w:t>“</w:t>
      </w:r>
    </w:p>
    <w:p w:rsidR="005B621F" w:rsidRDefault="005B621F" w:rsidP="005B621F">
      <w:pPr>
        <w:pStyle w:val="Text"/>
      </w:pPr>
      <w:r>
        <w:t>„</w:t>
      </w:r>
      <w:r w:rsidRPr="00BE5AB3">
        <w:rPr>
          <w:szCs w:val="24"/>
        </w:rPr>
        <w:t>Bojím se o tebe. Všechno kolem je tak nebezpečné. Opravdu chceš jít ke královně?</w:t>
      </w:r>
      <w:r>
        <w:t>“</w:t>
      </w:r>
    </w:p>
    <w:p w:rsidR="005B621F" w:rsidRDefault="005B621F" w:rsidP="005B621F">
      <w:pPr>
        <w:pStyle w:val="Text"/>
      </w:pPr>
      <w:r>
        <w:t>„</w:t>
      </w:r>
      <w:r w:rsidRPr="00BE5AB3">
        <w:rPr>
          <w:szCs w:val="24"/>
        </w:rPr>
        <w:t>Musím, je to moje – naše povinnost vůči království.</w:t>
      </w:r>
      <w:r>
        <w:t>“</w:t>
      </w:r>
    </w:p>
    <w:p w:rsidR="005B621F" w:rsidRDefault="005B621F" w:rsidP="005B621F">
      <w:pPr>
        <w:pStyle w:val="Text"/>
      </w:pPr>
      <w:r>
        <w:t>„</w:t>
      </w:r>
      <w:r w:rsidRPr="00BE5AB3">
        <w:rPr>
          <w:szCs w:val="24"/>
        </w:rPr>
        <w:t>Asi máš pravdu. Od chvíle, kdy se královna vrátila zpět z Killarney je situace značně vyostřená. Musíme být ostražití. Na dvoře k tobě budou ohleduplní. Znají to. Hemofilie, tak jak to řekl ten švýcarský specialista, který učí na curyšské univerzitě. Sama královna přenáší hemofilii a celý dvůr se třese, kdy se některý z princů řízne o stéblo trávy a vykrvácí k smrti. Ona s tebou soucítí, ví co to obnáší být nemocný. Jakmile dostaneme ty zprávy do královského paláce, královna nám dá, co potřebujeme k experimentům. Jsem si jist, že tě dokáži vyléčit. Jednou najdeme lék na všechny nemoci.</w:t>
      </w:r>
      <w:r>
        <w:t>“</w:t>
      </w:r>
    </w:p>
    <w:p w:rsidR="005B621F" w:rsidRDefault="005B621F" w:rsidP="005B621F">
      <w:pPr>
        <w:pStyle w:val="Text"/>
      </w:pPr>
      <w:r w:rsidRPr="00BE5AB3">
        <w:rPr>
          <w:szCs w:val="24"/>
        </w:rPr>
        <w:t>Viktor ji objal a ona mu položila hlavu na rameno. Cítila, že za pár hodin vyjde měsíc. A na zádech jí vyvstávala husí kůže i v tom příjemně teplém odpoledni.</w:t>
      </w:r>
    </w:p>
    <w:p w:rsidR="005B621F" w:rsidRDefault="005B621F" w:rsidP="005B621F">
      <w:pPr>
        <w:pStyle w:val="Text"/>
        <w:ind w:firstLine="0"/>
        <w:jc w:val="center"/>
      </w:pPr>
      <w:r w:rsidRPr="00BE5AB3">
        <w:rPr>
          <w:szCs w:val="24"/>
        </w:rPr>
        <w:t>* * *</w:t>
      </w:r>
    </w:p>
    <w:p w:rsidR="005B621F" w:rsidRDefault="005B621F" w:rsidP="005B621F">
      <w:pPr>
        <w:pStyle w:val="Text"/>
      </w:pPr>
      <w:r>
        <w:t>„</w:t>
      </w:r>
      <w:r w:rsidRPr="00BE5AB3">
        <w:rPr>
          <w:szCs w:val="24"/>
        </w:rPr>
        <w:t>Pojedete se sestrou?</w:t>
      </w:r>
      <w:r>
        <w:t>“</w:t>
      </w:r>
      <w:r w:rsidRPr="00BE5AB3">
        <w:rPr>
          <w:szCs w:val="24"/>
        </w:rPr>
        <w:t xml:space="preserve"> zeptal se Lord Byrne.</w:t>
      </w:r>
    </w:p>
    <w:p w:rsidR="005B621F" w:rsidRDefault="005B621F" w:rsidP="005B621F">
      <w:pPr>
        <w:pStyle w:val="Text"/>
      </w:pPr>
      <w:r>
        <w:t>„</w:t>
      </w:r>
      <w:r w:rsidRPr="00BE5AB3">
        <w:rPr>
          <w:szCs w:val="24"/>
        </w:rPr>
        <w:t>Ovšem. Nemohu a nechci ji nechat samotnou, i když samozřejmě nemohu být přítomen po celé délce cesty.</w:t>
      </w:r>
      <w:r>
        <w:t>“</w:t>
      </w:r>
    </w:p>
    <w:p w:rsidR="005B621F" w:rsidRDefault="005B621F" w:rsidP="005B621F">
      <w:pPr>
        <w:pStyle w:val="Text"/>
      </w:pPr>
      <w:r>
        <w:t>„</w:t>
      </w:r>
      <w:r w:rsidRPr="00BE5AB3">
        <w:rPr>
          <w:szCs w:val="24"/>
        </w:rPr>
        <w:t>Jestli se strhne povstání, nebudete v bezpečí. Královniny děti se rozdělily a za chvíli si každé vytvoří vlastní armádu, se kterou se budou snažit dostat k moci. Náš drahý Affie, tedy vévoda z Edinburghu, hrabě z Kentu a hrabě z Ulsteru, se stáhl do ústraní, aby mohl kout pikle bez přihlížení dvora.</w:t>
      </w:r>
      <w:r>
        <w:t>“</w:t>
      </w:r>
    </w:p>
    <w:p w:rsidR="005B621F" w:rsidRDefault="005B621F" w:rsidP="005B621F">
      <w:pPr>
        <w:pStyle w:val="Text"/>
      </w:pPr>
      <w:r>
        <w:lastRenderedPageBreak/>
        <w:t>„</w:t>
      </w:r>
      <w:r w:rsidRPr="00BE5AB3">
        <w:rPr>
          <w:szCs w:val="24"/>
        </w:rPr>
        <w:t>Královna je v pořádku?</w:t>
      </w:r>
      <w:r>
        <w:t>“</w:t>
      </w:r>
    </w:p>
    <w:p w:rsidR="005B621F" w:rsidRDefault="005B621F" w:rsidP="005B621F">
      <w:pPr>
        <w:pStyle w:val="Text"/>
      </w:pPr>
      <w:r>
        <w:t>„</w:t>
      </w:r>
      <w:r w:rsidRPr="00BE5AB3">
        <w:rPr>
          <w:szCs w:val="24"/>
        </w:rPr>
        <w:t>Když jsem odjížděl, tak byla. Princezna Alice se o ni pečlivě starala. Ale za těch pár dní se mohlo leccos změnit. Dával bych si na Alfréda pozor, je to voják a námořník, vyzná se ve své práci. Eduard si chce svou pozici korunního prince udržet za každou cenu a vůbec se mu nedivím, že jeho továrny fungují ve dne v noci a že dělníky nenechává spát. Přijímá každý den nové vědce do svých laboratoří. Nové bitevní lodě. Vylepšené, s neuvěřitelnými zbraněmi mnohokrát ničivějšími než naše staré. Torpédové čluny… Hovoří se o zázracích, které tam prý vytváří.</w:t>
      </w:r>
      <w:r>
        <w:t>“</w:t>
      </w:r>
    </w:p>
    <w:p w:rsidR="005B621F" w:rsidRDefault="005B621F" w:rsidP="005B621F">
      <w:pPr>
        <w:pStyle w:val="Text"/>
      </w:pPr>
      <w:r>
        <w:t>„</w:t>
      </w:r>
      <w:r w:rsidRPr="00BE5AB3">
        <w:rPr>
          <w:szCs w:val="24"/>
        </w:rPr>
        <w:t>Zázraky… kdyby nám tak jeden také byl dán,</w:t>
      </w:r>
      <w:r>
        <w:t>“</w:t>
      </w:r>
      <w:r w:rsidRPr="00BE5AB3">
        <w:rPr>
          <w:szCs w:val="24"/>
        </w:rPr>
        <w:t xml:space="preserve"> povzdychl si Viktor a upřel pohled na sestru.</w:t>
      </w:r>
    </w:p>
    <w:p w:rsidR="005B621F" w:rsidRDefault="005B621F" w:rsidP="005B621F">
      <w:pPr>
        <w:pStyle w:val="Text"/>
      </w:pPr>
      <w:r>
        <w:t>„</w:t>
      </w:r>
      <w:r w:rsidRPr="00BE5AB3">
        <w:rPr>
          <w:szCs w:val="24"/>
        </w:rPr>
        <w:t>Slyšel jsem o té nešťastné náhodě. Jak se k vám jedné noci při kruté zimě přikradli vlci.</w:t>
      </w:r>
      <w:r>
        <w:t>“</w:t>
      </w:r>
    </w:p>
    <w:p w:rsidR="005B621F" w:rsidRDefault="005B621F" w:rsidP="005B621F">
      <w:pPr>
        <w:pStyle w:val="Text"/>
      </w:pPr>
      <w:r>
        <w:t>„</w:t>
      </w:r>
      <w:r w:rsidRPr="00BE5AB3">
        <w:rPr>
          <w:szCs w:val="24"/>
        </w:rPr>
        <w:t>Ano, byli vyhladovělí na kost a to je dohánělo k zuřivosti. Napadli služebné. Odnesli dítě a ztratili se v lese. Když pak po šesti letech našli holčičku s našim rodinným medailonkem, téměř jsme to považovali za zázrak.</w:t>
      </w:r>
      <w:r>
        <w:t>“</w:t>
      </w:r>
    </w:p>
    <w:p w:rsidR="005B621F" w:rsidRDefault="005B621F" w:rsidP="005B621F">
      <w:pPr>
        <w:pStyle w:val="Text"/>
      </w:pPr>
      <w:r>
        <w:t>„</w:t>
      </w:r>
      <w:r w:rsidRPr="00BE5AB3">
        <w:rPr>
          <w:szCs w:val="24"/>
        </w:rPr>
        <w:t>Ale sestra se vám vrátila, co víc si můžete přát?</w:t>
      </w:r>
      <w:r>
        <w:t>“</w:t>
      </w:r>
    </w:p>
    <w:p w:rsidR="005B621F" w:rsidRDefault="005B621F" w:rsidP="005B621F">
      <w:pPr>
        <w:pStyle w:val="Text"/>
      </w:pPr>
      <w:r>
        <w:t>„</w:t>
      </w:r>
      <w:r w:rsidRPr="00BE5AB3">
        <w:rPr>
          <w:szCs w:val="24"/>
        </w:rPr>
        <w:t>Nejspíše bych měl děkovat za vše, čeho se mi dostalo,</w:t>
      </w:r>
      <w:r>
        <w:t>“</w:t>
      </w:r>
      <w:r w:rsidRPr="00BE5AB3">
        <w:rPr>
          <w:szCs w:val="24"/>
        </w:rPr>
        <w:t xml:space="preserve"> odpověděl s rozmyslem Viktor.</w:t>
      </w:r>
    </w:p>
    <w:p w:rsidR="005B621F" w:rsidRDefault="005B621F" w:rsidP="005B621F">
      <w:pPr>
        <w:pStyle w:val="Text"/>
      </w:pPr>
      <w:r>
        <w:t>„</w:t>
      </w:r>
      <w:r w:rsidRPr="00BE5AB3">
        <w:rPr>
          <w:szCs w:val="24"/>
        </w:rPr>
        <w:t>Ovšem uprostřed hlubokého lesa existuje křižovatka světů. Tu pověst známe všichni. Na místě, kde se kříží, roste obrovský, letitý strom. Není to křížení jen reálných cest, ani těch vyšlapaných zvěří, může to být něco mnohem hlubšího, něco, co tam bylo od počátku lesa. Na tom stromě je oběšený vlk, proto se to jmenuje Rozcestí oběšeného vlka. Každý měsíc se tam schází sněm a vlci přináší část kořisti jako obětinu. Vládne jim vlk v rouše beránčím, Ovčí král…</w:t>
      </w:r>
      <w:r>
        <w:t>“</w:t>
      </w:r>
    </w:p>
    <w:p w:rsidR="005B621F" w:rsidRDefault="005B621F" w:rsidP="005B621F">
      <w:pPr>
        <w:pStyle w:val="Text"/>
      </w:pPr>
      <w:r>
        <w:t>„</w:t>
      </w:r>
      <w:r w:rsidRPr="00BE5AB3">
        <w:rPr>
          <w:szCs w:val="24"/>
        </w:rPr>
        <w:t>Ano, znám tu legendu.</w:t>
      </w:r>
      <w:r>
        <w:t>“</w:t>
      </w:r>
    </w:p>
    <w:p w:rsidR="005B621F" w:rsidRDefault="005B621F" w:rsidP="005B621F">
      <w:pPr>
        <w:pStyle w:val="Text"/>
      </w:pPr>
      <w:r>
        <w:t>„</w:t>
      </w:r>
      <w:r w:rsidRPr="00BE5AB3">
        <w:rPr>
          <w:szCs w:val="24"/>
        </w:rPr>
        <w:t>Přímo pod tím stromem jsme moji sestru našli. Nemusím Vám snad vysvětlovat, jakou roli sehrála v obětině. Od té doby ji trápí nemoc podivného charakteru a já se o ni musím starat.</w:t>
      </w:r>
      <w:r>
        <w:t>“</w:t>
      </w:r>
    </w:p>
    <w:p w:rsidR="005B621F" w:rsidRDefault="005B621F" w:rsidP="005B621F">
      <w:pPr>
        <w:pStyle w:val="Text"/>
      </w:pPr>
      <w:r>
        <w:t>„</w:t>
      </w:r>
      <w:r w:rsidRPr="00BE5AB3">
        <w:rPr>
          <w:szCs w:val="24"/>
        </w:rPr>
        <w:t>To je mi líto, kdybych mohl být nápomocen…</w:t>
      </w:r>
      <w:r>
        <w:t>“</w:t>
      </w:r>
    </w:p>
    <w:p w:rsidR="005B621F" w:rsidRDefault="005B621F" w:rsidP="005B621F">
      <w:pPr>
        <w:pStyle w:val="Text"/>
      </w:pPr>
      <w:r>
        <w:t>„</w:t>
      </w:r>
      <w:r w:rsidRPr="00BE5AB3">
        <w:rPr>
          <w:szCs w:val="24"/>
        </w:rPr>
        <w:t>Nemůžete, ale děkuji. Nyní mě omluvte, musíme vyrazit.</w:t>
      </w:r>
      <w:r>
        <w:t>“</w:t>
      </w:r>
    </w:p>
    <w:p w:rsidR="005B621F" w:rsidRDefault="005B621F" w:rsidP="005B621F">
      <w:pPr>
        <w:pStyle w:val="Text"/>
      </w:pPr>
      <w:r>
        <w:t>„</w:t>
      </w:r>
      <w:r w:rsidRPr="00BE5AB3">
        <w:rPr>
          <w:szCs w:val="24"/>
        </w:rPr>
        <w:t>Šťastné pořízení. A Bože chraň Královnu!</w:t>
      </w:r>
      <w:r>
        <w:t>“</w:t>
      </w:r>
    </w:p>
    <w:p w:rsidR="005B621F" w:rsidRDefault="005B621F" w:rsidP="005B621F">
      <w:pPr>
        <w:pStyle w:val="Text"/>
        <w:ind w:firstLine="0"/>
        <w:jc w:val="center"/>
      </w:pPr>
      <w:r w:rsidRPr="00BE5AB3">
        <w:rPr>
          <w:szCs w:val="24"/>
        </w:rPr>
        <w:t>* * *</w:t>
      </w:r>
    </w:p>
    <w:p w:rsidR="005B621F" w:rsidRDefault="005B621F" w:rsidP="005B621F">
      <w:pPr>
        <w:pStyle w:val="Text"/>
      </w:pPr>
      <w:r w:rsidRPr="00BE5AB3">
        <w:rPr>
          <w:szCs w:val="24"/>
        </w:rPr>
        <w:lastRenderedPageBreak/>
        <w:t>Liliana stáhla paraplíčko a nešťastně se ohlédla po davu vesničanů, kteří se shlukovali před branou. Prošla s hlavou hrdě vztyčenou jak jí to velel její původ, ale uvnitř v ní byla malá dušička. Viktor se k ní přidal, aby jí byl oporou. Dav se srocoval kolem a lidé se zachmuřenými tvářemi si ji nebezpečně měřili, připraveni každou chvíli vyrazit. A ona tam stála na pranýři a demonstrovala krutost lidstva. Pověrčivý lid se bál každého stínu a všichni věděli, že v téhle rodině není něco v pořádku. Co nevěděli, to si domysleli a tak byli každou vteřinu připraveni upálit čarodějnici.</w:t>
      </w:r>
    </w:p>
    <w:p w:rsidR="005B621F" w:rsidRDefault="005B621F" w:rsidP="005B621F">
      <w:pPr>
        <w:pStyle w:val="Text"/>
      </w:pPr>
      <w:r>
        <w:t>„</w:t>
      </w:r>
      <w:r w:rsidRPr="00BE5AB3">
        <w:rPr>
          <w:szCs w:val="24"/>
        </w:rPr>
        <w:t>Bůh jim odpusť!</w:t>
      </w:r>
      <w:r>
        <w:t>“</w:t>
      </w:r>
      <w:r w:rsidRPr="00BE5AB3">
        <w:rPr>
          <w:szCs w:val="24"/>
        </w:rPr>
        <w:t xml:space="preserve"> zašeptal Viktor a zakroutil hlavou nad lidskou omezeností.</w:t>
      </w:r>
    </w:p>
    <w:p w:rsidR="005B621F" w:rsidRDefault="005B621F" w:rsidP="005B621F">
      <w:pPr>
        <w:pStyle w:val="Text"/>
      </w:pPr>
      <w:r>
        <w:t>„</w:t>
      </w:r>
      <w:r w:rsidRPr="00BE5AB3">
        <w:rPr>
          <w:szCs w:val="24"/>
        </w:rPr>
        <w:t>Co když na začátku existovalo peklo, kterého se lidé tak strašně báli, že si vymysleli nebe, aby mohli alespoň doufat, že těm otřesným věcem uniknou? Že když se budou kát a chovat se slušně, tak nepřijdou do té jámy za očistcem?</w:t>
      </w:r>
      <w:r>
        <w:t>“</w:t>
      </w:r>
    </w:p>
    <w:p w:rsidR="005B621F" w:rsidRDefault="005B621F" w:rsidP="005B621F">
      <w:pPr>
        <w:pStyle w:val="Text"/>
      </w:pPr>
      <w:r>
        <w:t>„</w:t>
      </w:r>
      <w:r w:rsidRPr="00BE5AB3">
        <w:rPr>
          <w:szCs w:val="24"/>
        </w:rPr>
        <w:t>Takhle nemluv, Liliano. Musíme věřit v nebe, to jediné nám zbývá. Bůh nás obdařil moudrostí, tak ať nám věda pomůže.</w:t>
      </w:r>
      <w:r>
        <w:t>“</w:t>
      </w:r>
    </w:p>
    <w:p w:rsidR="005B621F" w:rsidRDefault="005B621F" w:rsidP="005B621F">
      <w:pPr>
        <w:pStyle w:val="Text"/>
      </w:pPr>
      <w:r>
        <w:t>„</w:t>
      </w:r>
      <w:r w:rsidRPr="00BE5AB3">
        <w:rPr>
          <w:szCs w:val="24"/>
        </w:rPr>
        <w:t>Vím, že se mi nic nemůže stát. Žádná jejich zbraň mi nemůže ublížit. Ale přesto se bojím. Nezranitelnost není všechno.</w:t>
      </w:r>
      <w:r>
        <w:t>“</w:t>
      </w:r>
    </w:p>
    <w:p w:rsidR="005B621F" w:rsidRDefault="005B621F" w:rsidP="005B621F">
      <w:pPr>
        <w:pStyle w:val="Text"/>
      </w:pPr>
      <w:r>
        <w:t>„</w:t>
      </w:r>
      <w:r w:rsidRPr="00BE5AB3">
        <w:rPr>
          <w:szCs w:val="24"/>
        </w:rPr>
        <w:t>Jen klid,</w:t>
      </w:r>
      <w:r>
        <w:t>“</w:t>
      </w:r>
      <w:r w:rsidRPr="00BE5AB3">
        <w:rPr>
          <w:szCs w:val="24"/>
        </w:rPr>
        <w:t xml:space="preserve"> řekl a pomohl jí do kočáru.</w:t>
      </w:r>
    </w:p>
    <w:p w:rsidR="005B621F" w:rsidRDefault="005B621F" w:rsidP="005B621F">
      <w:pPr>
        <w:pStyle w:val="Text"/>
      </w:pPr>
      <w:r w:rsidRPr="00BE5AB3">
        <w:rPr>
          <w:szCs w:val="24"/>
        </w:rPr>
        <w:t>Koně vyrazily střídmým tempem. Viktor věděl, že budou muset riskovat alespoň dvě zastávky, než se Liliana vydá na vlastní pěst.</w:t>
      </w:r>
    </w:p>
    <w:p w:rsidR="005B621F" w:rsidRDefault="005B621F" w:rsidP="005B621F">
      <w:pPr>
        <w:pStyle w:val="Text"/>
      </w:pPr>
      <w:r w:rsidRPr="00BE5AB3">
        <w:rPr>
          <w:szCs w:val="24"/>
        </w:rPr>
        <w:t>Kočí vykřikl. Třeskot zbraní byl jen dílem okamžiku. Ozvala se ohlušující rána, po které kočár změnil směr a kabina se začala labilně naklánět. Liliana spadla na zem. Viktor sáhl po pouzdru s pistolí. Měl nabitou jedinou kulku a hodlal ji použít. Něco těžkého dopadlo na střechu kočáru.</w:t>
      </w:r>
    </w:p>
    <w:p w:rsidR="005B621F" w:rsidRDefault="005B621F" w:rsidP="005B621F">
      <w:pPr>
        <w:pStyle w:val="Text"/>
      </w:pPr>
      <w:r>
        <w:t>„</w:t>
      </w:r>
      <w:r w:rsidRPr="00BE5AB3">
        <w:rPr>
          <w:szCs w:val="24"/>
        </w:rPr>
        <w:t>To jsou vrahové!</w:t>
      </w:r>
      <w:r>
        <w:t>“</w:t>
      </w:r>
      <w:r w:rsidRPr="00BE5AB3">
        <w:rPr>
          <w:szCs w:val="24"/>
        </w:rPr>
        <w:t xml:space="preserve"> vykřikla Liliana a přikrčila se u bohatě polstrovaného sedadla. Vrahy znali oba. Byli to dokonalé vynálezy, lidé z písku a kovů, v jejíchž žilách koloval prach a srdce jim tikalo jako hodinový strojek. Říkalo se o nich, že jsou nezranitelní, ale žádný ze sourozenců se nehodlal vzdát. Liliana pohlédla okénkem na zapadající slunce. Vjeli do lesa, kočár skákal přes nerovný terén, koně se plašily a dřevěné nápravy skřípaly. První z vrahů skočil dovnitř. Vysoká postava zahalená v černém plášti a s nožem v ruce. Cylindr jí stínil obličej, ale i tak měli oba pocit, že vidí ten zlověstný </w:t>
      </w:r>
      <w:r w:rsidRPr="00BE5AB3">
        <w:rPr>
          <w:szCs w:val="24"/>
        </w:rPr>
        <w:lastRenderedPageBreak/>
        <w:t>úšklebek v koutku mrtvolně bledých úst. Viktor zvedl hlaveň pistole a vystřelil. Kulka postavou proletěla a z rány se vysypal písek. Muž jen naklonil hlavu na stranu, jako by si prohlížel ten zázrak, že jej někdo zasáhl. Vykopl Viktorovi zbraň z ruky a praštil ho pěstí, až spadl na sedadlo. Šlechtic se vymrštil a cizince nakopl, až prorazil stěnu s dvířky. Jenže to už z druhé strany seskočil další. Liliana mu skočila kolem krku a přenesla na něj celou svou váhu, díky níž útočníka vyvedla z rovnováhy a on spadl pod kola vozu.</w:t>
      </w:r>
    </w:p>
    <w:p w:rsidR="005B621F" w:rsidRDefault="005B621F" w:rsidP="005B621F">
      <w:pPr>
        <w:pStyle w:val="Text"/>
      </w:pPr>
      <w:r>
        <w:t>„</w:t>
      </w:r>
      <w:r w:rsidRPr="00BE5AB3">
        <w:rPr>
          <w:szCs w:val="24"/>
        </w:rPr>
        <w:t>Musíme zastavit koně!</w:t>
      </w:r>
      <w:r>
        <w:t>“</w:t>
      </w:r>
      <w:r w:rsidRPr="00BE5AB3">
        <w:rPr>
          <w:szCs w:val="24"/>
        </w:rPr>
        <w:t xml:space="preserve"> vykřikl Viktor. Chytil se o ostění a vytáhl se ven z kočáru. Díky každé nepozornosti mohl následovat vraha pod kola vozu. Vyskočil na kozlík, ale málem spadl, protože mu uklouzla noha. Balancoval nad koňskými hřbety, než se mu povedlo chytit otěže. Koutkem oka viděl, jak je sledují dva vrazi. Oba šli mlčky, rychle a vypočítavě. Obklíčili je a neustále se přibližovali. Ve Viktorovi by se krve nedořezal. Polkl a snažil se, aby se mu netřásly ruce. Mohl bojovat, věděl, že je zkušený šermíř a poměrně dobrý střelec, ale jak se měl vypořádat s monstry, které nešlo zabít? Vytáhl svou vlastnoručně vyrobenou pistoli. Čekal až se nabije, ale světýlko zářilo, pára z ní stoupala a kolečka ve složitém soukolí se točila. Viktor zacílil, vrahové se nezastavili, ani neuhnuli z předem dané trasy. Vystřelil tedy. Salva narazila do jednoho z nich a po nepřetržité palbě ho roztrhala na kusy. Druhého zasáhly úlomky střel, které se mu zaryly hluboko do masa. Viktorovi docházelo, že ingredience na tyto bytosti budou nejspíše pocházet z mrtvých lidí, protože organika v nich byla zastoupená a nepostradatelná. Liliana vyskočila z kočáru a rozběhla se hlouběji do lesa. Jeden z vrahů ji následoval. Viktor odhodil nepotřebnou parní pistoli a urychleně přemýšlel, co dál, aby si zachránil život. Seskočil z kozlíku, zatímco koně nervózně frkali. Pak se za vrahem mihl temný stín, který ho srazil na zem. Ozvaly se trhavé zvuky a hrdelní vrčení. Viktor zmoženě klesl na zem a dal si hlavu do dlaní.</w:t>
      </w:r>
    </w:p>
    <w:p w:rsidR="005B621F" w:rsidRDefault="005B621F" w:rsidP="005B621F">
      <w:pPr>
        <w:pStyle w:val="Text"/>
      </w:pPr>
      <w:r w:rsidRPr="00BE5AB3">
        <w:rPr>
          <w:szCs w:val="24"/>
        </w:rPr>
        <w:t xml:space="preserve">Liliana se vrátila z lesa, ústa měla potřísněná krví a vlasy rozcuchané. Šla s jistotou a našlapovala mimo bahnité kaluže. Ani jednou nezakolísala. Podal jí krajkový kapesník. Viktor se ještě stále třásl strachy, kdežto ona nehnula ani brvou. Byla tak dokonalá, </w:t>
      </w:r>
      <w:r w:rsidRPr="00BE5AB3">
        <w:rPr>
          <w:szCs w:val="24"/>
        </w:rPr>
        <w:lastRenderedPageBreak/>
        <w:t>klidná jako mramorová socha Venuše vytesaná tím nejjemnějším dlátem.</w:t>
      </w:r>
    </w:p>
    <w:p w:rsidR="005B621F" w:rsidRDefault="005B621F" w:rsidP="005B621F">
      <w:pPr>
        <w:pStyle w:val="Text"/>
      </w:pPr>
      <w:r>
        <w:t>„</w:t>
      </w:r>
      <w:r w:rsidRPr="00BE5AB3">
        <w:rPr>
          <w:szCs w:val="24"/>
        </w:rPr>
        <w:t>Dál půjdu sama,</w:t>
      </w:r>
      <w:r>
        <w:t>“</w:t>
      </w:r>
      <w:r w:rsidRPr="00BE5AB3">
        <w:rPr>
          <w:szCs w:val="24"/>
        </w:rPr>
        <w:t xml:space="preserve"> řekla. Viktor přikývl, sedl na vůz a vydal se svou lidskou cestou.</w:t>
      </w:r>
    </w:p>
    <w:p w:rsidR="005B621F" w:rsidRDefault="005B621F" w:rsidP="005B621F">
      <w:pPr>
        <w:pStyle w:val="Text"/>
      </w:pPr>
      <w:r w:rsidRPr="00BE5AB3">
        <w:rPr>
          <w:szCs w:val="24"/>
        </w:rPr>
        <w:t>Vlčice se rozběhla přes louku. Hnala se skrytá pod rouškou noci a smysly měla napjaté k prasknutí. Na jasné obloze svítil úplněk, obrovský stříbrný měsíc. Věděla o mužích v rákosových porostech dřív, než na ni vystřelili. Změnila směr cesty a přeběhla brázdou víc na západ. Vlčice se místy propadala do bahna, místy plavala v kalné vodě zvířené z nedávných dešťů. Záhy dosáhla k vysoké trávě a nebýt divoce křičících divokých kachen, které vyplašila, nikdo by si toho ani nepovšiml. Nepřátelé dlouhou dobu nevěděli, jakým zázrakem se dopisy a depeše dostávají do královnina paláce, ale pak ta informace přece jen unikla. Nejspíš zrádce. I dlouho potom využívali pověrčivosti lidí i jejich racionalitu, aby jejich tvrzení vyvraceli a různě překrucovali. Koneckonců, kdo dnes věřil ještě na pohádky z temné minulosti Británie.</w:t>
      </w:r>
    </w:p>
    <w:p w:rsidR="005B621F" w:rsidRDefault="005B621F" w:rsidP="005B621F">
      <w:pPr>
        <w:pStyle w:val="Text"/>
        <w:ind w:firstLine="0"/>
        <w:jc w:val="center"/>
      </w:pPr>
      <w:r w:rsidRPr="00BE5AB3">
        <w:rPr>
          <w:szCs w:val="24"/>
        </w:rPr>
        <w:t>* * *</w:t>
      </w:r>
    </w:p>
    <w:p w:rsidR="005B621F" w:rsidRDefault="005B621F" w:rsidP="005B621F">
      <w:pPr>
        <w:pStyle w:val="Text"/>
      </w:pPr>
      <w:r w:rsidRPr="00BE5AB3">
        <w:rPr>
          <w:szCs w:val="24"/>
        </w:rPr>
        <w:t>Viktor dorazil ke dvoru o dva dny později tajnými chodbami pod hradem a našel jen hořící obydlí, hradby obležené vojáky a hladovějící poddané. Po cestě odstavil kočár a díky svému pověření od Královny procházel skrz spřátelená území s imunitou. Když se konečně dostal do cíle určení, byl na pokraji sil. Všude za zdmi zuřily nepokoje. Irsko se snažilo osamostatnit a každý plnokrevný občan táhl do útoku proti Království. Stávající situaci nepomáhaly ani rozbroje ve vládě. Rozpory mezi vlastními lidmi dělaly další nepřátele. Nespokojení občané se srocovali na náměstích, v oknech ministrů zase protestně visely státní vlajky. Alfréd budoval v zálivu flotilu ozbrojených lodí, kdežto Eduard držel města, kolaboroval s Francouzi a jeho vzducholodě a střelné vozy křižovaly prostor kolem Londýna.</w:t>
      </w:r>
    </w:p>
    <w:p w:rsidR="005B621F" w:rsidRDefault="005B621F" w:rsidP="005B621F">
      <w:pPr>
        <w:pStyle w:val="Text"/>
      </w:pPr>
      <w:r w:rsidRPr="00BE5AB3">
        <w:rPr>
          <w:szCs w:val="24"/>
        </w:rPr>
        <w:t xml:space="preserve">Viktor věděl, že jejich služeb bude i nadále potřeba. V dobách války víc než kdy jindy potřebovali nenápadného posla, který dokáže přes nepřátelská území nepozorovaně přenášet zprávy. A Liliana díky své vlkodlačí krvi mohla vše. Doručovala zprávy a dokázala </w:t>
      </w:r>
      <w:r w:rsidRPr="00BE5AB3">
        <w:rPr>
          <w:szCs w:val="24"/>
        </w:rPr>
        <w:lastRenderedPageBreak/>
        <w:t>myslet a reagovat na vzniklé situace. I se svým prokletím mohla sloužit Královně.</w:t>
      </w:r>
    </w:p>
    <w:p w:rsidR="005B621F" w:rsidRDefault="005B621F" w:rsidP="005B621F">
      <w:pPr>
        <w:pStyle w:val="Text"/>
      </w:pPr>
      <w:r w:rsidRPr="00BE5AB3">
        <w:rPr>
          <w:szCs w:val="24"/>
        </w:rPr>
        <w:t>Viktor vystoupil z podzemního labyrintu přesně v pravé poledne. Liliana mu přiběhla vstříc a objala ho.</w:t>
      </w:r>
    </w:p>
    <w:p w:rsidR="005B621F" w:rsidRDefault="005B621F" w:rsidP="005B621F">
      <w:pPr>
        <w:pStyle w:val="Text"/>
      </w:pPr>
      <w:r>
        <w:t>„</w:t>
      </w:r>
      <w:r w:rsidRPr="00BE5AB3">
        <w:rPr>
          <w:szCs w:val="24"/>
        </w:rPr>
        <w:t>Stihla jsem to, ale strhla se přestřelka. Ministr zaútočil na královnu, když se vracela z procházky. Strhla se panika, ale je v pořádku!</w:t>
      </w:r>
      <w:r>
        <w:t>“</w:t>
      </w:r>
    </w:p>
    <w:p w:rsidR="005B621F" w:rsidRDefault="005B621F" w:rsidP="005B621F">
      <w:pPr>
        <w:pStyle w:val="Text"/>
      </w:pPr>
      <w:r w:rsidRPr="00BE5AB3">
        <w:rPr>
          <w:szCs w:val="24"/>
        </w:rPr>
        <w:t>Zvuk střelby otřásl letitými zdmi. Oba sourozenci si kryli hlavy.</w:t>
      </w:r>
    </w:p>
    <w:p w:rsidR="005B621F" w:rsidRDefault="005B621F" w:rsidP="005B621F">
      <w:pPr>
        <w:pStyle w:val="Text"/>
      </w:pPr>
      <w:r>
        <w:t>„</w:t>
      </w:r>
      <w:r w:rsidRPr="00BE5AB3">
        <w:rPr>
          <w:szCs w:val="24"/>
        </w:rPr>
        <w:t>Musíme se vrátit, co nejdříve,</w:t>
      </w:r>
      <w:r>
        <w:t>“</w:t>
      </w:r>
      <w:r w:rsidRPr="00BE5AB3">
        <w:rPr>
          <w:szCs w:val="24"/>
        </w:rPr>
        <w:t xml:space="preserve"> řekl Viktor a s úžasem sledoval oblohu plnou vzducholodí, které po sobě pálily.</w:t>
      </w:r>
    </w:p>
    <w:p w:rsidR="005B621F" w:rsidRDefault="005B621F" w:rsidP="005B621F">
      <w:pPr>
        <w:pStyle w:val="Text"/>
      </w:pPr>
      <w:r>
        <w:t>„</w:t>
      </w:r>
      <w:r w:rsidRPr="00BE5AB3">
        <w:rPr>
          <w:szCs w:val="24"/>
        </w:rPr>
        <w:t>Kéž bych něco takového vynalezl,</w:t>
      </w:r>
      <w:r>
        <w:t>“</w:t>
      </w:r>
      <w:r w:rsidRPr="00BE5AB3">
        <w:rPr>
          <w:szCs w:val="24"/>
        </w:rPr>
        <w:t xml:space="preserve"> povzdychl si, když v tom jim jeden z obrovitých letounů vybuchl přímo nad hlavou. Vojáci prolomili první linii, ale zastavili se o hradby jako když příboj narazí do skály. Vzducholoď se řítila k zemi. Hořící plátno vlálo za tělem jako fénixův ocas. Viktor se snažil couvat, ale pak zády narazil na zeď továrny. Kolem padaly trosky, kovové součástky cinkaly o zem a ty těžké vykousávaly do povrchu cesty obrovské díry. K sourozencům dolehl zápach spáleniny. Nemohli dýchat a oba se začali dusit. Skrze kouř a tříštění součástek viděli temnou siluetu. Přibližovala se neuvěřitelnou rychlostí jako obr mílovými kroky, aby spolkl své oběti. Snažil se sestru strhnout stranou, ale věděl, že nezbývá čas. Po stěně před nimi zaskřípaly trubky. Prostor se uzavíral. Vší silou Lilianu zvedl a postrčil ji kupředu. V tu chvíli mu bokem projela špice z motoru. Nestačil ani vykřiknout. Instinktivně se stáhl a pokusil se předmět vytáhnout, ale zaklínil se mezi padajícím potrubím. Obrovská rána ho ohlušila a zřejmě také přebila jeho křik. Vzducholoď se převrátila na bok a zbytek kabiny jel setrvačností po dlažbě. Nárazy ji zpomalily. Střecha popadala kolem uvězněného. Rozžhavené plechy ho minuly, ale on před sebou neustále viděl to řítící se monstrum, které se před ničím nezastavilo. Následovala dutá rána, která se rozlehla po okolí jako háv tlakové vlny po výbuchu válečné pumy. Prach je oslepil. Ohlušeně čekali, až ozvěna zmizí. Viktor zjistil, že se nemůže ani hnout. Zaškubal sebou, ale krom lepkavé vlhkosti na pravém boku nic necítil. Donutil se otevřít zalepené oči, z nichž mu samovolně tekly slzy. Otočil tvář špinavou od kouře k místům, kde mu končilo pravé rameno, aby </w:t>
      </w:r>
      <w:r w:rsidRPr="00BE5AB3">
        <w:rPr>
          <w:szCs w:val="24"/>
        </w:rPr>
        <w:lastRenderedPageBreak/>
        <w:t>viděl, že ho utržený bok vzducholodě přimáčkl ke zdi a rozdrtil mu ruku. Horký kov ránu vypálil, takže zabránil tepennému krvácení. Viktor vzlykl. Bylo mu lehko – potácel se v mátohách, až se propadl do spánku, v němž ho tvář jeho sestry stále provázela a volala, aby to nevzdával. Zašeptal, že má žízeň. V malátném stavu před smrtí si uvědomil, že Liliana vzala ze země kousek střepu a přiložila si ho k zápěstí. Pak mu něco ukáplo na rozpraskané rty. Lék na všechny nemoci…</w:t>
      </w:r>
    </w:p>
    <w:p w:rsidR="005B621F" w:rsidRDefault="005B621F" w:rsidP="005B621F">
      <w:pPr>
        <w:pStyle w:val="Text"/>
        <w:ind w:firstLine="0"/>
        <w:jc w:val="center"/>
      </w:pPr>
      <w:r w:rsidRPr="00BE5AB3">
        <w:rPr>
          <w:szCs w:val="24"/>
        </w:rPr>
        <w:t>* * *</w:t>
      </w:r>
    </w:p>
    <w:p w:rsidR="005B621F" w:rsidRDefault="005B621F" w:rsidP="005B621F">
      <w:pPr>
        <w:pStyle w:val="Text"/>
      </w:pPr>
      <w:r w:rsidRPr="00BE5AB3">
        <w:rPr>
          <w:szCs w:val="24"/>
        </w:rPr>
        <w:t>Večer zapálila svíčku a sedla si za dubový stůl. Do číší nalila víno. Cinkot nádobí ho probral z mátožného spánku. Otočil hlavu, aby si mohl s úžasem v očích prohlédnout svou novou mechanickou paži. Zkušebně sevřel prsty v pěst a přitom sledoval, jak se kolečka otáčejí a trubice, skrze něž proudila krev, se stahovaly. V místech, kde mu byla paže odervána, ležel ještě stále zkrvavený obvaz, zpod něhož vyčuhovaly stehy. Ani nedýchal nad precizností té práce. Jednalo se o prototyp, který léta vymýšlel a konstruoval spolu s Lilianou, rovněž skvělou mechaničkou. Nikdy by takovou operaci nemohl přežít, kdyby byl člověk. Ale teď už nebyl.</w:t>
      </w:r>
    </w:p>
    <w:p w:rsidR="005B621F" w:rsidRDefault="005B621F" w:rsidP="005B621F">
      <w:pPr>
        <w:pStyle w:val="Text"/>
      </w:pPr>
      <w:r>
        <w:t>„</w:t>
      </w:r>
      <w:r w:rsidRPr="00BE5AB3">
        <w:rPr>
          <w:szCs w:val="24"/>
        </w:rPr>
        <w:t>Jak je ti, bratře?</w:t>
      </w:r>
      <w:r>
        <w:t>“</w:t>
      </w:r>
      <w:r w:rsidRPr="00BE5AB3">
        <w:rPr>
          <w:szCs w:val="24"/>
        </w:rPr>
        <w:t xml:space="preserve"> zeptala se aniž by se otočila. Jeho vlčí oči pozorovaly nádherná ramena odhalená z šatů.</w:t>
      </w:r>
    </w:p>
    <w:p w:rsidR="005B621F" w:rsidRDefault="005B621F" w:rsidP="005B621F">
      <w:pPr>
        <w:pStyle w:val="Text"/>
      </w:pPr>
      <w:r>
        <w:t>„</w:t>
      </w:r>
      <w:r w:rsidRPr="00BE5AB3">
        <w:rPr>
          <w:szCs w:val="24"/>
        </w:rPr>
        <w:t>Děkuji za optání. O mnoho lépe.</w:t>
      </w:r>
      <w:r>
        <w:t>“</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1F"/>
    <w:rsid w:val="0020067D"/>
    <w:rsid w:val="005B621F"/>
    <w:rsid w:val="005D13F4"/>
    <w:rsid w:val="008F3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DBAA"/>
  <w15:docId w15:val="{9A42F2CC-D694-4B43-9031-2FBCB063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One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empty.dotx</Template>
  <TotalTime>0</TotalTime>
  <Pages>9</Pages>
  <Words>2585</Words>
  <Characters>15253</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-&gt;-&gt;-&gt;-&gt;-&gt;-&gt;</dc:creator>
  <cp:lastModifiedBy>-&gt;-&gt;-&gt;-&gt;-&gt;-&gt;</cp:lastModifiedBy>
  <cp:revision>1</cp:revision>
  <dcterms:created xsi:type="dcterms:W3CDTF">2015-07-12T08:43:00Z</dcterms:created>
  <dcterms:modified xsi:type="dcterms:W3CDTF">2015-07-12T08:44:00Z</dcterms:modified>
</cp:coreProperties>
</file>