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01F7D" w:rsidRPr="006516F9" w:rsidRDefault="00E01F7D" w:rsidP="00E01F7D">
      <w:pPr>
        <w:pStyle w:val="Text"/>
        <w:rPr>
          <w:sz w:val="28"/>
          <w:szCs w:val="28"/>
        </w:rPr>
      </w:pPr>
      <w:r w:rsidRPr="006516F9">
        <w:rPr>
          <w:b/>
          <w:sz w:val="28"/>
          <w:szCs w:val="28"/>
        </w:rPr>
        <w:t xml:space="preserve">Petra Slováková – </w:t>
      </w:r>
      <w:bookmarkStart w:id="0" w:name="bookmark0"/>
      <w:r w:rsidRPr="006516F9">
        <w:rPr>
          <w:b/>
          <w:sz w:val="28"/>
          <w:szCs w:val="28"/>
        </w:rPr>
        <w:t>Gondoli</w:t>
      </w:r>
      <w:r>
        <w:rPr>
          <w:b/>
          <w:sz w:val="28"/>
          <w:szCs w:val="28"/>
        </w:rPr>
        <w:t>é</w:t>
      </w:r>
      <w:r w:rsidRPr="006516F9">
        <w:rPr>
          <w:b/>
          <w:sz w:val="28"/>
          <w:szCs w:val="28"/>
        </w:rPr>
        <w:t>r</w:t>
      </w:r>
      <w:bookmarkEnd w:id="0"/>
    </w:p>
    <w:p w:rsidR="00E01F7D" w:rsidRPr="006516F9" w:rsidRDefault="00E01F7D" w:rsidP="00E01F7D">
      <w:pPr>
        <w:pStyle w:val="Text"/>
      </w:pPr>
    </w:p>
    <w:p w:rsidR="00E01F7D" w:rsidRPr="006516F9" w:rsidRDefault="00E01F7D" w:rsidP="00E01F7D">
      <w:pPr>
        <w:pStyle w:val="Text"/>
      </w:pPr>
      <w:r w:rsidRPr="006516F9">
        <w:t>Kapka krve dopadla na dláždění. Následovaly ji další a další. Chytil jsem se za poraněnou tvář, kam mě udeřil vržený kámen.</w:t>
      </w:r>
    </w:p>
    <w:p w:rsidR="00E01F7D" w:rsidRPr="006516F9" w:rsidRDefault="00E01F7D" w:rsidP="00E01F7D">
      <w:pPr>
        <w:pStyle w:val="Text"/>
      </w:pPr>
      <w:r w:rsidRPr="006516F9">
        <w:t>„Zrůdo!“ ozvalo se z davu.</w:t>
      </w:r>
    </w:p>
    <w:p w:rsidR="00E01F7D" w:rsidRPr="006516F9" w:rsidRDefault="00E01F7D" w:rsidP="00E01F7D">
      <w:pPr>
        <w:pStyle w:val="Text"/>
      </w:pPr>
      <w:r w:rsidRPr="006516F9">
        <w:t>„Dejte mi pokoj!“ křikl jsem, ale vzbudilo to jen posměch. Obklíčili mě, aby mi zabránili utéct.</w:t>
      </w:r>
    </w:p>
    <w:p w:rsidR="00E01F7D" w:rsidRPr="006516F9" w:rsidRDefault="00E01F7D" w:rsidP="00E01F7D">
      <w:pPr>
        <w:pStyle w:val="Text"/>
      </w:pPr>
      <w:r w:rsidRPr="006516F9">
        <w:t>„Myslíš si, že jsi lepší než my?“ zeptal se pravděpodobný velitel skupiny. „Vy, převozníci, byste měli zůstat v Podsvětí s těmi nadlidskými stvůrami! Ve tmě, kam patříte!“</w:t>
      </w:r>
    </w:p>
    <w:p w:rsidR="00E01F7D" w:rsidRPr="006516F9" w:rsidRDefault="00E01F7D" w:rsidP="00E01F7D">
      <w:pPr>
        <w:pStyle w:val="Text"/>
      </w:pPr>
      <w:r w:rsidRPr="006516F9">
        <w:t>Naráželi na mé mechanické doplňky, které jsem měl od doby,</w:t>
      </w:r>
      <w:r>
        <w:t xml:space="preserve"> </w:t>
      </w:r>
      <w:r w:rsidRPr="006516F9">
        <w:t>co mě bohové zachránili od jisté smrti a vrátili zpátky mezi živé</w:t>
      </w:r>
      <w:r>
        <w:t xml:space="preserve"> </w:t>
      </w:r>
      <w:r w:rsidRPr="006516F9">
        <w:t>jako svého strážce. Naše vylepšená těla způsobovala v lidských</w:t>
      </w:r>
      <w:r>
        <w:t xml:space="preserve"> </w:t>
      </w:r>
      <w:r w:rsidRPr="006516F9">
        <w:t>srdcích mnoho hořkosti a záště. Nadlidskou sílu i jiné schopnosti, kterými jsme vládli, jsme vykoupili krví a službou až do</w:t>
      </w:r>
      <w:r>
        <w:t xml:space="preserve"> </w:t>
      </w:r>
      <w:r w:rsidRPr="006516F9">
        <w:t>skonání světa.</w:t>
      </w:r>
    </w:p>
    <w:p w:rsidR="00E01F7D" w:rsidRPr="006516F9" w:rsidRDefault="00E01F7D" w:rsidP="00E01F7D">
      <w:pPr>
        <w:pStyle w:val="Text"/>
      </w:pPr>
      <w:r w:rsidRPr="006516F9">
        <w:t>„Vrať se zpátky do pekla!“ křikl na mne znovu a hodil kamenem, který mě zasáhl do hlavy a rozsekl mi čelo. Měl jsem vztek.</w:t>
      </w:r>
      <w:r>
        <w:t xml:space="preserve"> </w:t>
      </w:r>
      <w:r w:rsidRPr="006516F9">
        <w:t>V nitru mi vřela moc a čekala jen na to, kdy ji propustím. Pozvedl</w:t>
      </w:r>
      <w:r>
        <w:t xml:space="preserve"> </w:t>
      </w:r>
      <w:r w:rsidRPr="006516F9">
        <w:t>jsem ruce a blesky probíjející se mezi kovovými prsty konečně vyšlehly ven. Vykřikl jsem. Nechal jsem té nespoutané energii volný</w:t>
      </w:r>
      <w:r>
        <w:t xml:space="preserve"> </w:t>
      </w:r>
      <w:r w:rsidRPr="006516F9">
        <w:t>průběh a záhy jsem se ocitl obklopen světlem. Modré výboje sršící mi ze sevřených pěstí se rozutekly po kamenných dlaždicích.</w:t>
      </w:r>
      <w:r>
        <w:t xml:space="preserve"> </w:t>
      </w:r>
      <w:r w:rsidRPr="006516F9">
        <w:t>„Táhněte pryč!“</w:t>
      </w:r>
    </w:p>
    <w:p w:rsidR="00E01F7D" w:rsidRPr="006516F9" w:rsidRDefault="00E01F7D" w:rsidP="00E01F7D">
      <w:pPr>
        <w:pStyle w:val="Text"/>
      </w:pPr>
      <w:r w:rsidRPr="006516F9">
        <w:t>Útočníci se s křikem rozutekli a zmizeli někde ve tmě. Sebral</w:t>
      </w:r>
      <w:r>
        <w:t xml:space="preserve"> </w:t>
      </w:r>
      <w:r w:rsidRPr="006516F9">
        <w:t>jsem ze země svou hůl a rozběhl se k loďce. Zpoždění způsobené nečekaným útokem mohlo být katastrofální. Bohyně nerada čekala.</w:t>
      </w:r>
    </w:p>
    <w:p w:rsidR="00E01F7D" w:rsidRPr="006516F9" w:rsidRDefault="00E01F7D" w:rsidP="00E01F7D">
      <w:pPr>
        <w:pStyle w:val="Text"/>
      </w:pPr>
      <w:r w:rsidRPr="006516F9">
        <w:t>Gondola se zlehka pohupovala na hladině vodního kanálu</w:t>
      </w:r>
      <w:r>
        <w:t xml:space="preserve"> </w:t>
      </w:r>
      <w:r w:rsidRPr="006516F9">
        <w:t>v blízkosti mého domku. Když jsem zasunul svou hůl do nadstavce vesla, zajela tam jako po másle a mechanismy se propojily a já splynul s lodí, jako bychom byli jedno. Loďka se sama vydala známým směrem, jako by jí něco uvnitř ukazovalo kam se</w:t>
      </w:r>
      <w:r>
        <w:t xml:space="preserve"> </w:t>
      </w:r>
      <w:r w:rsidRPr="006516F9">
        <w:t>vydat. Nebo možná měla i vlastní vůli. Po změně tohoto světa</w:t>
      </w:r>
      <w:r>
        <w:t xml:space="preserve"> </w:t>
      </w:r>
      <w:r w:rsidRPr="006516F9">
        <w:t>mělo hodně věcí vůli a rozum. Stroje ožívaly a mrtví se vraceli.</w:t>
      </w:r>
    </w:p>
    <w:p w:rsidR="00E01F7D" w:rsidRPr="006516F9" w:rsidRDefault="00E01F7D" w:rsidP="00E01F7D">
      <w:pPr>
        <w:pStyle w:val="Text"/>
      </w:pPr>
      <w:r w:rsidRPr="006516F9">
        <w:t>Kanál byl v těchto místech úzký, ale věděl jsem, že se záhy</w:t>
      </w:r>
      <w:r>
        <w:t xml:space="preserve"> </w:t>
      </w:r>
      <w:r w:rsidRPr="006516F9">
        <w:t>rozšiřuje. Kolem břehů pospávali lidé, kteří ještě pořád trpěli</w:t>
      </w:r>
      <w:r>
        <w:t xml:space="preserve"> </w:t>
      </w:r>
      <w:r w:rsidRPr="006516F9">
        <w:t>spánkem, nacpaní v páchnoucích špinavých uličkách a schoulení k sobě. Dokázal jsem v těch umouněných, ztrhaných tvářích</w:t>
      </w:r>
      <w:r>
        <w:t xml:space="preserve"> </w:t>
      </w:r>
      <w:r w:rsidRPr="006516F9">
        <w:t xml:space="preserve">číst příběhy o </w:t>
      </w:r>
      <w:r w:rsidRPr="006516F9">
        <w:lastRenderedPageBreak/>
        <w:t>bolesti všedního života. Žebráci a bezdomovci byli</w:t>
      </w:r>
      <w:r>
        <w:t xml:space="preserve"> </w:t>
      </w:r>
      <w:r w:rsidRPr="006516F9">
        <w:t>posledním zoufalým článkem této přežívající společnosti. A také</w:t>
      </w:r>
      <w:r>
        <w:t xml:space="preserve"> </w:t>
      </w:r>
      <w:r w:rsidRPr="006516F9">
        <w:t>měli svůj mor v podobě těch, kteří už své životy skončili. Oživlí</w:t>
      </w:r>
      <w:r>
        <w:t xml:space="preserve"> </w:t>
      </w:r>
      <w:r w:rsidRPr="006516F9">
        <w:t>mrtví byli jako nemoc. Nemoc, která prolezla celé město, zaplnila každý kout a pomalu stravovala prostor a všechno v něm.</w:t>
      </w:r>
      <w:r>
        <w:t xml:space="preserve"> </w:t>
      </w:r>
      <w:r w:rsidRPr="006516F9">
        <w:t>Kdokoliv se mohl stát jejich kořistí.</w:t>
      </w:r>
    </w:p>
    <w:p w:rsidR="00E01F7D" w:rsidRPr="006516F9" w:rsidRDefault="00E01F7D" w:rsidP="00E01F7D">
      <w:pPr>
        <w:pStyle w:val="Text"/>
      </w:pPr>
      <w:r w:rsidRPr="006516F9">
        <w:t>Zabral jsem, abych posunul gondolu kupředu. Trup lodi rozrážel tmavou vodu, ale šplouchání téměř zanikalo v ozvěnách zvonů a píšťal. Město pod kupolí se neochotně probouzelo. Radniční</w:t>
      </w:r>
      <w:r>
        <w:t xml:space="preserve"> </w:t>
      </w:r>
      <w:r w:rsidRPr="006516F9">
        <w:t>hodiny odbíjely šestou. Továrny otevíraly brány novému přísunu</w:t>
      </w:r>
      <w:r>
        <w:t xml:space="preserve"> </w:t>
      </w:r>
      <w:r w:rsidRPr="006516F9">
        <w:t>dělníků, kteří v jejich útrobách obsluhovali stroje a holýma rukama tvořili z bídy civilizaci. Nevyhasínající pece chrlily z komínů</w:t>
      </w:r>
      <w:r>
        <w:t xml:space="preserve"> </w:t>
      </w:r>
      <w:r w:rsidRPr="006516F9">
        <w:t>oblaka kouře. Popílek padal do žluklé bledého sirného oparu jako</w:t>
      </w:r>
      <w:r>
        <w:t xml:space="preserve"> </w:t>
      </w:r>
      <w:r w:rsidRPr="006516F9">
        <w:t>zkažený sníh a dusil všechny, kdo se vydali do ulic bez masky.</w:t>
      </w:r>
      <w:r>
        <w:t xml:space="preserve"> </w:t>
      </w:r>
      <w:r w:rsidRPr="006516F9">
        <w:t>Příkrovem jedovatého sněhu se ploužily zahalené postavy, tváře skryté za dýchacími přístroji ozdobenými krajkou a kamínky.</w:t>
      </w:r>
      <w:r>
        <w:t xml:space="preserve"> </w:t>
      </w:r>
      <w:r w:rsidRPr="006516F9">
        <w:t>Škraboškami z dob, kdy tu ještě každý rok burácel karneval, jen</w:t>
      </w:r>
      <w:r>
        <w:t xml:space="preserve"> </w:t>
      </w:r>
      <w:r w:rsidRPr="006516F9">
        <w:t>vylepšenými, aby pod tím pozlátkem byly užitečnější.</w:t>
      </w:r>
    </w:p>
    <w:p w:rsidR="00E01F7D" w:rsidRPr="006516F9" w:rsidRDefault="00E01F7D" w:rsidP="00E01F7D">
      <w:pPr>
        <w:pStyle w:val="Text"/>
      </w:pPr>
      <w:r w:rsidRPr="006516F9">
        <w:t>Uprostřed kanálu voda spadala do mnoha menších vodopádů.</w:t>
      </w:r>
      <w:r>
        <w:t xml:space="preserve"> </w:t>
      </w:r>
      <w:r w:rsidRPr="006516F9">
        <w:t>Obrovská kola hnala proud pod loď, která sjela po kolejnici hlouběji. Spěchal jsem do dolních pater šíleného labyrintu, abych přivezl svítání. Těm místům se říkalo Podsvětí, byla temná, chladná a plná mrtvých. Světlo lucerny houpající se na labutím krku</w:t>
      </w:r>
      <w:r>
        <w:t xml:space="preserve"> </w:t>
      </w:r>
      <w:r w:rsidRPr="006516F9">
        <w:t>lodě jako by pohasínalo a nedokázalo rozhánět houstnoucí tmu.</w:t>
      </w:r>
      <w:r>
        <w:t xml:space="preserve"> </w:t>
      </w:r>
      <w:r w:rsidRPr="006516F9">
        <w:t>Za ta léta, co jsem tamtudy jezdil, jsem si zvykl na abnormální</w:t>
      </w:r>
      <w:r>
        <w:t xml:space="preserve"> </w:t>
      </w:r>
      <w:r w:rsidRPr="006516F9">
        <w:t>strach, který člověka přepadl, jakmile se dostal do dávno zapomenutého města. Staleté stavby pohřbené v hlubinách se neustále potápěly, jak obrovské skryté mechanismy přečerpávaly</w:t>
      </w:r>
      <w:r>
        <w:t xml:space="preserve"> </w:t>
      </w:r>
      <w:r w:rsidRPr="006516F9">
        <w:t>mořskou vodu kdesi u dna.</w:t>
      </w:r>
    </w:p>
    <w:p w:rsidR="00E01F7D" w:rsidRPr="006516F9" w:rsidRDefault="00E01F7D" w:rsidP="00E01F7D">
      <w:pPr>
        <w:pStyle w:val="Text"/>
      </w:pPr>
      <w:r w:rsidRPr="006516F9">
        <w:t>Město se nám každým dnem vzdalovalo v ozvěnách minulosti a my stavěli kousek po kousku nové, vyšší, abychom unikli stále se přibližující smrti z hlubin, kam se povrch propadal.</w:t>
      </w:r>
      <w:r>
        <w:t xml:space="preserve"> </w:t>
      </w:r>
      <w:r w:rsidRPr="006516F9">
        <w:t>Patra se vršila jedno na druhém. Stavěli jsme plošiny a na nich</w:t>
      </w:r>
      <w:r>
        <w:t xml:space="preserve"> </w:t>
      </w:r>
      <w:r w:rsidRPr="006516F9">
        <w:t>domy, opouštěli jsme staré příbytky, jako by to byly jen střípky</w:t>
      </w:r>
      <w:r>
        <w:t xml:space="preserve"> </w:t>
      </w:r>
      <w:r w:rsidRPr="006516F9">
        <w:t>životních etap, které místo nás obývali všudypřítomní duchové.</w:t>
      </w:r>
    </w:p>
    <w:p w:rsidR="00E01F7D" w:rsidRPr="006516F9" w:rsidRDefault="00E01F7D" w:rsidP="00E01F7D">
      <w:pPr>
        <w:pStyle w:val="Text"/>
      </w:pPr>
      <w:r w:rsidRPr="006516F9">
        <w:t>Slyšel jsem jejich kvílení a sem tam se z okolní mlhy vynořila</w:t>
      </w:r>
      <w:r>
        <w:t xml:space="preserve"> </w:t>
      </w:r>
      <w:r w:rsidRPr="006516F9">
        <w:t>nezřetelná silueta. Ke mně se však neodvážili. Vadilo jim světlo.</w:t>
      </w:r>
      <w:r>
        <w:t xml:space="preserve"> </w:t>
      </w:r>
      <w:r w:rsidRPr="006516F9">
        <w:t xml:space="preserve">I </w:t>
      </w:r>
      <w:r w:rsidRPr="006516F9">
        <w:lastRenderedPageBreak/>
        <w:t>velmi slabé. Stěny tunelů vytesaných do skal se přibližovaly, jako by se na mě tiskly, a z kamene vystupovaly křičící tváře</w:t>
      </w:r>
      <w:r>
        <w:t xml:space="preserve"> </w:t>
      </w:r>
      <w:r w:rsidRPr="006516F9">
        <w:t>zkřivené v hrůzných grimasách. Vytáhl jsem z kapsy hodinky</w:t>
      </w:r>
      <w:r>
        <w:t xml:space="preserve"> </w:t>
      </w:r>
      <w:r w:rsidRPr="006516F9">
        <w:t>na dlouhém řetízku a zkontroloval na porcelánovém ciferníku</w:t>
      </w:r>
      <w:r>
        <w:t xml:space="preserve"> </w:t>
      </w:r>
      <w:r w:rsidRPr="006516F9">
        <w:t>čas. Dokázal jsem víceméně dohnat zpoždění. Konečně jsem si</w:t>
      </w:r>
      <w:r>
        <w:t xml:space="preserve"> </w:t>
      </w:r>
      <w:r w:rsidRPr="006516F9">
        <w:t>utřel krev, která mi tekla po tváři, a oddychl si. Bolest byla také</w:t>
      </w:r>
      <w:r>
        <w:t xml:space="preserve"> </w:t>
      </w:r>
      <w:r w:rsidRPr="006516F9">
        <w:t>jen ozvěnou minulosti.</w:t>
      </w:r>
    </w:p>
    <w:p w:rsidR="00E01F7D" w:rsidRPr="006516F9" w:rsidRDefault="00E01F7D" w:rsidP="00E01F7D">
      <w:pPr>
        <w:pStyle w:val="Text"/>
      </w:pPr>
      <w:r w:rsidRPr="006516F9">
        <w:t>Ubíhaly dlouhé tíživé minuty, kdy jsem se snažil nevnímat</w:t>
      </w:r>
      <w:r>
        <w:t xml:space="preserve"> </w:t>
      </w:r>
      <w:r w:rsidRPr="006516F9">
        <w:t>šílenství okolo sebe. Peklo přede mnou rozevřelo svůj chřtán</w:t>
      </w:r>
      <w:r>
        <w:t xml:space="preserve"> </w:t>
      </w:r>
      <w:r w:rsidRPr="006516F9">
        <w:t>a uvítalo mě na výspě přecházející v podsvětní molo. Voda tu</w:t>
      </w:r>
      <w:r>
        <w:t xml:space="preserve"> </w:t>
      </w:r>
      <w:r w:rsidRPr="006516F9">
        <w:t>byla hustá a černá jako tér. Ozvalo se tiché cinknutí z mého nitra a něco z druhé strany odpovědělo. Projel jsem bránou, z níž</w:t>
      </w:r>
      <w:r>
        <w:t xml:space="preserve"> </w:t>
      </w:r>
      <w:r w:rsidRPr="006516F9">
        <w:t>na krátký okamžik vyšlehlo oslepující světlo. Když zhaslo, cítil</w:t>
      </w:r>
      <w:r>
        <w:t xml:space="preserve"> </w:t>
      </w:r>
      <w:r w:rsidRPr="006516F9">
        <w:t>jsem, že mě bohové nechali projít dál. Něco, snad přístroj uvnitř</w:t>
      </w:r>
      <w:r>
        <w:t xml:space="preserve"> </w:t>
      </w:r>
      <w:r w:rsidRPr="006516F9">
        <w:t>kovového prstence, dokázalo komunikovat s mým mechanickým</w:t>
      </w:r>
      <w:r>
        <w:t xml:space="preserve"> </w:t>
      </w:r>
      <w:r w:rsidRPr="006516F9">
        <w:t>srdcem. Jen díky tomu jsem mohl navštěvovat Podsvětí jako jeden ze sedmi převozníků. Z nitra jeskyně se ozýval strašlivý</w:t>
      </w:r>
      <w:r>
        <w:t xml:space="preserve"> </w:t>
      </w:r>
      <w:r w:rsidRPr="006516F9">
        <w:t>křik plný bolesti a utrpení. Přes tmu, která pohlcovala vše, co</w:t>
      </w:r>
      <w:r>
        <w:t xml:space="preserve"> </w:t>
      </w:r>
      <w:r w:rsidRPr="006516F9">
        <w:t>bylo dál než několik kroků, jsem nedohlédl na to, co se tam dělo.</w:t>
      </w:r>
    </w:p>
    <w:p w:rsidR="00E01F7D" w:rsidRPr="006516F9" w:rsidRDefault="00E01F7D" w:rsidP="00E01F7D">
      <w:pPr>
        <w:pStyle w:val="Text"/>
      </w:pPr>
      <w:r w:rsidRPr="006516F9">
        <w:t>Aurora mlčky čekající na konci mola z lidských lebek tiše</w:t>
      </w:r>
      <w:r>
        <w:t xml:space="preserve"> </w:t>
      </w:r>
      <w:r w:rsidRPr="006516F9">
        <w:t>zvedla ruku v pozdravu, když jsem zastavil svou gondolu. Pomohl jsem jí usadit se na polštářcích sedačky a zase jsem vyplul</w:t>
      </w:r>
      <w:r>
        <w:t xml:space="preserve"> </w:t>
      </w:r>
      <w:r w:rsidRPr="006516F9">
        <w:t>na zpáteční cestu vzhůru.</w:t>
      </w:r>
    </w:p>
    <w:p w:rsidR="00E01F7D" w:rsidRPr="006516F9" w:rsidRDefault="00E01F7D" w:rsidP="00E01F7D">
      <w:pPr>
        <w:pStyle w:val="Text"/>
      </w:pPr>
      <w:r w:rsidRPr="006516F9">
        <w:t>Bohyně se mnou občas mluvila, jindy sotva vnímala. Dnes</w:t>
      </w:r>
      <w:r>
        <w:t xml:space="preserve"> </w:t>
      </w:r>
      <w:r w:rsidRPr="006516F9">
        <w:t>měla hlavu sklopenou, jako by něco tížilo její mysl a zlaté vlasy jí</w:t>
      </w:r>
      <w:r>
        <w:t xml:space="preserve"> </w:t>
      </w:r>
      <w:r w:rsidRPr="006516F9">
        <w:t>prosvítaly pod chatrnou kapucí, která po nich splývala. Pokorně</w:t>
      </w:r>
      <w:r>
        <w:t xml:space="preserve"> </w:t>
      </w:r>
      <w:r w:rsidRPr="006516F9">
        <w:t>jsem veslem vedl černé boky gondoly úzkými kanály.</w:t>
      </w:r>
    </w:p>
    <w:p w:rsidR="00E01F7D" w:rsidRPr="006516F9" w:rsidRDefault="00E01F7D" w:rsidP="00E01F7D">
      <w:pPr>
        <w:pStyle w:val="Text"/>
      </w:pPr>
      <w:r w:rsidRPr="006516F9">
        <w:t>Plavba vyžadovala opatrnost a trpělivost. Pod vodou byly tmavé řasy, které na některých místech ucpávaly průplav. Také šrotu,</w:t>
      </w:r>
      <w:r>
        <w:t xml:space="preserve"> </w:t>
      </w:r>
      <w:r w:rsidRPr="006516F9">
        <w:t>rezavějících drátů a trubek byla pod hladinou celá hnízda. Můj</w:t>
      </w:r>
      <w:r>
        <w:t xml:space="preserve"> </w:t>
      </w:r>
      <w:r w:rsidRPr="006516F9">
        <w:t>šestý smysl mi napovídal, kde jsou. Věnoval jsem veškerou pozornost okolí, takže jsem její tiché vzdychy zaslechl až po chvíli.</w:t>
      </w:r>
    </w:p>
    <w:p w:rsidR="00E01F7D" w:rsidRPr="006516F9" w:rsidRDefault="00E01F7D" w:rsidP="00E01F7D">
      <w:pPr>
        <w:pStyle w:val="Text"/>
      </w:pPr>
      <w:r w:rsidRPr="006516F9">
        <w:t>„Potřebuji slunce, Arone,“ hlesla. Prosebně na mě upřela obrovské stříbřité oči, jednolitou plochu bez duhovek a bělma. Vypadala nemocně, zchátrale a vzhledem k tomu, že jsem byl uvnitř</w:t>
      </w:r>
      <w:r>
        <w:t xml:space="preserve"> </w:t>
      </w:r>
      <w:r w:rsidRPr="006516F9">
        <w:t>pořád člověkem, to ve mně vzbudilo lítost.</w:t>
      </w:r>
    </w:p>
    <w:p w:rsidR="00E01F7D" w:rsidRPr="006516F9" w:rsidRDefault="00E01F7D" w:rsidP="00E01F7D">
      <w:pPr>
        <w:pStyle w:val="Text"/>
      </w:pPr>
      <w:r w:rsidRPr="006516F9">
        <w:t>„Pokusím se zrychlit,“ hlesl jsem.</w:t>
      </w:r>
    </w:p>
    <w:p w:rsidR="00E01F7D" w:rsidRPr="006516F9" w:rsidRDefault="00E01F7D" w:rsidP="00E01F7D">
      <w:pPr>
        <w:pStyle w:val="Text"/>
      </w:pPr>
      <w:r w:rsidRPr="006516F9">
        <w:lastRenderedPageBreak/>
        <w:t>„Potřebuji… světlo,“ řekla zase, jako by mě ani nevnímala.</w:t>
      </w:r>
      <w:r>
        <w:t xml:space="preserve"> </w:t>
      </w:r>
      <w:r w:rsidRPr="006516F9">
        <w:t>Tušil jsem, že nejspíše celou noc napájela všechny podsvětní</w:t>
      </w:r>
      <w:r>
        <w:t xml:space="preserve"> </w:t>
      </w:r>
      <w:r w:rsidRPr="006516F9">
        <w:t>bohy svou energií a teď byla zesláblá. Dis, který ji kdysi uloupil</w:t>
      </w:r>
      <w:r>
        <w:t xml:space="preserve"> </w:t>
      </w:r>
      <w:r w:rsidRPr="006516F9">
        <w:t>z nebes, ji musel kvůli dávné úmluvě pouštět zpět na povrch,</w:t>
      </w:r>
      <w:r>
        <w:t xml:space="preserve"> </w:t>
      </w:r>
      <w:r w:rsidRPr="006516F9">
        <w:t>ale celou dobu, co byla s ním, jen chřadla, jak z ní vysával život</w:t>
      </w:r>
      <w:r>
        <w:t xml:space="preserve"> </w:t>
      </w:r>
      <w:r w:rsidRPr="006516F9">
        <w:t>svou zkaženou mocí. Jestli ona byla životodárným světlem, on</w:t>
      </w:r>
      <w:r>
        <w:t xml:space="preserve"> </w:t>
      </w:r>
      <w:r w:rsidRPr="006516F9">
        <w:t>byl smrtí, nejen tou naší, ale i všeho a všech. A smrt se kolem něj</w:t>
      </w:r>
      <w:r>
        <w:t xml:space="preserve"> </w:t>
      </w:r>
      <w:r w:rsidRPr="006516F9">
        <w:t>šířila, vysávala teplo a přinášela nemoci. Zabíjela město i všechny v něm. Proto jsme se snažili stavět a utíkat co nejvýš. Tady</w:t>
      </w:r>
      <w:r>
        <w:t xml:space="preserve"> </w:t>
      </w:r>
      <w:r w:rsidRPr="006516F9">
        <w:t>dole byli jen mrtví. Jejich mátoživé stíny jsem občas zahlédl, jak</w:t>
      </w:r>
      <w:r>
        <w:t xml:space="preserve"> </w:t>
      </w:r>
      <w:r w:rsidRPr="006516F9">
        <w:t>se kolébaly po úzkých rampách, jinde se šouraly vodou, někde</w:t>
      </w:r>
      <w:r>
        <w:t xml:space="preserve"> </w:t>
      </w:r>
      <w:r w:rsidRPr="006516F9">
        <w:t>jen seděly schoulené a štkaly. V jeskyních se tísnila jejich bledá</w:t>
      </w:r>
      <w:r>
        <w:t xml:space="preserve"> </w:t>
      </w:r>
      <w:r w:rsidRPr="006516F9">
        <w:t>těla, mnohdy krvácející nebo mokvající podsvětními plísněmi.</w:t>
      </w:r>
      <w:r>
        <w:t xml:space="preserve"> </w:t>
      </w:r>
      <w:r w:rsidRPr="006516F9">
        <w:t>Proto dolů nikdo dobrovolně nechodil. Mohlo ho to stát přinejmenším život, přinejhorším duši.</w:t>
      </w:r>
    </w:p>
    <w:p w:rsidR="0023095C" w:rsidRPr="009C3632" w:rsidRDefault="0023095C" w:rsidP="0023095C">
      <w:pPr>
        <w:pStyle w:val="Text"/>
        <w:ind w:firstLine="0"/>
        <w:jc w:val="center"/>
        <w:rPr>
          <w:szCs w:val="24"/>
        </w:rPr>
      </w:pPr>
      <w:r w:rsidRPr="00252073">
        <w:t>*</w:t>
      </w:r>
      <w:r>
        <w:t xml:space="preserve"> * *</w:t>
      </w:r>
    </w:p>
    <w:p w:rsidR="00E01F7D" w:rsidRPr="006516F9" w:rsidRDefault="00E01F7D" w:rsidP="00E01F7D">
      <w:pPr>
        <w:pStyle w:val="Text"/>
      </w:pPr>
      <w:r w:rsidRPr="006516F9">
        <w:t>Než jsme se dostali ven, musel jsem pořádně zabrat, abych zvládl</w:t>
      </w:r>
      <w:r>
        <w:t xml:space="preserve"> </w:t>
      </w:r>
      <w:r w:rsidRPr="006516F9">
        <w:t>vést loď proti proudu. Avšak díky různým mechanickým plošinám a strojům jsem se dokázal zase dostat nahoru. Paže už mě</w:t>
      </w:r>
      <w:r>
        <w:t xml:space="preserve"> </w:t>
      </w:r>
      <w:r w:rsidRPr="006516F9">
        <w:t>z té nadlidské námahy dávno nebolely, za tu dobu jsem si zvykl.</w:t>
      </w:r>
      <w:r>
        <w:t xml:space="preserve"> </w:t>
      </w:r>
      <w:r w:rsidRPr="006516F9">
        <w:t>Ovšem venkovní vzduch plný prachu mě jako pokaždé rozkašlal.</w:t>
      </w:r>
      <w:r>
        <w:t xml:space="preserve"> </w:t>
      </w:r>
      <w:r w:rsidRPr="006516F9">
        <w:t>Dovedl jsem nás do menšího kanálu a příď gondoly rozrážela zelenou vodu. Má cesta vedla do středu města. Přirazil jsem k malému molu, jehož dřevo bylo vlhké a pokryté řasami. Když jsme</w:t>
      </w:r>
      <w:r>
        <w:t xml:space="preserve"> </w:t>
      </w:r>
      <w:r w:rsidRPr="006516F9">
        <w:t>vešli na dlážděné náměstí, poplašili jsme hejno holubů. Chrámy a úřady se tyčily okolo volné plochy. Průčelí zdobily malby</w:t>
      </w:r>
      <w:r>
        <w:t xml:space="preserve"> </w:t>
      </w:r>
      <w:r w:rsidRPr="006516F9">
        <w:t>mytologických výjevů a světců. Flašinetář hrál na svůj nástroj,</w:t>
      </w:r>
      <w:r>
        <w:t xml:space="preserve"> </w:t>
      </w:r>
      <w:r w:rsidRPr="006516F9">
        <w:t>jiný muž ho doprovázel na harmoniku a na koberečku před ním</w:t>
      </w:r>
      <w:r>
        <w:t xml:space="preserve"> </w:t>
      </w:r>
      <w:r w:rsidRPr="006516F9">
        <w:t>tancovala malá opička. Mimové předváděli divadlo pod podloubími, ale lidé se sklopenými hlavami, kteří spěchali kamsi</w:t>
      </w:r>
      <w:r>
        <w:t xml:space="preserve"> </w:t>
      </w:r>
      <w:r w:rsidRPr="006516F9">
        <w:t>za svými velkolepými cíli, sotva vzhlédli, aby se na představení</w:t>
      </w:r>
      <w:r>
        <w:t xml:space="preserve"> </w:t>
      </w:r>
      <w:r w:rsidRPr="006516F9">
        <w:t>podívali. Viděl jsem rej masek, který oslavoval přicházející úsvit.</w:t>
      </w:r>
      <w:r>
        <w:t xml:space="preserve"> </w:t>
      </w:r>
      <w:r w:rsidRPr="006516F9">
        <w:t>Věřící se shlukovali blíž, aby uctili Aurořinu moc. Někteří přinášeli obětiny, jiní jen klekali na prašnou zem a obraceli ustarané tváře k nebi.</w:t>
      </w:r>
    </w:p>
    <w:p w:rsidR="00E01F7D" w:rsidRPr="006516F9" w:rsidRDefault="00E01F7D" w:rsidP="00E01F7D">
      <w:pPr>
        <w:pStyle w:val="Text"/>
      </w:pPr>
      <w:r w:rsidRPr="006516F9">
        <w:t>Následoval jsem Auroru ke kovovému oltáři, na který položila</w:t>
      </w:r>
      <w:r>
        <w:t xml:space="preserve"> </w:t>
      </w:r>
      <w:r w:rsidRPr="006516F9">
        <w:t>drobné ruce. Panel z ní vyjel vzhůru do výše střech. Ozvalo se</w:t>
      </w:r>
      <w:r>
        <w:t xml:space="preserve"> </w:t>
      </w:r>
      <w:r w:rsidRPr="006516F9">
        <w:t>cvakání a skřípění, pak jsem cítil, jako již tolikrát, jak se obrovská tíha nad našimi hlavami pohnula. Zatemňovací kryt kopule</w:t>
      </w:r>
      <w:r>
        <w:t xml:space="preserve"> </w:t>
      </w:r>
      <w:r w:rsidRPr="006516F9">
        <w:t xml:space="preserve">se začal otevírat. </w:t>
      </w:r>
      <w:r w:rsidRPr="006516F9">
        <w:lastRenderedPageBreak/>
        <w:t>Stíny se stáhly, a zatímco se křídla rozevírala</w:t>
      </w:r>
      <w:r>
        <w:t xml:space="preserve"> </w:t>
      </w:r>
      <w:r w:rsidRPr="006516F9">
        <w:t>kolem průhledné ochranné vrstvy, do města vstoupilo světlo.</w:t>
      </w:r>
      <w:r>
        <w:t xml:space="preserve"> </w:t>
      </w:r>
      <w:r w:rsidRPr="006516F9">
        <w:t>Aurora zaklonila hlavu, otevřela oči a nastavila tvář slunci. Věděl jsem, že můj úkol v tuto chvíli skončil. Bohyně zaujala své</w:t>
      </w:r>
      <w:r>
        <w:t xml:space="preserve"> </w:t>
      </w:r>
      <w:r w:rsidRPr="006516F9">
        <w:t>místo, takže jsem mohl jít, kam se mi zachtělo, až do páté hodiny, kdy slunce zajde a kopule se zavře.</w:t>
      </w:r>
    </w:p>
    <w:p w:rsidR="00E01F7D" w:rsidRPr="006516F9" w:rsidRDefault="00E01F7D" w:rsidP="00E01F7D">
      <w:pPr>
        <w:pStyle w:val="Text"/>
      </w:pPr>
      <w:r w:rsidRPr="006516F9">
        <w:t>Přišel den.</w:t>
      </w:r>
    </w:p>
    <w:p w:rsidR="00E01F7D" w:rsidRPr="006516F9" w:rsidRDefault="00E01F7D" w:rsidP="00E01F7D">
      <w:pPr>
        <w:pStyle w:val="Text"/>
      </w:pPr>
      <w:r w:rsidRPr="006516F9">
        <w:t>Bez milosrdného pláště tmy vypadaly ulice daleko ošklivěji,</w:t>
      </w:r>
      <w:r>
        <w:t xml:space="preserve"> </w:t>
      </w:r>
      <w:r w:rsidRPr="006516F9">
        <w:t>ale já se překvapivě cítil mnohem lépe. Možná bezpečněji, protože všichni ti duchové a mrtví z podzemí vycházeli nahoru, jen</w:t>
      </w:r>
      <w:r>
        <w:t xml:space="preserve"> </w:t>
      </w:r>
      <w:r w:rsidRPr="006516F9">
        <w:t>když byla tma. Za světla se stahovali a neubližovali nám. Jenže</w:t>
      </w:r>
      <w:r>
        <w:t xml:space="preserve"> </w:t>
      </w:r>
      <w:r w:rsidRPr="006516F9">
        <w:t>tak, jako bylo dáno, že se Aurora vrátí zpátky do Podsvětí, tak</w:t>
      </w:r>
      <w:r>
        <w:t xml:space="preserve"> </w:t>
      </w:r>
      <w:r w:rsidRPr="006516F9">
        <w:t>bylo jasné, že noc znovu přijde.</w:t>
      </w:r>
    </w:p>
    <w:p w:rsidR="00E01F7D" w:rsidRPr="006516F9" w:rsidRDefault="00E01F7D" w:rsidP="00E01F7D">
      <w:pPr>
        <w:pStyle w:val="Text"/>
      </w:pPr>
      <w:r w:rsidRPr="006516F9">
        <w:t>Lidé se na mě začali obracet, šeptat si a zle si na mě ukazovat. Jejich modlitby se záhy měnily v proklínání. Ti, kdož věděli o mé funkci převozníka, mě často nenáviděli, protože ačkoliv</w:t>
      </w:r>
      <w:r>
        <w:t xml:space="preserve"> </w:t>
      </w:r>
      <w:r w:rsidRPr="006516F9">
        <w:t>jsem vozil Auroru, aby dávala lidem světlo, také jsem ji odvážel</w:t>
      </w:r>
      <w:r>
        <w:t xml:space="preserve"> </w:t>
      </w:r>
      <w:r w:rsidRPr="006516F9">
        <w:t>zpátky. Couvl jsem, protože tu nebylo bezpečno. Málokdy na mě</w:t>
      </w:r>
      <w:r>
        <w:t xml:space="preserve"> </w:t>
      </w:r>
      <w:r w:rsidRPr="006516F9">
        <w:t>útočili přímo, ale posměškům jsem musel čelit často. Byl jsem</w:t>
      </w:r>
      <w:r>
        <w:t xml:space="preserve"> </w:t>
      </w:r>
      <w:r w:rsidRPr="006516F9">
        <w:t>pro ně zrůda, ale báli se mě zabít, aby si nerozhněvali bohy. Své</w:t>
      </w:r>
      <w:r>
        <w:t xml:space="preserve"> </w:t>
      </w:r>
      <w:r w:rsidRPr="006516F9">
        <w:t>pohrdání však krotit nemuseli.</w:t>
      </w:r>
    </w:p>
    <w:p w:rsidR="00E01F7D" w:rsidRPr="006516F9" w:rsidRDefault="00E01F7D" w:rsidP="00E01F7D">
      <w:pPr>
        <w:pStyle w:val="Text"/>
      </w:pPr>
      <w:r w:rsidRPr="006516F9">
        <w:t>Zraněné čelo mi sotva přestalo krvácet a na další létající kameny jsem neměl náladu. Mnoho jiných převozníků skončilo</w:t>
      </w:r>
      <w:r>
        <w:t xml:space="preserve"> </w:t>
      </w:r>
      <w:r w:rsidRPr="006516F9">
        <w:t>rozebráno na součástky, zničených a mrtvých. Rozhodně jsem</w:t>
      </w:r>
      <w:r>
        <w:t xml:space="preserve"> </w:t>
      </w:r>
      <w:r w:rsidRPr="006516F9">
        <w:t>k nim nechtěl patřit. Opatrně jsem se vytratil, a jakmile jsem</w:t>
      </w:r>
      <w:r>
        <w:t xml:space="preserve"> </w:t>
      </w:r>
      <w:r w:rsidRPr="006516F9">
        <w:t>měl pod nohama palubu gondoly, cítil jsem se neskonale lépe.</w:t>
      </w:r>
      <w:r>
        <w:t xml:space="preserve"> </w:t>
      </w:r>
      <w:r w:rsidRPr="006516F9">
        <w:t>Přetáhl jsem si přes hlavu kapuci černého pláště. Většinu noci</w:t>
      </w:r>
      <w:r>
        <w:t xml:space="preserve"> </w:t>
      </w:r>
      <w:r w:rsidRPr="006516F9">
        <w:t>jsem se skrýval, lidem i mrtvým slídícím po ulicích. Do svého</w:t>
      </w:r>
      <w:r>
        <w:t xml:space="preserve"> </w:t>
      </w:r>
      <w:r w:rsidRPr="006516F9">
        <w:t>domku zpola ponořeného ve vodním kanále, kde bahno sahalo</w:t>
      </w:r>
      <w:r>
        <w:t xml:space="preserve"> </w:t>
      </w:r>
      <w:r w:rsidRPr="006516F9">
        <w:t>do půlky stěn v přízemí, jsem se vracel, jen abych si odpočinul.</w:t>
      </w:r>
      <w:r>
        <w:t xml:space="preserve"> </w:t>
      </w:r>
      <w:r w:rsidRPr="006516F9">
        <w:t>Doufal jsem, že teď když byla Aurora na svém místě, budu mít</w:t>
      </w:r>
      <w:r>
        <w:t xml:space="preserve"> </w:t>
      </w:r>
      <w:r w:rsidRPr="006516F9">
        <w:t>pár hodin klid.</w:t>
      </w:r>
    </w:p>
    <w:p w:rsidR="00E01F7D" w:rsidRPr="006516F9" w:rsidRDefault="00E01F7D" w:rsidP="00E01F7D">
      <w:pPr>
        <w:pStyle w:val="Text"/>
      </w:pPr>
      <w:r w:rsidRPr="006516F9">
        <w:t>Sáhl jsem si pod vestu a nahmatal zaseknutou střelu. Zastavila se hned pod kůží o mosazný kryt mého těla, který se pod</w:t>
      </w:r>
      <w:r>
        <w:t xml:space="preserve"> </w:t>
      </w:r>
      <w:r w:rsidRPr="006516F9">
        <w:t>jejím nárazem lehce prohnul. Měl jsem štěstí, že lidské zbraně</w:t>
      </w:r>
      <w:r>
        <w:t xml:space="preserve"> </w:t>
      </w:r>
      <w:r w:rsidRPr="006516F9">
        <w:t>na nás byly většinou příliš slabé. Hodil jsem kus zdeformovaného kovu velkého jako kamínek do vody a sklopil hlavu, abych</w:t>
      </w:r>
      <w:r>
        <w:t xml:space="preserve"> </w:t>
      </w:r>
      <w:r w:rsidRPr="006516F9">
        <w:t>si zdřímnul. Něco se však prohnalo pod gondolou, lehce to s ní</w:t>
      </w:r>
      <w:r>
        <w:t xml:space="preserve"> </w:t>
      </w:r>
      <w:r w:rsidRPr="006516F9">
        <w:t>zakymácelo a pak se z kalné vody vynořila zvláštní bytost. Znal</w:t>
      </w:r>
      <w:r>
        <w:t xml:space="preserve"> </w:t>
      </w:r>
      <w:r w:rsidRPr="006516F9">
        <w:t xml:space="preserve">jsem hodně vodních víl, připadaly mi </w:t>
      </w:r>
      <w:r w:rsidRPr="006516F9">
        <w:lastRenderedPageBreak/>
        <w:t>stejně nelidské jako já, jen</w:t>
      </w:r>
      <w:r>
        <w:t xml:space="preserve"> </w:t>
      </w:r>
      <w:r w:rsidRPr="006516F9">
        <w:t>v očích normálních lidí možná byly ještě větší stvůry. Tuhle jsem</w:t>
      </w:r>
      <w:r>
        <w:t xml:space="preserve"> </w:t>
      </w:r>
      <w:r w:rsidRPr="006516F9">
        <w:t>poznal podle vlasů barvy rezavějícího potrubí.</w:t>
      </w:r>
    </w:p>
    <w:p w:rsidR="00E01F7D" w:rsidRPr="006516F9" w:rsidRDefault="00E01F7D" w:rsidP="00E01F7D">
      <w:pPr>
        <w:pStyle w:val="Text"/>
      </w:pPr>
      <w:r w:rsidRPr="006516F9">
        <w:t>„Ztratil jsi něco?“ zeptala se Maleh a natáhla ruku s plovacími blánami. Na vlhké dlani mi podávala právě to, co jsem chtěl</w:t>
      </w:r>
      <w:r>
        <w:t xml:space="preserve"> </w:t>
      </w:r>
      <w:r w:rsidRPr="006516F9">
        <w:t>odevzdat hlubinám.</w:t>
      </w:r>
    </w:p>
    <w:p w:rsidR="00E01F7D" w:rsidRPr="006516F9" w:rsidRDefault="00E01F7D" w:rsidP="00E01F7D">
      <w:pPr>
        <w:pStyle w:val="Text"/>
      </w:pPr>
      <w:r w:rsidRPr="006516F9">
        <w:t>„Ne,“ odpověděl jsem, „vyhodil jsem to.“</w:t>
      </w:r>
    </w:p>
    <w:p w:rsidR="00E01F7D" w:rsidRPr="006516F9" w:rsidRDefault="00E01F7D" w:rsidP="00E01F7D">
      <w:pPr>
        <w:pStyle w:val="Text"/>
      </w:pPr>
      <w:r w:rsidRPr="006516F9">
        <w:t>„Je to třpytivé,“ řekla s úsměvem, v němž odhalila zažloutlé</w:t>
      </w:r>
      <w:r>
        <w:t xml:space="preserve"> </w:t>
      </w:r>
      <w:r w:rsidRPr="006516F9">
        <w:t>zuby. „Můžu si to nechat, když to nechceš?“</w:t>
      </w:r>
    </w:p>
    <w:p w:rsidR="00E01F7D" w:rsidRPr="006516F9" w:rsidRDefault="00E01F7D" w:rsidP="00E01F7D">
      <w:pPr>
        <w:pStyle w:val="Text"/>
      </w:pPr>
      <w:r w:rsidRPr="006516F9">
        <w:t>„Samozřejmě,“ přikývl jsem. Položila hlavu na dřevěný okraj</w:t>
      </w:r>
      <w:r>
        <w:t xml:space="preserve"> </w:t>
      </w:r>
      <w:r w:rsidRPr="006516F9">
        <w:t>loďky a zálibně se na mě usmála.</w:t>
      </w:r>
    </w:p>
    <w:p w:rsidR="00E01F7D" w:rsidRPr="006516F9" w:rsidRDefault="00E01F7D" w:rsidP="00E01F7D">
      <w:pPr>
        <w:pStyle w:val="Text"/>
      </w:pPr>
      <w:r w:rsidRPr="006516F9">
        <w:t>„Až umřeš, můžu si tě také nechat? Sloupnu z tebe kůži a pak</w:t>
      </w:r>
      <w:r>
        <w:t xml:space="preserve"> </w:t>
      </w:r>
      <w:r w:rsidRPr="006516F9">
        <w:t>budeš taky lesklý a krásný.“</w:t>
      </w:r>
    </w:p>
    <w:p w:rsidR="00E01F7D" w:rsidRPr="006516F9" w:rsidRDefault="00E01F7D" w:rsidP="00E01F7D">
      <w:pPr>
        <w:pStyle w:val="Text"/>
      </w:pPr>
      <w:r w:rsidRPr="006516F9">
        <w:t>Narážela na mé mechanické nitro. Kůže byla jen na povrchu,</w:t>
      </w:r>
      <w:r>
        <w:t xml:space="preserve"> </w:t>
      </w:r>
      <w:r w:rsidRPr="006516F9">
        <w:t>ale uvnitř mě bohové změnili.</w:t>
      </w:r>
    </w:p>
    <w:p w:rsidR="00E01F7D" w:rsidRPr="006516F9" w:rsidRDefault="00E01F7D" w:rsidP="00E01F7D">
      <w:pPr>
        <w:pStyle w:val="Text"/>
      </w:pPr>
      <w:r w:rsidRPr="006516F9">
        <w:t>„Nic takového. Mé tělo musíš zanést dolů do Podsvětí a na</w:t>
      </w:r>
      <w:r>
        <w:t xml:space="preserve"> </w:t>
      </w:r>
      <w:r w:rsidRPr="006516F9">
        <w:t>oči mi dát dvě mince. Tak jsme se přece domluvili, když jsem ti</w:t>
      </w:r>
      <w:r>
        <w:t xml:space="preserve"> </w:t>
      </w:r>
      <w:r w:rsidRPr="006516F9">
        <w:t>přenechal ten stroj na výrobu hudby.“</w:t>
      </w:r>
    </w:p>
    <w:p w:rsidR="00E01F7D" w:rsidRPr="006516F9" w:rsidRDefault="00E01F7D" w:rsidP="00E01F7D">
      <w:pPr>
        <w:pStyle w:val="Text"/>
      </w:pPr>
      <w:r w:rsidRPr="006516F9">
        <w:t>„Ano, vím,“ zašklebila se, „jen mě zajímalo, zda jsi nezměnil</w:t>
      </w:r>
      <w:r>
        <w:t xml:space="preserve"> </w:t>
      </w:r>
      <w:r w:rsidRPr="006516F9">
        <w:t>názor. My bychom se o tebe dobře postaraly.“</w:t>
      </w:r>
    </w:p>
    <w:p w:rsidR="00E01F7D" w:rsidRPr="006516F9" w:rsidRDefault="00E01F7D" w:rsidP="00E01F7D">
      <w:pPr>
        <w:pStyle w:val="Text"/>
      </w:pPr>
      <w:r w:rsidRPr="006516F9">
        <w:t>„Už jsem se rozhodl,“ odbyl jsem ji. Rozhodně mě netěšila</w:t>
      </w:r>
      <w:r>
        <w:t xml:space="preserve"> </w:t>
      </w:r>
      <w:r w:rsidRPr="006516F9">
        <w:t>představa, že bych hnil a rezavěl ve tmě hlubiny plné řas a vodních víl. Uzavřel jsem s nimi několik dohod, které mi měly zaručit tu správnou smrt, až přijde čas. Bál jsem se věčného bloudění</w:t>
      </w:r>
      <w:r>
        <w:t xml:space="preserve"> </w:t>
      </w:r>
      <w:r w:rsidRPr="006516F9">
        <w:t>mezi světy. A o svou duši jsem se strachoval víc než o to napůl</w:t>
      </w:r>
      <w:r>
        <w:t xml:space="preserve"> </w:t>
      </w:r>
      <w:r w:rsidRPr="006516F9">
        <w:t>mechanické tělo. Peníze jsem nosil neustále při sobě.</w:t>
      </w:r>
    </w:p>
    <w:p w:rsidR="00E01F7D" w:rsidRPr="006516F9" w:rsidRDefault="00E01F7D" w:rsidP="00E01F7D">
      <w:pPr>
        <w:pStyle w:val="Text"/>
      </w:pPr>
      <w:r w:rsidRPr="006516F9">
        <w:t>„Ale kdyby ses rozmyslel…“ zapředla. Koutkem oka jsem postřehl, jak se ke mně někdo blíží.</w:t>
      </w:r>
    </w:p>
    <w:p w:rsidR="00E01F7D" w:rsidRPr="006516F9" w:rsidRDefault="00E01F7D" w:rsidP="00E01F7D">
      <w:pPr>
        <w:pStyle w:val="Text"/>
      </w:pPr>
      <w:r w:rsidRPr="006516F9">
        <w:t>„Zmiz,“ sykl jsem na ni rychle. Ozvalo se spěšné šplouchnutí.</w:t>
      </w:r>
    </w:p>
    <w:p w:rsidR="00E01F7D" w:rsidRPr="006516F9" w:rsidRDefault="00E01F7D" w:rsidP="00E01F7D">
      <w:pPr>
        <w:pStyle w:val="Text"/>
      </w:pPr>
      <w:r w:rsidRPr="006516F9">
        <w:t>„Hej, převozníku,“ zaznělo ze břehu. Neochotně jsem zvedl hlavu. Stáli tam další lidé. Zbídačení a hladoví. Prosebně ke</w:t>
      </w:r>
      <w:r>
        <w:t xml:space="preserve"> </w:t>
      </w:r>
      <w:r w:rsidRPr="006516F9">
        <w:t>mně upírali oči.</w:t>
      </w:r>
    </w:p>
    <w:p w:rsidR="00E01F7D" w:rsidRPr="006516F9" w:rsidRDefault="00E01F7D" w:rsidP="00E01F7D">
      <w:pPr>
        <w:pStyle w:val="Text"/>
      </w:pPr>
      <w:r w:rsidRPr="006516F9">
        <w:t>„Co chcete?“ zeptal jsem se příkře.</w:t>
      </w:r>
    </w:p>
    <w:p w:rsidR="00E01F7D" w:rsidRPr="006516F9" w:rsidRDefault="00E01F7D" w:rsidP="00E01F7D">
      <w:pPr>
        <w:pStyle w:val="Text"/>
      </w:pPr>
      <w:r w:rsidRPr="006516F9">
        <w:t>„Vezmi nás k chrámu.“</w:t>
      </w:r>
    </w:p>
    <w:p w:rsidR="00E01F7D" w:rsidRPr="006516F9" w:rsidRDefault="00E01F7D" w:rsidP="00E01F7D">
      <w:pPr>
        <w:pStyle w:val="Text"/>
      </w:pPr>
      <w:r w:rsidRPr="006516F9">
        <w:t>„Běžte pěšky,“ odbyl jsem je.</w:t>
      </w:r>
    </w:p>
    <w:p w:rsidR="00E01F7D" w:rsidRPr="006516F9" w:rsidRDefault="00E01F7D" w:rsidP="00E01F7D">
      <w:pPr>
        <w:pStyle w:val="Text"/>
      </w:pPr>
      <w:r w:rsidRPr="006516F9">
        <w:t>„Zaplatíme ti! Prosím,“ řekl úpěnlivě jeden z nich.</w:t>
      </w:r>
    </w:p>
    <w:p w:rsidR="00E01F7D" w:rsidRPr="006516F9" w:rsidRDefault="00E01F7D" w:rsidP="00E01F7D">
      <w:pPr>
        <w:pStyle w:val="Text"/>
      </w:pPr>
      <w:r w:rsidRPr="006516F9">
        <w:lastRenderedPageBreak/>
        <w:t>Začínalo mi být jasné, že se jich jen tak nezbavím. Zoufalý</w:t>
      </w:r>
      <w:r>
        <w:t xml:space="preserve"> </w:t>
      </w:r>
      <w:r w:rsidRPr="006516F9">
        <w:t>člověk upínající se k poslední naději byl nejnebezpečnější tvor</w:t>
      </w:r>
      <w:r>
        <w:t xml:space="preserve"> </w:t>
      </w:r>
      <w:r w:rsidRPr="006516F9">
        <w:t>v tomto světě. Navíc měl ten mluvčí rodinu a děti.</w:t>
      </w:r>
    </w:p>
    <w:p w:rsidR="00E01F7D" w:rsidRPr="006516F9" w:rsidRDefault="00E01F7D" w:rsidP="00E01F7D">
      <w:pPr>
        <w:pStyle w:val="Text"/>
      </w:pPr>
      <w:r w:rsidRPr="006516F9">
        <w:t>„Proč nám nechceš pomoct?“ zeptal se zoufale.</w:t>
      </w:r>
    </w:p>
    <w:p w:rsidR="00E01F7D" w:rsidRPr="006516F9" w:rsidRDefault="00E01F7D" w:rsidP="00E01F7D">
      <w:pPr>
        <w:pStyle w:val="Text"/>
      </w:pPr>
      <w:r w:rsidRPr="006516F9">
        <w:t>„Proč si nenajdete jiného převozníka?“</w:t>
      </w:r>
    </w:p>
    <w:p w:rsidR="00E01F7D" w:rsidRPr="006516F9" w:rsidRDefault="00E01F7D" w:rsidP="00E01F7D">
      <w:pPr>
        <w:pStyle w:val="Text"/>
      </w:pPr>
      <w:r w:rsidRPr="006516F9">
        <w:t>„Protože ostatní jsou jenom stroje. Ty jsi jiný! Mluvíš a myslíš…“</w:t>
      </w:r>
    </w:p>
    <w:p w:rsidR="00E01F7D" w:rsidRPr="006516F9" w:rsidRDefault="00E01F7D" w:rsidP="00E01F7D">
      <w:pPr>
        <w:pStyle w:val="Text"/>
      </w:pPr>
      <w:r w:rsidRPr="006516F9">
        <w:t>Převozníků bylo více, to ano. Ale někteří byli prázdní. Stroje vykonávající práci mechanicky. Jezdili po kanálech a nikdo se</w:t>
      </w:r>
      <w:r>
        <w:t xml:space="preserve"> </w:t>
      </w:r>
      <w:r w:rsidRPr="006516F9">
        <w:t>nanamáhal, aby jim zakryl součástky a kovové pláště. Někteří</w:t>
      </w:r>
      <w:r>
        <w:t xml:space="preserve"> </w:t>
      </w:r>
      <w:r w:rsidRPr="006516F9">
        <w:t>dokázali mluvit, ale také jsem si nebyl jistý, jestli vůbec chápali,</w:t>
      </w:r>
      <w:r>
        <w:t xml:space="preserve"> </w:t>
      </w:r>
      <w:r w:rsidRPr="006516F9">
        <w:t>co říkají. Neznali soucit ani utrpení. Povídalo se, že jim bohové</w:t>
      </w:r>
      <w:r>
        <w:t xml:space="preserve"> </w:t>
      </w:r>
      <w:r w:rsidRPr="006516F9">
        <w:t>ukradli duši, když je vytvořili. Kdo ví, co je ovládalo a pohánělo.</w:t>
      </w:r>
    </w:p>
    <w:p w:rsidR="00E01F7D" w:rsidRPr="006516F9" w:rsidRDefault="00E01F7D" w:rsidP="00E01F7D">
      <w:pPr>
        <w:pStyle w:val="Text"/>
      </w:pPr>
      <w:r w:rsidRPr="006516F9">
        <w:t>„Potřebujeme se dostat k chrámu a všude je p</w:t>
      </w:r>
      <w:r>
        <w:t>l</w:t>
      </w:r>
      <w:r w:rsidRPr="006516F9">
        <w:t>no mrtvých.</w:t>
      </w:r>
      <w:r>
        <w:t xml:space="preserve"> </w:t>
      </w:r>
      <w:r w:rsidRPr="006516F9">
        <w:t>Probohy, prosím!“ žadonil dál. „Když tu zůstaneme, zemřeme!“</w:t>
      </w:r>
    </w:p>
    <w:p w:rsidR="00E01F7D" w:rsidRPr="006516F9" w:rsidRDefault="00E01F7D" w:rsidP="00E01F7D">
      <w:pPr>
        <w:pStyle w:val="Text"/>
      </w:pPr>
      <w:r w:rsidRPr="006516F9">
        <w:t>„Co když zemřete, když tam půjdete?“ odvětil jsem otázkou.</w:t>
      </w:r>
    </w:p>
    <w:p w:rsidR="00E01F7D" w:rsidRPr="006516F9" w:rsidRDefault="00E01F7D" w:rsidP="00E01F7D">
      <w:pPr>
        <w:pStyle w:val="Text"/>
      </w:pPr>
      <w:r w:rsidRPr="006516F9">
        <w:t>„Vždyť jste kdysi také býval člověk. Copak to nechápete?“</w:t>
      </w:r>
    </w:p>
    <w:p w:rsidR="00E01F7D" w:rsidRPr="006516F9" w:rsidRDefault="00E01F7D" w:rsidP="00E01F7D">
      <w:pPr>
        <w:pStyle w:val="Text"/>
      </w:pPr>
      <w:r w:rsidRPr="006516F9">
        <w:t>Jeho slova se mě dotkla. Zatnul jsem zuby a stáhl se do sebe.</w:t>
      </w:r>
      <w:r>
        <w:t xml:space="preserve"> </w:t>
      </w:r>
      <w:r w:rsidRPr="006516F9">
        <w:t>Podléhal jsem jako již tolikrát, aby mi pak zbyly jen výčitky. Byla</w:t>
      </w:r>
      <w:r>
        <w:t xml:space="preserve"> </w:t>
      </w:r>
      <w:r w:rsidRPr="006516F9">
        <w:t>to ale jejich volba.</w:t>
      </w:r>
    </w:p>
    <w:p w:rsidR="00E01F7D" w:rsidRPr="006516F9" w:rsidRDefault="00E01F7D" w:rsidP="00E01F7D">
      <w:pPr>
        <w:pStyle w:val="Text"/>
      </w:pPr>
      <w:r w:rsidRPr="006516F9">
        <w:t>„Dobrá, tak si nastupte,“ zabručel jsem. Všech šest lidí se</w:t>
      </w:r>
      <w:r>
        <w:t xml:space="preserve"> </w:t>
      </w:r>
      <w:r w:rsidRPr="006516F9">
        <w:t>nahrnulo na gondolu, takže se prudce zakymácela. Ještě chvíli</w:t>
      </w:r>
      <w:r>
        <w:t xml:space="preserve"> </w:t>
      </w:r>
      <w:r w:rsidRPr="006516F9">
        <w:t>jsem seděl, čekal, až se usadí, a pak jsem se teprve postavil na</w:t>
      </w:r>
      <w:r>
        <w:t xml:space="preserve"> </w:t>
      </w:r>
      <w:r w:rsidRPr="006516F9">
        <w:t>své místo na zádi.</w:t>
      </w:r>
    </w:p>
    <w:p w:rsidR="00E01F7D" w:rsidRPr="006516F9" w:rsidRDefault="00E01F7D" w:rsidP="00E01F7D">
      <w:pPr>
        <w:pStyle w:val="Text"/>
      </w:pPr>
      <w:r w:rsidRPr="006516F9">
        <w:t>„Myslíte, že tam venku něco je?“ zeptal jsem se, když jsme</w:t>
      </w:r>
      <w:r>
        <w:t xml:space="preserve"> </w:t>
      </w:r>
      <w:r w:rsidRPr="006516F9">
        <w:t>vpluli do kanálu a já hleděl na kupoli. Zdálo se mi, že vysoko nad</w:t>
      </w:r>
      <w:r>
        <w:t xml:space="preserve"> </w:t>
      </w:r>
      <w:r w:rsidRPr="006516F9">
        <w:t>ní vidím mraky, ale mohl to být jen optický klam.</w:t>
      </w:r>
    </w:p>
    <w:p w:rsidR="00E01F7D" w:rsidRPr="006516F9" w:rsidRDefault="00E01F7D" w:rsidP="00E01F7D">
      <w:pPr>
        <w:pStyle w:val="Text"/>
      </w:pPr>
      <w:r w:rsidRPr="006516F9">
        <w:t>„To nevím, ale tady se nedá žít. Určitě někde musí být lepší</w:t>
      </w:r>
      <w:r>
        <w:t xml:space="preserve"> </w:t>
      </w:r>
      <w:r w:rsidRPr="006516F9">
        <w:t>svět,“ odpověděl muž. Nechtěl jsem mu kazit jeho přesvědčení,</w:t>
      </w:r>
      <w:r>
        <w:t xml:space="preserve"> </w:t>
      </w:r>
      <w:r w:rsidRPr="006516F9">
        <w:t>že mimo tohle město je vůbec nějaký svět. Bohové nás neoddělili</w:t>
      </w:r>
      <w:r>
        <w:t xml:space="preserve"> </w:t>
      </w:r>
      <w:r w:rsidRPr="006516F9">
        <w:t>kopulí pro nic za nic. Kdysi jsem v knihách četl, že svět postihla</w:t>
      </w:r>
      <w:r>
        <w:t xml:space="preserve"> </w:t>
      </w:r>
      <w:r w:rsidRPr="006516F9">
        <w:t>katastrofa. Mluvilo se o velké válce, otráveném vzduchu a epidemiích. O věku, kdy stroje ovládly přeživší lidskou mysl a lidé</w:t>
      </w:r>
      <w:r>
        <w:t xml:space="preserve"> </w:t>
      </w:r>
      <w:r w:rsidRPr="006516F9">
        <w:t>pozbyli zájem dál budovat a tvořit svůj svět. Zkazky o jedovatém vzduchu v sobě musely mít něco pravdy, protože v několika podzemních částech labyrintu byly mnohé přívody vzduchu</w:t>
      </w:r>
      <w:r>
        <w:t xml:space="preserve"> </w:t>
      </w:r>
      <w:r w:rsidRPr="006516F9">
        <w:t>zvenčí napojené na čističe s filtry. V kopuli samotné pak byla</w:t>
      </w:r>
      <w:r>
        <w:t xml:space="preserve"> </w:t>
      </w:r>
      <w:r w:rsidRPr="006516F9">
        <w:t>zakomponována obrovská čerpadla, která odváděla zplodinami</w:t>
      </w:r>
      <w:r>
        <w:t xml:space="preserve"> </w:t>
      </w:r>
      <w:r w:rsidRPr="006516F9">
        <w:t xml:space="preserve">otrávený tovární vzduch a přiváděla nový přes celý </w:t>
      </w:r>
      <w:r w:rsidRPr="006516F9">
        <w:lastRenderedPageBreak/>
        <w:t>labyrint magických čističek. Pumpy v podzemí přečerpávaly vodu a těžební</w:t>
      </w:r>
      <w:r>
        <w:t xml:space="preserve"> </w:t>
      </w:r>
      <w:r w:rsidRPr="006516F9">
        <w:t>věže dobývaly ze dna uhlí a minerály. Určitě to nebyly výmysly.</w:t>
      </w:r>
    </w:p>
    <w:p w:rsidR="00E01F7D" w:rsidRPr="006516F9" w:rsidRDefault="00E01F7D" w:rsidP="00E01F7D">
      <w:pPr>
        <w:pStyle w:val="Text"/>
      </w:pPr>
      <w:r w:rsidRPr="006516F9">
        <w:t>Všiml jsem si, jak mě žena s dětmi pozoruje. Svírala to nejmenší v náručí a snažila se ho kolébat. Nespustila ze mě oči zrovna</w:t>
      </w:r>
      <w:r>
        <w:t xml:space="preserve"> </w:t>
      </w:r>
      <w:r w:rsidRPr="006516F9">
        <w:t>jako všechny její ratolesti, které vypadaly vyděšeně. Protivilo se</w:t>
      </w:r>
      <w:r>
        <w:t xml:space="preserve"> </w:t>
      </w:r>
      <w:r w:rsidRPr="006516F9">
        <w:t>mi to. Připadal jsem si mezi nimi jako zrůda. Ačkoliv jsem měl</w:t>
      </w:r>
      <w:r>
        <w:t xml:space="preserve"> </w:t>
      </w:r>
      <w:r w:rsidRPr="006516F9">
        <w:t>lidskou tvář, něco na mně bylo jiné. Ty změny se daly vycítit,</w:t>
      </w:r>
      <w:r>
        <w:t xml:space="preserve"> </w:t>
      </w:r>
      <w:r w:rsidRPr="006516F9">
        <w:t>i když jsem na sobě měl plášť. Nepatřil jsem k nim. Už ne. Neměl jsem v úmyslu jim ublížit, a přesto tam ten strach stále byl.</w:t>
      </w:r>
    </w:p>
    <w:p w:rsidR="00E01F7D" w:rsidRPr="006516F9" w:rsidRDefault="00E01F7D" w:rsidP="00E01F7D">
      <w:pPr>
        <w:pStyle w:val="Text"/>
      </w:pPr>
      <w:r w:rsidRPr="006516F9">
        <w:t>Pokusil jsem se o úsměv, ale dál na mě hleděli s nedůvěrou.</w:t>
      </w:r>
      <w:r>
        <w:t xml:space="preserve"> </w:t>
      </w:r>
      <w:r w:rsidRPr="006516F9">
        <w:t>Sehnul jsem se, abych proplul pod jedním z mostků. V jeho stínu,</w:t>
      </w:r>
      <w:r>
        <w:t xml:space="preserve"> </w:t>
      </w:r>
      <w:r w:rsidRPr="006516F9">
        <w:t>tam kde byl odpadní kanál, se něco krčilo. Prskalo to a hladovýma</w:t>
      </w:r>
      <w:r>
        <w:t xml:space="preserve"> </w:t>
      </w:r>
      <w:r w:rsidRPr="006516F9">
        <w:t>očima nás to sledovalo. Byl jsem připraven odrazit mrtvolu veslem, kdyby bylo třeba, ale naštěstí nebyla tak šílená, aby zaútočila</w:t>
      </w:r>
      <w:r>
        <w:t xml:space="preserve"> </w:t>
      </w:r>
      <w:r w:rsidRPr="006516F9">
        <w:t>proti jasné přesile. Všichni pasažéři se ještě více přitiskli k sobě.</w:t>
      </w:r>
    </w:p>
    <w:p w:rsidR="00E01F7D" w:rsidRPr="006516F9" w:rsidRDefault="00E01F7D" w:rsidP="00E01F7D">
      <w:pPr>
        <w:pStyle w:val="Text"/>
      </w:pPr>
      <w:r w:rsidRPr="006516F9">
        <w:t>Vyhnul jsem se vstupům do podsvětních tunelů, kde se to</w:t>
      </w:r>
      <w:r>
        <w:t xml:space="preserve"> </w:t>
      </w:r>
      <w:r w:rsidRPr="006516F9">
        <w:t>hemžilo neklidnými mrtvými. Po stranách vodního kanálu se</w:t>
      </w:r>
      <w:r>
        <w:t xml:space="preserve"> </w:t>
      </w:r>
      <w:r w:rsidRPr="006516F9">
        <w:t>roztáčela obrovská kola, jejichž mechanismy vedly hluboko do</w:t>
      </w:r>
      <w:r>
        <w:t xml:space="preserve"> </w:t>
      </w:r>
      <w:r w:rsidRPr="006516F9">
        <w:t>podzemí. Pokračoval jsem dál a před námi uviděl obrysy chrámu. Potrubí křižovala prostor, zvedala se do výšky a mechanici</w:t>
      </w:r>
      <w:r>
        <w:t xml:space="preserve"> </w:t>
      </w:r>
      <w:r w:rsidRPr="006516F9">
        <w:t>opravovali čerpadla a kontrolovali sváry na jednotlivých dílech.</w:t>
      </w:r>
      <w:r>
        <w:t xml:space="preserve"> </w:t>
      </w:r>
      <w:r w:rsidRPr="006516F9">
        <w:t>Propluli jsme kolem nich a zakotvili u zpola zatopených schůdků.</w:t>
      </w:r>
    </w:p>
    <w:p w:rsidR="00E01F7D" w:rsidRPr="006516F9" w:rsidRDefault="00E01F7D" w:rsidP="00E01F7D">
      <w:pPr>
        <w:pStyle w:val="Text"/>
      </w:pPr>
      <w:r w:rsidRPr="006516F9">
        <w:t>V chrámu bylo rušno. Davy lidí proudily dovnitř i ven a modlily se. Vysadil jsem pasažéry, sebral pár mincí, a díval se, jak mizí</w:t>
      </w:r>
      <w:r>
        <w:t xml:space="preserve"> </w:t>
      </w:r>
      <w:r w:rsidRPr="006516F9">
        <w:t>v obrovských dveřích z tmavého dřeva. Doléhal ke mně sborový</w:t>
      </w:r>
      <w:r>
        <w:t xml:space="preserve"> </w:t>
      </w:r>
      <w:r w:rsidRPr="006516F9">
        <w:t>zpěv. Po dláždění poskakovali holubi a prali se o drobky.</w:t>
      </w:r>
    </w:p>
    <w:p w:rsidR="00E01F7D" w:rsidRPr="006516F9" w:rsidRDefault="00E01F7D" w:rsidP="00E01F7D">
      <w:pPr>
        <w:pStyle w:val="Text"/>
      </w:pPr>
      <w:r w:rsidRPr="006516F9">
        <w:t>„Odkdy ty vozíš lůzu?“ ozvalo se kousek ode mě. Polekaně</w:t>
      </w:r>
      <w:r>
        <w:t xml:space="preserve"> </w:t>
      </w:r>
      <w:r w:rsidRPr="006516F9">
        <w:t>jsem sebou trhl, až mi málem upadlo veslo. Stál tam Evander,</w:t>
      </w:r>
      <w:r>
        <w:t xml:space="preserve"> </w:t>
      </w:r>
      <w:r w:rsidRPr="006516F9">
        <w:t>můj starý známý. Dalo by se o něm říct, že to byl vůdce strojníků, kasty, která se starala o chod a údržbu města. Dohlíželi na</w:t>
      </w:r>
      <w:r>
        <w:t xml:space="preserve"> </w:t>
      </w:r>
      <w:r w:rsidRPr="006516F9">
        <w:t>mechaniky opravující a seřizující stroje. Bohové je měli v oblibě nebo se to alespoň říkalo. Byla čest dostat se do jejich cechu.</w:t>
      </w:r>
    </w:p>
    <w:p w:rsidR="00E01F7D" w:rsidRPr="006516F9" w:rsidRDefault="00E01F7D" w:rsidP="00E01F7D">
      <w:pPr>
        <w:pStyle w:val="Text"/>
      </w:pPr>
      <w:r w:rsidRPr="006516F9">
        <w:t>„Prosili mě…“ přiznal jsem neochotně.</w:t>
      </w:r>
    </w:p>
    <w:p w:rsidR="00E01F7D" w:rsidRPr="006516F9" w:rsidRDefault="00E01F7D" w:rsidP="00E01F7D">
      <w:pPr>
        <w:pStyle w:val="Text"/>
      </w:pPr>
      <w:r w:rsidRPr="006516F9">
        <w:t>„Chtěl jsem s tebou mluvit.“</w:t>
      </w:r>
    </w:p>
    <w:p w:rsidR="00E01F7D" w:rsidRPr="006516F9" w:rsidRDefault="00E01F7D" w:rsidP="00E01F7D">
      <w:pPr>
        <w:pStyle w:val="Text"/>
      </w:pPr>
      <w:r w:rsidRPr="006516F9">
        <w:lastRenderedPageBreak/>
        <w:t>„Proč?“ zeptal jsem se zaraženě. Netušil jsem, co by mi ten</w:t>
      </w:r>
      <w:r>
        <w:t xml:space="preserve"> </w:t>
      </w:r>
      <w:r w:rsidRPr="006516F9">
        <w:t>člověk mohl chtít. Občas se za mnou stavoval a povídali jsme si,</w:t>
      </w:r>
      <w:r>
        <w:t xml:space="preserve"> </w:t>
      </w:r>
      <w:r w:rsidRPr="006516F9">
        <w:t>ale tentokrát se mě zmocnila nejistota.</w:t>
      </w:r>
    </w:p>
    <w:p w:rsidR="00E01F7D" w:rsidRPr="006516F9" w:rsidRDefault="00E01F7D" w:rsidP="00E01F7D">
      <w:pPr>
        <w:pStyle w:val="Text"/>
      </w:pPr>
      <w:r w:rsidRPr="006516F9">
        <w:t>„Také jsem tě chtěl o něco poprosit. Pojď se mnou. Něco ti</w:t>
      </w:r>
      <w:r>
        <w:t xml:space="preserve"> </w:t>
      </w:r>
      <w:r w:rsidRPr="006516F9">
        <w:t>ukážu,“ vybídl mě. Trochu nejistě jsem přivázal loďku ke kusu</w:t>
      </w:r>
      <w:r>
        <w:t xml:space="preserve"> </w:t>
      </w:r>
      <w:r w:rsidRPr="006516F9">
        <w:t>šrotu, který trčel nad hladinu, a vystoupil na břeh. Pokynul mi,</w:t>
      </w:r>
      <w:r>
        <w:t xml:space="preserve"> </w:t>
      </w:r>
      <w:r w:rsidRPr="006516F9">
        <w:t>abych ho následoval, a pak se vydal do uliček vedoucích od chrámu hlouběji do města. Postupně přibývali i lidé. Dělníci pobíhali</w:t>
      </w:r>
      <w:r>
        <w:t xml:space="preserve"> </w:t>
      </w:r>
      <w:r w:rsidRPr="006516F9">
        <w:t>kolem navršeného materiálu a činili se ve vytváření něčeho, co</w:t>
      </w:r>
      <w:r>
        <w:t xml:space="preserve"> </w:t>
      </w:r>
      <w:r w:rsidRPr="006516F9">
        <w:t>jsem nechápal. Všude ležely kabely křižující prostor, ze sloupů</w:t>
      </w:r>
      <w:r>
        <w:t xml:space="preserve"> </w:t>
      </w:r>
      <w:r w:rsidRPr="006516F9">
        <w:t>visely dráty a po zemi se válely kusy odpadu po instalaci. Šel jsem</w:t>
      </w:r>
      <w:r>
        <w:t xml:space="preserve"> </w:t>
      </w:r>
      <w:r w:rsidRPr="006516F9">
        <w:t>po cestičce z propletených šňůr. Vedly pořád dál a dál, rozvětvovaly se a znovu spojovaly. Následoval jsem Evandera do jednoho</w:t>
      </w:r>
      <w:r>
        <w:t xml:space="preserve"> </w:t>
      </w:r>
      <w:r w:rsidRPr="006516F9">
        <w:t>z prázdných domů, po schodech nahoru. Kabely pokrývaly celé</w:t>
      </w:r>
      <w:r>
        <w:t xml:space="preserve"> </w:t>
      </w:r>
      <w:r w:rsidRPr="006516F9">
        <w:t>město jako pavučina. Stanul jsem na střeše a hleděl na nemoc,</w:t>
      </w:r>
      <w:r>
        <w:t xml:space="preserve"> </w:t>
      </w:r>
      <w:r w:rsidRPr="006516F9">
        <w:t>která si podrobila prostor. Nad některými ulicemi už visely skleněné baňky s drátky uvnitř.</w:t>
      </w:r>
    </w:p>
    <w:p w:rsidR="00E01F7D" w:rsidRPr="006516F9" w:rsidRDefault="00E01F7D" w:rsidP="00E01F7D">
      <w:pPr>
        <w:pStyle w:val="Text"/>
      </w:pPr>
      <w:r w:rsidRPr="006516F9">
        <w:t>„Víš, co to je?“ zeptal se a podal mi věc hruškovitého tvaru.</w:t>
      </w:r>
    </w:p>
    <w:p w:rsidR="00E01F7D" w:rsidRPr="006516F9" w:rsidRDefault="00E01F7D" w:rsidP="00E01F7D">
      <w:pPr>
        <w:pStyle w:val="Text"/>
      </w:pPr>
      <w:r w:rsidRPr="006516F9">
        <w:t>„Zářivka,“ řekl jsem. Nešlo mi to na jazyk. Byl to nový vynález, o kterém jsem už slyšel, ale víc jsem o něm nevěděl. Naši</w:t>
      </w:r>
      <w:r>
        <w:t xml:space="preserve"> </w:t>
      </w:r>
      <w:r w:rsidRPr="006516F9">
        <w:t>vyhlášení skláři se naučili dělat baňky různých tvarů a velikostí</w:t>
      </w:r>
      <w:r>
        <w:t xml:space="preserve"> </w:t>
      </w:r>
      <w:r w:rsidRPr="006516F9">
        <w:t xml:space="preserve">a inženýři se do nich pak snažili dostat všechny ty drátky a </w:t>
      </w:r>
      <w:r>
        <w:t>cí</w:t>
      </w:r>
      <w:r w:rsidRPr="006516F9">
        <w:t>n.</w:t>
      </w:r>
    </w:p>
    <w:p w:rsidR="00E01F7D" w:rsidRPr="006516F9" w:rsidRDefault="00E01F7D" w:rsidP="00E01F7D">
      <w:pPr>
        <w:pStyle w:val="Text"/>
      </w:pPr>
      <w:r w:rsidRPr="006516F9">
        <w:t>„Je to technologie bohů. Našli jsme ji v troskách pod městem</w:t>
      </w:r>
      <w:r>
        <w:t xml:space="preserve"> </w:t>
      </w:r>
      <w:r w:rsidRPr="006516F9">
        <w:t>a zprovoznili. Používáme energii, jakou máš v sobě ty. Jen u tebe</w:t>
      </w:r>
      <w:r>
        <w:t xml:space="preserve"> </w:t>
      </w:r>
      <w:r w:rsidRPr="006516F9">
        <w:t>je to tak, že tvá lidská část napájí tu druhou. My čerpáme pohon</w:t>
      </w:r>
      <w:r>
        <w:t xml:space="preserve"> </w:t>
      </w:r>
      <w:r w:rsidRPr="006516F9">
        <w:t>z Podsvětí. Duše jsou energie. Vedeme ji těmi kabely, a když se na</w:t>
      </w:r>
      <w:r>
        <w:t xml:space="preserve"> </w:t>
      </w:r>
      <w:r w:rsidRPr="006516F9">
        <w:t>ně připojí zářivka, začne vydávat světlo,“ vysvětloval. „Dokážeš</w:t>
      </w:r>
      <w:r>
        <w:t xml:space="preserve"> </w:t>
      </w:r>
      <w:r w:rsidRPr="006516F9">
        <w:t>si to představit? Jestli natáhneme vedení a osvětlíme zářivkami</w:t>
      </w:r>
      <w:r>
        <w:t xml:space="preserve"> </w:t>
      </w:r>
      <w:r w:rsidRPr="006516F9">
        <w:t>celé město, už nebudeme bohy potřebovat. Bude tu pořád světlo, zaženeme mrtvé a konečně budeme svobodní,“ řekl nadšeně.</w:t>
      </w:r>
      <w:r>
        <w:t xml:space="preserve"> </w:t>
      </w:r>
      <w:r w:rsidRPr="006516F9">
        <w:t>„Chápeš? Bohové už nebudou třeba!“</w:t>
      </w:r>
    </w:p>
    <w:p w:rsidR="00E01F7D" w:rsidRPr="006516F9" w:rsidRDefault="00E01F7D" w:rsidP="00E01F7D">
      <w:pPr>
        <w:pStyle w:val="Text"/>
      </w:pPr>
      <w:r w:rsidRPr="006516F9">
        <w:t>Ta představa mě svým způsobem šokovala i zaujala. Jenže</w:t>
      </w:r>
      <w:r>
        <w:t xml:space="preserve"> </w:t>
      </w:r>
      <w:r w:rsidRPr="006516F9">
        <w:t>loajalita k Auroře byla mnohem silnější. Nedokázal jsem bohyni jakkoliv ublížit ani pomyslet na to, že bych jí spáchal nějakou</w:t>
      </w:r>
      <w:r>
        <w:t xml:space="preserve"> </w:t>
      </w:r>
      <w:r w:rsidRPr="006516F9">
        <w:t>křivdu. Kdyby nebyla… Kdyby nejezdila nahoru… Kdybych ji nevozil… jaký bych pak měl smysl?</w:t>
      </w:r>
    </w:p>
    <w:p w:rsidR="00E01F7D" w:rsidRPr="006516F9" w:rsidRDefault="00E01F7D" w:rsidP="00E01F7D">
      <w:pPr>
        <w:pStyle w:val="Text"/>
      </w:pPr>
      <w:r w:rsidRPr="006516F9">
        <w:lastRenderedPageBreak/>
        <w:t>Zahlodal ve mně osten výčitek, už jen proto, že jsem nad něčím takovým přemýšlel.</w:t>
      </w:r>
    </w:p>
    <w:p w:rsidR="00E01F7D" w:rsidRPr="006516F9" w:rsidRDefault="00E01F7D" w:rsidP="00E01F7D">
      <w:pPr>
        <w:pStyle w:val="Text"/>
      </w:pPr>
      <w:r w:rsidRPr="006516F9">
        <w:t>„Tak co na to říkáš?“ houkl, když jsem se příliš zamyslel a poplácal mě po zádech.</w:t>
      </w:r>
    </w:p>
    <w:p w:rsidR="00E01F7D" w:rsidRPr="006516F9" w:rsidRDefault="00E01F7D" w:rsidP="00E01F7D">
      <w:pPr>
        <w:pStyle w:val="Text"/>
      </w:pPr>
      <w:r w:rsidRPr="006516F9">
        <w:t>„Skvělé,“ odtušil jsem tiše. Nemohl jsem nahlas říct svůj názor, udělal bych si mocného nepřítele.</w:t>
      </w:r>
    </w:p>
    <w:p w:rsidR="00E01F7D" w:rsidRPr="006516F9" w:rsidRDefault="00E01F7D" w:rsidP="00E01F7D">
      <w:pPr>
        <w:pStyle w:val="Text"/>
      </w:pPr>
      <w:r w:rsidRPr="006516F9">
        <w:t>„Víš, něco bych od tebe potřeboval. Chci, abys vyzvedl jednoho člověka.“</w:t>
      </w:r>
    </w:p>
    <w:p w:rsidR="00E01F7D" w:rsidRPr="006516F9" w:rsidRDefault="00E01F7D" w:rsidP="00E01F7D">
      <w:pPr>
        <w:pStyle w:val="Text"/>
      </w:pPr>
      <w:r w:rsidRPr="006516F9">
        <w:t>„Odkud?“ zeptal jsem se.</w:t>
      </w:r>
    </w:p>
    <w:p w:rsidR="00E01F7D" w:rsidRPr="006516F9" w:rsidRDefault="00E01F7D" w:rsidP="00E01F7D">
      <w:pPr>
        <w:pStyle w:val="Text"/>
      </w:pPr>
      <w:r w:rsidRPr="006516F9">
        <w:t>„Z druhé strany.“</w:t>
      </w:r>
    </w:p>
    <w:p w:rsidR="00E01F7D" w:rsidRPr="006516F9" w:rsidRDefault="00E01F7D" w:rsidP="00E01F7D">
      <w:pPr>
        <w:pStyle w:val="Text"/>
      </w:pPr>
      <w:r w:rsidRPr="006516F9">
        <w:t>„Z jaké druhé strany?“ žasl jsem. „Nic takového není. Venku</w:t>
      </w:r>
      <w:r>
        <w:t xml:space="preserve"> </w:t>
      </w:r>
      <w:r w:rsidRPr="006516F9">
        <w:t>mimo město je jen smrt. Prázdnota.“</w:t>
      </w:r>
    </w:p>
    <w:p w:rsidR="00E01F7D" w:rsidRPr="006516F9" w:rsidRDefault="00E01F7D" w:rsidP="00E01F7D">
      <w:pPr>
        <w:pStyle w:val="Text"/>
      </w:pPr>
      <w:r w:rsidRPr="006516F9">
        <w:t>„Mám na mysli z Podsvětí.“</w:t>
      </w:r>
    </w:p>
    <w:p w:rsidR="00E01F7D" w:rsidRPr="006516F9" w:rsidRDefault="00E01F7D" w:rsidP="00E01F7D">
      <w:pPr>
        <w:pStyle w:val="Text"/>
      </w:pPr>
      <w:r w:rsidRPr="006516F9">
        <w:t>„Tam žijí jen bohové,“ namítl jsem.</w:t>
      </w:r>
    </w:p>
    <w:p w:rsidR="00E01F7D" w:rsidRPr="006516F9" w:rsidRDefault="00E01F7D" w:rsidP="00E01F7D">
      <w:pPr>
        <w:pStyle w:val="Text"/>
      </w:pPr>
      <w:r w:rsidRPr="006516F9">
        <w:t>„A jeden muž, který se o ně stará,“ řekl s neochvějnou jistotou.</w:t>
      </w:r>
    </w:p>
    <w:p w:rsidR="00E01F7D" w:rsidRPr="006516F9" w:rsidRDefault="00E01F7D" w:rsidP="00E01F7D">
      <w:pPr>
        <w:pStyle w:val="Text"/>
      </w:pPr>
      <w:r w:rsidRPr="006516F9">
        <w:t>„Máš na mysli Mechanika?“ ujišťoval jsem se, protože legendy měly mnoho podob.</w:t>
      </w:r>
    </w:p>
    <w:p w:rsidR="00E01F7D" w:rsidRPr="006516F9" w:rsidRDefault="00E01F7D" w:rsidP="00E01F7D">
      <w:pPr>
        <w:pStyle w:val="Text"/>
      </w:pPr>
      <w:r w:rsidRPr="006516F9">
        <w:t>„Ano, Mechanika. Božského údržbáře. Toho, co navrhl celé</w:t>
      </w:r>
      <w:r>
        <w:t xml:space="preserve"> </w:t>
      </w:r>
      <w:r w:rsidRPr="006516F9">
        <w:t>město, když svět skončil.“</w:t>
      </w:r>
    </w:p>
    <w:p w:rsidR="00E01F7D" w:rsidRPr="006516F9" w:rsidRDefault="00E01F7D" w:rsidP="00E01F7D">
      <w:pPr>
        <w:pStyle w:val="Text"/>
      </w:pPr>
      <w:r w:rsidRPr="006516F9">
        <w:t>„Nikdy jsem nebyl hlouběji v Podsvětí. Jak víš, že tam je?“</w:t>
      </w:r>
    </w:p>
    <w:p w:rsidR="00E01F7D" w:rsidRPr="006516F9" w:rsidRDefault="00E01F7D" w:rsidP="00E01F7D">
      <w:pPr>
        <w:pStyle w:val="Text"/>
      </w:pPr>
      <w:r w:rsidRPr="006516F9">
        <w:t>„Řekl mi to Chiaro. Nosí mu naše vzkazy.“</w:t>
      </w:r>
    </w:p>
    <w:p w:rsidR="00E01F7D" w:rsidRPr="006516F9" w:rsidRDefault="00E01F7D" w:rsidP="00E01F7D">
      <w:pPr>
        <w:pStyle w:val="Text"/>
      </w:pPr>
      <w:r w:rsidRPr="006516F9">
        <w:t>„Blbost!“ sykl jsem a otočil se k odchodu. Bohové s nikým z nás</w:t>
      </w:r>
      <w:r>
        <w:t xml:space="preserve"> </w:t>
      </w:r>
      <w:r w:rsidRPr="006516F9">
        <w:t>nemluvili, rozhodně ne přátelsky. Obraceli se na nás, když něco</w:t>
      </w:r>
      <w:r>
        <w:t xml:space="preserve"> </w:t>
      </w:r>
      <w:r w:rsidRPr="006516F9">
        <w:t>potřebovali. Jindy sotva. Byli jsme pro ně sluhové. Nic víc než</w:t>
      </w:r>
      <w:r>
        <w:t xml:space="preserve"> </w:t>
      </w:r>
      <w:r w:rsidRPr="006516F9">
        <w:t>prach u jejich nohou. To, že mi občas Aurora věnovala pár milých</w:t>
      </w:r>
      <w:r>
        <w:t xml:space="preserve"> </w:t>
      </w:r>
      <w:r w:rsidRPr="006516F9">
        <w:t>slov, to byla má výsada, žádného jiného převozníka.</w:t>
      </w:r>
    </w:p>
    <w:p w:rsidR="00E01F7D" w:rsidRPr="006516F9" w:rsidRDefault="00E01F7D" w:rsidP="00E01F7D">
      <w:pPr>
        <w:pStyle w:val="Text"/>
      </w:pPr>
      <w:r w:rsidRPr="006516F9">
        <w:t>„Počkej!“ křikl na mě. Cestu mi zastoupil vysoký stín. Zvedl jsem hlavu, abych čelil potenciálnímu útočníkovi, ale byl to</w:t>
      </w:r>
      <w:r>
        <w:t xml:space="preserve"> </w:t>
      </w:r>
      <w:r w:rsidRPr="006516F9">
        <w:t>Chiaro. Oči, které měl od bohů nové, se mu třpytily pod stínem</w:t>
      </w:r>
      <w:r>
        <w:t xml:space="preserve"> </w:t>
      </w:r>
      <w:r w:rsidRPr="006516F9">
        <w:t>vrženým kápí. Byl o něco vyšší než já a měl mnohem více kůže</w:t>
      </w:r>
      <w:r>
        <w:t xml:space="preserve"> </w:t>
      </w:r>
      <w:r w:rsidRPr="006516F9">
        <w:t>na kovovém těle. Nechtělo se mi uvěřit, že se mu dostalo větší</w:t>
      </w:r>
      <w:r>
        <w:t xml:space="preserve"> </w:t>
      </w:r>
      <w:r w:rsidRPr="006516F9">
        <w:t>milosti než mně.</w:t>
      </w:r>
    </w:p>
    <w:p w:rsidR="00E01F7D" w:rsidRPr="006516F9" w:rsidRDefault="00E01F7D" w:rsidP="00E01F7D">
      <w:pPr>
        <w:pStyle w:val="Text"/>
      </w:pPr>
      <w:r w:rsidRPr="006516F9">
        <w:t>„Počkej, Arone,“ zastavil mě. „Mluví pravdu.“</w:t>
      </w:r>
    </w:p>
    <w:p w:rsidR="00E01F7D" w:rsidRPr="006516F9" w:rsidRDefault="00E01F7D" w:rsidP="00E01F7D">
      <w:pPr>
        <w:pStyle w:val="Text"/>
      </w:pPr>
      <w:r w:rsidRPr="006516F9">
        <w:t>„Proč si Mechanika nepřivezeš sám?“ zeptal jsem se tvrdě.</w:t>
      </w:r>
      <w:r>
        <w:t xml:space="preserve"> </w:t>
      </w:r>
      <w:r w:rsidRPr="006516F9">
        <w:t>„Nač potřebujete mě?“</w:t>
      </w:r>
    </w:p>
    <w:p w:rsidR="00E01F7D" w:rsidRPr="006516F9" w:rsidRDefault="00E01F7D" w:rsidP="00E01F7D">
      <w:pPr>
        <w:pStyle w:val="Text"/>
      </w:pPr>
      <w:r w:rsidRPr="006516F9">
        <w:t>„Víš, že Kiaran, Polys a Demion jsou jen stroje, které nemají</w:t>
      </w:r>
      <w:r>
        <w:t xml:space="preserve"> </w:t>
      </w:r>
      <w:r w:rsidRPr="006516F9">
        <w:t>vlastní vůli. Dario a Baldra jsou zase příliš slabí, protože jsou více</w:t>
      </w:r>
      <w:r>
        <w:t xml:space="preserve"> </w:t>
      </w:r>
      <w:r w:rsidRPr="006516F9">
        <w:lastRenderedPageBreak/>
        <w:t>lidmi. Musíš to být ty. Protože ty můžeš jít až za vnitřní kruh,“</w:t>
      </w:r>
      <w:r>
        <w:t xml:space="preserve"> </w:t>
      </w:r>
      <w:r w:rsidRPr="006516F9">
        <w:t>řekl Chiaro. „Mechanik je jako my. Je z kovu. Nemůže přeplavat</w:t>
      </w:r>
      <w:r>
        <w:t xml:space="preserve"> </w:t>
      </w:r>
      <w:r w:rsidRPr="006516F9">
        <w:t>až k bráně. Šel by ke dnu. A já se tam nedostanu. Musím čekat</w:t>
      </w:r>
      <w:r>
        <w:t xml:space="preserve"> </w:t>
      </w:r>
      <w:r w:rsidRPr="006516F9">
        <w:t>před branou, než Aurora přijde po hladině ke mně.“</w:t>
      </w:r>
    </w:p>
    <w:p w:rsidR="00E01F7D" w:rsidRPr="006516F9" w:rsidRDefault="00E01F7D" w:rsidP="00E01F7D">
      <w:pPr>
        <w:pStyle w:val="Text"/>
      </w:pPr>
      <w:r w:rsidRPr="006516F9">
        <w:t>„To, že mohu za vnitřní kruh, je výsada, kterou mě poctila</w:t>
      </w:r>
      <w:r>
        <w:t xml:space="preserve"> </w:t>
      </w:r>
      <w:r w:rsidRPr="006516F9">
        <w:t>Aurora, a já v žádném případě nehodlám zklamat její důvěru!“</w:t>
      </w:r>
      <w:r>
        <w:t xml:space="preserve"> </w:t>
      </w:r>
      <w:r w:rsidRPr="006516F9">
        <w:t>řekl jsem a odstrčil ho.</w:t>
      </w:r>
    </w:p>
    <w:p w:rsidR="00E01F7D" w:rsidRPr="006516F9" w:rsidRDefault="00E01F7D" w:rsidP="00E01F7D">
      <w:pPr>
        <w:pStyle w:val="Text"/>
      </w:pPr>
      <w:r w:rsidRPr="006516F9">
        <w:t>„Ty to nechápeš! Jsme jejich poskoci. Mají nás v hrsti. Ovládají naše životy!“</w:t>
      </w:r>
    </w:p>
    <w:p w:rsidR="00E01F7D" w:rsidRPr="006516F9" w:rsidRDefault="00E01F7D" w:rsidP="00E01F7D">
      <w:pPr>
        <w:pStyle w:val="Text"/>
      </w:pPr>
      <w:r w:rsidRPr="006516F9">
        <w:t>„Jsou to bohové, jistěže ovládají naše životy,“ křikl jsem popuzeně.</w:t>
      </w:r>
    </w:p>
    <w:p w:rsidR="00E01F7D" w:rsidRPr="006516F9" w:rsidRDefault="00E01F7D" w:rsidP="00E01F7D">
      <w:pPr>
        <w:pStyle w:val="Text"/>
      </w:pPr>
      <w:r w:rsidRPr="006516F9">
        <w:t>„Nejsou takoví, jak si myslíš. Jednou také zemřou a my pak</w:t>
      </w:r>
      <w:r>
        <w:t xml:space="preserve"> </w:t>
      </w:r>
      <w:r w:rsidRPr="006516F9">
        <w:t>umřeme s nimi. Všichni!“</w:t>
      </w:r>
    </w:p>
    <w:p w:rsidR="00E01F7D" w:rsidRPr="006516F9" w:rsidRDefault="00E01F7D" w:rsidP="00E01F7D">
      <w:pPr>
        <w:pStyle w:val="Text"/>
      </w:pPr>
      <w:r w:rsidRPr="006516F9">
        <w:t>„Bohové jsou nesmrtelní,“ odsekl jsem, ale nemohl jsem si</w:t>
      </w:r>
      <w:r>
        <w:t xml:space="preserve"> </w:t>
      </w:r>
      <w:r w:rsidRPr="006516F9">
        <w:t>pomoct, aby se mi nevyjevila tvář Aurory po nočním chřadnutí. Občas jsem si kladl otázku, co by se stalo, kdybych nedojel do</w:t>
      </w:r>
      <w:r>
        <w:t xml:space="preserve"> </w:t>
      </w:r>
      <w:r w:rsidRPr="006516F9">
        <w:t>svého cíle. Odstrčil jsem se a prošel kolem bez ohledu na možné</w:t>
      </w:r>
      <w:r>
        <w:t xml:space="preserve"> </w:t>
      </w:r>
      <w:r w:rsidRPr="006516F9">
        <w:t>následky. Šel jsem pryč. Kamkoliv, hlavně daleko od nich a těch</w:t>
      </w:r>
      <w:r>
        <w:t xml:space="preserve"> </w:t>
      </w:r>
      <w:r w:rsidRPr="006516F9">
        <w:t>nesnesitelných lží.</w:t>
      </w:r>
    </w:p>
    <w:p w:rsidR="0023095C" w:rsidRPr="009C3632" w:rsidRDefault="0023095C" w:rsidP="0023095C">
      <w:pPr>
        <w:pStyle w:val="Text"/>
        <w:ind w:firstLine="0"/>
        <w:jc w:val="center"/>
        <w:rPr>
          <w:szCs w:val="24"/>
        </w:rPr>
      </w:pPr>
      <w:r w:rsidRPr="00252073">
        <w:t>*</w:t>
      </w:r>
      <w:r>
        <w:t xml:space="preserve"> * *</w:t>
      </w:r>
    </w:p>
    <w:p w:rsidR="00E01F7D" w:rsidRPr="006516F9" w:rsidRDefault="00E01F7D" w:rsidP="00E01F7D">
      <w:pPr>
        <w:pStyle w:val="Text"/>
      </w:pPr>
      <w:r w:rsidRPr="006516F9">
        <w:t>Večer</w:t>
      </w:r>
      <w:r>
        <w:t xml:space="preserve"> </w:t>
      </w:r>
      <w:r w:rsidRPr="006516F9">
        <w:t>vždycky mluvila víc. Jako hyna světle pookřála. Vyprávěly se</w:t>
      </w:r>
      <w:r>
        <w:t xml:space="preserve"> </w:t>
      </w:r>
      <w:r w:rsidRPr="006516F9">
        <w:t>legendy o tom, že byla původně na obloze, mimo kopuli, a tam zářila</w:t>
      </w:r>
      <w:r>
        <w:t xml:space="preserve"> </w:t>
      </w:r>
      <w:r w:rsidRPr="006516F9">
        <w:t>jako slunce. Pak ji ale zlý bůh smrti odnesl dolů pod zem a přinutil</w:t>
      </w:r>
      <w:r>
        <w:t xml:space="preserve"> </w:t>
      </w:r>
      <w:r w:rsidRPr="006516F9">
        <w:t>ji, aby si ho vzala. Od té doby ji pouštěl nahoru jen jednou za smluvený čas. Po ránu byla zchřadlá a bledá jako mrtvá, večer se usmívala a zářila světlem, které si nesla s sebou. Dnes mi nebylo do řeči.</w:t>
      </w:r>
      <w:r>
        <w:t xml:space="preserve"> </w:t>
      </w:r>
      <w:r w:rsidRPr="006516F9">
        <w:t>Mechanicky jsem ovládal loďku a vezl světlo zpátky do Podsvětí.</w:t>
      </w:r>
    </w:p>
    <w:p w:rsidR="00E01F7D" w:rsidRPr="006516F9" w:rsidRDefault="00E01F7D" w:rsidP="00E01F7D">
      <w:pPr>
        <w:pStyle w:val="Text"/>
      </w:pPr>
      <w:r w:rsidRPr="006516F9">
        <w:t>„Proč jsi smutný?“ zeptala se Aurora. Bez odpovědi jsem zakroutil hlavou. Když jsem projel branou a přistál u mola z kostí</w:t>
      </w:r>
      <w:r>
        <w:t xml:space="preserve"> </w:t>
      </w:r>
      <w:r w:rsidRPr="006516F9">
        <w:t>a lebek, tiše vystoupila a políbila mě na čelo. Ve tmě celá zářila.</w:t>
      </w:r>
      <w:r>
        <w:t xml:space="preserve"> </w:t>
      </w:r>
      <w:r w:rsidRPr="006516F9">
        <w:t>Vzdalovala se a já osaměl. Chystal jsem se vyrazit zpět, když prostor obrovské jeskyně proťal výkřik bolesti. Zatřásl jsem se. Duše,</w:t>
      </w:r>
      <w:r>
        <w:t xml:space="preserve"> </w:t>
      </w:r>
      <w:r w:rsidRPr="006516F9">
        <w:t>které se kroutily ve stínech jako mlha, se vyděšeně zamihotaly.</w:t>
      </w:r>
    </w:p>
    <w:p w:rsidR="00E01F7D" w:rsidRPr="006516F9" w:rsidRDefault="00E01F7D" w:rsidP="00E01F7D">
      <w:pPr>
        <w:pStyle w:val="Text"/>
      </w:pPr>
      <w:r w:rsidRPr="006516F9">
        <w:t>„To je Mechanik,“ šeptla jedna a upírala své bílé zakalené oči</w:t>
      </w:r>
      <w:r>
        <w:t xml:space="preserve"> </w:t>
      </w:r>
      <w:r w:rsidRPr="006516F9">
        <w:t>někam do tmy.</w:t>
      </w:r>
    </w:p>
    <w:p w:rsidR="00E01F7D" w:rsidRPr="006516F9" w:rsidRDefault="00E01F7D" w:rsidP="00E01F7D">
      <w:pPr>
        <w:pStyle w:val="Text"/>
      </w:pPr>
      <w:r w:rsidRPr="006516F9">
        <w:t>„Budou ho mučit, dokud ho nezlomí,“ zasykl druhý duch a stáhl se víc do výklenku ve skále. Křik se ozval znovu.</w:t>
      </w:r>
    </w:p>
    <w:p w:rsidR="00E01F7D" w:rsidRPr="006516F9" w:rsidRDefault="00E01F7D" w:rsidP="00E01F7D">
      <w:pPr>
        <w:pStyle w:val="Text"/>
      </w:pPr>
      <w:r w:rsidRPr="006516F9">
        <w:lastRenderedPageBreak/>
        <w:t>„Nestačí jim jedno město. Chtějí zpátky celý svět,“ řekl další duch.</w:t>
      </w:r>
    </w:p>
    <w:p w:rsidR="00E01F7D" w:rsidRPr="006516F9" w:rsidRDefault="00E01F7D" w:rsidP="00E01F7D">
      <w:pPr>
        <w:pStyle w:val="Text"/>
      </w:pPr>
      <w:r w:rsidRPr="006516F9">
        <w:t>Stiskl jsem zuby a zabral, abych byl odtud pryč.</w:t>
      </w:r>
    </w:p>
    <w:p w:rsidR="00E01F7D" w:rsidRPr="006516F9" w:rsidRDefault="00E01F7D" w:rsidP="00E01F7D">
      <w:pPr>
        <w:pStyle w:val="Text"/>
      </w:pPr>
      <w:r w:rsidRPr="006516F9">
        <w:t>Chiaro mě čekal u vpusti. Málem jsem si ho nevšiml, a když</w:t>
      </w:r>
      <w:r>
        <w:t xml:space="preserve"> </w:t>
      </w:r>
      <w:r w:rsidRPr="006516F9">
        <w:t>promluvil, poděšeně jsem sebou trhl. Myslel jsem si, že to jsou</w:t>
      </w:r>
      <w:r>
        <w:t xml:space="preserve"> </w:t>
      </w:r>
      <w:r w:rsidRPr="006516F9">
        <w:t>mrtví.</w:t>
      </w:r>
    </w:p>
    <w:p w:rsidR="00E01F7D" w:rsidRPr="006516F9" w:rsidRDefault="00E01F7D" w:rsidP="00E01F7D">
      <w:pPr>
        <w:pStyle w:val="Text"/>
      </w:pPr>
      <w:r w:rsidRPr="006516F9">
        <w:t>„Potřebujeme tvou pomoc,“ řekl a šel po břehu vedle mě.</w:t>
      </w:r>
    </w:p>
    <w:p w:rsidR="00E01F7D" w:rsidRPr="006516F9" w:rsidRDefault="00E01F7D" w:rsidP="00E01F7D">
      <w:pPr>
        <w:pStyle w:val="Text"/>
      </w:pPr>
      <w:r w:rsidRPr="006516F9">
        <w:t>„Nemůžu nic udělat. A nechci s tím mít nic společného.“</w:t>
      </w:r>
    </w:p>
    <w:p w:rsidR="00E01F7D" w:rsidRPr="006516F9" w:rsidRDefault="00E01F7D" w:rsidP="00E01F7D">
      <w:pPr>
        <w:pStyle w:val="Text"/>
      </w:pPr>
      <w:r w:rsidRPr="006516F9">
        <w:t>„On tam příšerně trpí! Zabijí ho, když mu nepomůžeme!“</w:t>
      </w:r>
    </w:p>
    <w:p w:rsidR="00E01F7D" w:rsidRPr="006516F9" w:rsidRDefault="00E01F7D" w:rsidP="00E01F7D">
      <w:pPr>
        <w:pStyle w:val="Text"/>
      </w:pPr>
      <w:r w:rsidRPr="006516F9">
        <w:t>„Ty jsi s ním mluvil?“</w:t>
      </w:r>
    </w:p>
    <w:p w:rsidR="00E01F7D" w:rsidRPr="006516F9" w:rsidRDefault="00E01F7D" w:rsidP="00E01F7D">
      <w:pPr>
        <w:pStyle w:val="Text"/>
      </w:pPr>
      <w:r w:rsidRPr="006516F9">
        <w:t>„Ano, párkrát, když ho poslali, aby si omyl rány v řece. V té</w:t>
      </w:r>
      <w:r>
        <w:t xml:space="preserve"> </w:t>
      </w:r>
      <w:r w:rsidRPr="006516F9">
        <w:t>špinavé slané vodě! Jednou ho tam dokonce topili. Jen tak, pro</w:t>
      </w:r>
      <w:r>
        <w:t xml:space="preserve"> </w:t>
      </w:r>
      <w:r w:rsidRPr="006516F9">
        <w:t>své potěšení. Když mu pomůžeme, on pomůže nám.“</w:t>
      </w:r>
    </w:p>
    <w:p w:rsidR="00E01F7D" w:rsidRPr="006516F9" w:rsidRDefault="00E01F7D" w:rsidP="00E01F7D">
      <w:pPr>
        <w:pStyle w:val="Text"/>
      </w:pPr>
      <w:r w:rsidRPr="006516F9">
        <w:t>„V čem?“ zeptal jsem se tvrdě, i když jsem odpověď znal.</w:t>
      </w:r>
    </w:p>
    <w:p w:rsidR="00E01F7D" w:rsidRPr="006516F9" w:rsidRDefault="00E01F7D" w:rsidP="00E01F7D">
      <w:pPr>
        <w:pStyle w:val="Text"/>
      </w:pPr>
      <w:r w:rsidRPr="006516F9">
        <w:t>„Má velké znalosti. Může nám říct, co bylo před katastrofou,</w:t>
      </w:r>
      <w:r>
        <w:t xml:space="preserve"> </w:t>
      </w:r>
      <w:r w:rsidRPr="006516F9">
        <w:t>před kopulí. A ví, jak zaplašit mrtvé. Nemuseli bychom se v noci</w:t>
      </w:r>
      <w:r>
        <w:t xml:space="preserve"> </w:t>
      </w:r>
      <w:r w:rsidRPr="006516F9">
        <w:t>bát a být odkázáni na bohy, aby nám přinesli světlo.“</w:t>
      </w:r>
    </w:p>
    <w:p w:rsidR="00E01F7D" w:rsidRPr="006516F9" w:rsidRDefault="00E01F7D" w:rsidP="00E01F7D">
      <w:pPr>
        <w:pStyle w:val="Text"/>
      </w:pPr>
      <w:r w:rsidRPr="006516F9">
        <w:t>„To je porušení řádu,“ řekl jsem.</w:t>
      </w:r>
    </w:p>
    <w:p w:rsidR="00E01F7D" w:rsidRPr="006516F9" w:rsidRDefault="00E01F7D" w:rsidP="00E01F7D">
      <w:pPr>
        <w:pStyle w:val="Text"/>
      </w:pPr>
      <w:r w:rsidRPr="006516F9">
        <w:t>„Jakého?“ zeptal se. „Tobě snad někdy někdo řekl, že to musí</w:t>
      </w:r>
      <w:r>
        <w:t xml:space="preserve"> </w:t>
      </w:r>
      <w:r w:rsidRPr="006516F9">
        <w:t>být takhle? Rozhlédni se! Žijeme v ruinách, je to umírající město. Nikomu na nás nezáleží.“</w:t>
      </w:r>
    </w:p>
    <w:p w:rsidR="00E01F7D" w:rsidRPr="006516F9" w:rsidRDefault="00E01F7D" w:rsidP="00E01F7D">
      <w:pPr>
        <w:pStyle w:val="Text"/>
      </w:pPr>
      <w:r w:rsidRPr="006516F9">
        <w:t>„Běž pryč a dej mi pokoj,“ odbyl jsem ho, protože jsem nevěděl co říct.</w:t>
      </w:r>
    </w:p>
    <w:p w:rsidR="00E01F7D" w:rsidRPr="006516F9" w:rsidRDefault="00E01F7D" w:rsidP="00E01F7D">
      <w:pPr>
        <w:pStyle w:val="Text"/>
      </w:pPr>
      <w:r w:rsidRPr="006516F9">
        <w:t>„Všechno záleží na tobě!“ křikl za mnou, ale to už jsem se</w:t>
      </w:r>
      <w:r>
        <w:t xml:space="preserve"> </w:t>
      </w:r>
      <w:r w:rsidRPr="006516F9">
        <w:t>rychle vzdaloval po vodním kanále. Myslel jsem, že jsem ho setřásl. Že ten hloupý nápad s Mechanikem byla zoufalá myšlenka. Jenže jsem se mýlil.</w:t>
      </w:r>
    </w:p>
    <w:p w:rsidR="00E01F7D" w:rsidRPr="006516F9" w:rsidRDefault="00E01F7D" w:rsidP="00E01F7D">
      <w:pPr>
        <w:pStyle w:val="Text"/>
      </w:pPr>
      <w:r w:rsidRPr="006516F9">
        <w:t>Nebylo chvíle, aby mi dali pokoj. Chiaro za mnou chodil každý</w:t>
      </w:r>
      <w:r>
        <w:t xml:space="preserve"> </w:t>
      </w:r>
      <w:r w:rsidRPr="006516F9">
        <w:t>den a pořád dokola mě přemlouval a prosil. Everet mě několikrát</w:t>
      </w:r>
      <w:r>
        <w:t xml:space="preserve"> </w:t>
      </w:r>
      <w:r w:rsidRPr="006516F9">
        <w:t>navštívil a snažil se o totéž co můj kolega převozník. Jindy se</w:t>
      </w:r>
      <w:r>
        <w:t xml:space="preserve"> </w:t>
      </w:r>
      <w:r w:rsidRPr="006516F9">
        <w:t>tam objevovali jeho nebo starostovi muži. Přinášeli dary a někdy</w:t>
      </w:r>
      <w:r>
        <w:t xml:space="preserve"> </w:t>
      </w:r>
      <w:r w:rsidRPr="006516F9">
        <w:t>dokonce květiny. Nestál jsem o jejich úplatky. Květy jsem házel</w:t>
      </w:r>
      <w:r>
        <w:t xml:space="preserve"> </w:t>
      </w:r>
      <w:r w:rsidRPr="006516F9">
        <w:t>do vody, jako by neměly nedozírnou cenu, a ani jsem se nestačil</w:t>
      </w:r>
      <w:r>
        <w:t xml:space="preserve"> </w:t>
      </w:r>
      <w:r w:rsidRPr="006516F9">
        <w:t>nechat okouzlit jejich vůní a krásou.</w:t>
      </w:r>
    </w:p>
    <w:p w:rsidR="00E01F7D" w:rsidRPr="006516F9" w:rsidRDefault="00E01F7D" w:rsidP="00E01F7D">
      <w:pPr>
        <w:pStyle w:val="Text"/>
      </w:pPr>
      <w:r w:rsidRPr="006516F9">
        <w:t>Maleh je stahovala pod hladinu, když si myslela, že si jich nevšímám. Lhostejně jsem trhal barevné okvětní lístky, pouštěl je</w:t>
      </w:r>
      <w:r>
        <w:t xml:space="preserve"> </w:t>
      </w:r>
      <w:r w:rsidRPr="006516F9">
        <w:t>po proudu a bavil se její dětinskou radostí.</w:t>
      </w:r>
    </w:p>
    <w:p w:rsidR="00E01F7D" w:rsidRPr="006516F9" w:rsidRDefault="00E01F7D" w:rsidP="00E01F7D">
      <w:pPr>
        <w:pStyle w:val="Text"/>
      </w:pPr>
      <w:r w:rsidRPr="006516F9">
        <w:lastRenderedPageBreak/>
        <w:t>Nakonec jsem se odstěhoval do nižšího podlaží domu, které bylo z větší části zatopené. Sedával jsem na skříni a byl tiše,</w:t>
      </w:r>
      <w:r>
        <w:t xml:space="preserve"> </w:t>
      </w:r>
      <w:r w:rsidRPr="006516F9">
        <w:t>když volali mé jméno. Hladina se v poslední době dost zvedla</w:t>
      </w:r>
      <w:r>
        <w:t xml:space="preserve"> </w:t>
      </w:r>
      <w:r w:rsidRPr="006516F9">
        <w:t>a začínalo být jasné, že ten pokoj nakonec budu muset opustit</w:t>
      </w:r>
      <w:r>
        <w:t xml:space="preserve"> </w:t>
      </w:r>
      <w:r w:rsidRPr="006516F9">
        <w:t>a odevzdat ho vodě jako spodní patra, která už dávno zaplavilo</w:t>
      </w:r>
      <w:r>
        <w:t xml:space="preserve"> </w:t>
      </w:r>
      <w:r w:rsidRPr="006516F9">
        <w:t>bahno. Jednou se dovnitř dostali mrtví. Prolomili dveře a slídili hladově po něčem, co by dopřálo alespoň na okamžik pokoj</w:t>
      </w:r>
      <w:r>
        <w:t xml:space="preserve"> </w:t>
      </w:r>
      <w:r w:rsidRPr="006516F9">
        <w:t>jejich vyčerpaným duším. Za mnou dolů se naštěstí neodvážili,</w:t>
      </w:r>
      <w:r>
        <w:t xml:space="preserve"> </w:t>
      </w:r>
      <w:r w:rsidRPr="006516F9">
        <w:t>z vody měli strach.</w:t>
      </w:r>
    </w:p>
    <w:p w:rsidR="00E01F7D" w:rsidRPr="006516F9" w:rsidRDefault="00E01F7D" w:rsidP="00E01F7D">
      <w:pPr>
        <w:pStyle w:val="Text"/>
      </w:pPr>
      <w:r w:rsidRPr="006516F9">
        <w:t>Chvíli po tom, co jsem procitl, abych jel do Podsvětí pro svou</w:t>
      </w:r>
      <w:r>
        <w:t xml:space="preserve"> </w:t>
      </w:r>
      <w:r w:rsidRPr="006516F9">
        <w:t>paní, jsem slyšel lidský křik, jak někoho našli a usmrtili. Až do</w:t>
      </w:r>
      <w:r>
        <w:t xml:space="preserve"> </w:t>
      </w:r>
      <w:r w:rsidRPr="006516F9">
        <w:t>úsvitu bylo nábřeží tiché a zlověstné, a když jsem šel na molo,</w:t>
      </w:r>
      <w:r>
        <w:t xml:space="preserve"> </w:t>
      </w:r>
      <w:r w:rsidRPr="006516F9">
        <w:t>vyhýbal jsem se stopám od krve.</w:t>
      </w:r>
    </w:p>
    <w:p w:rsidR="00E01F7D" w:rsidRPr="006516F9" w:rsidRDefault="00E01F7D" w:rsidP="00E01F7D">
      <w:pPr>
        <w:pStyle w:val="Text"/>
      </w:pPr>
      <w:r w:rsidRPr="006516F9">
        <w:t>Pokaždé, když jsem jezdil pro Auroru, jsem slýchával Mechanikův křik. Někdy vzdálený, jindy plný proseb a zoufalých šepotů zničeného člověka. Občas jsem zahlédl obrovského muže v okovech, který seděl shrbený v seru mola. Sledoval vodu, která byla tak obyčejnou, a přitom definitivní bariérou dělící ho od</w:t>
      </w:r>
      <w:r>
        <w:t xml:space="preserve"> </w:t>
      </w:r>
      <w:r w:rsidRPr="006516F9">
        <w:t>svobody. Přemýšlel jsem, jak mu je, když se může pohybovat po</w:t>
      </w:r>
      <w:r>
        <w:t xml:space="preserve"> </w:t>
      </w:r>
      <w:r w:rsidRPr="006516F9">
        <w:t>Podsvětí a přesto má kolem sebe neviditelné mříže.</w:t>
      </w:r>
    </w:p>
    <w:p w:rsidR="00E01F7D" w:rsidRPr="006516F9" w:rsidRDefault="00E01F7D" w:rsidP="00E01F7D">
      <w:pPr>
        <w:pStyle w:val="Text"/>
      </w:pPr>
      <w:r w:rsidRPr="006516F9">
        <w:t>Aurora si ničeho takového nevšímala. Nechávala se převážet</w:t>
      </w:r>
      <w:r>
        <w:t xml:space="preserve"> </w:t>
      </w:r>
      <w:r w:rsidRPr="006516F9">
        <w:t>a občas mě konejšila, abych nepolevoval ve své oddanosti. Měl</w:t>
      </w:r>
      <w:r>
        <w:t xml:space="preserve"> </w:t>
      </w:r>
      <w:r w:rsidRPr="006516F9">
        <w:t>jsem pocit, že zešílím. A pak, když jsem se snad už posté vracel</w:t>
      </w:r>
      <w:r>
        <w:t xml:space="preserve"> </w:t>
      </w:r>
      <w:r w:rsidRPr="006516F9">
        <w:t>z Podsvětí, zmořen křikem toho tajemného muže, a Chiaro mě</w:t>
      </w:r>
      <w:r>
        <w:t xml:space="preserve"> </w:t>
      </w:r>
      <w:r w:rsidRPr="006516F9">
        <w:t>očekával u vpusti, věděl jsem, že už v tom nemůžu pokračovat.</w:t>
      </w:r>
    </w:p>
    <w:p w:rsidR="00E01F7D" w:rsidRPr="006516F9" w:rsidRDefault="00E01F7D" w:rsidP="00E01F7D">
      <w:pPr>
        <w:pStyle w:val="Text"/>
      </w:pPr>
      <w:r w:rsidRPr="006516F9">
        <w:t>„Kdy ti to už konečně dojde?!“ křikl na mě. „Potřebujeme tě!“</w:t>
      </w:r>
    </w:p>
    <w:p w:rsidR="00E01F7D" w:rsidRPr="006516F9" w:rsidRDefault="00E01F7D" w:rsidP="00E01F7D">
      <w:pPr>
        <w:pStyle w:val="Text"/>
      </w:pPr>
      <w:r w:rsidRPr="006516F9">
        <w:t>„Dobrá! Tak dobrá! Udělám to!“ zakřičel jsem na něj zpátky.</w:t>
      </w:r>
      <w:r>
        <w:t xml:space="preserve"> </w:t>
      </w:r>
      <w:r w:rsidRPr="006516F9">
        <w:t>Překvapeně zvedl obočí, ale pak se usmál.</w:t>
      </w:r>
    </w:p>
    <w:p w:rsidR="00E01F7D" w:rsidRPr="006516F9" w:rsidRDefault="00E01F7D" w:rsidP="00E01F7D">
      <w:pPr>
        <w:pStyle w:val="Text"/>
      </w:pPr>
      <w:r w:rsidRPr="006516F9">
        <w:t>„Nebudeš litovat, uvidíš.“</w:t>
      </w:r>
    </w:p>
    <w:p w:rsidR="00E01F7D" w:rsidRPr="006516F9" w:rsidRDefault="00E01F7D" w:rsidP="00E01F7D">
      <w:pPr>
        <w:pStyle w:val="Text"/>
      </w:pPr>
      <w:r w:rsidRPr="006516F9">
        <w:t>Litoval jsem od té chvíle, kdy jsem mu odpověděl, protože</w:t>
      </w:r>
      <w:r>
        <w:t xml:space="preserve"> </w:t>
      </w:r>
      <w:r w:rsidRPr="006516F9">
        <w:t>svědomí mi nedalo ani na chvilku klid.</w:t>
      </w:r>
    </w:p>
    <w:p w:rsidR="0023095C" w:rsidRPr="009C3632" w:rsidRDefault="0023095C" w:rsidP="0023095C">
      <w:pPr>
        <w:pStyle w:val="Text"/>
        <w:ind w:firstLine="0"/>
        <w:jc w:val="center"/>
        <w:rPr>
          <w:szCs w:val="24"/>
        </w:rPr>
      </w:pPr>
      <w:r w:rsidRPr="00252073">
        <w:t>*</w:t>
      </w:r>
      <w:r>
        <w:t xml:space="preserve"> * *</w:t>
      </w:r>
    </w:p>
    <w:p w:rsidR="00E01F7D" w:rsidRPr="006516F9" w:rsidRDefault="00E01F7D" w:rsidP="00E01F7D">
      <w:pPr>
        <w:pStyle w:val="Text"/>
      </w:pPr>
      <w:r w:rsidRPr="006516F9">
        <w:t>Nikdy jsem dolů nejezdil v jiný čas, než jsem měl nařízeno. Mechanik na mě čekal, přesně jak Chiaro domluvil. Ze tmy vystoupila vysoká postava. Došla až k molu a řetězy, které ji poutaly,</w:t>
      </w:r>
      <w:r>
        <w:t xml:space="preserve"> </w:t>
      </w:r>
      <w:r w:rsidRPr="006516F9">
        <w:t xml:space="preserve">táhla za sebou. Zastavila se kousek od vodního zrcadla a pak sebrala kámen a </w:t>
      </w:r>
      <w:r w:rsidRPr="006516F9">
        <w:lastRenderedPageBreak/>
        <w:t>začala roztloukat okovy. Musel to být on. Měl sílu,</w:t>
      </w:r>
      <w:r>
        <w:t xml:space="preserve"> </w:t>
      </w:r>
      <w:r w:rsidRPr="006516F9">
        <w:t>protože kámen se mu drolil v ruce a kov za chvíli také povolil.</w:t>
      </w:r>
    </w:p>
    <w:p w:rsidR="00E01F7D" w:rsidRPr="006516F9" w:rsidRDefault="00E01F7D" w:rsidP="00E01F7D">
      <w:pPr>
        <w:pStyle w:val="Text"/>
      </w:pPr>
      <w:r w:rsidRPr="006516F9">
        <w:t>„Vy jste Mechanik?“ zeptal jsem se a tiše přistavil gondolu.</w:t>
      </w:r>
      <w:r>
        <w:t xml:space="preserve"> </w:t>
      </w:r>
      <w:r w:rsidRPr="006516F9">
        <w:t>„Ano, říkají mi tak,“ odpověděl a poodhrnul si kápi z obličeje. Vždy jsem si ho představoval jako boha, ale ze ztrhané tváře</w:t>
      </w:r>
      <w:r>
        <w:t xml:space="preserve"> </w:t>
      </w:r>
      <w:r w:rsidRPr="006516F9">
        <w:t>na mě hleděly obyčejné lidské oči. Natáhl jsem ruku, abych mu pomohl do lodi. Vypadal značně nejistě. Ten strach z vody jsem</w:t>
      </w:r>
      <w:r>
        <w:t xml:space="preserve"> </w:t>
      </w:r>
      <w:r w:rsidRPr="006516F9">
        <w:t>dobře znal. Křečovitě se chytil pohupujících se dřevěných boků</w:t>
      </w:r>
      <w:r>
        <w:t xml:space="preserve"> </w:t>
      </w:r>
      <w:r w:rsidRPr="006516F9">
        <w:t>a ještě chvíli se třásl, když se usazoval.</w:t>
      </w:r>
    </w:p>
    <w:p w:rsidR="00E01F7D" w:rsidRPr="006516F9" w:rsidRDefault="00E01F7D" w:rsidP="00E01F7D">
      <w:pPr>
        <w:pStyle w:val="Text"/>
      </w:pPr>
      <w:r w:rsidRPr="006516F9">
        <w:t>Ponořil jsem veslo a odrazil se. Brána byla kousek před námi.</w:t>
      </w:r>
      <w:r>
        <w:t xml:space="preserve"> </w:t>
      </w:r>
      <w:r w:rsidRPr="006516F9">
        <w:t>Slyšel jsem všudypřítomné hučení, které z ní vycházelo. Kabely vedené někam ke stropu občas zajiskřily. Tentokrát však ne.</w:t>
      </w:r>
      <w:r>
        <w:t xml:space="preserve"> </w:t>
      </w:r>
      <w:r w:rsidRPr="006516F9">
        <w:t>Mechanik se natáhl, otevřel malá dvířka a něco stiskl. Jakmile</w:t>
      </w:r>
      <w:r>
        <w:t xml:space="preserve"> </w:t>
      </w:r>
      <w:r w:rsidRPr="006516F9">
        <w:t>jsme propluli, ozvalo se cvaknutí a světla zhasla. Brána zůstala</w:t>
      </w:r>
      <w:r>
        <w:t xml:space="preserve"> </w:t>
      </w:r>
      <w:r w:rsidRPr="006516F9">
        <w:t>mrtvá jako zapomenutý relikt. Vypadala náhle staře, zchátrale,</w:t>
      </w:r>
      <w:r>
        <w:t xml:space="preserve"> </w:t>
      </w:r>
      <w:r w:rsidRPr="006516F9">
        <w:t>připomínající pomník vytesaný z kamene.</w:t>
      </w:r>
    </w:p>
    <w:p w:rsidR="00E01F7D" w:rsidRPr="006516F9" w:rsidRDefault="00E01F7D" w:rsidP="00E01F7D">
      <w:pPr>
        <w:pStyle w:val="Text"/>
      </w:pPr>
      <w:r w:rsidRPr="006516F9">
        <w:t>„Co se stalo?“ zeptal jsem se nechápavě.</w:t>
      </w:r>
    </w:p>
    <w:p w:rsidR="00E01F7D" w:rsidRPr="006516F9" w:rsidRDefault="00E01F7D" w:rsidP="00E01F7D">
      <w:pPr>
        <w:pStyle w:val="Text"/>
      </w:pPr>
      <w:r w:rsidRPr="006516F9">
        <w:t>„Vypnula se,“ odpověděl muž. A pak dodal trochu konkrétněji: „Vypnul jsem ji.“</w:t>
      </w:r>
    </w:p>
    <w:p w:rsidR="00E01F7D" w:rsidRPr="006516F9" w:rsidRDefault="00E01F7D" w:rsidP="00E01F7D">
      <w:pPr>
        <w:pStyle w:val="Text"/>
      </w:pPr>
      <w:r w:rsidRPr="006516F9">
        <w:t>„Proč?“</w:t>
      </w:r>
    </w:p>
    <w:p w:rsidR="00E01F7D" w:rsidRPr="006516F9" w:rsidRDefault="00E01F7D" w:rsidP="00E01F7D">
      <w:pPr>
        <w:pStyle w:val="Text"/>
      </w:pPr>
      <w:r w:rsidRPr="006516F9">
        <w:t>„Už ji nebudou potřebovat. Teď musíme co nejrychleji pryč.“</w:t>
      </w:r>
    </w:p>
    <w:p w:rsidR="00E01F7D" w:rsidRPr="006516F9" w:rsidRDefault="00E01F7D" w:rsidP="00E01F7D">
      <w:pPr>
        <w:pStyle w:val="Text"/>
      </w:pPr>
      <w:r w:rsidRPr="006516F9">
        <w:t>Než jsem se stačil zeptat, co tím myslel, chodbu naplnil děsivý jekot. Jako by se statisíce hlasů zajatých v Podsvětí najednou rozhodlo vyjádřit bolest. Kakofonie zvuků mě srazila na</w:t>
      </w:r>
      <w:r>
        <w:t xml:space="preserve"> </w:t>
      </w:r>
      <w:r w:rsidRPr="006516F9">
        <w:t>kolena. Musel jsem si zakrýt uši, a přesto mi hlasy stále rezonovaly v hlavě. Myslel jsem, že zešílím. Křičel jsem také, ale vše</w:t>
      </w:r>
      <w:r>
        <w:t xml:space="preserve"> </w:t>
      </w:r>
      <w:r w:rsidRPr="006516F9">
        <w:t>zaniklo v chaosu. Pak jsem si uvědomil, že Mechanik stojí vedle</w:t>
      </w:r>
      <w:r>
        <w:t xml:space="preserve"> </w:t>
      </w:r>
      <w:r w:rsidRPr="006516F9">
        <w:t>a cloumá se mnou. Držel veslo, které jsem tak lehkomyslně pustil, aniž bych, ochromen šokem, domyslel, že tu bez něj můžeme zůstat uvěznění.</w:t>
      </w:r>
    </w:p>
    <w:p w:rsidR="00E01F7D" w:rsidRPr="006516F9" w:rsidRDefault="00E01F7D" w:rsidP="00E01F7D">
      <w:pPr>
        <w:pStyle w:val="Text"/>
      </w:pPr>
      <w:r w:rsidRPr="006516F9">
        <w:t>„No tak!“ křičel můj společník. Vtiskl mi dřevo do ztuhlých</w:t>
      </w:r>
      <w:r>
        <w:t xml:space="preserve"> </w:t>
      </w:r>
      <w:r w:rsidRPr="006516F9">
        <w:t>prstů a donutil mě, abych s lodí pohnul. Plul jsem dost rychle,</w:t>
      </w:r>
      <w:r>
        <w:t xml:space="preserve"> </w:t>
      </w:r>
      <w:r w:rsidRPr="006516F9">
        <w:t>abych byl od toho pekla dál, ale bál jsem se, že narazím na skaliska nebo překážky. Párkrát se gondola odřela o něco pod hladinou a já s hrůzou kontroloval, jestli už není na palubě voda. Za</w:t>
      </w:r>
      <w:r>
        <w:t xml:space="preserve"> </w:t>
      </w:r>
      <w:r w:rsidRPr="006516F9">
        <w:t>pevně stisknutými zuby jsem syčel nadávky. Pitomý Chiaro i ti</w:t>
      </w:r>
      <w:r>
        <w:t xml:space="preserve"> </w:t>
      </w:r>
      <w:r w:rsidRPr="006516F9">
        <w:t>ostatní! Proč jsem se do toho nechal navést? Pak hlasy utichly.</w:t>
      </w:r>
      <w:r>
        <w:t xml:space="preserve"> </w:t>
      </w:r>
      <w:r w:rsidRPr="006516F9">
        <w:t>Překvapeně jsem se otočil.</w:t>
      </w:r>
    </w:p>
    <w:p w:rsidR="00E01F7D" w:rsidRPr="006516F9" w:rsidRDefault="00E01F7D" w:rsidP="00E01F7D">
      <w:pPr>
        <w:pStyle w:val="Text"/>
      </w:pPr>
      <w:r w:rsidRPr="006516F9">
        <w:lastRenderedPageBreak/>
        <w:t>„Ještě není konec,“ zašeptal Mechanik. Sklonil se, jako by se</w:t>
      </w:r>
      <w:r>
        <w:t xml:space="preserve"> </w:t>
      </w:r>
      <w:r w:rsidRPr="006516F9">
        <w:t>snažil v gondole schovat. Chtěl jsem něco říct, ale v tu chvíli se</w:t>
      </w:r>
      <w:r>
        <w:t xml:space="preserve"> </w:t>
      </w:r>
      <w:r w:rsidRPr="006516F9">
        <w:t>objevila bledá mlha plná rozzlobených duchů. Vrhli se na nás,</w:t>
      </w:r>
      <w:r>
        <w:t xml:space="preserve"> </w:t>
      </w:r>
      <w:r w:rsidRPr="006516F9">
        <w:t>prolétávali nám nad hlavami a snažili se nás převrátit. Pevně</w:t>
      </w:r>
      <w:r>
        <w:t xml:space="preserve"> </w:t>
      </w:r>
      <w:r w:rsidRPr="006516F9">
        <w:t>jsem se držel hole a doufal, že neztratíme rovnováhu. Pak jsem</w:t>
      </w:r>
      <w:r>
        <w:t xml:space="preserve"> </w:t>
      </w:r>
      <w:r w:rsidRPr="006516F9">
        <w:t>si povšiml, že kdekoliv se mě nějaká z těch přízračných bytostí dotkla, se mi vytvořila namodralá podlitina. Místa, kde mě</w:t>
      </w:r>
      <w:r>
        <w:t xml:space="preserve"> </w:t>
      </w:r>
      <w:r w:rsidRPr="006516F9">
        <w:t>pokrývala kůže, jsem měl během chvíle ztmavlé sraženou krví.</w:t>
      </w:r>
    </w:p>
    <w:p w:rsidR="00E01F7D" w:rsidRPr="006516F9" w:rsidRDefault="00E01F7D" w:rsidP="00E01F7D">
      <w:pPr>
        <w:pStyle w:val="Text"/>
      </w:pPr>
      <w:r w:rsidRPr="006516F9">
        <w:t>Soustředil jsem se na svou moc. Na to, co ve mně někde uvnitř</w:t>
      </w:r>
      <w:r>
        <w:t xml:space="preserve"> </w:t>
      </w:r>
      <w:r w:rsidRPr="006516F9">
        <w:t>dřímalo. Zvedl jsem před sebe ruku a prostor proťaly fialkové</w:t>
      </w:r>
      <w:r>
        <w:t xml:space="preserve"> </w:t>
      </w:r>
      <w:r w:rsidRPr="006516F9">
        <w:t>proudy blesků. Ve vzduchu bylo hodně vlhko, takže se paprsky</w:t>
      </w:r>
      <w:r>
        <w:t xml:space="preserve"> </w:t>
      </w:r>
      <w:r w:rsidRPr="006516F9">
        <w:t>klikatily po celém prostoru, odrážely se od stěn a mizely. Duchové se stáhli. Zůstali jen mrtví, které jsem možná vyrušil ze</w:t>
      </w:r>
      <w:r>
        <w:t xml:space="preserve"> </w:t>
      </w:r>
      <w:r w:rsidRPr="006516F9">
        <w:t>spánku nebo upoutal jejich pozornost natolik, že zůstali stát na</w:t>
      </w:r>
      <w:r>
        <w:t xml:space="preserve"> </w:t>
      </w:r>
      <w:r w:rsidRPr="006516F9">
        <w:t>březích, sípěli, sledovali mě vybledlýma očima a lačně k nám</w:t>
      </w:r>
      <w:r>
        <w:t xml:space="preserve"> </w:t>
      </w:r>
      <w:r w:rsidRPr="006516F9">
        <w:t>natahovali shnilé ruce.</w:t>
      </w:r>
    </w:p>
    <w:p w:rsidR="00E01F7D" w:rsidRPr="006516F9" w:rsidRDefault="00E01F7D" w:rsidP="00E01F7D">
      <w:pPr>
        <w:pStyle w:val="Text"/>
      </w:pPr>
      <w:r w:rsidRPr="006516F9">
        <w:t>„Drž se co nejvíc uprostřed!“ zasykl Mechanik, jako kdybych</w:t>
      </w:r>
      <w:r>
        <w:t xml:space="preserve"> </w:t>
      </w:r>
      <w:r w:rsidRPr="006516F9">
        <w:t>to nevěděl. Musel jsem zabírat ze všech sil, abych dokázal loď</w:t>
      </w:r>
      <w:r>
        <w:t xml:space="preserve"> </w:t>
      </w:r>
      <w:r w:rsidRPr="006516F9">
        <w:t>s dvojnásobným nákladem dostat nahoru a zároveň se vyhýbat</w:t>
      </w:r>
      <w:r>
        <w:t xml:space="preserve"> </w:t>
      </w:r>
      <w:r w:rsidRPr="006516F9">
        <w:t>nepřátelům, kteří se tísnili na hranici vody, sápali se k nám z rozeklaných skal a trubek. Jejich hladové vrčení a sípění, jak jim</w:t>
      </w:r>
      <w:r>
        <w:t xml:space="preserve"> </w:t>
      </w:r>
      <w:r w:rsidRPr="006516F9">
        <w:t>zpuchřelými hrdly plnými děr unikal vzduch, byly děsivé. Dřepl jsem si, abych se vyhnul lesu rukou. Snažil jsem se ze všech</w:t>
      </w:r>
      <w:r>
        <w:t xml:space="preserve"> </w:t>
      </w:r>
      <w:r w:rsidRPr="006516F9">
        <w:t>sil manévrovat, ale prostor byl úzký a mrtví si troufali čím dál</w:t>
      </w:r>
      <w:r>
        <w:t xml:space="preserve"> </w:t>
      </w:r>
      <w:r w:rsidRPr="006516F9">
        <w:t>víc. Pokoušeli se na nás spustit i ze stropních konstrukcí. Skákali ze břehů a zoufale tápali po bocích loďky. Prvního, který se</w:t>
      </w:r>
      <w:r>
        <w:t xml:space="preserve"> </w:t>
      </w:r>
      <w:r w:rsidRPr="006516F9">
        <w:t>o to pokusil, jsem udeřil pádlem a srazil ho do vody. S šíleným</w:t>
      </w:r>
      <w:r>
        <w:t xml:space="preserve"> </w:t>
      </w:r>
      <w:r w:rsidRPr="006516F9">
        <w:t>skřekem zmizel pod hladinou a něco ještě chvíli škrábalo po</w:t>
      </w:r>
      <w:r>
        <w:t xml:space="preserve"> </w:t>
      </w:r>
      <w:r w:rsidRPr="006516F9">
        <w:t>dnu lodě. Na jeho místo však nastoupili další a bylo jich mnoho.</w:t>
      </w:r>
      <w:r>
        <w:t xml:space="preserve"> </w:t>
      </w:r>
      <w:r w:rsidRPr="006516F9">
        <w:t>Někteří měli i staré zbraně a stříleli po nás. Minimálně jednou</w:t>
      </w:r>
      <w:r>
        <w:t xml:space="preserve"> </w:t>
      </w:r>
      <w:r w:rsidRPr="006516F9">
        <w:t>jsem uslyšel povědomé cinknutí, jak mě střela zasáhla a uvízla</w:t>
      </w:r>
      <w:r>
        <w:t xml:space="preserve"> </w:t>
      </w:r>
      <w:r w:rsidRPr="006516F9">
        <w:t>v kovu mého těla.</w:t>
      </w:r>
    </w:p>
    <w:p w:rsidR="00E01F7D" w:rsidRPr="006516F9" w:rsidRDefault="00E01F7D" w:rsidP="00E01F7D">
      <w:pPr>
        <w:pStyle w:val="Text"/>
      </w:pPr>
      <w:r w:rsidRPr="006516F9">
        <w:t>Vyhýbal jsem se útokům, kopal a rozdával kolem sebe rány,</w:t>
      </w:r>
      <w:r>
        <w:t xml:space="preserve"> </w:t>
      </w:r>
      <w:r w:rsidRPr="006516F9">
        <w:t>co to šlo. Mechanik se nejdříve choulil jako vyděšené zvíře, ale</w:t>
      </w:r>
      <w:r>
        <w:t xml:space="preserve"> </w:t>
      </w:r>
      <w:r w:rsidRPr="006516F9">
        <w:t>když mu došlo, že to sám nedokážu, nakonec se vzmužil a pomohl mi. Byl mnohem vyšší a rozložitější než já – a také silnější.</w:t>
      </w:r>
      <w:r>
        <w:t xml:space="preserve"> </w:t>
      </w:r>
      <w:r w:rsidRPr="006516F9">
        <w:t>Jediným úderem kovových pěstí drtil nepřátelům kosti. Lebky</w:t>
      </w:r>
      <w:r>
        <w:t xml:space="preserve"> </w:t>
      </w:r>
      <w:r w:rsidRPr="006516F9">
        <w:t xml:space="preserve">praskaly a kapal z nich hnis a zbytky mozku. Černá krev mrtvých připomínala hustý inkoust, </w:t>
      </w:r>
      <w:r w:rsidRPr="006516F9">
        <w:lastRenderedPageBreak/>
        <w:t>z jiných se sypal už jen prach.</w:t>
      </w:r>
      <w:r>
        <w:t xml:space="preserve"> </w:t>
      </w:r>
      <w:r w:rsidRPr="006516F9">
        <w:t>K východu z podzemí už zbýval jen kousek. Dostali jsme se ke</w:t>
      </w:r>
      <w:r>
        <w:t xml:space="preserve"> </w:t>
      </w:r>
      <w:r w:rsidRPr="006516F9">
        <w:t>stavidlu, které nás zvedlo o pár stop. Mrtvých tu bylo o něco</w:t>
      </w:r>
      <w:r>
        <w:t xml:space="preserve"> </w:t>
      </w:r>
      <w:r w:rsidRPr="006516F9">
        <w:t>méně, ale v chodbách se už ozývaly zvuky signalizující, že se</w:t>
      </w:r>
      <w:r>
        <w:t xml:space="preserve"> </w:t>
      </w:r>
      <w:r w:rsidRPr="006516F9">
        <w:t>blíží další. Znovu jsem povolal svou moc, která jiskřila a drala</w:t>
      </w:r>
      <w:r>
        <w:t xml:space="preserve"> </w:t>
      </w:r>
      <w:r w:rsidRPr="006516F9">
        <w:t>se ven. Usměrnil jsem ji proti skupince, která po zásahu zůstala</w:t>
      </w:r>
      <w:r>
        <w:t xml:space="preserve"> </w:t>
      </w:r>
      <w:r w:rsidRPr="006516F9">
        <w:t>v paralýze stát. Někteří bezvládně popadali do vody. Zavřel jsem</w:t>
      </w:r>
      <w:r>
        <w:t xml:space="preserve"> </w:t>
      </w:r>
      <w:r w:rsidRPr="006516F9">
        <w:t>oči a povolil uzdu své síle. Výbuchy mě vyděsily. Trhl jsem sebou</w:t>
      </w:r>
      <w:r>
        <w:t xml:space="preserve"> </w:t>
      </w:r>
      <w:r w:rsidRPr="006516F9">
        <w:t>a přestal. Viděl jsem, jakou jsem způsobil spoušť. Do vody popadaly kusy kamene a krápníky. Po břehu byly rozmetané kusy těl.</w:t>
      </w:r>
    </w:p>
    <w:p w:rsidR="00E01F7D" w:rsidRPr="006516F9" w:rsidRDefault="00E01F7D" w:rsidP="00E01F7D">
      <w:pPr>
        <w:pStyle w:val="Text"/>
      </w:pPr>
      <w:r w:rsidRPr="006516F9">
        <w:t>„Opatrně s tím!“ křikl na mě Mechanik a já si uvědomil, že</w:t>
      </w:r>
      <w:r>
        <w:t xml:space="preserve"> </w:t>
      </w:r>
      <w:r w:rsidRPr="006516F9">
        <w:t>je dost blízko na to, abych ho mohl kvůli ledabylosti zasáhnout</w:t>
      </w:r>
      <w:r>
        <w:t xml:space="preserve"> </w:t>
      </w:r>
      <w:r w:rsidRPr="006516F9">
        <w:t>také. Mechanismus stavidla se rozjel. Zvedlo nás to nahoru. Ke</w:t>
      </w:r>
      <w:r>
        <w:t xml:space="preserve"> </w:t>
      </w:r>
      <w:r w:rsidRPr="006516F9">
        <w:t>svobodě už zbýval jen kousek. Zrezlá brána před námi se začala</w:t>
      </w:r>
      <w:r>
        <w:t xml:space="preserve"> </w:t>
      </w:r>
      <w:r w:rsidRPr="006516F9">
        <w:t>se skřípěním spouštět, jak se na ni mrtví navěšeli. Provazy, které</w:t>
      </w:r>
      <w:r>
        <w:t xml:space="preserve"> </w:t>
      </w:r>
      <w:r w:rsidRPr="006516F9">
        <w:t>ji držely, přeřezali nebo překousali a teď doufali, že nás uvězní.</w:t>
      </w:r>
      <w:r>
        <w:t xml:space="preserve"> </w:t>
      </w:r>
      <w:r w:rsidRPr="006516F9">
        <w:t>Přidal jsem. Mechanik chytil veslo hned vedle mě a oba jsme ze</w:t>
      </w:r>
      <w:r>
        <w:t xml:space="preserve"> </w:t>
      </w:r>
      <w:r w:rsidRPr="006516F9">
        <w:t>všech sil zabrali. Projeli jsme pod špičatými hroty jen taktak.</w:t>
      </w:r>
    </w:p>
    <w:p w:rsidR="00E01F7D" w:rsidRPr="006516F9" w:rsidRDefault="00E01F7D" w:rsidP="00E01F7D">
      <w:pPr>
        <w:pStyle w:val="Text"/>
      </w:pPr>
      <w:r w:rsidRPr="006516F9">
        <w:t>Kanál se rozděloval a my byli rádi, že jsme vyvázli živí, takže</w:t>
      </w:r>
      <w:r>
        <w:t xml:space="preserve"> </w:t>
      </w:r>
      <w:r w:rsidRPr="006516F9">
        <w:t>jsem v první chvíli neřešil, že jsme vyklouzli do jiného ramene,</w:t>
      </w:r>
      <w:r>
        <w:t xml:space="preserve"> </w:t>
      </w:r>
      <w:r w:rsidRPr="006516F9">
        <w:t>než kterým jsem běžně plul. Tohle bylo odpadiště plné rezivějících strojů a šrotu. Musel jsem zpomalit, ale ne zas tak, aby nás</w:t>
      </w:r>
      <w:r>
        <w:t xml:space="preserve"> </w:t>
      </w:r>
      <w:r w:rsidRPr="006516F9">
        <w:t>dohnali mrtví, kteří se ještě nevzdali. Kousek před námi už byly</w:t>
      </w:r>
      <w:r>
        <w:t xml:space="preserve"> </w:t>
      </w:r>
      <w:r w:rsidRPr="006516F9">
        <w:t>rozestavěné pochodně, za které se, jak jsem doufal, neodváží.</w:t>
      </w:r>
    </w:p>
    <w:p w:rsidR="00E01F7D" w:rsidRPr="006516F9" w:rsidRDefault="00E01F7D" w:rsidP="00E01F7D">
      <w:pPr>
        <w:pStyle w:val="Text"/>
      </w:pPr>
      <w:r w:rsidRPr="006516F9">
        <w:t>Mechanik si sedí do loďky a zhluboka si oddychl. Pousmál jsem</w:t>
      </w:r>
      <w:r>
        <w:t xml:space="preserve"> </w:t>
      </w:r>
      <w:r w:rsidRPr="006516F9">
        <w:t>se a chtěl udělat totéž, ale úplně jsem přehlédl smotek drátů, který připomínal pavučiny, a vjel přímo do něj. Málem jsem se podřezal. Dráty se mi zaryly do kůže a omotaly kolem hlavy a rukou,</w:t>
      </w:r>
      <w:r>
        <w:t xml:space="preserve"> </w:t>
      </w:r>
      <w:r w:rsidRPr="006516F9">
        <w:t>jakmile jsem se chtěl vyprostit. Pustil jsem veslo. Abych nespadl</w:t>
      </w:r>
      <w:r>
        <w:t xml:space="preserve"> </w:t>
      </w:r>
      <w:r w:rsidRPr="006516F9">
        <w:t>do vody, sklonil jsem se a naklonil se víc do lodi. Gondola změnila směr a téměř narazila do břehu. Mrtví se v poslední marné</w:t>
      </w:r>
      <w:r>
        <w:t xml:space="preserve"> </w:t>
      </w:r>
      <w:r w:rsidRPr="006516F9">
        <w:t>snaze dostat se k potravě hnali k nám. Skákali a padali do vody,</w:t>
      </w:r>
      <w:r>
        <w:t xml:space="preserve"> </w:t>
      </w:r>
      <w:r w:rsidRPr="006516F9">
        <w:t>odkud se sápali na loďku. Nabodávali se na zobce, které je zraňovaly, a přesto se nezastavili. Vykřikl jsem. Padl jsem na kolena a zmítal se. Proud nás bez mého řízení strhl. Mechanik zabalancoval a přitom ukročil na špatnou stranu. Převrátili jsme se.</w:t>
      </w:r>
    </w:p>
    <w:p w:rsidR="00E01F7D" w:rsidRPr="006516F9" w:rsidRDefault="00E01F7D" w:rsidP="00E01F7D">
      <w:pPr>
        <w:pStyle w:val="Text"/>
      </w:pPr>
      <w:r w:rsidRPr="006516F9">
        <w:lastRenderedPageBreak/>
        <w:t>Byla to věc okamžiku. Najednou jsem byl ve vodě a kolem mě</w:t>
      </w:r>
      <w:r>
        <w:t xml:space="preserve"> </w:t>
      </w:r>
      <w:r w:rsidRPr="006516F9">
        <w:t>se rozprostírala modravá temnota. Ruce jsem měl svázané dráty, které se mi po mučivě dlouhých vteřinách konečně povedlo</w:t>
      </w:r>
      <w:r>
        <w:t xml:space="preserve"> </w:t>
      </w:r>
      <w:r w:rsidRPr="006516F9">
        <w:t>dostat pryč.</w:t>
      </w:r>
    </w:p>
    <w:p w:rsidR="00E01F7D" w:rsidRPr="006516F9" w:rsidRDefault="00E01F7D" w:rsidP="00E01F7D">
      <w:pPr>
        <w:pStyle w:val="Text"/>
      </w:pPr>
      <w:r w:rsidRPr="006516F9">
        <w:t>Kolem mě se vznášely tisíce bublin. Nazad jsem klesal, hleděl</w:t>
      </w:r>
      <w:r>
        <w:t xml:space="preserve"> </w:t>
      </w:r>
      <w:r w:rsidRPr="006516F9">
        <w:t>na vzdalující se světlo hladiny a panika mi nedovolila si uvědomit, že to je můj konec. V hlavě mi probleskla vzpomínka na</w:t>
      </w:r>
      <w:r>
        <w:t xml:space="preserve"> </w:t>
      </w:r>
      <w:r w:rsidRPr="006516F9">
        <w:t>to, jak jsem poprvé umřel. Bylo to hodně podobné současnému</w:t>
      </w:r>
      <w:r>
        <w:t xml:space="preserve"> </w:t>
      </w:r>
      <w:r w:rsidRPr="006516F9">
        <w:t>stavu. Sevřel mě chlad a bezmoc. Stroj, který jsem měl místo</w:t>
      </w:r>
      <w:r>
        <w:t xml:space="preserve"> </w:t>
      </w:r>
      <w:r w:rsidRPr="006516F9">
        <w:t>srdce, zběsile bušil, až mi krev hučela v uších. Snažil jsem se</w:t>
      </w:r>
      <w:r>
        <w:t xml:space="preserve"> </w:t>
      </w:r>
      <w:r w:rsidRPr="006516F9">
        <w:t>několika tempy alespoň pohnout vzhůru, ale nemělo to účinek.</w:t>
      </w:r>
      <w:r>
        <w:t xml:space="preserve"> </w:t>
      </w:r>
      <w:r w:rsidRPr="006516F9">
        <w:t>Klesal jsem dál. Byl jsem příliš těžký. Cítil jsem se být součástí</w:t>
      </w:r>
      <w:r>
        <w:t xml:space="preserve"> </w:t>
      </w:r>
      <w:r w:rsidRPr="006516F9">
        <w:t>vody. Toho mokrého studeného světa plného smrti, ze kterého nebylo úniku.</w:t>
      </w:r>
    </w:p>
    <w:p w:rsidR="0023095C" w:rsidRPr="009C3632" w:rsidRDefault="0023095C" w:rsidP="0023095C">
      <w:pPr>
        <w:pStyle w:val="Text"/>
        <w:ind w:firstLine="0"/>
        <w:jc w:val="center"/>
        <w:rPr>
          <w:szCs w:val="24"/>
        </w:rPr>
      </w:pPr>
      <w:r w:rsidRPr="00252073">
        <w:t>*</w:t>
      </w:r>
      <w:r>
        <w:t xml:space="preserve"> * *</w:t>
      </w:r>
    </w:p>
    <w:p w:rsidR="00E01F7D" w:rsidRPr="006516F9" w:rsidRDefault="00E01F7D" w:rsidP="00E01F7D">
      <w:pPr>
        <w:pStyle w:val="Text"/>
      </w:pPr>
      <w:r w:rsidRPr="006516F9">
        <w:t>Podebraly mě slizké ruce mořské víly. V záplavě jemných vlasů</w:t>
      </w:r>
      <w:r>
        <w:t xml:space="preserve"> </w:t>
      </w:r>
      <w:r w:rsidRPr="006516F9">
        <w:t>se přede mnou objevila tvář. Z úst mi unikaly bublinky vzduchu.</w:t>
      </w:r>
      <w:r>
        <w:t xml:space="preserve"> </w:t>
      </w:r>
      <w:r w:rsidRPr="006516F9">
        <w:t>Zamrkal jsem. Nevěděl jsem, jestli nejsem v dalším snu. Přitáhla</w:t>
      </w:r>
      <w:r>
        <w:t xml:space="preserve"> </w:t>
      </w:r>
      <w:r w:rsidRPr="006516F9">
        <w:t>si mě k sobě, k šupinatému, napůl rybímu tělu a její rty se téměř</w:t>
      </w:r>
      <w:r>
        <w:t xml:space="preserve"> </w:t>
      </w:r>
      <w:r w:rsidRPr="006516F9">
        <w:t>dotýkaly mých. Připadala mi krásná a prchavá, jako okamžik, než</w:t>
      </w:r>
      <w:r>
        <w:t xml:space="preserve"> </w:t>
      </w:r>
      <w:r w:rsidRPr="006516F9">
        <w:t>mávla ocasem, aby mě vyzvedla k hladině. Zalehlo mi v uších.</w:t>
      </w:r>
      <w:r>
        <w:t xml:space="preserve"> </w:t>
      </w:r>
      <w:r w:rsidRPr="006516F9">
        <w:t>Rozrazil jsem vodu a praštil se do kamenné zdi. Předklonil jsem</w:t>
      </w:r>
      <w:r>
        <w:t xml:space="preserve"> </w:t>
      </w:r>
      <w:r w:rsidRPr="006516F9">
        <w:t>se přes obrubu a vytáhl se nahoru. Vyzvracel jsem plno vody.</w:t>
      </w:r>
      <w:r>
        <w:t xml:space="preserve"> </w:t>
      </w:r>
      <w:r w:rsidRPr="006516F9">
        <w:t>Chutnala po rybině a řasách. Soli a odpadcích.</w:t>
      </w:r>
    </w:p>
    <w:p w:rsidR="00E01F7D" w:rsidRPr="006516F9" w:rsidRDefault="00E01F7D" w:rsidP="00E01F7D">
      <w:pPr>
        <w:pStyle w:val="Text"/>
      </w:pPr>
      <w:r w:rsidRPr="006516F9">
        <w:t>„Kam ses zatoulal, převozníku?“ zeptala se pobaveně Maleh.</w:t>
      </w:r>
    </w:p>
    <w:p w:rsidR="00E01F7D" w:rsidRPr="006516F9" w:rsidRDefault="00E01F7D" w:rsidP="00E01F7D">
      <w:pPr>
        <w:pStyle w:val="Text"/>
      </w:pPr>
      <w:r w:rsidRPr="006516F9">
        <w:t>„Díky,“ řekl jsem místo odpovědi a usmál se. „Přiveď mi loď,</w:t>
      </w:r>
      <w:r>
        <w:t xml:space="preserve"> </w:t>
      </w:r>
      <w:r w:rsidRPr="006516F9">
        <w:t>prosím.“</w:t>
      </w:r>
    </w:p>
    <w:p w:rsidR="00E01F7D" w:rsidRPr="006516F9" w:rsidRDefault="00E01F7D" w:rsidP="00E01F7D">
      <w:pPr>
        <w:pStyle w:val="Text"/>
      </w:pPr>
      <w:r w:rsidRPr="006516F9">
        <w:t>„Bude tě to něco stát,“ řekla se šibalským úsměvem.</w:t>
      </w:r>
    </w:p>
    <w:p w:rsidR="00E01F7D" w:rsidRPr="006516F9" w:rsidRDefault="00E01F7D" w:rsidP="00E01F7D">
      <w:pPr>
        <w:pStyle w:val="Text"/>
      </w:pPr>
      <w:r w:rsidRPr="006516F9">
        <w:t>„Jsem připraven zaplatit,“ odpověděl jsem. Nemohla chtít víc</w:t>
      </w:r>
      <w:r>
        <w:t xml:space="preserve"> </w:t>
      </w:r>
      <w:r w:rsidRPr="006516F9">
        <w:t>než pár věcí z pevniny nebo nějakou tu lesklou cetku.</w:t>
      </w:r>
    </w:p>
    <w:p w:rsidR="00E01F7D" w:rsidRPr="006516F9" w:rsidRDefault="00E01F7D" w:rsidP="00E01F7D">
      <w:pPr>
        <w:pStyle w:val="Text"/>
      </w:pPr>
      <w:r w:rsidRPr="006516F9">
        <w:t>„A co ten druhý muž? Můžu si ho nechat? Můžu?“</w:t>
      </w:r>
    </w:p>
    <w:p w:rsidR="00E01F7D" w:rsidRPr="006516F9" w:rsidRDefault="00E01F7D" w:rsidP="00E01F7D">
      <w:pPr>
        <w:pStyle w:val="Text"/>
      </w:pPr>
      <w:r w:rsidRPr="006516F9">
        <w:t>„Ne!“ křikl jsem rázně. Zmizela pod hladinou a stín se rozběhl smaragdovou vodou.</w:t>
      </w:r>
    </w:p>
    <w:p w:rsidR="00E01F7D" w:rsidRPr="006516F9" w:rsidRDefault="00E01F7D" w:rsidP="00E01F7D">
      <w:pPr>
        <w:pStyle w:val="Text"/>
      </w:pPr>
      <w:r w:rsidRPr="006516F9">
        <w:t>Rozhlédl jsem se, jestli někde neuvidím Mechanika. Určitě</w:t>
      </w:r>
      <w:r>
        <w:t xml:space="preserve"> </w:t>
      </w:r>
      <w:r w:rsidRPr="006516F9">
        <w:t>se zachránil, protože se v poslední chvíli chytil jeřábu nebo jiného stroje. S hlasitým mlasknutím mokrého oblečení jsem se</w:t>
      </w:r>
      <w:r>
        <w:t xml:space="preserve"> </w:t>
      </w:r>
      <w:r w:rsidRPr="006516F9">
        <w:t>překulil po dlažbě.</w:t>
      </w:r>
    </w:p>
    <w:p w:rsidR="00E01F7D" w:rsidRPr="006516F9" w:rsidRDefault="00E01F7D" w:rsidP="00E01F7D">
      <w:pPr>
        <w:pStyle w:val="Text"/>
      </w:pPr>
      <w:r w:rsidRPr="006516F9">
        <w:t>Smrděl jsem jako kanál. Byl jsem celý mokrý a připadal si, jako</w:t>
      </w:r>
      <w:r>
        <w:t xml:space="preserve"> </w:t>
      </w:r>
      <w:r w:rsidRPr="006516F9">
        <w:t xml:space="preserve">bych měl vodu úplně všude i pod kůží. Vytáhl jsem z držáku pochodeň </w:t>
      </w:r>
      <w:r w:rsidRPr="006516F9">
        <w:lastRenderedPageBreak/>
        <w:t>a rozběhl jsem se k obrovskému torzu konstrukce. Mechanik</w:t>
      </w:r>
      <w:r>
        <w:t xml:space="preserve"> </w:t>
      </w:r>
      <w:r w:rsidRPr="006516F9">
        <w:t>trčel do půl těla ve vodě a zmítal se v proudu. Trubky pod jeho tíhou skřípaly a prohýbaly se. Musel jsem být opatrný, aby se s námi</w:t>
      </w:r>
      <w:r>
        <w:t xml:space="preserve"> </w:t>
      </w:r>
      <w:r w:rsidRPr="006516F9">
        <w:t>podpěry neutrhly. Vzal jsem jednu traverzu, která ležela mezi vyhozeným materiálem. Zabral jsem a zvedl ji. Posunul jsem ji po zemi</w:t>
      </w:r>
      <w:r>
        <w:t xml:space="preserve"> </w:t>
      </w:r>
      <w:r w:rsidRPr="006516F9">
        <w:t>přes úzký kanál a udělal si tak malý most. Pak jsem popadl jednu</w:t>
      </w:r>
      <w:r>
        <w:t xml:space="preserve"> </w:t>
      </w:r>
      <w:r w:rsidRPr="006516F9">
        <w:t>z trubek a ohnul ji, aby mi dělala záchranu, kdybych náhodou spadl. Takhle trčela nad vodu a mohl jsem se opřít, kdybych ztratil</w:t>
      </w:r>
      <w:r>
        <w:t xml:space="preserve"> </w:t>
      </w:r>
      <w:r w:rsidRPr="006516F9">
        <w:t>rovnováhu. Mrtví nebyli v dohledu, snad jsme je konečně setřásli</w:t>
      </w:r>
      <w:r>
        <w:t xml:space="preserve"> </w:t>
      </w:r>
      <w:r w:rsidRPr="006516F9">
        <w:t>nebo se utopili, ale přece jen jsem raději zaklesl pochodeň mezi šrot.</w:t>
      </w:r>
    </w:p>
    <w:p w:rsidR="00E01F7D" w:rsidRPr="006516F9" w:rsidRDefault="00E01F7D" w:rsidP="00E01F7D">
      <w:pPr>
        <w:pStyle w:val="Text"/>
      </w:pPr>
      <w:r w:rsidRPr="006516F9">
        <w:t>Klekl jsem si na kolena a pomalu se sunul k Mechanikovi. Konstrukce pod ním skřípala a hrozila, že se každou chvíli zhroutí.</w:t>
      </w:r>
      <w:r>
        <w:t xml:space="preserve"> </w:t>
      </w:r>
      <w:r w:rsidRPr="006516F9">
        <w:t>Byli jsme oba dost těžcí, takže když mi podal ruku a já ho zachytil, málem jsme spadli do vody i se vším tím šrotem. Křečovitě</w:t>
      </w:r>
      <w:r>
        <w:t xml:space="preserve"> </w:t>
      </w:r>
      <w:r w:rsidRPr="006516F9">
        <w:t>jsem se držel kusu trubky a pomalu se sunul zpátky. Nevytahoval jsem ho nahoru, nechal jsem ho ve vodě, protože ho nadlehčovala. Každý prudší pohyb mě přimrazil na místě. Bál jsem se,</w:t>
      </w:r>
      <w:r>
        <w:t xml:space="preserve"> </w:t>
      </w:r>
      <w:r w:rsidRPr="006516F9">
        <w:t>abych neskončil v hlubině.</w:t>
      </w:r>
    </w:p>
    <w:p w:rsidR="00E01F7D" w:rsidRPr="006516F9" w:rsidRDefault="00E01F7D" w:rsidP="00E01F7D">
      <w:pPr>
        <w:pStyle w:val="Text"/>
      </w:pPr>
      <w:r w:rsidRPr="006516F9">
        <w:t>„No tak, už jsi skoro tam! Dokážeš to!“ sykl, když viděl, jak se</w:t>
      </w:r>
      <w:r>
        <w:t xml:space="preserve"> </w:t>
      </w:r>
      <w:r w:rsidRPr="006516F9">
        <w:t>třesu při každém zaskřípění konstrukce. Dostal jsem se na břeh</w:t>
      </w:r>
      <w:r>
        <w:t xml:space="preserve"> </w:t>
      </w:r>
      <w:r w:rsidRPr="006516F9">
        <w:t>a vytáhl ho. Zůstal chvíli na čtyřech a oddychoval, ruce se mu</w:t>
      </w:r>
      <w:r>
        <w:t xml:space="preserve"> </w:t>
      </w:r>
      <w:r w:rsidRPr="006516F9">
        <w:t>třásly jako starci. Pak se rozesmál s upřímnou radostí, kterou</w:t>
      </w:r>
      <w:r>
        <w:t xml:space="preserve"> </w:t>
      </w:r>
      <w:r w:rsidRPr="006516F9">
        <w:t>jsem neočekával ani nechápal.</w:t>
      </w:r>
    </w:p>
    <w:p w:rsidR="00E01F7D" w:rsidRPr="006516F9" w:rsidRDefault="00E01F7D" w:rsidP="00E01F7D">
      <w:pPr>
        <w:pStyle w:val="Text"/>
      </w:pPr>
      <w:r w:rsidRPr="006516F9">
        <w:t>„Byl jsem dole celou věčnost,“ zašeptal. „Drželi mě tam a nutili mě, abych je držel při životě. Když jsem začal mít problémy</w:t>
      </w:r>
      <w:r>
        <w:t xml:space="preserve"> </w:t>
      </w:r>
      <w:r w:rsidRPr="006516F9">
        <w:t>s vlastním tělem, starali se o mě. Ano, ukázali mi, jak si prodloužit život, ale stále jsem ho prožíval jako otrok. Teď jsem svobodný. A za ta příkoří se jim pomstím,“ vysvětlil tiše. Poohlédl</w:t>
      </w:r>
      <w:r>
        <w:t xml:space="preserve"> </w:t>
      </w:r>
      <w:r w:rsidRPr="006516F9">
        <w:t>jsem se po své lodi. V dálce jsem viděl, jak se něco tmavého blíží</w:t>
      </w:r>
      <w:r>
        <w:t xml:space="preserve"> </w:t>
      </w:r>
      <w:r w:rsidRPr="006516F9">
        <w:t>kanálem. Vyšel jsem tomu naproti a Mechanik mě následoval.</w:t>
      </w:r>
      <w:r>
        <w:t xml:space="preserve"> </w:t>
      </w:r>
      <w:r w:rsidRPr="006516F9">
        <w:t>Naklonil se nad vodu. Místo zrcadlení mé tváře se ve vodě najednou objevila úplně jiná.</w:t>
      </w:r>
    </w:p>
    <w:p w:rsidR="00E01F7D" w:rsidRPr="006516F9" w:rsidRDefault="00E01F7D" w:rsidP="00E01F7D">
      <w:pPr>
        <w:pStyle w:val="Text"/>
      </w:pPr>
      <w:r w:rsidRPr="006516F9">
        <w:t>„Díky,“ řekl jsem Maleh. Natáhla ruku s plovacími blánami</w:t>
      </w:r>
      <w:r>
        <w:t xml:space="preserve"> </w:t>
      </w:r>
      <w:r w:rsidRPr="006516F9">
        <w:t>a podala mi provaz od lodě. Opřela si ruce o obrubu a položila si</w:t>
      </w:r>
      <w:r>
        <w:t xml:space="preserve"> </w:t>
      </w:r>
      <w:r w:rsidRPr="006516F9">
        <w:t>bradu na propletené prsty.</w:t>
      </w:r>
    </w:p>
    <w:p w:rsidR="00E01F7D" w:rsidRPr="006516F9" w:rsidRDefault="00E01F7D" w:rsidP="00E01F7D">
      <w:pPr>
        <w:pStyle w:val="Text"/>
      </w:pPr>
      <w:r w:rsidRPr="006516F9">
        <w:t>„Co ti dlužím?“ zeptal jsem se.</w:t>
      </w:r>
    </w:p>
    <w:p w:rsidR="00E01F7D" w:rsidRPr="006516F9" w:rsidRDefault="00E01F7D" w:rsidP="00E01F7D">
      <w:pPr>
        <w:pStyle w:val="Text"/>
      </w:pPr>
      <w:r w:rsidRPr="006516F9">
        <w:lastRenderedPageBreak/>
        <w:t>„Chci tě políbit,“ řekla a natáhla se ke mně. Trochu překvapeně jsem nadzvedl obočí. Nevěděl jsem co odpovědět. Nikdy jsem</w:t>
      </w:r>
      <w:r>
        <w:t xml:space="preserve"> </w:t>
      </w:r>
      <w:r w:rsidRPr="006516F9">
        <w:t>nikoho nelíbal nebo alespoň jsem si nic takového nepamatoval.</w:t>
      </w:r>
      <w:r>
        <w:t xml:space="preserve"> </w:t>
      </w:r>
      <w:r w:rsidRPr="006516F9">
        <w:t>Nicméně, pořád to byla dobrá cena. Přiblížil jsem se k ní a dotkl</w:t>
      </w:r>
      <w:r>
        <w:t xml:space="preserve"> </w:t>
      </w:r>
      <w:r w:rsidRPr="006516F9">
        <w:t>se rty těch jejích. Čekal jsem, že to bude slizké a nepříjemné, ale</w:t>
      </w:r>
      <w:r>
        <w:t xml:space="preserve"> </w:t>
      </w:r>
      <w:r w:rsidRPr="006516F9">
        <w:t>měla hebká a sladká ústa. Na okamžik jako bych zapomněl, co</w:t>
      </w:r>
      <w:r>
        <w:t xml:space="preserve"> </w:t>
      </w:r>
      <w:r w:rsidRPr="006516F9">
        <w:t>dělám. Když jsem otevřel oči, trochu se odtáhla a lehce se otřela špičkou nosu o můj. Pak se usmála a zmizela v hlubině. Díval</w:t>
      </w:r>
      <w:r>
        <w:t xml:space="preserve"> </w:t>
      </w:r>
      <w:r w:rsidRPr="006516F9">
        <w:t>jsem se do kalné vody. Ten pocit byl pro mě nový a podivný. Všiml jsem si, že mě Mechanik sleduje.</w:t>
      </w:r>
    </w:p>
    <w:p w:rsidR="00E01F7D" w:rsidRPr="006516F9" w:rsidRDefault="00E01F7D" w:rsidP="00E01F7D">
      <w:pPr>
        <w:pStyle w:val="Text"/>
      </w:pPr>
      <w:r w:rsidRPr="006516F9">
        <w:t>„Co je?“ zeptal jsem se.</w:t>
      </w:r>
    </w:p>
    <w:p w:rsidR="00E01F7D" w:rsidRPr="006516F9" w:rsidRDefault="00E01F7D" w:rsidP="00E01F7D">
      <w:pPr>
        <w:pStyle w:val="Text"/>
      </w:pPr>
      <w:r w:rsidRPr="006516F9">
        <w:t>„Líbat se s mořskou vílou? Nemáš strach, že ti ukradne duši?“</w:t>
      </w:r>
    </w:p>
    <w:p w:rsidR="00E01F7D" w:rsidRPr="006516F9" w:rsidRDefault="00E01F7D" w:rsidP="00E01F7D">
      <w:pPr>
        <w:pStyle w:val="Text"/>
      </w:pPr>
      <w:r w:rsidRPr="006516F9">
        <w:t>„Tu už má dávno,“ odpověděl jsem. Přehodil jsem si provaz</w:t>
      </w:r>
      <w:r>
        <w:t xml:space="preserve"> </w:t>
      </w:r>
      <w:r w:rsidRPr="006516F9">
        <w:t>přes záda a pomalu táhl loďku po vodě. Byla dost poškozená, ale</w:t>
      </w:r>
      <w:r>
        <w:t xml:space="preserve"> </w:t>
      </w:r>
      <w:r w:rsidRPr="006516F9">
        <w:t>nešlo o nic, co by ji poslalo ke dnu.</w:t>
      </w:r>
    </w:p>
    <w:p w:rsidR="00E01F7D" w:rsidRPr="006516F9" w:rsidRDefault="00E01F7D" w:rsidP="00E01F7D">
      <w:pPr>
        <w:pStyle w:val="Text"/>
      </w:pPr>
      <w:r w:rsidRPr="006516F9">
        <w:t>„Jak to myslíš?“ zeptal se Mechanik, zatímco mě následoval.</w:t>
      </w:r>
    </w:p>
    <w:p w:rsidR="00E01F7D" w:rsidRPr="006516F9" w:rsidRDefault="00E01F7D" w:rsidP="00E01F7D">
      <w:pPr>
        <w:pStyle w:val="Text"/>
      </w:pPr>
      <w:r w:rsidRPr="006516F9">
        <w:t>„Když jsem byl člověk, nejspíš jsem se utopil. Proto mě bohové přetvořili. Ale Maleh říkala, že zachránila mou duši dřív, než</w:t>
      </w:r>
      <w:r>
        <w:t xml:space="preserve"> </w:t>
      </w:r>
      <w:r w:rsidRPr="006516F9">
        <w:t>se mě zmocnili. Až umřu, odnese ji i s mým tělem do Podsvětí.“</w:t>
      </w:r>
    </w:p>
    <w:p w:rsidR="00E01F7D" w:rsidRPr="006516F9" w:rsidRDefault="00E01F7D" w:rsidP="00E01F7D">
      <w:pPr>
        <w:pStyle w:val="Text"/>
      </w:pPr>
      <w:r w:rsidRPr="006516F9">
        <w:t>„Zajímavé! To tě ale nejspíš bude něco stát, že?“ zeptal se.</w:t>
      </w:r>
    </w:p>
    <w:p w:rsidR="00E01F7D" w:rsidRPr="006516F9" w:rsidRDefault="00E01F7D" w:rsidP="00E01F7D">
      <w:pPr>
        <w:pStyle w:val="Text"/>
      </w:pPr>
      <w:r w:rsidRPr="006516F9">
        <w:t>„Sbírám peníze. Většina lidí se jich zbavuje a radši směňuje za jídlo, ale já jíst nemusím.“ Sáhl jsem do kapsy a zachrastil</w:t>
      </w:r>
      <w:r>
        <w:t xml:space="preserve"> </w:t>
      </w:r>
      <w:r w:rsidRPr="006516F9">
        <w:t>mincemi. Mrkl jsem na něj.</w:t>
      </w:r>
    </w:p>
    <w:p w:rsidR="00E01F7D" w:rsidRPr="006516F9" w:rsidRDefault="00E01F7D" w:rsidP="00E01F7D">
      <w:pPr>
        <w:pStyle w:val="Text"/>
      </w:pPr>
      <w:r w:rsidRPr="006516F9">
        <w:t>„Ty ale duši máš,“ namítl. „Vždyť mluvíš, myslíš, rozhoduješ se.“</w:t>
      </w:r>
    </w:p>
    <w:p w:rsidR="00E01F7D" w:rsidRPr="006516F9" w:rsidRDefault="00E01F7D" w:rsidP="00E01F7D">
      <w:pPr>
        <w:pStyle w:val="Text"/>
      </w:pPr>
      <w:r w:rsidRPr="006516F9">
        <w:t>„Žádný převozník nemá duši, ta patří bohům,“ řekl jsem. „Jen</w:t>
      </w:r>
      <w:r>
        <w:t xml:space="preserve"> </w:t>
      </w:r>
      <w:r w:rsidRPr="006516F9">
        <w:t>někteří… Chiaro…“</w:t>
      </w:r>
    </w:p>
    <w:p w:rsidR="00E01F7D" w:rsidRPr="006516F9" w:rsidRDefault="00E01F7D" w:rsidP="00E01F7D">
      <w:pPr>
        <w:pStyle w:val="Text"/>
      </w:pPr>
      <w:r w:rsidRPr="006516F9">
        <w:t>„Chiaro není úplně jako ty. On je ještě ve velké míře člověk,</w:t>
      </w:r>
      <w:r>
        <w:t xml:space="preserve"> </w:t>
      </w:r>
      <w:r w:rsidRPr="006516F9">
        <w:t>i když zdejším lidem to tak možná nepřipadá. Proto nemohl projít branou. Ale ty…“</w:t>
      </w:r>
    </w:p>
    <w:p w:rsidR="00E01F7D" w:rsidRPr="006516F9" w:rsidRDefault="00E01F7D" w:rsidP="00E01F7D">
      <w:pPr>
        <w:pStyle w:val="Text"/>
      </w:pPr>
      <w:r w:rsidRPr="006516F9">
        <w:t>„Na co narážíte?“ zeptal jsem se zmateně a možná to vyznělo ostřeji, než jsem zamýšlel. Odkašlal si a začal mluvit pomalu,</w:t>
      </w:r>
      <w:r>
        <w:t xml:space="preserve"> </w:t>
      </w:r>
      <w:r w:rsidRPr="006516F9">
        <w:t>jako bych byl malé dítě.</w:t>
      </w:r>
    </w:p>
    <w:p w:rsidR="00E01F7D" w:rsidRPr="006516F9" w:rsidRDefault="00E01F7D" w:rsidP="00E01F7D">
      <w:pPr>
        <w:pStyle w:val="Text"/>
      </w:pPr>
      <w:r w:rsidRPr="006516F9">
        <w:t>„Kdyby tě úplně předělali, už bys duši neměl. Ale to se nestalo.</w:t>
      </w:r>
      <w:r>
        <w:t xml:space="preserve"> </w:t>
      </w:r>
      <w:r w:rsidRPr="006516F9">
        <w:t>Myslel jsem, že je nemožné umřít, projít proměnou a nezměnit</w:t>
      </w:r>
      <w:r>
        <w:t xml:space="preserve"> </w:t>
      </w:r>
      <w:r w:rsidRPr="006516F9">
        <w:t>se. Možná tě ta víla zachránila před bohy a jejich krutou mocí,</w:t>
      </w:r>
      <w:r>
        <w:t xml:space="preserve"> </w:t>
      </w:r>
      <w:r w:rsidRPr="006516F9">
        <w:t>která by z tebe udělala poslušný stroj bez vůle. Ale nikdy jsem</w:t>
      </w:r>
      <w:r>
        <w:t xml:space="preserve"> </w:t>
      </w:r>
      <w:r w:rsidRPr="006516F9">
        <w:t xml:space="preserve">neviděl, aby vodní </w:t>
      </w:r>
      <w:r w:rsidRPr="006516F9">
        <w:lastRenderedPageBreak/>
        <w:t>víla vrátila někomu duši zpátky,“ zašeptal pro</w:t>
      </w:r>
      <w:r>
        <w:t xml:space="preserve"> </w:t>
      </w:r>
      <w:r w:rsidRPr="006516F9">
        <w:t>sebe. „Asi pro ni musíš hodně znamenat.“</w:t>
      </w:r>
    </w:p>
    <w:p w:rsidR="00E01F7D" w:rsidRPr="006516F9" w:rsidRDefault="00E01F7D" w:rsidP="00E01F7D">
      <w:pPr>
        <w:pStyle w:val="Text"/>
      </w:pPr>
      <w:r w:rsidRPr="006516F9">
        <w:t>Zamyslel jsem se nad tím, ale pak jsem ledabyle pokrčil rameny. Co bych mohl znamenat pro vílu? Nebyl jsem pro Maleh</w:t>
      </w:r>
      <w:r>
        <w:t xml:space="preserve"> </w:t>
      </w:r>
      <w:r w:rsidRPr="006516F9">
        <w:t>pouhou hračkou? Rozptýlením od vodních hlubin?</w:t>
      </w:r>
    </w:p>
    <w:p w:rsidR="00E01F7D" w:rsidRPr="006516F9" w:rsidRDefault="00E01F7D" w:rsidP="00E01F7D">
      <w:pPr>
        <w:pStyle w:val="Text"/>
      </w:pPr>
      <w:r w:rsidRPr="006516F9">
        <w:t>„Kudy mám jít?“ zeptal se zmateně Mechanik, když se zastavil</w:t>
      </w:r>
      <w:r>
        <w:t xml:space="preserve"> </w:t>
      </w:r>
      <w:r w:rsidRPr="006516F9">
        <w:t>na konci ulice. Zapomněl jsem, že tu nikdy nebyl. Mávnul jsem</w:t>
      </w:r>
      <w:r>
        <w:t xml:space="preserve"> </w:t>
      </w:r>
      <w:r w:rsidRPr="006516F9">
        <w:t>na něj, aby mě následoval. Vedl jsem ho skrze hromady odpadků, ruiny a kdysi krásné, ale nyní zchátralé chrámy k ostatním.</w:t>
      </w:r>
    </w:p>
    <w:p w:rsidR="0023095C" w:rsidRPr="009C3632" w:rsidRDefault="0023095C" w:rsidP="0023095C">
      <w:pPr>
        <w:pStyle w:val="Text"/>
        <w:ind w:firstLine="0"/>
        <w:jc w:val="center"/>
        <w:rPr>
          <w:szCs w:val="24"/>
        </w:rPr>
      </w:pPr>
      <w:r w:rsidRPr="00252073">
        <w:t>*</w:t>
      </w:r>
      <w:r>
        <w:t xml:space="preserve"> * *</w:t>
      </w:r>
    </w:p>
    <w:p w:rsidR="00E01F7D" w:rsidRPr="006516F9" w:rsidRDefault="00E01F7D" w:rsidP="00E01F7D">
      <w:pPr>
        <w:pStyle w:val="Text"/>
      </w:pPr>
      <w:r w:rsidRPr="006516F9">
        <w:t>Mechanikův příchod doprovázely bujaré oslavy, kterých jsem se</w:t>
      </w:r>
      <w:r>
        <w:t xml:space="preserve"> </w:t>
      </w:r>
      <w:r w:rsidRPr="006516F9">
        <w:t>neúčastnil. Seděl jsem na schodech a koukal na průvod masek</w:t>
      </w:r>
      <w:r>
        <w:t xml:space="preserve"> </w:t>
      </w:r>
      <w:r w:rsidRPr="006516F9">
        <w:t>a tančících lidí. Nemohl jsem jít za nimi, i kdybych chtěl, protože převozníky nesnášeli. Nechápal jsem to veselí, ale Chiaro</w:t>
      </w:r>
      <w:r>
        <w:t xml:space="preserve"> </w:t>
      </w:r>
      <w:r w:rsidRPr="006516F9">
        <w:t>i ostatní byli naprosto nadšení. Mluvilo se o nové éře bez bohů.</w:t>
      </w:r>
      <w:r>
        <w:t xml:space="preserve"> </w:t>
      </w:r>
      <w:r w:rsidRPr="006516F9">
        <w:t>O času, kdy už nebude útlak. Stísněné prostory uliček hýřily</w:t>
      </w:r>
      <w:r>
        <w:t xml:space="preserve"> </w:t>
      </w:r>
      <w:r w:rsidRPr="006516F9">
        <w:t>barevnými závoji a svátečními šaty, které lidé vytáhli. Jako by</w:t>
      </w:r>
      <w:r>
        <w:t xml:space="preserve"> </w:t>
      </w:r>
      <w:r w:rsidRPr="006516F9">
        <w:t>chtěli uctívat tento den. Mechanik se okamžitě pustil do práce</w:t>
      </w:r>
      <w:r>
        <w:t xml:space="preserve"> </w:t>
      </w:r>
      <w:r w:rsidRPr="006516F9">
        <w:t xml:space="preserve">na </w:t>
      </w:r>
      <w:r w:rsidRPr="006516F9">
        <w:rPr>
          <w:i/>
        </w:rPr>
        <w:t>plánu.</w:t>
      </w:r>
      <w:r w:rsidRPr="006516F9">
        <w:t xml:space="preserve"> Tak tomu říkali.</w:t>
      </w:r>
    </w:p>
    <w:p w:rsidR="00E01F7D" w:rsidRPr="006516F9" w:rsidRDefault="00E01F7D" w:rsidP="00E01F7D">
      <w:pPr>
        <w:pStyle w:val="Text"/>
      </w:pPr>
      <w:r w:rsidRPr="006516F9">
        <w:t>Už jsem téměř pospával i přes hudbu a zpěv, když mi někdo</w:t>
      </w:r>
      <w:r>
        <w:t xml:space="preserve"> </w:t>
      </w:r>
      <w:r w:rsidRPr="006516F9">
        <w:t>položil ruku na rameno. Mechanikova tvář mě vytrhla z mátožných snů.</w:t>
      </w:r>
    </w:p>
    <w:p w:rsidR="00E01F7D" w:rsidRPr="006516F9" w:rsidRDefault="00E01F7D" w:rsidP="00E01F7D">
      <w:pPr>
        <w:pStyle w:val="Text"/>
      </w:pPr>
      <w:r w:rsidRPr="006516F9">
        <w:t>„Co se děje?“ zeptal jsem se.</w:t>
      </w:r>
    </w:p>
    <w:p w:rsidR="00E01F7D" w:rsidRPr="006516F9" w:rsidRDefault="00E01F7D" w:rsidP="00E01F7D">
      <w:pPr>
        <w:pStyle w:val="Text"/>
      </w:pPr>
      <w:r w:rsidRPr="006516F9">
        <w:t>„Tam dole tě trefili. Chci se na tebe podívat, jestli souhlasíš.“</w:t>
      </w:r>
    </w:p>
    <w:p w:rsidR="00E01F7D" w:rsidRPr="006516F9" w:rsidRDefault="00E01F7D" w:rsidP="00E01F7D">
      <w:pPr>
        <w:pStyle w:val="Text"/>
      </w:pPr>
      <w:r w:rsidRPr="006516F9">
        <w:t>Rozpačitě jsem přikývl. Těžko skrýval nadšení. Zavedl mě</w:t>
      </w:r>
      <w:r>
        <w:t xml:space="preserve"> </w:t>
      </w:r>
      <w:r w:rsidRPr="006516F9">
        <w:t>dovnitř do Everetova domu. Stoly tu pokrývaly talíře s jídlem.</w:t>
      </w:r>
      <w:r>
        <w:t xml:space="preserve"> </w:t>
      </w:r>
      <w:r w:rsidRPr="006516F9">
        <w:t>Ve velkých mísách bylo mnoho kouřících polévek a na ubrusech</w:t>
      </w:r>
      <w:r>
        <w:t xml:space="preserve"> </w:t>
      </w:r>
      <w:r w:rsidRPr="006516F9">
        <w:t>ležely pestrobarevné květiny. Mechanik šel do malého pokojíku</w:t>
      </w:r>
      <w:r>
        <w:t xml:space="preserve"> </w:t>
      </w:r>
      <w:r w:rsidRPr="006516F9">
        <w:t>po pravé straně. Vypadal jako laboratoř. Vyhrnul jsem si halenu</w:t>
      </w:r>
      <w:r>
        <w:t xml:space="preserve"> </w:t>
      </w:r>
      <w:r w:rsidRPr="006516F9">
        <w:t>a odhalil změněné tělo. Nevypadal, že by ho to šokovalo, rozhodně ne v takové míře jako ostatní.</w:t>
      </w:r>
    </w:p>
    <w:p w:rsidR="00E01F7D" w:rsidRPr="006516F9" w:rsidRDefault="00E01F7D" w:rsidP="00E01F7D">
      <w:pPr>
        <w:pStyle w:val="Text"/>
      </w:pPr>
      <w:r w:rsidRPr="006516F9">
        <w:t>„Pamatuješ si na něco před změnou?“ zeptal se, zatímco sebral ze stolu zvětšovací sklo a začal si prohlížet mosazné a měděné součástky ukryté pod pokřiveným pláštěm.</w:t>
      </w:r>
    </w:p>
    <w:p w:rsidR="00E01F7D" w:rsidRPr="006516F9" w:rsidRDefault="00E01F7D" w:rsidP="00E01F7D">
      <w:pPr>
        <w:pStyle w:val="Text"/>
      </w:pPr>
      <w:r w:rsidRPr="006516F9">
        <w:t>„Vodu,“ zašeptal jsem. „Je to jen záblesk. Hladina, která se</w:t>
      </w:r>
      <w:r>
        <w:t xml:space="preserve"> </w:t>
      </w:r>
      <w:r w:rsidRPr="006516F9">
        <w:t>nade mnou zavírá a skrz ni vidím slunce… slunce,“ zarazil jsem</w:t>
      </w:r>
      <w:r>
        <w:t xml:space="preserve"> </w:t>
      </w:r>
      <w:r w:rsidRPr="006516F9">
        <w:t>se, protože jsem si nebyl úplně jistý tím, co jsem řekl. Nemohl</w:t>
      </w:r>
      <w:r>
        <w:t xml:space="preserve"> </w:t>
      </w:r>
      <w:r w:rsidRPr="006516F9">
        <w:t>jsem vidět slunce. Vzpomínky se mi slily do jednoho velkého</w:t>
      </w:r>
      <w:r>
        <w:t xml:space="preserve"> </w:t>
      </w:r>
      <w:r w:rsidRPr="006516F9">
        <w:t xml:space="preserve">chaosu. Náhle jsem měl </w:t>
      </w:r>
      <w:r w:rsidRPr="006516F9">
        <w:lastRenderedPageBreak/>
        <w:t>pocit, že to byl všechno jen sen. Protřel</w:t>
      </w:r>
      <w:r>
        <w:t xml:space="preserve"> </w:t>
      </w:r>
      <w:r w:rsidRPr="006516F9">
        <w:t>jsem si spánky, ve kterých mi bolestivě tepalo. V poslední době</w:t>
      </w:r>
      <w:r>
        <w:t xml:space="preserve"> </w:t>
      </w:r>
      <w:r w:rsidRPr="006516F9">
        <w:t>toho bylo hodně a nejspíše jsem byl stále vyčerpaný a v šoku.</w:t>
      </w:r>
    </w:p>
    <w:p w:rsidR="00E01F7D" w:rsidRPr="006516F9" w:rsidRDefault="00E01F7D" w:rsidP="00E01F7D">
      <w:pPr>
        <w:pStyle w:val="Text"/>
      </w:pPr>
      <w:r w:rsidRPr="006516F9">
        <w:t>„To nic. To se stává,“ řekl a poplácal mě po rameni. „Systémová chyba.“</w:t>
      </w:r>
    </w:p>
    <w:p w:rsidR="00E01F7D" w:rsidRPr="006516F9" w:rsidRDefault="00E01F7D" w:rsidP="00E01F7D">
      <w:pPr>
        <w:pStyle w:val="Text"/>
      </w:pPr>
      <w:r w:rsidRPr="006516F9">
        <w:t>„Nejsem chyba,“ řekl jsem uraženě.</w:t>
      </w:r>
    </w:p>
    <w:p w:rsidR="00E01F7D" w:rsidRPr="006516F9" w:rsidRDefault="00E01F7D" w:rsidP="00E01F7D">
      <w:pPr>
        <w:pStyle w:val="Text"/>
      </w:pPr>
      <w:r w:rsidRPr="006516F9">
        <w:t>„Jistěže ne,“ ujistil mě shovívavě. „Mluvil jsem o tom, že ani</w:t>
      </w:r>
      <w:r>
        <w:t xml:space="preserve"> </w:t>
      </w:r>
      <w:r w:rsidRPr="006516F9">
        <w:rPr>
          <w:i/>
        </w:rPr>
        <w:t>bohové</w:t>
      </w:r>
      <w:r w:rsidRPr="006516F9">
        <w:t xml:space="preserve"> nejsou neomylní.“</w:t>
      </w:r>
    </w:p>
    <w:p w:rsidR="00E01F7D" w:rsidRPr="006516F9" w:rsidRDefault="00E01F7D" w:rsidP="00E01F7D">
      <w:pPr>
        <w:pStyle w:val="Text"/>
      </w:pPr>
      <w:r w:rsidRPr="006516F9">
        <w:t>„Asi to bylo jen nějaké světlo,“ vymyslel jsem nejlogičtější</w:t>
      </w:r>
      <w:r>
        <w:t xml:space="preserve"> </w:t>
      </w:r>
      <w:r w:rsidRPr="006516F9">
        <w:t>odpověď. „Světlo nad hladinou.“</w:t>
      </w:r>
    </w:p>
    <w:p w:rsidR="00E01F7D" w:rsidRPr="006516F9" w:rsidRDefault="00E01F7D" w:rsidP="00E01F7D">
      <w:pPr>
        <w:pStyle w:val="Text"/>
      </w:pPr>
      <w:r w:rsidRPr="006516F9">
        <w:t>Jeho prsty konečně sklouzly k místu, kde mě zasáhla střela.</w:t>
      </w:r>
      <w:r>
        <w:t xml:space="preserve"> </w:t>
      </w:r>
      <w:r w:rsidRPr="006516F9">
        <w:t>Byl to tvrdý hrot a zasekl se dost hluboko. Nešel vytáhnout, když</w:t>
      </w:r>
      <w:r>
        <w:t xml:space="preserve"> </w:t>
      </w:r>
      <w:r w:rsidRPr="006516F9">
        <w:t>jsem to zkoušel, takže jsem doufal, že mi pomůže. V prázdných</w:t>
      </w:r>
      <w:r>
        <w:t xml:space="preserve"> </w:t>
      </w:r>
      <w:r w:rsidRPr="006516F9">
        <w:t>futrech se objevil stín.</w:t>
      </w:r>
    </w:p>
    <w:p w:rsidR="00E01F7D" w:rsidRPr="006516F9" w:rsidRDefault="00E01F7D" w:rsidP="00E01F7D">
      <w:pPr>
        <w:pStyle w:val="Text"/>
      </w:pPr>
      <w:r w:rsidRPr="006516F9">
        <w:t>„Chiaro, pomoz mi s tím, prosím,“ houkl na mého přítele.</w:t>
      </w:r>
      <w:r>
        <w:t xml:space="preserve"> </w:t>
      </w:r>
      <w:r w:rsidRPr="006516F9">
        <w:t>Dle jejich pokynů jsem se předklonil a opřel se dlaněmi o stěnu.</w:t>
      </w:r>
      <w:r>
        <w:t xml:space="preserve"> </w:t>
      </w:r>
      <w:r w:rsidRPr="006516F9">
        <w:t>Mechanik vysvětloval druhému převozníkovi, jak uchopit střelu, aby šla vytáhnout.</w:t>
      </w:r>
    </w:p>
    <w:p w:rsidR="00E01F7D" w:rsidRPr="006516F9" w:rsidRDefault="00E01F7D" w:rsidP="00E01F7D">
      <w:pPr>
        <w:pStyle w:val="Text"/>
      </w:pPr>
      <w:r w:rsidRPr="006516F9">
        <w:t>„Dobře,“ přikývl a já cítil, jak mi jeho nešetrné prsty zatlačily na ránu. Sykl jsem, ale nehodlal jsem křičet. Trhl. Před očima</w:t>
      </w:r>
      <w:r>
        <w:t xml:space="preserve"> </w:t>
      </w:r>
      <w:r w:rsidRPr="006516F9">
        <w:t>se mi zatmělo. Kousl jsem se do rtu. Skřípal jsem zuby, zatínal</w:t>
      </w:r>
      <w:r>
        <w:t xml:space="preserve"> </w:t>
      </w:r>
      <w:r w:rsidRPr="006516F9">
        <w:t>pěsti. A pak, na třetí škubnutí, to bylo venku. Kovová špička zazvonila o kamennou dlažbu.</w:t>
      </w:r>
    </w:p>
    <w:p w:rsidR="00E01F7D" w:rsidRPr="006516F9" w:rsidRDefault="00E01F7D" w:rsidP="00E01F7D">
      <w:pPr>
        <w:pStyle w:val="Text"/>
      </w:pPr>
      <w:r w:rsidRPr="006516F9">
        <w:t>„Chtěl bych ti poděkovat, že jsi mě vytáhl z toho pekla tam</w:t>
      </w:r>
      <w:r>
        <w:t xml:space="preserve"> </w:t>
      </w:r>
      <w:r w:rsidRPr="006516F9">
        <w:t>dole,“ řekl Mechanik. „Kdybych pro tebe mohl něco udělat…“</w:t>
      </w:r>
    </w:p>
    <w:p w:rsidR="00E01F7D" w:rsidRPr="006516F9" w:rsidRDefault="00E01F7D" w:rsidP="00E01F7D">
      <w:pPr>
        <w:pStyle w:val="Text"/>
      </w:pPr>
      <w:r w:rsidRPr="006516F9">
        <w:t>„Nic nechci,“ odvětil jsem. „Teď jste mi pomohl.“ Ukázal jsem</w:t>
      </w:r>
      <w:r>
        <w:t xml:space="preserve"> </w:t>
      </w:r>
      <w:r w:rsidRPr="006516F9">
        <w:t>na pomačkanou střelu.</w:t>
      </w:r>
    </w:p>
    <w:p w:rsidR="00E01F7D" w:rsidRPr="006516F9" w:rsidRDefault="00E01F7D" w:rsidP="00E01F7D">
      <w:pPr>
        <w:pStyle w:val="Text"/>
      </w:pPr>
      <w:r w:rsidRPr="006516F9">
        <w:t>„Dobrá tedy,“ pokrčil rameny. Stál naproti mně a sledoval mě</w:t>
      </w:r>
      <w:r>
        <w:t xml:space="preserve"> </w:t>
      </w:r>
      <w:r w:rsidRPr="006516F9">
        <w:t>zrovna jako já jeho. Nedokázal jsem odolat zvědavosti. Vypadal jako člověk. Jako já. Některé části jeho těla se leskly mosazí</w:t>
      </w:r>
      <w:r>
        <w:t xml:space="preserve"> </w:t>
      </w:r>
      <w:r w:rsidRPr="006516F9">
        <w:t>a mědí, jiné pokrývala bledá kůže.</w:t>
      </w:r>
    </w:p>
    <w:p w:rsidR="00E01F7D" w:rsidRPr="006516F9" w:rsidRDefault="00E01F7D" w:rsidP="00E01F7D">
      <w:pPr>
        <w:pStyle w:val="Text"/>
      </w:pPr>
      <w:r w:rsidRPr="006516F9">
        <w:t>„Vy znáte pravdu?“ zeptal jsem se a všichni jsme věděli, co</w:t>
      </w:r>
      <w:r>
        <w:t xml:space="preserve"> </w:t>
      </w:r>
      <w:r w:rsidRPr="006516F9">
        <w:t>mám na mysli.</w:t>
      </w:r>
    </w:p>
    <w:p w:rsidR="00E01F7D" w:rsidRPr="006516F9" w:rsidRDefault="00E01F7D" w:rsidP="00E01F7D">
      <w:pPr>
        <w:pStyle w:val="Text"/>
      </w:pPr>
      <w:r w:rsidRPr="006516F9">
        <w:t>„Nevím, jestli existuje někdo, kdo ji zná celou,“ odpověděl</w:t>
      </w:r>
      <w:r>
        <w:t xml:space="preserve"> </w:t>
      </w:r>
      <w:r w:rsidRPr="006516F9">
        <w:t>tichým hlasem. Za okny hrála hlasitá hudba, ale v pokoji znělo</w:t>
      </w:r>
      <w:r>
        <w:t xml:space="preserve"> </w:t>
      </w:r>
      <w:r w:rsidRPr="006516F9">
        <w:t>vše tlumeně a vzdáleně.</w:t>
      </w:r>
    </w:p>
    <w:p w:rsidR="00E01F7D" w:rsidRPr="006516F9" w:rsidRDefault="00E01F7D" w:rsidP="00E01F7D">
      <w:pPr>
        <w:pStyle w:val="Text"/>
      </w:pPr>
      <w:r w:rsidRPr="006516F9">
        <w:lastRenderedPageBreak/>
        <w:t>„Opravdu svět venku skončil? Je zničený?“</w:t>
      </w:r>
    </w:p>
    <w:p w:rsidR="00E01F7D" w:rsidRPr="006516F9" w:rsidRDefault="00E01F7D" w:rsidP="00E01F7D">
      <w:pPr>
        <w:pStyle w:val="Text"/>
      </w:pPr>
      <w:r w:rsidRPr="006516F9">
        <w:t>„Zažil jsem katastrofu,“ odpověděl. „Přišel jsem ve válce o část</w:t>
      </w:r>
      <w:r>
        <w:t xml:space="preserve"> </w:t>
      </w:r>
      <w:r w:rsidRPr="006516F9">
        <w:t>těla.“ Mimoděk si přejel po kovových pažích. Cítil jsem však, že</w:t>
      </w:r>
      <w:r>
        <w:t xml:space="preserve"> </w:t>
      </w:r>
      <w:r w:rsidRPr="006516F9">
        <w:t>pod oblečením je toho změněno mnohem víc. Chvíli přemýšlel,</w:t>
      </w:r>
      <w:r>
        <w:t xml:space="preserve"> </w:t>
      </w:r>
      <w:r w:rsidRPr="006516F9">
        <w:t>co říct, než pokračoval.</w:t>
      </w:r>
    </w:p>
    <w:p w:rsidR="00E01F7D" w:rsidRPr="006516F9" w:rsidRDefault="00E01F7D" w:rsidP="00E01F7D">
      <w:pPr>
        <w:pStyle w:val="Text"/>
      </w:pPr>
      <w:r w:rsidRPr="006516F9">
        <w:t>„Nevím, co se teď říká nahoře,“ naznačil, že myslí město. „Ale</w:t>
      </w:r>
      <w:r>
        <w:t xml:space="preserve"> </w:t>
      </w:r>
      <w:r w:rsidRPr="006516F9">
        <w:t>vaši bohové nejsou to, co si o nich myslíte. Přežili válku, to ano.</w:t>
      </w:r>
      <w:r>
        <w:t xml:space="preserve"> </w:t>
      </w:r>
      <w:r w:rsidRPr="006516F9">
        <w:t>S pomocí takových jako já vystavěli tohle město. Lidé šli s nimi.</w:t>
      </w:r>
      <w:r>
        <w:t xml:space="preserve"> </w:t>
      </w:r>
      <w:r w:rsidRPr="006516F9">
        <w:t>Snad doufali, že je zachrání, ačkoliv to nejspíš nebyl jejich původní záměr. Lidstvo se tu schovalo, žilo s bohy. Adaptovalo se</w:t>
      </w:r>
      <w:r>
        <w:t xml:space="preserve"> </w:t>
      </w:r>
      <w:r w:rsidRPr="006516F9">
        <w:t>a vytvořilo si na troskách staré civilizace nové město. Rozrostlo se jako plíseň, která bují, až stráví svého hostitele. Chápeš,</w:t>
      </w:r>
      <w:r>
        <w:t xml:space="preserve"> </w:t>
      </w:r>
      <w:r w:rsidRPr="006516F9">
        <w:t>co chci říct?“</w:t>
      </w:r>
    </w:p>
    <w:p w:rsidR="00E01F7D" w:rsidRPr="006516F9" w:rsidRDefault="00E01F7D" w:rsidP="00E01F7D">
      <w:pPr>
        <w:pStyle w:val="Text"/>
      </w:pPr>
      <w:r w:rsidRPr="006516F9">
        <w:t>„Ne,“ odpověděl jsem nejistě. Vstal jsem a vykročil ke dveřím.</w:t>
      </w:r>
    </w:p>
    <w:p w:rsidR="00E01F7D" w:rsidRPr="006516F9" w:rsidRDefault="00E01F7D" w:rsidP="00E01F7D">
      <w:pPr>
        <w:pStyle w:val="Text"/>
      </w:pPr>
      <w:r w:rsidRPr="006516F9">
        <w:t>Mechanik mě následoval. Srovnal se mnou krok a pokračoval:</w:t>
      </w:r>
      <w:r>
        <w:t xml:space="preserve"> </w:t>
      </w:r>
      <w:r w:rsidRPr="006516F9">
        <w:t>„Teď jste pro ně možná svým způsobem užiteční. Ale nikdy jim</w:t>
      </w:r>
      <w:r>
        <w:t xml:space="preserve"> </w:t>
      </w:r>
      <w:r w:rsidRPr="006516F9">
        <w:t>na vás nezáleželo. Neplánovali vás. Trpí vás tu, využívají vás.“</w:t>
      </w:r>
    </w:p>
    <w:p w:rsidR="00E01F7D" w:rsidRPr="006516F9" w:rsidRDefault="00E01F7D" w:rsidP="00E01F7D">
      <w:pPr>
        <w:pStyle w:val="Text"/>
      </w:pPr>
      <w:r w:rsidRPr="006516F9">
        <w:t>„Jsou to bohové, proč by jim mělo sejít na obyčejných lidech?“</w:t>
      </w:r>
      <w:r>
        <w:t xml:space="preserve"> </w:t>
      </w:r>
      <w:r w:rsidRPr="006516F9">
        <w:t>namítl jsem. Jen pokýval hlavou a usmál se sám pro sebe.</w:t>
      </w:r>
    </w:p>
    <w:p w:rsidR="00E01F7D" w:rsidRPr="006516F9" w:rsidRDefault="00E01F7D" w:rsidP="00E01F7D">
      <w:pPr>
        <w:pStyle w:val="Text"/>
      </w:pPr>
      <w:r w:rsidRPr="006516F9">
        <w:t>„Služebníky jako ty mají nejraději,“ zašeptal. Tušil jsem, že to</w:t>
      </w:r>
      <w:r>
        <w:t xml:space="preserve"> </w:t>
      </w:r>
      <w:r w:rsidRPr="006516F9">
        <w:t>asi neměla být pochvala, ale nemínil jsem se s ním hádat. Byl to</w:t>
      </w:r>
      <w:r>
        <w:t xml:space="preserve"> </w:t>
      </w:r>
      <w:r w:rsidRPr="006516F9">
        <w:t>zběh, vyvrženec, a neměl bych se s ním vůbec bavit.</w:t>
      </w:r>
    </w:p>
    <w:p w:rsidR="00E01F7D" w:rsidRPr="006516F9" w:rsidRDefault="00E01F7D" w:rsidP="00E01F7D">
      <w:pPr>
        <w:pStyle w:val="Text"/>
      </w:pPr>
      <w:r w:rsidRPr="006516F9">
        <w:t>„Jak vznikli? Kdo je stvořil?“</w:t>
      </w:r>
    </w:p>
    <w:p w:rsidR="00E01F7D" w:rsidRPr="006516F9" w:rsidRDefault="00E01F7D" w:rsidP="00E01F7D">
      <w:pPr>
        <w:pStyle w:val="Text"/>
      </w:pPr>
      <w:r w:rsidRPr="006516F9">
        <w:t>„Lidé,“ odpověděl.</w:t>
      </w:r>
    </w:p>
    <w:p w:rsidR="00E01F7D" w:rsidRPr="006516F9" w:rsidRDefault="00E01F7D" w:rsidP="00E01F7D">
      <w:pPr>
        <w:pStyle w:val="Text"/>
      </w:pPr>
      <w:r w:rsidRPr="006516F9">
        <w:t>„Jak by to mohlo být možné?“ zeptal jsem se.</w:t>
      </w:r>
    </w:p>
    <w:p w:rsidR="00E01F7D" w:rsidRPr="006516F9" w:rsidRDefault="00E01F7D" w:rsidP="00E01F7D">
      <w:pPr>
        <w:pStyle w:val="Text"/>
      </w:pPr>
      <w:r w:rsidRPr="006516F9">
        <w:t>„Jsem si jistý, že na to časem přijdeš,“ odpověděl.</w:t>
      </w:r>
    </w:p>
    <w:p w:rsidR="00E01F7D" w:rsidRPr="006516F9" w:rsidRDefault="00E01F7D" w:rsidP="00E01F7D">
      <w:pPr>
        <w:pStyle w:val="Text"/>
      </w:pPr>
      <w:r w:rsidRPr="006516F9">
        <w:t>„Raději půjdu,“ zamumlal jsem, když už nic nedodal. Nechtěl jsem, aby Everet viděl, jak se mu potloukám po příbytku.</w:t>
      </w:r>
      <w:r>
        <w:t xml:space="preserve"> </w:t>
      </w:r>
      <w:r w:rsidRPr="006516F9">
        <w:t>Vyšel jsem z domu a zamířil do méně rušné ulice. Mechanik šel</w:t>
      </w:r>
      <w:r>
        <w:t xml:space="preserve"> </w:t>
      </w:r>
      <w:r w:rsidRPr="006516F9">
        <w:t>za mnou.</w:t>
      </w:r>
    </w:p>
    <w:p w:rsidR="00E01F7D" w:rsidRPr="006516F9" w:rsidRDefault="00E01F7D" w:rsidP="00E01F7D">
      <w:pPr>
        <w:pStyle w:val="Text"/>
      </w:pPr>
      <w:r w:rsidRPr="006516F9">
        <w:t>„Počkej, ty nejdeš oslavovat?“ zeptal se.</w:t>
      </w:r>
    </w:p>
    <w:p w:rsidR="00E01F7D" w:rsidRPr="006516F9" w:rsidRDefault="00E01F7D" w:rsidP="00E01F7D">
      <w:pPr>
        <w:pStyle w:val="Text"/>
      </w:pPr>
      <w:r w:rsidRPr="006516F9">
        <w:t>„Ne, nepatřím k nim,“ odpověděl jsem a kývl bradou ke skupinkám lidí.</w:t>
      </w:r>
    </w:p>
    <w:p w:rsidR="00E01F7D" w:rsidRPr="006516F9" w:rsidRDefault="00E01F7D" w:rsidP="00E01F7D">
      <w:pPr>
        <w:pStyle w:val="Text"/>
      </w:pPr>
      <w:r w:rsidRPr="006516F9">
        <w:t>Přidal, aby mě předehnal. Rychle jsem ho popadl za rameno</w:t>
      </w:r>
      <w:r>
        <w:t xml:space="preserve"> </w:t>
      </w:r>
      <w:r w:rsidRPr="006516F9">
        <w:t>a strhl zpátky. Chtěl něco namítnout, ale místo toho jsem důrazně</w:t>
      </w:r>
      <w:r>
        <w:t xml:space="preserve"> </w:t>
      </w:r>
      <w:r w:rsidRPr="006516F9">
        <w:t>zvedl prst a ukázal na křižovatku, kam se naše ulice svažovala.</w:t>
      </w:r>
    </w:p>
    <w:p w:rsidR="00E01F7D" w:rsidRPr="006516F9" w:rsidRDefault="00E01F7D" w:rsidP="00E01F7D">
      <w:pPr>
        <w:pStyle w:val="Text"/>
      </w:pPr>
      <w:r w:rsidRPr="006516F9">
        <w:t>Před námi se potáceli mrtví. Duchem nepřítomní se kolébali</w:t>
      </w:r>
      <w:r>
        <w:t xml:space="preserve"> </w:t>
      </w:r>
      <w:r w:rsidRPr="006516F9">
        <w:t>temnými uličkami. Někdy nebyli k rozeznání od dělníků, kteří se</w:t>
      </w:r>
      <w:r>
        <w:t xml:space="preserve"> </w:t>
      </w:r>
      <w:r w:rsidRPr="006516F9">
        <w:lastRenderedPageBreak/>
        <w:t>vraceli před svítáním domů. Jejich podivné sípění, jak jim vzduch</w:t>
      </w:r>
      <w:r>
        <w:t xml:space="preserve"> </w:t>
      </w:r>
      <w:r w:rsidRPr="006516F9">
        <w:t>chrčel ve vyprahlých hrdlech, mě mělo upozornit, abych se jim</w:t>
      </w:r>
      <w:r>
        <w:t xml:space="preserve"> </w:t>
      </w:r>
      <w:r w:rsidRPr="006516F9">
        <w:t>vyhnul. Naštěstí byly všude postavené bariéry.</w:t>
      </w:r>
    </w:p>
    <w:p w:rsidR="00E01F7D" w:rsidRPr="006516F9" w:rsidRDefault="00E01F7D" w:rsidP="00E01F7D">
      <w:pPr>
        <w:pStyle w:val="Text"/>
      </w:pPr>
      <w:r w:rsidRPr="006516F9">
        <w:t>„Tohle bude už za chvíli minulost,“ sykl Mechanik. „Brzy je</w:t>
      </w:r>
      <w:r>
        <w:t xml:space="preserve"> </w:t>
      </w:r>
      <w:r w:rsidRPr="006516F9">
        <w:t>dokážeme zahnat. A pak budeme moct vybudovat města tak, jak</w:t>
      </w:r>
      <w:r>
        <w:t xml:space="preserve"> </w:t>
      </w:r>
      <w:r w:rsidRPr="006516F9">
        <w:t>jsme chtěli. Dostat zpět minulou slávu. Kdo ví, třeba se časem</w:t>
      </w:r>
      <w:r>
        <w:t xml:space="preserve"> </w:t>
      </w:r>
      <w:r w:rsidRPr="006516F9">
        <w:t>dostaneme mimo kopuli a získáme zpátky i náš původní svět.“</w:t>
      </w:r>
    </w:p>
    <w:p w:rsidR="00E01F7D" w:rsidRPr="006516F9" w:rsidRDefault="00E01F7D" w:rsidP="00E01F7D">
      <w:pPr>
        <w:pStyle w:val="Text"/>
      </w:pPr>
      <w:r w:rsidRPr="006516F9">
        <w:t>Neoponoval jsem, ale nevěřil jsem tomu.</w:t>
      </w:r>
    </w:p>
    <w:p w:rsidR="00E01F7D" w:rsidRPr="006516F9" w:rsidRDefault="00E01F7D" w:rsidP="00E01F7D">
      <w:pPr>
        <w:pStyle w:val="Text"/>
      </w:pPr>
      <w:r w:rsidRPr="006516F9">
        <w:t>„Chtěl bych mít svůj svět tady. Bez ohledu na to, co je venku,“</w:t>
      </w:r>
      <w:r>
        <w:t xml:space="preserve"> </w:t>
      </w:r>
      <w:r w:rsidRPr="006516F9">
        <w:t>šeptl jsem. Chtěl jsem, aby všechno bylo takové, jaké by mělo</w:t>
      </w:r>
      <w:r>
        <w:t xml:space="preserve"> </w:t>
      </w:r>
      <w:r w:rsidRPr="006516F9">
        <w:t>být. Ať je všechno, jak má být… Jen jsem nevěděl, jak to vlastně</w:t>
      </w:r>
      <w:r>
        <w:t xml:space="preserve"> </w:t>
      </w:r>
      <w:r w:rsidRPr="006516F9">
        <w:t>vypadá. „Bohové věděli, proč odtamtud odešli.“</w:t>
      </w:r>
    </w:p>
    <w:p w:rsidR="00E01F7D" w:rsidRPr="006516F9" w:rsidRDefault="00E01F7D" w:rsidP="00E01F7D">
      <w:pPr>
        <w:pStyle w:val="Text"/>
      </w:pPr>
      <w:r w:rsidRPr="006516F9">
        <w:t>„Vím, že je pro tebe těžké pochopit, co ti říkám, ale ty bytosti</w:t>
      </w:r>
      <w:r>
        <w:t xml:space="preserve"> </w:t>
      </w:r>
      <w:r w:rsidRPr="006516F9">
        <w:t>by dokázaly s dobrou údržbou prožít staletí v podzemí a bylo by</w:t>
      </w:r>
      <w:r>
        <w:t xml:space="preserve"> </w:t>
      </w:r>
      <w:r w:rsidRPr="006516F9">
        <w:t>jim úplně jedno, co se tady stane.“</w:t>
      </w:r>
    </w:p>
    <w:p w:rsidR="00E01F7D" w:rsidRPr="006516F9" w:rsidRDefault="00E01F7D" w:rsidP="00E01F7D">
      <w:pPr>
        <w:pStyle w:val="Text"/>
      </w:pPr>
      <w:r w:rsidRPr="006516F9">
        <w:t>„Ale Aurora nám chodí dávat světlo,“ namítl jsem. „Nedělala</w:t>
      </w:r>
      <w:r>
        <w:t xml:space="preserve"> </w:t>
      </w:r>
      <w:r w:rsidRPr="006516F9">
        <w:t>by to, kdyby jí na nás nezáleželo.“</w:t>
      </w:r>
    </w:p>
    <w:p w:rsidR="00E01F7D" w:rsidRPr="006516F9" w:rsidRDefault="00E01F7D" w:rsidP="00E01F7D">
      <w:pPr>
        <w:pStyle w:val="Text"/>
      </w:pPr>
      <w:r w:rsidRPr="006516F9">
        <w:t>„Aurora je jiná než ostatní, protože je poškozená. Byla z nich</w:t>
      </w:r>
      <w:r>
        <w:t xml:space="preserve"> </w:t>
      </w:r>
      <w:r w:rsidRPr="006516F9">
        <w:t>nejmladší a příliš dokonalá na to, abych ji v tomto prostředí spravil. Ne na všechny typy mám součástky. K nabití může využívat jen solární panely, ty jediné jí fungují, proto otevírá kopuli.</w:t>
      </w:r>
      <w:r>
        <w:t xml:space="preserve"> </w:t>
      </w:r>
      <w:r w:rsidRPr="006516F9">
        <w:t>Ostatní mají vlastní energii, elektřinu, kterou vyrábějí obrovské</w:t>
      </w:r>
      <w:r>
        <w:t xml:space="preserve"> </w:t>
      </w:r>
      <w:r w:rsidRPr="006516F9">
        <w:t>stroje v podzemí.“</w:t>
      </w:r>
    </w:p>
    <w:p w:rsidR="00E01F7D" w:rsidRPr="006516F9" w:rsidRDefault="00E01F7D" w:rsidP="00E01F7D">
      <w:pPr>
        <w:pStyle w:val="Text"/>
      </w:pPr>
      <w:r w:rsidRPr="006516F9">
        <w:t>„Myslel jsem, že jim nosí světlo do Podsvětí. Říkají to legendy…“</w:t>
      </w:r>
    </w:p>
    <w:p w:rsidR="00E01F7D" w:rsidRPr="006516F9" w:rsidRDefault="00E01F7D" w:rsidP="00E01F7D">
      <w:pPr>
        <w:pStyle w:val="Text"/>
      </w:pPr>
      <w:r w:rsidRPr="006516F9">
        <w:t>„I Everet si to myslel. Doufal, že když zůstane Aurora zde, bohové v Podsvětí umřou, ale není to tak. Jak jsem říkal, mohli by</w:t>
      </w:r>
      <w:r>
        <w:t xml:space="preserve"> </w:t>
      </w:r>
      <w:r w:rsidRPr="006516F9">
        <w:t>tam být celá staletí. Ve skutečnosti na ní nezáleží.“</w:t>
      </w:r>
    </w:p>
    <w:p w:rsidR="00E01F7D" w:rsidRPr="006516F9" w:rsidRDefault="00E01F7D" w:rsidP="00E01F7D">
      <w:pPr>
        <w:pStyle w:val="Text"/>
      </w:pPr>
      <w:r w:rsidRPr="006516F9">
        <w:t>Zakroutil jsem hlavou, protože jsem dost dobře nechápal, co</w:t>
      </w:r>
      <w:r>
        <w:t xml:space="preserve"> </w:t>
      </w:r>
      <w:r w:rsidRPr="006516F9">
        <w:t>říká. Měl jsem to za horečnatá slova člověka propadajícího šílenství.</w:t>
      </w:r>
    </w:p>
    <w:p w:rsidR="00E01F7D" w:rsidRPr="006516F9" w:rsidRDefault="00E01F7D" w:rsidP="00E01F7D">
      <w:pPr>
        <w:pStyle w:val="Text"/>
      </w:pPr>
      <w:r w:rsidRPr="006516F9">
        <w:rPr>
          <w:i/>
        </w:rPr>
        <w:t>Mně na ní záleží, ať je bohyně nebo ne.</w:t>
      </w:r>
      <w:r w:rsidRPr="006516F9">
        <w:t xml:space="preserve"> Pomyslel jsem si. </w:t>
      </w:r>
      <w:r w:rsidRPr="006516F9">
        <w:rPr>
          <w:i/>
        </w:rPr>
        <w:t>Ať je</w:t>
      </w:r>
      <w:r>
        <w:rPr>
          <w:i/>
        </w:rPr>
        <w:t xml:space="preserve"> </w:t>
      </w:r>
      <w:r w:rsidRPr="006516F9">
        <w:rPr>
          <w:i/>
        </w:rPr>
        <w:t>cokoliv…</w:t>
      </w:r>
    </w:p>
    <w:p w:rsidR="0023095C" w:rsidRPr="009C3632" w:rsidRDefault="0023095C" w:rsidP="0023095C">
      <w:pPr>
        <w:pStyle w:val="Text"/>
        <w:ind w:firstLine="0"/>
        <w:jc w:val="center"/>
        <w:rPr>
          <w:szCs w:val="24"/>
        </w:rPr>
      </w:pPr>
      <w:r w:rsidRPr="00252073">
        <w:t>*</w:t>
      </w:r>
      <w:r>
        <w:t xml:space="preserve"> * *</w:t>
      </w:r>
    </w:p>
    <w:p w:rsidR="00E01F7D" w:rsidRPr="006516F9" w:rsidRDefault="00E01F7D" w:rsidP="00E01F7D">
      <w:pPr>
        <w:pStyle w:val="Text"/>
      </w:pPr>
      <w:r w:rsidRPr="006516F9">
        <w:t>Převozníka, který měl další den vyzvedávat Auroru, zabil rozjařený dav. Vytáhli ho z loďky a rozmlátili na kusy. Sledoval jsem</w:t>
      </w:r>
      <w:r>
        <w:t xml:space="preserve"> </w:t>
      </w:r>
      <w:r w:rsidRPr="006516F9">
        <w:t>je v dostatečné vzdálenosti z druhé strany řeky. Věděl jsem, že</w:t>
      </w:r>
      <w:r>
        <w:t xml:space="preserve"> </w:t>
      </w:r>
      <w:r w:rsidRPr="006516F9">
        <w:t>Chiaro už dolů nikdy dobrovolně nepojede, i když se mu v hlavě</w:t>
      </w:r>
      <w:r>
        <w:t xml:space="preserve"> </w:t>
      </w:r>
      <w:r w:rsidRPr="006516F9">
        <w:t xml:space="preserve">ozve hlas, </w:t>
      </w:r>
      <w:r w:rsidRPr="006516F9">
        <w:lastRenderedPageBreak/>
        <w:t>kterýho bude nutit, aby to udělal. Aurořin hlas. Dlouhou dobu se kupole ani jednou neotevřela.</w:t>
      </w:r>
    </w:p>
    <w:p w:rsidR="00E01F7D" w:rsidRPr="006516F9" w:rsidRDefault="00E01F7D" w:rsidP="00E01F7D">
      <w:pPr>
        <w:pStyle w:val="Text"/>
      </w:pPr>
      <w:r w:rsidRPr="006516F9">
        <w:t>Tmu rozzářily zářivky a kabely se teď táhly celým městem.</w:t>
      </w:r>
      <w:r>
        <w:t xml:space="preserve"> </w:t>
      </w:r>
      <w:r w:rsidRPr="006516F9">
        <w:t>Každým dnem se podařilo osvětlit další část a zahnat mrtvé</w:t>
      </w:r>
      <w:r>
        <w:t xml:space="preserve"> </w:t>
      </w:r>
      <w:r w:rsidRPr="006516F9">
        <w:t>zase o kus dál. Ale bylo to těžké. Mrtví měli hlad a hlídali si svá</w:t>
      </w:r>
      <w:r>
        <w:t xml:space="preserve"> </w:t>
      </w:r>
      <w:r w:rsidRPr="006516F9">
        <w:t>území. Dělníci nemohli na nových úsecích pracovat za světla jako dřív, a tak místa museli nejdříve vyčistit, což přineslo</w:t>
      </w:r>
      <w:r>
        <w:t xml:space="preserve"> </w:t>
      </w:r>
      <w:r w:rsidRPr="006516F9">
        <w:t>spoustu obětí. Objevily se nové zbraně, které měly nepohodlné</w:t>
      </w:r>
      <w:r>
        <w:t xml:space="preserve"> </w:t>
      </w:r>
      <w:r w:rsidRPr="006516F9">
        <w:t>donutit, aby zůstali mrtvými. Vypadaly mnohem důmyslněji</w:t>
      </w:r>
      <w:r>
        <w:t xml:space="preserve"> </w:t>
      </w:r>
      <w:r w:rsidRPr="006516F9">
        <w:t>a nebezpečně, takže bylo jasné, kdo je jejich konstruktérem.</w:t>
      </w:r>
      <w:r>
        <w:t xml:space="preserve"> </w:t>
      </w:r>
      <w:r w:rsidRPr="006516F9">
        <w:t>Měl jsem se před nimi na pozoru, už jsem si nebyl tak jistý, že</w:t>
      </w:r>
      <w:r>
        <w:t xml:space="preserve"> </w:t>
      </w:r>
      <w:r w:rsidRPr="006516F9">
        <w:t>by mi nic neudělaly.</w:t>
      </w:r>
    </w:p>
    <w:p w:rsidR="00E01F7D" w:rsidRPr="006516F9" w:rsidRDefault="00E01F7D" w:rsidP="00E01F7D">
      <w:pPr>
        <w:pStyle w:val="Text"/>
      </w:pPr>
      <w:r w:rsidRPr="006516F9">
        <w:t>Většina obyvatel si mě naštěstí přestala všímat. Měl jsem svůj</w:t>
      </w:r>
      <w:r>
        <w:t xml:space="preserve"> </w:t>
      </w:r>
      <w:r w:rsidRPr="006516F9">
        <w:t>malý svět, svůj dům a molo, kde kotvila gondola. Občas jsem si</w:t>
      </w:r>
      <w:r>
        <w:t xml:space="preserve"> </w:t>
      </w:r>
      <w:r w:rsidRPr="006516F9">
        <w:t>chodil povídat s Maleh, která vyzvídala, co se to děje. Něco jsem</w:t>
      </w:r>
      <w:r>
        <w:t xml:space="preserve"> </w:t>
      </w:r>
      <w:r w:rsidRPr="006516F9">
        <w:t>se jí pokoušel vysvětlit, jiné věci jsem si vymyslel, ale jí to viditelně stačilo. Párkrát za mnou byl Mechanik, možná se chtěl</w:t>
      </w:r>
      <w:r>
        <w:t xml:space="preserve"> </w:t>
      </w:r>
      <w:r w:rsidRPr="006516F9">
        <w:t>ujistit, že nepojedu do Podsvětí.</w:t>
      </w:r>
    </w:p>
    <w:p w:rsidR="00E01F7D" w:rsidRPr="006516F9" w:rsidRDefault="00E01F7D" w:rsidP="00E01F7D">
      <w:pPr>
        <w:pStyle w:val="Text"/>
      </w:pPr>
      <w:r w:rsidRPr="006516F9">
        <w:t>Pozval mě na zapojení nového úseku. Původně jsem tam nechtěl jít, ale zvědavost mi nedala, a tak jsem se opět ocitl mezi</w:t>
      </w:r>
      <w:r>
        <w:t xml:space="preserve"> </w:t>
      </w:r>
      <w:r w:rsidRPr="006516F9">
        <w:t>davy lidí, kteří dychtivě očekávali zázraky. Ploužil jsem se mezi</w:t>
      </w:r>
      <w:r>
        <w:t xml:space="preserve"> </w:t>
      </w:r>
      <w:r w:rsidRPr="006516F9">
        <w:t>nimi, tvář schovanou pod kápí, a kdykoliv jsem zvedl hlavu,</w:t>
      </w:r>
      <w:r>
        <w:t xml:space="preserve"> </w:t>
      </w:r>
      <w:r w:rsidRPr="006516F9">
        <w:t>viděl jsem štěstí a radost. Mě to naopak naplňovalo smutkem</w:t>
      </w:r>
      <w:r>
        <w:t xml:space="preserve"> </w:t>
      </w:r>
      <w:r w:rsidRPr="006516F9">
        <w:t>a hořkostí.</w:t>
      </w:r>
    </w:p>
    <w:p w:rsidR="00E01F7D" w:rsidRPr="006516F9" w:rsidRDefault="00E01F7D" w:rsidP="00E01F7D">
      <w:pPr>
        <w:pStyle w:val="Text"/>
      </w:pPr>
      <w:r w:rsidRPr="006516F9">
        <w:t>„Arone?“ uslyšel jsem Chiarův hlas i přes hlahol a písně. Otočil jsem se. Převozník se ke mně prodral.</w:t>
      </w:r>
    </w:p>
    <w:p w:rsidR="00E01F7D" w:rsidRPr="006516F9" w:rsidRDefault="00E01F7D" w:rsidP="00E01F7D">
      <w:pPr>
        <w:pStyle w:val="Text"/>
      </w:pPr>
      <w:r w:rsidRPr="006516F9">
        <w:t>„Pojď</w:t>
      </w:r>
      <w:r>
        <w:t xml:space="preserve"> </w:t>
      </w:r>
      <w:r w:rsidRPr="006516F9">
        <w:t>se mnou, ukážu ti to z lepšího místa,“ řekl a táhl mě po</w:t>
      </w:r>
      <w:r>
        <w:t xml:space="preserve"> </w:t>
      </w:r>
      <w:r w:rsidRPr="006516F9">
        <w:t>schodech na budovu. Uvnitř byl Mechanik s týmem inženýrů</w:t>
      </w:r>
      <w:r>
        <w:t xml:space="preserve"> </w:t>
      </w:r>
      <w:r w:rsidRPr="006516F9">
        <w:t>a pár vojáků, kteří měli ty nové, podivné zbraně.</w:t>
      </w:r>
    </w:p>
    <w:p w:rsidR="00E01F7D" w:rsidRPr="006516F9" w:rsidRDefault="00E01F7D" w:rsidP="00E01F7D">
      <w:pPr>
        <w:pStyle w:val="Text"/>
      </w:pPr>
      <w:r w:rsidRPr="006516F9">
        <w:t>Všude byly stroje, které nepřetržitě hučely. Všiml jsem si, že</w:t>
      </w:r>
      <w:r>
        <w:t xml:space="preserve"> </w:t>
      </w:r>
      <w:r w:rsidRPr="006516F9">
        <w:t>celý vnitřek domu, kromě kovového schodiště, chybí. Probourali</w:t>
      </w:r>
      <w:r>
        <w:t xml:space="preserve"> </w:t>
      </w:r>
      <w:r w:rsidRPr="006516F9">
        <w:t>podlahy a teď všechno místo zaplňovaly přístroje, turbíny přivádějící energii pro zářivky. Na střeše byl ovládací panel. Malá</w:t>
      </w:r>
      <w:r>
        <w:t xml:space="preserve"> </w:t>
      </w:r>
      <w:r w:rsidRPr="006516F9">
        <w:t>špička ledovce.</w:t>
      </w:r>
    </w:p>
    <w:p w:rsidR="00E01F7D" w:rsidRPr="006516F9" w:rsidRDefault="00E01F7D" w:rsidP="00E01F7D">
      <w:pPr>
        <w:pStyle w:val="Text"/>
      </w:pPr>
      <w:r w:rsidRPr="006516F9">
        <w:t>Mechanik stál na okraji ploché střechy a Evander pronášel řeč.</w:t>
      </w:r>
      <w:r>
        <w:t xml:space="preserve"> </w:t>
      </w:r>
      <w:r w:rsidRPr="006516F9">
        <w:t>Dav dole hučel jako příboj, takže jsem ho moc neslyšel.</w:t>
      </w:r>
    </w:p>
    <w:p w:rsidR="00E01F7D" w:rsidRPr="006516F9" w:rsidRDefault="00E01F7D" w:rsidP="00E01F7D">
      <w:pPr>
        <w:pStyle w:val="Text"/>
      </w:pPr>
      <w:r w:rsidRPr="006516F9">
        <w:t>„Udělali jsme všechno, jak jste chtěl. Je to hotové, pane?“ zeptal se Mechanika jeden z konstruktérů, a ten potěšeně přikývl. Stiskl páku na ovládacím panelu. Jásot propukl naplno. Díval</w:t>
      </w:r>
      <w:r>
        <w:t xml:space="preserve"> </w:t>
      </w:r>
      <w:r w:rsidRPr="006516F9">
        <w:t xml:space="preserve">jsem se, jak se ve </w:t>
      </w:r>
      <w:r w:rsidRPr="006516F9">
        <w:lastRenderedPageBreak/>
        <w:t>tmě rozsvěcí zářivky. Centrum zalilo hřejivé světlo. Bylo to krásné. Proti své vůli jsem si musel přiznat,</w:t>
      </w:r>
      <w:r>
        <w:t xml:space="preserve"> </w:t>
      </w:r>
      <w:r w:rsidRPr="006516F9">
        <w:t>že jsem byl okouzlen tím, jak se město proměnilo. Svit zahnal</w:t>
      </w:r>
      <w:r>
        <w:t xml:space="preserve"> </w:t>
      </w:r>
      <w:r w:rsidRPr="006516F9">
        <w:t>mrtvé zpátky do temných hlubin Podsvětí. Jenže kolik jsme za</w:t>
      </w:r>
      <w:r>
        <w:t xml:space="preserve"> </w:t>
      </w:r>
      <w:r w:rsidRPr="006516F9">
        <w:t>to museli zaplatit?</w:t>
      </w:r>
    </w:p>
    <w:p w:rsidR="00E01F7D" w:rsidRPr="006516F9" w:rsidRDefault="00E01F7D" w:rsidP="00E01F7D">
      <w:pPr>
        <w:pStyle w:val="Text"/>
      </w:pPr>
      <w:r w:rsidRPr="006516F9">
        <w:t>Měl jsem výčitky kvůli tomu, co jsem udělal. Zradil jsem Auroru, která mě bude potřebovat. Celou noc jsem slyšel její hlas.</w:t>
      </w:r>
      <w:r>
        <w:t xml:space="preserve"> </w:t>
      </w:r>
      <w:r w:rsidRPr="006516F9">
        <w:t>Ten šepot mě provázel a doháněl k šílenství. Nevím, jestli byl</w:t>
      </w:r>
      <w:r>
        <w:t xml:space="preserve"> </w:t>
      </w:r>
      <w:r w:rsidRPr="006516F9">
        <w:t>skutečný, ale v mé hlavě se nedal ničím odbýt. Slyšel jsem ji,</w:t>
      </w:r>
      <w:r>
        <w:t xml:space="preserve"> </w:t>
      </w:r>
      <w:r w:rsidRPr="006516F9">
        <w:t>jako by stála vedle mě.</w:t>
      </w:r>
    </w:p>
    <w:p w:rsidR="00E01F7D" w:rsidRPr="006516F9" w:rsidRDefault="00E01F7D" w:rsidP="00E01F7D">
      <w:pPr>
        <w:pStyle w:val="Text"/>
      </w:pPr>
      <w:r w:rsidRPr="006516F9">
        <w:t>Musel jsem to udělat. Rozhodl jsem se sjet dolů do tunelů a přivézt ji. Možná bych ji mohl přemluvit, aby zůstala nahoře s námi</w:t>
      </w:r>
      <w:r>
        <w:t xml:space="preserve"> </w:t>
      </w:r>
      <w:r w:rsidRPr="006516F9">
        <w:t>a už se do toho odporného světa nevracela. Určitě byl způsob jak</w:t>
      </w:r>
      <w:r>
        <w:t xml:space="preserve"> </w:t>
      </w:r>
      <w:r w:rsidRPr="006516F9">
        <w:t>ji zachránit. Určitě muselo být něco, co jsem mohl udělat.</w:t>
      </w:r>
    </w:p>
    <w:p w:rsidR="0023095C" w:rsidRPr="009C3632" w:rsidRDefault="0023095C" w:rsidP="0023095C">
      <w:pPr>
        <w:pStyle w:val="Text"/>
        <w:ind w:firstLine="0"/>
        <w:jc w:val="center"/>
        <w:rPr>
          <w:szCs w:val="24"/>
        </w:rPr>
      </w:pPr>
      <w:r w:rsidRPr="00252073">
        <w:t>*</w:t>
      </w:r>
      <w:r>
        <w:t xml:space="preserve"> * *</w:t>
      </w:r>
    </w:p>
    <w:p w:rsidR="00E01F7D" w:rsidRPr="006516F9" w:rsidRDefault="00E01F7D" w:rsidP="0023095C">
      <w:pPr>
        <w:pStyle w:val="Text"/>
      </w:pPr>
      <w:r w:rsidRPr="006516F9">
        <w:t>„Proč jsi tak smutný? V noci jsem viděla spousty krásných světel,“</w:t>
      </w:r>
      <w:r>
        <w:t xml:space="preserve"> </w:t>
      </w:r>
      <w:r w:rsidRPr="006516F9">
        <w:t>zašeptala Maleh a naklonila hlavu na stranu. Seděl jsem v gondole shrbený pod tíhou výčitek a nebylo mi do řeči.</w:t>
      </w:r>
    </w:p>
    <w:p w:rsidR="00E01F7D" w:rsidRPr="006516F9" w:rsidRDefault="00E01F7D" w:rsidP="00E01F7D">
      <w:pPr>
        <w:pStyle w:val="Text"/>
      </w:pPr>
      <w:r w:rsidRPr="006516F9">
        <w:t>„Mám strach,“ odpověděl jsem.</w:t>
      </w:r>
    </w:p>
    <w:p w:rsidR="00E01F7D" w:rsidRPr="006516F9" w:rsidRDefault="00E01F7D" w:rsidP="00E01F7D">
      <w:pPr>
        <w:pStyle w:val="Text"/>
      </w:pPr>
      <w:r w:rsidRPr="006516F9">
        <w:t>„Proč?“ zeptala se znovu. Když jsem se neměl k odpovědi,</w:t>
      </w:r>
      <w:r>
        <w:t xml:space="preserve"> </w:t>
      </w:r>
      <w:r w:rsidRPr="006516F9">
        <w:t>pokračovala: „Vždycky když budeš potřebovat, budu tady. Nemusíš se bát.“</w:t>
      </w:r>
    </w:p>
    <w:p w:rsidR="00E01F7D" w:rsidRPr="006516F9" w:rsidRDefault="00E01F7D" w:rsidP="00E01F7D">
      <w:pPr>
        <w:pStyle w:val="Text"/>
      </w:pPr>
      <w:r w:rsidRPr="006516F9">
        <w:t>Mimoděk jsem se usmál bláhovosti víly, která byla nadšená ze</w:t>
      </w:r>
      <w:r>
        <w:t xml:space="preserve"> </w:t>
      </w:r>
      <w:r w:rsidRPr="006516F9">
        <w:t>světel, ale neviděla, co se děje. A nechápala, že o to nejcennější</w:t>
      </w:r>
      <w:r>
        <w:t xml:space="preserve"> </w:t>
      </w:r>
      <w:r w:rsidRPr="006516F9">
        <w:t>světlo jsme tak možná přišli.</w:t>
      </w:r>
    </w:p>
    <w:p w:rsidR="00E01F7D" w:rsidRPr="006516F9" w:rsidRDefault="00E01F7D" w:rsidP="00E01F7D">
      <w:pPr>
        <w:pStyle w:val="Text"/>
      </w:pPr>
      <w:r w:rsidRPr="006516F9">
        <w:t>Říká se, že noc je nejtemnější před úsvitem. Nevím, proč to tak</w:t>
      </w:r>
      <w:r>
        <w:t xml:space="preserve"> </w:t>
      </w:r>
      <w:r w:rsidRPr="006516F9">
        <w:t>je, ale našel jsem to napsané v knize. Byla-li to pravda, měl jsem</w:t>
      </w:r>
      <w:r>
        <w:t xml:space="preserve"> </w:t>
      </w:r>
      <w:r w:rsidRPr="006516F9">
        <w:t>v sobě tu nejtemnější černotu. Klepal jsem se zimnicí a světla už</w:t>
      </w:r>
      <w:r>
        <w:t xml:space="preserve"> </w:t>
      </w:r>
      <w:r w:rsidRPr="006516F9">
        <w:t>mi neposkytovala takovou útěchu jako předtím. Do chvíle, než</w:t>
      </w:r>
      <w:r>
        <w:t xml:space="preserve"> </w:t>
      </w:r>
      <w:r w:rsidRPr="006516F9">
        <w:t>jsem musel vyjet, abych dovezl Auroru, jsem poslouchal kvílení mrtvých, kteří byli zalezlí v dírách mimo proudy světla a nemohli ven. Zůstali uvěznění a odsouzení k pomalé smrti hladem,</w:t>
      </w:r>
      <w:r>
        <w:t xml:space="preserve"> </w:t>
      </w:r>
      <w:r w:rsidRPr="006516F9">
        <w:t>nebo dokud se jejich chatrná těla nerozpadnou v prach. Snažil</w:t>
      </w:r>
      <w:r>
        <w:t xml:space="preserve"> </w:t>
      </w:r>
      <w:r w:rsidRPr="006516F9">
        <w:t>jsem se jim vyhýbat, ale byli natěsnáni v každém otvoru, kde se</w:t>
      </w:r>
      <w:r>
        <w:t xml:space="preserve"> </w:t>
      </w:r>
      <w:r w:rsidRPr="006516F9">
        <w:t>dalo udržet, aby nemuseli hnít ve vodě. Po naší potyčce byly na</w:t>
      </w:r>
      <w:r>
        <w:t xml:space="preserve"> </w:t>
      </w:r>
      <w:r w:rsidRPr="006516F9">
        <w:t>některých místech vykousnuté obrovské díry v kamenném podkladu. Trvalo mi celé věky, než jsem dorazil k bráně. Všude se</w:t>
      </w:r>
      <w:r>
        <w:t xml:space="preserve"> </w:t>
      </w:r>
      <w:r w:rsidRPr="006516F9">
        <w:t>tísnili duchové a mrtví.</w:t>
      </w:r>
    </w:p>
    <w:p w:rsidR="00E01F7D" w:rsidRPr="006516F9" w:rsidRDefault="00E01F7D" w:rsidP="00E01F7D">
      <w:pPr>
        <w:pStyle w:val="Text"/>
      </w:pPr>
      <w:r w:rsidRPr="006516F9">
        <w:lastRenderedPageBreak/>
        <w:t>Připravoval jsem se v duchu na všechny možné situace, které mohly nastat. Na to, že mě nejspíš zabijí, ale když jsem dojel</w:t>
      </w:r>
      <w:r>
        <w:t xml:space="preserve"> </w:t>
      </w:r>
      <w:r w:rsidRPr="006516F9">
        <w:t>k molu, nebyl tam nikdo kromě Aurory, která čekala jako každý den. Neřekla nic, když jsem před ní poklekl a drmolil omluvy.</w:t>
      </w:r>
      <w:r>
        <w:t xml:space="preserve"> </w:t>
      </w:r>
      <w:r w:rsidRPr="006516F9">
        <w:t>Pomohl jsem jí do loďky a vezl ji zpátky na povrch.</w:t>
      </w:r>
    </w:p>
    <w:p w:rsidR="00E01F7D" w:rsidRPr="006516F9" w:rsidRDefault="00E01F7D" w:rsidP="00E01F7D">
      <w:pPr>
        <w:pStyle w:val="Text"/>
      </w:pPr>
      <w:r w:rsidRPr="006516F9">
        <w:t>„Potřebuji světlo,“ zašeptala a její hlas byl podivně zkreslený.</w:t>
      </w:r>
      <w:r>
        <w:t xml:space="preserve"> </w:t>
      </w:r>
      <w:r w:rsidRPr="006516F9">
        <w:t>Slabý jako vítr unikající z úst mrtvých.</w:t>
      </w:r>
    </w:p>
    <w:p w:rsidR="00E01F7D" w:rsidRPr="006516F9" w:rsidRDefault="00E01F7D" w:rsidP="00E01F7D">
      <w:pPr>
        <w:pStyle w:val="Text"/>
      </w:pPr>
      <w:r w:rsidRPr="006516F9">
        <w:t>Na náměstí probíhaly bujaré oslavy. Když Aurora vystoupila</w:t>
      </w:r>
      <w:r>
        <w:t xml:space="preserve"> </w:t>
      </w:r>
      <w:r w:rsidRPr="006516F9">
        <w:t>na molo, lidé k ní překvapeně otáčeli hlavy. U panelu stál Mechanik a zamračeně si ho prohlížel. Když uviděl svou paní, zamračil</w:t>
      </w:r>
      <w:r>
        <w:t xml:space="preserve"> </w:t>
      </w:r>
      <w:r w:rsidRPr="006516F9">
        <w:t>se ještě víc a ustoupil. Aurora se neohlížela napravo ani nalevo.</w:t>
      </w:r>
      <w:r>
        <w:t xml:space="preserve"> </w:t>
      </w:r>
      <w:r w:rsidRPr="006516F9">
        <w:t>Šla za svým cílem. Lidé se před ní rozestupovali, zpěv i halas</w:t>
      </w:r>
      <w:r>
        <w:t xml:space="preserve"> </w:t>
      </w:r>
      <w:r w:rsidRPr="006516F9">
        <w:t>zmizel, až se všechno ponořilo do děsivého ticha.</w:t>
      </w:r>
    </w:p>
    <w:p w:rsidR="00E01F7D" w:rsidRPr="006516F9" w:rsidRDefault="00E01F7D" w:rsidP="00E01F7D">
      <w:pPr>
        <w:pStyle w:val="Text"/>
      </w:pPr>
      <w:r w:rsidRPr="006516F9">
        <w:t>A pak se to stalo. Rána mě ohlušila a strach přikoval k zemi.</w:t>
      </w:r>
      <w:r>
        <w:t xml:space="preserve"> </w:t>
      </w:r>
      <w:r w:rsidRPr="006516F9">
        <w:t>Tiskl jsem si dlaně na uši, vítr mi vháněl do tváře prach z náměstí. Stanul jsem nad roztrženým torzem. Aurora byla nepochybně</w:t>
      </w:r>
      <w:r>
        <w:t xml:space="preserve"> </w:t>
      </w:r>
      <w:r w:rsidRPr="006516F9">
        <w:t>mrtvá. Trup byl téměř rozerván ve dví, ale nikde nebylo žádné</w:t>
      </w:r>
      <w:r>
        <w:t xml:space="preserve"> </w:t>
      </w:r>
      <w:r w:rsidRPr="006516F9">
        <w:t>maso. Po dlaždicích se šířila velká olejová skvrna. Cítil jsem ostrý puch nějakého paliva. Zevnitř těla se ozývalo mechanické</w:t>
      </w:r>
      <w:r>
        <w:t xml:space="preserve"> </w:t>
      </w:r>
      <w:r w:rsidRPr="006516F9">
        <w:t>cvakání. Mnoho součástek a koleček se ještě pohybovalo, dřelo</w:t>
      </w:r>
      <w:r>
        <w:t xml:space="preserve"> </w:t>
      </w:r>
      <w:r w:rsidRPr="006516F9">
        <w:t>o sebe, jak je zdeformoval náraz, a skřípalo. Zíral jsem na něco,</w:t>
      </w:r>
      <w:r>
        <w:t xml:space="preserve"> </w:t>
      </w:r>
      <w:r w:rsidRPr="006516F9">
        <w:t>čemu jsem moc dobře nerozuměl. A uvnitř hrudi zářivé krystaly a spousta malých modrých blesků jiskřících po plochých součástkách. Mechanismy byly velmi precizní, promyšlené… a také</w:t>
      </w:r>
      <w:r>
        <w:t xml:space="preserve"> </w:t>
      </w:r>
      <w:r w:rsidRPr="006516F9">
        <w:t>zohýbané a roztříštěné. Aurořina ústa se neslyšeně pohybovala,</w:t>
      </w:r>
      <w:r>
        <w:t xml:space="preserve"> </w:t>
      </w:r>
      <w:r w:rsidRPr="006516F9">
        <w:t>ale když jsem se k ní naklonil, nedokázal jsem rozluštit její poslední slova. Klekl jsem si k umírajícímu tělu. Nemohl jsem pro</w:t>
      </w:r>
      <w:r>
        <w:t xml:space="preserve"> </w:t>
      </w:r>
      <w:r w:rsidRPr="006516F9">
        <w:t>ni už nic udělat, tak jsem ji vzal do náruče a přivinul k sobě. Po</w:t>
      </w:r>
      <w:r>
        <w:t xml:space="preserve"> </w:t>
      </w:r>
      <w:r w:rsidRPr="006516F9">
        <w:t>pár vteřinách údy ochably, hlava jí padla nazad a oči vyhasly.</w:t>
      </w:r>
    </w:p>
    <w:p w:rsidR="00E01F7D" w:rsidRPr="006516F9" w:rsidRDefault="00E01F7D" w:rsidP="00E01F7D">
      <w:pPr>
        <w:pStyle w:val="Text"/>
      </w:pPr>
      <w:r w:rsidRPr="006516F9">
        <w:t>„Byl to stroj!“ šeptl někdo s posvátnou hrůzou. Uvědomoval</w:t>
      </w:r>
      <w:r>
        <w:t xml:space="preserve"> </w:t>
      </w:r>
      <w:r w:rsidRPr="006516F9">
        <w:t>jsem, si velmi pomalu, co to vlastně znamenalo a jaký dopad na</w:t>
      </w:r>
      <w:r>
        <w:t xml:space="preserve"> </w:t>
      </w:r>
      <w:r w:rsidRPr="006516F9">
        <w:t>nás ta skutečnost bude mít. Bohové byli jen stroje! Jako já. Když</w:t>
      </w:r>
      <w:r>
        <w:t xml:space="preserve"> </w:t>
      </w:r>
      <w:r w:rsidRPr="006516F9">
        <w:t>to Mechanik naznačoval, nechtěl jsem tomu věřit. Byla tak krásná a dokonalá. Možná až příliš…</w:t>
      </w:r>
    </w:p>
    <w:p w:rsidR="00E01F7D" w:rsidRPr="006516F9" w:rsidRDefault="00E01F7D" w:rsidP="00E01F7D">
      <w:pPr>
        <w:pStyle w:val="Text"/>
      </w:pPr>
      <w:r w:rsidRPr="006516F9">
        <w:t>„Měli jste počkat, až otevře kopuli, hlupáci!“ křikl Mechanik.</w:t>
      </w:r>
      <w:r>
        <w:t xml:space="preserve"> </w:t>
      </w:r>
      <w:r w:rsidRPr="006516F9">
        <w:t>Strhla se hádka. Nevnímal jsem ji.</w:t>
      </w:r>
    </w:p>
    <w:p w:rsidR="00E01F7D" w:rsidRPr="006516F9" w:rsidRDefault="00E01F7D" w:rsidP="00E01F7D">
      <w:pPr>
        <w:pStyle w:val="Text"/>
      </w:pPr>
      <w:r w:rsidRPr="006516F9">
        <w:lastRenderedPageBreak/>
        <w:t>„Neboj se o ni. Nikdy nebyla živá. Nedávala nám světlo. Ona</w:t>
      </w:r>
      <w:r>
        <w:t xml:space="preserve"> </w:t>
      </w:r>
      <w:r w:rsidRPr="006516F9">
        <w:t>se nabíjela. Tu kopuli otevírala pro sebe,“ řekl Chiaro, který stál</w:t>
      </w:r>
      <w:r>
        <w:t xml:space="preserve"> </w:t>
      </w:r>
      <w:r w:rsidRPr="006516F9">
        <w:t>hned za mnou a konejšivě mi tiskl rameno. „Vůbec jí na nás nezáleželo.“</w:t>
      </w:r>
    </w:p>
    <w:p w:rsidR="00E01F7D" w:rsidRPr="006516F9" w:rsidRDefault="00E01F7D" w:rsidP="00E01F7D">
      <w:pPr>
        <w:pStyle w:val="Text"/>
      </w:pPr>
      <w:r w:rsidRPr="006516F9">
        <w:t>Do očí mi vhrkly slzy, aniž bych věděl proč. Ten pohled na</w:t>
      </w:r>
      <w:r>
        <w:t xml:space="preserve"> </w:t>
      </w:r>
      <w:r w:rsidRPr="006516F9">
        <w:t>mrtvou ve mně zlomil veškeré naděje, řád. Všechno, čemu jsem</w:t>
      </w:r>
      <w:r>
        <w:t xml:space="preserve"> </w:t>
      </w:r>
      <w:r w:rsidRPr="006516F9">
        <w:t>věřil. Nebyl jsem připraven přijmout pravdu.</w:t>
      </w:r>
    </w:p>
    <w:p w:rsidR="00E01F7D" w:rsidRPr="006516F9" w:rsidRDefault="00E01F7D" w:rsidP="00E01F7D">
      <w:pPr>
        <w:pStyle w:val="Text"/>
      </w:pPr>
      <w:r w:rsidRPr="006516F9">
        <w:t>Pustil jsem mrtvolu na dlažbu. Některá kolečka se odkutálela, drátky trčícími po stranách projely poslední záblesky elektřiny. Rozběhl jsem se, protlačil davem a lidé mi ustupovali. Štítili se mě a raději couvli, než aby se mě dotkli. Viděl jsem v jejich</w:t>
      </w:r>
      <w:r>
        <w:t xml:space="preserve"> </w:t>
      </w:r>
      <w:r w:rsidRPr="006516F9">
        <w:t>tvářích opovržení a strach. Všechny ty věci, které nás od sebe</w:t>
      </w:r>
      <w:r>
        <w:t xml:space="preserve"> </w:t>
      </w:r>
      <w:r w:rsidRPr="006516F9">
        <w:t>dělily jako neprodyšná hranice. Chtěl jsem jen jediné, dostat se</w:t>
      </w:r>
      <w:r>
        <w:t xml:space="preserve"> </w:t>
      </w:r>
      <w:r w:rsidRPr="006516F9">
        <w:t>pryč, ačkoliv jsem nevěděl, kam vlastně jít. Nikde jsem nebyl</w:t>
      </w:r>
      <w:r>
        <w:t xml:space="preserve"> </w:t>
      </w:r>
      <w:r w:rsidRPr="006516F9">
        <w:t>v bezpečí. Záchytný bod pro mě představovala jen má loď. Mohl</w:t>
      </w:r>
      <w:r>
        <w:t xml:space="preserve"> </w:t>
      </w:r>
      <w:r w:rsidRPr="006516F9">
        <w:t>jsem odplout kanály někam dolů do podzemí, kdyby bylo nejhůř. V davu za mými zády to hučelo. Slyšel jsem třeskot kovu,</w:t>
      </w:r>
      <w:r>
        <w:t xml:space="preserve"> </w:t>
      </w:r>
      <w:r w:rsidRPr="006516F9">
        <w:t>a když jsem se otočil, spatřil jsem, jak lynčují mrtvé tělo. Pak se</w:t>
      </w:r>
      <w:r>
        <w:t xml:space="preserve"> </w:t>
      </w:r>
      <w:r w:rsidRPr="006516F9">
        <w:t>ozval výstřel a Mechanik sebou trhl. Vytřeštil jsem oči, protože uprostřed jeho hrudi rozkvétala rudá skvrna. Padl na kolena</w:t>
      </w:r>
      <w:r>
        <w:t xml:space="preserve"> </w:t>
      </w:r>
      <w:r w:rsidRPr="006516F9">
        <w:t>s výrazem překvapení.</w:t>
      </w:r>
    </w:p>
    <w:p w:rsidR="00E01F7D" w:rsidRPr="006516F9" w:rsidRDefault="00E01F7D" w:rsidP="00E01F7D">
      <w:pPr>
        <w:pStyle w:val="Text"/>
      </w:pPr>
      <w:r w:rsidRPr="006516F9">
        <w:t>Nevěřil jsem tomu do chvíle, než mi došlo, že už nás nepotřebovali. Nikoho z nás.</w:t>
      </w:r>
    </w:p>
    <w:p w:rsidR="00E01F7D" w:rsidRPr="006516F9" w:rsidRDefault="00E01F7D" w:rsidP="00E01F7D">
      <w:pPr>
        <w:pStyle w:val="Text"/>
      </w:pPr>
      <w:r w:rsidRPr="006516F9">
        <w:t>„Uteč!“ křikl Chiaro, vyděšený stejně jako já. Postavil se davu.</w:t>
      </w:r>
      <w:r>
        <w:t xml:space="preserve"> </w:t>
      </w:r>
      <w:r w:rsidRPr="006516F9">
        <w:t>Bránil se a modré záblesky kolem něj jiskřily jako roje světlušek. Odrážel útoky, kryl mi ústupovou cestu. Rozběhl jsem se</w:t>
      </w:r>
      <w:r>
        <w:t xml:space="preserve"> </w:t>
      </w:r>
      <w:r w:rsidRPr="006516F9">
        <w:t>pryč. Porazil jsem pár lidí, kteří spadli na zem. Někdo po mně</w:t>
      </w:r>
      <w:r>
        <w:t xml:space="preserve"> </w:t>
      </w:r>
      <w:r w:rsidRPr="006516F9">
        <w:t>vystřelil. Pod uchem mi něco cinklo. Přitiskl jsem si na ta místa</w:t>
      </w:r>
      <w:r>
        <w:t xml:space="preserve"> </w:t>
      </w:r>
      <w:r w:rsidRPr="006516F9">
        <w:t>ruku a ucítil teplou krev. Naštěstí mě střela jen škrábla. Nehodlal</w:t>
      </w:r>
      <w:r>
        <w:t xml:space="preserve"> </w:t>
      </w:r>
      <w:r w:rsidRPr="006516F9">
        <w:t>jsem čekat, až budou následovat další. Neohlížel jsem se. Věděl</w:t>
      </w:r>
      <w:r>
        <w:t xml:space="preserve"> </w:t>
      </w:r>
      <w:r w:rsidRPr="006516F9">
        <w:t>jsem, co bych spatřil. Byl jsem pošetilý a lidé také. Snad si brzy</w:t>
      </w:r>
      <w:r>
        <w:t xml:space="preserve"> </w:t>
      </w:r>
      <w:r w:rsidRPr="006516F9">
        <w:t>uvědomí, že bez Aurory nepřijde ráno. Už nikdy.</w:t>
      </w:r>
    </w:p>
    <w:p w:rsidR="0023095C" w:rsidRPr="009C3632" w:rsidRDefault="0023095C" w:rsidP="0023095C">
      <w:pPr>
        <w:pStyle w:val="Text"/>
        <w:ind w:firstLine="0"/>
        <w:jc w:val="center"/>
        <w:rPr>
          <w:szCs w:val="24"/>
        </w:rPr>
      </w:pPr>
      <w:r w:rsidRPr="00252073">
        <w:t>*</w:t>
      </w:r>
      <w:r>
        <w:t xml:space="preserve"> * *</w:t>
      </w:r>
    </w:p>
    <w:p w:rsidR="00E01F7D" w:rsidRPr="006516F9" w:rsidRDefault="00E01F7D" w:rsidP="00E01F7D">
      <w:pPr>
        <w:pStyle w:val="Text"/>
      </w:pPr>
      <w:bookmarkStart w:id="1" w:name="_GoBack"/>
      <w:bookmarkEnd w:id="1"/>
      <w:r w:rsidRPr="006516F9">
        <w:t>Tak lehce jsem jim ji vydal na milost. Dolů by se nikdy nedostali. Jenže měli plán, jak bohy zničit. Odříznout je od zdroje, bez</w:t>
      </w:r>
      <w:r>
        <w:t xml:space="preserve"> </w:t>
      </w:r>
      <w:r w:rsidRPr="006516F9">
        <w:t>kterého byli bezradní, jenže zničili akorát sebe, protože jak říkal</w:t>
      </w:r>
      <w:r>
        <w:t xml:space="preserve"> </w:t>
      </w:r>
      <w:r w:rsidRPr="006516F9">
        <w:t>Mechanik: oni dokázali přežít všechno a měli zdroje pod zemí.</w:t>
      </w:r>
      <w:r>
        <w:t xml:space="preserve"> </w:t>
      </w:r>
      <w:r w:rsidRPr="006516F9">
        <w:t>Měli perfektní plány. Jenže plíseň si postavila hlavu…</w:t>
      </w:r>
    </w:p>
    <w:p w:rsidR="00E01F7D" w:rsidRPr="006516F9" w:rsidRDefault="00E01F7D" w:rsidP="00E01F7D">
      <w:pPr>
        <w:pStyle w:val="Text"/>
      </w:pPr>
      <w:r w:rsidRPr="006516F9">
        <w:lastRenderedPageBreak/>
        <w:t>V dálce zuřily nepokoje. Hluk doléhal až sem ke mně. Věděl</w:t>
      </w:r>
      <w:r>
        <w:t xml:space="preserve"> </w:t>
      </w:r>
      <w:r w:rsidRPr="006516F9">
        <w:t>jsem, že dříve či později si pro mě přijdou. Bylo to neodvratné,</w:t>
      </w:r>
      <w:r>
        <w:t xml:space="preserve"> </w:t>
      </w:r>
      <w:r w:rsidRPr="006516F9">
        <w:t>jako že další den už nevyjde slunce. Zničí všechno, co by jim</w:t>
      </w:r>
      <w:r>
        <w:t xml:space="preserve"> </w:t>
      </w:r>
      <w:r w:rsidRPr="006516F9">
        <w:t>připomínalo bohy, nebo kým vlastně ty bytosti byly. Byla to jen</w:t>
      </w:r>
      <w:r>
        <w:t xml:space="preserve"> </w:t>
      </w:r>
      <w:r w:rsidRPr="006516F9">
        <w:t>otázka času. Mohl jsem prchnout a skrývat se, ale ještě jsem se</w:t>
      </w:r>
      <w:r>
        <w:t xml:space="preserve"> </w:t>
      </w:r>
      <w:r w:rsidRPr="006516F9">
        <w:t>nerozhodl, zda se stanu štvanou zvěří nebo dobrovolným odsouzencem. Seděl jsem na své gondole, přemýšlel a věci pomalu začínaly dávat smysl. Občas jsem zaslechl vzdálené hvízdání mrtvých. Ať bych šel kamkoliv, nikde jsem nemohl existovat. Bohové</w:t>
      </w:r>
      <w:r>
        <w:t xml:space="preserve"> </w:t>
      </w:r>
      <w:r w:rsidRPr="006516F9">
        <w:t>byli pryč. Mýtus skončil. Jestliže jsem předtím světu nerozuměl,</w:t>
      </w:r>
      <w:r>
        <w:t xml:space="preserve"> </w:t>
      </w:r>
      <w:r w:rsidRPr="006516F9">
        <w:t>teď jsem tomu novému nerozuměl o to víc.</w:t>
      </w:r>
    </w:p>
    <w:p w:rsidR="00E01F7D" w:rsidRPr="006516F9" w:rsidRDefault="00E01F7D" w:rsidP="00E01F7D">
      <w:pPr>
        <w:pStyle w:val="Text"/>
      </w:pPr>
      <w:r w:rsidRPr="006516F9">
        <w:t>Pousmál jsem se. V kapse jsem měl své mince. Vytáhl jsem</w:t>
      </w:r>
      <w:r>
        <w:t xml:space="preserve"> </w:t>
      </w:r>
      <w:r w:rsidRPr="006516F9">
        <w:t>všechny a zahleděl se na temnou, převalující se hladinu. Stíny</w:t>
      </w:r>
      <w:r>
        <w:t xml:space="preserve"> </w:t>
      </w:r>
      <w:r w:rsidRPr="006516F9">
        <w:t>se dole mezi pilíři míhaly, ale nerozeznal jsem, zdali to jsou víly</w:t>
      </w:r>
      <w:r>
        <w:t xml:space="preserve"> </w:t>
      </w:r>
      <w:r w:rsidRPr="006516F9">
        <w:t>nebo ryby.</w:t>
      </w:r>
    </w:p>
    <w:p w:rsidR="00E01F7D" w:rsidRPr="006516F9" w:rsidRDefault="00E01F7D" w:rsidP="00E01F7D">
      <w:pPr>
        <w:pStyle w:val="Text"/>
      </w:pPr>
      <w:r w:rsidRPr="006516F9">
        <w:t>„Je čas,“ řekl jsem, „slíbila jsi mi to.“</w:t>
      </w:r>
    </w:p>
    <w:p w:rsidR="00E01F7D" w:rsidRPr="006516F9" w:rsidRDefault="00E01F7D" w:rsidP="00E01F7D">
      <w:pPr>
        <w:pStyle w:val="Text"/>
      </w:pPr>
      <w:r w:rsidRPr="006516F9">
        <w:t>Hodil jsem mince do vody. K mému překvapení zůstaly ležet</w:t>
      </w:r>
      <w:r>
        <w:t xml:space="preserve"> </w:t>
      </w:r>
      <w:r w:rsidRPr="006516F9">
        <w:t>na hladině, která vypadala jako zrcadlová plocha. Nechtěla mě</w:t>
      </w:r>
      <w:r>
        <w:t xml:space="preserve"> </w:t>
      </w:r>
      <w:r w:rsidRPr="006516F9">
        <w:t>nechat jít. Nezazlíval jsem jí to, ale zároveň mě přepadl strach</w:t>
      </w:r>
      <w:r>
        <w:t xml:space="preserve"> </w:t>
      </w:r>
      <w:r w:rsidRPr="006516F9">
        <w:t>o vlastní duši. Kde bych skončil? Mezi zatracenými? Bloudil bych</w:t>
      </w:r>
      <w:r>
        <w:t xml:space="preserve"> </w:t>
      </w:r>
      <w:r w:rsidRPr="006516F9">
        <w:t>chladem Podsvětí? Sledoval jsem pohupující se stříbrné peníze,</w:t>
      </w:r>
      <w:r>
        <w:t xml:space="preserve"> </w:t>
      </w:r>
      <w:r w:rsidRPr="006516F9">
        <w:t>které se podobaly měsíci v úplňku.</w:t>
      </w:r>
    </w:p>
    <w:p w:rsidR="00E01F7D" w:rsidRPr="006516F9" w:rsidRDefault="00E01F7D" w:rsidP="00E01F7D">
      <w:pPr>
        <w:pStyle w:val="Text"/>
      </w:pPr>
      <w:r w:rsidRPr="006516F9">
        <w:t>„Máme dohodu!“ křikl jsem, abych uplatnil své právo na spasení. „Už tu nemám proč být!“</w:t>
      </w:r>
    </w:p>
    <w:p w:rsidR="00E01F7D" w:rsidRPr="006516F9" w:rsidRDefault="00E01F7D" w:rsidP="00E01F7D">
      <w:pPr>
        <w:pStyle w:val="Text"/>
      </w:pPr>
      <w:r w:rsidRPr="006516F9">
        <w:t>Jakmile jsem to vyslovil nahlas, uvědomil jsem si, že jsem ji</w:t>
      </w:r>
      <w:r>
        <w:t xml:space="preserve"> </w:t>
      </w:r>
      <w:r w:rsidRPr="006516F9">
        <w:t>ranil. Bylo pozdě na to brát to zpět. Chvíli se nic nedělo, ale pak</w:t>
      </w:r>
      <w:r>
        <w:t xml:space="preserve"> </w:t>
      </w:r>
      <w:r w:rsidRPr="006516F9">
        <w:t>se ozval tichý zpěv. Byla to smutná elegie, krásná, ale plná nářku</w:t>
      </w:r>
      <w:r>
        <w:t xml:space="preserve"> </w:t>
      </w:r>
      <w:r w:rsidRPr="006516F9">
        <w:t>a bolesti. Něco se mi prohnalo pod nohama a loďka se lehce zakymácela. Pak mince sklouzly pod hladinu a zmizely v hlubině.</w:t>
      </w:r>
    </w:p>
    <w:p w:rsidR="005D13F4" w:rsidRPr="00E01F7D" w:rsidRDefault="005D13F4" w:rsidP="00E01F7D"/>
    <w:sectPr w:rsidR="005D13F4" w:rsidRPr="00E01F7D" w:rsidSect="008F3BBC">
      <w:pgSz w:w="8391" w:h="11906"/>
      <w:pgMar w:top="850" w:right="850" w:bottom="850" w:left="850" w:header="510" w:footer="51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E23157" w:rsidRDefault="00E23157" w:rsidP="00E01F7D">
      <w:r>
        <w:separator/>
      </w:r>
    </w:p>
  </w:endnote>
  <w:endnote w:type="continuationSeparator" w:id="0">
    <w:p w:rsidR="00E23157" w:rsidRDefault="00E23157" w:rsidP="00E01F7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EE"/>
    <w:family w:val="roman"/>
    <w:pitch w:val="variable"/>
    <w:sig w:usb0="E0002AFF" w:usb1="C0007843" w:usb2="00000009" w:usb3="00000000" w:csb0="000001FF" w:csb1="00000000"/>
  </w:font>
  <w:font w:name="DejaVu Sans">
    <w:panose1 w:val="020B0603030804020204"/>
    <w:charset w:val="EE"/>
    <w:family w:val="swiss"/>
    <w:pitch w:val="variable"/>
    <w:sig w:usb0="E7002EFF" w:usb1="D200FDFF" w:usb2="0A24602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E23157" w:rsidRDefault="00E23157" w:rsidP="00E01F7D">
      <w:r>
        <w:separator/>
      </w:r>
    </w:p>
  </w:footnote>
  <w:footnote w:type="continuationSeparator" w:id="0">
    <w:p w:rsidR="00E23157" w:rsidRDefault="00E23157" w:rsidP="00E01F7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attachedTemplate r:id="rId1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01F7D"/>
    <w:rsid w:val="0020067D"/>
    <w:rsid w:val="0023095C"/>
    <w:rsid w:val="005D13F4"/>
    <w:rsid w:val="008F3BBC"/>
    <w:rsid w:val="00E01F7D"/>
    <w:rsid w:val="00E231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36DBAA"/>
  <w15:docId w15:val="{440E274C-D784-4195-BBF8-022B2924CB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E01F7D"/>
    <w:pPr>
      <w:widowControl w:val="0"/>
      <w:spacing w:after="0" w:line="240" w:lineRule="auto"/>
    </w:pPr>
    <w:rPr>
      <w:rFonts w:ascii="DejaVu Sans" w:eastAsia="DejaVu Sans" w:hAnsi="DejaVu Sans" w:cs="DejaVu Sans"/>
      <w:color w:val="000000"/>
      <w:sz w:val="24"/>
      <w:szCs w:val="24"/>
      <w:lang w:eastAsia="cs-CZ" w:bidi="cs-CZ"/>
    </w:rPr>
  </w:style>
  <w:style w:type="paragraph" w:styleId="Nadpis1">
    <w:name w:val="heading 1"/>
    <w:basedOn w:val="Normln"/>
    <w:next w:val="Normln"/>
    <w:link w:val="Nadpis1Char"/>
    <w:uiPriority w:val="9"/>
    <w:qFormat/>
    <w:rsid w:val="00E01F7D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Text">
    <w:name w:val="Text"/>
    <w:link w:val="TextChar"/>
    <w:rsid w:val="008F3BBC"/>
    <w:pPr>
      <w:spacing w:after="0" w:line="240" w:lineRule="auto"/>
      <w:ind w:firstLine="340"/>
      <w:jc w:val="both"/>
    </w:pPr>
    <w:rPr>
      <w:rFonts w:ascii="Times New Roman" w:hAnsi="Times New Roman" w:cs="Times New Roman"/>
      <w:sz w:val="24"/>
    </w:rPr>
  </w:style>
  <w:style w:type="character" w:customStyle="1" w:styleId="TextChar">
    <w:name w:val="Text Char"/>
    <w:basedOn w:val="Standardnpsmoodstavce"/>
    <w:link w:val="Text"/>
    <w:rsid w:val="008F3BBC"/>
    <w:rPr>
      <w:rFonts w:ascii="Times New Roman" w:hAnsi="Times New Roman" w:cs="Times New Roman"/>
      <w:sz w:val="24"/>
    </w:rPr>
  </w:style>
  <w:style w:type="character" w:customStyle="1" w:styleId="Nadpis1Char">
    <w:name w:val="Nadpis 1 Char"/>
    <w:basedOn w:val="Standardnpsmoodstavce"/>
    <w:link w:val="Nadpis1"/>
    <w:uiPriority w:val="9"/>
    <w:rsid w:val="00E01F7D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eastAsia="cs-CZ" w:bidi="cs-CZ"/>
    </w:rPr>
  </w:style>
  <w:style w:type="paragraph" w:styleId="Zhlav">
    <w:name w:val="header"/>
    <w:basedOn w:val="Normln"/>
    <w:link w:val="ZhlavChar"/>
    <w:uiPriority w:val="99"/>
    <w:unhideWhenUsed/>
    <w:rsid w:val="00E01F7D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E01F7D"/>
    <w:rPr>
      <w:rFonts w:ascii="DejaVu Sans" w:eastAsia="DejaVu Sans" w:hAnsi="DejaVu Sans" w:cs="DejaVu Sans"/>
      <w:color w:val="000000"/>
      <w:sz w:val="24"/>
      <w:szCs w:val="24"/>
      <w:lang w:eastAsia="cs-CZ" w:bidi="cs-CZ"/>
    </w:rPr>
  </w:style>
  <w:style w:type="paragraph" w:styleId="Zpat">
    <w:name w:val="footer"/>
    <w:basedOn w:val="Normln"/>
    <w:link w:val="ZpatChar"/>
    <w:uiPriority w:val="99"/>
    <w:unhideWhenUsed/>
    <w:rsid w:val="00E01F7D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E01F7D"/>
    <w:rPr>
      <w:rFonts w:ascii="DejaVu Sans" w:eastAsia="DejaVu Sans" w:hAnsi="DejaVu Sans" w:cs="DejaVu Sans"/>
      <w:color w:val="000000"/>
      <w:sz w:val="24"/>
      <w:szCs w:val="24"/>
      <w:lang w:eastAsia="cs-CZ" w:bidi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DATA\Scan\empty%20-%20kopie.dotx" TargetMode="Externa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empty - kopie</Template>
  <TotalTime>30</TotalTime>
  <Pages>28</Pages>
  <Words>8431</Words>
  <Characters>49744</Characters>
  <Application>Microsoft Office Word</Application>
  <DocSecurity>0</DocSecurity>
  <Lines>414</Lines>
  <Paragraphs>116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58059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-&gt;-&gt;-&gt;-&gt;-&gt;-&gt;</dc:creator>
  <cp:lastModifiedBy>-&gt;-&gt;-&gt;-&gt;-&gt;-&gt;</cp:lastModifiedBy>
  <cp:revision>2</cp:revision>
  <dcterms:created xsi:type="dcterms:W3CDTF">2019-06-08T19:59:00Z</dcterms:created>
  <dcterms:modified xsi:type="dcterms:W3CDTF">2019-06-08T22:23:00Z</dcterms:modified>
</cp:coreProperties>
</file>