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2E0" w:rsidRDefault="004612F0" w:rsidP="00BF7286">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41.75pt;width:372.55pt;height:593.25pt;z-index:1;mso-position-horizontal:center;mso-position-horizontal-relative:margin">
            <v:imagedata r:id="rId7" o:title="smrticiucinekviruJ0001"/>
            <w10:wrap type="square" anchorx="margin"/>
          </v:shape>
        </w:pict>
      </w:r>
    </w:p>
    <w:p w:rsidR="00BF7286" w:rsidRDefault="00BF7286" w:rsidP="00BF7286">
      <w:pPr>
        <w:pStyle w:val="Text"/>
        <w:ind w:firstLine="0"/>
        <w:jc w:val="center"/>
      </w:pPr>
    </w:p>
    <w:p w:rsidR="00BF7286" w:rsidRPr="00BF7286" w:rsidRDefault="00BF7286" w:rsidP="00BF7286">
      <w:pPr>
        <w:pStyle w:val="Text"/>
        <w:ind w:firstLine="0"/>
        <w:jc w:val="center"/>
        <w:rPr>
          <w:sz w:val="32"/>
          <w:szCs w:val="32"/>
        </w:rPr>
      </w:pPr>
      <w:r w:rsidRPr="00BF7286">
        <w:rPr>
          <w:sz w:val="32"/>
          <w:szCs w:val="32"/>
        </w:rPr>
        <w:t>Smrtící účinek viru J.</w:t>
      </w:r>
    </w:p>
    <w:p w:rsidR="00BF7286" w:rsidRPr="00EE37D3" w:rsidRDefault="00BF7286" w:rsidP="00BF7286">
      <w:pPr>
        <w:pStyle w:val="Text"/>
        <w:jc w:val="center"/>
      </w:pPr>
    </w:p>
    <w:p w:rsidR="00BF7286" w:rsidRPr="00BF7286" w:rsidRDefault="00BF7286" w:rsidP="00BF7286">
      <w:pPr>
        <w:pStyle w:val="Text"/>
        <w:ind w:firstLine="0"/>
        <w:jc w:val="center"/>
        <w:rPr>
          <w:sz w:val="28"/>
          <w:szCs w:val="28"/>
        </w:rPr>
      </w:pPr>
      <w:r w:rsidRPr="00BF7286">
        <w:rPr>
          <w:sz w:val="28"/>
          <w:szCs w:val="28"/>
        </w:rPr>
        <w:t>Jesse Slattery</w:t>
      </w:r>
    </w:p>
    <w:p w:rsidR="00BF7286" w:rsidRDefault="00BF7286" w:rsidP="00BF7286">
      <w:pPr>
        <w:pStyle w:val="Text"/>
        <w:ind w:firstLine="0"/>
        <w:jc w:val="center"/>
      </w:pPr>
    </w:p>
    <w:p w:rsidR="00BF7286" w:rsidRPr="00EE37D3" w:rsidRDefault="00BF7286" w:rsidP="00BF7286">
      <w:pPr>
        <w:pStyle w:val="Text"/>
        <w:ind w:firstLine="0"/>
        <w:jc w:val="center"/>
      </w:pPr>
    </w:p>
    <w:p w:rsidR="00BF7286" w:rsidRPr="00EE37D3" w:rsidRDefault="00BF7286" w:rsidP="00BF7286">
      <w:pPr>
        <w:pStyle w:val="Text"/>
        <w:ind w:firstLine="0"/>
        <w:jc w:val="center"/>
      </w:pPr>
      <w:r>
        <w:t>Přeložila Jaroslava Hromad</w:t>
      </w:r>
      <w:r w:rsidRPr="00EE37D3">
        <w:t>ová</w:t>
      </w:r>
    </w:p>
    <w:p w:rsidR="00BF7286" w:rsidRPr="00EE37D3" w:rsidRDefault="00BF7286" w:rsidP="00BF7286">
      <w:pPr>
        <w:pStyle w:val="Text"/>
        <w:ind w:firstLine="0"/>
        <w:jc w:val="center"/>
      </w:pPr>
    </w:p>
    <w:p w:rsidR="00BF7286" w:rsidRPr="00EE37D3" w:rsidRDefault="00BF7286" w:rsidP="00BF7286">
      <w:pPr>
        <w:pStyle w:val="Text"/>
        <w:ind w:firstLine="0"/>
        <w:jc w:val="center"/>
      </w:pPr>
    </w:p>
    <w:p w:rsidR="00BF7286" w:rsidRPr="00EE37D3" w:rsidRDefault="00BF7286" w:rsidP="00BF7286">
      <w:pPr>
        <w:pStyle w:val="Text"/>
        <w:ind w:firstLine="0"/>
        <w:jc w:val="center"/>
      </w:pPr>
    </w:p>
    <w:p w:rsidR="00BF7286" w:rsidRDefault="00BF7286" w:rsidP="00BF7286">
      <w:pPr>
        <w:pStyle w:val="Text"/>
        <w:ind w:firstLine="0"/>
        <w:jc w:val="center"/>
      </w:pPr>
      <w:r>
        <w:t>IVO ŽELEZNÝ</w:t>
      </w:r>
    </w:p>
    <w:p w:rsidR="00BF7286" w:rsidRDefault="00BF7286" w:rsidP="00BF7286">
      <w:pPr>
        <w:pStyle w:val="Text"/>
        <w:ind w:firstLine="0"/>
        <w:jc w:val="center"/>
      </w:pPr>
      <w:r w:rsidRPr="00EE37D3">
        <w:t>PRAHA</w:t>
      </w:r>
    </w:p>
    <w:p w:rsidR="00E262E0" w:rsidRDefault="00BF7286" w:rsidP="00BF7286">
      <w:pPr>
        <w:pStyle w:val="Text"/>
        <w:ind w:firstLine="0"/>
        <w:jc w:val="center"/>
      </w:pPr>
      <w:r>
        <w:br w:type="page"/>
      </w:r>
    </w:p>
    <w:p w:rsidR="0028017B" w:rsidRPr="00EE37D3" w:rsidRDefault="0028017B" w:rsidP="0028017B">
      <w:pPr>
        <w:pStyle w:val="Text"/>
        <w:ind w:firstLine="0"/>
      </w:pPr>
      <w:r w:rsidRPr="00EE37D3">
        <w:t>Nač vlastně zemřela desetiletá Nancy Jennerová? Souvisí její smrt s epidemií, která zachvátila Lyle? Pokud ano, kdo stojí v pozadí tohoto nebezpečného hazardu s lidskými životy?</w:t>
      </w:r>
    </w:p>
    <w:p w:rsidR="0028017B" w:rsidRDefault="0028017B" w:rsidP="0028017B">
      <w:pPr>
        <w:pStyle w:val="Text"/>
        <w:ind w:firstLine="0"/>
      </w:pPr>
    </w:p>
    <w:p w:rsidR="00BF7286" w:rsidRDefault="0093005C" w:rsidP="00E262E0">
      <w:pPr>
        <w:pStyle w:val="Text"/>
        <w:ind w:firstLine="0"/>
      </w:pPr>
      <w:r w:rsidRPr="00EE37D3">
        <w:t>V městečku Lyle v New Hampshir</w:t>
      </w:r>
      <w:r w:rsidR="007712FC">
        <w:t>u, začínají umírat ve velkých bo</w:t>
      </w:r>
      <w:r w:rsidRPr="00EE37D3">
        <w:t>lestech li</w:t>
      </w:r>
      <w:r w:rsidR="007712FC">
        <w:t>dé. Neznámá choroba se šíří jako epidemie a nikdo pro</w:t>
      </w:r>
      <w:r w:rsidRPr="00EE37D3">
        <w:t>ti ní není imunní. Lidí se zmocňuje panika: je totiž veřejným tajemstvím, že zdejší laboratoře pracují na vývoji různých přísně utajených látek, jejichž uplatnění daleko přesahuje oblasti medicín</w:t>
      </w:r>
      <w:r w:rsidR="007712FC">
        <w:t>y. Tým lékařů se snaží najít pro</w:t>
      </w:r>
      <w:r w:rsidRPr="00EE37D3">
        <w:t>tilátku a k vyšetřování je přizván dr. Alex Brandes, bývalý agent, jehož bratr, vědecký pracovník, se stal první oběti epidemie. Naposled se zabýval výzkumem přenosu genetických informací</w:t>
      </w:r>
      <w:r w:rsidR="00967FBE" w:rsidRPr="00EE37D3">
        <w:t>…</w:t>
      </w:r>
    </w:p>
    <w:p w:rsidR="00967FBE" w:rsidRDefault="00BF7286" w:rsidP="00E262E0">
      <w:pPr>
        <w:pStyle w:val="Text"/>
        <w:ind w:firstLine="0"/>
      </w:pPr>
      <w:r>
        <w:br w:type="page"/>
      </w:r>
    </w:p>
    <w:p w:rsidR="00BC2148" w:rsidRDefault="00BC2148" w:rsidP="00E262E0">
      <w:pPr>
        <w:pStyle w:val="Text"/>
        <w:ind w:firstLine="0"/>
      </w:pPr>
    </w:p>
    <w:p w:rsidR="00BC2148" w:rsidRPr="00EE37D3" w:rsidRDefault="00BC2148" w:rsidP="00E262E0">
      <w:pPr>
        <w:pStyle w:val="Text"/>
        <w:ind w:firstLine="0"/>
      </w:pPr>
    </w:p>
    <w:p w:rsidR="00967FBE" w:rsidRPr="00EE37D3" w:rsidRDefault="0093005C" w:rsidP="00BC2148">
      <w:pPr>
        <w:pStyle w:val="Text"/>
        <w:ind w:firstLine="0"/>
      </w:pPr>
      <w:r w:rsidRPr="00EE37D3">
        <w:t>© 1988 by Jesse Slattery</w:t>
      </w:r>
    </w:p>
    <w:p w:rsidR="00967FBE" w:rsidRPr="00EE37D3" w:rsidRDefault="0093005C" w:rsidP="00BC2148">
      <w:pPr>
        <w:pStyle w:val="Text"/>
        <w:ind w:firstLine="0"/>
      </w:pPr>
      <w:r w:rsidRPr="00EE37D3">
        <w:t>Translation © Jaroslava Hromadová, 1999</w:t>
      </w:r>
    </w:p>
    <w:p w:rsidR="00967FBE" w:rsidRPr="00EE37D3" w:rsidRDefault="00967FBE" w:rsidP="00BC2148">
      <w:pPr>
        <w:pStyle w:val="Text"/>
        <w:ind w:firstLine="0"/>
        <w:rPr>
          <w:rFonts w:eastAsia="Arial Unicode MS"/>
        </w:rPr>
      </w:pPr>
    </w:p>
    <w:p w:rsidR="00BF7286" w:rsidRDefault="0093005C" w:rsidP="00BC2148">
      <w:pPr>
        <w:pStyle w:val="Text"/>
        <w:ind w:firstLine="0"/>
      </w:pPr>
      <w:r w:rsidRPr="00EE37D3">
        <w:t>ISBN 8</w:t>
      </w:r>
      <w:r w:rsidR="00967FBE" w:rsidRPr="00EE37D3">
        <w:t>0-2</w:t>
      </w:r>
      <w:r w:rsidRPr="00EE37D3">
        <w:t>4</w:t>
      </w:r>
      <w:r w:rsidR="00967FBE" w:rsidRPr="00EE37D3">
        <w:t>0-0</w:t>
      </w:r>
      <w:r w:rsidRPr="00EE37D3">
        <w:t>27</w:t>
      </w:r>
      <w:r w:rsidR="00967FBE" w:rsidRPr="00EE37D3">
        <w:t>9-5</w:t>
      </w:r>
    </w:p>
    <w:p w:rsidR="00967FBE" w:rsidRPr="00EE37D3" w:rsidRDefault="00BF7286" w:rsidP="00A21DE9">
      <w:pPr>
        <w:pStyle w:val="Text"/>
      </w:pPr>
      <w:r>
        <w:br w:type="page"/>
      </w:r>
    </w:p>
    <w:p w:rsidR="00967FBE" w:rsidRPr="00EE37D3" w:rsidRDefault="0093005C" w:rsidP="00A21DE9">
      <w:pPr>
        <w:pStyle w:val="Text"/>
        <w:rPr>
          <w:rFonts w:eastAsiaTheme="minorEastAsia"/>
          <w:i/>
        </w:rPr>
      </w:pPr>
      <w:r w:rsidRPr="00EE37D3">
        <w:rPr>
          <w:i/>
        </w:rPr>
        <w:t>Svou vděčnost bych rád vyjádřil těm, kteří mě nechali o samotě, ale nikdy nedopustili, abych se cítil opuštěný.</w:t>
      </w:r>
    </w:p>
    <w:p w:rsidR="00967FBE" w:rsidRPr="00EE37D3" w:rsidRDefault="0093005C" w:rsidP="00A21DE9">
      <w:pPr>
        <w:pStyle w:val="Text"/>
        <w:rPr>
          <w:i/>
        </w:rPr>
      </w:pPr>
      <w:r w:rsidRPr="00EE37D3">
        <w:rPr>
          <w:i/>
        </w:rPr>
        <w:t>Tato kniha by nikdy nespatřila světlo světa, nebýt důvěry a podpory Dona Clearyho, mého agenta z agentury Jane Rostrosenové, a mimořádné trpělivosti</w:t>
      </w:r>
      <w:r w:rsidR="00E262E0">
        <w:rPr>
          <w:i/>
        </w:rPr>
        <w:t xml:space="preserve"> Tom</w:t>
      </w:r>
      <w:r w:rsidRPr="00EE37D3">
        <w:rPr>
          <w:i/>
        </w:rPr>
        <w:t xml:space="preserve">a Dunneho či pomoci </w:t>
      </w:r>
      <w:r w:rsidR="00A21DE9">
        <w:rPr>
          <w:i/>
        </w:rPr>
        <w:t>Davida Hirshfelda ze St. Martin</w:t>
      </w:r>
      <w:r w:rsidR="00A21DE9" w:rsidRPr="00A21DE9">
        <w:rPr>
          <w:i/>
        </w:rPr>
        <w:t>’</w:t>
      </w:r>
      <w:r w:rsidRPr="00EE37D3">
        <w:rPr>
          <w:i/>
        </w:rPr>
        <w:t>s Press. Velký dluh mám vůči Elise Pertiniové, jejíž ostré červené pero ze mne udělalo lepšího spisovatele.</w:t>
      </w:r>
    </w:p>
    <w:p w:rsidR="00967FBE" w:rsidRPr="00EE37D3" w:rsidRDefault="0093005C" w:rsidP="00A21DE9">
      <w:pPr>
        <w:pStyle w:val="Text"/>
        <w:rPr>
          <w:i/>
        </w:rPr>
      </w:pPr>
      <w:r w:rsidRPr="00EE37D3">
        <w:rPr>
          <w:i/>
        </w:rPr>
        <w:t>Při psaní bych se také stěží obešel bez toho, co bych nazval logistickou podporou Jonathana Bristola, a bez obětavé pomoci Kathy Tateové. Mé díky patří i Lise Steinbaumové, odbornici přes plachtění, a přátelům v Yesterday, kde jsme vymysleli nejednu zápletku.</w:t>
      </w:r>
    </w:p>
    <w:p w:rsidR="00967FBE" w:rsidRPr="00EE37D3" w:rsidRDefault="0093005C" w:rsidP="00A21DE9">
      <w:pPr>
        <w:pStyle w:val="Text"/>
        <w:rPr>
          <w:i/>
        </w:rPr>
      </w:pPr>
      <w:r w:rsidRPr="00EE37D3">
        <w:rPr>
          <w:i/>
        </w:rPr>
        <w:t>Dále děkuji všem kolegům a přátelům, kterých je tolik, že je všechny nemůžu vyjmenovat.</w:t>
      </w:r>
    </w:p>
    <w:p w:rsidR="00967FBE" w:rsidRPr="00EE37D3" w:rsidRDefault="0093005C" w:rsidP="00A21DE9">
      <w:pPr>
        <w:pStyle w:val="Text"/>
        <w:rPr>
          <w:i/>
        </w:rPr>
      </w:pPr>
      <w:r w:rsidRPr="00EE37D3">
        <w:rPr>
          <w:i/>
        </w:rPr>
        <w:t xml:space="preserve">A konečně kniha by nebyla bez doktora Jonase </w:t>
      </w:r>
      <w:proofErr w:type="gramStart"/>
      <w:r w:rsidRPr="00EE37D3">
        <w:rPr>
          <w:i/>
        </w:rPr>
        <w:t>Leifera.</w:t>
      </w:r>
      <w:r w:rsidR="00967FBE" w:rsidRPr="00EE37D3">
        <w:rPr>
          <w:i/>
        </w:rPr>
        <w:t>..</w:t>
      </w:r>
      <w:r w:rsidRPr="00EE37D3">
        <w:rPr>
          <w:i/>
        </w:rPr>
        <w:t>,</w:t>
      </w:r>
      <w:r w:rsidR="00CD1B4F">
        <w:rPr>
          <w:i/>
        </w:rPr>
        <w:t xml:space="preserve"> </w:t>
      </w:r>
      <w:r w:rsidRPr="00EE37D3">
        <w:rPr>
          <w:i/>
        </w:rPr>
        <w:t>ale</w:t>
      </w:r>
      <w:proofErr w:type="gramEnd"/>
      <w:r w:rsidRPr="00EE37D3">
        <w:rPr>
          <w:i/>
        </w:rPr>
        <w:t xml:space="preserve"> bez něj by možná nebyl ani autor.</w:t>
      </w:r>
    </w:p>
    <w:p w:rsidR="00BF7286" w:rsidRDefault="0093005C" w:rsidP="00A21DE9">
      <w:pPr>
        <w:pStyle w:val="Text"/>
        <w:rPr>
          <w:i/>
        </w:rPr>
      </w:pPr>
      <w:r w:rsidRPr="00EE37D3">
        <w:rPr>
          <w:i/>
        </w:rPr>
        <w:t>Jim všem patří mé díky.</w:t>
      </w:r>
    </w:p>
    <w:p w:rsidR="00967FBE" w:rsidRPr="00EE37D3" w:rsidRDefault="00BF7286" w:rsidP="00A21DE9">
      <w:pPr>
        <w:pStyle w:val="Text"/>
        <w:rPr>
          <w:i/>
        </w:rPr>
      </w:pPr>
      <w:r>
        <w:rPr>
          <w:i/>
        </w:rPr>
        <w:br w:type="page"/>
      </w:r>
    </w:p>
    <w:p w:rsidR="00BF7286" w:rsidRDefault="0093005C" w:rsidP="00BF7286">
      <w:pPr>
        <w:pStyle w:val="Text"/>
        <w:ind w:firstLine="0"/>
        <w:jc w:val="center"/>
        <w:rPr>
          <w:i/>
        </w:rPr>
      </w:pPr>
      <w:r w:rsidRPr="00EE37D3">
        <w:rPr>
          <w:i/>
        </w:rPr>
        <w:t>Jessie Slatteryové, mé matce</w:t>
      </w:r>
    </w:p>
    <w:p w:rsidR="00967FBE" w:rsidRPr="00EE37D3" w:rsidRDefault="00BF7286" w:rsidP="00A21DE9">
      <w:pPr>
        <w:pStyle w:val="Text"/>
        <w:rPr>
          <w:i/>
        </w:rPr>
      </w:pPr>
      <w:r>
        <w:rPr>
          <w:i/>
        </w:rPr>
        <w:br w:type="page"/>
      </w:r>
    </w:p>
    <w:p w:rsidR="00967FBE" w:rsidRPr="00EE37D3" w:rsidRDefault="0093005C" w:rsidP="002A6004">
      <w:pPr>
        <w:pStyle w:val="Nadpis1"/>
        <w:jc w:val="center"/>
      </w:pPr>
      <w:r w:rsidRPr="00EE37D3">
        <w:t>Předmluva</w:t>
      </w:r>
    </w:p>
    <w:p w:rsidR="00967FBE" w:rsidRPr="00EE37D3" w:rsidRDefault="00967FBE" w:rsidP="00A21DE9">
      <w:pPr>
        <w:pStyle w:val="Text"/>
      </w:pPr>
    </w:p>
    <w:p w:rsidR="00967FBE" w:rsidRPr="00EE37D3" w:rsidRDefault="00967FBE" w:rsidP="001F7266">
      <w:pPr>
        <w:pStyle w:val="Text"/>
        <w:ind w:firstLine="0"/>
      </w:pPr>
    </w:p>
    <w:p w:rsidR="00967FBE" w:rsidRPr="00EE37D3" w:rsidRDefault="0093005C" w:rsidP="00A21DE9">
      <w:pPr>
        <w:pStyle w:val="Text"/>
      </w:pPr>
      <w:r w:rsidRPr="00EE37D3">
        <w:t>Peter Brandes klepal do dna zkumavky, aby se roztoky smísily. Z kalibrované byrety do ní zvolna přikapávala světlá tekutina.</w:t>
      </w:r>
    </w:p>
    <w:p w:rsidR="00967FBE" w:rsidRPr="00EE37D3" w:rsidRDefault="0093005C" w:rsidP="00A21DE9">
      <w:pPr>
        <w:pStyle w:val="Text"/>
      </w:pPr>
      <w:r w:rsidRPr="00EE37D3">
        <w:t>Další kapka. Nezkušené oko by ve zkumavce nezaznamenalo žádnou změnu, ale Brandes uzavřel byretu, odečetl hladinu r</w:t>
      </w:r>
      <w:r w:rsidR="00967FBE" w:rsidRPr="00EE37D3">
        <w:t>ea</w:t>
      </w:r>
      <w:r w:rsidRPr="00EE37D3">
        <w:t>gentu, který v ní zůstal, provedl nějaké výpočty a zapsal číslo 94,9 na proužek papíru. Po letech práce v laboratoři mu neuniklo náhlé zrůžovění.</w:t>
      </w:r>
    </w:p>
    <w:p w:rsidR="00967FBE" w:rsidRPr="00EE37D3" w:rsidRDefault="0093005C" w:rsidP="00A21DE9">
      <w:pPr>
        <w:pStyle w:val="Text"/>
      </w:pPr>
      <w:r w:rsidRPr="00EE37D3">
        <w:t>Nehledě na pozdní hodinu byl plný energie a nadšení. Pociťoval euforii z úspěchu.</w:t>
      </w:r>
    </w:p>
    <w:p w:rsidR="00967FBE" w:rsidRPr="00EE37D3" w:rsidRDefault="0093005C" w:rsidP="00A21DE9">
      <w:pPr>
        <w:pStyle w:val="Text"/>
      </w:pPr>
      <w:r w:rsidRPr="00EE37D3">
        <w:t>Úspěch se zatím této laboratoře drží.</w:t>
      </w:r>
    </w:p>
    <w:p w:rsidR="00967FBE" w:rsidRPr="00EE37D3" w:rsidRDefault="0093005C" w:rsidP="00A21DE9">
      <w:pPr>
        <w:pStyle w:val="Text"/>
      </w:pPr>
      <w:r w:rsidRPr="00EE37D3">
        <w:t>Čert vem ten pochybovačný hlas. Občas se mu zdá, že má v sobě malého raráška, jehož jediným úkolem je říkat mu věci, které nechce slyšet.</w:t>
      </w:r>
    </w:p>
    <w:p w:rsidR="00967FBE" w:rsidRPr="00EE37D3" w:rsidRDefault="0093005C" w:rsidP="00A21DE9">
      <w:pPr>
        <w:pStyle w:val="Text"/>
      </w:pPr>
      <w:r w:rsidRPr="00EE37D3">
        <w:t>Pravda ovšem je, že veškerý Brandesův úspěch závisí do značné míry na jeho šikovnosti mimo laboratoř, při jednání se sponzory. V žádném případě není spokojený s jejich dohledem. Ale musí se s tím vyrovnat.</w:t>
      </w:r>
    </w:p>
    <w:p w:rsidR="00967FBE" w:rsidRPr="00EE37D3" w:rsidRDefault="0093005C" w:rsidP="00A21DE9">
      <w:pPr>
        <w:pStyle w:val="Text"/>
      </w:pPr>
      <w:r w:rsidRPr="00EE37D3">
        <w:t>Dlouho si prohlížel skoro neviditelný růžový roztok, který signalizoval, že jeho práce v laboratoři se chýlí ke konci a že ho čeká ta obtížnější část celého projektu.</w:t>
      </w:r>
    </w:p>
    <w:p w:rsidR="00967FBE" w:rsidRPr="00EE37D3" w:rsidRDefault="0093005C" w:rsidP="00A21DE9">
      <w:pPr>
        <w:pStyle w:val="Text"/>
      </w:pPr>
      <w:r w:rsidRPr="00EE37D3">
        <w:t>Prohrábl si rukou hnědé vlasy. V osmatřiceti měl zdánlivě pořád spoustu vlasů, ačkoli se mu už dávno začala dělat pleš.</w:t>
      </w:r>
    </w:p>
    <w:p w:rsidR="00967FBE" w:rsidRPr="00EE37D3" w:rsidRDefault="0093005C" w:rsidP="00A21DE9">
      <w:pPr>
        <w:pStyle w:val="Text"/>
      </w:pPr>
      <w:r w:rsidRPr="00EE37D3">
        <w:t xml:space="preserve">Laboratorní fáze tohoto výzkumu představovala víc než rok úmorné mravenčí práce většinou po nocích, když technici odešli domů. Ne že by mu jejich nepřítomnost nějak vadila. Žádný z nich na jeho projektu nepracoval s ním. Párkrát zaznamenal nesouhlas v jejich tvářích, když mu instalovali nějaký nový přístroj </w:t>
      </w:r>
      <w:r w:rsidR="00967FBE" w:rsidRPr="00EE37D3">
        <w:t>–</w:t>
      </w:r>
      <w:r w:rsidRPr="00EE37D3">
        <w:t xml:space="preserve"> nikdo většinou neměl tušení, nač ty přístroje jsou </w:t>
      </w:r>
      <w:r w:rsidR="00967FBE" w:rsidRPr="00EE37D3">
        <w:t>–</w:t>
      </w:r>
      <w:r w:rsidRPr="00EE37D3">
        <w:t xml:space="preserve"> ale jeho zaměstnanci věděli, že lepší je do ničeho se nemíchat a na nic se neptat. Jenom Linda se dostala blíž, takže si mohla dát dohromady některá fakta.</w:t>
      </w:r>
    </w:p>
    <w:p w:rsidR="00967FBE" w:rsidRPr="00EE37D3" w:rsidRDefault="0093005C" w:rsidP="00A21DE9">
      <w:pPr>
        <w:pStyle w:val="Text"/>
      </w:pPr>
      <w:r w:rsidRPr="00EE37D3">
        <w:t>Jenže Linda nebyla laborantka.</w:t>
      </w:r>
    </w:p>
    <w:p w:rsidR="00967FBE" w:rsidRPr="00EE37D3" w:rsidRDefault="0093005C" w:rsidP="00A21DE9">
      <w:pPr>
        <w:pStyle w:val="Text"/>
      </w:pPr>
      <w:r w:rsidRPr="00EE37D3">
        <w:lastRenderedPageBreak/>
        <w:t>Technici z této laboratoře považovali za psychologickou porážku, když jimi vyšlechtěné organismy pomáhaly jahodá</w:t>
      </w:r>
      <w:r w:rsidR="00967FBE" w:rsidRPr="00EE37D3">
        <w:t>m v</w:t>
      </w:r>
      <w:r w:rsidRPr="00EE37D3">
        <w:t xml:space="preserve"> Kalifornii odolávat zimě. Jako by se výsledky jejich práce daly využívat jenom na zajištění úrody citrusů. Nebylo žádným tajemstvím, že o jahodový projekt nejde. Při zmrazování bobulí se poprvé uvolnil do ovzduší biologický materiál vyrobený člověkem. Brandes věděl, že jeho lidé v laboratořích Futures chtěli být první, a moc dobře tomu rozuměl. Ale jeho technici neměli tušení o daleko důležitějším projektu, na kterém nevědomky spolupracovali. A možná se to nikdy nedovědí.</w:t>
      </w:r>
    </w:p>
    <w:p w:rsidR="00967FBE" w:rsidRPr="00EE37D3" w:rsidRDefault="0093005C" w:rsidP="00A21DE9">
      <w:pPr>
        <w:pStyle w:val="Text"/>
      </w:pPr>
      <w:r w:rsidRPr="00EE37D3">
        <w:t xml:space="preserve">Po pravdě řečeno, zpočátku měl často pochybnosti, jestli se mu podaří dosáhnout vytčeného cíle. Dokonce si říkal, jestli je to vůbec možné. Mířil vysoko, proto i případná odměna bude vysoká </w:t>
      </w:r>
      <w:r w:rsidR="00967FBE" w:rsidRPr="00EE37D3">
        <w:t>–</w:t>
      </w:r>
      <w:r w:rsidRPr="00EE37D3">
        <w:t xml:space="preserve"> to uznávali i jeho sponzoři. Možná se lišili v tom, co kdo považoval za </w:t>
      </w:r>
      <w:r w:rsidR="00967FBE" w:rsidRPr="00EE37D3">
        <w:t>„</w:t>
      </w:r>
      <w:r w:rsidRPr="00EE37D3">
        <w:t>rozhodující</w:t>
      </w:r>
      <w:r w:rsidR="00967FBE" w:rsidRPr="00EE37D3">
        <w:t>“</w:t>
      </w:r>
      <w:r w:rsidRPr="00EE37D3">
        <w:t>, ale na výsledky to nemělo vliv. Pro něj by úspěšné završení celého projektu znamenalo otevřené dveře. A věděl, že dveře by se otevřely i pro ně. Jenomže by vedly jinam.</w:t>
      </w:r>
    </w:p>
    <w:p w:rsidR="00967FBE" w:rsidRPr="00EE37D3" w:rsidRDefault="0093005C" w:rsidP="00A21DE9">
      <w:pPr>
        <w:pStyle w:val="Text"/>
      </w:pPr>
      <w:r w:rsidRPr="00EE37D3">
        <w:t>Povzdechl si, předklonil se a pevně sevřel oběma rukama hranu pracovního stolu.</w:t>
      </w:r>
    </w:p>
    <w:p w:rsidR="00967FBE" w:rsidRPr="00EE37D3" w:rsidRDefault="00967FBE" w:rsidP="00A21DE9">
      <w:pPr>
        <w:pStyle w:val="Text"/>
      </w:pPr>
      <w:r w:rsidRPr="00EE37D3">
        <w:t>„</w:t>
      </w:r>
      <w:r w:rsidR="0093005C" w:rsidRPr="00EE37D3">
        <w:t>Všechno dopadne dobře,</w:t>
      </w:r>
      <w:r w:rsidRPr="00EE37D3">
        <w:t>“</w:t>
      </w:r>
      <w:r w:rsidR="0093005C" w:rsidRPr="00EE37D3">
        <w:t xml:space="preserve"> mumlal. </w:t>
      </w:r>
      <w:r w:rsidR="0093005C" w:rsidRPr="00EE37D3">
        <w:rPr>
          <w:i/>
        </w:rPr>
        <w:t xml:space="preserve">Nic nedopadne dobře, </w:t>
      </w:r>
      <w:r w:rsidR="0093005C" w:rsidRPr="00EE37D3">
        <w:t xml:space="preserve">ozval se jeho vnitřní hlas. </w:t>
      </w:r>
      <w:r w:rsidR="0093005C" w:rsidRPr="00EE37D3">
        <w:rPr>
          <w:i/>
        </w:rPr>
        <w:t>A ty to víš.</w:t>
      </w:r>
    </w:p>
    <w:p w:rsidR="00967FBE" w:rsidRPr="00EE37D3" w:rsidRDefault="0093005C" w:rsidP="00A21DE9">
      <w:pPr>
        <w:pStyle w:val="Text"/>
      </w:pPr>
      <w:r w:rsidRPr="00EE37D3">
        <w:t>S plody tohoto projektu se bude muset zacházet opatrně. Velice opatrně. Jenže jemu se vždycky zdálo, že sponzoři se ženou do obrovských rizik úměrně zisku, který to přinese. Možná se jim na jeho výrobku nebude hned všechno líbit. Ale nakonec přijdou na to, jak je skvělý. Ocení ho.</w:t>
      </w:r>
    </w:p>
    <w:p w:rsidR="00967FBE" w:rsidRPr="00EE37D3" w:rsidRDefault="0093005C" w:rsidP="00A21DE9">
      <w:pPr>
        <w:pStyle w:val="Text"/>
        <w:rPr>
          <w:i/>
        </w:rPr>
      </w:pPr>
      <w:r w:rsidRPr="00EE37D3">
        <w:rPr>
          <w:i/>
        </w:rPr>
        <w:t>Tohle jsou věci, které musím mít stále na paměti: můžu jim dát něco ještě cennějšího, než co původně chtěli. Tím jsem si jistý, jsou obchodníci.</w:t>
      </w:r>
    </w:p>
    <w:p w:rsidR="00967FBE" w:rsidRPr="00EE37D3" w:rsidRDefault="0093005C" w:rsidP="00A21DE9">
      <w:pPr>
        <w:pStyle w:val="Text"/>
      </w:pPr>
      <w:r w:rsidRPr="00EE37D3">
        <w:t xml:space="preserve">Tolik by jim toho měl říct, ale ještě se nerozhodl, jak nejlépe zformulovat zprávu o dokončení projektu. </w:t>
      </w:r>
      <w:r w:rsidRPr="00EE37D3">
        <w:rPr>
          <w:i/>
        </w:rPr>
        <w:t>Tihle lidé tě děsí. Přiznej si to. Ne!</w:t>
      </w:r>
    </w:p>
    <w:p w:rsidR="00967FBE" w:rsidRPr="00EE37D3" w:rsidRDefault="0093005C" w:rsidP="00A21DE9">
      <w:pPr>
        <w:pStyle w:val="Text"/>
      </w:pPr>
      <w:r w:rsidRPr="00EE37D3">
        <w:rPr>
          <w:i/>
        </w:rPr>
        <w:t xml:space="preserve">Musím jednat s lidmi, </w:t>
      </w:r>
      <w:r w:rsidRPr="00EE37D3">
        <w:t xml:space="preserve">pomyslel si. </w:t>
      </w:r>
      <w:r w:rsidRPr="00EE37D3">
        <w:rPr>
          <w:i/>
        </w:rPr>
        <w:t xml:space="preserve">Ale to já neumím. </w:t>
      </w:r>
      <w:r w:rsidRPr="00EE37D3">
        <w:t>To je vše.</w:t>
      </w:r>
    </w:p>
    <w:p w:rsidR="00967FBE" w:rsidRPr="00EE37D3" w:rsidRDefault="0093005C" w:rsidP="00A21DE9">
      <w:pPr>
        <w:pStyle w:val="Text"/>
      </w:pPr>
      <w:r w:rsidRPr="00EE37D3">
        <w:t>V určitém okamžiku látka v byretě vždycky obarví roztok na růžovou barvu. Mnohokrát si to ověřil. Tahle jistota je jeho kotva, kterou potřeboval.</w:t>
      </w:r>
    </w:p>
    <w:p w:rsidR="00967FBE" w:rsidRPr="00EE37D3" w:rsidRDefault="0093005C" w:rsidP="00A21DE9">
      <w:pPr>
        <w:pStyle w:val="Text"/>
      </w:pPr>
      <w:r w:rsidRPr="00EE37D3">
        <w:lastRenderedPageBreak/>
        <w:t>Pouhé domněnky nikdy Brandesovi nestačily. Musel mít jistotu. Lidé, zvlášť obchodníci nebo úředníci (nebo nedej bože obojí), vždycky našli malé skuliny v drolivé strmé skále.</w:t>
      </w:r>
    </w:p>
    <w:p w:rsidR="00967FBE" w:rsidRPr="00EE37D3" w:rsidRDefault="0093005C" w:rsidP="00A21DE9">
      <w:pPr>
        <w:pStyle w:val="Text"/>
      </w:pPr>
      <w:r w:rsidRPr="00EE37D3">
        <w:t>Brandes často nahlížel na svou pouť životem jako na balancování na kolmém útesu. Jeho bratr Alex by se tomu smál a prohlásil by, že se ještě nikdo nevydrápal na vrchol. Pád byl nevyhnutelný</w:t>
      </w:r>
      <w:r w:rsidR="007712FC">
        <w:t>;</w:t>
      </w:r>
    </w:p>
    <w:p w:rsidR="00967FBE" w:rsidRPr="00EE37D3" w:rsidRDefault="0093005C" w:rsidP="00A21DE9">
      <w:pPr>
        <w:pStyle w:val="Text"/>
      </w:pPr>
      <w:r w:rsidRPr="00EE37D3">
        <w:t xml:space="preserve">Jenomže Alex byl krásně usazený a vůbec se nepotřeboval někam </w:t>
      </w:r>
      <w:r w:rsidR="00967FBE" w:rsidRPr="00EE37D3">
        <w:t>„</w:t>
      </w:r>
      <w:r w:rsidRPr="00EE37D3">
        <w:t>drápat</w:t>
      </w:r>
      <w:r w:rsidR="00967FBE" w:rsidRPr="00EE37D3">
        <w:t>“</w:t>
      </w:r>
      <w:r w:rsidRPr="00EE37D3">
        <w:t xml:space="preserve">. Byl ukotvený a čekal jen na to, až ho něco zavane pod ochranný plášť. Někdy jím Peter za to opovrhoval, někdy mu záviděl. </w:t>
      </w:r>
      <w:r w:rsidRPr="00EE37D3">
        <w:rPr>
          <w:i/>
        </w:rPr>
        <w:t xml:space="preserve">Alexův cynismus </w:t>
      </w:r>
      <w:r w:rsidR="00967FBE" w:rsidRPr="00EE37D3">
        <w:rPr>
          <w:i/>
        </w:rPr>
        <w:t>–</w:t>
      </w:r>
      <w:r w:rsidRPr="00EE37D3">
        <w:rPr>
          <w:i/>
        </w:rPr>
        <w:t xml:space="preserve"> </w:t>
      </w:r>
      <w:r w:rsidRPr="00EE37D3">
        <w:t xml:space="preserve">na který Peter vždycky odpovídal svébytnou satirou </w:t>
      </w:r>
      <w:r w:rsidR="00967FBE" w:rsidRPr="00EE37D3">
        <w:t>–</w:t>
      </w:r>
      <w:r w:rsidRPr="00EE37D3">
        <w:t xml:space="preserve"> </w:t>
      </w:r>
      <w:r w:rsidRPr="00EE37D3">
        <w:rPr>
          <w:i/>
        </w:rPr>
        <w:t xml:space="preserve">by se mi </w:t>
      </w:r>
      <w:r w:rsidR="00967FBE" w:rsidRPr="00EE37D3">
        <w:rPr>
          <w:i/>
        </w:rPr>
        <w:t>teď</w:t>
      </w:r>
      <w:r w:rsidRPr="00EE37D3">
        <w:rPr>
          <w:i/>
        </w:rPr>
        <w:t xml:space="preserve"> možná hodil, </w:t>
      </w:r>
      <w:r w:rsidRPr="00EE37D3">
        <w:t>napadlo ho.</w:t>
      </w:r>
    </w:p>
    <w:p w:rsidR="00967FBE" w:rsidRPr="00EE37D3" w:rsidRDefault="0093005C" w:rsidP="00A21DE9">
      <w:pPr>
        <w:pStyle w:val="Text"/>
      </w:pPr>
      <w:r w:rsidRPr="00EE37D3">
        <w:t>Peter Brandes stvořil přesně to, co si u něj sponzoři objednali. Mohli se přesvědčit, že to funguje. Dnes večer oznámil Rach</w:t>
      </w:r>
      <w:r w:rsidR="00967FBE" w:rsidRPr="00EE37D3">
        <w:t>ek</w:t>
      </w:r>
      <w:r w:rsidRPr="00EE37D3">
        <w:t>ovi, že se věc podařila, a slíbil dodávku na příští den. Splnění objednávky bylo to jediné, na čem teď záleží. Byl to jeho mistrovský kousek.</w:t>
      </w:r>
    </w:p>
    <w:p w:rsidR="00967FBE" w:rsidRPr="00EE37D3" w:rsidRDefault="0093005C" w:rsidP="00A21DE9">
      <w:pPr>
        <w:pStyle w:val="Text"/>
      </w:pPr>
      <w:r w:rsidRPr="00EE37D3">
        <w:t>Brandes se považoval nejen za vědce, ale i za umělce. Místo pastelů, olejů nebo akrylátových barev používal daleko jemnější a sofistikovanější prostředky. Paletu ze skleněných zkumavek a reagenty. Plátno, jaké nepoužíval žádný malíř.</w:t>
      </w:r>
    </w:p>
    <w:p w:rsidR="00967FBE" w:rsidRPr="00EE37D3" w:rsidRDefault="0093005C" w:rsidP="00A21DE9">
      <w:pPr>
        <w:pStyle w:val="Text"/>
      </w:pPr>
      <w:r w:rsidRPr="00EE37D3">
        <w:t>Pracoval s materiálem, kterým byl sám život. Jemnějším než barva, náročnějším než tah štětcem, užitečnějším než statická umělecká činnost. Základem jeho umění jsou aminokyseliny a chemické vzorce jejich nukleové kyseliny. To on stvořil vlastníma rukama trojrozměrné vazby tak, jak to příroda neměla v úmyslu.</w:t>
      </w:r>
    </w:p>
    <w:p w:rsidR="00967FBE" w:rsidRPr="00EE37D3" w:rsidRDefault="0093005C" w:rsidP="00A21DE9">
      <w:pPr>
        <w:pStyle w:val="Text"/>
      </w:pPr>
      <w:r w:rsidRPr="00EE37D3">
        <w:t>Příroda však vytvořila základní pravidla, která umožnila jeho umění rozvinout. Podle jeho modelu mohl vzniknout neznámý počet kombinací a vazeb.</w:t>
      </w:r>
    </w:p>
    <w:p w:rsidR="00967FBE" w:rsidRPr="00EE37D3" w:rsidRDefault="0093005C" w:rsidP="00A21DE9">
      <w:pPr>
        <w:pStyle w:val="Text"/>
      </w:pPr>
      <w:r w:rsidRPr="00EE37D3">
        <w:t>Vytvořil zcela nové organismy. Každý měl své vlastní charakteristiky, svůj vlastní potenciál. A každý v sobě skrýval vlastní nebezpečí.</w:t>
      </w:r>
    </w:p>
    <w:p w:rsidR="00967FBE" w:rsidRPr="00EE37D3" w:rsidRDefault="0093005C" w:rsidP="00A21DE9">
      <w:pPr>
        <w:pStyle w:val="Text"/>
      </w:pPr>
      <w:r w:rsidRPr="00EE37D3">
        <w:t>Brandes si byl vědom toho, že některé tyto vlastnosti by mohly být nebezpečné, kdyby jeho výtvory unikly z laboratoře. Ale jiné mohly být velice prospěšné. Byl si jistý, že přijde den, kdy zmutované organismy budou vpíchnuty do lidského těla, selektivně zničí rakovinné buňky a zbytek těla hostitele zanechají nepoškozený.</w:t>
      </w:r>
    </w:p>
    <w:p w:rsidR="00967FBE" w:rsidRPr="00EE37D3" w:rsidRDefault="0093005C" w:rsidP="00A21DE9">
      <w:pPr>
        <w:pStyle w:val="Text"/>
      </w:pPr>
      <w:r w:rsidRPr="00EE37D3">
        <w:t>A on bude u toho. On bude ten vyvolený.</w:t>
      </w:r>
    </w:p>
    <w:p w:rsidR="00967FBE" w:rsidRPr="00EE37D3" w:rsidRDefault="0093005C" w:rsidP="00A21DE9">
      <w:pPr>
        <w:pStyle w:val="Text"/>
      </w:pPr>
      <w:r w:rsidRPr="00EE37D3">
        <w:lastRenderedPageBreak/>
        <w:t>To byl cíl, k jehož dosažení potřebuje pomoc sponzorů. Dosud byla všechno jen příprava, ale teď již rozvinul techniky, které využije v projektu, který má před sebou.</w:t>
      </w:r>
    </w:p>
    <w:p w:rsidR="00967FBE" w:rsidRPr="00EE37D3" w:rsidRDefault="0093005C" w:rsidP="00A21DE9">
      <w:pPr>
        <w:pStyle w:val="Text"/>
      </w:pPr>
      <w:r w:rsidRPr="00EE37D3">
        <w:t>A to bude jeho skutečný mistrovský kousek.</w:t>
      </w:r>
    </w:p>
    <w:p w:rsidR="00967FBE" w:rsidRPr="00EE37D3" w:rsidRDefault="0093005C" w:rsidP="00A21DE9">
      <w:pPr>
        <w:pStyle w:val="Text"/>
      </w:pPr>
      <w:r w:rsidRPr="00EE37D3">
        <w:t>Vstal a přešel rozlehlou hlavní laboratoří k masivním ocelovým dveřím. Na klávesnici kódového zámku, umístěného na zdi, vyťukal kombinaci čísel. Jenom on a Linda znali kód.</w:t>
      </w:r>
    </w:p>
    <w:p w:rsidR="00967FBE" w:rsidRPr="00EE37D3" w:rsidRDefault="0093005C" w:rsidP="00A21DE9">
      <w:pPr>
        <w:pStyle w:val="Text"/>
      </w:pPr>
      <w:r w:rsidRPr="00EE37D3">
        <w:t xml:space="preserve">Byl to vchod do přechodové komory ve druhém patře. Sám nerad něco ponechával náhodě. Uvnitř hlavní laboratoře byl tlak o něco nižší než venku </w:t>
      </w:r>
      <w:r w:rsidR="00967FBE" w:rsidRPr="00EE37D3">
        <w:t>–</w:t>
      </w:r>
      <w:r w:rsidRPr="00EE37D3">
        <w:t xml:space="preserve"> kdyby se objevily nějaké skuliny, vzduch zvenčí by se tlačil dovnitř, což by zabránilo úniku potenciálně nebezpečných organismů. A ve své soukromé laboratoři Brandes zvlášť dbal na to, aby tlak byl ještě nižší než v hlavní laboratoři.</w:t>
      </w:r>
    </w:p>
    <w:p w:rsidR="00967FBE" w:rsidRPr="00EE37D3" w:rsidRDefault="0093005C" w:rsidP="00A21DE9">
      <w:pPr>
        <w:pStyle w:val="Text"/>
      </w:pPr>
      <w:r w:rsidRPr="00EE37D3">
        <w:t>Ozvalo se zasyčení a on potichu otevřel dveře. Místnost za nimi byla malá, ale bylo to srdce Brandesova soukromého projektu. Přešel k vysokému pracovnímu stolu a sundal víko z kovové krabice. Uvnitř bylo šest lahviček naplněných světle modrou tekutinou a tři úplně čiré. Když opatrně vyndal zkumavky z krabice, rozdíly ve viskozitě látek byly patrné na první pohled. Chvilku si zkumavky prohlížel a potom stejně opatrně všechny vzorky vrátil do bezpečí.</w:t>
      </w:r>
    </w:p>
    <w:p w:rsidR="00967FBE" w:rsidRPr="00EE37D3" w:rsidRDefault="0093005C" w:rsidP="00A21DE9">
      <w:pPr>
        <w:pStyle w:val="Text"/>
      </w:pPr>
      <w:r w:rsidRPr="00EE37D3">
        <w:t>Roztoky obsahovaly viry, které představovaly vrchol roční namáhavé práce. Byly výsledkem práce po nocích a mnoha testů, které přinesly odpovědi na spoustu otázek, které si kladl.</w:t>
      </w:r>
    </w:p>
    <w:p w:rsidR="00967FBE" w:rsidRPr="00EE37D3" w:rsidRDefault="0093005C" w:rsidP="00A21DE9">
      <w:pPr>
        <w:pStyle w:val="Text"/>
      </w:pPr>
      <w:r w:rsidRPr="00EE37D3">
        <w:t>Prožíval velkou euforii, ale musel si přiznat, že míval i strach.</w:t>
      </w:r>
    </w:p>
    <w:p w:rsidR="00967FBE" w:rsidRPr="00EE37D3" w:rsidRDefault="0093005C" w:rsidP="00A21DE9">
      <w:pPr>
        <w:pStyle w:val="Text"/>
      </w:pPr>
      <w:r w:rsidRPr="00EE37D3">
        <w:t>Najednou zaslechl slabé zabzučení. Lekl se. Dveře vnější laboratoře se otevřely. Brandes vyšel z vnitřní laboratoře, zavřel za sebou dveře a přesvědčil se, že kompresor znovu nastavil záporný tlak.</w:t>
      </w:r>
    </w:p>
    <w:p w:rsidR="00967FBE" w:rsidRPr="00EE37D3" w:rsidRDefault="0093005C" w:rsidP="00A21DE9">
      <w:pPr>
        <w:pStyle w:val="Text"/>
      </w:pPr>
      <w:r w:rsidRPr="00EE37D3">
        <w:t xml:space="preserve">Očima těkal kolem, aby se přesvědčil, že jeho vzorky jsou v bezpečí </w:t>
      </w:r>
      <w:r w:rsidR="00967FBE" w:rsidRPr="00EE37D3">
        <w:t>–</w:t>
      </w:r>
      <w:r w:rsidRPr="00EE37D3">
        <w:t xml:space="preserve"> věděl, že musí být, protože se jich sotva dotkl, ale dělal to reflexivně. Potom otevřel dveře a vykoukl velice opatrně ven. Byl pátek, hluboká noc. V blízkosti laboratoře by se neměl nikdo potulovat. Bezpečnost budovy byla převážně zajišťována běžnou elektronikou, protože jeho laboratoř nebyla státní zařízení a ochranku si najímali soukromě. A navíc složitější bezpečnostní zařízení by </w:t>
      </w:r>
      <w:r w:rsidRPr="00EE37D3">
        <w:lastRenderedPageBreak/>
        <w:t>budilo nežádoucí pozornost. Koneckonců laboratoře Futures nikdy nebyly vedeny jako tajné. Aspoň zatím. A nikdo cizí to nevěděl.</w:t>
      </w:r>
    </w:p>
    <w:p w:rsidR="00967FBE" w:rsidRPr="00EE37D3" w:rsidRDefault="00967FBE" w:rsidP="00A21DE9">
      <w:pPr>
        <w:pStyle w:val="Text"/>
      </w:pPr>
      <w:r w:rsidRPr="00EE37D3">
        <w:t>Čekal</w:t>
      </w:r>
      <w:r w:rsidR="0093005C" w:rsidRPr="00EE37D3">
        <w:t>, až uslyší zvuk kompresoru ve venkovní laboratoři. Ale marně. Zaslechl kroky.</w:t>
      </w:r>
    </w:p>
    <w:p w:rsidR="00967FBE" w:rsidRPr="00EE37D3" w:rsidRDefault="0093005C" w:rsidP="00A21DE9">
      <w:pPr>
        <w:pStyle w:val="Text"/>
      </w:pPr>
      <w:r w:rsidRPr="00EE37D3">
        <w:rPr>
          <w:i/>
        </w:rPr>
        <w:t xml:space="preserve">Sakra! </w:t>
      </w:r>
      <w:proofErr w:type="gramStart"/>
      <w:r w:rsidRPr="00EE37D3">
        <w:t>zaklel</w:t>
      </w:r>
      <w:proofErr w:type="gramEnd"/>
      <w:r w:rsidRPr="00EE37D3">
        <w:t xml:space="preserve"> v duchu.</w:t>
      </w:r>
    </w:p>
    <w:p w:rsidR="00967FBE" w:rsidRPr="00EE37D3" w:rsidRDefault="0093005C" w:rsidP="00A21DE9">
      <w:pPr>
        <w:pStyle w:val="Text"/>
      </w:pPr>
      <w:r w:rsidRPr="00EE37D3">
        <w:t>Ten idiot nezajistil zámek. Vlastně se nemusel bát. Vnější zámek do hlavní laboratoře musel být zamčený</w:t>
      </w:r>
      <w:r w:rsidR="00510CE8">
        <w:t>,</w:t>
      </w:r>
      <w:r w:rsidRPr="00EE37D3">
        <w:t xml:space="preserve"> protože jinak by se vnitřní zámek vůbec neotevřel. Věděl, že nic neuniklo, ale šlo o princip.</w:t>
      </w:r>
    </w:p>
    <w:p w:rsidR="00967FBE" w:rsidRPr="00EE37D3" w:rsidRDefault="0093005C" w:rsidP="00A21DE9">
      <w:pPr>
        <w:pStyle w:val="Text"/>
      </w:pPr>
      <w:r w:rsidRPr="00EE37D3">
        <w:t xml:space="preserve">Otevřel skříňku a opatrně zastrčil malou lahvičku s krystaly dozadu. Chtěl před ni postavit zkumavky. </w:t>
      </w:r>
      <w:r w:rsidR="00967FBE" w:rsidRPr="00EE37D3">
        <w:t>„</w:t>
      </w:r>
      <w:r w:rsidRPr="00EE37D3">
        <w:t>Kdo je tam?</w:t>
      </w:r>
      <w:r w:rsidR="00967FBE" w:rsidRPr="00EE37D3">
        <w:t>“</w:t>
      </w:r>
      <w:r w:rsidRPr="00EE37D3">
        <w:t xml:space="preserve"> zeptal se.</w:t>
      </w:r>
    </w:p>
    <w:p w:rsidR="00967FBE" w:rsidRPr="00EE37D3" w:rsidRDefault="0093005C" w:rsidP="00A21DE9">
      <w:pPr>
        <w:pStyle w:val="Text"/>
      </w:pPr>
      <w:r w:rsidRPr="00EE37D3">
        <w:t xml:space="preserve">Objevila se před ním známá postava. Byl to Rachek. Mělo ho to napadnout. Ten člověk je úplný cvok. Někdy si Brandes myslel, že jenom provokuje. </w:t>
      </w:r>
      <w:r w:rsidR="00967FBE" w:rsidRPr="00EE37D3">
        <w:t>„</w:t>
      </w:r>
      <w:r w:rsidRPr="00EE37D3">
        <w:t>Haló, doktore.</w:t>
      </w:r>
      <w:r w:rsidR="00967FBE" w:rsidRPr="00EE37D3">
        <w:t>“</w:t>
      </w:r>
    </w:p>
    <w:p w:rsidR="00967FBE" w:rsidRPr="00EE37D3" w:rsidRDefault="00967FBE" w:rsidP="00A21DE9">
      <w:pPr>
        <w:pStyle w:val="Text"/>
      </w:pPr>
      <w:r w:rsidRPr="00EE37D3">
        <w:t>„</w:t>
      </w:r>
      <w:r w:rsidR="0093005C" w:rsidRPr="00EE37D3">
        <w:t>Racheku. K čertu s vámi. Copak neznáte pravidla? Zajistěte ty zatracený dveře.</w:t>
      </w:r>
      <w:r w:rsidRPr="00EE37D3">
        <w:t>“</w:t>
      </w:r>
    </w:p>
    <w:p w:rsidR="00967FBE" w:rsidRPr="00EE37D3" w:rsidRDefault="00967FBE" w:rsidP="00A21DE9">
      <w:pPr>
        <w:pStyle w:val="Text"/>
      </w:pPr>
      <w:r w:rsidRPr="00EE37D3">
        <w:t>„</w:t>
      </w:r>
      <w:r w:rsidR="0093005C" w:rsidRPr="00EE37D3">
        <w:t>Potulujou se tady někteří vaši miláčci?</w:t>
      </w:r>
      <w:r w:rsidRPr="00EE37D3">
        <w:t>“</w:t>
      </w:r>
      <w:r w:rsidR="0093005C" w:rsidRPr="00EE37D3">
        <w:t xml:space="preserve"> zeptal se Rachek ironicky, ale vrátil se ke dveřím a zajistil je. Zvuk kompresoru Bra</w:t>
      </w:r>
      <w:r w:rsidRPr="00EE37D3">
        <w:t>nd</w:t>
      </w:r>
      <w:r w:rsidR="0093005C" w:rsidRPr="00EE37D3">
        <w:t>esovým uším přímo lahodil.</w:t>
      </w:r>
    </w:p>
    <w:p w:rsidR="00967FBE" w:rsidRPr="00EE37D3" w:rsidRDefault="00967FBE" w:rsidP="00A21DE9">
      <w:pPr>
        <w:pStyle w:val="Text"/>
      </w:pPr>
      <w:r w:rsidRPr="00EE37D3">
        <w:t>„</w:t>
      </w:r>
      <w:r w:rsidR="0093005C" w:rsidRPr="00EE37D3">
        <w:t>To není tak snadné,</w:t>
      </w:r>
      <w:r w:rsidRPr="00EE37D3">
        <w:t>“</w:t>
      </w:r>
      <w:r w:rsidR="0093005C" w:rsidRPr="00EE37D3">
        <w:t xml:space="preserve"> odsekl Brandes ne zrovna přátelsky.</w:t>
      </w:r>
    </w:p>
    <w:p w:rsidR="00967FBE" w:rsidRPr="00EE37D3" w:rsidRDefault="00967FBE" w:rsidP="00A21DE9">
      <w:pPr>
        <w:pStyle w:val="Text"/>
      </w:pPr>
      <w:r w:rsidRPr="00EE37D3">
        <w:t>„</w:t>
      </w:r>
      <w:r w:rsidR="0093005C" w:rsidRPr="00EE37D3">
        <w:t>Riziko je minimální, doktore,</w:t>
      </w:r>
      <w:r w:rsidRPr="00EE37D3">
        <w:t>“</w:t>
      </w:r>
      <w:r w:rsidR="0093005C" w:rsidRPr="00EE37D3">
        <w:t xml:space="preserve"> řekl Rachek zamyšleně. </w:t>
      </w:r>
      <w:r w:rsidRPr="00EE37D3">
        <w:t>„</w:t>
      </w:r>
      <w:r w:rsidR="0093005C" w:rsidRPr="00EE37D3">
        <w:t xml:space="preserve">Jste tady sám </w:t>
      </w:r>
      <w:r w:rsidRPr="00EE37D3">
        <w:t>–</w:t>
      </w:r>
      <w:r w:rsidR="0093005C" w:rsidRPr="00EE37D3">
        <w:t xml:space="preserve"> jenom vy jediný </w:t>
      </w:r>
      <w:r w:rsidRPr="00EE37D3">
        <w:t>–</w:t>
      </w:r>
      <w:r w:rsidR="0093005C" w:rsidRPr="00EE37D3">
        <w:t xml:space="preserve"> není pravděpodobné, že by tady něco náhodou poletovalo, a určitě ne mimo vaši vnitřní svatyni.</w:t>
      </w:r>
      <w:r w:rsidRPr="00EE37D3">
        <w:t>“</w:t>
      </w:r>
    </w:p>
    <w:p w:rsidR="00967FBE" w:rsidRPr="00EE37D3" w:rsidRDefault="00967FBE" w:rsidP="00A21DE9">
      <w:pPr>
        <w:pStyle w:val="Text"/>
      </w:pPr>
      <w:r w:rsidRPr="00EE37D3">
        <w:t>„</w:t>
      </w:r>
      <w:r w:rsidR="0093005C" w:rsidRPr="00EE37D3">
        <w:t>Ale co tady děláte vy?</w:t>
      </w:r>
      <w:r w:rsidRPr="00EE37D3">
        <w:t>“</w:t>
      </w:r>
      <w:r w:rsidR="0093005C" w:rsidRPr="00EE37D3">
        <w:t xml:space="preserve"> zeptal se ho Brandes. Uvědomil si, že Rachek přišel o den dřív.</w:t>
      </w:r>
    </w:p>
    <w:p w:rsidR="00967FBE" w:rsidRPr="00EE37D3" w:rsidRDefault="0093005C" w:rsidP="00A21DE9">
      <w:pPr>
        <w:pStyle w:val="Text"/>
      </w:pPr>
      <w:r w:rsidRPr="00EE37D3">
        <w:t>Rachek si Brandese chvilku prohlížel. Byl vysoký, velice štíhlý. Stěží vážil víc než osmdesát kilo, a na jeho výšku to nebylo moc. Měl černé oči, ty nejtmavší a nejpronikavější, jaké kdy Brandes viděl, a nakrátko ostříhané vlasy.</w:t>
      </w:r>
    </w:p>
    <w:p w:rsidR="00967FBE" w:rsidRPr="00EE37D3" w:rsidRDefault="00967FBE" w:rsidP="00A21DE9">
      <w:pPr>
        <w:pStyle w:val="Text"/>
      </w:pPr>
      <w:r w:rsidRPr="00EE37D3">
        <w:t>„</w:t>
      </w:r>
      <w:r w:rsidR="0093005C" w:rsidRPr="00EE37D3">
        <w:t>Už jste svůj projekt dokončil,</w:t>
      </w:r>
      <w:r w:rsidRPr="00EE37D3">
        <w:t>“</w:t>
      </w:r>
      <w:r w:rsidR="0093005C" w:rsidRPr="00EE37D3">
        <w:t xml:space="preserve"> konstatoval Rachek a jeho hlas byl klidný. </w:t>
      </w:r>
      <w:r w:rsidRPr="00EE37D3">
        <w:t>„</w:t>
      </w:r>
      <w:r w:rsidR="0093005C" w:rsidRPr="00EE37D3">
        <w:t>Tak jsem přišel, abych si to odnesl. Už se nemůžeme dočkat, až to vyzkoušíme.</w:t>
      </w:r>
      <w:r w:rsidRPr="00EE37D3">
        <w:t>“</w:t>
      </w:r>
    </w:p>
    <w:p w:rsidR="00967FBE" w:rsidRPr="00EE37D3" w:rsidRDefault="0093005C" w:rsidP="00A21DE9">
      <w:pPr>
        <w:pStyle w:val="Text"/>
      </w:pPr>
      <w:r w:rsidRPr="00EE37D3">
        <w:t>Věci nešly podle plánu. Brandes byl člověk přehnaně pečlivý a pořádkumilovný a měl rád řád, který dala jeho životu laboratoř.</w:t>
      </w:r>
    </w:p>
    <w:p w:rsidR="00967FBE" w:rsidRPr="00EE37D3" w:rsidRDefault="00967FBE" w:rsidP="00A21DE9">
      <w:pPr>
        <w:pStyle w:val="Text"/>
      </w:pPr>
      <w:r w:rsidRPr="00EE37D3">
        <w:t>„</w:t>
      </w:r>
      <w:r w:rsidR="0093005C" w:rsidRPr="00EE37D3">
        <w:t>Tam to je,</w:t>
      </w:r>
      <w:r w:rsidRPr="00EE37D3">
        <w:t>“</w:t>
      </w:r>
      <w:r w:rsidR="0093005C" w:rsidRPr="00EE37D3">
        <w:t xml:space="preserve"> ukázal. </w:t>
      </w:r>
      <w:r w:rsidRPr="00EE37D3">
        <w:t>„</w:t>
      </w:r>
      <w:r w:rsidR="0093005C" w:rsidRPr="00EE37D3">
        <w:t>Poslužte si.</w:t>
      </w:r>
      <w:r w:rsidRPr="00EE37D3">
        <w:t>“</w:t>
      </w:r>
      <w:r w:rsidR="0093005C" w:rsidRPr="00EE37D3">
        <w:t xml:space="preserve"> Nevěděl, proč to řekl </w:t>
      </w:r>
      <w:r w:rsidRPr="00EE37D3">
        <w:t>–</w:t>
      </w:r>
      <w:r w:rsidR="0093005C" w:rsidRPr="00EE37D3">
        <w:t xml:space="preserve"> taková dětinskost. </w:t>
      </w:r>
      <w:r w:rsidRPr="00EE37D3">
        <w:t>„</w:t>
      </w:r>
      <w:r w:rsidR="0093005C" w:rsidRPr="00EE37D3">
        <w:t>Samozřejmě,</w:t>
      </w:r>
      <w:r w:rsidRPr="00EE37D3">
        <w:t>“</w:t>
      </w:r>
      <w:r w:rsidR="0093005C" w:rsidRPr="00EE37D3">
        <w:t xml:space="preserve"> dodal rychle, </w:t>
      </w:r>
      <w:r w:rsidRPr="00EE37D3">
        <w:t>„</w:t>
      </w:r>
      <w:r w:rsidR="0093005C" w:rsidRPr="00EE37D3">
        <w:t xml:space="preserve">pokud jste tak hloupý, </w:t>
      </w:r>
      <w:r w:rsidR="0093005C" w:rsidRPr="00EE37D3">
        <w:lastRenderedPageBreak/>
        <w:t>abyste to odsud nesl v noci a sám bez sebemenších bezpečnostních opatření.</w:t>
      </w:r>
      <w:r w:rsidRPr="00EE37D3">
        <w:t>“</w:t>
      </w:r>
      <w:r w:rsidR="0093005C" w:rsidRPr="00EE37D3">
        <w:t xml:space="preserve"> Zkřížil ruce na prsou a triumfálně se usmál.</w:t>
      </w:r>
    </w:p>
    <w:p w:rsidR="00967FBE" w:rsidRPr="00EE37D3" w:rsidRDefault="00967FBE" w:rsidP="00A21DE9">
      <w:pPr>
        <w:pStyle w:val="Text"/>
      </w:pPr>
      <w:r w:rsidRPr="00EE37D3">
        <w:t>„</w:t>
      </w:r>
      <w:r w:rsidR="0093005C" w:rsidRPr="00EE37D3">
        <w:t>Obávám se, že právě tohle udělám, doktore.</w:t>
      </w:r>
      <w:r w:rsidRPr="00EE37D3">
        <w:t>“</w:t>
      </w:r>
    </w:p>
    <w:p w:rsidR="00967FBE" w:rsidRPr="00EE37D3" w:rsidRDefault="00967FBE" w:rsidP="00A21DE9">
      <w:pPr>
        <w:pStyle w:val="Text"/>
      </w:pPr>
      <w:r w:rsidRPr="00EE37D3">
        <w:t>„</w:t>
      </w:r>
      <w:r w:rsidR="0093005C" w:rsidRPr="00EE37D3">
        <w:t>Jste šílenec,</w:t>
      </w:r>
      <w:r w:rsidRPr="00EE37D3">
        <w:t>“</w:t>
      </w:r>
      <w:r w:rsidR="0093005C" w:rsidRPr="00EE37D3">
        <w:t xml:space="preserve"> řekl Brandes užasle. </w:t>
      </w:r>
      <w:r w:rsidRPr="00EE37D3">
        <w:t>„</w:t>
      </w:r>
      <w:r w:rsidR="0093005C" w:rsidRPr="00EE37D3">
        <w:t>Ani nevíte, jak se to chová.</w:t>
      </w:r>
      <w:r w:rsidRPr="00EE37D3">
        <w:t>“</w:t>
      </w:r>
      <w:r w:rsidR="0093005C" w:rsidRPr="00EE37D3">
        <w:t xml:space="preserve"> Uvědomil si, že divoce gestikuluje a říká víc, než měl v úmyslu.</w:t>
      </w:r>
    </w:p>
    <w:p w:rsidR="00967FBE" w:rsidRPr="00EE37D3" w:rsidRDefault="0093005C" w:rsidP="00A21DE9">
      <w:pPr>
        <w:pStyle w:val="Text"/>
      </w:pPr>
      <w:r w:rsidRPr="00EE37D3">
        <w:t>Rachek jenom zvedl ruku, aby ho umlčel, do druhé vzal kovovou krabici.</w:t>
      </w:r>
    </w:p>
    <w:p w:rsidR="00967FBE" w:rsidRPr="00EE37D3" w:rsidRDefault="00967FBE" w:rsidP="00A21DE9">
      <w:pPr>
        <w:pStyle w:val="Text"/>
      </w:pPr>
      <w:r w:rsidRPr="00EE37D3">
        <w:t>„</w:t>
      </w:r>
      <w:r w:rsidR="0093005C" w:rsidRPr="00EE37D3">
        <w:t>Stačí, že víme, že to funguje. Naši zaměstnavatelé se rozhodli, že i když zkoušky nejsou stoprocentně uspokojivé, materiál je už dostatečně vyvinutý, aby ho každý schopný vědec dokázal využít. Jinými slovy, jestliže je dost dobrý pro někoho tak</w:t>
      </w:r>
      <w:r w:rsidRPr="00EE37D3">
        <w:t>…</w:t>
      </w:r>
      <w:r w:rsidR="0093005C" w:rsidRPr="00EE37D3">
        <w:t xml:space="preserve"> </w:t>
      </w:r>
      <w:proofErr w:type="gramStart"/>
      <w:r w:rsidR="0093005C" w:rsidRPr="00EE37D3">
        <w:t>významného.</w:t>
      </w:r>
      <w:r w:rsidRPr="00EE37D3">
        <w:t>..</w:t>
      </w:r>
      <w:r w:rsidR="0093005C" w:rsidRPr="00EE37D3">
        <w:t>, jako</w:t>
      </w:r>
      <w:proofErr w:type="gramEnd"/>
      <w:r w:rsidR="0093005C" w:rsidRPr="00EE37D3">
        <w:t xml:space="preserve"> jste vy, je dost dobrý i pro ně.</w:t>
      </w:r>
      <w:r w:rsidRPr="00EE37D3">
        <w:t>“</w:t>
      </w:r>
    </w:p>
    <w:p w:rsidR="00967FBE" w:rsidRPr="00EE37D3" w:rsidRDefault="0093005C" w:rsidP="00A21DE9">
      <w:pPr>
        <w:pStyle w:val="Text"/>
      </w:pPr>
      <w:r w:rsidRPr="00EE37D3">
        <w:rPr>
          <w:i/>
        </w:rPr>
        <w:t xml:space="preserve">Měl bych pochopit, co se děje, </w:t>
      </w:r>
      <w:r w:rsidRPr="00EE37D3">
        <w:t>pomyslel si Brandes.</w:t>
      </w:r>
    </w:p>
    <w:p w:rsidR="00967FBE" w:rsidRPr="00EE37D3" w:rsidRDefault="0093005C" w:rsidP="00A21DE9">
      <w:pPr>
        <w:pStyle w:val="Text"/>
        <w:rPr>
          <w:i/>
        </w:rPr>
      </w:pPr>
      <w:r w:rsidRPr="00EE37D3">
        <w:rPr>
          <w:i/>
        </w:rPr>
        <w:t>Jedna tvoje část jako by si to uvědomila. Věděl jsi</w:t>
      </w:r>
      <w:r w:rsidR="00967FBE" w:rsidRPr="00EE37D3">
        <w:rPr>
          <w:i/>
        </w:rPr>
        <w:t>…</w:t>
      </w:r>
      <w:r w:rsidRPr="00EE37D3">
        <w:rPr>
          <w:i/>
        </w:rPr>
        <w:t xml:space="preserve"> věděl jsi přece</w:t>
      </w:r>
      <w:r w:rsidR="00967FBE" w:rsidRPr="00EE37D3">
        <w:rPr>
          <w:i/>
        </w:rPr>
        <w:t>…</w:t>
      </w:r>
      <w:r w:rsidRPr="00EE37D3">
        <w:rPr>
          <w:i/>
        </w:rPr>
        <w:t xml:space="preserve">, Alex by jim tak nevěřil. A </w:t>
      </w:r>
      <w:r w:rsidR="00967FBE" w:rsidRPr="00EE37D3">
        <w:rPr>
          <w:i/>
        </w:rPr>
        <w:t>teď…</w:t>
      </w:r>
    </w:p>
    <w:p w:rsidR="00967FBE" w:rsidRPr="00EE37D3" w:rsidRDefault="00967FBE" w:rsidP="00A21DE9">
      <w:pPr>
        <w:pStyle w:val="Text"/>
      </w:pPr>
      <w:r w:rsidRPr="00EE37D3">
        <w:t>„</w:t>
      </w:r>
      <w:r w:rsidR="0093005C" w:rsidRPr="00EE37D3">
        <w:t>Berete na sebe obrovskou odpovědnost,</w:t>
      </w:r>
      <w:r w:rsidRPr="00EE37D3">
        <w:t>“</w:t>
      </w:r>
      <w:r w:rsidR="0093005C" w:rsidRPr="00EE37D3">
        <w:t xml:space="preserve"> řekl nechápavě.</w:t>
      </w:r>
    </w:p>
    <w:p w:rsidR="00967FBE" w:rsidRPr="00EE37D3" w:rsidRDefault="00967FBE" w:rsidP="00A21DE9">
      <w:pPr>
        <w:pStyle w:val="Text"/>
      </w:pPr>
      <w:r w:rsidRPr="00EE37D3">
        <w:t>„</w:t>
      </w:r>
      <w:r w:rsidR="0093005C" w:rsidRPr="00EE37D3">
        <w:t>O to nejde</w:t>
      </w:r>
      <w:r w:rsidRPr="00EE37D3">
        <w:t>…</w:t>
      </w:r>
      <w:r w:rsidR="0093005C" w:rsidRPr="00EE37D3">
        <w:t>,</w:t>
      </w:r>
      <w:r w:rsidRPr="00EE37D3">
        <w:t>“</w:t>
      </w:r>
      <w:r w:rsidR="0093005C" w:rsidRPr="00EE37D3">
        <w:t xml:space="preserve"> zasmál se Rachek. Stál u dveří do vnitřní laboratoře a pořád se chechtal. </w:t>
      </w:r>
      <w:r w:rsidRPr="00EE37D3">
        <w:t>„</w:t>
      </w:r>
      <w:r w:rsidR="0093005C" w:rsidRPr="00EE37D3">
        <w:t>To je jenom detail,</w:t>
      </w:r>
      <w:r w:rsidRPr="00EE37D3">
        <w:t>“</w:t>
      </w:r>
      <w:r w:rsidR="0093005C" w:rsidRPr="00EE37D3">
        <w:t xml:space="preserve"> dodal.</w:t>
      </w:r>
    </w:p>
    <w:p w:rsidR="00967FBE" w:rsidRPr="00EE37D3" w:rsidRDefault="0093005C" w:rsidP="00A21DE9">
      <w:pPr>
        <w:pStyle w:val="Text"/>
      </w:pPr>
      <w:r w:rsidRPr="00EE37D3">
        <w:t>Brandes se na něj několik vteřin zoufale díval a potom k němu zamířil. Když byl u dveří, Rachek do něj silně strčil.</w:t>
      </w:r>
    </w:p>
    <w:p w:rsidR="00967FBE" w:rsidRPr="00EE37D3" w:rsidRDefault="0093005C" w:rsidP="00A21DE9">
      <w:pPr>
        <w:pStyle w:val="Text"/>
      </w:pPr>
      <w:r w:rsidRPr="00EE37D3">
        <w:t>Brandes upadl a čelem přitom narazil na okraj stolu. Cítil, že mu z hlavy teče krev. Mysl se mu zatemnila.</w:t>
      </w:r>
    </w:p>
    <w:p w:rsidR="00967FBE" w:rsidRPr="00EE37D3" w:rsidRDefault="0093005C" w:rsidP="00A21DE9">
      <w:pPr>
        <w:pStyle w:val="Text"/>
      </w:pPr>
      <w:r w:rsidRPr="00EE37D3">
        <w:t>Jak ztrácel vědomí, uviděl ještě šklebící se Rachekovu tvář. Zřejmě se moc dobře bavil. Dost neopatrně vyndal z krabice jednu zkumavku a hodil ji na Brandese. Spadla pod stůl a rozbila se.</w:t>
      </w:r>
    </w:p>
    <w:p w:rsidR="00967FBE" w:rsidRPr="00EE37D3" w:rsidRDefault="0093005C" w:rsidP="00A21DE9">
      <w:pPr>
        <w:pStyle w:val="Text"/>
      </w:pPr>
      <w:r w:rsidRPr="00EE37D3">
        <w:t>Brandes křičel a jeho křik přehlušil zvuk dveří, které se zavíraly a zamykaly, i zvuk kompresoru.</w:t>
      </w:r>
    </w:p>
    <w:p w:rsidR="00967FBE" w:rsidRPr="00EE37D3" w:rsidRDefault="0093005C" w:rsidP="00A21DE9">
      <w:pPr>
        <w:pStyle w:val="Text"/>
      </w:pPr>
      <w:r w:rsidRPr="00EE37D3">
        <w:t xml:space="preserve">Věděl, že umírá, a byl naprosto zmatený. Nechápal, co se děje. Jeho zaměstnanci ho najdou </w:t>
      </w:r>
      <w:r w:rsidR="00967FBE" w:rsidRPr="00EE37D3">
        <w:t>–</w:t>
      </w:r>
      <w:r w:rsidRPr="00EE37D3">
        <w:t xml:space="preserve"> nejspíš za několik dní </w:t>
      </w:r>
      <w:r w:rsidR="00967FBE" w:rsidRPr="00EE37D3">
        <w:t>–</w:t>
      </w:r>
      <w:r w:rsidRPr="00EE37D3">
        <w:t xml:space="preserve"> a bude prohlášen za mrtvého. Vědomí pomalu vyprchávalo, ale on si přitom uvědomoval, že tohle jsou poslední chvilky jeho života.</w:t>
      </w:r>
    </w:p>
    <w:p w:rsidR="00967FBE" w:rsidRPr="00EE37D3" w:rsidRDefault="0093005C" w:rsidP="00A21DE9">
      <w:pPr>
        <w:pStyle w:val="Text"/>
      </w:pPr>
      <w:r w:rsidRPr="00EE37D3">
        <w:t xml:space="preserve">Začal se bát, potom se ten vnitřní hlas ozval znovu </w:t>
      </w:r>
      <w:r w:rsidR="00967FBE" w:rsidRPr="00EE37D3">
        <w:t>–</w:t>
      </w:r>
      <w:r w:rsidRPr="00EE37D3">
        <w:t xml:space="preserve"> tentokrát naposledy. </w:t>
      </w:r>
      <w:r w:rsidRPr="00EE37D3">
        <w:rPr>
          <w:i/>
        </w:rPr>
        <w:t>Copak jsi to nevěděl už dávno?</w:t>
      </w:r>
    </w:p>
    <w:p w:rsidR="00967FBE" w:rsidRPr="00EE37D3" w:rsidRDefault="0093005C" w:rsidP="00A21DE9">
      <w:pPr>
        <w:pStyle w:val="Text"/>
        <w:rPr>
          <w:i/>
        </w:rPr>
      </w:pPr>
      <w:r w:rsidRPr="00EE37D3">
        <w:rPr>
          <w:i/>
        </w:rPr>
        <w:t>Ano. Věděl jsem to. Věděl.</w:t>
      </w:r>
    </w:p>
    <w:p w:rsidR="00967FBE" w:rsidRPr="00EE37D3" w:rsidRDefault="0093005C" w:rsidP="00A21DE9">
      <w:pPr>
        <w:pStyle w:val="Text"/>
      </w:pPr>
      <w:r w:rsidRPr="00EE37D3">
        <w:t>Podnikl aspoň minimální kroky, pro případ, že by se něco takového stalo. Ale bude to stačit?</w:t>
      </w:r>
    </w:p>
    <w:p w:rsidR="00967FBE" w:rsidRPr="00EE37D3" w:rsidRDefault="0093005C" w:rsidP="00A21DE9">
      <w:pPr>
        <w:pStyle w:val="Text"/>
      </w:pPr>
      <w:r w:rsidRPr="00EE37D3">
        <w:lastRenderedPageBreak/>
        <w:t>Alexi, zase budeš muset šplhat na útes.</w:t>
      </w:r>
    </w:p>
    <w:p w:rsidR="00967FBE" w:rsidRPr="00EE37D3" w:rsidRDefault="0093005C" w:rsidP="00A21DE9">
      <w:pPr>
        <w:pStyle w:val="Text"/>
      </w:pPr>
      <w:r w:rsidRPr="00EE37D3">
        <w:t xml:space="preserve">Proklínal vlastní zaslepenost. </w:t>
      </w:r>
      <w:r w:rsidRPr="00EE37D3">
        <w:rPr>
          <w:i/>
        </w:rPr>
        <w:t xml:space="preserve">Věděl jsi to. Věděl jsi to. Tak se </w:t>
      </w:r>
      <w:r w:rsidR="00967FBE" w:rsidRPr="00EE37D3">
        <w:rPr>
          <w:i/>
        </w:rPr>
        <w:t>teď</w:t>
      </w:r>
      <w:r w:rsidRPr="00EE37D3">
        <w:rPr>
          <w:i/>
        </w:rPr>
        <w:t xml:space="preserve"> tak nediv, </w:t>
      </w:r>
      <w:r w:rsidRPr="00EE37D3">
        <w:t xml:space="preserve">vyčítal vnitřní hlas. </w:t>
      </w:r>
      <w:r w:rsidRPr="00EE37D3">
        <w:rPr>
          <w:i/>
        </w:rPr>
        <w:t>Věděl jsi to.</w:t>
      </w:r>
    </w:p>
    <w:p w:rsidR="00967FBE" w:rsidRPr="00EE37D3" w:rsidRDefault="0093005C" w:rsidP="00A21DE9">
      <w:pPr>
        <w:pStyle w:val="Text"/>
        <w:rPr>
          <w:i/>
        </w:rPr>
      </w:pPr>
      <w:r w:rsidRPr="00EE37D3">
        <w:rPr>
          <w:i/>
        </w:rPr>
        <w:t>Aspoň tenhle strašný hlas zemře se mnou.</w:t>
      </w:r>
    </w:p>
    <w:p w:rsidR="00967FBE" w:rsidRPr="00EE37D3" w:rsidRDefault="0093005C" w:rsidP="00A21DE9">
      <w:pPr>
        <w:pStyle w:val="Text"/>
      </w:pPr>
      <w:r w:rsidRPr="00EE37D3">
        <w:t>Víčka se mu chvěla, jeho hasnoucí mysl se oddělovala. Nezáleželo na tom, j</w:t>
      </w:r>
      <w:r w:rsidR="00967FBE" w:rsidRPr="00EE37D3">
        <w:t>e-l</w:t>
      </w:r>
      <w:r w:rsidRPr="00EE37D3">
        <w:t>i zranění na hlavě vážné.</w:t>
      </w:r>
    </w:p>
    <w:p w:rsidR="001F7266" w:rsidRDefault="0093005C" w:rsidP="00A21DE9">
      <w:pPr>
        <w:pStyle w:val="Text"/>
      </w:pPr>
      <w:r w:rsidRPr="00EE37D3">
        <w:t xml:space="preserve">Jeho mistrovské dílo </w:t>
      </w:r>
      <w:r w:rsidR="00967FBE" w:rsidRPr="00EE37D3">
        <w:t>–</w:t>
      </w:r>
      <w:r w:rsidRPr="00EE37D3">
        <w:t xml:space="preserve"> zvlášť tak silná koncentrace </w:t>
      </w:r>
      <w:r w:rsidR="00967FBE" w:rsidRPr="00EE37D3">
        <w:t>–</w:t>
      </w:r>
      <w:r w:rsidRPr="00EE37D3">
        <w:t xml:space="preserve"> dokončí zbytek.</w:t>
      </w:r>
    </w:p>
    <w:p w:rsidR="00967FBE" w:rsidRDefault="001F7266" w:rsidP="00A21DE9">
      <w:pPr>
        <w:pStyle w:val="Text"/>
      </w:pPr>
      <w:r>
        <w:br w:type="page"/>
      </w:r>
    </w:p>
    <w:p w:rsidR="00A21DE9" w:rsidRDefault="00A21DE9" w:rsidP="002A6004">
      <w:pPr>
        <w:pStyle w:val="Nadpis1"/>
        <w:jc w:val="center"/>
      </w:pPr>
      <w:r>
        <w:t>1</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Prodíral se zástupy lidí spěchajících na oběd. Bylo nesnesitelné horko, které nastalo naprosto nečekaně. O víkendu se nejspíš zase ochladí, pomyslel si Allenberg, takže užije svetr. Tohle období bývá v New Yorku velice záludné. Už není jaro, ale ještě není léto. Sukně dívek, které potkával, mu připadaly přehnaně krátké. Asi stárnu, napadlo ho.</w:t>
      </w:r>
    </w:p>
    <w:p w:rsidR="00967FBE" w:rsidRPr="00EE37D3" w:rsidRDefault="0093005C" w:rsidP="00A21DE9">
      <w:pPr>
        <w:pStyle w:val="Text"/>
      </w:pPr>
      <w:r w:rsidRPr="00EE37D3">
        <w:t>Měl pocit, že se nad ním klene monolit ze skla a oceli. Pozorně sledoval dění kolem sebe. Dělal to tak už dlouhé roky, protože opatrnosti nikdy nezbývá.</w:t>
      </w:r>
    </w:p>
    <w:p w:rsidR="00967FBE" w:rsidRPr="00EE37D3" w:rsidRDefault="0093005C" w:rsidP="00A21DE9">
      <w:pPr>
        <w:pStyle w:val="Text"/>
      </w:pPr>
      <w:r w:rsidRPr="00EE37D3">
        <w:t xml:space="preserve">Jenom párkrát byl přizván na takovou schůzku. A protože tuto schůzku sám svolal </w:t>
      </w:r>
      <w:r w:rsidR="00967FBE" w:rsidRPr="00EE37D3">
        <w:t>–</w:t>
      </w:r>
      <w:r w:rsidRPr="00EE37D3">
        <w:t xml:space="preserve"> a bylo to poprvé, co něco takového udělal </w:t>
      </w:r>
      <w:r w:rsidR="00967FBE" w:rsidRPr="00EE37D3">
        <w:t>–</w:t>
      </w:r>
      <w:r w:rsidRPr="00EE37D3">
        <w:t xml:space="preserve"> dával si ještě větší pozor.</w:t>
      </w:r>
    </w:p>
    <w:p w:rsidR="00967FBE" w:rsidRPr="00EE37D3" w:rsidRDefault="0093005C" w:rsidP="00A21DE9">
      <w:pPr>
        <w:pStyle w:val="Text"/>
      </w:pPr>
      <w:r w:rsidRPr="00EE37D3">
        <w:t>Teď tedy mířil na setkání s vedením jedné veledůležité a vlivné organizace, která se mohla pochlubit neuvěřitelně velkou mocí. Taková koncentrace moci se do té doby nikde nevyskytovala.</w:t>
      </w:r>
    </w:p>
    <w:p w:rsidR="00967FBE" w:rsidRPr="00EE37D3" w:rsidRDefault="0093005C" w:rsidP="00A21DE9">
      <w:pPr>
        <w:pStyle w:val="Text"/>
      </w:pPr>
      <w:r w:rsidRPr="00EE37D3">
        <w:t xml:space="preserve">Nedaleko stála známá socha </w:t>
      </w:r>
      <w:proofErr w:type="gramStart"/>
      <w:r w:rsidRPr="00EE37D3">
        <w:t>Atlase</w:t>
      </w:r>
      <w:proofErr w:type="gramEnd"/>
      <w:r w:rsidRPr="00EE37D3">
        <w:t>, nesoucího na zádech zeměkouli. Jednou, cestou na nějakou jinou schůzku, udělal psychologickou chybu. Když sochu míjel, podíval se na ni. Teď mu bylo třiašedesát. Byl sice zdravý a plný síly, ale věděl, že taková ramena nemá nikdo.</w:t>
      </w:r>
    </w:p>
    <w:p w:rsidR="00967FBE" w:rsidRPr="00EE37D3" w:rsidRDefault="0093005C" w:rsidP="00A21DE9">
      <w:pPr>
        <w:pStyle w:val="Text"/>
      </w:pPr>
      <w:r w:rsidRPr="00EE37D3">
        <w:t>Oddělil se z proudu lidí, zamířil na sever a vstoupil do budovy po levé straně. Zdálo se, že otáčecí dveře se v tuto denní dobu ani na chvíli nezastaví.</w:t>
      </w:r>
    </w:p>
    <w:p w:rsidR="00967FBE" w:rsidRPr="00EE37D3" w:rsidRDefault="0093005C" w:rsidP="00A21DE9">
      <w:pPr>
        <w:pStyle w:val="Text"/>
      </w:pPr>
      <w:r w:rsidRPr="00EE37D3">
        <w:t>Za stolem kousek od výtahů stálo několik strážných v modrých uniformách. Kolem nich proudili muži a ženy a každý se zapsal do velké knihy, která ležela na stole.</w:t>
      </w:r>
    </w:p>
    <w:p w:rsidR="00967FBE" w:rsidRPr="00EE37D3" w:rsidRDefault="0093005C" w:rsidP="00A21DE9">
      <w:pPr>
        <w:pStyle w:val="Text"/>
      </w:pPr>
      <w:r w:rsidRPr="00EE37D3">
        <w:t>Allenberg přistoupil ke strážci v bílé košili. Byl jediný ozbrojený a měl kapitánské výložky.</w:t>
      </w:r>
    </w:p>
    <w:p w:rsidR="00967FBE" w:rsidRPr="00EE37D3" w:rsidRDefault="00967FBE" w:rsidP="00A21DE9">
      <w:pPr>
        <w:pStyle w:val="Text"/>
      </w:pPr>
      <w:r w:rsidRPr="00EE37D3">
        <w:t>„</w:t>
      </w:r>
      <w:r w:rsidR="0093005C" w:rsidRPr="00EE37D3">
        <w:t>Jsem Allenberg.</w:t>
      </w:r>
      <w:r w:rsidRPr="00EE37D3">
        <w:t>“</w:t>
      </w:r>
    </w:p>
    <w:p w:rsidR="00967FBE" w:rsidRPr="00EE37D3" w:rsidRDefault="0093005C" w:rsidP="00A21DE9">
      <w:pPr>
        <w:pStyle w:val="Text"/>
      </w:pPr>
      <w:r w:rsidRPr="00EE37D3">
        <w:lastRenderedPageBreak/>
        <w:t>Druhý muž natáhl ruku a vzal si od něho kartu, která vypadala jako karta American Expressu. Zasunul ji do přístroje pod pultem, podíval se na Allenberga, kývl hlavou a vrátil mu ji zpátky.</w:t>
      </w:r>
    </w:p>
    <w:p w:rsidR="00967FBE" w:rsidRPr="00EE37D3" w:rsidRDefault="0093005C" w:rsidP="00A21DE9">
      <w:pPr>
        <w:pStyle w:val="Text"/>
      </w:pPr>
      <w:r w:rsidRPr="00EE37D3">
        <w:t xml:space="preserve">Potom mávl na pečlivě oblečeného muže stojícího u vchodu, a když k nim dotyčný přišel, řekl Allenbergovi: </w:t>
      </w:r>
      <w:r w:rsidR="00967FBE" w:rsidRPr="00EE37D3">
        <w:t>„</w:t>
      </w:r>
      <w:r w:rsidRPr="00EE37D3">
        <w:t>Pane, tenhle člověk vás doprovodí.</w:t>
      </w:r>
      <w:r w:rsidR="00967FBE" w:rsidRPr="00EE37D3">
        <w:t>“</w:t>
      </w:r>
    </w:p>
    <w:p w:rsidR="00967FBE" w:rsidRPr="00EE37D3" w:rsidRDefault="00967FBE" w:rsidP="00A21DE9">
      <w:pPr>
        <w:pStyle w:val="Text"/>
      </w:pPr>
      <w:r w:rsidRPr="00EE37D3">
        <w:t>„</w:t>
      </w:r>
      <w:r w:rsidR="0093005C" w:rsidRPr="00EE37D3">
        <w:t>Díky,</w:t>
      </w:r>
      <w:r w:rsidRPr="00EE37D3">
        <w:t>“</w:t>
      </w:r>
      <w:r w:rsidR="0093005C" w:rsidRPr="00EE37D3">
        <w:t xml:space="preserve"> odpověděl Allenberg. Následoval neznámého muže ven do prázdného taxíku, na kterém svítil nápis </w:t>
      </w:r>
      <w:r w:rsidR="0093005C" w:rsidRPr="00EE37D3">
        <w:rPr>
          <w:i/>
        </w:rPr>
        <w:t>Obsazeno.</w:t>
      </w:r>
    </w:p>
    <w:p w:rsidR="00967FBE" w:rsidRPr="00EE37D3" w:rsidRDefault="0093005C" w:rsidP="00A21DE9">
      <w:pPr>
        <w:pStyle w:val="Text"/>
      </w:pPr>
      <w:r w:rsidRPr="00EE37D3">
        <w:t xml:space="preserve">Sedl si dozadu a taxík se rozjel. Zahnul na východ směrem k </w:t>
      </w:r>
      <w:proofErr w:type="gramStart"/>
      <w:r w:rsidRPr="00EE37D3">
        <w:t>Madison</w:t>
      </w:r>
      <w:proofErr w:type="gramEnd"/>
      <w:r w:rsidRPr="00EE37D3">
        <w:t xml:space="preserve"> avenue. Allenberg věděl, že pojedou oklikou, a těšilo ho pomyšlení, že jeho vlastní agentura by se mohla co do zajištění bezpečnosti rovnat mnohem větší a zkušenější organizaci. Přitom hodně věcí zajišťoval on sám.</w:t>
      </w:r>
    </w:p>
    <w:p w:rsidR="00967FBE" w:rsidRPr="00EE37D3" w:rsidRDefault="0093005C" w:rsidP="00A21DE9">
      <w:pPr>
        <w:pStyle w:val="Text"/>
      </w:pPr>
      <w:r w:rsidRPr="00EE37D3">
        <w:t xml:space="preserve">Koneckonců jeho agentura neexistovala příliš dlouho a Allenberg ji pokládal za ukázku washingtonské subkultury lidí sledujících ty, kteří někoho sledují. Možná že by skončila </w:t>
      </w:r>
      <w:r w:rsidR="00967FBE" w:rsidRPr="00EE37D3">
        <w:t>–</w:t>
      </w:r>
      <w:r w:rsidRPr="00EE37D3">
        <w:t xml:space="preserve"> kdyby do ní přestaly plynout příspěvky poskytované z neustále překračovaného rozpočtu a už by nebylo tak snadné získat potřebné peníze.</w:t>
      </w:r>
    </w:p>
    <w:p w:rsidR="00967FBE" w:rsidRPr="00EE37D3" w:rsidRDefault="0093005C" w:rsidP="00A21DE9">
      <w:pPr>
        <w:pStyle w:val="Text"/>
      </w:pPr>
      <w:r w:rsidRPr="00EE37D3">
        <w:t xml:space="preserve">Potom by byl přeložen. Možná by znovu patřil pod NSA nebo do sídla CIA v Lengleyi. Věděl, že by nikdy dobrovolně nepřestal pracovat </w:t>
      </w:r>
      <w:r w:rsidR="00967FBE" w:rsidRPr="00EE37D3">
        <w:t>–</w:t>
      </w:r>
      <w:r w:rsidR="009F6630">
        <w:t xml:space="preserve"> což nevěděli ani kongresmani, </w:t>
      </w:r>
      <w:r w:rsidRPr="00EE37D3">
        <w:t>ani prezident.</w:t>
      </w:r>
    </w:p>
    <w:p w:rsidR="00967FBE" w:rsidRPr="00EE37D3" w:rsidRDefault="0093005C" w:rsidP="00A21DE9">
      <w:pPr>
        <w:pStyle w:val="Text"/>
      </w:pPr>
      <w:r w:rsidRPr="00EE37D3">
        <w:t xml:space="preserve">Koho by taky překvapilo, že si </w:t>
      </w:r>
      <w:r w:rsidR="00967FBE" w:rsidRPr="00EE37D3">
        <w:t>„</w:t>
      </w:r>
      <w:r w:rsidRPr="00EE37D3">
        <w:t>vybraní</w:t>
      </w:r>
      <w:r w:rsidR="00967FBE" w:rsidRPr="00EE37D3">
        <w:t>“</w:t>
      </w:r>
      <w:r w:rsidRPr="00EE37D3">
        <w:t xml:space="preserve"> členové </w:t>
      </w:r>
      <w:r w:rsidR="00967FBE" w:rsidRPr="00EE37D3">
        <w:t>„</w:t>
      </w:r>
      <w:r w:rsidRPr="00EE37D3">
        <w:t>vybraných</w:t>
      </w:r>
      <w:r w:rsidR="00967FBE" w:rsidRPr="00EE37D3">
        <w:t>“</w:t>
      </w:r>
      <w:r w:rsidRPr="00EE37D3">
        <w:t xml:space="preserve"> výborů Kongresu dokázali vybudovat vlastní bezpečnostní službu?</w:t>
      </w:r>
    </w:p>
    <w:p w:rsidR="00967FBE" w:rsidRPr="00EE37D3" w:rsidRDefault="0093005C" w:rsidP="00A21DE9">
      <w:pPr>
        <w:pStyle w:val="Text"/>
      </w:pPr>
      <w:r w:rsidRPr="00EE37D3">
        <w:t>Zajistit prostředky na provoz takové služ</w:t>
      </w:r>
      <w:r w:rsidR="003B67DF">
        <w:t>by nebylo nic těžkého za Jimmyho</w:t>
      </w:r>
      <w:r w:rsidRPr="00EE37D3">
        <w:t xml:space="preserve"> Cartera, který se moc nestaral o události odehrávající se mimo trávník před Bílým domem. Za vlády Rona</w:t>
      </w:r>
      <w:r w:rsidR="00967FBE" w:rsidRPr="00EE37D3">
        <w:t>ld</w:t>
      </w:r>
      <w:r w:rsidRPr="00EE37D3">
        <w:t>a Reagana už to tak jednoduché nebylo. A brzy možná tyto služby zůstanou bez podpory. Ale potom jako by nikdy neexistovaly, že? Allenberg by pokračoval dál. A ostatní by pokračovali jako on.</w:t>
      </w:r>
    </w:p>
    <w:p w:rsidR="00967FBE" w:rsidRPr="00EE37D3" w:rsidRDefault="0093005C" w:rsidP="00A21DE9">
      <w:pPr>
        <w:pStyle w:val="Text"/>
      </w:pPr>
      <w:r w:rsidRPr="00EE37D3">
        <w:t>Zvlášť Allenberg by ve své práci pokračoval. Jeho členství v organizaci, která stojí nad všemi vládami, co se týče moci a chytrosti, mu to zaručuje.</w:t>
      </w:r>
    </w:p>
    <w:p w:rsidR="00967FBE" w:rsidRPr="00EE37D3" w:rsidRDefault="0093005C" w:rsidP="00A21DE9">
      <w:pPr>
        <w:pStyle w:val="Text"/>
      </w:pPr>
      <w:r w:rsidRPr="00EE37D3">
        <w:t xml:space="preserve">Během své pětačtyřicetileté existence se tato organizace nikdy nezabývala problémem, který by neměl celosvětový dopad. A nikdy nezklamala. Občas nebyly výsledky zrovna optimální, ale nikdy se nedaly definovat jako neúspěch. Zachovávalo se přísné utajení, což </w:t>
      </w:r>
      <w:r w:rsidRPr="00EE37D3">
        <w:lastRenderedPageBreak/>
        <w:t xml:space="preserve">byla pojistka proti všem nepříznivým vlivům. Dokonce ani Allenbergova agentura o ní nic nevěděla. Samozřejmě kromě ředitele agentury </w:t>
      </w:r>
      <w:r w:rsidR="00967FBE" w:rsidRPr="00EE37D3">
        <w:t>–</w:t>
      </w:r>
      <w:r w:rsidRPr="00EE37D3">
        <w:t xml:space="preserve"> tedy jeho samého. Ale Allenberg, který byl členem její rady osm let, stejně nevěděl všechn</w:t>
      </w:r>
      <w:r w:rsidR="00967FBE" w:rsidRPr="00EE37D3">
        <w:t>o o</w:t>
      </w:r>
      <w:r w:rsidRPr="00EE37D3">
        <w:t xml:space="preserve"> jejích členech ani o všech jejích aktivitách. A pochyboval, jestli to věděl vůbec někdo.</w:t>
      </w:r>
    </w:p>
    <w:p w:rsidR="00967FBE" w:rsidRPr="00EE37D3" w:rsidRDefault="0093005C" w:rsidP="00A21DE9">
      <w:pPr>
        <w:pStyle w:val="Text"/>
      </w:pPr>
      <w:r w:rsidRPr="00EE37D3">
        <w:t>Když ho přijímali, vysvětlili mu, že má stejná práva jako její zakladatelé. Organizace neměla druhou garnituru. Každý člen byl považován po všech stránkách za rovnocenného mužům, kteří Uisce Beathu založili.</w:t>
      </w:r>
    </w:p>
    <w:p w:rsidR="00967FBE" w:rsidRPr="00EE37D3" w:rsidRDefault="0093005C" w:rsidP="00A21DE9">
      <w:pPr>
        <w:pStyle w:val="Text"/>
      </w:pPr>
      <w:r w:rsidRPr="00EE37D3">
        <w:t>Když se Allenberg vrátil ze vzpomínek do reality, všiml si, že taxík už je u konce své klikaté cesty. Přejeli Pátou avenue a směřovali na jih. Řidič zrovna odbočil na Grand Army Plaza a pr</w:t>
      </w:r>
      <w:r w:rsidR="00967FBE" w:rsidRPr="00EE37D3">
        <w:t>ok</w:t>
      </w:r>
      <w:r w:rsidRPr="00EE37D3">
        <w:t>roužil Centrálním parkem.</w:t>
      </w:r>
    </w:p>
    <w:p w:rsidR="00967FBE" w:rsidRPr="00EE37D3" w:rsidRDefault="0093005C" w:rsidP="00A21DE9">
      <w:pPr>
        <w:pStyle w:val="Text"/>
      </w:pPr>
      <w:r w:rsidRPr="00EE37D3">
        <w:t>Allenberg věděl, že zbytek cesty by mohli projet poměrně přímo. Taxík se vrátil na Pátou avenue a zahnul na Park avenue. O n</w:t>
      </w:r>
      <w:r w:rsidR="00C71027">
        <w:t>ěkolik bloků dál zastavil před P</w:t>
      </w:r>
      <w:r w:rsidRPr="00EE37D3">
        <w:t>ark avenue 101.</w:t>
      </w:r>
    </w:p>
    <w:p w:rsidR="00967FBE" w:rsidRPr="00EE37D3" w:rsidRDefault="0093005C" w:rsidP="00A21DE9">
      <w:pPr>
        <w:pStyle w:val="Text"/>
      </w:pPr>
      <w:r w:rsidRPr="00EE37D3">
        <w:t>Allenberg i řidič vystoupili a přešli velké náměstí. Vešli do haly. Uvnitř ho řidič odvedl k dalšímu ozbrojenému strážci.</w:t>
      </w:r>
    </w:p>
    <w:p w:rsidR="00967FBE" w:rsidRPr="00EE37D3" w:rsidRDefault="00967FBE" w:rsidP="00A21DE9">
      <w:pPr>
        <w:pStyle w:val="Text"/>
      </w:pPr>
      <w:r w:rsidRPr="00EE37D3">
        <w:t>„</w:t>
      </w:r>
      <w:r w:rsidR="0093005C" w:rsidRPr="00EE37D3">
        <w:t>Dobrý den, pane,</w:t>
      </w:r>
      <w:r w:rsidRPr="00EE37D3">
        <w:t>“</w:t>
      </w:r>
      <w:r w:rsidR="0093005C" w:rsidRPr="00EE37D3">
        <w:t xml:space="preserve"> pozdravil strážce. Podal Allenbergovi klíč a ukázal na otevřený prázdný výtah. Allenberg místo poděkování kývl hlavou, nastoupil do výtahu a zmáčkl tlačítko. Vyjel do padesátého třetího patra, a než vystoupil, zase výtah zamkl.</w:t>
      </w:r>
    </w:p>
    <w:p w:rsidR="00967FBE" w:rsidRPr="00EE37D3" w:rsidRDefault="0093005C" w:rsidP="00A21DE9">
      <w:pPr>
        <w:pStyle w:val="Text"/>
      </w:pPr>
      <w:r w:rsidRPr="00EE37D3">
        <w:t>Chodba byla úplně stejná jako ve všech ostatních poschodích v této budově: čistá, s oranžovými koberci a bílými stěnami. Malé směrovky přímo u výtahu pomáhaly těm, kteří hledali konkrétní čísla místností.</w:t>
      </w:r>
    </w:p>
    <w:p w:rsidR="00967FBE" w:rsidRPr="00EE37D3" w:rsidRDefault="0093005C" w:rsidP="00A21DE9">
      <w:pPr>
        <w:pStyle w:val="Text"/>
      </w:pPr>
      <w:r w:rsidRPr="00EE37D3">
        <w:t>Allenberg bez zaváhání zahnul doprava a zamířil ke dveřím na konci chodby. Ty byly bez čísla a bez vizitky.</w:t>
      </w:r>
    </w:p>
    <w:p w:rsidR="00967FBE" w:rsidRPr="00EE37D3" w:rsidRDefault="0093005C" w:rsidP="00A21DE9">
      <w:pPr>
        <w:pStyle w:val="Text"/>
      </w:pPr>
      <w:r w:rsidRPr="00EE37D3">
        <w:t xml:space="preserve">Nezaklepal. Použil klíče </w:t>
      </w:r>
      <w:r w:rsidR="00967FBE" w:rsidRPr="00EE37D3">
        <w:t>–</w:t>
      </w:r>
      <w:r w:rsidRPr="00EE37D3">
        <w:t xml:space="preserve"> velmi speciálního klíče se zabudovanými magnetickými zónami </w:t>
      </w:r>
      <w:r w:rsidR="00967FBE" w:rsidRPr="00EE37D3">
        <w:t>–</w:t>
      </w:r>
      <w:r w:rsidRPr="00EE37D3">
        <w:t xml:space="preserve"> a dveře otevřel.</w:t>
      </w:r>
    </w:p>
    <w:p w:rsidR="00967FBE" w:rsidRPr="00EE37D3" w:rsidRDefault="0093005C" w:rsidP="00A21DE9">
      <w:pPr>
        <w:pStyle w:val="Text"/>
      </w:pPr>
      <w:r w:rsidRPr="00EE37D3">
        <w:t>Zámek byl zdánlivě nedobytný, ale přesto se kód v nepravidelných intervalech měnil. Náhradní klíče získal velice podivným způsobem. Někdo má buď velkou představivost, nebo smysl pro humor, nebo obojí, říkal si často.</w:t>
      </w:r>
    </w:p>
    <w:p w:rsidR="00967FBE" w:rsidRPr="00EE37D3" w:rsidRDefault="0093005C" w:rsidP="00A21DE9">
      <w:pPr>
        <w:pStyle w:val="Text"/>
      </w:pPr>
      <w:r w:rsidRPr="00EE37D3">
        <w:t>Když vešel, nespatřil recepční, ale ocitl se před stěnou, která byla lehce osvícená nazelenalým světlem.</w:t>
      </w:r>
    </w:p>
    <w:p w:rsidR="00967FBE" w:rsidRPr="00EE37D3" w:rsidRDefault="0093005C" w:rsidP="00A21DE9">
      <w:pPr>
        <w:pStyle w:val="Text"/>
      </w:pPr>
      <w:r w:rsidRPr="00EE37D3">
        <w:lastRenderedPageBreak/>
        <w:t xml:space="preserve">A zeď promluvila. </w:t>
      </w:r>
      <w:r w:rsidR="00967FBE" w:rsidRPr="00EE37D3">
        <w:t>„</w:t>
      </w:r>
      <w:r w:rsidRPr="00EE37D3">
        <w:t>Pane, můžete mi říct vaše jméno?</w:t>
      </w:r>
      <w:r w:rsidR="00967FBE" w:rsidRPr="00EE37D3">
        <w:t>“</w:t>
      </w:r>
    </w:p>
    <w:p w:rsidR="00967FBE" w:rsidRPr="00EE37D3" w:rsidRDefault="00967FBE" w:rsidP="00A21DE9">
      <w:pPr>
        <w:pStyle w:val="Text"/>
      </w:pPr>
      <w:r w:rsidRPr="00EE37D3">
        <w:t>„</w:t>
      </w:r>
      <w:r w:rsidR="0093005C" w:rsidRPr="00EE37D3">
        <w:t>Adrian Allenberg.</w:t>
      </w:r>
      <w:r w:rsidRPr="00EE37D3">
        <w:t>“</w:t>
      </w:r>
    </w:p>
    <w:p w:rsidR="00967FBE" w:rsidRPr="00EE37D3" w:rsidRDefault="00967FBE" w:rsidP="00A21DE9">
      <w:pPr>
        <w:pStyle w:val="Text"/>
      </w:pPr>
      <w:r w:rsidRPr="00EE37D3">
        <w:t>„</w:t>
      </w:r>
      <w:r w:rsidR="0093005C" w:rsidRPr="00EE37D3">
        <w:t>Máte domluvenou schůzku?</w:t>
      </w:r>
      <w:r w:rsidRPr="00EE37D3">
        <w:t>“</w:t>
      </w:r>
    </w:p>
    <w:p w:rsidR="00967FBE" w:rsidRPr="00EE37D3" w:rsidRDefault="00967FBE" w:rsidP="00A21DE9">
      <w:pPr>
        <w:pStyle w:val="Text"/>
      </w:pPr>
      <w:r w:rsidRPr="00EE37D3">
        <w:t>„</w:t>
      </w:r>
      <w:r w:rsidR="0093005C" w:rsidRPr="00EE37D3">
        <w:t>Jistě. Ohlásil jsem se včera odpoledne.</w:t>
      </w:r>
      <w:r w:rsidRPr="00EE37D3">
        <w:t>“</w:t>
      </w:r>
    </w:p>
    <w:p w:rsidR="00967FBE" w:rsidRPr="00EE37D3" w:rsidRDefault="0093005C" w:rsidP="00A21DE9">
      <w:pPr>
        <w:pStyle w:val="Text"/>
      </w:pPr>
      <w:r w:rsidRPr="00EE37D3">
        <w:t>To by mělo ke kontrole postačit, pomyslel si.</w:t>
      </w:r>
    </w:p>
    <w:p w:rsidR="00967FBE" w:rsidRPr="00EE37D3" w:rsidRDefault="0093005C" w:rsidP="00A21DE9">
      <w:pPr>
        <w:pStyle w:val="Text"/>
      </w:pPr>
      <w:r w:rsidRPr="00EE37D3">
        <w:t>Chvíli bylo ticho a Allenberg si jako obvykle připadal hloupě, že mluví se zdí. Tahle zeď byla zatím jediným místem, kam s</w:t>
      </w:r>
      <w:r w:rsidR="00967FBE" w:rsidRPr="00EE37D3">
        <w:t>e v</w:t>
      </w:r>
      <w:r w:rsidRPr="00EE37D3">
        <w:t>ětšina členů Uisce Beathy kdy dostala. Odsud si odnášeli úkoly. Vezmem</w:t>
      </w:r>
      <w:r w:rsidR="00967FBE" w:rsidRPr="00EE37D3">
        <w:t>e-l</w:t>
      </w:r>
      <w:r w:rsidRPr="00EE37D3">
        <w:t>i v úvahu, jaké úkoly to někdy byly, jejich úspěch byl překvapující.</w:t>
      </w:r>
    </w:p>
    <w:p w:rsidR="00967FBE" w:rsidRPr="00EE37D3" w:rsidRDefault="0093005C" w:rsidP="00A21DE9">
      <w:pPr>
        <w:pStyle w:val="Text"/>
      </w:pPr>
      <w:r w:rsidRPr="00EE37D3">
        <w:t xml:space="preserve">Allenberg si mimoděk vzpomněl na historku o soudci, který byl </w:t>
      </w:r>
      <w:r w:rsidR="00967FBE" w:rsidRPr="00EE37D3">
        <w:t>–</w:t>
      </w:r>
      <w:r w:rsidRPr="00EE37D3">
        <w:t xml:space="preserve"> a možná ještě je </w:t>
      </w:r>
      <w:r w:rsidR="00967FBE" w:rsidRPr="00EE37D3">
        <w:t>–</w:t>
      </w:r>
      <w:r w:rsidRPr="00EE37D3">
        <w:t xml:space="preserve"> členem organizace. Podával hlášení zdi a bylo mu řečeno, aby se stal viceprezidentem největší newyorské banky. Namítl, že nemá s takovou prací žádné zkušenosti a že by ho nikdy nepřijali.</w:t>
      </w:r>
    </w:p>
    <w:p w:rsidR="00967FBE" w:rsidRPr="00EE37D3" w:rsidRDefault="0093005C" w:rsidP="00A21DE9">
      <w:pPr>
        <w:pStyle w:val="Text"/>
      </w:pPr>
      <w:r w:rsidRPr="00EE37D3">
        <w:t xml:space="preserve">Zeď se prý usmála a řekla: </w:t>
      </w:r>
      <w:r w:rsidR="00967FBE" w:rsidRPr="00EE37D3">
        <w:t>„</w:t>
      </w:r>
      <w:r w:rsidRPr="00EE37D3">
        <w:t>Nebojte se a zkuste to. To místo získáte.</w:t>
      </w:r>
      <w:r w:rsidR="00967FBE" w:rsidRPr="00EE37D3">
        <w:t>“</w:t>
      </w:r>
    </w:p>
    <w:p w:rsidR="00967FBE" w:rsidRPr="00EE37D3" w:rsidRDefault="0093005C" w:rsidP="00A21DE9">
      <w:pPr>
        <w:pStyle w:val="Text"/>
      </w:pPr>
      <w:r w:rsidRPr="00EE37D3">
        <w:t>A skutečně ho získal.</w:t>
      </w:r>
    </w:p>
    <w:p w:rsidR="00967FBE" w:rsidRPr="00EE37D3" w:rsidRDefault="0093005C" w:rsidP="00A21DE9">
      <w:pPr>
        <w:pStyle w:val="Text"/>
      </w:pPr>
      <w:r w:rsidRPr="00EE37D3">
        <w:t xml:space="preserve">Po chvilce ženský hlas odpověděl: </w:t>
      </w:r>
      <w:r w:rsidR="00967FBE" w:rsidRPr="00EE37D3">
        <w:t>„</w:t>
      </w:r>
      <w:r w:rsidRPr="00EE37D3">
        <w:t>Pane Allenbergu, vejděte prosím do dveří po vaší levici.</w:t>
      </w:r>
      <w:r w:rsidR="00967FBE" w:rsidRPr="00EE37D3">
        <w:t>“</w:t>
      </w:r>
    </w:p>
    <w:p w:rsidR="00967FBE" w:rsidRPr="00EE37D3" w:rsidRDefault="0093005C" w:rsidP="00A21DE9">
      <w:pPr>
        <w:pStyle w:val="Text"/>
      </w:pPr>
      <w:r w:rsidRPr="00EE37D3">
        <w:t>Allenberg vstoupil do pěkně zařízené zasedací místnosti, kde už seděli čtyři muži. Výbor měl ještě další členy, ale jenom zřídka se zasedání zúčastnili všichni. Stačilo, když se dostavili jen někteří.</w:t>
      </w:r>
    </w:p>
    <w:p w:rsidR="00967FBE" w:rsidRPr="00EE37D3" w:rsidRDefault="0093005C" w:rsidP="00A21DE9">
      <w:pPr>
        <w:pStyle w:val="Text"/>
      </w:pPr>
      <w:r w:rsidRPr="00EE37D3">
        <w:t>Paolo Červa byl z této skupiny nejstarší. Allenberg věděl, že brzy bude volit svého nástupce.</w:t>
      </w:r>
    </w:p>
    <w:p w:rsidR="00967FBE" w:rsidRPr="00EE37D3" w:rsidRDefault="0093005C" w:rsidP="00A21DE9">
      <w:pPr>
        <w:pStyle w:val="Text"/>
      </w:pPr>
      <w:r w:rsidRPr="00EE37D3">
        <w:t xml:space="preserve">Přirozeně tady byl i Fitch. Fitch byl poradce Bílého domu, ačkoli Bílý dům pochopitelně neměl o jeho postavení v organizaci Uisce Beatha ani tušení. Allenberg doufal </w:t>
      </w:r>
      <w:r w:rsidR="00967FBE" w:rsidRPr="00EE37D3">
        <w:t>–</w:t>
      </w:r>
      <w:r w:rsidRPr="00EE37D3">
        <w:t xml:space="preserve"> a neměl důvod věřit něčemu jinému </w:t>
      </w:r>
      <w:r w:rsidR="00967FBE" w:rsidRPr="00EE37D3">
        <w:t>–</w:t>
      </w:r>
      <w:r w:rsidRPr="00EE37D3">
        <w:t xml:space="preserve"> že Bílý dům nikdy o téhle organizaci neslyšel.</w:t>
      </w:r>
    </w:p>
    <w:p w:rsidR="00967FBE" w:rsidRPr="00EE37D3" w:rsidRDefault="0093005C" w:rsidP="00A21DE9">
      <w:pPr>
        <w:pStyle w:val="Text"/>
      </w:pPr>
      <w:r w:rsidRPr="00EE37D3">
        <w:t>Pomyslel si, že bylo na pováženou, že se Bílý dům od Fitche dověděl o Cl, ale nikdy nevěřil, že by Fitch své znalosti využil po skončení svého volebního období. Fitch byl víc než Američan, víc než Bílý dům. Byl Uisce Beatha.</w:t>
      </w:r>
    </w:p>
    <w:p w:rsidR="00967FBE" w:rsidRPr="00EE37D3" w:rsidRDefault="0093005C" w:rsidP="00A21DE9">
      <w:pPr>
        <w:pStyle w:val="Text"/>
      </w:pPr>
      <w:r w:rsidRPr="00EE37D3">
        <w:t xml:space="preserve">Všichni členové na tom byli stejně. Všichni zaujímali ve svých zemích prominentní vládní funkce, avšak národnost příslušníků organizace nebyla důležitá </w:t>
      </w:r>
      <w:r w:rsidR="00967FBE" w:rsidRPr="00EE37D3">
        <w:t>–</w:t>
      </w:r>
      <w:r w:rsidRPr="00EE37D3">
        <w:t xml:space="preserve"> aspoň teoreticky. Allenberg si uvědomoval ten paradox, že ve výboru organizace, která nese irské </w:t>
      </w:r>
      <w:r w:rsidRPr="00EE37D3">
        <w:lastRenderedPageBreak/>
        <w:t xml:space="preserve">jméno, nejsou momentálně žádní Irové. Uisce Beatha znamená ve volném překladu whisky. Ale členové uznávali spíš doslovný význam tohoto spojení </w:t>
      </w:r>
      <w:r w:rsidR="00967FBE" w:rsidRPr="00EE37D3">
        <w:t>–</w:t>
      </w:r>
      <w:r w:rsidRPr="00EE37D3">
        <w:t xml:space="preserve"> </w:t>
      </w:r>
      <w:r w:rsidRPr="00EE37D3">
        <w:rPr>
          <w:i/>
        </w:rPr>
        <w:t>živá voda.</w:t>
      </w:r>
    </w:p>
    <w:p w:rsidR="00967FBE" w:rsidRPr="00EE37D3" w:rsidRDefault="0093005C" w:rsidP="00A21DE9">
      <w:pPr>
        <w:pStyle w:val="Text"/>
      </w:pPr>
      <w:r w:rsidRPr="00EE37D3">
        <w:t>Uisce Beatha dostala do vínku jednoduchý úkol. Měla vyloučit možnost války, ačkoli nehledala mír. Rozdíl byl nepatrný a mír samozřejmě byl vedlejším produktem jejího úsilí. Členové organizace byli přesvědčeni, že válce se dá zabránit jedině tím, když se z ní udělá prodělková záležitost.</w:t>
      </w:r>
    </w:p>
    <w:p w:rsidR="00967FBE" w:rsidRPr="00EE37D3" w:rsidRDefault="0093005C" w:rsidP="00A21DE9">
      <w:pPr>
        <w:pStyle w:val="Text"/>
      </w:pPr>
      <w:r w:rsidRPr="00EE37D3">
        <w:t xml:space="preserve">Fitch zvedl oči, když Allenberg vstoupil. </w:t>
      </w:r>
      <w:r w:rsidR="00967FBE" w:rsidRPr="00EE37D3">
        <w:t>„</w:t>
      </w:r>
      <w:r w:rsidRPr="00EE37D3">
        <w:t xml:space="preserve">Ahoj, </w:t>
      </w:r>
      <w:r w:rsidR="00500869">
        <w:t>Adriane</w:t>
      </w:r>
      <w:r w:rsidRPr="00EE37D3">
        <w:t>,</w:t>
      </w:r>
      <w:r w:rsidR="00967FBE" w:rsidRPr="00EE37D3">
        <w:t>“</w:t>
      </w:r>
      <w:r w:rsidRPr="00EE37D3">
        <w:t xml:space="preserve"> řekl tiše. Allenberg kývl na pozdrav a posadil se vedle Antona, služebně nejstaršího člena francouzské vlády, který měl na starost ekonomiku Francie. Právě Anton přesvědčil svou vládu, aby nedovolila Američanům přelet nad územím Francie, když bombardovali Libyi. Neměl v lásce Kaddáfího režim, ale jeho země nebyla na konflikt připravena. Stejně jako Uisce Beatha.</w:t>
      </w:r>
    </w:p>
    <w:p w:rsidR="00967FBE" w:rsidRPr="00EE37D3" w:rsidRDefault="0093005C" w:rsidP="00A21DE9">
      <w:pPr>
        <w:pStyle w:val="Text"/>
      </w:pPr>
      <w:r w:rsidRPr="00EE37D3">
        <w:t xml:space="preserve">Na druhé straně mahagonového stolu seděl Georgij Neušov. Neušov byl sedm let Allenbergovým podřízeným </w:t>
      </w:r>
      <w:r w:rsidR="00967FBE" w:rsidRPr="00EE37D3">
        <w:t>–</w:t>
      </w:r>
      <w:r w:rsidRPr="00EE37D3">
        <w:t xml:space="preserve"> byl štíhlý, dobře oblečený a uměl se chovat.</w:t>
      </w:r>
    </w:p>
    <w:p w:rsidR="00967FBE" w:rsidRPr="00EE37D3" w:rsidRDefault="0093005C" w:rsidP="00A21DE9">
      <w:pPr>
        <w:pStyle w:val="Text"/>
      </w:pPr>
      <w:r w:rsidRPr="00EE37D3">
        <w:t>Na nejvzdálenějším konci stolu seděl James Albert z Velké Británie. Byl to tichý, nesmírně opatrný muž, přímý potomek jednoho ze zakladatelů organizace.</w:t>
      </w:r>
    </w:p>
    <w:p w:rsidR="00967FBE" w:rsidRPr="00EE37D3" w:rsidRDefault="0093005C" w:rsidP="00A21DE9">
      <w:pPr>
        <w:pStyle w:val="Text"/>
      </w:pPr>
      <w:r w:rsidRPr="00EE37D3">
        <w:t>Ti zakladatelé byli poněkud naivní, pomyslel si Allenberg. Věděl, že v pozdějších letech by jim absolutně nikdo nevěřil, že podřídí zájmy své země obecnému blahu.</w:t>
      </w:r>
    </w:p>
    <w:p w:rsidR="00967FBE" w:rsidRPr="00EE37D3" w:rsidRDefault="0093005C" w:rsidP="00A21DE9">
      <w:pPr>
        <w:pStyle w:val="Text"/>
      </w:pPr>
      <w:r w:rsidRPr="00EE37D3">
        <w:t xml:space="preserve">A šéfové Uisce Beathy měli jediný úkol </w:t>
      </w:r>
      <w:r w:rsidR="00967FBE" w:rsidRPr="00EE37D3">
        <w:t>–</w:t>
      </w:r>
      <w:r w:rsidRPr="00EE37D3">
        <w:t xml:space="preserve"> pokusit se o to.</w:t>
      </w:r>
    </w:p>
    <w:p w:rsidR="00967FBE" w:rsidRPr="00EE37D3" w:rsidRDefault="00967FBE" w:rsidP="00A21DE9">
      <w:pPr>
        <w:pStyle w:val="Text"/>
      </w:pPr>
      <w:r w:rsidRPr="00EE37D3">
        <w:t>„</w:t>
      </w:r>
      <w:r w:rsidR="00500869">
        <w:t>Adriane</w:t>
      </w:r>
      <w:r w:rsidR="0093005C" w:rsidRPr="00EE37D3">
        <w:t>, je to tvoje záležitost. Možná bychom měli počkat</w:t>
      </w:r>
      <w:r w:rsidRPr="00EE37D3">
        <w:t>…“</w:t>
      </w:r>
      <w:r w:rsidR="0093005C" w:rsidRPr="00EE37D3">
        <w:t xml:space="preserve"> Fitch se odmlčel, když se dveře otevřely a vstoupil šedovlasý muž s toporným držením těla. Allenberg byl rád, že se dostavil. Už to byly skoro tři roky, co ho viděl naposled.</w:t>
      </w:r>
    </w:p>
    <w:p w:rsidR="00967FBE" w:rsidRPr="00EE37D3" w:rsidRDefault="0093005C" w:rsidP="00A21DE9">
      <w:pPr>
        <w:pStyle w:val="Text"/>
      </w:pPr>
      <w:r w:rsidRPr="00EE37D3">
        <w:t>Jihoameričan Carlos Ryan jim kývl na pozdrav a beze slova se posadil.</w:t>
      </w:r>
    </w:p>
    <w:p w:rsidR="00967FBE" w:rsidRPr="00EE37D3" w:rsidRDefault="00967FBE" w:rsidP="00A21DE9">
      <w:pPr>
        <w:pStyle w:val="Text"/>
      </w:pPr>
      <w:r w:rsidRPr="00EE37D3">
        <w:t>„</w:t>
      </w:r>
      <w:r w:rsidR="0093005C" w:rsidRPr="00EE37D3">
        <w:t>Tak už můžeme začít,</w:t>
      </w:r>
      <w:r w:rsidRPr="00EE37D3">
        <w:t>“</w:t>
      </w:r>
      <w:r w:rsidR="0093005C" w:rsidRPr="00EE37D3">
        <w:t xml:space="preserve"> řekl Fitch.</w:t>
      </w:r>
    </w:p>
    <w:p w:rsidR="00967FBE" w:rsidRPr="00EE37D3" w:rsidRDefault="00967FBE" w:rsidP="00A21DE9">
      <w:pPr>
        <w:pStyle w:val="Text"/>
      </w:pPr>
      <w:r w:rsidRPr="00EE37D3">
        <w:t>„</w:t>
      </w:r>
      <w:r w:rsidR="0093005C" w:rsidRPr="00EE37D3">
        <w:t>Já nejdu pozdě,</w:t>
      </w:r>
      <w:r w:rsidRPr="00EE37D3">
        <w:t>“</w:t>
      </w:r>
      <w:r w:rsidR="0093005C" w:rsidRPr="00EE37D3">
        <w:t xml:space="preserve"> bránil se Ryan s úsměvem. </w:t>
      </w:r>
      <w:r w:rsidRPr="00EE37D3">
        <w:t>„</w:t>
      </w:r>
      <w:r w:rsidR="0093005C" w:rsidRPr="00EE37D3">
        <w:t>To vy jste tu zatraceně brzy.</w:t>
      </w:r>
      <w:r w:rsidRPr="00EE37D3">
        <w:t>“</w:t>
      </w:r>
      <w:r w:rsidR="0093005C" w:rsidRPr="00EE37D3">
        <w:t xml:space="preserve"> Allenberg se na něj taky usmál.</w:t>
      </w:r>
    </w:p>
    <w:p w:rsidR="00967FBE" w:rsidRPr="00EE37D3" w:rsidRDefault="00967FBE" w:rsidP="00A21DE9">
      <w:pPr>
        <w:pStyle w:val="Text"/>
      </w:pPr>
      <w:r w:rsidRPr="00EE37D3">
        <w:lastRenderedPageBreak/>
        <w:t>„</w:t>
      </w:r>
      <w:r w:rsidR="0093005C" w:rsidRPr="00EE37D3">
        <w:t>Před sebou máme unikátní problém, aspoň jak říká Adrian,</w:t>
      </w:r>
      <w:r w:rsidRPr="00EE37D3">
        <w:t>“</w:t>
      </w:r>
      <w:r w:rsidR="0093005C" w:rsidRPr="00EE37D3">
        <w:t xml:space="preserve"> zahájil Fitch. </w:t>
      </w:r>
      <w:r w:rsidRPr="00EE37D3">
        <w:t>„</w:t>
      </w:r>
      <w:r w:rsidR="0093005C" w:rsidRPr="00EE37D3">
        <w:t>Nejsem si zcela jistý, jestli se nás to vůbec týká. Vím o tom jenom málo, kvůli</w:t>
      </w:r>
      <w:r w:rsidRPr="00EE37D3">
        <w:t>…</w:t>
      </w:r>
      <w:r w:rsidR="0093005C" w:rsidRPr="00EE37D3">
        <w:t xml:space="preserve"> vzájemnému postavení</w:t>
      </w:r>
      <w:r w:rsidRPr="00EE37D3">
        <w:t>…</w:t>
      </w:r>
      <w:r w:rsidR="0093005C" w:rsidRPr="00EE37D3">
        <w:t xml:space="preserve"> našich úřadů.</w:t>
      </w:r>
      <w:r w:rsidRPr="00EE37D3">
        <w:t>“</w:t>
      </w:r>
    </w:p>
    <w:p w:rsidR="00967FBE" w:rsidRPr="00EE37D3" w:rsidRDefault="0093005C" w:rsidP="00A21DE9">
      <w:pPr>
        <w:pStyle w:val="Text"/>
      </w:pPr>
      <w:r w:rsidRPr="00EE37D3">
        <w:t xml:space="preserve">Allenberg si stoupl do čela stolu. Byl přesvědčený, že to, co jim hodlá předložit, má možná celosvětový význam. Uvědomoval si také, že to je něco zcela jiného, než co organizace dosud řešila. Petrolejářské kartely, manipulace s pracovními silami, kolísání měny </w:t>
      </w:r>
      <w:r w:rsidR="00967FBE" w:rsidRPr="00EE37D3">
        <w:t>–</w:t>
      </w:r>
      <w:r w:rsidRPr="00EE37D3">
        <w:t xml:space="preserve"> to byly důvody pro existenci Uisce Beathy. Jenomže svět se mění. A Allenberg je toho názoru, že se mění i jeho obyvatelé </w:t>
      </w:r>
      <w:r w:rsidR="00967FBE" w:rsidRPr="00EE37D3">
        <w:t>–</w:t>
      </w:r>
      <w:r w:rsidRPr="00EE37D3">
        <w:t xml:space="preserve"> a někdy až děsivě.</w:t>
      </w:r>
    </w:p>
    <w:p w:rsidR="00967FBE" w:rsidRPr="00EE37D3" w:rsidRDefault="0093005C" w:rsidP="00A21DE9">
      <w:pPr>
        <w:pStyle w:val="Text"/>
      </w:pPr>
      <w:r w:rsidRPr="00EE37D3">
        <w:t>Položil dlaně na stůl.</w:t>
      </w:r>
    </w:p>
    <w:p w:rsidR="00967FBE" w:rsidRPr="00EE37D3" w:rsidRDefault="00967FBE" w:rsidP="00A21DE9">
      <w:pPr>
        <w:pStyle w:val="Text"/>
      </w:pPr>
      <w:r w:rsidRPr="00EE37D3">
        <w:t>„</w:t>
      </w:r>
      <w:r w:rsidR="0093005C" w:rsidRPr="00EE37D3">
        <w:t>Jde o ohrožení zdraví,</w:t>
      </w:r>
      <w:r w:rsidRPr="00EE37D3">
        <w:t>“</w:t>
      </w:r>
      <w:r w:rsidR="0093005C" w:rsidRPr="00EE37D3">
        <w:t xml:space="preserve"> pokračoval Fitch. </w:t>
      </w:r>
      <w:r w:rsidRPr="00EE37D3">
        <w:t>„</w:t>
      </w:r>
      <w:r w:rsidR="0093005C" w:rsidRPr="00EE37D3">
        <w:t>A to nepatří do kompetence Uisce Beathy.</w:t>
      </w:r>
      <w:r w:rsidRPr="00EE37D3">
        <w:t>“</w:t>
      </w:r>
    </w:p>
    <w:p w:rsidR="00967FBE" w:rsidRPr="00EE37D3" w:rsidRDefault="0093005C" w:rsidP="00A21DE9">
      <w:pPr>
        <w:pStyle w:val="Text"/>
      </w:pPr>
      <w:r w:rsidRPr="00EE37D3">
        <w:t>Allenberga částečně vyvedl z míry útočný tón Fitchova hlasu. Uvědomil si, že na tomto muži ho vždyc</w:t>
      </w:r>
      <w:r w:rsidR="003B67DF">
        <w:t>ky něco mátlo. Fitch neměřil víc</w:t>
      </w:r>
      <w:r w:rsidRPr="00EE37D3">
        <w:t xml:space="preserve"> než sto šedesát centimetrů. To by samo o sobě nebylo nic špatného, kdyby nevážil dobrý metrák. Je to něco v jeho obličeji, říkal si vždycky Allenberg. Zdálo se, jako by neměl rty, měl řídké vlasy a bezvýrazné oči </w:t>
      </w:r>
      <w:r w:rsidR="00967FBE" w:rsidRPr="00EE37D3">
        <w:t>–</w:t>
      </w:r>
      <w:r w:rsidRPr="00EE37D3">
        <w:t xml:space="preserve"> opravdu neměl absolutně žádné rty.</w:t>
      </w:r>
    </w:p>
    <w:p w:rsidR="00967FBE" w:rsidRPr="00EE37D3" w:rsidRDefault="0093005C" w:rsidP="00A21DE9">
      <w:pPr>
        <w:pStyle w:val="Text"/>
      </w:pPr>
      <w:r w:rsidRPr="00EE37D3">
        <w:t xml:space="preserve">Slova se ujal Carlos Ryan. Jeho přízvuk se nedal nikam zařadit. Podobal se britské formě americké angličtiny se španělským akcentem. </w:t>
      </w:r>
      <w:r w:rsidR="00967FBE" w:rsidRPr="00EE37D3">
        <w:t>„</w:t>
      </w:r>
      <w:r w:rsidRPr="00EE37D3">
        <w:t>Tak oč jde? Kde to je? Je to pod kontrolou? A</w:t>
      </w:r>
      <w:r w:rsidR="00967FBE" w:rsidRPr="00EE37D3">
        <w:t>…</w:t>
      </w:r>
      <w:r w:rsidRPr="00EE37D3">
        <w:t>,</w:t>
      </w:r>
      <w:r w:rsidR="00967FBE" w:rsidRPr="00EE37D3">
        <w:t>“</w:t>
      </w:r>
      <w:r w:rsidRPr="00EE37D3">
        <w:t xml:space="preserve"> odmlčel se, </w:t>
      </w:r>
      <w:r w:rsidR="00967FBE" w:rsidRPr="00EE37D3">
        <w:t>„</w:t>
      </w:r>
      <w:r w:rsidRPr="00EE37D3">
        <w:t xml:space="preserve">a co je možná nejdůležitější </w:t>
      </w:r>
      <w:r w:rsidR="00967FBE" w:rsidRPr="00EE37D3">
        <w:t>–</w:t>
      </w:r>
      <w:r w:rsidRPr="00EE37D3">
        <w:t xml:space="preserve"> je za to někdo zodpovědný? Tohle by mohl být důvod, kvůli kterému by ta nemoc spadala do kompetence Uisce Beathy. Dokonce</w:t>
      </w:r>
      <w:r w:rsidR="00967FBE" w:rsidRPr="00EE37D3">
        <w:t>…</w:t>
      </w:r>
      <w:r w:rsidRPr="00EE37D3">
        <w:t>,</w:t>
      </w:r>
      <w:r w:rsidR="00967FBE" w:rsidRPr="00EE37D3">
        <w:t>“</w:t>
      </w:r>
      <w:r w:rsidRPr="00EE37D3">
        <w:t xml:space="preserve"> Ryan zmlkl a podíval se na Allenberga. Netvářil se ani vyzývavě, ani nepřátelsky. Jeho pohled říkal: Jestli si Allenberg myslí, že je pro tuhle schůzku nějaký důvod, Ryan ho vyslechne. Allenbergovi se ulevilo. Věděl, že když ho vyslechne Carlos, vyslechnou ho i ostatní.</w:t>
      </w:r>
    </w:p>
    <w:p w:rsidR="00967FBE" w:rsidRPr="00EE37D3" w:rsidRDefault="0093005C" w:rsidP="00A21DE9">
      <w:pPr>
        <w:pStyle w:val="Text"/>
      </w:pPr>
      <w:r w:rsidRPr="00EE37D3">
        <w:t>Fitch se pokusil na Ryana usmát.</w:t>
      </w:r>
    </w:p>
    <w:p w:rsidR="00967FBE" w:rsidRPr="00EE37D3" w:rsidRDefault="00967FBE" w:rsidP="00A21DE9">
      <w:pPr>
        <w:pStyle w:val="Text"/>
      </w:pPr>
      <w:r w:rsidRPr="00EE37D3">
        <w:t>„</w:t>
      </w:r>
      <w:r w:rsidR="0093005C" w:rsidRPr="00EE37D3">
        <w:t>Díky, Carlosi,</w:t>
      </w:r>
      <w:r w:rsidRPr="00EE37D3">
        <w:t>“</w:t>
      </w:r>
      <w:r w:rsidR="0093005C" w:rsidRPr="00EE37D3">
        <w:t xml:space="preserve"> řekl Allenberg. Pochyboval, že se Ryan s Fi</w:t>
      </w:r>
      <w:r w:rsidRPr="00EE37D3">
        <w:t>tc</w:t>
      </w:r>
      <w:r w:rsidR="0093005C" w:rsidRPr="00EE37D3">
        <w:t xml:space="preserve">hem mají rádi, ale věděl, že to nebude tomuhle setkání na překážku. </w:t>
      </w:r>
      <w:r w:rsidRPr="00EE37D3">
        <w:t>„</w:t>
      </w:r>
      <w:r w:rsidR="0093005C" w:rsidRPr="00EE37D3">
        <w:t>Na tvé otázky můžu odpovědět jenom částečně a na některé vůbec ne. V relativně malé komunitě v New Hampsh</w:t>
      </w:r>
      <w:r w:rsidRPr="00EE37D3">
        <w:t>ir</w:t>
      </w:r>
      <w:r w:rsidR="0093005C" w:rsidRPr="00EE37D3">
        <w:t xml:space="preserve">u se vyskytl neúměrně vysoký počet případů neidentifikovatelné nemoci </w:t>
      </w:r>
      <w:r w:rsidR="0093005C" w:rsidRPr="00EE37D3">
        <w:lastRenderedPageBreak/>
        <w:t>podobné chřipce.</w:t>
      </w:r>
      <w:r w:rsidRPr="00EE37D3">
        <w:t>“</w:t>
      </w:r>
      <w:r w:rsidR="0093005C" w:rsidRPr="00EE37D3">
        <w:t xml:space="preserve"> Odmlčel se. </w:t>
      </w:r>
      <w:r w:rsidRPr="00EE37D3">
        <w:t>„</w:t>
      </w:r>
      <w:r w:rsidR="0093005C" w:rsidRPr="00EE37D3">
        <w:t>A jak se ukázalo, ve stu procentech byla smrtelná.</w:t>
      </w:r>
      <w:r w:rsidRPr="00EE37D3">
        <w:t>“</w:t>
      </w:r>
    </w:p>
    <w:p w:rsidR="00967FBE" w:rsidRPr="00EE37D3" w:rsidRDefault="0093005C" w:rsidP="00A21DE9">
      <w:pPr>
        <w:pStyle w:val="Text"/>
      </w:pPr>
      <w:r w:rsidRPr="00EE37D3">
        <w:t>Rozhostilo se ticho a všichni se hluboce zamysleli. Členové Uisce Beathy nebyli šokováni.</w:t>
      </w:r>
    </w:p>
    <w:p w:rsidR="00967FBE" w:rsidRPr="00EE37D3" w:rsidRDefault="00967FBE" w:rsidP="00A21DE9">
      <w:pPr>
        <w:pStyle w:val="Text"/>
      </w:pPr>
      <w:r w:rsidRPr="00EE37D3">
        <w:t>„</w:t>
      </w:r>
      <w:r w:rsidR="0093005C" w:rsidRPr="00EE37D3">
        <w:t>Zatím se vyskytuje jenom tam, ale prezident schválil karanténu, kterou bude zajišťovat armáda.</w:t>
      </w:r>
      <w:r w:rsidRPr="00EE37D3">
        <w:t>“</w:t>
      </w:r>
    </w:p>
    <w:p w:rsidR="00967FBE" w:rsidRPr="00EE37D3" w:rsidRDefault="00967FBE" w:rsidP="00A21DE9">
      <w:pPr>
        <w:pStyle w:val="Text"/>
      </w:pPr>
      <w:r w:rsidRPr="00EE37D3">
        <w:t>„</w:t>
      </w:r>
      <w:r w:rsidR="00500869">
        <w:t>Adriane</w:t>
      </w:r>
      <w:r w:rsidR="0093005C" w:rsidRPr="00EE37D3">
        <w:t xml:space="preserve">, to nám musíš </w:t>
      </w:r>
      <w:r w:rsidRPr="00EE37D3">
        <w:t>líp</w:t>
      </w:r>
      <w:r w:rsidR="0093005C" w:rsidRPr="00EE37D3">
        <w:t xml:space="preserve"> vysvětlit,</w:t>
      </w:r>
      <w:r w:rsidRPr="00EE37D3">
        <w:t>“</w:t>
      </w:r>
      <w:r w:rsidR="0093005C" w:rsidRPr="00EE37D3">
        <w:t xml:space="preserve"> vybídl ho Ryan. </w:t>
      </w:r>
      <w:r w:rsidRPr="00EE37D3">
        <w:t>„</w:t>
      </w:r>
      <w:r w:rsidR="0093005C" w:rsidRPr="00EE37D3">
        <w:t>Prezident Spojených států nevydává taková nařízení jen tak. Pamatuješ se na legionářskou nemoc? Ve Filadelfii nebyla žádná karanténa, natož vojensky zabezpečená.</w:t>
      </w:r>
      <w:r w:rsidRPr="00EE37D3">
        <w:t>“</w:t>
      </w:r>
    </w:p>
    <w:p w:rsidR="00967FBE" w:rsidRPr="00EE37D3" w:rsidRDefault="00967FBE" w:rsidP="00A21DE9">
      <w:pPr>
        <w:pStyle w:val="Text"/>
      </w:pPr>
      <w:r w:rsidRPr="00EE37D3">
        <w:t>„</w:t>
      </w:r>
      <w:r w:rsidR="0093005C" w:rsidRPr="00EE37D3">
        <w:t>Právě proto by se tím měla zabývat naše organizace,</w:t>
      </w:r>
      <w:r w:rsidRPr="00EE37D3">
        <w:t>“</w:t>
      </w:r>
      <w:r w:rsidR="0093005C" w:rsidRPr="00EE37D3">
        <w:t xml:space="preserve"> odpověděl Allenberg.</w:t>
      </w:r>
    </w:p>
    <w:p w:rsidR="00967FBE" w:rsidRPr="00EE37D3" w:rsidRDefault="0093005C" w:rsidP="00A21DE9">
      <w:pPr>
        <w:pStyle w:val="Text"/>
      </w:pPr>
      <w:r w:rsidRPr="00EE37D3">
        <w:t>Ryan přikývl. Podepřel si rukama bradu, přimhouřil oči a maximálně se soustředil, aby mu neuniklo ani slovo. Bylo mu jasné</w:t>
      </w:r>
      <w:r w:rsidR="00967FBE" w:rsidRPr="00EE37D3">
        <w:t>, ž</w:t>
      </w:r>
      <w:r w:rsidRPr="00EE37D3">
        <w:t>e prezidentovy kroky spadají pod Fitche. Povytáhl obočí, otočil se k Fitchovi a potom zpátky k Allenbergovi. Rychlost, s jakou Bílý dům zareagoval, by mohla znamenat, že nemoc způsobil nějaký americký nepodařený experiment.</w:t>
      </w:r>
    </w:p>
    <w:p w:rsidR="00967FBE" w:rsidRPr="00EE37D3" w:rsidRDefault="0093005C" w:rsidP="00A21DE9">
      <w:pPr>
        <w:pStyle w:val="Text"/>
      </w:pPr>
      <w:r w:rsidRPr="00EE37D3">
        <w:t>Možná že měl tohle setkání svolat Fitch.</w:t>
      </w:r>
    </w:p>
    <w:p w:rsidR="00967FBE" w:rsidRPr="00EE37D3" w:rsidRDefault="0093005C" w:rsidP="00A21DE9">
      <w:pPr>
        <w:pStyle w:val="Text"/>
      </w:pPr>
      <w:r w:rsidRPr="00EE37D3">
        <w:t xml:space="preserve">Allenberg si toho byl vědom, a navíc chápal, že pokud celou situaci neobjasní </w:t>
      </w:r>
      <w:r w:rsidR="00967FBE" w:rsidRPr="00EE37D3">
        <w:t>–</w:t>
      </w:r>
      <w:r w:rsidRPr="00EE37D3">
        <w:t xml:space="preserve"> a to velmi rychle </w:t>
      </w:r>
      <w:r w:rsidR="00967FBE" w:rsidRPr="00EE37D3">
        <w:t>–</w:t>
      </w:r>
      <w:r w:rsidRPr="00EE37D3">
        <w:t xml:space="preserve"> šéfové budou na celou věc nahlížet jako na rivalitu mezi Fitchovými představenými v Bílém domě a Allenbergovými v zákonodárném sboru.</w:t>
      </w:r>
    </w:p>
    <w:p w:rsidR="00967FBE" w:rsidRPr="00EE37D3" w:rsidRDefault="0093005C" w:rsidP="00A21DE9">
      <w:pPr>
        <w:pStyle w:val="Text"/>
      </w:pPr>
      <w:r w:rsidRPr="00EE37D3">
        <w:t>To nemohl připustit. Uisce Beatha se svými možnostmi pro něj znamenala příliš mnoho.</w:t>
      </w:r>
    </w:p>
    <w:p w:rsidR="00967FBE" w:rsidRPr="00EE37D3" w:rsidRDefault="00967FBE" w:rsidP="00A21DE9">
      <w:pPr>
        <w:pStyle w:val="Text"/>
      </w:pPr>
      <w:r w:rsidRPr="00EE37D3">
        <w:t>„</w:t>
      </w:r>
      <w:r w:rsidR="0093005C" w:rsidRPr="00EE37D3">
        <w:t>Neexistuje žádný důkaz, že ta nemoc není přirozená,</w:t>
      </w:r>
      <w:r w:rsidRPr="00EE37D3">
        <w:t>“</w:t>
      </w:r>
      <w:r w:rsidR="0093005C" w:rsidRPr="00EE37D3">
        <w:t xml:space="preserve"> vyštěkl Fitch. Napětí se dalo krájet.</w:t>
      </w:r>
    </w:p>
    <w:p w:rsidR="00967FBE" w:rsidRPr="00EE37D3" w:rsidRDefault="00967FBE" w:rsidP="00A21DE9">
      <w:pPr>
        <w:pStyle w:val="Text"/>
      </w:pPr>
      <w:r w:rsidRPr="00EE37D3">
        <w:t>„</w:t>
      </w:r>
      <w:r w:rsidR="0093005C" w:rsidRPr="00EE37D3">
        <w:t>To nikdo netvrdil,</w:t>
      </w:r>
      <w:r w:rsidRPr="00EE37D3">
        <w:t>“</w:t>
      </w:r>
      <w:r w:rsidR="0093005C" w:rsidRPr="00EE37D3">
        <w:t xml:space="preserve"> namítl Neušov a schválně zdůraznil možnost, že nemoc není přirozená.</w:t>
      </w:r>
    </w:p>
    <w:p w:rsidR="00967FBE" w:rsidRPr="00EE37D3" w:rsidRDefault="00967FBE" w:rsidP="00A21DE9">
      <w:pPr>
        <w:pStyle w:val="Text"/>
      </w:pPr>
      <w:r w:rsidRPr="00EE37D3">
        <w:t>„</w:t>
      </w:r>
      <w:r w:rsidR="0093005C" w:rsidRPr="00EE37D3">
        <w:t>Existuje spousta eventualit,</w:t>
      </w:r>
      <w:r w:rsidRPr="00EE37D3">
        <w:t>“</w:t>
      </w:r>
      <w:r w:rsidR="0093005C" w:rsidRPr="00EE37D3">
        <w:t xml:space="preserve"> odpověděl na to Fitch a tvářil se přísně.</w:t>
      </w:r>
    </w:p>
    <w:p w:rsidR="00967FBE" w:rsidRPr="00EE37D3" w:rsidRDefault="00967FBE" w:rsidP="00A21DE9">
      <w:pPr>
        <w:pStyle w:val="Text"/>
      </w:pPr>
      <w:r w:rsidRPr="00EE37D3">
        <w:t>„</w:t>
      </w:r>
      <w:r w:rsidR="0093005C" w:rsidRPr="00EE37D3">
        <w:t>To stačí,</w:t>
      </w:r>
      <w:r w:rsidRPr="00EE37D3">
        <w:t>“</w:t>
      </w:r>
      <w:r w:rsidR="0093005C" w:rsidRPr="00EE37D3">
        <w:t xml:space="preserve"> řekl Ryan tiše, ale rozhodně. Všichni to pochopili a evidentně se snažili situaci uvolnit. Když se Rusové a Američané vzájemně obviňují z vývoje biologických zbraní, sotva to může přinést něco dobrého.</w:t>
      </w:r>
    </w:p>
    <w:p w:rsidR="00967FBE" w:rsidRPr="00EE37D3" w:rsidRDefault="00967FBE" w:rsidP="00A21DE9">
      <w:pPr>
        <w:pStyle w:val="Text"/>
      </w:pPr>
      <w:r w:rsidRPr="00EE37D3">
        <w:lastRenderedPageBreak/>
        <w:t>„</w:t>
      </w:r>
      <w:r w:rsidR="0093005C" w:rsidRPr="00EE37D3">
        <w:t>Ta nemoc se tam vyskytuje a zdá se, že úmrtnost je vysoká,</w:t>
      </w:r>
      <w:r w:rsidRPr="00EE37D3">
        <w:t>“</w:t>
      </w:r>
      <w:r w:rsidR="0093005C" w:rsidRPr="00EE37D3">
        <w:t xml:space="preserve"> vrátil se Allenberg k tématu. </w:t>
      </w:r>
      <w:r w:rsidRPr="00EE37D3">
        <w:t>„</w:t>
      </w:r>
      <w:r w:rsidR="0093005C" w:rsidRPr="00EE37D3">
        <w:t>A to je všechno, co by nás teď mělo zajímat.</w:t>
      </w:r>
      <w:r w:rsidRPr="00EE37D3">
        <w:t>“</w:t>
      </w:r>
    </w:p>
    <w:p w:rsidR="00967FBE" w:rsidRPr="00EE37D3" w:rsidRDefault="00967FBE" w:rsidP="00A21DE9">
      <w:pPr>
        <w:pStyle w:val="Text"/>
      </w:pPr>
      <w:r w:rsidRPr="00EE37D3">
        <w:t>„</w:t>
      </w:r>
      <w:r w:rsidR="0093005C" w:rsidRPr="00EE37D3">
        <w:t>Ne tak docela,</w:t>
      </w:r>
      <w:r w:rsidRPr="00EE37D3">
        <w:t>“</w:t>
      </w:r>
      <w:r w:rsidR="0093005C" w:rsidRPr="00EE37D3">
        <w:t xml:space="preserve"> ozval se poprvé Albert. </w:t>
      </w:r>
      <w:r w:rsidRPr="00EE37D3">
        <w:t>„</w:t>
      </w:r>
      <w:r w:rsidR="0093005C" w:rsidRPr="00EE37D3">
        <w:t>Je důležité vědět, zda to je dílo člověka. Protože pak bychom se možná snáze rozhodli, jak proti nemoci bojovat.</w:t>
      </w:r>
      <w:r w:rsidRPr="00EE37D3">
        <w:t>“</w:t>
      </w:r>
    </w:p>
    <w:p w:rsidR="00967FBE" w:rsidRPr="00EE37D3" w:rsidRDefault="0093005C" w:rsidP="00A21DE9">
      <w:pPr>
        <w:pStyle w:val="Text"/>
      </w:pPr>
      <w:r w:rsidRPr="00EE37D3">
        <w:t>To už je lepší, pomyslel si Allenberg.</w:t>
      </w:r>
    </w:p>
    <w:p w:rsidR="00967FBE" w:rsidRPr="00EE37D3" w:rsidRDefault="00510CE8" w:rsidP="00A21DE9">
      <w:pPr>
        <w:pStyle w:val="Text"/>
      </w:pPr>
      <w:r>
        <w:t>Byl rád</w:t>
      </w:r>
      <w:r w:rsidR="0093005C" w:rsidRPr="00EE37D3">
        <w:t>, že nebylo nutné nejdřív rozhodovat, jestli se tahle věc týká Uisce Beathy, nebo ne. Napadlo ho, že by měl svým kolegům víc věřit. Lidé cestují. Potraviny cestují. Zboží cestuje. Spousta těchto obchodů se uskutečňuje díky úsilí jejich organizace. Kde se přemisťují věci a lidé, přemisťují se i nemoci.</w:t>
      </w:r>
    </w:p>
    <w:p w:rsidR="00967FBE" w:rsidRPr="00EE37D3" w:rsidRDefault="00967FBE" w:rsidP="00A21DE9">
      <w:pPr>
        <w:pStyle w:val="Text"/>
      </w:pPr>
      <w:r w:rsidRPr="00EE37D3">
        <w:t>„</w:t>
      </w:r>
      <w:r w:rsidR="0093005C" w:rsidRPr="00EE37D3">
        <w:t>Je to nakažlivé a pochází nákaza z jednoho zdroje?</w:t>
      </w:r>
      <w:r w:rsidRPr="00EE37D3">
        <w:t>“</w:t>
      </w:r>
      <w:r w:rsidR="0093005C" w:rsidRPr="00EE37D3">
        <w:t xml:space="preserve"> vyptával se Ryan dál.</w:t>
      </w:r>
    </w:p>
    <w:p w:rsidR="00967FBE" w:rsidRPr="00EE37D3" w:rsidRDefault="0093005C" w:rsidP="00A21DE9">
      <w:pPr>
        <w:pStyle w:val="Text"/>
      </w:pPr>
      <w:r w:rsidRPr="00EE37D3">
        <w:t>Allenberg přikývl. Fitch byl nepříjemně zamlklý a Allenbergovi se zdálo, že jeho neklid je nepřiměřený situaci.</w:t>
      </w:r>
    </w:p>
    <w:p w:rsidR="00967FBE" w:rsidRPr="00EE37D3" w:rsidRDefault="0093005C" w:rsidP="00A21DE9">
      <w:pPr>
        <w:pStyle w:val="Text"/>
      </w:pPr>
      <w:r w:rsidRPr="00EE37D3">
        <w:t xml:space="preserve">Ryan rozhodil rukama. </w:t>
      </w:r>
      <w:r w:rsidR="00967FBE" w:rsidRPr="00EE37D3">
        <w:t>„</w:t>
      </w:r>
      <w:r w:rsidRPr="00EE37D3">
        <w:t>Co máme dělat?</w:t>
      </w:r>
      <w:r w:rsidR="00967FBE" w:rsidRPr="00EE37D3">
        <w:t>“</w:t>
      </w:r>
      <w:r w:rsidRPr="00EE37D3">
        <w:t xml:space="preserve"> Pokrčením ramen odbyl případné námitky a pokračoval. </w:t>
      </w:r>
      <w:r w:rsidR="00967FBE" w:rsidRPr="00EE37D3">
        <w:t>„</w:t>
      </w:r>
      <w:r w:rsidRPr="00EE37D3">
        <w:t xml:space="preserve">Vím, že je to problém stejně jako skoro všechno v těchto dnech. Moje země taky provádí experimenty s uměle vytvořenými organismy </w:t>
      </w:r>
      <w:r w:rsidR="00967FBE" w:rsidRPr="00EE37D3">
        <w:t>–</w:t>
      </w:r>
      <w:r w:rsidRPr="00EE37D3">
        <w:t xml:space="preserve"> to všichni víte.</w:t>
      </w:r>
    </w:p>
    <w:p w:rsidR="00967FBE" w:rsidRPr="00EE37D3" w:rsidRDefault="0093005C" w:rsidP="00A21DE9">
      <w:pPr>
        <w:pStyle w:val="Text"/>
      </w:pPr>
      <w:r w:rsidRPr="00EE37D3">
        <w:t xml:space="preserve">Není to žádné tajemství. </w:t>
      </w:r>
      <w:proofErr w:type="gramStart"/>
      <w:r w:rsidRPr="00EE37D3">
        <w:t>Ma</w:t>
      </w:r>
      <w:r w:rsidR="009F6630">
        <w:t>tto</w:t>
      </w:r>
      <w:proofErr w:type="gramEnd"/>
      <w:r w:rsidR="009F6630">
        <w:t xml:space="preserve"> Grosso se </w:t>
      </w:r>
      <w:proofErr w:type="gramStart"/>
      <w:r w:rsidR="009F6630">
        <w:t>stane</w:t>
      </w:r>
      <w:proofErr w:type="gramEnd"/>
      <w:r w:rsidR="009F6630">
        <w:t xml:space="preserve"> nejnovější ‚</w:t>
      </w:r>
      <w:r w:rsidRPr="00EE37D3">
        <w:t>časovanou bombou</w:t>
      </w:r>
      <w:r w:rsidR="00967FBE" w:rsidRPr="00EE37D3">
        <w:t>‘</w:t>
      </w:r>
      <w:r w:rsidRPr="00EE37D3">
        <w:t xml:space="preserve"> na světě, pokud se sami nezabijeme dřív, než to vybuchne. Proto jsem se rozhodl vyslechnout Adriánův příspěvek o tom, co by ještě před deseti lety Uisce Beatha považovala za lokální problém. Až se naše džungle stane časovanou bombou, čekají nás nové problémy, protože Země už nebude produkovat tolik kyslíku jako dosud. Pánové, jsme spojeni daleko víc, než jak to chápali naši zakladatelé </w:t>
      </w:r>
      <w:r w:rsidR="00967FBE" w:rsidRPr="00EE37D3">
        <w:t>–</w:t>
      </w:r>
      <w:r w:rsidRPr="00EE37D3">
        <w:t xml:space="preserve"> a na tehdejší dobu byli docela předvídaví. Ale myslím si, že na takovou věc nejsme vybaveni.</w:t>
      </w:r>
      <w:r w:rsidR="00967FBE" w:rsidRPr="00EE37D3">
        <w:t>“</w:t>
      </w:r>
      <w:r w:rsidRPr="00EE37D3">
        <w:t xml:space="preserve"> Odmlčel se a vypadal zamyšleně. </w:t>
      </w:r>
      <w:r w:rsidR="00967FBE" w:rsidRPr="00EE37D3">
        <w:t>„</w:t>
      </w:r>
      <w:r w:rsidRPr="00EE37D3">
        <w:t>Nebo ano? Máme k dispozici nějaké mikrobiology?</w:t>
      </w:r>
      <w:r w:rsidR="00967FBE" w:rsidRPr="00EE37D3">
        <w:t>“</w:t>
      </w:r>
      <w:r w:rsidRPr="00EE37D3">
        <w:t xml:space="preserve"> Jeho otázka byla míněna upřímně.</w:t>
      </w:r>
    </w:p>
    <w:p w:rsidR="00967FBE" w:rsidRPr="00EE37D3" w:rsidRDefault="00967FBE" w:rsidP="00A21DE9">
      <w:pPr>
        <w:pStyle w:val="Text"/>
      </w:pPr>
      <w:r w:rsidRPr="00EE37D3">
        <w:t>„</w:t>
      </w:r>
      <w:r w:rsidR="0093005C" w:rsidRPr="00EE37D3">
        <w:t>Možná bychom měli své možnosti rozšířit,</w:t>
      </w:r>
      <w:r w:rsidRPr="00EE37D3">
        <w:t>“</w:t>
      </w:r>
      <w:r w:rsidR="0093005C" w:rsidRPr="00EE37D3">
        <w:t xml:space="preserve"> poznamenal Allenberg. </w:t>
      </w:r>
      <w:r w:rsidRPr="00EE37D3">
        <w:t>„</w:t>
      </w:r>
      <w:r w:rsidR="0093005C" w:rsidRPr="00EE37D3">
        <w:t>Možná jsme to už měli udělat.</w:t>
      </w:r>
      <w:r w:rsidRPr="00EE37D3">
        <w:t>“</w:t>
      </w:r>
    </w:p>
    <w:p w:rsidR="00967FBE" w:rsidRPr="00EE37D3" w:rsidRDefault="00967FBE" w:rsidP="00A21DE9">
      <w:pPr>
        <w:pStyle w:val="Text"/>
      </w:pPr>
      <w:r w:rsidRPr="00EE37D3">
        <w:t>„</w:t>
      </w:r>
      <w:r w:rsidR="0093005C" w:rsidRPr="00EE37D3">
        <w:t>Podaří se nám je rozšířit dostatečně rychle, abychom zasáhli včas?</w:t>
      </w:r>
      <w:r w:rsidRPr="00EE37D3">
        <w:t>“</w:t>
      </w:r>
      <w:r w:rsidR="0093005C" w:rsidRPr="00EE37D3">
        <w:t xml:space="preserve"> zeptal se Anton.</w:t>
      </w:r>
    </w:p>
    <w:p w:rsidR="00967FBE" w:rsidRPr="00EE37D3" w:rsidRDefault="00967FBE" w:rsidP="00A21DE9">
      <w:pPr>
        <w:pStyle w:val="Text"/>
      </w:pPr>
      <w:r w:rsidRPr="00EE37D3">
        <w:lastRenderedPageBreak/>
        <w:t>„</w:t>
      </w:r>
      <w:r w:rsidR="0093005C" w:rsidRPr="00EE37D3">
        <w:t>Máme na výběr? Máme k dispozici mikrobiology?</w:t>
      </w:r>
      <w:r w:rsidRPr="00EE37D3">
        <w:t>“</w:t>
      </w:r>
      <w:r w:rsidR="0093005C" w:rsidRPr="00EE37D3">
        <w:t xml:space="preserve"> trval na odpovědi Ryan. </w:t>
      </w:r>
      <w:r w:rsidRPr="00EE37D3">
        <w:t>„</w:t>
      </w:r>
      <w:r w:rsidR="0093005C" w:rsidRPr="00EE37D3">
        <w:t>Protože nikdo nic neříká, můžeme konstatovat, že mikrobiology nemáme.</w:t>
      </w:r>
      <w:r w:rsidRPr="00EE37D3">
        <w:t>“</w:t>
      </w:r>
    </w:p>
    <w:p w:rsidR="00967FBE" w:rsidRPr="00EE37D3" w:rsidRDefault="0093005C" w:rsidP="00A21DE9">
      <w:pPr>
        <w:pStyle w:val="Text"/>
      </w:pPr>
      <w:r w:rsidRPr="00EE37D3">
        <w:t xml:space="preserve">Všichni si uvědomili, že jejich organizace je rozdělená na jednotlivé sekce </w:t>
      </w:r>
      <w:r w:rsidR="00967FBE" w:rsidRPr="00EE37D3">
        <w:t>–</w:t>
      </w:r>
      <w:r w:rsidRPr="00EE37D3">
        <w:t xml:space="preserve"> což je nutný předpoklad pro utajení </w:t>
      </w:r>
      <w:r w:rsidR="00967FBE" w:rsidRPr="00EE37D3">
        <w:t>–</w:t>
      </w:r>
      <w:r w:rsidRPr="00EE37D3">
        <w:t xml:space="preserve"> ale tím pádem nikdo nemá povědomost o všech detailech Uisce Beathy.</w:t>
      </w:r>
    </w:p>
    <w:p w:rsidR="00967FBE" w:rsidRPr="00EE37D3" w:rsidRDefault="0093005C" w:rsidP="00A21DE9">
      <w:pPr>
        <w:pStyle w:val="Text"/>
      </w:pPr>
      <w:r w:rsidRPr="00EE37D3">
        <w:t>Allenberga tento problém zajímal, protože kdysi vedl vědeckou sekci. Pokud by byl upřímný, musel by přiznat, že finanční problémy ho někdy nudily, i když si uvědomoval, jak jsou důležité.</w:t>
      </w:r>
    </w:p>
    <w:p w:rsidR="00967FBE" w:rsidRPr="00EE37D3" w:rsidRDefault="00967FBE" w:rsidP="00A21DE9">
      <w:pPr>
        <w:pStyle w:val="Text"/>
      </w:pPr>
      <w:r w:rsidRPr="00EE37D3">
        <w:t>„</w:t>
      </w:r>
      <w:r w:rsidR="0093005C" w:rsidRPr="00EE37D3">
        <w:t>Lyle v New Hampshiru,</w:t>
      </w:r>
      <w:r w:rsidRPr="00EE37D3">
        <w:t>“</w:t>
      </w:r>
      <w:r w:rsidR="0093005C" w:rsidRPr="00EE37D3">
        <w:t xml:space="preserve"> uslyšel. Škubl hlavou. To Fitch odpověděl na Albertovu otázku. Lyle.</w:t>
      </w:r>
    </w:p>
    <w:p w:rsidR="00967FBE" w:rsidRPr="00EE37D3" w:rsidRDefault="00967FBE" w:rsidP="00A21DE9">
      <w:pPr>
        <w:pStyle w:val="Text"/>
      </w:pPr>
      <w:r w:rsidRPr="00EE37D3">
        <w:t>„</w:t>
      </w:r>
      <w:r w:rsidR="0093005C" w:rsidRPr="00EE37D3">
        <w:t>Žije tam přibližně pět tisíc obyvatel,</w:t>
      </w:r>
      <w:r w:rsidRPr="00EE37D3">
        <w:t>“</w:t>
      </w:r>
      <w:r w:rsidR="0093005C" w:rsidRPr="00EE37D3">
        <w:t xml:space="preserve"> pokračoval Fitch. </w:t>
      </w:r>
      <w:r w:rsidRPr="00EE37D3">
        <w:t>„</w:t>
      </w:r>
      <w:r w:rsidR="0093005C" w:rsidRPr="00EE37D3">
        <w:t>Je to asi pět set kilometrů od New Yorku. Má sice relativně malý počet obyvatel, ale rozkládá se na dost velkém území. Je tam spousta farem.</w:t>
      </w:r>
      <w:r w:rsidRPr="00EE37D3">
        <w:t>“</w:t>
      </w:r>
    </w:p>
    <w:p w:rsidR="00967FBE" w:rsidRPr="00EE37D3" w:rsidRDefault="0093005C" w:rsidP="00A21DE9">
      <w:pPr>
        <w:pStyle w:val="Text"/>
      </w:pPr>
      <w:r w:rsidRPr="00EE37D3">
        <w:t>Šéfy to poněkud vyvedlo z míry. Dívali se střídavě na Fitche a na Allenberga, kterého trochu překvapily Fitchovy znalosti, i když dobře věděl, že se o celou věc velice zajímá prezident.</w:t>
      </w:r>
    </w:p>
    <w:p w:rsidR="00967FBE" w:rsidRPr="00EE37D3" w:rsidRDefault="0093005C" w:rsidP="00A21DE9">
      <w:pPr>
        <w:pStyle w:val="Text"/>
      </w:pPr>
      <w:r w:rsidRPr="00EE37D3">
        <w:t xml:space="preserve">Fitch se obrátil na Allenberga. </w:t>
      </w:r>
      <w:r w:rsidR="00967FBE" w:rsidRPr="00EE37D3">
        <w:t>„</w:t>
      </w:r>
      <w:r w:rsidR="00500869">
        <w:t>Adriane</w:t>
      </w:r>
      <w:r w:rsidRPr="00EE37D3">
        <w:t>, my o tom pochopitelně víme. Jenom jsem přemýšlel, jestli bylo vhodné přijít s tím sem.</w:t>
      </w:r>
      <w:r w:rsidR="00967FBE" w:rsidRPr="00EE37D3">
        <w:t>“</w:t>
      </w:r>
    </w:p>
    <w:p w:rsidR="00967FBE" w:rsidRPr="00EE37D3" w:rsidRDefault="00967FBE" w:rsidP="00A21DE9">
      <w:pPr>
        <w:pStyle w:val="Text"/>
      </w:pPr>
      <w:r w:rsidRPr="00EE37D3">
        <w:t>„</w:t>
      </w:r>
      <w:r w:rsidR="0093005C" w:rsidRPr="00EE37D3">
        <w:t>To jsem rád,</w:t>
      </w:r>
      <w:r w:rsidRPr="00EE37D3">
        <w:t>“</w:t>
      </w:r>
      <w:r w:rsidR="0093005C" w:rsidRPr="00EE37D3">
        <w:t xml:space="preserve"> poznamenal Allenberg. </w:t>
      </w:r>
      <w:r w:rsidRPr="00EE37D3">
        <w:t>„</w:t>
      </w:r>
      <w:r w:rsidR="0093005C" w:rsidRPr="00EE37D3">
        <w:t>Myslím si, že stejně jako Kaddáfí, OOP či skupina Baade</w:t>
      </w:r>
      <w:r w:rsidRPr="00EE37D3">
        <w:t>r-M</w:t>
      </w:r>
      <w:r w:rsidR="0093005C" w:rsidRPr="00EE37D3">
        <w:t>einhofové by měla tuto organizaci zajímat i nemoc, která se může rozšířit po celém světě.</w:t>
      </w:r>
      <w:r w:rsidRPr="00EE37D3">
        <w:t>“</w:t>
      </w:r>
    </w:p>
    <w:p w:rsidR="00967FBE" w:rsidRPr="00EE37D3" w:rsidRDefault="00967FBE" w:rsidP="00A21DE9">
      <w:pPr>
        <w:pStyle w:val="Text"/>
      </w:pPr>
      <w:r w:rsidRPr="00EE37D3">
        <w:t>„</w:t>
      </w:r>
      <w:r w:rsidR="0093005C" w:rsidRPr="00EE37D3">
        <w:t>Zajistit karanténu bude obtížné i pro armádu,</w:t>
      </w:r>
      <w:r w:rsidRPr="00EE37D3">
        <w:t>“</w:t>
      </w:r>
      <w:r w:rsidR="0093005C" w:rsidRPr="00EE37D3">
        <w:t xml:space="preserve"> poznamenal Neušov. Jeho náhlé zapojení do debaty bylo vítané, ale nečekané.</w:t>
      </w:r>
    </w:p>
    <w:p w:rsidR="00967FBE" w:rsidRPr="00EE37D3" w:rsidRDefault="00967FBE" w:rsidP="00A21DE9">
      <w:pPr>
        <w:pStyle w:val="Text"/>
      </w:pPr>
      <w:r w:rsidRPr="00EE37D3">
        <w:t>„</w:t>
      </w:r>
      <w:r w:rsidR="0093005C" w:rsidRPr="00EE37D3">
        <w:t>Prezident schválil odpovídající počet jednotek,</w:t>
      </w:r>
      <w:r w:rsidRPr="00EE37D3">
        <w:t>“</w:t>
      </w:r>
      <w:r w:rsidR="0093005C" w:rsidRPr="00EE37D3">
        <w:t xml:space="preserve"> prohlásil Fitch.</w:t>
      </w:r>
    </w:p>
    <w:p w:rsidR="00967FBE" w:rsidRPr="00EE37D3" w:rsidRDefault="0093005C" w:rsidP="00A21DE9">
      <w:pPr>
        <w:pStyle w:val="Text"/>
      </w:pPr>
      <w:r w:rsidRPr="00EE37D3">
        <w:t xml:space="preserve">Allenberg se podíval na Fitche, ale ten odvrátil pohled. Fitch věděl, na co myslí. </w:t>
      </w:r>
      <w:r w:rsidR="00967FBE" w:rsidRPr="00EE37D3">
        <w:t>„</w:t>
      </w:r>
      <w:r w:rsidRPr="00EE37D3">
        <w:t>To se týká armády,</w:t>
      </w:r>
      <w:r w:rsidR="00967FBE" w:rsidRPr="00EE37D3">
        <w:t>“</w:t>
      </w:r>
      <w:r w:rsidRPr="00EE37D3">
        <w:t xml:space="preserve"> řekl Allenberg. </w:t>
      </w:r>
      <w:r w:rsidR="00967FBE" w:rsidRPr="00EE37D3">
        <w:t>„</w:t>
      </w:r>
      <w:r w:rsidRPr="00EE37D3">
        <w:t>Ale my jsme mluvili o</w:t>
      </w:r>
      <w:r w:rsidR="00967FBE" w:rsidRPr="00EE37D3">
        <w:t>…“</w:t>
      </w:r>
    </w:p>
    <w:p w:rsidR="00967FBE" w:rsidRPr="00EE37D3" w:rsidRDefault="00967FBE" w:rsidP="00A21DE9">
      <w:pPr>
        <w:pStyle w:val="Text"/>
      </w:pPr>
      <w:r w:rsidRPr="00EE37D3">
        <w:t>„</w:t>
      </w:r>
      <w:r w:rsidR="0093005C" w:rsidRPr="00EE37D3">
        <w:t>To s tím nesouvisí,</w:t>
      </w:r>
      <w:r w:rsidRPr="00EE37D3">
        <w:t>“</w:t>
      </w:r>
      <w:r w:rsidR="0093005C" w:rsidRPr="00EE37D3">
        <w:t xml:space="preserve"> přerušil ho Fitch. </w:t>
      </w:r>
      <w:r w:rsidRPr="00EE37D3">
        <w:t>„</w:t>
      </w:r>
      <w:r w:rsidR="0093005C" w:rsidRPr="00EE37D3">
        <w:t>To byl interní problém</w:t>
      </w:r>
      <w:r w:rsidRPr="00EE37D3">
        <w:t>…“</w:t>
      </w:r>
    </w:p>
    <w:p w:rsidR="00967FBE" w:rsidRPr="00EE37D3" w:rsidRDefault="00967FBE" w:rsidP="00A21DE9">
      <w:pPr>
        <w:pStyle w:val="Text"/>
      </w:pPr>
      <w:r w:rsidRPr="00EE37D3">
        <w:t>„</w:t>
      </w:r>
      <w:r w:rsidR="0093005C" w:rsidRPr="00EE37D3">
        <w:t>To jsou samé kraviny,</w:t>
      </w:r>
      <w:r w:rsidRPr="00EE37D3">
        <w:t>“</w:t>
      </w:r>
      <w:r w:rsidR="0093005C" w:rsidRPr="00EE37D3">
        <w:t xml:space="preserve"> podotkl Ryan svým zpěvavým hlasem. </w:t>
      </w:r>
      <w:r w:rsidRPr="00EE37D3">
        <w:t>„</w:t>
      </w:r>
      <w:r w:rsidR="0093005C" w:rsidRPr="00EE37D3">
        <w:t xml:space="preserve">Pokud se dva naši šéfové nemůžou dohodnout na tom, jestli je to v kompetenci Uisce Beathy </w:t>
      </w:r>
      <w:r w:rsidRPr="00EE37D3">
        <w:t>–</w:t>
      </w:r>
      <w:r w:rsidR="0093005C" w:rsidRPr="00EE37D3">
        <w:t xml:space="preserve"> pak by se o to Uisce Beatha měla zajímat.</w:t>
      </w:r>
      <w:r w:rsidRPr="00EE37D3">
        <w:t>“</w:t>
      </w:r>
      <w:r w:rsidR="0093005C" w:rsidRPr="00EE37D3">
        <w:t xml:space="preserve"> Díval se střídavě na Allenberga a na Fitche. </w:t>
      </w:r>
      <w:r w:rsidRPr="00EE37D3">
        <w:t>„</w:t>
      </w:r>
      <w:r w:rsidR="0093005C" w:rsidRPr="00EE37D3">
        <w:t>Rozhodně by se to mělo stát věcí Uisce Beathy.</w:t>
      </w:r>
      <w:r w:rsidRPr="00EE37D3">
        <w:t>“</w:t>
      </w:r>
    </w:p>
    <w:p w:rsidR="00967FBE" w:rsidRPr="00EE37D3" w:rsidRDefault="00967FBE" w:rsidP="00A21DE9">
      <w:pPr>
        <w:pStyle w:val="Text"/>
      </w:pPr>
      <w:r w:rsidRPr="00EE37D3">
        <w:lastRenderedPageBreak/>
        <w:t>„</w:t>
      </w:r>
      <w:r w:rsidR="0093005C" w:rsidRPr="00EE37D3">
        <w:t>Věřím, že to sem patří,</w:t>
      </w:r>
      <w:r w:rsidRPr="00EE37D3">
        <w:t>“</w:t>
      </w:r>
      <w:r w:rsidR="0093005C" w:rsidRPr="00EE37D3">
        <w:t xml:space="preserve"> řekl Allenberg tiše.</w:t>
      </w:r>
    </w:p>
    <w:p w:rsidR="00967FBE" w:rsidRPr="00EE37D3" w:rsidRDefault="0093005C" w:rsidP="00A21DE9">
      <w:pPr>
        <w:pStyle w:val="Text"/>
      </w:pPr>
      <w:r w:rsidRPr="00EE37D3">
        <w:t xml:space="preserve">Všichni mlčeli, až nakonec Ryan pokývl hlavou a prohlásil: </w:t>
      </w:r>
      <w:r w:rsidR="00967FBE" w:rsidRPr="00EE37D3">
        <w:t>„</w:t>
      </w:r>
      <w:r w:rsidRPr="00EE37D3">
        <w:t>Budu tento názor respektovat. Řekni nám něco o té druhé záležitosti.</w:t>
      </w:r>
      <w:r w:rsidR="00967FBE" w:rsidRPr="00EE37D3">
        <w:t>“</w:t>
      </w:r>
    </w:p>
    <w:p w:rsidR="00967FBE" w:rsidRPr="00EE37D3" w:rsidRDefault="00967FBE" w:rsidP="00A21DE9">
      <w:pPr>
        <w:pStyle w:val="Text"/>
      </w:pPr>
      <w:r w:rsidRPr="00EE37D3">
        <w:t>„</w:t>
      </w:r>
      <w:r w:rsidR="0093005C" w:rsidRPr="00EE37D3">
        <w:t xml:space="preserve">Měli jsme jisté problémy s jedním agentem </w:t>
      </w:r>
      <w:r w:rsidRPr="00EE37D3">
        <w:t>–</w:t>
      </w:r>
      <w:r w:rsidR="0093005C" w:rsidRPr="00EE37D3">
        <w:t xml:space="preserve"> s bývalým agentem Adriánovy služby,</w:t>
      </w:r>
      <w:r w:rsidRPr="00EE37D3">
        <w:t>“</w:t>
      </w:r>
      <w:r w:rsidR="0093005C" w:rsidRPr="00EE37D3">
        <w:t xml:space="preserve"> začal Fitch váhavě. </w:t>
      </w:r>
      <w:r w:rsidRPr="00EE37D3">
        <w:t>„</w:t>
      </w:r>
      <w:r w:rsidR="0093005C" w:rsidRPr="00EE37D3">
        <w:t>Pochází z Lyle.</w:t>
      </w:r>
      <w:r w:rsidRPr="00EE37D3">
        <w:t>“</w:t>
      </w:r>
    </w:p>
    <w:p w:rsidR="00967FBE" w:rsidRPr="00EE37D3" w:rsidRDefault="00967FBE" w:rsidP="00A21DE9">
      <w:pPr>
        <w:pStyle w:val="Text"/>
      </w:pPr>
      <w:r w:rsidRPr="00EE37D3">
        <w:t>„</w:t>
      </w:r>
      <w:r w:rsidR="0093005C" w:rsidRPr="00EE37D3">
        <w:t>A pracoval jako biolog ve výzkumu,</w:t>
      </w:r>
      <w:r w:rsidRPr="00EE37D3">
        <w:t>“</w:t>
      </w:r>
      <w:r w:rsidR="0093005C" w:rsidRPr="00EE37D3">
        <w:t xml:space="preserve"> dodal Allenberg.</w:t>
      </w:r>
    </w:p>
    <w:p w:rsidR="00967FBE" w:rsidRPr="00EE37D3" w:rsidRDefault="00967FBE" w:rsidP="00A21DE9">
      <w:pPr>
        <w:pStyle w:val="Text"/>
      </w:pPr>
      <w:r w:rsidRPr="00EE37D3">
        <w:t>„</w:t>
      </w:r>
      <w:r w:rsidR="0093005C" w:rsidRPr="00EE37D3">
        <w:t>A to vám nepřipadá důležité?</w:t>
      </w:r>
      <w:r w:rsidRPr="00EE37D3">
        <w:t>“</w:t>
      </w:r>
      <w:r w:rsidR="0093005C" w:rsidRPr="00EE37D3">
        <w:t xml:space="preserve"> Ryan poprvé skutečně zvýšil hlas. </w:t>
      </w:r>
      <w:r w:rsidRPr="00EE37D3">
        <w:t>„</w:t>
      </w:r>
      <w:r w:rsidR="0093005C" w:rsidRPr="00EE37D3">
        <w:t>Vy znáte agenta z té oblasti, který je náhodou vědecký pracovník? Nezamlouvá se mi spousta věcí, které jsou nám tady předestírány, pánové</w:t>
      </w:r>
      <w:r w:rsidRPr="00EE37D3">
        <w:t>…</w:t>
      </w:r>
      <w:r w:rsidR="0093005C" w:rsidRPr="00EE37D3">
        <w:t>,</w:t>
      </w:r>
      <w:r w:rsidRPr="00EE37D3">
        <w:t>“</w:t>
      </w:r>
      <w:r w:rsidR="0093005C" w:rsidRPr="00EE37D3">
        <w:t xml:space="preserve"> odmlčel se. </w:t>
      </w:r>
      <w:r w:rsidRPr="00EE37D3">
        <w:t>„</w:t>
      </w:r>
      <w:r w:rsidR="0093005C" w:rsidRPr="00EE37D3">
        <w:t>Na druhé straně spousta věcí se mi naopak zamlouvá velice.</w:t>
      </w:r>
      <w:r w:rsidRPr="00EE37D3">
        <w:t>“</w:t>
      </w:r>
    </w:p>
    <w:p w:rsidR="00967FBE" w:rsidRPr="00EE37D3" w:rsidRDefault="0093005C" w:rsidP="00A21DE9">
      <w:pPr>
        <w:pStyle w:val="Text"/>
      </w:pPr>
      <w:r w:rsidRPr="00EE37D3">
        <w:t xml:space="preserve">Teď zase byli zmateni ostatní. Ryan jim trpělivě vysvětlil: </w:t>
      </w:r>
      <w:r w:rsidR="00967FBE" w:rsidRPr="00EE37D3">
        <w:t>„</w:t>
      </w:r>
      <w:r w:rsidRPr="00EE37D3">
        <w:t>Ne</w:t>
      </w:r>
      <w:r w:rsidR="00967FBE" w:rsidRPr="00EE37D3">
        <w:t>jh</w:t>
      </w:r>
      <w:r w:rsidRPr="00EE37D3">
        <w:t>orší na tom je, že se ho to týká. A nejlepší, že jsme možná našli člověka, který nám pomůže rozšířit naše možnosti. Co na to říkáte, pánové?</w:t>
      </w:r>
      <w:r w:rsidR="00967FBE" w:rsidRPr="00EE37D3">
        <w:t>“</w:t>
      </w:r>
    </w:p>
    <w:p w:rsidR="00967FBE" w:rsidRPr="00EE37D3" w:rsidRDefault="00967FBE" w:rsidP="00A21DE9">
      <w:pPr>
        <w:pStyle w:val="Text"/>
      </w:pPr>
      <w:r w:rsidRPr="00EE37D3">
        <w:t>„</w:t>
      </w:r>
      <w:r w:rsidR="0093005C" w:rsidRPr="00EE37D3">
        <w:t>To nepůjde,</w:t>
      </w:r>
      <w:r w:rsidRPr="00EE37D3">
        <w:t>“</w:t>
      </w:r>
      <w:r w:rsidR="0093005C" w:rsidRPr="00EE37D3">
        <w:t xml:space="preserve"> řekl Allenberg smutně.</w:t>
      </w:r>
    </w:p>
    <w:p w:rsidR="00967FBE" w:rsidRPr="00EE37D3" w:rsidRDefault="00967FBE" w:rsidP="00A21DE9">
      <w:pPr>
        <w:pStyle w:val="Text"/>
      </w:pPr>
      <w:r w:rsidRPr="00EE37D3">
        <w:t>„</w:t>
      </w:r>
      <w:r w:rsidR="0093005C" w:rsidRPr="00EE37D3">
        <w:t>A proč?</w:t>
      </w:r>
      <w:r w:rsidRPr="00EE37D3">
        <w:t>“</w:t>
      </w:r>
    </w:p>
    <w:p w:rsidR="00967FBE" w:rsidRPr="00EE37D3" w:rsidRDefault="00967FBE" w:rsidP="00A21DE9">
      <w:pPr>
        <w:pStyle w:val="Text"/>
      </w:pPr>
      <w:r w:rsidRPr="00EE37D3">
        <w:t>„</w:t>
      </w:r>
      <w:r w:rsidR="009F6630">
        <w:t>Než se ho vůbec zeptám,“</w:t>
      </w:r>
      <w:r w:rsidR="0093005C" w:rsidRPr="00EE37D3">
        <w:t xml:space="preserve"> odpověděl Allenberg klidně a nápadně chladně, </w:t>
      </w:r>
      <w:r w:rsidRPr="00EE37D3">
        <w:t>„</w:t>
      </w:r>
      <w:r w:rsidR="0093005C" w:rsidRPr="00EE37D3">
        <w:t>myslím, že byste měli znát několik dalších skutečností.</w:t>
      </w:r>
      <w:r w:rsidRPr="00EE37D3">
        <w:t>“</w:t>
      </w:r>
      <w:r w:rsidR="0093005C" w:rsidRPr="00EE37D3">
        <w:t xml:space="preserve"> Podíval se na Fitche, kterému se evidentně ten obrat nelíbil.</w:t>
      </w:r>
    </w:p>
    <w:p w:rsidR="00967FBE" w:rsidRPr="00EE37D3" w:rsidRDefault="0093005C" w:rsidP="00A21DE9">
      <w:pPr>
        <w:pStyle w:val="Text"/>
      </w:pPr>
      <w:r w:rsidRPr="00EE37D3">
        <w:t>Ryan ho sledoval vyčkávavě.</w:t>
      </w:r>
    </w:p>
    <w:p w:rsidR="00967FBE" w:rsidRPr="00EE37D3" w:rsidRDefault="00967FBE" w:rsidP="00A21DE9">
      <w:pPr>
        <w:pStyle w:val="Text"/>
      </w:pPr>
      <w:r w:rsidRPr="00EE37D3">
        <w:t>„</w:t>
      </w:r>
      <w:r w:rsidR="0093005C" w:rsidRPr="00EE37D3">
        <w:t xml:space="preserve">Ten muž </w:t>
      </w:r>
      <w:r w:rsidRPr="00EE37D3">
        <w:t>–</w:t>
      </w:r>
      <w:r w:rsidR="0093005C" w:rsidRPr="00EE37D3">
        <w:t xml:space="preserve"> Alex Brandes </w:t>
      </w:r>
      <w:r w:rsidRPr="00EE37D3">
        <w:t>–</w:t>
      </w:r>
      <w:r w:rsidR="0093005C" w:rsidRPr="00EE37D3">
        <w:t xml:space="preserve"> měl bratra,</w:t>
      </w:r>
      <w:r w:rsidRPr="00EE37D3">
        <w:t>“</w:t>
      </w:r>
      <w:r w:rsidR="0093005C" w:rsidRPr="00EE37D3">
        <w:t xml:space="preserve"> začal Fitch. </w:t>
      </w:r>
      <w:r w:rsidRPr="00EE37D3">
        <w:t>„</w:t>
      </w:r>
      <w:r w:rsidR="0093005C" w:rsidRPr="00EE37D3">
        <w:t>Taky biologa. A ten prováděl výzkum v Lyle.</w:t>
      </w:r>
      <w:r w:rsidRPr="00EE37D3">
        <w:t>“</w:t>
      </w:r>
    </w:p>
    <w:p w:rsidR="00967FBE" w:rsidRPr="00EE37D3" w:rsidRDefault="00967FBE" w:rsidP="00A21DE9">
      <w:pPr>
        <w:pStyle w:val="Text"/>
      </w:pPr>
      <w:r w:rsidRPr="00EE37D3">
        <w:t>„</w:t>
      </w:r>
      <w:r w:rsidR="0093005C" w:rsidRPr="00EE37D3">
        <w:t>To smrdí,</w:t>
      </w:r>
      <w:r w:rsidRPr="00EE37D3">
        <w:t>“</w:t>
      </w:r>
      <w:r w:rsidR="0093005C" w:rsidRPr="00EE37D3">
        <w:t xml:space="preserve"> řekl Ryan. Za jiných okolností by Allenberga jeho poznámka, vyslovená tím zvláštním přízvukem, rozesmála. </w:t>
      </w:r>
      <w:r w:rsidRPr="00EE37D3">
        <w:t>„</w:t>
      </w:r>
      <w:r w:rsidR="0093005C" w:rsidRPr="00EE37D3">
        <w:t>Proč o něm mluvíš v minulém čase?</w:t>
      </w:r>
      <w:r w:rsidRPr="00EE37D3">
        <w:t>“</w:t>
      </w:r>
    </w:p>
    <w:p w:rsidR="00967FBE" w:rsidRPr="00EE37D3" w:rsidRDefault="00967FBE" w:rsidP="00A21DE9">
      <w:pPr>
        <w:pStyle w:val="Text"/>
      </w:pPr>
      <w:r w:rsidRPr="00EE37D3">
        <w:t>„</w:t>
      </w:r>
      <w:r w:rsidR="0093005C" w:rsidRPr="00EE37D3">
        <w:t>Peter Brandes je mrtvý,</w:t>
      </w:r>
      <w:r w:rsidRPr="00EE37D3">
        <w:t>“</w:t>
      </w:r>
      <w:r w:rsidR="0093005C" w:rsidRPr="00EE37D3">
        <w:t xml:space="preserve"> vysvětlil Fitch. </w:t>
      </w:r>
      <w:r w:rsidRPr="00EE37D3">
        <w:t>„</w:t>
      </w:r>
      <w:r w:rsidR="0093005C" w:rsidRPr="00EE37D3">
        <w:t>Byl jednou z prvních obětí té nemoci.</w:t>
      </w:r>
      <w:r w:rsidRPr="00EE37D3">
        <w:t>“</w:t>
      </w:r>
    </w:p>
    <w:p w:rsidR="00967FBE" w:rsidRPr="00EE37D3" w:rsidRDefault="00967FBE" w:rsidP="00A21DE9">
      <w:pPr>
        <w:pStyle w:val="Text"/>
      </w:pPr>
      <w:r w:rsidRPr="00EE37D3">
        <w:t>„</w:t>
      </w:r>
      <w:r w:rsidR="0093005C" w:rsidRPr="00EE37D3">
        <w:t>To smrdí čím dál víc. Proboha, Fitchi, je ještě něco, co se nám bojíš říct?</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Fitch. </w:t>
      </w:r>
      <w:r w:rsidRPr="00EE37D3">
        <w:t>„</w:t>
      </w:r>
      <w:r w:rsidR="0093005C" w:rsidRPr="00EE37D3">
        <w:t>To je všechno.</w:t>
      </w:r>
      <w:r w:rsidRPr="00EE37D3">
        <w:t>“</w:t>
      </w:r>
    </w:p>
    <w:p w:rsidR="00967FBE" w:rsidRPr="00EE37D3" w:rsidRDefault="00967FBE" w:rsidP="00A21DE9">
      <w:pPr>
        <w:pStyle w:val="Text"/>
      </w:pPr>
      <w:r w:rsidRPr="00EE37D3">
        <w:t>„</w:t>
      </w:r>
      <w:r w:rsidR="0093005C" w:rsidRPr="00EE37D3">
        <w:t>To doufám,</w:t>
      </w:r>
      <w:r w:rsidRPr="00EE37D3">
        <w:t>“</w:t>
      </w:r>
      <w:r w:rsidR="0093005C" w:rsidRPr="00EE37D3">
        <w:t xml:space="preserve"> řekl Ryan. </w:t>
      </w:r>
      <w:r w:rsidRPr="00EE37D3">
        <w:t>„</w:t>
      </w:r>
      <w:r w:rsidR="0093005C" w:rsidRPr="00EE37D3">
        <w:t>Zdá se mi, že tahle poslední informace nás nutí, abychom naverbovali Adriánova bývalého spolupracovníka, nebo se po něm aspoň podívali.</w:t>
      </w:r>
      <w:r w:rsidRPr="00EE37D3">
        <w:t>“</w:t>
      </w:r>
    </w:p>
    <w:p w:rsidR="00967FBE" w:rsidRPr="00EE37D3" w:rsidRDefault="0093005C" w:rsidP="00A21DE9">
      <w:pPr>
        <w:pStyle w:val="Text"/>
      </w:pPr>
      <w:r w:rsidRPr="00EE37D3">
        <w:lastRenderedPageBreak/>
        <w:t>Všichni souhlasili, kromě Allenberga a Fitche.</w:t>
      </w:r>
    </w:p>
    <w:p w:rsidR="00967FBE" w:rsidRPr="00EE37D3" w:rsidRDefault="00967FBE" w:rsidP="00A21DE9">
      <w:pPr>
        <w:pStyle w:val="Text"/>
      </w:pPr>
      <w:r w:rsidRPr="00EE37D3">
        <w:t>„</w:t>
      </w:r>
      <w:r w:rsidR="00500869">
        <w:t>Adriane</w:t>
      </w:r>
      <w:r w:rsidR="0093005C" w:rsidRPr="00EE37D3">
        <w:t>, v čem je problém?</w:t>
      </w:r>
      <w:r w:rsidRPr="00EE37D3">
        <w:t>“</w:t>
      </w:r>
      <w:r w:rsidR="0093005C" w:rsidRPr="00EE37D3">
        <w:t xml:space="preserve"> zeptal se Albert tiše.</w:t>
      </w:r>
    </w:p>
    <w:p w:rsidR="00967FBE" w:rsidRPr="00EE37D3" w:rsidRDefault="00967FBE" w:rsidP="00A21DE9">
      <w:pPr>
        <w:pStyle w:val="Text"/>
      </w:pPr>
      <w:r w:rsidRPr="00EE37D3">
        <w:t>„</w:t>
      </w:r>
      <w:r w:rsidR="0093005C" w:rsidRPr="00EE37D3">
        <w:t>Jak jsem řekl, získat Alexe nejspíš nebude možné.</w:t>
      </w:r>
      <w:r w:rsidRPr="00EE37D3">
        <w:t>“</w:t>
      </w:r>
      <w:r w:rsidR="0093005C" w:rsidRPr="00EE37D3">
        <w:t xml:space="preserve"> Ostatní mlčeli a čekali. </w:t>
      </w:r>
      <w:r w:rsidRPr="00EE37D3">
        <w:t>„</w:t>
      </w:r>
      <w:r w:rsidR="0093005C" w:rsidRPr="00EE37D3">
        <w:t>Jeho aktivity pro nás byly vyzrazeny,</w:t>
      </w:r>
      <w:r w:rsidRPr="00EE37D3">
        <w:t>“</w:t>
      </w:r>
      <w:r w:rsidR="0093005C" w:rsidRPr="00EE37D3">
        <w:t xml:space="preserve"> vysvětloval. Všichni znali tenhle typ práce. Bezpečnostní služby získávaly profesionály z mnoha oborů. Nebyli utajováni, ale jejich přijetí za člena nebylo ani zveřejňováno.</w:t>
      </w:r>
    </w:p>
    <w:p w:rsidR="00967FBE" w:rsidRPr="00EE37D3" w:rsidRDefault="0093005C" w:rsidP="00A21DE9">
      <w:pPr>
        <w:pStyle w:val="Text"/>
      </w:pPr>
      <w:r w:rsidRPr="00EE37D3">
        <w:t>Účastnili se konferencí po celém světě a podávali hlášení o schopnostech cizích vědců. To byla součást hry. Všichni to dělali a všichni to věděli.</w:t>
      </w:r>
    </w:p>
    <w:p w:rsidR="00967FBE" w:rsidRPr="00EE37D3" w:rsidRDefault="00967FBE" w:rsidP="00A21DE9">
      <w:pPr>
        <w:pStyle w:val="Text"/>
      </w:pPr>
      <w:r w:rsidRPr="00EE37D3">
        <w:t>„</w:t>
      </w:r>
      <w:r w:rsidR="0093005C" w:rsidRPr="00EE37D3">
        <w:t>Jeden člověk, o kterém podal hlášení, byl zabit,</w:t>
      </w:r>
      <w:r w:rsidRPr="00EE37D3">
        <w:t>“</w:t>
      </w:r>
      <w:r w:rsidR="0093005C" w:rsidRPr="00EE37D3">
        <w:t xml:space="preserve"> řekl Al</w:t>
      </w:r>
      <w:r w:rsidR="00510CE8">
        <w:t>lenberg a zaváhal. Všichni příto</w:t>
      </w:r>
      <w:r w:rsidR="0093005C" w:rsidRPr="00EE37D3">
        <w:t xml:space="preserve">mní by asi dokázali ten příběh dokončit. </w:t>
      </w:r>
      <w:r w:rsidRPr="00EE37D3">
        <w:t>„</w:t>
      </w:r>
      <w:r w:rsidR="0093005C" w:rsidRPr="00EE37D3">
        <w:t>Obviňoval agenturu. Obviňoval pochopitelně i sebe. Stal se pro nás nepoužitelným. Opustil nás s hořkou pachutí a spoustou peněz, za které si koupil loď. A od té doby se plaví po moři. Už tři roky.</w:t>
      </w:r>
      <w:r w:rsidRPr="00EE37D3">
        <w:t>“</w:t>
      </w:r>
    </w:p>
    <w:p w:rsidR="00967FBE" w:rsidRPr="00EE37D3" w:rsidRDefault="00967FBE" w:rsidP="00A21DE9">
      <w:pPr>
        <w:pStyle w:val="Text"/>
      </w:pPr>
      <w:r w:rsidRPr="00EE37D3">
        <w:t>„</w:t>
      </w:r>
      <w:r w:rsidR="0093005C" w:rsidRPr="00EE37D3">
        <w:t>Nevrátí se,</w:t>
      </w:r>
      <w:r w:rsidRPr="00EE37D3">
        <w:t>“</w:t>
      </w:r>
      <w:r w:rsidR="0093005C" w:rsidRPr="00EE37D3">
        <w:t xml:space="preserve"> řekl Fitch.</w:t>
      </w:r>
    </w:p>
    <w:p w:rsidR="00967FBE" w:rsidRPr="00EE37D3" w:rsidRDefault="0093005C" w:rsidP="00A21DE9">
      <w:pPr>
        <w:pStyle w:val="Text"/>
      </w:pPr>
      <w:r w:rsidRPr="00EE37D3">
        <w:t xml:space="preserve">Allenberg na něj udiveně pohlédl, ale musel souhlasit. </w:t>
      </w:r>
      <w:r w:rsidR="00967FBE" w:rsidRPr="00EE37D3">
        <w:t>„</w:t>
      </w:r>
      <w:r w:rsidRPr="00EE37D3">
        <w:t>Je to nepravděpodobné,</w:t>
      </w:r>
      <w:r w:rsidR="00967FBE" w:rsidRPr="00EE37D3">
        <w:t>“</w:t>
      </w:r>
      <w:r w:rsidRPr="00EE37D3">
        <w:t xml:space="preserve"> prohlásil. Ryan zakončil debatu a v podstatě i celou schůzku. </w:t>
      </w:r>
      <w:r w:rsidR="00967FBE" w:rsidRPr="00EE37D3">
        <w:t>„</w:t>
      </w:r>
      <w:r w:rsidRPr="00EE37D3">
        <w:t>Pánové,</w:t>
      </w:r>
      <w:r w:rsidR="00967FBE" w:rsidRPr="00EE37D3">
        <w:t>“</w:t>
      </w:r>
      <w:r w:rsidRPr="00EE37D3">
        <w:t xml:space="preserve"> řekl. </w:t>
      </w:r>
      <w:r w:rsidR="00967FBE" w:rsidRPr="00EE37D3">
        <w:t>„</w:t>
      </w:r>
      <w:r w:rsidRPr="00EE37D3">
        <w:t>Jsem zastáncem toho, aby se Uisce Beatha tomuto problému věnovala. Mám pro to několik důvodů. Z</w:t>
      </w:r>
      <w:r w:rsidR="00967FBE" w:rsidRPr="00EE37D3">
        <w:t>a p</w:t>
      </w:r>
      <w:r w:rsidRPr="00EE37D3">
        <w:t>rvé jsem přesvědčený, že vědci, kteří si zahrávají s takovými organismy, vytvářejí potenciální hrozbu, která překračuje hranice a zájmy jednotlivých států. I vědci na mém kontinentu by mohli být nařčeni z vývoje takových věcí. Vůbec se mi nelíbí tohle typicky americké hašteření.</w:t>
      </w:r>
      <w:r w:rsidR="00967FBE" w:rsidRPr="00EE37D3">
        <w:t>“</w:t>
      </w:r>
      <w:r w:rsidRPr="00EE37D3">
        <w:t xml:space="preserve"> Ukázal na Allenberga a Fitche. </w:t>
      </w:r>
      <w:r w:rsidR="00967FBE" w:rsidRPr="00EE37D3">
        <w:t>„</w:t>
      </w:r>
      <w:r w:rsidRPr="00EE37D3">
        <w:t xml:space="preserve">Zdá se, že máme někoho </w:t>
      </w:r>
      <w:r w:rsidR="00967FBE" w:rsidRPr="00EE37D3">
        <w:t>–</w:t>
      </w:r>
      <w:r w:rsidRPr="00EE37D3">
        <w:t xml:space="preserve"> nebo o něm aspoň víme, že existuje </w:t>
      </w:r>
      <w:r w:rsidR="00967FBE" w:rsidRPr="00EE37D3">
        <w:t>–</w:t>
      </w:r>
      <w:r w:rsidRPr="00EE37D3">
        <w:t xml:space="preserve"> kdo by pro nás možná mohl být užitečný.</w:t>
      </w:r>
    </w:p>
    <w:p w:rsidR="00967FBE" w:rsidRPr="00EE37D3" w:rsidRDefault="0093005C" w:rsidP="00A21DE9">
      <w:pPr>
        <w:pStyle w:val="Text"/>
      </w:pPr>
      <w:r w:rsidRPr="00EE37D3">
        <w:t>A druhý důvod, proč věřím, že bychom se do celé záležitosti měli zapojit, je pouze intuitivní a subjektivní: věřím Adriánovi, že se děje cosi, co spadá do kompetence Uisce Beathy.</w:t>
      </w:r>
    </w:p>
    <w:p w:rsidR="001F7266" w:rsidRDefault="0093005C" w:rsidP="00A21DE9">
      <w:pPr>
        <w:pStyle w:val="Text"/>
      </w:pPr>
      <w:r w:rsidRPr="00EE37D3">
        <w:t>A co se týče ochoty nebo neochoty toho muže pomoci,</w:t>
      </w:r>
      <w:r w:rsidR="00967FBE" w:rsidRPr="00EE37D3">
        <w:t>“</w:t>
      </w:r>
      <w:r w:rsidRPr="00EE37D3">
        <w:t xml:space="preserve"> rozhodil rukama a pokrčil rameny, </w:t>
      </w:r>
      <w:r w:rsidR="00967FBE" w:rsidRPr="00EE37D3">
        <w:t>„</w:t>
      </w:r>
      <w:r w:rsidRPr="00EE37D3">
        <w:t>nesmíme mu dát na výběr.</w:t>
      </w:r>
      <w:r w:rsidR="00967FBE" w:rsidRPr="00EE37D3">
        <w:t>“</w:t>
      </w:r>
    </w:p>
    <w:p w:rsidR="00967FBE" w:rsidRDefault="001F7266" w:rsidP="00A21DE9">
      <w:pPr>
        <w:pStyle w:val="Text"/>
      </w:pPr>
      <w:r>
        <w:br w:type="page"/>
      </w:r>
    </w:p>
    <w:p w:rsidR="00A21DE9" w:rsidRDefault="00A21DE9" w:rsidP="002A6004">
      <w:pPr>
        <w:pStyle w:val="Nadpis1"/>
        <w:jc w:val="center"/>
      </w:pPr>
      <w:r>
        <w:t>2</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Brandes zaměřil v kříži sextantu první hvězdu souhvězdí Labutě, znovu všechno zkontroloval a přístroj zajistil. Hvězda byla vidět jenom chvilkami a na krátký okamžik.</w:t>
      </w:r>
    </w:p>
    <w:p w:rsidR="00967FBE" w:rsidRPr="00EE37D3" w:rsidRDefault="0093005C" w:rsidP="00A21DE9">
      <w:pPr>
        <w:pStyle w:val="Text"/>
      </w:pPr>
      <w:r w:rsidRPr="00EE37D3">
        <w:t>Asi dvacet kilometrů od severovýchodního pobřeží Ameriky byla mořská hladina zahalena tak hustou mlhou, že viditelnost byla téměř nulová. Jenom občas vítr zvedl vlhkou přikrývku, takže bylo možné zahlédnout nejasnou hranici mezi mořem a oblohou. Brandes plně využil výhody těchto vteřin, kdy nad sebou na chvilku spatřil záblesk hvězdy, identifikoval ji a provedl měření. Bavilo ho navigovat v tak obtížných podmínkách.</w:t>
      </w:r>
    </w:p>
    <w:p w:rsidR="00967FBE" w:rsidRPr="00EE37D3" w:rsidRDefault="0093005C" w:rsidP="00A21DE9">
      <w:pPr>
        <w:pStyle w:val="Text"/>
      </w:pPr>
      <w:r w:rsidRPr="00EE37D3">
        <w:t xml:space="preserve">Když si pomyslel, že jeho noví přátelé, kteří se nacházejí necelý kilometr za jeho lodí </w:t>
      </w:r>
      <w:r w:rsidRPr="00EE37D3">
        <w:rPr>
          <w:i/>
        </w:rPr>
        <w:t xml:space="preserve">Siege, </w:t>
      </w:r>
      <w:r w:rsidRPr="00EE37D3">
        <w:t>jsou určitě přesvědčení, že se při určování polohy lodi zcela spoléhá na nejnovější typ Loran</w:t>
      </w:r>
      <w:r w:rsidR="00967FBE" w:rsidRPr="00EE37D3">
        <w:t>u-C</w:t>
      </w:r>
      <w:r w:rsidRPr="00EE37D3">
        <w:t>, musel se zasmát. Kdyby tušili, že za takové noci se řídí pouze podle hvězd, byli by pěkně nervózní. Koneckonců svěřili se mu, protože si nevěřili, že by dokázali určit a udržet správný směr.</w:t>
      </w:r>
    </w:p>
    <w:p w:rsidR="00967FBE" w:rsidRPr="00EE37D3" w:rsidRDefault="0093005C" w:rsidP="00A21DE9">
      <w:pPr>
        <w:pStyle w:val="Text"/>
      </w:pPr>
      <w:r w:rsidRPr="00EE37D3">
        <w:t xml:space="preserve">Brandes nebyl žádný hazardér. Kdyby se podmínky zhoršily do té míry, že by už neviděl hvězdu, podle které navigoval </w:t>
      </w:r>
      <w:r w:rsidR="00967FBE" w:rsidRPr="00EE37D3">
        <w:t>loď</w:t>
      </w:r>
      <w:r w:rsidRPr="00EE37D3">
        <w:t>, bez váhání by přepnul na elektronickou navigaci. Ale dokud si byl jistý, že to není nebezpečné, bude si užívat noční plavby podle své chutě.</w:t>
      </w:r>
    </w:p>
    <w:p w:rsidR="00967FBE" w:rsidRPr="00EE37D3" w:rsidRDefault="0093005C" w:rsidP="00A21DE9">
      <w:pPr>
        <w:pStyle w:val="Text"/>
      </w:pPr>
      <w:r w:rsidRPr="00EE37D3">
        <w:t>Brandes odhadoval, že pokud mlhu způsobily bouře na širém moři, jsou daleko odtud. Moře kolem bylo klidné a voda tiše ševelila kolem trupu desetimetrové plachetnice.</w:t>
      </w:r>
    </w:p>
    <w:p w:rsidR="00967FBE" w:rsidRPr="00EE37D3" w:rsidRDefault="0093005C" w:rsidP="00A21DE9">
      <w:pPr>
        <w:pStyle w:val="Text"/>
      </w:pPr>
      <w:r w:rsidRPr="00EE37D3">
        <w:rPr>
          <w:i/>
        </w:rPr>
        <w:t xml:space="preserve">Siege </w:t>
      </w:r>
      <w:r w:rsidRPr="00EE37D3">
        <w:t xml:space="preserve">byla Brandesovým domovem už skoro tři roky. Ještě chvilku zůstal stát v kajutě a prohlížel si hlavní plachtu. Těšilo ho, že dokáže upevnit plachty tak dobře, že drží pevně, i když fouká slabý noční vítr. Nevytáhl kosatku, a dokud nezmění kurz nebo se neobrátí vítr, nebude muset seřizovat ani hlavní plachtu. Brandes se rád plavil v noci. Zjistil totiž, že si dost často počíná nejlépe </w:t>
      </w:r>
      <w:r w:rsidR="00967FBE" w:rsidRPr="00EE37D3">
        <w:t>–</w:t>
      </w:r>
      <w:r w:rsidRPr="00EE37D3">
        <w:t xml:space="preserve"> a to při všech činnostech </w:t>
      </w:r>
      <w:r w:rsidR="00967FBE" w:rsidRPr="00EE37D3">
        <w:t>–</w:t>
      </w:r>
      <w:r w:rsidRPr="00EE37D3">
        <w:t xml:space="preserve"> po západu slunce.</w:t>
      </w:r>
    </w:p>
    <w:p w:rsidR="00967FBE" w:rsidRPr="00EE37D3" w:rsidRDefault="0093005C" w:rsidP="00A21DE9">
      <w:pPr>
        <w:pStyle w:val="Text"/>
      </w:pPr>
      <w:r w:rsidRPr="00EE37D3">
        <w:lastRenderedPageBreak/>
        <w:t xml:space="preserve">Podíval se dozadu, kde by se za denního světla rýsoval horizont. Nakonec díky chvilkové díře v mlze jasně uviděl pohybující se světla </w:t>
      </w:r>
      <w:r w:rsidRPr="00EE37D3">
        <w:rPr>
          <w:i/>
        </w:rPr>
        <w:t xml:space="preserve">Charóna, </w:t>
      </w:r>
      <w:r w:rsidRPr="00EE37D3">
        <w:t>menší plachetnice, na jejíž palubě trávili dovolenou Lombardiovi a Connorovi.</w:t>
      </w:r>
    </w:p>
    <w:p w:rsidR="00967FBE" w:rsidRPr="00EE37D3" w:rsidRDefault="0093005C" w:rsidP="00A21DE9">
      <w:pPr>
        <w:pStyle w:val="Text"/>
      </w:pPr>
      <w:r w:rsidRPr="00EE37D3">
        <w:t xml:space="preserve">Brandes byl jaksepatří zdvořilý, když na počátku týdne navštívili zakotvenou </w:t>
      </w:r>
      <w:r w:rsidRPr="00EE37D3">
        <w:rPr>
          <w:i/>
        </w:rPr>
        <w:t xml:space="preserve">Siege </w:t>
      </w:r>
      <w:r w:rsidRPr="00EE37D3">
        <w:t>v Chesapeaku. Navzájem se počastovali obvyklými námořnickými vtípky.</w:t>
      </w:r>
    </w:p>
    <w:p w:rsidR="00967FBE" w:rsidRPr="00EE37D3" w:rsidRDefault="0093005C" w:rsidP="00A21DE9">
      <w:pPr>
        <w:pStyle w:val="Text"/>
      </w:pPr>
      <w:r w:rsidRPr="00EE37D3">
        <w:t xml:space="preserve">John Lombardi </w:t>
      </w:r>
      <w:proofErr w:type="gramStart"/>
      <w:r w:rsidRPr="00EE37D3">
        <w:t>byl</w:t>
      </w:r>
      <w:proofErr w:type="gramEnd"/>
      <w:r w:rsidRPr="00EE37D3">
        <w:t xml:space="preserve"> majitelem a formálním kapitánem </w:t>
      </w:r>
      <w:r w:rsidRPr="00EE37D3">
        <w:rPr>
          <w:i/>
        </w:rPr>
        <w:t xml:space="preserve">Charóna. </w:t>
      </w:r>
      <w:r w:rsidRPr="00EE37D3">
        <w:t xml:space="preserve">Brandes znal dobře meze svátečních námořníků a nepředpokládal, že by majitel plachetnice byl zároveň nejlepším mořským vlkem. V tomto případě však tomu tak bylo. Zbývající členové posádky </w:t>
      </w:r>
      <w:r w:rsidRPr="00EE37D3">
        <w:rPr>
          <w:i/>
        </w:rPr>
        <w:t xml:space="preserve">Charóna </w:t>
      </w:r>
      <w:r w:rsidRPr="00EE37D3">
        <w:t>neměli s řízením plachetnice vůbec žádné zkušenosti. Lombardi není tak špatný, pomyslel si Brandes. J</w:t>
      </w:r>
      <w:r w:rsidR="00510CE8">
        <w:t xml:space="preserve">e inteligentní a dost chytrý na </w:t>
      </w:r>
      <w:r w:rsidRPr="00EE37D3">
        <w:t>to, aby věděl, kde jeho možnosti končí a kdy je načase hledat pomoc u někoho zkušenějšího. A tohle bylo pro Brandese vůbec nejdůležitější.</w:t>
      </w:r>
    </w:p>
    <w:p w:rsidR="00967FBE" w:rsidRPr="00EE37D3" w:rsidRDefault="0093005C" w:rsidP="00A21DE9">
      <w:pPr>
        <w:pStyle w:val="Text"/>
      </w:pPr>
      <w:r w:rsidRPr="00EE37D3">
        <w:t xml:space="preserve">Lombardi </w:t>
      </w:r>
      <w:proofErr w:type="gramStart"/>
      <w:r w:rsidRPr="00EE37D3">
        <w:t>pochopil</w:t>
      </w:r>
      <w:proofErr w:type="gramEnd"/>
      <w:r w:rsidRPr="00EE37D3">
        <w:t xml:space="preserve">, že jeho možnosti jsou omezené, a proto veselá čtveřice na dovolené vyhledala Brandese, který si mezi ostatními námořníky záhy získal výbornou pověst. Lombardi se o něm </w:t>
      </w:r>
      <w:proofErr w:type="gramStart"/>
      <w:r w:rsidRPr="00EE37D3">
        <w:t>doslechl</w:t>
      </w:r>
      <w:proofErr w:type="gramEnd"/>
      <w:r w:rsidRPr="00EE37D3">
        <w:t xml:space="preserve"> a dověděl se, že má v úmyslu plout na Long Island. Zeptal se ho proto, jestli by </w:t>
      </w:r>
      <w:r w:rsidRPr="00EE37D3">
        <w:rPr>
          <w:i/>
        </w:rPr>
        <w:t xml:space="preserve">Charón </w:t>
      </w:r>
      <w:r w:rsidRPr="00EE37D3">
        <w:t>mohl plout za ním.</w:t>
      </w:r>
    </w:p>
    <w:p w:rsidR="00967FBE" w:rsidRPr="00EE37D3" w:rsidRDefault="0093005C" w:rsidP="00A21DE9">
      <w:pPr>
        <w:pStyle w:val="Text"/>
      </w:pPr>
      <w:r w:rsidRPr="00EE37D3">
        <w:t>Takovou žádost lze jenom těžko odmítnout. Ale Brandesovi vadilo to odhodlání lidí vložit své životy do jeho rukou. Pomyslel si, že to nemá zapotřebí. Nepřál si to.</w:t>
      </w:r>
    </w:p>
    <w:p w:rsidR="00967FBE" w:rsidRPr="00EE37D3" w:rsidRDefault="0093005C" w:rsidP="00A21DE9">
      <w:pPr>
        <w:pStyle w:val="Text"/>
      </w:pPr>
      <w:r w:rsidRPr="00EE37D3">
        <w:t xml:space="preserve">Zhluboka vdechoval vlhký vzduch. Uvědomoval si rozporuplnost svých pocitů. Jedna část jeho bytosti </w:t>
      </w:r>
      <w:r w:rsidR="00967FBE" w:rsidRPr="00EE37D3">
        <w:t>–</w:t>
      </w:r>
      <w:r w:rsidRPr="00EE37D3">
        <w:t xml:space="preserve"> část, kterou by nejraději potlačil </w:t>
      </w:r>
      <w:r w:rsidR="00967FBE" w:rsidRPr="00EE37D3">
        <w:t>–</w:t>
      </w:r>
      <w:r w:rsidRPr="00EE37D3">
        <w:t xml:space="preserve"> se radovala z pomyšlení, že zase bude v kontaktu s lidmi.</w:t>
      </w:r>
    </w:p>
    <w:p w:rsidR="00967FBE" w:rsidRPr="00EE37D3" w:rsidRDefault="0093005C" w:rsidP="00A21DE9">
      <w:pPr>
        <w:pStyle w:val="Text"/>
      </w:pPr>
      <w:r w:rsidRPr="00EE37D3">
        <w:t>Ale na druhou stranu ho obtěžovali a druhá část jeho bytosti se jejich společnosti bránila.</w:t>
      </w:r>
    </w:p>
    <w:p w:rsidR="00967FBE" w:rsidRPr="00EE37D3" w:rsidRDefault="0093005C" w:rsidP="00A21DE9">
      <w:pPr>
        <w:pStyle w:val="Text"/>
      </w:pPr>
      <w:r w:rsidRPr="00EE37D3">
        <w:t>Aspoň že jsem úspěšně odrazil jejich pokusy o sblížení. Žádné odpolední dýchánky ani večerní vysedávání v podpalubí</w:t>
      </w:r>
      <w:r w:rsidR="00967FBE" w:rsidRPr="00EE37D3">
        <w:t>…</w:t>
      </w:r>
    </w:p>
    <w:p w:rsidR="00967FBE" w:rsidRPr="00EE37D3" w:rsidRDefault="0093005C" w:rsidP="00A21DE9">
      <w:pPr>
        <w:pStyle w:val="Text"/>
      </w:pPr>
      <w:r w:rsidRPr="00EE37D3">
        <w:t>Sešel do kuchyňky a namíchal si gin s tonikem. Někdy se bál, že pije moc často, někdy se bál, že si nápoje míchá moc silné, a někdy se nebál vůbec.</w:t>
      </w:r>
    </w:p>
    <w:p w:rsidR="00967FBE" w:rsidRPr="00EE37D3" w:rsidRDefault="0093005C" w:rsidP="00A21DE9">
      <w:pPr>
        <w:pStyle w:val="Text"/>
      </w:pPr>
      <w:r w:rsidRPr="00EE37D3">
        <w:t>Taky začal mít pocit, že potřebuje něco, čeho by se bál. Cokoli.</w:t>
      </w:r>
    </w:p>
    <w:p w:rsidR="00967FBE" w:rsidRPr="00EE37D3" w:rsidRDefault="0093005C" w:rsidP="00A21DE9">
      <w:pPr>
        <w:pStyle w:val="Text"/>
      </w:pPr>
      <w:r w:rsidRPr="00EE37D3">
        <w:lastRenderedPageBreak/>
        <w:t xml:space="preserve">Napil se a kombinace ginu s tonikem mu moc chutnala. Přešel k navigačnímu pultu s mapami a vysílačkami a soustředil se na záznamy o poloze té první hvězdy Labutě. Výpočty mu zabraly několik minut </w:t>
      </w:r>
      <w:r w:rsidR="00967FBE" w:rsidRPr="00EE37D3">
        <w:t>–</w:t>
      </w:r>
      <w:r w:rsidRPr="00EE37D3">
        <w:t xml:space="preserve"> snažil se to zkrátit na minimum, protože chtěl co nejméně času strávit mimo kajutu. Nepatrně pozvedl koutk</w:t>
      </w:r>
      <w:r w:rsidR="00967FBE" w:rsidRPr="00EE37D3">
        <w:t>y ú</w:t>
      </w:r>
      <w:r w:rsidRPr="00EE37D3">
        <w:t xml:space="preserve">st, až se mu udělala vráska přes hezký obličej, což svědčilo o tom, že se plně soustředí. Udělal na mapě malou značku. Loran by to nemohl zvládnout </w:t>
      </w:r>
      <w:r w:rsidR="00967FBE" w:rsidRPr="00EE37D3">
        <w:t>líp</w:t>
      </w:r>
      <w:r w:rsidRPr="00EE37D3">
        <w:t>.</w:t>
      </w:r>
    </w:p>
    <w:p w:rsidR="00967FBE" w:rsidRPr="00EE37D3" w:rsidRDefault="0093005C" w:rsidP="00A21DE9">
      <w:pPr>
        <w:pStyle w:val="Text"/>
      </w:pPr>
      <w:r w:rsidRPr="00EE37D3">
        <w:t>Brandes používal přístroje společně se svými poněkud nemoderními navigačními metodami celkem pravidelně. Vedle navigačního přístroje a sonaru si instaloval krátkovlnnou vysílačku. Na všechno měl povolení. K čertu s nimi! Dokážu to i bez Lorana.</w:t>
      </w:r>
    </w:p>
    <w:p w:rsidR="00967FBE" w:rsidRPr="00EE37D3" w:rsidRDefault="0093005C" w:rsidP="00A21DE9">
      <w:pPr>
        <w:pStyle w:val="Text"/>
      </w:pPr>
      <w:r w:rsidRPr="00EE37D3">
        <w:t xml:space="preserve">Zapojil ruční mikrofon do jedné vysílačky. </w:t>
      </w:r>
      <w:r w:rsidR="00967FBE" w:rsidRPr="00EE37D3">
        <w:t>„</w:t>
      </w:r>
      <w:r w:rsidRPr="00EE37D3">
        <w:t>Johne,</w:t>
      </w:r>
      <w:r w:rsidR="00967FBE" w:rsidRPr="00EE37D3">
        <w:t>“</w:t>
      </w:r>
      <w:r w:rsidRPr="00EE37D3">
        <w:t xml:space="preserve"> řekl a čekal na odpověď.</w:t>
      </w:r>
    </w:p>
    <w:p w:rsidR="00967FBE" w:rsidRPr="00EE37D3" w:rsidRDefault="00967FBE" w:rsidP="00A21DE9">
      <w:pPr>
        <w:pStyle w:val="Text"/>
      </w:pPr>
      <w:r w:rsidRPr="00EE37D3">
        <w:t>„</w:t>
      </w:r>
      <w:r w:rsidR="0093005C" w:rsidRPr="00EE37D3">
        <w:t>To je Alex?</w:t>
      </w:r>
      <w:r w:rsidRPr="00EE37D3">
        <w:t>“</w:t>
      </w:r>
      <w:r w:rsidR="0093005C" w:rsidRPr="00EE37D3">
        <w:t xml:space="preserve"> </w:t>
      </w:r>
      <w:proofErr w:type="gramStart"/>
      <w:r w:rsidR="0093005C" w:rsidRPr="00EE37D3">
        <w:t>ozval</w:t>
      </w:r>
      <w:proofErr w:type="gramEnd"/>
      <w:r w:rsidR="0093005C" w:rsidRPr="00EE37D3">
        <w:t xml:space="preserve"> se Lombardi.</w:t>
      </w:r>
    </w:p>
    <w:p w:rsidR="00967FBE" w:rsidRPr="00EE37D3" w:rsidRDefault="00967FBE" w:rsidP="00A21DE9">
      <w:pPr>
        <w:pStyle w:val="Text"/>
      </w:pPr>
      <w:r w:rsidRPr="00EE37D3">
        <w:t>„</w:t>
      </w:r>
      <w:r w:rsidR="0093005C" w:rsidRPr="00EE37D3">
        <w:t>Přesně tak,</w:t>
      </w:r>
      <w:r w:rsidRPr="00EE37D3">
        <w:t>“</w:t>
      </w:r>
      <w:r w:rsidR="0093005C" w:rsidRPr="00EE37D3">
        <w:t xml:space="preserve"> ujistil ho. </w:t>
      </w:r>
      <w:r w:rsidRPr="00EE37D3">
        <w:t>„</w:t>
      </w:r>
      <w:r w:rsidR="0093005C" w:rsidRPr="00EE37D3">
        <w:t>Jak to jde?</w:t>
      </w:r>
      <w:r w:rsidRPr="00EE37D3">
        <w:t>“</w:t>
      </w:r>
    </w:p>
    <w:p w:rsidR="00967FBE" w:rsidRPr="00EE37D3" w:rsidRDefault="00967FBE" w:rsidP="00A21DE9">
      <w:pPr>
        <w:pStyle w:val="Text"/>
      </w:pPr>
      <w:r w:rsidRPr="00EE37D3">
        <w:t>„</w:t>
      </w:r>
      <w:r w:rsidR="0093005C" w:rsidRPr="00EE37D3">
        <w:t>Dobře,</w:t>
      </w:r>
      <w:r w:rsidRPr="00EE37D3">
        <w:t>“</w:t>
      </w:r>
      <w:r w:rsidR="0093005C" w:rsidRPr="00EE37D3">
        <w:t xml:space="preserve"> </w:t>
      </w:r>
      <w:proofErr w:type="gramStart"/>
      <w:r w:rsidR="0093005C" w:rsidRPr="00EE37D3">
        <w:t>odpověděl</w:t>
      </w:r>
      <w:proofErr w:type="gramEnd"/>
      <w:r w:rsidR="0093005C" w:rsidRPr="00EE37D3">
        <w:t xml:space="preserve"> Lombardi. Brandesovi neuniklo, že se Lombardimu trochu zachvěl hlas, a pochopil, že není všechno v pořádku.</w:t>
      </w:r>
    </w:p>
    <w:p w:rsidR="00967FBE" w:rsidRPr="00EE37D3" w:rsidRDefault="0093005C" w:rsidP="00A21DE9">
      <w:pPr>
        <w:pStyle w:val="Text"/>
      </w:pPr>
      <w:r w:rsidRPr="00EE37D3">
        <w:t>Není divu, že není úplně v klidu, když se musel za takové noci spolehnout na navigaci někoho jiného, Loran Neloran.</w:t>
      </w:r>
    </w:p>
    <w:p w:rsidR="00967FBE" w:rsidRPr="00EE37D3" w:rsidRDefault="00967FBE" w:rsidP="00A21DE9">
      <w:pPr>
        <w:pStyle w:val="Text"/>
      </w:pPr>
      <w:r w:rsidRPr="00EE37D3">
        <w:t>„</w:t>
      </w:r>
      <w:r w:rsidR="0093005C" w:rsidRPr="00EE37D3">
        <w:t>Děvčata si dávají dvacet. A Henry je nastydlý. Tak si připadám trochu osamělý. Nechápu, jak to vydržíte. Nejen plavbu v noci. Tu</w:t>
      </w:r>
      <w:r w:rsidRPr="00EE37D3">
        <w:t>…</w:t>
      </w:r>
      <w:r w:rsidR="0093005C" w:rsidRPr="00EE37D3">
        <w:t xml:space="preserve"> samotu.</w:t>
      </w:r>
      <w:r w:rsidRPr="00EE37D3">
        <w:t>“</w:t>
      </w:r>
      <w:r w:rsidR="0093005C" w:rsidRPr="00EE37D3">
        <w:t xml:space="preserve"> Brandes neměl v úmyslu na to reagovat. </w:t>
      </w:r>
      <w:r w:rsidRPr="00EE37D3">
        <w:t>„</w:t>
      </w:r>
      <w:r w:rsidR="0093005C" w:rsidRPr="00EE37D3">
        <w:t>Alexi, ozvi se mi častěji. Venku není vidět nic než mlhu.</w:t>
      </w:r>
      <w:r w:rsidRPr="00EE37D3">
        <w:t>“</w:t>
      </w:r>
    </w:p>
    <w:p w:rsidR="00967FBE" w:rsidRPr="00EE37D3" w:rsidRDefault="00967FBE" w:rsidP="00A21DE9">
      <w:pPr>
        <w:pStyle w:val="Text"/>
      </w:pPr>
      <w:r w:rsidRPr="00EE37D3">
        <w:t>„</w:t>
      </w:r>
      <w:r w:rsidR="0093005C" w:rsidRPr="00EE37D3">
        <w:t>Vidíte mě vůbec?</w:t>
      </w:r>
      <w:r w:rsidRPr="00EE37D3">
        <w:t>“</w:t>
      </w:r>
    </w:p>
    <w:p w:rsidR="00967FBE" w:rsidRPr="00EE37D3" w:rsidRDefault="00967FBE" w:rsidP="00A21DE9">
      <w:pPr>
        <w:pStyle w:val="Text"/>
      </w:pPr>
      <w:r w:rsidRPr="00EE37D3">
        <w:t>„</w:t>
      </w:r>
      <w:r w:rsidR="0093005C" w:rsidRPr="00EE37D3">
        <w:t>Jenom když se mlha trochu roztrhne, Alexi. Někdy zahlédnu vaše světla, ale jenom na chvilku.</w:t>
      </w:r>
      <w:r w:rsidRPr="00EE37D3">
        <w:t>“</w:t>
      </w:r>
    </w:p>
    <w:p w:rsidR="00967FBE" w:rsidRPr="00EE37D3" w:rsidRDefault="00967FBE" w:rsidP="00A21DE9">
      <w:pPr>
        <w:pStyle w:val="Text"/>
      </w:pPr>
      <w:r w:rsidRPr="00EE37D3">
        <w:t>„</w:t>
      </w:r>
      <w:r w:rsidR="0093005C" w:rsidRPr="00EE37D3">
        <w:t>Držíme správný směr,</w:t>
      </w:r>
      <w:r w:rsidRPr="00EE37D3">
        <w:t>“</w:t>
      </w:r>
      <w:r w:rsidR="0093005C" w:rsidRPr="00EE37D3">
        <w:t xml:space="preserve"> uklidňoval ho Alex. </w:t>
      </w:r>
      <w:r w:rsidRPr="00EE37D3">
        <w:t>„</w:t>
      </w:r>
      <w:r w:rsidR="0093005C" w:rsidRPr="00EE37D3">
        <w:t>Právě jsem zakreslil naši polohu. Máme dobrý čas.</w:t>
      </w:r>
      <w:r w:rsidRPr="00EE37D3">
        <w:t>“</w:t>
      </w:r>
    </w:p>
    <w:p w:rsidR="00967FBE" w:rsidRPr="00EE37D3" w:rsidRDefault="0093005C" w:rsidP="00A21DE9">
      <w:pPr>
        <w:pStyle w:val="Text"/>
      </w:pPr>
      <w:r w:rsidRPr="00EE37D3">
        <w:t xml:space="preserve">Brandes si byl jistý, že Lombardi se nikdy </w:t>
      </w:r>
      <w:proofErr w:type="gramStart"/>
      <w:r w:rsidRPr="00EE37D3">
        <w:t>nedostal</w:t>
      </w:r>
      <w:proofErr w:type="gramEnd"/>
      <w:r w:rsidRPr="00EE37D3">
        <w:t xml:space="preserve"> s </w:t>
      </w:r>
      <w:r w:rsidRPr="00EE37D3">
        <w:rPr>
          <w:i/>
        </w:rPr>
        <w:t xml:space="preserve">Charónem </w:t>
      </w:r>
      <w:r w:rsidRPr="00EE37D3">
        <w:t>dál od pobřeží, než byl teď.</w:t>
      </w:r>
    </w:p>
    <w:p w:rsidR="00967FBE" w:rsidRPr="00EE37D3" w:rsidRDefault="00967FBE" w:rsidP="00A21DE9">
      <w:pPr>
        <w:pStyle w:val="Text"/>
      </w:pPr>
      <w:r w:rsidRPr="00EE37D3">
        <w:t>„</w:t>
      </w:r>
      <w:r w:rsidR="0093005C" w:rsidRPr="00EE37D3">
        <w:t>Henry toho asi moc neuvidí.</w:t>
      </w:r>
      <w:r w:rsidRPr="00EE37D3">
        <w:t>“</w:t>
      </w:r>
    </w:p>
    <w:p w:rsidR="00967FBE" w:rsidRPr="00EE37D3" w:rsidRDefault="00967FBE" w:rsidP="00A21DE9">
      <w:pPr>
        <w:pStyle w:val="Text"/>
      </w:pPr>
      <w:r w:rsidRPr="00EE37D3">
        <w:t>„</w:t>
      </w:r>
      <w:r w:rsidR="0093005C" w:rsidRPr="00EE37D3">
        <w:t>Něco snad jo,</w:t>
      </w:r>
      <w:r w:rsidRPr="00EE37D3">
        <w:t>“</w:t>
      </w:r>
      <w:r w:rsidR="0093005C" w:rsidRPr="00EE37D3">
        <w:t xml:space="preserve"> řekl Brandes. </w:t>
      </w:r>
      <w:r w:rsidRPr="00EE37D3">
        <w:t>„</w:t>
      </w:r>
      <w:r w:rsidR="0093005C" w:rsidRPr="00EE37D3">
        <w:t xml:space="preserve">Nejsem ještě moc unavený. A ráno </w:t>
      </w:r>
      <w:r w:rsidRPr="00EE37D3">
        <w:t>–</w:t>
      </w:r>
      <w:r w:rsidR="0093005C" w:rsidRPr="00EE37D3">
        <w:t xml:space="preserve"> i když si uděláme zastávku, abychom se trochu prospali </w:t>
      </w:r>
      <w:r w:rsidRPr="00EE37D3">
        <w:t>–</w:t>
      </w:r>
      <w:r w:rsidR="0093005C" w:rsidRPr="00EE37D3">
        <w:t xml:space="preserve"> budete mít na dohled Fire Island.</w:t>
      </w:r>
      <w:r w:rsidRPr="00EE37D3">
        <w:t>“</w:t>
      </w:r>
    </w:p>
    <w:p w:rsidR="00967FBE" w:rsidRPr="00EE37D3" w:rsidRDefault="00967FBE" w:rsidP="00A21DE9">
      <w:pPr>
        <w:pStyle w:val="Text"/>
      </w:pPr>
      <w:r w:rsidRPr="00EE37D3">
        <w:lastRenderedPageBreak/>
        <w:t>„</w:t>
      </w:r>
      <w:r w:rsidR="0093005C" w:rsidRPr="00EE37D3">
        <w:t>To je skvělé!</w:t>
      </w:r>
      <w:r w:rsidRPr="00EE37D3">
        <w:t>“</w:t>
      </w:r>
      <w:r w:rsidR="0093005C" w:rsidRPr="00EE37D3">
        <w:t xml:space="preserve"> </w:t>
      </w:r>
      <w:proofErr w:type="gramStart"/>
      <w:r w:rsidR="0093005C" w:rsidRPr="00EE37D3">
        <w:t>odpověděl</w:t>
      </w:r>
      <w:proofErr w:type="gramEnd"/>
      <w:r w:rsidR="0093005C" w:rsidRPr="00EE37D3">
        <w:t xml:space="preserve"> Lombardi, ale jeho hlas nezněl moc vesele. Co byla platná Brandesova dobrá pověst? Lombardi </w:t>
      </w:r>
      <w:proofErr w:type="gramStart"/>
      <w:r w:rsidR="0093005C" w:rsidRPr="00EE37D3">
        <w:t>začal</w:t>
      </w:r>
      <w:proofErr w:type="gramEnd"/>
      <w:r w:rsidR="0093005C" w:rsidRPr="00EE37D3">
        <w:t xml:space="preserve"> mít z té cesty do neznáma strach.</w:t>
      </w:r>
    </w:p>
    <w:p w:rsidR="00967FBE" w:rsidRPr="00EE37D3" w:rsidRDefault="00967FBE" w:rsidP="00A21DE9">
      <w:pPr>
        <w:pStyle w:val="Text"/>
      </w:pPr>
      <w:r w:rsidRPr="00EE37D3">
        <w:t>„</w:t>
      </w:r>
      <w:r w:rsidR="0093005C" w:rsidRPr="00EE37D3">
        <w:t>Vidíš nás?</w:t>
      </w:r>
      <w:r w:rsidRPr="00EE37D3">
        <w:t>“</w:t>
      </w:r>
      <w:r w:rsidR="0093005C" w:rsidRPr="00EE37D3">
        <w:t xml:space="preserve"> zeptal se.</w:t>
      </w:r>
    </w:p>
    <w:p w:rsidR="00967FBE" w:rsidRPr="00EE37D3" w:rsidRDefault="00967FBE" w:rsidP="00A21DE9">
      <w:pPr>
        <w:pStyle w:val="Text"/>
      </w:pPr>
      <w:r w:rsidRPr="00EE37D3">
        <w:t>„</w:t>
      </w:r>
      <w:r w:rsidR="0093005C" w:rsidRPr="00EE37D3">
        <w:t>Jenom občas. Nebojte se. S rádiem a kompasem se vám nemůže nic stát.</w:t>
      </w:r>
      <w:r w:rsidRPr="00EE37D3">
        <w:t>“</w:t>
      </w:r>
    </w:p>
    <w:p w:rsidR="00967FBE" w:rsidRPr="00EE37D3" w:rsidRDefault="00967FBE" w:rsidP="00A21DE9">
      <w:pPr>
        <w:pStyle w:val="Text"/>
      </w:pPr>
      <w:r w:rsidRPr="00EE37D3">
        <w:t>„</w:t>
      </w:r>
      <w:r w:rsidR="0093005C" w:rsidRPr="00EE37D3">
        <w:t>Ach ano</w:t>
      </w:r>
      <w:r w:rsidRPr="00EE37D3">
        <w:t>…</w:t>
      </w:r>
      <w:r w:rsidR="0093005C" w:rsidRPr="00EE37D3">
        <w:t>, já vím. Všichni jsme rádi, že plujeme s tebou, Alexi. Pochybuju, že bych to dokázal, byť i s Loranem a všemi těmi přístroji.</w:t>
      </w:r>
      <w:r w:rsidRPr="00EE37D3">
        <w:t>“</w:t>
      </w:r>
    </w:p>
    <w:p w:rsidR="00967FBE" w:rsidRPr="00EE37D3" w:rsidRDefault="0093005C" w:rsidP="00A21DE9">
      <w:pPr>
        <w:pStyle w:val="Text"/>
      </w:pPr>
      <w:r w:rsidRPr="00EE37D3">
        <w:t xml:space="preserve">Brandes se usmál. Vzdychl a napil se. Vypnul mikrofon. Měl předpokládat, že v něm </w:t>
      </w:r>
      <w:r w:rsidRPr="00EE37D3">
        <w:rPr>
          <w:i/>
        </w:rPr>
        <w:t xml:space="preserve">Charón </w:t>
      </w:r>
      <w:r w:rsidRPr="00EE37D3">
        <w:t>vyvolá zasuté vzpomínky. Už uběhla spousta času od doby, kdy na něm závisel život někoho druhého. Ale tentokrát aspoň znal všechny okolnosti dopředu.</w:t>
      </w:r>
    </w:p>
    <w:p w:rsidR="00967FBE" w:rsidRPr="00EE37D3" w:rsidRDefault="0093005C" w:rsidP="00A21DE9">
      <w:pPr>
        <w:pStyle w:val="Text"/>
      </w:pPr>
      <w:r w:rsidRPr="00EE37D3">
        <w:t>Vyprázdnil sklenku a namíchal si další.</w:t>
      </w:r>
    </w:p>
    <w:p w:rsidR="00967FBE" w:rsidRPr="00EE37D3" w:rsidRDefault="0093005C" w:rsidP="00A21DE9">
      <w:pPr>
        <w:pStyle w:val="Text"/>
      </w:pPr>
      <w:r w:rsidRPr="00EE37D3">
        <w:t>Mapa vodní hladiny kolem něj ho přenesla do prostoru, kde nepanoval čas a kde se myšlenky vznášely.</w:t>
      </w:r>
    </w:p>
    <w:p w:rsidR="00967FBE" w:rsidRPr="00EE37D3" w:rsidRDefault="0093005C" w:rsidP="00A21DE9">
      <w:pPr>
        <w:pStyle w:val="Text"/>
      </w:pPr>
      <w:r w:rsidRPr="00EE37D3">
        <w:t>Dlouho nevnímal mapu rozloženou na navigačním pultu. Jenom tak zíral do prázdna. Pak si uvědomil, že brzy bude muset vyměnit mapy a používat větší měřítko, protože se blíží k pobřeží, kde na ně číhá nejedno nebezpečí. Proplouvat zátokou k Fire Islandu by mohlo být dost riskantní. Dostatečná hloubka se totiž nevyskytuje uprostřed široké zátoky, ale v malém kanálu vedoucím podél pobřeží. Jak zrádné.</w:t>
      </w:r>
    </w:p>
    <w:p w:rsidR="00967FBE" w:rsidRPr="00EE37D3" w:rsidRDefault="0093005C" w:rsidP="00A21DE9">
      <w:pPr>
        <w:pStyle w:val="Text"/>
      </w:pPr>
      <w:r w:rsidRPr="00EE37D3">
        <w:t>Chtělo se mu spát, ale taky chtěl dokončit tenhle výlet. Byl si jistý, že pokud se nezmění počasí, budou opravdu na místě určení ráno. Pochopitelně neměl žádnou záruku, protože jako obvykle byl nucen plout co největší část cesty s plachtou, a nikoli s pomocným motorem. A potom se konečně s výletníky rozloučí. Nepochybně se budou radovat, až uvidí pevninu. Jeho vlastní pocity budou rozporuplné.</w:t>
      </w:r>
    </w:p>
    <w:p w:rsidR="00967FBE" w:rsidRPr="00EE37D3" w:rsidRDefault="0093005C" w:rsidP="00A21DE9">
      <w:pPr>
        <w:pStyle w:val="Text"/>
      </w:pPr>
      <w:r w:rsidRPr="00EE37D3">
        <w:t>Opřel se v otočné židli a usrkl ze sklenky.</w:t>
      </w:r>
    </w:p>
    <w:p w:rsidR="00967FBE" w:rsidRPr="00EE37D3" w:rsidRDefault="0093005C" w:rsidP="00A21DE9">
      <w:pPr>
        <w:pStyle w:val="Text"/>
      </w:pPr>
      <w:r w:rsidRPr="00EE37D3">
        <w:t xml:space="preserve">Možná že Henry bude mít nakonec možnost provést aspoň krátkou prohlídku </w:t>
      </w:r>
      <w:r w:rsidRPr="00EE37D3">
        <w:rPr>
          <w:i/>
        </w:rPr>
        <w:t xml:space="preserve">Charóna. A </w:t>
      </w:r>
      <w:r w:rsidRPr="00EE37D3">
        <w:t xml:space="preserve">na konci výletu budou zase doma. On bude tam, kde měl v úmyslu strávit léto, nic víc. Jeho domovem je </w:t>
      </w:r>
      <w:r w:rsidRPr="00EE37D3">
        <w:rPr>
          <w:i/>
        </w:rPr>
        <w:t xml:space="preserve">Siege </w:t>
      </w:r>
      <w:r w:rsidRPr="00EE37D3">
        <w:t>a místo, kde se nachází.</w:t>
      </w:r>
    </w:p>
    <w:p w:rsidR="00967FBE" w:rsidRPr="00EE37D3" w:rsidRDefault="0093005C" w:rsidP="00A21DE9">
      <w:pPr>
        <w:pStyle w:val="Text"/>
      </w:pPr>
      <w:r w:rsidRPr="00EE37D3">
        <w:t>Vtom se podíval nahoru a rozhlédl se kolem. Instinkt.</w:t>
      </w:r>
    </w:p>
    <w:p w:rsidR="00967FBE" w:rsidRPr="00EE37D3" w:rsidRDefault="0093005C" w:rsidP="00A21DE9">
      <w:pPr>
        <w:pStyle w:val="Text"/>
      </w:pPr>
      <w:r w:rsidRPr="00EE37D3">
        <w:lastRenderedPageBreak/>
        <w:t>Vešel do kajuty. Najednou si uvědomil, že se noc nějak změnila. Nic neviděl, nic neslyšel. Ale předivo noci mělo jinou strukturu.</w:t>
      </w:r>
    </w:p>
    <w:p w:rsidR="00967FBE" w:rsidRPr="00EE37D3" w:rsidRDefault="0093005C" w:rsidP="00A21DE9">
      <w:pPr>
        <w:pStyle w:val="Text"/>
      </w:pPr>
      <w:r w:rsidRPr="00EE37D3">
        <w:t>Rozhlížel se a snažil se přitom očima proniknout hustým mrakem, který neprosvítila zadní světla. Zaposlouchal se, jestli neuslyší pleskání, které by znamenalo, že se otočil vítr, ale nic takového se neozvalo. Plachta zůstala napnutá.</w:t>
      </w:r>
    </w:p>
    <w:p w:rsidR="00967FBE" w:rsidRPr="00EE37D3" w:rsidRDefault="0093005C" w:rsidP="00A21DE9">
      <w:pPr>
        <w:pStyle w:val="Text"/>
      </w:pPr>
      <w:r w:rsidRPr="00EE37D3">
        <w:t>Byl přesvědčený, že jsou příliš daleko na to, aby se střetli s nějakou jinou výletní lodí. Také možnost, že by zkřížili trasu obchodní lodi, byla mizivá, protože pluli pořád hodně daleko od relativně úzkého kanálu vedoucího z majáku Ambrose Light do přístavu v New Yorku. Ale ta možnost tu byla a Brandes neměl rád na moři náhody. A jako správný námořník uvažoval o všec</w:t>
      </w:r>
      <w:r w:rsidR="00967FBE" w:rsidRPr="00EE37D3">
        <w:t>h m</w:t>
      </w:r>
      <w:r w:rsidRPr="00EE37D3">
        <w:t>ožnostech. Moře samo o sobě je velká záhada a na jeho hladině se už udála spousta podivných věcí.</w:t>
      </w:r>
    </w:p>
    <w:p w:rsidR="00967FBE" w:rsidRPr="00EE37D3" w:rsidRDefault="0093005C" w:rsidP="00A21DE9">
      <w:pPr>
        <w:pStyle w:val="Text"/>
      </w:pPr>
      <w:r w:rsidRPr="00EE37D3">
        <w:t>Přelétl očima linii, kde by se obloha měla spojovat s vodní hladinou. Neviděl nic, jenom modrý a červený odlesk vlastních světel. Budu muset zapojit Loran, přemítal.</w:t>
      </w:r>
    </w:p>
    <w:p w:rsidR="00967FBE" w:rsidRPr="00EE37D3" w:rsidRDefault="0093005C" w:rsidP="00A21DE9">
      <w:pPr>
        <w:pStyle w:val="Text"/>
      </w:pPr>
      <w:r w:rsidRPr="00EE37D3">
        <w:t>A pak náhle uslyšel ten zvuk.</w:t>
      </w:r>
    </w:p>
    <w:p w:rsidR="00967FBE" w:rsidRPr="00EE37D3" w:rsidRDefault="0093005C" w:rsidP="00A21DE9">
      <w:pPr>
        <w:pStyle w:val="Text"/>
      </w:pPr>
      <w:r w:rsidRPr="00EE37D3">
        <w:t xml:space="preserve">Připomínal hlas srdce, když buší jako o závod. Uvědomil si, že mu na těle vyvstal studený pot, což nebylo za vlhké noci vůbec příjemné. Podíval se pátravě na pravobok, kde se zvuk zdál hlasitější. Ale zvuk, stejně jako světlo, tlumila mlha. </w:t>
      </w:r>
      <w:proofErr w:type="gramStart"/>
      <w:r w:rsidRPr="00EE37D3">
        <w:t>Nemohl si být jistý</w:t>
      </w:r>
      <w:proofErr w:type="gramEnd"/>
      <w:r w:rsidRPr="00EE37D3">
        <w:t>.</w:t>
      </w:r>
    </w:p>
    <w:p w:rsidR="00967FBE" w:rsidRPr="00EE37D3" w:rsidRDefault="0093005C" w:rsidP="00A21DE9">
      <w:pPr>
        <w:pStyle w:val="Text"/>
      </w:pPr>
      <w:r w:rsidRPr="00EE37D3">
        <w:t>Najednou zvuk zesílil a jeho hlasitost se každým okamžikem zvyšovala. Nemohlo být pochyb. Někde tady byla další loď. Mohla být kdekoli. Usoudil, že má dva šrouby.</w:t>
      </w:r>
    </w:p>
    <w:p w:rsidR="00967FBE" w:rsidRPr="00EE37D3" w:rsidRDefault="0093005C" w:rsidP="00A21DE9">
      <w:pPr>
        <w:pStyle w:val="Text"/>
      </w:pPr>
      <w:r w:rsidRPr="00EE37D3">
        <w:t>Udiveně pootevřel ústa, když si uvědomil, že zvuk, který vydává to druhé plavidlo, zní tak, jako by bylo nebezpečně blízko a plulo na plné obrátky. K čertu! Který idiot by mohl plout takovou rychlostí za takové noci?</w:t>
      </w:r>
    </w:p>
    <w:p w:rsidR="00967FBE" w:rsidRPr="00EE37D3" w:rsidRDefault="0093005C" w:rsidP="00A21DE9">
      <w:pPr>
        <w:pStyle w:val="Text"/>
      </w:pPr>
      <w:r w:rsidRPr="00EE37D3">
        <w:t xml:space="preserve">Ta </w:t>
      </w:r>
      <w:r w:rsidR="00967FBE" w:rsidRPr="00EE37D3">
        <w:t>loď</w:t>
      </w:r>
      <w:r w:rsidRPr="00EE37D3">
        <w:t xml:space="preserve"> musela být na dohled. Hlasitý zvuk motoru mu prozradil, že se blíží a nepochybně připlouvá z pravoboku, směrem do moře.</w:t>
      </w:r>
    </w:p>
    <w:p w:rsidR="00967FBE" w:rsidRPr="00EE37D3" w:rsidRDefault="0093005C" w:rsidP="00A21DE9">
      <w:pPr>
        <w:pStyle w:val="Text"/>
      </w:pPr>
      <w:r w:rsidRPr="00EE37D3">
        <w:t xml:space="preserve">Seběhl do kabiny, natáhl ruku a popadl mikrofon. </w:t>
      </w:r>
      <w:r w:rsidR="00967FBE" w:rsidRPr="00EE37D3">
        <w:t>„</w:t>
      </w:r>
      <w:r w:rsidRPr="00EE37D3">
        <w:t>Johne!</w:t>
      </w:r>
      <w:r w:rsidR="00967FBE" w:rsidRPr="00EE37D3">
        <w:t>“</w:t>
      </w:r>
    </w:p>
    <w:p w:rsidR="00967FBE" w:rsidRPr="00EE37D3" w:rsidRDefault="00967FBE" w:rsidP="00A21DE9">
      <w:pPr>
        <w:pStyle w:val="Text"/>
      </w:pPr>
      <w:r w:rsidRPr="00EE37D3">
        <w:t>„</w:t>
      </w:r>
      <w:r w:rsidR="0093005C" w:rsidRPr="00EE37D3">
        <w:t>Alexi, co se děje? Myslím, že jsem něco zaslechl. Někde tady je ještě jedna loď. Ale nevidím nic. Alexi, jsem z toho trochu nervózní.</w:t>
      </w:r>
      <w:r w:rsidRPr="00EE37D3">
        <w:t>“</w:t>
      </w:r>
    </w:p>
    <w:p w:rsidR="00967FBE" w:rsidRPr="00EE37D3" w:rsidRDefault="00967FBE" w:rsidP="00A21DE9">
      <w:pPr>
        <w:pStyle w:val="Text"/>
      </w:pPr>
      <w:r w:rsidRPr="00EE37D3">
        <w:lastRenderedPageBreak/>
        <w:t>„</w:t>
      </w:r>
      <w:r w:rsidR="0093005C" w:rsidRPr="00EE37D3">
        <w:t>Neboj se,</w:t>
      </w:r>
      <w:r w:rsidRPr="00EE37D3">
        <w:t>“</w:t>
      </w:r>
      <w:r w:rsidR="0093005C" w:rsidRPr="00EE37D3">
        <w:t xml:space="preserve"> uklidňoval Brandes Lombardiho i sám sebe. Byl taky nervózní, ale věděl, že to nemůže dát najevo. Nemůže vyvolat paniku. </w:t>
      </w:r>
      <w:r w:rsidRPr="00EE37D3">
        <w:t>„</w:t>
      </w:r>
      <w:r w:rsidR="0093005C" w:rsidRPr="00EE37D3">
        <w:t>Johne, vidíš nějaká pohybující se světla?</w:t>
      </w:r>
      <w:r w:rsidRPr="00EE37D3">
        <w:t>“</w:t>
      </w:r>
    </w:p>
    <w:p w:rsidR="00967FBE" w:rsidRPr="00EE37D3" w:rsidRDefault="00967FBE" w:rsidP="00A21DE9">
      <w:pPr>
        <w:pStyle w:val="Text"/>
      </w:pPr>
      <w:r w:rsidRPr="00EE37D3">
        <w:t>„</w:t>
      </w:r>
      <w:r w:rsidR="0093005C" w:rsidRPr="00EE37D3">
        <w:t>Nevidím nic, Alexi. Ale ten zvuk je stále hlasitější. Probudilo to Henryho a děvčata. Už je hodně hlasitý, Alexi.</w:t>
      </w:r>
      <w:r w:rsidRPr="00EE37D3">
        <w:t>“</w:t>
      </w:r>
      <w:r w:rsidR="0093005C" w:rsidRPr="00EE37D3">
        <w:t xml:space="preserve"> V jeho hlase byla panika.</w:t>
      </w:r>
    </w:p>
    <w:p w:rsidR="00967FBE" w:rsidRPr="00EE37D3" w:rsidRDefault="0093005C" w:rsidP="00A21DE9">
      <w:pPr>
        <w:pStyle w:val="Text"/>
      </w:pPr>
      <w:r w:rsidRPr="00EE37D3">
        <w:t xml:space="preserve">Ta záhadná loď se přibližuje k </w:t>
      </w:r>
      <w:r w:rsidRPr="00EE37D3">
        <w:rPr>
          <w:i/>
        </w:rPr>
        <w:t xml:space="preserve">Charónovi </w:t>
      </w:r>
      <w:r w:rsidRPr="00EE37D3">
        <w:t xml:space="preserve">víc než k </w:t>
      </w:r>
      <w:r w:rsidRPr="00EE37D3">
        <w:rPr>
          <w:i/>
        </w:rPr>
        <w:t xml:space="preserve">Siege, </w:t>
      </w:r>
      <w:r w:rsidRPr="00EE37D3">
        <w:t xml:space="preserve">uvědomil si Brandes. Doufal, že někdo na </w:t>
      </w:r>
      <w:r w:rsidRPr="00EE37D3">
        <w:rPr>
          <w:i/>
        </w:rPr>
        <w:t xml:space="preserve">Charónovi </w:t>
      </w:r>
      <w:r w:rsidRPr="00EE37D3">
        <w:t>nebo na té druhé lodi uvidí světla, dřív než se stane něco tak nepravděpodobného, jako je srážka lodí v noční pustině zahalené mlhou. Brandes věděl, co by to znamenalo.</w:t>
      </w:r>
    </w:p>
    <w:p w:rsidR="00967FBE" w:rsidRPr="00EE37D3" w:rsidRDefault="0093005C" w:rsidP="00A21DE9">
      <w:pPr>
        <w:pStyle w:val="Text"/>
      </w:pPr>
      <w:r w:rsidRPr="00EE37D3">
        <w:t xml:space="preserve">Pokud by to byl boční náraz, </w:t>
      </w:r>
      <w:r w:rsidRPr="00EE37D3">
        <w:rPr>
          <w:i/>
        </w:rPr>
        <w:t xml:space="preserve">Charón </w:t>
      </w:r>
      <w:r w:rsidRPr="00EE37D3">
        <w:t>by se roztrhl na dva kusy a třísky by z něj jen lítaly. A za této téměř nulové viditelnosti b</w:t>
      </w:r>
      <w:r w:rsidR="00967FBE" w:rsidRPr="00EE37D3">
        <w:t>y s</w:t>
      </w:r>
      <w:r w:rsidRPr="00EE37D3">
        <w:t xml:space="preserve"> největší pravděpodobností nebylo možné najít trosečníky, pokud by vůbec nějací přežili.</w:t>
      </w:r>
    </w:p>
    <w:p w:rsidR="00967FBE" w:rsidRPr="00EE37D3" w:rsidRDefault="00967FBE" w:rsidP="00A21DE9">
      <w:pPr>
        <w:pStyle w:val="Text"/>
      </w:pPr>
      <w:r w:rsidRPr="00EE37D3">
        <w:t>„</w:t>
      </w:r>
      <w:r w:rsidR="0093005C" w:rsidRPr="00EE37D3">
        <w:t>Alexi! Už je strašně blízko. Zapnu přerušované světlo.</w:t>
      </w:r>
      <w:r w:rsidRPr="00EE37D3">
        <w:t>“</w:t>
      </w:r>
    </w:p>
    <w:p w:rsidR="00967FBE" w:rsidRPr="00EE37D3" w:rsidRDefault="0093005C" w:rsidP="00A21DE9">
      <w:pPr>
        <w:pStyle w:val="Text"/>
      </w:pPr>
      <w:r w:rsidRPr="00EE37D3">
        <w:t xml:space="preserve">K čertu! Proč ho to nenapadlo dřív. Jasné světlo umístěné na vrcholu stěžně </w:t>
      </w:r>
      <w:r w:rsidRPr="00EE37D3">
        <w:rPr>
          <w:i/>
        </w:rPr>
        <w:t xml:space="preserve">Charóna </w:t>
      </w:r>
      <w:r w:rsidRPr="00EE37D3">
        <w:t>by mělo být vidět na půl míle daleko, i když je tlumeno mlhou. Dřív než to mohl Brandes schválit, Johnův hlas se ozval znovu.</w:t>
      </w:r>
    </w:p>
    <w:p w:rsidR="00967FBE" w:rsidRPr="00EE37D3" w:rsidRDefault="00967FBE" w:rsidP="00A21DE9">
      <w:pPr>
        <w:pStyle w:val="Text"/>
      </w:pPr>
      <w:r w:rsidRPr="00EE37D3">
        <w:t>„</w:t>
      </w:r>
      <w:r w:rsidR="0093005C" w:rsidRPr="00EE37D3">
        <w:t>Alexi!</w:t>
      </w:r>
      <w:r w:rsidRPr="00EE37D3">
        <w:t>“</w:t>
      </w:r>
      <w:r w:rsidR="0093005C" w:rsidRPr="00EE37D3">
        <w:t xml:space="preserve"> Lombardi </w:t>
      </w:r>
      <w:proofErr w:type="gramStart"/>
      <w:r w:rsidR="0093005C" w:rsidRPr="00EE37D3">
        <w:t>byl</w:t>
      </w:r>
      <w:proofErr w:type="gramEnd"/>
      <w:r w:rsidR="0093005C" w:rsidRPr="00EE37D3">
        <w:t xml:space="preserve"> evidentně vyděšený. </w:t>
      </w:r>
      <w:r w:rsidRPr="00EE37D3">
        <w:t>„</w:t>
      </w:r>
      <w:r w:rsidR="0093005C" w:rsidRPr="00EE37D3">
        <w:t>Vidím ji. Bože, Alexi, je velká a řítí se přímo na nás. Nemůže být dál než sto metrů. Nemá vůbec žádná světla.</w:t>
      </w:r>
      <w:r w:rsidRPr="00EE37D3">
        <w:t>“</w:t>
      </w:r>
    </w:p>
    <w:p w:rsidR="00967FBE" w:rsidRPr="00EE37D3" w:rsidRDefault="00967FBE" w:rsidP="00A21DE9">
      <w:pPr>
        <w:pStyle w:val="Text"/>
      </w:pPr>
      <w:r w:rsidRPr="00EE37D3">
        <w:t>„</w:t>
      </w:r>
      <w:r w:rsidR="0093005C" w:rsidRPr="00EE37D3">
        <w:t>Nemůžeš ji vidět,</w:t>
      </w:r>
      <w:r w:rsidRPr="00EE37D3">
        <w:t>“</w:t>
      </w:r>
      <w:r w:rsidR="0093005C" w:rsidRPr="00EE37D3">
        <w:t xml:space="preserve"> řekl Brandes nepřesvědčivě. K čertu, znal přece spoustu těch pitomých svátečních námořníků, kteří dělají chyby </w:t>
      </w:r>
      <w:r w:rsidRPr="00EE37D3">
        <w:t>–</w:t>
      </w:r>
      <w:r w:rsidR="0093005C" w:rsidRPr="00EE37D3">
        <w:t xml:space="preserve"> ale ani jeden by se neplavil noční mlhou bez světel.</w:t>
      </w:r>
    </w:p>
    <w:p w:rsidR="00967FBE" w:rsidRPr="00EE37D3" w:rsidRDefault="00967FBE" w:rsidP="00A21DE9">
      <w:pPr>
        <w:pStyle w:val="Text"/>
      </w:pPr>
      <w:r w:rsidRPr="00EE37D3">
        <w:t>„</w:t>
      </w:r>
      <w:r w:rsidR="0093005C" w:rsidRPr="00EE37D3">
        <w:t>Ne, Alexi. Jsem si jistý. Vidím ji. Sakra! Rozeznávám obrysy té proklaté věci, když naše světlo zhasne. Musí nás vidět.</w:t>
      </w:r>
      <w:r w:rsidRPr="00EE37D3">
        <w:t>“</w:t>
      </w:r>
      <w:r w:rsidR="0093005C" w:rsidRPr="00EE37D3">
        <w:t xml:space="preserve"> Lombardi byl zoufalý a čekal pomoc.</w:t>
      </w:r>
    </w:p>
    <w:p w:rsidR="00967FBE" w:rsidRPr="00EE37D3" w:rsidRDefault="00967FBE" w:rsidP="00A21DE9">
      <w:pPr>
        <w:pStyle w:val="Text"/>
      </w:pPr>
      <w:r w:rsidRPr="00EE37D3">
        <w:t>„</w:t>
      </w:r>
      <w:r w:rsidR="0093005C" w:rsidRPr="00EE37D3">
        <w:t>Johne, všichni si oblékněte záchranné vesty,</w:t>
      </w:r>
      <w:r w:rsidRPr="00EE37D3">
        <w:t>“</w:t>
      </w:r>
      <w:r w:rsidR="0093005C" w:rsidRPr="00EE37D3">
        <w:t xml:space="preserve"> vyštěkl Brandes.</w:t>
      </w:r>
    </w:p>
    <w:p w:rsidR="00967FBE" w:rsidRPr="00EE37D3" w:rsidRDefault="00967FBE" w:rsidP="00A21DE9">
      <w:pPr>
        <w:pStyle w:val="Text"/>
      </w:pPr>
      <w:r w:rsidRPr="00EE37D3">
        <w:t>„</w:t>
      </w:r>
      <w:r w:rsidR="0093005C" w:rsidRPr="00EE37D3">
        <w:t>Na to není čas,</w:t>
      </w:r>
      <w:r w:rsidRPr="00EE37D3">
        <w:t>“</w:t>
      </w:r>
      <w:r w:rsidR="00510CE8">
        <w:t xml:space="preserve"> </w:t>
      </w:r>
      <w:proofErr w:type="gramStart"/>
      <w:r w:rsidR="00510CE8">
        <w:t>opáčil</w:t>
      </w:r>
      <w:proofErr w:type="gramEnd"/>
      <w:r w:rsidR="00510CE8">
        <w:t xml:space="preserve"> Lombardi zajíka</w:t>
      </w:r>
      <w:r w:rsidR="0093005C" w:rsidRPr="00EE37D3">
        <w:t>vě.</w:t>
      </w:r>
    </w:p>
    <w:p w:rsidR="00967FBE" w:rsidRPr="00EE37D3" w:rsidRDefault="0093005C" w:rsidP="00A21DE9">
      <w:pPr>
        <w:pStyle w:val="Text"/>
      </w:pPr>
      <w:r w:rsidRPr="00EE37D3">
        <w:t xml:space="preserve">Brandese napadlo, že se Lombardi pravděpodobně </w:t>
      </w:r>
      <w:proofErr w:type="gramStart"/>
      <w:r w:rsidRPr="00EE37D3">
        <w:t>snažil</w:t>
      </w:r>
      <w:proofErr w:type="gramEnd"/>
      <w:r w:rsidRPr="00EE37D3">
        <w:t xml:space="preserve"> otočit </w:t>
      </w:r>
      <w:r w:rsidRPr="00EE37D3">
        <w:rPr>
          <w:i/>
        </w:rPr>
        <w:t xml:space="preserve">Charóna, </w:t>
      </w:r>
      <w:r w:rsidRPr="00EE37D3">
        <w:t>ale věděl, že by se mu to podařilo jedině v případě, kdyby dokázal nastartovat motor.</w:t>
      </w:r>
    </w:p>
    <w:p w:rsidR="00967FBE" w:rsidRPr="00EE37D3" w:rsidRDefault="0093005C" w:rsidP="00A21DE9">
      <w:pPr>
        <w:pStyle w:val="Text"/>
      </w:pPr>
      <w:r w:rsidRPr="00EE37D3">
        <w:t xml:space="preserve">Vyděšený Lombardi </w:t>
      </w:r>
      <w:proofErr w:type="gramStart"/>
      <w:r w:rsidRPr="00EE37D3">
        <w:t>nechal</w:t>
      </w:r>
      <w:proofErr w:type="gramEnd"/>
      <w:r w:rsidRPr="00EE37D3">
        <w:t xml:space="preserve"> mikrofon zapnutý, ale Brandes by mu stejně nedokázal nic poradit. Hrůza ochromila mužovy ruce.</w:t>
      </w:r>
    </w:p>
    <w:p w:rsidR="00967FBE" w:rsidRPr="00EE37D3" w:rsidRDefault="00967FBE" w:rsidP="00A21DE9">
      <w:pPr>
        <w:pStyle w:val="Text"/>
      </w:pPr>
      <w:r w:rsidRPr="00EE37D3">
        <w:lastRenderedPageBreak/>
        <w:t>„</w:t>
      </w:r>
      <w:r w:rsidR="0093005C" w:rsidRPr="00EE37D3">
        <w:t>Už se blíží!</w:t>
      </w:r>
      <w:r w:rsidRPr="00EE37D3">
        <w:t>“</w:t>
      </w:r>
      <w:r w:rsidR="0093005C" w:rsidRPr="00EE37D3">
        <w:t xml:space="preserve"> </w:t>
      </w:r>
      <w:proofErr w:type="gramStart"/>
      <w:r w:rsidR="0093005C" w:rsidRPr="00EE37D3">
        <w:t>křičel</w:t>
      </w:r>
      <w:proofErr w:type="gramEnd"/>
      <w:r w:rsidR="0093005C" w:rsidRPr="00EE37D3">
        <w:t xml:space="preserve"> Lombardi. </w:t>
      </w:r>
      <w:r w:rsidRPr="00EE37D3">
        <w:t>„</w:t>
      </w:r>
      <w:r w:rsidR="0093005C" w:rsidRPr="00EE37D3">
        <w:t>Už nemám čas. Už nemám čas. Je moc pozdě, Alexi. Tak dělej, Henry!</w:t>
      </w:r>
      <w:r w:rsidRPr="00EE37D3">
        <w:t>“</w:t>
      </w:r>
    </w:p>
    <w:p w:rsidR="00967FBE" w:rsidRPr="00EE37D3" w:rsidRDefault="0093005C" w:rsidP="00A21DE9">
      <w:pPr>
        <w:pStyle w:val="Text"/>
      </w:pPr>
      <w:r w:rsidRPr="00EE37D3">
        <w:t xml:space="preserve">Řev motorů blížící se lodi slyšel Brandes stereo </w:t>
      </w:r>
      <w:r w:rsidR="00967FBE" w:rsidRPr="00EE37D3">
        <w:t>–</w:t>
      </w:r>
      <w:r w:rsidRPr="00EE37D3">
        <w:t xml:space="preserve"> zvenčí a z vysílačky. Věděl, že ta druhá loď je těsně před </w:t>
      </w:r>
      <w:r w:rsidRPr="00EE37D3">
        <w:rPr>
          <w:i/>
        </w:rPr>
        <w:t xml:space="preserve">Charónem. </w:t>
      </w:r>
      <w:r w:rsidR="00967FBE" w:rsidRPr="00EE37D3">
        <w:rPr>
          <w:i/>
        </w:rPr>
        <w:t>„</w:t>
      </w:r>
      <w:r w:rsidRPr="00EE37D3">
        <w:rPr>
          <w:i/>
        </w:rPr>
        <w:t xml:space="preserve">Výhod </w:t>
      </w:r>
      <w:r w:rsidRPr="00EE37D3">
        <w:t>děvčata ven!</w:t>
      </w:r>
      <w:r w:rsidR="00967FBE" w:rsidRPr="00EE37D3">
        <w:t>“</w:t>
      </w:r>
      <w:r w:rsidRPr="00EE37D3">
        <w:t xml:space="preserve"> vykřikl.</w:t>
      </w:r>
    </w:p>
    <w:p w:rsidR="00967FBE" w:rsidRPr="00EE37D3" w:rsidRDefault="0093005C" w:rsidP="00A21DE9">
      <w:pPr>
        <w:pStyle w:val="Text"/>
      </w:pPr>
      <w:r w:rsidRPr="00EE37D3">
        <w:t xml:space="preserve">Vtom se ozval jekot a naříkání, z něhož Brandesovi tuhla krev v žilách. Snažil se, seč mohl, proniknout tmou a spatřit </w:t>
      </w:r>
      <w:r w:rsidRPr="00EE37D3">
        <w:rPr>
          <w:i/>
        </w:rPr>
        <w:t xml:space="preserve">Charóna, ale </w:t>
      </w:r>
      <w:r w:rsidRPr="00EE37D3">
        <w:t xml:space="preserve">byl si vědom toho, že i kdyby se mu to povedlo, stejně nemůže nijak zasáhnout. Mohl udělat jenom jedno </w:t>
      </w:r>
      <w:r w:rsidR="00967FBE" w:rsidRPr="00EE37D3">
        <w:t>–</w:t>
      </w:r>
      <w:r w:rsidRPr="00EE37D3">
        <w:t xml:space="preserve"> pronásledovat toho hloupého bastarda, který zavinil tuhle zbytečnou tragédii.</w:t>
      </w:r>
    </w:p>
    <w:p w:rsidR="00967FBE" w:rsidRPr="00EE37D3" w:rsidRDefault="0093005C" w:rsidP="00A21DE9">
      <w:pPr>
        <w:pStyle w:val="Text"/>
      </w:pPr>
      <w:r w:rsidRPr="00EE37D3">
        <w:t xml:space="preserve">Najednou se mlha trošku roztrhla, jako by se zvedl závěs, a Brandes na okamžik spatřil světla </w:t>
      </w:r>
      <w:r w:rsidRPr="00EE37D3">
        <w:rPr>
          <w:i/>
        </w:rPr>
        <w:t xml:space="preserve">Charóna. </w:t>
      </w:r>
      <w:r w:rsidRPr="00EE37D3">
        <w:t xml:space="preserve">Zvedl se mu žaludek, když uviděl, jak jeho zelené světlo na pravoboku mizí pod hladinou. Hned nato dolehl k </w:t>
      </w:r>
      <w:r w:rsidRPr="00EE37D3">
        <w:rPr>
          <w:i/>
        </w:rPr>
        <w:t xml:space="preserve">Siege </w:t>
      </w:r>
      <w:r w:rsidRPr="00EE37D3">
        <w:t xml:space="preserve">skřípavý zvuk praskajícího laminátu. Světla </w:t>
      </w:r>
      <w:r w:rsidRPr="00EE37D3">
        <w:rPr>
          <w:i/>
        </w:rPr>
        <w:t xml:space="preserve">Charóna už </w:t>
      </w:r>
      <w:r w:rsidRPr="00EE37D3">
        <w:t>neuviděl, zato se mu zdálo, že zaslechl vzdálený ženský křik, který splýval s praskotem ničené lodi.</w:t>
      </w:r>
    </w:p>
    <w:p w:rsidR="00967FBE" w:rsidRPr="00EE37D3" w:rsidRDefault="0093005C" w:rsidP="00A21DE9">
      <w:pPr>
        <w:pStyle w:val="Text"/>
      </w:pPr>
      <w:r w:rsidRPr="00EE37D3">
        <w:t>Stěžňové světlo zmizelo jako poslední.</w:t>
      </w:r>
    </w:p>
    <w:p w:rsidR="00967FBE" w:rsidRPr="00EE37D3" w:rsidRDefault="0093005C" w:rsidP="00A21DE9">
      <w:pPr>
        <w:pStyle w:val="Text"/>
      </w:pPr>
      <w:r w:rsidRPr="00EE37D3">
        <w:t>Brandes se probral z ustrnutí a seběhl dolů, aby přivolal vysílačkou pobřežní hlídku.</w:t>
      </w:r>
    </w:p>
    <w:p w:rsidR="00967FBE" w:rsidRPr="00EE37D3" w:rsidRDefault="0093005C" w:rsidP="00A21DE9">
      <w:pPr>
        <w:pStyle w:val="Text"/>
      </w:pPr>
      <w:r w:rsidRPr="00EE37D3">
        <w:t>Pomyslel si, že dokud se nerozední a slunce nerozpustí mlhu, nemůžou moc dělat. Ale byl si naprosto jistý, že pátrání po trosečnících bude bezúspěšné.</w:t>
      </w:r>
    </w:p>
    <w:p w:rsidR="00967FBE" w:rsidRPr="00EE37D3" w:rsidRDefault="0093005C" w:rsidP="00A21DE9">
      <w:pPr>
        <w:pStyle w:val="Text"/>
      </w:pPr>
      <w:r w:rsidRPr="00EE37D3">
        <w:t>Světla křižníku teď svítila. Byla zelená. Brandes se díval na pravobok útočící lodi. Zpomalila. Uviděl, že světla pročesávají vodu. Aspoň se ten bastard snaží najít trosečníky.</w:t>
      </w:r>
    </w:p>
    <w:p w:rsidR="001F7266" w:rsidRDefault="0093005C" w:rsidP="00A21DE9">
      <w:pPr>
        <w:pStyle w:val="Text"/>
      </w:pPr>
      <w:r w:rsidRPr="00EE37D3">
        <w:t>Potom světla překvapivě zhasla, zvuk motoru se prohloubil a plavidlo spěšně zmizelo v temnotě a mlze.</w:t>
      </w:r>
    </w:p>
    <w:p w:rsidR="00967FBE" w:rsidRDefault="001F7266" w:rsidP="00A21DE9">
      <w:pPr>
        <w:pStyle w:val="Text"/>
      </w:pPr>
      <w:r>
        <w:br w:type="page"/>
      </w:r>
    </w:p>
    <w:p w:rsidR="00A21DE9" w:rsidRDefault="00A21DE9" w:rsidP="002A6004">
      <w:pPr>
        <w:pStyle w:val="Nadpis1"/>
        <w:jc w:val="center"/>
      </w:pPr>
      <w:r>
        <w:t>3</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Tomas fascinovaně sledoval vodní hladinu.</w:t>
      </w:r>
    </w:p>
    <w:p w:rsidR="00967FBE" w:rsidRPr="00EE37D3" w:rsidRDefault="0093005C" w:rsidP="00A21DE9">
      <w:pPr>
        <w:pStyle w:val="Text"/>
      </w:pPr>
      <w:r w:rsidRPr="00EE37D3">
        <w:t>Znal moře a lodě a pochopitelně i muže, kteří byli součástí tohoto světa, už skoro šedesát let. Přestal se plavit na obchodních lodích, protože si musel přiznat, že tato práce vyžaduje mladší a silnější svaly.</w:t>
      </w:r>
    </w:p>
    <w:p w:rsidR="00967FBE" w:rsidRPr="00EE37D3" w:rsidRDefault="0093005C" w:rsidP="00A21DE9">
      <w:pPr>
        <w:pStyle w:val="Text"/>
      </w:pPr>
      <w:r w:rsidRPr="00EE37D3">
        <w:t xml:space="preserve">Když </w:t>
      </w:r>
      <w:r w:rsidR="003B67DF">
        <w:t>Tomas</w:t>
      </w:r>
      <w:r w:rsidRPr="00EE37D3">
        <w:t>ovi před lety vypršel, pronájem místní restaurace v doku v Kismetu na Fire Islandu a městská loď v Islipu na Long Islandu musela na technickou kontrolu, nabídli mu, aby se v létě staral o plavby výletních lodí, které kotvily v malém umělém přístavu.</w:t>
      </w:r>
    </w:p>
    <w:p w:rsidR="00967FBE" w:rsidRPr="00EE37D3" w:rsidRDefault="00E262E0" w:rsidP="00A21DE9">
      <w:pPr>
        <w:pStyle w:val="Text"/>
      </w:pPr>
      <w:r>
        <w:t xml:space="preserve">Tři </w:t>
      </w:r>
      <w:r w:rsidR="0093005C" w:rsidRPr="00EE37D3">
        <w:t>jeho strany tvořily betonové zdi pokryté dřevěným bedněním. Na čtvrté straně čtverce, v rohu nejblíž zátoce, byla dřevěná lávka.</w:t>
      </w:r>
    </w:p>
    <w:p w:rsidR="00967FBE" w:rsidRPr="00EE37D3" w:rsidRDefault="0093005C" w:rsidP="00A21DE9">
      <w:pPr>
        <w:pStyle w:val="Text"/>
      </w:pPr>
      <w:r w:rsidRPr="00EE37D3">
        <w:t>Nadšeně práci přijal. Znamenalo to pro něj víc než jenom zaměstnání. Umožnilo mu to zůstat blízko vody.</w:t>
      </w:r>
    </w:p>
    <w:p w:rsidR="00967FBE" w:rsidRPr="00EE37D3" w:rsidRDefault="0093005C" w:rsidP="00A21DE9">
      <w:pPr>
        <w:pStyle w:val="Text"/>
      </w:pPr>
      <w:r w:rsidRPr="00EE37D3">
        <w:t>Lodě vplouvaly do doku šestimetrovou mezerou mezi lávkou a jednou betonovou zdí.</w:t>
      </w:r>
    </w:p>
    <w:p w:rsidR="00967FBE" w:rsidRPr="00EE37D3" w:rsidRDefault="0093005C" w:rsidP="00A21DE9">
      <w:pPr>
        <w:pStyle w:val="Text"/>
      </w:pPr>
      <w:r w:rsidRPr="00EE37D3">
        <w:t xml:space="preserve">Starat se o dok a lodě byl velice příjemný úkol, i když majitelé lodí by měli možná úplně jiný názor. Nikdy se nesnažil zapojit se do činností těchto lidí </w:t>
      </w:r>
      <w:r w:rsidR="00967FBE" w:rsidRPr="00EE37D3">
        <w:t>–</w:t>
      </w:r>
      <w:r w:rsidRPr="00EE37D3">
        <w:t xml:space="preserve"> pokud se tyto aktivity netýkaly </w:t>
      </w:r>
      <w:r w:rsidR="00967FBE" w:rsidRPr="00EE37D3">
        <w:t>„</w:t>
      </w:r>
      <w:r w:rsidRPr="00EE37D3">
        <w:t>jeho</w:t>
      </w:r>
      <w:r w:rsidR="00967FBE" w:rsidRPr="00EE37D3">
        <w:t>“</w:t>
      </w:r>
      <w:r w:rsidRPr="00EE37D3">
        <w:t xml:space="preserve"> doku.</w:t>
      </w:r>
    </w:p>
    <w:p w:rsidR="00967FBE" w:rsidRPr="00EE37D3" w:rsidRDefault="0093005C" w:rsidP="00A21DE9">
      <w:pPr>
        <w:pStyle w:val="Text"/>
      </w:pPr>
      <w:r w:rsidRPr="00EE37D3">
        <w:t>Někteří majitelé lodí ho doháněli k slzám. Byl svědkem toho, jak se i hodinu pokoušeli dostat do klidných vod s lodí tak širokou, že zabírala víc než polovinu vjezdu. Mnozí to úplně vzdali. Loni v létě zažil muže, který se hrnul úzkou mezerou s třináct</w:t>
      </w:r>
      <w:r w:rsidR="00967FBE" w:rsidRPr="00EE37D3">
        <w:t>im</w:t>
      </w:r>
      <w:r w:rsidRPr="00EE37D3">
        <w:t>etrovou lodí se dvěma motory. Nejdřív tenhle sváteční lod</w:t>
      </w:r>
      <w:r w:rsidR="00967FBE" w:rsidRPr="00EE37D3">
        <w:t>iv</w:t>
      </w:r>
      <w:r w:rsidRPr="00EE37D3">
        <w:t xml:space="preserve">od narazil do zdi doku a jenom o vlásek minul vedle stojící plachetnici a vzápětí to napálil přímo do protější stěny, až létaly kusy dřevěného bednění. </w:t>
      </w:r>
      <w:r w:rsidR="003B67DF">
        <w:t>Tomas</w:t>
      </w:r>
      <w:r w:rsidRPr="00EE37D3">
        <w:t xml:space="preserve">ovi řekl, že škodu samozřejmě uhradí. Správce doku ho ujistil, že to skutečně zaplatí </w:t>
      </w:r>
      <w:r w:rsidR="00967FBE" w:rsidRPr="00EE37D3">
        <w:t>–</w:t>
      </w:r>
      <w:r w:rsidR="00510CE8">
        <w:t xml:space="preserve"> </w:t>
      </w:r>
      <w:r w:rsidRPr="00EE37D3">
        <w:t>a zároveň mu navrhl, aby si svou drahou hračku odvezl do jiného doku.</w:t>
      </w:r>
    </w:p>
    <w:p w:rsidR="00967FBE" w:rsidRPr="00EE37D3" w:rsidRDefault="003B67DF" w:rsidP="00A21DE9">
      <w:pPr>
        <w:pStyle w:val="Text"/>
      </w:pPr>
      <w:r>
        <w:t>Tomas</w:t>
      </w:r>
      <w:r w:rsidR="0093005C" w:rsidRPr="00EE37D3">
        <w:t>ovo království možná není velké, ale zatím tady vládne.</w:t>
      </w:r>
    </w:p>
    <w:p w:rsidR="00967FBE" w:rsidRPr="00EE37D3" w:rsidRDefault="0093005C" w:rsidP="00A21DE9">
      <w:pPr>
        <w:pStyle w:val="Text"/>
      </w:pPr>
      <w:r w:rsidRPr="00EE37D3">
        <w:lastRenderedPageBreak/>
        <w:t xml:space="preserve">To co teď sledoval, se mu líbilo, ale zároveň ho to i děsilo. Tyto pocity zažíval už několik let </w:t>
      </w:r>
      <w:r w:rsidR="00967FBE" w:rsidRPr="00EE37D3">
        <w:t>–</w:t>
      </w:r>
      <w:r w:rsidRPr="00EE37D3">
        <w:t xml:space="preserve"> od té doby, co Alex Brandes poprvé připlul na ostrov a do Kismetu, aby zde strávil léto. Ostatní námořníci </w:t>
      </w:r>
      <w:r w:rsidR="00967FBE" w:rsidRPr="00EE37D3">
        <w:t>–</w:t>
      </w:r>
      <w:r w:rsidRPr="00EE37D3">
        <w:t xml:space="preserve"> i ti dobří </w:t>
      </w:r>
      <w:r w:rsidR="00967FBE" w:rsidRPr="00EE37D3">
        <w:t>–</w:t>
      </w:r>
      <w:r w:rsidRPr="00EE37D3">
        <w:t xml:space="preserve"> opatrnicky stáhnou plachtu daleko před zátokou a na zajetí do doku využijí přídavné motory. Když </w:t>
      </w:r>
      <w:r w:rsidR="003B67DF">
        <w:t>Tomas</w:t>
      </w:r>
      <w:r w:rsidRPr="00EE37D3">
        <w:t xml:space="preserve"> poprvé uviděl Brandese, jak připlouvá se </w:t>
      </w:r>
      <w:r w:rsidRPr="00EE37D3">
        <w:rPr>
          <w:i/>
        </w:rPr>
        <w:t xml:space="preserve">Siege </w:t>
      </w:r>
      <w:r w:rsidRPr="00EE37D3">
        <w:t>s nataženou plachtou, byl si jistý, že neštěstí je nevyhnutelné. Teď už se nebál.</w:t>
      </w:r>
    </w:p>
    <w:p w:rsidR="00967FBE" w:rsidRPr="00EE37D3" w:rsidRDefault="0093005C" w:rsidP="00A21DE9">
      <w:pPr>
        <w:pStyle w:val="Text"/>
      </w:pPr>
      <w:r w:rsidRPr="00EE37D3">
        <w:t xml:space="preserve">Brandes dokázal odhadnout správný úhel nájezdu, proudy, směr větru a jeho sílu citem a pouhým okem a k tomu, aby takovou velkou </w:t>
      </w:r>
      <w:r w:rsidR="00967FBE" w:rsidRPr="00EE37D3">
        <w:t>loď</w:t>
      </w:r>
      <w:r w:rsidRPr="00EE37D3">
        <w:t xml:space="preserve"> protáhl do doku, používal jenom plachtu. A Tomas by přísahal, že po obou stranách lodi zbývá stejně velká mezera. Ten člověk je neuvěřitelný, pomyslel si. Brandes na Tomase v časném ranním světle zamával a ten mu odpověděl stejně.</w:t>
      </w:r>
    </w:p>
    <w:p w:rsidR="00967FBE" w:rsidRPr="00EE37D3" w:rsidRDefault="0093005C" w:rsidP="00A21DE9">
      <w:pPr>
        <w:pStyle w:val="Text"/>
      </w:pPr>
      <w:r w:rsidRPr="00EE37D3">
        <w:t>Jakmile se Brandes ocitl v otevřeném prostoru laguny, rychle stáhl zbývající plachtu a podíval se na Tomase, který mu ukázal na stání číslo 17. Potom zapnul motor, aby zacouval do úzkého doku. Přitom se ani nedotkl pilotů, které chránily již zaparkované čluny.</w:t>
      </w:r>
    </w:p>
    <w:p w:rsidR="00967FBE" w:rsidRPr="00EE37D3" w:rsidRDefault="0093005C" w:rsidP="00A21DE9">
      <w:pPr>
        <w:pStyle w:val="Text"/>
      </w:pPr>
      <w:r w:rsidRPr="00EE37D3">
        <w:t>Jenom Tomas dokázal ocenit tenhle manévr, kdy jediný muž zacouvá s tak velkou lodí do tak malého prostoru. Rychle přešel úzkou lávku a chytil lana, která mu Brandes hodil.</w:t>
      </w:r>
    </w:p>
    <w:p w:rsidR="00967FBE" w:rsidRPr="00EE37D3" w:rsidRDefault="00967FBE" w:rsidP="00A21DE9">
      <w:pPr>
        <w:pStyle w:val="Text"/>
      </w:pPr>
      <w:r w:rsidRPr="00EE37D3">
        <w:t>„</w:t>
      </w:r>
      <w:r w:rsidR="0093005C" w:rsidRPr="00EE37D3">
        <w:t>Nazdar, nazdar,</w:t>
      </w:r>
      <w:r w:rsidRPr="00EE37D3">
        <w:t>“</w:t>
      </w:r>
      <w:r w:rsidR="0093005C" w:rsidRPr="00EE37D3">
        <w:t xml:space="preserve"> křičel. </w:t>
      </w:r>
      <w:r w:rsidRPr="00EE37D3">
        <w:t>„</w:t>
      </w:r>
      <w:r w:rsidR="0093005C" w:rsidRPr="00EE37D3">
        <w:t>To jsem rád, že jsi zpátky.</w:t>
      </w:r>
      <w:r w:rsidRPr="00EE37D3">
        <w:t>“</w:t>
      </w:r>
    </w:p>
    <w:p w:rsidR="00967FBE" w:rsidRPr="00EE37D3" w:rsidRDefault="00967FBE" w:rsidP="00A21DE9">
      <w:pPr>
        <w:pStyle w:val="Text"/>
      </w:pPr>
      <w:r w:rsidRPr="00EE37D3">
        <w:t>„</w:t>
      </w:r>
      <w:r w:rsidR="0093005C" w:rsidRPr="00EE37D3">
        <w:t>Nazdar, Tomasi,</w:t>
      </w:r>
      <w:r w:rsidRPr="00EE37D3">
        <w:t>“</w:t>
      </w:r>
      <w:r w:rsidR="0093005C" w:rsidRPr="00EE37D3">
        <w:t xml:space="preserve"> odpověděl Brandes a široce se na něj usmál. Měl toho starého námořníka rád a rád s ním za nocí, kdy mladí výletníci zaplnili oba dva bary v Kismetu, sedával na zadní palubě </w:t>
      </w:r>
      <w:r w:rsidR="0093005C" w:rsidRPr="00EE37D3">
        <w:rPr>
          <w:i/>
        </w:rPr>
        <w:t xml:space="preserve">Siege </w:t>
      </w:r>
      <w:r w:rsidR="0093005C" w:rsidRPr="00EE37D3">
        <w:t>a naslouchal jeho příhodám, které zažil na moři a ve vzdálených přístavech.</w:t>
      </w:r>
    </w:p>
    <w:p w:rsidR="00967FBE" w:rsidRPr="00EE37D3" w:rsidRDefault="0093005C" w:rsidP="00A21DE9">
      <w:pPr>
        <w:pStyle w:val="Text"/>
      </w:pPr>
      <w:r w:rsidRPr="00EE37D3">
        <w:t xml:space="preserve">Brandes vyskočil z lodi, potřásl si s </w:t>
      </w:r>
      <w:r w:rsidR="003B67DF">
        <w:t>Tomas</w:t>
      </w:r>
      <w:r w:rsidRPr="00EE37D3">
        <w:t xml:space="preserve">em rukou a podal mu krabici s Jimem Beamem. Tomas se usmál a řekl: </w:t>
      </w:r>
      <w:r w:rsidR="00967FBE" w:rsidRPr="00EE37D3">
        <w:t>„</w:t>
      </w:r>
      <w:r w:rsidRPr="00EE37D3">
        <w:t>Je dobré mít přítele, který nikdy nezapomene, a ještě lepší je mít přítele, se kterým se člověk může napít.</w:t>
      </w:r>
      <w:r w:rsidR="00967FBE" w:rsidRPr="00EE37D3">
        <w:t>“</w:t>
      </w:r>
      <w:r w:rsidRPr="00EE37D3">
        <w:t xml:space="preserve"> Zvedl láhev.</w:t>
      </w:r>
    </w:p>
    <w:p w:rsidR="00967FBE" w:rsidRPr="00EE37D3" w:rsidRDefault="00967FBE" w:rsidP="00A21DE9">
      <w:pPr>
        <w:pStyle w:val="Text"/>
      </w:pPr>
      <w:r w:rsidRPr="00EE37D3">
        <w:t>„</w:t>
      </w:r>
      <w:r w:rsidR="0093005C" w:rsidRPr="00EE37D3">
        <w:t>Bude mi potěšením,</w:t>
      </w:r>
      <w:r w:rsidRPr="00EE37D3">
        <w:t>“</w:t>
      </w:r>
      <w:r w:rsidR="0093005C" w:rsidRPr="00EE37D3">
        <w:t xml:space="preserve"> řekl Brandes.</w:t>
      </w:r>
    </w:p>
    <w:p w:rsidR="00967FBE" w:rsidRPr="00EE37D3" w:rsidRDefault="00967FBE" w:rsidP="00A21DE9">
      <w:pPr>
        <w:pStyle w:val="Text"/>
      </w:pPr>
      <w:r w:rsidRPr="00EE37D3">
        <w:t>„</w:t>
      </w:r>
      <w:r w:rsidR="0093005C" w:rsidRPr="00EE37D3">
        <w:t>Máš nějaké starosti?</w:t>
      </w:r>
      <w:r w:rsidRPr="00EE37D3">
        <w:t>“</w:t>
      </w:r>
      <w:r w:rsidR="0093005C" w:rsidRPr="00EE37D3">
        <w:t xml:space="preserve"> zeptal se Tomas a zadíval se Brandesovi pátravě do očí.</w:t>
      </w:r>
    </w:p>
    <w:p w:rsidR="00967FBE" w:rsidRPr="00EE37D3" w:rsidRDefault="0093005C" w:rsidP="00A21DE9">
      <w:pPr>
        <w:pStyle w:val="Text"/>
      </w:pPr>
      <w:r w:rsidRPr="00EE37D3">
        <w:t>Brandes přemýšlel, jestli někdy něco před tímto mužem zat</w:t>
      </w:r>
      <w:r w:rsidR="00510CE8">
        <w:t>a</w:t>
      </w:r>
      <w:r w:rsidR="00967FBE" w:rsidRPr="00EE37D3">
        <w:t>j</w:t>
      </w:r>
      <w:r w:rsidR="003B67DF">
        <w:t>i</w:t>
      </w:r>
      <w:r w:rsidRPr="00EE37D3">
        <w:t>l.</w:t>
      </w:r>
    </w:p>
    <w:p w:rsidR="00967FBE" w:rsidRPr="00EE37D3" w:rsidRDefault="00967FBE" w:rsidP="00A21DE9">
      <w:pPr>
        <w:pStyle w:val="Text"/>
      </w:pPr>
      <w:r w:rsidRPr="00EE37D3">
        <w:t>„</w:t>
      </w:r>
      <w:r w:rsidR="0093005C" w:rsidRPr="00EE37D3">
        <w:t>Stala se nehoda,</w:t>
      </w:r>
      <w:r w:rsidRPr="00EE37D3">
        <w:t>“</w:t>
      </w:r>
      <w:r w:rsidR="0093005C" w:rsidRPr="00EE37D3">
        <w:t xml:space="preserve"> odpověděl. </w:t>
      </w:r>
      <w:r w:rsidRPr="00EE37D3">
        <w:t>„</w:t>
      </w:r>
      <w:r w:rsidR="0093005C" w:rsidRPr="00EE37D3">
        <w:t>Lodě do sebe narazily.</w:t>
      </w:r>
      <w:r w:rsidRPr="00EE37D3">
        <w:t>“</w:t>
      </w:r>
    </w:p>
    <w:p w:rsidR="00967FBE" w:rsidRPr="00EE37D3" w:rsidRDefault="00967FBE" w:rsidP="00A21DE9">
      <w:pPr>
        <w:pStyle w:val="Text"/>
      </w:pPr>
      <w:r w:rsidRPr="00EE37D3">
        <w:lastRenderedPageBreak/>
        <w:t>„</w:t>
      </w:r>
      <w:r w:rsidR="0093005C" w:rsidRPr="00EE37D3">
        <w:t>Vím. Slyšel jsem o tom v hlášení pobřežní hlídky. Nevěděl jsem, že jsi byl blízko.</w:t>
      </w:r>
      <w:r w:rsidRPr="00EE37D3">
        <w:t>“</w:t>
      </w:r>
    </w:p>
    <w:p w:rsidR="00967FBE" w:rsidRPr="00EE37D3" w:rsidRDefault="00967FBE" w:rsidP="00A21DE9">
      <w:pPr>
        <w:pStyle w:val="Text"/>
      </w:pPr>
      <w:r w:rsidRPr="00EE37D3">
        <w:t>„</w:t>
      </w:r>
      <w:r w:rsidR="0093005C" w:rsidRPr="00EE37D3">
        <w:t>Byl jsem přímo tam, Tomasi. Plula se mnou další loď</w:t>
      </w:r>
      <w:r w:rsidRPr="00EE37D3">
        <w:t>…“</w:t>
      </w:r>
    </w:p>
    <w:p w:rsidR="00967FBE" w:rsidRPr="00EE37D3" w:rsidRDefault="00967FBE" w:rsidP="00A21DE9">
      <w:pPr>
        <w:pStyle w:val="Text"/>
        <w:rPr>
          <w:i/>
        </w:rPr>
      </w:pPr>
      <w:r w:rsidRPr="00EE37D3">
        <w:rPr>
          <w:i/>
        </w:rPr>
        <w:t>„</w:t>
      </w:r>
      <w:r w:rsidR="0093005C" w:rsidRPr="00EE37D3">
        <w:rPr>
          <w:i/>
        </w:rPr>
        <w:t>Charón?</w:t>
      </w:r>
      <w:r w:rsidRPr="00EE37D3">
        <w:rPr>
          <w:i/>
        </w:rPr>
        <w:t>“</w:t>
      </w:r>
    </w:p>
    <w:p w:rsidR="00967FBE" w:rsidRPr="00EE37D3" w:rsidRDefault="0093005C" w:rsidP="00A21DE9">
      <w:pPr>
        <w:pStyle w:val="Text"/>
      </w:pPr>
      <w:r w:rsidRPr="00EE37D3">
        <w:t xml:space="preserve">Brandes přikývl. </w:t>
      </w:r>
      <w:r w:rsidR="00967FBE" w:rsidRPr="00EE37D3">
        <w:t>„</w:t>
      </w:r>
      <w:r w:rsidRPr="00EE37D3">
        <w:t>Tomasi, nějakej idiot se přihnal bůhví odkud. Nemohl jsem vůbec nic dělat.</w:t>
      </w:r>
      <w:r w:rsidR="00967FBE" w:rsidRPr="00EE37D3">
        <w:t>“</w:t>
      </w:r>
    </w:p>
    <w:p w:rsidR="00967FBE" w:rsidRPr="00EE37D3" w:rsidRDefault="00967FBE" w:rsidP="00A21DE9">
      <w:pPr>
        <w:pStyle w:val="Text"/>
      </w:pPr>
      <w:r w:rsidRPr="00EE37D3">
        <w:t>„</w:t>
      </w:r>
      <w:r w:rsidR="0093005C" w:rsidRPr="00EE37D3">
        <w:t>Spousta lidí si myslí, že umí řídit svou loď,</w:t>
      </w:r>
      <w:r w:rsidRPr="00EE37D3">
        <w:t>“</w:t>
      </w:r>
      <w:r w:rsidR="0093005C" w:rsidRPr="00EE37D3">
        <w:t xml:space="preserve"> poznamenal Tomas smutně. </w:t>
      </w:r>
      <w:r w:rsidRPr="00EE37D3">
        <w:t>„</w:t>
      </w:r>
      <w:r w:rsidR="0093005C" w:rsidRPr="00EE37D3">
        <w:t>Ale žádná loď nepřipluje bůhví odkud.</w:t>
      </w:r>
      <w:r w:rsidRPr="00EE37D3">
        <w:t>“</w:t>
      </w:r>
    </w:p>
    <w:p w:rsidR="00967FBE" w:rsidRPr="00EE37D3" w:rsidRDefault="0093005C" w:rsidP="00A21DE9">
      <w:pPr>
        <w:pStyle w:val="Text"/>
      </w:pPr>
      <w:r w:rsidRPr="00EE37D3">
        <w:t>Brandes se podíval na starého muže pátravě</w:t>
      </w:r>
      <w:r w:rsidR="00E262E0">
        <w:t xml:space="preserve">. Že </w:t>
      </w:r>
      <w:r w:rsidRPr="00EE37D3">
        <w:t>by něco tušil? Ale Tomas jenom pokrčil rameny a otočil se, aby zabezpečil uv</w:t>
      </w:r>
      <w:r w:rsidR="00967FBE" w:rsidRPr="00EE37D3">
        <w:t>az</w:t>
      </w:r>
      <w:r w:rsidRPr="00EE37D3">
        <w:t>ovací lana.</w:t>
      </w:r>
    </w:p>
    <w:p w:rsidR="00967FBE" w:rsidRPr="00EE37D3" w:rsidRDefault="0093005C" w:rsidP="00A21DE9">
      <w:pPr>
        <w:pStyle w:val="Text"/>
      </w:pPr>
      <w:r w:rsidRPr="00EE37D3">
        <w:t xml:space="preserve">Pobřežní hlídka nejspíš stále prohledává oblast, kde se stalo neštěstí, pomocí lodí i vrtulníků, pomyslel si Brandes. Jenže věděl, že tam žádní trosečníci nejsou. To poslední, co z vraku </w:t>
      </w:r>
      <w:r w:rsidRPr="00EE37D3">
        <w:rPr>
          <w:i/>
        </w:rPr>
        <w:t xml:space="preserve">Charóna </w:t>
      </w:r>
      <w:r w:rsidRPr="00EE37D3">
        <w:t>spatřil, byly záchranné vesty. Prázdné.</w:t>
      </w:r>
    </w:p>
    <w:p w:rsidR="00967FBE" w:rsidRPr="00EE37D3" w:rsidRDefault="0093005C" w:rsidP="00A21DE9">
      <w:pPr>
        <w:pStyle w:val="Text"/>
      </w:pPr>
      <w:r w:rsidRPr="00EE37D3">
        <w:t>Když Brandes brzy ráno připlouval k zálivu, potkal hlídkový člun. Podal veliteli krátkou zprávu o pátrání a vyšetřování nehody.</w:t>
      </w:r>
    </w:p>
    <w:p w:rsidR="00967FBE" w:rsidRPr="00EE37D3" w:rsidRDefault="0093005C" w:rsidP="00A21DE9">
      <w:pPr>
        <w:pStyle w:val="Text"/>
      </w:pPr>
      <w:r w:rsidRPr="00EE37D3">
        <w:t>Nezbytný úřední šiml ho trochu zdržel, ale vyrovnal se s tím, jako se vyrovnal se smrtí. Aspoň v první chvíli.</w:t>
      </w:r>
    </w:p>
    <w:p w:rsidR="00967FBE" w:rsidRPr="00EE37D3" w:rsidRDefault="0093005C" w:rsidP="00A21DE9">
      <w:pPr>
        <w:pStyle w:val="Text"/>
      </w:pPr>
      <w:r w:rsidRPr="00EE37D3">
        <w:t xml:space="preserve">Všichni byli mrtví. Do mysli se mu vkrádal takový ten sebezničující pocit </w:t>
      </w:r>
      <w:r w:rsidR="00967FBE" w:rsidRPr="00EE37D3">
        <w:t>–</w:t>
      </w:r>
      <w:r w:rsidRPr="00EE37D3">
        <w:t xml:space="preserve"> o kterém věřil, že ho má každý </w:t>
      </w:r>
      <w:r w:rsidR="00967FBE" w:rsidRPr="00EE37D3">
        <w:t>–</w:t>
      </w:r>
      <w:r w:rsidRPr="00EE37D3">
        <w:t xml:space="preserve"> který ho nutil převzít na sebe část viny za jejich smrť. Ale přesto necítil zodpovědnost za to, co se stalo.</w:t>
      </w:r>
    </w:p>
    <w:p w:rsidR="00967FBE" w:rsidRPr="00EE37D3" w:rsidRDefault="0093005C" w:rsidP="00A21DE9">
      <w:pPr>
        <w:pStyle w:val="Text"/>
      </w:pPr>
      <w:r w:rsidRPr="00EE37D3">
        <w:t>Jednou už ho vina přemohla. Podruhé už se to nestane. Ti lidé se k němu přidali. A pak se utopili při šílené nehodě dvacet kilometrů od pobřeží.</w:t>
      </w:r>
    </w:p>
    <w:p w:rsidR="00967FBE" w:rsidRPr="00EE37D3" w:rsidRDefault="00967FBE" w:rsidP="00A21DE9">
      <w:pPr>
        <w:pStyle w:val="Text"/>
      </w:pPr>
      <w:r w:rsidRPr="00EE37D3">
        <w:t>„</w:t>
      </w:r>
      <w:r w:rsidR="0093005C" w:rsidRPr="00EE37D3">
        <w:t>Je už v hospodě otevřeno?</w:t>
      </w:r>
      <w:r w:rsidRPr="00EE37D3">
        <w:t>“</w:t>
      </w:r>
      <w:r w:rsidR="0093005C" w:rsidRPr="00EE37D3">
        <w:t xml:space="preserve"> zeptal se Tomase.</w:t>
      </w:r>
    </w:p>
    <w:p w:rsidR="00967FBE" w:rsidRPr="00EE37D3" w:rsidRDefault="00967FBE" w:rsidP="00A21DE9">
      <w:pPr>
        <w:pStyle w:val="Text"/>
      </w:pPr>
      <w:r w:rsidRPr="00EE37D3">
        <w:t>„</w:t>
      </w:r>
      <w:r w:rsidR="0093005C" w:rsidRPr="00EE37D3">
        <w:t>Teď se podává snídaně. Nevěděl jsem, že už tě nebaví si vařit.</w:t>
      </w:r>
      <w:r w:rsidRPr="00EE37D3">
        <w:t>“</w:t>
      </w:r>
      <w:r w:rsidR="0093005C" w:rsidRPr="00EE37D3">
        <w:t xml:space="preserve"> Na </w:t>
      </w:r>
      <w:r w:rsidR="003B67DF">
        <w:t>Tomas</w:t>
      </w:r>
      <w:r w:rsidR="0093005C" w:rsidRPr="00EE37D3">
        <w:t xml:space="preserve">ově tváři se objevily další vrásky, což Brandesovi připadalo skoro nemožné. Hodil umělohmotné nárazníky mezi </w:t>
      </w:r>
      <w:r w:rsidR="0093005C" w:rsidRPr="00EE37D3">
        <w:rPr>
          <w:i/>
        </w:rPr>
        <w:t xml:space="preserve">Siege </w:t>
      </w:r>
      <w:r w:rsidR="0093005C" w:rsidRPr="00EE37D3">
        <w:t>a stěnu doku.</w:t>
      </w:r>
    </w:p>
    <w:p w:rsidR="00967FBE" w:rsidRPr="00EE37D3" w:rsidRDefault="00967FBE" w:rsidP="00A21DE9">
      <w:pPr>
        <w:pStyle w:val="Text"/>
      </w:pPr>
      <w:r w:rsidRPr="00EE37D3">
        <w:t>„</w:t>
      </w:r>
      <w:r w:rsidR="0093005C" w:rsidRPr="00EE37D3">
        <w:t>Už jsem snídal,</w:t>
      </w:r>
      <w:r w:rsidRPr="00EE37D3">
        <w:t>“</w:t>
      </w:r>
      <w:r w:rsidR="0093005C" w:rsidRPr="00EE37D3">
        <w:t xml:space="preserve"> odpověděl </w:t>
      </w:r>
      <w:r w:rsidR="003B67DF">
        <w:t>Tomas</w:t>
      </w:r>
      <w:r w:rsidR="0093005C" w:rsidRPr="00EE37D3">
        <w:t xml:space="preserve">ovi a ušklíbl se. Starcova dobrá nálada vždycky rozehnala jeho chmury. Byl rád, že si za své letní sídlo vybral Kismet. V zimě se stěhoval podél pobřeží z jednoho soukromého přístavu do druhého. Ale nikde jinde nenavázal takové přátelství jako s </w:t>
      </w:r>
      <w:r w:rsidR="003B67DF">
        <w:t>Tomas</w:t>
      </w:r>
      <w:r w:rsidR="0093005C" w:rsidRPr="00EE37D3">
        <w:t>em.</w:t>
      </w:r>
    </w:p>
    <w:p w:rsidR="00967FBE" w:rsidRPr="00EE37D3" w:rsidRDefault="00967FBE" w:rsidP="00A21DE9">
      <w:pPr>
        <w:pStyle w:val="Text"/>
      </w:pPr>
      <w:r w:rsidRPr="00EE37D3">
        <w:lastRenderedPageBreak/>
        <w:t>„</w:t>
      </w:r>
      <w:r w:rsidR="0093005C" w:rsidRPr="00EE37D3">
        <w:t>Na rozdíl od některých penzistů neprospím celý den. Já už mám vlastně poledne. Řekl bych, že je čas na odpolední šlof</w:t>
      </w:r>
      <w:r w:rsidR="00510CE8">
        <w:t>í</w:t>
      </w:r>
      <w:r w:rsidRPr="00EE37D3">
        <w:t>č</w:t>
      </w:r>
      <w:r w:rsidR="0093005C" w:rsidRPr="00EE37D3">
        <w:t>ek.</w:t>
      </w:r>
      <w:r w:rsidRPr="00EE37D3">
        <w:t>“</w:t>
      </w:r>
    </w:p>
    <w:p w:rsidR="00967FBE" w:rsidRPr="00EE37D3" w:rsidRDefault="00967FBE" w:rsidP="00A21DE9">
      <w:pPr>
        <w:pStyle w:val="Text"/>
      </w:pPr>
      <w:r w:rsidRPr="00EE37D3">
        <w:t>„</w:t>
      </w:r>
      <w:r w:rsidR="0093005C" w:rsidRPr="00EE37D3">
        <w:t>Chá,</w:t>
      </w:r>
      <w:r w:rsidRPr="00EE37D3">
        <w:t>“</w:t>
      </w:r>
      <w:r w:rsidR="0093005C" w:rsidRPr="00EE37D3">
        <w:t xml:space="preserve"> zasmál se Tomas. </w:t>
      </w:r>
      <w:r w:rsidRPr="00EE37D3">
        <w:t>„</w:t>
      </w:r>
      <w:r w:rsidR="0093005C" w:rsidRPr="00EE37D3">
        <w:t>Já jsem vzhůru už od pěti. A hospoda</w:t>
      </w:r>
      <w:r w:rsidRPr="00EE37D3">
        <w:t>…</w:t>
      </w:r>
      <w:r w:rsidR="0093005C" w:rsidRPr="00EE37D3">
        <w:t xml:space="preserve"> Musel jsem čekat čtyři hodiny na první hrnek jejich kafe.</w:t>
      </w:r>
    </w:p>
    <w:p w:rsidR="00967FBE" w:rsidRPr="00EE37D3" w:rsidRDefault="0093005C" w:rsidP="00A21DE9">
      <w:pPr>
        <w:pStyle w:val="Text"/>
      </w:pPr>
      <w:r w:rsidRPr="00EE37D3">
        <w:t>Který za to čekání ani nestojí. Teď už mají otevřeno, a možná dokonce uvařili novou várku a ty budeš mít štěstí.</w:t>
      </w:r>
      <w:r w:rsidR="00967FBE" w:rsidRPr="00EE37D3">
        <w:t>“</w:t>
      </w:r>
      <w:r w:rsidRPr="00EE37D3">
        <w:t xml:space="preserve"> Podíval se po straně na Brandese. </w:t>
      </w:r>
      <w:r w:rsidR="00967FBE" w:rsidRPr="00EE37D3">
        <w:t>„</w:t>
      </w:r>
      <w:r w:rsidRPr="00EE37D3">
        <w:t xml:space="preserve">Nebo když je už skoro poledne, není spíš čas na odpolední drink než na </w:t>
      </w:r>
      <w:proofErr w:type="gramStart"/>
      <w:r w:rsidRPr="00EE37D3">
        <w:t>šlofíček</w:t>
      </w:r>
      <w:proofErr w:type="gramEnd"/>
      <w:r w:rsidRPr="00EE37D3">
        <w:t>?</w:t>
      </w:r>
      <w:r w:rsidR="00967FBE" w:rsidRPr="00EE37D3">
        <w:t>“</w:t>
      </w:r>
    </w:p>
    <w:p w:rsidR="00967FBE" w:rsidRPr="00EE37D3" w:rsidRDefault="00967FBE" w:rsidP="00A21DE9">
      <w:pPr>
        <w:pStyle w:val="Text"/>
      </w:pPr>
      <w:r w:rsidRPr="00EE37D3">
        <w:t>„</w:t>
      </w:r>
      <w:r w:rsidR="0093005C" w:rsidRPr="00EE37D3">
        <w:t>Jenom jestli si dáš se mnou,</w:t>
      </w:r>
      <w:r w:rsidRPr="00EE37D3">
        <w:t>“</w:t>
      </w:r>
      <w:r w:rsidR="0093005C" w:rsidRPr="00EE37D3">
        <w:t xml:space="preserve"> usmál se Brandes.</w:t>
      </w:r>
    </w:p>
    <w:p w:rsidR="00967FBE" w:rsidRPr="00EE37D3" w:rsidRDefault="00967FBE" w:rsidP="00A21DE9">
      <w:pPr>
        <w:pStyle w:val="Text"/>
      </w:pPr>
      <w:r w:rsidRPr="00EE37D3">
        <w:t>„</w:t>
      </w:r>
      <w:r w:rsidR="0093005C" w:rsidRPr="00EE37D3">
        <w:t>A co když odmítnu?</w:t>
      </w:r>
      <w:r w:rsidRPr="00EE37D3">
        <w:t>“</w:t>
      </w:r>
    </w:p>
    <w:p w:rsidR="00967FBE" w:rsidRPr="00EE37D3" w:rsidRDefault="0093005C" w:rsidP="00A21DE9">
      <w:pPr>
        <w:pStyle w:val="Text"/>
      </w:pPr>
      <w:r w:rsidRPr="00EE37D3">
        <w:t xml:space="preserve">Brandes odpověděl s předstíraným smutkem: </w:t>
      </w:r>
      <w:r w:rsidR="00967FBE" w:rsidRPr="00EE37D3">
        <w:t>„</w:t>
      </w:r>
      <w:r w:rsidRPr="00EE37D3">
        <w:t>V tom případě si budu muset dát jednu za tebe. Jsem přesvědčený, že to potřebuješ, Tomasi.</w:t>
      </w:r>
      <w:r w:rsidR="00967FBE" w:rsidRPr="00EE37D3">
        <w:t>“</w:t>
      </w:r>
      <w:r w:rsidRPr="00EE37D3">
        <w:t xml:space="preserve"> Poklepal staršímu muži lehce na rameno a přešel po úzkých prknech na ostrov.</w:t>
      </w:r>
    </w:p>
    <w:p w:rsidR="00967FBE" w:rsidRPr="00EE37D3" w:rsidRDefault="0093005C" w:rsidP="00A21DE9">
      <w:pPr>
        <w:pStyle w:val="Text"/>
      </w:pPr>
      <w:r w:rsidRPr="00EE37D3">
        <w:t>Brandese potěšilo, když ho barman oslovil jménem, a byl trochu v rozpacích, protože mu chvilku trvalo, než si vzpomněl, jak se barman jmenuje. Byl to Bob.</w:t>
      </w:r>
    </w:p>
    <w:p w:rsidR="00967FBE" w:rsidRPr="00EE37D3" w:rsidRDefault="0093005C" w:rsidP="00A21DE9">
      <w:pPr>
        <w:pStyle w:val="Text"/>
      </w:pPr>
      <w:r w:rsidRPr="00EE37D3">
        <w:t>Věděl, že ve všední den Bob není jenom barman, ale i číšník a možná i kuchař. Nebyli tu žádní jiní hosté.</w:t>
      </w:r>
    </w:p>
    <w:p w:rsidR="00967FBE" w:rsidRPr="00EE37D3" w:rsidRDefault="00967FBE" w:rsidP="00A21DE9">
      <w:pPr>
        <w:pStyle w:val="Text"/>
      </w:pPr>
      <w:r w:rsidRPr="00EE37D3">
        <w:t>„</w:t>
      </w:r>
      <w:r w:rsidR="0093005C" w:rsidRPr="00EE37D3">
        <w:t>Nazdar, Bobe,</w:t>
      </w:r>
      <w:r w:rsidRPr="00EE37D3">
        <w:t>“</w:t>
      </w:r>
      <w:r w:rsidR="0093005C" w:rsidRPr="00EE37D3">
        <w:t xml:space="preserve"> usmál se Brandes. </w:t>
      </w:r>
      <w:r w:rsidRPr="00EE37D3">
        <w:t>„</w:t>
      </w:r>
      <w:r w:rsidR="0093005C" w:rsidRPr="00EE37D3">
        <w:t>Tomas tvrdí, že už máš kafe.</w:t>
      </w:r>
      <w:r w:rsidRPr="00EE37D3">
        <w:t>“</w:t>
      </w:r>
    </w:p>
    <w:p w:rsidR="00967FBE" w:rsidRPr="00EE37D3" w:rsidRDefault="00967FBE" w:rsidP="00A21DE9">
      <w:pPr>
        <w:pStyle w:val="Text"/>
      </w:pPr>
      <w:r w:rsidRPr="00EE37D3">
        <w:t>Teď</w:t>
      </w:r>
      <w:r w:rsidR="0093005C" w:rsidRPr="00EE37D3">
        <w:t xml:space="preserve"> byla řada na Bobovi, aby se usmál. </w:t>
      </w:r>
      <w:r w:rsidRPr="00EE37D3">
        <w:t>„</w:t>
      </w:r>
      <w:r w:rsidR="0093005C" w:rsidRPr="00EE37D3">
        <w:t>Jo, jaký si budeš přát?</w:t>
      </w:r>
      <w:r w:rsidRPr="00EE37D3">
        <w:t>“</w:t>
      </w:r>
    </w:p>
    <w:p w:rsidR="00967FBE" w:rsidRPr="00EE37D3" w:rsidRDefault="00967FBE" w:rsidP="00A21DE9">
      <w:pPr>
        <w:pStyle w:val="Text"/>
      </w:pPr>
      <w:r w:rsidRPr="00EE37D3">
        <w:t>„</w:t>
      </w:r>
      <w:r w:rsidR="0093005C" w:rsidRPr="00EE37D3">
        <w:t>Vodku s džusem.</w:t>
      </w:r>
      <w:r w:rsidRPr="00EE37D3">
        <w:t>“</w:t>
      </w:r>
    </w:p>
    <w:p w:rsidR="00967FBE" w:rsidRPr="00EE37D3" w:rsidRDefault="0093005C" w:rsidP="00A21DE9">
      <w:pPr>
        <w:pStyle w:val="Text"/>
      </w:pPr>
      <w:r w:rsidRPr="00EE37D3">
        <w:t>Bob se rozesmál a odešel namíchat nápoj. Brandes pomalu vydechl a uvolnil se. Opřel se o opěradlo barové stoličky.</w:t>
      </w:r>
    </w:p>
    <w:p w:rsidR="00967FBE" w:rsidRPr="00EE37D3" w:rsidRDefault="0093005C" w:rsidP="00A21DE9">
      <w:pPr>
        <w:pStyle w:val="Text"/>
      </w:pPr>
      <w:r w:rsidRPr="00EE37D3">
        <w:t>Podobně se lidé uvolňovali i v jiných koutech země, dokonce i v jiných částech světa. Když je člověk sám na veřejných místech a je příjemné chladné ráno, jen sedí a dýchá. To je ta pravá radost.</w:t>
      </w:r>
    </w:p>
    <w:p w:rsidR="00967FBE" w:rsidRPr="00EE37D3" w:rsidRDefault="0093005C" w:rsidP="00A21DE9">
      <w:pPr>
        <w:pStyle w:val="Text"/>
      </w:pPr>
      <w:r w:rsidRPr="00EE37D3">
        <w:t xml:space="preserve">A když si na okamžik vybavil Lombardiho rysy </w:t>
      </w:r>
      <w:r w:rsidR="00967FBE" w:rsidRPr="00EE37D3">
        <w:t>–</w:t>
      </w:r>
      <w:r w:rsidRPr="00EE37D3">
        <w:t xml:space="preserve"> aspoň ty, které si pamatoval </w:t>
      </w:r>
      <w:r w:rsidR="00967FBE" w:rsidRPr="00EE37D3">
        <w:t>–</w:t>
      </w:r>
      <w:r w:rsidRPr="00EE37D3">
        <w:t xml:space="preserve"> napadlo ho, že by si měl dát víc než jeden drink. Možná by si mohl udělat čas a zůstat tady déle.</w:t>
      </w:r>
    </w:p>
    <w:p w:rsidR="00967FBE" w:rsidRPr="00EE37D3" w:rsidRDefault="0093005C" w:rsidP="00A21DE9">
      <w:pPr>
        <w:pStyle w:val="Text"/>
      </w:pPr>
      <w:r w:rsidRPr="00EE37D3">
        <w:t>Nic podobného.</w:t>
      </w:r>
    </w:p>
    <w:p w:rsidR="00967FBE" w:rsidRPr="00EE37D3" w:rsidRDefault="0093005C" w:rsidP="00A21DE9">
      <w:pPr>
        <w:pStyle w:val="Text"/>
      </w:pPr>
      <w:r w:rsidRPr="00EE37D3">
        <w:t xml:space="preserve">Občas se odvážil do některého z místních barů, přeplněných výletníky z New Yorku. Jednou viděl Boba </w:t>
      </w:r>
      <w:r w:rsidR="00967FBE" w:rsidRPr="00EE37D3">
        <w:t>–</w:t>
      </w:r>
      <w:r w:rsidRPr="00EE37D3">
        <w:t xml:space="preserve"> evidentně bez práce </w:t>
      </w:r>
      <w:r w:rsidR="00967FBE" w:rsidRPr="00EE37D3">
        <w:t>–</w:t>
      </w:r>
      <w:r w:rsidRPr="00EE37D3">
        <w:t xml:space="preserve"> s kusem látky omotaným kolem těla jako tóga. Byl totálně opilý a tančil a užíval si.</w:t>
      </w:r>
    </w:p>
    <w:p w:rsidR="00967FBE" w:rsidRPr="00EE37D3" w:rsidRDefault="0093005C" w:rsidP="00A21DE9">
      <w:pPr>
        <w:pStyle w:val="Text"/>
      </w:pPr>
      <w:r w:rsidRPr="00EE37D3">
        <w:lastRenderedPageBreak/>
        <w:t xml:space="preserve">Brandes mu záviděl. On sám se v baru nezdržel dlouho. Rychle se prodral mezi lidmi ven a vrátil se na </w:t>
      </w:r>
      <w:r w:rsidRPr="00EE37D3">
        <w:rPr>
          <w:i/>
        </w:rPr>
        <w:t>Siege.</w:t>
      </w:r>
    </w:p>
    <w:p w:rsidR="00967FBE" w:rsidRPr="00EE37D3" w:rsidRDefault="0093005C" w:rsidP="00A21DE9">
      <w:pPr>
        <w:pStyle w:val="Text"/>
      </w:pPr>
      <w:r w:rsidRPr="00EE37D3">
        <w:t>Bob hodil na stůl papírový tácek a na něj položil pití.</w:t>
      </w:r>
    </w:p>
    <w:p w:rsidR="00967FBE" w:rsidRPr="00EE37D3" w:rsidRDefault="00967FBE" w:rsidP="00A21DE9">
      <w:pPr>
        <w:pStyle w:val="Text"/>
      </w:pPr>
      <w:r w:rsidRPr="00EE37D3">
        <w:t>„</w:t>
      </w:r>
      <w:r w:rsidR="0093005C" w:rsidRPr="00EE37D3">
        <w:t>Jak ses měl?</w:t>
      </w:r>
      <w:r w:rsidRPr="00EE37D3">
        <w:t>“</w:t>
      </w:r>
      <w:r w:rsidR="0093005C" w:rsidRPr="00EE37D3">
        <w:t xml:space="preserve"> zeptal se ho Brandes.</w:t>
      </w:r>
    </w:p>
    <w:p w:rsidR="00967FBE" w:rsidRPr="00EE37D3" w:rsidRDefault="00967FBE" w:rsidP="00A21DE9">
      <w:pPr>
        <w:pStyle w:val="Text"/>
      </w:pPr>
      <w:r w:rsidRPr="00EE37D3">
        <w:t>„</w:t>
      </w:r>
      <w:r w:rsidR="0093005C" w:rsidRPr="00EE37D3">
        <w:t>Byla tuhá zima. Proklatě tuhá. Ale jsem tady, znova připr</w:t>
      </w:r>
      <w:r w:rsidRPr="00EE37D3">
        <w:t>av</w:t>
      </w:r>
      <w:r w:rsidR="0093005C" w:rsidRPr="00EE37D3">
        <w:t>enej na léto a doufám, že na všechno, co přinese. Neprožívám zimy jako některý jiný.</w:t>
      </w:r>
      <w:r w:rsidRPr="00EE37D3">
        <w:t>“</w:t>
      </w:r>
    </w:p>
    <w:p w:rsidR="00967FBE" w:rsidRPr="00EE37D3" w:rsidRDefault="00967FBE" w:rsidP="00A21DE9">
      <w:pPr>
        <w:pStyle w:val="Text"/>
      </w:pPr>
      <w:r w:rsidRPr="00EE37D3">
        <w:t>„</w:t>
      </w:r>
      <w:r w:rsidR="0093005C" w:rsidRPr="00EE37D3">
        <w:t>Kde trávíš zimu?</w:t>
      </w:r>
      <w:r w:rsidRPr="00EE37D3">
        <w:t>“</w:t>
      </w:r>
    </w:p>
    <w:p w:rsidR="00967FBE" w:rsidRPr="00EE37D3" w:rsidRDefault="0093005C" w:rsidP="00A21DE9">
      <w:pPr>
        <w:pStyle w:val="Text"/>
      </w:pPr>
      <w:r w:rsidRPr="00EE37D3">
        <w:t xml:space="preserve">Bob zvedl obočí. </w:t>
      </w:r>
      <w:r w:rsidR="00967FBE" w:rsidRPr="00EE37D3">
        <w:t>„</w:t>
      </w:r>
      <w:r w:rsidRPr="00EE37D3">
        <w:t xml:space="preserve">Myslel jsem, že to víš. Přímo tady, ve </w:t>
      </w:r>
      <w:proofErr w:type="gramStart"/>
      <w:r w:rsidRPr="00EE37D3">
        <w:t>starým</w:t>
      </w:r>
      <w:proofErr w:type="gramEnd"/>
      <w:r w:rsidRPr="00EE37D3">
        <w:t xml:space="preserve"> dobrým Kismetu. V zimě je to tady úplně jiný.</w:t>
      </w:r>
      <w:r w:rsidR="00967FBE" w:rsidRPr="00EE37D3">
        <w:t>“</w:t>
      </w:r>
    </w:p>
    <w:p w:rsidR="00967FBE" w:rsidRPr="00EE37D3" w:rsidRDefault="00967FBE" w:rsidP="00A21DE9">
      <w:pPr>
        <w:pStyle w:val="Text"/>
      </w:pPr>
      <w:r w:rsidRPr="00EE37D3">
        <w:t>„</w:t>
      </w:r>
      <w:r w:rsidR="0093005C" w:rsidRPr="00EE37D3">
        <w:t>To si umím představit. Nevěděl jsem, že se změníš na Eskymáka, jakmile skončí období horkého slunce a rozpáleného písku.</w:t>
      </w:r>
      <w:r w:rsidRPr="00EE37D3">
        <w:t>“</w:t>
      </w:r>
    </w:p>
    <w:p w:rsidR="00967FBE" w:rsidRPr="00EE37D3" w:rsidRDefault="00967FBE" w:rsidP="00A21DE9">
      <w:pPr>
        <w:pStyle w:val="Text"/>
      </w:pPr>
      <w:r w:rsidRPr="00EE37D3">
        <w:t>„</w:t>
      </w:r>
      <w:r w:rsidR="0093005C" w:rsidRPr="00EE37D3">
        <w:t>Jo. Většinou lidi ani nenapadne, že by tady někdo mohl žít celej rok. Je to zvyk. Ve skutečnosti nás tady zůstává jen pár. Mě to baví. Je tu klid.</w:t>
      </w:r>
      <w:r w:rsidRPr="00EE37D3">
        <w:t>“</w:t>
      </w:r>
    </w:p>
    <w:p w:rsidR="00967FBE" w:rsidRPr="00EE37D3" w:rsidRDefault="00967FBE" w:rsidP="00A21DE9">
      <w:pPr>
        <w:pStyle w:val="Text"/>
      </w:pPr>
      <w:r w:rsidRPr="00EE37D3">
        <w:t>„</w:t>
      </w:r>
      <w:r w:rsidR="0093005C" w:rsidRPr="00EE37D3">
        <w:t>Naprosto tě chápu. Život na lodi</w:t>
      </w:r>
      <w:r w:rsidRPr="00EE37D3">
        <w:t>…</w:t>
      </w:r>
      <w:r w:rsidR="0093005C" w:rsidRPr="00EE37D3">
        <w:t xml:space="preserve"> Někdy možná taky zkusím zůstat tady.</w:t>
      </w:r>
      <w:r w:rsidRPr="00EE37D3">
        <w:t>“</w:t>
      </w:r>
    </w:p>
    <w:p w:rsidR="00967FBE" w:rsidRPr="00EE37D3" w:rsidRDefault="00967FBE" w:rsidP="00A21DE9">
      <w:pPr>
        <w:pStyle w:val="Text"/>
      </w:pPr>
      <w:r w:rsidRPr="00EE37D3">
        <w:t>„</w:t>
      </w:r>
      <w:r w:rsidR="0093005C" w:rsidRPr="00EE37D3">
        <w:t xml:space="preserve">Alexi, nevykládej si to špatně. Mám to tady rád v zimě, ale až si to někdy budeš chtít vyměnit, jsem tvůj člověk. Musí bejt úžasný plavit se na </w:t>
      </w:r>
      <w:proofErr w:type="gramStart"/>
      <w:r w:rsidR="0093005C" w:rsidRPr="00EE37D3">
        <w:t>nádherný</w:t>
      </w:r>
      <w:proofErr w:type="gramEnd"/>
      <w:r w:rsidR="0093005C" w:rsidRPr="00EE37D3">
        <w:t xml:space="preserve"> lodi.</w:t>
      </w:r>
      <w:r w:rsidRPr="00EE37D3">
        <w:t>“</w:t>
      </w:r>
    </w:p>
    <w:p w:rsidR="00967FBE" w:rsidRPr="00EE37D3" w:rsidRDefault="00967FBE" w:rsidP="00A21DE9">
      <w:pPr>
        <w:pStyle w:val="Text"/>
      </w:pPr>
      <w:r w:rsidRPr="00EE37D3">
        <w:t>„</w:t>
      </w:r>
      <w:r w:rsidR="0093005C" w:rsidRPr="00EE37D3">
        <w:t>Jednou se ti možná ozvu.</w:t>
      </w:r>
      <w:r w:rsidRPr="00EE37D3">
        <w:t>“</w:t>
      </w:r>
    </w:p>
    <w:p w:rsidR="00967FBE" w:rsidRPr="00EE37D3" w:rsidRDefault="0093005C" w:rsidP="00A21DE9">
      <w:pPr>
        <w:pStyle w:val="Text"/>
      </w:pPr>
      <w:r w:rsidRPr="00EE37D3">
        <w:t xml:space="preserve">Bob se tvářil, jako by snil. </w:t>
      </w:r>
      <w:r w:rsidR="00967FBE" w:rsidRPr="00EE37D3">
        <w:t>„</w:t>
      </w:r>
      <w:r w:rsidRPr="00EE37D3">
        <w:t>Na takovýhle lodi</w:t>
      </w:r>
      <w:r w:rsidR="00967FBE" w:rsidRPr="00EE37D3">
        <w:t>…</w:t>
      </w:r>
      <w:r w:rsidRPr="00EE37D3">
        <w:t xml:space="preserve"> Bože, museli mít sluhy, aby je chránili před řáděním těch zástupů ženskejch</w:t>
      </w:r>
      <w:r w:rsidR="00967FBE" w:rsidRPr="00EE37D3">
        <w:t>…“</w:t>
      </w:r>
    </w:p>
    <w:p w:rsidR="00967FBE" w:rsidRPr="00EE37D3" w:rsidRDefault="0093005C" w:rsidP="00A21DE9">
      <w:pPr>
        <w:pStyle w:val="Text"/>
      </w:pPr>
      <w:r w:rsidRPr="00EE37D3">
        <w:t xml:space="preserve">Brandes se jenom usmál. Snažil se vzpomenout si. Snad jenom Tomas měl možnost strávit s ním nějaký čas na </w:t>
      </w:r>
      <w:r w:rsidRPr="00EE37D3">
        <w:rPr>
          <w:i/>
        </w:rPr>
        <w:t xml:space="preserve">Siege. </w:t>
      </w:r>
      <w:r w:rsidRPr="00EE37D3">
        <w:t>Musel si s lítostí přiznat, že už dost dlouho na ženy nemyslel.</w:t>
      </w:r>
    </w:p>
    <w:p w:rsidR="00967FBE" w:rsidRPr="00EE37D3" w:rsidRDefault="00967FBE" w:rsidP="00A21DE9">
      <w:pPr>
        <w:pStyle w:val="Text"/>
      </w:pPr>
      <w:r w:rsidRPr="00EE37D3">
        <w:t>„</w:t>
      </w:r>
      <w:r w:rsidR="0093005C" w:rsidRPr="00EE37D3">
        <w:t>Dáš mi čtvrťák?</w:t>
      </w:r>
      <w:r w:rsidRPr="00EE37D3">
        <w:t>“</w:t>
      </w:r>
      <w:r w:rsidR="0093005C" w:rsidRPr="00EE37D3">
        <w:t xml:space="preserve"> zeptal se Boba. Bob bezmyšlenkovitě vzal sklenice.</w:t>
      </w:r>
    </w:p>
    <w:p w:rsidR="00967FBE" w:rsidRPr="00EE37D3" w:rsidRDefault="0093005C" w:rsidP="00A21DE9">
      <w:pPr>
        <w:pStyle w:val="Text"/>
      </w:pPr>
      <w:r w:rsidRPr="00EE37D3">
        <w:t xml:space="preserve">Už se těšil na oběd, po kterém přijdou veselejší chvíle, a případně i na večeři. Vstal a podíval se na Brandese. Usmál se, když se narovnal, a zamířil ke kase. </w:t>
      </w:r>
      <w:r w:rsidR="00967FBE" w:rsidRPr="00EE37D3">
        <w:t>„</w:t>
      </w:r>
      <w:r w:rsidRPr="00EE37D3">
        <w:t>Zase budeš hrát?</w:t>
      </w:r>
      <w:r w:rsidR="00967FBE" w:rsidRPr="00EE37D3">
        <w:t>“</w:t>
      </w:r>
      <w:r w:rsidRPr="00EE37D3">
        <w:t xml:space="preserve"> zajímal se a hodil na barový pult čtyři čtvrťáky.</w:t>
      </w:r>
    </w:p>
    <w:p w:rsidR="00967FBE" w:rsidRPr="00EE37D3" w:rsidRDefault="00967FBE" w:rsidP="00A21DE9">
      <w:pPr>
        <w:pStyle w:val="Text"/>
      </w:pPr>
      <w:r w:rsidRPr="00EE37D3">
        <w:t>„</w:t>
      </w:r>
      <w:r w:rsidR="0093005C" w:rsidRPr="00EE37D3">
        <w:t>Nemusel bych, kdybyste každej rok nevypínali proud a nevymazali tak moje vysoké skóre.</w:t>
      </w:r>
      <w:r w:rsidRPr="00EE37D3">
        <w:t>“</w:t>
      </w:r>
    </w:p>
    <w:p w:rsidR="00967FBE" w:rsidRPr="00EE37D3" w:rsidRDefault="00967FBE" w:rsidP="00A21DE9">
      <w:pPr>
        <w:pStyle w:val="Text"/>
      </w:pPr>
      <w:r w:rsidRPr="00EE37D3">
        <w:t>„</w:t>
      </w:r>
      <w:r w:rsidR="0093005C" w:rsidRPr="00EE37D3">
        <w:t>Máš tak možnost soutěžit sám se sebou.</w:t>
      </w:r>
      <w:r w:rsidRPr="00EE37D3">
        <w:t>“</w:t>
      </w:r>
    </w:p>
    <w:p w:rsidR="00967FBE" w:rsidRPr="00EE37D3" w:rsidRDefault="00967FBE" w:rsidP="00A21DE9">
      <w:pPr>
        <w:pStyle w:val="Text"/>
      </w:pPr>
      <w:r w:rsidRPr="00EE37D3">
        <w:lastRenderedPageBreak/>
        <w:t>„</w:t>
      </w:r>
      <w:r w:rsidR="0093005C" w:rsidRPr="00EE37D3">
        <w:t>To jo.</w:t>
      </w:r>
      <w:r w:rsidRPr="00EE37D3">
        <w:t>“</w:t>
      </w:r>
    </w:p>
    <w:p w:rsidR="00967FBE" w:rsidRPr="00EE37D3" w:rsidRDefault="0093005C" w:rsidP="00A21DE9">
      <w:pPr>
        <w:pStyle w:val="Text"/>
      </w:pPr>
      <w:r w:rsidRPr="00EE37D3">
        <w:t>Vybral z kapes mince. Dva hrací automaty s pinballem stály v protějším koutě místnosti, která nyní sloužila jako restaurace. Večer bývají automaty vypnuty, aby byl při večeři větší klid. A když odklidí stoly, aby se dalo tančit, znovu je zapnou.</w:t>
      </w:r>
    </w:p>
    <w:p w:rsidR="00967FBE" w:rsidRPr="00EE37D3" w:rsidRDefault="0093005C" w:rsidP="00A21DE9">
      <w:pPr>
        <w:pStyle w:val="Text"/>
      </w:pPr>
      <w:r w:rsidRPr="00EE37D3">
        <w:t>Už se nemohl dočkat, až bude moci konečně zmáčknout knoflíky ovládající pružiny, které vymršťují kovovou kuličku do labyrintu nahoře. Při hře se plně soustředil a na chvíli zapomněl na události posledních hodin.</w:t>
      </w:r>
    </w:p>
    <w:p w:rsidR="00967FBE" w:rsidRPr="00EE37D3" w:rsidRDefault="0093005C" w:rsidP="00A21DE9">
      <w:pPr>
        <w:pStyle w:val="Text"/>
      </w:pPr>
      <w:r w:rsidRPr="00EE37D3">
        <w:t>Byl si jistý, že už překonal svůj rekord z loňského roku, a to hra ještě neskončila. Byl absolutně ponořen do hry. Zvonky, světla, pohyb malé kuličky. Chtěl ostatním návštěvníkům zanechat anonymní výzvu, se kterou si neporadí.</w:t>
      </w:r>
    </w:p>
    <w:p w:rsidR="00967FBE" w:rsidRPr="00EE37D3" w:rsidRDefault="0093005C" w:rsidP="00A21DE9">
      <w:pPr>
        <w:pStyle w:val="Text"/>
      </w:pPr>
      <w:r w:rsidRPr="00EE37D3">
        <w:t>Ani si nevšiml, že se u automatu někdo zastavil.</w:t>
      </w:r>
    </w:p>
    <w:p w:rsidR="00967FBE" w:rsidRPr="00EE37D3" w:rsidRDefault="0093005C" w:rsidP="00A21DE9">
      <w:pPr>
        <w:pStyle w:val="Text"/>
      </w:pPr>
      <w:r w:rsidRPr="00EE37D3">
        <w:t>Nově příchozí chvilku mlčky sledoval hráče a automat. Znal Brandese velice dobře, a proto mu bylo jasné, že by takhle mohl stát dlouho. Jenže on nemohl ztrácet čas.</w:t>
      </w:r>
    </w:p>
    <w:p w:rsidR="00967FBE" w:rsidRPr="00EE37D3" w:rsidRDefault="00967FBE" w:rsidP="00A21DE9">
      <w:pPr>
        <w:pStyle w:val="Text"/>
      </w:pPr>
      <w:r w:rsidRPr="00EE37D3">
        <w:t>„</w:t>
      </w:r>
      <w:r w:rsidR="0093005C" w:rsidRPr="00EE37D3">
        <w:t>Už jsi vyhrál,</w:t>
      </w:r>
      <w:r w:rsidRPr="00EE37D3">
        <w:t>“</w:t>
      </w:r>
      <w:r w:rsidR="0093005C" w:rsidRPr="00EE37D3">
        <w:t xml:space="preserve"> řekl tichým, klidným hlasem.</w:t>
      </w:r>
    </w:p>
    <w:p w:rsidR="00967FBE" w:rsidRPr="00EE37D3" w:rsidRDefault="0093005C" w:rsidP="00A21DE9">
      <w:pPr>
        <w:pStyle w:val="Text"/>
      </w:pPr>
      <w:r w:rsidRPr="00EE37D3">
        <w:t xml:space="preserve">Brandes ztuhl a hleděl na svítící skóre </w:t>
      </w:r>
      <w:r w:rsidR="00967FBE" w:rsidRPr="00EE37D3">
        <w:t>–</w:t>
      </w:r>
      <w:r w:rsidRPr="00EE37D3">
        <w:t xml:space="preserve"> dosud jeho největší. Nechal kuličku spadnout, a ukončil tak hru.</w:t>
      </w:r>
    </w:p>
    <w:p w:rsidR="00967FBE" w:rsidRPr="00EE37D3" w:rsidRDefault="00967FBE" w:rsidP="00A21DE9">
      <w:pPr>
        <w:pStyle w:val="Text"/>
      </w:pPr>
      <w:r w:rsidRPr="00EE37D3">
        <w:t>„</w:t>
      </w:r>
      <w:r w:rsidR="0093005C" w:rsidRPr="00EE37D3">
        <w:t>Ahoj, Alexi.</w:t>
      </w:r>
      <w:r w:rsidRPr="00EE37D3">
        <w:t>“</w:t>
      </w:r>
    </w:p>
    <w:p w:rsidR="00967FBE" w:rsidRPr="00EE37D3" w:rsidRDefault="00967FBE" w:rsidP="00A21DE9">
      <w:pPr>
        <w:pStyle w:val="Text"/>
      </w:pPr>
      <w:r w:rsidRPr="00EE37D3">
        <w:t>„</w:t>
      </w:r>
      <w:r w:rsidR="0093005C" w:rsidRPr="00EE37D3">
        <w:t xml:space="preserve">Ahoj, </w:t>
      </w:r>
      <w:r w:rsidR="00500869">
        <w:t>Adriane</w:t>
      </w:r>
      <w:r w:rsidR="0093005C" w:rsidRPr="00EE37D3">
        <w:t>,</w:t>
      </w:r>
      <w:r w:rsidRPr="00EE37D3">
        <w:t>“</w:t>
      </w:r>
      <w:r w:rsidR="0093005C" w:rsidRPr="00EE37D3">
        <w:t xml:space="preserve"> odpověděl Brandes, ale neotočil se.</w:t>
      </w:r>
    </w:p>
    <w:p w:rsidR="00967FBE" w:rsidRPr="00EE37D3" w:rsidRDefault="0093005C" w:rsidP="00A21DE9">
      <w:pPr>
        <w:pStyle w:val="Text"/>
      </w:pPr>
      <w:r w:rsidRPr="00EE37D3">
        <w:t>Allenberg, blesklo mu hlavou. To je ale náhoda! Objeví se v poloprázdném baru v malém letovisku daleko od Long Islandu. Náhodou. Ani se nesnažil tomu uvěřit.</w:t>
      </w:r>
    </w:p>
    <w:p w:rsidR="00967FBE" w:rsidRPr="00EE37D3" w:rsidRDefault="00967FBE" w:rsidP="00A21DE9">
      <w:pPr>
        <w:pStyle w:val="Text"/>
      </w:pPr>
      <w:r w:rsidRPr="00EE37D3">
        <w:t>„</w:t>
      </w:r>
      <w:r w:rsidR="0093005C" w:rsidRPr="00EE37D3">
        <w:t>Ne,</w:t>
      </w:r>
      <w:r w:rsidRPr="00EE37D3">
        <w:t>“</w:t>
      </w:r>
      <w:r w:rsidR="0093005C" w:rsidRPr="00EE37D3">
        <w:t xml:space="preserve"> řekl nahlas.</w:t>
      </w:r>
    </w:p>
    <w:p w:rsidR="00967FBE" w:rsidRPr="00EE37D3" w:rsidRDefault="00967FBE" w:rsidP="00A21DE9">
      <w:pPr>
        <w:pStyle w:val="Text"/>
      </w:pPr>
      <w:r w:rsidRPr="00EE37D3">
        <w:t>„</w:t>
      </w:r>
      <w:r w:rsidR="0093005C" w:rsidRPr="00EE37D3">
        <w:t>Co ne?</w:t>
      </w:r>
      <w:r w:rsidRPr="00EE37D3">
        <w:t>“</w:t>
      </w:r>
    </w:p>
    <w:p w:rsidR="00967FBE" w:rsidRPr="00EE37D3" w:rsidRDefault="00967FBE" w:rsidP="00A21DE9">
      <w:pPr>
        <w:pStyle w:val="Text"/>
      </w:pPr>
      <w:r w:rsidRPr="00EE37D3">
        <w:t>„</w:t>
      </w:r>
      <w:r w:rsidR="0093005C" w:rsidRPr="00EE37D3">
        <w:t xml:space="preserve">Nenamáhej se, </w:t>
      </w:r>
      <w:r w:rsidR="00500869">
        <w:t>Adriane</w:t>
      </w:r>
      <w:r w:rsidR="0093005C" w:rsidRPr="00EE37D3">
        <w:t>. Ať je to cokoli, moje odpověď zní: Ne.</w:t>
      </w:r>
      <w:r w:rsidRPr="00EE37D3">
        <w:t>“</w:t>
      </w:r>
    </w:p>
    <w:p w:rsidR="00967FBE" w:rsidRPr="00EE37D3" w:rsidRDefault="00967FBE" w:rsidP="00A21DE9">
      <w:pPr>
        <w:pStyle w:val="Text"/>
      </w:pPr>
      <w:r w:rsidRPr="00EE37D3">
        <w:t>„</w:t>
      </w:r>
      <w:r w:rsidR="0093005C" w:rsidRPr="00EE37D3">
        <w:t>Ale já si chci zavzpomínat na staré časy.</w:t>
      </w:r>
      <w:r w:rsidRPr="00EE37D3">
        <w:t>“</w:t>
      </w:r>
    </w:p>
    <w:p w:rsidR="00967FBE" w:rsidRPr="00EE37D3" w:rsidRDefault="00967FBE" w:rsidP="00A21DE9">
      <w:pPr>
        <w:pStyle w:val="Text"/>
      </w:pPr>
      <w:r w:rsidRPr="00EE37D3">
        <w:t>„</w:t>
      </w:r>
      <w:r w:rsidR="0093005C" w:rsidRPr="00EE37D3">
        <w:t xml:space="preserve">Ty si opravdu přeješ, abych vzpomínal na staré časy, </w:t>
      </w:r>
      <w:r w:rsidR="00500869">
        <w:t>Adriane</w:t>
      </w:r>
      <w:r w:rsidR="0093005C" w:rsidRPr="00EE37D3">
        <w:t>?</w:t>
      </w:r>
      <w:r w:rsidRPr="00EE37D3">
        <w:t>“</w:t>
      </w:r>
    </w:p>
    <w:p w:rsidR="00967FBE" w:rsidRPr="00EE37D3" w:rsidRDefault="0093005C" w:rsidP="00A21DE9">
      <w:pPr>
        <w:pStyle w:val="Text"/>
      </w:pPr>
      <w:r w:rsidRPr="00EE37D3">
        <w:t xml:space="preserve">Allenberg zaváhal a pak řekl: </w:t>
      </w:r>
      <w:r w:rsidR="00967FBE" w:rsidRPr="00EE37D3">
        <w:t>„</w:t>
      </w:r>
      <w:r w:rsidRPr="00EE37D3">
        <w:t>Asi ne.</w:t>
      </w:r>
      <w:r w:rsidR="00967FBE" w:rsidRPr="00EE37D3">
        <w:t>“</w:t>
      </w:r>
    </w:p>
    <w:p w:rsidR="00967FBE" w:rsidRPr="00EE37D3" w:rsidRDefault="0093005C" w:rsidP="00A21DE9">
      <w:pPr>
        <w:pStyle w:val="Text"/>
      </w:pPr>
      <w:r w:rsidRPr="00EE37D3">
        <w:t>To není fér, k čertu s tím, pomyslel si Brandes. Tři roky tvrdé práce mizí v nenávratnu. Tenhle člověk dokáže pár slovy všechno znehodnotit</w:t>
      </w:r>
      <w:r w:rsidR="00967FBE" w:rsidRPr="00EE37D3">
        <w:t>…</w:t>
      </w:r>
      <w:r w:rsidRPr="00EE37D3">
        <w:t xml:space="preserve"> jenom tím, že se tady objeví.</w:t>
      </w:r>
    </w:p>
    <w:p w:rsidR="00967FBE" w:rsidRPr="00EE37D3" w:rsidRDefault="00967FBE" w:rsidP="00A21DE9">
      <w:pPr>
        <w:pStyle w:val="Text"/>
      </w:pPr>
      <w:r w:rsidRPr="00EE37D3">
        <w:t>„</w:t>
      </w:r>
      <w:r w:rsidR="0093005C" w:rsidRPr="00EE37D3">
        <w:t>Dáš si něco k pití, viď?</w:t>
      </w:r>
      <w:r w:rsidRPr="00EE37D3">
        <w:t>“</w:t>
      </w:r>
      <w:r w:rsidR="0093005C" w:rsidRPr="00EE37D3">
        <w:t xml:space="preserve"> zeptal se Allenberg.</w:t>
      </w:r>
    </w:p>
    <w:p w:rsidR="00967FBE" w:rsidRPr="00EE37D3" w:rsidRDefault="00967FBE" w:rsidP="00A21DE9">
      <w:pPr>
        <w:pStyle w:val="Text"/>
      </w:pPr>
      <w:r w:rsidRPr="00EE37D3">
        <w:t>„</w:t>
      </w:r>
      <w:r w:rsidR="0093005C" w:rsidRPr="00EE37D3">
        <w:t>Jenom jestli to jde na tvůj účet, a ne na účet úřadu.</w:t>
      </w:r>
      <w:r w:rsidRPr="00EE37D3">
        <w:t>“</w:t>
      </w:r>
    </w:p>
    <w:p w:rsidR="00967FBE" w:rsidRPr="00EE37D3" w:rsidRDefault="00967FBE" w:rsidP="00A21DE9">
      <w:pPr>
        <w:pStyle w:val="Text"/>
      </w:pPr>
      <w:r w:rsidRPr="00EE37D3">
        <w:lastRenderedPageBreak/>
        <w:t>„</w:t>
      </w:r>
      <w:r w:rsidR="0093005C" w:rsidRPr="00EE37D3">
        <w:t>To je špatný obchod.</w:t>
      </w:r>
      <w:r w:rsidRPr="00EE37D3">
        <w:t>“</w:t>
      </w:r>
    </w:p>
    <w:p w:rsidR="00967FBE" w:rsidRPr="00EE37D3" w:rsidRDefault="0093005C" w:rsidP="00A21DE9">
      <w:pPr>
        <w:pStyle w:val="Text"/>
      </w:pPr>
      <w:r w:rsidRPr="00EE37D3">
        <w:t>Brandes se otočil. Allenberg se mu podíval do tváře a usmál se. Brandes už litoval, že to udělal. Sakra, měl Allenberga vždycky rád. Bylo pro něj těžké uvěřit, že tenhle člověk zavinil jeho potíže s výzvědnou službou. Málem Allenbergovi naletěl, že za nic nemůže. Ale ta záležitost byla moc velký průšvih, moc velký. Nemohl věřit nikomu.</w:t>
      </w:r>
    </w:p>
    <w:p w:rsidR="00967FBE" w:rsidRPr="00EE37D3" w:rsidRDefault="0093005C" w:rsidP="00A21DE9">
      <w:pPr>
        <w:pStyle w:val="Text"/>
      </w:pPr>
      <w:r w:rsidRPr="00EE37D3">
        <w:t>Allenberg ukázal ke stolu. Brandes přemýšlel, jak dlouho ho Allenberg sledoval při hře. A na co přišel, když si ho prohlížel.</w:t>
      </w:r>
    </w:p>
    <w:p w:rsidR="00967FBE" w:rsidRPr="00EE37D3" w:rsidRDefault="0093005C" w:rsidP="00A21DE9">
      <w:pPr>
        <w:pStyle w:val="Text"/>
      </w:pPr>
      <w:r w:rsidRPr="00EE37D3">
        <w:t xml:space="preserve">Allenberg patřil k lidem, kteří vždycky něco odhalí, ať se dívají na cokoli. Brandes si nemohl pomoct, ale musel to uznat, i když byl objektem Allenbergova zájmu. </w:t>
      </w:r>
      <w:r w:rsidR="00967FBE" w:rsidRPr="00EE37D3">
        <w:t>„</w:t>
      </w:r>
      <w:r w:rsidRPr="00EE37D3">
        <w:t>Dám si vodku s džusem,</w:t>
      </w:r>
      <w:r w:rsidR="00967FBE" w:rsidRPr="00EE37D3">
        <w:t>“</w:t>
      </w:r>
      <w:r w:rsidRPr="00EE37D3">
        <w:t xml:space="preserve"> řekl. A teď musí zjistit, co to má znamenat.</w:t>
      </w:r>
    </w:p>
    <w:p w:rsidR="00967FBE" w:rsidRPr="00EE37D3" w:rsidRDefault="0093005C" w:rsidP="00A21DE9">
      <w:pPr>
        <w:pStyle w:val="Text"/>
      </w:pPr>
      <w:r w:rsidRPr="00EE37D3">
        <w:t>Bob jim přinesl dvě sklenky a vrátil se k baru. Přitom se ještě ohlédl přes rameno, protože mu bylo jasné, že se děje něco, čemu nerozumí.</w:t>
      </w:r>
    </w:p>
    <w:p w:rsidR="00967FBE" w:rsidRPr="00EE37D3" w:rsidRDefault="00967FBE" w:rsidP="00A21DE9">
      <w:pPr>
        <w:pStyle w:val="Text"/>
      </w:pPr>
      <w:r w:rsidRPr="00EE37D3">
        <w:t>„</w:t>
      </w:r>
      <w:r w:rsidR="0093005C" w:rsidRPr="00EE37D3">
        <w:t>Potřebujeme tě, Alexi.</w:t>
      </w:r>
      <w:r w:rsidRPr="00EE37D3">
        <w:t>“</w:t>
      </w:r>
    </w:p>
    <w:p w:rsidR="00967FBE" w:rsidRPr="00EE37D3" w:rsidRDefault="00967FBE" w:rsidP="00A21DE9">
      <w:pPr>
        <w:pStyle w:val="Text"/>
      </w:pPr>
      <w:r w:rsidRPr="00EE37D3">
        <w:t>„</w:t>
      </w:r>
      <w:r w:rsidR="0093005C" w:rsidRPr="00EE37D3">
        <w:t xml:space="preserve">Ne, </w:t>
      </w:r>
      <w:r w:rsidR="00500869">
        <w:t>Adriane</w:t>
      </w:r>
      <w:r w:rsidR="0093005C" w:rsidRPr="00EE37D3">
        <w:t>.</w:t>
      </w:r>
      <w:r w:rsidRPr="00EE37D3">
        <w:t>“</w:t>
      </w:r>
    </w:p>
    <w:p w:rsidR="001F7266" w:rsidRDefault="00967FBE" w:rsidP="00A21DE9">
      <w:pPr>
        <w:pStyle w:val="Text"/>
      </w:pPr>
      <w:r w:rsidRPr="00EE37D3">
        <w:t>„</w:t>
      </w:r>
      <w:r w:rsidR="0093005C" w:rsidRPr="00EE37D3">
        <w:t>Ale ano, Alexi.</w:t>
      </w:r>
      <w:r w:rsidRPr="00EE37D3">
        <w:t>“</w:t>
      </w:r>
      <w:r w:rsidR="0093005C" w:rsidRPr="00EE37D3">
        <w:t xml:space="preserve"> Allenberg si povzdechl. </w:t>
      </w:r>
      <w:r w:rsidRPr="00EE37D3">
        <w:t>„</w:t>
      </w:r>
      <w:r w:rsidR="0093005C" w:rsidRPr="00EE37D3">
        <w:t>Rozhodně.</w:t>
      </w:r>
      <w:r w:rsidRPr="00EE37D3">
        <w:t>“</w:t>
      </w:r>
    </w:p>
    <w:p w:rsidR="00967FBE" w:rsidRDefault="001F7266" w:rsidP="00A21DE9">
      <w:pPr>
        <w:pStyle w:val="Text"/>
      </w:pPr>
      <w:r>
        <w:br w:type="page"/>
      </w:r>
    </w:p>
    <w:p w:rsidR="00A21DE9" w:rsidRDefault="00A21DE9" w:rsidP="008B6DEF">
      <w:pPr>
        <w:pStyle w:val="Nadpis1"/>
        <w:jc w:val="center"/>
      </w:pPr>
      <w:r>
        <w:t>4</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Zbytek dopoledne a časného odpoledne uběhl rychle. Brandes si chtěl zdřímnout, aby se vyspal z hrůzy minulé noci a hlavně z rozhovoru s Allenbergem. Místo toho si uvědomil, že čte. A přemýšlí.</w:t>
      </w:r>
    </w:p>
    <w:p w:rsidR="00967FBE" w:rsidRPr="00EE37D3" w:rsidRDefault="0093005C" w:rsidP="00A21DE9">
      <w:pPr>
        <w:pStyle w:val="Text"/>
      </w:pPr>
      <w:r w:rsidRPr="00EE37D3">
        <w:t xml:space="preserve">Ale neobracel stránky a některé odstavce četl dvakrát i třikrát, aniž by věděl, o čem to je. Přemýšlel o Peterovi a o možnosti, kterou před ním předestřel Allenberg. Tvrdil totiž, že by Peter mohl být nějak zapletený do vzniku epidemie neznámé nemoci. Brandes Allenbergovi věřil, ale jeho víra byla částečně nahlodána. Není snadné Allenberga pochopit. Peter nebyl takhle složitá povaha, aspoň ne pro Alexe. Nikdy si nebyli moc blízcí, ale Alex měl pocit, že zná bratra docela dobře. Neuměl si představit, že by Peter vědomě vyvíjel smrtelně nebezpečný virus nebo bakterii. Allenberg nepoužil slovo </w:t>
      </w:r>
      <w:r w:rsidRPr="00EE37D3">
        <w:rPr>
          <w:i/>
        </w:rPr>
        <w:t>vědomě.</w:t>
      </w:r>
    </w:p>
    <w:p w:rsidR="00967FBE" w:rsidRPr="00EE37D3" w:rsidRDefault="0093005C" w:rsidP="00A21DE9">
      <w:pPr>
        <w:pStyle w:val="Text"/>
      </w:pPr>
      <w:r w:rsidRPr="00EE37D3">
        <w:t>Musela to být nešťastná náhoda. Jestli je vůbec pravda, že Peter vyvíjel nějaký takový organismus.</w:t>
      </w:r>
    </w:p>
    <w:p w:rsidR="00967FBE" w:rsidRPr="00EE37D3" w:rsidRDefault="0093005C" w:rsidP="00A21DE9">
      <w:pPr>
        <w:pStyle w:val="Text"/>
      </w:pPr>
      <w:r w:rsidRPr="00EE37D3">
        <w:t>Brandese nepřekvapilo, jak klidně a bez emocí přijal zprávu o Peterově smrti. Spíš ho překvapilo, jak vášnivě braíra bránil.</w:t>
      </w:r>
    </w:p>
    <w:p w:rsidR="00967FBE" w:rsidRPr="00EE37D3" w:rsidRDefault="0093005C" w:rsidP="00A21DE9">
      <w:pPr>
        <w:pStyle w:val="Text"/>
      </w:pPr>
      <w:r w:rsidRPr="00EE37D3">
        <w:t>Věděl, že Peter dělal pokusy s modifikací DNA. Sám se považoval za odborníka v této oblasti, a dokud pracoval pro výzvědnou službu, navštívil spoustu konferencí o tomto problému. Proto si uvědomoval, jak nebezpečný by takový výzkum mohl být. Ve skutečnosti ho takový výzkum děsil.</w:t>
      </w:r>
    </w:p>
    <w:p w:rsidR="00967FBE" w:rsidRPr="00EE37D3" w:rsidRDefault="0093005C" w:rsidP="00A21DE9">
      <w:pPr>
        <w:pStyle w:val="Text"/>
      </w:pPr>
      <w:r w:rsidRPr="00EE37D3">
        <w:t>Nepatřil k těm, které vzrušovalo zasahování člověka do boží říše. Považoval tento přístup za příklad neuvěřitelného lidského sobectví.</w:t>
      </w:r>
    </w:p>
    <w:p w:rsidR="00967FBE" w:rsidRPr="00EE37D3" w:rsidRDefault="0093005C" w:rsidP="00A21DE9">
      <w:pPr>
        <w:pStyle w:val="Text"/>
      </w:pPr>
      <w:r w:rsidRPr="00EE37D3">
        <w:t xml:space="preserve">Děsilo ho to hlavně proto, že pochyboval o schopnosti lidí zvládnout nově vyvinuté technologie a jejich produkty. A i když si vědci byli stoprocentně jisti, že při svých výzkumech zajistili naprostou bezpečnost, Brandes se domníval, že to nestačí. Na rozdíl od některých kolegů </w:t>
      </w:r>
      <w:r w:rsidR="00967FBE" w:rsidRPr="00EE37D3">
        <w:t>„</w:t>
      </w:r>
      <w:r w:rsidRPr="00EE37D3">
        <w:t>odborníků</w:t>
      </w:r>
      <w:r w:rsidR="00967FBE" w:rsidRPr="00EE37D3">
        <w:t>“</w:t>
      </w:r>
      <w:r w:rsidRPr="00EE37D3">
        <w:t xml:space="preserve"> věděl, jak to na světě chodí.</w:t>
      </w:r>
    </w:p>
    <w:p w:rsidR="00967FBE" w:rsidRPr="00EE37D3" w:rsidRDefault="0093005C" w:rsidP="00A21DE9">
      <w:pPr>
        <w:pStyle w:val="Text"/>
      </w:pPr>
      <w:r w:rsidRPr="00EE37D3">
        <w:lastRenderedPageBreak/>
        <w:t>Podnikatel chce ušetřit část nákladů při zařizování laboratoře. Nebo nějaký neopatrný zaměstnanec zničí důležitý přístroj</w:t>
      </w:r>
      <w:r w:rsidR="00967FBE" w:rsidRPr="00EE37D3">
        <w:t>, a</w:t>
      </w:r>
      <w:r w:rsidRPr="00EE37D3">
        <w:t xml:space="preserve"> tím vrazí svému šéfovi nůž do zad. Taky to může být konzument kokainu nebo kuřák marihuany, který tvrdí: </w:t>
      </w:r>
      <w:r w:rsidR="00967FBE" w:rsidRPr="00EE37D3">
        <w:t>„</w:t>
      </w:r>
      <w:r w:rsidRPr="00EE37D3">
        <w:t xml:space="preserve">Hergot, vo co </w:t>
      </w:r>
      <w:proofErr w:type="gramStart"/>
      <w:r w:rsidRPr="00EE37D3">
        <w:t>de</w:t>
      </w:r>
      <w:proofErr w:type="gramEnd"/>
      <w:r w:rsidRPr="00EE37D3">
        <w:t>? Těsnění je těsnění.</w:t>
      </w:r>
      <w:r w:rsidR="00967FBE" w:rsidRPr="00EE37D3">
        <w:t>“</w:t>
      </w:r>
    </w:p>
    <w:p w:rsidR="00967FBE" w:rsidRPr="00EE37D3" w:rsidRDefault="0093005C" w:rsidP="00A21DE9">
      <w:pPr>
        <w:pStyle w:val="Text"/>
      </w:pPr>
      <w:r w:rsidRPr="00EE37D3">
        <w:t>Brandes nevěřil, že se to mohlo stát.</w:t>
      </w:r>
    </w:p>
    <w:p w:rsidR="00967FBE" w:rsidRPr="00EE37D3" w:rsidRDefault="0093005C" w:rsidP="00A21DE9">
      <w:pPr>
        <w:pStyle w:val="Text"/>
      </w:pPr>
      <w:r w:rsidRPr="00EE37D3">
        <w:t>Ale věděl, že se to stává.</w:t>
      </w:r>
    </w:p>
    <w:p w:rsidR="00967FBE" w:rsidRPr="00EE37D3" w:rsidRDefault="0093005C" w:rsidP="00A21DE9">
      <w:pPr>
        <w:pStyle w:val="Text"/>
      </w:pPr>
      <w:r w:rsidRPr="00EE37D3">
        <w:t xml:space="preserve">Nebo spíš, už se to stalo. Každý, kdo sleduje zprávy o skandálech s atomovými reaktory </w:t>
      </w:r>
      <w:r w:rsidR="00967FBE" w:rsidRPr="00EE37D3">
        <w:t>–</w:t>
      </w:r>
      <w:r w:rsidRPr="00EE37D3">
        <w:t xml:space="preserve"> vždycky si říkal, jak může být někdo takový blázen, aby otravoval s jaderným reaktorem </w:t>
      </w:r>
      <w:r w:rsidR="00967FBE" w:rsidRPr="00EE37D3">
        <w:t>–</w:t>
      </w:r>
      <w:r w:rsidRPr="00EE37D3">
        <w:t xml:space="preserve"> by si měl uvědomit, že stejný osud čeká i genetické laboratoře, které vznikají stejně rychle, jak se reprodukují jejich vlastní organismy.</w:t>
      </w:r>
    </w:p>
    <w:p w:rsidR="00967FBE" w:rsidRPr="00EE37D3" w:rsidRDefault="0093005C" w:rsidP="00A21DE9">
      <w:pPr>
        <w:pStyle w:val="Text"/>
      </w:pPr>
      <w:r w:rsidRPr="00EE37D3">
        <w:t>Kdyby se to stalo, atomová hrozba by byla malicherností. Poškozený reaktor šířící radioaktivní smrt může zabít několik milionů lidí. Ale organismus uměle vytvořený by mohl být imunní proti všemu, protože taková proklatá věc dřív na Zemi neexistovala. To by bylo něco jiného. Tím by člověk zasahoval do božího monopolu na možnost totálního zničení světa.</w:t>
      </w:r>
    </w:p>
    <w:p w:rsidR="00967FBE" w:rsidRPr="00EE37D3" w:rsidRDefault="0093005C" w:rsidP="00A21DE9">
      <w:pPr>
        <w:pStyle w:val="Text"/>
      </w:pPr>
      <w:r w:rsidRPr="00EE37D3">
        <w:t>Brandes přemýšlel o Allenbergovu naléhání, že by měl odjet do Lyle a pokusit se celou záležitost vyšetřit, protože je tou ne</w:t>
      </w:r>
      <w:r w:rsidR="00967FBE" w:rsidRPr="00EE37D3">
        <w:t>jv</w:t>
      </w:r>
      <w:r w:rsidRPr="00EE37D3">
        <w:t>hodnější osobou. Částečně Allenberga podezíral, že to bylo z jeho strany jenom laciné lichocení, aby pošimral Alexovo sebevědomí. Částečně v Allenbergově podání nacházel příliš mnoho náhod. Uvědomoval si, že ta nová nemoc je nesmírně závažná, ať už do toho byl Peter zapletený či nikoli.</w:t>
      </w:r>
    </w:p>
    <w:p w:rsidR="00967FBE" w:rsidRPr="00EE37D3" w:rsidRDefault="0093005C" w:rsidP="00A21DE9">
      <w:pPr>
        <w:pStyle w:val="Text"/>
      </w:pPr>
      <w:r w:rsidRPr="00EE37D3">
        <w:t xml:space="preserve">Cesta do Lyle by měla další výhodu </w:t>
      </w:r>
      <w:r w:rsidR="00967FBE" w:rsidRPr="00EE37D3">
        <w:t>–</w:t>
      </w:r>
      <w:r w:rsidRPr="00EE37D3">
        <w:t xml:space="preserve"> navštívil by svého otce. Peterova smrt nebyla nijak na překážku. Brandes s otcem mluvil </w:t>
      </w:r>
      <w:r w:rsidR="00967FBE" w:rsidRPr="00EE37D3">
        <w:t>–</w:t>
      </w:r>
      <w:r w:rsidRPr="00EE37D3">
        <w:t xml:space="preserve"> poprvé po několika letech. Po jejich krátkém telefonickém hovoru měl podezření, že by otec možná byl raději, kdyby zemřel on místo Petera. Ale brzy to pustil z hlavy. Nikdy si nemyslel, že ho otec nemá rád, nebo že ho dokonce nenávidí. Byl si nicméně vědom toho, že otce velice zklamal.</w:t>
      </w:r>
    </w:p>
    <w:p w:rsidR="00967FBE" w:rsidRPr="00EE37D3" w:rsidRDefault="0093005C" w:rsidP="00A21DE9">
      <w:pPr>
        <w:pStyle w:val="Text"/>
      </w:pPr>
      <w:r w:rsidRPr="00EE37D3">
        <w:t>Peter sice nepracoval jako lékař, ale aspoň využíval své lékařské vzdělání ve jménu medicíny. Alex ne.</w:t>
      </w:r>
    </w:p>
    <w:p w:rsidR="00967FBE" w:rsidRPr="00EE37D3" w:rsidRDefault="0093005C" w:rsidP="00A21DE9">
      <w:pPr>
        <w:pStyle w:val="Text"/>
      </w:pPr>
      <w:r w:rsidRPr="00EE37D3">
        <w:t xml:space="preserve">Pocítil daleko větší obavy, které pramenily ze zkušeností, které získal při práci pro tajnou službu. Kdyby odhalil virus nebo bakterii, </w:t>
      </w:r>
      <w:r w:rsidRPr="00EE37D3">
        <w:lastRenderedPageBreak/>
        <w:t xml:space="preserve">kterou jeho bratr vytvořil </w:t>
      </w:r>
      <w:r w:rsidR="00967FBE" w:rsidRPr="00EE37D3">
        <w:t>–</w:t>
      </w:r>
      <w:r w:rsidRPr="00EE37D3">
        <w:t xml:space="preserve"> i když příliš nevěřil, že tomu tak skutečně bylo </w:t>
      </w:r>
      <w:r w:rsidR="00967FBE" w:rsidRPr="00EE37D3">
        <w:t>–</w:t>
      </w:r>
      <w:r w:rsidRPr="00EE37D3">
        <w:t xml:space="preserve"> nebyl si jistý, že by to tajná služba nepřidala k arzenálu všech těch neuvěřitelných hrůz, kterými disponovala.</w:t>
      </w:r>
    </w:p>
    <w:p w:rsidR="00967FBE" w:rsidRPr="00EE37D3" w:rsidRDefault="0093005C" w:rsidP="00A21DE9">
      <w:pPr>
        <w:pStyle w:val="Text"/>
      </w:pPr>
      <w:r w:rsidRPr="00EE37D3">
        <w:t>Byl z toho zmatený. Snad by přece jen mohl pomoci. Vždyť ta záhadná nemoc, ohrožující jeho rodné město, škodí lidem, které zná.</w:t>
      </w:r>
    </w:p>
    <w:p w:rsidR="00967FBE" w:rsidRPr="00EE37D3" w:rsidRDefault="0093005C" w:rsidP="00A21DE9">
      <w:pPr>
        <w:pStyle w:val="Text"/>
      </w:pPr>
      <w:r w:rsidRPr="00EE37D3">
        <w:t>Ale co kdyby se vrátil?</w:t>
      </w:r>
    </w:p>
    <w:p w:rsidR="00967FBE" w:rsidRPr="00EE37D3" w:rsidRDefault="0093005C" w:rsidP="00A21DE9">
      <w:pPr>
        <w:pStyle w:val="Text"/>
      </w:pPr>
      <w:r w:rsidRPr="00EE37D3">
        <w:t>I kdyby nechal stranou to, že se tři roky snažil rozejít s lidskou společností, bude jeho pomoc vůbec něco platná? A mohl by se znovu stát pěšákem výzvědné služby? Připadalo mu, že se rozhoduje mezi menším zlem. Tok jeho myšlenek přerušily kroky.</w:t>
      </w:r>
    </w:p>
    <w:p w:rsidR="00967FBE" w:rsidRPr="00EE37D3" w:rsidRDefault="0093005C" w:rsidP="00A21DE9">
      <w:pPr>
        <w:pStyle w:val="Text"/>
      </w:pPr>
      <w:r w:rsidRPr="00EE37D3">
        <w:t xml:space="preserve">Odložil knihu a v úzké posteli si podepřel lokty. </w:t>
      </w:r>
      <w:r w:rsidRPr="00EE37D3">
        <w:rPr>
          <w:i/>
        </w:rPr>
        <w:t xml:space="preserve">Siege </w:t>
      </w:r>
      <w:r w:rsidRPr="00EE37D3">
        <w:t>byla postavena podle jeho vlastního návrhu a soukromá kabina byla oddělena od hlavního salonu. Byla dole a trochu stranou od kokpitu. Vykoukl světlíkem a zahlédl mužské boty. Pak uslyšel šramot na zádi.</w:t>
      </w:r>
    </w:p>
    <w:p w:rsidR="00967FBE" w:rsidRPr="00EE37D3" w:rsidRDefault="00967FBE" w:rsidP="00A21DE9">
      <w:pPr>
        <w:pStyle w:val="Text"/>
      </w:pPr>
      <w:r w:rsidRPr="00EE37D3">
        <w:t>„</w:t>
      </w:r>
      <w:r w:rsidR="0093005C" w:rsidRPr="00EE37D3">
        <w:t>Kdo je tam?</w:t>
      </w:r>
      <w:r w:rsidRPr="00EE37D3">
        <w:t>“</w:t>
      </w:r>
      <w:r w:rsidR="0093005C" w:rsidRPr="00EE37D3">
        <w:t xml:space="preserve"> Byl ve střehu. Světlík nechal otevřený, aby dovnitř proudil čerstvý ranní vzduch. Muž nahoře ho tedy mohl slyšet. </w:t>
      </w:r>
      <w:r w:rsidRPr="00EE37D3">
        <w:t>„</w:t>
      </w:r>
      <w:r w:rsidR="0093005C" w:rsidRPr="00EE37D3">
        <w:t>Co si přejete?</w:t>
      </w:r>
      <w:r w:rsidRPr="00EE37D3">
        <w:t>“</w:t>
      </w:r>
      <w:r w:rsidR="0093005C" w:rsidRPr="00EE37D3">
        <w:t xml:space="preserve"> Nečekal, že Allenberg na něj začne naléhat tak brzy.</w:t>
      </w:r>
    </w:p>
    <w:p w:rsidR="00967FBE" w:rsidRPr="00EE37D3" w:rsidRDefault="0093005C" w:rsidP="00A21DE9">
      <w:pPr>
        <w:pStyle w:val="Text"/>
      </w:pPr>
      <w:r w:rsidRPr="00EE37D3">
        <w:t>Seshora se ozval hluboký zvučný hlas. Zněl přátelsky. Ubíjí mě laskavostí, pomyslel si Alex.</w:t>
      </w:r>
    </w:p>
    <w:p w:rsidR="00967FBE" w:rsidRPr="00EE37D3" w:rsidRDefault="00967FBE" w:rsidP="00A21DE9">
      <w:pPr>
        <w:pStyle w:val="Text"/>
      </w:pPr>
      <w:r w:rsidRPr="00EE37D3">
        <w:t>„</w:t>
      </w:r>
      <w:r w:rsidR="0093005C" w:rsidRPr="00EE37D3">
        <w:t>Zrovna jsem přemýšlel, jak zaklepat na dveře člověka, který žije na lodi, aniž bych vešel na palubu.</w:t>
      </w:r>
      <w:r w:rsidRPr="00EE37D3">
        <w:t>“</w:t>
      </w:r>
    </w:p>
    <w:p w:rsidR="00967FBE" w:rsidRPr="00EE37D3" w:rsidRDefault="0093005C" w:rsidP="00A21DE9">
      <w:pPr>
        <w:pStyle w:val="Text"/>
      </w:pPr>
      <w:r w:rsidRPr="00EE37D3">
        <w:t xml:space="preserve">Brandes se musel usmát. </w:t>
      </w:r>
      <w:r w:rsidR="00967FBE" w:rsidRPr="00EE37D3">
        <w:t>„</w:t>
      </w:r>
      <w:r w:rsidRPr="00EE37D3">
        <w:t xml:space="preserve">Nejdřív zavoláte </w:t>
      </w:r>
      <w:r w:rsidR="00967FBE" w:rsidRPr="00EE37D3">
        <w:t>–</w:t>
      </w:r>
      <w:r w:rsidRPr="00EE37D3">
        <w:t xml:space="preserve"> obvykle něco nesrozumitelného </w:t>
      </w:r>
      <w:r w:rsidR="00967FBE" w:rsidRPr="00EE37D3">
        <w:t>–</w:t>
      </w:r>
      <w:r w:rsidRPr="00EE37D3">
        <w:t xml:space="preserve"> a potom požádáte o dovolení vstoupit na palubu.</w:t>
      </w:r>
      <w:r w:rsidR="00967FBE" w:rsidRPr="00EE37D3">
        <w:t>“</w:t>
      </w:r>
    </w:p>
    <w:p w:rsidR="00967FBE" w:rsidRPr="00EE37D3" w:rsidRDefault="0093005C" w:rsidP="00A21DE9">
      <w:pPr>
        <w:pStyle w:val="Text"/>
      </w:pPr>
      <w:r w:rsidRPr="00EE37D3">
        <w:t xml:space="preserve">Cizincův hlas najednou zvážněl, když křikl: </w:t>
      </w:r>
      <w:r w:rsidR="00967FBE" w:rsidRPr="00EE37D3">
        <w:t>„</w:t>
      </w:r>
      <w:r w:rsidRPr="00EE37D3">
        <w:t>Můžu vstoupit na palubu?</w:t>
      </w:r>
      <w:r w:rsidR="00967FBE" w:rsidRPr="00EE37D3">
        <w:t>“</w:t>
      </w:r>
    </w:p>
    <w:p w:rsidR="00967FBE" w:rsidRPr="00EE37D3" w:rsidRDefault="0093005C" w:rsidP="00A21DE9">
      <w:pPr>
        <w:pStyle w:val="Text"/>
      </w:pPr>
      <w:r w:rsidRPr="00EE37D3">
        <w:t xml:space="preserve">Pokud má v této návštěvě prsty Allenberg, pomyslel si Brandes, zvolil srdečnost jako způsob nátlaku. Předpokládal, že se mi ten muž bude zamlouvat. Potom vystřízlivěl. Samozřejmě že se mu bude zamlouvat. Allenberg byl mistr v manipulování s lidmi </w:t>
      </w:r>
      <w:r w:rsidR="00967FBE" w:rsidRPr="00EE37D3">
        <w:t>–</w:t>
      </w:r>
      <w:r w:rsidRPr="00EE37D3">
        <w:t xml:space="preserve"> jeho metody byly vždycky téměř dokonalé.</w:t>
      </w:r>
    </w:p>
    <w:p w:rsidR="00967FBE" w:rsidRPr="00EE37D3" w:rsidRDefault="0093005C" w:rsidP="00A21DE9">
      <w:pPr>
        <w:pStyle w:val="Text"/>
      </w:pPr>
      <w:r w:rsidRPr="00EE37D3">
        <w:t xml:space="preserve">V té chvíli ucítil, že se </w:t>
      </w:r>
      <w:r w:rsidRPr="00EE37D3">
        <w:rPr>
          <w:i/>
        </w:rPr>
        <w:t xml:space="preserve">Siege </w:t>
      </w:r>
      <w:r w:rsidRPr="00EE37D3">
        <w:t>trochu zhoupla, když návštěvník vstoupil na palubu. Opustil svou kabinu a vešel do salonu. Rozhodl se, že bude proti srdečnosti bojovat srdečností.</w:t>
      </w:r>
    </w:p>
    <w:p w:rsidR="00967FBE" w:rsidRPr="00EE37D3" w:rsidRDefault="00967FBE" w:rsidP="00A21DE9">
      <w:pPr>
        <w:pStyle w:val="Text"/>
      </w:pPr>
      <w:r w:rsidRPr="00EE37D3">
        <w:lastRenderedPageBreak/>
        <w:t>„</w:t>
      </w:r>
      <w:r w:rsidR="0093005C" w:rsidRPr="00EE37D3">
        <w:t>Dáte si něco k pití?</w:t>
      </w:r>
      <w:r w:rsidRPr="00EE37D3">
        <w:t>“</w:t>
      </w:r>
      <w:r w:rsidR="0093005C" w:rsidRPr="00EE37D3">
        <w:t xml:space="preserve"> zeptal se, když se ve světlíku objevila mužova hlava.</w:t>
      </w:r>
    </w:p>
    <w:p w:rsidR="00967FBE" w:rsidRPr="00EE37D3" w:rsidRDefault="00967FBE" w:rsidP="00A21DE9">
      <w:pPr>
        <w:pStyle w:val="Text"/>
      </w:pPr>
      <w:r w:rsidRPr="00EE37D3">
        <w:t>„</w:t>
      </w:r>
      <w:r w:rsidR="0093005C" w:rsidRPr="00EE37D3">
        <w:t>Předpisy říkají, že nesmím ve službě pít. Ale také říkají, že jsem ve službě stále. Prosím skotskou s vodou.</w:t>
      </w:r>
      <w:r w:rsidRPr="00EE37D3">
        <w:t>“</w:t>
      </w:r>
    </w:p>
    <w:p w:rsidR="00967FBE" w:rsidRPr="00EE37D3" w:rsidRDefault="0093005C" w:rsidP="00A21DE9">
      <w:pPr>
        <w:pStyle w:val="Text"/>
      </w:pPr>
      <w:r w:rsidRPr="00EE37D3">
        <w:t>Neznámý byl vysoký a hezký a ne</w:t>
      </w:r>
      <w:r w:rsidR="00E262E0">
        <w:t>nuceně</w:t>
      </w:r>
      <w:r w:rsidRPr="00EE37D3">
        <w:t xml:space="preserve"> se usmíval. Brandes zůstal stát. Ten muž byl asi stejně velký jako on. Měl hnědé oči a krátce zastřižené vlasy, a pokud byl jeho úsměv neupřímný, byl to ten nejpřesvědčivější falešný úsměv, jaký kdy Brandes viděl.</w:t>
      </w:r>
    </w:p>
    <w:p w:rsidR="00967FBE" w:rsidRPr="00EE37D3" w:rsidRDefault="00967FBE" w:rsidP="00A21DE9">
      <w:pPr>
        <w:pStyle w:val="Text"/>
      </w:pPr>
      <w:r w:rsidRPr="00EE37D3">
        <w:t>„</w:t>
      </w:r>
      <w:r w:rsidR="0093005C" w:rsidRPr="00EE37D3">
        <w:t>Jsem Jim Kracke,</w:t>
      </w:r>
      <w:r w:rsidRPr="00EE37D3">
        <w:t>“</w:t>
      </w:r>
      <w:r w:rsidR="0093005C" w:rsidRPr="00EE37D3">
        <w:t xml:space="preserve"> představil se muž a přitom se trochu přikrčil, než se mohl narovnat. Podobně jako Brandes se mohl pořádně napřímit jenom v salonu. Pohyboval se s ladností atleta.</w:t>
      </w:r>
    </w:p>
    <w:p w:rsidR="00967FBE" w:rsidRPr="00EE37D3" w:rsidRDefault="0093005C" w:rsidP="00A21DE9">
      <w:pPr>
        <w:pStyle w:val="Text"/>
      </w:pPr>
      <w:r w:rsidRPr="00EE37D3">
        <w:t>Brandes mu podal ruku. Mužův stisk byl pevný.</w:t>
      </w:r>
    </w:p>
    <w:p w:rsidR="00967FBE" w:rsidRPr="00EE37D3" w:rsidRDefault="00967FBE" w:rsidP="00A21DE9">
      <w:pPr>
        <w:pStyle w:val="Text"/>
      </w:pPr>
      <w:r w:rsidRPr="00EE37D3">
        <w:t>„</w:t>
      </w:r>
      <w:r w:rsidR="0093005C" w:rsidRPr="00EE37D3">
        <w:t>Předpokládám, že se nemusím představovat, protože jinak byste tady nebyl,</w:t>
      </w:r>
      <w:r w:rsidRPr="00EE37D3">
        <w:t>“</w:t>
      </w:r>
      <w:r w:rsidR="0093005C" w:rsidRPr="00EE37D3">
        <w:t xml:space="preserve"> řekl Brandes. Dal mu sklenku, namíchal si taky a přešel ke stolu na pravé straně místnosti.</w:t>
      </w:r>
    </w:p>
    <w:p w:rsidR="00967FBE" w:rsidRPr="00EE37D3" w:rsidRDefault="00967FBE" w:rsidP="00A21DE9">
      <w:pPr>
        <w:pStyle w:val="Text"/>
      </w:pPr>
      <w:r w:rsidRPr="00EE37D3">
        <w:t>„</w:t>
      </w:r>
      <w:r w:rsidR="0093005C" w:rsidRPr="00EE37D3">
        <w:t>Díky.</w:t>
      </w:r>
      <w:r w:rsidRPr="00EE37D3">
        <w:t>“</w:t>
      </w:r>
      <w:r w:rsidR="0093005C" w:rsidRPr="00EE37D3">
        <w:t xml:space="preserve"> Prostorem se vznášel mužův úsměv. Buď mu celá situace připadala zábavná, nebo se rád smál.</w:t>
      </w:r>
    </w:p>
    <w:p w:rsidR="00967FBE" w:rsidRPr="00EE37D3" w:rsidRDefault="00967FBE" w:rsidP="00A21DE9">
      <w:pPr>
        <w:pStyle w:val="Text"/>
      </w:pPr>
      <w:r w:rsidRPr="00EE37D3">
        <w:t>„</w:t>
      </w:r>
      <w:r w:rsidR="0093005C" w:rsidRPr="00EE37D3">
        <w:t>Řekl jsem Allenbergovi, že nechci mít nic společného s jeho službou,</w:t>
      </w:r>
      <w:r w:rsidRPr="00EE37D3">
        <w:t>“</w:t>
      </w:r>
      <w:r w:rsidR="0093005C" w:rsidRPr="00EE37D3">
        <w:t xml:space="preserve"> začal Brandes. Kracke rqlčel a zdálo se, že plně vychutnává dvanáctiletou skotskou.</w:t>
      </w:r>
    </w:p>
    <w:p w:rsidR="00967FBE" w:rsidRPr="00EE37D3" w:rsidRDefault="00967FBE" w:rsidP="00A21DE9">
      <w:pPr>
        <w:pStyle w:val="Text"/>
      </w:pPr>
      <w:r w:rsidRPr="00EE37D3">
        <w:t>„</w:t>
      </w:r>
      <w:r w:rsidR="0093005C" w:rsidRPr="00EE37D3">
        <w:t>Já nejsem z jeho služby. Ne tak docela.</w:t>
      </w:r>
      <w:r w:rsidRPr="00EE37D3">
        <w:t>“</w:t>
      </w:r>
    </w:p>
    <w:p w:rsidR="00967FBE" w:rsidRPr="00EE37D3" w:rsidRDefault="0093005C" w:rsidP="00A21DE9">
      <w:pPr>
        <w:pStyle w:val="Text"/>
      </w:pPr>
      <w:r w:rsidRPr="00EE37D3">
        <w:t xml:space="preserve">Sakra, kolik existuje způsobů? Tenhle den </w:t>
      </w:r>
      <w:r w:rsidR="00967FBE" w:rsidRPr="00EE37D3">
        <w:t>–</w:t>
      </w:r>
      <w:r w:rsidRPr="00EE37D3">
        <w:t xml:space="preserve"> dva poslední dny </w:t>
      </w:r>
      <w:r w:rsidR="00967FBE" w:rsidRPr="00EE37D3">
        <w:t>–</w:t>
      </w:r>
      <w:r w:rsidRPr="00EE37D3">
        <w:t xml:space="preserve"> by raději vymazal.</w:t>
      </w:r>
    </w:p>
    <w:p w:rsidR="00967FBE" w:rsidRPr="00EE37D3" w:rsidRDefault="00967FBE" w:rsidP="00A21DE9">
      <w:pPr>
        <w:pStyle w:val="Text"/>
      </w:pPr>
      <w:r w:rsidRPr="00EE37D3">
        <w:t>„</w:t>
      </w:r>
      <w:r w:rsidR="0093005C" w:rsidRPr="00EE37D3">
        <w:t>Dobrá. Jste státní zaměstnanec. Takže jsem v dobrých rukách.</w:t>
      </w:r>
      <w:r w:rsidRPr="00EE37D3">
        <w:t>“</w:t>
      </w:r>
    </w:p>
    <w:p w:rsidR="00967FBE" w:rsidRPr="00EE37D3" w:rsidRDefault="0093005C" w:rsidP="00A21DE9">
      <w:pPr>
        <w:pStyle w:val="Text"/>
      </w:pPr>
      <w:r w:rsidRPr="00EE37D3">
        <w:t xml:space="preserve">Kracke se přestal usmívat. </w:t>
      </w:r>
      <w:r w:rsidR="00967FBE" w:rsidRPr="00EE37D3">
        <w:t>„</w:t>
      </w:r>
      <w:r w:rsidRPr="00EE37D3">
        <w:t>Proč jste to řekl?</w:t>
      </w:r>
      <w:r w:rsidR="00967FBE" w:rsidRPr="00EE37D3">
        <w:t>“</w:t>
      </w:r>
    </w:p>
    <w:p w:rsidR="00967FBE" w:rsidRPr="00EE37D3" w:rsidRDefault="0093005C" w:rsidP="00A21DE9">
      <w:pPr>
        <w:pStyle w:val="Text"/>
      </w:pPr>
      <w:r w:rsidRPr="00EE37D3">
        <w:t xml:space="preserve">Brandese to zaskočilo. </w:t>
      </w:r>
      <w:r w:rsidR="00967FBE" w:rsidRPr="00EE37D3">
        <w:t>„</w:t>
      </w:r>
      <w:r w:rsidRPr="00EE37D3">
        <w:t>Cože? Jak to myslíte?</w:t>
      </w:r>
      <w:r w:rsidR="00967FBE" w:rsidRPr="00EE37D3">
        <w:t>“</w:t>
      </w:r>
    </w:p>
    <w:p w:rsidR="00967FBE" w:rsidRPr="00EE37D3" w:rsidRDefault="00967FBE" w:rsidP="00A21DE9">
      <w:pPr>
        <w:pStyle w:val="Text"/>
      </w:pPr>
      <w:r w:rsidRPr="00EE37D3">
        <w:t>„</w:t>
      </w:r>
      <w:r w:rsidR="0093005C" w:rsidRPr="00EE37D3">
        <w:t>To byl jenom vtip.</w:t>
      </w:r>
      <w:r w:rsidRPr="00EE37D3">
        <w:t>“</w:t>
      </w:r>
    </w:p>
    <w:p w:rsidR="00967FBE" w:rsidRPr="00EE37D3" w:rsidRDefault="00967FBE" w:rsidP="00A21DE9">
      <w:pPr>
        <w:pStyle w:val="Text"/>
      </w:pPr>
      <w:r w:rsidRPr="00EE37D3">
        <w:t>„</w:t>
      </w:r>
      <w:r w:rsidR="0093005C" w:rsidRPr="00EE37D3">
        <w:t>Aha, vtip. O čem to sakra mluvíte?</w:t>
      </w:r>
      <w:r w:rsidRPr="00EE37D3">
        <w:t>“</w:t>
      </w:r>
    </w:p>
    <w:p w:rsidR="00967FBE" w:rsidRPr="00EE37D3" w:rsidRDefault="0093005C" w:rsidP="00A21DE9">
      <w:pPr>
        <w:pStyle w:val="Text"/>
      </w:pPr>
      <w:r w:rsidRPr="00EE37D3">
        <w:t xml:space="preserve">Kracke se zase přátelsky usmál. </w:t>
      </w:r>
      <w:r w:rsidR="00967FBE" w:rsidRPr="00EE37D3">
        <w:t>„</w:t>
      </w:r>
      <w:r w:rsidRPr="00EE37D3">
        <w:t>Mám rád lidi s intuicí.</w:t>
      </w:r>
      <w:r w:rsidR="00967FBE" w:rsidRPr="00EE37D3">
        <w:t>“</w:t>
      </w:r>
    </w:p>
    <w:p w:rsidR="00967FBE" w:rsidRPr="00EE37D3" w:rsidRDefault="00967FBE" w:rsidP="00A21DE9">
      <w:pPr>
        <w:pStyle w:val="Text"/>
      </w:pPr>
      <w:r w:rsidRPr="00EE37D3">
        <w:t>„</w:t>
      </w:r>
      <w:r w:rsidR="0093005C" w:rsidRPr="00EE37D3">
        <w:t>Vy jste mě snad neslyšel.</w:t>
      </w:r>
      <w:r w:rsidRPr="00EE37D3">
        <w:t>“</w:t>
      </w:r>
    </w:p>
    <w:p w:rsidR="00967FBE" w:rsidRPr="00EE37D3" w:rsidRDefault="00967FBE" w:rsidP="00A21DE9">
      <w:pPr>
        <w:pStyle w:val="Text"/>
      </w:pPr>
      <w:r w:rsidRPr="00EE37D3">
        <w:t>„</w:t>
      </w:r>
      <w:r w:rsidR="0093005C" w:rsidRPr="00EE37D3">
        <w:t>Dobrá. Víte, z určitého pohledu jste nebyl moc daleko. Ale jenom z určitého pohledu.</w:t>
      </w:r>
      <w:r w:rsidRPr="00EE37D3">
        <w:t>“</w:t>
      </w:r>
    </w:p>
    <w:p w:rsidR="00967FBE" w:rsidRPr="00EE37D3" w:rsidRDefault="0093005C" w:rsidP="00A21DE9">
      <w:pPr>
        <w:pStyle w:val="Text"/>
      </w:pPr>
      <w:r w:rsidRPr="00EE37D3">
        <w:t>Rozhostilo se ticho. Zatím mu roztátý led trochu rozředil skotskou. Využil toho a dolil si whisky, aby tak získal čas a uspořádal si myšlenky.</w:t>
      </w:r>
    </w:p>
    <w:p w:rsidR="00967FBE" w:rsidRPr="00EE37D3" w:rsidRDefault="0093005C" w:rsidP="00A21DE9">
      <w:pPr>
        <w:pStyle w:val="Text"/>
      </w:pPr>
      <w:r w:rsidRPr="00EE37D3">
        <w:lastRenderedPageBreak/>
        <w:t>Kracke se napil a dál mlčel. Ale Brandes si všiml, že očima těká z místa na místo a v pravidelných intervalech sleduje otevřené dveře kabiny.</w:t>
      </w:r>
    </w:p>
    <w:p w:rsidR="00967FBE" w:rsidRPr="00EE37D3" w:rsidRDefault="00967FBE" w:rsidP="00A21DE9">
      <w:pPr>
        <w:pStyle w:val="Text"/>
      </w:pPr>
      <w:r w:rsidRPr="00EE37D3">
        <w:t>„</w:t>
      </w:r>
      <w:r w:rsidR="0093005C" w:rsidRPr="00EE37D3">
        <w:t>Ale vy jste sem nepřišel, abyste se poučil o etiketě na lodi.</w:t>
      </w:r>
      <w:r w:rsidRPr="00EE37D3">
        <w:t>“</w:t>
      </w:r>
    </w:p>
    <w:p w:rsidR="00967FBE" w:rsidRPr="00EE37D3" w:rsidRDefault="0093005C" w:rsidP="00A21DE9">
      <w:pPr>
        <w:pStyle w:val="Text"/>
      </w:pPr>
      <w:r w:rsidRPr="00EE37D3">
        <w:t>Kracke se rozesmál. Jedním douškem dopil a gestem naznačil, že by chtěl ještě. Brandes mu nalil. Pochopil, že se Kracke chce prostě ještě napít. Nepotřeboval získávat čas.</w:t>
      </w:r>
    </w:p>
    <w:p w:rsidR="00967FBE" w:rsidRPr="00EE37D3" w:rsidRDefault="00967FBE" w:rsidP="00A21DE9">
      <w:pPr>
        <w:pStyle w:val="Text"/>
      </w:pPr>
      <w:r w:rsidRPr="00EE37D3">
        <w:t>„</w:t>
      </w:r>
      <w:r w:rsidR="0093005C" w:rsidRPr="00EE37D3">
        <w:t>Představil jsem se vám,</w:t>
      </w:r>
      <w:r w:rsidRPr="00EE37D3">
        <w:t>“</w:t>
      </w:r>
      <w:r w:rsidR="0093005C" w:rsidRPr="00EE37D3">
        <w:t xml:space="preserve"> řekl. </w:t>
      </w:r>
      <w:r w:rsidRPr="00EE37D3">
        <w:t>„</w:t>
      </w:r>
      <w:r w:rsidR="0093005C" w:rsidRPr="00EE37D3">
        <w:t>Náhodou je to moje pravé jméno.</w:t>
      </w:r>
      <w:r w:rsidRPr="00EE37D3">
        <w:t>“</w:t>
      </w:r>
      <w:r w:rsidR="0093005C" w:rsidRPr="00EE37D3">
        <w:t xml:space="preserve"> Pronesl to tak, jako by se mu podařilo něco pozoruhodného.</w:t>
      </w:r>
    </w:p>
    <w:p w:rsidR="00967FBE" w:rsidRPr="00EE37D3" w:rsidRDefault="00967FBE" w:rsidP="00A21DE9">
      <w:pPr>
        <w:pStyle w:val="Text"/>
      </w:pPr>
      <w:r w:rsidRPr="00EE37D3">
        <w:t>„</w:t>
      </w:r>
      <w:r w:rsidR="0093005C" w:rsidRPr="00EE37D3">
        <w:t>Přišel jste mě přesvědčit, abych se vrátil do služby, protože Allenbergovi se to nepovedlo,</w:t>
      </w:r>
      <w:r w:rsidRPr="00EE37D3">
        <w:t>“</w:t>
      </w:r>
      <w:r w:rsidR="0093005C" w:rsidRPr="00EE37D3">
        <w:t xml:space="preserve"> řekl Brandes nevýrazně.</w:t>
      </w:r>
    </w:p>
    <w:p w:rsidR="00967FBE" w:rsidRPr="00EE37D3" w:rsidRDefault="00967FBE" w:rsidP="00A21DE9">
      <w:pPr>
        <w:pStyle w:val="Text"/>
      </w:pPr>
      <w:r w:rsidRPr="00EE37D3">
        <w:t>„</w:t>
      </w:r>
      <w:r w:rsidR="0093005C" w:rsidRPr="00EE37D3">
        <w:t>Jsem tady, abych vám zachránil život,</w:t>
      </w:r>
      <w:r w:rsidRPr="00EE37D3">
        <w:t>“</w:t>
      </w:r>
      <w:r w:rsidR="0093005C" w:rsidRPr="00EE37D3">
        <w:t xml:space="preserve"> odpověděl Kracke a jeho hlas Brandese zmrazil.</w:t>
      </w:r>
    </w:p>
    <w:p w:rsidR="00967FBE" w:rsidRPr="00EE37D3" w:rsidRDefault="0093005C" w:rsidP="00A21DE9">
      <w:pPr>
        <w:pStyle w:val="Text"/>
      </w:pPr>
      <w:r w:rsidRPr="00EE37D3">
        <w:t>Ten je tedy dobrý, pomyslel si Brandes. Ale sevřel se mu žaludek.</w:t>
      </w:r>
    </w:p>
    <w:p w:rsidR="00967FBE" w:rsidRPr="00EE37D3" w:rsidRDefault="00967FBE" w:rsidP="00A21DE9">
      <w:pPr>
        <w:pStyle w:val="Text"/>
      </w:pPr>
      <w:r w:rsidRPr="00EE37D3">
        <w:t>„</w:t>
      </w:r>
      <w:r w:rsidR="0093005C" w:rsidRPr="00EE37D3">
        <w:t>Kdo by mě chtěl zabít?</w:t>
      </w:r>
      <w:r w:rsidRPr="00EE37D3">
        <w:t>“</w:t>
      </w:r>
    </w:p>
    <w:p w:rsidR="00967FBE" w:rsidRPr="00EE37D3" w:rsidRDefault="00967FBE" w:rsidP="00A21DE9">
      <w:pPr>
        <w:pStyle w:val="Text"/>
      </w:pPr>
      <w:r w:rsidRPr="00EE37D3">
        <w:t>„</w:t>
      </w:r>
      <w:r w:rsidR="0093005C" w:rsidRPr="00EE37D3">
        <w:t>Jste důležitá osoba ve výlučném postavení a možná že se budete zabývat výlučnou situací. Existují lidé, kteří jsou připraveni zabít každého, kdo má tyto předpoklady.</w:t>
      </w:r>
      <w:r w:rsidRPr="00EE37D3">
        <w:t>“</w:t>
      </w:r>
    </w:p>
    <w:p w:rsidR="00967FBE" w:rsidRPr="00EE37D3" w:rsidRDefault="00967FBE" w:rsidP="00A21DE9">
      <w:pPr>
        <w:pStyle w:val="Text"/>
      </w:pPr>
      <w:r w:rsidRPr="00EE37D3">
        <w:t>„</w:t>
      </w:r>
      <w:r w:rsidR="0093005C" w:rsidRPr="00EE37D3">
        <w:t>To není žádná odpověď. Kdo?</w:t>
      </w:r>
      <w:r w:rsidRPr="00EE37D3">
        <w:t>“</w:t>
      </w:r>
    </w:p>
    <w:p w:rsidR="00967FBE" w:rsidRPr="00EE37D3" w:rsidRDefault="00967FBE" w:rsidP="00A21DE9">
      <w:pPr>
        <w:pStyle w:val="Text"/>
      </w:pPr>
      <w:r w:rsidRPr="00EE37D3">
        <w:t>„</w:t>
      </w:r>
      <w:r w:rsidR="0093005C" w:rsidRPr="00EE37D3">
        <w:t>To vám nemůžu říct. Opravdu nemůžu. Protože to nevím. Zatím.</w:t>
      </w:r>
      <w:r w:rsidRPr="00EE37D3">
        <w:t>“</w:t>
      </w:r>
    </w:p>
    <w:p w:rsidR="00967FBE" w:rsidRPr="00EE37D3" w:rsidRDefault="00967FBE" w:rsidP="00A21DE9">
      <w:pPr>
        <w:pStyle w:val="Text"/>
      </w:pPr>
      <w:r w:rsidRPr="00EE37D3">
        <w:t>„</w:t>
      </w:r>
      <w:r w:rsidR="0093005C" w:rsidRPr="00EE37D3">
        <w:t>A proč to chtějí udělat?</w:t>
      </w:r>
      <w:r w:rsidRPr="00EE37D3">
        <w:t>“</w:t>
      </w:r>
    </w:p>
    <w:p w:rsidR="00967FBE" w:rsidRPr="00EE37D3" w:rsidRDefault="00967FBE" w:rsidP="00A21DE9">
      <w:pPr>
        <w:pStyle w:val="Text"/>
      </w:pPr>
      <w:r w:rsidRPr="00EE37D3">
        <w:t>„</w:t>
      </w:r>
      <w:r w:rsidR="0093005C" w:rsidRPr="00EE37D3">
        <w:t>To by byly jenom dohady.</w:t>
      </w:r>
      <w:r w:rsidRPr="00EE37D3">
        <w:t>“</w:t>
      </w:r>
    </w:p>
    <w:p w:rsidR="00967FBE" w:rsidRPr="00EE37D3" w:rsidRDefault="00967FBE" w:rsidP="00A21DE9">
      <w:pPr>
        <w:pStyle w:val="Text"/>
      </w:pPr>
      <w:r w:rsidRPr="00EE37D3">
        <w:t>„</w:t>
      </w:r>
      <w:r w:rsidR="0093005C" w:rsidRPr="00EE37D3">
        <w:t>K čertu s osobním strážcem, jako jste vy. Dobře informovaným. To je pěkný začátek.</w:t>
      </w:r>
      <w:r w:rsidRPr="00EE37D3">
        <w:t>“</w:t>
      </w:r>
    </w:p>
    <w:p w:rsidR="00967FBE" w:rsidRPr="00EE37D3" w:rsidRDefault="00967FBE" w:rsidP="00A21DE9">
      <w:pPr>
        <w:pStyle w:val="Text"/>
      </w:pPr>
      <w:r w:rsidRPr="00EE37D3">
        <w:t>„</w:t>
      </w:r>
      <w:r w:rsidR="0093005C" w:rsidRPr="00EE37D3">
        <w:t>Řeknu vám, co vím,</w:t>
      </w:r>
      <w:r w:rsidRPr="00EE37D3">
        <w:t>“</w:t>
      </w:r>
      <w:r w:rsidR="0093005C" w:rsidRPr="00EE37D3">
        <w:t xml:space="preserve"> prohlásil Kracke. Jeho úsměv nepohasl, ale trochu ztvrdl. </w:t>
      </w:r>
      <w:r w:rsidRPr="00EE37D3">
        <w:t>„</w:t>
      </w:r>
      <w:r w:rsidR="0093005C" w:rsidRPr="00EE37D3">
        <w:t xml:space="preserve">Žijete na téhle lodi už dva roky a sedm měsíců. Snažil jste se pochovat některé staré a špatné vzpomínky, ale moc se vám to nepodařilo. Nudíte se k smrti a myslím, že vás to svádí pomoci nám ne proto, že vás potřebujeme </w:t>
      </w:r>
      <w:r w:rsidRPr="00EE37D3">
        <w:t>–</w:t>
      </w:r>
      <w:r w:rsidR="0093005C" w:rsidRPr="00EE37D3">
        <w:t xml:space="preserve"> a my vás skutečně potřebujeme </w:t>
      </w:r>
      <w:r w:rsidRPr="00EE37D3">
        <w:t>–</w:t>
      </w:r>
      <w:r w:rsidR="0093005C" w:rsidRPr="00EE37D3">
        <w:t xml:space="preserve"> ale proto, abyste se vyhrabal z vlastních problémů, které vás pomalu zabíjejí.</w:t>
      </w:r>
      <w:r w:rsidRPr="00EE37D3">
        <w:t>“</w:t>
      </w:r>
    </w:p>
    <w:p w:rsidR="00967FBE" w:rsidRPr="00EE37D3" w:rsidRDefault="00967FBE" w:rsidP="00A21DE9">
      <w:pPr>
        <w:pStyle w:val="Text"/>
      </w:pPr>
      <w:r w:rsidRPr="00EE37D3">
        <w:t>„</w:t>
      </w:r>
      <w:r w:rsidR="0093005C" w:rsidRPr="00EE37D3">
        <w:t>Domluvil jste?</w:t>
      </w:r>
      <w:r w:rsidRPr="00EE37D3">
        <w:t>“</w:t>
      </w:r>
      <w:r w:rsidR="0093005C" w:rsidRPr="00EE37D3">
        <w:t xml:space="preserve"> Brandes věděl, že se červená.</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Tak sebou hoďte.</w:t>
      </w:r>
      <w:r w:rsidRPr="00EE37D3">
        <w:t>“</w:t>
      </w:r>
    </w:p>
    <w:p w:rsidR="00967FBE" w:rsidRPr="00EE37D3" w:rsidRDefault="0093005C" w:rsidP="00A21DE9">
      <w:pPr>
        <w:pStyle w:val="Text"/>
      </w:pPr>
      <w:r w:rsidRPr="00EE37D3">
        <w:lastRenderedPageBreak/>
        <w:t xml:space="preserve">Kracke promluvil až po chvilce: </w:t>
      </w:r>
      <w:r w:rsidR="00967FBE" w:rsidRPr="00EE37D3">
        <w:t>„</w:t>
      </w:r>
      <w:r w:rsidRPr="00EE37D3">
        <w:t>Nestává se každou noc, že by vám někdo chtěl zničit loď, že?</w:t>
      </w:r>
      <w:r w:rsidR="00967FBE" w:rsidRPr="00EE37D3">
        <w:t>“</w:t>
      </w:r>
    </w:p>
    <w:p w:rsidR="00967FBE" w:rsidRPr="00EE37D3" w:rsidRDefault="00967FBE" w:rsidP="00A21DE9">
      <w:pPr>
        <w:pStyle w:val="Text"/>
      </w:pPr>
      <w:r w:rsidRPr="00EE37D3">
        <w:t>„</w:t>
      </w:r>
      <w:r w:rsidR="0093005C" w:rsidRPr="00EE37D3">
        <w:t>Co tím sakra myslíte?</w:t>
      </w:r>
      <w:r w:rsidRPr="00EE37D3">
        <w:t>“</w:t>
      </w:r>
      <w:r w:rsidR="0093005C" w:rsidRPr="00EE37D3">
        <w:t xml:space="preserve"> Brandesovi se vybavily vzpomínky z mlhavé noci. Divné chování neznámého kapitána </w:t>
      </w:r>
      <w:r w:rsidRPr="00EE37D3">
        <w:t>–</w:t>
      </w:r>
      <w:r w:rsidR="0093005C" w:rsidRPr="00EE37D3">
        <w:t xml:space="preserve"> jak chvilku prohledává hladinu a pak, mizí. Jak najíždí na světlo na stožáru v plné rychlosti. Ne, jestli </w:t>
      </w:r>
      <w:proofErr w:type="gramStart"/>
      <w:r w:rsidR="0093005C" w:rsidRPr="00EE37D3">
        <w:t>měl</w:t>
      </w:r>
      <w:proofErr w:type="gramEnd"/>
      <w:r w:rsidR="0093005C" w:rsidRPr="00EE37D3">
        <w:t xml:space="preserve"> Lombardi pravdu, ta neznámá loď neměla žádná světla. Ale co tohle</w:t>
      </w:r>
      <w:r w:rsidRPr="00EE37D3">
        <w:t>…</w:t>
      </w:r>
      <w:r w:rsidR="0093005C" w:rsidRPr="00EE37D3">
        <w:t>?</w:t>
      </w:r>
    </w:p>
    <w:p w:rsidR="00967FBE" w:rsidRPr="00EE37D3" w:rsidRDefault="0093005C" w:rsidP="00A21DE9">
      <w:pPr>
        <w:pStyle w:val="Text"/>
      </w:pPr>
      <w:r w:rsidRPr="00EE37D3">
        <w:t>Cítil, že se potí. To není možné.</w:t>
      </w:r>
    </w:p>
    <w:p w:rsidR="00967FBE" w:rsidRPr="00EE37D3" w:rsidRDefault="0093005C" w:rsidP="00A21DE9">
      <w:pPr>
        <w:pStyle w:val="Text"/>
        <w:rPr>
          <w:i/>
        </w:rPr>
      </w:pPr>
      <w:r w:rsidRPr="00EE37D3">
        <w:rPr>
          <w:i/>
        </w:rPr>
        <w:t>Všechno je možné. Jenže já tomu nechci věřit.</w:t>
      </w:r>
    </w:p>
    <w:p w:rsidR="00967FBE" w:rsidRPr="00EE37D3" w:rsidRDefault="00967FBE" w:rsidP="00A21DE9">
      <w:pPr>
        <w:pStyle w:val="Text"/>
      </w:pPr>
      <w:r w:rsidRPr="00EE37D3">
        <w:t>„</w:t>
      </w:r>
      <w:r w:rsidR="0093005C" w:rsidRPr="00EE37D3">
        <w:t>Jak si to vysvětlujete? Vím, co se včera v noci stalo.</w:t>
      </w:r>
      <w:r w:rsidRPr="00EE37D3">
        <w:t>“</w:t>
      </w:r>
    </w:p>
    <w:p w:rsidR="00967FBE" w:rsidRPr="00EE37D3" w:rsidRDefault="00967FBE" w:rsidP="00A21DE9">
      <w:pPr>
        <w:pStyle w:val="Text"/>
      </w:pPr>
      <w:r w:rsidRPr="00EE37D3">
        <w:t>„</w:t>
      </w:r>
      <w:r w:rsidR="0093005C" w:rsidRPr="00EE37D3">
        <w:t>Vysílali to v rádiu.</w:t>
      </w:r>
      <w:r w:rsidRPr="00EE37D3">
        <w:t>“</w:t>
      </w:r>
    </w:p>
    <w:p w:rsidR="00967FBE" w:rsidRPr="00EE37D3" w:rsidRDefault="0093005C" w:rsidP="00A21DE9">
      <w:pPr>
        <w:pStyle w:val="Text"/>
      </w:pPr>
      <w:r w:rsidRPr="00EE37D3">
        <w:t xml:space="preserve">Kracke vzdychl a řekl: </w:t>
      </w:r>
      <w:r w:rsidR="00967FBE" w:rsidRPr="00EE37D3">
        <w:t>„</w:t>
      </w:r>
      <w:r w:rsidRPr="00EE37D3">
        <w:t>Alexi, je jedno, jestli to víte nebo nevíte, ale mohli bychom si o tom promluvit. Moc rád bych se k tomu vrátil.</w:t>
      </w:r>
      <w:r w:rsidR="00967FBE" w:rsidRPr="00EE37D3">
        <w:t>“</w:t>
      </w:r>
    </w:p>
    <w:p w:rsidR="00967FBE" w:rsidRPr="00EE37D3" w:rsidRDefault="00967FBE" w:rsidP="00A21DE9">
      <w:pPr>
        <w:pStyle w:val="Text"/>
      </w:pPr>
      <w:r w:rsidRPr="00EE37D3">
        <w:t>„</w:t>
      </w:r>
      <w:r w:rsidR="0093005C" w:rsidRPr="00EE37D3">
        <w:t>Směle do toho,</w:t>
      </w:r>
      <w:r w:rsidRPr="00EE37D3">
        <w:t>“</w:t>
      </w:r>
      <w:r w:rsidR="0093005C" w:rsidRPr="00EE37D3">
        <w:t xml:space="preserve"> vyzval ho Brandes.</w:t>
      </w:r>
    </w:p>
    <w:p w:rsidR="00967FBE" w:rsidRPr="00EE37D3" w:rsidRDefault="00967FBE" w:rsidP="00A21DE9">
      <w:pPr>
        <w:pStyle w:val="Text"/>
      </w:pPr>
      <w:r w:rsidRPr="00EE37D3">
        <w:t>„</w:t>
      </w:r>
      <w:r w:rsidR="0093005C" w:rsidRPr="00EE37D3">
        <w:t>Už toho moc není. Bylo to namířeno proti vám.</w:t>
      </w:r>
      <w:r w:rsidRPr="00EE37D3">
        <w:t>“</w:t>
      </w:r>
      <w:r w:rsidR="0093005C" w:rsidRPr="00EE37D3">
        <w:t xml:space="preserve"> Zvedl ruku. </w:t>
      </w:r>
      <w:r w:rsidRPr="00EE37D3">
        <w:t>„</w:t>
      </w:r>
      <w:r w:rsidR="0093005C" w:rsidRPr="00EE37D3">
        <w:t>Neptejte se mě, jak to vím. Musel bych vám lhát, a to nemám v úmyslu.</w:t>
      </w:r>
      <w:r w:rsidRPr="00EE37D3">
        <w:t>“</w:t>
      </w:r>
    </w:p>
    <w:p w:rsidR="00967FBE" w:rsidRPr="00EE37D3" w:rsidRDefault="00967FBE" w:rsidP="00A21DE9">
      <w:pPr>
        <w:pStyle w:val="Text"/>
      </w:pPr>
      <w:r w:rsidRPr="00EE37D3">
        <w:t>„</w:t>
      </w:r>
      <w:r w:rsidR="0093005C" w:rsidRPr="00EE37D3">
        <w:t>Dobrá, měl byste k tomu něco dodat. Když už o tom mluvíme, můžete pokračovat. Vy se o mě staráte víc, než se o sebe starám já sám.</w:t>
      </w:r>
      <w:r w:rsidRPr="00EE37D3">
        <w:t>“</w:t>
      </w:r>
    </w:p>
    <w:p w:rsidR="00967FBE" w:rsidRPr="00EE37D3" w:rsidRDefault="00967FBE" w:rsidP="00A21DE9">
      <w:pPr>
        <w:pStyle w:val="Text"/>
      </w:pPr>
      <w:r w:rsidRPr="00EE37D3">
        <w:t>„</w:t>
      </w:r>
      <w:r w:rsidR="0093005C" w:rsidRPr="00EE37D3">
        <w:t>No, máte pravdu, že se starám víc.</w:t>
      </w:r>
      <w:r w:rsidRPr="00EE37D3">
        <w:t>“</w:t>
      </w:r>
    </w:p>
    <w:p w:rsidR="00967FBE" w:rsidRPr="00EE37D3" w:rsidRDefault="0093005C" w:rsidP="00A21DE9">
      <w:pPr>
        <w:pStyle w:val="Text"/>
      </w:pPr>
      <w:r w:rsidRPr="00EE37D3">
        <w:t>Kracke se usmál a Brandes se musel přemáhat, aby se nevrátil k přátelskému tónu.</w:t>
      </w:r>
    </w:p>
    <w:p w:rsidR="00967FBE" w:rsidRPr="00EE37D3" w:rsidRDefault="00967FBE" w:rsidP="00A21DE9">
      <w:pPr>
        <w:pStyle w:val="Text"/>
      </w:pPr>
      <w:r w:rsidRPr="00EE37D3">
        <w:t>„</w:t>
      </w:r>
      <w:r w:rsidR="0093005C" w:rsidRPr="00EE37D3">
        <w:t>Tedy o vás,</w:t>
      </w:r>
      <w:r w:rsidRPr="00EE37D3">
        <w:t>“</w:t>
      </w:r>
      <w:r w:rsidR="0093005C" w:rsidRPr="00EE37D3">
        <w:t xml:space="preserve"> pokračoval Kracke. </w:t>
      </w:r>
      <w:r w:rsidRPr="00EE37D3">
        <w:t>„</w:t>
      </w:r>
      <w:r w:rsidR="0093005C" w:rsidRPr="00EE37D3">
        <w:t xml:space="preserve">Jenomže nikdo nevěděl, že jste doprovázel další loď, proboha. Kdo by předpokládal, že tam bude tou dobou za takové mlhy víc než jedna </w:t>
      </w:r>
      <w:r w:rsidRPr="00EE37D3">
        <w:t>loď</w:t>
      </w:r>
      <w:r w:rsidR="0093005C" w:rsidRPr="00EE37D3">
        <w:t>?</w:t>
      </w:r>
      <w:r w:rsidRPr="00EE37D3">
        <w:t>“</w:t>
      </w:r>
    </w:p>
    <w:p w:rsidR="00967FBE" w:rsidRPr="00EE37D3" w:rsidRDefault="00967FBE" w:rsidP="00A21DE9">
      <w:pPr>
        <w:pStyle w:val="Text"/>
      </w:pPr>
      <w:r w:rsidRPr="00EE37D3">
        <w:t>„</w:t>
      </w:r>
      <w:r w:rsidR="0093005C" w:rsidRPr="00EE37D3">
        <w:t>Nikdo</w:t>
      </w:r>
      <w:r w:rsidRPr="00EE37D3">
        <w:t>…“</w:t>
      </w:r>
    </w:p>
    <w:p w:rsidR="00967FBE" w:rsidRPr="00EE37D3" w:rsidRDefault="00967FBE" w:rsidP="00A21DE9">
      <w:pPr>
        <w:pStyle w:val="Text"/>
      </w:pPr>
      <w:r w:rsidRPr="00EE37D3">
        <w:t>„</w:t>
      </w:r>
      <w:r w:rsidR="0093005C" w:rsidRPr="00EE37D3">
        <w:t xml:space="preserve">Bylo to velice promyšlené a profesionálně provedené </w:t>
      </w:r>
      <w:r w:rsidRPr="00EE37D3">
        <w:t>–</w:t>
      </w:r>
      <w:r w:rsidR="0093005C" w:rsidRPr="00EE37D3">
        <w:t xml:space="preserve"> aspoň v tomto bodě. Myslím, že použili špatnou loď. Byla to těžká stará dřevěná loď, která dokáže prorazit laminát.</w:t>
      </w:r>
      <w:r w:rsidRPr="00EE37D3">
        <w:t>“</w:t>
      </w:r>
    </w:p>
    <w:p w:rsidR="00967FBE" w:rsidRPr="00EE37D3" w:rsidRDefault="00967FBE" w:rsidP="00A21DE9">
      <w:pPr>
        <w:pStyle w:val="Text"/>
      </w:pPr>
      <w:r w:rsidRPr="00EE37D3">
        <w:t>„</w:t>
      </w:r>
      <w:r w:rsidR="0093005C" w:rsidRPr="00EE37D3">
        <w:t>Vy o tom víte víc.</w:t>
      </w:r>
      <w:r w:rsidRPr="00EE37D3">
        <w:t>“</w:t>
      </w:r>
    </w:p>
    <w:p w:rsidR="00967FBE" w:rsidRPr="00EE37D3" w:rsidRDefault="00967FBE" w:rsidP="00A21DE9">
      <w:pPr>
        <w:pStyle w:val="Text"/>
      </w:pPr>
      <w:r w:rsidRPr="00EE37D3">
        <w:t>„</w:t>
      </w:r>
      <w:r w:rsidR="0093005C" w:rsidRPr="00EE37D3">
        <w:t>Vím míň, než bych chtěl. Zatím.</w:t>
      </w:r>
      <w:r w:rsidRPr="00EE37D3">
        <w:t>“</w:t>
      </w:r>
    </w:p>
    <w:p w:rsidR="00967FBE" w:rsidRPr="00EE37D3" w:rsidRDefault="00967FBE" w:rsidP="00A21DE9">
      <w:pPr>
        <w:pStyle w:val="Text"/>
      </w:pPr>
      <w:r w:rsidRPr="00EE37D3">
        <w:t>„</w:t>
      </w:r>
      <w:r w:rsidR="0093005C" w:rsidRPr="00EE37D3">
        <w:t>Bude se to vyšetřovat?</w:t>
      </w:r>
      <w:r w:rsidRPr="00EE37D3">
        <w:t>“</w:t>
      </w:r>
    </w:p>
    <w:p w:rsidR="00967FBE" w:rsidRPr="00EE37D3" w:rsidRDefault="00967FBE" w:rsidP="00A21DE9">
      <w:pPr>
        <w:pStyle w:val="Text"/>
      </w:pPr>
      <w:r w:rsidRPr="00EE37D3">
        <w:t>„</w:t>
      </w:r>
      <w:r w:rsidR="0093005C" w:rsidRPr="00EE37D3">
        <w:t>Předpokládám, že to bude šetřit jenom pobřežní hlídka.</w:t>
      </w:r>
      <w:r w:rsidRPr="00EE37D3">
        <w:t>“</w:t>
      </w:r>
    </w:p>
    <w:p w:rsidR="00967FBE" w:rsidRPr="00EE37D3" w:rsidRDefault="00967FBE" w:rsidP="00A21DE9">
      <w:pPr>
        <w:pStyle w:val="Text"/>
      </w:pPr>
      <w:r w:rsidRPr="00EE37D3">
        <w:lastRenderedPageBreak/>
        <w:t>„</w:t>
      </w:r>
      <w:r w:rsidR="0093005C" w:rsidRPr="00EE37D3">
        <w:t>Máte důvod myslet si, že vražda čtyř lidí se bude vyšetřovat jenom jako nehoda?</w:t>
      </w:r>
      <w:r w:rsidRPr="00EE37D3">
        <w:t>“</w:t>
      </w:r>
    </w:p>
    <w:p w:rsidR="00967FBE" w:rsidRPr="00EE37D3" w:rsidRDefault="00967FBE" w:rsidP="00A21DE9">
      <w:pPr>
        <w:pStyle w:val="Text"/>
      </w:pPr>
      <w:r w:rsidRPr="00EE37D3">
        <w:t>„</w:t>
      </w:r>
      <w:r w:rsidR="0093005C" w:rsidRPr="00EE37D3">
        <w:t>Tak se postupuje u spousty vražd. Sakra, ti lidé byli zavražděni omylem. To vy jste měl být na jejich místě.</w:t>
      </w:r>
      <w:r w:rsidRPr="00EE37D3">
        <w:t>“</w:t>
      </w:r>
    </w:p>
    <w:p w:rsidR="00967FBE" w:rsidRPr="00EE37D3" w:rsidRDefault="00967FBE" w:rsidP="00A21DE9">
      <w:pPr>
        <w:pStyle w:val="Text"/>
      </w:pPr>
      <w:r w:rsidRPr="00EE37D3">
        <w:t>„</w:t>
      </w:r>
      <w:r w:rsidR="0093005C" w:rsidRPr="00EE37D3">
        <w:t>Hovno.</w:t>
      </w:r>
      <w:r w:rsidRPr="00EE37D3">
        <w:t>“</w:t>
      </w:r>
    </w:p>
    <w:p w:rsidR="00967FBE" w:rsidRPr="00EE37D3" w:rsidRDefault="0093005C" w:rsidP="00A21DE9">
      <w:pPr>
        <w:pStyle w:val="Text"/>
      </w:pPr>
      <w:r w:rsidRPr="00EE37D3">
        <w:t xml:space="preserve">Kracke pokrčil rameny. </w:t>
      </w:r>
      <w:r w:rsidR="00967FBE" w:rsidRPr="00EE37D3">
        <w:t>„</w:t>
      </w:r>
      <w:r w:rsidRPr="00EE37D3">
        <w:t>Moc toho nenamluvíte.</w:t>
      </w:r>
      <w:r w:rsidR="00967FBE" w:rsidRPr="00EE37D3">
        <w:t>“</w:t>
      </w:r>
      <w:r w:rsidRPr="00EE37D3">
        <w:t xml:space="preserve"> Brandes přemýšlel o jiné možnosti.</w:t>
      </w:r>
    </w:p>
    <w:p w:rsidR="00967FBE" w:rsidRPr="00EE37D3" w:rsidRDefault="00967FBE" w:rsidP="00A21DE9">
      <w:pPr>
        <w:pStyle w:val="Text"/>
      </w:pPr>
      <w:r w:rsidRPr="00EE37D3">
        <w:t>„</w:t>
      </w:r>
      <w:r w:rsidR="0093005C" w:rsidRPr="00EE37D3">
        <w:t>To byl Allenbergův nápad, že využije té nehody, aby mě postrašil natolik, že se vrátím? Nebo váš?</w:t>
      </w:r>
      <w:r w:rsidRPr="00EE37D3">
        <w:t>“</w:t>
      </w:r>
      <w:r w:rsidR="0093005C" w:rsidRPr="00EE37D3">
        <w:t xml:space="preserve"> Kracke Brandesovu otázku přešel.</w:t>
      </w:r>
    </w:p>
    <w:p w:rsidR="00967FBE" w:rsidRPr="00EE37D3" w:rsidRDefault="00967FBE" w:rsidP="00A21DE9">
      <w:pPr>
        <w:pStyle w:val="Text"/>
      </w:pPr>
      <w:r w:rsidRPr="00EE37D3">
        <w:t>„</w:t>
      </w:r>
      <w:r w:rsidR="0093005C" w:rsidRPr="00EE37D3">
        <w:t>Dostal jste se do velkých potíží, Alexi,</w:t>
      </w:r>
      <w:r w:rsidRPr="00EE37D3">
        <w:t>“</w:t>
      </w:r>
      <w:r w:rsidR="0093005C" w:rsidRPr="00EE37D3">
        <w:t xml:space="preserve"> řekl. </w:t>
      </w:r>
      <w:r w:rsidRPr="00EE37D3">
        <w:t>„</w:t>
      </w:r>
      <w:r w:rsidR="0093005C" w:rsidRPr="00EE37D3">
        <w:t>Nemuseli jsme si nic vymýšlet. Možná existují lidé, kteří si říkají, jestli do té špinavé věci nejste zapletený vy, a ne váš bratr.</w:t>
      </w:r>
      <w:r w:rsidRPr="00EE37D3">
        <w:t>“</w:t>
      </w:r>
    </w:p>
    <w:p w:rsidR="00967FBE" w:rsidRPr="00EE37D3" w:rsidRDefault="0093005C" w:rsidP="00A21DE9">
      <w:pPr>
        <w:pStyle w:val="Text"/>
      </w:pPr>
      <w:r w:rsidRPr="00EE37D3">
        <w:t xml:space="preserve">Tahle myšlenka Brandesovi vyrazila dech. </w:t>
      </w:r>
      <w:r w:rsidR="00967FBE" w:rsidRPr="00EE37D3">
        <w:t>„</w:t>
      </w:r>
      <w:r w:rsidRPr="00EE37D3">
        <w:t>To je nesmysl. Jsem sám na lodi, na to nezapomínejte.</w:t>
      </w:r>
      <w:r w:rsidR="00967FBE" w:rsidRPr="00EE37D3">
        <w:t>“</w:t>
      </w:r>
    </w:p>
    <w:p w:rsidR="00967FBE" w:rsidRPr="00EE37D3" w:rsidRDefault="00967FBE" w:rsidP="00A21DE9">
      <w:pPr>
        <w:pStyle w:val="Text"/>
      </w:pPr>
      <w:r w:rsidRPr="00EE37D3">
        <w:t>„</w:t>
      </w:r>
      <w:r w:rsidR="0093005C" w:rsidRPr="00EE37D3">
        <w:t>Jistě. A taky jste pracoval pro tajnou službu.</w:t>
      </w:r>
      <w:r w:rsidRPr="00EE37D3">
        <w:t>“</w:t>
      </w:r>
    </w:p>
    <w:p w:rsidR="00967FBE" w:rsidRPr="00EE37D3" w:rsidRDefault="00967FBE" w:rsidP="00A21DE9">
      <w:pPr>
        <w:pStyle w:val="Text"/>
      </w:pPr>
      <w:r w:rsidRPr="00EE37D3">
        <w:t>„</w:t>
      </w:r>
      <w:r w:rsidR="0093005C" w:rsidRPr="00EE37D3">
        <w:t>Vy si přece nemyslíte, že jsem to udělal, že ne?</w:t>
      </w:r>
      <w:r w:rsidRPr="00EE37D3">
        <w:t>“</w:t>
      </w:r>
    </w:p>
    <w:p w:rsidR="00967FBE" w:rsidRPr="00EE37D3" w:rsidRDefault="00967FBE" w:rsidP="00A21DE9">
      <w:pPr>
        <w:pStyle w:val="Text"/>
      </w:pPr>
      <w:r w:rsidRPr="00EE37D3">
        <w:t>„</w:t>
      </w:r>
      <w:r w:rsidR="0093005C" w:rsidRPr="00EE37D3">
        <w:t>Jistěže ne. A když, tak jste až na konci seznamu pravděpodobných pachatelů.</w:t>
      </w:r>
      <w:r w:rsidRPr="00EE37D3">
        <w:t>“</w:t>
      </w:r>
    </w:p>
    <w:p w:rsidR="00967FBE" w:rsidRPr="00EE37D3" w:rsidRDefault="00967FBE" w:rsidP="00A21DE9">
      <w:pPr>
        <w:pStyle w:val="Text"/>
      </w:pPr>
      <w:r w:rsidRPr="00EE37D3">
        <w:t>„</w:t>
      </w:r>
      <w:r w:rsidR="0093005C" w:rsidRPr="00EE37D3">
        <w:t>Díky.</w:t>
      </w:r>
      <w:r w:rsidRPr="00EE37D3">
        <w:t>“</w:t>
      </w:r>
    </w:p>
    <w:p w:rsidR="00967FBE" w:rsidRPr="00EE37D3" w:rsidRDefault="0093005C" w:rsidP="00A21DE9">
      <w:pPr>
        <w:pStyle w:val="Text"/>
      </w:pPr>
      <w:r w:rsidRPr="00EE37D3">
        <w:t>Kracke se usmál.</w:t>
      </w:r>
    </w:p>
    <w:p w:rsidR="00967FBE" w:rsidRPr="00EE37D3" w:rsidRDefault="00967FBE" w:rsidP="00A21DE9">
      <w:pPr>
        <w:pStyle w:val="Text"/>
      </w:pPr>
      <w:r w:rsidRPr="00EE37D3">
        <w:t>„</w:t>
      </w:r>
      <w:r w:rsidR="0093005C" w:rsidRPr="00EE37D3">
        <w:t>Jestli mluvíte pravdu, mohli by mě ti lidé sledovat?</w:t>
      </w:r>
      <w:r w:rsidRPr="00EE37D3">
        <w:t>“</w:t>
      </w:r>
    </w:p>
    <w:p w:rsidR="00967FBE" w:rsidRPr="00EE37D3" w:rsidRDefault="00967FBE" w:rsidP="00A21DE9">
      <w:pPr>
        <w:pStyle w:val="Text"/>
      </w:pPr>
      <w:r w:rsidRPr="00EE37D3">
        <w:t>„</w:t>
      </w:r>
      <w:r w:rsidR="0093005C" w:rsidRPr="00EE37D3">
        <w:t>Mohli. Někdo vás chce zastavit, abyste v té věci něco neodhalil. Někdo vás možná chce zastavit, abyste to nevyřešil. To nevíme.</w:t>
      </w:r>
      <w:r w:rsidRPr="00EE37D3">
        <w:t>“</w:t>
      </w:r>
    </w:p>
    <w:p w:rsidR="00967FBE" w:rsidRPr="00EE37D3" w:rsidRDefault="00967FBE" w:rsidP="00A21DE9">
      <w:pPr>
        <w:pStyle w:val="Text"/>
      </w:pPr>
      <w:r w:rsidRPr="00EE37D3">
        <w:t>„</w:t>
      </w:r>
      <w:r w:rsidR="0093005C" w:rsidRPr="00EE37D3">
        <w:t>Z toho plyne, že bych radši měl zůstat tady, ne? To by je snad přesvědčilo, že jsem se k vám nepřidal, a tím jsem v bezpečí. Nedává to smysl?</w:t>
      </w:r>
      <w:r w:rsidRPr="00EE37D3">
        <w:t>“</w:t>
      </w:r>
    </w:p>
    <w:p w:rsidR="00967FBE" w:rsidRPr="00EE37D3" w:rsidRDefault="00967FBE" w:rsidP="00A21DE9">
      <w:pPr>
        <w:pStyle w:val="Text"/>
      </w:pPr>
      <w:r w:rsidRPr="00EE37D3">
        <w:t>„</w:t>
      </w:r>
      <w:r w:rsidR="0093005C" w:rsidRPr="00EE37D3">
        <w:t>Jistě, vám možná. Ale oni o vás vědí, že se nebezpečí nevyhýbáte. Nechtějte se přesvědčit, že to je skutečně nebezpečné.</w:t>
      </w:r>
      <w:r w:rsidRPr="00EE37D3">
        <w:t>“</w:t>
      </w:r>
    </w:p>
    <w:p w:rsidR="00967FBE" w:rsidRPr="00EE37D3" w:rsidRDefault="00967FBE" w:rsidP="00A21DE9">
      <w:pPr>
        <w:pStyle w:val="Text"/>
      </w:pPr>
      <w:r w:rsidRPr="00EE37D3">
        <w:t>„</w:t>
      </w:r>
      <w:r w:rsidR="0093005C" w:rsidRPr="00EE37D3">
        <w:t>Skvělé. Ještě něco?</w:t>
      </w:r>
      <w:r w:rsidRPr="00EE37D3">
        <w:t>“</w:t>
      </w:r>
    </w:p>
    <w:p w:rsidR="00967FBE" w:rsidRPr="00EE37D3" w:rsidRDefault="00967FBE" w:rsidP="00A21DE9">
      <w:pPr>
        <w:pStyle w:val="Text"/>
      </w:pPr>
      <w:r w:rsidRPr="00EE37D3">
        <w:t>„</w:t>
      </w:r>
      <w:r w:rsidR="0093005C" w:rsidRPr="00EE37D3">
        <w:t>Ano. Je toho víc. Nemůžeme vás hlídat, když s námi nebudete v této věci spolupracovat. Nemáme fondy na takový luxus.</w:t>
      </w:r>
      <w:r w:rsidRPr="00EE37D3">
        <w:t>“</w:t>
      </w:r>
    </w:p>
    <w:p w:rsidR="00967FBE" w:rsidRPr="00EE37D3" w:rsidRDefault="00967FBE" w:rsidP="00A21DE9">
      <w:pPr>
        <w:pStyle w:val="Text"/>
      </w:pPr>
      <w:r w:rsidRPr="00EE37D3">
        <w:t>„</w:t>
      </w:r>
      <w:r w:rsidR="0093005C" w:rsidRPr="00EE37D3">
        <w:t>Dám vám vědět.</w:t>
      </w:r>
      <w:r w:rsidRPr="00EE37D3">
        <w:t>“</w:t>
      </w:r>
    </w:p>
    <w:p w:rsidR="00967FBE" w:rsidRPr="00EE37D3" w:rsidRDefault="00967FBE" w:rsidP="00A21DE9">
      <w:pPr>
        <w:pStyle w:val="Text"/>
      </w:pPr>
      <w:r w:rsidRPr="00EE37D3">
        <w:t>„</w:t>
      </w:r>
      <w:r w:rsidR="0093005C" w:rsidRPr="00EE37D3">
        <w:t>Neotálejte moc dlouho, Alexi. Budu v motelu jenom jednu noc. Zítra odjíždím.</w:t>
      </w:r>
      <w:r w:rsidRPr="00EE37D3">
        <w:t>“</w:t>
      </w:r>
    </w:p>
    <w:p w:rsidR="00967FBE" w:rsidRPr="00EE37D3" w:rsidRDefault="00967FBE" w:rsidP="00A21DE9">
      <w:pPr>
        <w:pStyle w:val="Text"/>
      </w:pPr>
      <w:r w:rsidRPr="00EE37D3">
        <w:t>„</w:t>
      </w:r>
      <w:r w:rsidR="0093005C" w:rsidRPr="00EE37D3">
        <w:t>Jen do toho. Dorazte mě.</w:t>
      </w:r>
      <w:r w:rsidRPr="00EE37D3">
        <w:t>“</w:t>
      </w:r>
    </w:p>
    <w:p w:rsidR="00967FBE" w:rsidRPr="00EE37D3" w:rsidRDefault="0093005C" w:rsidP="00A21DE9">
      <w:pPr>
        <w:pStyle w:val="Text"/>
      </w:pPr>
      <w:r w:rsidRPr="00EE37D3">
        <w:lastRenderedPageBreak/>
        <w:t xml:space="preserve">Kracke zvedl oči. </w:t>
      </w:r>
      <w:r w:rsidR="00967FBE" w:rsidRPr="00EE37D3">
        <w:t>„</w:t>
      </w:r>
      <w:r w:rsidRPr="00EE37D3">
        <w:t>Alexi, jestli nepodepíšete a nebudete mít žádnou ochranu, nebudu se muset obtěžovat. Udělá to za mě někdo jiný. O tom jsem přesvědčený.</w:t>
      </w:r>
      <w:r w:rsidR="00967FBE" w:rsidRPr="00EE37D3">
        <w:t>“</w:t>
      </w:r>
    </w:p>
    <w:p w:rsidR="00967FBE" w:rsidRPr="00EE37D3" w:rsidRDefault="0093005C" w:rsidP="00A21DE9">
      <w:pPr>
        <w:pStyle w:val="Text"/>
      </w:pPr>
      <w:r w:rsidRPr="00EE37D3">
        <w:t>Brandes tomu nevěřil.</w:t>
      </w:r>
    </w:p>
    <w:p w:rsidR="001F7266" w:rsidRDefault="0093005C" w:rsidP="00A21DE9">
      <w:pPr>
        <w:pStyle w:val="Text"/>
      </w:pPr>
      <w:r w:rsidRPr="00EE37D3">
        <w:t>Netušil, že Kracke taky nevěří ani slovu z toho, co řekl.</w:t>
      </w:r>
    </w:p>
    <w:p w:rsidR="00967FBE" w:rsidRDefault="001F7266" w:rsidP="00A21DE9">
      <w:pPr>
        <w:pStyle w:val="Text"/>
      </w:pPr>
      <w:r>
        <w:br w:type="page"/>
      </w:r>
    </w:p>
    <w:p w:rsidR="00A21DE9" w:rsidRDefault="00A21DE9" w:rsidP="008B6DEF">
      <w:pPr>
        <w:pStyle w:val="Nadpis1"/>
        <w:jc w:val="center"/>
      </w:pPr>
      <w:r>
        <w:t>5</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 xml:space="preserve">Brandes pozorně naslouchal klidnému šplouchání vody kolem přídě </w:t>
      </w:r>
      <w:r w:rsidRPr="00EE37D3">
        <w:rPr>
          <w:i/>
        </w:rPr>
        <w:t xml:space="preserve">Siege. </w:t>
      </w:r>
      <w:r w:rsidRPr="00EE37D3">
        <w:t>To co se kolem něj dělo, mu připadalo beztvaré jako mlha předešlé noci. Pochopil, že někdo tahá za špagáty, a měl podezření, že on není jedinou loutkou. Jenže to byla slabá útěcha.</w:t>
      </w:r>
    </w:p>
    <w:p w:rsidR="00967FBE" w:rsidRPr="00EE37D3" w:rsidRDefault="0093005C" w:rsidP="00A21DE9">
      <w:pPr>
        <w:pStyle w:val="Text"/>
      </w:pPr>
      <w:r w:rsidRPr="00EE37D3">
        <w:t>Stal se součástí již rozehrané hry, tím si byl jistý. Otázka zněla: Mohl by úspěšně zmizet z jeviště, než se o to postará někdo jiný</w:t>
      </w:r>
      <w:r w:rsidR="00967FBE" w:rsidRPr="00EE37D3">
        <w:t>…</w:t>
      </w:r>
      <w:r w:rsidRPr="00EE37D3">
        <w:t xml:space="preserve"> a natrvalo?</w:t>
      </w:r>
    </w:p>
    <w:p w:rsidR="00967FBE" w:rsidRPr="00EE37D3" w:rsidRDefault="0093005C" w:rsidP="00A21DE9">
      <w:pPr>
        <w:pStyle w:val="Text"/>
      </w:pPr>
      <w:r w:rsidRPr="00EE37D3">
        <w:t>Jenomže Kracke lže. Všichni lžou.</w:t>
      </w:r>
    </w:p>
    <w:p w:rsidR="00967FBE" w:rsidRPr="00EE37D3" w:rsidRDefault="0093005C" w:rsidP="00A21DE9">
      <w:pPr>
        <w:pStyle w:val="Text"/>
      </w:pPr>
      <w:r w:rsidRPr="00EE37D3">
        <w:t>A chce opravdu zmizet za každou cenu? Kracke měl v něčem pravdu. Ale jen v něčem. Připadal si, jako by se pohyboval ve vyježděných kolejích.</w:t>
      </w:r>
    </w:p>
    <w:p w:rsidR="00967FBE" w:rsidRPr="00EE37D3" w:rsidRDefault="0093005C" w:rsidP="00A21DE9">
      <w:pPr>
        <w:pStyle w:val="Text"/>
      </w:pPr>
      <w:r w:rsidRPr="00EE37D3">
        <w:t>Krackův svět, kde je možné odstranit člověka jenom proto, že existuje sebemenší možnost, že by mohl dělat něco, co byste si nepřáli, mu byl cizí. Nebo skoro cizí. Skutečně váhal, jestli se má opět stát součástí tohoto světa.</w:t>
      </w:r>
    </w:p>
    <w:p w:rsidR="00967FBE" w:rsidRPr="00EE37D3" w:rsidRDefault="0093005C" w:rsidP="00A21DE9">
      <w:pPr>
        <w:pStyle w:val="Text"/>
      </w:pPr>
      <w:r w:rsidRPr="00EE37D3">
        <w:t>Ale je tady Lyle. A Peter.</w:t>
      </w:r>
    </w:p>
    <w:p w:rsidR="00967FBE" w:rsidRPr="00EE37D3" w:rsidRDefault="0093005C" w:rsidP="00A21DE9">
      <w:pPr>
        <w:pStyle w:val="Text"/>
      </w:pPr>
      <w:r w:rsidRPr="00EE37D3">
        <w:t>Rozhodl se, že se půjde projít a všechno si promyslí. Nad Ki</w:t>
      </w:r>
      <w:r w:rsidR="00967FBE" w:rsidRPr="00EE37D3">
        <w:t>sm</w:t>
      </w:r>
      <w:r w:rsidRPr="00EE37D3">
        <w:t>etem se už snesla tma. Západ slunce na tomto ostrově byl krásný, ale trval jenom krátce. Ale skoro pokaždé nahradila denní světlo s překvapivou rychlostí záplava hvězd. Pro Brandese to byla příjemná změna. Na obloze svítil jenom srpek měsíce a od řídce rozmístěných pouličních lamp nebylo skoro vidět.</w:t>
      </w:r>
    </w:p>
    <w:p w:rsidR="00967FBE" w:rsidRPr="00EE37D3" w:rsidRDefault="0093005C" w:rsidP="00A21DE9">
      <w:pPr>
        <w:pStyle w:val="Text"/>
      </w:pPr>
      <w:r w:rsidRPr="00EE37D3">
        <w:t>K moři to bylo jenom několik stovek metrů. Hučení mořských vln na něj působilo blahodárně. Jako ostatně skoro vždycky.</w:t>
      </w:r>
    </w:p>
    <w:p w:rsidR="00967FBE" w:rsidRPr="00EE37D3" w:rsidRDefault="0093005C" w:rsidP="00A21DE9">
      <w:pPr>
        <w:pStyle w:val="Text"/>
      </w:pPr>
      <w:r w:rsidRPr="00EE37D3">
        <w:t xml:space="preserve">Obul si plátěné boty s gumovou podrážkou a opustil </w:t>
      </w:r>
      <w:r w:rsidRPr="00EE37D3">
        <w:rPr>
          <w:i/>
        </w:rPr>
        <w:t xml:space="preserve">Siege. </w:t>
      </w:r>
      <w:r w:rsidRPr="00EE37D3">
        <w:t>Nikde nebylo ani živáčka. Ani v barech nebyl skoro nikdo a hudba vycházející z jukeboxů se pomalu ztišovala. Jedna pouliční lampa osvětlovala část doku nedaleko hospody Ki</w:t>
      </w:r>
      <w:r w:rsidR="00967FBE" w:rsidRPr="00EE37D3">
        <w:t>sm</w:t>
      </w:r>
      <w:r w:rsidRPr="00EE37D3">
        <w:t>et. Světla částečně osvětlovala i malý přístav. Všiml si, že po něm zakotvilo několik dalších lodí. Jejich osádky pravděpodobně byly v barech nebo si užívali volna v salonech na lodích.</w:t>
      </w:r>
    </w:p>
    <w:p w:rsidR="00967FBE" w:rsidRPr="00EE37D3" w:rsidRDefault="0093005C" w:rsidP="00A21DE9">
      <w:pPr>
        <w:pStyle w:val="Text"/>
      </w:pPr>
      <w:r w:rsidRPr="00EE37D3">
        <w:lastRenderedPageBreak/>
        <w:t>Čekal, že pobřeží bude prázdné. Ale i kdyby nebylo, věděl, že bude mít soukromí. S největší pravděpodobností, pokud ovšem neměl ještě někdo stejný nápad.</w:t>
      </w:r>
    </w:p>
    <w:p w:rsidR="00967FBE" w:rsidRPr="00EE37D3" w:rsidRDefault="0093005C" w:rsidP="00A21DE9">
      <w:pPr>
        <w:pStyle w:val="Text"/>
      </w:pPr>
      <w:r w:rsidRPr="00EE37D3">
        <w:t>Přešel po úzkém můstku na ostrov a vydal se po cestě. Byla betonová a úzká. Říkal si, jak tady může projet popelářské auto, které odváží odpadky z Fire Islandu. Ale pak si všiml, jak málo toho roste kolem cesty. Auto prostě pěšinu rozšířilo.</w:t>
      </w:r>
    </w:p>
    <w:p w:rsidR="00967FBE" w:rsidRPr="00EE37D3" w:rsidRDefault="0093005C" w:rsidP="00A21DE9">
      <w:pPr>
        <w:pStyle w:val="Text"/>
      </w:pPr>
      <w:r w:rsidRPr="00EE37D3">
        <w:t>Popelářské auto bylo jedním z mála automobilů na ostrově. Soukromá auta byla zakázána, kromě malé parkovací zóny na špičce ostrova. Jenom velmi zřídka tudy projel policejní džíp. V zimě používali majitelé několika celoročně obývaných domů džíp se sněhovou radlicí, aby si po sněhových bouřích prohrn</w:t>
      </w:r>
      <w:r w:rsidR="00967FBE" w:rsidRPr="00EE37D3">
        <w:t>u-l</w:t>
      </w:r>
      <w:r w:rsidRPr="00EE37D3">
        <w:t>i cestu. Kromě těchto výjimek se lidé dopravují buď na kolech, nebo po svých. Brandesovi se to zamlouvalo.</w:t>
      </w:r>
    </w:p>
    <w:p w:rsidR="00967FBE" w:rsidRPr="00EE37D3" w:rsidRDefault="0093005C" w:rsidP="00A21DE9">
      <w:pPr>
        <w:pStyle w:val="Text"/>
      </w:pPr>
      <w:r w:rsidRPr="00EE37D3">
        <w:t>Před ním stála lampa, ale osvětlovala jenom místo přímo pod sebou. Kráčel pomalu k pobřeží a říkal si, kolik ho zase ubylo od minulého léta. Zimní bouře každoročně ukusují křehký pás písku. Apetit oceánu byl nenasytný a mírnilo ho jenom úsilí místních obyvatel a pomoc státu.</w:t>
      </w:r>
    </w:p>
    <w:p w:rsidR="00967FBE" w:rsidRPr="00EE37D3" w:rsidRDefault="0093005C" w:rsidP="00A21DE9">
      <w:pPr>
        <w:pStyle w:val="Text"/>
      </w:pPr>
      <w:r w:rsidRPr="00EE37D3">
        <w:t>Chrání se rostliny, ať už je to plevel, květiny nebo stromy, protože jejich kořeny pomáhají udržovat pohromadě půdu a písek. Na volné půdě se rostliny nechávají růst bez kontroly. Největším hříchem je chodit po písečných dunách a narušovat tak ty, které ještě na pobřeží ostrova zůstaly.</w:t>
      </w:r>
    </w:p>
    <w:p w:rsidR="00967FBE" w:rsidRPr="00EE37D3" w:rsidRDefault="0093005C" w:rsidP="00A21DE9">
      <w:pPr>
        <w:pStyle w:val="Text"/>
      </w:pPr>
      <w:r w:rsidRPr="00EE37D3">
        <w:t>Tma mu byla příjemná. Kochal se nočním tichem. Věděl, že o víkendech bývají tyto cesty zaplněny hlučnými mladíky, kteří si tu pronajali letní byt. To je jejich svět, pomyslel si.</w:t>
      </w:r>
    </w:p>
    <w:p w:rsidR="00967FBE" w:rsidRPr="00EE37D3" w:rsidRDefault="0093005C" w:rsidP="00A21DE9">
      <w:pPr>
        <w:pStyle w:val="Text"/>
      </w:pPr>
      <w:r w:rsidRPr="00EE37D3">
        <w:t xml:space="preserve">Jak se blížil k pláži, cesta začala být strmější. Ocitl se blízko úzké průrvy v duně, která vedla k pobřeží. Vyšel na kopeček a všiml </w:t>
      </w:r>
      <w:r w:rsidR="000F47BF">
        <w:t>si, že právě vrcholí o</w:t>
      </w:r>
      <w:r w:rsidRPr="00EE37D3">
        <w:t>dliv. Před ním leželo asi sto metrů, možná méně, pláže. Přibližně dvacet metrů před ním ležela vrstva mořských živočichů, která napovídala, kde se zastavil minulý příliv.</w:t>
      </w:r>
    </w:p>
    <w:p w:rsidR="00967FBE" w:rsidRPr="00EE37D3" w:rsidRDefault="0093005C" w:rsidP="00A21DE9">
      <w:pPr>
        <w:pStyle w:val="Text"/>
      </w:pPr>
      <w:r w:rsidRPr="00EE37D3">
        <w:t>Jakmile sešel z betonové cesty a zamířil k moři, nabral si do bot písek. V bledé měsíční záři jasně viděl vlny, které se rozbíjely o břeh. Přešel pás ulit a zahnul k místnímu majáku.</w:t>
      </w:r>
    </w:p>
    <w:p w:rsidR="00967FBE" w:rsidRPr="00EE37D3" w:rsidRDefault="0093005C" w:rsidP="00A21DE9">
      <w:pPr>
        <w:pStyle w:val="Text"/>
      </w:pPr>
      <w:r w:rsidRPr="00EE37D3">
        <w:lastRenderedPageBreak/>
        <w:t>Ticho. Bylo to nádherné, konejšivé, mírumilovné, tak nepodobné světu, do kterého měl vstoupit. Podíval se na oblohu. Hvězdy přímo nad jeho hlavou zářily jasněji a ty v dálce na horizontu se zdály bledší.</w:t>
      </w:r>
    </w:p>
    <w:p w:rsidR="00967FBE" w:rsidRPr="00EE37D3" w:rsidRDefault="0093005C" w:rsidP="00A21DE9">
      <w:pPr>
        <w:pStyle w:val="Text"/>
      </w:pPr>
      <w:r w:rsidRPr="00EE37D3">
        <w:t xml:space="preserve">Když si pročistil hlavu, pochopil, že má tři možnosti. Za prvé by mohl znovu pracovat pro tajnou službu </w:t>
      </w:r>
      <w:r w:rsidR="00967FBE" w:rsidRPr="00EE37D3">
        <w:t>–</w:t>
      </w:r>
      <w:r w:rsidRPr="00EE37D3">
        <w:t xml:space="preserve"> ale udělal by to, jenom kdyby přijali jeho podmínky, a ani potom by jim nevěřil. Kdyby odjel do Lyle a našel zdroj té nemoci, musel by trvat na splnění své soukromé podmínky, že neznámý organismus se nedostane do rukou tajné služby ani armády. Pokud by se jim ta proklatá věc líbila. Netušil, jak by to udělal, ale udělat by to musel.</w:t>
      </w:r>
    </w:p>
    <w:p w:rsidR="00967FBE" w:rsidRPr="00EE37D3" w:rsidRDefault="0093005C" w:rsidP="00A21DE9">
      <w:pPr>
        <w:pStyle w:val="Text"/>
      </w:pPr>
      <w:r w:rsidRPr="00EE37D3">
        <w:t>Za druhé by mohl zůstat v Kismetu a doufat, že Krackovi protivníci dostanou zprávu, že nemá v úmyslu něco podnikat. Kracke se může mýlit, utěšoval se.</w:t>
      </w:r>
    </w:p>
    <w:p w:rsidR="00967FBE" w:rsidRPr="00EE37D3" w:rsidRDefault="0093005C" w:rsidP="00A21DE9">
      <w:pPr>
        <w:pStyle w:val="Text"/>
      </w:pPr>
      <w:r w:rsidRPr="00EE37D3">
        <w:t>A za třetí by mohl vytáhnout plachtu a zmizet. Pak si vzpomněl na to, jak snadno ho našli v mlze, v noci, spoustu kilometrů od pobřeží. Pokud mám věřit Krackovi. Rozlehlý oceán, na kterém by se nikdy necítil v bezpečí. Zprotivil mu ho jenom tím, co řekl. Nemusí tomu věřit.</w:t>
      </w:r>
    </w:p>
    <w:p w:rsidR="00967FBE" w:rsidRPr="00EE37D3" w:rsidRDefault="0093005C" w:rsidP="00A21DE9">
      <w:pPr>
        <w:pStyle w:val="Text"/>
      </w:pPr>
      <w:r w:rsidRPr="00EE37D3">
        <w:t>I kdyby se mu podařilo uniknout, celé dny a noci by přemýšlel, čemu by svou nečinností prospěl. Jestli se ta nemoc rozšíří, bude i ta nejpřísnější karanténa nedostatečná</w:t>
      </w:r>
      <w:r w:rsidR="00967FBE" w:rsidRPr="00EE37D3">
        <w:t>…</w:t>
      </w:r>
    </w:p>
    <w:p w:rsidR="00967FBE" w:rsidRPr="00EE37D3" w:rsidRDefault="0093005C" w:rsidP="00A21DE9">
      <w:pPr>
        <w:pStyle w:val="Text"/>
      </w:pPr>
      <w:r w:rsidRPr="00EE37D3">
        <w:t>Když zamířil zpátky na cestu, uvědomil si, že život kočovného námořníka pro něj skončil. Aspoň pro tuto chvíli. Překvapilo ho, jak rychle a téměř podvědomě se rozhodl.</w:t>
      </w:r>
    </w:p>
    <w:p w:rsidR="00967FBE" w:rsidRPr="00EE37D3" w:rsidRDefault="0093005C" w:rsidP="00A21DE9">
      <w:pPr>
        <w:pStyle w:val="Text"/>
      </w:pPr>
      <w:r w:rsidRPr="00EE37D3">
        <w:t>Stoupal přes dunu, která končila u betonové cesty, a všiml si, že ho bolí lýtkové svaly. Uvědomil si, jak málo je během života na lodi namáhá. Vylezl na vrchol duny a zamířil k doku. Cesta mu zabere tak pět minut.</w:t>
      </w:r>
    </w:p>
    <w:p w:rsidR="00967FBE" w:rsidRPr="00EE37D3" w:rsidRDefault="0093005C" w:rsidP="00A21DE9">
      <w:pPr>
        <w:pStyle w:val="Text"/>
      </w:pPr>
      <w:r w:rsidRPr="00EE37D3">
        <w:t>Otočil se, aby se naposledy podíval na vlny, odrážející měsíc a hvězdy, a na bílý příboj, zaplavující pláž. Jak terén klesal, výhled se mu zakryl</w:t>
      </w:r>
      <w:r w:rsidR="00E262E0">
        <w:t xml:space="preserve">. Šel </w:t>
      </w:r>
      <w:r w:rsidRPr="00EE37D3">
        <w:t>dál.</w:t>
      </w:r>
    </w:p>
    <w:p w:rsidR="00967FBE" w:rsidRPr="00EE37D3" w:rsidRDefault="0093005C" w:rsidP="00A21DE9">
      <w:pPr>
        <w:pStyle w:val="Text"/>
      </w:pPr>
      <w:r w:rsidRPr="00EE37D3">
        <w:t>Pláž jednoho dne zmizí. A co? Nahradí ji něco jiného. Každičké volné místo něco zaplní. Dokonce i místa, která opustil člověk.</w:t>
      </w:r>
    </w:p>
    <w:p w:rsidR="00967FBE" w:rsidRPr="00EE37D3" w:rsidRDefault="0093005C" w:rsidP="00A21DE9">
      <w:pPr>
        <w:pStyle w:val="Text"/>
      </w:pPr>
      <w:r w:rsidRPr="00EE37D3">
        <w:t>Už ho to všechno unavovalo.</w:t>
      </w:r>
    </w:p>
    <w:p w:rsidR="00967FBE" w:rsidRPr="00EE37D3" w:rsidRDefault="0093005C" w:rsidP="00A21DE9">
      <w:pPr>
        <w:pStyle w:val="Text"/>
      </w:pPr>
      <w:r w:rsidRPr="00EE37D3">
        <w:lastRenderedPageBreak/>
        <w:t>Minul první ze dvou světel, která stála mezi ním a dokem, a vklouzl do tmy.</w:t>
      </w:r>
    </w:p>
    <w:p w:rsidR="00967FBE" w:rsidRPr="00EE37D3" w:rsidRDefault="0093005C" w:rsidP="00A21DE9">
      <w:pPr>
        <w:pStyle w:val="Text"/>
      </w:pPr>
      <w:r w:rsidRPr="00EE37D3">
        <w:t>Zdálo se mu, že za sebou slyší nějaké zvuky. Napadlo ho, že trpí pokročilou paranoiou. Kracke mi přece jen nasadil brouka do hlavy, pomyslel si. Kracke je člověk zahalený tajemstvím a pravděpodobně má své vlastní problémy, ale má určitě i své kladné stránky. Jak tak šel pomalu dál, napadlo ho taky, že Krack</w:t>
      </w:r>
      <w:r w:rsidR="00967FBE" w:rsidRPr="00EE37D3">
        <w:t>e v</w:t>
      </w:r>
      <w:r w:rsidRPr="00EE37D3">
        <w:t>í, že to, co udělá teď, je důležité teď, a že vždycky věděl, ať udělá cokoli, pravděpodobně to za tisíc let nebude mít žádný význam.</w:t>
      </w:r>
    </w:p>
    <w:p w:rsidR="00967FBE" w:rsidRPr="00EE37D3" w:rsidRDefault="0093005C" w:rsidP="00A21DE9">
      <w:pPr>
        <w:pStyle w:val="Text"/>
      </w:pPr>
      <w:r w:rsidRPr="00EE37D3">
        <w:t>Kolik lidských činů přetrvá tak dlouho? On pochopitelně neočekával, že jeho činy přežijí do čtvrtého tisíciletí. Ta myšlenka ho rozesmála.</w:t>
      </w:r>
    </w:p>
    <w:p w:rsidR="00967FBE" w:rsidRPr="00EE37D3" w:rsidRDefault="0093005C" w:rsidP="00A21DE9">
      <w:pPr>
        <w:pStyle w:val="Text"/>
      </w:pPr>
      <w:r w:rsidRPr="00EE37D3">
        <w:t>Přestal se smát, když si vzpomněl na tu neznámou nemoc. Ta by mohla být známa i za tisíc let.</w:t>
      </w:r>
    </w:p>
    <w:p w:rsidR="00967FBE" w:rsidRPr="00EE37D3" w:rsidRDefault="0093005C" w:rsidP="00A21DE9">
      <w:pPr>
        <w:pStyle w:val="Text"/>
      </w:pPr>
      <w:r w:rsidRPr="00EE37D3">
        <w:t>Došel asi do půli cesty mezi pobřežím a dokem a zastavil se. Zase měl dojem, že něco slyší.</w:t>
      </w:r>
    </w:p>
    <w:p w:rsidR="00967FBE" w:rsidRPr="00EE37D3" w:rsidRDefault="0093005C" w:rsidP="00A21DE9">
      <w:pPr>
        <w:pStyle w:val="Text"/>
      </w:pPr>
      <w:r w:rsidRPr="00EE37D3">
        <w:t>Ne, už neměl pochybnosti. Něco tam bylo. Snad kočka, která měla to štěstí, že přežila zimu na Fire Islandu, a teď si hledá něco k snědku? Zadíval se přímo před sebe.</w:t>
      </w:r>
    </w:p>
    <w:p w:rsidR="00967FBE" w:rsidRPr="00EE37D3" w:rsidRDefault="0093005C" w:rsidP="00A21DE9">
      <w:pPr>
        <w:pStyle w:val="Text"/>
      </w:pPr>
      <w:r w:rsidRPr="00EE37D3">
        <w:t xml:space="preserve">Uviděl </w:t>
      </w:r>
      <w:r w:rsidRPr="00EE37D3">
        <w:rPr>
          <w:i/>
        </w:rPr>
        <w:t xml:space="preserve">Siege, </w:t>
      </w:r>
      <w:r w:rsidRPr="00EE37D3">
        <w:t xml:space="preserve">jak se líně pohupuje na klidných vlnách. </w:t>
      </w:r>
      <w:r w:rsidRPr="00EE37D3">
        <w:rPr>
          <w:i/>
        </w:rPr>
        <w:t xml:space="preserve">Jdi dál. A přemýšlej o tom, co bude zítra. Potom budeš muset jednat podle svého rozhodnutí. </w:t>
      </w:r>
      <w:r w:rsidRPr="00EE37D3">
        <w:t>Nastávaly změny. Poprvé po dlouhé době ho tato myšlenka nevyděsila.</w:t>
      </w:r>
    </w:p>
    <w:p w:rsidR="00967FBE" w:rsidRPr="00EE37D3" w:rsidRDefault="0093005C" w:rsidP="00A21DE9">
      <w:pPr>
        <w:pStyle w:val="Text"/>
      </w:pPr>
      <w:r w:rsidRPr="00EE37D3">
        <w:t>Uvědomil si, že i když jde skoro neslyšně, jeho kroky přesně splývají se zvuky, které se ozývají za ním. V žádném případě to nebyla kočka.</w:t>
      </w:r>
    </w:p>
    <w:p w:rsidR="00967FBE" w:rsidRPr="00EE37D3" w:rsidRDefault="0093005C" w:rsidP="00A21DE9">
      <w:pPr>
        <w:pStyle w:val="Text"/>
      </w:pPr>
      <w:r w:rsidRPr="00EE37D3">
        <w:t>Tak dobře, buďto podlehne paranoidním stavům a bude pátrat kolem, nebo bude ten zvuk ignorovat. Je to zkouška, pomyslel si.</w:t>
      </w:r>
    </w:p>
    <w:p w:rsidR="00967FBE" w:rsidRPr="00EE37D3" w:rsidRDefault="0093005C" w:rsidP="00A21DE9">
      <w:pPr>
        <w:pStyle w:val="Text"/>
      </w:pPr>
      <w:r w:rsidRPr="00EE37D3">
        <w:t>Bude se s tím muset vypořádat. Když mu bylo osm a chtěl zahnat nějaká strašidla, pomohlo mu, když si přetáhl přes hlavu přikrývku. Nebo když si zalezl do postele. Jenže už mu nebylo osm.</w:t>
      </w:r>
    </w:p>
    <w:p w:rsidR="00967FBE" w:rsidRPr="00EE37D3" w:rsidRDefault="0093005C" w:rsidP="00A21DE9">
      <w:pPr>
        <w:pStyle w:val="Text"/>
      </w:pPr>
      <w:r w:rsidRPr="00EE37D3">
        <w:t>Najednou se zastavil.</w:t>
      </w:r>
    </w:p>
    <w:p w:rsidR="00967FBE" w:rsidRPr="00EE37D3" w:rsidRDefault="0093005C" w:rsidP="00A21DE9">
      <w:pPr>
        <w:pStyle w:val="Text"/>
      </w:pPr>
      <w:r w:rsidRPr="00EE37D3">
        <w:t xml:space="preserve">I zvuk utichl. Skoro si přál, aby se znovu ozval. Prudce se otočil. Asi pět metrů od něj se zastavil nějaký člověk. Viděl jenom trochu sehnutou siluetu. </w:t>
      </w:r>
      <w:r w:rsidR="00967FBE" w:rsidRPr="00EE37D3">
        <w:t>„</w:t>
      </w:r>
      <w:r w:rsidRPr="00EE37D3">
        <w:t>Jste pan Brandes?</w:t>
      </w:r>
      <w:r w:rsidR="00967FBE" w:rsidRPr="00EE37D3">
        <w:t>“</w:t>
      </w:r>
      <w:r w:rsidRPr="00EE37D3">
        <w:t xml:space="preserve"> zeptal se neznámý zastřeným hlasem. I Brandes </w:t>
      </w:r>
      <w:proofErr w:type="gramStart"/>
      <w:r w:rsidRPr="00EE37D3">
        <w:t>měl vyschlo</w:t>
      </w:r>
      <w:proofErr w:type="gramEnd"/>
      <w:r w:rsidRPr="00EE37D3">
        <w:t xml:space="preserve"> v krku. </w:t>
      </w:r>
      <w:r w:rsidRPr="00EE37D3">
        <w:rPr>
          <w:i/>
        </w:rPr>
        <w:t>Sakra!</w:t>
      </w:r>
    </w:p>
    <w:p w:rsidR="00967FBE" w:rsidRPr="00EE37D3" w:rsidRDefault="0093005C" w:rsidP="00A21DE9">
      <w:pPr>
        <w:pStyle w:val="Text"/>
      </w:pPr>
      <w:r w:rsidRPr="00EE37D3">
        <w:lastRenderedPageBreak/>
        <w:t>Černý obrys se chvilku nehýbal. Brandes vydal slabý zvuk, ale pak hned ztichl. Ze stínu listoví na prázdném prostranství vedle cesty se ze tmy vynořila další postava. Přišla blíž. Stejně jako ta první. Ale pak ta druhá skočila jako panter a ozval se tichý vzdech, jako když vymáčknete z propíchnutého balónku zbytek vzduchu.</w:t>
      </w:r>
    </w:p>
    <w:p w:rsidR="00967FBE" w:rsidRPr="00EE37D3" w:rsidRDefault="0093005C" w:rsidP="00A21DE9">
      <w:pPr>
        <w:pStyle w:val="Text"/>
      </w:pPr>
      <w:r w:rsidRPr="00EE37D3">
        <w:t>První postava se sesula k zemi.</w:t>
      </w:r>
    </w:p>
    <w:p w:rsidR="00967FBE" w:rsidRPr="00EE37D3" w:rsidRDefault="0093005C" w:rsidP="00A21DE9">
      <w:pPr>
        <w:pStyle w:val="Text"/>
      </w:pPr>
      <w:r w:rsidRPr="00EE37D3">
        <w:t>Ta druhá se vzpřímila a Brandes si uvědomil, že se na něj dívá. Uvědomil si, že má strach, moc velký strach. Snad ještě nikdy v životě se takhle nebál.</w:t>
      </w:r>
    </w:p>
    <w:p w:rsidR="00967FBE" w:rsidRPr="00EE37D3" w:rsidRDefault="0093005C" w:rsidP="00A21DE9">
      <w:pPr>
        <w:pStyle w:val="Text"/>
      </w:pPr>
      <w:r w:rsidRPr="00EE37D3">
        <w:t>Pak se dal do smíchu. Ulevilo se mu.</w:t>
      </w:r>
    </w:p>
    <w:p w:rsidR="00967FBE" w:rsidRPr="00EE37D3" w:rsidRDefault="00967FBE" w:rsidP="00A21DE9">
      <w:pPr>
        <w:pStyle w:val="Text"/>
      </w:pPr>
      <w:r w:rsidRPr="00EE37D3">
        <w:t>„</w:t>
      </w:r>
      <w:r w:rsidR="0093005C" w:rsidRPr="00EE37D3">
        <w:t>Alexi, jste v pořádku?</w:t>
      </w:r>
      <w:r w:rsidRPr="00EE37D3">
        <w:t>“</w:t>
      </w:r>
      <w:r w:rsidR="0093005C" w:rsidRPr="00EE37D3">
        <w:t xml:space="preserve"> Byl to pochopitelně Kracke.</w:t>
      </w:r>
    </w:p>
    <w:p w:rsidR="00967FBE" w:rsidRPr="00EE37D3" w:rsidRDefault="00967FBE" w:rsidP="00A21DE9">
      <w:pPr>
        <w:pStyle w:val="Text"/>
      </w:pPr>
      <w:r w:rsidRPr="00EE37D3">
        <w:t>„</w:t>
      </w:r>
      <w:r w:rsidR="0093005C" w:rsidRPr="00EE37D3">
        <w:t>Jak se to vezme.</w:t>
      </w:r>
      <w:r w:rsidRPr="00EE37D3">
        <w:t>“</w:t>
      </w:r>
    </w:p>
    <w:p w:rsidR="00967FBE" w:rsidRPr="00EE37D3" w:rsidRDefault="00967FBE" w:rsidP="00A21DE9">
      <w:pPr>
        <w:pStyle w:val="Text"/>
      </w:pPr>
      <w:r w:rsidRPr="00EE37D3">
        <w:t>„</w:t>
      </w:r>
      <w:r w:rsidR="0093005C" w:rsidRPr="00EE37D3">
        <w:t>Fajn. Promiňte, že jsem musel přerušit vaši večerní procházku, ale</w:t>
      </w:r>
      <w:r w:rsidRPr="00EE37D3">
        <w:t>…</w:t>
      </w:r>
      <w:r w:rsidR="0093005C" w:rsidRPr="00EE37D3">
        <w:t xml:space="preserve"> vidíte, že to měl v úmyslu někdo jiný.</w:t>
      </w:r>
      <w:r w:rsidRPr="00EE37D3">
        <w:t>“</w:t>
      </w:r>
    </w:p>
    <w:p w:rsidR="00967FBE" w:rsidRPr="00EE37D3" w:rsidRDefault="0093005C" w:rsidP="00A21DE9">
      <w:pPr>
        <w:pStyle w:val="Text"/>
      </w:pPr>
      <w:r w:rsidRPr="00EE37D3">
        <w:t>Kracke sáhl do stínu a zvedl nějaký předmět. Musel to být revolver s tlumičem toho neznámého.</w:t>
      </w:r>
    </w:p>
    <w:p w:rsidR="00967FBE" w:rsidRPr="00EE37D3" w:rsidRDefault="00967FBE" w:rsidP="00A21DE9">
      <w:pPr>
        <w:pStyle w:val="Text"/>
      </w:pPr>
      <w:r w:rsidRPr="00EE37D3">
        <w:t>„</w:t>
      </w:r>
      <w:r w:rsidR="0093005C" w:rsidRPr="00EE37D3">
        <w:t>Já sem nepatřím,</w:t>
      </w:r>
      <w:r w:rsidRPr="00EE37D3">
        <w:t>“</w:t>
      </w:r>
      <w:r w:rsidR="0093005C" w:rsidRPr="00EE37D3">
        <w:t xml:space="preserve"> řekl Brandes tak tiše, že ho bylo sotva slyšet. Když se vrátil pod lampu, Kracke k němu přistoupil.</w:t>
      </w:r>
    </w:p>
    <w:p w:rsidR="00967FBE" w:rsidRPr="00EE37D3" w:rsidRDefault="00967FBE" w:rsidP="00A21DE9">
      <w:pPr>
        <w:pStyle w:val="Text"/>
      </w:pPr>
      <w:r w:rsidRPr="00EE37D3">
        <w:t>„</w:t>
      </w:r>
      <w:r w:rsidR="0093005C" w:rsidRPr="00EE37D3">
        <w:t>Já vím, Alexi. Je mi líto, že tady musíte být.</w:t>
      </w:r>
      <w:r w:rsidRPr="00EE37D3">
        <w:t>“</w:t>
      </w:r>
      <w:r w:rsidR="0093005C" w:rsidRPr="00EE37D3">
        <w:t xml:space="preserve"> Mávl rukou a zřejmě si neuvědomil, že v ní drží nůž.</w:t>
      </w:r>
    </w:p>
    <w:p w:rsidR="00967FBE" w:rsidRPr="00EE37D3" w:rsidRDefault="00967FBE" w:rsidP="00A21DE9">
      <w:pPr>
        <w:pStyle w:val="Text"/>
      </w:pPr>
      <w:r w:rsidRPr="00EE37D3">
        <w:t>„</w:t>
      </w:r>
      <w:r w:rsidR="0093005C" w:rsidRPr="00EE37D3">
        <w:t>Vy jste sem skutečně přijel, abyste mě chránil,</w:t>
      </w:r>
      <w:r w:rsidRPr="00EE37D3">
        <w:t>“</w:t>
      </w:r>
      <w:r w:rsidR="0093005C" w:rsidRPr="00EE37D3">
        <w:t xml:space="preserve"> řekl Brandes nevýrazně.</w:t>
      </w:r>
    </w:p>
    <w:p w:rsidR="00967FBE" w:rsidRPr="00EE37D3" w:rsidRDefault="00967FBE" w:rsidP="00A21DE9">
      <w:pPr>
        <w:pStyle w:val="Text"/>
      </w:pPr>
      <w:r w:rsidRPr="00EE37D3">
        <w:t>„</w:t>
      </w:r>
      <w:r w:rsidR="0093005C" w:rsidRPr="00EE37D3">
        <w:t>Nedělám takovéhle věci pro zábavu, Alexi.</w:t>
      </w:r>
      <w:r w:rsidRPr="00EE37D3">
        <w:t>“</w:t>
      </w:r>
      <w:r w:rsidR="0093005C" w:rsidRPr="00EE37D3">
        <w:t xml:space="preserve"> Kracke se shýbl a utřel ostří nože o mužovy kalhoty. Napřímil se, vzal Brandese pod paží, otočil ho a vedl ho k doku. Přitom zavřel nůž a strčil ho do kapsy. </w:t>
      </w:r>
      <w:r w:rsidRPr="00EE37D3">
        <w:t>„</w:t>
      </w:r>
      <w:r w:rsidR="0093005C" w:rsidRPr="00EE37D3">
        <w:t>Musím zavolat, aby to tu uklidili,</w:t>
      </w:r>
      <w:r w:rsidRPr="00EE37D3">
        <w:t>“</w:t>
      </w:r>
      <w:r w:rsidR="0093005C" w:rsidRPr="00EE37D3">
        <w:t xml:space="preserve"> řekl. Zastavili se před telefonní budkou na konci cesty.</w:t>
      </w:r>
    </w:p>
    <w:p w:rsidR="00967FBE" w:rsidRPr="00EE37D3" w:rsidRDefault="0093005C" w:rsidP="00A21DE9">
      <w:pPr>
        <w:pStyle w:val="Text"/>
      </w:pPr>
      <w:r w:rsidRPr="00EE37D3">
        <w:t>Brandes jako by se nedokázal na nic soustředit. Kracke mluvil klidně do telefonu. Přes dveře nebylo nic slyšet a Brandes si ani nebyl jistý, jestli by o to stál. Jenom přemýšlel, jaké číslo asi musí člověk zavolat, aby bylo za temné noci na ostrově odklizeno tělo člověka.</w:t>
      </w:r>
    </w:p>
    <w:p w:rsidR="00967FBE" w:rsidRPr="00EE37D3" w:rsidRDefault="0093005C" w:rsidP="00A21DE9">
      <w:pPr>
        <w:pStyle w:val="Text"/>
      </w:pPr>
      <w:r w:rsidRPr="00EE37D3">
        <w:t xml:space="preserve">Kracke domluvil a zase vzal Brandese pod paží. </w:t>
      </w:r>
      <w:r w:rsidR="00967FBE" w:rsidRPr="00EE37D3">
        <w:t>„</w:t>
      </w:r>
      <w:r w:rsidRPr="00EE37D3">
        <w:t>Alexi, vím, že je to pro vás těžké.</w:t>
      </w:r>
      <w:r w:rsidR="00967FBE" w:rsidRPr="00EE37D3">
        <w:t>“</w:t>
      </w:r>
    </w:p>
    <w:p w:rsidR="00967FBE" w:rsidRPr="00EE37D3" w:rsidRDefault="00967FBE" w:rsidP="00A21DE9">
      <w:pPr>
        <w:pStyle w:val="Text"/>
      </w:pPr>
      <w:r w:rsidRPr="00EE37D3">
        <w:t>„</w:t>
      </w:r>
      <w:r w:rsidR="0093005C" w:rsidRPr="00EE37D3">
        <w:t>Těžké?</w:t>
      </w:r>
      <w:r w:rsidRPr="00EE37D3">
        <w:t>“</w:t>
      </w:r>
      <w:r w:rsidR="0093005C" w:rsidRPr="00EE37D3">
        <w:t xml:space="preserve"> Brandes náhle pocítil zlost. Neuvědomoval si, že mluví hlasitěji.</w:t>
      </w:r>
    </w:p>
    <w:p w:rsidR="00967FBE" w:rsidRPr="00EE37D3" w:rsidRDefault="00967FBE" w:rsidP="00A21DE9">
      <w:pPr>
        <w:pStyle w:val="Text"/>
      </w:pPr>
      <w:r w:rsidRPr="00EE37D3">
        <w:lastRenderedPageBreak/>
        <w:t>„</w:t>
      </w:r>
      <w:r w:rsidR="0093005C" w:rsidRPr="00EE37D3">
        <w:t>Tiše,</w:t>
      </w:r>
      <w:r w:rsidRPr="00EE37D3">
        <w:t>“</w:t>
      </w:r>
      <w:r w:rsidR="0093005C" w:rsidRPr="00EE37D3">
        <w:t xml:space="preserve"> šeptl Kracke a on poslechl. </w:t>
      </w:r>
      <w:r w:rsidRPr="00EE37D3">
        <w:t>„</w:t>
      </w:r>
      <w:r w:rsidR="0093005C" w:rsidRPr="00EE37D3">
        <w:t>Aspoň nám dejte šanci, abychom mohli toho chlápka uklidit. Všechno pak bude jednodušší.</w:t>
      </w:r>
      <w:r w:rsidRPr="00EE37D3">
        <w:t>“</w:t>
      </w:r>
    </w:p>
    <w:p w:rsidR="00967FBE" w:rsidRPr="00EE37D3" w:rsidRDefault="0093005C" w:rsidP="00A21DE9">
      <w:pPr>
        <w:pStyle w:val="Text"/>
      </w:pPr>
      <w:r w:rsidRPr="00EE37D3">
        <w:t>Kracke má pravdu, měl by se stydět za své dětinské chování v tomto chlapském světě.</w:t>
      </w:r>
    </w:p>
    <w:p w:rsidR="00967FBE" w:rsidRPr="00EE37D3" w:rsidRDefault="00967FBE" w:rsidP="00A21DE9">
      <w:pPr>
        <w:pStyle w:val="Text"/>
      </w:pPr>
      <w:r w:rsidRPr="00EE37D3">
        <w:t>„</w:t>
      </w:r>
      <w:r w:rsidR="0093005C" w:rsidRPr="00EE37D3">
        <w:t>Ano, je to těžké,</w:t>
      </w:r>
      <w:r w:rsidRPr="00EE37D3">
        <w:t>“</w:t>
      </w:r>
      <w:r w:rsidR="0093005C" w:rsidRPr="00EE37D3">
        <w:t xml:space="preserve"> řekl klidněji. </w:t>
      </w:r>
      <w:r w:rsidRPr="00EE37D3">
        <w:t>„</w:t>
      </w:r>
      <w:r w:rsidR="0093005C" w:rsidRPr="00EE37D3">
        <w:t>Nedokážu si představit, že jsem pro někoho tak nebezpečný, aby mu stálo za to mě zabít.</w:t>
      </w:r>
      <w:r w:rsidRPr="00EE37D3">
        <w:t>“</w:t>
      </w:r>
    </w:p>
    <w:p w:rsidR="00967FBE" w:rsidRPr="00EE37D3" w:rsidRDefault="00967FBE" w:rsidP="00A21DE9">
      <w:pPr>
        <w:pStyle w:val="Text"/>
      </w:pPr>
      <w:r w:rsidRPr="00EE37D3">
        <w:t>„</w:t>
      </w:r>
      <w:r w:rsidR="0093005C" w:rsidRPr="00EE37D3">
        <w:t>Jenom jestli si moc nefandíte.</w:t>
      </w:r>
      <w:r w:rsidRPr="00EE37D3">
        <w:t>“</w:t>
      </w:r>
      <w:r w:rsidR="0093005C" w:rsidRPr="00EE37D3">
        <w:t xml:space="preserve"> Kracke to řekl jako vtip, ale Brandes cítil, že to míní vážně. Kracke totiž neměl rád, když si lidi moc fandili.</w:t>
      </w:r>
    </w:p>
    <w:p w:rsidR="00967FBE" w:rsidRPr="00EE37D3" w:rsidRDefault="00967FBE" w:rsidP="00A21DE9">
      <w:pPr>
        <w:pStyle w:val="Text"/>
      </w:pPr>
      <w:r w:rsidRPr="00EE37D3">
        <w:t>„</w:t>
      </w:r>
      <w:r w:rsidR="0093005C" w:rsidRPr="00EE37D3">
        <w:t>Možná. Ale možná mě to napadlo hlavně proto, že jsem úplně vyděšený.</w:t>
      </w:r>
      <w:r w:rsidRPr="00EE37D3">
        <w:t>“</w:t>
      </w:r>
    </w:p>
    <w:p w:rsidR="00967FBE" w:rsidRPr="00EE37D3" w:rsidRDefault="00967FBE" w:rsidP="00A21DE9">
      <w:pPr>
        <w:pStyle w:val="Text"/>
      </w:pPr>
      <w:r w:rsidRPr="00EE37D3">
        <w:t>„</w:t>
      </w:r>
      <w:r w:rsidR="0093005C" w:rsidRPr="00EE37D3">
        <w:t>Na tom není nic divného.</w:t>
      </w:r>
      <w:r w:rsidRPr="00EE37D3">
        <w:t>“</w:t>
      </w:r>
    </w:p>
    <w:p w:rsidR="00967FBE" w:rsidRPr="00EE37D3" w:rsidRDefault="00967FBE" w:rsidP="00A21DE9">
      <w:pPr>
        <w:pStyle w:val="Text"/>
      </w:pPr>
      <w:r w:rsidRPr="00EE37D3">
        <w:t>„</w:t>
      </w:r>
      <w:r w:rsidR="0093005C" w:rsidRPr="00EE37D3">
        <w:t>Jak dlouho budu v nebezpečí?</w:t>
      </w:r>
      <w:r w:rsidRPr="00EE37D3">
        <w:t>“</w:t>
      </w:r>
    </w:p>
    <w:p w:rsidR="00967FBE" w:rsidRPr="00EE37D3" w:rsidRDefault="00967FBE" w:rsidP="00A21DE9">
      <w:pPr>
        <w:pStyle w:val="Text"/>
      </w:pPr>
      <w:r w:rsidRPr="00EE37D3">
        <w:t>„</w:t>
      </w:r>
      <w:r w:rsidR="0093005C" w:rsidRPr="00EE37D3">
        <w:t>Jak dlouho bude trvat ta epidemie?</w:t>
      </w:r>
      <w:r w:rsidRPr="00EE37D3">
        <w:t>“</w:t>
      </w:r>
    </w:p>
    <w:p w:rsidR="00967FBE" w:rsidRPr="00EE37D3" w:rsidRDefault="00967FBE" w:rsidP="00A21DE9">
      <w:pPr>
        <w:pStyle w:val="Text"/>
      </w:pPr>
      <w:r w:rsidRPr="00EE37D3">
        <w:t>„</w:t>
      </w:r>
      <w:r w:rsidR="0093005C" w:rsidRPr="00EE37D3">
        <w:t>Rozumím.</w:t>
      </w:r>
      <w:r w:rsidRPr="00EE37D3">
        <w:t>“</w:t>
      </w:r>
    </w:p>
    <w:p w:rsidR="00967FBE" w:rsidRPr="00EE37D3" w:rsidRDefault="00967FBE" w:rsidP="00A21DE9">
      <w:pPr>
        <w:pStyle w:val="Text"/>
      </w:pPr>
      <w:r w:rsidRPr="00EE37D3">
        <w:t>„</w:t>
      </w:r>
      <w:r w:rsidR="0093005C" w:rsidRPr="00EE37D3">
        <w:t>Myslím, že jste teprve na začátku.</w:t>
      </w:r>
      <w:r w:rsidRPr="00EE37D3">
        <w:t>“</w:t>
      </w:r>
    </w:p>
    <w:p w:rsidR="00967FBE" w:rsidRPr="00EE37D3" w:rsidRDefault="0093005C" w:rsidP="00A21DE9">
      <w:pPr>
        <w:pStyle w:val="Text"/>
      </w:pPr>
      <w:r w:rsidRPr="00EE37D3">
        <w:t xml:space="preserve">Došli do dobře osvětlené části doku a k lávce, která vedla k </w:t>
      </w:r>
      <w:r w:rsidRPr="00EE37D3">
        <w:rPr>
          <w:i/>
        </w:rPr>
        <w:t xml:space="preserve">Siege. </w:t>
      </w:r>
      <w:r w:rsidR="00967FBE" w:rsidRPr="00EE37D3">
        <w:t>„</w:t>
      </w:r>
      <w:r w:rsidRPr="00EE37D3">
        <w:t>Zdržíte se jenom do zítřka?</w:t>
      </w:r>
      <w:r w:rsidR="00967FBE" w:rsidRPr="00EE37D3">
        <w:t>“</w:t>
      </w:r>
      <w:r w:rsidRPr="00EE37D3">
        <w:t xml:space="preserve"> zeptal se Kracka.</w:t>
      </w:r>
    </w:p>
    <w:p w:rsidR="00967FBE" w:rsidRPr="00EE37D3" w:rsidRDefault="0093005C" w:rsidP="00A21DE9">
      <w:pPr>
        <w:pStyle w:val="Text"/>
      </w:pPr>
      <w:r w:rsidRPr="00EE37D3">
        <w:t xml:space="preserve">Ten zaváhal a potom odpověděl: </w:t>
      </w:r>
      <w:r w:rsidR="00967FBE" w:rsidRPr="00EE37D3">
        <w:t>„</w:t>
      </w:r>
      <w:r w:rsidRPr="00EE37D3">
        <w:t>Ano. Ještě jste si to nerozmyslel? Sakra, člověče, málem jste měl kulku v těle!</w:t>
      </w:r>
      <w:r w:rsidR="00967FBE" w:rsidRPr="00EE37D3">
        <w:t>“</w:t>
      </w:r>
    </w:p>
    <w:p w:rsidR="00967FBE" w:rsidRPr="00EE37D3" w:rsidRDefault="00967FBE" w:rsidP="00A21DE9">
      <w:pPr>
        <w:pStyle w:val="Text"/>
      </w:pPr>
      <w:r w:rsidRPr="00EE37D3">
        <w:t>„</w:t>
      </w:r>
      <w:r w:rsidR="0093005C" w:rsidRPr="00EE37D3">
        <w:t>To je na tom to nejhorší.</w:t>
      </w:r>
      <w:r w:rsidRPr="00EE37D3">
        <w:t>“</w:t>
      </w:r>
      <w:r w:rsidR="0093005C" w:rsidRPr="00EE37D3">
        <w:t xml:space="preserve"> Brandes pohlédl tázavě na Kracka. Aspoň Krackovi jeho pohled tak připadal.</w:t>
      </w:r>
    </w:p>
    <w:p w:rsidR="00967FBE" w:rsidRPr="00EE37D3" w:rsidRDefault="00967FBE" w:rsidP="00A21DE9">
      <w:pPr>
        <w:pStyle w:val="Text"/>
      </w:pPr>
      <w:r w:rsidRPr="00EE37D3">
        <w:t>„</w:t>
      </w:r>
      <w:r w:rsidR="0093005C" w:rsidRPr="00EE37D3">
        <w:t>Co?</w:t>
      </w:r>
      <w:r w:rsidRPr="00EE37D3">
        <w:t>“</w:t>
      </w:r>
    </w:p>
    <w:p w:rsidR="00967FBE" w:rsidRPr="00EE37D3" w:rsidRDefault="00967FBE" w:rsidP="00A21DE9">
      <w:pPr>
        <w:pStyle w:val="Text"/>
      </w:pPr>
      <w:r w:rsidRPr="00EE37D3">
        <w:t>„</w:t>
      </w:r>
      <w:r w:rsidR="0093005C" w:rsidRPr="00EE37D3">
        <w:t>No, už jsem se rozhodl, že zítra odjedu do Lyle.</w:t>
      </w:r>
      <w:r w:rsidRPr="00EE37D3">
        <w:t>“</w:t>
      </w:r>
      <w:r w:rsidR="0093005C" w:rsidRPr="00EE37D3">
        <w:t xml:space="preserve"> Kracke vypadal zmateně. </w:t>
      </w:r>
      <w:r w:rsidRPr="00EE37D3">
        <w:t>„</w:t>
      </w:r>
      <w:r w:rsidR="0093005C" w:rsidRPr="00EE37D3">
        <w:t xml:space="preserve">A </w:t>
      </w:r>
      <w:r w:rsidRPr="00EE37D3">
        <w:t>teď</w:t>
      </w:r>
      <w:r w:rsidR="0093005C" w:rsidRPr="00EE37D3">
        <w:t>?</w:t>
      </w:r>
      <w:r w:rsidRPr="00EE37D3">
        <w:t>“</w:t>
      </w:r>
    </w:p>
    <w:p w:rsidR="00967FBE" w:rsidRPr="00EE37D3" w:rsidRDefault="00967FBE" w:rsidP="00A21DE9">
      <w:pPr>
        <w:pStyle w:val="Text"/>
      </w:pPr>
      <w:r w:rsidRPr="00EE37D3">
        <w:t>„</w:t>
      </w:r>
      <w:r w:rsidR="0093005C" w:rsidRPr="00EE37D3">
        <w:t>Vím, že vám to nebude dávat smysl. Myslím, že to ani smysl nedává. Teď jsem tak vyděšený, že vážně uvažuju o tom, že bych měl udělat něco, čím bych tomu zabránil.</w:t>
      </w:r>
      <w:r w:rsidRPr="00EE37D3">
        <w:t>“</w:t>
      </w:r>
    </w:p>
    <w:p w:rsidR="00967FBE" w:rsidRPr="00EE37D3" w:rsidRDefault="00967FBE" w:rsidP="00A21DE9">
      <w:pPr>
        <w:pStyle w:val="Text"/>
      </w:pPr>
      <w:r w:rsidRPr="00EE37D3">
        <w:t>„</w:t>
      </w:r>
      <w:r w:rsidR="0093005C" w:rsidRPr="00EE37D3">
        <w:t>Ale co?</w:t>
      </w:r>
      <w:r w:rsidRPr="00EE37D3">
        <w:t>“</w:t>
      </w:r>
      <w:r w:rsidR="0093005C" w:rsidRPr="00EE37D3">
        <w:t xml:space="preserve"> zeptal se Kracke.</w:t>
      </w:r>
    </w:p>
    <w:p w:rsidR="00967FBE" w:rsidRPr="00EE37D3" w:rsidRDefault="00967FBE" w:rsidP="00A21DE9">
      <w:pPr>
        <w:pStyle w:val="Text"/>
      </w:pPr>
      <w:r w:rsidRPr="00EE37D3">
        <w:t>„</w:t>
      </w:r>
      <w:r w:rsidR="0093005C" w:rsidRPr="00EE37D3">
        <w:t>Utéct. Zbaběle utéct. Risknout to.</w:t>
      </w:r>
      <w:r w:rsidRPr="00EE37D3">
        <w:t>“</w:t>
      </w:r>
      <w:r w:rsidR="0093005C" w:rsidRPr="00EE37D3">
        <w:t xml:space="preserve"> Odmlčel se. </w:t>
      </w:r>
      <w:r w:rsidRPr="00EE37D3">
        <w:t>„</w:t>
      </w:r>
      <w:r w:rsidR="0093005C" w:rsidRPr="00EE37D3">
        <w:t>Smiřte se s tím, Kracku. Buďte k sobě upřímný. Moc dobře víte, že se mnou v Lyle nemůžete být nepřetržitě. A když nemůžete</w:t>
      </w:r>
      <w:r w:rsidRPr="00EE37D3">
        <w:t>…“</w:t>
      </w:r>
    </w:p>
    <w:p w:rsidR="00967FBE" w:rsidRPr="00EE37D3" w:rsidRDefault="00967FBE" w:rsidP="00A21DE9">
      <w:pPr>
        <w:pStyle w:val="Text"/>
      </w:pPr>
      <w:r w:rsidRPr="00EE37D3">
        <w:t>„</w:t>
      </w:r>
      <w:r w:rsidR="0093005C" w:rsidRPr="00EE37D3">
        <w:t>Alexi, pokuste se vyspat.</w:t>
      </w:r>
      <w:r w:rsidRPr="00EE37D3">
        <w:t>“</w:t>
      </w:r>
      <w:r w:rsidR="0093005C" w:rsidRPr="00EE37D3">
        <w:t xml:space="preserve"> Brandese překvapila ta náhlá rozhodnost v Krackově hlase. </w:t>
      </w:r>
      <w:r w:rsidRPr="00EE37D3">
        <w:t>„</w:t>
      </w:r>
      <w:r w:rsidR="0093005C" w:rsidRPr="00EE37D3">
        <w:t>Berte to jako noční můru. Snažte se na to zapomenout.</w:t>
      </w:r>
      <w:r w:rsidRPr="00EE37D3">
        <w:t>“</w:t>
      </w:r>
    </w:p>
    <w:p w:rsidR="00967FBE" w:rsidRPr="00EE37D3" w:rsidRDefault="0093005C" w:rsidP="00A21DE9">
      <w:pPr>
        <w:pStyle w:val="Text"/>
      </w:pPr>
      <w:r w:rsidRPr="00EE37D3">
        <w:t>Potom Kracke odešel.</w:t>
      </w:r>
    </w:p>
    <w:p w:rsidR="00967FBE" w:rsidRPr="00EE37D3" w:rsidRDefault="0093005C" w:rsidP="00A21DE9">
      <w:pPr>
        <w:pStyle w:val="Text"/>
      </w:pPr>
      <w:r w:rsidRPr="00EE37D3">
        <w:lastRenderedPageBreak/>
        <w:t>Brandes se zase cítil tak strašně bezbranný a ještě víc se bál. Někde četl, že když strach, dosáhne určitého stupně, nastoupí otupělost. Nevěřil tomu.</w:t>
      </w:r>
    </w:p>
    <w:p w:rsidR="00967FBE" w:rsidRPr="00EE37D3" w:rsidRDefault="0093005C" w:rsidP="00A21DE9">
      <w:pPr>
        <w:pStyle w:val="Text"/>
      </w:pPr>
      <w:r w:rsidRPr="00EE37D3">
        <w:t>Ale Kracke byl profesionál. Pokud měl pocit, že Brandesovi už dneska nehrozí žádné nebezpečí, měl pro to své důvody. Brandes mu musel věřit.</w:t>
      </w:r>
    </w:p>
    <w:p w:rsidR="00967FBE" w:rsidRPr="00EE37D3" w:rsidRDefault="0093005C" w:rsidP="00A21DE9">
      <w:pPr>
        <w:pStyle w:val="Text"/>
      </w:pPr>
      <w:r w:rsidRPr="00EE37D3">
        <w:t xml:space="preserve">Vystoupil na palubu </w:t>
      </w:r>
      <w:r w:rsidRPr="00EE37D3">
        <w:rPr>
          <w:i/>
        </w:rPr>
        <w:t xml:space="preserve">Siege, </w:t>
      </w:r>
      <w:r w:rsidRPr="00EE37D3">
        <w:t>zamkl za sebou dveře a sešel do salonu. Byl si jistý, že neusne, a tak se ani neobtěžoval se svlékáním. Došel do kapitánské kabiny, vyzul si boty a lehl si. Během několika minut usnul.</w:t>
      </w:r>
    </w:p>
    <w:p w:rsidR="00967FBE" w:rsidRPr="00EE37D3" w:rsidRDefault="0093005C" w:rsidP="00A21DE9">
      <w:pPr>
        <w:pStyle w:val="Text"/>
      </w:pPr>
      <w:r w:rsidRPr="00EE37D3">
        <w:t>Než usnul, přemýšlel, jestli má ráno zavolat Allenberga.</w:t>
      </w:r>
    </w:p>
    <w:p w:rsidR="00967FBE" w:rsidRPr="00EE37D3" w:rsidRDefault="0093005C" w:rsidP="00A21DE9">
      <w:pPr>
        <w:pStyle w:val="Text"/>
      </w:pPr>
      <w:r w:rsidRPr="00EE37D3">
        <w:t>Dvě stě metrů odtud splnil tým na odstranění těl svůj úkol.</w:t>
      </w:r>
    </w:p>
    <w:p w:rsidR="00967FBE" w:rsidRPr="00EE37D3" w:rsidRDefault="0093005C" w:rsidP="00A21DE9">
      <w:pPr>
        <w:pStyle w:val="Text"/>
      </w:pPr>
      <w:r w:rsidRPr="00EE37D3">
        <w:t>Muž, který sledoval Brandese, se jednoduše zvedl ze země a vydal se do svého pokoje v motelu. Tam ze sebe odstranil stopy krve, jak nejlépe to šlo. Zaklepal dvakrát na Krackovy dveře, aby mu sdělil, že je zpátky. Uslyšel zevnitř podrážděné Dobrou noc a přemýšlel, co provedl špatně. Pokrčil rameny a odešel do svého pokoje.</w:t>
      </w:r>
    </w:p>
    <w:p w:rsidR="001F7266" w:rsidRDefault="0093005C" w:rsidP="00A21DE9">
      <w:pPr>
        <w:pStyle w:val="Text"/>
      </w:pPr>
      <w:r w:rsidRPr="00EE37D3">
        <w:t>Sakra, nic přece nemohlo být špatně.</w:t>
      </w:r>
    </w:p>
    <w:p w:rsidR="00967FBE" w:rsidRDefault="001F7266" w:rsidP="00A21DE9">
      <w:pPr>
        <w:pStyle w:val="Text"/>
      </w:pPr>
      <w:r>
        <w:br w:type="page"/>
      </w:r>
    </w:p>
    <w:p w:rsidR="00A21DE9" w:rsidRDefault="00A21DE9" w:rsidP="008B6DEF">
      <w:pPr>
        <w:pStyle w:val="Nadpis1"/>
        <w:jc w:val="center"/>
      </w:pPr>
      <w:r>
        <w:t>6</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Bylo pravé poledne, ale ulice v Lyle byly prázdné jako o půlnoci. Nikde si nehrály žádné děti, nikdo nešel do školy. Ani dospělí nebyli moc vidět. Jenom když šli z jednoho obchodu do druhého nebo z obchodu do auta. To byly jediné důkazy, že pár malých obchodů má otevřeno. Ve městě bylo málo tržišť. Většina obyvatel nakupovala ve stáncích, které v poslední době vyrostly jako houby po dešti v sousedních obcích, které ležely poblíž větších silnic.</w:t>
      </w:r>
    </w:p>
    <w:p w:rsidR="00967FBE" w:rsidRPr="00EE37D3" w:rsidRDefault="0093005C" w:rsidP="00A21DE9">
      <w:pPr>
        <w:pStyle w:val="Text"/>
      </w:pPr>
      <w:r w:rsidRPr="00EE37D3">
        <w:t>Auta, která projížděla kolem, měla často zapnutá výstražná světla a měla zelenou barvu. Ta zelená byla v Lyle novinkou. Bylo zvláštní, že si zrovna tohle místo vybrala armáda pro vojenské cvičení.</w:t>
      </w:r>
    </w:p>
    <w:p w:rsidR="00967FBE" w:rsidRPr="00EE37D3" w:rsidRDefault="0093005C" w:rsidP="00A21DE9">
      <w:pPr>
        <w:pStyle w:val="Text"/>
      </w:pPr>
      <w:r w:rsidRPr="00EE37D3">
        <w:t>Nikoho nenapadlo spojovat přítomnost vojáků s chřipkou, která v poslední době zachvátila město.</w:t>
      </w:r>
    </w:p>
    <w:p w:rsidR="00967FBE" w:rsidRPr="00EE37D3" w:rsidRDefault="0093005C" w:rsidP="00A21DE9">
      <w:pPr>
        <w:pStyle w:val="Text"/>
      </w:pPr>
      <w:r w:rsidRPr="00EE37D3">
        <w:t>Lyle se pomalu rozrůstalo, až počet obyvatel dosáhl pěti tisíc. Lidé nežili jen v centru, ale i v přilehlých osadách nebo v mnohem menší, teprve se rozvíjející obchodní oblasti, vzdálené několik kilometrů. Nehledě na poměrně velkou rozlohu bylo Lyle spíš malé město.</w:t>
      </w:r>
    </w:p>
    <w:p w:rsidR="00967FBE" w:rsidRPr="00EE37D3" w:rsidRDefault="0093005C" w:rsidP="00A21DE9">
      <w:pPr>
        <w:pStyle w:val="Text"/>
      </w:pPr>
      <w:r w:rsidRPr="00EE37D3">
        <w:t>Jako řada jiných měst v New Hampshiru vzniklo v polovině osmnáctého století v místě, které bylo něco mezi údolím a horským úbočím. Na jedné straně byly vidět rozložité kopce, které náhle přecházely ve strmé vrcholy. Byl to nádherný pohled. A když se člověk podíval opačným směrem, uviděl údolí, rozdělené na půdu ležící ladem a na pole, na kterých se pěstovaly různé zemědělské plodiny, především kukuřice.</w:t>
      </w:r>
    </w:p>
    <w:p w:rsidR="00967FBE" w:rsidRPr="00EE37D3" w:rsidRDefault="0093005C" w:rsidP="00A21DE9">
      <w:pPr>
        <w:pStyle w:val="Text"/>
      </w:pPr>
      <w:r w:rsidRPr="00EE37D3">
        <w:t>Zemědělci z Lyle, stejně jako většina ostatních v této části Nové Anglie, měli pole přímo nad úzkými silnicemi, které většinou tvořily hranice mezi pozemky jednotlivých farem. Nevadilo jim, že motoristé projíždějící kolem často zastavovali, aby si utrhli jeden nebo dva sladké kukuřičné klasy. Bylo těžké sklidit úrodu tak blízko silnice a kukuřice, která tam rostla, by stejně přišla nazmar.</w:t>
      </w:r>
    </w:p>
    <w:p w:rsidR="00967FBE" w:rsidRPr="00EE37D3" w:rsidRDefault="0093005C" w:rsidP="00A21DE9">
      <w:pPr>
        <w:pStyle w:val="Text"/>
      </w:pPr>
      <w:r w:rsidRPr="00EE37D3">
        <w:lastRenderedPageBreak/>
        <w:t>Jejich postoj byl typický pro tuto oblast. Ty klasy vyrostly samy, a proto je lepší, když si kukuřici někdo natrhá a má z toh</w:t>
      </w:r>
      <w:r w:rsidR="00967FBE" w:rsidRPr="00EE37D3">
        <w:t>o u</w:t>
      </w:r>
      <w:r w:rsidRPr="00EE37D3">
        <w:t>žitek, než kdyby přišla nazmar. Kromě toho nikdo si nenat</w:t>
      </w:r>
      <w:r w:rsidR="00967FBE" w:rsidRPr="00EE37D3">
        <w:t>rh</w:t>
      </w:r>
      <w:r w:rsidRPr="00EE37D3">
        <w:t>á moc.</w:t>
      </w:r>
    </w:p>
    <w:p w:rsidR="00967FBE" w:rsidRPr="00EE37D3" w:rsidRDefault="0093005C" w:rsidP="00A21DE9">
      <w:pPr>
        <w:pStyle w:val="Text"/>
      </w:pPr>
      <w:r w:rsidRPr="00EE37D3">
        <w:t>Lyle byl typ města, o jakém si mnoho Američanů z velkoměst myslí, že existuje jenom v knihách a filmech o starých časech.</w:t>
      </w:r>
    </w:p>
    <w:p w:rsidR="00967FBE" w:rsidRPr="00EE37D3" w:rsidRDefault="0093005C" w:rsidP="00A21DE9">
      <w:pPr>
        <w:pStyle w:val="Text"/>
      </w:pPr>
      <w:r w:rsidRPr="00EE37D3">
        <w:t>Málokdy se tady zamyká. Zájemci o nákup nemovitostí jednoduše přijedou k prázdnému domu, který je určený na prodej, vejdou dovnitř a prohlédnou si ho, a teprve potom případně zavolají do realitní kanceláře. Měděné nádobí a mosazné svítilny dodávají zdejším domům lesku. Lidi z této oblasti ani ve snu nenapadne, že by je někdo mohl okrást.</w:t>
      </w:r>
    </w:p>
    <w:p w:rsidR="00967FBE" w:rsidRPr="00EE37D3" w:rsidRDefault="0093005C" w:rsidP="00A21DE9">
      <w:pPr>
        <w:pStyle w:val="Text"/>
      </w:pPr>
      <w:r w:rsidRPr="00EE37D3">
        <w:t xml:space="preserve">Jsou si bližší, než by si kdy mohli být ve velkém městě, ačkoli ve skutečnosti žijí mnohem dál od sebe. Ale v tom tkví nebezpečí pro Lyle a pro všechna další města nedaleko odtud </w:t>
      </w:r>
      <w:r w:rsidR="00967FBE" w:rsidRPr="00EE37D3">
        <w:t>–</w:t>
      </w:r>
      <w:r w:rsidRPr="00EE37D3">
        <w:t xml:space="preserve"> nebo lépe řečeno pro každou malou komunitu důvěřivých lidí.</w:t>
      </w:r>
    </w:p>
    <w:p w:rsidR="00967FBE" w:rsidRPr="00EE37D3" w:rsidRDefault="0093005C" w:rsidP="00A21DE9">
      <w:pPr>
        <w:pStyle w:val="Text"/>
      </w:pPr>
      <w:r w:rsidRPr="00EE37D3">
        <w:t>Doktor Jonathan Shortell se z New Yorku přestěhoval do New Hampshiru, aby unikl ruchu velkoměsta, ale aby od něj zase nebyl moc daleko. Jako spousta městských obyvatel se nedokázal stoprocentně vzdát rychlého tempa života ve velkoměstě. Velkoměsto. Pro Shortella, který toho hodně procestoval, byl New York jediným místem, které si tento titul zasloužilo. Teď mu stačilo vědomí, že to hemžení je vzdáleno jenom necelou hodinu letadlem. Používal malý Beech 99, řízení pilotem, jehož uniforma se skládala z kravaty pod svetrem do véčka.</w:t>
      </w:r>
    </w:p>
    <w:p w:rsidR="00967FBE" w:rsidRPr="00EE37D3" w:rsidRDefault="0093005C" w:rsidP="00A21DE9">
      <w:pPr>
        <w:pStyle w:val="Text"/>
      </w:pPr>
      <w:r w:rsidRPr="00EE37D3">
        <w:t>Ale v posledních dnech panoval v Lyle takový ruch, že začal pochybovat, jestli se rozhodl správně.</w:t>
      </w:r>
    </w:p>
    <w:p w:rsidR="00967FBE" w:rsidRPr="00EE37D3" w:rsidRDefault="0093005C" w:rsidP="00A21DE9">
      <w:pPr>
        <w:pStyle w:val="Text"/>
      </w:pPr>
      <w:r w:rsidRPr="00EE37D3">
        <w:t xml:space="preserve">Ozval se zvonek a klidný ženský hlas oznamoval modrý kód </w:t>
      </w:r>
      <w:r w:rsidR="00967FBE" w:rsidRPr="00EE37D3">
        <w:t>–</w:t>
      </w:r>
      <w:r w:rsidRPr="00EE37D3">
        <w:t xml:space="preserve"> ohrožení života. Reproduktory rozmístěné na stropech v chodbách dávaly jistotu, že ten hlas je slyšet po celé Nemocnici svatého Sydneyho v Lyle. Hlášení bylo deprimující.</w:t>
      </w:r>
    </w:p>
    <w:p w:rsidR="00967FBE" w:rsidRPr="00EE37D3" w:rsidRDefault="0093005C" w:rsidP="00A21DE9">
      <w:pPr>
        <w:pStyle w:val="Text"/>
      </w:pPr>
      <w:r w:rsidRPr="00EE37D3">
        <w:t>Někdo zatajil dech a srdce se mu zastavilo.</w:t>
      </w:r>
    </w:p>
    <w:p w:rsidR="00967FBE" w:rsidRPr="00EE37D3" w:rsidRDefault="0093005C" w:rsidP="00A21DE9">
      <w:pPr>
        <w:pStyle w:val="Text"/>
      </w:pPr>
      <w:r w:rsidRPr="00EE37D3">
        <w:t xml:space="preserve">Shortell vešel do pokoje sester a opřel se o pult u recepce. </w:t>
      </w:r>
      <w:r w:rsidR="00E262E0">
        <w:t xml:space="preserve">Tři </w:t>
      </w:r>
      <w:r w:rsidRPr="00EE37D3">
        <w:t>zachmuření lidé v bílých pláštích tlačili chodbou rachotící vozík z nerezu s různými léky a přístroji od adrenalinu po defibrilátor, které někdy lékařům pomůžou vrátit zemřelé do života.</w:t>
      </w:r>
    </w:p>
    <w:p w:rsidR="00967FBE" w:rsidRPr="00EE37D3" w:rsidRDefault="0093005C" w:rsidP="00A21DE9">
      <w:pPr>
        <w:pStyle w:val="Text"/>
      </w:pPr>
      <w:r w:rsidRPr="00EE37D3">
        <w:lastRenderedPageBreak/>
        <w:t xml:space="preserve">Shortell si nedělal iluze, že tenhle tým záchranářů tentokrát uspěje, a pokud ano, pochyboval, že pacient bude žít dlouho. Bude ohlášeno další ohrožení života a celá procedura se bude opakovat </w:t>
      </w:r>
      <w:r w:rsidR="00967FBE" w:rsidRPr="00EE37D3">
        <w:t>–</w:t>
      </w:r>
      <w:r w:rsidRPr="00EE37D3">
        <w:t xml:space="preserve"> dokud lékař nakonec nerozhodne, že případ je skutečně beznadějný, a nenapíše do pacientovy karty mystické, ale často soucitné slovo Neoživovat.</w:t>
      </w:r>
    </w:p>
    <w:p w:rsidR="00967FBE" w:rsidRPr="00EE37D3" w:rsidRDefault="0093005C" w:rsidP="00A21DE9">
      <w:pPr>
        <w:pStyle w:val="Text"/>
      </w:pPr>
      <w:r w:rsidRPr="00EE37D3">
        <w:t xml:space="preserve">Nebyla to běžná praxe a většina lékařů si dřív, než napsala tato slova, promluvila s pozůstalými. Častěji se v kartě objevovalo slovo </w:t>
      </w:r>
      <w:r w:rsidRPr="00EE37D3">
        <w:rPr>
          <w:i/>
        </w:rPr>
        <w:t xml:space="preserve">nespěchat. </w:t>
      </w:r>
      <w:r w:rsidRPr="00EE37D3">
        <w:t>Sestry a technici to dodržovali, ale jak si všiml, ne s velkým nadšením.</w:t>
      </w:r>
    </w:p>
    <w:p w:rsidR="00967FBE" w:rsidRPr="00EE37D3" w:rsidRDefault="0093005C" w:rsidP="00A21DE9">
      <w:pPr>
        <w:pStyle w:val="Text"/>
      </w:pPr>
      <w:r w:rsidRPr="00EE37D3">
        <w:t>Poplach kvůli ohrožení života se v poslední době stal běžnou záležitostí, ale žádný z pacientů, na nichž aplikovali tu nejm</w:t>
      </w:r>
      <w:r w:rsidR="00967FBE" w:rsidRPr="00EE37D3">
        <w:t>od</w:t>
      </w:r>
      <w:r w:rsidRPr="00EE37D3">
        <w:t>ernější technologii a nejlepší léky, vlastně neměl šanci na uzdravení.</w:t>
      </w:r>
    </w:p>
    <w:p w:rsidR="00967FBE" w:rsidRPr="00EE37D3" w:rsidRDefault="0093005C" w:rsidP="00A21DE9">
      <w:pPr>
        <w:pStyle w:val="Text"/>
      </w:pPr>
      <w:r w:rsidRPr="00EE37D3">
        <w:t>Právě Shortell před několika dny upozornil CVN, Centrum pro výzkum nemocí v Atlantě, že se tady něco děje. Moc si od toho nesliboval, ale nemohl udělat nic lepšího.</w:t>
      </w:r>
    </w:p>
    <w:p w:rsidR="00967FBE" w:rsidRPr="00EE37D3" w:rsidRDefault="0093005C" w:rsidP="00A21DE9">
      <w:pPr>
        <w:pStyle w:val="Text"/>
      </w:pPr>
      <w:r w:rsidRPr="00EE37D3">
        <w:t xml:space="preserve">Symptomy jsou pořád stejné </w:t>
      </w:r>
      <w:r w:rsidR="00967FBE" w:rsidRPr="00EE37D3">
        <w:t>–</w:t>
      </w:r>
      <w:r w:rsidRPr="00EE37D3">
        <w:t xml:space="preserve"> nemocným se špatně dýchá, mají ochablé svaly, trochu vypoulené oči, protože jejich postižené plíce nestačí okysličit krev a odstranit odpadní látky. Vysoká horečka se u nich střídá se zimnicí, kdy je zalévá studený pot. Tělní systém se hroutí jako padající dominové kostky. Následuje smrt.</w:t>
      </w:r>
    </w:p>
    <w:p w:rsidR="00967FBE" w:rsidRPr="00EE37D3" w:rsidRDefault="0093005C" w:rsidP="00A21DE9">
      <w:pPr>
        <w:pStyle w:val="Text"/>
      </w:pPr>
      <w:r w:rsidRPr="00EE37D3">
        <w:t>Ordinuje se intravenózně keflin a další širokospektrální antibiotika, i když má Shortell podezření, že ani keflin, ani ostatní léky nezabírají. Pokud nemoc vyvolává nějaký virus, antibiotika jsou sice neúčinná, ale zabránila by tomu, aby zesláblé pacientovo tělo napadla druhotná bakteriologická infekce, například zápal plic.</w:t>
      </w:r>
    </w:p>
    <w:p w:rsidR="00967FBE" w:rsidRPr="00EE37D3" w:rsidRDefault="0093005C" w:rsidP="00A21DE9">
      <w:pPr>
        <w:pStyle w:val="Text"/>
      </w:pPr>
      <w:r w:rsidRPr="00EE37D3">
        <w:t>U nikoho z padesáti sedmi osob nakažených tou záhadnou nemocí, která stále víc připomínala infekční zápal plic, to zatím nezabralo. Shortell by byl rád, kdyby to zabralo aspoň u některých, protože by zůstali naživu a mohli by chytit něco jiného, čemu by rozuměl a dokázal by to léčit.</w:t>
      </w:r>
    </w:p>
    <w:p w:rsidR="00967FBE" w:rsidRPr="00EE37D3" w:rsidRDefault="0093005C" w:rsidP="00A21DE9">
      <w:pPr>
        <w:pStyle w:val="Text"/>
      </w:pPr>
      <w:r w:rsidRPr="00EE37D3">
        <w:t>Uviděl neupravenou, asi pětatřicetiletou sestru, která přichá</w:t>
      </w:r>
      <w:r w:rsidR="009F6630">
        <w:t>zela na oddělení. Ještě si ho n</w:t>
      </w:r>
      <w:r w:rsidRPr="00EE37D3">
        <w:t>evšimla. Hlavu měla unaveně skloněnou. Když vešla, začala otáčet pořadačem, ve kterém byly umístěny desky s kartami pacientů z jejího patra.</w:t>
      </w:r>
    </w:p>
    <w:p w:rsidR="00967FBE" w:rsidRPr="00EE37D3" w:rsidRDefault="00967FBE" w:rsidP="00A21DE9">
      <w:pPr>
        <w:pStyle w:val="Text"/>
      </w:pPr>
      <w:r w:rsidRPr="00EE37D3">
        <w:t>„</w:t>
      </w:r>
      <w:r w:rsidR="0093005C" w:rsidRPr="00EE37D3">
        <w:t>Kdo?</w:t>
      </w:r>
      <w:r w:rsidRPr="00EE37D3">
        <w:t>“</w:t>
      </w:r>
      <w:r w:rsidR="0093005C" w:rsidRPr="00EE37D3">
        <w:t xml:space="preserve"> zeptal se a ona se na něj podívala.</w:t>
      </w:r>
    </w:p>
    <w:p w:rsidR="00967FBE" w:rsidRPr="00EE37D3" w:rsidRDefault="00967FBE" w:rsidP="00A21DE9">
      <w:pPr>
        <w:pStyle w:val="Text"/>
      </w:pPr>
      <w:r w:rsidRPr="00EE37D3">
        <w:lastRenderedPageBreak/>
        <w:t>„</w:t>
      </w:r>
      <w:r w:rsidR="0093005C" w:rsidRPr="00EE37D3">
        <w:t>Harlsonová.</w:t>
      </w:r>
      <w:r w:rsidRPr="00EE37D3">
        <w:t>“</w:t>
      </w:r>
      <w:r w:rsidR="0093005C" w:rsidRPr="00EE37D3">
        <w:t xml:space="preserve"> Tón jejího hlasu nenechával nikoho na pochybách, že pokusy oživit Sáru Harlsonovou skončily neúspěšně. Sestra Jeannette Pierceová vybrala z pořadače jedny desky a posadila se. Rozevřela je a udělala do karty poznámku. Potom desky odložila a otočila se k Shortellovi. </w:t>
      </w:r>
      <w:r w:rsidRPr="00EE37D3">
        <w:t>„</w:t>
      </w:r>
      <w:r w:rsidR="0093005C" w:rsidRPr="00EE37D3">
        <w:t>Něco nového od prosektorů?</w:t>
      </w:r>
      <w:r w:rsidRPr="00EE37D3">
        <w:t>“</w:t>
      </w:r>
    </w:p>
    <w:p w:rsidR="00967FBE" w:rsidRPr="00EE37D3" w:rsidRDefault="00967FBE" w:rsidP="00A21DE9">
      <w:pPr>
        <w:pStyle w:val="Text"/>
      </w:pPr>
      <w:r w:rsidRPr="00EE37D3">
        <w:t>„</w:t>
      </w:r>
      <w:r w:rsidR="0093005C" w:rsidRPr="00EE37D3">
        <w:t>Myslím, že jsou dole na patologii. Aspoň někteří. Jeden nebo dva hovoří s pacienty a minimálně dva epidemiologové odešl</w:t>
      </w:r>
      <w:r w:rsidRPr="00EE37D3">
        <w:t>i d</w:t>
      </w:r>
      <w:r w:rsidR="0093005C" w:rsidRPr="00EE37D3">
        <w:t>o laboratoří Futures,</w:t>
      </w:r>
      <w:r w:rsidRPr="00EE37D3">
        <w:t>“</w:t>
      </w:r>
      <w:r w:rsidR="0093005C" w:rsidRPr="00EE37D3">
        <w:t xml:space="preserve"> odpověděl a měl na mysli Brandesovu laboratoř. Doufal, že ať už Lyle zachvátilo cokoli, nevzniklo to ve Futures. O tom, co se tam provádělo, toho věděl velmi málo </w:t>
      </w:r>
      <w:r w:rsidRPr="00EE37D3">
        <w:t>–</w:t>
      </w:r>
      <w:r w:rsidR="009F6630">
        <w:t xml:space="preserve"> </w:t>
      </w:r>
      <w:r w:rsidR="0093005C" w:rsidRPr="00EE37D3">
        <w:t>jen to, že se tam zabývali experimenty s DNA.</w:t>
      </w:r>
    </w:p>
    <w:p w:rsidR="00967FBE" w:rsidRPr="00EE37D3" w:rsidRDefault="0093005C" w:rsidP="00A21DE9">
      <w:pPr>
        <w:pStyle w:val="Text"/>
      </w:pPr>
      <w:r w:rsidRPr="00EE37D3">
        <w:t>Shortell se párkrát setkal s Peterem Brandesem, ale neměl moc příležitostí poznat ho nějak blíž. A ani z profesionálního hlediska neměli příliš společného. Teď si tím ale nebyl úplně jistý.</w:t>
      </w:r>
    </w:p>
    <w:p w:rsidR="00967FBE" w:rsidRPr="00EE37D3" w:rsidRDefault="0093005C" w:rsidP="00A21DE9">
      <w:pPr>
        <w:pStyle w:val="Text"/>
      </w:pPr>
      <w:r w:rsidRPr="00EE37D3">
        <w:t>Byl si pochopitelně vědom toho, že laboratoře Futures nabízejí týmu z CVN lepší možnosti pro hledání původce nemoci. Laboratoř na oddělení patologie v jejich nemocnici nebyla zařízena na tak komplikované testy. A snažil se přesvědčit sám sebe, že pracovníci CVN využívají laboratoře Futures kvůli modernímu zařízení, a ne kvůli podezření, že původce nemoci vznikl právě tam. Jak se postupně vylučovaly různé nemoci, stále víc pozornosti věnovali všichni této možnosti.</w:t>
      </w:r>
    </w:p>
    <w:p w:rsidR="00967FBE" w:rsidRPr="00EE37D3" w:rsidRDefault="00967FBE" w:rsidP="00A21DE9">
      <w:pPr>
        <w:pStyle w:val="Text"/>
      </w:pPr>
      <w:r w:rsidRPr="00EE37D3">
        <w:t>„</w:t>
      </w:r>
      <w:r w:rsidR="0093005C" w:rsidRPr="00EE37D3">
        <w:t>Mluvil jste s nimi teď někdy?</w:t>
      </w:r>
      <w:r w:rsidRPr="00EE37D3">
        <w:t>“</w:t>
      </w:r>
      <w:r w:rsidR="0093005C" w:rsidRPr="00EE37D3">
        <w:t xml:space="preserve"> zeptala se Jeannette.</w:t>
      </w:r>
    </w:p>
    <w:p w:rsidR="00967FBE" w:rsidRPr="00EE37D3" w:rsidRDefault="00967FBE" w:rsidP="00A21DE9">
      <w:pPr>
        <w:pStyle w:val="Text"/>
      </w:pPr>
      <w:r w:rsidRPr="00EE37D3">
        <w:t>„</w:t>
      </w:r>
      <w:r w:rsidR="0093005C" w:rsidRPr="00EE37D3">
        <w:t>Od včerejška ne. Mají spoustu práce se sbíráním vzorků. Předpokládám, že je brzy pošlou do Atlanty. Asi co nejdřív taky zajedu do Futures a nabídnu své služby.</w:t>
      </w:r>
      <w:r w:rsidRPr="00EE37D3">
        <w:t>“</w:t>
      </w:r>
      <w:r w:rsidR="0093005C" w:rsidRPr="00EE37D3">
        <w:t xml:space="preserve"> Usmál se. </w:t>
      </w:r>
      <w:r w:rsidRPr="00EE37D3">
        <w:t>„</w:t>
      </w:r>
      <w:r w:rsidR="0093005C" w:rsidRPr="00EE37D3">
        <w:t>Připadá mi, že tady nejsem k ničemu.</w:t>
      </w:r>
      <w:r w:rsidRPr="00EE37D3">
        <w:t>“</w:t>
      </w:r>
    </w:p>
    <w:p w:rsidR="00967FBE" w:rsidRPr="00EE37D3" w:rsidRDefault="00967FBE" w:rsidP="00A21DE9">
      <w:pPr>
        <w:pStyle w:val="Text"/>
      </w:pPr>
      <w:r w:rsidRPr="00EE37D3">
        <w:t>„</w:t>
      </w:r>
      <w:r w:rsidR="0093005C" w:rsidRPr="00EE37D3">
        <w:t>Nemyslete si, doktore, že vám budu zvedat sebevědomí.</w:t>
      </w:r>
      <w:r w:rsidRPr="00EE37D3">
        <w:t>“</w:t>
      </w:r>
      <w:r w:rsidR="0093005C" w:rsidRPr="00EE37D3">
        <w:t xml:space="preserve"> Podívala se mu zpříma do očí. </w:t>
      </w:r>
      <w:r w:rsidRPr="00EE37D3">
        <w:t>„</w:t>
      </w:r>
      <w:r w:rsidR="0093005C" w:rsidRPr="00EE37D3">
        <w:t>Pravděpodobně to pochází z Futures, nemyslíte?</w:t>
      </w:r>
      <w:r w:rsidRPr="00EE37D3">
        <w:t>“</w:t>
      </w:r>
    </w:p>
    <w:p w:rsidR="00967FBE" w:rsidRPr="00EE37D3" w:rsidRDefault="00967FBE" w:rsidP="00A21DE9">
      <w:pPr>
        <w:pStyle w:val="Text"/>
      </w:pPr>
      <w:r w:rsidRPr="00EE37D3">
        <w:t>„</w:t>
      </w:r>
      <w:r w:rsidR="0093005C" w:rsidRPr="00EE37D3">
        <w:t>Neřekl bych.</w:t>
      </w:r>
      <w:r w:rsidRPr="00EE37D3">
        <w:t>“</w:t>
      </w:r>
    </w:p>
    <w:p w:rsidR="00967FBE" w:rsidRPr="00EE37D3" w:rsidRDefault="00967FBE" w:rsidP="00A21DE9">
      <w:pPr>
        <w:pStyle w:val="Text"/>
      </w:pPr>
      <w:r w:rsidRPr="00EE37D3">
        <w:t>„</w:t>
      </w:r>
      <w:r w:rsidR="0093005C" w:rsidRPr="00EE37D3">
        <w:t>Tak proč to tady armáda hermeticky uzavřela? Nebo jste uvěřil té pohádce o cvičení, kterou plukovník všude rozhlašoval?</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w:t>
      </w:r>
      <w:r w:rsidRPr="00EE37D3">
        <w:t>„</w:t>
      </w:r>
      <w:r w:rsidR="0093005C" w:rsidRPr="00EE37D3">
        <w:t xml:space="preserve">A pochybuji, že lidé tady mu to budou baštit moc dlouho. Nejsou slepí. Ale všechno se seběhlo tak rychle, že si </w:t>
      </w:r>
      <w:r w:rsidR="0093005C" w:rsidRPr="00EE37D3">
        <w:lastRenderedPageBreak/>
        <w:t>zatím nikdo nevšiml, že sem lidé přicházejí, ale neodcházejí odtud. Dávám jim ještě dva dny,</w:t>
      </w:r>
      <w:r w:rsidRPr="00EE37D3">
        <w:t>“</w:t>
      </w:r>
      <w:r w:rsidR="0093005C" w:rsidRPr="00EE37D3">
        <w:t xml:space="preserve"> dodal.</w:t>
      </w:r>
    </w:p>
    <w:p w:rsidR="00967FBE" w:rsidRPr="00EE37D3" w:rsidRDefault="00967FBE" w:rsidP="00A21DE9">
      <w:pPr>
        <w:pStyle w:val="Text"/>
      </w:pPr>
      <w:r w:rsidRPr="00EE37D3">
        <w:t>„</w:t>
      </w:r>
      <w:r w:rsidR="0093005C" w:rsidRPr="00EE37D3">
        <w:t>To je možné. Kolik lidí už zemřelo?</w:t>
      </w:r>
      <w:r w:rsidRPr="00EE37D3">
        <w:t>“</w:t>
      </w:r>
    </w:p>
    <w:p w:rsidR="00967FBE" w:rsidRPr="00EE37D3" w:rsidRDefault="00967FBE" w:rsidP="00A21DE9">
      <w:pPr>
        <w:pStyle w:val="Text"/>
      </w:pPr>
      <w:r w:rsidRPr="00EE37D3">
        <w:t>„</w:t>
      </w:r>
      <w:r w:rsidR="0093005C" w:rsidRPr="00EE37D3">
        <w:t>Myslím, že třicet osm.</w:t>
      </w:r>
      <w:r w:rsidRPr="00EE37D3">
        <w:t>“</w:t>
      </w:r>
    </w:p>
    <w:p w:rsidR="00967FBE" w:rsidRPr="00EE37D3" w:rsidRDefault="00967FBE" w:rsidP="00A21DE9">
      <w:pPr>
        <w:pStyle w:val="Text"/>
      </w:pPr>
      <w:r w:rsidRPr="00EE37D3">
        <w:t>„</w:t>
      </w:r>
      <w:r w:rsidR="0093005C" w:rsidRPr="00EE37D3">
        <w:t>V márnici je jenom šest mrtvých.</w:t>
      </w:r>
      <w:r w:rsidRPr="00EE37D3">
        <w:t>“</w:t>
      </w:r>
    </w:p>
    <w:p w:rsidR="00967FBE" w:rsidRPr="00EE37D3" w:rsidRDefault="00967FBE" w:rsidP="00A21DE9">
      <w:pPr>
        <w:pStyle w:val="Text"/>
      </w:pPr>
      <w:r w:rsidRPr="00EE37D3">
        <w:t>„</w:t>
      </w:r>
      <w:r w:rsidR="0093005C" w:rsidRPr="00EE37D3">
        <w:t>Plukovník Lawrence určil místo pro dočasné pohřbívání. Těla budou předána rodinám, teprve až bude stanovena příčina smrti. A nalezena účinná léčba.</w:t>
      </w:r>
      <w:r w:rsidRPr="00EE37D3">
        <w:t>“</w:t>
      </w:r>
    </w:p>
    <w:p w:rsidR="00967FBE" w:rsidRPr="00EE37D3" w:rsidRDefault="00967FBE" w:rsidP="00A21DE9">
      <w:pPr>
        <w:pStyle w:val="Text"/>
      </w:pPr>
      <w:r w:rsidRPr="00EE37D3">
        <w:t>„</w:t>
      </w:r>
      <w:r w:rsidR="0093005C" w:rsidRPr="00EE37D3">
        <w:t>Léčba?</w:t>
      </w:r>
      <w:r w:rsidRPr="00EE37D3">
        <w:t>“</w:t>
      </w:r>
      <w:r w:rsidR="0093005C" w:rsidRPr="00EE37D3">
        <w:t xml:space="preserve"> opáčila cynicky.</w:t>
      </w:r>
    </w:p>
    <w:p w:rsidR="00967FBE" w:rsidRPr="00EE37D3" w:rsidRDefault="00967FBE" w:rsidP="00A21DE9">
      <w:pPr>
        <w:pStyle w:val="Text"/>
      </w:pPr>
      <w:r w:rsidRPr="00EE37D3">
        <w:t>„</w:t>
      </w:r>
      <w:r w:rsidR="0093005C" w:rsidRPr="00EE37D3">
        <w:t>Určitě nějaká existuje,</w:t>
      </w:r>
      <w:r w:rsidRPr="00EE37D3">
        <w:t>“</w:t>
      </w:r>
      <w:r w:rsidR="0093005C" w:rsidRPr="00EE37D3">
        <w:t xml:space="preserve"> odpověděl a </w:t>
      </w:r>
      <w:r w:rsidR="00561235">
        <w:t>byl pyšný na to, jak to zní pře</w:t>
      </w:r>
      <w:r w:rsidR="0093005C" w:rsidRPr="00EE37D3">
        <w:t>svědčivě, aspoň jemu samému. Ale Jeannette jeho naději nesdílela.</w:t>
      </w:r>
    </w:p>
    <w:p w:rsidR="00967FBE" w:rsidRPr="00EE37D3" w:rsidRDefault="00967FBE" w:rsidP="00A21DE9">
      <w:pPr>
        <w:pStyle w:val="Text"/>
      </w:pPr>
      <w:r w:rsidRPr="00EE37D3">
        <w:t>„</w:t>
      </w:r>
      <w:r w:rsidR="0093005C" w:rsidRPr="00EE37D3">
        <w:t>Jistě,</w:t>
      </w:r>
      <w:r w:rsidRPr="00EE37D3">
        <w:t>“</w:t>
      </w:r>
      <w:r w:rsidR="0093005C" w:rsidRPr="00EE37D3">
        <w:t xml:space="preserve"> prohlásila. </w:t>
      </w:r>
      <w:r w:rsidRPr="00EE37D3">
        <w:t>„</w:t>
      </w:r>
      <w:r w:rsidR="0093005C" w:rsidRPr="00EE37D3">
        <w:t>Škůdce na pšenici se taky můžete zbavit. Jenom musíte zničit veškerou pšenici.</w:t>
      </w:r>
      <w:r w:rsidRPr="00EE37D3">
        <w:t>“</w:t>
      </w:r>
    </w:p>
    <w:p w:rsidR="00967FBE" w:rsidRPr="00EE37D3" w:rsidRDefault="0093005C" w:rsidP="00A21DE9">
      <w:pPr>
        <w:pStyle w:val="Text"/>
      </w:pPr>
      <w:r w:rsidRPr="00EE37D3">
        <w:t xml:space="preserve">Shortell nechal její slova bez odpovědi. Vstal a odešel k výtahům. Měl v úmyslu podívat se na některé pacienty na jiném poschodí </w:t>
      </w:r>
      <w:r w:rsidR="00967FBE" w:rsidRPr="00EE37D3">
        <w:t>–</w:t>
      </w:r>
      <w:r w:rsidRPr="00EE37D3">
        <w:t xml:space="preserve"> na ty, kteří tady leželi s daleko prozaičtějšími nemocemi. Doufal, že mu ta návštěva zvedne náladu.</w:t>
      </w:r>
    </w:p>
    <w:p w:rsidR="00967FBE" w:rsidRPr="00EE37D3" w:rsidRDefault="0093005C" w:rsidP="00A21DE9">
      <w:pPr>
        <w:pStyle w:val="Text"/>
      </w:pPr>
      <w:r w:rsidRPr="00EE37D3">
        <w:t xml:space="preserve">Později se chtěl zastavit na patologii. Měl pro to závažný důvod. Jedna epidemioložka z týmu CVN byla velice atraktivní žena. Nejdřív ho napadlo, že teď není vhodná doba myslet na takovéhle věci, ale jak se situace zhoršovala, došel k závěru, že právě </w:t>
      </w:r>
      <w:r w:rsidR="00967FBE" w:rsidRPr="00EE37D3">
        <w:t>teď</w:t>
      </w:r>
      <w:r w:rsidRPr="00EE37D3">
        <w:t xml:space="preserve"> je ta nejvhodnější chvíle na cokoli.</w:t>
      </w:r>
    </w:p>
    <w:p w:rsidR="00967FBE" w:rsidRPr="00EE37D3" w:rsidRDefault="00967FBE" w:rsidP="00A21DE9">
      <w:pPr>
        <w:pStyle w:val="Text"/>
      </w:pPr>
    </w:p>
    <w:p w:rsidR="00967FBE" w:rsidRPr="00EE37D3" w:rsidRDefault="0093005C" w:rsidP="00A21DE9">
      <w:pPr>
        <w:pStyle w:val="Text"/>
      </w:pPr>
      <w:r w:rsidRPr="00EE37D3">
        <w:t>Dorothy Jennerová se snažila, aby za sebou zavřela prosklené dveře co nejtišeji. Zamířila do rohu verandy a postavila se vedle svého muže Emila. Oba mlčeli. Emil, silný sebevědomý muž, se díval na mírný svah, který vedl od úhledné selské usedlosti do polí dole, kde už dozrávala kukuřice.</w:t>
      </w:r>
    </w:p>
    <w:p w:rsidR="00967FBE" w:rsidRPr="00EE37D3" w:rsidRDefault="00967FBE" w:rsidP="00A21DE9">
      <w:pPr>
        <w:pStyle w:val="Text"/>
      </w:pPr>
      <w:r w:rsidRPr="00EE37D3">
        <w:t>„</w:t>
      </w:r>
      <w:r w:rsidR="0093005C" w:rsidRPr="00EE37D3">
        <w:t>Jak je jí?</w:t>
      </w:r>
      <w:r w:rsidRPr="00EE37D3">
        <w:t>“</w:t>
      </w:r>
      <w:r w:rsidR="0093005C" w:rsidRPr="00EE37D3">
        <w:t xml:space="preserve"> zeptal se, aniž by se k ženě otočil.</w:t>
      </w:r>
    </w:p>
    <w:p w:rsidR="00967FBE" w:rsidRPr="00EE37D3" w:rsidRDefault="00967FBE" w:rsidP="00A21DE9">
      <w:pPr>
        <w:pStyle w:val="Text"/>
      </w:pPr>
      <w:r w:rsidRPr="00EE37D3">
        <w:t>„</w:t>
      </w:r>
      <w:r w:rsidR="0093005C" w:rsidRPr="00EE37D3">
        <w:t>Nemá horečku,</w:t>
      </w:r>
      <w:r w:rsidRPr="00EE37D3">
        <w:t>“</w:t>
      </w:r>
      <w:r w:rsidR="0093005C" w:rsidRPr="00EE37D3">
        <w:t xml:space="preserve"> odpověděla Dorothy.</w:t>
      </w:r>
    </w:p>
    <w:p w:rsidR="00967FBE" w:rsidRPr="00EE37D3" w:rsidRDefault="00967FBE" w:rsidP="00A21DE9">
      <w:pPr>
        <w:pStyle w:val="Text"/>
      </w:pPr>
      <w:r w:rsidRPr="00EE37D3">
        <w:t>„</w:t>
      </w:r>
      <w:r w:rsidR="0093005C" w:rsidRPr="00EE37D3">
        <w:t>To je dobře.</w:t>
      </w:r>
      <w:r w:rsidRPr="00EE37D3">
        <w:t>“</w:t>
      </w:r>
    </w:p>
    <w:p w:rsidR="00967FBE" w:rsidRPr="00EE37D3" w:rsidRDefault="0093005C" w:rsidP="00A21DE9">
      <w:pPr>
        <w:pStyle w:val="Text"/>
      </w:pPr>
      <w:r w:rsidRPr="00EE37D3">
        <w:t>Znovu se pohroužili do mlčení. Dorothy registrovala jeho hluboké pravidelné dýchání, které jí připadalo hlasitější a výraznější než jindy.</w:t>
      </w:r>
    </w:p>
    <w:p w:rsidR="00967FBE" w:rsidRPr="00EE37D3" w:rsidRDefault="0093005C" w:rsidP="00A21DE9">
      <w:pPr>
        <w:pStyle w:val="Text"/>
      </w:pPr>
      <w:r w:rsidRPr="00EE37D3">
        <w:lastRenderedPageBreak/>
        <w:t xml:space="preserve">Bojí se, pomyslela si. Bez ohledu na to, co říká nebo dělá, se bojí. Je vyděšený. </w:t>
      </w:r>
      <w:r w:rsidRPr="00EE37D3">
        <w:rPr>
          <w:i/>
        </w:rPr>
        <w:t>Musím mu pomoct, jestli to je možné. Ale já se taky bojím</w:t>
      </w:r>
      <w:r w:rsidR="00967FBE" w:rsidRPr="00EE37D3">
        <w:rPr>
          <w:i/>
        </w:rPr>
        <w:t>…</w:t>
      </w:r>
    </w:p>
    <w:p w:rsidR="00967FBE" w:rsidRPr="00EE37D3" w:rsidRDefault="0093005C" w:rsidP="00A21DE9">
      <w:pPr>
        <w:pStyle w:val="Text"/>
      </w:pPr>
      <w:r w:rsidRPr="00EE37D3">
        <w:t>Neustále mysleli na svou desetiletou dcerku Nancy, která se před dvěma dny rozstonala. Vysoká horečka se rychle střídala s pocením, při kterém měla postel úplně promočenou.</w:t>
      </w:r>
    </w:p>
    <w:p w:rsidR="00967FBE" w:rsidRPr="00EE37D3" w:rsidRDefault="0093005C" w:rsidP="00A21DE9">
      <w:pPr>
        <w:pStyle w:val="Text"/>
      </w:pPr>
      <w:r w:rsidRPr="00EE37D3">
        <w:t>Jenner sledoval Jima Harjsona, který si dole na poli sedal do traktoru. Nejdřív se ozvalo hlasité bafání a hned nato se vyvalil černý kouř, jak nastartoval dieslový motor. Traktor se kodrcal dál do pole a za ním zůstávala hluboká brázda.</w:t>
      </w:r>
    </w:p>
    <w:p w:rsidR="00967FBE" w:rsidRPr="00EE37D3" w:rsidRDefault="0093005C" w:rsidP="00A21DE9">
      <w:pPr>
        <w:pStyle w:val="Text"/>
      </w:pPr>
      <w:r w:rsidRPr="00EE37D3">
        <w:t>Malá postava za volantem zamávala, když uviděla, že ji Je</w:t>
      </w:r>
      <w:r w:rsidR="00967FBE" w:rsidRPr="00EE37D3">
        <w:t>nn</w:t>
      </w:r>
      <w:r w:rsidRPr="00EE37D3">
        <w:t>erovi sledují. Emil zvedl unaveně ruku a zase ji nechal klesnout.</w:t>
      </w:r>
    </w:p>
    <w:p w:rsidR="00967FBE" w:rsidRPr="00EE37D3" w:rsidRDefault="00967FBE" w:rsidP="00A21DE9">
      <w:pPr>
        <w:pStyle w:val="Text"/>
      </w:pPr>
      <w:r w:rsidRPr="00EE37D3">
        <w:t>„</w:t>
      </w:r>
      <w:r w:rsidR="0093005C" w:rsidRPr="00EE37D3">
        <w:t>Neměli bychom ji odvézt do nemocnice?</w:t>
      </w:r>
      <w:r w:rsidRPr="00EE37D3">
        <w:t>“</w:t>
      </w:r>
    </w:p>
    <w:p w:rsidR="00967FBE" w:rsidRPr="00EE37D3" w:rsidRDefault="00967FBE" w:rsidP="00A21DE9">
      <w:pPr>
        <w:pStyle w:val="Text"/>
      </w:pPr>
      <w:r w:rsidRPr="00EE37D3">
        <w:t>„</w:t>
      </w:r>
      <w:r w:rsidR="0093005C" w:rsidRPr="00EE37D3">
        <w:t>Nevím, Doro.</w:t>
      </w:r>
      <w:r w:rsidRPr="00EE37D3">
        <w:t>“</w:t>
      </w:r>
    </w:p>
    <w:p w:rsidR="00967FBE" w:rsidRPr="00EE37D3" w:rsidRDefault="00967FBE" w:rsidP="00A21DE9">
      <w:pPr>
        <w:pStyle w:val="Text"/>
      </w:pPr>
      <w:r w:rsidRPr="00EE37D3">
        <w:t>„</w:t>
      </w:r>
      <w:r w:rsidR="0093005C" w:rsidRPr="00EE37D3">
        <w:t>Jim tam Sáru odvezl.</w:t>
      </w:r>
      <w:r w:rsidRPr="00EE37D3">
        <w:t>“</w:t>
      </w:r>
    </w:p>
    <w:p w:rsidR="00967FBE" w:rsidRPr="00EE37D3" w:rsidRDefault="00967FBE" w:rsidP="00A21DE9">
      <w:pPr>
        <w:pStyle w:val="Text"/>
      </w:pPr>
      <w:r w:rsidRPr="00EE37D3">
        <w:t>„</w:t>
      </w:r>
      <w:r w:rsidR="0093005C" w:rsidRPr="00EE37D3">
        <w:t>Jo. Já vím. Ale nevíme, jestli má Nancy to samé. Zatím.</w:t>
      </w:r>
      <w:r w:rsidRPr="00EE37D3">
        <w:t>“</w:t>
      </w:r>
    </w:p>
    <w:p w:rsidR="00967FBE" w:rsidRPr="00EE37D3" w:rsidRDefault="00967FBE" w:rsidP="00A21DE9">
      <w:pPr>
        <w:pStyle w:val="Text"/>
      </w:pPr>
      <w:r w:rsidRPr="00EE37D3">
        <w:t>„</w:t>
      </w:r>
      <w:r w:rsidR="0093005C" w:rsidRPr="00EE37D3">
        <w:t>A co když má? Co když se jí přitíží?</w:t>
      </w:r>
      <w:r w:rsidRPr="00EE37D3">
        <w:t>“</w:t>
      </w:r>
      <w:r w:rsidR="0093005C" w:rsidRPr="00EE37D3">
        <w:t xml:space="preserve"> zeptala se Dorothy s obavou v hlase. Jenner měl nepříjemný pocit.</w:t>
      </w:r>
    </w:p>
    <w:p w:rsidR="00967FBE" w:rsidRPr="00EE37D3" w:rsidRDefault="00967FBE" w:rsidP="00A21DE9">
      <w:pPr>
        <w:pStyle w:val="Text"/>
      </w:pPr>
      <w:r w:rsidRPr="00EE37D3">
        <w:t>„</w:t>
      </w:r>
      <w:r w:rsidR="0093005C" w:rsidRPr="00EE37D3">
        <w:t>Potom ji asi budeme muset odvézt. Víš, že nemám nemocnice rád.</w:t>
      </w:r>
      <w:r w:rsidRPr="00EE37D3">
        <w:t>“</w:t>
      </w:r>
    </w:p>
    <w:p w:rsidR="00967FBE" w:rsidRPr="00EE37D3" w:rsidRDefault="00967FBE" w:rsidP="00A21DE9">
      <w:pPr>
        <w:pStyle w:val="Text"/>
      </w:pPr>
      <w:r w:rsidRPr="00EE37D3">
        <w:t>„</w:t>
      </w:r>
      <w:r w:rsidR="0093005C" w:rsidRPr="00EE37D3">
        <w:t>Vím.</w:t>
      </w:r>
      <w:r w:rsidRPr="00EE37D3">
        <w:t>“</w:t>
      </w:r>
      <w:r w:rsidR="0093005C" w:rsidRPr="00EE37D3">
        <w:t xml:space="preserve"> Znovu bylo ticho, jenom sem doléhal hluk traktoru.</w:t>
      </w:r>
    </w:p>
    <w:p w:rsidR="00967FBE" w:rsidRPr="00EE37D3" w:rsidRDefault="0093005C" w:rsidP="00A21DE9">
      <w:pPr>
        <w:pStyle w:val="Text"/>
      </w:pPr>
      <w:r w:rsidRPr="00EE37D3">
        <w:t>Emil Jenner byl inteligentní a vzdělaný člověk. Zároveň byl opatrný. Všechno si důkladně promyslel, než učinil nějaké rozhodnutí. Kvality své manželky velmi oceňoval a obdivoval. A na člověka, který neměl žádné lékařské vzdělání, prokazoval v tomto oboru pozoruhodné znalosti. Několikrát byl nucen ležet v nemocnici a po této zkušenosti dospěl k závěru, že tam člověk může leda něco chytit. Když se s tím na jednom večírku svěřil svému příteli doktoru Shortellovi, ten s ním souhlasil.</w:t>
      </w:r>
    </w:p>
    <w:p w:rsidR="00967FBE" w:rsidRPr="00EE37D3" w:rsidRDefault="00967FBE" w:rsidP="00A21DE9">
      <w:pPr>
        <w:pStyle w:val="Text"/>
      </w:pPr>
      <w:r w:rsidRPr="00EE37D3">
        <w:t>„</w:t>
      </w:r>
      <w:r w:rsidR="0093005C" w:rsidRPr="00EE37D3">
        <w:t>Nejsi daleko od pravdy, Emile,</w:t>
      </w:r>
      <w:r w:rsidRPr="00EE37D3">
        <w:t>“</w:t>
      </w:r>
      <w:r w:rsidR="0093005C" w:rsidRPr="00EE37D3">
        <w:t xml:space="preserve"> řekl lékař. </w:t>
      </w:r>
      <w:r w:rsidRPr="00EE37D3">
        <w:t>„</w:t>
      </w:r>
      <w:r w:rsidR="0093005C" w:rsidRPr="00EE37D3">
        <w:t>Někdy mám pocit, že když člověk zůstane v nemocnici moc dlouho, chytí všechno, co mají ostatní pacienti. Propouštím je, dřív než opravdu onemocní,</w:t>
      </w:r>
      <w:r w:rsidRPr="00EE37D3">
        <w:t>“</w:t>
      </w:r>
      <w:r w:rsidR="0093005C" w:rsidRPr="00EE37D3">
        <w:t xml:space="preserve"> zažertoval. Snad.</w:t>
      </w:r>
    </w:p>
    <w:p w:rsidR="00967FBE" w:rsidRPr="00EE37D3" w:rsidRDefault="00967FBE" w:rsidP="00A21DE9">
      <w:pPr>
        <w:pStyle w:val="Text"/>
      </w:pPr>
      <w:r w:rsidRPr="00EE37D3">
        <w:t>„</w:t>
      </w:r>
      <w:r w:rsidR="0093005C" w:rsidRPr="00EE37D3">
        <w:t>Emile, jestli se jí přitíží, odvezeme ji tam.</w:t>
      </w:r>
      <w:r w:rsidRPr="00EE37D3">
        <w:t>“</w:t>
      </w:r>
    </w:p>
    <w:p w:rsidR="00967FBE" w:rsidRPr="00EE37D3" w:rsidRDefault="00967FBE" w:rsidP="00A21DE9">
      <w:pPr>
        <w:pStyle w:val="Text"/>
      </w:pPr>
      <w:r w:rsidRPr="00EE37D3">
        <w:t>„</w:t>
      </w:r>
      <w:r w:rsidR="0093005C" w:rsidRPr="00EE37D3">
        <w:t>Když to bude nutné, tak ji někam odvezeme. Radši bych ji zavezl do nějaké jiné nemocnice než do Lyle.</w:t>
      </w:r>
      <w:r w:rsidRPr="00EE37D3">
        <w:t>“</w:t>
      </w:r>
    </w:p>
    <w:p w:rsidR="00967FBE" w:rsidRPr="00EE37D3" w:rsidRDefault="00967FBE" w:rsidP="00A21DE9">
      <w:pPr>
        <w:pStyle w:val="Text"/>
      </w:pPr>
      <w:r w:rsidRPr="00EE37D3">
        <w:lastRenderedPageBreak/>
        <w:t>„</w:t>
      </w:r>
      <w:r w:rsidR="0093005C" w:rsidRPr="00EE37D3">
        <w:t>Co se tu děje?</w:t>
      </w:r>
      <w:r w:rsidRPr="00EE37D3">
        <w:t>“</w:t>
      </w:r>
    </w:p>
    <w:p w:rsidR="00967FBE" w:rsidRPr="00EE37D3" w:rsidRDefault="0093005C" w:rsidP="00A21DE9">
      <w:pPr>
        <w:pStyle w:val="Text"/>
      </w:pPr>
      <w:r w:rsidRPr="00EE37D3">
        <w:t>Jenner nechtěl manželku ještě víc vystrašit. Dobře věděla, že několik přátel a sousedů leží v Nemocnici svatého Sydneyho v Lyle. Od té doby, co je odvezli, už je neviděl.</w:t>
      </w:r>
    </w:p>
    <w:p w:rsidR="00967FBE" w:rsidRPr="00EE37D3" w:rsidRDefault="00967FBE" w:rsidP="00A21DE9">
      <w:pPr>
        <w:pStyle w:val="Text"/>
      </w:pPr>
      <w:r w:rsidRPr="00EE37D3">
        <w:t>„</w:t>
      </w:r>
      <w:r w:rsidR="0093005C" w:rsidRPr="00EE37D3">
        <w:t>Myslím, že nic,</w:t>
      </w:r>
      <w:r w:rsidRPr="00EE37D3">
        <w:t>“</w:t>
      </w:r>
      <w:r w:rsidR="0093005C" w:rsidRPr="00EE37D3">
        <w:t xml:space="preserve"> odpověděl. Litoval, že mluvil o jiné nemocnici, a proto dodal: </w:t>
      </w:r>
      <w:r w:rsidRPr="00EE37D3">
        <w:t>„</w:t>
      </w:r>
      <w:r w:rsidR="0093005C" w:rsidRPr="00EE37D3">
        <w:t>Slyšel jsem chválu na pár doktorů, kteří nejsou z Lyle.</w:t>
      </w:r>
      <w:r w:rsidRPr="00EE37D3">
        <w:t>“</w:t>
      </w:r>
    </w:p>
    <w:p w:rsidR="00967FBE" w:rsidRPr="00EE37D3" w:rsidRDefault="0093005C" w:rsidP="00A21DE9">
      <w:pPr>
        <w:pStyle w:val="Text"/>
      </w:pPr>
      <w:r w:rsidRPr="00EE37D3">
        <w:t>Zase mlčeli. Jenner došel k zahradní houpačce a kývl na ženu, aby se k němu přidala. Oba sledovali otevřené dveře za sebou a poslouchali, jestli neuslyší nějaký zvuk z Nancyina pokoje.</w:t>
      </w:r>
    </w:p>
    <w:p w:rsidR="00967FBE" w:rsidRPr="00EE37D3" w:rsidRDefault="0093005C" w:rsidP="00A21DE9">
      <w:pPr>
        <w:pStyle w:val="Text"/>
      </w:pPr>
      <w:r w:rsidRPr="00EE37D3">
        <w:t>Jennerovým se v Lyle líbilo. Emil Jenner se sem dostal jako dítě díky závěti. Jeho otec byl inženýr, dědeček farmář. Emil se jmenoval po něm.</w:t>
      </w:r>
    </w:p>
    <w:p w:rsidR="00967FBE" w:rsidRPr="00EE37D3" w:rsidRDefault="0093005C" w:rsidP="00A21DE9">
      <w:pPr>
        <w:pStyle w:val="Text"/>
      </w:pPr>
      <w:r w:rsidRPr="00EE37D3">
        <w:t xml:space="preserve">Vždycky si obou mužů velice vážil. Dědeček byl na svou dobu docela pokrokový člověk, a proto mu ani v nejmenším nevadilo, když se jeho syn rozhodl, že se nestane farmářem, ale odjede do Bostonu studovat na inženýra. </w:t>
      </w:r>
      <w:r w:rsidR="00967FBE" w:rsidRPr="00EE37D3">
        <w:t>„</w:t>
      </w:r>
      <w:r w:rsidRPr="00EE37D3">
        <w:t>Řekl mi, že jsem se rozhodl správně,</w:t>
      </w:r>
      <w:r w:rsidR="00967FBE" w:rsidRPr="00EE37D3">
        <w:t>“</w:t>
      </w:r>
      <w:r w:rsidRPr="00EE37D3">
        <w:t xml:space="preserve"> vyprávěl Emilův otec. </w:t>
      </w:r>
      <w:r w:rsidR="00967FBE" w:rsidRPr="00EE37D3">
        <w:t>„‚K</w:t>
      </w:r>
      <w:r w:rsidRPr="00EE37D3">
        <w:t>lidně se staň inženýrem,</w:t>
      </w:r>
      <w:r w:rsidR="00967FBE" w:rsidRPr="00EE37D3">
        <w:t>‘</w:t>
      </w:r>
      <w:r w:rsidRPr="00EE37D3">
        <w:t xml:space="preserve"> prohlásil, a když mi přál štěstí, myslel to vážně. Tohle si zapamatuj, Emile. Opravdu to tak myslel. Měl jsem pocit, že tvů</w:t>
      </w:r>
      <w:r w:rsidR="00967FBE" w:rsidRPr="00EE37D3">
        <w:t>j d</w:t>
      </w:r>
      <w:r w:rsidRPr="00EE37D3">
        <w:t>ědeček vždycky ví to, co ostatní nevěděli. A obvykle to tak i doopravdy bylo. A taky mi říkal,</w:t>
      </w:r>
      <w:r w:rsidR="00967FBE" w:rsidRPr="00EE37D3">
        <w:t>“</w:t>
      </w:r>
      <w:r w:rsidRPr="00EE37D3">
        <w:t xml:space="preserve"> pokračoval Emilův otec. </w:t>
      </w:r>
      <w:r w:rsidR="00967FBE" w:rsidRPr="00EE37D3">
        <w:t>„‚c</w:t>
      </w:r>
      <w:r w:rsidRPr="00EE37D3">
        <w:t>hci si nechat tenhle kus půdy. Ale přijde den, to ti slibuju, že tě ta půda zavolá. A ty přijdeš.</w:t>
      </w:r>
      <w:r w:rsidR="00967FBE" w:rsidRPr="00EE37D3">
        <w:t>‘</w:t>
      </w:r>
      <w:r w:rsidRPr="00EE37D3">
        <w:t xml:space="preserve"> Měl pravdu.</w:t>
      </w:r>
      <w:r w:rsidR="00967FBE" w:rsidRPr="00EE37D3">
        <w:t>“</w:t>
      </w:r>
    </w:p>
    <w:p w:rsidR="00967FBE" w:rsidRPr="00EE37D3" w:rsidRDefault="0093005C" w:rsidP="00A21DE9">
      <w:pPr>
        <w:pStyle w:val="Text"/>
      </w:pPr>
      <w:r w:rsidRPr="00EE37D3">
        <w:t>Emil nikdy nelitoval rozhodnutí svého otce vrátit se do Lyle. On sám měl v sobě něco z obou mužů. Miloval půdu, ale nebyl farmář. Udělal kompromis. Svá pole pronajímal.</w:t>
      </w:r>
    </w:p>
    <w:p w:rsidR="00967FBE" w:rsidRPr="00EE37D3" w:rsidRDefault="0093005C" w:rsidP="00A21DE9">
      <w:pPr>
        <w:pStyle w:val="Text"/>
      </w:pPr>
      <w:r w:rsidRPr="00EE37D3">
        <w:t>Sel vlastně ve stopách obou. Žil na farmě a stal se inženýrem. Měl firmu v Lyle.</w:t>
      </w:r>
    </w:p>
    <w:p w:rsidR="00967FBE" w:rsidRPr="00EE37D3" w:rsidRDefault="0093005C" w:rsidP="00A21DE9">
      <w:pPr>
        <w:pStyle w:val="Text"/>
      </w:pPr>
      <w:r w:rsidRPr="00EE37D3">
        <w:t>Je to dobrý život. Nebo spíš býval.</w:t>
      </w:r>
    </w:p>
    <w:p w:rsidR="00967FBE" w:rsidRPr="00EE37D3" w:rsidRDefault="0093005C" w:rsidP="00A21DE9">
      <w:pPr>
        <w:pStyle w:val="Text"/>
      </w:pPr>
      <w:r w:rsidRPr="00EE37D3">
        <w:t>Za normálních okolností by je nemoc dcery tolik neděsila. Děti občas stůňou. Ale ty řeči po městě, armáda a všechno kolem ho velice znepokojovalo. Doře se se svými obavami nesvěřil. Dokázal si vždycky dát dvě a dvě dohromady, ale nebyl ten typ, který to hned troubí do světa.</w:t>
      </w:r>
    </w:p>
    <w:p w:rsidR="00967FBE" w:rsidRPr="00EE37D3" w:rsidRDefault="0093005C" w:rsidP="00A21DE9">
      <w:pPr>
        <w:pStyle w:val="Text"/>
      </w:pPr>
      <w:r w:rsidRPr="00EE37D3">
        <w:lastRenderedPageBreak/>
        <w:t xml:space="preserve">Ozval se kašel a oba zvedli hlavu. Jenner položil ruku na ženino rameno a znovu se posadil na lavici. </w:t>
      </w:r>
      <w:r w:rsidR="00967FBE" w:rsidRPr="00EE37D3">
        <w:t>„</w:t>
      </w:r>
      <w:r w:rsidRPr="00EE37D3">
        <w:t>Je v pořádku,</w:t>
      </w:r>
      <w:r w:rsidR="00967FBE" w:rsidRPr="00EE37D3">
        <w:t>“</w:t>
      </w:r>
      <w:r w:rsidRPr="00EE37D3">
        <w:t xml:space="preserve"> řekl.</w:t>
      </w:r>
    </w:p>
    <w:p w:rsidR="00967FBE" w:rsidRPr="00EE37D3" w:rsidRDefault="00967FBE" w:rsidP="00A21DE9">
      <w:pPr>
        <w:pStyle w:val="Text"/>
      </w:pPr>
      <w:r w:rsidRPr="00EE37D3">
        <w:t>„</w:t>
      </w:r>
      <w:r w:rsidR="0093005C" w:rsidRPr="00EE37D3">
        <w:t>Ne, Emile, není. Bojím se.</w:t>
      </w:r>
      <w:r w:rsidRPr="00EE37D3">
        <w:t>“</w:t>
      </w:r>
    </w:p>
    <w:p w:rsidR="00967FBE" w:rsidRPr="00EE37D3" w:rsidRDefault="00967FBE" w:rsidP="00A21DE9">
      <w:pPr>
        <w:pStyle w:val="Text"/>
      </w:pPr>
      <w:r w:rsidRPr="00EE37D3">
        <w:t>„</w:t>
      </w:r>
      <w:r w:rsidR="0093005C" w:rsidRPr="00EE37D3">
        <w:t>Já taky,</w:t>
      </w:r>
      <w:r w:rsidRPr="00EE37D3">
        <w:t>“</w:t>
      </w:r>
      <w:r w:rsidR="0093005C" w:rsidRPr="00EE37D3">
        <w:t xml:space="preserve"> přiznal se nakonec. </w:t>
      </w:r>
      <w:r w:rsidRPr="00EE37D3">
        <w:t>„</w:t>
      </w:r>
      <w:r w:rsidR="0093005C" w:rsidRPr="00EE37D3">
        <w:t>Podívej,</w:t>
      </w:r>
      <w:r w:rsidRPr="00EE37D3">
        <w:t>“</w:t>
      </w:r>
      <w:r w:rsidR="0093005C" w:rsidRPr="00EE37D3">
        <w:t xml:space="preserve"> otočil se k Dorothy a zvedl jí lehce obličej, až se mu podívala do očí. </w:t>
      </w:r>
      <w:r w:rsidRPr="00EE37D3">
        <w:t>„</w:t>
      </w:r>
      <w:r w:rsidR="0093005C" w:rsidRPr="00EE37D3">
        <w:t>Slibuju ti, že udělám všechno, abych se přesvědčil, že je v pořádku. Slibuju.</w:t>
      </w:r>
      <w:r w:rsidRPr="00EE37D3">
        <w:t>“</w:t>
      </w:r>
    </w:p>
    <w:p w:rsidR="00967FBE" w:rsidRPr="00EE37D3" w:rsidRDefault="0093005C" w:rsidP="00A21DE9">
      <w:pPr>
        <w:pStyle w:val="Text"/>
      </w:pPr>
      <w:r w:rsidRPr="00EE37D3">
        <w:t>Přikývla a trochu se uvolnila, jako by se snažila načerpat manželovu sílu. Věděla, že je velmi schopný a silný. A to ji přece jen trochu uklidňovalo.</w:t>
      </w:r>
    </w:p>
    <w:p w:rsidR="00967FBE" w:rsidRPr="00EE37D3" w:rsidRDefault="00967FBE" w:rsidP="00A21DE9">
      <w:pPr>
        <w:pStyle w:val="Text"/>
      </w:pPr>
      <w:r w:rsidRPr="00EE37D3">
        <w:t>„</w:t>
      </w:r>
      <w:r w:rsidR="0093005C" w:rsidRPr="00EE37D3">
        <w:t>A co mají znamenat ty vojenské akce? Ty jsi byl na vojně.</w:t>
      </w:r>
      <w:r w:rsidRPr="00EE37D3">
        <w:t>“</w:t>
      </w:r>
    </w:p>
    <w:p w:rsidR="00967FBE" w:rsidRPr="00EE37D3" w:rsidRDefault="00967FBE" w:rsidP="00A21DE9">
      <w:pPr>
        <w:pStyle w:val="Text"/>
      </w:pPr>
      <w:r w:rsidRPr="00EE37D3">
        <w:t>„</w:t>
      </w:r>
      <w:r w:rsidR="0093005C" w:rsidRPr="00EE37D3">
        <w:t>Byl jsem technik,</w:t>
      </w:r>
      <w:r w:rsidRPr="00EE37D3">
        <w:t>“</w:t>
      </w:r>
      <w:r w:rsidR="0093005C" w:rsidRPr="00EE37D3">
        <w:t xml:space="preserve"> ohradil se. </w:t>
      </w:r>
      <w:r w:rsidRPr="00EE37D3">
        <w:t>„</w:t>
      </w:r>
      <w:r w:rsidR="0093005C" w:rsidRPr="00EE37D3">
        <w:t>Ale tohle nejsou technici.</w:t>
      </w:r>
      <w:r w:rsidRPr="00EE37D3">
        <w:t>“</w:t>
      </w:r>
      <w:r w:rsidR="0093005C" w:rsidRPr="00EE37D3">
        <w:t xml:space="preserve"> Nechal si pro sebe, že většinou jsou od pěchoty a že zaregistroval také zdravotnické a spojovací oddíly.</w:t>
      </w:r>
    </w:p>
    <w:p w:rsidR="00967FBE" w:rsidRPr="00EE37D3" w:rsidRDefault="00967FBE" w:rsidP="00A21DE9">
      <w:pPr>
        <w:pStyle w:val="Text"/>
      </w:pPr>
      <w:r w:rsidRPr="00EE37D3">
        <w:t>„</w:t>
      </w:r>
      <w:r w:rsidR="0093005C" w:rsidRPr="00EE37D3">
        <w:t>Mluvila jsem s Bobem Torrem z centrálního skladu,</w:t>
      </w:r>
      <w:r w:rsidRPr="00EE37D3">
        <w:t>“</w:t>
      </w:r>
      <w:r w:rsidR="0093005C" w:rsidRPr="00EE37D3">
        <w:t xml:space="preserve"> řekla. </w:t>
      </w:r>
      <w:r w:rsidRPr="00EE37D3">
        <w:t>„</w:t>
      </w:r>
      <w:r w:rsidR="0093005C" w:rsidRPr="00EE37D3">
        <w:t>Vojáci tam byli chvilku přede mnou.</w:t>
      </w:r>
      <w:r w:rsidRPr="00EE37D3">
        <w:t>“</w:t>
      </w:r>
    </w:p>
    <w:p w:rsidR="00967FBE" w:rsidRPr="00EE37D3" w:rsidRDefault="00967FBE" w:rsidP="00A21DE9">
      <w:pPr>
        <w:pStyle w:val="Text"/>
      </w:pPr>
      <w:r w:rsidRPr="00EE37D3">
        <w:t>„</w:t>
      </w:r>
      <w:r w:rsidR="0093005C" w:rsidRPr="00EE37D3">
        <w:t>Proč?</w:t>
      </w:r>
      <w:r w:rsidRPr="00EE37D3">
        <w:t>“</w:t>
      </w:r>
      <w:r w:rsidR="0093005C" w:rsidRPr="00EE37D3">
        <w:t xml:space="preserve"> zeptal se bez většího zájmu.</w:t>
      </w:r>
    </w:p>
    <w:p w:rsidR="00967FBE" w:rsidRPr="00EE37D3" w:rsidRDefault="00967FBE" w:rsidP="00A21DE9">
      <w:pPr>
        <w:pStyle w:val="Text"/>
      </w:pPr>
      <w:r w:rsidRPr="00EE37D3">
        <w:t>„</w:t>
      </w:r>
      <w:r w:rsidR="0093005C" w:rsidRPr="00EE37D3">
        <w:t>Kupovali si munici,</w:t>
      </w:r>
      <w:r w:rsidRPr="00EE37D3">
        <w:t>“</w:t>
      </w:r>
      <w:r w:rsidR="0093005C" w:rsidRPr="00EE37D3">
        <w:t xml:space="preserve"> řekla. </w:t>
      </w:r>
      <w:r w:rsidRPr="00EE37D3">
        <w:t>„</w:t>
      </w:r>
      <w:r w:rsidR="0093005C" w:rsidRPr="00EE37D3">
        <w:t>Nemyslíš, že by měli mít vlastní?</w:t>
      </w:r>
      <w:r w:rsidRPr="00EE37D3">
        <w:t>“</w:t>
      </w:r>
    </w:p>
    <w:p w:rsidR="001F7266" w:rsidRDefault="00967FBE" w:rsidP="00A21DE9">
      <w:pPr>
        <w:pStyle w:val="Text"/>
      </w:pPr>
      <w:r w:rsidRPr="00EE37D3">
        <w:t>„</w:t>
      </w:r>
      <w:r w:rsidR="0093005C" w:rsidRPr="00EE37D3">
        <w:t>Určitě ji mají.</w:t>
      </w:r>
      <w:r w:rsidRPr="00EE37D3">
        <w:t>“</w:t>
      </w:r>
      <w:r w:rsidR="0093005C" w:rsidRPr="00EE37D3">
        <w:t xml:space="preserve"> Jenner cítil, jak mu břišní a zádové svaly najednou ztuhly.</w:t>
      </w:r>
    </w:p>
    <w:p w:rsidR="00967FBE" w:rsidRDefault="001F7266" w:rsidP="00A21DE9">
      <w:pPr>
        <w:pStyle w:val="Text"/>
      </w:pPr>
      <w:r>
        <w:br w:type="page"/>
      </w:r>
    </w:p>
    <w:p w:rsidR="00A21DE9" w:rsidRDefault="00A21DE9" w:rsidP="008B6DEF">
      <w:pPr>
        <w:pStyle w:val="Nadpis1"/>
        <w:jc w:val="center"/>
      </w:pPr>
      <w:r>
        <w:t>7</w:t>
      </w:r>
    </w:p>
    <w:p w:rsidR="00A21DE9" w:rsidRDefault="00A21DE9" w:rsidP="00A21DE9">
      <w:pPr>
        <w:pStyle w:val="Text"/>
      </w:pPr>
    </w:p>
    <w:p w:rsidR="00A21DE9" w:rsidRPr="00EE37D3" w:rsidRDefault="00A21DE9" w:rsidP="00A21DE9">
      <w:pPr>
        <w:pStyle w:val="Text"/>
      </w:pPr>
    </w:p>
    <w:p w:rsidR="00967FBE" w:rsidRPr="00EE37D3" w:rsidRDefault="0093005C" w:rsidP="00A21DE9">
      <w:pPr>
        <w:pStyle w:val="Text"/>
      </w:pPr>
      <w:r w:rsidRPr="00EE37D3">
        <w:t xml:space="preserve">Brandes zanechal </w:t>
      </w:r>
      <w:r w:rsidRPr="00EE37D3">
        <w:rPr>
          <w:i/>
        </w:rPr>
        <w:t xml:space="preserve">Siege </w:t>
      </w:r>
      <w:r w:rsidR="00A21DE9">
        <w:t>v Tomas</w:t>
      </w:r>
      <w:r w:rsidRPr="00EE37D3">
        <w:t xml:space="preserve">ově péči. Ten se na nic neptal, ale evidentně si dělal starosti. To přece není Brandesův styl opustit </w:t>
      </w:r>
      <w:r w:rsidR="00967FBE" w:rsidRPr="00EE37D3">
        <w:t>loď</w:t>
      </w:r>
      <w:r w:rsidRPr="00EE37D3">
        <w:t xml:space="preserve"> a neříct, kdy se vrátí.</w:t>
      </w:r>
    </w:p>
    <w:p w:rsidR="00967FBE" w:rsidRPr="00EE37D3" w:rsidRDefault="0093005C" w:rsidP="00A21DE9">
      <w:pPr>
        <w:pStyle w:val="Text"/>
      </w:pPr>
      <w:r w:rsidRPr="00EE37D3">
        <w:t xml:space="preserve">I Brandes měl ve tváři vepsané obavy. Ještě se nevyrovnal s Krackovým tvrzením, že potopení </w:t>
      </w:r>
      <w:r w:rsidRPr="00EE37D3">
        <w:rPr>
          <w:i/>
        </w:rPr>
        <w:t xml:space="preserve">Charóna </w:t>
      </w:r>
      <w:r w:rsidRPr="00EE37D3">
        <w:t xml:space="preserve">nebyla nehoda. Jenže ani Allenberg, ani Kracke </w:t>
      </w:r>
      <w:r w:rsidR="00967FBE" w:rsidRPr="00EE37D3">
        <w:t>–</w:t>
      </w:r>
      <w:r w:rsidRPr="00EE37D3">
        <w:t xml:space="preserve"> a tím méně Brandes sám </w:t>
      </w:r>
      <w:r w:rsidR="00967FBE" w:rsidRPr="00EE37D3">
        <w:t>–</w:t>
      </w:r>
      <w:r w:rsidRPr="00EE37D3">
        <w:t xml:space="preserve"> nemohli říct, kdo to udělal a proč. Vlastně zatím nevzal tak docela na vědomí, že se ho včera v noci pokusil někdo zabít. Ale to jediné nemohl popřít.</w:t>
      </w:r>
    </w:p>
    <w:p w:rsidR="00967FBE" w:rsidRPr="00EE37D3" w:rsidRDefault="0093005C" w:rsidP="00A21DE9">
      <w:pPr>
        <w:pStyle w:val="Text"/>
      </w:pPr>
      <w:r w:rsidRPr="00EE37D3">
        <w:t xml:space="preserve">Fire Island opustil brzy ráno a </w:t>
      </w:r>
      <w:r w:rsidR="00967FBE" w:rsidRPr="00EE37D3">
        <w:t>teď</w:t>
      </w:r>
      <w:r w:rsidRPr="00EE37D3">
        <w:t xml:space="preserve"> bylo pozdní dopoledne. Cesta byla dlouhá a únavná. Nejdřív doplul lodí na Bayshore a potom dojel vlakem na </w:t>
      </w:r>
      <w:proofErr w:type="gramStart"/>
      <w:r w:rsidRPr="00EE37D3">
        <w:t>Pen</w:t>
      </w:r>
      <w:proofErr w:type="gramEnd"/>
      <w:r w:rsidRPr="00EE37D3">
        <w:t xml:space="preserve"> Station na Manhattanu. Z autobusového nádraží Port Authority pak dojel na letiště Newark. Raději letěl z Newarku, protože tam nepanoval takový zmatek jako jinde, ačkoli to bylo rušné mezinárodní letiště. Nakonec nastoupil do dvoumotorového beeche. Kolem poledne malé letadlo vysunulo podvozek nad Lyle.</w:t>
      </w:r>
    </w:p>
    <w:p w:rsidR="00967FBE" w:rsidRPr="00EE37D3" w:rsidRDefault="0093005C" w:rsidP="00A21DE9">
      <w:pPr>
        <w:pStyle w:val="Text"/>
      </w:pPr>
      <w:r w:rsidRPr="00EE37D3">
        <w:t>Přistání bylo měkké a pilot opatrně doroloval k malé letištní budově. Po přistavených schůdcích Brandes vystoupil jako poslední z osmi pasažérů. Nad rozpáleným betonem se tetelil horký vzduch.</w:t>
      </w:r>
    </w:p>
    <w:p w:rsidR="00967FBE" w:rsidRPr="00EE37D3" w:rsidRDefault="0093005C" w:rsidP="00A21DE9">
      <w:pPr>
        <w:pStyle w:val="Text"/>
      </w:pPr>
      <w:r w:rsidRPr="00EE37D3">
        <w:t>Měl jeden kufr. Vždycky si na cestu zabalil věci na pár dní a jen ty nejnutnější toaletní potřeby. Co se nedá vyprat, může se vyměnit.</w:t>
      </w:r>
    </w:p>
    <w:p w:rsidR="00967FBE" w:rsidRPr="00EE37D3" w:rsidRDefault="0093005C" w:rsidP="00A21DE9">
      <w:pPr>
        <w:pStyle w:val="Text"/>
      </w:pPr>
      <w:r w:rsidRPr="00EE37D3">
        <w:t>Věděl, že auto, které pro něj pronajal Allenberg, stojí před letištěm.</w:t>
      </w:r>
    </w:p>
    <w:p w:rsidR="00967FBE" w:rsidRPr="00EE37D3" w:rsidRDefault="0093005C" w:rsidP="00A21DE9">
      <w:pPr>
        <w:pStyle w:val="Text"/>
      </w:pPr>
      <w:r w:rsidRPr="00EE37D3">
        <w:t>Kdyby chtěl, služba by najala auto už ve Washingtonu, ale dlouhé řízení bez přestávky mu nevyhovovalo. I když musel přestupovat, dal přednost cestování lodí a letadlem.</w:t>
      </w:r>
    </w:p>
    <w:p w:rsidR="00967FBE" w:rsidRPr="00EE37D3" w:rsidRDefault="0093005C" w:rsidP="00A21DE9">
      <w:pPr>
        <w:pStyle w:val="Text"/>
      </w:pPr>
      <w:r w:rsidRPr="00EE37D3">
        <w:t xml:space="preserve">V duchu si položil otázku, jestli zvolil cestu oklikou proto, aby unikl případným pronásledovatelům. Ale byl strašně unavený, takže by si stejně nevšiml, kdyby se o to někdo pokusil. Tyhle myšlenky od sebe odehnal. </w:t>
      </w:r>
      <w:r w:rsidRPr="00EE37D3">
        <w:rPr>
          <w:i/>
        </w:rPr>
        <w:t>Jenom se mi prostě nechtělo řídit.</w:t>
      </w:r>
    </w:p>
    <w:p w:rsidR="00967FBE" w:rsidRPr="00EE37D3" w:rsidRDefault="0093005C" w:rsidP="00A21DE9">
      <w:pPr>
        <w:pStyle w:val="Text"/>
      </w:pPr>
      <w:r w:rsidRPr="00EE37D3">
        <w:t xml:space="preserve">Prošel malým terminálem, podepsal výpůjčku auta a zamířil na parkoviště. Víc než polovinu letištní budovy zabírala restaurace. </w:t>
      </w:r>
      <w:r w:rsidRPr="00EE37D3">
        <w:lastRenderedPageBreak/>
        <w:t>Jestli to jen trochu půjde, zajede si sem na oběd. A když ne na oběd, na večeři určitě. Dobře věděl, že v Lyle se nejlíp nají na letišti.</w:t>
      </w:r>
    </w:p>
    <w:p w:rsidR="00967FBE" w:rsidRPr="00EE37D3" w:rsidRDefault="0093005C" w:rsidP="00A21DE9">
      <w:pPr>
        <w:pStyle w:val="Text"/>
      </w:pPr>
      <w:r w:rsidRPr="00EE37D3">
        <w:t>Všiml si, že kousek odtud stojí vojenská dodávka. Postranní dveře byly otevřené a Brandes uvnitř uviděl dva muže. Seděli na malých rozkládacích židlích a mezi sebou měli malý stolek. Jeden průběžně sledoval dalekohledem letiště a druhý si dělal poznámky do papírů rozložených na stole.</w:t>
      </w:r>
    </w:p>
    <w:p w:rsidR="00967FBE" w:rsidRPr="00EE37D3" w:rsidRDefault="0093005C" w:rsidP="00A21DE9">
      <w:pPr>
        <w:pStyle w:val="Text"/>
      </w:pPr>
      <w:r w:rsidRPr="00EE37D3">
        <w:t xml:space="preserve">Nebylo pochyb </w:t>
      </w:r>
      <w:r w:rsidR="00967FBE" w:rsidRPr="00EE37D3">
        <w:t>–</w:t>
      </w:r>
      <w:r w:rsidRPr="00EE37D3">
        <w:t xml:space="preserve"> kontrolovali pasažéry, kteří v nepravidelných intervalech opouštěli terminál a nasedali do svých aut nebo do aut příbuzných a přátel, kteří na ně čekali.</w:t>
      </w:r>
    </w:p>
    <w:p w:rsidR="00967FBE" w:rsidRPr="00EE37D3" w:rsidRDefault="0093005C" w:rsidP="00A21DE9">
      <w:pPr>
        <w:pStyle w:val="Text"/>
      </w:pPr>
      <w:r w:rsidRPr="00EE37D3">
        <w:t>Brandesovi bylo jasné, že nebude trvat dlouho a lidé v Lyle pochopí, že něco není v pořádku a že vojenské jednotky tady nejsou na cvičení. Allenberg mu toho o situaci ve městě moc neřekl. Byl proslulý tím, že svým podřízeným načrtne pouze hrubé obrysy jejich úkolu. Přesto Brandes věděl, že tito vojáci tady jen stojí a čekají na rozkaz, aby Lyle a okolí hermeticky uzavřeli.</w:t>
      </w:r>
    </w:p>
    <w:p w:rsidR="00967FBE" w:rsidRPr="00EE37D3" w:rsidRDefault="0093005C" w:rsidP="00A21DE9">
      <w:pPr>
        <w:pStyle w:val="Text"/>
      </w:pPr>
      <w:r w:rsidRPr="00EE37D3">
        <w:t>Zároveň věděl, že to nebude nijak jednoduché vzhledem k rozloze města a velkým vzdálenostem mezi jednotlivými farmami.</w:t>
      </w:r>
    </w:p>
    <w:p w:rsidR="00967FBE" w:rsidRPr="00EE37D3" w:rsidRDefault="0093005C" w:rsidP="00A21DE9">
      <w:pPr>
        <w:pStyle w:val="Text"/>
      </w:pPr>
      <w:r w:rsidRPr="00EE37D3">
        <w:t>Jen doufal, že až to nastane, lidé to přijmou klidně. Pochopitelně se budou bát. Někteří pomyslí na útěk, a Novoangličané jsou vynalézaví. Vyhlášení vynucené karantény by nemuselo být snadné. Nezbývalo než doufat, že se to obejde bez násilí.</w:t>
      </w:r>
    </w:p>
    <w:p w:rsidR="00967FBE" w:rsidRPr="00EE37D3" w:rsidRDefault="0093005C" w:rsidP="00A21DE9">
      <w:pPr>
        <w:pStyle w:val="Text"/>
      </w:pPr>
      <w:r w:rsidRPr="00EE37D3">
        <w:t>Když armáda dostane rozkaz, musí ho splnit. Allenberg taky zařídil, aby měl Brandes pravomoc karanténu zastavit.</w:t>
      </w:r>
    </w:p>
    <w:p w:rsidR="00967FBE" w:rsidRPr="00EE37D3" w:rsidRDefault="0093005C" w:rsidP="00A21DE9">
      <w:pPr>
        <w:pStyle w:val="Text"/>
      </w:pPr>
      <w:r w:rsidRPr="00EE37D3">
        <w:t>Brandes vyrostl v Lyle, mezi obyvateli města měl hodně přátel a známých. Proto byl rozhodnutý udělat všechno možné, aby zabránil vojákům spustit akci, a zároveň nedovolit, aby ji spustil někdo jiný.</w:t>
      </w:r>
    </w:p>
    <w:p w:rsidR="00967FBE" w:rsidRPr="00EE37D3" w:rsidRDefault="0093005C" w:rsidP="00A21DE9">
      <w:pPr>
        <w:pStyle w:val="Text"/>
      </w:pPr>
      <w:r w:rsidRPr="00EE37D3">
        <w:t>Jeho auto nebyl žádný mladík. Bylo starší, než bývá v půjčovnách zvykem. Hádal, že mu je tak šest let, ale zdálo se ve výborném stavu. Dal si zavazadlo do kufru a zkontroloval, jestli tam je použitelná rezerva a hever. Obojí tam bylo. Našel i několik svíček a malý kufřík s nářadím.</w:t>
      </w:r>
    </w:p>
    <w:p w:rsidR="00967FBE" w:rsidRPr="00EE37D3" w:rsidRDefault="0093005C" w:rsidP="00A21DE9">
      <w:pPr>
        <w:pStyle w:val="Text"/>
      </w:pPr>
      <w:r w:rsidRPr="00EE37D3">
        <w:t>Sedl si za volant a podíval se, kolik má najeto. Na tachometru bylo něco přes čtyřicet osm tisíc kilometrů. Nezajímalo ho, ja</w:t>
      </w:r>
      <w:r w:rsidR="00967FBE" w:rsidRPr="00EE37D3">
        <w:t>k s</w:t>
      </w:r>
      <w:r w:rsidRPr="00EE37D3">
        <w:t>e to agentuře podařilo. Nejspíš konspirativní auta dobře udržovali.</w:t>
      </w:r>
    </w:p>
    <w:p w:rsidR="00967FBE" w:rsidRPr="00EE37D3" w:rsidRDefault="0093005C" w:rsidP="00A21DE9">
      <w:pPr>
        <w:pStyle w:val="Text"/>
      </w:pPr>
      <w:r w:rsidRPr="00EE37D3">
        <w:lastRenderedPageBreak/>
        <w:t>Pak nastartoval a stáhl plátěnou střechu. Dával přednost větru před klimatizací. Polička byla plná kazet. Vybral si Gershw</w:t>
      </w:r>
      <w:r w:rsidR="00967FBE" w:rsidRPr="00EE37D3">
        <w:t>in</w:t>
      </w:r>
      <w:r w:rsidRPr="00EE37D3">
        <w:t xml:space="preserve">ovu </w:t>
      </w:r>
      <w:r w:rsidRPr="00EE37D3">
        <w:rPr>
          <w:i/>
        </w:rPr>
        <w:t xml:space="preserve">Rapsodii v modrém, </w:t>
      </w:r>
      <w:r w:rsidRPr="00EE37D3">
        <w:t>zařadil a pomalu projel kolem vojenské dodávky. Bylo jen otázkou času, než si ho všimnou a velitel si poznamená, že přijel.</w:t>
      </w:r>
    </w:p>
    <w:p w:rsidR="00967FBE" w:rsidRPr="00EE37D3" w:rsidRDefault="0093005C" w:rsidP="00A21DE9">
      <w:pPr>
        <w:pStyle w:val="Text"/>
      </w:pPr>
      <w:r w:rsidRPr="00EE37D3">
        <w:t>Několik vojenských aut parkovalo u silnice asi tři kilometry od letiště. Dva muži upravovali parabolickou anténu na střeše jednoho z nich a důstojník to se zaujetím sledoval. Projíždějící motoristé si mohli myslet, že spojaři mají cvičení, nebo že se snaží chytit nějakou zajímavou stanici. Kousek dál seděli dva poddůstojníci a podruhé zapisovali poznávací značky.</w:t>
      </w:r>
    </w:p>
    <w:p w:rsidR="00967FBE" w:rsidRPr="00EE37D3" w:rsidRDefault="0093005C" w:rsidP="00A21DE9">
      <w:pPr>
        <w:pStyle w:val="Text"/>
      </w:pPr>
      <w:r w:rsidRPr="00EE37D3">
        <w:t xml:space="preserve">Zbývajících asi pět kilometrů, které ho dělily od hotelu </w:t>
      </w:r>
      <w:r w:rsidRPr="00EE37D3">
        <w:rPr>
          <w:i/>
        </w:rPr>
        <w:t xml:space="preserve">Tower </w:t>
      </w:r>
      <w:r w:rsidRPr="00EE37D3">
        <w:t xml:space="preserve">v Lyle, už nezaznamenal žádné viditelné stopy po armádě. Ale to nic neznamenalo. Buď se vojáci schovali, nebo je momentálně odvolali někam jinam. Takový ruch v hotelu </w:t>
      </w:r>
      <w:r w:rsidRPr="00EE37D3">
        <w:rPr>
          <w:i/>
        </w:rPr>
        <w:t xml:space="preserve">Tower </w:t>
      </w:r>
      <w:r w:rsidRPr="00EE37D3">
        <w:t>Brandes ještě nezažil. Byl to malý hotel, který měl nejvíc hostů na podzim, kdy se Nová Anglie oblékne do krásných podzimních barev a vypadá jako z pohádky.</w:t>
      </w:r>
    </w:p>
    <w:p w:rsidR="00967FBE" w:rsidRPr="00EE37D3" w:rsidRDefault="0093005C" w:rsidP="00A21DE9">
      <w:pPr>
        <w:pStyle w:val="Text"/>
      </w:pPr>
      <w:r w:rsidRPr="00EE37D3">
        <w:t>Brandes měl tenhle hotel rád. Byl postaven před pětaosmdesáti lety a vystřídal jenom tři majitele. Panovala tady přátelská atmosféra, s jakou se nesetkáte v žádném velkoměstském hotelu ani v obyčejných motelech u silnice.</w:t>
      </w:r>
    </w:p>
    <w:p w:rsidR="00967FBE" w:rsidRPr="00EE37D3" w:rsidRDefault="00967FBE" w:rsidP="00A21DE9">
      <w:pPr>
        <w:pStyle w:val="Text"/>
      </w:pPr>
      <w:r w:rsidRPr="00EE37D3">
        <w:t>„</w:t>
      </w:r>
      <w:r w:rsidR="0093005C" w:rsidRPr="00EE37D3">
        <w:t>Ahoj, Johnny,</w:t>
      </w:r>
      <w:r w:rsidRPr="00EE37D3">
        <w:t>“</w:t>
      </w:r>
      <w:r w:rsidR="0093005C" w:rsidRPr="00EE37D3">
        <w:t xml:space="preserve"> pozdravil, když došel k recepci. Uspěchaný muž asi jeho věku zvedl hlavu, ale v první chvíli ho nepoznal.</w:t>
      </w:r>
    </w:p>
    <w:p w:rsidR="00967FBE" w:rsidRPr="00EE37D3" w:rsidRDefault="00967FBE" w:rsidP="00A21DE9">
      <w:pPr>
        <w:pStyle w:val="Text"/>
      </w:pPr>
      <w:r w:rsidRPr="00EE37D3">
        <w:t>„</w:t>
      </w:r>
      <w:r w:rsidR="0093005C" w:rsidRPr="00EE37D3">
        <w:t>Alexi! Rád tě zas vidím.</w:t>
      </w:r>
      <w:r w:rsidRPr="00EE37D3">
        <w:t>“</w:t>
      </w:r>
      <w:r w:rsidR="0093005C" w:rsidRPr="00EE37D3">
        <w:t xml:space="preserve"> Zaváhal. </w:t>
      </w:r>
      <w:r w:rsidRPr="00EE37D3">
        <w:t>„</w:t>
      </w:r>
      <w:r w:rsidR="0093005C" w:rsidRPr="00EE37D3">
        <w:t>Je mi líto Petera.</w:t>
      </w:r>
      <w:r w:rsidRPr="00EE37D3">
        <w:t>“</w:t>
      </w:r>
    </w:p>
    <w:p w:rsidR="00967FBE" w:rsidRPr="00EE37D3" w:rsidRDefault="0093005C" w:rsidP="00A21DE9">
      <w:pPr>
        <w:pStyle w:val="Text"/>
      </w:pPr>
      <w:r w:rsidRPr="00EE37D3">
        <w:t xml:space="preserve">Brandes přikývl. </w:t>
      </w:r>
      <w:r w:rsidR="00967FBE" w:rsidRPr="00EE37D3">
        <w:t>„</w:t>
      </w:r>
      <w:r w:rsidRPr="00EE37D3">
        <w:t>Díky.</w:t>
      </w:r>
      <w:r w:rsidR="00967FBE" w:rsidRPr="00EE37D3">
        <w:t>“</w:t>
      </w:r>
      <w:r w:rsidRPr="00EE37D3">
        <w:t xml:space="preserve"> Mávl rukou a změnil předmět hovoru. </w:t>
      </w:r>
      <w:r w:rsidR="00967FBE" w:rsidRPr="00EE37D3">
        <w:t>„</w:t>
      </w:r>
      <w:r w:rsidRPr="00EE37D3">
        <w:t>Máš moc práce?</w:t>
      </w:r>
      <w:r w:rsidR="00967FBE" w:rsidRPr="00EE37D3">
        <w:t>“</w:t>
      </w:r>
    </w:p>
    <w:p w:rsidR="00967FBE" w:rsidRPr="00EE37D3" w:rsidRDefault="00967FBE" w:rsidP="00A21DE9">
      <w:pPr>
        <w:pStyle w:val="Text"/>
      </w:pPr>
      <w:r w:rsidRPr="00EE37D3">
        <w:t>„</w:t>
      </w:r>
      <w:r w:rsidR="0093005C" w:rsidRPr="00EE37D3">
        <w:t>Blázinec. Už to trvá skoro dva dny. Je to</w:t>
      </w:r>
      <w:r w:rsidRPr="00EE37D3">
        <w:t>…</w:t>
      </w:r>
      <w:r w:rsidR="0093005C" w:rsidRPr="00EE37D3">
        <w:t xml:space="preserve"> Nu, předpokládám, že o tom víš. Nebo ne? Chřipka, nebo co to je. Nebo jsi snad přijel proto</w:t>
      </w:r>
      <w:r w:rsidRPr="00EE37D3">
        <w:t>…“</w:t>
      </w:r>
      <w:r w:rsidR="0093005C" w:rsidRPr="00EE37D3">
        <w:t xml:space="preserve"> Zmlkl.</w:t>
      </w:r>
    </w:p>
    <w:p w:rsidR="00967FBE" w:rsidRPr="00EE37D3" w:rsidRDefault="0093005C" w:rsidP="00A21DE9">
      <w:pPr>
        <w:pStyle w:val="Text"/>
      </w:pPr>
      <w:r w:rsidRPr="00EE37D3">
        <w:t xml:space="preserve">Johnny Avery se nezměnil, usoudil Brandes. Potěšily ho jeho nedokončené věty a červenání. To dělalo věci reálnější a přijatelnější. Usmál se a odpověděl: </w:t>
      </w:r>
      <w:r w:rsidR="00967FBE" w:rsidRPr="00EE37D3">
        <w:t>„</w:t>
      </w:r>
      <w:r w:rsidRPr="00EE37D3">
        <w:t>Ne, nepřijel jsem kvůli Peter</w:t>
      </w:r>
      <w:r w:rsidR="00967FBE" w:rsidRPr="00EE37D3">
        <w:t>ov</w:t>
      </w:r>
      <w:r w:rsidRPr="00EE37D3">
        <w:t>i. Pokusím se pomoct, jestli to půjde.</w:t>
      </w:r>
      <w:r w:rsidR="00967FBE" w:rsidRPr="00EE37D3">
        <w:t>“</w:t>
      </w:r>
    </w:p>
    <w:p w:rsidR="00967FBE" w:rsidRPr="00EE37D3" w:rsidRDefault="0093005C" w:rsidP="00A21DE9">
      <w:pPr>
        <w:pStyle w:val="Text"/>
      </w:pPr>
      <w:r w:rsidRPr="00EE37D3">
        <w:t xml:space="preserve">Avery byl mazaný Novoangličan. </w:t>
      </w:r>
      <w:r w:rsidR="00967FBE" w:rsidRPr="00EE37D3">
        <w:t>„</w:t>
      </w:r>
      <w:r w:rsidRPr="00EE37D3">
        <w:t>Myslíš, že to je z tý laboratoře?</w:t>
      </w:r>
      <w:r w:rsidR="00967FBE" w:rsidRPr="00EE37D3">
        <w:t>“</w:t>
      </w:r>
    </w:p>
    <w:p w:rsidR="00967FBE" w:rsidRPr="00EE37D3" w:rsidRDefault="00967FBE" w:rsidP="00A21DE9">
      <w:pPr>
        <w:pStyle w:val="Text"/>
      </w:pPr>
      <w:r w:rsidRPr="00EE37D3">
        <w:lastRenderedPageBreak/>
        <w:t>„</w:t>
      </w:r>
      <w:r w:rsidR="00561235">
        <w:t>Upřímně řečeno, n</w:t>
      </w:r>
      <w:r w:rsidR="0093005C" w:rsidRPr="00EE37D3">
        <w:t>evím, Johnny. Možná že tady nebudu moc platný. Lidi z CVN své práci rozumějí.</w:t>
      </w:r>
      <w:r w:rsidRPr="00EE37D3">
        <w:t>“</w:t>
      </w:r>
    </w:p>
    <w:p w:rsidR="00967FBE" w:rsidRPr="00EE37D3" w:rsidRDefault="00967FBE" w:rsidP="00A21DE9">
      <w:pPr>
        <w:pStyle w:val="Text"/>
      </w:pPr>
      <w:r w:rsidRPr="00EE37D3">
        <w:t>„</w:t>
      </w:r>
      <w:r w:rsidR="0093005C" w:rsidRPr="00EE37D3">
        <w:t>Já vím. A jsou taky skvělí. Zdvořilí. Vítáme každou pomoc, které se nám dostane, Alexi. Děláme si starosti. Ta laboratoř a všechno kolem</w:t>
      </w:r>
      <w:r w:rsidRPr="00EE37D3">
        <w:t>…“</w:t>
      </w:r>
      <w:r w:rsidR="0093005C" w:rsidRPr="00EE37D3">
        <w:t xml:space="preserve"> Zase se začervenal a rychle se snažil vzpamatovat. </w:t>
      </w:r>
      <w:r w:rsidRPr="00EE37D3">
        <w:t>„</w:t>
      </w:r>
      <w:r w:rsidR="0093005C" w:rsidRPr="00EE37D3">
        <w:t>Nechci, aby to vypadalo, že jsme jako vesničani ve filmu o Frankensteinovi, ale</w:t>
      </w:r>
      <w:r w:rsidRPr="00EE37D3">
        <w:t>…“</w:t>
      </w:r>
      <w:r w:rsidR="0093005C" w:rsidRPr="00EE37D3">
        <w:t xml:space="preserve"> Znovu se zarazil, protože si uvědomil, že jeho úvahy nevedou k tomu, k čemu se chtěl dostat.</w:t>
      </w:r>
    </w:p>
    <w:p w:rsidR="00967FBE" w:rsidRPr="00EE37D3" w:rsidRDefault="00967FBE" w:rsidP="00A21DE9">
      <w:pPr>
        <w:pStyle w:val="Text"/>
      </w:pPr>
      <w:r w:rsidRPr="00EE37D3">
        <w:t>„</w:t>
      </w:r>
      <w:r w:rsidR="0093005C" w:rsidRPr="00EE37D3">
        <w:t>To je v pořádku,</w:t>
      </w:r>
      <w:r w:rsidRPr="00EE37D3">
        <w:t>“</w:t>
      </w:r>
      <w:r w:rsidR="0093005C" w:rsidRPr="00EE37D3">
        <w:t xml:space="preserve"> ujistil ho Brandes. </w:t>
      </w:r>
      <w:r w:rsidRPr="00EE37D3">
        <w:t>„</w:t>
      </w:r>
      <w:r w:rsidR="0093005C" w:rsidRPr="00EE37D3">
        <w:t>Podle mě se nemusíš moc znepokojovat.</w:t>
      </w:r>
      <w:r w:rsidRPr="00EE37D3">
        <w:t>“</w:t>
      </w:r>
      <w:r w:rsidR="0093005C" w:rsidRPr="00EE37D3">
        <w:t xml:space="preserve"> Avery přikývl. </w:t>
      </w:r>
      <w:r w:rsidRPr="00EE37D3">
        <w:t>„</w:t>
      </w:r>
      <w:r w:rsidR="0093005C" w:rsidRPr="00EE37D3">
        <w:t>Máš pro mě pokoj?</w:t>
      </w:r>
      <w:r w:rsidRPr="00EE37D3">
        <w:t>“</w:t>
      </w:r>
    </w:p>
    <w:p w:rsidR="00967FBE" w:rsidRPr="00EE37D3" w:rsidRDefault="0093005C" w:rsidP="00A21DE9">
      <w:pPr>
        <w:pStyle w:val="Text"/>
      </w:pPr>
      <w:r w:rsidRPr="00EE37D3">
        <w:t>Avery se viditelně uklidnil. Ulevilo se mu, že se může zabývat věcmi, kterým rozumí.</w:t>
      </w:r>
    </w:p>
    <w:p w:rsidR="00967FBE" w:rsidRPr="00EE37D3" w:rsidRDefault="00967FBE" w:rsidP="00A21DE9">
      <w:pPr>
        <w:pStyle w:val="Text"/>
      </w:pPr>
      <w:r w:rsidRPr="00EE37D3">
        <w:t>„</w:t>
      </w:r>
      <w:r w:rsidR="0093005C" w:rsidRPr="00EE37D3">
        <w:t>Volali mi, že přijedeš, Alexi. To je taky dobrý. Nevím, kolik těch lidí se tu bude motat.</w:t>
      </w:r>
      <w:r w:rsidRPr="00EE37D3">
        <w:t>“</w:t>
      </w:r>
      <w:r w:rsidR="0093005C" w:rsidRPr="00EE37D3">
        <w:t xml:space="preserve"> Mrkl. Brandes se usmál.</w:t>
      </w:r>
    </w:p>
    <w:p w:rsidR="00967FBE" w:rsidRPr="00EE37D3" w:rsidRDefault="00967FBE" w:rsidP="00A21DE9">
      <w:pPr>
        <w:pStyle w:val="Text"/>
      </w:pPr>
      <w:r w:rsidRPr="00EE37D3">
        <w:t>„</w:t>
      </w:r>
      <w:r w:rsidR="0093005C" w:rsidRPr="00EE37D3">
        <w:t>Můžu si tady tohle nechat,</w:t>
      </w:r>
      <w:r w:rsidRPr="00EE37D3">
        <w:t>“</w:t>
      </w:r>
      <w:r w:rsidR="0093005C" w:rsidRPr="00EE37D3">
        <w:t xml:space="preserve"> ukázal na kufr, </w:t>
      </w:r>
      <w:r w:rsidRPr="00EE37D3">
        <w:t>„</w:t>
      </w:r>
      <w:r w:rsidR="0093005C" w:rsidRPr="00EE37D3">
        <w:t>než se napiju a trochu si odpočinu? Byla to dlouhá cesta.</w:t>
      </w:r>
      <w:r w:rsidRPr="00EE37D3">
        <w:t>“</w:t>
      </w:r>
    </w:p>
    <w:p w:rsidR="00967FBE" w:rsidRPr="00EE37D3" w:rsidRDefault="00967FBE" w:rsidP="00A21DE9">
      <w:pPr>
        <w:pStyle w:val="Text"/>
      </w:pPr>
      <w:r w:rsidRPr="00EE37D3">
        <w:t>„</w:t>
      </w:r>
      <w:r w:rsidR="0093005C" w:rsidRPr="00EE37D3">
        <w:t>Samozřejmě,</w:t>
      </w:r>
      <w:r w:rsidRPr="00EE37D3">
        <w:t>“</w:t>
      </w:r>
      <w:r w:rsidR="0093005C" w:rsidRPr="00EE37D3">
        <w:t xml:space="preserve"> odpověděl Avery. Natáhl se a odnesl zavazadlo do malé kanceláře za sebou. </w:t>
      </w:r>
      <w:r w:rsidRPr="00EE37D3">
        <w:t>„</w:t>
      </w:r>
      <w:r w:rsidR="0093005C" w:rsidRPr="00EE37D3">
        <w:t>Jsem rád, že tě zase vidím, Alexi.</w:t>
      </w:r>
      <w:r w:rsidRPr="00EE37D3">
        <w:t>“</w:t>
      </w:r>
    </w:p>
    <w:p w:rsidR="00967FBE" w:rsidRPr="00EE37D3" w:rsidRDefault="0093005C" w:rsidP="00A21DE9">
      <w:pPr>
        <w:pStyle w:val="Text"/>
      </w:pPr>
      <w:r w:rsidRPr="00EE37D3">
        <w:t>Nevypadáš na to. Brandes se usmál, protože pochopil, že Avery tou poznámkou myslel několik věcí najednou. Chápal ho. Prošel širokými dveřmi z ořechového dřeva do baru.</w:t>
      </w:r>
    </w:p>
    <w:p w:rsidR="00967FBE" w:rsidRPr="00EE37D3" w:rsidRDefault="0093005C" w:rsidP="00A21DE9">
      <w:pPr>
        <w:pStyle w:val="Text"/>
      </w:pPr>
      <w:r w:rsidRPr="00EE37D3">
        <w:t>Bylo tam několik stolů, ale všechny byly obsazené. Hosté mluvili tlumeně a jenom občas pochytil nějaké slovo. Bylo tam šero a příjemný chládek. Brandes se uvolnil.</w:t>
      </w:r>
    </w:p>
    <w:p w:rsidR="00967FBE" w:rsidRPr="00EE37D3" w:rsidRDefault="0093005C" w:rsidP="00A21DE9">
      <w:pPr>
        <w:pStyle w:val="Text"/>
      </w:pPr>
      <w:r w:rsidRPr="00EE37D3">
        <w:t>Posadil se k barovému pultu tak, aby na něj nesvítilo oknem slunce, ale aby viděl ven. Z tohoto pohledu mu Lyle připadalo stejné, jak si ho pamatoval. Ulice byla tichá. Výhled mu rozdělovala na dvě části linie opěradel houpacích židlí na široké hotelové terase. V rohu okna spatřil světle modrou plátěnou stříšku chránící schody do hotelu.</w:t>
      </w:r>
    </w:p>
    <w:p w:rsidR="00967FBE" w:rsidRPr="00EE37D3" w:rsidRDefault="00967FBE" w:rsidP="00A21DE9">
      <w:pPr>
        <w:pStyle w:val="Text"/>
      </w:pPr>
      <w:r w:rsidRPr="00EE37D3">
        <w:t>„</w:t>
      </w:r>
      <w:r w:rsidR="0093005C" w:rsidRPr="00EE37D3">
        <w:t>Jeden manhattan,</w:t>
      </w:r>
      <w:r w:rsidRPr="00EE37D3">
        <w:t>“</w:t>
      </w:r>
      <w:r w:rsidR="0093005C" w:rsidRPr="00EE37D3">
        <w:t xml:space="preserve"> řekl muži za pultem, kterého neznal. Nápoj byl dobře namíchaný. Zhluboka se nadechl. Bude se muset dát co nejdřív do práce, ale netušil, kde by měl začít. Musí pochopitelně zajít do laboratoře. Tam stráví spoustu času. Taky se chtěl podívat do nemocnice a promluvit si s někým z patologie. A pominout nemůže ani armádu. Rovněž si musí rozmyslet, jestli navštíví otce.</w:t>
      </w:r>
    </w:p>
    <w:p w:rsidR="00967FBE" w:rsidRPr="00EE37D3" w:rsidRDefault="0093005C" w:rsidP="00A21DE9">
      <w:pPr>
        <w:pStyle w:val="Text"/>
      </w:pPr>
      <w:r w:rsidRPr="00EE37D3">
        <w:lastRenderedPageBreak/>
        <w:t>Tenhle nápad ale rychle zapudil. Bude jednat s otcem, jen když to bude nutné.</w:t>
      </w:r>
    </w:p>
    <w:p w:rsidR="00967FBE" w:rsidRPr="00EE37D3" w:rsidRDefault="0093005C" w:rsidP="00A21DE9">
      <w:pPr>
        <w:pStyle w:val="Text"/>
      </w:pPr>
      <w:r w:rsidRPr="00EE37D3">
        <w:t>Někdo mu zlehka položil ruku na rameno. Sakra, už po mně touží strýček Sam.</w:t>
      </w:r>
    </w:p>
    <w:p w:rsidR="00967FBE" w:rsidRPr="00EE37D3" w:rsidRDefault="0093005C" w:rsidP="00A21DE9">
      <w:pPr>
        <w:pStyle w:val="Text"/>
      </w:pPr>
      <w:r w:rsidRPr="00EE37D3">
        <w:t xml:space="preserve">Otočil se. Nebyl to voják. V první chvíli se mu nepodařilo toho muže někam zařadit </w:t>
      </w:r>
      <w:r w:rsidR="00967FBE" w:rsidRPr="00EE37D3">
        <w:t>–</w:t>
      </w:r>
      <w:r w:rsidRPr="00EE37D3">
        <w:t xml:space="preserve"> a cítil se stejně hloupě jako recepční Johnny. Doufal, že se nečervená.</w:t>
      </w:r>
    </w:p>
    <w:p w:rsidR="00967FBE" w:rsidRPr="00EE37D3" w:rsidRDefault="00967FBE" w:rsidP="00A21DE9">
      <w:pPr>
        <w:pStyle w:val="Text"/>
      </w:pPr>
      <w:r w:rsidRPr="00EE37D3">
        <w:t>„</w:t>
      </w:r>
      <w:r w:rsidR="0093005C" w:rsidRPr="00EE37D3">
        <w:t>Pane Wismere,</w:t>
      </w:r>
      <w:r w:rsidRPr="00EE37D3">
        <w:t>“</w:t>
      </w:r>
      <w:r w:rsidR="0093005C" w:rsidRPr="00EE37D3">
        <w:t xml:space="preserve"> zamumlal a pak se rozesmál. </w:t>
      </w:r>
      <w:r w:rsidRPr="00EE37D3">
        <w:t>„</w:t>
      </w:r>
      <w:r w:rsidR="0093005C" w:rsidRPr="00EE37D3">
        <w:t>Gerry.</w:t>
      </w:r>
      <w:r w:rsidRPr="00EE37D3">
        <w:t>“</w:t>
      </w:r>
      <w:r w:rsidR="0093005C" w:rsidRPr="00EE37D3">
        <w:t xml:space="preserve"> Trvalo mu celé roky, než si zvykl říkat svému učiteli křestním jménem a tykat mu. Pochyboval, že mu to někdy bude příjemné. Napadlo ho, jestli si Gerry uvědomil, že už vyrostl. Vzpomínal si, kdy mu někdo mladší poprvé </w:t>
      </w:r>
      <w:proofErr w:type="gramStart"/>
      <w:r w:rsidR="0093005C" w:rsidRPr="00EE37D3">
        <w:t>řekl pane</w:t>
      </w:r>
      <w:proofErr w:type="gramEnd"/>
      <w:r w:rsidR="0093005C" w:rsidRPr="00EE37D3">
        <w:t>, a jak mu trvalo, než se dovtípil, že to je na něj.</w:t>
      </w:r>
    </w:p>
    <w:p w:rsidR="00967FBE" w:rsidRPr="00EE37D3" w:rsidRDefault="0093005C" w:rsidP="00A21DE9">
      <w:pPr>
        <w:pStyle w:val="Text"/>
      </w:pPr>
      <w:r w:rsidRPr="00EE37D3">
        <w:t xml:space="preserve">Starší muž se usmál. </w:t>
      </w:r>
      <w:r w:rsidR="00967FBE" w:rsidRPr="00EE37D3">
        <w:t>„</w:t>
      </w:r>
      <w:r w:rsidRPr="00EE37D3">
        <w:t>Vítám tě doma, Alexi.</w:t>
      </w:r>
      <w:r w:rsidR="00967FBE" w:rsidRPr="00EE37D3">
        <w:t>“</w:t>
      </w:r>
      <w:r w:rsidRPr="00EE37D3">
        <w:t xml:space="preserve"> Brandes ho měl rád. Rád na střední škole pracoval v chemické a biologické laboratoři pod </w:t>
      </w:r>
      <w:proofErr w:type="gramStart"/>
      <w:r w:rsidRPr="00EE37D3">
        <w:t>Wismerovým</w:t>
      </w:r>
      <w:proofErr w:type="gramEnd"/>
      <w:r w:rsidRPr="00EE37D3">
        <w:t xml:space="preserve"> vedením. Jak léta ubíhala, stali se dobrými přáteli. Teď litoval, že se s ním víc nestýkal. Ale v posledních několika letech se nechtěl stýkat ani s rodinou, ani s přáteli, ani s nikým jiným.</w:t>
      </w:r>
    </w:p>
    <w:p w:rsidR="00967FBE" w:rsidRPr="00EE37D3" w:rsidRDefault="00967FBE" w:rsidP="00A21DE9">
      <w:pPr>
        <w:pStyle w:val="Text"/>
      </w:pPr>
      <w:r w:rsidRPr="00EE37D3">
        <w:t>„</w:t>
      </w:r>
      <w:r w:rsidR="0093005C" w:rsidRPr="00EE37D3">
        <w:t>Pojď si sednout ke mně,</w:t>
      </w:r>
      <w:r w:rsidRPr="00EE37D3">
        <w:t>“</w:t>
      </w:r>
      <w:r w:rsidR="0093005C" w:rsidRPr="00EE37D3">
        <w:t xml:space="preserve"> pozval ho Wismer. Ukázal k prázdnému stolku na druhém konci místnosti. Stála na něm jenom sklenka a tácek. Brandesovi došlo, že Wismer tam seděl celou dobu a že si ho v tom šeru nevšiml. Vzal do ruky svůj manhattan a následoval Wismera ke stolku. Sedl si zády ke zdi.</w:t>
      </w:r>
    </w:p>
    <w:p w:rsidR="00967FBE" w:rsidRPr="00EE37D3" w:rsidRDefault="00967FBE" w:rsidP="00A21DE9">
      <w:pPr>
        <w:pStyle w:val="Text"/>
      </w:pPr>
      <w:r w:rsidRPr="00EE37D3">
        <w:t>„</w:t>
      </w:r>
      <w:r w:rsidR="0093005C" w:rsidRPr="00EE37D3">
        <w:t xml:space="preserve">Vůbec </w:t>
      </w:r>
      <w:proofErr w:type="gramStart"/>
      <w:r w:rsidR="0093005C" w:rsidRPr="00EE37D3">
        <w:t>jsi se nezměnil</w:t>
      </w:r>
      <w:proofErr w:type="gramEnd"/>
      <w:r w:rsidR="0093005C" w:rsidRPr="00EE37D3">
        <w:t>,</w:t>
      </w:r>
      <w:r w:rsidRPr="00EE37D3">
        <w:t>“</w:t>
      </w:r>
      <w:r w:rsidR="0093005C" w:rsidRPr="00EE37D3">
        <w:t xml:space="preserve"> prohlásil bývalý učitel. Brandes si vždycky dělal legraci ze své paranoie. Na veřejných místech musel sedět tak, aby viděl na dveře a byl zády u zdi. Zvlášť teď si nemohl dovolit, aby měl někoho za zády.</w:t>
      </w:r>
    </w:p>
    <w:p w:rsidR="00967FBE" w:rsidRPr="00EE37D3" w:rsidRDefault="00967FBE" w:rsidP="00A21DE9">
      <w:pPr>
        <w:pStyle w:val="Text"/>
      </w:pPr>
      <w:r w:rsidRPr="00EE37D3">
        <w:t>„</w:t>
      </w:r>
      <w:r w:rsidR="0093005C" w:rsidRPr="00EE37D3">
        <w:t>Síla zvyku. Jak se máš?</w:t>
      </w:r>
      <w:r w:rsidRPr="00EE37D3">
        <w:t>“</w:t>
      </w:r>
    </w:p>
    <w:p w:rsidR="00967FBE" w:rsidRPr="00EE37D3" w:rsidRDefault="00967FBE" w:rsidP="00A21DE9">
      <w:pPr>
        <w:pStyle w:val="Text"/>
      </w:pPr>
      <w:r w:rsidRPr="00EE37D3">
        <w:t>„</w:t>
      </w:r>
      <w:r w:rsidR="0093005C" w:rsidRPr="00EE37D3">
        <w:t>Pořád stejně,</w:t>
      </w:r>
      <w:r w:rsidRPr="00EE37D3">
        <w:t>“</w:t>
      </w:r>
      <w:r w:rsidR="0093005C" w:rsidRPr="00EE37D3">
        <w:t xml:space="preserve"> odpověděl Wismer. </w:t>
      </w:r>
      <w:r w:rsidRPr="00EE37D3">
        <w:t>„</w:t>
      </w:r>
      <w:r w:rsidR="0093005C" w:rsidRPr="00EE37D3">
        <w:t>Až doteďka, pochopitelně.</w:t>
      </w:r>
      <w:r w:rsidRPr="00EE37D3">
        <w:t>“</w:t>
      </w:r>
      <w:r w:rsidR="0093005C" w:rsidRPr="00EE37D3">
        <w:t xml:space="preserve"> Brandes se snažil nedat najevo žádné emoce. Znal Wismera a jeho vnímavost. Nemohl ho podceňovat.</w:t>
      </w:r>
    </w:p>
    <w:p w:rsidR="00967FBE" w:rsidRPr="00EE37D3" w:rsidRDefault="00967FBE" w:rsidP="00A21DE9">
      <w:pPr>
        <w:pStyle w:val="Text"/>
      </w:pPr>
      <w:r w:rsidRPr="00EE37D3">
        <w:t>„</w:t>
      </w:r>
      <w:r w:rsidR="0093005C" w:rsidRPr="00EE37D3">
        <w:t>Teď zrovna není ta nejvhodnější doba na oprašování starých přátelství,</w:t>
      </w:r>
      <w:r w:rsidRPr="00EE37D3">
        <w:t>“</w:t>
      </w:r>
      <w:r w:rsidR="0093005C" w:rsidRPr="00EE37D3">
        <w:t xml:space="preserve"> řekl a napil se. Ten doušek byl větší, než zamýšlel. Rozhlédl se, jestli někdo nečeká na volný stůl. Nikdo. Fajn. Získal tak několik minut oddechového času.</w:t>
      </w:r>
    </w:p>
    <w:p w:rsidR="00967FBE" w:rsidRPr="00EE37D3" w:rsidRDefault="00967FBE" w:rsidP="00A21DE9">
      <w:pPr>
        <w:pStyle w:val="Text"/>
      </w:pPr>
      <w:r w:rsidRPr="00EE37D3">
        <w:lastRenderedPageBreak/>
        <w:t>„</w:t>
      </w:r>
      <w:r w:rsidR="0093005C" w:rsidRPr="00EE37D3">
        <w:t>Hned jsem zpátky,</w:t>
      </w:r>
      <w:r w:rsidRPr="00EE37D3">
        <w:t>“</w:t>
      </w:r>
      <w:r w:rsidR="0093005C" w:rsidRPr="00EE37D3">
        <w:t xml:space="preserve"> řekl. </w:t>
      </w:r>
      <w:r w:rsidRPr="00EE37D3">
        <w:t>„</w:t>
      </w:r>
      <w:r w:rsidR="0093005C" w:rsidRPr="00EE37D3">
        <w:t>Co piješ?</w:t>
      </w:r>
      <w:r w:rsidRPr="00EE37D3">
        <w:t>“</w:t>
      </w:r>
    </w:p>
    <w:p w:rsidR="00967FBE" w:rsidRPr="00EE37D3" w:rsidRDefault="00967FBE" w:rsidP="00A21DE9">
      <w:pPr>
        <w:pStyle w:val="Text"/>
      </w:pPr>
      <w:r w:rsidRPr="00EE37D3">
        <w:t>„</w:t>
      </w:r>
      <w:r w:rsidR="0093005C" w:rsidRPr="00EE37D3">
        <w:t>Tanqueray s tonikem.</w:t>
      </w:r>
      <w:r w:rsidRPr="00EE37D3">
        <w:t>“</w:t>
      </w:r>
    </w:p>
    <w:p w:rsidR="00967FBE" w:rsidRPr="00EE37D3" w:rsidRDefault="0093005C" w:rsidP="00A21DE9">
      <w:pPr>
        <w:pStyle w:val="Text"/>
      </w:pPr>
      <w:r w:rsidRPr="00EE37D3">
        <w:t>Kývl hlavou a šel pro pití. Wismera nešlo jen tak oblafnout, jenže Brandes mu toho nemohl moc říct. Litoval, že se mu nemůže svěřit. Ulevilo by se mu. Ale věděl, že to tak je lepší. Nechtěl do celé věci zatáhnout zrovna člověka, na kterém mu záleželo. Vzal nalité sklenky a vrátil se ke stolu.</w:t>
      </w:r>
    </w:p>
    <w:p w:rsidR="00967FBE" w:rsidRPr="00EE37D3" w:rsidRDefault="00967FBE" w:rsidP="00A21DE9">
      <w:pPr>
        <w:pStyle w:val="Text"/>
      </w:pPr>
      <w:r w:rsidRPr="00EE37D3">
        <w:t>„</w:t>
      </w:r>
      <w:r w:rsidR="0093005C" w:rsidRPr="00EE37D3">
        <w:t>Tak, řekneš mi něco?</w:t>
      </w:r>
      <w:r w:rsidRPr="00EE37D3">
        <w:t>“</w:t>
      </w:r>
      <w:r w:rsidR="0093005C" w:rsidRPr="00EE37D3">
        <w:t xml:space="preserve"> začal Wismer.</w:t>
      </w:r>
    </w:p>
    <w:p w:rsidR="00967FBE" w:rsidRPr="00EE37D3" w:rsidRDefault="00967FBE" w:rsidP="00A21DE9">
      <w:pPr>
        <w:pStyle w:val="Text"/>
      </w:pPr>
      <w:r w:rsidRPr="00EE37D3">
        <w:t>„</w:t>
      </w:r>
      <w:r w:rsidR="0093005C" w:rsidRPr="00EE37D3">
        <w:t>Nějaké drby?</w:t>
      </w:r>
      <w:r w:rsidRPr="00EE37D3">
        <w:t>“</w:t>
      </w:r>
    </w:p>
    <w:p w:rsidR="00967FBE" w:rsidRPr="00EE37D3" w:rsidRDefault="00967FBE" w:rsidP="00A21DE9">
      <w:pPr>
        <w:pStyle w:val="Text"/>
      </w:pPr>
      <w:r w:rsidRPr="00EE37D3">
        <w:t>„</w:t>
      </w:r>
      <w:r w:rsidR="0093005C" w:rsidRPr="00EE37D3">
        <w:t>Alexi, pochází to z laboratoře?</w:t>
      </w:r>
      <w:r w:rsidRPr="00EE37D3">
        <w:t>“</w:t>
      </w:r>
      <w:r w:rsidR="0093005C" w:rsidRPr="00EE37D3">
        <w:t xml:space="preserve"> Brandese ta přímá otázka překvapila.</w:t>
      </w:r>
    </w:p>
    <w:p w:rsidR="00967FBE" w:rsidRPr="00EE37D3" w:rsidRDefault="00967FBE" w:rsidP="00A21DE9">
      <w:pPr>
        <w:pStyle w:val="Text"/>
      </w:pPr>
      <w:r w:rsidRPr="00EE37D3">
        <w:t>„</w:t>
      </w:r>
      <w:r w:rsidR="0093005C" w:rsidRPr="00EE37D3">
        <w:t>Opravdu nevím, Gerry. Opravdu.</w:t>
      </w:r>
      <w:r w:rsidRPr="00EE37D3">
        <w:t>“</w:t>
      </w:r>
      <w:r w:rsidR="0093005C" w:rsidRPr="00EE37D3">
        <w:t xml:space="preserve"> Odmlčel se a dodal: </w:t>
      </w:r>
      <w:r w:rsidRPr="00EE37D3">
        <w:t>„</w:t>
      </w:r>
      <w:r w:rsidR="0093005C" w:rsidRPr="00EE37D3">
        <w:t>Doufám, že ne.</w:t>
      </w:r>
      <w:r w:rsidRPr="00EE37D3">
        <w:t>“</w:t>
      </w:r>
    </w:p>
    <w:p w:rsidR="00967FBE" w:rsidRPr="00EE37D3" w:rsidRDefault="0093005C" w:rsidP="00A21DE9">
      <w:pPr>
        <w:pStyle w:val="Text"/>
      </w:pPr>
      <w:r w:rsidRPr="00EE37D3">
        <w:t xml:space="preserve">Wismer souhlasně kývl. </w:t>
      </w:r>
      <w:r w:rsidR="00967FBE" w:rsidRPr="00EE37D3">
        <w:t>„</w:t>
      </w:r>
      <w:r w:rsidRPr="00EE37D3">
        <w:t>Taky doufám. Nikdy jsem z té jejich biologické fušeřiny neměl dobrý pocit.</w:t>
      </w:r>
      <w:r w:rsidR="00967FBE" w:rsidRPr="00EE37D3">
        <w:t>“</w:t>
      </w:r>
      <w:r w:rsidRPr="00EE37D3">
        <w:t xml:space="preserve"> Zvedl ruku, aby zabránil Brandesovi něco říct. </w:t>
      </w:r>
      <w:r w:rsidR="00967FBE" w:rsidRPr="00EE37D3">
        <w:t>„</w:t>
      </w:r>
      <w:r w:rsidRPr="00EE37D3">
        <w:t>Nechápej mě špatně. Byl jsem vědec, než jsem šel učit. A byl jsem dobrý, Alexi. Učitel i vědec.</w:t>
      </w:r>
      <w:r w:rsidR="00967FBE" w:rsidRPr="00EE37D3">
        <w:t>“</w:t>
      </w:r>
      <w:r w:rsidRPr="00EE37D3">
        <w:t xml:space="preserve"> To bylo přesné.</w:t>
      </w:r>
    </w:p>
    <w:p w:rsidR="00967FBE" w:rsidRPr="00EE37D3" w:rsidRDefault="00967FBE" w:rsidP="00A21DE9">
      <w:pPr>
        <w:pStyle w:val="Text"/>
      </w:pPr>
      <w:r w:rsidRPr="00EE37D3">
        <w:t>„</w:t>
      </w:r>
      <w:r w:rsidR="0093005C" w:rsidRPr="00EE37D3">
        <w:t>Vím, že výzkum se musí dělat,</w:t>
      </w:r>
      <w:r w:rsidRPr="00EE37D3">
        <w:t>“</w:t>
      </w:r>
      <w:r w:rsidR="0093005C" w:rsidRPr="00EE37D3">
        <w:t xml:space="preserve"> pokračoval pak. </w:t>
      </w:r>
      <w:r w:rsidRPr="00EE37D3">
        <w:t>„</w:t>
      </w:r>
      <w:r w:rsidR="0093005C" w:rsidRPr="00EE37D3">
        <w:t xml:space="preserve">Bůhví že nabízí příliš mnoho. Léky proti rakovině, cukrovce </w:t>
      </w:r>
      <w:r w:rsidRPr="00EE37D3">
        <w:t>–</w:t>
      </w:r>
      <w:r w:rsidR="0093005C" w:rsidRPr="00EE37D3">
        <w:t xml:space="preserve"> má</w:t>
      </w:r>
      <w:r w:rsidRPr="00EE37D3">
        <w:t>m-l</w:t>
      </w:r>
      <w:r w:rsidR="0093005C" w:rsidRPr="00EE37D3">
        <w:t>i jmenovat aspoň některé. Kde se to ale zastaví?</w:t>
      </w:r>
      <w:r w:rsidRPr="00EE37D3">
        <w:t>“</w:t>
      </w:r>
      <w:r w:rsidR="0093005C" w:rsidRPr="00EE37D3">
        <w:t xml:space="preserve"> Chvíli bylo ticho, potom dodal: </w:t>
      </w:r>
      <w:r w:rsidRPr="00EE37D3">
        <w:t>„</w:t>
      </w:r>
      <w:r w:rsidR="0093005C" w:rsidRPr="00EE37D3">
        <w:t>A toho se opravdu bojím. Kde se to zastaví? A kde budeme mezitím my?</w:t>
      </w:r>
      <w:r w:rsidRPr="00EE37D3">
        <w:t>“</w:t>
      </w:r>
    </w:p>
    <w:p w:rsidR="00967FBE" w:rsidRPr="00EE37D3" w:rsidRDefault="00967FBE" w:rsidP="00A21DE9">
      <w:pPr>
        <w:pStyle w:val="Text"/>
      </w:pPr>
      <w:r w:rsidRPr="00EE37D3">
        <w:t>„</w:t>
      </w:r>
      <w:r w:rsidR="0093005C" w:rsidRPr="00EE37D3">
        <w:t>Mě to děsí stejně jako tebe, Gerry. Ale znal jsi Petera.</w:t>
      </w:r>
      <w:r w:rsidRPr="00EE37D3">
        <w:t>“</w:t>
      </w:r>
    </w:p>
    <w:p w:rsidR="00967FBE" w:rsidRPr="00EE37D3" w:rsidRDefault="00967FBE" w:rsidP="00A21DE9">
      <w:pPr>
        <w:pStyle w:val="Text"/>
      </w:pPr>
      <w:r w:rsidRPr="00EE37D3">
        <w:t>„</w:t>
      </w:r>
      <w:r w:rsidR="0093005C" w:rsidRPr="00EE37D3">
        <w:t>Ano. To je jediná věc, která mě uklidňuje. Vím, že by něco takového neudělal schválně. A</w:t>
      </w:r>
      <w:r w:rsidRPr="00EE37D3">
        <w:t>…</w:t>
      </w:r>
      <w:r w:rsidR="0093005C" w:rsidRPr="00EE37D3">
        <w:t>,</w:t>
      </w:r>
      <w:r w:rsidRPr="00EE37D3">
        <w:t>“</w:t>
      </w:r>
      <w:r w:rsidR="0093005C" w:rsidRPr="00EE37D3">
        <w:t xml:space="preserve"> znovu se odmlčel a vychytrale se usmál, </w:t>
      </w:r>
      <w:r w:rsidRPr="00EE37D3">
        <w:t>„</w:t>
      </w:r>
      <w:r w:rsidR="0093005C" w:rsidRPr="00EE37D3">
        <w:t>taky vím, že byl v laboratoři velice opatrný. Daleko víc než jeho mnohem nadanější bratr.</w:t>
      </w:r>
      <w:r w:rsidRPr="00EE37D3">
        <w:t>“</w:t>
      </w:r>
    </w:p>
    <w:p w:rsidR="00967FBE" w:rsidRPr="00EE37D3" w:rsidRDefault="0093005C" w:rsidP="00A21DE9">
      <w:pPr>
        <w:pStyle w:val="Text"/>
      </w:pPr>
      <w:r w:rsidRPr="00EE37D3">
        <w:t xml:space="preserve">Brandes se rozesmál. </w:t>
      </w:r>
      <w:r w:rsidR="00967FBE" w:rsidRPr="00EE37D3">
        <w:t>„</w:t>
      </w:r>
      <w:r w:rsidRPr="00EE37D3">
        <w:t>Udělal jsem jenom několik chyb,</w:t>
      </w:r>
      <w:r w:rsidR="00967FBE" w:rsidRPr="00EE37D3">
        <w:t>“</w:t>
      </w:r>
      <w:r w:rsidRPr="00EE37D3">
        <w:t xml:space="preserve"> řekl.</w:t>
      </w:r>
    </w:p>
    <w:p w:rsidR="00967FBE" w:rsidRPr="00EE37D3" w:rsidRDefault="00967FBE" w:rsidP="00A21DE9">
      <w:pPr>
        <w:pStyle w:val="Text"/>
      </w:pPr>
      <w:r w:rsidRPr="00EE37D3">
        <w:t>„</w:t>
      </w:r>
      <w:r w:rsidR="0093005C" w:rsidRPr="00EE37D3">
        <w:t>Jednou mě přesvědčíš, že všechno byly jen chyby.</w:t>
      </w:r>
      <w:r w:rsidRPr="00EE37D3">
        <w:t>“</w:t>
      </w:r>
      <w:r w:rsidR="0093005C" w:rsidRPr="00EE37D3">
        <w:t xml:space="preserve"> Oba se rozesmáli, ale hned si uvědomili, jak je situace vážná.</w:t>
      </w:r>
    </w:p>
    <w:p w:rsidR="00967FBE" w:rsidRPr="00EE37D3" w:rsidRDefault="00967FBE" w:rsidP="00A21DE9">
      <w:pPr>
        <w:pStyle w:val="Text"/>
      </w:pPr>
      <w:r w:rsidRPr="00EE37D3">
        <w:t>„</w:t>
      </w:r>
      <w:r w:rsidR="0093005C" w:rsidRPr="00EE37D3">
        <w:t>Peter byl opatrný. A nikdy by nikoho nezabil. Někdy jsem měl pocit, že mu dělá problémy sterilizovat nástroje, protože nechtěl zabít bakterie.</w:t>
      </w:r>
      <w:r w:rsidRPr="00EE37D3">
        <w:t>“</w:t>
      </w:r>
    </w:p>
    <w:p w:rsidR="00967FBE" w:rsidRPr="00EE37D3" w:rsidRDefault="00967FBE" w:rsidP="00A21DE9">
      <w:pPr>
        <w:pStyle w:val="Text"/>
      </w:pPr>
      <w:r w:rsidRPr="00EE37D3">
        <w:t>„</w:t>
      </w:r>
      <w:r w:rsidR="0093005C" w:rsidRPr="00EE37D3">
        <w:t>Ale lidi se mění.</w:t>
      </w:r>
      <w:r w:rsidRPr="00EE37D3">
        <w:t>“</w:t>
      </w:r>
    </w:p>
    <w:p w:rsidR="00967FBE" w:rsidRPr="00EE37D3" w:rsidRDefault="00967FBE" w:rsidP="00A21DE9">
      <w:pPr>
        <w:pStyle w:val="Text"/>
      </w:pPr>
      <w:r w:rsidRPr="00EE37D3">
        <w:t>„</w:t>
      </w:r>
      <w:r w:rsidR="0093005C" w:rsidRPr="00EE37D3">
        <w:t>To vím.</w:t>
      </w:r>
      <w:r w:rsidRPr="00EE37D3">
        <w:t>“</w:t>
      </w:r>
    </w:p>
    <w:p w:rsidR="00967FBE" w:rsidRPr="00EE37D3" w:rsidRDefault="00967FBE" w:rsidP="00A21DE9">
      <w:pPr>
        <w:pStyle w:val="Text"/>
      </w:pPr>
      <w:r w:rsidRPr="00EE37D3">
        <w:lastRenderedPageBreak/>
        <w:t>„</w:t>
      </w:r>
      <w:r w:rsidR="0093005C" w:rsidRPr="00EE37D3">
        <w:t>Co chceš dělat?</w:t>
      </w:r>
      <w:r w:rsidRPr="00EE37D3">
        <w:t>“</w:t>
      </w:r>
    </w:p>
    <w:p w:rsidR="00967FBE" w:rsidRPr="00EE37D3" w:rsidRDefault="00967FBE" w:rsidP="00A21DE9">
      <w:pPr>
        <w:pStyle w:val="Text"/>
      </w:pPr>
      <w:r w:rsidRPr="00EE37D3">
        <w:t>„</w:t>
      </w:r>
      <w:r w:rsidR="0093005C" w:rsidRPr="00EE37D3">
        <w:t>Zatím v tom nemám jasno, Gerry. Nejdřív se ubytuju a pak se tu musím porozhlédnout, abych se dostal do obrazu. Pak se rozhodnu, co dál.</w:t>
      </w:r>
      <w:r w:rsidRPr="00EE37D3">
        <w:t>“</w:t>
      </w:r>
    </w:p>
    <w:p w:rsidR="00967FBE" w:rsidRPr="00EE37D3" w:rsidRDefault="00967FBE" w:rsidP="00A21DE9">
      <w:pPr>
        <w:pStyle w:val="Text"/>
      </w:pPr>
      <w:r w:rsidRPr="00EE37D3">
        <w:t>„</w:t>
      </w:r>
      <w:r w:rsidR="0093005C" w:rsidRPr="00EE37D3">
        <w:t>Znáš ty lidi z Centra pro výzkum nemocí?</w:t>
      </w:r>
      <w:r w:rsidRPr="00EE37D3">
        <w:t>“</w:t>
      </w:r>
    </w:p>
    <w:p w:rsidR="00967FBE" w:rsidRPr="00EE37D3" w:rsidRDefault="00967FBE" w:rsidP="00A21DE9">
      <w:pPr>
        <w:pStyle w:val="Text"/>
      </w:pPr>
      <w:r w:rsidRPr="00EE37D3">
        <w:t>„</w:t>
      </w:r>
      <w:r w:rsidR="0093005C" w:rsidRPr="00EE37D3">
        <w:t>Myslím, že ne. Zatím jsem se s nimi nesetkal.</w:t>
      </w:r>
      <w:r w:rsidRPr="00EE37D3">
        <w:t>“</w:t>
      </w:r>
    </w:p>
    <w:p w:rsidR="00967FBE" w:rsidRPr="00EE37D3" w:rsidRDefault="0093005C" w:rsidP="00A21DE9">
      <w:pPr>
        <w:pStyle w:val="Text"/>
      </w:pPr>
      <w:r w:rsidRPr="00EE37D3">
        <w:t xml:space="preserve">Wismer chvilku mlčel a pak konečně řekl: </w:t>
      </w:r>
      <w:r w:rsidR="00967FBE" w:rsidRPr="00EE37D3">
        <w:t>„</w:t>
      </w:r>
      <w:r w:rsidRPr="00EE37D3">
        <w:t xml:space="preserve">Takže ty tu nejsi s nimi. Počítám, že </w:t>
      </w:r>
      <w:proofErr w:type="gramStart"/>
      <w:r w:rsidRPr="00EE37D3">
        <w:t>jsi se nedostavil</w:t>
      </w:r>
      <w:proofErr w:type="gramEnd"/>
      <w:r w:rsidRPr="00EE37D3">
        <w:t xml:space="preserve"> z pouhé zvědavosti, nebo abys chránil dobré jméno rodiny.</w:t>
      </w:r>
      <w:r w:rsidR="00967FBE" w:rsidRPr="00EE37D3">
        <w:t>“</w:t>
      </w:r>
    </w:p>
    <w:p w:rsidR="00967FBE" w:rsidRPr="00EE37D3" w:rsidRDefault="0093005C" w:rsidP="00A21DE9">
      <w:pPr>
        <w:pStyle w:val="Text"/>
      </w:pPr>
      <w:r w:rsidRPr="00EE37D3">
        <w:t xml:space="preserve">Sakra! Teď mě dostal. Mělo mě to napadnout. </w:t>
      </w:r>
      <w:r w:rsidR="00967FBE" w:rsidRPr="00EE37D3">
        <w:t>„</w:t>
      </w:r>
      <w:r w:rsidRPr="00EE37D3">
        <w:t>Vláda má víc organizací, které se zabývají výzkumem nemocí,</w:t>
      </w:r>
      <w:r w:rsidR="00967FBE" w:rsidRPr="00EE37D3">
        <w:t>“</w:t>
      </w:r>
      <w:r w:rsidRPr="00EE37D3">
        <w:t xml:space="preserve"> namítl Brandes nepřesvědčivě.</w:t>
      </w:r>
    </w:p>
    <w:p w:rsidR="00967FBE" w:rsidRPr="00EE37D3" w:rsidRDefault="00967FBE" w:rsidP="00A21DE9">
      <w:pPr>
        <w:pStyle w:val="Text"/>
      </w:pPr>
      <w:r w:rsidRPr="00EE37D3">
        <w:t>„</w:t>
      </w:r>
      <w:r w:rsidR="0093005C" w:rsidRPr="00EE37D3">
        <w:t>Báchorky.</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Já přece vím, že má víc organizací. Ale tak mě napadlo, že se mi snažíš nakukat nějaké pohádky.</w:t>
      </w:r>
      <w:r w:rsidRPr="00EE37D3">
        <w:t>“</w:t>
      </w:r>
    </w:p>
    <w:p w:rsidR="00967FBE" w:rsidRPr="00EE37D3" w:rsidRDefault="00967FBE" w:rsidP="00A21DE9">
      <w:pPr>
        <w:pStyle w:val="Text"/>
      </w:pPr>
      <w:r w:rsidRPr="00EE37D3">
        <w:t>„</w:t>
      </w:r>
      <w:r w:rsidR="0093005C" w:rsidRPr="00EE37D3">
        <w:t>Jestli něco zjistím, mohl bych</w:t>
      </w:r>
      <w:r w:rsidRPr="00EE37D3">
        <w:t>…“</w:t>
      </w:r>
    </w:p>
    <w:p w:rsidR="00967FBE" w:rsidRPr="00EE37D3" w:rsidRDefault="00967FBE" w:rsidP="00A21DE9">
      <w:pPr>
        <w:pStyle w:val="Text"/>
      </w:pPr>
      <w:r w:rsidRPr="00EE37D3">
        <w:t>„</w:t>
      </w:r>
      <w:r w:rsidR="0093005C" w:rsidRPr="00EE37D3">
        <w:t>Já vím.</w:t>
      </w:r>
      <w:r w:rsidRPr="00EE37D3">
        <w:t>“</w:t>
      </w:r>
    </w:p>
    <w:p w:rsidR="00967FBE" w:rsidRPr="00EE37D3" w:rsidRDefault="0093005C" w:rsidP="00A21DE9">
      <w:pPr>
        <w:pStyle w:val="Text"/>
      </w:pPr>
      <w:r w:rsidRPr="00EE37D3">
        <w:t xml:space="preserve">Brandese to rozčilovalo. Měl tohoto muže rád </w:t>
      </w:r>
      <w:r w:rsidR="00967FBE" w:rsidRPr="00EE37D3">
        <w:t>–</w:t>
      </w:r>
      <w:r w:rsidRPr="00EE37D3">
        <w:t xml:space="preserve"> po pravdě řečeno radši než vlastního otce. Ale právě kvůli jejich přátelství odolával Wismerovým otázkám.</w:t>
      </w:r>
    </w:p>
    <w:p w:rsidR="00967FBE" w:rsidRPr="00EE37D3" w:rsidRDefault="00967FBE" w:rsidP="00A21DE9">
      <w:pPr>
        <w:pStyle w:val="Text"/>
      </w:pPr>
      <w:r w:rsidRPr="00EE37D3">
        <w:t>„</w:t>
      </w:r>
      <w:r w:rsidR="0093005C" w:rsidRPr="00EE37D3">
        <w:t>Gerry</w:t>
      </w:r>
      <w:r w:rsidRPr="00EE37D3">
        <w:t>…“</w:t>
      </w:r>
    </w:p>
    <w:p w:rsidR="00967FBE" w:rsidRPr="00EE37D3" w:rsidRDefault="00967FBE" w:rsidP="00A21DE9">
      <w:pPr>
        <w:pStyle w:val="Text"/>
      </w:pPr>
      <w:r w:rsidRPr="00EE37D3">
        <w:t>„</w:t>
      </w:r>
      <w:r w:rsidR="0093005C" w:rsidRPr="00EE37D3">
        <w:t>Alexi, opravdu ti věřím. Ale nerad si hraju na přátelství. A abych byl upřímný, bojím se.</w:t>
      </w:r>
      <w:r w:rsidRPr="00EE37D3">
        <w:t>“</w:t>
      </w:r>
    </w:p>
    <w:p w:rsidR="00967FBE" w:rsidRPr="00EE37D3" w:rsidRDefault="0093005C" w:rsidP="00A21DE9">
      <w:pPr>
        <w:pStyle w:val="Text"/>
      </w:pPr>
      <w:r w:rsidRPr="00EE37D3">
        <w:rPr>
          <w:i/>
        </w:rPr>
        <w:t xml:space="preserve">Nevypadáš na to. </w:t>
      </w:r>
      <w:r w:rsidR="00967FBE" w:rsidRPr="00EE37D3">
        <w:t>„</w:t>
      </w:r>
      <w:r w:rsidRPr="00EE37D3">
        <w:t>Nemoc je zatím pod kontrolou,</w:t>
      </w:r>
      <w:r w:rsidR="00967FBE" w:rsidRPr="00EE37D3">
        <w:t>“</w:t>
      </w:r>
      <w:r w:rsidRPr="00EE37D3">
        <w:t xml:space="preserve"> začal Brandes.</w:t>
      </w:r>
    </w:p>
    <w:p w:rsidR="00967FBE" w:rsidRPr="00EE37D3" w:rsidRDefault="00967FBE" w:rsidP="00A21DE9">
      <w:pPr>
        <w:pStyle w:val="Text"/>
      </w:pPr>
      <w:r w:rsidRPr="00EE37D3">
        <w:t>„</w:t>
      </w:r>
      <w:r w:rsidR="0093005C" w:rsidRPr="00EE37D3">
        <w:t>Proboha živého, Alexi.</w:t>
      </w:r>
      <w:r w:rsidRPr="00EE37D3">
        <w:t>“</w:t>
      </w:r>
      <w:r w:rsidR="0093005C" w:rsidRPr="00EE37D3">
        <w:t xml:space="preserve"> Wismer mluvil potichu a klidně. </w:t>
      </w:r>
      <w:r w:rsidRPr="00EE37D3">
        <w:t>„</w:t>
      </w:r>
      <w:r w:rsidR="0093005C" w:rsidRPr="00EE37D3">
        <w:t>Ale jsou tady vojáci.</w:t>
      </w:r>
      <w:r w:rsidRPr="00EE37D3">
        <w:t>“</w:t>
      </w:r>
    </w:p>
    <w:p w:rsidR="00967FBE" w:rsidRPr="00EE37D3" w:rsidRDefault="0093005C" w:rsidP="00A21DE9">
      <w:pPr>
        <w:pStyle w:val="Text"/>
      </w:pPr>
      <w:r w:rsidRPr="00EE37D3">
        <w:t>Brandes na něj zíral. Doufal, že v Lyle není moc lidí, kteří by byli tak ostražití a logicky uvažující jáko Wismer. Bylo to lepší než dělat hloupého.</w:t>
      </w:r>
    </w:p>
    <w:p w:rsidR="00967FBE" w:rsidRPr="00EE37D3" w:rsidRDefault="00967FBE" w:rsidP="00A21DE9">
      <w:pPr>
        <w:pStyle w:val="Text"/>
      </w:pPr>
      <w:r w:rsidRPr="00EE37D3">
        <w:t>„</w:t>
      </w:r>
      <w:r w:rsidR="0093005C" w:rsidRPr="00EE37D3">
        <w:t>Jo,</w:t>
      </w:r>
      <w:r w:rsidRPr="00EE37D3">
        <w:t>“</w:t>
      </w:r>
      <w:r w:rsidR="0093005C" w:rsidRPr="00EE37D3">
        <w:t xml:space="preserve"> zabručel. </w:t>
      </w:r>
      <w:r w:rsidRPr="00EE37D3">
        <w:t>„</w:t>
      </w:r>
      <w:r w:rsidR="0093005C" w:rsidRPr="00EE37D3">
        <w:t>Já vím. Předpokládám, že se s nimi brzy setkám.</w:t>
      </w:r>
      <w:r w:rsidRPr="00EE37D3">
        <w:t>“</w:t>
      </w:r>
      <w:r w:rsidR="0093005C" w:rsidRPr="00EE37D3">
        <w:t xml:space="preserve"> Nemělo smysl to zapírat. Skrýval před bývalým učitelem hodně, ale všechno skrýt nemohl.</w:t>
      </w:r>
    </w:p>
    <w:p w:rsidR="00967FBE" w:rsidRPr="00EE37D3" w:rsidRDefault="00967FBE" w:rsidP="00A21DE9">
      <w:pPr>
        <w:pStyle w:val="Text"/>
      </w:pPr>
      <w:r w:rsidRPr="00EE37D3">
        <w:t>„</w:t>
      </w:r>
      <w:r w:rsidR="0093005C" w:rsidRPr="00EE37D3">
        <w:t>Zatím toho moc neudělali. Říkám si</w:t>
      </w:r>
      <w:r w:rsidRPr="00EE37D3">
        <w:t>…“</w:t>
      </w:r>
    </w:p>
    <w:p w:rsidR="00967FBE" w:rsidRPr="00EE37D3" w:rsidRDefault="00967FBE" w:rsidP="00A21DE9">
      <w:pPr>
        <w:pStyle w:val="Text"/>
      </w:pPr>
      <w:r w:rsidRPr="00EE37D3">
        <w:lastRenderedPageBreak/>
        <w:t>„</w:t>
      </w:r>
      <w:r w:rsidR="0093005C" w:rsidRPr="00EE37D3">
        <w:t>Gerry, je pár věcí, o kterých nesmím mluvit. Snaž se to pochopit.</w:t>
      </w:r>
      <w:r w:rsidRPr="00EE37D3">
        <w:t>“</w:t>
      </w:r>
    </w:p>
    <w:p w:rsidR="00967FBE" w:rsidRPr="00EE37D3" w:rsidRDefault="00967FBE" w:rsidP="00A21DE9">
      <w:pPr>
        <w:pStyle w:val="Text"/>
      </w:pPr>
      <w:r w:rsidRPr="00EE37D3">
        <w:t>„</w:t>
      </w:r>
      <w:r w:rsidR="0093005C" w:rsidRPr="00EE37D3">
        <w:t>Oukej. Teď koupím pití já,</w:t>
      </w:r>
      <w:r w:rsidRPr="00EE37D3">
        <w:t>“</w:t>
      </w:r>
      <w:r w:rsidR="0093005C" w:rsidRPr="00EE37D3">
        <w:t xml:space="preserve"> zakončil hovor Wismer, vstal a zamířil k baru. Brandes se zády opřel o židli a rozhlížel se kolem. Nikoho v místnosti neznal. Většina stolů byla obsazena dvojicemi nebo trojicemi. Jenom u jednoho stolu seděl osamělý host. Záda měl na světle, ale obličej ve stínu, takže nemohl rozeznat jeho rysy. Najednou měl nepříjemný pocit, ale pokud ho ten muž sleduje, stejně nemůže nic dělat.</w:t>
      </w:r>
    </w:p>
    <w:p w:rsidR="00967FBE" w:rsidRPr="00EE37D3" w:rsidRDefault="0093005C" w:rsidP="00A21DE9">
      <w:pPr>
        <w:pStyle w:val="Text"/>
      </w:pPr>
      <w:r w:rsidRPr="00EE37D3">
        <w:t>Pokud ho opravdu sleduje, na čí to je příkaz? Allenbergův? Nebo jeho záhadných nepřátel?</w:t>
      </w:r>
    </w:p>
    <w:p w:rsidR="00967FBE" w:rsidRPr="00EE37D3" w:rsidRDefault="0093005C" w:rsidP="00A21DE9">
      <w:pPr>
        <w:pStyle w:val="Text"/>
      </w:pPr>
      <w:r w:rsidRPr="00EE37D3">
        <w:t>Wismer se hned vrátil. Ohlédl se přes rameno. Brandes doufal, že si nevšiml, že se zabýval tím osamělým cizincem. Těžko by mu to vysvětloval.</w:t>
      </w:r>
    </w:p>
    <w:p w:rsidR="00967FBE" w:rsidRPr="00EE37D3" w:rsidRDefault="00967FBE" w:rsidP="00A21DE9">
      <w:pPr>
        <w:pStyle w:val="Text"/>
      </w:pPr>
      <w:r w:rsidRPr="00EE37D3">
        <w:t>„</w:t>
      </w:r>
      <w:r w:rsidR="0093005C" w:rsidRPr="00EE37D3">
        <w:t>Až tohle dopiju,</w:t>
      </w:r>
      <w:r w:rsidRPr="00EE37D3">
        <w:t>“</w:t>
      </w:r>
      <w:r w:rsidR="0093005C" w:rsidRPr="00EE37D3">
        <w:t xml:space="preserve"> řekl Wismerovi, </w:t>
      </w:r>
      <w:r w:rsidRPr="00EE37D3">
        <w:t>„</w:t>
      </w:r>
      <w:r w:rsidR="0093005C" w:rsidRPr="00EE37D3">
        <w:t>radši půjdu. Je tady spousta práce a já musím nejdřív zjistit, co se ode mě očekává.</w:t>
      </w:r>
      <w:r w:rsidRPr="00EE37D3">
        <w:t>“</w:t>
      </w:r>
      <w:r w:rsidR="0093005C" w:rsidRPr="00EE37D3">
        <w:t xml:space="preserve"> Především musím najít Peterovy poznámky.</w:t>
      </w:r>
    </w:p>
    <w:p w:rsidR="00967FBE" w:rsidRPr="00EE37D3" w:rsidRDefault="0093005C" w:rsidP="00A21DE9">
      <w:pPr>
        <w:pStyle w:val="Text"/>
      </w:pPr>
      <w:r w:rsidRPr="00EE37D3">
        <w:t xml:space="preserve">Wismer přikývl. Několik minut beze slova seděli a popíjeli. Potom chvíli mluvili o věcech, které se netýkaly žádných krizových bodů. </w:t>
      </w:r>
      <w:r w:rsidR="00967FBE" w:rsidRPr="00EE37D3">
        <w:t>„</w:t>
      </w:r>
      <w:r w:rsidRPr="00EE37D3">
        <w:t>Máš nějaký nápad?</w:t>
      </w:r>
      <w:r w:rsidR="00967FBE" w:rsidRPr="00EE37D3">
        <w:t>“</w:t>
      </w:r>
      <w:r w:rsidRPr="00EE37D3">
        <w:t xml:space="preserve"> zeptal se najednou Brandes. Uvědomil si, že Wismer se pořád jenom vyptává, ale o sobě neřekl nic. Na tohle neměl v úmyslu přistoupit. Wismer je velmi schopný vědec. Chtěl vědět, jak se dívá z hlediska svého věku na to, co se odehrálo v posledních několika dnech.</w:t>
      </w:r>
    </w:p>
    <w:p w:rsidR="00967FBE" w:rsidRPr="00EE37D3" w:rsidRDefault="00967FBE" w:rsidP="00A21DE9">
      <w:pPr>
        <w:pStyle w:val="Text"/>
      </w:pPr>
      <w:r w:rsidRPr="00EE37D3">
        <w:t>„</w:t>
      </w:r>
      <w:r w:rsidR="0093005C" w:rsidRPr="00EE37D3">
        <w:t>Ano i ne. Síří se to nejspíš vzduchem. Vypadá to, že lidé, kteří se s nikým nelíbali, nejsou potenciálními bacilonosiči. Je to rychlé. Nevím, ale řekl bych, že inkubační doba je maximálně den dva, možná i méně. A zabíjí to, Alexi. Zabíjí to každého.</w:t>
      </w:r>
      <w:r w:rsidRPr="00EE37D3">
        <w:t>“</w:t>
      </w:r>
    </w:p>
    <w:p w:rsidR="00967FBE" w:rsidRPr="00EE37D3" w:rsidRDefault="00967FBE" w:rsidP="00A21DE9">
      <w:pPr>
        <w:pStyle w:val="Text"/>
      </w:pPr>
      <w:r w:rsidRPr="00EE37D3">
        <w:t>„</w:t>
      </w:r>
      <w:r w:rsidR="0093005C" w:rsidRPr="00EE37D3">
        <w:t>Doufám, že tohle nevykládáš po městě.</w:t>
      </w:r>
      <w:r w:rsidRPr="00EE37D3">
        <w:t>“</w:t>
      </w:r>
    </w:p>
    <w:p w:rsidR="00967FBE" w:rsidRPr="00EE37D3" w:rsidRDefault="0093005C" w:rsidP="00A21DE9">
      <w:pPr>
        <w:pStyle w:val="Text"/>
      </w:pPr>
      <w:r w:rsidRPr="00EE37D3">
        <w:t xml:space="preserve">Wismer si odfrkl. </w:t>
      </w:r>
      <w:r w:rsidR="00967FBE" w:rsidRPr="00EE37D3">
        <w:t>„</w:t>
      </w:r>
      <w:r w:rsidRPr="00EE37D3">
        <w:t>Co si o mně myslíš? Měl bys jít nejdřív do nemocnice. Promluv si s doktorem Shortellem. Je to skvělý chlap, ale už toho je na něj moc. To on zavolal Centrum.</w:t>
      </w:r>
      <w:r w:rsidR="00967FBE" w:rsidRPr="00EE37D3">
        <w:t>“</w:t>
      </w:r>
    </w:p>
    <w:p w:rsidR="00967FBE" w:rsidRPr="00EE37D3" w:rsidRDefault="00967FBE" w:rsidP="00A21DE9">
      <w:pPr>
        <w:pStyle w:val="Text"/>
      </w:pPr>
      <w:r w:rsidRPr="00EE37D3">
        <w:t>„</w:t>
      </w:r>
      <w:r w:rsidR="0093005C" w:rsidRPr="00EE37D3">
        <w:t>To byl dobrý nápad. Vybalím si věci a zajdu tam.</w:t>
      </w:r>
      <w:r w:rsidRPr="00EE37D3">
        <w:t>“</w:t>
      </w:r>
    </w:p>
    <w:p w:rsidR="00967FBE" w:rsidRPr="00EE37D3" w:rsidRDefault="00967FBE" w:rsidP="00A21DE9">
      <w:pPr>
        <w:pStyle w:val="Text"/>
      </w:pPr>
      <w:r w:rsidRPr="00EE37D3">
        <w:t>„</w:t>
      </w:r>
      <w:r w:rsidR="0093005C" w:rsidRPr="00EE37D3">
        <w:t>Vybalíš? Kde?</w:t>
      </w:r>
      <w:r w:rsidRPr="00EE37D3">
        <w:t>“</w:t>
      </w:r>
    </w:p>
    <w:p w:rsidR="00967FBE" w:rsidRPr="00EE37D3" w:rsidRDefault="0093005C" w:rsidP="00A21DE9">
      <w:pPr>
        <w:pStyle w:val="Text"/>
      </w:pPr>
      <w:r w:rsidRPr="00EE37D3">
        <w:t xml:space="preserve">Brandes byl zmatený. </w:t>
      </w:r>
      <w:r w:rsidR="00967FBE" w:rsidRPr="00EE37D3">
        <w:t>„</w:t>
      </w:r>
      <w:r w:rsidRPr="00EE37D3">
        <w:t>Co tím myslíš?</w:t>
      </w:r>
      <w:r w:rsidR="00967FBE" w:rsidRPr="00EE37D3">
        <w:t>“</w:t>
      </w:r>
    </w:p>
    <w:p w:rsidR="00967FBE" w:rsidRPr="00EE37D3" w:rsidRDefault="00967FBE" w:rsidP="00A21DE9">
      <w:pPr>
        <w:pStyle w:val="Text"/>
      </w:pPr>
      <w:r w:rsidRPr="00EE37D3">
        <w:lastRenderedPageBreak/>
        <w:t>„</w:t>
      </w:r>
      <w:r w:rsidR="0093005C" w:rsidRPr="00EE37D3">
        <w:t>Snad nechceš zůstat tady? Pořád bydlím sám v tom děsně velkém domě. Pochopitelně pokud nebudeš bydlet u</w:t>
      </w:r>
      <w:r w:rsidRPr="00EE37D3">
        <w:t>…“</w:t>
      </w:r>
    </w:p>
    <w:p w:rsidR="00967FBE" w:rsidRPr="00EE37D3" w:rsidRDefault="00967FBE" w:rsidP="00A21DE9">
      <w:pPr>
        <w:pStyle w:val="Text"/>
      </w:pPr>
      <w:r w:rsidRPr="00EE37D3">
        <w:t>„</w:t>
      </w:r>
      <w:r w:rsidR="0093005C" w:rsidRPr="00EE37D3">
        <w:t>Ne. Je to moc daleko.</w:t>
      </w:r>
      <w:r w:rsidRPr="00EE37D3">
        <w:t>“</w:t>
      </w:r>
    </w:p>
    <w:p w:rsidR="00967FBE" w:rsidRPr="00EE37D3" w:rsidRDefault="00967FBE" w:rsidP="00A21DE9">
      <w:pPr>
        <w:pStyle w:val="Text"/>
      </w:pPr>
      <w:r w:rsidRPr="00EE37D3">
        <w:t>„</w:t>
      </w:r>
      <w:r w:rsidR="0093005C" w:rsidRPr="00EE37D3">
        <w:t>Dobře, v tom případě budeš bydlet u mě.</w:t>
      </w:r>
      <w:r w:rsidRPr="00EE37D3">
        <w:t>“</w:t>
      </w:r>
    </w:p>
    <w:p w:rsidR="00967FBE" w:rsidRPr="00EE37D3" w:rsidRDefault="00967FBE" w:rsidP="00A21DE9">
      <w:pPr>
        <w:pStyle w:val="Text"/>
      </w:pPr>
      <w:r w:rsidRPr="00EE37D3">
        <w:t>„</w:t>
      </w:r>
      <w:r w:rsidR="0093005C" w:rsidRPr="00EE37D3">
        <w:t>Ne, Gerry. To je taky daleko.</w:t>
      </w:r>
      <w:r w:rsidRPr="00EE37D3">
        <w:t>“</w:t>
      </w:r>
    </w:p>
    <w:p w:rsidR="00967FBE" w:rsidRPr="00EE37D3" w:rsidRDefault="00967FBE" w:rsidP="00A21DE9">
      <w:pPr>
        <w:pStyle w:val="Text"/>
      </w:pPr>
      <w:r w:rsidRPr="00EE37D3">
        <w:t>„</w:t>
      </w:r>
      <w:r w:rsidR="0093005C" w:rsidRPr="00EE37D3">
        <w:t>Bojíš se, že budu něco za to chtít? Slibuju, že se ti budu plést do práce co nejméně. Ale třeba ti přijde vhod, když si se mnou večer budeš moct popovídat.</w:t>
      </w:r>
      <w:r w:rsidRPr="00EE37D3">
        <w:t>“</w:t>
      </w:r>
    </w:p>
    <w:p w:rsidR="00967FBE" w:rsidRPr="00EE37D3" w:rsidRDefault="00967FBE" w:rsidP="00A21DE9">
      <w:pPr>
        <w:pStyle w:val="Text"/>
      </w:pPr>
      <w:r w:rsidRPr="00EE37D3">
        <w:t>„</w:t>
      </w:r>
      <w:r w:rsidR="0093005C" w:rsidRPr="00EE37D3">
        <w:t>O to nejde, Gerry.</w:t>
      </w:r>
      <w:r w:rsidRPr="00EE37D3">
        <w:t>“</w:t>
      </w:r>
      <w:r w:rsidR="0093005C" w:rsidRPr="00EE37D3">
        <w:t xml:space="preserve"> Přece do toho nemůže Wismera zaplést. V žádném případě. Vzpomněl si na Lombardiovy a na </w:t>
      </w:r>
      <w:r w:rsidR="0093005C" w:rsidRPr="00EE37D3">
        <w:rPr>
          <w:i/>
        </w:rPr>
        <w:t>Charóna.</w:t>
      </w:r>
    </w:p>
    <w:p w:rsidR="00967FBE" w:rsidRPr="00EE37D3" w:rsidRDefault="00967FBE" w:rsidP="00A21DE9">
      <w:pPr>
        <w:pStyle w:val="Text"/>
      </w:pPr>
      <w:r w:rsidRPr="00EE37D3">
        <w:t>„</w:t>
      </w:r>
      <w:r w:rsidR="0093005C" w:rsidRPr="00EE37D3">
        <w:t>Ale jde.</w:t>
      </w:r>
      <w:r w:rsidRPr="00EE37D3">
        <w:t>“</w:t>
      </w:r>
      <w:r w:rsidR="0093005C" w:rsidRPr="00EE37D3">
        <w:t xml:space="preserve"> Wismer to řekl potichu, ale důrazně. Brandes na něj pohlédl a on pokračoval. </w:t>
      </w:r>
      <w:r w:rsidRPr="00EE37D3">
        <w:t>„</w:t>
      </w:r>
      <w:r w:rsidR="0093005C" w:rsidRPr="00EE37D3">
        <w:t>Ber to takhle. Pokud tě někdo sleduje,</w:t>
      </w:r>
      <w:r w:rsidRPr="00EE37D3">
        <w:t>“</w:t>
      </w:r>
      <w:r w:rsidR="0093005C" w:rsidRPr="00EE37D3">
        <w:t xml:space="preserve"> řekl a kývl hlavou přes rameno směrem k neznámému osamělému hostovi, </w:t>
      </w:r>
      <w:r w:rsidRPr="00EE37D3">
        <w:t>„</w:t>
      </w:r>
      <w:r w:rsidR="0093005C" w:rsidRPr="00EE37D3">
        <w:t>potom je pro tebe nejdůležitější mít k dispozici zadní východ. A já mám tři.</w:t>
      </w:r>
      <w:r w:rsidRPr="00EE37D3">
        <w:t>“</w:t>
      </w:r>
    </w:p>
    <w:p w:rsidR="00967FBE" w:rsidRPr="00EE37D3" w:rsidRDefault="0093005C" w:rsidP="00A21DE9">
      <w:pPr>
        <w:pStyle w:val="Text"/>
      </w:pPr>
      <w:r w:rsidRPr="00EE37D3">
        <w:t xml:space="preserve">Sakra. </w:t>
      </w:r>
      <w:r w:rsidR="00967FBE" w:rsidRPr="00EE37D3">
        <w:t>„</w:t>
      </w:r>
      <w:r w:rsidRPr="00EE37D3">
        <w:t>Gerry</w:t>
      </w:r>
      <w:r w:rsidR="00967FBE" w:rsidRPr="00EE37D3">
        <w:t>…“</w:t>
      </w:r>
    </w:p>
    <w:p w:rsidR="00967FBE" w:rsidRPr="00EE37D3" w:rsidRDefault="00967FBE" w:rsidP="00A21DE9">
      <w:pPr>
        <w:pStyle w:val="Text"/>
      </w:pPr>
      <w:r w:rsidRPr="00EE37D3">
        <w:t>„</w:t>
      </w:r>
      <w:r w:rsidR="0093005C" w:rsidRPr="00EE37D3">
        <w:t>Mlč a poslouchej,</w:t>
      </w:r>
      <w:r w:rsidRPr="00EE37D3">
        <w:t>“</w:t>
      </w:r>
      <w:r w:rsidR="0093005C" w:rsidRPr="00EE37D3">
        <w:t xml:space="preserve"> řekl Wismer mírněji. </w:t>
      </w:r>
      <w:r w:rsidRPr="00EE37D3">
        <w:t>„</w:t>
      </w:r>
      <w:r w:rsidR="0093005C" w:rsidRPr="00EE37D3">
        <w:t>Možná sis všiml, že nejsem slepý. Vždycky jsem nebyl jenom učitelem v krásném městě v Nové Anglii.</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Co cože? Nic jsem neřekl.</w:t>
      </w:r>
      <w:r w:rsidRPr="00EE37D3">
        <w:t>“</w:t>
      </w:r>
    </w:p>
    <w:p w:rsidR="00967FBE" w:rsidRPr="00EE37D3" w:rsidRDefault="0093005C" w:rsidP="00A21DE9">
      <w:pPr>
        <w:pStyle w:val="Text"/>
      </w:pPr>
      <w:r w:rsidRPr="00EE37D3">
        <w:t>Brandese to úplně vyvedlo z míry. V hlavě se mu začaly honit podivné myšlenky, podivné otázky, na které zatím neměl odpověď. Je cvok. Wismer, jeho učitel ze střední školy</w:t>
      </w:r>
      <w:r w:rsidR="00967FBE" w:rsidRPr="00EE37D3">
        <w:t>…</w:t>
      </w:r>
    </w:p>
    <w:p w:rsidR="00967FBE" w:rsidRPr="00EE37D3" w:rsidRDefault="00967FBE" w:rsidP="00A21DE9">
      <w:pPr>
        <w:pStyle w:val="Text"/>
      </w:pPr>
      <w:r w:rsidRPr="00EE37D3">
        <w:t>„</w:t>
      </w:r>
      <w:r w:rsidR="0093005C" w:rsidRPr="00EE37D3">
        <w:t>Tady ten pokoj si samozřejmě necháš.</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Udělej, co říkám, Alexi. Najmi si pokoj a často se tady ukazuj. Moje zadní dveře ti poslouží i k tomu, aby ses dostal nepozorovaně dovnitř.</w:t>
      </w:r>
      <w:r w:rsidRPr="00EE37D3">
        <w:t>“</w:t>
      </w:r>
    </w:p>
    <w:p w:rsidR="00967FBE" w:rsidRPr="00EE37D3" w:rsidRDefault="0093005C" w:rsidP="00A21DE9">
      <w:pPr>
        <w:pStyle w:val="Text"/>
      </w:pPr>
      <w:r w:rsidRPr="00EE37D3">
        <w:t xml:space="preserve">Na tom něco bylo. Brandes měl pocit, že za tím vězí Allenberg. Ochrana by byla daleko snazší </w:t>
      </w:r>
      <w:proofErr w:type="gramStart"/>
      <w:r w:rsidRPr="00EE37D3">
        <w:t>tam,, kde</w:t>
      </w:r>
      <w:proofErr w:type="gramEnd"/>
      <w:r w:rsidRPr="00EE37D3">
        <w:t xml:space="preserve"> se to nehemží hotelovými hosty. To byl celý Allenberg. Klidně zapletl nevinné lidi do nebezpečných věcí, jen když to posloužilo jeho záměrům.</w:t>
      </w:r>
    </w:p>
    <w:p w:rsidR="00967FBE" w:rsidRPr="00EE37D3" w:rsidRDefault="00967FBE" w:rsidP="00A21DE9">
      <w:pPr>
        <w:pStyle w:val="Text"/>
      </w:pPr>
      <w:r w:rsidRPr="00EE37D3">
        <w:t>„</w:t>
      </w:r>
      <w:r w:rsidR="0093005C" w:rsidRPr="00EE37D3">
        <w:t>Právě to</w:t>
      </w:r>
      <w:r w:rsidRPr="00EE37D3">
        <w:t>…“</w:t>
      </w:r>
      <w:r w:rsidR="0093005C" w:rsidRPr="00EE37D3">
        <w:t xml:space="preserve"> Zarazil se a pak přikývl.</w:t>
      </w:r>
    </w:p>
    <w:p w:rsidR="001F7266" w:rsidRDefault="00967FBE" w:rsidP="00A21DE9">
      <w:pPr>
        <w:pStyle w:val="Text"/>
      </w:pPr>
      <w:r w:rsidRPr="00EE37D3">
        <w:lastRenderedPageBreak/>
        <w:t>„</w:t>
      </w:r>
      <w:r w:rsidR="0093005C" w:rsidRPr="00EE37D3">
        <w:t xml:space="preserve">Není čas na hádky, Alexi. </w:t>
      </w:r>
      <w:proofErr w:type="gramStart"/>
      <w:r w:rsidR="0093005C" w:rsidRPr="00EE37D3">
        <w:t>Podívej.</w:t>
      </w:r>
      <w:r w:rsidRPr="00EE37D3">
        <w:t>“</w:t>
      </w:r>
      <w:proofErr w:type="gramEnd"/>
      <w:r w:rsidR="0093005C" w:rsidRPr="00EE37D3">
        <w:t xml:space="preserve"> Brandes sledoval Wism</w:t>
      </w:r>
      <w:r w:rsidRPr="00EE37D3">
        <w:t>er</w:t>
      </w:r>
      <w:r w:rsidR="0093005C" w:rsidRPr="00EE37D3">
        <w:t xml:space="preserve">ův ukazováček, kterým mířil k oknu. Před hotelem zastavil vojenský džíp. </w:t>
      </w:r>
      <w:r w:rsidRPr="00EE37D3">
        <w:t>„</w:t>
      </w:r>
      <w:r w:rsidR="0093005C" w:rsidRPr="00EE37D3">
        <w:t>Sejdeme se později. Až se rozhodneš.</w:t>
      </w:r>
      <w:r w:rsidRPr="00EE37D3">
        <w:t>“</w:t>
      </w:r>
    </w:p>
    <w:p w:rsidR="00967FBE" w:rsidRDefault="001F7266" w:rsidP="00A21DE9">
      <w:pPr>
        <w:pStyle w:val="Text"/>
      </w:pPr>
      <w:r>
        <w:br w:type="page"/>
      </w:r>
    </w:p>
    <w:p w:rsidR="003D71C8" w:rsidRDefault="003D71C8" w:rsidP="008B6DEF">
      <w:pPr>
        <w:pStyle w:val="Nadpis1"/>
        <w:jc w:val="center"/>
      </w:pPr>
      <w:r>
        <w:t>8</w:t>
      </w:r>
    </w:p>
    <w:p w:rsidR="003D71C8" w:rsidRDefault="003D71C8" w:rsidP="00A21DE9">
      <w:pPr>
        <w:pStyle w:val="Text"/>
      </w:pPr>
    </w:p>
    <w:p w:rsidR="003D71C8" w:rsidRPr="00EE37D3" w:rsidRDefault="003D71C8" w:rsidP="00A21DE9">
      <w:pPr>
        <w:pStyle w:val="Text"/>
      </w:pPr>
    </w:p>
    <w:p w:rsidR="00967FBE" w:rsidRPr="00EE37D3" w:rsidRDefault="00967FBE" w:rsidP="00A21DE9">
      <w:pPr>
        <w:pStyle w:val="Text"/>
      </w:pPr>
      <w:r w:rsidRPr="00EE37D3">
        <w:t>„</w:t>
      </w:r>
      <w:r w:rsidR="0093005C" w:rsidRPr="00EE37D3">
        <w:t>Plukovník očekával, že se u něj budete hlásit,</w:t>
      </w:r>
      <w:r w:rsidRPr="00EE37D3">
        <w:t>“</w:t>
      </w:r>
      <w:r w:rsidR="0093005C" w:rsidRPr="00EE37D3">
        <w:t xml:space="preserve"> řekl mu mladý poručík.</w:t>
      </w:r>
    </w:p>
    <w:p w:rsidR="00967FBE" w:rsidRPr="00EE37D3" w:rsidRDefault="0093005C" w:rsidP="00A21DE9">
      <w:pPr>
        <w:pStyle w:val="Text"/>
      </w:pPr>
      <w:r w:rsidRPr="00EE37D3">
        <w:t>Brandes si odkašlal, ale mlčel. Když scházel po schodech k džípu, horko ho doslova udeřilo do tváře. I když hotel neměl klimatizaci, bylo tam daleko chladněji než venku. Slunce právě stálo nejvýš a teplota se blížila svému maximu.</w:t>
      </w:r>
    </w:p>
    <w:p w:rsidR="00967FBE" w:rsidRPr="00EE37D3" w:rsidRDefault="0093005C" w:rsidP="00A21DE9">
      <w:pPr>
        <w:pStyle w:val="Text"/>
      </w:pPr>
      <w:r w:rsidRPr="00EE37D3">
        <w:t>Půl dne už je v tahu, pomyslel si, když mířili k autu. Moc jsem toho nestihl. Kromě dlouhé cesty a setkání s bývalým středoškolským profesorem a</w:t>
      </w:r>
      <w:r w:rsidR="00967FBE" w:rsidRPr="00EE37D3">
        <w:t>…</w:t>
      </w:r>
      <w:r w:rsidRPr="00EE37D3">
        <w:t xml:space="preserve"> budu tady vůbec něco platný? Bude mi to dovoleno?</w:t>
      </w:r>
    </w:p>
    <w:p w:rsidR="00967FBE" w:rsidRPr="00EE37D3" w:rsidRDefault="0093005C" w:rsidP="00A21DE9">
      <w:pPr>
        <w:pStyle w:val="Text"/>
      </w:pPr>
      <w:r w:rsidRPr="00EE37D3">
        <w:t xml:space="preserve">Proč jenom se rozhodl opustit </w:t>
      </w:r>
      <w:r w:rsidRPr="00EE37D3">
        <w:rPr>
          <w:i/>
        </w:rPr>
        <w:t xml:space="preserve">Siege </w:t>
      </w:r>
      <w:r w:rsidRPr="00EE37D3">
        <w:t xml:space="preserve">a Fire Island? Měl strach a měl pro to důvody, ale věděl, že bude hůř. Lepší na to nemyslet. Do té podivné skládačky mu zatím stačí Lyle, Peter, laboratoře Futures, Allenberg, </w:t>
      </w:r>
      <w:r w:rsidRPr="00EE37D3">
        <w:rPr>
          <w:i/>
        </w:rPr>
        <w:t xml:space="preserve">Charón </w:t>
      </w:r>
      <w:r w:rsidRPr="00EE37D3">
        <w:t>a Lombardiovi, smrtelná nemoc, vraždy. Doufal, že plukovník nebude částí dalšího hlavolamu.</w:t>
      </w:r>
    </w:p>
    <w:p w:rsidR="00967FBE" w:rsidRPr="00EE37D3" w:rsidRDefault="00967FBE" w:rsidP="00A21DE9">
      <w:pPr>
        <w:pStyle w:val="Text"/>
      </w:pPr>
      <w:r w:rsidRPr="00EE37D3">
        <w:t>„</w:t>
      </w:r>
      <w:r w:rsidR="0093005C" w:rsidRPr="00EE37D3">
        <w:t>Přijel jste před několika hodinami,</w:t>
      </w:r>
      <w:r w:rsidRPr="00EE37D3">
        <w:t>“</w:t>
      </w:r>
      <w:r w:rsidR="0093005C" w:rsidRPr="00EE37D3">
        <w:t xml:space="preserve"> pokračoval poručík, který se evidentně rozhodl, že ho přinutí, aby se cítil provinile. </w:t>
      </w:r>
      <w:r w:rsidRPr="00EE37D3">
        <w:t>„</w:t>
      </w:r>
      <w:r w:rsidR="0093005C" w:rsidRPr="00EE37D3">
        <w:t>Ano.</w:t>
      </w:r>
      <w:r w:rsidRPr="00EE37D3">
        <w:t>“</w:t>
      </w:r>
    </w:p>
    <w:p w:rsidR="00967FBE" w:rsidRPr="00EE37D3" w:rsidRDefault="00967FBE" w:rsidP="00A21DE9">
      <w:pPr>
        <w:pStyle w:val="Text"/>
      </w:pPr>
      <w:r w:rsidRPr="00EE37D3">
        <w:t>„</w:t>
      </w:r>
      <w:r w:rsidR="0093005C" w:rsidRPr="00EE37D3">
        <w:t>Předpokládám, že jste se jenom chtěl ubytovat. Je to tak?</w:t>
      </w:r>
      <w:r w:rsidRPr="00EE37D3">
        <w:t>“</w:t>
      </w:r>
    </w:p>
    <w:p w:rsidR="00967FBE" w:rsidRPr="00EE37D3" w:rsidRDefault="00967FBE" w:rsidP="00A21DE9">
      <w:pPr>
        <w:pStyle w:val="Text"/>
      </w:pPr>
      <w:r w:rsidRPr="00EE37D3">
        <w:t>„</w:t>
      </w:r>
      <w:r w:rsidR="0093005C" w:rsidRPr="00EE37D3">
        <w:t>Je. A napít se.</w:t>
      </w:r>
      <w:r w:rsidRPr="00EE37D3">
        <w:t>“</w:t>
      </w:r>
    </w:p>
    <w:p w:rsidR="00967FBE" w:rsidRPr="00EE37D3" w:rsidRDefault="00967FBE" w:rsidP="00A21DE9">
      <w:pPr>
        <w:pStyle w:val="Text"/>
      </w:pPr>
      <w:r w:rsidRPr="00EE37D3">
        <w:t>„</w:t>
      </w:r>
      <w:r w:rsidR="0093005C" w:rsidRPr="00EE37D3">
        <w:t>Jsem si jistý, že plukovník bude mít nějaké občerstvení.</w:t>
      </w:r>
      <w:r w:rsidRPr="00EE37D3">
        <w:t>“</w:t>
      </w:r>
    </w:p>
    <w:p w:rsidR="00967FBE" w:rsidRPr="00EE37D3" w:rsidRDefault="00967FBE" w:rsidP="00A21DE9">
      <w:pPr>
        <w:pStyle w:val="Text"/>
      </w:pPr>
      <w:r w:rsidRPr="00EE37D3">
        <w:t>„</w:t>
      </w:r>
      <w:r w:rsidR="0093005C" w:rsidRPr="00EE37D3">
        <w:t>Potkal jsem starého přítele.</w:t>
      </w:r>
      <w:r w:rsidRPr="00EE37D3">
        <w:t>“</w:t>
      </w:r>
      <w:r w:rsidR="0093005C" w:rsidRPr="00EE37D3">
        <w:t xml:space="preserve"> Přemýšlel, jestli má šokovat tohohle disciplinovaného mladíka. K čemu to? Než to mohl důstojník nějak komentovat, rychle pokračoval: </w:t>
      </w:r>
      <w:r w:rsidRPr="00EE37D3">
        <w:t>„</w:t>
      </w:r>
      <w:r w:rsidR="0093005C" w:rsidRPr="00EE37D3">
        <w:t>Dovezete mě zpátky do hotelu, abych si mohl vzít své auto, ano?</w:t>
      </w:r>
      <w:r w:rsidRPr="00EE37D3">
        <w:t>“</w:t>
      </w:r>
    </w:p>
    <w:p w:rsidR="00967FBE" w:rsidRPr="00EE37D3" w:rsidRDefault="00967FBE" w:rsidP="00A21DE9">
      <w:pPr>
        <w:pStyle w:val="Text"/>
      </w:pPr>
      <w:r w:rsidRPr="00EE37D3">
        <w:t>„</w:t>
      </w:r>
      <w:r w:rsidR="0093005C" w:rsidRPr="00EE37D3">
        <w:t>Já</w:t>
      </w:r>
      <w:r w:rsidRPr="00EE37D3">
        <w:t>…</w:t>
      </w:r>
      <w:r w:rsidR="0093005C" w:rsidRPr="00EE37D3">
        <w:t xml:space="preserve"> no, plukovník určitě</w:t>
      </w:r>
      <w:r w:rsidRPr="00EE37D3">
        <w:t>…“</w:t>
      </w:r>
    </w:p>
    <w:p w:rsidR="00967FBE" w:rsidRPr="00EE37D3" w:rsidRDefault="00967FBE" w:rsidP="00A21DE9">
      <w:pPr>
        <w:pStyle w:val="Text"/>
      </w:pPr>
      <w:r w:rsidRPr="00EE37D3">
        <w:t>„</w:t>
      </w:r>
      <w:r w:rsidR="0093005C" w:rsidRPr="00EE37D3">
        <w:t>Jestli to plukovník nedovolí,</w:t>
      </w:r>
      <w:r w:rsidRPr="00EE37D3">
        <w:t>“</w:t>
      </w:r>
      <w:r w:rsidR="0093005C" w:rsidRPr="00EE37D3">
        <w:t xml:space="preserve"> přerušil ho Brandes prudce, </w:t>
      </w:r>
      <w:r w:rsidRPr="00EE37D3">
        <w:t>„</w:t>
      </w:r>
      <w:r w:rsidR="0093005C" w:rsidRPr="00EE37D3">
        <w:t>radši mě nikam nevozte.</w:t>
      </w:r>
      <w:r w:rsidRPr="00EE37D3">
        <w:t>“</w:t>
      </w:r>
      <w:r w:rsidR="0093005C" w:rsidRPr="00EE37D3">
        <w:t xml:space="preserve"> Asi sto metrů od hotelu zastavili u semaforu.</w:t>
      </w:r>
    </w:p>
    <w:p w:rsidR="00967FBE" w:rsidRPr="00EE37D3" w:rsidRDefault="00967FBE" w:rsidP="00A21DE9">
      <w:pPr>
        <w:pStyle w:val="Text"/>
      </w:pPr>
      <w:r w:rsidRPr="00EE37D3">
        <w:t>„</w:t>
      </w:r>
      <w:r w:rsidR="0093005C" w:rsidRPr="00EE37D3">
        <w:t>Jsem si jistý, že nebudete mít žádné potíže, pane.</w:t>
      </w:r>
      <w:r w:rsidRPr="00EE37D3">
        <w:t>“</w:t>
      </w:r>
      <w:r w:rsidR="0093005C" w:rsidRPr="00EE37D3">
        <w:t xml:space="preserve"> Poručíkovi nebylo moc do řeči. Brandesovi to v první chvíli vyhovovalo, ale potom ho napadlo, jestli by se k němu neměl začít chovat přátelsky a vytáhnout z něj nějaké informace.</w:t>
      </w:r>
    </w:p>
    <w:p w:rsidR="00967FBE" w:rsidRPr="00EE37D3" w:rsidRDefault="00967FBE" w:rsidP="00A21DE9">
      <w:pPr>
        <w:pStyle w:val="Text"/>
      </w:pPr>
      <w:r w:rsidRPr="00EE37D3">
        <w:lastRenderedPageBreak/>
        <w:t>„</w:t>
      </w:r>
      <w:r w:rsidR="0093005C" w:rsidRPr="00EE37D3">
        <w:t>Já vím,</w:t>
      </w:r>
      <w:r w:rsidRPr="00EE37D3">
        <w:t>“</w:t>
      </w:r>
      <w:r w:rsidR="0093005C" w:rsidRPr="00EE37D3">
        <w:t xml:space="preserve"> řekl. </w:t>
      </w:r>
      <w:r w:rsidRPr="00EE37D3">
        <w:t>„</w:t>
      </w:r>
      <w:r w:rsidR="0093005C" w:rsidRPr="00EE37D3">
        <w:t>Omlouvám se, že jsem tak nervózní. Ale mám za sebou dlouhou cestu.</w:t>
      </w:r>
      <w:r w:rsidRPr="00EE37D3">
        <w:t>“</w:t>
      </w:r>
    </w:p>
    <w:p w:rsidR="00967FBE" w:rsidRPr="00EE37D3" w:rsidRDefault="0093005C" w:rsidP="00A21DE9">
      <w:pPr>
        <w:pStyle w:val="Text"/>
      </w:pPr>
      <w:r w:rsidRPr="00EE37D3">
        <w:t xml:space="preserve">Jeho společník se trochu uvolnil. </w:t>
      </w:r>
      <w:r w:rsidR="00967FBE" w:rsidRPr="00EE37D3">
        <w:t>„</w:t>
      </w:r>
      <w:r w:rsidRPr="00EE37D3">
        <w:t>Byli bychom vás sem mohli přivézt přímo, kdybyste byl chtěl.</w:t>
      </w:r>
      <w:r w:rsidR="00967FBE" w:rsidRPr="00EE37D3">
        <w:t>“</w:t>
      </w:r>
    </w:p>
    <w:p w:rsidR="00967FBE" w:rsidRPr="00EE37D3" w:rsidRDefault="00967FBE" w:rsidP="00A21DE9">
      <w:pPr>
        <w:pStyle w:val="Text"/>
      </w:pPr>
      <w:r w:rsidRPr="00EE37D3">
        <w:t>„</w:t>
      </w:r>
      <w:r w:rsidR="0093005C" w:rsidRPr="00EE37D3">
        <w:t>Oceňuju ten nápad, poručíku. Ale nemyslím, že by bylo vhodné, abych cestoval vojenským vrtulníkem.</w:t>
      </w:r>
      <w:r w:rsidRPr="00EE37D3">
        <w:t>“</w:t>
      </w:r>
      <w:r w:rsidR="0093005C" w:rsidRPr="00EE37D3">
        <w:t xml:space="preserve"> Vhodné, sakra, pomyslel si v duchu. Allenberg by zkolaboval. </w:t>
      </w:r>
      <w:r w:rsidRPr="00EE37D3">
        <w:t>„</w:t>
      </w:r>
      <w:r w:rsidR="0093005C" w:rsidRPr="00EE37D3">
        <w:t>Řekl bych, že se tady moc neukazujete. Nemám pravdu?</w:t>
      </w:r>
      <w:r w:rsidRPr="00EE37D3">
        <w:t>“</w:t>
      </w:r>
      <w:r w:rsidR="0093005C" w:rsidRPr="00EE37D3">
        <w:t xml:space="preserve"> Musím si tě vyzkoušet. Lidé tady nebudou pořád slepí.</w:t>
      </w:r>
    </w:p>
    <w:p w:rsidR="00967FBE" w:rsidRPr="00EE37D3" w:rsidRDefault="00967FBE" w:rsidP="00A21DE9">
      <w:pPr>
        <w:pStyle w:val="Text"/>
      </w:pPr>
      <w:r w:rsidRPr="00EE37D3">
        <w:t>„</w:t>
      </w:r>
      <w:r w:rsidR="0093005C" w:rsidRPr="00EE37D3">
        <w:t>Máte,</w:t>
      </w:r>
      <w:r w:rsidRPr="00EE37D3">
        <w:t>“</w:t>
      </w:r>
      <w:r w:rsidR="0093005C" w:rsidRPr="00EE37D3">
        <w:t xml:space="preserve"> souhlasil poručík. </w:t>
      </w:r>
      <w:r w:rsidRPr="00EE37D3">
        <w:t>„</w:t>
      </w:r>
      <w:r w:rsidR="0093005C" w:rsidRPr="00EE37D3">
        <w:t>Moc často do města nejezdíme. Držíme se víceméně stranou.</w:t>
      </w:r>
      <w:r w:rsidRPr="00EE37D3">
        <w:t>“</w:t>
      </w:r>
      <w:r w:rsidR="0093005C" w:rsidRPr="00EE37D3">
        <w:t xml:space="preserve"> Mávl rukou směrem k obzoru před nimi, zařadil a pomalu přidával. </w:t>
      </w:r>
      <w:r w:rsidRPr="00EE37D3">
        <w:t>„</w:t>
      </w:r>
      <w:r w:rsidR="00561235">
        <w:t>Do</w:t>
      </w:r>
      <w:r w:rsidR="0093005C" w:rsidRPr="00EE37D3">
        <w:t>konce jezdíme opatrně.</w:t>
      </w:r>
      <w:r w:rsidRPr="00EE37D3">
        <w:t>“</w:t>
      </w:r>
    </w:p>
    <w:p w:rsidR="00967FBE" w:rsidRPr="00EE37D3" w:rsidRDefault="00967FBE" w:rsidP="00A21DE9">
      <w:pPr>
        <w:pStyle w:val="Text"/>
      </w:pPr>
      <w:r w:rsidRPr="00EE37D3">
        <w:t>„</w:t>
      </w:r>
      <w:r w:rsidR="0093005C" w:rsidRPr="00EE37D3">
        <w:t>Chápu. Nechcete ještě místní lidi vystrašit.</w:t>
      </w:r>
      <w:r w:rsidRPr="00EE37D3">
        <w:t>“</w:t>
      </w:r>
    </w:p>
    <w:p w:rsidR="00967FBE" w:rsidRPr="00EE37D3" w:rsidRDefault="00967FBE" w:rsidP="00A21DE9">
      <w:pPr>
        <w:pStyle w:val="Text"/>
      </w:pPr>
      <w:r w:rsidRPr="00EE37D3">
        <w:t>„</w:t>
      </w:r>
      <w:r w:rsidR="0093005C" w:rsidRPr="00EE37D3">
        <w:t>Ne. Už tak je to dost složité.</w:t>
      </w:r>
      <w:r w:rsidRPr="00EE37D3">
        <w:t>“</w:t>
      </w:r>
    </w:p>
    <w:p w:rsidR="00967FBE" w:rsidRPr="00EE37D3" w:rsidRDefault="00967FBE" w:rsidP="00A21DE9">
      <w:pPr>
        <w:pStyle w:val="Text"/>
      </w:pPr>
      <w:r w:rsidRPr="00EE37D3">
        <w:t>„</w:t>
      </w:r>
      <w:r w:rsidR="0093005C" w:rsidRPr="00EE37D3">
        <w:t>V jakém směru?</w:t>
      </w:r>
      <w:r w:rsidRPr="00EE37D3">
        <w:t>“</w:t>
      </w:r>
      <w:r w:rsidR="0093005C" w:rsidRPr="00EE37D3">
        <w:t xml:space="preserve"> pokračoval Brandes ve vyptávání.</w:t>
      </w:r>
    </w:p>
    <w:p w:rsidR="00967FBE" w:rsidRPr="00EE37D3" w:rsidRDefault="00967FBE" w:rsidP="00A21DE9">
      <w:pPr>
        <w:pStyle w:val="Text"/>
      </w:pPr>
      <w:r w:rsidRPr="00EE37D3">
        <w:t>„</w:t>
      </w:r>
      <w:r w:rsidR="0093005C" w:rsidRPr="00EE37D3">
        <w:t>No, jde o karanténu. Nechceme je vystrašit, a pokud je vystrašíme, nemůžeme je uklidnit, že se nemají čeho obávat. Problém, co?</w:t>
      </w:r>
      <w:r w:rsidRPr="00EE37D3">
        <w:t>“</w:t>
      </w:r>
    </w:p>
    <w:p w:rsidR="00967FBE" w:rsidRPr="00EE37D3" w:rsidRDefault="0093005C" w:rsidP="00A21DE9">
      <w:pPr>
        <w:pStyle w:val="Text"/>
      </w:pPr>
      <w:r w:rsidRPr="00EE37D3">
        <w:t>Brandes souhlasně přikývl, ale mlčel a přemýšlel o tom, co se právě dověděl. Poručík ví, že armáda se tady připravuje vyhlásit karanténu, ale domnívá se, že pro to zatím není důvod. Je to jenom cvičení. A jeho považuje za součást toho všeho.</w:t>
      </w:r>
    </w:p>
    <w:p w:rsidR="00967FBE" w:rsidRPr="00EE37D3" w:rsidRDefault="00967FBE" w:rsidP="00A21DE9">
      <w:pPr>
        <w:pStyle w:val="Text"/>
      </w:pPr>
      <w:r w:rsidRPr="00EE37D3">
        <w:t>„</w:t>
      </w:r>
      <w:r w:rsidR="0093005C" w:rsidRPr="00EE37D3">
        <w:t>Jak daleko musíme jet?</w:t>
      </w:r>
      <w:r w:rsidRPr="00EE37D3">
        <w:t>“</w:t>
      </w:r>
      <w:r w:rsidR="0093005C" w:rsidRPr="00EE37D3">
        <w:t xml:space="preserve"> změnil raději předmět hovoru.</w:t>
      </w:r>
    </w:p>
    <w:p w:rsidR="00967FBE" w:rsidRPr="00EE37D3" w:rsidRDefault="00967FBE" w:rsidP="00A21DE9">
      <w:pPr>
        <w:pStyle w:val="Text"/>
      </w:pPr>
      <w:r w:rsidRPr="00EE37D3">
        <w:t>„</w:t>
      </w:r>
      <w:r w:rsidR="0093005C" w:rsidRPr="00EE37D3">
        <w:t>Ještě asi tak kilometr a půl. Naše velitelství je na prázdné farmě, která je na prodej. Víte,</w:t>
      </w:r>
      <w:r w:rsidRPr="00EE37D3">
        <w:t>“</w:t>
      </w:r>
      <w:r w:rsidR="0093005C" w:rsidRPr="00EE37D3">
        <w:t xml:space="preserve"> řekl důstojník upřímně, </w:t>
      </w:r>
      <w:r w:rsidRPr="00EE37D3">
        <w:t>„</w:t>
      </w:r>
      <w:r w:rsidR="0093005C" w:rsidRPr="00EE37D3">
        <w:t>líbí se mi tady. Líbí se mi ten dům. Rád bych měl jednou něco takového.</w:t>
      </w:r>
      <w:r w:rsidRPr="00EE37D3">
        <w:t>“</w:t>
      </w:r>
    </w:p>
    <w:p w:rsidR="00967FBE" w:rsidRPr="00EE37D3" w:rsidRDefault="00967FBE" w:rsidP="00A21DE9">
      <w:pPr>
        <w:pStyle w:val="Text"/>
      </w:pPr>
      <w:r w:rsidRPr="00EE37D3">
        <w:t>„</w:t>
      </w:r>
      <w:r w:rsidR="0093005C" w:rsidRPr="00EE37D3">
        <w:t>Je to tady hezké. Skvělí lidé. Vyrostl jsem tady. Místní lidé jsou báječní, proto mi vadí, když jim něco nahání strach,</w:t>
      </w:r>
      <w:r w:rsidRPr="00EE37D3">
        <w:t>“</w:t>
      </w:r>
      <w:r w:rsidR="0093005C" w:rsidRPr="00EE37D3">
        <w:t xml:space="preserve"> prohlásil Brandes.</w:t>
      </w:r>
    </w:p>
    <w:p w:rsidR="00967FBE" w:rsidRPr="00EE37D3" w:rsidRDefault="0093005C" w:rsidP="00A21DE9">
      <w:pPr>
        <w:pStyle w:val="Text"/>
      </w:pPr>
      <w:r w:rsidRPr="00EE37D3">
        <w:t xml:space="preserve">Poručík na to nic neřekl a Brandes dodal tichým hlasem: </w:t>
      </w:r>
      <w:r w:rsidR="00967FBE" w:rsidRPr="00EE37D3">
        <w:t>„</w:t>
      </w:r>
      <w:r w:rsidRPr="00EE37D3">
        <w:t>Pochopitelně pokud to není nic vážného.</w:t>
      </w:r>
      <w:r w:rsidR="00967FBE" w:rsidRPr="00EE37D3">
        <w:t>“</w:t>
      </w:r>
      <w:r w:rsidRPr="00EE37D3">
        <w:t xml:space="preserve"> Zbytek cesty dojeli mlčky.</w:t>
      </w:r>
    </w:p>
    <w:p w:rsidR="00967FBE" w:rsidRPr="00EE37D3" w:rsidRDefault="0093005C" w:rsidP="00A21DE9">
      <w:pPr>
        <w:pStyle w:val="Text"/>
      </w:pPr>
      <w:r w:rsidRPr="00EE37D3">
        <w:t xml:space="preserve">Brandes ten dům neznal. Byl starý, zchátralý. Během let k němu přistavovali všelijaké přístěnky, pravděpodobně jak se rodina rozrůstala. Půda kolem nebyla obdělaná. Rostla tady jenom vysoká tráva. Malý potůček nedaleko domu vtékal do trativodu. Příkrý svah </w:t>
      </w:r>
      <w:r w:rsidRPr="00EE37D3">
        <w:lastRenderedPageBreak/>
        <w:t>mezi domem a potokem byl posetý velkými kameny, které vypadaly, jako by tady ležely snad celá tisíciletí.</w:t>
      </w:r>
    </w:p>
    <w:p w:rsidR="00967FBE" w:rsidRPr="00EE37D3" w:rsidRDefault="0093005C" w:rsidP="00A21DE9">
      <w:pPr>
        <w:pStyle w:val="Text"/>
      </w:pPr>
      <w:r w:rsidRPr="00EE37D3">
        <w:t>Brandes se otočil dozadu, aby se podíval na silnici, jestli je někdo nesleduje. Byla prázdná. To je divné, napadlo ho. Ať u</w:t>
      </w:r>
      <w:r w:rsidR="00967FBE" w:rsidRPr="00EE37D3">
        <w:t>ž b</w:t>
      </w:r>
      <w:r w:rsidRPr="00EE37D3">
        <w:t>yl ten muž v baru kdokoli, neměl potřebu ho sledovat. Zřejmě ho někdo řídil. To by znamenalo, že se nejspíš vrátí.</w:t>
      </w:r>
    </w:p>
    <w:p w:rsidR="00967FBE" w:rsidRPr="00EE37D3" w:rsidRDefault="0093005C" w:rsidP="00A21DE9">
      <w:pPr>
        <w:pStyle w:val="Text"/>
      </w:pPr>
      <w:r w:rsidRPr="00EE37D3">
        <w:t>Z toho ovšem plynulo, že takhle by se mohl chovat jenom jeho nepřítel. Ten, koho by poslal Allenberg, by mu chtěl být nablízku.</w:t>
      </w:r>
    </w:p>
    <w:p w:rsidR="00967FBE" w:rsidRPr="00EE37D3" w:rsidRDefault="0093005C" w:rsidP="00A21DE9">
      <w:pPr>
        <w:pStyle w:val="Text"/>
      </w:pPr>
      <w:r w:rsidRPr="00EE37D3">
        <w:t xml:space="preserve">Takže zbývají dvě možnosti. Cizinec byl nepřítel </w:t>
      </w:r>
      <w:r w:rsidR="00967FBE" w:rsidRPr="00EE37D3">
        <w:t>–</w:t>
      </w:r>
      <w:r w:rsidRPr="00EE37D3">
        <w:t xml:space="preserve"> nebo Brandes popustil uzdu své fantazii a ten člověk se o něj vůbec nezajímal.</w:t>
      </w:r>
    </w:p>
    <w:p w:rsidR="00967FBE" w:rsidRPr="00EE37D3" w:rsidRDefault="0093005C" w:rsidP="00A21DE9">
      <w:pPr>
        <w:pStyle w:val="Text"/>
      </w:pPr>
      <w:r w:rsidRPr="00EE37D3">
        <w:t>Poručík mu podržel dveře a Brandes vešel. Uvnitř bylo ještě chladněji než v hotelu, protože velký strom stínil skoro celý dům.</w:t>
      </w:r>
    </w:p>
    <w:p w:rsidR="00967FBE" w:rsidRPr="00EE37D3" w:rsidRDefault="0093005C" w:rsidP="00A21DE9">
      <w:pPr>
        <w:pStyle w:val="Text"/>
      </w:pPr>
      <w:r w:rsidRPr="00EE37D3">
        <w:t>Plukovník nebyl ani impozantní, ani zvlášť vysoký muž. Seděl za něčím, co bývalo kuchyňským stolem. Jakmile vstoupili dovnitř, zvedl hlavu a okamžitě vstal. Když Brandesovi podával ruku, usmál se.</w:t>
      </w:r>
    </w:p>
    <w:p w:rsidR="00967FBE" w:rsidRPr="00EE37D3" w:rsidRDefault="0093005C" w:rsidP="00A21DE9">
      <w:pPr>
        <w:pStyle w:val="Text"/>
      </w:pPr>
      <w:r w:rsidRPr="00EE37D3">
        <w:t>Brandes ruku přijal a pokývl mu. Plukovník ukázal na židli a oba se posadili.</w:t>
      </w:r>
    </w:p>
    <w:p w:rsidR="00967FBE" w:rsidRPr="00EE37D3" w:rsidRDefault="00967FBE" w:rsidP="00A21DE9">
      <w:pPr>
        <w:pStyle w:val="Text"/>
      </w:pPr>
      <w:r w:rsidRPr="00EE37D3">
        <w:t>„</w:t>
      </w:r>
      <w:r w:rsidR="0093005C" w:rsidRPr="00EE37D3">
        <w:t>Jsem plukovník Mitchell Lawrence. To je dobře, že jste přijel, doktore Brandesi. Doufám, že jsem nenarušil váš program.</w:t>
      </w:r>
      <w:r w:rsidRPr="00EE37D3">
        <w:t>“</w:t>
      </w:r>
    </w:p>
    <w:p w:rsidR="00967FBE" w:rsidRPr="00EE37D3" w:rsidRDefault="00967FBE" w:rsidP="00A21DE9">
      <w:pPr>
        <w:pStyle w:val="Text"/>
      </w:pPr>
      <w:r w:rsidRPr="00EE37D3">
        <w:t>„</w:t>
      </w:r>
      <w:r w:rsidR="0093005C" w:rsidRPr="00EE37D3">
        <w:t>Chystal jsem se do nemocnice.</w:t>
      </w:r>
      <w:r w:rsidRPr="00EE37D3">
        <w:t>“</w:t>
      </w:r>
    </w:p>
    <w:p w:rsidR="00967FBE" w:rsidRPr="00EE37D3" w:rsidRDefault="00967FBE" w:rsidP="00A21DE9">
      <w:pPr>
        <w:pStyle w:val="Text"/>
      </w:pPr>
      <w:r w:rsidRPr="00EE37D3">
        <w:t>„</w:t>
      </w:r>
      <w:r w:rsidR="0093005C" w:rsidRPr="00EE37D3">
        <w:t>Rád bych vám řekl, že na to je spousta času, ale jak víte, není to pravda.</w:t>
      </w:r>
      <w:r w:rsidRPr="00EE37D3">
        <w:t>“</w:t>
      </w:r>
    </w:p>
    <w:p w:rsidR="00967FBE" w:rsidRPr="00EE37D3" w:rsidRDefault="00967FBE" w:rsidP="00A21DE9">
      <w:pPr>
        <w:pStyle w:val="Text"/>
      </w:pPr>
      <w:r w:rsidRPr="00EE37D3">
        <w:t>„</w:t>
      </w:r>
      <w:r w:rsidR="0093005C" w:rsidRPr="00EE37D3">
        <w:t>Vím. Nechci ztratit ani chvilku.</w:t>
      </w:r>
      <w:r w:rsidRPr="00EE37D3">
        <w:t>“</w:t>
      </w:r>
    </w:p>
    <w:p w:rsidR="00967FBE" w:rsidRPr="00EE37D3" w:rsidRDefault="0093005C" w:rsidP="00A21DE9">
      <w:pPr>
        <w:pStyle w:val="Text"/>
      </w:pPr>
      <w:r w:rsidRPr="00EE37D3">
        <w:t>Plukovník lehce kývl na souhlas. Brandese napadlo, že se tváří, jako by mu rozuměl, a to se mu vůbec nelíbilo.</w:t>
      </w:r>
    </w:p>
    <w:p w:rsidR="00967FBE" w:rsidRPr="00EE37D3" w:rsidRDefault="0093005C" w:rsidP="00A21DE9">
      <w:pPr>
        <w:pStyle w:val="Text"/>
      </w:pPr>
      <w:r w:rsidRPr="00EE37D3">
        <w:t>Plukovník pak s úsměvem podal poručíkovi nějaký papír a mladší důstojník odešel. Zůstali sami.</w:t>
      </w:r>
    </w:p>
    <w:p w:rsidR="00967FBE" w:rsidRPr="00EE37D3" w:rsidRDefault="00967FBE" w:rsidP="00A21DE9">
      <w:pPr>
        <w:pStyle w:val="Text"/>
      </w:pPr>
      <w:r w:rsidRPr="00EE37D3">
        <w:t>„</w:t>
      </w:r>
      <w:r w:rsidR="0093005C" w:rsidRPr="00EE37D3">
        <w:t>Vím, že nepodléháte mému velení.</w:t>
      </w:r>
      <w:r w:rsidRPr="00EE37D3">
        <w:t>“</w:t>
      </w:r>
    </w:p>
    <w:p w:rsidR="00967FBE" w:rsidRPr="00EE37D3" w:rsidRDefault="00967FBE" w:rsidP="00A21DE9">
      <w:pPr>
        <w:pStyle w:val="Text"/>
      </w:pPr>
      <w:r w:rsidRPr="00EE37D3">
        <w:t>„</w:t>
      </w:r>
      <w:r w:rsidR="0093005C" w:rsidRPr="00EE37D3">
        <w:t>Nepodléhám žádnému velení.</w:t>
      </w:r>
      <w:r w:rsidRPr="00EE37D3">
        <w:t>“</w:t>
      </w:r>
    </w:p>
    <w:p w:rsidR="00967FBE" w:rsidRPr="00EE37D3" w:rsidRDefault="00967FBE" w:rsidP="00A21DE9">
      <w:pPr>
        <w:pStyle w:val="Text"/>
      </w:pPr>
      <w:r w:rsidRPr="00EE37D3">
        <w:t>„</w:t>
      </w:r>
      <w:r w:rsidR="0093005C" w:rsidRPr="00EE37D3">
        <w:t>Nu, vždycky jsem věřil, že za opravdu kritické situace je možné všechno. Ale my tady nečekáme žádnou kritickou situaci.</w:t>
      </w:r>
      <w:r w:rsidRPr="00EE37D3">
        <w:t>“</w:t>
      </w:r>
    </w:p>
    <w:p w:rsidR="00967FBE" w:rsidRPr="00EE37D3" w:rsidRDefault="00967FBE" w:rsidP="00A21DE9">
      <w:pPr>
        <w:pStyle w:val="Text"/>
      </w:pPr>
      <w:r w:rsidRPr="00EE37D3">
        <w:t>„</w:t>
      </w:r>
      <w:r w:rsidR="0093005C" w:rsidRPr="00EE37D3">
        <w:t>Vypadá to, že jste si jistý.</w:t>
      </w:r>
      <w:r w:rsidRPr="00EE37D3">
        <w:t>“</w:t>
      </w:r>
      <w:r w:rsidR="0093005C" w:rsidRPr="00EE37D3">
        <w:t xml:space="preserve"> Brandes se rozhodl, že poruší svůj zvyk, podle kterého si nedělal o lidech úsudek hned při prvním setkání. Plukovník Lawrence se mu nezamlouval. Možná že později názor změní </w:t>
      </w:r>
      <w:r w:rsidRPr="00EE37D3">
        <w:t>–</w:t>
      </w:r>
      <w:r w:rsidR="0093005C" w:rsidRPr="00EE37D3">
        <w:t xml:space="preserve"> až ho uvidí v akci </w:t>
      </w:r>
      <w:r w:rsidRPr="00EE37D3">
        <w:t>–</w:t>
      </w:r>
      <w:r w:rsidR="0093005C" w:rsidRPr="00EE37D3">
        <w:t xml:space="preserve"> ale zatím se mu vůbec nelíbil.</w:t>
      </w:r>
    </w:p>
    <w:p w:rsidR="00967FBE" w:rsidRPr="00EE37D3" w:rsidRDefault="00967FBE" w:rsidP="00A21DE9">
      <w:pPr>
        <w:pStyle w:val="Text"/>
      </w:pPr>
      <w:r w:rsidRPr="00EE37D3">
        <w:lastRenderedPageBreak/>
        <w:t>„</w:t>
      </w:r>
      <w:r w:rsidR="0093005C" w:rsidRPr="00EE37D3">
        <w:t>V žádném případě, doktore. V žádném případě.</w:t>
      </w:r>
      <w:r w:rsidRPr="00EE37D3">
        <w:t>“</w:t>
      </w:r>
      <w:r w:rsidR="0093005C" w:rsidRPr="00EE37D3">
        <w:t xml:space="preserve"> Plukovník mluvil vážným hlasem, tiše, ale srozumitelně. </w:t>
      </w:r>
      <w:r w:rsidRPr="00EE37D3">
        <w:t>„</w:t>
      </w:r>
      <w:r w:rsidR="0093005C" w:rsidRPr="00EE37D3">
        <w:t>Zvlášť pokud jde o tu nemoc. A zvlášť,</w:t>
      </w:r>
      <w:r w:rsidRPr="00EE37D3">
        <w:t>“</w:t>
      </w:r>
      <w:r w:rsidR="0093005C" w:rsidRPr="00EE37D3">
        <w:t xml:space="preserve"> odmlčel se a zadíval se Brandesovi do očí, </w:t>
      </w:r>
      <w:r w:rsidRPr="00EE37D3">
        <w:t>„</w:t>
      </w:r>
      <w:r w:rsidR="0093005C" w:rsidRPr="00EE37D3">
        <w:t>pokud jde o nemoce, které vytvořil člověk jako hračku.</w:t>
      </w:r>
      <w:r w:rsidRPr="00EE37D3">
        <w:t>“</w:t>
      </w:r>
    </w:p>
    <w:p w:rsidR="00967FBE" w:rsidRPr="00EE37D3" w:rsidRDefault="0093005C" w:rsidP="00A21DE9">
      <w:pPr>
        <w:pStyle w:val="Text"/>
      </w:pPr>
      <w:r w:rsidRPr="00EE37D3">
        <w:t xml:space="preserve">Brandes neskočil na to, aby bránil bratra </w:t>
      </w:r>
      <w:r w:rsidR="00967FBE" w:rsidRPr="00EE37D3">
        <w:t>–</w:t>
      </w:r>
      <w:r w:rsidRPr="00EE37D3">
        <w:t xml:space="preserve"> nebo vědu. Nespouštěl oči z plukovníka a stejně tiše řekl: </w:t>
      </w:r>
      <w:r w:rsidR="00967FBE" w:rsidRPr="00EE37D3">
        <w:t>„</w:t>
      </w:r>
      <w:r w:rsidRPr="00EE37D3">
        <w:t>A se kterými hračkami si teď vojáci nejradši hrají?</w:t>
      </w:r>
      <w:r w:rsidR="00967FBE" w:rsidRPr="00EE37D3">
        <w:t>“</w:t>
      </w:r>
    </w:p>
    <w:p w:rsidR="00967FBE" w:rsidRPr="00EE37D3" w:rsidRDefault="00967FBE" w:rsidP="00A21DE9">
      <w:pPr>
        <w:pStyle w:val="Text"/>
      </w:pPr>
      <w:r w:rsidRPr="00EE37D3">
        <w:t>„</w:t>
      </w:r>
      <w:r w:rsidR="0093005C" w:rsidRPr="00EE37D3">
        <w:t>Právě s takovými,</w:t>
      </w:r>
      <w:r w:rsidRPr="00EE37D3">
        <w:t>“</w:t>
      </w:r>
      <w:r w:rsidR="0093005C" w:rsidRPr="00EE37D3">
        <w:t xml:space="preserve"> odpověděl plukovník a opřel se dozadu.</w:t>
      </w:r>
    </w:p>
    <w:p w:rsidR="00967FBE" w:rsidRPr="00EE37D3" w:rsidRDefault="00967FBE" w:rsidP="00A21DE9">
      <w:pPr>
        <w:pStyle w:val="Text"/>
      </w:pPr>
      <w:r w:rsidRPr="00EE37D3">
        <w:t>„</w:t>
      </w:r>
      <w:r w:rsidR="0093005C" w:rsidRPr="00EE37D3">
        <w:t xml:space="preserve">Tohle </w:t>
      </w:r>
      <w:r w:rsidR="00E262E0">
        <w:t>nechme</w:t>
      </w:r>
      <w:r w:rsidR="0093005C" w:rsidRPr="00EE37D3">
        <w:t xml:space="preserve"> stranou,</w:t>
      </w:r>
      <w:r w:rsidRPr="00EE37D3">
        <w:t>“</w:t>
      </w:r>
      <w:r w:rsidR="0093005C" w:rsidRPr="00EE37D3">
        <w:t xml:space="preserve"> nedal se Brandes. </w:t>
      </w:r>
      <w:r w:rsidRPr="00EE37D3">
        <w:t>„</w:t>
      </w:r>
      <w:r w:rsidR="0093005C" w:rsidRPr="00EE37D3">
        <w:t>Řekněte mi radši, proč jsem tady? Mám hodně práce a málo času.</w:t>
      </w:r>
      <w:r w:rsidRPr="00EE37D3">
        <w:t>“</w:t>
      </w:r>
    </w:p>
    <w:p w:rsidR="00967FBE" w:rsidRPr="00EE37D3" w:rsidRDefault="00967FBE" w:rsidP="00A21DE9">
      <w:pPr>
        <w:pStyle w:val="Text"/>
      </w:pPr>
      <w:r w:rsidRPr="00EE37D3">
        <w:t>„</w:t>
      </w:r>
      <w:r w:rsidR="0093005C" w:rsidRPr="00EE37D3">
        <w:t>Zatím jsme se jenom seznámili,</w:t>
      </w:r>
      <w:r w:rsidRPr="00EE37D3">
        <w:t>“</w:t>
      </w:r>
      <w:r w:rsidR="0093005C" w:rsidRPr="00EE37D3">
        <w:t xml:space="preserve"> vzdychl plukovník a smutně se na něj podíval. </w:t>
      </w:r>
      <w:r w:rsidRPr="00EE37D3">
        <w:t>„</w:t>
      </w:r>
      <w:r w:rsidR="0093005C" w:rsidRPr="00EE37D3">
        <w:t>Poručíku!</w:t>
      </w:r>
      <w:r w:rsidRPr="00EE37D3">
        <w:t>“</w:t>
      </w:r>
    </w:p>
    <w:p w:rsidR="00967FBE" w:rsidRPr="00EE37D3" w:rsidRDefault="0093005C" w:rsidP="00A21DE9">
      <w:pPr>
        <w:pStyle w:val="Text"/>
      </w:pPr>
      <w:r w:rsidRPr="00EE37D3">
        <w:t>Mladý důstojník vešel. Brandes nepromluvil ani slovo.</w:t>
      </w:r>
    </w:p>
    <w:p w:rsidR="00967FBE" w:rsidRPr="00EE37D3" w:rsidRDefault="00967FBE" w:rsidP="00A21DE9">
      <w:pPr>
        <w:pStyle w:val="Text"/>
      </w:pPr>
      <w:r w:rsidRPr="00EE37D3">
        <w:t>„</w:t>
      </w:r>
      <w:r w:rsidR="0093005C" w:rsidRPr="00EE37D3">
        <w:t>Odvezte doktora do nemocnice</w:t>
      </w:r>
      <w:r w:rsidRPr="00EE37D3">
        <w:t>…“</w:t>
      </w:r>
    </w:p>
    <w:p w:rsidR="00967FBE" w:rsidRPr="00EE37D3" w:rsidRDefault="00967FBE" w:rsidP="00A21DE9">
      <w:pPr>
        <w:pStyle w:val="Text"/>
      </w:pPr>
      <w:r w:rsidRPr="00EE37D3">
        <w:t>„</w:t>
      </w:r>
      <w:r w:rsidR="0093005C" w:rsidRPr="00EE37D3">
        <w:t>Do hotelu,</w:t>
      </w:r>
      <w:r w:rsidRPr="00EE37D3">
        <w:t>“</w:t>
      </w:r>
      <w:r w:rsidR="0093005C" w:rsidRPr="00EE37D3">
        <w:t xml:space="preserve"> opravil ho Brandes. </w:t>
      </w:r>
      <w:r w:rsidRPr="00EE37D3">
        <w:t>„</w:t>
      </w:r>
      <w:r w:rsidR="0093005C" w:rsidRPr="00EE37D3">
        <w:t>Chci si vyzvednout své auto.</w:t>
      </w:r>
      <w:r w:rsidRPr="00EE37D3">
        <w:t>“</w:t>
      </w:r>
    </w:p>
    <w:p w:rsidR="00967FBE" w:rsidRPr="00EE37D3" w:rsidRDefault="0093005C" w:rsidP="00A21DE9">
      <w:pPr>
        <w:pStyle w:val="Text"/>
      </w:pPr>
      <w:r w:rsidRPr="00EE37D3">
        <w:t xml:space="preserve">Plukovník přikývl. </w:t>
      </w:r>
      <w:r w:rsidR="00967FBE" w:rsidRPr="00EE37D3">
        <w:t>„</w:t>
      </w:r>
      <w:r w:rsidRPr="00EE37D3">
        <w:t>Odvezte ho do hotelu.</w:t>
      </w:r>
      <w:r w:rsidR="00967FBE" w:rsidRPr="00EE37D3">
        <w:t>“</w:t>
      </w:r>
      <w:r w:rsidRPr="00EE37D3">
        <w:t xml:space="preserve"> Po krátké odmlce se zeptal: </w:t>
      </w:r>
      <w:r w:rsidR="00967FBE" w:rsidRPr="00EE37D3">
        <w:t>„</w:t>
      </w:r>
      <w:r w:rsidRPr="00EE37D3">
        <w:t>Budete bydlet tam, že? Vím, že tady máte rodinu.</w:t>
      </w:r>
      <w:r w:rsidR="00967FBE" w:rsidRPr="00EE37D3">
        <w:t>“</w:t>
      </w:r>
    </w:p>
    <w:p w:rsidR="00967FBE" w:rsidRPr="00EE37D3" w:rsidRDefault="00967FBE" w:rsidP="00A21DE9">
      <w:pPr>
        <w:pStyle w:val="Text"/>
      </w:pPr>
      <w:r w:rsidRPr="00EE37D3">
        <w:t>„</w:t>
      </w:r>
      <w:r w:rsidR="0093005C" w:rsidRPr="00EE37D3">
        <w:t>Nebudu bydlet u své rodiny.</w:t>
      </w:r>
      <w:r w:rsidRPr="00EE37D3">
        <w:t>“</w:t>
      </w:r>
      <w:r w:rsidR="0093005C" w:rsidRPr="00EE37D3">
        <w:t xml:space="preserve"> Brandes prudce vstal a vyšel do odpoledního slunce. Otočil se a uviděl, že plukovník kývl na poručíka. Neslyšel ale, co mu říká. Poručík ho za chviličku dohonil a společně došli k džípu.</w:t>
      </w:r>
    </w:p>
    <w:p w:rsidR="00967FBE" w:rsidRPr="00EE37D3" w:rsidRDefault="00967FBE" w:rsidP="00A21DE9">
      <w:pPr>
        <w:pStyle w:val="Text"/>
      </w:pPr>
      <w:r w:rsidRPr="00EE37D3">
        <w:t>„</w:t>
      </w:r>
      <w:r w:rsidR="0093005C" w:rsidRPr="00EE37D3">
        <w:t>Tak jedem?</w:t>
      </w:r>
      <w:r w:rsidRPr="00EE37D3">
        <w:t>“</w:t>
      </w:r>
      <w:r w:rsidR="0093005C" w:rsidRPr="00EE37D3">
        <w:t xml:space="preserve"> Důstojník byl v dobré náladě, když se rozjeli směrem k městu.</w:t>
      </w:r>
    </w:p>
    <w:p w:rsidR="00967FBE" w:rsidRPr="00EE37D3" w:rsidRDefault="00967FBE" w:rsidP="00A21DE9">
      <w:pPr>
        <w:pStyle w:val="Text"/>
      </w:pPr>
      <w:r w:rsidRPr="00EE37D3">
        <w:t>„</w:t>
      </w:r>
      <w:r w:rsidR="0093005C" w:rsidRPr="00EE37D3">
        <w:t>Je dobře, že si rozumíme.</w:t>
      </w:r>
      <w:r w:rsidRPr="00EE37D3">
        <w:t>“</w:t>
      </w:r>
    </w:p>
    <w:p w:rsidR="00967FBE" w:rsidRPr="00EE37D3" w:rsidRDefault="00967FBE" w:rsidP="00A21DE9">
      <w:pPr>
        <w:pStyle w:val="Text"/>
      </w:pPr>
      <w:r w:rsidRPr="00EE37D3">
        <w:t>„</w:t>
      </w:r>
      <w:r w:rsidR="0093005C" w:rsidRPr="00EE37D3">
        <w:t>Víte,</w:t>
      </w:r>
      <w:r w:rsidRPr="00EE37D3">
        <w:t>“</w:t>
      </w:r>
      <w:r w:rsidR="0093005C" w:rsidRPr="00EE37D3">
        <w:t xml:space="preserve"> řekl poručík, </w:t>
      </w:r>
      <w:r w:rsidRPr="00EE37D3">
        <w:t>„</w:t>
      </w:r>
      <w:r w:rsidR="0093005C" w:rsidRPr="00EE37D3">
        <w:t>mám rád, když mezi sebou jednotlivé služby trochu soutěží. Je to většinou zábava. Já si to aspoň vždycky myslel. Měl jsem dojem, že vaši to všechno berou moc vážně.</w:t>
      </w:r>
      <w:r w:rsidRPr="00EE37D3">
        <w:t>“</w:t>
      </w:r>
    </w:p>
    <w:p w:rsidR="00967FBE" w:rsidRPr="00EE37D3" w:rsidRDefault="00967FBE" w:rsidP="00A21DE9">
      <w:pPr>
        <w:pStyle w:val="Text"/>
      </w:pPr>
      <w:r w:rsidRPr="00EE37D3">
        <w:t>„</w:t>
      </w:r>
      <w:r w:rsidR="0093005C" w:rsidRPr="00EE37D3">
        <w:t>Tak se mi zdá, že jste hovornější, než když jsme jeli sem. Ptal jste se mě na to, co chce plukovník vědět, a kdybych vám to mohl říct, řekl bych vám to.</w:t>
      </w:r>
      <w:r w:rsidRPr="00EE37D3">
        <w:t>“</w:t>
      </w:r>
    </w:p>
    <w:p w:rsidR="00967FBE" w:rsidRPr="00EE37D3" w:rsidRDefault="00967FBE" w:rsidP="00A21DE9">
      <w:pPr>
        <w:pStyle w:val="Text"/>
      </w:pPr>
      <w:r w:rsidRPr="00EE37D3">
        <w:t>„</w:t>
      </w:r>
      <w:r w:rsidR="0093005C" w:rsidRPr="00EE37D3">
        <w:t>Díky. Očekáváte ode mě, že mu řeknu, jak se mi podařilo přinutit vás mluvit?</w:t>
      </w:r>
      <w:r w:rsidRPr="00EE37D3">
        <w:t>“</w:t>
      </w:r>
    </w:p>
    <w:p w:rsidR="00967FBE" w:rsidRPr="00EE37D3" w:rsidRDefault="00967FBE" w:rsidP="00A21DE9">
      <w:pPr>
        <w:pStyle w:val="Text"/>
      </w:pPr>
      <w:r w:rsidRPr="00EE37D3">
        <w:t>„</w:t>
      </w:r>
      <w:r w:rsidR="0093005C" w:rsidRPr="00EE37D3">
        <w:t>To by on neudělal.</w:t>
      </w:r>
      <w:r w:rsidRPr="00EE37D3">
        <w:t>“</w:t>
      </w:r>
    </w:p>
    <w:p w:rsidR="00967FBE" w:rsidRPr="00EE37D3" w:rsidRDefault="00967FBE" w:rsidP="00A21DE9">
      <w:pPr>
        <w:pStyle w:val="Text"/>
      </w:pPr>
      <w:r w:rsidRPr="00EE37D3">
        <w:t>„</w:t>
      </w:r>
      <w:r w:rsidR="0093005C" w:rsidRPr="00EE37D3">
        <w:t>Co by neudělal?</w:t>
      </w:r>
      <w:r w:rsidRPr="00EE37D3">
        <w:t>“</w:t>
      </w:r>
      <w:r w:rsidR="0093005C" w:rsidRPr="00EE37D3">
        <w:t xml:space="preserve"> nechápal poručík.</w:t>
      </w:r>
    </w:p>
    <w:p w:rsidR="00967FBE" w:rsidRPr="00EE37D3" w:rsidRDefault="00967FBE" w:rsidP="00A21DE9">
      <w:pPr>
        <w:pStyle w:val="Text"/>
      </w:pPr>
      <w:r w:rsidRPr="00EE37D3">
        <w:t>„</w:t>
      </w:r>
      <w:r w:rsidR="0093005C" w:rsidRPr="00EE37D3">
        <w:t>Kdyby se ocitl ve stejné situaci jako vy,</w:t>
      </w:r>
      <w:r w:rsidRPr="00EE37D3">
        <w:t>“</w:t>
      </w:r>
      <w:r w:rsidR="0093005C" w:rsidRPr="00EE37D3">
        <w:t xml:space="preserve"> vysvětloval mu Brandes, </w:t>
      </w:r>
      <w:r w:rsidRPr="00EE37D3">
        <w:t>„</w:t>
      </w:r>
      <w:r w:rsidR="0093005C" w:rsidRPr="00EE37D3">
        <w:t>neprozradil by, jak získal své informace.</w:t>
      </w:r>
      <w:r w:rsidRPr="00EE37D3">
        <w:t>“</w:t>
      </w:r>
    </w:p>
    <w:p w:rsidR="00967FBE" w:rsidRPr="00EE37D3" w:rsidRDefault="0093005C" w:rsidP="00A21DE9">
      <w:pPr>
        <w:pStyle w:val="Text"/>
      </w:pPr>
      <w:r w:rsidRPr="00EE37D3">
        <w:lastRenderedPageBreak/>
        <w:t xml:space="preserve">Opatrně vytočili zatáčku. </w:t>
      </w:r>
      <w:r w:rsidR="00967FBE" w:rsidRPr="00EE37D3">
        <w:t>„</w:t>
      </w:r>
      <w:r w:rsidRPr="00EE37D3">
        <w:t>Mám rád tyhle silnice,</w:t>
      </w:r>
      <w:r w:rsidR="00967FBE" w:rsidRPr="00EE37D3">
        <w:t>“</w:t>
      </w:r>
      <w:r w:rsidRPr="00EE37D3">
        <w:t xml:space="preserve"> poznamenal poručík. </w:t>
      </w:r>
      <w:r w:rsidR="00967FBE" w:rsidRPr="00EE37D3">
        <w:t>„</w:t>
      </w:r>
      <w:r w:rsidRPr="00EE37D3">
        <w:t>Radši bych tady jezdil na motorce.</w:t>
      </w:r>
      <w:r w:rsidR="00967FBE" w:rsidRPr="00EE37D3">
        <w:t>“</w:t>
      </w:r>
    </w:p>
    <w:p w:rsidR="00967FBE" w:rsidRPr="00EE37D3" w:rsidRDefault="00967FBE" w:rsidP="00A21DE9">
      <w:pPr>
        <w:pStyle w:val="Text"/>
      </w:pPr>
      <w:r w:rsidRPr="00EE37D3">
        <w:t>„</w:t>
      </w:r>
      <w:r w:rsidR="0093005C" w:rsidRPr="00EE37D3">
        <w:t xml:space="preserve">Měl byste zatočit na </w:t>
      </w:r>
      <w:proofErr w:type="gramStart"/>
      <w:r w:rsidR="0093005C" w:rsidRPr="00EE37D3">
        <w:t>Myers</w:t>
      </w:r>
      <w:proofErr w:type="gramEnd"/>
      <w:r w:rsidR="0093005C" w:rsidRPr="00EE37D3">
        <w:t xml:space="preserve"> Road. Tam je skvělá krajina.</w:t>
      </w:r>
      <w:r w:rsidRPr="00EE37D3">
        <w:t>“</w:t>
      </w:r>
    </w:p>
    <w:p w:rsidR="00967FBE" w:rsidRPr="00EE37D3" w:rsidRDefault="0093005C" w:rsidP="00A21DE9">
      <w:pPr>
        <w:pStyle w:val="Text"/>
      </w:pPr>
      <w:r w:rsidRPr="00EE37D3">
        <w:t>Nahoře před sebou uviděl Brandes vojenské auto, které vyjelo od kraje silnice a zatarasilo oba jízdní pruhy.</w:t>
      </w:r>
    </w:p>
    <w:p w:rsidR="00967FBE" w:rsidRPr="00EE37D3" w:rsidRDefault="00967FBE" w:rsidP="00A21DE9">
      <w:pPr>
        <w:pStyle w:val="Text"/>
      </w:pPr>
      <w:r w:rsidRPr="00EE37D3">
        <w:t>„</w:t>
      </w:r>
      <w:r w:rsidR="0093005C" w:rsidRPr="00EE37D3">
        <w:t>Co se děje?</w:t>
      </w:r>
      <w:r w:rsidRPr="00EE37D3">
        <w:t>“</w:t>
      </w:r>
      <w:r w:rsidR="0093005C" w:rsidRPr="00EE37D3">
        <w:t xml:space="preserve"> zeptal se. Měl nepříjemný pocit v žaludku. Ještě to nemohlo začít, pomyslel si. Vždyť mu zatím ani nedali příležitost, aby jim pomohl.</w:t>
      </w:r>
    </w:p>
    <w:p w:rsidR="00967FBE" w:rsidRPr="00EE37D3" w:rsidRDefault="00967FBE" w:rsidP="00A21DE9">
      <w:pPr>
        <w:pStyle w:val="Text"/>
      </w:pPr>
      <w:r w:rsidRPr="00EE37D3">
        <w:t>„</w:t>
      </w:r>
      <w:r w:rsidR="0093005C" w:rsidRPr="00EE37D3">
        <w:t>Nic, čím bychom se měli znepokojovat,</w:t>
      </w:r>
      <w:r w:rsidRPr="00EE37D3">
        <w:t>“</w:t>
      </w:r>
      <w:r w:rsidR="0093005C" w:rsidRPr="00EE37D3">
        <w:t xml:space="preserve"> uklidňoval ho poručík. Podíval se na hodinky, ale než rozeznal ciferník, prohlásil: </w:t>
      </w:r>
      <w:r w:rsidRPr="00EE37D3">
        <w:t>„</w:t>
      </w:r>
      <w:r w:rsidR="0093005C" w:rsidRPr="00EE37D3">
        <w:t>Musí být dvě.</w:t>
      </w:r>
      <w:r w:rsidRPr="00EE37D3">
        <w:t>“</w:t>
      </w:r>
      <w:r w:rsidR="0093005C" w:rsidRPr="00EE37D3">
        <w:t xml:space="preserve"> Pohlédl s úsměvem na Brandese a začal vysvětlovat. </w:t>
      </w:r>
      <w:r w:rsidRPr="00EE37D3">
        <w:t>„</w:t>
      </w:r>
      <w:r w:rsidR="0093005C" w:rsidRPr="00EE37D3">
        <w:t>Tohle dělají každý den ve dvě a trvá to asi půl hodiny.</w:t>
      </w:r>
      <w:r w:rsidRPr="00EE37D3">
        <w:t>“</w:t>
      </w:r>
    </w:p>
    <w:p w:rsidR="00967FBE" w:rsidRPr="00EE37D3" w:rsidRDefault="00967FBE" w:rsidP="00A21DE9">
      <w:pPr>
        <w:pStyle w:val="Text"/>
      </w:pPr>
      <w:r w:rsidRPr="00EE37D3">
        <w:t>„</w:t>
      </w:r>
      <w:r w:rsidR="0093005C" w:rsidRPr="00EE37D3">
        <w:t>Co dělají?</w:t>
      </w:r>
      <w:r w:rsidRPr="00EE37D3">
        <w:t>“</w:t>
      </w:r>
    </w:p>
    <w:p w:rsidR="00967FBE" w:rsidRPr="00EE37D3" w:rsidRDefault="00967FBE" w:rsidP="00A21DE9">
      <w:pPr>
        <w:pStyle w:val="Text"/>
      </w:pPr>
      <w:r w:rsidRPr="00EE37D3">
        <w:t>„</w:t>
      </w:r>
      <w:r w:rsidR="0093005C" w:rsidRPr="00EE37D3">
        <w:t>Kontrolují.</w:t>
      </w:r>
      <w:r w:rsidRPr="00EE37D3">
        <w:t>“</w:t>
      </w:r>
      <w:r w:rsidR="0093005C" w:rsidRPr="00EE37D3">
        <w:t xml:space="preserve"> Mrkl do zpětného zrcátka a rozjel se ke svahu, aby auto mohlo projet. Potom se vrátil na silnici a pokračoval k zátarasu. </w:t>
      </w:r>
      <w:r w:rsidRPr="00EE37D3">
        <w:t>„</w:t>
      </w:r>
      <w:r w:rsidR="0093005C" w:rsidRPr="00EE37D3">
        <w:t>Dávají si záležet,</w:t>
      </w:r>
      <w:r w:rsidRPr="00EE37D3">
        <w:t>“</w:t>
      </w:r>
      <w:r w:rsidR="0093005C" w:rsidRPr="00EE37D3">
        <w:t xml:space="preserve"> řekl Brandesovi, když se protahovali kolem stojícího auta. Zrovna se blížili dva vojáci a usmívali se. Zbraně drželi jen tak ledabyle.</w:t>
      </w:r>
    </w:p>
    <w:p w:rsidR="00967FBE" w:rsidRPr="00EE37D3" w:rsidRDefault="00967FBE" w:rsidP="00A21DE9">
      <w:pPr>
        <w:pStyle w:val="Text"/>
      </w:pPr>
      <w:r w:rsidRPr="00EE37D3">
        <w:t>„</w:t>
      </w:r>
      <w:r w:rsidR="0093005C" w:rsidRPr="00EE37D3">
        <w:t>Zase ty?</w:t>
      </w:r>
      <w:r w:rsidRPr="00EE37D3">
        <w:t>“</w:t>
      </w:r>
      <w:r w:rsidR="0093005C" w:rsidRPr="00EE37D3">
        <w:t xml:space="preserve"> zeptal se jeden z nich ženy v autě.</w:t>
      </w:r>
    </w:p>
    <w:p w:rsidR="00967FBE" w:rsidRPr="00EE37D3" w:rsidRDefault="00967FBE" w:rsidP="00A21DE9">
      <w:pPr>
        <w:pStyle w:val="Text"/>
      </w:pPr>
      <w:r w:rsidRPr="00EE37D3">
        <w:t>„</w:t>
      </w:r>
      <w:r w:rsidR="0093005C" w:rsidRPr="00EE37D3">
        <w:t>Zase já. Chtěla jsem to tentokrát projet. Jak dlouho to bude trvat?</w:t>
      </w:r>
      <w:r w:rsidRPr="00EE37D3">
        <w:t>“</w:t>
      </w:r>
      <w:r w:rsidR="0093005C" w:rsidRPr="00EE37D3">
        <w:t xml:space="preserve"> zeptala se hezká, asi pětatřicetiletá žena.</w:t>
      </w:r>
    </w:p>
    <w:p w:rsidR="00967FBE" w:rsidRPr="00EE37D3" w:rsidRDefault="00967FBE" w:rsidP="00A21DE9">
      <w:pPr>
        <w:pStyle w:val="Text"/>
      </w:pPr>
      <w:r w:rsidRPr="00EE37D3">
        <w:t>„</w:t>
      </w:r>
      <w:r w:rsidR="0093005C" w:rsidRPr="00EE37D3">
        <w:t>Stejně jako obvykle,</w:t>
      </w:r>
      <w:r w:rsidRPr="00EE37D3">
        <w:t>“</w:t>
      </w:r>
      <w:r w:rsidR="0093005C" w:rsidRPr="00EE37D3">
        <w:t xml:space="preserve"> odpověděl poddůstojník.</w:t>
      </w:r>
    </w:p>
    <w:p w:rsidR="00967FBE" w:rsidRPr="00EE37D3" w:rsidRDefault="0093005C" w:rsidP="00A21DE9">
      <w:pPr>
        <w:pStyle w:val="Text"/>
      </w:pPr>
      <w:r w:rsidRPr="00EE37D3">
        <w:t>Zdálo se, že ji mužova pozornost těší.</w:t>
      </w:r>
    </w:p>
    <w:p w:rsidR="00967FBE" w:rsidRPr="00EE37D3" w:rsidRDefault="00967FBE" w:rsidP="00A21DE9">
      <w:pPr>
        <w:pStyle w:val="Text"/>
      </w:pPr>
      <w:r w:rsidRPr="00EE37D3">
        <w:t>„</w:t>
      </w:r>
      <w:r w:rsidR="0093005C" w:rsidRPr="00EE37D3">
        <w:t>Můžeš to vzít oklikou, nebo</w:t>
      </w:r>
      <w:r w:rsidRPr="00EE37D3">
        <w:t>…</w:t>
      </w:r>
      <w:r w:rsidR="0093005C" w:rsidRPr="00EE37D3">
        <w:t>,</w:t>
      </w:r>
      <w:r w:rsidRPr="00EE37D3">
        <w:t>“</w:t>
      </w:r>
      <w:r w:rsidR="0093005C" w:rsidRPr="00EE37D3">
        <w:t xml:space="preserve"> široce se usmíval, </w:t>
      </w:r>
      <w:r w:rsidRPr="00EE37D3">
        <w:t>„</w:t>
      </w:r>
      <w:r w:rsidR="0093005C" w:rsidRPr="00EE37D3">
        <w:t>si s námi můžeš dát odpolední čaj a sušenky.</w:t>
      </w:r>
      <w:r w:rsidRPr="00EE37D3">
        <w:t>“</w:t>
      </w:r>
    </w:p>
    <w:p w:rsidR="00967FBE" w:rsidRPr="00EE37D3" w:rsidRDefault="00967FBE" w:rsidP="00A21DE9">
      <w:pPr>
        <w:pStyle w:val="Text"/>
      </w:pPr>
      <w:r w:rsidRPr="00EE37D3">
        <w:t>„</w:t>
      </w:r>
      <w:r w:rsidR="0093005C" w:rsidRPr="00EE37D3">
        <w:t>Můj muž by to nikdy nepochopil,</w:t>
      </w:r>
      <w:r w:rsidRPr="00EE37D3">
        <w:t>“</w:t>
      </w:r>
      <w:r w:rsidR="0093005C" w:rsidRPr="00EE37D3">
        <w:t xml:space="preserve"> zavrtěla hlavou. </w:t>
      </w:r>
      <w:r w:rsidRPr="00EE37D3">
        <w:t>„</w:t>
      </w:r>
      <w:r w:rsidR="0093005C" w:rsidRPr="00EE37D3">
        <w:t>Pojedu oklikou.</w:t>
      </w:r>
      <w:r w:rsidRPr="00EE37D3">
        <w:t>“</w:t>
      </w:r>
    </w:p>
    <w:p w:rsidR="00967FBE" w:rsidRPr="00EE37D3" w:rsidRDefault="0093005C" w:rsidP="00A21DE9">
      <w:pPr>
        <w:pStyle w:val="Text"/>
      </w:pPr>
      <w:r w:rsidRPr="00EE37D3">
        <w:t>Voják zasalutoval a žena mu zamávala. Kousek couvla, potom zahnula doleva a rychle vyjela do kopce na vedlejší silnici. Brandes mlčel. Čekal, až promluví poručík.</w:t>
      </w:r>
    </w:p>
    <w:p w:rsidR="00967FBE" w:rsidRPr="00EE37D3" w:rsidRDefault="0093005C" w:rsidP="00A21DE9">
      <w:pPr>
        <w:pStyle w:val="Text"/>
      </w:pPr>
      <w:r w:rsidRPr="00EE37D3">
        <w:t xml:space="preserve">K džípu přistoupil důstojník. </w:t>
      </w:r>
      <w:r w:rsidR="00967FBE" w:rsidRPr="00EE37D3">
        <w:t>„</w:t>
      </w:r>
      <w:r w:rsidRPr="00EE37D3">
        <w:t>Poručíku, pane,</w:t>
      </w:r>
      <w:r w:rsidR="00967FBE" w:rsidRPr="00EE37D3">
        <w:t>“</w:t>
      </w:r>
      <w:r w:rsidRPr="00EE37D3">
        <w:t xml:space="preserve"> řekl. </w:t>
      </w:r>
      <w:r w:rsidR="00967FBE" w:rsidRPr="00EE37D3">
        <w:t>„</w:t>
      </w:r>
      <w:r w:rsidRPr="00EE37D3">
        <w:t>Hned to odklidíme.</w:t>
      </w:r>
      <w:r w:rsidR="00967FBE" w:rsidRPr="00EE37D3">
        <w:t>“</w:t>
      </w:r>
    </w:p>
    <w:p w:rsidR="00967FBE" w:rsidRPr="00EE37D3" w:rsidRDefault="00967FBE" w:rsidP="00A21DE9">
      <w:pPr>
        <w:pStyle w:val="Text"/>
      </w:pPr>
      <w:r w:rsidRPr="00EE37D3">
        <w:t>„</w:t>
      </w:r>
      <w:r w:rsidR="0093005C" w:rsidRPr="00EE37D3">
        <w:t>Není třeba,</w:t>
      </w:r>
      <w:r w:rsidRPr="00EE37D3">
        <w:t>“</w:t>
      </w:r>
      <w:r w:rsidR="0093005C" w:rsidRPr="00EE37D3">
        <w:t xml:space="preserve"> zavrtěl poručík hlavou. </w:t>
      </w:r>
      <w:r w:rsidRPr="00EE37D3">
        <w:t>„</w:t>
      </w:r>
      <w:r w:rsidR="0093005C" w:rsidRPr="00EE37D3">
        <w:t>Pojedeme oklikou.</w:t>
      </w:r>
      <w:r w:rsidRPr="00EE37D3">
        <w:t>“</w:t>
      </w:r>
    </w:p>
    <w:p w:rsidR="00967FBE" w:rsidRPr="00EE37D3" w:rsidRDefault="0093005C" w:rsidP="00A21DE9">
      <w:pPr>
        <w:pStyle w:val="Text"/>
      </w:pPr>
      <w:r w:rsidRPr="00EE37D3">
        <w:t>Voják přikývl a zasalutoval. Poručík mu zasalutoval taky a zabočil nahoru do strmého svahu, který se prudce zatáčel. Silnice zůstala schovaná za keři a malými borovicemi.</w:t>
      </w:r>
    </w:p>
    <w:p w:rsidR="00967FBE" w:rsidRPr="00EE37D3" w:rsidRDefault="00967FBE" w:rsidP="00A21DE9">
      <w:pPr>
        <w:pStyle w:val="Text"/>
      </w:pPr>
      <w:r w:rsidRPr="00EE37D3">
        <w:lastRenderedPageBreak/>
        <w:t>„</w:t>
      </w:r>
      <w:r w:rsidR="0093005C" w:rsidRPr="00EE37D3">
        <w:t>Vybral jsem zajížďku schválně,</w:t>
      </w:r>
      <w:r w:rsidRPr="00EE37D3">
        <w:t>“</w:t>
      </w:r>
      <w:r w:rsidR="0093005C" w:rsidRPr="00EE37D3">
        <w:t xml:space="preserve"> prohlásil poručík. </w:t>
      </w:r>
      <w:r w:rsidRPr="00EE37D3">
        <w:t>„</w:t>
      </w:r>
      <w:r w:rsidR="0093005C" w:rsidRPr="00EE37D3">
        <w:t>Ne</w:t>
      </w:r>
      <w:r w:rsidR="00CD1B4F">
        <w:t xml:space="preserve">vím, kde ta Myers Road, o které </w:t>
      </w:r>
      <w:r w:rsidR="0093005C" w:rsidRPr="00EE37D3">
        <w:t>jste mluvil, je, ale znám tuhle. Je to tam daleko hezčí než na hlavní a zdržíme se jen pár minut.</w:t>
      </w:r>
      <w:r w:rsidRPr="00EE37D3">
        <w:t>“</w:t>
      </w:r>
    </w:p>
    <w:p w:rsidR="00967FBE" w:rsidRPr="00EE37D3" w:rsidRDefault="0093005C" w:rsidP="00A21DE9">
      <w:pPr>
        <w:pStyle w:val="Text"/>
      </w:pPr>
      <w:r w:rsidRPr="00EE37D3">
        <w:t xml:space="preserve">Brandes věděl, že má pravdu. </w:t>
      </w:r>
      <w:r w:rsidR="00967FBE" w:rsidRPr="00EE37D3">
        <w:t>„</w:t>
      </w:r>
      <w:r w:rsidRPr="00EE37D3">
        <w:t>Nejsem si jistý, jestli tohle všechno chápu,</w:t>
      </w:r>
      <w:r w:rsidR="00967FBE" w:rsidRPr="00EE37D3">
        <w:t>“</w:t>
      </w:r>
      <w:r w:rsidRPr="00EE37D3">
        <w:t xml:space="preserve"> řekl.</w:t>
      </w:r>
    </w:p>
    <w:p w:rsidR="00967FBE" w:rsidRPr="00EE37D3" w:rsidRDefault="00967FBE" w:rsidP="00A21DE9">
      <w:pPr>
        <w:pStyle w:val="Text"/>
      </w:pPr>
      <w:r w:rsidRPr="00EE37D3">
        <w:t>„</w:t>
      </w:r>
      <w:r w:rsidR="0093005C" w:rsidRPr="00EE37D3">
        <w:t xml:space="preserve">Na tom není nic k pochopení. To byl plukovníkův nápad. Každý den, přesně ve dvě odpoledne, všechny silnice vedoucí do Lyle naši lidi zablokujou. Stala se z toho taková hra </w:t>
      </w:r>
      <w:r w:rsidRPr="00EE37D3">
        <w:t>–</w:t>
      </w:r>
      <w:r w:rsidR="0093005C" w:rsidRPr="00EE37D3">
        <w:t xml:space="preserve"> jak jste právě mohl vidět. Lidi zastavujou. Pochopili, že to je hra, a chtějí ji hrát. Většinu z nich to baví. Aspoň myslím.</w:t>
      </w:r>
      <w:r w:rsidRPr="00EE37D3">
        <w:t>“</w:t>
      </w:r>
    </w:p>
    <w:p w:rsidR="00967FBE" w:rsidRPr="00EE37D3" w:rsidRDefault="00967FBE" w:rsidP="00A21DE9">
      <w:pPr>
        <w:pStyle w:val="Text"/>
      </w:pPr>
      <w:r w:rsidRPr="00EE37D3">
        <w:t>„</w:t>
      </w:r>
      <w:r w:rsidR="0093005C" w:rsidRPr="00EE37D3">
        <w:t>Počítá s tím, že byste jim prozradili, že nacvičujete uzavření města?</w:t>
      </w:r>
      <w:r w:rsidRPr="00EE37D3">
        <w:t>“</w:t>
      </w:r>
    </w:p>
    <w:p w:rsidR="00967FBE" w:rsidRPr="00EE37D3" w:rsidRDefault="0093005C" w:rsidP="00A21DE9">
      <w:pPr>
        <w:pStyle w:val="Text"/>
      </w:pPr>
      <w:r w:rsidRPr="00EE37D3">
        <w:t xml:space="preserve">Poručík si odfrkl: </w:t>
      </w:r>
      <w:r w:rsidR="00967FBE" w:rsidRPr="00EE37D3">
        <w:t>„</w:t>
      </w:r>
      <w:r w:rsidRPr="00EE37D3">
        <w:t>Samozřejmě ne. Říkáme to jenom našim mužům. A ti místním lidem říkají, že to je cvičení pro případ záplav nebo jiných přírodních katastrof.</w:t>
      </w:r>
      <w:r w:rsidR="00967FBE" w:rsidRPr="00EE37D3">
        <w:t>“</w:t>
      </w:r>
    </w:p>
    <w:p w:rsidR="00967FBE" w:rsidRPr="00EE37D3" w:rsidRDefault="0093005C" w:rsidP="00A21DE9">
      <w:pPr>
        <w:pStyle w:val="Text"/>
      </w:pPr>
      <w:r w:rsidRPr="00EE37D3">
        <w:t xml:space="preserve">Brandes zavrtěl hlavou. </w:t>
      </w:r>
      <w:r w:rsidR="00967FBE" w:rsidRPr="00EE37D3">
        <w:t>„</w:t>
      </w:r>
      <w:r w:rsidRPr="00EE37D3">
        <w:t>To se mi zdá moc složité.</w:t>
      </w:r>
      <w:r w:rsidR="00967FBE" w:rsidRPr="00EE37D3">
        <w:t>“</w:t>
      </w:r>
    </w:p>
    <w:p w:rsidR="00967FBE" w:rsidRPr="00EE37D3" w:rsidRDefault="00967FBE" w:rsidP="00A21DE9">
      <w:pPr>
        <w:pStyle w:val="Text"/>
      </w:pPr>
      <w:r w:rsidRPr="00EE37D3">
        <w:t>„</w:t>
      </w:r>
      <w:r w:rsidR="0093005C" w:rsidRPr="00EE37D3">
        <w:t>Možná. Ale zatím všechno pěkně klape.</w:t>
      </w:r>
      <w:r w:rsidRPr="00EE37D3">
        <w:t>“</w:t>
      </w:r>
    </w:p>
    <w:p w:rsidR="00967FBE" w:rsidRPr="00EE37D3" w:rsidRDefault="0093005C" w:rsidP="00A21DE9">
      <w:pPr>
        <w:pStyle w:val="Text"/>
      </w:pPr>
      <w:r w:rsidRPr="00EE37D3">
        <w:t xml:space="preserve">Brandes se k tomu nechtěl vyjadřovat, proto se zeptal: </w:t>
      </w:r>
      <w:r w:rsidR="00967FBE" w:rsidRPr="00EE37D3">
        <w:t>„</w:t>
      </w:r>
      <w:r w:rsidRPr="00EE37D3">
        <w:t>Takže až bude karanténa vyhlášena, nikoho ani nenapadne, že něco není v pořádku?</w:t>
      </w:r>
      <w:r w:rsidR="00967FBE" w:rsidRPr="00EE37D3">
        <w:t>“</w:t>
      </w:r>
    </w:p>
    <w:p w:rsidR="00967FBE" w:rsidRPr="00EE37D3" w:rsidRDefault="00967FBE" w:rsidP="00A21DE9">
      <w:pPr>
        <w:pStyle w:val="Text"/>
      </w:pPr>
      <w:r w:rsidRPr="00EE37D3">
        <w:t>„</w:t>
      </w:r>
      <w:r w:rsidR="0093005C" w:rsidRPr="00EE37D3">
        <w:t>Správně.</w:t>
      </w:r>
      <w:r w:rsidRPr="00EE37D3">
        <w:t>“</w:t>
      </w:r>
    </w:p>
    <w:p w:rsidR="00967FBE" w:rsidRPr="00EE37D3" w:rsidRDefault="00967FBE" w:rsidP="00A21DE9">
      <w:pPr>
        <w:pStyle w:val="Text"/>
      </w:pPr>
      <w:r w:rsidRPr="00EE37D3">
        <w:t>„</w:t>
      </w:r>
      <w:r w:rsidR="0093005C" w:rsidRPr="00EE37D3">
        <w:t>To je zajímavý nápad. Jenže až by to bylo doopravdy, neproběhlo by to tak hladce.</w:t>
      </w:r>
      <w:r w:rsidRPr="00EE37D3">
        <w:t>“</w:t>
      </w:r>
    </w:p>
    <w:p w:rsidR="00967FBE" w:rsidRPr="00EE37D3" w:rsidRDefault="00967FBE" w:rsidP="00A21DE9">
      <w:pPr>
        <w:pStyle w:val="Text"/>
      </w:pPr>
      <w:r w:rsidRPr="00EE37D3">
        <w:t>„</w:t>
      </w:r>
      <w:r w:rsidR="0093005C" w:rsidRPr="00EE37D3">
        <w:t>Jak to myslíte?</w:t>
      </w:r>
      <w:r w:rsidRPr="00EE37D3">
        <w:t>“</w:t>
      </w:r>
      <w:r w:rsidR="0093005C" w:rsidRPr="00EE37D3">
        <w:t xml:space="preserve"> nechápal důstojník.</w:t>
      </w:r>
    </w:p>
    <w:p w:rsidR="00967FBE" w:rsidRPr="00EE37D3" w:rsidRDefault="00967FBE" w:rsidP="00A21DE9">
      <w:pPr>
        <w:pStyle w:val="Text"/>
      </w:pPr>
      <w:r w:rsidRPr="00EE37D3">
        <w:t>„</w:t>
      </w:r>
      <w:r w:rsidR="0093005C" w:rsidRPr="00EE37D3">
        <w:t>Ti příjemní lidé, o kterých jste mluvil, by nebyli tak příjemní.</w:t>
      </w:r>
      <w:r w:rsidRPr="00EE37D3">
        <w:t>“</w:t>
      </w:r>
    </w:p>
    <w:p w:rsidR="001F7266" w:rsidRDefault="0093005C" w:rsidP="00A21DE9">
      <w:pPr>
        <w:pStyle w:val="Text"/>
      </w:pPr>
      <w:r w:rsidRPr="00EE37D3">
        <w:t>Dál už jeli mlčky.</w:t>
      </w:r>
    </w:p>
    <w:p w:rsidR="00967FBE" w:rsidRDefault="001F7266" w:rsidP="00A21DE9">
      <w:pPr>
        <w:pStyle w:val="Text"/>
      </w:pPr>
      <w:r>
        <w:br w:type="page"/>
      </w:r>
    </w:p>
    <w:p w:rsidR="003D71C8" w:rsidRDefault="003D71C8" w:rsidP="008B6DEF">
      <w:pPr>
        <w:pStyle w:val="Nadpis1"/>
        <w:jc w:val="center"/>
      </w:pPr>
      <w:r>
        <w:t>9</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Zajížďka jim nezabrala víc než deset minut a Brandes se mohl pokochat krásným okolím. Jak se džíp blížil k hotelu, zahlédl několik osob, které stoupaly po krytých schodech. Každá nesla jedno nebo dvě zavazadla. Od hotelu zvolna odjížděla tři auta a jeden malý náklaďák. Zřejmě to byl zbytek týmu CVN.</w:t>
      </w:r>
    </w:p>
    <w:p w:rsidR="00967FBE" w:rsidRPr="00EE37D3" w:rsidRDefault="00967FBE" w:rsidP="00A21DE9">
      <w:pPr>
        <w:pStyle w:val="Text"/>
      </w:pPr>
      <w:r w:rsidRPr="00EE37D3">
        <w:t>„</w:t>
      </w:r>
      <w:r w:rsidR="0093005C" w:rsidRPr="00EE37D3">
        <w:t>Skutečně se snaží,</w:t>
      </w:r>
      <w:r w:rsidRPr="00EE37D3">
        <w:t>“</w:t>
      </w:r>
      <w:r w:rsidR="0093005C" w:rsidRPr="00EE37D3">
        <w:t xml:space="preserve"> poznamenal poručík.</w:t>
      </w:r>
    </w:p>
    <w:p w:rsidR="00967FBE" w:rsidRPr="00EE37D3" w:rsidRDefault="0093005C" w:rsidP="00A21DE9">
      <w:pPr>
        <w:pStyle w:val="Text"/>
      </w:pPr>
      <w:r w:rsidRPr="00EE37D3">
        <w:t>Dojeli před hotel a Brandes vystoupil.</w:t>
      </w:r>
    </w:p>
    <w:p w:rsidR="00967FBE" w:rsidRPr="00EE37D3" w:rsidRDefault="00967FBE" w:rsidP="00A21DE9">
      <w:pPr>
        <w:pStyle w:val="Text"/>
      </w:pPr>
      <w:r w:rsidRPr="00EE37D3">
        <w:t>„</w:t>
      </w:r>
      <w:r w:rsidR="0093005C" w:rsidRPr="00EE37D3">
        <w:t>Řeknu plukovníkovi, že jsme odteďka výborný kamarádi,</w:t>
      </w:r>
      <w:r w:rsidRPr="00EE37D3">
        <w:t>“</w:t>
      </w:r>
      <w:r w:rsidR="0093005C" w:rsidRPr="00EE37D3">
        <w:t xml:space="preserve"> prohodil k poručíkovi. </w:t>
      </w:r>
      <w:r w:rsidRPr="00EE37D3">
        <w:t>„</w:t>
      </w:r>
      <w:r w:rsidR="0093005C" w:rsidRPr="00EE37D3">
        <w:t>Hned jak ho uvidím.</w:t>
      </w:r>
      <w:r w:rsidRPr="00EE37D3">
        <w:t>“</w:t>
      </w:r>
    </w:p>
    <w:p w:rsidR="00967FBE" w:rsidRPr="00EE37D3" w:rsidRDefault="00967FBE" w:rsidP="00A21DE9">
      <w:pPr>
        <w:pStyle w:val="Text"/>
      </w:pPr>
      <w:r w:rsidRPr="00EE37D3">
        <w:t>„</w:t>
      </w:r>
      <w:r w:rsidR="0093005C" w:rsidRPr="00EE37D3">
        <w:t>Nic jsem se od vás nedověděl,</w:t>
      </w:r>
      <w:r w:rsidRPr="00EE37D3">
        <w:t>“</w:t>
      </w:r>
      <w:r w:rsidR="0093005C" w:rsidRPr="00EE37D3">
        <w:t xml:space="preserve"> řekl poručík a díval se s nadějí na doktora.</w:t>
      </w:r>
    </w:p>
    <w:p w:rsidR="00967FBE" w:rsidRPr="00EE37D3" w:rsidRDefault="00967FBE" w:rsidP="00A21DE9">
      <w:pPr>
        <w:pStyle w:val="Text"/>
      </w:pPr>
      <w:r w:rsidRPr="00EE37D3">
        <w:t>„</w:t>
      </w:r>
      <w:r w:rsidR="0093005C" w:rsidRPr="00EE37D3">
        <w:t>Nesnažte se na mně vyzrát, poručíku.</w:t>
      </w:r>
      <w:r w:rsidRPr="00EE37D3">
        <w:t>“</w:t>
      </w:r>
      <w:r w:rsidR="0093005C" w:rsidRPr="00EE37D3">
        <w:t xml:space="preserve"> Brandes už začínal být mrzutý.</w:t>
      </w:r>
    </w:p>
    <w:p w:rsidR="00967FBE" w:rsidRPr="00EE37D3" w:rsidRDefault="0093005C" w:rsidP="00A21DE9">
      <w:pPr>
        <w:pStyle w:val="Text"/>
      </w:pPr>
      <w:r w:rsidRPr="00EE37D3">
        <w:t>Když vešel do hotelu, nově příchozí už nezastihl, jenom zaslechl jejich kroky na schodech vedoucích do horních dvou pater.</w:t>
      </w:r>
    </w:p>
    <w:p w:rsidR="00967FBE" w:rsidRPr="00EE37D3" w:rsidRDefault="00967FBE" w:rsidP="00A21DE9">
      <w:pPr>
        <w:pStyle w:val="Text"/>
      </w:pPr>
      <w:r w:rsidRPr="00EE37D3">
        <w:t>„</w:t>
      </w:r>
      <w:r w:rsidR="0093005C" w:rsidRPr="00EE37D3">
        <w:t>Ahoj, Johnny,</w:t>
      </w:r>
      <w:r w:rsidRPr="00EE37D3">
        <w:t>“</w:t>
      </w:r>
      <w:r w:rsidR="0093005C" w:rsidRPr="00EE37D3">
        <w:t xml:space="preserve"> pozdravil. </w:t>
      </w:r>
      <w:r w:rsidRPr="00EE37D3">
        <w:t>„</w:t>
      </w:r>
      <w:r w:rsidR="0093005C" w:rsidRPr="00EE37D3">
        <w:t>Koukám, že obchody se hejbou.</w:t>
      </w:r>
      <w:r w:rsidRPr="00EE37D3">
        <w:t>“</w:t>
      </w:r>
    </w:p>
    <w:p w:rsidR="00967FBE" w:rsidRPr="00EE37D3" w:rsidRDefault="00967FBE" w:rsidP="00A21DE9">
      <w:pPr>
        <w:pStyle w:val="Text"/>
      </w:pPr>
      <w:r w:rsidRPr="00EE37D3">
        <w:t>„</w:t>
      </w:r>
      <w:r w:rsidR="0093005C" w:rsidRPr="00EE37D3">
        <w:t>Jo. Ale mohl bych se bez toho obejít. No, nechci si stěžovat. Víš, co myslím.</w:t>
      </w:r>
      <w:r w:rsidRPr="00EE37D3">
        <w:t>“</w:t>
      </w:r>
    </w:p>
    <w:p w:rsidR="00967FBE" w:rsidRPr="00EE37D3" w:rsidRDefault="00967FBE" w:rsidP="00A21DE9">
      <w:pPr>
        <w:pStyle w:val="Text"/>
      </w:pPr>
      <w:r w:rsidRPr="00EE37D3">
        <w:t>„</w:t>
      </w:r>
      <w:r w:rsidR="0093005C" w:rsidRPr="00EE37D3">
        <w:t>Jasně,</w:t>
      </w:r>
      <w:r w:rsidRPr="00EE37D3">
        <w:t>“</w:t>
      </w:r>
      <w:r w:rsidR="0093005C" w:rsidRPr="00EE37D3">
        <w:t xml:space="preserve"> odpověděl Brandes. Pak požádal majitele hotelu o svůj jediný kufr, vzal si klíč od pokoje a zamířil ke dveřím.</w:t>
      </w:r>
    </w:p>
    <w:p w:rsidR="00967FBE" w:rsidRPr="00EE37D3" w:rsidRDefault="0093005C" w:rsidP="00A21DE9">
      <w:pPr>
        <w:pStyle w:val="Text"/>
      </w:pPr>
      <w:r w:rsidRPr="00EE37D3">
        <w:t>Jeho pokoj byl v zadní části hotelového komplexu, asi padesát metrů odtud. Když vešel dovnitř, skoro litoval, že si nevybral pokoj v hlavní budově. Pokoje tam jsou možná staromódní a pravděpodobně by neměl samostatnou koupelnu, ale zadní budova mu připadala příliš neosobní. Byl to veskrze moderní motel.</w:t>
      </w:r>
    </w:p>
    <w:p w:rsidR="00967FBE" w:rsidRPr="00EE37D3" w:rsidRDefault="0093005C" w:rsidP="00A21DE9">
      <w:pPr>
        <w:pStyle w:val="Text"/>
      </w:pPr>
      <w:r w:rsidRPr="00EE37D3">
        <w:t>Místnosti dominovala dvojitá postel s modrým přehozem. Kromě toho tam byla skříňka na věci, jedna židle a noční stolek a psací stůl. Z postele bylo možné sledovat televizi, na které ležel kanálový volič. K dispozici měl malý klozet a koupelnu se sprchovým koutem i s vanou.</w:t>
      </w:r>
    </w:p>
    <w:p w:rsidR="00967FBE" w:rsidRPr="00EE37D3" w:rsidRDefault="0093005C" w:rsidP="00A21DE9">
      <w:pPr>
        <w:pStyle w:val="Text"/>
      </w:pPr>
      <w:r w:rsidRPr="00EE37D3">
        <w:lastRenderedPageBreak/>
        <w:t>Musí zajít do nemocnice. Vynucená návštěva u Lawrence ho připravila o oběd, proto se chtěl hned dát do práce, aby měl čas aspoň na večeři. Už se rozhodl, že vezme Wismera do letištní restaurace.</w:t>
      </w:r>
    </w:p>
    <w:p w:rsidR="00967FBE" w:rsidRPr="00EE37D3" w:rsidRDefault="0093005C" w:rsidP="00A21DE9">
      <w:pPr>
        <w:pStyle w:val="Text"/>
      </w:pPr>
      <w:r w:rsidRPr="00EE37D3">
        <w:t>V hotelovém pokoji se necítil dobře a byl docela rád, že přijal Wismerovu nabídku, aby bydlel u něj.</w:t>
      </w:r>
    </w:p>
    <w:p w:rsidR="00967FBE" w:rsidRPr="00EE37D3" w:rsidRDefault="0093005C" w:rsidP="00A21DE9">
      <w:pPr>
        <w:pStyle w:val="Text"/>
      </w:pPr>
      <w:r w:rsidRPr="00EE37D3">
        <w:t>Z odpadkového koše, který našel v koupelně, vytáhl bílý igelitový pytel a nacpal do něj pár věcí, které vyndal z kufru.</w:t>
      </w:r>
    </w:p>
    <w:p w:rsidR="00967FBE" w:rsidRPr="00EE37D3" w:rsidRDefault="0093005C" w:rsidP="00A21DE9">
      <w:pPr>
        <w:pStyle w:val="Text"/>
      </w:pPr>
      <w:r w:rsidRPr="00EE37D3">
        <w:t>Kufr pak zavřel a položil ho na záchodě na zem. Protáhl se, zaváhal a pak se rozhodl, že se ještě pár minut zdrží. Unavila ho okružní cesta i setkání s Lawrencem a potřeboval se osprchovat a převléknout.</w:t>
      </w:r>
    </w:p>
    <w:p w:rsidR="00967FBE" w:rsidRPr="00EE37D3" w:rsidRDefault="0093005C" w:rsidP="00A21DE9">
      <w:pPr>
        <w:pStyle w:val="Text"/>
      </w:pPr>
      <w:r w:rsidRPr="00EE37D3">
        <w:t xml:space="preserve">Odpoledne bylo skoro pryč, než se osušil a převlékl do </w:t>
      </w:r>
      <w:r w:rsidR="00E262E0">
        <w:t>džín</w:t>
      </w:r>
      <w:r w:rsidRPr="00EE37D3">
        <w:t xml:space="preserve"> a sportovní košile s dlouhými rukávy. Teplo mu nebylo nepříjemné a krátké rukávy neměl rád. Pod košili si nevzal tričko a stříbrný medailonek od dědečka mu ve výstřihu skoro nebyl vidět. Byl to sice náboženský symbol, ale pro starého pána neměl žádný náboženský význam. Stejně jako pro Brandese. Nosil ho jako památku na blízký vztah, který ho s dědečkem spojoval.</w:t>
      </w:r>
    </w:p>
    <w:p w:rsidR="00967FBE" w:rsidRPr="00EE37D3" w:rsidRDefault="0093005C" w:rsidP="00A21DE9">
      <w:pPr>
        <w:pStyle w:val="Text"/>
      </w:pPr>
      <w:r w:rsidRPr="00EE37D3">
        <w:t>Když ještě žila matka, pravidelně kontrolovala jeho lesk. Byla přesvědčená, že dokud se leskne, nebude její syn nemocný. Nikdy jí neodporoval. Když začal studovat medicínu, často si na matčiny pravidelné kontroly medailonu vzpomněl.</w:t>
      </w:r>
    </w:p>
    <w:p w:rsidR="00967FBE" w:rsidRPr="00EE37D3" w:rsidRDefault="00E262E0" w:rsidP="00A21DE9">
      <w:pPr>
        <w:pStyle w:val="Text"/>
      </w:pPr>
      <w:r>
        <w:t>Škoda</w:t>
      </w:r>
      <w:r w:rsidR="0093005C" w:rsidRPr="00EE37D3">
        <w:t xml:space="preserve"> že to není tak jednoduché, pomyslel si.</w:t>
      </w:r>
    </w:p>
    <w:p w:rsidR="00967FBE" w:rsidRPr="00EE37D3" w:rsidRDefault="0093005C" w:rsidP="00A21DE9">
      <w:pPr>
        <w:pStyle w:val="Text"/>
      </w:pPr>
      <w:r w:rsidRPr="00EE37D3">
        <w:t>Bývaly časy, kdy měl na všechno odpověď. Ale jak jeho studia pokračovala, už si nebyl tak jistý, že matka neměla pravdu.</w:t>
      </w:r>
    </w:p>
    <w:p w:rsidR="00967FBE" w:rsidRPr="00EE37D3" w:rsidRDefault="0093005C" w:rsidP="00A21DE9">
      <w:pPr>
        <w:pStyle w:val="Text"/>
      </w:pPr>
      <w:r w:rsidRPr="00EE37D3">
        <w:t xml:space="preserve">I ona měla podobný medailonek, který nikdy lesk neztratil </w:t>
      </w:r>
      <w:r w:rsidR="00967FBE" w:rsidRPr="00EE37D3">
        <w:t>–</w:t>
      </w:r>
      <w:r w:rsidR="00CD1B4F">
        <w:t xml:space="preserve"> </w:t>
      </w:r>
      <w:r w:rsidRPr="00EE37D3">
        <w:t xml:space="preserve">a tuhle její záhadnou schopnost mu žádné vědecké poznatky nedokázaly objasnit. Každé stříbro, které si na sebe vzala, se začalo lesknout, i když do té chvíle bylo celé zčernalé. Snad to bylo vlivem nějaké zvláštní biochemické reakce. Když si to </w:t>
      </w:r>
      <w:r w:rsidR="00967FBE" w:rsidRPr="00EE37D3">
        <w:t>teď</w:t>
      </w:r>
      <w:r w:rsidRPr="00EE37D3">
        <w:t xml:space="preserve"> připomněl, sundal medailon z krku a zvědavě si ho prohlížel. Matka by mohla být šťastná </w:t>
      </w:r>
      <w:r w:rsidR="00967FBE" w:rsidRPr="00EE37D3">
        <w:t>–</w:t>
      </w:r>
      <w:r w:rsidRPr="00EE37D3">
        <w:t xml:space="preserve"> leskl se jako zrcadlo.</w:t>
      </w:r>
    </w:p>
    <w:p w:rsidR="00967FBE" w:rsidRPr="00EE37D3" w:rsidRDefault="0093005C" w:rsidP="00A21DE9">
      <w:pPr>
        <w:pStyle w:val="Text"/>
      </w:pPr>
      <w:r w:rsidRPr="00EE37D3">
        <w:t>Hodil pytel s věcmi na zadní sedadlo najatého auta a zamířil k nemocnici.</w:t>
      </w:r>
    </w:p>
    <w:p w:rsidR="00967FBE" w:rsidRPr="00EE37D3" w:rsidRDefault="0093005C" w:rsidP="00A21DE9">
      <w:pPr>
        <w:pStyle w:val="Text"/>
      </w:pPr>
      <w:r w:rsidRPr="00EE37D3">
        <w:t>Cesta do Nemocnice svatého Sydneyho vedla kolem laboratoře Futures.</w:t>
      </w:r>
    </w:p>
    <w:p w:rsidR="00967FBE" w:rsidRPr="00EE37D3" w:rsidRDefault="0093005C" w:rsidP="00A21DE9">
      <w:pPr>
        <w:pStyle w:val="Text"/>
      </w:pPr>
      <w:r w:rsidRPr="00EE37D3">
        <w:lastRenderedPageBreak/>
        <w:t xml:space="preserve">Sem zajede později, možná už zítra. Sice se nemohl dočkat, až začne </w:t>
      </w:r>
      <w:r w:rsidR="00967FBE" w:rsidRPr="00EE37D3">
        <w:t>–</w:t>
      </w:r>
      <w:r w:rsidRPr="00EE37D3">
        <w:t xml:space="preserve"> a ještě víc, až skončí </w:t>
      </w:r>
      <w:r w:rsidR="00967FBE" w:rsidRPr="00EE37D3">
        <w:t>–</w:t>
      </w:r>
      <w:r w:rsidRPr="00EE37D3">
        <w:t xml:space="preserve"> ale věděl, že spěch do laboratoře nepatří. Některé věci se prostě nedají uspěchat. Bakterie a viry se vyvíjejí svou vlastní rychlostí.</w:t>
      </w:r>
    </w:p>
    <w:p w:rsidR="00967FBE" w:rsidRPr="00EE37D3" w:rsidRDefault="0093005C" w:rsidP="00A21DE9">
      <w:pPr>
        <w:pStyle w:val="Text"/>
      </w:pPr>
      <w:r w:rsidRPr="00EE37D3">
        <w:t>Tenhle bacil, jako každý jiný, se ukáže, až nastane jeho čas. Hektická činnost na začátku vyšetřování nikam nevede.</w:t>
      </w:r>
    </w:p>
    <w:p w:rsidR="00967FBE" w:rsidRPr="00EE37D3" w:rsidRDefault="0093005C" w:rsidP="00A21DE9">
      <w:pPr>
        <w:pStyle w:val="Text"/>
      </w:pPr>
      <w:r w:rsidRPr="00EE37D3">
        <w:t>Ale čím dřív testy a kultivace začnou, tím dřív budou k dispozici odpovědi na životně důležité otázky. Rychlost v této fázi je základem všeho. Lidé z CVN postupují rychle, až dosáhnou kýženého bodu. Jakmile se jim podaří identifikovat a izolovat hledaný organismus, začnou horečně pátrat po léku nebo nějakých preventivních prostředcích.</w:t>
      </w:r>
    </w:p>
    <w:p w:rsidR="00967FBE" w:rsidRPr="00EE37D3" w:rsidRDefault="0093005C" w:rsidP="00A21DE9">
      <w:pPr>
        <w:pStyle w:val="Text"/>
      </w:pPr>
      <w:r w:rsidRPr="00EE37D3">
        <w:t>Brandes se obával, že jeho práce se tak omezí na hledání a přemýšlení. Allenberg ho neposlal do Lyle proto, aby vyráběl sérum. Má za úkol zjistit, zda tu nemoc vyvinul člověk. Pokud ano, měl by se pokusit vyšetřit, zda to byl vedlejší produkt, nebo zda již vznikala s úmyslem zabíjet.</w:t>
      </w:r>
    </w:p>
    <w:p w:rsidR="00967FBE" w:rsidRPr="00EE37D3" w:rsidRDefault="0093005C" w:rsidP="00A21DE9">
      <w:pPr>
        <w:pStyle w:val="Text"/>
      </w:pPr>
      <w:r w:rsidRPr="00EE37D3">
        <w:t>Musí se snažit myslet jako Peter.</w:t>
      </w:r>
    </w:p>
    <w:p w:rsidR="00967FBE" w:rsidRPr="00EE37D3" w:rsidRDefault="0093005C" w:rsidP="00A21DE9">
      <w:pPr>
        <w:pStyle w:val="Text"/>
      </w:pPr>
      <w:r w:rsidRPr="00EE37D3">
        <w:t xml:space="preserve">Vjel bránou do nemocnice, vystoupil z auta a zamířil do budovy. V nemocnici vládlo téměř hmatatelné napětí, které se lišilo od obvyklého shonu. Nebo si to jenom namlouvám? </w:t>
      </w:r>
      <w:proofErr w:type="gramStart"/>
      <w:r w:rsidRPr="00EE37D3">
        <w:t>říkal</w:t>
      </w:r>
      <w:proofErr w:type="gramEnd"/>
      <w:r w:rsidRPr="00EE37D3">
        <w:t xml:space="preserve"> si. V recepci stála vyčerpaná mladá žena s unavenýma očima.</w:t>
      </w:r>
    </w:p>
    <w:p w:rsidR="00967FBE" w:rsidRPr="00EE37D3" w:rsidRDefault="00967FBE" w:rsidP="00A21DE9">
      <w:pPr>
        <w:pStyle w:val="Text"/>
      </w:pPr>
      <w:r w:rsidRPr="00EE37D3">
        <w:t>„</w:t>
      </w:r>
      <w:r w:rsidR="0093005C" w:rsidRPr="00EE37D3">
        <w:t>Mohl bych prosím mluvit s doktorem Shortellem?</w:t>
      </w:r>
      <w:r w:rsidRPr="00EE37D3">
        <w:t>“</w:t>
      </w:r>
      <w:r w:rsidR="0093005C" w:rsidRPr="00EE37D3">
        <w:t xml:space="preserve"> požádal ji zdvořile.</w:t>
      </w:r>
    </w:p>
    <w:p w:rsidR="00967FBE" w:rsidRPr="00EE37D3" w:rsidRDefault="00967FBE" w:rsidP="00A21DE9">
      <w:pPr>
        <w:pStyle w:val="Text"/>
      </w:pPr>
      <w:r w:rsidRPr="00EE37D3">
        <w:t>„</w:t>
      </w:r>
      <w:r w:rsidR="0093005C" w:rsidRPr="00EE37D3">
        <w:t>Má moc práce. Jste nemocný?</w:t>
      </w:r>
      <w:r w:rsidRPr="00EE37D3">
        <w:t>“</w:t>
      </w:r>
      <w:r w:rsidR="0093005C" w:rsidRPr="00EE37D3">
        <w:t xml:space="preserve"> zeptala se a vypadala přitom vystrašeně. Ne, nepřinesl s sebou žádný imaginární strach. On už je všude tady a je skutečný.</w:t>
      </w:r>
    </w:p>
    <w:p w:rsidR="00967FBE" w:rsidRPr="00EE37D3" w:rsidRDefault="00967FBE" w:rsidP="00A21DE9">
      <w:pPr>
        <w:pStyle w:val="Text"/>
      </w:pPr>
      <w:r w:rsidRPr="00EE37D3">
        <w:t>„</w:t>
      </w:r>
      <w:r w:rsidR="0093005C" w:rsidRPr="00EE37D3">
        <w:t>Ne, jsem lékař.</w:t>
      </w:r>
      <w:r w:rsidRPr="00EE37D3">
        <w:t>“</w:t>
      </w:r>
    </w:p>
    <w:p w:rsidR="00967FBE" w:rsidRPr="00EE37D3" w:rsidRDefault="00967FBE" w:rsidP="00A21DE9">
      <w:pPr>
        <w:pStyle w:val="Text"/>
      </w:pPr>
      <w:r w:rsidRPr="00EE37D3">
        <w:t>„</w:t>
      </w:r>
      <w:r w:rsidR="0093005C" w:rsidRPr="00EE37D3">
        <w:t>Ach tak,</w:t>
      </w:r>
      <w:r w:rsidRPr="00EE37D3">
        <w:t>“</w:t>
      </w:r>
      <w:r w:rsidR="0093005C" w:rsidRPr="00EE37D3">
        <w:t xml:space="preserve"> řekla s úlevou. </w:t>
      </w:r>
      <w:r w:rsidRPr="00EE37D3">
        <w:t>„</w:t>
      </w:r>
      <w:r w:rsidR="0093005C" w:rsidRPr="00EE37D3">
        <w:t>Jste z CVN?</w:t>
      </w:r>
      <w:r w:rsidRPr="00EE37D3">
        <w:t>“</w:t>
      </w:r>
    </w:p>
    <w:p w:rsidR="00967FBE" w:rsidRPr="00EE37D3" w:rsidRDefault="00967FBE" w:rsidP="00A21DE9">
      <w:pPr>
        <w:pStyle w:val="Text"/>
      </w:pPr>
      <w:r w:rsidRPr="00EE37D3">
        <w:t>„</w:t>
      </w:r>
      <w:r w:rsidR="0093005C" w:rsidRPr="00EE37D3">
        <w:t>Něco na ten způsob.</w:t>
      </w:r>
      <w:r w:rsidRPr="00EE37D3">
        <w:t>“</w:t>
      </w:r>
    </w:p>
    <w:p w:rsidR="00967FBE" w:rsidRPr="00EE37D3" w:rsidRDefault="0093005C" w:rsidP="00A21DE9">
      <w:pPr>
        <w:pStyle w:val="Text"/>
      </w:pPr>
      <w:r w:rsidRPr="00EE37D3">
        <w:t xml:space="preserve">Pokrčila rameny a někam zavolala. </w:t>
      </w:r>
      <w:r w:rsidR="00967FBE" w:rsidRPr="00EE37D3">
        <w:t>„</w:t>
      </w:r>
      <w:r w:rsidRPr="00EE37D3">
        <w:t>Má opravdu moc práce,</w:t>
      </w:r>
      <w:r w:rsidR="00967FBE" w:rsidRPr="00EE37D3">
        <w:t>“</w:t>
      </w:r>
      <w:r w:rsidRPr="00EE37D3">
        <w:t xml:space="preserve"> poznamenala. </w:t>
      </w:r>
      <w:r w:rsidR="00967FBE" w:rsidRPr="00EE37D3">
        <w:t>„</w:t>
      </w:r>
      <w:r w:rsidRPr="00EE37D3">
        <w:t>Mohl byste jít do recepce ve čtvrtém patře? Výtahy jsou támhle</w:t>
      </w:r>
      <w:r w:rsidR="00967FBE" w:rsidRPr="00EE37D3">
        <w:t>…“</w:t>
      </w:r>
      <w:r w:rsidRPr="00EE37D3">
        <w:t xml:space="preserve"> Ukázala směrem, kde se chodba vedoucí od recepce zatáčela. Brandes přikývl a odešel.</w:t>
      </w:r>
    </w:p>
    <w:p w:rsidR="00967FBE" w:rsidRPr="00EE37D3" w:rsidRDefault="0093005C" w:rsidP="00A21DE9">
      <w:pPr>
        <w:pStyle w:val="Text"/>
      </w:pPr>
      <w:r w:rsidRPr="00EE37D3">
        <w:t>Těsně před výtahy seděl za malým stolkem uniformovaný strážný. Na rukávech měl seržantské prýmky a byl ozbrojený.</w:t>
      </w:r>
    </w:p>
    <w:p w:rsidR="00967FBE" w:rsidRPr="00EE37D3" w:rsidRDefault="00967FBE" w:rsidP="00A21DE9">
      <w:pPr>
        <w:pStyle w:val="Text"/>
      </w:pPr>
      <w:r w:rsidRPr="00EE37D3">
        <w:lastRenderedPageBreak/>
        <w:t>„</w:t>
      </w:r>
      <w:r w:rsidR="0093005C" w:rsidRPr="00EE37D3">
        <w:t>Co si přejete, pane?</w:t>
      </w:r>
      <w:r w:rsidRPr="00EE37D3">
        <w:t>“</w:t>
      </w:r>
      <w:r w:rsidR="0093005C" w:rsidRPr="00EE37D3">
        <w:t xml:space="preserve"> zeptal se a nepřátelsky se na Brandese podíval.</w:t>
      </w:r>
    </w:p>
    <w:p w:rsidR="00967FBE" w:rsidRPr="00EE37D3" w:rsidRDefault="00967FBE" w:rsidP="00A21DE9">
      <w:pPr>
        <w:pStyle w:val="Text"/>
      </w:pPr>
      <w:r w:rsidRPr="00EE37D3">
        <w:t>„</w:t>
      </w:r>
      <w:r w:rsidR="0093005C" w:rsidRPr="00EE37D3">
        <w:t>Jsem doktor Alex Brandes. Přišel jsem za doktorem Shortellem.</w:t>
      </w:r>
      <w:r w:rsidRPr="00EE37D3">
        <w:t>“</w:t>
      </w:r>
    </w:p>
    <w:p w:rsidR="00967FBE" w:rsidRPr="00EE37D3" w:rsidRDefault="00967FBE" w:rsidP="00A21DE9">
      <w:pPr>
        <w:pStyle w:val="Text"/>
      </w:pPr>
      <w:r w:rsidRPr="00EE37D3">
        <w:t>„</w:t>
      </w:r>
      <w:r w:rsidR="0093005C" w:rsidRPr="00EE37D3">
        <w:t>Máte průkaz?</w:t>
      </w:r>
      <w:r w:rsidRPr="00EE37D3">
        <w:t>“</w:t>
      </w:r>
    </w:p>
    <w:p w:rsidR="00967FBE" w:rsidRPr="00EE37D3" w:rsidRDefault="0093005C" w:rsidP="00A21DE9">
      <w:pPr>
        <w:pStyle w:val="Text"/>
      </w:pPr>
      <w:r w:rsidRPr="00EE37D3">
        <w:t xml:space="preserve">Brandes tušil, že ho nepustí, když mu ho neukáže. Tady se netrpí žádné výmluvy. </w:t>
      </w:r>
      <w:r w:rsidR="00967FBE" w:rsidRPr="00EE37D3">
        <w:t>Teď</w:t>
      </w:r>
      <w:r w:rsidRPr="00EE37D3">
        <w:t xml:space="preserve"> ne. Napadlo ho, že tahle nemocnice je pevnost plná obránců, kteří si nejsou jistí, zda drží vetřelce venku, nebo vězně uvnitř. Ukázal strážnému řidičský průkaz.</w:t>
      </w:r>
    </w:p>
    <w:p w:rsidR="00967FBE" w:rsidRPr="00EE37D3" w:rsidRDefault="00967FBE" w:rsidP="00A21DE9">
      <w:pPr>
        <w:pStyle w:val="Text"/>
      </w:pPr>
      <w:r w:rsidRPr="00EE37D3">
        <w:t>„</w:t>
      </w:r>
      <w:r w:rsidR="0093005C" w:rsidRPr="00EE37D3">
        <w:t>Z toho se nepozná, že jste lékař.</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Máte něco, z čeho to poznám?</w:t>
      </w:r>
      <w:r w:rsidRPr="00EE37D3">
        <w:t>“</w:t>
      </w:r>
    </w:p>
    <w:p w:rsidR="00967FBE" w:rsidRPr="00EE37D3" w:rsidRDefault="0093005C" w:rsidP="00A21DE9">
      <w:pPr>
        <w:pStyle w:val="Text"/>
      </w:pPr>
      <w:r w:rsidRPr="00EE37D3">
        <w:t>Brandes přemýšlel, ale řešení se mu nelíbilo. Měl jenom starý průkaz, ve kterém stálo, že je lékař z Národního úřadu pro zdraví. Byl to jeden z několika dokladů, kterými ho agentura vybavila. Ukázal mu ho.</w:t>
      </w:r>
    </w:p>
    <w:p w:rsidR="00967FBE" w:rsidRPr="00EE37D3" w:rsidRDefault="0093005C" w:rsidP="00A21DE9">
      <w:pPr>
        <w:pStyle w:val="Text"/>
      </w:pPr>
      <w:r w:rsidRPr="00EE37D3">
        <w:t>Strážný si ho prohlédl a pak mu ho vrátil.</w:t>
      </w:r>
    </w:p>
    <w:p w:rsidR="00967FBE" w:rsidRPr="00EE37D3" w:rsidRDefault="0093005C" w:rsidP="00A21DE9">
      <w:pPr>
        <w:pStyle w:val="Text"/>
      </w:pPr>
      <w:r w:rsidRPr="00EE37D3">
        <w:t>Brandes si ho zastrčil do kapsy u košile a zamířil k výtahům. Ve výtahu jel sám. V této části nemocnice nikdy nebyl. Když tu pracoval, jeho působištěm byla laboratoř v suterénu.</w:t>
      </w:r>
    </w:p>
    <w:p w:rsidR="00967FBE" w:rsidRPr="00EE37D3" w:rsidRDefault="0093005C" w:rsidP="00A21DE9">
      <w:pPr>
        <w:pStyle w:val="Text"/>
      </w:pPr>
      <w:r w:rsidRPr="00EE37D3">
        <w:t>Vystoupil z výtahu a po pravé ruce měl otevřené dveře. Prošel jimi do malé haly. Pamětní deska věnovaná Myeru Jacobsonovi oznamovala, že to je hala určená pacientům. Byla prázdná.</w:t>
      </w:r>
    </w:p>
    <w:p w:rsidR="00967FBE" w:rsidRPr="00EE37D3" w:rsidRDefault="0093005C" w:rsidP="00A21DE9">
      <w:pPr>
        <w:pStyle w:val="Text"/>
      </w:pPr>
      <w:r w:rsidRPr="00EE37D3">
        <w:t xml:space="preserve">Neuměl si představit pochmurnější místnost, ve které by se léčilo. Židle a malé pohovky byly z umělé hmoty pastelových barev. Některé byly prasklé </w:t>
      </w:r>
      <w:r w:rsidR="00967FBE" w:rsidRPr="00EE37D3">
        <w:t>–</w:t>
      </w:r>
      <w:r w:rsidRPr="00EE37D3">
        <w:t xml:space="preserve"> není divu, umělá hmota je křehká. Celou jednu stěnu tvořilo okno, ale architekt ho umístil tak, že z něj byl výhled na šestipatrový komín místní elektrárny, i když nemocnice stála v té nejmalebnější části města.</w:t>
      </w:r>
    </w:p>
    <w:p w:rsidR="00967FBE" w:rsidRPr="00EE37D3" w:rsidRDefault="0093005C" w:rsidP="00A21DE9">
      <w:pPr>
        <w:pStyle w:val="Text"/>
      </w:pPr>
      <w:r w:rsidRPr="00EE37D3">
        <w:t>Po letech se tedy vrací tam, kde začínal. Nemocniční pokoje byly po obou stranách chodby. Díval se na čísla a bílá půlkruh</w:t>
      </w:r>
      <w:r w:rsidR="00967FBE" w:rsidRPr="00EE37D3">
        <w:t>ov</w:t>
      </w:r>
      <w:r w:rsidRPr="00EE37D3">
        <w:t>itá světla nade dveřmi. Některá svítila, a jak si je prohlížel, uslyšel dva zvonky a uviděl, jak se rozblikala další dvě světla. To k sobě pacienti volali sestru.</w:t>
      </w:r>
    </w:p>
    <w:p w:rsidR="00967FBE" w:rsidRPr="00EE37D3" w:rsidRDefault="0093005C" w:rsidP="00A21DE9">
      <w:pPr>
        <w:pStyle w:val="Text"/>
      </w:pPr>
      <w:r w:rsidRPr="00EE37D3">
        <w:lastRenderedPageBreak/>
        <w:t>Nikdo však nepřicházel. Na chvilku zadoufal, že nemocnice má nedostatek personálu, nebo že sestry jsou líné, ale sám sebe nepřesvědčil. Sestry to prostě nemůžou všechno stihnout.</w:t>
      </w:r>
    </w:p>
    <w:p w:rsidR="00967FBE" w:rsidRPr="00EE37D3" w:rsidRDefault="0093005C" w:rsidP="00A21DE9">
      <w:pPr>
        <w:pStyle w:val="Text"/>
      </w:pPr>
      <w:r w:rsidRPr="00EE37D3">
        <w:t>Ušel asi padesát metrů a dostal se k pokoji sester. Tam bylo rušno.</w:t>
      </w:r>
    </w:p>
    <w:p w:rsidR="00967FBE" w:rsidRPr="00EE37D3" w:rsidRDefault="0093005C" w:rsidP="00A21DE9">
      <w:pPr>
        <w:pStyle w:val="Text"/>
      </w:pPr>
      <w:r w:rsidRPr="00EE37D3">
        <w:t>Kovový otočný pořadač, ve kterém byly uloženy k</w:t>
      </w:r>
      <w:r w:rsidR="001A4A62">
        <w:t>arty pacientů, byl neustále v pe</w:t>
      </w:r>
      <w:r w:rsidRPr="00EE37D3">
        <w:t>rmanenci. Používali ho sestry, laboranti a občas i některý z lékařů.</w:t>
      </w:r>
    </w:p>
    <w:p w:rsidR="00967FBE" w:rsidRPr="00EE37D3" w:rsidRDefault="0093005C" w:rsidP="00A21DE9">
      <w:pPr>
        <w:pStyle w:val="Text"/>
      </w:pPr>
      <w:r w:rsidRPr="00EE37D3">
        <w:t>Několik minut si ho nikdo nevšiml. Nakonec ho zaregistrovala mladá sestra s velkýma zelenýma očima a černými vlasy až do pasu.</w:t>
      </w:r>
    </w:p>
    <w:p w:rsidR="00967FBE" w:rsidRPr="00EE37D3" w:rsidRDefault="00967FBE" w:rsidP="00A21DE9">
      <w:pPr>
        <w:pStyle w:val="Text"/>
      </w:pPr>
      <w:r w:rsidRPr="00EE37D3">
        <w:t>„</w:t>
      </w:r>
      <w:r w:rsidR="0093005C" w:rsidRPr="00EE37D3">
        <w:t>Potřebujete něco?</w:t>
      </w:r>
      <w:r w:rsidRPr="00EE37D3">
        <w:t>“</w:t>
      </w:r>
    </w:p>
    <w:p w:rsidR="00967FBE" w:rsidRPr="00EE37D3" w:rsidRDefault="00967FBE" w:rsidP="00A21DE9">
      <w:pPr>
        <w:pStyle w:val="Text"/>
      </w:pPr>
      <w:r w:rsidRPr="00EE37D3">
        <w:t>„</w:t>
      </w:r>
      <w:r w:rsidR="0093005C" w:rsidRPr="00EE37D3">
        <w:t>Jsem doktor Alex Brandes. Chtěl bych mluvit s doktorem Shortellem.</w:t>
      </w:r>
      <w:r w:rsidRPr="00EE37D3">
        <w:t>“</w:t>
      </w:r>
    </w:p>
    <w:p w:rsidR="00967FBE" w:rsidRPr="00EE37D3" w:rsidRDefault="00967FBE" w:rsidP="00A21DE9">
      <w:pPr>
        <w:pStyle w:val="Text"/>
      </w:pPr>
      <w:r w:rsidRPr="00EE37D3">
        <w:t>„</w:t>
      </w:r>
      <w:r w:rsidR="0093005C" w:rsidRPr="00EE37D3">
        <w:t>Ach.</w:t>
      </w:r>
      <w:r w:rsidRPr="00EE37D3">
        <w:t>“</w:t>
      </w:r>
      <w:r w:rsidR="0093005C" w:rsidRPr="00EE37D3">
        <w:t xml:space="preserve"> Byla zmatená. </w:t>
      </w:r>
      <w:r w:rsidRPr="00EE37D3">
        <w:t>„</w:t>
      </w:r>
      <w:r w:rsidR="0093005C" w:rsidRPr="00EE37D3">
        <w:t>Je tady, to vím určitě. Kathy, nemáš tušení, kde je doktor Shortell?</w:t>
      </w:r>
      <w:r w:rsidRPr="00EE37D3">
        <w:t>“</w:t>
      </w:r>
      <w:r w:rsidR="0093005C" w:rsidRPr="00EE37D3">
        <w:t xml:space="preserve"> zeptala se přes rameno.</w:t>
      </w:r>
    </w:p>
    <w:p w:rsidR="00967FBE" w:rsidRPr="00EE37D3" w:rsidRDefault="00967FBE" w:rsidP="00A21DE9">
      <w:pPr>
        <w:pStyle w:val="Text"/>
      </w:pPr>
      <w:r w:rsidRPr="00EE37D3">
        <w:t>„</w:t>
      </w:r>
      <w:r w:rsidR="0093005C" w:rsidRPr="00EE37D3">
        <w:t>Na patologii,</w:t>
      </w:r>
      <w:r w:rsidRPr="00EE37D3">
        <w:t>“</w:t>
      </w:r>
      <w:r w:rsidR="0093005C" w:rsidRPr="00EE37D3">
        <w:t xml:space="preserve"> odpověděla kolegyně.</w:t>
      </w:r>
    </w:p>
    <w:p w:rsidR="00967FBE" w:rsidRPr="00EE37D3" w:rsidRDefault="00967FBE" w:rsidP="00A21DE9">
      <w:pPr>
        <w:pStyle w:val="Text"/>
      </w:pPr>
      <w:r w:rsidRPr="00EE37D3">
        <w:t>„</w:t>
      </w:r>
      <w:r w:rsidR="0093005C" w:rsidRPr="00EE37D3">
        <w:t>Zavolám ho,</w:t>
      </w:r>
      <w:r w:rsidRPr="00EE37D3">
        <w:t>“</w:t>
      </w:r>
      <w:r w:rsidR="0093005C" w:rsidRPr="00EE37D3">
        <w:t xml:space="preserve"> nabídla se první sestra. </w:t>
      </w:r>
      <w:r w:rsidRPr="00EE37D3">
        <w:t>„</w:t>
      </w:r>
      <w:r w:rsidR="0093005C" w:rsidRPr="00EE37D3">
        <w:t>A, už nemusím,</w:t>
      </w:r>
      <w:r w:rsidRPr="00EE37D3">
        <w:t>“</w:t>
      </w:r>
      <w:r w:rsidR="0093005C" w:rsidRPr="00EE37D3">
        <w:t xml:space="preserve"> řekla a podívala se za Brandese.</w:t>
      </w:r>
    </w:p>
    <w:p w:rsidR="00967FBE" w:rsidRPr="00EE37D3" w:rsidRDefault="0093005C" w:rsidP="00A21DE9">
      <w:pPr>
        <w:pStyle w:val="Text"/>
      </w:pPr>
      <w:r w:rsidRPr="00EE37D3">
        <w:t>Poděkoval jí a otočil se. Podíval se směrem, odkud sám přišel. Z výtahu vystoupil nějaký muž. To bude určitě Shortell.</w:t>
      </w:r>
    </w:p>
    <w:p w:rsidR="00967FBE" w:rsidRPr="00EE37D3" w:rsidRDefault="0093005C" w:rsidP="00A21DE9">
      <w:pPr>
        <w:pStyle w:val="Text"/>
      </w:pPr>
      <w:r w:rsidRPr="00EE37D3">
        <w:t>Doktor Shortell byl vysoký jako Brandes. Jak spěchal, vypadalo to, že si pomáhá rameny. Měl černou kravatu a bílý nemocniční plášť kolem něj vlál. Došel až k pultu, ale na Brandese pohlédl, teprve když ho upozornila sestra.</w:t>
      </w:r>
    </w:p>
    <w:p w:rsidR="00967FBE" w:rsidRPr="00EE37D3" w:rsidRDefault="0093005C" w:rsidP="00A21DE9">
      <w:pPr>
        <w:pStyle w:val="Text"/>
      </w:pPr>
      <w:r w:rsidRPr="00EE37D3">
        <w:t>Okamžitě k němu přistoupil s napřaženou rukou. Pevně mu stiskl dlaň a rychle mu s ní potřásl. V hezkém obličeji měl inteligentní oči.</w:t>
      </w:r>
    </w:p>
    <w:p w:rsidR="00967FBE" w:rsidRPr="00EE37D3" w:rsidRDefault="00967FBE" w:rsidP="00A21DE9">
      <w:pPr>
        <w:pStyle w:val="Text"/>
      </w:pPr>
      <w:r w:rsidRPr="00EE37D3">
        <w:t>„</w:t>
      </w:r>
      <w:r w:rsidR="0093005C" w:rsidRPr="00EE37D3">
        <w:t>Jsem rád, že vás poznávám, doktore. Už jsem na vás čekal.</w:t>
      </w:r>
      <w:r w:rsidRPr="00EE37D3">
        <w:t>“</w:t>
      </w:r>
      <w:r w:rsidR="0093005C" w:rsidRPr="00EE37D3">
        <w:t xml:space="preserve"> Než se mohl Brandes zeptat, jak věděl, že přijde, Shortell mu to objasnil: </w:t>
      </w:r>
      <w:r w:rsidRPr="00EE37D3">
        <w:t>„</w:t>
      </w:r>
      <w:r w:rsidR="0093005C" w:rsidRPr="00EE37D3">
        <w:t>Gerry Wismer mi řekl, že dorazíte. Taky mi prozradil, že se jmenujete Alex a že jste byl navštívit našeho plukovníka.</w:t>
      </w:r>
      <w:r w:rsidRPr="00EE37D3">
        <w:t>“</w:t>
      </w:r>
    </w:p>
    <w:p w:rsidR="00967FBE" w:rsidRPr="00EE37D3" w:rsidRDefault="0093005C" w:rsidP="00A21DE9">
      <w:pPr>
        <w:pStyle w:val="Text"/>
      </w:pPr>
      <w:r w:rsidRPr="00EE37D3">
        <w:t>Usmíval se a Brandesovi okamžitě padl do oka. Dneska má opravdu svůj den, co se týče rychlého názoru na lidi.</w:t>
      </w:r>
    </w:p>
    <w:p w:rsidR="00967FBE" w:rsidRPr="00EE37D3" w:rsidRDefault="00967FBE" w:rsidP="00A21DE9">
      <w:pPr>
        <w:pStyle w:val="Text"/>
      </w:pPr>
      <w:r w:rsidRPr="00EE37D3">
        <w:t>„</w:t>
      </w:r>
      <w:r w:rsidR="0093005C" w:rsidRPr="00EE37D3">
        <w:t>To souhlasí,</w:t>
      </w:r>
      <w:r w:rsidRPr="00EE37D3">
        <w:t>“</w:t>
      </w:r>
      <w:r w:rsidR="0093005C" w:rsidRPr="00EE37D3">
        <w:t xml:space="preserve"> usmál se na Shortella. </w:t>
      </w:r>
      <w:r w:rsidRPr="00EE37D3">
        <w:t>„</w:t>
      </w:r>
      <w:r w:rsidR="0093005C" w:rsidRPr="00EE37D3">
        <w:t>Všechno je pravda a já zas jednou Gerryho podcenil.</w:t>
      </w:r>
      <w:r w:rsidRPr="00EE37D3">
        <w:t>“</w:t>
      </w:r>
    </w:p>
    <w:p w:rsidR="00967FBE" w:rsidRPr="00EE37D3" w:rsidRDefault="0093005C" w:rsidP="00A21DE9">
      <w:pPr>
        <w:pStyle w:val="Text"/>
      </w:pPr>
      <w:r w:rsidRPr="00EE37D3">
        <w:t>Tenhle člověk ví, nebo už tuší, co tady armáda dělá.</w:t>
      </w:r>
    </w:p>
    <w:p w:rsidR="00967FBE" w:rsidRPr="00EE37D3" w:rsidRDefault="00967FBE" w:rsidP="00A21DE9">
      <w:pPr>
        <w:pStyle w:val="Text"/>
      </w:pPr>
      <w:r w:rsidRPr="00EE37D3">
        <w:lastRenderedPageBreak/>
        <w:t>„</w:t>
      </w:r>
      <w:r w:rsidR="0093005C" w:rsidRPr="00EE37D3">
        <w:t>To jsme na tom stejně,</w:t>
      </w:r>
      <w:r w:rsidRPr="00EE37D3">
        <w:t>“</w:t>
      </w:r>
      <w:r w:rsidR="0093005C" w:rsidRPr="00EE37D3">
        <w:t xml:space="preserve"> řekl Shortell. </w:t>
      </w:r>
      <w:r w:rsidRPr="00EE37D3">
        <w:t>„</w:t>
      </w:r>
      <w:r w:rsidR="0093005C" w:rsidRPr="00EE37D3">
        <w:t>Víte, než se tohle všechno přihodilo, taky jsem ho nedocenil.</w:t>
      </w:r>
      <w:r w:rsidRPr="00EE37D3">
        <w:t>“</w:t>
      </w:r>
    </w:p>
    <w:p w:rsidR="00967FBE" w:rsidRPr="00EE37D3" w:rsidRDefault="00967FBE" w:rsidP="00A21DE9">
      <w:pPr>
        <w:pStyle w:val="Text"/>
      </w:pPr>
      <w:r w:rsidRPr="00EE37D3">
        <w:t>„</w:t>
      </w:r>
      <w:r w:rsidR="0093005C" w:rsidRPr="00EE37D3">
        <w:t>Nic si z toho nedělejte. Učil mě na střední škole.</w:t>
      </w:r>
      <w:r w:rsidRPr="00EE37D3">
        <w:t>“</w:t>
      </w:r>
    </w:p>
    <w:p w:rsidR="00967FBE" w:rsidRPr="00EE37D3" w:rsidRDefault="00967FBE" w:rsidP="00A21DE9">
      <w:pPr>
        <w:pStyle w:val="Text"/>
      </w:pPr>
      <w:r w:rsidRPr="00EE37D3">
        <w:t>„</w:t>
      </w:r>
      <w:r w:rsidR="0093005C" w:rsidRPr="00EE37D3">
        <w:t>Hm. Připadá mi, že podobné věci někdy lidi změní. Musím přiznat, že i mě to změnilo, a nedokážu posoudit, jestli se mi to zamlouvá, dokud to všechno neskončí.</w:t>
      </w:r>
      <w:r w:rsidRPr="00EE37D3">
        <w:t>“</w:t>
      </w:r>
    </w:p>
    <w:p w:rsidR="00967FBE" w:rsidRPr="00EE37D3" w:rsidRDefault="00967FBE" w:rsidP="00A21DE9">
      <w:pPr>
        <w:pStyle w:val="Text"/>
      </w:pPr>
      <w:r w:rsidRPr="00EE37D3">
        <w:t>„</w:t>
      </w:r>
      <w:r w:rsidR="0093005C" w:rsidRPr="00EE37D3">
        <w:t>Což bude brzy.</w:t>
      </w:r>
      <w:r w:rsidRPr="00EE37D3">
        <w:t>“</w:t>
      </w:r>
    </w:p>
    <w:p w:rsidR="00967FBE" w:rsidRPr="00EE37D3" w:rsidRDefault="0093005C" w:rsidP="00A21DE9">
      <w:pPr>
        <w:pStyle w:val="Text"/>
      </w:pPr>
      <w:r w:rsidRPr="00EE37D3">
        <w:t xml:space="preserve">V Shortellových očích se trochu zablýsklo a Brandes rychle zvedl ruku. </w:t>
      </w:r>
      <w:r w:rsidR="00967FBE" w:rsidRPr="00EE37D3">
        <w:t>„</w:t>
      </w:r>
      <w:r w:rsidRPr="00EE37D3">
        <w:t>Ne,</w:t>
      </w:r>
      <w:r w:rsidR="00967FBE" w:rsidRPr="00EE37D3">
        <w:t>“</w:t>
      </w:r>
      <w:r w:rsidRPr="00EE37D3">
        <w:t xml:space="preserve"> řekl. </w:t>
      </w:r>
      <w:r w:rsidR="00967FBE" w:rsidRPr="00EE37D3">
        <w:t>„</w:t>
      </w:r>
      <w:r w:rsidRPr="00EE37D3">
        <w:t>Nedověděl jsem se nic nového. Ale tenhle stav nemůže trvat moc dlouho.</w:t>
      </w:r>
      <w:r w:rsidR="00967FBE" w:rsidRPr="00EE37D3">
        <w:t>“</w:t>
      </w:r>
    </w:p>
    <w:p w:rsidR="00967FBE" w:rsidRPr="00EE37D3" w:rsidRDefault="00967FBE" w:rsidP="00A21DE9">
      <w:pPr>
        <w:pStyle w:val="Text"/>
      </w:pPr>
      <w:r w:rsidRPr="00EE37D3">
        <w:t>„</w:t>
      </w:r>
      <w:r w:rsidR="0093005C" w:rsidRPr="00EE37D3">
        <w:t>Myslíte, že se to</w:t>
      </w:r>
      <w:r w:rsidR="00E262E0">
        <w:t xml:space="preserve"> buď </w:t>
      </w:r>
      <w:r w:rsidR="0093005C" w:rsidRPr="00EE37D3">
        <w:t>zlepší, nebo</w:t>
      </w:r>
      <w:r w:rsidRPr="00EE37D3">
        <w:t>…</w:t>
      </w:r>
      <w:r w:rsidR="0093005C" w:rsidRPr="00EE37D3">
        <w:t xml:space="preserve"> zhorší.</w:t>
      </w:r>
      <w:r w:rsidRPr="00EE37D3">
        <w:t>“</w:t>
      </w:r>
    </w:p>
    <w:p w:rsidR="00967FBE" w:rsidRPr="00EE37D3" w:rsidRDefault="00967FBE" w:rsidP="00A21DE9">
      <w:pPr>
        <w:pStyle w:val="Text"/>
      </w:pPr>
      <w:r w:rsidRPr="00EE37D3">
        <w:t>„</w:t>
      </w:r>
      <w:r w:rsidR="0093005C" w:rsidRPr="00EE37D3">
        <w:t>Správně. Můžeme si spolu chvilku promluvit?</w:t>
      </w:r>
      <w:r w:rsidRPr="00EE37D3">
        <w:t>“</w:t>
      </w:r>
    </w:p>
    <w:p w:rsidR="00967FBE" w:rsidRPr="00EE37D3" w:rsidRDefault="00967FBE" w:rsidP="00A21DE9">
      <w:pPr>
        <w:pStyle w:val="Text"/>
      </w:pPr>
      <w:r w:rsidRPr="00EE37D3">
        <w:t>„</w:t>
      </w:r>
      <w:r w:rsidR="0093005C" w:rsidRPr="00EE37D3">
        <w:t>Jistě. Někdy se mi zdá, že tady jenom tak pobíhám, abych měl dojem, že něco dělám.</w:t>
      </w:r>
      <w:r w:rsidRPr="00EE37D3">
        <w:t>“</w:t>
      </w:r>
    </w:p>
    <w:p w:rsidR="00967FBE" w:rsidRPr="00EE37D3" w:rsidRDefault="0093005C" w:rsidP="00A21DE9">
      <w:pPr>
        <w:pStyle w:val="Text"/>
      </w:pPr>
      <w:r w:rsidRPr="00EE37D3">
        <w:t>Odešli do sesterny a posadili se. Shortell nalil bez ptaní oběma kávu, na stůl položil sušenou smetanu, několik sáčků s cukrem a umělé sladidlo. Brandes si vzal dva cukry a trošku práškové smetany. Káva byla horká a docela dobrá. Očekával by meltu.</w:t>
      </w:r>
    </w:p>
    <w:p w:rsidR="00967FBE" w:rsidRPr="00EE37D3" w:rsidRDefault="00967FBE" w:rsidP="00A21DE9">
      <w:pPr>
        <w:pStyle w:val="Text"/>
      </w:pPr>
      <w:r w:rsidRPr="00EE37D3">
        <w:t>„</w:t>
      </w:r>
      <w:r w:rsidR="0093005C" w:rsidRPr="00EE37D3">
        <w:t>Kolik toho víte?</w:t>
      </w:r>
      <w:r w:rsidRPr="00EE37D3">
        <w:t>“</w:t>
      </w:r>
      <w:r w:rsidR="0093005C" w:rsidRPr="00EE37D3">
        <w:t xml:space="preserve"> začal Shortell.</w:t>
      </w:r>
    </w:p>
    <w:p w:rsidR="00967FBE" w:rsidRPr="00EE37D3" w:rsidRDefault="00967FBE" w:rsidP="00A21DE9">
      <w:pPr>
        <w:pStyle w:val="Text"/>
      </w:pPr>
      <w:r w:rsidRPr="00EE37D3">
        <w:t>„</w:t>
      </w:r>
      <w:r w:rsidR="0093005C" w:rsidRPr="00EE37D3">
        <w:t>O nemoci samé moc ne. Vy s ní pracujete.</w:t>
      </w:r>
      <w:r w:rsidRPr="00EE37D3">
        <w:t>“</w:t>
      </w:r>
    </w:p>
    <w:p w:rsidR="00967FBE" w:rsidRPr="00EE37D3" w:rsidRDefault="00967FBE" w:rsidP="00A21DE9">
      <w:pPr>
        <w:pStyle w:val="Text"/>
      </w:pPr>
      <w:r w:rsidRPr="00EE37D3">
        <w:t>„</w:t>
      </w:r>
      <w:r w:rsidR="0093005C" w:rsidRPr="00EE37D3">
        <w:t>Řekněme, že pracuju.</w:t>
      </w:r>
      <w:r w:rsidRPr="00EE37D3">
        <w:t>“</w:t>
      </w:r>
    </w:p>
    <w:p w:rsidR="00967FBE" w:rsidRPr="00EE37D3" w:rsidRDefault="00967FBE" w:rsidP="00A21DE9">
      <w:pPr>
        <w:pStyle w:val="Text"/>
      </w:pPr>
      <w:r w:rsidRPr="00EE37D3">
        <w:t>„</w:t>
      </w:r>
      <w:r w:rsidR="0093005C" w:rsidRPr="00EE37D3">
        <w:t>Viděl jsem při práci lidi z CVN. Ti vám rozhodně pomůžou. Všichni místní doktoři si připadají trochu bezradní. Nicméně obešli bychom se i bez CVN.</w:t>
      </w:r>
      <w:r w:rsidRPr="00EE37D3">
        <w:t>“</w:t>
      </w:r>
    </w:p>
    <w:p w:rsidR="00967FBE" w:rsidRPr="00EE37D3" w:rsidRDefault="00967FBE" w:rsidP="00A21DE9">
      <w:pPr>
        <w:pStyle w:val="Text"/>
      </w:pPr>
      <w:r w:rsidRPr="00EE37D3">
        <w:t>„</w:t>
      </w:r>
      <w:r w:rsidR="0093005C" w:rsidRPr="00EE37D3">
        <w:t>Já to znám. Dověděl jsem se o sobě taky něco nového. Že něco jiného cítím, než jaké to ve skutečnosti je. Taky jsem zjistil, že někdy cítím špatně, ale konám správně, jestli vám to dává smysl.</w:t>
      </w:r>
      <w:r w:rsidRPr="00EE37D3">
        <w:t>“</w:t>
      </w:r>
    </w:p>
    <w:p w:rsidR="00967FBE" w:rsidRPr="00EE37D3" w:rsidRDefault="00967FBE" w:rsidP="00A21DE9">
      <w:pPr>
        <w:pStyle w:val="Text"/>
      </w:pPr>
      <w:r w:rsidRPr="00EE37D3">
        <w:t>„</w:t>
      </w:r>
      <w:r w:rsidR="0093005C" w:rsidRPr="00EE37D3">
        <w:t>Řekl bych, že dává.</w:t>
      </w:r>
      <w:r w:rsidRPr="00EE37D3">
        <w:t>“</w:t>
      </w:r>
    </w:p>
    <w:p w:rsidR="00967FBE" w:rsidRPr="00EE37D3" w:rsidRDefault="00967FBE" w:rsidP="00A21DE9">
      <w:pPr>
        <w:pStyle w:val="Text"/>
      </w:pPr>
      <w:r w:rsidRPr="00EE37D3">
        <w:t>„</w:t>
      </w:r>
      <w:r w:rsidR="0093005C" w:rsidRPr="00EE37D3">
        <w:t>Inkubační doba je velice krátká,</w:t>
      </w:r>
      <w:r w:rsidRPr="00EE37D3">
        <w:t>“</w:t>
      </w:r>
      <w:r w:rsidR="0093005C" w:rsidRPr="00EE37D3">
        <w:t xml:space="preserve"> vrátil se Shortell zase k tématu. </w:t>
      </w:r>
      <w:r w:rsidRPr="00EE37D3">
        <w:t>„</w:t>
      </w:r>
      <w:r w:rsidR="00CD1B4F">
        <w:t>Myslím, že je kratší u dětí. N</w:t>
      </w:r>
      <w:r w:rsidR="0093005C" w:rsidRPr="00EE37D3">
        <w:t xml:space="preserve">ení pochyb, že její průběh je rychlejší u dětí a starých lidí. Nejdřív začnou nemocné pálit oči. U někoho se objeví jako první příznak ztuhlý krk. Během několika hodin je začne bolet většina kloubů. Z nějakého důvodu jsou nejvíc zasaženy ruce. Pacienti pořád hýbou rukama, i když je vidět, že jim to působí bolest, ale zdá se, že nemůžou přestat. Na počátku jim taky vystoupí teplota. U dvou dětí jsme dokonce zaznamenali rekordních </w:t>
      </w:r>
      <w:r w:rsidR="0093005C" w:rsidRPr="00EE37D3">
        <w:lastRenderedPageBreak/>
        <w:t>dvaačtyřicet stupňů.</w:t>
      </w:r>
      <w:r w:rsidRPr="00EE37D3">
        <w:t>“</w:t>
      </w:r>
      <w:r w:rsidR="0093005C" w:rsidRPr="00EE37D3">
        <w:t xml:space="preserve"> Odmlčel se, aby se přesvědčil, že Brandes jeho výklad sleduje, a pak pokračoval: </w:t>
      </w:r>
      <w:r w:rsidRPr="00EE37D3">
        <w:t>„</w:t>
      </w:r>
      <w:r w:rsidR="0093005C" w:rsidRPr="00EE37D3">
        <w:t>Nastává postupné městnání tekutin, ale dýchání není omezeno. Jako by celé tělo zadržovalo tekutiny a v extrémních případech se tvoří edémy.</w:t>
      </w:r>
    </w:p>
    <w:p w:rsidR="00967FBE" w:rsidRPr="00EE37D3" w:rsidRDefault="0093005C" w:rsidP="00A21DE9">
      <w:pPr>
        <w:pStyle w:val="Text"/>
        <w:rPr>
          <w:rFonts w:eastAsia="Arial Unicode MS"/>
        </w:rPr>
      </w:pPr>
      <w:r w:rsidRPr="00EE37D3">
        <w:t xml:space="preserve">Když propukne horečka, nasadíme D5W </w:t>
      </w:r>
      <w:r w:rsidRPr="00EE37D3">
        <w:rPr>
          <w:rFonts w:eastAsia="Arial Unicode MS"/>
        </w:rPr>
        <w:t>a ta nejlepší antibiotika, chlorid draselný a multivitaminy. Horečka přetrvává, a jakmile začne městnání, musíme omezit příjem tekutin. Zkusil jsem velké dávky Lasixu IM, ale bylo ho potřeba velké množství, takže se bojím velké ztráty draslíku a chloridu draselného.</w:t>
      </w:r>
      <w:r w:rsidR="00967FBE" w:rsidRPr="00EE37D3">
        <w:rPr>
          <w:rFonts w:eastAsia="Arial Unicode MS"/>
        </w:rPr>
        <w:t>“</w:t>
      </w:r>
    </w:p>
    <w:p w:rsidR="00967FBE" w:rsidRPr="00EE37D3" w:rsidRDefault="00967FBE" w:rsidP="00A21DE9">
      <w:pPr>
        <w:pStyle w:val="Text"/>
        <w:rPr>
          <w:rFonts w:eastAsiaTheme="minorEastAsia"/>
        </w:rPr>
      </w:pPr>
      <w:r w:rsidRPr="00EE37D3">
        <w:t>„</w:t>
      </w:r>
      <w:r w:rsidR="0093005C" w:rsidRPr="00EE37D3">
        <w:t>Nepomůžou elektrolyty?</w:t>
      </w:r>
      <w:r w:rsidRPr="00EE37D3">
        <w:t>“</w:t>
      </w:r>
    </w:p>
    <w:p w:rsidR="00967FBE" w:rsidRPr="00EE37D3" w:rsidRDefault="00967FBE" w:rsidP="00A21DE9">
      <w:pPr>
        <w:pStyle w:val="Text"/>
      </w:pPr>
      <w:r w:rsidRPr="00EE37D3">
        <w:t>„</w:t>
      </w:r>
      <w:r w:rsidR="0093005C" w:rsidRPr="00EE37D3">
        <w:t>Ne. To s tím nesouvisí. Draslíku je obvykle málo. Zkoušel jsem Aldactone jako diuretikum, aby neodcházel draslík, ale neúčinkuje to. Zdá se, že ledviny nejsou vůbec zasaženy. Není to poškození ledvin v běžném smyslu. Lidi prostě nechčijou.</w:t>
      </w:r>
      <w:r w:rsidRPr="00EE37D3">
        <w:t>“</w:t>
      </w:r>
      <w:r w:rsidR="0093005C" w:rsidRPr="00EE37D3">
        <w:t xml:space="preserve"> Omluvně se usmál. </w:t>
      </w:r>
      <w:r w:rsidRPr="00EE37D3">
        <w:t>„</w:t>
      </w:r>
      <w:r w:rsidR="0093005C" w:rsidRPr="00EE37D3">
        <w:t>Unavuje mě používat celý den správnou lékařskou terminologii.</w:t>
      </w:r>
      <w:r w:rsidRPr="00EE37D3">
        <w:t>“</w:t>
      </w:r>
    </w:p>
    <w:p w:rsidR="00967FBE" w:rsidRPr="00EE37D3" w:rsidRDefault="00967FBE" w:rsidP="00A21DE9">
      <w:pPr>
        <w:pStyle w:val="Text"/>
      </w:pPr>
      <w:r w:rsidRPr="00EE37D3">
        <w:t>„</w:t>
      </w:r>
      <w:r w:rsidR="0093005C" w:rsidRPr="00EE37D3">
        <w:t>Já vám to nevyčítám. Nechčijou.</w:t>
      </w:r>
      <w:r w:rsidRPr="00EE37D3">
        <w:t>“</w:t>
      </w:r>
    </w:p>
    <w:p w:rsidR="00967FBE" w:rsidRPr="00EE37D3" w:rsidRDefault="00967FBE" w:rsidP="00A21DE9">
      <w:pPr>
        <w:pStyle w:val="Text"/>
      </w:pPr>
      <w:r w:rsidRPr="00EE37D3">
        <w:t>„</w:t>
      </w:r>
      <w:r w:rsidR="0093005C" w:rsidRPr="00EE37D3">
        <w:t>Ne. Poslali jsme některé vzorky na určení hladiny hormonů, ale zatím nemáme výsledky.</w:t>
      </w:r>
      <w:r w:rsidRPr="00EE37D3">
        <w:t>“</w:t>
      </w:r>
    </w:p>
    <w:p w:rsidR="00967FBE" w:rsidRPr="00EE37D3" w:rsidRDefault="00967FBE" w:rsidP="00A21DE9">
      <w:pPr>
        <w:pStyle w:val="Text"/>
      </w:pPr>
      <w:r w:rsidRPr="00EE37D3">
        <w:t>„</w:t>
      </w:r>
      <w:r w:rsidR="0093005C" w:rsidRPr="00EE37D3">
        <w:t>Co dál?</w:t>
      </w:r>
      <w:r w:rsidRPr="00EE37D3">
        <w:t>“</w:t>
      </w:r>
    </w:p>
    <w:p w:rsidR="00967FBE" w:rsidRPr="00EE37D3" w:rsidRDefault="0093005C" w:rsidP="00A21DE9">
      <w:pPr>
        <w:pStyle w:val="Text"/>
      </w:pPr>
      <w:r w:rsidRPr="00EE37D3">
        <w:t xml:space="preserve">Shortell pokrčil rameny. </w:t>
      </w:r>
      <w:r w:rsidR="00967FBE" w:rsidRPr="00EE37D3">
        <w:t>„</w:t>
      </w:r>
      <w:r w:rsidRPr="00EE37D3">
        <w:t>Stav pacientů se zhoršuje. Některé bolely ruce tak strašně, že jsme jim museli podat Demerol a Vi</w:t>
      </w:r>
      <w:r w:rsidR="00967FBE" w:rsidRPr="00EE37D3">
        <w:t>st</w:t>
      </w:r>
      <w:r w:rsidRPr="00EE37D3">
        <w:t>iril. Množství tekutiny v dýchacím systému se zvětšuje. Vyzkoušeli jsme respirátory a kyslík, ale nepomohlo to. Divné je, že i když je dýchání ztíženo, krevní plyny ujdou.</w:t>
      </w:r>
      <w:r w:rsidR="00967FBE" w:rsidRPr="00EE37D3">
        <w:t>“</w:t>
      </w:r>
    </w:p>
    <w:p w:rsidR="00967FBE" w:rsidRPr="00EE37D3" w:rsidRDefault="00967FBE" w:rsidP="00A21DE9">
      <w:pPr>
        <w:pStyle w:val="Text"/>
      </w:pPr>
      <w:r w:rsidRPr="00EE37D3">
        <w:t>„</w:t>
      </w:r>
      <w:r w:rsidR="0093005C" w:rsidRPr="00EE37D3">
        <w:t>To nedává žádný smysl.</w:t>
      </w:r>
      <w:r w:rsidRPr="00EE37D3">
        <w:t>“</w:t>
      </w:r>
    </w:p>
    <w:p w:rsidR="00967FBE" w:rsidRPr="00EE37D3" w:rsidRDefault="00967FBE" w:rsidP="00A21DE9">
      <w:pPr>
        <w:pStyle w:val="Text"/>
      </w:pPr>
      <w:r w:rsidRPr="00EE37D3">
        <w:t>„</w:t>
      </w:r>
      <w:r w:rsidR="0093005C" w:rsidRPr="00EE37D3">
        <w:t>Samozřejmě že nedává. Někoho jsem nechal nasávat vzduch jenom trošku, ale množství kyslíku v krvi neklesá.</w:t>
      </w:r>
      <w:r w:rsidRPr="00EE37D3">
        <w:t>“</w:t>
      </w:r>
    </w:p>
    <w:p w:rsidR="00967FBE" w:rsidRPr="00EE37D3" w:rsidRDefault="00967FBE" w:rsidP="00A21DE9">
      <w:pPr>
        <w:pStyle w:val="Text"/>
      </w:pPr>
      <w:r w:rsidRPr="00EE37D3">
        <w:t>„</w:t>
      </w:r>
      <w:r w:rsidR="0093005C" w:rsidRPr="00EE37D3">
        <w:t>Neumírají tedy na selhání plic?</w:t>
      </w:r>
      <w:r w:rsidRPr="00EE37D3">
        <w:t>“</w:t>
      </w:r>
    </w:p>
    <w:p w:rsidR="00967FBE" w:rsidRPr="00EE37D3" w:rsidRDefault="00967FBE" w:rsidP="00A21DE9">
      <w:pPr>
        <w:pStyle w:val="Text"/>
      </w:pPr>
      <w:r w:rsidRPr="00EE37D3">
        <w:t>„</w:t>
      </w:r>
      <w:r w:rsidR="0093005C" w:rsidRPr="00EE37D3">
        <w:t>Umírají. Mají ucpané plíce, srdce se jim zastaví, jejich mozek přestává pracovat a tělesná teplota se stabilizuje na pokojovou teplotu.</w:t>
      </w:r>
      <w:r w:rsidRPr="00EE37D3">
        <w:t>“</w:t>
      </w:r>
    </w:p>
    <w:p w:rsidR="00967FBE" w:rsidRPr="00EE37D3" w:rsidRDefault="00967FBE" w:rsidP="00A21DE9">
      <w:pPr>
        <w:pStyle w:val="Text"/>
      </w:pPr>
      <w:r w:rsidRPr="00EE37D3">
        <w:t>„</w:t>
      </w:r>
      <w:r w:rsidR="0093005C" w:rsidRPr="00EE37D3">
        <w:t>A v krvi nemají nedostatek kyslíku.</w:t>
      </w:r>
      <w:r w:rsidRPr="00EE37D3">
        <w:t>“</w:t>
      </w:r>
    </w:p>
    <w:p w:rsidR="00967FBE" w:rsidRPr="00EE37D3" w:rsidRDefault="00967FBE" w:rsidP="00A21DE9">
      <w:pPr>
        <w:pStyle w:val="Text"/>
      </w:pPr>
      <w:r w:rsidRPr="00EE37D3">
        <w:t>„</w:t>
      </w:r>
      <w:r w:rsidR="0093005C" w:rsidRPr="00EE37D3">
        <w:t>Ani nadbytek kysličníku uhličitého. To je ale parádní bacil, co?</w:t>
      </w:r>
      <w:r w:rsidRPr="00EE37D3">
        <w:t>“</w:t>
      </w:r>
    </w:p>
    <w:p w:rsidR="00967FBE" w:rsidRPr="00EE37D3" w:rsidRDefault="00967FBE" w:rsidP="00A21DE9">
      <w:pPr>
        <w:pStyle w:val="Text"/>
      </w:pPr>
      <w:r w:rsidRPr="00EE37D3">
        <w:t>„</w:t>
      </w:r>
      <w:r w:rsidR="0093005C" w:rsidRPr="00EE37D3">
        <w:t>To jo.</w:t>
      </w:r>
      <w:r w:rsidRPr="00EE37D3">
        <w:t>“</w:t>
      </w:r>
    </w:p>
    <w:p w:rsidR="00967FBE" w:rsidRPr="00EE37D3" w:rsidRDefault="0093005C" w:rsidP="00A21DE9">
      <w:pPr>
        <w:pStyle w:val="Text"/>
      </w:pPr>
      <w:r w:rsidRPr="00EE37D3">
        <w:lastRenderedPageBreak/>
        <w:t xml:space="preserve">Dopili mlčky kávu. Shortell vypadal unaveně. Nepřítomně se díval někam nad Brandesovo rameno. </w:t>
      </w:r>
      <w:r w:rsidR="00967FBE" w:rsidRPr="00EE37D3">
        <w:t>„</w:t>
      </w:r>
      <w:r w:rsidRPr="00EE37D3">
        <w:t>Chcete se podívat na jednoho pacienta?</w:t>
      </w:r>
      <w:r w:rsidR="00967FBE" w:rsidRPr="00EE37D3">
        <w:t>“</w:t>
      </w:r>
    </w:p>
    <w:p w:rsidR="00967FBE" w:rsidRPr="00EE37D3" w:rsidRDefault="00967FBE" w:rsidP="00A21DE9">
      <w:pPr>
        <w:pStyle w:val="Text"/>
      </w:pPr>
      <w:r w:rsidRPr="00EE37D3">
        <w:t>„</w:t>
      </w:r>
      <w:r w:rsidR="0093005C" w:rsidRPr="00EE37D3">
        <w:t>Velmi rád.</w:t>
      </w:r>
      <w:r w:rsidRPr="00EE37D3">
        <w:t>“</w:t>
      </w:r>
    </w:p>
    <w:p w:rsidR="00967FBE" w:rsidRPr="00EE37D3" w:rsidRDefault="0093005C" w:rsidP="00A21DE9">
      <w:pPr>
        <w:pStyle w:val="Text"/>
      </w:pPr>
      <w:r w:rsidRPr="00EE37D3">
        <w:t xml:space="preserve">Oba muži vstali. Shortell vyšel z místnosti jako první a zavolal na sestru: </w:t>
      </w:r>
      <w:r w:rsidR="00967FBE" w:rsidRPr="00EE37D3">
        <w:t>„</w:t>
      </w:r>
      <w:r w:rsidRPr="00EE37D3">
        <w:t>Pana Bertoliho, prosím.</w:t>
      </w:r>
      <w:r w:rsidR="00967FBE" w:rsidRPr="00EE37D3">
        <w:t>“</w:t>
      </w:r>
    </w:p>
    <w:p w:rsidR="00967FBE" w:rsidRPr="00EE37D3" w:rsidRDefault="0093005C" w:rsidP="00A21DE9">
      <w:pPr>
        <w:pStyle w:val="Text"/>
      </w:pPr>
      <w:r w:rsidRPr="00EE37D3">
        <w:t>Sestra roztočila pořadačem, pak ho zastavila a vytáhla jedny desky. Byly tlusté. Brandese napadlo, že panu Bertolimu, ať už to byl kdokoli, provedli všechny myslitelné testy. To mu nezáviděl.</w:t>
      </w:r>
    </w:p>
    <w:p w:rsidR="00967FBE" w:rsidRPr="00EE37D3" w:rsidRDefault="0093005C" w:rsidP="00A21DE9">
      <w:pPr>
        <w:pStyle w:val="Text"/>
      </w:pPr>
      <w:r w:rsidRPr="00EE37D3">
        <w:t xml:space="preserve">Kdyby v nemocnicích, které musí čelit neznámému nepříteli, pracovali nejistí lékaři, mohly by se pro pacienty stát místem hrůzy. Spousta lékařských výkonů se skládá z píchání, bodání a různého týrání, které předčí i mučení inkvizitorů. A velký inkvizitor aspoň nikdy neříkal: </w:t>
      </w:r>
      <w:r w:rsidR="00967FBE" w:rsidRPr="00EE37D3">
        <w:t>„</w:t>
      </w:r>
      <w:r w:rsidRPr="00EE37D3">
        <w:t>Tohle nebude bolet,</w:t>
      </w:r>
      <w:r w:rsidR="00967FBE" w:rsidRPr="00EE37D3">
        <w:t>“</w:t>
      </w:r>
      <w:r w:rsidRPr="00EE37D3">
        <w:t xml:space="preserve"> pomyslel si Brandes.</w:t>
      </w:r>
    </w:p>
    <w:p w:rsidR="00967FBE" w:rsidRPr="00EE37D3" w:rsidRDefault="0093005C" w:rsidP="00A21DE9">
      <w:pPr>
        <w:pStyle w:val="Text"/>
      </w:pPr>
      <w:r w:rsidRPr="00EE37D3">
        <w:t xml:space="preserve">Přejel pohledem po různobarevných odstavcích karty, přeskakuje všeobecné informace o věku a zaměstnání. Nezdálo se, že by nemoc ustupovala. První část tvořila všeobecná chemie. Elektrolyty </w:t>
      </w:r>
      <w:r w:rsidR="00967FBE" w:rsidRPr="00EE37D3">
        <w:t>–</w:t>
      </w:r>
      <w:r w:rsidRPr="00EE37D3">
        <w:t xml:space="preserve"> chloridy, kysličník uhličitý, draslík a sodík </w:t>
      </w:r>
      <w:r w:rsidR="00967FBE" w:rsidRPr="00EE37D3">
        <w:t>–</w:t>
      </w:r>
      <w:r w:rsidRPr="00EE37D3">
        <w:t xml:space="preserve"> byly takové, jak říkal Shortell. Obsah draslíku byl nízký. Což v kombinaci s normální hladinou kysličníku uhličitého stačilo zničit fyziologickou rovnováhu.</w:t>
      </w:r>
    </w:p>
    <w:p w:rsidR="00967FBE" w:rsidRPr="00EE37D3" w:rsidRDefault="0093005C" w:rsidP="00A21DE9">
      <w:pPr>
        <w:pStyle w:val="Text"/>
      </w:pPr>
      <w:r w:rsidRPr="00EE37D3">
        <w:t>Srdeční a jaterní enzymy byly v normálu, ale Brandes věděl, že kdyby pan Bertoli měl poškozené srdce, transaminace spojená s porušením srdeční tkáně by se stejně neprojevila v krevním séru dřív než za osmačtyřicet hodin. Bertolího přijali teprve dnes ráno. A určitě mu hned udělali testy.</w:t>
      </w:r>
    </w:p>
    <w:p w:rsidR="00967FBE" w:rsidRPr="00EE37D3" w:rsidRDefault="0093005C" w:rsidP="00A21DE9">
      <w:pPr>
        <w:pStyle w:val="Text"/>
      </w:pPr>
      <w:r w:rsidRPr="00EE37D3">
        <w:t>Bilirubin byl v normálu. Brandes přeskočil k výsledkům krevních testů a zjistil, že krvinky jsou v pořádku</w:t>
      </w:r>
      <w:r w:rsidR="00967FBE" w:rsidRPr="00EE37D3">
        <w:t xml:space="preserve">. </w:t>
      </w:r>
      <w:r w:rsidRPr="00EE37D3">
        <w:t>Neobjevil se žádný útok na červené krvinky a jenom nepatrně se zvýšil počet bílých.</w:t>
      </w:r>
    </w:p>
    <w:p w:rsidR="00967FBE" w:rsidRPr="00EE37D3" w:rsidRDefault="0093005C" w:rsidP="00A21DE9">
      <w:pPr>
        <w:pStyle w:val="Text"/>
      </w:pPr>
      <w:r w:rsidRPr="00EE37D3">
        <w:t xml:space="preserve">Skoro to vypadalo, že tělo nepovažovalo nákazu za nepřítele a nezmobilizovalo své obranné látky. Hemoglobin a hematokrit byly v normě </w:t>
      </w:r>
      <w:r w:rsidR="00967FBE" w:rsidRPr="00EE37D3">
        <w:t>–</w:t>
      </w:r>
      <w:r w:rsidRPr="00EE37D3">
        <w:t xml:space="preserve"> v souladu se Shortellpvým překvapivým zjištěním, že mrtví měli krevní plyny v normálu.</w:t>
      </w:r>
    </w:p>
    <w:p w:rsidR="00967FBE" w:rsidRPr="00EE37D3" w:rsidRDefault="00967FBE" w:rsidP="00A21DE9">
      <w:pPr>
        <w:pStyle w:val="Text"/>
      </w:pPr>
      <w:r w:rsidRPr="00EE37D3">
        <w:t>„</w:t>
      </w:r>
      <w:r w:rsidR="0093005C" w:rsidRPr="00EE37D3">
        <w:t>Bertolimu jsme ledviny zvlášť nevyšetřovali,</w:t>
      </w:r>
      <w:r w:rsidRPr="00EE37D3">
        <w:t>“</w:t>
      </w:r>
      <w:r w:rsidR="0093005C" w:rsidRPr="00EE37D3">
        <w:t xml:space="preserve"> řekl Shortell. </w:t>
      </w:r>
      <w:r w:rsidRPr="00EE37D3">
        <w:t>„</w:t>
      </w:r>
      <w:r w:rsidR="0093005C" w:rsidRPr="00EE37D3">
        <w:t>Nemá to smysl. Testovali jsme ledviny všech ostatních a nebyly poškozené.</w:t>
      </w:r>
      <w:r w:rsidRPr="00EE37D3">
        <w:t>“</w:t>
      </w:r>
    </w:p>
    <w:p w:rsidR="00967FBE" w:rsidRPr="00EE37D3" w:rsidRDefault="00967FBE" w:rsidP="00A21DE9">
      <w:pPr>
        <w:pStyle w:val="Text"/>
      </w:pPr>
      <w:r w:rsidRPr="00EE37D3">
        <w:lastRenderedPageBreak/>
        <w:t>„</w:t>
      </w:r>
      <w:r w:rsidR="0093005C" w:rsidRPr="00EE37D3">
        <w:t>Jenom nemůžou chcát.</w:t>
      </w:r>
      <w:r w:rsidRPr="00EE37D3">
        <w:t>“</w:t>
      </w:r>
    </w:p>
    <w:p w:rsidR="00967FBE" w:rsidRPr="00EE37D3" w:rsidRDefault="00967FBE" w:rsidP="00A21DE9">
      <w:pPr>
        <w:pStyle w:val="Text"/>
      </w:pPr>
      <w:r w:rsidRPr="00EE37D3">
        <w:t>„</w:t>
      </w:r>
      <w:r w:rsidR="0093005C" w:rsidRPr="00EE37D3">
        <w:t>Jo,</w:t>
      </w:r>
      <w:r w:rsidRPr="00EE37D3">
        <w:t>“</w:t>
      </w:r>
      <w:r w:rsidR="0093005C" w:rsidRPr="00EE37D3">
        <w:t xml:space="preserve"> řekl Shortell a slabě se usmál.</w:t>
      </w:r>
    </w:p>
    <w:p w:rsidR="00967FBE" w:rsidRPr="00EE37D3" w:rsidRDefault="00967FBE" w:rsidP="00A21DE9">
      <w:pPr>
        <w:pStyle w:val="Text"/>
      </w:pPr>
      <w:r w:rsidRPr="00EE37D3">
        <w:t>„</w:t>
      </w:r>
      <w:r w:rsidR="0093005C" w:rsidRPr="00EE37D3">
        <w:t>Tak se na něj pojďme podívat.</w:t>
      </w:r>
      <w:r w:rsidRPr="00EE37D3">
        <w:t>“</w:t>
      </w:r>
      <w:r w:rsidR="0093005C" w:rsidRPr="00EE37D3">
        <w:t xml:space="preserve"> Brandes zavřel pacientovu složku a vrátil ji sestře. Prošli halou a vstoupili do jednoho pokoje. Leželi tam dva muži. Oba dostávali v infuzi světle žlutý roztok dextrózy a vody a antibiotika.</w:t>
      </w:r>
    </w:p>
    <w:p w:rsidR="00967FBE" w:rsidRPr="00EE37D3" w:rsidRDefault="0093005C" w:rsidP="00A21DE9">
      <w:pPr>
        <w:pStyle w:val="Text"/>
      </w:pPr>
      <w:r w:rsidRPr="00EE37D3">
        <w:t>Brandes přistoupil blíž k jednomu stojanu a uviděl, že do dextrózy jsou přimíšeny multivitaminy a chlorid draselný. Podle toho, jak rychle tekutina z infuze odkapávala, usoudil, že se bude vyprazdňovat asi šest hodin. Pokud si pacientův organismus bude počínat tak, jak to nastínil Shortell, bude dostatečně zavodněný a infuzi mu odstraní.</w:t>
      </w:r>
    </w:p>
    <w:p w:rsidR="00967FBE" w:rsidRPr="00EE37D3" w:rsidRDefault="0093005C" w:rsidP="00A21DE9">
      <w:pPr>
        <w:pStyle w:val="Text"/>
      </w:pPr>
      <w:r w:rsidRPr="00EE37D3">
        <w:t>To nebylo žádné vítězství. Brandes rozhodně Shortellovi nezáviděl.</w:t>
      </w:r>
    </w:p>
    <w:p w:rsidR="00967FBE" w:rsidRPr="00EE37D3" w:rsidRDefault="00967FBE" w:rsidP="00A21DE9">
      <w:pPr>
        <w:pStyle w:val="Text"/>
      </w:pPr>
      <w:r w:rsidRPr="00EE37D3">
        <w:t>„</w:t>
      </w:r>
      <w:r w:rsidR="0093005C" w:rsidRPr="00EE37D3">
        <w:t>Pan Bertoli, doktor Brandes,</w:t>
      </w:r>
      <w:r w:rsidRPr="00EE37D3">
        <w:t>“</w:t>
      </w:r>
      <w:r w:rsidR="0093005C" w:rsidRPr="00EE37D3">
        <w:t xml:space="preserve"> představil je Shortell.</w:t>
      </w:r>
    </w:p>
    <w:p w:rsidR="00967FBE" w:rsidRPr="00EE37D3" w:rsidRDefault="0093005C" w:rsidP="00A21DE9">
      <w:pPr>
        <w:pStyle w:val="Text"/>
      </w:pPr>
      <w:r w:rsidRPr="00EE37D3">
        <w:t>Brandes potlačil nutkání podat pacientovi ruku, protože si vzpomněl, že nemocné bolí ruce. Bertoli opravdu hýbal rukama a bylo na něm vidět, že mu to působí bolest. Strach v mužově tváři byl skličující.</w:t>
      </w:r>
    </w:p>
    <w:p w:rsidR="00967FBE" w:rsidRPr="00EE37D3" w:rsidRDefault="0093005C" w:rsidP="00A21DE9">
      <w:pPr>
        <w:pStyle w:val="Text"/>
      </w:pPr>
      <w:r w:rsidRPr="00EE37D3">
        <w:t>Bertoli si byl vědom toho, že umírá.</w:t>
      </w:r>
    </w:p>
    <w:p w:rsidR="00967FBE" w:rsidRPr="00EE37D3" w:rsidRDefault="0093005C" w:rsidP="00A21DE9">
      <w:pPr>
        <w:pStyle w:val="Text"/>
      </w:pPr>
      <w:r w:rsidRPr="00EE37D3">
        <w:t xml:space="preserve">Brandes kývl na pozdrav a Bertoli mu odpověděl: </w:t>
      </w:r>
      <w:r w:rsidR="00967FBE" w:rsidRPr="00EE37D3">
        <w:t>„</w:t>
      </w:r>
      <w:r w:rsidRPr="00EE37D3">
        <w:t>Dobrý den, doktore. Vy jste přišel, abyste mě postavil na nohy?</w:t>
      </w:r>
      <w:r w:rsidR="00967FBE" w:rsidRPr="00EE37D3">
        <w:t>“</w:t>
      </w:r>
    </w:p>
    <w:p w:rsidR="00967FBE" w:rsidRPr="00EE37D3" w:rsidRDefault="00967FBE" w:rsidP="00A21DE9">
      <w:pPr>
        <w:pStyle w:val="Text"/>
      </w:pPr>
      <w:r w:rsidRPr="00EE37D3">
        <w:t>„</w:t>
      </w:r>
      <w:r w:rsidR="0093005C" w:rsidRPr="00EE37D3">
        <w:t>Doktor Shortell udělá všechno, co je v jeho silách. Bolí vás ruce?</w:t>
      </w:r>
      <w:r w:rsidRPr="00EE37D3">
        <w:t>“</w:t>
      </w:r>
    </w:p>
    <w:p w:rsidR="00967FBE" w:rsidRPr="00EE37D3" w:rsidRDefault="00967FBE" w:rsidP="00A21DE9">
      <w:pPr>
        <w:pStyle w:val="Text"/>
      </w:pPr>
      <w:r w:rsidRPr="00EE37D3">
        <w:t>„</w:t>
      </w:r>
      <w:r w:rsidR="0093005C" w:rsidRPr="00EE37D3">
        <w:t>Zhoršuje se to.</w:t>
      </w:r>
      <w:r w:rsidRPr="00EE37D3">
        <w:t>“</w:t>
      </w:r>
    </w:p>
    <w:p w:rsidR="00967FBE" w:rsidRPr="00EE37D3" w:rsidRDefault="00967FBE" w:rsidP="00A21DE9">
      <w:pPr>
        <w:pStyle w:val="Text"/>
      </w:pPr>
      <w:r w:rsidRPr="00EE37D3">
        <w:t>„</w:t>
      </w:r>
      <w:r w:rsidR="0093005C" w:rsidRPr="00EE37D3">
        <w:t>Pane Bertoli, kdy jste si poprvé všiml, že něco není v pořádku?</w:t>
      </w:r>
      <w:r w:rsidRPr="00EE37D3">
        <w:t>“</w:t>
      </w:r>
    </w:p>
    <w:p w:rsidR="00967FBE" w:rsidRPr="00EE37D3" w:rsidRDefault="00967FBE" w:rsidP="00A21DE9">
      <w:pPr>
        <w:pStyle w:val="Text"/>
      </w:pPr>
      <w:r w:rsidRPr="00EE37D3">
        <w:t>„</w:t>
      </w:r>
      <w:r w:rsidR="0093005C" w:rsidRPr="00EE37D3">
        <w:t>Dneska brzy ráno. Hodně brzy. Asi v pět. Zrovna se rozedn</w:t>
      </w:r>
      <w:r w:rsidRPr="00EE37D3">
        <w:t>ív</w:t>
      </w:r>
      <w:r w:rsidR="0093005C" w:rsidRPr="00EE37D3">
        <w:t>alo. Roztáhl jsem závěsy a i to málo světla mě bolelo do očí. Začaly mě pálit jako čert.</w:t>
      </w:r>
      <w:r w:rsidRPr="00EE37D3">
        <w:t>“</w:t>
      </w:r>
    </w:p>
    <w:p w:rsidR="00967FBE" w:rsidRPr="00EE37D3" w:rsidRDefault="00967FBE" w:rsidP="00A21DE9">
      <w:pPr>
        <w:pStyle w:val="Text"/>
      </w:pPr>
      <w:r w:rsidRPr="00EE37D3">
        <w:t>„</w:t>
      </w:r>
      <w:r w:rsidR="0093005C" w:rsidRPr="00EE37D3">
        <w:t>A dokud jste se nepodíval do světla, tak vás oči nepálily?</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3005C" w:rsidP="00A21DE9">
      <w:pPr>
        <w:pStyle w:val="Text"/>
      </w:pPr>
      <w:r w:rsidRPr="00EE37D3">
        <w:t>Shortella to zajímalo. Evidentně to pro něj bylo nové. Brandes pochyboval, že to má nějaký význam.</w:t>
      </w:r>
    </w:p>
    <w:p w:rsidR="00967FBE" w:rsidRPr="00EE37D3" w:rsidRDefault="0093005C" w:rsidP="00A21DE9">
      <w:pPr>
        <w:pStyle w:val="Text"/>
      </w:pPr>
      <w:r w:rsidRPr="00EE37D3">
        <w:t>Mluvili s tím mužem ještě pár minut a pak se chystali odejít. Brandes si všiml, že muž na druhé posteli není při vědomí.</w:t>
      </w:r>
    </w:p>
    <w:p w:rsidR="00967FBE" w:rsidRPr="00EE37D3" w:rsidRDefault="00967FBE" w:rsidP="00A21DE9">
      <w:pPr>
        <w:pStyle w:val="Text"/>
      </w:pPr>
      <w:r w:rsidRPr="00EE37D3">
        <w:t>„</w:t>
      </w:r>
      <w:r w:rsidR="0093005C" w:rsidRPr="00EE37D3">
        <w:t>Ten druhý je v komatu?</w:t>
      </w:r>
      <w:r w:rsidRPr="00EE37D3">
        <w:t>“</w:t>
      </w:r>
      <w:r w:rsidR="0093005C" w:rsidRPr="00EE37D3">
        <w:t xml:space="preserve"> zeptal se, když vyšli na chodbu.</w:t>
      </w:r>
    </w:p>
    <w:p w:rsidR="00967FBE" w:rsidRPr="00EE37D3" w:rsidRDefault="0093005C" w:rsidP="00A21DE9">
      <w:pPr>
        <w:pStyle w:val="Text"/>
      </w:pPr>
      <w:r w:rsidRPr="00EE37D3">
        <w:lastRenderedPageBreak/>
        <w:t>Shortell vypadal překvapeně.</w:t>
      </w:r>
    </w:p>
    <w:p w:rsidR="00967FBE" w:rsidRPr="00EE37D3" w:rsidRDefault="00967FBE" w:rsidP="00A21DE9">
      <w:pPr>
        <w:pStyle w:val="Text"/>
      </w:pPr>
      <w:r w:rsidRPr="00EE37D3">
        <w:t>„</w:t>
      </w:r>
      <w:r w:rsidR="0093005C" w:rsidRPr="00EE37D3">
        <w:t>Už je skoro mrtvý,</w:t>
      </w:r>
      <w:r w:rsidRPr="00EE37D3">
        <w:t>“</w:t>
      </w:r>
      <w:r w:rsidR="0093005C" w:rsidRPr="00EE37D3">
        <w:t xml:space="preserve"> vysvětlil mu. </w:t>
      </w:r>
      <w:r w:rsidRPr="00EE37D3">
        <w:t>„</w:t>
      </w:r>
      <w:r w:rsidR="0093005C" w:rsidRPr="00EE37D3">
        <w:t>Já jsem vám to neřekl?</w:t>
      </w:r>
      <w:r w:rsidRPr="00EE37D3">
        <w:t>“</w:t>
      </w:r>
      <w:r w:rsidR="0093005C" w:rsidRPr="00EE37D3">
        <w:t xml:space="preserve"> Brandes zavrtěl hlavou.</w:t>
      </w:r>
    </w:p>
    <w:p w:rsidR="00967FBE" w:rsidRPr="00EE37D3" w:rsidRDefault="00967FBE" w:rsidP="00A21DE9">
      <w:pPr>
        <w:pStyle w:val="Text"/>
      </w:pPr>
      <w:r w:rsidRPr="00EE37D3">
        <w:t>„</w:t>
      </w:r>
      <w:r w:rsidR="0093005C" w:rsidRPr="00EE37D3">
        <w:t>To je jedna z těch zvláštních věcí. Ten muž usnul. Pravděpodobně právě dostal dávku Demerolu. Ten dostávají až do konce. Potom zcela ztratí vědomí a upadnou do komatu. Pak</w:t>
      </w:r>
      <w:r w:rsidRPr="00EE37D3">
        <w:t>…</w:t>
      </w:r>
      <w:r w:rsidR="0093005C" w:rsidRPr="00EE37D3">
        <w:t xml:space="preserve"> zemřou.</w:t>
      </w:r>
      <w:r w:rsidRPr="00EE37D3">
        <w:t>“</w:t>
      </w:r>
    </w:p>
    <w:p w:rsidR="00967FBE" w:rsidRPr="00EE37D3" w:rsidRDefault="00967FBE" w:rsidP="00A21DE9">
      <w:pPr>
        <w:pStyle w:val="Text"/>
      </w:pPr>
      <w:r w:rsidRPr="00EE37D3">
        <w:t>„</w:t>
      </w:r>
      <w:r w:rsidR="0093005C" w:rsidRPr="00EE37D3">
        <w:t>Žádné zvláštní varování? Žádná krize?</w:t>
      </w:r>
      <w:r w:rsidRPr="00EE37D3">
        <w:t>“</w:t>
      </w:r>
    </w:p>
    <w:p w:rsidR="00967FBE" w:rsidRPr="00EE37D3" w:rsidRDefault="00967FBE" w:rsidP="00A21DE9">
      <w:pPr>
        <w:pStyle w:val="Text"/>
      </w:pPr>
      <w:r w:rsidRPr="00EE37D3">
        <w:t>„</w:t>
      </w:r>
      <w:r w:rsidR="0093005C" w:rsidRPr="00EE37D3">
        <w:t>Nic takového,</w:t>
      </w:r>
      <w:r w:rsidRPr="00EE37D3">
        <w:t>“</w:t>
      </w:r>
      <w:r w:rsidR="0093005C" w:rsidRPr="00EE37D3">
        <w:t xml:space="preserve"> odpověděl Shortell. </w:t>
      </w:r>
      <w:r w:rsidRPr="00EE37D3">
        <w:t>„</w:t>
      </w:r>
      <w:r w:rsidR="0093005C" w:rsidRPr="00EE37D3">
        <w:t>S některými jsem byl, když zemřeli. Přitom se na vás dívají. Jeden muž byl uprostřed věty a najednou přestal mluvit. Vypadalo to, jako by někdo zmáčkl knoflík a vypnul ho. Už nikdy nenabyl vědomí.</w:t>
      </w:r>
      <w:r w:rsidRPr="00EE37D3">
        <w:t>“</w:t>
      </w:r>
    </w:p>
    <w:p w:rsidR="00967FBE" w:rsidRPr="00EE37D3" w:rsidRDefault="00967FBE" w:rsidP="00A21DE9">
      <w:pPr>
        <w:pStyle w:val="Text"/>
      </w:pPr>
      <w:r w:rsidRPr="00EE37D3">
        <w:t>„</w:t>
      </w:r>
      <w:r w:rsidR="0093005C" w:rsidRPr="00EE37D3">
        <w:t>To je ta nejzapeklitější věc, jakou jsem kdy slyšel.</w:t>
      </w:r>
      <w:r w:rsidRPr="00EE37D3">
        <w:t>“</w:t>
      </w:r>
    </w:p>
    <w:p w:rsidR="00967FBE" w:rsidRPr="00EE37D3" w:rsidRDefault="00967FBE" w:rsidP="00A21DE9">
      <w:pPr>
        <w:pStyle w:val="Text"/>
      </w:pPr>
      <w:r w:rsidRPr="00EE37D3">
        <w:t>„</w:t>
      </w:r>
      <w:r w:rsidR="0093005C" w:rsidRPr="00EE37D3">
        <w:t>To není,</w:t>
      </w:r>
      <w:r w:rsidRPr="00EE37D3">
        <w:t>“</w:t>
      </w:r>
      <w:r w:rsidR="0093005C" w:rsidRPr="00EE37D3">
        <w:t xml:space="preserve"> řekl Shortell. Zastavil se a podíval se na Brandese. </w:t>
      </w:r>
      <w:r w:rsidRPr="00EE37D3">
        <w:t>„</w:t>
      </w:r>
      <w:r w:rsidR="0093005C" w:rsidRPr="00EE37D3">
        <w:t xml:space="preserve">Nikdo mimo nemocnici </w:t>
      </w:r>
      <w:r w:rsidRPr="00EE37D3">
        <w:t>–</w:t>
      </w:r>
      <w:r w:rsidR="0093005C" w:rsidRPr="00EE37D3">
        <w:t xml:space="preserve"> ani lidi z CVN, ani plukovník Lawrence </w:t>
      </w:r>
      <w:r w:rsidRPr="00EE37D3">
        <w:t>–</w:t>
      </w:r>
      <w:r w:rsidR="0093005C" w:rsidRPr="00EE37D3">
        <w:t xml:space="preserve"> to neví, ale od chvíle, kdy celá tahle věc tady někde začala, asi stovka lidí všech věkových kategorií, obojího pohlaví a různého zaměstnání jednoduše přestala fungovat.</w:t>
      </w:r>
      <w:r w:rsidRPr="00EE37D3">
        <w:t>“</w:t>
      </w:r>
    </w:p>
    <w:p w:rsidR="00967FBE" w:rsidRPr="00EE37D3" w:rsidRDefault="00967FBE" w:rsidP="00A21DE9">
      <w:pPr>
        <w:pStyle w:val="Text"/>
      </w:pPr>
      <w:r w:rsidRPr="00EE37D3">
        <w:t>„</w:t>
      </w:r>
      <w:r w:rsidR="0093005C" w:rsidRPr="00EE37D3">
        <w:t>A jejich obstrukce ustoupily.</w:t>
      </w:r>
      <w:r w:rsidRPr="00EE37D3">
        <w:t>“</w:t>
      </w:r>
    </w:p>
    <w:p w:rsidR="001F7266" w:rsidRDefault="00967FBE" w:rsidP="00A21DE9">
      <w:pPr>
        <w:pStyle w:val="Text"/>
      </w:pPr>
      <w:r w:rsidRPr="00EE37D3">
        <w:t>„</w:t>
      </w:r>
      <w:r w:rsidR="0093005C" w:rsidRPr="00EE37D3">
        <w:t>A to je ta nejzapeklitější věc, kterou jste kdy slyšel.</w:t>
      </w:r>
      <w:r w:rsidRPr="00EE37D3">
        <w:t>“</w:t>
      </w:r>
    </w:p>
    <w:p w:rsidR="00967FBE" w:rsidRDefault="001F7266" w:rsidP="00A21DE9">
      <w:pPr>
        <w:pStyle w:val="Text"/>
      </w:pPr>
      <w:r>
        <w:br w:type="page"/>
      </w:r>
    </w:p>
    <w:p w:rsidR="003D71C8" w:rsidRDefault="003D71C8" w:rsidP="00436765">
      <w:pPr>
        <w:pStyle w:val="Nadpis1"/>
        <w:jc w:val="center"/>
      </w:pPr>
      <w:r>
        <w:t>10</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Tady se Allenberg cítil nejlíp. Pohled, který se </w:t>
      </w:r>
      <w:r w:rsidR="00967FBE" w:rsidRPr="00EE37D3">
        <w:t>teď</w:t>
      </w:r>
      <w:r w:rsidRPr="00EE37D3">
        <w:t xml:space="preserve"> před ním otvíral, ho uklidňoval a zároveň vzrušoval, ale tyhle protichůdné pocity se doplňovaly a nebyly v protikladu. Už před víc než deseti lety se rozhodl, že bude žít </w:t>
      </w:r>
      <w:r w:rsidR="00967FBE" w:rsidRPr="00EE37D3">
        <w:t>–</w:t>
      </w:r>
      <w:r w:rsidRPr="00EE37D3">
        <w:t xml:space="preserve"> nebo aspoň mít přechodné bydliště </w:t>
      </w:r>
      <w:r w:rsidR="00967FBE" w:rsidRPr="00EE37D3">
        <w:t>–</w:t>
      </w:r>
      <w:r w:rsidRPr="00EE37D3">
        <w:t xml:space="preserve"> na západě New Jersey. Zdržoval se tady, jak nejčastěji to šlo.</w:t>
      </w:r>
    </w:p>
    <w:p w:rsidR="00967FBE" w:rsidRPr="00EE37D3" w:rsidRDefault="0093005C" w:rsidP="00A21DE9">
      <w:pPr>
        <w:pStyle w:val="Text"/>
      </w:pPr>
      <w:r w:rsidRPr="00EE37D3">
        <w:t xml:space="preserve">Všude jinde by přezdívka </w:t>
      </w:r>
      <w:r w:rsidR="00967FBE" w:rsidRPr="00EE37D3">
        <w:t>„</w:t>
      </w:r>
      <w:r w:rsidRPr="00EE37D3">
        <w:t>Zahradní stát</w:t>
      </w:r>
      <w:r w:rsidR="00967FBE" w:rsidRPr="00EE37D3">
        <w:t>“</w:t>
      </w:r>
      <w:r w:rsidRPr="00EE37D3">
        <w:t>, které se New Jersey dostalo, asi působila legračně, protože návštěvníci většinou neviděli ze země víc než rafinerie ropy a některé nejprůmysl</w:t>
      </w:r>
      <w:r w:rsidR="00967FBE" w:rsidRPr="00EE37D3">
        <w:t>ov</w:t>
      </w:r>
      <w:r w:rsidRPr="00EE37D3">
        <w:t>ější oblasti. Ale pro severozápadní okresy se ten název určitě hodil. Rostla tady tráva po kolena, jež vytvářela tmavě zelené pásy, lemované konturami kopců.</w:t>
      </w:r>
    </w:p>
    <w:p w:rsidR="00967FBE" w:rsidRPr="00EE37D3" w:rsidRDefault="0093005C" w:rsidP="00A21DE9">
      <w:pPr>
        <w:pStyle w:val="Text"/>
      </w:pPr>
      <w:r w:rsidRPr="00EE37D3">
        <w:t>Allenberg seděl mlčky na verandě a kochal se krajinou.</w:t>
      </w:r>
    </w:p>
    <w:p w:rsidR="00967FBE" w:rsidRPr="00EE37D3" w:rsidRDefault="0093005C" w:rsidP="00A21DE9">
      <w:pPr>
        <w:pStyle w:val="Text"/>
      </w:pPr>
      <w:r w:rsidRPr="00EE37D3">
        <w:t>Nejvíc ho vzrušoval pohled na patnáctiletého vnuka, který se proháněl na hnědákovi Grampsovi. Cválal přes kopce, brouzdal se trávou, která se znovu narovnala, jako by tudy nikdo neprojel.</w:t>
      </w:r>
    </w:p>
    <w:p w:rsidR="00967FBE" w:rsidRPr="00EE37D3" w:rsidRDefault="0093005C" w:rsidP="00A21DE9">
      <w:pPr>
        <w:pStyle w:val="Text"/>
      </w:pPr>
      <w:r w:rsidRPr="00EE37D3">
        <w:t>Jason jezdil výborně. Taky ho bavila škola a dobře si tam vedl. Měl výjimečnou schopnost rychle se spřátelit a dokázal se stát dominantní osobou, aniž by někoho urazil. A to je velice užitečná vlastnost.</w:t>
      </w:r>
    </w:p>
    <w:p w:rsidR="00967FBE" w:rsidRPr="00EE37D3" w:rsidRDefault="0093005C" w:rsidP="00A21DE9">
      <w:pPr>
        <w:pStyle w:val="Text"/>
      </w:pPr>
      <w:r w:rsidRPr="00EE37D3">
        <w:t xml:space="preserve">Jason právě přijížděl k severnímu okraji farmy. Otočil se a klusem se blížil k Allenbergovi. </w:t>
      </w:r>
      <w:r w:rsidR="00967FBE" w:rsidRPr="00EE37D3">
        <w:t>„</w:t>
      </w:r>
      <w:r w:rsidRPr="00EE37D3">
        <w:t>Každým dnem se zlepšuje,</w:t>
      </w:r>
      <w:r w:rsidR="00967FBE" w:rsidRPr="00EE37D3">
        <w:t>“</w:t>
      </w:r>
      <w:r w:rsidRPr="00EE37D3">
        <w:t xml:space="preserve"> prohodil Allenberg ke své dceři Sarah. Seděla taky na verandě velkého zrenovovaného domu.</w:t>
      </w:r>
    </w:p>
    <w:p w:rsidR="00967FBE" w:rsidRPr="00EE37D3" w:rsidRDefault="00967FBE" w:rsidP="00A21DE9">
      <w:pPr>
        <w:pStyle w:val="Text"/>
      </w:pPr>
      <w:r w:rsidRPr="00EE37D3">
        <w:t>„</w:t>
      </w:r>
      <w:r w:rsidR="00E262E0">
        <w:t>Škoda</w:t>
      </w:r>
      <w:r w:rsidR="0093005C" w:rsidRPr="00EE37D3">
        <w:t xml:space="preserve"> že mu nestačím.</w:t>
      </w:r>
      <w:r w:rsidRPr="00EE37D3">
        <w:t>“</w:t>
      </w:r>
    </w:p>
    <w:p w:rsidR="00967FBE" w:rsidRPr="00EE37D3" w:rsidRDefault="0093005C" w:rsidP="00A21DE9">
      <w:pPr>
        <w:pStyle w:val="Text"/>
      </w:pPr>
      <w:r w:rsidRPr="00EE37D3">
        <w:t>Sarah byla velice atraktivní žena. Postavu už sice nemá jako dřív, pomyslel si, ale je stále velice krásná se svýma pomněnkově modrýma očima a měkkými tmavě hnědými vlasy.</w:t>
      </w:r>
    </w:p>
    <w:p w:rsidR="00967FBE" w:rsidRPr="00EE37D3" w:rsidRDefault="0093005C" w:rsidP="00A21DE9">
      <w:pPr>
        <w:pStyle w:val="Text"/>
      </w:pPr>
      <w:r w:rsidRPr="00EE37D3">
        <w:t xml:space="preserve">Možná se o svou postavu přestala starat po rozpadu čtvrtého, katastrofálního manželství, aby se vyhnula pátému. </w:t>
      </w:r>
      <w:r w:rsidR="00967FBE" w:rsidRPr="00EE37D3">
        <w:t>„</w:t>
      </w:r>
      <w:r w:rsidRPr="00EE37D3">
        <w:t>Můj obličej je moje štěstí,</w:t>
      </w:r>
      <w:r w:rsidR="00967FBE" w:rsidRPr="00EE37D3">
        <w:t>“</w:t>
      </w:r>
      <w:r w:rsidRPr="00EE37D3">
        <w:t xml:space="preserve"> říkávala a měla pravdu. Sarah byla hlasatelkou zpráv v </w:t>
      </w:r>
      <w:r w:rsidRPr="00EE37D3">
        <w:lastRenderedPageBreak/>
        <w:t>místní televizní stanici. Kamera ji zabírala jenom od pasu nahoru. Pod stolem se skrývaly otrhané džíny a sandály.</w:t>
      </w:r>
    </w:p>
    <w:p w:rsidR="00967FBE" w:rsidRPr="00EE37D3" w:rsidRDefault="0093005C" w:rsidP="00A21DE9">
      <w:pPr>
        <w:pStyle w:val="Text"/>
      </w:pPr>
      <w:r w:rsidRPr="00EE37D3">
        <w:t>Úspěch v zaměstnání zajišťoval jí a Jasonovi spokojený život. Nikdy jí nevadilo, že nepracuje v nějaké prestižnější a lukrativnější společnosti v New Yorku. Nakonec kdyby chtěla, mohla by.</w:t>
      </w:r>
    </w:p>
    <w:p w:rsidR="00967FBE" w:rsidRPr="00EE37D3" w:rsidRDefault="0093005C" w:rsidP="00A21DE9">
      <w:pPr>
        <w:pStyle w:val="Text"/>
      </w:pPr>
      <w:r w:rsidRPr="00EE37D3">
        <w:t>Allenberg věděl, že Sarah je schopná kdykoli změnit svůj život. Jednou možná změní názor a přesune se do velkoměstské, lépe placené a bouřlivější arény.</w:t>
      </w:r>
    </w:p>
    <w:p w:rsidR="00967FBE" w:rsidRPr="00EE37D3" w:rsidRDefault="0093005C" w:rsidP="00A21DE9">
      <w:pPr>
        <w:pStyle w:val="Text"/>
      </w:pPr>
      <w:r w:rsidRPr="00EE37D3">
        <w:t>Mít dceru novinářku, to bylo to poslední, co by si šéf zpravodajské služby mohl přát. Ale pro Allenberga to neplatilo. Prezident by byl překvapený a možná by i vztekle prskal, kdyby se dověděl, že jeden z jeho nejdůvěryhodnějších tajných agentů má dceru novinářku. Allenberg se už dávno rozhodl, že nebude živit dceřinu zvědavost a odradí ji od neustálého rýpání. Zvolil metodu, která by prezidenta naprosto vyvedla z míry.</w:t>
      </w:r>
    </w:p>
    <w:p w:rsidR="00967FBE" w:rsidRPr="00EE37D3" w:rsidRDefault="0093005C" w:rsidP="00A21DE9">
      <w:pPr>
        <w:pStyle w:val="Text"/>
      </w:pPr>
      <w:r w:rsidRPr="00EE37D3">
        <w:t>Prakticky všechno jí říkal.</w:t>
      </w:r>
    </w:p>
    <w:p w:rsidR="00967FBE" w:rsidRPr="00EE37D3" w:rsidRDefault="0093005C" w:rsidP="00A21DE9">
      <w:pPr>
        <w:pStyle w:val="Text"/>
      </w:pPr>
      <w:r w:rsidRPr="00EE37D3">
        <w:t>Teď sledoval s úsměvem vnuka, který se k nim blížil. A kdyby se prezident dověděl, že taky spoustu věcí vykládá svému patnáctiletému vnukovi Jasonovi, nemohl by starostmi spát. Jason vjel na farmu velice šikovně.</w:t>
      </w:r>
    </w:p>
    <w:p w:rsidR="00967FBE" w:rsidRPr="00EE37D3" w:rsidRDefault="0093005C" w:rsidP="00A21DE9">
      <w:pPr>
        <w:pStyle w:val="Text"/>
      </w:pPr>
      <w:r w:rsidRPr="00EE37D3">
        <w:t>Chlapec i jeho matka zastávali často tak profesionální názor, že o něm uvažoval, což přispívalo k tomu, že mezi nimi panovaly výjimečné vztahy.</w:t>
      </w:r>
    </w:p>
    <w:p w:rsidR="00967FBE" w:rsidRPr="00EE37D3" w:rsidRDefault="0093005C" w:rsidP="00A21DE9">
      <w:pPr>
        <w:pStyle w:val="Text"/>
      </w:pPr>
      <w:r w:rsidRPr="00EE37D3">
        <w:t xml:space="preserve">Litoval, že se Sarah nepodařilo najít štěstí v manželství, ale muži, kteří by se k ní hodili, se hledali těžko. Její poslední manžel dodržel stejný model jako oba předchozí. Nejdřív se mu líbilo, že se oženil s osobností z televizní obrazovky. To ho brzy přešlo, když zjistil, že spousta mužů mohla každou noc s jeho ženou prožívat </w:t>
      </w:r>
      <w:r w:rsidR="00967FBE" w:rsidRPr="00EE37D3">
        <w:t>„</w:t>
      </w:r>
      <w:r w:rsidRPr="00EE37D3">
        <w:t>románek</w:t>
      </w:r>
      <w:r w:rsidR="00967FBE" w:rsidRPr="00EE37D3">
        <w:t>“</w:t>
      </w:r>
      <w:r w:rsidRPr="00EE37D3">
        <w:t xml:space="preserve"> v soukromí svých domovů. Tohle a fakt, že Sarah vydělávala několikrát víc než on, vyhnala Michaela </w:t>
      </w:r>
      <w:r w:rsidR="00967FBE" w:rsidRPr="00EE37D3">
        <w:t>–</w:t>
      </w:r>
      <w:r w:rsidRPr="00EE37D3">
        <w:t xml:space="preserve"> toho posledního </w:t>
      </w:r>
      <w:r w:rsidR="00967FBE" w:rsidRPr="00EE37D3">
        <w:t>–</w:t>
      </w:r>
      <w:r w:rsidRPr="00EE37D3">
        <w:t xml:space="preserve"> na cestu, kterou Allenberg a jeho dcera tak dobře znali.</w:t>
      </w:r>
    </w:p>
    <w:p w:rsidR="00967FBE" w:rsidRPr="00EE37D3" w:rsidRDefault="00967FBE" w:rsidP="00A21DE9">
      <w:pPr>
        <w:pStyle w:val="Text"/>
      </w:pPr>
      <w:r w:rsidRPr="00EE37D3">
        <w:t>„</w:t>
      </w:r>
      <w:r w:rsidR="0093005C" w:rsidRPr="00EE37D3">
        <w:t>Měla bys víc trénovat,</w:t>
      </w:r>
      <w:r w:rsidRPr="00EE37D3">
        <w:t>“</w:t>
      </w:r>
      <w:r w:rsidR="0093005C" w:rsidRPr="00EE37D3">
        <w:t xml:space="preserve"> řekl. </w:t>
      </w:r>
      <w:r w:rsidRPr="00EE37D3">
        <w:t>„</w:t>
      </w:r>
      <w:r w:rsidR="0093005C" w:rsidRPr="00EE37D3">
        <w:t>Bývalas na koni docela dobrá.</w:t>
      </w:r>
      <w:r w:rsidRPr="00EE37D3">
        <w:t>“</w:t>
      </w:r>
    </w:p>
    <w:p w:rsidR="00967FBE" w:rsidRPr="00EE37D3" w:rsidRDefault="00967FBE" w:rsidP="00A21DE9">
      <w:pPr>
        <w:pStyle w:val="Text"/>
      </w:pPr>
      <w:r w:rsidRPr="00EE37D3">
        <w:t>„</w:t>
      </w:r>
      <w:r w:rsidR="0093005C" w:rsidRPr="00EE37D3">
        <w:t>To bylo před dvanácti kily a pěti lety.</w:t>
      </w:r>
      <w:r w:rsidRPr="00EE37D3">
        <w:t>“</w:t>
      </w:r>
    </w:p>
    <w:p w:rsidR="00967FBE" w:rsidRPr="00EE37D3" w:rsidRDefault="00967FBE" w:rsidP="00A21DE9">
      <w:pPr>
        <w:pStyle w:val="Text"/>
      </w:pPr>
      <w:r w:rsidRPr="00EE37D3">
        <w:t>„</w:t>
      </w:r>
      <w:r w:rsidR="0093005C" w:rsidRPr="00EE37D3">
        <w:t>Roky nevrátíš.</w:t>
      </w:r>
      <w:r w:rsidRPr="00EE37D3">
        <w:t>“</w:t>
      </w:r>
    </w:p>
    <w:p w:rsidR="00967FBE" w:rsidRPr="00EE37D3" w:rsidRDefault="00967FBE" w:rsidP="00A21DE9">
      <w:pPr>
        <w:pStyle w:val="Text"/>
      </w:pPr>
      <w:r w:rsidRPr="00EE37D3">
        <w:t>„</w:t>
      </w:r>
      <w:r w:rsidR="0093005C" w:rsidRPr="00EE37D3">
        <w:t>To vím. Ale kila můžu shodit.</w:t>
      </w:r>
      <w:r w:rsidRPr="00EE37D3">
        <w:t>“</w:t>
      </w:r>
    </w:p>
    <w:p w:rsidR="00967FBE" w:rsidRPr="00EE37D3" w:rsidRDefault="00967FBE" w:rsidP="00A21DE9">
      <w:pPr>
        <w:pStyle w:val="Text"/>
      </w:pPr>
      <w:r w:rsidRPr="00EE37D3">
        <w:t>„</w:t>
      </w:r>
      <w:r w:rsidR="0093005C" w:rsidRPr="00EE37D3">
        <w:t>To jsem neřekl.</w:t>
      </w:r>
      <w:r w:rsidRPr="00EE37D3">
        <w:t>“</w:t>
      </w:r>
    </w:p>
    <w:p w:rsidR="00967FBE" w:rsidRPr="00EE37D3" w:rsidRDefault="00967FBE" w:rsidP="00A21DE9">
      <w:pPr>
        <w:pStyle w:val="Text"/>
      </w:pPr>
      <w:r w:rsidRPr="00EE37D3">
        <w:lastRenderedPageBreak/>
        <w:t>„</w:t>
      </w:r>
      <w:r w:rsidR="0093005C" w:rsidRPr="00EE37D3">
        <w:t>Ne.</w:t>
      </w:r>
      <w:r w:rsidRPr="00EE37D3">
        <w:t>“</w:t>
      </w:r>
      <w:r w:rsidR="0093005C" w:rsidRPr="00EE37D3">
        <w:t xml:space="preserve"> Pronikavě se na něj podívala. </w:t>
      </w:r>
      <w:r w:rsidRPr="00EE37D3">
        <w:t>„</w:t>
      </w:r>
      <w:r w:rsidR="0093005C" w:rsidRPr="00EE37D3">
        <w:t>Víš, tati, jsi jediný člověk, u kterého nevím, co myslí, když říká:</w:t>
      </w:r>
      <w:r w:rsidRPr="00EE37D3">
        <w:t xml:space="preserve"> ‚T</w:t>
      </w:r>
      <w:r w:rsidR="0093005C" w:rsidRPr="00EE37D3">
        <w:t>o jsem neřekl,</w:t>
      </w:r>
      <w:r w:rsidRPr="00EE37D3">
        <w:t>‘</w:t>
      </w:r>
      <w:r w:rsidR="0093005C" w:rsidRPr="00EE37D3">
        <w:t xml:space="preserve"> a dokonce se domnívá, že to ani nenaznačil. Moje váha ti vadí? Já opravdu nevím.</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3005C" w:rsidP="00A21DE9">
      <w:pPr>
        <w:pStyle w:val="Text"/>
      </w:pPr>
      <w:r w:rsidRPr="00EE37D3">
        <w:t>Přikývla. Byla zvyklá dostávat od otce přímé odpovědí, jako byla tahle. Vítala tento přístup, který vždy hledala, ale nikdy nenašla u svých manželů.</w:t>
      </w:r>
    </w:p>
    <w:p w:rsidR="00967FBE" w:rsidRPr="00EE37D3" w:rsidRDefault="00967FBE" w:rsidP="00A21DE9">
      <w:pPr>
        <w:pStyle w:val="Text"/>
      </w:pPr>
      <w:r w:rsidRPr="00EE37D3">
        <w:t>„</w:t>
      </w:r>
      <w:r w:rsidR="0093005C" w:rsidRPr="00EE37D3">
        <w:t>Zhubnu,</w:t>
      </w:r>
      <w:r w:rsidRPr="00EE37D3">
        <w:t>“</w:t>
      </w:r>
      <w:r w:rsidR="0093005C" w:rsidRPr="00EE37D3">
        <w:t xml:space="preserve"> rozhodla se.</w:t>
      </w:r>
    </w:p>
    <w:p w:rsidR="00967FBE" w:rsidRPr="00EE37D3" w:rsidRDefault="0093005C" w:rsidP="00A21DE9">
      <w:pPr>
        <w:pStyle w:val="Text"/>
      </w:pPr>
      <w:r w:rsidRPr="00EE37D3">
        <w:t xml:space="preserve">Kývl, ale mlčel. Znal svou dceru. Věděl, že když se rozhodne shodit dvanáct kilo, dokáže to. Sarah zdědila hodně z jeho pevné vůle. Po matce podědila vzhled. Elizabeth byla </w:t>
      </w:r>
      <w:r w:rsidR="00967FBE" w:rsidRPr="00EE37D3">
        <w:t>„</w:t>
      </w:r>
      <w:r w:rsidRPr="00EE37D3">
        <w:t>dobrá manželka</w:t>
      </w:r>
      <w:r w:rsidR="00967FBE" w:rsidRPr="00EE37D3">
        <w:t>“</w:t>
      </w:r>
      <w:r w:rsidRPr="00EE37D3">
        <w:t>. To byla základní charakteristika jeho bývalé ženy.</w:t>
      </w:r>
    </w:p>
    <w:p w:rsidR="00967FBE" w:rsidRPr="00EE37D3" w:rsidRDefault="0093005C" w:rsidP="00A21DE9">
      <w:pPr>
        <w:pStyle w:val="Text"/>
      </w:pPr>
      <w:r w:rsidRPr="00EE37D3">
        <w:t>Jason seskočil, přivázal Grampse k zábradlí a vyběhl na verandu.</w:t>
      </w:r>
    </w:p>
    <w:p w:rsidR="00967FBE" w:rsidRPr="00EE37D3" w:rsidRDefault="00967FBE" w:rsidP="00A21DE9">
      <w:pPr>
        <w:pStyle w:val="Text"/>
      </w:pPr>
      <w:r w:rsidRPr="00EE37D3">
        <w:t>„</w:t>
      </w:r>
      <w:r w:rsidR="0093005C" w:rsidRPr="00EE37D3">
        <w:t>Dneska byl rychlý,</w:t>
      </w:r>
      <w:r w:rsidRPr="00EE37D3">
        <w:t>“</w:t>
      </w:r>
      <w:r w:rsidR="0093005C" w:rsidRPr="00EE37D3">
        <w:t xml:space="preserve"> řekl. Jason byl vysoký, měl široká ramena a oči mu zářily. Allenberg byl velice pyšný na svého vnuka, na jeho nadšený přístup k životu. Jason si nestanovil pevné cíle, kterých by chtěl dosáhnout </w:t>
      </w:r>
      <w:r w:rsidRPr="00EE37D3">
        <w:t>–</w:t>
      </w:r>
      <w:r w:rsidR="0093005C" w:rsidRPr="00EE37D3">
        <w:t xml:space="preserve"> nebo jich spíš měl moc </w:t>
      </w:r>
      <w:r w:rsidRPr="00EE37D3">
        <w:t>–</w:t>
      </w:r>
      <w:r w:rsidR="0093005C" w:rsidRPr="00EE37D3">
        <w:t xml:space="preserve"> ale Allenberg byl přesvědčený, že uspěje ve všem, do čeho se pustí.</w:t>
      </w:r>
    </w:p>
    <w:p w:rsidR="00967FBE" w:rsidRPr="00EE37D3" w:rsidRDefault="00967FBE" w:rsidP="00A21DE9">
      <w:pPr>
        <w:pStyle w:val="Text"/>
      </w:pPr>
      <w:r w:rsidRPr="00EE37D3">
        <w:t>„</w:t>
      </w:r>
      <w:r w:rsidR="0093005C" w:rsidRPr="00EE37D3">
        <w:t>Zdá se, že se ti to líbí,</w:t>
      </w:r>
      <w:r w:rsidRPr="00EE37D3">
        <w:t>“</w:t>
      </w:r>
      <w:r w:rsidR="0093005C" w:rsidRPr="00EE37D3">
        <w:t xml:space="preserve"> poznamenal.</w:t>
      </w:r>
    </w:p>
    <w:p w:rsidR="00967FBE" w:rsidRPr="00EE37D3" w:rsidRDefault="00967FBE" w:rsidP="00A21DE9">
      <w:pPr>
        <w:pStyle w:val="Text"/>
      </w:pPr>
      <w:r w:rsidRPr="00EE37D3">
        <w:t>„</w:t>
      </w:r>
      <w:r w:rsidR="0093005C" w:rsidRPr="00EE37D3">
        <w:t>Vždycky se mi to líbí. Chtěl bych na něm závodit</w:t>
      </w:r>
      <w:r w:rsidRPr="00EE37D3">
        <w:t>…“</w:t>
      </w:r>
      <w:r w:rsidR="0093005C" w:rsidRPr="00EE37D3">
        <w:t xml:space="preserve"> Chlapec se podíval uličnicky na dědu a potom na matku. Zúčastnit se okresních závodů byl nejnovější Jasonův nápad. Sarah si nebyla jistá, že je to dobrý nápad. Jason evidentně hledal podporu u dědečka. Allenberg se usmál. Nepochyboval, že si chlapec jednou rozhodně prosadí svou.</w:t>
      </w:r>
    </w:p>
    <w:p w:rsidR="00967FBE" w:rsidRPr="00EE37D3" w:rsidRDefault="00967FBE" w:rsidP="00A21DE9">
      <w:pPr>
        <w:pStyle w:val="Text"/>
      </w:pPr>
      <w:r w:rsidRPr="00EE37D3">
        <w:t>„</w:t>
      </w:r>
      <w:r w:rsidR="0093005C" w:rsidRPr="00EE37D3">
        <w:t>Hm,</w:t>
      </w:r>
      <w:r w:rsidRPr="00EE37D3">
        <w:t>“</w:t>
      </w:r>
      <w:r w:rsidR="0093005C" w:rsidRPr="00EE37D3">
        <w:t xml:space="preserve"> byla jediná odpověď, kterou dostal z matky. Usmál se. To bylo určitě o stupínek lepší než </w:t>
      </w:r>
      <w:r w:rsidR="0093005C" w:rsidRPr="00EE37D3">
        <w:rPr>
          <w:i/>
        </w:rPr>
        <w:t>ne.</w:t>
      </w:r>
    </w:p>
    <w:p w:rsidR="00967FBE" w:rsidRPr="00EE37D3" w:rsidRDefault="00967FBE" w:rsidP="00A21DE9">
      <w:pPr>
        <w:pStyle w:val="Text"/>
      </w:pPr>
      <w:r w:rsidRPr="00EE37D3">
        <w:t>„</w:t>
      </w:r>
      <w:r w:rsidR="0093005C" w:rsidRPr="00EE37D3">
        <w:t>Jak dlouho se zdržíš?</w:t>
      </w:r>
      <w:r w:rsidRPr="00EE37D3">
        <w:t>“</w:t>
      </w:r>
      <w:r w:rsidR="0093005C" w:rsidRPr="00EE37D3">
        <w:t xml:space="preserve"> zeptal se Jason dědy.</w:t>
      </w:r>
    </w:p>
    <w:p w:rsidR="00967FBE" w:rsidRPr="00EE37D3" w:rsidRDefault="00967FBE" w:rsidP="00A21DE9">
      <w:pPr>
        <w:pStyle w:val="Text"/>
      </w:pPr>
      <w:r w:rsidRPr="00EE37D3">
        <w:t>„</w:t>
      </w:r>
      <w:r w:rsidR="0093005C" w:rsidRPr="00EE37D3">
        <w:t>Jenom dneska. Mám nějakou práci. Pokusím se vrátit na víkend.</w:t>
      </w:r>
      <w:r w:rsidRPr="00EE37D3">
        <w:t>“</w:t>
      </w:r>
    </w:p>
    <w:p w:rsidR="00967FBE" w:rsidRPr="00EE37D3" w:rsidRDefault="0093005C" w:rsidP="00A21DE9">
      <w:pPr>
        <w:pStyle w:val="Text"/>
      </w:pPr>
      <w:r w:rsidRPr="00EE37D3">
        <w:t xml:space="preserve">Zvonění telefonu zabránilo Jasonovi, aby na to nějak zareagoval. </w:t>
      </w:r>
      <w:r w:rsidR="00967FBE" w:rsidRPr="00EE37D3">
        <w:t>„</w:t>
      </w:r>
      <w:r w:rsidRPr="00EE37D3">
        <w:t>Já to vezmu,</w:t>
      </w:r>
      <w:r w:rsidR="00967FBE" w:rsidRPr="00EE37D3">
        <w:t>“</w:t>
      </w:r>
      <w:r w:rsidRPr="00EE37D3">
        <w:t xml:space="preserve"> řekl a vběhl do domu. Přitom kolem sebe mával rukama.</w:t>
      </w:r>
    </w:p>
    <w:p w:rsidR="00967FBE" w:rsidRPr="00EE37D3" w:rsidRDefault="00967FBE" w:rsidP="00A21DE9">
      <w:pPr>
        <w:pStyle w:val="Text"/>
      </w:pPr>
      <w:r w:rsidRPr="00EE37D3">
        <w:t>„</w:t>
      </w:r>
      <w:r w:rsidR="0093005C" w:rsidRPr="00EE37D3">
        <w:t>Říkám si, kdy začne koordinovat své pohyby,</w:t>
      </w:r>
      <w:r w:rsidRPr="00EE37D3">
        <w:t>“</w:t>
      </w:r>
      <w:r w:rsidR="0093005C" w:rsidRPr="00EE37D3">
        <w:t xml:space="preserve"> prohlásila Sarah. </w:t>
      </w:r>
      <w:r w:rsidRPr="00EE37D3">
        <w:t>„</w:t>
      </w:r>
      <w:r w:rsidR="0093005C" w:rsidRPr="00EE37D3">
        <w:t>Hýbe rukama a nohama jinak než ostatní.</w:t>
      </w:r>
      <w:r w:rsidRPr="00EE37D3">
        <w:t>“</w:t>
      </w:r>
    </w:p>
    <w:p w:rsidR="00967FBE" w:rsidRPr="00EE37D3" w:rsidRDefault="00967FBE" w:rsidP="00A21DE9">
      <w:pPr>
        <w:pStyle w:val="Text"/>
      </w:pPr>
      <w:r w:rsidRPr="00EE37D3">
        <w:lastRenderedPageBreak/>
        <w:t>„</w:t>
      </w:r>
      <w:r w:rsidR="0093005C" w:rsidRPr="00EE37D3">
        <w:t>Nech ho,</w:t>
      </w:r>
      <w:r w:rsidRPr="00EE37D3">
        <w:t>“</w:t>
      </w:r>
      <w:r w:rsidR="0093005C" w:rsidRPr="00EE37D3">
        <w:t xml:space="preserve"> uklidňoval ji Allenberg. </w:t>
      </w:r>
      <w:r w:rsidRPr="00EE37D3">
        <w:t>„</w:t>
      </w:r>
      <w:r w:rsidR="0093005C" w:rsidRPr="00EE37D3">
        <w:t>Začne je koordinovat, až to bude třeba.</w:t>
      </w:r>
      <w:r w:rsidRPr="00EE37D3">
        <w:t>“</w:t>
      </w:r>
    </w:p>
    <w:p w:rsidR="00967FBE" w:rsidRPr="00EE37D3" w:rsidRDefault="00967FBE" w:rsidP="00A21DE9">
      <w:pPr>
        <w:pStyle w:val="Text"/>
      </w:pPr>
      <w:r w:rsidRPr="00EE37D3">
        <w:t>„</w:t>
      </w:r>
      <w:r w:rsidR="0093005C" w:rsidRPr="00EE37D3">
        <w:t>Myslíš, až se kolem něj začnou točit děvčata?</w:t>
      </w:r>
      <w:r w:rsidRPr="00EE37D3">
        <w:t>“</w:t>
      </w:r>
    </w:p>
    <w:p w:rsidR="00967FBE" w:rsidRPr="00EE37D3" w:rsidRDefault="00967FBE" w:rsidP="00A21DE9">
      <w:pPr>
        <w:pStyle w:val="Text"/>
      </w:pPr>
      <w:r w:rsidRPr="00EE37D3">
        <w:t>„</w:t>
      </w:r>
      <w:r w:rsidR="0093005C" w:rsidRPr="00EE37D3">
        <w:t>Jak jsem řekl. Až to bude třeba.</w:t>
      </w:r>
      <w:r w:rsidRPr="00EE37D3">
        <w:t>“</w:t>
      </w:r>
    </w:p>
    <w:p w:rsidR="00967FBE" w:rsidRPr="00EE37D3" w:rsidRDefault="00967FBE" w:rsidP="00A21DE9">
      <w:pPr>
        <w:pStyle w:val="Text"/>
      </w:pPr>
      <w:r w:rsidRPr="00EE37D3">
        <w:t>„</w:t>
      </w:r>
      <w:r w:rsidR="0093005C" w:rsidRPr="00EE37D3">
        <w:t>To je pro tebe, dědo,</w:t>
      </w:r>
      <w:r w:rsidRPr="00EE37D3">
        <w:t>“</w:t>
      </w:r>
      <w:r w:rsidR="0093005C" w:rsidRPr="00EE37D3">
        <w:t xml:space="preserve"> volal ho Jason. </w:t>
      </w:r>
      <w:r w:rsidRPr="00EE37D3">
        <w:t>„</w:t>
      </w:r>
      <w:r w:rsidR="0093005C" w:rsidRPr="00EE37D3">
        <w:t>Nejspíš pan Kracke.</w:t>
      </w:r>
      <w:r w:rsidRPr="00EE37D3">
        <w:t>“</w:t>
      </w:r>
      <w:r w:rsidR="0093005C" w:rsidRPr="00EE37D3">
        <w:t xml:space="preserve"> Allenberg to čekal. Situace v Lyle byla tíživá. Doufal, že zpráv</w:t>
      </w:r>
      <w:r w:rsidRPr="00EE37D3">
        <w:t>y b</w:t>
      </w:r>
      <w:r w:rsidR="0093005C" w:rsidRPr="00EE37D3">
        <w:t>udou dobré. Bylo tak snadné dívat se na dceru, na vnuka a na krásné okolí a představit si je v Lyle.</w:t>
      </w:r>
    </w:p>
    <w:p w:rsidR="00967FBE" w:rsidRPr="00EE37D3" w:rsidRDefault="00967FBE" w:rsidP="00A21DE9">
      <w:pPr>
        <w:pStyle w:val="Text"/>
      </w:pPr>
      <w:r w:rsidRPr="00EE37D3">
        <w:t>„</w:t>
      </w:r>
      <w:r w:rsidR="0093005C" w:rsidRPr="00EE37D3">
        <w:t>Máme problémy,</w:t>
      </w:r>
      <w:r w:rsidRPr="00EE37D3">
        <w:t>“</w:t>
      </w:r>
      <w:r w:rsidR="0093005C" w:rsidRPr="00EE37D3">
        <w:t xml:space="preserve"> začal Kracke.</w:t>
      </w:r>
    </w:p>
    <w:p w:rsidR="00967FBE" w:rsidRPr="00EE37D3" w:rsidRDefault="00967FBE" w:rsidP="00A21DE9">
      <w:pPr>
        <w:pStyle w:val="Text"/>
      </w:pPr>
      <w:r w:rsidRPr="00EE37D3">
        <w:t>„</w:t>
      </w:r>
      <w:r w:rsidR="0093005C" w:rsidRPr="00EE37D3">
        <w:t>S Brandesem?</w:t>
      </w:r>
      <w:r w:rsidRPr="00EE37D3">
        <w:t>“</w:t>
      </w:r>
      <w:r w:rsidR="0093005C" w:rsidRPr="00EE37D3">
        <w:t xml:space="preserve"> zeptal se Allenberg.</w:t>
      </w:r>
    </w:p>
    <w:p w:rsidR="00967FBE" w:rsidRPr="00EE37D3" w:rsidRDefault="00967FBE" w:rsidP="00A21DE9">
      <w:pPr>
        <w:pStyle w:val="Text"/>
      </w:pPr>
      <w:r w:rsidRPr="00EE37D3">
        <w:t>„</w:t>
      </w:r>
      <w:r w:rsidR="0093005C" w:rsidRPr="00EE37D3">
        <w:t>Ne. Nic takového. Je v Lyle a dělá, co umí. Pořád se ohlíží přes rameno. Možná že jsme ho vystrašili až moc.</w:t>
      </w:r>
      <w:r w:rsidRPr="00EE37D3">
        <w:t>“</w:t>
      </w:r>
    </w:p>
    <w:p w:rsidR="00967FBE" w:rsidRPr="00EE37D3" w:rsidRDefault="00967FBE" w:rsidP="00A21DE9">
      <w:pPr>
        <w:pStyle w:val="Text"/>
      </w:pPr>
      <w:r w:rsidRPr="00EE37D3">
        <w:t>„</w:t>
      </w:r>
      <w:r w:rsidR="0093005C" w:rsidRPr="00EE37D3">
        <w:t>Jsem rád, že jsme ho tam dostali. Nelíbí se mi to, ale Alex je pravděpodobně naše největší naděje. Nerad by to slyšel, ale má daleko větší možnosti jako agent. Tak v čem je problém?</w:t>
      </w:r>
      <w:r w:rsidRPr="00EE37D3">
        <w:t>“</w:t>
      </w:r>
    </w:p>
    <w:p w:rsidR="00967FBE" w:rsidRPr="00EE37D3" w:rsidRDefault="00967FBE" w:rsidP="00A21DE9">
      <w:pPr>
        <w:pStyle w:val="Text"/>
      </w:pPr>
      <w:r w:rsidRPr="00EE37D3">
        <w:t>„</w:t>
      </w:r>
      <w:r w:rsidR="0093005C" w:rsidRPr="00EE37D3">
        <w:t>Nevím přesně,</w:t>
      </w:r>
      <w:r w:rsidRPr="00EE37D3">
        <w:t>“</w:t>
      </w:r>
      <w:r w:rsidR="0093005C" w:rsidRPr="00EE37D3">
        <w:t xml:space="preserve"> odpověděl Kracke. Neměl ve zvyku volat kvůli něčemu neurčitému. Allenberg to nesnášel. Kracke byl jedním z nejschopnějších lidí, se kterými Allenberg kdy pracoval. Vždycky pracoval s Allenbergem, a ne jenom pro něj.</w:t>
      </w:r>
    </w:p>
    <w:p w:rsidR="00967FBE" w:rsidRPr="00EE37D3" w:rsidRDefault="00967FBE" w:rsidP="00A21DE9">
      <w:pPr>
        <w:pStyle w:val="Text"/>
      </w:pPr>
      <w:r w:rsidRPr="00EE37D3">
        <w:t>„</w:t>
      </w:r>
      <w:r w:rsidR="0093005C" w:rsidRPr="00EE37D3">
        <w:t>Tak povídej.</w:t>
      </w:r>
      <w:r w:rsidRPr="00EE37D3">
        <w:t>“</w:t>
      </w:r>
    </w:p>
    <w:p w:rsidR="00967FBE" w:rsidRPr="00EE37D3" w:rsidRDefault="00967FBE" w:rsidP="00A21DE9">
      <w:pPr>
        <w:pStyle w:val="Text"/>
      </w:pPr>
      <w:r w:rsidRPr="00EE37D3">
        <w:t>„</w:t>
      </w:r>
      <w:r w:rsidR="0093005C" w:rsidRPr="00EE37D3">
        <w:t xml:space="preserve">Před deseti minutami jsem dostal obálku se vzkazem. V ní byl klíč a adresa v Greenwich Village. Vzkaz obsahoval jediné slovo </w:t>
      </w:r>
      <w:r w:rsidRPr="00EE37D3">
        <w:t>–</w:t>
      </w:r>
      <w:r w:rsidR="0093005C" w:rsidRPr="00EE37D3">
        <w:t xml:space="preserve"> Lyle.</w:t>
      </w:r>
      <w:r w:rsidRPr="00EE37D3">
        <w:t>“</w:t>
      </w:r>
    </w:p>
    <w:p w:rsidR="00967FBE" w:rsidRPr="00EE37D3" w:rsidRDefault="0093005C" w:rsidP="00A21DE9">
      <w:pPr>
        <w:pStyle w:val="Text"/>
      </w:pPr>
      <w:r w:rsidRPr="00EE37D3">
        <w:t xml:space="preserve">Allenberg mlčel. Tahle zásilka potvrzovala, že někdo získal nemoc s určitým záměrem. Uvědomil si, že to mění situaci. Zničehonic a zcela. </w:t>
      </w:r>
      <w:r w:rsidR="00967FBE" w:rsidRPr="00EE37D3">
        <w:t>„</w:t>
      </w:r>
      <w:r w:rsidRPr="00EE37D3">
        <w:t>Co jsi dělal těch deset minut?</w:t>
      </w:r>
      <w:r w:rsidR="00967FBE" w:rsidRPr="00EE37D3">
        <w:t>“</w:t>
      </w:r>
    </w:p>
    <w:p w:rsidR="00967FBE" w:rsidRPr="00EE37D3" w:rsidRDefault="00967FBE" w:rsidP="00A21DE9">
      <w:pPr>
        <w:pStyle w:val="Text"/>
      </w:pPr>
      <w:r w:rsidRPr="00EE37D3">
        <w:t>„</w:t>
      </w:r>
      <w:r w:rsidR="0093005C" w:rsidRPr="00EE37D3">
        <w:t>Sháněl jsem vrtulník. Měl by u tebe být během půlhodiny.</w:t>
      </w:r>
      <w:r w:rsidRPr="00EE37D3">
        <w:t>“</w:t>
      </w:r>
    </w:p>
    <w:p w:rsidR="00967FBE" w:rsidRPr="00EE37D3" w:rsidRDefault="00967FBE" w:rsidP="00A21DE9">
      <w:pPr>
        <w:pStyle w:val="Text"/>
      </w:pPr>
      <w:r w:rsidRPr="00EE37D3">
        <w:t>„</w:t>
      </w:r>
      <w:r w:rsidR="0093005C" w:rsidRPr="00EE37D3">
        <w:t>Ty jsi nervózní.</w:t>
      </w:r>
      <w:r w:rsidRPr="00EE37D3">
        <w:t>“</w:t>
      </w:r>
    </w:p>
    <w:p w:rsidR="00967FBE" w:rsidRPr="00EE37D3" w:rsidRDefault="00967FBE" w:rsidP="00A21DE9">
      <w:pPr>
        <w:pStyle w:val="Text"/>
      </w:pPr>
      <w:r w:rsidRPr="00EE37D3">
        <w:t>„</w:t>
      </w:r>
      <w:r w:rsidR="0093005C" w:rsidRPr="00EE37D3">
        <w:t>To jsem.</w:t>
      </w:r>
      <w:r w:rsidRPr="00EE37D3">
        <w:t>“</w:t>
      </w:r>
    </w:p>
    <w:p w:rsidR="00967FBE" w:rsidRPr="00EE37D3" w:rsidRDefault="00967FBE" w:rsidP="00A21DE9">
      <w:pPr>
        <w:pStyle w:val="Text"/>
      </w:pPr>
      <w:r w:rsidRPr="00EE37D3">
        <w:t>„</w:t>
      </w:r>
      <w:r w:rsidR="0093005C" w:rsidRPr="00EE37D3">
        <w:t>Svolej tým,</w:t>
      </w:r>
      <w:r w:rsidRPr="00EE37D3">
        <w:t>“</w:t>
      </w:r>
      <w:r w:rsidR="0093005C" w:rsidRPr="00EE37D3">
        <w:t xml:space="preserve"> přikázal Allenberg. </w:t>
      </w:r>
      <w:r w:rsidRPr="00EE37D3">
        <w:t>„</w:t>
      </w:r>
      <w:r w:rsidR="0093005C" w:rsidRPr="00EE37D3">
        <w:t>Je připravený. Vůbec se mi to nelíbí.</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Co řekneme Brandesovi? Řekneme mu to?</w:t>
      </w:r>
      <w:r w:rsidRPr="00EE37D3">
        <w:t>“</w:t>
      </w:r>
    </w:p>
    <w:p w:rsidR="00967FBE" w:rsidRPr="00EE37D3" w:rsidRDefault="00967FBE" w:rsidP="00A21DE9">
      <w:pPr>
        <w:pStyle w:val="Text"/>
      </w:pPr>
      <w:r w:rsidRPr="00EE37D3">
        <w:t>„</w:t>
      </w:r>
      <w:r w:rsidR="0093005C" w:rsidRPr="00EE37D3">
        <w:t xml:space="preserve">Budeme muset. Jestli se někdo přihlásí k odpovědnosti za tuhle věc, mohlo by to změnit jeho přístup k celé záležitosti. Jenom nevím, </w:t>
      </w:r>
      <w:r w:rsidR="0093005C" w:rsidRPr="00EE37D3">
        <w:lastRenderedPageBreak/>
        <w:t>jakým způsobem, ale jak jsem řekl: má instinkty dobrého agenta. Věřím, že se rozhodne správně.</w:t>
      </w:r>
      <w:r w:rsidRPr="00EE37D3">
        <w:t>“</w:t>
      </w:r>
    </w:p>
    <w:p w:rsidR="00967FBE" w:rsidRPr="00EE37D3" w:rsidRDefault="00967FBE" w:rsidP="00A21DE9">
      <w:pPr>
        <w:pStyle w:val="Text"/>
      </w:pPr>
      <w:r w:rsidRPr="00EE37D3">
        <w:t>„</w:t>
      </w:r>
      <w:r w:rsidR="0093005C" w:rsidRPr="00EE37D3">
        <w:t>Nečekáš, že najde protilék, že ne?</w:t>
      </w:r>
      <w:r w:rsidRPr="00EE37D3">
        <w:t>“</w:t>
      </w:r>
    </w:p>
    <w:p w:rsidR="00967FBE" w:rsidRPr="00EE37D3" w:rsidRDefault="00967FBE" w:rsidP="00A21DE9">
      <w:pPr>
        <w:pStyle w:val="Text"/>
      </w:pPr>
      <w:r w:rsidRPr="00EE37D3">
        <w:t>„</w:t>
      </w:r>
      <w:r w:rsidR="0093005C" w:rsidRPr="00EE37D3">
        <w:t>Jistěže ne. Jenom chci, aby tam byl.</w:t>
      </w:r>
      <w:r w:rsidRPr="00EE37D3">
        <w:t>“</w:t>
      </w:r>
    </w:p>
    <w:p w:rsidR="00967FBE" w:rsidRPr="00EE37D3" w:rsidRDefault="0093005C" w:rsidP="00A21DE9">
      <w:pPr>
        <w:pStyle w:val="Text"/>
      </w:pPr>
      <w:r w:rsidRPr="00EE37D3">
        <w:t>Kracke tomu nerozuměl, ale nežádal vysvětlení.</w:t>
      </w:r>
    </w:p>
    <w:p w:rsidR="00967FBE" w:rsidRPr="00EE37D3" w:rsidRDefault="00967FBE" w:rsidP="00A21DE9">
      <w:pPr>
        <w:pStyle w:val="Text"/>
      </w:pPr>
      <w:r w:rsidRPr="00EE37D3">
        <w:t>„</w:t>
      </w:r>
      <w:r w:rsidR="0093005C" w:rsidRPr="00EE37D3">
        <w:t>Ještě mu nevolej. Nejdřív se podíváme, co je v tom bytě.</w:t>
      </w:r>
      <w:r w:rsidRPr="00EE37D3">
        <w:t>“</w:t>
      </w:r>
    </w:p>
    <w:p w:rsidR="00967FBE" w:rsidRPr="00EE37D3" w:rsidRDefault="00967FBE" w:rsidP="00A21DE9">
      <w:pPr>
        <w:pStyle w:val="Text"/>
      </w:pPr>
      <w:r w:rsidRPr="00EE37D3">
        <w:t>„</w:t>
      </w:r>
      <w:r w:rsidR="0093005C" w:rsidRPr="00EE37D3">
        <w:t>Měl bych se připravit na cestu do Lyle?</w:t>
      </w:r>
      <w:r w:rsidRPr="00EE37D3">
        <w:t>“</w:t>
      </w:r>
    </w:p>
    <w:p w:rsidR="00967FBE" w:rsidRPr="00EE37D3" w:rsidRDefault="00967FBE" w:rsidP="00A21DE9">
      <w:pPr>
        <w:pStyle w:val="Text"/>
      </w:pPr>
      <w:r w:rsidRPr="00EE37D3">
        <w:t>„</w:t>
      </w:r>
      <w:r w:rsidR="0093005C" w:rsidRPr="00EE37D3">
        <w:t>Nemyslím, že tam budeš muset jet. Zatím. Pořád si myslí, že mu hrozí nebezpečí, takže je opatrný. A jsem si jistý, že kdyby něco zjistil, hned by nám to sdělil. Ale nevylučuju, že se tam vydáme.</w:t>
      </w:r>
      <w:r w:rsidRPr="00EE37D3">
        <w:t>“</w:t>
      </w:r>
    </w:p>
    <w:p w:rsidR="00967FBE" w:rsidRPr="00EE37D3" w:rsidRDefault="00967FBE" w:rsidP="00A21DE9">
      <w:pPr>
        <w:pStyle w:val="Text"/>
      </w:pPr>
      <w:r w:rsidRPr="00EE37D3">
        <w:t>„</w:t>
      </w:r>
      <w:r w:rsidR="0093005C" w:rsidRPr="00EE37D3">
        <w:t>My oba?</w:t>
      </w:r>
      <w:r w:rsidRPr="00EE37D3">
        <w:t>“</w:t>
      </w:r>
    </w:p>
    <w:p w:rsidR="00967FBE" w:rsidRPr="00EE37D3" w:rsidRDefault="00967FBE" w:rsidP="00A21DE9">
      <w:pPr>
        <w:pStyle w:val="Text"/>
      </w:pPr>
      <w:r w:rsidRPr="00EE37D3">
        <w:t>„</w:t>
      </w:r>
      <w:r w:rsidR="0093005C" w:rsidRPr="00EE37D3">
        <w:t>Nejdřív se podíváme, kam nás zavede ten klíč.</w:t>
      </w:r>
      <w:r w:rsidRPr="00EE37D3">
        <w:t>“</w:t>
      </w:r>
      <w:r w:rsidR="0093005C" w:rsidRPr="00EE37D3">
        <w:t xml:space="preserve"> Allenberg zavěsil a vrátil se na verandu. </w:t>
      </w:r>
      <w:r w:rsidRPr="00EE37D3">
        <w:t>„</w:t>
      </w:r>
      <w:r w:rsidR="0093005C" w:rsidRPr="00EE37D3">
        <w:t>Za chvíli odjíždím,</w:t>
      </w:r>
      <w:r w:rsidRPr="00EE37D3">
        <w:t>“</w:t>
      </w:r>
      <w:r w:rsidR="0093005C" w:rsidRPr="00EE37D3">
        <w:t xml:space="preserve"> oznámil jim. </w:t>
      </w:r>
      <w:r w:rsidRPr="00EE37D3">
        <w:t>„</w:t>
      </w:r>
      <w:r w:rsidR="0093005C" w:rsidRPr="00EE37D3">
        <w:t>Jasone, přines mi prosím tě pivo.</w:t>
      </w:r>
      <w:r w:rsidRPr="00EE37D3">
        <w:t>“</w:t>
      </w:r>
    </w:p>
    <w:p w:rsidR="00967FBE" w:rsidRPr="00EE37D3" w:rsidRDefault="00967FBE" w:rsidP="00A21DE9">
      <w:pPr>
        <w:pStyle w:val="Text"/>
      </w:pPr>
      <w:r w:rsidRPr="00EE37D3">
        <w:t>„</w:t>
      </w:r>
      <w:r w:rsidR="0093005C" w:rsidRPr="00EE37D3">
        <w:t>Dobře.</w:t>
      </w:r>
      <w:r w:rsidRPr="00EE37D3">
        <w:t>“</w:t>
      </w:r>
      <w:r w:rsidR="0093005C" w:rsidRPr="00EE37D3">
        <w:t xml:space="preserve"> Chlapec odešel.</w:t>
      </w:r>
    </w:p>
    <w:p w:rsidR="00967FBE" w:rsidRPr="00EE37D3" w:rsidRDefault="00967FBE" w:rsidP="00A21DE9">
      <w:pPr>
        <w:pStyle w:val="Text"/>
      </w:pPr>
      <w:r w:rsidRPr="00EE37D3">
        <w:t>„</w:t>
      </w:r>
      <w:r w:rsidR="0093005C" w:rsidRPr="00EE37D3">
        <w:t>Řekla bych, že tvůj spoj se blíží,</w:t>
      </w:r>
      <w:r w:rsidRPr="00EE37D3">
        <w:t>“</w:t>
      </w:r>
      <w:r w:rsidR="0093005C" w:rsidRPr="00EE37D3">
        <w:t xml:space="preserve"> ozvala se Sarah a zvedla hlavu. </w:t>
      </w:r>
      <w:r w:rsidRPr="00EE37D3">
        <w:t>„</w:t>
      </w:r>
      <w:r w:rsidR="0093005C" w:rsidRPr="00EE37D3">
        <w:t>Ano. Bude tu hned.</w:t>
      </w:r>
      <w:r w:rsidRPr="00EE37D3">
        <w:t>“</w:t>
      </w:r>
    </w:p>
    <w:p w:rsidR="00967FBE" w:rsidRPr="00EE37D3" w:rsidRDefault="0093005C" w:rsidP="00A21DE9">
      <w:pPr>
        <w:pStyle w:val="Text"/>
      </w:pPr>
      <w:r w:rsidRPr="00EE37D3">
        <w:t xml:space="preserve">Přikývla a mlčela. Věděl, že jí to v hlavě musí šíleně vířit, a taky věděl, že by se nikdy nezeptala na jeho práci. Dodržovali tichou dohodu, že jeho </w:t>
      </w:r>
      <w:r w:rsidR="00891084" w:rsidRPr="00EE37D3">
        <w:t>rodina bude</w:t>
      </w:r>
      <w:r w:rsidRPr="00EE37D3">
        <w:t xml:space="preserve"> vtažena do nějakého problému, jenom když o tom rozhodne on.</w:t>
      </w:r>
    </w:p>
    <w:p w:rsidR="00967FBE" w:rsidRPr="00EE37D3" w:rsidRDefault="00967FBE" w:rsidP="00A21DE9">
      <w:pPr>
        <w:pStyle w:val="Text"/>
      </w:pPr>
    </w:p>
    <w:p w:rsidR="00967FBE" w:rsidRPr="00EE37D3" w:rsidRDefault="0093005C" w:rsidP="00A21DE9">
      <w:pPr>
        <w:pStyle w:val="Text"/>
      </w:pPr>
      <w:r w:rsidRPr="00EE37D3">
        <w:t xml:space="preserve">Let byl normální, vrtulník přistál blízko Battery Parku v New Yorku, kde už čekal Kracke se dvěma dalšími muži. Allenberg nastoupil do jejich světle modrého auta a řidič bez jediného slova zabočil na Západní ulici, projel pod Světovým obchodním střediskem, aby se vyhnul dopravní zácpě. </w:t>
      </w:r>
      <w:r w:rsidR="00967FBE" w:rsidRPr="00EE37D3">
        <w:t>„</w:t>
      </w:r>
      <w:r w:rsidRPr="00EE37D3">
        <w:t>Něco nového?</w:t>
      </w:r>
      <w:r w:rsidR="00967FBE"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Kracke. </w:t>
      </w:r>
      <w:r w:rsidRPr="00EE37D3">
        <w:t>„</w:t>
      </w:r>
      <w:r w:rsidR="0093005C" w:rsidRPr="00EE37D3">
        <w:t>Přivolali jsme místní policii, aby uzavřela celý blok. Mají příkaz zůstat před budovou.</w:t>
      </w:r>
      <w:r w:rsidRPr="00EE37D3">
        <w:t>“</w:t>
      </w:r>
    </w:p>
    <w:p w:rsidR="00967FBE" w:rsidRPr="00EE37D3" w:rsidRDefault="0093005C" w:rsidP="00A21DE9">
      <w:pPr>
        <w:pStyle w:val="Text"/>
      </w:pPr>
      <w:r w:rsidRPr="00EE37D3">
        <w:t>Allenberg kývl na souhlas. Chtěl se dostat dovnitř a zase ven co možná nejrychleji. Newyorští novináři jsou profesionálové. Uzavřená ulice nezůstane dlouho bez povšimnutí a Allenberg nechtěl, aby na druhé straně barikády stáli reportéři vyzbrojení novinářskými průkazy, které jim dávají právo projít veškerými policejními zátarasy. Mohl by jim to samozřejmě zakázat, ale případný spor by vyhráli oni.</w:t>
      </w:r>
    </w:p>
    <w:p w:rsidR="00967FBE" w:rsidRPr="00EE37D3" w:rsidRDefault="0093005C" w:rsidP="00A21DE9">
      <w:pPr>
        <w:pStyle w:val="Text"/>
      </w:pPr>
      <w:r w:rsidRPr="00EE37D3">
        <w:lastRenderedPageBreak/>
        <w:t xml:space="preserve">Auto brzy projelo okrajem West Village, zatočilo na Desátou ulici a zamířilo na východ. Řidič zahnul doprava na Sedmou avenue a minul Sheridanovo náměstí. Allenberg znal tuto oblast i inkriminovaný blok, který </w:t>
      </w:r>
      <w:r w:rsidR="00967FBE" w:rsidRPr="00EE37D3">
        <w:t>teď</w:t>
      </w:r>
      <w:r w:rsidRPr="00EE37D3">
        <w:t xml:space="preserve"> modrobílá auta městské policie uzavřela pro dopravu.</w:t>
      </w:r>
    </w:p>
    <w:p w:rsidR="00967FBE" w:rsidRPr="00EE37D3" w:rsidRDefault="0093005C" w:rsidP="00A21DE9">
      <w:pPr>
        <w:pStyle w:val="Text"/>
      </w:pPr>
      <w:r w:rsidRPr="00EE37D3">
        <w:t>Allenbergův řidič zastavil a k autu přistoupil poručík policie. Prohlédl si jejich průkazy a tváře a potom souhlasně kývl. Všichni čtyři vystoupili.</w:t>
      </w:r>
    </w:p>
    <w:p w:rsidR="00967FBE" w:rsidRPr="00EE37D3" w:rsidRDefault="0093005C" w:rsidP="00A21DE9">
      <w:pPr>
        <w:pStyle w:val="Text"/>
      </w:pPr>
      <w:r w:rsidRPr="00EE37D3">
        <w:t>Kracke a Allenberg zvolna prošli kolem policejních zátarasů. Ostatní agenti vzali z kufru několik zavazadel a vydali se za nimi.</w:t>
      </w:r>
    </w:p>
    <w:p w:rsidR="00967FBE" w:rsidRPr="00EE37D3" w:rsidRDefault="0093005C" w:rsidP="00A21DE9">
      <w:pPr>
        <w:pStyle w:val="Text"/>
      </w:pPr>
      <w:r w:rsidRPr="00EE37D3">
        <w:t>Když došli k domu označenému ve vzkazu, agenti převzali vedení. Před budovou nebyli žádní policisté. Kracke provedl svou práci dobře. Jako obvykle. Požádal policii, aby uzavřela tento blok. Nedal jim však adresu žádné konkrétní budovy. Allenberg vždycky rád spolupracoval s městskou policií, kterou považoval za velice profesionální. Uvědomoval si, že raději jedná s newyorskými strážníky než s jinými federálními agenty.</w:t>
      </w:r>
    </w:p>
    <w:p w:rsidR="00967FBE" w:rsidRPr="00EE37D3" w:rsidRDefault="0093005C" w:rsidP="00A21DE9">
      <w:pPr>
        <w:pStyle w:val="Text"/>
      </w:pPr>
      <w:r w:rsidRPr="00EE37D3">
        <w:t xml:space="preserve">Budova byla pětipatrová. Na papíru v obálce stálo, že přiloženým klíčem by mohli otevřít byt </w:t>
      </w:r>
      <w:r w:rsidR="00967FBE" w:rsidRPr="00EE37D3">
        <w:t>1-C</w:t>
      </w:r>
      <w:r w:rsidRPr="00EE37D3">
        <w:t>. Jeden z agentů zkoumal domovní zvonky.</w:t>
      </w:r>
    </w:p>
    <w:p w:rsidR="00967FBE" w:rsidRPr="00EE37D3" w:rsidRDefault="00967FBE" w:rsidP="00A21DE9">
      <w:pPr>
        <w:pStyle w:val="Text"/>
      </w:pPr>
      <w:r w:rsidRPr="00EE37D3">
        <w:t>„</w:t>
      </w:r>
      <w:r w:rsidR="0093005C" w:rsidRPr="00EE37D3">
        <w:t>Musíme dolů,</w:t>
      </w:r>
      <w:r w:rsidRPr="00EE37D3">
        <w:t>“</w:t>
      </w:r>
      <w:r w:rsidR="0093005C" w:rsidRPr="00EE37D3">
        <w:t xml:space="preserve"> řekl. </w:t>
      </w:r>
      <w:r w:rsidRPr="00EE37D3">
        <w:t>„</w:t>
      </w:r>
      <w:r w:rsidR="0093005C" w:rsidRPr="00EE37D3">
        <w:t>Je to v suterénu.</w:t>
      </w:r>
      <w:r w:rsidRPr="00EE37D3">
        <w:t>“</w:t>
      </w:r>
    </w:p>
    <w:p w:rsidR="00967FBE" w:rsidRPr="00EE37D3" w:rsidRDefault="0093005C" w:rsidP="00A21DE9">
      <w:pPr>
        <w:pStyle w:val="Text"/>
      </w:pPr>
      <w:r w:rsidRPr="00EE37D3">
        <w:t>Všichni čtyři muži zamířili do zadní části zšeřelé chodby a zabočili ke schodišti, které vedlo ještě níž. Allenberg se rozhlédl. Ze stropu visela holá žárovka, ale nesvítila. Označený byt byl na konci chodby. Na dveřích nebylo žádné jméno. Ani žádná schránka.</w:t>
      </w:r>
    </w:p>
    <w:p w:rsidR="00967FBE" w:rsidRPr="00EE37D3" w:rsidRDefault="0093005C" w:rsidP="00A21DE9">
      <w:pPr>
        <w:pStyle w:val="Text"/>
      </w:pPr>
      <w:r w:rsidRPr="00EE37D3">
        <w:t>Allenberg a Kracke ustoupili, aby udělali místo druhým dvěma mužům. Ti profesionálně vybalili zavazadla, která si přinesli, a začali různými přístroji zkoumat dveře.</w:t>
      </w:r>
    </w:p>
    <w:p w:rsidR="00967FBE" w:rsidRPr="00EE37D3" w:rsidRDefault="00967FBE" w:rsidP="00A21DE9">
      <w:pPr>
        <w:pStyle w:val="Text"/>
      </w:pPr>
      <w:r w:rsidRPr="00EE37D3">
        <w:t>„</w:t>
      </w:r>
      <w:r w:rsidR="0093005C" w:rsidRPr="00EE37D3">
        <w:t>Dveře jsou ocelové,</w:t>
      </w:r>
      <w:r w:rsidRPr="00EE37D3">
        <w:t>“</w:t>
      </w:r>
      <w:r w:rsidR="0093005C" w:rsidRPr="00EE37D3">
        <w:t xml:space="preserve"> řekl jeden. </w:t>
      </w:r>
      <w:r w:rsidRPr="00EE37D3">
        <w:t>„</w:t>
      </w:r>
      <w:r w:rsidR="0093005C" w:rsidRPr="00EE37D3">
        <w:t>Jenom futra jsou dřevěná.</w:t>
      </w:r>
      <w:r w:rsidRPr="00EE37D3">
        <w:t>“</w:t>
      </w:r>
    </w:p>
    <w:p w:rsidR="00967FBE" w:rsidRPr="00EE37D3" w:rsidRDefault="0093005C" w:rsidP="00A21DE9">
      <w:pPr>
        <w:pStyle w:val="Text"/>
      </w:pPr>
      <w:r w:rsidRPr="00EE37D3">
        <w:t xml:space="preserve">Pak si nasadil sluchátka a přejížděl plochým předmětem, který se podobal disku, okolo dveří. </w:t>
      </w:r>
      <w:r w:rsidR="00967FBE" w:rsidRPr="00EE37D3">
        <w:t>„</w:t>
      </w:r>
      <w:r w:rsidRPr="00EE37D3">
        <w:t>Jinak tam nic kovového není,</w:t>
      </w:r>
      <w:r w:rsidR="00967FBE" w:rsidRPr="00EE37D3">
        <w:t>“</w:t>
      </w:r>
      <w:r w:rsidRPr="00EE37D3">
        <w:t xml:space="preserve"> prohlásil, </w:t>
      </w:r>
      <w:r w:rsidR="00967FBE" w:rsidRPr="00EE37D3">
        <w:t>„</w:t>
      </w:r>
      <w:r w:rsidRPr="00EE37D3">
        <w:t>jenom obvyklé věci, jako šrouby a nějaké kovové předměty ve futrech.</w:t>
      </w:r>
      <w:r w:rsidR="00967FBE" w:rsidRPr="00EE37D3">
        <w:t>“</w:t>
      </w:r>
    </w:p>
    <w:p w:rsidR="00967FBE" w:rsidRPr="00EE37D3" w:rsidRDefault="0093005C" w:rsidP="00A21DE9">
      <w:pPr>
        <w:pStyle w:val="Text"/>
      </w:pPr>
      <w:r w:rsidRPr="00EE37D3">
        <w:t>Druhý agent přinesl kuželovitou sondu připojenou k umělohmotné hadici. Jak pohyboval špičkou sondy kolem dveří, sledoval displej na černé krabičce. Nic nezaregistroval.</w:t>
      </w:r>
    </w:p>
    <w:p w:rsidR="00967FBE" w:rsidRPr="00EE37D3" w:rsidRDefault="00967FBE" w:rsidP="00A21DE9">
      <w:pPr>
        <w:pStyle w:val="Text"/>
      </w:pPr>
      <w:r w:rsidRPr="00EE37D3">
        <w:lastRenderedPageBreak/>
        <w:t>„</w:t>
      </w:r>
      <w:r w:rsidR="0093005C" w:rsidRPr="00EE37D3">
        <w:t>Je to čistý,</w:t>
      </w:r>
      <w:r w:rsidRPr="00EE37D3">
        <w:t>“</w:t>
      </w:r>
      <w:r w:rsidR="0093005C" w:rsidRPr="00EE37D3">
        <w:t xml:space="preserve"> řekl. Mechanický </w:t>
      </w:r>
      <w:r w:rsidRPr="00EE37D3">
        <w:t>„</w:t>
      </w:r>
      <w:r w:rsidR="0093005C" w:rsidRPr="00EE37D3">
        <w:t>nos</w:t>
      </w:r>
      <w:r w:rsidRPr="00EE37D3">
        <w:t>“</w:t>
      </w:r>
      <w:r w:rsidR="0093005C" w:rsidRPr="00EE37D3">
        <w:t xml:space="preserve"> neucítil žádné výbušniny.</w:t>
      </w:r>
    </w:p>
    <w:p w:rsidR="00967FBE" w:rsidRPr="00EE37D3" w:rsidRDefault="0093005C" w:rsidP="00A21DE9">
      <w:pPr>
        <w:pStyle w:val="Text"/>
      </w:pPr>
      <w:r w:rsidRPr="00EE37D3">
        <w:t>Nebyli však spokojení, jenom méně nervózní.</w:t>
      </w:r>
    </w:p>
    <w:p w:rsidR="00967FBE" w:rsidRPr="00EE37D3" w:rsidRDefault="0093005C" w:rsidP="00A21DE9">
      <w:pPr>
        <w:pStyle w:val="Text"/>
      </w:pPr>
      <w:r w:rsidRPr="00EE37D3">
        <w:t>První muž sáhl do dalšího zavazadla a vyndal malý nástroj. Zapíchl ho do futra kousek od zámku a zatlačil, až se ocelová čepel rychle nořila do dřeva. Během několika sekund odštípl šp</w:t>
      </w:r>
      <w:r w:rsidR="00967FBE" w:rsidRPr="00EE37D3">
        <w:t>al</w:t>
      </w:r>
      <w:r w:rsidRPr="00EE37D3">
        <w:t>ík dřeva. Zámek se ze zárubně uvolnil a dveře se pootevřely.</w:t>
      </w:r>
    </w:p>
    <w:p w:rsidR="00967FBE" w:rsidRPr="00EE37D3" w:rsidRDefault="0093005C" w:rsidP="00A21DE9">
      <w:pPr>
        <w:pStyle w:val="Text"/>
      </w:pPr>
      <w:r w:rsidRPr="00EE37D3">
        <w:t>Muži zamávali na Kracka a Allenberga, aby se stáhli ještě víc dozadu, a potom začali velice opatrně otvírat byt. Oba zamířili baterky do rozšiřujícího se otvoru. Nakonec se dveře otevřely natolik, že se dalo projít.</w:t>
      </w:r>
    </w:p>
    <w:p w:rsidR="00967FBE" w:rsidRPr="00EE37D3" w:rsidRDefault="0093005C" w:rsidP="00A21DE9">
      <w:pPr>
        <w:pStyle w:val="Text"/>
      </w:pPr>
      <w:r w:rsidRPr="00EE37D3">
        <w:t>Jeden z mužů vešel dovnitř, potom mávl na druhého, který nesl výkonnou elektrickou lampu a postavil ji doprostřed místnosti.</w:t>
      </w:r>
    </w:p>
    <w:p w:rsidR="00967FBE" w:rsidRPr="00EE37D3" w:rsidRDefault="0093005C" w:rsidP="00A21DE9">
      <w:pPr>
        <w:pStyle w:val="Text"/>
      </w:pPr>
      <w:r w:rsidRPr="00EE37D3">
        <w:t>Darovaný klíč ještě nepoužili. Nikoho ani nenapadlo ho použít, stejně jako nikoho nenapadlo sáhnout na vypínač. Konečně jeden muž vyšel ven a kývl na Allenberga a Kracka, aby vešli.</w:t>
      </w:r>
    </w:p>
    <w:p w:rsidR="00967FBE" w:rsidRPr="00EE37D3" w:rsidRDefault="0093005C" w:rsidP="00A21DE9">
      <w:pPr>
        <w:pStyle w:val="Text"/>
      </w:pPr>
      <w:r w:rsidRPr="00EE37D3">
        <w:t>Byl to jednopokojový byt bez nábytku. Muži začali v jednom koutě a systematicky zkoumali zdi a podlahu, jejich ruční svítilny zesilovaly jasně bílé světlo lampy.</w:t>
      </w:r>
    </w:p>
    <w:p w:rsidR="00967FBE" w:rsidRPr="00EE37D3" w:rsidRDefault="0093005C" w:rsidP="00A21DE9">
      <w:pPr>
        <w:pStyle w:val="Text"/>
      </w:pPr>
      <w:r w:rsidRPr="00EE37D3">
        <w:t>Aspoň se tady toho nemusí moc prohledávat, pomyslel si Allenberg. Ale najdou něco? On a Kracke zůstali uprostřed místnosti a pohybovali se jenom, aby uhnuli ze světla oběma agentům. Uběhlo deset minut.</w:t>
      </w:r>
    </w:p>
    <w:p w:rsidR="00967FBE" w:rsidRPr="00EE37D3" w:rsidRDefault="00967FBE" w:rsidP="00A21DE9">
      <w:pPr>
        <w:pStyle w:val="Text"/>
      </w:pPr>
      <w:r w:rsidRPr="00EE37D3">
        <w:t>„</w:t>
      </w:r>
      <w:r w:rsidR="0093005C" w:rsidRPr="00EE37D3">
        <w:t>Nic, pane,</w:t>
      </w:r>
      <w:r w:rsidRPr="00EE37D3">
        <w:t>“</w:t>
      </w:r>
      <w:r w:rsidR="0093005C" w:rsidRPr="00EE37D3">
        <w:t xml:space="preserve"> hlásil jeden agent. </w:t>
      </w:r>
      <w:r w:rsidRPr="00EE37D3">
        <w:t>„</w:t>
      </w:r>
      <w:r w:rsidR="0093005C" w:rsidRPr="00EE37D3">
        <w:t>Máme teď otevřít tamty dveře?</w:t>
      </w:r>
      <w:r w:rsidRPr="00EE37D3">
        <w:t>“</w:t>
      </w:r>
      <w:r w:rsidR="0093005C" w:rsidRPr="00EE37D3">
        <w:t xml:space="preserve"> Ukázal na jediné další dveře v, místnosti. Allenberg si pomyslel, že tam nejspíš bude záchod.</w:t>
      </w:r>
    </w:p>
    <w:p w:rsidR="00967FBE" w:rsidRPr="00EE37D3" w:rsidRDefault="00967FBE" w:rsidP="00A21DE9">
      <w:pPr>
        <w:pStyle w:val="Text"/>
      </w:pPr>
      <w:r w:rsidRPr="00EE37D3">
        <w:t>„</w:t>
      </w:r>
      <w:r w:rsidR="0093005C" w:rsidRPr="00EE37D3">
        <w:t>Ano.</w:t>
      </w:r>
      <w:r w:rsidRPr="00EE37D3">
        <w:t>“</w:t>
      </w:r>
    </w:p>
    <w:p w:rsidR="00967FBE" w:rsidRPr="00EE37D3" w:rsidRDefault="0093005C" w:rsidP="00A21DE9">
      <w:pPr>
        <w:pStyle w:val="Text"/>
      </w:pPr>
      <w:r w:rsidRPr="00EE37D3">
        <w:t>Muži znovu použili své přístroje a prozkoumali dveře. Nic neobjevili a pomaličku je otevírali. Když je otevřeli na pár centimetrů, ustoupili dozadu.</w:t>
      </w:r>
    </w:p>
    <w:p w:rsidR="00967FBE" w:rsidRPr="00EE37D3" w:rsidRDefault="0093005C" w:rsidP="00A21DE9">
      <w:pPr>
        <w:pStyle w:val="Text"/>
      </w:pPr>
      <w:r w:rsidRPr="00EE37D3">
        <w:t>Allenberg vykročil dopředu, ale jeden z agentů ho postrčil zpátky. Byl sice jejich šéf, avšak v tomto případě jim neodporoval.</w:t>
      </w:r>
    </w:p>
    <w:p w:rsidR="00967FBE" w:rsidRPr="00EE37D3" w:rsidRDefault="00967FBE" w:rsidP="00A21DE9">
      <w:pPr>
        <w:pStyle w:val="Text"/>
      </w:pPr>
      <w:r w:rsidRPr="00EE37D3">
        <w:t>„</w:t>
      </w:r>
      <w:r w:rsidR="0093005C" w:rsidRPr="00EE37D3">
        <w:t>Co je to?</w:t>
      </w:r>
      <w:r w:rsidRPr="00EE37D3">
        <w:t>“</w:t>
      </w:r>
    </w:p>
    <w:p w:rsidR="00967FBE" w:rsidRPr="00EE37D3" w:rsidRDefault="00967FBE" w:rsidP="00A21DE9">
      <w:pPr>
        <w:pStyle w:val="Text"/>
      </w:pPr>
      <w:r w:rsidRPr="00EE37D3">
        <w:t>„</w:t>
      </w:r>
      <w:r w:rsidR="0093005C" w:rsidRPr="00EE37D3">
        <w:t>Nevím, pane. Je to nějaký divný zvuk.</w:t>
      </w:r>
      <w:r w:rsidRPr="00EE37D3">
        <w:t>“</w:t>
      </w:r>
    </w:p>
    <w:p w:rsidR="00967FBE" w:rsidRPr="00EE37D3" w:rsidRDefault="0093005C" w:rsidP="00A21DE9">
      <w:pPr>
        <w:pStyle w:val="Text"/>
      </w:pPr>
      <w:r w:rsidRPr="00EE37D3">
        <w:t xml:space="preserve">Všichni ztichli a Allenberg si uvědomil, že taky něco slyší. Něco jako šplouchání. </w:t>
      </w:r>
      <w:r w:rsidR="00967FBE" w:rsidRPr="00EE37D3">
        <w:t>„</w:t>
      </w:r>
      <w:r w:rsidRPr="00EE37D3">
        <w:t>Otevřete,</w:t>
      </w:r>
      <w:r w:rsidR="00967FBE" w:rsidRPr="00EE37D3">
        <w:t>“</w:t>
      </w:r>
      <w:r w:rsidRPr="00EE37D3">
        <w:t xml:space="preserve"> řekl. </w:t>
      </w:r>
      <w:r w:rsidR="00967FBE" w:rsidRPr="00EE37D3">
        <w:t>„</w:t>
      </w:r>
      <w:r w:rsidRPr="00EE37D3">
        <w:t>Opatrně.</w:t>
      </w:r>
      <w:r w:rsidR="00967FBE" w:rsidRPr="00EE37D3">
        <w:t>“</w:t>
      </w:r>
    </w:p>
    <w:p w:rsidR="00967FBE" w:rsidRPr="00EE37D3" w:rsidRDefault="0093005C" w:rsidP="00A21DE9">
      <w:pPr>
        <w:pStyle w:val="Text"/>
      </w:pPr>
      <w:r w:rsidRPr="00EE37D3">
        <w:lastRenderedPageBreak/>
        <w:t xml:space="preserve">Agent kývl a položil ruce na okraj dveří. Druhý taky odstoupil </w:t>
      </w:r>
      <w:r w:rsidR="00967FBE" w:rsidRPr="00EE37D3">
        <w:t>–</w:t>
      </w:r>
      <w:r w:rsidRPr="00EE37D3">
        <w:t xml:space="preserve"> nic by nezískali, kdyby riskovali víc než jednoho muže.</w:t>
      </w:r>
    </w:p>
    <w:p w:rsidR="00967FBE" w:rsidRPr="00EE37D3" w:rsidRDefault="0093005C" w:rsidP="00A21DE9">
      <w:pPr>
        <w:pStyle w:val="Text"/>
      </w:pPr>
      <w:r w:rsidRPr="00EE37D3">
        <w:t>Dveře se pomalu otevřely. Zvuk zesílil, ale nic se nestalo.</w:t>
      </w:r>
    </w:p>
    <w:p w:rsidR="00967FBE" w:rsidRPr="00EE37D3" w:rsidRDefault="0093005C" w:rsidP="00A21DE9">
      <w:pPr>
        <w:pStyle w:val="Text"/>
      </w:pPr>
      <w:r w:rsidRPr="00EE37D3">
        <w:t>Agent, který dveře otevřel, posvítil dovnitř. Allenberg viděl jeho profil a zaznamenal v mužově obličeji zmatek.</w:t>
      </w:r>
    </w:p>
    <w:p w:rsidR="00967FBE" w:rsidRPr="00EE37D3" w:rsidRDefault="0093005C" w:rsidP="00A21DE9">
      <w:pPr>
        <w:pStyle w:val="Text"/>
      </w:pPr>
      <w:r w:rsidRPr="00EE37D3">
        <w:t>Přistoupil s Krackem ke dveřím, aby nahlédli dovnitř. Byl to skutečně záchod. Prázdný. A hodně zvláštní. Allenberg se podíval dolů, kam dopadalo světlo.</w:t>
      </w:r>
    </w:p>
    <w:p w:rsidR="00967FBE" w:rsidRPr="00EE37D3" w:rsidRDefault="0093005C" w:rsidP="00A21DE9">
      <w:pPr>
        <w:pStyle w:val="Text"/>
      </w:pPr>
      <w:r w:rsidRPr="00EE37D3">
        <w:t>Nic tam nebylo.</w:t>
      </w:r>
    </w:p>
    <w:p w:rsidR="00967FBE" w:rsidRPr="00EE37D3" w:rsidRDefault="0093005C" w:rsidP="00A21DE9">
      <w:pPr>
        <w:pStyle w:val="Text"/>
      </w:pPr>
      <w:r w:rsidRPr="00EE37D3">
        <w:t xml:space="preserve">Trvalo chvilku, než si toho všiml, ale tam, kde měla být podlaha, byl </w:t>
      </w:r>
      <w:r w:rsidR="00967FBE" w:rsidRPr="00EE37D3">
        <w:t>–</w:t>
      </w:r>
      <w:r w:rsidRPr="00EE37D3">
        <w:t xml:space="preserve"> proud vody. Ten byl také zdrojem toho podivného zvuku.</w:t>
      </w:r>
    </w:p>
    <w:p w:rsidR="00967FBE" w:rsidRPr="00EE37D3" w:rsidRDefault="0093005C" w:rsidP="00A21DE9">
      <w:pPr>
        <w:pStyle w:val="Text"/>
      </w:pPr>
      <w:r w:rsidRPr="00EE37D3">
        <w:t xml:space="preserve">Kracke zavrčel: </w:t>
      </w:r>
      <w:r w:rsidR="00967FBE" w:rsidRPr="00EE37D3">
        <w:t>„</w:t>
      </w:r>
      <w:r w:rsidRPr="00EE37D3">
        <w:t>Jednou mi někdo řekl, že pod Canal Street vede kanál. Ale nikdy jsem neslyšel, že by pod obytnými domy tekly nějaké řeky.</w:t>
      </w:r>
      <w:r w:rsidR="00967FBE" w:rsidRPr="00EE37D3">
        <w:t>“</w:t>
      </w:r>
    </w:p>
    <w:p w:rsidR="00967FBE" w:rsidRPr="00EE37D3" w:rsidRDefault="00967FBE" w:rsidP="00A21DE9">
      <w:pPr>
        <w:pStyle w:val="Text"/>
      </w:pPr>
      <w:r w:rsidRPr="00EE37D3">
        <w:t>„</w:t>
      </w:r>
      <w:r w:rsidR="0093005C" w:rsidRPr="00EE37D3">
        <w:t>Je to dobrý způsob, jak se zbavit nepohodlných těl,</w:t>
      </w:r>
      <w:r w:rsidRPr="00EE37D3">
        <w:t>“</w:t>
      </w:r>
      <w:r w:rsidR="0093005C" w:rsidRPr="00EE37D3">
        <w:t xml:space="preserve"> zamumlal agent a okamžitě se omluvně podíval na své nadřízené.</w:t>
      </w:r>
    </w:p>
    <w:p w:rsidR="00967FBE" w:rsidRPr="00EE37D3" w:rsidRDefault="0093005C" w:rsidP="00A21DE9">
      <w:pPr>
        <w:pStyle w:val="Text"/>
      </w:pPr>
      <w:r w:rsidRPr="00EE37D3">
        <w:t>Agent zamířil baterkou výš a Allenberg soustředil pohled tam. Nad otvorem stála nějaká trojnožka. Na ní byla zavěšena horní část přesýpacích hodin.</w:t>
      </w:r>
    </w:p>
    <w:p w:rsidR="00967FBE" w:rsidRPr="00EE37D3" w:rsidRDefault="0093005C" w:rsidP="00A21DE9">
      <w:pPr>
        <w:pStyle w:val="Text"/>
      </w:pPr>
      <w:r w:rsidRPr="00EE37D3">
        <w:t>Byla do poloviny naplněná něčím, co vypadalo jako písek nebo sůl. Z nádoby pomalu vytékal tenký pramínek a mizel ve vodě.</w:t>
      </w:r>
    </w:p>
    <w:p w:rsidR="00967FBE" w:rsidRPr="00EE37D3" w:rsidRDefault="0093005C" w:rsidP="00A21DE9">
      <w:pPr>
        <w:pStyle w:val="Text"/>
      </w:pPr>
      <w:r w:rsidRPr="00EE37D3">
        <w:t>Allenberg se roztřásl a vystrčil všechny z klozetu ven.</w:t>
      </w:r>
    </w:p>
    <w:p w:rsidR="00967FBE" w:rsidRPr="00EE37D3" w:rsidRDefault="00967FBE" w:rsidP="00A21DE9">
      <w:pPr>
        <w:pStyle w:val="Text"/>
      </w:pPr>
      <w:r w:rsidRPr="00EE37D3">
        <w:t>„</w:t>
      </w:r>
      <w:r w:rsidR="0093005C" w:rsidRPr="00EE37D3">
        <w:t>Nedotýkejte se toho,</w:t>
      </w:r>
      <w:r w:rsidRPr="00EE37D3">
        <w:t>“</w:t>
      </w:r>
      <w:r w:rsidR="0093005C" w:rsidRPr="00EE37D3">
        <w:t xml:space="preserve"> přikázal agentům. </w:t>
      </w:r>
      <w:r w:rsidRPr="00EE37D3">
        <w:t>„</w:t>
      </w:r>
      <w:r w:rsidR="0093005C" w:rsidRPr="00EE37D3">
        <w:t>Nedovolím nikomu, aby na to sahal, dokud sem nepovoláme zdravotnickou jednotku.</w:t>
      </w:r>
      <w:r w:rsidRPr="00EE37D3">
        <w:t>“</w:t>
      </w:r>
      <w:r w:rsidR="0093005C" w:rsidRPr="00EE37D3">
        <w:t xml:space="preserve"> Mlčky přikývli. Allenberg si uvědomil, že se necítí nejlíp, </w:t>
      </w:r>
      <w:r w:rsidRPr="00EE37D3">
        <w:t>teď</w:t>
      </w:r>
      <w:r w:rsidR="0093005C" w:rsidRPr="00EE37D3">
        <w:t xml:space="preserve"> když se ocitl tváří v tvář konkrétnímu nepříteli. Tohle hrozící nebezpečí bylo</w:t>
      </w:r>
      <w:r w:rsidRPr="00EE37D3">
        <w:t>…</w:t>
      </w:r>
      <w:r w:rsidR="0093005C" w:rsidRPr="00EE37D3">
        <w:t xml:space="preserve"> úplně jiné.</w:t>
      </w:r>
    </w:p>
    <w:p w:rsidR="00967FBE" w:rsidRPr="00EE37D3" w:rsidRDefault="0093005C" w:rsidP="00A21DE9">
      <w:pPr>
        <w:pStyle w:val="Text"/>
      </w:pPr>
      <w:r w:rsidRPr="00EE37D3">
        <w:t>Vedl Kracka ven.</w:t>
      </w:r>
    </w:p>
    <w:p w:rsidR="00967FBE" w:rsidRPr="00EE37D3" w:rsidRDefault="00967FBE" w:rsidP="00A21DE9">
      <w:pPr>
        <w:pStyle w:val="Text"/>
      </w:pPr>
      <w:r w:rsidRPr="00EE37D3">
        <w:t>„</w:t>
      </w:r>
      <w:r w:rsidR="0093005C" w:rsidRPr="00EE37D3">
        <w:t>Nechte to tady uzavřené,</w:t>
      </w:r>
      <w:r w:rsidRPr="00EE37D3">
        <w:t>“</w:t>
      </w:r>
      <w:r w:rsidR="0093005C" w:rsidRPr="00EE37D3">
        <w:t xml:space="preserve"> řekl policejnímu důstojníkovi, který stál ve vchodu do budovy. </w:t>
      </w:r>
      <w:r w:rsidRPr="00EE37D3">
        <w:t>„</w:t>
      </w:r>
      <w:r w:rsidR="0093005C" w:rsidRPr="00EE37D3">
        <w:t>Pošlu pro další tým. Kdyby se tady objevili novináři, řekněte jim, že je tady hlášená bomba.</w:t>
      </w:r>
      <w:r w:rsidRPr="00EE37D3">
        <w:t>“</w:t>
      </w:r>
      <w:r w:rsidR="0093005C" w:rsidRPr="00EE37D3">
        <w:t xml:space="preserve"> Obrátil se ke Krackovi. </w:t>
      </w:r>
      <w:r w:rsidRPr="00EE37D3">
        <w:t>„</w:t>
      </w:r>
      <w:r w:rsidR="0093005C" w:rsidRPr="00EE37D3">
        <w:t>Jdeme do auta. Budeš řídit.</w:t>
      </w:r>
      <w:r w:rsidRPr="00EE37D3">
        <w:t>“</w:t>
      </w:r>
    </w:p>
    <w:p w:rsidR="00967FBE" w:rsidRPr="00EE37D3" w:rsidRDefault="0093005C" w:rsidP="00A21DE9">
      <w:pPr>
        <w:pStyle w:val="Text"/>
      </w:pPr>
      <w:r w:rsidRPr="00EE37D3">
        <w:t>Mlčeli, dokud Allenberg vysílačkou nevydal rozkazy.</w:t>
      </w:r>
    </w:p>
    <w:p w:rsidR="00967FBE" w:rsidRPr="00EE37D3" w:rsidRDefault="00967FBE" w:rsidP="00A21DE9">
      <w:pPr>
        <w:pStyle w:val="Text"/>
      </w:pPr>
      <w:r w:rsidRPr="00EE37D3">
        <w:t>„</w:t>
      </w:r>
      <w:r w:rsidR="0093005C" w:rsidRPr="00EE37D3">
        <w:t>Zdá se, že už máme odpovědi na některé otázky,</w:t>
      </w:r>
      <w:r w:rsidRPr="00EE37D3">
        <w:t>“</w:t>
      </w:r>
      <w:r w:rsidR="0093005C" w:rsidRPr="00EE37D3">
        <w:t xml:space="preserve"> prohlásil Allenberg. </w:t>
      </w:r>
      <w:r w:rsidRPr="00EE37D3">
        <w:t>„</w:t>
      </w:r>
      <w:r w:rsidR="0093005C" w:rsidRPr="00EE37D3">
        <w:t>Za potížemi v Lyle někdo stojí.</w:t>
      </w:r>
      <w:r w:rsidRPr="00EE37D3">
        <w:t>“</w:t>
      </w:r>
    </w:p>
    <w:p w:rsidR="00967FBE" w:rsidRPr="00EE37D3" w:rsidRDefault="00967FBE" w:rsidP="00A21DE9">
      <w:pPr>
        <w:pStyle w:val="Text"/>
      </w:pPr>
      <w:r w:rsidRPr="00EE37D3">
        <w:t>„</w:t>
      </w:r>
      <w:r w:rsidR="0093005C" w:rsidRPr="00EE37D3">
        <w:t>A připravuje nám další potíže.</w:t>
      </w:r>
      <w:r w:rsidRPr="00EE37D3">
        <w:t>“</w:t>
      </w:r>
    </w:p>
    <w:p w:rsidR="00967FBE" w:rsidRPr="00EE37D3" w:rsidRDefault="00967FBE" w:rsidP="00A21DE9">
      <w:pPr>
        <w:pStyle w:val="Text"/>
      </w:pPr>
      <w:r w:rsidRPr="00EE37D3">
        <w:lastRenderedPageBreak/>
        <w:t>„</w:t>
      </w:r>
      <w:r w:rsidR="0093005C" w:rsidRPr="00EE37D3">
        <w:t>Co dál?</w:t>
      </w:r>
      <w:r w:rsidRPr="00EE37D3">
        <w:t>“</w:t>
      </w:r>
    </w:p>
    <w:p w:rsidR="00967FBE" w:rsidRPr="00EE37D3" w:rsidRDefault="00967FBE" w:rsidP="00A21DE9">
      <w:pPr>
        <w:pStyle w:val="Text"/>
      </w:pPr>
      <w:r w:rsidRPr="00EE37D3">
        <w:t>„</w:t>
      </w:r>
      <w:r w:rsidR="0093005C" w:rsidRPr="00EE37D3">
        <w:t>Budeš mít hodně práce,</w:t>
      </w:r>
      <w:r w:rsidRPr="00EE37D3">
        <w:t>“</w:t>
      </w:r>
      <w:r w:rsidR="0093005C" w:rsidRPr="00EE37D3">
        <w:t xml:space="preserve"> řekl Krackovi. </w:t>
      </w:r>
      <w:r w:rsidRPr="00EE37D3">
        <w:t>„</w:t>
      </w:r>
      <w:r w:rsidR="0093005C" w:rsidRPr="00EE37D3">
        <w:t xml:space="preserve">Prověř otisky na klíči. Až kontaminační tým skončí, vezmi tam chemiky ze soudního. Nic nenajdeme, ale co vlastně máme hledat? Vsadím se, že v laboratoři snadno zjistí, co v té nádobě je. Ať za tím stojí kdokoli, chce nám jenom ukázat, jak snadné je tu nákazu vypustit. Ten záchod byl jenom takový tah. Pochopitelně to má svůj smysl. Můžou zaútočit kdekoli. </w:t>
      </w:r>
      <w:r w:rsidRPr="00EE37D3">
        <w:t>Teď</w:t>
      </w:r>
      <w:r w:rsidR="0093005C" w:rsidRPr="00EE37D3">
        <w:t xml:space="preserve"> už to víme. Ten prokletý záchod splnil svůj účel. Měl posloužit jako účinný psychologický nátlak. Jsou to profíci, Jamesi.</w:t>
      </w:r>
      <w:r w:rsidRPr="00EE37D3">
        <w:t>“</w:t>
      </w:r>
      <w:r w:rsidR="0093005C" w:rsidRPr="00EE37D3">
        <w:t>.</w:t>
      </w:r>
    </w:p>
    <w:p w:rsidR="00967FBE" w:rsidRPr="00EE37D3" w:rsidRDefault="00967FBE" w:rsidP="00A21DE9">
      <w:pPr>
        <w:pStyle w:val="Text"/>
      </w:pPr>
      <w:r w:rsidRPr="00EE37D3">
        <w:t>„</w:t>
      </w:r>
      <w:r w:rsidR="0093005C" w:rsidRPr="00EE37D3">
        <w:t>To jo. Co myslíš, že udělají teď?</w:t>
      </w:r>
      <w:r w:rsidRPr="00EE37D3">
        <w:t>“</w:t>
      </w:r>
    </w:p>
    <w:p w:rsidR="00967FBE" w:rsidRPr="00EE37D3" w:rsidRDefault="00967FBE" w:rsidP="00A21DE9">
      <w:pPr>
        <w:pStyle w:val="Text"/>
      </w:pPr>
      <w:r w:rsidRPr="00EE37D3">
        <w:t>„</w:t>
      </w:r>
      <w:r w:rsidR="0093005C" w:rsidRPr="00EE37D3">
        <w:t xml:space="preserve">Spojí se s námi. Nemůžou čekat moc dlouho </w:t>
      </w:r>
      <w:r w:rsidRPr="00EE37D3">
        <w:t>–</w:t>
      </w:r>
      <w:r w:rsidR="0093005C" w:rsidRPr="00EE37D3">
        <w:t xml:space="preserve"> situace v Lyle jim to nedovolí. Ztratili by prostředek nátlaku, kdybychom našli protilék. Ať chtějí cokoli, budou to chtít brzy. Ale zase ne příliš brzy. Chtějí nás chvíli nechat škvařit ve vlastní šťávě.</w:t>
      </w:r>
      <w:r w:rsidRPr="00EE37D3">
        <w:t>“</w:t>
      </w:r>
    </w:p>
    <w:p w:rsidR="00967FBE" w:rsidRPr="00EE37D3" w:rsidRDefault="00967FBE" w:rsidP="00A21DE9">
      <w:pPr>
        <w:pStyle w:val="Text"/>
      </w:pPr>
      <w:r w:rsidRPr="00EE37D3">
        <w:t>„</w:t>
      </w:r>
      <w:r w:rsidR="0093005C" w:rsidRPr="00EE37D3">
        <w:t>Myslím, že bychom měli upozornit Brandese.</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Allenberg vzdychl. </w:t>
      </w:r>
      <w:r w:rsidRPr="00EE37D3">
        <w:t>„</w:t>
      </w:r>
      <w:r w:rsidR="0093005C" w:rsidRPr="00EE37D3">
        <w:t>Přál bych si, kdybychom nemuseli. Je do toho zapletený ne vlastní vinou. Znamená to, že jeho bratr měl s tím svinstvem co do činění. To se mu nebude líbit.</w:t>
      </w:r>
      <w:r w:rsidRPr="00EE37D3">
        <w:t>“</w:t>
      </w:r>
    </w:p>
    <w:p w:rsidR="008B51DE" w:rsidRDefault="00967FBE" w:rsidP="00A21DE9">
      <w:pPr>
        <w:pStyle w:val="Text"/>
      </w:pPr>
      <w:r w:rsidRPr="00EE37D3">
        <w:t>„</w:t>
      </w:r>
      <w:r w:rsidR="0093005C" w:rsidRPr="00EE37D3">
        <w:t>Nebude.</w:t>
      </w:r>
      <w:r w:rsidRPr="00EE37D3">
        <w:t>“</w:t>
      </w:r>
    </w:p>
    <w:p w:rsidR="00967FBE" w:rsidRDefault="008B51DE" w:rsidP="00A21DE9">
      <w:pPr>
        <w:pStyle w:val="Text"/>
      </w:pPr>
      <w:r>
        <w:br w:type="page"/>
      </w:r>
    </w:p>
    <w:p w:rsidR="003D71C8" w:rsidRDefault="003D71C8" w:rsidP="00436765">
      <w:pPr>
        <w:pStyle w:val="Nadpis1"/>
        <w:jc w:val="center"/>
      </w:pPr>
      <w:r>
        <w:t>11</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Brandese napadlo, že situace, v níž se nachází Shortell, se moc neliší od situace lékařů, kteří shromažďovali údaje o AIDS. Shortell řekl, že dosud na tuto nemoc zemřela stovka lidí </w:t>
      </w:r>
      <w:r w:rsidR="00967FBE" w:rsidRPr="00EE37D3">
        <w:t>–</w:t>
      </w:r>
      <w:r w:rsidRPr="00EE37D3">
        <w:t xml:space="preserve"> a toto číslo je jenom odhad. Jak všichni vědci vědí, virus vyvolávající AIDS se mohl vyskytovat celé roky a jeho oběti byly klasifikovány jako oběti zápalu plic, rakoviny jater nebo spousty dalších nemocí.</w:t>
      </w:r>
    </w:p>
    <w:p w:rsidR="00967FBE" w:rsidRPr="00EE37D3" w:rsidRDefault="0093005C" w:rsidP="00A21DE9">
      <w:pPr>
        <w:pStyle w:val="Text"/>
      </w:pPr>
      <w:r w:rsidRPr="00EE37D3">
        <w:t>Kolik lidí muselo na tuto zvláštní nemoc zemřít, než byla identifikována jako nové onemocnění? Shortell mohl pouze hádat a Brandes neviděl důvod, aby se ho na jeho odhad zeptal.</w:t>
      </w:r>
    </w:p>
    <w:p w:rsidR="00967FBE" w:rsidRPr="00EE37D3" w:rsidRDefault="0093005C" w:rsidP="00A21DE9">
      <w:pPr>
        <w:pStyle w:val="Text"/>
      </w:pPr>
      <w:r w:rsidRPr="00EE37D3">
        <w:t>Jenom málo nemocí dokáže zabít takovým způsobem, jako když se vypínač kontrolující životní funkce vypne, napadlo Brandese. Málo? Myslím na jednu</w:t>
      </w:r>
      <w:r w:rsidR="00967FBE" w:rsidRPr="00EE37D3">
        <w:t>…</w:t>
      </w:r>
    </w:p>
    <w:p w:rsidR="00967FBE" w:rsidRPr="00EE37D3" w:rsidRDefault="0093005C" w:rsidP="00A21DE9">
      <w:pPr>
        <w:pStyle w:val="Text"/>
      </w:pPr>
      <w:r w:rsidRPr="00EE37D3">
        <w:t>Budem</w:t>
      </w:r>
      <w:r w:rsidR="00967FBE" w:rsidRPr="00EE37D3">
        <w:t>e-l</w:t>
      </w:r>
      <w:r w:rsidRPr="00EE37D3">
        <w:t>i toto číslo považovat za správné, skoro stovka lidí zemřela. Byli prohlášeni za mrtvé, konzervováni, prohlédnuti nebo spáleni.</w:t>
      </w:r>
    </w:p>
    <w:p w:rsidR="00967FBE" w:rsidRPr="00EE37D3" w:rsidRDefault="0093005C" w:rsidP="00A21DE9">
      <w:pPr>
        <w:pStyle w:val="Text"/>
      </w:pPr>
      <w:r w:rsidRPr="00EE37D3">
        <w:t xml:space="preserve">Je jenom otázkou hodin, pomyslel si </w:t>
      </w:r>
      <w:r w:rsidR="00967FBE" w:rsidRPr="00EE37D3">
        <w:t>–</w:t>
      </w:r>
      <w:r w:rsidRPr="00EE37D3">
        <w:t xml:space="preserve"> nebo jednoho dne </w:t>
      </w:r>
      <w:r w:rsidR="00967FBE" w:rsidRPr="00EE37D3">
        <w:t>–</w:t>
      </w:r>
      <w:r w:rsidRPr="00EE37D3">
        <w:t xml:space="preserve"> než se do toho vloží úřady a začnou oddělovat těla obětí zatím neznámého zabijáka. Potom se rozpoutá hotové peklo.</w:t>
      </w:r>
    </w:p>
    <w:p w:rsidR="00967FBE" w:rsidRPr="00EE37D3" w:rsidRDefault="0093005C" w:rsidP="00A21DE9">
      <w:pPr>
        <w:pStyle w:val="Text"/>
      </w:pPr>
      <w:r w:rsidRPr="00EE37D3">
        <w:t>Sakra, co může člověka udusit, aniž by mu to vytěsnilo kyslík z krve?</w:t>
      </w:r>
    </w:p>
    <w:p w:rsidR="00967FBE" w:rsidRPr="00EE37D3" w:rsidRDefault="0093005C" w:rsidP="00A21DE9">
      <w:pPr>
        <w:pStyle w:val="Text"/>
      </w:pPr>
      <w:r w:rsidRPr="00EE37D3">
        <w:t>Elektrický šok. Ale co jiného?</w:t>
      </w:r>
    </w:p>
    <w:p w:rsidR="00967FBE" w:rsidRPr="00EE37D3" w:rsidRDefault="0093005C" w:rsidP="00A21DE9">
      <w:pPr>
        <w:pStyle w:val="Text"/>
      </w:pPr>
      <w:r w:rsidRPr="00EE37D3">
        <w:t>Je to bezvýchodná situace. Alespoň zatím. Bezvýchodná situace.</w:t>
      </w:r>
    </w:p>
    <w:p w:rsidR="00967FBE" w:rsidRPr="00EE37D3" w:rsidRDefault="0093005C" w:rsidP="00A21DE9">
      <w:pPr>
        <w:pStyle w:val="Text"/>
      </w:pPr>
      <w:r w:rsidRPr="00EE37D3">
        <w:t>Brandes jel pomalu k Wismerovu domu. Měl rád ten starý dům. Byl obrovský. Hodil se k učiteli na penzi asi tak, jako by se na velký plechový hrnec hodilo drobné mramorování. Ale Wismer k tomu domu patřil. Ačkoli využíval relativně malou část, Brandes si neuměl představit, že by žil v menším domě. Ta myšlenka ho pobavila, že se sám pro sebe zasmál. Raději přemýšlel o dřívějším Lyle a o svém starém učiteli než o pacientech, které dnes viděl v nemocnici.</w:t>
      </w:r>
    </w:p>
    <w:p w:rsidR="00967FBE" w:rsidRPr="00EE37D3" w:rsidRDefault="0093005C" w:rsidP="00A21DE9">
      <w:pPr>
        <w:pStyle w:val="Text"/>
      </w:pPr>
      <w:r w:rsidRPr="00EE37D3">
        <w:t>Těšil se na večeři s Wismerem. Byl zvědavý, jestli dostane odpovědi na některé své otázky. Jejich náhodné setkání v Tower</w:t>
      </w:r>
      <w:r w:rsidR="00967FBE" w:rsidRPr="00EE37D3">
        <w:t xml:space="preserve">u </w:t>
      </w:r>
      <w:r w:rsidR="00967FBE" w:rsidRPr="00EE37D3">
        <w:lastRenderedPageBreak/>
        <w:t>v</w:t>
      </w:r>
      <w:r w:rsidRPr="00EE37D3">
        <w:t>yvolávalo hned několik závažných otázek. Skoro automaticky se podíval do zpětného zrcátka. Ujistil se, že silnice za ním je prázdná, ale pořád si nebyl jistý, jestli ho to má uklidnit, nebo naopak vylekat. Znamená to, že lidé, kteří ho chtějí zastavit, tady nejsou. Taky to ale znamená, že tu není Kracke nebo jeho agenti.</w:t>
      </w:r>
    </w:p>
    <w:p w:rsidR="00967FBE" w:rsidRPr="00EE37D3" w:rsidRDefault="0093005C" w:rsidP="00A21DE9">
      <w:pPr>
        <w:pStyle w:val="Text"/>
      </w:pPr>
      <w:r w:rsidRPr="00EE37D3">
        <w:t>Když dojel k Wismerovu domu, zaparkoval a šel k zadnímu vchodu. Wismerovo auto nestálo na příjezdové cestě. Brandesovi se ulevilo, když zjistil, že dveře nejsou zamčené.</w:t>
      </w:r>
    </w:p>
    <w:p w:rsidR="00967FBE" w:rsidRPr="00EE37D3" w:rsidRDefault="0093005C" w:rsidP="00A21DE9">
      <w:pPr>
        <w:pStyle w:val="Text"/>
      </w:pPr>
      <w:r w:rsidRPr="00EE37D3">
        <w:t>Vešel dovnitř, prošel prostornou kuchyní, ve které stála masivní černá kamna. Nad pracovním stolem viselo otlučené hliníkové nádobí. Nevěděl, jestli Wismer vaří. Na přípravu ranních vajec na slanině mu pracovní stůl připadal zbytečně ve</w:t>
      </w:r>
      <w:r w:rsidR="00967FBE" w:rsidRPr="00EE37D3">
        <w:t>lk</w:t>
      </w:r>
      <w:r w:rsidRPr="00EE37D3">
        <w:t>ý.</w:t>
      </w:r>
    </w:p>
    <w:p w:rsidR="00967FBE" w:rsidRPr="00EE37D3" w:rsidRDefault="0093005C" w:rsidP="00A21DE9">
      <w:pPr>
        <w:pStyle w:val="Text"/>
      </w:pPr>
      <w:r w:rsidRPr="00EE37D3">
        <w:t>Pak přešel do obýváku. Jako v celém domě i tady byl strop tři metry vysoký. Místnosti dominoval mramorem obložený krb. Celou jednu stěnu zakrývala police s knihami.</w:t>
      </w:r>
    </w:p>
    <w:p w:rsidR="00967FBE" w:rsidRPr="00EE37D3" w:rsidRDefault="0093005C" w:rsidP="00A21DE9">
      <w:pPr>
        <w:pStyle w:val="Text"/>
      </w:pPr>
      <w:r w:rsidRPr="00EE37D3">
        <w:t xml:space="preserve">Přistoupil k Wismerovu dobře zásobenému baru a nalil si gin s tonikem. Rozhlédl se, zahlédl krásně polstrované křeslo, které přímo vybízelo k posezení. Sedl si tedy do něj, uvolnil se a doufal, že Wismer nepřijde moc pozdě. Jeho myšlenky ovládli </w:t>
      </w:r>
      <w:r w:rsidR="00967FBE" w:rsidRPr="00EE37D3">
        <w:t>„</w:t>
      </w:r>
      <w:r w:rsidRPr="00EE37D3">
        <w:t>lidé</w:t>
      </w:r>
      <w:r w:rsidR="00967FBE" w:rsidRPr="00EE37D3">
        <w:t>“</w:t>
      </w:r>
      <w:r w:rsidRPr="00EE37D3">
        <w:t>, kteří po něm jdou. Jeden nebo dva by mohli přijít týmiž dveřmi jako on, proklouznout kolem černých kamen a otlučených hrnců a tiše se vkrást do obýváku.</w:t>
      </w:r>
    </w:p>
    <w:p w:rsidR="00967FBE" w:rsidRPr="00EE37D3" w:rsidRDefault="0093005C" w:rsidP="00A21DE9">
      <w:pPr>
        <w:pStyle w:val="Text"/>
      </w:pPr>
      <w:r w:rsidRPr="00EE37D3">
        <w:t>Nemohl si pomoct, musel se otočit. Ale ve dveřích do kuchyně nikdo nebyl. Přemýšlel, jestli nemá zamknout zadní vchod. Pomyšlení, že je otevřeno a kdokoli může vejít, mu nahánělo strach.</w:t>
      </w:r>
    </w:p>
    <w:p w:rsidR="00967FBE" w:rsidRPr="00EE37D3" w:rsidRDefault="0093005C" w:rsidP="00A21DE9">
      <w:pPr>
        <w:pStyle w:val="Text"/>
      </w:pPr>
      <w:r w:rsidRPr="00EE37D3">
        <w:t>Nakonec kapituloval. Vstal, prošel kuchyní a zavřel dveře na závoru. Pak si dolil a vrátil se do křesla. Poprvé byl dneska sám a snažil se uvolnit se a přemýšlet. Místo toho vzpomínal.</w:t>
      </w:r>
    </w:p>
    <w:p w:rsidR="00967FBE" w:rsidRPr="00EE37D3" w:rsidRDefault="0093005C" w:rsidP="00A21DE9">
      <w:pPr>
        <w:pStyle w:val="Text"/>
      </w:pPr>
      <w:r w:rsidRPr="00EE37D3">
        <w:t xml:space="preserve">V myšlenkách se vrátil do malého hotelu, ve kterém bydlel v Tel Avivu. Bylo to jenom jeden blok od Středozemního moře a jen dva bloky od dalšího hotelu podobně velkého </w:t>
      </w:r>
      <w:r w:rsidR="00967FBE" w:rsidRPr="00EE37D3">
        <w:t>–</w:t>
      </w:r>
      <w:r w:rsidRPr="00EE37D3">
        <w:t xml:space="preserve"> nebo spíš od toho, co z něho zbylo.</w:t>
      </w:r>
    </w:p>
    <w:p w:rsidR="00967FBE" w:rsidRPr="00EE37D3" w:rsidRDefault="0093005C" w:rsidP="00A21DE9">
      <w:pPr>
        <w:pStyle w:val="Text"/>
      </w:pPr>
      <w:r w:rsidRPr="00EE37D3">
        <w:t xml:space="preserve">Dva týdny před jeho příjezdem na vědeckou konferenci, kam ho vyslala tajná služba, přistálo šest teroristů z Hnutí za osvobození Palestiny na úzkém pásu pobřeží s gumovým člunem. Vytáhli z něj </w:t>
      </w:r>
      <w:r w:rsidRPr="00EE37D3">
        <w:lastRenderedPageBreak/>
        <w:t>výbušniny, zbraně a jednoduchý raketomet a namířili ho na ten druhý hotel.</w:t>
      </w:r>
    </w:p>
    <w:p w:rsidR="00967FBE" w:rsidRPr="00EE37D3" w:rsidRDefault="0093005C" w:rsidP="00A21DE9">
      <w:pPr>
        <w:pStyle w:val="Text"/>
      </w:pPr>
      <w:r w:rsidRPr="00EE37D3">
        <w:t>Brandes se pokusil představit si kouř a plameny, které se musely vyvalit, když raketa zasáhla cíl.</w:t>
      </w:r>
    </w:p>
    <w:p w:rsidR="00967FBE" w:rsidRPr="00EE37D3" w:rsidRDefault="0093005C" w:rsidP="00A21DE9">
      <w:pPr>
        <w:pStyle w:val="Text"/>
      </w:pPr>
      <w:r w:rsidRPr="00EE37D3">
        <w:t>Čtyřicet tři lidí, někteří z nich byli Izraelci, ale většinou šlo o cizince, zemřelo. Když Brandes to místo uviděl, byla tam hromada sutin.</w:t>
      </w:r>
    </w:p>
    <w:p w:rsidR="00967FBE" w:rsidRPr="00EE37D3" w:rsidRDefault="0093005C" w:rsidP="00A21DE9">
      <w:pPr>
        <w:pStyle w:val="Text"/>
      </w:pPr>
      <w:r w:rsidRPr="00EE37D3">
        <w:t>Proto byly izraelské úřady v době, kdy Brandes do Tel Avivu přijel, silně nervózní. Připravili mu tehdy velice svérázné uvítání.</w:t>
      </w:r>
    </w:p>
    <w:p w:rsidR="00967FBE" w:rsidRPr="00EE37D3" w:rsidRDefault="0093005C" w:rsidP="00A21DE9">
      <w:pPr>
        <w:pStyle w:val="Text"/>
      </w:pPr>
      <w:r w:rsidRPr="00EE37D3">
        <w:t>Byl večer a Brandes se před večeří sprchoval. Najednou světla v pokoji zhasla. Otevřel dveře, když vtom uslyšel rychlé kroky. Ozvalo se hlasité cvakání. Trvalo mu několik sekund, než si uvědomil, že to byl zvuk uzávěrů zbraní. Začal se bát.</w:t>
      </w:r>
    </w:p>
    <w:p w:rsidR="00967FBE" w:rsidRPr="00EE37D3" w:rsidRDefault="0093005C" w:rsidP="00A21DE9">
      <w:pPr>
        <w:pStyle w:val="Text"/>
      </w:pPr>
      <w:r w:rsidRPr="00EE37D3">
        <w:t>Tma naštěstí netrvala dlouho. Světla se za několik sekund rozsvítila a Brandes měl před sebou bizarní obrázek.</w:t>
      </w:r>
    </w:p>
    <w:p w:rsidR="00967FBE" w:rsidRPr="00EE37D3" w:rsidRDefault="0093005C" w:rsidP="00A21DE9">
      <w:pPr>
        <w:pStyle w:val="Text"/>
      </w:pPr>
      <w:r w:rsidRPr="00EE37D3">
        <w:t>Čtyři izraelští vojáci, všichni až po zuby ozbrojení, stáli jen několik kroků od něj a zbraněmi mířili na rozcuchaného muže středního věku v županu a s mokrými vlasy. V pravé ruce držel fén. Ta zatracená věc vypadala jako pistole zvláštního, neznámého typu.</w:t>
      </w:r>
    </w:p>
    <w:p w:rsidR="00967FBE" w:rsidRPr="00EE37D3" w:rsidRDefault="0093005C" w:rsidP="00A21DE9">
      <w:pPr>
        <w:pStyle w:val="Text"/>
      </w:pPr>
      <w:r w:rsidRPr="00EE37D3">
        <w:t>Scéna měla všechny prvky komedie. Mokrý muž středního věku drží v šachu čtyři mladé, silné, trénované izraelské vojáky pomocí fénu.</w:t>
      </w:r>
    </w:p>
    <w:p w:rsidR="00967FBE" w:rsidRPr="00EE37D3" w:rsidRDefault="0093005C" w:rsidP="00A21DE9">
      <w:pPr>
        <w:pStyle w:val="Text"/>
      </w:pPr>
      <w:r w:rsidRPr="00EE37D3">
        <w:t>Důstojník, který mluvil anglicky, se podíval na vysoušeč vlasů a zakuckal se smíchy. Muž v županu se začal řehtat taky. Byl to smích, který přichází, jen když se člověk uvolní z napětí. Vojáci sklonili zbraně, otočili se a zmizeli.</w:t>
      </w:r>
    </w:p>
    <w:p w:rsidR="00967FBE" w:rsidRPr="00EE37D3" w:rsidRDefault="0093005C" w:rsidP="00A21DE9">
      <w:pPr>
        <w:pStyle w:val="Text"/>
      </w:pPr>
      <w:r w:rsidRPr="00EE37D3">
        <w:t>V té chvíli muž uviděl Brandese a rozpačitě se usmál.</w:t>
      </w:r>
    </w:p>
    <w:p w:rsidR="00967FBE" w:rsidRPr="00EE37D3" w:rsidRDefault="00967FBE" w:rsidP="00A21DE9">
      <w:pPr>
        <w:pStyle w:val="Text"/>
      </w:pPr>
      <w:r w:rsidRPr="00EE37D3">
        <w:t>„</w:t>
      </w:r>
      <w:r w:rsidR="0093005C" w:rsidRPr="00EE37D3">
        <w:t>Použil jsem transformátor,</w:t>
      </w:r>
      <w:r w:rsidRPr="00EE37D3">
        <w:t>“</w:t>
      </w:r>
      <w:r w:rsidR="0093005C" w:rsidRPr="00EE37D3">
        <w:t xml:space="preserve"> vysvětloval. </w:t>
      </w:r>
      <w:r w:rsidRPr="00EE37D3">
        <w:t>„</w:t>
      </w:r>
      <w:r w:rsidR="0093005C" w:rsidRPr="00EE37D3">
        <w:t>Začalo se z něj kouřit a obávám se, že jsem vyhodil pojistky. A potom</w:t>
      </w:r>
      <w:r w:rsidRPr="00EE37D3">
        <w:t>…</w:t>
      </w:r>
      <w:r w:rsidR="0093005C" w:rsidRPr="00EE37D3">
        <w:t>,</w:t>
      </w:r>
      <w:r w:rsidRPr="00EE37D3">
        <w:t>“</w:t>
      </w:r>
      <w:r w:rsidR="0093005C" w:rsidRPr="00EE37D3">
        <w:t xml:space="preserve"> ukázal na vzdalující se vojáky.</w:t>
      </w:r>
    </w:p>
    <w:p w:rsidR="00967FBE" w:rsidRPr="00EE37D3" w:rsidRDefault="00967FBE" w:rsidP="00A21DE9">
      <w:pPr>
        <w:pStyle w:val="Text"/>
      </w:pPr>
      <w:r w:rsidRPr="00EE37D3">
        <w:t>„</w:t>
      </w:r>
      <w:r w:rsidR="0093005C" w:rsidRPr="00EE37D3">
        <w:t>Stejně byste s tímhle neměl šanci,</w:t>
      </w:r>
      <w:r w:rsidRPr="00EE37D3">
        <w:t>“</w:t>
      </w:r>
      <w:r w:rsidR="0093005C" w:rsidRPr="00EE37D3">
        <w:t xml:space="preserve"> řekl Brandes a usmál se taky. Přistoupil k muži a představil se.</w:t>
      </w:r>
    </w:p>
    <w:p w:rsidR="00967FBE" w:rsidRPr="00EE37D3" w:rsidRDefault="0093005C" w:rsidP="00A21DE9">
      <w:pPr>
        <w:pStyle w:val="Text"/>
      </w:pPr>
      <w:r w:rsidRPr="00EE37D3">
        <w:t>Takhle se seznámil s Ernstem Hoecklem z NDR.</w:t>
      </w:r>
    </w:p>
    <w:p w:rsidR="00967FBE" w:rsidRPr="00EE37D3" w:rsidRDefault="0093005C" w:rsidP="00A21DE9">
      <w:pPr>
        <w:pStyle w:val="Text"/>
      </w:pPr>
      <w:r w:rsidRPr="00EE37D3">
        <w:t xml:space="preserve">Když vzpomínal na Hoeckla, jasně se mu vybavilo, jak ti muži natahovali kohoutky. Pak si vybavil lidi, kteří Ernsta zabili. Zároveň </w:t>
      </w:r>
      <w:r w:rsidRPr="00EE37D3">
        <w:lastRenderedPageBreak/>
        <w:t>si představoval, co tamti lidé asi zamýšlejí provést jemu. Jenom ho mátlo, že na jeho osobu nepodnikli žádný další útok.</w:t>
      </w:r>
    </w:p>
    <w:p w:rsidR="00967FBE" w:rsidRPr="00EE37D3" w:rsidRDefault="0093005C" w:rsidP="00A21DE9">
      <w:pPr>
        <w:pStyle w:val="Text"/>
      </w:pPr>
      <w:r w:rsidRPr="00EE37D3">
        <w:t xml:space="preserve">Museli vědět, že přijel do Lyle. Do </w:t>
      </w:r>
      <w:r w:rsidRPr="00EE37D3">
        <w:rPr>
          <w:i/>
        </w:rPr>
        <w:t xml:space="preserve">prdele, </w:t>
      </w:r>
      <w:r w:rsidRPr="00EE37D3">
        <w:t xml:space="preserve">zaklel v duchu, </w:t>
      </w:r>
      <w:r w:rsidRPr="00EE37D3">
        <w:rPr>
          <w:i/>
        </w:rPr>
        <w:t xml:space="preserve">když mě našli uprostřed mlhavé noci víc než třicet kilometrů od pobřeží, jistě vědí, že jsem tady. </w:t>
      </w:r>
      <w:r w:rsidRPr="00EE37D3">
        <w:t>Možná že dostali nové rozkazy. Možná. Ale s tím nemůže počítat. Nikdy. Musel si neustále opakovat, ž</w:t>
      </w:r>
      <w:r w:rsidR="00967FBE" w:rsidRPr="00EE37D3">
        <w:t>e j</w:t>
      </w:r>
      <w:r w:rsidRPr="00EE37D3">
        <w:t>e v nebezpečí. Musel doufat, že se tady v pravou chvíli objeví Kracke.</w:t>
      </w:r>
    </w:p>
    <w:p w:rsidR="00967FBE" w:rsidRPr="00EE37D3" w:rsidRDefault="0093005C" w:rsidP="00A21DE9">
      <w:pPr>
        <w:pStyle w:val="Text"/>
      </w:pPr>
      <w:r w:rsidRPr="00EE37D3">
        <w:t xml:space="preserve">Podíval se na hodinky. Půl sedmé. Připadalo mu, jako kdyby byla půlnoc </w:t>
      </w:r>
      <w:r w:rsidR="00967FBE" w:rsidRPr="00EE37D3">
        <w:t>–</w:t>
      </w:r>
      <w:r w:rsidRPr="00EE37D3">
        <w:t xml:space="preserve"> před třemi dny. Dneska určitě bude spát bez problémů.</w:t>
      </w:r>
    </w:p>
    <w:p w:rsidR="00967FBE" w:rsidRPr="00EE37D3" w:rsidRDefault="0093005C" w:rsidP="00A21DE9">
      <w:pPr>
        <w:pStyle w:val="Text"/>
      </w:pPr>
      <w:r w:rsidRPr="00EE37D3">
        <w:t>Z kuchyně se ozvalo nějaké štrachání. To je Gerry Wismer, kdo jiný, uklidňoval se, ale stejně měl divný pocit kolem žaludku. Tiše vstal a byl připravený utéct, kdyby bylo třeba.</w:t>
      </w:r>
    </w:p>
    <w:p w:rsidR="00967FBE" w:rsidRPr="00EE37D3" w:rsidRDefault="00967FBE" w:rsidP="00A21DE9">
      <w:pPr>
        <w:pStyle w:val="Text"/>
      </w:pPr>
      <w:r w:rsidRPr="00EE37D3">
        <w:t>„</w:t>
      </w:r>
      <w:r w:rsidR="0093005C" w:rsidRPr="00EE37D3">
        <w:t>Alexi, kde jsi?</w:t>
      </w:r>
      <w:r w:rsidRPr="00EE37D3">
        <w:t>“</w:t>
      </w:r>
    </w:p>
    <w:p w:rsidR="00967FBE" w:rsidRPr="00EE37D3" w:rsidRDefault="0093005C" w:rsidP="00A21DE9">
      <w:pPr>
        <w:pStyle w:val="Text"/>
      </w:pPr>
      <w:r w:rsidRPr="00EE37D3">
        <w:t>Byl to Wismer.</w:t>
      </w:r>
    </w:p>
    <w:p w:rsidR="00967FBE" w:rsidRPr="00EE37D3" w:rsidRDefault="00967FBE" w:rsidP="00A21DE9">
      <w:pPr>
        <w:pStyle w:val="Text"/>
      </w:pPr>
      <w:r w:rsidRPr="00EE37D3">
        <w:t>„</w:t>
      </w:r>
      <w:r w:rsidR="0093005C" w:rsidRPr="00EE37D3">
        <w:t>Tady. Zkouším obsah tvého baru.</w:t>
      </w:r>
      <w:r w:rsidRPr="00EE37D3">
        <w:t>“</w:t>
      </w:r>
    </w:p>
    <w:p w:rsidR="00967FBE" w:rsidRPr="00EE37D3" w:rsidRDefault="00967FBE" w:rsidP="00A21DE9">
      <w:pPr>
        <w:pStyle w:val="Text"/>
      </w:pPr>
      <w:r w:rsidRPr="00EE37D3">
        <w:t>„</w:t>
      </w:r>
      <w:r w:rsidR="0093005C" w:rsidRPr="00EE37D3">
        <w:t>Taky mi dej vzorek. Divokýho krocana a sodu.</w:t>
      </w:r>
      <w:r w:rsidRPr="00EE37D3">
        <w:t>“</w:t>
      </w:r>
    </w:p>
    <w:p w:rsidR="00967FBE" w:rsidRPr="00EE37D3" w:rsidRDefault="0093005C" w:rsidP="00A21DE9">
      <w:pPr>
        <w:pStyle w:val="Text"/>
      </w:pPr>
      <w:r w:rsidRPr="00EE37D3">
        <w:t>Brandes přešel k baru, nalil Wismerovi a sobě dolil. Wismer vešel dovnitř, rychle zamířil ke křeslu, ze kterého Brandes vstal, a sedl si.</w:t>
      </w:r>
    </w:p>
    <w:p w:rsidR="00967FBE" w:rsidRPr="00EE37D3" w:rsidRDefault="00967FBE" w:rsidP="00A21DE9">
      <w:pPr>
        <w:pStyle w:val="Text"/>
      </w:pPr>
      <w:r w:rsidRPr="00EE37D3">
        <w:t>„</w:t>
      </w:r>
      <w:r w:rsidR="0093005C" w:rsidRPr="00EE37D3">
        <w:t>Přesně jak jsem předpokládal,</w:t>
      </w:r>
      <w:r w:rsidRPr="00EE37D3">
        <w:t>“</w:t>
      </w:r>
      <w:r w:rsidR="0093005C" w:rsidRPr="00EE37D3">
        <w:t xml:space="preserve"> řekl. </w:t>
      </w:r>
      <w:r w:rsidRPr="00EE37D3">
        <w:t>„</w:t>
      </w:r>
      <w:r w:rsidR="0093005C" w:rsidRPr="00EE37D3">
        <w:t>Krásné, teplé křesílko. Když tady nejsem, každý se usadí do toho křesla.</w:t>
      </w:r>
      <w:r w:rsidRPr="00EE37D3">
        <w:t>“</w:t>
      </w:r>
    </w:p>
    <w:p w:rsidR="00967FBE" w:rsidRPr="00EE37D3" w:rsidRDefault="0093005C" w:rsidP="00A21DE9">
      <w:pPr>
        <w:pStyle w:val="Text"/>
      </w:pPr>
      <w:r w:rsidRPr="00EE37D3">
        <w:t>Brandes se usmál a podal Wismerovi sklenku. Voda, která se srazila na jejím povrchu, ukápla na koberec. Sedl si na vedlejší pohovku.</w:t>
      </w:r>
    </w:p>
    <w:p w:rsidR="00967FBE" w:rsidRPr="00EE37D3" w:rsidRDefault="00967FBE" w:rsidP="00A21DE9">
      <w:pPr>
        <w:pStyle w:val="Text"/>
      </w:pPr>
      <w:r w:rsidRPr="00EE37D3">
        <w:t>„</w:t>
      </w:r>
      <w:r w:rsidR="0093005C" w:rsidRPr="00EE37D3">
        <w:t>Jak jsi strávil den?</w:t>
      </w:r>
      <w:r w:rsidRPr="00EE37D3">
        <w:t>“</w:t>
      </w:r>
      <w:r w:rsidR="0093005C" w:rsidRPr="00EE37D3">
        <w:t xml:space="preserve"> zeptal se Wismer.</w:t>
      </w:r>
    </w:p>
    <w:p w:rsidR="00967FBE" w:rsidRPr="00EE37D3" w:rsidRDefault="00967FBE" w:rsidP="00A21DE9">
      <w:pPr>
        <w:pStyle w:val="Text"/>
      </w:pPr>
      <w:r w:rsidRPr="00EE37D3">
        <w:t>„</w:t>
      </w:r>
      <w:r w:rsidR="0093005C" w:rsidRPr="00EE37D3">
        <w:t>Rychle.</w:t>
      </w:r>
      <w:r w:rsidRPr="00EE37D3">
        <w:t>“</w:t>
      </w:r>
    </w:p>
    <w:p w:rsidR="00967FBE" w:rsidRPr="00EE37D3" w:rsidRDefault="0093005C" w:rsidP="00A21DE9">
      <w:pPr>
        <w:pStyle w:val="Text"/>
      </w:pPr>
      <w:r w:rsidRPr="00EE37D3">
        <w:t>Wismer zavrčel.</w:t>
      </w:r>
    </w:p>
    <w:p w:rsidR="00967FBE" w:rsidRPr="00EE37D3" w:rsidRDefault="00967FBE" w:rsidP="00A21DE9">
      <w:pPr>
        <w:pStyle w:val="Text"/>
      </w:pPr>
      <w:r w:rsidRPr="00EE37D3">
        <w:t>„</w:t>
      </w:r>
      <w:r w:rsidR="0093005C" w:rsidRPr="00EE37D3">
        <w:t>Setkal jsem se s naším plukovníkem a taky s Jonathanem Sho</w:t>
      </w:r>
      <w:r w:rsidRPr="00EE37D3">
        <w:t>rt</w:t>
      </w:r>
      <w:r w:rsidR="0093005C" w:rsidRPr="00EE37D3">
        <w:t>ellem.</w:t>
      </w:r>
      <w:r w:rsidRPr="00EE37D3">
        <w:t>“</w:t>
      </w:r>
    </w:p>
    <w:p w:rsidR="00967FBE" w:rsidRPr="00EE37D3" w:rsidRDefault="00967FBE" w:rsidP="00A21DE9">
      <w:pPr>
        <w:pStyle w:val="Text"/>
      </w:pPr>
      <w:r w:rsidRPr="00EE37D3">
        <w:t>„</w:t>
      </w:r>
      <w:r w:rsidR="0093005C" w:rsidRPr="00EE37D3">
        <w:t>Co si myslíš o Jonovi?</w:t>
      </w:r>
      <w:r w:rsidRPr="00EE37D3">
        <w:t>“</w:t>
      </w:r>
    </w:p>
    <w:p w:rsidR="00967FBE" w:rsidRPr="00EE37D3" w:rsidRDefault="00967FBE" w:rsidP="00A21DE9">
      <w:pPr>
        <w:pStyle w:val="Text"/>
      </w:pPr>
      <w:r w:rsidRPr="00EE37D3">
        <w:t>„</w:t>
      </w:r>
      <w:r w:rsidR="0093005C" w:rsidRPr="00EE37D3">
        <w:t>Zdá se mi, že je na svém místě, a myslím, že kdyby nebyl v takovém průšvihu, byl by to velice přátelský člověk.</w:t>
      </w:r>
      <w:r w:rsidRPr="00EE37D3">
        <w:t>“</w:t>
      </w:r>
    </w:p>
    <w:p w:rsidR="00967FBE" w:rsidRPr="00EE37D3" w:rsidRDefault="00967FBE" w:rsidP="00A21DE9">
      <w:pPr>
        <w:pStyle w:val="Text"/>
      </w:pPr>
      <w:r w:rsidRPr="00EE37D3">
        <w:t>„</w:t>
      </w:r>
      <w:r w:rsidR="0093005C" w:rsidRPr="00EE37D3">
        <w:t>To jo. Je to dobrý člověk. Byl jsi v laboratoři?</w:t>
      </w:r>
      <w:r w:rsidRPr="00EE37D3">
        <w:t>“</w:t>
      </w:r>
    </w:p>
    <w:p w:rsidR="00967FBE" w:rsidRPr="00EE37D3" w:rsidRDefault="00967FBE" w:rsidP="00A21DE9">
      <w:pPr>
        <w:pStyle w:val="Text"/>
      </w:pPr>
      <w:r w:rsidRPr="00EE37D3">
        <w:t>„</w:t>
      </w:r>
      <w:r w:rsidR="0093005C" w:rsidRPr="00EE37D3">
        <w:t xml:space="preserve">Ne. Bylo moc pozdě a měl jsem za sebou pekelný den. Teď si přeju jediné </w:t>
      </w:r>
      <w:r w:rsidRPr="00EE37D3">
        <w:t>–</w:t>
      </w:r>
      <w:r w:rsidR="0093005C" w:rsidRPr="00EE37D3">
        <w:t xml:space="preserve"> dát si něco k jídlu a pořádně si odpočinout. A trochu se </w:t>
      </w:r>
      <w:r w:rsidR="0093005C" w:rsidRPr="00EE37D3">
        <w:lastRenderedPageBreak/>
        <w:t>vyspat. Do laboratoře půjdu zítra ráno a možná zajedu do nemocnice a podívám se na patologii.</w:t>
      </w:r>
      <w:r w:rsidRPr="00EE37D3">
        <w:t>“</w:t>
      </w:r>
    </w:p>
    <w:p w:rsidR="00967FBE" w:rsidRPr="00EE37D3" w:rsidRDefault="0093005C" w:rsidP="00A21DE9">
      <w:pPr>
        <w:pStyle w:val="Text"/>
      </w:pPr>
      <w:r w:rsidRPr="00EE37D3">
        <w:t>Wismer přikývl a zhluboka se napil.</w:t>
      </w:r>
    </w:p>
    <w:p w:rsidR="00967FBE" w:rsidRPr="00EE37D3" w:rsidRDefault="00967FBE" w:rsidP="00A21DE9">
      <w:pPr>
        <w:pStyle w:val="Text"/>
      </w:pPr>
      <w:r w:rsidRPr="00EE37D3">
        <w:t>„</w:t>
      </w:r>
      <w:r w:rsidR="0093005C" w:rsidRPr="00EE37D3">
        <w:t>To já jsem do laboratoře zašel,</w:t>
      </w:r>
      <w:r w:rsidRPr="00EE37D3">
        <w:t>“</w:t>
      </w:r>
      <w:r w:rsidR="0093005C" w:rsidRPr="00EE37D3">
        <w:t xml:space="preserve"> řekl.</w:t>
      </w:r>
    </w:p>
    <w:p w:rsidR="00967FBE" w:rsidRPr="00EE37D3" w:rsidRDefault="0093005C" w:rsidP="00A21DE9">
      <w:pPr>
        <w:pStyle w:val="Text"/>
      </w:pPr>
      <w:r w:rsidRPr="00EE37D3">
        <w:t xml:space="preserve">Brandes zvedl obočí. </w:t>
      </w:r>
      <w:r w:rsidR="00967FBE" w:rsidRPr="00EE37D3">
        <w:t>„</w:t>
      </w:r>
      <w:r w:rsidRPr="00EE37D3">
        <w:t>Vyšetřuješ na vlastní pěst?</w:t>
      </w:r>
      <w:r w:rsidR="00967FBE" w:rsidRPr="00EE37D3">
        <w:t>“</w:t>
      </w:r>
    </w:p>
    <w:p w:rsidR="00967FBE" w:rsidRPr="00EE37D3" w:rsidRDefault="00967FBE" w:rsidP="00A21DE9">
      <w:pPr>
        <w:pStyle w:val="Text"/>
      </w:pPr>
      <w:r w:rsidRPr="00EE37D3">
        <w:t>„</w:t>
      </w:r>
      <w:r w:rsidR="0093005C" w:rsidRPr="00EE37D3">
        <w:t>Taky se mě to týká. Kromě toho jsem si nemyslel, že tam pojedeš. A kdybych tam našel něco důležitého, večer bych ti to řekl.</w:t>
      </w:r>
      <w:r w:rsidRPr="00EE37D3">
        <w:t>“</w:t>
      </w:r>
    </w:p>
    <w:p w:rsidR="00967FBE" w:rsidRPr="00EE37D3" w:rsidRDefault="00967FBE" w:rsidP="00A21DE9">
      <w:pPr>
        <w:pStyle w:val="Text"/>
      </w:pPr>
      <w:r w:rsidRPr="00EE37D3">
        <w:t>„</w:t>
      </w:r>
      <w:r w:rsidR="0093005C" w:rsidRPr="00EE37D3">
        <w:t>Jak to tam vypadá?</w:t>
      </w:r>
      <w:r w:rsidRPr="00EE37D3">
        <w:t>“</w:t>
      </w:r>
    </w:p>
    <w:p w:rsidR="00967FBE" w:rsidRPr="00EE37D3" w:rsidRDefault="00967FBE" w:rsidP="00A21DE9">
      <w:pPr>
        <w:pStyle w:val="Text"/>
      </w:pPr>
      <w:r w:rsidRPr="00EE37D3">
        <w:t>„</w:t>
      </w:r>
      <w:r w:rsidR="0093005C" w:rsidRPr="00EE37D3">
        <w:t>Pracují na tom. Technici si hrají s vejci, připravují inkubátory a prohledávají spousty papírů. Jeden člověk z CVN prohledal Peterovy papíry. Pochybuju, že tam něco našel. Taky si nejsem jistý, že by to poznali, kdyby něco důležitého našli.</w:t>
      </w:r>
      <w:r w:rsidRPr="00EE37D3">
        <w:t>“</w:t>
      </w:r>
    </w:p>
    <w:p w:rsidR="00967FBE" w:rsidRPr="00EE37D3" w:rsidRDefault="00967FBE" w:rsidP="00A21DE9">
      <w:pPr>
        <w:pStyle w:val="Text"/>
      </w:pPr>
      <w:r w:rsidRPr="00EE37D3">
        <w:t>„</w:t>
      </w:r>
      <w:r w:rsidR="0093005C" w:rsidRPr="00EE37D3">
        <w:t>To je taky hlavní důvod, proč jsem tady, aspoň myslím,</w:t>
      </w:r>
      <w:r w:rsidRPr="00EE37D3">
        <w:t>“</w:t>
      </w:r>
      <w:r w:rsidR="0093005C" w:rsidRPr="00EE37D3">
        <w:t xml:space="preserve"> prohlásil Brandes. </w:t>
      </w:r>
      <w:r w:rsidRPr="00EE37D3">
        <w:t>„</w:t>
      </w:r>
      <w:r w:rsidR="0093005C" w:rsidRPr="00EE37D3">
        <w:t>Možná objevím v Peterových věcech něco, čeho by si nikdo jiný nevšiml.</w:t>
      </w:r>
      <w:r w:rsidRPr="00EE37D3">
        <w:t>“</w:t>
      </w:r>
    </w:p>
    <w:p w:rsidR="00967FBE" w:rsidRPr="00EE37D3" w:rsidRDefault="0093005C" w:rsidP="00A21DE9">
      <w:pPr>
        <w:pStyle w:val="Text"/>
      </w:pPr>
      <w:r w:rsidRPr="00EE37D3">
        <w:t xml:space="preserve">Wismer přikývl. </w:t>
      </w:r>
      <w:r w:rsidR="00967FBE" w:rsidRPr="00EE37D3">
        <w:t>„</w:t>
      </w:r>
      <w:r w:rsidRPr="00EE37D3">
        <w:t>Kdy zajedeš za otcem?</w:t>
      </w:r>
      <w:r w:rsidR="00967FBE" w:rsidRPr="00EE37D3">
        <w:t>“</w:t>
      </w:r>
      <w:r w:rsidRPr="00EE37D3">
        <w:t xml:space="preserve"> zeptal se.</w:t>
      </w:r>
    </w:p>
    <w:p w:rsidR="00967FBE" w:rsidRPr="00EE37D3" w:rsidRDefault="0093005C" w:rsidP="00A21DE9">
      <w:pPr>
        <w:pStyle w:val="Text"/>
      </w:pPr>
      <w:r w:rsidRPr="00EE37D3">
        <w:t xml:space="preserve">Brandes se díval do sklenky a točil se zbytkem ledové kostky. </w:t>
      </w:r>
      <w:r w:rsidR="00967FBE" w:rsidRPr="00EE37D3">
        <w:t>„</w:t>
      </w:r>
      <w:r w:rsidRPr="00EE37D3">
        <w:t>Ještě nevím. Ale budu muset, jestli v laboratoři nic nenajdu. Pořád mám naději, ne?</w:t>
      </w:r>
      <w:r w:rsidR="00967FBE" w:rsidRPr="00EE37D3">
        <w:t>“</w:t>
      </w:r>
    </w:p>
    <w:p w:rsidR="00967FBE" w:rsidRPr="00EE37D3" w:rsidRDefault="00967FBE" w:rsidP="00A21DE9">
      <w:pPr>
        <w:pStyle w:val="Text"/>
      </w:pPr>
      <w:r w:rsidRPr="00EE37D3">
        <w:t>„</w:t>
      </w:r>
      <w:r w:rsidR="0093005C" w:rsidRPr="00EE37D3">
        <w:t>Alexi, i když v laboratoři něco najdeš, měl bys za ním z</w:t>
      </w:r>
      <w:r w:rsidRPr="00EE37D3">
        <w:t>aj</w:t>
      </w:r>
      <w:r w:rsidR="0093005C" w:rsidRPr="00EE37D3">
        <w:t>et.</w:t>
      </w:r>
      <w:r w:rsidRPr="00EE37D3">
        <w:t>“</w:t>
      </w:r>
    </w:p>
    <w:p w:rsidR="00967FBE" w:rsidRPr="00EE37D3" w:rsidRDefault="00967FBE" w:rsidP="00A21DE9">
      <w:pPr>
        <w:pStyle w:val="Text"/>
      </w:pPr>
      <w:r w:rsidRPr="00EE37D3">
        <w:t>„</w:t>
      </w:r>
      <w:r w:rsidR="0093005C" w:rsidRPr="00EE37D3">
        <w:t>Nemyslím, že potřebuje mé vyjádření soustrasti kvůli Pet</w:t>
      </w:r>
      <w:r w:rsidRPr="00EE37D3">
        <w:t>er</w:t>
      </w:r>
      <w:r w:rsidR="0093005C" w:rsidRPr="00EE37D3">
        <w:t>ovi.</w:t>
      </w:r>
      <w:r w:rsidRPr="00EE37D3">
        <w:t>“</w:t>
      </w:r>
    </w:p>
    <w:p w:rsidR="00967FBE" w:rsidRPr="00EE37D3" w:rsidRDefault="00967FBE" w:rsidP="00A21DE9">
      <w:pPr>
        <w:pStyle w:val="Text"/>
      </w:pPr>
      <w:r w:rsidRPr="00EE37D3">
        <w:t>„</w:t>
      </w:r>
      <w:r w:rsidR="0093005C" w:rsidRPr="00EE37D3">
        <w:t>Uvidíme. Teď se půjdem najíst.</w:t>
      </w:r>
      <w:r w:rsidRPr="00EE37D3">
        <w:t>“</w:t>
      </w:r>
    </w:p>
    <w:p w:rsidR="00967FBE" w:rsidRPr="00EE37D3" w:rsidRDefault="0093005C" w:rsidP="00A21DE9">
      <w:pPr>
        <w:pStyle w:val="Text"/>
      </w:pPr>
      <w:r w:rsidRPr="00EE37D3">
        <w:t>Brandes to uvítal. Vzal Wismerovu prázdnou sklenku, dopil svou a odešel k baru. Obě vypláchl a postavil je dnem vzhůru na utěrku přehozenou přes pult.</w:t>
      </w:r>
    </w:p>
    <w:p w:rsidR="00967FBE" w:rsidRPr="00EE37D3" w:rsidRDefault="00967FBE" w:rsidP="00A21DE9">
      <w:pPr>
        <w:pStyle w:val="Text"/>
      </w:pPr>
      <w:r w:rsidRPr="00EE37D3">
        <w:t>„</w:t>
      </w:r>
      <w:r w:rsidR="0093005C" w:rsidRPr="00EE37D3">
        <w:t>Ty bys byl dobrá hospodyňka,</w:t>
      </w:r>
      <w:r w:rsidRPr="00EE37D3">
        <w:t>“</w:t>
      </w:r>
      <w:r w:rsidR="0093005C" w:rsidRPr="00EE37D3">
        <w:t xml:space="preserve"> pochválil ho Wismer.</w:t>
      </w:r>
    </w:p>
    <w:p w:rsidR="00967FBE" w:rsidRPr="00EE37D3" w:rsidRDefault="00967FBE" w:rsidP="00A21DE9">
      <w:pPr>
        <w:pStyle w:val="Text"/>
      </w:pPr>
      <w:r w:rsidRPr="00EE37D3">
        <w:t>„</w:t>
      </w:r>
      <w:r w:rsidR="0093005C" w:rsidRPr="00EE37D3">
        <w:t>Kdo žije na lodi, musí být.</w:t>
      </w:r>
      <w:r w:rsidRPr="00EE37D3">
        <w:t>“</w:t>
      </w:r>
    </w:p>
    <w:p w:rsidR="00967FBE" w:rsidRPr="00EE37D3" w:rsidRDefault="0093005C" w:rsidP="00A21DE9">
      <w:pPr>
        <w:pStyle w:val="Text"/>
      </w:pPr>
      <w:r w:rsidRPr="00EE37D3">
        <w:t>Vyšli ven a nastoupili do Brandesova auta. Parkoviště před letištěm bylo úplně zaplněné, ale většina lidí přijela jen na večeři. Když vešli do chodby, přistálo malé letadlo. Vystoupili tři cestující a rychle prošli úzkým terminálem. Brandes žádného z nich neznal. Věděl, že venku jsou vojáci, kteří zapisují příje</w:t>
      </w:r>
      <w:r w:rsidR="00967FBE" w:rsidRPr="00EE37D3">
        <w:t>zd</w:t>
      </w:r>
      <w:r w:rsidRPr="00EE37D3">
        <w:t>y.</w:t>
      </w:r>
    </w:p>
    <w:p w:rsidR="00967FBE" w:rsidRPr="00EE37D3" w:rsidRDefault="0093005C" w:rsidP="00A21DE9">
      <w:pPr>
        <w:pStyle w:val="Text"/>
      </w:pPr>
      <w:r w:rsidRPr="00EE37D3">
        <w:t xml:space="preserve">Letadlo se skoro okamžitě rozjelo, otočilo se po větru a za několik sekund opustilo ranvej a zamířilo k další zastávce. </w:t>
      </w:r>
      <w:r w:rsidR="00967FBE" w:rsidRPr="00EE37D3">
        <w:t>„</w:t>
      </w:r>
      <w:r w:rsidRPr="00EE37D3">
        <w:t>Nikdo nenastoupil,</w:t>
      </w:r>
      <w:r w:rsidR="00967FBE" w:rsidRPr="00EE37D3">
        <w:t>“</w:t>
      </w:r>
      <w:r w:rsidRPr="00EE37D3">
        <w:t xml:space="preserve"> poznamenal Wismer. </w:t>
      </w:r>
      <w:r w:rsidR="00967FBE" w:rsidRPr="00EE37D3">
        <w:t>„</w:t>
      </w:r>
      <w:r w:rsidRPr="00EE37D3">
        <w:t>Nikdo neodjel.</w:t>
      </w:r>
      <w:r w:rsidR="00967FBE" w:rsidRPr="00EE37D3">
        <w:t>“</w:t>
      </w:r>
    </w:p>
    <w:p w:rsidR="00967FBE" w:rsidRPr="00EE37D3" w:rsidRDefault="00967FBE" w:rsidP="00A21DE9">
      <w:pPr>
        <w:pStyle w:val="Text"/>
      </w:pPr>
      <w:r w:rsidRPr="00EE37D3">
        <w:t>„</w:t>
      </w:r>
      <w:r w:rsidR="0093005C" w:rsidRPr="00EE37D3">
        <w:t>A co?</w:t>
      </w:r>
      <w:r w:rsidRPr="00EE37D3">
        <w:t>“</w:t>
      </w:r>
    </w:p>
    <w:p w:rsidR="00967FBE" w:rsidRPr="00EE37D3" w:rsidRDefault="00967FBE" w:rsidP="00A21DE9">
      <w:pPr>
        <w:pStyle w:val="Text"/>
      </w:pPr>
      <w:r w:rsidRPr="00EE37D3">
        <w:lastRenderedPageBreak/>
        <w:t>„</w:t>
      </w:r>
      <w:r w:rsidR="0093005C" w:rsidRPr="00EE37D3">
        <w:t>Ani nevím. Jenom jsem to tak plácl.</w:t>
      </w:r>
      <w:r w:rsidRPr="00EE37D3">
        <w:t>“</w:t>
      </w:r>
    </w:p>
    <w:p w:rsidR="00967FBE" w:rsidRPr="00EE37D3" w:rsidRDefault="0093005C" w:rsidP="00A21DE9">
      <w:pPr>
        <w:pStyle w:val="Text"/>
      </w:pPr>
      <w:r w:rsidRPr="00EE37D3">
        <w:t>Restaurace byla skoro stejná, jak si ji Brandes pamatoval. Jenom byla útulnější, než čekal.</w:t>
      </w:r>
    </w:p>
    <w:p w:rsidR="00967FBE" w:rsidRPr="00EE37D3" w:rsidRDefault="00967FBE" w:rsidP="00A21DE9">
      <w:pPr>
        <w:pStyle w:val="Text"/>
      </w:pPr>
      <w:r w:rsidRPr="00EE37D3">
        <w:t>„</w:t>
      </w:r>
      <w:r w:rsidR="0093005C" w:rsidRPr="00EE37D3">
        <w:t>Vidíš?</w:t>
      </w:r>
      <w:r w:rsidRPr="00EE37D3">
        <w:t>“</w:t>
      </w:r>
      <w:r w:rsidR="0093005C" w:rsidRPr="00EE37D3">
        <w:t xml:space="preserve"> zeptal se Wismer, jako by četl jeho myšlenky. </w:t>
      </w:r>
      <w:r w:rsidRPr="00EE37D3">
        <w:t>„</w:t>
      </w:r>
      <w:r w:rsidR="0093005C" w:rsidRPr="00EE37D3">
        <w:t>Život jde úplně normálně dál.</w:t>
      </w:r>
      <w:r w:rsidRPr="00EE37D3">
        <w:t>“</w:t>
      </w:r>
      <w:r w:rsidR="0093005C" w:rsidRPr="00EE37D3">
        <w:t xml:space="preserve"> Tahle schopnost číst cizí myšlenky byla Brandesovi nepříjemná. Nechali se od servírky středního věku dovést ke stolu, odkud měli výhled na ranvej. Brandes pochyboval, že tam něco uvidí.</w:t>
      </w:r>
    </w:p>
    <w:p w:rsidR="00967FBE" w:rsidRPr="00EE37D3" w:rsidRDefault="00967FBE" w:rsidP="00A21DE9">
      <w:pPr>
        <w:pStyle w:val="Text"/>
      </w:pPr>
      <w:r w:rsidRPr="00EE37D3">
        <w:t>„</w:t>
      </w:r>
      <w:r w:rsidR="0093005C" w:rsidRPr="00EE37D3">
        <w:t>Přejete si něco k pití?</w:t>
      </w:r>
      <w:r w:rsidRPr="00EE37D3">
        <w:t>“</w:t>
      </w:r>
      <w:r w:rsidR="0093005C" w:rsidRPr="00EE37D3">
        <w:t xml:space="preserve"> zeptala se číšnice.</w:t>
      </w:r>
    </w:p>
    <w:p w:rsidR="00967FBE" w:rsidRPr="00EE37D3" w:rsidRDefault="0093005C" w:rsidP="00A21DE9">
      <w:pPr>
        <w:pStyle w:val="Text"/>
      </w:pPr>
      <w:r w:rsidRPr="00EE37D3">
        <w:t>Brandes ani na vteřinu nezaváhal. Jenom mu bleskla hlavou otázka, jestli Wismer nasadí odmítavý výraz, ale ten si objednal skoro okamžitě.</w:t>
      </w:r>
    </w:p>
    <w:p w:rsidR="00967FBE" w:rsidRPr="00EE37D3" w:rsidRDefault="00967FBE" w:rsidP="00A21DE9">
      <w:pPr>
        <w:pStyle w:val="Text"/>
      </w:pPr>
      <w:r w:rsidRPr="00EE37D3">
        <w:t>„</w:t>
      </w:r>
      <w:r w:rsidR="0093005C" w:rsidRPr="00EE37D3">
        <w:t>Manhattan,</w:t>
      </w:r>
      <w:r w:rsidRPr="00EE37D3">
        <w:t>“</w:t>
      </w:r>
      <w:r w:rsidR="0093005C" w:rsidRPr="00EE37D3">
        <w:t xml:space="preserve"> poručil si Brandes.</w:t>
      </w:r>
    </w:p>
    <w:p w:rsidR="00967FBE" w:rsidRPr="00EE37D3" w:rsidRDefault="00967FBE" w:rsidP="00A21DE9">
      <w:pPr>
        <w:pStyle w:val="Text"/>
      </w:pPr>
      <w:r w:rsidRPr="00EE37D3">
        <w:t>„</w:t>
      </w:r>
      <w:r w:rsidR="0093005C" w:rsidRPr="00EE37D3">
        <w:t>Dewar</w:t>
      </w:r>
      <w:r w:rsidRPr="00EE37D3">
        <w:t>’</w:t>
      </w:r>
      <w:r w:rsidR="0093005C" w:rsidRPr="00EE37D3">
        <w:t>s se sodou.</w:t>
      </w:r>
      <w:r w:rsidRPr="00EE37D3">
        <w:t>“</w:t>
      </w:r>
    </w:p>
    <w:p w:rsidR="00967FBE" w:rsidRPr="00EE37D3" w:rsidRDefault="0093005C" w:rsidP="00A21DE9">
      <w:pPr>
        <w:pStyle w:val="Text"/>
      </w:pPr>
      <w:r w:rsidRPr="00EE37D3">
        <w:t>Brandes otevřel jídelní lístek. Většinou tam nabízeli plody moře, což nebylo jeho oblíbené jídlo. Rozhodl se pro francouzskou cibulovou omáčku a hovězí kabob s kousky filé a rýží. Wismer si vybral kuře po francouzsku.</w:t>
      </w:r>
    </w:p>
    <w:p w:rsidR="00967FBE" w:rsidRPr="00EE37D3" w:rsidRDefault="00967FBE" w:rsidP="00A21DE9">
      <w:pPr>
        <w:pStyle w:val="Text"/>
      </w:pPr>
      <w:r w:rsidRPr="00EE37D3">
        <w:t>„</w:t>
      </w:r>
      <w:r w:rsidR="0093005C" w:rsidRPr="00EE37D3">
        <w:t>Přejete si chleba?</w:t>
      </w:r>
      <w:r w:rsidRPr="00EE37D3">
        <w:t>“</w:t>
      </w:r>
      <w:r w:rsidR="0093005C" w:rsidRPr="00EE37D3">
        <w:t xml:space="preserve"> zeptala se číšnice. </w:t>
      </w:r>
      <w:r w:rsidRPr="00EE37D3">
        <w:t>„</w:t>
      </w:r>
      <w:r w:rsidR="0093005C" w:rsidRPr="00EE37D3">
        <w:t>Máme domácí. Černý žitný a žitné a kokosové vdolečky.</w:t>
      </w:r>
      <w:r w:rsidRPr="00EE37D3">
        <w:t>“</w:t>
      </w:r>
    </w:p>
    <w:p w:rsidR="00967FBE" w:rsidRPr="00EE37D3" w:rsidRDefault="0093005C" w:rsidP="00A21DE9">
      <w:pPr>
        <w:pStyle w:val="Text"/>
      </w:pPr>
      <w:r w:rsidRPr="00EE37D3">
        <w:t>Oba si vybrali žitný chléb a číšnice opatrně oddělila kleštěmi několik plátků a položila jim je na talíře.</w:t>
      </w:r>
    </w:p>
    <w:p w:rsidR="00967FBE" w:rsidRPr="00EE37D3" w:rsidRDefault="00967FBE" w:rsidP="00A21DE9">
      <w:pPr>
        <w:pStyle w:val="Text"/>
      </w:pPr>
      <w:r w:rsidRPr="00EE37D3">
        <w:t>„</w:t>
      </w:r>
      <w:r w:rsidR="0093005C" w:rsidRPr="00EE37D3">
        <w:t>Pánové,</w:t>
      </w:r>
      <w:r w:rsidRPr="00EE37D3">
        <w:t>“</w:t>
      </w:r>
      <w:r w:rsidR="0093005C" w:rsidRPr="00EE37D3">
        <w:t xml:space="preserve"> vybídla je pak, </w:t>
      </w:r>
      <w:r w:rsidRPr="00EE37D3">
        <w:t>„</w:t>
      </w:r>
      <w:r w:rsidR="0093005C" w:rsidRPr="00EE37D3">
        <w:t>zajděte si taky k našemu salátovému baru.</w:t>
      </w:r>
      <w:r w:rsidRPr="00EE37D3">
        <w:t>“</w:t>
      </w:r>
    </w:p>
    <w:p w:rsidR="00967FBE" w:rsidRPr="00EE37D3" w:rsidRDefault="0093005C" w:rsidP="00A21DE9">
      <w:pPr>
        <w:pStyle w:val="Text"/>
      </w:pPr>
      <w:r w:rsidRPr="00EE37D3">
        <w:t>Brandes na to málem zapomněl. Salátový bar letištní restaurace byl tou největší atrakcí. Nikde jinde takový bar neviděl.</w:t>
      </w:r>
    </w:p>
    <w:p w:rsidR="00967FBE" w:rsidRPr="00EE37D3" w:rsidRDefault="0093005C" w:rsidP="00A21DE9">
      <w:pPr>
        <w:pStyle w:val="Text"/>
      </w:pPr>
      <w:r w:rsidRPr="00EE37D3">
        <w:t>Odtrhl malý kousek teplého chleba, namazal si ho máslem a začal jíst. Měl velký hlad.</w:t>
      </w:r>
    </w:p>
    <w:p w:rsidR="00967FBE" w:rsidRPr="00EE37D3" w:rsidRDefault="00967FBE" w:rsidP="00A21DE9">
      <w:pPr>
        <w:pStyle w:val="Text"/>
      </w:pPr>
      <w:r w:rsidRPr="00EE37D3">
        <w:t>„</w:t>
      </w:r>
      <w:r w:rsidR="0093005C" w:rsidRPr="00EE37D3">
        <w:t>Dáš si salát?</w:t>
      </w:r>
      <w:r w:rsidRPr="00EE37D3">
        <w:t>“</w:t>
      </w:r>
      <w:r w:rsidR="0093005C" w:rsidRPr="00EE37D3">
        <w:t xml:space="preserve"> zeptal se Wismera.</w:t>
      </w:r>
    </w:p>
    <w:p w:rsidR="00967FBE" w:rsidRPr="00EE37D3" w:rsidRDefault="0093005C" w:rsidP="00A21DE9">
      <w:pPr>
        <w:pStyle w:val="Text"/>
      </w:pPr>
      <w:r w:rsidRPr="00EE37D3">
        <w:t>Ten přikývl a oba vstali. Když nic jiného, salátový bar se rozhodně zlepšil. Měli tady velký výběr teplého i studeného masa, sýrů, garnátů a krabího masa jako přílohy k hlávkovému salátu a další zelenině.</w:t>
      </w:r>
    </w:p>
    <w:p w:rsidR="00967FBE" w:rsidRPr="00EE37D3" w:rsidRDefault="0093005C" w:rsidP="00A21DE9">
      <w:pPr>
        <w:pStyle w:val="Text"/>
      </w:pPr>
      <w:r w:rsidRPr="00EE37D3">
        <w:t>Brandes si naložil na talíř a nechal si prostor pro místní specialitu, kterou si dobře pamatoval, a to pro výborné pečené fazole.</w:t>
      </w:r>
    </w:p>
    <w:p w:rsidR="00967FBE" w:rsidRPr="00EE37D3" w:rsidRDefault="0093005C" w:rsidP="00A21DE9">
      <w:pPr>
        <w:pStyle w:val="Text"/>
      </w:pPr>
      <w:r w:rsidRPr="00EE37D3">
        <w:lastRenderedPageBreak/>
        <w:t>Wismerovi se evidentně nechtělo hovořit o současných problémech. Místo toho začal vzpomínat.</w:t>
      </w:r>
    </w:p>
    <w:p w:rsidR="00967FBE" w:rsidRPr="00EE37D3" w:rsidRDefault="00967FBE" w:rsidP="00A21DE9">
      <w:pPr>
        <w:pStyle w:val="Text"/>
      </w:pPr>
      <w:r w:rsidRPr="00EE37D3">
        <w:t>„</w:t>
      </w:r>
      <w:r w:rsidR="0093005C" w:rsidRPr="00EE37D3">
        <w:t>Pamatuješ si, jak jsi vyhodil do povětří můj dřez?</w:t>
      </w:r>
      <w:r w:rsidRPr="00EE37D3">
        <w:t>“</w:t>
      </w:r>
    </w:p>
    <w:p w:rsidR="00967FBE" w:rsidRPr="00EE37D3" w:rsidRDefault="0093005C" w:rsidP="00A21DE9">
      <w:pPr>
        <w:pStyle w:val="Text"/>
      </w:pPr>
      <w:r w:rsidRPr="00EE37D3">
        <w:t xml:space="preserve">Brandes se usmál: </w:t>
      </w:r>
      <w:r w:rsidR="00967FBE" w:rsidRPr="00EE37D3">
        <w:t>„</w:t>
      </w:r>
      <w:r w:rsidR="001A4A62">
        <w:t>Kdy to</w:t>
      </w:r>
      <w:r w:rsidRPr="00EE37D3">
        <w:t xml:space="preserve"> bylo?</w:t>
      </w:r>
      <w:r w:rsidR="00967FBE" w:rsidRPr="00EE37D3">
        <w:t>“</w:t>
      </w:r>
    </w:p>
    <w:p w:rsidR="00967FBE" w:rsidRPr="00EE37D3" w:rsidRDefault="0093005C" w:rsidP="00A21DE9">
      <w:pPr>
        <w:pStyle w:val="Text"/>
      </w:pPr>
      <w:r w:rsidRPr="00EE37D3">
        <w:t>Oba se rozesmáli.</w:t>
      </w:r>
    </w:p>
    <w:p w:rsidR="00967FBE" w:rsidRPr="00EE37D3" w:rsidRDefault="0093005C" w:rsidP="00A21DE9">
      <w:pPr>
        <w:pStyle w:val="Text"/>
      </w:pPr>
      <w:r w:rsidRPr="00EE37D3">
        <w:t>Když dojedli předkrm, podíval se Wismer Brandesovi přes rameno. Jednou z mála nevýhod této restaurace, bylo, že měla dva vchody. Brandes se posadil tak, aby viděl na chodbu. Pozorně sledoval Wismerův obličej, ale ten se netvářil nijak vylekaně.</w:t>
      </w:r>
    </w:p>
    <w:p w:rsidR="00967FBE" w:rsidRPr="00EE37D3" w:rsidRDefault="00967FBE" w:rsidP="00A21DE9">
      <w:pPr>
        <w:pStyle w:val="Text"/>
      </w:pPr>
      <w:r w:rsidRPr="00EE37D3">
        <w:t>„</w:t>
      </w:r>
      <w:r w:rsidR="0093005C" w:rsidRPr="00EE37D3">
        <w:t>Vypadá to, že bychom se mohli dovědět nějaké novinky z nemocnice,</w:t>
      </w:r>
      <w:r w:rsidRPr="00EE37D3">
        <w:t>“</w:t>
      </w:r>
      <w:r w:rsidR="0093005C" w:rsidRPr="00EE37D3">
        <w:t xml:space="preserve"> řekl Brandesovi. </w:t>
      </w:r>
      <w:r w:rsidRPr="00EE37D3">
        <w:t>„</w:t>
      </w:r>
      <w:r w:rsidR="0093005C" w:rsidRPr="00EE37D3">
        <w:t>Zdá se, že tahle krize přinesla našemu místnímu doktorovi aspoň něco pozitivního.</w:t>
      </w:r>
      <w:r w:rsidRPr="00EE37D3">
        <w:t>“</w:t>
      </w:r>
      <w:r w:rsidR="0093005C" w:rsidRPr="00EE37D3">
        <w:t xml:space="preserve"> Zasmál se.</w:t>
      </w:r>
    </w:p>
    <w:p w:rsidR="00967FBE" w:rsidRPr="00EE37D3" w:rsidRDefault="0093005C" w:rsidP="00A21DE9">
      <w:pPr>
        <w:pStyle w:val="Text"/>
      </w:pPr>
      <w:r w:rsidRPr="00EE37D3">
        <w:t>Brandes se otočil a připadalo mu, že večeře pro něj skončila.</w:t>
      </w:r>
    </w:p>
    <w:p w:rsidR="00967FBE" w:rsidRPr="00EE37D3" w:rsidRDefault="0093005C" w:rsidP="00A21DE9">
      <w:pPr>
        <w:pStyle w:val="Text"/>
      </w:pPr>
      <w:r w:rsidRPr="00EE37D3">
        <w:t xml:space="preserve">Ani v nejmenším nebyl připravený na to, co spatřil. Jeho oči krátce spočinuly na Shortellovi </w:t>
      </w:r>
      <w:r w:rsidR="00967FBE" w:rsidRPr="00EE37D3">
        <w:t>–</w:t>
      </w:r>
      <w:r w:rsidRPr="00EE37D3">
        <w:t xml:space="preserve"> velmi krátce. Potom zůstal civět, naprosto zkoprnělý, na přitažlivou blondýnu, která přišla s ním.</w:t>
      </w:r>
    </w:p>
    <w:p w:rsidR="00967FBE" w:rsidRPr="00EE37D3" w:rsidRDefault="0093005C" w:rsidP="00A21DE9">
      <w:pPr>
        <w:pStyle w:val="Text"/>
      </w:pPr>
      <w:r w:rsidRPr="00EE37D3">
        <w:t xml:space="preserve">Wismer okamžitě vycítil, že je Brandes vyvedený z míry. </w:t>
      </w:r>
      <w:r w:rsidR="00967FBE" w:rsidRPr="00EE37D3">
        <w:t>„</w:t>
      </w:r>
      <w:r w:rsidRPr="00EE37D3">
        <w:t>Co je, Alexi?</w:t>
      </w:r>
      <w:r w:rsidR="00967FBE" w:rsidRPr="00EE37D3">
        <w:t>“</w:t>
      </w:r>
    </w:p>
    <w:p w:rsidR="00967FBE" w:rsidRPr="00EE37D3" w:rsidRDefault="00967FBE" w:rsidP="00A21DE9">
      <w:pPr>
        <w:pStyle w:val="Text"/>
      </w:pPr>
      <w:r w:rsidRPr="00EE37D3">
        <w:t>„</w:t>
      </w:r>
      <w:r w:rsidR="0093005C" w:rsidRPr="00EE37D3">
        <w:t>Pojďme odtud, Gerry. Hned.</w:t>
      </w:r>
      <w:r w:rsidRPr="00EE37D3">
        <w:t>“</w:t>
      </w:r>
    </w:p>
    <w:p w:rsidR="00967FBE" w:rsidRPr="00EE37D3" w:rsidRDefault="00967FBE" w:rsidP="00A21DE9">
      <w:pPr>
        <w:pStyle w:val="Text"/>
      </w:pPr>
      <w:r w:rsidRPr="00EE37D3">
        <w:t>„</w:t>
      </w:r>
      <w:r w:rsidR="0093005C" w:rsidRPr="00EE37D3">
        <w:t>Nemůžeme. Jonathan si nás všiml. Doufám, že nás představí.</w:t>
      </w:r>
      <w:r w:rsidRPr="00EE37D3">
        <w:t>“</w:t>
      </w:r>
    </w:p>
    <w:p w:rsidR="00967FBE" w:rsidRPr="00EE37D3" w:rsidRDefault="0093005C" w:rsidP="00A21DE9">
      <w:pPr>
        <w:pStyle w:val="Text"/>
      </w:pPr>
      <w:r w:rsidRPr="00EE37D3">
        <w:t>To je přesně to, co teď potřebuju, pomyslel si Brandes. Cynthia ho zatím nezaregistrovala, Byl si tím jistý. Přestal na ni zírat a rychle se odvrátil. Vnitřnosti se mu svíraly. Sakra!</w:t>
      </w:r>
    </w:p>
    <w:p w:rsidR="00967FBE" w:rsidRPr="00EE37D3" w:rsidRDefault="0093005C" w:rsidP="00A21DE9">
      <w:pPr>
        <w:pStyle w:val="Text"/>
      </w:pPr>
      <w:r w:rsidRPr="00EE37D3">
        <w:t xml:space="preserve">Situace byla už tak dost komplikovaná. Peter zemřel. Lidé v jeho rodném městě umírají. Někdo se ho pokusil zabít. Allenberg zahrál na tu správnou strunu. </w:t>
      </w:r>
      <w:r w:rsidRPr="00EE37D3">
        <w:rPr>
          <w:i/>
        </w:rPr>
        <w:t>Tohle nepotřebuju.</w:t>
      </w:r>
    </w:p>
    <w:p w:rsidR="00967FBE" w:rsidRPr="00EE37D3" w:rsidRDefault="0093005C" w:rsidP="00A21DE9">
      <w:pPr>
        <w:pStyle w:val="Text"/>
      </w:pPr>
      <w:r w:rsidRPr="00EE37D3">
        <w:t>Vzápětí už Shortell a Cynthia stanuli u jejich stolu. Brandese stálo veliké úsilí, aby zvedl hlavu. Cynthia se sice tvářila přátelsky, ale věděl, že je to proto, že byla v šoku. Zažívala trauma, nepochybně velice podobné tomu, které prožíval Brandes.</w:t>
      </w:r>
    </w:p>
    <w:p w:rsidR="00967FBE" w:rsidRPr="00EE37D3" w:rsidRDefault="00967FBE" w:rsidP="00A21DE9">
      <w:pPr>
        <w:pStyle w:val="Text"/>
      </w:pPr>
      <w:r w:rsidRPr="00EE37D3">
        <w:t>„</w:t>
      </w:r>
      <w:r w:rsidR="0093005C" w:rsidRPr="00EE37D3">
        <w:t>Ahoj,</w:t>
      </w:r>
      <w:r w:rsidRPr="00EE37D3">
        <w:t>“</w:t>
      </w:r>
      <w:r w:rsidR="0093005C" w:rsidRPr="00EE37D3">
        <w:t xml:space="preserve"> řekl Shortell. </w:t>
      </w:r>
      <w:r w:rsidRPr="00EE37D3">
        <w:t>„</w:t>
      </w:r>
      <w:r w:rsidR="0093005C" w:rsidRPr="00EE37D3">
        <w:t>Jsem rád, že vás můžu seznámit s doktorkou Cynthií Ellisovou. To je Gerry Wismer a tohle doktor Alex Brandes.</w:t>
      </w:r>
      <w:r w:rsidRPr="00EE37D3">
        <w:t>“</w:t>
      </w:r>
    </w:p>
    <w:p w:rsidR="00967FBE" w:rsidRPr="00EE37D3" w:rsidRDefault="0093005C" w:rsidP="00A21DE9">
      <w:pPr>
        <w:pStyle w:val="Text"/>
      </w:pPr>
      <w:r w:rsidRPr="00EE37D3">
        <w:t xml:space="preserve">Wismer vstal. Brandes se o to pokusil taky. </w:t>
      </w:r>
      <w:r w:rsidR="00967FBE" w:rsidRPr="00EE37D3">
        <w:t>„</w:t>
      </w:r>
      <w:r w:rsidRPr="00EE37D3">
        <w:t>Moc mě těší,</w:t>
      </w:r>
      <w:r w:rsidR="00967FBE" w:rsidRPr="00EE37D3">
        <w:t>“</w:t>
      </w:r>
      <w:r w:rsidRPr="00EE37D3">
        <w:t xml:space="preserve"> řekl Wismer a okamžitě se podíval na Brandese.</w:t>
      </w:r>
    </w:p>
    <w:p w:rsidR="00967FBE" w:rsidRPr="00EE37D3" w:rsidRDefault="00967FBE" w:rsidP="00A21DE9">
      <w:pPr>
        <w:pStyle w:val="Text"/>
      </w:pPr>
      <w:r w:rsidRPr="00EE37D3">
        <w:lastRenderedPageBreak/>
        <w:t>„</w:t>
      </w:r>
      <w:r w:rsidR="0093005C" w:rsidRPr="00EE37D3">
        <w:t>Doktorka Ellisová a já jsme se už setkali,</w:t>
      </w:r>
      <w:r w:rsidRPr="00EE37D3">
        <w:t>“</w:t>
      </w:r>
      <w:r w:rsidR="0093005C" w:rsidRPr="00EE37D3">
        <w:t xml:space="preserve"> bylo všechno, co ze sebe dostal. To je pěkně hloupá poznámka, pomyslel si. </w:t>
      </w:r>
      <w:r w:rsidR="0093005C" w:rsidRPr="00EE37D3">
        <w:rPr>
          <w:i/>
        </w:rPr>
        <w:t>Setkali jsme se. Bože, jak jsme se setkali!</w:t>
      </w:r>
    </w:p>
    <w:p w:rsidR="00967FBE" w:rsidRPr="00EE37D3" w:rsidRDefault="0093005C" w:rsidP="00A21DE9">
      <w:pPr>
        <w:pStyle w:val="Text"/>
      </w:pPr>
      <w:r w:rsidRPr="00EE37D3">
        <w:t>Ani Cynthia nevypadala, že by ji celá situace těšila.</w:t>
      </w:r>
    </w:p>
    <w:p w:rsidR="00967FBE" w:rsidRPr="00EE37D3" w:rsidRDefault="00967FBE" w:rsidP="00A21DE9">
      <w:pPr>
        <w:pStyle w:val="Text"/>
      </w:pPr>
      <w:r w:rsidRPr="00EE37D3">
        <w:t>„</w:t>
      </w:r>
      <w:r w:rsidR="0093005C" w:rsidRPr="00EE37D3">
        <w:t>Vy jste spolu dřív pracovali?</w:t>
      </w:r>
      <w:r w:rsidRPr="00EE37D3">
        <w:t>“</w:t>
      </w:r>
    </w:p>
    <w:p w:rsidR="00967FBE" w:rsidRPr="00EE37D3" w:rsidRDefault="00967FBE" w:rsidP="00A21DE9">
      <w:pPr>
        <w:pStyle w:val="Text"/>
      </w:pPr>
      <w:r w:rsidRPr="00EE37D3">
        <w:t>„</w:t>
      </w:r>
      <w:r w:rsidR="0093005C" w:rsidRPr="00EE37D3">
        <w:t>Občas,</w:t>
      </w:r>
      <w:r w:rsidRPr="00EE37D3">
        <w:t>“</w:t>
      </w:r>
      <w:r w:rsidR="0093005C" w:rsidRPr="00EE37D3">
        <w:t xml:space="preserve"> odpověděla. Její hlas se nezměnil. Nic na ní se nezměnilo, napadlo ho.</w:t>
      </w:r>
    </w:p>
    <w:p w:rsidR="00967FBE" w:rsidRPr="008B51DE" w:rsidRDefault="00967FBE" w:rsidP="008B51DE">
      <w:pPr>
        <w:pStyle w:val="Text"/>
      </w:pPr>
      <w:r w:rsidRPr="00EE37D3">
        <w:t>„</w:t>
      </w:r>
      <w:r w:rsidR="0093005C" w:rsidRPr="00EE37D3">
        <w:t>Hádám, že problémy, které tady máme, by pro lidi s vaším zaměstnáním nemusely být cizí,</w:t>
      </w:r>
      <w:r w:rsidRPr="00EE37D3">
        <w:t>“</w:t>
      </w:r>
      <w:r w:rsidR="0093005C" w:rsidRPr="00EE37D3">
        <w:t xml:space="preserve"> poznamenal Shortell. Brandese napadlo, že si </w:t>
      </w:r>
      <w:r w:rsidRPr="00EE37D3">
        <w:t>–</w:t>
      </w:r>
      <w:r w:rsidR="0093005C" w:rsidRPr="00EE37D3">
        <w:t xml:space="preserve"> na rozdíl od Wismera </w:t>
      </w:r>
      <w:r w:rsidRPr="00EE37D3">
        <w:t>–</w:t>
      </w:r>
      <w:r w:rsidR="0093005C" w:rsidRPr="00EE37D3">
        <w:t xml:space="preserve"> zřejmě nevšiml napětí, které mezi nimi panovalo. </w:t>
      </w:r>
      <w:r w:rsidRPr="00EE37D3">
        <w:t>„</w:t>
      </w:r>
      <w:r w:rsidR="0093005C" w:rsidRPr="00EE37D3">
        <w:t>Vidím, že už jste skoro po večeři,</w:t>
      </w:r>
      <w:r w:rsidRPr="00EE37D3">
        <w:t>“</w:t>
      </w:r>
      <w:r w:rsidR="0093005C" w:rsidRPr="00EE37D3">
        <w:t xml:space="preserve"> ukázal na stůl, </w:t>
      </w:r>
      <w:r w:rsidRPr="00EE37D3">
        <w:t>„</w:t>
      </w:r>
      <w:r w:rsidR="0093005C" w:rsidRPr="00EE37D3">
        <w:t>ale možná bychom se s vámi mohli před večeří napít.</w:t>
      </w:r>
      <w:r w:rsidRPr="00EE37D3">
        <w:t>“</w:t>
      </w:r>
    </w:p>
    <w:p w:rsidR="00967FBE" w:rsidRPr="00EE37D3" w:rsidRDefault="0093005C" w:rsidP="00A21DE9">
      <w:pPr>
        <w:pStyle w:val="Text"/>
      </w:pPr>
      <w:r w:rsidRPr="00EE37D3">
        <w:t xml:space="preserve">Brandes nevěděl, co na to říct. Cynthii taky nic nenapadlo. Zachránil je Wismer. </w:t>
      </w:r>
      <w:r w:rsidRPr="00EE37D3">
        <w:rPr>
          <w:i/>
        </w:rPr>
        <w:t>Díky, profesore.</w:t>
      </w:r>
    </w:p>
    <w:p w:rsidR="00967FBE" w:rsidRPr="00EE37D3" w:rsidRDefault="00967FBE" w:rsidP="00A21DE9">
      <w:pPr>
        <w:pStyle w:val="Text"/>
      </w:pPr>
      <w:r w:rsidRPr="00EE37D3">
        <w:t>„</w:t>
      </w:r>
      <w:r w:rsidR="0093005C" w:rsidRPr="00EE37D3">
        <w:t>Myslím, že už raději půjdeme,</w:t>
      </w:r>
      <w:r w:rsidRPr="00EE37D3">
        <w:t>“</w:t>
      </w:r>
      <w:r w:rsidR="0093005C" w:rsidRPr="00EE37D3">
        <w:t xml:space="preserve"> řekl. </w:t>
      </w:r>
      <w:r w:rsidRPr="00EE37D3">
        <w:t>„</w:t>
      </w:r>
      <w:r w:rsidR="0093005C" w:rsidRPr="00EE37D3">
        <w:t>Alex měl pekelný den. Těším se, že vás zase uvidím,</w:t>
      </w:r>
      <w:r w:rsidRPr="00EE37D3">
        <w:t>“</w:t>
      </w:r>
      <w:r w:rsidR="0093005C" w:rsidRPr="00EE37D3">
        <w:t xml:space="preserve"> řekl Cynthii a mrkl na ni. </w:t>
      </w:r>
      <w:r w:rsidRPr="00EE37D3">
        <w:t>„</w:t>
      </w:r>
      <w:r w:rsidR="0093005C" w:rsidRPr="00EE37D3">
        <w:t>Jste rozhodně to nejlepší, co po dlouhé době v Lyle máme.</w:t>
      </w:r>
      <w:r w:rsidRPr="00EE37D3">
        <w:t>“</w:t>
      </w:r>
    </w:p>
    <w:p w:rsidR="00967FBE" w:rsidRPr="00EE37D3" w:rsidRDefault="0093005C" w:rsidP="00A21DE9">
      <w:pPr>
        <w:pStyle w:val="Text"/>
      </w:pPr>
      <w:r w:rsidRPr="00EE37D3">
        <w:t xml:space="preserve">Cynthia se slabě usmála, ale nic neřekla. Brandes vstal a oběma kývl na pozdrav. Možná jeho oči spočinuly na Cynthii o něco déle, než by bylo vhodné </w:t>
      </w:r>
      <w:r w:rsidR="00967FBE" w:rsidRPr="00EE37D3">
        <w:t>–</w:t>
      </w:r>
      <w:r w:rsidRPr="00EE37D3">
        <w:t xml:space="preserve"> nevěděl </w:t>
      </w:r>
      <w:r w:rsidR="00967FBE" w:rsidRPr="00EE37D3">
        <w:t>–</w:t>
      </w:r>
      <w:r w:rsidRPr="00EE37D3">
        <w:t xml:space="preserve"> ale měl pocit, že Shortell si začíná uvědomovat, že se děje něco, čemu nerozumí.</w:t>
      </w:r>
    </w:p>
    <w:p w:rsidR="00967FBE" w:rsidRPr="00EE37D3" w:rsidRDefault="00967FBE" w:rsidP="00A21DE9">
      <w:pPr>
        <w:pStyle w:val="Text"/>
      </w:pPr>
      <w:r w:rsidRPr="00EE37D3">
        <w:t>„</w:t>
      </w:r>
      <w:r w:rsidR="0093005C" w:rsidRPr="00EE37D3">
        <w:t>Nejspíš se u vás zastavím zítra ráno,</w:t>
      </w:r>
      <w:r w:rsidRPr="00EE37D3">
        <w:t>“</w:t>
      </w:r>
      <w:r w:rsidR="0093005C" w:rsidRPr="00EE37D3">
        <w:t xml:space="preserve"> řekl Brandes Shortell</w:t>
      </w:r>
      <w:r w:rsidRPr="00EE37D3">
        <w:t>ov</w:t>
      </w:r>
      <w:r w:rsidR="0093005C" w:rsidRPr="00EE37D3">
        <w:t>i.</w:t>
      </w:r>
    </w:p>
    <w:p w:rsidR="00967FBE" w:rsidRPr="00EE37D3" w:rsidRDefault="0093005C" w:rsidP="00A21DE9">
      <w:pPr>
        <w:pStyle w:val="Text"/>
      </w:pPr>
      <w:r w:rsidRPr="00EE37D3">
        <w:t>Ten přikývl.</w:t>
      </w:r>
    </w:p>
    <w:p w:rsidR="00967FBE" w:rsidRPr="00EE37D3" w:rsidRDefault="0093005C" w:rsidP="00A21DE9">
      <w:pPr>
        <w:pStyle w:val="Text"/>
      </w:pPr>
      <w:r w:rsidRPr="00EE37D3">
        <w:t>Wismer a Brandes se chystali odejít. Brandes sebral ze stolu účet. Chtěl najít číšnici a rychle zaplatit. Wismer to zřejmě pochopil.</w:t>
      </w:r>
    </w:p>
    <w:p w:rsidR="00967FBE" w:rsidRPr="00EE37D3" w:rsidRDefault="0093005C" w:rsidP="00A21DE9">
      <w:pPr>
        <w:pStyle w:val="Text"/>
      </w:pPr>
      <w:r w:rsidRPr="00EE37D3">
        <w:t>Celou zpáteční cestu k Wismerovi mlčeli.</w:t>
      </w:r>
    </w:p>
    <w:p w:rsidR="00967FBE" w:rsidRPr="00EE37D3" w:rsidRDefault="0093005C" w:rsidP="00A21DE9">
      <w:pPr>
        <w:pStyle w:val="Text"/>
      </w:pPr>
      <w:r w:rsidRPr="00EE37D3">
        <w:t>Wismer odemkl zadní vchod a oba vešli. Brandes ani neměl potřebu prohledat dům. Opravdu se v té chvíli nestaral o to, jestli na něj uvnitř čeká někdo, kdo ho chce zabít.</w:t>
      </w:r>
    </w:p>
    <w:p w:rsidR="00967FBE" w:rsidRPr="00EE37D3" w:rsidRDefault="0093005C" w:rsidP="00A21DE9">
      <w:pPr>
        <w:pStyle w:val="Text"/>
      </w:pPr>
      <w:r w:rsidRPr="00EE37D3">
        <w:t>Po pěti letech potká Cynthii!</w:t>
      </w:r>
    </w:p>
    <w:p w:rsidR="00967FBE" w:rsidRPr="00EE37D3" w:rsidRDefault="0093005C" w:rsidP="00A21DE9">
      <w:pPr>
        <w:pStyle w:val="Text"/>
      </w:pPr>
      <w:r w:rsidRPr="00EE37D3">
        <w:t>Wismer na nic nečekal, přistoupil k baru, nalil dvě pořádné porce koňaku a jednu podal Brandesovi. Několik minut bylo ticho.</w:t>
      </w:r>
    </w:p>
    <w:p w:rsidR="00967FBE" w:rsidRPr="00EE37D3" w:rsidRDefault="00967FBE" w:rsidP="00A21DE9">
      <w:pPr>
        <w:pStyle w:val="Text"/>
      </w:pPr>
      <w:r w:rsidRPr="00EE37D3">
        <w:t>„</w:t>
      </w:r>
      <w:r w:rsidR="0093005C" w:rsidRPr="00EE37D3">
        <w:t>Alexi, nebudou z toho komplikace?</w:t>
      </w:r>
      <w:r w:rsidRPr="00EE37D3">
        <w:t>“</w:t>
      </w:r>
      <w:r w:rsidR="0093005C" w:rsidRPr="00EE37D3">
        <w:t xml:space="preserve"> zeptal se nakonec Wismer.</w:t>
      </w:r>
    </w:p>
    <w:p w:rsidR="00967FBE" w:rsidRPr="00EE37D3" w:rsidRDefault="00967FBE" w:rsidP="00A21DE9">
      <w:pPr>
        <w:pStyle w:val="Text"/>
      </w:pPr>
      <w:r w:rsidRPr="00EE37D3">
        <w:t>„</w:t>
      </w:r>
      <w:r w:rsidR="0093005C" w:rsidRPr="00EE37D3">
        <w:t>Ne,</w:t>
      </w:r>
      <w:r w:rsidRPr="00EE37D3">
        <w:t>“</w:t>
      </w:r>
      <w:r w:rsidR="0093005C" w:rsidRPr="00EE37D3">
        <w:t xml:space="preserve"> odpověděl mu.</w:t>
      </w:r>
    </w:p>
    <w:p w:rsidR="00967FBE" w:rsidRPr="00EE37D3" w:rsidRDefault="00967FBE" w:rsidP="00A21DE9">
      <w:pPr>
        <w:pStyle w:val="Text"/>
      </w:pPr>
      <w:r w:rsidRPr="00EE37D3">
        <w:lastRenderedPageBreak/>
        <w:t>„</w:t>
      </w:r>
      <w:r w:rsidR="0093005C" w:rsidRPr="00EE37D3">
        <w:t xml:space="preserve">Předpokládám, že ji znáš. Myslíš, že </w:t>
      </w:r>
      <w:r w:rsidRPr="00EE37D3">
        <w:t>teď</w:t>
      </w:r>
      <w:r w:rsidR="0093005C" w:rsidRPr="00EE37D3">
        <w:t xml:space="preserve"> není vhodná doba ptát se na takové věci? Nenapadá mě nic originálního. Ale rád bych ti pomohl, jestli můžu.</w:t>
      </w:r>
      <w:r w:rsidRPr="00EE37D3">
        <w:t>“</w:t>
      </w:r>
    </w:p>
    <w:p w:rsidR="00967FBE" w:rsidRPr="00EE37D3" w:rsidRDefault="0093005C" w:rsidP="00A21DE9">
      <w:pPr>
        <w:pStyle w:val="Text"/>
      </w:pPr>
      <w:r w:rsidRPr="00EE37D3">
        <w:t xml:space="preserve">Brandes věděl, že to je pravda. Wismer nebyl zvědavý. Opravdu jenom chtěl vědět, jaká časovaná bomba tiká v </w:t>
      </w:r>
      <w:proofErr w:type="gramStart"/>
      <w:r w:rsidRPr="00EE37D3">
        <w:t>Alexi</w:t>
      </w:r>
      <w:proofErr w:type="gramEnd"/>
      <w:r w:rsidRPr="00EE37D3">
        <w:t xml:space="preserve"> Brandesovi, protože mu chtěl pomoct.</w:t>
      </w:r>
    </w:p>
    <w:p w:rsidR="00967FBE" w:rsidRPr="00EE37D3" w:rsidRDefault="0093005C" w:rsidP="00A21DE9">
      <w:pPr>
        <w:pStyle w:val="Text"/>
      </w:pPr>
      <w:r w:rsidRPr="00EE37D3">
        <w:t>Zabralo to.</w:t>
      </w:r>
    </w:p>
    <w:p w:rsidR="00967FBE" w:rsidRPr="00EE37D3" w:rsidRDefault="00967FBE" w:rsidP="00A21DE9">
      <w:pPr>
        <w:pStyle w:val="Text"/>
      </w:pPr>
      <w:r w:rsidRPr="00EE37D3">
        <w:t>„</w:t>
      </w:r>
      <w:r w:rsidR="0093005C" w:rsidRPr="00EE37D3">
        <w:t>Žili jsme spolu asi rok,</w:t>
      </w:r>
      <w:r w:rsidRPr="00EE37D3">
        <w:t>“</w:t>
      </w:r>
      <w:r w:rsidR="0093005C" w:rsidRPr="00EE37D3">
        <w:t xml:space="preserve"> začal a usrkl koňak. </w:t>
      </w:r>
      <w:r w:rsidRPr="00EE37D3">
        <w:t>„</w:t>
      </w:r>
      <w:r w:rsidR="0093005C" w:rsidRPr="00EE37D3">
        <w:t>Skoro rok. Miloval jsem ji.</w:t>
      </w:r>
      <w:r w:rsidRPr="00EE37D3">
        <w:t>“</w:t>
      </w:r>
    </w:p>
    <w:p w:rsidR="00967FBE" w:rsidRPr="00EE37D3" w:rsidRDefault="00967FBE" w:rsidP="00A21DE9">
      <w:pPr>
        <w:pStyle w:val="Text"/>
      </w:pPr>
      <w:r w:rsidRPr="00EE37D3">
        <w:t>„</w:t>
      </w:r>
      <w:r w:rsidR="0093005C" w:rsidRPr="00EE37D3">
        <w:t>Pořád ji miluješ.</w:t>
      </w:r>
      <w:r w:rsidRPr="00EE37D3">
        <w:t>“</w:t>
      </w:r>
    </w:p>
    <w:p w:rsidR="00967FBE" w:rsidRPr="00EE37D3" w:rsidRDefault="00967FBE" w:rsidP="00A21DE9">
      <w:pPr>
        <w:pStyle w:val="Text"/>
      </w:pPr>
      <w:r w:rsidRPr="00EE37D3">
        <w:t>„</w:t>
      </w:r>
      <w:r w:rsidR="0093005C" w:rsidRPr="00EE37D3">
        <w:t>Ano. Ne. Ale je to jiné. Nelituju ničeho, Gerry. Co se mezi námi nestalo, jednoduše se stát nemohlo. Myslím, že spíš cítím smutek než lásku, smutek, že věci se nestaly jinak.</w:t>
      </w:r>
      <w:r w:rsidRPr="00EE37D3">
        <w:t>“</w:t>
      </w:r>
    </w:p>
    <w:p w:rsidR="00967FBE" w:rsidRPr="00EE37D3" w:rsidRDefault="00967FBE" w:rsidP="00A21DE9">
      <w:pPr>
        <w:pStyle w:val="Text"/>
      </w:pPr>
      <w:r w:rsidRPr="00EE37D3">
        <w:t>„</w:t>
      </w:r>
      <w:r w:rsidR="0093005C" w:rsidRPr="00EE37D3">
        <w:t>Mezi vámi je pouto. To je jiné než zamilování. Lidé mluví o svých láskách v množném čísle. Máme schopnost zamilova</w:t>
      </w:r>
      <w:r w:rsidRPr="00EE37D3">
        <w:t>t s</w:t>
      </w:r>
      <w:r w:rsidR="0093005C" w:rsidRPr="00EE37D3">
        <w:t>e jenom několikrát. To je opravdová láska. Pouto je něco jiného. Může to být doslova chemický jev. Jednoho dne někde jsi, na stejném místě je nějaká žena, ty se na ni díváš a něco uvnitř tebe je</w:t>
      </w:r>
      <w:r w:rsidRPr="00EE37D3">
        <w:t>…</w:t>
      </w:r>
      <w:r w:rsidR="0093005C" w:rsidRPr="00EE37D3">
        <w:t xml:space="preserve"> zasaženo. Nevím, jak to vyjádřit.</w:t>
      </w:r>
      <w:r w:rsidRPr="00EE37D3">
        <w:t>“</w:t>
      </w:r>
    </w:p>
    <w:p w:rsidR="00967FBE" w:rsidRPr="00EE37D3" w:rsidRDefault="00967FBE" w:rsidP="00A21DE9">
      <w:pPr>
        <w:pStyle w:val="Text"/>
      </w:pPr>
      <w:r w:rsidRPr="00EE37D3">
        <w:t>„</w:t>
      </w:r>
      <w:r w:rsidR="0093005C" w:rsidRPr="00EE37D3">
        <w:t>Děláš to docela dobře.</w:t>
      </w:r>
      <w:r w:rsidRPr="00EE37D3">
        <w:t>“</w:t>
      </w:r>
    </w:p>
    <w:p w:rsidR="00967FBE" w:rsidRPr="00EE37D3" w:rsidRDefault="00967FBE" w:rsidP="00A21DE9">
      <w:pPr>
        <w:pStyle w:val="Text"/>
      </w:pPr>
      <w:r w:rsidRPr="00EE37D3">
        <w:t>„</w:t>
      </w:r>
      <w:r w:rsidR="0093005C" w:rsidRPr="00EE37D3">
        <w:t>Je to jako s husami,</w:t>
      </w:r>
      <w:r w:rsidRPr="00EE37D3">
        <w:t>“</w:t>
      </w:r>
      <w:r w:rsidR="0093005C" w:rsidRPr="00EE37D3">
        <w:t xml:space="preserve"> dodal Wismer. Brandes se na něj podíval se zvednutým obočím, až se mu obroučka brýlí dostala na úroveň obočí.</w:t>
      </w:r>
    </w:p>
    <w:p w:rsidR="00967FBE" w:rsidRPr="00EE37D3" w:rsidRDefault="00967FBE" w:rsidP="00A21DE9">
      <w:pPr>
        <w:pStyle w:val="Text"/>
      </w:pPr>
      <w:r w:rsidRPr="00EE37D3">
        <w:t>„</w:t>
      </w:r>
      <w:r w:rsidR="0093005C" w:rsidRPr="00EE37D3">
        <w:t>Několik hodin po vyklubání z vejce,</w:t>
      </w:r>
      <w:r w:rsidRPr="00EE37D3">
        <w:t>“</w:t>
      </w:r>
      <w:r w:rsidR="0093005C" w:rsidRPr="00EE37D3">
        <w:t xml:space="preserve"> vysvětloval Wismer, </w:t>
      </w:r>
      <w:r w:rsidRPr="00EE37D3">
        <w:t>„</w:t>
      </w:r>
      <w:r w:rsidR="0093005C" w:rsidRPr="00EE37D3">
        <w:t>je house velice zranitelné. O první věci, kterou uvidí, si myslí, že je to jeho máma. Naštěstí to obyčejně bývá jiná husa. Chudák house, které uvidí nejdřív člověka.</w:t>
      </w:r>
      <w:r w:rsidRPr="00EE37D3">
        <w:t>“</w:t>
      </w:r>
    </w:p>
    <w:p w:rsidR="00967FBE" w:rsidRPr="00EE37D3" w:rsidRDefault="00967FBE" w:rsidP="00A21DE9">
      <w:pPr>
        <w:pStyle w:val="Text"/>
      </w:pPr>
      <w:r w:rsidRPr="00EE37D3">
        <w:t>„</w:t>
      </w:r>
      <w:r w:rsidR="0093005C" w:rsidRPr="00EE37D3">
        <w:t>To je návod, jak vychovat neurotickou husu.</w:t>
      </w:r>
      <w:r w:rsidRPr="00EE37D3">
        <w:t>“</w:t>
      </w:r>
    </w:p>
    <w:p w:rsidR="00967FBE" w:rsidRPr="00EE37D3" w:rsidRDefault="0093005C" w:rsidP="00A21DE9">
      <w:pPr>
        <w:pStyle w:val="Text"/>
      </w:pPr>
      <w:r w:rsidRPr="00EE37D3">
        <w:t xml:space="preserve">Wismer přikývl. </w:t>
      </w:r>
      <w:r w:rsidR="00967FBE" w:rsidRPr="00EE37D3">
        <w:t>„</w:t>
      </w:r>
      <w:r w:rsidRPr="00EE37D3">
        <w:t>To je. Lidi se liší jenom v několika ohledech. To je pochopitelně moje teorie. Může se nám to přihodit kdykoli, a proto si myslím, že do toho můžou být zapojeny fyzické a chemické pochody. Teprve později pochopíme, že ten vztah nemá budoucnost. Možná to dokonce dokážeme přijmout. Ale i když se o to moc snažíme, nemůžeme se zbavit toho základního pocitu, že jsme k sobě připoutáni. Jsem blízko?</w:t>
      </w:r>
      <w:r w:rsidR="00967FBE" w:rsidRPr="00EE37D3">
        <w:t>“</w:t>
      </w:r>
    </w:p>
    <w:p w:rsidR="00967FBE" w:rsidRPr="00EE37D3" w:rsidRDefault="00967FBE" w:rsidP="00A21DE9">
      <w:pPr>
        <w:pStyle w:val="Text"/>
      </w:pPr>
      <w:r w:rsidRPr="00EE37D3">
        <w:lastRenderedPageBreak/>
        <w:t>„</w:t>
      </w:r>
      <w:r w:rsidR="0093005C" w:rsidRPr="00EE37D3">
        <w:t>Ano, Gerry. Jsi. Možná blíž, než jsem byl kdy já. Jediná věc je</w:t>
      </w:r>
      <w:r w:rsidRPr="00EE37D3">
        <w:t>…“</w:t>
      </w:r>
      <w:r w:rsidR="0093005C" w:rsidRPr="00EE37D3">
        <w:t xml:space="preserve"> Zaváhal.</w:t>
      </w:r>
    </w:p>
    <w:p w:rsidR="00967FBE" w:rsidRPr="00EE37D3" w:rsidRDefault="0093005C" w:rsidP="00A21DE9">
      <w:pPr>
        <w:pStyle w:val="Text"/>
      </w:pPr>
      <w:r w:rsidRPr="00EE37D3">
        <w:t xml:space="preserve">Wismer nikoli. </w:t>
      </w:r>
      <w:r w:rsidR="00967FBE" w:rsidRPr="00EE37D3">
        <w:t>„</w:t>
      </w:r>
      <w:r w:rsidRPr="00EE37D3">
        <w:t>Nejsi stoprocentně přesvědčený, že neexistuje žádná naděje. Pořád si někde uvnitř myslíš, že by to mohlo jít. Nemám pravdu?</w:t>
      </w:r>
      <w:r w:rsidR="00967FBE" w:rsidRPr="00EE37D3">
        <w:t>“</w:t>
      </w:r>
    </w:p>
    <w:p w:rsidR="00967FBE" w:rsidRPr="00EE37D3" w:rsidRDefault="00967FBE" w:rsidP="00A21DE9">
      <w:pPr>
        <w:pStyle w:val="Text"/>
      </w:pPr>
      <w:r w:rsidRPr="00EE37D3">
        <w:t>„</w:t>
      </w:r>
      <w:r w:rsidR="0093005C" w:rsidRPr="00EE37D3">
        <w:t>Jo,</w:t>
      </w:r>
      <w:r w:rsidRPr="00EE37D3">
        <w:t>“</w:t>
      </w:r>
      <w:r w:rsidR="0093005C" w:rsidRPr="00EE37D3">
        <w:t xml:space="preserve"> odpověděl Brandes zadrhlým hlasem. </w:t>
      </w:r>
      <w:r w:rsidRPr="00EE37D3">
        <w:t>„</w:t>
      </w:r>
      <w:r w:rsidR="0093005C" w:rsidRPr="00EE37D3">
        <w:t>Jo. Myslím, že to je ono. Co s tím mám udělat?</w:t>
      </w:r>
      <w:r w:rsidRPr="00EE37D3">
        <w:t>“</w:t>
      </w:r>
    </w:p>
    <w:p w:rsidR="00967FBE" w:rsidRPr="00EE37D3" w:rsidRDefault="00967FBE" w:rsidP="00A21DE9">
      <w:pPr>
        <w:pStyle w:val="Text"/>
      </w:pPr>
      <w:r w:rsidRPr="00EE37D3">
        <w:t>„</w:t>
      </w:r>
      <w:r w:rsidR="0093005C" w:rsidRPr="00EE37D3">
        <w:t>Ty s tím nechceš moc dělat.</w:t>
      </w:r>
      <w:r w:rsidRPr="00EE37D3">
        <w:t>“</w:t>
      </w:r>
      <w:r w:rsidR="0093005C" w:rsidRPr="00EE37D3">
        <w:t xml:space="preserve"> Wismer se na něj usmál a Brandes jeho úsměv opětoval. </w:t>
      </w:r>
      <w:r w:rsidRPr="00EE37D3">
        <w:t>„</w:t>
      </w:r>
      <w:r w:rsidR="0093005C" w:rsidRPr="00EE37D3">
        <w:t>Třeba mi o tom něco řekneš.</w:t>
      </w:r>
      <w:r w:rsidRPr="00EE37D3">
        <w:t>“</w:t>
      </w:r>
    </w:p>
    <w:p w:rsidR="00967FBE" w:rsidRPr="00EE37D3" w:rsidRDefault="0093005C" w:rsidP="00A21DE9">
      <w:pPr>
        <w:pStyle w:val="Text"/>
      </w:pPr>
      <w:r w:rsidRPr="00EE37D3">
        <w:t>Brandes se zamyslel. Nechtěl nikdy o Cynthii s nikým mluvit. Ale s Wismerem to bylo jiné, doba byla jiná. A Cynthia se bude účastnit toho, co se v Lyle v následujících dnech bude dít. Její přítomnost by mohla překážet jeho úsilí najít Peterův výtvor.</w:t>
      </w:r>
    </w:p>
    <w:p w:rsidR="00967FBE" w:rsidRPr="00EE37D3" w:rsidRDefault="0093005C" w:rsidP="00A21DE9">
      <w:pPr>
        <w:pStyle w:val="Text"/>
      </w:pPr>
      <w:r w:rsidRPr="00EE37D3">
        <w:t>Myšlenky mu vířily v hlavě a měl podezření, že Cynthia zažívá něco podobného. Jestli je tomu tak, velice fundovaná epid</w:t>
      </w:r>
      <w:r w:rsidR="00967FBE" w:rsidRPr="00EE37D3">
        <w:t>em</w:t>
      </w:r>
      <w:r w:rsidRPr="00EE37D3">
        <w:t>ioložka CVN Cynthia Joy Ellisová bude možná pracovat s menším nasazením.</w:t>
      </w:r>
    </w:p>
    <w:p w:rsidR="00967FBE" w:rsidRPr="00EE37D3" w:rsidRDefault="0093005C" w:rsidP="00A21DE9">
      <w:pPr>
        <w:pStyle w:val="Text"/>
      </w:pPr>
      <w:r w:rsidRPr="00EE37D3">
        <w:t>V křišťálové sklence na nožce měl ještě dost koňaku, aby si mohl dát pořádný doušek a ještě mu zbylo. Nemusel vstávat, aby si znovu nalil.</w:t>
      </w:r>
    </w:p>
    <w:p w:rsidR="00967FBE" w:rsidRPr="00EE37D3" w:rsidRDefault="00967FBE" w:rsidP="00A21DE9">
      <w:pPr>
        <w:pStyle w:val="Text"/>
      </w:pPr>
      <w:r w:rsidRPr="00EE37D3">
        <w:t>„</w:t>
      </w:r>
      <w:r w:rsidR="0093005C" w:rsidRPr="00EE37D3">
        <w:t>Krátce jsme se viděli jedno úterý po třetí hodině ráno v jednom baru na Manhattanu,</w:t>
      </w:r>
      <w:r w:rsidRPr="00EE37D3">
        <w:t>“</w:t>
      </w:r>
      <w:r w:rsidR="0093005C" w:rsidRPr="00EE37D3">
        <w:t xml:space="preserve"> začal vyprávět. Smutně se usmál. Mluvil víceméně nesouvisle a Wismer ho nepřerušoval. Vyprávěl mu o první noci, kdy Cynthii poznal, a jak ji potom neviděl skoro tři měsíce.</w:t>
      </w:r>
    </w:p>
    <w:p w:rsidR="00967FBE" w:rsidRPr="00EE37D3" w:rsidRDefault="00967FBE" w:rsidP="00A21DE9">
      <w:pPr>
        <w:pStyle w:val="Text"/>
      </w:pPr>
      <w:r w:rsidRPr="00EE37D3">
        <w:t>„</w:t>
      </w:r>
      <w:r w:rsidR="0093005C" w:rsidRPr="00EE37D3">
        <w:t>Ale podvědomě jsem na ni pořád myslel. A to jsem ji viděl jenom pět minut a ani jsem ji nepozdravil. Říkáš pouto. Docela ti věřím.</w:t>
      </w:r>
      <w:r w:rsidRPr="00EE37D3">
        <w:t>“</w:t>
      </w:r>
    </w:p>
    <w:p w:rsidR="00967FBE" w:rsidRPr="00EE37D3" w:rsidRDefault="0093005C" w:rsidP="00A21DE9">
      <w:pPr>
        <w:pStyle w:val="Text"/>
      </w:pPr>
      <w:r w:rsidRPr="00EE37D3">
        <w:t>Podruhé se s ní sešel v baru na den svatého Patrika. Měla na sobě nádherné zelené šaty, které daly vyniknout jejím modrým očím.</w:t>
      </w:r>
    </w:p>
    <w:p w:rsidR="00967FBE" w:rsidRPr="00EE37D3" w:rsidRDefault="0093005C" w:rsidP="00A21DE9">
      <w:pPr>
        <w:pStyle w:val="Text"/>
      </w:pPr>
      <w:r w:rsidRPr="00EE37D3">
        <w:t xml:space="preserve">Brandes, který byl světákem, protřelým cestovatelem </w:t>
      </w:r>
      <w:r w:rsidR="00967FBE" w:rsidRPr="00EE37D3">
        <w:t>–</w:t>
      </w:r>
      <w:r w:rsidRPr="00EE37D3">
        <w:t xml:space="preserve"> a příležitostně tajným agente</w:t>
      </w:r>
      <w:r w:rsidR="001373CD">
        <w:t xml:space="preserve">m </w:t>
      </w:r>
      <w:r w:rsidR="001373CD" w:rsidRPr="00EE37D3">
        <w:t>–</w:t>
      </w:r>
      <w:r w:rsidR="001373CD">
        <w:t xml:space="preserve"> </w:t>
      </w:r>
      <w:r w:rsidR="00967FBE" w:rsidRPr="00EE37D3">
        <w:t>j</w:t>
      </w:r>
      <w:r w:rsidRPr="00EE37D3">
        <w:t>i sledoval stydlivě zpovzdáli, když kráčela Pátou avenue a dívala se na přehlídku. I po těch letech se musel smát, když si vzpomněl, jak se tehdy choval. Nakonec ji oslovil. Potom už to bylo snadné, neuvěřitelně snadné. Skoro jako kdyby to někdo třetí naplánoval.</w:t>
      </w:r>
    </w:p>
    <w:p w:rsidR="00967FBE" w:rsidRPr="00EE37D3" w:rsidRDefault="0093005C" w:rsidP="00A21DE9">
      <w:pPr>
        <w:pStyle w:val="Text"/>
      </w:pPr>
      <w:r w:rsidRPr="00EE37D3">
        <w:lastRenderedPageBreak/>
        <w:t xml:space="preserve">Jednou večer, když se projížděli na člunu u </w:t>
      </w:r>
      <w:proofErr w:type="gramStart"/>
      <w:r w:rsidRPr="00EE37D3">
        <w:t>State</w:t>
      </w:r>
      <w:proofErr w:type="gramEnd"/>
      <w:r w:rsidRPr="00EE37D3">
        <w:t xml:space="preserve"> Islandu, se poprvé políbili. Snažili se najít nějaké parkoviště a našli jedno, šest bloků od jejího bytu. Vrátili se až za svítání. Ráno se milovali a potom u ní zůstal do odpoledne. Večer za ní zase zašel. Asi za měsíc svůj byt pronajala a nastěhovala se k němu.</w:t>
      </w:r>
    </w:p>
    <w:p w:rsidR="00967FBE" w:rsidRPr="00EE37D3" w:rsidRDefault="0093005C" w:rsidP="00A21DE9">
      <w:pPr>
        <w:pStyle w:val="Text"/>
      </w:pPr>
      <w:r w:rsidRPr="00EE37D3">
        <w:t>Bylo to jako lavina. Události se řítily neuvěřitelnou rychlostí. Nic je nemohlo zastavit. Nic se jim nepostavilo do cesty. Miloval ji a ona milovala jeho.</w:t>
      </w:r>
    </w:p>
    <w:p w:rsidR="00967FBE" w:rsidRPr="00EE37D3" w:rsidRDefault="0093005C" w:rsidP="00A21DE9">
      <w:pPr>
        <w:pStyle w:val="Text"/>
      </w:pPr>
      <w:r w:rsidRPr="00EE37D3">
        <w:t>V té chvíli Brandes pocítil, že se potřebuje napít. Ukázal prázdnou sklenku Wismerovi. Ten bez jediného slova vzal z baru láhev, došel k pohovce a nalil mu. Potom si sedl.</w:t>
      </w:r>
    </w:p>
    <w:p w:rsidR="00967FBE" w:rsidRPr="00EE37D3" w:rsidRDefault="0093005C" w:rsidP="00A21DE9">
      <w:pPr>
        <w:pStyle w:val="Text"/>
      </w:pPr>
      <w:r w:rsidRPr="00EE37D3">
        <w:t xml:space="preserve">Pak mu Brandes vyprávěl, jak to všechno skončilo </w:t>
      </w:r>
      <w:r w:rsidR="00967FBE" w:rsidRPr="00EE37D3">
        <w:t>–</w:t>
      </w:r>
      <w:r w:rsidRPr="00EE37D3">
        <w:t xml:space="preserve"> stejně rychle, jako to začalo.</w:t>
      </w:r>
    </w:p>
    <w:p w:rsidR="00967FBE" w:rsidRPr="00EE37D3" w:rsidRDefault="00967FBE" w:rsidP="00A21DE9">
      <w:pPr>
        <w:pStyle w:val="Text"/>
      </w:pPr>
      <w:r w:rsidRPr="00EE37D3">
        <w:t>„</w:t>
      </w:r>
      <w:r w:rsidR="0093005C" w:rsidRPr="00EE37D3">
        <w:t>Jednou v noci, když jsme byli v posteli,</w:t>
      </w:r>
      <w:r w:rsidRPr="00EE37D3">
        <w:t>“</w:t>
      </w:r>
      <w:r w:rsidR="0093005C" w:rsidRPr="00EE37D3">
        <w:t xml:space="preserve"> vzpomínal a najednou vystřízlivěl. </w:t>
      </w:r>
      <w:r w:rsidRPr="00EE37D3">
        <w:t>„</w:t>
      </w:r>
      <w:r w:rsidR="0093005C" w:rsidRPr="00EE37D3">
        <w:t>Řekla mi, že nájem bytu vyprší následujícího dne. Odpověděl jsem jí, že to není žádný problém. Měla tam nájemníka, takže nás to nic nestálo. Řekl jsem jí, aby si smlouvu prodloužila a byt si nechala.</w:t>
      </w:r>
    </w:p>
    <w:p w:rsidR="00967FBE" w:rsidRPr="00EE37D3" w:rsidRDefault="0093005C" w:rsidP="00A21DE9">
      <w:pPr>
        <w:pStyle w:val="Text"/>
      </w:pPr>
      <w:r w:rsidRPr="00EE37D3">
        <w:t>Odmítla. Řekla, že chce nechat ten nájem ukončit. Bože, Gerry, pak už jsem uviděl jenom zavírající se dveře, které mě uvěznily do pasti. Kdyby neměla kam jít</w:t>
      </w:r>
      <w:r w:rsidR="00967FBE" w:rsidRPr="00EE37D3">
        <w:t>…</w:t>
      </w:r>
      <w:r w:rsidRPr="00EE37D3">
        <w:t xml:space="preserve"> a kdybychom měli později problémy</w:t>
      </w:r>
      <w:r w:rsidR="00967FBE" w:rsidRPr="00EE37D3">
        <w:t>…</w:t>
      </w:r>
      <w:r w:rsidRPr="00EE37D3">
        <w:t xml:space="preserve"> a já bych se jí chtěl zbavit </w:t>
      </w:r>
      <w:r w:rsidR="00967FBE" w:rsidRPr="00EE37D3">
        <w:t>–</w:t>
      </w:r>
      <w:r w:rsidRPr="00EE37D3">
        <w:t xml:space="preserve"> ale jak bych ji mohl vykopnout ven, když neměla kam jít?</w:t>
      </w:r>
    </w:p>
    <w:p w:rsidR="00967FBE" w:rsidRPr="00EE37D3" w:rsidRDefault="0093005C" w:rsidP="00A21DE9">
      <w:pPr>
        <w:pStyle w:val="Text"/>
      </w:pPr>
      <w:r w:rsidRPr="00EE37D3">
        <w:t>Gerry, je to jasné. Byla to past. Věděl jsem to a ona to věděla taky. Řekl jsem jí, ať obnoví pronájem, nebo si zabalí své věci a odejde. Bylo to jednoduché. Odešla. Kdyby na mě aspoň tolik netlačila, Gerry</w:t>
      </w:r>
      <w:r w:rsidR="00967FBE" w:rsidRPr="00EE37D3">
        <w:t>…“</w:t>
      </w:r>
    </w:p>
    <w:p w:rsidR="00967FBE" w:rsidRPr="00EE37D3" w:rsidRDefault="00967FBE" w:rsidP="00A21DE9">
      <w:pPr>
        <w:pStyle w:val="Text"/>
      </w:pPr>
      <w:r w:rsidRPr="00EE37D3">
        <w:t>„</w:t>
      </w:r>
      <w:r w:rsidR="0093005C" w:rsidRPr="00EE37D3">
        <w:t>Třeba by sis našel jinou záminku.</w:t>
      </w:r>
      <w:r w:rsidRPr="00EE37D3">
        <w:t>“</w:t>
      </w:r>
      <w:r w:rsidR="0093005C" w:rsidRPr="00EE37D3">
        <w:t xml:space="preserve"> To byla první slova, která Wismer pronesl od začátku Brandesova vyprávění. </w:t>
      </w:r>
      <w:r w:rsidRPr="00EE37D3">
        <w:t>„</w:t>
      </w:r>
      <w:r w:rsidR="0093005C" w:rsidRPr="00EE37D3">
        <w:t>Já nevím. Lituju, že to tak dopadlo.</w:t>
      </w:r>
      <w:r w:rsidRPr="00EE37D3">
        <w:t>“</w:t>
      </w:r>
    </w:p>
    <w:p w:rsidR="00D976B1" w:rsidRDefault="0093005C" w:rsidP="00A21DE9">
      <w:pPr>
        <w:pStyle w:val="Text"/>
        <w:rPr>
          <w:i/>
        </w:rPr>
      </w:pPr>
      <w:r w:rsidRPr="00EE37D3">
        <w:t xml:space="preserve">Brandes přikývl. </w:t>
      </w:r>
      <w:r w:rsidR="00967FBE" w:rsidRPr="00EE37D3">
        <w:t>„</w:t>
      </w:r>
      <w:r w:rsidRPr="00EE37D3">
        <w:t>Nikdy jsem na ni nemohl zapomenout,</w:t>
      </w:r>
      <w:r w:rsidR="00967FBE" w:rsidRPr="00EE37D3">
        <w:t>“</w:t>
      </w:r>
      <w:r w:rsidRPr="00EE37D3">
        <w:t xml:space="preserve"> řekl. </w:t>
      </w:r>
      <w:r w:rsidR="00967FBE" w:rsidRPr="00EE37D3">
        <w:t>„</w:t>
      </w:r>
      <w:r w:rsidRPr="00EE37D3">
        <w:t xml:space="preserve">Ani </w:t>
      </w:r>
      <w:r w:rsidR="00967FBE" w:rsidRPr="00EE37D3">
        <w:t>teď</w:t>
      </w:r>
      <w:r w:rsidRPr="00EE37D3">
        <w:t xml:space="preserve"> nemůžu. Nejhorší na tom je, že si skutečně nemyslím, že by nám to klapalo. Jenom jsem smutný, že se to nepovedlo. Když s ní teď budu pracovat, určitě mi to neprospěje. Tohle pouto může být hlubší, než si myslíš. Nepotřebuju žádné vzpomínky </w:t>
      </w:r>
      <w:r w:rsidR="00967FBE" w:rsidRPr="00EE37D3">
        <w:t>–</w:t>
      </w:r>
      <w:r w:rsidRPr="00EE37D3">
        <w:t xml:space="preserve"> jenom ne další </w:t>
      </w:r>
      <w:r w:rsidRPr="00EE37D3">
        <w:lastRenderedPageBreak/>
        <w:t xml:space="preserve">vzpomínky. Do prdele, Gerry, pořád s ní žiju. Cynthia Joy se stala CJ. Potom jsem to zkrátil. Ze CJ byla </w:t>
      </w:r>
      <w:r w:rsidRPr="00EE37D3">
        <w:rPr>
          <w:i/>
        </w:rPr>
        <w:t>Siege.</w:t>
      </w:r>
      <w:r w:rsidR="00967FBE" w:rsidRPr="00EE37D3">
        <w:rPr>
          <w:i/>
        </w:rPr>
        <w:t>“</w:t>
      </w:r>
    </w:p>
    <w:p w:rsidR="00967FBE" w:rsidRDefault="00D976B1" w:rsidP="00A21DE9">
      <w:pPr>
        <w:pStyle w:val="Text"/>
        <w:rPr>
          <w:i/>
        </w:rPr>
      </w:pPr>
      <w:r>
        <w:rPr>
          <w:i/>
        </w:rPr>
        <w:br w:type="page"/>
      </w:r>
    </w:p>
    <w:p w:rsidR="003D71C8" w:rsidRDefault="003D71C8" w:rsidP="00436765">
      <w:pPr>
        <w:pStyle w:val="Nadpis1"/>
        <w:jc w:val="center"/>
      </w:pPr>
      <w:r>
        <w:t>12</w:t>
      </w:r>
    </w:p>
    <w:p w:rsidR="003D71C8" w:rsidRDefault="003D71C8" w:rsidP="00A21DE9">
      <w:pPr>
        <w:pStyle w:val="Text"/>
        <w:rPr>
          <w:i/>
        </w:rPr>
      </w:pPr>
    </w:p>
    <w:p w:rsidR="003D71C8" w:rsidRPr="00EE37D3" w:rsidRDefault="003D71C8" w:rsidP="00A21DE9">
      <w:pPr>
        <w:pStyle w:val="Text"/>
      </w:pPr>
    </w:p>
    <w:p w:rsidR="00967FBE" w:rsidRPr="00EE37D3" w:rsidRDefault="0093005C" w:rsidP="00A21DE9">
      <w:pPr>
        <w:pStyle w:val="Text"/>
      </w:pPr>
      <w:r w:rsidRPr="00EE37D3">
        <w:t xml:space="preserve">Allenberg si dal ve svém pokoji, který si pronajal v Manhattanu, sprchu a potom se vrátil o několik bloků zpátky, tam kde našel </w:t>
      </w:r>
      <w:r w:rsidR="00967FBE" w:rsidRPr="00EE37D3">
        <w:t>„</w:t>
      </w:r>
      <w:r w:rsidRPr="00EE37D3">
        <w:t>vzkaz</w:t>
      </w:r>
      <w:r w:rsidR="00967FBE" w:rsidRPr="00EE37D3">
        <w:t>“</w:t>
      </w:r>
      <w:r w:rsidRPr="00EE37D3">
        <w:t>. Nebo spíš polovinu vzkazu.</w:t>
      </w:r>
    </w:p>
    <w:p w:rsidR="00967FBE" w:rsidRPr="00EE37D3" w:rsidRDefault="0093005C" w:rsidP="00A21DE9">
      <w:pPr>
        <w:pStyle w:val="Text"/>
      </w:pPr>
      <w:r w:rsidRPr="00EE37D3">
        <w:t>Poručil si panáka jamesona a točené pivo.</w:t>
      </w:r>
    </w:p>
    <w:p w:rsidR="00967FBE" w:rsidRPr="00EE37D3" w:rsidRDefault="00967FBE" w:rsidP="00A21DE9">
      <w:pPr>
        <w:pStyle w:val="Text"/>
      </w:pPr>
      <w:r w:rsidRPr="00EE37D3">
        <w:t>„</w:t>
      </w:r>
      <w:r w:rsidR="0093005C" w:rsidRPr="00EE37D3">
        <w:t xml:space="preserve">Vypadáš hrozně, </w:t>
      </w:r>
      <w:r w:rsidR="00500869">
        <w:t>Adriane</w:t>
      </w:r>
      <w:r w:rsidR="0093005C" w:rsidRPr="00EE37D3">
        <w:t>,</w:t>
      </w:r>
      <w:r w:rsidRPr="00EE37D3">
        <w:t>“</w:t>
      </w:r>
      <w:r w:rsidR="0093005C" w:rsidRPr="00EE37D3">
        <w:t xml:space="preserve"> řekl mu barman.</w:t>
      </w:r>
    </w:p>
    <w:p w:rsidR="00967FBE" w:rsidRPr="00EE37D3" w:rsidRDefault="00967FBE" w:rsidP="00A21DE9">
      <w:pPr>
        <w:pStyle w:val="Text"/>
      </w:pPr>
      <w:r w:rsidRPr="00EE37D3">
        <w:t>„</w:t>
      </w:r>
      <w:r w:rsidR="0093005C" w:rsidRPr="00EE37D3">
        <w:t>Díky.</w:t>
      </w:r>
      <w:r w:rsidRPr="00EE37D3">
        <w:t>“</w:t>
      </w:r>
    </w:p>
    <w:p w:rsidR="00967FBE" w:rsidRPr="00EE37D3" w:rsidRDefault="00967FBE" w:rsidP="00A21DE9">
      <w:pPr>
        <w:pStyle w:val="Text"/>
      </w:pPr>
      <w:r w:rsidRPr="00EE37D3">
        <w:t>„</w:t>
      </w:r>
      <w:r w:rsidR="0093005C" w:rsidRPr="00EE37D3">
        <w:t xml:space="preserve">Ale už jsi vypadal hůř. Co se toho týče, spousta lidí </w:t>
      </w:r>
      <w:r w:rsidRPr="00EE37D3">
        <w:t>–</w:t>
      </w:r>
      <w:r w:rsidR="0093005C" w:rsidRPr="00EE37D3">
        <w:t xml:space="preserve"> někteří jsou tví staří známí </w:t>
      </w:r>
      <w:r w:rsidRPr="00EE37D3">
        <w:t>–</w:t>
      </w:r>
      <w:r w:rsidR="0093005C" w:rsidRPr="00EE37D3">
        <w:t xml:space="preserve"> vypadají hůř. Ale to neznamená, že vypadáš méně hrozně.</w:t>
      </w:r>
      <w:r w:rsidRPr="00EE37D3">
        <w:t>“</w:t>
      </w:r>
    </w:p>
    <w:p w:rsidR="00967FBE" w:rsidRPr="00EE37D3" w:rsidRDefault="00967FBE" w:rsidP="00A21DE9">
      <w:pPr>
        <w:pStyle w:val="Text"/>
      </w:pPr>
      <w:r w:rsidRPr="00EE37D3">
        <w:t>„</w:t>
      </w:r>
      <w:r w:rsidR="0093005C" w:rsidRPr="00EE37D3">
        <w:t>Tvé způsoby jsou dokonalé.</w:t>
      </w:r>
      <w:r w:rsidRPr="00EE37D3">
        <w:t>“</w:t>
      </w:r>
    </w:p>
    <w:p w:rsidR="00967FBE" w:rsidRPr="00EE37D3" w:rsidRDefault="00967FBE" w:rsidP="00A21DE9">
      <w:pPr>
        <w:pStyle w:val="Text"/>
      </w:pPr>
      <w:r w:rsidRPr="00EE37D3">
        <w:t>„</w:t>
      </w:r>
      <w:r w:rsidR="0093005C" w:rsidRPr="00EE37D3">
        <w:t>Osvědčily se.</w:t>
      </w:r>
      <w:r w:rsidRPr="00EE37D3">
        <w:t>“</w:t>
      </w:r>
    </w:p>
    <w:p w:rsidR="00967FBE" w:rsidRPr="00EE37D3" w:rsidRDefault="0093005C" w:rsidP="00A21DE9">
      <w:pPr>
        <w:pStyle w:val="Text"/>
      </w:pPr>
      <w:r w:rsidRPr="00EE37D3">
        <w:t>Allenberg se zhluboka napil piva.</w:t>
      </w:r>
    </w:p>
    <w:p w:rsidR="00967FBE" w:rsidRPr="00EE37D3" w:rsidRDefault="0093005C" w:rsidP="00A21DE9">
      <w:pPr>
        <w:pStyle w:val="Text"/>
      </w:pPr>
      <w:r w:rsidRPr="00EE37D3">
        <w:t xml:space="preserve">Bar </w:t>
      </w:r>
      <w:r w:rsidRPr="00EE37D3">
        <w:rPr>
          <w:i/>
        </w:rPr>
        <w:t xml:space="preserve">Lions Head </w:t>
      </w:r>
      <w:r w:rsidRPr="00EE37D3">
        <w:t>mu kdysi sloužil jako příjemné útočiště. Ale už sem nechodil tak často jako dřív.</w:t>
      </w:r>
    </w:p>
    <w:p w:rsidR="00967FBE" w:rsidRPr="00EE37D3" w:rsidRDefault="0093005C" w:rsidP="00A21DE9">
      <w:pPr>
        <w:pStyle w:val="Text"/>
      </w:pPr>
      <w:r w:rsidRPr="00EE37D3">
        <w:t xml:space="preserve">Než se nechal naverbovat tajnou službou (což pro ně nebylo jednoduché), pracoval jako novinář v New Yorku a jako spousta novinářů si udělal z </w:t>
      </w:r>
      <w:r w:rsidRPr="00EE37D3">
        <w:rPr>
          <w:i/>
        </w:rPr>
        <w:t xml:space="preserve">Lions Head </w:t>
      </w:r>
      <w:r w:rsidRPr="00EE37D3">
        <w:t xml:space="preserve">nebo </w:t>
      </w:r>
      <w:r w:rsidRPr="00EE37D3">
        <w:rPr>
          <w:i/>
        </w:rPr>
        <w:t>Costello</w:t>
      </w:r>
      <w:r w:rsidR="00967FBE" w:rsidRPr="00EE37D3">
        <w:rPr>
          <w:i/>
        </w:rPr>
        <w:t>’</w:t>
      </w:r>
      <w:r w:rsidRPr="00EE37D3">
        <w:rPr>
          <w:i/>
        </w:rPr>
        <w:t xml:space="preserve">s </w:t>
      </w:r>
      <w:r w:rsidRPr="00EE37D3">
        <w:t>nebo z obou neoficiální stanoviště.</w:t>
      </w:r>
    </w:p>
    <w:p w:rsidR="00967FBE" w:rsidRPr="00EE37D3" w:rsidRDefault="0093005C" w:rsidP="00A21DE9">
      <w:pPr>
        <w:pStyle w:val="Text"/>
      </w:pPr>
      <w:r w:rsidRPr="00EE37D3">
        <w:t>Možná že historky z jeho dřívější kariéry, kdy byl mladý, ovlivnily jeho dceru, aby se stala reportérkou. Snad se to nestane i Jasonovi. To by bylo horší.</w:t>
      </w:r>
    </w:p>
    <w:p w:rsidR="00967FBE" w:rsidRPr="00EE37D3" w:rsidRDefault="0093005C" w:rsidP="00A21DE9">
      <w:pPr>
        <w:pStyle w:val="Text"/>
      </w:pPr>
      <w:r w:rsidRPr="00EE37D3">
        <w:t>Dlouze se napil, aby hladina piva v půllitru dostatečně klesla. Vzal panáka, podržel ho nad půllitrem a pak ho nechal do něj spadnout. Potěšilo ho, že nevyšel ze cviku. Tohle už nepil celé roky. Situace v Lyle se na něm podepsala.</w:t>
      </w:r>
    </w:p>
    <w:p w:rsidR="00967FBE" w:rsidRPr="00EE37D3" w:rsidRDefault="0093005C" w:rsidP="00A21DE9">
      <w:pPr>
        <w:pStyle w:val="Text"/>
      </w:pPr>
      <w:r w:rsidRPr="00EE37D3">
        <w:t>Napil se. Pivo s irskou whisky mu moc chutnalo. Hořkost piva byla potlačena a vůně zachována. Jak si pamatoval, ten pravý trik spočíval v technice dopití. Doufal, že se mu podaří promíchat poslední doušek z půllitru, aniž by vypadla malá sklenička. Na chybu by doplatily přední zuby.</w:t>
      </w:r>
    </w:p>
    <w:p w:rsidR="00967FBE" w:rsidRPr="00EE37D3" w:rsidRDefault="0093005C" w:rsidP="00A21DE9">
      <w:pPr>
        <w:pStyle w:val="Text"/>
      </w:pPr>
      <w:r w:rsidRPr="00EE37D3">
        <w:lastRenderedPageBreak/>
        <w:t>V baru nebyl nikdo z jeho starých přátel. Úspěšně dopil (malá sklenka zůstala na dně půllitru) a odešel k telefonu.</w:t>
      </w:r>
    </w:p>
    <w:p w:rsidR="00967FBE" w:rsidRPr="00EE37D3" w:rsidRDefault="00967FBE" w:rsidP="00A21DE9">
      <w:pPr>
        <w:pStyle w:val="Text"/>
      </w:pPr>
      <w:r w:rsidRPr="00EE37D3">
        <w:t>„</w:t>
      </w:r>
      <w:r w:rsidR="0093005C" w:rsidRPr="00EE37D3">
        <w:t>Prosím?</w:t>
      </w:r>
      <w:r w:rsidRPr="00EE37D3">
        <w:t>“</w:t>
      </w:r>
    </w:p>
    <w:p w:rsidR="00967FBE" w:rsidRPr="00EE37D3" w:rsidRDefault="00967FBE" w:rsidP="00A21DE9">
      <w:pPr>
        <w:pStyle w:val="Text"/>
      </w:pPr>
      <w:r w:rsidRPr="00EE37D3">
        <w:t>„</w:t>
      </w:r>
      <w:r w:rsidR="0093005C" w:rsidRPr="00EE37D3">
        <w:t>Tady Allenberg.</w:t>
      </w:r>
      <w:r w:rsidRPr="00EE37D3">
        <w:t>“</w:t>
      </w:r>
    </w:p>
    <w:p w:rsidR="00967FBE" w:rsidRPr="00EE37D3" w:rsidRDefault="00967FBE" w:rsidP="00A21DE9">
      <w:pPr>
        <w:pStyle w:val="Text"/>
      </w:pPr>
      <w:r w:rsidRPr="00EE37D3">
        <w:t>„</w:t>
      </w:r>
      <w:r w:rsidR="0093005C" w:rsidRPr="00EE37D3">
        <w:t>Moc dlouho ti to netrvalo.</w:t>
      </w:r>
      <w:r w:rsidRPr="00EE37D3">
        <w:t>“</w:t>
      </w:r>
    </w:p>
    <w:p w:rsidR="00967FBE" w:rsidRPr="00EE37D3" w:rsidRDefault="00967FBE" w:rsidP="00A21DE9">
      <w:pPr>
        <w:pStyle w:val="Text"/>
      </w:pPr>
      <w:r w:rsidRPr="00EE37D3">
        <w:t>„</w:t>
      </w:r>
      <w:r w:rsidR="0093005C" w:rsidRPr="00EE37D3">
        <w:t>Cože? Co tím myslíš?</w:t>
      </w:r>
      <w:r w:rsidRPr="00EE37D3">
        <w:t>“</w:t>
      </w:r>
    </w:p>
    <w:p w:rsidR="00967FBE" w:rsidRPr="00EE37D3" w:rsidRDefault="00967FBE" w:rsidP="00A21DE9">
      <w:pPr>
        <w:pStyle w:val="Text"/>
      </w:pPr>
      <w:r w:rsidRPr="00EE37D3">
        <w:t>„</w:t>
      </w:r>
      <w:r w:rsidR="0093005C" w:rsidRPr="00EE37D3">
        <w:t>Myslím tím,</w:t>
      </w:r>
      <w:r w:rsidRPr="00EE37D3">
        <w:t>“</w:t>
      </w:r>
      <w:r w:rsidR="0093005C" w:rsidRPr="00EE37D3">
        <w:t xml:space="preserve"> řekl Kracke, </w:t>
      </w:r>
      <w:r w:rsidRPr="00EE37D3">
        <w:t>„</w:t>
      </w:r>
      <w:r w:rsidR="0093005C" w:rsidRPr="00EE37D3">
        <w:t>že jsem na tebe zapípal tak před deseti sekundami.</w:t>
      </w:r>
      <w:r w:rsidRPr="00EE37D3">
        <w:t>“</w:t>
      </w:r>
    </w:p>
    <w:p w:rsidR="00967FBE" w:rsidRPr="00EE37D3" w:rsidRDefault="0093005C" w:rsidP="00A21DE9">
      <w:pPr>
        <w:pStyle w:val="Text"/>
      </w:pPr>
      <w:r w:rsidRPr="00EE37D3">
        <w:t xml:space="preserve">Allenbergův pager nepípal. Potom si na něco vzpomněl. Do </w:t>
      </w:r>
      <w:r w:rsidRPr="00EE37D3">
        <w:rPr>
          <w:i/>
        </w:rPr>
        <w:t>Lion</w:t>
      </w:r>
      <w:r w:rsidR="00967FBE" w:rsidRPr="00EE37D3">
        <w:rPr>
          <w:i/>
        </w:rPr>
        <w:t>’</w:t>
      </w:r>
      <w:r w:rsidRPr="00EE37D3">
        <w:rPr>
          <w:i/>
        </w:rPr>
        <w:t xml:space="preserve">s Head </w:t>
      </w:r>
      <w:r w:rsidRPr="00EE37D3">
        <w:t>některé signály nepronikly. Samozřejmě že někteří reportéři sem chodili právě kvůli tomu, ale vydavatelé byli stejně urputní jako jejich reportéři. Skoro všechny noviny a stanice vyměnily vysílače. Allenberg se usmál. Tajná služba se zkrátka tisku nevyrovná.</w:t>
      </w:r>
    </w:p>
    <w:p w:rsidR="00967FBE" w:rsidRPr="00EE37D3" w:rsidRDefault="00967FBE" w:rsidP="00A21DE9">
      <w:pPr>
        <w:pStyle w:val="Text"/>
      </w:pPr>
      <w:r w:rsidRPr="00EE37D3">
        <w:t>„</w:t>
      </w:r>
      <w:r w:rsidR="0093005C" w:rsidRPr="00EE37D3">
        <w:t>Co se děje?</w:t>
      </w:r>
      <w:r w:rsidRPr="00EE37D3">
        <w:t>“</w:t>
      </w:r>
      <w:r w:rsidR="0093005C" w:rsidRPr="00EE37D3">
        <w:t xml:space="preserve"> zeptal se. </w:t>
      </w:r>
      <w:r w:rsidRPr="00EE37D3">
        <w:t>„</w:t>
      </w:r>
      <w:r w:rsidR="0093005C" w:rsidRPr="00EE37D3">
        <w:t>Proč jsi mě sháněl?</w:t>
      </w:r>
      <w:r w:rsidRPr="00EE37D3">
        <w:t>“</w:t>
      </w:r>
    </w:p>
    <w:p w:rsidR="00967FBE" w:rsidRPr="00EE37D3" w:rsidRDefault="00967FBE" w:rsidP="00A21DE9">
      <w:pPr>
        <w:pStyle w:val="Text"/>
      </w:pPr>
      <w:r w:rsidRPr="00EE37D3">
        <w:t>„</w:t>
      </w:r>
      <w:r w:rsidR="0093005C" w:rsidRPr="00EE37D3">
        <w:t>Měl jsi telefonát. Nějaký chlapík prohlásil, že s tebou chce mluvit o Lyle.</w:t>
      </w:r>
      <w:r w:rsidRPr="00EE37D3">
        <w:t>“</w:t>
      </w:r>
    </w:p>
    <w:p w:rsidR="00967FBE" w:rsidRPr="00EE37D3" w:rsidRDefault="00967FBE" w:rsidP="00A21DE9">
      <w:pPr>
        <w:pStyle w:val="Text"/>
      </w:pPr>
      <w:r w:rsidRPr="00EE37D3">
        <w:t>„</w:t>
      </w:r>
      <w:r w:rsidR="0093005C" w:rsidRPr="00EE37D3">
        <w:t>Měl požadavky?</w:t>
      </w:r>
      <w:r w:rsidRPr="00EE37D3">
        <w:t>“</w:t>
      </w:r>
    </w:p>
    <w:p w:rsidR="00967FBE" w:rsidRPr="00EE37D3" w:rsidRDefault="00967FBE" w:rsidP="00A21DE9">
      <w:pPr>
        <w:pStyle w:val="Text"/>
      </w:pPr>
      <w:r w:rsidRPr="00EE37D3">
        <w:t>„</w:t>
      </w:r>
      <w:r w:rsidR="0093005C" w:rsidRPr="00EE37D3">
        <w:t>Tenhle ne. Aspoň mi žádné nepředložil. Jenom s tebou chtěl mluvit.</w:t>
      </w:r>
      <w:r w:rsidRPr="00EE37D3">
        <w:t>“</w:t>
      </w:r>
    </w:p>
    <w:p w:rsidR="00967FBE" w:rsidRPr="00EE37D3" w:rsidRDefault="00967FBE" w:rsidP="00A21DE9">
      <w:pPr>
        <w:pStyle w:val="Text"/>
      </w:pPr>
      <w:r w:rsidRPr="00EE37D3">
        <w:t>„</w:t>
      </w:r>
      <w:r w:rsidR="0093005C" w:rsidRPr="00EE37D3">
        <w:t>Kdo by mohl vědět o Lyle?</w:t>
      </w:r>
      <w:r w:rsidRPr="00EE37D3">
        <w:t>“</w:t>
      </w:r>
    </w:p>
    <w:p w:rsidR="00967FBE" w:rsidRPr="00EE37D3" w:rsidRDefault="00967FBE" w:rsidP="00A21DE9">
      <w:pPr>
        <w:pStyle w:val="Text"/>
      </w:pPr>
      <w:r w:rsidRPr="00EE37D3">
        <w:t>„</w:t>
      </w:r>
      <w:r w:rsidR="0093005C" w:rsidRPr="00EE37D3">
        <w:t xml:space="preserve">Nevím. </w:t>
      </w:r>
      <w:r w:rsidR="00E262E0">
        <w:t>Škoda</w:t>
      </w:r>
      <w:r w:rsidR="0093005C" w:rsidRPr="00EE37D3">
        <w:t xml:space="preserve"> že neměl požadavky. Cítil bych se daleko </w:t>
      </w:r>
      <w:r w:rsidRPr="00EE37D3">
        <w:t>líp</w:t>
      </w:r>
      <w:r w:rsidR="0093005C" w:rsidRPr="00EE37D3">
        <w:t>. Myšlenka, že je do toho zapletený ještě někdo další, není moc příjemná.</w:t>
      </w:r>
      <w:r w:rsidRPr="00EE37D3">
        <w:t>“</w:t>
      </w:r>
    </w:p>
    <w:p w:rsidR="00967FBE" w:rsidRPr="00EE37D3" w:rsidRDefault="00967FBE" w:rsidP="00A21DE9">
      <w:pPr>
        <w:pStyle w:val="Text"/>
      </w:pPr>
      <w:r w:rsidRPr="00EE37D3">
        <w:t>„</w:t>
      </w:r>
      <w:r w:rsidR="0093005C" w:rsidRPr="00EE37D3">
        <w:t>To ne. Jak se jmenoval? Řekl ti, kde bych ho mohl zastihnout?</w:t>
      </w:r>
      <w:r w:rsidRPr="00EE37D3">
        <w:t>“</w:t>
      </w:r>
    </w:p>
    <w:p w:rsidR="00967FBE" w:rsidRPr="00EE37D3" w:rsidRDefault="00967FBE" w:rsidP="00A21DE9">
      <w:pPr>
        <w:pStyle w:val="Text"/>
      </w:pPr>
      <w:r w:rsidRPr="00EE37D3">
        <w:t>„</w:t>
      </w:r>
      <w:r w:rsidR="0093005C" w:rsidRPr="00EE37D3">
        <w:t>Řekl, že budeš vědět. Jmenuje se Fitch.</w:t>
      </w:r>
      <w:r w:rsidRPr="00EE37D3">
        <w:t>“</w:t>
      </w:r>
    </w:p>
    <w:p w:rsidR="00967FBE" w:rsidRPr="00EE37D3" w:rsidRDefault="0093005C" w:rsidP="00A21DE9">
      <w:pPr>
        <w:pStyle w:val="Text"/>
      </w:pPr>
      <w:r w:rsidRPr="00EE37D3">
        <w:t xml:space="preserve">Když se Kracke nedočkal odpovědi, zeptal se: </w:t>
      </w:r>
      <w:r w:rsidR="00967FBE" w:rsidRPr="00EE37D3">
        <w:t>„</w:t>
      </w:r>
      <w:r w:rsidRPr="00EE37D3">
        <w:t>Jsi tam? Znáš ho?</w:t>
      </w:r>
      <w:r w:rsidR="00967FBE" w:rsidRPr="00EE37D3">
        <w:t>“</w:t>
      </w:r>
    </w:p>
    <w:p w:rsidR="00967FBE" w:rsidRPr="00EE37D3" w:rsidRDefault="00967FBE" w:rsidP="00A21DE9">
      <w:pPr>
        <w:pStyle w:val="Text"/>
      </w:pPr>
      <w:r w:rsidRPr="00EE37D3">
        <w:t>„</w:t>
      </w:r>
      <w:r w:rsidR="0093005C" w:rsidRPr="00EE37D3">
        <w:t>Znám ho, Jime. Budu s tebou ve spojení. Dej mi vědět, kdyby někdo volal kvůli požadavkům nebo kdyby se stalo něco nového v Lyle. Chci, abys taky sledoval Brandese.</w:t>
      </w:r>
      <w:r w:rsidRPr="00EE37D3">
        <w:t>“</w:t>
      </w:r>
    </w:p>
    <w:p w:rsidR="00967FBE" w:rsidRPr="00EE37D3" w:rsidRDefault="00967FBE" w:rsidP="00A21DE9">
      <w:pPr>
        <w:pStyle w:val="Text"/>
      </w:pPr>
      <w:r w:rsidRPr="00EE37D3">
        <w:t>„</w:t>
      </w:r>
      <w:r w:rsidR="0093005C" w:rsidRPr="00EE37D3">
        <w:t>A co se týče toho Fitche</w:t>
      </w:r>
      <w:r w:rsidRPr="00EE37D3">
        <w:t>…“</w:t>
      </w:r>
    </w:p>
    <w:p w:rsidR="00967FBE" w:rsidRPr="00EE37D3" w:rsidRDefault="00967FBE" w:rsidP="00A21DE9">
      <w:pPr>
        <w:pStyle w:val="Text"/>
      </w:pPr>
      <w:r w:rsidRPr="00EE37D3">
        <w:t>„</w:t>
      </w:r>
      <w:r w:rsidR="0093005C" w:rsidRPr="00EE37D3">
        <w:t>Nemůžu ti o něm nic říct, Jime.</w:t>
      </w:r>
      <w:r w:rsidRPr="00EE37D3">
        <w:t>“</w:t>
      </w:r>
    </w:p>
    <w:p w:rsidR="00967FBE" w:rsidRPr="00EE37D3" w:rsidRDefault="0093005C" w:rsidP="00A21DE9">
      <w:pPr>
        <w:pStyle w:val="Text"/>
      </w:pPr>
      <w:r w:rsidRPr="00EE37D3">
        <w:t xml:space="preserve">Allenberg zavěsil, vrátil se k baru a objednal si ingredience pro další drink. Kdyby se to aspoň nekomplikovalo. Zamíchal se do toho </w:t>
      </w:r>
      <w:r w:rsidRPr="00EE37D3">
        <w:lastRenderedPageBreak/>
        <w:t>Bílý dům. Fitch tam pracuje. Ale Fitch je taky</w:t>
      </w:r>
      <w:r w:rsidR="00967FBE" w:rsidRPr="00EE37D3">
        <w:t>…</w:t>
      </w:r>
      <w:r w:rsidRPr="00EE37D3">
        <w:t xml:space="preserve"> To by Krackovi nikdy nevysvětlil.</w:t>
      </w:r>
    </w:p>
    <w:p w:rsidR="00967FBE" w:rsidRPr="00EE37D3" w:rsidRDefault="0093005C" w:rsidP="00A21DE9">
      <w:pPr>
        <w:pStyle w:val="Text"/>
      </w:pPr>
      <w:r w:rsidRPr="00EE37D3">
        <w:t>Nechtělo se mu Fitchovi volat, ale nemyslel jenom na to. Dřív dělal určité neortodoxní věci. Jak jinak. Ty věci byly považovány za neortodoxní dokonce i v jeho povolání. Nemohl uvěřit myšlenkám, které se mu honily hlavou.</w:t>
      </w:r>
    </w:p>
    <w:p w:rsidR="00967FBE" w:rsidRPr="00EE37D3" w:rsidRDefault="0093005C" w:rsidP="00A21DE9">
      <w:pPr>
        <w:pStyle w:val="Text"/>
      </w:pPr>
      <w:r w:rsidRPr="00EE37D3">
        <w:t>Vzpomněl si na článek, který nedávno četl v ETC, časopise Mezinárodní společnosti zabývající se všeobecnou sémantikou. Allenberg studoval tento obor několik let a připisoval mu hodně úspěchů ve své práci.</w:t>
      </w:r>
    </w:p>
    <w:p w:rsidR="00967FBE" w:rsidRPr="00EE37D3" w:rsidRDefault="0093005C" w:rsidP="00A21DE9">
      <w:pPr>
        <w:pStyle w:val="Text"/>
      </w:pPr>
      <w:r w:rsidRPr="00EE37D3">
        <w:t xml:space="preserve">Ten článek se jmenoval </w:t>
      </w:r>
      <w:r w:rsidRPr="00EE37D3">
        <w:rPr>
          <w:i/>
        </w:rPr>
        <w:t xml:space="preserve">Představy. </w:t>
      </w:r>
      <w:r w:rsidRPr="00EE37D3">
        <w:t>Napsal ho profesor Střed</w:t>
      </w:r>
      <w:r w:rsidR="00967FBE" w:rsidRPr="00EE37D3">
        <w:t>oz</w:t>
      </w:r>
      <w:r w:rsidRPr="00EE37D3">
        <w:t>ápadní univerzity a pojednával o rozdělení mozku na pravou a levou hemisféru. Tvrdil, že levá hemisféra operuje prostřednictvím slov, zatímco pravá prostřednictvím představ, obrazů. Zvláštní je, že někdy by dokonce mohla najít odpovědi, které nenajde levá hemisféra. Nemůže je ale vyjadřovat slovy, jenom obrazy. Článek byl o tom, jak může člověk uhodnout myšlenky jiného člověka vzniklé v pravé polovině mozku a těchto obrazů využít.</w:t>
      </w:r>
    </w:p>
    <w:p w:rsidR="00967FBE" w:rsidRPr="00EE37D3" w:rsidRDefault="0093005C" w:rsidP="00A21DE9">
      <w:pPr>
        <w:pStyle w:val="Text"/>
        <w:rPr>
          <w:i/>
        </w:rPr>
      </w:pPr>
      <w:r w:rsidRPr="00EE37D3">
        <w:rPr>
          <w:i/>
        </w:rPr>
        <w:t xml:space="preserve">Takže moje levá hemisféra přemýšlí o účinku obrazu, který právě vidím ve své hlavě. Doufám, že pravá část mého mozku mluví. Ale víc než to. Pravá část mého mozku se může mýlit stejně jako levá </w:t>
      </w:r>
      <w:r w:rsidR="00967FBE" w:rsidRPr="00EE37D3">
        <w:rPr>
          <w:i/>
        </w:rPr>
        <w:t>–</w:t>
      </w:r>
      <w:r w:rsidRPr="00EE37D3">
        <w:rPr>
          <w:i/>
        </w:rPr>
        <w:t xml:space="preserve"> nepotřebujete slova, abyste se mýlili.</w:t>
      </w:r>
    </w:p>
    <w:p w:rsidR="00967FBE" w:rsidRPr="00EE37D3" w:rsidRDefault="0093005C" w:rsidP="00A21DE9">
      <w:pPr>
        <w:pStyle w:val="Text"/>
      </w:pPr>
      <w:r w:rsidRPr="00EE37D3">
        <w:rPr>
          <w:i/>
        </w:rPr>
        <w:t xml:space="preserve">Myslím, </w:t>
      </w:r>
      <w:r w:rsidRPr="00EE37D3">
        <w:t xml:space="preserve">přemítal Allenberg, </w:t>
      </w:r>
      <w:r w:rsidRPr="00EE37D3">
        <w:rPr>
          <w:i/>
        </w:rPr>
        <w:t>že levá část mého mozku by o tom nikdy nepřemýšlela, protože by nemohla snést důsledky, kdyby mé myšlenky byly převedeny do slov.</w:t>
      </w:r>
    </w:p>
    <w:p w:rsidR="00967FBE" w:rsidRPr="00EE37D3" w:rsidRDefault="0093005C" w:rsidP="00A21DE9">
      <w:pPr>
        <w:pStyle w:val="Text"/>
      </w:pPr>
      <w:r w:rsidRPr="00EE37D3">
        <w:t>Jistě, hodně záleží na Fitchovi. Fitch může pomoct.</w:t>
      </w:r>
    </w:p>
    <w:p w:rsidR="00967FBE" w:rsidRPr="00EE37D3" w:rsidRDefault="0093005C" w:rsidP="00A21DE9">
      <w:pPr>
        <w:pStyle w:val="Text"/>
      </w:pPr>
      <w:r w:rsidRPr="00EE37D3">
        <w:t xml:space="preserve">Allenberg mu nechtěl volat z veřejného automatu v </w:t>
      </w:r>
      <w:r w:rsidRPr="00EE37D3">
        <w:rPr>
          <w:i/>
        </w:rPr>
        <w:t xml:space="preserve">Lions Head, </w:t>
      </w:r>
      <w:r w:rsidRPr="00EE37D3">
        <w:t>proto zaplatil Mikovi za pití a odešel. Ale nešel do jiného</w:t>
      </w:r>
      <w:r w:rsidR="003D7BDE">
        <w:t xml:space="preserve"> baru nebo do jiné restaurace. C</w:t>
      </w:r>
      <w:r w:rsidRPr="00EE37D3">
        <w:t>htěl použít některou telefonní budku v dolní části Sheridanova náměstí.</w:t>
      </w:r>
    </w:p>
    <w:p w:rsidR="00967FBE" w:rsidRPr="00EE37D3" w:rsidRDefault="0093005C" w:rsidP="00A21DE9">
      <w:pPr>
        <w:pStyle w:val="Text"/>
      </w:pPr>
      <w:r w:rsidRPr="00EE37D3">
        <w:t>Fitch musel mít závažný důvod, proč mu volal do kanceláře. Bylo to naprosto neslýchané.</w:t>
      </w:r>
    </w:p>
    <w:p w:rsidR="00967FBE" w:rsidRPr="00EE37D3" w:rsidRDefault="00967FBE" w:rsidP="00A21DE9">
      <w:pPr>
        <w:pStyle w:val="Text"/>
      </w:pPr>
      <w:r w:rsidRPr="00EE37D3">
        <w:t>„</w:t>
      </w:r>
      <w:r w:rsidR="0093005C" w:rsidRPr="00EE37D3">
        <w:t>Tady je Adrian Allenberg,</w:t>
      </w:r>
      <w:r w:rsidRPr="00EE37D3">
        <w:t>“</w:t>
      </w:r>
      <w:r w:rsidR="0093005C" w:rsidRPr="00EE37D3">
        <w:t xml:space="preserve"> řekl, jakmile se dovolal. </w:t>
      </w:r>
      <w:r w:rsidRPr="00EE37D3">
        <w:t>„</w:t>
      </w:r>
      <w:r w:rsidR="0093005C" w:rsidRPr="00EE37D3">
        <w:t>Chtěl bych pana Fitche.</w:t>
      </w:r>
      <w:r w:rsidRPr="00EE37D3">
        <w:t>“</w:t>
      </w:r>
    </w:p>
    <w:p w:rsidR="00967FBE" w:rsidRPr="00EE37D3" w:rsidRDefault="0093005C" w:rsidP="00A21DE9">
      <w:pPr>
        <w:pStyle w:val="Text"/>
      </w:pPr>
      <w:r w:rsidRPr="00EE37D3">
        <w:t xml:space="preserve">V telefonu slyšel nějaké hučení. Věděl, že v ústředí Uisce Beathy znovu kontrolují jeho hlas. Také věděl, že když ho spojí s Fitchem </w:t>
      </w:r>
      <w:r w:rsidR="00967FBE" w:rsidRPr="00EE37D3">
        <w:t>–</w:t>
      </w:r>
      <w:r w:rsidRPr="00EE37D3">
        <w:t xml:space="preserve"> </w:t>
      </w:r>
      <w:r w:rsidRPr="00EE37D3">
        <w:lastRenderedPageBreak/>
        <w:t xml:space="preserve">jestliže ho zastihnou přes počítač </w:t>
      </w:r>
      <w:r w:rsidR="00967FBE" w:rsidRPr="00EE37D3">
        <w:t>–</w:t>
      </w:r>
      <w:r w:rsidRPr="00EE37D3">
        <w:t xml:space="preserve"> nebude v kanceláři na Park Avenue.</w:t>
      </w:r>
    </w:p>
    <w:p w:rsidR="00967FBE" w:rsidRPr="00EE37D3" w:rsidRDefault="0093005C" w:rsidP="00A21DE9">
      <w:pPr>
        <w:pStyle w:val="Text"/>
      </w:pPr>
      <w:r w:rsidRPr="00EE37D3">
        <w:t>Dověděl by se, kde Fitch je, jenom kdyby si to Fitch přál.</w:t>
      </w:r>
    </w:p>
    <w:p w:rsidR="00967FBE" w:rsidRPr="00EE37D3" w:rsidRDefault="00967FBE" w:rsidP="00A21DE9">
      <w:pPr>
        <w:pStyle w:val="Text"/>
      </w:pPr>
      <w:r w:rsidRPr="00EE37D3">
        <w:t>„</w:t>
      </w:r>
      <w:r w:rsidR="0093005C" w:rsidRPr="00EE37D3">
        <w:t>Počkejte si, prosím,</w:t>
      </w:r>
      <w:r w:rsidRPr="00EE37D3">
        <w:t>“</w:t>
      </w:r>
      <w:r w:rsidR="0093005C" w:rsidRPr="00EE37D3">
        <w:t xml:space="preserve"> sdělil mu příjemný hlas. Několik sekund slyšel vyzvánění a potom se ohlásil Fitch.</w:t>
      </w:r>
    </w:p>
    <w:p w:rsidR="00967FBE" w:rsidRPr="00EE37D3" w:rsidRDefault="00967FBE" w:rsidP="00A21DE9">
      <w:pPr>
        <w:pStyle w:val="Text"/>
      </w:pPr>
      <w:r w:rsidRPr="00EE37D3">
        <w:t>„</w:t>
      </w:r>
      <w:r w:rsidR="0093005C" w:rsidRPr="00EE37D3">
        <w:t>Tady Allenberg.</w:t>
      </w:r>
      <w:r w:rsidRPr="00EE37D3">
        <w:t>“</w:t>
      </w:r>
    </w:p>
    <w:p w:rsidR="00967FBE" w:rsidRPr="00EE37D3" w:rsidRDefault="00967FBE" w:rsidP="00A21DE9">
      <w:pPr>
        <w:pStyle w:val="Text"/>
      </w:pPr>
      <w:r w:rsidRPr="00EE37D3">
        <w:t>„</w:t>
      </w:r>
      <w:r w:rsidR="0093005C" w:rsidRPr="00EE37D3">
        <w:t>Musím s tebou mluvit.</w:t>
      </w:r>
      <w:r w:rsidRPr="00EE37D3">
        <w:t>“</w:t>
      </w:r>
    </w:p>
    <w:p w:rsidR="00967FBE" w:rsidRPr="00EE37D3" w:rsidRDefault="00967FBE" w:rsidP="00A21DE9">
      <w:pPr>
        <w:pStyle w:val="Text"/>
      </w:pPr>
      <w:r w:rsidRPr="00EE37D3">
        <w:t>„</w:t>
      </w:r>
      <w:r w:rsidR="0093005C" w:rsidRPr="00EE37D3">
        <w:t>Vždyť se mnou mluvíš.</w:t>
      </w:r>
      <w:r w:rsidRPr="00EE37D3">
        <w:t>“</w:t>
      </w:r>
    </w:p>
    <w:p w:rsidR="00967FBE" w:rsidRPr="00EE37D3" w:rsidRDefault="00967FBE" w:rsidP="00A21DE9">
      <w:pPr>
        <w:pStyle w:val="Text"/>
      </w:pPr>
      <w:r w:rsidRPr="00EE37D3">
        <w:t>„</w:t>
      </w:r>
      <w:r w:rsidR="0093005C" w:rsidRPr="00EE37D3">
        <w:t>Měli bychom se sejít. Po telefonu bychom to těžko</w:t>
      </w:r>
      <w:r w:rsidRPr="00EE37D3">
        <w:t>…“</w:t>
      </w:r>
    </w:p>
    <w:p w:rsidR="00967FBE" w:rsidRPr="00EE37D3" w:rsidRDefault="00967FBE" w:rsidP="00A21DE9">
      <w:pPr>
        <w:pStyle w:val="Text"/>
      </w:pPr>
      <w:r w:rsidRPr="00EE37D3">
        <w:t>„</w:t>
      </w:r>
      <w:r w:rsidR="0093005C" w:rsidRPr="00EE37D3">
        <w:t>Ty si stěžuješ na porušení postupu? Sakra, vždyť jsi mi volal do kanceláře. A řekl jsi jim, že voláš kvůli Lyle!</w:t>
      </w:r>
      <w:r w:rsidRPr="00EE37D3">
        <w:t>“</w:t>
      </w:r>
    </w:p>
    <w:p w:rsidR="00967FBE" w:rsidRPr="00EE37D3" w:rsidRDefault="00967FBE" w:rsidP="00A21DE9">
      <w:pPr>
        <w:pStyle w:val="Text"/>
      </w:pPr>
      <w:r w:rsidRPr="00EE37D3">
        <w:t>„</w:t>
      </w:r>
      <w:r w:rsidR="0093005C" w:rsidRPr="00EE37D3">
        <w:t>To jo. Jenomže jsem musel upoutat tvou pozornost. Musel jsem se s tebou spojit.</w:t>
      </w:r>
      <w:r w:rsidRPr="00EE37D3">
        <w:t>“</w:t>
      </w:r>
    </w:p>
    <w:p w:rsidR="00967FBE" w:rsidRPr="00EE37D3" w:rsidRDefault="00967FBE" w:rsidP="00A21DE9">
      <w:pPr>
        <w:pStyle w:val="Text"/>
      </w:pPr>
      <w:r w:rsidRPr="00EE37D3">
        <w:t>„</w:t>
      </w:r>
      <w:r w:rsidR="0093005C" w:rsidRPr="00EE37D3">
        <w:t>Teď jsi se mnou ve spojení. A několika způsoby. Tak mě neb</w:t>
      </w:r>
      <w:r w:rsidRPr="00EE37D3">
        <w:t>uz</w:t>
      </w:r>
      <w:r w:rsidR="0093005C" w:rsidRPr="00EE37D3">
        <w:t>eruj kvůli telefonu.</w:t>
      </w:r>
      <w:r w:rsidRPr="00EE37D3">
        <w:t>“</w:t>
      </w:r>
    </w:p>
    <w:p w:rsidR="00967FBE" w:rsidRPr="00EE37D3" w:rsidRDefault="00967FBE" w:rsidP="00A21DE9">
      <w:pPr>
        <w:pStyle w:val="Text"/>
      </w:pPr>
      <w:r w:rsidRPr="00EE37D3">
        <w:t>„</w:t>
      </w:r>
      <w:r w:rsidR="0093005C" w:rsidRPr="00EE37D3">
        <w:t>Dobře,</w:t>
      </w:r>
      <w:r w:rsidRPr="00EE37D3">
        <w:t>“</w:t>
      </w:r>
      <w:r w:rsidR="0093005C" w:rsidRPr="00EE37D3">
        <w:t xml:space="preserve"> řekl Fitch a Allenberg by byl přísahal, že se uchichtl. </w:t>
      </w:r>
      <w:r w:rsidRPr="00EE37D3">
        <w:t>„</w:t>
      </w:r>
      <w:r w:rsidR="0093005C" w:rsidRPr="00EE37D3">
        <w:t>To nevadí. Určitě s tím budeš souhlasit, až ti řeknu, co vím.</w:t>
      </w:r>
      <w:r w:rsidRPr="00EE37D3">
        <w:t>“</w:t>
      </w:r>
    </w:p>
    <w:p w:rsidR="00967FBE" w:rsidRPr="00EE37D3" w:rsidRDefault="00967FBE" w:rsidP="00A21DE9">
      <w:pPr>
        <w:pStyle w:val="Text"/>
      </w:pPr>
      <w:r w:rsidRPr="00EE37D3">
        <w:t>„</w:t>
      </w:r>
      <w:r w:rsidR="0093005C" w:rsidRPr="00EE37D3">
        <w:t>Podívej. Ať už důvěřuješ veřejnému telefonu, nebo ne, fungují na mince a já nemám dost drobných. Pro boha živého, Fi</w:t>
      </w:r>
      <w:r w:rsidRPr="00EE37D3">
        <w:t>tc</w:t>
      </w:r>
      <w:r w:rsidR="0093005C" w:rsidRPr="00EE37D3">
        <w:t>hi, o co sakra jde?</w:t>
      </w:r>
      <w:r w:rsidRPr="00EE37D3">
        <w:t>“</w:t>
      </w:r>
    </w:p>
    <w:p w:rsidR="00967FBE" w:rsidRPr="00EE37D3" w:rsidRDefault="00967FBE" w:rsidP="00A21DE9">
      <w:pPr>
        <w:pStyle w:val="Text"/>
      </w:pPr>
      <w:r w:rsidRPr="00EE37D3">
        <w:t>„</w:t>
      </w:r>
      <w:r w:rsidR="0093005C" w:rsidRPr="00EE37D3">
        <w:t>Musíš zastavit vyšetřování v Lyle.</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Já jsem si to nevymyslel. Ani výbor. To oni.</w:t>
      </w:r>
      <w:r w:rsidRPr="00EE37D3">
        <w:t>“</w:t>
      </w:r>
    </w:p>
    <w:p w:rsidR="00967FBE" w:rsidRPr="00EE37D3" w:rsidRDefault="00967FBE" w:rsidP="00A21DE9">
      <w:pPr>
        <w:pStyle w:val="Text"/>
      </w:pPr>
      <w:r w:rsidRPr="00EE37D3">
        <w:t>„</w:t>
      </w:r>
      <w:r w:rsidR="0093005C" w:rsidRPr="00EE37D3">
        <w:t xml:space="preserve">Kdo jsou ti </w:t>
      </w:r>
      <w:r w:rsidR="0093005C" w:rsidRPr="00EE37D3">
        <w:rPr>
          <w:i/>
        </w:rPr>
        <w:t>oni?</w:t>
      </w:r>
      <w:r w:rsidRPr="00EE37D3">
        <w:rPr>
          <w:i/>
        </w:rPr>
        <w:t>“</w:t>
      </w:r>
      <w:r w:rsidR="0093005C" w:rsidRPr="00EE37D3">
        <w:rPr>
          <w:i/>
        </w:rPr>
        <w:t xml:space="preserve"> </w:t>
      </w:r>
      <w:r w:rsidR="0093005C" w:rsidRPr="00EE37D3">
        <w:t>zeptal se Allenberg tiše.</w:t>
      </w:r>
    </w:p>
    <w:p w:rsidR="00967FBE" w:rsidRPr="00EE37D3" w:rsidRDefault="00967FBE" w:rsidP="00A21DE9">
      <w:pPr>
        <w:pStyle w:val="Text"/>
      </w:pPr>
      <w:r w:rsidRPr="00EE37D3">
        <w:t>„</w:t>
      </w:r>
      <w:r w:rsidR="0093005C" w:rsidRPr="00EE37D3">
        <w:t>To nevím. Ale zavolal mi nějaký, muž a poručil mi, abych tě odvolal. Řekl, že už ti předvedl, jak snadno by se ta nemoc rozšířila.</w:t>
      </w:r>
      <w:r w:rsidRPr="00EE37D3">
        <w:t>“</w:t>
      </w:r>
    </w:p>
    <w:p w:rsidR="00967FBE" w:rsidRPr="00EE37D3" w:rsidRDefault="0093005C" w:rsidP="00A21DE9">
      <w:pPr>
        <w:pStyle w:val="Text"/>
      </w:pPr>
      <w:r w:rsidRPr="00EE37D3">
        <w:t>Můj bože, pomyslel si Allenberg. Tohle se nemělo stát.</w:t>
      </w:r>
    </w:p>
    <w:p w:rsidR="00967FBE" w:rsidRPr="00EE37D3" w:rsidRDefault="0093005C" w:rsidP="00A21DE9">
      <w:pPr>
        <w:pStyle w:val="Text"/>
      </w:pPr>
      <w:r w:rsidRPr="00EE37D3">
        <w:t>Uisce Beatha byla ohrožena. Uisce Beatha!</w:t>
      </w:r>
    </w:p>
    <w:p w:rsidR="00967FBE" w:rsidRPr="00EE37D3" w:rsidRDefault="0093005C" w:rsidP="00A21DE9">
      <w:pPr>
        <w:pStyle w:val="Text"/>
      </w:pPr>
      <w:r w:rsidRPr="00EE37D3">
        <w:t xml:space="preserve">Ten kdo pověřil Petera Brandese, aby vytvořil ten vir, ten kdo ho nechal uniknout, ten kdo nastražil horní část přesýpacích hodin nad podzemní řekou v bytě ve Village </w:t>
      </w:r>
      <w:r w:rsidR="00967FBE" w:rsidRPr="00EE37D3">
        <w:t>–</w:t>
      </w:r>
      <w:r w:rsidRPr="00EE37D3">
        <w:t xml:space="preserve"> ten by taky mohl vědět o organizaci Uisce Beatha. A taky že o ní věděl. Jenže neexistoval způsob, jak se o ní dovědět. Allenberg se vnitřně připravil na spoustu problémů. Tenhle však mezi nimi nebyl.</w:t>
      </w:r>
    </w:p>
    <w:p w:rsidR="00967FBE" w:rsidRPr="00EE37D3" w:rsidRDefault="00967FBE" w:rsidP="00A21DE9">
      <w:pPr>
        <w:pStyle w:val="Text"/>
      </w:pPr>
      <w:r w:rsidRPr="00EE37D3">
        <w:t>„</w:t>
      </w:r>
      <w:r w:rsidR="0093005C" w:rsidRPr="00EE37D3">
        <w:t>Chápeš, co to znamená?</w:t>
      </w:r>
      <w:r w:rsidRPr="00EE37D3">
        <w:t>“</w:t>
      </w:r>
      <w:r w:rsidR="0093005C" w:rsidRPr="00EE37D3">
        <w:t xml:space="preserve"> zeptal se Fitche, jak nejklidněji dokázal.</w:t>
      </w:r>
    </w:p>
    <w:p w:rsidR="00967FBE" w:rsidRPr="00EE37D3" w:rsidRDefault="00967FBE" w:rsidP="00A21DE9">
      <w:pPr>
        <w:pStyle w:val="Text"/>
      </w:pPr>
      <w:r w:rsidRPr="00EE37D3">
        <w:lastRenderedPageBreak/>
        <w:t>„</w:t>
      </w:r>
      <w:r w:rsidR="0093005C" w:rsidRPr="00EE37D3">
        <w:t>Ano. Aspoň</w:t>
      </w:r>
      <w:r w:rsidRPr="00EE37D3">
        <w:t>…</w:t>
      </w:r>
      <w:r w:rsidR="0093005C" w:rsidRPr="00EE37D3">
        <w:t xml:space="preserve"> no,</w:t>
      </w:r>
      <w:r w:rsidRPr="00EE37D3">
        <w:t>“</w:t>
      </w:r>
      <w:r w:rsidR="0093005C" w:rsidRPr="00EE37D3">
        <w:t xml:space="preserve"> Fitch se zakoktal. </w:t>
      </w:r>
      <w:r w:rsidRPr="00EE37D3">
        <w:t>„</w:t>
      </w:r>
      <w:r w:rsidR="0093005C" w:rsidRPr="00EE37D3">
        <w:t>Snažil jsem se. Myslím, že to chápu.</w:t>
      </w:r>
      <w:r w:rsidRPr="00EE37D3">
        <w:t>“</w:t>
      </w:r>
    </w:p>
    <w:p w:rsidR="00967FBE" w:rsidRPr="00EE37D3" w:rsidRDefault="00967FBE" w:rsidP="00A21DE9">
      <w:pPr>
        <w:pStyle w:val="Text"/>
      </w:pPr>
      <w:r w:rsidRPr="00EE37D3">
        <w:t>„</w:t>
      </w:r>
      <w:r w:rsidR="0093005C" w:rsidRPr="00EE37D3">
        <w:t>Vím, jak se cítíš. Řekl jsi něco ostatním?</w:t>
      </w:r>
      <w:r w:rsidRPr="00EE37D3">
        <w:t>“</w:t>
      </w:r>
    </w:p>
    <w:p w:rsidR="00967FBE" w:rsidRPr="00EE37D3" w:rsidRDefault="00967FBE" w:rsidP="00A21DE9">
      <w:pPr>
        <w:pStyle w:val="Text"/>
      </w:pPr>
      <w:r w:rsidRPr="00EE37D3">
        <w:t>„</w:t>
      </w:r>
      <w:r w:rsidR="0093005C" w:rsidRPr="00EE37D3">
        <w:t>Ne. Nejdřív jsem chtěl mluvit s tebou. Jen ty znáš dobře situaci v Lyle. Ostatní budou pochopitelně taky muset být informováni o</w:t>
      </w:r>
      <w:r w:rsidRPr="00EE37D3">
        <w:t>…</w:t>
      </w:r>
      <w:r w:rsidR="0093005C" w:rsidRPr="00EE37D3">
        <w:t xml:space="preserve"> dalších </w:t>
      </w:r>
      <w:proofErr w:type="gramStart"/>
      <w:r w:rsidR="0093005C" w:rsidRPr="00EE37D3">
        <w:t>aspektech</w:t>
      </w:r>
      <w:proofErr w:type="gramEnd"/>
      <w:r w:rsidR="0093005C" w:rsidRPr="00EE37D3">
        <w:t xml:space="preserve"> toho</w:t>
      </w:r>
      <w:r w:rsidRPr="00EE37D3">
        <w:t>…</w:t>
      </w:r>
      <w:r w:rsidR="0093005C" w:rsidRPr="00EE37D3">
        <w:t xml:space="preserve"> všeho.</w:t>
      </w:r>
      <w:r w:rsidRPr="00EE37D3">
        <w:t>“</w:t>
      </w:r>
    </w:p>
    <w:p w:rsidR="00967FBE" w:rsidRPr="00EE37D3" w:rsidRDefault="00967FBE" w:rsidP="00A21DE9">
      <w:pPr>
        <w:pStyle w:val="Text"/>
      </w:pPr>
      <w:r w:rsidRPr="00EE37D3">
        <w:t>„</w:t>
      </w:r>
      <w:r w:rsidR="0093005C" w:rsidRPr="00EE37D3">
        <w:t>To budou,</w:t>
      </w:r>
      <w:r w:rsidRPr="00EE37D3">
        <w:t>“</w:t>
      </w:r>
      <w:r w:rsidR="0093005C" w:rsidRPr="00EE37D3">
        <w:t xml:space="preserve"> souhlasil Allenberg.</w:t>
      </w:r>
    </w:p>
    <w:p w:rsidR="00967FBE" w:rsidRPr="00EE37D3" w:rsidRDefault="00967FBE" w:rsidP="00A21DE9">
      <w:pPr>
        <w:pStyle w:val="Text"/>
      </w:pPr>
      <w:r w:rsidRPr="00EE37D3">
        <w:t>„</w:t>
      </w:r>
      <w:r w:rsidR="0093005C" w:rsidRPr="00EE37D3">
        <w:t>Nevím, kdy</w:t>
      </w:r>
      <w:r w:rsidRPr="00EE37D3">
        <w:t>…“</w:t>
      </w:r>
      <w:r w:rsidR="0093005C" w:rsidRPr="00EE37D3">
        <w:t xml:space="preserve"> Váhá, napadlo Allenberga. </w:t>
      </w:r>
      <w:r w:rsidRPr="00EE37D3">
        <w:t>„</w:t>
      </w:r>
      <w:r w:rsidR="0093005C" w:rsidRPr="00EE37D3">
        <w:t>Máš tam nějaké spojení?</w:t>
      </w:r>
      <w:r w:rsidRPr="00EE37D3">
        <w:t>“</w:t>
      </w:r>
      <w:r w:rsidR="0093005C" w:rsidRPr="00EE37D3">
        <w:t xml:space="preserve"> Allenberg se zamyslel. </w:t>
      </w:r>
      <w:r w:rsidRPr="00EE37D3">
        <w:t>„</w:t>
      </w:r>
      <w:r w:rsidR="0093005C" w:rsidRPr="00EE37D3">
        <w:t>Velice dobré.</w:t>
      </w:r>
      <w:r w:rsidRPr="00EE37D3">
        <w:t>“</w:t>
      </w:r>
    </w:p>
    <w:p w:rsidR="00967FBE" w:rsidRPr="00EE37D3" w:rsidRDefault="00967FBE" w:rsidP="00A21DE9">
      <w:pPr>
        <w:pStyle w:val="Text"/>
      </w:pPr>
      <w:r w:rsidRPr="00EE37D3">
        <w:t>„</w:t>
      </w:r>
      <w:r w:rsidR="0093005C" w:rsidRPr="00EE37D3">
        <w:t>To je ale dost vágní možnost zasahovat do dění tam.</w:t>
      </w:r>
      <w:r w:rsidRPr="00EE37D3">
        <w:t>“</w:t>
      </w:r>
    </w:p>
    <w:p w:rsidR="00967FBE" w:rsidRPr="00EE37D3" w:rsidRDefault="00967FBE" w:rsidP="00A21DE9">
      <w:pPr>
        <w:pStyle w:val="Text"/>
      </w:pPr>
      <w:r w:rsidRPr="00EE37D3">
        <w:t>„</w:t>
      </w:r>
      <w:r w:rsidR="0093005C" w:rsidRPr="00EE37D3">
        <w:t>Je to víc než dost.</w:t>
      </w:r>
      <w:r w:rsidRPr="00EE37D3">
        <w:t>“</w:t>
      </w:r>
    </w:p>
    <w:p w:rsidR="00967FBE" w:rsidRPr="00EE37D3" w:rsidRDefault="00967FBE" w:rsidP="00A21DE9">
      <w:pPr>
        <w:pStyle w:val="Text"/>
      </w:pPr>
      <w:r w:rsidRPr="00EE37D3">
        <w:t>„</w:t>
      </w:r>
      <w:r w:rsidR="0093005C" w:rsidRPr="00EE37D3">
        <w:t xml:space="preserve">Mám na mysli tu nemoc. Ta je zřejmě zajímá. Setkal </w:t>
      </w:r>
      <w:proofErr w:type="gramStart"/>
      <w:r w:rsidR="0093005C" w:rsidRPr="00EE37D3">
        <w:t>jsi se s tou</w:t>
      </w:r>
      <w:proofErr w:type="gramEnd"/>
      <w:r w:rsidR="0093005C" w:rsidRPr="00EE37D3">
        <w:t xml:space="preserve"> nemocí?</w:t>
      </w:r>
      <w:r w:rsidRPr="00EE37D3">
        <w:t>“</w:t>
      </w:r>
    </w:p>
    <w:p w:rsidR="00967FBE" w:rsidRPr="00EE37D3" w:rsidRDefault="00967FBE" w:rsidP="00A21DE9">
      <w:pPr>
        <w:pStyle w:val="Text"/>
      </w:pPr>
      <w:r w:rsidRPr="00EE37D3">
        <w:t>„</w:t>
      </w:r>
      <w:r w:rsidR="0093005C" w:rsidRPr="00EE37D3">
        <w:t>Co ti přesně řekli?</w:t>
      </w:r>
      <w:r w:rsidRPr="00EE37D3">
        <w:t>“</w:t>
      </w:r>
    </w:p>
    <w:p w:rsidR="00967FBE" w:rsidRPr="00EE37D3" w:rsidRDefault="00967FBE" w:rsidP="00A21DE9">
      <w:pPr>
        <w:pStyle w:val="Text"/>
      </w:pPr>
      <w:r w:rsidRPr="00EE37D3">
        <w:t>„</w:t>
      </w:r>
      <w:r w:rsidR="0093005C" w:rsidRPr="00EE37D3">
        <w:t>Pro boha živého, nemůžeš jednoduše odpovědět na tuhle posranou otázku?</w:t>
      </w:r>
      <w:r w:rsidRPr="00EE37D3">
        <w:t>“</w:t>
      </w:r>
      <w:r w:rsidR="0093005C" w:rsidRPr="00EE37D3">
        <w:t xml:space="preserve"> rozkřikl se na něj.</w:t>
      </w:r>
    </w:p>
    <w:p w:rsidR="00967FBE" w:rsidRPr="00EE37D3" w:rsidRDefault="00967FBE" w:rsidP="00A21DE9">
      <w:pPr>
        <w:pStyle w:val="Text"/>
      </w:pPr>
      <w:r w:rsidRPr="00EE37D3">
        <w:t>„</w:t>
      </w:r>
      <w:r w:rsidR="0093005C" w:rsidRPr="00EE37D3">
        <w:t>Ne.</w:t>
      </w:r>
      <w:r w:rsidRPr="00EE37D3">
        <w:t>“</w:t>
      </w:r>
      <w:r w:rsidR="0093005C" w:rsidRPr="00EE37D3">
        <w:t xml:space="preserve"> Allenberga překvapilo </w:t>
      </w:r>
      <w:r w:rsidRPr="00EE37D3">
        <w:t>–</w:t>
      </w:r>
      <w:r w:rsidR="0093005C" w:rsidRPr="00EE37D3">
        <w:t xml:space="preserve"> a zároveň potěšilo </w:t>
      </w:r>
      <w:r w:rsidRPr="00EE37D3">
        <w:t>–</w:t>
      </w:r>
      <w:r w:rsidR="0093005C" w:rsidRPr="00EE37D3">
        <w:t xml:space="preserve"> jak rozhodně to řekl.</w:t>
      </w:r>
    </w:p>
    <w:p w:rsidR="00967FBE" w:rsidRPr="00EE37D3" w:rsidRDefault="00967FBE" w:rsidP="00A21DE9">
      <w:pPr>
        <w:pStyle w:val="Text"/>
      </w:pPr>
      <w:r w:rsidRPr="00EE37D3">
        <w:t>„</w:t>
      </w:r>
      <w:r w:rsidR="0093005C" w:rsidRPr="00EE37D3">
        <w:t>Poručili, abychom nepokračovali ve vyšetřování. Prohlásili, že to můžeš zastavit, ale to je všechno.</w:t>
      </w:r>
      <w:r w:rsidRPr="00EE37D3">
        <w:t>“</w:t>
      </w:r>
    </w:p>
    <w:p w:rsidR="00967FBE" w:rsidRPr="00EE37D3" w:rsidRDefault="00967FBE" w:rsidP="00A21DE9">
      <w:pPr>
        <w:pStyle w:val="Text"/>
      </w:pPr>
      <w:r w:rsidRPr="00EE37D3">
        <w:t>„</w:t>
      </w:r>
      <w:r w:rsidR="0093005C" w:rsidRPr="00EE37D3">
        <w:t>Chceš mi naznačit, že po mně chtějí, abych ty lidi prostě odepsal a nechal je zemřít?</w:t>
      </w:r>
      <w:r w:rsidRPr="00EE37D3">
        <w:t>“</w:t>
      </w:r>
    </w:p>
    <w:p w:rsidR="00967FBE" w:rsidRPr="00EE37D3" w:rsidRDefault="00967FBE" w:rsidP="00A21DE9">
      <w:pPr>
        <w:pStyle w:val="Text"/>
      </w:pPr>
      <w:r w:rsidRPr="00EE37D3">
        <w:t>„</w:t>
      </w:r>
      <w:r w:rsidR="0093005C" w:rsidRPr="00EE37D3">
        <w:t xml:space="preserve">Nevím, </w:t>
      </w:r>
      <w:r w:rsidR="00500869">
        <w:t>Adriane</w:t>
      </w:r>
      <w:r w:rsidR="0093005C" w:rsidRPr="00EE37D3">
        <w:t>. Nevím.</w:t>
      </w:r>
      <w:r w:rsidRPr="00EE37D3">
        <w:t>“</w:t>
      </w:r>
    </w:p>
    <w:p w:rsidR="00967FBE" w:rsidRPr="00EE37D3" w:rsidRDefault="00967FBE" w:rsidP="00A21DE9">
      <w:pPr>
        <w:pStyle w:val="Text"/>
      </w:pPr>
      <w:r w:rsidRPr="00EE37D3">
        <w:t>„</w:t>
      </w:r>
      <w:r w:rsidR="0093005C" w:rsidRPr="00EE37D3">
        <w:t>Dali ti nějakou další podmínku?</w:t>
      </w:r>
      <w:r w:rsidRPr="00EE37D3">
        <w:t>“</w:t>
      </w:r>
    </w:p>
    <w:p w:rsidR="00967FBE" w:rsidRPr="00EE37D3" w:rsidRDefault="00967FBE" w:rsidP="00A21DE9">
      <w:pPr>
        <w:pStyle w:val="Text"/>
      </w:pPr>
      <w:r w:rsidRPr="00EE37D3">
        <w:t>„</w:t>
      </w:r>
      <w:r w:rsidR="0093005C" w:rsidRPr="00EE37D3">
        <w:t>N</w:t>
      </w:r>
      <w:r w:rsidRPr="00EE37D3">
        <w:t>e –“</w:t>
      </w:r>
    </w:p>
    <w:p w:rsidR="00967FBE" w:rsidRPr="00EE37D3" w:rsidRDefault="00967FBE" w:rsidP="00A21DE9">
      <w:pPr>
        <w:pStyle w:val="Text"/>
      </w:pPr>
      <w:r w:rsidRPr="00EE37D3">
        <w:t>„</w:t>
      </w:r>
      <w:r w:rsidR="0093005C" w:rsidRPr="00EE37D3">
        <w:t>To je ono. Žádné další požadavky. Žádné peníze. Žádné propuštění politických vězňů. Žádná amnestie. Nic. Jenom si přestat hrát s jejich virem. To by dávalo smysl jenom v případě, že by tam získali něco, o čem nemáme tušení. Musí existovat důvod, proč nechtějí, abychom se tam motali. A musí to stát za to.</w:t>
      </w:r>
      <w:r w:rsidRPr="00EE37D3">
        <w:t>“</w:t>
      </w:r>
    </w:p>
    <w:p w:rsidR="00967FBE" w:rsidRPr="00EE37D3" w:rsidRDefault="00967FBE" w:rsidP="00A21DE9">
      <w:pPr>
        <w:pStyle w:val="Text"/>
      </w:pPr>
      <w:r w:rsidRPr="00EE37D3">
        <w:t>„</w:t>
      </w:r>
      <w:r w:rsidR="0093005C" w:rsidRPr="00EE37D3">
        <w:t>No,</w:t>
      </w:r>
      <w:r w:rsidRPr="00EE37D3">
        <w:t>“</w:t>
      </w:r>
      <w:r w:rsidR="0093005C" w:rsidRPr="00EE37D3">
        <w:t xml:space="preserve"> začal Fitch, </w:t>
      </w:r>
      <w:r w:rsidRPr="00EE37D3">
        <w:t>„</w:t>
      </w:r>
      <w:r w:rsidR="0093005C" w:rsidRPr="00EE37D3">
        <w:t>řekl ještě něco, čemu rozumím ještě míň.</w:t>
      </w:r>
      <w:r w:rsidRPr="00EE37D3">
        <w:t>“</w:t>
      </w:r>
    </w:p>
    <w:p w:rsidR="00967FBE" w:rsidRPr="00EE37D3" w:rsidRDefault="00967FBE" w:rsidP="00A21DE9">
      <w:pPr>
        <w:pStyle w:val="Text"/>
      </w:pPr>
      <w:r w:rsidRPr="00EE37D3">
        <w:t>„</w:t>
      </w:r>
      <w:r w:rsidR="0093005C" w:rsidRPr="00EE37D3">
        <w:t>To je skvělý,</w:t>
      </w:r>
      <w:r w:rsidRPr="00EE37D3">
        <w:t>“</w:t>
      </w:r>
      <w:r w:rsidR="0093005C" w:rsidRPr="00EE37D3">
        <w:t xml:space="preserve"> vyčetl mu Allenberg. </w:t>
      </w:r>
      <w:r w:rsidRPr="00EE37D3">
        <w:t>„</w:t>
      </w:r>
      <w:r w:rsidR="0093005C" w:rsidRPr="00EE37D3">
        <w:t>Fitchi, ty mi tady dáváš informace po troškách. Chci vědět všechno, a najednou.</w:t>
      </w:r>
      <w:r w:rsidRPr="00EE37D3">
        <w:t>“</w:t>
      </w:r>
    </w:p>
    <w:p w:rsidR="00967FBE" w:rsidRPr="00EE37D3" w:rsidRDefault="00967FBE" w:rsidP="00A21DE9">
      <w:pPr>
        <w:pStyle w:val="Text"/>
      </w:pPr>
      <w:r w:rsidRPr="00EE37D3">
        <w:t>„</w:t>
      </w:r>
      <w:r w:rsidR="0093005C" w:rsidRPr="00EE37D3">
        <w:t>Jo. Já vím. Je to moc podivný. Ten člověk řekl, že za šest měsíců už jim nebude vadit, když nemoc identifikujeme. Za šest měsíců.</w:t>
      </w:r>
      <w:r w:rsidRPr="00EE37D3">
        <w:t>“</w:t>
      </w:r>
    </w:p>
    <w:p w:rsidR="00967FBE" w:rsidRPr="00EE37D3" w:rsidRDefault="00967FBE" w:rsidP="00A21DE9">
      <w:pPr>
        <w:pStyle w:val="Text"/>
      </w:pPr>
      <w:r w:rsidRPr="00EE37D3">
        <w:lastRenderedPageBreak/>
        <w:t>„</w:t>
      </w:r>
      <w:r w:rsidR="0093005C" w:rsidRPr="00EE37D3">
        <w:t>Pak nás nechají vyšetřovat. Teprve až zemře několik tisíc lidí. A očekávají, že na to přistoupím</w:t>
      </w:r>
      <w:r w:rsidRPr="00EE37D3">
        <w:t>…“</w:t>
      </w:r>
    </w:p>
    <w:p w:rsidR="00967FBE" w:rsidRPr="00EE37D3" w:rsidRDefault="00967FBE" w:rsidP="00A21DE9">
      <w:pPr>
        <w:pStyle w:val="Text"/>
      </w:pPr>
      <w:r w:rsidRPr="00EE37D3">
        <w:t>„</w:t>
      </w:r>
      <w:r w:rsidR="0093005C" w:rsidRPr="00EE37D3">
        <w:t>Ty na to nepřistoupíš?</w:t>
      </w:r>
      <w:r w:rsidRPr="00EE37D3">
        <w:t>“</w:t>
      </w:r>
    </w:p>
    <w:p w:rsidR="00967FBE" w:rsidRPr="00EE37D3" w:rsidRDefault="0093005C" w:rsidP="00A21DE9">
      <w:pPr>
        <w:pStyle w:val="Text"/>
      </w:pPr>
      <w:r w:rsidRPr="00EE37D3">
        <w:t xml:space="preserve">Allenberg si nebyl jistý, jestli slyšel dobře. </w:t>
      </w:r>
      <w:r w:rsidR="00967FBE" w:rsidRPr="00EE37D3">
        <w:t>„</w:t>
      </w:r>
      <w:r w:rsidRPr="00EE37D3">
        <w:t>Co tím myslíš?</w:t>
      </w:r>
      <w:r w:rsidR="00967FBE" w:rsidRPr="00EE37D3">
        <w:t>“</w:t>
      </w:r>
      <w:r w:rsidRPr="00EE37D3">
        <w:t xml:space="preserve"> zeptal se Fitche.</w:t>
      </w:r>
    </w:p>
    <w:p w:rsidR="00967FBE" w:rsidRPr="00EE37D3" w:rsidRDefault="00967FBE" w:rsidP="00A21DE9">
      <w:pPr>
        <w:pStyle w:val="Text"/>
      </w:pPr>
      <w:r w:rsidRPr="00EE37D3">
        <w:t>„</w:t>
      </w:r>
      <w:r w:rsidR="0093005C" w:rsidRPr="00EE37D3">
        <w:t xml:space="preserve">Že budeš stejně pokračovat? Copak to nechápeš? Jestli tu věc někde vypustí a jestliže je tak snadné to udělat, jak tvrdí </w:t>
      </w:r>
      <w:r w:rsidRPr="00EE37D3">
        <w:t>–</w:t>
      </w:r>
      <w:r w:rsidR="0093005C" w:rsidRPr="00EE37D3">
        <w:t xml:space="preserve"> můžeme mluvit o milionech.</w:t>
      </w:r>
      <w:r w:rsidRPr="00EE37D3">
        <w:t>“</w:t>
      </w:r>
    </w:p>
    <w:p w:rsidR="00967FBE" w:rsidRPr="00EE37D3" w:rsidRDefault="00967FBE" w:rsidP="00A21DE9">
      <w:pPr>
        <w:pStyle w:val="Text"/>
      </w:pPr>
      <w:r w:rsidRPr="00EE37D3">
        <w:t>„</w:t>
      </w:r>
      <w:r w:rsidR="0093005C" w:rsidRPr="00EE37D3">
        <w:t>Ty myslíš, že bychom měli obětovat Lyle, abychom zabránili větším ztrátám?</w:t>
      </w:r>
      <w:r w:rsidRPr="00EE37D3">
        <w:t>“</w:t>
      </w:r>
      <w:r w:rsidR="0093005C" w:rsidRPr="00EE37D3">
        <w:t xml:space="preserve"> Věděl, že členové Uisce Beathy často dělají rozhodnutí na základě matematických propočtů, ale neuměl si představit, jak schvalují Fitchův návrh.</w:t>
      </w:r>
    </w:p>
    <w:p w:rsidR="00967FBE" w:rsidRPr="00EE37D3" w:rsidRDefault="00967FBE" w:rsidP="00A21DE9">
      <w:pPr>
        <w:pStyle w:val="Text"/>
      </w:pPr>
      <w:r w:rsidRPr="00EE37D3">
        <w:t>„</w:t>
      </w:r>
      <w:r w:rsidR="00500869">
        <w:t>Adriane</w:t>
      </w:r>
      <w:r w:rsidR="0093005C" w:rsidRPr="00EE37D3">
        <w:t>, poslechni. Teď není čas na silácká rozhodnutí. Jsme bezmocní. Musíme udělat to, co požadují.</w:t>
      </w:r>
      <w:r w:rsidRPr="00EE37D3">
        <w:t>“</w:t>
      </w:r>
    </w:p>
    <w:p w:rsidR="00967FBE" w:rsidRPr="00EE37D3" w:rsidRDefault="0093005C" w:rsidP="00A21DE9">
      <w:pPr>
        <w:pStyle w:val="Text"/>
      </w:pPr>
      <w:r w:rsidRPr="00EE37D3">
        <w:t>Allenberg hned neodpověděl. Přišlo to moc rychle. Nakonec souhlasil.</w:t>
      </w:r>
    </w:p>
    <w:p w:rsidR="00967FBE" w:rsidRPr="00EE37D3" w:rsidRDefault="0093005C" w:rsidP="00A21DE9">
      <w:pPr>
        <w:pStyle w:val="Text"/>
      </w:pPr>
      <w:r w:rsidRPr="00EE37D3">
        <w:t>Zavěsil.</w:t>
      </w:r>
    </w:p>
    <w:p w:rsidR="00967FBE" w:rsidRPr="00EE37D3" w:rsidRDefault="00967FBE" w:rsidP="00A21DE9">
      <w:pPr>
        <w:pStyle w:val="Text"/>
      </w:pPr>
      <w:r w:rsidRPr="00EE37D3">
        <w:t>„</w:t>
      </w:r>
      <w:r w:rsidR="0093005C" w:rsidRPr="00EE37D3">
        <w:t>Něco nového?</w:t>
      </w:r>
      <w:r w:rsidRPr="00EE37D3">
        <w:t>“</w:t>
      </w:r>
      <w:r w:rsidR="0093005C" w:rsidRPr="00EE37D3">
        <w:t xml:space="preserve"> Allenberg neztrácel čas představováním a vysvětlováním. Chtěl od Kracka informace a litoval, že ho nemůže do všeho zasvětit. Absolutně do všeho. Jenže to nebylo možné.</w:t>
      </w:r>
    </w:p>
    <w:p w:rsidR="00967FBE" w:rsidRPr="00EE37D3" w:rsidRDefault="00967FBE" w:rsidP="00A21DE9">
      <w:pPr>
        <w:pStyle w:val="Text"/>
      </w:pPr>
      <w:r w:rsidRPr="00EE37D3">
        <w:t>„</w:t>
      </w:r>
      <w:r w:rsidR="0093005C" w:rsidRPr="00EE37D3">
        <w:t>Už jsem tě volal,</w:t>
      </w:r>
      <w:r w:rsidRPr="00EE37D3">
        <w:t>“</w:t>
      </w:r>
      <w:r w:rsidR="0093005C" w:rsidRPr="00EE37D3">
        <w:t xml:space="preserve"> oznámil mu Kracke. </w:t>
      </w:r>
      <w:r w:rsidRPr="00EE37D3">
        <w:t>„</w:t>
      </w:r>
      <w:r w:rsidR="0093005C" w:rsidRPr="00EE37D3">
        <w:t>Mluvil jsi s tím chlápkem?</w:t>
      </w:r>
      <w:r w:rsidRPr="00EE37D3">
        <w:t>“</w:t>
      </w:r>
    </w:p>
    <w:p w:rsidR="00967FBE" w:rsidRPr="00EE37D3" w:rsidRDefault="00967FBE" w:rsidP="00A21DE9">
      <w:pPr>
        <w:pStyle w:val="Text"/>
      </w:pPr>
      <w:r w:rsidRPr="00EE37D3">
        <w:t>„</w:t>
      </w:r>
      <w:r w:rsidR="0093005C" w:rsidRPr="00EE37D3">
        <w:t>Ano. Něco nového v Lyle?</w:t>
      </w:r>
      <w:r w:rsidRPr="00EE37D3">
        <w:t>“</w:t>
      </w:r>
    </w:p>
    <w:p w:rsidR="00967FBE" w:rsidRPr="00EE37D3" w:rsidRDefault="00967FBE" w:rsidP="00A21DE9">
      <w:pPr>
        <w:pStyle w:val="Text"/>
      </w:pPr>
      <w:r w:rsidRPr="00EE37D3">
        <w:t>„</w:t>
      </w:r>
      <w:r w:rsidR="0093005C" w:rsidRPr="00EE37D3">
        <w:t>Ne. Chceš, abych tam zavolal?</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řekl Allenberg. </w:t>
      </w:r>
      <w:r w:rsidRPr="00EE37D3">
        <w:t>„</w:t>
      </w:r>
      <w:r w:rsidR="0093005C" w:rsidRPr="00EE37D3">
        <w:t>Měli bychom být všichni v obraze. Dej zprávu Brandesovi. Pak mi hned zavolej.</w:t>
      </w:r>
      <w:r w:rsidRPr="00EE37D3">
        <w:t>“</w:t>
      </w:r>
    </w:p>
    <w:p w:rsidR="00967FBE" w:rsidRPr="00EE37D3" w:rsidRDefault="00967FBE" w:rsidP="00A21DE9">
      <w:pPr>
        <w:pStyle w:val="Text"/>
      </w:pPr>
      <w:r w:rsidRPr="00EE37D3">
        <w:t>„</w:t>
      </w:r>
      <w:r w:rsidR="0093005C" w:rsidRPr="00EE37D3">
        <w:t xml:space="preserve">Kdo byl ten chlápek, </w:t>
      </w:r>
      <w:r w:rsidR="00500869">
        <w:t>Adriane</w:t>
      </w:r>
      <w:r w:rsidR="0093005C" w:rsidRPr="00EE37D3">
        <w:t>? Ten Fitch? Nemůže to být jeden z nich? Asi by se nepředstavil, vid?</w:t>
      </w:r>
      <w:r w:rsidRPr="00EE37D3">
        <w:t>“</w:t>
      </w:r>
    </w:p>
    <w:p w:rsidR="00967FBE" w:rsidRPr="00EE37D3" w:rsidRDefault="00967FBE" w:rsidP="00A21DE9">
      <w:pPr>
        <w:pStyle w:val="Text"/>
      </w:pPr>
      <w:r w:rsidRPr="00EE37D3">
        <w:t>„</w:t>
      </w:r>
      <w:r w:rsidR="0093005C" w:rsidRPr="00EE37D3">
        <w:t>Ne, Jime. Něco se dověděl. To je všechno.</w:t>
      </w:r>
      <w:r w:rsidRPr="00EE37D3">
        <w:t>“</w:t>
      </w:r>
      <w:r w:rsidR="0093005C" w:rsidRPr="00EE37D3">
        <w:t xml:space="preserve"> Zaváhal a dodal: </w:t>
      </w:r>
      <w:r w:rsidRPr="00EE37D3">
        <w:t>„</w:t>
      </w:r>
      <w:r w:rsidR="0093005C" w:rsidRPr="00EE37D3">
        <w:t>Ale měl vzkaz od nich. Chtějí, aby Brandes přestal vyšetřovat.</w:t>
      </w:r>
      <w:r w:rsidRPr="00EE37D3">
        <w:t>“</w:t>
      </w:r>
    </w:p>
    <w:p w:rsidR="00967FBE" w:rsidRPr="00EE37D3" w:rsidRDefault="00967FBE" w:rsidP="00A21DE9">
      <w:pPr>
        <w:pStyle w:val="Text"/>
      </w:pPr>
      <w:r w:rsidRPr="00EE37D3">
        <w:t>„</w:t>
      </w:r>
      <w:r w:rsidR="0093005C" w:rsidRPr="00EE37D3">
        <w:t>Mám tam zajet?</w:t>
      </w:r>
      <w:r w:rsidRPr="00EE37D3">
        <w:t>“</w:t>
      </w:r>
    </w:p>
    <w:p w:rsidR="00967FBE" w:rsidRPr="00EE37D3" w:rsidRDefault="00967FBE" w:rsidP="00A21DE9">
      <w:pPr>
        <w:pStyle w:val="Text"/>
      </w:pPr>
      <w:r w:rsidRPr="00EE37D3">
        <w:t>„</w:t>
      </w:r>
      <w:r w:rsidR="0093005C" w:rsidRPr="00EE37D3">
        <w:t>Ne. Zatím ne. Nemáme odtamtud žádné znepokojující zprávy, že ne?</w:t>
      </w:r>
      <w:r w:rsidRPr="00EE37D3">
        <w:t>“</w:t>
      </w:r>
    </w:p>
    <w:p w:rsidR="00967FBE" w:rsidRPr="00EE37D3" w:rsidRDefault="00967FBE" w:rsidP="00A21DE9">
      <w:pPr>
        <w:pStyle w:val="Text"/>
      </w:pPr>
      <w:r w:rsidRPr="00EE37D3">
        <w:t>„</w:t>
      </w:r>
      <w:r w:rsidR="0093005C" w:rsidRPr="00EE37D3">
        <w:t xml:space="preserve">Ne. Brandes se asi pořád bojí stínů </w:t>
      </w:r>
      <w:r w:rsidRPr="00EE37D3">
        <w:t>–</w:t>
      </w:r>
      <w:r w:rsidR="0093005C" w:rsidRPr="00EE37D3">
        <w:t xml:space="preserve"> ale všechno, co jsem slyšel, mi signalizuje, že je klid.</w:t>
      </w:r>
      <w:r w:rsidRPr="00EE37D3">
        <w:t>“</w:t>
      </w:r>
    </w:p>
    <w:p w:rsidR="00967FBE" w:rsidRPr="00EE37D3" w:rsidRDefault="00967FBE" w:rsidP="00A21DE9">
      <w:pPr>
        <w:pStyle w:val="Text"/>
      </w:pPr>
      <w:r w:rsidRPr="00EE37D3">
        <w:t>„</w:t>
      </w:r>
      <w:r w:rsidR="0093005C" w:rsidRPr="00EE37D3">
        <w:t>Dobře. Ale připrav se, že tam pojedeš. Kdyby se něco dělo.</w:t>
      </w:r>
      <w:r w:rsidRPr="00EE37D3">
        <w:t>“</w:t>
      </w:r>
    </w:p>
    <w:p w:rsidR="00967FBE" w:rsidRPr="00EE37D3" w:rsidRDefault="00967FBE" w:rsidP="00A21DE9">
      <w:pPr>
        <w:pStyle w:val="Text"/>
      </w:pPr>
      <w:r w:rsidRPr="00EE37D3">
        <w:lastRenderedPageBreak/>
        <w:t>„</w:t>
      </w:r>
      <w:r w:rsidR="00500869">
        <w:t>Adriane</w:t>
      </w:r>
      <w:r w:rsidR="0093005C" w:rsidRPr="00EE37D3">
        <w:t>, jsou věci, o kterých já nevím, viď?</w:t>
      </w:r>
      <w:r w:rsidRPr="00EE37D3">
        <w:t>“</w:t>
      </w:r>
    </w:p>
    <w:p w:rsidR="00967FBE" w:rsidRPr="00EE37D3" w:rsidRDefault="00967FBE" w:rsidP="00A21DE9">
      <w:pPr>
        <w:pStyle w:val="Text"/>
      </w:pPr>
      <w:r w:rsidRPr="00EE37D3">
        <w:t>„</w:t>
      </w:r>
      <w:r w:rsidR="0093005C" w:rsidRPr="00EE37D3">
        <w:t>Co je ještě nového?</w:t>
      </w:r>
      <w:r w:rsidRPr="00EE37D3">
        <w:t>“</w:t>
      </w:r>
      <w:r w:rsidR="0093005C" w:rsidRPr="00EE37D3">
        <w:t xml:space="preserve"> Allenberg stiskl vidlici, chvilku počkal a potom ji pustil. Vhodil další mince a vytočil spojovatelku. Budu muset použít kreditní kartu, napadlo ho. Když žádal o spojení, nebyl přesvědčený, že to je správné.</w:t>
      </w:r>
    </w:p>
    <w:p w:rsidR="00967FBE" w:rsidRPr="00EE37D3" w:rsidRDefault="0093005C" w:rsidP="00A21DE9">
      <w:pPr>
        <w:pStyle w:val="Text"/>
      </w:pPr>
      <w:r w:rsidRPr="00EE37D3">
        <w:t>No, pravá hemisféro, doufám, že nejsi ta bláznivá polovina mozku. Ta myšlenka ho zaujala. O tom se ten profesor ze Středozápadu ani nezmínil. Mohl by člověk mít jednu polovinu mozku zdravou a druhou bláznivou? Litoval, že o tom vůbec začal přemýšlet.</w:t>
      </w:r>
    </w:p>
    <w:p w:rsidR="00967FBE" w:rsidRPr="00EE37D3" w:rsidRDefault="00967FBE" w:rsidP="00A21DE9">
      <w:pPr>
        <w:pStyle w:val="Text"/>
      </w:pPr>
      <w:r w:rsidRPr="00EE37D3">
        <w:t>„</w:t>
      </w:r>
      <w:r w:rsidR="0093005C" w:rsidRPr="00EE37D3">
        <w:t>Haló,</w:t>
      </w:r>
      <w:r w:rsidRPr="00EE37D3">
        <w:t>“</w:t>
      </w:r>
      <w:r w:rsidR="0093005C" w:rsidRPr="00EE37D3">
        <w:t xml:space="preserve"> přihlásila se jeho dcera.</w:t>
      </w:r>
    </w:p>
    <w:p w:rsidR="00967FBE" w:rsidRPr="00EE37D3" w:rsidRDefault="00967FBE" w:rsidP="00A21DE9">
      <w:pPr>
        <w:pStyle w:val="Text"/>
      </w:pPr>
      <w:r w:rsidRPr="00EE37D3">
        <w:t>„</w:t>
      </w:r>
      <w:r w:rsidR="0093005C" w:rsidRPr="00EE37D3">
        <w:t>Tady je děda tvého nejoblíbenějšího syna.</w:t>
      </w:r>
      <w:r w:rsidRPr="00EE37D3">
        <w:t>“</w:t>
      </w:r>
    </w:p>
    <w:p w:rsidR="00967FBE" w:rsidRPr="00EE37D3" w:rsidRDefault="00967FBE" w:rsidP="00A21DE9">
      <w:pPr>
        <w:pStyle w:val="Text"/>
      </w:pPr>
      <w:r w:rsidRPr="00EE37D3">
        <w:t>„</w:t>
      </w:r>
      <w:r w:rsidR="0093005C" w:rsidRPr="00EE37D3">
        <w:t>Ahoj, tati. Nečekala jsem, že se ozveš tak brzy. Všechno v pořádku?</w:t>
      </w:r>
      <w:r w:rsidRPr="00EE37D3">
        <w:t>“</w:t>
      </w:r>
    </w:p>
    <w:p w:rsidR="00967FBE" w:rsidRPr="00EE37D3" w:rsidRDefault="00967FBE" w:rsidP="00A21DE9">
      <w:pPr>
        <w:pStyle w:val="Text"/>
      </w:pPr>
      <w:r w:rsidRPr="00EE37D3">
        <w:t>„</w:t>
      </w:r>
      <w:r w:rsidR="0093005C" w:rsidRPr="00EE37D3">
        <w:t>Ne. Ne, není.</w:t>
      </w:r>
      <w:r w:rsidRPr="00EE37D3">
        <w:t>“</w:t>
      </w:r>
      <w:r w:rsidR="0093005C" w:rsidRPr="00EE37D3">
        <w:t xml:space="preserve"> Odmlčel se. Vzdychl. </w:t>
      </w:r>
      <w:r w:rsidRPr="00EE37D3">
        <w:t>„</w:t>
      </w:r>
      <w:r w:rsidR="0093005C" w:rsidRPr="00EE37D3">
        <w:t>Mám na vás prosbu.</w:t>
      </w:r>
      <w:r w:rsidRPr="00EE37D3">
        <w:t>“</w:t>
      </w:r>
    </w:p>
    <w:p w:rsidR="00967FBE" w:rsidRPr="00EE37D3" w:rsidRDefault="00967FBE" w:rsidP="00A21DE9">
      <w:pPr>
        <w:pStyle w:val="Text"/>
      </w:pPr>
      <w:r w:rsidRPr="00EE37D3">
        <w:t>„</w:t>
      </w:r>
      <w:r w:rsidR="0093005C" w:rsidRPr="00EE37D3">
        <w:t>Zase verbuješ rodinu do služby?</w:t>
      </w:r>
      <w:r w:rsidRPr="00EE37D3">
        <w:t>“</w:t>
      </w:r>
    </w:p>
    <w:p w:rsidR="00967FBE" w:rsidRPr="00EE37D3" w:rsidRDefault="00967FBE" w:rsidP="00A21DE9">
      <w:pPr>
        <w:pStyle w:val="Text"/>
      </w:pPr>
      <w:r w:rsidRPr="00EE37D3">
        <w:t>„</w:t>
      </w:r>
      <w:r w:rsidR="0093005C" w:rsidRPr="00EE37D3">
        <w:t>Obávám se, že jo. Tentokrát se mi to vůbec nelíbí.</w:t>
      </w:r>
      <w:r w:rsidRPr="00EE37D3">
        <w:t>“</w:t>
      </w:r>
      <w:r w:rsidR="0093005C" w:rsidRPr="00EE37D3">
        <w:t xml:space="preserve"> Na druhém konci bylo chvilku ticho. </w:t>
      </w:r>
      <w:r w:rsidRPr="00EE37D3">
        <w:t>„</w:t>
      </w:r>
      <w:r w:rsidR="0093005C" w:rsidRPr="00EE37D3">
        <w:t>Zdá se, že máš velké starosti, tati. Je to něco neobvyklého, viď?</w:t>
      </w:r>
      <w:r w:rsidRPr="00EE37D3">
        <w:t>“</w:t>
      </w:r>
    </w:p>
    <w:p w:rsidR="00967FBE" w:rsidRPr="00EE37D3" w:rsidRDefault="00967FBE" w:rsidP="00A21DE9">
      <w:pPr>
        <w:pStyle w:val="Text"/>
      </w:pPr>
      <w:r w:rsidRPr="00EE37D3">
        <w:t>„</w:t>
      </w:r>
      <w:r w:rsidR="0093005C" w:rsidRPr="00EE37D3">
        <w:t>Ani bys tomu nevěřila, dítě. Ani bys tomu nevěřila.</w:t>
      </w:r>
      <w:r w:rsidRPr="00EE37D3">
        <w:t>“</w:t>
      </w:r>
    </w:p>
    <w:p w:rsidR="00967FBE" w:rsidRPr="00EE37D3" w:rsidRDefault="00967FBE" w:rsidP="00A21DE9">
      <w:pPr>
        <w:pStyle w:val="Text"/>
      </w:pPr>
      <w:r w:rsidRPr="00EE37D3">
        <w:t>„</w:t>
      </w:r>
      <w:r w:rsidR="0093005C" w:rsidRPr="00EE37D3">
        <w:t>Co pro tebe máme udělat?</w:t>
      </w:r>
      <w:r w:rsidRPr="00EE37D3">
        <w:t>“</w:t>
      </w:r>
    </w:p>
    <w:p w:rsidR="00967FBE" w:rsidRPr="00EE37D3" w:rsidRDefault="00967FBE" w:rsidP="00A21DE9">
      <w:pPr>
        <w:pStyle w:val="Text"/>
      </w:pPr>
      <w:r w:rsidRPr="00EE37D3">
        <w:t>„</w:t>
      </w:r>
      <w:r w:rsidR="0093005C" w:rsidRPr="00EE37D3">
        <w:t>Chtěl bych, aby si můj mladistvý vnuk vzpomněl na své kr</w:t>
      </w:r>
      <w:r w:rsidRPr="00EE37D3">
        <w:t>im</w:t>
      </w:r>
      <w:r w:rsidR="0093005C" w:rsidRPr="00EE37D3">
        <w:t>inálnické způsoby a použil svůj počítač Sanyo na jednu věc. Získal jsem nějaká jména a byl bych rád, kdyby mi je prověřil.</w:t>
      </w:r>
      <w:r w:rsidRPr="00EE37D3">
        <w:t>“</w:t>
      </w:r>
    </w:p>
    <w:p w:rsidR="00967FBE" w:rsidRPr="00EE37D3" w:rsidRDefault="00967FBE" w:rsidP="00A21DE9">
      <w:pPr>
        <w:pStyle w:val="Text"/>
      </w:pPr>
      <w:r w:rsidRPr="00EE37D3">
        <w:t>„</w:t>
      </w:r>
      <w:r w:rsidR="0093005C" w:rsidRPr="00EE37D3">
        <w:t>Tati!</w:t>
      </w:r>
      <w:r w:rsidRPr="00EE37D3">
        <w:t>“</w:t>
      </w:r>
      <w:r w:rsidR="0093005C" w:rsidRPr="00EE37D3">
        <w:t xml:space="preserve"> Neměla námitky proti spoluúčasti svého syna a ani by nemohla mít. </w:t>
      </w:r>
      <w:r w:rsidRPr="00EE37D3">
        <w:t>„</w:t>
      </w:r>
      <w:r w:rsidR="0093005C" w:rsidRPr="00EE37D3">
        <w:t>Máš daleko rozsáhlejší zdroje než mladý hacker.</w:t>
      </w:r>
      <w:r w:rsidRPr="00EE37D3">
        <w:t>“</w:t>
      </w:r>
    </w:p>
    <w:p w:rsidR="00967FBE" w:rsidRPr="00EE37D3" w:rsidRDefault="00967FBE" w:rsidP="00A21DE9">
      <w:pPr>
        <w:pStyle w:val="Text"/>
      </w:pPr>
      <w:r w:rsidRPr="00EE37D3">
        <w:t>„</w:t>
      </w:r>
      <w:r w:rsidR="0093005C" w:rsidRPr="00EE37D3">
        <w:t>To jistě,</w:t>
      </w:r>
      <w:r w:rsidRPr="00EE37D3">
        <w:t>“</w:t>
      </w:r>
      <w:r w:rsidR="0093005C" w:rsidRPr="00EE37D3">
        <w:t xml:space="preserve"> řekl. </w:t>
      </w:r>
      <w:r w:rsidRPr="00EE37D3">
        <w:t>„</w:t>
      </w:r>
      <w:r w:rsidR="0093005C" w:rsidRPr="00EE37D3">
        <w:t>Ale v této chvíli je nemůžu využít.</w:t>
      </w:r>
      <w:r w:rsidRPr="00EE37D3">
        <w:t>“</w:t>
      </w:r>
    </w:p>
    <w:p w:rsidR="00967FBE" w:rsidRPr="00EE37D3" w:rsidRDefault="00967FBE" w:rsidP="00A21DE9">
      <w:pPr>
        <w:pStyle w:val="Text"/>
      </w:pPr>
      <w:r w:rsidRPr="00EE37D3">
        <w:t>„</w:t>
      </w:r>
      <w:r w:rsidR="0093005C" w:rsidRPr="00EE37D3">
        <w:t>Ale to je zakázaná oblast, tati.</w:t>
      </w:r>
      <w:r w:rsidRPr="00EE37D3">
        <w:t>“</w:t>
      </w:r>
    </w:p>
    <w:p w:rsidR="00967FBE" w:rsidRPr="00EE37D3" w:rsidRDefault="0093005C" w:rsidP="00A21DE9">
      <w:pPr>
        <w:pStyle w:val="Text"/>
      </w:pPr>
      <w:r w:rsidRPr="00EE37D3">
        <w:t xml:space="preserve">Vzdychl si. Bál se, že to tak skončí. On a jeho dcera mají úmluvu </w:t>
      </w:r>
      <w:r w:rsidR="00967FBE" w:rsidRPr="00EE37D3">
        <w:t>–</w:t>
      </w:r>
      <w:r w:rsidRPr="00EE37D3">
        <w:t xml:space="preserve"> žádné psaní. Všechno ústně. Ona má své postavení. Je pyšná na své schopnosti. Je ochotná pracovat s ním a mlčet. Obvykle. Ale </w:t>
      </w:r>
      <w:r w:rsidR="00967FBE" w:rsidRPr="00EE37D3">
        <w:t>„</w:t>
      </w:r>
      <w:r w:rsidRPr="00EE37D3">
        <w:t>zakázaná oblast</w:t>
      </w:r>
      <w:r w:rsidR="00967FBE" w:rsidRPr="00EE37D3">
        <w:t>“</w:t>
      </w:r>
      <w:r w:rsidRPr="00EE37D3">
        <w:t xml:space="preserve"> je něco jiného. Toho výrazu použije, když věc, kterou před ní předestře, vypadá moc přitažená za vlasy. Musel by ji nechat, aby se o tom přesvědčila. Nežádá po něm zvláštní zacházení nebo informace. Jenom kdyby cítila, že to je neetické, vykašlala by </w:t>
      </w:r>
      <w:r w:rsidRPr="00EE37D3">
        <w:lastRenderedPageBreak/>
        <w:t>se na národní bezpečnost. Vždycky musel akceptovat její pomoc s touto výhradou.</w:t>
      </w:r>
    </w:p>
    <w:p w:rsidR="00967FBE" w:rsidRPr="00EE37D3" w:rsidRDefault="00967FBE" w:rsidP="00A21DE9">
      <w:pPr>
        <w:pStyle w:val="Text"/>
      </w:pPr>
      <w:r w:rsidRPr="00EE37D3">
        <w:t>„</w:t>
      </w:r>
      <w:r w:rsidR="0093005C" w:rsidRPr="00EE37D3">
        <w:t>Ano, je,</w:t>
      </w:r>
      <w:r w:rsidRPr="00EE37D3">
        <w:t>“</w:t>
      </w:r>
      <w:r w:rsidR="0093005C" w:rsidRPr="00EE37D3">
        <w:t xml:space="preserve"> řekl. </w:t>
      </w:r>
      <w:r w:rsidRPr="00EE37D3">
        <w:t>„</w:t>
      </w:r>
      <w:r w:rsidR="0093005C" w:rsidRPr="00EE37D3">
        <w:t>Kdybys věděla víc, možná by ses rozhodla jít od toho. Ale doufám, že to neuděláš. Na druhou stranu chápu naši domluvu.</w:t>
      </w:r>
      <w:r w:rsidRPr="00EE37D3">
        <w:t>“</w:t>
      </w:r>
    </w:p>
    <w:p w:rsidR="00967FBE" w:rsidRPr="00EE37D3" w:rsidRDefault="00967FBE" w:rsidP="00A21DE9">
      <w:pPr>
        <w:pStyle w:val="Text"/>
      </w:pPr>
      <w:r w:rsidRPr="00EE37D3">
        <w:t>„</w:t>
      </w:r>
      <w:r w:rsidR="0093005C" w:rsidRPr="00EE37D3">
        <w:t>Dobře. Tak co?</w:t>
      </w:r>
      <w:r w:rsidRPr="00EE37D3">
        <w:t>“</w:t>
      </w:r>
    </w:p>
    <w:p w:rsidR="00967FBE" w:rsidRPr="00EE37D3" w:rsidRDefault="00967FBE" w:rsidP="00A21DE9">
      <w:pPr>
        <w:pStyle w:val="Text"/>
      </w:pPr>
      <w:r w:rsidRPr="00EE37D3">
        <w:t>„</w:t>
      </w:r>
      <w:r w:rsidR="0093005C" w:rsidRPr="00EE37D3">
        <w:t xml:space="preserve">Hned </w:t>
      </w:r>
      <w:r w:rsidRPr="00EE37D3">
        <w:t>teď</w:t>
      </w:r>
      <w:r w:rsidR="0093005C" w:rsidRPr="00EE37D3">
        <w:t xml:space="preserve"> potřebuju, abyste s Jasonem prověřili jména, která ti nadiktuju.</w:t>
      </w:r>
      <w:r w:rsidRPr="00EE37D3">
        <w:t>“</w:t>
      </w:r>
    </w:p>
    <w:p w:rsidR="00D976B1" w:rsidRDefault="00967FBE" w:rsidP="00A21DE9">
      <w:pPr>
        <w:pStyle w:val="Text"/>
      </w:pPr>
      <w:r w:rsidRPr="00EE37D3">
        <w:t>„</w:t>
      </w:r>
      <w:r w:rsidR="0093005C" w:rsidRPr="00EE37D3">
        <w:t>Tak spusť,</w:t>
      </w:r>
      <w:r w:rsidRPr="00EE37D3">
        <w:t>“</w:t>
      </w:r>
      <w:r w:rsidR="0093005C" w:rsidRPr="00EE37D3">
        <w:t xml:space="preserve"> řekla. Vzdychl a začal diktovat.</w:t>
      </w:r>
    </w:p>
    <w:p w:rsidR="00967FBE" w:rsidRDefault="00D976B1" w:rsidP="00A21DE9">
      <w:pPr>
        <w:pStyle w:val="Text"/>
      </w:pPr>
      <w:r>
        <w:br w:type="page"/>
      </w:r>
    </w:p>
    <w:p w:rsidR="003D71C8" w:rsidRDefault="003D71C8" w:rsidP="00436765">
      <w:pPr>
        <w:pStyle w:val="Nadpis1"/>
        <w:jc w:val="center"/>
      </w:pPr>
      <w:r>
        <w:t>13</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Večeře se nevydařila. Cynthia byla duchem někde jinde než v letištní restauraci se Shortellem. Zprvu se sice snažil udržovat konverzaci, ale brzy pochopil, že setkání s Brandesem ji zcela vykolejilo. Byl zklamaný, ale ne zraněný. Byl to velice racionální člověk, dokonce do jisté míry fatalista, co se těchto věcí týkalo. Mladá epidemioložka ho silně přitahovala </w:t>
      </w:r>
      <w:r w:rsidR="00967FBE" w:rsidRPr="00EE37D3">
        <w:t>–</w:t>
      </w:r>
      <w:r w:rsidRPr="00EE37D3">
        <w:t xml:space="preserve"> asi jako každého muže, pomyslel si.</w:t>
      </w:r>
    </w:p>
    <w:p w:rsidR="00967FBE" w:rsidRPr="00EE37D3" w:rsidRDefault="00967FBE" w:rsidP="00A21DE9">
      <w:pPr>
        <w:pStyle w:val="Text"/>
      </w:pPr>
      <w:r w:rsidRPr="00EE37D3">
        <w:t>„</w:t>
      </w:r>
      <w:r w:rsidR="0093005C" w:rsidRPr="00EE37D3">
        <w:t>Oukej,</w:t>
      </w:r>
      <w:r w:rsidRPr="00EE37D3">
        <w:t>“</w:t>
      </w:r>
      <w:r w:rsidR="0093005C" w:rsidRPr="00EE37D3">
        <w:t xml:space="preserve"> řekl. </w:t>
      </w:r>
      <w:r w:rsidRPr="00EE37D3">
        <w:t>„</w:t>
      </w:r>
      <w:r w:rsidR="0093005C" w:rsidRPr="00EE37D3">
        <w:t>Jak vidím, nejsem jediný úžasný doktor tady. Doktorko Ellisová, já to beru, ačkoli mě to bolí.</w:t>
      </w:r>
      <w:r w:rsidRPr="00EE37D3">
        <w:t>“</w:t>
      </w:r>
      <w:r w:rsidR="0093005C" w:rsidRPr="00EE37D3">
        <w:t xml:space="preserve"> Podívala se na něj a usmála se. </w:t>
      </w:r>
      <w:r w:rsidRPr="00EE37D3">
        <w:t>„</w:t>
      </w:r>
      <w:r w:rsidR="0093005C" w:rsidRPr="00EE37D3">
        <w:t>Nebudu se v tom šťourat. Ve skutečnosti to nechci vědět. Požaduji jenom to,</w:t>
      </w:r>
      <w:r w:rsidRPr="00EE37D3">
        <w:t>“</w:t>
      </w:r>
      <w:r w:rsidR="0093005C" w:rsidRPr="00EE37D3">
        <w:t xml:space="preserve"> prohlásil vážně, ale výraz obličeje ho zradil, </w:t>
      </w:r>
      <w:r w:rsidRPr="00EE37D3">
        <w:t>„</w:t>
      </w:r>
      <w:r w:rsidR="0093005C" w:rsidRPr="00EE37D3">
        <w:t>co si zaplatím. Vaši společnost u večeře.</w:t>
      </w:r>
      <w:r w:rsidRPr="00EE37D3">
        <w:t>“</w:t>
      </w:r>
    </w:p>
    <w:p w:rsidR="00967FBE" w:rsidRPr="00EE37D3" w:rsidRDefault="0093005C" w:rsidP="00A21DE9">
      <w:pPr>
        <w:pStyle w:val="Text"/>
      </w:pPr>
      <w:r w:rsidRPr="00EE37D3">
        <w:t>Rozesmála se, nejdřív lehce, potom naplno.</w:t>
      </w:r>
    </w:p>
    <w:p w:rsidR="00967FBE" w:rsidRPr="00EE37D3" w:rsidRDefault="00967FBE" w:rsidP="00A21DE9">
      <w:pPr>
        <w:pStyle w:val="Text"/>
      </w:pPr>
      <w:r w:rsidRPr="00EE37D3">
        <w:t>„</w:t>
      </w:r>
      <w:r w:rsidR="0093005C" w:rsidRPr="00EE37D3">
        <w:t>Promiňte,</w:t>
      </w:r>
      <w:r w:rsidRPr="00EE37D3">
        <w:t>“</w:t>
      </w:r>
      <w:r w:rsidR="0093005C" w:rsidRPr="00EE37D3">
        <w:t xml:space="preserve"> řekla. </w:t>
      </w:r>
      <w:r w:rsidRPr="00EE37D3">
        <w:t>„</w:t>
      </w:r>
      <w:r w:rsidR="0093005C" w:rsidRPr="00EE37D3">
        <w:t>Je to jeden starý</w:t>
      </w:r>
      <w:r w:rsidRPr="00EE37D3">
        <w:t>…“</w:t>
      </w:r>
    </w:p>
    <w:p w:rsidR="00967FBE" w:rsidRPr="00EE37D3" w:rsidRDefault="00967FBE" w:rsidP="00A21DE9">
      <w:pPr>
        <w:pStyle w:val="Text"/>
      </w:pPr>
      <w:r w:rsidRPr="00EE37D3">
        <w:t>„</w:t>
      </w:r>
      <w:r w:rsidR="0093005C" w:rsidRPr="00EE37D3">
        <w:t>Ach!</w:t>
      </w:r>
      <w:r w:rsidRPr="00EE37D3">
        <w:t>“</w:t>
      </w:r>
      <w:r w:rsidR="0093005C" w:rsidRPr="00EE37D3">
        <w:t xml:space="preserve"> přerušil ji a zvedl ruku. </w:t>
      </w:r>
      <w:r w:rsidRPr="00EE37D3">
        <w:t>„</w:t>
      </w:r>
      <w:r w:rsidR="0093005C" w:rsidRPr="00EE37D3">
        <w:t>Myslel jsem to vážně, když jsem říkal, že nechci nic vědět. Radši mi vyprávějte, jaké jste měla dětství. Předpokládám, že jste ho prožila na předměstí Chicaga a že vaše rodina patřila ke střední třídě. A taky mi něco prozraďte o své svobodné sestř</w:t>
      </w:r>
      <w:r w:rsidRPr="00EE37D3">
        <w:t>e-d</w:t>
      </w:r>
      <w:r w:rsidR="0093005C" w:rsidRPr="00EE37D3">
        <w:t>vojčeti, kterou jste vždycky tajně nenáviděla, protože jste si myslela, že je hezčí než vy.</w:t>
      </w:r>
      <w:r w:rsidRPr="00EE37D3">
        <w:t>“</w:t>
      </w:r>
    </w:p>
    <w:p w:rsidR="00967FBE" w:rsidRPr="00EE37D3" w:rsidRDefault="0093005C" w:rsidP="00A21DE9">
      <w:pPr>
        <w:pStyle w:val="Text"/>
      </w:pPr>
      <w:r w:rsidRPr="00EE37D3">
        <w:t>Cynthia se rozesmála. Zbytek večeře už byl příjemný, protože Shortell byl výborný společník. Líbil se jí. Ale nemohla zapomenout na Brandese.</w:t>
      </w:r>
    </w:p>
    <w:p w:rsidR="00967FBE" w:rsidRPr="00EE37D3" w:rsidRDefault="0093005C" w:rsidP="00A21DE9">
      <w:pPr>
        <w:pStyle w:val="Text"/>
      </w:pPr>
      <w:r w:rsidRPr="00EE37D3">
        <w:t xml:space="preserve">Shortell ji po večeři odvezl do </w:t>
      </w:r>
      <w:r w:rsidRPr="00EE37D3">
        <w:rPr>
          <w:i/>
        </w:rPr>
        <w:t xml:space="preserve">Toweru </w:t>
      </w:r>
      <w:r w:rsidRPr="00EE37D3">
        <w:t>a pozval ji na večerní drink. Sama byla trochu překvapená, že jeho pozvání přijala, ale Shortellova společnost jí pomáhala nepřipouštět si starou bolest.</w:t>
      </w:r>
    </w:p>
    <w:p w:rsidR="00967FBE" w:rsidRPr="00EE37D3" w:rsidRDefault="00967FBE" w:rsidP="00A21DE9">
      <w:pPr>
        <w:pStyle w:val="Text"/>
      </w:pPr>
      <w:r w:rsidRPr="00EE37D3">
        <w:t>„</w:t>
      </w:r>
      <w:r w:rsidR="0093005C" w:rsidRPr="00EE37D3">
        <w:t>Co budete vy a váš tým dělat?</w:t>
      </w:r>
      <w:r w:rsidRPr="00EE37D3">
        <w:t>“</w:t>
      </w:r>
      <w:r w:rsidR="0093005C" w:rsidRPr="00EE37D3">
        <w:t xml:space="preserve"> zeptal se, když si sedal ke stolu ve skoro prázdném baru a pokládal na stůl dva grand marniery.</w:t>
      </w:r>
    </w:p>
    <w:p w:rsidR="00967FBE" w:rsidRPr="00EE37D3" w:rsidRDefault="00967FBE" w:rsidP="00A21DE9">
      <w:pPr>
        <w:pStyle w:val="Text"/>
      </w:pPr>
      <w:r w:rsidRPr="00EE37D3">
        <w:t>„</w:t>
      </w:r>
      <w:r w:rsidR="0093005C" w:rsidRPr="00EE37D3">
        <w:t>Máme toho hodně,</w:t>
      </w:r>
      <w:r w:rsidRPr="00EE37D3">
        <w:t>“</w:t>
      </w:r>
      <w:r w:rsidR="0093005C" w:rsidRPr="00EE37D3">
        <w:t xml:space="preserve"> odpověděla. I záhadná nemoc zaháněla její vzpomínky.</w:t>
      </w:r>
    </w:p>
    <w:p w:rsidR="00967FBE" w:rsidRPr="00EE37D3" w:rsidRDefault="00967FBE" w:rsidP="00A21DE9">
      <w:pPr>
        <w:pStyle w:val="Text"/>
      </w:pPr>
      <w:r w:rsidRPr="00EE37D3">
        <w:lastRenderedPageBreak/>
        <w:t>„</w:t>
      </w:r>
      <w:r w:rsidR="0093005C" w:rsidRPr="00EE37D3">
        <w:t xml:space="preserve">Abel a Kathy </w:t>
      </w:r>
      <w:r w:rsidRPr="00EE37D3">
        <w:t>–</w:t>
      </w:r>
      <w:r w:rsidR="0093005C" w:rsidRPr="00EE37D3">
        <w:t xml:space="preserve"> nevím, jestli jste se s nimi už setkal, budou pátrat v místech, odkud pocházejí nemocní, jestli by nenašli nějaké souvislosti mezi jednotlivými oběťmi. Já budu dál dohlížet na práci v laboratoři, ale je toho daleko víc. Aspoň v téhle první hektické fázi. Budeme hlídat inkubaci, ale v tomto stadiu se virus množí kontrolované. Pokud Kathy a Abel zjistí něco zajímavého, možná sem přizveme další odborníky.</w:t>
      </w:r>
      <w:r w:rsidRPr="00EE37D3">
        <w:t>“</w:t>
      </w:r>
    </w:p>
    <w:p w:rsidR="00967FBE" w:rsidRPr="00EE37D3" w:rsidRDefault="00967FBE" w:rsidP="00A21DE9">
      <w:pPr>
        <w:pStyle w:val="Text"/>
      </w:pPr>
      <w:r w:rsidRPr="00EE37D3">
        <w:t>„</w:t>
      </w:r>
      <w:r w:rsidR="0093005C" w:rsidRPr="00EE37D3">
        <w:t>Setkal jsem se s oběma,</w:t>
      </w:r>
      <w:r w:rsidRPr="00EE37D3">
        <w:t>“</w:t>
      </w:r>
      <w:r w:rsidR="0093005C" w:rsidRPr="00EE37D3">
        <w:t xml:space="preserve"> řekl Shortell. </w:t>
      </w:r>
      <w:r w:rsidRPr="00EE37D3">
        <w:t>„</w:t>
      </w:r>
      <w:r w:rsidR="0093005C" w:rsidRPr="00EE37D3">
        <w:t>Už byli v nemocnici a mluvili s pacienty. Jaké další odborníky máte na mysli?</w:t>
      </w:r>
      <w:r w:rsidRPr="00EE37D3">
        <w:t>“</w:t>
      </w:r>
    </w:p>
    <w:p w:rsidR="00967FBE" w:rsidRPr="00EE37D3" w:rsidRDefault="0093005C" w:rsidP="00A21DE9">
      <w:pPr>
        <w:pStyle w:val="Text"/>
      </w:pPr>
      <w:r w:rsidRPr="00EE37D3">
        <w:t xml:space="preserve">Cynthia se rozesmála. </w:t>
      </w:r>
      <w:r w:rsidR="00967FBE" w:rsidRPr="00EE37D3">
        <w:t>„</w:t>
      </w:r>
      <w:r w:rsidRPr="00EE37D3">
        <w:t>Měl byste vidět Tonyho Braccia. Podobá se automechanikovi, i když má bílý plášť. Když si ho oblékne, vypadá jako jeden z těch chlapíků v bílých pláštích, kteří pracovali na</w:t>
      </w:r>
      <w:r w:rsidR="00967FBE" w:rsidRPr="00EE37D3">
        <w:t xml:space="preserve"> ‚k</w:t>
      </w:r>
      <w:r w:rsidRPr="00EE37D3">
        <w:t>linikách</w:t>
      </w:r>
      <w:r w:rsidR="00967FBE" w:rsidRPr="00EE37D3">
        <w:t>‘</w:t>
      </w:r>
      <w:r w:rsidRPr="00EE37D3">
        <w:t xml:space="preserve"> pro auta, co vznikaly na počátku sedmdesátých let. Pokud se Tonyho týče, to byste zíral. Je to skvělý doktor, ale měl byste ho vidět s francouzským klíčem.</w:t>
      </w:r>
      <w:r w:rsidR="00967FBE" w:rsidRPr="00EE37D3">
        <w:t>“</w:t>
      </w:r>
      <w:r w:rsidRPr="00EE37D3">
        <w:t xml:space="preserve"> Odmlčela se. Bavila se, když si všimla, že Shortell nic nechápe. </w:t>
      </w:r>
      <w:r w:rsidR="00967FBE" w:rsidRPr="00EE37D3">
        <w:t>„</w:t>
      </w:r>
      <w:r w:rsidRPr="00EE37D3">
        <w:t xml:space="preserve">Vždycky když máme podezření, že klimatizace zavinila šíření nějaké nemoci, zavoláme k tomu Tonyho. Žádný jiný technik není schopný provést taková bezpečnostní opatření jako on </w:t>
      </w:r>
      <w:r w:rsidR="00967FBE" w:rsidRPr="00EE37D3">
        <w:t>–</w:t>
      </w:r>
      <w:r w:rsidRPr="00EE37D3">
        <w:t xml:space="preserve"> a žádný doktor, kterého znám, nedokáže rozložit přístroj o několika tunách. To je jeho specializace.</w:t>
      </w:r>
      <w:r w:rsidR="00967FBE" w:rsidRPr="00EE37D3">
        <w:t>“</w:t>
      </w:r>
    </w:p>
    <w:p w:rsidR="00967FBE" w:rsidRPr="00EE37D3" w:rsidRDefault="0093005C" w:rsidP="00A21DE9">
      <w:pPr>
        <w:pStyle w:val="Text"/>
      </w:pPr>
      <w:r w:rsidRPr="00EE37D3">
        <w:t>Shortell přikývl.</w:t>
      </w:r>
    </w:p>
    <w:p w:rsidR="00967FBE" w:rsidRPr="00EE37D3" w:rsidRDefault="00967FBE" w:rsidP="00A21DE9">
      <w:pPr>
        <w:pStyle w:val="Text"/>
      </w:pPr>
      <w:r w:rsidRPr="00EE37D3">
        <w:t>„</w:t>
      </w:r>
      <w:r w:rsidR="0093005C" w:rsidRPr="00EE37D3">
        <w:t>A to není všechno.</w:t>
      </w:r>
      <w:r w:rsidRPr="00EE37D3">
        <w:t>“</w:t>
      </w:r>
    </w:p>
    <w:p w:rsidR="00967FBE" w:rsidRPr="00EE37D3" w:rsidRDefault="00967FBE" w:rsidP="00A21DE9">
      <w:pPr>
        <w:pStyle w:val="Text"/>
      </w:pPr>
      <w:r w:rsidRPr="00EE37D3">
        <w:t>Čekal</w:t>
      </w:r>
      <w:r w:rsidR="0093005C" w:rsidRPr="00EE37D3">
        <w:t>.</w:t>
      </w:r>
    </w:p>
    <w:p w:rsidR="00967FBE" w:rsidRPr="00EE37D3" w:rsidRDefault="00967FBE" w:rsidP="00A21DE9">
      <w:pPr>
        <w:pStyle w:val="Text"/>
      </w:pPr>
      <w:r w:rsidRPr="00EE37D3">
        <w:t>„</w:t>
      </w:r>
      <w:r w:rsidR="0093005C" w:rsidRPr="00EE37D3">
        <w:t>Dovede ty těžké věci zase složit a přísahám, že jsem zažila, jak mu jeden ředitel hotelu děkoval, že mu klimatizaci dal zase dohromady.</w:t>
      </w:r>
      <w:r w:rsidRPr="00EE37D3">
        <w:t>“</w:t>
      </w:r>
    </w:p>
    <w:p w:rsidR="00967FBE" w:rsidRPr="00EE37D3" w:rsidRDefault="0093005C" w:rsidP="00A21DE9">
      <w:pPr>
        <w:pStyle w:val="Text"/>
      </w:pPr>
      <w:r w:rsidRPr="00EE37D3">
        <w:t>Tentokrát se smáli oba.</w:t>
      </w:r>
    </w:p>
    <w:p w:rsidR="00967FBE" w:rsidRPr="00EE37D3" w:rsidRDefault="0093005C" w:rsidP="00A21DE9">
      <w:pPr>
        <w:pStyle w:val="Text"/>
      </w:pPr>
      <w:r w:rsidRPr="00EE37D3">
        <w:t>Dopili. Cynthia byla unavená. I na Shortellovi bylo znát vyčerpání, ještě umocněné tím, že jeho práce nepřinášela žádné výsledky.</w:t>
      </w:r>
    </w:p>
    <w:p w:rsidR="00967FBE" w:rsidRPr="00EE37D3" w:rsidRDefault="00967FBE" w:rsidP="00A21DE9">
      <w:pPr>
        <w:pStyle w:val="Text"/>
      </w:pPr>
      <w:r w:rsidRPr="00EE37D3">
        <w:t>„</w:t>
      </w:r>
      <w:r w:rsidR="0093005C" w:rsidRPr="00EE37D3">
        <w:t>Děkuju za večeři,</w:t>
      </w:r>
      <w:r w:rsidRPr="00EE37D3">
        <w:t>“</w:t>
      </w:r>
      <w:r w:rsidR="0093005C" w:rsidRPr="00EE37D3">
        <w:t xml:space="preserve"> </w:t>
      </w:r>
      <w:proofErr w:type="gramStart"/>
      <w:r w:rsidR="0093005C" w:rsidRPr="00EE37D3">
        <w:t>řekla..</w:t>
      </w:r>
      <w:proofErr w:type="gramEnd"/>
    </w:p>
    <w:p w:rsidR="00967FBE" w:rsidRPr="00EE37D3" w:rsidRDefault="00967FBE" w:rsidP="00A21DE9">
      <w:pPr>
        <w:pStyle w:val="Text"/>
      </w:pPr>
      <w:r w:rsidRPr="00EE37D3">
        <w:t>„</w:t>
      </w:r>
      <w:r w:rsidR="0093005C" w:rsidRPr="00EE37D3">
        <w:t>Děkuju za vaši společnost,</w:t>
      </w:r>
      <w:r w:rsidRPr="00EE37D3">
        <w:t>“</w:t>
      </w:r>
      <w:r w:rsidR="0093005C" w:rsidRPr="00EE37D3">
        <w:t xml:space="preserve"> odpověděl a Cynthia si pomyslela, že to měla říct ona. Místo toho se zeptala: </w:t>
      </w:r>
      <w:r w:rsidRPr="00EE37D3">
        <w:t>„</w:t>
      </w:r>
      <w:r w:rsidR="0093005C" w:rsidRPr="00EE37D3">
        <w:t>Jak to víte?</w:t>
      </w:r>
      <w:r w:rsidRPr="00EE37D3">
        <w:t>“</w:t>
      </w:r>
    </w:p>
    <w:p w:rsidR="00967FBE" w:rsidRPr="00EE37D3" w:rsidRDefault="00967FBE" w:rsidP="00A21DE9">
      <w:pPr>
        <w:pStyle w:val="Text"/>
      </w:pPr>
      <w:r w:rsidRPr="00EE37D3">
        <w:t>„</w:t>
      </w:r>
      <w:r w:rsidR="0093005C" w:rsidRPr="00EE37D3">
        <w:t>Co?</w:t>
      </w:r>
      <w:r w:rsidRPr="00EE37D3">
        <w:t>“</w:t>
      </w:r>
      <w:r w:rsidR="0093005C" w:rsidRPr="00EE37D3">
        <w:t xml:space="preserve"> Stáli u hlavního vchodu a Shortell už byl ve dveřích. </w:t>
      </w:r>
      <w:r w:rsidRPr="00EE37D3">
        <w:t>„</w:t>
      </w:r>
      <w:r w:rsidR="0093005C" w:rsidRPr="00EE37D3">
        <w:t xml:space="preserve">O </w:t>
      </w:r>
      <w:proofErr w:type="gramStart"/>
      <w:r w:rsidR="0093005C" w:rsidRPr="00EE37D3">
        <w:t>mé</w:t>
      </w:r>
      <w:proofErr w:type="gramEnd"/>
      <w:r w:rsidR="0093005C" w:rsidRPr="00EE37D3">
        <w:t xml:space="preserve"> sestř</w:t>
      </w:r>
      <w:r w:rsidRPr="00EE37D3">
        <w:t>e-d</w:t>
      </w:r>
      <w:r w:rsidR="0093005C" w:rsidRPr="00EE37D3">
        <w:t>vojčeti.</w:t>
      </w:r>
      <w:r w:rsidRPr="00EE37D3">
        <w:t>“</w:t>
      </w:r>
    </w:p>
    <w:p w:rsidR="00967FBE" w:rsidRPr="00EE37D3" w:rsidRDefault="00967FBE" w:rsidP="00A21DE9">
      <w:pPr>
        <w:pStyle w:val="Text"/>
      </w:pPr>
      <w:r w:rsidRPr="00EE37D3">
        <w:lastRenderedPageBreak/>
        <w:t>„</w:t>
      </w:r>
      <w:r w:rsidR="0093005C" w:rsidRPr="00EE37D3">
        <w:t>Vy máte dvojče?</w:t>
      </w:r>
      <w:r w:rsidRPr="00EE37D3">
        <w:t>“</w:t>
      </w:r>
    </w:p>
    <w:p w:rsidR="00967FBE" w:rsidRPr="00EE37D3" w:rsidRDefault="00967FBE" w:rsidP="00A21DE9">
      <w:pPr>
        <w:pStyle w:val="Text"/>
      </w:pPr>
      <w:r w:rsidRPr="00EE37D3">
        <w:t>„</w:t>
      </w:r>
      <w:r w:rsidR="0093005C" w:rsidRPr="00EE37D3">
        <w:t>To mám. Ale to není všechno. Je hezčí než já.</w:t>
      </w:r>
      <w:r w:rsidRPr="00EE37D3">
        <w:t>“</w:t>
      </w:r>
    </w:p>
    <w:p w:rsidR="00967FBE" w:rsidRPr="00EE37D3" w:rsidRDefault="00967FBE" w:rsidP="00A21DE9">
      <w:pPr>
        <w:pStyle w:val="Text"/>
      </w:pPr>
      <w:r w:rsidRPr="00EE37D3">
        <w:t>„</w:t>
      </w:r>
      <w:r w:rsidR="0093005C" w:rsidRPr="00EE37D3">
        <w:t>Situace se zlepšuje.</w:t>
      </w:r>
      <w:r w:rsidRPr="00EE37D3">
        <w:t>“</w:t>
      </w:r>
      <w:r w:rsidR="0093005C" w:rsidRPr="00EE37D3">
        <w:t xml:space="preserve"> Široce se na ni usmál. </w:t>
      </w:r>
      <w:r w:rsidRPr="00EE37D3">
        <w:t>„</w:t>
      </w:r>
      <w:r w:rsidR="0093005C" w:rsidRPr="00EE37D3">
        <w:t>Je mi líto,</w:t>
      </w:r>
      <w:r w:rsidRPr="00EE37D3">
        <w:t>“</w:t>
      </w:r>
      <w:r w:rsidR="0093005C" w:rsidRPr="00EE37D3">
        <w:t xml:space="preserve"> usmála se. </w:t>
      </w:r>
      <w:r w:rsidRPr="00EE37D3">
        <w:t>„</w:t>
      </w:r>
      <w:r w:rsidR="0093005C" w:rsidRPr="00EE37D3">
        <w:t>Není svobodná.</w:t>
      </w:r>
      <w:r w:rsidRPr="00EE37D3">
        <w:t>“</w:t>
      </w:r>
    </w:p>
    <w:p w:rsidR="00967FBE" w:rsidRPr="00EE37D3" w:rsidRDefault="00967FBE" w:rsidP="00A21DE9">
      <w:pPr>
        <w:pStyle w:val="Text"/>
      </w:pPr>
      <w:r w:rsidRPr="00EE37D3">
        <w:t>„</w:t>
      </w:r>
      <w:r w:rsidR="0093005C" w:rsidRPr="00EE37D3">
        <w:t>K čertu.</w:t>
      </w:r>
      <w:r w:rsidRPr="00EE37D3">
        <w:t>“</w:t>
      </w:r>
    </w:p>
    <w:p w:rsidR="00967FBE" w:rsidRPr="00EE37D3" w:rsidRDefault="0093005C" w:rsidP="00A21DE9">
      <w:pPr>
        <w:pStyle w:val="Text"/>
      </w:pPr>
      <w:r w:rsidRPr="00EE37D3">
        <w:t xml:space="preserve">Rozloučili se a Cynthia se za ním dívala, jak schází po schodech z hotelu. Byl hezký a ona byla ráda v jeho společnosti. A co Brandes? </w:t>
      </w:r>
      <w:proofErr w:type="gramStart"/>
      <w:r w:rsidRPr="00EE37D3">
        <w:t>napadlo</w:t>
      </w:r>
      <w:proofErr w:type="gramEnd"/>
      <w:r w:rsidRPr="00EE37D3">
        <w:t xml:space="preserve"> ji.</w:t>
      </w:r>
    </w:p>
    <w:p w:rsidR="00967FBE" w:rsidRPr="00EE37D3" w:rsidRDefault="0093005C" w:rsidP="00A21DE9">
      <w:pPr>
        <w:pStyle w:val="Text"/>
      </w:pPr>
      <w:r w:rsidRPr="00EE37D3">
        <w:t>Šla pomalu ke schodům. Měla pokoj v prvním patře. Bylo příjemné, že je u něj koupelna. Na tomto patře byla jediná.</w:t>
      </w:r>
    </w:p>
    <w:p w:rsidR="00967FBE" w:rsidRPr="00EE37D3" w:rsidRDefault="0093005C" w:rsidP="00A21DE9">
      <w:pPr>
        <w:pStyle w:val="Text"/>
      </w:pPr>
      <w:r w:rsidRPr="00EE37D3">
        <w:t>Zastavila se u recepce, jako by měla nějaké tušení. Alex se ubytoval v IA a netrvalo jí dlouho, než to našla, protože žádný z horních pokojů neměl v označení písmena. Pak si vzpomněla na zadní budovu. Její racionální já jí radilo, aby to nechala být. Ale jako vždycky když se to týkalo Alexe Brandese, neposlechla. A jako vždycky ani na chvilku nezapochybovala, že bude svého rozhodnutí litovat.</w:t>
      </w:r>
    </w:p>
    <w:p w:rsidR="00967FBE" w:rsidRPr="00EE37D3" w:rsidRDefault="0093005C" w:rsidP="00A21DE9">
      <w:pPr>
        <w:pStyle w:val="Text"/>
      </w:pPr>
      <w:r w:rsidRPr="00EE37D3">
        <w:t>Postranním vchodem vyšla na příjezdovou cestu, kterou užívali jenom majitelé hotelu. Vjezd byl úzký, proto se musela protáhnout kolem velkého tmavého auta.</w:t>
      </w:r>
    </w:p>
    <w:p w:rsidR="00967FBE" w:rsidRPr="00EE37D3" w:rsidRDefault="0093005C" w:rsidP="00A21DE9">
      <w:pPr>
        <w:pStyle w:val="Text"/>
      </w:pPr>
      <w:r w:rsidRPr="00EE37D3">
        <w:t>Ocitla se na velice malém dvorku, kam se sotva vešel stolek se slunečníkem, židle a gril. Zadní budova stála jenom pár kroků odtud. Šla při zdi, aby našla vchod.</w:t>
      </w:r>
    </w:p>
    <w:p w:rsidR="00967FBE" w:rsidRPr="00EE37D3" w:rsidRDefault="0093005C" w:rsidP="00A21DE9">
      <w:pPr>
        <w:pStyle w:val="Text"/>
      </w:pPr>
      <w:r w:rsidRPr="00EE37D3">
        <w:t>Zaváhala, podívala se na kovová písmena IA přišroubovaná na dveře a pak zaklepala. Nikdo se neozval, ale zaklepání ztlumilo něco, co neviděla. Bylo to zastrčené pod okraj A a v šeru to splývalo s barvou dřeva.</w:t>
      </w:r>
    </w:p>
    <w:p w:rsidR="00967FBE" w:rsidRPr="00EE37D3" w:rsidRDefault="0093005C" w:rsidP="00A21DE9">
      <w:pPr>
        <w:pStyle w:val="Text"/>
      </w:pPr>
      <w:r w:rsidRPr="00EE37D3">
        <w:t>Na zem upadl papír.</w:t>
      </w:r>
    </w:p>
    <w:p w:rsidR="00967FBE" w:rsidRPr="00EE37D3" w:rsidRDefault="0093005C" w:rsidP="00A21DE9">
      <w:pPr>
        <w:pStyle w:val="Text"/>
      </w:pPr>
      <w:r w:rsidRPr="00EE37D3">
        <w:t xml:space="preserve">Omlouvám se, řekla si v duchu a nenáviděla se. Potom omluvu zopakovala. Hned by to prokoukl. O tom nebylo pochyb, ani by o tom nepřemýšlel. Zdůvodňovala si to tím, že by mu to měla donést </w:t>
      </w:r>
      <w:r w:rsidR="00967FBE" w:rsidRPr="00EE37D3">
        <w:t>–</w:t>
      </w:r>
      <w:r w:rsidRPr="00EE37D3">
        <w:t xml:space="preserve"> třeba je to důležité.</w:t>
      </w:r>
    </w:p>
    <w:p w:rsidR="00967FBE" w:rsidRPr="00EE37D3" w:rsidRDefault="0093005C" w:rsidP="00A21DE9">
      <w:pPr>
        <w:pStyle w:val="Text"/>
      </w:pPr>
      <w:r w:rsidRPr="00EE37D3">
        <w:t xml:space="preserve">Napadlo ji, že by si to měla přečíst, ale bylo to zapečetěné v malé obálce s logem </w:t>
      </w:r>
      <w:r w:rsidR="00D46823">
        <w:rPr>
          <w:i/>
        </w:rPr>
        <w:t>Tow</w:t>
      </w:r>
      <w:r w:rsidRPr="00EE37D3">
        <w:rPr>
          <w:i/>
        </w:rPr>
        <w:t>eru.</w:t>
      </w:r>
    </w:p>
    <w:p w:rsidR="00967FBE" w:rsidRPr="00EE37D3" w:rsidRDefault="0093005C" w:rsidP="00A21DE9">
      <w:pPr>
        <w:pStyle w:val="Text"/>
      </w:pPr>
      <w:r w:rsidRPr="00EE37D3">
        <w:t xml:space="preserve">Neslyšela v pokoji žádné kroky. Zaklepala hlasitěji, a když se pořád nic neozývalo, její lepší já si oddechlo. Kam jen mohl jít? V </w:t>
      </w:r>
      <w:r w:rsidR="008E5FFE">
        <w:lastRenderedPageBreak/>
        <w:t>Lyle nebylo moc možností. S</w:t>
      </w:r>
      <w:r w:rsidRPr="00EE37D3">
        <w:t>nad se šel někam napít s tím cizím mužem, napadlo ji.</w:t>
      </w:r>
    </w:p>
    <w:p w:rsidR="00967FBE" w:rsidRPr="00EE37D3" w:rsidRDefault="0093005C" w:rsidP="00A21DE9">
      <w:pPr>
        <w:pStyle w:val="Text"/>
      </w:pPr>
      <w:r w:rsidRPr="00EE37D3">
        <w:t>Noc byla příjemná, proto se rozhodla, že počká.</w:t>
      </w:r>
    </w:p>
    <w:p w:rsidR="00967FBE" w:rsidRPr="00EE37D3" w:rsidRDefault="0093005C" w:rsidP="00A21DE9">
      <w:pPr>
        <w:pStyle w:val="Text"/>
      </w:pPr>
      <w:r w:rsidRPr="00EE37D3">
        <w:t>Neměla bych tady čekat, říkala si. Nechci, aby mě našel, jak sedím u dveří jeho pokoje.</w:t>
      </w:r>
    </w:p>
    <w:p w:rsidR="00967FBE" w:rsidRPr="00EE37D3" w:rsidRDefault="0093005C" w:rsidP="00A21DE9">
      <w:pPr>
        <w:pStyle w:val="Text"/>
      </w:pPr>
      <w:r w:rsidRPr="00EE37D3">
        <w:t>Vrátila se před hotel a pak vyšla na verandu. Dvě řady starých houpacích křesel jí lákaly k posezení už od té doby, co přijela do Lyle, ale dosud neměla čas je využít. Sedla si a pomalu se houpala. Obálku držela v ruce.</w:t>
      </w:r>
    </w:p>
    <w:p w:rsidR="00967FBE" w:rsidRPr="00EE37D3" w:rsidRDefault="0093005C" w:rsidP="00A21DE9">
      <w:pPr>
        <w:pStyle w:val="Text"/>
      </w:pPr>
      <w:r w:rsidRPr="00EE37D3">
        <w:t>Jak to s tím Brandesem vlastně bylo?</w:t>
      </w:r>
    </w:p>
    <w:p w:rsidR="00967FBE" w:rsidRPr="00EE37D3" w:rsidRDefault="0093005C" w:rsidP="00A21DE9">
      <w:pPr>
        <w:pStyle w:val="Text"/>
      </w:pPr>
      <w:r w:rsidRPr="00EE37D3">
        <w:t>Vyprávěl jí, jak ji poprvé spatřil a jak na ni nemohl zapomenout. Nevybavovala si to. Ale pamatovala si přehlídku na svátek sv. Patrika. Potom už na něj nezapomněla.</w:t>
      </w:r>
    </w:p>
    <w:p w:rsidR="00967FBE" w:rsidRPr="00EE37D3" w:rsidRDefault="0093005C" w:rsidP="00A21DE9">
      <w:pPr>
        <w:pStyle w:val="Text"/>
      </w:pPr>
      <w:r w:rsidRPr="00EE37D3">
        <w:t>A proč jim to neklapalo?</w:t>
      </w:r>
    </w:p>
    <w:p w:rsidR="00967FBE" w:rsidRPr="00EE37D3" w:rsidRDefault="0093005C" w:rsidP="00A21DE9">
      <w:pPr>
        <w:pStyle w:val="Text"/>
      </w:pPr>
      <w:r w:rsidRPr="00EE37D3">
        <w:t>Věděla, že by to nedělalo dobrotu, ale pořád doufala. Klapalo nám to, pomyslela si. Až do té noci, kdy jí řekl, aby se ráno sbalila a odešla.</w:t>
      </w:r>
    </w:p>
    <w:p w:rsidR="00967FBE" w:rsidRPr="00EE37D3" w:rsidRDefault="0093005C" w:rsidP="00A21DE9">
      <w:pPr>
        <w:pStyle w:val="Text"/>
      </w:pPr>
      <w:r w:rsidRPr="00EE37D3">
        <w:t>Vůbec ji to nepřekvapilo. Brandes se choval divně. Chtěla, aby se normálně podřídili tomu, co oba věděli: že se milují a že by spolu mohli žít. Ale jemu to připadalo jako past, ačkoli ona vůbec neměla v úmyslu ho svazovat, aspoň ne vědomě.</w:t>
      </w:r>
    </w:p>
    <w:p w:rsidR="00967FBE" w:rsidRPr="00EE37D3" w:rsidRDefault="0093005C" w:rsidP="00A21DE9">
      <w:pPr>
        <w:pStyle w:val="Text"/>
      </w:pPr>
      <w:r w:rsidRPr="00EE37D3">
        <w:t>Tehdy ještě žila jeho matka. Cynthia a Anne Marie se spřátelily. Skoro to někdy vypadalo, že Alexe ani nepotřebovaly. Věděla, že rozchod s Alexem ji zraní daleko víc, protože ztratí kontakt s Anne Marií.</w:t>
      </w:r>
    </w:p>
    <w:p w:rsidR="00967FBE" w:rsidRPr="00EE37D3" w:rsidRDefault="0093005C" w:rsidP="00A21DE9">
      <w:pPr>
        <w:pStyle w:val="Text"/>
      </w:pPr>
      <w:r w:rsidRPr="00EE37D3">
        <w:rPr>
          <w:i/>
        </w:rPr>
        <w:t xml:space="preserve">Ano, </w:t>
      </w:r>
      <w:r w:rsidRPr="00EE37D3">
        <w:t xml:space="preserve">vzpomínala si, </w:t>
      </w:r>
      <w:r w:rsidRPr="00EE37D3">
        <w:rPr>
          <w:i/>
        </w:rPr>
        <w:t xml:space="preserve">jeho matka mě často varovala. </w:t>
      </w:r>
      <w:r w:rsidR="00967FBE" w:rsidRPr="00EE37D3">
        <w:t>„</w:t>
      </w:r>
      <w:r w:rsidRPr="00EE37D3">
        <w:t xml:space="preserve">Netlač na něj, Cynthie. Je stejný jako většina lidí </w:t>
      </w:r>
      <w:r w:rsidR="00967FBE" w:rsidRPr="00EE37D3">
        <w:t>–</w:t>
      </w:r>
      <w:r w:rsidRPr="00EE37D3">
        <w:t xml:space="preserve"> nesnáší, když se na něj tlačí. Pokud na něj budeš naléhat, napře se jiným směrem. Nespěchej. Uvidíš, že jednoho dne přijde domů a řekne:</w:t>
      </w:r>
      <w:r w:rsidR="00967FBE" w:rsidRPr="00EE37D3">
        <w:t xml:space="preserve"> ‚A</w:t>
      </w:r>
      <w:r w:rsidRPr="00EE37D3">
        <w:t>hoj, co kdy</w:t>
      </w:r>
      <w:r w:rsidR="00D46823">
        <w:t>by</w:t>
      </w:r>
      <w:r w:rsidRPr="00EE37D3">
        <w:t>chom se vzali?</w:t>
      </w:r>
      <w:r w:rsidR="00967FBE" w:rsidRPr="00EE37D3">
        <w:t>‘</w:t>
      </w:r>
      <w:r w:rsidRPr="00EE37D3">
        <w:t xml:space="preserve"> Jsem o tom stoprocentně přesvědčená.</w:t>
      </w:r>
      <w:r w:rsidR="00967FBE" w:rsidRPr="00EE37D3">
        <w:t>“</w:t>
      </w:r>
    </w:p>
    <w:p w:rsidR="00967FBE" w:rsidRPr="00EE37D3" w:rsidRDefault="0093005C" w:rsidP="00A21DE9">
      <w:pPr>
        <w:pStyle w:val="Text"/>
      </w:pPr>
      <w:r w:rsidRPr="00EE37D3">
        <w:t>Cynthia možná tuhle radu nebrala dost vážně a ten rozchod si částečně zavinila sama. Ale on viděl pasti i tam, kde nebyly, a ona s tím nemohla nic dělat.</w:t>
      </w:r>
    </w:p>
    <w:p w:rsidR="00967FBE" w:rsidRPr="00EE37D3" w:rsidRDefault="0093005C" w:rsidP="00A21DE9">
      <w:pPr>
        <w:pStyle w:val="Text"/>
      </w:pPr>
      <w:r w:rsidRPr="00EE37D3">
        <w:t xml:space="preserve">Proč z jejího života nezmizel úplně? Určitě by měla další románky </w:t>
      </w:r>
      <w:r w:rsidR="00967FBE" w:rsidRPr="00EE37D3">
        <w:t>–</w:t>
      </w:r>
      <w:r w:rsidRPr="00EE37D3">
        <w:t xml:space="preserve"> on je měl, o tom nepochybovala. Proč prostě nezmizel v propadlišti dějin? Odpověď neznala.</w:t>
      </w:r>
    </w:p>
    <w:p w:rsidR="00967FBE" w:rsidRPr="00EE37D3" w:rsidRDefault="0093005C" w:rsidP="00A21DE9">
      <w:pPr>
        <w:pStyle w:val="Text"/>
      </w:pPr>
      <w:r w:rsidRPr="00EE37D3">
        <w:lastRenderedPageBreak/>
        <w:t>Napadlo ji, jestli i on cítí něco podobného. Doufala, že ano. Ale potom si zase nepřála, aby trpěl.</w:t>
      </w:r>
    </w:p>
    <w:p w:rsidR="00967FBE" w:rsidRPr="00EE37D3" w:rsidRDefault="0093005C" w:rsidP="00A21DE9">
      <w:pPr>
        <w:pStyle w:val="Text"/>
      </w:pPr>
      <w:r w:rsidRPr="00EE37D3">
        <w:t>Kolem projel džíp se dvěma vojáky. Zdálo se, že stráví noc sama. Zpočátku se občas ozvaly nějaké zvuky, jak hosté chodili v pokojích a chystali se do postele. Potom ustaly.</w:t>
      </w:r>
    </w:p>
    <w:p w:rsidR="00967FBE" w:rsidRPr="00EE37D3" w:rsidRDefault="0093005C" w:rsidP="00A21DE9">
      <w:pPr>
        <w:pStyle w:val="Text"/>
      </w:pPr>
      <w:r w:rsidRPr="00EE37D3">
        <w:t>Cynthia usnula.</w:t>
      </w:r>
    </w:p>
    <w:p w:rsidR="00967FBE" w:rsidRPr="00EE37D3" w:rsidRDefault="00967FBE" w:rsidP="00A21DE9">
      <w:pPr>
        <w:pStyle w:val="Text"/>
      </w:pPr>
    </w:p>
    <w:p w:rsidR="00967FBE" w:rsidRPr="00EE37D3" w:rsidRDefault="00967FBE" w:rsidP="00A21DE9">
      <w:pPr>
        <w:pStyle w:val="Text"/>
      </w:pPr>
      <w:r w:rsidRPr="00EE37D3">
        <w:t>„</w:t>
      </w:r>
      <w:r w:rsidR="0093005C" w:rsidRPr="00EE37D3">
        <w:t>Tohle právě doručili, pane.</w:t>
      </w:r>
      <w:r w:rsidRPr="00EE37D3">
        <w:t>“</w:t>
      </w:r>
      <w:r w:rsidR="0093005C" w:rsidRPr="00EE37D3">
        <w:t xml:space="preserve"> Poručík Knotts položil zalepenou obálku na stůl před plukovníka Lawrence.</w:t>
      </w:r>
    </w:p>
    <w:p w:rsidR="00967FBE" w:rsidRPr="00EE37D3" w:rsidRDefault="0093005C" w:rsidP="00A21DE9">
      <w:pPr>
        <w:pStyle w:val="Text"/>
      </w:pPr>
      <w:r w:rsidRPr="00EE37D3">
        <w:t xml:space="preserve">Osvětlení v plukovníkově </w:t>
      </w:r>
      <w:r w:rsidR="00967FBE" w:rsidRPr="00EE37D3">
        <w:t>„</w:t>
      </w:r>
      <w:r w:rsidRPr="00EE37D3">
        <w:t>kanceláři</w:t>
      </w:r>
      <w:r w:rsidR="00967FBE" w:rsidRPr="00EE37D3">
        <w:t>“</w:t>
      </w:r>
      <w:r w:rsidRPr="00EE37D3">
        <w:t>, bývalé jídelně, nebylo moc dobré. Upravil si proto lampu, kterou si nechal přinést od svého pobočníka. Zprávu tvořilo jen pár řádek. Stálo v ní:</w:t>
      </w:r>
    </w:p>
    <w:p w:rsidR="00967FBE" w:rsidRPr="00EE37D3" w:rsidRDefault="0093005C" w:rsidP="00A21DE9">
      <w:pPr>
        <w:pStyle w:val="Text"/>
        <w:rPr>
          <w:i/>
        </w:rPr>
      </w:pPr>
      <w:r w:rsidRPr="00EE37D3">
        <w:rPr>
          <w:i/>
        </w:rPr>
        <w:t>Tímto se nařizují následující změny:</w:t>
      </w:r>
    </w:p>
    <w:p w:rsidR="00967FBE" w:rsidRPr="00EE37D3" w:rsidRDefault="0093005C" w:rsidP="00A21DE9">
      <w:pPr>
        <w:pStyle w:val="Text"/>
        <w:rPr>
          <w:i/>
        </w:rPr>
      </w:pPr>
      <w:r w:rsidRPr="00EE37D3">
        <w:rPr>
          <w:i/>
        </w:rPr>
        <w:t>Okamžitě ukončete cvičení. Vaše přítomnost v ohrožené oblasti je považována za náhodu.</w:t>
      </w:r>
    </w:p>
    <w:p w:rsidR="00967FBE" w:rsidRPr="00EE37D3" w:rsidRDefault="0093005C" w:rsidP="00A21DE9">
      <w:pPr>
        <w:pStyle w:val="Text"/>
        <w:rPr>
          <w:i/>
        </w:rPr>
      </w:pPr>
      <w:r w:rsidRPr="00EE37D3">
        <w:rPr>
          <w:i/>
        </w:rPr>
        <w:t>V komunitě nedaleko vašeho postavení se vyskytla neznámá nemoc. Proto se vám nařizuje:</w:t>
      </w:r>
    </w:p>
    <w:p w:rsidR="00967FBE" w:rsidRPr="00EE37D3" w:rsidRDefault="00891084" w:rsidP="00A21DE9">
      <w:pPr>
        <w:pStyle w:val="Text"/>
        <w:rPr>
          <w:i/>
        </w:rPr>
      </w:pPr>
      <w:r w:rsidRPr="00EE37D3">
        <w:rPr>
          <w:i/>
        </w:rPr>
        <w:t xml:space="preserve">1. </w:t>
      </w:r>
      <w:r w:rsidR="0093005C" w:rsidRPr="00EE37D3">
        <w:rPr>
          <w:i/>
        </w:rPr>
        <w:t>Informovat své muže, že už se neúčastní běžného cvičení</w:t>
      </w:r>
    </w:p>
    <w:p w:rsidR="00967FBE" w:rsidRPr="00EE37D3" w:rsidRDefault="00891084" w:rsidP="00A21DE9">
      <w:pPr>
        <w:pStyle w:val="Text"/>
      </w:pPr>
      <w:r w:rsidRPr="00EE37D3">
        <w:t xml:space="preserve">2. </w:t>
      </w:r>
      <w:r w:rsidR="0093005C" w:rsidRPr="00EE37D3">
        <w:rPr>
          <w:rFonts w:eastAsia="Arial Unicode MS"/>
          <w:i/>
        </w:rPr>
        <w:t>Zabezpečit izolaci ostatků obětí této nemoci</w:t>
      </w:r>
    </w:p>
    <w:p w:rsidR="00967FBE" w:rsidRPr="00EE37D3" w:rsidRDefault="00891084" w:rsidP="00A21DE9">
      <w:pPr>
        <w:pStyle w:val="Text"/>
      </w:pPr>
      <w:r w:rsidRPr="00EE37D3">
        <w:t xml:space="preserve">3. </w:t>
      </w:r>
      <w:r w:rsidR="0093005C" w:rsidRPr="00EE37D3">
        <w:rPr>
          <w:rFonts w:eastAsia="Arial Unicode MS"/>
          <w:i/>
        </w:rPr>
        <w:t>Najít vhodné místo pro eventuální spálení těchto ostatků</w:t>
      </w:r>
    </w:p>
    <w:p w:rsidR="00967FBE" w:rsidRPr="00EE37D3" w:rsidRDefault="00891084" w:rsidP="00A21DE9">
      <w:pPr>
        <w:pStyle w:val="Text"/>
        <w:rPr>
          <w:rFonts w:eastAsiaTheme="minorEastAsia"/>
          <w:i/>
        </w:rPr>
      </w:pPr>
      <w:r w:rsidRPr="00EE37D3">
        <w:rPr>
          <w:rFonts w:eastAsiaTheme="minorEastAsia"/>
          <w:i/>
        </w:rPr>
        <w:t xml:space="preserve">4. </w:t>
      </w:r>
      <w:r w:rsidR="0093005C" w:rsidRPr="00EE37D3">
        <w:rPr>
          <w:i/>
        </w:rPr>
        <w:t>Výše uvedené instrukce sdělit ve zprávě velitelství.</w:t>
      </w:r>
    </w:p>
    <w:p w:rsidR="00967FBE" w:rsidRPr="00EE37D3" w:rsidRDefault="00967FBE" w:rsidP="00A21DE9">
      <w:pPr>
        <w:pStyle w:val="Text"/>
      </w:pPr>
    </w:p>
    <w:p w:rsidR="00967FBE" w:rsidRPr="00EE37D3" w:rsidRDefault="0093005C" w:rsidP="00A21DE9">
      <w:pPr>
        <w:pStyle w:val="Text"/>
      </w:pPr>
      <w:r w:rsidRPr="00EE37D3">
        <w:t xml:space="preserve">Co je to za neuvěřitelný blábol? </w:t>
      </w:r>
      <w:proofErr w:type="gramStart"/>
      <w:r w:rsidRPr="00EE37D3">
        <w:t>pomyslel</w:t>
      </w:r>
      <w:proofErr w:type="gramEnd"/>
      <w:r w:rsidRPr="00EE37D3">
        <w:t xml:space="preserve"> si Lawrence. Za sedmnáct let ve službě něco takového nezažil. Má tvrdit, že jejich přítomnost v této oblasti je náhodná.</w:t>
      </w:r>
    </w:p>
    <w:p w:rsidR="00967FBE" w:rsidRPr="00EE37D3" w:rsidRDefault="0093005C" w:rsidP="00A21DE9">
      <w:pPr>
        <w:pStyle w:val="Text"/>
      </w:pPr>
      <w:r w:rsidRPr="00EE37D3">
        <w:t>Tento dopis znamená, že nesmí svým důstojníkům ani vojákům říct všechno. To jsou pěkné vyhlídky. Věděl, že vystrašení vojáci představují stejný, n</w:t>
      </w:r>
      <w:r w:rsidR="00967FBE" w:rsidRPr="00EE37D3">
        <w:t>e-l</w:t>
      </w:r>
      <w:r w:rsidRPr="00EE37D3">
        <w:t>i větší problém než vystrašení civilisté.</w:t>
      </w:r>
    </w:p>
    <w:p w:rsidR="00967FBE" w:rsidRPr="00EE37D3" w:rsidRDefault="0093005C" w:rsidP="00A21DE9">
      <w:pPr>
        <w:pStyle w:val="Text"/>
      </w:pPr>
      <w:r w:rsidRPr="00EE37D3">
        <w:t>Směl jim říct, že se v Lyle rozšířila nějaká nemoc. Nic víc. Mohlo by je uklidnit, že nebyla vyhlášena okamžitá karanténa. Ale měl silné podezření, že brzy budou následovat rozkazy k její přípravě nebo k jejímu vyhlášení.</w:t>
      </w:r>
    </w:p>
    <w:p w:rsidR="00967FBE" w:rsidRPr="00EE37D3" w:rsidRDefault="0093005C" w:rsidP="00A21DE9">
      <w:pPr>
        <w:pStyle w:val="Text"/>
      </w:pPr>
      <w:r w:rsidRPr="00EE37D3">
        <w:t>Tahle zpráva byla příliš závažná. Plukovník si vzdychl a zavolal poručíka Knottse.</w:t>
      </w:r>
    </w:p>
    <w:p w:rsidR="00967FBE" w:rsidRPr="00EE37D3" w:rsidRDefault="0093005C" w:rsidP="00A21DE9">
      <w:pPr>
        <w:pStyle w:val="Text"/>
      </w:pPr>
      <w:r w:rsidRPr="00EE37D3">
        <w:lastRenderedPageBreak/>
        <w:t>Měl by své muže opatrně připravit. Řekne jim, že jejich základní povinností je udržet ostatní lidi v klidu. Klasická taktika, uvědomil si.</w:t>
      </w:r>
    </w:p>
    <w:p w:rsidR="00967FBE" w:rsidRPr="00EE37D3" w:rsidRDefault="0093005C" w:rsidP="00A21DE9">
      <w:pPr>
        <w:pStyle w:val="Text"/>
      </w:pPr>
      <w:r w:rsidRPr="00EE37D3">
        <w:t>Lawrence si byl vědom toho, že má dva úkoly. Za prvé měl pomoci při kontrole, a pokud to bude nutné, omezit šíření tohoto obzvlášť odporného viru.</w:t>
      </w:r>
    </w:p>
    <w:p w:rsidR="00967FBE" w:rsidRPr="00EE37D3" w:rsidRDefault="0093005C" w:rsidP="00A21DE9">
      <w:pPr>
        <w:pStyle w:val="Text"/>
      </w:pPr>
      <w:r w:rsidRPr="00EE37D3">
        <w:t>Za druhé má zajistit, aby jeho nadřízení sklidili případnou slávu, aniž by nesli nějakou zodpovědnost.</w:t>
      </w:r>
    </w:p>
    <w:p w:rsidR="00967FBE" w:rsidRPr="00EE37D3" w:rsidRDefault="0093005C" w:rsidP="00A21DE9">
      <w:pPr>
        <w:pStyle w:val="Text"/>
      </w:pPr>
      <w:r w:rsidRPr="00EE37D3">
        <w:t xml:space="preserve">K čertu s tím! </w:t>
      </w:r>
      <w:proofErr w:type="gramStart"/>
      <w:r w:rsidRPr="00EE37D3">
        <w:t>pomyslel</w:t>
      </w:r>
      <w:proofErr w:type="gramEnd"/>
      <w:r w:rsidRPr="00EE37D3">
        <w:t xml:space="preserve"> si. To je riziko okupace.</w:t>
      </w:r>
    </w:p>
    <w:p w:rsidR="00967FBE" w:rsidRPr="00EE37D3" w:rsidRDefault="00967FBE" w:rsidP="00A21DE9">
      <w:pPr>
        <w:pStyle w:val="Text"/>
      </w:pPr>
    </w:p>
    <w:p w:rsidR="00967FBE" w:rsidRPr="00EE37D3" w:rsidRDefault="00967FBE" w:rsidP="00A21DE9">
      <w:pPr>
        <w:pStyle w:val="Text"/>
      </w:pPr>
      <w:r w:rsidRPr="00EE37D3">
        <w:t>„</w:t>
      </w:r>
      <w:r w:rsidR="0093005C" w:rsidRPr="00EE37D3">
        <w:t>Emile, nelepší se to,</w:t>
      </w:r>
      <w:r w:rsidRPr="00EE37D3">
        <w:t>“</w:t>
      </w:r>
      <w:r w:rsidR="0093005C" w:rsidRPr="00EE37D3">
        <w:t xml:space="preserve"> </w:t>
      </w:r>
      <w:proofErr w:type="gramStart"/>
      <w:r w:rsidR="0093005C" w:rsidRPr="00EE37D3">
        <w:t>řekla Doro</w:t>
      </w:r>
      <w:proofErr w:type="gramEnd"/>
      <w:r w:rsidR="0093005C" w:rsidRPr="00EE37D3">
        <w:t xml:space="preserve"> a položila čerstvý obklad na čelo jejich dcery Nancy. </w:t>
      </w:r>
      <w:r w:rsidRPr="00EE37D3">
        <w:t>„</w:t>
      </w:r>
      <w:r w:rsidR="0093005C" w:rsidRPr="00EE37D3">
        <w:t>Já vím.</w:t>
      </w:r>
      <w:r w:rsidRPr="00EE37D3">
        <w:t>“</w:t>
      </w:r>
    </w:p>
    <w:p w:rsidR="00967FBE" w:rsidRPr="00EE37D3" w:rsidRDefault="00967FBE" w:rsidP="00A21DE9">
      <w:pPr>
        <w:pStyle w:val="Text"/>
      </w:pPr>
      <w:r w:rsidRPr="00EE37D3">
        <w:t>„</w:t>
      </w:r>
      <w:r w:rsidR="0093005C" w:rsidRPr="00EE37D3">
        <w:t xml:space="preserve">Horší </w:t>
      </w:r>
      <w:proofErr w:type="gramStart"/>
      <w:r w:rsidR="0093005C" w:rsidRPr="00EE37D3">
        <w:t>se</w:t>
      </w:r>
      <w:proofErr w:type="gramEnd"/>
      <w:r w:rsidR="0093005C" w:rsidRPr="00EE37D3">
        <w:t xml:space="preserve"> to. Musíme ji odvézt do nemocnice.</w:t>
      </w:r>
      <w:r w:rsidRPr="00EE37D3">
        <w:t>“</w:t>
      </w:r>
      <w:r w:rsidR="0093005C" w:rsidRPr="00EE37D3">
        <w:t xml:space="preserve"> Jenner mlčel.</w:t>
      </w:r>
    </w:p>
    <w:p w:rsidR="00967FBE" w:rsidRPr="00EE37D3" w:rsidRDefault="00967FBE" w:rsidP="00A21DE9">
      <w:pPr>
        <w:pStyle w:val="Text"/>
      </w:pPr>
      <w:r w:rsidRPr="00EE37D3">
        <w:t>„</w:t>
      </w:r>
      <w:r w:rsidR="0093005C" w:rsidRPr="00EE37D3">
        <w:t>Emile, co se s tebou děje? Jsi přece vzdělaný člověk. Když jsem měla podezření, že krvácím ze střev, nechal jsi mě vyšetři</w:t>
      </w:r>
      <w:r w:rsidRPr="00EE37D3">
        <w:t>t h</w:t>
      </w:r>
      <w:r w:rsidR="0093005C" w:rsidRPr="00EE37D3">
        <w:t>ned u dvou doktorů. Já tomu nerozumím. Proč ji neodvezeme taky?</w:t>
      </w:r>
      <w:r w:rsidRPr="00EE37D3">
        <w:t>“</w:t>
      </w:r>
    </w:p>
    <w:p w:rsidR="00967FBE" w:rsidRPr="00EE37D3" w:rsidRDefault="00967FBE" w:rsidP="00A21DE9">
      <w:pPr>
        <w:pStyle w:val="Text"/>
      </w:pPr>
      <w:r w:rsidRPr="00EE37D3">
        <w:t>„</w:t>
      </w:r>
      <w:r w:rsidR="0093005C" w:rsidRPr="00EE37D3">
        <w:t>Odvezeme ji, Doro. Zítra ji odvezeme. Já</w:t>
      </w:r>
      <w:r w:rsidRPr="00EE37D3">
        <w:t>…</w:t>
      </w:r>
      <w:r w:rsidR="0093005C" w:rsidRPr="00EE37D3">
        <w:t xml:space="preserve"> já pořád doufám, že se jí uleví. Slyšel jsem o tolika lidech, kteří odešli do nemocnice, ale jenom pár se jich vrátilo. A pak, je tam armáda</w:t>
      </w:r>
      <w:r w:rsidRPr="00EE37D3">
        <w:t>…“</w:t>
      </w:r>
    </w:p>
    <w:p w:rsidR="00967FBE" w:rsidRPr="00EE37D3" w:rsidRDefault="00967FBE" w:rsidP="00A21DE9">
      <w:pPr>
        <w:pStyle w:val="Text"/>
      </w:pPr>
      <w:r w:rsidRPr="00EE37D3">
        <w:t>„</w:t>
      </w:r>
      <w:r w:rsidR="0093005C" w:rsidRPr="00EE37D3">
        <w:t>Ach, Emile. Ti si tady hrajou se satelity nebo co.</w:t>
      </w:r>
      <w:r w:rsidRPr="00EE37D3">
        <w:t>“</w:t>
      </w:r>
    </w:p>
    <w:p w:rsidR="00967FBE" w:rsidRPr="00EE37D3" w:rsidRDefault="00967FBE" w:rsidP="00A21DE9">
      <w:pPr>
        <w:pStyle w:val="Text"/>
      </w:pPr>
      <w:r w:rsidRPr="00EE37D3">
        <w:t>„</w:t>
      </w:r>
      <w:r w:rsidR="0093005C" w:rsidRPr="00EE37D3">
        <w:t>Možná. Ale myslím, že nemáme moc možností.</w:t>
      </w:r>
      <w:r w:rsidRPr="00EE37D3">
        <w:t>“</w:t>
      </w:r>
    </w:p>
    <w:p w:rsidR="00967FBE" w:rsidRPr="00EE37D3" w:rsidRDefault="00967FBE" w:rsidP="00A21DE9">
      <w:pPr>
        <w:pStyle w:val="Text"/>
      </w:pPr>
      <w:r w:rsidRPr="00EE37D3">
        <w:t>„</w:t>
      </w:r>
      <w:r w:rsidR="0093005C" w:rsidRPr="00EE37D3">
        <w:t>Emile, je jí hůř.</w:t>
      </w:r>
      <w:r w:rsidRPr="00EE37D3">
        <w:t>“</w:t>
      </w:r>
    </w:p>
    <w:p w:rsidR="00967FBE" w:rsidRPr="00EE37D3" w:rsidRDefault="0093005C" w:rsidP="00A21DE9">
      <w:pPr>
        <w:pStyle w:val="Text"/>
      </w:pPr>
      <w:r w:rsidRPr="00EE37D3">
        <w:t>A byla to pravda. Nancy se teplota vyšplhala na dvaačtyřicet stupňů. Pak rychle klesla na čtyřicet, ale Jenner horečku nepodceňoval. Nakonec jí teplota zase stoupla na 42 a tam zůstala stát. Umírá?</w:t>
      </w:r>
    </w:p>
    <w:p w:rsidR="00967FBE" w:rsidRPr="00EE37D3" w:rsidRDefault="0093005C" w:rsidP="00A21DE9">
      <w:pPr>
        <w:pStyle w:val="Text"/>
      </w:pPr>
      <w:r w:rsidRPr="00EE37D3">
        <w:t xml:space="preserve">Panebože, neměl bych ji odvézt ještě dnes? </w:t>
      </w:r>
      <w:proofErr w:type="gramStart"/>
      <w:r w:rsidRPr="00EE37D3">
        <w:t>ptal</w:t>
      </w:r>
      <w:proofErr w:type="gramEnd"/>
      <w:r w:rsidRPr="00EE37D3">
        <w:t xml:space="preserve"> se sám sebe a zatínal přitom pěsti. Plakal.</w:t>
      </w:r>
    </w:p>
    <w:p w:rsidR="00967FBE" w:rsidRPr="00EE37D3" w:rsidRDefault="0093005C" w:rsidP="00A21DE9">
      <w:pPr>
        <w:pStyle w:val="Text"/>
      </w:pPr>
      <w:r w:rsidRPr="00EE37D3">
        <w:t>Podle toho, co věděl o nemocích, by ji měl co nejdřív odvézt ke Svatému Sydneymu.</w:t>
      </w:r>
    </w:p>
    <w:p w:rsidR="00967FBE" w:rsidRPr="00EE37D3" w:rsidRDefault="0093005C" w:rsidP="00A21DE9">
      <w:pPr>
        <w:pStyle w:val="Text"/>
      </w:pPr>
      <w:r w:rsidRPr="00EE37D3">
        <w:t>Ale v nemocnici není něco v pořádku. Něco s tou nemocí není v pořádku. S Lyle není něco v pořádku.</w:t>
      </w:r>
    </w:p>
    <w:p w:rsidR="00967FBE" w:rsidRPr="00EE37D3" w:rsidRDefault="0093005C" w:rsidP="00A21DE9">
      <w:pPr>
        <w:pStyle w:val="Text"/>
      </w:pPr>
      <w:r w:rsidRPr="00EE37D3">
        <w:t xml:space="preserve">Měl by ji naložit do auta a odvézt do nemocnice. Možná by mohl vyhledat Shortella. Měl toho mladého doktora rád. Možná že by jí bylo </w:t>
      </w:r>
      <w:r w:rsidR="00967FBE" w:rsidRPr="00EE37D3">
        <w:t>líp</w:t>
      </w:r>
      <w:r w:rsidRPr="00EE37D3">
        <w:t xml:space="preserve"> venku. Možná že v nemocnici se lidem uleví.</w:t>
      </w:r>
    </w:p>
    <w:p w:rsidR="00967FBE" w:rsidRPr="00EE37D3" w:rsidRDefault="0093005C" w:rsidP="00A21DE9">
      <w:pPr>
        <w:pStyle w:val="Text"/>
      </w:pPr>
      <w:r w:rsidRPr="00EE37D3">
        <w:t>Možná</w:t>
      </w:r>
      <w:r w:rsidR="00967FBE" w:rsidRPr="00EE37D3">
        <w:t>…</w:t>
      </w:r>
      <w:r w:rsidRPr="00EE37D3">
        <w:t>, ale toho nepříjemného pocitu se nemohl zbavit.</w:t>
      </w:r>
    </w:p>
    <w:p w:rsidR="00967FBE" w:rsidRPr="00EE37D3" w:rsidRDefault="0093005C" w:rsidP="00A21DE9">
      <w:pPr>
        <w:pStyle w:val="Text"/>
      </w:pPr>
      <w:r w:rsidRPr="00EE37D3">
        <w:lastRenderedPageBreak/>
        <w:t>Můžu si vybrat mezi dvěma zly, pomyslel si. Buďto ji odvezu do nemocnice, i když se začínám bát o přátele a sousedy. Nebo budu čekat, i když mám strach, že se jí přitíží.</w:t>
      </w:r>
    </w:p>
    <w:p w:rsidR="00967FBE" w:rsidRPr="00EE37D3" w:rsidRDefault="0093005C" w:rsidP="00A21DE9">
      <w:pPr>
        <w:pStyle w:val="Text"/>
      </w:pPr>
      <w:r w:rsidRPr="00EE37D3">
        <w:t>Nemůžu se rozhodnout. Nikdy předtím se Jenner necítil tak nerozhodný Nenáviděl ten pocit uvnitř. Nenáviděl se, že takový pocit má.</w:t>
      </w:r>
    </w:p>
    <w:p w:rsidR="003D71C8" w:rsidRDefault="00967FBE" w:rsidP="00A21DE9">
      <w:pPr>
        <w:pStyle w:val="Text"/>
      </w:pPr>
      <w:r w:rsidRPr="00EE37D3">
        <w:t>„</w:t>
      </w:r>
      <w:r w:rsidR="0093005C" w:rsidRPr="00EE37D3">
        <w:t>Zítra, Doro. Když jí teplota neklesne, tak ji odvezeme.</w:t>
      </w:r>
      <w:r w:rsidRPr="00EE37D3">
        <w:t>“</w:t>
      </w:r>
    </w:p>
    <w:p w:rsidR="003D71C8" w:rsidRDefault="003D71C8" w:rsidP="00A21DE9">
      <w:pPr>
        <w:pStyle w:val="Text"/>
      </w:pPr>
    </w:p>
    <w:p w:rsidR="00D976B1" w:rsidRDefault="0093005C" w:rsidP="00A21DE9">
      <w:pPr>
        <w:pStyle w:val="Text"/>
      </w:pPr>
      <w:r w:rsidRPr="00EE37D3">
        <w:t>Pan Bertoli zemřel.</w:t>
      </w:r>
    </w:p>
    <w:p w:rsidR="00967FBE" w:rsidRDefault="00D976B1" w:rsidP="00A21DE9">
      <w:pPr>
        <w:pStyle w:val="Text"/>
      </w:pPr>
      <w:r>
        <w:br w:type="page"/>
      </w:r>
    </w:p>
    <w:p w:rsidR="003D71C8" w:rsidRDefault="003D71C8" w:rsidP="00436765">
      <w:pPr>
        <w:pStyle w:val="Nadpis1"/>
        <w:jc w:val="center"/>
      </w:pPr>
      <w:r>
        <w:t>14</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Jason byl unavený. Aby ne, říkala si v duchu Sarah. Ale oči měl jasné a bystré. Bavilo ho pracovat na počítači, a nejvíc ho na tom těšilo, že ho touto činností na pomezí zákona pověřil děda.</w:t>
      </w:r>
    </w:p>
    <w:p w:rsidR="00967FBE" w:rsidRPr="00EE37D3" w:rsidRDefault="0093005C" w:rsidP="00A21DE9">
      <w:pPr>
        <w:pStyle w:val="Text"/>
      </w:pPr>
      <w:r w:rsidRPr="00EE37D3">
        <w:t>My jsme ale rodina, napadlo ji. Ale byla ráda, že ji má. Věří otci. Věří synovi. A Adrian Allenberg věří jim oběma.</w:t>
      </w:r>
    </w:p>
    <w:p w:rsidR="00967FBE" w:rsidRPr="00EE37D3" w:rsidRDefault="0093005C" w:rsidP="00A21DE9">
      <w:pPr>
        <w:pStyle w:val="Text"/>
      </w:pPr>
      <w:r w:rsidRPr="00EE37D3">
        <w:t xml:space="preserve">Ona i její otec pokládali za důležité, aby Jason byl přísně vedený. Ale aby nebyl vychován k pokrytectví. Když jeho učitelé vyžadovali, aby se naučil nazpaměť text na podstavci sochy Svobody, vybízející ostatní státy na světě, aby nechaly své chudé odjet do Spojených států, Sarah na třídní schůzce upozornila, že naučit se to nazpaměť není špatný nápad </w:t>
      </w:r>
      <w:r w:rsidR="00967FBE" w:rsidRPr="00EE37D3">
        <w:t>–</w:t>
      </w:r>
      <w:r w:rsidRPr="00EE37D3">
        <w:t xml:space="preserve"> pokud žákům utkví v hlavě tolerance vůči novým přistěhovalcům.</w:t>
      </w:r>
    </w:p>
    <w:p w:rsidR="00967FBE" w:rsidRPr="00EE37D3" w:rsidRDefault="0093005C" w:rsidP="00A21DE9">
      <w:pPr>
        <w:pStyle w:val="Text"/>
      </w:pPr>
      <w:r w:rsidRPr="00EE37D3">
        <w:t>Ani ona, ani její otec si nepřáli, aby Jason ztělesňoval ten křehký obraz světa, předurčený ke zničení, až vyroste. Proto byla Jasonova výchova k morálce a etice tak pragmatická.</w:t>
      </w:r>
    </w:p>
    <w:p w:rsidR="00967FBE" w:rsidRPr="00EE37D3" w:rsidRDefault="00967FBE" w:rsidP="00A21DE9">
      <w:pPr>
        <w:pStyle w:val="Text"/>
      </w:pPr>
      <w:r w:rsidRPr="00EE37D3">
        <w:t>„</w:t>
      </w:r>
      <w:r w:rsidR="0093005C" w:rsidRPr="00EE37D3">
        <w:t>Jak to jde?</w:t>
      </w:r>
      <w:r w:rsidRPr="00EE37D3">
        <w:t>“</w:t>
      </w:r>
      <w:r w:rsidR="0093005C" w:rsidRPr="00EE37D3">
        <w:t xml:space="preserve"> zeptala se syna. Už skoro svítalo. Jason pročítal stránky undergroundového hackerského bulletinu a postupoval směrem na východ. Správně odhadla, že zatím stačil prohledat Havaj.</w:t>
      </w:r>
    </w:p>
    <w:p w:rsidR="00967FBE" w:rsidRPr="00EE37D3" w:rsidRDefault="00967FBE" w:rsidP="00A21DE9">
      <w:pPr>
        <w:pStyle w:val="Text"/>
      </w:pPr>
      <w:r w:rsidRPr="00EE37D3">
        <w:t>„</w:t>
      </w:r>
      <w:r w:rsidR="0093005C" w:rsidRPr="00EE37D3">
        <w:t>Mám spoustu materiálu,</w:t>
      </w:r>
      <w:r w:rsidRPr="00EE37D3">
        <w:t>“</w:t>
      </w:r>
      <w:r w:rsidR="0093005C" w:rsidRPr="00EE37D3">
        <w:t xml:space="preserve"> řekl. </w:t>
      </w:r>
      <w:r w:rsidRPr="00EE37D3">
        <w:t>„</w:t>
      </w:r>
      <w:r w:rsidR="0093005C" w:rsidRPr="00EE37D3">
        <w:t>Ale nic zajímavého o lidech, které děda hledá. Žádný z nich u nás nebyl dosud trestaný.</w:t>
      </w:r>
      <w:r w:rsidRPr="00EE37D3">
        <w:t>“</w:t>
      </w:r>
    </w:p>
    <w:p w:rsidR="00967FBE" w:rsidRPr="00EE37D3" w:rsidRDefault="0093005C" w:rsidP="00A21DE9">
      <w:pPr>
        <w:pStyle w:val="Text"/>
      </w:pPr>
      <w:r w:rsidRPr="00EE37D3">
        <w:t>To ji ani v nejmenším nepřekvapilo. Kdyby některý z nich byl trestaný, Allenberga by to dost vyvedlo z míry.</w:t>
      </w:r>
    </w:p>
    <w:p w:rsidR="00967FBE" w:rsidRPr="00EE37D3" w:rsidRDefault="0093005C" w:rsidP="00A21DE9">
      <w:pPr>
        <w:pStyle w:val="Text"/>
      </w:pPr>
      <w:r w:rsidRPr="00EE37D3">
        <w:t>Allenberg nadiktoval Sarah jména členů vedení Uisce Beathy, kteří byli při tom, když upozornil organizaci na události v Lyle. Fitche mohl někdo kontaktovat, protože zaujímá výrazné postavení ve vládě Spojených států. Allenberg ale nemohl vyloučit, že Fitchovi volali kvůli jeho spojení s Uisce Beathou.</w:t>
      </w:r>
    </w:p>
    <w:p w:rsidR="00967FBE" w:rsidRPr="00EE37D3" w:rsidRDefault="0093005C" w:rsidP="00A21DE9">
      <w:pPr>
        <w:pStyle w:val="Text"/>
      </w:pPr>
      <w:r w:rsidRPr="00EE37D3">
        <w:t xml:space="preserve">To by pro Allenberga </w:t>
      </w:r>
      <w:r w:rsidR="00967FBE" w:rsidRPr="00EE37D3">
        <w:t>–</w:t>
      </w:r>
      <w:r w:rsidRPr="00EE37D3">
        <w:t xml:space="preserve"> a pro celou organizaci </w:t>
      </w:r>
      <w:r w:rsidR="00967FBE" w:rsidRPr="00EE37D3">
        <w:t>–</w:t>
      </w:r>
      <w:r w:rsidRPr="00EE37D3">
        <w:t xml:space="preserve"> znamenalo katastrofu.</w:t>
      </w:r>
    </w:p>
    <w:p w:rsidR="00967FBE" w:rsidRPr="00EE37D3" w:rsidRDefault="0093005C" w:rsidP="00A21DE9">
      <w:pPr>
        <w:pStyle w:val="Text"/>
      </w:pPr>
      <w:r w:rsidRPr="00EE37D3">
        <w:t xml:space="preserve">Proto potřeboval malou prověrku. To že k tomu využil Jasona, bylo </w:t>
      </w:r>
      <w:r w:rsidR="00967FBE" w:rsidRPr="00EE37D3">
        <w:t>–</w:t>
      </w:r>
      <w:r w:rsidRPr="00EE37D3">
        <w:t xml:space="preserve"> neortodoxní je sotva to správné slovo. Ale nemohl pro tento </w:t>
      </w:r>
      <w:r w:rsidRPr="00EE37D3">
        <w:lastRenderedPageBreak/>
        <w:t>úkol využít vládní zdroje. Také informační síť Uisce Beathy byla rozsáhlá a špatně se do ní pronikalo. Šéfové by se během několika hodin dověděli, že se pokusil, byť v malé míře, použít své počítače.</w:t>
      </w:r>
    </w:p>
    <w:p w:rsidR="00967FBE" w:rsidRPr="00EE37D3" w:rsidRDefault="0093005C" w:rsidP="00A21DE9">
      <w:pPr>
        <w:pStyle w:val="Text"/>
      </w:pPr>
      <w:r w:rsidRPr="00EE37D3">
        <w:t>Předpokládal, že nikdo nezjistí, že se v jejich síti pohybuje nějaký mladý hacker. Bude hledat informace o absolutně nesouvisejících subjektech, takže si toho nikdo nevšimne.</w:t>
      </w:r>
    </w:p>
    <w:p w:rsidR="00967FBE" w:rsidRPr="00EE37D3" w:rsidRDefault="0093005C" w:rsidP="00A21DE9">
      <w:pPr>
        <w:pStyle w:val="Text"/>
      </w:pPr>
      <w:r w:rsidRPr="00EE37D3">
        <w:t>Jason ani Sarah neměli tušení o existenci Uisce Beathy a on neměl v úmyslu jim to prozradit. Není nutné, aby o téhle rozsáhlé organizaci něco věděli. Pro Allenberga znamenala rodina příliš mnoho.</w:t>
      </w:r>
    </w:p>
    <w:p w:rsidR="00967FBE" w:rsidRPr="00EE37D3" w:rsidRDefault="0093005C" w:rsidP="00A21DE9">
      <w:pPr>
        <w:pStyle w:val="Text"/>
      </w:pPr>
      <w:r w:rsidRPr="00EE37D3">
        <w:t>Jednou se možná o organizaci Uisce Beatha budou muset dovědět. Ale ten den ještě nenastal.</w:t>
      </w:r>
    </w:p>
    <w:p w:rsidR="00967FBE" w:rsidRPr="00EE37D3" w:rsidRDefault="0093005C" w:rsidP="00A21DE9">
      <w:pPr>
        <w:pStyle w:val="Text"/>
      </w:pPr>
      <w:r w:rsidRPr="00EE37D3">
        <w:t>Ale o Lyle bude nucen Sarah říct hned. Musí něco říct, protože jinak by se mu vysmála a odmítla by mu pomoct. Nechtěl jí lhát. To mu ani nepřišlo na mysl.</w:t>
      </w:r>
    </w:p>
    <w:p w:rsidR="00967FBE" w:rsidRPr="00EE37D3" w:rsidRDefault="0093005C" w:rsidP="00A21DE9">
      <w:pPr>
        <w:pStyle w:val="Text"/>
      </w:pPr>
      <w:r w:rsidRPr="00EE37D3">
        <w:t>Sarah se po</w:t>
      </w:r>
      <w:r w:rsidR="00E262E0">
        <w:t>těšeně</w:t>
      </w:r>
      <w:r w:rsidRPr="00EE37D3">
        <w:t xml:space="preserve"> podívala na syna a zeptala se: </w:t>
      </w:r>
      <w:r w:rsidR="00967FBE" w:rsidRPr="00EE37D3">
        <w:t>„</w:t>
      </w:r>
      <w:r w:rsidRPr="00EE37D3">
        <w:t>Tak co jsi našel?</w:t>
      </w:r>
      <w:r w:rsidR="00967FBE" w:rsidRPr="00EE37D3">
        <w:t>“</w:t>
      </w:r>
    </w:p>
    <w:p w:rsidR="00967FBE" w:rsidRPr="00EE37D3" w:rsidRDefault="00967FBE" w:rsidP="00A21DE9">
      <w:pPr>
        <w:pStyle w:val="Text"/>
      </w:pPr>
      <w:r w:rsidRPr="00EE37D3">
        <w:t>„</w:t>
      </w:r>
      <w:r w:rsidR="0093005C" w:rsidRPr="00EE37D3">
        <w:t>Moc toho není.</w:t>
      </w:r>
      <w:r w:rsidRPr="00EE37D3">
        <w:t>“</w:t>
      </w:r>
    </w:p>
    <w:p w:rsidR="00967FBE" w:rsidRPr="00EE37D3" w:rsidRDefault="00967FBE" w:rsidP="00A21DE9">
      <w:pPr>
        <w:pStyle w:val="Text"/>
      </w:pPr>
      <w:r w:rsidRPr="00EE37D3">
        <w:t>„</w:t>
      </w:r>
      <w:r w:rsidR="0093005C" w:rsidRPr="00EE37D3">
        <w:t>Co máš?</w:t>
      </w:r>
      <w:r w:rsidRPr="00EE37D3">
        <w:t>“</w:t>
      </w:r>
    </w:p>
    <w:p w:rsidR="00967FBE" w:rsidRPr="00EE37D3" w:rsidRDefault="00967FBE" w:rsidP="00A21DE9">
      <w:pPr>
        <w:pStyle w:val="Text"/>
      </w:pPr>
      <w:r w:rsidRPr="00EE37D3">
        <w:t>„</w:t>
      </w:r>
      <w:r w:rsidR="0093005C" w:rsidRPr="00EE37D3">
        <w:t>To co jsem získal, mě přišlo draho. Musel jsem obětovat přístupový kód k několika velice zajímavým obchodním účtům.</w:t>
      </w:r>
      <w:r w:rsidRPr="00EE37D3">
        <w:t>“</w:t>
      </w:r>
    </w:p>
    <w:p w:rsidR="00967FBE" w:rsidRPr="00EE37D3" w:rsidRDefault="00967FBE" w:rsidP="00A21DE9">
      <w:pPr>
        <w:pStyle w:val="Text"/>
      </w:pPr>
      <w:r w:rsidRPr="00EE37D3">
        <w:t>„</w:t>
      </w:r>
      <w:r w:rsidR="0093005C" w:rsidRPr="00EE37D3">
        <w:t>Najdeš si jiné,</w:t>
      </w:r>
      <w:r w:rsidRPr="00EE37D3">
        <w:t>“</w:t>
      </w:r>
      <w:r w:rsidR="0093005C" w:rsidRPr="00EE37D3">
        <w:t xml:space="preserve"> řekla a usmála se na něj. </w:t>
      </w:r>
      <w:r w:rsidRPr="00EE37D3">
        <w:t>„</w:t>
      </w:r>
      <w:r w:rsidR="0093005C" w:rsidRPr="00EE37D3">
        <w:t>Nedá se nic dělat, máš důležitý úkol.</w:t>
      </w:r>
      <w:r w:rsidRPr="00EE37D3">
        <w:t>“</w:t>
      </w:r>
    </w:p>
    <w:p w:rsidR="00967FBE" w:rsidRPr="00EE37D3" w:rsidRDefault="00967FBE" w:rsidP="00A21DE9">
      <w:pPr>
        <w:pStyle w:val="Text"/>
      </w:pPr>
      <w:r w:rsidRPr="00EE37D3">
        <w:t>„</w:t>
      </w:r>
      <w:r w:rsidR="0093005C" w:rsidRPr="00EE37D3">
        <w:t>Já si nestěžuju. Taky jsem získal docela zajímavé kódy. Bez nich bych se nedostal k informacím o těch chlapech. Většinou jsou o jejich bankovních účtech a investicích.</w:t>
      </w:r>
    </w:p>
    <w:p w:rsidR="00967FBE" w:rsidRPr="00EE37D3" w:rsidRDefault="0093005C" w:rsidP="00A21DE9">
      <w:pPr>
        <w:pStyle w:val="Text"/>
      </w:pPr>
      <w:r w:rsidRPr="00EE37D3">
        <w:t xml:space="preserve">Ten Jihoameričan Ryan </w:t>
      </w:r>
      <w:r w:rsidR="00967FBE" w:rsidRPr="00EE37D3">
        <w:t>–</w:t>
      </w:r>
      <w:r w:rsidRPr="00EE37D3">
        <w:t xml:space="preserve"> jsi si jistá, že je to Jihoameričan? </w:t>
      </w:r>
      <w:r w:rsidR="00967FBE" w:rsidRPr="00EE37D3">
        <w:t>–</w:t>
      </w:r>
      <w:r w:rsidRPr="00EE37D3">
        <w:t xml:space="preserve"> se zabývá spekulativními obchody s kávou, ale to se dalo čekat.</w:t>
      </w:r>
      <w:r w:rsidR="00967FBE" w:rsidRPr="00EE37D3">
        <w:t>“</w:t>
      </w:r>
      <w:r w:rsidRPr="00EE37D3">
        <w:t xml:space="preserve"> Začal se chichotat, ale okamžitě přestal, protože matka naklonila hlavu doprava a povytáhla obočí.</w:t>
      </w:r>
    </w:p>
    <w:p w:rsidR="00967FBE" w:rsidRPr="00EE37D3" w:rsidRDefault="00967FBE" w:rsidP="00A21DE9">
      <w:pPr>
        <w:pStyle w:val="Text"/>
      </w:pPr>
      <w:r w:rsidRPr="00EE37D3">
        <w:t>„</w:t>
      </w:r>
      <w:r w:rsidR="0093005C" w:rsidRPr="00EE37D3">
        <w:t xml:space="preserve">Pokud tě to zajímá, </w:t>
      </w:r>
      <w:r w:rsidRPr="00EE37D3">
        <w:t>teď</w:t>
      </w:r>
      <w:r w:rsidR="0093005C" w:rsidRPr="00EE37D3">
        <w:t xml:space="preserve"> právě prodává. A Fitch, zdá se, má zase rád kovy. Koupil všechno od mědi po paladium a stříbro. To je zvláštní.</w:t>
      </w:r>
      <w:r w:rsidRPr="00EE37D3">
        <w:t>“</w:t>
      </w:r>
    </w:p>
    <w:p w:rsidR="00967FBE" w:rsidRPr="00EE37D3" w:rsidRDefault="00967FBE" w:rsidP="00A21DE9">
      <w:pPr>
        <w:pStyle w:val="Text"/>
      </w:pPr>
      <w:r w:rsidRPr="00EE37D3">
        <w:t>„</w:t>
      </w:r>
      <w:r w:rsidR="0093005C" w:rsidRPr="00EE37D3">
        <w:t>Proč?</w:t>
      </w:r>
      <w:r w:rsidRPr="00EE37D3">
        <w:t>“</w:t>
      </w:r>
    </w:p>
    <w:p w:rsidR="00967FBE" w:rsidRPr="00EE37D3" w:rsidRDefault="00967FBE" w:rsidP="00A21DE9">
      <w:pPr>
        <w:pStyle w:val="Text"/>
      </w:pPr>
      <w:r w:rsidRPr="00EE37D3">
        <w:t>„</w:t>
      </w:r>
      <w:r w:rsidR="0093005C" w:rsidRPr="00EE37D3">
        <w:t>No, vzpomínáš, jak mi děda vysvětloval investování?</w:t>
      </w:r>
      <w:r w:rsidRPr="00EE37D3">
        <w:t>“</w:t>
      </w:r>
    </w:p>
    <w:p w:rsidR="00967FBE" w:rsidRPr="00EE37D3" w:rsidRDefault="0093005C" w:rsidP="00A21DE9">
      <w:pPr>
        <w:pStyle w:val="Text"/>
      </w:pPr>
      <w:r w:rsidRPr="00EE37D3">
        <w:lastRenderedPageBreak/>
        <w:t xml:space="preserve">Pamatovala si to. Bylo to před několika lety. Jasonovi se podařilo ušetřit sto dolarů ze svého kapesného a chtěl je do něčeho investovat. </w:t>
      </w:r>
      <w:r w:rsidR="00967FBE" w:rsidRPr="00EE37D3">
        <w:t>„</w:t>
      </w:r>
      <w:r w:rsidRPr="00EE37D3">
        <w:t>Je mi jedno, jestli o ně přijdu,</w:t>
      </w:r>
      <w:r w:rsidR="00967FBE" w:rsidRPr="00EE37D3">
        <w:t>“</w:t>
      </w:r>
      <w:r w:rsidRPr="00EE37D3">
        <w:t xml:space="preserve"> vysvětloval. </w:t>
      </w:r>
      <w:r w:rsidR="00967FBE" w:rsidRPr="00EE37D3">
        <w:t>„</w:t>
      </w:r>
      <w:r w:rsidRPr="00EE37D3">
        <w:t>Totiž není mi to jedno, ale počítám, že když jde o sto babek, bezpečný účet v bance mi vynese pět procent, a to je sotva pět babek z</w:t>
      </w:r>
      <w:r w:rsidR="00967FBE" w:rsidRPr="00EE37D3">
        <w:t>a r</w:t>
      </w:r>
      <w:r w:rsidRPr="00EE37D3">
        <w:t>ok. Ale čím je obchod riskantnější, tím lepší je šance na větší výnos.</w:t>
      </w:r>
      <w:r w:rsidR="00967FBE" w:rsidRPr="00EE37D3">
        <w:t>“</w:t>
      </w:r>
    </w:p>
    <w:p w:rsidR="00967FBE" w:rsidRPr="00EE37D3" w:rsidRDefault="0093005C" w:rsidP="00A21DE9">
      <w:pPr>
        <w:pStyle w:val="Text"/>
      </w:pPr>
      <w:r w:rsidRPr="00EE37D3">
        <w:t>Neřekla na to nic. Už před časem ji přestal překvapovat.</w:t>
      </w:r>
    </w:p>
    <w:p w:rsidR="00967FBE" w:rsidRPr="00EE37D3" w:rsidRDefault="00967FBE" w:rsidP="00A21DE9">
      <w:pPr>
        <w:pStyle w:val="Text"/>
      </w:pPr>
      <w:r w:rsidRPr="00EE37D3">
        <w:t>„</w:t>
      </w:r>
      <w:r w:rsidR="0093005C" w:rsidRPr="00EE37D3">
        <w:t>Ano,</w:t>
      </w:r>
      <w:r w:rsidRPr="00EE37D3">
        <w:t>“</w:t>
      </w:r>
      <w:r w:rsidR="0093005C" w:rsidRPr="00EE37D3">
        <w:t xml:space="preserve"> kývla teď hlavou. </w:t>
      </w:r>
      <w:r w:rsidRPr="00EE37D3">
        <w:t>„</w:t>
      </w:r>
      <w:r w:rsidR="0093005C" w:rsidRPr="00EE37D3">
        <w:t>Vzpomínám si na to.</w:t>
      </w:r>
      <w:r w:rsidRPr="00EE37D3">
        <w:t>“</w:t>
      </w:r>
    </w:p>
    <w:p w:rsidR="00967FBE" w:rsidRPr="00EE37D3" w:rsidRDefault="00967FBE" w:rsidP="00A21DE9">
      <w:pPr>
        <w:pStyle w:val="Text"/>
      </w:pPr>
      <w:r w:rsidRPr="00EE37D3">
        <w:t>„</w:t>
      </w:r>
      <w:r w:rsidR="0093005C" w:rsidRPr="00EE37D3">
        <w:t xml:space="preserve">Fitch si optoval prodej. Jako by očekával, že cena zlata klesne, když ho bude hodně. </w:t>
      </w:r>
      <w:r w:rsidRPr="00EE37D3">
        <w:t>Buď</w:t>
      </w:r>
      <w:r w:rsidR="0093005C" w:rsidRPr="00EE37D3">
        <w:t xml:space="preserve"> ví něco, co nikdo jiný neví, nebo má rád předprodej.</w:t>
      </w:r>
      <w:r w:rsidRPr="00EE37D3">
        <w:t>“</w:t>
      </w:r>
    </w:p>
    <w:p w:rsidR="00967FBE" w:rsidRPr="00EE37D3" w:rsidRDefault="00967FBE" w:rsidP="00A21DE9">
      <w:pPr>
        <w:pStyle w:val="Text"/>
      </w:pPr>
      <w:r w:rsidRPr="00EE37D3">
        <w:t>„</w:t>
      </w:r>
      <w:r w:rsidR="0093005C" w:rsidRPr="00EE37D3">
        <w:t>Můžeš si s ním někdy probrat filozofii správného investování. Děda ti to určitě domluví. Na tom není nic ilegálního.</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Máš ještě někoho dalšího?</w:t>
      </w:r>
      <w:r w:rsidRPr="00EE37D3">
        <w:t>“</w:t>
      </w:r>
    </w:p>
    <w:p w:rsidR="00B03CE4" w:rsidRDefault="00967FBE" w:rsidP="00A21DE9">
      <w:pPr>
        <w:pStyle w:val="Text"/>
      </w:pPr>
      <w:r w:rsidRPr="00EE37D3">
        <w:t>„</w:t>
      </w:r>
      <w:r w:rsidR="0093005C" w:rsidRPr="00EE37D3">
        <w:t>Jo. Nějakého Angličana. Alberta.</w:t>
      </w:r>
      <w:r w:rsidRPr="00EE37D3">
        <w:t>“</w:t>
      </w:r>
    </w:p>
    <w:p w:rsidR="00967FBE" w:rsidRPr="00EE37D3" w:rsidRDefault="00967FBE" w:rsidP="00A21DE9">
      <w:pPr>
        <w:pStyle w:val="Text"/>
      </w:pPr>
      <w:r w:rsidRPr="00EE37D3">
        <w:t>„</w:t>
      </w:r>
      <w:r w:rsidR="0093005C" w:rsidRPr="00EE37D3">
        <w:t>Co je s ním?</w:t>
      </w:r>
      <w:r w:rsidRPr="00EE37D3">
        <w:t>“</w:t>
      </w:r>
    </w:p>
    <w:p w:rsidR="00967FBE" w:rsidRPr="00EE37D3" w:rsidRDefault="00967FBE" w:rsidP="00A21DE9">
      <w:pPr>
        <w:pStyle w:val="Text"/>
      </w:pPr>
      <w:r w:rsidRPr="00EE37D3">
        <w:t>„</w:t>
      </w:r>
      <w:r w:rsidR="0093005C" w:rsidRPr="00EE37D3">
        <w:t>Je na mizině.</w:t>
      </w:r>
      <w:r w:rsidRPr="00EE37D3">
        <w:t>“</w:t>
      </w:r>
    </w:p>
    <w:p w:rsidR="00967FBE" w:rsidRPr="00EE37D3" w:rsidRDefault="0093005C" w:rsidP="00A21DE9">
      <w:pPr>
        <w:pStyle w:val="Text"/>
      </w:pPr>
      <w:r w:rsidRPr="00EE37D3">
        <w:t>Sarah to nekomentovala. Pochybovala, že by v otcově seznamu figuroval někdo, kdo je na mizině. Ukládala si všechny informace do paměti, aby je pak otci mohla předat.</w:t>
      </w:r>
    </w:p>
    <w:p w:rsidR="00967FBE" w:rsidRPr="00EE37D3" w:rsidRDefault="0093005C" w:rsidP="00A21DE9">
      <w:pPr>
        <w:pStyle w:val="Text"/>
      </w:pPr>
      <w:r w:rsidRPr="00EE37D3">
        <w:t>I ona se v rámci své práce zabývala obchodem. Zavolala svým přátelům z jiných oddělení a poptala se jich. Nečekala, že to přinese okamžitý užitek.</w:t>
      </w:r>
    </w:p>
    <w:p w:rsidR="00967FBE" w:rsidRPr="00EE37D3" w:rsidRDefault="0093005C" w:rsidP="00A21DE9">
      <w:pPr>
        <w:pStyle w:val="Text"/>
      </w:pPr>
      <w:r w:rsidRPr="00EE37D3">
        <w:t>To je ale situace, pomyslela si. Mé dítě pracuje rychleji než dvě zpravodajské sítě a jedna tisková kancelář dohromady.</w:t>
      </w:r>
    </w:p>
    <w:p w:rsidR="00967FBE" w:rsidRPr="00EE37D3" w:rsidRDefault="0093005C" w:rsidP="00A21DE9">
      <w:pPr>
        <w:pStyle w:val="Text"/>
      </w:pPr>
      <w:r w:rsidRPr="00EE37D3">
        <w:t>Jason vstal, protáhl se a zívl.</w:t>
      </w:r>
    </w:p>
    <w:p w:rsidR="00967FBE" w:rsidRPr="00EE37D3" w:rsidRDefault="00967FBE" w:rsidP="00A21DE9">
      <w:pPr>
        <w:pStyle w:val="Text"/>
      </w:pPr>
      <w:r w:rsidRPr="00EE37D3">
        <w:t>„</w:t>
      </w:r>
      <w:r w:rsidR="0093005C" w:rsidRPr="00EE37D3">
        <w:t>Chceš si jít lehnout?</w:t>
      </w:r>
      <w:r w:rsidRPr="00EE37D3">
        <w:t>“</w:t>
      </w:r>
      <w:r w:rsidR="0093005C" w:rsidRPr="00EE37D3">
        <w:t xml:space="preserve"> zeptala se.</w:t>
      </w:r>
    </w:p>
    <w:p w:rsidR="00967FBE" w:rsidRPr="00EE37D3" w:rsidRDefault="00967FBE" w:rsidP="00A21DE9">
      <w:pPr>
        <w:pStyle w:val="Text"/>
      </w:pPr>
      <w:r w:rsidRPr="00EE37D3">
        <w:t>„</w:t>
      </w:r>
      <w:r w:rsidR="0093005C" w:rsidRPr="00EE37D3">
        <w:t>Jo,</w:t>
      </w:r>
      <w:r w:rsidRPr="00EE37D3">
        <w:t>“</w:t>
      </w:r>
      <w:r w:rsidR="0093005C" w:rsidRPr="00EE37D3">
        <w:t xml:space="preserve"> řekl. </w:t>
      </w:r>
      <w:r w:rsidRPr="00EE37D3">
        <w:t>„</w:t>
      </w:r>
      <w:r w:rsidR="0093005C" w:rsidRPr="00EE37D3">
        <w:t>Ale nejdřív musím něco udělat.</w:t>
      </w:r>
      <w:r w:rsidRPr="00EE37D3">
        <w:t>“</w:t>
      </w:r>
    </w:p>
    <w:p w:rsidR="00967FBE" w:rsidRPr="00EE37D3" w:rsidRDefault="00967FBE" w:rsidP="00A21DE9">
      <w:pPr>
        <w:pStyle w:val="Text"/>
      </w:pPr>
      <w:r w:rsidRPr="00EE37D3">
        <w:t>„</w:t>
      </w:r>
      <w:r w:rsidR="0093005C" w:rsidRPr="00EE37D3">
        <w:t>Nasnídat se?</w:t>
      </w:r>
      <w:r w:rsidRPr="00EE37D3">
        <w:t>“</w:t>
      </w:r>
    </w:p>
    <w:p w:rsidR="00967FBE" w:rsidRPr="00EE37D3" w:rsidRDefault="00967FBE" w:rsidP="00A21DE9">
      <w:pPr>
        <w:pStyle w:val="Text"/>
      </w:pPr>
      <w:r w:rsidRPr="00EE37D3">
        <w:t>„</w:t>
      </w:r>
      <w:r w:rsidR="0093005C" w:rsidRPr="00EE37D3">
        <w:t>Ne. Nemám hlad. Musím si prostudovat stav konta.</w:t>
      </w:r>
      <w:r w:rsidRPr="00EE37D3">
        <w:t>“</w:t>
      </w:r>
    </w:p>
    <w:p w:rsidR="00967FBE" w:rsidRPr="00EE37D3" w:rsidRDefault="00967FBE" w:rsidP="00A21DE9">
      <w:pPr>
        <w:pStyle w:val="Text"/>
      </w:pPr>
      <w:r w:rsidRPr="00EE37D3">
        <w:t>„Teď</w:t>
      </w:r>
      <w:r w:rsidR="0093005C" w:rsidRPr="00EE37D3">
        <w:t>? Proč?</w:t>
      </w:r>
      <w:r w:rsidRPr="00EE37D3">
        <w:t>“</w:t>
      </w:r>
    </w:p>
    <w:p w:rsidR="00967FBE" w:rsidRPr="00EE37D3" w:rsidRDefault="0093005C" w:rsidP="00A21DE9">
      <w:pPr>
        <w:pStyle w:val="Text"/>
      </w:pPr>
      <w:r w:rsidRPr="00EE37D3">
        <w:t xml:space="preserve">Tvářil se překvapeně. </w:t>
      </w:r>
      <w:r w:rsidR="00967FBE" w:rsidRPr="00EE37D3">
        <w:t>„</w:t>
      </w:r>
      <w:r w:rsidRPr="00EE37D3">
        <w:t>Proč? Musím pochopitelně spočítat tu věc se zlatem.</w:t>
      </w:r>
      <w:r w:rsidR="00967FBE" w:rsidRPr="00EE37D3">
        <w:t>“</w:t>
      </w:r>
    </w:p>
    <w:p w:rsidR="00967FBE" w:rsidRPr="00EE37D3" w:rsidRDefault="00967FBE" w:rsidP="00A21DE9">
      <w:pPr>
        <w:pStyle w:val="Text"/>
      </w:pPr>
      <w:r w:rsidRPr="00EE37D3">
        <w:t>„</w:t>
      </w:r>
      <w:r w:rsidR="0093005C" w:rsidRPr="00EE37D3">
        <w:t>Ach tak.</w:t>
      </w:r>
      <w:r w:rsidRPr="00EE37D3">
        <w:t>“</w:t>
      </w:r>
    </w:p>
    <w:p w:rsidR="00967FBE" w:rsidRPr="00EE37D3" w:rsidRDefault="00967FBE" w:rsidP="00A21DE9">
      <w:pPr>
        <w:pStyle w:val="Text"/>
      </w:pPr>
      <w:r w:rsidRPr="00EE37D3">
        <w:t>„</w:t>
      </w:r>
      <w:r w:rsidR="0093005C" w:rsidRPr="00EE37D3">
        <w:t>Co budeš dělat?</w:t>
      </w:r>
      <w:r w:rsidRPr="00EE37D3">
        <w:t>“</w:t>
      </w:r>
      <w:r w:rsidR="0093005C" w:rsidRPr="00EE37D3">
        <w:t xml:space="preserve"> zeptal se matky.</w:t>
      </w:r>
    </w:p>
    <w:p w:rsidR="00967FBE" w:rsidRPr="00EE37D3" w:rsidRDefault="00967FBE" w:rsidP="00A21DE9">
      <w:pPr>
        <w:pStyle w:val="Text"/>
      </w:pPr>
      <w:r w:rsidRPr="00EE37D3">
        <w:lastRenderedPageBreak/>
        <w:t>„</w:t>
      </w:r>
      <w:r w:rsidR="0093005C" w:rsidRPr="00EE37D3">
        <w:t>Nechám ti tady vzkaz pro dědu, kdyby volal. Taky mu řekneš, co jsi zjistil.</w:t>
      </w:r>
      <w:r w:rsidRPr="00EE37D3">
        <w:t>“</w:t>
      </w:r>
    </w:p>
    <w:p w:rsidR="00967FBE" w:rsidRPr="00EE37D3" w:rsidRDefault="00967FBE" w:rsidP="00A21DE9">
      <w:pPr>
        <w:pStyle w:val="Text"/>
      </w:pPr>
      <w:r w:rsidRPr="00EE37D3">
        <w:t>„</w:t>
      </w:r>
      <w:r w:rsidR="0093005C" w:rsidRPr="00EE37D3">
        <w:t>Kde budeš?</w:t>
      </w:r>
      <w:r w:rsidRPr="00EE37D3">
        <w:t>“</w:t>
      </w:r>
    </w:p>
    <w:p w:rsidR="00967FBE" w:rsidRPr="00EE37D3" w:rsidRDefault="00967FBE" w:rsidP="00A21DE9">
      <w:pPr>
        <w:pStyle w:val="Text"/>
      </w:pPr>
      <w:r w:rsidRPr="00EE37D3">
        <w:t>„</w:t>
      </w:r>
      <w:r w:rsidR="0093005C" w:rsidRPr="00EE37D3">
        <w:t>Udělám si výlet.</w:t>
      </w:r>
      <w:r w:rsidRPr="00EE37D3">
        <w:t>“</w:t>
      </w:r>
    </w:p>
    <w:p w:rsidR="00967FBE" w:rsidRPr="00EE37D3" w:rsidRDefault="00967FBE" w:rsidP="00A21DE9">
      <w:pPr>
        <w:pStyle w:val="Text"/>
      </w:pPr>
      <w:r w:rsidRPr="00EE37D3">
        <w:t>„</w:t>
      </w:r>
      <w:r w:rsidR="0093005C" w:rsidRPr="00EE37D3">
        <w:t>Kam?</w:t>
      </w:r>
      <w:r w:rsidRPr="00EE37D3">
        <w:t>“</w:t>
      </w:r>
    </w:p>
    <w:p w:rsidR="00D976B1" w:rsidRDefault="00967FBE" w:rsidP="00A21DE9">
      <w:pPr>
        <w:pStyle w:val="Text"/>
      </w:pPr>
      <w:r w:rsidRPr="00EE37D3">
        <w:t>„</w:t>
      </w:r>
      <w:r w:rsidR="0093005C" w:rsidRPr="00EE37D3">
        <w:t>Do New Hampshiru,</w:t>
      </w:r>
      <w:r w:rsidRPr="00EE37D3">
        <w:t>“</w:t>
      </w:r>
      <w:r w:rsidR="0093005C" w:rsidRPr="00EE37D3">
        <w:t xml:space="preserve"> odpověděla.</w:t>
      </w:r>
    </w:p>
    <w:p w:rsidR="00967FBE" w:rsidRDefault="00D976B1" w:rsidP="00A21DE9">
      <w:pPr>
        <w:pStyle w:val="Text"/>
      </w:pPr>
      <w:r>
        <w:br w:type="page"/>
      </w:r>
    </w:p>
    <w:p w:rsidR="003D71C8" w:rsidRDefault="003D71C8" w:rsidP="00436765">
      <w:pPr>
        <w:pStyle w:val="Nadpis1"/>
        <w:tabs>
          <w:tab w:val="center" w:pos="3345"/>
        </w:tabs>
        <w:jc w:val="center"/>
      </w:pPr>
      <w:r>
        <w:t>15</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Slunce ještě neosušilo ranní rosu na autě, ale zamlžených oken si Brandes nevšímal. Otráveně si prohlížel prázdné levé přední kolo. Rozhlédl se, aby si spravil náladu krásou a svěžestí nového dne.</w:t>
      </w:r>
    </w:p>
    <w:p w:rsidR="00967FBE" w:rsidRPr="00EE37D3" w:rsidRDefault="00967FBE" w:rsidP="00A21DE9">
      <w:pPr>
        <w:pStyle w:val="Text"/>
      </w:pPr>
      <w:r w:rsidRPr="00EE37D3">
        <w:t>„</w:t>
      </w:r>
      <w:r w:rsidR="0093005C" w:rsidRPr="00EE37D3">
        <w:t>Chceš ještě kafe?</w:t>
      </w:r>
      <w:r w:rsidRPr="00EE37D3">
        <w:t>“</w:t>
      </w:r>
      <w:r w:rsidR="0093005C" w:rsidRPr="00EE37D3">
        <w:t xml:space="preserve"> křikl na něj z kuchyňského okna Wismer. </w:t>
      </w:r>
      <w:r w:rsidRPr="00EE37D3">
        <w:t>„</w:t>
      </w:r>
      <w:r w:rsidR="0093005C" w:rsidRPr="00EE37D3">
        <w:t>Ne. Radši to spravím.</w:t>
      </w:r>
      <w:r w:rsidRPr="00EE37D3">
        <w:t>“</w:t>
      </w:r>
    </w:p>
    <w:p w:rsidR="00967FBE" w:rsidRPr="00EE37D3" w:rsidRDefault="0093005C" w:rsidP="00A21DE9">
      <w:pPr>
        <w:pStyle w:val="Text"/>
      </w:pPr>
      <w:r w:rsidRPr="00EE37D3">
        <w:t>Vyndal z kufru hever a rezervu a položil je vedle auta. Zem byla relativně rovná, ale nerad zbytečně riskoval.</w:t>
      </w:r>
    </w:p>
    <w:p w:rsidR="00967FBE" w:rsidRPr="00EE37D3" w:rsidRDefault="0093005C" w:rsidP="00A21DE9">
      <w:pPr>
        <w:pStyle w:val="Text"/>
      </w:pPr>
      <w:r w:rsidRPr="00EE37D3">
        <w:t xml:space="preserve">Přešel trávník vzadu a v rose si namočil boty </w:t>
      </w:r>
      <w:r w:rsidR="00967FBE" w:rsidRPr="00EE37D3">
        <w:t>–</w:t>
      </w:r>
      <w:r w:rsidRPr="00EE37D3">
        <w:t xml:space="preserve"> jak skvělé a osvěžující! Otevřel dveře Wismerovy kůlny </w:t>
      </w:r>
      <w:r w:rsidR="00967FBE" w:rsidRPr="00EE37D3">
        <w:t>–</w:t>
      </w:r>
      <w:r w:rsidRPr="00EE37D3">
        <w:t xml:space="preserve"> což byla bouda z vlnitého hliníkového plechu </w:t>
      </w:r>
      <w:r w:rsidR="00967FBE" w:rsidRPr="00EE37D3">
        <w:t>–</w:t>
      </w:r>
      <w:r w:rsidRPr="00EE37D3">
        <w:t xml:space="preserve"> a nahlédl dovnitř. Ranní slunce osvětlovalo její vnitřek.</w:t>
      </w:r>
    </w:p>
    <w:p w:rsidR="00967FBE" w:rsidRPr="00EE37D3" w:rsidRDefault="0093005C" w:rsidP="00A21DE9">
      <w:pPr>
        <w:pStyle w:val="Text"/>
      </w:pPr>
      <w:r w:rsidRPr="00EE37D3">
        <w:t>Našel si tam klíny pod kola a vrátil se k autu. Zasunul je pod zadní kola a pustil se do opravy prázdné pneumatiky.</w:t>
      </w:r>
    </w:p>
    <w:p w:rsidR="00967FBE" w:rsidRPr="00EE37D3" w:rsidRDefault="0093005C" w:rsidP="00A21DE9">
      <w:pPr>
        <w:pStyle w:val="Text"/>
      </w:pPr>
      <w:r w:rsidRPr="00EE37D3">
        <w:t>Neměl tušení, jak to udělá. Když odmontoval kolo, zkoumal jeho povrch, ale nenašel žádný hřebík nebo střep. Nechápal, kudy vzduch unikl.</w:t>
      </w:r>
    </w:p>
    <w:p w:rsidR="00967FBE" w:rsidRPr="00EE37D3" w:rsidRDefault="0093005C" w:rsidP="00A21DE9">
      <w:pPr>
        <w:pStyle w:val="Text"/>
      </w:pPr>
      <w:r w:rsidRPr="00EE37D3">
        <w:t>Nejspíš se rozbil ventilek, napadlo ho. Naložil prázdné kolo do kufru. Odveze je do města k Andymu Amokovi a navečer si je vyzvedne.</w:t>
      </w:r>
    </w:p>
    <w:p w:rsidR="00967FBE" w:rsidRPr="00EE37D3" w:rsidRDefault="0093005C" w:rsidP="00A21DE9">
      <w:pPr>
        <w:pStyle w:val="Text"/>
      </w:pPr>
      <w:r w:rsidRPr="00EE37D3">
        <w:t>Wismer mu nabídl své auto, ale on odmítl. Stejně by pneumatiku musel dát opravit, tak to radši udělá hned. Už tak má dost starostí.</w:t>
      </w:r>
    </w:p>
    <w:p w:rsidR="00967FBE" w:rsidRPr="00EE37D3" w:rsidRDefault="0093005C" w:rsidP="00A21DE9">
      <w:pPr>
        <w:pStyle w:val="Text"/>
      </w:pPr>
      <w:r w:rsidRPr="00EE37D3">
        <w:t>Během několika posledních dní měl tolik problémů, že se mu to vůbec nelíbilo.</w:t>
      </w:r>
    </w:p>
    <w:p w:rsidR="00967FBE" w:rsidRPr="00EE37D3" w:rsidRDefault="0093005C" w:rsidP="00A21DE9">
      <w:pPr>
        <w:pStyle w:val="Text"/>
      </w:pPr>
      <w:r w:rsidRPr="00EE37D3">
        <w:t>Každý den zachvátila nemoc nové oběti. Armáda předváděla divadlo, které nevydrží hrát déle než dva tři dny.</w:t>
      </w:r>
    </w:p>
    <w:p w:rsidR="00967FBE" w:rsidRPr="00EE37D3" w:rsidRDefault="0093005C" w:rsidP="00A21DE9">
      <w:pPr>
        <w:pStyle w:val="Text"/>
      </w:pPr>
      <w:r w:rsidRPr="00EE37D3">
        <w:t>A je tu Cynthia.</w:t>
      </w:r>
    </w:p>
    <w:p w:rsidR="00967FBE" w:rsidRPr="00EE37D3" w:rsidRDefault="0093005C" w:rsidP="00A21DE9">
      <w:pPr>
        <w:pStyle w:val="Text"/>
      </w:pPr>
      <w:r w:rsidRPr="00EE37D3">
        <w:t>Podíval se na hodinky. Už bylo skoro osm. Sakra, zaklel v duchu, musím se ještě umýt.</w:t>
      </w:r>
    </w:p>
    <w:p w:rsidR="00967FBE" w:rsidRPr="00EE37D3" w:rsidRDefault="00967FBE" w:rsidP="00A21DE9">
      <w:pPr>
        <w:pStyle w:val="Text"/>
      </w:pPr>
      <w:r w:rsidRPr="00EE37D3">
        <w:t>„</w:t>
      </w:r>
      <w:r w:rsidR="0093005C" w:rsidRPr="00EE37D3">
        <w:t>Dám si kafe,</w:t>
      </w:r>
      <w:r w:rsidRPr="00EE37D3">
        <w:t>“</w:t>
      </w:r>
      <w:r w:rsidR="0093005C" w:rsidRPr="00EE37D3">
        <w:t xml:space="preserve"> křikl směrem ke dveřím do kuchyně.</w:t>
      </w:r>
    </w:p>
    <w:p w:rsidR="00967FBE" w:rsidRPr="00EE37D3" w:rsidRDefault="0093005C" w:rsidP="00A21DE9">
      <w:pPr>
        <w:pStyle w:val="Text"/>
      </w:pPr>
      <w:r w:rsidRPr="00EE37D3">
        <w:t>Když vešel, Wismer už ohříval kávu od snídaně v mikrovlnné troubě.</w:t>
      </w:r>
    </w:p>
    <w:p w:rsidR="00967FBE" w:rsidRPr="00EE37D3" w:rsidRDefault="00967FBE" w:rsidP="00A21DE9">
      <w:pPr>
        <w:pStyle w:val="Text"/>
      </w:pPr>
      <w:r w:rsidRPr="00EE37D3">
        <w:lastRenderedPageBreak/>
        <w:t>„</w:t>
      </w:r>
      <w:r w:rsidR="0093005C" w:rsidRPr="00EE37D3">
        <w:t>Co budeš dneska dělat?</w:t>
      </w:r>
      <w:r w:rsidRPr="00EE37D3">
        <w:t>“</w:t>
      </w:r>
      <w:r w:rsidR="0093005C" w:rsidRPr="00EE37D3">
        <w:t xml:space="preserve"> zeptal se Brandese.</w:t>
      </w:r>
    </w:p>
    <w:p w:rsidR="00967FBE" w:rsidRPr="00EE37D3" w:rsidRDefault="00967FBE" w:rsidP="00A21DE9">
      <w:pPr>
        <w:pStyle w:val="Text"/>
      </w:pPr>
      <w:r w:rsidRPr="00EE37D3">
        <w:t>„</w:t>
      </w:r>
      <w:r w:rsidR="0093005C" w:rsidRPr="00EE37D3">
        <w:t>Jdu do laboratoře. Možná se poradím se šéfy.</w:t>
      </w:r>
      <w:r w:rsidRPr="00EE37D3">
        <w:t>“</w:t>
      </w:r>
      <w:r w:rsidR="0093005C" w:rsidRPr="00EE37D3">
        <w:t xml:space="preserve"> Zaváhal. </w:t>
      </w:r>
      <w:r w:rsidRPr="00EE37D3">
        <w:t>„</w:t>
      </w:r>
      <w:r w:rsidR="0093005C" w:rsidRPr="00EE37D3">
        <w:t>A možná zajdu za otcem.</w:t>
      </w:r>
      <w:r w:rsidRPr="00EE37D3">
        <w:t>“</w:t>
      </w:r>
    </w:p>
    <w:p w:rsidR="00967FBE" w:rsidRPr="00EE37D3" w:rsidRDefault="00967FBE" w:rsidP="00A21DE9">
      <w:pPr>
        <w:pStyle w:val="Text"/>
      </w:pPr>
      <w:r w:rsidRPr="00EE37D3">
        <w:t>„</w:t>
      </w:r>
      <w:r w:rsidR="0093005C" w:rsidRPr="00EE37D3">
        <w:t>To asi budeš muset.</w:t>
      </w:r>
      <w:r w:rsidRPr="00EE37D3">
        <w:t>“</w:t>
      </w:r>
    </w:p>
    <w:p w:rsidR="00967FBE" w:rsidRPr="00EE37D3" w:rsidRDefault="00967FBE" w:rsidP="00A21DE9">
      <w:pPr>
        <w:pStyle w:val="Text"/>
      </w:pPr>
      <w:r w:rsidRPr="00EE37D3">
        <w:t>„</w:t>
      </w:r>
      <w:r w:rsidR="0093005C" w:rsidRPr="00EE37D3">
        <w:t>Já vím. Peter mu plně důvěřoval. Třeba mu řekl něco, co nenapsal do svých zápisků v laboratoři. Gerry, rád bych se tě na něco zeptal.</w:t>
      </w:r>
      <w:r w:rsidRPr="00EE37D3">
        <w:t>“</w:t>
      </w:r>
    </w:p>
    <w:p w:rsidR="00967FBE" w:rsidRPr="00EE37D3" w:rsidRDefault="00967FBE" w:rsidP="00A21DE9">
      <w:pPr>
        <w:pStyle w:val="Text"/>
      </w:pPr>
      <w:r w:rsidRPr="00EE37D3">
        <w:t>„</w:t>
      </w:r>
      <w:r w:rsidR="0093005C" w:rsidRPr="00EE37D3">
        <w:t>Klidně se ptej.</w:t>
      </w:r>
      <w:r w:rsidRPr="00EE37D3">
        <w:t>“</w:t>
      </w:r>
    </w:p>
    <w:p w:rsidR="00967FBE" w:rsidRPr="00EE37D3" w:rsidRDefault="0093005C" w:rsidP="00A21DE9">
      <w:pPr>
        <w:pStyle w:val="Text"/>
      </w:pPr>
      <w:r w:rsidRPr="00EE37D3">
        <w:t>Brandes měl pocit, že je Wismer ve střehu.</w:t>
      </w:r>
    </w:p>
    <w:p w:rsidR="00967FBE" w:rsidRPr="00EE37D3" w:rsidRDefault="00967FBE" w:rsidP="00A21DE9">
      <w:pPr>
        <w:pStyle w:val="Text"/>
      </w:pPr>
      <w:r w:rsidRPr="00EE37D3">
        <w:t>„</w:t>
      </w:r>
      <w:r w:rsidR="0093005C" w:rsidRPr="00EE37D3">
        <w:t>Týká se to mého otce. Nikdo neříkal, že by do toho byl zapletený. Plukovník Lawrence se o něm nezmínil. Ani moji lidé. Spíš to vypadá, jako by se někdo snažil, aby to tak vypadalo.</w:t>
      </w:r>
      <w:r w:rsidRPr="00EE37D3">
        <w:t>“</w:t>
      </w:r>
    </w:p>
    <w:p w:rsidR="00967FBE" w:rsidRPr="00EE37D3" w:rsidRDefault="0093005C" w:rsidP="00A21DE9">
      <w:pPr>
        <w:pStyle w:val="Text"/>
      </w:pPr>
      <w:r w:rsidRPr="00EE37D3">
        <w:t>Wismer chvilku neodpovídal. Vstal, sáhl po svém zpola naplněném hrnku s kávou a dolil si.</w:t>
      </w:r>
    </w:p>
    <w:p w:rsidR="00967FBE" w:rsidRPr="00EE37D3" w:rsidRDefault="00967FBE" w:rsidP="00A21DE9">
      <w:pPr>
        <w:pStyle w:val="Text"/>
      </w:pPr>
      <w:r w:rsidRPr="00EE37D3">
        <w:t>„</w:t>
      </w:r>
      <w:r w:rsidR="0093005C" w:rsidRPr="00EE37D3">
        <w:t xml:space="preserve">Alexi, lidé z CVN se s ním snažili promluvit, ale on s nimi vůbec nespolupracoval. Nebyl nepříjemný nebo něco takového </w:t>
      </w:r>
      <w:r w:rsidRPr="00EE37D3">
        <w:t>–</w:t>
      </w:r>
      <w:r w:rsidR="0093005C" w:rsidRPr="00EE37D3">
        <w:t xml:space="preserve"> aspoň tak jsem to slyšel. Byla s ním trochu řeč, dokud se s ním nepokusil promluvit Lawrence. Toho poslal k čertu.</w:t>
      </w:r>
      <w:r w:rsidRPr="00EE37D3">
        <w:t>“</w:t>
      </w:r>
    </w:p>
    <w:p w:rsidR="00967FBE" w:rsidRPr="00EE37D3" w:rsidRDefault="00967FBE" w:rsidP="00A21DE9">
      <w:pPr>
        <w:pStyle w:val="Text"/>
      </w:pPr>
      <w:r w:rsidRPr="00EE37D3">
        <w:t>„</w:t>
      </w:r>
      <w:r w:rsidR="0093005C" w:rsidRPr="00EE37D3">
        <w:t>To se asi plukovníkovi moc nelíbilo.</w:t>
      </w:r>
      <w:r w:rsidRPr="00EE37D3">
        <w:t>“</w:t>
      </w:r>
    </w:p>
    <w:p w:rsidR="00967FBE" w:rsidRPr="00EE37D3" w:rsidRDefault="00967FBE" w:rsidP="00A21DE9">
      <w:pPr>
        <w:pStyle w:val="Text"/>
      </w:pPr>
      <w:r w:rsidRPr="00EE37D3">
        <w:t>„</w:t>
      </w:r>
      <w:r w:rsidR="0093005C" w:rsidRPr="00EE37D3">
        <w:t xml:space="preserve">Rozhodně ne. Ale vzpomeň si na rozkazy, které </w:t>
      </w:r>
      <w:r w:rsidRPr="00EE37D3">
        <w:t>teď</w:t>
      </w:r>
      <w:r w:rsidR="0093005C" w:rsidRPr="00EE37D3">
        <w:t xml:space="preserve"> vydává. Nebo spíš jaké pravděpodobně jsou. Řekl jsi, že nemůže prozradit ani svým vlastním mužům, že tady existuje skutečné nebezpečí. Jak by mohl přinutit tvého otce, aby něco dělal? Musí se s tím nějak vypořádat. Nemyslím, že to bude trvat nekonečně dlouho,</w:t>
      </w:r>
      <w:r w:rsidRPr="00EE37D3">
        <w:t>“</w:t>
      </w:r>
      <w:r w:rsidR="0093005C" w:rsidRPr="00EE37D3">
        <w:t xml:space="preserve"> dodal a odmlčel se.</w:t>
      </w:r>
    </w:p>
    <w:p w:rsidR="00967FBE" w:rsidRPr="00EE37D3" w:rsidRDefault="00967FBE" w:rsidP="00A21DE9">
      <w:pPr>
        <w:pStyle w:val="Text"/>
      </w:pPr>
      <w:r w:rsidRPr="00EE37D3">
        <w:t>„</w:t>
      </w:r>
      <w:r w:rsidR="0093005C" w:rsidRPr="00EE37D3">
        <w:t>Co tím myslíš?</w:t>
      </w:r>
      <w:r w:rsidRPr="00EE37D3">
        <w:t>“</w:t>
      </w:r>
      <w:r w:rsidR="0093005C" w:rsidRPr="00EE37D3">
        <w:t xml:space="preserve"> zeptal se ho Brandes otráveně.</w:t>
      </w:r>
    </w:p>
    <w:p w:rsidR="00967FBE" w:rsidRPr="00EE37D3" w:rsidRDefault="00967FBE" w:rsidP="00A21DE9">
      <w:pPr>
        <w:pStyle w:val="Text"/>
      </w:pPr>
      <w:r w:rsidRPr="00EE37D3">
        <w:t>„</w:t>
      </w:r>
      <w:r w:rsidR="0093005C" w:rsidRPr="00EE37D3">
        <w:t>No,</w:t>
      </w:r>
      <w:r w:rsidRPr="00EE37D3">
        <w:t>“</w:t>
      </w:r>
      <w:r w:rsidR="0093005C" w:rsidRPr="00EE37D3">
        <w:t xml:space="preserve"> pokračoval Wismer, </w:t>
      </w:r>
      <w:r w:rsidRPr="00EE37D3">
        <w:t>„</w:t>
      </w:r>
      <w:r w:rsidR="0093005C" w:rsidRPr="00EE37D3">
        <w:t xml:space="preserve">jestli se situace zhorší </w:t>
      </w:r>
      <w:r w:rsidRPr="00EE37D3">
        <w:t>–</w:t>
      </w:r>
      <w:r w:rsidR="0093005C" w:rsidRPr="00EE37D3">
        <w:t xml:space="preserve"> a já si myslím, že se zhorší </w:t>
      </w:r>
      <w:r w:rsidRPr="00EE37D3">
        <w:t>–</w:t>
      </w:r>
      <w:r w:rsidR="0093005C" w:rsidRPr="00EE37D3">
        <w:t xml:space="preserve"> plukovník využije své autority a převrátí dům tvého otce naruby, aby se přesvědčil, zda tam Peter nezanechal nějakou stopu. Právě proto doufám, že se konečně rozhoupeš a otce navštívíš. Tvůj otec nepotřebuje, aby se armáda Spojených států hrabala v soukromých zápiscích jeho mrtvého syna. Na rozdíl od tebe.</w:t>
      </w:r>
      <w:r w:rsidRPr="00EE37D3">
        <w:t>“</w:t>
      </w:r>
    </w:p>
    <w:p w:rsidR="00967FBE" w:rsidRPr="00EE37D3" w:rsidRDefault="00967FBE" w:rsidP="00A21DE9">
      <w:pPr>
        <w:pStyle w:val="Text"/>
      </w:pPr>
      <w:r w:rsidRPr="00EE37D3">
        <w:t>„</w:t>
      </w:r>
      <w:r w:rsidR="0093005C" w:rsidRPr="00EE37D3">
        <w:t xml:space="preserve">Možná že by mu to tolik nevadilo. Možná že máš pravdu </w:t>
      </w:r>
      <w:r w:rsidRPr="00EE37D3">
        <w:t>–</w:t>
      </w:r>
      <w:r w:rsidR="0093005C" w:rsidRPr="00EE37D3">
        <w:t xml:space="preserve"> ale jenom možná.</w:t>
      </w:r>
      <w:r w:rsidRPr="00EE37D3">
        <w:t>“</w:t>
      </w:r>
      <w:r w:rsidR="0093005C" w:rsidRPr="00EE37D3">
        <w:t xml:space="preserve"> Brandes schválně nahlas ťukl hrnečkem o stůl. Wismer si toho všiml. </w:t>
      </w:r>
      <w:r w:rsidRPr="00EE37D3">
        <w:t>„</w:t>
      </w:r>
      <w:r w:rsidR="0093005C" w:rsidRPr="00EE37D3">
        <w:t xml:space="preserve">Gerry, zdá se, že toho víš daleko víc. Já jsem </w:t>
      </w:r>
      <w:r w:rsidR="0093005C" w:rsidRPr="00EE37D3">
        <w:lastRenderedPageBreak/>
        <w:t>se o Lawrencových rozkazech dověděl až po svém příjezdu, a to jsem si musel skládat věci dohromady z plukovníkových výroků.</w:t>
      </w:r>
      <w:r w:rsidRPr="00EE37D3">
        <w:t>“</w:t>
      </w:r>
      <w:r w:rsidR="0093005C" w:rsidRPr="00EE37D3">
        <w:t xml:space="preserve"> Podíval se na Wismera. </w:t>
      </w:r>
      <w:r w:rsidRPr="00EE37D3">
        <w:t>„</w:t>
      </w:r>
      <w:r w:rsidR="0093005C" w:rsidRPr="00EE37D3">
        <w:t>Jak ses to dověděl, Gerry?</w:t>
      </w:r>
      <w:r w:rsidRPr="00EE37D3">
        <w:t>“</w:t>
      </w:r>
    </w:p>
    <w:p w:rsidR="00967FBE" w:rsidRPr="00EE37D3" w:rsidRDefault="0093005C" w:rsidP="00A21DE9">
      <w:pPr>
        <w:pStyle w:val="Text"/>
      </w:pPr>
      <w:r w:rsidRPr="00EE37D3">
        <w:t>Wismera to nevyvedlo z</w:t>
      </w:r>
      <w:r w:rsidR="00D46823">
        <w:t xml:space="preserve"> </w:t>
      </w:r>
      <w:r w:rsidRPr="00EE37D3">
        <w:t xml:space="preserve">míry. Překvapeně odpověděl: </w:t>
      </w:r>
      <w:r w:rsidR="00967FBE" w:rsidRPr="00EE37D3">
        <w:t>„</w:t>
      </w:r>
      <w:r w:rsidRPr="00EE37D3">
        <w:t>Alexi, to ty jsi mi to řekl.</w:t>
      </w:r>
      <w:r w:rsidR="00967FBE" w:rsidRPr="00EE37D3">
        <w:t>“</w:t>
      </w:r>
    </w:p>
    <w:p w:rsidR="00967FBE" w:rsidRPr="00EE37D3" w:rsidRDefault="0093005C" w:rsidP="00A21DE9">
      <w:pPr>
        <w:pStyle w:val="Text"/>
      </w:pPr>
      <w:r w:rsidRPr="00EE37D3">
        <w:t>Brandes se polekal a snažil se vzpomenout na rozhovor, který spolu vedli včera večer. Mluvil pochopitelně o Cynthii a pak mu vyprávěl něco o Lawrencovi.</w:t>
      </w:r>
    </w:p>
    <w:p w:rsidR="00967FBE" w:rsidRPr="00EE37D3" w:rsidRDefault="0093005C" w:rsidP="00A21DE9">
      <w:pPr>
        <w:pStyle w:val="Text"/>
        <w:rPr>
          <w:i/>
        </w:rPr>
      </w:pPr>
      <w:r w:rsidRPr="00EE37D3">
        <w:rPr>
          <w:i/>
        </w:rPr>
        <w:t>Sakra! Nemůžu si vzpomenout, co to bylo.</w:t>
      </w:r>
    </w:p>
    <w:p w:rsidR="00967FBE" w:rsidRPr="00EE37D3" w:rsidRDefault="0093005C" w:rsidP="00A21DE9">
      <w:pPr>
        <w:pStyle w:val="Text"/>
      </w:pPr>
      <w:r w:rsidRPr="00EE37D3">
        <w:t xml:space="preserve">Mohl to klidně Wismerovi vyžvanit. </w:t>
      </w:r>
      <w:r w:rsidRPr="00EE37D3">
        <w:rPr>
          <w:i/>
        </w:rPr>
        <w:t>Zapomněl jsem to, ztratil jsem všechny grify, které jsem možná kdy měl</w:t>
      </w:r>
      <w:r w:rsidR="00967FBE" w:rsidRPr="00EE37D3">
        <w:rPr>
          <w:i/>
        </w:rPr>
        <w:t>…</w:t>
      </w:r>
      <w:r w:rsidRPr="00EE37D3">
        <w:rPr>
          <w:i/>
        </w:rPr>
        <w:t xml:space="preserve"> A navíc ta spousta manhattanu včera večer taky udělala svý.</w:t>
      </w:r>
    </w:p>
    <w:p w:rsidR="00967FBE" w:rsidRPr="00EE37D3" w:rsidRDefault="00967FBE" w:rsidP="00A21DE9">
      <w:pPr>
        <w:pStyle w:val="Text"/>
      </w:pPr>
      <w:r w:rsidRPr="00EE37D3">
        <w:t>„</w:t>
      </w:r>
      <w:r w:rsidR="0093005C" w:rsidRPr="00EE37D3">
        <w:t>Promiň, Gerry. Jsem trochu přetažený.</w:t>
      </w:r>
      <w:r w:rsidRPr="00EE37D3">
        <w:t>“</w:t>
      </w:r>
    </w:p>
    <w:p w:rsidR="00967FBE" w:rsidRPr="00EE37D3" w:rsidRDefault="00967FBE" w:rsidP="00A21DE9">
      <w:pPr>
        <w:pStyle w:val="Text"/>
      </w:pPr>
      <w:r w:rsidRPr="00EE37D3">
        <w:t>„</w:t>
      </w:r>
      <w:r w:rsidR="0093005C" w:rsidRPr="00EE37D3">
        <w:t>Trochu přetažený? Máš na to plné právo. Situace se nevyvíjí tak, jak by měla.</w:t>
      </w:r>
      <w:r w:rsidRPr="00EE37D3">
        <w:t>“</w:t>
      </w:r>
      <w:r w:rsidR="0093005C" w:rsidRPr="00EE37D3">
        <w:t xml:space="preserve"> Wismer vstal, odnesl prázdný hrneček do dřezu a otočil kohoutkem. </w:t>
      </w:r>
      <w:r w:rsidRPr="00EE37D3">
        <w:t>„</w:t>
      </w:r>
      <w:r w:rsidR="0093005C" w:rsidRPr="00EE37D3">
        <w:t>Je to zapeklitá věc. Armáda lže, ale s tím nemůže dlouho vystačit, když se tady motají z CVN a čím dál víc lidí je nemocných. Sakra, Alexi, mám pocit, že rozhodují minuty. Zatímco jsme spali, mohlo se stát něco strašného.</w:t>
      </w:r>
      <w:r w:rsidRPr="00EE37D3">
        <w:t>“</w:t>
      </w:r>
    </w:p>
    <w:p w:rsidR="00967FBE" w:rsidRPr="00EE37D3" w:rsidRDefault="00967FBE" w:rsidP="00A21DE9">
      <w:pPr>
        <w:pStyle w:val="Text"/>
      </w:pPr>
      <w:r w:rsidRPr="00EE37D3">
        <w:t>„</w:t>
      </w:r>
      <w:r w:rsidR="0093005C" w:rsidRPr="00EE37D3">
        <w:t>Vyčítáš mi, že jsem si dal další kafe?</w:t>
      </w:r>
      <w:r w:rsidRPr="00EE37D3">
        <w:t>“</w:t>
      </w:r>
      <w:r w:rsidR="0093005C" w:rsidRPr="00EE37D3">
        <w:t xml:space="preserve"> chtěl Brandes to napětí trochu uvolnit.</w:t>
      </w:r>
    </w:p>
    <w:p w:rsidR="00967FBE" w:rsidRPr="00EE37D3" w:rsidRDefault="00967FBE" w:rsidP="00A21DE9">
      <w:pPr>
        <w:pStyle w:val="Text"/>
      </w:pPr>
      <w:r w:rsidRPr="00EE37D3">
        <w:t>„</w:t>
      </w:r>
      <w:r w:rsidR="0093005C" w:rsidRPr="00EE37D3">
        <w:t>Ne,</w:t>
      </w:r>
      <w:r w:rsidRPr="00EE37D3">
        <w:t>“</w:t>
      </w:r>
      <w:r w:rsidR="0093005C" w:rsidRPr="00EE37D3">
        <w:t xml:space="preserve"> zasmál se Wismer. </w:t>
      </w:r>
      <w:r w:rsidRPr="00EE37D3">
        <w:t>„</w:t>
      </w:r>
      <w:r w:rsidR="0093005C" w:rsidRPr="00EE37D3">
        <w:t>Dám si taky. Já ti to prominu. Potřeboval jsi ho. Mohla by to pro tebe být dobrá lekce. Přijmi ji od staršího člověka a bývalého učitele</w:t>
      </w:r>
      <w:r w:rsidRPr="00EE37D3">
        <w:t>…“</w:t>
      </w:r>
      <w:r w:rsidR="0093005C" w:rsidRPr="00EE37D3">
        <w:t xml:space="preserve"> Nafoukl se, tvářil se neskutečně důležitě a snažil se vypadat přitom legračně.</w:t>
      </w:r>
    </w:p>
    <w:p w:rsidR="00967FBE" w:rsidRPr="00EE37D3" w:rsidRDefault="00967FBE" w:rsidP="00A21DE9">
      <w:pPr>
        <w:pStyle w:val="Text"/>
      </w:pPr>
      <w:r w:rsidRPr="00EE37D3">
        <w:t>„</w:t>
      </w:r>
      <w:r w:rsidR="0093005C" w:rsidRPr="00EE37D3">
        <w:t xml:space="preserve">Dlouhé minuty, které strávíš tím, že děláš dobře svou práci </w:t>
      </w:r>
      <w:r w:rsidRPr="00EE37D3">
        <w:t>–</w:t>
      </w:r>
      <w:r w:rsidR="00CD1B4F">
        <w:t xml:space="preserve"> </w:t>
      </w:r>
      <w:r w:rsidR="0093005C" w:rsidRPr="00EE37D3">
        <w:t xml:space="preserve">a tedy se staráš o sebe </w:t>
      </w:r>
      <w:r w:rsidRPr="00EE37D3">
        <w:t>–</w:t>
      </w:r>
      <w:r w:rsidR="0093005C" w:rsidRPr="00EE37D3">
        <w:t xml:space="preserve"> vykompenzují minuty, které ztratíš, když se o sebe nestaráš.</w:t>
      </w:r>
      <w:r w:rsidRPr="00EE37D3">
        <w:t>“</w:t>
      </w:r>
    </w:p>
    <w:p w:rsidR="00967FBE" w:rsidRPr="00EE37D3" w:rsidRDefault="0093005C" w:rsidP="00A21DE9">
      <w:pPr>
        <w:pStyle w:val="Text"/>
      </w:pPr>
      <w:r w:rsidRPr="00EE37D3">
        <w:t xml:space="preserve">A po odmlce dodal: </w:t>
      </w:r>
      <w:r w:rsidR="00967FBE" w:rsidRPr="00EE37D3">
        <w:t>„</w:t>
      </w:r>
      <w:r w:rsidRPr="00EE37D3">
        <w:t>Možná že to znamená zabývat se Cynthii.</w:t>
      </w:r>
      <w:r w:rsidR="00967FBE" w:rsidRPr="00EE37D3">
        <w:t>“</w:t>
      </w:r>
    </w:p>
    <w:p w:rsidR="00967FBE" w:rsidRPr="00EE37D3" w:rsidRDefault="00967FBE" w:rsidP="00A21DE9">
      <w:pPr>
        <w:pStyle w:val="Text"/>
      </w:pPr>
      <w:r w:rsidRPr="00EE37D3">
        <w:t>„</w:t>
      </w:r>
      <w:r w:rsidR="0093005C" w:rsidRPr="00EE37D3">
        <w:t>Doufejme, že k tomu nedojde,</w:t>
      </w:r>
      <w:r w:rsidRPr="00EE37D3">
        <w:t>“</w:t>
      </w:r>
      <w:r w:rsidR="0093005C" w:rsidRPr="00EE37D3">
        <w:t xml:space="preserve"> řekl Brandes a vstal. Za současného stavu se mu ze všeho nejméně chtělo zabývat se Cynthii </w:t>
      </w:r>
      <w:r w:rsidRPr="00EE37D3">
        <w:t>–</w:t>
      </w:r>
      <w:r w:rsidR="0093005C" w:rsidRPr="00EE37D3">
        <w:t xml:space="preserve"> a sebou samým.</w:t>
      </w:r>
    </w:p>
    <w:p w:rsidR="00967FBE" w:rsidRPr="00EE37D3" w:rsidRDefault="00967FBE" w:rsidP="00A21DE9">
      <w:pPr>
        <w:pStyle w:val="Text"/>
      </w:pPr>
      <w:r w:rsidRPr="00EE37D3">
        <w:t>„</w:t>
      </w:r>
      <w:r w:rsidR="0093005C" w:rsidRPr="00EE37D3">
        <w:t>Jednání s otcem bude bohatě stačit. Třeba to ani nebude možné.</w:t>
      </w:r>
      <w:r w:rsidRPr="00EE37D3">
        <w:t>“</w:t>
      </w:r>
      <w:r w:rsidR="0093005C" w:rsidRPr="00EE37D3">
        <w:t xml:space="preserve"> Podíval se na Wismera. </w:t>
      </w:r>
      <w:r w:rsidRPr="00EE37D3">
        <w:t>„</w:t>
      </w:r>
      <w:r w:rsidR="0093005C" w:rsidRPr="00EE37D3">
        <w:t xml:space="preserve">Gerry, opravdu si myslím, že mě možná nenávidí. Snad znáš ty televizní příběhy o lásce, která vypadala jako </w:t>
      </w:r>
      <w:r w:rsidR="0093005C" w:rsidRPr="00EE37D3">
        <w:lastRenderedPageBreak/>
        <w:t>nenávist, a takové ty blbosti, ale myslím, že můj otec by mě mohl opravdu nenávidět.</w:t>
      </w:r>
      <w:r w:rsidRPr="00EE37D3">
        <w:t>“</w:t>
      </w:r>
    </w:p>
    <w:p w:rsidR="00967FBE" w:rsidRPr="00EE37D3" w:rsidRDefault="00967FBE" w:rsidP="00A21DE9">
      <w:pPr>
        <w:pStyle w:val="Text"/>
      </w:pPr>
      <w:r w:rsidRPr="00EE37D3">
        <w:t>„</w:t>
      </w:r>
      <w:r w:rsidR="0093005C" w:rsidRPr="00EE37D3">
        <w:t>Něco ti navrhnu,</w:t>
      </w:r>
      <w:r w:rsidRPr="00EE37D3">
        <w:t>“</w:t>
      </w:r>
      <w:r w:rsidR="0093005C" w:rsidRPr="00EE37D3">
        <w:t xml:space="preserve"> ozval se Wismer a najednou vypadal daleko veseleji. </w:t>
      </w:r>
      <w:r w:rsidRPr="00EE37D3">
        <w:t>„</w:t>
      </w:r>
      <w:r w:rsidR="0093005C" w:rsidRPr="00EE37D3">
        <w:t>Já za tebe obstarám pochůzky a ty se můžeš s čistou hlavou pustit do práce.</w:t>
      </w:r>
      <w:r w:rsidRPr="00EE37D3">
        <w:t>“</w:t>
      </w:r>
    </w:p>
    <w:p w:rsidR="00967FBE" w:rsidRPr="00EE37D3" w:rsidRDefault="00967FBE" w:rsidP="00A21DE9">
      <w:pPr>
        <w:pStyle w:val="Text"/>
      </w:pPr>
      <w:r w:rsidRPr="00EE37D3">
        <w:t>„</w:t>
      </w:r>
      <w:r w:rsidR="0093005C" w:rsidRPr="00EE37D3">
        <w:t>Ale jak to chceš udělat, profesore?</w:t>
      </w:r>
      <w:r w:rsidRPr="00EE37D3">
        <w:t>“</w:t>
      </w:r>
    </w:p>
    <w:p w:rsidR="00967FBE" w:rsidRPr="00EE37D3" w:rsidRDefault="0093005C" w:rsidP="00A21DE9">
      <w:pPr>
        <w:pStyle w:val="Text"/>
      </w:pPr>
      <w:r w:rsidRPr="00EE37D3">
        <w:t xml:space="preserve">Wismer naklonil hlavu na stranu a rozmýšlel si odpověď. </w:t>
      </w:r>
      <w:r w:rsidR="00967FBE" w:rsidRPr="00EE37D3">
        <w:t>„</w:t>
      </w:r>
      <w:r w:rsidRPr="00EE37D3">
        <w:t>Párkrát se mnou tvůj bratr mluvil, Alexi. Nezapomeň, že je to taky můj bývalý student.</w:t>
      </w:r>
      <w:r w:rsidR="00967FBE" w:rsidRPr="00EE37D3">
        <w:t>“</w:t>
      </w:r>
    </w:p>
    <w:p w:rsidR="00967FBE" w:rsidRPr="00EE37D3" w:rsidRDefault="00967FBE" w:rsidP="00A21DE9">
      <w:pPr>
        <w:pStyle w:val="Text"/>
      </w:pPr>
      <w:r w:rsidRPr="00EE37D3">
        <w:t>„</w:t>
      </w:r>
      <w:r w:rsidR="0093005C" w:rsidRPr="00EE37D3">
        <w:t>Ten ukázněnější.</w:t>
      </w:r>
      <w:r w:rsidRPr="00EE37D3">
        <w:t>“</w:t>
      </w:r>
    </w:p>
    <w:p w:rsidR="00967FBE" w:rsidRPr="00EE37D3" w:rsidRDefault="00967FBE" w:rsidP="00A21DE9">
      <w:pPr>
        <w:pStyle w:val="Text"/>
      </w:pPr>
      <w:r w:rsidRPr="00EE37D3">
        <w:t>„</w:t>
      </w:r>
      <w:r w:rsidR="0093005C" w:rsidRPr="00EE37D3">
        <w:t>Rozhodně ukázněnější. Mluvili jsme o spoustě věcí, jenomže nic z toho se netýkalo jeho práce, která by mohla vyústit do téhle mizérie. Ale mluvili jsme spolu. Taky kolem sebe nechával povalovat spoustu věcí. Proč si neuděláš další kafe a neprohlí</w:t>
      </w:r>
      <w:r w:rsidRPr="00EE37D3">
        <w:t>dn</w:t>
      </w:r>
      <w:r w:rsidR="0093005C" w:rsidRPr="00EE37D3">
        <w:t>eš si to? Já zatím zajedu k Andymu a odvezu tam tvé píchnuté kolo.</w:t>
      </w:r>
      <w:r w:rsidRPr="00EE37D3">
        <w:t>“</w:t>
      </w:r>
    </w:p>
    <w:p w:rsidR="00967FBE" w:rsidRPr="00EE37D3" w:rsidRDefault="00967FBE" w:rsidP="00A21DE9">
      <w:pPr>
        <w:pStyle w:val="Text"/>
      </w:pPr>
      <w:r w:rsidRPr="00EE37D3">
        <w:t>„</w:t>
      </w:r>
      <w:r w:rsidR="0093005C" w:rsidRPr="00EE37D3">
        <w:t>Máš tady Peterovy zápisníky?</w:t>
      </w:r>
      <w:r w:rsidRPr="00EE37D3">
        <w:t>“</w:t>
      </w:r>
      <w:r w:rsidR="0093005C" w:rsidRPr="00EE37D3">
        <w:t xml:space="preserve"> zeptal se Brandes. Uvědomil si, že jeho slova zněla ostře a odměřeně. Ale nelitoval toho. Pokud Wismer schovává něco</w:t>
      </w:r>
      <w:r w:rsidRPr="00EE37D3">
        <w:t>…</w:t>
      </w:r>
    </w:p>
    <w:p w:rsidR="00967FBE" w:rsidRPr="00EE37D3" w:rsidRDefault="00967FBE" w:rsidP="00A21DE9">
      <w:pPr>
        <w:pStyle w:val="Text"/>
      </w:pPr>
      <w:r w:rsidRPr="00EE37D3">
        <w:t>„</w:t>
      </w:r>
      <w:r w:rsidR="0093005C" w:rsidRPr="00EE37D3">
        <w:t>To ne. Nic takového. To</w:t>
      </w:r>
      <w:r w:rsidRPr="00EE37D3">
        <w:t>…</w:t>
      </w:r>
      <w:r w:rsidR="0093005C" w:rsidRPr="00EE37D3">
        <w:t xml:space="preserve"> se spíš týká tebe a tvé rodiny. Pár fotek a nějaké osobní poznámky.</w:t>
      </w:r>
      <w:r w:rsidRPr="00EE37D3">
        <w:t>“</w:t>
      </w:r>
    </w:p>
    <w:p w:rsidR="00967FBE" w:rsidRPr="00EE37D3" w:rsidRDefault="00967FBE" w:rsidP="00A21DE9">
      <w:pPr>
        <w:pStyle w:val="Text"/>
      </w:pPr>
      <w:r w:rsidRPr="00EE37D3">
        <w:t>„</w:t>
      </w:r>
      <w:r w:rsidR="0093005C" w:rsidRPr="00EE37D3">
        <w:t>Gerry, nejsem tady proto, abych se snažil znovu slepit rodinu, která nikdy neexistovala. Ty to víš nejlíp. Co tím sakra myslíš?</w:t>
      </w:r>
      <w:r w:rsidRPr="00EE37D3">
        <w:t>“</w:t>
      </w:r>
    </w:p>
    <w:p w:rsidR="00967FBE" w:rsidRPr="00EE37D3" w:rsidRDefault="00967FBE" w:rsidP="00A21DE9">
      <w:pPr>
        <w:pStyle w:val="Text"/>
      </w:pPr>
      <w:r w:rsidRPr="00EE37D3">
        <w:t>„</w:t>
      </w:r>
      <w:r w:rsidR="0093005C" w:rsidRPr="00EE37D3">
        <w:t>To je čistě vykalkulované rozhodnutí, Alexi.</w:t>
      </w:r>
      <w:r w:rsidRPr="00EE37D3">
        <w:t>“</w:t>
      </w:r>
      <w:r w:rsidR="0093005C" w:rsidRPr="00EE37D3">
        <w:t xml:space="preserve"> Wismer mluvil ostře. </w:t>
      </w:r>
      <w:r w:rsidRPr="00EE37D3">
        <w:t>„</w:t>
      </w:r>
      <w:r w:rsidR="0093005C" w:rsidRPr="00EE37D3">
        <w:t>Věřím, že si budeš muset s otcem o všem promluvit. A můj největší zájem je, abys na to setkání byl co nejlépe připravený psychicky. Koneckonců já tady taky žiju. Jestli jsi ty moje největší naděje, chci pro tebe udělat to nejlepší. Kromě toho, Andy mě zná. Opraví mi to rychleji.</w:t>
      </w:r>
      <w:r w:rsidRPr="00EE37D3">
        <w:t>“</w:t>
      </w:r>
    </w:p>
    <w:p w:rsidR="00967FBE" w:rsidRPr="00EE37D3" w:rsidRDefault="0093005C" w:rsidP="00A21DE9">
      <w:pPr>
        <w:pStyle w:val="Text"/>
      </w:pPr>
      <w:r w:rsidRPr="00EE37D3">
        <w:t>Vzal si klíče od Brandesova auta a odcházel.</w:t>
      </w:r>
    </w:p>
    <w:p w:rsidR="00967FBE" w:rsidRPr="00EE37D3" w:rsidRDefault="00967FBE" w:rsidP="00A21DE9">
      <w:pPr>
        <w:pStyle w:val="Text"/>
      </w:pPr>
      <w:r w:rsidRPr="00EE37D3">
        <w:t>„</w:t>
      </w:r>
      <w:r w:rsidR="0093005C" w:rsidRPr="00EE37D3">
        <w:t>Ty věci jsou v sekretáři,</w:t>
      </w:r>
      <w:r w:rsidRPr="00EE37D3">
        <w:t>“</w:t>
      </w:r>
      <w:r w:rsidR="0093005C" w:rsidRPr="00EE37D3">
        <w:t xml:space="preserve"> křikl na Brandese už na odchodu. </w:t>
      </w:r>
      <w:r w:rsidRPr="00EE37D3">
        <w:t>„</w:t>
      </w:r>
      <w:r w:rsidR="0093005C" w:rsidRPr="00EE37D3">
        <w:t>Horní zásuvka vlevo.</w:t>
      </w:r>
      <w:r w:rsidRPr="00EE37D3">
        <w:t>“</w:t>
      </w:r>
    </w:p>
    <w:p w:rsidR="00967FBE" w:rsidRPr="00EE37D3" w:rsidRDefault="0093005C" w:rsidP="00A21DE9">
      <w:pPr>
        <w:pStyle w:val="Text"/>
      </w:pPr>
      <w:r w:rsidRPr="00EE37D3">
        <w:t>Brandes slyšel, jak Wismer startuje auto a pomalu odjíždí směrem k městu. Dům byl najednou velice tichý a velice opuštěný. Dopil kávu a odešel do obýváku. Sekretář byl z tmavého leštěného ořechu.</w:t>
      </w:r>
    </w:p>
    <w:p w:rsidR="00967FBE" w:rsidRPr="00EE37D3" w:rsidRDefault="0093005C" w:rsidP="00A21DE9">
      <w:pPr>
        <w:pStyle w:val="Text"/>
      </w:pPr>
      <w:r w:rsidRPr="00EE37D3">
        <w:lastRenderedPageBreak/>
        <w:t>Věděl, že neobjeví nic, co by mu pomohlo najít odpovědi na otázky týkající se záhadné nemoci. Najednou mu došlo, že se mu Wismer snaží organizovat čas a schválně ho nechal ve starém domě.</w:t>
      </w:r>
    </w:p>
    <w:p w:rsidR="00967FBE" w:rsidRPr="00EE37D3" w:rsidRDefault="0093005C" w:rsidP="00A21DE9">
      <w:pPr>
        <w:pStyle w:val="Text"/>
      </w:pPr>
      <w:r w:rsidRPr="00EE37D3">
        <w:t>Snadno našel papíry a nějaké diapozitivy, které musel podržet proti oknu, aby viděl, co na nich je. Některé ho rozesmály. Podíval se na hodinky.</w:t>
      </w:r>
    </w:p>
    <w:p w:rsidR="00967FBE" w:rsidRPr="00EE37D3" w:rsidRDefault="0093005C" w:rsidP="00A21DE9">
      <w:pPr>
        <w:pStyle w:val="Text"/>
      </w:pPr>
      <w:r w:rsidRPr="00EE37D3">
        <w:t>Měl asi tak půl hodiny, aby si přečetl několik načmáraných poznámek, prohlédl si fotografie a určil sám pro sebe, jestli to byla ztráta času.</w:t>
      </w:r>
    </w:p>
    <w:p w:rsidR="00D976B1" w:rsidRDefault="0093005C" w:rsidP="00A21DE9">
      <w:pPr>
        <w:pStyle w:val="Text"/>
      </w:pPr>
      <w:r w:rsidRPr="00EE37D3">
        <w:t>Zdálo se, že nejspíš byla.</w:t>
      </w:r>
    </w:p>
    <w:p w:rsidR="00967FBE" w:rsidRDefault="00D976B1" w:rsidP="00A21DE9">
      <w:pPr>
        <w:pStyle w:val="Text"/>
      </w:pPr>
      <w:r>
        <w:br w:type="page"/>
      </w:r>
    </w:p>
    <w:p w:rsidR="003D71C8" w:rsidRDefault="003D71C8" w:rsidP="00436765">
      <w:pPr>
        <w:pStyle w:val="Nadpis1"/>
        <w:jc w:val="center"/>
      </w:pPr>
      <w:r>
        <w:t>16</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Wismer tvrdil, že si nemůže vzpomenout, jak přišel k těm diapozitivům a fotografiím.</w:t>
      </w:r>
    </w:p>
    <w:p w:rsidR="00967FBE" w:rsidRPr="00EE37D3" w:rsidRDefault="0093005C" w:rsidP="00A21DE9">
      <w:pPr>
        <w:pStyle w:val="Text"/>
      </w:pPr>
      <w:r w:rsidRPr="00EE37D3">
        <w:t>Peter s Wismerem sice nikdy nebyli přátelé, ale Peter čas od času svého bývalého učitele navštívil a přinesl mu ukázat obrázky z dovolené.</w:t>
      </w:r>
    </w:p>
    <w:p w:rsidR="00967FBE" w:rsidRPr="00EE37D3" w:rsidRDefault="0093005C" w:rsidP="00A21DE9">
      <w:pPr>
        <w:pStyle w:val="Text"/>
      </w:pPr>
      <w:r w:rsidRPr="00EE37D3">
        <w:t>Nechal u Wismera jeden kompletní balíček fotografií z výletu do New Yorku, který podnikl pár měsíců před svou smrtí. Wismer ty čmáranice a fotografie využil k tomu, aby Brandese zaměstnal a sám získal čas. Měl v úmyslu udělat to, co považoval za nutné.</w:t>
      </w:r>
    </w:p>
    <w:p w:rsidR="00967FBE" w:rsidRPr="00EE37D3" w:rsidRDefault="0093005C" w:rsidP="00A21DE9">
      <w:pPr>
        <w:pStyle w:val="Text"/>
      </w:pPr>
      <w:r w:rsidRPr="00EE37D3">
        <w:t>Musel si promluvit s Alexovým otcem dřív než Alex.</w:t>
      </w:r>
    </w:p>
    <w:p w:rsidR="00967FBE" w:rsidRPr="00EE37D3" w:rsidRDefault="0093005C" w:rsidP="00A21DE9">
      <w:pPr>
        <w:pStyle w:val="Text"/>
      </w:pPr>
      <w:r w:rsidRPr="00EE37D3">
        <w:t xml:space="preserve">Není vyloučeno, že na obou mužích </w:t>
      </w:r>
      <w:r w:rsidR="00967FBE" w:rsidRPr="00EE37D3">
        <w:t>–</w:t>
      </w:r>
      <w:r w:rsidRPr="00EE37D3">
        <w:t xml:space="preserve"> na otci a synovi </w:t>
      </w:r>
      <w:r w:rsidR="00967FBE" w:rsidRPr="00EE37D3">
        <w:t>–</w:t>
      </w:r>
      <w:r w:rsidRPr="00EE37D3">
        <w:t xml:space="preserve"> bude hodně záležet. Wismer se proto rozhodl, že se pokusí dát je dohromady.</w:t>
      </w:r>
    </w:p>
    <w:p w:rsidR="00967FBE" w:rsidRPr="00EE37D3" w:rsidRDefault="0093005C" w:rsidP="00A21DE9">
      <w:pPr>
        <w:pStyle w:val="Text"/>
      </w:pPr>
      <w:r w:rsidRPr="00EE37D3">
        <w:t>Ačkoli znal Brandesova otce hodně let, nepokládal ho za přítele. Domníval se však, že by ho mohl přesvědčit, aby s Alexem spolupracoval.</w:t>
      </w:r>
    </w:p>
    <w:p w:rsidR="00967FBE" w:rsidRPr="00EE37D3" w:rsidRDefault="0093005C" w:rsidP="00A21DE9">
      <w:pPr>
        <w:pStyle w:val="Text"/>
      </w:pPr>
      <w:r w:rsidRPr="00EE37D3">
        <w:t>Vybavil si poslední Alexovu poznámku a výraz v jeho očích. On opravdu věřil, že by ho otec mohl nenávidět. Ale co když je to pravda?</w:t>
      </w:r>
    </w:p>
    <w:p w:rsidR="00967FBE" w:rsidRPr="00EE37D3" w:rsidRDefault="0093005C" w:rsidP="00A21DE9">
      <w:pPr>
        <w:pStyle w:val="Text"/>
      </w:pPr>
      <w:r w:rsidRPr="00EE37D3">
        <w:t xml:space="preserve">Peter Brandes starší byl velice dobrý diagnostik. Kdysi byl slibným chirurgem, ale dostal zánět ledviny a ten mu zničil kariéru </w:t>
      </w:r>
      <w:r w:rsidR="00967FBE" w:rsidRPr="00EE37D3">
        <w:t>–</w:t>
      </w:r>
      <w:r w:rsidRPr="00EE37D3">
        <w:t xml:space="preserve"> aspoň tak to Brandes starší viděl. Přišel o jednu ledvinu a bál se, že by se sníženou odolností nevydržel komplikované operace.</w:t>
      </w:r>
    </w:p>
    <w:p w:rsidR="00967FBE" w:rsidRPr="00EE37D3" w:rsidRDefault="0093005C" w:rsidP="00A21DE9">
      <w:pPr>
        <w:pStyle w:val="Text"/>
      </w:pPr>
      <w:r w:rsidRPr="00EE37D3">
        <w:t>Proto se soustředil na své diagnostické schopnosti, ale Wismer věděl, že to nikdy nestačilo. Nemohlo ho to uzdravit. Jak roky míjely, Brandes starší víc a víc pil.</w:t>
      </w:r>
    </w:p>
    <w:p w:rsidR="00967FBE" w:rsidRPr="00EE37D3" w:rsidRDefault="0093005C" w:rsidP="00A21DE9">
      <w:pPr>
        <w:pStyle w:val="Text"/>
      </w:pPr>
      <w:r w:rsidRPr="00EE37D3">
        <w:t xml:space="preserve">Jenže to nebylo všechno. Cestou si Wismer vzpomněl ještě na něco. Bylo to nepříjemné </w:t>
      </w:r>
      <w:r w:rsidR="00967FBE" w:rsidRPr="00EE37D3">
        <w:t>–</w:t>
      </w:r>
      <w:r w:rsidRPr="00EE37D3">
        <w:t xml:space="preserve"> a v této chvíli možná nebezpečné. Ani Peter, ani Alex se nikdy nedověděli, že otcovo pití přivedlo jejich matku k nadměrnému užívání drog. Wismer ji viděl v ne</w:t>
      </w:r>
      <w:r w:rsidR="00967FBE" w:rsidRPr="00EE37D3">
        <w:t>jh</w:t>
      </w:r>
      <w:r w:rsidRPr="00EE37D3">
        <w:t xml:space="preserve">orších </w:t>
      </w:r>
      <w:r w:rsidRPr="00EE37D3">
        <w:lastRenderedPageBreak/>
        <w:t>obdobích a sledoval vývoj její závislosti od valia až po intravenózní užívání silnějších narkotik.</w:t>
      </w:r>
    </w:p>
    <w:p w:rsidR="00967FBE" w:rsidRPr="00EE37D3" w:rsidRDefault="0093005C" w:rsidP="00A21DE9">
      <w:pPr>
        <w:pStyle w:val="Text"/>
      </w:pPr>
      <w:r w:rsidRPr="00EE37D3">
        <w:t>Tyhle vzpomínky a Alexova poznámka, že ho otec nenávidí, přiměly Wismera k náhlému rozhodnutí, že si musí promluvit s Brandesovým otcem, se kterým Alex možná bude muset spolupracovat, aby město plné lidí nevymřelo. Musí spolupracovat. Celé město by na nich mohlo být závislé. Prozatím město.</w:t>
      </w:r>
    </w:p>
    <w:p w:rsidR="00967FBE" w:rsidRPr="00EE37D3" w:rsidRDefault="0093005C" w:rsidP="00A21DE9">
      <w:pPr>
        <w:pStyle w:val="Text"/>
      </w:pPr>
      <w:r w:rsidRPr="00EE37D3">
        <w:t xml:space="preserve">Jak stárnu, svět se mi smrskává, napadlo ho. </w:t>
      </w:r>
      <w:r w:rsidRPr="00EE37D3">
        <w:rPr>
          <w:i/>
        </w:rPr>
        <w:t>Ale teď je pro mě hrozně důležité tohle jediné město.</w:t>
      </w:r>
    </w:p>
    <w:p w:rsidR="00967FBE" w:rsidRPr="00EE37D3" w:rsidRDefault="0093005C" w:rsidP="00A21DE9">
      <w:pPr>
        <w:pStyle w:val="Text"/>
      </w:pPr>
      <w:r w:rsidRPr="00EE37D3">
        <w:t>Projížděl kolem pastvin. Občas zahlédl v trávě ležet krávu nebo pasoucího se koně.</w:t>
      </w:r>
    </w:p>
    <w:p w:rsidR="00967FBE" w:rsidRPr="00EE37D3" w:rsidRDefault="0093005C" w:rsidP="00A21DE9">
      <w:pPr>
        <w:pStyle w:val="Text"/>
      </w:pPr>
      <w:r w:rsidRPr="00EE37D3">
        <w:t>Slunce začalo rozpouštět ranní mlhu, která se postupně zvedala k obloze. Vybavila se mu příhoda z dětství. Třeba mi chce mé podvědomí něco naznačit, napadlo ho.</w:t>
      </w:r>
    </w:p>
    <w:p w:rsidR="00967FBE" w:rsidRPr="00EE37D3" w:rsidRDefault="0093005C" w:rsidP="00A21DE9">
      <w:pPr>
        <w:pStyle w:val="Text"/>
        <w:rPr>
          <w:i/>
        </w:rPr>
      </w:pPr>
      <w:r w:rsidRPr="00EE37D3">
        <w:rPr>
          <w:i/>
        </w:rPr>
        <w:t>Mysli na minulost, protože přítomnost je dost vachrlatá.</w:t>
      </w:r>
    </w:p>
    <w:p w:rsidR="00967FBE" w:rsidRPr="00EE37D3" w:rsidRDefault="0093005C" w:rsidP="00A21DE9">
      <w:pPr>
        <w:pStyle w:val="Text"/>
      </w:pPr>
      <w:r w:rsidRPr="00EE37D3">
        <w:t>Jeho rodina se přistěhovala do Nové Anglie, když se otec rozhodl odejít ve třiceti osmi letech do penze. Otec byl řidič náklaďáku a snil o tom, že si našetří dost peněz a ty utratí za něco, co by někomu mohlo připadat jako nepatřičný luxus.</w:t>
      </w:r>
    </w:p>
    <w:p w:rsidR="00967FBE" w:rsidRPr="00EE37D3" w:rsidRDefault="00967FBE" w:rsidP="00A21DE9">
      <w:pPr>
        <w:pStyle w:val="Text"/>
      </w:pPr>
      <w:r w:rsidRPr="00EE37D3">
        <w:t>„</w:t>
      </w:r>
      <w:r w:rsidR="0093005C" w:rsidRPr="00EE37D3">
        <w:t>Kdybych byl bohatý,</w:t>
      </w:r>
      <w:r w:rsidRPr="00EE37D3">
        <w:t>“</w:t>
      </w:r>
      <w:r w:rsidR="0093005C" w:rsidRPr="00EE37D3">
        <w:t xml:space="preserve"> říkával, </w:t>
      </w:r>
      <w:r w:rsidRPr="00EE37D3">
        <w:t>„</w:t>
      </w:r>
      <w:r w:rsidR="0093005C" w:rsidRPr="00EE37D3">
        <w:t xml:space="preserve">šel bych k Berlitzovi a přihlásil se do intenzivního kurzu ruštiny </w:t>
      </w:r>
      <w:r w:rsidRPr="00EE37D3">
        <w:t>–</w:t>
      </w:r>
      <w:r w:rsidR="0093005C" w:rsidRPr="00EE37D3">
        <w:t xml:space="preserve"> víš, to je jediný, který vláda hradí. A potom hebrejštiny a arabštiny.</w:t>
      </w:r>
      <w:r w:rsidRPr="00EE37D3">
        <w:t>“</w:t>
      </w:r>
    </w:p>
    <w:p w:rsidR="00967FBE" w:rsidRPr="00EE37D3" w:rsidRDefault="0093005C" w:rsidP="00A21DE9">
      <w:pPr>
        <w:pStyle w:val="Text"/>
      </w:pPr>
      <w:r w:rsidRPr="00EE37D3">
        <w:t xml:space="preserve">Otec byl velký snílek, ale své sny uskutečnil. Vzal si totiž půjčku, investoval do platiny a stala se neuvěřitelná věc </w:t>
      </w:r>
      <w:r w:rsidR="00967FBE" w:rsidRPr="00EE37D3">
        <w:t>–</w:t>
      </w:r>
      <w:r w:rsidRPr="00EE37D3">
        <w:t xml:space="preserve"> přes noc na tom vydělal.</w:t>
      </w:r>
    </w:p>
    <w:p w:rsidR="00967FBE" w:rsidRPr="00EE37D3" w:rsidRDefault="0093005C" w:rsidP="00A21DE9">
      <w:pPr>
        <w:pStyle w:val="Text"/>
      </w:pPr>
      <w:r w:rsidRPr="00EE37D3">
        <w:t xml:space="preserve">Nebyla to bůhvíjaká výhra, ale stačila na pohodlný život pro celou rodinu v Massachusetts, na Wismerovu školu (otec byl opravdový snílek) </w:t>
      </w:r>
      <w:r w:rsidR="00967FBE" w:rsidRPr="00EE37D3">
        <w:t>–</w:t>
      </w:r>
      <w:r w:rsidRPr="00EE37D3">
        <w:t xml:space="preserve"> i na ty jazyky.</w:t>
      </w:r>
    </w:p>
    <w:p w:rsidR="00967FBE" w:rsidRPr="00EE37D3" w:rsidRDefault="0093005C" w:rsidP="00A21DE9">
      <w:pPr>
        <w:pStyle w:val="Text"/>
      </w:pPr>
      <w:r w:rsidRPr="00EE37D3">
        <w:t>Matka nikdy nevytáhla paty z města. Pořád měl před očima její výraz, když poprvé uviděla na louce ležet krávu. Bylo to odpoledne. Kráva odpočívala, pomalu kývala hlavou a nevzrušeně hleděla za obzor.</w:t>
      </w:r>
    </w:p>
    <w:p w:rsidR="00967FBE" w:rsidRPr="00EE37D3" w:rsidRDefault="00967FBE" w:rsidP="00A21DE9">
      <w:pPr>
        <w:pStyle w:val="Text"/>
      </w:pPr>
      <w:r w:rsidRPr="00EE37D3">
        <w:t>„</w:t>
      </w:r>
      <w:r w:rsidR="0093005C" w:rsidRPr="00EE37D3">
        <w:t>Nemůžu tomu uvěřit,</w:t>
      </w:r>
      <w:r w:rsidRPr="00EE37D3">
        <w:t>“</w:t>
      </w:r>
      <w:r w:rsidR="0093005C" w:rsidRPr="00EE37D3">
        <w:t xml:space="preserve"> prohlásila. </w:t>
      </w:r>
      <w:r w:rsidRPr="00EE37D3">
        <w:t>„</w:t>
      </w:r>
      <w:r w:rsidR="0093005C" w:rsidRPr="00EE37D3">
        <w:t>To je skvělé. Tak získáme mléko. Tyhle věci můžou být líné, ale přesto pořád pracují.</w:t>
      </w:r>
      <w:r w:rsidRPr="00EE37D3">
        <w:t>“</w:t>
      </w:r>
    </w:p>
    <w:p w:rsidR="00967FBE" w:rsidRPr="00EE37D3" w:rsidRDefault="0093005C" w:rsidP="00A21DE9">
      <w:pPr>
        <w:pStyle w:val="Text"/>
      </w:pPr>
      <w:r w:rsidRPr="00EE37D3">
        <w:t>Ačkoli bylo Wismerovi tehdy teprve čtrnáct, musel se tomu smát.</w:t>
      </w:r>
    </w:p>
    <w:p w:rsidR="00967FBE" w:rsidRPr="00EE37D3" w:rsidRDefault="0093005C" w:rsidP="00A21DE9">
      <w:pPr>
        <w:pStyle w:val="Text"/>
      </w:pPr>
      <w:r w:rsidRPr="00EE37D3">
        <w:t>Jak si všiml, krávy se nezměnily.</w:t>
      </w:r>
    </w:p>
    <w:p w:rsidR="00967FBE" w:rsidRPr="00EE37D3" w:rsidRDefault="0093005C" w:rsidP="00A21DE9">
      <w:pPr>
        <w:pStyle w:val="Text"/>
      </w:pPr>
      <w:r w:rsidRPr="00EE37D3">
        <w:lastRenderedPageBreak/>
        <w:t>Odbočil na silnici, která vedla skoro přímo od jeho domu do města. Musel projet přes Lyle, aby se dostal na Brandesův pozemek. Mohl by se zastavit u Andyho a nechat tam pneumatiku. Andy by kvůli němu určitě vstal</w:t>
      </w:r>
      <w:r w:rsidR="00967FBE" w:rsidRPr="00EE37D3">
        <w:t>…</w:t>
      </w:r>
      <w:r w:rsidRPr="00EE37D3">
        <w:t xml:space="preserve"> Wismer se usmál, vždyť už je půlka dne pryč.</w:t>
      </w:r>
    </w:p>
    <w:p w:rsidR="00967FBE" w:rsidRPr="00EE37D3" w:rsidRDefault="0093005C" w:rsidP="00A21DE9">
      <w:pPr>
        <w:pStyle w:val="Text"/>
      </w:pPr>
      <w:r w:rsidRPr="00EE37D3">
        <w:t>V</w:t>
      </w:r>
      <w:r w:rsidR="00891084" w:rsidRPr="00EE37D3">
        <w:t xml:space="preserve"> </w:t>
      </w:r>
      <w:r w:rsidRPr="00EE37D3">
        <w:t>úrovni očí měl stále mlhu. Nejdřív spatřil modrá světla. Byla natažená přes silnici. Cvičný zátaras při případné karanténě. Wismer zpomalil, pak zastavil.</w:t>
      </w:r>
    </w:p>
    <w:p w:rsidR="00967FBE" w:rsidRPr="00EE37D3" w:rsidRDefault="00967FBE" w:rsidP="00A21DE9">
      <w:pPr>
        <w:pStyle w:val="Text"/>
      </w:pPr>
      <w:r w:rsidRPr="00EE37D3">
        <w:t>„</w:t>
      </w:r>
      <w:r w:rsidR="0093005C" w:rsidRPr="00EE37D3">
        <w:t>Dobrý den, pane,</w:t>
      </w:r>
      <w:r w:rsidRPr="00EE37D3">
        <w:t>“</w:t>
      </w:r>
      <w:r w:rsidR="0093005C" w:rsidRPr="00EE37D3">
        <w:t xml:space="preserve"> řekl mu voják. Byl mladý, ostatně jako všichni. Vojáci musí být mladí. Musí je naverbovat, než začnou přemýšlet.</w:t>
      </w:r>
    </w:p>
    <w:p w:rsidR="00967FBE" w:rsidRPr="00EE37D3" w:rsidRDefault="00967FBE" w:rsidP="00A21DE9">
      <w:pPr>
        <w:pStyle w:val="Text"/>
      </w:pPr>
      <w:r w:rsidRPr="00EE37D3">
        <w:t>„</w:t>
      </w:r>
      <w:r w:rsidR="0093005C" w:rsidRPr="00EE37D3">
        <w:t>Dobrý den. Nějaký problém?</w:t>
      </w:r>
      <w:r w:rsidRPr="00EE37D3">
        <w:t>“</w:t>
      </w:r>
    </w:p>
    <w:p w:rsidR="00967FBE" w:rsidRPr="00EE37D3" w:rsidRDefault="00967FBE" w:rsidP="00A21DE9">
      <w:pPr>
        <w:pStyle w:val="Text"/>
      </w:pPr>
      <w:r w:rsidRPr="00EE37D3">
        <w:t>„</w:t>
      </w:r>
      <w:r w:rsidR="0093005C" w:rsidRPr="00EE37D3">
        <w:t>Ne, pane. Brzy to vyklidíme.</w:t>
      </w:r>
      <w:r w:rsidRPr="00EE37D3">
        <w:t>“</w:t>
      </w:r>
      <w:r w:rsidR="0093005C" w:rsidRPr="00EE37D3">
        <w:t xml:space="preserve"> Wismer si všiml, že se rozhlíží kolem. </w:t>
      </w:r>
      <w:r w:rsidRPr="00EE37D3">
        <w:t>„</w:t>
      </w:r>
      <w:r w:rsidR="0093005C" w:rsidRPr="00EE37D3">
        <w:t>Jenom musíme zapisovat jména lidí, kteří jedou do Lyle. Je to součást našeho cvičení.</w:t>
      </w:r>
      <w:r w:rsidRPr="00EE37D3">
        <w:t>“</w:t>
      </w:r>
    </w:p>
    <w:p w:rsidR="00967FBE" w:rsidRPr="00EE37D3" w:rsidRDefault="00967FBE" w:rsidP="00A21DE9">
      <w:pPr>
        <w:pStyle w:val="Text"/>
      </w:pPr>
      <w:r w:rsidRPr="00EE37D3">
        <w:t>„</w:t>
      </w:r>
      <w:r w:rsidR="0093005C" w:rsidRPr="00EE37D3">
        <w:t>Jmenuju se Wismer. Jsem učitel v penzi.</w:t>
      </w:r>
      <w:r w:rsidRPr="00EE37D3">
        <w:t>“</w:t>
      </w:r>
    </w:p>
    <w:p w:rsidR="00967FBE" w:rsidRPr="00EE37D3" w:rsidRDefault="0093005C" w:rsidP="00A21DE9">
      <w:pPr>
        <w:pStyle w:val="Text"/>
      </w:pPr>
      <w:r w:rsidRPr="00EE37D3">
        <w:t>Ten mladý voják řekl do Lyle. A na co jména? Co armáda provádí, že potřebují jména? Musel počkat, než ho prověří. Už je to tady.</w:t>
      </w:r>
    </w:p>
    <w:p w:rsidR="00967FBE" w:rsidRPr="00EE37D3" w:rsidRDefault="0093005C" w:rsidP="00A21DE9">
      <w:pPr>
        <w:pStyle w:val="Text"/>
      </w:pPr>
      <w:r w:rsidRPr="00EE37D3">
        <w:t>V</w:t>
      </w:r>
      <w:r w:rsidR="00891084" w:rsidRPr="00EE37D3">
        <w:t xml:space="preserve"> </w:t>
      </w:r>
      <w:r w:rsidRPr="00EE37D3">
        <w:t>noci se něco stalo. Tím si byl jistý. Voják se zdál být v pohodě, jenom trochu nervózní.</w:t>
      </w:r>
    </w:p>
    <w:p w:rsidR="00967FBE" w:rsidRPr="00EE37D3" w:rsidRDefault="0093005C" w:rsidP="00A21DE9">
      <w:pPr>
        <w:pStyle w:val="Text"/>
      </w:pPr>
      <w:r w:rsidRPr="00EE37D3">
        <w:t>Asi o pět metrů dál zahlédl vojákovu siluetu. S někým mluvil. Mlha byla tak hustá, že nebylo dobře vidět, ačkoli den sliboval, že se vyčistí a rozjasní sluncem.</w:t>
      </w:r>
    </w:p>
    <w:p w:rsidR="00967FBE" w:rsidRPr="00EE37D3" w:rsidRDefault="00967FBE" w:rsidP="00A21DE9">
      <w:pPr>
        <w:pStyle w:val="Text"/>
      </w:pPr>
      <w:r w:rsidRPr="00EE37D3">
        <w:t>„</w:t>
      </w:r>
      <w:r w:rsidR="0093005C" w:rsidRPr="00EE37D3">
        <w:t>Vojáku!</w:t>
      </w:r>
      <w:r w:rsidRPr="00EE37D3">
        <w:t>“</w:t>
      </w:r>
      <w:r w:rsidR="0093005C" w:rsidRPr="00EE37D3">
        <w:t xml:space="preserve"> křikl z okénka. Mladý muž se vrátil.</w:t>
      </w:r>
    </w:p>
    <w:p w:rsidR="00967FBE" w:rsidRPr="00EE37D3" w:rsidRDefault="00967FBE" w:rsidP="00A21DE9">
      <w:pPr>
        <w:pStyle w:val="Text"/>
      </w:pPr>
      <w:r w:rsidRPr="00EE37D3">
        <w:t>„</w:t>
      </w:r>
      <w:r w:rsidR="0093005C" w:rsidRPr="00EE37D3">
        <w:t>Bude to chvilku trvat, pane.</w:t>
      </w:r>
      <w:r w:rsidRPr="00EE37D3">
        <w:t>“</w:t>
      </w:r>
    </w:p>
    <w:p w:rsidR="00967FBE" w:rsidRPr="00EE37D3" w:rsidRDefault="00967FBE" w:rsidP="00A21DE9">
      <w:pPr>
        <w:pStyle w:val="Text"/>
      </w:pPr>
      <w:r w:rsidRPr="00EE37D3">
        <w:t>„</w:t>
      </w:r>
      <w:r w:rsidR="0093005C" w:rsidRPr="00EE37D3">
        <w:t>Nemám čas. Proč nemůžu jet objížďkou?</w:t>
      </w:r>
      <w:r w:rsidRPr="00EE37D3">
        <w:t>“</w:t>
      </w:r>
    </w:p>
    <w:p w:rsidR="00967FBE" w:rsidRPr="00EE37D3" w:rsidRDefault="00967FBE" w:rsidP="00A21DE9">
      <w:pPr>
        <w:pStyle w:val="Text"/>
      </w:pPr>
      <w:r w:rsidRPr="00EE37D3">
        <w:t>„</w:t>
      </w:r>
      <w:r w:rsidR="0093005C" w:rsidRPr="00EE37D3">
        <w:t>Objížďkou?</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řekl Wismer netrpělivě a ukázal na úzkou cestu vedoucí do kopce, kudy jel včera Brandes.</w:t>
      </w:r>
    </w:p>
    <w:p w:rsidR="00967FBE" w:rsidRPr="00EE37D3" w:rsidRDefault="00967FBE" w:rsidP="00A21DE9">
      <w:pPr>
        <w:pStyle w:val="Text"/>
      </w:pPr>
      <w:r w:rsidRPr="00EE37D3">
        <w:t>„</w:t>
      </w:r>
      <w:r w:rsidR="0093005C" w:rsidRPr="00EE37D3">
        <w:t>Nemůžeme vás pustit</w:t>
      </w:r>
      <w:r w:rsidRPr="00EE37D3">
        <w:t>…</w:t>
      </w:r>
      <w:r w:rsidR="0093005C" w:rsidRPr="00EE37D3">
        <w:t xml:space="preserve"> Myslím</w:t>
      </w:r>
      <w:r w:rsidRPr="00EE37D3">
        <w:t>…</w:t>
      </w:r>
      <w:r w:rsidR="0093005C" w:rsidRPr="00EE37D3">
        <w:t xml:space="preserve"> Nevím. Musím se zeptat.</w:t>
      </w:r>
      <w:r w:rsidRPr="00EE37D3">
        <w:t>“</w:t>
      </w:r>
    </w:p>
    <w:p w:rsidR="00967FBE" w:rsidRPr="00EE37D3" w:rsidRDefault="0093005C" w:rsidP="00A21DE9">
      <w:pPr>
        <w:pStyle w:val="Text"/>
      </w:pPr>
      <w:r w:rsidRPr="00EE37D3">
        <w:t>Voják se začal domlouvat s dalším mužem, který byl pravděpodobně taky v uniformě, ale Wismer to nemohl říct s určitostí. Zavolali třetího a po chvilce se mladý voják, který Wismera zastavil, vrátil.</w:t>
      </w:r>
    </w:p>
    <w:p w:rsidR="00967FBE" w:rsidRPr="00EE37D3" w:rsidRDefault="00967FBE" w:rsidP="00A21DE9">
      <w:pPr>
        <w:pStyle w:val="Text"/>
      </w:pPr>
      <w:r w:rsidRPr="00EE37D3">
        <w:lastRenderedPageBreak/>
        <w:t>„</w:t>
      </w:r>
      <w:r w:rsidR="0093005C" w:rsidRPr="00EE37D3">
        <w:t>Pane, poručík říká, že tam objížďka je. Já tady mám službu poprvé. On říká, že v dnešním rozkaze se nepraví, že můžeme dát lidem vybrat, ale že to tak zatím bylo vždycky. Znáte cestu?</w:t>
      </w:r>
      <w:r w:rsidRPr="00EE37D3">
        <w:t>“</w:t>
      </w:r>
      <w:r w:rsidR="0093005C" w:rsidRPr="00EE37D3">
        <w:t xml:space="preserve"> Sklonil hlavu. Wismerovi se zdálo, že se najednou cítí hloupě. Má se ptát místních obyvatel na místopis?</w:t>
      </w:r>
    </w:p>
    <w:p w:rsidR="00967FBE" w:rsidRPr="00EE37D3" w:rsidRDefault="00967FBE" w:rsidP="00A21DE9">
      <w:pPr>
        <w:pStyle w:val="Text"/>
      </w:pPr>
      <w:r w:rsidRPr="00EE37D3">
        <w:t>„</w:t>
      </w:r>
      <w:r w:rsidR="0093005C" w:rsidRPr="00EE37D3">
        <w:t>Ano, synku, znám.</w:t>
      </w:r>
      <w:r w:rsidRPr="00EE37D3">
        <w:t>“</w:t>
      </w:r>
    </w:p>
    <w:p w:rsidR="00967FBE" w:rsidRPr="00EE37D3" w:rsidRDefault="00967FBE" w:rsidP="00A21DE9">
      <w:pPr>
        <w:pStyle w:val="Text"/>
      </w:pPr>
      <w:r w:rsidRPr="00EE37D3">
        <w:t>„</w:t>
      </w:r>
      <w:r w:rsidR="0093005C" w:rsidRPr="00EE37D3">
        <w:t>Je pěkná mlha. Tahle silnice vypadá nebezpečně. Možná byste měl radši počkat</w:t>
      </w:r>
      <w:r w:rsidRPr="00EE37D3">
        <w:t>…“</w:t>
      </w:r>
    </w:p>
    <w:p w:rsidR="00967FBE" w:rsidRPr="00EE37D3" w:rsidRDefault="00967FBE" w:rsidP="00A21DE9">
      <w:pPr>
        <w:pStyle w:val="Text"/>
      </w:pPr>
      <w:r w:rsidRPr="00EE37D3">
        <w:t>„</w:t>
      </w:r>
      <w:r w:rsidR="0093005C" w:rsidRPr="00EE37D3">
        <w:t>Už tudy jezdím třicet let,</w:t>
      </w:r>
      <w:r w:rsidRPr="00EE37D3">
        <w:t>“</w:t>
      </w:r>
      <w:r w:rsidR="0093005C" w:rsidRPr="00EE37D3">
        <w:t xml:space="preserve"> odpověděl Wismer. </w:t>
      </w:r>
      <w:r w:rsidRPr="00EE37D3">
        <w:t>„</w:t>
      </w:r>
      <w:r w:rsidR="0093005C" w:rsidRPr="00EE37D3">
        <w:t>Trefím i poslepu.</w:t>
      </w:r>
      <w:r w:rsidRPr="00EE37D3">
        <w:t>“</w:t>
      </w:r>
      <w:r w:rsidR="0093005C" w:rsidRPr="00EE37D3">
        <w:t xml:space="preserve"> Ne tak docela, pomyslel si, ale musím dát opravit pneumatiku, a hlavně se musím dostat za Brandesovým otcem.</w:t>
      </w:r>
    </w:p>
    <w:p w:rsidR="00967FBE" w:rsidRPr="00EE37D3" w:rsidRDefault="0093005C" w:rsidP="00A21DE9">
      <w:pPr>
        <w:pStyle w:val="Text"/>
      </w:pPr>
      <w:r w:rsidRPr="00EE37D3">
        <w:t xml:space="preserve">A taky se musí vrátit domů a říct Alexovi, že armáda začala trochu dělat potíže. Rád by věděl proč </w:t>
      </w:r>
      <w:r w:rsidR="00967FBE" w:rsidRPr="00EE37D3">
        <w:t>–</w:t>
      </w:r>
      <w:r w:rsidRPr="00EE37D3">
        <w:t xml:space="preserve"> a Alex určitě taky. Odbočil a začal stoupat do kopce.</w:t>
      </w:r>
    </w:p>
    <w:p w:rsidR="00967FBE" w:rsidRPr="00EE37D3" w:rsidRDefault="0093005C" w:rsidP="00A21DE9">
      <w:pPr>
        <w:pStyle w:val="Text"/>
      </w:pPr>
      <w:r w:rsidRPr="00EE37D3">
        <w:t>Jel touhle cestou už mnohokrát, takže si ji dobře pamatoval. Jel spíš po paměti, protože zatáčky a náhlá strmá klesání v mlze neviděl.</w:t>
      </w:r>
    </w:p>
    <w:p w:rsidR="00967FBE" w:rsidRPr="00EE37D3" w:rsidRDefault="0093005C" w:rsidP="00A21DE9">
      <w:pPr>
        <w:pStyle w:val="Text"/>
      </w:pPr>
      <w:r w:rsidRPr="00EE37D3">
        <w:t>Za jasného dne by to byl příjemný výlet. Měl to tady rád. V životě už zažil lecjaká dobrodružství a viděl věci a potkal lidi, o kterých by si nikdy nemyslel, že je potká. A nakonec se vrátil do Lyle. Otec odešel do důchodu ve třiceti osmi a on si někdy pohrával s myšlenkou, že by odešel do důchodu ve dvaceti šesti. Tolik mu bylo, když začal učit, což ho moc bavilo.</w:t>
      </w:r>
    </w:p>
    <w:p w:rsidR="00967FBE" w:rsidRPr="00EE37D3" w:rsidRDefault="0093005C" w:rsidP="00A21DE9">
      <w:pPr>
        <w:pStyle w:val="Text"/>
      </w:pPr>
      <w:r w:rsidRPr="00EE37D3">
        <w:t>Pomalu se vyjasňovalo, ale ostré světlo cestu ztěžovalo. Jasně ozářená mlha tvořila bílou neprůhlednou zeď. Zpomalil.</w:t>
      </w:r>
    </w:p>
    <w:p w:rsidR="00967FBE" w:rsidRPr="00EE37D3" w:rsidRDefault="0093005C" w:rsidP="00A21DE9">
      <w:pPr>
        <w:pStyle w:val="Text"/>
      </w:pPr>
      <w:r w:rsidRPr="00EE37D3">
        <w:t>Před sebou uslyšel další motor. Věděl, že silnice ho dovede až nahoru. Brzy by se měl dostat až nad mlhu. Potom se vynoří na volné silnici a bude mít podobný pocit, jaký zažívá posádka letadla, které vyletí z mraků.</w:t>
      </w:r>
    </w:p>
    <w:p w:rsidR="00967FBE" w:rsidRPr="00EE37D3" w:rsidRDefault="0093005C" w:rsidP="00A21DE9">
      <w:pPr>
        <w:pStyle w:val="Text"/>
      </w:pPr>
      <w:r w:rsidRPr="00EE37D3">
        <w:t>Zvuk motoru zesiloval, ale nevypadalo to na auto. Určitě nepřijíždí z protisměru. Kdyby auto stoupalo a sjíždělo do údolí, jeho zvuk by se měnil.</w:t>
      </w:r>
    </w:p>
    <w:p w:rsidR="00967FBE" w:rsidRPr="00EE37D3" w:rsidRDefault="0093005C" w:rsidP="00A21DE9">
      <w:pPr>
        <w:pStyle w:val="Text"/>
      </w:pPr>
      <w:r w:rsidRPr="00EE37D3">
        <w:t>Wismer zajel pro jistotu hodně doprava. Kdyby přijížděl někdo, kdo to tady dobře nezná, potřeboval by víc místa. Před ním, za poměrně ostrou zatáčkou, se nacházela poslední stavba Emila Jennera.</w:t>
      </w:r>
    </w:p>
    <w:p w:rsidR="00967FBE" w:rsidRPr="00EE37D3" w:rsidRDefault="0093005C" w:rsidP="00A21DE9">
      <w:pPr>
        <w:pStyle w:val="Text"/>
      </w:pPr>
      <w:r w:rsidRPr="00EE37D3">
        <w:lastRenderedPageBreak/>
        <w:t>Není Emila Jennera, opravil se, Emil není majitel. Najali si ho manželé z New Yorku, aby jim na kopci připravil stavební parcelu.</w:t>
      </w:r>
    </w:p>
    <w:p w:rsidR="00967FBE" w:rsidRPr="00EE37D3" w:rsidRDefault="0093005C" w:rsidP="00A21DE9">
      <w:pPr>
        <w:pStyle w:val="Text"/>
      </w:pPr>
      <w:r w:rsidRPr="00EE37D3">
        <w:t>Wismer se s nimi seznámil a líbili se mu. Nejspíš je do Lyle přivedla touha po odpočinku, ale zároveň věděli, že od města nejsou příliš daleko. I když to je relativní, uvědomil si Wismer. Žil necelých pět set kilometrů od New Yorku, ale pořád to bylo dost blízko, aby tam mohl kdykoli zajet.</w:t>
      </w:r>
    </w:p>
    <w:p w:rsidR="00967FBE" w:rsidRPr="00EE37D3" w:rsidRDefault="0093005C" w:rsidP="00A21DE9">
      <w:pPr>
        <w:pStyle w:val="Text"/>
      </w:pPr>
      <w:r w:rsidRPr="00EE37D3">
        <w:t>Zvuk sílil, ale bylo to spíš tím, jak se Wismer blížil k jeho zdroj</w:t>
      </w:r>
      <w:r w:rsidR="00967FBE" w:rsidRPr="00EE37D3">
        <w:t>i –</w:t>
      </w:r>
    </w:p>
    <w:p w:rsidR="00967FBE" w:rsidRPr="00EE37D3" w:rsidRDefault="0093005C" w:rsidP="00A21DE9">
      <w:pPr>
        <w:pStyle w:val="Text"/>
      </w:pPr>
      <w:r w:rsidRPr="00EE37D3">
        <w:t>Pak se uklidnil. Najednou si připadal hloupě. Byl to stavební stroj.</w:t>
      </w:r>
    </w:p>
    <w:p w:rsidR="00967FBE" w:rsidRPr="00EE37D3" w:rsidRDefault="0093005C" w:rsidP="00A21DE9">
      <w:pPr>
        <w:pStyle w:val="Text"/>
      </w:pPr>
      <w:r w:rsidRPr="00EE37D3">
        <w:t>Manželé si přáli, aby jejich dům byl moderní, ale nechtěli vadit sousedům, jejichž domy byly víc než sto let staré a vypadaly podle toho. Wismer si vzpomněl, že podle projektu bylo nutn</w:t>
      </w:r>
      <w:r w:rsidR="00967FBE" w:rsidRPr="00EE37D3">
        <w:t>é k</w:t>
      </w:r>
      <w:r w:rsidRPr="00EE37D3">
        <w:t>opat do velké hloubky. To co ho vystrašilo, byl zvuk těžkého stroje, který tady pracoval už celé dny.</w:t>
      </w:r>
    </w:p>
    <w:p w:rsidR="00967FBE" w:rsidRPr="00EE37D3" w:rsidRDefault="0093005C" w:rsidP="00A21DE9">
      <w:pPr>
        <w:pStyle w:val="Text"/>
      </w:pPr>
      <w:r w:rsidRPr="00EE37D3">
        <w:t>Nezrychlil, protože mu připadalo, že se mlha točí ve víru.</w:t>
      </w:r>
    </w:p>
    <w:p w:rsidR="00967FBE" w:rsidRPr="00EE37D3" w:rsidRDefault="0093005C" w:rsidP="00A21DE9">
      <w:pPr>
        <w:pStyle w:val="Text"/>
      </w:pPr>
      <w:r w:rsidRPr="00EE37D3">
        <w:t>Najednou se vyjasnilo. Sklopil stínítko a nastavil ho tak, aby mu slunce nesvítilo do očí.</w:t>
      </w:r>
    </w:p>
    <w:p w:rsidR="00967FBE" w:rsidRPr="00EE37D3" w:rsidRDefault="0093005C" w:rsidP="00A21DE9">
      <w:pPr>
        <w:pStyle w:val="Text"/>
      </w:pPr>
      <w:r w:rsidRPr="00EE37D3">
        <w:t xml:space="preserve">Už byl skoro v zatáčce a stroj </w:t>
      </w:r>
      <w:r w:rsidR="00967FBE" w:rsidRPr="00EE37D3">
        <w:t>teď</w:t>
      </w:r>
      <w:r w:rsidRPr="00EE37D3">
        <w:t xml:space="preserve"> slyšel naprosto jasně. Projel zatáčkou a uviděl ho. Asi tak sto metrů před ním stál nakladač a připomínal jako vždycky žlutého kraba s jedním klepetem. Na hřbetě měl název Jennerovy firmy.</w:t>
      </w:r>
    </w:p>
    <w:p w:rsidR="00967FBE" w:rsidRPr="00EE37D3" w:rsidRDefault="0093005C" w:rsidP="00A21DE9">
      <w:pPr>
        <w:pStyle w:val="Text"/>
      </w:pPr>
      <w:r w:rsidRPr="00EE37D3">
        <w:t>Uvnitř nikoho neviděl. Třeba tam nikdo není. Možná jenom řidič zahřívá motor té nestvůry, pomyslel si.</w:t>
      </w:r>
    </w:p>
    <w:p w:rsidR="00967FBE" w:rsidRPr="00EE37D3" w:rsidRDefault="00967FBE" w:rsidP="00A21DE9">
      <w:pPr>
        <w:pStyle w:val="Text"/>
      </w:pPr>
      <w:r w:rsidRPr="00EE37D3">
        <w:t>Teď</w:t>
      </w:r>
      <w:r w:rsidR="0093005C" w:rsidRPr="00EE37D3">
        <w:t xml:space="preserve"> když bylo dobře vidět, zrychlil.</w:t>
      </w:r>
    </w:p>
    <w:p w:rsidR="00967FBE" w:rsidRPr="00EE37D3" w:rsidRDefault="0093005C" w:rsidP="00A21DE9">
      <w:pPr>
        <w:pStyle w:val="Text"/>
      </w:pPr>
      <w:r w:rsidRPr="00EE37D3">
        <w:t>Nakladač se kolébal ze strany na stranu. Vypadalo to, jako by najednou ožil. Pohyboval se k silnici a lopata na konci hydraulicky ovládaného ramena taky vypadala jako živá.</w:t>
      </w:r>
    </w:p>
    <w:p w:rsidR="00967FBE" w:rsidRPr="00EE37D3" w:rsidRDefault="0093005C" w:rsidP="00A21DE9">
      <w:pPr>
        <w:pStyle w:val="Text"/>
      </w:pPr>
      <w:r w:rsidRPr="00EE37D3">
        <w:t>Zamířil k němu.</w:t>
      </w:r>
    </w:p>
    <w:p w:rsidR="00967FBE" w:rsidRPr="00EE37D3" w:rsidRDefault="0093005C" w:rsidP="00A21DE9">
      <w:pPr>
        <w:pStyle w:val="Text"/>
      </w:pPr>
      <w:r w:rsidRPr="00EE37D3">
        <w:t>Wismer nedokázal přidat plyn ani pohnout rukama na volantu. Byl úplně zkoprnělý.</w:t>
      </w:r>
    </w:p>
    <w:p w:rsidR="00967FBE" w:rsidRPr="00EE37D3" w:rsidRDefault="0093005C" w:rsidP="00A21DE9">
      <w:pPr>
        <w:pStyle w:val="Text"/>
      </w:pPr>
      <w:r w:rsidRPr="00EE37D3">
        <w:t>Ta proklatá věc se k němu blížila. Konec ramene připomínal ruku nataženou k pozdravu.</w:t>
      </w:r>
    </w:p>
    <w:p w:rsidR="00967FBE" w:rsidRPr="00EE37D3" w:rsidRDefault="0093005C" w:rsidP="00A21DE9">
      <w:pPr>
        <w:pStyle w:val="Text"/>
      </w:pPr>
      <w:r w:rsidRPr="00EE37D3">
        <w:t>Rychle se podíval doleva. Sráz nebyl příkrý, ale kdyby se pokusil rychle projet kolem Stroje, mohl by se dostat nad okraj propasti.</w:t>
      </w:r>
    </w:p>
    <w:p w:rsidR="00967FBE" w:rsidRPr="00EE37D3" w:rsidRDefault="0093005C" w:rsidP="00A21DE9">
      <w:pPr>
        <w:pStyle w:val="Text"/>
      </w:pPr>
      <w:r w:rsidRPr="00EE37D3">
        <w:lastRenderedPageBreak/>
        <w:t>Sráz není příkrý, proběhlo mu hlavou, ale ani mírný. Auto by se kutálelo dobrých třicet metrů, než by se případně zastavilo o stromy.</w:t>
      </w:r>
    </w:p>
    <w:p w:rsidR="00967FBE" w:rsidRPr="00EE37D3" w:rsidRDefault="0093005C" w:rsidP="00A21DE9">
      <w:pPr>
        <w:pStyle w:val="Text"/>
      </w:pPr>
      <w:r w:rsidRPr="00EE37D3">
        <w:t>Nakonec začal troubit.</w:t>
      </w:r>
    </w:p>
    <w:p w:rsidR="00967FBE" w:rsidRPr="00EE37D3" w:rsidRDefault="0093005C" w:rsidP="00A21DE9">
      <w:pPr>
        <w:pStyle w:val="Text"/>
      </w:pPr>
      <w:r w:rsidRPr="00EE37D3">
        <w:t>Nemá to smysl, uvědomil si. Burácení nakladače jeho klakson přehlušilo. Nikdo ho neuslyší.</w:t>
      </w:r>
    </w:p>
    <w:p w:rsidR="00967FBE" w:rsidRPr="00EE37D3" w:rsidRDefault="0093005C" w:rsidP="00A21DE9">
      <w:pPr>
        <w:pStyle w:val="Text"/>
      </w:pPr>
      <w:r w:rsidRPr="00EE37D3">
        <w:t>Všechno se to seběhlo tak rychle, že to ani nestačil sledovat.</w:t>
      </w:r>
    </w:p>
    <w:p w:rsidR="00967FBE" w:rsidRPr="00EE37D3" w:rsidRDefault="0093005C" w:rsidP="00A21DE9">
      <w:pPr>
        <w:pStyle w:val="Text"/>
      </w:pPr>
      <w:r w:rsidRPr="00EE37D3">
        <w:t>Jak se stroj blížil k autu, ostří lopaty se sklánělo dolů. Zasunulo se pod auto. Bylo slyšet bouchání a škrábání, jak se auto naklánělo nad okraj lopaty. Wismera to hodilo dopředu a potom na stranu.</w:t>
      </w:r>
    </w:p>
    <w:p w:rsidR="00967FBE" w:rsidRPr="00EE37D3" w:rsidRDefault="0093005C" w:rsidP="00A21DE9">
      <w:pPr>
        <w:pStyle w:val="Text"/>
      </w:pPr>
      <w:r w:rsidRPr="00EE37D3">
        <w:t>Motor těžkého stroje stále stejně monotónně burácel. Nakladač neúprosně strkal do Wismerova auta a přitom jako by se kolébal ze strany na stranu.</w:t>
      </w:r>
    </w:p>
    <w:p w:rsidR="00967FBE" w:rsidRPr="00EE37D3" w:rsidRDefault="0093005C" w:rsidP="00A21DE9">
      <w:pPr>
        <w:pStyle w:val="Text"/>
      </w:pPr>
      <w:r w:rsidRPr="00EE37D3">
        <w:t>Auto chvíli strkání odolávalo, ale nakonec se ocitlo na krajnici a naklonilo se.</w:t>
      </w:r>
    </w:p>
    <w:p w:rsidR="00967FBE" w:rsidRPr="00EE37D3" w:rsidRDefault="0093005C" w:rsidP="00A21DE9">
      <w:pPr>
        <w:pStyle w:val="Text"/>
      </w:pPr>
      <w:r w:rsidRPr="00EE37D3">
        <w:t>Předním oknem dovnitř auta pronikaly sluneční paprsky.</w:t>
      </w:r>
    </w:p>
    <w:p w:rsidR="00967FBE" w:rsidRPr="00EE37D3" w:rsidRDefault="0093005C" w:rsidP="00A21DE9">
      <w:pPr>
        <w:pStyle w:val="Text"/>
      </w:pPr>
      <w:r w:rsidRPr="00EE37D3">
        <w:t>Jak se auto kutálelo dolů, Wismer uviděl jasně bod, kde projel okrajem mlhy.</w:t>
      </w:r>
    </w:p>
    <w:p w:rsidR="00967FBE" w:rsidRPr="00EE37D3" w:rsidRDefault="0093005C" w:rsidP="00A21DE9">
      <w:pPr>
        <w:pStyle w:val="Text"/>
      </w:pPr>
      <w:r w:rsidRPr="00EE37D3">
        <w:t>Byl na tom jako letadlo, které se propadlo zpátky do mraků. Pohltila ho mlha.</w:t>
      </w:r>
    </w:p>
    <w:p w:rsidR="00967FBE" w:rsidRPr="00EE37D3" w:rsidRDefault="00967FBE" w:rsidP="00A21DE9">
      <w:pPr>
        <w:pStyle w:val="Text"/>
      </w:pPr>
    </w:p>
    <w:p w:rsidR="00967FBE" w:rsidRPr="00EE37D3" w:rsidRDefault="0093005C" w:rsidP="00A21DE9">
      <w:pPr>
        <w:pStyle w:val="Text"/>
      </w:pPr>
      <w:r w:rsidRPr="00EE37D3">
        <w:t>Uplynulo už víc než půldruhé hodiny a Brandes byl rád, když zazvonil telefon. Už dávno vrátil Peterovy fotografie zpátky do obálky, kterou mu dal Wismer.</w:t>
      </w:r>
    </w:p>
    <w:p w:rsidR="00967FBE" w:rsidRPr="00EE37D3" w:rsidRDefault="0093005C" w:rsidP="00A21DE9">
      <w:pPr>
        <w:pStyle w:val="Text"/>
      </w:pPr>
      <w:r w:rsidRPr="00EE37D3">
        <w:t>Málem svého bývalého učitele proklel. K čertu s ním! Vždyť ví, jak se věci mají, říkal si v duchu. Zná časový faktor, důležitost ubíhajících minut. Měl pocit, že je o všem lépe informovaný než Brandes.</w:t>
      </w:r>
    </w:p>
    <w:p w:rsidR="00967FBE" w:rsidRPr="00EE37D3" w:rsidRDefault="00967FBE" w:rsidP="00A21DE9">
      <w:pPr>
        <w:pStyle w:val="Text"/>
      </w:pPr>
      <w:r w:rsidRPr="00EE37D3">
        <w:t>„</w:t>
      </w:r>
      <w:r w:rsidR="0093005C" w:rsidRPr="00EE37D3">
        <w:t>To je Alex?</w:t>
      </w:r>
      <w:r w:rsidRPr="00EE37D3">
        <w:t>“</w:t>
      </w:r>
    </w:p>
    <w:p w:rsidR="003857F7" w:rsidRDefault="0093005C" w:rsidP="00A21DE9">
      <w:pPr>
        <w:pStyle w:val="Text"/>
      </w:pPr>
      <w:r w:rsidRPr="00EE37D3">
        <w:t xml:space="preserve">Zaváhal, protože hlas v telefonu nepoznal. </w:t>
      </w:r>
      <w:r w:rsidR="00967FBE" w:rsidRPr="00EE37D3">
        <w:t>„</w:t>
      </w:r>
      <w:r w:rsidRPr="00EE37D3">
        <w:t>Ano.</w:t>
      </w:r>
      <w:r w:rsidR="00967FBE" w:rsidRPr="00EE37D3">
        <w:t>“</w:t>
      </w:r>
      <w:r w:rsidRPr="00EE37D3">
        <w:t xml:space="preserve"> Nikdo nemůže vě</w:t>
      </w:r>
      <w:r w:rsidR="003857F7">
        <w:t>dět, že jsem tady, pomyslel si.</w:t>
      </w:r>
    </w:p>
    <w:p w:rsidR="003857F7" w:rsidRDefault="0093005C" w:rsidP="00A21DE9">
      <w:pPr>
        <w:pStyle w:val="Text"/>
        <w:rPr>
          <w:i/>
        </w:rPr>
      </w:pPr>
      <w:r w:rsidRPr="00EE37D3">
        <w:t>Proč potom nechával svůj kufr v</w:t>
      </w:r>
      <w:r w:rsidR="003857F7">
        <w:t> </w:t>
      </w:r>
      <w:r w:rsidR="003857F7">
        <w:rPr>
          <w:i/>
        </w:rPr>
        <w:t>Toweru?</w:t>
      </w:r>
    </w:p>
    <w:p w:rsidR="003857F7" w:rsidRDefault="003857F7" w:rsidP="00A21DE9">
      <w:pPr>
        <w:pStyle w:val="Text"/>
      </w:pPr>
      <w:r>
        <w:t>Připadal si trochu hloupě.</w:t>
      </w:r>
    </w:p>
    <w:p w:rsidR="00967FBE" w:rsidRPr="00EE37D3" w:rsidRDefault="00967FBE" w:rsidP="00A21DE9">
      <w:pPr>
        <w:pStyle w:val="Text"/>
      </w:pPr>
      <w:r w:rsidRPr="00EE37D3">
        <w:t>„</w:t>
      </w:r>
      <w:r w:rsidR="0093005C" w:rsidRPr="00EE37D3">
        <w:t>Tady je Jonathan Shortell.</w:t>
      </w:r>
      <w:r w:rsidRPr="00EE37D3">
        <w:t>“</w:t>
      </w:r>
    </w:p>
    <w:p w:rsidR="00967FBE" w:rsidRPr="00EE37D3" w:rsidRDefault="00967FBE" w:rsidP="00A21DE9">
      <w:pPr>
        <w:pStyle w:val="Text"/>
      </w:pPr>
      <w:r w:rsidRPr="00EE37D3">
        <w:t>„</w:t>
      </w:r>
      <w:r w:rsidR="0093005C" w:rsidRPr="00EE37D3">
        <w:t xml:space="preserve">Ach, omlouvám se. Dneska ráno jsem se chtěl trochu zorientovat. Pokračuju v tom stále. Měl jsem v úmyslu zajet nejdřív </w:t>
      </w:r>
      <w:r w:rsidR="0093005C" w:rsidRPr="00EE37D3">
        <w:lastRenderedPageBreak/>
        <w:t>do laboratoře a pak k vám, ale Gerry</w:t>
      </w:r>
      <w:r w:rsidRPr="00EE37D3">
        <w:t>…</w:t>
      </w:r>
      <w:r w:rsidR="0093005C" w:rsidRPr="00EE37D3">
        <w:t xml:space="preserve"> No, měl jsem píchnuté kolo</w:t>
      </w:r>
      <w:r w:rsidRPr="00EE37D3">
        <w:t>…“</w:t>
      </w:r>
    </w:p>
    <w:p w:rsidR="00967FBE" w:rsidRPr="00EE37D3" w:rsidRDefault="0093005C" w:rsidP="00A21DE9">
      <w:pPr>
        <w:pStyle w:val="Text"/>
      </w:pPr>
      <w:r w:rsidRPr="00EE37D3">
        <w:t xml:space="preserve">Shortell ho přerušil. </w:t>
      </w:r>
      <w:r w:rsidR="00967FBE" w:rsidRPr="00EE37D3">
        <w:t>„</w:t>
      </w:r>
      <w:r w:rsidRPr="00EE37D3">
        <w:t>Alexi. Volám kvůli Gerrymu. Měl nehodu.</w:t>
      </w:r>
      <w:r w:rsidR="00967FBE" w:rsidRPr="00EE37D3">
        <w:t>“</w:t>
      </w:r>
    </w:p>
    <w:p w:rsidR="00967FBE" w:rsidRPr="00EE37D3" w:rsidRDefault="0093005C" w:rsidP="00A21DE9">
      <w:pPr>
        <w:pStyle w:val="Text"/>
      </w:pPr>
      <w:r w:rsidRPr="00EE37D3">
        <w:t>Brandes ztuhl.</w:t>
      </w:r>
    </w:p>
    <w:p w:rsidR="00967FBE" w:rsidRPr="00EE37D3" w:rsidRDefault="0093005C" w:rsidP="00A21DE9">
      <w:pPr>
        <w:pStyle w:val="Text"/>
      </w:pPr>
      <w:r w:rsidRPr="00EE37D3">
        <w:t xml:space="preserve">Cítil, jak mu krev mizí z obličeje, z ramen, z rukou. V této fázi svého života Alex Brandes nevěřil na nehody. </w:t>
      </w:r>
      <w:r w:rsidR="00967FBE" w:rsidRPr="00EE37D3">
        <w:t>„</w:t>
      </w:r>
      <w:r w:rsidRPr="00EE37D3">
        <w:t>Co se stalo?</w:t>
      </w:r>
      <w:r w:rsidR="00967FBE" w:rsidRPr="00EE37D3">
        <w:t>“</w:t>
      </w:r>
    </w:p>
    <w:p w:rsidR="00967FBE" w:rsidRPr="00EE37D3" w:rsidRDefault="00967FBE" w:rsidP="00A21DE9">
      <w:pPr>
        <w:pStyle w:val="Text"/>
      </w:pPr>
      <w:r w:rsidRPr="00EE37D3">
        <w:t>„</w:t>
      </w:r>
      <w:r w:rsidR="0093005C" w:rsidRPr="00EE37D3">
        <w:t>Nějaký stavební stroj se utrhl a shodil ho i s autem ze silnice. Několikrát se obrátilo. Museli jsme použít hydraulické nůžky, abychom ho dostali</w:t>
      </w:r>
      <w:r w:rsidRPr="00EE37D3">
        <w:t>…“</w:t>
      </w:r>
    </w:p>
    <w:p w:rsidR="00967FBE" w:rsidRPr="00EE37D3" w:rsidRDefault="0093005C" w:rsidP="00A21DE9">
      <w:pPr>
        <w:pStyle w:val="Text"/>
      </w:pPr>
      <w:r w:rsidRPr="00EE37D3">
        <w:t>To bylo moje auto, uvědomil si okamžitě Brandes.</w:t>
      </w:r>
    </w:p>
    <w:p w:rsidR="00967FBE" w:rsidRPr="00EE37D3" w:rsidRDefault="00967FBE" w:rsidP="00A21DE9">
      <w:pPr>
        <w:pStyle w:val="Text"/>
      </w:pPr>
      <w:r w:rsidRPr="00EE37D3">
        <w:t>„</w:t>
      </w:r>
      <w:r w:rsidR="0093005C" w:rsidRPr="00EE37D3">
        <w:t>Sakra, Jonathane, chci vědět, jak mu je?</w:t>
      </w:r>
      <w:r w:rsidRPr="00EE37D3">
        <w:t>“</w:t>
      </w:r>
    </w:p>
    <w:p w:rsidR="00967FBE" w:rsidRPr="00EE37D3" w:rsidRDefault="00967FBE" w:rsidP="00A21DE9">
      <w:pPr>
        <w:pStyle w:val="Text"/>
      </w:pPr>
      <w:r w:rsidRPr="00EE37D3">
        <w:t>„</w:t>
      </w:r>
      <w:r w:rsidR="0093005C" w:rsidRPr="00EE37D3">
        <w:t>Promiňte, Alexi. Je v pořádku. Poslední dobou mám pocit, že mé dobré vychování trochu pokulhává. Je</w:t>
      </w:r>
      <w:r w:rsidRPr="00EE37D3">
        <w:t>…</w:t>
      </w:r>
      <w:r w:rsidR="0093005C" w:rsidRPr="00EE37D3">
        <w:t xml:space="preserve"> No, není úplně v pořádku, ale až si trochu odpočine, bude to dobré.</w:t>
      </w:r>
      <w:r w:rsidRPr="00EE37D3">
        <w:t>“</w:t>
      </w:r>
    </w:p>
    <w:p w:rsidR="00967FBE" w:rsidRPr="00EE37D3" w:rsidRDefault="00967FBE" w:rsidP="00A21DE9">
      <w:pPr>
        <w:pStyle w:val="Text"/>
      </w:pPr>
      <w:r w:rsidRPr="00EE37D3">
        <w:t>„</w:t>
      </w:r>
      <w:r w:rsidR="0093005C" w:rsidRPr="00EE37D3">
        <w:t>Díkybohu. Řekl něco?</w:t>
      </w:r>
      <w:r w:rsidRPr="00EE37D3">
        <w:t>“</w:t>
      </w:r>
    </w:p>
    <w:p w:rsidR="00967FBE" w:rsidRPr="00EE37D3" w:rsidRDefault="00967FBE" w:rsidP="00A21DE9">
      <w:pPr>
        <w:pStyle w:val="Text"/>
      </w:pPr>
      <w:r w:rsidRPr="00EE37D3">
        <w:t>„</w:t>
      </w:r>
      <w:r w:rsidR="0093005C" w:rsidRPr="00EE37D3">
        <w:t>Nezavře pusu.</w:t>
      </w:r>
      <w:r w:rsidRPr="00EE37D3">
        <w:t>“</w:t>
      </w:r>
    </w:p>
    <w:p w:rsidR="00967FBE" w:rsidRPr="00EE37D3" w:rsidRDefault="00967FBE" w:rsidP="00A21DE9">
      <w:pPr>
        <w:pStyle w:val="Text"/>
      </w:pPr>
      <w:r w:rsidRPr="00EE37D3">
        <w:t>„</w:t>
      </w:r>
      <w:r w:rsidR="0093005C" w:rsidRPr="00EE37D3">
        <w:t>Co říkal?</w:t>
      </w:r>
      <w:r w:rsidRPr="00EE37D3">
        <w:t>“</w:t>
      </w:r>
      <w:r w:rsidR="0093005C" w:rsidRPr="00EE37D3">
        <w:t xml:space="preserve"> Alexovi se zatajil dech. </w:t>
      </w:r>
      <w:r w:rsidR="0093005C" w:rsidRPr="00EE37D3">
        <w:rPr>
          <w:i/>
        </w:rPr>
        <w:t xml:space="preserve">Co čekám? </w:t>
      </w:r>
      <w:r w:rsidRPr="00EE37D3">
        <w:t>„</w:t>
      </w:r>
      <w:r w:rsidR="0093005C" w:rsidRPr="00EE37D3">
        <w:t>Říkal, že je mu líto auta. A že ještě víc mu je líto píchnuté pneumatiky. Nedává mi to žádný smysl, ale tak jsem to slyšel.</w:t>
      </w:r>
      <w:r w:rsidRPr="00EE37D3">
        <w:t>“</w:t>
      </w:r>
    </w:p>
    <w:p w:rsidR="00967FBE" w:rsidRPr="00EE37D3" w:rsidRDefault="00967FBE" w:rsidP="00A21DE9">
      <w:pPr>
        <w:pStyle w:val="Text"/>
      </w:pPr>
      <w:r w:rsidRPr="00EE37D3">
        <w:t>„</w:t>
      </w:r>
      <w:r w:rsidR="0093005C" w:rsidRPr="00EE37D3">
        <w:t>Nic jiného?</w:t>
      </w:r>
      <w:r w:rsidRPr="00EE37D3">
        <w:t>“</w:t>
      </w:r>
    </w:p>
    <w:p w:rsidR="00967FBE" w:rsidRPr="00EE37D3" w:rsidRDefault="00967FBE" w:rsidP="00A21DE9">
      <w:pPr>
        <w:pStyle w:val="Text"/>
      </w:pPr>
      <w:r w:rsidRPr="00EE37D3">
        <w:t>„</w:t>
      </w:r>
      <w:r w:rsidR="0093005C" w:rsidRPr="00EE37D3">
        <w:t>Vzkazuje, abyste si vzal jeho auto. Na lednici prý stojí krabice na chleba a v ní jsou klíče. Jo, a taky říkal, že byste si měl jít promluvit s velitelem místní posádky.</w:t>
      </w:r>
      <w:r w:rsidRPr="00EE37D3">
        <w:t>“</w:t>
      </w:r>
    </w:p>
    <w:p w:rsidR="00967FBE" w:rsidRPr="00EE37D3" w:rsidRDefault="00967FBE" w:rsidP="00A21DE9">
      <w:pPr>
        <w:pStyle w:val="Text"/>
      </w:pPr>
      <w:r w:rsidRPr="00EE37D3">
        <w:t>„</w:t>
      </w:r>
      <w:r w:rsidR="0093005C" w:rsidRPr="00EE37D3">
        <w:t>Řekl proč?</w:t>
      </w:r>
      <w:r w:rsidRPr="00EE37D3">
        <w:t>“</w:t>
      </w:r>
    </w:p>
    <w:p w:rsidR="00967FBE" w:rsidRPr="00EE37D3" w:rsidRDefault="00967FBE" w:rsidP="00A21DE9">
      <w:pPr>
        <w:pStyle w:val="Text"/>
      </w:pPr>
      <w:r w:rsidRPr="00EE37D3">
        <w:t>„</w:t>
      </w:r>
      <w:r w:rsidR="0093005C" w:rsidRPr="00EE37D3">
        <w:t>Chtěl, abych vám vyřídil, že situace se zřejmě změnila. Prý tomu budete rozumět.</w:t>
      </w:r>
      <w:r w:rsidRPr="00EE37D3">
        <w:t>“</w:t>
      </w:r>
      <w:r w:rsidR="0093005C" w:rsidRPr="00EE37D3">
        <w:t xml:space="preserve"> Rozumět? Jistě. Určitě.</w:t>
      </w:r>
    </w:p>
    <w:p w:rsidR="00967FBE" w:rsidRPr="00EE37D3" w:rsidRDefault="0093005C" w:rsidP="00A21DE9">
      <w:pPr>
        <w:pStyle w:val="Text"/>
      </w:pPr>
      <w:r w:rsidRPr="00EE37D3">
        <w:t xml:space="preserve">Brandes neměl nejmenší tušení, čemu by měl rozumět, a nejradši by to Shortellovi přiznal. </w:t>
      </w:r>
      <w:r w:rsidR="00967FBE" w:rsidRPr="00EE37D3">
        <w:t>„</w:t>
      </w:r>
      <w:r w:rsidRPr="00EE37D3">
        <w:t>Můžu ho navštívit?</w:t>
      </w:r>
      <w:r w:rsidR="00967FBE" w:rsidRPr="00EE37D3">
        <w:t>“</w:t>
      </w:r>
    </w:p>
    <w:p w:rsidR="00967FBE" w:rsidRPr="00EE37D3" w:rsidRDefault="00967FBE" w:rsidP="00A21DE9">
      <w:pPr>
        <w:pStyle w:val="Text"/>
      </w:pPr>
      <w:r w:rsidRPr="00EE37D3">
        <w:t>„</w:t>
      </w:r>
      <w:r w:rsidR="0093005C" w:rsidRPr="00EE37D3">
        <w:t>Nic jiného vám nezbyde. Musí být v klidu, protože nemůžu zatím vyloučit otřes mozku. Ale nepředpokládám, že má v úmyslu odpočívat tady. Myslím, že plánuje jet domů.</w:t>
      </w:r>
      <w:r w:rsidRPr="00EE37D3">
        <w:t>“</w:t>
      </w:r>
    </w:p>
    <w:p w:rsidR="00967FBE" w:rsidRPr="00EE37D3" w:rsidRDefault="00967FBE" w:rsidP="00A21DE9">
      <w:pPr>
        <w:pStyle w:val="Text"/>
      </w:pPr>
      <w:r w:rsidRPr="00EE37D3">
        <w:t>„</w:t>
      </w:r>
      <w:r w:rsidR="0093005C" w:rsidRPr="00EE37D3">
        <w:t>Jonathane, zdržte ho ještě v nemocnici. Člověk, který se kutálel v autě a možná má otřes mozku, by neměl jít domů.</w:t>
      </w:r>
      <w:r w:rsidRPr="00EE37D3">
        <w:t>“</w:t>
      </w:r>
    </w:p>
    <w:p w:rsidR="00967FBE" w:rsidRPr="00EE37D3" w:rsidRDefault="0093005C" w:rsidP="00A21DE9">
      <w:pPr>
        <w:pStyle w:val="Text"/>
      </w:pPr>
      <w:r w:rsidRPr="00EE37D3">
        <w:t xml:space="preserve">Po chvilce se v telefonu ozvalo: </w:t>
      </w:r>
      <w:r w:rsidR="00967FBE" w:rsidRPr="00EE37D3">
        <w:t>„</w:t>
      </w:r>
      <w:r w:rsidRPr="00EE37D3">
        <w:t>Alexi, pro jeho zdraví by možná bylo nejlepší, kdyby odsud odešel. Nedělám to rád, ale opravdu potřebuju volné postele.</w:t>
      </w:r>
      <w:r w:rsidR="00967FBE" w:rsidRPr="00EE37D3">
        <w:t>“</w:t>
      </w:r>
    </w:p>
    <w:p w:rsidR="00967FBE" w:rsidRPr="00EE37D3" w:rsidRDefault="0093005C" w:rsidP="00A21DE9">
      <w:pPr>
        <w:pStyle w:val="Text"/>
        <w:rPr>
          <w:i/>
        </w:rPr>
      </w:pPr>
      <w:r w:rsidRPr="00EE37D3">
        <w:rPr>
          <w:i/>
        </w:rPr>
        <w:lastRenderedPageBreak/>
        <w:t>Vítej do reálného světa</w:t>
      </w:r>
      <w:r w:rsidR="00967FBE" w:rsidRPr="00EE37D3">
        <w:rPr>
          <w:i/>
        </w:rPr>
        <w:t>…</w:t>
      </w:r>
    </w:p>
    <w:p w:rsidR="00967FBE" w:rsidRPr="00EE37D3" w:rsidRDefault="00967FBE" w:rsidP="00A21DE9">
      <w:pPr>
        <w:pStyle w:val="Text"/>
      </w:pPr>
      <w:r w:rsidRPr="00EE37D3">
        <w:t>„</w:t>
      </w:r>
      <w:r w:rsidR="0093005C" w:rsidRPr="00EE37D3">
        <w:t>Chcete, abych pro něj přijel?</w:t>
      </w:r>
      <w:r w:rsidRPr="00EE37D3">
        <w:t>“</w:t>
      </w:r>
    </w:p>
    <w:p w:rsidR="00967FBE" w:rsidRPr="00EE37D3" w:rsidRDefault="00967FBE" w:rsidP="00A21DE9">
      <w:pPr>
        <w:pStyle w:val="Text"/>
      </w:pPr>
      <w:r w:rsidRPr="00EE37D3">
        <w:t>„</w:t>
      </w:r>
      <w:r w:rsidR="0093005C" w:rsidRPr="00EE37D3">
        <w:t>Tvrdí, že nemáte čas</w:t>
      </w:r>
      <w:r w:rsidR="00E262E0">
        <w:t xml:space="preserve">. Že </w:t>
      </w:r>
      <w:r w:rsidR="0093005C" w:rsidRPr="00EE37D3">
        <w:t>váš čas je příliš drahý. Víte co, Alexi? Myslím, že ho tady můžu udržet pár hodin, když mu slíbím, že si udělám pauzu na oběd a odvezu ho domů. Kdyby mi do toho něco přišlo, odvezl byste ho vy nebo někdo jiný. Ale nečekám žádné komplikace. Vyhovuje vám to?</w:t>
      </w:r>
      <w:r w:rsidRPr="00EE37D3">
        <w:t>“</w:t>
      </w:r>
    </w:p>
    <w:p w:rsidR="00967FBE" w:rsidRPr="00EE37D3" w:rsidRDefault="00967FBE" w:rsidP="00A21DE9">
      <w:pPr>
        <w:pStyle w:val="Text"/>
      </w:pPr>
      <w:r w:rsidRPr="00EE37D3">
        <w:t>„</w:t>
      </w:r>
      <w:r w:rsidR="0093005C" w:rsidRPr="00EE37D3">
        <w:t>To zní rozumně. Jonathane, je skutečně v pořádku? A neřekl vám ještě něco?</w:t>
      </w:r>
      <w:r w:rsidRPr="00EE37D3">
        <w:t>“</w:t>
      </w:r>
    </w:p>
    <w:p w:rsidR="00967FBE" w:rsidRPr="00EE37D3" w:rsidRDefault="00967FBE" w:rsidP="00A21DE9">
      <w:pPr>
        <w:pStyle w:val="Text"/>
      </w:pPr>
      <w:r w:rsidRPr="00EE37D3">
        <w:t>„</w:t>
      </w:r>
      <w:r w:rsidR="0093005C" w:rsidRPr="00EE37D3">
        <w:t>Je skutečně v pořádku, Alexi. A nic jiného už neřekl. Ani o té nehodě. Dověděli jsme se víc od stavebního dělníka, který zavolal policii.</w:t>
      </w:r>
      <w:r w:rsidRPr="00EE37D3">
        <w:t>“</w:t>
      </w:r>
    </w:p>
    <w:p w:rsidR="00967FBE" w:rsidRPr="00EE37D3" w:rsidRDefault="00967FBE" w:rsidP="00A21DE9">
      <w:pPr>
        <w:pStyle w:val="Text"/>
      </w:pPr>
      <w:r w:rsidRPr="00EE37D3">
        <w:t>„</w:t>
      </w:r>
      <w:r w:rsidR="0093005C" w:rsidRPr="00EE37D3">
        <w:t>Cože? Chcete říct, že ten chlápek, který se ho pokusil zabít, zavolal policajty?</w:t>
      </w:r>
      <w:r w:rsidRPr="00EE37D3">
        <w:t>“</w:t>
      </w:r>
      <w:r w:rsidR="0093005C" w:rsidRPr="00EE37D3">
        <w:t xml:space="preserve"> Copak najatí vrazi ohlašují své zločiny?</w:t>
      </w:r>
    </w:p>
    <w:p w:rsidR="00967FBE" w:rsidRPr="00EE37D3" w:rsidRDefault="00967FBE" w:rsidP="00A21DE9">
      <w:pPr>
        <w:pStyle w:val="Text"/>
      </w:pPr>
      <w:r w:rsidRPr="00EE37D3">
        <w:t>„</w:t>
      </w:r>
      <w:r w:rsidR="0093005C" w:rsidRPr="00EE37D3">
        <w:t>Ví se jenom to, že ten stroj běžel naprázdno a rozjel se, když jeho řidič upevňoval nějaké řetězy nebo co. Proč? Ještě něco?</w:t>
      </w:r>
      <w:r w:rsidRPr="00EE37D3">
        <w:t>“</w:t>
      </w:r>
    </w:p>
    <w:p w:rsidR="00967FBE" w:rsidRPr="00EE37D3" w:rsidRDefault="00967FBE" w:rsidP="00A21DE9">
      <w:pPr>
        <w:pStyle w:val="Text"/>
      </w:pPr>
      <w:r w:rsidRPr="00EE37D3">
        <w:t>„</w:t>
      </w:r>
      <w:r w:rsidR="0093005C" w:rsidRPr="00EE37D3">
        <w:t>Ne, nic. Dávejte na něj pozor.</w:t>
      </w:r>
      <w:r w:rsidRPr="00EE37D3">
        <w:t>“</w:t>
      </w:r>
    </w:p>
    <w:p w:rsidR="00967FBE" w:rsidRPr="00EE37D3" w:rsidRDefault="00967FBE" w:rsidP="00A21DE9">
      <w:pPr>
        <w:pStyle w:val="Text"/>
      </w:pPr>
      <w:r w:rsidRPr="00EE37D3">
        <w:t>„</w:t>
      </w:r>
      <w:r w:rsidR="0093005C" w:rsidRPr="00EE37D3">
        <w:t>Spolehněte se.</w:t>
      </w:r>
      <w:r w:rsidRPr="00EE37D3">
        <w:t>“</w:t>
      </w:r>
    </w:p>
    <w:p w:rsidR="00967FBE" w:rsidRPr="00EE37D3" w:rsidRDefault="0093005C" w:rsidP="00A21DE9">
      <w:pPr>
        <w:pStyle w:val="Text"/>
      </w:pPr>
      <w:r w:rsidRPr="00EE37D3">
        <w:t>Spojení bylo přerušeno. Brandes se vrátil do kuchyně a zjistil, že tam zbyl aspoň jeden šálek kávy. Nalil si.</w:t>
      </w:r>
    </w:p>
    <w:p w:rsidR="00967FBE" w:rsidRPr="00EE37D3" w:rsidRDefault="0093005C" w:rsidP="00A21DE9">
      <w:pPr>
        <w:pStyle w:val="Text"/>
      </w:pPr>
      <w:r w:rsidRPr="00EE37D3">
        <w:t xml:space="preserve">Wismer možná měl nehodu, ale stalo se mu to v autě, kterým jezdil Brandes. Koneckonců </w:t>
      </w:r>
      <w:r w:rsidRPr="00EE37D3">
        <w:rPr>
          <w:i/>
        </w:rPr>
        <w:t xml:space="preserve">Charón </w:t>
      </w:r>
      <w:r w:rsidRPr="00EE37D3">
        <w:t>se nalézal v místech, kde měla být jenom jeho loď.</w:t>
      </w:r>
    </w:p>
    <w:p w:rsidR="00967FBE" w:rsidRPr="00EE37D3" w:rsidRDefault="0093005C" w:rsidP="00A21DE9">
      <w:pPr>
        <w:pStyle w:val="Text"/>
      </w:pPr>
      <w:r w:rsidRPr="00EE37D3">
        <w:t>Od té doby, co sem přijel, viděl spoustu cizích lidí, ale žádný z nich za ním v tichosti nepřišel a nepředstavil se, že ho posílá Kracke nebo Allenberg. Před necelými dvěma dny se o něj tolik báli, ale teď se zdálo, že v Lyle ho skoro vůbec n</w:t>
      </w:r>
      <w:r w:rsidR="00967FBE" w:rsidRPr="00EE37D3">
        <w:t>eh</w:t>
      </w:r>
      <w:r w:rsidRPr="00EE37D3">
        <w:t>lídají.</w:t>
      </w:r>
    </w:p>
    <w:p w:rsidR="00967FBE" w:rsidRPr="00EE37D3" w:rsidRDefault="0093005C" w:rsidP="00A21DE9">
      <w:pPr>
        <w:pStyle w:val="Text"/>
      </w:pPr>
      <w:r w:rsidRPr="00EE37D3">
        <w:t>Asi jsem je neviděl, uklidňoval se v duchu Brandes. To je blbost.</w:t>
      </w:r>
    </w:p>
    <w:p w:rsidR="00967FBE" w:rsidRPr="00EE37D3" w:rsidRDefault="0093005C" w:rsidP="00A21DE9">
      <w:pPr>
        <w:pStyle w:val="Text"/>
      </w:pPr>
      <w:r w:rsidRPr="00EE37D3">
        <w:t>Allenberg pro to musí mít nějaké vysvětlení. Jenom málo věcí mu dávalo smysl a nakonec si trochu překvapeně uvědomil, že je v podstatě obyčejný člověk.</w:t>
      </w:r>
    </w:p>
    <w:p w:rsidR="00967FBE" w:rsidRPr="00EE37D3" w:rsidRDefault="0093005C" w:rsidP="00A21DE9">
      <w:pPr>
        <w:pStyle w:val="Text"/>
      </w:pPr>
      <w:r w:rsidRPr="00EE37D3">
        <w:t>Vzal si z krabice na chleba klíče a vyšel ven. Neměl klíč od domu, aby za sebou mohl zamknout. Bůhví jestli ho bude mít Wismer. Možná že ho ztratil při tom kutálení v autě.</w:t>
      </w:r>
    </w:p>
    <w:p w:rsidR="00967FBE" w:rsidRPr="00EE37D3" w:rsidRDefault="0093005C" w:rsidP="00A21DE9">
      <w:pPr>
        <w:pStyle w:val="Text"/>
      </w:pPr>
      <w:r w:rsidRPr="00EE37D3">
        <w:t xml:space="preserve">Wismerovo auto bylo sice starší než to, které používal Brandes, ale ten starý oldsmobil z roku 1976 mu okamžitě padl do oka. V autě </w:t>
      </w:r>
      <w:r w:rsidRPr="00EE37D3">
        <w:lastRenderedPageBreak/>
        <w:t xml:space="preserve">byl přehrávač a kazety, které mu vyhovovaly. Hned si </w:t>
      </w:r>
      <w:proofErr w:type="gramStart"/>
      <w:r w:rsidRPr="00EE37D3">
        <w:t>pustil Jane</w:t>
      </w:r>
      <w:proofErr w:type="gramEnd"/>
      <w:r w:rsidRPr="00EE37D3">
        <w:t xml:space="preserve"> Olivorovou.</w:t>
      </w:r>
    </w:p>
    <w:p w:rsidR="00967FBE" w:rsidRPr="00EE37D3" w:rsidRDefault="0093005C" w:rsidP="00A21DE9">
      <w:pPr>
        <w:pStyle w:val="Text"/>
      </w:pPr>
      <w:r w:rsidRPr="00EE37D3">
        <w:t>Nedovolenou rychlostí projel místem, kde Wismera zastavili vojáci a kde odbočil.</w:t>
      </w:r>
    </w:p>
    <w:p w:rsidR="00967FBE" w:rsidRPr="00EE37D3" w:rsidRDefault="0093005C" w:rsidP="00A21DE9">
      <w:pPr>
        <w:pStyle w:val="Text"/>
      </w:pPr>
      <w:r w:rsidRPr="00EE37D3">
        <w:t>Lyle byla obec, která vznikla kolem farem</w:t>
      </w:r>
      <w:r w:rsidR="003857F7">
        <w:t>,</w:t>
      </w:r>
      <w:r w:rsidRPr="00EE37D3">
        <w:t xml:space="preserve"> a vybudovali ji hlavně farmáři. Proto se tady obvykle řídili pracovní dobou, kterou dodržovali farmáři. Všichni by už měli být čilí jak rybičky. Ale na ulicích nepanoval velký ruch. Nebyly prázdné, ale nepulz</w:t>
      </w:r>
      <w:r w:rsidR="00967FBE" w:rsidRPr="00EE37D3">
        <w:t>ov</w:t>
      </w:r>
      <w:r w:rsidRPr="00EE37D3">
        <w:t>al tady život.</w:t>
      </w:r>
    </w:p>
    <w:p w:rsidR="00967FBE" w:rsidRPr="00EE37D3" w:rsidRDefault="0093005C" w:rsidP="00A21DE9">
      <w:pPr>
        <w:pStyle w:val="Text"/>
      </w:pPr>
      <w:r w:rsidRPr="00EE37D3">
        <w:t xml:space="preserve">Zastavil před </w:t>
      </w:r>
      <w:r w:rsidRPr="00EE37D3">
        <w:rPr>
          <w:i/>
        </w:rPr>
        <w:t xml:space="preserve">Towerem, </w:t>
      </w:r>
      <w:r w:rsidRPr="00EE37D3">
        <w:t>zaparkoval a zamířil ke svému pokoji v zadním domě.</w:t>
      </w:r>
    </w:p>
    <w:p w:rsidR="00967FBE" w:rsidRPr="00EE37D3" w:rsidRDefault="0093005C" w:rsidP="00A21DE9">
      <w:pPr>
        <w:pStyle w:val="Text"/>
      </w:pPr>
      <w:r w:rsidRPr="00EE37D3">
        <w:t>Když procházel verandou, myslel na Cynthii a uvažoval, jestli je ještě ve svém pokoji. Taky by ho zajímalo, jestli na něj včera večer myslela, stejně jako on myslel na ni.</w:t>
      </w:r>
    </w:p>
    <w:p w:rsidR="00967FBE" w:rsidRPr="00EE37D3" w:rsidRDefault="0093005C" w:rsidP="00A21DE9">
      <w:pPr>
        <w:pStyle w:val="Text"/>
      </w:pPr>
      <w:r w:rsidRPr="00EE37D3">
        <w:t>Cynthia byla téma, kterého se musel zbavit.</w:t>
      </w:r>
    </w:p>
    <w:p w:rsidR="00967FBE" w:rsidRPr="00EE37D3" w:rsidRDefault="0093005C" w:rsidP="00A21DE9">
      <w:pPr>
        <w:pStyle w:val="Text"/>
      </w:pPr>
      <w:r w:rsidRPr="00EE37D3">
        <w:t>Došel ke dveřím svého pokoje, odemkl a vešel. Pokud mohl posoudit, všechno zůstalo tak, jak to zanechal. Jenže kdyby tady někdo něco hledal, byl by to určitě profesionál. Proto neočekával, že by objevil sebemenší nepořádek.</w:t>
      </w:r>
    </w:p>
    <w:p w:rsidR="00967FBE" w:rsidRPr="00EE37D3" w:rsidRDefault="0093005C" w:rsidP="00A21DE9">
      <w:pPr>
        <w:pStyle w:val="Text"/>
      </w:pPr>
      <w:r w:rsidRPr="00EE37D3">
        <w:t>Včera si tu pouze vzal čisté oblečení. Osprchoval a převlékl se až u Wismera. Rozmýšlel se, jestli by neměl učinit určité kroky, aby to vypadalo, že tady byl.</w:t>
      </w:r>
    </w:p>
    <w:p w:rsidR="00967FBE" w:rsidRPr="00EE37D3" w:rsidRDefault="0093005C" w:rsidP="00A21DE9">
      <w:pPr>
        <w:pStyle w:val="Text"/>
      </w:pPr>
      <w:r w:rsidRPr="00EE37D3">
        <w:t>Měl by pustit sprchu, aby byla vana mokrá? Nebo se párkrát převalit v posteli? To by mělo smysl, kdyby jeho pokoj zatím nikdo neprohledával.</w:t>
      </w:r>
    </w:p>
    <w:p w:rsidR="00967FBE" w:rsidRPr="00EE37D3" w:rsidRDefault="0093005C" w:rsidP="00A21DE9">
      <w:pPr>
        <w:pStyle w:val="Text"/>
      </w:pPr>
      <w:r w:rsidRPr="00EE37D3">
        <w:t>Pomyslel si, že to nestojí za námahu</w:t>
      </w:r>
      <w:r w:rsidR="00967FBE" w:rsidRPr="00EE37D3">
        <w:t>…</w:t>
      </w:r>
      <w:r w:rsidRPr="00EE37D3">
        <w:t xml:space="preserve"> Měl s tím velice málo zkušeností a pochyboval, že by napálil zkušeného agenta.</w:t>
      </w:r>
    </w:p>
    <w:p w:rsidR="00967FBE" w:rsidRPr="00EE37D3" w:rsidRDefault="00967FBE" w:rsidP="00A21DE9">
      <w:pPr>
        <w:pStyle w:val="Text"/>
      </w:pPr>
    </w:p>
    <w:p w:rsidR="00967FBE" w:rsidRPr="00EE37D3" w:rsidRDefault="00967FBE" w:rsidP="00A21DE9">
      <w:pPr>
        <w:pStyle w:val="Text"/>
      </w:pPr>
      <w:r w:rsidRPr="00EE37D3">
        <w:t>„</w:t>
      </w:r>
      <w:r w:rsidR="0093005C" w:rsidRPr="00EE37D3">
        <w:t>Dobré ráno,</w:t>
      </w:r>
      <w:r w:rsidRPr="00EE37D3">
        <w:t>“</w:t>
      </w:r>
      <w:r w:rsidR="0093005C" w:rsidRPr="00EE37D3">
        <w:t xml:space="preserve"> řekla Cynthia.</w:t>
      </w:r>
    </w:p>
    <w:p w:rsidR="00967FBE" w:rsidRPr="00EE37D3" w:rsidRDefault="0093005C" w:rsidP="00A21DE9">
      <w:pPr>
        <w:pStyle w:val="Text"/>
      </w:pPr>
      <w:r w:rsidRPr="00EE37D3">
        <w:t xml:space="preserve">Na chvilku zůstali stát a dívali se na sebe. Brandes se rozhlédl po laboratoři a teprve potom byl s to odpovědět. </w:t>
      </w:r>
      <w:r w:rsidR="00967FBE" w:rsidRPr="00EE37D3">
        <w:t>„</w:t>
      </w:r>
      <w:r w:rsidRPr="00EE37D3">
        <w:t>To bylo ale překvapení,</w:t>
      </w:r>
      <w:r w:rsidR="00967FBE" w:rsidRPr="00EE37D3">
        <w:t>“</w:t>
      </w:r>
      <w:r w:rsidRPr="00EE37D3">
        <w:t xml:space="preserve"> vrátil se k včerejšímu nečekanému setkání.</w:t>
      </w:r>
    </w:p>
    <w:p w:rsidR="00967FBE" w:rsidRPr="00EE37D3" w:rsidRDefault="00967FBE" w:rsidP="00A21DE9">
      <w:pPr>
        <w:pStyle w:val="Text"/>
      </w:pPr>
      <w:r w:rsidRPr="00EE37D3">
        <w:t>„</w:t>
      </w:r>
      <w:r w:rsidR="0093005C" w:rsidRPr="00EE37D3">
        <w:t>I pro mě. Myslela jsem, že jsi zanevřel na celé lidstvo.</w:t>
      </w:r>
      <w:r w:rsidRPr="00EE37D3">
        <w:t>“</w:t>
      </w:r>
    </w:p>
    <w:p w:rsidR="00967FBE" w:rsidRPr="00EE37D3" w:rsidRDefault="00967FBE" w:rsidP="00A21DE9">
      <w:pPr>
        <w:pStyle w:val="Text"/>
      </w:pPr>
      <w:r w:rsidRPr="00EE37D3">
        <w:t>„</w:t>
      </w:r>
      <w:r w:rsidR="0093005C" w:rsidRPr="00EE37D3">
        <w:t>To jo.</w:t>
      </w:r>
      <w:r w:rsidRPr="00EE37D3">
        <w:t>“</w:t>
      </w:r>
      <w:r w:rsidR="0093005C" w:rsidRPr="00EE37D3">
        <w:t xml:space="preserve"> Víc k tomu nemohl říct. </w:t>
      </w:r>
      <w:r w:rsidRPr="00EE37D3">
        <w:t>„</w:t>
      </w:r>
      <w:r w:rsidR="0093005C" w:rsidRPr="00EE37D3">
        <w:t>Možná že do toho byl zapletený můj bratr.</w:t>
      </w:r>
      <w:r w:rsidRPr="00EE37D3">
        <w:t>“</w:t>
      </w:r>
    </w:p>
    <w:p w:rsidR="00967FBE" w:rsidRPr="00EE37D3" w:rsidRDefault="00967FBE" w:rsidP="00A21DE9">
      <w:pPr>
        <w:pStyle w:val="Text"/>
      </w:pPr>
      <w:r w:rsidRPr="00EE37D3">
        <w:t>„</w:t>
      </w:r>
      <w:r w:rsidR="0093005C" w:rsidRPr="00EE37D3">
        <w:t>Možná? Dobře víš, že byl.</w:t>
      </w:r>
      <w:r w:rsidRPr="00EE37D3">
        <w:t>“</w:t>
      </w:r>
    </w:p>
    <w:p w:rsidR="00967FBE" w:rsidRPr="00EE37D3" w:rsidRDefault="0093005C" w:rsidP="00A21DE9">
      <w:pPr>
        <w:pStyle w:val="Text"/>
      </w:pPr>
      <w:r w:rsidRPr="00EE37D3">
        <w:lastRenderedPageBreak/>
        <w:t xml:space="preserve">Znovu se přihlásily protichůdné city, které k Cynthii choval. Miloval ji (nebo k ní byl připoutaný?) </w:t>
      </w:r>
      <w:r w:rsidR="00967FBE" w:rsidRPr="00EE37D3">
        <w:t>–</w:t>
      </w:r>
      <w:r w:rsidRPr="00EE37D3">
        <w:t xml:space="preserve"> rozhodně nemělo smysl si to zapírat </w:t>
      </w:r>
      <w:r w:rsidR="00967FBE" w:rsidRPr="00EE37D3">
        <w:t>–</w:t>
      </w:r>
      <w:r w:rsidRPr="00EE37D3">
        <w:t xml:space="preserve"> ale vždycky něčím jeden druhého dráždili.</w:t>
      </w:r>
    </w:p>
    <w:p w:rsidR="00967FBE" w:rsidRPr="00EE37D3" w:rsidRDefault="00436765" w:rsidP="00A21DE9">
      <w:pPr>
        <w:pStyle w:val="Text"/>
      </w:pPr>
      <w:r>
        <w:t>Š</w:t>
      </w:r>
      <w:r w:rsidR="0093005C" w:rsidRPr="00EE37D3">
        <w:t>koda že to nemůže být jinak. Přemítal, jestli má i ona stejné pocity.</w:t>
      </w:r>
    </w:p>
    <w:p w:rsidR="00967FBE" w:rsidRPr="00EE37D3" w:rsidRDefault="00967FBE" w:rsidP="00A21DE9">
      <w:pPr>
        <w:pStyle w:val="Text"/>
      </w:pPr>
      <w:r w:rsidRPr="00EE37D3">
        <w:t>„</w:t>
      </w:r>
      <w:r w:rsidR="0093005C" w:rsidRPr="00EE37D3">
        <w:t>Nejsem jasnovidec,</w:t>
      </w:r>
      <w:r w:rsidRPr="00EE37D3">
        <w:t>“</w:t>
      </w:r>
      <w:r w:rsidR="0093005C" w:rsidRPr="00EE37D3">
        <w:t xml:space="preserve"> prohlásil a už se zase ovládal.</w:t>
      </w:r>
    </w:p>
    <w:p w:rsidR="00967FBE" w:rsidRPr="00EE37D3" w:rsidRDefault="00967FBE" w:rsidP="00A21DE9">
      <w:pPr>
        <w:pStyle w:val="Text"/>
      </w:pPr>
      <w:r w:rsidRPr="00EE37D3">
        <w:t>„</w:t>
      </w:r>
      <w:r w:rsidR="0093005C" w:rsidRPr="00EE37D3">
        <w:t>Alexi, s touhle nemocí se ještě nikdo nikdy nesetkal. A nesetkali jsme se s ní proto, že dřív neexistovala. A pokud dřív neexistovala, někdo ji vyvinul, a</w:t>
      </w:r>
      <w:r w:rsidRPr="00EE37D3">
        <w:t>…“</w:t>
      </w:r>
    </w:p>
    <w:p w:rsidR="00967FBE" w:rsidRPr="00EE37D3" w:rsidRDefault="00967FBE" w:rsidP="00A21DE9">
      <w:pPr>
        <w:pStyle w:val="Text"/>
      </w:pPr>
      <w:r w:rsidRPr="00EE37D3">
        <w:t>„</w:t>
      </w:r>
      <w:r w:rsidR="0093005C" w:rsidRPr="00EE37D3">
        <w:t>Projdu jeho zápisky.</w:t>
      </w:r>
      <w:r w:rsidRPr="00EE37D3">
        <w:t>“</w:t>
      </w:r>
    </w:p>
    <w:p w:rsidR="00967FBE" w:rsidRPr="00EE37D3" w:rsidRDefault="00967FBE" w:rsidP="00A21DE9">
      <w:pPr>
        <w:pStyle w:val="Text"/>
      </w:pPr>
      <w:r w:rsidRPr="00EE37D3">
        <w:t>„</w:t>
      </w:r>
      <w:r w:rsidR="0093005C" w:rsidRPr="00EE37D3">
        <w:t xml:space="preserve">Jistě. Jaké to je na lodi? Přestěhoval ses na </w:t>
      </w:r>
      <w:r w:rsidRPr="00EE37D3">
        <w:t>loď</w:t>
      </w:r>
      <w:r w:rsidR="0093005C" w:rsidRPr="00EE37D3">
        <w:t>, vid?</w:t>
      </w:r>
      <w:r w:rsidRPr="00EE37D3">
        <w:t>“</w:t>
      </w:r>
    </w:p>
    <w:p w:rsidR="00967FBE" w:rsidRPr="00EE37D3" w:rsidRDefault="00967FBE" w:rsidP="00A21DE9">
      <w:pPr>
        <w:pStyle w:val="Text"/>
      </w:pPr>
      <w:r w:rsidRPr="00EE37D3">
        <w:t>„</w:t>
      </w:r>
      <w:r w:rsidR="0093005C" w:rsidRPr="00EE37D3">
        <w:t>Je to tam bezvadné. Mám tam pohodlí. Netušil jsem, že se to k tobě doneslo.</w:t>
      </w:r>
      <w:r w:rsidRPr="00EE37D3">
        <w:t>“</w:t>
      </w:r>
    </w:p>
    <w:p w:rsidR="00967FBE" w:rsidRPr="00EE37D3" w:rsidRDefault="00967FBE" w:rsidP="00A21DE9">
      <w:pPr>
        <w:pStyle w:val="Text"/>
      </w:pPr>
      <w:r w:rsidRPr="00EE37D3">
        <w:t>„</w:t>
      </w:r>
      <w:r w:rsidR="0093005C" w:rsidRPr="00EE37D3">
        <w:t>Ani nevím, od koho. Proč jsi přijel sem? Kvůli Peterovi?</w:t>
      </w:r>
      <w:r w:rsidRPr="00EE37D3">
        <w:t>“</w:t>
      </w:r>
    </w:p>
    <w:p w:rsidR="00967FBE" w:rsidRPr="00EE37D3" w:rsidRDefault="00967FBE" w:rsidP="00A21DE9">
      <w:pPr>
        <w:pStyle w:val="Text"/>
      </w:pPr>
      <w:r w:rsidRPr="00EE37D3">
        <w:t>„</w:t>
      </w:r>
      <w:r w:rsidR="0093005C" w:rsidRPr="00EE37D3">
        <w:t>Částečně.</w:t>
      </w:r>
      <w:r w:rsidRPr="00EE37D3">
        <w:t>“</w:t>
      </w:r>
      <w:r w:rsidR="0093005C" w:rsidRPr="00EE37D3">
        <w:t xml:space="preserve"> Byl stále popuzenější. Co k čertu může být frustrujícího na ženě, kterou jsi</w:t>
      </w:r>
      <w:r w:rsidRPr="00EE37D3">
        <w:t>…</w:t>
      </w:r>
      <w:r w:rsidR="0093005C" w:rsidRPr="00EE37D3">
        <w:t xml:space="preserve"> cokoli?</w:t>
      </w:r>
    </w:p>
    <w:p w:rsidR="00967FBE" w:rsidRPr="00EE37D3" w:rsidRDefault="0093005C" w:rsidP="00A21DE9">
      <w:pPr>
        <w:pStyle w:val="Text"/>
      </w:pPr>
      <w:r w:rsidRPr="00EE37D3">
        <w:t>I kdyby mluvila o počasí, jeho by to rozčílilo. Je to obrana? Možná.</w:t>
      </w:r>
    </w:p>
    <w:p w:rsidR="00967FBE" w:rsidRPr="00EE37D3" w:rsidRDefault="00967FBE" w:rsidP="00A21DE9">
      <w:pPr>
        <w:pStyle w:val="Text"/>
      </w:pPr>
      <w:r w:rsidRPr="00EE37D3">
        <w:t>„</w:t>
      </w:r>
      <w:r w:rsidR="0093005C" w:rsidRPr="00EE37D3">
        <w:t>Taky se mi někdo pokouší ustřelit hlavu.</w:t>
      </w:r>
      <w:r w:rsidRPr="00EE37D3">
        <w:t>“</w:t>
      </w:r>
    </w:p>
    <w:p w:rsidR="00967FBE" w:rsidRPr="00EE37D3" w:rsidRDefault="00967FBE" w:rsidP="00A21DE9">
      <w:pPr>
        <w:pStyle w:val="Text"/>
      </w:pPr>
      <w:r w:rsidRPr="00EE37D3">
        <w:t>„</w:t>
      </w:r>
      <w:r w:rsidR="0093005C" w:rsidRPr="00EE37D3">
        <w:t>Je to jenom výmluva, nebo je to pravda pravdoucí?</w:t>
      </w:r>
      <w:r w:rsidRPr="00EE37D3">
        <w:t>“</w:t>
      </w:r>
    </w:p>
    <w:p w:rsidR="00967FBE" w:rsidRPr="00EE37D3" w:rsidRDefault="0093005C" w:rsidP="00A21DE9">
      <w:pPr>
        <w:pStyle w:val="Text"/>
      </w:pPr>
      <w:r w:rsidRPr="00EE37D3">
        <w:t>Je strašné, jak se i takové maličkosti snadno vybavují. Hrávali spolu takovou hru. Jeden vyprávěl nějaký zážitek, který byl</w:t>
      </w:r>
      <w:r w:rsidR="00E262E0">
        <w:t xml:space="preserve"> buď </w:t>
      </w:r>
      <w:r w:rsidRPr="00EE37D3">
        <w:t xml:space="preserve">trošku přikrášlený, nebo to byla úplná lež. </w:t>
      </w:r>
      <w:r w:rsidR="00967FBE" w:rsidRPr="00EE37D3">
        <w:t>Buď</w:t>
      </w:r>
      <w:r w:rsidRPr="00EE37D3">
        <w:t xml:space="preserve"> ho ten druhý přijal, nebo se mohl zeptat: </w:t>
      </w:r>
      <w:r w:rsidR="00967FBE" w:rsidRPr="00EE37D3">
        <w:t>„</w:t>
      </w:r>
      <w:r w:rsidRPr="00EE37D3">
        <w:t>Je to pravda?</w:t>
      </w:r>
      <w:r w:rsidR="00967FBE" w:rsidRPr="00EE37D3">
        <w:t>“</w:t>
      </w:r>
    </w:p>
    <w:p w:rsidR="00967FBE" w:rsidRPr="00EE37D3" w:rsidRDefault="0093005C" w:rsidP="00A21DE9">
      <w:pPr>
        <w:pStyle w:val="Text"/>
      </w:pPr>
      <w:r w:rsidRPr="00EE37D3">
        <w:t xml:space="preserve">A pak byly dvě možnosti. Vypravěč mohl připustit drobnou stylizaci, nebo si stát na svém a říct: </w:t>
      </w:r>
      <w:r w:rsidR="00967FBE" w:rsidRPr="00EE37D3">
        <w:t>„</w:t>
      </w:r>
      <w:r w:rsidRPr="00EE37D3">
        <w:t>Jistě.</w:t>
      </w:r>
      <w:r w:rsidR="00967FBE" w:rsidRPr="00EE37D3">
        <w:t>“</w:t>
      </w:r>
    </w:p>
    <w:p w:rsidR="00967FBE" w:rsidRPr="00EE37D3" w:rsidRDefault="0093005C" w:rsidP="00A21DE9">
      <w:pPr>
        <w:pStyle w:val="Text"/>
      </w:pPr>
      <w:r w:rsidRPr="00EE37D3">
        <w:t xml:space="preserve">Závěrečná otázka zněla: </w:t>
      </w:r>
      <w:r w:rsidR="00967FBE" w:rsidRPr="00EE37D3">
        <w:t>„</w:t>
      </w:r>
      <w:r w:rsidRPr="00EE37D3">
        <w:t>Je to pravda pravdoucí?</w:t>
      </w:r>
      <w:r w:rsidR="00967FBE" w:rsidRPr="00EE37D3">
        <w:t>“</w:t>
      </w:r>
    </w:p>
    <w:p w:rsidR="00967FBE" w:rsidRPr="00EE37D3" w:rsidRDefault="0093005C" w:rsidP="00A21DE9">
      <w:pPr>
        <w:pStyle w:val="Text"/>
      </w:pPr>
      <w:r w:rsidRPr="00EE37D3">
        <w:t>A na tuto otázku se muselo odpovědět podle pravdy.</w:t>
      </w:r>
    </w:p>
    <w:p w:rsidR="00967FBE" w:rsidRPr="00EE37D3" w:rsidRDefault="0093005C" w:rsidP="00A21DE9">
      <w:pPr>
        <w:pStyle w:val="Text"/>
      </w:pPr>
      <w:r w:rsidRPr="00EE37D3">
        <w:t>Při téhle hře se vždycky moc pobavili. Nakonec buď přijali lež, protože dodávala příběhu na zajímavosti, nebo odhalili pravdu. Od té doby to s nikým jiným nehrál.</w:t>
      </w:r>
    </w:p>
    <w:p w:rsidR="00967FBE" w:rsidRPr="00EE37D3" w:rsidRDefault="00967FBE" w:rsidP="00A21DE9">
      <w:pPr>
        <w:pStyle w:val="Text"/>
      </w:pPr>
      <w:r w:rsidRPr="00EE37D3">
        <w:t>„</w:t>
      </w:r>
      <w:r w:rsidR="0093005C" w:rsidRPr="00EE37D3">
        <w:t>Je to pravda pravdoucí,</w:t>
      </w:r>
      <w:r w:rsidRPr="00EE37D3">
        <w:t>“</w:t>
      </w:r>
      <w:r w:rsidR="0093005C" w:rsidRPr="00EE37D3">
        <w:t xml:space="preserve"> odpověděl, ale hned toho litoval. Dívala se na něj starostlivě. Nechtěl, aby si o něj dělala starosti.</w:t>
      </w:r>
    </w:p>
    <w:p w:rsidR="00967FBE" w:rsidRPr="00EE37D3" w:rsidRDefault="00967FBE" w:rsidP="00A21DE9">
      <w:pPr>
        <w:pStyle w:val="Text"/>
      </w:pPr>
      <w:r w:rsidRPr="00EE37D3">
        <w:t>„</w:t>
      </w:r>
      <w:r w:rsidR="0093005C" w:rsidRPr="00EE37D3">
        <w:t>A co bylo dál, Alexi?</w:t>
      </w:r>
      <w:r w:rsidRPr="00EE37D3">
        <w:t>“</w:t>
      </w:r>
      <w:r w:rsidR="0093005C" w:rsidRPr="00EE37D3">
        <w:t xml:space="preserve"> Když vyslovila jeho jméno, zakuckala se a trvalo chvilku, než popadla dech. </w:t>
      </w:r>
      <w:r w:rsidRPr="00EE37D3">
        <w:t>„</w:t>
      </w:r>
      <w:r w:rsidR="0093005C" w:rsidRPr="00EE37D3">
        <w:t>Zaskočilo mi,</w:t>
      </w:r>
      <w:r w:rsidRPr="00EE37D3">
        <w:t>“</w:t>
      </w:r>
      <w:r w:rsidR="0093005C" w:rsidRPr="00EE37D3">
        <w:t xml:space="preserve"> omlouvala se.</w:t>
      </w:r>
    </w:p>
    <w:p w:rsidR="00967FBE" w:rsidRPr="00EE37D3" w:rsidRDefault="00967FBE" w:rsidP="00A21DE9">
      <w:pPr>
        <w:pStyle w:val="Text"/>
      </w:pPr>
      <w:r w:rsidRPr="00EE37D3">
        <w:lastRenderedPageBreak/>
        <w:t>„</w:t>
      </w:r>
      <w:r w:rsidR="0093005C" w:rsidRPr="00EE37D3">
        <w:t>Moc kouříš. Jsou lidé, kteří jsou za tohle</w:t>
      </w:r>
      <w:r w:rsidRPr="00EE37D3">
        <w:t>…</w:t>
      </w:r>
      <w:r w:rsidR="0093005C" w:rsidRPr="00EE37D3">
        <w:t xml:space="preserve"> zavření,</w:t>
      </w:r>
      <w:r w:rsidRPr="00EE37D3">
        <w:t>“</w:t>
      </w:r>
      <w:r w:rsidR="0093005C" w:rsidRPr="00EE37D3">
        <w:t xml:space="preserve"> řekl. Mezitím došli k hlavní přechodové komoře a Cynthia začala otvírat dveře.</w:t>
      </w:r>
    </w:p>
    <w:p w:rsidR="00967FBE" w:rsidRPr="00EE37D3" w:rsidRDefault="00967FBE" w:rsidP="00A21DE9">
      <w:pPr>
        <w:pStyle w:val="Text"/>
      </w:pPr>
      <w:r w:rsidRPr="00EE37D3">
        <w:t>„</w:t>
      </w:r>
      <w:r w:rsidR="0093005C" w:rsidRPr="00EE37D3">
        <w:t>Alexi, mně se to vůbec nelíbí. Děsí mě to. Jsem zvyklá zabývat se nemocemi. Ale</w:t>
      </w:r>
      <w:r w:rsidRPr="00EE37D3">
        <w:t>…</w:t>
      </w:r>
      <w:r w:rsidR="0093005C" w:rsidRPr="00EE37D3">
        <w:t xml:space="preserve"> Alexi, co o téhle nemoci víš?</w:t>
      </w:r>
      <w:r w:rsidRPr="00EE37D3">
        <w:t>“</w:t>
      </w:r>
    </w:p>
    <w:p w:rsidR="00967FBE" w:rsidRPr="00EE37D3" w:rsidRDefault="0093005C" w:rsidP="00A21DE9">
      <w:pPr>
        <w:pStyle w:val="Text"/>
      </w:pPr>
      <w:r w:rsidRPr="00EE37D3">
        <w:t>Než vešli do malé komory, ve skříni si vzali jednotlivé součásti oblečení. V komoře byly dva odpadkové koše. V jednom byl červený průhledný plastikový pytel a ve druhém bílý.</w:t>
      </w:r>
    </w:p>
    <w:p w:rsidR="00967FBE" w:rsidRPr="00EE37D3" w:rsidRDefault="0093005C" w:rsidP="00A21DE9">
      <w:pPr>
        <w:pStyle w:val="Text"/>
      </w:pPr>
      <w:r w:rsidRPr="00EE37D3">
        <w:t>Až se budou vracet, hodí pláště do bílého pytle. Všechny ostatní věci přijdou do červeného. Když jsou pytle plné, vyndají se z koše a vloží se do dalšího červeného plastikového pytle.</w:t>
      </w:r>
    </w:p>
    <w:p w:rsidR="00967FBE" w:rsidRPr="00EE37D3" w:rsidRDefault="0093005C" w:rsidP="00A21DE9">
      <w:pPr>
        <w:pStyle w:val="Text"/>
      </w:pPr>
      <w:r w:rsidRPr="00EE37D3">
        <w:t xml:space="preserve">Odpadky se spálí. Pytle s plášti odvezou do laboratorní prádelny. Tam bílý pytel ponoří do horké vody a dezinfekčního prostředku. Je vyroben ze speciální umělé hmoty, která se ve vodě rozpustí. Co nejmenší kontakt s potenciálními jedovatými látkami </w:t>
      </w:r>
      <w:r w:rsidR="00967FBE" w:rsidRPr="00EE37D3">
        <w:t>–</w:t>
      </w:r>
      <w:r w:rsidRPr="00EE37D3">
        <w:t xml:space="preserve"> to je nejdůležitější zásada při práci v laboratoři.</w:t>
      </w:r>
    </w:p>
    <w:p w:rsidR="00967FBE" w:rsidRPr="00EE37D3" w:rsidRDefault="00967FBE" w:rsidP="00A21DE9">
      <w:pPr>
        <w:pStyle w:val="Text"/>
      </w:pPr>
      <w:r w:rsidRPr="00EE37D3">
        <w:t>„</w:t>
      </w:r>
      <w:r w:rsidR="0093005C" w:rsidRPr="00EE37D3">
        <w:t>Nic, CJ.</w:t>
      </w:r>
      <w:r w:rsidRPr="00EE37D3">
        <w:t>“</w:t>
      </w:r>
      <w:r w:rsidR="0093005C" w:rsidRPr="00EE37D3">
        <w:t xml:space="preserve"> Zarazil se, ale zdálo se, že si toho nevšimla. </w:t>
      </w:r>
      <w:r w:rsidRPr="00EE37D3">
        <w:t>„</w:t>
      </w:r>
      <w:r w:rsidR="0093005C" w:rsidRPr="00EE37D3">
        <w:t>Samozřejmě máš pravdu. Pravděpodobně to vzniklo tady. Povolali mě sem proto, abych se tady porozhlédl a pokusil se přemýšlet jako Peter. Aspoň myslím, že proto jsem tady. Hádám, že se ode mě očekává, že když se naskytne příležitost, objevím nějakou léčbu.</w:t>
      </w:r>
      <w:r w:rsidRPr="00EE37D3">
        <w:t>“</w:t>
      </w:r>
      <w:r w:rsidR="0093005C" w:rsidRPr="00EE37D3">
        <w:t xml:space="preserve"> Zasmál se. </w:t>
      </w:r>
      <w:r w:rsidRPr="00EE37D3">
        <w:t>„</w:t>
      </w:r>
      <w:r w:rsidR="0093005C" w:rsidRPr="00EE37D3">
        <w:t>Ale pravý důvod, proč jsem tady, je</w:t>
      </w:r>
      <w:r w:rsidRPr="00EE37D3">
        <w:t>…</w:t>
      </w:r>
      <w:r w:rsidR="0093005C" w:rsidRPr="00EE37D3">
        <w:t xml:space="preserve"> mám být něco jako těsnění v okně. Vy, lidé z CVN, představujete ta okna, tu skutečnou ochranu. Já jsem cosi navíc. Jsem tady proto, aby někdo nemohl říct, že nebyly využity všechny možnosti.</w:t>
      </w:r>
      <w:r w:rsidRPr="00EE37D3">
        <w:t>“</w:t>
      </w:r>
    </w:p>
    <w:p w:rsidR="00967FBE" w:rsidRPr="00EE37D3" w:rsidRDefault="00967FBE" w:rsidP="00A21DE9">
      <w:pPr>
        <w:pStyle w:val="Text"/>
      </w:pPr>
      <w:r w:rsidRPr="00EE37D3">
        <w:t>„</w:t>
      </w:r>
      <w:r w:rsidR="0093005C" w:rsidRPr="00EE37D3">
        <w:t>Někdo tě bere vážně, když se tě pokusil zabít.</w:t>
      </w:r>
      <w:r w:rsidRPr="00EE37D3">
        <w:t>“</w:t>
      </w:r>
    </w:p>
    <w:p w:rsidR="00967FBE" w:rsidRPr="00EE37D3" w:rsidRDefault="00967FBE" w:rsidP="00A21DE9">
      <w:pPr>
        <w:pStyle w:val="Text"/>
      </w:pPr>
      <w:r w:rsidRPr="00EE37D3">
        <w:t>„</w:t>
      </w:r>
      <w:r w:rsidR="0093005C" w:rsidRPr="00EE37D3">
        <w:t>Máš pravdu,</w:t>
      </w:r>
      <w:r w:rsidRPr="00EE37D3">
        <w:t>“</w:t>
      </w:r>
      <w:r w:rsidR="0093005C" w:rsidRPr="00EE37D3">
        <w:t xml:space="preserve"> souhlasil. </w:t>
      </w:r>
      <w:r w:rsidRPr="00EE37D3">
        <w:t>„</w:t>
      </w:r>
      <w:r w:rsidR="0093005C" w:rsidRPr="00EE37D3">
        <w:t>Dneska ráno se stala nehoda. Jednomu mému příteli, Gerrymu Wismerovi</w:t>
      </w:r>
      <w:r w:rsidRPr="00EE37D3">
        <w:t>…“</w:t>
      </w:r>
    </w:p>
    <w:p w:rsidR="00967FBE" w:rsidRPr="00EE37D3" w:rsidRDefault="00967FBE" w:rsidP="00A21DE9">
      <w:pPr>
        <w:pStyle w:val="Text"/>
      </w:pPr>
      <w:r w:rsidRPr="00EE37D3">
        <w:t>„</w:t>
      </w:r>
      <w:r w:rsidR="0093005C" w:rsidRPr="00EE37D3">
        <w:t>Vím, ten ze včerejška</w:t>
      </w:r>
      <w:r w:rsidRPr="00EE37D3">
        <w:t>…“</w:t>
      </w:r>
    </w:p>
    <w:p w:rsidR="00967FBE" w:rsidRPr="00EE37D3" w:rsidRDefault="00967FBE" w:rsidP="00A21DE9">
      <w:pPr>
        <w:pStyle w:val="Text"/>
      </w:pPr>
      <w:r w:rsidRPr="00EE37D3">
        <w:t>„</w:t>
      </w:r>
      <w:r w:rsidR="0093005C" w:rsidRPr="00EE37D3">
        <w:t>Dneska ráno jel v mém autě. Něco se stalo. Nevím co. Chápeš, CJ, nevím co,</w:t>
      </w:r>
      <w:r w:rsidRPr="00EE37D3">
        <w:t>“</w:t>
      </w:r>
      <w:r w:rsidR="0093005C" w:rsidRPr="00EE37D3">
        <w:t xml:space="preserve"> řekl a tentokrát se mu její jméno vyslovovalo lépe. </w:t>
      </w:r>
      <w:r w:rsidRPr="00EE37D3">
        <w:t>„</w:t>
      </w:r>
      <w:r w:rsidR="0093005C" w:rsidRPr="00EE37D3">
        <w:t>Možná že to je paranoia. Ale já si takové věci beru k srdci.</w:t>
      </w:r>
      <w:r w:rsidRPr="00EE37D3">
        <w:t>“</w:t>
      </w:r>
    </w:p>
    <w:p w:rsidR="00967FBE" w:rsidRPr="00EE37D3" w:rsidRDefault="00967FBE" w:rsidP="00A21DE9">
      <w:pPr>
        <w:pStyle w:val="Text"/>
      </w:pPr>
      <w:r w:rsidRPr="00EE37D3">
        <w:t>„</w:t>
      </w:r>
      <w:r w:rsidR="0093005C" w:rsidRPr="00EE37D3">
        <w:t>Pravděpodobně proto jsi ještě naživu,</w:t>
      </w:r>
      <w:r w:rsidRPr="00EE37D3">
        <w:t>“</w:t>
      </w:r>
      <w:r w:rsidR="0093005C" w:rsidRPr="00EE37D3">
        <w:t xml:space="preserve"> poznamenala.</w:t>
      </w:r>
    </w:p>
    <w:p w:rsidR="00967FBE" w:rsidRPr="00EE37D3" w:rsidRDefault="0093005C" w:rsidP="00A21DE9">
      <w:pPr>
        <w:pStyle w:val="Text"/>
      </w:pPr>
      <w:r w:rsidRPr="00EE37D3">
        <w:t>Vyrušil je zvuk kompresoru, jak se vyrovnával tlak v komoře na úroveň tlaku ve vnitřní laboratoři. Dveře se otevřely a oba vešli.</w:t>
      </w:r>
    </w:p>
    <w:p w:rsidR="00967FBE" w:rsidRPr="00EE37D3" w:rsidRDefault="0093005C" w:rsidP="00A21DE9">
      <w:pPr>
        <w:pStyle w:val="Text"/>
      </w:pPr>
      <w:r w:rsidRPr="00EE37D3">
        <w:lastRenderedPageBreak/>
        <w:t>Uvnitř se pohybovalo šest laborantů v bílých pláštích. Nepanoval tady spěch, ale všichni pracovali s nejvyšším nasazením. Brandes to okamžitě poznal a ocenil. Jejich přístup k práci byl známkou profesionality.</w:t>
      </w:r>
    </w:p>
    <w:p w:rsidR="00967FBE" w:rsidRPr="00EE37D3" w:rsidRDefault="0093005C" w:rsidP="00A21DE9">
      <w:pPr>
        <w:pStyle w:val="Text"/>
      </w:pPr>
      <w:r w:rsidRPr="00EE37D3">
        <w:t xml:space="preserve">Vlevo byl dlouhý stůl zaplněný proložkami s vejci. Všichni doufali, že z nich izolují nějaký organismus. Zároveň pochopitelně pracovali s některými laboratorními zvířaty, které používal Peter </w:t>
      </w:r>
      <w:r w:rsidR="00967FBE" w:rsidRPr="00EE37D3">
        <w:t>–</w:t>
      </w:r>
      <w:r w:rsidRPr="00EE37D3">
        <w:t xml:space="preserve"> nebo se aspoň předpokládalo, že je používal.</w:t>
      </w:r>
    </w:p>
    <w:p w:rsidR="00967FBE" w:rsidRPr="00EE37D3" w:rsidRDefault="00967FBE" w:rsidP="00A21DE9">
      <w:pPr>
        <w:pStyle w:val="Text"/>
      </w:pPr>
      <w:r w:rsidRPr="00EE37D3">
        <w:t>„</w:t>
      </w:r>
      <w:r w:rsidR="0093005C" w:rsidRPr="00EE37D3">
        <w:t>Chceš se seznámit se všemi?</w:t>
      </w:r>
      <w:r w:rsidRPr="00EE37D3">
        <w:t>“</w:t>
      </w:r>
      <w:r w:rsidR="0093005C" w:rsidRPr="00EE37D3">
        <w:t xml:space="preserve"> zeptala se Cynthia.</w:t>
      </w:r>
    </w:p>
    <w:p w:rsidR="00967FBE" w:rsidRPr="00EE37D3" w:rsidRDefault="00967FBE" w:rsidP="00A21DE9">
      <w:pPr>
        <w:pStyle w:val="Text"/>
      </w:pPr>
      <w:r w:rsidRPr="00EE37D3">
        <w:t>„</w:t>
      </w:r>
      <w:r w:rsidR="0093005C" w:rsidRPr="00EE37D3">
        <w:t>Proboha jen to ne.</w:t>
      </w:r>
      <w:r w:rsidRPr="00EE37D3">
        <w:t>“</w:t>
      </w:r>
    </w:p>
    <w:p w:rsidR="00967FBE" w:rsidRPr="00EE37D3" w:rsidRDefault="0093005C" w:rsidP="00A21DE9">
      <w:pPr>
        <w:pStyle w:val="Text"/>
      </w:pPr>
      <w:r w:rsidRPr="00EE37D3">
        <w:t xml:space="preserve">Usmála se. </w:t>
      </w:r>
      <w:r w:rsidR="00967FBE" w:rsidRPr="00EE37D3">
        <w:t>„</w:t>
      </w:r>
      <w:r w:rsidRPr="00EE37D3">
        <w:t xml:space="preserve">Předpokládala jsem to. Asi se budeš chtít podívat do Peterovy kanceláře </w:t>
      </w:r>
      <w:r w:rsidR="00967FBE" w:rsidRPr="00EE37D3">
        <w:t>–</w:t>
      </w:r>
      <w:r w:rsidRPr="00EE37D3">
        <w:t xml:space="preserve"> je venku, na konci haly </w:t>
      </w:r>
      <w:r w:rsidR="00967FBE" w:rsidRPr="00EE37D3">
        <w:t>–</w:t>
      </w:r>
      <w:r w:rsidRPr="00EE37D3">
        <w:t xml:space="preserve"> a do jeho soukromé laboratoře. Říkáme jí</w:t>
      </w:r>
      <w:r w:rsidR="00967FBE" w:rsidRPr="00EE37D3">
        <w:t xml:space="preserve"> ‚h</w:t>
      </w:r>
      <w:r w:rsidRPr="00EE37D3">
        <w:t>erna</w:t>
      </w:r>
      <w:r w:rsidR="00967FBE" w:rsidRPr="00EE37D3">
        <w:t>‘</w:t>
      </w:r>
      <w:r w:rsidRPr="00EE37D3">
        <w:t>. Převzali jsme to od zdejších techniků. Je to tamhle.</w:t>
      </w:r>
      <w:r w:rsidR="00967FBE" w:rsidRPr="00EE37D3">
        <w:t>“</w:t>
      </w:r>
    </w:p>
    <w:p w:rsidR="00967FBE" w:rsidRPr="00EE37D3" w:rsidRDefault="0093005C" w:rsidP="00A21DE9">
      <w:pPr>
        <w:pStyle w:val="Text"/>
      </w:pPr>
      <w:r w:rsidRPr="00EE37D3">
        <w:t>Ukázala rukou na druhou stranu místnosti, kde byly další dveře do přechodové komory. Byly zavřené.</w:t>
      </w:r>
    </w:p>
    <w:p w:rsidR="00967FBE" w:rsidRPr="00EE37D3" w:rsidRDefault="00967FBE" w:rsidP="00A21DE9">
      <w:pPr>
        <w:pStyle w:val="Text"/>
      </w:pPr>
      <w:r w:rsidRPr="00EE37D3">
        <w:t>„</w:t>
      </w:r>
      <w:r w:rsidR="0093005C" w:rsidRPr="00EE37D3">
        <w:t>Je tam někdo?</w:t>
      </w:r>
      <w:r w:rsidRPr="00EE37D3">
        <w:t>“</w:t>
      </w:r>
    </w:p>
    <w:p w:rsidR="00967FBE" w:rsidRPr="00EE37D3" w:rsidRDefault="00967FBE" w:rsidP="00A21DE9">
      <w:pPr>
        <w:pStyle w:val="Text"/>
      </w:pPr>
      <w:r w:rsidRPr="00EE37D3">
        <w:t>„</w:t>
      </w:r>
      <w:r w:rsidR="0093005C" w:rsidRPr="00EE37D3">
        <w:t>Nevím,</w:t>
      </w:r>
      <w:r w:rsidRPr="00EE37D3">
        <w:t>“</w:t>
      </w:r>
      <w:r w:rsidR="0093005C" w:rsidRPr="00EE37D3">
        <w:t xml:space="preserve"> odpověděla. </w:t>
      </w:r>
      <w:r w:rsidRPr="00EE37D3">
        <w:t>„</w:t>
      </w:r>
      <w:r w:rsidR="0093005C" w:rsidRPr="00EE37D3">
        <w:t>Většinou ji necháváme zavřenou, možná i proto, že Peter sdělil kombinaci čísel jenom Lindě. Ale ta bohužel neví o Peterově práci nic, co by nám pomohlo. Nevěřil asi ani jí, i když byla jeho milenkou. Pověřili jsme prací v té místnosti dva lidi a ti chodí dovnitř a ven, když jim Linda otevře</w:t>
      </w:r>
      <w:r w:rsidRPr="00EE37D3">
        <w:t>…“</w:t>
      </w:r>
      <w:r w:rsidR="0093005C" w:rsidRPr="00EE37D3">
        <w:t xml:space="preserve"> Zaváhala a potom se usmála.</w:t>
      </w:r>
    </w:p>
    <w:p w:rsidR="00967FBE" w:rsidRPr="00EE37D3" w:rsidRDefault="0093005C" w:rsidP="00A21DE9">
      <w:pPr>
        <w:pStyle w:val="Text"/>
      </w:pPr>
      <w:r w:rsidRPr="00EE37D3">
        <w:t>Ať už si myslela cokoli, byl radši, že to zůstalo nevysloveno.</w:t>
      </w:r>
    </w:p>
    <w:p w:rsidR="00967FBE" w:rsidRPr="00EE37D3" w:rsidRDefault="0093005C" w:rsidP="00A21DE9">
      <w:pPr>
        <w:pStyle w:val="Text"/>
        <w:rPr>
          <w:i/>
        </w:rPr>
      </w:pPr>
      <w:r w:rsidRPr="00EE37D3">
        <w:rPr>
          <w:i/>
        </w:rPr>
        <w:t>Jsou věci, kterých se budu muset zbavit, jen co bude tahle práce u konce.</w:t>
      </w:r>
    </w:p>
    <w:p w:rsidR="00967FBE" w:rsidRPr="00EE37D3" w:rsidRDefault="00967FBE" w:rsidP="00A21DE9">
      <w:pPr>
        <w:pStyle w:val="Text"/>
      </w:pPr>
      <w:r w:rsidRPr="00EE37D3">
        <w:t>„</w:t>
      </w:r>
      <w:r w:rsidR="0093005C" w:rsidRPr="00EE37D3">
        <w:t>Myslím, že mezi nimi něco bylo,</w:t>
      </w:r>
      <w:r w:rsidRPr="00EE37D3">
        <w:t>“</w:t>
      </w:r>
      <w:r w:rsidR="0093005C" w:rsidRPr="00EE37D3">
        <w:t xml:space="preserve"> řekla otevřeně.</w:t>
      </w:r>
    </w:p>
    <w:p w:rsidR="00967FBE" w:rsidRPr="00EE37D3" w:rsidRDefault="0093005C" w:rsidP="00A21DE9">
      <w:pPr>
        <w:pStyle w:val="Text"/>
      </w:pPr>
      <w:r w:rsidRPr="00EE37D3">
        <w:t xml:space="preserve">Potom se zarazila a v obličeji se jí zračila bolest. </w:t>
      </w:r>
      <w:r w:rsidR="00967FBE" w:rsidRPr="00EE37D3">
        <w:t>„</w:t>
      </w:r>
      <w:r w:rsidRPr="00EE37D3">
        <w:t xml:space="preserve">Třeba to, že si ponechává to číslo pro sebe, jí dodává pocit, že s ním zůstala spojená. </w:t>
      </w:r>
      <w:r w:rsidR="00967FBE" w:rsidRPr="00EE37D3">
        <w:t>Buď</w:t>
      </w:r>
      <w:r w:rsidRPr="00EE37D3">
        <w:t xml:space="preserve"> na ni hodný, jo?</w:t>
      </w:r>
      <w:r w:rsidR="00967FBE" w:rsidRPr="00EE37D3">
        <w:t>“</w:t>
      </w:r>
    </w:p>
    <w:p w:rsidR="00967FBE" w:rsidRPr="00EE37D3" w:rsidRDefault="0093005C" w:rsidP="00A21DE9">
      <w:pPr>
        <w:pStyle w:val="Text"/>
      </w:pPr>
      <w:r w:rsidRPr="00EE37D3">
        <w:t>Přikývl.</w:t>
      </w:r>
    </w:p>
    <w:p w:rsidR="00967FBE" w:rsidRPr="00EE37D3" w:rsidRDefault="00967FBE" w:rsidP="00A21DE9">
      <w:pPr>
        <w:pStyle w:val="Text"/>
      </w:pPr>
      <w:r w:rsidRPr="00EE37D3">
        <w:t>„</w:t>
      </w:r>
      <w:r w:rsidR="0093005C" w:rsidRPr="00EE37D3">
        <w:t>Dokud nevíme, co tam bylo, necháváme hernu zavřenou. Zaměstnanci laboratoře říkají, že to tak dělal i tvůj bratr. Kdykoli byl v téhle laboratoři nebo ve své herně, vždycky měl dveře zavřené.</w:t>
      </w:r>
      <w:r w:rsidRPr="00EE37D3">
        <w:t>“</w:t>
      </w:r>
    </w:p>
    <w:p w:rsidR="00967FBE" w:rsidRPr="00EE37D3" w:rsidRDefault="00967FBE" w:rsidP="00A21DE9">
      <w:pPr>
        <w:pStyle w:val="Text"/>
      </w:pPr>
      <w:r w:rsidRPr="00EE37D3">
        <w:t>„</w:t>
      </w:r>
      <w:r w:rsidR="0093005C" w:rsidRPr="00EE37D3">
        <w:t>Měl tam nějaké zápisky?</w:t>
      </w:r>
      <w:r w:rsidRPr="00EE37D3">
        <w:t>“</w:t>
      </w:r>
    </w:p>
    <w:p w:rsidR="00967FBE" w:rsidRPr="00EE37D3" w:rsidRDefault="00967FBE" w:rsidP="00A21DE9">
      <w:pPr>
        <w:pStyle w:val="Text"/>
      </w:pPr>
      <w:r w:rsidRPr="00EE37D3">
        <w:lastRenderedPageBreak/>
        <w:t>„</w:t>
      </w:r>
      <w:r w:rsidR="0093005C" w:rsidRPr="00EE37D3">
        <w:t>Ano. Nechali jsme je tam. Neodneseme nic odtud, a zvlášť ne odtamtud, dokud se nebudeme mít čeho chytit.</w:t>
      </w:r>
      <w:r w:rsidRPr="00EE37D3">
        <w:t>“</w:t>
      </w:r>
    </w:p>
    <w:p w:rsidR="00967FBE" w:rsidRPr="00EE37D3" w:rsidRDefault="00967FBE" w:rsidP="00A21DE9">
      <w:pPr>
        <w:pStyle w:val="Text"/>
      </w:pPr>
      <w:r w:rsidRPr="00EE37D3">
        <w:t>„</w:t>
      </w:r>
      <w:r w:rsidR="0093005C" w:rsidRPr="00EE37D3">
        <w:t>Někdo jim rozuměl?</w:t>
      </w:r>
      <w:r w:rsidRPr="00EE37D3">
        <w:t>“</w:t>
      </w:r>
    </w:p>
    <w:p w:rsidR="00967FBE" w:rsidRPr="00EE37D3" w:rsidRDefault="00967FBE" w:rsidP="00A21DE9">
      <w:pPr>
        <w:pStyle w:val="Text"/>
      </w:pPr>
      <w:r w:rsidRPr="00EE37D3">
        <w:t>„</w:t>
      </w:r>
      <w:r w:rsidR="0093005C" w:rsidRPr="00EE37D3">
        <w:t>Jistě. To není problém. Nepoužíval žádné kódy nebo něco podobného. Je to srozumitelné.</w:t>
      </w:r>
      <w:r w:rsidRPr="00EE37D3">
        <w:t>“</w:t>
      </w:r>
      <w:r w:rsidR="0093005C" w:rsidRPr="00EE37D3">
        <w:t xml:space="preserve"> Odfrkla si. Pamatoval si ten zvuk.</w:t>
      </w:r>
    </w:p>
    <w:p w:rsidR="00967FBE" w:rsidRPr="00EE37D3" w:rsidRDefault="00967FBE" w:rsidP="00A21DE9">
      <w:pPr>
        <w:pStyle w:val="Text"/>
      </w:pPr>
      <w:r w:rsidRPr="00EE37D3">
        <w:t>„</w:t>
      </w:r>
      <w:r w:rsidR="0093005C" w:rsidRPr="00EE37D3">
        <w:t>Problém je, že nám to nic neřeklo. Možná že budeš mít větší štěstí.</w:t>
      </w:r>
      <w:r w:rsidRPr="00EE37D3">
        <w:t>“</w:t>
      </w:r>
    </w:p>
    <w:p w:rsidR="00967FBE" w:rsidRPr="00EE37D3" w:rsidRDefault="00967FBE" w:rsidP="00A21DE9">
      <w:pPr>
        <w:pStyle w:val="Text"/>
      </w:pPr>
      <w:r w:rsidRPr="00EE37D3">
        <w:t>„</w:t>
      </w:r>
      <w:r w:rsidR="0093005C" w:rsidRPr="00EE37D3">
        <w:t>To je to,</w:t>
      </w:r>
      <w:r w:rsidRPr="00EE37D3">
        <w:t>“</w:t>
      </w:r>
      <w:r w:rsidR="0093005C" w:rsidRPr="00EE37D3">
        <w:t xml:space="preserve"> prohlásil, </w:t>
      </w:r>
      <w:r w:rsidRPr="00EE37D3">
        <w:t>„</w:t>
      </w:r>
      <w:r w:rsidR="0093005C" w:rsidRPr="00EE37D3">
        <w:t>v co všichni doufají. Ale Peter a já jsme si zase nebyli tak blízcí. Opravdu ne. Nevím, jestli moje přítomnost tady přinese vůbec nějaký užitek.</w:t>
      </w:r>
      <w:r w:rsidRPr="00EE37D3">
        <w:t>“</w:t>
      </w:r>
    </w:p>
    <w:p w:rsidR="00967FBE" w:rsidRPr="00EE37D3" w:rsidRDefault="00967FBE" w:rsidP="00A21DE9">
      <w:pPr>
        <w:pStyle w:val="Text"/>
      </w:pPr>
      <w:r w:rsidRPr="00EE37D3">
        <w:t>„</w:t>
      </w:r>
      <w:r w:rsidR="0093005C" w:rsidRPr="00EE37D3">
        <w:t>To jsi na omylu,</w:t>
      </w:r>
      <w:r w:rsidRPr="00EE37D3">
        <w:t>“</w:t>
      </w:r>
      <w:r w:rsidR="0093005C" w:rsidRPr="00EE37D3">
        <w:t xml:space="preserve"> řekla a Brandes si chvilku myslel, že přičiní nějakou osobní poznámku. Jedna jeho polovina ji v duchu prosila, aby to nedělala, zatímco druhá doufala, že to udělá.</w:t>
      </w:r>
    </w:p>
    <w:p w:rsidR="00967FBE" w:rsidRPr="00EE37D3" w:rsidRDefault="00967FBE" w:rsidP="00A21DE9">
      <w:pPr>
        <w:pStyle w:val="Text"/>
      </w:pPr>
      <w:r w:rsidRPr="00EE37D3">
        <w:t>„</w:t>
      </w:r>
      <w:r w:rsidR="0093005C" w:rsidRPr="00EE37D3">
        <w:t>Těší mě, že mi tak věříš.</w:t>
      </w:r>
      <w:r w:rsidRPr="00EE37D3">
        <w:t>“</w:t>
      </w:r>
    </w:p>
    <w:p w:rsidR="00967FBE" w:rsidRPr="00EE37D3" w:rsidRDefault="00967FBE" w:rsidP="00A21DE9">
      <w:pPr>
        <w:pStyle w:val="Text"/>
      </w:pPr>
      <w:r w:rsidRPr="00EE37D3">
        <w:t>„</w:t>
      </w:r>
      <w:r w:rsidR="0093005C" w:rsidRPr="00EE37D3">
        <w:t>Ne já, Alexi.</w:t>
      </w:r>
      <w:r w:rsidRPr="00EE37D3">
        <w:t>“</w:t>
      </w:r>
      <w:r w:rsidR="0093005C" w:rsidRPr="00EE37D3">
        <w:t xml:space="preserve"> Na okamžik se mu ulevilo. </w:t>
      </w:r>
      <w:r w:rsidRPr="00EE37D3">
        <w:t>„</w:t>
      </w:r>
      <w:r w:rsidR="0093005C" w:rsidRPr="00EE37D3">
        <w:t>Kdybys byl odsouzen k neúspěchu, proč by se tě někdo pokusil zabít?</w:t>
      </w:r>
      <w:r w:rsidRPr="00EE37D3">
        <w:t>“</w:t>
      </w:r>
      <w:r w:rsidR="0093005C" w:rsidRPr="00EE37D3">
        <w:t xml:space="preserve"> Přál si, aby už s tím skončila. Zamířili do laboratoře. </w:t>
      </w:r>
      <w:r w:rsidRPr="00EE37D3">
        <w:t>„</w:t>
      </w:r>
      <w:r w:rsidR="0093005C" w:rsidRPr="00EE37D3">
        <w:t>Chceš jít rovnou do herny?</w:t>
      </w:r>
      <w:r w:rsidRPr="00EE37D3">
        <w:t>“</w:t>
      </w:r>
    </w:p>
    <w:p w:rsidR="00967FBE" w:rsidRPr="00EE37D3" w:rsidRDefault="00967FBE" w:rsidP="00A21DE9">
      <w:pPr>
        <w:pStyle w:val="Text"/>
      </w:pPr>
      <w:r w:rsidRPr="00EE37D3">
        <w:t>„</w:t>
      </w:r>
      <w:r w:rsidR="0093005C" w:rsidRPr="00EE37D3">
        <w:t>Radši ano. Jestli tady nejsem k ničemu, pak ať se to ukáže brzy. Chci si prohlédnout jeho zápisky a potom půjdu do jeho kanceláře.</w:t>
      </w:r>
      <w:r w:rsidRPr="00EE37D3">
        <w:t>“</w:t>
      </w:r>
    </w:p>
    <w:p w:rsidR="00967FBE" w:rsidRPr="00EE37D3" w:rsidRDefault="00967FBE" w:rsidP="00A21DE9">
      <w:pPr>
        <w:pStyle w:val="Text"/>
      </w:pPr>
      <w:r w:rsidRPr="00EE37D3">
        <w:t>„</w:t>
      </w:r>
      <w:r w:rsidR="0093005C" w:rsidRPr="00EE37D3">
        <w:t>A když nic nenajdeš?</w:t>
      </w:r>
      <w:r w:rsidRPr="00EE37D3">
        <w:t>“</w:t>
      </w:r>
    </w:p>
    <w:p w:rsidR="00967FBE" w:rsidRPr="00EE37D3" w:rsidRDefault="0093005C" w:rsidP="00A21DE9">
      <w:pPr>
        <w:pStyle w:val="Text"/>
      </w:pPr>
      <w:r w:rsidRPr="00EE37D3">
        <w:t xml:space="preserve">Zaváhal. </w:t>
      </w:r>
      <w:r w:rsidR="00967FBE" w:rsidRPr="00EE37D3">
        <w:t>„</w:t>
      </w:r>
      <w:r w:rsidRPr="00EE37D3">
        <w:t>Potom zajedu za otcem.</w:t>
      </w:r>
      <w:r w:rsidR="00967FBE" w:rsidRPr="00EE37D3">
        <w:t>“</w:t>
      </w:r>
    </w:p>
    <w:p w:rsidR="00967FBE" w:rsidRPr="00EE37D3" w:rsidRDefault="0093005C" w:rsidP="00A21DE9">
      <w:pPr>
        <w:pStyle w:val="Text"/>
      </w:pPr>
      <w:r w:rsidRPr="00EE37D3">
        <w:t>Cynthia dobře věděla, jaký vztah má k otci. Byl jí vděčný, že to nijak nekomentovala.</w:t>
      </w:r>
    </w:p>
    <w:p w:rsidR="00967FBE" w:rsidRPr="00EE37D3" w:rsidRDefault="00967FBE" w:rsidP="00A21DE9">
      <w:pPr>
        <w:pStyle w:val="Text"/>
      </w:pPr>
      <w:r w:rsidRPr="00EE37D3">
        <w:t>„</w:t>
      </w:r>
      <w:r w:rsidR="0093005C" w:rsidRPr="00EE37D3">
        <w:t>Je tady telefon?</w:t>
      </w:r>
      <w:r w:rsidRPr="00EE37D3">
        <w:t>“</w:t>
      </w:r>
      <w:r w:rsidR="0093005C" w:rsidRPr="00EE37D3">
        <w:t xml:space="preserve"> zeptal se. </w:t>
      </w:r>
      <w:r w:rsidRPr="00EE37D3">
        <w:t>„</w:t>
      </w:r>
      <w:r w:rsidR="0093005C" w:rsidRPr="00EE37D3">
        <w:t xml:space="preserve">Rád bych si zavolal do hotelu, jestli tam nemám nějaký vzkaz </w:t>
      </w:r>
      <w:r w:rsidR="0093005C" w:rsidRPr="00EE37D3">
        <w:rPr>
          <w:i/>
        </w:rPr>
        <w:t>a</w:t>
      </w:r>
      <w:r w:rsidRPr="00EE37D3">
        <w:rPr>
          <w:i/>
        </w:rPr>
        <w:t>…“</w:t>
      </w:r>
    </w:p>
    <w:p w:rsidR="00967FBE" w:rsidRPr="00EE37D3" w:rsidRDefault="00967FBE" w:rsidP="00A21DE9">
      <w:pPr>
        <w:pStyle w:val="Text"/>
      </w:pPr>
      <w:r w:rsidRPr="00EE37D3">
        <w:t>„</w:t>
      </w:r>
      <w:r w:rsidR="0093005C" w:rsidRPr="00EE37D3">
        <w:t>Ježíši!</w:t>
      </w:r>
      <w:r w:rsidRPr="00EE37D3">
        <w:t>“</w:t>
      </w:r>
    </w:p>
    <w:p w:rsidR="00967FBE" w:rsidRPr="00EE37D3" w:rsidRDefault="0093005C" w:rsidP="00A21DE9">
      <w:pPr>
        <w:pStyle w:val="Text"/>
      </w:pPr>
      <w:r w:rsidRPr="00EE37D3">
        <w:t>Překvapeně na ni pohlédl.</w:t>
      </w:r>
    </w:p>
    <w:p w:rsidR="00967FBE" w:rsidRPr="00EE37D3" w:rsidRDefault="00967FBE" w:rsidP="00A21DE9">
      <w:pPr>
        <w:pStyle w:val="Text"/>
      </w:pPr>
      <w:r w:rsidRPr="00EE37D3">
        <w:t>„</w:t>
      </w:r>
      <w:r w:rsidR="0093005C" w:rsidRPr="00EE37D3">
        <w:t>Mám pro tebe tohle,</w:t>
      </w:r>
      <w:r w:rsidRPr="00EE37D3">
        <w:t>“</w:t>
      </w:r>
      <w:r w:rsidR="0093005C" w:rsidRPr="00EE37D3">
        <w:t xml:space="preserve"> řekla. </w:t>
      </w:r>
      <w:r w:rsidRPr="00EE37D3">
        <w:t>„</w:t>
      </w:r>
      <w:r w:rsidR="0093005C" w:rsidRPr="00EE37D3">
        <w:t>Já</w:t>
      </w:r>
      <w:r w:rsidRPr="00EE37D3">
        <w:t>…</w:t>
      </w:r>
      <w:r w:rsidR="0093005C" w:rsidRPr="00EE37D3">
        <w:t xml:space="preserve"> těžko se mi to vysvětluje, ale našla jsem tenhle vzkaz pro tebe</w:t>
      </w:r>
      <w:r w:rsidRPr="00EE37D3">
        <w:t>…“</w:t>
      </w:r>
      <w:r w:rsidR="0093005C" w:rsidRPr="00EE37D3">
        <w:t xml:space="preserve"> Vyndala z kapsy papír.</w:t>
      </w:r>
    </w:p>
    <w:p w:rsidR="00967FBE" w:rsidRPr="00EE37D3" w:rsidRDefault="0093005C" w:rsidP="00A21DE9">
      <w:pPr>
        <w:pStyle w:val="Text"/>
      </w:pPr>
      <w:r w:rsidRPr="00EE37D3">
        <w:t xml:space="preserve">Snažil se ovládnout. Jen klid, napomínal se. Ale bylo to, jak si říkal. Něco na ní mu muselo vadit. Nelíbilo se mu to </w:t>
      </w:r>
      <w:r w:rsidR="00967FBE" w:rsidRPr="00EE37D3">
        <w:t>–</w:t>
      </w:r>
      <w:r w:rsidRPr="00EE37D3">
        <w:t xml:space="preserve"> nenáviděl to. Ne na ní. Na sobě. Když spolu chodili, nejdřív na ni vyjel, pak si všechno promyslel, rozumově ji obvinil, ale když to bral citově, musel sebou pohrdat.</w:t>
      </w:r>
    </w:p>
    <w:p w:rsidR="00967FBE" w:rsidRPr="00EE37D3" w:rsidRDefault="00967FBE" w:rsidP="00A21DE9">
      <w:pPr>
        <w:pStyle w:val="Text"/>
      </w:pPr>
      <w:r w:rsidRPr="00EE37D3">
        <w:t>„</w:t>
      </w:r>
      <w:r w:rsidR="0093005C" w:rsidRPr="00EE37D3">
        <w:t>Co to má sakra znamenat?</w:t>
      </w:r>
      <w:r w:rsidRPr="00EE37D3">
        <w:t>“</w:t>
      </w:r>
      <w:r w:rsidR="0093005C" w:rsidRPr="00EE37D3">
        <w:t xml:space="preserve"> skoro na ni křičel. Mluvil tak nahlas, že vzbudili pozornost několika techniků.</w:t>
      </w:r>
    </w:p>
    <w:p w:rsidR="00967FBE" w:rsidRPr="00EE37D3" w:rsidRDefault="00967FBE" w:rsidP="00A21DE9">
      <w:pPr>
        <w:pStyle w:val="Text"/>
      </w:pPr>
      <w:r w:rsidRPr="00EE37D3">
        <w:lastRenderedPageBreak/>
        <w:t>„</w:t>
      </w:r>
      <w:r w:rsidR="0093005C" w:rsidRPr="00EE37D3">
        <w:t>No, myslela jsem si, že k tobě zaběhnu, až se vrátíš domů. Bylo už pozdě. Nechtěla jsem, abys to přehlédl. Kdyby ses v recepci nezeptal</w:t>
      </w:r>
      <w:r w:rsidRPr="00EE37D3">
        <w:t>…“</w:t>
      </w:r>
      <w:r w:rsidR="0093005C" w:rsidRPr="00EE37D3">
        <w:t xml:space="preserve"> </w:t>
      </w:r>
      <w:r w:rsidR="0093005C" w:rsidRPr="00EE37D3">
        <w:rPr>
          <w:i/>
        </w:rPr>
        <w:t xml:space="preserve">Za nic na světě nepřiznám, že jsem to vzala ze dveří jeho pokoje, </w:t>
      </w:r>
      <w:r w:rsidR="0093005C" w:rsidRPr="00EE37D3">
        <w:t>dodala v duchu.</w:t>
      </w:r>
    </w:p>
    <w:p w:rsidR="00967FBE" w:rsidRPr="00EE37D3" w:rsidRDefault="00967FBE" w:rsidP="00A21DE9">
      <w:pPr>
        <w:pStyle w:val="Text"/>
      </w:pPr>
      <w:r w:rsidRPr="00EE37D3">
        <w:t>„</w:t>
      </w:r>
      <w:r w:rsidR="0093005C" w:rsidRPr="00EE37D3">
        <w:t>Nic se nestalo.</w:t>
      </w:r>
      <w:r w:rsidRPr="00EE37D3">
        <w:t>“</w:t>
      </w:r>
    </w:p>
    <w:p w:rsidR="00967FBE" w:rsidRPr="00EE37D3" w:rsidRDefault="0093005C" w:rsidP="00A21DE9">
      <w:pPr>
        <w:pStyle w:val="Text"/>
      </w:pPr>
      <w:r w:rsidRPr="00EE37D3">
        <w:t xml:space="preserve">Vzal si od ní papír a četl Allenbergův vzkaz. </w:t>
      </w:r>
      <w:r w:rsidR="00967FBE" w:rsidRPr="00EE37D3">
        <w:t>„</w:t>
      </w:r>
      <w:r w:rsidRPr="00EE37D3">
        <w:t>Objevily se nové skutečnosti. Měl bys být opatrný.</w:t>
      </w:r>
      <w:r w:rsidR="00967FBE" w:rsidRPr="00EE37D3">
        <w:t>“</w:t>
      </w:r>
      <w:r w:rsidRPr="00EE37D3">
        <w:t xml:space="preserve"> Opatrný. Varování.</w:t>
      </w:r>
    </w:p>
    <w:p w:rsidR="00967FBE" w:rsidRPr="00EE37D3" w:rsidRDefault="0093005C" w:rsidP="00A21DE9">
      <w:pPr>
        <w:pStyle w:val="Text"/>
      </w:pPr>
      <w:r w:rsidRPr="00EE37D3">
        <w:t>Allenberg nebo Kracke by v recepci nenechali nic podrobnějšího.</w:t>
      </w:r>
    </w:p>
    <w:p w:rsidR="00967FBE" w:rsidRPr="00EE37D3" w:rsidRDefault="0093005C" w:rsidP="00A21DE9">
      <w:pPr>
        <w:pStyle w:val="Text"/>
      </w:pPr>
      <w:r w:rsidRPr="00EE37D3">
        <w:t>Podíval se na Cynthii. Zdálo se, že má problémy s polykáním. Musel počkat, než přestala kašlat a popadla dech. Zatím ho ten největší vztek přešel.</w:t>
      </w:r>
    </w:p>
    <w:p w:rsidR="00967FBE" w:rsidRPr="00EE37D3" w:rsidRDefault="00967FBE" w:rsidP="00A21DE9">
      <w:pPr>
        <w:pStyle w:val="Text"/>
      </w:pPr>
      <w:r w:rsidRPr="00EE37D3">
        <w:t>„</w:t>
      </w:r>
      <w:r w:rsidR="0093005C" w:rsidRPr="00EE37D3">
        <w:t>Musím jít,</w:t>
      </w:r>
      <w:r w:rsidRPr="00EE37D3">
        <w:t>“</w:t>
      </w:r>
      <w:r w:rsidR="0093005C" w:rsidRPr="00EE37D3">
        <w:t xml:space="preserve"> řekl ledově.</w:t>
      </w:r>
    </w:p>
    <w:p w:rsidR="00967FBE" w:rsidRPr="00EE37D3" w:rsidRDefault="00967FBE" w:rsidP="00A21DE9">
      <w:pPr>
        <w:pStyle w:val="Text"/>
      </w:pPr>
      <w:r w:rsidRPr="00EE37D3">
        <w:t>„</w:t>
      </w:r>
      <w:r w:rsidR="0093005C" w:rsidRPr="00EE37D3">
        <w:t>Kvůli tomu vzkazu?</w:t>
      </w:r>
      <w:r w:rsidRPr="00EE37D3">
        <w:t>“</w:t>
      </w:r>
    </w:p>
    <w:p w:rsidR="00967FBE" w:rsidRPr="00EE37D3" w:rsidRDefault="00967FBE" w:rsidP="00A21DE9">
      <w:pPr>
        <w:pStyle w:val="Text"/>
      </w:pPr>
      <w:r w:rsidRPr="00EE37D3">
        <w:t>„</w:t>
      </w:r>
      <w:r w:rsidR="0093005C" w:rsidRPr="00EE37D3">
        <w:t>Vrátím se tak za hodinu za dvě. Chci navštívit Gerryho a musím si zavolat. Možná i na víc míst.</w:t>
      </w:r>
      <w:r w:rsidRPr="00EE37D3">
        <w:t>“</w:t>
      </w:r>
    </w:p>
    <w:p w:rsidR="00967FBE" w:rsidRPr="00EE37D3" w:rsidRDefault="0093005C" w:rsidP="00A21DE9">
      <w:pPr>
        <w:pStyle w:val="Text"/>
      </w:pPr>
      <w:r w:rsidRPr="00EE37D3">
        <w:t xml:space="preserve">Otočil se a odešel </w:t>
      </w:r>
      <w:r w:rsidR="00967FBE" w:rsidRPr="00EE37D3">
        <w:t>–</w:t>
      </w:r>
      <w:r w:rsidRPr="00EE37D3">
        <w:t xml:space="preserve"> pokolikáté už? </w:t>
      </w:r>
      <w:r w:rsidR="00967FBE" w:rsidRPr="00EE37D3">
        <w:t>–</w:t>
      </w:r>
      <w:r w:rsidRPr="00EE37D3">
        <w:t xml:space="preserve"> přes přechodovou komoru.</w:t>
      </w:r>
    </w:p>
    <w:p w:rsidR="00967FBE" w:rsidRPr="00EE37D3" w:rsidRDefault="00967FBE" w:rsidP="00A21DE9">
      <w:pPr>
        <w:pStyle w:val="Text"/>
      </w:pPr>
    </w:p>
    <w:p w:rsidR="00967FBE" w:rsidRPr="00EE37D3" w:rsidRDefault="0093005C" w:rsidP="00A21DE9">
      <w:pPr>
        <w:pStyle w:val="Text"/>
      </w:pPr>
      <w:r w:rsidRPr="00EE37D3">
        <w:t>Allenberg vší silou svíral telefonní sluchátko a měl pocit, že to je jediný způsob, jak vynaložit svou sílu.</w:t>
      </w:r>
    </w:p>
    <w:p w:rsidR="00967FBE" w:rsidRPr="00EE37D3" w:rsidRDefault="00967FBE" w:rsidP="00A21DE9">
      <w:pPr>
        <w:pStyle w:val="Text"/>
      </w:pPr>
      <w:r w:rsidRPr="00EE37D3">
        <w:t>„</w:t>
      </w:r>
      <w:r w:rsidR="0093005C" w:rsidRPr="00EE37D3">
        <w:t>Ireno, zavolejte mi prosím Kracka,</w:t>
      </w:r>
      <w:r w:rsidRPr="00EE37D3">
        <w:t>“</w:t>
      </w:r>
      <w:r w:rsidR="0093005C" w:rsidRPr="00EE37D3">
        <w:t xml:space="preserve"> řekl do sluchátka a druhou rukou stiskl tlačítko.</w:t>
      </w:r>
    </w:p>
    <w:p w:rsidR="00967FBE" w:rsidRPr="00EE37D3" w:rsidRDefault="00967FBE" w:rsidP="00A21DE9">
      <w:pPr>
        <w:pStyle w:val="Text"/>
      </w:pPr>
      <w:r w:rsidRPr="00EE37D3">
        <w:t>„</w:t>
      </w:r>
      <w:r w:rsidR="0093005C" w:rsidRPr="00EE37D3">
        <w:t>Ano, pane.</w:t>
      </w:r>
      <w:r w:rsidRPr="00EE37D3">
        <w:t>“</w:t>
      </w:r>
    </w:p>
    <w:p w:rsidR="00967FBE" w:rsidRPr="00EE37D3" w:rsidRDefault="0093005C" w:rsidP="00A21DE9">
      <w:pPr>
        <w:pStyle w:val="Text"/>
      </w:pPr>
      <w:r w:rsidRPr="00EE37D3">
        <w:t>Nemělo by trvat moc dlouho, než se jí podaří Kracka najít. Kdyby ho nenašla, mohly</w:t>
      </w:r>
      <w:r w:rsidR="00A21DE9">
        <w:t xml:space="preserve"> </w:t>
      </w:r>
      <w:r w:rsidR="00967FBE" w:rsidRPr="00EE37D3">
        <w:t>b</w:t>
      </w:r>
      <w:r w:rsidRPr="00EE37D3">
        <w:t>y ho omluvit jenom dvě věci: jeho smrt, nebo kdyby se schválně někam schoval. Allenberg věděl, že v době krize by se Kracke nikam neschoval. A ta první věc byla</w:t>
      </w:r>
      <w:r w:rsidR="00967FBE" w:rsidRPr="00EE37D3">
        <w:t>…</w:t>
      </w:r>
      <w:r w:rsidRPr="00EE37D3">
        <w:t xml:space="preserve"> nepravděpodobná.</w:t>
      </w:r>
    </w:p>
    <w:p w:rsidR="00967FBE" w:rsidRPr="00EE37D3" w:rsidRDefault="0093005C" w:rsidP="00A21DE9">
      <w:pPr>
        <w:pStyle w:val="Text"/>
      </w:pPr>
      <w:r w:rsidRPr="00EE37D3">
        <w:t xml:space="preserve">Zatímco Allenberg čekal na spojení, přemýšlel o Lyle </w:t>
      </w:r>
      <w:r w:rsidR="00967FBE" w:rsidRPr="00EE37D3">
        <w:t>–</w:t>
      </w:r>
      <w:r w:rsidRPr="00EE37D3">
        <w:t xml:space="preserve"> a snad ještě intenzivněji než dřív.</w:t>
      </w:r>
    </w:p>
    <w:p w:rsidR="00967FBE" w:rsidRPr="00EE37D3" w:rsidRDefault="0093005C" w:rsidP="00A21DE9">
      <w:pPr>
        <w:pStyle w:val="Text"/>
      </w:pPr>
      <w:r w:rsidRPr="00EE37D3">
        <w:t>Byl na tamní situaci osobně zainteresovaný.</w:t>
      </w:r>
    </w:p>
    <w:p w:rsidR="00967FBE" w:rsidRPr="00EE37D3" w:rsidRDefault="0093005C" w:rsidP="00A21DE9">
      <w:pPr>
        <w:pStyle w:val="Text"/>
      </w:pPr>
      <w:r w:rsidRPr="00EE37D3">
        <w:t>Jakkoli si o Brandese dělal starosti a jakkoli ho potřeboval, jeho problémy neznamenaly nic ve srovnání s rozhodnutím jeho dcery odjet do Lyle.</w:t>
      </w:r>
    </w:p>
    <w:p w:rsidR="00967FBE" w:rsidRPr="00EE37D3" w:rsidRDefault="0093005C" w:rsidP="00A21DE9">
      <w:pPr>
        <w:pStyle w:val="Text"/>
      </w:pPr>
      <w:r w:rsidRPr="00EE37D3">
        <w:t>Sakra!</w:t>
      </w:r>
    </w:p>
    <w:p w:rsidR="00967FBE" w:rsidRPr="00EE37D3" w:rsidRDefault="0093005C" w:rsidP="00A21DE9">
      <w:pPr>
        <w:pStyle w:val="Text"/>
      </w:pPr>
      <w:r w:rsidRPr="00EE37D3">
        <w:lastRenderedPageBreak/>
        <w:t>To zaklení bylo určeno spíš jemu samému než někomu nebo něčemu jinému. Zamával před Sarah neodolatelnou návnadou a ona po ní skočila.</w:t>
      </w:r>
    </w:p>
    <w:p w:rsidR="00967FBE" w:rsidRPr="00EE37D3" w:rsidRDefault="0093005C" w:rsidP="00A21DE9">
      <w:pPr>
        <w:pStyle w:val="Text"/>
      </w:pPr>
      <w:r w:rsidRPr="00EE37D3">
        <w:t>Zrovna teď, když je Wismer mimo hru.</w:t>
      </w:r>
    </w:p>
    <w:p w:rsidR="00967FBE" w:rsidRPr="00EE37D3" w:rsidRDefault="0093005C" w:rsidP="00A21DE9">
      <w:pPr>
        <w:pStyle w:val="Text"/>
      </w:pPr>
      <w:r w:rsidRPr="00EE37D3">
        <w:t>Byl rád, že aspoň jeho vnuk zůstal doma. Měl by jí víc věřit. Měla sice horkou hlavu, byla cílevědomá a měla ještě další nectnosti, ale nikdy by neriskovala život svého syna.</w:t>
      </w:r>
    </w:p>
    <w:p w:rsidR="00967FBE" w:rsidRPr="00EE37D3" w:rsidRDefault="0093005C" w:rsidP="00A21DE9">
      <w:pPr>
        <w:pStyle w:val="Text"/>
      </w:pPr>
      <w:r w:rsidRPr="00EE37D3">
        <w:t>Ale jeho vnuk byl zrovna velice zaměstnaný snahou ovládnout trhy s drahými kovy. Allenberg se usmál, a bylo to poprvé od té doby, co se dověděl o dceřině výletu. Bože, pomoz trhům s drahými kovy, poprosil v duchu a znovu se usmál.</w:t>
      </w:r>
    </w:p>
    <w:p w:rsidR="00967FBE" w:rsidRPr="00EE37D3" w:rsidRDefault="00967FBE" w:rsidP="00A21DE9">
      <w:pPr>
        <w:pStyle w:val="Text"/>
      </w:pPr>
      <w:r w:rsidRPr="00EE37D3">
        <w:t>„</w:t>
      </w:r>
      <w:r w:rsidR="0093005C" w:rsidRPr="00EE37D3">
        <w:t>Ano?</w:t>
      </w:r>
      <w:r w:rsidRPr="00EE37D3">
        <w:t>“</w:t>
      </w:r>
    </w:p>
    <w:p w:rsidR="00967FBE" w:rsidRPr="00EE37D3" w:rsidRDefault="0093005C" w:rsidP="00A21DE9">
      <w:pPr>
        <w:pStyle w:val="Text"/>
      </w:pPr>
      <w:r w:rsidRPr="00EE37D3">
        <w:t xml:space="preserve">To byl Kracke. </w:t>
      </w:r>
      <w:r w:rsidR="00967FBE" w:rsidRPr="00EE37D3">
        <w:t>„</w:t>
      </w:r>
      <w:r w:rsidRPr="00EE37D3">
        <w:t>Jime,</w:t>
      </w:r>
      <w:r w:rsidR="00967FBE" w:rsidRPr="00EE37D3">
        <w:t>“</w:t>
      </w:r>
      <w:r w:rsidRPr="00EE37D3">
        <w:t xml:space="preserve"> začal Allenberg, </w:t>
      </w:r>
      <w:r w:rsidR="00967FBE" w:rsidRPr="00EE37D3">
        <w:t>„</w:t>
      </w:r>
      <w:r w:rsidRPr="00EE37D3">
        <w:t xml:space="preserve">náš hlavní zdroj v Lyle </w:t>
      </w:r>
      <w:r w:rsidR="00967FBE" w:rsidRPr="00EE37D3">
        <w:t>–</w:t>
      </w:r>
      <w:r w:rsidRPr="00EE37D3">
        <w:t xml:space="preserve"> co se týče nelékařských informací </w:t>
      </w:r>
      <w:r w:rsidR="00967FBE" w:rsidRPr="00EE37D3">
        <w:t>–</w:t>
      </w:r>
      <w:r w:rsidRPr="00EE37D3">
        <w:t xml:space="preserve"> měl nehodu. Aspoň to tak vypadá. Máš nějaký nápad?</w:t>
      </w:r>
      <w:r w:rsidR="00967FBE" w:rsidRPr="00EE37D3">
        <w:t>“</w:t>
      </w:r>
    </w:p>
    <w:p w:rsidR="00967FBE" w:rsidRPr="00EE37D3" w:rsidRDefault="00967FBE" w:rsidP="00A21DE9">
      <w:pPr>
        <w:pStyle w:val="Text"/>
      </w:pPr>
      <w:r w:rsidRPr="00EE37D3">
        <w:t>„</w:t>
      </w:r>
      <w:r w:rsidR="0093005C" w:rsidRPr="00EE37D3">
        <w:t>Jestli to byla nehoda?</w:t>
      </w:r>
      <w:r w:rsidRPr="00EE37D3">
        <w:t>“</w:t>
      </w:r>
    </w:p>
    <w:p w:rsidR="00967FBE" w:rsidRPr="00EE37D3" w:rsidRDefault="00967FBE" w:rsidP="00A21DE9">
      <w:pPr>
        <w:pStyle w:val="Text"/>
      </w:pPr>
      <w:r w:rsidRPr="00EE37D3">
        <w:t>„</w:t>
      </w:r>
      <w:r w:rsidR="0093005C" w:rsidRPr="00EE37D3">
        <w:t>Jime, prosím tě. Víš moc dobře, co mám na mysli.</w:t>
      </w:r>
      <w:r w:rsidRPr="00EE37D3">
        <w:t>“</w:t>
      </w:r>
      <w:r w:rsidR="0093005C" w:rsidRPr="00EE37D3">
        <w:t xml:space="preserve"> Kracke ho rozzlobil. Nesmím se zlobit, káral se v duchu. To by bylo plýtvání energií. </w:t>
      </w:r>
      <w:r w:rsidRPr="00EE37D3">
        <w:t>„</w:t>
      </w:r>
      <w:r w:rsidR="0093005C" w:rsidRPr="00EE37D3">
        <w:t>Hrozí Brandesovi nějaké vážné nebezpečí? A pokud ano, od koho? Do jisté míry tam měl sloužit jako návnada, ale v žádném případě nechci, aby návnadu ohryzali. To je to poslední, co potřebuju, Jime. Bylo nutné, aby si myslel, že mu hrozí nebezpečí. Jenže nechat ho v opravdovém nebezpečí otevírá víc dveří, než do kolika bych měl chuť nahlédnout.</w:t>
      </w:r>
      <w:r w:rsidRPr="00EE37D3">
        <w:t>“</w:t>
      </w:r>
    </w:p>
    <w:p w:rsidR="00967FBE" w:rsidRPr="00EE37D3" w:rsidRDefault="00967FBE" w:rsidP="00A21DE9">
      <w:pPr>
        <w:pStyle w:val="Text"/>
      </w:pPr>
      <w:r w:rsidRPr="00EE37D3">
        <w:t>„</w:t>
      </w:r>
      <w:r w:rsidR="0093005C" w:rsidRPr="00EE37D3">
        <w:t>To jistě,</w:t>
      </w:r>
      <w:r w:rsidRPr="00EE37D3">
        <w:t>“</w:t>
      </w:r>
      <w:r w:rsidR="0093005C" w:rsidRPr="00EE37D3">
        <w:t xml:space="preserve"> souhlasil Kracke. </w:t>
      </w:r>
      <w:r w:rsidRPr="00EE37D3">
        <w:t>„</w:t>
      </w:r>
      <w:r w:rsidR="0093005C" w:rsidRPr="00EE37D3">
        <w:t>Nemáme žádný důvod si myslet</w:t>
      </w:r>
      <w:r w:rsidRPr="00EE37D3">
        <w:t>…</w:t>
      </w:r>
      <w:r w:rsidR="0093005C" w:rsidRPr="00EE37D3">
        <w:t xml:space="preserve"> Počkej chvilku, </w:t>
      </w:r>
      <w:r w:rsidR="00500869">
        <w:t>Adriane</w:t>
      </w:r>
      <w:r w:rsidR="0093005C" w:rsidRPr="00EE37D3">
        <w:t>. Bylo nám řečeno, že máme skončit s vyšetřováním. Ať nám to řekl kdokoli, možná nečeká, že budeme spolupracovat.</w:t>
      </w:r>
      <w:r w:rsidRPr="00EE37D3">
        <w:t>“</w:t>
      </w:r>
    </w:p>
    <w:p w:rsidR="00967FBE" w:rsidRPr="00EE37D3" w:rsidRDefault="00967FBE" w:rsidP="00A21DE9">
      <w:pPr>
        <w:pStyle w:val="Text"/>
      </w:pPr>
      <w:r w:rsidRPr="00EE37D3">
        <w:t>„</w:t>
      </w:r>
      <w:r w:rsidR="0093005C" w:rsidRPr="00EE37D3">
        <w:t>Taky jsem o tom přemýšlel, Jime. Zatím si myslím, že to není pravděpodobné. Brandes to neprokoukl. Aspoň pokud víme.</w:t>
      </w:r>
      <w:r w:rsidRPr="00EE37D3">
        <w:t>“</w:t>
      </w:r>
    </w:p>
    <w:p w:rsidR="00967FBE" w:rsidRPr="00EE37D3" w:rsidRDefault="0093005C" w:rsidP="00A21DE9">
      <w:pPr>
        <w:pStyle w:val="Text"/>
      </w:pPr>
      <w:r w:rsidRPr="00EE37D3">
        <w:t>Allenberg se odmlčel. Ani Kracke nic neříkal. Pochopil, že Allenberg dospěl k nějakému rozhodnutí. Kracke už s ním pracoval dost dlouho na to, aby to rozpoznal.</w:t>
      </w:r>
    </w:p>
    <w:p w:rsidR="00967FBE" w:rsidRPr="00EE37D3" w:rsidRDefault="00967FBE" w:rsidP="00A21DE9">
      <w:pPr>
        <w:pStyle w:val="Text"/>
      </w:pPr>
      <w:r w:rsidRPr="00EE37D3">
        <w:t>„</w:t>
      </w:r>
      <w:r w:rsidR="0093005C" w:rsidRPr="00EE37D3">
        <w:t>Jime,</w:t>
      </w:r>
      <w:r w:rsidRPr="00EE37D3">
        <w:t>“</w:t>
      </w:r>
      <w:r w:rsidR="0093005C" w:rsidRPr="00EE37D3">
        <w:t xml:space="preserve"> ozval se po chvilce, </w:t>
      </w:r>
      <w:r w:rsidRPr="00EE37D3">
        <w:t>„</w:t>
      </w:r>
      <w:r w:rsidR="0093005C" w:rsidRPr="00EE37D3">
        <w:t>rychle tam odjed. Osobně. Nevyhledávej okamžitě Brandese, ale ani se přehnaně neschovávej. Třeba se doví, že jsi tam.</w:t>
      </w:r>
      <w:r w:rsidRPr="00EE37D3">
        <w:t>“</w:t>
      </w:r>
    </w:p>
    <w:p w:rsidR="00967FBE" w:rsidRPr="00EE37D3" w:rsidRDefault="00967FBE" w:rsidP="00A21DE9">
      <w:pPr>
        <w:pStyle w:val="Text"/>
      </w:pPr>
      <w:r w:rsidRPr="00EE37D3">
        <w:lastRenderedPageBreak/>
        <w:t>„</w:t>
      </w:r>
      <w:r w:rsidR="0093005C" w:rsidRPr="00EE37D3">
        <w:t>Dobrá. Ještě něco? Mám pocit, že máš ještě něco na srdci.</w:t>
      </w:r>
      <w:r w:rsidRPr="00EE37D3">
        <w:t>“</w:t>
      </w:r>
    </w:p>
    <w:p w:rsidR="00967FBE" w:rsidRPr="00EE37D3" w:rsidRDefault="00967FBE" w:rsidP="00A21DE9">
      <w:pPr>
        <w:pStyle w:val="Text"/>
      </w:pPr>
      <w:r w:rsidRPr="00EE37D3">
        <w:t>„</w:t>
      </w:r>
      <w:r w:rsidR="0093005C" w:rsidRPr="00EE37D3">
        <w:t>Jime, odjela tam i Sarah. Snaž se ji ohlídat.</w:t>
      </w:r>
      <w:r w:rsidRPr="00EE37D3">
        <w:t>“</w:t>
      </w:r>
    </w:p>
    <w:p w:rsidR="00D976B1" w:rsidRDefault="00967FBE" w:rsidP="00A21DE9">
      <w:pPr>
        <w:pStyle w:val="Text"/>
      </w:pPr>
      <w:r w:rsidRPr="00EE37D3">
        <w:t>„</w:t>
      </w:r>
      <w:r w:rsidR="0093005C" w:rsidRPr="00EE37D3">
        <w:t xml:space="preserve">To je samozřejmé, </w:t>
      </w:r>
      <w:r w:rsidR="00500869">
        <w:t>Adriane</w:t>
      </w:r>
      <w:r w:rsidR="0093005C" w:rsidRPr="00EE37D3">
        <w:t>,</w:t>
      </w:r>
      <w:r w:rsidRPr="00EE37D3">
        <w:t>“</w:t>
      </w:r>
      <w:r w:rsidR="0093005C" w:rsidRPr="00EE37D3">
        <w:t xml:space="preserve"> odpověděl Kracke po krátkém zaváhání. </w:t>
      </w:r>
      <w:r w:rsidRPr="00EE37D3">
        <w:t>„</w:t>
      </w:r>
      <w:r w:rsidR="0093005C" w:rsidRPr="00EE37D3">
        <w:t>To je samozřejmé.</w:t>
      </w:r>
      <w:r w:rsidRPr="00EE37D3">
        <w:t>“</w:t>
      </w:r>
    </w:p>
    <w:p w:rsidR="00967FBE" w:rsidRDefault="00D976B1" w:rsidP="00A21DE9">
      <w:pPr>
        <w:pStyle w:val="Text"/>
      </w:pPr>
      <w:r>
        <w:br w:type="page"/>
      </w:r>
    </w:p>
    <w:p w:rsidR="003D71C8" w:rsidRDefault="003D71C8" w:rsidP="00436765">
      <w:pPr>
        <w:pStyle w:val="Nadpis1"/>
        <w:jc w:val="center"/>
      </w:pPr>
      <w:r>
        <w:t>17</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Vojáci na tom byli stejně jako Jenner. Taky byli zaskočeni.</w:t>
      </w:r>
    </w:p>
    <w:p w:rsidR="00967FBE" w:rsidRPr="00EE37D3" w:rsidRDefault="0093005C" w:rsidP="00A21DE9">
      <w:pPr>
        <w:pStyle w:val="Text"/>
      </w:pPr>
      <w:r w:rsidRPr="00EE37D3">
        <w:t>Z ničeho nic dostali rozkazy, jako by nešlo o cvičení, ale všechno bylo opravdové. Přijali je různě. Někdo s úsměškem, někdo s pohrdáním a někdo tomu nemohl uvěřit.</w:t>
      </w:r>
    </w:p>
    <w:p w:rsidR="00967FBE" w:rsidRPr="00EE37D3" w:rsidRDefault="0093005C" w:rsidP="00A21DE9">
      <w:pPr>
        <w:pStyle w:val="Text"/>
      </w:pPr>
      <w:r w:rsidRPr="00EE37D3">
        <w:t xml:space="preserve">Cvičili střelbu, dělali kliky, vykonávali rozkazy a brali to jako hru. Ale teď to vypadalo, jako by Park </w:t>
      </w:r>
      <w:proofErr w:type="gramStart"/>
      <w:r w:rsidR="00E262E0">
        <w:t>Place</w:t>
      </w:r>
      <w:proofErr w:type="gramEnd"/>
      <w:r w:rsidRPr="00EE37D3">
        <w:t xml:space="preserve"> a Boardwalk byla skutečná místa, kde skuteční lidé chodí, žijí své životy a </w:t>
      </w:r>
      <w:r w:rsidR="00967FBE" w:rsidRPr="00EE37D3">
        <w:t>–</w:t>
      </w:r>
      <w:r w:rsidRPr="00EE37D3">
        <w:t xml:space="preserve"> umírají. Mladí vojáci byli nervózní a měli strach. Ve snu by je nenapadlo, že to bude</w:t>
      </w:r>
      <w:r w:rsidR="00967FBE" w:rsidRPr="00EE37D3">
        <w:t>…</w:t>
      </w:r>
      <w:r w:rsidRPr="00EE37D3">
        <w:t xml:space="preserve"> doopravdy.</w:t>
      </w:r>
    </w:p>
    <w:p w:rsidR="00967FBE" w:rsidRPr="00EE37D3" w:rsidRDefault="0093005C" w:rsidP="00A21DE9">
      <w:pPr>
        <w:pStyle w:val="Text"/>
      </w:pPr>
      <w:r w:rsidRPr="00EE37D3">
        <w:t>Když se před Emilem Jennerem objevil vojenský zátaras, měl nepříjemný pocit, že se vyplnily jeho obavy.</w:t>
      </w:r>
    </w:p>
    <w:p w:rsidR="00967FBE" w:rsidRPr="00EE37D3" w:rsidRDefault="00967FBE" w:rsidP="00A21DE9">
      <w:pPr>
        <w:pStyle w:val="Text"/>
      </w:pPr>
      <w:r w:rsidRPr="00EE37D3">
        <w:t>„</w:t>
      </w:r>
      <w:r w:rsidR="0093005C" w:rsidRPr="00EE37D3">
        <w:t>Co se děje, vojáku?</w:t>
      </w:r>
      <w:r w:rsidRPr="00EE37D3">
        <w:t>“</w:t>
      </w:r>
    </w:p>
    <w:p w:rsidR="00967FBE" w:rsidRPr="00EE37D3" w:rsidRDefault="00967FBE" w:rsidP="00A21DE9">
      <w:pPr>
        <w:pStyle w:val="Text"/>
      </w:pPr>
      <w:r w:rsidRPr="00EE37D3">
        <w:t>„</w:t>
      </w:r>
      <w:r w:rsidR="0093005C" w:rsidRPr="00EE37D3">
        <w:t>No, pane</w:t>
      </w:r>
      <w:r w:rsidRPr="00EE37D3">
        <w:t>…“</w:t>
      </w:r>
      <w:r w:rsidR="0093005C" w:rsidRPr="00EE37D3">
        <w:t xml:space="preserve"> Hlas mladého vojáka prozrazoval, že je mu to taky nepříjemné. </w:t>
      </w:r>
      <w:r w:rsidRPr="00EE37D3">
        <w:t>„</w:t>
      </w:r>
      <w:r w:rsidR="0093005C" w:rsidRPr="00EE37D3">
        <w:t>Máme zastavit veškerou dopravu do Lyle a z Lyle, pane.</w:t>
      </w:r>
      <w:r w:rsidRPr="00EE37D3">
        <w:t>“</w:t>
      </w:r>
    </w:p>
    <w:p w:rsidR="00967FBE" w:rsidRPr="00EE37D3" w:rsidRDefault="00967FBE" w:rsidP="00A21DE9">
      <w:pPr>
        <w:pStyle w:val="Text"/>
      </w:pPr>
      <w:r w:rsidRPr="00EE37D3">
        <w:t>„</w:t>
      </w:r>
      <w:r w:rsidR="0093005C" w:rsidRPr="00EE37D3">
        <w:t>Slyšel jsem o vašem cvičení. Jak dlouho bude tentokrát trvat?</w:t>
      </w:r>
      <w:r w:rsidRPr="00EE37D3">
        <w:t>“</w:t>
      </w:r>
    </w:p>
    <w:p w:rsidR="00967FBE" w:rsidRPr="00EE37D3" w:rsidRDefault="0093005C" w:rsidP="00A21DE9">
      <w:pPr>
        <w:pStyle w:val="Text"/>
      </w:pPr>
      <w:r w:rsidRPr="00EE37D3">
        <w:t>Jenom aby to bylo cvičení.</w:t>
      </w:r>
    </w:p>
    <w:p w:rsidR="00967FBE" w:rsidRPr="00EE37D3" w:rsidRDefault="0093005C" w:rsidP="00A21DE9">
      <w:pPr>
        <w:pStyle w:val="Text"/>
      </w:pPr>
      <w:r w:rsidRPr="00EE37D3">
        <w:t>Ve vojákových očích se zračilo zoufalství. Jenner pocítil svír</w:t>
      </w:r>
      <w:r w:rsidR="00967FBE" w:rsidRPr="00EE37D3">
        <w:t>av</w:t>
      </w:r>
      <w:r w:rsidRPr="00EE37D3">
        <w:t>ou bolest kolem žaludku.</w:t>
      </w:r>
    </w:p>
    <w:p w:rsidR="00967FBE" w:rsidRPr="00EE37D3" w:rsidRDefault="00967FBE" w:rsidP="00A21DE9">
      <w:pPr>
        <w:pStyle w:val="Text"/>
      </w:pPr>
      <w:r w:rsidRPr="00EE37D3">
        <w:t>„</w:t>
      </w:r>
      <w:r w:rsidR="0093005C" w:rsidRPr="00EE37D3">
        <w:t>Máme rozkaz, abychom tady tu barikádu nechali, než dostaneme povolení ji odstranit. Možná že to někdo popletl. Povolení by mohlo přijít každou chvíli.</w:t>
      </w:r>
      <w:r w:rsidRPr="00EE37D3">
        <w:t>“</w:t>
      </w:r>
      <w:r w:rsidR="0093005C" w:rsidRPr="00EE37D3">
        <w:t xml:space="preserve"> Nevypadal, že tomu věří.</w:t>
      </w:r>
    </w:p>
    <w:p w:rsidR="00967FBE" w:rsidRPr="00EE37D3" w:rsidRDefault="00967FBE" w:rsidP="00A21DE9">
      <w:pPr>
        <w:pStyle w:val="Text"/>
      </w:pPr>
      <w:r w:rsidRPr="00EE37D3">
        <w:t>„</w:t>
      </w:r>
      <w:r w:rsidR="0093005C" w:rsidRPr="00EE37D3">
        <w:t>Kdo vydal ty rozkazy?</w:t>
      </w:r>
      <w:r w:rsidRPr="00EE37D3">
        <w:t>“.</w:t>
      </w:r>
    </w:p>
    <w:p w:rsidR="00967FBE" w:rsidRPr="00EE37D3" w:rsidRDefault="00967FBE" w:rsidP="00A21DE9">
      <w:pPr>
        <w:pStyle w:val="Text"/>
      </w:pPr>
      <w:r w:rsidRPr="00EE37D3">
        <w:t>„</w:t>
      </w:r>
      <w:r w:rsidR="0093005C" w:rsidRPr="00EE37D3">
        <w:t>Plukovník Lawrence, pane. On tu velí.</w:t>
      </w:r>
      <w:r w:rsidRPr="00EE37D3">
        <w:t>“</w:t>
      </w:r>
    </w:p>
    <w:p w:rsidR="00967FBE" w:rsidRPr="00EE37D3" w:rsidRDefault="00967FBE" w:rsidP="00A21DE9">
      <w:pPr>
        <w:pStyle w:val="Text"/>
      </w:pPr>
      <w:r w:rsidRPr="00EE37D3">
        <w:t>„</w:t>
      </w:r>
      <w:r w:rsidR="0093005C" w:rsidRPr="00EE37D3">
        <w:t>Jak bych se k němu dostal?</w:t>
      </w:r>
      <w:r w:rsidRPr="00EE37D3">
        <w:t>“</w:t>
      </w:r>
    </w:p>
    <w:p w:rsidR="00967FBE" w:rsidRPr="00EE37D3" w:rsidRDefault="00967FBE" w:rsidP="00A21DE9">
      <w:pPr>
        <w:pStyle w:val="Text"/>
      </w:pPr>
      <w:r w:rsidRPr="00EE37D3">
        <w:t>„</w:t>
      </w:r>
      <w:r w:rsidR="0093005C" w:rsidRPr="00EE37D3">
        <w:t>Nemůžete se dostat na velitelství. Je za zátarasem. A,</w:t>
      </w:r>
      <w:r w:rsidRPr="00EE37D3">
        <w:t>“</w:t>
      </w:r>
      <w:r w:rsidR="0093005C" w:rsidRPr="00EE37D3">
        <w:t xml:space="preserve"> zaváhal, </w:t>
      </w:r>
      <w:r w:rsidRPr="00EE37D3">
        <w:t>„</w:t>
      </w:r>
      <w:r w:rsidR="0093005C" w:rsidRPr="00EE37D3">
        <w:t>nesmíme nechat civilisty používat naši spojovací techniku.</w:t>
      </w:r>
      <w:r w:rsidRPr="00EE37D3">
        <w:t>“</w:t>
      </w:r>
    </w:p>
    <w:p w:rsidR="00967FBE" w:rsidRPr="00EE37D3" w:rsidRDefault="00967FBE" w:rsidP="00A21DE9">
      <w:pPr>
        <w:pStyle w:val="Text"/>
      </w:pPr>
      <w:r w:rsidRPr="00EE37D3">
        <w:t>„</w:t>
      </w:r>
      <w:r w:rsidR="0093005C" w:rsidRPr="00EE37D3">
        <w:t>Zdá se, že to je nějaké nedorozumění, že, vojáku?</w:t>
      </w:r>
      <w:r w:rsidRPr="00EE37D3">
        <w:t>“</w:t>
      </w:r>
    </w:p>
    <w:p w:rsidR="00967FBE" w:rsidRPr="00EE37D3" w:rsidRDefault="00967FBE" w:rsidP="00A21DE9">
      <w:pPr>
        <w:pStyle w:val="Text"/>
      </w:pPr>
      <w:r w:rsidRPr="00EE37D3">
        <w:t>„</w:t>
      </w:r>
      <w:r w:rsidR="0093005C" w:rsidRPr="00EE37D3">
        <w:t>Je mi líto, pane.</w:t>
      </w:r>
      <w:r w:rsidRPr="00EE37D3">
        <w:t>“</w:t>
      </w:r>
      <w:r w:rsidR="0093005C" w:rsidRPr="00EE37D3">
        <w:t xml:space="preserve"> Muž se napřímil a snažil se vypadat víc vojensky. </w:t>
      </w:r>
      <w:r w:rsidRPr="00EE37D3">
        <w:t>„</w:t>
      </w:r>
      <w:r w:rsidR="0093005C" w:rsidRPr="00EE37D3">
        <w:t>Musím vás požádat, abyste to otočil, pane.</w:t>
      </w:r>
      <w:r w:rsidRPr="00EE37D3">
        <w:t>“</w:t>
      </w:r>
    </w:p>
    <w:p w:rsidR="00967FBE" w:rsidRPr="00EE37D3" w:rsidRDefault="0093005C" w:rsidP="00A21DE9">
      <w:pPr>
        <w:pStyle w:val="Text"/>
      </w:pPr>
      <w:r w:rsidRPr="00EE37D3">
        <w:lastRenderedPageBreak/>
        <w:t>Jennerovi blesklo hlavou, že ho bude ignorovat a pokusí se projet barikádou. Ale všichni muži byli ozbrojeni.</w:t>
      </w:r>
    </w:p>
    <w:p w:rsidR="00967FBE" w:rsidRPr="00EE37D3" w:rsidRDefault="0093005C" w:rsidP="00A21DE9">
      <w:pPr>
        <w:pStyle w:val="Text"/>
      </w:pPr>
      <w:r w:rsidRPr="00EE37D3">
        <w:t>Použili by zbraně?</w:t>
      </w:r>
    </w:p>
    <w:p w:rsidR="00967FBE" w:rsidRPr="00EE37D3" w:rsidRDefault="0093005C" w:rsidP="00A21DE9">
      <w:pPr>
        <w:pStyle w:val="Text"/>
      </w:pPr>
      <w:r w:rsidRPr="00EE37D3">
        <w:t xml:space="preserve">Přemýšlel, jaké </w:t>
      </w:r>
      <w:r w:rsidR="00967FBE" w:rsidRPr="00EE37D3">
        <w:t>„</w:t>
      </w:r>
      <w:r w:rsidRPr="00EE37D3">
        <w:t>nedorozumění</w:t>
      </w:r>
      <w:r w:rsidR="00967FBE" w:rsidRPr="00EE37D3">
        <w:t>“</w:t>
      </w:r>
      <w:r w:rsidRPr="00EE37D3">
        <w:t xml:space="preserve"> by umožnilo použít sílu proti civilistům snažícím se projet zátarasem. Nemohl to </w:t>
      </w:r>
      <w:proofErr w:type="gramStart"/>
      <w:r w:rsidRPr="00EE37D3">
        <w:t>zjišťovat, když</w:t>
      </w:r>
      <w:proofErr w:type="gramEnd"/>
      <w:r w:rsidRPr="00EE37D3">
        <w:t xml:space="preserve"> má v autě Doro a </w:t>
      </w:r>
      <w:proofErr w:type="gramStart"/>
      <w:r w:rsidRPr="00EE37D3">
        <w:t>Nancy.</w:t>
      </w:r>
      <w:proofErr w:type="gramEnd"/>
    </w:p>
    <w:p w:rsidR="00967FBE" w:rsidRPr="00EE37D3" w:rsidRDefault="00967FBE" w:rsidP="00A21DE9">
      <w:pPr>
        <w:pStyle w:val="Text"/>
      </w:pPr>
      <w:r w:rsidRPr="00EE37D3">
        <w:t>„</w:t>
      </w:r>
      <w:r w:rsidR="0093005C" w:rsidRPr="00EE37D3">
        <w:t>Co se děje, Emile?</w:t>
      </w:r>
      <w:r w:rsidRPr="00EE37D3">
        <w:t>“</w:t>
      </w:r>
      <w:r w:rsidR="0093005C" w:rsidRPr="00EE37D3">
        <w:t xml:space="preserve"> Hlas jeho ženy se zlomil, když se začal otáčet a zamířil domů.</w:t>
      </w:r>
    </w:p>
    <w:p w:rsidR="00967FBE" w:rsidRPr="00EE37D3" w:rsidRDefault="00967FBE" w:rsidP="00A21DE9">
      <w:pPr>
        <w:pStyle w:val="Text"/>
      </w:pPr>
      <w:r w:rsidRPr="00EE37D3">
        <w:t>„</w:t>
      </w:r>
      <w:r w:rsidR="0093005C" w:rsidRPr="00EE37D3">
        <w:t>Nemám tušení.</w:t>
      </w:r>
      <w:r w:rsidRPr="00EE37D3">
        <w:t>“</w:t>
      </w:r>
    </w:p>
    <w:p w:rsidR="00967FBE" w:rsidRPr="00EE37D3" w:rsidRDefault="00967FBE" w:rsidP="00A21DE9">
      <w:pPr>
        <w:pStyle w:val="Text"/>
      </w:pPr>
      <w:r w:rsidRPr="00EE37D3">
        <w:t>„</w:t>
      </w:r>
      <w:r w:rsidR="0093005C" w:rsidRPr="00EE37D3">
        <w:t>Bojím se.</w:t>
      </w:r>
      <w:r w:rsidRPr="00EE37D3">
        <w:t>“</w:t>
      </w:r>
    </w:p>
    <w:p w:rsidR="00967FBE" w:rsidRPr="00EE37D3" w:rsidRDefault="0093005C" w:rsidP="00A21DE9">
      <w:pPr>
        <w:pStyle w:val="Text"/>
      </w:pPr>
      <w:r w:rsidRPr="00EE37D3">
        <w:t>Chtěl ji uklidnit. A hlavně chtěl přehlušit vlastní pocity viny, že neodvezl Nancy z města dřív. Netušil, jak na to přišel. Ale věděl to.</w:t>
      </w:r>
    </w:p>
    <w:p w:rsidR="00967FBE" w:rsidRPr="00EE37D3" w:rsidRDefault="0093005C" w:rsidP="00A21DE9">
      <w:pPr>
        <w:pStyle w:val="Text"/>
      </w:pPr>
      <w:r w:rsidRPr="00EE37D3">
        <w:t xml:space="preserve">Cítil bolest, opravdovou fyzickou bolest, když si pomyslel, co by jeho váhání mohlo způsobit. Možná Nancyinu smrt. </w:t>
      </w:r>
      <w:proofErr w:type="gramStart"/>
      <w:r w:rsidRPr="00EE37D3">
        <w:t>Doro</w:t>
      </w:r>
      <w:proofErr w:type="gramEnd"/>
      <w:r w:rsidRPr="00EE37D3">
        <w:t xml:space="preserve"> by se </w:t>
      </w:r>
      <w:proofErr w:type="gramStart"/>
      <w:r w:rsidRPr="00EE37D3">
        <w:t>zhroutila</w:t>
      </w:r>
      <w:proofErr w:type="gramEnd"/>
      <w:r w:rsidRPr="00EE37D3">
        <w:t xml:space="preserve">. Rád by jí řekl, že všechno bude v pořádku. Ale nemohl. Podíval se na svou schoulenou dceru. Neviděl z jejího obličeje víc než jenom oči, a ty byly zavřené. Byla zabalená do měkké hnědé deky, i když pořádně nevěděli, jestli ji mají držet v teple, nebo se ji snažit ochlazovat. Tiskla se k nim a zdálo se, že spí. Její stav se stále zhoršoval. Uvažovali s </w:t>
      </w:r>
      <w:proofErr w:type="gramStart"/>
      <w:r w:rsidRPr="00EE37D3">
        <w:t>Doro</w:t>
      </w:r>
      <w:proofErr w:type="gramEnd"/>
      <w:r w:rsidRPr="00EE37D3">
        <w:t xml:space="preserve"> o tom, že ji odvezou do nemocnice v Lyle, a nakonec se dohodli, že ji raději vezmou do nějakého většího města.</w:t>
      </w:r>
    </w:p>
    <w:p w:rsidR="00967FBE" w:rsidRPr="00EE37D3" w:rsidRDefault="0093005C" w:rsidP="00A21DE9">
      <w:pPr>
        <w:pStyle w:val="Text"/>
      </w:pPr>
      <w:r w:rsidRPr="00EE37D3">
        <w:t xml:space="preserve">Ale pak se k němu donesly ty znepokojující zprávy. Včera se dověděl, že v nemocnici zemřeli dva jejich přátelé </w:t>
      </w:r>
      <w:r w:rsidR="00967FBE" w:rsidRPr="00EE37D3">
        <w:t>–</w:t>
      </w:r>
      <w:r w:rsidRPr="00EE37D3">
        <w:t xml:space="preserve"> Sarah Har</w:t>
      </w:r>
      <w:r w:rsidR="00967FBE" w:rsidRPr="00EE37D3">
        <w:t>ls</w:t>
      </w:r>
      <w:r w:rsidRPr="00EE37D3">
        <w:t xml:space="preserve">onová byla jedna </w:t>
      </w:r>
      <w:r w:rsidR="00967FBE" w:rsidRPr="00EE37D3">
        <w:t>–</w:t>
      </w:r>
      <w:r w:rsidRPr="00EE37D3">
        <w:t xml:space="preserve"> a tři další známí.</w:t>
      </w:r>
    </w:p>
    <w:p w:rsidR="00967FBE" w:rsidRPr="00EE37D3" w:rsidRDefault="0093005C" w:rsidP="00A21DE9">
      <w:pPr>
        <w:pStyle w:val="Text"/>
      </w:pPr>
      <w:r w:rsidRPr="00EE37D3">
        <w:t>Obyvatelé Lyle byli ujišťováni, že přítomnost lidí z CVN neznamená nic vážného. Lékaři z CVN oznámili, že ne vždycky objeví závažnou epidemii. S úsměvem je uklidňovali, že daleko častěji jde o zarděnky.</w:t>
      </w:r>
    </w:p>
    <w:p w:rsidR="00967FBE" w:rsidRPr="00EE37D3" w:rsidRDefault="0093005C" w:rsidP="00A21DE9">
      <w:pPr>
        <w:pStyle w:val="Text"/>
      </w:pPr>
      <w:r w:rsidRPr="00EE37D3">
        <w:t>Tohle vysvětlení spoustu lidí uspokojilo. Do určité míry uspokojilo i Jennera. Ale ne na sto procent. Pořád si dělal starosti.</w:t>
      </w:r>
    </w:p>
    <w:p w:rsidR="00967FBE" w:rsidRPr="00EE37D3" w:rsidRDefault="00967FBE" w:rsidP="00A21DE9">
      <w:pPr>
        <w:pStyle w:val="Text"/>
      </w:pPr>
      <w:r w:rsidRPr="00EE37D3">
        <w:t>Čekal</w:t>
      </w:r>
      <w:r w:rsidR="0093005C" w:rsidRPr="00EE37D3">
        <w:t>i jsme tak dlouho, až už bylo pozdě. Kdyby se Nancy něco stalo, nikdy by si to neodpustil. Proč jen neposlechl ten varovný hlas uvnitř? Proč?</w:t>
      </w:r>
    </w:p>
    <w:p w:rsidR="00967FBE" w:rsidRPr="00EE37D3" w:rsidRDefault="00967FBE" w:rsidP="00A21DE9">
      <w:pPr>
        <w:pStyle w:val="Text"/>
      </w:pPr>
      <w:r w:rsidRPr="00EE37D3">
        <w:lastRenderedPageBreak/>
        <w:t>„</w:t>
      </w:r>
      <w:r w:rsidR="0093005C" w:rsidRPr="00EE37D3">
        <w:t>Emile, co budeme dělat? Pořád jí stoupá horečka. Emile, já se bojím.</w:t>
      </w:r>
      <w:r w:rsidRPr="00EE37D3">
        <w:t>“</w:t>
      </w:r>
      <w:r w:rsidR="0093005C" w:rsidRPr="00EE37D3">
        <w:t xml:space="preserve"> Chtělo se mu říct, že se nebojí tak jako on. A všechno je jeho vina. </w:t>
      </w:r>
      <w:r w:rsidRPr="00EE37D3">
        <w:t>„</w:t>
      </w:r>
      <w:r w:rsidR="0093005C" w:rsidRPr="00EE37D3">
        <w:t>Neměli bychom ji teď odvézt do nemocnice v Lyle?</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w:t>
      </w:r>
      <w:r w:rsidRPr="00EE37D3">
        <w:t>„</w:t>
      </w:r>
      <w:r w:rsidR="0093005C" w:rsidRPr="00EE37D3">
        <w:t>Odvezu ji do Habor View.</w:t>
      </w:r>
      <w:r w:rsidRPr="00EE37D3">
        <w:t>“</w:t>
      </w:r>
    </w:p>
    <w:p w:rsidR="00967FBE" w:rsidRPr="00EE37D3" w:rsidRDefault="00967FBE" w:rsidP="00A21DE9">
      <w:pPr>
        <w:pStyle w:val="Text"/>
      </w:pPr>
      <w:r w:rsidRPr="00EE37D3">
        <w:t>„</w:t>
      </w:r>
      <w:r w:rsidR="0093005C" w:rsidRPr="00EE37D3">
        <w:t>Ale jak?</w:t>
      </w:r>
      <w:r w:rsidRPr="00EE37D3">
        <w:t>“</w:t>
      </w:r>
      <w:r w:rsidR="0093005C" w:rsidRPr="00EE37D3">
        <w:t xml:space="preserve"> vykřikla. Nemohl chtít, aby se ovládala. Za všechno může on.</w:t>
      </w:r>
    </w:p>
    <w:p w:rsidR="00967FBE" w:rsidRPr="00EE37D3" w:rsidRDefault="00967FBE" w:rsidP="00A21DE9">
      <w:pPr>
        <w:pStyle w:val="Text"/>
      </w:pPr>
      <w:r w:rsidRPr="00EE37D3">
        <w:t>„</w:t>
      </w:r>
      <w:r w:rsidR="0093005C" w:rsidRPr="00EE37D3">
        <w:t>Odvezu ji tam,</w:t>
      </w:r>
      <w:r w:rsidRPr="00EE37D3">
        <w:t>“</w:t>
      </w:r>
      <w:r w:rsidR="0093005C" w:rsidRPr="00EE37D3">
        <w:t xml:space="preserve"> řekl. </w:t>
      </w:r>
      <w:r w:rsidRPr="00EE37D3">
        <w:t>„</w:t>
      </w:r>
      <w:r w:rsidR="0093005C" w:rsidRPr="00EE37D3">
        <w:t>Odvezu ji tam, až se setmí.</w:t>
      </w:r>
      <w:r w:rsidRPr="00EE37D3">
        <w:t>“</w:t>
      </w:r>
    </w:p>
    <w:p w:rsidR="00967FBE" w:rsidRPr="00EE37D3" w:rsidRDefault="00967FBE" w:rsidP="00A21DE9">
      <w:pPr>
        <w:pStyle w:val="Text"/>
      </w:pPr>
    </w:p>
    <w:p w:rsidR="00967FBE" w:rsidRPr="00EE37D3" w:rsidRDefault="00967FBE" w:rsidP="00A21DE9">
      <w:pPr>
        <w:pStyle w:val="Text"/>
      </w:pPr>
      <w:r w:rsidRPr="00EE37D3">
        <w:t>„</w:t>
      </w:r>
      <w:r w:rsidR="0093005C" w:rsidRPr="00EE37D3">
        <w:t>Je mu dobře,</w:t>
      </w:r>
      <w:r w:rsidRPr="00EE37D3">
        <w:t>“</w:t>
      </w:r>
      <w:r w:rsidR="0093005C" w:rsidRPr="00EE37D3">
        <w:t xml:space="preserve"> řekl Brandesovi Shortell.</w:t>
      </w:r>
    </w:p>
    <w:p w:rsidR="00967FBE" w:rsidRPr="00EE37D3" w:rsidRDefault="0093005C" w:rsidP="00A21DE9">
      <w:pPr>
        <w:pStyle w:val="Text"/>
      </w:pPr>
      <w:r w:rsidRPr="00EE37D3">
        <w:t>Ten si neuvědomil, že je na něm na první pohled vidět, že potřebuje uklidnit. Zhluboka dýchal, aby našel ztracenou rovnováhu.</w:t>
      </w:r>
    </w:p>
    <w:p w:rsidR="00967FBE" w:rsidRPr="00EE37D3" w:rsidRDefault="00967FBE" w:rsidP="00A21DE9">
      <w:pPr>
        <w:pStyle w:val="Text"/>
      </w:pPr>
      <w:r w:rsidRPr="00EE37D3">
        <w:t>„</w:t>
      </w:r>
      <w:r w:rsidR="0093005C" w:rsidRPr="00EE37D3">
        <w:t>Můžu za ním?</w:t>
      </w:r>
      <w:r w:rsidRPr="00EE37D3">
        <w:t>“</w:t>
      </w:r>
    </w:p>
    <w:p w:rsidR="00967FBE" w:rsidRPr="00EE37D3" w:rsidRDefault="00967FBE" w:rsidP="00A21DE9">
      <w:pPr>
        <w:pStyle w:val="Text"/>
      </w:pPr>
      <w:r w:rsidRPr="00EE37D3">
        <w:t>„</w:t>
      </w:r>
      <w:r w:rsidR="0093005C" w:rsidRPr="00EE37D3">
        <w:t>Kdyby zjistil, že jste tady byl a nenavštívil ho, pěkně bych to schytal.</w:t>
      </w:r>
      <w:r w:rsidRPr="00EE37D3">
        <w:t>“</w:t>
      </w:r>
    </w:p>
    <w:p w:rsidR="00967FBE" w:rsidRPr="00EE37D3" w:rsidRDefault="0093005C" w:rsidP="00A21DE9">
      <w:pPr>
        <w:pStyle w:val="Text"/>
      </w:pPr>
      <w:r w:rsidRPr="00EE37D3">
        <w:t xml:space="preserve">Shortell ho vedl chodbou v druhém patře. </w:t>
      </w:r>
      <w:r w:rsidR="00967FBE" w:rsidRPr="00EE37D3">
        <w:t>„</w:t>
      </w:r>
      <w:r w:rsidRPr="00EE37D3">
        <w:t>Je něco nového?</w:t>
      </w:r>
      <w:r w:rsidR="00967FBE" w:rsidRPr="00EE37D3">
        <w:t>“</w:t>
      </w:r>
      <w:r w:rsidRPr="00EE37D3">
        <w:t xml:space="preserve"> zeptal se.</w:t>
      </w:r>
    </w:p>
    <w:p w:rsidR="00967FBE" w:rsidRPr="00EE37D3" w:rsidRDefault="00967FBE" w:rsidP="00A21DE9">
      <w:pPr>
        <w:pStyle w:val="Text"/>
      </w:pPr>
      <w:r w:rsidRPr="00EE37D3">
        <w:t>„</w:t>
      </w:r>
      <w:r w:rsidR="0093005C" w:rsidRPr="00EE37D3">
        <w:t>Ne. Zastavil jsem se v laboratoři, ale musel jsem odejít. Objevily se určité věci</w:t>
      </w:r>
      <w:r w:rsidRPr="00EE37D3">
        <w:t>…“</w:t>
      </w:r>
    </w:p>
    <w:p w:rsidR="00967FBE" w:rsidRPr="00EE37D3" w:rsidRDefault="00967FBE" w:rsidP="00A21DE9">
      <w:pPr>
        <w:pStyle w:val="Text"/>
      </w:pPr>
      <w:r w:rsidRPr="00EE37D3">
        <w:t>„</w:t>
      </w:r>
      <w:r w:rsidR="0093005C" w:rsidRPr="00EE37D3">
        <w:t>Jo,</w:t>
      </w:r>
      <w:r w:rsidRPr="00EE37D3">
        <w:t>“</w:t>
      </w:r>
      <w:r w:rsidR="0093005C" w:rsidRPr="00EE37D3">
        <w:t xml:space="preserve"> řekl Shortell a zastavil se. </w:t>
      </w:r>
      <w:r w:rsidRPr="00EE37D3">
        <w:t>„</w:t>
      </w:r>
      <w:r w:rsidR="0093005C" w:rsidRPr="00EE37D3">
        <w:t>Ona je</w:t>
      </w:r>
      <w:r w:rsidRPr="00EE37D3">
        <w:t>…“</w:t>
      </w:r>
    </w:p>
    <w:p w:rsidR="00967FBE" w:rsidRPr="00EE37D3" w:rsidRDefault="00967FBE" w:rsidP="00A21DE9">
      <w:pPr>
        <w:pStyle w:val="Text"/>
      </w:pPr>
      <w:r w:rsidRPr="00EE37D3">
        <w:t>„</w:t>
      </w:r>
      <w:r w:rsidR="0093005C" w:rsidRPr="00EE37D3">
        <w:t>Nejde o ni,</w:t>
      </w:r>
      <w:r w:rsidRPr="00EE37D3">
        <w:t>“</w:t>
      </w:r>
      <w:r w:rsidR="0093005C" w:rsidRPr="00EE37D3">
        <w:t xml:space="preserve"> přerušil ho Brandes, ale hned toho litoval. Jestli měl Shortell nějaké pochybnosti o jejich dřívějším vztahu, teď je vyvrátil. Usmál se na něj. </w:t>
      </w:r>
      <w:r w:rsidRPr="00EE37D3">
        <w:t>„</w:t>
      </w:r>
      <w:r w:rsidR="0093005C" w:rsidRPr="00EE37D3">
        <w:t>Je hezká, že?</w:t>
      </w:r>
      <w:r w:rsidRPr="00EE37D3">
        <w:t>“</w:t>
      </w:r>
    </w:p>
    <w:p w:rsidR="00967FBE" w:rsidRPr="00EE37D3" w:rsidRDefault="0093005C" w:rsidP="00A21DE9">
      <w:pPr>
        <w:pStyle w:val="Text"/>
      </w:pPr>
      <w:r w:rsidRPr="00EE37D3">
        <w:t xml:space="preserve">Shortell se taky usmál. </w:t>
      </w:r>
      <w:r w:rsidR="00967FBE" w:rsidRPr="00EE37D3">
        <w:t>„</w:t>
      </w:r>
      <w:r w:rsidRPr="00EE37D3">
        <w:t>Přesně tak,</w:t>
      </w:r>
      <w:r w:rsidR="00967FBE" w:rsidRPr="00EE37D3">
        <w:t>“</w:t>
      </w:r>
      <w:r w:rsidRPr="00EE37D3">
        <w:t xml:space="preserve"> souhlasil.</w:t>
      </w:r>
    </w:p>
    <w:p w:rsidR="00967FBE" w:rsidRPr="00EE37D3" w:rsidRDefault="0093005C" w:rsidP="00A21DE9">
      <w:pPr>
        <w:pStyle w:val="Text"/>
      </w:pPr>
      <w:r w:rsidRPr="00EE37D3">
        <w:t>Brandes si umínil, že mu někdy poví, jak to s jejich vztahem bylo.</w:t>
      </w:r>
    </w:p>
    <w:p w:rsidR="00967FBE" w:rsidRPr="00EE37D3" w:rsidRDefault="0093005C" w:rsidP="00A21DE9">
      <w:pPr>
        <w:pStyle w:val="Text"/>
      </w:pPr>
      <w:r w:rsidRPr="00EE37D3">
        <w:t>Od té doby, co se rozešli, často přemýšlel, jestli si někoho našla, vdala se a má děti. Jedna jeho polovina si upřímně přála, aby si někoho našla. Chtěl, aby byla šťastná. Ale jeho druhá polovina toužila po tom, aby jejich vztah pokračoval.</w:t>
      </w:r>
    </w:p>
    <w:p w:rsidR="00967FBE" w:rsidRPr="00EE37D3" w:rsidRDefault="0093005C" w:rsidP="00A21DE9">
      <w:pPr>
        <w:pStyle w:val="Text"/>
      </w:pPr>
      <w:r w:rsidRPr="00EE37D3">
        <w:t>Mohl by Shortell znamenat řešení? Zaplavila ho iracionální žárlivost.</w:t>
      </w:r>
    </w:p>
    <w:p w:rsidR="00967FBE" w:rsidRPr="00EE37D3" w:rsidRDefault="0093005C" w:rsidP="00A21DE9">
      <w:pPr>
        <w:pStyle w:val="Text"/>
      </w:pPr>
      <w:r w:rsidRPr="00EE37D3">
        <w:t>Shortell otevřel dveře do Wismerova pokoje. Brandes s potěšením konstatoval, že má soukromý pokoj.</w:t>
      </w:r>
    </w:p>
    <w:p w:rsidR="00967FBE" w:rsidRPr="00EE37D3" w:rsidRDefault="00967FBE" w:rsidP="00A21DE9">
      <w:pPr>
        <w:pStyle w:val="Text"/>
      </w:pPr>
      <w:r w:rsidRPr="00EE37D3">
        <w:t>„</w:t>
      </w:r>
      <w:r w:rsidR="0093005C" w:rsidRPr="00EE37D3">
        <w:t>Ahoj, Alexi. Tu pneumatiku jsem ti opravit nedal.</w:t>
      </w:r>
      <w:r w:rsidRPr="00EE37D3">
        <w:t>“</w:t>
      </w:r>
      <w:r w:rsidR="0093005C" w:rsidRPr="00EE37D3">
        <w:t xml:space="preserve"> Wismer seděl a díval se na televizi.</w:t>
      </w:r>
    </w:p>
    <w:p w:rsidR="00967FBE" w:rsidRPr="00EE37D3" w:rsidRDefault="00967FBE" w:rsidP="00A21DE9">
      <w:pPr>
        <w:pStyle w:val="Text"/>
      </w:pPr>
      <w:r w:rsidRPr="00EE37D3">
        <w:t>„</w:t>
      </w:r>
      <w:r w:rsidR="0093005C" w:rsidRPr="00EE37D3">
        <w:t>Tak jsi ji vzal opravit sem.</w:t>
      </w:r>
      <w:r w:rsidRPr="00EE37D3">
        <w:t>“</w:t>
      </w:r>
    </w:p>
    <w:p w:rsidR="00967FBE" w:rsidRPr="00EE37D3" w:rsidRDefault="00967FBE" w:rsidP="00A21DE9">
      <w:pPr>
        <w:pStyle w:val="Text"/>
      </w:pPr>
      <w:r w:rsidRPr="00EE37D3">
        <w:lastRenderedPageBreak/>
        <w:t>„</w:t>
      </w:r>
      <w:r w:rsidR="0093005C" w:rsidRPr="00EE37D3">
        <w:t>Jen se nezblázni. Jakmile tenhle pán,</w:t>
      </w:r>
      <w:r w:rsidRPr="00EE37D3">
        <w:t>“</w:t>
      </w:r>
      <w:r w:rsidR="0093005C" w:rsidRPr="00EE37D3">
        <w:t xml:space="preserve"> ukázal na Shortella, </w:t>
      </w:r>
      <w:r w:rsidRPr="00EE37D3">
        <w:t>„</w:t>
      </w:r>
      <w:r w:rsidR="0093005C" w:rsidRPr="00EE37D3">
        <w:t>podepíše nějaká lejstra, pustí mě odsud. Je tady moc nemocných.</w:t>
      </w:r>
      <w:r w:rsidRPr="00EE37D3">
        <w:t>“</w:t>
      </w:r>
    </w:p>
    <w:p w:rsidR="00967FBE" w:rsidRPr="00EE37D3" w:rsidRDefault="0093005C" w:rsidP="00A21DE9">
      <w:pPr>
        <w:pStyle w:val="Text"/>
      </w:pPr>
      <w:r w:rsidRPr="00EE37D3">
        <w:t>Brandes si všiml, že Wismer svých slov okamžitě litoval. Běžný nemocniční vtip přestal být za současných okolností k smíchu.</w:t>
      </w:r>
    </w:p>
    <w:p w:rsidR="00967FBE" w:rsidRPr="00EE37D3" w:rsidRDefault="00967FBE" w:rsidP="00A21DE9">
      <w:pPr>
        <w:pStyle w:val="Text"/>
      </w:pPr>
      <w:r w:rsidRPr="00EE37D3">
        <w:t>„</w:t>
      </w:r>
      <w:r w:rsidR="0093005C" w:rsidRPr="00EE37D3">
        <w:t>Jak se ti to stalo?</w:t>
      </w:r>
      <w:r w:rsidRPr="00EE37D3">
        <w:t>“</w:t>
      </w:r>
    </w:p>
    <w:p w:rsidR="00967FBE" w:rsidRPr="00EE37D3" w:rsidRDefault="00967FBE" w:rsidP="00A21DE9">
      <w:pPr>
        <w:pStyle w:val="Text"/>
      </w:pPr>
      <w:r w:rsidRPr="00EE37D3">
        <w:t>„</w:t>
      </w:r>
      <w:r w:rsidR="0093005C" w:rsidRPr="00EE37D3">
        <w:t>Velký traktor nebo něco podobného. Začal couvat. Shodil mě ze silnice.</w:t>
      </w:r>
      <w:r w:rsidRPr="00EE37D3">
        <w:t>“</w:t>
      </w:r>
    </w:p>
    <w:p w:rsidR="00967FBE" w:rsidRPr="00EE37D3" w:rsidRDefault="0093005C" w:rsidP="00A21DE9">
      <w:pPr>
        <w:pStyle w:val="Text"/>
      </w:pPr>
      <w:r w:rsidRPr="00EE37D3">
        <w:t>Brandes váhal. Chtěl se pochopitelně zeptat, jestli ta nehoda byla opravdu nehoda, ale nevěděl, jak začít. Kromě toho tady byl Shortell a to by se Allenbergovi určitě nelíbilo. Naštěstí se Shortell omluvil a odešel. Měl nějakou práci, měl moc práce.</w:t>
      </w:r>
    </w:p>
    <w:p w:rsidR="00967FBE" w:rsidRPr="00EE37D3" w:rsidRDefault="00967FBE" w:rsidP="00A21DE9">
      <w:pPr>
        <w:pStyle w:val="Text"/>
      </w:pPr>
      <w:r w:rsidRPr="00EE37D3">
        <w:t>„</w:t>
      </w:r>
      <w:r w:rsidR="0093005C" w:rsidRPr="00EE37D3">
        <w:t>Alexi, sedni si,</w:t>
      </w:r>
      <w:r w:rsidRPr="00EE37D3">
        <w:t>“</w:t>
      </w:r>
      <w:r w:rsidR="0093005C" w:rsidRPr="00EE37D3">
        <w:t xml:space="preserve"> vybídl ho Wismer. </w:t>
      </w:r>
      <w:r w:rsidRPr="00EE37D3">
        <w:t>„</w:t>
      </w:r>
      <w:r w:rsidR="0093005C" w:rsidRPr="00EE37D3">
        <w:t>Chtěl jsi něco?</w:t>
      </w:r>
      <w:r w:rsidRPr="00EE37D3">
        <w:t>“</w:t>
      </w:r>
    </w:p>
    <w:p w:rsidR="00967FBE" w:rsidRPr="00EE37D3" w:rsidRDefault="0093005C" w:rsidP="00A21DE9">
      <w:pPr>
        <w:pStyle w:val="Text"/>
      </w:pPr>
      <w:r w:rsidRPr="00EE37D3">
        <w:t xml:space="preserve">Brandes byl v rozpacích. </w:t>
      </w:r>
      <w:r w:rsidR="00967FBE" w:rsidRPr="00EE37D3">
        <w:t>„</w:t>
      </w:r>
      <w:r w:rsidRPr="00EE37D3">
        <w:t>Jak to myslíš?</w:t>
      </w:r>
      <w:r w:rsidR="00967FBE" w:rsidRPr="00EE37D3">
        <w:t>“</w:t>
      </w:r>
    </w:p>
    <w:p w:rsidR="00967FBE" w:rsidRPr="00EE37D3" w:rsidRDefault="0093005C" w:rsidP="00A21DE9">
      <w:pPr>
        <w:pStyle w:val="Text"/>
      </w:pPr>
      <w:r w:rsidRPr="00EE37D3">
        <w:t xml:space="preserve">Wismer se hlasitě rozesmál. </w:t>
      </w:r>
      <w:r w:rsidR="00967FBE" w:rsidRPr="00EE37D3">
        <w:t>„</w:t>
      </w:r>
      <w:r w:rsidRPr="00EE37D3">
        <w:t>Promiň, Alexi,</w:t>
      </w:r>
      <w:r w:rsidR="00967FBE" w:rsidRPr="00EE37D3">
        <w:t>“</w:t>
      </w:r>
      <w:r w:rsidRPr="00EE37D3">
        <w:t xml:space="preserve"> řekl. </w:t>
      </w:r>
      <w:r w:rsidR="00967FBE" w:rsidRPr="00EE37D3">
        <w:t>„</w:t>
      </w:r>
      <w:r w:rsidRPr="00EE37D3">
        <w:t>Vidím na tobě, že se chceš na něco zeptat, a nevíš, jak do toho</w:t>
      </w:r>
      <w:r w:rsidR="00967FBE" w:rsidRPr="00EE37D3">
        <w:t>…“</w:t>
      </w:r>
    </w:p>
    <w:p w:rsidR="00967FBE" w:rsidRPr="00EE37D3" w:rsidRDefault="00967FBE" w:rsidP="00A21DE9">
      <w:pPr>
        <w:pStyle w:val="Text"/>
      </w:pPr>
      <w:r w:rsidRPr="00EE37D3">
        <w:t>„</w:t>
      </w:r>
      <w:r w:rsidR="0093005C" w:rsidRPr="00EE37D3">
        <w:t>Tak dost!</w:t>
      </w:r>
      <w:r w:rsidRPr="00EE37D3">
        <w:t>“</w:t>
      </w:r>
      <w:r w:rsidR="0093005C" w:rsidRPr="00EE37D3">
        <w:t xml:space="preserve"> Brandes si uvědomil, že je opravdu nervózní. Zareagoval hloupě. Je na něm znát, co si myslí.</w:t>
      </w:r>
    </w:p>
    <w:p w:rsidR="00967FBE" w:rsidRPr="00EE37D3" w:rsidRDefault="0093005C" w:rsidP="00A21DE9">
      <w:pPr>
        <w:pStyle w:val="Text"/>
      </w:pPr>
      <w:r w:rsidRPr="00EE37D3">
        <w:t>Pěkný tajný agent!</w:t>
      </w:r>
    </w:p>
    <w:p w:rsidR="00967FBE" w:rsidRPr="00EE37D3" w:rsidRDefault="0093005C" w:rsidP="00A21DE9">
      <w:pPr>
        <w:pStyle w:val="Text"/>
      </w:pPr>
      <w:r w:rsidRPr="00EE37D3">
        <w:t xml:space="preserve">Wismer byl klidný. </w:t>
      </w:r>
      <w:r w:rsidR="00967FBE" w:rsidRPr="00EE37D3">
        <w:t>„</w:t>
      </w:r>
      <w:r w:rsidRPr="00EE37D3">
        <w:t>Mohla by to být nehoda,</w:t>
      </w:r>
      <w:r w:rsidR="00967FBE" w:rsidRPr="00EE37D3">
        <w:t>“</w:t>
      </w:r>
      <w:r w:rsidRPr="00EE37D3">
        <w:t xml:space="preserve"> řekl. A bylo to venku. Ale proč by Wismer měl pochybovat, že to byla nehoda?</w:t>
      </w:r>
    </w:p>
    <w:p w:rsidR="00967FBE" w:rsidRPr="00EE37D3" w:rsidRDefault="00967FBE" w:rsidP="00A21DE9">
      <w:pPr>
        <w:pStyle w:val="Text"/>
      </w:pPr>
      <w:r w:rsidRPr="00EE37D3">
        <w:t>„</w:t>
      </w:r>
      <w:r w:rsidR="0093005C" w:rsidRPr="00EE37D3">
        <w:t>Vyskytly se určité okolnosti</w:t>
      </w:r>
      <w:r w:rsidRPr="00EE37D3">
        <w:t>…</w:t>
      </w:r>
      <w:r w:rsidR="0093005C" w:rsidRPr="00EE37D3">
        <w:t>,</w:t>
      </w:r>
      <w:r w:rsidRPr="00EE37D3">
        <w:t>“</w:t>
      </w:r>
      <w:r w:rsidR="0093005C" w:rsidRPr="00EE37D3">
        <w:t xml:space="preserve"> začal Brandes, ale Wismer zvedl ruku, kterou měl pod dekou.</w:t>
      </w:r>
    </w:p>
    <w:p w:rsidR="00967FBE" w:rsidRPr="00EE37D3" w:rsidRDefault="00967FBE" w:rsidP="00A21DE9">
      <w:pPr>
        <w:pStyle w:val="Text"/>
      </w:pPr>
      <w:r w:rsidRPr="00EE37D3">
        <w:t>„</w:t>
      </w:r>
      <w:r w:rsidR="0093005C" w:rsidRPr="00EE37D3">
        <w:t>Ušetřím ti čas a problémy, Alexi. Všechno ti objasním. Hned. Ano, vím o tvé kariéře agenta i o tom, co se ti stalo. Jsem si jistý, že by se mi Hoeckle taky líbil. Mimochodem, pochybuju, že s tím má Allenberg něco společného.</w:t>
      </w:r>
      <w:r w:rsidRPr="00EE37D3">
        <w:t>“</w:t>
      </w:r>
    </w:p>
    <w:p w:rsidR="00967FBE" w:rsidRPr="00EE37D3" w:rsidRDefault="0093005C" w:rsidP="00A21DE9">
      <w:pPr>
        <w:pStyle w:val="Text"/>
      </w:pPr>
      <w:r w:rsidRPr="00EE37D3">
        <w:t>Brandes zůstal celý zkoprnělý.</w:t>
      </w:r>
    </w:p>
    <w:p w:rsidR="00967FBE" w:rsidRPr="00EE37D3" w:rsidRDefault="0093005C" w:rsidP="00A21DE9">
      <w:pPr>
        <w:pStyle w:val="Text"/>
      </w:pPr>
      <w:r w:rsidRPr="00EE37D3">
        <w:t xml:space="preserve">Wismer pokračoval. </w:t>
      </w:r>
      <w:r w:rsidR="00967FBE" w:rsidRPr="00EE37D3">
        <w:t>„</w:t>
      </w:r>
      <w:r w:rsidRPr="00EE37D3">
        <w:t xml:space="preserve">Bál ses, jestli na tebe Allenberg nezapomněl. Neobjevil jsi tady nikoho ze služby. Ano, Alexi. Nemusíš se ptát. Jsem ve spojení s Allenbergem </w:t>
      </w:r>
      <w:r w:rsidR="00967FBE" w:rsidRPr="00EE37D3">
        <w:t>–</w:t>
      </w:r>
      <w:r w:rsidRPr="00EE37D3">
        <w:t xml:space="preserve"> lépe řečeno byl jsem.</w:t>
      </w:r>
      <w:r w:rsidR="00967FBE" w:rsidRPr="00EE37D3">
        <w:t>“</w:t>
      </w:r>
    </w:p>
    <w:p w:rsidR="00967FBE" w:rsidRPr="00EE37D3" w:rsidRDefault="00967FBE" w:rsidP="00A21DE9">
      <w:pPr>
        <w:pStyle w:val="Text"/>
      </w:pPr>
      <w:r w:rsidRPr="00EE37D3">
        <w:t>„</w:t>
      </w:r>
      <w:r w:rsidR="0093005C" w:rsidRPr="00EE37D3">
        <w:t>Nemůžu tomu uvěřit,</w:t>
      </w:r>
      <w:r w:rsidRPr="00EE37D3">
        <w:t>“</w:t>
      </w:r>
      <w:r w:rsidR="0093005C" w:rsidRPr="00EE37D3">
        <w:t xml:space="preserve"> prohlásil Brandes. </w:t>
      </w:r>
      <w:r w:rsidRPr="00EE37D3">
        <w:t>„</w:t>
      </w:r>
      <w:r w:rsidR="0093005C" w:rsidRPr="00EE37D3">
        <w:t>To musí být nějaká náhoda.</w:t>
      </w:r>
      <w:r w:rsidRPr="00EE37D3">
        <w:t>“</w:t>
      </w:r>
    </w:p>
    <w:p w:rsidR="00967FBE" w:rsidRPr="00EE37D3" w:rsidRDefault="00967FBE" w:rsidP="00A21DE9">
      <w:pPr>
        <w:pStyle w:val="Text"/>
      </w:pPr>
      <w:r w:rsidRPr="00EE37D3">
        <w:t>„</w:t>
      </w:r>
      <w:r w:rsidR="0093005C" w:rsidRPr="00EE37D3">
        <w:t>Nebuď osel, Alexi.</w:t>
      </w:r>
      <w:r w:rsidRPr="00EE37D3">
        <w:t>“</w:t>
      </w:r>
      <w:r w:rsidR="0093005C" w:rsidRPr="00EE37D3">
        <w:t xml:space="preserve"> Wismer se odmlčel a začichal. Ten nemocniční zápach je strašný. </w:t>
      </w:r>
      <w:r w:rsidRPr="00EE37D3">
        <w:t>„</w:t>
      </w:r>
      <w:r w:rsidR="0093005C" w:rsidRPr="00EE37D3">
        <w:t xml:space="preserve">Promiň, Alexi, vím, že tohle by ti </w:t>
      </w:r>
      <w:r w:rsidR="0093005C" w:rsidRPr="00EE37D3">
        <w:lastRenderedPageBreak/>
        <w:t>neměl tvůj starý učitel říkat. Ale je to pravda. K čertu s tím. Není to žádná náhoda.</w:t>
      </w:r>
      <w:r w:rsidRPr="00EE37D3">
        <w:t>“</w:t>
      </w:r>
    </w:p>
    <w:p w:rsidR="00967FBE" w:rsidRPr="00EE37D3" w:rsidRDefault="00967FBE" w:rsidP="00A21DE9">
      <w:pPr>
        <w:pStyle w:val="Text"/>
      </w:pPr>
      <w:r w:rsidRPr="00EE37D3">
        <w:t>„</w:t>
      </w:r>
      <w:r w:rsidR="0093005C" w:rsidRPr="00EE37D3">
        <w:t>Je to všechno náhoda.</w:t>
      </w:r>
      <w:r w:rsidRPr="00EE37D3">
        <w:t>“</w:t>
      </w:r>
    </w:p>
    <w:p w:rsidR="00967FBE" w:rsidRPr="00EE37D3" w:rsidRDefault="00967FBE" w:rsidP="00A21DE9">
      <w:pPr>
        <w:pStyle w:val="Text"/>
      </w:pPr>
      <w:r w:rsidRPr="00EE37D3">
        <w:t>„</w:t>
      </w:r>
      <w:r w:rsidR="0093005C" w:rsidRPr="00EE37D3">
        <w:t xml:space="preserve">Myslíš? Vůbec ne, Alexi. Každá věc má mnoho stránek a každé zvíře má dva konce </w:t>
      </w:r>
      <w:r w:rsidRPr="00EE37D3">
        <w:t>–</w:t>
      </w:r>
      <w:r w:rsidR="0093005C" w:rsidRPr="00EE37D3">
        <w:t xml:space="preserve"> počkej, to není to, co ti chci říct. Tobě to připadá jako náhoda, že ty </w:t>
      </w:r>
      <w:r w:rsidRPr="00EE37D3">
        <w:t>–</w:t>
      </w:r>
      <w:r w:rsidR="0093005C" w:rsidRPr="00EE37D3">
        <w:t xml:space="preserve"> ty, který jsi odešel sloužit vládě </w:t>
      </w:r>
      <w:r w:rsidRPr="00EE37D3">
        <w:t>–</w:t>
      </w:r>
      <w:r w:rsidR="0093005C" w:rsidRPr="00EE37D3">
        <w:t xml:space="preserve"> ses vrátil do rodného města a sešel </w:t>
      </w:r>
      <w:proofErr w:type="gramStart"/>
      <w:r w:rsidR="0093005C" w:rsidRPr="00EE37D3">
        <w:t>jsi se s jedním</w:t>
      </w:r>
      <w:proofErr w:type="gramEnd"/>
      <w:r w:rsidR="0093005C" w:rsidRPr="00EE37D3">
        <w:t xml:space="preserve"> ze svých starých učitelů, který náhodou taky pracuje pro vládu. Je to tak?</w:t>
      </w:r>
      <w:r w:rsidRPr="00EE37D3">
        <w:t>“</w:t>
      </w:r>
    </w:p>
    <w:p w:rsidR="00967FBE" w:rsidRPr="00EE37D3" w:rsidRDefault="00967FBE" w:rsidP="00A21DE9">
      <w:pPr>
        <w:pStyle w:val="Text"/>
      </w:pPr>
      <w:r w:rsidRPr="00EE37D3">
        <w:t>„</w:t>
      </w:r>
      <w:r w:rsidR="0093005C" w:rsidRPr="00EE37D3">
        <w:t>Víceméně.</w:t>
      </w:r>
      <w:r w:rsidRPr="00EE37D3">
        <w:t>“</w:t>
      </w:r>
    </w:p>
    <w:p w:rsidR="00967FBE" w:rsidRPr="00EE37D3" w:rsidRDefault="00967FBE" w:rsidP="00A21DE9">
      <w:pPr>
        <w:pStyle w:val="Text"/>
      </w:pPr>
      <w:r w:rsidRPr="00EE37D3">
        <w:t>„</w:t>
      </w:r>
      <w:r w:rsidR="0093005C" w:rsidRPr="00EE37D3">
        <w:t>Kdy to konečně pochopíš? Alexi, kdy ses začal zajímat o medicínu a kdy tě napadlo, že bys chtěl pracovat pro vládu?</w:t>
      </w:r>
      <w:r w:rsidRPr="00EE37D3">
        <w:t>“</w:t>
      </w:r>
    </w:p>
    <w:p w:rsidR="00967FBE" w:rsidRPr="00EE37D3" w:rsidRDefault="00967FBE" w:rsidP="00A21DE9">
      <w:pPr>
        <w:pStyle w:val="Text"/>
      </w:pPr>
      <w:r w:rsidRPr="00EE37D3">
        <w:t>„</w:t>
      </w:r>
      <w:r w:rsidR="0093005C" w:rsidRPr="00EE37D3">
        <w:t>Nevím přesně. Přemýšlel jsem o</w:t>
      </w:r>
      <w:r w:rsidRPr="00EE37D3">
        <w:t>…</w:t>
      </w:r>
      <w:r w:rsidR="0093005C" w:rsidRPr="00EE37D3">
        <w:t xml:space="preserve"> těchto věcech, ještě když jsem byl tady v Lyle. Chtěl jsem se stát agentem FBI, to si pam</w:t>
      </w:r>
      <w:r w:rsidRPr="00EE37D3">
        <w:t>at</w:t>
      </w:r>
      <w:r w:rsidR="0093005C" w:rsidRPr="00EE37D3">
        <w:t>uju. Psal jsem o tom seminární práci.</w:t>
      </w:r>
      <w:r w:rsidRPr="00EE37D3">
        <w:t>“</w:t>
      </w:r>
      <w:r w:rsidR="0093005C" w:rsidRPr="00EE37D3">
        <w:t xml:space="preserve"> Musel se smát sám sobě, když si v rozpacích vzpomněl na otázky, které poslal FBI.</w:t>
      </w:r>
    </w:p>
    <w:p w:rsidR="00967FBE" w:rsidRPr="00EE37D3" w:rsidRDefault="00967FBE" w:rsidP="00A21DE9">
      <w:pPr>
        <w:pStyle w:val="Text"/>
      </w:pPr>
      <w:r w:rsidRPr="00EE37D3">
        <w:t>„</w:t>
      </w:r>
      <w:r w:rsidR="0093005C" w:rsidRPr="00EE37D3">
        <w:t>Takže jsi o tom přemýšlel už ve škole.</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A ve škole jsi měl učitele. A já jsem byl jedním z nich.</w:t>
      </w:r>
      <w:r w:rsidRPr="00EE37D3">
        <w:t>“</w:t>
      </w:r>
    </w:p>
    <w:p w:rsidR="00967FBE" w:rsidRPr="00EE37D3" w:rsidRDefault="0093005C" w:rsidP="00A21DE9">
      <w:pPr>
        <w:pStyle w:val="Text"/>
      </w:pPr>
      <w:r w:rsidRPr="00EE37D3">
        <w:t>Najednou to pochopil. Nebyla to žádná náhoda.</w:t>
      </w:r>
    </w:p>
    <w:p w:rsidR="00967FBE" w:rsidRPr="00EE37D3" w:rsidRDefault="0093005C" w:rsidP="00A21DE9">
      <w:pPr>
        <w:pStyle w:val="Text"/>
      </w:pPr>
      <w:r w:rsidRPr="00EE37D3">
        <w:t>Wismer nejvíc ovlivnil jeho rozhodnutí vstoupit do služby. Byl naverbován, aniž by o tom věděl.</w:t>
      </w:r>
    </w:p>
    <w:p w:rsidR="00967FBE" w:rsidRPr="00EE37D3" w:rsidRDefault="0093005C" w:rsidP="00A21DE9">
      <w:pPr>
        <w:pStyle w:val="Text"/>
      </w:pPr>
      <w:r w:rsidRPr="00EE37D3">
        <w:t xml:space="preserve">Pomyslel na Hoeckla, na tři roky na </w:t>
      </w:r>
      <w:r w:rsidRPr="00EE37D3">
        <w:rPr>
          <w:i/>
        </w:rPr>
        <w:t xml:space="preserve">Siege, </w:t>
      </w:r>
      <w:r w:rsidRPr="00EE37D3">
        <w:t xml:space="preserve">na bezesné noci </w:t>
      </w:r>
      <w:r w:rsidR="00967FBE" w:rsidRPr="00EE37D3">
        <w:t>–</w:t>
      </w:r>
      <w:r w:rsidR="00CD1B4F">
        <w:t xml:space="preserve"> </w:t>
      </w:r>
      <w:r w:rsidRPr="00EE37D3">
        <w:t>osamělé noci na moři. Na noci, kdy mu jedinou společnost dělaly hvězdy souhvězdí Labutě. Uvažoval, jestli by měl Wismera nenávidět, protože začal mít vztek na to, jakou roli hrál on sám ve službě. Nebylo to jednoduché. Nešlo to. Zmítaly jím protichůdné emoce.</w:t>
      </w:r>
    </w:p>
    <w:p w:rsidR="00967FBE" w:rsidRPr="00EE37D3" w:rsidRDefault="00967FBE" w:rsidP="00A21DE9">
      <w:pPr>
        <w:pStyle w:val="Text"/>
      </w:pPr>
      <w:r w:rsidRPr="00EE37D3">
        <w:t>„</w:t>
      </w:r>
      <w:r w:rsidR="0093005C" w:rsidRPr="00EE37D3">
        <w:t>Víš, co si já myslím o náhodě?</w:t>
      </w:r>
      <w:r w:rsidRPr="00EE37D3">
        <w:t>“</w:t>
      </w:r>
    </w:p>
    <w:p w:rsidR="00967FBE" w:rsidRPr="00EE37D3" w:rsidRDefault="0093005C" w:rsidP="00A21DE9">
      <w:pPr>
        <w:pStyle w:val="Text"/>
      </w:pPr>
      <w:r w:rsidRPr="00EE37D3">
        <w:t xml:space="preserve">Brandes jenom dokázal přikývnout. Čeho si ještě ve svém životě </w:t>
      </w:r>
      <w:r w:rsidR="00967FBE" w:rsidRPr="00EE37D3">
        <w:t>–</w:t>
      </w:r>
      <w:r w:rsidRPr="00EE37D3">
        <w:t xml:space="preserve"> doslova ve svém životě </w:t>
      </w:r>
      <w:r w:rsidR="00967FBE" w:rsidRPr="00EE37D3">
        <w:t>–</w:t>
      </w:r>
      <w:r w:rsidRPr="00EE37D3">
        <w:t xml:space="preserve"> nevšiml? Ta myšlenka nebyla příjemná.</w:t>
      </w:r>
    </w:p>
    <w:p w:rsidR="00967FBE" w:rsidRPr="00EE37D3" w:rsidRDefault="00967FBE" w:rsidP="00A21DE9">
      <w:pPr>
        <w:pStyle w:val="Text"/>
      </w:pPr>
      <w:r w:rsidRPr="00EE37D3">
        <w:t>„</w:t>
      </w:r>
      <w:r w:rsidR="0093005C" w:rsidRPr="00EE37D3">
        <w:t>Někdy,</w:t>
      </w:r>
      <w:r w:rsidRPr="00EE37D3">
        <w:t>“</w:t>
      </w:r>
      <w:r w:rsidR="0093005C" w:rsidRPr="00EE37D3">
        <w:t xml:space="preserve"> pokračoval Wismer, </w:t>
      </w:r>
      <w:r w:rsidRPr="00EE37D3">
        <w:t>„</w:t>
      </w:r>
      <w:r w:rsidR="0093005C" w:rsidRPr="00EE37D3">
        <w:t>něco vypadá jako náhoda, když se na to podíváš z jednoho konce. Ale když to vezmeš od začátku, pochopíš, že to bylo nevyhnutelné.</w:t>
      </w:r>
      <w:r w:rsidRPr="00EE37D3">
        <w:t>“</w:t>
      </w:r>
    </w:p>
    <w:p w:rsidR="00967FBE" w:rsidRPr="00EE37D3" w:rsidRDefault="00967FBE" w:rsidP="00A21DE9">
      <w:pPr>
        <w:pStyle w:val="Text"/>
      </w:pPr>
      <w:r w:rsidRPr="00EE37D3">
        <w:t>„</w:t>
      </w:r>
      <w:r w:rsidR="0093005C" w:rsidRPr="00EE37D3">
        <w:t>Půjdu najít Shortella,</w:t>
      </w:r>
      <w:r w:rsidRPr="00EE37D3">
        <w:t>“</w:t>
      </w:r>
      <w:r w:rsidR="0093005C" w:rsidRPr="00EE37D3">
        <w:t xml:space="preserve"> řekl Brandes. </w:t>
      </w:r>
      <w:r w:rsidRPr="00EE37D3">
        <w:t>„</w:t>
      </w:r>
      <w:r w:rsidR="0093005C" w:rsidRPr="00EE37D3">
        <w:t>Taky k tomu patří?</w:t>
      </w:r>
      <w:r w:rsidRPr="00EE37D3">
        <w:t>“</w:t>
      </w:r>
      <w:r w:rsidR="0093005C" w:rsidRPr="00EE37D3">
        <w:t xml:space="preserve"> Mluvil podrážděně a nedokázal si to odpustit, přestože jeho lepší já </w:t>
      </w:r>
      <w:r w:rsidR="0093005C" w:rsidRPr="00EE37D3">
        <w:lastRenderedPageBreak/>
        <w:t>cítilo, že to nemá žádný racionální důvod. Nikdo ho do ničeho nenutil, nikdo ho neřídil. Nikdo ho nenutil.</w:t>
      </w:r>
    </w:p>
    <w:p w:rsidR="00967FBE" w:rsidRPr="00EE37D3" w:rsidRDefault="00967FBE" w:rsidP="00A21DE9">
      <w:pPr>
        <w:pStyle w:val="Text"/>
      </w:pPr>
      <w:r w:rsidRPr="00EE37D3">
        <w:t>„</w:t>
      </w:r>
      <w:r w:rsidR="0093005C" w:rsidRPr="00EE37D3">
        <w:t>Myslíš do služby? Ne, nepatří. Ani Cynthia, kdyby tě to zajímalo.</w:t>
      </w:r>
      <w:r w:rsidRPr="00EE37D3">
        <w:t>“</w:t>
      </w:r>
    </w:p>
    <w:p w:rsidR="00967FBE" w:rsidRPr="00EE37D3" w:rsidRDefault="0093005C" w:rsidP="00A21DE9">
      <w:pPr>
        <w:pStyle w:val="Text"/>
      </w:pPr>
      <w:r w:rsidRPr="00EE37D3">
        <w:t>Brandese to opravdu zajímalo, i když ho tahle možnost ani nenapadla. Ale bylo lepší, že to Wismer vyslovil.</w:t>
      </w:r>
    </w:p>
    <w:p w:rsidR="00967FBE" w:rsidRPr="00EE37D3" w:rsidRDefault="0093005C" w:rsidP="00A21DE9">
      <w:pPr>
        <w:pStyle w:val="Text"/>
      </w:pPr>
      <w:r w:rsidRPr="00EE37D3">
        <w:t>Jaké zásady? Ty absolutní. Nenávidět jedno, mít rád druhé. Bojovat proti jednomu, zemřít pro tamto. Zabít kvůli tamtomu. To jsou ty nejpomíjivější důvody.</w:t>
      </w:r>
    </w:p>
    <w:p w:rsidR="00967FBE" w:rsidRPr="00EE37D3" w:rsidRDefault="0093005C" w:rsidP="00A21DE9">
      <w:pPr>
        <w:pStyle w:val="Text"/>
      </w:pPr>
      <w:r w:rsidRPr="00EE37D3">
        <w:t>Šel se zeptat do sesterny, kde je Shortell. Sestra se na něj podívala, jako by chtěla říct: Copak ho nemůžete nechat aspoň chvilku na pokoji? Ale zavolala mu na pager a během několika minut se jim ozval. Podala sluchátko Brandesovi.</w:t>
      </w:r>
    </w:p>
    <w:p w:rsidR="00967FBE" w:rsidRPr="00EE37D3" w:rsidRDefault="00967FBE" w:rsidP="00A21DE9">
      <w:pPr>
        <w:pStyle w:val="Text"/>
      </w:pPr>
      <w:r w:rsidRPr="00EE37D3">
        <w:t>„</w:t>
      </w:r>
      <w:r w:rsidR="0093005C" w:rsidRPr="00EE37D3">
        <w:t>Jonathane, tady je Alex. Kdy si myslíte, že bude moct Wismer odejít?</w:t>
      </w:r>
      <w:r w:rsidRPr="00EE37D3">
        <w:t>“</w:t>
      </w:r>
    </w:p>
    <w:p w:rsidR="00967FBE" w:rsidRPr="00EE37D3" w:rsidRDefault="00967FBE" w:rsidP="00A21DE9">
      <w:pPr>
        <w:pStyle w:val="Text"/>
      </w:pPr>
      <w:r w:rsidRPr="00EE37D3">
        <w:t>„</w:t>
      </w:r>
      <w:r w:rsidR="0093005C" w:rsidRPr="00EE37D3">
        <w:t>Za normálních okolností bych ho tady nechal ještě jeden den,</w:t>
      </w:r>
      <w:r w:rsidRPr="00EE37D3">
        <w:t>“</w:t>
      </w:r>
      <w:r w:rsidR="0093005C" w:rsidRPr="00EE37D3">
        <w:t xml:space="preserve"> odpověděl Shortell. </w:t>
      </w:r>
      <w:r w:rsidRPr="00EE37D3">
        <w:t>„</w:t>
      </w:r>
      <w:r w:rsidR="0093005C" w:rsidRPr="00EE37D3">
        <w:t>Ale potřebujeme ten pokoj, Alexi. A</w:t>
      </w:r>
      <w:r w:rsidRPr="00EE37D3">
        <w:t>…“</w:t>
      </w:r>
      <w:r w:rsidR="0093005C" w:rsidRPr="00EE37D3">
        <w:t xml:space="preserve"> Zaváhal.</w:t>
      </w:r>
    </w:p>
    <w:p w:rsidR="00967FBE" w:rsidRPr="00EE37D3" w:rsidRDefault="00967FBE" w:rsidP="00A21DE9">
      <w:pPr>
        <w:pStyle w:val="Text"/>
      </w:pPr>
      <w:r w:rsidRPr="00EE37D3">
        <w:t>„</w:t>
      </w:r>
      <w:r w:rsidR="0093005C" w:rsidRPr="00EE37D3">
        <w:t>Možná byste radši měl přijít za mnou. Probereme to osobně.</w:t>
      </w:r>
      <w:r w:rsidRPr="00EE37D3">
        <w:t>“</w:t>
      </w:r>
      <w:r w:rsidR="0093005C" w:rsidRPr="00EE37D3">
        <w:t xml:space="preserve"> Shortell chvilku mlčel, ale pak souhlasil a za chvilku přišel. </w:t>
      </w:r>
      <w:r w:rsidRPr="00EE37D3">
        <w:t>„</w:t>
      </w:r>
      <w:r w:rsidR="0093005C" w:rsidRPr="00EE37D3">
        <w:t>Co se týče Gerryho propuštění</w:t>
      </w:r>
      <w:r w:rsidRPr="00EE37D3">
        <w:t>…</w:t>
      </w:r>
      <w:r w:rsidR="0093005C" w:rsidRPr="00EE37D3">
        <w:t>,</w:t>
      </w:r>
      <w:r w:rsidRPr="00EE37D3">
        <w:t>“</w:t>
      </w:r>
      <w:r w:rsidR="0093005C" w:rsidRPr="00EE37D3">
        <w:t xml:space="preserve"> navázal tam, kde skončil. </w:t>
      </w:r>
      <w:r w:rsidRPr="00EE37D3">
        <w:t>„</w:t>
      </w:r>
      <w:r w:rsidR="0093005C" w:rsidRPr="00EE37D3">
        <w:t>Jak moc je to špatné, Jonathane?</w:t>
      </w:r>
      <w:r w:rsidRPr="00EE37D3">
        <w:t>“</w:t>
      </w:r>
    </w:p>
    <w:p w:rsidR="00967FBE" w:rsidRPr="00EE37D3" w:rsidRDefault="00967FBE" w:rsidP="00A21DE9">
      <w:pPr>
        <w:pStyle w:val="Text"/>
      </w:pPr>
      <w:r w:rsidRPr="00EE37D3">
        <w:t>„</w:t>
      </w:r>
      <w:r w:rsidR="0093005C" w:rsidRPr="00EE37D3">
        <w:t>Přišli sem pomoct někteří epidemiologové, protože v laboratoři smějí při kultivaci toho viru zůstat jenom určitou dobu. P</w:t>
      </w:r>
      <w:r w:rsidRPr="00EE37D3">
        <w:t>ot</w:t>
      </w:r>
      <w:r w:rsidR="0093005C" w:rsidRPr="00EE37D3">
        <w:t>řebuju je.</w:t>
      </w:r>
      <w:r w:rsidRPr="00EE37D3">
        <w:t>“</w:t>
      </w:r>
    </w:p>
    <w:p w:rsidR="00967FBE" w:rsidRPr="00EE37D3" w:rsidRDefault="00967FBE" w:rsidP="00A21DE9">
      <w:pPr>
        <w:pStyle w:val="Text"/>
      </w:pPr>
      <w:r w:rsidRPr="00EE37D3">
        <w:t>„</w:t>
      </w:r>
      <w:r w:rsidR="0093005C" w:rsidRPr="00EE37D3">
        <w:t>Tak je to špatné? Možná že bych</w:t>
      </w:r>
      <w:r w:rsidRPr="00EE37D3">
        <w:t>…“</w:t>
      </w:r>
    </w:p>
    <w:p w:rsidR="00967FBE" w:rsidRPr="00EE37D3" w:rsidRDefault="00967FBE" w:rsidP="00A21DE9">
      <w:pPr>
        <w:pStyle w:val="Text"/>
      </w:pPr>
      <w:r w:rsidRPr="00EE37D3">
        <w:t>„</w:t>
      </w:r>
      <w:r w:rsidR="0093005C" w:rsidRPr="00EE37D3">
        <w:t>V žádném případě, Alexi. Nevím přesně, co tady děláte, ale jsem si naprosto jistý, že to má přispět k zastavení té proklaté nemoci. Jsem daleko klidnější, když vím, že se tím zabýváte. Kromě toho, doktoři a sestry toho nemůžou pro tyto nemocné moc udělat.</w:t>
      </w:r>
      <w:r w:rsidRPr="00EE37D3">
        <w:t>“</w:t>
      </w:r>
    </w:p>
    <w:p w:rsidR="00967FBE" w:rsidRPr="00EE37D3" w:rsidRDefault="00967FBE" w:rsidP="00A21DE9">
      <w:pPr>
        <w:pStyle w:val="Text"/>
      </w:pPr>
      <w:r w:rsidRPr="00EE37D3">
        <w:t>„</w:t>
      </w:r>
      <w:r w:rsidR="0093005C" w:rsidRPr="00EE37D3">
        <w:t>Kolik už máte případů?</w:t>
      </w:r>
      <w:r w:rsidRPr="00EE37D3">
        <w:t>“</w:t>
      </w:r>
      <w:r w:rsidR="0093005C" w:rsidRPr="00EE37D3">
        <w:t xml:space="preserve"> zeptal se Brandes a zatajil dech.</w:t>
      </w:r>
    </w:p>
    <w:p w:rsidR="00967FBE" w:rsidRPr="00EE37D3" w:rsidRDefault="00967FBE" w:rsidP="00A21DE9">
      <w:pPr>
        <w:pStyle w:val="Text"/>
      </w:pPr>
      <w:r w:rsidRPr="00EE37D3">
        <w:t>„</w:t>
      </w:r>
      <w:r w:rsidR="0093005C" w:rsidRPr="00EE37D3">
        <w:t xml:space="preserve">No, všichni, o kterých jsem vám vyprávěl </w:t>
      </w:r>
      <w:r w:rsidRPr="00EE37D3">
        <w:t>–</w:t>
      </w:r>
      <w:r w:rsidR="0093005C" w:rsidRPr="00EE37D3">
        <w:t xml:space="preserve"> ti z úplného začátku </w:t>
      </w:r>
      <w:r w:rsidRPr="00EE37D3">
        <w:t>–</w:t>
      </w:r>
      <w:r w:rsidR="0093005C" w:rsidRPr="00EE37D3">
        <w:t xml:space="preserve"> už zemřeli. Všichni. Nikdo se neuzdravil. </w:t>
      </w:r>
      <w:r w:rsidRPr="00EE37D3">
        <w:t>Teď</w:t>
      </w:r>
      <w:r w:rsidR="0093005C" w:rsidRPr="00EE37D3">
        <w:t xml:space="preserve"> máme sto třicet osm nemocných. Je to šílený obrat.</w:t>
      </w:r>
      <w:r w:rsidRPr="00EE37D3">
        <w:t>“</w:t>
      </w:r>
    </w:p>
    <w:p w:rsidR="00967FBE" w:rsidRPr="00EE37D3" w:rsidRDefault="0093005C" w:rsidP="00A21DE9">
      <w:pPr>
        <w:pStyle w:val="Text"/>
      </w:pPr>
      <w:r w:rsidRPr="00EE37D3">
        <w:t>Brandes popadl dech. Můj bože, to je obrovský nárůst za půldruhého dne. Sotva tomu mohl uvěřit.</w:t>
      </w:r>
    </w:p>
    <w:p w:rsidR="00967FBE" w:rsidRPr="00EE37D3" w:rsidRDefault="00967FBE" w:rsidP="00A21DE9">
      <w:pPr>
        <w:pStyle w:val="Text"/>
      </w:pPr>
      <w:r w:rsidRPr="00EE37D3">
        <w:lastRenderedPageBreak/>
        <w:t>„</w:t>
      </w:r>
      <w:r w:rsidR="0093005C" w:rsidRPr="00EE37D3">
        <w:t>Ježíši, Jonathane, nevím, co na to říct. Jak to vysvětlujete lidem?</w:t>
      </w:r>
      <w:r w:rsidRPr="00EE37D3">
        <w:t>“</w:t>
      </w:r>
    </w:p>
    <w:p w:rsidR="00967FBE" w:rsidRPr="00EE37D3" w:rsidRDefault="00967FBE" w:rsidP="00A21DE9">
      <w:pPr>
        <w:pStyle w:val="Text"/>
      </w:pPr>
      <w:r w:rsidRPr="00EE37D3">
        <w:t>„</w:t>
      </w:r>
      <w:r w:rsidR="0093005C" w:rsidRPr="00EE37D3">
        <w:t>Zatím ještě nepropukla panika, protože se to šíří moc rychle. Ale je jenom otázkou času, než se mezi lidmi začne mluvit o tíživé situaci v Lyle. A nebude to trvat dlouho.</w:t>
      </w:r>
    </w:p>
    <w:p w:rsidR="00967FBE" w:rsidRPr="00EE37D3" w:rsidRDefault="0093005C" w:rsidP="00A21DE9">
      <w:pPr>
        <w:pStyle w:val="Text"/>
      </w:pPr>
      <w:r w:rsidRPr="00EE37D3">
        <w:t>Snad máme den dva, ale víc ne. Doufám, že rychle něco uděláte, Alexi. Netuším, jak v takovém případě postupuje vláda. Shodí na nás atomovou bombu a vysterilizují to tu?</w:t>
      </w:r>
      <w:r w:rsidR="00967FBE" w:rsidRPr="00EE37D3">
        <w:t>“</w:t>
      </w:r>
      <w:r w:rsidRPr="00EE37D3">
        <w:t xml:space="preserve"> Nebyl to moc dobrý vtip, ale mrtví ho neslyší.</w:t>
      </w:r>
    </w:p>
    <w:p w:rsidR="00967FBE" w:rsidRPr="00EE37D3" w:rsidRDefault="00967FBE" w:rsidP="00A21DE9">
      <w:pPr>
        <w:pStyle w:val="Text"/>
      </w:pPr>
      <w:r w:rsidRPr="00EE37D3">
        <w:t>„</w:t>
      </w:r>
      <w:r w:rsidR="0093005C" w:rsidRPr="00EE37D3">
        <w:t>To je moc drahé,</w:t>
      </w:r>
      <w:r w:rsidRPr="00EE37D3">
        <w:t>“</w:t>
      </w:r>
      <w:r w:rsidR="0093005C" w:rsidRPr="00EE37D3">
        <w:t xml:space="preserve"> odpověděl Brandes. Ale i jeho samého už napadlo, co vláda udělá. Vyskytlo se už v naší zemi něco podobného? Byla tady velká epidemie v roce 1918, ale z té chřipky se někteří lidé uzdravili.</w:t>
      </w:r>
    </w:p>
    <w:p w:rsidR="00967FBE" w:rsidRPr="00EE37D3" w:rsidRDefault="00967FBE" w:rsidP="00A21DE9">
      <w:pPr>
        <w:pStyle w:val="Text"/>
      </w:pPr>
      <w:r w:rsidRPr="00EE37D3">
        <w:t>„</w:t>
      </w:r>
      <w:r w:rsidR="0093005C" w:rsidRPr="00EE37D3">
        <w:t>A co potom, Alexi? Musíte mít informace z první ruky. Jsem si tím jistý.</w:t>
      </w:r>
      <w:r w:rsidRPr="00EE37D3">
        <w:t>“</w:t>
      </w:r>
      <w:r w:rsidR="0093005C" w:rsidRPr="00EE37D3">
        <w:t xml:space="preserve"> Mluvil nervózně.</w:t>
      </w:r>
    </w:p>
    <w:p w:rsidR="00967FBE" w:rsidRPr="00EE37D3" w:rsidRDefault="00967FBE" w:rsidP="00A21DE9">
      <w:pPr>
        <w:pStyle w:val="Text"/>
      </w:pPr>
      <w:r w:rsidRPr="00EE37D3">
        <w:t>„</w:t>
      </w:r>
      <w:r w:rsidR="0093005C" w:rsidRPr="00EE37D3">
        <w:t>Tak za prvé,</w:t>
      </w:r>
      <w:r w:rsidRPr="00EE37D3">
        <w:t>“</w:t>
      </w:r>
      <w:r w:rsidR="0093005C" w:rsidRPr="00EE37D3">
        <w:t xml:space="preserve"> začal Brandes, </w:t>
      </w:r>
      <w:r w:rsidRPr="00EE37D3">
        <w:t>„</w:t>
      </w:r>
      <w:r w:rsidR="0093005C" w:rsidRPr="00EE37D3">
        <w:t>tihle vojáci se připravují na karanténu. A jestli místní lidé dostanou strach, nebo ještě hůř, začnou se organizovat, bude následovat stanné právo a zákaz vycházení po setmění. Potom zruší veškeré spojení.</w:t>
      </w:r>
      <w:r w:rsidRPr="00EE37D3">
        <w:t>“</w:t>
      </w:r>
      <w:r w:rsidR="0093005C" w:rsidRPr="00EE37D3">
        <w:t xml:space="preserve"> Mluvil bez emocí. Podíval se Shortelloví přímo do očí a nenechal se odradit obavami, které v nich četl. Musí říct pravdu. Shortell by to měl vědět jako první. Bude jedním z těch, na koho bude spoléhat většina lidí, až přijde čas</w:t>
      </w:r>
      <w:r w:rsidRPr="00EE37D3">
        <w:t>…</w:t>
      </w:r>
    </w:p>
    <w:p w:rsidR="00967FBE" w:rsidRPr="00EE37D3" w:rsidRDefault="00967FBE" w:rsidP="00A21DE9">
      <w:pPr>
        <w:pStyle w:val="Text"/>
      </w:pPr>
      <w:r w:rsidRPr="00EE37D3">
        <w:t>„</w:t>
      </w:r>
      <w:r w:rsidR="0093005C" w:rsidRPr="00EE37D3">
        <w:t>Jak to sakra udělají, Alexi? Nemůžeme to dopustit.</w:t>
      </w:r>
      <w:r w:rsidRPr="00EE37D3">
        <w:t>“</w:t>
      </w:r>
    </w:p>
    <w:p w:rsidR="00967FBE" w:rsidRPr="00EE37D3" w:rsidRDefault="00967FBE" w:rsidP="00A21DE9">
      <w:pPr>
        <w:pStyle w:val="Text"/>
      </w:pPr>
      <w:r w:rsidRPr="00EE37D3">
        <w:t>„</w:t>
      </w:r>
      <w:r w:rsidR="0093005C" w:rsidRPr="00EE37D3">
        <w:t>Ne, Jonathane. Vy jste to nepochopil. Myslím tím zastavit šíření nemoci sterilizací. Ne atomovou bombou, ale ohněm. Rozhodně ohněm. Nemůžeme si být jisti, že by oheň byl proti té nemoci účinný. Ale můžeme to snadno vyzkoušet.</w:t>
      </w:r>
      <w:r w:rsidRPr="00EE37D3">
        <w:t>“</w:t>
      </w:r>
    </w:p>
    <w:p w:rsidR="00967FBE" w:rsidRPr="00EE37D3" w:rsidRDefault="00967FBE" w:rsidP="00A21DE9">
      <w:pPr>
        <w:pStyle w:val="Text"/>
      </w:pPr>
      <w:r w:rsidRPr="00EE37D3">
        <w:t>„</w:t>
      </w:r>
      <w:r w:rsidR="0093005C" w:rsidRPr="00EE37D3">
        <w:t>Můj bože, myslíte, že to zajde tak daleko?</w:t>
      </w:r>
      <w:r w:rsidRPr="00EE37D3">
        <w:t>“</w:t>
      </w:r>
    </w:p>
    <w:p w:rsidR="00967FBE" w:rsidRPr="00EE37D3" w:rsidRDefault="00967FBE" w:rsidP="00A21DE9">
      <w:pPr>
        <w:pStyle w:val="Text"/>
      </w:pPr>
      <w:r w:rsidRPr="00EE37D3">
        <w:t>„</w:t>
      </w:r>
      <w:r w:rsidR="0093005C" w:rsidRPr="00EE37D3">
        <w:t>Chcete slyšet pravdu?</w:t>
      </w:r>
      <w:r w:rsidRPr="00EE37D3">
        <w:t>“</w:t>
      </w:r>
      <w:r w:rsidR="0093005C" w:rsidRPr="00EE37D3">
        <w:t xml:space="preserve"> Brandes nečekal na odpověď a pokračoval: </w:t>
      </w:r>
      <w:r w:rsidRPr="00EE37D3">
        <w:t>„</w:t>
      </w:r>
      <w:r w:rsidR="0093005C" w:rsidRPr="00EE37D3">
        <w:t>Myslím, že je dost pravděpodobné, že to zajde tak daleko. Jestli má Lawrence tyhle údaje, které jste mi právě sdělil, a já bych se vsadil, že je měl jako první, je dost dobře možné, že už změnil charakter neškodného cvičení a přivedl ho o krok blíž k totální karanténě. Jonathane, vymklo se to z rukou.</w:t>
      </w:r>
      <w:r w:rsidRPr="00EE37D3">
        <w:t>“</w:t>
      </w:r>
    </w:p>
    <w:p w:rsidR="00967FBE" w:rsidRPr="00EE37D3" w:rsidRDefault="00967FBE" w:rsidP="00A21DE9">
      <w:pPr>
        <w:pStyle w:val="Text"/>
      </w:pPr>
      <w:r w:rsidRPr="00EE37D3">
        <w:t>„</w:t>
      </w:r>
      <w:r w:rsidR="0093005C" w:rsidRPr="00EE37D3">
        <w:t>Taky si myslím,</w:t>
      </w:r>
      <w:r w:rsidRPr="00EE37D3">
        <w:t>“</w:t>
      </w:r>
      <w:r w:rsidR="0093005C" w:rsidRPr="00EE37D3">
        <w:t xml:space="preserve"> odpověděl Shortell tichým hlasem.</w:t>
      </w:r>
    </w:p>
    <w:p w:rsidR="00967FBE" w:rsidRPr="00EE37D3" w:rsidRDefault="00967FBE" w:rsidP="00A21DE9">
      <w:pPr>
        <w:pStyle w:val="Text"/>
      </w:pPr>
      <w:r w:rsidRPr="00EE37D3">
        <w:lastRenderedPageBreak/>
        <w:t>„</w:t>
      </w:r>
      <w:r w:rsidR="0093005C" w:rsidRPr="00EE37D3">
        <w:t>Jonathane, sháněl jsem vás proto, abych se zeptal, jestli si můžu zavolat od vás z kanceláře.</w:t>
      </w:r>
      <w:r w:rsidRPr="00EE37D3">
        <w:t>“</w:t>
      </w:r>
    </w:p>
    <w:p w:rsidR="00967FBE" w:rsidRPr="00EE37D3" w:rsidRDefault="00967FBE" w:rsidP="00A21DE9">
      <w:pPr>
        <w:pStyle w:val="Text"/>
      </w:pPr>
      <w:r w:rsidRPr="00EE37D3">
        <w:t>„</w:t>
      </w:r>
      <w:r w:rsidR="0093005C" w:rsidRPr="00EE37D3">
        <w:t>Jistě. Mám ji v pátém patře. Zahněte doleva a je to na konci chodby. Myslíte, že nás ještě nechají volat ven?</w:t>
      </w:r>
      <w:r w:rsidRPr="00EE37D3">
        <w:t>“</w:t>
      </w:r>
    </w:p>
    <w:p w:rsidR="00967FBE" w:rsidRPr="00EE37D3" w:rsidRDefault="0093005C" w:rsidP="00A21DE9">
      <w:pPr>
        <w:pStyle w:val="Text"/>
      </w:pPr>
      <w:r w:rsidRPr="00EE37D3">
        <w:t>Shortell to myslel částečně jako vtip. Brandes mu pohlédl do očí a pochopil, že potřebuje ujistit, že to byl vtip. Jenže tu jistotu mu nedokázal dát.</w:t>
      </w:r>
    </w:p>
    <w:p w:rsidR="00967FBE" w:rsidRPr="00EE37D3" w:rsidRDefault="00967FBE" w:rsidP="00A21DE9">
      <w:pPr>
        <w:pStyle w:val="Text"/>
      </w:pPr>
      <w:r w:rsidRPr="00EE37D3">
        <w:t>„</w:t>
      </w:r>
      <w:r w:rsidR="0093005C" w:rsidRPr="00EE37D3">
        <w:t>Zatím jo,</w:t>
      </w:r>
      <w:r w:rsidRPr="00EE37D3">
        <w:t>“</w:t>
      </w:r>
      <w:r w:rsidR="0093005C" w:rsidRPr="00EE37D3">
        <w:t xml:space="preserve"> odpověděl. </w:t>
      </w:r>
      <w:r w:rsidRPr="00EE37D3">
        <w:t>„</w:t>
      </w:r>
      <w:r w:rsidR="0093005C" w:rsidRPr="00EE37D3">
        <w:t>Ale už to nebude trvat dlouho.</w:t>
      </w:r>
      <w:r w:rsidRPr="00EE37D3">
        <w:t>“</w:t>
      </w:r>
    </w:p>
    <w:p w:rsidR="00967FBE" w:rsidRPr="00EE37D3" w:rsidRDefault="00967FBE" w:rsidP="00A21DE9">
      <w:pPr>
        <w:pStyle w:val="Text"/>
      </w:pPr>
      <w:r w:rsidRPr="00EE37D3">
        <w:t>„</w:t>
      </w:r>
      <w:r w:rsidR="0093005C" w:rsidRPr="00EE37D3">
        <w:t>K čertu.</w:t>
      </w:r>
      <w:r w:rsidRPr="00EE37D3">
        <w:t>“</w:t>
      </w:r>
      <w:r w:rsidR="0093005C" w:rsidRPr="00EE37D3">
        <w:t xml:space="preserve"> Shortell si musel přiznat, že má větší strach než předtím. Objevily se nové věci, kterých se bojí. Nejen té strašlivé nemoci. </w:t>
      </w:r>
      <w:r w:rsidRPr="00EE37D3">
        <w:t>Teď</w:t>
      </w:r>
      <w:r w:rsidR="0093005C" w:rsidRPr="00EE37D3">
        <w:t xml:space="preserve"> proti sobě stojí armáda a lidé z Lyle. Sevřelo se mu hrdlo i žaludek.</w:t>
      </w:r>
    </w:p>
    <w:p w:rsidR="00967FBE" w:rsidRPr="00EE37D3" w:rsidRDefault="0093005C" w:rsidP="00A21DE9">
      <w:pPr>
        <w:pStyle w:val="Text"/>
      </w:pPr>
      <w:r w:rsidRPr="00EE37D3">
        <w:t>Brandes vyšel do pátého poschodí a zamířil do Shortellovy kanceláře.</w:t>
      </w:r>
    </w:p>
    <w:p w:rsidR="00967FBE" w:rsidRPr="00EE37D3" w:rsidRDefault="0093005C" w:rsidP="00A21DE9">
      <w:pPr>
        <w:pStyle w:val="Text"/>
      </w:pPr>
      <w:r w:rsidRPr="00EE37D3">
        <w:t>Zavolal Allenbergovi. Linka měla pulzní volbu, takže musel chvilku čekat na spojení. Lawrence měl určitě všechno naplánováno. Brandes věděl, že tady jsou spojaři. Plukovník tedy měl přehled, kam vedou všechny linky z Lyle a do Lyle.</w:t>
      </w:r>
    </w:p>
    <w:p w:rsidR="00967FBE" w:rsidRPr="00EE37D3" w:rsidRDefault="0093005C" w:rsidP="00A21DE9">
      <w:pPr>
        <w:pStyle w:val="Text"/>
      </w:pPr>
      <w:r w:rsidRPr="00EE37D3">
        <w:t>Uvažoval, co má asi plukovník připraveno pro sdělovací prostředky. Nebylo možné, aby se karanténa utajila víc než jeden den, pokud se vůbec utají. Všechny místní stanice, novin</w:t>
      </w:r>
      <w:r w:rsidR="00967FBE" w:rsidRPr="00EE37D3">
        <w:t>y a</w:t>
      </w:r>
      <w:r w:rsidRPr="00EE37D3">
        <w:t xml:space="preserve"> tiskové agentury v okruhu osmi set kilometrů zaměří svou pozornost do oblasti Lyle.</w:t>
      </w:r>
    </w:p>
    <w:p w:rsidR="00967FBE" w:rsidRPr="00EE37D3" w:rsidRDefault="0093005C" w:rsidP="00A21DE9">
      <w:pPr>
        <w:pStyle w:val="Text"/>
      </w:pPr>
      <w:r w:rsidRPr="00EE37D3">
        <w:t>To byl Lawrenceův problém.</w:t>
      </w:r>
    </w:p>
    <w:p w:rsidR="00967FBE" w:rsidRPr="00EE37D3" w:rsidRDefault="00967FBE" w:rsidP="00A21DE9">
      <w:pPr>
        <w:pStyle w:val="Text"/>
      </w:pPr>
      <w:r w:rsidRPr="00EE37D3">
        <w:t>„</w:t>
      </w:r>
      <w:r w:rsidR="0093005C" w:rsidRPr="00EE37D3">
        <w:t>Prosím.</w:t>
      </w:r>
      <w:r w:rsidRPr="00EE37D3">
        <w:t>“</w:t>
      </w:r>
      <w:r w:rsidR="0093005C" w:rsidRPr="00EE37D3">
        <w:t xml:space="preserve"> Ozval se Allenberg.</w:t>
      </w:r>
    </w:p>
    <w:p w:rsidR="00967FBE" w:rsidRPr="00EE37D3" w:rsidRDefault="00967FBE" w:rsidP="00A21DE9">
      <w:pPr>
        <w:pStyle w:val="Text"/>
      </w:pPr>
      <w:r w:rsidRPr="00EE37D3">
        <w:t>„</w:t>
      </w:r>
      <w:r w:rsidR="0093005C" w:rsidRPr="00EE37D3">
        <w:t>Tady je Brandes.</w:t>
      </w:r>
      <w:r w:rsidRPr="00EE37D3">
        <w:t>“</w:t>
      </w:r>
    </w:p>
    <w:p w:rsidR="00967FBE" w:rsidRPr="00EE37D3" w:rsidRDefault="00967FBE" w:rsidP="00A21DE9">
      <w:pPr>
        <w:pStyle w:val="Text"/>
      </w:pPr>
      <w:r w:rsidRPr="00EE37D3">
        <w:t>„</w:t>
      </w:r>
      <w:r w:rsidR="0093005C" w:rsidRPr="00EE37D3">
        <w:t>Díkybohu. Kde jsi sakra trčel? Nechal jsem ti včera večer vzkaz.</w:t>
      </w:r>
      <w:r w:rsidRPr="00EE37D3">
        <w:t>“</w:t>
      </w:r>
    </w:p>
    <w:p w:rsidR="00967FBE" w:rsidRPr="00EE37D3" w:rsidRDefault="00967FBE" w:rsidP="00A21DE9">
      <w:pPr>
        <w:pStyle w:val="Text"/>
      </w:pPr>
      <w:r w:rsidRPr="00EE37D3">
        <w:t>„</w:t>
      </w:r>
      <w:r w:rsidR="0093005C" w:rsidRPr="00EE37D3">
        <w:t>Proč jsi nezavolal přímo k Wismerovi?</w:t>
      </w:r>
      <w:r w:rsidRPr="00EE37D3">
        <w:t>“</w:t>
      </w:r>
      <w:r w:rsidR="0093005C" w:rsidRPr="00EE37D3">
        <w:t xml:space="preserve"> Bylo ticho a pak Allenberg řekl: </w:t>
      </w:r>
      <w:r w:rsidRPr="00EE37D3">
        <w:t>„</w:t>
      </w:r>
      <w:r w:rsidR="0093005C" w:rsidRPr="00EE37D3">
        <w:t>Už o tom tedy víš. Dobrá, neměli jsme v úmyslu tajit před tebou, co je Gerry zač.</w:t>
      </w:r>
      <w:r w:rsidRPr="00EE37D3">
        <w:t>“</w:t>
      </w:r>
    </w:p>
    <w:p w:rsidR="00967FBE" w:rsidRPr="00EE37D3" w:rsidRDefault="00967FBE" w:rsidP="00A21DE9">
      <w:pPr>
        <w:pStyle w:val="Text"/>
      </w:pPr>
      <w:r w:rsidRPr="00EE37D3">
        <w:t>„</w:t>
      </w:r>
      <w:r w:rsidR="0093005C" w:rsidRPr="00EE37D3">
        <w:t>Jistě.</w:t>
      </w:r>
      <w:r w:rsidRPr="00EE37D3">
        <w:t>“</w:t>
      </w:r>
    </w:p>
    <w:p w:rsidR="00967FBE" w:rsidRPr="00EE37D3" w:rsidRDefault="00967FBE" w:rsidP="00A21DE9">
      <w:pPr>
        <w:pStyle w:val="Text"/>
      </w:pPr>
      <w:r w:rsidRPr="00EE37D3">
        <w:t>„</w:t>
      </w:r>
      <w:r w:rsidR="0093005C" w:rsidRPr="00EE37D3">
        <w:t>Kašlu na to, jestli mi věříš, Alexů Tolik se toho děje. Tak se dejme do práce.</w:t>
      </w:r>
      <w:r w:rsidRPr="00EE37D3">
        <w:t>“</w:t>
      </w:r>
    </w:p>
    <w:p w:rsidR="00967FBE" w:rsidRPr="00EE37D3" w:rsidRDefault="00967FBE" w:rsidP="00A21DE9">
      <w:pPr>
        <w:pStyle w:val="Text"/>
      </w:pPr>
      <w:r w:rsidRPr="00EE37D3">
        <w:lastRenderedPageBreak/>
        <w:t>„</w:t>
      </w:r>
      <w:r w:rsidR="0093005C" w:rsidRPr="00EE37D3">
        <w:t>Dobrá,</w:t>
      </w:r>
      <w:r w:rsidRPr="00EE37D3">
        <w:t>“</w:t>
      </w:r>
      <w:r w:rsidR="0093005C" w:rsidRPr="00EE37D3">
        <w:t xml:space="preserve"> vzdychl Brandes. Má pravdu. Možná že nenávidím službu a to, že k ní patřím, dokonce občas i Allenberga. Ale má pravdu.</w:t>
      </w:r>
    </w:p>
    <w:p w:rsidR="00967FBE" w:rsidRPr="00EE37D3" w:rsidRDefault="00967FBE" w:rsidP="00A21DE9">
      <w:pPr>
        <w:pStyle w:val="Text"/>
      </w:pPr>
      <w:r w:rsidRPr="00EE37D3">
        <w:t>„</w:t>
      </w:r>
      <w:r w:rsidR="0093005C" w:rsidRPr="00EE37D3">
        <w:t>Lawrence pochopitelně vyhlásil karanténu.</w:t>
      </w:r>
      <w:r w:rsidRPr="00EE37D3">
        <w:t>“</w:t>
      </w:r>
      <w:r w:rsidR="0093005C" w:rsidRPr="00EE37D3">
        <w:t xml:space="preserve"> Pochopitelně!</w:t>
      </w:r>
    </w:p>
    <w:p w:rsidR="00967FBE" w:rsidRPr="00EE37D3" w:rsidRDefault="0093005C" w:rsidP="00A21DE9">
      <w:pPr>
        <w:pStyle w:val="Text"/>
      </w:pPr>
      <w:r w:rsidRPr="00EE37D3">
        <w:t>K čertu, napadlo Brandese, možná že nejsem ten poslední, kdo na to přijde, ale jsem na seznamu až někde dole. A</w:t>
      </w:r>
      <w:r w:rsidR="00967FBE" w:rsidRPr="00EE37D3">
        <w:t>…</w:t>
      </w:r>
      <w:r w:rsidRPr="00EE37D3">
        <w:t xml:space="preserve"> dost chyb jde i na můj vrub.</w:t>
      </w:r>
    </w:p>
    <w:p w:rsidR="00967FBE" w:rsidRPr="00EE37D3" w:rsidRDefault="00967FBE" w:rsidP="00A21DE9">
      <w:pPr>
        <w:pStyle w:val="Text"/>
      </w:pPr>
      <w:r w:rsidRPr="00EE37D3">
        <w:t>„</w:t>
      </w:r>
      <w:r w:rsidR="0093005C" w:rsidRPr="00EE37D3">
        <w:t>Ozvali se nám s požadavky.</w:t>
      </w:r>
      <w:r w:rsidRPr="00EE37D3">
        <w:t>“</w:t>
      </w:r>
    </w:p>
    <w:p w:rsidR="00967FBE" w:rsidRPr="00EE37D3" w:rsidRDefault="00967FBE" w:rsidP="00A21DE9">
      <w:pPr>
        <w:pStyle w:val="Text"/>
      </w:pPr>
      <w:r w:rsidRPr="00EE37D3">
        <w:t>„</w:t>
      </w:r>
      <w:r w:rsidR="0093005C" w:rsidRPr="00EE37D3">
        <w:t>Jak to myslíš, s požadavky?</w:t>
      </w:r>
      <w:r w:rsidRPr="00EE37D3">
        <w:t>“</w:t>
      </w:r>
    </w:p>
    <w:p w:rsidR="00967FBE" w:rsidRPr="00EE37D3" w:rsidRDefault="0093005C" w:rsidP="00A21DE9">
      <w:pPr>
        <w:pStyle w:val="Text"/>
      </w:pPr>
      <w:r w:rsidRPr="00EE37D3">
        <w:t>Allenberg mu vyložil všechno od přesýpacích hodin v Gree</w:t>
      </w:r>
      <w:r w:rsidR="00967FBE" w:rsidRPr="00EE37D3">
        <w:t>nw</w:t>
      </w:r>
      <w:r w:rsidRPr="00EE37D3">
        <w:t xml:space="preserve">ich Village až po Fitchův telefonát. </w:t>
      </w:r>
      <w:r w:rsidR="00967FBE" w:rsidRPr="00EE37D3">
        <w:t>„</w:t>
      </w:r>
      <w:r w:rsidRPr="00EE37D3">
        <w:t>Sakra, kdo je Fitch?</w:t>
      </w:r>
      <w:r w:rsidR="00967FBE" w:rsidRPr="00EE37D3">
        <w:t>“</w:t>
      </w:r>
    </w:p>
    <w:p w:rsidR="00967FBE" w:rsidRPr="00EE37D3" w:rsidRDefault="00967FBE" w:rsidP="00A21DE9">
      <w:pPr>
        <w:pStyle w:val="Text"/>
      </w:pPr>
      <w:r w:rsidRPr="00EE37D3">
        <w:t>„</w:t>
      </w:r>
      <w:r w:rsidR="0093005C" w:rsidRPr="00EE37D3">
        <w:t>Nikdo, na kom opravdu záleží, jenom se k tomu připletl.</w:t>
      </w:r>
      <w:r w:rsidRPr="00EE37D3">
        <w:t>“</w:t>
      </w:r>
    </w:p>
    <w:p w:rsidR="00967FBE" w:rsidRPr="00EE37D3" w:rsidRDefault="00967FBE" w:rsidP="00A21DE9">
      <w:pPr>
        <w:pStyle w:val="Text"/>
      </w:pPr>
      <w:r w:rsidRPr="00EE37D3">
        <w:t>„</w:t>
      </w:r>
      <w:r w:rsidR="0093005C" w:rsidRPr="00EE37D3">
        <w:t>To je výborný.</w:t>
      </w:r>
      <w:r w:rsidRPr="00EE37D3">
        <w:t>“</w:t>
      </w:r>
      <w:r w:rsidR="0093005C" w:rsidRPr="00EE37D3">
        <w:t xml:space="preserve"> Tak požadavky. Požadavky, aby přestal pátrat, co se stalo.</w:t>
      </w:r>
    </w:p>
    <w:p w:rsidR="00967FBE" w:rsidRPr="00EE37D3" w:rsidRDefault="00967FBE" w:rsidP="00A21DE9">
      <w:pPr>
        <w:pStyle w:val="Text"/>
      </w:pPr>
      <w:r w:rsidRPr="00EE37D3">
        <w:t>„</w:t>
      </w:r>
      <w:r w:rsidR="00500869">
        <w:t>Adriane</w:t>
      </w:r>
      <w:r w:rsidR="0093005C" w:rsidRPr="00EE37D3">
        <w:t>, proč se tak divíš? Do prdele, poslal jsi mě sem, protože jsi věděl, že se mě někdo pokouší zabít, aby mi zabránil se v tom šťourat. Co je na těch požadavcích tak překvapivého? Co se k čertu děje?</w:t>
      </w:r>
      <w:r w:rsidRPr="00EE37D3">
        <w:t>“</w:t>
      </w:r>
    </w:p>
    <w:p w:rsidR="00967FBE" w:rsidRPr="00EE37D3" w:rsidRDefault="0093005C" w:rsidP="00A21DE9">
      <w:pPr>
        <w:pStyle w:val="Text"/>
      </w:pPr>
      <w:r w:rsidRPr="00EE37D3">
        <w:t>Allenberg se hned nezmohl na odpověď, ale za chvilku se vzpamatoval. Nesmí mu o současné situaci říct všechno. Nemůže nechat Brandese z Lyle zmizet. Byl dost tvrdohlavý, aby zmizel a jenom seděl se založenýma rukama a sledoval, co se děje. Někdy Allenberga hodně popouzely Brandesovy dětinské sklony.</w:t>
      </w:r>
    </w:p>
    <w:p w:rsidR="00967FBE" w:rsidRPr="00EE37D3" w:rsidRDefault="00967FBE" w:rsidP="00A21DE9">
      <w:pPr>
        <w:pStyle w:val="Text"/>
      </w:pPr>
      <w:r w:rsidRPr="00EE37D3">
        <w:t>„</w:t>
      </w:r>
      <w:r w:rsidR="0093005C" w:rsidRPr="00EE37D3">
        <w:t>To bylo poprvé, co někdo přiznal tvou důležitost,</w:t>
      </w:r>
      <w:r w:rsidRPr="00EE37D3">
        <w:t>“</w:t>
      </w:r>
      <w:r w:rsidR="0093005C" w:rsidRPr="00EE37D3">
        <w:t xml:space="preserve"> řekl.</w:t>
      </w:r>
    </w:p>
    <w:p w:rsidR="00967FBE" w:rsidRPr="00EE37D3" w:rsidRDefault="00967FBE" w:rsidP="00A21DE9">
      <w:pPr>
        <w:pStyle w:val="Text"/>
      </w:pPr>
      <w:r w:rsidRPr="00EE37D3">
        <w:t>„</w:t>
      </w:r>
      <w:r w:rsidR="0093005C" w:rsidRPr="00EE37D3">
        <w:t>Snažili se mi to sdělit po svém dnes ráno,</w:t>
      </w:r>
      <w:r w:rsidRPr="00EE37D3">
        <w:t>“</w:t>
      </w:r>
      <w:r w:rsidR="0093005C" w:rsidRPr="00EE37D3">
        <w:t xml:space="preserve"> poznamenal Brandes.</w:t>
      </w:r>
    </w:p>
    <w:p w:rsidR="00967FBE" w:rsidRPr="00EE37D3" w:rsidRDefault="00967FBE" w:rsidP="00A21DE9">
      <w:pPr>
        <w:pStyle w:val="Text"/>
      </w:pPr>
      <w:r w:rsidRPr="00EE37D3">
        <w:t>„</w:t>
      </w:r>
      <w:r w:rsidR="0093005C" w:rsidRPr="00EE37D3">
        <w:t>Jak?</w:t>
      </w:r>
      <w:r w:rsidRPr="00EE37D3">
        <w:t>“</w:t>
      </w:r>
    </w:p>
    <w:p w:rsidR="00967FBE" w:rsidRPr="00EE37D3" w:rsidRDefault="00967FBE" w:rsidP="00A21DE9">
      <w:pPr>
        <w:pStyle w:val="Text"/>
      </w:pPr>
      <w:r w:rsidRPr="00EE37D3">
        <w:t>„</w:t>
      </w:r>
      <w:r w:rsidR="0093005C" w:rsidRPr="00EE37D3">
        <w:t>Víš to moc dobře. Wismer je v nemocnici. Měl nehodu, když jel v mém autě. To víme jenom my, že?</w:t>
      </w:r>
      <w:r w:rsidRPr="00EE37D3">
        <w:t>“</w:t>
      </w:r>
    </w:p>
    <w:p w:rsidR="00967FBE" w:rsidRPr="00EE37D3" w:rsidRDefault="0093005C" w:rsidP="00A21DE9">
      <w:pPr>
        <w:pStyle w:val="Text"/>
      </w:pPr>
      <w:r w:rsidRPr="00EE37D3">
        <w:t>Allenberg byl připravený Brandese uklidnit. Koneckonců, dobře věděl, že se ho ve skutečnosti nikdo nepokusil zabít</w:t>
      </w:r>
      <w:r w:rsidR="00967FBE" w:rsidRPr="00EE37D3">
        <w:t>…</w:t>
      </w:r>
    </w:p>
    <w:p w:rsidR="00967FBE" w:rsidRPr="00EE37D3" w:rsidRDefault="0093005C" w:rsidP="00A21DE9">
      <w:pPr>
        <w:pStyle w:val="Text"/>
      </w:pPr>
      <w:r w:rsidRPr="00EE37D3">
        <w:rPr>
          <w:i/>
        </w:rPr>
        <w:t xml:space="preserve">Charón </w:t>
      </w:r>
      <w:r w:rsidRPr="00EE37D3">
        <w:t xml:space="preserve">byl skutečná nehoda, které využili. Když to nezabralo, zkusili to </w:t>
      </w:r>
      <w:r w:rsidR="00967FBE" w:rsidRPr="00EE37D3">
        <w:t>„</w:t>
      </w:r>
      <w:r w:rsidRPr="00EE37D3">
        <w:t>bodnutí</w:t>
      </w:r>
      <w:r w:rsidR="00967FBE" w:rsidRPr="00EE37D3">
        <w:t>“</w:t>
      </w:r>
      <w:r w:rsidRPr="00EE37D3">
        <w:t xml:space="preserve"> na Fire Islandu. Ale nikdy mu nehrozilo skutečné nebezpečí. Nikdy. Měl nepříjemný pocit.</w:t>
      </w:r>
    </w:p>
    <w:p w:rsidR="00967FBE" w:rsidRPr="00EE37D3" w:rsidRDefault="0093005C" w:rsidP="00A21DE9">
      <w:pPr>
        <w:pStyle w:val="Text"/>
      </w:pPr>
      <w:r w:rsidRPr="00EE37D3">
        <w:t>Což jestli má pravdu?</w:t>
      </w:r>
    </w:p>
    <w:p w:rsidR="00967FBE" w:rsidRPr="00EE37D3" w:rsidRDefault="00967FBE" w:rsidP="00A21DE9">
      <w:pPr>
        <w:pStyle w:val="Text"/>
      </w:pPr>
      <w:r w:rsidRPr="00EE37D3">
        <w:t>„</w:t>
      </w:r>
      <w:r w:rsidR="0093005C" w:rsidRPr="00EE37D3">
        <w:t>Brzy tam přijede Kracke,</w:t>
      </w:r>
      <w:r w:rsidRPr="00EE37D3">
        <w:t>“</w:t>
      </w:r>
      <w:r w:rsidR="0093005C" w:rsidRPr="00EE37D3">
        <w:t xml:space="preserve"> řekl.</w:t>
      </w:r>
    </w:p>
    <w:p w:rsidR="00967FBE" w:rsidRPr="00EE37D3" w:rsidRDefault="00967FBE" w:rsidP="00A21DE9">
      <w:pPr>
        <w:pStyle w:val="Text"/>
      </w:pPr>
      <w:r w:rsidRPr="00EE37D3">
        <w:lastRenderedPageBreak/>
        <w:t>„</w:t>
      </w:r>
      <w:r w:rsidR="0093005C" w:rsidRPr="00EE37D3">
        <w:t>Myslíš, že do té doby bude mým osobním strážcem stařec, který strávil posledních dvacet let jako učitel? Chceš mě naštvat?</w:t>
      </w:r>
      <w:r w:rsidRPr="00EE37D3">
        <w:t>“</w:t>
      </w:r>
    </w:p>
    <w:p w:rsidR="00967FBE" w:rsidRPr="00EE37D3" w:rsidRDefault="00967FBE" w:rsidP="00A21DE9">
      <w:pPr>
        <w:pStyle w:val="Text"/>
      </w:pPr>
      <w:r w:rsidRPr="00EE37D3">
        <w:t>„</w:t>
      </w:r>
      <w:r w:rsidR="0093005C" w:rsidRPr="00EE37D3">
        <w:t>Je velice schopný,</w:t>
      </w:r>
      <w:r w:rsidRPr="00EE37D3">
        <w:t>“</w:t>
      </w:r>
      <w:r w:rsidR="0093005C" w:rsidRPr="00EE37D3">
        <w:t xml:space="preserve"> namítl Allenberg a moc rád by byl změnil téma. Pak se mu to podařilo. </w:t>
      </w:r>
      <w:r w:rsidRPr="00EE37D3">
        <w:t>„</w:t>
      </w:r>
      <w:r w:rsidR="0093005C" w:rsidRPr="00EE37D3">
        <w:t>Chtěl bych od tebe ještě něco, Alexi.</w:t>
      </w:r>
      <w:r w:rsidRPr="00EE37D3">
        <w:t>“</w:t>
      </w:r>
    </w:p>
    <w:p w:rsidR="00967FBE" w:rsidRPr="00EE37D3" w:rsidRDefault="0093005C" w:rsidP="00A21DE9">
      <w:pPr>
        <w:pStyle w:val="Text"/>
      </w:pPr>
      <w:r w:rsidRPr="00EE37D3">
        <w:t>Brandes pochopil, že Allenberg schválně převedl řeč jinam, ale nechtěl si dál stěžovat. Allenberg by ho nařkl z fňukání, i když měl ve všem pravdu.</w:t>
      </w:r>
    </w:p>
    <w:p w:rsidR="00967FBE" w:rsidRPr="00EE37D3" w:rsidRDefault="00967FBE" w:rsidP="00A21DE9">
      <w:pPr>
        <w:pStyle w:val="Text"/>
      </w:pPr>
      <w:r w:rsidRPr="00EE37D3">
        <w:t>„</w:t>
      </w:r>
      <w:r w:rsidR="0093005C" w:rsidRPr="00EE37D3">
        <w:t>A co?</w:t>
      </w:r>
      <w:r w:rsidRPr="00EE37D3">
        <w:t>“</w:t>
      </w:r>
    </w:p>
    <w:p w:rsidR="00967FBE" w:rsidRPr="00EE37D3" w:rsidRDefault="00967FBE" w:rsidP="00A21DE9">
      <w:pPr>
        <w:pStyle w:val="Text"/>
      </w:pPr>
      <w:r w:rsidRPr="00EE37D3">
        <w:t>„</w:t>
      </w:r>
      <w:r w:rsidR="0093005C" w:rsidRPr="00EE37D3">
        <w:t>Chtěl bych, aby ses sešel s mou dcerou.</w:t>
      </w:r>
      <w:r w:rsidRPr="00EE37D3">
        <w:t>“</w:t>
      </w:r>
      <w:r w:rsidR="0093005C" w:rsidRPr="00EE37D3">
        <w:t xml:space="preserve"> To bylo opravdu něco úplně jiného. Brandes to v první chvíli nepochopil.</w:t>
      </w:r>
    </w:p>
    <w:p w:rsidR="00967FBE" w:rsidRPr="00EE37D3" w:rsidRDefault="00967FBE" w:rsidP="00A21DE9">
      <w:pPr>
        <w:pStyle w:val="Text"/>
      </w:pPr>
      <w:r w:rsidRPr="00EE37D3">
        <w:t>„</w:t>
      </w:r>
      <w:r w:rsidR="0093005C" w:rsidRPr="00EE37D3">
        <w:t>Pokoušíš se mi domluvit schůzku se svou dcerou, zatímco se mě někdo pokouší zabít a řádí tady neznámá nemoc.</w:t>
      </w:r>
      <w:r w:rsidRPr="00EE37D3">
        <w:t>“</w:t>
      </w:r>
    </w:p>
    <w:p w:rsidR="00967FBE" w:rsidRPr="00EE37D3" w:rsidRDefault="00967FBE" w:rsidP="00A21DE9">
      <w:pPr>
        <w:pStyle w:val="Text"/>
      </w:pPr>
      <w:r w:rsidRPr="00EE37D3">
        <w:t>„</w:t>
      </w:r>
      <w:r w:rsidR="0093005C" w:rsidRPr="00EE37D3">
        <w:t>Nebuď hlupák. Nechci tě do ničeho nutit.</w:t>
      </w:r>
      <w:r w:rsidRPr="00EE37D3">
        <w:t>“</w:t>
      </w:r>
      <w:r w:rsidR="0093005C" w:rsidRPr="00EE37D3">
        <w:t xml:space="preserve"> Není to špatný nápad, blesklo Allenbergovi hlavou. Možná by to Brandesovi pomohlo. </w:t>
      </w:r>
      <w:r w:rsidRPr="00EE37D3">
        <w:t>„</w:t>
      </w:r>
      <w:r w:rsidR="0093005C" w:rsidRPr="00EE37D3">
        <w:t>Moje dcera tam odjela, aby případně pomohla.</w:t>
      </w:r>
      <w:r w:rsidRPr="00EE37D3">
        <w:t>“</w:t>
      </w:r>
      <w:r w:rsidR="0093005C" w:rsidRPr="00EE37D3">
        <w:t xml:space="preserve"> Nemohl se vyrovnat s tím, že odjela, aniž by mu to řekla.</w:t>
      </w:r>
    </w:p>
    <w:p w:rsidR="00967FBE" w:rsidRPr="00EE37D3" w:rsidRDefault="00967FBE" w:rsidP="00A21DE9">
      <w:pPr>
        <w:pStyle w:val="Text"/>
      </w:pPr>
      <w:r w:rsidRPr="00EE37D3">
        <w:t>„</w:t>
      </w:r>
      <w:r w:rsidR="0093005C" w:rsidRPr="00EE37D3">
        <w:t xml:space="preserve">Ty ses úplně zbláznil, </w:t>
      </w:r>
      <w:r w:rsidR="00500869">
        <w:t>Adriane</w:t>
      </w:r>
      <w:r w:rsidR="0093005C" w:rsidRPr="00EE37D3">
        <w:t>? Ty dovolíš, aby tvoje dcera odjela do týhle šlamastyky?</w:t>
      </w:r>
      <w:r w:rsidRPr="00EE37D3">
        <w:t>“</w:t>
      </w:r>
    </w:p>
    <w:p w:rsidR="00967FBE" w:rsidRPr="00EE37D3" w:rsidRDefault="00967FBE" w:rsidP="00A21DE9">
      <w:pPr>
        <w:pStyle w:val="Text"/>
      </w:pPr>
      <w:r w:rsidRPr="00EE37D3">
        <w:t>„</w:t>
      </w:r>
      <w:r w:rsidR="0093005C" w:rsidRPr="00EE37D3">
        <w:t>Máme zvláštní vztahy, Alexi. Snad to pochopíš, až se s ní seznámíš. Přiletí kolem půl páté odpoledne. Opravdu bych ocenil, kdybys ji mohl vyzvednout a odvézt do města a zůstal s ní, než dorazí Kracke.</w:t>
      </w:r>
      <w:r w:rsidRPr="00EE37D3">
        <w:t>“</w:t>
      </w:r>
    </w:p>
    <w:p w:rsidR="00967FBE" w:rsidRPr="00EE37D3" w:rsidRDefault="00967FBE" w:rsidP="00A21DE9">
      <w:pPr>
        <w:pStyle w:val="Text"/>
      </w:pPr>
      <w:r w:rsidRPr="00EE37D3">
        <w:t>„</w:t>
      </w:r>
      <w:r w:rsidR="0093005C" w:rsidRPr="00EE37D3">
        <w:t>Takže on si tady zřídí jesle?</w:t>
      </w:r>
      <w:r w:rsidRPr="00EE37D3">
        <w:t>“</w:t>
      </w:r>
    </w:p>
    <w:p w:rsidR="00967FBE" w:rsidRPr="00EE37D3" w:rsidRDefault="0093005C" w:rsidP="00A21DE9">
      <w:pPr>
        <w:pStyle w:val="Text"/>
      </w:pPr>
      <w:r w:rsidRPr="00EE37D3">
        <w:t xml:space="preserve">Allenberg se hlasitě zasmál. </w:t>
      </w:r>
      <w:r w:rsidR="00967FBE" w:rsidRPr="00EE37D3">
        <w:t>„</w:t>
      </w:r>
      <w:r w:rsidRPr="00EE37D3">
        <w:t>To sotva. Zná Kracka a třeba mu pomůže. Samozřejmě, jestli si padnete do oka, mohla by ti být užitečná. Už jsi prohlédl Peterovy záznamy?</w:t>
      </w:r>
      <w:r w:rsidR="00967FBE" w:rsidRPr="00EE37D3">
        <w:t>“</w:t>
      </w:r>
    </w:p>
    <w:p w:rsidR="00967FBE" w:rsidRPr="00EE37D3" w:rsidRDefault="00967FBE" w:rsidP="00A21DE9">
      <w:pPr>
        <w:pStyle w:val="Text"/>
      </w:pPr>
      <w:r w:rsidRPr="00EE37D3">
        <w:t>„</w:t>
      </w:r>
      <w:r w:rsidR="0093005C" w:rsidRPr="00EE37D3">
        <w:t>Ne. Musel jsem to</w:t>
      </w:r>
      <w:r w:rsidRPr="00EE37D3">
        <w:t>…</w:t>
      </w:r>
      <w:r w:rsidR="0093005C" w:rsidRPr="00EE37D3">
        <w:t xml:space="preserve"> odložit. Ale vrátím se pro ně do laboratoře.</w:t>
      </w:r>
      <w:r w:rsidRPr="00EE37D3">
        <w:t>“</w:t>
      </w:r>
    </w:p>
    <w:p w:rsidR="00967FBE" w:rsidRPr="00EE37D3" w:rsidRDefault="0093005C" w:rsidP="00A21DE9">
      <w:pPr>
        <w:pStyle w:val="Text"/>
      </w:pPr>
      <w:r w:rsidRPr="00EE37D3">
        <w:t xml:space="preserve">Chvíli bylo ticho a pak Allenberg řekl: </w:t>
      </w:r>
      <w:r w:rsidR="00967FBE" w:rsidRPr="00EE37D3">
        <w:t>„</w:t>
      </w:r>
      <w:r w:rsidRPr="00EE37D3">
        <w:t>Alexi, už není pochyb. Jak ukazují ty požadavky, ty přesýpací hodiny, Peter vytvořil tuhle nemoc na zakázku. Víš to, že?</w:t>
      </w:r>
      <w:r w:rsidR="00967FBE" w:rsidRPr="00EE37D3">
        <w:t>“</w:t>
      </w:r>
    </w:p>
    <w:p w:rsidR="00967FBE" w:rsidRPr="00EE37D3" w:rsidRDefault="00967FBE" w:rsidP="00A21DE9">
      <w:pPr>
        <w:pStyle w:val="Text"/>
      </w:pPr>
      <w:r w:rsidRPr="00EE37D3">
        <w:t>„</w:t>
      </w:r>
      <w:r w:rsidR="0093005C" w:rsidRPr="00EE37D3">
        <w:t xml:space="preserve">Ano, </w:t>
      </w:r>
      <w:r w:rsidR="00500869">
        <w:t>Adriane</w:t>
      </w:r>
      <w:r w:rsidR="0093005C" w:rsidRPr="00EE37D3">
        <w:t>. Vím to. Můj otec by si to nikdy nepřipustil, ale já to vím.</w:t>
      </w:r>
      <w:r w:rsidRPr="00EE37D3">
        <w:t>“</w:t>
      </w:r>
    </w:p>
    <w:p w:rsidR="00967FBE" w:rsidRPr="00EE37D3" w:rsidRDefault="00967FBE" w:rsidP="00A21DE9">
      <w:pPr>
        <w:pStyle w:val="Text"/>
      </w:pPr>
      <w:r w:rsidRPr="00EE37D3">
        <w:t>„</w:t>
      </w:r>
      <w:r w:rsidR="0093005C" w:rsidRPr="00EE37D3">
        <w:t>A co se týče tvého otce</w:t>
      </w:r>
      <w:r w:rsidRPr="00EE37D3">
        <w:t>…“</w:t>
      </w:r>
    </w:p>
    <w:p w:rsidR="00967FBE" w:rsidRPr="00EE37D3" w:rsidRDefault="00967FBE" w:rsidP="00A21DE9">
      <w:pPr>
        <w:pStyle w:val="Text"/>
      </w:pPr>
      <w:r w:rsidRPr="00EE37D3">
        <w:lastRenderedPageBreak/>
        <w:t>„</w:t>
      </w:r>
      <w:r w:rsidR="0093005C" w:rsidRPr="00EE37D3">
        <w:t>Budu to řešit, až nebude jiná možnost. Třeba najdu něco v zápiscích.</w:t>
      </w:r>
      <w:r w:rsidRPr="00EE37D3">
        <w:t>“</w:t>
      </w:r>
      <w:r w:rsidR="0093005C" w:rsidRPr="00EE37D3">
        <w:t xml:space="preserve"> Allenberg to nechtěl komentovat. </w:t>
      </w:r>
      <w:r w:rsidRPr="00EE37D3">
        <w:t>„</w:t>
      </w:r>
      <w:r w:rsidR="0093005C" w:rsidRPr="00EE37D3">
        <w:t>A jak se tvá dcera jmenuje?</w:t>
      </w:r>
      <w:r w:rsidRPr="00EE37D3">
        <w:t>“</w:t>
      </w:r>
    </w:p>
    <w:p w:rsidR="00967FBE" w:rsidRPr="00EE37D3" w:rsidRDefault="00967FBE" w:rsidP="00A21DE9">
      <w:pPr>
        <w:pStyle w:val="Text"/>
      </w:pPr>
      <w:r w:rsidRPr="00EE37D3">
        <w:t>„</w:t>
      </w:r>
      <w:r w:rsidR="0093005C" w:rsidRPr="00EE37D3">
        <w:t>Sarah.</w:t>
      </w:r>
      <w:r w:rsidRPr="00EE37D3">
        <w:t>“</w:t>
      </w:r>
    </w:p>
    <w:p w:rsidR="00967FBE" w:rsidRPr="00EE37D3" w:rsidRDefault="00967FBE" w:rsidP="00A21DE9">
      <w:pPr>
        <w:pStyle w:val="Text"/>
      </w:pPr>
      <w:r w:rsidRPr="00EE37D3">
        <w:t>„</w:t>
      </w:r>
      <w:r w:rsidR="0093005C" w:rsidRPr="00EE37D3">
        <w:t>Co dělá Sarah pro službu?</w:t>
      </w:r>
      <w:r w:rsidRPr="00EE37D3">
        <w:t>“</w:t>
      </w:r>
    </w:p>
    <w:p w:rsidR="00967FBE" w:rsidRPr="00EE37D3" w:rsidRDefault="00967FBE" w:rsidP="00A21DE9">
      <w:pPr>
        <w:pStyle w:val="Text"/>
      </w:pPr>
      <w:r w:rsidRPr="00EE37D3">
        <w:t>„</w:t>
      </w:r>
      <w:r w:rsidR="0093005C" w:rsidRPr="00EE37D3">
        <w:t>Ona ve skutečnosti pro službu nepracuje.</w:t>
      </w:r>
      <w:r w:rsidRPr="00EE37D3">
        <w:t>“</w:t>
      </w:r>
    </w:p>
    <w:p w:rsidR="00967FBE" w:rsidRPr="00EE37D3" w:rsidRDefault="00967FBE" w:rsidP="00A21DE9">
      <w:pPr>
        <w:pStyle w:val="Text"/>
      </w:pPr>
      <w:r w:rsidRPr="00EE37D3">
        <w:t>„</w:t>
      </w:r>
      <w:r w:rsidR="0093005C" w:rsidRPr="00EE37D3">
        <w:t>Opravdu?</w:t>
      </w:r>
      <w:r w:rsidRPr="00EE37D3">
        <w:t>“</w:t>
      </w:r>
    </w:p>
    <w:p w:rsidR="00967FBE" w:rsidRPr="00EE37D3" w:rsidRDefault="00967FBE" w:rsidP="00A21DE9">
      <w:pPr>
        <w:pStyle w:val="Text"/>
      </w:pPr>
      <w:r w:rsidRPr="00EE37D3">
        <w:t>„</w:t>
      </w:r>
      <w:r w:rsidR="0093005C" w:rsidRPr="00EE37D3">
        <w:t>Opravdu. Je mi to trapné.</w:t>
      </w:r>
      <w:r w:rsidRPr="00EE37D3">
        <w:t>“</w:t>
      </w:r>
    </w:p>
    <w:p w:rsidR="00967FBE" w:rsidRPr="00EE37D3" w:rsidRDefault="00967FBE" w:rsidP="00A21DE9">
      <w:pPr>
        <w:pStyle w:val="Text"/>
      </w:pPr>
      <w:r w:rsidRPr="00EE37D3">
        <w:t>„</w:t>
      </w:r>
      <w:r w:rsidR="0093005C" w:rsidRPr="00EE37D3">
        <w:t>Tak ven s tím!</w:t>
      </w:r>
      <w:r w:rsidRPr="00EE37D3">
        <w:t>“</w:t>
      </w:r>
    </w:p>
    <w:p w:rsidR="00967FBE" w:rsidRPr="00EE37D3" w:rsidRDefault="00967FBE" w:rsidP="00A21DE9">
      <w:pPr>
        <w:pStyle w:val="Text"/>
      </w:pPr>
      <w:r w:rsidRPr="00EE37D3">
        <w:t>„</w:t>
      </w:r>
      <w:r w:rsidR="0093005C" w:rsidRPr="00EE37D3">
        <w:t>Ona je televizní reportérka.</w:t>
      </w:r>
      <w:r w:rsidRPr="00EE37D3">
        <w:t>“</w:t>
      </w:r>
    </w:p>
    <w:p w:rsidR="00967FBE" w:rsidRPr="00EE37D3" w:rsidRDefault="00967FBE" w:rsidP="00A21DE9">
      <w:pPr>
        <w:pStyle w:val="Text"/>
      </w:pPr>
      <w:r w:rsidRPr="00EE37D3">
        <w:t>„</w:t>
      </w:r>
      <w:r w:rsidR="0093005C" w:rsidRPr="00EE37D3">
        <w:t xml:space="preserve">Do prdele, </w:t>
      </w:r>
      <w:r w:rsidR="00500869">
        <w:t>Adriane</w:t>
      </w:r>
      <w:r w:rsidR="0093005C" w:rsidRPr="00EE37D3">
        <w:t>. Ty ses musel úplně zbláznit!</w:t>
      </w:r>
      <w:r w:rsidRPr="00EE37D3">
        <w:t>“</w:t>
      </w:r>
    </w:p>
    <w:p w:rsidR="00967FBE" w:rsidRPr="00EE37D3" w:rsidRDefault="00967FBE" w:rsidP="00A21DE9">
      <w:pPr>
        <w:pStyle w:val="Text"/>
      </w:pPr>
      <w:r w:rsidRPr="00EE37D3">
        <w:t>„</w:t>
      </w:r>
      <w:r w:rsidR="0093005C" w:rsidRPr="00EE37D3">
        <w:t>Není to tak strašné, jak to vypadá, Alexi. Zatím se nevyjadřuj, jo? Určitě se ti bude líbit.</w:t>
      </w:r>
      <w:r w:rsidRPr="00EE37D3">
        <w:t>“</w:t>
      </w:r>
    </w:p>
    <w:p w:rsidR="00967FBE" w:rsidRPr="00EE37D3" w:rsidRDefault="00967FBE" w:rsidP="00A21DE9">
      <w:pPr>
        <w:pStyle w:val="Text"/>
      </w:pPr>
      <w:r w:rsidRPr="00EE37D3">
        <w:t>„</w:t>
      </w:r>
      <w:r w:rsidR="0093005C" w:rsidRPr="00EE37D3">
        <w:t xml:space="preserve">Jo, to jistě, </w:t>
      </w:r>
      <w:r w:rsidR="00500869">
        <w:t>Adriane</w:t>
      </w:r>
      <w:r w:rsidR="0093005C" w:rsidRPr="00EE37D3">
        <w:t>. Jistě. Asi bys byl radši, kdybys jejím prostřednictvím mohl ovlivňovat zprávy.</w:t>
      </w:r>
      <w:r w:rsidRPr="00EE37D3">
        <w:t>“</w:t>
      </w:r>
    </w:p>
    <w:p w:rsidR="00967FBE" w:rsidRPr="00EE37D3" w:rsidRDefault="00967FBE" w:rsidP="00A21DE9">
      <w:pPr>
        <w:pStyle w:val="Text"/>
      </w:pPr>
      <w:r w:rsidRPr="00EE37D3">
        <w:t>„</w:t>
      </w:r>
      <w:r w:rsidR="0093005C" w:rsidRPr="00EE37D3">
        <w:t>Bože, chlapče. Jsi tam od toho, aby ses o ni postaral. Počkej na ni a vezmi ji na večeři. Potom mi zavolej a zopakuj mi to.</w:t>
      </w:r>
      <w:r w:rsidRPr="00EE37D3">
        <w:t>“</w:t>
      </w:r>
    </w:p>
    <w:p w:rsidR="00967FBE" w:rsidRPr="00EE37D3" w:rsidRDefault="00967FBE" w:rsidP="00A21DE9">
      <w:pPr>
        <w:pStyle w:val="Text"/>
      </w:pPr>
      <w:r w:rsidRPr="00EE37D3">
        <w:t>„</w:t>
      </w:r>
      <w:r w:rsidR="0093005C" w:rsidRPr="00EE37D3">
        <w:t xml:space="preserve">Sbohem, </w:t>
      </w:r>
      <w:r w:rsidR="00500869">
        <w:t>Adriane</w:t>
      </w:r>
      <w:r w:rsidR="0093005C" w:rsidRPr="00EE37D3">
        <w:t>.</w:t>
      </w:r>
      <w:r w:rsidRPr="00EE37D3">
        <w:t>“</w:t>
      </w:r>
    </w:p>
    <w:p w:rsidR="00967FBE" w:rsidRPr="00EE37D3" w:rsidRDefault="00967FBE" w:rsidP="00A21DE9">
      <w:pPr>
        <w:pStyle w:val="Text"/>
      </w:pPr>
      <w:r w:rsidRPr="00EE37D3">
        <w:t>„</w:t>
      </w:r>
      <w:r w:rsidR="0093005C" w:rsidRPr="00EE37D3">
        <w:t>Sbohem. Hodně štěstí, Alexi. Dávej na sebe pozor.</w:t>
      </w:r>
      <w:r w:rsidRPr="00EE37D3">
        <w:t>“</w:t>
      </w:r>
    </w:p>
    <w:p w:rsidR="00967FBE" w:rsidRPr="00EE37D3" w:rsidRDefault="00967FBE" w:rsidP="00A21DE9">
      <w:pPr>
        <w:pStyle w:val="Text"/>
      </w:pPr>
      <w:r w:rsidRPr="00EE37D3">
        <w:t>„</w:t>
      </w:r>
      <w:r w:rsidR="0093005C" w:rsidRPr="00EE37D3">
        <w:t>Jo.</w:t>
      </w:r>
      <w:r w:rsidRPr="00EE37D3">
        <w:t>“</w:t>
      </w:r>
      <w:r w:rsidR="0093005C" w:rsidRPr="00EE37D3">
        <w:t xml:space="preserve"> Brandes zavěsil a uvažoval. Je to záhada.</w:t>
      </w:r>
    </w:p>
    <w:p w:rsidR="00967FBE" w:rsidRPr="00EE37D3" w:rsidRDefault="0093005C" w:rsidP="00A21DE9">
      <w:pPr>
        <w:pStyle w:val="Text"/>
      </w:pPr>
      <w:r w:rsidRPr="00EE37D3">
        <w:t>Ten muž je celý záhadný. Podíval se na hodinky. Už byly skoro čtyři. Neměl čas vrátit se do laboratoře. Nejdřív bude muset zajet na letiště pro Sarah. A potom se staví v laboratoři.</w:t>
      </w:r>
    </w:p>
    <w:p w:rsidR="00744632" w:rsidRDefault="0093005C" w:rsidP="00A21DE9">
      <w:pPr>
        <w:pStyle w:val="Text"/>
      </w:pPr>
      <w:r w:rsidRPr="00EE37D3">
        <w:t>Musí získat ty zápisky. Teď když Allenberg dostal výstrahu v Greenwich Village, mají ještě větší význam.</w:t>
      </w:r>
    </w:p>
    <w:p w:rsidR="00967FBE" w:rsidRDefault="00744632" w:rsidP="00A21DE9">
      <w:pPr>
        <w:pStyle w:val="Text"/>
      </w:pPr>
      <w:r>
        <w:br w:type="page"/>
      </w:r>
    </w:p>
    <w:p w:rsidR="003D71C8" w:rsidRDefault="003D71C8" w:rsidP="00436765">
      <w:pPr>
        <w:pStyle w:val="Nadpis1"/>
        <w:jc w:val="center"/>
      </w:pPr>
      <w:r>
        <w:t>18</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Malý beech opatrně přistál. Brandes ho sledoval oknem z letištní restaurace. Když ve čtvrt na pět přijel, dověděl se, že letadlo má půl hodiny zpoždění. Rozhodl se, že si zatím dá něco k pití a něco malého k jídlu.</w:t>
      </w:r>
    </w:p>
    <w:p w:rsidR="00967FBE" w:rsidRPr="00EE37D3" w:rsidRDefault="0093005C" w:rsidP="00A21DE9">
      <w:pPr>
        <w:pStyle w:val="Text"/>
      </w:pPr>
      <w:r w:rsidRPr="00EE37D3">
        <w:t>Neměl z téhle nové situace žádnou radost. Obával se, že A</w:t>
      </w:r>
      <w:r w:rsidR="00967FBE" w:rsidRPr="00EE37D3">
        <w:t>ll</w:t>
      </w:r>
      <w:r w:rsidRPr="00EE37D3">
        <w:t>enbergova dcera nebude znamenat přínos, hlavně protože je novinářka.</w:t>
      </w:r>
    </w:p>
    <w:p w:rsidR="00967FBE" w:rsidRPr="00EE37D3" w:rsidRDefault="0093005C" w:rsidP="00A21DE9">
      <w:pPr>
        <w:pStyle w:val="Text"/>
      </w:pPr>
      <w:r w:rsidRPr="00EE37D3">
        <w:t>Jaký musel Allenberg vést život, pomyslel si a usmál se pro sebe. Tomu starému bastardovi to přeje, že má dítě, které neustále strká nos do jeho záležitostí. Třeba to nedělá, napadlo ho. Třeba to nebude tak hrozné a nebude jenom nástroj v otcových rukách.</w:t>
      </w:r>
    </w:p>
    <w:p w:rsidR="00967FBE" w:rsidRPr="00EE37D3" w:rsidRDefault="0093005C" w:rsidP="00A21DE9">
      <w:pPr>
        <w:pStyle w:val="Text"/>
      </w:pPr>
      <w:r w:rsidRPr="00EE37D3">
        <w:t>Události se rychle vršily jedna na druhou, ale žádná změna nebyla k lepšímu. Může jenom doufat, že objevení Sarah na scéně situaci ještě nezhorší.</w:t>
      </w:r>
    </w:p>
    <w:p w:rsidR="00967FBE" w:rsidRPr="00EE37D3" w:rsidRDefault="0093005C" w:rsidP="00A21DE9">
      <w:pPr>
        <w:pStyle w:val="Text"/>
      </w:pPr>
      <w:r w:rsidRPr="00EE37D3">
        <w:t>Nebylo pochyb, že se situace zhoršuje. Zastavil u Andyho pro benzin. Andy už musel být starý, ale vypadal, jako by se na něm čas nepodepsal. Byl šedivý a ohnutý, ale Brandes si nevzpomínal, že by někdy vypadal jinak.</w:t>
      </w:r>
    </w:p>
    <w:p w:rsidR="00967FBE" w:rsidRPr="00EE37D3" w:rsidRDefault="00967FBE" w:rsidP="00A21DE9">
      <w:pPr>
        <w:pStyle w:val="Text"/>
      </w:pPr>
      <w:r w:rsidRPr="00EE37D3">
        <w:t>„</w:t>
      </w:r>
      <w:r w:rsidR="0093005C" w:rsidRPr="00EE37D3">
        <w:t>Alexi, řekni mi, co se to tu děje. Musím to vědět.</w:t>
      </w:r>
      <w:r w:rsidRPr="00EE37D3">
        <w:t>“</w:t>
      </w:r>
    </w:p>
    <w:p w:rsidR="00967FBE" w:rsidRPr="00EE37D3" w:rsidRDefault="00967FBE" w:rsidP="00A21DE9">
      <w:pPr>
        <w:pStyle w:val="Text"/>
      </w:pPr>
      <w:r w:rsidRPr="00EE37D3">
        <w:t>„</w:t>
      </w:r>
      <w:r w:rsidR="0093005C" w:rsidRPr="00EE37D3">
        <w:t>Víš o té nemoci, Andy?</w:t>
      </w:r>
      <w:r w:rsidRPr="00EE37D3">
        <w:t>“</w:t>
      </w:r>
    </w:p>
    <w:p w:rsidR="00967FBE" w:rsidRPr="00EE37D3" w:rsidRDefault="00967FBE" w:rsidP="00A21DE9">
      <w:pPr>
        <w:pStyle w:val="Text"/>
      </w:pPr>
      <w:r w:rsidRPr="00EE37D3">
        <w:t>„</w:t>
      </w:r>
      <w:r w:rsidR="0093005C" w:rsidRPr="00EE37D3">
        <w:t>Jo. Taky vím, že tady vojáci celý dny čenichali a dneska ráno přestali čenichat a začali kousat.</w:t>
      </w:r>
      <w:r w:rsidRPr="00EE37D3">
        <w:t>“</w:t>
      </w:r>
    </w:p>
    <w:p w:rsidR="00967FBE" w:rsidRPr="00EE37D3" w:rsidRDefault="00967FBE" w:rsidP="00A21DE9">
      <w:pPr>
        <w:pStyle w:val="Text"/>
      </w:pPr>
      <w:r w:rsidRPr="00EE37D3">
        <w:t>„</w:t>
      </w:r>
      <w:r w:rsidR="0093005C" w:rsidRPr="00EE37D3">
        <w:t>Uzavřeli Lyle, Andy.</w:t>
      </w:r>
      <w:r w:rsidRPr="00EE37D3">
        <w:t>“</w:t>
      </w:r>
    </w:p>
    <w:p w:rsidR="00967FBE" w:rsidRPr="00EE37D3" w:rsidRDefault="00967FBE" w:rsidP="00A21DE9">
      <w:pPr>
        <w:pStyle w:val="Text"/>
      </w:pPr>
      <w:r w:rsidRPr="00EE37D3">
        <w:t>„</w:t>
      </w:r>
      <w:r w:rsidR="0093005C" w:rsidRPr="00EE37D3">
        <w:t>Vypadá to tak. Co dál? Nedožil bych se tohodle věku, kdybych byl neopatrnej. Chci vědět, abych se moh schovat.</w:t>
      </w:r>
      <w:r w:rsidRPr="00EE37D3">
        <w:t>“</w:t>
      </w:r>
    </w:p>
    <w:p w:rsidR="00967FBE" w:rsidRPr="00EE37D3" w:rsidRDefault="0093005C" w:rsidP="00A21DE9">
      <w:pPr>
        <w:pStyle w:val="Text"/>
      </w:pPr>
      <w:r w:rsidRPr="00EE37D3">
        <w:t xml:space="preserve">Brandes se musel usmát. </w:t>
      </w:r>
      <w:r w:rsidR="00967FBE" w:rsidRPr="00EE37D3">
        <w:t>„</w:t>
      </w:r>
      <w:r w:rsidRPr="00EE37D3">
        <w:t>To by bylo ještě horší, Andy. Středisko pro výzkum nemocí</w:t>
      </w:r>
      <w:r w:rsidR="00967FBE" w:rsidRPr="00EE37D3">
        <w:t>…“</w:t>
      </w:r>
    </w:p>
    <w:p w:rsidR="00967FBE" w:rsidRPr="00EE37D3" w:rsidRDefault="00967FBE" w:rsidP="00A21DE9">
      <w:pPr>
        <w:pStyle w:val="Text"/>
      </w:pPr>
      <w:r w:rsidRPr="00EE37D3">
        <w:t>„</w:t>
      </w:r>
      <w:r w:rsidR="0093005C" w:rsidRPr="00EE37D3">
        <w:t>Nejsem takovej balík, Alexi. Vím, co je CVN. A vím, že jsou tady.</w:t>
      </w:r>
      <w:r w:rsidRPr="00EE37D3">
        <w:t>“</w:t>
      </w:r>
    </w:p>
    <w:p w:rsidR="00967FBE" w:rsidRPr="00EE37D3" w:rsidRDefault="00967FBE" w:rsidP="00A21DE9">
      <w:pPr>
        <w:pStyle w:val="Text"/>
      </w:pPr>
      <w:r w:rsidRPr="00EE37D3">
        <w:t>„</w:t>
      </w:r>
      <w:r w:rsidR="0093005C" w:rsidRPr="00EE37D3">
        <w:t>Tak co chceš vědět, Andy? Zdá se, že všechno víš.</w:t>
      </w:r>
      <w:r w:rsidRPr="00EE37D3">
        <w:t>“</w:t>
      </w:r>
    </w:p>
    <w:p w:rsidR="00967FBE" w:rsidRPr="00EE37D3" w:rsidRDefault="00967FBE" w:rsidP="00A21DE9">
      <w:pPr>
        <w:pStyle w:val="Text"/>
      </w:pPr>
      <w:r w:rsidRPr="00EE37D3">
        <w:lastRenderedPageBreak/>
        <w:t>„</w:t>
      </w:r>
      <w:r w:rsidR="0093005C" w:rsidRPr="00EE37D3">
        <w:t xml:space="preserve">Ani nápad. Chci to vědět, Alexi. Chci, abys mi řek, jak moc je to špatný, Alexi. Znám tě. Vím, že budu přemejšlet o </w:t>
      </w:r>
      <w:proofErr w:type="gramStart"/>
      <w:r w:rsidR="0093005C" w:rsidRPr="00EE37D3">
        <w:t>tvým</w:t>
      </w:r>
      <w:proofErr w:type="gramEnd"/>
      <w:r w:rsidR="0093005C" w:rsidRPr="00EE37D3">
        <w:t xml:space="preserve"> náz</w:t>
      </w:r>
      <w:r w:rsidR="00AD4CE8">
        <w:t>oru.“</w:t>
      </w:r>
    </w:p>
    <w:p w:rsidR="00967FBE" w:rsidRPr="00EE37D3" w:rsidRDefault="00967FBE" w:rsidP="00A21DE9">
      <w:pPr>
        <w:pStyle w:val="Text"/>
      </w:pPr>
      <w:r w:rsidRPr="00EE37D3">
        <w:t>„</w:t>
      </w:r>
      <w:r w:rsidR="0093005C" w:rsidRPr="00EE37D3">
        <w:t>Hledají v laboratoři, Andy</w:t>
      </w:r>
      <w:r w:rsidRPr="00EE37D3">
        <w:t>…“</w:t>
      </w:r>
    </w:p>
    <w:p w:rsidR="00967FBE" w:rsidRPr="00EE37D3" w:rsidRDefault="00967FBE" w:rsidP="00A21DE9">
      <w:pPr>
        <w:pStyle w:val="Text"/>
      </w:pPr>
      <w:r w:rsidRPr="00EE37D3">
        <w:t>„</w:t>
      </w:r>
      <w:r w:rsidR="0093005C" w:rsidRPr="00EE37D3">
        <w:t>Alexi.</w:t>
      </w:r>
      <w:r w:rsidRPr="00EE37D3">
        <w:t>“</w:t>
      </w:r>
      <w:r w:rsidR="0093005C" w:rsidRPr="00EE37D3">
        <w:t xml:space="preserve"> Andy mluvil tiše, ale podařilo se mu Brandese přerušit. </w:t>
      </w:r>
      <w:r w:rsidRPr="00EE37D3">
        <w:t>„</w:t>
      </w:r>
      <w:r w:rsidR="0093005C" w:rsidRPr="00EE37D3">
        <w:t>Alexi,</w:t>
      </w:r>
      <w:r w:rsidRPr="00EE37D3">
        <w:t>“</w:t>
      </w:r>
      <w:r w:rsidR="0093005C" w:rsidRPr="00EE37D3">
        <w:t xml:space="preserve"> opakoval a sehnul se ještě víc, takže se mu mohl dívat přímo do očí, </w:t>
      </w:r>
      <w:r w:rsidRPr="00EE37D3">
        <w:t>„</w:t>
      </w:r>
      <w:r w:rsidR="0093005C" w:rsidRPr="00EE37D3">
        <w:t>jsem už hodně starej kocour, abych se nechal napálit od kotěte.</w:t>
      </w:r>
      <w:r w:rsidRPr="00EE37D3">
        <w:t>“</w:t>
      </w:r>
    </w:p>
    <w:p w:rsidR="00967FBE" w:rsidRPr="00EE37D3" w:rsidRDefault="0093005C" w:rsidP="00A21DE9">
      <w:pPr>
        <w:pStyle w:val="Text"/>
      </w:pPr>
      <w:r w:rsidRPr="00EE37D3">
        <w:t>Brandes zamrkal.</w:t>
      </w:r>
    </w:p>
    <w:p w:rsidR="00967FBE" w:rsidRPr="00EE37D3" w:rsidRDefault="00967FBE" w:rsidP="00A21DE9">
      <w:pPr>
        <w:pStyle w:val="Text"/>
      </w:pPr>
      <w:r w:rsidRPr="00EE37D3">
        <w:t>„</w:t>
      </w:r>
      <w:r w:rsidR="0093005C" w:rsidRPr="00EE37D3">
        <w:t>Už zemřelo víc než šedesát lidí. Aspoň si to myslím. A kolem sto čtyřiceti onemocnělo. Nikdo se neuzdravil, že ne?</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To jsem si myslel. Díky, Alexi. Nebudu ty čísla nikde vytrubovat. Alexi, já to chci jenom vědět. Tak snadno nepodlehnu panice.</w:t>
      </w:r>
      <w:r w:rsidRPr="00EE37D3">
        <w:t>“</w:t>
      </w:r>
      <w:r w:rsidR="0093005C" w:rsidRPr="00EE37D3">
        <w:t xml:space="preserve"> Odmlčel se a zase na Brandese zíral. </w:t>
      </w:r>
      <w:r w:rsidRPr="00EE37D3">
        <w:t>„</w:t>
      </w:r>
      <w:r w:rsidR="0093005C" w:rsidRPr="00EE37D3">
        <w:t>Ale Alexi, já znám místní lidi. Tyhle čísla se brzo roznesou, jen až přibydou další.</w:t>
      </w:r>
    </w:p>
    <w:p w:rsidR="00967FBE" w:rsidRPr="00EE37D3" w:rsidRDefault="0093005C" w:rsidP="00A21DE9">
      <w:pPr>
        <w:pStyle w:val="Text"/>
      </w:pPr>
      <w:r w:rsidRPr="00EE37D3">
        <w:t xml:space="preserve">Lidi si brzy všimnou, že jim </w:t>
      </w:r>
      <w:proofErr w:type="gramStart"/>
      <w:r w:rsidRPr="00EE37D3">
        <w:t>chyběj</w:t>
      </w:r>
      <w:proofErr w:type="gramEnd"/>
      <w:r w:rsidRPr="00EE37D3">
        <w:t xml:space="preserve"> sousedi. Alexi, chci ti říct, abys byl opatrnej. Některý lidi se možná rozhodnou, že vůbec nemaj rádi vědce a doktory. Možná by se nedívali moc přátelsky na Peterova bratra,</w:t>
      </w:r>
      <w:r w:rsidR="00967FBE" w:rsidRPr="00EE37D3">
        <w:t>“</w:t>
      </w:r>
      <w:r w:rsidRPr="00EE37D3">
        <w:t xml:space="preserve"> dodal těžce.</w:t>
      </w:r>
    </w:p>
    <w:p w:rsidR="00967FBE" w:rsidRPr="00EE37D3" w:rsidRDefault="0093005C" w:rsidP="00A21DE9">
      <w:pPr>
        <w:pStyle w:val="Text"/>
      </w:pPr>
      <w:r w:rsidRPr="00EE37D3">
        <w:t>Brandesovi se sevřely vnitřnosti. Tohle ho nikdy nenapadlo. Poslouchal jako zhypnotizovaný. Nevzpomínal si, že by toho tenhle člověk někdy tolik napovídal. Ale Andy to určitě myslí naprosto vážně.</w:t>
      </w:r>
    </w:p>
    <w:p w:rsidR="00967FBE" w:rsidRPr="00EE37D3" w:rsidRDefault="00967FBE" w:rsidP="00A21DE9">
      <w:pPr>
        <w:pStyle w:val="Text"/>
      </w:pPr>
      <w:r w:rsidRPr="00EE37D3">
        <w:t>„</w:t>
      </w:r>
      <w:r w:rsidR="0093005C" w:rsidRPr="00EE37D3">
        <w:t>Díky, Andy. Opravdu, díky.</w:t>
      </w:r>
      <w:r w:rsidRPr="00EE37D3">
        <w:t>“</w:t>
      </w:r>
    </w:p>
    <w:p w:rsidR="00967FBE" w:rsidRPr="00EE37D3" w:rsidRDefault="00967FBE" w:rsidP="00A21DE9">
      <w:pPr>
        <w:pStyle w:val="Text"/>
      </w:pPr>
      <w:r w:rsidRPr="00EE37D3">
        <w:t>„</w:t>
      </w:r>
      <w:r w:rsidR="0093005C" w:rsidRPr="00EE37D3">
        <w:t>Buď opatrný.</w:t>
      </w:r>
      <w:r w:rsidRPr="00EE37D3">
        <w:t>“</w:t>
      </w:r>
    </w:p>
    <w:p w:rsidR="00967FBE" w:rsidRPr="00EE37D3" w:rsidRDefault="0093005C" w:rsidP="00A21DE9">
      <w:pPr>
        <w:pStyle w:val="Text"/>
      </w:pPr>
      <w:r w:rsidRPr="00EE37D3">
        <w:t>Brandes byl šťastný, že letadlo mělo zpoždění. Po rozhovoru s Andym se opravdu potřeboval napít.</w:t>
      </w:r>
    </w:p>
    <w:p w:rsidR="00967FBE" w:rsidRPr="00EE37D3" w:rsidRDefault="0093005C" w:rsidP="00A21DE9">
      <w:pPr>
        <w:pStyle w:val="Text"/>
      </w:pPr>
      <w:r w:rsidRPr="00EE37D3">
        <w:t>Letadlo se blížilo k terminálu, když se na ranveji objevil vojenský džíp a zabrzdil asi sto metrů před letadlem. Vyskočil voják a zamával na pilota, aby zastavil. Došel k nosu letadla, ale vyměnili si jenom pár slov. Brandes si dokázal představit, o čem hovořili.</w:t>
      </w:r>
    </w:p>
    <w:p w:rsidR="00967FBE" w:rsidRPr="00EE37D3" w:rsidRDefault="0093005C" w:rsidP="00A21DE9">
      <w:pPr>
        <w:pStyle w:val="Text"/>
      </w:pPr>
      <w:r w:rsidRPr="00EE37D3">
        <w:t>Dveře se otevřely a vystoupila jediná žena. Byla několik stovek metrů od terminálu, proto ji Brandes dobře neviděl. Nesla jenom jedno zavazadlo, což Brandes považoval za příznivé znamení.</w:t>
      </w:r>
    </w:p>
    <w:p w:rsidR="00967FBE" w:rsidRPr="00EE37D3" w:rsidRDefault="0093005C" w:rsidP="00A21DE9">
      <w:pPr>
        <w:pStyle w:val="Text"/>
      </w:pPr>
      <w:r w:rsidRPr="00EE37D3">
        <w:lastRenderedPageBreak/>
        <w:t>Dveře se okamžitě zavřely, letadlo se otočilo a během několika sekund vzlétlo. Brandes ani na okamžik nezapochyboval. Viděl poslední letadlo.</w:t>
      </w:r>
    </w:p>
    <w:p w:rsidR="00967FBE" w:rsidRPr="00EE37D3" w:rsidRDefault="0093005C" w:rsidP="00A21DE9">
      <w:pPr>
        <w:pStyle w:val="Text"/>
      </w:pPr>
      <w:r w:rsidRPr="00EE37D3">
        <w:t>Voják vzal ženě kufr a pomohl jí do džípu. Na Brandese to udělalo dojem. Říkal si, jestli za to může Allenberg, nebo Sarah.</w:t>
      </w:r>
    </w:p>
    <w:p w:rsidR="00967FBE" w:rsidRPr="00EE37D3" w:rsidRDefault="0093005C" w:rsidP="00A21DE9">
      <w:pPr>
        <w:pStyle w:val="Text"/>
      </w:pPr>
      <w:r w:rsidRPr="00EE37D3">
        <w:t>Dopil a vyšel z baru. Džíp mu zmizel z dohledu, protože se schoval za budovu. Za malou chvilku vešla Sarah.</w:t>
      </w:r>
    </w:p>
    <w:p w:rsidR="00967FBE" w:rsidRPr="00EE37D3" w:rsidRDefault="0093005C" w:rsidP="00A21DE9">
      <w:pPr>
        <w:pStyle w:val="Text"/>
      </w:pPr>
      <w:r w:rsidRPr="00EE37D3">
        <w:t xml:space="preserve">Nejdřív na ni zíral neschopen slova. Byla neuvěřitelně krásná. Nejvíc ho upoutaly její oči. Byly průsvitně zelené. Vzpomněl si na televizi </w:t>
      </w:r>
      <w:r w:rsidR="00967FBE" w:rsidRPr="00EE37D3">
        <w:t>–</w:t>
      </w:r>
      <w:r w:rsidRPr="00EE37D3">
        <w:t xml:space="preserve"> dokázala by věrně tuhle barvu zachytit? Pochyboval o tom.</w:t>
      </w:r>
    </w:p>
    <w:p w:rsidR="00967FBE" w:rsidRPr="00EE37D3" w:rsidRDefault="00967FBE" w:rsidP="00A21DE9">
      <w:pPr>
        <w:pStyle w:val="Text"/>
      </w:pPr>
      <w:r w:rsidRPr="00EE37D3">
        <w:t>„</w:t>
      </w:r>
      <w:r w:rsidR="0093005C" w:rsidRPr="00EE37D3">
        <w:t>Slečna Allenbergová?</w:t>
      </w:r>
      <w:r w:rsidRPr="00EE37D3">
        <w:t>“</w:t>
      </w:r>
      <w:r w:rsidR="0093005C" w:rsidRPr="00EE37D3">
        <w:t xml:space="preserve"> Osmělil se.</w:t>
      </w:r>
    </w:p>
    <w:p w:rsidR="00967FBE" w:rsidRPr="00EE37D3" w:rsidRDefault="0093005C" w:rsidP="00A21DE9">
      <w:pPr>
        <w:pStyle w:val="Text"/>
      </w:pPr>
      <w:r w:rsidRPr="00EE37D3">
        <w:t xml:space="preserve">Usmála se. </w:t>
      </w:r>
      <w:r w:rsidR="00967FBE" w:rsidRPr="00EE37D3">
        <w:t>„</w:t>
      </w:r>
      <w:r w:rsidRPr="00EE37D3">
        <w:t>Říkejte mi Sarah.</w:t>
      </w:r>
      <w:r w:rsidR="00967FBE" w:rsidRPr="00EE37D3">
        <w:t>“</w:t>
      </w:r>
      <w:r w:rsidRPr="00EE37D3">
        <w:t xml:space="preserve"> Upřeně se na něj dívala a Brandes pochopil, že nemá nejmenší tušení, kdo je on.</w:t>
      </w:r>
    </w:p>
    <w:p w:rsidR="00967FBE" w:rsidRPr="00EE37D3" w:rsidRDefault="00967FBE" w:rsidP="00A21DE9">
      <w:pPr>
        <w:pStyle w:val="Text"/>
      </w:pPr>
      <w:r w:rsidRPr="00EE37D3">
        <w:t>„</w:t>
      </w:r>
      <w:r w:rsidR="0093005C" w:rsidRPr="00EE37D3">
        <w:t>Ach, promiňte. Jsem Alex Brandes. Já</w:t>
      </w:r>
      <w:r w:rsidRPr="00EE37D3">
        <w:t>…“</w:t>
      </w:r>
    </w:p>
    <w:p w:rsidR="00967FBE" w:rsidRPr="00EE37D3" w:rsidRDefault="00967FBE" w:rsidP="00A21DE9">
      <w:pPr>
        <w:pStyle w:val="Text"/>
      </w:pPr>
      <w:r w:rsidRPr="00EE37D3">
        <w:t>„</w:t>
      </w:r>
      <w:r w:rsidR="0093005C" w:rsidRPr="00EE37D3">
        <w:t>Alex! Jsem ráda, že jste na mě počkal. Otec mi o vás pochopitelně řekl. Jak se mu daří?</w:t>
      </w:r>
      <w:r w:rsidRPr="00EE37D3">
        <w:t>“</w:t>
      </w:r>
    </w:p>
    <w:p w:rsidR="00967FBE" w:rsidRPr="00EE37D3" w:rsidRDefault="0093005C" w:rsidP="00A21DE9">
      <w:pPr>
        <w:pStyle w:val="Text"/>
        <w:rPr>
          <w:i/>
        </w:rPr>
      </w:pPr>
      <w:r w:rsidRPr="00EE37D3">
        <w:rPr>
          <w:i/>
        </w:rPr>
        <w:t>Ona to neví?</w:t>
      </w:r>
    </w:p>
    <w:p w:rsidR="00967FBE" w:rsidRPr="00EE37D3" w:rsidRDefault="00967FBE" w:rsidP="00A21DE9">
      <w:pPr>
        <w:pStyle w:val="Text"/>
      </w:pPr>
      <w:r w:rsidRPr="00EE37D3">
        <w:t>„</w:t>
      </w:r>
      <w:r w:rsidR="0093005C" w:rsidRPr="00EE37D3">
        <w:t>Zřejmě jste s ním mluvil později než já, Alexi,</w:t>
      </w:r>
      <w:r w:rsidRPr="00EE37D3">
        <w:t>“</w:t>
      </w:r>
      <w:r w:rsidR="0093005C" w:rsidRPr="00EE37D3">
        <w:t xml:space="preserve"> řekla, jako by četla jeho myšlenky. </w:t>
      </w:r>
      <w:r w:rsidRPr="00EE37D3">
        <w:t>„</w:t>
      </w:r>
      <w:r w:rsidR="0093005C" w:rsidRPr="00EE37D3">
        <w:t>Předpokládám, že proto jste tady.</w:t>
      </w:r>
      <w:r w:rsidRPr="00EE37D3">
        <w:t>“</w:t>
      </w:r>
    </w:p>
    <w:p w:rsidR="00967FBE" w:rsidRPr="00EE37D3" w:rsidRDefault="00967FBE" w:rsidP="00A21DE9">
      <w:pPr>
        <w:pStyle w:val="Text"/>
      </w:pPr>
      <w:r w:rsidRPr="00EE37D3">
        <w:t>„</w:t>
      </w:r>
      <w:r w:rsidR="0093005C" w:rsidRPr="00EE37D3">
        <w:t>Je v pořádku. Sarah, nevím, proč vás nechal</w:t>
      </w:r>
      <w:r w:rsidRPr="00EE37D3">
        <w:t>…“</w:t>
      </w:r>
    </w:p>
    <w:p w:rsidR="00967FBE" w:rsidRPr="00EE37D3" w:rsidRDefault="0093005C" w:rsidP="00A21DE9">
      <w:pPr>
        <w:pStyle w:val="Text"/>
      </w:pPr>
      <w:r w:rsidRPr="00EE37D3">
        <w:t xml:space="preserve">Přerušil ho její zvonivý smích a on pochopil, že řekl něco špatného. </w:t>
      </w:r>
      <w:r w:rsidR="00967FBE" w:rsidRPr="00EE37D3">
        <w:t>„</w:t>
      </w:r>
      <w:r w:rsidRPr="00EE37D3">
        <w:t>No, nepřipadá mi to jako dobrý nápad.</w:t>
      </w:r>
      <w:r w:rsidR="00967FBE" w:rsidRPr="00EE37D3">
        <w:t>“</w:t>
      </w:r>
    </w:p>
    <w:p w:rsidR="00967FBE" w:rsidRPr="00EE37D3" w:rsidRDefault="00967FBE" w:rsidP="00A21DE9">
      <w:pPr>
        <w:pStyle w:val="Text"/>
      </w:pPr>
      <w:r w:rsidRPr="00EE37D3">
        <w:t>„</w:t>
      </w:r>
      <w:r w:rsidR="0093005C" w:rsidRPr="00EE37D3">
        <w:t>Alexi,</w:t>
      </w:r>
      <w:r w:rsidRPr="00EE37D3">
        <w:t>“</w:t>
      </w:r>
      <w:r w:rsidR="0093005C" w:rsidRPr="00EE37D3">
        <w:t xml:space="preserve"> řekla trpělivě, </w:t>
      </w:r>
      <w:r w:rsidRPr="00EE37D3">
        <w:t>„</w:t>
      </w:r>
      <w:r w:rsidR="0093005C" w:rsidRPr="00EE37D3">
        <w:t>nebudu se o tom dohadovat. Jestli jste viděl mé letadlo, je vám jasné, že jsem tady nadlouho.</w:t>
      </w:r>
      <w:r w:rsidRPr="00EE37D3">
        <w:t>“</w:t>
      </w:r>
    </w:p>
    <w:p w:rsidR="00967FBE" w:rsidRPr="00EE37D3" w:rsidRDefault="00967FBE" w:rsidP="00A21DE9">
      <w:pPr>
        <w:pStyle w:val="Text"/>
      </w:pPr>
      <w:r w:rsidRPr="00EE37D3">
        <w:t>„</w:t>
      </w:r>
      <w:r w:rsidR="0093005C" w:rsidRPr="00EE37D3">
        <w:t>Kvůli reportáži?</w:t>
      </w:r>
      <w:r w:rsidRPr="00EE37D3">
        <w:t>“</w:t>
      </w:r>
    </w:p>
    <w:p w:rsidR="00967FBE" w:rsidRPr="00EE37D3" w:rsidRDefault="00967FBE" w:rsidP="00A21DE9">
      <w:pPr>
        <w:pStyle w:val="Text"/>
      </w:pPr>
      <w:r w:rsidRPr="00EE37D3">
        <w:t>„</w:t>
      </w:r>
      <w:r w:rsidR="0093005C" w:rsidRPr="00EE37D3">
        <w:t>To taky,</w:t>
      </w:r>
      <w:r w:rsidRPr="00EE37D3">
        <w:t>“</w:t>
      </w:r>
      <w:r w:rsidR="0093005C" w:rsidRPr="00EE37D3">
        <w:t xml:space="preserve"> přiznala tajemně.</w:t>
      </w:r>
    </w:p>
    <w:p w:rsidR="00967FBE" w:rsidRPr="00EE37D3" w:rsidRDefault="0093005C" w:rsidP="00A21DE9">
      <w:pPr>
        <w:pStyle w:val="Text"/>
      </w:pPr>
      <w:r w:rsidRPr="00EE37D3">
        <w:t>Brandes si všiml, že drží v ruce kufr. Voják dovnitř nešel. Nejspíš nasedl do džípu a vrátil se konat svou povinnost.</w:t>
      </w:r>
    </w:p>
    <w:p w:rsidR="00967FBE" w:rsidRPr="00EE37D3" w:rsidRDefault="00967FBE" w:rsidP="00A21DE9">
      <w:pPr>
        <w:pStyle w:val="Text"/>
      </w:pPr>
      <w:r w:rsidRPr="00EE37D3">
        <w:t>„</w:t>
      </w:r>
      <w:r w:rsidR="0093005C" w:rsidRPr="00EE37D3">
        <w:t>Vezmu vám to,</w:t>
      </w:r>
      <w:r w:rsidRPr="00EE37D3">
        <w:t>“</w:t>
      </w:r>
      <w:r w:rsidR="0093005C" w:rsidRPr="00EE37D3">
        <w:t xml:space="preserve"> řekl a natáhl ruku. Přikývla a on vzal zavazadlo. Měl zkušenost, že hodně sebevědomých žen </w:t>
      </w:r>
      <w:r w:rsidRPr="00EE37D3">
        <w:t>–</w:t>
      </w:r>
      <w:r w:rsidR="0093005C" w:rsidRPr="00EE37D3">
        <w:t xml:space="preserve"> a mezi ně Sarah patřila </w:t>
      </w:r>
      <w:r w:rsidRPr="00EE37D3">
        <w:t>–</w:t>
      </w:r>
      <w:r w:rsidR="0093005C" w:rsidRPr="00EE37D3">
        <w:t xml:space="preserve"> nesnášelo, když jim muž otevřel dveře.</w:t>
      </w:r>
    </w:p>
    <w:p w:rsidR="00967FBE" w:rsidRPr="00EE37D3" w:rsidRDefault="0093005C" w:rsidP="00A21DE9">
      <w:pPr>
        <w:pStyle w:val="Text"/>
      </w:pPr>
      <w:r w:rsidRPr="00EE37D3">
        <w:t>Ale jak zjistil, Sarah taková nebyla. Napadlo ho, že by klidně mohla mít vlastní kategorii.</w:t>
      </w:r>
    </w:p>
    <w:p w:rsidR="00967FBE" w:rsidRPr="00EE37D3" w:rsidRDefault="00967FBE" w:rsidP="00A21DE9">
      <w:pPr>
        <w:pStyle w:val="Text"/>
      </w:pPr>
      <w:r w:rsidRPr="00EE37D3">
        <w:t>„</w:t>
      </w:r>
      <w:r w:rsidR="0093005C" w:rsidRPr="00EE37D3">
        <w:t>Rád bych se zastavil v laboratoři a na vojenském velitelství,</w:t>
      </w:r>
      <w:r w:rsidRPr="00EE37D3">
        <w:t>“</w:t>
      </w:r>
      <w:r w:rsidR="0093005C" w:rsidRPr="00EE37D3">
        <w:t xml:space="preserve"> oznámil jí vážně. </w:t>
      </w:r>
      <w:r w:rsidRPr="00EE37D3">
        <w:t>„</w:t>
      </w:r>
      <w:r w:rsidR="0093005C" w:rsidRPr="00EE37D3">
        <w:t>Situace v Lyle začíná být kritická.</w:t>
      </w:r>
      <w:r w:rsidRPr="00EE37D3">
        <w:t>“</w:t>
      </w:r>
    </w:p>
    <w:p w:rsidR="00967FBE" w:rsidRPr="00EE37D3" w:rsidRDefault="00967FBE" w:rsidP="00A21DE9">
      <w:pPr>
        <w:pStyle w:val="Text"/>
      </w:pPr>
      <w:r w:rsidRPr="00EE37D3">
        <w:lastRenderedPageBreak/>
        <w:t>„</w:t>
      </w:r>
      <w:r w:rsidR="0093005C" w:rsidRPr="00EE37D3">
        <w:t>Já vím. Ale opravdu jsem sem přijela pomáhat. Otec vám určitě řekl, že mi aspoň trochu důvěřuje.</w:t>
      </w:r>
      <w:r w:rsidRPr="00EE37D3">
        <w:t>“</w:t>
      </w:r>
      <w:r w:rsidR="0093005C" w:rsidRPr="00EE37D3">
        <w:t xml:space="preserve"> Naklonila hlavu na stranu. Brandesovi se líbilo, když ženy neztratily dívčí půvab.</w:t>
      </w:r>
    </w:p>
    <w:p w:rsidR="00967FBE" w:rsidRPr="00EE37D3" w:rsidRDefault="00967FBE" w:rsidP="00A21DE9">
      <w:pPr>
        <w:pStyle w:val="Text"/>
      </w:pPr>
      <w:r w:rsidRPr="00EE37D3">
        <w:t>„</w:t>
      </w:r>
      <w:r w:rsidR="0093005C" w:rsidRPr="00EE37D3">
        <w:t>Udělal ještě víc. Prakticky mi řekl, abych vám dělal kavalíra.</w:t>
      </w:r>
      <w:r w:rsidRPr="00EE37D3">
        <w:t>“</w:t>
      </w:r>
    </w:p>
    <w:p w:rsidR="00967FBE" w:rsidRPr="00EE37D3" w:rsidRDefault="0093005C" w:rsidP="00A21DE9">
      <w:pPr>
        <w:pStyle w:val="Text"/>
      </w:pPr>
      <w:r w:rsidRPr="00EE37D3">
        <w:t xml:space="preserve">Rozesmálo ji to. </w:t>
      </w:r>
      <w:r w:rsidR="00967FBE" w:rsidRPr="00EE37D3">
        <w:t>„</w:t>
      </w:r>
      <w:r w:rsidRPr="00EE37D3">
        <w:t>Mám ráda galantní lži,</w:t>
      </w:r>
      <w:r w:rsidR="00967FBE" w:rsidRPr="00EE37D3">
        <w:t>“</w:t>
      </w:r>
      <w:r w:rsidRPr="00EE37D3">
        <w:t xml:space="preserve"> řekla. </w:t>
      </w:r>
      <w:r w:rsidR="00967FBE" w:rsidRPr="00EE37D3">
        <w:t>„</w:t>
      </w:r>
      <w:r w:rsidRPr="00EE37D3">
        <w:t>Když tady budu něco platná, nebude čas, který tady strávím, promarněný. A to může být jenom tehdy, když mi řeknete všechno, co víte. Tak, teď vám koupím panáka a vy mi to všechno vypovíte. Vyhovuje vám to?</w:t>
      </w:r>
      <w:r w:rsidR="00967FBE" w:rsidRPr="00EE37D3">
        <w:t>“</w:t>
      </w:r>
    </w:p>
    <w:p w:rsidR="00967FBE" w:rsidRPr="00EE37D3" w:rsidRDefault="0093005C" w:rsidP="00A21DE9">
      <w:pPr>
        <w:pStyle w:val="Text"/>
      </w:pPr>
      <w:r w:rsidRPr="00EE37D3">
        <w:t>Jestli mi to vyhovuje?</w:t>
      </w:r>
    </w:p>
    <w:p w:rsidR="00967FBE" w:rsidRPr="00EE37D3" w:rsidRDefault="0093005C" w:rsidP="00A21DE9">
      <w:pPr>
        <w:pStyle w:val="Text"/>
      </w:pPr>
      <w:r w:rsidRPr="00EE37D3">
        <w:t>Jistě, bylo to v pořádku. Čas je skutečně prchavá veličina. Před chvílí cítil beznaděj po rozhovoru s Andym a měl chuť se vydat na projížďku venkovskými silnicemi, ale teď mu připadalo daleko příjemnější dát si sklenku s touto skvělou ženou a povídat si s ní.</w:t>
      </w:r>
    </w:p>
    <w:p w:rsidR="00967FBE" w:rsidRPr="00EE37D3" w:rsidRDefault="0093005C" w:rsidP="00A21DE9">
      <w:pPr>
        <w:pStyle w:val="Text"/>
      </w:pPr>
      <w:r w:rsidRPr="00EE37D3">
        <w:t>Přemýšlel, jak se asi chová, když nejde o práci. Nebyl si však jistý, že to chce zjistit. Ale ani si nebyl jistý, že nechce.</w:t>
      </w:r>
    </w:p>
    <w:p w:rsidR="00967FBE" w:rsidRPr="00EE37D3" w:rsidRDefault="0093005C" w:rsidP="00A21DE9">
      <w:pPr>
        <w:pStyle w:val="Text"/>
      </w:pPr>
      <w:r w:rsidRPr="00EE37D3">
        <w:t xml:space="preserve">Podržel jí dveře </w:t>
      </w:r>
      <w:r w:rsidR="00967FBE" w:rsidRPr="00EE37D3">
        <w:t>–</w:t>
      </w:r>
      <w:r w:rsidRPr="00EE37D3">
        <w:t xml:space="preserve"> ani teď neprotestovala </w:t>
      </w:r>
      <w:r w:rsidR="00967FBE" w:rsidRPr="00EE37D3">
        <w:t>–</w:t>
      </w:r>
      <w:r w:rsidRPr="00EE37D3">
        <w:t xml:space="preserve"> a sedli si ke stolu. Objednala si manhattan a on vodku s martini.</w:t>
      </w:r>
    </w:p>
    <w:p w:rsidR="00967FBE" w:rsidRPr="00EE37D3" w:rsidRDefault="0093005C" w:rsidP="00A21DE9">
      <w:pPr>
        <w:pStyle w:val="Text"/>
      </w:pPr>
      <w:r w:rsidRPr="00EE37D3">
        <w:t>A potom jí všechno pověděl.</w:t>
      </w:r>
    </w:p>
    <w:p w:rsidR="00967FBE" w:rsidRPr="00EE37D3" w:rsidRDefault="00967FBE" w:rsidP="00A21DE9">
      <w:pPr>
        <w:pStyle w:val="Text"/>
      </w:pPr>
    </w:p>
    <w:p w:rsidR="00967FBE" w:rsidRPr="00EE37D3" w:rsidRDefault="0093005C" w:rsidP="00A21DE9">
      <w:pPr>
        <w:pStyle w:val="Text"/>
      </w:pPr>
      <w:r w:rsidRPr="00EE37D3">
        <w:t>Brandes projel zatáčku a byl překvapený.</w:t>
      </w:r>
    </w:p>
    <w:p w:rsidR="00967FBE" w:rsidRPr="00EE37D3" w:rsidRDefault="00967FBE" w:rsidP="00A21DE9">
      <w:pPr>
        <w:pStyle w:val="Text"/>
      </w:pPr>
      <w:r w:rsidRPr="00EE37D3">
        <w:t>„</w:t>
      </w:r>
      <w:r w:rsidR="0093005C" w:rsidRPr="00EE37D3">
        <w:t>Bylo to tady,</w:t>
      </w:r>
      <w:r w:rsidRPr="00EE37D3">
        <w:t>“</w:t>
      </w:r>
      <w:r w:rsidR="0093005C" w:rsidRPr="00EE37D3">
        <w:t xml:space="preserve"> řekl Sarah. </w:t>
      </w:r>
      <w:r w:rsidRPr="00EE37D3">
        <w:t>„</w:t>
      </w:r>
      <w:r w:rsidR="0093005C" w:rsidRPr="00EE37D3">
        <w:t>Když jsem posledně jel od Lawrence, zastavila mě tady skupina lidí.</w:t>
      </w:r>
      <w:r w:rsidRPr="00EE37D3">
        <w:t>“</w:t>
      </w:r>
    </w:p>
    <w:p w:rsidR="00967FBE" w:rsidRPr="00EE37D3" w:rsidRDefault="00967FBE" w:rsidP="00A21DE9">
      <w:pPr>
        <w:pStyle w:val="Text"/>
      </w:pPr>
      <w:r w:rsidRPr="00EE37D3">
        <w:t>Teď</w:t>
      </w:r>
      <w:r w:rsidR="0093005C" w:rsidRPr="00EE37D3">
        <w:t xml:space="preserve"> nebylo po vojácích a nákladních autech, která zatarasila silnici, ani vidu.</w:t>
      </w:r>
    </w:p>
    <w:p w:rsidR="00967FBE" w:rsidRPr="00EE37D3" w:rsidRDefault="00967FBE" w:rsidP="00A21DE9">
      <w:pPr>
        <w:pStyle w:val="Text"/>
      </w:pPr>
      <w:r w:rsidRPr="00EE37D3">
        <w:t>„</w:t>
      </w:r>
      <w:r w:rsidR="0093005C" w:rsidRPr="00EE37D3">
        <w:t>To mě nepřekvapuje,</w:t>
      </w:r>
      <w:r w:rsidRPr="00EE37D3">
        <w:t>“</w:t>
      </w:r>
      <w:r w:rsidR="0093005C" w:rsidRPr="00EE37D3">
        <w:t xml:space="preserve"> řekla. </w:t>
      </w:r>
      <w:r w:rsidRPr="00EE37D3">
        <w:t>„</w:t>
      </w:r>
      <w:r w:rsidR="0093005C" w:rsidRPr="00EE37D3">
        <w:t>Věci se od té doby zhoršily, mám pravdu?</w:t>
      </w:r>
      <w:r w:rsidRPr="00EE37D3">
        <w:t>“</w:t>
      </w:r>
      <w:r w:rsidR="0093005C" w:rsidRPr="00EE37D3">
        <w:t xml:space="preserve"> Přikývl. </w:t>
      </w:r>
      <w:r w:rsidRPr="00EE37D3">
        <w:t>„</w:t>
      </w:r>
      <w:r w:rsidR="0093005C" w:rsidRPr="00EE37D3">
        <w:t xml:space="preserve">Náš plukovník </w:t>
      </w:r>
      <w:r w:rsidRPr="00EE37D3">
        <w:t>–</w:t>
      </w:r>
      <w:r w:rsidR="0093005C" w:rsidRPr="00EE37D3">
        <w:t xml:space="preserve"> ať už je to kdokoli </w:t>
      </w:r>
      <w:r w:rsidRPr="00EE37D3">
        <w:t>–</w:t>
      </w:r>
      <w:r w:rsidR="00CD1B4F">
        <w:t xml:space="preserve"> </w:t>
      </w:r>
      <w:r w:rsidR="0093005C" w:rsidRPr="00EE37D3">
        <w:t xml:space="preserve">není úplný blázen. Uzavřel větší území, když bylo evidentní, že problém narůstá. Pokračujte po téhle silnici necelý kilometr za jeho velitelství a já vám zaplatím manhattan, jestli nenarazíte na zátaras a velice rozhodné </w:t>
      </w:r>
      <w:r w:rsidRPr="00EE37D3">
        <w:t>–</w:t>
      </w:r>
      <w:r w:rsidR="0093005C" w:rsidRPr="00EE37D3">
        <w:t xml:space="preserve"> a zároveň vystrašené </w:t>
      </w:r>
      <w:r w:rsidRPr="00EE37D3">
        <w:t>–</w:t>
      </w:r>
      <w:r w:rsidR="0093005C" w:rsidRPr="00EE37D3">
        <w:t xml:space="preserve"> voj</w:t>
      </w:r>
      <w:r w:rsidR="00B03CE4">
        <w:t>á</w:t>
      </w:r>
      <w:r w:rsidR="0093005C" w:rsidRPr="00EE37D3">
        <w:t>k</w:t>
      </w:r>
      <w:r w:rsidR="00B03CE4">
        <w:t>y.</w:t>
      </w:r>
      <w:r w:rsidRPr="00EE37D3">
        <w:t>“</w:t>
      </w:r>
    </w:p>
    <w:p w:rsidR="00967FBE" w:rsidRPr="00EE37D3" w:rsidRDefault="0093005C" w:rsidP="00A21DE9">
      <w:pPr>
        <w:pStyle w:val="Text"/>
      </w:pPr>
      <w:r w:rsidRPr="00EE37D3">
        <w:t xml:space="preserve">Brandes znovu přikývl. </w:t>
      </w:r>
      <w:r w:rsidR="00967FBE" w:rsidRPr="00EE37D3">
        <w:t>„</w:t>
      </w:r>
      <w:r w:rsidRPr="00EE37D3">
        <w:t>Žádné sázky,</w:t>
      </w:r>
      <w:r w:rsidR="00967FBE" w:rsidRPr="00EE37D3">
        <w:t>“</w:t>
      </w:r>
      <w:r w:rsidRPr="00EE37D3">
        <w:t xml:space="preserve"> řekl. </w:t>
      </w:r>
      <w:r w:rsidR="00967FBE" w:rsidRPr="00EE37D3">
        <w:t>„</w:t>
      </w:r>
      <w:r w:rsidRPr="00EE37D3">
        <w:t>Mám pocit, že ve vaší rodině existují určité vlastnosti, které jsou stoprocentně dědičné. Nevím, jestli se s vámi někdy o něco vsadím.</w:t>
      </w:r>
      <w:r w:rsidR="00967FBE" w:rsidRPr="00EE37D3">
        <w:t>“</w:t>
      </w:r>
    </w:p>
    <w:p w:rsidR="00967FBE" w:rsidRPr="00EE37D3" w:rsidRDefault="00967FBE" w:rsidP="00A21DE9">
      <w:pPr>
        <w:pStyle w:val="Text"/>
      </w:pPr>
      <w:r w:rsidRPr="00EE37D3">
        <w:t>„</w:t>
      </w:r>
      <w:r w:rsidR="0093005C" w:rsidRPr="00EE37D3">
        <w:t>Já jen blufuju.</w:t>
      </w:r>
      <w:r w:rsidRPr="00EE37D3">
        <w:t>“</w:t>
      </w:r>
    </w:p>
    <w:p w:rsidR="00967FBE" w:rsidRPr="00EE37D3" w:rsidRDefault="00967FBE" w:rsidP="00A21DE9">
      <w:pPr>
        <w:pStyle w:val="Text"/>
      </w:pPr>
      <w:r w:rsidRPr="00EE37D3">
        <w:t>„</w:t>
      </w:r>
      <w:r w:rsidR="0093005C" w:rsidRPr="00EE37D3">
        <w:t>Děláte to často?</w:t>
      </w:r>
      <w:r w:rsidRPr="00EE37D3">
        <w:t>“</w:t>
      </w:r>
    </w:p>
    <w:p w:rsidR="00967FBE" w:rsidRPr="00EE37D3" w:rsidRDefault="00967FBE" w:rsidP="00A21DE9">
      <w:pPr>
        <w:pStyle w:val="Text"/>
      </w:pPr>
      <w:r w:rsidRPr="00EE37D3">
        <w:lastRenderedPageBreak/>
        <w:t>„</w:t>
      </w:r>
      <w:r w:rsidR="0093005C" w:rsidRPr="00EE37D3">
        <w:t>Pochopitelně že ne,</w:t>
      </w:r>
      <w:r w:rsidRPr="00EE37D3">
        <w:t>“</w:t>
      </w:r>
      <w:r w:rsidR="0093005C" w:rsidRPr="00EE37D3">
        <w:t xml:space="preserve"> odpověděla a otočila k němu ten nejn</w:t>
      </w:r>
      <w:r w:rsidRPr="00EE37D3">
        <w:t>ev</w:t>
      </w:r>
      <w:r w:rsidR="0093005C" w:rsidRPr="00EE37D3">
        <w:t xml:space="preserve">innější obličej, jaký kdy viděl. Rozesmál se. Ona též. </w:t>
      </w:r>
      <w:r w:rsidRPr="00EE37D3">
        <w:t>„</w:t>
      </w:r>
      <w:r w:rsidR="0093005C" w:rsidRPr="00EE37D3">
        <w:t>To je kouzelný dům,</w:t>
      </w:r>
      <w:r w:rsidRPr="00EE37D3">
        <w:t>“</w:t>
      </w:r>
      <w:r w:rsidR="0093005C" w:rsidRPr="00EE37D3">
        <w:t xml:space="preserve"> řekla nadšeně, když dojeli k velitelství. </w:t>
      </w:r>
      <w:r w:rsidRPr="00EE37D3">
        <w:t>„</w:t>
      </w:r>
      <w:r w:rsidR="0093005C" w:rsidRPr="00EE37D3">
        <w:t>Armáda vždycky zabere to nejlepší.</w:t>
      </w:r>
      <w:r w:rsidRPr="00EE37D3">
        <w:t>“</w:t>
      </w:r>
    </w:p>
    <w:p w:rsidR="00967FBE" w:rsidRPr="00EE37D3" w:rsidRDefault="0093005C" w:rsidP="00A21DE9">
      <w:pPr>
        <w:pStyle w:val="Text"/>
      </w:pPr>
      <w:r w:rsidRPr="00EE37D3">
        <w:t xml:space="preserve">U stolu na verandě seděl desátník. Brandes hledal poručíka Knottse, ale ten tady nebyl. </w:t>
      </w:r>
      <w:r w:rsidR="00967FBE" w:rsidRPr="00EE37D3">
        <w:t>„</w:t>
      </w:r>
      <w:r w:rsidRPr="00EE37D3">
        <w:t>Co si přejete?</w:t>
      </w:r>
      <w:r w:rsidR="00967FBE" w:rsidRPr="00EE37D3">
        <w:t>“</w:t>
      </w:r>
      <w:r w:rsidRPr="00EE37D3">
        <w:t xml:space="preserve"> zeptal se desátník. </w:t>
      </w:r>
      <w:r w:rsidR="00967FBE" w:rsidRPr="00EE37D3">
        <w:t>„</w:t>
      </w:r>
      <w:r w:rsidRPr="00EE37D3">
        <w:t>Jsem doktor Brandes.</w:t>
      </w:r>
      <w:r w:rsidR="00967FBE" w:rsidRPr="00EE37D3">
        <w:t>“</w:t>
      </w:r>
    </w:p>
    <w:p w:rsidR="00967FBE" w:rsidRPr="00EE37D3" w:rsidRDefault="00967FBE" w:rsidP="00A21DE9">
      <w:pPr>
        <w:pStyle w:val="Text"/>
      </w:pPr>
      <w:r w:rsidRPr="00EE37D3">
        <w:t>„</w:t>
      </w:r>
      <w:r w:rsidR="0093005C" w:rsidRPr="00EE37D3">
        <w:t>Vzpomínám si. Ale</w:t>
      </w:r>
      <w:r w:rsidRPr="00EE37D3">
        <w:t>…“</w:t>
      </w:r>
    </w:p>
    <w:p w:rsidR="00967FBE" w:rsidRPr="00EE37D3" w:rsidRDefault="00967FBE" w:rsidP="00A21DE9">
      <w:pPr>
        <w:pStyle w:val="Text"/>
      </w:pPr>
      <w:r w:rsidRPr="00EE37D3">
        <w:t>„</w:t>
      </w:r>
      <w:r w:rsidR="0093005C" w:rsidRPr="00EE37D3">
        <w:t>Jsem Sarah</w:t>
      </w:r>
      <w:r w:rsidRPr="00EE37D3">
        <w:t>…</w:t>
      </w:r>
      <w:r w:rsidR="0093005C" w:rsidRPr="00EE37D3">
        <w:t xml:space="preserve"> Allenbergová,</w:t>
      </w:r>
      <w:r w:rsidRPr="00EE37D3">
        <w:t>“</w:t>
      </w:r>
      <w:r w:rsidR="0093005C" w:rsidRPr="00EE37D3">
        <w:t xml:space="preserve"> představila se. Desátník se brzy vrátil a odvedl je k plukovníkovi.</w:t>
      </w:r>
    </w:p>
    <w:p w:rsidR="00967FBE" w:rsidRPr="00EE37D3" w:rsidRDefault="00967FBE" w:rsidP="00A21DE9">
      <w:pPr>
        <w:pStyle w:val="Text"/>
      </w:pPr>
      <w:r w:rsidRPr="00EE37D3">
        <w:t>„</w:t>
      </w:r>
      <w:r w:rsidR="0093005C" w:rsidRPr="00EE37D3">
        <w:t>Chápete, doktore, že to, co jsem udělal, je naprosto v mé pravomoci?</w:t>
      </w:r>
      <w:r w:rsidRPr="00EE37D3">
        <w:t>“</w:t>
      </w:r>
    </w:p>
    <w:p w:rsidR="00967FBE" w:rsidRPr="00EE37D3" w:rsidRDefault="00967FBE" w:rsidP="00A21DE9">
      <w:pPr>
        <w:pStyle w:val="Text"/>
      </w:pPr>
      <w:r w:rsidRPr="00EE37D3">
        <w:t>„</w:t>
      </w:r>
      <w:r w:rsidR="0093005C" w:rsidRPr="00EE37D3">
        <w:t>Ano. Chápu, že jste zahájil karanténu.</w:t>
      </w:r>
      <w:r w:rsidRPr="00EE37D3">
        <w:t>“</w:t>
      </w:r>
    </w:p>
    <w:p w:rsidR="00967FBE" w:rsidRPr="00EE37D3" w:rsidRDefault="00967FBE" w:rsidP="00A21DE9">
      <w:pPr>
        <w:pStyle w:val="Text"/>
      </w:pPr>
      <w:r w:rsidRPr="00EE37D3">
        <w:t>„</w:t>
      </w:r>
      <w:r w:rsidR="0093005C" w:rsidRPr="00EE37D3">
        <w:t>Ano. Rozšířili jsme trochu uzavřenou oblast.</w:t>
      </w:r>
      <w:r w:rsidRPr="00EE37D3">
        <w:t>“</w:t>
      </w:r>
    </w:p>
    <w:p w:rsidR="00967FBE" w:rsidRPr="00EE37D3" w:rsidRDefault="00967FBE" w:rsidP="00A21DE9">
      <w:pPr>
        <w:pStyle w:val="Text"/>
      </w:pPr>
      <w:r w:rsidRPr="00EE37D3">
        <w:t>„</w:t>
      </w:r>
      <w:r w:rsidR="0093005C" w:rsidRPr="00EE37D3">
        <w:t>Všiml jsem si,</w:t>
      </w:r>
      <w:r w:rsidRPr="00EE37D3">
        <w:t>“</w:t>
      </w:r>
      <w:r w:rsidR="0093005C" w:rsidRPr="00EE37D3">
        <w:t xml:space="preserve"> odpověděl Brandes.</w:t>
      </w:r>
    </w:p>
    <w:p w:rsidR="00967FBE" w:rsidRPr="00EE37D3" w:rsidRDefault="00967FBE" w:rsidP="00A21DE9">
      <w:pPr>
        <w:pStyle w:val="Text"/>
      </w:pPr>
      <w:r w:rsidRPr="00EE37D3">
        <w:t>„</w:t>
      </w:r>
      <w:r w:rsidR="0093005C" w:rsidRPr="00EE37D3">
        <w:t>Podívejte,</w:t>
      </w:r>
      <w:r w:rsidRPr="00EE37D3">
        <w:t>“</w:t>
      </w:r>
      <w:r w:rsidR="0093005C" w:rsidRPr="00EE37D3">
        <w:t xml:space="preserve"> Lawrence vypadal jako tolerantní člověk, kterého možná trochu moc přitlačili, </w:t>
      </w:r>
      <w:r w:rsidRPr="00EE37D3">
        <w:t>„</w:t>
      </w:r>
      <w:r w:rsidR="0093005C" w:rsidRPr="00EE37D3">
        <w:t xml:space="preserve">mám </w:t>
      </w:r>
      <w:r w:rsidRPr="00EE37D3">
        <w:t>teď</w:t>
      </w:r>
      <w:r w:rsidR="0093005C" w:rsidRPr="00EE37D3">
        <w:t xml:space="preserve"> moc práce. Musím udělat všechno možné</w:t>
      </w:r>
      <w:r w:rsidRPr="00EE37D3">
        <w:t>…“</w:t>
      </w:r>
      <w:r w:rsidR="0093005C" w:rsidRPr="00EE37D3">
        <w:t xml:space="preserve"> Brandes si to uměl představit. </w:t>
      </w:r>
      <w:r w:rsidRPr="00EE37D3">
        <w:t>„</w:t>
      </w:r>
      <w:r w:rsidR="0093005C" w:rsidRPr="00EE37D3">
        <w:t xml:space="preserve">A myslím, že vy patříte do laboratoře. Omlouvám se, že jsem tak strohý, ale všichni </w:t>
      </w:r>
      <w:r w:rsidRPr="00EE37D3">
        <w:t>teď</w:t>
      </w:r>
      <w:r w:rsidR="0093005C" w:rsidRPr="00EE37D3">
        <w:t xml:space="preserve"> máme své povinnosti.</w:t>
      </w:r>
      <w:r w:rsidRPr="00EE37D3">
        <w:t>“</w:t>
      </w:r>
    </w:p>
    <w:p w:rsidR="00967FBE" w:rsidRPr="00EE37D3" w:rsidRDefault="0093005C" w:rsidP="00A21DE9">
      <w:pPr>
        <w:pStyle w:val="Text"/>
      </w:pPr>
      <w:r w:rsidRPr="00EE37D3">
        <w:t xml:space="preserve">Lawrence mu </w:t>
      </w:r>
      <w:r w:rsidR="00967FBE" w:rsidRPr="00EE37D3">
        <w:t>teď</w:t>
      </w:r>
      <w:r w:rsidRPr="00EE37D3">
        <w:t xml:space="preserve"> jasně odpověděl na otázku, kterou minule nechali částečně otevřenou. Brandes nemá žádnou možnost zasahovat do činnosti armády. Byl to jenom čmuchal. Možná užitečný, ale nic víc.</w:t>
      </w:r>
    </w:p>
    <w:p w:rsidR="00967FBE" w:rsidRPr="00EE37D3" w:rsidRDefault="0093005C" w:rsidP="00A21DE9">
      <w:pPr>
        <w:pStyle w:val="Text"/>
      </w:pPr>
      <w:r w:rsidRPr="00EE37D3">
        <w:t>Brandese ani nenapadlo, že by mohl plukovníkovi poroučet. Bylo mu jasné, že ať už dostal v noci plukovník jakékoli rozkazy, pocházely z daleko vyšších míst, než jaké zaujímá Allenberg.</w:t>
      </w:r>
    </w:p>
    <w:p w:rsidR="00967FBE" w:rsidRPr="00EE37D3" w:rsidRDefault="00967FBE" w:rsidP="00A21DE9">
      <w:pPr>
        <w:pStyle w:val="Text"/>
      </w:pPr>
      <w:r w:rsidRPr="00EE37D3">
        <w:t>„</w:t>
      </w:r>
      <w:r w:rsidR="0093005C" w:rsidRPr="00EE37D3">
        <w:t>A kdo jste vy?</w:t>
      </w:r>
      <w:r w:rsidRPr="00EE37D3">
        <w:t>“</w:t>
      </w:r>
      <w:r w:rsidR="0093005C" w:rsidRPr="00EE37D3">
        <w:t xml:space="preserve"> zeptal se plukovník Sarah a přitom ocenil pohledem její postavu. Jak si Brandes všiml, měla trochu nadváhu, ale pořád byla velice pěkná.</w:t>
      </w:r>
    </w:p>
    <w:p w:rsidR="00967FBE" w:rsidRPr="00EE37D3" w:rsidRDefault="00967FBE" w:rsidP="00A21DE9">
      <w:pPr>
        <w:pStyle w:val="Text"/>
      </w:pPr>
      <w:r w:rsidRPr="00EE37D3">
        <w:t>„</w:t>
      </w:r>
      <w:r w:rsidR="0093005C" w:rsidRPr="00EE37D3">
        <w:t>Je to</w:t>
      </w:r>
      <w:r w:rsidRPr="00EE37D3">
        <w:t>…</w:t>
      </w:r>
      <w:r w:rsidR="0093005C" w:rsidRPr="00EE37D3">
        <w:t>,</w:t>
      </w:r>
      <w:r w:rsidRPr="00EE37D3">
        <w:t>“</w:t>
      </w:r>
      <w:r w:rsidR="0093005C" w:rsidRPr="00EE37D3">
        <w:t xml:space="preserve"> začal Brandes, ale Sarah to dokončila.</w:t>
      </w:r>
    </w:p>
    <w:p w:rsidR="00967FBE" w:rsidRPr="00EE37D3" w:rsidRDefault="00967FBE" w:rsidP="00A21DE9">
      <w:pPr>
        <w:pStyle w:val="Text"/>
      </w:pPr>
      <w:r w:rsidRPr="00EE37D3">
        <w:t>„</w:t>
      </w:r>
      <w:r w:rsidR="0093005C" w:rsidRPr="00EE37D3">
        <w:t>Jsem Sarah Allenbergová,</w:t>
      </w:r>
      <w:r w:rsidRPr="00EE37D3">
        <w:t>“</w:t>
      </w:r>
      <w:r w:rsidR="0093005C" w:rsidRPr="00EE37D3">
        <w:t xml:space="preserve"> představila se. </w:t>
      </w:r>
      <w:r w:rsidRPr="00EE37D3">
        <w:t>„</w:t>
      </w:r>
      <w:r w:rsidR="0093005C" w:rsidRPr="00EE37D3">
        <w:t>Jsem reportérka.</w:t>
      </w:r>
      <w:r w:rsidRPr="00EE37D3">
        <w:t>“</w:t>
      </w:r>
    </w:p>
    <w:p w:rsidR="00967FBE" w:rsidRPr="00EE37D3" w:rsidRDefault="0093005C" w:rsidP="00A21DE9">
      <w:pPr>
        <w:pStyle w:val="Text"/>
      </w:pPr>
      <w:r w:rsidRPr="00EE37D3">
        <w:t>Lawrence to doslova omráčilo. Brandes si nedovedl představit, co se odehrává v jeho hlavě.</w:t>
      </w:r>
    </w:p>
    <w:p w:rsidR="00967FBE" w:rsidRPr="00EE37D3" w:rsidRDefault="0093005C" w:rsidP="00A21DE9">
      <w:pPr>
        <w:pStyle w:val="Text"/>
      </w:pPr>
      <w:r w:rsidRPr="00EE37D3">
        <w:t>Dlouhotrvající nepříjemné ticho svědčilo o velikosti bomby, kterou Sarah Allenbergová právě shodila na tohoto důstojníka.</w:t>
      </w:r>
    </w:p>
    <w:p w:rsidR="00967FBE" w:rsidRPr="00EE37D3" w:rsidRDefault="0093005C" w:rsidP="00A21DE9">
      <w:pPr>
        <w:pStyle w:val="Text"/>
      </w:pPr>
      <w:r w:rsidRPr="00EE37D3">
        <w:lastRenderedPageBreak/>
        <w:t xml:space="preserve">Poslední věc </w:t>
      </w:r>
      <w:r w:rsidR="00967FBE" w:rsidRPr="00EE37D3">
        <w:t>–</w:t>
      </w:r>
      <w:r w:rsidRPr="00EE37D3">
        <w:t xml:space="preserve"> možná že to je doslova poslední věc, napadlo Brandese </w:t>
      </w:r>
      <w:r w:rsidR="00967FBE" w:rsidRPr="00EE37D3">
        <w:t>–</w:t>
      </w:r>
      <w:r w:rsidRPr="00EE37D3">
        <w:t xml:space="preserve"> kterou by tady očekával, byli novináři.</w:t>
      </w:r>
    </w:p>
    <w:p w:rsidR="00967FBE" w:rsidRPr="00EE37D3" w:rsidRDefault="00967FBE" w:rsidP="00A21DE9">
      <w:pPr>
        <w:pStyle w:val="Text"/>
      </w:pPr>
      <w:r w:rsidRPr="00EE37D3">
        <w:t>„</w:t>
      </w:r>
      <w:r w:rsidR="0093005C" w:rsidRPr="00EE37D3">
        <w:t>Pochopitelně je uvaleno embargo na vydávání zpráv,</w:t>
      </w:r>
      <w:r w:rsidRPr="00EE37D3">
        <w:t>“</w:t>
      </w:r>
      <w:r w:rsidR="0093005C" w:rsidRPr="00EE37D3">
        <w:t xml:space="preserve"> vzpamatoval se plukovník. Brandesovi bylo jasné, že ho vyhlásil právě </w:t>
      </w:r>
      <w:r w:rsidRPr="00EE37D3">
        <w:t>teď</w:t>
      </w:r>
      <w:r w:rsidR="0093005C" w:rsidRPr="00EE37D3">
        <w:t>.</w:t>
      </w:r>
    </w:p>
    <w:p w:rsidR="00967FBE" w:rsidRPr="00EE37D3" w:rsidRDefault="00967FBE" w:rsidP="00A21DE9">
      <w:pPr>
        <w:pStyle w:val="Text"/>
      </w:pPr>
      <w:r w:rsidRPr="00EE37D3">
        <w:t>„</w:t>
      </w:r>
      <w:r w:rsidR="0093005C" w:rsidRPr="00EE37D3">
        <w:t>Určitě jenom dočasně,</w:t>
      </w:r>
      <w:r w:rsidRPr="00EE37D3">
        <w:t>“</w:t>
      </w:r>
      <w:r w:rsidR="0093005C" w:rsidRPr="00EE37D3">
        <w:t xml:space="preserve"> opáčila Sarah chápavě. Brandesův obdiv k Allenbergově dceři rychle rostl. </w:t>
      </w:r>
      <w:r w:rsidRPr="00EE37D3">
        <w:t>„</w:t>
      </w:r>
      <w:r w:rsidR="0093005C" w:rsidRPr="00EE37D3">
        <w:t>Jenom si shromáždím informace. To snad můžu. Řekl jste nám o karanténě, plukovníku. Existují nějaké výjimky? Například pro zdravotnický personál?</w:t>
      </w:r>
      <w:r w:rsidRPr="00EE37D3">
        <w:t>“</w:t>
      </w:r>
    </w:p>
    <w:p w:rsidR="00967FBE" w:rsidRPr="00EE37D3" w:rsidRDefault="0093005C" w:rsidP="00A21DE9">
      <w:pPr>
        <w:pStyle w:val="Text"/>
      </w:pPr>
      <w:r w:rsidRPr="00EE37D3">
        <w:t>Brandes si uvědomil, že během jediného útoku změnila embargo na rozhovor.</w:t>
      </w:r>
    </w:p>
    <w:p w:rsidR="00967FBE" w:rsidRPr="00EE37D3" w:rsidRDefault="00967FBE" w:rsidP="00A21DE9">
      <w:pPr>
        <w:pStyle w:val="Text"/>
      </w:pPr>
      <w:r w:rsidRPr="00EE37D3">
        <w:t>„</w:t>
      </w:r>
      <w:r w:rsidR="0093005C" w:rsidRPr="00EE37D3">
        <w:t>Nejsem připraven vám toho v této chvíli moc říct, slečno Allenbergová. Když to půjde, pochopitelně s vámi budu spolupracovat. Ale chápejte prosím, že situace se stále mění. Nebudu mít čas, abych dodával tisku nejnovější zprávy.</w:t>
      </w:r>
      <w:r w:rsidRPr="00EE37D3">
        <w:t>“</w:t>
      </w:r>
    </w:p>
    <w:p w:rsidR="00967FBE" w:rsidRPr="00EE37D3" w:rsidRDefault="00967FBE" w:rsidP="00A21DE9">
      <w:pPr>
        <w:pStyle w:val="Text"/>
      </w:pPr>
      <w:r w:rsidRPr="00EE37D3">
        <w:t>„</w:t>
      </w:r>
      <w:r w:rsidR="0093005C" w:rsidRPr="00EE37D3">
        <w:t>To je samozřejmé.</w:t>
      </w:r>
      <w:r w:rsidRPr="00EE37D3">
        <w:t>“</w:t>
      </w:r>
      <w:r w:rsidR="0093005C" w:rsidRPr="00EE37D3">
        <w:t xml:space="preserve"> Tvářila se, jako by ji to šokovalo, a její reakce zase zřejmě šokovala plukovníka. </w:t>
      </w:r>
      <w:r w:rsidRPr="00EE37D3">
        <w:t>„</w:t>
      </w:r>
      <w:r w:rsidR="0093005C" w:rsidRPr="00EE37D3">
        <w:t>Jenom mi prozraďte, který z vašich důstojníků má na starosti sdělovací prostředky.</w:t>
      </w:r>
      <w:r w:rsidRPr="00EE37D3">
        <w:t>“</w:t>
      </w:r>
    </w:p>
    <w:p w:rsidR="00967FBE" w:rsidRPr="00EE37D3" w:rsidRDefault="00967FBE" w:rsidP="00A21DE9">
      <w:pPr>
        <w:pStyle w:val="Text"/>
      </w:pPr>
      <w:r w:rsidRPr="00EE37D3">
        <w:t>„</w:t>
      </w:r>
      <w:r w:rsidR="0093005C" w:rsidRPr="00EE37D3">
        <w:t>Zatím nebyl nikdo jmenován. Nejspíš jmenuji poručíka Knot</w:t>
      </w:r>
      <w:r w:rsidRPr="00EE37D3">
        <w:t>ts</w:t>
      </w:r>
      <w:r w:rsidR="0093005C" w:rsidRPr="00EE37D3">
        <w:t>e. Třeba vám pomůže.</w:t>
      </w:r>
      <w:r w:rsidRPr="00EE37D3">
        <w:t>“</w:t>
      </w:r>
    </w:p>
    <w:p w:rsidR="00967FBE" w:rsidRPr="00EE37D3" w:rsidRDefault="00967FBE" w:rsidP="00A21DE9">
      <w:pPr>
        <w:pStyle w:val="Text"/>
      </w:pPr>
      <w:r w:rsidRPr="00EE37D3">
        <w:t>„</w:t>
      </w:r>
      <w:r w:rsidR="0093005C" w:rsidRPr="00EE37D3">
        <w:t>Díky, plukovníku.</w:t>
      </w:r>
      <w:r w:rsidRPr="00EE37D3">
        <w:t>“</w:t>
      </w:r>
      <w:r w:rsidR="0093005C" w:rsidRPr="00EE37D3">
        <w:t xml:space="preserve"> Usmála se. </w:t>
      </w:r>
      <w:r w:rsidRPr="00EE37D3">
        <w:t>„</w:t>
      </w:r>
      <w:r w:rsidR="0093005C" w:rsidRPr="00EE37D3">
        <w:t xml:space="preserve">Na jedno mi můžete odpovědět už </w:t>
      </w:r>
      <w:r w:rsidRPr="00EE37D3">
        <w:t>teď</w:t>
      </w:r>
      <w:r w:rsidR="0093005C" w:rsidRPr="00EE37D3">
        <w:t>, protože si myslím, že když se tady s Alexem budeme pohybovat, měli bychom to vědět. Mají vaše jednotky příkaz případně střílet?</w:t>
      </w:r>
      <w:r w:rsidRPr="00EE37D3">
        <w:t>“</w:t>
      </w:r>
    </w:p>
    <w:p w:rsidR="00967FBE" w:rsidRPr="00EE37D3" w:rsidRDefault="0093005C" w:rsidP="00A21DE9">
      <w:pPr>
        <w:pStyle w:val="Text"/>
      </w:pPr>
      <w:r w:rsidRPr="00EE37D3">
        <w:t>Lawrenceův obličej se začal kroutit. Ovládl se.</w:t>
      </w:r>
    </w:p>
    <w:p w:rsidR="00967FBE" w:rsidRPr="00EE37D3" w:rsidRDefault="00967FBE" w:rsidP="00A21DE9">
      <w:pPr>
        <w:pStyle w:val="Text"/>
      </w:pPr>
      <w:r w:rsidRPr="00EE37D3">
        <w:t>„</w:t>
      </w:r>
      <w:r w:rsidR="0093005C" w:rsidRPr="00EE37D3">
        <w:t>Ano,</w:t>
      </w:r>
      <w:r w:rsidRPr="00EE37D3">
        <w:t>“</w:t>
      </w:r>
      <w:r w:rsidR="0093005C" w:rsidRPr="00EE37D3">
        <w:t xml:space="preserve"> řekl. </w:t>
      </w:r>
      <w:r w:rsidRPr="00EE37D3">
        <w:t>„</w:t>
      </w:r>
      <w:r w:rsidR="0093005C" w:rsidRPr="00EE37D3">
        <w:t>Mají. Jestliže se někdo pokusí porušit karanténu.</w:t>
      </w:r>
      <w:r w:rsidRPr="00EE37D3">
        <w:t>“</w:t>
      </w:r>
    </w:p>
    <w:p w:rsidR="00967FBE" w:rsidRPr="00EE37D3" w:rsidRDefault="00967FBE" w:rsidP="00A21DE9">
      <w:pPr>
        <w:pStyle w:val="Text"/>
      </w:pPr>
      <w:r w:rsidRPr="00EE37D3">
        <w:t>„</w:t>
      </w:r>
      <w:r w:rsidR="0093005C" w:rsidRPr="00EE37D3">
        <w:t>My jsme prošli, plukovníku. Chtěl jsem s vámi zůstat v kontaktu a představit vám slečnu Allenbergovou.</w:t>
      </w:r>
      <w:r w:rsidRPr="00EE37D3">
        <w:t>“</w:t>
      </w:r>
    </w:p>
    <w:p w:rsidR="00967FBE" w:rsidRPr="00EE37D3" w:rsidRDefault="00967FBE" w:rsidP="00A21DE9">
      <w:pPr>
        <w:pStyle w:val="Text"/>
      </w:pPr>
      <w:r w:rsidRPr="00EE37D3">
        <w:t>„</w:t>
      </w:r>
      <w:r w:rsidR="0093005C" w:rsidRPr="00EE37D3">
        <w:t>Díky, doktore. To je od vás prozíravé.</w:t>
      </w:r>
      <w:r w:rsidRPr="00EE37D3">
        <w:t>“</w:t>
      </w:r>
      <w:r w:rsidR="0093005C" w:rsidRPr="00EE37D3">
        <w:t xml:space="preserve"> Už chtěli odejít, když je Lawrence zastavil: </w:t>
      </w:r>
      <w:r w:rsidRPr="00EE37D3">
        <w:t>„</w:t>
      </w:r>
      <w:r w:rsidR="0093005C" w:rsidRPr="00EE37D3">
        <w:t>Ještě něco.</w:t>
      </w:r>
      <w:r w:rsidRPr="00EE37D3">
        <w:t>“</w:t>
      </w:r>
      <w:r w:rsidR="0093005C" w:rsidRPr="00EE37D3">
        <w:t xml:space="preserve"> Brandesovi se ten tón vůbec nelíbil. Bylo mu jasné, že to co řekne, se mu bude líbit ještě méně. </w:t>
      </w:r>
      <w:r w:rsidRPr="00EE37D3">
        <w:t>„</w:t>
      </w:r>
      <w:r w:rsidR="0093005C" w:rsidRPr="00EE37D3">
        <w:t>Je to na východ odtud, hned před hranicí uzavřeného území. Znáte Haddonův pozemek, doktore?</w:t>
      </w:r>
      <w:r w:rsidRPr="00EE37D3">
        <w:t>“</w:t>
      </w:r>
    </w:p>
    <w:p w:rsidR="00967FBE" w:rsidRPr="00EE37D3" w:rsidRDefault="0093005C" w:rsidP="00A21DE9">
      <w:pPr>
        <w:pStyle w:val="Text"/>
      </w:pPr>
      <w:r w:rsidRPr="00EE37D3">
        <w:t xml:space="preserve">Brandes ho znal. Kdysi to byla fungující farma. Koupil ji člověk z New Yorku, který chtěl žít v ústraní a mít soukromí na velkém pozemku a, jak se říká, snížit si daně. Na farmě se potom už nic </w:t>
      </w:r>
      <w:r w:rsidRPr="00EE37D3">
        <w:lastRenderedPageBreak/>
        <w:t>nepěstovalo. Dan Haddon nechal své sousedy, aby si sklidili, co se tam urodilo, a místní obyvatelé zase přijali Ha</w:t>
      </w:r>
      <w:r w:rsidR="00967FBE" w:rsidRPr="00EE37D3">
        <w:t>dd</w:t>
      </w:r>
      <w:r w:rsidRPr="00EE37D3">
        <w:t>ona i jeho rodinu mezi sebe.</w:t>
      </w:r>
    </w:p>
    <w:p w:rsidR="00967FBE" w:rsidRPr="00EE37D3" w:rsidRDefault="00967FBE" w:rsidP="00A21DE9">
      <w:pPr>
        <w:pStyle w:val="Text"/>
      </w:pPr>
      <w:r w:rsidRPr="00EE37D3">
        <w:t>„</w:t>
      </w:r>
      <w:r w:rsidR="0093005C" w:rsidRPr="00EE37D3">
        <w:t>Pan Haddon cestuje po Evropě,</w:t>
      </w:r>
      <w:r w:rsidRPr="00EE37D3">
        <w:t>“</w:t>
      </w:r>
      <w:r w:rsidR="0093005C" w:rsidRPr="00EE37D3">
        <w:t xml:space="preserve"> řekl Lawrence. </w:t>
      </w:r>
      <w:r w:rsidRPr="00EE37D3">
        <w:t>„</w:t>
      </w:r>
      <w:r w:rsidR="0093005C" w:rsidRPr="00EE37D3">
        <w:t>Vyvinuli jsme nebývalé úsilí, abychom mohli použít malý kousek jeho pozemku.</w:t>
      </w:r>
      <w:r w:rsidRPr="00EE37D3">
        <w:t>“</w:t>
      </w:r>
    </w:p>
    <w:p w:rsidR="00967FBE" w:rsidRPr="00EE37D3" w:rsidRDefault="00967FBE" w:rsidP="00A21DE9">
      <w:pPr>
        <w:pStyle w:val="Text"/>
      </w:pPr>
      <w:r w:rsidRPr="00EE37D3">
        <w:t>„</w:t>
      </w:r>
      <w:r w:rsidR="0093005C" w:rsidRPr="00EE37D3">
        <w:t>Na co?</w:t>
      </w:r>
      <w:r w:rsidRPr="00EE37D3">
        <w:t>“</w:t>
      </w:r>
      <w:r w:rsidR="0093005C" w:rsidRPr="00EE37D3">
        <w:t xml:space="preserve"> zeptal se Brandes. Možná mu na tu otázku přihrál, ale co? Potřebuje znát odpověď. Jen ať Lawrence hraje dál.</w:t>
      </w:r>
    </w:p>
    <w:p w:rsidR="00967FBE" w:rsidRPr="00EE37D3" w:rsidRDefault="00967FBE" w:rsidP="00A21DE9">
      <w:pPr>
        <w:pStyle w:val="Text"/>
      </w:pPr>
      <w:r w:rsidRPr="00EE37D3">
        <w:t>„</w:t>
      </w:r>
      <w:r w:rsidR="0093005C" w:rsidRPr="00EE37D3">
        <w:t>Nařídili jsme spálit ty, kteří podlehli nemoci.</w:t>
      </w:r>
      <w:r w:rsidRPr="00EE37D3">
        <w:t>“</w:t>
      </w:r>
    </w:p>
    <w:p w:rsidR="00967FBE" w:rsidRPr="00EE37D3" w:rsidRDefault="0093005C" w:rsidP="00A21DE9">
      <w:pPr>
        <w:pStyle w:val="Text"/>
      </w:pPr>
      <w:r w:rsidRPr="00EE37D3">
        <w:t xml:space="preserve">Brandes tiše hvízdl. </w:t>
      </w:r>
      <w:r w:rsidR="00967FBE" w:rsidRPr="00EE37D3">
        <w:t>„</w:t>
      </w:r>
      <w:r w:rsidRPr="00EE37D3">
        <w:t>Plukovníku,</w:t>
      </w:r>
      <w:r w:rsidR="00967FBE" w:rsidRPr="00EE37D3">
        <w:t>“</w:t>
      </w:r>
      <w:r w:rsidRPr="00EE37D3">
        <w:t xml:space="preserve"> řekl, </w:t>
      </w:r>
      <w:r w:rsidR="00967FBE" w:rsidRPr="00EE37D3">
        <w:t>„</w:t>
      </w:r>
      <w:r w:rsidRPr="00EE37D3">
        <w:t>je docela dobře možné, že tohle město bude reagovat velice nepříznivě na to, co se stalo. Lidé budou rozhodně proti tomu, aby jejich příbuzní byli spalováni na poli.</w:t>
      </w:r>
      <w:r w:rsidR="00967FBE" w:rsidRPr="00EE37D3">
        <w:t>“</w:t>
      </w:r>
    </w:p>
    <w:p w:rsidR="00967FBE" w:rsidRPr="00EE37D3" w:rsidRDefault="00967FBE" w:rsidP="00A21DE9">
      <w:pPr>
        <w:pStyle w:val="Text"/>
      </w:pPr>
      <w:r w:rsidRPr="00EE37D3">
        <w:t>„</w:t>
      </w:r>
      <w:r w:rsidR="0093005C" w:rsidRPr="00EE37D3">
        <w:t>Nečekám nic jiného, doktore.</w:t>
      </w:r>
      <w:r w:rsidRPr="00EE37D3">
        <w:t>“</w:t>
      </w:r>
      <w:r w:rsidR="0093005C" w:rsidRPr="00EE37D3">
        <w:t xml:space="preserve"> Plukovníkův hlas zněl tvrdě. </w:t>
      </w:r>
      <w:r w:rsidRPr="00EE37D3">
        <w:t>„</w:t>
      </w:r>
      <w:r w:rsidR="0093005C" w:rsidRPr="00EE37D3">
        <w:t>Ale to svinstvo se odtamtud nedostane. Zastavím to.</w:t>
      </w:r>
      <w:r w:rsidRPr="00EE37D3">
        <w:t>“</w:t>
      </w:r>
      <w:r w:rsidR="0093005C" w:rsidRPr="00EE37D3">
        <w:t xml:space="preserve"> Brandese napadlo, jak dlouho bude plukovník zapomínat na lékařsk</w:t>
      </w:r>
      <w:r w:rsidRPr="00EE37D3">
        <w:t>ý p</w:t>
      </w:r>
      <w:r w:rsidR="0093005C" w:rsidRPr="00EE37D3">
        <w:t xml:space="preserve">ersonál. </w:t>
      </w:r>
      <w:r w:rsidRPr="00EE37D3">
        <w:t>„</w:t>
      </w:r>
      <w:r w:rsidR="0093005C" w:rsidRPr="00EE37D3">
        <w:t>A abyste věděli všechno,</w:t>
      </w:r>
      <w:r w:rsidRPr="00EE37D3">
        <w:t>“</w:t>
      </w:r>
      <w:r w:rsidR="0093005C" w:rsidRPr="00EE37D3">
        <w:t xml:space="preserve"> dodal Lawrence, </w:t>
      </w:r>
      <w:r w:rsidRPr="00EE37D3">
        <w:t>„</w:t>
      </w:r>
      <w:r w:rsidR="0093005C" w:rsidRPr="00EE37D3">
        <w:t>chceme exhumovat těla těch, kteří již byli pohřbeni, a taky je spálit.</w:t>
      </w:r>
      <w:r w:rsidRPr="00EE37D3">
        <w:t>“</w:t>
      </w:r>
    </w:p>
    <w:p w:rsidR="00967FBE" w:rsidRPr="00EE37D3" w:rsidRDefault="00967FBE" w:rsidP="00A21DE9">
      <w:pPr>
        <w:pStyle w:val="Text"/>
      </w:pPr>
      <w:r w:rsidRPr="00EE37D3">
        <w:t>„</w:t>
      </w:r>
      <w:r w:rsidR="0093005C" w:rsidRPr="00EE37D3">
        <w:t>To bude obtížné, plukovníku, že?</w:t>
      </w:r>
      <w:r w:rsidRPr="00EE37D3">
        <w:t>“</w:t>
      </w:r>
      <w:r w:rsidR="0093005C" w:rsidRPr="00EE37D3">
        <w:t xml:space="preserve"> zeptala se Sarah. </w:t>
      </w:r>
      <w:r w:rsidRPr="00EE37D3">
        <w:t>„</w:t>
      </w:r>
      <w:r w:rsidR="0093005C" w:rsidRPr="00EE37D3">
        <w:t>Některá těla již odvezli z Lyle na pohřeb, než jste zavedli karanténu.</w:t>
      </w:r>
      <w:r w:rsidRPr="00EE37D3">
        <w:t>“</w:t>
      </w:r>
    </w:p>
    <w:p w:rsidR="00967FBE" w:rsidRPr="00EE37D3" w:rsidRDefault="0093005C" w:rsidP="00A21DE9">
      <w:pPr>
        <w:pStyle w:val="Text"/>
      </w:pPr>
      <w:r w:rsidRPr="00EE37D3">
        <w:t xml:space="preserve">Lawrence se ušklíbl. </w:t>
      </w:r>
      <w:r w:rsidR="00967FBE" w:rsidRPr="00EE37D3">
        <w:t>„</w:t>
      </w:r>
      <w:r w:rsidRPr="00EE37D3">
        <w:t>Už dřív jsme věděli, že to možná bude nutné,</w:t>
      </w:r>
      <w:r w:rsidR="00967FBE" w:rsidRPr="00EE37D3">
        <w:t>“</w:t>
      </w:r>
      <w:r w:rsidRPr="00EE37D3">
        <w:t xml:space="preserve"> řekl. </w:t>
      </w:r>
      <w:r w:rsidR="00967FBE" w:rsidRPr="00EE37D3">
        <w:t>„</w:t>
      </w:r>
      <w:r w:rsidRPr="00EE37D3">
        <w:t>Útok divokých koček na některé hřbitovy zdržel spoustu pohřbů. Připravujeme příkazy k exhumaci pro dříve pohřbené.</w:t>
      </w:r>
      <w:r w:rsidR="00967FBE" w:rsidRPr="00EE37D3">
        <w:t>“</w:t>
      </w:r>
    </w:p>
    <w:p w:rsidR="00967FBE" w:rsidRPr="00EE37D3" w:rsidRDefault="00967FBE" w:rsidP="00A21DE9">
      <w:pPr>
        <w:pStyle w:val="Text"/>
      </w:pPr>
      <w:r w:rsidRPr="00EE37D3">
        <w:t>„</w:t>
      </w:r>
      <w:r w:rsidR="0093005C" w:rsidRPr="00EE37D3">
        <w:t>Ty útoky se vám hodily,</w:t>
      </w:r>
      <w:r w:rsidRPr="00EE37D3">
        <w:t>“</w:t>
      </w:r>
      <w:r w:rsidR="0093005C" w:rsidRPr="00EE37D3">
        <w:t xml:space="preserve"> prohlásil Brandes.</w:t>
      </w:r>
    </w:p>
    <w:p w:rsidR="00967FBE" w:rsidRPr="00EE37D3" w:rsidRDefault="00967FBE" w:rsidP="00A21DE9">
      <w:pPr>
        <w:pStyle w:val="Text"/>
      </w:pPr>
      <w:r w:rsidRPr="00EE37D3">
        <w:t>„</w:t>
      </w:r>
      <w:r w:rsidR="0093005C" w:rsidRPr="00EE37D3">
        <w:t>Velice.</w:t>
      </w:r>
      <w:r w:rsidRPr="00EE37D3">
        <w:t>“</w:t>
      </w:r>
    </w:p>
    <w:p w:rsidR="00967FBE" w:rsidRPr="00EE37D3" w:rsidRDefault="0093005C" w:rsidP="00A21DE9">
      <w:pPr>
        <w:pStyle w:val="Text"/>
      </w:pPr>
      <w:r w:rsidRPr="00EE37D3">
        <w:t>Brandes uvažoval, jak se vláda Spojených států může podílet na manipulaci s životy svých obyvatel. Nebo to je jenom přehnaný cynismus? Doufal, že ano.</w:t>
      </w:r>
    </w:p>
    <w:p w:rsidR="00967FBE" w:rsidRPr="00EE37D3" w:rsidRDefault="0093005C" w:rsidP="00A21DE9">
      <w:pPr>
        <w:pStyle w:val="Text"/>
      </w:pPr>
      <w:r w:rsidRPr="00EE37D3">
        <w:t>Když odešli od Lawrence, nepromluvili, dokud nenasedli do auta.</w:t>
      </w:r>
    </w:p>
    <w:p w:rsidR="00967FBE" w:rsidRPr="00EE37D3" w:rsidRDefault="00967FBE" w:rsidP="00A21DE9">
      <w:pPr>
        <w:pStyle w:val="Text"/>
      </w:pPr>
      <w:r w:rsidRPr="00EE37D3">
        <w:t>„</w:t>
      </w:r>
      <w:r w:rsidR="0093005C" w:rsidRPr="00EE37D3">
        <w:t>Měli bychom se zastavit v laboratoři,</w:t>
      </w:r>
      <w:r w:rsidRPr="00EE37D3">
        <w:t>“</w:t>
      </w:r>
      <w:r w:rsidR="0093005C" w:rsidRPr="00EE37D3">
        <w:t xml:space="preserve"> řekl. </w:t>
      </w:r>
      <w:r w:rsidRPr="00EE37D3">
        <w:t>„</w:t>
      </w:r>
      <w:r w:rsidR="0093005C" w:rsidRPr="00EE37D3">
        <w:t>Musím si tam vyzvednout Peterovy zápisky a začít se v nich probírat. Připadá mi, že jsem tady týden, a ne jen dva dny. Nemůžu si dovolit ztrácet čas dohadováním.</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souhlasila, </w:t>
      </w:r>
      <w:r w:rsidRPr="00EE37D3">
        <w:t>„</w:t>
      </w:r>
      <w:r w:rsidR="0093005C" w:rsidRPr="00EE37D3">
        <w:t>to nemůžete. Ráda bych se zastavila na pár minut v nemocnici. Není to při cestě?</w:t>
      </w:r>
      <w:r w:rsidRPr="00EE37D3">
        <w:t>“</w:t>
      </w:r>
    </w:p>
    <w:p w:rsidR="00967FBE" w:rsidRPr="00EE37D3" w:rsidRDefault="00967FBE" w:rsidP="00A21DE9">
      <w:pPr>
        <w:pStyle w:val="Text"/>
      </w:pPr>
      <w:r w:rsidRPr="00EE37D3">
        <w:lastRenderedPageBreak/>
        <w:t>„</w:t>
      </w:r>
      <w:r w:rsidR="0093005C" w:rsidRPr="00EE37D3">
        <w:t>Můžu udělat zajížďku, to není problém. Ale za pár minut se toho moc nedovíte.</w:t>
      </w:r>
      <w:r w:rsidRPr="00EE37D3">
        <w:t>“</w:t>
      </w:r>
    </w:p>
    <w:p w:rsidR="00967FBE" w:rsidRPr="00EE37D3" w:rsidRDefault="00967FBE" w:rsidP="00A21DE9">
      <w:pPr>
        <w:pStyle w:val="Text"/>
      </w:pPr>
      <w:r w:rsidRPr="00EE37D3">
        <w:t>„</w:t>
      </w:r>
      <w:r w:rsidR="0093005C" w:rsidRPr="00EE37D3">
        <w:t>Ach, to není pracovní návštěva,</w:t>
      </w:r>
      <w:r w:rsidRPr="00EE37D3">
        <w:t>“</w:t>
      </w:r>
      <w:r w:rsidR="0093005C" w:rsidRPr="00EE37D3">
        <w:t xml:space="preserve"> řekla. </w:t>
      </w:r>
      <w:r w:rsidRPr="00EE37D3">
        <w:t>„</w:t>
      </w:r>
      <w:r w:rsidR="0093005C" w:rsidRPr="00EE37D3">
        <w:t>Chci navštívit strýčka Gerryho.</w:t>
      </w:r>
      <w:r w:rsidRPr="00EE37D3">
        <w:t>“</w:t>
      </w:r>
    </w:p>
    <w:p w:rsidR="00744632" w:rsidRDefault="0093005C" w:rsidP="00A21DE9">
      <w:pPr>
        <w:pStyle w:val="Text"/>
      </w:pPr>
      <w:r w:rsidRPr="00EE37D3">
        <w:t>Strýčka Gerryho, pomyslel si. Samozřejmě. Koho jiného?</w:t>
      </w:r>
    </w:p>
    <w:p w:rsidR="00967FBE" w:rsidRDefault="00744632" w:rsidP="00A21DE9">
      <w:pPr>
        <w:pStyle w:val="Text"/>
      </w:pPr>
      <w:r>
        <w:br w:type="page"/>
      </w:r>
    </w:p>
    <w:p w:rsidR="003D71C8" w:rsidRDefault="003D71C8" w:rsidP="00436765">
      <w:pPr>
        <w:pStyle w:val="Nadpis1"/>
        <w:jc w:val="center"/>
      </w:pPr>
      <w:r>
        <w:t>19</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Brandes spěchal z nemocnice a kolem něj se míhaly stromy, louky a řeka. Za jiných okolností a v jiné době by ho ten příjemný pohled potěšil. Ale </w:t>
      </w:r>
      <w:r w:rsidR="00967FBE" w:rsidRPr="00EE37D3">
        <w:t>teď</w:t>
      </w:r>
      <w:r w:rsidRPr="00EE37D3">
        <w:t xml:space="preserve"> na takové věci neměl myšlenky. Byl pod neustálým tlakem, proto se snažil vyčistit si hlavu </w:t>
      </w:r>
      <w:r w:rsidR="00967FBE" w:rsidRPr="00EE37D3">
        <w:t>–</w:t>
      </w:r>
      <w:r w:rsidRPr="00EE37D3">
        <w:t xml:space="preserve"> nebo aspoň uklidnit své emoce.</w:t>
      </w:r>
    </w:p>
    <w:p w:rsidR="00967FBE" w:rsidRPr="00EE37D3" w:rsidRDefault="0093005C" w:rsidP="00A21DE9">
      <w:pPr>
        <w:pStyle w:val="Text"/>
      </w:pPr>
      <w:r w:rsidRPr="00EE37D3">
        <w:t>Sarah splnila své slovo. Zdržela se u Wismera jenom pět minut. Brandes na ni čekal v autě. Cítil nutkavou potřebu odnést z laboratoře zbytek Peterových poznámek, i když nevěřil, že v nich najde něco, co by se týkalo záhadné nemoci.</w:t>
      </w:r>
    </w:p>
    <w:p w:rsidR="00967FBE" w:rsidRPr="00EE37D3" w:rsidRDefault="0093005C" w:rsidP="00A21DE9">
      <w:pPr>
        <w:pStyle w:val="Text"/>
      </w:pPr>
      <w:r w:rsidRPr="00EE37D3">
        <w:t>Netušil, co se odehrálo ve Wismerově pokoji, zatímco si poklepával nohou do rytmu písně, kterou si pouštěl z kazety.</w:t>
      </w:r>
    </w:p>
    <w:p w:rsidR="00967FBE" w:rsidRPr="00EE37D3" w:rsidRDefault="0093005C" w:rsidP="00A21DE9">
      <w:pPr>
        <w:pStyle w:val="Text"/>
      </w:pPr>
      <w:r w:rsidRPr="00EE37D3">
        <w:t>Určitě má toho staříka ráda, napadlo ho. Měla tolik sebevědomí, jaké viděl jenom zřídka, ať už šlo o muže, nebo ženu.</w:t>
      </w:r>
    </w:p>
    <w:p w:rsidR="00967FBE" w:rsidRPr="00EE37D3" w:rsidRDefault="0093005C" w:rsidP="00A21DE9">
      <w:pPr>
        <w:pStyle w:val="Text"/>
      </w:pPr>
      <w:r w:rsidRPr="00EE37D3">
        <w:t xml:space="preserve">Když se vrátila, věcně mu sdělila nejnovější zprávy. </w:t>
      </w:r>
      <w:r w:rsidR="00967FBE" w:rsidRPr="00EE37D3">
        <w:t>„</w:t>
      </w:r>
      <w:r w:rsidRPr="00EE37D3">
        <w:t>Mohla bych si zavézt domů zavazadla, až to vyřídíme v laboratoři?</w:t>
      </w:r>
      <w:r w:rsidR="00967FBE" w:rsidRPr="00EE37D3">
        <w:t>“</w:t>
      </w:r>
      <w:r w:rsidRPr="00EE37D3">
        <w:t xml:space="preserve"> zeptala se.</w:t>
      </w:r>
    </w:p>
    <w:p w:rsidR="00967FBE" w:rsidRPr="00EE37D3" w:rsidRDefault="00967FBE" w:rsidP="00A21DE9">
      <w:pPr>
        <w:pStyle w:val="Text"/>
      </w:pPr>
      <w:r w:rsidRPr="00EE37D3">
        <w:t>„</w:t>
      </w:r>
      <w:r w:rsidR="0093005C" w:rsidRPr="00EE37D3">
        <w:t>Myslel jsem, že se nejdřív budete chtít ubytovat,</w:t>
      </w:r>
      <w:r w:rsidRPr="00EE37D3">
        <w:t>“</w:t>
      </w:r>
      <w:r w:rsidR="0093005C" w:rsidRPr="00EE37D3">
        <w:t xml:space="preserve"> řekl. </w:t>
      </w:r>
      <w:r w:rsidRPr="00EE37D3">
        <w:t>„</w:t>
      </w:r>
      <w:r w:rsidR="0093005C" w:rsidRPr="00EE37D3">
        <w:t>P</w:t>
      </w:r>
      <w:r w:rsidRPr="00EE37D3">
        <w:t>oc</w:t>
      </w:r>
      <w:r w:rsidR="0093005C" w:rsidRPr="00EE37D3">
        <w:t xml:space="preserve">hybuju, že by se </w:t>
      </w:r>
      <w:r w:rsidRPr="00EE37D3">
        <w:t>teď</w:t>
      </w:r>
      <w:r w:rsidR="0093005C" w:rsidRPr="00EE37D3">
        <w:t xml:space="preserve"> v laboratoři dělo něco, co by vás zajímalo.</w:t>
      </w:r>
      <w:r w:rsidRPr="00EE37D3">
        <w:t>“</w:t>
      </w:r>
    </w:p>
    <w:p w:rsidR="00967FBE" w:rsidRPr="00EE37D3" w:rsidRDefault="00967FBE" w:rsidP="00A21DE9">
      <w:pPr>
        <w:pStyle w:val="Text"/>
      </w:pPr>
      <w:r w:rsidRPr="00EE37D3">
        <w:t>„</w:t>
      </w:r>
      <w:r w:rsidR="0093005C" w:rsidRPr="00EE37D3">
        <w:t>To nemůžete vědět. A navíc, neubytuju se v hotelu. Strýček Gerry mi nabídl pokoj ve svém domě.</w:t>
      </w:r>
      <w:r w:rsidRPr="00EE37D3">
        <w:t>“</w:t>
      </w:r>
    </w:p>
    <w:p w:rsidR="00967FBE" w:rsidRPr="00EE37D3" w:rsidRDefault="0093005C" w:rsidP="00A21DE9">
      <w:pPr>
        <w:pStyle w:val="Text"/>
      </w:pPr>
      <w:r w:rsidRPr="00EE37D3">
        <w:t>Brandes v duchu zaúpěl. Tak má spolubydlící.</w:t>
      </w:r>
    </w:p>
    <w:p w:rsidR="00967FBE" w:rsidRPr="00EE37D3" w:rsidRDefault="0093005C" w:rsidP="00A21DE9">
      <w:pPr>
        <w:pStyle w:val="Text"/>
      </w:pPr>
      <w:r w:rsidRPr="00EE37D3">
        <w:t>Zpomalil, protože si uvědomil, že jede moc rychle. Zase se mohl kochat krásami newhampshirské krajiny. Soustředil se na okolí a snažil se nemyslet na to, že bude bydlet ve stejném domě jako on. Pro to musí existovat nějaký moc dobrý důvod, pomyslel si. Gerrymu pravděpodobně vadilo, že u něj Brandes bydlí. Měl by si dělat starosti s hlídáním Allenbergovy dcery?</w:t>
      </w:r>
    </w:p>
    <w:p w:rsidR="00967FBE" w:rsidRPr="00EE37D3" w:rsidRDefault="0093005C" w:rsidP="00A21DE9">
      <w:pPr>
        <w:pStyle w:val="Text"/>
      </w:pPr>
      <w:r w:rsidRPr="00EE37D3">
        <w:t>S Gerrym mohl mluvit otevřeně. Ale nebyl si jistý, jak by stejně otevřeně mohl mluvit před Sarah.</w:t>
      </w:r>
    </w:p>
    <w:p w:rsidR="00967FBE" w:rsidRPr="00EE37D3" w:rsidRDefault="0093005C" w:rsidP="00A21DE9">
      <w:pPr>
        <w:pStyle w:val="Text"/>
      </w:pPr>
      <w:r w:rsidRPr="00EE37D3">
        <w:t>Nesnaž se něco si namluvit, napomínal se v duchu. Víš moc dobře, že ti nebude příjemné, když před ní budeš vypadat ne</w:t>
      </w:r>
      <w:r w:rsidR="00E262E0">
        <w:t>jistě</w:t>
      </w:r>
      <w:r w:rsidRPr="00EE37D3">
        <w:t>. Ano, v její přítomnosti nechce vypadat neschopně nebo ne</w:t>
      </w:r>
      <w:r w:rsidR="00E262E0">
        <w:t>jistě</w:t>
      </w:r>
      <w:r w:rsidRPr="00EE37D3">
        <w:t>.</w:t>
      </w:r>
    </w:p>
    <w:p w:rsidR="00967FBE" w:rsidRPr="00EE37D3" w:rsidRDefault="0093005C" w:rsidP="00A21DE9">
      <w:pPr>
        <w:pStyle w:val="Text"/>
      </w:pPr>
      <w:r w:rsidRPr="00EE37D3">
        <w:lastRenderedPageBreak/>
        <w:t>Jeli dál. Laboratoře Futures byly přibližně v polovině cesty mezi nemocnicí a Wismerovým domem.</w:t>
      </w:r>
    </w:p>
    <w:p w:rsidR="00967FBE" w:rsidRPr="00EE37D3" w:rsidRDefault="0093005C" w:rsidP="00A21DE9">
      <w:pPr>
        <w:pStyle w:val="Text"/>
      </w:pPr>
      <w:r w:rsidRPr="00EE37D3">
        <w:t>Jeho dům byl teď uvnitř uzavřeného území.</w:t>
      </w:r>
    </w:p>
    <w:p w:rsidR="00967FBE" w:rsidRPr="00EE37D3" w:rsidRDefault="0093005C" w:rsidP="00A21DE9">
      <w:pPr>
        <w:pStyle w:val="Text"/>
      </w:pPr>
      <w:r w:rsidRPr="00EE37D3">
        <w:t>Uvědomoval si, že jeho vztah k plukovníku Lawrencovi a jeho autoritě je přímým důsledkem jeho nedůvěry ke všem druhům vládní moci.</w:t>
      </w:r>
    </w:p>
    <w:p w:rsidR="00967FBE" w:rsidRPr="00EE37D3" w:rsidRDefault="0093005C" w:rsidP="00A21DE9">
      <w:pPr>
        <w:pStyle w:val="Text"/>
      </w:pPr>
      <w:r w:rsidRPr="00EE37D3">
        <w:t>Mlčky se blížili k laboratoři.</w:t>
      </w:r>
    </w:p>
    <w:p w:rsidR="00967FBE" w:rsidRPr="00EE37D3" w:rsidRDefault="0093005C" w:rsidP="00A21DE9">
      <w:pPr>
        <w:pStyle w:val="Text"/>
      </w:pPr>
      <w:r w:rsidRPr="00EE37D3">
        <w:t>Její budova stála na přírodní terase na svahu hory, tyčící se nad ní. Když laboratoř před lety stavěli, prorazili do té plošiny silnici. Kdysi tady stával dům. Netušil, co se s ním stalo.</w:t>
      </w:r>
    </w:p>
    <w:p w:rsidR="00967FBE" w:rsidRPr="00EE37D3" w:rsidRDefault="0093005C" w:rsidP="00A21DE9">
      <w:pPr>
        <w:pStyle w:val="Text"/>
      </w:pPr>
      <w:r w:rsidRPr="00EE37D3">
        <w:t>Nikdo už se neobtěžoval výstavbou silnice až na vrchol hory. Bylo to moc příkré. Býval tam malý štít, než stát na vrcholu zřídil park.</w:t>
      </w:r>
    </w:p>
    <w:p w:rsidR="00967FBE" w:rsidRPr="00EE37D3" w:rsidRDefault="0093005C" w:rsidP="00A21DE9">
      <w:pPr>
        <w:pStyle w:val="Text"/>
      </w:pPr>
      <w:r w:rsidRPr="00EE37D3">
        <w:t>Byly tam jen turistické stezky. Jako malý kluk tam Brandes často chodil na túry a dobře to tam znal. On, Peter a otec občas podnikali výlety na čelní stranu hory.</w:t>
      </w:r>
    </w:p>
    <w:p w:rsidR="00967FBE" w:rsidRPr="00EE37D3" w:rsidRDefault="0093005C" w:rsidP="00A21DE9">
      <w:pPr>
        <w:pStyle w:val="Text"/>
      </w:pPr>
      <w:r w:rsidRPr="00EE37D3">
        <w:t>Petera fascinovala přírodní plošina, nacházející se asi uprostřed svahu. Otec jim říkal, že pravděpodobně vznikla působením ledovce. Bylo to perfektní útočiště pro turisty, kteří si chtěli odpočinout. Na skále se prostírala louka, mnohem větší než fotbalové hřiště, a její trávu nikdo nekosil. Peter nikdy na tu louku nezapomněl. Když se rozhodl pro výstavbu laboratoře, nenapadlo ho žádné jiné místo.</w:t>
      </w:r>
    </w:p>
    <w:p w:rsidR="00967FBE" w:rsidRPr="00EE37D3" w:rsidRDefault="0093005C" w:rsidP="00A21DE9">
      <w:pPr>
        <w:pStyle w:val="Text"/>
      </w:pPr>
      <w:r w:rsidRPr="00EE37D3">
        <w:t>Stačila trocha trhavin, zavést sem silnici a měl ideální místo pro budovu, ve které tvořil dějiny. Alex nepochyboval, že Peter chtěl tvořit dějiny.</w:t>
      </w:r>
    </w:p>
    <w:p w:rsidR="00967FBE" w:rsidRPr="00EE37D3" w:rsidRDefault="0093005C" w:rsidP="00A21DE9">
      <w:pPr>
        <w:pStyle w:val="Text"/>
      </w:pPr>
      <w:r w:rsidRPr="00EE37D3">
        <w:t>Wismerovo auto zvládlo poslední úsek stoupání a zajelo na parkoviště před laboratořemi Futures. Bylo skoro zaplněné. Našel si místo ve stínu pod velkou nádrží. Pátral v paměti, jestli tady byla při jeho poslední návštěvě, a usoudil, že nebyla.</w:t>
      </w:r>
    </w:p>
    <w:p w:rsidR="00967FBE" w:rsidRPr="00EE37D3" w:rsidRDefault="0093005C" w:rsidP="00A21DE9">
      <w:pPr>
        <w:pStyle w:val="Text"/>
      </w:pPr>
      <w:r w:rsidRPr="00EE37D3">
        <w:t>Zimy v New Hampshiru dokážou být kruté. Když je příkrá silnice pokrytá ledem, nákladní auta s palivem by se sem dostala jenom zázrakem. Proto bylo od Petera rozumné, že tu nechal postavit nádrž s rezervním palivem.</w:t>
      </w:r>
    </w:p>
    <w:p w:rsidR="00967FBE" w:rsidRPr="00EE37D3" w:rsidRDefault="0093005C" w:rsidP="00A21DE9">
      <w:pPr>
        <w:pStyle w:val="Text"/>
      </w:pPr>
      <w:r w:rsidRPr="00EE37D3">
        <w:t>Vystoupili. Strážce u vchodu do budovy na ně mávl, a přitom krátce pohlédl na Sarah.</w:t>
      </w:r>
    </w:p>
    <w:p w:rsidR="00967FBE" w:rsidRPr="00EE37D3" w:rsidRDefault="0093005C" w:rsidP="00A21DE9">
      <w:pPr>
        <w:pStyle w:val="Text"/>
      </w:pPr>
      <w:r w:rsidRPr="00EE37D3">
        <w:lastRenderedPageBreak/>
        <w:t>Brandes zamířil přímo do laboratoří. Chtěl najít zápisníky i z Peterovy vnitřní laboratoře, nejen ty z kanceláře. Prošel prvními dveřmi první přechodové komory a pomohl Sarah do pláště. Přitom jí vysvětlil, že při návratu ho hodí do plastikového pytle.</w:t>
      </w:r>
    </w:p>
    <w:p w:rsidR="00967FBE" w:rsidRPr="00EE37D3" w:rsidRDefault="0093005C" w:rsidP="00A21DE9">
      <w:pPr>
        <w:pStyle w:val="Text"/>
      </w:pPr>
      <w:r w:rsidRPr="00EE37D3">
        <w:t>Vnitřní dveře se se sykotem otevřely.</w:t>
      </w:r>
    </w:p>
    <w:p w:rsidR="00967FBE" w:rsidRPr="00EE37D3" w:rsidRDefault="00967FBE" w:rsidP="00A21DE9">
      <w:pPr>
        <w:pStyle w:val="Text"/>
      </w:pPr>
      <w:r w:rsidRPr="00EE37D3">
        <w:t>„</w:t>
      </w:r>
      <w:r w:rsidR="0093005C" w:rsidRPr="00EE37D3">
        <w:t>Co si přejete?</w:t>
      </w:r>
      <w:r w:rsidRPr="00EE37D3">
        <w:t>“</w:t>
      </w:r>
      <w:r w:rsidR="0093005C" w:rsidRPr="00EE37D3">
        <w:t xml:space="preserve"> přivítala je vyzývavá bruneta s kudrnatými vlasy. Změřila si pohledem Alexe i Sarah a pak se zase vrátila k Alexovi. Pozvedla obočí a vykřikla: </w:t>
      </w:r>
      <w:r w:rsidRPr="00EE37D3">
        <w:t>„</w:t>
      </w:r>
      <w:r w:rsidR="0093005C" w:rsidRPr="00EE37D3">
        <w:t>Ach! Nejste doktor Brandes?</w:t>
      </w:r>
      <w:r w:rsidRPr="00EE37D3">
        <w:t>“</w:t>
      </w:r>
    </w:p>
    <w:p w:rsidR="00967FBE" w:rsidRPr="00EE37D3" w:rsidRDefault="00967FBE" w:rsidP="00A21DE9">
      <w:pPr>
        <w:pStyle w:val="Text"/>
      </w:pPr>
      <w:r w:rsidRPr="00EE37D3">
        <w:t>„</w:t>
      </w:r>
      <w:r w:rsidR="0093005C" w:rsidRPr="00EE37D3">
        <w:t>Jsem,</w:t>
      </w:r>
      <w:r w:rsidRPr="00EE37D3">
        <w:t>“</w:t>
      </w:r>
      <w:r w:rsidR="0093005C" w:rsidRPr="00EE37D3">
        <w:t xml:space="preserve"> odpověděl, trochu vyvedený z míry jednak tím, že ho hned poznala, a jednak smutkem, který měla vepsaný ve tváři.</w:t>
      </w:r>
    </w:p>
    <w:p w:rsidR="00967FBE" w:rsidRPr="00EE37D3" w:rsidRDefault="00967FBE" w:rsidP="00A21DE9">
      <w:pPr>
        <w:pStyle w:val="Text"/>
      </w:pPr>
      <w:r w:rsidRPr="00EE37D3">
        <w:t>„</w:t>
      </w:r>
      <w:r w:rsidR="0093005C" w:rsidRPr="00EE37D3">
        <w:t>Já jsem Linda Denardová,</w:t>
      </w:r>
      <w:r w:rsidRPr="00EE37D3">
        <w:t>“</w:t>
      </w:r>
      <w:r w:rsidR="0093005C" w:rsidRPr="00EE37D3">
        <w:t xml:space="preserve"> představila se. </w:t>
      </w:r>
      <w:r w:rsidRPr="00EE37D3">
        <w:t>„</w:t>
      </w:r>
      <w:r w:rsidR="0093005C" w:rsidRPr="00EE37D3">
        <w:t>Těší mě,</w:t>
      </w:r>
      <w:r w:rsidRPr="00EE37D3">
        <w:t>“</w:t>
      </w:r>
      <w:r w:rsidR="0093005C" w:rsidRPr="00EE37D3">
        <w:t xml:space="preserve"> řekl. Nebyl si jistý, jestli ji už někdy viděl, a měl by ji tedy znát.</w:t>
      </w:r>
    </w:p>
    <w:p w:rsidR="00967FBE" w:rsidRPr="00EE37D3" w:rsidRDefault="00967FBE" w:rsidP="00A21DE9">
      <w:pPr>
        <w:pStyle w:val="Text"/>
      </w:pPr>
      <w:r w:rsidRPr="00EE37D3">
        <w:t>„</w:t>
      </w:r>
      <w:r w:rsidR="0093005C" w:rsidRPr="00EE37D3">
        <w:t>Předpokládám, že mě neznáte,</w:t>
      </w:r>
      <w:r w:rsidRPr="00EE37D3">
        <w:t>“</w:t>
      </w:r>
      <w:r w:rsidR="0093005C" w:rsidRPr="00EE37D3">
        <w:t xml:space="preserve"> řekla. </w:t>
      </w:r>
      <w:r w:rsidRPr="00EE37D3">
        <w:t>„</w:t>
      </w:r>
      <w:r w:rsidR="0093005C" w:rsidRPr="00EE37D3">
        <w:t>Peter o vás často mluvil. On o mně asi nemluvil,</w:t>
      </w:r>
      <w:r w:rsidRPr="00EE37D3">
        <w:t>“</w:t>
      </w:r>
      <w:r w:rsidR="0093005C" w:rsidRPr="00EE37D3">
        <w:t xml:space="preserve"> prohlásila, ale evidentně doufala, že tomu tak není. Ale Brandes neuměl lhát. </w:t>
      </w:r>
      <w:r w:rsidRPr="00EE37D3">
        <w:t>„</w:t>
      </w:r>
      <w:r w:rsidR="0093005C" w:rsidRPr="00EE37D3">
        <w:t>Myslím, že ne,</w:t>
      </w:r>
      <w:r w:rsidRPr="00EE37D3">
        <w:t>“</w:t>
      </w:r>
      <w:r w:rsidR="0093005C" w:rsidRPr="00EE37D3">
        <w:t xml:space="preserve"> řekl. </w:t>
      </w:r>
      <w:r w:rsidRPr="00EE37D3">
        <w:t>„</w:t>
      </w:r>
      <w:r w:rsidR="0093005C" w:rsidRPr="00EE37D3">
        <w:t xml:space="preserve">Můj bratr a já jsme si nebyli moc blízcí </w:t>
      </w:r>
      <w:r w:rsidRPr="00EE37D3">
        <w:t>–</w:t>
      </w:r>
      <w:r w:rsidR="0093005C" w:rsidRPr="00EE37D3">
        <w:t xml:space="preserve"> no, moc jsme se nestýkali </w:t>
      </w:r>
      <w:r w:rsidRPr="00EE37D3">
        <w:t>–</w:t>
      </w:r>
      <w:r w:rsidR="0093005C" w:rsidRPr="00EE37D3">
        <w:t xml:space="preserve"> posledních několik let.</w:t>
      </w:r>
      <w:r w:rsidRPr="00EE37D3">
        <w:t>“</w:t>
      </w:r>
      <w:r w:rsidR="0093005C" w:rsidRPr="00EE37D3">
        <w:t xml:space="preserve"> Udělal, co mohl.</w:t>
      </w:r>
    </w:p>
    <w:p w:rsidR="00967FBE" w:rsidRPr="00EE37D3" w:rsidRDefault="00967FBE" w:rsidP="00A21DE9">
      <w:pPr>
        <w:pStyle w:val="Text"/>
      </w:pPr>
      <w:r w:rsidRPr="00EE37D3">
        <w:t>„</w:t>
      </w:r>
      <w:r w:rsidR="0093005C" w:rsidRPr="00EE37D3">
        <w:t>To je v pořádku,</w:t>
      </w:r>
      <w:r w:rsidRPr="00EE37D3">
        <w:t>“</w:t>
      </w:r>
      <w:r w:rsidR="0093005C" w:rsidRPr="00EE37D3">
        <w:t xml:space="preserve"> ujistila ho a obrátila se k Sarah. Brandes ji rychle představil. Linda kývla.</w:t>
      </w:r>
    </w:p>
    <w:p w:rsidR="00967FBE" w:rsidRPr="00EE37D3" w:rsidRDefault="00967FBE" w:rsidP="00A21DE9">
      <w:pPr>
        <w:pStyle w:val="Text"/>
      </w:pPr>
      <w:r w:rsidRPr="00EE37D3">
        <w:t>„</w:t>
      </w:r>
      <w:r w:rsidR="0093005C" w:rsidRPr="00EE37D3">
        <w:t>Myslím, že tady možná budete znát některé jiné lidi,</w:t>
      </w:r>
      <w:r w:rsidRPr="00EE37D3">
        <w:t>“</w:t>
      </w:r>
      <w:r w:rsidR="0093005C" w:rsidRPr="00EE37D3">
        <w:t xml:space="preserve"> řekla. </w:t>
      </w:r>
      <w:r w:rsidRPr="00EE37D3">
        <w:t>„</w:t>
      </w:r>
      <w:r w:rsidR="0093005C" w:rsidRPr="00EE37D3">
        <w:t>Vím, že znáte Cynthii, pardon, doktorku</w:t>
      </w:r>
      <w:r w:rsidRPr="00EE37D3">
        <w:t>…“</w:t>
      </w:r>
    </w:p>
    <w:p w:rsidR="00967FBE" w:rsidRPr="00EE37D3" w:rsidRDefault="00967FBE" w:rsidP="00A21DE9">
      <w:pPr>
        <w:pStyle w:val="Text"/>
      </w:pPr>
      <w:r w:rsidRPr="00EE37D3">
        <w:t>„</w:t>
      </w:r>
      <w:r w:rsidR="0093005C" w:rsidRPr="00EE37D3">
        <w:t>Ano, znám.</w:t>
      </w:r>
      <w:r w:rsidRPr="00EE37D3">
        <w:t>“</w:t>
      </w:r>
    </w:p>
    <w:p w:rsidR="00967FBE" w:rsidRPr="00EE37D3" w:rsidRDefault="00967FBE" w:rsidP="00A21DE9">
      <w:pPr>
        <w:pStyle w:val="Text"/>
      </w:pPr>
      <w:r w:rsidRPr="00EE37D3">
        <w:t>„</w:t>
      </w:r>
      <w:r w:rsidR="0093005C" w:rsidRPr="00EE37D3">
        <w:t>Je tamhle,</w:t>
      </w:r>
      <w:r w:rsidRPr="00EE37D3">
        <w:t>“</w:t>
      </w:r>
      <w:r w:rsidR="0093005C" w:rsidRPr="00EE37D3">
        <w:t xml:space="preserve"> řekla a ukázala na ni. Cynthia seděla se svěšenými rameny. Je unavená, napadlo ho. Jeho lepší já, obvykle schované, mělo nutkání přesvědčit to horší já: Musíme s tím něco udělat</w:t>
      </w:r>
      <w:r w:rsidRPr="00EE37D3">
        <w:t>…</w:t>
      </w:r>
      <w:r w:rsidR="0093005C" w:rsidRPr="00EE37D3">
        <w:t xml:space="preserve"> Přemohl to. </w:t>
      </w:r>
      <w:r w:rsidRPr="00EE37D3">
        <w:t>„</w:t>
      </w:r>
      <w:r w:rsidR="0093005C" w:rsidRPr="00EE37D3">
        <w:t>Říkala, že už jste tady byl, ale že jste musel rychle odejít,</w:t>
      </w:r>
      <w:r w:rsidRPr="00EE37D3">
        <w:t>“</w:t>
      </w:r>
      <w:r w:rsidR="0093005C" w:rsidRPr="00EE37D3">
        <w:t xml:space="preserve"> pokračovala Linda.</w:t>
      </w:r>
    </w:p>
    <w:p w:rsidR="00967FBE" w:rsidRPr="00EE37D3" w:rsidRDefault="00967FBE" w:rsidP="00A21DE9">
      <w:pPr>
        <w:pStyle w:val="Text"/>
      </w:pPr>
      <w:r w:rsidRPr="00EE37D3">
        <w:t>„</w:t>
      </w:r>
      <w:r w:rsidR="0093005C" w:rsidRPr="00EE37D3">
        <w:t>Musel jsem si zavolat. Jak to tady pokračuje?</w:t>
      </w:r>
      <w:r w:rsidRPr="00EE37D3">
        <w:t>“</w:t>
      </w:r>
    </w:p>
    <w:p w:rsidR="00967FBE" w:rsidRPr="00EE37D3" w:rsidRDefault="00967FBE" w:rsidP="00A21DE9">
      <w:pPr>
        <w:pStyle w:val="Text"/>
      </w:pPr>
      <w:r w:rsidRPr="00EE37D3">
        <w:t>„</w:t>
      </w:r>
      <w:r w:rsidR="0093005C" w:rsidRPr="00EE37D3">
        <w:t xml:space="preserve">No, objevila se naděje, možnost </w:t>
      </w:r>
      <w:r w:rsidRPr="00EE37D3">
        <w:t>–</w:t>
      </w:r>
      <w:r w:rsidR="0093005C" w:rsidRPr="00EE37D3">
        <w:t xml:space="preserve"> jak chápete, ne moc velká </w:t>
      </w:r>
      <w:r w:rsidRPr="00EE37D3">
        <w:t>–</w:t>
      </w:r>
      <w:r w:rsidR="00CD1B4F">
        <w:t xml:space="preserve"> </w:t>
      </w:r>
      <w:r w:rsidR="0093005C" w:rsidRPr="00EE37D3">
        <w:t>že se nám podaří izolovat protilátku.</w:t>
      </w:r>
      <w:r w:rsidRPr="00EE37D3">
        <w:t>“</w:t>
      </w:r>
      <w:r w:rsidR="0093005C" w:rsidRPr="00EE37D3">
        <w:t xml:space="preserve"> Poslední slova pronesla s velkým uspokojením. Ani jí to nevyčítal. Byla to první dobrá zpráva od té doby, co sem přijel tým z Centra pro výzkum nemocí.</w:t>
      </w:r>
    </w:p>
    <w:p w:rsidR="00967FBE" w:rsidRPr="00EE37D3" w:rsidRDefault="0093005C" w:rsidP="00A21DE9">
      <w:pPr>
        <w:pStyle w:val="Text"/>
      </w:pPr>
      <w:r w:rsidRPr="00EE37D3">
        <w:t xml:space="preserve">Zda to bude dobré pro nemocné nebo potenciální nemocné, se teprve uvidí. Na základě protilátky by se mohl vystopovat hledaný organismus a případně vyrobit vakcína. Ale zůstávají následující otázky: Jak obtížná by byla její výroba? A kolik by jí mohlo být </w:t>
      </w:r>
      <w:r w:rsidRPr="00EE37D3">
        <w:lastRenderedPageBreak/>
        <w:t>vyrobeno? Existuje ovšem i možnost, že ten nebezpečný organismus by se měnil, mutoval, modifikoval, vědci by nedokázali na jeho změny reagovat a očkování by bylo neúčinné.</w:t>
      </w:r>
    </w:p>
    <w:p w:rsidR="00967FBE" w:rsidRPr="00EE37D3" w:rsidRDefault="00967FBE" w:rsidP="00A21DE9">
      <w:pPr>
        <w:pStyle w:val="Text"/>
      </w:pPr>
      <w:r w:rsidRPr="00EE37D3">
        <w:t>„</w:t>
      </w:r>
      <w:r w:rsidR="0093005C" w:rsidRPr="00EE37D3">
        <w:t>To je dobrá zpráva, že?</w:t>
      </w:r>
      <w:r w:rsidRPr="00EE37D3">
        <w:t>“</w:t>
      </w:r>
      <w:r w:rsidR="0093005C" w:rsidRPr="00EE37D3">
        <w:t xml:space="preserve"> zeptala se Sarah.</w:t>
      </w:r>
    </w:p>
    <w:p w:rsidR="00967FBE" w:rsidRPr="00EE37D3" w:rsidRDefault="00967FBE" w:rsidP="00A21DE9">
      <w:pPr>
        <w:pStyle w:val="Text"/>
      </w:pPr>
      <w:r w:rsidRPr="00EE37D3">
        <w:t>„</w:t>
      </w:r>
      <w:r w:rsidR="009F6630">
        <w:t>Velice,“</w:t>
      </w:r>
      <w:r w:rsidR="0093005C" w:rsidRPr="00EE37D3">
        <w:t xml:space="preserve"> souhlasila Linda. </w:t>
      </w:r>
      <w:r w:rsidRPr="00EE37D3">
        <w:t>„</w:t>
      </w:r>
      <w:r w:rsidR="0093005C" w:rsidRPr="00EE37D3">
        <w:t>Ještě nás čeká spousta práce, i v případě, že jsme opravdu na dobré cestě. Pak lidé, kteří už to mají</w:t>
      </w:r>
      <w:r w:rsidRPr="00EE37D3">
        <w:t>…</w:t>
      </w:r>
      <w:r w:rsidR="0093005C" w:rsidRPr="00EE37D3">
        <w:t>,</w:t>
      </w:r>
      <w:r w:rsidRPr="00EE37D3">
        <w:t>“</w:t>
      </w:r>
      <w:r w:rsidR="0093005C" w:rsidRPr="00EE37D3">
        <w:t xml:space="preserve"> pokrčila rameny.</w:t>
      </w:r>
    </w:p>
    <w:p w:rsidR="00967FBE" w:rsidRPr="00EE37D3" w:rsidRDefault="00967FBE" w:rsidP="00A21DE9">
      <w:pPr>
        <w:pStyle w:val="Text"/>
      </w:pPr>
      <w:r w:rsidRPr="00EE37D3">
        <w:t>„</w:t>
      </w:r>
      <w:r w:rsidR="0093005C" w:rsidRPr="00EE37D3">
        <w:t>Ano. Chápu.</w:t>
      </w:r>
      <w:r w:rsidRPr="00EE37D3">
        <w:t>“</w:t>
      </w:r>
    </w:p>
    <w:p w:rsidR="00967FBE" w:rsidRPr="00EE37D3" w:rsidRDefault="00967FBE" w:rsidP="00A21DE9">
      <w:pPr>
        <w:pStyle w:val="Text"/>
      </w:pPr>
      <w:r w:rsidRPr="00EE37D3">
        <w:t>„</w:t>
      </w:r>
      <w:r w:rsidR="0093005C" w:rsidRPr="00EE37D3">
        <w:t>Přišel jsem,</w:t>
      </w:r>
      <w:r w:rsidRPr="00EE37D3">
        <w:t>“</w:t>
      </w:r>
      <w:r w:rsidR="0093005C" w:rsidRPr="00EE37D3">
        <w:t xml:space="preserve"> vstoupil do hovoru Brandes, </w:t>
      </w:r>
      <w:r w:rsidRPr="00EE37D3">
        <w:t>„</w:t>
      </w:r>
      <w:r w:rsidR="0093005C" w:rsidRPr="00EE37D3">
        <w:t>abych si odnesl Peterovy zápisníky.</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řekla Linda a Brandes znovu vycítil její smutek. </w:t>
      </w:r>
      <w:r w:rsidRPr="00EE37D3">
        <w:t>„</w:t>
      </w:r>
      <w:r w:rsidR="0093005C" w:rsidRPr="00EE37D3">
        <w:t>Ukážu vám jeho další laboratoř. Říkal jí tank.</w:t>
      </w:r>
      <w:r w:rsidRPr="00EE37D3">
        <w:t>“</w:t>
      </w:r>
    </w:p>
    <w:p w:rsidR="00967FBE" w:rsidRPr="00EE37D3" w:rsidRDefault="00967FBE" w:rsidP="00A21DE9">
      <w:pPr>
        <w:pStyle w:val="Text"/>
      </w:pPr>
      <w:r w:rsidRPr="00EE37D3">
        <w:t>„</w:t>
      </w:r>
      <w:r w:rsidR="0093005C" w:rsidRPr="00EE37D3">
        <w:t>Když mluvíme o tancích,</w:t>
      </w:r>
      <w:r w:rsidRPr="00EE37D3">
        <w:t>“</w:t>
      </w:r>
      <w:r w:rsidR="0093005C" w:rsidRPr="00EE37D3">
        <w:t xml:space="preserve"> řekl, </w:t>
      </w:r>
      <w:r w:rsidRPr="00EE37D3">
        <w:t>„</w:t>
      </w:r>
      <w:r w:rsidR="0093005C" w:rsidRPr="00EE37D3">
        <w:t>není ten venku něco nového?</w:t>
      </w:r>
      <w:r w:rsidRPr="00EE37D3">
        <w:t>“</w:t>
      </w:r>
    </w:p>
    <w:p w:rsidR="00967FBE" w:rsidRPr="00EE37D3" w:rsidRDefault="00967FBE" w:rsidP="00A21DE9">
      <w:pPr>
        <w:pStyle w:val="Text"/>
      </w:pPr>
      <w:r w:rsidRPr="00EE37D3">
        <w:t>„</w:t>
      </w:r>
      <w:r w:rsidR="0093005C" w:rsidRPr="00EE37D3">
        <w:t>To je husa,</w:t>
      </w:r>
      <w:r w:rsidRPr="00EE37D3">
        <w:t>“</w:t>
      </w:r>
      <w:r w:rsidR="0093005C" w:rsidRPr="00EE37D3">
        <w:t xml:space="preserve"> opáčila s úsměvem. Musela se smát jeho udivenému výrazu. </w:t>
      </w:r>
      <w:r w:rsidRPr="00EE37D3">
        <w:t>„</w:t>
      </w:r>
      <w:r w:rsidR="0093005C" w:rsidRPr="00EE37D3">
        <w:t>Peter tomu vždycky říkal husa. Když jsem se zeptala, proč zrovna husa, vybídl mě, abych se pořádně podívala, jaký vytváří obraz se stranou budovy. On měl velký smysl pro humor.</w:t>
      </w:r>
      <w:r w:rsidRPr="00EE37D3">
        <w:t>“</w:t>
      </w:r>
      <w:r w:rsidR="0093005C" w:rsidRPr="00EE37D3">
        <w:t xml:space="preserve"> Znovu ta melancholie.</w:t>
      </w:r>
    </w:p>
    <w:p w:rsidR="00967FBE" w:rsidRPr="00EE37D3" w:rsidRDefault="00967FBE" w:rsidP="00A21DE9">
      <w:pPr>
        <w:pStyle w:val="Text"/>
      </w:pPr>
      <w:r w:rsidRPr="00EE37D3">
        <w:t>„</w:t>
      </w:r>
      <w:r w:rsidR="0093005C" w:rsidRPr="00EE37D3">
        <w:t>Co v ní je?</w:t>
      </w:r>
      <w:r w:rsidRPr="00EE37D3">
        <w:t>“</w:t>
      </w:r>
      <w:r w:rsidR="0093005C" w:rsidRPr="00EE37D3">
        <w:t xml:space="preserve"> zeptal se Alex.</w:t>
      </w:r>
    </w:p>
    <w:p w:rsidR="00967FBE" w:rsidRPr="00EE37D3" w:rsidRDefault="00967FBE" w:rsidP="00A21DE9">
      <w:pPr>
        <w:pStyle w:val="Text"/>
      </w:pPr>
      <w:r w:rsidRPr="00EE37D3">
        <w:t>„</w:t>
      </w:r>
      <w:r w:rsidR="0093005C" w:rsidRPr="00EE37D3">
        <w:t xml:space="preserve">Peter mi jenom řekl, že tam je voda. Zřejmě tam nechal vozit jenom vodu. On mi toho moc neříkal </w:t>
      </w:r>
      <w:r w:rsidRPr="00EE37D3">
        <w:t>–</w:t>
      </w:r>
      <w:r w:rsidR="0093005C" w:rsidRPr="00EE37D3">
        <w:t xml:space="preserve"> o své práci nemluvil.</w:t>
      </w:r>
      <w:r w:rsidRPr="00EE37D3">
        <w:t>“</w:t>
      </w:r>
    </w:p>
    <w:p w:rsidR="00967FBE" w:rsidRPr="00EE37D3" w:rsidRDefault="00967FBE" w:rsidP="00A21DE9">
      <w:pPr>
        <w:pStyle w:val="Text"/>
      </w:pPr>
      <w:r w:rsidRPr="00EE37D3">
        <w:t>„</w:t>
      </w:r>
      <w:r w:rsidR="0093005C" w:rsidRPr="00EE37D3">
        <w:t>Byli jste si blízcí?</w:t>
      </w:r>
      <w:r w:rsidRPr="00EE37D3">
        <w:t>“</w:t>
      </w:r>
      <w:r w:rsidR="0093005C" w:rsidRPr="00EE37D3">
        <w:t xml:space="preserve"> zeptal se Brandes, když je vedla přes větší laboratoř, kolem stolů s křivulemi a různými přístroji, pokusnými vejci a unavenými techniky.</w:t>
      </w:r>
    </w:p>
    <w:p w:rsidR="00967FBE" w:rsidRPr="00EE37D3" w:rsidRDefault="00967FBE" w:rsidP="00A21DE9">
      <w:pPr>
        <w:pStyle w:val="Text"/>
      </w:pPr>
      <w:r w:rsidRPr="00EE37D3">
        <w:t>„</w:t>
      </w:r>
      <w:r w:rsidR="0093005C" w:rsidRPr="00EE37D3">
        <w:t>Ano,</w:t>
      </w:r>
      <w:r w:rsidRPr="00EE37D3">
        <w:t>“</w:t>
      </w:r>
      <w:r w:rsidR="0093005C" w:rsidRPr="00EE37D3">
        <w:t xml:space="preserve"> odpověděla. </w:t>
      </w:r>
      <w:r w:rsidRPr="00EE37D3">
        <w:t>„</w:t>
      </w:r>
      <w:r w:rsidR="0093005C" w:rsidRPr="00EE37D3">
        <w:t>Vždycky jsem se s vámi chtěla seznámit. Vím, že s Peterem jste se v poslední době moc nestýkali, ale on na vás hodně myslel.</w:t>
      </w:r>
      <w:r w:rsidRPr="00EE37D3">
        <w:t>“</w:t>
      </w:r>
    </w:p>
    <w:p w:rsidR="00967FBE" w:rsidRPr="00EE37D3" w:rsidRDefault="0093005C" w:rsidP="00A21DE9">
      <w:pPr>
        <w:pStyle w:val="Text"/>
      </w:pPr>
      <w:r w:rsidRPr="00EE37D3">
        <w:t>Cítil, že se červená. Snažil se vybavit si, jaký měl na Petera názor, ale hned toho nechal. Přál si, aby dokázal Lindu nějak utěšit. Připadalo mu, že ji Peterova smrt zasáhla daleko víc než jeho.</w:t>
      </w:r>
    </w:p>
    <w:p w:rsidR="00967FBE" w:rsidRPr="00EE37D3" w:rsidRDefault="0093005C" w:rsidP="00A21DE9">
      <w:pPr>
        <w:pStyle w:val="Text"/>
      </w:pPr>
      <w:r w:rsidRPr="00EE37D3">
        <w:t>Blížili se k Cynthii. Brandes neměl zrovna chuť se s ní znovu setkat. Ten včerejšek mu stačil. A to pouto, aby použil Wism</w:t>
      </w:r>
      <w:r w:rsidR="00967FBE" w:rsidRPr="00EE37D3">
        <w:t>er</w:t>
      </w:r>
      <w:r w:rsidRPr="00EE37D3">
        <w:t>ův termín, zůstalo zasuto někde úplně dole.</w:t>
      </w:r>
    </w:p>
    <w:p w:rsidR="00967FBE" w:rsidRPr="00EE37D3" w:rsidRDefault="0093005C" w:rsidP="00A21DE9">
      <w:pPr>
        <w:pStyle w:val="Text"/>
      </w:pPr>
      <w:r w:rsidRPr="00EE37D3">
        <w:t>Cynthia stála a evidentně se zlobila. Ukazovala na jeden přístroj a mluvila s nějakým mužem, který tam na první pohled nepatřil. Bílý plášť mu byl těsný v ramenou, protože měl svalnatou postavu.</w:t>
      </w:r>
    </w:p>
    <w:p w:rsidR="00967FBE" w:rsidRPr="00EE37D3" w:rsidRDefault="00967FBE" w:rsidP="00A21DE9">
      <w:pPr>
        <w:pStyle w:val="Text"/>
      </w:pPr>
      <w:r w:rsidRPr="00EE37D3">
        <w:lastRenderedPageBreak/>
        <w:t>„</w:t>
      </w:r>
      <w:r w:rsidR="0093005C" w:rsidRPr="00EE37D3">
        <w:t>Koukejte dát tu zatracenou věc pryč,</w:t>
      </w:r>
      <w:r w:rsidRPr="00EE37D3">
        <w:t>“</w:t>
      </w:r>
      <w:r w:rsidR="0093005C" w:rsidRPr="00EE37D3">
        <w:t xml:space="preserve"> přikázala mu. On se usmál a její vztek mu evidentně nijak nevadil. Klidně se otočil k přístroji, na který ukázala.</w:t>
      </w:r>
    </w:p>
    <w:p w:rsidR="00967FBE" w:rsidRPr="00EE37D3" w:rsidRDefault="00967FBE" w:rsidP="00A21DE9">
      <w:pPr>
        <w:pStyle w:val="Text"/>
      </w:pPr>
      <w:r w:rsidRPr="00EE37D3">
        <w:t>„</w:t>
      </w:r>
      <w:r w:rsidR="005137F4">
        <w:t>To je R</w:t>
      </w:r>
      <w:r w:rsidR="0093005C" w:rsidRPr="00EE37D3">
        <w:t>achek,</w:t>
      </w:r>
      <w:r w:rsidRPr="00EE37D3">
        <w:t>“</w:t>
      </w:r>
      <w:r w:rsidR="0093005C" w:rsidRPr="00EE37D3">
        <w:t xml:space="preserve"> vysvětlila Brandesovi Linda, protože si všimla, kam se dívá. </w:t>
      </w:r>
      <w:r w:rsidRPr="00EE37D3">
        <w:t>„</w:t>
      </w:r>
      <w:r w:rsidR="0093005C" w:rsidRPr="00EE37D3">
        <w:t>Stěhuje tady věci a tak. Není biolog ani chemik. Nepatří k nám.</w:t>
      </w:r>
      <w:r w:rsidRPr="00EE37D3">
        <w:t>“</w:t>
      </w:r>
      <w:r w:rsidR="0093005C" w:rsidRPr="00EE37D3">
        <w:t xml:space="preserve"> Podívala se na něj, jako by čekala nějakou reakci. Nic ho nenapadlo.</w:t>
      </w:r>
    </w:p>
    <w:p w:rsidR="00967FBE" w:rsidRPr="00EE37D3" w:rsidRDefault="00967FBE" w:rsidP="00A21DE9">
      <w:pPr>
        <w:pStyle w:val="Text"/>
      </w:pPr>
      <w:r w:rsidRPr="00EE37D3">
        <w:t>„</w:t>
      </w:r>
      <w:r w:rsidR="0093005C" w:rsidRPr="00EE37D3">
        <w:t>Vypadáš unaveně,</w:t>
      </w:r>
      <w:r w:rsidRPr="00EE37D3">
        <w:t>“</w:t>
      </w:r>
      <w:r w:rsidR="0093005C" w:rsidRPr="00EE37D3">
        <w:t xml:space="preserve"> řekl Brandes Cynthii. Zblízka vypadala ještě unavenější. Byla k smrti unavená a měla vrásky. Oči sice ještě neměla červené, ale určitě to přijde.</w:t>
      </w:r>
    </w:p>
    <w:p w:rsidR="00967FBE" w:rsidRPr="00EE37D3" w:rsidRDefault="00967FBE" w:rsidP="00A21DE9">
      <w:pPr>
        <w:pStyle w:val="Text"/>
      </w:pPr>
      <w:r w:rsidRPr="00EE37D3">
        <w:t>„</w:t>
      </w:r>
      <w:r w:rsidR="0093005C" w:rsidRPr="00EE37D3">
        <w:t>Jo, jsem unavená.</w:t>
      </w:r>
      <w:r w:rsidRPr="00EE37D3">
        <w:t>“</w:t>
      </w:r>
      <w:r w:rsidR="0093005C" w:rsidRPr="00EE37D3">
        <w:t xml:space="preserve"> Usmála se. </w:t>
      </w:r>
      <w:r w:rsidRPr="00EE37D3">
        <w:t>„</w:t>
      </w:r>
      <w:r w:rsidR="0093005C" w:rsidRPr="00EE37D3">
        <w:t>Víš, co se stalo potom, co jsi před několika hodinami odešel?</w:t>
      </w:r>
      <w:r w:rsidRPr="00EE37D3">
        <w:t>“</w:t>
      </w:r>
    </w:p>
    <w:p w:rsidR="00967FBE" w:rsidRPr="00EE37D3" w:rsidRDefault="00967FBE" w:rsidP="00A21DE9">
      <w:pPr>
        <w:pStyle w:val="Text"/>
      </w:pPr>
      <w:r w:rsidRPr="00EE37D3">
        <w:t>„</w:t>
      </w:r>
      <w:r w:rsidR="0093005C" w:rsidRPr="00EE37D3">
        <w:t>Myslíš protilátku?</w:t>
      </w:r>
      <w:r w:rsidRPr="00EE37D3">
        <w:t>“</w:t>
      </w:r>
    </w:p>
    <w:p w:rsidR="00967FBE" w:rsidRPr="00EE37D3" w:rsidRDefault="00967FBE" w:rsidP="00A21DE9">
      <w:pPr>
        <w:pStyle w:val="Text"/>
      </w:pPr>
      <w:r w:rsidRPr="00EE37D3">
        <w:t>„</w:t>
      </w:r>
      <w:r w:rsidR="0093005C" w:rsidRPr="00EE37D3">
        <w:t>Snad to vyjde,</w:t>
      </w:r>
      <w:r w:rsidRPr="00EE37D3">
        <w:t>“</w:t>
      </w:r>
      <w:r w:rsidR="0093005C" w:rsidRPr="00EE37D3">
        <w:t xml:space="preserve"> řekla a rozzářila se. </w:t>
      </w:r>
      <w:r w:rsidRPr="00EE37D3">
        <w:t>„</w:t>
      </w:r>
      <w:r w:rsidR="0093005C" w:rsidRPr="00EE37D3">
        <w:t>Svitla nám naděje, proto pokračujeme neustále dál. Nikdo nepřestal pracovat. Nejsem jediná unavená osoba v této místnosti.</w:t>
      </w:r>
      <w:r w:rsidRPr="00EE37D3">
        <w:t>“</w:t>
      </w:r>
      <w:r w:rsidR="0093005C" w:rsidRPr="00EE37D3">
        <w:t xml:space="preserve"> Ukázala kolem a Brandes automaticky sledoval její ruku. I ostatní byli velmi zabraní do práce </w:t>
      </w:r>
      <w:r w:rsidRPr="00EE37D3">
        <w:t>–</w:t>
      </w:r>
      <w:r w:rsidR="0093005C" w:rsidRPr="00EE37D3">
        <w:t xml:space="preserve"> někteří seděli sehnutí nad přístroji a nespouštěli z nich oči, jiní chystali potřebné přístroje pro další experimenty. </w:t>
      </w:r>
      <w:r w:rsidRPr="00EE37D3">
        <w:t>„</w:t>
      </w:r>
      <w:r w:rsidR="0093005C" w:rsidRPr="00EE37D3">
        <w:t>A kdo je tohle?</w:t>
      </w:r>
      <w:r w:rsidRPr="00EE37D3">
        <w:t>“</w:t>
      </w:r>
      <w:r w:rsidR="0093005C" w:rsidRPr="00EE37D3">
        <w:t xml:space="preserve"> Cynthia kývla hlavou směrem k Sarah.</w:t>
      </w:r>
    </w:p>
    <w:p w:rsidR="00967FBE" w:rsidRPr="00EE37D3" w:rsidRDefault="00967FBE" w:rsidP="00A21DE9">
      <w:pPr>
        <w:pStyle w:val="Text"/>
      </w:pPr>
      <w:r w:rsidRPr="00EE37D3">
        <w:t>„</w:t>
      </w:r>
      <w:r w:rsidR="0093005C" w:rsidRPr="00EE37D3">
        <w:t>Sarah Allenbergová. Je to reportérka.</w:t>
      </w:r>
      <w:r w:rsidRPr="00EE37D3">
        <w:t>“</w:t>
      </w:r>
    </w:p>
    <w:p w:rsidR="00967FBE" w:rsidRPr="00EE37D3" w:rsidRDefault="0093005C" w:rsidP="00A21DE9">
      <w:pPr>
        <w:pStyle w:val="Text"/>
      </w:pPr>
      <w:r w:rsidRPr="00EE37D3">
        <w:t xml:space="preserve">Cynthia vykulila oči a únava byla rázem pryč. </w:t>
      </w:r>
      <w:r w:rsidR="00967FBE" w:rsidRPr="00EE37D3">
        <w:t>„</w:t>
      </w:r>
      <w:r w:rsidRPr="00EE37D3">
        <w:t>Reportérka!</w:t>
      </w:r>
      <w:r w:rsidR="00967FBE"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řekla Sarah a podala jí ruku. Cynthia ji přijala a Sarah s úsměvem pokračovala: </w:t>
      </w:r>
      <w:r w:rsidRPr="00EE37D3">
        <w:t>„</w:t>
      </w:r>
      <w:r w:rsidR="0093005C" w:rsidRPr="00EE37D3">
        <w:t>Ten ale dokáže vystihnout člověka.</w:t>
      </w:r>
      <w:r w:rsidRPr="00EE37D3">
        <w:t>“</w:t>
      </w:r>
      <w:r w:rsidR="0093005C" w:rsidRPr="00EE37D3">
        <w:t xml:space="preserve"> Myslela Brandese. Cynthia se usmála taky. Brandes se je snažil pochopit.</w:t>
      </w:r>
    </w:p>
    <w:p w:rsidR="00967FBE" w:rsidRPr="00EE37D3" w:rsidRDefault="00967FBE" w:rsidP="00A21DE9">
      <w:pPr>
        <w:pStyle w:val="Text"/>
      </w:pPr>
      <w:r w:rsidRPr="00EE37D3">
        <w:t>„</w:t>
      </w:r>
      <w:r w:rsidR="0093005C" w:rsidRPr="00EE37D3">
        <w:t>Je to s ním těžké,</w:t>
      </w:r>
      <w:r w:rsidRPr="00EE37D3">
        <w:t>“</w:t>
      </w:r>
      <w:r w:rsidR="0093005C" w:rsidRPr="00EE37D3">
        <w:t xml:space="preserve"> podotkla Cynthia.</w:t>
      </w:r>
    </w:p>
    <w:p w:rsidR="00967FBE" w:rsidRPr="00EE37D3" w:rsidRDefault="00967FBE" w:rsidP="00A21DE9">
      <w:pPr>
        <w:pStyle w:val="Text"/>
      </w:pPr>
      <w:r w:rsidRPr="00EE37D3">
        <w:t>„</w:t>
      </w:r>
      <w:r w:rsidR="0093005C" w:rsidRPr="00EE37D3">
        <w:t>Jsem tady proto, abych pomohla svému otci. Víte, Cynthie, on pracuje pro vládu,</w:t>
      </w:r>
      <w:r w:rsidRPr="00EE37D3">
        <w:t>“</w:t>
      </w:r>
      <w:r w:rsidR="0093005C" w:rsidRPr="00EE37D3">
        <w:t xml:space="preserve"> </w:t>
      </w:r>
      <w:r w:rsidRPr="00EE37D3">
        <w:t>–</w:t>
      </w:r>
      <w:r w:rsidR="0093005C" w:rsidRPr="00EE37D3">
        <w:t xml:space="preserve"> jak snadno přešla na oslovování křestním jménem </w:t>
      </w:r>
      <w:r w:rsidRPr="00EE37D3">
        <w:t>–</w:t>
      </w:r>
      <w:r w:rsidR="0093005C" w:rsidRPr="00EE37D3">
        <w:t xml:space="preserve"> </w:t>
      </w:r>
      <w:r w:rsidRPr="00EE37D3">
        <w:t>„</w:t>
      </w:r>
      <w:r w:rsidR="0093005C" w:rsidRPr="00EE37D3">
        <w:t>a někdy může reportérův instinkt ve složité situaci dost pomoci.</w:t>
      </w:r>
      <w:r w:rsidRPr="00EE37D3">
        <w:t>“</w:t>
      </w:r>
    </w:p>
    <w:p w:rsidR="00967FBE" w:rsidRPr="00EE37D3" w:rsidRDefault="00967FBE" w:rsidP="00A21DE9">
      <w:pPr>
        <w:pStyle w:val="Text"/>
      </w:pPr>
      <w:r w:rsidRPr="00EE37D3">
        <w:t>„</w:t>
      </w:r>
      <w:r w:rsidR="0093005C" w:rsidRPr="00EE37D3">
        <w:t>O tom není pochyb.</w:t>
      </w:r>
      <w:r w:rsidRPr="00EE37D3">
        <w:t>“</w:t>
      </w:r>
      <w:r w:rsidR="0093005C" w:rsidRPr="00EE37D3">
        <w:t xml:space="preserve"> Cynthia souhlasně přikývla. </w:t>
      </w:r>
      <w:r w:rsidRPr="00EE37D3">
        <w:t>„</w:t>
      </w:r>
      <w:r w:rsidR="0093005C" w:rsidRPr="00EE37D3">
        <w:t>Znala jsem jednoho reportéra, který pracoval u velké společnosti jako lovec senzací. Neříkali mu tak</w:t>
      </w:r>
      <w:r w:rsidRPr="00EE37D3">
        <w:t>…</w:t>
      </w:r>
      <w:r w:rsidR="00C71027">
        <w:t>“</w:t>
      </w:r>
      <w:r w:rsidR="0093005C" w:rsidRPr="00EE37D3">
        <w:t xml:space="preserve"> Brandes už to dál neslyšel, protože se od něj vzdálily.</w:t>
      </w:r>
    </w:p>
    <w:p w:rsidR="00967FBE" w:rsidRPr="00EE37D3" w:rsidRDefault="00967FBE" w:rsidP="00A21DE9">
      <w:pPr>
        <w:pStyle w:val="Text"/>
      </w:pPr>
      <w:r w:rsidRPr="00EE37D3">
        <w:lastRenderedPageBreak/>
        <w:t>„</w:t>
      </w:r>
      <w:r w:rsidR="0093005C" w:rsidRPr="00EE37D3">
        <w:t>Můžu vás vyrušit?</w:t>
      </w:r>
      <w:r w:rsidRPr="00EE37D3">
        <w:t>“</w:t>
      </w:r>
      <w:r w:rsidR="0093005C" w:rsidRPr="00EE37D3">
        <w:t xml:space="preserve"> zaslechl a uvědomil si, že Linda pořád stojí vedle něj.</w:t>
      </w:r>
    </w:p>
    <w:p w:rsidR="00967FBE" w:rsidRPr="00EE37D3" w:rsidRDefault="0093005C" w:rsidP="00A21DE9">
      <w:pPr>
        <w:pStyle w:val="Text"/>
      </w:pPr>
      <w:r w:rsidRPr="00EE37D3">
        <w:t xml:space="preserve">Usmál se na ni. </w:t>
      </w:r>
      <w:r w:rsidR="00967FBE" w:rsidRPr="00EE37D3">
        <w:t>„</w:t>
      </w:r>
      <w:r w:rsidRPr="00EE37D3">
        <w:t>Můžete mi ukázat, kde má Peter své věci? Tady v laboratoři?</w:t>
      </w:r>
      <w:r w:rsidR="00967FBE" w:rsidRPr="00EE37D3">
        <w:t>“</w:t>
      </w:r>
    </w:p>
    <w:p w:rsidR="00967FBE" w:rsidRPr="00EE37D3" w:rsidRDefault="00967FBE" w:rsidP="00A21DE9">
      <w:pPr>
        <w:pStyle w:val="Text"/>
      </w:pPr>
      <w:r w:rsidRPr="00EE37D3">
        <w:t>„</w:t>
      </w:r>
      <w:r w:rsidR="0093005C" w:rsidRPr="00EE37D3">
        <w:t>Jistě,</w:t>
      </w:r>
      <w:r w:rsidRPr="00EE37D3">
        <w:t>“</w:t>
      </w:r>
      <w:r w:rsidR="0093005C" w:rsidRPr="00EE37D3">
        <w:t xml:space="preserve"> odpověděla. </w:t>
      </w:r>
      <w:r w:rsidRPr="00EE37D3">
        <w:t>„</w:t>
      </w:r>
      <w:r w:rsidR="0093005C" w:rsidRPr="00EE37D3">
        <w:t>Peter mi některé věci ukázal. Víte, on pracoval na spoustě různých projektů.</w:t>
      </w:r>
      <w:r w:rsidRPr="00EE37D3">
        <w:t>“</w:t>
      </w:r>
    </w:p>
    <w:p w:rsidR="00967FBE" w:rsidRPr="00EE37D3" w:rsidRDefault="00967FBE" w:rsidP="00A21DE9">
      <w:pPr>
        <w:pStyle w:val="Text"/>
      </w:pPr>
      <w:r w:rsidRPr="00EE37D3">
        <w:t>„</w:t>
      </w:r>
      <w:r w:rsidR="0093005C" w:rsidRPr="00EE37D3">
        <w:t>Na jakých?</w:t>
      </w:r>
      <w:r w:rsidRPr="00EE37D3">
        <w:t>“</w:t>
      </w:r>
    </w:p>
    <w:p w:rsidR="00967FBE" w:rsidRPr="00EE37D3" w:rsidRDefault="00967FBE" w:rsidP="00A21DE9">
      <w:pPr>
        <w:pStyle w:val="Text"/>
      </w:pPr>
      <w:r w:rsidRPr="00EE37D3">
        <w:t>„</w:t>
      </w:r>
      <w:r w:rsidR="0093005C" w:rsidRPr="00EE37D3">
        <w:t>V tom vám nepomůžu,</w:t>
      </w:r>
      <w:r w:rsidRPr="00EE37D3">
        <w:t>“</w:t>
      </w:r>
      <w:r w:rsidR="0093005C" w:rsidRPr="00EE37D3">
        <w:t xml:space="preserve"> řekla důrazně. </w:t>
      </w:r>
      <w:r w:rsidRPr="00EE37D3">
        <w:t>„</w:t>
      </w:r>
      <w:r w:rsidR="0093005C" w:rsidRPr="00EE37D3">
        <w:t>Dělal se vším velké tajnosti. V tom se mu nikdo z vás nevyrovná.</w:t>
      </w:r>
      <w:r w:rsidRPr="00EE37D3">
        <w:t>“</w:t>
      </w:r>
    </w:p>
    <w:p w:rsidR="00967FBE" w:rsidRPr="00EE37D3" w:rsidRDefault="0093005C" w:rsidP="00A21DE9">
      <w:pPr>
        <w:pStyle w:val="Text"/>
      </w:pPr>
      <w:r w:rsidRPr="00EE37D3">
        <w:t xml:space="preserve">Brandes okamžitě pochopil, že ho považuje za tajného agenta placeného státem </w:t>
      </w:r>
      <w:r w:rsidR="00967FBE" w:rsidRPr="00EE37D3">
        <w:t>–</w:t>
      </w:r>
      <w:r w:rsidRPr="00EE37D3">
        <w:t xml:space="preserve"> a copak není? </w:t>
      </w:r>
      <w:r w:rsidR="00967FBE" w:rsidRPr="00EE37D3">
        <w:t>–</w:t>
      </w:r>
      <w:r w:rsidRPr="00EE37D3">
        <w:t xml:space="preserve"> a že to ví od Petera.</w:t>
      </w:r>
    </w:p>
    <w:p w:rsidR="00967FBE" w:rsidRPr="00EE37D3" w:rsidRDefault="0093005C" w:rsidP="00A21DE9">
      <w:pPr>
        <w:pStyle w:val="Text"/>
      </w:pPr>
      <w:r w:rsidRPr="00EE37D3">
        <w:t xml:space="preserve">Zkusil to znovu. </w:t>
      </w:r>
      <w:r w:rsidR="00967FBE" w:rsidRPr="00EE37D3">
        <w:t>„</w:t>
      </w:r>
      <w:r w:rsidRPr="00EE37D3">
        <w:t>Myslíte spoustu různých přístupů k jednomu projektu, nebo spoustu projektů?</w:t>
      </w:r>
      <w:r w:rsidR="00967FBE" w:rsidRPr="00EE37D3">
        <w:t>“</w:t>
      </w:r>
    </w:p>
    <w:p w:rsidR="00967FBE" w:rsidRPr="00EE37D3" w:rsidRDefault="00967FBE" w:rsidP="00A21DE9">
      <w:pPr>
        <w:pStyle w:val="Text"/>
      </w:pPr>
      <w:r w:rsidRPr="00EE37D3">
        <w:t>„</w:t>
      </w:r>
      <w:r w:rsidR="0093005C" w:rsidRPr="00EE37D3">
        <w:t>Nejsem si jistá,</w:t>
      </w:r>
      <w:r w:rsidRPr="00EE37D3">
        <w:t>“</w:t>
      </w:r>
      <w:r w:rsidR="0093005C" w:rsidRPr="00EE37D3">
        <w:t xml:space="preserve"> řekla. </w:t>
      </w:r>
      <w:r w:rsidRPr="00EE37D3">
        <w:t>„</w:t>
      </w:r>
      <w:r w:rsidR="0093005C" w:rsidRPr="00EE37D3">
        <w:t>Jenom vím, že byl moc šťastný, když</w:t>
      </w:r>
      <w:r w:rsidRPr="00EE37D3">
        <w:t>…</w:t>
      </w:r>
      <w:r w:rsidR="0093005C" w:rsidRPr="00EE37D3">
        <w:t>, právě než</w:t>
      </w:r>
      <w:r w:rsidRPr="00EE37D3">
        <w:t>…</w:t>
      </w:r>
      <w:r w:rsidR="0093005C" w:rsidRPr="00EE37D3">
        <w:t xml:space="preserve"> zemřel. Musel dělat něco důležitého. Ale jeho zápisky nedávají velký smysl. Obvykle byl velice pečlivý.</w:t>
      </w:r>
      <w:r w:rsidRPr="00EE37D3">
        <w:t>“</w:t>
      </w:r>
    </w:p>
    <w:p w:rsidR="00967FBE" w:rsidRPr="00EE37D3" w:rsidRDefault="00967FBE" w:rsidP="00A21DE9">
      <w:pPr>
        <w:pStyle w:val="Text"/>
      </w:pPr>
      <w:r w:rsidRPr="00EE37D3">
        <w:t>„</w:t>
      </w:r>
      <w:r w:rsidR="0093005C" w:rsidRPr="00EE37D3">
        <w:t>To byl,</w:t>
      </w:r>
      <w:r w:rsidRPr="00EE37D3">
        <w:t>“</w:t>
      </w:r>
      <w:r w:rsidR="0093005C" w:rsidRPr="00EE37D3">
        <w:t xml:space="preserve"> souhlasil Brandes.</w:t>
      </w:r>
    </w:p>
    <w:p w:rsidR="00967FBE" w:rsidRPr="00EE37D3" w:rsidRDefault="00967FBE" w:rsidP="00A21DE9">
      <w:pPr>
        <w:pStyle w:val="Text"/>
      </w:pPr>
      <w:r w:rsidRPr="00EE37D3">
        <w:t>„</w:t>
      </w:r>
      <w:r w:rsidR="0093005C" w:rsidRPr="00EE37D3">
        <w:t>Zato vy ne,</w:t>
      </w:r>
      <w:r w:rsidRPr="00EE37D3">
        <w:t>“</w:t>
      </w:r>
      <w:r w:rsidR="0093005C" w:rsidRPr="00EE37D3">
        <w:t xml:space="preserve"> řekla, když ho provázela druhou přechodovou komorou do Peterovy soukromé laboratoře. Podíval se na ni tázavě.</w:t>
      </w:r>
    </w:p>
    <w:p w:rsidR="00967FBE" w:rsidRPr="00EE37D3" w:rsidRDefault="00967FBE" w:rsidP="00A21DE9">
      <w:pPr>
        <w:pStyle w:val="Text"/>
      </w:pPr>
      <w:r w:rsidRPr="00EE37D3">
        <w:t>„</w:t>
      </w:r>
      <w:r w:rsidR="0093005C" w:rsidRPr="00EE37D3">
        <w:t>Hodně mi o vás vyprávěl, Alexi. Můžu vám tak říkat?</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Hodně. Většinou vzpomínal na to, když jste byli malí. Dokonce mi vyprávěl o</w:t>
      </w:r>
      <w:r w:rsidRPr="00EE37D3">
        <w:t xml:space="preserve"> ‚p</w:t>
      </w:r>
      <w:r w:rsidR="0093005C" w:rsidRPr="00EE37D3">
        <w:t>ravidle tří dnů</w:t>
      </w:r>
      <w:r w:rsidRPr="00EE37D3">
        <w:t>‘</w:t>
      </w:r>
      <w:r w:rsidR="0093005C" w:rsidRPr="00EE37D3">
        <w:t>.</w:t>
      </w:r>
      <w:r w:rsidRPr="00EE37D3">
        <w:t>“</w:t>
      </w:r>
      <w:r w:rsidR="0093005C" w:rsidRPr="00EE37D3">
        <w:t xml:space="preserve"> Usmála se.</w:t>
      </w:r>
    </w:p>
    <w:p w:rsidR="00967FBE" w:rsidRPr="00EE37D3" w:rsidRDefault="0093005C" w:rsidP="00A21DE9">
      <w:pPr>
        <w:pStyle w:val="Text"/>
      </w:pPr>
      <w:r w:rsidRPr="00EE37D3">
        <w:t xml:space="preserve">Brandes se hlasitě rozesmál. </w:t>
      </w:r>
      <w:r w:rsidR="00967FBE" w:rsidRPr="00EE37D3">
        <w:t>„</w:t>
      </w:r>
      <w:r w:rsidRPr="00EE37D3">
        <w:t>Bože, už jsem o tom nemluvil celé roky. Ale bylo to pravidlo pěti dnů, pokud si vzpomínám.</w:t>
      </w:r>
      <w:r w:rsidR="00967FBE"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Linda důrazně zavrtěla hlavou. </w:t>
      </w:r>
      <w:r w:rsidRPr="00EE37D3">
        <w:t>„</w:t>
      </w:r>
      <w:r w:rsidR="0093005C" w:rsidRPr="00EE37D3">
        <w:t>Vím, že říkal tři dny.</w:t>
      </w:r>
      <w:r w:rsidRPr="00EE37D3">
        <w:t>“</w:t>
      </w:r>
    </w:p>
    <w:p w:rsidR="00967FBE" w:rsidRPr="00EE37D3" w:rsidRDefault="00967FBE" w:rsidP="00A21DE9">
      <w:pPr>
        <w:pStyle w:val="Text"/>
      </w:pPr>
      <w:r w:rsidRPr="00EE37D3">
        <w:t>„</w:t>
      </w:r>
      <w:r w:rsidR="0093005C" w:rsidRPr="00EE37D3">
        <w:t>Na tom nezáleží,</w:t>
      </w:r>
      <w:r w:rsidRPr="00EE37D3">
        <w:t>“</w:t>
      </w:r>
      <w:r w:rsidR="0093005C" w:rsidRPr="00EE37D3">
        <w:t xml:space="preserve"> prohlásil Brandes a nepřestával se smát. </w:t>
      </w:r>
      <w:r w:rsidRPr="00EE37D3">
        <w:t>„</w:t>
      </w:r>
      <w:r w:rsidR="0093005C" w:rsidRPr="00EE37D3">
        <w:t>Peter byl vždycky trochu opatrnější než já. To byl jeho nápad.</w:t>
      </w:r>
      <w:r w:rsidRPr="00EE37D3">
        <w:t>“</w:t>
      </w:r>
    </w:p>
    <w:p w:rsidR="00967FBE" w:rsidRPr="00EE37D3" w:rsidRDefault="00967FBE" w:rsidP="00A21DE9">
      <w:pPr>
        <w:pStyle w:val="Text"/>
      </w:pPr>
      <w:r w:rsidRPr="00EE37D3">
        <w:t>„</w:t>
      </w:r>
      <w:r w:rsidR="0093005C" w:rsidRPr="00EE37D3">
        <w:t>A nebyl špatný.</w:t>
      </w:r>
      <w:r w:rsidRPr="00EE37D3">
        <w:t>“</w:t>
      </w:r>
    </w:p>
    <w:p w:rsidR="00967FBE" w:rsidRPr="00EE37D3" w:rsidRDefault="0093005C" w:rsidP="00A21DE9">
      <w:pPr>
        <w:pStyle w:val="Text"/>
      </w:pPr>
      <w:r w:rsidRPr="00EE37D3">
        <w:t xml:space="preserve">Pravidlo tří </w:t>
      </w:r>
      <w:r w:rsidR="00967FBE" w:rsidRPr="00EE37D3">
        <w:t>–</w:t>
      </w:r>
      <w:r w:rsidRPr="00EE37D3">
        <w:t xml:space="preserve"> nebo pěti </w:t>
      </w:r>
      <w:r w:rsidR="00967FBE" w:rsidRPr="00EE37D3">
        <w:t>–</w:t>
      </w:r>
      <w:r w:rsidRPr="00EE37D3">
        <w:t xml:space="preserve"> dní vymyslel Peter, když mu bylo něco přes deset, a naprosto vážně ho vyhlásil za pravidlo zdraví a hygieny.</w:t>
      </w:r>
    </w:p>
    <w:p w:rsidR="00967FBE" w:rsidRPr="00EE37D3" w:rsidRDefault="0093005C" w:rsidP="00A21DE9">
      <w:pPr>
        <w:pStyle w:val="Text"/>
      </w:pPr>
      <w:r w:rsidRPr="00EE37D3">
        <w:t>Peterovi se udělalo špatně po smetanovém sýru a sendviči, které našel v lednici. Alex mu tvrdil, že sendvič připravil den předtím. Ve skutečnosti to bylo víc než týden. Nikdo si toho nevšiml.</w:t>
      </w:r>
    </w:p>
    <w:p w:rsidR="00967FBE" w:rsidRPr="00EE37D3" w:rsidRDefault="0093005C" w:rsidP="00A21DE9">
      <w:pPr>
        <w:pStyle w:val="Text"/>
      </w:pPr>
      <w:r w:rsidRPr="00EE37D3">
        <w:t xml:space="preserve">A Peterovi bylo špatně </w:t>
      </w:r>
      <w:r w:rsidR="00967FBE" w:rsidRPr="00EE37D3">
        <w:t>–</w:t>
      </w:r>
      <w:r w:rsidRPr="00EE37D3">
        <w:t xml:space="preserve"> moc špatně.</w:t>
      </w:r>
    </w:p>
    <w:p w:rsidR="00967FBE" w:rsidRPr="00EE37D3" w:rsidRDefault="0093005C" w:rsidP="00A21DE9">
      <w:pPr>
        <w:pStyle w:val="Text"/>
      </w:pPr>
      <w:r w:rsidRPr="00EE37D3">
        <w:lastRenderedPageBreak/>
        <w:t>Když přestal zvracet a vyptávat se bratra, vyhlásil slavnostně pravidlo pěti dnů.</w:t>
      </w:r>
    </w:p>
    <w:p w:rsidR="00967FBE" w:rsidRPr="00EE37D3" w:rsidRDefault="0093005C" w:rsidP="00A21DE9">
      <w:pPr>
        <w:pStyle w:val="Text"/>
      </w:pPr>
      <w:r w:rsidRPr="00EE37D3">
        <w:t>Veškeré rychle se kazící potraviny, které zůstaly v lednici déle než pět dní, vyhodili. Bez pardonu.</w:t>
      </w:r>
    </w:p>
    <w:p w:rsidR="00967FBE" w:rsidRPr="00EE37D3" w:rsidRDefault="0093005C" w:rsidP="00A21DE9">
      <w:pPr>
        <w:pStyle w:val="Text"/>
      </w:pPr>
      <w:r w:rsidRPr="00EE37D3">
        <w:t xml:space="preserve">Bylo to dobré pravidlo, napadlo Brandese. Taky ho dodržovali po celé roky. Najednou pocítil lítost nad ztrátou Petera, snad poprvé od jeho smrti. Uvědomil si, že po všech těch letech a zkušenostech, které je rozdělily, je tohle hloupé pravidlo muselo do určité míry spojovat, protože i na </w:t>
      </w:r>
      <w:r w:rsidRPr="00EE37D3">
        <w:rPr>
          <w:i/>
        </w:rPr>
        <w:t xml:space="preserve">Siege </w:t>
      </w:r>
      <w:r w:rsidRPr="00EE37D3">
        <w:t>ho dodržoval. Když bylo něco v lednici, a ne v mrazáku, pět dní, letělo to přes palubu. Věděl, že Peter by to schválil.</w:t>
      </w:r>
    </w:p>
    <w:p w:rsidR="00967FBE" w:rsidRPr="00EE37D3" w:rsidRDefault="00967FBE" w:rsidP="00A21DE9">
      <w:pPr>
        <w:pStyle w:val="Text"/>
      </w:pPr>
      <w:r w:rsidRPr="00EE37D3">
        <w:t>„</w:t>
      </w:r>
      <w:r w:rsidR="0093005C" w:rsidRPr="00EE37D3">
        <w:t>Dodržoval jste to jako hodný chlapec?</w:t>
      </w:r>
      <w:r w:rsidRPr="00EE37D3">
        <w:t>“</w:t>
      </w:r>
      <w:r w:rsidR="0093005C" w:rsidRPr="00EE37D3">
        <w:t xml:space="preserve"> zeptala se Linda a vedla ho do soukromé laboratoře. </w:t>
      </w:r>
      <w:r w:rsidRPr="00EE37D3">
        <w:t>„</w:t>
      </w:r>
      <w:r w:rsidR="0093005C" w:rsidRPr="00EE37D3">
        <w:t>To pravidlo pěti dnů?</w:t>
      </w:r>
      <w:r w:rsidRPr="00EE37D3">
        <w:t>“</w:t>
      </w:r>
    </w:p>
    <w:p w:rsidR="00967FBE" w:rsidRPr="00EE37D3" w:rsidRDefault="00967FBE" w:rsidP="00A21DE9">
      <w:pPr>
        <w:pStyle w:val="Text"/>
      </w:pPr>
      <w:r w:rsidRPr="00EE37D3">
        <w:t>„</w:t>
      </w:r>
      <w:r w:rsidR="0093005C" w:rsidRPr="00EE37D3">
        <w:t>Jak jsem říkal, pamatuju si ho jako třídenní, ale abych vám odpověděl, dodržoval jsem ho jako hodný chlapec. Předpokládám, že vám Peter řekl, jak se to přihodilo. Když se Peterovi udělalo tak špatně, vyděsilo mě to. Abych řekl pravdu, od té doby tohle pravidlo dodržuju.</w:t>
      </w:r>
      <w:r w:rsidRPr="00EE37D3">
        <w:t>“</w:t>
      </w:r>
    </w:p>
    <w:p w:rsidR="00967FBE" w:rsidRPr="00EE37D3" w:rsidRDefault="00967FBE" w:rsidP="00A21DE9">
      <w:pPr>
        <w:pStyle w:val="Text"/>
      </w:pPr>
      <w:r w:rsidRPr="00EE37D3">
        <w:t>„</w:t>
      </w:r>
      <w:r w:rsidR="0093005C" w:rsidRPr="00EE37D3">
        <w:t>To je zvláštní,</w:t>
      </w:r>
      <w:r w:rsidRPr="00EE37D3">
        <w:t>“</w:t>
      </w:r>
      <w:r w:rsidR="0093005C" w:rsidRPr="00EE37D3">
        <w:t xml:space="preserve"> řekla.</w:t>
      </w:r>
    </w:p>
    <w:p w:rsidR="00967FBE" w:rsidRPr="00EE37D3" w:rsidRDefault="00967FBE" w:rsidP="00A21DE9">
      <w:pPr>
        <w:pStyle w:val="Text"/>
      </w:pPr>
      <w:r w:rsidRPr="00EE37D3">
        <w:t>„</w:t>
      </w:r>
      <w:r w:rsidR="0093005C" w:rsidRPr="00EE37D3">
        <w:t>Co?</w:t>
      </w:r>
      <w:r w:rsidRPr="00EE37D3">
        <w:t>“</w:t>
      </w:r>
    </w:p>
    <w:p w:rsidR="00967FBE" w:rsidRPr="00EE37D3" w:rsidRDefault="00967FBE" w:rsidP="00A21DE9">
      <w:pPr>
        <w:pStyle w:val="Text"/>
      </w:pPr>
      <w:r w:rsidRPr="00EE37D3">
        <w:t>„</w:t>
      </w:r>
      <w:r w:rsidR="0093005C" w:rsidRPr="00EE37D3">
        <w:t>To, o čem mluvíme. Krátce před smrtí mi často vyprávěl o tomto období svého života. Dokonce mi řekl, že až se s vámi konečně setkám, měla bych se vás na tohle pravidlo zeptat a přimět vás, abyste přiznal svou vinu.</w:t>
      </w:r>
      <w:r w:rsidRPr="00EE37D3">
        <w:t>“</w:t>
      </w:r>
    </w:p>
    <w:p w:rsidR="00967FBE" w:rsidRPr="00EE37D3" w:rsidRDefault="00967FBE" w:rsidP="00A21DE9">
      <w:pPr>
        <w:pStyle w:val="Text"/>
      </w:pPr>
      <w:r w:rsidRPr="00EE37D3">
        <w:t>„</w:t>
      </w:r>
      <w:r w:rsidR="0093005C" w:rsidRPr="00EE37D3">
        <w:t>Přiznávám se. Kde jsou ty jeho poznámky?</w:t>
      </w:r>
      <w:r w:rsidRPr="00EE37D3">
        <w:t>“</w:t>
      </w:r>
      <w:r w:rsidR="0093005C" w:rsidRPr="00EE37D3">
        <w:t xml:space="preserve"> vrátil se k tomu, kvůli čemu přišel.</w:t>
      </w:r>
    </w:p>
    <w:p w:rsidR="00967FBE" w:rsidRPr="00EE37D3" w:rsidRDefault="0093005C" w:rsidP="00A21DE9">
      <w:pPr>
        <w:pStyle w:val="Text"/>
      </w:pPr>
      <w:r w:rsidRPr="00EE37D3">
        <w:t xml:space="preserve">Chvilku na něj hleděla nechápavě. </w:t>
      </w:r>
      <w:r w:rsidR="00967FBE" w:rsidRPr="00EE37D3">
        <w:t>„</w:t>
      </w:r>
      <w:r w:rsidRPr="00EE37D3">
        <w:t>Ach, promiňte,</w:t>
      </w:r>
      <w:r w:rsidR="00967FBE" w:rsidRPr="00EE37D3">
        <w:t>“</w:t>
      </w:r>
      <w:r w:rsidRPr="00EE37D3">
        <w:t xml:space="preserve"> řekla pak. </w:t>
      </w:r>
      <w:r w:rsidR="00967FBE" w:rsidRPr="00EE37D3">
        <w:t>„</w:t>
      </w:r>
      <w:r w:rsidRPr="00EE37D3">
        <w:t>Omlouvám se. Mám v hlavě to pravidlo a jeho důsledek.</w:t>
      </w:r>
      <w:r w:rsidR="00967FBE" w:rsidRPr="00EE37D3">
        <w:t>“</w:t>
      </w:r>
    </w:p>
    <w:p w:rsidR="00967FBE" w:rsidRPr="00EE37D3" w:rsidRDefault="00967FBE" w:rsidP="00A21DE9">
      <w:pPr>
        <w:pStyle w:val="Text"/>
      </w:pPr>
      <w:r w:rsidRPr="00EE37D3">
        <w:t>„</w:t>
      </w:r>
      <w:r w:rsidR="0093005C" w:rsidRPr="00EE37D3">
        <w:t>Jaký důsledek?</w:t>
      </w:r>
      <w:r w:rsidRPr="00EE37D3">
        <w:t>“</w:t>
      </w:r>
      <w:r w:rsidR="0093005C" w:rsidRPr="00EE37D3">
        <w:t xml:space="preserve"> zeptal se. Snažil se vzpomenout si, ale nedařilo se mu to. Vadilo mu to. Bylo to, jako by něco z jeho dětství najednou chybělo. Nevzpomínal si na důsledek a nechtěl ztratit ten pocit spojení s mrtvým bratrem, který si uvědomil při rozhovoru s Peterovou milenkou.</w:t>
      </w:r>
    </w:p>
    <w:p w:rsidR="00967FBE" w:rsidRPr="00EE37D3" w:rsidRDefault="00967FBE" w:rsidP="00A21DE9">
      <w:pPr>
        <w:pStyle w:val="Text"/>
      </w:pPr>
      <w:r w:rsidRPr="00EE37D3">
        <w:t>„</w:t>
      </w:r>
      <w:r w:rsidR="0093005C" w:rsidRPr="00EE37D3">
        <w:t>Nevím,</w:t>
      </w:r>
      <w:r w:rsidRPr="00EE37D3">
        <w:t>“</w:t>
      </w:r>
      <w:r w:rsidR="0093005C" w:rsidRPr="00EE37D3">
        <w:t xml:space="preserve"> odpověděla nepřítomně. Byla trochu nervózní, jako by zabrousila příliš hluboko do soukromí rodiny. </w:t>
      </w:r>
      <w:r w:rsidRPr="00EE37D3">
        <w:t>„</w:t>
      </w:r>
      <w:r w:rsidR="0093005C" w:rsidRPr="00EE37D3">
        <w:t xml:space="preserve">Jenom mi kladl na </w:t>
      </w:r>
      <w:r w:rsidR="0093005C" w:rsidRPr="00EE37D3">
        <w:lastRenderedPageBreak/>
        <w:t>srdce, že až se s vámi setkám, musím se vás zeptat na pravidlo pěti dnů a jeho následek. To je vše.</w:t>
      </w:r>
      <w:r w:rsidRPr="00EE37D3">
        <w:t>“</w:t>
      </w:r>
    </w:p>
    <w:p w:rsidR="00967FBE" w:rsidRPr="00EE37D3" w:rsidRDefault="0093005C" w:rsidP="00A21DE9">
      <w:pPr>
        <w:pStyle w:val="Text"/>
      </w:pPr>
      <w:r w:rsidRPr="00EE37D3">
        <w:t xml:space="preserve">Alex mlčel a pak vzdychl: </w:t>
      </w:r>
      <w:r w:rsidR="00967FBE" w:rsidRPr="00EE37D3">
        <w:t>„</w:t>
      </w:r>
      <w:r w:rsidRPr="00EE37D3">
        <w:t>Nemám tušení.</w:t>
      </w:r>
      <w:r w:rsidR="00967FBE" w:rsidRPr="00EE37D3">
        <w:t>“</w:t>
      </w:r>
      <w:r w:rsidRPr="00EE37D3">
        <w:t xml:space="preserve"> Vadilo mu, že to neví. Nakonec si pomyslel, že je tu spousta daleko důležitějších věcí, které by ho měly zneklidňovat.</w:t>
      </w:r>
    </w:p>
    <w:p w:rsidR="00967FBE" w:rsidRPr="00EE37D3" w:rsidRDefault="0093005C" w:rsidP="00A21DE9">
      <w:pPr>
        <w:pStyle w:val="Text"/>
      </w:pPr>
      <w:r w:rsidRPr="00EE37D3">
        <w:t>Peterovy zápisníky byly hotové neštěstí. Nemohl se v nich vůbec vyznat.</w:t>
      </w:r>
    </w:p>
    <w:p w:rsidR="00967FBE" w:rsidRPr="00EE37D3" w:rsidRDefault="0093005C" w:rsidP="00A21DE9">
      <w:pPr>
        <w:pStyle w:val="Text"/>
      </w:pPr>
      <w:r w:rsidRPr="00EE37D3">
        <w:t>Při zběžném nahlédnutí pochopil, že vzorce molekulárních struktur se střídají s termíny obědů a večeří. Zabralo by mu několik hodin, než by našel nějaký smysl ve všech těch sešitech. A stejně nemá žádnou záruku, že v nich je něco o té nemoci.</w:t>
      </w:r>
    </w:p>
    <w:p w:rsidR="00967FBE" w:rsidRPr="00EE37D3" w:rsidRDefault="0093005C" w:rsidP="00A21DE9">
      <w:pPr>
        <w:pStyle w:val="Text"/>
      </w:pPr>
      <w:r w:rsidRPr="00EE37D3">
        <w:rPr>
          <w:i/>
        </w:rPr>
        <w:t xml:space="preserve">Čert tě vem, Petere, </w:t>
      </w:r>
      <w:r w:rsidRPr="00EE37D3">
        <w:t xml:space="preserve">nadával v duchu. </w:t>
      </w:r>
      <w:r w:rsidRPr="00EE37D3">
        <w:rPr>
          <w:i/>
        </w:rPr>
        <w:t xml:space="preserve">Když jsi </w:t>
      </w:r>
      <w:proofErr w:type="gramStart"/>
      <w:r w:rsidRPr="00EE37D3">
        <w:rPr>
          <w:i/>
        </w:rPr>
        <w:t>dokázal vymyslel</w:t>
      </w:r>
      <w:proofErr w:type="gramEnd"/>
      <w:r w:rsidRPr="00EE37D3">
        <w:rPr>
          <w:i/>
        </w:rPr>
        <w:t xml:space="preserve"> to proklaté pravidlo pěti dní, jak to, sakra, že jsi mohl vést své laboratorní záznamy tak, jak já vedu svou šekovou knížku?</w:t>
      </w:r>
    </w:p>
    <w:p w:rsidR="00967FBE" w:rsidRPr="00EE37D3" w:rsidRDefault="00967FBE" w:rsidP="00A21DE9">
      <w:pPr>
        <w:pStyle w:val="Text"/>
      </w:pPr>
      <w:r w:rsidRPr="00EE37D3">
        <w:t>„</w:t>
      </w:r>
      <w:r w:rsidR="0093005C" w:rsidRPr="00EE37D3">
        <w:t>Jsou všechny?</w:t>
      </w:r>
      <w:r w:rsidRPr="00EE37D3">
        <w:t>“</w:t>
      </w:r>
      <w:r w:rsidR="0093005C" w:rsidRPr="00EE37D3">
        <w:t xml:space="preserve"> zeptala se Linda.</w:t>
      </w:r>
    </w:p>
    <w:p w:rsidR="00967FBE" w:rsidRPr="00EE37D3" w:rsidRDefault="00967FBE" w:rsidP="00A21DE9">
      <w:pPr>
        <w:pStyle w:val="Text"/>
      </w:pPr>
      <w:r w:rsidRPr="00EE37D3">
        <w:t>„</w:t>
      </w:r>
      <w:r w:rsidR="0093005C" w:rsidRPr="00EE37D3">
        <w:t>To nevím. Neměl je ve velkém pořádku. Budu to muset v klidu projít, to je všechno.</w:t>
      </w:r>
      <w:r w:rsidRPr="00EE37D3">
        <w:t>“</w:t>
      </w:r>
      <w:r w:rsidR="0093005C" w:rsidRPr="00EE37D3">
        <w:t xml:space="preserve"> Doufal, že to zní přesvědčivěji, než to sám cítí.</w:t>
      </w:r>
    </w:p>
    <w:p w:rsidR="00967FBE" w:rsidRPr="00EE37D3" w:rsidRDefault="0093005C" w:rsidP="00A21DE9">
      <w:pPr>
        <w:pStyle w:val="Text"/>
      </w:pPr>
      <w:r w:rsidRPr="00EE37D3">
        <w:t xml:space="preserve">Vyšli z laboratoře a Brandes našel Sarah, jak ještě mluví s </w:t>
      </w:r>
      <w:proofErr w:type="gramStart"/>
      <w:r w:rsidRPr="00EE37D3">
        <w:t>Cynthii</w:t>
      </w:r>
      <w:proofErr w:type="gramEnd"/>
      <w:r w:rsidRPr="00EE37D3">
        <w:t>. Dobře se spolu bavily a Brandese to těšilo.</w:t>
      </w:r>
    </w:p>
    <w:p w:rsidR="00967FBE" w:rsidRPr="00EE37D3" w:rsidRDefault="00967FBE" w:rsidP="00A21DE9">
      <w:pPr>
        <w:pStyle w:val="Text"/>
      </w:pPr>
      <w:r w:rsidRPr="00EE37D3">
        <w:t>„</w:t>
      </w:r>
      <w:r w:rsidR="0093005C" w:rsidRPr="00EE37D3">
        <w:t>Děkuju, Lindo,</w:t>
      </w:r>
      <w:r w:rsidRPr="00EE37D3">
        <w:t>“</w:t>
      </w:r>
      <w:r w:rsidR="0093005C" w:rsidRPr="00EE37D3">
        <w:t xml:space="preserve"> řekl. </w:t>
      </w:r>
      <w:r w:rsidRPr="00EE37D3">
        <w:t>„</w:t>
      </w:r>
      <w:r w:rsidR="0093005C" w:rsidRPr="00EE37D3">
        <w:t>Vrátím je co nejdřív.</w:t>
      </w:r>
      <w:r w:rsidRPr="00EE37D3">
        <w:t>“</w:t>
      </w:r>
    </w:p>
    <w:p w:rsidR="00967FBE" w:rsidRPr="00EE37D3" w:rsidRDefault="00967FBE" w:rsidP="00A21DE9">
      <w:pPr>
        <w:pStyle w:val="Text"/>
      </w:pPr>
      <w:r w:rsidRPr="00EE37D3">
        <w:t>„</w:t>
      </w:r>
      <w:r w:rsidR="0093005C" w:rsidRPr="00EE37D3">
        <w:t>Jak se vám to hodí</w:t>
      </w:r>
      <w:r w:rsidRPr="00EE37D3">
        <w:t>…</w:t>
      </w:r>
      <w:r w:rsidR="0093005C" w:rsidRPr="00EE37D3">
        <w:t>,</w:t>
      </w:r>
      <w:r w:rsidRPr="00EE37D3">
        <w:t>“</w:t>
      </w:r>
      <w:r w:rsidR="0093005C" w:rsidRPr="00EE37D3">
        <w:t xml:space="preserve"> odpověděla a pokrčila rameny. Tvářila se uličnicky a Alex pochopil, proč se Peterovi líbila. </w:t>
      </w:r>
      <w:r w:rsidRPr="00EE37D3">
        <w:t>„</w:t>
      </w:r>
      <w:r w:rsidR="0093005C" w:rsidRPr="00EE37D3">
        <w:t>Potřebujete odvézt?</w:t>
      </w:r>
      <w:r w:rsidRPr="00EE37D3">
        <w:t>“</w:t>
      </w:r>
    </w:p>
    <w:p w:rsidR="00967FBE" w:rsidRPr="00EE37D3" w:rsidRDefault="00967FBE" w:rsidP="00A21DE9">
      <w:pPr>
        <w:pStyle w:val="Text"/>
      </w:pPr>
      <w:r w:rsidRPr="00EE37D3">
        <w:t>„</w:t>
      </w:r>
      <w:r w:rsidR="0093005C" w:rsidRPr="00EE37D3">
        <w:t>Ne. Mám tady auto. Proč se ptáte?</w:t>
      </w:r>
      <w:r w:rsidRPr="00EE37D3">
        <w:t>“</w:t>
      </w:r>
    </w:p>
    <w:p w:rsidR="00967FBE" w:rsidRPr="00EE37D3" w:rsidRDefault="00967FBE" w:rsidP="00A21DE9">
      <w:pPr>
        <w:pStyle w:val="Text"/>
      </w:pPr>
      <w:r w:rsidRPr="00EE37D3">
        <w:t>„</w:t>
      </w:r>
      <w:r w:rsidR="0093005C" w:rsidRPr="00EE37D3">
        <w:t>Slyšela jsem, že jste měl nehodu.</w:t>
      </w:r>
      <w:r w:rsidRPr="00EE37D3">
        <w:t>“</w:t>
      </w:r>
    </w:p>
    <w:p w:rsidR="00967FBE" w:rsidRPr="00EE37D3" w:rsidRDefault="0093005C" w:rsidP="00A21DE9">
      <w:pPr>
        <w:pStyle w:val="Text"/>
      </w:pPr>
      <w:r w:rsidRPr="00EE37D3">
        <w:t>Zprávy se tu šíří rychle.</w:t>
      </w:r>
    </w:p>
    <w:p w:rsidR="00967FBE" w:rsidRPr="00EE37D3" w:rsidRDefault="00967FBE" w:rsidP="00A21DE9">
      <w:pPr>
        <w:pStyle w:val="Text"/>
      </w:pPr>
      <w:r w:rsidRPr="00EE37D3">
        <w:t>„</w:t>
      </w:r>
      <w:r w:rsidR="0093005C" w:rsidRPr="00EE37D3">
        <w:t>Mám auto svého přítele. Stojím na parkovišti za laboratoří.</w:t>
      </w:r>
      <w:r w:rsidRPr="00EE37D3">
        <w:t>“</w:t>
      </w:r>
    </w:p>
    <w:p w:rsidR="00967FBE" w:rsidRPr="00EE37D3" w:rsidRDefault="00967FBE" w:rsidP="00A21DE9">
      <w:pPr>
        <w:pStyle w:val="Text"/>
      </w:pPr>
      <w:r w:rsidRPr="00EE37D3">
        <w:t>„</w:t>
      </w:r>
      <w:r w:rsidR="0093005C" w:rsidRPr="00EE37D3">
        <w:t>Ach,</w:t>
      </w:r>
      <w:r w:rsidRPr="00EE37D3">
        <w:t>“</w:t>
      </w:r>
      <w:r w:rsidR="0093005C" w:rsidRPr="00EE37D3">
        <w:t xml:space="preserve"> usmála se, </w:t>
      </w:r>
      <w:r w:rsidRPr="00EE37D3">
        <w:t>„</w:t>
      </w:r>
      <w:r w:rsidR="0093005C" w:rsidRPr="00EE37D3">
        <w:t>pod husou.</w:t>
      </w:r>
      <w:r w:rsidRPr="00EE37D3">
        <w:t>“</w:t>
      </w:r>
    </w:p>
    <w:p w:rsidR="00967FBE" w:rsidRPr="00EE37D3" w:rsidRDefault="00967FBE" w:rsidP="00A21DE9">
      <w:pPr>
        <w:pStyle w:val="Text"/>
      </w:pPr>
      <w:r w:rsidRPr="00EE37D3">
        <w:t>„</w:t>
      </w:r>
      <w:r w:rsidR="0093005C" w:rsidRPr="00EE37D3">
        <w:t>Jo,</w:t>
      </w:r>
      <w:r w:rsidRPr="00EE37D3">
        <w:t>“</w:t>
      </w:r>
      <w:r w:rsidR="0093005C" w:rsidRPr="00EE37D3">
        <w:t xml:space="preserve"> souhlasil. </w:t>
      </w:r>
      <w:r w:rsidRPr="00EE37D3">
        <w:t>„</w:t>
      </w:r>
      <w:r w:rsidR="0093005C" w:rsidRPr="00EE37D3">
        <w:t>Pod husou.</w:t>
      </w:r>
      <w:r w:rsidRPr="00EE37D3">
        <w:t>“</w:t>
      </w:r>
    </w:p>
    <w:p w:rsidR="00967FBE" w:rsidRPr="00EE37D3" w:rsidRDefault="00967FBE" w:rsidP="00A21DE9">
      <w:pPr>
        <w:pStyle w:val="Text"/>
      </w:pPr>
      <w:r w:rsidRPr="00EE37D3">
        <w:t>„</w:t>
      </w:r>
      <w:r w:rsidR="0093005C" w:rsidRPr="00EE37D3">
        <w:t>Jste hotový?</w:t>
      </w:r>
      <w:r w:rsidRPr="00EE37D3">
        <w:t>“</w:t>
      </w:r>
      <w:r w:rsidR="0093005C" w:rsidRPr="00EE37D3">
        <w:t xml:space="preserve"> zeptala se Sarah a vstala ze židle. </w:t>
      </w:r>
      <w:r w:rsidRPr="00EE37D3">
        <w:t>„</w:t>
      </w:r>
      <w:r w:rsidR="0093005C" w:rsidRPr="00EE37D3">
        <w:t>Ano. Možná se budu muset vrátit a pročíst i ty ostatní poznámky, ty v kanceláři. Nevím.</w:t>
      </w:r>
      <w:r w:rsidRPr="00EE37D3">
        <w:t>“</w:t>
      </w:r>
    </w:p>
    <w:p w:rsidR="00967FBE" w:rsidRPr="00EE37D3" w:rsidRDefault="00967FBE" w:rsidP="00A21DE9">
      <w:pPr>
        <w:pStyle w:val="Text"/>
      </w:pPr>
      <w:r w:rsidRPr="00EE37D3">
        <w:t>„</w:t>
      </w:r>
      <w:r w:rsidR="0093005C" w:rsidRPr="00EE37D3">
        <w:t>Nebo ty, které tam možná nechal.</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řekl. </w:t>
      </w:r>
      <w:r w:rsidRPr="00EE37D3">
        <w:t>„</w:t>
      </w:r>
      <w:r w:rsidR="0093005C" w:rsidRPr="00EE37D3">
        <w:t>Ty, které tam nechal.</w:t>
      </w:r>
      <w:r w:rsidRPr="00EE37D3">
        <w:t>“</w:t>
      </w:r>
      <w:r w:rsidR="0093005C" w:rsidRPr="00EE37D3">
        <w:t xml:space="preserve"> Návštěvě u otce se zřejmě nevyhnu, uvědomil si. </w:t>
      </w:r>
      <w:r w:rsidRPr="00EE37D3">
        <w:t>„</w:t>
      </w:r>
      <w:r w:rsidR="0093005C" w:rsidRPr="00EE37D3">
        <w:t>Jeďte přes město,</w:t>
      </w:r>
      <w:r w:rsidRPr="00EE37D3">
        <w:t>“</w:t>
      </w:r>
      <w:r w:rsidR="0093005C" w:rsidRPr="00EE37D3">
        <w:t xml:space="preserve"> řekla Sarah, když odjeli z laboratoře. </w:t>
      </w:r>
      <w:r w:rsidRPr="00EE37D3">
        <w:t>„</w:t>
      </w:r>
      <w:r w:rsidR="0093005C" w:rsidRPr="00EE37D3">
        <w:t>Cože?</w:t>
      </w:r>
      <w:r w:rsidRPr="00EE37D3">
        <w:t>“</w:t>
      </w:r>
    </w:p>
    <w:p w:rsidR="00967FBE" w:rsidRPr="00EE37D3" w:rsidRDefault="00967FBE" w:rsidP="00A21DE9">
      <w:pPr>
        <w:pStyle w:val="Text"/>
      </w:pPr>
      <w:r w:rsidRPr="00EE37D3">
        <w:lastRenderedPageBreak/>
        <w:t>„</w:t>
      </w:r>
      <w:r w:rsidR="0093005C" w:rsidRPr="00EE37D3">
        <w:t>Jedete jinudy. Tahle cesta do města nevede. Nemyslíte, že bychom se měli podívat do města? Proboha, Lawrence tam ty lidi uzavřel. Musíme se podívat, jak se jim daří.</w:t>
      </w:r>
      <w:r w:rsidRPr="00EE37D3">
        <w:t>“</w:t>
      </w:r>
    </w:p>
    <w:p w:rsidR="00967FBE" w:rsidRPr="00EE37D3" w:rsidRDefault="00967FBE" w:rsidP="00A21DE9">
      <w:pPr>
        <w:pStyle w:val="Text"/>
      </w:pPr>
      <w:r w:rsidRPr="00EE37D3">
        <w:t>„</w:t>
      </w:r>
      <w:r w:rsidR="0093005C" w:rsidRPr="00EE37D3">
        <w:t>Nejsem tady jako sociální pracovník,</w:t>
      </w:r>
      <w:r w:rsidRPr="00EE37D3">
        <w:t>“</w:t>
      </w:r>
      <w:r w:rsidR="0093005C" w:rsidRPr="00EE37D3">
        <w:t xml:space="preserve"> namítl. </w:t>
      </w:r>
      <w:r w:rsidRPr="00EE37D3">
        <w:t>„</w:t>
      </w:r>
      <w:r w:rsidR="0093005C" w:rsidRPr="00EE37D3">
        <w:t>Ani jako reportér.</w:t>
      </w:r>
      <w:r w:rsidRPr="00EE37D3">
        <w:t>“</w:t>
      </w:r>
    </w:p>
    <w:p w:rsidR="00967FBE" w:rsidRPr="00EE37D3" w:rsidRDefault="00967FBE" w:rsidP="00A21DE9">
      <w:pPr>
        <w:pStyle w:val="Text"/>
      </w:pPr>
      <w:r w:rsidRPr="00EE37D3">
        <w:t>„</w:t>
      </w:r>
      <w:r w:rsidR="0093005C" w:rsidRPr="00EE37D3">
        <w:t>Jste lidský, ne?</w:t>
      </w:r>
      <w:r w:rsidRPr="00EE37D3">
        <w:t>“</w:t>
      </w:r>
    </w:p>
    <w:p w:rsidR="00967FBE" w:rsidRPr="00EE37D3" w:rsidRDefault="00967FBE" w:rsidP="00A21DE9">
      <w:pPr>
        <w:pStyle w:val="Text"/>
      </w:pPr>
      <w:r w:rsidRPr="00EE37D3">
        <w:t>„</w:t>
      </w:r>
      <w:r w:rsidR="00D13015">
        <w:t>Právě že jsem. Co bych m</w:t>
      </w:r>
      <w:r w:rsidR="0093005C" w:rsidRPr="00EE37D3">
        <w:t>ěl z toho, kdybych viděl, jak se lidé z celého města na ulicích rvou navzájem na kusy? Pomohlo by mi to pochopit Petera?</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odpověděla. </w:t>
      </w:r>
      <w:r w:rsidRPr="00EE37D3">
        <w:t>„</w:t>
      </w:r>
      <w:r w:rsidR="0093005C" w:rsidRPr="00EE37D3">
        <w:t>Máte pravdu.</w:t>
      </w:r>
      <w:r w:rsidRPr="00EE37D3">
        <w:t>“</w:t>
      </w:r>
    </w:p>
    <w:p w:rsidR="00967FBE" w:rsidRPr="00EE37D3" w:rsidRDefault="0093005C" w:rsidP="00A21DE9">
      <w:pPr>
        <w:pStyle w:val="Text"/>
      </w:pPr>
      <w:r w:rsidRPr="00EE37D3">
        <w:t>Její náhlý souhlas ho překvapil a rozčílil víc, než kdyby se hádala. Zamířil k Wismerovu domu. Mají naději na protilátku. Pro začátek to není tak špatné. Z Peterových nesrozumitelných poznámek toho asi moc nevyčte.</w:t>
      </w:r>
    </w:p>
    <w:p w:rsidR="00967FBE" w:rsidRPr="00EE37D3" w:rsidRDefault="00967FBE" w:rsidP="00A21DE9">
      <w:pPr>
        <w:pStyle w:val="Text"/>
      </w:pPr>
    </w:p>
    <w:p w:rsidR="00967FBE" w:rsidRPr="00EE37D3" w:rsidRDefault="0093005C" w:rsidP="00A21DE9">
      <w:pPr>
        <w:pStyle w:val="Text"/>
      </w:pPr>
      <w:r w:rsidRPr="00EE37D3">
        <w:t>Noc v New Hampshiru byla úplně jiná než noc necelých pět set kilometrů odtud.</w:t>
      </w:r>
    </w:p>
    <w:p w:rsidR="00967FBE" w:rsidRPr="00EE37D3" w:rsidRDefault="0093005C" w:rsidP="00A21DE9">
      <w:pPr>
        <w:pStyle w:val="Text"/>
      </w:pPr>
      <w:r w:rsidRPr="00EE37D3">
        <w:t>Poručík Teddy Knotts si prohlížel oblohu a určoval souhvězdí, která znal. Většinu se jich naučil převážně z knih, které četl, nebo při návštěvách v Haydenově planetáriu v New Yorku.</w:t>
      </w:r>
    </w:p>
    <w:p w:rsidR="00967FBE" w:rsidRPr="00EE37D3" w:rsidRDefault="0093005C" w:rsidP="00A21DE9">
      <w:pPr>
        <w:pStyle w:val="Text"/>
      </w:pPr>
      <w:r w:rsidRPr="00EE37D3">
        <w:t xml:space="preserve">Doma byla občas některá souhvězdí vidět. Například Velký vůz s Polárkou a kousek Malého vozu. Jeho zbytek jako by byl zakrytý téměř neustálou mlhou způsobenou </w:t>
      </w:r>
      <w:r w:rsidR="00967FBE" w:rsidRPr="00EE37D3">
        <w:t>„</w:t>
      </w:r>
      <w:r w:rsidRPr="00EE37D3">
        <w:t>světelným prachem</w:t>
      </w:r>
      <w:r w:rsidR="00967FBE" w:rsidRPr="00EE37D3">
        <w:t>“</w:t>
      </w:r>
      <w:r w:rsidRPr="00EE37D3">
        <w:t>.</w:t>
      </w:r>
    </w:p>
    <w:p w:rsidR="00967FBE" w:rsidRPr="00EE37D3" w:rsidRDefault="0093005C" w:rsidP="00A21DE9">
      <w:pPr>
        <w:pStyle w:val="Text"/>
      </w:pPr>
      <w:r w:rsidRPr="00EE37D3">
        <w:t>Ale přesto sledoval oblohu s velkým zaujetím. Často přemýšlel o tom, jak by vypadal život na planetě, která by obíhala kolem jiné hvězdy. Když pochopil, že takovou planetu nikdy neuvidí, bylo to pro něj velké zklamání. Představoval si, že jednoho dne bude vědět tolik, aby dokázal, že se Einstein mýlil.</w:t>
      </w:r>
    </w:p>
    <w:p w:rsidR="00967FBE" w:rsidRPr="00EE37D3" w:rsidRDefault="0093005C" w:rsidP="00A21DE9">
      <w:pPr>
        <w:pStyle w:val="Text"/>
      </w:pPr>
      <w:r w:rsidRPr="00EE37D3">
        <w:t>Jak by se taky mohl kontakt s jinou planetou uskutečnit, když návrat z libovolné planety by trval tak dlouho, že by se váš domov posunul o několik set nebo tisíc let dopředu?</w:t>
      </w:r>
    </w:p>
    <w:p w:rsidR="00967FBE" w:rsidRPr="00EE37D3" w:rsidRDefault="0093005C" w:rsidP="00A21DE9">
      <w:pPr>
        <w:pStyle w:val="Text"/>
      </w:pPr>
      <w:r w:rsidRPr="00EE37D3">
        <w:t>Říkal si, že změna času při rychlosti blížící se rychlosti světla by nebyla nutná. Určitě existuje nějaká možnost. Musel se tomu zasmát. Na vědce jsem hodně velký romantik.</w:t>
      </w:r>
    </w:p>
    <w:p w:rsidR="00967FBE" w:rsidRPr="00EE37D3" w:rsidRDefault="0093005C" w:rsidP="00A21DE9">
      <w:pPr>
        <w:pStyle w:val="Text"/>
      </w:pPr>
      <w:r w:rsidRPr="00EE37D3">
        <w:lastRenderedPageBreak/>
        <w:t>Myslel to naprosto upřímně, když doktoru Brandesovi říkal, jak se mu zdejší krajina líbí. Myslel upřímně, když říkal, že by si přál mít farmu podobnou té, ve které sídlilo jejich velitelství.</w:t>
      </w:r>
    </w:p>
    <w:p w:rsidR="00967FBE" w:rsidRPr="00EE37D3" w:rsidRDefault="0093005C" w:rsidP="00A21DE9">
      <w:pPr>
        <w:pStyle w:val="Text"/>
      </w:pPr>
      <w:r w:rsidRPr="00EE37D3">
        <w:t xml:space="preserve">Poručík Knotts odpoutal pohled od hvězdy, o které se domníval, že to je Mizar </w:t>
      </w:r>
      <w:r w:rsidR="00967FBE" w:rsidRPr="00EE37D3">
        <w:t>–</w:t>
      </w:r>
      <w:r w:rsidRPr="00EE37D3">
        <w:t xml:space="preserve"> co je na tom špatného, že chci mít dobrý zrak? </w:t>
      </w:r>
      <w:proofErr w:type="gramStart"/>
      <w:r w:rsidRPr="00EE37D3">
        <w:t>pomyslel</w:t>
      </w:r>
      <w:proofErr w:type="gramEnd"/>
      <w:r w:rsidRPr="00EE37D3">
        <w:t xml:space="preserve"> si </w:t>
      </w:r>
      <w:r w:rsidR="00967FBE" w:rsidRPr="00EE37D3">
        <w:t>–</w:t>
      </w:r>
      <w:r w:rsidRPr="00EE37D3">
        <w:t xml:space="preserve"> a podíval se na světlo plápolající na zemi několik stovek metrů od něj.</w:t>
      </w:r>
    </w:p>
    <w:p w:rsidR="00967FBE" w:rsidRPr="00EE37D3" w:rsidRDefault="0093005C" w:rsidP="00A21DE9">
      <w:pPr>
        <w:pStyle w:val="Text"/>
      </w:pPr>
      <w:r w:rsidRPr="00EE37D3">
        <w:t>Díval se na kremační hranici stejně fascinovaně, jako když si prohlížel noční oblohu. Asi tucet lidí hořelo tak jasným plamenem, že hvězdy nad plameny bledly.</w:t>
      </w:r>
    </w:p>
    <w:p w:rsidR="00967FBE" w:rsidRPr="00EE37D3" w:rsidRDefault="00967FBE" w:rsidP="00A21DE9">
      <w:pPr>
        <w:pStyle w:val="Text"/>
      </w:pPr>
      <w:r w:rsidRPr="00EE37D3">
        <w:t>„</w:t>
      </w:r>
      <w:r w:rsidR="0093005C" w:rsidRPr="00EE37D3">
        <w:t>Poručíku,</w:t>
      </w:r>
      <w:r w:rsidRPr="00EE37D3">
        <w:t>“</w:t>
      </w:r>
      <w:r w:rsidR="0093005C" w:rsidRPr="00EE37D3">
        <w:t xml:space="preserve"> zavolala na něj postava, která se k němu rychle blížila. Ten člověk se strašně potil. Žár poblíž hranice spalující za pomoci benzinu mrtvé byl nesnesitelný. I Knotts ho cítil v obličeji, když se díval na pohřební hranici, zatímco na zádech ho příjemně chladil noční svěží vzduch.</w:t>
      </w:r>
    </w:p>
    <w:p w:rsidR="00967FBE" w:rsidRPr="00EE37D3" w:rsidRDefault="00967FBE" w:rsidP="00A21DE9">
      <w:pPr>
        <w:pStyle w:val="Text"/>
      </w:pPr>
      <w:r w:rsidRPr="00EE37D3">
        <w:t>„</w:t>
      </w:r>
      <w:r w:rsidR="0093005C" w:rsidRPr="00EE37D3">
        <w:t>Co je?</w:t>
      </w:r>
      <w:r w:rsidRPr="00EE37D3">
        <w:t>“</w:t>
      </w:r>
    </w:p>
    <w:p w:rsidR="00967FBE" w:rsidRPr="00EE37D3" w:rsidRDefault="00967FBE" w:rsidP="00A21DE9">
      <w:pPr>
        <w:pStyle w:val="Text"/>
      </w:pPr>
      <w:r w:rsidRPr="00EE37D3">
        <w:t>„</w:t>
      </w:r>
      <w:r w:rsidR="0093005C" w:rsidRPr="00EE37D3">
        <w:t>Pane,</w:t>
      </w:r>
      <w:r w:rsidRPr="00EE37D3">
        <w:t>“</w:t>
      </w:r>
      <w:r w:rsidR="0093005C" w:rsidRPr="00EE37D3">
        <w:t xml:space="preserve"> už poznal desátníka Lucana, </w:t>
      </w:r>
      <w:r w:rsidRPr="00EE37D3">
        <w:t>„</w:t>
      </w:r>
      <w:r w:rsidR="0093005C" w:rsidRPr="00EE37D3">
        <w:t>myslím, že tahle várka je hotová.</w:t>
      </w:r>
      <w:r w:rsidRPr="00EE37D3">
        <w:t>“</w:t>
      </w:r>
    </w:p>
    <w:p w:rsidR="00967FBE" w:rsidRPr="00EE37D3" w:rsidRDefault="0093005C" w:rsidP="00A21DE9">
      <w:pPr>
        <w:pStyle w:val="Text"/>
      </w:pPr>
      <w:r w:rsidRPr="00EE37D3">
        <w:t>Várka. Bože, pomyslel si Knotts. Mluví o nich jako o várce. Dělá všechno, aby si to usnadnil.</w:t>
      </w:r>
    </w:p>
    <w:p w:rsidR="00967FBE" w:rsidRPr="00EE37D3" w:rsidRDefault="00967FBE" w:rsidP="00A21DE9">
      <w:pPr>
        <w:pStyle w:val="Text"/>
      </w:pPr>
      <w:r w:rsidRPr="00EE37D3">
        <w:t>„</w:t>
      </w:r>
      <w:r w:rsidR="0093005C" w:rsidRPr="00EE37D3">
        <w:t>Dobře, desátníku. Všechno zabezpečte. Povolejte další hlídku a nechte své muže vyspat.</w:t>
      </w:r>
      <w:r w:rsidRPr="00EE37D3">
        <w:t>“</w:t>
      </w:r>
      <w:r w:rsidR="0093005C" w:rsidRPr="00EE37D3">
        <w:t xml:space="preserve"> Desátník se neměl k odchodu.</w:t>
      </w:r>
    </w:p>
    <w:p w:rsidR="00967FBE" w:rsidRPr="00EE37D3" w:rsidRDefault="00967FBE" w:rsidP="00A21DE9">
      <w:pPr>
        <w:pStyle w:val="Text"/>
      </w:pPr>
      <w:r w:rsidRPr="00EE37D3">
        <w:t>„</w:t>
      </w:r>
      <w:r w:rsidR="009F6630">
        <w:t>Provedu,“</w:t>
      </w:r>
      <w:r w:rsidR="0093005C" w:rsidRPr="00EE37D3">
        <w:t xml:space="preserve"> řekl po chvilce. </w:t>
      </w:r>
      <w:r w:rsidRPr="00EE37D3">
        <w:t>„</w:t>
      </w:r>
      <w:r w:rsidR="0093005C" w:rsidRPr="00EE37D3">
        <w:t>Co je, Lucane?</w:t>
      </w:r>
      <w:r w:rsidRPr="00EE37D3">
        <w:t>“</w:t>
      </w:r>
    </w:p>
    <w:p w:rsidR="00967FBE" w:rsidRPr="00EE37D3" w:rsidRDefault="0093005C" w:rsidP="00A21DE9">
      <w:pPr>
        <w:pStyle w:val="Text"/>
      </w:pPr>
      <w:r w:rsidRPr="00EE37D3">
        <w:t xml:space="preserve">Desátník byl v rozpacích. </w:t>
      </w:r>
      <w:r w:rsidR="00967FBE" w:rsidRPr="00EE37D3">
        <w:t>„</w:t>
      </w:r>
      <w:r w:rsidRPr="00EE37D3">
        <w:t>Omlouvám se, pane. Je to</w:t>
      </w:r>
      <w:r w:rsidR="00967FBE" w:rsidRPr="00EE37D3">
        <w:t>…</w:t>
      </w:r>
      <w:r w:rsidRPr="00EE37D3">
        <w:t xml:space="preserve"> hrozný, když víte, že jsou to lidi.</w:t>
      </w:r>
      <w:r w:rsidR="00967FBE" w:rsidRPr="00EE37D3">
        <w:t>“</w:t>
      </w:r>
    </w:p>
    <w:p w:rsidR="00967FBE" w:rsidRPr="00EE37D3" w:rsidRDefault="00967FBE" w:rsidP="00A21DE9">
      <w:pPr>
        <w:pStyle w:val="Text"/>
      </w:pPr>
      <w:r w:rsidRPr="00EE37D3">
        <w:t>„</w:t>
      </w:r>
      <w:r w:rsidR="0093005C" w:rsidRPr="00EE37D3">
        <w:t>Vím to, desátníku. Věřte mi. I plukovník to ví. Všichni to víme. Ale nejsou to lidé, Lucane. Jsou to mrtví.</w:t>
      </w:r>
      <w:r w:rsidRPr="00EE37D3">
        <w:t>“</w:t>
      </w:r>
      <w:r w:rsidR="0093005C" w:rsidRPr="00EE37D3">
        <w:t xml:space="preserve"> Postavil se tak, aby viděl Lucanovi do tváře, ale nerozeznal jeho výraz. </w:t>
      </w:r>
      <w:r w:rsidRPr="00EE37D3">
        <w:t>„</w:t>
      </w:r>
      <w:r w:rsidR="0093005C" w:rsidRPr="00EE37D3">
        <w:t>Lucane,</w:t>
      </w:r>
      <w:r w:rsidRPr="00EE37D3">
        <w:t>“</w:t>
      </w:r>
      <w:r w:rsidR="0093005C" w:rsidRPr="00EE37D3">
        <w:t xml:space="preserve"> zeptal se, </w:t>
      </w:r>
      <w:r w:rsidRPr="00EE37D3">
        <w:t>„</w:t>
      </w:r>
      <w:r w:rsidR="0093005C" w:rsidRPr="00EE37D3">
        <w:t>nejel jste včera kvůli něčemu s jednotkou do města?</w:t>
      </w:r>
      <w:r w:rsidRPr="00EE37D3">
        <w:t>“</w:t>
      </w:r>
    </w:p>
    <w:p w:rsidR="00967FBE" w:rsidRPr="00EE37D3" w:rsidRDefault="00967FBE" w:rsidP="00A21DE9">
      <w:pPr>
        <w:pStyle w:val="Text"/>
      </w:pPr>
      <w:r w:rsidRPr="00EE37D3">
        <w:t>„</w:t>
      </w:r>
      <w:r w:rsidR="0093005C" w:rsidRPr="00EE37D3">
        <w:t>Jel, pane. Byla to taková demonstrace.</w:t>
      </w:r>
      <w:r w:rsidRPr="00EE37D3">
        <w:t>“</w:t>
      </w:r>
    </w:p>
    <w:p w:rsidR="00967FBE" w:rsidRPr="00EE37D3" w:rsidRDefault="0093005C" w:rsidP="00A21DE9">
      <w:pPr>
        <w:pStyle w:val="Text"/>
      </w:pPr>
      <w:r w:rsidRPr="00EE37D3">
        <w:t xml:space="preserve">Knotts věděl, že tyhle demonstrace byly plukovníkův nápad. Spočívaly v tom, že přes Lyle rychle projela vojenská auta s vojáky. Chápal plukovníkův záměr a doufal, že to stačí. Nebyl si vůbec jistý, že kdyby žil v tomto městě, dokázal by klidně sedět a jenom se dívat, jak přijíždějí a odjíždějí vojáci a lékaři a jak mu umírají přátelé. Najde se lék. </w:t>
      </w:r>
      <w:r w:rsidRPr="00EE37D3">
        <w:rPr>
          <w:i/>
        </w:rPr>
        <w:t>Musím tomu věřit, jinak na tom budu stejně jako Lucan.</w:t>
      </w:r>
    </w:p>
    <w:p w:rsidR="00967FBE" w:rsidRPr="00EE37D3" w:rsidRDefault="00967FBE" w:rsidP="00A21DE9">
      <w:pPr>
        <w:pStyle w:val="Text"/>
      </w:pPr>
      <w:r w:rsidRPr="00EE37D3">
        <w:lastRenderedPageBreak/>
        <w:t>„</w:t>
      </w:r>
      <w:r w:rsidR="0093005C" w:rsidRPr="00EE37D3">
        <w:t>Tak jste tam viděl lidi, kteří byli živí a zdraví.</w:t>
      </w:r>
      <w:r w:rsidRPr="00EE37D3">
        <w:t>“</w:t>
      </w:r>
      <w:r w:rsidR="0093005C" w:rsidRPr="00EE37D3">
        <w:t xml:space="preserve"> Nečekal na odpověď a pokračoval: </w:t>
      </w:r>
      <w:r w:rsidRPr="00EE37D3">
        <w:t>„</w:t>
      </w:r>
      <w:r w:rsidR="0093005C" w:rsidRPr="00EE37D3">
        <w:t>A pokud chceme, aby takoví zůstali, musíme dělat to, co děláme. To snad víte, ne? Rozumíte mi?</w:t>
      </w:r>
      <w:r w:rsidRPr="00EE37D3">
        <w:t>“</w:t>
      </w:r>
    </w:p>
    <w:p w:rsidR="00967FBE" w:rsidRPr="00EE37D3" w:rsidRDefault="00967FBE" w:rsidP="00A21DE9">
      <w:pPr>
        <w:pStyle w:val="Text"/>
      </w:pPr>
      <w:r w:rsidRPr="00EE37D3">
        <w:t>„</w:t>
      </w:r>
      <w:r w:rsidR="0093005C" w:rsidRPr="00EE37D3">
        <w:t xml:space="preserve">Ano. Ano, pane. Jenom mi to není jedno, to je všechno. Někteří vojáci </w:t>
      </w:r>
      <w:r w:rsidRPr="00EE37D3">
        <w:t>–</w:t>
      </w:r>
      <w:r w:rsidR="0093005C" w:rsidRPr="00EE37D3">
        <w:t xml:space="preserve"> nechápejte mě špatně, vědí, že je pravda to, co jste řekl </w:t>
      </w:r>
      <w:r w:rsidRPr="00EE37D3">
        <w:t>–</w:t>
      </w:r>
      <w:r w:rsidR="0093005C" w:rsidRPr="00EE37D3">
        <w:t xml:space="preserve"> ale stejně se s tím nedokážou smířit. </w:t>
      </w:r>
      <w:proofErr w:type="gramStart"/>
      <w:r w:rsidR="0093005C" w:rsidRPr="00EE37D3">
        <w:t>Našel jsem Kalka</w:t>
      </w:r>
      <w:proofErr w:type="gramEnd"/>
      <w:r w:rsidR="0093005C" w:rsidRPr="00EE37D3">
        <w:t>, jak stál u džípů, aby je neslyšel.</w:t>
      </w:r>
      <w:r w:rsidRPr="00EE37D3">
        <w:t>“</w:t>
      </w:r>
    </w:p>
    <w:p w:rsidR="00967FBE" w:rsidRPr="00EE37D3" w:rsidRDefault="0093005C" w:rsidP="00A21DE9">
      <w:pPr>
        <w:pStyle w:val="Text"/>
      </w:pPr>
      <w:r w:rsidRPr="00EE37D3">
        <w:t>Knotts se na desátníka podíval.</w:t>
      </w:r>
    </w:p>
    <w:p w:rsidR="00967FBE" w:rsidRPr="00EE37D3" w:rsidRDefault="00B03CE4" w:rsidP="00A21DE9">
      <w:pPr>
        <w:pStyle w:val="Text"/>
      </w:pPr>
      <w:r>
        <w:t>„</w:t>
      </w:r>
      <w:r w:rsidR="0093005C" w:rsidRPr="00EE37D3">
        <w:t>Neslyšel?</w:t>
      </w:r>
      <w:r w:rsidR="00967FBE" w:rsidRPr="00EE37D3">
        <w:t>“</w:t>
      </w:r>
    </w:p>
    <w:p w:rsidR="00967FBE" w:rsidRPr="00EE37D3" w:rsidRDefault="00967FBE" w:rsidP="00A21DE9">
      <w:pPr>
        <w:pStyle w:val="Text"/>
      </w:pPr>
      <w:r w:rsidRPr="00EE37D3">
        <w:t>„</w:t>
      </w:r>
      <w:r w:rsidR="0093005C" w:rsidRPr="00EE37D3">
        <w:t>No, ty zvuky toho ohně, pane.</w:t>
      </w:r>
      <w:r w:rsidRPr="00EE37D3">
        <w:t>“</w:t>
      </w:r>
      <w:r w:rsidR="0093005C" w:rsidRPr="00EE37D3">
        <w:t xml:space="preserve"> Lucan byl v rozpacích. </w:t>
      </w:r>
      <w:r w:rsidRPr="00EE37D3">
        <w:t>„</w:t>
      </w:r>
      <w:r w:rsidR="0093005C" w:rsidRPr="00EE37D3">
        <w:t>Praskání.</w:t>
      </w:r>
      <w:r w:rsidRPr="00EE37D3">
        <w:t>“</w:t>
      </w:r>
      <w:r w:rsidR="0093005C" w:rsidRPr="00EE37D3">
        <w:t xml:space="preserve"> Zaváhal. </w:t>
      </w:r>
      <w:r w:rsidRPr="00EE37D3">
        <w:t>„</w:t>
      </w:r>
      <w:r w:rsidR="0093005C" w:rsidRPr="00EE37D3">
        <w:t>Jenom to. Ale to stačí.</w:t>
      </w:r>
      <w:r w:rsidRPr="00EE37D3">
        <w:t>“</w:t>
      </w:r>
    </w:p>
    <w:p w:rsidR="00967FBE" w:rsidRPr="00EE37D3" w:rsidRDefault="00967FBE" w:rsidP="00A21DE9">
      <w:pPr>
        <w:pStyle w:val="Text"/>
      </w:pPr>
      <w:r w:rsidRPr="00EE37D3">
        <w:t>„</w:t>
      </w:r>
      <w:r w:rsidR="0093005C" w:rsidRPr="00EE37D3">
        <w:t>Ještě někdo se takhle chová, desátníku?</w:t>
      </w:r>
      <w:r w:rsidRPr="00EE37D3">
        <w:t>“</w:t>
      </w:r>
      <w:r w:rsidR="0093005C" w:rsidRPr="00EE37D3">
        <w:t xml:space="preserve"> zeptal se Knotts. </w:t>
      </w:r>
      <w:r w:rsidRPr="00EE37D3">
        <w:t>„</w:t>
      </w:r>
      <w:r w:rsidR="009F6630">
        <w:t>Ne, pane. Jenom Kalco.“</w:t>
      </w:r>
    </w:p>
    <w:p w:rsidR="00967FBE" w:rsidRPr="00EE37D3" w:rsidRDefault="00967FBE" w:rsidP="00A21DE9">
      <w:pPr>
        <w:pStyle w:val="Text"/>
      </w:pPr>
      <w:r w:rsidRPr="00EE37D3">
        <w:t>„</w:t>
      </w:r>
      <w:r w:rsidR="0093005C" w:rsidRPr="00EE37D3">
        <w:t>Dobrá. A vy jste se zachoval správně, když jste ho poslal k autům. Držte ho dál od ostatních vojáků. Nechci, aby to na ně přenesl.</w:t>
      </w:r>
      <w:r w:rsidRPr="00EE37D3">
        <w:t>“</w:t>
      </w:r>
    </w:p>
    <w:p w:rsidR="00967FBE" w:rsidRPr="00EE37D3" w:rsidRDefault="00967FBE" w:rsidP="00A21DE9">
      <w:pPr>
        <w:pStyle w:val="Text"/>
      </w:pPr>
      <w:r w:rsidRPr="00EE37D3">
        <w:t>„</w:t>
      </w:r>
      <w:r w:rsidR="0093005C" w:rsidRPr="00EE37D3">
        <w:t>Ano, pane.</w:t>
      </w:r>
      <w:r w:rsidRPr="00EE37D3">
        <w:t>“</w:t>
      </w:r>
    </w:p>
    <w:p w:rsidR="00967FBE" w:rsidRPr="00EE37D3" w:rsidRDefault="00967FBE" w:rsidP="00A21DE9">
      <w:pPr>
        <w:pStyle w:val="Text"/>
      </w:pPr>
      <w:r w:rsidRPr="00EE37D3">
        <w:t>„Teď</w:t>
      </w:r>
      <w:r w:rsidR="0093005C" w:rsidRPr="00EE37D3">
        <w:t xml:space="preserve"> jděte. Zajistěte všechno a jmenujte hlídku. Taky se trochu vyspěte.</w:t>
      </w:r>
      <w:r w:rsidRPr="00EE37D3">
        <w:t>“</w:t>
      </w:r>
    </w:p>
    <w:p w:rsidR="00967FBE" w:rsidRPr="00EE37D3" w:rsidRDefault="0093005C" w:rsidP="00A21DE9">
      <w:pPr>
        <w:pStyle w:val="Text"/>
      </w:pPr>
      <w:r w:rsidRPr="00EE37D3">
        <w:t>Desátník zasalutoval a vyběhl směrem k ohni. Knotts ho s pochopením sledoval. Myslel na živé lidi ve městě. Nemohl si pomoct a musel si představit, že je v jejich kůži. Se zvuky ohně se dokážou vyrovnat, ale co živí lidé?</w:t>
      </w:r>
    </w:p>
    <w:p w:rsidR="00967FBE" w:rsidRPr="00EE37D3" w:rsidRDefault="0093005C" w:rsidP="00A21DE9">
      <w:pPr>
        <w:pStyle w:val="Text"/>
      </w:pPr>
      <w:r w:rsidRPr="00EE37D3">
        <w:t>Co když se rozhodnou bojovat, co když se rozhodnou utéct? Knotts se znovu snažil najít hvězdu Mizar.</w:t>
      </w:r>
    </w:p>
    <w:p w:rsidR="00967FBE" w:rsidRPr="00EE37D3" w:rsidRDefault="00967FBE" w:rsidP="00A21DE9">
      <w:pPr>
        <w:pStyle w:val="Text"/>
      </w:pPr>
    </w:p>
    <w:p w:rsidR="00967FBE" w:rsidRPr="00EE37D3" w:rsidRDefault="0093005C" w:rsidP="00A21DE9">
      <w:pPr>
        <w:pStyle w:val="Text"/>
      </w:pPr>
      <w:r w:rsidRPr="00EE37D3">
        <w:t xml:space="preserve">Emil Jenner pomalu vyšel z dcerčina pokoje do obýváku. Jeho žena se dívala na druhou stranu. Nechtěla na něj vidět. Jak jí to jen řeknu? </w:t>
      </w:r>
      <w:proofErr w:type="gramStart"/>
      <w:r w:rsidRPr="00EE37D3">
        <w:t>přemýšlel</w:t>
      </w:r>
      <w:proofErr w:type="gramEnd"/>
      <w:r w:rsidRPr="00EE37D3">
        <w:t>.</w:t>
      </w:r>
    </w:p>
    <w:p w:rsidR="00967FBE" w:rsidRPr="00EE37D3" w:rsidRDefault="0093005C" w:rsidP="00A21DE9">
      <w:pPr>
        <w:pStyle w:val="Text"/>
      </w:pPr>
      <w:r w:rsidRPr="00EE37D3">
        <w:t>Zamířil rovnou k ní, položil jí zezadu ruce na ramena a masíroval jí krk. Začala plakat.</w:t>
      </w:r>
    </w:p>
    <w:p w:rsidR="00967FBE" w:rsidRPr="00EE37D3" w:rsidRDefault="00967FBE" w:rsidP="00A21DE9">
      <w:pPr>
        <w:pStyle w:val="Text"/>
      </w:pPr>
      <w:r w:rsidRPr="00EE37D3">
        <w:t>„</w:t>
      </w:r>
      <w:r w:rsidR="0093005C" w:rsidRPr="00EE37D3">
        <w:t>Ach, bože!</w:t>
      </w:r>
      <w:r w:rsidRPr="00EE37D3">
        <w:t>“</w:t>
      </w:r>
      <w:r w:rsidR="0093005C" w:rsidRPr="00EE37D3">
        <w:t xml:space="preserve"> vzlykala. </w:t>
      </w:r>
      <w:r w:rsidRPr="00EE37D3">
        <w:t>„</w:t>
      </w:r>
      <w:r w:rsidR="0093005C" w:rsidRPr="00EE37D3">
        <w:t>Už?</w:t>
      </w:r>
      <w:r w:rsidRPr="00EE37D3">
        <w:t>“</w:t>
      </w:r>
      <w:r w:rsidR="0093005C" w:rsidRPr="00EE37D3">
        <w:t xml:space="preserve"> Klesla na pohovku a dívala se na něj. Jenner ještě nikdy v životě necítil takovou bezmocnost </w:t>
      </w:r>
      <w:r w:rsidRPr="00EE37D3">
        <w:t>–</w:t>
      </w:r>
      <w:r w:rsidR="00CD1B4F">
        <w:t xml:space="preserve"> </w:t>
      </w:r>
      <w:r w:rsidR="0093005C" w:rsidRPr="00EE37D3">
        <w:t>a takovou vinu. Proč jenom jsem ji neodvezl někam, kde by jí pomohli? Tahle myšlenka ho bude pronásledovat až do smrti.</w:t>
      </w:r>
    </w:p>
    <w:p w:rsidR="00967FBE" w:rsidRPr="00EE37D3" w:rsidRDefault="00967FBE" w:rsidP="00A21DE9">
      <w:pPr>
        <w:pStyle w:val="Text"/>
      </w:pPr>
      <w:r w:rsidRPr="00EE37D3">
        <w:lastRenderedPageBreak/>
        <w:t>„</w:t>
      </w:r>
      <w:r w:rsidR="0093005C" w:rsidRPr="00EE37D3">
        <w:t>Ano, Doro. Nevím, co říct. Cítím se</w:t>
      </w:r>
      <w:r w:rsidRPr="00EE37D3">
        <w:t>…“</w:t>
      </w:r>
      <w:r w:rsidR="0093005C" w:rsidRPr="00EE37D3">
        <w:t xml:space="preserve"> Jeho velká postava jako by se najednou zatřásla v křeči.</w:t>
      </w:r>
    </w:p>
    <w:p w:rsidR="00967FBE" w:rsidRPr="00EE37D3" w:rsidRDefault="0093005C" w:rsidP="00A21DE9">
      <w:pPr>
        <w:pStyle w:val="Text"/>
      </w:pPr>
      <w:r w:rsidRPr="00EE37D3">
        <w:t xml:space="preserve">Plakal. </w:t>
      </w:r>
      <w:proofErr w:type="gramStart"/>
      <w:r w:rsidRPr="00EE37D3">
        <w:t>Doro cítila</w:t>
      </w:r>
      <w:proofErr w:type="gramEnd"/>
      <w:r w:rsidRPr="00EE37D3">
        <w:t xml:space="preserve"> jeho bolest, došla k němu, posadila ho na pohovku a vzala jeho hlavu do náruče. Snažila se potlačit slzy a přesvědčit manžela, že nezavinil Nancyinu smrt.</w:t>
      </w:r>
    </w:p>
    <w:p w:rsidR="00967FBE" w:rsidRPr="00EE37D3" w:rsidRDefault="0093005C" w:rsidP="00A21DE9">
      <w:pPr>
        <w:pStyle w:val="Text"/>
        <w:rPr>
          <w:i/>
        </w:rPr>
      </w:pPr>
      <w:r w:rsidRPr="00EE37D3">
        <w:rPr>
          <w:i/>
        </w:rPr>
        <w:t>Věřím tomu? Nemohla by Nancy žít, kdybychom ji odvezli do nemocnice? Copak jsem na tom netrvala?</w:t>
      </w:r>
    </w:p>
    <w:p w:rsidR="00967FBE" w:rsidRPr="00EE37D3" w:rsidRDefault="0093005C" w:rsidP="00A21DE9">
      <w:pPr>
        <w:pStyle w:val="Text"/>
      </w:pPr>
      <w:r w:rsidRPr="00EE37D3">
        <w:rPr>
          <w:i/>
        </w:rPr>
        <w:t xml:space="preserve">Bože! Prosím, nedovol, abych teď myslela na takové věci. Jestli se stala chyba, udělali ji oba. Emil nenese větší vinu než já. </w:t>
      </w:r>
      <w:r w:rsidRPr="00EE37D3">
        <w:t xml:space="preserve">Objímala jeho hlavu a pomalu s ní houpala. Emil Jenner plakal dál. Nancy ležela v posteli bez hnutí, voskově bílá </w:t>
      </w:r>
      <w:r w:rsidR="00967FBE" w:rsidRPr="00EE37D3">
        <w:t>–</w:t>
      </w:r>
      <w:r w:rsidRPr="00EE37D3">
        <w:t xml:space="preserve"> ne! </w:t>
      </w:r>
      <w:proofErr w:type="gramStart"/>
      <w:r w:rsidRPr="00EE37D3">
        <w:t>vypadá</w:t>
      </w:r>
      <w:proofErr w:type="gramEnd"/>
      <w:r w:rsidRPr="00EE37D3">
        <w:t xml:space="preserve"> zdravá. Jenom nedýchá.</w:t>
      </w:r>
    </w:p>
    <w:p w:rsidR="00967FBE" w:rsidRPr="00EE37D3" w:rsidRDefault="00967FBE" w:rsidP="00A21DE9">
      <w:pPr>
        <w:pStyle w:val="Text"/>
      </w:pPr>
      <w:r w:rsidRPr="00EE37D3">
        <w:t>„</w:t>
      </w:r>
      <w:r w:rsidR="0093005C" w:rsidRPr="00EE37D3">
        <w:t>Emile, nemohl jsi nic udělat. Nikdo nemohl nic udělat. Už dávno nebyla taková tma.</w:t>
      </w:r>
      <w:r w:rsidRPr="00EE37D3">
        <w:t>“</w:t>
      </w:r>
    </w:p>
    <w:p w:rsidR="00967FBE" w:rsidRPr="00EE37D3" w:rsidRDefault="0093005C" w:rsidP="00A21DE9">
      <w:pPr>
        <w:pStyle w:val="Text"/>
      </w:pPr>
      <w:r w:rsidRPr="00EE37D3">
        <w:t>Cítila úlevu i zármutek a připadala si kvůli tomu provinile. Ale tyhle pocity jsou normální, uklidňovala se. Nechtěla, aby Emil projížděl zátarasy, nesl Nancy přes pole a snažil se uniknout pozornosti vojáků. Bože, to by bylo ještě strašnější. A ona mohla ztratit oba. Živě si pamatovala obrysy pušek vojáků. Ne! Nepřežila bych, kdybych přišla o oba. Plakala a dál držela Emilovu hlavu.</w:t>
      </w:r>
    </w:p>
    <w:p w:rsidR="00967FBE" w:rsidRPr="00EE37D3" w:rsidRDefault="00967FBE" w:rsidP="00A21DE9">
      <w:pPr>
        <w:pStyle w:val="Text"/>
      </w:pPr>
      <w:r w:rsidRPr="00EE37D3">
        <w:t>„</w:t>
      </w:r>
      <w:r w:rsidR="0093005C" w:rsidRPr="00EE37D3">
        <w:t>Vypadá tak klidně, Doro. Jako by jí nakonec klesla teplota. Je to těžké</w:t>
      </w:r>
      <w:r w:rsidRPr="00EE37D3">
        <w:t>…</w:t>
      </w:r>
      <w:r w:rsidR="0093005C" w:rsidRPr="00EE37D3">
        <w:t>,</w:t>
      </w:r>
      <w:r w:rsidRPr="00EE37D3">
        <w:t>“</w:t>
      </w:r>
      <w:r w:rsidR="0093005C" w:rsidRPr="00EE37D3">
        <w:t xml:space="preserve"> vzlykal. Houpala ho. </w:t>
      </w:r>
      <w:r w:rsidRPr="00EE37D3">
        <w:t>„</w:t>
      </w:r>
      <w:r w:rsidR="0093005C" w:rsidRPr="00EE37D3">
        <w:t>Ano. Já vím. Musím se na ni podívat.</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Trvala na svém. Zdálo se jí, že kývl hlavou. Pustila ho a on vstal. Na tvářích měl červené skvrny. Oči měl opuchlé a prázdné.</w:t>
      </w:r>
    </w:p>
    <w:p w:rsidR="00967FBE" w:rsidRPr="00EE37D3" w:rsidRDefault="0093005C" w:rsidP="00A21DE9">
      <w:pPr>
        <w:pStyle w:val="Text"/>
      </w:pPr>
      <w:r w:rsidRPr="00EE37D3">
        <w:t>Dorothy Jennerová vstala a šla s manželem do ložnice. Tam se přesvědčila, že mluvil pravdu. Holčička nevypadala jako</w:t>
      </w:r>
      <w:r w:rsidR="00967FBE" w:rsidRPr="00EE37D3">
        <w:t>…</w:t>
      </w:r>
      <w:r w:rsidRPr="00EE37D3">
        <w:t xml:space="preserve"> mrtvá. Jako by spala, nic víc. Obličej měla klidný, oči zavřené </w:t>
      </w:r>
      <w:r w:rsidR="00967FBE" w:rsidRPr="00EE37D3">
        <w:t>–</w:t>
      </w:r>
      <w:r w:rsidRPr="00EE37D3">
        <w:t xml:space="preserve"> d</w:t>
      </w:r>
      <w:r w:rsidR="00967FBE" w:rsidRPr="00EE37D3">
        <w:t>ík</w:t>
      </w:r>
      <w:r w:rsidRPr="00EE37D3">
        <w:t xml:space="preserve">ybohu! </w:t>
      </w:r>
      <w:r w:rsidR="00967FBE" w:rsidRPr="00EE37D3">
        <w:t>–</w:t>
      </w:r>
      <w:r w:rsidRPr="00EE37D3">
        <w:t xml:space="preserve"> a ruce jí ležely vedle těla.</w:t>
      </w:r>
    </w:p>
    <w:p w:rsidR="00967FBE" w:rsidRPr="00EE37D3" w:rsidRDefault="00967FBE" w:rsidP="00A21DE9">
      <w:pPr>
        <w:pStyle w:val="Text"/>
      </w:pPr>
      <w:r w:rsidRPr="00EE37D3">
        <w:t>„</w:t>
      </w:r>
      <w:r w:rsidR="0093005C" w:rsidRPr="00EE37D3">
        <w:t>Vypadá</w:t>
      </w:r>
      <w:r w:rsidRPr="00EE37D3">
        <w:t>…</w:t>
      </w:r>
      <w:r w:rsidR="0093005C" w:rsidRPr="00EE37D3">
        <w:t>,</w:t>
      </w:r>
      <w:r w:rsidRPr="00EE37D3">
        <w:t>“</w:t>
      </w:r>
      <w:r w:rsidR="0093005C" w:rsidRPr="00EE37D3">
        <w:t xml:space="preserve"> začala.</w:t>
      </w:r>
    </w:p>
    <w:p w:rsidR="00967FBE" w:rsidRPr="00EE37D3" w:rsidRDefault="00967FBE" w:rsidP="00A21DE9">
      <w:pPr>
        <w:pStyle w:val="Text"/>
      </w:pPr>
      <w:r w:rsidRPr="00EE37D3">
        <w:t>„</w:t>
      </w:r>
      <w:r w:rsidR="0093005C" w:rsidRPr="00EE37D3">
        <w:t>Není,</w:t>
      </w:r>
      <w:r w:rsidRPr="00EE37D3">
        <w:t>“</w:t>
      </w:r>
      <w:r w:rsidR="0093005C" w:rsidRPr="00EE37D3">
        <w:t xml:space="preserve"> přerušil ji nešetrně Jenner.</w:t>
      </w:r>
    </w:p>
    <w:p w:rsidR="00967FBE" w:rsidRPr="00EE37D3" w:rsidRDefault="00967FBE" w:rsidP="00A21DE9">
      <w:pPr>
        <w:pStyle w:val="Text"/>
      </w:pPr>
      <w:r w:rsidRPr="00EE37D3">
        <w:t>„</w:t>
      </w:r>
      <w:r w:rsidR="0093005C" w:rsidRPr="00EE37D3">
        <w:t>Ne,</w:t>
      </w:r>
      <w:r w:rsidRPr="00EE37D3">
        <w:t>“</w:t>
      </w:r>
      <w:r w:rsidR="0093005C" w:rsidRPr="00EE37D3">
        <w:t xml:space="preserve"> řekla. </w:t>
      </w:r>
      <w:r w:rsidRPr="00EE37D3">
        <w:t>„</w:t>
      </w:r>
      <w:r w:rsidR="0093005C" w:rsidRPr="00EE37D3">
        <w:t>Není.</w:t>
      </w:r>
      <w:r w:rsidRPr="00EE37D3">
        <w:t>“</w:t>
      </w:r>
    </w:p>
    <w:p w:rsidR="00967FBE" w:rsidRPr="00EE37D3" w:rsidRDefault="0093005C" w:rsidP="00A21DE9">
      <w:pPr>
        <w:pStyle w:val="Text"/>
      </w:pPr>
      <w:r w:rsidRPr="00EE37D3">
        <w:t>Jenner přistoupil k posteli a zasunul ruce pod chladnoucí tělo, uchopil je pod krkem a pod koleny.</w:t>
      </w:r>
    </w:p>
    <w:p w:rsidR="00967FBE" w:rsidRPr="00EE37D3" w:rsidRDefault="00967FBE" w:rsidP="00A21DE9">
      <w:pPr>
        <w:pStyle w:val="Text"/>
      </w:pPr>
      <w:r w:rsidRPr="00EE37D3">
        <w:t>„</w:t>
      </w:r>
      <w:r w:rsidR="0093005C" w:rsidRPr="00EE37D3">
        <w:t>Co to děláš?</w:t>
      </w:r>
      <w:r w:rsidRPr="00EE37D3">
        <w:t>“</w:t>
      </w:r>
      <w:r w:rsidR="0093005C" w:rsidRPr="00EE37D3">
        <w:t xml:space="preserve"> zeptala se ho zmateně a trochu vyděšeně.</w:t>
      </w:r>
    </w:p>
    <w:p w:rsidR="00967FBE" w:rsidRPr="00EE37D3" w:rsidRDefault="00967FBE" w:rsidP="00A21DE9">
      <w:pPr>
        <w:pStyle w:val="Text"/>
      </w:pPr>
      <w:r w:rsidRPr="00EE37D3">
        <w:lastRenderedPageBreak/>
        <w:t>„</w:t>
      </w:r>
      <w:r w:rsidR="0093005C" w:rsidRPr="00EE37D3">
        <w:t>Viděla jsi tam to světlo?</w:t>
      </w:r>
      <w:r w:rsidRPr="00EE37D3">
        <w:t>“</w:t>
      </w:r>
      <w:r w:rsidR="0093005C" w:rsidRPr="00EE37D3">
        <w:t xml:space="preserve"> ukázal bradou ven. Věděla, co má na mysli. Těla obětí té nemoci pálili.</w:t>
      </w:r>
    </w:p>
    <w:p w:rsidR="00967FBE" w:rsidRPr="00EE37D3" w:rsidRDefault="0093005C" w:rsidP="00A21DE9">
      <w:pPr>
        <w:pStyle w:val="Text"/>
      </w:pPr>
      <w:r w:rsidRPr="00EE37D3">
        <w:t xml:space="preserve">I kdyby Nancy zemřela na něco jiného </w:t>
      </w:r>
      <w:r w:rsidR="00967FBE" w:rsidRPr="00EE37D3">
        <w:t>–</w:t>
      </w:r>
      <w:r w:rsidRPr="00EE37D3">
        <w:t xml:space="preserve"> ale oni neměli důvod si to myslet </w:t>
      </w:r>
      <w:r w:rsidR="00967FBE" w:rsidRPr="00EE37D3">
        <w:t>–</w:t>
      </w:r>
      <w:r w:rsidRPr="00EE37D3">
        <w:t xml:space="preserve"> armáda by jim ji odebrala a hodila by ji tam. Do ohně živeného benzinem.</w:t>
      </w:r>
    </w:p>
    <w:p w:rsidR="00967FBE" w:rsidRPr="00EE37D3" w:rsidRDefault="0093005C" w:rsidP="00A21DE9">
      <w:pPr>
        <w:pStyle w:val="Text"/>
        <w:rPr>
          <w:i/>
        </w:rPr>
      </w:pPr>
      <w:r w:rsidRPr="00EE37D3">
        <w:rPr>
          <w:i/>
        </w:rPr>
        <w:t>Ne!</w:t>
      </w:r>
    </w:p>
    <w:p w:rsidR="00967FBE" w:rsidRPr="00EE37D3" w:rsidRDefault="0093005C" w:rsidP="00A21DE9">
      <w:pPr>
        <w:pStyle w:val="Text"/>
      </w:pPr>
      <w:r w:rsidRPr="00EE37D3">
        <w:rPr>
          <w:i/>
        </w:rPr>
        <w:t xml:space="preserve">Ale co udělají? </w:t>
      </w:r>
      <w:r w:rsidRPr="00EE37D3">
        <w:t xml:space="preserve">Podívala se na manžela a věděla, že myslí na totéž a že má nějaké řešení. </w:t>
      </w:r>
      <w:r w:rsidR="00967FBE" w:rsidRPr="00EE37D3">
        <w:t>„</w:t>
      </w:r>
      <w:r w:rsidRPr="00EE37D3">
        <w:t>Tak kam?</w:t>
      </w:r>
      <w:r w:rsidR="00967FBE" w:rsidRPr="00EE37D3">
        <w:t>“</w:t>
      </w:r>
      <w:r w:rsidRPr="00EE37D3">
        <w:t xml:space="preserve"> zeptala se.</w:t>
      </w:r>
    </w:p>
    <w:p w:rsidR="00967FBE" w:rsidRPr="00EE37D3" w:rsidRDefault="00967FBE" w:rsidP="00A21DE9">
      <w:pPr>
        <w:pStyle w:val="Text"/>
      </w:pPr>
      <w:r w:rsidRPr="00EE37D3">
        <w:t>„</w:t>
      </w:r>
      <w:r w:rsidR="0093005C" w:rsidRPr="00EE37D3">
        <w:t>K potoku,</w:t>
      </w:r>
      <w:r w:rsidRPr="00EE37D3">
        <w:t>“</w:t>
      </w:r>
      <w:r w:rsidR="0093005C" w:rsidRPr="00EE37D3">
        <w:t xml:space="preserve"> řekl. </w:t>
      </w:r>
      <w:r w:rsidRPr="00EE37D3">
        <w:t>„</w:t>
      </w:r>
      <w:r w:rsidR="0093005C" w:rsidRPr="00EE37D3">
        <w:t>Prozatím. Pak</w:t>
      </w:r>
      <w:r w:rsidRPr="00EE37D3">
        <w:t>…</w:t>
      </w:r>
      <w:r w:rsidR="0093005C" w:rsidRPr="00EE37D3">
        <w:t xml:space="preserve"> pak něco vymyslíme. Až tohle skončí.</w:t>
      </w:r>
      <w:r w:rsidRPr="00EE37D3">
        <w:t>“</w:t>
      </w:r>
    </w:p>
    <w:p w:rsidR="00967FBE" w:rsidRPr="00EE37D3" w:rsidRDefault="0093005C" w:rsidP="00A21DE9">
      <w:pPr>
        <w:pStyle w:val="Text"/>
      </w:pPr>
      <w:r w:rsidRPr="00EE37D3">
        <w:t xml:space="preserve">Věděla o potoku. Tekl pod chatrným mostem pro pěší. Název most byl přehnaný. Dřevěná konstrukce překrývala jen pár metrů. Pod ní tekl potok. Protékal přes jejich pozemek celý rok, na jaře byl větší. </w:t>
      </w:r>
      <w:proofErr w:type="gramStart"/>
      <w:r w:rsidRPr="00EE37D3">
        <w:t>Doro věděla</w:t>
      </w:r>
      <w:proofErr w:type="gramEnd"/>
      <w:r w:rsidRPr="00EE37D3">
        <w:t>, že kolem potoka je měkká půda. Tušila, co chce Emil udělat. Přikývla.</w:t>
      </w:r>
    </w:p>
    <w:p w:rsidR="00967FBE" w:rsidRPr="00EE37D3" w:rsidRDefault="0093005C" w:rsidP="00A21DE9">
      <w:pPr>
        <w:pStyle w:val="Text"/>
      </w:pPr>
      <w:r w:rsidRPr="00EE37D3">
        <w:t xml:space="preserve">Nancy tam může odpočívat, dokud nemoc nezlikvidují. Počkají, než ji budou moci </w:t>
      </w:r>
      <w:proofErr w:type="gramStart"/>
      <w:r w:rsidRPr="00EE37D3">
        <w:t>pochovat jak</w:t>
      </w:r>
      <w:proofErr w:type="gramEnd"/>
      <w:r w:rsidRPr="00EE37D3">
        <w:t xml:space="preserve"> se patří. Nedala by Nancy vojákům. Nenechala by ji spálit.</w:t>
      </w:r>
    </w:p>
    <w:p w:rsidR="00967FBE" w:rsidRPr="00EE37D3" w:rsidRDefault="0093005C" w:rsidP="00A21DE9">
      <w:pPr>
        <w:pStyle w:val="Text"/>
      </w:pPr>
      <w:r w:rsidRPr="00EE37D3">
        <w:t>Už nikdy nedovolí svému muži, aby se obviňoval, že neo</w:t>
      </w:r>
      <w:r w:rsidR="00967FBE" w:rsidRPr="00EE37D3">
        <w:t>dv</w:t>
      </w:r>
      <w:r w:rsidRPr="00EE37D3">
        <w:t>ezl Nancy do nemocnice.</w:t>
      </w:r>
    </w:p>
    <w:p w:rsidR="00967FBE" w:rsidRPr="00EE37D3" w:rsidRDefault="0093005C" w:rsidP="00A21DE9">
      <w:pPr>
        <w:pStyle w:val="Text"/>
      </w:pPr>
      <w:r w:rsidRPr="00EE37D3">
        <w:t>Kdyby ji tam odvezli a kdyby tam zemřela, už by byla na cestě do ohně nedaleko odtud, kousek od hranic jejich pozemku.</w:t>
      </w:r>
    </w:p>
    <w:p w:rsidR="00967FBE" w:rsidRPr="00EE37D3" w:rsidRDefault="0093005C" w:rsidP="00A21DE9">
      <w:pPr>
        <w:pStyle w:val="Text"/>
      </w:pPr>
      <w:r w:rsidRPr="00EE37D3">
        <w:t>Nancy by měla být pochována do rodné země.</w:t>
      </w:r>
    </w:p>
    <w:p w:rsidR="00967FBE" w:rsidRPr="00EE37D3" w:rsidRDefault="0093005C" w:rsidP="00A21DE9">
      <w:pPr>
        <w:pStyle w:val="Text"/>
      </w:pPr>
      <w:proofErr w:type="gramStart"/>
      <w:r w:rsidRPr="00EE37D3">
        <w:t>Doro milovala</w:t>
      </w:r>
      <w:proofErr w:type="gramEnd"/>
      <w:r w:rsidRPr="00EE37D3">
        <w:t xml:space="preserve"> svého muže, visela na něm.</w:t>
      </w:r>
    </w:p>
    <w:p w:rsidR="00967FBE" w:rsidRPr="00EE37D3" w:rsidRDefault="0093005C" w:rsidP="00A21DE9">
      <w:pPr>
        <w:pStyle w:val="Text"/>
      </w:pPr>
      <w:r w:rsidRPr="00EE37D3">
        <w:t xml:space="preserve">Jenner neřekl ani slovo, ale byla si vědoma toho, že cítí její podporu a že je jí za ni vděčný. Zvedl Nancy. Dorothy ji držela za ruku, než došli k domovním dveřím. Potom ho nechala jít. Uvidí Nancy na místě jejího posledního odpočinku, až bude všechno připravené. Ale </w:t>
      </w:r>
      <w:r w:rsidR="00967FBE" w:rsidRPr="00EE37D3">
        <w:t>teď</w:t>
      </w:r>
      <w:r w:rsidRPr="00EE37D3">
        <w:t xml:space="preserve"> to byla Emilova práce. Opatrn</w:t>
      </w:r>
      <w:r w:rsidR="00967FBE" w:rsidRPr="00EE37D3">
        <w:t>ě z</w:t>
      </w:r>
      <w:r w:rsidRPr="00EE37D3">
        <w:t>avřela za manželem a za dcerou dveře a začala usedavě plakat.</w:t>
      </w:r>
    </w:p>
    <w:p w:rsidR="00744632" w:rsidRDefault="0093005C" w:rsidP="00A21DE9">
      <w:pPr>
        <w:pStyle w:val="Text"/>
      </w:pPr>
      <w:r w:rsidRPr="00EE37D3">
        <w:t>Emil se venku zhluboka nadechl a napadlo ho, že Nancy to už nikdy neudělá. Podíval se na oblohu a zahlédl světlo z kremačního ohně kousek odtud. Vyrazil k potoku. Nohy se mu občas zabořily do měkké hlíny. Co chvíli vzhlédl ke hvězdám. Nevěděl, že odsud může spatřit hvězdy, které poručík Knotts neviděl.</w:t>
      </w:r>
    </w:p>
    <w:p w:rsidR="00967FBE" w:rsidRDefault="00744632" w:rsidP="00A21DE9">
      <w:pPr>
        <w:pStyle w:val="Text"/>
      </w:pPr>
      <w:r>
        <w:br w:type="page"/>
      </w:r>
    </w:p>
    <w:p w:rsidR="003D71C8" w:rsidRDefault="003D71C8" w:rsidP="00436765">
      <w:pPr>
        <w:pStyle w:val="Nadpis1"/>
        <w:jc w:val="center"/>
      </w:pPr>
      <w:r>
        <w:t>20</w:t>
      </w:r>
    </w:p>
    <w:p w:rsidR="003D71C8" w:rsidRDefault="003D71C8" w:rsidP="00A21DE9">
      <w:pPr>
        <w:pStyle w:val="Text"/>
      </w:pPr>
    </w:p>
    <w:p w:rsidR="003D71C8" w:rsidRPr="00EE37D3" w:rsidRDefault="003D71C8" w:rsidP="00A21DE9">
      <w:pPr>
        <w:pStyle w:val="Text"/>
      </w:pPr>
    </w:p>
    <w:p w:rsidR="00967FBE" w:rsidRPr="00EE37D3" w:rsidRDefault="00967FBE" w:rsidP="00A21DE9">
      <w:pPr>
        <w:pStyle w:val="Text"/>
      </w:pPr>
      <w:r w:rsidRPr="00EE37D3">
        <w:t>„</w:t>
      </w:r>
      <w:r w:rsidR="0093005C" w:rsidRPr="00EE37D3">
        <w:t>Dám si hovězí roládu,</w:t>
      </w:r>
      <w:r w:rsidRPr="00EE37D3">
        <w:t>“</w:t>
      </w:r>
      <w:r w:rsidR="0093005C" w:rsidRPr="00EE37D3">
        <w:t xml:space="preserve"> řekl Jason a odložil jídelní lístek. </w:t>
      </w:r>
      <w:r w:rsidRPr="00EE37D3">
        <w:t>„</w:t>
      </w:r>
      <w:r w:rsidR="0093005C" w:rsidRPr="00EE37D3">
        <w:t>A ty si dáš hovězí parmezán?</w:t>
      </w:r>
      <w:r w:rsidRPr="00EE37D3">
        <w:t>“</w:t>
      </w:r>
      <w:r w:rsidR="0093005C" w:rsidRPr="00EE37D3">
        <w:t xml:space="preserve"> Allenberg se usmál a přikývl.</w:t>
      </w:r>
    </w:p>
    <w:p w:rsidR="00967FBE" w:rsidRPr="00EE37D3" w:rsidRDefault="0093005C" w:rsidP="00A21DE9">
      <w:pPr>
        <w:pStyle w:val="Text"/>
      </w:pPr>
      <w:r w:rsidRPr="00EE37D3">
        <w:t xml:space="preserve">Jason se smál. Rád bral dědu na večeři. Byl </w:t>
      </w:r>
      <w:proofErr w:type="gramStart"/>
      <w:r w:rsidRPr="00EE37D3">
        <w:t>pyšný že</w:t>
      </w:r>
      <w:proofErr w:type="gramEnd"/>
      <w:r w:rsidRPr="00EE37D3">
        <w:t xml:space="preserve"> se dokáže chovat jako hostitel. Byl dobře vychovaný a byl za to dědovi a matce vděčný.</w:t>
      </w:r>
    </w:p>
    <w:p w:rsidR="00967FBE" w:rsidRPr="00EE37D3" w:rsidRDefault="0093005C" w:rsidP="00A21DE9">
      <w:pPr>
        <w:pStyle w:val="Text"/>
      </w:pPr>
      <w:r w:rsidRPr="00EE37D3">
        <w:t>Lidé očekávali určitý způsob chování. Hodnotili ho a přistupovali k němu podle toho. Allenberg říkával, že Jason se už naučil tolik, co jiným lidem zabere třicet let života.</w:t>
      </w:r>
    </w:p>
    <w:p w:rsidR="00967FBE" w:rsidRPr="00EE37D3" w:rsidRDefault="00967FBE" w:rsidP="00A21DE9">
      <w:pPr>
        <w:pStyle w:val="Text"/>
      </w:pPr>
      <w:r w:rsidRPr="00EE37D3">
        <w:t>„</w:t>
      </w:r>
      <w:r w:rsidR="0093005C" w:rsidRPr="00EE37D3">
        <w:t>Nemusí se ti líbit, jak to na světě chodí,</w:t>
      </w:r>
      <w:r w:rsidRPr="00EE37D3">
        <w:t>“</w:t>
      </w:r>
      <w:r w:rsidR="0093005C" w:rsidRPr="00EE37D3">
        <w:t xml:space="preserve"> řekl mu děda. </w:t>
      </w:r>
      <w:r w:rsidRPr="00EE37D3">
        <w:t>„</w:t>
      </w:r>
      <w:r w:rsidR="0093005C" w:rsidRPr="00EE37D3">
        <w:t>Ale nezáleží na tom, co si myslíš. Nezáleží na tom, pokud chceš tahat za provázky, a ne se nechat od někoho ovládat.</w:t>
      </w:r>
      <w:r w:rsidRPr="00EE37D3">
        <w:t>“</w:t>
      </w:r>
    </w:p>
    <w:p w:rsidR="00967FBE" w:rsidRPr="00EE37D3" w:rsidRDefault="0093005C" w:rsidP="00A21DE9">
      <w:pPr>
        <w:pStyle w:val="Text"/>
      </w:pPr>
      <w:r w:rsidRPr="00EE37D3">
        <w:t xml:space="preserve">Děda a matka měli pravdu, to musel Jason uznat. Když jednou víš, že jsi ve hře </w:t>
      </w:r>
      <w:r w:rsidR="00967FBE" w:rsidRPr="00EE37D3">
        <w:t>–</w:t>
      </w:r>
      <w:r w:rsidRPr="00EE37D3">
        <w:t xml:space="preserve"> když znáš pravidla </w:t>
      </w:r>
      <w:r w:rsidR="00967FBE" w:rsidRPr="00EE37D3">
        <w:t>–</w:t>
      </w:r>
      <w:r w:rsidRPr="00EE37D3">
        <w:t xml:space="preserve"> můžeš se hodně dovědět. Hlavně od lidí, kteří si ještě nevšimli, že jsou ve hře také.</w:t>
      </w:r>
    </w:p>
    <w:p w:rsidR="00967FBE" w:rsidRPr="00EE37D3" w:rsidRDefault="00967FBE" w:rsidP="00A21DE9">
      <w:pPr>
        <w:pStyle w:val="Text"/>
      </w:pPr>
      <w:r w:rsidRPr="00EE37D3">
        <w:t>„</w:t>
      </w:r>
      <w:r w:rsidR="0093005C" w:rsidRPr="00EE37D3">
        <w:t>Dáš si sklenku vína?</w:t>
      </w:r>
      <w:r w:rsidRPr="00EE37D3">
        <w:t>“</w:t>
      </w:r>
      <w:r w:rsidR="0093005C" w:rsidRPr="00EE37D3">
        <w:t xml:space="preserve"> zeptal se Allenberg. </w:t>
      </w:r>
      <w:r w:rsidRPr="00EE37D3">
        <w:t>„</w:t>
      </w:r>
      <w:r w:rsidR="0093005C" w:rsidRPr="00EE37D3">
        <w:t>Uvidíme.</w:t>
      </w:r>
      <w:r w:rsidRPr="00EE37D3">
        <w:t>“</w:t>
      </w:r>
    </w:p>
    <w:p w:rsidR="00967FBE" w:rsidRPr="00EE37D3" w:rsidRDefault="0093005C" w:rsidP="00A21DE9">
      <w:pPr>
        <w:pStyle w:val="Text"/>
      </w:pPr>
      <w:r w:rsidRPr="00EE37D3">
        <w:t xml:space="preserve">Když k nim přišla číšnice Patti, Jason objednal. Žádné okurky v salátu, pro </w:t>
      </w:r>
      <w:proofErr w:type="gramStart"/>
      <w:r w:rsidRPr="00EE37D3">
        <w:t>oba</w:t>
      </w:r>
      <w:proofErr w:type="gramEnd"/>
      <w:r w:rsidRPr="00EE37D3">
        <w:t xml:space="preserve"> plísňový sýr. Na zvláštní talíř těstoviny, žádné brambory. A láhev ruffina.</w:t>
      </w:r>
    </w:p>
    <w:p w:rsidR="00967FBE" w:rsidRPr="00EE37D3" w:rsidRDefault="0093005C" w:rsidP="00A21DE9">
      <w:pPr>
        <w:pStyle w:val="Text"/>
      </w:pPr>
      <w:r w:rsidRPr="00EE37D3">
        <w:t>Patti přikývla a napsala si objednávku.</w:t>
      </w:r>
    </w:p>
    <w:p w:rsidR="00967FBE" w:rsidRPr="00EE37D3" w:rsidRDefault="00967FBE" w:rsidP="00A21DE9">
      <w:pPr>
        <w:pStyle w:val="Text"/>
      </w:pPr>
      <w:r w:rsidRPr="00EE37D3">
        <w:t>„</w:t>
      </w:r>
      <w:r w:rsidR="0093005C" w:rsidRPr="00EE37D3">
        <w:t>Jasone, tak mě informuj,</w:t>
      </w:r>
      <w:r w:rsidRPr="00EE37D3">
        <w:t>“</w:t>
      </w:r>
      <w:r w:rsidR="0093005C" w:rsidRPr="00EE37D3">
        <w:t xml:space="preserve"> vyzval vnuka Allenberg a napil se minerálky. Odkrojil si kousek chleba a namazal si ho máslem. </w:t>
      </w:r>
      <w:r w:rsidRPr="00EE37D3">
        <w:t>„</w:t>
      </w:r>
      <w:r w:rsidR="0093005C" w:rsidRPr="00EE37D3">
        <w:t>Je něco nového?</w:t>
      </w:r>
      <w:r w:rsidRPr="00EE37D3">
        <w:t>“</w:t>
      </w:r>
    </w:p>
    <w:p w:rsidR="00967FBE" w:rsidRPr="00EE37D3" w:rsidRDefault="00967FBE" w:rsidP="00A21DE9">
      <w:pPr>
        <w:pStyle w:val="Text"/>
      </w:pPr>
      <w:r w:rsidRPr="00EE37D3">
        <w:t>„</w:t>
      </w:r>
      <w:r w:rsidR="0093005C" w:rsidRPr="00EE37D3">
        <w:t>Není toho moc,</w:t>
      </w:r>
      <w:r w:rsidRPr="00EE37D3">
        <w:t>“</w:t>
      </w:r>
      <w:r w:rsidR="0093005C" w:rsidRPr="00EE37D3">
        <w:t xml:space="preserve"> odpověděl Jason. </w:t>
      </w:r>
      <w:r w:rsidRPr="00EE37D3">
        <w:t>„</w:t>
      </w:r>
      <w:r w:rsidR="0093005C" w:rsidRPr="00EE37D3">
        <w:t>Ve škole je to pořád ste</w:t>
      </w:r>
      <w:r w:rsidRPr="00EE37D3">
        <w:t>jn</w:t>
      </w:r>
      <w:r w:rsidR="0093005C" w:rsidRPr="00EE37D3">
        <w:t>ý</w:t>
      </w:r>
      <w:r w:rsidRPr="00EE37D3">
        <w:t>…“</w:t>
      </w:r>
    </w:p>
    <w:p w:rsidR="00967FBE" w:rsidRPr="00EE37D3" w:rsidRDefault="00967FBE" w:rsidP="00A21DE9">
      <w:pPr>
        <w:pStyle w:val="Text"/>
      </w:pPr>
      <w:r w:rsidRPr="00EE37D3">
        <w:t>„</w:t>
      </w:r>
      <w:r w:rsidR="0093005C" w:rsidRPr="00EE37D3">
        <w:t>I děvčata jsou stejná?</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Jason věděl, že se červená, ale nemohl s tím nic dělat. </w:t>
      </w:r>
      <w:r w:rsidRPr="00EE37D3">
        <w:t>„</w:t>
      </w:r>
      <w:r w:rsidR="0093005C" w:rsidRPr="00EE37D3">
        <w:t xml:space="preserve">Holky jsou jiný. Chci říct, většina je stejná jako loni </w:t>
      </w:r>
      <w:r w:rsidRPr="00EE37D3">
        <w:t>–</w:t>
      </w:r>
      <w:r w:rsidR="0093005C" w:rsidRPr="00EE37D3">
        <w:t xml:space="preserve"> ale tak jsem to nemyslel </w:t>
      </w:r>
      <w:r w:rsidRPr="00EE37D3">
        <w:t>–</w:t>
      </w:r>
      <w:r w:rsidR="0093005C" w:rsidRPr="00EE37D3">
        <w:t xml:space="preserve"> chci říct, že se změnily.</w:t>
      </w:r>
      <w:r w:rsidRPr="00EE37D3">
        <w:t>“</w:t>
      </w:r>
    </w:p>
    <w:p w:rsidR="00967FBE" w:rsidRPr="00EE37D3" w:rsidRDefault="00967FBE" w:rsidP="00A21DE9">
      <w:pPr>
        <w:pStyle w:val="Text"/>
      </w:pPr>
      <w:r w:rsidRPr="00EE37D3">
        <w:t>„</w:t>
      </w:r>
      <w:r w:rsidR="0093005C" w:rsidRPr="00EE37D3">
        <w:t>Ale to ty taky.</w:t>
      </w:r>
      <w:r w:rsidRPr="00EE37D3">
        <w:t>“</w:t>
      </w:r>
      <w:r w:rsidR="0093005C" w:rsidRPr="00EE37D3">
        <w:t xml:space="preserve"> Allenberg se usmál a pečlivě žvýkal kousek namazaného chleba. Zatímco Jason v mnoha směrech dospěl rychleji než většina spolužáků, některé oblasti si příroda hlídá, pomyslel si.</w:t>
      </w:r>
    </w:p>
    <w:p w:rsidR="00967FBE" w:rsidRPr="00EE37D3" w:rsidRDefault="00967FBE" w:rsidP="00A21DE9">
      <w:pPr>
        <w:pStyle w:val="Text"/>
      </w:pPr>
      <w:r w:rsidRPr="00EE37D3">
        <w:lastRenderedPageBreak/>
        <w:t>„</w:t>
      </w:r>
      <w:r w:rsidR="0093005C" w:rsidRPr="00EE37D3">
        <w:t xml:space="preserve">Pamatuju si, žes mi říkal, že jednou se mi holky určitě budou líbit. Byl halloween </w:t>
      </w:r>
      <w:r w:rsidRPr="00EE37D3">
        <w:t>–</w:t>
      </w:r>
      <w:r w:rsidR="0093005C" w:rsidRPr="00EE37D3">
        <w:t xml:space="preserve"> už si to moc dobře nevybavuju. Je to moc dávno. Byla tam dívka v masce ducha. A já jsem si z ní pořád dělal legraci.</w:t>
      </w:r>
      <w:r w:rsidRPr="00EE37D3">
        <w:t>“</w:t>
      </w:r>
    </w:p>
    <w:p w:rsidR="00967FBE" w:rsidRPr="00EE37D3" w:rsidRDefault="0093005C" w:rsidP="00A21DE9">
      <w:pPr>
        <w:pStyle w:val="Text"/>
      </w:pPr>
      <w:r w:rsidRPr="00EE37D3">
        <w:t>Allenberg se široce usmál.</w:t>
      </w:r>
    </w:p>
    <w:p w:rsidR="00967FBE" w:rsidRPr="00EE37D3" w:rsidRDefault="00967FBE" w:rsidP="00A21DE9">
      <w:pPr>
        <w:pStyle w:val="Text"/>
      </w:pPr>
      <w:r w:rsidRPr="00EE37D3">
        <w:t>„</w:t>
      </w:r>
      <w:r w:rsidR="0093005C" w:rsidRPr="00EE37D3">
        <w:t>První chyba,</w:t>
      </w:r>
      <w:r w:rsidRPr="00EE37D3">
        <w:t>“</w:t>
      </w:r>
      <w:r w:rsidR="0093005C" w:rsidRPr="00EE37D3">
        <w:t xml:space="preserve"> řekl a trochu se zaklonil, když před něj Patti položila salát, </w:t>
      </w:r>
      <w:r w:rsidRPr="00EE37D3">
        <w:t>„</w:t>
      </w:r>
      <w:r w:rsidR="0093005C" w:rsidRPr="00EE37D3">
        <w:t xml:space="preserve">nedělal sis z ní legraci. Pokud si vzpomínám, náhodou jsi upustil vejce. </w:t>
      </w:r>
      <w:r w:rsidR="00E262E0">
        <w:t>Nechme</w:t>
      </w:r>
      <w:r w:rsidR="0093005C" w:rsidRPr="00EE37D3">
        <w:t xml:space="preserve"> vejce stranou, bylo to poprvé, kdy jsi projevil zájem o dívky. Doufám, že už jsi svou techniku vylepšil.</w:t>
      </w:r>
      <w:r w:rsidRPr="00EE37D3">
        <w:t>“</w:t>
      </w:r>
    </w:p>
    <w:p w:rsidR="00967FBE" w:rsidRPr="00EE37D3" w:rsidRDefault="00967FBE" w:rsidP="00A21DE9">
      <w:pPr>
        <w:pStyle w:val="Text"/>
      </w:pPr>
      <w:r w:rsidRPr="00EE37D3">
        <w:t>„</w:t>
      </w:r>
      <w:r w:rsidR="0093005C" w:rsidRPr="00EE37D3">
        <w:t>Jsem úplný donchuán.</w:t>
      </w:r>
      <w:r w:rsidRPr="00EE37D3">
        <w:t>“</w:t>
      </w:r>
    </w:p>
    <w:p w:rsidR="00967FBE" w:rsidRPr="00EE37D3" w:rsidRDefault="00967FBE" w:rsidP="00A21DE9">
      <w:pPr>
        <w:pStyle w:val="Text"/>
      </w:pPr>
      <w:r w:rsidRPr="00EE37D3">
        <w:t>„</w:t>
      </w:r>
      <w:r w:rsidR="0093005C" w:rsidRPr="00EE37D3">
        <w:t>Moc se nevytahuj. A pusť se do salátu.</w:t>
      </w:r>
      <w:r w:rsidRPr="00EE37D3">
        <w:t>“</w:t>
      </w:r>
    </w:p>
    <w:p w:rsidR="00967FBE" w:rsidRPr="00EE37D3" w:rsidRDefault="0093005C" w:rsidP="00A21DE9">
      <w:pPr>
        <w:pStyle w:val="Text"/>
      </w:pPr>
      <w:r w:rsidRPr="00EE37D3">
        <w:t>Allenberg byl na svého vnuka pyšný. Ale nikdy nezapomínal, že je to ještě chlapec. Byl sice velmi nadaný a už se toho hodně naučil, ale pořád ještě hodně zbývalo, co se musí naučit. Jason se zašklebil.</w:t>
      </w:r>
    </w:p>
    <w:p w:rsidR="00967FBE" w:rsidRPr="00EE37D3" w:rsidRDefault="00967FBE" w:rsidP="00A21DE9">
      <w:pPr>
        <w:pStyle w:val="Text"/>
      </w:pPr>
      <w:r w:rsidRPr="00EE37D3">
        <w:t>„</w:t>
      </w:r>
      <w:r w:rsidR="0093005C" w:rsidRPr="00EE37D3">
        <w:t>Co je?</w:t>
      </w:r>
      <w:r w:rsidRPr="00EE37D3">
        <w:t>“</w:t>
      </w:r>
      <w:r w:rsidR="0093005C" w:rsidRPr="00EE37D3">
        <w:t xml:space="preserve"> zeptal se ho děda.</w:t>
      </w:r>
    </w:p>
    <w:p w:rsidR="00967FBE" w:rsidRPr="00EE37D3" w:rsidRDefault="00967FBE" w:rsidP="00A21DE9">
      <w:pPr>
        <w:pStyle w:val="Text"/>
      </w:pPr>
      <w:r w:rsidRPr="00EE37D3">
        <w:t>„</w:t>
      </w:r>
      <w:r w:rsidR="0093005C" w:rsidRPr="00EE37D3">
        <w:t>Jsou tam okurky,</w:t>
      </w:r>
      <w:r w:rsidRPr="00EE37D3">
        <w:t>“</w:t>
      </w:r>
      <w:r w:rsidR="0093005C" w:rsidRPr="00EE37D3">
        <w:t xml:space="preserve"> odpověděl. </w:t>
      </w:r>
      <w:r w:rsidRPr="00EE37D3">
        <w:t>„</w:t>
      </w:r>
      <w:r w:rsidR="0093005C" w:rsidRPr="00EE37D3">
        <w:t>Dali je do salátu.</w:t>
      </w:r>
      <w:r w:rsidRPr="00EE37D3">
        <w:t>“</w:t>
      </w:r>
    </w:p>
    <w:p w:rsidR="00967FBE" w:rsidRPr="00EE37D3" w:rsidRDefault="00967FBE" w:rsidP="00A21DE9">
      <w:pPr>
        <w:pStyle w:val="Text"/>
      </w:pPr>
      <w:r w:rsidRPr="00EE37D3">
        <w:t>„</w:t>
      </w:r>
      <w:r w:rsidR="0093005C" w:rsidRPr="00EE37D3">
        <w:t>Kde?</w:t>
      </w:r>
      <w:r w:rsidRPr="00EE37D3">
        <w:t>“</w:t>
      </w:r>
      <w:r w:rsidR="0093005C" w:rsidRPr="00EE37D3">
        <w:t xml:space="preserve"> Podíval se Jasonovi na talíř.</w:t>
      </w:r>
    </w:p>
    <w:p w:rsidR="00967FBE" w:rsidRPr="00EE37D3" w:rsidRDefault="00967FBE" w:rsidP="00A21DE9">
      <w:pPr>
        <w:pStyle w:val="Text"/>
      </w:pPr>
      <w:r w:rsidRPr="00EE37D3">
        <w:t>„</w:t>
      </w:r>
      <w:r w:rsidR="0093005C" w:rsidRPr="00EE37D3">
        <w:t>Ta servírka je musela vidět a vzpomněla si. Vyndala je, ale chuť po nich zůstala.</w:t>
      </w:r>
      <w:r w:rsidRPr="00EE37D3">
        <w:t>“</w:t>
      </w:r>
    </w:p>
    <w:p w:rsidR="00967FBE" w:rsidRPr="00EE37D3" w:rsidRDefault="00967FBE" w:rsidP="00A21DE9">
      <w:pPr>
        <w:pStyle w:val="Text"/>
      </w:pPr>
      <w:r w:rsidRPr="00EE37D3">
        <w:t>„</w:t>
      </w:r>
      <w:r w:rsidR="0093005C" w:rsidRPr="00EE37D3">
        <w:t>Co chceš dělat?</w:t>
      </w:r>
      <w:r w:rsidRPr="00EE37D3">
        <w:t>“</w:t>
      </w:r>
    </w:p>
    <w:p w:rsidR="00967FBE" w:rsidRPr="00EE37D3" w:rsidRDefault="0093005C" w:rsidP="00A21DE9">
      <w:pPr>
        <w:pStyle w:val="Text"/>
      </w:pPr>
      <w:r w:rsidRPr="00EE37D3">
        <w:t>Jason uvažoval. Lehce na servírku kývl a ta k nim přišla.</w:t>
      </w:r>
    </w:p>
    <w:p w:rsidR="00967FBE" w:rsidRPr="00EE37D3" w:rsidRDefault="00967FBE" w:rsidP="00A21DE9">
      <w:pPr>
        <w:pStyle w:val="Text"/>
      </w:pPr>
      <w:r w:rsidRPr="00EE37D3">
        <w:t>„</w:t>
      </w:r>
      <w:r w:rsidR="0093005C" w:rsidRPr="00EE37D3">
        <w:t>Omlouvám se,</w:t>
      </w:r>
      <w:r w:rsidRPr="00EE37D3">
        <w:t>“</w:t>
      </w:r>
      <w:r w:rsidR="0093005C" w:rsidRPr="00EE37D3">
        <w:t xml:space="preserve"> řekl. </w:t>
      </w:r>
      <w:r w:rsidRPr="00EE37D3">
        <w:t>„</w:t>
      </w:r>
      <w:r w:rsidR="0093005C" w:rsidRPr="00EE37D3">
        <w:t>Někdo v kuchyni musel udělat chybu. Byly v tom okurky a pořád to po nich chutná</w:t>
      </w:r>
      <w:r w:rsidRPr="00EE37D3">
        <w:t>…“</w:t>
      </w:r>
    </w:p>
    <w:p w:rsidR="00967FBE" w:rsidRPr="00EE37D3" w:rsidRDefault="00967FBE" w:rsidP="00A21DE9">
      <w:pPr>
        <w:pStyle w:val="Text"/>
      </w:pPr>
      <w:r w:rsidRPr="00EE37D3">
        <w:t>„</w:t>
      </w:r>
      <w:r w:rsidR="0093005C" w:rsidRPr="00EE37D3">
        <w:t>To není problém.</w:t>
      </w:r>
      <w:r w:rsidRPr="00EE37D3">
        <w:t>“</w:t>
      </w:r>
      <w:r w:rsidR="0093005C" w:rsidRPr="00EE37D3">
        <w:t xml:space="preserve"> Patti vzala salát ze stolu. Zeptala se Allenberga na jeho salát a on připustil, že taky chutná po okurkách a že to nemá rád. Odnesla i ten.</w:t>
      </w:r>
    </w:p>
    <w:p w:rsidR="00967FBE" w:rsidRPr="00EE37D3" w:rsidRDefault="00967FBE" w:rsidP="00A21DE9">
      <w:pPr>
        <w:pStyle w:val="Text"/>
      </w:pPr>
      <w:r w:rsidRPr="00EE37D3">
        <w:t>„</w:t>
      </w:r>
      <w:r w:rsidR="0093005C" w:rsidRPr="00EE37D3">
        <w:t>Dám jí slušné spropitné,</w:t>
      </w:r>
      <w:r w:rsidRPr="00EE37D3">
        <w:t>“</w:t>
      </w:r>
      <w:r w:rsidR="0093005C" w:rsidRPr="00EE37D3">
        <w:t xml:space="preserve"> zamumlal Jason. Allenberg pov</w:t>
      </w:r>
      <w:r w:rsidRPr="00EE37D3">
        <w:t>yt</w:t>
      </w:r>
      <w:r w:rsidR="0093005C" w:rsidRPr="00EE37D3">
        <w:t>áhl obočí.</w:t>
      </w:r>
    </w:p>
    <w:p w:rsidR="00967FBE" w:rsidRPr="00EE37D3" w:rsidRDefault="00967FBE" w:rsidP="00A21DE9">
      <w:pPr>
        <w:pStyle w:val="Text"/>
      </w:pPr>
      <w:r w:rsidRPr="00EE37D3">
        <w:t>„</w:t>
      </w:r>
      <w:r w:rsidR="0093005C" w:rsidRPr="00EE37D3">
        <w:t>Proč? Musel jsi jídlo vrátit.</w:t>
      </w:r>
      <w:r w:rsidRPr="00EE37D3">
        <w:t>“</w:t>
      </w:r>
    </w:p>
    <w:p w:rsidR="00967FBE" w:rsidRPr="00EE37D3" w:rsidRDefault="00967FBE" w:rsidP="00A21DE9">
      <w:pPr>
        <w:pStyle w:val="Text"/>
      </w:pPr>
      <w:r w:rsidRPr="00EE37D3">
        <w:t>„</w:t>
      </w:r>
      <w:r w:rsidR="0093005C" w:rsidRPr="00EE37D3">
        <w:t>Snažila se nám pomoct, dědo. Odnesla to. Udělala chybu a snažila se ji napravit.</w:t>
      </w:r>
      <w:r w:rsidRPr="00EE37D3">
        <w:t>“</w:t>
      </w:r>
      <w:r w:rsidR="0093005C" w:rsidRPr="00EE37D3">
        <w:t xml:space="preserve"> Jason trpělivě dědečka poučil </w:t>
      </w:r>
      <w:r w:rsidRPr="00EE37D3">
        <w:t>–</w:t>
      </w:r>
      <w:r w:rsidR="0093005C" w:rsidRPr="00EE37D3">
        <w:t xml:space="preserve"> ti dospělí jsou ale nechápaví. Allenberg se musel smát.</w:t>
      </w:r>
    </w:p>
    <w:p w:rsidR="00967FBE" w:rsidRPr="00EE37D3" w:rsidRDefault="0093005C" w:rsidP="00A21DE9">
      <w:pPr>
        <w:pStyle w:val="Text"/>
      </w:pPr>
      <w:r w:rsidRPr="00EE37D3">
        <w:t>Za pár minut přinesla Patti nové saláty.</w:t>
      </w:r>
    </w:p>
    <w:p w:rsidR="00967FBE" w:rsidRPr="00EE37D3" w:rsidRDefault="00967FBE" w:rsidP="00A21DE9">
      <w:pPr>
        <w:pStyle w:val="Text"/>
      </w:pPr>
      <w:r w:rsidRPr="00EE37D3">
        <w:t>„</w:t>
      </w:r>
      <w:r w:rsidR="0093005C" w:rsidRPr="00EE37D3">
        <w:t>Vyprávěj mi o počítačích,</w:t>
      </w:r>
      <w:r w:rsidRPr="00EE37D3">
        <w:t>“</w:t>
      </w:r>
      <w:r w:rsidR="0093005C" w:rsidRPr="00EE37D3">
        <w:t xml:space="preserve"> vyzval Allenberg vnuka. Tohle téma vždycky v Jasonovi probudilo dítě a Allenberg ho dobře chápal. I on sám měl rád tyhle vymoženosti.</w:t>
      </w:r>
    </w:p>
    <w:p w:rsidR="00967FBE" w:rsidRPr="00EE37D3" w:rsidRDefault="00967FBE" w:rsidP="00A21DE9">
      <w:pPr>
        <w:pStyle w:val="Text"/>
      </w:pPr>
      <w:r w:rsidRPr="00EE37D3">
        <w:lastRenderedPageBreak/>
        <w:t>„</w:t>
      </w:r>
      <w:r w:rsidR="0093005C" w:rsidRPr="00EE37D3">
        <w:t>Chtěl bych si pořídit nový,</w:t>
      </w:r>
      <w:r w:rsidRPr="00EE37D3">
        <w:t>“</w:t>
      </w:r>
      <w:r w:rsidR="0093005C" w:rsidRPr="00EE37D3">
        <w:t xml:space="preserve"> řekl Jason. </w:t>
      </w:r>
      <w:r w:rsidRPr="00EE37D3">
        <w:t>„</w:t>
      </w:r>
      <w:r w:rsidR="0093005C" w:rsidRPr="00EE37D3">
        <w:t>Koupím si ho,</w:t>
      </w:r>
      <w:r w:rsidRPr="00EE37D3">
        <w:t>“</w:t>
      </w:r>
      <w:r w:rsidR="0093005C" w:rsidRPr="00EE37D3">
        <w:t xml:space="preserve"> dodal rychle.</w:t>
      </w:r>
    </w:p>
    <w:p w:rsidR="00967FBE" w:rsidRPr="00EE37D3" w:rsidRDefault="00967FBE" w:rsidP="00A21DE9">
      <w:pPr>
        <w:pStyle w:val="Text"/>
      </w:pPr>
      <w:r w:rsidRPr="00EE37D3">
        <w:t>„</w:t>
      </w:r>
      <w:r w:rsidR="0093005C" w:rsidRPr="00EE37D3">
        <w:t>Co ti na tom současném vadí?</w:t>
      </w:r>
      <w:r w:rsidRPr="00EE37D3">
        <w:t>“</w:t>
      </w:r>
    </w:p>
    <w:p w:rsidR="00967FBE" w:rsidRPr="00EE37D3" w:rsidRDefault="00967FBE" w:rsidP="00A21DE9">
      <w:pPr>
        <w:pStyle w:val="Text"/>
      </w:pPr>
      <w:r w:rsidRPr="00EE37D3">
        <w:t>„</w:t>
      </w:r>
      <w:r w:rsidR="0093005C" w:rsidRPr="00EE37D3">
        <w:t>Je dobrý. Nikdy se neporouchal. Ale společnost, která ho vyrobila, skončila, a to znamená, že bych ho nemohl vylepšit. Nebo ne snadno. Potřebuju grafickou kartu,</w:t>
      </w:r>
      <w:r w:rsidRPr="00EE37D3">
        <w:t>“</w:t>
      </w:r>
      <w:r w:rsidR="0093005C" w:rsidRPr="00EE37D3">
        <w:t xml:space="preserve"> odpověděl vnuk a zkoumal svůj salát.</w:t>
      </w:r>
    </w:p>
    <w:p w:rsidR="00967FBE" w:rsidRPr="00EE37D3" w:rsidRDefault="00967FBE" w:rsidP="00A21DE9">
      <w:pPr>
        <w:pStyle w:val="Text"/>
      </w:pPr>
      <w:r w:rsidRPr="00EE37D3">
        <w:t>„</w:t>
      </w:r>
      <w:r w:rsidR="0093005C" w:rsidRPr="00EE37D3">
        <w:t>Proč?</w:t>
      </w:r>
      <w:r w:rsidRPr="00EE37D3">
        <w:t>“</w:t>
      </w:r>
    </w:p>
    <w:p w:rsidR="00967FBE" w:rsidRPr="00EE37D3" w:rsidRDefault="00967FBE" w:rsidP="00A21DE9">
      <w:pPr>
        <w:pStyle w:val="Text"/>
      </w:pPr>
      <w:r w:rsidRPr="00EE37D3">
        <w:t>„</w:t>
      </w:r>
      <w:r w:rsidR="0093005C" w:rsidRPr="00EE37D3">
        <w:t>Potřebuju to na jednu věc. Mám podnikatelský záměr.</w:t>
      </w:r>
      <w:r w:rsidRPr="00EE37D3">
        <w:t>“</w:t>
      </w:r>
      <w:r w:rsidR="0093005C" w:rsidRPr="00EE37D3">
        <w:t xml:space="preserve"> Allenberg se na něj podíval a čekal. Nemusel potlačovat úsměv. Vždycky bral děti velice vážně. Odřený loket je moc vážná věc, pokud si to dítě myslí. Takové jsou první lásky. A takové bývají i první podnikatelské záměry.</w:t>
      </w:r>
    </w:p>
    <w:p w:rsidR="00967FBE" w:rsidRPr="00EE37D3" w:rsidRDefault="00967FBE" w:rsidP="00A21DE9">
      <w:pPr>
        <w:pStyle w:val="Text"/>
      </w:pPr>
      <w:r w:rsidRPr="00EE37D3">
        <w:t>„</w:t>
      </w:r>
      <w:r w:rsidR="0093005C" w:rsidRPr="00EE37D3">
        <w:t>Jaký?</w:t>
      </w:r>
      <w:r w:rsidRPr="00EE37D3">
        <w:t>“</w:t>
      </w:r>
    </w:p>
    <w:p w:rsidR="00967FBE" w:rsidRPr="00EE37D3" w:rsidRDefault="0093005C" w:rsidP="00A21DE9">
      <w:pPr>
        <w:pStyle w:val="Text"/>
      </w:pPr>
      <w:r w:rsidRPr="00EE37D3">
        <w:t xml:space="preserve">Jason zaváhal. </w:t>
      </w:r>
      <w:r w:rsidR="00967FBE" w:rsidRPr="00EE37D3">
        <w:t>„</w:t>
      </w:r>
      <w:r w:rsidRPr="00EE37D3">
        <w:t>Radši bych ti to ukázal,</w:t>
      </w:r>
      <w:r w:rsidR="00967FBE" w:rsidRPr="00EE37D3">
        <w:t>“</w:t>
      </w:r>
      <w:r w:rsidRPr="00EE37D3">
        <w:t xml:space="preserve"> odpověděl. </w:t>
      </w:r>
      <w:r w:rsidR="00967FBE" w:rsidRPr="00EE37D3">
        <w:t>„</w:t>
      </w:r>
      <w:r w:rsidRPr="00EE37D3">
        <w:t>Pro případ, že by to nevyšlo.</w:t>
      </w:r>
      <w:r w:rsidR="00967FBE" w:rsidRPr="00EE37D3">
        <w:t>“</w:t>
      </w:r>
      <w:r w:rsidRPr="00EE37D3">
        <w:t xml:space="preserve"> Allenberg přikývl a dojedl salát. </w:t>
      </w:r>
      <w:r w:rsidR="00967FBE" w:rsidRPr="00EE37D3">
        <w:t>„</w:t>
      </w:r>
      <w:r w:rsidRPr="00EE37D3">
        <w:t>Nejspíš si koupím Amigu,</w:t>
      </w:r>
      <w:r w:rsidR="00967FBE" w:rsidRPr="00EE37D3">
        <w:t>“</w:t>
      </w:r>
      <w:r w:rsidRPr="00EE37D3">
        <w:t xml:space="preserve"> uzavřel Jason. Allenberg se na nic nezeptal, protože počítače nebyly jeho silnou stránkou. Byl si jistý, že Jason dobře ví, jestli má Amiga nejlepší grafickou kartu.</w:t>
      </w:r>
    </w:p>
    <w:p w:rsidR="00967FBE" w:rsidRPr="00EE37D3" w:rsidRDefault="0093005C" w:rsidP="00A21DE9">
      <w:pPr>
        <w:pStyle w:val="Text"/>
      </w:pPr>
      <w:r w:rsidRPr="00EE37D3">
        <w:t>A jestli pro svůj byznys potřebuje zrovna grafickou kartu, je to jeho věc.</w:t>
      </w:r>
    </w:p>
    <w:p w:rsidR="00967FBE" w:rsidRPr="00EE37D3" w:rsidRDefault="00967FBE" w:rsidP="00A21DE9">
      <w:pPr>
        <w:pStyle w:val="Text"/>
      </w:pPr>
      <w:r w:rsidRPr="00EE37D3">
        <w:t>„</w:t>
      </w:r>
      <w:r w:rsidR="0093005C" w:rsidRPr="00EE37D3">
        <w:t>Za co si ji chceš koupit? Pochybuju, že ti matka dá několik stovek kapesného na týden.</w:t>
      </w:r>
      <w:r w:rsidRPr="00EE37D3">
        <w:t>“</w:t>
      </w:r>
    </w:p>
    <w:p w:rsidR="00967FBE" w:rsidRPr="00EE37D3" w:rsidRDefault="00967FBE" w:rsidP="00A21DE9">
      <w:pPr>
        <w:pStyle w:val="Text"/>
      </w:pPr>
      <w:r w:rsidRPr="00EE37D3">
        <w:t>„</w:t>
      </w:r>
      <w:r w:rsidR="0093005C" w:rsidRPr="00EE37D3">
        <w:t>Investuju,</w:t>
      </w:r>
      <w:r w:rsidRPr="00EE37D3">
        <w:t>“</w:t>
      </w:r>
      <w:r w:rsidR="0093005C" w:rsidRPr="00EE37D3">
        <w:t xml:space="preserve"> odpověděl Jason. Teď už to Allenberg nevydržel a musel se zasmát. Na něco si totiž vzpomněl.</w:t>
      </w:r>
    </w:p>
    <w:p w:rsidR="00967FBE" w:rsidRPr="00EE37D3" w:rsidRDefault="0093005C" w:rsidP="00A21DE9">
      <w:pPr>
        <w:pStyle w:val="Text"/>
      </w:pPr>
      <w:r w:rsidRPr="00EE37D3">
        <w:t xml:space="preserve">Když bylo Jasonovi pět, pokud si pamatuje, neuměl číst. Když ho se Sarah vzali do restaurace, Jason vždycky chtěl jídelní lístek. Dlouho to nikdo nechápal. Jednou se ho Allenberg zeptal, jestli ví, co je na jídelním lístku napsáno. Jason odpověděl bez mrknutí oka: </w:t>
      </w:r>
      <w:r w:rsidR="00967FBE" w:rsidRPr="00EE37D3">
        <w:t>„</w:t>
      </w:r>
      <w:r w:rsidRPr="00EE37D3">
        <w:t>Šedesát šest padesát.</w:t>
      </w:r>
      <w:r w:rsidR="00967FBE" w:rsidRPr="00EE37D3">
        <w:t>“</w:t>
      </w:r>
    </w:p>
    <w:p w:rsidR="00967FBE" w:rsidRPr="00EE37D3" w:rsidRDefault="0093005C" w:rsidP="00A21DE9">
      <w:pPr>
        <w:pStyle w:val="Text"/>
      </w:pPr>
      <w:r w:rsidRPr="00EE37D3">
        <w:t>On ani Sarah to nechápali.</w:t>
      </w:r>
    </w:p>
    <w:p w:rsidR="00967FBE" w:rsidRPr="00EE37D3" w:rsidRDefault="00967FBE" w:rsidP="00A21DE9">
      <w:pPr>
        <w:pStyle w:val="Text"/>
      </w:pPr>
      <w:r w:rsidRPr="00EE37D3">
        <w:t>„</w:t>
      </w:r>
      <w:r w:rsidR="0093005C" w:rsidRPr="00EE37D3">
        <w:t>Když si koupíš všechno,</w:t>
      </w:r>
      <w:r w:rsidRPr="00EE37D3">
        <w:t>“</w:t>
      </w:r>
      <w:r w:rsidR="0093005C" w:rsidRPr="00EE37D3">
        <w:t xml:space="preserve"> vysvětlil jim trpělivě Jason, </w:t>
      </w:r>
      <w:r w:rsidRPr="00EE37D3">
        <w:t>„</w:t>
      </w:r>
      <w:r w:rsidR="0093005C" w:rsidRPr="00EE37D3">
        <w:t>bude to stát šedesát šest padesát.</w:t>
      </w:r>
      <w:r w:rsidRPr="00EE37D3">
        <w:t>“</w:t>
      </w:r>
    </w:p>
    <w:p w:rsidR="00967FBE" w:rsidRPr="00EE37D3" w:rsidRDefault="00967FBE" w:rsidP="00A21DE9">
      <w:pPr>
        <w:pStyle w:val="Text"/>
      </w:pPr>
      <w:r w:rsidRPr="00EE37D3">
        <w:t>Teď</w:t>
      </w:r>
      <w:r w:rsidR="0093005C" w:rsidRPr="00EE37D3">
        <w:t xml:space="preserve"> se Allenberg zeptal: </w:t>
      </w:r>
      <w:r w:rsidRPr="00EE37D3">
        <w:t>„</w:t>
      </w:r>
      <w:r w:rsidR="0093005C" w:rsidRPr="00EE37D3">
        <w:t>Do čeho chceš investovat?</w:t>
      </w:r>
      <w:r w:rsidRPr="00EE37D3">
        <w:t>“</w:t>
      </w:r>
    </w:p>
    <w:p w:rsidR="00967FBE" w:rsidRPr="00EE37D3" w:rsidRDefault="00967FBE" w:rsidP="00A21DE9">
      <w:pPr>
        <w:pStyle w:val="Text"/>
      </w:pPr>
      <w:r w:rsidRPr="00EE37D3">
        <w:t>„</w:t>
      </w:r>
      <w:r w:rsidR="0093005C" w:rsidRPr="00EE37D3">
        <w:t>Do zlata ne. Přemýšlel jsem o tom, ale je to pasé. Pamatuješ si na ty chlápky, které jsme prověřovali?</w:t>
      </w:r>
      <w:r w:rsidRPr="00EE37D3">
        <w:t>“</w:t>
      </w:r>
      <w:r w:rsidR="0093005C" w:rsidRPr="00EE37D3">
        <w:t xml:space="preserve"> Moc dobře, pomyslel si </w:t>
      </w:r>
      <w:r w:rsidR="0093005C" w:rsidRPr="00EE37D3">
        <w:lastRenderedPageBreak/>
        <w:t xml:space="preserve">Allenberg. </w:t>
      </w:r>
      <w:r w:rsidRPr="00EE37D3">
        <w:t>„</w:t>
      </w:r>
      <w:r w:rsidR="0093005C" w:rsidRPr="00EE37D3">
        <w:t>To musí být moc mazaný lidi, nemám pravdu?</w:t>
      </w:r>
      <w:r w:rsidR="00AD4CE8">
        <w:t>“</w:t>
      </w:r>
      <w:r w:rsidR="0093005C" w:rsidRPr="00EE37D3">
        <w:t xml:space="preserve"> Allenberg přikývl. </w:t>
      </w:r>
      <w:r w:rsidRPr="00EE37D3">
        <w:t>„</w:t>
      </w:r>
      <w:r w:rsidR="0093005C" w:rsidRPr="00EE37D3">
        <w:t>Tak když pan Fitch zlato prodává, já ho nebudu kupovat.</w:t>
      </w:r>
      <w:r w:rsidRPr="00EE37D3">
        <w:t>“</w:t>
      </w:r>
    </w:p>
    <w:p w:rsidR="00967FBE" w:rsidRPr="00EE37D3" w:rsidRDefault="00967FBE" w:rsidP="00A21DE9">
      <w:pPr>
        <w:pStyle w:val="Text"/>
      </w:pPr>
      <w:r w:rsidRPr="00EE37D3">
        <w:t>„</w:t>
      </w:r>
      <w:r w:rsidR="0093005C" w:rsidRPr="00EE37D3">
        <w:t>To zní rozumně.</w:t>
      </w:r>
      <w:r w:rsidRPr="00EE37D3">
        <w:t>“</w:t>
      </w:r>
    </w:p>
    <w:p w:rsidR="00967FBE" w:rsidRPr="00EE37D3" w:rsidRDefault="00967FBE" w:rsidP="00A21DE9">
      <w:pPr>
        <w:pStyle w:val="Text"/>
      </w:pPr>
      <w:r w:rsidRPr="00EE37D3">
        <w:t>„</w:t>
      </w:r>
      <w:r w:rsidR="0093005C" w:rsidRPr="00EE37D3">
        <w:t>Koupím platinu.</w:t>
      </w:r>
      <w:r w:rsidRPr="00EE37D3">
        <w:t>“</w:t>
      </w:r>
    </w:p>
    <w:p w:rsidR="00967FBE" w:rsidRPr="00EE37D3" w:rsidRDefault="00967FBE" w:rsidP="00A21DE9">
      <w:pPr>
        <w:pStyle w:val="Text"/>
      </w:pPr>
      <w:r w:rsidRPr="00EE37D3">
        <w:t>„</w:t>
      </w:r>
      <w:r w:rsidR="0093005C" w:rsidRPr="00EE37D3">
        <w:t>Proč?</w:t>
      </w:r>
      <w:r w:rsidRPr="00EE37D3">
        <w:t>“</w:t>
      </w:r>
    </w:p>
    <w:p w:rsidR="00967FBE" w:rsidRPr="00EE37D3" w:rsidRDefault="00967FBE" w:rsidP="00A21DE9">
      <w:pPr>
        <w:pStyle w:val="Text"/>
      </w:pPr>
      <w:r w:rsidRPr="00EE37D3">
        <w:t>„</w:t>
      </w:r>
      <w:r w:rsidR="0093005C" w:rsidRPr="00EE37D3">
        <w:t>Je to katalyzátor. Mimoto zlata je dostatek aspoň na čtyřicet let. To je</w:t>
      </w:r>
      <w:r w:rsidRPr="00EE37D3">
        <w:t>…</w:t>
      </w:r>
      <w:r w:rsidR="0093005C" w:rsidRPr="00EE37D3">
        <w:t xml:space="preserve"> navěky.</w:t>
      </w:r>
      <w:r w:rsidRPr="00EE37D3">
        <w:t>“</w:t>
      </w:r>
    </w:p>
    <w:p w:rsidR="00967FBE" w:rsidRPr="00EE37D3" w:rsidRDefault="0093005C" w:rsidP="00A21DE9">
      <w:pPr>
        <w:pStyle w:val="Text"/>
      </w:pPr>
      <w:r w:rsidRPr="00EE37D3">
        <w:t xml:space="preserve">Allenberg se na něj podíval. </w:t>
      </w:r>
      <w:r w:rsidR="00967FBE" w:rsidRPr="00EE37D3">
        <w:t>„</w:t>
      </w:r>
      <w:r w:rsidRPr="00EE37D3">
        <w:t>Navěky to bude, až budeš v mém věku.</w:t>
      </w:r>
      <w:r w:rsidR="00967FBE" w:rsidRPr="00EE37D3">
        <w:t>“</w:t>
      </w:r>
    </w:p>
    <w:p w:rsidR="00967FBE" w:rsidRPr="00EE37D3" w:rsidRDefault="0093005C" w:rsidP="00A21DE9">
      <w:pPr>
        <w:pStyle w:val="Text"/>
      </w:pPr>
      <w:r w:rsidRPr="00EE37D3">
        <w:t xml:space="preserve">Jason se zamyslel a pak souhlasně kývl. </w:t>
      </w:r>
      <w:r w:rsidR="00967FBE" w:rsidRPr="00EE37D3">
        <w:t>„</w:t>
      </w:r>
      <w:r w:rsidRPr="00EE37D3">
        <w:t>Co se těm chlápkům stalo?</w:t>
      </w:r>
      <w:r w:rsidR="00967FBE" w:rsidRPr="00EE37D3">
        <w:t>“</w:t>
      </w:r>
      <w:r w:rsidRPr="00EE37D3">
        <w:t xml:space="preserve"> zeptal se Jason.</w:t>
      </w:r>
    </w:p>
    <w:p w:rsidR="00967FBE" w:rsidRPr="00EE37D3" w:rsidRDefault="00967FBE" w:rsidP="00A21DE9">
      <w:pPr>
        <w:pStyle w:val="Text"/>
      </w:pPr>
      <w:r w:rsidRPr="00EE37D3">
        <w:t>„</w:t>
      </w:r>
      <w:r w:rsidR="0093005C" w:rsidRPr="00EE37D3">
        <w:t>Zatím nic. A není důvod, proč by se jim mělo něco stát. Jenom prověřuju všechny možnosti.</w:t>
      </w:r>
      <w:r w:rsidRPr="00EE37D3">
        <w:t>“</w:t>
      </w:r>
    </w:p>
    <w:p w:rsidR="00967FBE" w:rsidRPr="00EE37D3" w:rsidRDefault="00967FBE" w:rsidP="00A21DE9">
      <w:pPr>
        <w:pStyle w:val="Text"/>
      </w:pPr>
      <w:r w:rsidRPr="00EE37D3">
        <w:t>„</w:t>
      </w:r>
      <w:r w:rsidR="0093005C" w:rsidRPr="00EE37D3">
        <w:t xml:space="preserve">Co budeš dělat </w:t>
      </w:r>
      <w:r w:rsidRPr="00EE37D3">
        <w:t>teď</w:t>
      </w:r>
      <w:r w:rsidR="0093005C" w:rsidRPr="00EE37D3">
        <w:t>?</w:t>
      </w:r>
      <w:r w:rsidRPr="00EE37D3">
        <w:t>“</w:t>
      </w:r>
      <w:r w:rsidR="0093005C" w:rsidRPr="00EE37D3">
        <w:t xml:space="preserve"> Chlapec se díval dědovi do očí. Allenberg věděl, že se Jason zajímá o jeho práci.</w:t>
      </w:r>
    </w:p>
    <w:p w:rsidR="00967FBE" w:rsidRPr="00EE37D3" w:rsidRDefault="0093005C" w:rsidP="00A21DE9">
      <w:pPr>
        <w:pStyle w:val="Text"/>
      </w:pPr>
      <w:r w:rsidRPr="00EE37D3">
        <w:t xml:space="preserve">A </w:t>
      </w:r>
      <w:r w:rsidR="00967FBE" w:rsidRPr="00EE37D3">
        <w:t>teď</w:t>
      </w:r>
      <w:r w:rsidRPr="00EE37D3">
        <w:t xml:space="preserve"> jsem Jasona i jeho matku do svých záležitostí zapletl, uvědomil si. Věřil však, že jim zkušenosti, které jim to přinese, budou ku prospěchu. Nejsou to jenom výmluvy? Vždyť on je potřebuje, protože jim může důvěřovat. Důvěřoval jim? Zahnal takové myšlenky. Připadalo mu, že lidé často uvěří těm nejho</w:t>
      </w:r>
      <w:r w:rsidR="00967FBE" w:rsidRPr="00EE37D3">
        <w:t>rš</w:t>
      </w:r>
      <w:r w:rsidRPr="00EE37D3">
        <w:t>ím ze všech. Byl přesvědčený, že Jason se naučí víc ze skutečného světa než ze hry na policajty a na zloděje.</w:t>
      </w:r>
    </w:p>
    <w:p w:rsidR="00967FBE" w:rsidRPr="00EE37D3" w:rsidRDefault="00967FBE" w:rsidP="00A21DE9">
      <w:pPr>
        <w:pStyle w:val="Text"/>
        <w:ind w:firstLine="0"/>
      </w:pPr>
      <w:r w:rsidRPr="00EE37D3">
        <w:t>„</w:t>
      </w:r>
      <w:r w:rsidR="0093005C" w:rsidRPr="00EE37D3">
        <w:t>Tak co?</w:t>
      </w:r>
      <w:r w:rsidRPr="00EE37D3">
        <w:t>“</w:t>
      </w:r>
      <w:r w:rsidR="0093005C" w:rsidRPr="00EE37D3">
        <w:t xml:space="preserve"> naléhal Jason. </w:t>
      </w:r>
      <w:r w:rsidRPr="00EE37D3">
        <w:t>„</w:t>
      </w:r>
      <w:r w:rsidR="0093005C" w:rsidRPr="00EE37D3">
        <w:t>Co dál? Občas se něco nepodaří.</w:t>
      </w:r>
      <w:r w:rsidRPr="00EE37D3">
        <w:t>“</w:t>
      </w:r>
    </w:p>
    <w:p w:rsidR="00967FBE" w:rsidRPr="00EE37D3" w:rsidRDefault="0093005C" w:rsidP="00A21DE9">
      <w:pPr>
        <w:pStyle w:val="Text"/>
      </w:pPr>
      <w:r w:rsidRPr="00EE37D3">
        <w:t xml:space="preserve">Allenberg se usmál a prohlásil: </w:t>
      </w:r>
      <w:r w:rsidR="00967FBE" w:rsidRPr="00EE37D3">
        <w:t>„</w:t>
      </w:r>
      <w:r w:rsidRPr="00EE37D3">
        <w:t>Snažím se upoutat jejich pozornost.</w:t>
      </w:r>
      <w:r w:rsidR="00967FBE" w:rsidRPr="00EE37D3">
        <w:t>“</w:t>
      </w:r>
      <w:r w:rsidRPr="00EE37D3">
        <w:t xml:space="preserve"> Napadlo ho, že to bude opravdu delikátní záležitost. Se šéfy Uisce Beathy se nedá jednat jinak než delikátně.</w:t>
      </w:r>
    </w:p>
    <w:p w:rsidR="00967FBE" w:rsidRPr="00EE37D3" w:rsidRDefault="00967FBE" w:rsidP="00A21DE9">
      <w:pPr>
        <w:pStyle w:val="Text"/>
      </w:pPr>
      <w:r w:rsidRPr="00EE37D3">
        <w:t>„</w:t>
      </w:r>
      <w:r w:rsidR="0093005C" w:rsidRPr="00EE37D3">
        <w:t>Chceš tím říct, že zatřeseš stromem a počkáš, jestli spadnou nějaká jablka?</w:t>
      </w:r>
      <w:r w:rsidRPr="00EE37D3">
        <w:t>“</w:t>
      </w:r>
    </w:p>
    <w:p w:rsidR="00967FBE" w:rsidRPr="00EE37D3" w:rsidRDefault="00967FBE" w:rsidP="00A21DE9">
      <w:pPr>
        <w:pStyle w:val="Text"/>
      </w:pPr>
      <w:r w:rsidRPr="00EE37D3">
        <w:t>„</w:t>
      </w:r>
      <w:r w:rsidR="0093005C" w:rsidRPr="00EE37D3">
        <w:t>To je velice dobrý způsob.</w:t>
      </w:r>
      <w:r w:rsidRPr="00EE37D3">
        <w:t>“</w:t>
      </w:r>
    </w:p>
    <w:p w:rsidR="00967FBE" w:rsidRPr="00EE37D3" w:rsidRDefault="0093005C" w:rsidP="00A21DE9">
      <w:pPr>
        <w:pStyle w:val="Text"/>
      </w:pPr>
      <w:r w:rsidRPr="00EE37D3">
        <w:t xml:space="preserve">Zoufale si přál, aby to byl jenom planý poplach. Agenti a tajné služby občas překročí určité meze, a z toho pak bývá pěkný skandál. Vyšetřoval by to Kongres. </w:t>
      </w:r>
      <w:r w:rsidRPr="00EE37D3">
        <w:rPr>
          <w:i/>
        </w:rPr>
        <w:t xml:space="preserve">New York Times </w:t>
      </w:r>
      <w:r w:rsidRPr="00EE37D3">
        <w:t xml:space="preserve">by strhly pokřik, </w:t>
      </w:r>
      <w:r w:rsidRPr="00EE37D3">
        <w:rPr>
          <w:i/>
        </w:rPr>
        <w:t xml:space="preserve">New York Post </w:t>
      </w:r>
      <w:r w:rsidRPr="00EE37D3">
        <w:t>by to opatrně schválil a nejspíš by byl nejrealisti</w:t>
      </w:r>
      <w:r w:rsidR="00967FBE" w:rsidRPr="00EE37D3">
        <w:t>čt</w:t>
      </w:r>
      <w:r w:rsidRPr="00EE37D3">
        <w:t>ější a nejpřesnější ze všech. Skandál by neprošel jen tak. Takové skandály jen tak neprojdou.</w:t>
      </w:r>
    </w:p>
    <w:p w:rsidR="00967FBE" w:rsidRPr="00EE37D3" w:rsidRDefault="0093005C" w:rsidP="00A21DE9">
      <w:pPr>
        <w:pStyle w:val="Text"/>
      </w:pPr>
      <w:r w:rsidRPr="00EE37D3">
        <w:lastRenderedPageBreak/>
        <w:t>Ale pokud jde o Uisce Beathu</w:t>
      </w:r>
      <w:r w:rsidR="00967FBE" w:rsidRPr="00EE37D3">
        <w:t>…</w:t>
      </w:r>
    </w:p>
    <w:p w:rsidR="00967FBE" w:rsidRPr="00EE37D3" w:rsidRDefault="0093005C" w:rsidP="00A21DE9">
      <w:pPr>
        <w:pStyle w:val="Text"/>
      </w:pPr>
      <w:r w:rsidRPr="00EE37D3">
        <w:t xml:space="preserve">Uisce Beatha by se nikdy nestala součástí skandálu v oblíbených médiích, ale to ho nemůže uklidnit </w:t>
      </w:r>
      <w:r w:rsidR="00967FBE" w:rsidRPr="00EE37D3">
        <w:t>–</w:t>
      </w:r>
      <w:r w:rsidRPr="00EE37D3">
        <w:t xml:space="preserve"> celá tahle proklatá organizace a docela možná i velká část světa by vyletěla do povětří a nikdo by se to nedověděl. Lidé by viděli účinky výbuchu, ale neslyšeli by výbuch.</w:t>
      </w:r>
    </w:p>
    <w:p w:rsidR="00967FBE" w:rsidRPr="00EE37D3" w:rsidRDefault="0093005C" w:rsidP="00A21DE9">
      <w:pPr>
        <w:pStyle w:val="Text"/>
      </w:pPr>
      <w:r w:rsidRPr="00EE37D3">
        <w:t>Zvedl oči a usmál se na Patti, která jim přinášela hlavní jídlo.</w:t>
      </w:r>
    </w:p>
    <w:p w:rsidR="00967FBE" w:rsidRPr="00EE37D3" w:rsidRDefault="00967FBE" w:rsidP="00A21DE9">
      <w:pPr>
        <w:pStyle w:val="Text"/>
      </w:pPr>
    </w:p>
    <w:p w:rsidR="00967FBE" w:rsidRPr="00EE37D3" w:rsidRDefault="0093005C" w:rsidP="00A21DE9">
      <w:pPr>
        <w:pStyle w:val="Text"/>
      </w:pPr>
      <w:r w:rsidRPr="00EE37D3">
        <w:t>Sarah namíchala nápoje a sklenku postavila bezhlučně před Brandese. Podíval se na ni od Peterových zápisků a usmál se.</w:t>
      </w:r>
    </w:p>
    <w:p w:rsidR="00967FBE" w:rsidRPr="00EE37D3" w:rsidRDefault="00967FBE" w:rsidP="00A21DE9">
      <w:pPr>
        <w:pStyle w:val="Text"/>
      </w:pPr>
      <w:r w:rsidRPr="00EE37D3">
        <w:t>„</w:t>
      </w:r>
      <w:r w:rsidR="0093005C" w:rsidRPr="00EE37D3">
        <w:t>Díky.</w:t>
      </w:r>
      <w:r w:rsidRPr="00EE37D3">
        <w:t>“</w:t>
      </w:r>
    </w:p>
    <w:p w:rsidR="00967FBE" w:rsidRPr="00EE37D3" w:rsidRDefault="00967FBE" w:rsidP="00A21DE9">
      <w:pPr>
        <w:pStyle w:val="Text"/>
      </w:pPr>
      <w:r w:rsidRPr="00EE37D3">
        <w:t>„</w:t>
      </w:r>
      <w:r w:rsidR="0093005C" w:rsidRPr="00EE37D3">
        <w:t>Myslíte, že se z toho něco dovíte?</w:t>
      </w:r>
      <w:r w:rsidRPr="00EE37D3">
        <w:t>“</w:t>
      </w:r>
    </w:p>
    <w:p w:rsidR="00967FBE" w:rsidRPr="00EE37D3" w:rsidRDefault="00967FBE" w:rsidP="00A21DE9">
      <w:pPr>
        <w:pStyle w:val="Text"/>
      </w:pPr>
      <w:r w:rsidRPr="00EE37D3">
        <w:t>„</w:t>
      </w:r>
      <w:r w:rsidR="0093005C" w:rsidRPr="00EE37D3">
        <w:t>Nevím, Sarah. Můj bratr byl možná systematičtější než já, ale jeho systematičnost byla poněkud zvláštního druhu. Hodně zabředal do podružností.</w:t>
      </w:r>
      <w:r w:rsidRPr="00EE37D3">
        <w:t>“</w:t>
      </w:r>
      <w:r w:rsidR="0093005C" w:rsidRPr="00EE37D3">
        <w:t xml:space="preserve"> Ukázal jí sešit, který ležel před ním.</w:t>
      </w:r>
    </w:p>
    <w:p w:rsidR="00967FBE" w:rsidRPr="00EE37D3" w:rsidRDefault="00967FBE" w:rsidP="00A21DE9">
      <w:pPr>
        <w:pStyle w:val="Text"/>
      </w:pPr>
      <w:r w:rsidRPr="00EE37D3">
        <w:t>„</w:t>
      </w:r>
      <w:r w:rsidR="0093005C" w:rsidRPr="00EE37D3">
        <w:t>Měl byste vidět některé mé staré zápisky,</w:t>
      </w:r>
      <w:r w:rsidRPr="00EE37D3">
        <w:t>“</w:t>
      </w:r>
      <w:r w:rsidR="0093005C" w:rsidRPr="00EE37D3">
        <w:t xml:space="preserve"> řekla. </w:t>
      </w:r>
      <w:r w:rsidRPr="00EE37D3">
        <w:t>„</w:t>
      </w:r>
      <w:r w:rsidR="0093005C" w:rsidRPr="00EE37D3">
        <w:t>Jednou jsem se rozhodla, že je předložím před soudem, jestli mi to nařídí. Šla bych radši do vězení, abych chránila svůj zdroj, ale nemělo by to smysl, pokud by si vyžádali mé poznámky. Nikdo by se v nich nevyznal.</w:t>
      </w:r>
      <w:r w:rsidRPr="00EE37D3">
        <w:t>“</w:t>
      </w:r>
    </w:p>
    <w:p w:rsidR="00967FBE" w:rsidRPr="00EE37D3" w:rsidRDefault="00967FBE" w:rsidP="00A21DE9">
      <w:pPr>
        <w:pStyle w:val="Text"/>
      </w:pPr>
      <w:r w:rsidRPr="00EE37D3">
        <w:t>„</w:t>
      </w:r>
      <w:r w:rsidR="0093005C" w:rsidRPr="00EE37D3">
        <w:t>Soudce by vám mohl poručit, abyste mu je rozluštila.</w:t>
      </w:r>
      <w:r w:rsidRPr="00EE37D3">
        <w:t>“</w:t>
      </w:r>
    </w:p>
    <w:p w:rsidR="00967FBE" w:rsidRPr="00EE37D3" w:rsidRDefault="00967FBE" w:rsidP="00A21DE9">
      <w:pPr>
        <w:pStyle w:val="Text"/>
      </w:pPr>
      <w:r w:rsidRPr="00EE37D3">
        <w:t>„</w:t>
      </w:r>
      <w:r w:rsidR="0093005C" w:rsidRPr="00EE37D3">
        <w:t>Ani já se v nich po čase nevyznám.</w:t>
      </w:r>
      <w:r w:rsidRPr="00EE37D3">
        <w:t>“</w:t>
      </w:r>
    </w:p>
    <w:p w:rsidR="00967FBE" w:rsidRPr="00EE37D3" w:rsidRDefault="00967FBE" w:rsidP="00A21DE9">
      <w:pPr>
        <w:pStyle w:val="Text"/>
      </w:pPr>
      <w:r w:rsidRPr="00EE37D3">
        <w:t>„</w:t>
      </w:r>
      <w:r w:rsidR="0093005C" w:rsidRPr="00EE37D3">
        <w:t>Tomu nevěřím.</w:t>
      </w:r>
      <w:r w:rsidRPr="00EE37D3">
        <w:t>“</w:t>
      </w:r>
    </w:p>
    <w:p w:rsidR="00967FBE" w:rsidRPr="00EE37D3" w:rsidRDefault="0093005C" w:rsidP="00A21DE9">
      <w:pPr>
        <w:pStyle w:val="Text"/>
      </w:pPr>
      <w:r w:rsidRPr="00EE37D3">
        <w:t xml:space="preserve">Usmála se trochu šibalsky. </w:t>
      </w:r>
      <w:r w:rsidR="00967FBE" w:rsidRPr="00EE37D3">
        <w:t>„</w:t>
      </w:r>
      <w:r w:rsidRPr="00EE37D3">
        <w:t xml:space="preserve">Omlouvám se za to, co </w:t>
      </w:r>
      <w:r w:rsidR="00967FBE" w:rsidRPr="00EE37D3">
        <w:t>teď</w:t>
      </w:r>
      <w:r w:rsidRPr="00EE37D3">
        <w:t xml:space="preserve"> řeknu, ale mě nezajímá, čemu věříte. Zajímá mě, čemu věří soudce.</w:t>
      </w:r>
      <w:r w:rsidR="00967FBE" w:rsidRPr="00EE37D3">
        <w:t>“</w:t>
      </w:r>
      <w:r w:rsidRPr="00EE37D3">
        <w:t xml:space="preserve"> Ten úsměv opakovala.</w:t>
      </w:r>
    </w:p>
    <w:p w:rsidR="00967FBE" w:rsidRPr="00EE37D3" w:rsidRDefault="00967FBE" w:rsidP="00A21DE9">
      <w:pPr>
        <w:pStyle w:val="Text"/>
      </w:pPr>
      <w:r w:rsidRPr="00EE37D3">
        <w:t>„</w:t>
      </w:r>
      <w:r w:rsidR="0093005C" w:rsidRPr="00EE37D3">
        <w:t xml:space="preserve">Peter by to určitě rozluštil mnohem snáz než já. Spoustě věcí rozumím. Poznal jsem některé symboly, některá slova. Znám některé věci, se kterými pracoval. Ale zjistit z nich, co dělal a jakých dosáhl výsledků </w:t>
      </w:r>
      <w:r w:rsidRPr="00EE37D3">
        <w:t>–</w:t>
      </w:r>
      <w:r w:rsidR="0093005C" w:rsidRPr="00EE37D3">
        <w:t xml:space="preserve"> to už je něco jiného.</w:t>
      </w:r>
      <w:r w:rsidRPr="00EE37D3">
        <w:t>“</w:t>
      </w:r>
    </w:p>
    <w:p w:rsidR="00967FBE" w:rsidRPr="00EE37D3" w:rsidRDefault="0093005C" w:rsidP="00A21DE9">
      <w:pPr>
        <w:pStyle w:val="Text"/>
      </w:pPr>
      <w:r w:rsidRPr="00EE37D3">
        <w:t>Trošku se napil. Bylo to dobré martini.</w:t>
      </w:r>
    </w:p>
    <w:p w:rsidR="00967FBE" w:rsidRPr="00EE37D3" w:rsidRDefault="00967FBE" w:rsidP="00A21DE9">
      <w:pPr>
        <w:pStyle w:val="Text"/>
      </w:pPr>
      <w:r w:rsidRPr="00EE37D3">
        <w:t>„</w:t>
      </w:r>
      <w:r w:rsidR="0093005C" w:rsidRPr="00EE37D3">
        <w:t>Chutná?</w:t>
      </w:r>
      <w:r w:rsidRPr="00EE37D3">
        <w:t>“</w:t>
      </w:r>
      <w:r w:rsidR="0093005C" w:rsidRPr="00EE37D3">
        <w:t xml:space="preserve"> zeptala se.</w:t>
      </w:r>
    </w:p>
    <w:p w:rsidR="00967FBE" w:rsidRPr="00EE37D3" w:rsidRDefault="00967FBE" w:rsidP="00A21DE9">
      <w:pPr>
        <w:pStyle w:val="Text"/>
      </w:pPr>
      <w:r w:rsidRPr="00EE37D3">
        <w:t>„</w:t>
      </w:r>
      <w:r w:rsidR="0093005C" w:rsidRPr="00EE37D3">
        <w:t>Skvělé.</w:t>
      </w:r>
      <w:r w:rsidRPr="00EE37D3">
        <w:t>“</w:t>
      </w:r>
    </w:p>
    <w:p w:rsidR="00967FBE" w:rsidRPr="00EE37D3" w:rsidRDefault="00967FBE" w:rsidP="00A21DE9">
      <w:pPr>
        <w:pStyle w:val="Text"/>
      </w:pPr>
      <w:r w:rsidRPr="00EE37D3">
        <w:t>„</w:t>
      </w:r>
      <w:r w:rsidR="0093005C" w:rsidRPr="00EE37D3">
        <w:t>Možná jste chtěl trochu sušší. Hodně lidí to tak má radši.</w:t>
      </w:r>
      <w:r w:rsidRPr="00EE37D3">
        <w:t>“</w:t>
      </w:r>
    </w:p>
    <w:p w:rsidR="00967FBE" w:rsidRPr="00EE37D3" w:rsidRDefault="00967FBE" w:rsidP="00A21DE9">
      <w:pPr>
        <w:pStyle w:val="Text"/>
      </w:pPr>
      <w:r w:rsidRPr="00EE37D3">
        <w:t>„</w:t>
      </w:r>
      <w:r w:rsidR="0093005C" w:rsidRPr="00EE37D3">
        <w:t>Ani ne.</w:t>
      </w:r>
      <w:r w:rsidRPr="00EE37D3">
        <w:t>“</w:t>
      </w:r>
    </w:p>
    <w:p w:rsidR="00967FBE" w:rsidRPr="00EE37D3" w:rsidRDefault="0093005C" w:rsidP="00A21DE9">
      <w:pPr>
        <w:pStyle w:val="Text"/>
      </w:pPr>
      <w:r w:rsidRPr="00EE37D3">
        <w:t xml:space="preserve">Přikývla a taky se napila. </w:t>
      </w:r>
      <w:r w:rsidR="00967FBE" w:rsidRPr="00EE37D3">
        <w:t>„</w:t>
      </w:r>
      <w:r w:rsidRPr="00EE37D3">
        <w:t>Máte tušení, na čem Peter pracoval?</w:t>
      </w:r>
      <w:r w:rsidR="00967FBE" w:rsidRPr="00EE37D3">
        <w:t>“</w:t>
      </w:r>
    </w:p>
    <w:p w:rsidR="00967FBE" w:rsidRPr="00EE37D3" w:rsidRDefault="00967FBE" w:rsidP="00A21DE9">
      <w:pPr>
        <w:pStyle w:val="Text"/>
      </w:pPr>
      <w:r w:rsidRPr="00EE37D3">
        <w:lastRenderedPageBreak/>
        <w:t>„</w:t>
      </w:r>
      <w:r w:rsidR="0093005C" w:rsidRPr="00EE37D3">
        <w:t>Ne tak docela. Vím jen, že to mělo co do činění s genetickým inženýrstvím, ale mohl taky hledat lék proti rakovině nebo vyvinout sóju, která by rostla v Antarktidě.</w:t>
      </w:r>
      <w:r w:rsidRPr="00EE37D3">
        <w:t>“</w:t>
      </w:r>
    </w:p>
    <w:p w:rsidR="00967FBE" w:rsidRPr="00EE37D3" w:rsidRDefault="00967FBE" w:rsidP="00A21DE9">
      <w:pPr>
        <w:pStyle w:val="Text"/>
      </w:pPr>
      <w:r w:rsidRPr="00EE37D3">
        <w:t>„</w:t>
      </w:r>
      <w:r w:rsidR="0093005C" w:rsidRPr="00EE37D3">
        <w:t>Je to vůbec možné?</w:t>
      </w:r>
      <w:r w:rsidRPr="00EE37D3">
        <w:t>“</w:t>
      </w:r>
    </w:p>
    <w:p w:rsidR="00967FBE" w:rsidRPr="00EE37D3" w:rsidRDefault="00967FBE" w:rsidP="00A21DE9">
      <w:pPr>
        <w:pStyle w:val="Text"/>
      </w:pPr>
      <w:r w:rsidRPr="00EE37D3">
        <w:t>„</w:t>
      </w:r>
      <w:r w:rsidR="0093005C" w:rsidRPr="00EE37D3">
        <w:t>Lék proti rakovině možná má větší šanci. Kolik toho víte o genetickém inženýrství?</w:t>
      </w:r>
      <w:r w:rsidRPr="00EE37D3">
        <w:t>“</w:t>
      </w:r>
    </w:p>
    <w:p w:rsidR="00967FBE" w:rsidRPr="00EE37D3" w:rsidRDefault="00967FBE" w:rsidP="00A21DE9">
      <w:pPr>
        <w:pStyle w:val="Text"/>
      </w:pPr>
      <w:r w:rsidRPr="00EE37D3">
        <w:t>„</w:t>
      </w:r>
      <w:r w:rsidR="0093005C" w:rsidRPr="00EE37D3">
        <w:t>Jenom něco. Vím, že všechny buňky obsahují geny, které jim říkají, co mají dělat. Vím, že tyhle geny jsou spojeny v chromozomech. Genetické inženýrství spočívá v tom, že odebírá chromozomy a spojuje je jinak. Je to tak? A čím víc chromozomů, tím je organismus složitější.</w:t>
      </w:r>
      <w:r w:rsidRPr="00EE37D3">
        <w:t>“</w:t>
      </w:r>
    </w:p>
    <w:p w:rsidR="00967FBE" w:rsidRPr="00EE37D3" w:rsidRDefault="00967FBE" w:rsidP="00A21DE9">
      <w:pPr>
        <w:pStyle w:val="Text"/>
      </w:pPr>
      <w:r w:rsidRPr="00EE37D3">
        <w:t>„</w:t>
      </w:r>
      <w:r w:rsidR="0093005C" w:rsidRPr="00EE37D3">
        <w:t>Správně, až na ten konec. Pokud nepovažujete bramboru za složitější organismus, než je člověk.</w:t>
      </w:r>
      <w:r w:rsidRPr="00EE37D3">
        <w:t>“</w:t>
      </w:r>
    </w:p>
    <w:p w:rsidR="00967FBE" w:rsidRPr="00EE37D3" w:rsidRDefault="00967FBE" w:rsidP="00A21DE9">
      <w:pPr>
        <w:pStyle w:val="Text"/>
      </w:pPr>
      <w:r w:rsidRPr="00EE37D3">
        <w:t>„</w:t>
      </w:r>
      <w:r w:rsidR="0093005C" w:rsidRPr="00EE37D3">
        <w:t>Opravdu?</w:t>
      </w:r>
      <w:r w:rsidRPr="00EE37D3">
        <w:t>“</w:t>
      </w:r>
      <w:r w:rsidR="0093005C" w:rsidRPr="00EE37D3">
        <w:t xml:space="preserve"> zvedla obočí.</w:t>
      </w:r>
    </w:p>
    <w:p w:rsidR="00967FBE" w:rsidRPr="00EE37D3" w:rsidRDefault="00967FBE" w:rsidP="00A21DE9">
      <w:pPr>
        <w:pStyle w:val="Text"/>
      </w:pPr>
      <w:r w:rsidRPr="00EE37D3">
        <w:t>„</w:t>
      </w:r>
      <w:r w:rsidR="0093005C" w:rsidRPr="00EE37D3">
        <w:t>Opravdu. Brambora by pochopitelně mohla být vyšší forma života. Někteří lidé, které znám</w:t>
      </w:r>
      <w:r w:rsidRPr="00EE37D3">
        <w:t>…“</w:t>
      </w:r>
      <w:r w:rsidR="0093005C" w:rsidRPr="00EE37D3">
        <w:t xml:space="preserve"> Rozesmála se.</w:t>
      </w:r>
    </w:p>
    <w:p w:rsidR="00967FBE" w:rsidRPr="00EE37D3" w:rsidRDefault="00967FBE" w:rsidP="00A21DE9">
      <w:pPr>
        <w:pStyle w:val="Text"/>
      </w:pPr>
      <w:r w:rsidRPr="00EE37D3">
        <w:t>„</w:t>
      </w:r>
      <w:r w:rsidR="0093005C" w:rsidRPr="00EE37D3">
        <w:t>A taky lze vyvinout věci, které dokážou zabíjet, nemám pravdu?</w:t>
      </w:r>
      <w:r w:rsidRPr="00EE37D3">
        <w:t>“</w:t>
      </w:r>
      <w:r w:rsidR="0093005C" w:rsidRPr="00EE37D3">
        <w:t xml:space="preserve"> Jakmile tu otázku vyřkla, hned se přestala smát.</w:t>
      </w:r>
    </w:p>
    <w:p w:rsidR="00967FBE" w:rsidRPr="00EE37D3" w:rsidRDefault="00967FBE" w:rsidP="00A21DE9">
      <w:pPr>
        <w:pStyle w:val="Text"/>
      </w:pPr>
      <w:r w:rsidRPr="00EE37D3">
        <w:t>„</w:t>
      </w:r>
      <w:r w:rsidR="0093005C" w:rsidRPr="00EE37D3">
        <w:t>Ano. Ale podle mě je nepravděpodobné, že by Peter něco takového dělal. Ani se o to nemusel snažit. Spousta věcí totiž vznikne neplánovaně. Proto je zapotřebí dodržovat v laboratoři tak přísná bezpečnostní opatření.</w:t>
      </w:r>
      <w:r w:rsidRPr="00EE37D3">
        <w:t>“</w:t>
      </w:r>
    </w:p>
    <w:p w:rsidR="00967FBE" w:rsidRPr="00EE37D3" w:rsidRDefault="00967FBE" w:rsidP="00A21DE9">
      <w:pPr>
        <w:pStyle w:val="Text"/>
      </w:pPr>
      <w:r w:rsidRPr="00EE37D3">
        <w:t>„</w:t>
      </w:r>
      <w:r w:rsidR="0093005C" w:rsidRPr="00EE37D3">
        <w:t>Třeba to zní naivně, ale neznamená to, že výzkum by měl být v podstatě bezpečný? Tahle laboratoř mi připadá velice dobře zajištěná.</w:t>
      </w:r>
      <w:r w:rsidRPr="00EE37D3">
        <w:t>“</w:t>
      </w:r>
    </w:p>
    <w:p w:rsidR="00967FBE" w:rsidRPr="00EE37D3" w:rsidRDefault="0093005C" w:rsidP="00A21DE9">
      <w:pPr>
        <w:pStyle w:val="Text"/>
      </w:pPr>
      <w:r w:rsidRPr="00EE37D3">
        <w:t xml:space="preserve">Brandes si povzdechl a řekl: </w:t>
      </w:r>
      <w:r w:rsidR="00967FBE" w:rsidRPr="00EE37D3">
        <w:t>„</w:t>
      </w:r>
      <w:r w:rsidRPr="00EE37D3">
        <w:t>To jo. Měla by být dobře zajištěná, ale je tu několik problémů. Za prvé, pokud mám několik tisíc babek, můžu sedět v suterénu a zkoumat geny. Vždycky pro mě byli noční můrou někteří studenti středních škol s hodně bohatými tatínky, kteří takhle pracovali na určitém vědeckém projektu.</w:t>
      </w:r>
      <w:r w:rsidR="00967FBE" w:rsidRPr="00EE37D3">
        <w:t>“</w:t>
      </w:r>
    </w:p>
    <w:p w:rsidR="00967FBE" w:rsidRPr="00EE37D3" w:rsidRDefault="00967FBE" w:rsidP="00A21DE9">
      <w:pPr>
        <w:pStyle w:val="Text"/>
      </w:pPr>
      <w:r w:rsidRPr="00EE37D3">
        <w:t>„</w:t>
      </w:r>
      <w:r w:rsidR="0093005C" w:rsidRPr="00EE37D3">
        <w:t>To je jako dynamit.</w:t>
      </w:r>
      <w:r w:rsidRPr="00EE37D3">
        <w:t>“</w:t>
      </w:r>
    </w:p>
    <w:p w:rsidR="00967FBE" w:rsidRPr="00EE37D3" w:rsidRDefault="00967FBE" w:rsidP="00A21DE9">
      <w:pPr>
        <w:pStyle w:val="Text"/>
      </w:pPr>
      <w:r w:rsidRPr="00EE37D3">
        <w:t>„</w:t>
      </w:r>
      <w:r w:rsidR="0093005C" w:rsidRPr="00EE37D3">
        <w:t xml:space="preserve">Něco takového. Průšvih nastane, když bádají, jako by se jim nemohlo nic stát. V laboratoři jsou možná v bezpečí, ale když se to dostane ven? Těžko říct. Poprvé se to stalo v roce 1985 </w:t>
      </w:r>
      <w:r w:rsidRPr="00EE37D3">
        <w:t>–</w:t>
      </w:r>
      <w:r w:rsidR="00CD1B4F">
        <w:t xml:space="preserve"> </w:t>
      </w:r>
      <w:r w:rsidR="0093005C" w:rsidRPr="00EE37D3">
        <w:t xml:space="preserve">oficiálně. Někdo upravil bakterie, které žily na jahodových listech, a vyměnil je za bakterie původní. Tato záměna v praxi znamenala, že jahodové </w:t>
      </w:r>
      <w:r w:rsidR="0093005C" w:rsidRPr="00EE37D3">
        <w:lastRenderedPageBreak/>
        <w:t>keříky by mohly odolat teplotě o deset stupňů nižší než původně, což by ušetřilo miliony za jah</w:t>
      </w:r>
      <w:r w:rsidRPr="00EE37D3">
        <w:t>od</w:t>
      </w:r>
      <w:r w:rsidR="0093005C" w:rsidRPr="00EE37D3">
        <w:t>y.</w:t>
      </w:r>
      <w:r w:rsidRPr="00EE37D3">
        <w:t>“</w:t>
      </w:r>
    </w:p>
    <w:p w:rsidR="00967FBE" w:rsidRPr="00EE37D3" w:rsidRDefault="00967FBE" w:rsidP="00A21DE9">
      <w:pPr>
        <w:pStyle w:val="Text"/>
      </w:pPr>
      <w:r w:rsidRPr="00EE37D3">
        <w:t>„</w:t>
      </w:r>
      <w:r w:rsidR="0093005C" w:rsidRPr="00EE37D3">
        <w:t>Co se přihodilo?</w:t>
      </w:r>
      <w:r w:rsidRPr="00EE37D3">
        <w:t>“</w:t>
      </w:r>
      <w:r w:rsidR="0093005C" w:rsidRPr="00EE37D3">
        <w:t xml:space="preserve"> Podíval se na ni a napil se. </w:t>
      </w:r>
      <w:r w:rsidRPr="00EE37D3">
        <w:t>Buď</w:t>
      </w:r>
      <w:r w:rsidR="0093005C" w:rsidRPr="00EE37D3">
        <w:t xml:space="preserve"> ji to opravdu zajímá, nebo je tak dobrá herečka.</w:t>
      </w:r>
    </w:p>
    <w:p w:rsidR="00967FBE" w:rsidRPr="00EE37D3" w:rsidRDefault="00967FBE" w:rsidP="00A21DE9">
      <w:pPr>
        <w:pStyle w:val="Text"/>
      </w:pPr>
      <w:r w:rsidRPr="00EE37D3">
        <w:t>„</w:t>
      </w:r>
      <w:r w:rsidR="0093005C" w:rsidRPr="00EE37D3">
        <w:t>Zatím nevíme. Možná že tyhle bakterie produkují chemické látky, které zahánějí hmyz, který opyluje jahody. Nevím jistě. Nejsem botanik. Třeba tím, že jahody každý rok zmrznou, zvýší to jejich úrodnost. Možná že budou víc chutnat ptákům. Možné je všechno.</w:t>
      </w:r>
      <w:r w:rsidRPr="00EE37D3">
        <w:t>“</w:t>
      </w:r>
    </w:p>
    <w:p w:rsidR="00967FBE" w:rsidRPr="00EE37D3" w:rsidRDefault="00967FBE" w:rsidP="00A21DE9">
      <w:pPr>
        <w:pStyle w:val="Text"/>
      </w:pPr>
      <w:r w:rsidRPr="00EE37D3">
        <w:t>„</w:t>
      </w:r>
      <w:r w:rsidR="0093005C" w:rsidRPr="00EE37D3">
        <w:t>To je děsivé.</w:t>
      </w:r>
      <w:r w:rsidRPr="00EE37D3">
        <w:t>“</w:t>
      </w:r>
    </w:p>
    <w:p w:rsidR="00967FBE" w:rsidRPr="00EE37D3" w:rsidRDefault="00967FBE" w:rsidP="00A21DE9">
      <w:pPr>
        <w:pStyle w:val="Text"/>
      </w:pPr>
      <w:r w:rsidRPr="00EE37D3">
        <w:t>„</w:t>
      </w:r>
      <w:r w:rsidR="0093005C" w:rsidRPr="00EE37D3">
        <w:t>To máte pravdu. Je to děsivé. Začnem</w:t>
      </w:r>
      <w:r w:rsidRPr="00EE37D3">
        <w:t>e-l</w:t>
      </w:r>
      <w:r w:rsidR="0093005C" w:rsidRPr="00EE37D3">
        <w:t>i si zahrávat se systémem, který příroda tvořila miliony let, klidně můžeme z tohoto světa udělat zahradu. Úplný ráj. To slibuje genetické inženýrství. A možná že se nám to podaří. Koneckonců příroda to dělala pomocí pokusů a omylů, zatímco my aspoň máme tušení, co tvoříme. Nebo co se pokoušíme vytvořit.</w:t>
      </w:r>
    </w:p>
    <w:p w:rsidR="00967FBE" w:rsidRPr="00EE37D3" w:rsidRDefault="0093005C" w:rsidP="00A21DE9">
      <w:pPr>
        <w:pStyle w:val="Text"/>
      </w:pPr>
      <w:r w:rsidRPr="00EE37D3">
        <w:t xml:space="preserve">Problém je, co se stane, když se nám to nepodaří. Zničíme všechno dobré, co za ty miliony let metodou pokusů a omylů vzniklo? Odměna je úžasná </w:t>
      </w:r>
      <w:r w:rsidR="00967FBE" w:rsidRPr="00EE37D3">
        <w:t>–</w:t>
      </w:r>
      <w:r w:rsidRPr="00EE37D3">
        <w:t xml:space="preserve"> možná nesmrtelnost, pokud jste takový blázen a domníváte se, že by to v současné době byla nějaká výhra. Ale rizika jsou tomu úměrná.</w:t>
      </w:r>
      <w:r w:rsidR="00967FBE" w:rsidRPr="00EE37D3">
        <w:t>“</w:t>
      </w:r>
    </w:p>
    <w:p w:rsidR="00967FBE" w:rsidRPr="00EE37D3" w:rsidRDefault="00967FBE" w:rsidP="00A21DE9">
      <w:pPr>
        <w:pStyle w:val="Text"/>
      </w:pPr>
      <w:r w:rsidRPr="00EE37D3">
        <w:t>„</w:t>
      </w:r>
      <w:r w:rsidR="0093005C" w:rsidRPr="00EE37D3">
        <w:t xml:space="preserve">Alexi, na celé věci se mi nelíbí, že někdo, koho neznám </w:t>
      </w:r>
      <w:r w:rsidRPr="00EE37D3">
        <w:t>–</w:t>
      </w:r>
      <w:r w:rsidR="0093005C" w:rsidRPr="00EE37D3">
        <w:t xml:space="preserve"> spousta lidí, které neznám </w:t>
      </w:r>
      <w:r w:rsidRPr="00EE37D3">
        <w:t>–</w:t>
      </w:r>
      <w:r w:rsidR="0093005C" w:rsidRPr="00EE37D3">
        <w:t xml:space="preserve"> se rozhodne, že tohle riziko ponese i za mě.</w:t>
      </w:r>
      <w:r w:rsidRPr="00EE37D3">
        <w:t>“</w:t>
      </w:r>
      <w:r w:rsidR="0093005C" w:rsidRPr="00EE37D3">
        <w:t xml:space="preserve"> Tvářila se starostlivě.</w:t>
      </w:r>
    </w:p>
    <w:p w:rsidR="00967FBE" w:rsidRPr="00EE37D3" w:rsidRDefault="0093005C" w:rsidP="00A21DE9">
      <w:pPr>
        <w:pStyle w:val="Text"/>
      </w:pPr>
      <w:r w:rsidRPr="00EE37D3">
        <w:t>Přikývl.</w:t>
      </w:r>
    </w:p>
    <w:p w:rsidR="00967FBE" w:rsidRPr="00EE37D3" w:rsidRDefault="0093005C" w:rsidP="00A21DE9">
      <w:pPr>
        <w:pStyle w:val="Text"/>
      </w:pPr>
      <w:r w:rsidRPr="00EE37D3">
        <w:t>Už nic neřekla a vstala. Vzala sklenku a odešla k Wismerovu baru.</w:t>
      </w:r>
    </w:p>
    <w:p w:rsidR="00967FBE" w:rsidRPr="00EE37D3" w:rsidRDefault="00967FBE" w:rsidP="00A21DE9">
      <w:pPr>
        <w:pStyle w:val="Text"/>
      </w:pPr>
      <w:r w:rsidRPr="00EE37D3">
        <w:t>„</w:t>
      </w:r>
      <w:r w:rsidR="0093005C" w:rsidRPr="00EE37D3">
        <w:t xml:space="preserve">A odpověď na to, co se Peter snažil dělat </w:t>
      </w:r>
      <w:r w:rsidRPr="00EE37D3">
        <w:t>–</w:t>
      </w:r>
      <w:r w:rsidR="0093005C" w:rsidRPr="00EE37D3">
        <w:t xml:space="preserve"> a co skutečně dělal</w:t>
      </w:r>
      <w:r w:rsidR="001373CD">
        <w:t xml:space="preserve"> </w:t>
      </w:r>
      <w:r w:rsidR="001373CD" w:rsidRPr="00EE37D3">
        <w:t>–</w:t>
      </w:r>
      <w:r w:rsidR="00891084" w:rsidRPr="00EE37D3">
        <w:t xml:space="preserve"> </w:t>
      </w:r>
      <w:r w:rsidR="0093005C" w:rsidRPr="00EE37D3">
        <w:t>je možná schovaná tam v tom.</w:t>
      </w:r>
      <w:r w:rsidRPr="00EE37D3">
        <w:t>“</w:t>
      </w:r>
      <w:r w:rsidR="0093005C" w:rsidRPr="00EE37D3">
        <w:t xml:space="preserve"> Ukázala na sešit, postavila naplněné sklenky na stůl a posadila se.</w:t>
      </w:r>
    </w:p>
    <w:p w:rsidR="00967FBE" w:rsidRPr="00EE37D3" w:rsidRDefault="00967FBE" w:rsidP="00A21DE9">
      <w:pPr>
        <w:pStyle w:val="Text"/>
      </w:pPr>
      <w:r w:rsidRPr="00EE37D3">
        <w:t>„</w:t>
      </w:r>
      <w:r w:rsidR="0093005C" w:rsidRPr="00EE37D3">
        <w:t>Doufám. Jak jste řekla, musím zjistit, o co se pokoušel, a pak</w:t>
      </w:r>
      <w:r w:rsidR="001373CD">
        <w:t xml:space="preserve"> </w:t>
      </w:r>
      <w:r w:rsidR="001373CD" w:rsidRPr="00EE37D3">
        <w:t>–</w:t>
      </w:r>
      <w:r w:rsidR="00891084" w:rsidRPr="00EE37D3">
        <w:t xml:space="preserve"> </w:t>
      </w:r>
      <w:r w:rsidR="0093005C" w:rsidRPr="00EE37D3">
        <w:t>co skutečně dělal. A jak to dělal. Ovšem neexistuje žádná záruka, že to pomůže zastavit tu proklatou nemoc. Lidé z CVN mají podle mě větší šance. Můžu se hrabat v áčkách a géčkách, dokud nezestárnu, a stejně to nepomůže.</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lastRenderedPageBreak/>
        <w:t>„</w:t>
      </w:r>
      <w:r w:rsidR="0093005C" w:rsidRPr="00EE37D3">
        <w:t>To jsou zkratky pro některé typy genů.</w:t>
      </w:r>
      <w:r w:rsidRPr="00EE37D3">
        <w:t>“</w:t>
      </w:r>
    </w:p>
    <w:p w:rsidR="00967FBE" w:rsidRPr="00EE37D3" w:rsidRDefault="00967FBE" w:rsidP="00A21DE9">
      <w:pPr>
        <w:pStyle w:val="Text"/>
      </w:pPr>
      <w:r w:rsidRPr="00EE37D3">
        <w:t>„</w:t>
      </w:r>
      <w:r w:rsidR="0093005C" w:rsidRPr="00EE37D3">
        <w:t>Co to je? Vysvětlete mi to.</w:t>
      </w:r>
      <w:r w:rsidRPr="00EE37D3">
        <w:t>“</w:t>
      </w:r>
    </w:p>
    <w:p w:rsidR="00967FBE" w:rsidRPr="00EE37D3" w:rsidRDefault="0093005C" w:rsidP="00A21DE9">
      <w:pPr>
        <w:pStyle w:val="Text"/>
      </w:pPr>
      <w:r w:rsidRPr="00EE37D3">
        <w:t>Věděl, že ji to opravdu zajímá, ale nečekal, že ji to bude zajímat tolik. Chtěl se zeptat, jestli si opravdu přeje, aby pokračoval, ale jediný pohled do její tváře mu stačil. Pokračoval tedy.</w:t>
      </w:r>
    </w:p>
    <w:p w:rsidR="00967FBE" w:rsidRPr="00EE37D3" w:rsidRDefault="0093005C" w:rsidP="00A21DE9">
      <w:pPr>
        <w:pStyle w:val="Text"/>
      </w:pPr>
      <w:r w:rsidRPr="00EE37D3">
        <w:t xml:space="preserve">Pozoruhodná žena, pomyslel si. Přemítal, co se stalo jejím manželům a proč žádného nemá. Za jiných okolností </w:t>
      </w:r>
      <w:r w:rsidR="00967FBE" w:rsidRPr="00EE37D3">
        <w:t>–</w:t>
      </w:r>
      <w:r w:rsidRPr="00EE37D3">
        <w:t xml:space="preserve"> sakra, okřikl se, každého by to zajímalo.</w:t>
      </w:r>
    </w:p>
    <w:p w:rsidR="00967FBE" w:rsidRPr="00EE37D3" w:rsidRDefault="00967FBE" w:rsidP="00A21DE9">
      <w:pPr>
        <w:pStyle w:val="Text"/>
      </w:pPr>
      <w:r w:rsidRPr="00EE37D3">
        <w:t>„</w:t>
      </w:r>
      <w:r w:rsidR="0093005C" w:rsidRPr="00EE37D3">
        <w:t>Proteiny,</w:t>
      </w:r>
      <w:r w:rsidRPr="00EE37D3">
        <w:t>“</w:t>
      </w:r>
      <w:r w:rsidR="0093005C" w:rsidRPr="00EE37D3">
        <w:t xml:space="preserve"> začal, </w:t>
      </w:r>
      <w:r w:rsidRPr="00EE37D3">
        <w:t>„</w:t>
      </w:r>
      <w:r w:rsidR="0093005C" w:rsidRPr="00EE37D3">
        <w:t xml:space="preserve">se nacházejí v buňkách všech živých organismů a jsou základním stavebním kamenem živé hmoty. Jsou také důležitou součástí enzymů neboli chemikálií, které umožňují některé procesy v těle </w:t>
      </w:r>
      <w:r w:rsidRPr="00EE37D3">
        <w:t>–</w:t>
      </w:r>
      <w:r w:rsidR="0093005C" w:rsidRPr="00EE37D3">
        <w:t xml:space="preserve"> například trávení a kontrolu hladiny cukru. Proteiny jsou tvořeny řetězci aminokyselin.</w:t>
      </w:r>
    </w:p>
    <w:p w:rsidR="00967FBE" w:rsidRPr="00EE37D3" w:rsidRDefault="0093005C" w:rsidP="00A21DE9">
      <w:pPr>
        <w:pStyle w:val="Text"/>
      </w:pPr>
      <w:r w:rsidRPr="00EE37D3">
        <w:t>A to jsou ty nejdelší řetězce, které si umíte představit. Někdy je v proteinovém řetězci několik tisíc aminokyselin. A každá z nich musí být na správném místě.</w:t>
      </w:r>
      <w:r w:rsidR="00967FBE" w:rsidRPr="00EE37D3">
        <w:t>“</w:t>
      </w:r>
    </w:p>
    <w:p w:rsidR="00967FBE" w:rsidRPr="00EE37D3" w:rsidRDefault="00967FBE" w:rsidP="00A21DE9">
      <w:pPr>
        <w:pStyle w:val="Text"/>
      </w:pPr>
      <w:r w:rsidRPr="00EE37D3">
        <w:t>„</w:t>
      </w:r>
      <w:r w:rsidR="0093005C" w:rsidRPr="00EE37D3">
        <w:t>Zatím tomu rozumím,</w:t>
      </w:r>
      <w:r w:rsidRPr="00EE37D3">
        <w:t>“</w:t>
      </w:r>
      <w:r w:rsidR="0093005C" w:rsidRPr="00EE37D3">
        <w:t xml:space="preserve"> řekla a přikývla.</w:t>
      </w:r>
    </w:p>
    <w:p w:rsidR="00967FBE" w:rsidRPr="00EE37D3" w:rsidRDefault="00967FBE" w:rsidP="00A21DE9">
      <w:pPr>
        <w:pStyle w:val="Text"/>
      </w:pPr>
      <w:r w:rsidRPr="00EE37D3">
        <w:t>„</w:t>
      </w:r>
      <w:r w:rsidR="0093005C" w:rsidRPr="00EE37D3">
        <w:t>Tak tedy dál,</w:t>
      </w:r>
      <w:r w:rsidRPr="00EE37D3">
        <w:t>“</w:t>
      </w:r>
      <w:r w:rsidR="0093005C" w:rsidRPr="00EE37D3">
        <w:t xml:space="preserve"> pokračoval, </w:t>
      </w:r>
      <w:r w:rsidRPr="00EE37D3">
        <w:t>„</w:t>
      </w:r>
      <w:r w:rsidR="0093005C" w:rsidRPr="00EE37D3">
        <w:t>jestliže proteiny jsou stavebními kameny, pak DNA je podrobný program, podle kterého se sestavují. Je to nukleová kyselina obsažená hlavně v chromozomech a její součástí jsou geny. A geny v DNA vytvářejí nekonečně mnoho kombinací, které vznikají podle určitého vzorce, což je genetická informace.</w:t>
      </w:r>
    </w:p>
    <w:p w:rsidR="00967FBE" w:rsidRPr="00EE37D3" w:rsidRDefault="0093005C" w:rsidP="00A21DE9">
      <w:pPr>
        <w:pStyle w:val="Text"/>
      </w:pPr>
      <w:r w:rsidRPr="00EE37D3">
        <w:t>V buňce je další nukleová kyselina, RNA, která se od DNA liší jenom v něčem,</w:t>
      </w:r>
      <w:r w:rsidR="00967FBE" w:rsidRPr="00EE37D3">
        <w:t>“</w:t>
      </w:r>
      <w:r w:rsidRPr="00EE37D3">
        <w:t xml:space="preserve"> odmlčel se, a protože nic neříkala, pokračoval: </w:t>
      </w:r>
      <w:r w:rsidR="00967FBE" w:rsidRPr="00EE37D3">
        <w:t>„</w:t>
      </w:r>
      <w:r w:rsidRPr="00EE37D3">
        <w:t>A tahle kyselina aplikuje genetickou informaci DNA v buňce tím, že vydá pokyny, jak má vyrobit konkrétní proteiny. Chápete?</w:t>
      </w:r>
      <w:r w:rsidR="00967FBE" w:rsidRPr="00EE37D3">
        <w:t>“</w:t>
      </w:r>
    </w:p>
    <w:p w:rsidR="00967FBE" w:rsidRPr="00EE37D3" w:rsidRDefault="00967FBE" w:rsidP="00A21DE9">
      <w:pPr>
        <w:pStyle w:val="Text"/>
      </w:pPr>
      <w:r w:rsidRPr="00EE37D3">
        <w:t>„</w:t>
      </w:r>
      <w:r w:rsidR="0093005C" w:rsidRPr="00EE37D3">
        <w:t>Myslím, že ano. S čím si tady zahráváme?</w:t>
      </w:r>
      <w:r w:rsidRPr="00EE37D3">
        <w:t>“</w:t>
      </w:r>
    </w:p>
    <w:p w:rsidR="00967FBE" w:rsidRPr="00EE37D3" w:rsidRDefault="00967FBE" w:rsidP="00A21DE9">
      <w:pPr>
        <w:pStyle w:val="Text"/>
      </w:pPr>
      <w:r w:rsidRPr="00EE37D3">
        <w:t>„</w:t>
      </w:r>
      <w:r w:rsidR="0093005C" w:rsidRPr="00EE37D3">
        <w:t>Nenechte se těmi termíny poplést. Celá věc je velice jednoduchá, aspoň v obecné rovině. Vezmete chemickou látku nazvanou restrikční enzym a ten rozštěpí DNA na kusy jako diamantový nůž kámen. Abyste některé kusy DNA dostala do buňky, můžete k tomu použít nějaký virus. Pak přidáte trochu tmelu, lipázu a části spojíte dohromady. A je to. Máte řetězec DNA, který předtím neexistoval.</w:t>
      </w:r>
    </w:p>
    <w:p w:rsidR="00967FBE" w:rsidRPr="00EE37D3" w:rsidRDefault="0093005C" w:rsidP="00A21DE9">
      <w:pPr>
        <w:pStyle w:val="Text"/>
      </w:pPr>
      <w:r w:rsidRPr="00EE37D3">
        <w:lastRenderedPageBreak/>
        <w:t>Trochu toho vstříknete do nějaké bakterie a necháte buňku, aby produkovala proteiny podle nového kódu.</w:t>
      </w:r>
      <w:r w:rsidR="00967FBE" w:rsidRPr="00EE37D3">
        <w:t>“</w:t>
      </w:r>
    </w:p>
    <w:p w:rsidR="00967FBE" w:rsidRPr="00EE37D3" w:rsidRDefault="00967FBE" w:rsidP="00A21DE9">
      <w:pPr>
        <w:pStyle w:val="Text"/>
      </w:pPr>
      <w:r w:rsidRPr="00EE37D3">
        <w:t>„</w:t>
      </w:r>
      <w:r w:rsidR="0093005C" w:rsidRPr="00EE37D3">
        <w:t>A co když vznikne protein, který jste nechtěl?</w:t>
      </w:r>
      <w:r w:rsidRPr="00EE37D3">
        <w:t>“</w:t>
      </w:r>
    </w:p>
    <w:p w:rsidR="00967FBE" w:rsidRPr="00EE37D3" w:rsidRDefault="00967FBE" w:rsidP="00A21DE9">
      <w:pPr>
        <w:pStyle w:val="Text"/>
      </w:pPr>
      <w:r w:rsidRPr="00EE37D3">
        <w:t>„</w:t>
      </w:r>
      <w:r w:rsidR="0093005C" w:rsidRPr="00EE37D3">
        <w:t>Ve skutečnosti nejsme tak špatní. Obvykle se to podaří.</w:t>
      </w:r>
      <w:r w:rsidRPr="00EE37D3">
        <w:t>“</w:t>
      </w:r>
    </w:p>
    <w:p w:rsidR="00967FBE" w:rsidRPr="00EE37D3" w:rsidRDefault="00967FBE" w:rsidP="00A21DE9">
      <w:pPr>
        <w:pStyle w:val="Text"/>
      </w:pPr>
      <w:r w:rsidRPr="00EE37D3">
        <w:t>„</w:t>
      </w:r>
      <w:r w:rsidR="0093005C" w:rsidRPr="00EE37D3">
        <w:t>A co když ne?</w:t>
      </w:r>
      <w:r w:rsidRPr="00EE37D3">
        <w:t>“</w:t>
      </w:r>
      <w:r w:rsidR="0093005C" w:rsidRPr="00EE37D3">
        <w:t xml:space="preserve"> trvala na svém.</w:t>
      </w:r>
    </w:p>
    <w:p w:rsidR="00967FBE" w:rsidRPr="00EE37D3" w:rsidRDefault="00967FBE" w:rsidP="00A21DE9">
      <w:pPr>
        <w:pStyle w:val="Text"/>
      </w:pPr>
      <w:r w:rsidRPr="00EE37D3">
        <w:t>„</w:t>
      </w:r>
      <w:r w:rsidR="0093005C" w:rsidRPr="00EE37D3">
        <w:t>Pro to existuje technický termín: obrovský průser.</w:t>
      </w:r>
      <w:r w:rsidRPr="00EE37D3">
        <w:t>“</w:t>
      </w:r>
    </w:p>
    <w:p w:rsidR="00967FBE" w:rsidRPr="00EE37D3" w:rsidRDefault="00967FBE" w:rsidP="00A21DE9">
      <w:pPr>
        <w:pStyle w:val="Text"/>
      </w:pPr>
      <w:r w:rsidRPr="00EE37D3">
        <w:t>„</w:t>
      </w:r>
      <w:r w:rsidR="0093005C" w:rsidRPr="00EE37D3">
        <w:t>To je hrozné.</w:t>
      </w:r>
      <w:r w:rsidRPr="00EE37D3">
        <w:t>“</w:t>
      </w:r>
    </w:p>
    <w:p w:rsidR="00967FBE" w:rsidRPr="00EE37D3" w:rsidRDefault="00967FBE" w:rsidP="00A21DE9">
      <w:pPr>
        <w:pStyle w:val="Text"/>
      </w:pPr>
      <w:r w:rsidRPr="00EE37D3">
        <w:t>„</w:t>
      </w:r>
      <w:r w:rsidR="0093005C" w:rsidRPr="00EE37D3">
        <w:t>Ale nezapomeňte, jaká by nás čekala odměna, kdybychom dostali to, co jsme chtěli,</w:t>
      </w:r>
      <w:r w:rsidRPr="00EE37D3">
        <w:t>“</w:t>
      </w:r>
      <w:r w:rsidR="0093005C" w:rsidRPr="00EE37D3">
        <w:t xml:space="preserve"> připomněl jí s úsměvem. </w:t>
      </w:r>
      <w:r w:rsidRPr="00EE37D3">
        <w:t>„</w:t>
      </w:r>
      <w:r w:rsidR="0093005C" w:rsidRPr="00EE37D3">
        <w:t>Jahody.</w:t>
      </w:r>
      <w:r w:rsidRPr="00EE37D3">
        <w:t>“</w:t>
      </w:r>
    </w:p>
    <w:p w:rsidR="00967FBE" w:rsidRPr="00EE37D3" w:rsidRDefault="00967FBE" w:rsidP="00A21DE9">
      <w:pPr>
        <w:pStyle w:val="Text"/>
      </w:pPr>
      <w:r w:rsidRPr="00EE37D3">
        <w:t>„</w:t>
      </w:r>
      <w:r w:rsidR="0093005C" w:rsidRPr="00EE37D3">
        <w:t>Ano, jahody.</w:t>
      </w:r>
      <w:r w:rsidRPr="00EE37D3">
        <w:t>“</w:t>
      </w:r>
    </w:p>
    <w:p w:rsidR="00967FBE" w:rsidRPr="00EE37D3" w:rsidRDefault="00967FBE" w:rsidP="00A21DE9">
      <w:pPr>
        <w:pStyle w:val="Text"/>
      </w:pPr>
      <w:r w:rsidRPr="00EE37D3">
        <w:t>„</w:t>
      </w:r>
      <w:r w:rsidR="0093005C" w:rsidRPr="00EE37D3">
        <w:t>Jahoda, která pohltila Manhattan,</w:t>
      </w:r>
      <w:r w:rsidRPr="00EE37D3">
        <w:t>“</w:t>
      </w:r>
      <w:r w:rsidR="0093005C" w:rsidRPr="00EE37D3">
        <w:t xml:space="preserve"> řekla a rozesmála se.</w:t>
      </w:r>
    </w:p>
    <w:p w:rsidR="00967FBE" w:rsidRPr="00EE37D3" w:rsidRDefault="00967FBE" w:rsidP="00A21DE9">
      <w:pPr>
        <w:pStyle w:val="Text"/>
      </w:pPr>
      <w:r w:rsidRPr="00EE37D3">
        <w:t>„</w:t>
      </w:r>
      <w:r w:rsidR="0093005C" w:rsidRPr="00EE37D3">
        <w:t>Myslím, že by to nebylo tak strašné,</w:t>
      </w:r>
      <w:r w:rsidRPr="00EE37D3">
        <w:t>“</w:t>
      </w:r>
      <w:r w:rsidR="0093005C" w:rsidRPr="00EE37D3">
        <w:t xml:space="preserve"> uklidnil ji. </w:t>
      </w:r>
      <w:r w:rsidRPr="00EE37D3">
        <w:t>„</w:t>
      </w:r>
      <w:r w:rsidR="0093005C" w:rsidRPr="00EE37D3">
        <w:t>Ale příroda nepotřebuje žádné drastické zásahy, aby něco změnila.</w:t>
      </w:r>
      <w:r w:rsidRPr="00EE37D3">
        <w:t>“</w:t>
      </w:r>
    </w:p>
    <w:p w:rsidR="00967FBE" w:rsidRPr="00EE37D3" w:rsidRDefault="00967FBE" w:rsidP="00A21DE9">
      <w:pPr>
        <w:pStyle w:val="Text"/>
      </w:pPr>
      <w:r w:rsidRPr="00EE37D3">
        <w:t>„</w:t>
      </w:r>
      <w:r w:rsidR="0093005C" w:rsidRPr="00EE37D3">
        <w:t>Jako</w:t>
      </w:r>
      <w:r w:rsidRPr="00EE37D3">
        <w:t>…“</w:t>
      </w:r>
      <w:r w:rsidR="0093005C" w:rsidRPr="00EE37D3">
        <w:t xml:space="preserve"> Zarazila se a zavřela oči. </w:t>
      </w:r>
      <w:r w:rsidRPr="00EE37D3">
        <w:t>„</w:t>
      </w:r>
      <w:r w:rsidR="0093005C" w:rsidRPr="00EE37D3">
        <w:t>Nechte pracovat mou fantazii. Jahoda, která už nebude hostit jeden konkrétní druh hmyzu, takže tito brouci vymřou. Jenže těmito brouky se živí určitý druh ptáka, který se živí i brouky, kteří napadají obilí.</w:t>
      </w:r>
      <w:r w:rsidRPr="00EE37D3">
        <w:t>“</w:t>
      </w:r>
    </w:p>
    <w:p w:rsidR="00967FBE" w:rsidRPr="00EE37D3" w:rsidRDefault="00967FBE" w:rsidP="00A21DE9">
      <w:pPr>
        <w:pStyle w:val="Text"/>
      </w:pPr>
      <w:r w:rsidRPr="00EE37D3">
        <w:t>„Teď</w:t>
      </w:r>
      <w:r w:rsidR="0093005C" w:rsidRPr="00EE37D3">
        <w:t xml:space="preserve"> jste na to kápla. Není to asi tak jednoduché, ale pokračujte. Nebude obilí, které slouží jako potrava lidem a zvířatům. A proto vymřou. Můžete to přivést ad </w:t>
      </w:r>
      <w:proofErr w:type="gramStart"/>
      <w:r w:rsidR="0093005C" w:rsidRPr="00EE37D3">
        <w:t>absurdum</w:t>
      </w:r>
      <w:proofErr w:type="gramEnd"/>
      <w:r w:rsidR="0093005C" w:rsidRPr="00EE37D3">
        <w:t xml:space="preserve">. Není pravděpodobné, že by se něco z toho stalo </w:t>
      </w:r>
      <w:r w:rsidRPr="00EE37D3">
        <w:t>–</w:t>
      </w:r>
      <w:r w:rsidR="0093005C" w:rsidRPr="00EE37D3">
        <w:t xml:space="preserve"> vůbec to není pravděpodobné. Opravdu. Ale je to riziko, které podstupujeme, když chceme získat víc jahod. A zase se vracíme k původní otázce. Stojí případný užitek za takové riziko?</w:t>
      </w:r>
      <w:r w:rsidRPr="00EE37D3">
        <w:t>“</w:t>
      </w:r>
    </w:p>
    <w:p w:rsidR="00967FBE" w:rsidRPr="00EE37D3" w:rsidRDefault="00967FBE" w:rsidP="00A21DE9">
      <w:pPr>
        <w:pStyle w:val="Text"/>
      </w:pPr>
      <w:r w:rsidRPr="00EE37D3">
        <w:t>„</w:t>
      </w:r>
      <w:r w:rsidR="0093005C" w:rsidRPr="00EE37D3">
        <w:t>Myslím, že mi to nahání hrůzu.</w:t>
      </w:r>
      <w:r w:rsidRPr="00EE37D3">
        <w:t>“</w:t>
      </w:r>
    </w:p>
    <w:p w:rsidR="00744632" w:rsidRDefault="00967FBE" w:rsidP="00A21DE9">
      <w:pPr>
        <w:pStyle w:val="Text"/>
      </w:pPr>
      <w:r w:rsidRPr="00EE37D3">
        <w:t>„</w:t>
      </w:r>
      <w:r w:rsidR="0093005C" w:rsidRPr="00EE37D3">
        <w:t>Jste opravdu bystrá.</w:t>
      </w:r>
      <w:r w:rsidRPr="00EE37D3">
        <w:t>“</w:t>
      </w:r>
    </w:p>
    <w:p w:rsidR="00967FBE" w:rsidRDefault="00744632" w:rsidP="00A21DE9">
      <w:pPr>
        <w:pStyle w:val="Text"/>
      </w:pPr>
      <w:r>
        <w:br w:type="page"/>
      </w:r>
    </w:p>
    <w:p w:rsidR="003D71C8" w:rsidRDefault="003D71C8" w:rsidP="00436765">
      <w:pPr>
        <w:pStyle w:val="Nadpis1"/>
        <w:jc w:val="center"/>
      </w:pPr>
      <w:r>
        <w:t>21</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Brandes musel uznat, že Sarah je výborná kuchařka, i když nedokázal identifikovat, co přesně uvařila. Nesnažila se mu to nijak usnadnit, jenom řekla: </w:t>
      </w:r>
      <w:r w:rsidR="00967FBE" w:rsidRPr="00EE37D3">
        <w:t>„</w:t>
      </w:r>
      <w:r w:rsidRPr="00EE37D3">
        <w:t>Vezměte si trochu tohohle a trochu tamtoho.</w:t>
      </w:r>
      <w:r w:rsidR="00967FBE" w:rsidRPr="00EE37D3">
        <w:t>“</w:t>
      </w:r>
    </w:p>
    <w:p w:rsidR="00967FBE" w:rsidRPr="00EE37D3" w:rsidRDefault="0093005C" w:rsidP="00A21DE9">
      <w:pPr>
        <w:pStyle w:val="Text"/>
      </w:pPr>
      <w:r w:rsidRPr="00EE37D3">
        <w:t>Neuniklo mu, že se u Wismera až moc snadno zabydlela.</w:t>
      </w:r>
    </w:p>
    <w:p w:rsidR="00967FBE" w:rsidRPr="00EE37D3" w:rsidRDefault="00967FBE" w:rsidP="00A21DE9">
      <w:pPr>
        <w:pStyle w:val="Text"/>
      </w:pPr>
      <w:r w:rsidRPr="00EE37D3">
        <w:t>„</w:t>
      </w:r>
      <w:r w:rsidR="0093005C" w:rsidRPr="00EE37D3">
        <w:t>To je letitý zvyk,</w:t>
      </w:r>
      <w:r w:rsidRPr="00EE37D3">
        <w:t>“</w:t>
      </w:r>
      <w:r w:rsidR="0093005C" w:rsidRPr="00EE37D3">
        <w:t xml:space="preserve"> odpověděla mu na jeho nepřímou otázku. Jestli tím myslela zvyk bydlet u strýce Gerryho, nebo bydlení v cizím prostředí, na to si musel přijít sám.</w:t>
      </w:r>
    </w:p>
    <w:p w:rsidR="00967FBE" w:rsidRPr="00EE37D3" w:rsidRDefault="00967FBE" w:rsidP="00A21DE9">
      <w:pPr>
        <w:pStyle w:val="Text"/>
      </w:pPr>
      <w:r w:rsidRPr="00EE37D3">
        <w:t>„</w:t>
      </w:r>
      <w:r w:rsidR="0093005C" w:rsidRPr="00EE37D3">
        <w:t>Chutná vám?</w:t>
      </w:r>
      <w:r w:rsidRPr="00EE37D3">
        <w:t>“</w:t>
      </w:r>
      <w:r w:rsidR="0093005C" w:rsidRPr="00EE37D3">
        <w:t xml:space="preserve"> zeptala se.</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Trocha od každého vždycky zabere,</w:t>
      </w:r>
      <w:r w:rsidRPr="00EE37D3">
        <w:t>“</w:t>
      </w:r>
      <w:r w:rsidR="0093005C" w:rsidRPr="00EE37D3">
        <w:t xml:space="preserve"> řekla rozhodně.</w:t>
      </w:r>
    </w:p>
    <w:p w:rsidR="00967FBE" w:rsidRPr="00EE37D3" w:rsidRDefault="0093005C" w:rsidP="00A21DE9">
      <w:pPr>
        <w:pStyle w:val="Text"/>
      </w:pPr>
      <w:r w:rsidRPr="00EE37D3">
        <w:t>Byl přesvědčený, že v jídle bylo hovězí, ale nevěděl, jak se to přesně jmenuje. Připomínalo to přírodní řízek s kořeněnou zálivkou.</w:t>
      </w:r>
    </w:p>
    <w:p w:rsidR="00967FBE" w:rsidRPr="00EE37D3" w:rsidRDefault="0093005C" w:rsidP="00A21DE9">
      <w:pPr>
        <w:pStyle w:val="Text"/>
      </w:pPr>
      <w:r w:rsidRPr="00EE37D3">
        <w:t xml:space="preserve">Večeře byla příjemná. </w:t>
      </w:r>
      <w:r w:rsidRPr="00EE37D3">
        <w:rPr>
          <w:i/>
        </w:rPr>
        <w:t xml:space="preserve">Odpočinul jsem si. </w:t>
      </w:r>
      <w:r w:rsidRPr="00EE37D3">
        <w:t>Byl rád, že odolal pokušení pozvat ji do letištní restaurace. Už to bylo hrozně dávno, co pro něj nějaká žena chystala doma večeři.</w:t>
      </w:r>
    </w:p>
    <w:p w:rsidR="00967FBE" w:rsidRPr="00EE37D3" w:rsidRDefault="00967FBE" w:rsidP="00A21DE9">
      <w:pPr>
        <w:pStyle w:val="Text"/>
      </w:pPr>
      <w:r w:rsidRPr="00EE37D3">
        <w:t>„</w:t>
      </w:r>
      <w:r w:rsidR="0093005C" w:rsidRPr="00EE37D3">
        <w:t>Proč nemáte rád mého otce?</w:t>
      </w:r>
      <w:r w:rsidRPr="00EE37D3">
        <w:t>“</w:t>
      </w:r>
      <w:r w:rsidR="0093005C" w:rsidRPr="00EE37D3">
        <w:t xml:space="preserve"> zeptala se z ničeho nic.</w:t>
      </w:r>
    </w:p>
    <w:p w:rsidR="00967FBE" w:rsidRPr="00EE37D3" w:rsidRDefault="00967FBE" w:rsidP="00A21DE9">
      <w:pPr>
        <w:pStyle w:val="Text"/>
      </w:pPr>
      <w:r w:rsidRPr="00EE37D3">
        <w:t>„</w:t>
      </w:r>
      <w:r w:rsidR="0093005C" w:rsidRPr="00EE37D3">
        <w:t>Ne že bych ho neměl rád, Sarah,</w:t>
      </w:r>
      <w:r w:rsidRPr="00EE37D3">
        <w:t>“</w:t>
      </w:r>
      <w:r w:rsidR="0093005C" w:rsidRPr="00EE37D3">
        <w:t xml:space="preserve"> odpověděl po chvíli. </w:t>
      </w:r>
      <w:r w:rsidRPr="00EE37D3">
        <w:t>„</w:t>
      </w:r>
      <w:r w:rsidR="0093005C" w:rsidRPr="00EE37D3">
        <w:t>Jenom pro něj nerad pracuju.</w:t>
      </w:r>
      <w:r w:rsidRPr="00EE37D3">
        <w:t>“</w:t>
      </w:r>
    </w:p>
    <w:p w:rsidR="00967FBE" w:rsidRPr="00EE37D3" w:rsidRDefault="00967FBE" w:rsidP="00A21DE9">
      <w:pPr>
        <w:pStyle w:val="Text"/>
      </w:pPr>
      <w:r w:rsidRPr="00EE37D3">
        <w:t>„</w:t>
      </w:r>
      <w:r w:rsidR="0093005C" w:rsidRPr="00EE37D3">
        <w:t>Proč?</w:t>
      </w:r>
      <w:r w:rsidRPr="00EE37D3">
        <w:t>“</w:t>
      </w:r>
    </w:p>
    <w:p w:rsidR="00967FBE" w:rsidRPr="00EE37D3" w:rsidRDefault="00967FBE" w:rsidP="00A21DE9">
      <w:pPr>
        <w:pStyle w:val="Text"/>
      </w:pPr>
      <w:r w:rsidRPr="00EE37D3">
        <w:t>„</w:t>
      </w:r>
      <w:r w:rsidR="0093005C" w:rsidRPr="00EE37D3">
        <w:t>On vás neobeznámil se situací, než vás sem poslal? Už pouhý fakt, že vás sem poslal, mi stačí, abych pro něj nechtěl pracovat.</w:t>
      </w:r>
      <w:r w:rsidRPr="00EE37D3">
        <w:t>“</w:t>
      </w:r>
    </w:p>
    <w:p w:rsidR="00967FBE" w:rsidRPr="00EE37D3" w:rsidRDefault="0093005C" w:rsidP="00A21DE9">
      <w:pPr>
        <w:pStyle w:val="Text"/>
      </w:pPr>
      <w:r w:rsidRPr="00EE37D3">
        <w:t>Rozesmála se.</w:t>
      </w:r>
    </w:p>
    <w:p w:rsidR="00967FBE" w:rsidRPr="00EE37D3" w:rsidRDefault="00967FBE" w:rsidP="00A21DE9">
      <w:pPr>
        <w:pStyle w:val="Text"/>
      </w:pPr>
      <w:r w:rsidRPr="00EE37D3">
        <w:t>„</w:t>
      </w:r>
      <w:r w:rsidR="0093005C" w:rsidRPr="00EE37D3">
        <w:t>Co vám na tom připadá k smíchu?</w:t>
      </w:r>
      <w:r w:rsidRPr="00EE37D3">
        <w:t>“</w:t>
      </w:r>
      <w:r w:rsidR="0093005C" w:rsidRPr="00EE37D3">
        <w:t xml:space="preserve"> Začal přemýšlet, kolik mužů by bylo schopno zvládnout takovouhle ženu.</w:t>
      </w:r>
    </w:p>
    <w:p w:rsidR="00967FBE" w:rsidRPr="00EE37D3" w:rsidRDefault="00967FBE" w:rsidP="00A21DE9">
      <w:pPr>
        <w:pStyle w:val="Text"/>
      </w:pPr>
      <w:r w:rsidRPr="00EE37D3">
        <w:t>„</w:t>
      </w:r>
      <w:r w:rsidR="0093005C" w:rsidRPr="00EE37D3">
        <w:t>Jenom to, jak překrucujete fakta. A to jste vědec? On mě sem neposlal. Já jsem přijela sama. Trochu mu to vadilo.</w:t>
      </w:r>
      <w:r w:rsidRPr="00EE37D3">
        <w:t>“</w:t>
      </w:r>
    </w:p>
    <w:p w:rsidR="00967FBE" w:rsidRPr="00EE37D3" w:rsidRDefault="00967FBE" w:rsidP="00A21DE9">
      <w:pPr>
        <w:pStyle w:val="Text"/>
      </w:pPr>
      <w:r w:rsidRPr="00EE37D3">
        <w:t>„</w:t>
      </w:r>
      <w:r w:rsidR="0093005C" w:rsidRPr="00EE37D3">
        <w:t>A jak jste přišla na to, že byste sem měla jet? Máte nos na zajímavé události?</w:t>
      </w:r>
      <w:r w:rsidRPr="00EE37D3">
        <w:t>“</w:t>
      </w:r>
    </w:p>
    <w:p w:rsidR="00967FBE" w:rsidRPr="00EE37D3" w:rsidRDefault="00967FBE" w:rsidP="00A21DE9">
      <w:pPr>
        <w:pStyle w:val="Text"/>
      </w:pPr>
      <w:r w:rsidRPr="00EE37D3">
        <w:t>„</w:t>
      </w:r>
      <w:r w:rsidR="0093005C" w:rsidRPr="00EE37D3">
        <w:t>To ne. Řekl nám, co se tady děje, a požádal nás, abychom mu trochu pomohli. Hlavně abychom z domova vyřídili pár telefonátů. Přijet sem byl můj nápad.</w:t>
      </w:r>
      <w:r w:rsidRPr="00EE37D3">
        <w:t>“</w:t>
      </w:r>
    </w:p>
    <w:p w:rsidR="00967FBE" w:rsidRPr="00EE37D3" w:rsidRDefault="00967FBE" w:rsidP="00A21DE9">
      <w:pPr>
        <w:pStyle w:val="Text"/>
      </w:pPr>
      <w:r w:rsidRPr="00EE37D3">
        <w:lastRenderedPageBreak/>
        <w:t>„</w:t>
      </w:r>
      <w:r w:rsidR="0093005C" w:rsidRPr="00EE37D3">
        <w:t>Řekla jste nás. Koho jste ještě myslela?</w:t>
      </w:r>
      <w:r w:rsidRPr="00EE37D3">
        <w:t>“</w:t>
      </w:r>
    </w:p>
    <w:p w:rsidR="00967FBE" w:rsidRPr="00EE37D3" w:rsidRDefault="00967FBE" w:rsidP="00A21DE9">
      <w:pPr>
        <w:pStyle w:val="Text"/>
      </w:pPr>
      <w:r w:rsidRPr="00EE37D3">
        <w:t>„</w:t>
      </w:r>
      <w:r w:rsidR="0093005C" w:rsidRPr="00EE37D3">
        <w:t>Jasona. To je můj syn.</w:t>
      </w:r>
      <w:r w:rsidRPr="00EE37D3">
        <w:t>“</w:t>
      </w:r>
    </w:p>
    <w:p w:rsidR="00967FBE" w:rsidRPr="00EE37D3" w:rsidRDefault="00967FBE" w:rsidP="00A21DE9">
      <w:pPr>
        <w:pStyle w:val="Text"/>
      </w:pPr>
      <w:r w:rsidRPr="00EE37D3">
        <w:t>„</w:t>
      </w:r>
      <w:r w:rsidR="0093005C" w:rsidRPr="00EE37D3">
        <w:t>Váš syn? Tak on do toho zaplete nejen dceru, ale i vnuka! A vy se mě ptáte, proč pro něj nechci pracovat? Každého využije. Proto. Je mi líto, ale Adrian Allenberg je ten nejchladnokre</w:t>
      </w:r>
      <w:r w:rsidR="00B03CE4">
        <w:t>v</w:t>
      </w:r>
      <w:r w:rsidRPr="00EE37D3">
        <w:t>n</w:t>
      </w:r>
      <w:r w:rsidR="0093005C" w:rsidRPr="00EE37D3">
        <w:t>ější hajzl bez srdce, jakého jsem kdy poznal.</w:t>
      </w:r>
      <w:r w:rsidRPr="00EE37D3">
        <w:t>“</w:t>
      </w:r>
    </w:p>
    <w:p w:rsidR="00967FBE" w:rsidRPr="00EE37D3" w:rsidRDefault="00967FBE" w:rsidP="00A21DE9">
      <w:pPr>
        <w:pStyle w:val="Text"/>
      </w:pPr>
      <w:r w:rsidRPr="00EE37D3">
        <w:t>„</w:t>
      </w:r>
      <w:r w:rsidR="0093005C" w:rsidRPr="00EE37D3">
        <w:t>Nemáte pravdu.</w:t>
      </w:r>
      <w:r w:rsidRPr="00EE37D3">
        <w:t>“</w:t>
      </w:r>
      <w:r w:rsidR="0093005C" w:rsidRPr="00EE37D3">
        <w:t xml:space="preserve"> Neurazila se. </w:t>
      </w:r>
      <w:r w:rsidRPr="00EE37D3">
        <w:t>„</w:t>
      </w:r>
      <w:r w:rsidR="0093005C" w:rsidRPr="00EE37D3">
        <w:t>Spíš to souvisí s jeho přístupem k výchově dětí než s čímkoli jiným.</w:t>
      </w:r>
      <w:r w:rsidRPr="00EE37D3">
        <w:t>“</w:t>
      </w:r>
    </w:p>
    <w:p w:rsidR="00967FBE" w:rsidRPr="00EE37D3" w:rsidRDefault="00967FBE" w:rsidP="00A21DE9">
      <w:pPr>
        <w:pStyle w:val="Text"/>
      </w:pPr>
      <w:r w:rsidRPr="00EE37D3">
        <w:t>„</w:t>
      </w:r>
      <w:r w:rsidR="0093005C" w:rsidRPr="00EE37D3">
        <w:t>Tak s přístupem k výchově. To jsem zvědavý.</w:t>
      </w:r>
      <w:r w:rsidRPr="00EE37D3">
        <w:t>“</w:t>
      </w:r>
      <w:r w:rsidR="0093005C" w:rsidRPr="00EE37D3">
        <w:t xml:space="preserve"> Musel vynaložit obrovské úsilí, aby se zase uklidnil.</w:t>
      </w:r>
    </w:p>
    <w:p w:rsidR="00967FBE" w:rsidRPr="00EE37D3" w:rsidRDefault="00967FBE" w:rsidP="00A21DE9">
      <w:pPr>
        <w:pStyle w:val="Text"/>
      </w:pPr>
      <w:r w:rsidRPr="00EE37D3">
        <w:t>„</w:t>
      </w:r>
      <w:r w:rsidR="0093005C" w:rsidRPr="00EE37D3">
        <w:t xml:space="preserve">Podívejte, Alexi. Zapátrejte v dějinách. Nejen amerických, ale v dějinách celého světa </w:t>
      </w:r>
      <w:r w:rsidRPr="00EE37D3">
        <w:t>–</w:t>
      </w:r>
      <w:r w:rsidR="0093005C" w:rsidRPr="00EE37D3">
        <w:t xml:space="preserve"> nebo v tom, co o nich víme. Můžeme dětem předat naše technologie, takže to vypadá, že jedna generace postrčí tu druhou o trochu dál. Ale ve skutečnosti to tak není. Zacházíme s našimi dětmi jako s dětmi. To by bylo v pořádku. Jenže naše definice dítěte v pořádku není.</w:t>
      </w:r>
    </w:p>
    <w:p w:rsidR="00967FBE" w:rsidRPr="00EE37D3" w:rsidRDefault="0093005C" w:rsidP="00A21DE9">
      <w:pPr>
        <w:pStyle w:val="Text"/>
      </w:pPr>
      <w:r w:rsidRPr="00EE37D3">
        <w:t>Pořád dokola je poučujeme. V řadě případů to pochopitelně jinak nejde, protože spoustu věcí jim můžeme vysvětlit. Ale aby je opravdu pochopili, musí je prožít. Ale ne všechny, Alexi. Nemůžete vyprávět dítěti o skutečném světě a nechat ho tomu světu napospas.</w:t>
      </w:r>
    </w:p>
    <w:p w:rsidR="00967FBE" w:rsidRPr="00EE37D3" w:rsidRDefault="0093005C" w:rsidP="00A21DE9">
      <w:pPr>
        <w:pStyle w:val="Text"/>
      </w:pPr>
      <w:r w:rsidRPr="00EE37D3">
        <w:t xml:space="preserve">Já a můj otec pokládáme za hlavní úkol rodičů vychovat děti tak, aby přežily a dobře prosperovaly. Není třeba vychovat z dítěte chlapáka, ale je nutné naučit ho rozeznat, kdy může vyhrát a kdy je lepší sehnout hlavu. Většina rodičů chce, aby jim děti důvěřovaly, aby věřily tomu, co jim říkají. Čím je však od </w:t>
      </w:r>
      <w:proofErr w:type="gramStart"/>
      <w:r w:rsidRPr="00EE37D3">
        <w:t>maličká</w:t>
      </w:r>
      <w:proofErr w:type="gramEnd"/>
      <w:r w:rsidRPr="00EE37D3">
        <w:t xml:space="preserve"> balamutí? Ježíškem. Myslíte, že dítě nijak nepoznamená, když zjistí, že jim matka nebo otec lhali? A když jim lhali v tomhle, kolik pravdy je v ostatních věcech?</w:t>
      </w:r>
      <w:r w:rsidR="00967FBE" w:rsidRPr="00EE37D3">
        <w:t>“</w:t>
      </w:r>
    </w:p>
    <w:p w:rsidR="00967FBE" w:rsidRPr="00EE37D3" w:rsidRDefault="0093005C" w:rsidP="00A21DE9">
      <w:pPr>
        <w:pStyle w:val="Text"/>
      </w:pPr>
      <w:r w:rsidRPr="00EE37D3">
        <w:t>Uvědomil si, že Sarah o tom jistě hodně přemýšlela. Znělo to přesvědčivě a nedogmaticky.</w:t>
      </w:r>
    </w:p>
    <w:p w:rsidR="00967FBE" w:rsidRPr="00EE37D3" w:rsidRDefault="0093005C" w:rsidP="00A21DE9">
      <w:pPr>
        <w:pStyle w:val="Text"/>
      </w:pPr>
      <w:r w:rsidRPr="00EE37D3">
        <w:t>V mnohém s ní souhlasil. Ale neznamenalo to, že ve skutečnosti souhlasí s Allenbergem?</w:t>
      </w:r>
    </w:p>
    <w:p w:rsidR="00967FBE" w:rsidRPr="00EE37D3" w:rsidRDefault="00967FBE" w:rsidP="00A21DE9">
      <w:pPr>
        <w:pStyle w:val="Text"/>
      </w:pPr>
      <w:r w:rsidRPr="00EE37D3">
        <w:t>„</w:t>
      </w:r>
      <w:r w:rsidR="0093005C" w:rsidRPr="00EE37D3">
        <w:t>Hodně lidí by namítlo, že dětská fantazie skrývá hodně tajemství.</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prohlásila naprosto vážně. </w:t>
      </w:r>
      <w:r w:rsidRPr="00EE37D3">
        <w:t>„</w:t>
      </w:r>
      <w:r w:rsidR="0093005C" w:rsidRPr="00EE37D3">
        <w:t>Je v ní něco zvláštního a velice nebezpečného.</w:t>
      </w:r>
      <w:r w:rsidRPr="00EE37D3">
        <w:t>“</w:t>
      </w:r>
      <w:r w:rsidR="0093005C" w:rsidRPr="00EE37D3">
        <w:t xml:space="preserve"> Odmlčela se. </w:t>
      </w:r>
      <w:r w:rsidRPr="00EE37D3">
        <w:t>„</w:t>
      </w:r>
      <w:r w:rsidR="0093005C" w:rsidRPr="00EE37D3">
        <w:t xml:space="preserve">K čertu, Alexi, jak to dělají </w:t>
      </w:r>
      <w:r w:rsidR="0093005C" w:rsidRPr="00EE37D3">
        <w:lastRenderedPageBreak/>
        <w:t>zvířata? Myslíte, že medvědice vykládá svým medvíďatům, že Velký vůz jim hází pstruhy? Alexi, argument, že fantazie je dobrá věc, vymysleli dospělí. A nejhorší na tom je, že to vymysleli kvůli sobě. Tak si dospělí omlouvají to, co jejich rodiče dělali jim a co oni dělají svým vlastním dětem.</w:t>
      </w:r>
      <w:r w:rsidRPr="00EE37D3">
        <w:t>“</w:t>
      </w:r>
    </w:p>
    <w:p w:rsidR="00967FBE" w:rsidRPr="00EE37D3" w:rsidRDefault="0093005C" w:rsidP="00A21DE9">
      <w:pPr>
        <w:pStyle w:val="Text"/>
      </w:pPr>
      <w:r w:rsidRPr="00EE37D3">
        <w:t>Na tom něco je, souhlasil v duchu. Ale špionáž? To už bylo moc.</w:t>
      </w:r>
    </w:p>
    <w:p w:rsidR="00967FBE" w:rsidRPr="00EE37D3" w:rsidRDefault="00967FBE" w:rsidP="00A21DE9">
      <w:pPr>
        <w:pStyle w:val="Text"/>
      </w:pPr>
      <w:r w:rsidRPr="00EE37D3">
        <w:t>„</w:t>
      </w:r>
      <w:r w:rsidR="0093005C" w:rsidRPr="00EE37D3">
        <w:t xml:space="preserve">Nikdy po mně ani po Jasonovi nechtěl nic opravdu nebezpečného. Když jsem vyrostla a rozhodla se dělat něco nebezpečného, jako například přijet sem, bylo to moje rozhodnutí. A jak jsem řekla </w:t>
      </w:r>
      <w:r w:rsidRPr="00EE37D3">
        <w:t>–</w:t>
      </w:r>
      <w:r w:rsidR="0093005C" w:rsidRPr="00EE37D3">
        <w:t xml:space="preserve"> nejspíš se o mě bojí. Ale nezabránil by mi v tom, ani kdyby mohl.</w:t>
      </w:r>
    </w:p>
    <w:p w:rsidR="00967FBE" w:rsidRPr="00EE37D3" w:rsidRDefault="0093005C" w:rsidP="00A21DE9">
      <w:pPr>
        <w:pStyle w:val="Text"/>
      </w:pPr>
      <w:r w:rsidRPr="00EE37D3">
        <w:t>A až Jason vyroste, bude vědět, co je čest a důvěra a kolik toho může čekat od ostatních. Když se rozhodne udělat něco nebezpečného, taky mu nebudu bránit.</w:t>
      </w:r>
      <w:r w:rsidR="00967FBE" w:rsidRPr="00EE37D3">
        <w:t>“</w:t>
      </w:r>
    </w:p>
    <w:p w:rsidR="00967FBE" w:rsidRPr="00EE37D3" w:rsidRDefault="0093005C" w:rsidP="00A21DE9">
      <w:pPr>
        <w:pStyle w:val="Text"/>
      </w:pPr>
      <w:r w:rsidRPr="00EE37D3">
        <w:t xml:space="preserve">Přestala mluvit, aby se mohla nadechnout, a s úsměvem dodala: </w:t>
      </w:r>
      <w:r w:rsidR="00967FBE" w:rsidRPr="00EE37D3">
        <w:t>„</w:t>
      </w:r>
      <w:r w:rsidRPr="00EE37D3">
        <w:t>A pochopitelně se o něj budu moc bát.</w:t>
      </w:r>
      <w:r w:rsidR="00967FBE" w:rsidRPr="00EE37D3">
        <w:t>“</w:t>
      </w:r>
    </w:p>
    <w:p w:rsidR="00967FBE" w:rsidRPr="00EE37D3" w:rsidRDefault="0093005C" w:rsidP="00A21DE9">
      <w:pPr>
        <w:pStyle w:val="Text"/>
      </w:pPr>
      <w:r w:rsidRPr="00EE37D3">
        <w:t>Chvíli neříkal nic. Pak se napil vína a vzal si kousek jejího skvělého jídla.</w:t>
      </w:r>
    </w:p>
    <w:p w:rsidR="00967FBE" w:rsidRPr="00EE37D3" w:rsidRDefault="00967FBE" w:rsidP="00A21DE9">
      <w:pPr>
        <w:pStyle w:val="Text"/>
      </w:pPr>
      <w:r w:rsidRPr="00EE37D3">
        <w:t>„</w:t>
      </w:r>
      <w:r w:rsidR="0093005C" w:rsidRPr="00EE37D3">
        <w:t>Teď nejspíš budu hodně osobní. Možná až příliš osobní. Měla jste manžela, který s vámi v tomhle souhlasil?</w:t>
      </w:r>
      <w:r w:rsidRPr="00EE37D3">
        <w:t>“</w:t>
      </w:r>
    </w:p>
    <w:p w:rsidR="00967FBE" w:rsidRPr="00EE37D3" w:rsidRDefault="00967FBE" w:rsidP="00A21DE9">
      <w:pPr>
        <w:pStyle w:val="Text"/>
      </w:pPr>
      <w:r w:rsidRPr="00EE37D3">
        <w:t>„</w:t>
      </w:r>
      <w:r w:rsidR="0093005C" w:rsidRPr="00EE37D3">
        <w:t>Kdybych měla manžela, který se mnou v těchto věcech souhlasil, asi bych ho měla pořád, i když to není vůbec jisté.</w:t>
      </w:r>
      <w:r w:rsidRPr="00EE37D3">
        <w:t>“</w:t>
      </w:r>
    </w:p>
    <w:p w:rsidR="00967FBE" w:rsidRPr="00EE37D3" w:rsidRDefault="00967FBE" w:rsidP="00A21DE9">
      <w:pPr>
        <w:pStyle w:val="Text"/>
      </w:pPr>
      <w:r w:rsidRPr="00EE37D3">
        <w:t>„</w:t>
      </w:r>
      <w:r w:rsidR="0093005C" w:rsidRPr="00EE37D3">
        <w:t>Nahnala jste jim strach. Vůbec se tomu nedivím.</w:t>
      </w:r>
      <w:r w:rsidRPr="00EE37D3">
        <w:t>“</w:t>
      </w:r>
    </w:p>
    <w:p w:rsidR="00967FBE" w:rsidRPr="00EE37D3" w:rsidRDefault="00967FBE" w:rsidP="00A21DE9">
      <w:pPr>
        <w:pStyle w:val="Text"/>
      </w:pPr>
      <w:r w:rsidRPr="00EE37D3">
        <w:t>„</w:t>
      </w:r>
      <w:r w:rsidR="0093005C" w:rsidRPr="00EE37D3">
        <w:t>Naháním strach vám?</w:t>
      </w:r>
      <w:r w:rsidRPr="00EE37D3">
        <w:t>“</w:t>
      </w:r>
    </w:p>
    <w:p w:rsidR="00967FBE" w:rsidRPr="00EE37D3" w:rsidRDefault="0093005C" w:rsidP="00A21DE9">
      <w:pPr>
        <w:pStyle w:val="Text"/>
      </w:pPr>
      <w:r w:rsidRPr="00EE37D3">
        <w:t>Začervenal se a ona se rozesmála.</w:t>
      </w:r>
    </w:p>
    <w:p w:rsidR="00967FBE" w:rsidRPr="00EE37D3" w:rsidRDefault="00967FBE" w:rsidP="00A21DE9">
      <w:pPr>
        <w:pStyle w:val="Text"/>
      </w:pPr>
      <w:r w:rsidRPr="00EE37D3">
        <w:t>„</w:t>
      </w:r>
      <w:r w:rsidR="0093005C" w:rsidRPr="00EE37D3">
        <w:t>Dokážu s vámi pracovat,</w:t>
      </w:r>
      <w:r w:rsidRPr="00EE37D3">
        <w:t>“</w:t>
      </w:r>
      <w:r w:rsidR="0093005C" w:rsidRPr="00EE37D3">
        <w:t xml:space="preserve"> řekl trochu rozpačitě.</w:t>
      </w:r>
    </w:p>
    <w:p w:rsidR="00967FBE" w:rsidRPr="00EE37D3" w:rsidRDefault="00967FBE" w:rsidP="00A21DE9">
      <w:pPr>
        <w:pStyle w:val="Text"/>
      </w:pPr>
      <w:r w:rsidRPr="00EE37D3">
        <w:t>„</w:t>
      </w:r>
      <w:r w:rsidR="0093005C" w:rsidRPr="00EE37D3">
        <w:t>Dáte si kávu?</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Tak proč nechcete pracovat s mým otcem?</w:t>
      </w:r>
      <w:r w:rsidRPr="00EE37D3">
        <w:t>“</w:t>
      </w:r>
      <w:r w:rsidR="0093005C" w:rsidRPr="00EE37D3">
        <w:t xml:space="preserve"> zeptala se. Sebrala talíře a odnášela je do kuchyně</w:t>
      </w:r>
      <w:r w:rsidR="00E262E0">
        <w:t xml:space="preserve">. Šel </w:t>
      </w:r>
      <w:r w:rsidR="0093005C" w:rsidRPr="00EE37D3">
        <w:t>za ní, a ačkoli se zdálo, že se věnuje přípravě kávy, nepochyboval, že ho soustředěně poslouchá, když jí vyprávěl o Hoecklovi, jak se s ním setkal v hotelu s fénem v ruce.</w:t>
      </w:r>
    </w:p>
    <w:p w:rsidR="00967FBE" w:rsidRPr="00EE37D3" w:rsidRDefault="0093005C" w:rsidP="00A21DE9">
      <w:pPr>
        <w:pStyle w:val="Text"/>
      </w:pPr>
      <w:r w:rsidRPr="00EE37D3">
        <w:t>Uvařila kávu, postavila konvici na stůl a přitom pořád poslouchala. Na nic se nezeptala a nijak to nekomentovala. Napil se. Káva byla dobrá, ale on vařil lepší.</w:t>
      </w:r>
    </w:p>
    <w:p w:rsidR="00967FBE" w:rsidRPr="00EE37D3" w:rsidRDefault="00967FBE" w:rsidP="00A21DE9">
      <w:pPr>
        <w:pStyle w:val="Text"/>
      </w:pPr>
      <w:r w:rsidRPr="00EE37D3">
        <w:lastRenderedPageBreak/>
        <w:t>„</w:t>
      </w:r>
      <w:r w:rsidR="0093005C" w:rsidRPr="00EE37D3">
        <w:t xml:space="preserve">A vy si myslíte, že poté co jste napsal tu zprávu </w:t>
      </w:r>
      <w:r w:rsidRPr="00EE37D3">
        <w:t>–</w:t>
      </w:r>
      <w:r w:rsidR="0093005C" w:rsidRPr="00EE37D3">
        <w:t xml:space="preserve"> nebo lépe řečeno kvůli ní </w:t>
      </w:r>
      <w:r w:rsidRPr="00EE37D3">
        <w:t>–</w:t>
      </w:r>
      <w:r w:rsidR="0093005C" w:rsidRPr="00EE37D3">
        <w:t xml:space="preserve"> nechal můj otec Hoeckla zabít?</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3005C" w:rsidP="00A21DE9">
      <w:pPr>
        <w:pStyle w:val="Text"/>
      </w:pPr>
      <w:r w:rsidRPr="00EE37D3">
        <w:t xml:space="preserve">Po chvilce připustila: </w:t>
      </w:r>
      <w:r w:rsidR="00967FBE" w:rsidRPr="00EE37D3">
        <w:t>„</w:t>
      </w:r>
      <w:r w:rsidRPr="00EE37D3">
        <w:t>Je to možné.</w:t>
      </w:r>
      <w:r w:rsidR="00967FBE" w:rsidRPr="00EE37D3">
        <w:t>“</w:t>
      </w:r>
    </w:p>
    <w:p w:rsidR="00967FBE" w:rsidRPr="00EE37D3" w:rsidRDefault="0093005C" w:rsidP="00A21DE9">
      <w:pPr>
        <w:pStyle w:val="Text"/>
      </w:pPr>
      <w:r w:rsidRPr="00EE37D3">
        <w:t>Než mohl něco říct, zazvonil telefon. Byl rád, protože nevěděl, jak by na to měl reagovat.</w:t>
      </w:r>
    </w:p>
    <w:p w:rsidR="00967FBE" w:rsidRPr="00EE37D3" w:rsidRDefault="00967FBE" w:rsidP="00A21DE9">
      <w:pPr>
        <w:pStyle w:val="Text"/>
      </w:pPr>
      <w:r w:rsidRPr="00EE37D3">
        <w:t>„</w:t>
      </w:r>
      <w:r w:rsidR="0093005C" w:rsidRPr="00EE37D3">
        <w:t>Prosím.</w:t>
      </w:r>
      <w:r w:rsidRPr="00EE37D3">
        <w:t>“</w:t>
      </w:r>
    </w:p>
    <w:p w:rsidR="00967FBE" w:rsidRPr="00EE37D3" w:rsidRDefault="00967FBE" w:rsidP="00A21DE9">
      <w:pPr>
        <w:pStyle w:val="Text"/>
      </w:pPr>
      <w:r w:rsidRPr="00EE37D3">
        <w:t>„</w:t>
      </w:r>
      <w:r w:rsidR="0093005C" w:rsidRPr="00EE37D3">
        <w:t>Alexi, tady je Jonathan.</w:t>
      </w:r>
      <w:r w:rsidRPr="00EE37D3">
        <w:t>“</w:t>
      </w:r>
    </w:p>
    <w:p w:rsidR="00967FBE" w:rsidRPr="00EE37D3" w:rsidRDefault="00967FBE" w:rsidP="00A21DE9">
      <w:pPr>
        <w:pStyle w:val="Text"/>
      </w:pPr>
      <w:r w:rsidRPr="00EE37D3">
        <w:t>„</w:t>
      </w:r>
      <w:r w:rsidR="0093005C" w:rsidRPr="00EE37D3">
        <w:t>Něco se stalo? Zrovna jsem se navečeřel</w:t>
      </w:r>
      <w:r w:rsidRPr="00EE37D3">
        <w:t>…“</w:t>
      </w:r>
    </w:p>
    <w:p w:rsidR="00967FBE" w:rsidRPr="00EE37D3" w:rsidRDefault="00967FBE" w:rsidP="00A21DE9">
      <w:pPr>
        <w:pStyle w:val="Text"/>
      </w:pPr>
      <w:r w:rsidRPr="00EE37D3">
        <w:t>„</w:t>
      </w:r>
      <w:r w:rsidR="0093005C" w:rsidRPr="00EE37D3">
        <w:t>Alexi, Cynthia to dostala.</w:t>
      </w:r>
      <w:r w:rsidRPr="00EE37D3">
        <w:t>“</w:t>
      </w:r>
    </w:p>
    <w:p w:rsidR="00967FBE" w:rsidRPr="00EE37D3" w:rsidRDefault="0093005C" w:rsidP="00A21DE9">
      <w:pPr>
        <w:pStyle w:val="Text"/>
      </w:pPr>
      <w:r w:rsidRPr="00EE37D3">
        <w:t>Brandesovi se bolestně sevřely vnitřnosti. Sarah si toho musela všimnout, protože mu okamžitě vzala sluchátko z ruky. Neprotestoval. Chvilku se Shortellem mluvila a pak zavěsila.</w:t>
      </w:r>
    </w:p>
    <w:p w:rsidR="00967FBE" w:rsidRPr="00EE37D3" w:rsidRDefault="00967FBE" w:rsidP="00A21DE9">
      <w:pPr>
        <w:pStyle w:val="Text"/>
      </w:pPr>
      <w:r w:rsidRPr="00EE37D3">
        <w:t>„</w:t>
      </w:r>
      <w:r w:rsidR="0093005C" w:rsidRPr="00EE37D3">
        <w:t>Alexi, vyprávějte mi o ní,</w:t>
      </w:r>
      <w:r w:rsidRPr="00EE37D3">
        <w:t>“</w:t>
      </w:r>
      <w:r w:rsidR="0093005C" w:rsidRPr="00EE37D3">
        <w:t xml:space="preserve"> požádala ho tiše.</w:t>
      </w:r>
    </w:p>
    <w:p w:rsidR="00967FBE" w:rsidRPr="00EE37D3" w:rsidRDefault="00967FBE" w:rsidP="00A21DE9">
      <w:pPr>
        <w:pStyle w:val="Text"/>
      </w:pPr>
    </w:p>
    <w:p w:rsidR="00967FBE" w:rsidRPr="00EE37D3" w:rsidRDefault="00967FBE" w:rsidP="00A21DE9">
      <w:pPr>
        <w:pStyle w:val="Text"/>
      </w:pPr>
      <w:r w:rsidRPr="00EE37D3">
        <w:t>„</w:t>
      </w:r>
      <w:r w:rsidR="0093005C" w:rsidRPr="00EE37D3">
        <w:t>Pořád ji milujete?</w:t>
      </w:r>
      <w:r w:rsidRPr="00EE37D3">
        <w:t>“</w:t>
      </w:r>
      <w:r w:rsidR="0093005C" w:rsidRPr="00EE37D3">
        <w:t xml:space="preserve"> zeptala se, když zajížděli na parkoviště před Nemocnicí svatého Sydneyho. Příjemný pocit z domácí večeře a milé společnosti i z jejího vyprávění o otci a synovi byl ten tam.</w:t>
      </w:r>
    </w:p>
    <w:p w:rsidR="00967FBE" w:rsidRPr="00EE37D3" w:rsidRDefault="00967FBE" w:rsidP="00A21DE9">
      <w:pPr>
        <w:pStyle w:val="Text"/>
      </w:pPr>
      <w:r w:rsidRPr="00EE37D3">
        <w:t>„</w:t>
      </w:r>
      <w:r w:rsidR="0093005C" w:rsidRPr="00EE37D3">
        <w:t>Nejsem si jistý,</w:t>
      </w:r>
      <w:r w:rsidRPr="00EE37D3">
        <w:t>“</w:t>
      </w:r>
      <w:r w:rsidR="0093005C" w:rsidRPr="00EE37D3">
        <w:t xml:space="preserve"> odpověděl. </w:t>
      </w:r>
      <w:r w:rsidRPr="00EE37D3">
        <w:t>„</w:t>
      </w:r>
      <w:r w:rsidR="0093005C" w:rsidRPr="00EE37D3">
        <w:t>Gerry tomu vztahu říká pouto. Připomíná to nemoc.</w:t>
      </w:r>
      <w:r w:rsidRPr="00EE37D3">
        <w:t>“</w:t>
      </w:r>
      <w:r w:rsidR="0093005C" w:rsidRPr="00EE37D3">
        <w:t xml:space="preserve"> Odmlčel se. </w:t>
      </w:r>
      <w:r w:rsidRPr="00EE37D3">
        <w:t>„</w:t>
      </w:r>
      <w:r w:rsidR="0093005C" w:rsidRPr="00EE37D3">
        <w:t>Bože, ona dostala tu nemoc!</w:t>
      </w:r>
      <w:r w:rsidRPr="00EE37D3">
        <w:t>“</w:t>
      </w:r>
    </w:p>
    <w:p w:rsidR="00967FBE" w:rsidRPr="00EE37D3" w:rsidRDefault="00967FBE" w:rsidP="00A21DE9">
      <w:pPr>
        <w:pStyle w:val="Text"/>
      </w:pPr>
      <w:r w:rsidRPr="00EE37D3">
        <w:t>„</w:t>
      </w:r>
      <w:r w:rsidR="0093005C" w:rsidRPr="00EE37D3">
        <w:t>Tím poutem si nejsem jistá. Nemám s takovými věcmi zkušenost. Ale s lidmi zkušenost mám. S lidmi mám hodně zkušeností.</w:t>
      </w:r>
      <w:r w:rsidRPr="00EE37D3">
        <w:t>“</w:t>
      </w:r>
    </w:p>
    <w:p w:rsidR="00967FBE" w:rsidRPr="00EE37D3" w:rsidRDefault="00967FBE" w:rsidP="00A21DE9">
      <w:pPr>
        <w:pStyle w:val="Text"/>
      </w:pPr>
      <w:r w:rsidRPr="00EE37D3">
        <w:t>„</w:t>
      </w:r>
      <w:r w:rsidR="0093005C" w:rsidRPr="00EE37D3">
        <w:t>Tak co o tom soudíte?</w:t>
      </w:r>
      <w:r w:rsidRPr="00EE37D3">
        <w:t>“</w:t>
      </w:r>
      <w:r w:rsidR="0093005C" w:rsidRPr="00EE37D3">
        <w:t xml:space="preserve"> zeptal se a pokusil se usmát. Všimla si toho a řekla:</w:t>
      </w:r>
    </w:p>
    <w:p w:rsidR="00967FBE" w:rsidRPr="00EE37D3" w:rsidRDefault="00967FBE" w:rsidP="00A21DE9">
      <w:pPr>
        <w:pStyle w:val="Text"/>
      </w:pPr>
      <w:r w:rsidRPr="00EE37D3">
        <w:t>„</w:t>
      </w:r>
      <w:r w:rsidR="0093005C" w:rsidRPr="00EE37D3">
        <w:t>Nesmějte se, když nemáte chuť. Kvůli mně. Neznám Cynthii. Jenom jsem se s ní jednou viděla. Ale myslím, že bych ji měla ráda. Někdy tohle zjistím velice brzy. A moc mě mrzí, co se jí stalo.</w:t>
      </w:r>
      <w:r w:rsidRPr="00EE37D3">
        <w:t>“</w:t>
      </w:r>
    </w:p>
    <w:p w:rsidR="00967FBE" w:rsidRPr="00EE37D3" w:rsidRDefault="00967FBE" w:rsidP="00A21DE9">
      <w:pPr>
        <w:pStyle w:val="Text"/>
      </w:pPr>
      <w:r w:rsidRPr="00EE37D3">
        <w:t>„</w:t>
      </w:r>
      <w:r w:rsidR="0093005C" w:rsidRPr="00EE37D3">
        <w:t>Ona je taky taková,</w:t>
      </w:r>
      <w:r w:rsidRPr="00EE37D3">
        <w:t>“</w:t>
      </w:r>
      <w:r w:rsidR="0093005C" w:rsidRPr="00EE37D3">
        <w:t xml:space="preserve"> řekl.</w:t>
      </w:r>
    </w:p>
    <w:p w:rsidR="00967FBE" w:rsidRPr="00EE37D3" w:rsidRDefault="00967FBE" w:rsidP="00A21DE9">
      <w:pPr>
        <w:pStyle w:val="Text"/>
      </w:pPr>
      <w:r w:rsidRPr="00EE37D3">
        <w:t>„</w:t>
      </w:r>
      <w:r w:rsidR="0093005C" w:rsidRPr="00EE37D3">
        <w:t>Jaká?</w:t>
      </w:r>
      <w:r w:rsidRPr="00EE37D3">
        <w:t>“</w:t>
      </w:r>
    </w:p>
    <w:p w:rsidR="00967FBE" w:rsidRPr="00EE37D3" w:rsidRDefault="00967FBE" w:rsidP="00A21DE9">
      <w:pPr>
        <w:pStyle w:val="Text"/>
      </w:pPr>
      <w:r w:rsidRPr="00EE37D3">
        <w:t>„</w:t>
      </w:r>
      <w:r w:rsidR="0093005C" w:rsidRPr="00EE37D3">
        <w:t>Udělala si o člověku úsudek skoro okamžitě. A když se zmýlila, vždycky byla ochotná svůj názor změnit. Jenže se mýlila málokdy. To je jistý druh nadání</w:t>
      </w:r>
      <w:r w:rsidRPr="00EE37D3">
        <w:t>…“</w:t>
      </w:r>
    </w:p>
    <w:p w:rsidR="00967FBE" w:rsidRPr="00EE37D3" w:rsidRDefault="0093005C" w:rsidP="00A21DE9">
      <w:pPr>
        <w:pStyle w:val="Text"/>
      </w:pPr>
      <w:r w:rsidRPr="00EE37D3">
        <w:t xml:space="preserve">Sarah ho chvilku nechala a potom poznamenala: </w:t>
      </w:r>
      <w:r w:rsidR="00967FBE" w:rsidRPr="00EE37D3">
        <w:t>„</w:t>
      </w:r>
      <w:r w:rsidRPr="00EE37D3">
        <w:t>Alexi, myslím, že to souvisí s mou definicí</w:t>
      </w:r>
      <w:r w:rsidR="00967FBE" w:rsidRPr="00EE37D3">
        <w:t>…</w:t>
      </w:r>
      <w:r w:rsidRPr="00EE37D3">
        <w:t xml:space="preserve"> lásky.</w:t>
      </w:r>
      <w:r w:rsidR="00967FBE" w:rsidRPr="00EE37D3">
        <w:t>“</w:t>
      </w:r>
    </w:p>
    <w:p w:rsidR="00967FBE" w:rsidRPr="00EE37D3" w:rsidRDefault="0093005C" w:rsidP="00A21DE9">
      <w:pPr>
        <w:pStyle w:val="Text"/>
      </w:pPr>
      <w:r w:rsidRPr="00EE37D3">
        <w:lastRenderedPageBreak/>
        <w:t xml:space="preserve">Chvilku mu trvalo, než se upamatoval, o čem mluvili. Svou poznámkou ho šikovně přivedla zpátky k tématu. </w:t>
      </w:r>
      <w:r w:rsidR="00967FBE" w:rsidRPr="00EE37D3">
        <w:t>„</w:t>
      </w:r>
      <w:r w:rsidRPr="00EE37D3">
        <w:t>Podle mě musíte na problém ukázat a pojmenovat ho. Neříká se mi to nijak snadno.</w:t>
      </w:r>
      <w:r w:rsidR="00967FBE" w:rsidRPr="00EE37D3">
        <w:t>“</w:t>
      </w:r>
    </w:p>
    <w:p w:rsidR="00967FBE" w:rsidRPr="00EE37D3" w:rsidRDefault="0093005C" w:rsidP="00A21DE9">
      <w:pPr>
        <w:pStyle w:val="Text"/>
      </w:pPr>
      <w:r w:rsidRPr="00EE37D3">
        <w:t>Zaparkoval, ale seděli dál.</w:t>
      </w:r>
    </w:p>
    <w:p w:rsidR="00967FBE" w:rsidRPr="00EE37D3" w:rsidRDefault="00967FBE" w:rsidP="00A21DE9">
      <w:pPr>
        <w:pStyle w:val="Text"/>
      </w:pPr>
      <w:r w:rsidRPr="00EE37D3">
        <w:t>„</w:t>
      </w:r>
      <w:r w:rsidR="0093005C" w:rsidRPr="00EE37D3">
        <w:t xml:space="preserve">Alexi, co bylo první </w:t>
      </w:r>
      <w:r w:rsidRPr="00EE37D3">
        <w:t>–</w:t>
      </w:r>
      <w:r w:rsidR="0093005C" w:rsidRPr="00EE37D3">
        <w:t xml:space="preserve"> slepice, nebo vejce?</w:t>
      </w:r>
      <w:r w:rsidRPr="00EE37D3">
        <w:t>“</w:t>
      </w:r>
      <w:r w:rsidR="0093005C" w:rsidRPr="00EE37D3">
        <w:t xml:space="preserve"> zeptala se najednou. Zaskočilo ho to. Ale zároveň to odvedlo jeho pozornost od Cynthie.</w:t>
      </w:r>
    </w:p>
    <w:p w:rsidR="00967FBE" w:rsidRPr="00EE37D3" w:rsidRDefault="00967FBE" w:rsidP="00A21DE9">
      <w:pPr>
        <w:pStyle w:val="Text"/>
      </w:pPr>
      <w:r w:rsidRPr="00EE37D3">
        <w:t>„</w:t>
      </w:r>
      <w:r w:rsidR="0093005C" w:rsidRPr="00EE37D3">
        <w:t>Sakra, jak tahle otázka, na kterou neexistuje odpověď, souvisí s definicí lásky? Nebo s tím, jestli ji miluju?</w:t>
      </w:r>
      <w:r w:rsidRPr="00EE37D3">
        <w:t>“</w:t>
      </w:r>
    </w:p>
    <w:p w:rsidR="00967FBE" w:rsidRPr="00EE37D3" w:rsidRDefault="00967FBE" w:rsidP="00A21DE9">
      <w:pPr>
        <w:pStyle w:val="Text"/>
      </w:pPr>
      <w:r w:rsidRPr="00EE37D3">
        <w:t>„</w:t>
      </w:r>
      <w:r w:rsidR="0093005C" w:rsidRPr="00EE37D3">
        <w:t>Jenomže na tuhle otázku existuje odpověď. Já ji znám. Rozluštila jsem ji, když mi bylo dvanáct a slyšela jsem ji poprvé. Nemohla jsem pochopit, že lidé ztrácejí čas s něčím tak jasným.</w:t>
      </w:r>
    </w:p>
    <w:p w:rsidR="00967FBE" w:rsidRPr="00EE37D3" w:rsidRDefault="0093005C" w:rsidP="00A21DE9">
      <w:pPr>
        <w:pStyle w:val="Text"/>
      </w:pPr>
      <w:r w:rsidRPr="00EE37D3">
        <w:t xml:space="preserve">Ta otázka je špatně postavená, Alexi. Ve skutečnosti zní takhle: Kdy člověk poprvé použil to slovo </w:t>
      </w:r>
      <w:r w:rsidR="00967FBE" w:rsidRPr="00EE37D3">
        <w:t>–</w:t>
      </w:r>
      <w:r w:rsidRPr="00EE37D3">
        <w:t xml:space="preserve"> nebo libovolné jiné slovo </w:t>
      </w:r>
      <w:r w:rsidR="00967FBE" w:rsidRPr="00EE37D3">
        <w:t>–</w:t>
      </w:r>
      <w:r w:rsidRPr="00EE37D3">
        <w:t xml:space="preserve"> pro vejce a ukázal na ně. Kdy udělal totéž se slepicí? Ale jestli si chcete hrát a zeptat se: Které slovo bylo použito poprvé?, odpovím vám, že to bylo tehdy, kdy někdo ze sebe poprvé vydal zvuk, který anglicky mluvící člověk pochopil jako slepice nebo vejce.</w:t>
      </w:r>
      <w:r w:rsidR="00967FBE" w:rsidRPr="00EE37D3">
        <w:t>“</w:t>
      </w:r>
    </w:p>
    <w:p w:rsidR="00967FBE" w:rsidRPr="00EE37D3" w:rsidRDefault="00967FBE" w:rsidP="00A21DE9">
      <w:pPr>
        <w:pStyle w:val="Text"/>
      </w:pPr>
      <w:r w:rsidRPr="00EE37D3">
        <w:t>„</w:t>
      </w:r>
      <w:r w:rsidR="0093005C" w:rsidRPr="00EE37D3">
        <w:t>A láska?</w:t>
      </w:r>
      <w:r w:rsidRPr="00EE37D3">
        <w:t>“</w:t>
      </w:r>
      <w:r w:rsidR="0093005C" w:rsidRPr="00EE37D3">
        <w:t xml:space="preserve"> zeptal se Alex a uvědomil si, že Sarah je komplikovaná osoba.</w:t>
      </w:r>
    </w:p>
    <w:p w:rsidR="00967FBE" w:rsidRPr="00EE37D3" w:rsidRDefault="00967FBE" w:rsidP="00A21DE9">
      <w:pPr>
        <w:pStyle w:val="Text"/>
      </w:pPr>
      <w:r w:rsidRPr="00EE37D3">
        <w:t>„</w:t>
      </w:r>
      <w:r w:rsidR="0093005C" w:rsidRPr="00EE37D3">
        <w:t>Láska je pocit. Prožíváte spoustu emocí, které vyvolává spousta různých věcí. Když se s někým seznámíte a cítíte něco, co si pro sebe označíte jako lásku, pak je to láska.</w:t>
      </w:r>
    </w:p>
    <w:p w:rsidR="00967FBE" w:rsidRPr="00EE37D3" w:rsidRDefault="0093005C" w:rsidP="00A21DE9">
      <w:pPr>
        <w:pStyle w:val="Text"/>
      </w:pPr>
      <w:r w:rsidRPr="00EE37D3">
        <w:t>Musíte si to tak označit, Alexi. A to není nic snadného. Musíte o tom hodně přemýšlet, a to je těžké. Ale je to jediná možná odpověď na tu otázku.</w:t>
      </w:r>
      <w:r w:rsidR="00967FBE" w:rsidRPr="00EE37D3">
        <w:t>“</w:t>
      </w:r>
    </w:p>
    <w:p w:rsidR="00967FBE" w:rsidRPr="00EE37D3" w:rsidRDefault="00967FBE" w:rsidP="00A21DE9">
      <w:pPr>
        <w:pStyle w:val="Text"/>
      </w:pPr>
      <w:r w:rsidRPr="00EE37D3">
        <w:t>„</w:t>
      </w:r>
      <w:r w:rsidR="0093005C" w:rsidRPr="00EE37D3">
        <w:t>Líbí se mi,</w:t>
      </w:r>
      <w:r w:rsidRPr="00EE37D3">
        <w:t>“</w:t>
      </w:r>
      <w:r w:rsidR="0093005C" w:rsidRPr="00EE37D3">
        <w:t xml:space="preserve"> řekl po krátké odmlce.</w:t>
      </w:r>
    </w:p>
    <w:p w:rsidR="00967FBE" w:rsidRPr="00EE37D3" w:rsidRDefault="0093005C" w:rsidP="00A21DE9">
      <w:pPr>
        <w:pStyle w:val="Text"/>
      </w:pPr>
      <w:r w:rsidRPr="00EE37D3">
        <w:t>Pak vystoupili a vešli do nemocnice.</w:t>
      </w:r>
    </w:p>
    <w:p w:rsidR="00967FBE" w:rsidRPr="00EE37D3" w:rsidRDefault="00967FBE" w:rsidP="00A21DE9">
      <w:pPr>
        <w:pStyle w:val="Text"/>
      </w:pPr>
      <w:r w:rsidRPr="00EE37D3">
        <w:t>„</w:t>
      </w:r>
      <w:r w:rsidR="0093005C" w:rsidRPr="00EE37D3">
        <w:t>Je ve druhém patře,</w:t>
      </w:r>
      <w:r w:rsidRPr="00EE37D3">
        <w:t>“</w:t>
      </w:r>
      <w:r w:rsidR="0093005C" w:rsidRPr="00EE37D3">
        <w:t xml:space="preserve"> oznámil jim Shortell. Čekal na ně u dveří, ale kdyby měl být upřímný, musel by připustit, že tam čeká, aby nemusel myslet na Cynthii. Vzpomněl si na chvilkový záchvat žárlivosti, který se ho zmocnil, když se dověděl, že s Alexem žila, a pocítil rozpaky.</w:t>
      </w:r>
    </w:p>
    <w:p w:rsidR="00967FBE" w:rsidRPr="00EE37D3" w:rsidRDefault="00967FBE" w:rsidP="00A21DE9">
      <w:pPr>
        <w:pStyle w:val="Text"/>
      </w:pPr>
      <w:r w:rsidRPr="00EE37D3">
        <w:t>„</w:t>
      </w:r>
      <w:r w:rsidR="0093005C" w:rsidRPr="00EE37D3">
        <w:t>Jonathane, jak jí je?</w:t>
      </w:r>
      <w:r w:rsidRPr="00EE37D3">
        <w:t>“</w:t>
      </w:r>
      <w:r w:rsidR="0093005C" w:rsidRPr="00EE37D3">
        <w:t xml:space="preserve"> zeptal se ho Brandes. Sarah už mu zopakovala, co jí Shortell řekl do telefonu, ale možná že se něco změnilo.</w:t>
      </w:r>
    </w:p>
    <w:p w:rsidR="00967FBE" w:rsidRPr="00EE37D3" w:rsidRDefault="00967FBE" w:rsidP="00A21DE9">
      <w:pPr>
        <w:pStyle w:val="Text"/>
      </w:pPr>
      <w:r w:rsidRPr="00EE37D3">
        <w:lastRenderedPageBreak/>
        <w:t>„</w:t>
      </w:r>
      <w:r w:rsidR="0093005C" w:rsidRPr="00EE37D3">
        <w:t>Už to hodně pokročilo, Alexi. Musela se nakazit včera nebo předevčírem. Říká, že svou únavu přičítala přepracování. Až do dnešního večera. Zhroutila se v laboratoři a přivezla ji sem sanitka.</w:t>
      </w:r>
      <w:r w:rsidRPr="00EE37D3">
        <w:t>“</w:t>
      </w:r>
    </w:p>
    <w:p w:rsidR="00967FBE" w:rsidRPr="00EE37D3" w:rsidRDefault="0093005C" w:rsidP="00A21DE9">
      <w:pPr>
        <w:pStyle w:val="Text"/>
      </w:pPr>
      <w:r w:rsidRPr="00EE37D3">
        <w:t xml:space="preserve">Sakra, to se nemělo stát! Brandes se začal obviňovat: </w:t>
      </w:r>
      <w:r w:rsidR="00967FBE" w:rsidRPr="00EE37D3">
        <w:t>„</w:t>
      </w:r>
      <w:r w:rsidRPr="00EE37D3">
        <w:t>Měl jsem to vědět, Jonathane. Když si to teď zpětně vybavuju, v duchu ji vidím. Bylo jí špatně.</w:t>
      </w:r>
      <w:r w:rsidR="00967FBE" w:rsidRPr="00EE37D3">
        <w:t>“</w:t>
      </w:r>
    </w:p>
    <w:p w:rsidR="00967FBE" w:rsidRPr="00EE37D3" w:rsidRDefault="00967FBE" w:rsidP="00A21DE9">
      <w:pPr>
        <w:pStyle w:val="Text"/>
      </w:pPr>
      <w:r w:rsidRPr="00EE37D3">
        <w:t>„</w:t>
      </w:r>
      <w:r w:rsidR="0093005C" w:rsidRPr="00EE37D3">
        <w:t>A co by se změnilo?</w:t>
      </w:r>
      <w:r w:rsidRPr="00EE37D3">
        <w:t>“</w:t>
      </w:r>
      <w:r w:rsidR="0093005C" w:rsidRPr="00EE37D3">
        <w:t xml:space="preserve"> zeptala se Sarah. Tušila, kam míří.</w:t>
      </w:r>
    </w:p>
    <w:p w:rsidR="00967FBE" w:rsidRPr="00EE37D3" w:rsidRDefault="00967FBE" w:rsidP="00A21DE9">
      <w:pPr>
        <w:pStyle w:val="Text"/>
      </w:pPr>
      <w:r w:rsidRPr="00EE37D3">
        <w:t>„</w:t>
      </w:r>
      <w:r w:rsidR="0093005C" w:rsidRPr="00EE37D3">
        <w:t>Nic,</w:t>
      </w:r>
      <w:r w:rsidRPr="00EE37D3">
        <w:t>“</w:t>
      </w:r>
      <w:r w:rsidR="0093005C" w:rsidRPr="00EE37D3">
        <w:t xml:space="preserve"> přerušil ji Shortell. </w:t>
      </w:r>
      <w:r w:rsidRPr="00EE37D3">
        <w:t>„</w:t>
      </w:r>
      <w:r w:rsidR="0093005C" w:rsidRPr="00EE37D3">
        <w:t>Příčina nemoci je</w:t>
      </w:r>
      <w:r w:rsidRPr="00EE37D3">
        <w:t>…</w:t>
      </w:r>
      <w:r w:rsidR="0093005C" w:rsidRPr="00EE37D3">
        <w:t xml:space="preserve"> jasná. Nezměnilo by se nic. Je mi to líto, Alexi. Moc líto.</w:t>
      </w:r>
      <w:r w:rsidRPr="00EE37D3">
        <w:t>“</w:t>
      </w:r>
    </w:p>
    <w:p w:rsidR="00967FBE" w:rsidRPr="00EE37D3" w:rsidRDefault="0093005C" w:rsidP="00A21DE9">
      <w:pPr>
        <w:pStyle w:val="Text"/>
      </w:pPr>
      <w:r w:rsidRPr="00EE37D3">
        <w:t>Jemu taky, pomyslela si Sarah. Zamířili do Cynthiina pokoje.</w:t>
      </w:r>
    </w:p>
    <w:p w:rsidR="00967FBE" w:rsidRPr="00EE37D3" w:rsidRDefault="0093005C" w:rsidP="00A21DE9">
      <w:pPr>
        <w:pStyle w:val="Text"/>
      </w:pPr>
      <w:r w:rsidRPr="00EE37D3">
        <w:t>Pokoj osvětlovala televize, která visela na konzoli připevněné na zdi. Jinak tam svítila jenom malá lampička nad postelí.</w:t>
      </w:r>
    </w:p>
    <w:p w:rsidR="00967FBE" w:rsidRPr="00EE37D3" w:rsidRDefault="0093005C" w:rsidP="00A21DE9">
      <w:pPr>
        <w:pStyle w:val="Text"/>
      </w:pPr>
      <w:r w:rsidRPr="00EE37D3">
        <w:t>Ty barvy jsou špatné, napadlo Brandese. Všechno je špatné. Jak si pamatoval, v nemocnicích to tak bývalo vždycky. Uvažoval, proč používají lampy, v jejichž světle vypadají i zdraví lidé nemocně. Zároveň věděl, že to není jenom světlem.</w:t>
      </w:r>
    </w:p>
    <w:p w:rsidR="00967FBE" w:rsidRPr="00EE37D3" w:rsidRDefault="0093005C" w:rsidP="00A21DE9">
      <w:pPr>
        <w:pStyle w:val="Text"/>
      </w:pPr>
      <w:r w:rsidRPr="00EE37D3">
        <w:t>Cynthia umírala.</w:t>
      </w:r>
    </w:p>
    <w:p w:rsidR="00967FBE" w:rsidRPr="00EE37D3" w:rsidRDefault="0093005C" w:rsidP="00A21DE9">
      <w:pPr>
        <w:pStyle w:val="Text"/>
      </w:pPr>
      <w:r w:rsidRPr="00EE37D3">
        <w:t>Pokusil se ponořit do svého nitra, ale nevěděl, jaké slovo použít.</w:t>
      </w:r>
    </w:p>
    <w:p w:rsidR="00967FBE" w:rsidRPr="00EE37D3" w:rsidRDefault="0093005C" w:rsidP="00A21DE9">
      <w:pPr>
        <w:pStyle w:val="Text"/>
      </w:pPr>
      <w:r w:rsidRPr="00EE37D3">
        <w:t>Shortell přistoupil k posteli a dvakrát stiskl vypínač. V pokoji se rozsvítilo.</w:t>
      </w:r>
    </w:p>
    <w:p w:rsidR="00967FBE" w:rsidRPr="00EE37D3" w:rsidRDefault="00967FBE" w:rsidP="00A21DE9">
      <w:pPr>
        <w:pStyle w:val="Text"/>
      </w:pPr>
      <w:r w:rsidRPr="00EE37D3">
        <w:t>„</w:t>
      </w:r>
      <w:r w:rsidR="0093005C" w:rsidRPr="00EE37D3">
        <w:t>Ahoj, Alexi,</w:t>
      </w:r>
      <w:r w:rsidRPr="00EE37D3">
        <w:t>“</w:t>
      </w:r>
      <w:r w:rsidR="0093005C" w:rsidRPr="00EE37D3">
        <w:t xml:space="preserve"> řekla. Její hlas zněl jako šepot vánku v holých větvích. </w:t>
      </w:r>
      <w:r w:rsidRPr="00EE37D3">
        <w:t>„</w:t>
      </w:r>
      <w:r w:rsidR="0093005C" w:rsidRPr="00EE37D3">
        <w:t>Ahoj, Sarah.</w:t>
      </w:r>
      <w:r w:rsidRPr="00EE37D3">
        <w:t>“</w:t>
      </w:r>
    </w:p>
    <w:p w:rsidR="00967FBE" w:rsidRPr="00EE37D3" w:rsidRDefault="00967FBE" w:rsidP="00A21DE9">
      <w:pPr>
        <w:pStyle w:val="Text"/>
      </w:pPr>
      <w:r w:rsidRPr="00EE37D3">
        <w:t>„</w:t>
      </w:r>
      <w:r w:rsidR="0093005C" w:rsidRPr="00EE37D3">
        <w:t>Ahoj, Cynthie,</w:t>
      </w:r>
      <w:r w:rsidRPr="00EE37D3">
        <w:t>“</w:t>
      </w:r>
      <w:r w:rsidR="0093005C" w:rsidRPr="00EE37D3">
        <w:t xml:space="preserve"> odpověděla Sarah laskavě.</w:t>
      </w:r>
    </w:p>
    <w:p w:rsidR="00967FBE" w:rsidRPr="00EE37D3" w:rsidRDefault="00967FBE" w:rsidP="00A21DE9">
      <w:pPr>
        <w:pStyle w:val="Text"/>
      </w:pPr>
      <w:r w:rsidRPr="00EE37D3">
        <w:t>„</w:t>
      </w:r>
      <w:r w:rsidR="0093005C" w:rsidRPr="00EE37D3">
        <w:t>Domníváme se, že jsme konečně našli protilátku, Alexi,</w:t>
      </w:r>
      <w:r w:rsidRPr="00EE37D3">
        <w:t>“</w:t>
      </w:r>
      <w:r w:rsidR="0093005C" w:rsidRPr="00EE37D3">
        <w:t xml:space="preserve"> sdělovala mu Cynthia s úsměvem.</w:t>
      </w:r>
    </w:p>
    <w:p w:rsidR="00967FBE" w:rsidRPr="00EE37D3" w:rsidRDefault="0093005C" w:rsidP="00A21DE9">
      <w:pPr>
        <w:pStyle w:val="Text"/>
      </w:pPr>
      <w:r w:rsidRPr="00EE37D3">
        <w:t>To byla opravdu dobrá zpráva, ale přestal na ni okamžitě myslet.</w:t>
      </w:r>
    </w:p>
    <w:p w:rsidR="00967FBE" w:rsidRPr="00EE37D3" w:rsidRDefault="00967FBE" w:rsidP="00A21DE9">
      <w:pPr>
        <w:pStyle w:val="Text"/>
      </w:pPr>
      <w:r w:rsidRPr="00EE37D3">
        <w:t>„</w:t>
      </w:r>
      <w:r w:rsidR="0093005C" w:rsidRPr="00EE37D3">
        <w:t>Je to důležité?</w:t>
      </w:r>
      <w:r w:rsidRPr="00EE37D3">
        <w:t>“</w:t>
      </w:r>
      <w:r w:rsidR="0093005C" w:rsidRPr="00EE37D3">
        <w:t xml:space="preserve"> zeptala se Sarah. </w:t>
      </w:r>
      <w:r w:rsidRPr="00EE37D3">
        <w:t>„</w:t>
      </w:r>
      <w:r w:rsidR="0093005C" w:rsidRPr="00EE37D3">
        <w:t>Ano. Samozřejmě.</w:t>
      </w:r>
      <w:r w:rsidRPr="00EE37D3">
        <w:t>“</w:t>
      </w:r>
      <w:r w:rsidR="0093005C" w:rsidRPr="00EE37D3">
        <w:t xml:space="preserve"> Rozzářila se.</w:t>
      </w:r>
    </w:p>
    <w:p w:rsidR="00967FBE" w:rsidRPr="00EE37D3" w:rsidRDefault="00967FBE" w:rsidP="00A21DE9">
      <w:pPr>
        <w:pStyle w:val="Text"/>
      </w:pPr>
      <w:r w:rsidRPr="00EE37D3">
        <w:t>„</w:t>
      </w:r>
      <w:r w:rsidR="0093005C" w:rsidRPr="00EE37D3">
        <w:t>Protilátku vytváří nositel viru,</w:t>
      </w:r>
      <w:r w:rsidRPr="00EE37D3">
        <w:t>“</w:t>
      </w:r>
      <w:r w:rsidR="0093005C" w:rsidRPr="00EE37D3">
        <w:t xml:space="preserve"> vysvětlovala Cynthia. </w:t>
      </w:r>
      <w:r w:rsidRPr="00EE37D3">
        <w:t>„</w:t>
      </w:r>
      <w:r w:rsidR="0093005C" w:rsidRPr="00EE37D3">
        <w:t>Ne vlastní virus. Jenom to slouží jako svědectví, že tam virus je. Je to takový podpis.</w:t>
      </w:r>
      <w:r w:rsidRPr="00EE37D3">
        <w:t>“</w:t>
      </w:r>
    </w:p>
    <w:p w:rsidR="00967FBE" w:rsidRPr="00EE37D3" w:rsidRDefault="00967FBE" w:rsidP="00A21DE9">
      <w:pPr>
        <w:pStyle w:val="Text"/>
      </w:pPr>
      <w:r w:rsidRPr="00EE37D3">
        <w:t>„</w:t>
      </w:r>
      <w:r w:rsidR="0093005C" w:rsidRPr="00EE37D3">
        <w:t>To je dobrá zpráva,</w:t>
      </w:r>
      <w:r w:rsidRPr="00EE37D3">
        <w:t>“</w:t>
      </w:r>
      <w:r w:rsidR="0093005C" w:rsidRPr="00EE37D3">
        <w:t xml:space="preserve"> řekla Sarah. </w:t>
      </w:r>
      <w:r w:rsidRPr="00EE37D3">
        <w:t>„</w:t>
      </w:r>
      <w:r w:rsidR="0093005C" w:rsidRPr="00EE37D3">
        <w:t>Můžete to nějak využít?</w:t>
      </w:r>
      <w:r w:rsidRPr="00EE37D3">
        <w:t>“</w:t>
      </w:r>
    </w:p>
    <w:p w:rsidR="00967FBE" w:rsidRPr="00EE37D3" w:rsidRDefault="0093005C" w:rsidP="00A21DE9">
      <w:pPr>
        <w:pStyle w:val="Text"/>
      </w:pPr>
      <w:r w:rsidRPr="00EE37D3">
        <w:t>Brandes si uvědomil, že její instinkt je správný.</w:t>
      </w:r>
    </w:p>
    <w:p w:rsidR="00967FBE" w:rsidRPr="00EE37D3" w:rsidRDefault="00967FBE" w:rsidP="00A21DE9">
      <w:pPr>
        <w:pStyle w:val="Text"/>
      </w:pPr>
      <w:r w:rsidRPr="00EE37D3">
        <w:t>„</w:t>
      </w:r>
      <w:r w:rsidR="0093005C" w:rsidRPr="00EE37D3">
        <w:t>Jak ti je, Cynthie?</w:t>
      </w:r>
      <w:r w:rsidRPr="00EE37D3">
        <w:t>“</w:t>
      </w:r>
      <w:r w:rsidR="0093005C" w:rsidRPr="00EE37D3">
        <w:t xml:space="preserve"> zeptal se. </w:t>
      </w:r>
      <w:r w:rsidRPr="00EE37D3">
        <w:t>„</w:t>
      </w:r>
      <w:r w:rsidR="0093005C" w:rsidRPr="00EE37D3">
        <w:t>Bolí tě něco?</w:t>
      </w:r>
      <w:r w:rsidRPr="00EE37D3">
        <w:t>“</w:t>
      </w:r>
    </w:p>
    <w:p w:rsidR="00967FBE" w:rsidRPr="00EE37D3" w:rsidRDefault="00967FBE" w:rsidP="00A21DE9">
      <w:pPr>
        <w:pStyle w:val="Text"/>
      </w:pPr>
      <w:r w:rsidRPr="00EE37D3">
        <w:t>„</w:t>
      </w:r>
      <w:r w:rsidR="0093005C" w:rsidRPr="00EE37D3">
        <w:t>Ruce,</w:t>
      </w:r>
      <w:r w:rsidRPr="00EE37D3">
        <w:t>“</w:t>
      </w:r>
      <w:r w:rsidR="0093005C" w:rsidRPr="00EE37D3">
        <w:t xml:space="preserve"> odpověděla. </w:t>
      </w:r>
      <w:r w:rsidRPr="00EE37D3">
        <w:t>„</w:t>
      </w:r>
      <w:r w:rsidR="0093005C" w:rsidRPr="00EE37D3">
        <w:t>Jinak to zatím jde.</w:t>
      </w:r>
      <w:r w:rsidRPr="00EE37D3">
        <w:t>“</w:t>
      </w:r>
    </w:p>
    <w:p w:rsidR="00967FBE" w:rsidRPr="00EE37D3" w:rsidRDefault="0093005C" w:rsidP="00A21DE9">
      <w:pPr>
        <w:pStyle w:val="Text"/>
      </w:pPr>
      <w:r w:rsidRPr="00EE37D3">
        <w:lastRenderedPageBreak/>
        <w:t>A už to bylo venku. Zatím nevyslovené bylo pochopeno beze slov.</w:t>
      </w:r>
    </w:p>
    <w:p w:rsidR="00967FBE" w:rsidRPr="00EE37D3" w:rsidRDefault="00967FBE" w:rsidP="00A21DE9">
      <w:pPr>
        <w:pStyle w:val="Text"/>
      </w:pPr>
      <w:r w:rsidRPr="00EE37D3">
        <w:t>„</w:t>
      </w:r>
      <w:r w:rsidR="0093005C" w:rsidRPr="00EE37D3">
        <w:t>Zase přijdu,</w:t>
      </w:r>
      <w:r w:rsidRPr="00EE37D3">
        <w:t>“</w:t>
      </w:r>
      <w:r w:rsidR="0093005C" w:rsidRPr="00EE37D3">
        <w:t xml:space="preserve"> prohlásila Sarah náhle, vzala Shortella za ruku a vedla ho ven. Udělala to tak rychle, že si Shortell v první chvíli neuvědomil, oč jde.</w:t>
      </w:r>
    </w:p>
    <w:p w:rsidR="00967FBE" w:rsidRPr="00EE37D3" w:rsidRDefault="00967FBE" w:rsidP="00A21DE9">
      <w:pPr>
        <w:pStyle w:val="Text"/>
      </w:pPr>
      <w:r w:rsidRPr="00EE37D3">
        <w:t>„</w:t>
      </w:r>
      <w:r w:rsidR="0093005C" w:rsidRPr="00EE37D3">
        <w:t>Alexi,</w:t>
      </w:r>
      <w:r w:rsidRPr="00EE37D3">
        <w:t>“</w:t>
      </w:r>
      <w:r w:rsidR="0093005C" w:rsidRPr="00EE37D3">
        <w:t xml:space="preserve"> řekla Cynthia.</w:t>
      </w:r>
    </w:p>
    <w:p w:rsidR="00967FBE" w:rsidRPr="00EE37D3" w:rsidRDefault="00967FBE" w:rsidP="00A21DE9">
      <w:pPr>
        <w:pStyle w:val="Text"/>
      </w:pPr>
      <w:r w:rsidRPr="00EE37D3">
        <w:t>„</w:t>
      </w:r>
      <w:r w:rsidR="0093005C" w:rsidRPr="00EE37D3">
        <w:t>Jestli tě unavuje mluvit</w:t>
      </w:r>
      <w:r w:rsidRPr="00EE37D3">
        <w:t>…</w:t>
      </w:r>
      <w:r w:rsidR="0093005C" w:rsidRPr="00EE37D3">
        <w:t>,</w:t>
      </w:r>
      <w:r w:rsidRPr="00EE37D3">
        <w:t>“</w:t>
      </w:r>
      <w:r w:rsidR="0093005C" w:rsidRPr="00EE37D3">
        <w:t xml:space="preserve"> začal, ale přerušila ho.</w:t>
      </w:r>
    </w:p>
    <w:p w:rsidR="00967FBE" w:rsidRPr="00EE37D3" w:rsidRDefault="00967FBE" w:rsidP="00A21DE9">
      <w:pPr>
        <w:pStyle w:val="Text"/>
      </w:pPr>
      <w:r w:rsidRPr="00EE37D3">
        <w:t>„</w:t>
      </w:r>
      <w:r w:rsidR="0093005C" w:rsidRPr="00EE37D3">
        <w:t>Mlč, Alexi. Kdyby mě dneska unavovalo mluvení, zítra by to bylo ještě horší.</w:t>
      </w:r>
      <w:r w:rsidRPr="00EE37D3">
        <w:t>“</w:t>
      </w:r>
      <w:r w:rsidR="0093005C" w:rsidRPr="00EE37D3">
        <w:t xml:space="preserve"> Přikývl. </w:t>
      </w:r>
      <w:r w:rsidRPr="00EE37D3">
        <w:t>„</w:t>
      </w:r>
      <w:r w:rsidR="0093005C" w:rsidRPr="00EE37D3">
        <w:t xml:space="preserve">Chci ti říct jediné </w:t>
      </w:r>
      <w:r w:rsidRPr="00EE37D3">
        <w:t>–</w:t>
      </w:r>
      <w:r w:rsidR="0093005C" w:rsidRPr="00EE37D3">
        <w:t xml:space="preserve"> miluju tě. Ne tak jako miluje žena muže, se kterým by mohla prožít celý život. Je to určitý druh diferencované lásky.</w:t>
      </w:r>
      <w:r w:rsidRPr="00EE37D3">
        <w:t>“</w:t>
      </w:r>
      <w:r w:rsidR="0093005C" w:rsidRPr="00EE37D3">
        <w:t xml:space="preserve"> Usmála se tomu výrazu. </w:t>
      </w:r>
      <w:r w:rsidRPr="00EE37D3">
        <w:t>„</w:t>
      </w:r>
      <w:r w:rsidR="0093005C" w:rsidRPr="00EE37D3">
        <w:t>Je mi líto, že tyhle věci nikdy nefungujou.</w:t>
      </w:r>
      <w:r w:rsidRPr="00EE37D3">
        <w:t>“</w:t>
      </w:r>
    </w:p>
    <w:p w:rsidR="00967FBE" w:rsidRPr="00EE37D3" w:rsidRDefault="0093005C" w:rsidP="00A21DE9">
      <w:pPr>
        <w:pStyle w:val="Text"/>
      </w:pPr>
      <w:r w:rsidRPr="00EE37D3">
        <w:t xml:space="preserve">Přemýšlel o jejích slovech. Pátral ve všech zákoutích svého nitra. </w:t>
      </w:r>
      <w:r w:rsidR="00967FBE" w:rsidRPr="00EE37D3">
        <w:t>„</w:t>
      </w:r>
      <w:r w:rsidRPr="00EE37D3">
        <w:t>Taky tě miluju.</w:t>
      </w:r>
      <w:r w:rsidR="00967FBE" w:rsidRPr="00EE37D3">
        <w:t>“</w:t>
      </w:r>
    </w:p>
    <w:p w:rsidR="00967FBE" w:rsidRPr="00EE37D3" w:rsidRDefault="0093005C" w:rsidP="00A21DE9">
      <w:pPr>
        <w:pStyle w:val="Text"/>
      </w:pPr>
      <w:r w:rsidRPr="00EE37D3">
        <w:t xml:space="preserve">Usmála se. Chtěl ji políbit, ale ona se lekla a zvedla ruku. </w:t>
      </w:r>
      <w:r w:rsidR="00967FBE" w:rsidRPr="00EE37D3">
        <w:t>„</w:t>
      </w:r>
      <w:r w:rsidRPr="00EE37D3">
        <w:t>Tohle není výlet, na který by člověk chtěl brát s sebou toho, koho miluje, Alexi.</w:t>
      </w:r>
      <w:r w:rsidR="00967FBE" w:rsidRPr="00EE37D3">
        <w:t>“</w:t>
      </w:r>
    </w:p>
    <w:p w:rsidR="00967FBE" w:rsidRPr="00EE37D3" w:rsidRDefault="0093005C" w:rsidP="00A21DE9">
      <w:pPr>
        <w:pStyle w:val="Text"/>
      </w:pPr>
      <w:r w:rsidRPr="00EE37D3">
        <w:t xml:space="preserve">Usmál se a stiskl jí ruku. Postupně svůj stisk uvolňoval, ale nebyl schopen něco říct. </w:t>
      </w:r>
      <w:r w:rsidR="00967FBE" w:rsidRPr="00EE37D3">
        <w:t>„</w:t>
      </w:r>
      <w:r w:rsidRPr="00EE37D3">
        <w:t>Dej se do práce, Alexi,</w:t>
      </w:r>
      <w:r w:rsidR="00967FBE" w:rsidRPr="00EE37D3">
        <w:t>“</w:t>
      </w:r>
      <w:r w:rsidRPr="00EE37D3">
        <w:t xml:space="preserve"> vybídla ho.</w:t>
      </w:r>
    </w:p>
    <w:p w:rsidR="00967FBE" w:rsidRPr="00EE37D3" w:rsidRDefault="0093005C" w:rsidP="00A21DE9">
      <w:pPr>
        <w:pStyle w:val="Text"/>
      </w:pPr>
      <w:r w:rsidRPr="00EE37D3">
        <w:t>Odejít mu připadalo špatné. Nebo spíš kruté. Bože, ta prázdnota, ta ztráta. Miluju ji. Sarah měla pravdu. Přikývl. Otočil se k odchodu.</w:t>
      </w:r>
    </w:p>
    <w:p w:rsidR="00967FBE" w:rsidRPr="00EE37D3" w:rsidRDefault="00967FBE" w:rsidP="00A21DE9">
      <w:pPr>
        <w:pStyle w:val="Text"/>
      </w:pPr>
      <w:r w:rsidRPr="00EE37D3">
        <w:t>„</w:t>
      </w:r>
      <w:r w:rsidR="0093005C" w:rsidRPr="00EE37D3">
        <w:t>Mohla bych ještě na okamžik mluvit se Sarah?</w:t>
      </w:r>
      <w:r w:rsidRPr="00EE37D3">
        <w:t>“</w:t>
      </w:r>
      <w:r w:rsidR="0093005C" w:rsidRPr="00EE37D3">
        <w:t xml:space="preserve"> zeptala se.</w:t>
      </w:r>
    </w:p>
    <w:p w:rsidR="00967FBE" w:rsidRPr="00EE37D3" w:rsidRDefault="0093005C" w:rsidP="00A21DE9">
      <w:pPr>
        <w:pStyle w:val="Text"/>
      </w:pPr>
      <w:r w:rsidRPr="00EE37D3">
        <w:t>Trochu ho to překvapilo, ale kývl. Vyšel z pokoje a poslal tam Sarah. On ani Shortell nic neříkali. Za pár minut se Sarah vrátila.</w:t>
      </w:r>
    </w:p>
    <w:p w:rsidR="00967FBE" w:rsidRPr="00EE37D3" w:rsidRDefault="00967FBE" w:rsidP="00A21DE9">
      <w:pPr>
        <w:pStyle w:val="Text"/>
      </w:pPr>
      <w:r w:rsidRPr="00EE37D3">
        <w:t>„</w:t>
      </w:r>
      <w:r w:rsidR="0093005C" w:rsidRPr="00EE37D3">
        <w:t>Jestli chcete, můžete vzít domů Gerryho,</w:t>
      </w:r>
      <w:r w:rsidRPr="00EE37D3">
        <w:t>“</w:t>
      </w:r>
      <w:r w:rsidR="0093005C" w:rsidRPr="00EE37D3">
        <w:t xml:space="preserve"> řekl Shortell a Brandese to překvapilo. </w:t>
      </w:r>
      <w:r w:rsidRPr="00EE37D3">
        <w:t>„</w:t>
      </w:r>
      <w:r w:rsidR="0093005C" w:rsidRPr="00EE37D3">
        <w:t>Je v pořádku.</w:t>
      </w:r>
      <w:r w:rsidRPr="00EE37D3">
        <w:t>“</w:t>
      </w:r>
      <w:r w:rsidR="0093005C" w:rsidRPr="00EE37D3">
        <w:t xml:space="preserve"> Aspoň nějaká dobrá zpráva. Šli za Shortellem mlčky do chodby, kde čekal Wismer.</w:t>
      </w:r>
    </w:p>
    <w:p w:rsidR="00967FBE" w:rsidRPr="00EE37D3" w:rsidRDefault="00967FBE" w:rsidP="00A21DE9">
      <w:pPr>
        <w:pStyle w:val="Text"/>
      </w:pPr>
    </w:p>
    <w:p w:rsidR="00967FBE" w:rsidRPr="00EE37D3" w:rsidRDefault="0093005C" w:rsidP="00A21DE9">
      <w:pPr>
        <w:pStyle w:val="Text"/>
      </w:pPr>
      <w:r w:rsidRPr="00EE37D3">
        <w:t>Doma si Wismer Brandese pozorně prohlížel. Dělal si o něj starosti, protože si pamatoval, jak spolu mluvili o Cynthii, a znal jeho city k ní. To, co uviděl, ho trochu uklidnilo, ale zároveň i rozesmutnělo.</w:t>
      </w:r>
    </w:p>
    <w:p w:rsidR="00967FBE" w:rsidRPr="00EE37D3" w:rsidRDefault="0093005C" w:rsidP="00A21DE9">
      <w:pPr>
        <w:pStyle w:val="Text"/>
      </w:pPr>
      <w:r w:rsidRPr="00EE37D3">
        <w:t xml:space="preserve">Brandes přijal Cynthiinu nemoc </w:t>
      </w:r>
      <w:r w:rsidR="00967FBE" w:rsidRPr="00EE37D3">
        <w:t>–</w:t>
      </w:r>
      <w:r w:rsidRPr="00EE37D3">
        <w:t xml:space="preserve"> v tomto případě rozsudek smrti </w:t>
      </w:r>
      <w:r w:rsidR="00967FBE" w:rsidRPr="00EE37D3">
        <w:t>–</w:t>
      </w:r>
      <w:r w:rsidRPr="00EE37D3">
        <w:t xml:space="preserve"> velice dobře. Zatvrdil se. Wismer si pomyslel, že zkušenost člověka zakalí jako ocel. Přesně to potřebují.</w:t>
      </w:r>
    </w:p>
    <w:p w:rsidR="00967FBE" w:rsidRPr="00EE37D3" w:rsidRDefault="00967FBE" w:rsidP="00A21DE9">
      <w:pPr>
        <w:pStyle w:val="Text"/>
      </w:pPr>
      <w:r w:rsidRPr="00EE37D3">
        <w:t>„</w:t>
      </w:r>
      <w:r w:rsidR="0093005C" w:rsidRPr="00EE37D3">
        <w:t>Nalej mi taky,</w:t>
      </w:r>
      <w:r w:rsidRPr="00EE37D3">
        <w:t>“</w:t>
      </w:r>
      <w:r w:rsidR="0093005C" w:rsidRPr="00EE37D3">
        <w:t xml:space="preserve"> požádal Brandese, když si všiml, že míří k baru.</w:t>
      </w:r>
    </w:p>
    <w:p w:rsidR="00967FBE" w:rsidRPr="00EE37D3" w:rsidRDefault="00967FBE" w:rsidP="00A21DE9">
      <w:pPr>
        <w:pStyle w:val="Text"/>
      </w:pPr>
      <w:r w:rsidRPr="00EE37D3">
        <w:lastRenderedPageBreak/>
        <w:t>„</w:t>
      </w:r>
      <w:r w:rsidR="0093005C" w:rsidRPr="00EE37D3">
        <w:t>Jsi v pořádku? Nemáš otřes mozku?</w:t>
      </w:r>
      <w:r w:rsidRPr="00EE37D3">
        <w:t>“</w:t>
      </w:r>
    </w:p>
    <w:p w:rsidR="00967FBE" w:rsidRPr="00EE37D3" w:rsidRDefault="00967FBE" w:rsidP="00A21DE9">
      <w:pPr>
        <w:pStyle w:val="Text"/>
      </w:pPr>
      <w:r w:rsidRPr="00EE37D3">
        <w:t>„</w:t>
      </w:r>
      <w:r w:rsidR="0093005C" w:rsidRPr="00EE37D3">
        <w:t>Mám už vodnatý mozek a voda slouží jako polštář. Dám si divokého krocana s ledem.</w:t>
      </w:r>
      <w:r w:rsidRPr="00EE37D3">
        <w:t>“</w:t>
      </w:r>
    </w:p>
    <w:p w:rsidR="00967FBE" w:rsidRPr="00EE37D3" w:rsidRDefault="0093005C" w:rsidP="00A21DE9">
      <w:pPr>
        <w:pStyle w:val="Text"/>
      </w:pPr>
      <w:r w:rsidRPr="00EE37D3">
        <w:t>Brandes na jeho slova nijak nezareagoval a začal hned míchat nápoje.</w:t>
      </w:r>
    </w:p>
    <w:p w:rsidR="00967FBE" w:rsidRPr="00EE37D3" w:rsidRDefault="0093005C" w:rsidP="00A21DE9">
      <w:pPr>
        <w:pStyle w:val="Text"/>
      </w:pPr>
      <w:r w:rsidRPr="00EE37D3">
        <w:t>Je duchem v minulosti, napadlo Wismera. Není třeba, aby reagoval a zachovával tyhle malicherné předsudky slušného chování. To přejde, ale doufejme, že ne moc brzy. Asi se potřebujeme napít.</w:t>
      </w:r>
    </w:p>
    <w:p w:rsidR="00967FBE" w:rsidRPr="00EE37D3" w:rsidRDefault="0093005C" w:rsidP="00A21DE9">
      <w:pPr>
        <w:pStyle w:val="Text"/>
      </w:pPr>
      <w:r w:rsidRPr="00EE37D3">
        <w:t>Wismer si vzal sklenku a upil. Brandes a Sarah se posadili. Wismer zahlédl jeden Peterův sešit na stole před pohovkou. Sáhl po něm.</w:t>
      </w:r>
    </w:p>
    <w:p w:rsidR="00967FBE" w:rsidRPr="00EE37D3" w:rsidRDefault="00967FBE" w:rsidP="00A21DE9">
      <w:pPr>
        <w:pStyle w:val="Text"/>
      </w:pPr>
      <w:r w:rsidRPr="00EE37D3">
        <w:t>„</w:t>
      </w:r>
      <w:r w:rsidR="0093005C" w:rsidRPr="00EE37D3">
        <w:t>Moc jsem tam toho nenašel, Gerry.</w:t>
      </w:r>
      <w:r w:rsidRPr="00EE37D3">
        <w:t>“</w:t>
      </w:r>
    </w:p>
    <w:p w:rsidR="00967FBE" w:rsidRPr="00EE37D3" w:rsidRDefault="0093005C" w:rsidP="00A21DE9">
      <w:pPr>
        <w:pStyle w:val="Text"/>
      </w:pPr>
      <w:r w:rsidRPr="00EE37D3">
        <w:t>Wismer pokrčil rameny.</w:t>
      </w:r>
    </w:p>
    <w:p w:rsidR="00967FBE" w:rsidRPr="00EE37D3" w:rsidRDefault="00967FBE" w:rsidP="00A21DE9">
      <w:pPr>
        <w:pStyle w:val="Text"/>
      </w:pPr>
      <w:r w:rsidRPr="00EE37D3">
        <w:t>„</w:t>
      </w:r>
      <w:r w:rsidR="0093005C" w:rsidRPr="00EE37D3">
        <w:t>Nikdo zatím nic nenašel, Alexi. Snad ta protilátka</w:t>
      </w:r>
      <w:r w:rsidRPr="00EE37D3">
        <w:t>…</w:t>
      </w:r>
      <w:r w:rsidR="0093005C" w:rsidRPr="00EE37D3">
        <w:t>, ale stejně bych si to rád prohlédl,</w:t>
      </w:r>
      <w:r w:rsidRPr="00EE37D3">
        <w:t>“</w:t>
      </w:r>
      <w:r w:rsidR="0093005C" w:rsidRPr="00EE37D3">
        <w:t xml:space="preserve"> řekl a zvedl sešit.</w:t>
      </w:r>
    </w:p>
    <w:p w:rsidR="00967FBE" w:rsidRPr="00EE37D3" w:rsidRDefault="00967FBE" w:rsidP="00A21DE9">
      <w:pPr>
        <w:pStyle w:val="Text"/>
      </w:pPr>
      <w:r w:rsidRPr="00EE37D3">
        <w:t>„</w:t>
      </w:r>
      <w:r w:rsidR="0093005C" w:rsidRPr="00EE37D3">
        <w:t xml:space="preserve">Nepřestal jsem věřit, že v Peterových zápiscích něco bude. Proto pročtu všechny </w:t>
      </w:r>
      <w:r w:rsidRPr="00EE37D3">
        <w:t>–</w:t>
      </w:r>
      <w:r w:rsidR="0093005C" w:rsidRPr="00EE37D3">
        <w:t xml:space="preserve"> úplně všechny, Gerry.</w:t>
      </w:r>
      <w:r w:rsidRPr="00EE37D3">
        <w:t>“</w:t>
      </w:r>
    </w:p>
    <w:p w:rsidR="00967FBE" w:rsidRPr="00EE37D3" w:rsidRDefault="00967FBE" w:rsidP="00A21DE9">
      <w:pPr>
        <w:pStyle w:val="Text"/>
      </w:pPr>
      <w:r w:rsidRPr="00EE37D3">
        <w:t>„</w:t>
      </w:r>
      <w:r w:rsidR="0093005C" w:rsidRPr="00EE37D3">
        <w:t>Nikdy jsem o tom nepochyboval, Alexi. Nebo,</w:t>
      </w:r>
      <w:r w:rsidRPr="00EE37D3">
        <w:t>“</w:t>
      </w:r>
      <w:r w:rsidR="0093005C" w:rsidRPr="00EE37D3">
        <w:t xml:space="preserve"> podařil se mu trochu posmutnělý úsměv, </w:t>
      </w:r>
      <w:r w:rsidRPr="00EE37D3">
        <w:t>„</w:t>
      </w:r>
      <w:r w:rsidR="0093005C" w:rsidRPr="00EE37D3">
        <w:t>ani v nejmenším jsem o tom nepochyboval.</w:t>
      </w:r>
      <w:r w:rsidRPr="00EE37D3">
        <w:t>“</w:t>
      </w:r>
      <w:r w:rsidR="0093005C" w:rsidRPr="00EE37D3">
        <w:t xml:space="preserve"> Posadil se, otevřel sešit a okamžitě pochopil, proč se všem zdál k nepotřebě.</w:t>
      </w:r>
    </w:p>
    <w:p w:rsidR="00967FBE" w:rsidRPr="00EE37D3" w:rsidRDefault="0093005C" w:rsidP="00A21DE9">
      <w:pPr>
        <w:pStyle w:val="Text"/>
      </w:pPr>
      <w:r w:rsidRPr="00EE37D3">
        <w:t xml:space="preserve">Alexe by překvapilo, že rozuměl spoustě věcí </w:t>
      </w:r>
      <w:r w:rsidR="00967FBE" w:rsidRPr="00EE37D3">
        <w:t>–</w:t>
      </w:r>
      <w:r w:rsidRPr="00EE37D3">
        <w:t xml:space="preserve"> ale jenom pokud se týkaly záznamů jednotlivých experimentů. Ať už svým široce pojatým výzkumem Peter směřoval kamkoli, zůstalo to neodhaleno na stránkách kroužkového bloku. Nebylo dobře, že šlo o kroužkový blok. Když odtud někdo vytrhne pár stránek, nikdo to nezjistí.</w:t>
      </w:r>
    </w:p>
    <w:p w:rsidR="00967FBE" w:rsidRPr="00EE37D3" w:rsidRDefault="0093005C" w:rsidP="00A21DE9">
      <w:pPr>
        <w:pStyle w:val="Text"/>
      </w:pPr>
      <w:r w:rsidRPr="00EE37D3">
        <w:t>Brandese to asi nenapadlo.</w:t>
      </w:r>
    </w:p>
    <w:p w:rsidR="00967FBE" w:rsidRPr="00EE37D3" w:rsidRDefault="0093005C" w:rsidP="00A21DE9">
      <w:pPr>
        <w:pStyle w:val="Text"/>
      </w:pPr>
      <w:r w:rsidRPr="00EE37D3">
        <w:t>Prohlédl si desky. Vedle loga výrobce byla poznámka, že tento blok obsahuje 150 stránek. Začal je přepočítávat.</w:t>
      </w:r>
    </w:p>
    <w:p w:rsidR="00967FBE" w:rsidRPr="00EE37D3" w:rsidRDefault="0093005C" w:rsidP="00A21DE9">
      <w:pPr>
        <w:pStyle w:val="Text"/>
      </w:pPr>
      <w:r w:rsidRPr="00EE37D3">
        <w:t xml:space="preserve">Jak stránky obracel a počítal, jenom letmo se díval, co na nich je. Všude byly nějaké čmáraniny </w:t>
      </w:r>
      <w:r w:rsidR="00967FBE" w:rsidRPr="00EE37D3">
        <w:t>–</w:t>
      </w:r>
      <w:r w:rsidRPr="00EE37D3">
        <w:t xml:space="preserve"> to byl Peterův styl. Ale jeden vzorec se opakoval pořád dokola. Kdyby nelistoval tak rychle, nevšiml by si toho.</w:t>
      </w:r>
    </w:p>
    <w:p w:rsidR="00967FBE" w:rsidRPr="00EE37D3" w:rsidRDefault="0093005C" w:rsidP="00A21DE9">
      <w:pPr>
        <w:pStyle w:val="Text"/>
      </w:pPr>
      <w:r w:rsidRPr="00EE37D3">
        <w:t xml:space="preserve">Žádná stránka nechyběla. Wismer zavřel blok a vzpomínal na Petera. Ty obrázky mu připomněly mladého vědce a zase z něj udělaly osobnost. Málem by na to zapomněl. Současné události se </w:t>
      </w:r>
      <w:r w:rsidRPr="00EE37D3">
        <w:lastRenderedPageBreak/>
        <w:t>řítily jako vlny tsunami, které na moři nejsou skoro rozeznatelné, ale blízko pobřeží vytvoří vodní stěnu a ta zabíjí.</w:t>
      </w:r>
    </w:p>
    <w:p w:rsidR="00967FBE" w:rsidRPr="00EE37D3" w:rsidRDefault="0093005C" w:rsidP="00A21DE9">
      <w:pPr>
        <w:pStyle w:val="Text"/>
      </w:pPr>
      <w:r w:rsidRPr="00EE37D3">
        <w:t>Wismer si vybavoval rozhovory s Peterem i Alexem, když byli mladí. Uvědomil si, že Peter nechtěl být lékařem jako otec, ale jako Ben Casey z televizního seriálu.</w:t>
      </w:r>
    </w:p>
    <w:p w:rsidR="00967FBE" w:rsidRPr="00EE37D3" w:rsidRDefault="0093005C" w:rsidP="00A21DE9">
      <w:pPr>
        <w:pStyle w:val="Text"/>
      </w:pPr>
      <w:r w:rsidRPr="00EE37D3">
        <w:t>Na začátku každého dílu se na obrazovce objevily symboly muže, ženy, narození, smrti</w:t>
      </w:r>
      <w:r w:rsidR="00967FBE" w:rsidRPr="00EE37D3">
        <w:t>…</w:t>
      </w:r>
      <w:r w:rsidRPr="00EE37D3">
        <w:t>, nekonečna.</w:t>
      </w:r>
    </w:p>
    <w:p w:rsidR="00744632" w:rsidRDefault="0093005C" w:rsidP="00A21DE9">
      <w:pPr>
        <w:pStyle w:val="Text"/>
      </w:pPr>
      <w:r w:rsidRPr="00EE37D3">
        <w:t>Peter tenhle seriál sledoval pravidelně a pak se jednou týdně ptal na jednu konkrétní nemoc, což Wismerovi nepřipadalo normální. A po letech Peter opakovaně čmárá tyhle symboly na okraje svého bloku. Wismera napadlo, že je zřejmě trochu popletl. Ale co, seriál už vysílali hodně dávno, řekl si Wismer, odložil blok na stůl a sedl si ke své sklence.</w:t>
      </w:r>
    </w:p>
    <w:p w:rsidR="00967FBE" w:rsidRDefault="00744632" w:rsidP="00A21DE9">
      <w:pPr>
        <w:pStyle w:val="Text"/>
      </w:pPr>
      <w:r>
        <w:br w:type="page"/>
      </w:r>
    </w:p>
    <w:p w:rsidR="003D71C8" w:rsidRDefault="003D71C8" w:rsidP="00436765">
      <w:pPr>
        <w:pStyle w:val="Nadpis1"/>
        <w:jc w:val="center"/>
      </w:pPr>
      <w:r>
        <w:t>22</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Kdyby se včera, v den, kdy u Cynthie objevili nemoc, někdo zeptal náhodně vybraného obyvatele Lyle, co si myslí o Frankovi Seldenovi, nejspíš by chvíli váhal a pak by odpověděl: </w:t>
      </w:r>
      <w:r w:rsidR="00967FBE" w:rsidRPr="00EE37D3">
        <w:t>„</w:t>
      </w:r>
      <w:r w:rsidRPr="00EE37D3">
        <w:t>Platí své účty včas.</w:t>
      </w:r>
      <w:r w:rsidR="00967FBE" w:rsidRPr="00EE37D3">
        <w:t>“</w:t>
      </w:r>
    </w:p>
    <w:p w:rsidR="00967FBE" w:rsidRPr="00EE37D3" w:rsidRDefault="0093005C" w:rsidP="00A21DE9">
      <w:pPr>
        <w:pStyle w:val="Text"/>
      </w:pPr>
      <w:r w:rsidRPr="00EE37D3">
        <w:t>Frank Selden nebyl ani oblíbený, ani neoblíbený. Vlastnil farmu o rozloze asi 120 akrů poblíž jižního okraje Lyle a opouštěl ji pouze zřídka.</w:t>
      </w:r>
    </w:p>
    <w:p w:rsidR="00967FBE" w:rsidRPr="00EE37D3" w:rsidRDefault="0093005C" w:rsidP="00A21DE9">
      <w:pPr>
        <w:pStyle w:val="Text"/>
      </w:pPr>
      <w:r w:rsidRPr="00EE37D3">
        <w:t xml:space="preserve">Do města přijížděl jenom kvůli obchodu. Domlouval prodej úrody, nakupoval zásoby, obvykle na měsíc. Tenhle zamračený a ponuře vypadající muž v tmavé pracovní blůze byl naposledy ve městě teprve před pár dny a nikdo by ho nečekal dřív než za měsíc. V případě Franka Seldena platilo rčení </w:t>
      </w:r>
      <w:r w:rsidR="00967FBE" w:rsidRPr="00EE37D3">
        <w:t>–</w:t>
      </w:r>
      <w:r w:rsidRPr="00EE37D3">
        <w:t xml:space="preserve"> Sejde z očí, sejde z mysli </w:t>
      </w:r>
      <w:r w:rsidR="00967FBE" w:rsidRPr="00EE37D3">
        <w:t>–</w:t>
      </w:r>
      <w:r w:rsidRPr="00EE37D3">
        <w:t xml:space="preserve"> do slova a do písmene.</w:t>
      </w:r>
    </w:p>
    <w:p w:rsidR="00967FBE" w:rsidRPr="00EE37D3" w:rsidRDefault="0093005C" w:rsidP="00A21DE9">
      <w:pPr>
        <w:pStyle w:val="Text"/>
      </w:pPr>
      <w:r w:rsidRPr="00EE37D3">
        <w:t>Až do dne, kdy byla Cynthia odvezena do nemocnice.</w:t>
      </w:r>
    </w:p>
    <w:p w:rsidR="00967FBE" w:rsidRPr="00EE37D3" w:rsidRDefault="0093005C" w:rsidP="00A21DE9">
      <w:pPr>
        <w:pStyle w:val="Text"/>
      </w:pPr>
      <w:r w:rsidRPr="00EE37D3">
        <w:t xml:space="preserve">Karanténa v Lyle netrvala ještě příliš dlouho a lidé si na ni dosud nezvykli. Každou chvíli přijela k zátarasu nějaká rodina nebo i víc rodin a rozzlobeně žádaly, aby je nechali projet. Vojáci odmítali. Lidé nadávali, ale vrátili se. Ti, kdo chtěli odjet z Lyle, pochopili, že situace je opravdu vážná. Pevný pohled mladých očí, podpořený zacvakáním uzávěru automatické pušky </w:t>
      </w:r>
      <w:r w:rsidR="001373CD">
        <w:t>M-1</w:t>
      </w:r>
      <w:r w:rsidRPr="00EE37D3">
        <w:t xml:space="preserve">6 </w:t>
      </w:r>
      <w:r w:rsidR="00967FBE" w:rsidRPr="00EE37D3">
        <w:t>–</w:t>
      </w:r>
      <w:r w:rsidR="001373CD">
        <w:t xml:space="preserve"> </w:t>
      </w:r>
      <w:r w:rsidRPr="00EE37D3">
        <w:t>to byla jasná řeč.</w:t>
      </w:r>
    </w:p>
    <w:p w:rsidR="00967FBE" w:rsidRPr="00EE37D3" w:rsidRDefault="0093005C" w:rsidP="00A21DE9">
      <w:pPr>
        <w:pStyle w:val="Text"/>
      </w:pPr>
      <w:r w:rsidRPr="00EE37D3">
        <w:t>Většina těch, kteří chtěli pryč z města, byli</w:t>
      </w:r>
      <w:r w:rsidR="00E262E0">
        <w:t xml:space="preserve"> buď </w:t>
      </w:r>
      <w:r w:rsidRPr="00EE37D3">
        <w:t>sami nemocní, nebo vezli někoho nemocného. Hodně lidí si jenom přálo, aby je jednoduše nechali jet, kam chtějí. Byli ovšem i tací, kteří chtěli naprosto cílevědomě uniknout neviditelné smrti, která napadla Lyle.</w:t>
      </w:r>
    </w:p>
    <w:p w:rsidR="00967FBE" w:rsidRPr="00EE37D3" w:rsidRDefault="0093005C" w:rsidP="00A21DE9">
      <w:pPr>
        <w:pStyle w:val="Text"/>
      </w:pPr>
      <w:r w:rsidRPr="00EE37D3">
        <w:t>Frank Selden byl nemocný. Měl horečku, která chvílemi dosahovala jedenačtyřiceti stupňů.</w:t>
      </w:r>
    </w:p>
    <w:p w:rsidR="00967FBE" w:rsidRPr="00EE37D3" w:rsidRDefault="0093005C" w:rsidP="00A21DE9">
      <w:pPr>
        <w:pStyle w:val="Text"/>
      </w:pPr>
      <w:r w:rsidRPr="00EE37D3">
        <w:t>Když se snažil opustit město a dojet ke svému lékaři, který měl ordinaci skoro pětatřicet kilometrů odtud v Bantamu, zastavil ho specialista Timothy Minish.</w:t>
      </w:r>
    </w:p>
    <w:p w:rsidR="00967FBE" w:rsidRPr="00EE37D3" w:rsidRDefault="0093005C" w:rsidP="00A21DE9">
      <w:pPr>
        <w:pStyle w:val="Text"/>
      </w:pPr>
      <w:r w:rsidRPr="00EE37D3">
        <w:t xml:space="preserve">Minishovi bylo devatenáct a jeho emšestnáctka, kterou měl zavěšenou přes prsa, mu nedodávala moc velkou sebedůvěru. Cítil se </w:t>
      </w:r>
      <w:r w:rsidRPr="00EE37D3">
        <w:lastRenderedPageBreak/>
        <w:t>poněkud hloupě, že rozkazuje lidem, kteří jsou dvakrá</w:t>
      </w:r>
      <w:r w:rsidR="00967FBE" w:rsidRPr="00EE37D3">
        <w:t>t s</w:t>
      </w:r>
      <w:r w:rsidRPr="00EE37D3">
        <w:t>tarší než on. Věděl, že má autoritu. Ale jednoduše se styděl a měl nepříjemný pocit.</w:t>
      </w:r>
    </w:p>
    <w:p w:rsidR="00967FBE" w:rsidRPr="00EE37D3" w:rsidRDefault="0093005C" w:rsidP="00A21DE9">
      <w:pPr>
        <w:pStyle w:val="Text"/>
      </w:pPr>
      <w:r w:rsidRPr="00EE37D3">
        <w:t>Lidé to zatím brali celkem dobře, jenom trochu nadávali. Jenže to mu nepomohlo.</w:t>
      </w:r>
    </w:p>
    <w:p w:rsidR="00967FBE" w:rsidRPr="00EE37D3" w:rsidRDefault="0093005C" w:rsidP="00A21DE9">
      <w:pPr>
        <w:pStyle w:val="Text"/>
      </w:pPr>
      <w:r w:rsidRPr="00EE37D3">
        <w:t>Frank Selden se jen tak nedal. Vztekal se a rozčíleně gestikuloval. Jednou dokonce šťouchl Minishe do prsou. Mladý voják z toho začal koktat. Chtěl zavolat dva další vojáky, kteří tady měli službu, ale než se k tomu dostal, Selden začal se svou toy</w:t>
      </w:r>
      <w:r w:rsidR="00967FBE" w:rsidRPr="00EE37D3">
        <w:t>ot</w:t>
      </w:r>
      <w:r w:rsidRPr="00EE37D3">
        <w:t>ou rychle couvat.</w:t>
      </w:r>
    </w:p>
    <w:p w:rsidR="00967FBE" w:rsidRPr="00EE37D3" w:rsidRDefault="0093005C" w:rsidP="00A21DE9">
      <w:pPr>
        <w:pStyle w:val="Text"/>
      </w:pPr>
      <w:r w:rsidRPr="00EE37D3">
        <w:t>Prudce zastavil asi deset metrů od Minishe, zařadil a zatočil doleva. Minish chvíli jen nechápavě zíral, jak se Seldenovo auto naklonilo na špinavém náspu a protáhlo se kolem džípu, který sloužil jako zátaras.</w:t>
      </w:r>
    </w:p>
    <w:p w:rsidR="00967FBE" w:rsidRPr="00EE37D3" w:rsidRDefault="0093005C" w:rsidP="00A21DE9">
      <w:pPr>
        <w:pStyle w:val="Text"/>
      </w:pPr>
      <w:r w:rsidRPr="00EE37D3">
        <w:t>Nebyl čas na dlouhé přemýšlení. Devatenáctiletý Minish se zachoval tak, jak se naučil v předchozím výcviku. Křikl na ostatní dva vojáky a rychle se otočil. Všichni tři pak vyprázdnili své zásobníky do zadku Seldenova auta. Prostřelili nádrž a auto se proměnilo v jasně hořící kouli, která svou září konkurovala i slunci.</w:t>
      </w:r>
    </w:p>
    <w:p w:rsidR="00967FBE" w:rsidRPr="00EE37D3" w:rsidRDefault="0093005C" w:rsidP="00A21DE9">
      <w:pPr>
        <w:pStyle w:val="Text"/>
      </w:pPr>
      <w:r w:rsidRPr="00EE37D3">
        <w:t>Minish zůstal stát bez hnutí. Netušil, že za ním někdo je.</w:t>
      </w:r>
    </w:p>
    <w:p w:rsidR="00967FBE" w:rsidRPr="00EE37D3" w:rsidRDefault="0093005C" w:rsidP="00A21DE9">
      <w:pPr>
        <w:pStyle w:val="Text"/>
      </w:pPr>
      <w:r w:rsidRPr="00EE37D3">
        <w:t xml:space="preserve">Asi dvacet metrů od zátarasu strhl Elliot Wescott svou čtrnáctiletou dceru Liz na podlahu rodinné dodávky. Opatrně </w:t>
      </w:r>
      <w:r w:rsidR="00D13015">
        <w:t>se rozjel, sundal nohu z brzdy a</w:t>
      </w:r>
      <w:r w:rsidRPr="00EE37D3">
        <w:t xml:space="preserve"> zatočil velkým obloukem doleva.</w:t>
      </w:r>
    </w:p>
    <w:p w:rsidR="00967FBE" w:rsidRPr="00EE37D3" w:rsidRDefault="0093005C" w:rsidP="00A21DE9">
      <w:pPr>
        <w:pStyle w:val="Text"/>
      </w:pPr>
      <w:r w:rsidRPr="00EE37D3">
        <w:t>Přidal plyn a ujížděl do Lyle.</w:t>
      </w:r>
    </w:p>
    <w:p w:rsidR="00967FBE" w:rsidRPr="00EE37D3" w:rsidRDefault="0093005C" w:rsidP="00A21DE9">
      <w:pPr>
        <w:pStyle w:val="Text"/>
      </w:pPr>
      <w:r w:rsidRPr="00EE37D3">
        <w:t>Wescott byl prozíravý muž. Neměl tušení, co by ti vojáci udělali, kdyby se otočili a uviděli, že tam jsou dva svědci Seldenovy smrti. Nechtěl, aby on a Liz byli jediní, kdo vědí, co se stalo na Bell Piku.</w:t>
      </w:r>
    </w:p>
    <w:p w:rsidR="00967FBE" w:rsidRPr="00EE37D3" w:rsidRDefault="0093005C" w:rsidP="00A21DE9">
      <w:pPr>
        <w:pStyle w:val="Text"/>
      </w:pPr>
      <w:r w:rsidRPr="00EE37D3">
        <w:t>Wescott se rozhodl, že udělá všechno, aby se to dovědělo celé Lyle. Musí se postarat, aby se ta zpráva rychle rozšířila. To ho zachrání.</w:t>
      </w:r>
    </w:p>
    <w:p w:rsidR="00967FBE" w:rsidRPr="00EE37D3" w:rsidRDefault="00967FBE" w:rsidP="00A21DE9">
      <w:pPr>
        <w:pStyle w:val="Text"/>
      </w:pPr>
    </w:p>
    <w:p w:rsidR="00967FBE" w:rsidRPr="00EE37D3" w:rsidRDefault="0093005C" w:rsidP="00A21DE9">
      <w:pPr>
        <w:pStyle w:val="Text"/>
      </w:pPr>
      <w:r w:rsidRPr="00EE37D3">
        <w:t>Plukovník Lawrence se o Seldenovi dověděl okamžitě, ale byl si vědom toho, že zprávy se šíří rychle. Dlouho se to neutají.</w:t>
      </w:r>
    </w:p>
    <w:p w:rsidR="00967FBE" w:rsidRPr="00EE37D3" w:rsidRDefault="00967FBE" w:rsidP="00A21DE9">
      <w:pPr>
        <w:pStyle w:val="Text"/>
      </w:pPr>
      <w:r w:rsidRPr="00EE37D3">
        <w:t>„</w:t>
      </w:r>
      <w:r w:rsidR="0093005C" w:rsidRPr="00EE37D3">
        <w:t>Poručíku,</w:t>
      </w:r>
      <w:r w:rsidRPr="00EE37D3">
        <w:t>“</w:t>
      </w:r>
      <w:r w:rsidR="0093005C" w:rsidRPr="00EE37D3">
        <w:t xml:space="preserve"> řekl neutrálním hlasem.</w:t>
      </w:r>
    </w:p>
    <w:p w:rsidR="00967FBE" w:rsidRPr="00EE37D3" w:rsidRDefault="00967FBE" w:rsidP="00A21DE9">
      <w:pPr>
        <w:pStyle w:val="Text"/>
      </w:pPr>
      <w:r w:rsidRPr="00EE37D3">
        <w:t>„</w:t>
      </w:r>
      <w:r w:rsidR="0093005C" w:rsidRPr="00EE37D3">
        <w:t>Ano, pane?</w:t>
      </w:r>
      <w:r w:rsidRPr="00EE37D3">
        <w:t>“</w:t>
      </w:r>
    </w:p>
    <w:p w:rsidR="00967FBE" w:rsidRPr="00EE37D3" w:rsidRDefault="00967FBE" w:rsidP="00A21DE9">
      <w:pPr>
        <w:pStyle w:val="Text"/>
      </w:pPr>
      <w:r w:rsidRPr="00EE37D3">
        <w:t>„</w:t>
      </w:r>
      <w:r w:rsidR="0093005C" w:rsidRPr="00EE37D3">
        <w:t>Nemohli mu prostřelit pneumatiky?</w:t>
      </w:r>
      <w:r w:rsidRPr="00EE37D3">
        <w:t>“</w:t>
      </w:r>
    </w:p>
    <w:p w:rsidR="00967FBE" w:rsidRPr="00EE37D3" w:rsidRDefault="00967FBE" w:rsidP="00A21DE9">
      <w:pPr>
        <w:pStyle w:val="Text"/>
      </w:pPr>
      <w:r w:rsidRPr="00EE37D3">
        <w:lastRenderedPageBreak/>
        <w:t>„</w:t>
      </w:r>
      <w:r w:rsidR="0093005C" w:rsidRPr="00EE37D3">
        <w:t>Ne, pane,</w:t>
      </w:r>
      <w:r w:rsidRPr="00EE37D3">
        <w:t>“</w:t>
      </w:r>
      <w:r w:rsidR="0093005C" w:rsidRPr="00EE37D3">
        <w:t xml:space="preserve"> odpověděl Knotts. V duchu si pomyslel: S jejich zkušenostmi bylo štěstí, že si vůbec vzpomněli, jak se střílů</w:t>
      </w:r>
    </w:p>
    <w:p w:rsidR="00967FBE" w:rsidRPr="00EE37D3" w:rsidRDefault="00967FBE" w:rsidP="00A21DE9">
      <w:pPr>
        <w:pStyle w:val="Text"/>
      </w:pPr>
      <w:r w:rsidRPr="00EE37D3">
        <w:t>„</w:t>
      </w:r>
      <w:r w:rsidR="0093005C" w:rsidRPr="00EE37D3">
        <w:t>Zavolejte doktoru Brandesovi,</w:t>
      </w:r>
      <w:r w:rsidRPr="00EE37D3">
        <w:t>“</w:t>
      </w:r>
      <w:r w:rsidR="0093005C" w:rsidRPr="00EE37D3">
        <w:t xml:space="preserve"> poručil mu Lawrence. </w:t>
      </w:r>
      <w:r w:rsidRPr="00EE37D3">
        <w:t>„</w:t>
      </w:r>
      <w:r w:rsidR="0093005C" w:rsidRPr="00EE37D3">
        <w:t xml:space="preserve">Řekněte mu, co se stalo. A taky mu řekněte, že chci ve městě uspořádat schůzi nebo něco takového </w:t>
      </w:r>
      <w:r w:rsidRPr="00EE37D3">
        <w:t>–</w:t>
      </w:r>
      <w:r w:rsidR="0093005C" w:rsidRPr="00EE37D3">
        <w:t xml:space="preserve"> můžou si tomu říkat, jak chtějí. Chci, aby to bylo rychle. Dnes večer, dnes odpoledne </w:t>
      </w:r>
      <w:r w:rsidRPr="00EE37D3">
        <w:t>–</w:t>
      </w:r>
      <w:r w:rsidR="0093005C" w:rsidRPr="00EE37D3">
        <w:t xml:space="preserve"> nesmějí mít čas na přemýšlení. Chci za nimi přijít, dřív než oni přijdou za mnou.</w:t>
      </w:r>
      <w:r w:rsidRPr="00EE37D3">
        <w:t>“</w:t>
      </w:r>
    </w:p>
    <w:p w:rsidR="00967FBE" w:rsidRPr="00EE37D3" w:rsidRDefault="00967FBE" w:rsidP="00A21DE9">
      <w:pPr>
        <w:pStyle w:val="Text"/>
      </w:pPr>
      <w:r w:rsidRPr="00EE37D3">
        <w:t>„</w:t>
      </w:r>
      <w:r w:rsidR="0093005C" w:rsidRPr="00EE37D3">
        <w:t>Ano, pane.</w:t>
      </w:r>
      <w:r w:rsidRPr="00EE37D3">
        <w:t>“</w:t>
      </w:r>
    </w:p>
    <w:p w:rsidR="00967FBE" w:rsidRPr="00EE37D3" w:rsidRDefault="00967FBE" w:rsidP="00A21DE9">
      <w:pPr>
        <w:pStyle w:val="Text"/>
      </w:pPr>
      <w:r w:rsidRPr="00EE37D3">
        <w:t>„</w:t>
      </w:r>
      <w:r w:rsidR="0093005C" w:rsidRPr="00EE37D3">
        <w:t>Vezměte si specialistu Cambera.</w:t>
      </w:r>
      <w:r w:rsidRPr="00EE37D3">
        <w:t>“</w:t>
      </w:r>
    </w:p>
    <w:p w:rsidR="00967FBE" w:rsidRPr="00EE37D3" w:rsidRDefault="00967FBE" w:rsidP="00A21DE9">
      <w:pPr>
        <w:pStyle w:val="Text"/>
      </w:pPr>
      <w:r w:rsidRPr="00EE37D3">
        <w:t>„</w:t>
      </w:r>
      <w:r w:rsidR="0093005C" w:rsidRPr="00EE37D3">
        <w:t>Ano, pane.</w:t>
      </w:r>
      <w:r w:rsidRPr="00EE37D3">
        <w:t>“</w:t>
      </w:r>
    </w:p>
    <w:p w:rsidR="00967FBE" w:rsidRPr="00EE37D3" w:rsidRDefault="00967FBE" w:rsidP="00A21DE9">
      <w:pPr>
        <w:pStyle w:val="Text"/>
      </w:pPr>
      <w:r w:rsidRPr="00EE37D3">
        <w:t>„</w:t>
      </w:r>
      <w:r w:rsidR="0093005C" w:rsidRPr="00EE37D3">
        <w:t>Nemyslel jsem, abyste ho sem zavolal.</w:t>
      </w:r>
      <w:r w:rsidRPr="00EE37D3">
        <w:t>“</w:t>
      </w:r>
      <w:r w:rsidR="0093005C" w:rsidRPr="00EE37D3">
        <w:t xml:space="preserve"> Lawrence zavrtěl hlavou. </w:t>
      </w:r>
      <w:r w:rsidRPr="00EE37D3">
        <w:t>„</w:t>
      </w:r>
      <w:r w:rsidR="0093005C" w:rsidRPr="00EE37D3">
        <w:t xml:space="preserve">Řekněte mu, že chci, aby přerušil všechny telefonní </w:t>
      </w:r>
      <w:proofErr w:type="gramStart"/>
      <w:r w:rsidR="0093005C" w:rsidRPr="00EE37D3">
        <w:t>linky které</w:t>
      </w:r>
      <w:proofErr w:type="gramEnd"/>
      <w:r w:rsidR="0093005C" w:rsidRPr="00EE37D3">
        <w:t xml:space="preserve"> vedou do Lyle a z města ven. Se dvěma výjimkami. Říkal jste mi, že Brandes nebydlí v hotelu, ale u svého starého učitele?</w:t>
      </w:r>
      <w:r w:rsidRPr="00EE37D3">
        <w:t>“</w:t>
      </w:r>
    </w:p>
    <w:p w:rsidR="00967FBE" w:rsidRPr="00EE37D3" w:rsidRDefault="00967FBE" w:rsidP="00A21DE9">
      <w:pPr>
        <w:pStyle w:val="Text"/>
      </w:pPr>
      <w:r w:rsidRPr="00EE37D3">
        <w:t>„</w:t>
      </w:r>
      <w:r w:rsidR="0093005C" w:rsidRPr="00EE37D3">
        <w:t>Ano, pane.</w:t>
      </w:r>
      <w:r w:rsidRPr="00EE37D3">
        <w:t>“</w:t>
      </w:r>
    </w:p>
    <w:p w:rsidR="00967FBE" w:rsidRPr="00EE37D3" w:rsidRDefault="00967FBE" w:rsidP="00A21DE9">
      <w:pPr>
        <w:pStyle w:val="Text"/>
      </w:pPr>
      <w:r w:rsidRPr="00EE37D3">
        <w:t>„</w:t>
      </w:r>
      <w:r w:rsidR="0093005C" w:rsidRPr="00EE37D3">
        <w:t>Brandes může volat. Zatím. Stejně jako lidi z CVN v laboratoři.</w:t>
      </w:r>
      <w:r w:rsidRPr="00EE37D3">
        <w:t>“</w:t>
      </w:r>
    </w:p>
    <w:p w:rsidR="00967FBE" w:rsidRPr="00EE37D3" w:rsidRDefault="00967FBE" w:rsidP="00A21DE9">
      <w:pPr>
        <w:pStyle w:val="Text"/>
      </w:pPr>
      <w:r w:rsidRPr="00EE37D3">
        <w:t>„</w:t>
      </w:r>
      <w:r w:rsidR="0093005C" w:rsidRPr="00EE37D3">
        <w:t>Ano, pane.</w:t>
      </w:r>
      <w:r w:rsidRPr="00EE37D3">
        <w:t>“</w:t>
      </w:r>
      <w:r w:rsidR="0093005C" w:rsidRPr="00EE37D3">
        <w:t xml:space="preserve"> Knotts stál v pozoru, připravený zasalutovat a odejít.</w:t>
      </w:r>
    </w:p>
    <w:p w:rsidR="00967FBE" w:rsidRPr="00EE37D3" w:rsidRDefault="00967FBE" w:rsidP="00A21DE9">
      <w:pPr>
        <w:pStyle w:val="Text"/>
      </w:pPr>
      <w:r w:rsidRPr="00EE37D3">
        <w:t>„</w:t>
      </w:r>
      <w:r w:rsidR="0093005C" w:rsidRPr="00EE37D3">
        <w:t>To není všechno, poručíku. Hovory do laboratoře a do domu, kde bydlí Brandes, pokračují, ale půjdou přes stanoviště, které vybuduje Camber. Chci vědět, kdo na těchto linkách volá. A hovory mít nahrané.</w:t>
      </w:r>
      <w:r w:rsidRPr="00EE37D3">
        <w:t>“</w:t>
      </w:r>
    </w:p>
    <w:p w:rsidR="00967FBE" w:rsidRPr="00EE37D3" w:rsidRDefault="0093005C" w:rsidP="00A21DE9">
      <w:pPr>
        <w:pStyle w:val="Text"/>
      </w:pPr>
      <w:r w:rsidRPr="00EE37D3">
        <w:t xml:space="preserve">Knotts </w:t>
      </w:r>
      <w:r w:rsidR="00967FBE" w:rsidRPr="00EE37D3">
        <w:t>teď</w:t>
      </w:r>
      <w:r w:rsidRPr="00EE37D3">
        <w:t xml:space="preserve"> mohl odejít. Lawrence se za ním díval stále stejně nezúčastněně. Jeho klid byl však výsledkem důstojnického výcviku a letité praxe. Občas zalitoval, že není nasazen do bojových akcí. Ale výborně se hodil i na politické úkoly. Každopádně se zdá, že v Lyle se zdokonalí v obou rolích.</w:t>
      </w:r>
    </w:p>
    <w:p w:rsidR="00967FBE" w:rsidRPr="00EE37D3" w:rsidRDefault="00967FBE" w:rsidP="00A21DE9">
      <w:pPr>
        <w:pStyle w:val="Text"/>
      </w:pPr>
    </w:p>
    <w:p w:rsidR="00967FBE" w:rsidRPr="00EE37D3" w:rsidRDefault="00967FBE" w:rsidP="00A21DE9">
      <w:pPr>
        <w:pStyle w:val="Text"/>
      </w:pPr>
      <w:r w:rsidRPr="00EE37D3">
        <w:t>„</w:t>
      </w:r>
      <w:r w:rsidR="0093005C" w:rsidRPr="00EE37D3">
        <w:t>Tohle jenom situaci rozjitří,</w:t>
      </w:r>
      <w:r w:rsidRPr="00EE37D3">
        <w:t>“</w:t>
      </w:r>
      <w:r w:rsidR="0093005C" w:rsidRPr="00EE37D3">
        <w:t xml:space="preserve"> konstatoval Brandes a zavěsil telefon. </w:t>
      </w:r>
      <w:r w:rsidRPr="00EE37D3">
        <w:t>„</w:t>
      </w:r>
      <w:r w:rsidR="0093005C" w:rsidRPr="00EE37D3">
        <w:t>To byla armáda.</w:t>
      </w:r>
      <w:r w:rsidRPr="00EE37D3">
        <w:t>“</w:t>
      </w:r>
      <w:r w:rsidR="0093005C" w:rsidRPr="00EE37D3">
        <w:t xml:space="preserve"> Podíval se na Sarah.</w:t>
      </w:r>
    </w:p>
    <w:p w:rsidR="00967FBE" w:rsidRPr="00EE37D3" w:rsidRDefault="0093005C" w:rsidP="00A21DE9">
      <w:pPr>
        <w:pStyle w:val="Text"/>
      </w:pPr>
      <w:r w:rsidRPr="00EE37D3">
        <w:t>Většina lidí, se kterými hrál podle hluboce zakořeněných společenských pravidel, by se hned zeptala: Něco se stalo? A co?</w:t>
      </w:r>
    </w:p>
    <w:p w:rsidR="00967FBE" w:rsidRPr="00EE37D3" w:rsidRDefault="0093005C" w:rsidP="00A21DE9">
      <w:pPr>
        <w:pStyle w:val="Text"/>
      </w:pPr>
      <w:r w:rsidRPr="00EE37D3">
        <w:t>Jenže se Sarah to nebylo tak jednoduché. S ní není nikdy nic jednoduché. Ona prostě očekává, že to řekne sám.</w:t>
      </w:r>
    </w:p>
    <w:p w:rsidR="00967FBE" w:rsidRPr="00EE37D3" w:rsidRDefault="0093005C" w:rsidP="00A21DE9">
      <w:pPr>
        <w:pStyle w:val="Text"/>
      </w:pPr>
      <w:r w:rsidRPr="00EE37D3">
        <w:lastRenderedPageBreak/>
        <w:t xml:space="preserve">Třeba by se mi to líbilo, napadlo ho. </w:t>
      </w:r>
      <w:r w:rsidR="00967FBE" w:rsidRPr="00EE37D3">
        <w:t>Teď</w:t>
      </w:r>
      <w:r w:rsidRPr="00EE37D3">
        <w:t xml:space="preserve"> by však uvítal spíš nějaké ty hloupé konvence.</w:t>
      </w:r>
    </w:p>
    <w:p w:rsidR="00967FBE" w:rsidRPr="00EE37D3" w:rsidRDefault="00967FBE" w:rsidP="00A21DE9">
      <w:pPr>
        <w:pStyle w:val="Text"/>
      </w:pPr>
      <w:r w:rsidRPr="00EE37D3">
        <w:t>„</w:t>
      </w:r>
      <w:r w:rsidR="0093005C" w:rsidRPr="00EE37D3">
        <w:t>Někoho zastřelili,</w:t>
      </w:r>
      <w:r w:rsidRPr="00EE37D3">
        <w:t>“</w:t>
      </w:r>
      <w:r w:rsidR="0093005C" w:rsidRPr="00EE37D3">
        <w:t xml:space="preserve"> oznámil. </w:t>
      </w:r>
      <w:r w:rsidRPr="00EE37D3">
        <w:t>„</w:t>
      </w:r>
      <w:r w:rsidR="0093005C" w:rsidRPr="00EE37D3">
        <w:t>Nějakého Seldena, je to farmář. Pokusil se projet zátarasem na Bell Piku. Vojáci ho zastřelili.</w:t>
      </w:r>
      <w:r w:rsidRPr="00EE37D3">
        <w:t>“</w:t>
      </w:r>
    </w:p>
    <w:p w:rsidR="00967FBE" w:rsidRPr="00EE37D3" w:rsidRDefault="00967FBE" w:rsidP="00A21DE9">
      <w:pPr>
        <w:pStyle w:val="Text"/>
      </w:pPr>
      <w:r w:rsidRPr="00EE37D3">
        <w:t>„</w:t>
      </w:r>
      <w:r w:rsidR="0093005C" w:rsidRPr="00EE37D3">
        <w:t>Já o tom vím,</w:t>
      </w:r>
      <w:r w:rsidRPr="00EE37D3">
        <w:t>“</w:t>
      </w:r>
      <w:r w:rsidR="0093005C" w:rsidRPr="00EE37D3">
        <w:t xml:space="preserve"> řekl Wismer. Seděl na rohu kuchyňského stolu naproti Sarah a Brandes stál u bílého telefonu, který visel na zdi. </w:t>
      </w:r>
      <w:r w:rsidRPr="00EE37D3">
        <w:t>„</w:t>
      </w:r>
      <w:r w:rsidR="0093005C" w:rsidRPr="00EE37D3">
        <w:t>Moc jsem ho neznal. Nikdo ho moc neznal. Byl nemocný?</w:t>
      </w:r>
      <w:r w:rsidRPr="00EE37D3">
        <w:t>“</w:t>
      </w:r>
    </w:p>
    <w:p w:rsidR="00967FBE" w:rsidRPr="00EE37D3" w:rsidRDefault="00967FBE" w:rsidP="00A21DE9">
      <w:pPr>
        <w:pStyle w:val="Text"/>
      </w:pPr>
      <w:r w:rsidRPr="00EE37D3">
        <w:t>„</w:t>
      </w:r>
      <w:r w:rsidR="0093005C" w:rsidRPr="00EE37D3">
        <w:t>Nevím. Lawrence mi řekl, že jeho muži tvrdili, že Selden se choval jako blázen. Možná byl nemocný, možná už v deliriu. Shortell říkal, že jeden jeho pacient žádal politický azyl, protože ho pronásleduje nějaká obluda, kterou na něj poslala FBI. Není těžké, aby se člověk dostal do deliria, stačí malá chemická změna nebo horečka a člověk připadá doktorům jako blázen, pokud nevědí, co mu je.</w:t>
      </w:r>
      <w:r w:rsidRPr="00EE37D3">
        <w:t>“</w:t>
      </w:r>
    </w:p>
    <w:p w:rsidR="00967FBE" w:rsidRPr="00EE37D3" w:rsidRDefault="00967FBE" w:rsidP="00A21DE9">
      <w:pPr>
        <w:pStyle w:val="Text"/>
      </w:pPr>
      <w:r w:rsidRPr="00EE37D3">
        <w:t>„</w:t>
      </w:r>
      <w:r w:rsidR="0093005C" w:rsidRPr="00EE37D3">
        <w:t>Podle toho, co vím,</w:t>
      </w:r>
      <w:r w:rsidRPr="00EE37D3">
        <w:t>“</w:t>
      </w:r>
      <w:r w:rsidR="0093005C" w:rsidRPr="00EE37D3">
        <w:t xml:space="preserve"> poznamenal Wismer a díval se do hrnku s kávou, </w:t>
      </w:r>
      <w:r w:rsidRPr="00EE37D3">
        <w:t>„</w:t>
      </w:r>
      <w:r w:rsidR="0093005C" w:rsidRPr="00EE37D3">
        <w:t>Selden klidně mohl být blázen. Já ho vlastně vůbec neznám. Za ty roky, co tady bydlí, jsem s ním mockrát nemluvil.</w:t>
      </w:r>
      <w:r w:rsidRPr="00EE37D3">
        <w:t>“</w:t>
      </w:r>
    </w:p>
    <w:p w:rsidR="00967FBE" w:rsidRPr="00EE37D3" w:rsidRDefault="00967FBE" w:rsidP="00A21DE9">
      <w:pPr>
        <w:pStyle w:val="Text"/>
      </w:pPr>
      <w:r w:rsidRPr="00EE37D3">
        <w:t>„</w:t>
      </w:r>
      <w:r w:rsidR="0093005C" w:rsidRPr="00EE37D3">
        <w:t>To není důležité,</w:t>
      </w:r>
      <w:r w:rsidRPr="00EE37D3">
        <w:t>“</w:t>
      </w:r>
      <w:r w:rsidR="0093005C" w:rsidRPr="00EE37D3">
        <w:t xml:space="preserve"> ozvala se Sarah a měla pravdu.</w:t>
      </w:r>
    </w:p>
    <w:p w:rsidR="00967FBE" w:rsidRPr="00EE37D3" w:rsidRDefault="00967FBE" w:rsidP="00A21DE9">
      <w:pPr>
        <w:pStyle w:val="Text"/>
      </w:pPr>
      <w:r w:rsidRPr="00EE37D3">
        <w:t>„</w:t>
      </w:r>
      <w:r w:rsidR="0093005C" w:rsidRPr="00EE37D3">
        <w:t>Všechno viděl chlápek jménem Wescott. Přijel do města a vyprávěl to každému, kdo to chtěl poslouchat. A Lawrence pak poslal vojáky v džípech, aby projížděli městem a oznamovali lidem, že se ještě dnes koná veřejná schůze v posluchárně v nemocnici.</w:t>
      </w:r>
      <w:r w:rsidRPr="00EE37D3">
        <w:t>“</w:t>
      </w:r>
    </w:p>
    <w:p w:rsidR="00967FBE" w:rsidRPr="00EE37D3" w:rsidRDefault="00967FBE" w:rsidP="00A21DE9">
      <w:pPr>
        <w:pStyle w:val="Text"/>
      </w:pPr>
      <w:r w:rsidRPr="00EE37D3">
        <w:t>„</w:t>
      </w:r>
      <w:r w:rsidR="0093005C" w:rsidRPr="00EE37D3">
        <w:t>A vy jste pozván,</w:t>
      </w:r>
      <w:r w:rsidRPr="00EE37D3">
        <w:t>“</w:t>
      </w:r>
      <w:r w:rsidR="0093005C" w:rsidRPr="00EE37D3">
        <w:t xml:space="preserve"> řekla na to Sarah.</w:t>
      </w:r>
    </w:p>
    <w:p w:rsidR="00967FBE" w:rsidRPr="00EE37D3" w:rsidRDefault="00967FBE" w:rsidP="00A21DE9">
      <w:pPr>
        <w:pStyle w:val="Text"/>
      </w:pPr>
      <w:r w:rsidRPr="00EE37D3">
        <w:t>„</w:t>
      </w:r>
      <w:r w:rsidR="0093005C" w:rsidRPr="00EE37D3">
        <w:t>Jistě,</w:t>
      </w:r>
      <w:r w:rsidRPr="00EE37D3">
        <w:t>“</w:t>
      </w:r>
      <w:r w:rsidR="0093005C" w:rsidRPr="00EE37D3">
        <w:t xml:space="preserve"> přitakal Brandes a sedl si ke své kávě. </w:t>
      </w:r>
      <w:r w:rsidRPr="00EE37D3">
        <w:t>„</w:t>
      </w:r>
      <w:r w:rsidR="0093005C" w:rsidRPr="00EE37D3">
        <w:t>Povinné představení.</w:t>
      </w:r>
      <w:r w:rsidRPr="00EE37D3">
        <w:t>“</w:t>
      </w:r>
    </w:p>
    <w:p w:rsidR="00967FBE" w:rsidRPr="00EE37D3" w:rsidRDefault="00967FBE" w:rsidP="00A21DE9">
      <w:pPr>
        <w:pStyle w:val="Text"/>
      </w:pPr>
      <w:r w:rsidRPr="00EE37D3">
        <w:t>„</w:t>
      </w:r>
      <w:r w:rsidR="0093005C" w:rsidRPr="00EE37D3">
        <w:t>Podívej se na něj,</w:t>
      </w:r>
      <w:r w:rsidRPr="00EE37D3">
        <w:t>“</w:t>
      </w:r>
      <w:r w:rsidR="0093005C" w:rsidRPr="00EE37D3">
        <w:t xml:space="preserve"> řekla Sarah Wismerovi. </w:t>
      </w:r>
      <w:r w:rsidRPr="00EE37D3">
        <w:t>„</w:t>
      </w:r>
      <w:r w:rsidR="0093005C" w:rsidRPr="00EE37D3">
        <w:t xml:space="preserve">Jemu nestačí, že si musí hlídat vlastní zadek. On bude hlídat ještě zadky ostatních. Toho, kdo se stará jenom o sebe, není těžké ovládat. Ale kdo chrání vlastní zadek a přitom se stará i o ostatní </w:t>
      </w:r>
      <w:r w:rsidRPr="00EE37D3">
        <w:t>–</w:t>
      </w:r>
      <w:r w:rsidR="0093005C" w:rsidRPr="00EE37D3">
        <w:t xml:space="preserve"> to už je teprve nebezpečný člověk. A já pochybuju, že zrovna vás bude chtít Lawrence chránit.</w:t>
      </w:r>
      <w:r w:rsidRPr="00EE37D3">
        <w:t>“</w:t>
      </w:r>
    </w:p>
    <w:p w:rsidR="00967FBE" w:rsidRPr="00EE37D3" w:rsidRDefault="00967FBE" w:rsidP="00A21DE9">
      <w:pPr>
        <w:pStyle w:val="Text"/>
      </w:pPr>
      <w:r w:rsidRPr="00EE37D3">
        <w:t>„</w:t>
      </w:r>
      <w:r w:rsidR="0093005C" w:rsidRPr="00EE37D3">
        <w:t>Nejspíš ne.</w:t>
      </w:r>
      <w:r w:rsidRPr="00EE37D3">
        <w:t>“</w:t>
      </w:r>
    </w:p>
    <w:p w:rsidR="00967FBE" w:rsidRPr="00EE37D3" w:rsidRDefault="00967FBE" w:rsidP="00A21DE9">
      <w:pPr>
        <w:pStyle w:val="Text"/>
      </w:pPr>
      <w:r w:rsidRPr="00EE37D3">
        <w:t>„</w:t>
      </w:r>
      <w:r w:rsidR="0093005C" w:rsidRPr="00EE37D3">
        <w:t>Je to ještě horší,</w:t>
      </w:r>
      <w:r w:rsidRPr="00EE37D3">
        <w:t>“</w:t>
      </w:r>
      <w:r w:rsidR="0093005C" w:rsidRPr="00EE37D3">
        <w:t xml:space="preserve"> řekl Wismer. </w:t>
      </w:r>
      <w:r w:rsidRPr="00EE37D3">
        <w:t>„</w:t>
      </w:r>
      <w:r w:rsidR="0093005C" w:rsidRPr="00EE37D3">
        <w:t xml:space="preserve">Alexi, nezapomeň, že tohle neštěstí pravděpodobně na tyhle lidi seslal Peter </w:t>
      </w:r>
      <w:r w:rsidRPr="00EE37D3">
        <w:t>–</w:t>
      </w:r>
      <w:r w:rsidR="0093005C" w:rsidRPr="00EE37D3">
        <w:t xml:space="preserve"> tvůj bratr. Sice ses tu narodil, ale může se to klidně obrátit proti tobě.</w:t>
      </w:r>
      <w:r w:rsidRPr="00EE37D3">
        <w:t>“</w:t>
      </w:r>
    </w:p>
    <w:p w:rsidR="00967FBE" w:rsidRPr="00EE37D3" w:rsidRDefault="0093005C" w:rsidP="00A21DE9">
      <w:pPr>
        <w:pStyle w:val="Text"/>
      </w:pPr>
      <w:r w:rsidRPr="00EE37D3">
        <w:t xml:space="preserve">Nejdřív Andy a </w:t>
      </w:r>
      <w:r w:rsidR="00967FBE" w:rsidRPr="00EE37D3">
        <w:t>teď</w:t>
      </w:r>
      <w:r w:rsidRPr="00EE37D3">
        <w:t xml:space="preserve"> i Wismer </w:t>
      </w:r>
      <w:r w:rsidR="00967FBE" w:rsidRPr="00EE37D3">
        <w:t>–</w:t>
      </w:r>
      <w:r w:rsidRPr="00EE37D3">
        <w:t xml:space="preserve"> Alex věděl, že mají pravdu. Je pravděpodobné, že obyvatelé Lyle dají průchod své nenávisti a </w:t>
      </w:r>
      <w:r w:rsidRPr="00EE37D3">
        <w:lastRenderedPageBreak/>
        <w:t>zaměří se na známý cíl. Koneckonců on a Peter byli jedni z nich a zradili je.</w:t>
      </w:r>
    </w:p>
    <w:p w:rsidR="00967FBE" w:rsidRPr="00EE37D3" w:rsidRDefault="00967FBE" w:rsidP="00A21DE9">
      <w:pPr>
        <w:pStyle w:val="Text"/>
      </w:pPr>
      <w:r w:rsidRPr="00EE37D3">
        <w:t>„</w:t>
      </w:r>
      <w:r w:rsidR="0093005C" w:rsidRPr="00EE37D3">
        <w:t>Udělám, co budu moct.</w:t>
      </w:r>
      <w:r w:rsidRPr="00EE37D3">
        <w:t>“</w:t>
      </w:r>
    </w:p>
    <w:p w:rsidR="00967FBE" w:rsidRPr="00EE37D3" w:rsidRDefault="00967FBE" w:rsidP="00A21DE9">
      <w:pPr>
        <w:pStyle w:val="Text"/>
      </w:pPr>
      <w:r w:rsidRPr="00EE37D3">
        <w:t>„</w:t>
      </w:r>
      <w:r w:rsidR="0093005C" w:rsidRPr="00EE37D3">
        <w:t>Půjdu tam s tebou, Alexi,</w:t>
      </w:r>
      <w:r w:rsidRPr="00EE37D3">
        <w:t>“</w:t>
      </w:r>
      <w:r w:rsidR="0093005C" w:rsidRPr="00EE37D3">
        <w:t xml:space="preserve"> slíbil Wismer.</w:t>
      </w:r>
    </w:p>
    <w:p w:rsidR="00967FBE" w:rsidRPr="00EE37D3" w:rsidRDefault="00967FBE" w:rsidP="00A21DE9">
      <w:pPr>
        <w:pStyle w:val="Text"/>
      </w:pPr>
      <w:r w:rsidRPr="00EE37D3">
        <w:t>„</w:t>
      </w:r>
      <w:r w:rsidR="0093005C" w:rsidRPr="00EE37D3">
        <w:t>Díky,</w:t>
      </w:r>
      <w:r w:rsidRPr="00EE37D3">
        <w:t>“</w:t>
      </w:r>
      <w:r w:rsidR="0093005C" w:rsidRPr="00EE37D3">
        <w:t xml:space="preserve"> odpověděl Brandes. Byl rád, že ho jeho učitel doprovodí.</w:t>
      </w:r>
    </w:p>
    <w:p w:rsidR="00967FBE" w:rsidRPr="00EE37D3" w:rsidRDefault="00967FBE" w:rsidP="00A21DE9">
      <w:pPr>
        <w:pStyle w:val="Text"/>
      </w:pPr>
      <w:r w:rsidRPr="00EE37D3">
        <w:t>„Teď</w:t>
      </w:r>
      <w:r w:rsidR="0093005C" w:rsidRPr="00EE37D3">
        <w:t xml:space="preserve"> bychom se měli vrátit k těm sešitům,</w:t>
      </w:r>
      <w:r w:rsidRPr="00EE37D3">
        <w:t>“</w:t>
      </w:r>
      <w:r w:rsidR="0093005C" w:rsidRPr="00EE37D3">
        <w:t xml:space="preserve"> připomněla jim Sarah. </w:t>
      </w:r>
      <w:r w:rsidRPr="00EE37D3">
        <w:t>„</w:t>
      </w:r>
      <w:r w:rsidR="0093005C" w:rsidRPr="00EE37D3">
        <w:t>Třeba najdete něco, co by nám pomohlo. Taky se zeptejte v laboratoři. Možná pokročili s tou protilátkou.</w:t>
      </w:r>
      <w:r w:rsidRPr="00EE37D3">
        <w:t>“</w:t>
      </w:r>
    </w:p>
    <w:p w:rsidR="00967FBE" w:rsidRPr="00EE37D3" w:rsidRDefault="0093005C" w:rsidP="00A21DE9">
      <w:pPr>
        <w:pStyle w:val="Text"/>
      </w:pPr>
      <w:r w:rsidRPr="00EE37D3">
        <w:t xml:space="preserve">Brandes přikývl, zvedl hrnek s kávou a odešel do obýváku. Peterovy sešity pořád ležely na stole uprostřed pokoje. </w:t>
      </w:r>
      <w:r w:rsidR="00967FBE" w:rsidRPr="00EE37D3">
        <w:t>„</w:t>
      </w:r>
      <w:r w:rsidRPr="00EE37D3">
        <w:t>Zeptám se, jak je Cynthii,</w:t>
      </w:r>
      <w:r w:rsidR="00967FBE" w:rsidRPr="00EE37D3">
        <w:t>“</w:t>
      </w:r>
      <w:r w:rsidRPr="00EE37D3">
        <w:t xml:space="preserve"> řekla Sarah. Brandes vděčně kývl.</w:t>
      </w:r>
    </w:p>
    <w:p w:rsidR="00967FBE" w:rsidRPr="00EE37D3" w:rsidRDefault="00967FBE" w:rsidP="00A21DE9">
      <w:pPr>
        <w:pStyle w:val="Text"/>
      </w:pPr>
    </w:p>
    <w:p w:rsidR="00967FBE" w:rsidRPr="00EE37D3" w:rsidRDefault="0093005C" w:rsidP="00A21DE9">
      <w:pPr>
        <w:pStyle w:val="Text"/>
      </w:pPr>
      <w:r w:rsidRPr="00EE37D3">
        <w:t>Brandes už párkrát viděl podobné shromáždění. Pracoval jednou v létě v malých okresních novinách.</w:t>
      </w:r>
    </w:p>
    <w:p w:rsidR="00967FBE" w:rsidRPr="00EE37D3" w:rsidRDefault="0093005C" w:rsidP="00A21DE9">
      <w:pPr>
        <w:pStyle w:val="Text"/>
      </w:pPr>
      <w:r w:rsidRPr="00EE37D3">
        <w:t>Věděl, jak vypadá předem prohraná situace. Sejde se dav rozzlobených lidí, kteří nechtějí slyšet odpovědi na své otázky ani řešení svých problémů, ale chtějí vyventilovat svůj vztek. Nezáleží na tom, kdo schůzi řídí.</w:t>
      </w:r>
    </w:p>
    <w:p w:rsidR="00967FBE" w:rsidRPr="00EE37D3" w:rsidRDefault="0093005C" w:rsidP="00A21DE9">
      <w:pPr>
        <w:pStyle w:val="Text"/>
      </w:pPr>
      <w:r w:rsidRPr="00EE37D3">
        <w:t>Automaticky rozdělí shromážděné na hodné a zlé.</w:t>
      </w:r>
    </w:p>
    <w:p w:rsidR="00967FBE" w:rsidRPr="00EE37D3" w:rsidRDefault="0093005C" w:rsidP="00A21DE9">
      <w:pPr>
        <w:pStyle w:val="Text"/>
      </w:pPr>
      <w:r w:rsidRPr="00EE37D3">
        <w:t xml:space="preserve">Každý, kdo je na pódiu, je </w:t>
      </w:r>
      <w:proofErr w:type="gramStart"/>
      <w:r w:rsidRPr="00EE37D3">
        <w:t>špatný..</w:t>
      </w:r>
      <w:proofErr w:type="gramEnd"/>
    </w:p>
    <w:p w:rsidR="00967FBE" w:rsidRPr="00EE37D3" w:rsidRDefault="0093005C" w:rsidP="00A21DE9">
      <w:pPr>
        <w:pStyle w:val="Text"/>
      </w:pPr>
      <w:r w:rsidRPr="00EE37D3">
        <w:t>Každý, kdo je v hledišti, je příslušníkem utlačované, pomíjené menšiny, která je v právu.</w:t>
      </w:r>
    </w:p>
    <w:p w:rsidR="00967FBE" w:rsidRPr="00EE37D3" w:rsidRDefault="0093005C" w:rsidP="00A21DE9">
      <w:pPr>
        <w:pStyle w:val="Text"/>
      </w:pPr>
      <w:r w:rsidRPr="00EE37D3">
        <w:t>Nejhorší na tom je, že tohle rozdělení bývá dost často správné. Zažil politiky, o nichž věděl, že se dají podplatit, kteří mu nabízeli deset nebo dvacet babek za dobrou reportáž. A právě ti stáli jako mučedníci před svými voliči a žádali je o pochopení.</w:t>
      </w:r>
    </w:p>
    <w:p w:rsidR="00967FBE" w:rsidRPr="00EE37D3" w:rsidRDefault="0093005C" w:rsidP="00A21DE9">
      <w:pPr>
        <w:pStyle w:val="Text"/>
      </w:pPr>
      <w:r w:rsidRPr="00EE37D3">
        <w:t>Taky zažil opačnou situaci. Tehdy veřejné demonstrace byly protestem proti celému světu špatných. Ti na pódiu se pouze náhodou stali vhodnými cíli.</w:t>
      </w:r>
    </w:p>
    <w:p w:rsidR="00967FBE" w:rsidRPr="00EE37D3" w:rsidRDefault="0093005C" w:rsidP="00A21DE9">
      <w:pPr>
        <w:pStyle w:val="Text"/>
      </w:pPr>
      <w:r w:rsidRPr="00EE37D3">
        <w:t>Shromáždění v Lyle bylo něco mezi tím. Lidé přišli tři čtvrtě hodiny po Brandesovi, Sarah a Wismerovi.</w:t>
      </w:r>
    </w:p>
    <w:p w:rsidR="00967FBE" w:rsidRPr="00EE37D3" w:rsidRDefault="00967FBE" w:rsidP="00A21DE9">
      <w:pPr>
        <w:pStyle w:val="Text"/>
      </w:pPr>
      <w:r w:rsidRPr="00EE37D3">
        <w:t>„</w:t>
      </w:r>
      <w:r w:rsidR="0093005C" w:rsidRPr="00EE37D3">
        <w:t>Tady jsem odkázaná do patřičných mezí,</w:t>
      </w:r>
      <w:r w:rsidRPr="00EE37D3">
        <w:t>“</w:t>
      </w:r>
      <w:r w:rsidR="0093005C" w:rsidRPr="00EE37D3">
        <w:t xml:space="preserve"> řekla Sarah a usmála se.</w:t>
      </w:r>
    </w:p>
    <w:p w:rsidR="00967FBE" w:rsidRPr="00EE37D3" w:rsidRDefault="00967FBE" w:rsidP="00A21DE9">
      <w:pPr>
        <w:pStyle w:val="Text"/>
      </w:pPr>
      <w:r w:rsidRPr="00EE37D3">
        <w:t>„</w:t>
      </w:r>
      <w:r w:rsidR="0093005C" w:rsidRPr="00EE37D3">
        <w:t>Nemáte ráda horko?</w:t>
      </w:r>
      <w:r w:rsidRPr="00EE37D3">
        <w:t>“</w:t>
      </w:r>
    </w:p>
    <w:p w:rsidR="00967FBE" w:rsidRPr="00EE37D3" w:rsidRDefault="00967FBE" w:rsidP="00A21DE9">
      <w:pPr>
        <w:pStyle w:val="Text"/>
      </w:pPr>
      <w:r w:rsidRPr="00EE37D3">
        <w:t>„</w:t>
      </w:r>
      <w:r w:rsidR="0093005C" w:rsidRPr="00EE37D3">
        <w:t>Horko je to, co novinář potřebuje,</w:t>
      </w:r>
      <w:r w:rsidRPr="00EE37D3">
        <w:t>“</w:t>
      </w:r>
      <w:r w:rsidR="0093005C" w:rsidRPr="00EE37D3">
        <w:t xml:space="preserve"> odpověděla a on si vzpomněl, jak jednou v létě pracoval jako reportér. Věděl, co má na </w:t>
      </w:r>
      <w:r w:rsidR="0093005C" w:rsidRPr="00EE37D3">
        <w:lastRenderedPageBreak/>
        <w:t>mysli: Reportéři jsou spokojení, že udělali svou práci dobře, když je protivníci nenávidí.</w:t>
      </w:r>
    </w:p>
    <w:p w:rsidR="00967FBE" w:rsidRPr="00EE37D3" w:rsidRDefault="00967FBE" w:rsidP="00A21DE9">
      <w:pPr>
        <w:pStyle w:val="Text"/>
      </w:pPr>
      <w:r w:rsidRPr="00EE37D3">
        <w:t>„</w:t>
      </w:r>
      <w:r w:rsidR="0093005C" w:rsidRPr="00EE37D3">
        <w:t>Nikdo nepatří tam nahoru,</w:t>
      </w:r>
      <w:r w:rsidRPr="00EE37D3">
        <w:t>“</w:t>
      </w:r>
      <w:r w:rsidR="0093005C" w:rsidRPr="00EE37D3">
        <w:t xml:space="preserve"> namítl. Nechal ji poblíž první řady hnědých kovových židlí a vystoupil na pódium.</w:t>
      </w:r>
    </w:p>
    <w:p w:rsidR="00967FBE" w:rsidRPr="00EE37D3" w:rsidRDefault="0093005C" w:rsidP="00A21DE9">
      <w:pPr>
        <w:pStyle w:val="Text"/>
        <w:rPr>
          <w:i/>
        </w:rPr>
      </w:pPr>
      <w:r w:rsidRPr="00EE37D3">
        <w:rPr>
          <w:i/>
        </w:rPr>
        <w:t>Zatím po mně nic nehodili.</w:t>
      </w:r>
    </w:p>
    <w:p w:rsidR="00967FBE" w:rsidRPr="00EE37D3" w:rsidRDefault="0093005C" w:rsidP="00A21DE9">
      <w:pPr>
        <w:pStyle w:val="Text"/>
      </w:pPr>
      <w:r w:rsidRPr="00EE37D3">
        <w:t>Je to dobré znamení?</w:t>
      </w:r>
    </w:p>
    <w:p w:rsidR="00967FBE" w:rsidRPr="00EE37D3" w:rsidRDefault="0093005C" w:rsidP="00A21DE9">
      <w:pPr>
        <w:pStyle w:val="Text"/>
      </w:pPr>
      <w:r w:rsidRPr="00EE37D3">
        <w:t xml:space="preserve">Nikdy mu život na </w:t>
      </w:r>
      <w:r w:rsidRPr="00EE37D3">
        <w:rPr>
          <w:i/>
        </w:rPr>
        <w:t xml:space="preserve">Siege </w:t>
      </w:r>
      <w:r w:rsidRPr="00EE37D3">
        <w:t>nepřipadal tak vzdálený.</w:t>
      </w:r>
    </w:p>
    <w:p w:rsidR="00967FBE" w:rsidRPr="00EE37D3" w:rsidRDefault="0093005C" w:rsidP="00A21DE9">
      <w:pPr>
        <w:pStyle w:val="Text"/>
      </w:pPr>
      <w:r w:rsidRPr="00EE37D3">
        <w:t>Lidé si pořád ještě hledali místa a on se podíval dolů do tváří těch, kteří se už usadili. Netvářili se nijak přátelsky.</w:t>
      </w:r>
    </w:p>
    <w:p w:rsidR="00967FBE" w:rsidRPr="00EE37D3" w:rsidRDefault="0093005C" w:rsidP="00A21DE9">
      <w:pPr>
        <w:pStyle w:val="Text"/>
      </w:pPr>
      <w:r w:rsidRPr="00EE37D3">
        <w:t>Nepokusil se schůzi zahájit. On ji přece nesvolal. Byla to záležitost Lawrence.</w:t>
      </w:r>
    </w:p>
    <w:p w:rsidR="00967FBE" w:rsidRPr="00EE37D3" w:rsidRDefault="0093005C" w:rsidP="00A21DE9">
      <w:pPr>
        <w:pStyle w:val="Text"/>
      </w:pPr>
      <w:r w:rsidRPr="00EE37D3">
        <w:t>Vzal si jednu z židlí, které byly složené u zdi. Posadil se, rozhlédl se a byl moc rád, že k němu nahoru míří Wismer.</w:t>
      </w:r>
    </w:p>
    <w:p w:rsidR="00967FBE" w:rsidRPr="00EE37D3" w:rsidRDefault="00967FBE" w:rsidP="00A21DE9">
      <w:pPr>
        <w:pStyle w:val="Text"/>
      </w:pPr>
      <w:r w:rsidRPr="00EE37D3">
        <w:t>„</w:t>
      </w:r>
      <w:r w:rsidR="0093005C" w:rsidRPr="00EE37D3">
        <w:t>Jsi významná osoba,</w:t>
      </w:r>
      <w:r w:rsidRPr="00EE37D3">
        <w:t>“</w:t>
      </w:r>
      <w:r w:rsidR="0093005C" w:rsidRPr="00EE37D3">
        <w:t xml:space="preserve"> řekl mu jeho učitel.</w:t>
      </w:r>
    </w:p>
    <w:p w:rsidR="00967FBE" w:rsidRPr="00EE37D3" w:rsidRDefault="00967FBE" w:rsidP="00A21DE9">
      <w:pPr>
        <w:pStyle w:val="Text"/>
      </w:pPr>
      <w:r w:rsidRPr="00EE37D3">
        <w:t>„</w:t>
      </w:r>
      <w:r w:rsidR="0093005C" w:rsidRPr="00EE37D3">
        <w:t>To jo. Díky za poklonu.</w:t>
      </w:r>
      <w:r w:rsidRPr="00EE37D3">
        <w:t>“</w:t>
      </w:r>
    </w:p>
    <w:p w:rsidR="00967FBE" w:rsidRPr="00EE37D3" w:rsidRDefault="00967FBE" w:rsidP="00A21DE9">
      <w:pPr>
        <w:pStyle w:val="Text"/>
      </w:pPr>
      <w:r w:rsidRPr="00EE37D3">
        <w:t>„</w:t>
      </w:r>
      <w:r w:rsidR="0093005C" w:rsidRPr="00EE37D3">
        <w:t>Není to zas tak špatné, Alexi. Ale ani dobré.</w:t>
      </w:r>
      <w:r w:rsidRPr="00EE37D3">
        <w:t>“</w:t>
      </w:r>
    </w:p>
    <w:p w:rsidR="00967FBE" w:rsidRPr="00EE37D3" w:rsidRDefault="0093005C" w:rsidP="00A21DE9">
      <w:pPr>
        <w:pStyle w:val="Text"/>
      </w:pPr>
      <w:r w:rsidRPr="00EE37D3">
        <w:t>Brandes se užuž chtěl zeptat, kde jsou představitelé armády, když vtom vešli. Okamžitě se mu ulevilo. Nebyl jediným cílem. Dav v zadní části místnosti se zvedl a začal řvát. Řev lidí přehlušil hluk, který tady od té doby panoval.</w:t>
      </w:r>
    </w:p>
    <w:p w:rsidR="00967FBE" w:rsidRPr="00EE37D3" w:rsidRDefault="0093005C" w:rsidP="00A21DE9">
      <w:pPr>
        <w:pStyle w:val="Text"/>
      </w:pPr>
      <w:r w:rsidRPr="00EE37D3">
        <w:t>Pak se objevil Lawrence.</w:t>
      </w:r>
    </w:p>
    <w:p w:rsidR="00967FBE" w:rsidRPr="00EE37D3" w:rsidRDefault="00967FBE" w:rsidP="00A21DE9">
      <w:pPr>
        <w:pStyle w:val="Text"/>
      </w:pPr>
      <w:r w:rsidRPr="00EE37D3">
        <w:t>„</w:t>
      </w:r>
      <w:r w:rsidR="0093005C" w:rsidRPr="00EE37D3">
        <w:t>Zdá se, že bude mít problémy,</w:t>
      </w:r>
      <w:r w:rsidRPr="00EE37D3">
        <w:t>“</w:t>
      </w:r>
      <w:r w:rsidR="0093005C" w:rsidRPr="00EE37D3">
        <w:t xml:space="preserve"> prorokoval Wismer. </w:t>
      </w:r>
      <w:r w:rsidRPr="00EE37D3">
        <w:t>„</w:t>
      </w:r>
      <w:r w:rsidR="0093005C" w:rsidRPr="00EE37D3">
        <w:t>Ten parchant si to zaslouží.</w:t>
      </w:r>
      <w:r w:rsidRPr="00EE37D3">
        <w:t>“</w:t>
      </w:r>
    </w:p>
    <w:p w:rsidR="00967FBE" w:rsidRPr="00EE37D3" w:rsidRDefault="00967FBE" w:rsidP="00A21DE9">
      <w:pPr>
        <w:pStyle w:val="Text"/>
      </w:pPr>
      <w:r w:rsidRPr="00EE37D3">
        <w:t>„</w:t>
      </w:r>
      <w:r w:rsidR="0093005C" w:rsidRPr="00EE37D3">
        <w:t>Nemusím ti snad připomínat, že tohle bys tady neměl říkat nahlas?</w:t>
      </w:r>
      <w:r w:rsidRPr="00EE37D3">
        <w:t>“</w:t>
      </w:r>
    </w:p>
    <w:p w:rsidR="00967FBE" w:rsidRPr="00EE37D3" w:rsidRDefault="00967FBE" w:rsidP="00A21DE9">
      <w:pPr>
        <w:pStyle w:val="Text"/>
      </w:pPr>
      <w:r w:rsidRPr="00EE37D3">
        <w:t>„</w:t>
      </w:r>
      <w:r w:rsidR="0093005C" w:rsidRPr="00EE37D3">
        <w:t>Přece nedovolím, aby jedna složka federální vlády hodila druhou žralokům. To v žádném případě. Ne snad proto, že by se to nedělo každodenně. Nemůžu to přece dělat veřejně.</w:t>
      </w:r>
      <w:r w:rsidRPr="00EE37D3">
        <w:t>“</w:t>
      </w:r>
    </w:p>
    <w:p w:rsidR="00967FBE" w:rsidRPr="00EE37D3" w:rsidRDefault="00967FBE" w:rsidP="00A21DE9">
      <w:pPr>
        <w:pStyle w:val="Text"/>
      </w:pPr>
      <w:r w:rsidRPr="00EE37D3">
        <w:t>„</w:t>
      </w:r>
      <w:r w:rsidR="0093005C" w:rsidRPr="00EE37D3">
        <w:t xml:space="preserve">Jo, je to veřejné. Je to taky tvoje publikum </w:t>
      </w:r>
      <w:r w:rsidRPr="00EE37D3">
        <w:t>–</w:t>
      </w:r>
      <w:r w:rsidR="0093005C" w:rsidRPr="00EE37D3">
        <w:t xml:space="preserve"> lidé, kteří si tě pamatují, když jsi byl malý kluk.</w:t>
      </w:r>
      <w:r w:rsidRPr="00EE37D3">
        <w:t>“</w:t>
      </w:r>
      <w:r w:rsidR="0093005C" w:rsidRPr="00EE37D3">
        <w:t xml:space="preserve"> Wismer ukázal rukou asi půl metru nad zemí a Brandesovi to přišlo k smíchu.</w:t>
      </w:r>
    </w:p>
    <w:p w:rsidR="00967FBE" w:rsidRPr="00EE37D3" w:rsidRDefault="0093005C" w:rsidP="00A21DE9">
      <w:pPr>
        <w:pStyle w:val="Text"/>
      </w:pPr>
      <w:r w:rsidRPr="00EE37D3">
        <w:t>Zástup se váhavě rozestoupil, když Lawrence procházel. Dva vojáci a poručík Knotts šli s ním, ale on kráčel několik kroků před nimi.</w:t>
      </w:r>
    </w:p>
    <w:p w:rsidR="00967FBE" w:rsidRPr="00EE37D3" w:rsidRDefault="00967FBE" w:rsidP="00A21DE9">
      <w:pPr>
        <w:pStyle w:val="Text"/>
      </w:pPr>
      <w:r w:rsidRPr="00EE37D3">
        <w:t>„</w:t>
      </w:r>
      <w:r w:rsidR="0093005C" w:rsidRPr="00EE37D3">
        <w:t>Aspoň že nejsou ozbrojeni,</w:t>
      </w:r>
      <w:r w:rsidRPr="00EE37D3">
        <w:t>“</w:t>
      </w:r>
      <w:r w:rsidR="0093005C" w:rsidRPr="00EE37D3">
        <w:t xml:space="preserve"> poznamenal Wismer, který si toho všiml ve stejné chvíli jako Brandes. </w:t>
      </w:r>
      <w:r w:rsidRPr="00EE37D3">
        <w:t>„</w:t>
      </w:r>
      <w:r w:rsidR="0093005C" w:rsidRPr="00EE37D3">
        <w:t>To by nebyl dobrý nápad, vid?</w:t>
      </w:r>
      <w:r w:rsidRPr="00EE37D3">
        <w:t>“</w:t>
      </w:r>
    </w:p>
    <w:p w:rsidR="00967FBE" w:rsidRPr="00EE37D3" w:rsidRDefault="00967FBE" w:rsidP="00A21DE9">
      <w:pPr>
        <w:pStyle w:val="Text"/>
      </w:pPr>
      <w:r w:rsidRPr="00EE37D3">
        <w:lastRenderedPageBreak/>
        <w:t>„</w:t>
      </w:r>
      <w:r w:rsidR="0093005C" w:rsidRPr="00EE37D3">
        <w:t>Ne.</w:t>
      </w:r>
      <w:r w:rsidRPr="00EE37D3">
        <w:t>“</w:t>
      </w:r>
    </w:p>
    <w:p w:rsidR="00967FBE" w:rsidRPr="00EE37D3" w:rsidRDefault="00967FBE" w:rsidP="00A21DE9">
      <w:pPr>
        <w:pStyle w:val="Text"/>
      </w:pPr>
      <w:r w:rsidRPr="00EE37D3">
        <w:t>„</w:t>
      </w:r>
      <w:r w:rsidR="0093005C" w:rsidRPr="00EE37D3">
        <w:t>Ten člověk je profík.</w:t>
      </w:r>
      <w:r w:rsidRPr="00EE37D3">
        <w:t>“</w:t>
      </w:r>
    </w:p>
    <w:p w:rsidR="00967FBE" w:rsidRPr="00EE37D3" w:rsidRDefault="00967FBE" w:rsidP="00A21DE9">
      <w:pPr>
        <w:pStyle w:val="Text"/>
      </w:pPr>
      <w:r w:rsidRPr="00EE37D3">
        <w:t>„</w:t>
      </w:r>
      <w:r w:rsidR="0093005C" w:rsidRPr="00EE37D3">
        <w:t>To je poslední uklidňující věc, kterous řekl.</w:t>
      </w:r>
      <w:r w:rsidRPr="00EE37D3">
        <w:t>“</w:t>
      </w:r>
    </w:p>
    <w:p w:rsidR="00967FBE" w:rsidRPr="00EE37D3" w:rsidRDefault="0093005C" w:rsidP="00A21DE9">
      <w:pPr>
        <w:pStyle w:val="Text"/>
      </w:pPr>
      <w:r w:rsidRPr="00EE37D3">
        <w:t>Lawrence vystoupil na pódium na druhé straně. Jeden voják vyndal židli a plukovník si sedl.</w:t>
      </w:r>
    </w:p>
    <w:p w:rsidR="00967FBE" w:rsidRPr="00EE37D3" w:rsidRDefault="0093005C" w:rsidP="00A21DE9">
      <w:pPr>
        <w:pStyle w:val="Text"/>
      </w:pPr>
      <w:r w:rsidRPr="00EE37D3">
        <w:t>Vojáci seskočili dolů a zaujali místo těsně pod pódiem. Lawrence se rozhlédl, uviděl Brandese a vpil se mu do očí. Neusmál se, jen po chvilce lehce kývl.</w:t>
      </w:r>
    </w:p>
    <w:p w:rsidR="00967FBE" w:rsidRPr="00EE37D3" w:rsidRDefault="0093005C" w:rsidP="00A21DE9">
      <w:pPr>
        <w:pStyle w:val="Text"/>
      </w:pPr>
      <w:r w:rsidRPr="00EE37D3">
        <w:t xml:space="preserve">Parchant jeden! </w:t>
      </w:r>
      <w:proofErr w:type="gramStart"/>
      <w:r w:rsidRPr="00EE37D3">
        <w:t>pomyslel</w:t>
      </w:r>
      <w:proofErr w:type="gramEnd"/>
      <w:r w:rsidRPr="00EE37D3">
        <w:t xml:space="preserve"> si Brandes.</w:t>
      </w:r>
    </w:p>
    <w:p w:rsidR="00967FBE" w:rsidRPr="00EE37D3" w:rsidRDefault="0093005C" w:rsidP="00A21DE9">
      <w:pPr>
        <w:pStyle w:val="Text"/>
      </w:pPr>
      <w:r w:rsidRPr="00EE37D3">
        <w:t>Jako poslední vylezl na pódium Johnny Avery a postavil se k mikrofonu.</w:t>
      </w:r>
    </w:p>
    <w:p w:rsidR="00967FBE" w:rsidRPr="00EE37D3" w:rsidRDefault="00967FBE" w:rsidP="00A21DE9">
      <w:pPr>
        <w:pStyle w:val="Text"/>
      </w:pPr>
      <w:r w:rsidRPr="00EE37D3">
        <w:t>„</w:t>
      </w:r>
      <w:r w:rsidR="0093005C" w:rsidRPr="00EE37D3">
        <w:t>Utište se, prosím,</w:t>
      </w:r>
      <w:r w:rsidRPr="00EE37D3">
        <w:t>“</w:t>
      </w:r>
      <w:r w:rsidR="0093005C" w:rsidRPr="00EE37D3">
        <w:t xml:space="preserve"> vyzval přítomné. Brandes si všiml, že je dost nervózní. Avery byl často nervózní. Třeba si každý den dělá starosti, jestli má vyměnit povlečení v </w:t>
      </w:r>
      <w:r w:rsidR="0093005C" w:rsidRPr="00EE37D3">
        <w:rPr>
          <w:i/>
        </w:rPr>
        <w:t>Toweru.</w:t>
      </w:r>
    </w:p>
    <w:p w:rsidR="00967FBE" w:rsidRPr="00EE37D3" w:rsidRDefault="0093005C" w:rsidP="00A21DE9">
      <w:pPr>
        <w:pStyle w:val="Text"/>
      </w:pPr>
      <w:r w:rsidRPr="00EE37D3">
        <w:t>Mluvil trochu afektovaně. Lidé se částečně uklidnili, ale Brandes pochyboval, že to je kvůli Averymu.</w:t>
      </w:r>
    </w:p>
    <w:p w:rsidR="00967FBE" w:rsidRPr="00EE37D3" w:rsidRDefault="00967FBE" w:rsidP="00A21DE9">
      <w:pPr>
        <w:pStyle w:val="Text"/>
      </w:pPr>
      <w:r w:rsidRPr="00EE37D3">
        <w:t>„</w:t>
      </w:r>
      <w:r w:rsidR="0093005C" w:rsidRPr="00EE37D3">
        <w:t>Tak začněte,</w:t>
      </w:r>
      <w:r w:rsidRPr="00EE37D3">
        <w:t>“</w:t>
      </w:r>
      <w:r w:rsidR="0093005C" w:rsidRPr="00EE37D3">
        <w:t xml:space="preserve"> křikl kdosi. Brandes neviděl, kdo to je, a nebyl si jistý, jestli by ho po těch letech poznal. </w:t>
      </w:r>
      <w:r w:rsidRPr="00EE37D3">
        <w:t>„</w:t>
      </w:r>
      <w:r w:rsidR="0093005C" w:rsidRPr="00EE37D3">
        <w:t>Frank Selden zemřel. Střelili po něm. Vyletěl do povětří. Tak nám k tomu sakra něco řekněte.</w:t>
      </w:r>
      <w:r w:rsidRPr="00EE37D3">
        <w:t>“</w:t>
      </w:r>
    </w:p>
    <w:p w:rsidR="00967FBE" w:rsidRPr="00EE37D3" w:rsidRDefault="0093005C" w:rsidP="00A21DE9">
      <w:pPr>
        <w:pStyle w:val="Text"/>
      </w:pPr>
      <w:r w:rsidRPr="00EE37D3">
        <w:t xml:space="preserve">Avery začal být ještě nervóznější. Rozhlédl se kolem a uviděl Brandese. Už chtěl něco říct, když Brandes zavrtěl hlavou a ukázal na druhou stranu pódia. K čertu s tebou, Johnny! </w:t>
      </w:r>
      <w:proofErr w:type="gramStart"/>
      <w:r w:rsidRPr="00EE37D3">
        <w:t>pomyslel</w:t>
      </w:r>
      <w:proofErr w:type="gramEnd"/>
      <w:r w:rsidRPr="00EE37D3">
        <w:t xml:space="preserve"> si.</w:t>
      </w:r>
    </w:p>
    <w:p w:rsidR="00967FBE" w:rsidRPr="00EE37D3" w:rsidRDefault="0093005C" w:rsidP="00A21DE9">
      <w:pPr>
        <w:pStyle w:val="Text"/>
      </w:pPr>
      <w:r w:rsidRPr="00EE37D3">
        <w:t>Lawrence nečekal, až ho Avery vyzve. Vstal a přistoupil k mikrofonu. Několik rozzlobených hlasů na něj cosi křičelo. Přešel to bez komentáře.</w:t>
      </w:r>
    </w:p>
    <w:p w:rsidR="00967FBE" w:rsidRPr="00EE37D3" w:rsidRDefault="0093005C" w:rsidP="00A21DE9">
      <w:pPr>
        <w:pStyle w:val="Text"/>
      </w:pPr>
      <w:r w:rsidRPr="00EE37D3">
        <w:t>Když konečně ztichli, přejel hlediště pomalu pohledem zleva doprava. Brandese napadlo, že jeho pohled připomíná uzavřený okruh kamery, která sleduje chodbu banky. Nahánělo to strach, a víc se báli ti, na kterých Lawrence krátce spočinul pohledem. Lidé byli potichu. Wismera napadlo, že Lawrence je správný velitel.</w:t>
      </w:r>
    </w:p>
    <w:p w:rsidR="00967FBE" w:rsidRPr="00EE37D3" w:rsidRDefault="0093005C" w:rsidP="00A21DE9">
      <w:pPr>
        <w:pStyle w:val="Text"/>
      </w:pPr>
      <w:r w:rsidRPr="00EE37D3">
        <w:t xml:space="preserve">Nebo tak aspoň vypadá. Nikdo v posluchárně, </w:t>
      </w:r>
      <w:proofErr w:type="gramStart"/>
      <w:r w:rsidRPr="00EE37D3">
        <w:t>která</w:t>
      </w:r>
      <w:proofErr w:type="gramEnd"/>
      <w:r w:rsidRPr="00EE37D3">
        <w:t xml:space="preserve"> měla kapacitu tři sta padesát míst, ale teď tady bylo asi čtyři sta lidí, nemohl přehlédnout Lawrencovo vojenské chování.</w:t>
      </w:r>
    </w:p>
    <w:p w:rsidR="00967FBE" w:rsidRPr="00EE37D3" w:rsidRDefault="00967FBE" w:rsidP="00A21DE9">
      <w:pPr>
        <w:pStyle w:val="Text"/>
      </w:pPr>
      <w:r w:rsidRPr="00EE37D3">
        <w:t>„</w:t>
      </w:r>
      <w:r w:rsidR="0093005C" w:rsidRPr="00EE37D3">
        <w:t>Dýchám vzduch této místnosti,</w:t>
      </w:r>
      <w:r w:rsidRPr="00EE37D3">
        <w:t>“</w:t>
      </w:r>
      <w:r w:rsidR="0093005C" w:rsidRPr="00EE37D3">
        <w:t xml:space="preserve"> začal. </w:t>
      </w:r>
      <w:r w:rsidRPr="00EE37D3">
        <w:t>„</w:t>
      </w:r>
      <w:r w:rsidR="0093005C" w:rsidRPr="00EE37D3">
        <w:t>Je to stejný vzduch, jaký dýcháte vy. Je stejný, jaký dýchal Frank Selden. Stejný vzduch dýchají i moji vojáci.</w:t>
      </w:r>
    </w:p>
    <w:p w:rsidR="00967FBE" w:rsidRPr="00EE37D3" w:rsidRDefault="0093005C" w:rsidP="00A21DE9">
      <w:pPr>
        <w:pStyle w:val="Text"/>
      </w:pPr>
      <w:r w:rsidRPr="00EE37D3">
        <w:lastRenderedPageBreak/>
        <w:t>Dámy a pánové,</w:t>
      </w:r>
      <w:r w:rsidR="00967FBE" w:rsidRPr="00EE37D3">
        <w:t>“</w:t>
      </w:r>
      <w:r w:rsidRPr="00EE37D3">
        <w:t xml:space="preserve"> řekl a udělal pauzu.</w:t>
      </w:r>
    </w:p>
    <w:p w:rsidR="00967FBE" w:rsidRPr="00EE37D3" w:rsidRDefault="00967FBE" w:rsidP="00A21DE9">
      <w:pPr>
        <w:pStyle w:val="Text"/>
      </w:pPr>
      <w:r w:rsidRPr="00EE37D3">
        <w:t>„</w:t>
      </w:r>
      <w:r w:rsidR="0093005C" w:rsidRPr="00EE37D3">
        <w:t>Ten mluví jako kniha,</w:t>
      </w:r>
      <w:r w:rsidRPr="00EE37D3">
        <w:t>“</w:t>
      </w:r>
      <w:r w:rsidR="0093005C" w:rsidRPr="00EE37D3">
        <w:t xml:space="preserve"> pošeptal Brandes Wismerovi.</w:t>
      </w:r>
    </w:p>
    <w:p w:rsidR="00967FBE" w:rsidRPr="00EE37D3" w:rsidRDefault="0093005C" w:rsidP="00A21DE9">
      <w:pPr>
        <w:pStyle w:val="Text"/>
      </w:pPr>
      <w:r w:rsidRPr="00EE37D3">
        <w:t xml:space="preserve">Plukovník pokračoval: </w:t>
      </w:r>
      <w:r w:rsidR="00967FBE" w:rsidRPr="00EE37D3">
        <w:t>„</w:t>
      </w:r>
      <w:r w:rsidRPr="00EE37D3">
        <w:t>Všechny nás postihla tragédie. Tato tragédie a výjimečný stav prověří naše chápání soudržnosti. Taky komunitu upevňují.</w:t>
      </w:r>
    </w:p>
    <w:p w:rsidR="00967FBE" w:rsidRPr="00EE37D3" w:rsidRDefault="0093005C" w:rsidP="00A21DE9">
      <w:pPr>
        <w:pStyle w:val="Text"/>
      </w:pPr>
      <w:r w:rsidRPr="00EE37D3">
        <w:t>Jak víte, moji muži a já jsme tady byli na cvičení, když tahle situace nastala. Dostali jsme rozkazy přímo z Washingtonu.</w:t>
      </w:r>
      <w:r w:rsidR="00967FBE" w:rsidRPr="00EE37D3">
        <w:t>“</w:t>
      </w:r>
      <w:r w:rsidRPr="00EE37D3">
        <w:t xml:space="preserve"> Naklonil se dopředu. Hraje na city, řekl si Brandes. </w:t>
      </w:r>
      <w:r w:rsidR="00967FBE" w:rsidRPr="00EE37D3">
        <w:t>„</w:t>
      </w:r>
      <w:r w:rsidRPr="00EE37D3">
        <w:t>Máme rozkaz vám pomáhat, ne vám škodit. My jsme na vás tu hroznou nemoc neseslali.</w:t>
      </w:r>
      <w:r w:rsidR="00967FBE" w:rsidRPr="00EE37D3">
        <w:t>“</w:t>
      </w:r>
    </w:p>
    <w:p w:rsidR="00967FBE" w:rsidRPr="00EE37D3" w:rsidRDefault="0093005C" w:rsidP="00A21DE9">
      <w:pPr>
        <w:pStyle w:val="Text"/>
      </w:pPr>
      <w:r w:rsidRPr="00EE37D3">
        <w:t>Brandes ztuhl a cítil, že by toho hajzla nejradši praštil.</w:t>
      </w:r>
    </w:p>
    <w:p w:rsidR="00967FBE" w:rsidRPr="00EE37D3" w:rsidRDefault="00967FBE" w:rsidP="00A21DE9">
      <w:pPr>
        <w:pStyle w:val="Text"/>
      </w:pPr>
      <w:r w:rsidRPr="00EE37D3">
        <w:t>„</w:t>
      </w:r>
      <w:r w:rsidR="0093005C" w:rsidRPr="00EE37D3">
        <w:t>To všechno už je za námi. Sjeli se sem doktoři z celé země, aby vám pomohli. Ale musíte nám pomoct i vy a musíte držet při sobě, abyste to dokázali zvládnout.</w:t>
      </w:r>
      <w:r w:rsidRPr="00EE37D3">
        <w:t>“</w:t>
      </w:r>
    </w:p>
    <w:p w:rsidR="00967FBE" w:rsidRPr="00EE37D3" w:rsidRDefault="00967FBE" w:rsidP="00A21DE9">
      <w:pPr>
        <w:pStyle w:val="Text"/>
      </w:pPr>
      <w:r w:rsidRPr="00EE37D3">
        <w:t>„</w:t>
      </w:r>
      <w:r w:rsidR="0093005C" w:rsidRPr="00EE37D3">
        <w:t>On je opravdu dobrej,</w:t>
      </w:r>
      <w:r w:rsidRPr="00EE37D3">
        <w:t>“</w:t>
      </w:r>
      <w:r w:rsidR="0093005C" w:rsidRPr="00EE37D3">
        <w:t xml:space="preserve"> podotkl Wismer. Brandes si překvapeně uvědomil, že Wismer ho opravdu obdivuje.</w:t>
      </w:r>
    </w:p>
    <w:p w:rsidR="00967FBE" w:rsidRPr="00EE37D3" w:rsidRDefault="0093005C" w:rsidP="00A21DE9">
      <w:pPr>
        <w:pStyle w:val="Text"/>
      </w:pPr>
      <w:r w:rsidRPr="00EE37D3">
        <w:t>Z hlediště se ozýval šum, ale nikdo nepromluvil. Během pár minut Lawrence upoutal lidi, kteří ho původně chtěli roztrhat na kusy. Brandes mu musel přiznat, že je formát.</w:t>
      </w:r>
    </w:p>
    <w:p w:rsidR="00967FBE" w:rsidRPr="00EE37D3" w:rsidRDefault="00967FBE" w:rsidP="00A21DE9">
      <w:pPr>
        <w:pStyle w:val="Text"/>
      </w:pPr>
      <w:r w:rsidRPr="00EE37D3">
        <w:t>„</w:t>
      </w:r>
      <w:r w:rsidR="0093005C" w:rsidRPr="00EE37D3">
        <w:t>Kdybyste bydleli v sousedním městě,</w:t>
      </w:r>
      <w:r w:rsidRPr="00EE37D3">
        <w:t>“</w:t>
      </w:r>
      <w:r w:rsidR="0093005C" w:rsidRPr="00EE37D3">
        <w:t xml:space="preserve"> pokračoval plukovník, </w:t>
      </w:r>
      <w:r w:rsidRPr="00EE37D3">
        <w:t>„</w:t>
      </w:r>
      <w:r w:rsidR="0093005C" w:rsidRPr="00EE37D3">
        <w:t>nehleděli byste moc vlídně na lidi z Lyle, kteří by k vám mohli přinést nějakou nemoc. Byl Frank Selden člen vašeho společenství?</w:t>
      </w:r>
      <w:r w:rsidRPr="00EE37D3">
        <w:t>“</w:t>
      </w:r>
      <w:r w:rsidR="0093005C" w:rsidRPr="00EE37D3">
        <w:t xml:space="preserve"> zeptal se a Wismer i Brandes pochopili, že plukovník si připravil domácí úkol na téma vztahy města k Franku Se</w:t>
      </w:r>
      <w:r w:rsidRPr="00EE37D3">
        <w:t>ld</w:t>
      </w:r>
      <w:r w:rsidR="0093005C" w:rsidRPr="00EE37D3">
        <w:t xml:space="preserve">enovi, ale snažil se, aby to nikdo nepoznal. </w:t>
      </w:r>
      <w:r w:rsidRPr="00EE37D3">
        <w:t>„</w:t>
      </w:r>
      <w:r w:rsidR="0093005C" w:rsidRPr="00EE37D3">
        <w:t>Možná podle mnoha z vás, podle jeho přátel především, k vám patřil. Nevím. Ale patřil do tohoto společenství, když si řekl: K čertu se všemi ostatními, já se starám jenom sám o sebe?</w:t>
      </w:r>
      <w:r w:rsidRPr="00EE37D3">
        <w:t>“</w:t>
      </w:r>
    </w:p>
    <w:p w:rsidR="00967FBE" w:rsidRPr="00EE37D3" w:rsidRDefault="0093005C" w:rsidP="00A21DE9">
      <w:pPr>
        <w:pStyle w:val="Text"/>
      </w:pPr>
      <w:r w:rsidRPr="00EE37D3">
        <w:t>Lawrencovi by to možná prošlo. Ale hněv z místních lidí n</w:t>
      </w:r>
      <w:r w:rsidR="00967FBE" w:rsidRPr="00EE37D3">
        <w:t>ev</w:t>
      </w:r>
      <w:r w:rsidRPr="00EE37D3">
        <w:t>yprchal. Jenom se zmírnil. Bolest stále přetrvávala.</w:t>
      </w:r>
    </w:p>
    <w:p w:rsidR="00967FBE" w:rsidRPr="00EE37D3" w:rsidRDefault="00967FBE" w:rsidP="00A21DE9">
      <w:pPr>
        <w:pStyle w:val="Text"/>
      </w:pPr>
      <w:r w:rsidRPr="00EE37D3">
        <w:t>„</w:t>
      </w:r>
      <w:r w:rsidR="0093005C" w:rsidRPr="00EE37D3">
        <w:t>Naše Nancy</w:t>
      </w:r>
      <w:r w:rsidRPr="00EE37D3">
        <w:t>…</w:t>
      </w:r>
      <w:r w:rsidR="0093005C" w:rsidRPr="00EE37D3">
        <w:t>,</w:t>
      </w:r>
      <w:r w:rsidRPr="00EE37D3">
        <w:t>“</w:t>
      </w:r>
      <w:r w:rsidR="0093005C" w:rsidRPr="00EE37D3">
        <w:t xml:space="preserve"> ozvalo se ze středu sálu. Lawrence se překvapeně podíval na muže, který vykřikl. Brandes poznal Emila Jennera.</w:t>
      </w:r>
    </w:p>
    <w:p w:rsidR="00967FBE" w:rsidRPr="00EE37D3" w:rsidRDefault="0093005C" w:rsidP="00A21DE9">
      <w:pPr>
        <w:pStyle w:val="Text"/>
      </w:pPr>
      <w:r w:rsidRPr="00EE37D3">
        <w:t>Jenner ještě neohlásil smrt své dcery Nancy, ale už nemohl mlčet.</w:t>
      </w:r>
    </w:p>
    <w:p w:rsidR="00967FBE" w:rsidRPr="00EE37D3" w:rsidRDefault="00967FBE" w:rsidP="00A21DE9">
      <w:pPr>
        <w:pStyle w:val="Text"/>
      </w:pPr>
      <w:r w:rsidRPr="00EE37D3">
        <w:lastRenderedPageBreak/>
        <w:t>„</w:t>
      </w:r>
      <w:r w:rsidR="0093005C" w:rsidRPr="00EE37D3">
        <w:t>Plukovníku,</w:t>
      </w:r>
      <w:r w:rsidRPr="00EE37D3">
        <w:t>“</w:t>
      </w:r>
      <w:r w:rsidR="0093005C" w:rsidRPr="00EE37D3">
        <w:t xml:space="preserve"> vyštěkl, </w:t>
      </w:r>
      <w:r w:rsidRPr="00EE37D3">
        <w:t>„</w:t>
      </w:r>
      <w:r w:rsidR="0093005C" w:rsidRPr="00EE37D3">
        <w:t>nepovažujeme se za něco lepšího, než jsou lidé z Bantamu nebo odjinud. Ale taky nejsme méně důležití než oni.</w:t>
      </w:r>
      <w:r w:rsidRPr="00EE37D3">
        <w:t>“</w:t>
      </w:r>
    </w:p>
    <w:p w:rsidR="00967FBE" w:rsidRPr="00EE37D3" w:rsidRDefault="0093005C" w:rsidP="00A21DE9">
      <w:pPr>
        <w:pStyle w:val="Text"/>
      </w:pPr>
      <w:r w:rsidRPr="00EE37D3">
        <w:t>Ozvaly se souhlasné výkřiky.</w:t>
      </w:r>
    </w:p>
    <w:p w:rsidR="00967FBE" w:rsidRPr="00EE37D3" w:rsidRDefault="00967FBE" w:rsidP="00A21DE9">
      <w:pPr>
        <w:pStyle w:val="Text"/>
      </w:pPr>
      <w:r w:rsidRPr="00EE37D3">
        <w:t>„</w:t>
      </w:r>
      <w:r w:rsidR="0093005C" w:rsidRPr="00EE37D3">
        <w:t>Nikdo neřekl, že jste méně důležití,</w:t>
      </w:r>
      <w:r w:rsidRPr="00EE37D3">
        <w:t>“</w:t>
      </w:r>
      <w:r w:rsidR="0093005C" w:rsidRPr="00EE37D3">
        <w:t xml:space="preserve"> musel křiknout Lawrence, aby ho vůbec bylo slyšet. </w:t>
      </w:r>
      <w:r w:rsidRPr="00EE37D3">
        <w:t>„</w:t>
      </w:r>
      <w:r w:rsidR="0093005C" w:rsidRPr="00EE37D3">
        <w:t>Nikdo to neřekl. Ale bylo by k něčemu dobré, kdyby se tahle nemoc rozšířila za hranice Lyle?</w:t>
      </w:r>
      <w:r w:rsidRPr="00EE37D3">
        <w:t>“</w:t>
      </w:r>
    </w:p>
    <w:p w:rsidR="00967FBE" w:rsidRPr="00EE37D3" w:rsidRDefault="00967FBE" w:rsidP="00A21DE9">
      <w:pPr>
        <w:pStyle w:val="Text"/>
      </w:pPr>
      <w:r w:rsidRPr="00EE37D3">
        <w:t>„</w:t>
      </w:r>
      <w:r w:rsidR="0093005C" w:rsidRPr="00EE37D3">
        <w:t>Proč je to zrovna v Lyle?</w:t>
      </w:r>
      <w:r w:rsidRPr="00EE37D3">
        <w:t>“</w:t>
      </w:r>
      <w:r w:rsidR="0093005C" w:rsidRPr="00EE37D3">
        <w:t xml:space="preserve"> zeptal se další hlas, tentokrát ženský.</w:t>
      </w:r>
    </w:p>
    <w:p w:rsidR="00967FBE" w:rsidRPr="00EE37D3" w:rsidRDefault="00967FBE" w:rsidP="00A21DE9">
      <w:pPr>
        <w:pStyle w:val="Text"/>
      </w:pPr>
      <w:r w:rsidRPr="00EE37D3">
        <w:t>„</w:t>
      </w:r>
      <w:r w:rsidR="0093005C" w:rsidRPr="00EE37D3">
        <w:t>To je pravda,</w:t>
      </w:r>
      <w:r w:rsidRPr="00EE37D3">
        <w:t>“</w:t>
      </w:r>
      <w:r w:rsidR="0093005C" w:rsidRPr="00EE37D3">
        <w:t xml:space="preserve"> přidal se Jenner a tvář se mu rozjasnila, jako by najednou prozřel. </w:t>
      </w:r>
      <w:r w:rsidRPr="00EE37D3">
        <w:t>„</w:t>
      </w:r>
      <w:r w:rsidR="0093005C" w:rsidRPr="00EE37D3">
        <w:t>Vaše cvičení přišlo vhod, že, plukovníku? Myslím to, že jste tady byli s takovým počtem vojáků, který stačí na uzavření malého města v Nové Anglii, a náhodou jste tady byli v době, kdy tady propukla ta prokletá nemoc, která zabíjí každého, koho napadne. To je ale náhodička, že, plukovníku?</w:t>
      </w:r>
      <w:r w:rsidRPr="00EE37D3">
        <w:t>“</w:t>
      </w:r>
    </w:p>
    <w:p w:rsidR="00967FBE" w:rsidRPr="00EE37D3" w:rsidRDefault="0093005C" w:rsidP="00A21DE9">
      <w:pPr>
        <w:pStyle w:val="Text"/>
      </w:pPr>
      <w:r w:rsidRPr="00EE37D3">
        <w:t>Brandesovi se tenhle vývoj schůze vůbec nelíbil. Otočil se a podíval se na Wismera, který vypadal sklíčeně.</w:t>
      </w:r>
    </w:p>
    <w:p w:rsidR="00967FBE" w:rsidRPr="00EE37D3" w:rsidRDefault="00967FBE" w:rsidP="00A21DE9">
      <w:pPr>
        <w:pStyle w:val="Text"/>
      </w:pPr>
      <w:r w:rsidRPr="00EE37D3">
        <w:t>„</w:t>
      </w:r>
      <w:r w:rsidR="0093005C" w:rsidRPr="00EE37D3">
        <w:t>A co když to není náhoda</w:t>
      </w:r>
      <w:r w:rsidRPr="00EE37D3">
        <w:t>…“</w:t>
      </w:r>
    </w:p>
    <w:p w:rsidR="00967FBE" w:rsidRPr="00EE37D3" w:rsidRDefault="0093005C" w:rsidP="00A21DE9">
      <w:pPr>
        <w:pStyle w:val="Text"/>
      </w:pPr>
      <w:r w:rsidRPr="00EE37D3">
        <w:t xml:space="preserve">To je úplně špatně! </w:t>
      </w:r>
      <w:proofErr w:type="gramStart"/>
      <w:r w:rsidRPr="00EE37D3">
        <w:t>pomyslel</w:t>
      </w:r>
      <w:proofErr w:type="gramEnd"/>
      <w:r w:rsidRPr="00EE37D3">
        <w:t xml:space="preserve"> si Brandes.</w:t>
      </w:r>
    </w:p>
    <w:p w:rsidR="00967FBE" w:rsidRPr="00EE37D3" w:rsidRDefault="00967FBE" w:rsidP="00A21DE9">
      <w:pPr>
        <w:pStyle w:val="Text"/>
      </w:pPr>
      <w:r w:rsidRPr="00EE37D3">
        <w:t>„</w:t>
      </w:r>
      <w:r w:rsidR="0093005C" w:rsidRPr="00EE37D3">
        <w:t>Co potom? Hergot, plukovníku, my jsme farmáři, ale nejsme žádní hlupáci. Všichni moc dobře víme, co vaši lidi udělal</w:t>
      </w:r>
      <w:r w:rsidRPr="00EE37D3">
        <w:t>i v</w:t>
      </w:r>
      <w:r w:rsidR="0093005C" w:rsidRPr="00EE37D3">
        <w:t xml:space="preserve"> Utahu. Kolik ovcí jste tam vybili? Zkoušeli jste tam nějaký svinstvo jako tady, plukovníku? Je Lyle dost velký pro takový zkoušky, ale není zas tak velký, aby z toho měl Pentagon potíže? Je to tak, plukovníku?</w:t>
      </w:r>
      <w:r w:rsidRPr="00EE37D3">
        <w:t>“</w:t>
      </w:r>
      <w:r w:rsidR="0093005C" w:rsidRPr="00EE37D3">
        <w:t xml:space="preserve"> V sále se rozpoutala obrovská vřava.</w:t>
      </w:r>
    </w:p>
    <w:p w:rsidR="00967FBE" w:rsidRPr="00EE37D3" w:rsidRDefault="00967FBE" w:rsidP="00A21DE9">
      <w:pPr>
        <w:pStyle w:val="Text"/>
      </w:pPr>
      <w:r w:rsidRPr="00EE37D3">
        <w:t>„</w:t>
      </w:r>
      <w:r w:rsidR="0093005C" w:rsidRPr="00EE37D3">
        <w:t>Bože, Alexi,</w:t>
      </w:r>
      <w:r w:rsidRPr="00EE37D3">
        <w:t>“</w:t>
      </w:r>
      <w:r w:rsidR="0093005C" w:rsidRPr="00EE37D3">
        <w:t xml:space="preserve"> prohlásil Wismer, </w:t>
      </w:r>
      <w:r w:rsidRPr="00EE37D3">
        <w:t>„</w:t>
      </w:r>
      <w:r w:rsidR="0093005C" w:rsidRPr="00EE37D3">
        <w:t>lepší by bylo tuhle schůzi co nejdřív ukončit.</w:t>
      </w:r>
      <w:r w:rsidRPr="00EE37D3">
        <w:t>“</w:t>
      </w:r>
    </w:p>
    <w:p w:rsidR="00967FBE" w:rsidRPr="00EE37D3" w:rsidRDefault="00967FBE" w:rsidP="00A21DE9">
      <w:pPr>
        <w:pStyle w:val="Text"/>
      </w:pPr>
      <w:r w:rsidRPr="00EE37D3">
        <w:t>„</w:t>
      </w:r>
      <w:r w:rsidR="0093005C" w:rsidRPr="00EE37D3">
        <w:t>Jestli to neskončí, vrhnou se na něj a roztrhají ho na kusy.</w:t>
      </w:r>
      <w:r w:rsidRPr="00EE37D3">
        <w:t>“</w:t>
      </w:r>
    </w:p>
    <w:p w:rsidR="00967FBE" w:rsidRPr="00EE37D3" w:rsidRDefault="00967FBE" w:rsidP="00A21DE9">
      <w:pPr>
        <w:pStyle w:val="Text"/>
      </w:pPr>
      <w:r w:rsidRPr="00EE37D3">
        <w:t>„</w:t>
      </w:r>
      <w:r w:rsidR="0093005C" w:rsidRPr="00EE37D3">
        <w:t>Alexi, zbláznil ses?</w:t>
      </w:r>
      <w:r w:rsidRPr="00EE37D3">
        <w:t>“</w:t>
      </w:r>
    </w:p>
    <w:p w:rsidR="00967FBE" w:rsidRPr="00EE37D3" w:rsidRDefault="0093005C" w:rsidP="00A21DE9">
      <w:pPr>
        <w:pStyle w:val="Text"/>
      </w:pPr>
      <w:r w:rsidRPr="00EE37D3">
        <w:t xml:space="preserve">Brandes na něj strnule pohlédl. Učitel začal křičet, aby ho bylo slyšet. </w:t>
      </w:r>
      <w:r w:rsidR="00967FBE" w:rsidRPr="00EE37D3">
        <w:t>„</w:t>
      </w:r>
      <w:r w:rsidRPr="00EE37D3">
        <w:t>Na koho myslíš, že se vrhnou? Na Lawrence s jeho samopaly? Nebo na tebe, na bratra jejich Frankensteina, který vyrobil tu neviditelnou smrt pro Lawrence a jeho kamarády?</w:t>
      </w:r>
      <w:r w:rsidR="00967FBE" w:rsidRPr="00EE37D3">
        <w:t>“</w:t>
      </w:r>
    </w:p>
    <w:p w:rsidR="00967FBE" w:rsidRPr="00EE37D3" w:rsidRDefault="0093005C" w:rsidP="00A21DE9">
      <w:pPr>
        <w:pStyle w:val="Text"/>
      </w:pPr>
      <w:r w:rsidRPr="00EE37D3">
        <w:t>Brandese zamrazilo. Myšlenka, že lidé, se kterými tady vyrostl, by se proti němu mohli obrátit, mu připadala absurdní. Podíval se na Lawrence a doufal, že plukovník něco řekne. Poprvé od chvíle, co schůze začala, se na něj Lawrence usmál.</w:t>
      </w:r>
    </w:p>
    <w:p w:rsidR="00967FBE" w:rsidRPr="00EE37D3" w:rsidRDefault="0093005C" w:rsidP="00A21DE9">
      <w:pPr>
        <w:pStyle w:val="Text"/>
      </w:pPr>
      <w:r w:rsidRPr="00EE37D3">
        <w:lastRenderedPageBreak/>
        <w:t>Ten hajzl!</w:t>
      </w:r>
    </w:p>
    <w:p w:rsidR="00967FBE" w:rsidRPr="00EE37D3" w:rsidRDefault="0093005C" w:rsidP="00A21DE9">
      <w:pPr>
        <w:pStyle w:val="Text"/>
      </w:pPr>
      <w:r w:rsidRPr="00EE37D3">
        <w:t>Ale Lawrence uměl zjednat pořádek. Brandes věděl, že to nedělá proto, aby pomohl jemu a ostatním doktorům. Plukovník musel splnit rozkaz. To by nevypadalo dobře, uvědomil si Brandes, několik stovek civilistů zastřeleno, aby byl zajištěn pořádek.</w:t>
      </w:r>
    </w:p>
    <w:p w:rsidR="00967FBE" w:rsidRPr="00EE37D3" w:rsidRDefault="0093005C" w:rsidP="00A21DE9">
      <w:pPr>
        <w:pStyle w:val="Text"/>
      </w:pPr>
      <w:r w:rsidRPr="00EE37D3">
        <w:t>Lawrence zvolil jednoduchý způsob, jak je uklidnit. Sáhl pod pódium a otočil knoflíkem od mikrofonu na maximum. V tu chvíli se ozvalo strašné pískání. Ten zvuk byl tak nepříjemný, že většina lidí zmlkla a zacpala si rukama uši.</w:t>
      </w:r>
    </w:p>
    <w:p w:rsidR="00967FBE" w:rsidRPr="00EE37D3" w:rsidRDefault="0093005C" w:rsidP="00A21DE9">
      <w:pPr>
        <w:pStyle w:val="Text"/>
      </w:pPr>
      <w:r w:rsidRPr="00EE37D3">
        <w:t xml:space="preserve">Plukovník to zase ztišil a prohlásil: </w:t>
      </w:r>
      <w:r w:rsidR="00967FBE" w:rsidRPr="00EE37D3">
        <w:t>„</w:t>
      </w:r>
      <w:r w:rsidRPr="00EE37D3">
        <w:t xml:space="preserve">Dámy a pánové, můj apel na vás jako na Američany zdá se neměl velký účinek. Je mi to líto. Opravdu si myslím, že by vám to taky mělo být líto. Ale </w:t>
      </w:r>
      <w:r w:rsidR="00E262E0">
        <w:t>nechme</w:t>
      </w:r>
      <w:r w:rsidRPr="00EE37D3">
        <w:t xml:space="preserve"> to stranou. Vraťme se k realitě. Jsem velitel armádní jednotky, která dostala rozkaz uzavřít toto město. Můžu vám říct, že ty kecy o zkoušení biologických zbraní v jednom městečku v Nové Anglii jsou tak absurdní, že to sami pochopíte, až se zítra uklidníte a zamyslíte se nad tím.</w:t>
      </w:r>
      <w:r w:rsidR="00967FBE" w:rsidRPr="00EE37D3">
        <w:t>“</w:t>
      </w:r>
    </w:p>
    <w:p w:rsidR="00967FBE" w:rsidRPr="00EE37D3" w:rsidRDefault="0093005C" w:rsidP="00A21DE9">
      <w:pPr>
        <w:pStyle w:val="Text"/>
      </w:pPr>
      <w:r w:rsidRPr="00EE37D3">
        <w:t>Mluví k nim jako ke zlobivým dětem a zároveň jako velitel, pomyslel si Brandes. Přistihl se, že ho obdivuje čím dál víc.</w:t>
      </w:r>
    </w:p>
    <w:p w:rsidR="00967FBE" w:rsidRPr="00EE37D3" w:rsidRDefault="00967FBE" w:rsidP="00A21DE9">
      <w:pPr>
        <w:pStyle w:val="Text"/>
      </w:pPr>
      <w:r w:rsidRPr="00EE37D3">
        <w:t>„</w:t>
      </w:r>
      <w:r w:rsidR="0093005C" w:rsidRPr="00EE37D3">
        <w:t>Budeme plnit rozkazy, které jsme dostali. Můžete tomu věřit, nebo nemusíte, ale tyto rozkazy sledují jenom vaše dobro. A dobro vašich sousedů. Nikdo nepřekročí hranice této oblasti.</w:t>
      </w:r>
    </w:p>
    <w:p w:rsidR="00967FBE" w:rsidRPr="00EE37D3" w:rsidRDefault="0093005C" w:rsidP="00A21DE9">
      <w:pPr>
        <w:pStyle w:val="Text"/>
      </w:pPr>
      <w:r w:rsidRPr="00EE37D3">
        <w:t>Řekli jsme vám, že máme rozkaz uzavřít tohle město za použití jakýchkoli prostředků. Frank Selden tomu nevěřil.</w:t>
      </w:r>
    </w:p>
    <w:p w:rsidR="00967FBE" w:rsidRPr="00EE37D3" w:rsidRDefault="0093005C" w:rsidP="00A21DE9">
      <w:pPr>
        <w:pStyle w:val="Text"/>
      </w:pPr>
      <w:r w:rsidRPr="00EE37D3">
        <w:t>Radím vám, abyste si z jeho případu vzali ponaučení.</w:t>
      </w:r>
      <w:r w:rsidR="00967FBE" w:rsidRPr="00EE37D3">
        <w:t>“</w:t>
      </w:r>
    </w:p>
    <w:p w:rsidR="00967FBE" w:rsidRPr="00EE37D3" w:rsidRDefault="0093005C" w:rsidP="00A21DE9">
      <w:pPr>
        <w:pStyle w:val="Text"/>
      </w:pPr>
      <w:r w:rsidRPr="00EE37D3">
        <w:t>V sále se rozhostilo naprosté ticho. Pak vykřikl nějaký muž, který stál u postranního východu.</w:t>
      </w:r>
    </w:p>
    <w:p w:rsidR="00967FBE" w:rsidRPr="00EE37D3" w:rsidRDefault="00967FBE" w:rsidP="00A21DE9">
      <w:pPr>
        <w:pStyle w:val="Text"/>
      </w:pPr>
      <w:r w:rsidRPr="00EE37D3">
        <w:t>„</w:t>
      </w:r>
      <w:r w:rsidR="0093005C" w:rsidRPr="00EE37D3">
        <w:t>A co je s našimi telefony, plukovníku? Bojíte se, že budeme šířit bacily telefonními dráty? Když se tady neděje nic nezákonného, proč jste odstřihli telefonní linky?</w:t>
      </w:r>
      <w:r w:rsidRPr="00EE37D3">
        <w:t>“</w:t>
      </w:r>
    </w:p>
    <w:p w:rsidR="00967FBE" w:rsidRPr="00EE37D3" w:rsidRDefault="0093005C" w:rsidP="00A21DE9">
      <w:pPr>
        <w:pStyle w:val="Text"/>
      </w:pPr>
      <w:r w:rsidRPr="00EE37D3">
        <w:t>Lawrence na tazatele chvilku nechápavě hleděl, ale potom zvedl ruku, jako by žádal o strpení. Sešel k poručíku Knottsovi a něco mu pošeptal. Knotts mu odpověděl stejným způsobem. Plukovník přikývl a vrátil se na pódium.</w:t>
      </w:r>
    </w:p>
    <w:p w:rsidR="00967FBE" w:rsidRPr="00EE37D3" w:rsidRDefault="00967FBE" w:rsidP="00A21DE9">
      <w:pPr>
        <w:pStyle w:val="Text"/>
      </w:pPr>
      <w:r w:rsidRPr="00EE37D3">
        <w:t>„</w:t>
      </w:r>
      <w:r w:rsidR="0093005C" w:rsidRPr="00EE37D3">
        <w:t xml:space="preserve">Pane, nevím nic o vašich telefonech. Slyším to poprvé. Poručík Knotts říká, že přikáže svým mužům, aby se na to podívali. Většina </w:t>
      </w:r>
      <w:r w:rsidR="0093005C" w:rsidRPr="00EE37D3">
        <w:lastRenderedPageBreak/>
        <w:t xml:space="preserve">našich vojáků jsou spojaři, možná že jste si toho všimli. A zatím </w:t>
      </w:r>
      <w:r w:rsidRPr="00EE37D3">
        <w:t>–</w:t>
      </w:r>
      <w:r w:rsidR="0093005C" w:rsidRPr="00EE37D3">
        <w:t xml:space="preserve"> pokud bude někdo z vás potřebovat někam nutně zavolat, obraťte se na mé muže. Oni pak zajedou na velitelství a my se pokusíme vaši záležitost v rámci možností vyřídit.</w:t>
      </w:r>
    </w:p>
    <w:p w:rsidR="00967FBE" w:rsidRPr="00EE37D3" w:rsidRDefault="0093005C" w:rsidP="00A21DE9">
      <w:pPr>
        <w:pStyle w:val="Text"/>
      </w:pPr>
      <w:r w:rsidRPr="00EE37D3">
        <w:t>Jenom prosím pochopte, že nemůžeme vyřizovat všechno a že obchodní záležitosti budou muset počkat. Nemáme totiž dostatečnou kapacitu, abychom to zvládli. Ale než se nám podaří zajistit normální fungování telefonů, jsme ochotni vyřídit vaše naléhavé telefony.</w:t>
      </w:r>
      <w:r w:rsidR="00967FBE" w:rsidRPr="00EE37D3">
        <w:t>“</w:t>
      </w:r>
    </w:p>
    <w:p w:rsidR="00967FBE" w:rsidRPr="00EE37D3" w:rsidRDefault="00967FBE" w:rsidP="00A21DE9">
      <w:pPr>
        <w:pStyle w:val="Text"/>
      </w:pPr>
      <w:r w:rsidRPr="00EE37D3">
        <w:t>„</w:t>
      </w:r>
      <w:r w:rsidR="0093005C" w:rsidRPr="00EE37D3">
        <w:t>Co je s telefony?</w:t>
      </w:r>
      <w:r w:rsidRPr="00EE37D3">
        <w:t>“</w:t>
      </w:r>
      <w:r w:rsidR="0093005C" w:rsidRPr="00EE37D3">
        <w:t xml:space="preserve"> zeptal se Brandes Wismera. Ten se usmál.</w:t>
      </w:r>
    </w:p>
    <w:p w:rsidR="00967FBE" w:rsidRPr="00EE37D3" w:rsidRDefault="00967FBE" w:rsidP="00A21DE9">
      <w:pPr>
        <w:pStyle w:val="Text"/>
      </w:pPr>
      <w:r w:rsidRPr="00EE37D3">
        <w:t>„</w:t>
      </w:r>
      <w:r w:rsidR="0093005C" w:rsidRPr="00EE37D3">
        <w:t>S naším nic. A mám podezření, že to tak i zůstane. Nebudu moct říct do telefonu nic, co by neměl slyšet plukovník.</w:t>
      </w:r>
      <w:r w:rsidRPr="00EE37D3">
        <w:t>“</w:t>
      </w:r>
    </w:p>
    <w:p w:rsidR="00967FBE" w:rsidRPr="00EE37D3" w:rsidRDefault="00967FBE" w:rsidP="00A21DE9">
      <w:pPr>
        <w:pStyle w:val="Text"/>
      </w:pPr>
      <w:r w:rsidRPr="00EE37D3">
        <w:t>„</w:t>
      </w:r>
      <w:r w:rsidR="0093005C" w:rsidRPr="00EE37D3">
        <w:t>Aha.</w:t>
      </w:r>
      <w:r w:rsidRPr="00EE37D3">
        <w:t>“</w:t>
      </w:r>
      <w:r w:rsidR="0093005C" w:rsidRPr="00EE37D3">
        <w:t xml:space="preserve"> Brandesovi to konečně došlo.</w:t>
      </w:r>
    </w:p>
    <w:p w:rsidR="00967FBE" w:rsidRPr="00EE37D3" w:rsidRDefault="00967FBE" w:rsidP="00A21DE9">
      <w:pPr>
        <w:pStyle w:val="Text"/>
      </w:pPr>
      <w:r w:rsidRPr="00EE37D3">
        <w:t>„</w:t>
      </w:r>
      <w:r w:rsidR="0093005C" w:rsidRPr="00EE37D3">
        <w:t xml:space="preserve">A </w:t>
      </w:r>
      <w:r w:rsidRPr="00EE37D3">
        <w:t>teď</w:t>
      </w:r>
      <w:r w:rsidR="0093005C" w:rsidRPr="00EE37D3">
        <w:t xml:space="preserve"> bych rád pozval doktora Brandese, aby vám řekl pár slov z lékařského hlediska. Všichni ho znáte a všichni jste zna</w:t>
      </w:r>
      <w:r w:rsidR="00D13015">
        <w:t>li jeho bratra doktora Petera Br</w:t>
      </w:r>
      <w:r w:rsidR="0093005C" w:rsidRPr="00EE37D3">
        <w:t>andese. Jenom bych vás prosil, abyste ho moc nezdrželi. Je tady proto, aby pomohl vyřešit tento problém, a každá minuta, o kterou ho připravíme, by mohla být rozhodující.</w:t>
      </w:r>
      <w:r w:rsidRPr="00EE37D3">
        <w:t>“</w:t>
      </w:r>
    </w:p>
    <w:p w:rsidR="00967FBE" w:rsidRPr="00EE37D3" w:rsidRDefault="0093005C" w:rsidP="00A21DE9">
      <w:pPr>
        <w:pStyle w:val="Text"/>
      </w:pPr>
      <w:r w:rsidRPr="00EE37D3">
        <w:t>Lawrence domluvil a sestoupil dolů. Nikdo mu nezatleskal, ale ani na něj nikdo nekřičel. Brandes trochu ne</w:t>
      </w:r>
      <w:r w:rsidR="00E262E0">
        <w:t>jistě</w:t>
      </w:r>
      <w:r w:rsidRPr="00EE37D3">
        <w:t xml:space="preserve"> vstal. Byl rád, že Wismer vstal taky a zamířil s ním k mikrofonu. Postavil se kousek za něj.</w:t>
      </w:r>
    </w:p>
    <w:p w:rsidR="00967FBE" w:rsidRPr="00EE37D3" w:rsidRDefault="0093005C" w:rsidP="00A21DE9">
      <w:pPr>
        <w:pStyle w:val="Text"/>
      </w:pPr>
      <w:r w:rsidRPr="00EE37D3">
        <w:t>Dobře ho znají, uklidňoval se Brandes.</w:t>
      </w:r>
    </w:p>
    <w:p w:rsidR="00967FBE" w:rsidRPr="00EE37D3" w:rsidRDefault="00967FBE" w:rsidP="00A21DE9">
      <w:pPr>
        <w:pStyle w:val="Text"/>
      </w:pPr>
      <w:r w:rsidRPr="00EE37D3">
        <w:t>„</w:t>
      </w:r>
      <w:r w:rsidR="0093005C" w:rsidRPr="00EE37D3">
        <w:t>Johne, Emile,</w:t>
      </w:r>
      <w:r w:rsidRPr="00EE37D3">
        <w:t>“</w:t>
      </w:r>
      <w:r w:rsidR="0093005C" w:rsidRPr="00EE37D3">
        <w:t xml:space="preserve"> začal, </w:t>
      </w:r>
      <w:r w:rsidRPr="00EE37D3">
        <w:t>„</w:t>
      </w:r>
      <w:r w:rsidR="0093005C" w:rsidRPr="00EE37D3">
        <w:t>a vy všichni ostatní. Většinou mě znáte. A co je důležitější, znali jste Petera. Nechci se zastávat vojáků, ale v tomhle případě měl plukovník v něčem pravdu. Nejde o testování biologických zbraní,</w:t>
      </w:r>
      <w:r w:rsidRPr="00EE37D3">
        <w:t>“</w:t>
      </w:r>
      <w:r w:rsidR="0093005C" w:rsidRPr="00EE37D3">
        <w:t xml:space="preserve"> řekl, ale nebyl si svými slovy tak jistý. </w:t>
      </w:r>
      <w:r w:rsidRPr="00EE37D3">
        <w:t>„</w:t>
      </w:r>
      <w:r w:rsidR="0093005C" w:rsidRPr="00EE37D3">
        <w:t xml:space="preserve">Ať už se tady stalo cokoli </w:t>
      </w:r>
      <w:r w:rsidRPr="00EE37D3">
        <w:t>–</w:t>
      </w:r>
      <w:r w:rsidR="0093005C" w:rsidRPr="00EE37D3">
        <w:t xml:space="preserve"> a existuje určitá možnost, že do toho byly zapleteny i laboratoře Futures </w:t>
      </w:r>
      <w:r w:rsidRPr="00EE37D3">
        <w:t>–</w:t>
      </w:r>
      <w:r w:rsidR="0093005C" w:rsidRPr="00EE37D3">
        <w:t xml:space="preserve"> nikdo neměl v úmyslu ublížit lidem.</w:t>
      </w:r>
    </w:p>
    <w:p w:rsidR="00967FBE" w:rsidRPr="00EE37D3" w:rsidRDefault="0093005C" w:rsidP="00A21DE9">
      <w:pPr>
        <w:pStyle w:val="Text"/>
      </w:pPr>
      <w:r w:rsidRPr="00EE37D3">
        <w:t>Vím, že Peter by nikdy záměrně nevyrobil něco, co by někomu ublížilo. Nezapomínejte, že i moje rodina se stala obětí. Peter zemřel. Můj vlastní bratr zemřel.</w:t>
      </w:r>
    </w:p>
    <w:p w:rsidR="00967FBE" w:rsidRPr="00EE37D3" w:rsidRDefault="0093005C" w:rsidP="00A21DE9">
      <w:pPr>
        <w:pStyle w:val="Text"/>
      </w:pPr>
      <w:r w:rsidRPr="00EE37D3">
        <w:t xml:space="preserve">Plukovník má pravdu ještě v dalších věcech. Ať se tady stalo cokoli, nelze nikoho obviňovat </w:t>
      </w:r>
      <w:r w:rsidR="00967FBE" w:rsidRPr="00EE37D3">
        <w:t>–</w:t>
      </w:r>
      <w:r w:rsidRPr="00EE37D3">
        <w:t xml:space="preserve"> ani armádu. Máme tady velký problém. A měli bychom ho řešit. Plukovník Lawrence ho řeší tak, jak mu bylo přikázáno.</w:t>
      </w:r>
    </w:p>
    <w:p w:rsidR="00967FBE" w:rsidRPr="00EE37D3" w:rsidRDefault="0093005C" w:rsidP="00A21DE9">
      <w:pPr>
        <w:pStyle w:val="Text"/>
      </w:pPr>
      <w:r w:rsidRPr="00EE37D3">
        <w:lastRenderedPageBreak/>
        <w:t>Vím, že se vám nelíbí žít tu jako v pasti. Ani mně se to nelíbí. Snad to je vlastnost, kterou jsme zdědili po svých novoangli</w:t>
      </w:r>
      <w:r w:rsidR="00967FBE" w:rsidRPr="00EE37D3">
        <w:t>ck</w:t>
      </w:r>
      <w:r w:rsidRPr="00EE37D3">
        <w:t>ých předcích,</w:t>
      </w:r>
      <w:r w:rsidR="00967FBE" w:rsidRPr="00EE37D3">
        <w:t>“</w:t>
      </w:r>
      <w:r w:rsidRPr="00EE37D3">
        <w:t xml:space="preserve"> dodal a všiml si, že se někteří posluchači zasmáli.</w:t>
      </w:r>
    </w:p>
    <w:p w:rsidR="00967FBE" w:rsidRPr="00EE37D3" w:rsidRDefault="00967FBE" w:rsidP="00A21DE9">
      <w:pPr>
        <w:pStyle w:val="Text"/>
      </w:pPr>
      <w:r w:rsidRPr="00EE37D3">
        <w:t>„</w:t>
      </w:r>
      <w:r w:rsidR="0093005C" w:rsidRPr="00EE37D3">
        <w:t>Musíme využít něčeho jiného, čím jsou Novoangličané známi. A to je jejich síla.</w:t>
      </w:r>
    </w:p>
    <w:p w:rsidR="00967FBE" w:rsidRPr="00EE37D3" w:rsidRDefault="0093005C" w:rsidP="00A21DE9">
      <w:pPr>
        <w:pStyle w:val="Text"/>
      </w:pPr>
      <w:r w:rsidRPr="00EE37D3">
        <w:t>Lidé z CVN sem přijeli dobrovolně ze všech koutů země, oni nejsou tady odtud. Plukovník Lawrence a jeho muži taky ne. Ale jsou tady. Jak řekl plukovník, všichni dýcháme stejný vzduch. Tito lidé riskují své životy, aby nám pomohli a aby zabránili šíření nemoci.</w:t>
      </w:r>
    </w:p>
    <w:p w:rsidR="00967FBE" w:rsidRPr="00EE37D3" w:rsidRDefault="0093005C" w:rsidP="00A21DE9">
      <w:pPr>
        <w:pStyle w:val="Text"/>
      </w:pPr>
      <w:r w:rsidRPr="00EE37D3">
        <w:t xml:space="preserve">Jejich metody </w:t>
      </w:r>
      <w:r w:rsidR="00967FBE" w:rsidRPr="00EE37D3">
        <w:t>–</w:t>
      </w:r>
      <w:r w:rsidRPr="00EE37D3">
        <w:t xml:space="preserve"> jak ukazuje případ Franka Seldena </w:t>
      </w:r>
      <w:r w:rsidR="00967FBE" w:rsidRPr="00EE37D3">
        <w:t>–</w:t>
      </w:r>
      <w:r w:rsidRPr="00EE37D3">
        <w:t xml:space="preserve"> není vždy snadné přijmout.</w:t>
      </w:r>
      <w:r w:rsidR="00967FBE" w:rsidRPr="00EE37D3">
        <w:t>“</w:t>
      </w:r>
      <w:r w:rsidRPr="00EE37D3">
        <w:t xml:space="preserve"> Odmlčel se a trochu se naklonil. Taky jim musím zahrát na city, napadlo ho. </w:t>
      </w:r>
      <w:r w:rsidR="00967FBE" w:rsidRPr="00EE37D3">
        <w:t>„</w:t>
      </w:r>
      <w:r w:rsidRPr="00EE37D3">
        <w:t>Nikomu z vás se něco podobného nestane, pokud se budete chovat zodpovědně.</w:t>
      </w:r>
      <w:r w:rsidR="00967FBE" w:rsidRPr="00EE37D3">
        <w:t>“</w:t>
      </w:r>
    </w:p>
    <w:p w:rsidR="00967FBE" w:rsidRPr="00EE37D3" w:rsidRDefault="00967FBE" w:rsidP="00A21DE9">
      <w:pPr>
        <w:pStyle w:val="Text"/>
      </w:pPr>
      <w:r w:rsidRPr="00EE37D3">
        <w:t>„</w:t>
      </w:r>
      <w:r w:rsidR="0093005C" w:rsidRPr="00EE37D3">
        <w:t>Alexi, řekni nám,</w:t>
      </w:r>
      <w:r w:rsidRPr="00EE37D3">
        <w:t>“</w:t>
      </w:r>
      <w:r w:rsidR="0093005C" w:rsidRPr="00EE37D3">
        <w:t xml:space="preserve"> ozval se Avery, </w:t>
      </w:r>
      <w:r w:rsidRPr="00EE37D3">
        <w:t>„</w:t>
      </w:r>
      <w:r w:rsidR="0093005C" w:rsidRPr="00EE37D3">
        <w:t>jaký je stav nemocných.</w:t>
      </w:r>
      <w:r w:rsidRPr="00EE37D3">
        <w:t>“</w:t>
      </w:r>
    </w:p>
    <w:p w:rsidR="00967FBE" w:rsidRPr="00EE37D3" w:rsidRDefault="00967FBE" w:rsidP="00A21DE9">
      <w:pPr>
        <w:pStyle w:val="Text"/>
      </w:pPr>
      <w:r w:rsidRPr="00EE37D3">
        <w:t>„</w:t>
      </w:r>
      <w:r w:rsidR="0093005C" w:rsidRPr="00EE37D3">
        <w:t>Všichni znáte Gerryho Wismera,</w:t>
      </w:r>
      <w:r w:rsidRPr="00EE37D3">
        <w:t>“</w:t>
      </w:r>
      <w:r w:rsidR="0093005C" w:rsidRPr="00EE37D3">
        <w:t xml:space="preserve"> odpověděl. </w:t>
      </w:r>
      <w:r w:rsidRPr="00EE37D3">
        <w:t>„</w:t>
      </w:r>
      <w:r w:rsidR="0093005C" w:rsidRPr="00EE37D3">
        <w:t>Většina z vás ho zná jako učitele. Ale on je i vynikající vědec.</w:t>
      </w:r>
      <w:r w:rsidRPr="00EE37D3">
        <w:t>“</w:t>
      </w:r>
    </w:p>
    <w:p w:rsidR="00967FBE" w:rsidRPr="00EE37D3" w:rsidRDefault="0093005C" w:rsidP="00A21DE9">
      <w:pPr>
        <w:pStyle w:val="Text"/>
      </w:pPr>
      <w:r w:rsidRPr="00EE37D3">
        <w:t xml:space="preserve">A co dál? </w:t>
      </w:r>
      <w:proofErr w:type="gramStart"/>
      <w:r w:rsidRPr="00EE37D3">
        <w:t>přemýšlel</w:t>
      </w:r>
      <w:proofErr w:type="gramEnd"/>
      <w:r w:rsidRPr="00EE37D3">
        <w:t>.</w:t>
      </w:r>
    </w:p>
    <w:p w:rsidR="00967FBE" w:rsidRPr="00EE37D3" w:rsidRDefault="00967FBE" w:rsidP="00A21DE9">
      <w:pPr>
        <w:pStyle w:val="Text"/>
      </w:pPr>
      <w:r w:rsidRPr="00EE37D3">
        <w:t>„</w:t>
      </w:r>
      <w:r w:rsidR="0093005C" w:rsidRPr="00EE37D3">
        <w:t xml:space="preserve">Probíráme spolu Peterovy sešity slovo za slovem a snažíme se najít nějaké vodítko </w:t>
      </w:r>
      <w:r w:rsidRPr="00EE37D3">
        <w:t>–</w:t>
      </w:r>
      <w:r w:rsidR="0093005C" w:rsidRPr="00EE37D3">
        <w:t xml:space="preserve"> pokud tam vůbec nějaké je.</w:t>
      </w:r>
    </w:p>
    <w:p w:rsidR="00967FBE" w:rsidRPr="00EE37D3" w:rsidRDefault="0093005C" w:rsidP="00A21DE9">
      <w:pPr>
        <w:pStyle w:val="Text"/>
      </w:pPr>
      <w:r w:rsidRPr="00EE37D3">
        <w:t>Lidé z CVN a technici z Futures pracují bez přestání a snaží se najít příčinu nemoci. A</w:t>
      </w:r>
      <w:r w:rsidR="00967FBE" w:rsidRPr="00EE37D3">
        <w:t>…</w:t>
      </w:r>
      <w:r w:rsidRPr="00EE37D3">
        <w:t>,</w:t>
      </w:r>
      <w:r w:rsidR="00967FBE" w:rsidRPr="00EE37D3">
        <w:t>“</w:t>
      </w:r>
      <w:r w:rsidRPr="00EE37D3">
        <w:t xml:space="preserve"> udělal pauzu, </w:t>
      </w:r>
      <w:r w:rsidR="00967FBE" w:rsidRPr="00EE37D3">
        <w:t>„</w:t>
      </w:r>
      <w:r w:rsidRPr="00EE37D3">
        <w:t>našli protilátku, která by jim mohla ukázat správný směr dalšího bádání. Nemoc nejspíš vyvolává virus, a když najdeme protilátku, je to jako bychom našli otisk prstu nebezpečného viru. Neprozradí sice všechno, ale je to důležitá stopa. Určitě najdeme řešení.</w:t>
      </w:r>
      <w:r w:rsidR="00967FBE" w:rsidRPr="00EE37D3">
        <w:t>“</w:t>
      </w:r>
    </w:p>
    <w:p w:rsidR="00967FBE" w:rsidRPr="00EE37D3" w:rsidRDefault="00967FBE" w:rsidP="00A21DE9">
      <w:pPr>
        <w:pStyle w:val="Text"/>
      </w:pPr>
      <w:r w:rsidRPr="00EE37D3">
        <w:t>„</w:t>
      </w:r>
      <w:r w:rsidR="0093005C" w:rsidRPr="00EE37D3">
        <w:t>Co je to protilátka?</w:t>
      </w:r>
      <w:r w:rsidRPr="00EE37D3">
        <w:t>“</w:t>
      </w:r>
      <w:r w:rsidR="0093005C" w:rsidRPr="00EE37D3">
        <w:t xml:space="preserve"> zeptal se kdosi. Brandes neviděl, kdo to je. </w:t>
      </w:r>
      <w:r w:rsidRPr="00EE37D3">
        <w:t>„</w:t>
      </w:r>
      <w:r w:rsidR="0093005C" w:rsidRPr="00EE37D3">
        <w:t>Je to vakcína?</w:t>
      </w:r>
      <w:r w:rsidRPr="00EE37D3">
        <w:t>“</w:t>
      </w:r>
    </w:p>
    <w:p w:rsidR="00967FBE" w:rsidRPr="00EE37D3" w:rsidRDefault="00967FBE" w:rsidP="00A21DE9">
      <w:pPr>
        <w:pStyle w:val="Text"/>
      </w:pPr>
      <w:r w:rsidRPr="00EE37D3">
        <w:t>„</w:t>
      </w:r>
      <w:r w:rsidR="0093005C" w:rsidRPr="00EE37D3">
        <w:t>Ne. Nedá se tím léčit. Ale může nás to přivést k vakcíně. Nerad bych vzbuzoval příliš velké naděje, jenom chci, abyste věděli, že naděje existuje. Proto vás prosím, abyste dodržovali karanténu a pomohli nám, pokud to bude třeba. My vaši pomoc potřebujeme.</w:t>
      </w:r>
      <w:r w:rsidRPr="00EE37D3">
        <w:t>“</w:t>
      </w:r>
    </w:p>
    <w:p w:rsidR="00967FBE" w:rsidRPr="00EE37D3" w:rsidRDefault="0093005C" w:rsidP="00A21DE9">
      <w:pPr>
        <w:pStyle w:val="Text"/>
      </w:pPr>
      <w:r w:rsidRPr="00EE37D3">
        <w:t>Znovu se odmlčel. Ozýval se ojedinělý šepot, ale cítil, že to nejhorší je zažehnáno.</w:t>
      </w:r>
    </w:p>
    <w:p w:rsidR="00967FBE" w:rsidRPr="00EE37D3" w:rsidRDefault="00967FBE" w:rsidP="00A21DE9">
      <w:pPr>
        <w:pStyle w:val="Text"/>
      </w:pPr>
      <w:r w:rsidRPr="00EE37D3">
        <w:t>„</w:t>
      </w:r>
      <w:r w:rsidR="0093005C" w:rsidRPr="00EE37D3">
        <w:t>Johne,</w:t>
      </w:r>
      <w:r w:rsidRPr="00EE37D3">
        <w:t>“</w:t>
      </w:r>
      <w:r w:rsidR="0093005C" w:rsidRPr="00EE37D3">
        <w:t xml:space="preserve"> otočil hlavou, když to říkal, </w:t>
      </w:r>
      <w:r w:rsidRPr="00EE37D3">
        <w:t>„</w:t>
      </w:r>
      <w:r w:rsidR="0093005C" w:rsidRPr="00EE37D3">
        <w:t>Dennisi, Judy, Elliote, vy všichni, my všichni, dejme se do práce. Moc vás prosím.</w:t>
      </w:r>
      <w:r w:rsidRPr="00EE37D3">
        <w:t>“</w:t>
      </w:r>
      <w:r w:rsidR="0093005C" w:rsidRPr="00EE37D3">
        <w:t xml:space="preserve"> Stál vzpřímeně.</w:t>
      </w:r>
    </w:p>
    <w:p w:rsidR="00967FBE" w:rsidRPr="00EE37D3" w:rsidRDefault="0093005C" w:rsidP="00A21DE9">
      <w:pPr>
        <w:pStyle w:val="Text"/>
      </w:pPr>
      <w:r w:rsidRPr="00EE37D3">
        <w:lastRenderedPageBreak/>
        <w:t>Pak kývl na Averyho a opustil pódium. Wismer ho následoval. Zamířili k Sarah.</w:t>
      </w:r>
    </w:p>
    <w:p w:rsidR="00967FBE" w:rsidRPr="00EE37D3" w:rsidRDefault="0093005C" w:rsidP="00A21DE9">
      <w:pPr>
        <w:pStyle w:val="Text"/>
      </w:pPr>
      <w:r w:rsidRPr="00EE37D3">
        <w:t>Žádný aplaus, ale ani žádné pískání. Tímhle jsem se možná přiblížil Lawrencovi.</w:t>
      </w:r>
    </w:p>
    <w:p w:rsidR="00744632" w:rsidRDefault="0093005C" w:rsidP="00A21DE9">
      <w:pPr>
        <w:pStyle w:val="Text"/>
      </w:pPr>
      <w:r w:rsidRPr="00EE37D3">
        <w:t>Schůze skončila.</w:t>
      </w:r>
    </w:p>
    <w:p w:rsidR="00967FBE" w:rsidRDefault="00744632" w:rsidP="00A21DE9">
      <w:pPr>
        <w:pStyle w:val="Text"/>
      </w:pPr>
      <w:r>
        <w:br w:type="page"/>
      </w:r>
    </w:p>
    <w:p w:rsidR="003D71C8" w:rsidRDefault="003D71C8" w:rsidP="00436765">
      <w:pPr>
        <w:pStyle w:val="Nadpis1"/>
        <w:jc w:val="center"/>
      </w:pPr>
      <w:r>
        <w:t>23</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Je bez srdce.</w:t>
      </w:r>
    </w:p>
    <w:p w:rsidR="00967FBE" w:rsidRPr="00EE37D3" w:rsidRDefault="0093005C" w:rsidP="00A21DE9">
      <w:pPr>
        <w:pStyle w:val="Text"/>
      </w:pPr>
      <w:r w:rsidRPr="00EE37D3">
        <w:t>Jako skála, pomyslel si Brandes. Vždycky měl potíže se svými city. A když si vzpomněl na otce, necítil lásku. Pochyboval, že otec ho měl vůbec rád. Petera snad. Ale Peter Brandes starší neměl rád nikoho. Ani děti, a nejspíš ani manželku.</w:t>
      </w:r>
    </w:p>
    <w:p w:rsidR="00967FBE" w:rsidRPr="00EE37D3" w:rsidRDefault="0093005C" w:rsidP="00A21DE9">
      <w:pPr>
        <w:pStyle w:val="Text"/>
      </w:pPr>
      <w:r w:rsidRPr="00EE37D3">
        <w:t>Alex Brandes o tom neměl sebemenší pochybnosti.</w:t>
      </w:r>
    </w:p>
    <w:p w:rsidR="00967FBE" w:rsidRPr="00EE37D3" w:rsidRDefault="0093005C" w:rsidP="00A21DE9">
      <w:pPr>
        <w:pStyle w:val="Text"/>
      </w:pPr>
      <w:r w:rsidRPr="00EE37D3">
        <w:t>Jeho otce nezměnilo ani trápení, které ho provázelo celým životem.</w:t>
      </w:r>
    </w:p>
    <w:p w:rsidR="00967FBE" w:rsidRPr="00EE37D3" w:rsidRDefault="0093005C" w:rsidP="00A21DE9">
      <w:pPr>
        <w:pStyle w:val="Text"/>
      </w:pPr>
      <w:r w:rsidRPr="00EE37D3">
        <w:t xml:space="preserve">Alex si dal ruce na volant a na ně si položil hlavu. Jestli </w:t>
      </w:r>
      <w:r w:rsidR="00967FBE" w:rsidRPr="00EE37D3">
        <w:t>teď</w:t>
      </w:r>
      <w:r w:rsidRPr="00EE37D3">
        <w:t xml:space="preserve"> začnu brečet, napadlo ho, úplně mě to vykolejí.</w:t>
      </w:r>
    </w:p>
    <w:p w:rsidR="00967FBE" w:rsidRPr="00EE37D3" w:rsidRDefault="0093005C" w:rsidP="00A21DE9">
      <w:pPr>
        <w:pStyle w:val="Text"/>
      </w:pPr>
      <w:r w:rsidRPr="00EE37D3">
        <w:t>Cítil jenom velkou prázdnotu, kterou u něj vždycky setkání s otcem vyvolávalo.</w:t>
      </w:r>
    </w:p>
    <w:p w:rsidR="00967FBE" w:rsidRPr="00EE37D3" w:rsidRDefault="0093005C" w:rsidP="00A21DE9">
      <w:pPr>
        <w:pStyle w:val="Text"/>
      </w:pPr>
      <w:r w:rsidRPr="00EE37D3">
        <w:t>Takže Peter tam nenechal žádné poznámky.</w:t>
      </w:r>
    </w:p>
    <w:p w:rsidR="00967FBE" w:rsidRPr="00EE37D3" w:rsidRDefault="00967FBE" w:rsidP="00A21DE9">
      <w:pPr>
        <w:pStyle w:val="Text"/>
      </w:pPr>
      <w:r w:rsidRPr="00EE37D3">
        <w:t>„</w:t>
      </w:r>
      <w:r w:rsidR="0093005C" w:rsidRPr="00EE37D3">
        <w:t>Myslíš, že kdyby ti chtěl nechat nějaký vzkaz,</w:t>
      </w:r>
      <w:r w:rsidRPr="00EE37D3">
        <w:t>“</w:t>
      </w:r>
      <w:r w:rsidR="0093005C" w:rsidRPr="00EE37D3">
        <w:t xml:space="preserve"> zeptal se ho otec, </w:t>
      </w:r>
      <w:r w:rsidRPr="00EE37D3">
        <w:t>„</w:t>
      </w:r>
      <w:r w:rsidR="0093005C" w:rsidRPr="00EE37D3">
        <w:t>nechal by ho u mě? Alexi, ty musíš být v koncích.</w:t>
      </w:r>
      <w:r w:rsidRPr="00EE37D3">
        <w:t>“</w:t>
      </w:r>
    </w:p>
    <w:p w:rsidR="00967FBE" w:rsidRPr="00EE37D3" w:rsidRDefault="0093005C" w:rsidP="00A21DE9">
      <w:pPr>
        <w:pStyle w:val="Text"/>
      </w:pPr>
      <w:r w:rsidRPr="00EE37D3">
        <w:t>Alex jenom stál a díval se na stárnoucího muže. Vlasy měl šedivé, obličej jako z kamene. I srdce má jako kámen. Doufal, že otec je takový, protože cítí vinu, ale moc tomu nevěřil. Nejspíš má v sobě jenom nenávist.</w:t>
      </w:r>
    </w:p>
    <w:p w:rsidR="00967FBE" w:rsidRPr="00EE37D3" w:rsidRDefault="0093005C" w:rsidP="00A21DE9">
      <w:pPr>
        <w:pStyle w:val="Text"/>
      </w:pPr>
      <w:r w:rsidRPr="00EE37D3">
        <w:t>Nastartoval. Chtěl se rychle vrátit k Wismerovi. Teď si uvědomil zřetelněji než kdy předtím, že jeho bývalý učitel pro něj byl dlouhá léta víc než jen učitelem. Byl pro něj víc než otec. Tak by asi měli otcové vypadat. Dobrý otec je pro svého malého syna něco jako bratr, napadlo ho.</w:t>
      </w:r>
    </w:p>
    <w:p w:rsidR="00967FBE" w:rsidRPr="00EE37D3" w:rsidRDefault="0093005C" w:rsidP="00A21DE9">
      <w:pPr>
        <w:pStyle w:val="Text"/>
      </w:pPr>
      <w:r w:rsidRPr="00EE37D3">
        <w:t>Žádné poznámky. Podnikl nutnou návštěvu a nebyl za svou snahu odměněn.</w:t>
      </w:r>
    </w:p>
    <w:p w:rsidR="00967FBE" w:rsidRPr="00EE37D3" w:rsidRDefault="0093005C" w:rsidP="00A21DE9">
      <w:pPr>
        <w:pStyle w:val="Text"/>
      </w:pPr>
      <w:r w:rsidRPr="00EE37D3">
        <w:t>Do mysli se mu vkrádala neodbytná otázka, které se nezbaví nikdy: Že by otec měl nějaké Peterovy zápisky, které mu klidně odmítl vydat, ačkoli jeho syn zemřel a celé město je v ohrožení života kvůli jeho stařecké pýše?</w:t>
      </w:r>
    </w:p>
    <w:p w:rsidR="00967FBE" w:rsidRPr="00EE37D3" w:rsidRDefault="0093005C" w:rsidP="00A21DE9">
      <w:pPr>
        <w:pStyle w:val="Text"/>
      </w:pPr>
      <w:r w:rsidRPr="00EE37D3">
        <w:t>Bože, taková nenávist.</w:t>
      </w:r>
    </w:p>
    <w:p w:rsidR="00967FBE" w:rsidRPr="00EE37D3" w:rsidRDefault="00967FBE" w:rsidP="00A21DE9">
      <w:pPr>
        <w:pStyle w:val="Text"/>
      </w:pPr>
      <w:r w:rsidRPr="00EE37D3">
        <w:lastRenderedPageBreak/>
        <w:t>„</w:t>
      </w:r>
      <w:r w:rsidR="0093005C" w:rsidRPr="00EE37D3">
        <w:t>Vezmi si Peterovo auto,</w:t>
      </w:r>
      <w:r w:rsidRPr="00EE37D3">
        <w:t>“</w:t>
      </w:r>
      <w:r w:rsidR="0093005C" w:rsidRPr="00EE37D3">
        <w:t xml:space="preserve"> řekl mu otec s úsměvem. </w:t>
      </w:r>
      <w:r w:rsidRPr="00EE37D3">
        <w:t>„</w:t>
      </w:r>
      <w:r w:rsidR="0093005C" w:rsidRPr="00EE37D3">
        <w:t>Aspoň neodejdeš s prázdnýma rukama.</w:t>
      </w:r>
      <w:r w:rsidRPr="00EE37D3">
        <w:t>“</w:t>
      </w:r>
      <w:r w:rsidR="0093005C" w:rsidRPr="00EE37D3">
        <w:t xml:space="preserve"> Byl z toho celý zmatený, a proto poslechl. K čertu s ním! </w:t>
      </w:r>
      <w:proofErr w:type="gramStart"/>
      <w:r w:rsidR="0093005C" w:rsidRPr="00EE37D3">
        <w:t>řekl</w:t>
      </w:r>
      <w:proofErr w:type="gramEnd"/>
      <w:r w:rsidR="0093005C" w:rsidRPr="00EE37D3">
        <w:t xml:space="preserve"> si.</w:t>
      </w:r>
    </w:p>
    <w:p w:rsidR="00967FBE" w:rsidRPr="00EE37D3" w:rsidRDefault="0093005C" w:rsidP="00A21DE9">
      <w:pPr>
        <w:pStyle w:val="Text"/>
      </w:pPr>
      <w:r w:rsidRPr="00EE37D3">
        <w:t>Netušil, proč mu bratr nechal auto, ale chtěl už být pryč, proto o tom moc nepřemýšlel a vzal si ho. To druhé nechá odtáhnout.</w:t>
      </w:r>
    </w:p>
    <w:p w:rsidR="00967FBE" w:rsidRPr="00EE37D3" w:rsidRDefault="0093005C" w:rsidP="00A21DE9">
      <w:pPr>
        <w:pStyle w:val="Text"/>
      </w:pPr>
      <w:r w:rsidRPr="00EE37D3">
        <w:t>Vzpomněl si na Sarah. Chtěl ji vidět. Měla sílu, jakou ještě u žádné jiné ženy nenašel. Byla tak jiná než Cynthia. Chtěl být s ní.</w:t>
      </w:r>
    </w:p>
    <w:p w:rsidR="00967FBE" w:rsidRPr="00EE37D3" w:rsidRDefault="0093005C" w:rsidP="00A21DE9">
      <w:pPr>
        <w:pStyle w:val="Text"/>
      </w:pPr>
      <w:r w:rsidRPr="00EE37D3">
        <w:t>Pak začal plakat.</w:t>
      </w:r>
    </w:p>
    <w:p w:rsidR="00967FBE" w:rsidRPr="00EE37D3" w:rsidRDefault="0093005C" w:rsidP="00A21DE9">
      <w:pPr>
        <w:pStyle w:val="Text"/>
      </w:pPr>
      <w:r w:rsidRPr="00EE37D3">
        <w:t>Cynthia umírá. Brzy zemře!</w:t>
      </w:r>
    </w:p>
    <w:p w:rsidR="00967FBE" w:rsidRPr="00EE37D3" w:rsidRDefault="0093005C" w:rsidP="00A21DE9">
      <w:pPr>
        <w:pStyle w:val="Text"/>
      </w:pPr>
      <w:r w:rsidRPr="00EE37D3">
        <w:t>Brzy se přidá k ostatním na Lawrencově pohřební hranici.</w:t>
      </w:r>
    </w:p>
    <w:p w:rsidR="00967FBE" w:rsidRPr="00EE37D3" w:rsidRDefault="0093005C" w:rsidP="00A21DE9">
      <w:pPr>
        <w:pStyle w:val="Text"/>
      </w:pPr>
      <w:r w:rsidRPr="00EE37D3">
        <w:t xml:space="preserve">Jak ujížděl z otcova domu, odlétaly mu od kol kousky štěrku. Tenhle stříbrný Mercedes </w:t>
      </w:r>
      <w:proofErr w:type="gramStart"/>
      <w:r w:rsidRPr="00EE37D3">
        <w:t>28</w:t>
      </w:r>
      <w:r w:rsidR="00967FBE" w:rsidRPr="00EE37D3">
        <w:t>0-D</w:t>
      </w:r>
      <w:r w:rsidRPr="00EE37D3">
        <w:t xml:space="preserve"> nebyl</w:t>
      </w:r>
      <w:proofErr w:type="gramEnd"/>
      <w:r w:rsidRPr="00EE37D3">
        <w:t xml:space="preserve"> běžný typ. Peter si ho koupil v Evropě. Byl to silný dieselový osmiválec se čtyřmi rychlostmi a jako jen málo mercedesů z roku 1983 měl automatickou převodovku, kterou Peter vždycky preferoval.</w:t>
      </w:r>
    </w:p>
    <w:p w:rsidR="00967FBE" w:rsidRPr="00EE37D3" w:rsidRDefault="0093005C" w:rsidP="00A21DE9">
      <w:pPr>
        <w:pStyle w:val="Text"/>
      </w:pPr>
      <w:r w:rsidRPr="00EE37D3">
        <w:t xml:space="preserve">Spíš ze zoufalství prohledal kufr a poličku v přístrojové desce. Ale kromě heveru a rezervy našel jenom poněkud ošoupaný soubor Shakespearových her </w:t>
      </w:r>
      <w:r w:rsidR="00967FBE" w:rsidRPr="00EE37D3">
        <w:t>–</w:t>
      </w:r>
      <w:r w:rsidRPr="00EE37D3">
        <w:t xml:space="preserve"> Peter a jeho Shakespeare, usmál se v duchu </w:t>
      </w:r>
      <w:r w:rsidR="00967FBE" w:rsidRPr="00EE37D3">
        <w:t>–</w:t>
      </w:r>
      <w:r w:rsidRPr="00EE37D3">
        <w:t xml:space="preserve"> ale žádné zápisníky.</w:t>
      </w:r>
    </w:p>
    <w:p w:rsidR="00967FBE" w:rsidRPr="00EE37D3" w:rsidRDefault="0093005C" w:rsidP="00A21DE9">
      <w:pPr>
        <w:pStyle w:val="Text"/>
      </w:pPr>
      <w:r w:rsidRPr="00EE37D3">
        <w:t xml:space="preserve">Neměl nejmenší tušení, co udělá s autem, až se vrátí na </w:t>
      </w:r>
      <w:r w:rsidRPr="00EE37D3">
        <w:rPr>
          <w:i/>
        </w:rPr>
        <w:t>Siege.</w:t>
      </w:r>
    </w:p>
    <w:p w:rsidR="00967FBE" w:rsidRPr="00EE37D3" w:rsidRDefault="0093005C" w:rsidP="00A21DE9">
      <w:pPr>
        <w:pStyle w:val="Text"/>
      </w:pPr>
      <w:r w:rsidRPr="00EE37D3">
        <w:t>Jak mu to připadalo vzdálené.</w:t>
      </w:r>
    </w:p>
    <w:p w:rsidR="00967FBE" w:rsidRPr="00EE37D3" w:rsidRDefault="0093005C" w:rsidP="00A21DE9">
      <w:pPr>
        <w:pStyle w:val="Text"/>
      </w:pPr>
      <w:r w:rsidRPr="00EE37D3">
        <w:t>Ujížděl od Petera, od obou Peterů. Otcova usedlost byla výhodně položená mimo město v jediné oblasti, kudy procházela dálnice. I tady to patřilo do vojenské zóny. Krátký úsek rozdělené dálnice, která protínala okraj Lyle, byl otevřený, ale moc aut tady nejezdilo. Asi v patnáctikilometrovém úseku mezi stanovišti, kde vojáci umístili zátarasy, byly jenom tři výjezdy.</w:t>
      </w:r>
    </w:p>
    <w:p w:rsidR="00967FBE" w:rsidRPr="00EE37D3" w:rsidRDefault="0093005C" w:rsidP="00A21DE9">
      <w:pPr>
        <w:pStyle w:val="Text"/>
      </w:pPr>
      <w:r w:rsidRPr="00EE37D3">
        <w:t>Brandes pevně doufal, že obyvatelé města vezmou Lawrenc</w:t>
      </w:r>
      <w:r w:rsidR="00967FBE" w:rsidRPr="00EE37D3">
        <w:t>ov</w:t>
      </w:r>
      <w:r w:rsidRPr="00EE37D3">
        <w:t>y příkazy vážně.</w:t>
      </w:r>
    </w:p>
    <w:p w:rsidR="00967FBE" w:rsidRPr="00EE37D3" w:rsidRDefault="0093005C" w:rsidP="00A21DE9">
      <w:pPr>
        <w:pStyle w:val="Text"/>
      </w:pPr>
      <w:r w:rsidRPr="00EE37D3">
        <w:t>Klidně by mohli následovat Seldena, ale kdo to může vědět?</w:t>
      </w:r>
    </w:p>
    <w:p w:rsidR="00967FBE" w:rsidRPr="00EE37D3" w:rsidRDefault="0093005C" w:rsidP="00A21DE9">
      <w:pPr>
        <w:pStyle w:val="Text"/>
      </w:pPr>
      <w:r w:rsidRPr="00EE37D3">
        <w:t>Lidé jsou nevyzpytatelní. Zvlášť pokud se bojí. A oni se určitě bojí.</w:t>
      </w:r>
    </w:p>
    <w:p w:rsidR="00967FBE" w:rsidRPr="00EE37D3" w:rsidRDefault="0093005C" w:rsidP="00A21DE9">
      <w:pPr>
        <w:pStyle w:val="Text"/>
      </w:pPr>
      <w:r w:rsidRPr="00EE37D3">
        <w:rPr>
          <w:i/>
        </w:rPr>
        <w:t xml:space="preserve">Já se taky bojím, </w:t>
      </w:r>
      <w:r w:rsidRPr="00EE37D3">
        <w:t>uvědomil si.</w:t>
      </w:r>
    </w:p>
    <w:p w:rsidR="00967FBE" w:rsidRPr="00EE37D3" w:rsidRDefault="0093005C" w:rsidP="00A21DE9">
      <w:pPr>
        <w:pStyle w:val="Text"/>
      </w:pPr>
      <w:r w:rsidRPr="00EE37D3">
        <w:t>Najel na dálnici těsně před zátarasem. Wismerův dům byl necelý kilometr odtud.</w:t>
      </w:r>
    </w:p>
    <w:p w:rsidR="00967FBE" w:rsidRPr="00EE37D3" w:rsidRDefault="0093005C" w:rsidP="00A21DE9">
      <w:pPr>
        <w:pStyle w:val="Text"/>
      </w:pPr>
      <w:r w:rsidRPr="00EE37D3">
        <w:lastRenderedPageBreak/>
        <w:t>Najednou ho ze zadumání vytrhl silný rámus. Ozýval se v dálce, ale přesto se podíval do zpětného zrcátka. Nic neviděl. Ať to bylo cokoli, vydávalo to pekelný rachot.</w:t>
      </w:r>
    </w:p>
    <w:p w:rsidR="00967FBE" w:rsidRPr="00EE37D3" w:rsidRDefault="0093005C" w:rsidP="00A21DE9">
      <w:pPr>
        <w:pStyle w:val="Text"/>
      </w:pPr>
      <w:r w:rsidRPr="00EE37D3">
        <w:t>Mohla by to být místní policie, nebo spíš vojenská hlídka v autě bez tlumiče. Policisté by pravděpodobně chtěli uvolnit napětí a vojáci by nejspíš honili někoho, kdo se pokusil projet zátarasem. Rámus stále sílil.</w:t>
      </w:r>
    </w:p>
    <w:p w:rsidR="00967FBE" w:rsidRPr="00EE37D3" w:rsidRDefault="0093005C" w:rsidP="00A21DE9">
      <w:pPr>
        <w:pStyle w:val="Text"/>
      </w:pPr>
      <w:r w:rsidRPr="00EE37D3">
        <w:t>Periferním viděním zachytil v levém postranním zrcátku odraz světla. Podíval se i do pravého. Zdroj toho hluku se rychle blížil. Potom spatřil světla.</w:t>
      </w:r>
    </w:p>
    <w:p w:rsidR="00967FBE" w:rsidRPr="00EE37D3" w:rsidRDefault="0093005C" w:rsidP="00A21DE9">
      <w:pPr>
        <w:pStyle w:val="Text"/>
      </w:pPr>
      <w:r w:rsidRPr="00EE37D3">
        <w:t>To nemohlo být auto. Všiml si, že vzdálenost mezi světly se mění. Musel trochu poodjet od krajnice, aby to viděl ve zpětném zrcátku.</w:t>
      </w:r>
    </w:p>
    <w:p w:rsidR="00967FBE" w:rsidRPr="00EE37D3" w:rsidRDefault="0093005C" w:rsidP="00A21DE9">
      <w:pPr>
        <w:pStyle w:val="Text"/>
      </w:pPr>
      <w:r w:rsidRPr="00EE37D3">
        <w:t>Když se jedno světlo hodně vzdálilo od druhého, pochopil. Jsou to motorky. A hodně silné. Co tady sakra chtějí? Co dělají v Lyle?</w:t>
      </w:r>
    </w:p>
    <w:p w:rsidR="00967FBE" w:rsidRPr="00EE37D3" w:rsidRDefault="0093005C" w:rsidP="00A21DE9">
      <w:pPr>
        <w:pStyle w:val="Text"/>
      </w:pPr>
      <w:r w:rsidRPr="00EE37D3">
        <w:t>Přemýšlel, jestli mohly projet zátarasy. Ale pochyboval, že by Lawrence neučinil opatření proti motorkám a terénním vozidlům. Jestli nebyly odtud, neuměl si představit, proč by se chtěly dostat do Lyle.</w:t>
      </w:r>
    </w:p>
    <w:p w:rsidR="00967FBE" w:rsidRPr="00EE37D3" w:rsidRDefault="0093005C" w:rsidP="00A21DE9">
      <w:pPr>
        <w:pStyle w:val="Text"/>
      </w:pPr>
      <w:r w:rsidRPr="00EE37D3">
        <w:t xml:space="preserve">A proč ne? </w:t>
      </w:r>
      <w:proofErr w:type="gramStart"/>
      <w:r w:rsidRPr="00EE37D3">
        <w:t>napomenul</w:t>
      </w:r>
      <w:proofErr w:type="gramEnd"/>
      <w:r w:rsidRPr="00EE37D3">
        <w:t xml:space="preserve"> se v duchu. Okolní svět přece nic neví. Pro děti zvenčí jsou zátarasy výzvou, aby je překonaly. Chudáci. Nemůžou tušit, jakou dělají chybu.</w:t>
      </w:r>
    </w:p>
    <w:p w:rsidR="00967FBE" w:rsidRPr="00EE37D3" w:rsidRDefault="0093005C" w:rsidP="00A21DE9">
      <w:pPr>
        <w:pStyle w:val="Text"/>
      </w:pPr>
      <w:r w:rsidRPr="00EE37D3">
        <w:t>Motorky byly opravdu velké a silné. Už dobře viděl žluté body přídavných reflektorů. Pravá světla se sklápěla, jak stroje kopírovaly profil silnice. Instinktivně zpomalil, protože to tady dobře znal. Následovala zatáčka, která byla daleko prudší, než se zdálo.</w:t>
      </w:r>
    </w:p>
    <w:p w:rsidR="00967FBE" w:rsidRPr="00EE37D3" w:rsidRDefault="0093005C" w:rsidP="00A21DE9">
      <w:pPr>
        <w:pStyle w:val="Text"/>
      </w:pPr>
      <w:r w:rsidRPr="00EE37D3">
        <w:t>Motorkářům zřejmě jeho znalosti chyběly. Aspoň to tak vypadalo. Brandes zahlédl spršku jisker, jak jeden z nich stupačkou škrtl o zem.</w:t>
      </w:r>
    </w:p>
    <w:p w:rsidR="00967FBE" w:rsidRPr="00EE37D3" w:rsidRDefault="0093005C" w:rsidP="00A21DE9">
      <w:pPr>
        <w:pStyle w:val="Text"/>
      </w:pPr>
      <w:r w:rsidRPr="00EE37D3">
        <w:t>To je ale idiot.</w:t>
      </w:r>
    </w:p>
    <w:p w:rsidR="00967FBE" w:rsidRPr="00EE37D3" w:rsidRDefault="00967FBE" w:rsidP="00A21DE9">
      <w:pPr>
        <w:pStyle w:val="Text"/>
      </w:pPr>
      <w:r w:rsidRPr="00EE37D3">
        <w:t>Teď</w:t>
      </w:r>
      <w:r w:rsidR="0093005C" w:rsidRPr="00EE37D3">
        <w:t xml:space="preserve"> sledoval silnici před sebou. Na tmavém asfaltu viděl bílou přerušovanou čáru, kterou osvětloval svými reflektory. Přepnul na dálková světla, protože v dohledu nejelo žádné auto. Začalo mrholit, proto zapnul stěrače na přerušovaný chod.</w:t>
      </w:r>
    </w:p>
    <w:p w:rsidR="00967FBE" w:rsidRPr="00EE37D3" w:rsidRDefault="0093005C" w:rsidP="00A21DE9">
      <w:pPr>
        <w:pStyle w:val="Text"/>
      </w:pPr>
      <w:r w:rsidRPr="00EE37D3">
        <w:lastRenderedPageBreak/>
        <w:t>Znovu se podíval do zpětného zrcátka, ačkoli řev motorek ho nenechával na pochybách, že se drží za ním. Připadalo mu, že jedna trochu zaostává. Správné rozhodnutí, v takovém počasí.</w:t>
      </w:r>
    </w:p>
    <w:p w:rsidR="00967FBE" w:rsidRPr="00EE37D3" w:rsidRDefault="0093005C" w:rsidP="00A21DE9">
      <w:pPr>
        <w:pStyle w:val="Text"/>
      </w:pPr>
      <w:r w:rsidRPr="00EE37D3">
        <w:t xml:space="preserve">Jsem na nepřátelském území, pomyslel si a usmál se. Od dětství rád spřádal představy o věcech a událostech kolem sebe, když dělal něco zcela monotónního </w:t>
      </w:r>
      <w:r w:rsidR="00967FBE" w:rsidRPr="00EE37D3">
        <w:t>–</w:t>
      </w:r>
      <w:r w:rsidRPr="00EE37D3">
        <w:t xml:space="preserve"> jako je například řízení auta na temné, zdánlivě prázdné silnici.</w:t>
      </w:r>
    </w:p>
    <w:p w:rsidR="00967FBE" w:rsidRPr="00EE37D3" w:rsidRDefault="0093005C" w:rsidP="00A21DE9">
      <w:pPr>
        <w:pStyle w:val="Text"/>
      </w:pPr>
      <w:r w:rsidRPr="00EE37D3">
        <w:t>Kdysi měl motorku a chápal, proč ti za ním jedou radši při kraji. Určitě to nedělali proto, že by se chtěli vyhnout nášla</w:t>
      </w:r>
      <w:r w:rsidR="00967FBE" w:rsidRPr="00EE37D3">
        <w:t>pn</w:t>
      </w:r>
      <w:r w:rsidRPr="00EE37D3">
        <w:t>ým minám. Usmál se té myšlence, pustil přehrávač a pobrukoval si s Nielem Diamondem.</w:t>
      </w:r>
    </w:p>
    <w:p w:rsidR="00967FBE" w:rsidRPr="00EE37D3" w:rsidRDefault="0093005C" w:rsidP="00A21DE9">
      <w:pPr>
        <w:pStyle w:val="Text"/>
      </w:pPr>
      <w:r w:rsidRPr="00EE37D3">
        <w:t>Ve středu silnice se během let usadila silná vrstva mastnoty a oleje. Za deště by motocyklista mohl snadno havarovat, pokud by najel na ten skoro neviditelný pás pod špatným úhlem a příliš rychle.</w:t>
      </w:r>
    </w:p>
    <w:p w:rsidR="00967FBE" w:rsidRPr="00EE37D3" w:rsidRDefault="0093005C" w:rsidP="00A21DE9">
      <w:pPr>
        <w:pStyle w:val="Text"/>
      </w:pPr>
      <w:r w:rsidRPr="00EE37D3">
        <w:t>Jedna motorka zrychlila. Najednou mu to došlo. Poprvé od té doby, co opustil otcův dům, se vrátil ze vzpomínek do reality.</w:t>
      </w:r>
    </w:p>
    <w:p w:rsidR="00967FBE" w:rsidRPr="00EE37D3" w:rsidRDefault="0093005C" w:rsidP="00A21DE9">
      <w:pPr>
        <w:pStyle w:val="Text"/>
      </w:pPr>
      <w:r w:rsidRPr="00EE37D3">
        <w:t>Existují přece lidé, kteří si nepřejí, aby něco vyšetřil.</w:t>
      </w:r>
    </w:p>
    <w:p w:rsidR="00967FBE" w:rsidRPr="00EE37D3" w:rsidRDefault="0093005C" w:rsidP="00A21DE9">
      <w:pPr>
        <w:pStyle w:val="Text"/>
      </w:pPr>
      <w:r w:rsidRPr="00EE37D3">
        <w:t>Dva motorkáři a já. Sami na temné silnici. Najednou mu to všechno připadlo podezřelé. Zesílil píseň Krásný hlas a snažil se uklidnit. Sakra, kdyby mě chtěli vyřídit, mohli by mě přece odstřelit.</w:t>
      </w:r>
    </w:p>
    <w:p w:rsidR="00967FBE" w:rsidRPr="00EE37D3" w:rsidRDefault="0093005C" w:rsidP="00A21DE9">
      <w:pPr>
        <w:pStyle w:val="Text"/>
      </w:pPr>
      <w:r w:rsidRPr="00EE37D3">
        <w:t>Mohli by?</w:t>
      </w:r>
    </w:p>
    <w:p w:rsidR="00967FBE" w:rsidRPr="00EE37D3" w:rsidRDefault="0093005C" w:rsidP="00A21DE9">
      <w:pPr>
        <w:pStyle w:val="Text"/>
      </w:pPr>
      <w:r w:rsidRPr="00EE37D3">
        <w:t>Všechno má svůj čas. Možná jeho potenciální vrahové mají jiný úkol než ho jednoduše zlikvidovat. Možná jim něco brání ho zastřelit.</w:t>
      </w:r>
    </w:p>
    <w:p w:rsidR="00967FBE" w:rsidRPr="00EE37D3" w:rsidRDefault="0093005C" w:rsidP="00A21DE9">
      <w:pPr>
        <w:pStyle w:val="Text"/>
      </w:pPr>
      <w:r w:rsidRPr="00EE37D3">
        <w:t xml:space="preserve">Měl na to svou teorii </w:t>
      </w:r>
      <w:r w:rsidR="00967FBE" w:rsidRPr="00EE37D3">
        <w:t>–</w:t>
      </w:r>
      <w:r w:rsidRPr="00EE37D3">
        <w:t xml:space="preserve"> a napadla ho skoro okamžitě.</w:t>
      </w:r>
    </w:p>
    <w:p w:rsidR="00967FBE" w:rsidRPr="00EE37D3" w:rsidRDefault="0093005C" w:rsidP="00A21DE9">
      <w:pPr>
        <w:pStyle w:val="Text"/>
      </w:pPr>
      <w:r w:rsidRPr="00EE37D3">
        <w:t>Sešlápl plyn, ale ten první motorkář se nevzdával. Dojel na úroveň Brandesova kufru, prosvítil auto, až musel Brandes přivřít oči. Potom uhnul trochu doleva, znovu přidal a pokračoval vedle auta.</w:t>
      </w:r>
    </w:p>
    <w:p w:rsidR="00967FBE" w:rsidRPr="00EE37D3" w:rsidRDefault="0093005C" w:rsidP="00A21DE9">
      <w:pPr>
        <w:pStyle w:val="Text"/>
      </w:pPr>
      <w:r w:rsidRPr="00EE37D3">
        <w:t>Brandes cítil nedefinovatelné napětí, které se změnilo ve strach.</w:t>
      </w:r>
    </w:p>
    <w:p w:rsidR="00967FBE" w:rsidRPr="00EE37D3" w:rsidRDefault="0093005C" w:rsidP="00A21DE9">
      <w:pPr>
        <w:pStyle w:val="Text"/>
      </w:pPr>
      <w:r w:rsidRPr="00EE37D3">
        <w:t>Podíval se doleva a zahlédl přední ochranný štít na řídítkách silné motorky. Bílá přilba s oranžovými reflexními pruhy ostře kontrastovala s černou motorkou.</w:t>
      </w:r>
    </w:p>
    <w:p w:rsidR="00967FBE" w:rsidRPr="00EE37D3" w:rsidRDefault="0093005C" w:rsidP="00A21DE9">
      <w:pPr>
        <w:pStyle w:val="Text"/>
      </w:pPr>
      <w:r w:rsidRPr="00EE37D3">
        <w:t>Motocyklista se zase přiblížil k boku auta. Brandesovi se sevřel žaludek. Už nemělo smysl něco si namlouvat. Někde uvnitř už dávno tušil, co se děje.</w:t>
      </w:r>
    </w:p>
    <w:p w:rsidR="00967FBE" w:rsidRPr="00EE37D3" w:rsidRDefault="0093005C" w:rsidP="00A21DE9">
      <w:pPr>
        <w:pStyle w:val="Text"/>
      </w:pPr>
      <w:r w:rsidRPr="00EE37D3">
        <w:lastRenderedPageBreak/>
        <w:t xml:space="preserve">Věděl, že se ten muž na něj dívá, přestože mu neviděl do tváře. Měl totiž </w:t>
      </w:r>
      <w:r w:rsidR="00967FBE" w:rsidRPr="00EE37D3">
        <w:t>–</w:t>
      </w:r>
      <w:r w:rsidRPr="00EE37D3">
        <w:t xml:space="preserve"> určitě zcela záměrně </w:t>
      </w:r>
      <w:r w:rsidR="00967FBE" w:rsidRPr="00EE37D3">
        <w:t>–</w:t>
      </w:r>
      <w:r w:rsidRPr="00EE37D3">
        <w:t xml:space="preserve"> přes obličej tmavý štít, jaký se obvykle nosí jen </w:t>
      </w:r>
      <w:proofErr w:type="gramStart"/>
      <w:r w:rsidRPr="00EE37D3">
        <w:t>ve</w:t>
      </w:r>
      <w:proofErr w:type="gramEnd"/>
      <w:r w:rsidRPr="00EE37D3">
        <w:t xml:space="preserve"> den. Vůbec ho nepotřeboval, protože motorka měla ochranný štít na řídítkách.</w:t>
      </w:r>
    </w:p>
    <w:p w:rsidR="00967FBE" w:rsidRPr="00EE37D3" w:rsidRDefault="0093005C" w:rsidP="00A21DE9">
      <w:pPr>
        <w:pStyle w:val="Text"/>
      </w:pPr>
      <w:r w:rsidRPr="00EE37D3">
        <w:t>Motorkář ukázal Brandesovi prstem, aby zajel ke kraji silnice.</w:t>
      </w:r>
    </w:p>
    <w:p w:rsidR="00967FBE" w:rsidRPr="00EE37D3" w:rsidRDefault="0093005C" w:rsidP="00A21DE9">
      <w:pPr>
        <w:pStyle w:val="Text"/>
      </w:pPr>
      <w:r w:rsidRPr="00EE37D3">
        <w:t>To určitě, řekl si Brandes.</w:t>
      </w:r>
    </w:p>
    <w:p w:rsidR="00967FBE" w:rsidRPr="00EE37D3" w:rsidRDefault="0093005C" w:rsidP="00A21DE9">
      <w:pPr>
        <w:pStyle w:val="Text"/>
      </w:pPr>
      <w:r w:rsidRPr="00EE37D3">
        <w:t xml:space="preserve">Ať už to byl kdokoli </w:t>
      </w:r>
      <w:r w:rsidR="00967FBE" w:rsidRPr="00EE37D3">
        <w:t>–</w:t>
      </w:r>
      <w:r w:rsidRPr="00EE37D3">
        <w:t xml:space="preserve"> Brandesovi bylo jedno, jestli je to Lawre</w:t>
      </w:r>
      <w:r w:rsidR="00967FBE" w:rsidRPr="00EE37D3">
        <w:t>nc</w:t>
      </w:r>
      <w:r w:rsidRPr="00EE37D3">
        <w:t xml:space="preserve">ova hlídka </w:t>
      </w:r>
      <w:r w:rsidR="00967FBE" w:rsidRPr="00EE37D3">
        <w:t>–</w:t>
      </w:r>
      <w:r w:rsidRPr="00EE37D3">
        <w:t xml:space="preserve"> neměl nejmenší chuť zajet ke krajnici.</w:t>
      </w:r>
    </w:p>
    <w:p w:rsidR="00967FBE" w:rsidRPr="00EE37D3" w:rsidRDefault="0093005C" w:rsidP="00A21DE9">
      <w:pPr>
        <w:pStyle w:val="Text"/>
      </w:pPr>
      <w:r w:rsidRPr="00EE37D3">
        <w:t>Nestane se obětí toho šílenství. Vzpomněl si na schůzi v nemocnici. Vzpomněl si na nepřátelství, které tam cítil.</w:t>
      </w:r>
    </w:p>
    <w:p w:rsidR="00967FBE" w:rsidRPr="00EE37D3" w:rsidRDefault="0093005C" w:rsidP="00A21DE9">
      <w:pPr>
        <w:pStyle w:val="Text"/>
      </w:pPr>
      <w:r w:rsidRPr="00EE37D3">
        <w:t>Jsou to vesničané, kteří si jedou pro svého Frankensteina? Nebo jsou z Allenbergová světa? Vlastně v tom není žádný rozdíl.</w:t>
      </w:r>
    </w:p>
    <w:p w:rsidR="00967FBE" w:rsidRPr="00EE37D3" w:rsidRDefault="0093005C" w:rsidP="00A21DE9">
      <w:pPr>
        <w:pStyle w:val="Text"/>
      </w:pPr>
      <w:r w:rsidRPr="00EE37D3">
        <w:t>Přidal a na chvilku se dostal před motorku.</w:t>
      </w:r>
    </w:p>
    <w:p w:rsidR="00967FBE" w:rsidRPr="00EE37D3" w:rsidRDefault="0093005C" w:rsidP="00A21DE9">
      <w:pPr>
        <w:pStyle w:val="Text"/>
      </w:pPr>
      <w:r w:rsidRPr="00EE37D3">
        <w:t xml:space="preserve">Zase se ozval ohlušující rámus, jak motorkář zrychlil, a vzápětí se objevil vedle Brandesova auta. Jeli stovkou. Mohl by pochopitelně jet mnohem rychleji </w:t>
      </w:r>
      <w:r w:rsidR="00967FBE" w:rsidRPr="00EE37D3">
        <w:t>–</w:t>
      </w:r>
      <w:r w:rsidRPr="00EE37D3">
        <w:t xml:space="preserve"> ale oni taky.</w:t>
      </w:r>
    </w:p>
    <w:p w:rsidR="00967FBE" w:rsidRPr="00EE37D3" w:rsidRDefault="0093005C" w:rsidP="00A21DE9">
      <w:pPr>
        <w:pStyle w:val="Text"/>
      </w:pPr>
      <w:r w:rsidRPr="00EE37D3">
        <w:t>Měl jednu výhodu. Vzdálenost mezi jednotlivými zátarasy nebyla větší než šestnáct kilometrů. Tím si byl naprosto jistý. Kdyby se před nimi udržel ještě pár minut, ocitl by se na dohled Lawrencových vojáků.</w:t>
      </w:r>
    </w:p>
    <w:p w:rsidR="00967FBE" w:rsidRPr="00EE37D3" w:rsidRDefault="0093005C" w:rsidP="00A21DE9">
      <w:pPr>
        <w:pStyle w:val="Text"/>
      </w:pPr>
      <w:r w:rsidRPr="00EE37D3">
        <w:t>Motorkář to zřejmě věděl taky. Naklonil se doprava a štít na motorce škrábl o bok auta.</w:t>
      </w:r>
    </w:p>
    <w:p w:rsidR="00967FBE" w:rsidRPr="00EE37D3" w:rsidRDefault="0093005C" w:rsidP="00A21DE9">
      <w:pPr>
        <w:pStyle w:val="Text"/>
      </w:pPr>
      <w:r w:rsidRPr="00EE37D3">
        <w:t xml:space="preserve">Brandes instinktivně uhnul doprava, aby předešel srážce, a utrhl si přitom boční lišty. Projel vrstvou vody a zamířil ke krajnici osázené stromy. Sevřel pevně řadicí páku, zařadil trojku a sešlápl plyn. Motor ve vysokých otáčkách zavyl a autu se okamžitě protočily pneumatiky. V ústech měl hořkou pachuť </w:t>
      </w:r>
      <w:r w:rsidR="00967FBE" w:rsidRPr="00EE37D3">
        <w:t>–</w:t>
      </w:r>
      <w:r w:rsidRPr="00EE37D3">
        <w:t xml:space="preserve"> to byl strach. </w:t>
      </w:r>
      <w:r w:rsidRPr="00EE37D3">
        <w:rPr>
          <w:i/>
        </w:rPr>
        <w:t>Jsem sám.</w:t>
      </w:r>
    </w:p>
    <w:p w:rsidR="00967FBE" w:rsidRPr="00EE37D3" w:rsidRDefault="0093005C" w:rsidP="00A21DE9">
      <w:pPr>
        <w:pStyle w:val="Text"/>
        <w:rPr>
          <w:i/>
        </w:rPr>
      </w:pPr>
      <w:r w:rsidRPr="00EE37D3">
        <w:rPr>
          <w:i/>
        </w:rPr>
        <w:t>Jsem sám.</w:t>
      </w:r>
    </w:p>
    <w:p w:rsidR="00967FBE" w:rsidRPr="00EE37D3" w:rsidRDefault="0093005C" w:rsidP="00A21DE9">
      <w:pPr>
        <w:pStyle w:val="Text"/>
      </w:pPr>
      <w:r w:rsidRPr="00EE37D3">
        <w:t xml:space="preserve">Přiblížila se druhá motorka, rychle ho minula </w:t>
      </w:r>
      <w:r w:rsidR="00967FBE" w:rsidRPr="00EE37D3">
        <w:t>–</w:t>
      </w:r>
      <w:r w:rsidRPr="00EE37D3">
        <w:t xml:space="preserve"> Brandes podle velikosti hádal, že má obsah nejmíň tisíc kubíků </w:t>
      </w:r>
      <w:r w:rsidR="00967FBE" w:rsidRPr="00EE37D3">
        <w:t>–</w:t>
      </w:r>
      <w:r w:rsidRPr="00EE37D3">
        <w:t xml:space="preserve"> a předjela ho. Zpomalila a Brandes musel udělat totéž.</w:t>
      </w:r>
    </w:p>
    <w:p w:rsidR="00967FBE" w:rsidRPr="00EE37D3" w:rsidRDefault="0093005C" w:rsidP="00A21DE9">
      <w:pPr>
        <w:pStyle w:val="Text"/>
      </w:pPr>
      <w:r w:rsidRPr="00EE37D3">
        <w:t xml:space="preserve">Chtěli ho zastavit, ale jemu zbývalo už jenom pár kilometrů </w:t>
      </w:r>
      <w:r w:rsidR="00967FBE" w:rsidRPr="00EE37D3">
        <w:t>–</w:t>
      </w:r>
      <w:r w:rsidR="00CD1B4F">
        <w:t xml:space="preserve"> </w:t>
      </w:r>
      <w:r w:rsidRPr="00EE37D3">
        <w:t xml:space="preserve">a pár minut </w:t>
      </w:r>
      <w:r w:rsidR="00967FBE" w:rsidRPr="00EE37D3">
        <w:t>–</w:t>
      </w:r>
      <w:r w:rsidRPr="00EE37D3">
        <w:t xml:space="preserve"> do bezpečí k vojenským hlídkám. To je ironie osudu: ani ve snu by ho nenapadlo, že Lawrencovi vojáci pro něj budou představovat bezpečí.</w:t>
      </w:r>
    </w:p>
    <w:p w:rsidR="00967FBE" w:rsidRPr="00EE37D3" w:rsidRDefault="0093005C" w:rsidP="00A21DE9">
      <w:pPr>
        <w:pStyle w:val="Text"/>
      </w:pPr>
      <w:r w:rsidRPr="00EE37D3">
        <w:lastRenderedPageBreak/>
        <w:t>Skousl si ret, až ho to zabolelo. V ústech měl slanou chuť. Motorky pořád zpomalovaly a on musel prudce brzdit. Cítil, jak mu bezpečnostní pás tiskne levou ruku. Žaludek se mu svíral.</w:t>
      </w:r>
    </w:p>
    <w:p w:rsidR="00967FBE" w:rsidRPr="00EE37D3" w:rsidRDefault="0093005C" w:rsidP="00A21DE9">
      <w:pPr>
        <w:pStyle w:val="Text"/>
        <w:rPr>
          <w:i/>
        </w:rPr>
      </w:pPr>
      <w:r w:rsidRPr="00EE37D3">
        <w:rPr>
          <w:i/>
        </w:rPr>
        <w:t>Dýchej! Zhluboka! Uklidni se!</w:t>
      </w:r>
    </w:p>
    <w:p w:rsidR="00967FBE" w:rsidRPr="00EE37D3" w:rsidRDefault="0093005C" w:rsidP="00A21DE9">
      <w:pPr>
        <w:pStyle w:val="Text"/>
      </w:pPr>
      <w:r w:rsidRPr="00EE37D3">
        <w:t>Horečně přemýšlel, co by měl udělat. Mozek mu pracoval na plné obrátky. Nechá ty hajzly, aby se sami zabili.</w:t>
      </w:r>
    </w:p>
    <w:p w:rsidR="00967FBE" w:rsidRPr="00EE37D3" w:rsidRDefault="0093005C" w:rsidP="00A21DE9">
      <w:pPr>
        <w:pStyle w:val="Text"/>
      </w:pPr>
      <w:r w:rsidRPr="00EE37D3">
        <w:t xml:space="preserve">Jestli mají něco společného s těmi, co rozmlátili </w:t>
      </w:r>
      <w:r w:rsidRPr="00EE37D3">
        <w:rPr>
          <w:i/>
        </w:rPr>
        <w:t xml:space="preserve">Charóna, </w:t>
      </w:r>
      <w:r w:rsidRPr="00EE37D3">
        <w:t>nebo s tím, koho Kracke zapíchl na pěšině na Fire Islandu, ať zhe</w:t>
      </w:r>
      <w:r w:rsidR="00967FBE" w:rsidRPr="00EE37D3">
        <w:t>bn</w:t>
      </w:r>
      <w:r w:rsidRPr="00EE37D3">
        <w:t xml:space="preserve">ou. Ale jestli on má umřít taky, měl by se předtím ještě pobavit. Zcela ho ovládla nenávist k těm a k tomu, co ho odvedlo ze </w:t>
      </w:r>
      <w:r w:rsidRPr="00EE37D3">
        <w:rPr>
          <w:i/>
        </w:rPr>
        <w:t xml:space="preserve">Siege </w:t>
      </w:r>
      <w:r w:rsidRPr="00EE37D3">
        <w:t>a z jeho bezstarostného života. Měl chuť někoho zmlátit.</w:t>
      </w:r>
    </w:p>
    <w:p w:rsidR="00967FBE" w:rsidRPr="00EE37D3" w:rsidRDefault="0093005C" w:rsidP="00A21DE9">
      <w:pPr>
        <w:pStyle w:val="Text"/>
      </w:pPr>
      <w:r w:rsidRPr="00EE37D3">
        <w:t xml:space="preserve">Měl chuť zmlátit tyhle dva. Chtělo se mu zabíjet. Brandes se dobře znal. Věděl, že mu to dlouho nevydrží. Je na to moc civilizovaný. </w:t>
      </w:r>
      <w:r w:rsidRPr="00EE37D3">
        <w:rPr>
          <w:i/>
        </w:rPr>
        <w:t>Ale nemůžu to dlouho snášet, vy bastardi. Už je toho dost.</w:t>
      </w:r>
    </w:p>
    <w:p w:rsidR="00967FBE" w:rsidRPr="00EE37D3" w:rsidRDefault="0093005C" w:rsidP="00A21DE9">
      <w:pPr>
        <w:pStyle w:val="Text"/>
      </w:pPr>
      <w:r w:rsidRPr="00EE37D3">
        <w:t>Jel padesátkou, pak sešlápl plyn až na podlahu a vyrazil přímo na motorku před sebou. Druhá motorka zrychlila taky. I její řidič měl zřejmě v úmyslu ho předjet.</w:t>
      </w:r>
    </w:p>
    <w:p w:rsidR="00967FBE" w:rsidRPr="00EE37D3" w:rsidRDefault="0093005C" w:rsidP="00A21DE9">
      <w:pPr>
        <w:pStyle w:val="Text"/>
      </w:pPr>
      <w:r w:rsidRPr="00EE37D3">
        <w:t>Chtěl mezi nimi projet a pokud možno je přitom poškodit. Při kolizi motorek a mercedesu by zvítězilo auto, a na rychlosti přitom vůbec nezáleží. Při té morbidní myšlence se v duchu zasmál.</w:t>
      </w:r>
    </w:p>
    <w:p w:rsidR="00967FBE" w:rsidRPr="00EE37D3" w:rsidRDefault="0093005C" w:rsidP="00A21DE9">
      <w:pPr>
        <w:pStyle w:val="Text"/>
      </w:pPr>
      <w:r w:rsidRPr="00EE37D3">
        <w:t>Jeden motorkář se otočil a zvedl ruku. Bleskl výstřel a čelní sklo na místě spolujezdce se s praskotem vysypalo.</w:t>
      </w:r>
    </w:p>
    <w:p w:rsidR="00967FBE" w:rsidRPr="00EE37D3" w:rsidRDefault="0093005C" w:rsidP="00A21DE9">
      <w:pPr>
        <w:pStyle w:val="Text"/>
      </w:pPr>
      <w:r w:rsidRPr="00EE37D3">
        <w:t>Brandes seděl strnule, oči rozšířené hrůzou. Už nebylo pochyb. Tohle nebyli členové motorkářského gangu, kteří si spletli cíl. Byli to profesionální zabijáci a on byl jejich cíl.</w:t>
      </w:r>
    </w:p>
    <w:p w:rsidR="00967FBE" w:rsidRPr="00EE37D3" w:rsidRDefault="0093005C" w:rsidP="00A21DE9">
      <w:pPr>
        <w:pStyle w:val="Text"/>
      </w:pPr>
      <w:r w:rsidRPr="00EE37D3">
        <w:t>Kde sakra je ten Allenberg?</w:t>
      </w:r>
    </w:p>
    <w:p w:rsidR="00967FBE" w:rsidRPr="00EE37D3" w:rsidRDefault="0093005C" w:rsidP="00A21DE9">
      <w:pPr>
        <w:pStyle w:val="Text"/>
      </w:pPr>
      <w:r w:rsidRPr="00EE37D3">
        <w:rPr>
          <w:i/>
        </w:rPr>
        <w:t xml:space="preserve">Do prádel </w:t>
      </w:r>
      <w:r w:rsidRPr="00EE37D3">
        <w:t xml:space="preserve">blesklo mu hlavou, </w:t>
      </w:r>
      <w:r w:rsidRPr="00EE37D3">
        <w:rPr>
          <w:i/>
        </w:rPr>
        <w:t xml:space="preserve">Tomas by mě ochránil </w:t>
      </w:r>
      <w:r w:rsidR="00967FBE" w:rsidRPr="00EE37D3">
        <w:rPr>
          <w:i/>
        </w:rPr>
        <w:t>líp</w:t>
      </w:r>
      <w:r w:rsidRPr="00EE37D3">
        <w:rPr>
          <w:i/>
        </w:rPr>
        <w:t>, kdybych zůstal na Fire Islandu.</w:t>
      </w:r>
    </w:p>
    <w:p w:rsidR="00967FBE" w:rsidRPr="00EE37D3" w:rsidRDefault="0093005C" w:rsidP="00A21DE9">
      <w:pPr>
        <w:pStyle w:val="Text"/>
      </w:pPr>
      <w:r w:rsidRPr="00EE37D3">
        <w:t>Prudce zabrzdil a snažil se zvětšit vzdálenost mezi svým autem a motorkami. Už viděl, že se mu zřejmě nepodaří narazit do nich nečekaně.</w:t>
      </w:r>
    </w:p>
    <w:p w:rsidR="00967FBE" w:rsidRPr="00EE37D3" w:rsidRDefault="00967FBE" w:rsidP="00A21DE9">
      <w:pPr>
        <w:pStyle w:val="Text"/>
      </w:pPr>
      <w:r w:rsidRPr="00EE37D3">
        <w:t>Teď</w:t>
      </w:r>
      <w:r w:rsidR="0093005C" w:rsidRPr="00EE37D3">
        <w:t xml:space="preserve"> už nemohl využít převahy hmotnosti, protože čím blíž byl u nich, tím snáz po něm mohli vystřelit.</w:t>
      </w:r>
    </w:p>
    <w:p w:rsidR="00967FBE" w:rsidRPr="00EE37D3" w:rsidRDefault="0093005C" w:rsidP="00A21DE9">
      <w:pPr>
        <w:pStyle w:val="Text"/>
      </w:pPr>
      <w:r w:rsidRPr="00EE37D3">
        <w:t>Motorky po jeho agresivním pokusu srazit je vyrazily prudce dopředu, ale záhy také zpomalily.</w:t>
      </w:r>
    </w:p>
    <w:p w:rsidR="00967FBE" w:rsidRPr="00EE37D3" w:rsidRDefault="0093005C" w:rsidP="00A21DE9">
      <w:pPr>
        <w:pStyle w:val="Text"/>
      </w:pPr>
      <w:r w:rsidRPr="00EE37D3">
        <w:lastRenderedPageBreak/>
        <w:t>Brandes přeřadil na dvojku a prudce zatočil volantem doleva. Motor zařval, kola se dostala na mokrém povrchu do smyku a auto pokračovalo poněkud bokem.</w:t>
      </w:r>
    </w:p>
    <w:p w:rsidR="00967FBE" w:rsidRPr="00EE37D3" w:rsidRDefault="0093005C" w:rsidP="00A21DE9">
      <w:pPr>
        <w:pStyle w:val="Text"/>
      </w:pPr>
      <w:r w:rsidRPr="00EE37D3">
        <w:t>Tenhle nečekaný manévr motorkáře překvapil. Byli asi sto metrů před ním, když sešlápl plyn až na podlahu. Namířil si to rovnou na travnatý pás uprostřed dálnice. Kola se chytila, když se pohyb stranou zpomalil. Jen aby to vydržela olejová vana a převodovka</w:t>
      </w:r>
      <w:r w:rsidR="00967FBE" w:rsidRPr="00EE37D3">
        <w:t>…</w:t>
      </w:r>
    </w:p>
    <w:p w:rsidR="00967FBE" w:rsidRPr="00EE37D3" w:rsidRDefault="0093005C" w:rsidP="00A21DE9">
      <w:pPr>
        <w:pStyle w:val="Text"/>
      </w:pPr>
      <w:r w:rsidRPr="00EE37D3">
        <w:t>Zatím vydržely.</w:t>
      </w:r>
    </w:p>
    <w:p w:rsidR="00967FBE" w:rsidRPr="00EE37D3" w:rsidRDefault="0093005C" w:rsidP="00A21DE9">
      <w:pPr>
        <w:pStyle w:val="Text"/>
      </w:pPr>
      <w:r w:rsidRPr="00EE37D3">
        <w:t>Auto skákalo po trávě a Brandes se uhodil do hlavy o střechu.</w:t>
      </w:r>
    </w:p>
    <w:p w:rsidR="00967FBE" w:rsidRPr="00EE37D3" w:rsidRDefault="0093005C" w:rsidP="00A21DE9">
      <w:pPr>
        <w:pStyle w:val="Text"/>
      </w:pPr>
      <w:r w:rsidRPr="00EE37D3">
        <w:t>Dostal se do opačného pruhu, kterým by se zase vracel k otcovu domu. Ulevilo se mu, ale okamžitě si uvědomil, že pro to nemá sebemenší důvod. Vůbec nebyl v bezpečí. Jel špatným směrem.</w:t>
      </w:r>
    </w:p>
    <w:p w:rsidR="00967FBE" w:rsidRPr="00EE37D3" w:rsidRDefault="0093005C" w:rsidP="00A21DE9">
      <w:pPr>
        <w:pStyle w:val="Text"/>
      </w:pPr>
      <w:r w:rsidRPr="00EE37D3">
        <w:t xml:space="preserve">Oni ho musí vidět. Mrkl do zpětného zrcátka. Věděl, že jim bude chvilku trvat, než přejedou dělicí pás. Mohl by sjet z dálnice a vzít to oklikou. Byl si jistý, že to tady neznají, že to neznají v místech, kde on vyrostl. A až bude na vedlejších silnicích, nenajdou ho. </w:t>
      </w:r>
      <w:r w:rsidRPr="00EE37D3">
        <w:rPr>
          <w:i/>
        </w:rPr>
        <w:t>Možná proto se cítím tak dobře.</w:t>
      </w:r>
    </w:p>
    <w:p w:rsidR="00967FBE" w:rsidRPr="00EE37D3" w:rsidRDefault="0093005C" w:rsidP="00A21DE9">
      <w:pPr>
        <w:pStyle w:val="Text"/>
      </w:pPr>
      <w:r w:rsidRPr="00EE37D3">
        <w:t>Odbočka z dálnice byla asi čtyři kilometry před ním.</w:t>
      </w:r>
    </w:p>
    <w:p w:rsidR="00967FBE" w:rsidRPr="00EE37D3" w:rsidRDefault="0093005C" w:rsidP="00A21DE9">
      <w:pPr>
        <w:pStyle w:val="Text"/>
      </w:pPr>
      <w:r w:rsidRPr="00EE37D3">
        <w:t>Přemýšlel, jestli nezničil auto, a znovu zadoufal, že si nepoškodil olejovou vanu nebo převodovku. Když sjede z dálnice na vedlejší silnice, bude mít před sebou patnáct dvacet kilometrů.</w:t>
      </w:r>
    </w:p>
    <w:p w:rsidR="00967FBE" w:rsidRPr="00EE37D3" w:rsidRDefault="0093005C" w:rsidP="00A21DE9">
      <w:pPr>
        <w:pStyle w:val="Text"/>
      </w:pPr>
      <w:r w:rsidRPr="00EE37D3">
        <w:t xml:space="preserve">Touha někomu ublížit se změnila ve vztek. Vztek na motorkáře, na Allenberga, vztek na otce, na Petera. Vztek na všechno, co stojí mezi ním a sklenkou něčeho dobrého, kterou by si vypil s </w:t>
      </w:r>
      <w:r w:rsidR="003B67DF">
        <w:t>Tomas</w:t>
      </w:r>
      <w:r w:rsidRPr="00EE37D3">
        <w:t>em. Vztek na sebe, že se nedokáže pořádně naštvat.</w:t>
      </w:r>
    </w:p>
    <w:p w:rsidR="00967FBE" w:rsidRPr="00EE37D3" w:rsidRDefault="0093005C" w:rsidP="00A21DE9">
      <w:pPr>
        <w:pStyle w:val="Text"/>
      </w:pPr>
      <w:r w:rsidRPr="00EE37D3">
        <w:t>Až to skončí, bude o tom přemýšlet. Až to doopravdy skončí.</w:t>
      </w:r>
    </w:p>
    <w:p w:rsidR="00967FBE" w:rsidRPr="00EE37D3" w:rsidRDefault="0093005C" w:rsidP="00A21DE9">
      <w:pPr>
        <w:pStyle w:val="Text"/>
      </w:pPr>
      <w:r w:rsidRPr="00EE37D3">
        <w:t>Uklidnil se, přeřadil, přibrzdil a zahnul na odbočku.</w:t>
      </w:r>
    </w:p>
    <w:p w:rsidR="00967FBE" w:rsidRPr="00EE37D3" w:rsidRDefault="0093005C" w:rsidP="00A21DE9">
      <w:pPr>
        <w:pStyle w:val="Text"/>
      </w:pPr>
      <w:r w:rsidRPr="00EE37D3">
        <w:t>V tu chvíli nemohl uvěřit svým očím.</w:t>
      </w:r>
    </w:p>
    <w:p w:rsidR="00967FBE" w:rsidRPr="00EE37D3" w:rsidRDefault="0093005C" w:rsidP="00A21DE9">
      <w:pPr>
        <w:pStyle w:val="Text"/>
      </w:pPr>
      <w:r w:rsidRPr="00EE37D3">
        <w:t xml:space="preserve">Do auta mu čelním sklem svítily dva reflektory, jejichž vzdálenost se měnila, jak se blížily. </w:t>
      </w:r>
      <w:r w:rsidRPr="00EE37D3">
        <w:rPr>
          <w:i/>
        </w:rPr>
        <w:t>To není možné!</w:t>
      </w:r>
    </w:p>
    <w:p w:rsidR="00967FBE" w:rsidRPr="00EE37D3" w:rsidRDefault="0093005C" w:rsidP="00A21DE9">
      <w:pPr>
        <w:pStyle w:val="Text"/>
      </w:pPr>
      <w:r w:rsidRPr="00EE37D3">
        <w:t>Ale neměl čas o tom přemýšlet. Jeho klid byl ten tam. Ta úpornost motorkářů mu vyrazila dech. Nahnala mu strach.</w:t>
      </w:r>
    </w:p>
    <w:p w:rsidR="00967FBE" w:rsidRPr="00EE37D3" w:rsidRDefault="0093005C" w:rsidP="00A21DE9">
      <w:pPr>
        <w:pStyle w:val="Text"/>
      </w:pPr>
      <w:r w:rsidRPr="00EE37D3">
        <w:t>Vyděsila ho.</w:t>
      </w:r>
    </w:p>
    <w:p w:rsidR="00967FBE" w:rsidRPr="00EE37D3" w:rsidRDefault="0093005C" w:rsidP="00A21DE9">
      <w:pPr>
        <w:pStyle w:val="Text"/>
      </w:pPr>
      <w:r w:rsidRPr="00EE37D3">
        <w:t>Když poslouchal sílící řev motorů, došlo mu, že jedou po pomocné silnici, která vede podél dálnice. Musel přiznat, že to s motorkami umějí.</w:t>
      </w:r>
    </w:p>
    <w:p w:rsidR="00967FBE" w:rsidRPr="00EE37D3" w:rsidRDefault="0093005C" w:rsidP="00A21DE9">
      <w:pPr>
        <w:pStyle w:val="Text"/>
      </w:pPr>
      <w:r w:rsidRPr="00EE37D3">
        <w:lastRenderedPageBreak/>
        <w:t>Reflexivně šlápl na brzdu, a když se kola zablokovala, začal couvat, jak nejrychleji to šlo. Auto bolestně zakvílelo, převodovka zaskřípěla, ale vůz vyrazil nazpátek. Jenom doufal, že silnice je pořád prázdná.</w:t>
      </w:r>
    </w:p>
    <w:p w:rsidR="00967FBE" w:rsidRPr="00EE37D3" w:rsidRDefault="0093005C" w:rsidP="00A21DE9">
      <w:pPr>
        <w:pStyle w:val="Text"/>
      </w:pPr>
      <w:r w:rsidRPr="00EE37D3">
        <w:t xml:space="preserve">Jeho racionální já </w:t>
      </w:r>
      <w:r w:rsidR="00967FBE" w:rsidRPr="00EE37D3">
        <w:t>–</w:t>
      </w:r>
      <w:r w:rsidRPr="00EE37D3">
        <w:t xml:space="preserve"> a on se považoval za racionálního člověka </w:t>
      </w:r>
      <w:r w:rsidR="00967FBE" w:rsidRPr="00EE37D3">
        <w:t>–</w:t>
      </w:r>
      <w:r w:rsidRPr="00EE37D3">
        <w:t xml:space="preserve"> bylo šokováno tím, co zvíře v něm udělalo, když zase získal kontrolu nad svým tělem. Cítil to a věděl, že tentokrát to primitivní v něm by neustoupilo a bojovalo by na život a na smrt.</w:t>
      </w:r>
    </w:p>
    <w:p w:rsidR="00967FBE" w:rsidRPr="00EE37D3" w:rsidRDefault="0093005C" w:rsidP="00A21DE9">
      <w:pPr>
        <w:pStyle w:val="Text"/>
      </w:pPr>
      <w:r w:rsidRPr="00EE37D3">
        <w:t>Pořád na plný plyn couval a v té rychlosti znovu přeskočil drahým autem třímetrový dělicí pás. Své pronásledovatele znovu překvapil, když prudce zabrzdil, aby se následně rozjel a maximální rychlostí se pokusil získat dostatečný náskok, který by se jim nepodařilo snížit.</w:t>
      </w:r>
    </w:p>
    <w:p w:rsidR="00967FBE" w:rsidRPr="00EE37D3" w:rsidRDefault="0093005C" w:rsidP="00A21DE9">
      <w:pPr>
        <w:pStyle w:val="Text"/>
      </w:pPr>
      <w:r w:rsidRPr="00EE37D3">
        <w:t>Ve zpětném zrcátku viděl dvě světla. Boční zrcátko prasklo a pak uslyšel výstřel. Zahlédl záblesk druhého výstřelu, ale kulka zřejmě auto minula.</w:t>
      </w:r>
    </w:p>
    <w:p w:rsidR="00967FBE" w:rsidRPr="00EE37D3" w:rsidRDefault="0093005C" w:rsidP="00A21DE9">
      <w:pPr>
        <w:pStyle w:val="Text"/>
      </w:pPr>
      <w:r w:rsidRPr="00EE37D3">
        <w:t>Už nepochyboval ani v nejmenším, že motorkáři jsou stejně odhodlaní jako on.</w:t>
      </w:r>
    </w:p>
    <w:p w:rsidR="00967FBE" w:rsidRPr="00EE37D3" w:rsidRDefault="0093005C" w:rsidP="00A21DE9">
      <w:pPr>
        <w:pStyle w:val="Text"/>
      </w:pPr>
      <w:r w:rsidRPr="00EE37D3">
        <w:t xml:space="preserve">Měl jedinou naději </w:t>
      </w:r>
      <w:r w:rsidR="00967FBE" w:rsidRPr="00EE37D3">
        <w:t>–</w:t>
      </w:r>
      <w:r w:rsidRPr="00EE37D3">
        <w:t xml:space="preserve"> že jim ujede. Bál se hodně.</w:t>
      </w:r>
    </w:p>
    <w:p w:rsidR="00967FBE" w:rsidRPr="00EE37D3" w:rsidRDefault="0093005C" w:rsidP="00A21DE9">
      <w:pPr>
        <w:pStyle w:val="Text"/>
      </w:pPr>
      <w:r w:rsidRPr="00EE37D3">
        <w:t xml:space="preserve">Ale snášel to dobře. Ručička tachometru pomalu stoupala na sto padesát a pokračovala dál. Už by měl být brzy v bezpečí </w:t>
      </w:r>
      <w:r w:rsidR="00967FBE" w:rsidRPr="00EE37D3">
        <w:t>–</w:t>
      </w:r>
      <w:r w:rsidRPr="00EE37D3">
        <w:t xml:space="preserve"> už ujede kilometr za půl minuty.</w:t>
      </w:r>
    </w:p>
    <w:p w:rsidR="00967FBE" w:rsidRPr="00EE37D3" w:rsidRDefault="0093005C" w:rsidP="00A21DE9">
      <w:pPr>
        <w:pStyle w:val="Text"/>
      </w:pPr>
      <w:proofErr w:type="gramStart"/>
      <w:r w:rsidRPr="00EE37D3">
        <w:t>Jel</w:t>
      </w:r>
      <w:proofErr w:type="gramEnd"/>
      <w:r w:rsidRPr="00EE37D3">
        <w:t xml:space="preserve"> sto šedesát a auto se celé klepalo. Podíval se do zpětného zrcátka a usmál se.</w:t>
      </w:r>
    </w:p>
    <w:p w:rsidR="00967FBE" w:rsidRPr="00EE37D3" w:rsidRDefault="0093005C" w:rsidP="00A21DE9">
      <w:pPr>
        <w:pStyle w:val="Text"/>
      </w:pPr>
      <w:r w:rsidRPr="00EE37D3">
        <w:t>Potom však zjistil, že jeho situace je beznadějná.</w:t>
      </w:r>
    </w:p>
    <w:p w:rsidR="00967FBE" w:rsidRPr="00EE37D3" w:rsidRDefault="0093005C" w:rsidP="00A21DE9">
      <w:pPr>
        <w:pStyle w:val="Text"/>
      </w:pPr>
      <w:r w:rsidRPr="00EE37D3">
        <w:t>Silné motorky ho dohoní za pár sekund, o tom nebylo pochyb. Fascinovalo ho, jak se k němu blížila dálková světla rychlostí sto sedmdesát kilometrů za hodinu.</w:t>
      </w:r>
    </w:p>
    <w:p w:rsidR="00967FBE" w:rsidRPr="00EE37D3" w:rsidRDefault="0093005C" w:rsidP="00A21DE9">
      <w:pPr>
        <w:pStyle w:val="Text"/>
      </w:pPr>
      <w:r w:rsidRPr="00EE37D3">
        <w:t>Zabijou ho! Vyhrajou!</w:t>
      </w:r>
    </w:p>
    <w:p w:rsidR="00967FBE" w:rsidRPr="00EE37D3" w:rsidRDefault="0093005C" w:rsidP="00A21DE9">
      <w:pPr>
        <w:pStyle w:val="Text"/>
      </w:pPr>
      <w:r w:rsidRPr="00EE37D3">
        <w:t>Pak se ale rozhodl, že se nevzdá.</w:t>
      </w:r>
    </w:p>
    <w:p w:rsidR="00967FBE" w:rsidRPr="00EE37D3" w:rsidRDefault="0093005C" w:rsidP="00A21DE9">
      <w:pPr>
        <w:pStyle w:val="Text"/>
      </w:pPr>
      <w:r w:rsidRPr="00EE37D3">
        <w:t xml:space="preserve">Bez problémů ho dojeli, ale on na to </w:t>
      </w:r>
      <w:proofErr w:type="gramStart"/>
      <w:r w:rsidRPr="00EE37D3">
        <w:t>byl</w:t>
      </w:r>
      <w:proofErr w:type="gramEnd"/>
      <w:r w:rsidRPr="00EE37D3">
        <w:t xml:space="preserve"> připravený </w:t>
      </w:r>
      <w:proofErr w:type="gramStart"/>
      <w:r w:rsidRPr="00EE37D3">
        <w:t>Říkal</w:t>
      </w:r>
      <w:proofErr w:type="gramEnd"/>
      <w:r w:rsidRPr="00EE37D3">
        <w:t xml:space="preserve"> si, jak asi vypadají jejich tváře, ukryté pod tmavými štíty.</w:t>
      </w:r>
    </w:p>
    <w:p w:rsidR="00967FBE" w:rsidRPr="00EE37D3" w:rsidRDefault="0093005C" w:rsidP="00A21DE9">
      <w:pPr>
        <w:pStyle w:val="Text"/>
      </w:pPr>
      <w:r w:rsidRPr="00EE37D3">
        <w:t>Jeden si s něčím hrál, ale Brandes neviděl, co to je. Motocyklista se skrčil a cosi hodil. Ani neměl možnost zareagovat.</w:t>
      </w:r>
    </w:p>
    <w:p w:rsidR="00967FBE" w:rsidRPr="00EE37D3" w:rsidRDefault="0093005C" w:rsidP="00A21DE9">
      <w:pPr>
        <w:pStyle w:val="Text"/>
      </w:pPr>
      <w:r w:rsidRPr="00EE37D3">
        <w:lastRenderedPageBreak/>
        <w:t>Na střeše mercedesu přistál igelitový pytel a na přední sklo mu začal stékat olej. Svět mu vířil před očima. Spustil stěrače, ale hustou kaši nemohly tak snadno odstranit.</w:t>
      </w:r>
    </w:p>
    <w:p w:rsidR="00967FBE" w:rsidRPr="00EE37D3" w:rsidRDefault="0093005C" w:rsidP="00A21DE9">
      <w:pPr>
        <w:pStyle w:val="Text"/>
      </w:pPr>
      <w:r w:rsidRPr="00EE37D3">
        <w:t>Vyhráli! Možná skutečně. Bude muset zastavit.</w:t>
      </w:r>
    </w:p>
    <w:p w:rsidR="00967FBE" w:rsidRPr="00EE37D3" w:rsidRDefault="0093005C" w:rsidP="00A21DE9">
      <w:pPr>
        <w:pStyle w:val="Text"/>
      </w:pPr>
      <w:r w:rsidRPr="00EE37D3">
        <w:t xml:space="preserve">Rychle zpomalil a zastavil </w:t>
      </w:r>
      <w:r w:rsidR="00967FBE" w:rsidRPr="00EE37D3">
        <w:t>–</w:t>
      </w:r>
      <w:r w:rsidRPr="00EE37D3">
        <w:t xml:space="preserve"> doufal, že to je rychleji, než čekali </w:t>
      </w:r>
      <w:r w:rsidR="00967FBE" w:rsidRPr="00EE37D3">
        <w:t>–</w:t>
      </w:r>
      <w:r w:rsidRPr="00EE37D3">
        <w:t xml:space="preserve"> a když vykoukl postranním okénkem, zjistil, že je na krajnici.</w:t>
      </w:r>
    </w:p>
    <w:p w:rsidR="00967FBE" w:rsidRPr="00EE37D3" w:rsidRDefault="0093005C" w:rsidP="00A21DE9">
      <w:pPr>
        <w:pStyle w:val="Text"/>
      </w:pPr>
      <w:r w:rsidRPr="00EE37D3">
        <w:t>Kéž by odtud mohl rychle zmizet. Otevřel kufr. Jenom rezerva. A klíč na kola.</w:t>
      </w:r>
    </w:p>
    <w:p w:rsidR="00967FBE" w:rsidRPr="00EE37D3" w:rsidRDefault="0093005C" w:rsidP="00A21DE9">
      <w:pPr>
        <w:pStyle w:val="Text"/>
      </w:pPr>
      <w:r w:rsidRPr="00EE37D3">
        <w:t>Potřebuje něco jiného. Něco, čím by se aspoň pokusil bránit.</w:t>
      </w:r>
    </w:p>
    <w:p w:rsidR="00967FBE" w:rsidRPr="00EE37D3" w:rsidRDefault="0093005C" w:rsidP="00A21DE9">
      <w:pPr>
        <w:pStyle w:val="Text"/>
      </w:pPr>
      <w:r w:rsidRPr="00EE37D3">
        <w:t>Třeba si hned nevšimnou, že tak nečekaně zastavil, a pojedou dál. Jemu by se mohlo podařit utéct do lesa. Možná že útěk je lepší volba.</w:t>
      </w:r>
    </w:p>
    <w:p w:rsidR="00967FBE" w:rsidRPr="00EE37D3" w:rsidRDefault="0093005C" w:rsidP="00A21DE9">
      <w:pPr>
        <w:pStyle w:val="Text"/>
      </w:pPr>
      <w:r w:rsidRPr="00EE37D3">
        <w:t xml:space="preserve">Oni jsou ozbrojeni </w:t>
      </w:r>
      <w:r w:rsidR="00967FBE" w:rsidRPr="00EE37D3">
        <w:t>líp</w:t>
      </w:r>
      <w:r w:rsidRPr="00EE37D3">
        <w:t xml:space="preserve"> než jenom klíčem.</w:t>
      </w:r>
    </w:p>
    <w:p w:rsidR="00967FBE" w:rsidRPr="00EE37D3" w:rsidRDefault="0093005C" w:rsidP="00A21DE9">
      <w:pPr>
        <w:pStyle w:val="Text"/>
      </w:pPr>
      <w:r w:rsidRPr="00EE37D3">
        <w:t>Rychle otevřel dveře.</w:t>
      </w:r>
    </w:p>
    <w:p w:rsidR="00967FBE" w:rsidRPr="00EE37D3" w:rsidRDefault="00967FBE" w:rsidP="00A21DE9">
      <w:pPr>
        <w:pStyle w:val="Text"/>
      </w:pPr>
      <w:r w:rsidRPr="00EE37D3">
        <w:t>„</w:t>
      </w:r>
      <w:r w:rsidR="0093005C" w:rsidRPr="00EE37D3">
        <w:t>Stůj!</w:t>
      </w:r>
      <w:r w:rsidRPr="00EE37D3">
        <w:t>“</w:t>
      </w:r>
      <w:r w:rsidR="0093005C" w:rsidRPr="00EE37D3">
        <w:t xml:space="preserve"> křikl na něj hluboký hlas a byl tak strašně blízko. Brandes ztuhl a otočil se. Uviděl toho, kdo promluvil. V pravé ruce držel krátkou zbraň. Nepoznal, jaká to je, ale to by stejn</w:t>
      </w:r>
      <w:r w:rsidR="00AD4CE8">
        <w:t xml:space="preserve">ě nemělo žádný význam. Pořád si </w:t>
      </w:r>
      <w:r w:rsidR="0093005C" w:rsidRPr="00EE37D3">
        <w:t>říkal, že by měl využít své znalosti a nějak si pomoct.</w:t>
      </w:r>
    </w:p>
    <w:p w:rsidR="00967FBE" w:rsidRPr="00EE37D3" w:rsidRDefault="00967FBE" w:rsidP="00A21DE9">
      <w:pPr>
        <w:pStyle w:val="Text"/>
      </w:pPr>
      <w:r w:rsidRPr="00EE37D3">
        <w:t>„</w:t>
      </w:r>
      <w:r w:rsidR="0093005C" w:rsidRPr="00EE37D3">
        <w:t>Děláš jenom problémy,</w:t>
      </w:r>
      <w:r w:rsidRPr="00EE37D3">
        <w:t>“</w:t>
      </w:r>
      <w:r w:rsidR="0093005C" w:rsidRPr="00EE37D3">
        <w:t xml:space="preserve"> řekl ten muž a zastavil se pár kroků od něj. Ten druhý, též ozbrojený, stál kousek za prvním. Brandes měl pocit, že jeho naděje není moc velká, ale že ještě zcela nezemřela.</w:t>
      </w:r>
    </w:p>
    <w:p w:rsidR="00967FBE" w:rsidRPr="00EE37D3" w:rsidRDefault="0093005C" w:rsidP="00A21DE9">
      <w:pPr>
        <w:pStyle w:val="Text"/>
      </w:pPr>
      <w:r w:rsidRPr="00EE37D3">
        <w:t>Cítil chlad, byl sám a kupodivu se nebál. Nebyla mu zima, jenom ho najednou začalo mrazit, jako by noční vzduch prostoupil jeho tělo.</w:t>
      </w:r>
    </w:p>
    <w:p w:rsidR="00967FBE" w:rsidRPr="00EE37D3" w:rsidRDefault="0093005C" w:rsidP="00A21DE9">
      <w:pPr>
        <w:pStyle w:val="Text"/>
      </w:pPr>
      <w:r w:rsidRPr="00EE37D3">
        <w:t>Možná zemře, ale neklesne na kolena a nedovolí, aby mu přiložili pistoli k uchu. To ne. Nepodaří se jim to tak snadno.</w:t>
      </w:r>
    </w:p>
    <w:p w:rsidR="00967FBE" w:rsidRPr="00EE37D3" w:rsidRDefault="0093005C" w:rsidP="00A21DE9">
      <w:pPr>
        <w:pStyle w:val="Text"/>
      </w:pPr>
      <w:r w:rsidRPr="00EE37D3">
        <w:t>Vybavila se mu pasáž z jedné knihy Normana Mailera.</w:t>
      </w:r>
    </w:p>
    <w:p w:rsidR="00967FBE" w:rsidRPr="00EE37D3" w:rsidRDefault="0093005C" w:rsidP="00A21DE9">
      <w:pPr>
        <w:pStyle w:val="Text"/>
      </w:pPr>
      <w:r w:rsidRPr="00EE37D3">
        <w:t>Hlavní hrdina popisoval pocit, který ho zaplavil na bitevním poli a dovolil mu udělat věci, o které by se jindy ani nepokusil. Mailerův hrdina tomu říkal pocit milosti a Brandes to nikdy úplně nechápal.</w:t>
      </w:r>
    </w:p>
    <w:p w:rsidR="00967FBE" w:rsidRPr="00EE37D3" w:rsidRDefault="00967FBE" w:rsidP="00A21DE9">
      <w:pPr>
        <w:pStyle w:val="Text"/>
      </w:pPr>
      <w:r w:rsidRPr="00EE37D3">
        <w:t>Teď</w:t>
      </w:r>
      <w:r w:rsidR="0093005C" w:rsidRPr="00EE37D3">
        <w:t xml:space="preserve"> když se díval na motocyklisty pořád ještě schované pod přilbami, to pochopil.</w:t>
      </w:r>
    </w:p>
    <w:p w:rsidR="00967FBE" w:rsidRPr="00EE37D3" w:rsidRDefault="0093005C" w:rsidP="00A21DE9">
      <w:pPr>
        <w:pStyle w:val="Text"/>
      </w:pPr>
      <w:r w:rsidRPr="00EE37D3">
        <w:t>Blížili se k němu.</w:t>
      </w:r>
    </w:p>
    <w:p w:rsidR="00967FBE" w:rsidRPr="00EE37D3" w:rsidRDefault="0093005C" w:rsidP="00A21DE9">
      <w:pPr>
        <w:pStyle w:val="Text"/>
      </w:pPr>
      <w:r w:rsidRPr="00EE37D3">
        <w:rPr>
          <w:i/>
        </w:rPr>
        <w:t xml:space="preserve">Dělají chybu, </w:t>
      </w:r>
      <w:r w:rsidRPr="00EE37D3">
        <w:t xml:space="preserve">uvědomil si. </w:t>
      </w:r>
      <w:r w:rsidRPr="00EE37D3">
        <w:rPr>
          <w:i/>
        </w:rPr>
        <w:t>Vím, že to je chyba, ale nevím, jak jí využít.</w:t>
      </w:r>
    </w:p>
    <w:p w:rsidR="00967FBE" w:rsidRPr="00EE37D3" w:rsidRDefault="0093005C" w:rsidP="00A21DE9">
      <w:pPr>
        <w:pStyle w:val="Text"/>
      </w:pPr>
      <w:r w:rsidRPr="00EE37D3">
        <w:lastRenderedPageBreak/>
        <w:t>Zbraň se zvedla a udeřila ho ze strany do hlavy. Upadl do bláta, překulil se a rychle vyskočil. Tím je překvapil. Neměl v úmyslu zaútočit na motorkáře, jenom se rozhodl nezemřít na zemi.</w:t>
      </w:r>
    </w:p>
    <w:p w:rsidR="00967FBE" w:rsidRPr="00EE37D3" w:rsidRDefault="0093005C" w:rsidP="00A21DE9">
      <w:pPr>
        <w:pStyle w:val="Text"/>
      </w:pPr>
      <w:r w:rsidRPr="00EE37D3">
        <w:t>Jak se koulel, náhodou narazil do nohou druhého muže a ten se svalil. Zbraň vystřelila do vzduchu. Brandes bez přemýšlení kopl muže do ruky, ve které držel zbraň. Odletěla pryč.</w:t>
      </w:r>
    </w:p>
    <w:p w:rsidR="00967FBE" w:rsidRPr="00EE37D3" w:rsidRDefault="0093005C" w:rsidP="00A21DE9">
      <w:pPr>
        <w:pStyle w:val="Text"/>
      </w:pPr>
      <w:r w:rsidRPr="00EE37D3">
        <w:t>Věděl, že nemá šanci dostat druhého motocyklistu, ale vývoj událostí překvapil všechny tři.</w:t>
      </w:r>
    </w:p>
    <w:p w:rsidR="00967FBE" w:rsidRPr="00EE37D3" w:rsidRDefault="0093005C" w:rsidP="00A21DE9">
      <w:pPr>
        <w:pStyle w:val="Text"/>
      </w:pPr>
      <w:r w:rsidRPr="00EE37D3">
        <w:t>Vítězství by se mohlo přiklonit k tomu, kdo se vzpamatuje jako první.</w:t>
      </w:r>
    </w:p>
    <w:p w:rsidR="00967FBE" w:rsidRPr="00EE37D3" w:rsidRDefault="0093005C" w:rsidP="00A21DE9">
      <w:pPr>
        <w:pStyle w:val="Text"/>
      </w:pPr>
      <w:r w:rsidRPr="00EE37D3">
        <w:t>Brandes se rozběhl ke stromům, občas upadl, kutálel se po náspu do křoví.</w:t>
      </w:r>
    </w:p>
    <w:p w:rsidR="00967FBE" w:rsidRPr="00EE37D3" w:rsidRDefault="0093005C" w:rsidP="00A21DE9">
      <w:pPr>
        <w:pStyle w:val="Text"/>
      </w:pPr>
      <w:r w:rsidRPr="00EE37D3">
        <w:t>Podíval se nahoru. Do očí mu z rány kousek od spánku stékala krev. Otřel si ji. Chvíli měl vidění zakalené šedou mlhou, ale už</w:t>
      </w:r>
      <w:r w:rsidR="00D13015">
        <w:t xml:space="preserve"> to mizelo. Vstal, skrčil se a z</w:t>
      </w:r>
      <w:r w:rsidRPr="00EE37D3">
        <w:t>amířil do hustšího porostu pár metrů odtud.</w:t>
      </w:r>
    </w:p>
    <w:p w:rsidR="00967FBE" w:rsidRPr="00EE37D3" w:rsidRDefault="0093005C" w:rsidP="00A21DE9">
      <w:pPr>
        <w:pStyle w:val="Text"/>
      </w:pPr>
      <w:r w:rsidRPr="00EE37D3">
        <w:t>Hlava mu málem praskla, když mu druhý motorkář přirazil hlaveň své zbraně k hlavě. Přitom ho tlačil zpátky na kraj silnice.</w:t>
      </w:r>
    </w:p>
    <w:p w:rsidR="00967FBE" w:rsidRPr="00EE37D3" w:rsidRDefault="0093005C" w:rsidP="00A21DE9">
      <w:pPr>
        <w:pStyle w:val="Text"/>
      </w:pPr>
      <w:r w:rsidRPr="00EE37D3">
        <w:rPr>
          <w:i/>
        </w:rPr>
        <w:t xml:space="preserve">Co se dá dělat? Aspoň jsem to zkusil. Nevzdal jsem se bez boje, </w:t>
      </w:r>
      <w:r w:rsidRPr="00EE37D3">
        <w:t>řekl si Brandes s bolestným pocitem uspokojení, jako by na tom, co bude následovat, už nezáleželo, jako by ve skutečnosti vyhrál.</w:t>
      </w:r>
    </w:p>
    <w:p w:rsidR="00967FBE" w:rsidRPr="00EE37D3" w:rsidRDefault="0093005C" w:rsidP="00A21DE9">
      <w:pPr>
        <w:pStyle w:val="Text"/>
      </w:pPr>
      <w:r w:rsidRPr="00EE37D3">
        <w:t>Zatřepal hlavou. Šíleně ho bolela a chvilku mu trvalo, než zaostřil na motocyklistu, který ho chytil: černá kůže, bílá přilba. Skoro černý štít. Jako robot. Příšera z nějaké sc</w:t>
      </w:r>
      <w:r w:rsidR="00967FBE" w:rsidRPr="00EE37D3">
        <w:t>i-f</w:t>
      </w:r>
      <w:r w:rsidRPr="00EE37D3">
        <w:t>i. Zabiják. Chtělo se mu smát, ale místo toho začal zvracet.</w:t>
      </w:r>
    </w:p>
    <w:p w:rsidR="00967FBE" w:rsidRPr="00EE37D3" w:rsidRDefault="00967FBE" w:rsidP="00A21DE9">
      <w:pPr>
        <w:pStyle w:val="Text"/>
      </w:pPr>
      <w:r w:rsidRPr="00EE37D3">
        <w:t>„</w:t>
      </w:r>
      <w:r w:rsidR="0093005C" w:rsidRPr="00EE37D3">
        <w:t>Ty toho nenecháš, vid?</w:t>
      </w:r>
      <w:r w:rsidRPr="00EE37D3">
        <w:t>“</w:t>
      </w:r>
      <w:r w:rsidR="0093005C" w:rsidRPr="00EE37D3">
        <w:t xml:space="preserve"> zeptal se motorkář.</w:t>
      </w:r>
    </w:p>
    <w:p w:rsidR="00967FBE" w:rsidRPr="00EE37D3" w:rsidRDefault="0093005C" w:rsidP="00A21DE9">
      <w:pPr>
        <w:pStyle w:val="Text"/>
      </w:pPr>
      <w:r w:rsidRPr="00EE37D3">
        <w:t>Brandes se podíval nahoru. Nepředpokládal, že s ním budou mluvit.</w:t>
      </w:r>
    </w:p>
    <w:p w:rsidR="00967FBE" w:rsidRPr="00EE37D3" w:rsidRDefault="00967FBE" w:rsidP="00A21DE9">
      <w:pPr>
        <w:pStyle w:val="Text"/>
      </w:pPr>
      <w:r w:rsidRPr="00EE37D3">
        <w:t>„</w:t>
      </w:r>
      <w:r w:rsidR="0093005C" w:rsidRPr="00EE37D3">
        <w:t>Proč se staráte? Nikdo nic neví.</w:t>
      </w:r>
      <w:r w:rsidRPr="00EE37D3">
        <w:t>“</w:t>
      </w:r>
    </w:p>
    <w:p w:rsidR="00967FBE" w:rsidRPr="00EE37D3" w:rsidRDefault="00967FBE" w:rsidP="00A21DE9">
      <w:pPr>
        <w:pStyle w:val="Text"/>
      </w:pPr>
      <w:r w:rsidRPr="00EE37D3">
        <w:t>„</w:t>
      </w:r>
      <w:r w:rsidR="0093005C" w:rsidRPr="00EE37D3">
        <w:t>Možná ne, zatím. Ale je to jenom otázka času. Tvůj bratr by ti to neudělal tak těžký, abys na nic nepřišel. Jak daleko ses dostal?</w:t>
      </w:r>
      <w:r w:rsidRPr="00EE37D3">
        <w:t>“</w:t>
      </w:r>
    </w:p>
    <w:p w:rsidR="00967FBE" w:rsidRPr="00EE37D3" w:rsidRDefault="0093005C" w:rsidP="00A21DE9">
      <w:pPr>
        <w:pStyle w:val="Text"/>
      </w:pPr>
      <w:r w:rsidRPr="00EE37D3">
        <w:t xml:space="preserve">Brandes se znovu podíval nahoru, tentokrát rozpačitě, a řekl upřímně: </w:t>
      </w:r>
      <w:r w:rsidR="00967FBE" w:rsidRPr="00EE37D3">
        <w:t>„</w:t>
      </w:r>
      <w:r w:rsidRPr="00EE37D3">
        <w:t>Opravdu nevím, o čem mluvíte</w:t>
      </w:r>
      <w:r w:rsidR="00967FBE" w:rsidRPr="00EE37D3">
        <w:t>…“</w:t>
      </w:r>
    </w:p>
    <w:p w:rsidR="00967FBE" w:rsidRPr="00EE37D3" w:rsidRDefault="0093005C" w:rsidP="00A21DE9">
      <w:pPr>
        <w:pStyle w:val="Text"/>
      </w:pPr>
      <w:r w:rsidRPr="00EE37D3">
        <w:t xml:space="preserve">Dostal ránu do žeber. Zdálo se mu, že slyšel, jak mu praskla kost. </w:t>
      </w:r>
      <w:r w:rsidR="00967FBE" w:rsidRPr="00EE37D3">
        <w:t>„</w:t>
      </w:r>
      <w:r w:rsidRPr="00EE37D3">
        <w:t>Peter mi nic nenechal!</w:t>
      </w:r>
      <w:r w:rsidR="00967FBE" w:rsidRPr="00EE37D3">
        <w:t>“</w:t>
      </w:r>
      <w:r w:rsidRPr="00EE37D3">
        <w:t xml:space="preserve"> Pokusil se křiknout, ale jenom zašeptal.</w:t>
      </w:r>
    </w:p>
    <w:p w:rsidR="00967FBE" w:rsidRPr="00EE37D3" w:rsidRDefault="00967FBE" w:rsidP="00A21DE9">
      <w:pPr>
        <w:pStyle w:val="Text"/>
      </w:pPr>
      <w:r w:rsidRPr="00EE37D3">
        <w:t>„</w:t>
      </w:r>
      <w:r w:rsidR="0093005C" w:rsidRPr="00EE37D3">
        <w:t>Hovno nenechal.</w:t>
      </w:r>
      <w:r w:rsidRPr="00EE37D3">
        <w:t>“</w:t>
      </w:r>
    </w:p>
    <w:p w:rsidR="00967FBE" w:rsidRPr="00EE37D3" w:rsidRDefault="0093005C" w:rsidP="00A21DE9">
      <w:pPr>
        <w:pStyle w:val="Text"/>
      </w:pPr>
      <w:r w:rsidRPr="00EE37D3">
        <w:lastRenderedPageBreak/>
        <w:t>Snažil se přemýšlet. Došlo mu, co ten člověk řekl, a okamžitě přestal myslet na bolest.</w:t>
      </w:r>
    </w:p>
    <w:p w:rsidR="00967FBE" w:rsidRPr="00EE37D3" w:rsidRDefault="0093005C" w:rsidP="00A21DE9">
      <w:pPr>
        <w:pStyle w:val="Text"/>
      </w:pPr>
      <w:r w:rsidRPr="00EE37D3">
        <w:t>Peter to předpokládal. Předpokládal to!</w:t>
      </w:r>
    </w:p>
    <w:p w:rsidR="00967FBE" w:rsidRPr="00EE37D3" w:rsidRDefault="0093005C" w:rsidP="00A21DE9">
      <w:pPr>
        <w:pStyle w:val="Text"/>
      </w:pPr>
      <w:r w:rsidRPr="00EE37D3">
        <w:t>A něco zanechal. Takže to nebyla ztráta času. Zasmál se a začal kašlat. Stát na opuštěné dálnici v zajetí dvou ozbrojenců, to je ztráta času.</w:t>
      </w:r>
    </w:p>
    <w:p w:rsidR="00967FBE" w:rsidRPr="00EE37D3" w:rsidRDefault="00967FBE" w:rsidP="00A21DE9">
      <w:pPr>
        <w:pStyle w:val="Text"/>
      </w:pPr>
      <w:r w:rsidRPr="00EE37D3">
        <w:t>„</w:t>
      </w:r>
      <w:r w:rsidR="0093005C" w:rsidRPr="00EE37D3">
        <w:t>Bastard,</w:t>
      </w:r>
      <w:r w:rsidRPr="00EE37D3">
        <w:t>“</w:t>
      </w:r>
      <w:r w:rsidR="0093005C" w:rsidRPr="00EE37D3">
        <w:t xml:space="preserve"> ulevil si jeden. </w:t>
      </w:r>
      <w:r w:rsidRPr="00EE37D3">
        <w:t>„</w:t>
      </w:r>
      <w:r w:rsidR="0093005C" w:rsidRPr="00EE37D3">
        <w:t>Ten hajzl nic neví.</w:t>
      </w:r>
      <w:r w:rsidRPr="00EE37D3">
        <w:t>“</w:t>
      </w:r>
    </w:p>
    <w:p w:rsidR="00967FBE" w:rsidRPr="00EE37D3" w:rsidRDefault="00967FBE" w:rsidP="00A21DE9">
      <w:pPr>
        <w:pStyle w:val="Text"/>
      </w:pPr>
      <w:r w:rsidRPr="00EE37D3">
        <w:t>„</w:t>
      </w:r>
      <w:r w:rsidR="0093005C" w:rsidRPr="00EE37D3">
        <w:t>Co</w:t>
      </w:r>
      <w:r w:rsidRPr="00EE37D3">
        <w:t>…</w:t>
      </w:r>
      <w:r w:rsidR="0093005C" w:rsidRPr="00EE37D3">
        <w:t>,</w:t>
      </w:r>
      <w:r w:rsidRPr="00EE37D3">
        <w:t>“</w:t>
      </w:r>
      <w:r w:rsidR="0093005C" w:rsidRPr="00EE37D3">
        <w:t xml:space="preserve"> začal Brandes, ale vykoledoval si další ránu.</w:t>
      </w:r>
    </w:p>
    <w:p w:rsidR="00967FBE" w:rsidRPr="00EE37D3" w:rsidRDefault="00967FBE" w:rsidP="00A21DE9">
      <w:pPr>
        <w:pStyle w:val="Text"/>
      </w:pPr>
      <w:r w:rsidRPr="00EE37D3">
        <w:t>„</w:t>
      </w:r>
      <w:r w:rsidR="0093005C" w:rsidRPr="00EE37D3">
        <w:t>Drž hubu, doktůrku. Nesnáším, když mrtvoly mluví. Vadí mi, když na to jen pomyslím.</w:t>
      </w:r>
      <w:r w:rsidRPr="00EE37D3">
        <w:t>“</w:t>
      </w:r>
    </w:p>
    <w:p w:rsidR="00967FBE" w:rsidRPr="00EE37D3" w:rsidRDefault="0093005C" w:rsidP="00A21DE9">
      <w:pPr>
        <w:pStyle w:val="Text"/>
      </w:pPr>
      <w:r w:rsidRPr="00EE37D3">
        <w:t>Ten druhý beze slova zamířil k motorkám.</w:t>
      </w:r>
    </w:p>
    <w:p w:rsidR="00967FBE" w:rsidRPr="00EE37D3" w:rsidRDefault="0093005C" w:rsidP="00A21DE9">
      <w:pPr>
        <w:pStyle w:val="Text"/>
      </w:pPr>
      <w:r w:rsidRPr="00EE37D3">
        <w:t>Nechce se na to dívat, napadlo Brandese.</w:t>
      </w:r>
    </w:p>
    <w:p w:rsidR="00967FBE" w:rsidRPr="00EE37D3" w:rsidRDefault="0093005C" w:rsidP="00A21DE9">
      <w:pPr>
        <w:pStyle w:val="Text"/>
        <w:rPr>
          <w:i/>
        </w:rPr>
      </w:pPr>
      <w:r w:rsidRPr="00EE37D3">
        <w:rPr>
          <w:i/>
        </w:rPr>
        <w:t>Už je moc pozdě, Petere. Moc pozdě. Doufám, žes měl dobrý důvod pro to, abys to všechno tak zkomplikoval.</w:t>
      </w:r>
    </w:p>
    <w:p w:rsidR="00967FBE" w:rsidRPr="00EE37D3" w:rsidRDefault="0093005C" w:rsidP="00A21DE9">
      <w:pPr>
        <w:pStyle w:val="Text"/>
      </w:pPr>
      <w:r w:rsidRPr="00EE37D3">
        <w:t xml:space="preserve">Pak se podíval do tmavého štítu a do hlavně zvednuté zbraně </w:t>
      </w:r>
      <w:r w:rsidR="00967FBE" w:rsidRPr="00EE37D3">
        <w:rPr>
          <w:i/>
        </w:rPr>
        <w:t>–</w:t>
      </w:r>
      <w:r w:rsidRPr="00EE37D3">
        <w:rPr>
          <w:i/>
        </w:rPr>
        <w:t xml:space="preserve"> bože, teď dostanu ránu do hlavy. </w:t>
      </w:r>
      <w:r w:rsidRPr="00EE37D3">
        <w:t>Pak se ale scéna pomalu změnila. Tenhle okamžik později dokázal popsat jenom s velkými potížemi.</w:t>
      </w:r>
    </w:p>
    <w:p w:rsidR="00967FBE" w:rsidRPr="00EE37D3" w:rsidRDefault="0093005C" w:rsidP="00A21DE9">
      <w:pPr>
        <w:pStyle w:val="Text"/>
      </w:pPr>
      <w:r w:rsidRPr="00EE37D3">
        <w:t>Uviděl mužovy oči.</w:t>
      </w:r>
    </w:p>
    <w:p w:rsidR="00967FBE" w:rsidRPr="00EE37D3" w:rsidRDefault="0093005C" w:rsidP="00A21DE9">
      <w:pPr>
        <w:pStyle w:val="Text"/>
      </w:pPr>
      <w:r w:rsidRPr="00EE37D3">
        <w:t>Jeho nos. Jeho ústa.</w:t>
      </w:r>
    </w:p>
    <w:p w:rsidR="00967FBE" w:rsidRPr="00EE37D3" w:rsidRDefault="0093005C" w:rsidP="00A21DE9">
      <w:pPr>
        <w:pStyle w:val="Text"/>
      </w:pPr>
      <w:r w:rsidRPr="00EE37D3">
        <w:t>To mu zůstalo skryto, dokud měl muž na obličeji štít.</w:t>
      </w:r>
    </w:p>
    <w:p w:rsidR="00967FBE" w:rsidRPr="00EE37D3" w:rsidRDefault="0093005C" w:rsidP="00A21DE9">
      <w:pPr>
        <w:pStyle w:val="Text"/>
      </w:pPr>
      <w:r w:rsidRPr="00EE37D3">
        <w:t xml:space="preserve">Ale </w:t>
      </w:r>
      <w:r w:rsidR="00967FBE" w:rsidRPr="00EE37D3">
        <w:t>teď</w:t>
      </w:r>
      <w:r w:rsidRPr="00EE37D3">
        <w:t xml:space="preserve"> štít neměl. Tmavý štít z umělé hmoty zmizel.</w:t>
      </w:r>
    </w:p>
    <w:p w:rsidR="00967FBE" w:rsidRPr="00EE37D3" w:rsidRDefault="0093005C" w:rsidP="00A21DE9">
      <w:pPr>
        <w:pStyle w:val="Text"/>
      </w:pPr>
      <w:r w:rsidRPr="00EE37D3">
        <w:t>Bílý laminát na levé straně přilby najednou zčervenal a rozprskl se na kousky umělé hmoty smíšené s krví a mozkem.</w:t>
      </w:r>
    </w:p>
    <w:p w:rsidR="00967FBE" w:rsidRPr="00EE37D3" w:rsidRDefault="0093005C" w:rsidP="00A21DE9">
      <w:pPr>
        <w:pStyle w:val="Text"/>
      </w:pPr>
      <w:r w:rsidRPr="00EE37D3">
        <w:t>Brandesovy oči se rozšířily stejně jako motocyklistovy. Malý otvor po kulce se černal pod mužovým levým okem. Zbraň mu upadla. Velký muž se sesul mrtvý k zemi, jeho roztříštěná hlava se ocitla jenom kousek od Brandesova obličeje.</w:t>
      </w:r>
    </w:p>
    <w:p w:rsidR="00967FBE" w:rsidRPr="00EE37D3" w:rsidRDefault="0093005C" w:rsidP="00A21DE9">
      <w:pPr>
        <w:pStyle w:val="Text"/>
      </w:pPr>
      <w:r w:rsidRPr="00EE37D3">
        <w:t>Obrátil se mu žaludek. Nehleděl na bolest žeber, překulil se a klekl si.</w:t>
      </w:r>
    </w:p>
    <w:p w:rsidR="00967FBE" w:rsidRPr="00EE37D3" w:rsidRDefault="0093005C" w:rsidP="00A21DE9">
      <w:pPr>
        <w:pStyle w:val="Text"/>
      </w:pPr>
      <w:r w:rsidRPr="00EE37D3">
        <w:t>Druhý motorkář byl asi deset metrů od něj a chvilku zůstal bez hnutí stát, neschopen pohybu. Pak se vzpamatoval, vyskočil na motorku a stiskl startér. Znovu se ozval řev motoru. V tichu, které halilo celou planinu, působil nepřirozeně. Pak motorka odjela. Brandes viděl jen její houpající se koncová světla. Motorkář ujížděl, jak nejrychleji to šlo.</w:t>
      </w:r>
    </w:p>
    <w:p w:rsidR="00967FBE" w:rsidRPr="00EE37D3" w:rsidRDefault="0093005C" w:rsidP="00A21DE9">
      <w:pPr>
        <w:pStyle w:val="Text"/>
      </w:pPr>
      <w:r w:rsidRPr="00EE37D3">
        <w:t>A Brandes pořád netušil, co se stalo.</w:t>
      </w:r>
    </w:p>
    <w:p w:rsidR="00967FBE" w:rsidRPr="00EE37D3" w:rsidRDefault="0093005C" w:rsidP="00A21DE9">
      <w:pPr>
        <w:pStyle w:val="Text"/>
      </w:pPr>
      <w:r w:rsidRPr="00EE37D3">
        <w:lastRenderedPageBreak/>
        <w:t>Postavil se, sehnutý došel k mercedesu a opřel se o blatník. Otočil se k mrtvole a vtom si uvědomil, že toho muže zná.</w:t>
      </w:r>
    </w:p>
    <w:p w:rsidR="00967FBE" w:rsidRPr="00EE37D3" w:rsidRDefault="0093005C" w:rsidP="00A21DE9">
      <w:pPr>
        <w:pStyle w:val="Text"/>
      </w:pPr>
      <w:r w:rsidRPr="00EE37D3">
        <w:t>Byl to Rachek, ten zamračený dělník, se kterým se setkal v laboratoři.</w:t>
      </w:r>
    </w:p>
    <w:p w:rsidR="00967FBE" w:rsidRPr="00EE37D3" w:rsidRDefault="0093005C" w:rsidP="00A21DE9">
      <w:pPr>
        <w:pStyle w:val="Text"/>
      </w:pPr>
      <w:r w:rsidRPr="00EE37D3">
        <w:t>Znovu začal zvracet.</w:t>
      </w:r>
    </w:p>
    <w:p w:rsidR="00967FBE" w:rsidRPr="00EE37D3" w:rsidRDefault="0093005C" w:rsidP="00A21DE9">
      <w:pPr>
        <w:pStyle w:val="Text"/>
      </w:pPr>
      <w:r w:rsidRPr="00EE37D3">
        <w:t>Pak zaslechl nějaký zvuk. Přikrčil se. Blížilo se auto a jeho zvuk přehlušil rachot odjíždějící motorky.</w:t>
      </w:r>
    </w:p>
    <w:p w:rsidR="00967FBE" w:rsidRPr="00EE37D3" w:rsidRDefault="0093005C" w:rsidP="00A21DE9">
      <w:pPr>
        <w:pStyle w:val="Text"/>
      </w:pPr>
      <w:r w:rsidRPr="00EE37D3">
        <w:t>Brandes se podíval tam, odkud zvuk přicházel. Schoval se za mercedesem a instinktivně se snažil chránit.</w:t>
      </w:r>
    </w:p>
    <w:p w:rsidR="00967FBE" w:rsidRPr="00EE37D3" w:rsidRDefault="0093005C" w:rsidP="00A21DE9">
      <w:pPr>
        <w:pStyle w:val="Text"/>
      </w:pPr>
      <w:r w:rsidRPr="00EE37D3">
        <w:t>Auto zajelo ke straně a pomalu se k Brandesovi blížilo. Přitom jeho reflektory osvětlily krajnici. Brandes byl úplně zmatený. Světla zablikala, ale byl oslepený, takže neviděl dovnitř, kdo tam sedí.</w:t>
      </w:r>
    </w:p>
    <w:p w:rsidR="00967FBE" w:rsidRPr="00EE37D3" w:rsidRDefault="0093005C" w:rsidP="00A21DE9">
      <w:pPr>
        <w:pStyle w:val="Text"/>
      </w:pPr>
      <w:r w:rsidRPr="00EE37D3">
        <w:t xml:space="preserve">Dveře se otevřely a kdosi zavolal: </w:t>
      </w:r>
      <w:r w:rsidR="00967FBE" w:rsidRPr="00EE37D3">
        <w:t>„</w:t>
      </w:r>
      <w:r w:rsidRPr="00EE37D3">
        <w:t>Alexi, jak to vypadá, čeká mě práce na plný úvazek.</w:t>
      </w:r>
      <w:r w:rsidR="00967FBE" w:rsidRPr="00EE37D3">
        <w:t>“</w:t>
      </w:r>
      <w:r w:rsidRPr="00EE37D3">
        <w:t xml:space="preserve"> Ten hlas znal. Patřil Krackovi.</w:t>
      </w:r>
    </w:p>
    <w:p w:rsidR="00C71027" w:rsidRDefault="0093005C" w:rsidP="00A21DE9">
      <w:pPr>
        <w:pStyle w:val="Text"/>
      </w:pPr>
      <w:r w:rsidRPr="00EE37D3">
        <w:t xml:space="preserve">Pustil se, ale okamžitě sklouzl. Chytil se blatníku, aby nespadl. Kracke ho </w:t>
      </w:r>
      <w:r w:rsidR="00C71027">
        <w:t>popadl za ramena a postavil ho.</w:t>
      </w:r>
    </w:p>
    <w:p w:rsidR="00967FBE" w:rsidRPr="00EE37D3" w:rsidRDefault="00967FBE" w:rsidP="00A21DE9">
      <w:pPr>
        <w:pStyle w:val="Text"/>
      </w:pPr>
      <w:r w:rsidRPr="00EE37D3">
        <w:t>„</w:t>
      </w:r>
      <w:r w:rsidR="0093005C" w:rsidRPr="00EE37D3">
        <w:t>Už je to pryč, Alexi.</w:t>
      </w:r>
      <w:r w:rsidRPr="00EE37D3">
        <w:t>“</w:t>
      </w:r>
    </w:p>
    <w:p w:rsidR="00967FBE" w:rsidRPr="00EE37D3" w:rsidRDefault="0093005C" w:rsidP="00A21DE9">
      <w:pPr>
        <w:pStyle w:val="Text"/>
      </w:pPr>
      <w:r w:rsidRPr="00EE37D3">
        <w:t>Brandes se podíval na zkrvavenou mrtvolu, která ležela pár metrů od něj na zemi. Pohlédl dolů a všiml si, že má kalhoty potřísněné její krví. Bylo mu špatně, byl v šoku, ale živý.</w:t>
      </w:r>
    </w:p>
    <w:p w:rsidR="00967FBE" w:rsidRPr="00EE37D3" w:rsidRDefault="00967FBE" w:rsidP="00A21DE9">
      <w:pPr>
        <w:pStyle w:val="Text"/>
      </w:pPr>
      <w:r w:rsidRPr="00EE37D3">
        <w:t>„</w:t>
      </w:r>
      <w:r w:rsidR="0093005C" w:rsidRPr="00EE37D3">
        <w:t>Prozatím, Jime,</w:t>
      </w:r>
      <w:r w:rsidRPr="00EE37D3">
        <w:t>“</w:t>
      </w:r>
      <w:r w:rsidR="0093005C" w:rsidRPr="00EE37D3">
        <w:t xml:space="preserve"> řekl. </w:t>
      </w:r>
      <w:r w:rsidRPr="00EE37D3">
        <w:t>„</w:t>
      </w:r>
      <w:r w:rsidR="0093005C" w:rsidRPr="00EE37D3">
        <w:t>Prozatím je to pryč. Jenom prozatím.</w:t>
      </w:r>
      <w:r w:rsidRPr="00EE37D3">
        <w:t>“</w:t>
      </w:r>
    </w:p>
    <w:p w:rsidR="00967FBE" w:rsidRPr="00EE37D3" w:rsidRDefault="0093005C" w:rsidP="00A21DE9">
      <w:pPr>
        <w:pStyle w:val="Text"/>
      </w:pPr>
      <w:r w:rsidRPr="00EE37D3">
        <w:t>Kracke beze slova přikývl a odvedl ho do svého auta. Horečně se snažil utřídit si, čeho byl svědkem po svém příjezdu, od té doby, co sledoval Brandese spíš z nudy, než že by měl pocit, že to je nutné.</w:t>
      </w:r>
    </w:p>
    <w:p w:rsidR="00967FBE" w:rsidRPr="00EE37D3" w:rsidRDefault="0093005C" w:rsidP="00A21DE9">
      <w:pPr>
        <w:pStyle w:val="Text"/>
      </w:pPr>
      <w:r w:rsidRPr="00EE37D3">
        <w:t xml:space="preserve">Vzpomněl si, jak on a Allenberg využili nehodu </w:t>
      </w:r>
      <w:r w:rsidRPr="00EE37D3">
        <w:rPr>
          <w:i/>
        </w:rPr>
        <w:t xml:space="preserve">Charóna, </w:t>
      </w:r>
      <w:r w:rsidRPr="00EE37D3">
        <w:t xml:space="preserve">aby přesvědčili Brandese, že cílem byl on </w:t>
      </w:r>
      <w:r w:rsidR="00967FBE" w:rsidRPr="00EE37D3">
        <w:t>–</w:t>
      </w:r>
      <w:r w:rsidRPr="00EE37D3">
        <w:t xml:space="preserve"> a když to nestačilo, nahráli na něj další útok.</w:t>
      </w:r>
    </w:p>
    <w:p w:rsidR="007F41B1" w:rsidRDefault="0093005C" w:rsidP="00A21DE9">
      <w:pPr>
        <w:pStyle w:val="Text"/>
        <w:rPr>
          <w:i/>
        </w:rPr>
      </w:pPr>
      <w:r w:rsidRPr="00EE37D3">
        <w:t xml:space="preserve">Zničení </w:t>
      </w:r>
      <w:r w:rsidRPr="00EE37D3">
        <w:rPr>
          <w:i/>
        </w:rPr>
        <w:t xml:space="preserve">Charóna </w:t>
      </w:r>
      <w:r w:rsidRPr="00EE37D3">
        <w:t xml:space="preserve">nebyla nehoda, pomyslel si </w:t>
      </w:r>
      <w:r w:rsidR="00967FBE" w:rsidRPr="00EE37D3">
        <w:t>teď</w:t>
      </w:r>
      <w:r w:rsidRPr="00EE37D3">
        <w:t xml:space="preserve"> Kracke. </w:t>
      </w:r>
      <w:r w:rsidRPr="00EE37D3">
        <w:rPr>
          <w:i/>
        </w:rPr>
        <w:t>Byli jsme slepí. Hloupí. Bože, je zázrak, že ten člověk ještě žije.</w:t>
      </w:r>
    </w:p>
    <w:p w:rsidR="00967FBE" w:rsidRPr="00EE37D3" w:rsidRDefault="007F41B1" w:rsidP="00A21DE9">
      <w:pPr>
        <w:pStyle w:val="Text"/>
      </w:pPr>
      <w:r>
        <w:rPr>
          <w:i/>
        </w:rPr>
        <w:br w:type="page"/>
      </w:r>
    </w:p>
    <w:p w:rsidR="003D71C8" w:rsidRDefault="003D71C8" w:rsidP="00436765">
      <w:pPr>
        <w:pStyle w:val="Nadpis1"/>
        <w:jc w:val="center"/>
      </w:pPr>
      <w:r>
        <w:t>24</w:t>
      </w:r>
    </w:p>
    <w:p w:rsidR="003D71C8" w:rsidRDefault="003D71C8" w:rsidP="00A21DE9">
      <w:pPr>
        <w:pStyle w:val="Text"/>
      </w:pPr>
    </w:p>
    <w:p w:rsidR="003D71C8" w:rsidRDefault="003D71C8" w:rsidP="00A21DE9">
      <w:pPr>
        <w:pStyle w:val="Text"/>
      </w:pPr>
    </w:p>
    <w:p w:rsidR="00967FBE" w:rsidRPr="00EE37D3" w:rsidRDefault="0093005C" w:rsidP="00A21DE9">
      <w:pPr>
        <w:pStyle w:val="Text"/>
      </w:pPr>
      <w:r w:rsidRPr="00EE37D3">
        <w:t xml:space="preserve">Dorothy Jennerová se zeptala svého muže: </w:t>
      </w:r>
      <w:r w:rsidR="00967FBE" w:rsidRPr="00EE37D3">
        <w:t>„</w:t>
      </w:r>
      <w:r w:rsidRPr="00EE37D3">
        <w:t>Emile, opravdu si myslíš, že udělají cokoli? Že se nezastaví před ničím?</w:t>
      </w:r>
      <w:r w:rsidR="00967FBE" w:rsidRPr="00EE37D3">
        <w:t>“</w:t>
      </w:r>
    </w:p>
    <w:p w:rsidR="00967FBE" w:rsidRPr="00EE37D3" w:rsidRDefault="00967FBE" w:rsidP="00A21DE9">
      <w:pPr>
        <w:pStyle w:val="Text"/>
      </w:pPr>
      <w:r w:rsidRPr="00EE37D3">
        <w:t>„</w:t>
      </w:r>
      <w:r w:rsidR="0093005C" w:rsidRPr="00EE37D3">
        <w:t>Záleží na tom?</w:t>
      </w:r>
      <w:r w:rsidRPr="00EE37D3">
        <w:t>“</w:t>
      </w:r>
    </w:p>
    <w:p w:rsidR="00967FBE" w:rsidRPr="00EE37D3" w:rsidRDefault="0093005C" w:rsidP="00A21DE9">
      <w:pPr>
        <w:pStyle w:val="Text"/>
      </w:pPr>
      <w:r w:rsidRPr="00EE37D3">
        <w:t>Emil seděl schoulený do sebe v k</w:t>
      </w:r>
      <w:r w:rsidR="0005701D">
        <w:t>řesle před krbem. Od té doby, co</w:t>
      </w:r>
      <w:r w:rsidRPr="00EE37D3">
        <w:t xml:space="preserve"> schoval Nancy u potoka, moc nemluvil a skoro nic nedělal. Jedinou výjimkou byla jeho přítomnost na schůzi ve městě. </w:t>
      </w:r>
      <w:proofErr w:type="gramStart"/>
      <w:r w:rsidRPr="00EE37D3">
        <w:t>Doro zadoufala</w:t>
      </w:r>
      <w:proofErr w:type="gramEnd"/>
      <w:r w:rsidRPr="00EE37D3">
        <w:t>, že se do jeho těla zase vrátil život.</w:t>
      </w:r>
    </w:p>
    <w:p w:rsidR="00967FBE" w:rsidRPr="00EE37D3" w:rsidRDefault="0093005C" w:rsidP="00A21DE9">
      <w:pPr>
        <w:pStyle w:val="Text"/>
      </w:pPr>
      <w:r w:rsidRPr="00EE37D3">
        <w:t>Emil pro ni znamenal všechno na světě. Potřebovala ho. Cítila se osamělá, opuštěná jako nikdy ve svém životě. A ještě patrnější to bylo, když seděl pouhých pár kroků od ní.</w:t>
      </w:r>
    </w:p>
    <w:p w:rsidR="00967FBE" w:rsidRPr="00EE37D3" w:rsidRDefault="0093005C" w:rsidP="00A21DE9">
      <w:pPr>
        <w:pStyle w:val="Text"/>
      </w:pPr>
      <w:r w:rsidRPr="00EE37D3">
        <w:t>Ani jednou neudělal těch pár kroků a nepřišel k ní, neobjal ji kolem ramen a neujistil, že je pořád s ní. A ona to potřebovala.</w:t>
      </w:r>
    </w:p>
    <w:p w:rsidR="00967FBE" w:rsidRPr="00EE37D3" w:rsidRDefault="00967FBE" w:rsidP="00A21DE9">
      <w:pPr>
        <w:pStyle w:val="Text"/>
      </w:pPr>
      <w:r w:rsidRPr="00EE37D3">
        <w:t>„</w:t>
      </w:r>
      <w:r w:rsidR="0093005C" w:rsidRPr="00EE37D3">
        <w:t>Řekla bych, že Alex Brandes mluvil upřímně,</w:t>
      </w:r>
      <w:r w:rsidRPr="00EE37D3">
        <w:t>“</w:t>
      </w:r>
      <w:r w:rsidR="0093005C" w:rsidRPr="00EE37D3">
        <w:t xml:space="preserve"> prohlásila.</w:t>
      </w:r>
    </w:p>
    <w:p w:rsidR="00967FBE" w:rsidRPr="00EE37D3" w:rsidRDefault="00967FBE" w:rsidP="00A21DE9">
      <w:pPr>
        <w:pStyle w:val="Text"/>
      </w:pPr>
      <w:r w:rsidRPr="00EE37D3">
        <w:t>„</w:t>
      </w:r>
      <w:r w:rsidR="0093005C" w:rsidRPr="00EE37D3">
        <w:t>Ano.</w:t>
      </w:r>
      <w:r w:rsidRPr="00EE37D3">
        <w:t>“</w:t>
      </w:r>
    </w:p>
    <w:p w:rsidR="00967FBE" w:rsidRPr="00EE37D3" w:rsidRDefault="0093005C" w:rsidP="00A21DE9">
      <w:pPr>
        <w:pStyle w:val="Text"/>
      </w:pPr>
      <w:r w:rsidRPr="00EE37D3">
        <w:t>Vstala a došla k pohovce, která stála před televizí. Pustila ji. On mlčel. Dřív se na televizi vždycky díval s ní.</w:t>
      </w:r>
    </w:p>
    <w:p w:rsidR="00967FBE" w:rsidRPr="00EE37D3" w:rsidRDefault="00967FBE" w:rsidP="00A21DE9">
      <w:pPr>
        <w:pStyle w:val="Text"/>
      </w:pPr>
      <w:r w:rsidRPr="00EE37D3">
        <w:t>Teď</w:t>
      </w:r>
      <w:r w:rsidR="0093005C" w:rsidRPr="00EE37D3">
        <w:t xml:space="preserve"> neudělal nic, když přepínala kanály a vybrala nejnovější zprávy.</w:t>
      </w:r>
    </w:p>
    <w:p w:rsidR="00967FBE" w:rsidRPr="00EE37D3" w:rsidRDefault="0093005C" w:rsidP="00A21DE9">
      <w:pPr>
        <w:pStyle w:val="Text"/>
      </w:pPr>
      <w:r w:rsidRPr="00EE37D3">
        <w:t>Nejdřív si nevšimla, že moderátor mluví o Lyle. Emil to zaregistroval a otočil hlavu. Poprvé od chvíle, co ta hrozná noční můra začala trápit jejich město, se dověděli, že někdo venku o této epidemii ví.</w:t>
      </w:r>
    </w:p>
    <w:p w:rsidR="00967FBE" w:rsidRPr="00EE37D3" w:rsidRDefault="00967FBE" w:rsidP="00A21DE9">
      <w:pPr>
        <w:pStyle w:val="Text"/>
      </w:pPr>
      <w:r w:rsidRPr="00EE37D3">
        <w:t>„</w:t>
      </w:r>
      <w:r w:rsidR="0093005C" w:rsidRPr="00EE37D3">
        <w:t>Nemohli to utajit navěky,</w:t>
      </w:r>
      <w:r w:rsidRPr="00EE37D3">
        <w:t>“</w:t>
      </w:r>
      <w:r w:rsidR="0093005C" w:rsidRPr="00EE37D3">
        <w:t xml:space="preserve"> řekl. </w:t>
      </w:r>
      <w:r w:rsidRPr="00EE37D3">
        <w:t>„</w:t>
      </w:r>
      <w:r w:rsidR="0093005C" w:rsidRPr="00EE37D3">
        <w:t>Divím se, že se jim podařilo ututlat karanténu a všechno ostatní aspoň těch pár dní. Proklatá karanténa!</w:t>
      </w:r>
      <w:r w:rsidRPr="00EE37D3">
        <w:t>“</w:t>
      </w:r>
      <w:r w:rsidR="0093005C" w:rsidRPr="00EE37D3">
        <w:t xml:space="preserve"> Potom se zase uzavřel do sebe. Jaký život ji čeká s mužem, který je pohroužený do sebe?</w:t>
      </w:r>
    </w:p>
    <w:p w:rsidR="00967FBE" w:rsidRPr="00EE37D3" w:rsidRDefault="00967FBE" w:rsidP="00A21DE9">
      <w:pPr>
        <w:pStyle w:val="Text"/>
      </w:pPr>
      <w:r w:rsidRPr="00EE37D3">
        <w:t>„</w:t>
      </w:r>
      <w:r w:rsidR="0093005C" w:rsidRPr="00EE37D3">
        <w:t>Státní orgány, které mají na starost zdraví,</w:t>
      </w:r>
      <w:r w:rsidRPr="00EE37D3">
        <w:t>“</w:t>
      </w:r>
      <w:r w:rsidR="0093005C" w:rsidRPr="00EE37D3">
        <w:t xml:space="preserve"> říkal moderátor, </w:t>
      </w:r>
      <w:r w:rsidRPr="00EE37D3">
        <w:t>„</w:t>
      </w:r>
      <w:r w:rsidR="0093005C" w:rsidRPr="00EE37D3">
        <w:t xml:space="preserve">oznámily, že Lyle bylo uzavřeno. Všichni jsou přesvědčeni, že se nemoc nerozšíří mimo město a že vznikla v místní genetické laboratoři Futures, a. s. Nikdo z laboratoře nemluvil s novináři. </w:t>
      </w:r>
      <w:r w:rsidR="0093005C" w:rsidRPr="00EE37D3">
        <w:lastRenderedPageBreak/>
        <w:t>Reportérům se nepodařilo mluvit s někým z Lyle, protože není možné se tam dovolat.</w:t>
      </w:r>
    </w:p>
    <w:p w:rsidR="00967FBE" w:rsidRPr="00EE37D3" w:rsidRDefault="0093005C" w:rsidP="00A21DE9">
      <w:pPr>
        <w:pStyle w:val="Text"/>
      </w:pPr>
      <w:r w:rsidRPr="00EE37D3">
        <w:t>Zástupci telefonní společnosti sdělili, že vzniklou poruchu prošetřují a doufají, že spojení s Lyle bude brzy obnoveno.</w:t>
      </w:r>
    </w:p>
    <w:p w:rsidR="00967FBE" w:rsidRPr="00EE37D3" w:rsidRDefault="0093005C" w:rsidP="00A21DE9">
      <w:pPr>
        <w:pStyle w:val="Text"/>
      </w:pPr>
      <w:r w:rsidRPr="00EE37D3">
        <w:t>Než se to podaří, zajišťují nejnutnější spojení pro obyvatele města vojenské jednotky pod velením plukovníka Mitchella Lawrence. S Lawrencem jsme mluvili radiotelefonem dnes odpoledne</w:t>
      </w:r>
      <w:r w:rsidR="00967FBE" w:rsidRPr="00EE37D3">
        <w:t>…“</w:t>
      </w:r>
    </w:p>
    <w:p w:rsidR="00967FBE" w:rsidRPr="00EE37D3" w:rsidRDefault="00967FBE" w:rsidP="00A21DE9">
      <w:pPr>
        <w:pStyle w:val="Text"/>
      </w:pPr>
      <w:r w:rsidRPr="00EE37D3">
        <w:t>„</w:t>
      </w:r>
      <w:r w:rsidR="0093005C" w:rsidRPr="00EE37D3">
        <w:t>Děláme všechno, co je v našich silách,</w:t>
      </w:r>
      <w:r w:rsidRPr="00EE37D3">
        <w:t>“</w:t>
      </w:r>
      <w:r w:rsidR="0093005C" w:rsidRPr="00EE37D3">
        <w:t xml:space="preserve"> byl slyšet záznam odpovědi plukovníka a na obrazovce se objevila jeho fotografie. </w:t>
      </w:r>
      <w:r w:rsidRPr="00EE37D3">
        <w:t>„</w:t>
      </w:r>
      <w:r w:rsidR="0093005C" w:rsidRPr="00EE37D3">
        <w:t>Jsem přesvědčený, že kompetentní orgány vám podrobněji objasní lékařskou stránku věci. Já můžu říct naprosto zodpovědně, že lékaři z CVN jsou v Lyle už několik dní a nepřestávají usilovně pracovat.</w:t>
      </w:r>
    </w:p>
    <w:p w:rsidR="00967FBE" w:rsidRPr="00EE37D3" w:rsidRDefault="0093005C" w:rsidP="00A21DE9">
      <w:pPr>
        <w:pStyle w:val="Text"/>
      </w:pPr>
      <w:r w:rsidRPr="00EE37D3">
        <w:t>Nikdo zatím neminimalizoval nebezpečí této nemoci. Děláme všechno, co můžeme, abychom našli způsob, jak nemoc léčit a definitivně s ní skoncovat. Zajišťujeme pro obyvatele Lyle veškerou pomoc a musím říct, že zatím prokázali pozoruhodnou schopnost vypořádat se se situací a že s námi vzorně spolupracují, i když jsme byli nuceni vyhlásit v jejich městě karanténu.</w:t>
      </w:r>
      <w:r w:rsidR="00967FBE" w:rsidRPr="00EE37D3">
        <w:t>“</w:t>
      </w:r>
    </w:p>
    <w:p w:rsidR="00967FBE" w:rsidRPr="00EE37D3" w:rsidRDefault="00967FBE" w:rsidP="00A21DE9">
      <w:pPr>
        <w:pStyle w:val="Text"/>
      </w:pPr>
      <w:r w:rsidRPr="00EE37D3">
        <w:t>„</w:t>
      </w:r>
      <w:r w:rsidR="0093005C" w:rsidRPr="00EE37D3">
        <w:t>Ten hajzl!</w:t>
      </w:r>
      <w:r w:rsidRPr="00EE37D3">
        <w:t>“</w:t>
      </w:r>
      <w:r w:rsidR="0093005C" w:rsidRPr="00EE37D3">
        <w:t xml:space="preserve"> ulevil si Jenner potichu. </w:t>
      </w:r>
      <w:proofErr w:type="gramStart"/>
      <w:r w:rsidR="0093005C" w:rsidRPr="00EE37D3">
        <w:t>Doro</w:t>
      </w:r>
      <w:proofErr w:type="gramEnd"/>
      <w:r w:rsidR="0093005C" w:rsidRPr="00EE37D3">
        <w:t xml:space="preserve"> ho </w:t>
      </w:r>
      <w:proofErr w:type="gramStart"/>
      <w:r w:rsidR="0093005C" w:rsidRPr="00EE37D3">
        <w:t>zaslechla</w:t>
      </w:r>
      <w:proofErr w:type="gramEnd"/>
      <w:r w:rsidR="0093005C" w:rsidRPr="00EE37D3">
        <w:t>, ale věděla, že to nebylo určeno pro ni. Ne že by nechtěl, aby to slyšela. Bylo to mnohem horší.</w:t>
      </w:r>
    </w:p>
    <w:p w:rsidR="00967FBE" w:rsidRPr="00EE37D3" w:rsidRDefault="0093005C" w:rsidP="00A21DE9">
      <w:pPr>
        <w:pStyle w:val="Text"/>
      </w:pPr>
      <w:r w:rsidRPr="00EE37D3">
        <w:t>Bylo mu jedno, jestli ho slyší, nebo neslyší. On byl duchem někde venku, tam kde byl potok a kde byla Nancy.</w:t>
      </w:r>
    </w:p>
    <w:p w:rsidR="00967FBE" w:rsidRPr="00EE37D3" w:rsidRDefault="0093005C" w:rsidP="00A21DE9">
      <w:pPr>
        <w:pStyle w:val="Text"/>
      </w:pPr>
      <w:proofErr w:type="gramStart"/>
      <w:r w:rsidRPr="00EE37D3">
        <w:t>Doro odešla</w:t>
      </w:r>
      <w:proofErr w:type="gramEnd"/>
      <w:r w:rsidRPr="00EE37D3">
        <w:t xml:space="preserve"> do kuchyně.</w:t>
      </w:r>
    </w:p>
    <w:p w:rsidR="00967FBE" w:rsidRPr="00EE37D3" w:rsidRDefault="00967FBE" w:rsidP="00A21DE9">
      <w:pPr>
        <w:pStyle w:val="Text"/>
      </w:pPr>
      <w:r w:rsidRPr="00EE37D3">
        <w:t>„</w:t>
      </w:r>
      <w:r w:rsidR="0093005C" w:rsidRPr="00EE37D3">
        <w:t>Emile, dáš si horkou čokoládu?</w:t>
      </w:r>
      <w:r w:rsidRPr="00EE37D3">
        <w:t>“</w:t>
      </w:r>
    </w:p>
    <w:p w:rsidR="00967FBE" w:rsidRPr="00EE37D3" w:rsidRDefault="0093005C" w:rsidP="00A21DE9">
      <w:pPr>
        <w:pStyle w:val="Text"/>
      </w:pPr>
      <w:r w:rsidRPr="00EE37D3">
        <w:t xml:space="preserve">Nečekala, že jí odpoví jinak než zabručením, a byla vždycky ráda, když řekl: </w:t>
      </w:r>
      <w:r w:rsidR="00967FBE" w:rsidRPr="00EE37D3">
        <w:t>„</w:t>
      </w:r>
      <w:r w:rsidRPr="00EE37D3">
        <w:t>Ano.</w:t>
      </w:r>
      <w:r w:rsidR="00967FBE" w:rsidRPr="00EE37D3">
        <w:t>“</w:t>
      </w:r>
      <w:r w:rsidRPr="00EE37D3">
        <w:t xml:space="preserve"> Pořád v jeho slovech nebyl žádný živoť, ale mohla doufat, že si konečně uvědomí, že i ona ztratila dceru a že taky trpí.</w:t>
      </w:r>
    </w:p>
    <w:p w:rsidR="00967FBE" w:rsidRPr="00EE37D3" w:rsidRDefault="0093005C" w:rsidP="00A21DE9">
      <w:pPr>
        <w:pStyle w:val="Text"/>
      </w:pPr>
      <w:r w:rsidRPr="00EE37D3">
        <w:t>Nalila do odměrné nádoby mléko, přikryla ji a strčila do mikrovlnné trouby. Nařídila teplotu na poloviční výkon a nastavila čas na půldruhé minuty. Potom se snažila vymyslet něco, cokoli, co by mohla křiknout do obýváku a na co by její muž nějak odpověděl.</w:t>
      </w:r>
    </w:p>
    <w:p w:rsidR="00967FBE" w:rsidRPr="00EE37D3" w:rsidRDefault="0093005C" w:rsidP="00A21DE9">
      <w:pPr>
        <w:pStyle w:val="Text"/>
      </w:pPr>
      <w:r w:rsidRPr="00EE37D3">
        <w:rPr>
          <w:i/>
        </w:rPr>
        <w:t xml:space="preserve">On zemřel </w:t>
      </w:r>
      <w:r w:rsidR="009F6630" w:rsidRPr="009F6630">
        <w:rPr>
          <w:i/>
        </w:rPr>
        <w:t>taky,</w:t>
      </w:r>
      <w:r w:rsidR="009F6630">
        <w:t xml:space="preserve"> </w:t>
      </w:r>
      <w:r w:rsidRPr="00EE37D3">
        <w:t xml:space="preserve">napadlo ji. </w:t>
      </w:r>
      <w:r w:rsidR="00B50666">
        <w:rPr>
          <w:i/>
        </w:rPr>
        <w:t>A to není fé</w:t>
      </w:r>
      <w:r w:rsidRPr="00EE37D3">
        <w:rPr>
          <w:i/>
        </w:rPr>
        <w:t>r, protože já jsem nezemřela a zůstala jsem sama.</w:t>
      </w:r>
    </w:p>
    <w:p w:rsidR="00967FBE" w:rsidRPr="00EE37D3" w:rsidRDefault="0093005C" w:rsidP="00A21DE9">
      <w:pPr>
        <w:pStyle w:val="Text"/>
      </w:pPr>
      <w:r w:rsidRPr="00EE37D3">
        <w:lastRenderedPageBreak/>
        <w:t xml:space="preserve">Trouba pípla. </w:t>
      </w:r>
      <w:proofErr w:type="gramStart"/>
      <w:r w:rsidRPr="00EE37D3">
        <w:t>Doro vyndala</w:t>
      </w:r>
      <w:proofErr w:type="gramEnd"/>
      <w:r w:rsidRPr="00EE37D3">
        <w:t xml:space="preserve"> hrnek a postavila ho na kuchyňský stůl.</w:t>
      </w:r>
    </w:p>
    <w:p w:rsidR="00967FBE" w:rsidRPr="00EE37D3" w:rsidRDefault="0093005C" w:rsidP="00A21DE9">
      <w:pPr>
        <w:pStyle w:val="Text"/>
      </w:pPr>
      <w:r w:rsidRPr="00EE37D3">
        <w:t xml:space="preserve">Kdy budou moct Nancy vyndat? Kdy ji pochovají? Bože, pomyslela si, jestli tohle bude trvat ještě dlouho, v jakém stavu bude tělo jejich dcery, až Emil přijde k potoku? To ji dřív nenapadlo. </w:t>
      </w:r>
      <w:r w:rsidR="00967FBE" w:rsidRPr="00EE37D3">
        <w:t>Teď</w:t>
      </w:r>
      <w:r w:rsidRPr="00EE37D3">
        <w:t xml:space="preserve"> se jí žaludek sevřel a do krku jí stoupala žluč </w:t>
      </w:r>
      <w:r w:rsidR="00967FBE" w:rsidRPr="00EE37D3">
        <w:t>–</w:t>
      </w:r>
      <w:r w:rsidRPr="00EE37D3">
        <w:t xml:space="preserve"> měla hořkokyselou chuť.</w:t>
      </w:r>
    </w:p>
    <w:p w:rsidR="00967FBE" w:rsidRPr="00EE37D3" w:rsidRDefault="0093005C" w:rsidP="00A21DE9">
      <w:pPr>
        <w:pStyle w:val="Text"/>
      </w:pPr>
      <w:r w:rsidRPr="00EE37D3">
        <w:t>Do každého šálku nalila trochu teplého mléka a přidala do něj cukr a kakao. Byl to luxusní druh a Emil ho měl vždycky rád.</w:t>
      </w:r>
    </w:p>
    <w:p w:rsidR="00967FBE" w:rsidRPr="00EE37D3" w:rsidRDefault="0093005C" w:rsidP="00A21DE9">
      <w:pPr>
        <w:pStyle w:val="Text"/>
      </w:pPr>
      <w:r w:rsidRPr="00EE37D3">
        <w:t>Vzniklou směs rozmíchala na kaši a zalila zbytkem mléka. Uklidila odměrnou nádobu i lžičku a šálky s čokoládou nesla do pokoje.</w:t>
      </w:r>
    </w:p>
    <w:p w:rsidR="00967FBE" w:rsidRPr="00EE37D3" w:rsidRDefault="0093005C" w:rsidP="00A21DE9">
      <w:pPr>
        <w:pStyle w:val="Text"/>
      </w:pPr>
      <w:r w:rsidRPr="00EE37D3">
        <w:t>Emil se ani nepohnul.</w:t>
      </w:r>
    </w:p>
    <w:p w:rsidR="00967FBE" w:rsidRPr="00EE37D3" w:rsidRDefault="0093005C" w:rsidP="00A21DE9">
      <w:pPr>
        <w:pStyle w:val="Text"/>
      </w:pPr>
      <w:r w:rsidRPr="00EE37D3">
        <w:t xml:space="preserve">Všimla si toho, hned jak vešla. Ani televize ho nezajímala. </w:t>
      </w:r>
      <w:proofErr w:type="gramStart"/>
      <w:r w:rsidRPr="00EE37D3">
        <w:t>Doro uvažovala</w:t>
      </w:r>
      <w:proofErr w:type="gramEnd"/>
      <w:r w:rsidRPr="00EE37D3">
        <w:t>, co se mu asi honí v hlavě, když nevnímá nic kolem sebe. Co se mu v té hlavě odehrává? Jaká muka? Nebo je to ještě horší a neděje se mu tam vůbec nic?</w:t>
      </w:r>
    </w:p>
    <w:p w:rsidR="00967FBE" w:rsidRPr="00EE37D3" w:rsidRDefault="0093005C" w:rsidP="00A21DE9">
      <w:pPr>
        <w:pStyle w:val="Text"/>
      </w:pPr>
      <w:r w:rsidRPr="00EE37D3">
        <w:t>A jenom mu pracuje srdce?</w:t>
      </w:r>
    </w:p>
    <w:p w:rsidR="00967FBE" w:rsidRPr="00EE37D3" w:rsidRDefault="0093005C" w:rsidP="00A21DE9">
      <w:pPr>
        <w:pStyle w:val="Text"/>
      </w:pPr>
      <w:r w:rsidRPr="00EE37D3">
        <w:t>Srdce se třeba zastaví.</w:t>
      </w:r>
    </w:p>
    <w:p w:rsidR="00967FBE" w:rsidRPr="00EE37D3" w:rsidRDefault="0093005C" w:rsidP="00A21DE9">
      <w:pPr>
        <w:pStyle w:val="Text"/>
      </w:pPr>
      <w:r w:rsidRPr="00EE37D3">
        <w:t>Zavřela za sebou.</w:t>
      </w:r>
    </w:p>
    <w:p w:rsidR="00967FBE" w:rsidRPr="00EE37D3" w:rsidRDefault="00967FBE" w:rsidP="00A21DE9">
      <w:pPr>
        <w:pStyle w:val="Text"/>
      </w:pPr>
      <w:r w:rsidRPr="00EE37D3">
        <w:t>„</w:t>
      </w:r>
      <w:r w:rsidR="0093005C" w:rsidRPr="00EE37D3">
        <w:t>Tady je ta čokoláda,</w:t>
      </w:r>
      <w:r w:rsidRPr="00EE37D3">
        <w:t>“</w:t>
      </w:r>
      <w:r w:rsidR="0093005C" w:rsidRPr="00EE37D3">
        <w:t xml:space="preserve"> snažila se mluvit aspoň trochu vesele.</w:t>
      </w:r>
    </w:p>
    <w:p w:rsidR="00967FBE" w:rsidRPr="00EE37D3" w:rsidRDefault="00967FBE" w:rsidP="00A21DE9">
      <w:pPr>
        <w:pStyle w:val="Text"/>
      </w:pPr>
      <w:r w:rsidRPr="00EE37D3">
        <w:t>„</w:t>
      </w:r>
      <w:r w:rsidR="0093005C" w:rsidRPr="00EE37D3">
        <w:t>Děkuju,</w:t>
      </w:r>
      <w:r w:rsidRPr="00EE37D3">
        <w:t>“</w:t>
      </w:r>
      <w:r w:rsidR="0093005C" w:rsidRPr="00EE37D3">
        <w:t xml:space="preserve"> řekl. Zvedl šálek a zhluboka se napil. Seděl vzpřímeně, lokty opřené o kolena. Když čokoládu spolkl, vzdychl a opřel se.</w:t>
      </w:r>
    </w:p>
    <w:p w:rsidR="00967FBE" w:rsidRPr="00EE37D3" w:rsidRDefault="00967FBE" w:rsidP="00A21DE9">
      <w:pPr>
        <w:pStyle w:val="Text"/>
      </w:pPr>
      <w:r w:rsidRPr="00EE37D3">
        <w:t>„</w:t>
      </w:r>
      <w:r w:rsidR="0093005C" w:rsidRPr="00EE37D3">
        <w:t>Emile,</w:t>
      </w:r>
      <w:r w:rsidRPr="00EE37D3">
        <w:t>“</w:t>
      </w:r>
      <w:r w:rsidR="009F6630">
        <w:t xml:space="preserve"> začala.</w:t>
      </w:r>
    </w:p>
    <w:p w:rsidR="00967FBE" w:rsidRPr="00EE37D3" w:rsidRDefault="00967FBE" w:rsidP="00A21DE9">
      <w:pPr>
        <w:pStyle w:val="Text"/>
      </w:pPr>
      <w:r w:rsidRPr="00EE37D3">
        <w:t>„</w:t>
      </w:r>
      <w:r w:rsidR="0093005C" w:rsidRPr="00EE37D3">
        <w:t>Ne. Nech toho, Doro. Moc dobře vím, co máš na mysli. Dovol, abych ti řekl, že toho všeho moc lituju.</w:t>
      </w:r>
      <w:r w:rsidRPr="00EE37D3">
        <w:t>“</w:t>
      </w:r>
      <w:r w:rsidR="0093005C" w:rsidRPr="00EE37D3">
        <w:t xml:space="preserve"> Najednou jí připadalo, že ožil. </w:t>
      </w:r>
      <w:r w:rsidRPr="00EE37D3">
        <w:t>„</w:t>
      </w:r>
      <w:r w:rsidR="0093005C" w:rsidRPr="00EE37D3">
        <w:t xml:space="preserve">Je mi líto, že jsem někde jinde, zatímco ty musíš zůstat tady a vyrovnávat se s tou strašnou věcí. Je mi líto, že jsem tak vyletěl na té schůzi </w:t>
      </w:r>
      <w:r w:rsidRPr="00EE37D3">
        <w:t>–</w:t>
      </w:r>
      <w:r w:rsidR="0093005C" w:rsidRPr="00EE37D3">
        <w:t xml:space="preserve"> ne, odvolávám. Toho vůbec nel</w:t>
      </w:r>
      <w:r w:rsidRPr="00EE37D3">
        <w:t>it</w:t>
      </w:r>
      <w:r w:rsidR="0093005C" w:rsidRPr="00EE37D3">
        <w:t>uju. Ty hajzlové!</w:t>
      </w:r>
    </w:p>
    <w:p w:rsidR="00967FBE" w:rsidRPr="00EE37D3" w:rsidRDefault="0093005C" w:rsidP="00A21DE9">
      <w:pPr>
        <w:pStyle w:val="Text"/>
      </w:pPr>
      <w:r w:rsidRPr="00EE37D3">
        <w:t>Kdo jim sakra dal právo? Proč tady, Doro? Proč dělají něco takového ve městě, kde žijou lidi? A děti? Proč, kdo jim dal právo? Bože, tolik si přeju, abych zjistil, s kým si to mám vyřídit</w:t>
      </w:r>
      <w:r w:rsidR="009F6630">
        <w:t>. To je moje největší přání. Mus</w:t>
      </w:r>
      <w:r w:rsidRPr="00EE37D3">
        <w:t>ím někoho zmlátit, ale nevím koho. Není to Alex, a jestli to byl Peter, ten už za to zaplatil. Nejsou to vojáci, i když je tolik nenávidím, že nás nenechali s Nancy pr</w:t>
      </w:r>
      <w:r w:rsidR="00967FBE" w:rsidRPr="00EE37D3">
        <w:t>oj</w:t>
      </w:r>
      <w:r w:rsidRPr="00EE37D3">
        <w:t>et.</w:t>
      </w:r>
    </w:p>
    <w:p w:rsidR="00967FBE" w:rsidRPr="00EE37D3" w:rsidRDefault="0093005C" w:rsidP="00A21DE9">
      <w:pPr>
        <w:pStyle w:val="Text"/>
      </w:pPr>
      <w:r w:rsidRPr="00EE37D3">
        <w:lastRenderedPageBreak/>
        <w:t>Pořád nevím. A</w:t>
      </w:r>
      <w:r w:rsidR="00967FBE" w:rsidRPr="00EE37D3">
        <w:t>…</w:t>
      </w:r>
      <w:r w:rsidRPr="00EE37D3">
        <w:t>,</w:t>
      </w:r>
      <w:r w:rsidR="00967FBE" w:rsidRPr="00EE37D3">
        <w:t>“</w:t>
      </w:r>
      <w:r w:rsidRPr="00EE37D3">
        <w:t xml:space="preserve"> zarazil se, </w:t>
      </w:r>
      <w:r w:rsidR="00967FBE" w:rsidRPr="00EE37D3">
        <w:t>„</w:t>
      </w:r>
      <w:r w:rsidRPr="00EE37D3">
        <w:t>ubližuju tobě, protože nemůžu najít viníka. Ať už je to kdokoli.</w:t>
      </w:r>
      <w:r w:rsidR="00967FBE" w:rsidRPr="00EE37D3">
        <w:t>“</w:t>
      </w:r>
    </w:p>
    <w:p w:rsidR="00967FBE" w:rsidRPr="00EE37D3" w:rsidRDefault="0093005C" w:rsidP="00A21DE9">
      <w:pPr>
        <w:pStyle w:val="Text"/>
      </w:pPr>
      <w:r w:rsidRPr="00EE37D3">
        <w:t>Tolik toho Emil už dlouho neřekl. Dorothy se nestarala ani tak o to, co říká, ale spíš o to, že vůbec něco řekl.</w:t>
      </w:r>
    </w:p>
    <w:p w:rsidR="00967FBE" w:rsidRPr="00EE37D3" w:rsidRDefault="00967FBE" w:rsidP="00A21DE9">
      <w:pPr>
        <w:pStyle w:val="Text"/>
      </w:pPr>
      <w:r w:rsidRPr="00EE37D3">
        <w:t>„</w:t>
      </w:r>
      <w:r w:rsidR="0093005C" w:rsidRPr="00EE37D3">
        <w:t>Emile,</w:t>
      </w:r>
      <w:r w:rsidRPr="00EE37D3">
        <w:t>“</w:t>
      </w:r>
      <w:r w:rsidR="0093005C" w:rsidRPr="00EE37D3">
        <w:t xml:space="preserve"> začala, </w:t>
      </w:r>
      <w:r w:rsidRPr="00EE37D3">
        <w:t>„</w:t>
      </w:r>
      <w:r w:rsidR="0093005C" w:rsidRPr="00EE37D3">
        <w:t>nevím, co k tomu říct. Kdyby to pomohlo.</w:t>
      </w:r>
      <w:r w:rsidRPr="00EE37D3">
        <w:t>“</w:t>
      </w:r>
    </w:p>
    <w:p w:rsidR="00967FBE" w:rsidRPr="00EE37D3" w:rsidRDefault="00967FBE" w:rsidP="00A21DE9">
      <w:pPr>
        <w:pStyle w:val="Text"/>
      </w:pPr>
      <w:r w:rsidRPr="00EE37D3">
        <w:t>„</w:t>
      </w:r>
      <w:r w:rsidR="0093005C" w:rsidRPr="00EE37D3">
        <w:t>Rozumím ti.</w:t>
      </w:r>
      <w:r w:rsidRPr="00EE37D3">
        <w:t>“</w:t>
      </w:r>
    </w:p>
    <w:p w:rsidR="00967FBE" w:rsidRPr="00EE37D3" w:rsidRDefault="00967FBE" w:rsidP="00A21DE9">
      <w:pPr>
        <w:pStyle w:val="Text"/>
      </w:pPr>
      <w:r w:rsidRPr="00EE37D3">
        <w:t>„</w:t>
      </w:r>
      <w:r w:rsidR="0093005C" w:rsidRPr="00EE37D3">
        <w:t>Já vím. Napij se.</w:t>
      </w:r>
      <w:r w:rsidRPr="00EE37D3">
        <w:t>“</w:t>
      </w:r>
    </w:p>
    <w:p w:rsidR="00967FBE" w:rsidRPr="00EE37D3" w:rsidRDefault="0093005C" w:rsidP="00A21DE9">
      <w:pPr>
        <w:pStyle w:val="Text"/>
      </w:pPr>
      <w:r w:rsidRPr="00EE37D3">
        <w:t xml:space="preserve">Pokusil se usmát a znovu se zhluboka napil. </w:t>
      </w:r>
      <w:r w:rsidR="00967FBE" w:rsidRPr="00EE37D3">
        <w:t>„</w:t>
      </w:r>
      <w:r w:rsidR="009F6630">
        <w:t>Je dobrá,“</w:t>
      </w:r>
      <w:r w:rsidRPr="00EE37D3">
        <w:t xml:space="preserve"> pochválil. Jako vždycky. Přikývla a zvedla svůj šálek ke rtům, ale vyrušilo ji zaklepání na domovní dveře. Ne, nebylo to zaklepání, spíš zabušení.</w:t>
      </w:r>
    </w:p>
    <w:p w:rsidR="00967FBE" w:rsidRPr="00EE37D3" w:rsidRDefault="0093005C" w:rsidP="00A21DE9">
      <w:pPr>
        <w:pStyle w:val="Text"/>
      </w:pPr>
      <w:r w:rsidRPr="00EE37D3">
        <w:t>Pak bylo slyšet, že někdo bere za kliku a strká do dveří.</w:t>
      </w:r>
    </w:p>
    <w:p w:rsidR="00967FBE" w:rsidRPr="00EE37D3" w:rsidRDefault="00967FBE" w:rsidP="00A21DE9">
      <w:pPr>
        <w:pStyle w:val="Text"/>
      </w:pPr>
      <w:r w:rsidRPr="00EE37D3">
        <w:t>„</w:t>
      </w:r>
      <w:r w:rsidR="0093005C" w:rsidRPr="00EE37D3">
        <w:t>Kdo to je?</w:t>
      </w:r>
      <w:r w:rsidRPr="00EE37D3">
        <w:t>“</w:t>
      </w:r>
      <w:r w:rsidR="0093005C" w:rsidRPr="00EE37D3">
        <w:t xml:space="preserve"> zeptala se.</w:t>
      </w:r>
    </w:p>
    <w:p w:rsidR="00967FBE" w:rsidRPr="00EE37D3" w:rsidRDefault="0093005C" w:rsidP="00A21DE9">
      <w:pPr>
        <w:pStyle w:val="Text"/>
      </w:pPr>
      <w:r w:rsidRPr="00EE37D3">
        <w:t>Emil vyskočil. Potichu došel ke skříňce vedle krbu a vytáhl zásuvku, kde schovával několik zbraní. Emil nebyl lovec, jenom měl zbraně rád.</w:t>
      </w:r>
    </w:p>
    <w:p w:rsidR="00967FBE" w:rsidRPr="00EE37D3" w:rsidRDefault="0093005C" w:rsidP="00A21DE9">
      <w:pPr>
        <w:pStyle w:val="Text"/>
      </w:pPr>
      <w:r w:rsidRPr="00EE37D3">
        <w:t>Viděla, že vyndal pistoli, zkontroloval zásobník a natáhl kohoutek. Otočil se ke dveřím.</w:t>
      </w:r>
    </w:p>
    <w:p w:rsidR="00967FBE" w:rsidRPr="00EE37D3" w:rsidRDefault="0093005C" w:rsidP="00A21DE9">
      <w:pPr>
        <w:pStyle w:val="Text"/>
      </w:pPr>
      <w:r w:rsidRPr="00EE37D3">
        <w:t>Ukázal jí, aby zůstala stát a nedělala hluk. Podívala se lépe a všimla si, že se klika hýbe. Ať to byl kdokoli, nedal do toho moc velkou sílu a ani se nesnažil, aby si toho nikdo nevšiml.</w:t>
      </w:r>
    </w:p>
    <w:p w:rsidR="00967FBE" w:rsidRPr="00EE37D3" w:rsidRDefault="0093005C" w:rsidP="00A21DE9">
      <w:pPr>
        <w:pStyle w:val="Text"/>
      </w:pPr>
      <w:r w:rsidRPr="00EE37D3">
        <w:t>Najednou zvuky ustaly.</w:t>
      </w:r>
    </w:p>
    <w:p w:rsidR="00967FBE" w:rsidRPr="00EE37D3" w:rsidRDefault="0093005C" w:rsidP="00A21DE9">
      <w:pPr>
        <w:pStyle w:val="Text"/>
      </w:pPr>
      <w:r w:rsidRPr="00EE37D3">
        <w:t>Emil se zastavil.</w:t>
      </w:r>
    </w:p>
    <w:p w:rsidR="00967FBE" w:rsidRPr="00EE37D3" w:rsidRDefault="0093005C" w:rsidP="00A21DE9">
      <w:pPr>
        <w:pStyle w:val="Text"/>
      </w:pPr>
      <w:r w:rsidRPr="00EE37D3">
        <w:t>Otočil se a vrátil se k Dorothy.</w:t>
      </w:r>
    </w:p>
    <w:p w:rsidR="00967FBE" w:rsidRPr="00EE37D3" w:rsidRDefault="00967FBE" w:rsidP="00A21DE9">
      <w:pPr>
        <w:pStyle w:val="Text"/>
      </w:pPr>
      <w:r w:rsidRPr="00EE37D3">
        <w:t>„</w:t>
      </w:r>
      <w:r w:rsidR="0093005C" w:rsidRPr="00EE37D3">
        <w:t>Poslouchej,</w:t>
      </w:r>
      <w:r w:rsidRPr="00EE37D3">
        <w:t>“</w:t>
      </w:r>
      <w:r w:rsidR="0093005C" w:rsidRPr="00EE37D3">
        <w:t xml:space="preserve"> vybídl ji. </w:t>
      </w:r>
      <w:r w:rsidRPr="00EE37D3">
        <w:t>„</w:t>
      </w:r>
      <w:r w:rsidR="0093005C" w:rsidRPr="00EE37D3">
        <w:t>Myslím, že vím, kdo to je. Nechci tohle použít, a jestli je to ten, koho myslím, nechci to držet v ruce, až otevřu dveře. Umíš s tím zacházet? Pamatuješ si to?</w:t>
      </w:r>
      <w:r w:rsidRPr="00EE37D3">
        <w:t>“</w:t>
      </w:r>
    </w:p>
    <w:p w:rsidR="00967FBE" w:rsidRPr="00EE37D3" w:rsidRDefault="0093005C" w:rsidP="00A21DE9">
      <w:pPr>
        <w:pStyle w:val="Text"/>
      </w:pPr>
      <w:proofErr w:type="gramStart"/>
      <w:r w:rsidRPr="00EE37D3">
        <w:t>Doro přikývla</w:t>
      </w:r>
      <w:proofErr w:type="gramEnd"/>
      <w:r w:rsidRPr="00EE37D3">
        <w:t xml:space="preserve"> a vzala si od něj pistoli.</w:t>
      </w:r>
    </w:p>
    <w:p w:rsidR="00967FBE" w:rsidRPr="00EE37D3" w:rsidRDefault="0093005C" w:rsidP="00A21DE9">
      <w:pPr>
        <w:pStyle w:val="Text"/>
      </w:pPr>
      <w:r w:rsidRPr="00EE37D3">
        <w:t>Byla to pětadvacítka beretta. Emil jí několikrát ukazoval, jak se zachází se všemi třemi pistolemi, které vlastnil. Tohle na něm vždycky obdivovala. Nechtěl, aby ho někdo překvapil nepřipraveného. V budoucnu by pravděpodobně naučil střílet i Nancy.</w:t>
      </w:r>
    </w:p>
    <w:p w:rsidR="00967FBE" w:rsidRPr="00EE37D3" w:rsidRDefault="0093005C" w:rsidP="00A21DE9">
      <w:pPr>
        <w:pStyle w:val="Text"/>
      </w:pPr>
      <w:r w:rsidRPr="00EE37D3">
        <w:t xml:space="preserve">Dřevěná podlaha na verandě zavrzala. </w:t>
      </w:r>
      <w:r w:rsidR="00967FBE" w:rsidRPr="00EE37D3">
        <w:t>„</w:t>
      </w:r>
      <w:r w:rsidRPr="00EE37D3">
        <w:t>Kdo to je?</w:t>
      </w:r>
      <w:r w:rsidR="00967FBE" w:rsidRPr="00EE37D3">
        <w:t>“</w:t>
      </w:r>
      <w:r w:rsidRPr="00EE37D3">
        <w:t xml:space="preserve"> zašeptala. </w:t>
      </w:r>
      <w:r w:rsidR="00967FBE" w:rsidRPr="00EE37D3">
        <w:t>„</w:t>
      </w:r>
      <w:r w:rsidRPr="00EE37D3">
        <w:t>Určitě vojáci,</w:t>
      </w:r>
      <w:r w:rsidR="00967FBE" w:rsidRPr="00EE37D3">
        <w:t>“</w:t>
      </w:r>
      <w:r w:rsidRPr="00EE37D3">
        <w:t xml:space="preserve"> odpověděl. </w:t>
      </w:r>
      <w:r w:rsidR="00967FBE" w:rsidRPr="00EE37D3">
        <w:t>„</w:t>
      </w:r>
      <w:r w:rsidRPr="00EE37D3">
        <w:t>Ale proč?</w:t>
      </w:r>
      <w:r w:rsidR="00967FBE" w:rsidRPr="00EE37D3">
        <w:t>“</w:t>
      </w:r>
    </w:p>
    <w:p w:rsidR="00967FBE" w:rsidRPr="00EE37D3" w:rsidRDefault="00967FBE" w:rsidP="00A21DE9">
      <w:pPr>
        <w:pStyle w:val="Text"/>
      </w:pPr>
      <w:r w:rsidRPr="00EE37D3">
        <w:lastRenderedPageBreak/>
        <w:t>„</w:t>
      </w:r>
      <w:r w:rsidR="0093005C" w:rsidRPr="00EE37D3">
        <w:t>Divíš se, když jsem tak hloupě vyletěl na schůzi? A taky jsme se pokusili odjet z města. Oni to vědí, Doro. Nějak se dověděli, že jsme měli nemocnou dcerku, a já jsem se taky prořekl. Je mi to líto, Doro.</w:t>
      </w:r>
      <w:r w:rsidRPr="00EE37D3">
        <w:t>“</w:t>
      </w:r>
    </w:p>
    <w:p w:rsidR="00967FBE" w:rsidRPr="00EE37D3" w:rsidRDefault="00967FBE" w:rsidP="00A21DE9">
      <w:pPr>
        <w:pStyle w:val="Text"/>
      </w:pPr>
      <w:r w:rsidRPr="00EE37D3">
        <w:t>„</w:t>
      </w:r>
      <w:r w:rsidR="0093005C" w:rsidRPr="00EE37D3">
        <w:t>Jenom jsi řekl její jméno, Emile, hned ses zarazil. Nemůžou to vědět,</w:t>
      </w:r>
      <w:r w:rsidRPr="00EE37D3">
        <w:t>“</w:t>
      </w:r>
      <w:r w:rsidR="0093005C" w:rsidRPr="00EE37D3">
        <w:t xml:space="preserve"> uklidňovala ho, ale vůbec si nebyla jistá. </w:t>
      </w:r>
      <w:r w:rsidRPr="00EE37D3">
        <w:t>„</w:t>
      </w:r>
      <w:r w:rsidR="0093005C" w:rsidRPr="00EE37D3">
        <w:t>Oni to vědí. Cítím to. A přijeli si pro ni.</w:t>
      </w:r>
      <w:r w:rsidRPr="00EE37D3">
        <w:t>“</w:t>
      </w:r>
    </w:p>
    <w:p w:rsidR="00967FBE" w:rsidRPr="00EE37D3" w:rsidRDefault="00967FBE" w:rsidP="00A21DE9">
      <w:pPr>
        <w:pStyle w:val="Text"/>
      </w:pPr>
      <w:r w:rsidRPr="00EE37D3">
        <w:t>„</w:t>
      </w:r>
      <w:r w:rsidR="0093005C" w:rsidRPr="00EE37D3">
        <w:t>Co budeme dělat?</w:t>
      </w:r>
      <w:r w:rsidRPr="00EE37D3">
        <w:t>“</w:t>
      </w:r>
    </w:p>
    <w:p w:rsidR="00967FBE" w:rsidRPr="00EE37D3" w:rsidRDefault="00967FBE" w:rsidP="00A21DE9">
      <w:pPr>
        <w:pStyle w:val="Text"/>
      </w:pPr>
      <w:r w:rsidRPr="00EE37D3">
        <w:t>„</w:t>
      </w:r>
      <w:r w:rsidR="0093005C" w:rsidRPr="00EE37D3">
        <w:t>Nejdřív musím zjistit, proč ještě nepřišli dovnitř. Myslím, že se dívají okny v přízemí. Možná se snaží najít Nancy.</w:t>
      </w:r>
      <w:r w:rsidRPr="00EE37D3">
        <w:t>“</w:t>
      </w:r>
    </w:p>
    <w:p w:rsidR="00967FBE" w:rsidRPr="00EE37D3" w:rsidRDefault="00967FBE" w:rsidP="00A21DE9">
      <w:pPr>
        <w:pStyle w:val="Text"/>
      </w:pPr>
      <w:r w:rsidRPr="00EE37D3">
        <w:t>„</w:t>
      </w:r>
      <w:r w:rsidR="0093005C" w:rsidRPr="00EE37D3">
        <w:t>Ty myslíš, že ji chtějí? Její</w:t>
      </w:r>
      <w:r w:rsidRPr="00EE37D3">
        <w:t>…“</w:t>
      </w:r>
      <w:r w:rsidR="0093005C" w:rsidRPr="00EE37D3">
        <w:t xml:space="preserve"> Nemohla to slovo </w:t>
      </w:r>
      <w:proofErr w:type="gramStart"/>
      <w:r w:rsidR="0093005C" w:rsidRPr="00EE37D3">
        <w:t xml:space="preserve">vyslovit. </w:t>
      </w:r>
      <w:r w:rsidRPr="00EE37D3">
        <w:t>„</w:t>
      </w:r>
      <w:r w:rsidR="0093005C" w:rsidRPr="00EE37D3">
        <w:t>.. Její</w:t>
      </w:r>
      <w:proofErr w:type="gramEnd"/>
      <w:r w:rsidR="0093005C" w:rsidRPr="00EE37D3">
        <w:t xml:space="preserve"> tělo?</w:t>
      </w:r>
      <w:r w:rsidRPr="00EE37D3">
        <w:t>“</w:t>
      </w:r>
    </w:p>
    <w:p w:rsidR="00967FBE" w:rsidRPr="00EE37D3" w:rsidRDefault="00967FBE" w:rsidP="00A21DE9">
      <w:pPr>
        <w:pStyle w:val="Text"/>
      </w:pPr>
      <w:r w:rsidRPr="00EE37D3">
        <w:t>„</w:t>
      </w:r>
      <w:r w:rsidR="0093005C" w:rsidRPr="00EE37D3">
        <w:t>Ano. Já ji nenechám spálit v tom jejich ohni, Doro. Přísahal jsem.</w:t>
      </w:r>
      <w:r w:rsidRPr="00EE37D3">
        <w:t>“</w:t>
      </w:r>
    </w:p>
    <w:p w:rsidR="00967FBE" w:rsidRPr="00EE37D3" w:rsidRDefault="0093005C" w:rsidP="00A21DE9">
      <w:pPr>
        <w:pStyle w:val="Text"/>
      </w:pPr>
      <w:r w:rsidRPr="00EE37D3">
        <w:t>Oči mu žhnuly. Vystrašilo ji to. Emil se tolik obviňoval. Vyčítal si Nancyinu smrt. Měl pocit, že moc dlouho otálel, než se pokusil odvézt ji do nemocnice do jiného města. Vyčítal si, že nebyl dostatečně průbojný, aby si vynutil průjezd. A byla si jistá, že jeho seznam vin je ještě delší.</w:t>
      </w:r>
    </w:p>
    <w:p w:rsidR="00967FBE" w:rsidRPr="00EE37D3" w:rsidRDefault="0093005C" w:rsidP="00A21DE9">
      <w:pPr>
        <w:pStyle w:val="Text"/>
      </w:pPr>
      <w:r w:rsidRPr="00EE37D3">
        <w:t>Věděla, že za nic z toho není odpovědný, ale na tom nezáleželo. Psychiatr by možná řekl, že se snaží navodit u sebe pocity viny nebo něco podobného, ale na tom taky nezáleželo.</w:t>
      </w:r>
    </w:p>
    <w:p w:rsidR="00967FBE" w:rsidRPr="00EE37D3" w:rsidRDefault="0093005C" w:rsidP="00A21DE9">
      <w:pPr>
        <w:pStyle w:val="Text"/>
      </w:pPr>
      <w:r w:rsidRPr="00EE37D3">
        <w:t xml:space="preserve">Teď záleželo na jediném </w:t>
      </w:r>
      <w:r w:rsidR="00967FBE" w:rsidRPr="00EE37D3">
        <w:t>–</w:t>
      </w:r>
      <w:r w:rsidRPr="00EE37D3">
        <w:t xml:space="preserve"> co hodlá udělat.</w:t>
      </w:r>
    </w:p>
    <w:p w:rsidR="00967FBE" w:rsidRPr="00EE37D3" w:rsidRDefault="0093005C" w:rsidP="00A21DE9">
      <w:pPr>
        <w:pStyle w:val="Text"/>
      </w:pPr>
      <w:r w:rsidRPr="00EE37D3">
        <w:t>Vzpomněla si na Seldena.</w:t>
      </w:r>
    </w:p>
    <w:p w:rsidR="00967FBE" w:rsidRPr="00EE37D3" w:rsidRDefault="0093005C" w:rsidP="00A21DE9">
      <w:pPr>
        <w:pStyle w:val="Text"/>
      </w:pPr>
      <w:r w:rsidRPr="00EE37D3">
        <w:t>Bože, modlila se v duchu, nedopusť, aby ho taky zabili. Prosím tě. Potřebuju ho. Bože, jak já ho potřebuju.</w:t>
      </w:r>
    </w:p>
    <w:p w:rsidR="00967FBE" w:rsidRPr="00EE37D3" w:rsidRDefault="0093005C" w:rsidP="00A21DE9">
      <w:pPr>
        <w:pStyle w:val="Text"/>
      </w:pPr>
      <w:r w:rsidRPr="00EE37D3">
        <w:t>Emil potichu došel do kuchyně a trošku odhrnul pestrobarevný závěs nad výlevkou. Pak ho spustil a vrátil se.</w:t>
      </w:r>
    </w:p>
    <w:p w:rsidR="00967FBE" w:rsidRPr="00EE37D3" w:rsidRDefault="00967FBE" w:rsidP="00A21DE9">
      <w:pPr>
        <w:pStyle w:val="Text"/>
      </w:pPr>
      <w:r w:rsidRPr="00EE37D3">
        <w:t>„</w:t>
      </w:r>
      <w:r w:rsidR="0093005C" w:rsidRPr="00EE37D3">
        <w:t>Venku nestojí žádný džíp,</w:t>
      </w:r>
      <w:r w:rsidRPr="00EE37D3">
        <w:t>“</w:t>
      </w:r>
      <w:r w:rsidR="0093005C" w:rsidRPr="00EE37D3">
        <w:t xml:space="preserve"> řekl. </w:t>
      </w:r>
      <w:r w:rsidRPr="00EE37D3">
        <w:t>„</w:t>
      </w:r>
      <w:r w:rsidR="0093005C" w:rsidRPr="00EE37D3">
        <w:t>Musí parkovat někde dál.</w:t>
      </w:r>
      <w:r w:rsidRPr="00EE37D3">
        <w:t>“</w:t>
      </w:r>
      <w:r w:rsidR="0093005C" w:rsidRPr="00EE37D3">
        <w:t xml:space="preserve"> Otočil se a pohlédl na ni. </w:t>
      </w:r>
      <w:r w:rsidRPr="00EE37D3">
        <w:t>„</w:t>
      </w:r>
      <w:r w:rsidR="0093005C" w:rsidRPr="00EE37D3">
        <w:t>Rozmyslel jsem si to, Doro. Vrať mi tu pistoli. Nezáleží na tom, co uvidí. Záleží na tom, co udělám. Nancy si neodvezou. To ti slibuju.</w:t>
      </w:r>
      <w:r w:rsidRPr="00EE37D3">
        <w:t>“</w:t>
      </w:r>
    </w:p>
    <w:p w:rsidR="00967FBE" w:rsidRPr="00EE37D3" w:rsidRDefault="0093005C" w:rsidP="00A21DE9">
      <w:pPr>
        <w:pStyle w:val="Text"/>
      </w:pPr>
      <w:r w:rsidRPr="00EE37D3">
        <w:t>Pochyboval, že si někdy odpustí, jak se na té schůzi prořekl.</w:t>
      </w:r>
    </w:p>
    <w:p w:rsidR="00967FBE" w:rsidRPr="00EE37D3" w:rsidRDefault="0093005C" w:rsidP="00A21DE9">
      <w:pPr>
        <w:pStyle w:val="Text"/>
        <w:rPr>
          <w:i/>
        </w:rPr>
      </w:pPr>
      <w:r w:rsidRPr="00EE37D3">
        <w:rPr>
          <w:i/>
        </w:rPr>
        <w:t>Bože, poslal jsem ji do ohně.</w:t>
      </w:r>
    </w:p>
    <w:p w:rsidR="00967FBE" w:rsidRPr="00EE37D3" w:rsidRDefault="0093005C" w:rsidP="00A21DE9">
      <w:pPr>
        <w:pStyle w:val="Text"/>
      </w:pPr>
      <w:r w:rsidRPr="00EE37D3">
        <w:t xml:space="preserve">Dorothy si uvědomila, že pořád ještě drží šálek levou rukou na klíně. Zvedla pravou ruku s pistolí. Podívala se na ni a podala ji </w:t>
      </w:r>
      <w:r w:rsidRPr="00EE37D3">
        <w:lastRenderedPageBreak/>
        <w:t>Emilovi. Modlila se, aby neudělal něco bláznivého, ale nevěděla přesně, co by to mělo být. Situace se změnila, vlastně se měnila pořád.</w:t>
      </w:r>
    </w:p>
    <w:p w:rsidR="00967FBE" w:rsidRPr="00EE37D3" w:rsidRDefault="0093005C" w:rsidP="00A21DE9">
      <w:pPr>
        <w:pStyle w:val="Text"/>
      </w:pPr>
      <w:r w:rsidRPr="00EE37D3">
        <w:t>Znovu se ozvaly zvuky</w:t>
      </w:r>
      <w:r w:rsidR="00CD1B4F">
        <w:t xml:space="preserve"> </w:t>
      </w:r>
      <w:r w:rsidR="00967FBE" w:rsidRPr="00EE37D3">
        <w:t>–</w:t>
      </w:r>
      <w:r w:rsidRPr="00EE37D3">
        <w:t xml:space="preserve"> Emil si vzal pistoli a velice potichu zamířil ke dveřím. Dorothy na ně upřeně zírala a periferním viděním zahlédla, že Emil stojí stranou, tam kde jsou panty.</w:t>
      </w:r>
    </w:p>
    <w:p w:rsidR="00967FBE" w:rsidRPr="00EE37D3" w:rsidRDefault="0093005C" w:rsidP="00A21DE9">
      <w:pPr>
        <w:pStyle w:val="Text"/>
      </w:pPr>
      <w:r w:rsidRPr="00EE37D3">
        <w:t>Ozvalo se velice tiché zaklepání. Emil se napřímil.</w:t>
      </w:r>
    </w:p>
    <w:p w:rsidR="00967FBE" w:rsidRPr="00EE37D3" w:rsidRDefault="0093005C" w:rsidP="00A21DE9">
      <w:pPr>
        <w:pStyle w:val="Text"/>
      </w:pPr>
      <w:r w:rsidRPr="00EE37D3">
        <w:t>To nevypadalo na vojáky. Nikdo se zbraní by takhle neklepal, pomyslel si.</w:t>
      </w:r>
    </w:p>
    <w:p w:rsidR="00967FBE" w:rsidRPr="00EE37D3" w:rsidRDefault="0093005C" w:rsidP="00A21DE9">
      <w:pPr>
        <w:pStyle w:val="Text"/>
      </w:pPr>
      <w:r w:rsidRPr="00EE37D3">
        <w:t xml:space="preserve">Postavil se ke klice, ruku měl pod okénkem ve dveřích. Stiskl kliku. </w:t>
      </w:r>
      <w:proofErr w:type="gramStart"/>
      <w:r w:rsidRPr="00EE37D3">
        <w:t>Doro uslyšela</w:t>
      </w:r>
      <w:proofErr w:type="gramEnd"/>
      <w:r w:rsidRPr="00EE37D3">
        <w:t xml:space="preserve"> cvaknutí. Dveře se pomalu </w:t>
      </w:r>
      <w:proofErr w:type="gramStart"/>
      <w:r w:rsidRPr="00EE37D3">
        <w:t>otevř</w:t>
      </w:r>
      <w:r w:rsidR="00967FBE" w:rsidRPr="00EE37D3">
        <w:t>e</w:t>
      </w:r>
      <w:proofErr w:type="gramEnd"/>
      <w:r w:rsidR="00967FBE" w:rsidRPr="00EE37D3">
        <w:t xml:space="preserve"> –</w:t>
      </w:r>
    </w:p>
    <w:p w:rsidR="00967FBE" w:rsidRPr="00EE37D3" w:rsidRDefault="00967FBE" w:rsidP="00A21DE9">
      <w:pPr>
        <w:pStyle w:val="Text"/>
      </w:pPr>
    </w:p>
    <w:p w:rsidR="00967FBE" w:rsidRPr="00EE37D3" w:rsidRDefault="0093005C" w:rsidP="00A21DE9">
      <w:pPr>
        <w:pStyle w:val="Text"/>
      </w:pPr>
      <w:r w:rsidRPr="00EE37D3">
        <w:t xml:space="preserve">Šálek čokolády </w:t>
      </w:r>
      <w:proofErr w:type="gramStart"/>
      <w:r w:rsidRPr="00EE37D3">
        <w:t>vypadl Doro</w:t>
      </w:r>
      <w:proofErr w:type="gramEnd"/>
      <w:r w:rsidRPr="00EE37D3">
        <w:t xml:space="preserve"> z ruky, jako by jí nervy najednou vypověděly službu. Třásla se jí brada a ten třas nemohla ovládnout, protože se stalo něco, co považovala za nemožné. Samozřejmě že to bylo vyloučené!</w:t>
      </w:r>
    </w:p>
    <w:p w:rsidR="00967FBE" w:rsidRPr="00EE37D3" w:rsidRDefault="0093005C" w:rsidP="00A21DE9">
      <w:pPr>
        <w:pStyle w:val="Text"/>
      </w:pPr>
      <w:r w:rsidRPr="00EE37D3">
        <w:t>To není možné, pomyslela si. Hlava se jí pořád kývala ze strany na stranu a celá se třásla. Emil se ani nepohnul, ani nezvedl oči.</w:t>
      </w:r>
    </w:p>
    <w:p w:rsidR="00967FBE" w:rsidRPr="00EE37D3" w:rsidRDefault="0093005C" w:rsidP="00A21DE9">
      <w:pPr>
        <w:pStyle w:val="Text"/>
      </w:pPr>
      <w:r w:rsidRPr="00EE37D3">
        <w:t xml:space="preserve">Ve dveřích stála Nancy, celá od bláta. Šaty měla špinavé a v jasných očích se jí zračil zmatek. </w:t>
      </w:r>
      <w:r w:rsidR="00967FBE" w:rsidRPr="00EE37D3">
        <w:t>„</w:t>
      </w:r>
      <w:r w:rsidRPr="00EE37D3">
        <w:t>Mami,</w:t>
      </w:r>
      <w:r w:rsidR="00967FBE" w:rsidRPr="00EE37D3">
        <w:t>“</w:t>
      </w:r>
      <w:r w:rsidRPr="00EE37D3">
        <w:t xml:space="preserve"> řekla.</w:t>
      </w:r>
    </w:p>
    <w:p w:rsidR="00967FBE" w:rsidRPr="00EE37D3" w:rsidRDefault="0093005C" w:rsidP="00A21DE9">
      <w:pPr>
        <w:pStyle w:val="Text"/>
      </w:pPr>
      <w:r w:rsidRPr="00EE37D3">
        <w:t>Emil ztuhl, když uslyšel její hlas. Dorothy se zhroutila. Čokoláda se rozlila na dřevěnou podlahu a nadělala na ní skvrny.</w:t>
      </w:r>
    </w:p>
    <w:p w:rsidR="00967FBE" w:rsidRPr="00EE37D3" w:rsidRDefault="00967FBE" w:rsidP="00A21DE9">
      <w:pPr>
        <w:pStyle w:val="Text"/>
      </w:pPr>
    </w:p>
    <w:p w:rsidR="00967FBE" w:rsidRPr="00EE37D3" w:rsidRDefault="0093005C" w:rsidP="00A21DE9">
      <w:pPr>
        <w:pStyle w:val="Text"/>
      </w:pPr>
      <w:r w:rsidRPr="00EE37D3">
        <w:t>Plame</w:t>
      </w:r>
      <w:r w:rsidR="00B50666">
        <w:t>ny šlehaly</w:t>
      </w:r>
      <w:r w:rsidRPr="00EE37D3">
        <w:t xml:space="preserve"> k obloze. Nebyly vysoké ani zvlášť hrozivé. Oheň byl dost velký na to, aby splnil svůj úkol. Nic víc. Lawrence vyhlédl z okna své kanceláře. Odtud neviděl plameny, ale jenom záři na noční obloze.</w:t>
      </w:r>
    </w:p>
    <w:p w:rsidR="00967FBE" w:rsidRPr="00EE37D3" w:rsidRDefault="0093005C" w:rsidP="00A21DE9">
      <w:pPr>
        <w:pStyle w:val="Text"/>
      </w:pPr>
      <w:r w:rsidRPr="00EE37D3">
        <w:t>Stál u stolu a nemohl od oblohy odtrhnout oči.</w:t>
      </w:r>
    </w:p>
    <w:p w:rsidR="00967FBE" w:rsidRPr="00EE37D3" w:rsidRDefault="0093005C" w:rsidP="00A21DE9">
      <w:pPr>
        <w:pStyle w:val="Text"/>
      </w:pPr>
      <w:r w:rsidRPr="00EE37D3">
        <w:t>Až tohle všechno skončí, budou mi děkovat, utěšoval se v duchu.</w:t>
      </w:r>
    </w:p>
    <w:p w:rsidR="00967FBE" w:rsidRPr="00EE37D3" w:rsidRDefault="0093005C" w:rsidP="00A21DE9">
      <w:pPr>
        <w:pStyle w:val="Text"/>
      </w:pPr>
      <w:r w:rsidRPr="00EE37D3">
        <w:t>Zvedl telefon a stiskl tlačítko.</w:t>
      </w:r>
    </w:p>
    <w:p w:rsidR="00967FBE" w:rsidRPr="00EE37D3" w:rsidRDefault="00967FBE" w:rsidP="00A21DE9">
      <w:pPr>
        <w:pStyle w:val="Text"/>
      </w:pPr>
      <w:r w:rsidRPr="00EE37D3">
        <w:t>„</w:t>
      </w:r>
      <w:r w:rsidR="0093005C" w:rsidRPr="00EE37D3">
        <w:t>Poručík Knotts,</w:t>
      </w:r>
      <w:r w:rsidRPr="00EE37D3">
        <w:t>“</w:t>
      </w:r>
      <w:r w:rsidR="0093005C" w:rsidRPr="00EE37D3">
        <w:t xml:space="preserve"> ozvalo se ve sluchátku.</w:t>
      </w:r>
    </w:p>
    <w:p w:rsidR="00967FBE" w:rsidRPr="00EE37D3" w:rsidRDefault="00967FBE" w:rsidP="00A21DE9">
      <w:pPr>
        <w:pStyle w:val="Text"/>
      </w:pPr>
      <w:r w:rsidRPr="00EE37D3">
        <w:t>„</w:t>
      </w:r>
      <w:r w:rsidR="0093005C" w:rsidRPr="00EE37D3">
        <w:t>Poručíku, tady je plukovník Lawrence.</w:t>
      </w:r>
      <w:r w:rsidRPr="00EE37D3">
        <w:t>“</w:t>
      </w:r>
    </w:p>
    <w:p w:rsidR="00967FBE" w:rsidRPr="00EE37D3" w:rsidRDefault="00967FBE" w:rsidP="00A21DE9">
      <w:pPr>
        <w:pStyle w:val="Text"/>
      </w:pPr>
      <w:r w:rsidRPr="00EE37D3">
        <w:t>„</w:t>
      </w:r>
      <w:r w:rsidR="0093005C" w:rsidRPr="00EE37D3">
        <w:t>Slyším, pane.</w:t>
      </w:r>
      <w:r w:rsidRPr="00EE37D3">
        <w:t>“</w:t>
      </w:r>
    </w:p>
    <w:p w:rsidR="00967FBE" w:rsidRPr="00EE37D3" w:rsidRDefault="0093005C" w:rsidP="00A21DE9">
      <w:pPr>
        <w:pStyle w:val="Text"/>
      </w:pPr>
      <w:r w:rsidRPr="00EE37D3">
        <w:t>Bože, dej mi pravidelnou armádu. Ne tyhle lidi. Slyším, jak ten člověk najednou zbystřil. Chová se jako kovboj z komiksu. Vzdychl.</w:t>
      </w:r>
    </w:p>
    <w:p w:rsidR="00967FBE" w:rsidRPr="00EE37D3" w:rsidRDefault="00967FBE" w:rsidP="00A21DE9">
      <w:pPr>
        <w:pStyle w:val="Text"/>
      </w:pPr>
      <w:r w:rsidRPr="00EE37D3">
        <w:lastRenderedPageBreak/>
        <w:t>„</w:t>
      </w:r>
      <w:r w:rsidR="0093005C" w:rsidRPr="00EE37D3">
        <w:t>Poručíku Knottsi, věřím, že okamžitě můžeme začít s další etapou. Četl jsem poslední hlášení a zdá se, že jsme ve skluzu.</w:t>
      </w:r>
      <w:r w:rsidRPr="00EE37D3">
        <w:t>“</w:t>
      </w:r>
    </w:p>
    <w:p w:rsidR="00967FBE" w:rsidRPr="00EE37D3" w:rsidRDefault="00967FBE" w:rsidP="00A21DE9">
      <w:pPr>
        <w:pStyle w:val="Text"/>
      </w:pPr>
      <w:r w:rsidRPr="00EE37D3">
        <w:t>„</w:t>
      </w:r>
      <w:r w:rsidR="0093005C" w:rsidRPr="00EE37D3">
        <w:t>Máte pravdu, pane. Ještě jich pár zbývá, ale většinu jsme už zlikvidovali.</w:t>
      </w:r>
      <w:r w:rsidRPr="00EE37D3">
        <w:t>“</w:t>
      </w:r>
    </w:p>
    <w:p w:rsidR="00967FBE" w:rsidRPr="00EE37D3" w:rsidRDefault="0093005C" w:rsidP="00A21DE9">
      <w:pPr>
        <w:pStyle w:val="Text"/>
      </w:pPr>
      <w:r w:rsidRPr="00EE37D3">
        <w:t>Zlikvidovali. Nakonec proč ne? Knotts to musel nějak říct.</w:t>
      </w:r>
    </w:p>
    <w:p w:rsidR="00967FBE" w:rsidRPr="00EE37D3" w:rsidRDefault="00967FBE" w:rsidP="00A21DE9">
      <w:pPr>
        <w:pStyle w:val="Text"/>
      </w:pPr>
      <w:r w:rsidRPr="00EE37D3">
        <w:t>„</w:t>
      </w:r>
      <w:r w:rsidR="0093005C" w:rsidRPr="00EE37D3">
        <w:t>Ano. Ale ještě jich pár zbývá. Není jich moc, ale není to ani zanedbatelný počet. Mějte na paměti, že si nepřeju žádný obrovský oheň. Stačí, když tam občas někoho přihodíte.</w:t>
      </w:r>
    </w:p>
    <w:p w:rsidR="00967FBE" w:rsidRPr="00EE37D3" w:rsidRDefault="0093005C" w:rsidP="00A21DE9">
      <w:pPr>
        <w:pStyle w:val="Text"/>
      </w:pPr>
      <w:r w:rsidRPr="00EE37D3">
        <w:t>Ta nemoc se nerozšíří, když se zpozdíme o den dva, ale tohle město by se na nás mohlo vrhnout, kdyby najednou uviděli nad Haddonovým pozemkem desetimetrové plameny.</w:t>
      </w:r>
      <w:r w:rsidR="00967FBE" w:rsidRPr="00EE37D3">
        <w:t>“</w:t>
      </w:r>
    </w:p>
    <w:p w:rsidR="00967FBE" w:rsidRPr="00EE37D3" w:rsidRDefault="00967FBE" w:rsidP="00A21DE9">
      <w:pPr>
        <w:pStyle w:val="Text"/>
      </w:pPr>
      <w:r w:rsidRPr="00EE37D3">
        <w:t>„</w:t>
      </w:r>
      <w:r w:rsidR="0093005C" w:rsidRPr="00EE37D3">
        <w:t>Rozumím, pane.</w:t>
      </w:r>
      <w:r w:rsidRPr="00EE37D3">
        <w:t>“</w:t>
      </w:r>
    </w:p>
    <w:p w:rsidR="00967FBE" w:rsidRPr="00EE37D3" w:rsidRDefault="0093005C" w:rsidP="00A21DE9">
      <w:pPr>
        <w:pStyle w:val="Text"/>
      </w:pPr>
      <w:r w:rsidRPr="00EE37D3">
        <w:t>Lawrencovy rozkazy byly jasné. Knottse rozladilo, že si plukovník myslí, že mu všechno musí několikrát zopakovat. Likvidace nakažených mrtvol je důležitá věc, ale ještě důležitější j</w:t>
      </w:r>
      <w:r w:rsidR="00967FBE" w:rsidRPr="00EE37D3">
        <w:t>e n</w:t>
      </w:r>
      <w:r w:rsidRPr="00EE37D3">
        <w:t xml:space="preserve">epřeceňovat přehnaně emoce místních obyvatel. Knotts je viděl na schůzi ve městě. Jeho muži </w:t>
      </w:r>
      <w:r w:rsidR="00967FBE" w:rsidRPr="00EE37D3">
        <w:t>teď</w:t>
      </w:r>
      <w:r w:rsidRPr="00EE37D3">
        <w:t xml:space="preserve"> byli ozbrojeni, ale stejně si nepřál, aby se museli postavit tváří v tvář obyvatelům města, kteří měli zvýšenou hladinu adrenalinu a ztráceli nad sebou kontrolu.</w:t>
      </w:r>
    </w:p>
    <w:p w:rsidR="00967FBE" w:rsidRPr="00EE37D3" w:rsidRDefault="00967FBE" w:rsidP="00A21DE9">
      <w:pPr>
        <w:pStyle w:val="Text"/>
      </w:pPr>
      <w:r w:rsidRPr="00EE37D3">
        <w:t>„</w:t>
      </w:r>
      <w:r w:rsidR="0093005C" w:rsidRPr="00EE37D3">
        <w:t>Můžeme začít s exhumacemi,</w:t>
      </w:r>
      <w:r w:rsidRPr="00EE37D3">
        <w:t>“</w:t>
      </w:r>
      <w:r w:rsidR="0093005C" w:rsidRPr="00EE37D3">
        <w:t xml:space="preserve"> řekl plukovník. </w:t>
      </w:r>
      <w:r w:rsidRPr="00EE37D3">
        <w:t>„</w:t>
      </w:r>
      <w:r w:rsidR="0093005C" w:rsidRPr="00EE37D3">
        <w:t>Jako první by měli přijít na řadu ti, co byli pohřbeni nejpozději.</w:t>
      </w:r>
      <w:r w:rsidRPr="00EE37D3">
        <w:t>“</w:t>
      </w:r>
    </w:p>
    <w:p w:rsidR="00967FBE" w:rsidRPr="00EE37D3" w:rsidRDefault="00967FBE" w:rsidP="00A21DE9">
      <w:pPr>
        <w:pStyle w:val="Text"/>
      </w:pPr>
      <w:r w:rsidRPr="00EE37D3">
        <w:t>„</w:t>
      </w:r>
      <w:r w:rsidR="0093005C" w:rsidRPr="00EE37D3">
        <w:t>Pane?</w:t>
      </w:r>
      <w:r w:rsidRPr="00EE37D3">
        <w:t>“</w:t>
      </w:r>
    </w:p>
    <w:p w:rsidR="00967FBE" w:rsidRPr="00EE37D3" w:rsidRDefault="00967FBE" w:rsidP="00A21DE9">
      <w:pPr>
        <w:pStyle w:val="Text"/>
      </w:pPr>
      <w:r w:rsidRPr="00EE37D3">
        <w:t>„</w:t>
      </w:r>
      <w:r w:rsidR="0093005C" w:rsidRPr="00EE37D3">
        <w:t>Co máte na srdci?</w:t>
      </w:r>
      <w:r w:rsidRPr="00EE37D3">
        <w:t>“</w:t>
      </w:r>
    </w:p>
    <w:p w:rsidR="00967FBE" w:rsidRPr="00EE37D3" w:rsidRDefault="00967FBE" w:rsidP="00A21DE9">
      <w:pPr>
        <w:pStyle w:val="Text"/>
      </w:pPr>
      <w:r w:rsidRPr="00EE37D3">
        <w:t>„</w:t>
      </w:r>
      <w:r w:rsidR="0093005C" w:rsidRPr="00EE37D3">
        <w:t>Nebylo by rozumnější vykopat jako první ty, kteří byli pohřbeni dřív?</w:t>
      </w:r>
      <w:r w:rsidRPr="00EE37D3">
        <w:t>“</w:t>
      </w:r>
    </w:p>
    <w:p w:rsidR="00967FBE" w:rsidRPr="00EE37D3" w:rsidRDefault="00967FBE" w:rsidP="00A21DE9">
      <w:pPr>
        <w:pStyle w:val="Text"/>
      </w:pPr>
      <w:r w:rsidRPr="00EE37D3">
        <w:t>„</w:t>
      </w:r>
      <w:r w:rsidR="0093005C" w:rsidRPr="00EE37D3">
        <w:t>Na první pohled to snad vypadá logicky, poručíku. Ale přemýšlejte. Ti, kteří byli pochováni jako poslední, mají v sobě nejspíš nemoc ještě aktivní.</w:t>
      </w:r>
    </w:p>
    <w:p w:rsidR="00967FBE" w:rsidRPr="00EE37D3" w:rsidRDefault="0093005C" w:rsidP="00A21DE9">
      <w:pPr>
        <w:pStyle w:val="Text"/>
      </w:pPr>
      <w:r w:rsidRPr="00EE37D3">
        <w:t>U těch dříve pohřbených jsou dvě možnosti: pokud už měli příležitost nákazu rozšířit, rozhodně se tak už stalo. A pokud ne, už od nich nehrozí nebezpečí. Nebo je jen málo pravděpodobné. Už to chápete?</w:t>
      </w:r>
      <w:r w:rsidR="00967FBE" w:rsidRPr="00EE37D3">
        <w:t>“</w:t>
      </w:r>
    </w:p>
    <w:p w:rsidR="00967FBE" w:rsidRPr="00EE37D3" w:rsidRDefault="00967FBE" w:rsidP="00A21DE9">
      <w:pPr>
        <w:pStyle w:val="Text"/>
      </w:pPr>
      <w:r w:rsidRPr="00EE37D3">
        <w:t>„</w:t>
      </w:r>
      <w:r w:rsidR="0093005C" w:rsidRPr="00EE37D3">
        <w:t>Ano, pane. Už to chápu. Omlouvám se. Já</w:t>
      </w:r>
      <w:r w:rsidRPr="00EE37D3">
        <w:t>…“</w:t>
      </w:r>
    </w:p>
    <w:p w:rsidR="00967FBE" w:rsidRPr="00EE37D3" w:rsidRDefault="00967FBE" w:rsidP="00A21DE9">
      <w:pPr>
        <w:pStyle w:val="Text"/>
      </w:pPr>
      <w:r w:rsidRPr="00EE37D3">
        <w:t>„</w:t>
      </w:r>
      <w:r w:rsidR="0093005C" w:rsidRPr="00EE37D3">
        <w:t>Poručíku.</w:t>
      </w:r>
      <w:r w:rsidRPr="00EE37D3">
        <w:t>“</w:t>
      </w:r>
      <w:r w:rsidR="0093005C" w:rsidRPr="00EE37D3">
        <w:t xml:space="preserve"> Lawrence musel se svými lidmi zacházet opatrně, a s důstojníky možná ještě opatrněji. Nebyla to pravidelná armáda a poprvé dělali něco doopravdy. </w:t>
      </w:r>
      <w:r w:rsidRPr="00EE37D3">
        <w:t>„</w:t>
      </w:r>
      <w:r w:rsidR="0093005C" w:rsidRPr="00EE37D3">
        <w:t xml:space="preserve">Neomlouvejte se. Nikdo z nás něco </w:t>
      </w:r>
      <w:r w:rsidR="0093005C" w:rsidRPr="00EE37D3">
        <w:lastRenderedPageBreak/>
        <w:t>podobného ještě nezažil. Nikdo z nás. To bych chtěl zdůraznit. Chce to zkušenost. Dosud vojáci dělají svou práci velice dobře. Pokud se my budeme ovládat, povedou si dobře i nadále.</w:t>
      </w:r>
      <w:r w:rsidRPr="00EE37D3">
        <w:t>“</w:t>
      </w:r>
    </w:p>
    <w:p w:rsidR="00967FBE" w:rsidRPr="00EE37D3" w:rsidRDefault="00967FBE" w:rsidP="00A21DE9">
      <w:pPr>
        <w:pStyle w:val="Text"/>
      </w:pPr>
      <w:r w:rsidRPr="00EE37D3">
        <w:t>„</w:t>
      </w:r>
      <w:r w:rsidR="0093005C" w:rsidRPr="00EE37D3">
        <w:t>Díky, pane. Vydám rozkaz, aby provedli první exhumace, hned jak sestavíme chronologický seznam pohřbů.</w:t>
      </w:r>
      <w:r w:rsidRPr="00EE37D3">
        <w:t>“</w:t>
      </w:r>
    </w:p>
    <w:p w:rsidR="00967FBE" w:rsidRPr="00EE37D3" w:rsidRDefault="00967FBE" w:rsidP="00A21DE9">
      <w:pPr>
        <w:pStyle w:val="Text"/>
      </w:pPr>
      <w:r w:rsidRPr="00EE37D3">
        <w:t>„</w:t>
      </w:r>
      <w:r w:rsidR="0093005C" w:rsidRPr="00EE37D3">
        <w:t>To je správné,</w:t>
      </w:r>
      <w:r w:rsidRPr="00EE37D3">
        <w:t>“</w:t>
      </w:r>
      <w:r w:rsidR="0093005C" w:rsidRPr="00EE37D3">
        <w:t xml:space="preserve"> pochválil ho Lawrence. Zavěsil telefon a podíval se z okna.</w:t>
      </w:r>
    </w:p>
    <w:p w:rsidR="00967FBE" w:rsidRPr="00EE37D3" w:rsidRDefault="0093005C" w:rsidP="00A21DE9">
      <w:pPr>
        <w:pStyle w:val="Text"/>
      </w:pPr>
      <w:r w:rsidRPr="00EE37D3">
        <w:t>Něco se dělo, ale nevěděl co. To tušení ho provázelo několik posledních dní. A dělo se to</w:t>
      </w:r>
      <w:r w:rsidR="00E262E0">
        <w:t xml:space="preserve"> buď </w:t>
      </w:r>
      <w:r w:rsidRPr="00EE37D3">
        <w:t>ve Washingtonu, nebo v Lan</w:t>
      </w:r>
      <w:r w:rsidR="00967FBE" w:rsidRPr="00EE37D3">
        <w:t>gl</w:t>
      </w:r>
      <w:r w:rsidRPr="00EE37D3">
        <w:t>ey, kde sídlí CIA. Bože, nedovol, aby to bylo v Langley.</w:t>
      </w:r>
    </w:p>
    <w:p w:rsidR="00967FBE" w:rsidRPr="00EE37D3" w:rsidRDefault="0093005C" w:rsidP="00A21DE9">
      <w:pPr>
        <w:pStyle w:val="Text"/>
      </w:pPr>
      <w:r w:rsidRPr="00EE37D3">
        <w:t xml:space="preserve">Jeho muži byli ve správnou dobu na správném místě. </w:t>
      </w:r>
      <w:r w:rsidRPr="00EE37D3">
        <w:rPr>
          <w:i/>
        </w:rPr>
        <w:t>Jaká náhoda. Hovno, náhoda!</w:t>
      </w:r>
    </w:p>
    <w:p w:rsidR="00967FBE" w:rsidRPr="00EE37D3" w:rsidRDefault="0093005C" w:rsidP="00A21DE9">
      <w:pPr>
        <w:pStyle w:val="Text"/>
      </w:pPr>
      <w:r w:rsidRPr="00EE37D3">
        <w:t xml:space="preserve">Poslední rozkazy, které obdržel, nebyly podepsány jménem, které by znal. Ve skutečnosti nebyly podepsány vůbec. Na konci byl vždy uvedený identifikační kód, a když ho dešifrovali, zjistili, že všechny rozkazy jsou v pořádku a on je uposlechl. Věděl, že jak v armádě, tak v Kongresu jsou lidé </w:t>
      </w:r>
      <w:r w:rsidR="00967FBE" w:rsidRPr="00EE37D3">
        <w:t>–</w:t>
      </w:r>
      <w:r w:rsidRPr="00EE37D3">
        <w:t xml:space="preserve"> a jeden neb</w:t>
      </w:r>
      <w:r w:rsidR="00967FBE" w:rsidRPr="00EE37D3">
        <w:t>o d</w:t>
      </w:r>
      <w:r w:rsidRPr="00EE37D3">
        <w:t xml:space="preserve">va jsou těsně spjati s Bílým domem </w:t>
      </w:r>
      <w:r w:rsidR="00967FBE" w:rsidRPr="00EE37D3">
        <w:t>–</w:t>
      </w:r>
      <w:r w:rsidRPr="00EE37D3">
        <w:t xml:space="preserve"> kteří se spoléhají, že se postará o to, aby se tato nepříjemná situace dala veřejně obhájit, a že využije všechny zákonné prostředky, aby zlikvidoval tuhle nejsmrtelnější nemoc, o jaké kdy slyšel.</w:t>
      </w:r>
    </w:p>
    <w:p w:rsidR="00967FBE" w:rsidRPr="00EE37D3" w:rsidRDefault="0093005C" w:rsidP="00A21DE9">
      <w:pPr>
        <w:pStyle w:val="Text"/>
      </w:pPr>
      <w:r w:rsidRPr="00EE37D3">
        <w:t>Ale mezi vládou a armádou to trochu skřípe. A běda těm, kteří se mezi ta soukolí dostanou.</w:t>
      </w:r>
    </w:p>
    <w:p w:rsidR="00967FBE" w:rsidRPr="00EE37D3" w:rsidRDefault="0093005C" w:rsidP="00A21DE9">
      <w:pPr>
        <w:pStyle w:val="Text"/>
      </w:pPr>
      <w:r w:rsidRPr="00EE37D3">
        <w:t xml:space="preserve">Možná že jedním z nich je Brandes, ale Lawrence považoval tohoto vědce za poněkud neprůbojného. Na schůzi ve městě si počínal dobře, ale mohl si počínat ještě </w:t>
      </w:r>
      <w:r w:rsidR="00967FBE" w:rsidRPr="00EE37D3">
        <w:t>líp</w:t>
      </w:r>
      <w:r w:rsidRPr="00EE37D3">
        <w:t>.</w:t>
      </w:r>
    </w:p>
    <w:p w:rsidR="00967FBE" w:rsidRPr="00EE37D3" w:rsidRDefault="0093005C" w:rsidP="00A21DE9">
      <w:pPr>
        <w:pStyle w:val="Text"/>
      </w:pPr>
      <w:r w:rsidRPr="00EE37D3">
        <w:t>První rozkazy byly vojenské povahy. Setrvejte na svých pozicích, abyste mohli vyhlásit karanténu. Pozdější dodatky k těmto rozkazům už neměly tak jasný původ. Lawrence poznal, že se liší svým stylem. Jenom málo lidí by to dokázalo rozeznat, ale on to dokázal. Dělal kariéru politickou i vojenskou, proto dovedl rozpoznat styl politika.</w:t>
      </w:r>
    </w:p>
    <w:p w:rsidR="00967FBE" w:rsidRPr="00EE37D3" w:rsidRDefault="0093005C" w:rsidP="00A21DE9">
      <w:pPr>
        <w:pStyle w:val="Text"/>
      </w:pPr>
      <w:r w:rsidRPr="00EE37D3">
        <w:t>Spolupracujte bez výhrad s Brandesem.</w:t>
      </w:r>
    </w:p>
    <w:p w:rsidR="00967FBE" w:rsidRPr="00EE37D3" w:rsidRDefault="0093005C" w:rsidP="00A21DE9">
      <w:pPr>
        <w:pStyle w:val="Text"/>
      </w:pPr>
      <w:r w:rsidRPr="00EE37D3">
        <w:t>Usmál se, když si na to vzpomněl. Sehrál to s ním velmi dobře. Brandes o té zprávě neměl sebemenší tušení. Zato Lawrence Brandese prokoukl hned první den.</w:t>
      </w:r>
    </w:p>
    <w:p w:rsidR="00967FBE" w:rsidRPr="00EE37D3" w:rsidRDefault="0093005C" w:rsidP="00A21DE9">
      <w:pPr>
        <w:pStyle w:val="Text"/>
      </w:pPr>
      <w:r w:rsidRPr="00EE37D3">
        <w:t>Brandes nevěděl přesně, proč tu je. Nevěděl to ani Lawrence.</w:t>
      </w:r>
    </w:p>
    <w:p w:rsidR="00967FBE" w:rsidRPr="00EE37D3" w:rsidRDefault="0093005C" w:rsidP="00A21DE9">
      <w:pPr>
        <w:pStyle w:val="Text"/>
      </w:pPr>
      <w:r w:rsidRPr="00EE37D3">
        <w:lastRenderedPageBreak/>
        <w:t>Lawrence se pokusil získat tohohle doktora pod své velení.</w:t>
      </w:r>
    </w:p>
    <w:p w:rsidR="00967FBE" w:rsidRPr="00EE37D3" w:rsidRDefault="0093005C" w:rsidP="00A21DE9">
      <w:pPr>
        <w:pStyle w:val="Text"/>
      </w:pPr>
      <w:r w:rsidRPr="00EE37D3">
        <w:rPr>
          <w:i/>
        </w:rPr>
        <w:t xml:space="preserve">Zatracený doktor. K čertu s doktory! Nejdřív na nás sešlou nějakou nemoc a potom nás léčí. A když se jim to podaří, vymyslí nějakou novou. </w:t>
      </w:r>
      <w:r w:rsidRPr="00EE37D3">
        <w:t>Lawrence si lékařů moc nevážil, vlastně si nevážil většiny vědců.</w:t>
      </w:r>
    </w:p>
    <w:p w:rsidR="00967FBE" w:rsidRPr="00EE37D3" w:rsidRDefault="0093005C" w:rsidP="00A21DE9">
      <w:pPr>
        <w:pStyle w:val="Text"/>
      </w:pPr>
      <w:r w:rsidRPr="00EE37D3">
        <w:t>Brandes řekl Lawrencovi, co chtěl vědět a co očekával. Mohl by Brandese přitlačit, protože ať už Brandese řídil kdokoli, Lawrence neměl nejmenší tušení, jakou má moc a odkud by vzal posily, kdyby je potřeboval.</w:t>
      </w:r>
    </w:p>
    <w:p w:rsidR="00967FBE" w:rsidRPr="00EE37D3" w:rsidRDefault="0093005C" w:rsidP="00A21DE9">
      <w:pPr>
        <w:pStyle w:val="Text"/>
        <w:rPr>
          <w:i/>
        </w:rPr>
      </w:pPr>
      <w:r w:rsidRPr="00EE37D3">
        <w:rPr>
          <w:i/>
        </w:rPr>
        <w:t>Grázl!</w:t>
      </w:r>
    </w:p>
    <w:p w:rsidR="00967FBE" w:rsidRPr="00EE37D3" w:rsidRDefault="0093005C" w:rsidP="00A21DE9">
      <w:pPr>
        <w:pStyle w:val="Text"/>
      </w:pPr>
      <w:r w:rsidRPr="00EE37D3">
        <w:t>Plameny stoupaly, plápolaly a hasly. Před dvaceti lety viděl stejnou oblohu. Byla to člověkem vytvořená kopie přirozených červánků a jejich světlo se zvedalo pod obzorem. V Lyle suplovaly obzor stromy.</w:t>
      </w:r>
    </w:p>
    <w:p w:rsidR="00967FBE" w:rsidRPr="00EE37D3" w:rsidRDefault="0093005C" w:rsidP="00A21DE9">
      <w:pPr>
        <w:pStyle w:val="Text"/>
      </w:pPr>
      <w:r w:rsidRPr="00EE37D3">
        <w:t>Konflagrace je takové expresivní slovo, napadlo ho. Hodně slov v mnoha jazycích zní zvláštně, když je vysloví.</w:t>
      </w:r>
    </w:p>
    <w:p w:rsidR="00967FBE" w:rsidRPr="00EE37D3" w:rsidRDefault="0093005C" w:rsidP="00A21DE9">
      <w:pPr>
        <w:pStyle w:val="Text"/>
      </w:pPr>
      <w:r w:rsidRPr="00EE37D3">
        <w:t xml:space="preserve">Dál sledoval pomerančovníky </w:t>
      </w:r>
      <w:r w:rsidR="00967FBE" w:rsidRPr="00EE37D3">
        <w:t>–</w:t>
      </w:r>
      <w:r w:rsidRPr="00EE37D3">
        <w:t xml:space="preserve"> byla jich tady spousta, nedokáže odhadnout kolik </w:t>
      </w:r>
      <w:r w:rsidR="00967FBE" w:rsidRPr="00EE37D3">
        <w:t>–</w:t>
      </w:r>
      <w:r w:rsidRPr="00EE37D3">
        <w:t xml:space="preserve"> a přemýšlel o tom. Fascinovalo ho to. Nemohl si pomoct.</w:t>
      </w:r>
    </w:p>
    <w:p w:rsidR="00967FBE" w:rsidRPr="00EE37D3" w:rsidRDefault="0093005C" w:rsidP="00A21DE9">
      <w:pPr>
        <w:pStyle w:val="Text"/>
      </w:pPr>
      <w:r w:rsidRPr="00EE37D3">
        <w:t>Taková krása může zavinit, že člověk zapomene na správné pocity a správné myšlenky.</w:t>
      </w:r>
    </w:p>
    <w:p w:rsidR="00967FBE" w:rsidRPr="00EE37D3" w:rsidRDefault="00E4372C" w:rsidP="00A21DE9">
      <w:pPr>
        <w:pStyle w:val="Text"/>
      </w:pPr>
      <w:r>
        <w:rPr>
          <w:i/>
        </w:rPr>
        <w:t>Gemü</w:t>
      </w:r>
      <w:r w:rsidR="0093005C" w:rsidRPr="00EE37D3">
        <w:rPr>
          <w:i/>
        </w:rPr>
        <w:t xml:space="preserve">tlichkeit, </w:t>
      </w:r>
      <w:r w:rsidR="0093005C" w:rsidRPr="00EE37D3">
        <w:t>vybavil si. To je dobrý příklad. Bylo to absolutně nepřeložitelné slovo. Lawrencova němčina nebyla nic moc. Ale cítil význam toho slova. Rodina se sejde za chladného tichého večera u příjemného tepla krbu, stojí okolo něj těsně vedle sebe a hřejí si ruce. Mlčí. Každý něco cítí</w:t>
      </w:r>
      <w:r w:rsidR="00967FBE" w:rsidRPr="00EE37D3">
        <w:t>…</w:t>
      </w:r>
      <w:r w:rsidR="0093005C" w:rsidRPr="00EE37D3">
        <w:t xml:space="preserve"> sounáležitost, radost.</w:t>
      </w:r>
    </w:p>
    <w:p w:rsidR="00967FBE" w:rsidRPr="00EE37D3" w:rsidRDefault="0093005C" w:rsidP="00A21DE9">
      <w:pPr>
        <w:pStyle w:val="Text"/>
      </w:pPr>
      <w:r w:rsidRPr="00EE37D3">
        <w:t>Nedá se to přeložit, ale Lawrence cítil, že chápe význam toho slova.</w:t>
      </w:r>
    </w:p>
    <w:p w:rsidR="00967FBE" w:rsidRPr="00EE37D3" w:rsidRDefault="0093005C" w:rsidP="00A21DE9">
      <w:pPr>
        <w:pStyle w:val="Text"/>
      </w:pPr>
      <w:r w:rsidRPr="00EE37D3">
        <w:t>Konflagrace byl podobný případ. Cítil význam slova.</w:t>
      </w:r>
    </w:p>
    <w:p w:rsidR="00967FBE" w:rsidRPr="00EE37D3" w:rsidRDefault="0093005C" w:rsidP="00A21DE9">
      <w:pPr>
        <w:pStyle w:val="Text"/>
      </w:pPr>
      <w:r w:rsidRPr="00EE37D3">
        <w:t>A nelíbilo se mu to, když si ho uvědomil při pohledu na kremační plameny. Příliš to připomínalo bezdůvodné ničení. Ale tohle mělo důvod. Stejně jako plameny zahalená obloha před lety, když hořela džungle, když hořely vesnice, když byl ještě kapitánem.</w:t>
      </w:r>
    </w:p>
    <w:p w:rsidR="00967FBE" w:rsidRPr="00EE37D3" w:rsidRDefault="0093005C" w:rsidP="00A21DE9">
      <w:pPr>
        <w:pStyle w:val="Text"/>
      </w:pPr>
      <w:r w:rsidRPr="00EE37D3">
        <w:t>Zlostně zavrtěl hlavou a odtrhl pohled od oblohy, kterou pozoroval z okna.</w:t>
      </w:r>
    </w:p>
    <w:p w:rsidR="00967FBE" w:rsidRPr="00EE37D3" w:rsidRDefault="00967FBE" w:rsidP="00A21DE9">
      <w:pPr>
        <w:pStyle w:val="Text"/>
      </w:pPr>
    </w:p>
    <w:p w:rsidR="00967FBE" w:rsidRPr="00EE37D3" w:rsidRDefault="0093005C" w:rsidP="00A21DE9">
      <w:pPr>
        <w:pStyle w:val="Text"/>
      </w:pPr>
      <w:r w:rsidRPr="00EE37D3">
        <w:lastRenderedPageBreak/>
        <w:t>Trilby pracovala jako vrchní sestra v Nemocnici svatého Sy</w:t>
      </w:r>
      <w:r w:rsidR="00967FBE" w:rsidRPr="00EE37D3">
        <w:t>dn</w:t>
      </w:r>
      <w:r w:rsidRPr="00EE37D3">
        <w:t>eyho v Lyle už skoro deset let, ale kdo ji neznal, nevěřil by tomu. Nevypadala tak stará.</w:t>
      </w:r>
    </w:p>
    <w:p w:rsidR="00967FBE" w:rsidRPr="00EE37D3" w:rsidRDefault="0093005C" w:rsidP="00A21DE9">
      <w:pPr>
        <w:pStyle w:val="Text"/>
      </w:pPr>
      <w:r w:rsidRPr="00EE37D3">
        <w:t>Byla to vysoká, štíhlá bruneta a lékaři jí nadbíhali. Někdy litovala, že jí její profesionalita nedovoluje využít některé nabídky, které jí byly učiněny během pracovní doby.</w:t>
      </w:r>
    </w:p>
    <w:p w:rsidR="00967FBE" w:rsidRPr="00EE37D3" w:rsidRDefault="0093005C" w:rsidP="00A21DE9">
      <w:pPr>
        <w:pStyle w:val="Text"/>
      </w:pPr>
      <w:r w:rsidRPr="00EE37D3">
        <w:t>Většinu z nich dostala už před lety, než převzala vedení nočních služeb v nemocnici. Nikdo proti jejím rozhodnutím neprotestoval. Sestry rozhodně ne, někteří doktoři by možná rádi našli odvahu a občas i vedení mělo mírné výhrady.</w:t>
      </w:r>
    </w:p>
    <w:p w:rsidR="00967FBE" w:rsidRPr="00EE37D3" w:rsidRDefault="0093005C" w:rsidP="00A21DE9">
      <w:pPr>
        <w:pStyle w:val="Text"/>
      </w:pPr>
      <w:r w:rsidRPr="00EE37D3">
        <w:t>Dokonce i pacienti ji poslouchali.</w:t>
      </w:r>
    </w:p>
    <w:p w:rsidR="00967FBE" w:rsidRPr="00EE37D3" w:rsidRDefault="0093005C" w:rsidP="00A21DE9">
      <w:pPr>
        <w:pStyle w:val="Text"/>
      </w:pPr>
      <w:r w:rsidRPr="00EE37D3">
        <w:t>Trilby vždycky ráda pracovala s doktorem Shortellem.</w:t>
      </w:r>
    </w:p>
    <w:p w:rsidR="00967FBE" w:rsidRPr="00EE37D3" w:rsidRDefault="0093005C" w:rsidP="00A21DE9">
      <w:pPr>
        <w:pStyle w:val="Text"/>
      </w:pPr>
      <w:r w:rsidRPr="00EE37D3">
        <w:t>Velice si tohoto mladého lékaře vážila, protože byl schopný a cítil s nemocnými.</w:t>
      </w:r>
    </w:p>
    <w:p w:rsidR="00967FBE" w:rsidRPr="00EE37D3" w:rsidRDefault="0093005C" w:rsidP="00A21DE9">
      <w:pPr>
        <w:pStyle w:val="Text"/>
      </w:pPr>
      <w:r w:rsidRPr="00EE37D3">
        <w:t>Současná tíživá situace vyžadovala její absolutní pozornost. Zaskočené vedení nemocnice muselo uznat, že měla naprostou pravdu, když tvrdila, že stávající počet sester dostačuje v dobách klidu, ale když se stane nějaké neštěstí, je jich tragicky málo.</w:t>
      </w:r>
    </w:p>
    <w:p w:rsidR="00967FBE" w:rsidRPr="00EE37D3" w:rsidRDefault="00967FBE" w:rsidP="00A21DE9">
      <w:pPr>
        <w:pStyle w:val="Text"/>
      </w:pPr>
      <w:r w:rsidRPr="00EE37D3">
        <w:t>„</w:t>
      </w:r>
      <w:r w:rsidR="0093005C" w:rsidRPr="00EE37D3">
        <w:t>Modrý kód,</w:t>
      </w:r>
      <w:r w:rsidRPr="00EE37D3">
        <w:t>“</w:t>
      </w:r>
      <w:r w:rsidR="0093005C" w:rsidRPr="00EE37D3">
        <w:t xml:space="preserve"> oznamoval hlas z reproduktoru na stropě. Hlášení bylo poměrně tiché, protože v noci se místní rozhlas zeslaboval.</w:t>
      </w:r>
    </w:p>
    <w:p w:rsidR="00967FBE" w:rsidRPr="00EE37D3" w:rsidRDefault="0093005C" w:rsidP="00A21DE9">
      <w:pPr>
        <w:pStyle w:val="Text"/>
      </w:pPr>
      <w:r w:rsidRPr="00EE37D3">
        <w:t>Trilby čekala, co uslyší. Nemohla nic dělat. Tento termín zařadili do nemocničního žargonu až v poslední době. Neznamenalo to selhání srdce. Chodbou nepojede žádná oživovací jednotka. Znamenalo to, že někdo další postoupil do posledního stadia nemoci z Futures.</w:t>
      </w:r>
    </w:p>
    <w:p w:rsidR="00967FBE" w:rsidRPr="00EE37D3" w:rsidRDefault="0093005C" w:rsidP="00A21DE9">
      <w:pPr>
        <w:pStyle w:val="Text"/>
      </w:pPr>
      <w:r w:rsidRPr="00EE37D3">
        <w:t>To je ale velice nevhodný název. Stejně se moc nepoužíval. Zatím.</w:t>
      </w:r>
    </w:p>
    <w:p w:rsidR="00967FBE" w:rsidRPr="00EE37D3" w:rsidRDefault="00967FBE" w:rsidP="00A21DE9">
      <w:pPr>
        <w:pStyle w:val="Text"/>
      </w:pPr>
      <w:r w:rsidRPr="00EE37D3">
        <w:t>„</w:t>
      </w:r>
      <w:r w:rsidR="0093005C" w:rsidRPr="00EE37D3">
        <w:t>Modrý kód. Na pokoji tři sta patnáct.</w:t>
      </w:r>
      <w:r w:rsidRPr="00EE37D3">
        <w:t>“</w:t>
      </w:r>
    </w:p>
    <w:p w:rsidR="00967FBE" w:rsidRPr="00EE37D3" w:rsidRDefault="0093005C" w:rsidP="00A21DE9">
      <w:pPr>
        <w:pStyle w:val="Text"/>
      </w:pPr>
      <w:r w:rsidRPr="00EE37D3">
        <w:t>Číslo pokoje upoutalo Trilbyinu pozornost. Vystřídalo se tady tolik pacientů, že si nemohla pamatovat, kde kdo leží, ale číslo třistapatnáctku znala.</w:t>
      </w:r>
    </w:p>
    <w:p w:rsidR="00967FBE" w:rsidRPr="00EE37D3" w:rsidRDefault="0093005C" w:rsidP="00A21DE9">
      <w:pPr>
        <w:pStyle w:val="Text"/>
      </w:pPr>
      <w:r w:rsidRPr="00EE37D3">
        <w:t>Přivezli tam dnes odpoledne jednu doktorku z CVN. Ano, správně.</w:t>
      </w:r>
    </w:p>
    <w:p w:rsidR="00967FBE" w:rsidRPr="00EE37D3" w:rsidRDefault="0093005C" w:rsidP="00A21DE9">
      <w:pPr>
        <w:pStyle w:val="Text"/>
      </w:pPr>
      <w:r w:rsidRPr="00EE37D3">
        <w:t xml:space="preserve">Trilby viděla tvář doktora Shortella, když se díval na tu ženu. Moc ho litovala. Zřejmě se ho to dotýkalo víc než jen pracovně, nebo </w:t>
      </w:r>
      <w:r w:rsidRPr="00EE37D3">
        <w:lastRenderedPageBreak/>
        <w:t>možná doufal, že by pro něj tahle bledá, ale pořád velmi půvabná lékařka mohla být něčím víc.</w:t>
      </w:r>
    </w:p>
    <w:p w:rsidR="00967FBE" w:rsidRPr="00EE37D3" w:rsidRDefault="0093005C" w:rsidP="00A21DE9">
      <w:pPr>
        <w:pStyle w:val="Text"/>
      </w:pPr>
      <w:r w:rsidRPr="00EE37D3">
        <w:t>Muselo se to stát, samozřejmě.</w:t>
      </w:r>
    </w:p>
    <w:p w:rsidR="00967FBE" w:rsidRPr="00EE37D3" w:rsidRDefault="0093005C" w:rsidP="00A21DE9">
      <w:pPr>
        <w:pStyle w:val="Text"/>
      </w:pPr>
      <w:r w:rsidRPr="00EE37D3">
        <w:t xml:space="preserve">Stávalo se to všem obětem téhle nemoci a poslední krok byl stejně nevyhnutelný. Kóma ve fázi </w:t>
      </w:r>
      <w:r w:rsidR="00967FBE" w:rsidRPr="00EE37D3">
        <w:t>„</w:t>
      </w:r>
      <w:r w:rsidRPr="00EE37D3">
        <w:t>modrý kód</w:t>
      </w:r>
      <w:r w:rsidR="00967FBE" w:rsidRPr="00EE37D3">
        <w:t>“</w:t>
      </w:r>
      <w:r w:rsidRPr="00EE37D3">
        <w:t xml:space="preserve"> vždycky končilo stejně. Trilby s doktorem Shortellem soucítila. Potřeboval někoho, jako je tahle žena. Litovala, že nemůže nic udělat.</w:t>
      </w:r>
    </w:p>
    <w:p w:rsidR="007F41B1" w:rsidRDefault="0093005C" w:rsidP="00A21DE9">
      <w:pPr>
        <w:pStyle w:val="Text"/>
      </w:pPr>
      <w:r w:rsidRPr="00EE37D3">
        <w:t xml:space="preserve">Až Cynthii odvezou z pokoje 315, nepřevezou ji do jiné postele na jiném pokoji. Až přijde čas </w:t>
      </w:r>
      <w:r w:rsidR="00967FBE" w:rsidRPr="00EE37D3">
        <w:t>–</w:t>
      </w:r>
      <w:r w:rsidRPr="00EE37D3">
        <w:t xml:space="preserve"> a jak Trilby věděla, ten čas musí přijít </w:t>
      </w:r>
      <w:r w:rsidR="00967FBE" w:rsidRPr="00EE37D3">
        <w:t>–</w:t>
      </w:r>
      <w:r w:rsidRPr="00EE37D3">
        <w:t xml:space="preserve"> odvezou ji, aspoň na chvíli, do márnice.</w:t>
      </w:r>
    </w:p>
    <w:p w:rsidR="00967FBE" w:rsidRDefault="007F41B1" w:rsidP="00A21DE9">
      <w:pPr>
        <w:pStyle w:val="Text"/>
      </w:pPr>
      <w:r>
        <w:br w:type="page"/>
      </w:r>
    </w:p>
    <w:p w:rsidR="003D71C8" w:rsidRDefault="003D71C8" w:rsidP="00436765">
      <w:pPr>
        <w:pStyle w:val="Nadpis1"/>
        <w:jc w:val="center"/>
      </w:pPr>
      <w:r>
        <w:t>25</w:t>
      </w:r>
    </w:p>
    <w:p w:rsidR="003D71C8" w:rsidRDefault="003D71C8" w:rsidP="00A21DE9">
      <w:pPr>
        <w:pStyle w:val="Text"/>
      </w:pPr>
    </w:p>
    <w:p w:rsidR="003D71C8" w:rsidRPr="00EE37D3" w:rsidRDefault="003D71C8" w:rsidP="00A21DE9">
      <w:pPr>
        <w:pStyle w:val="Text"/>
      </w:pPr>
    </w:p>
    <w:p w:rsidR="00967FBE" w:rsidRPr="00EE37D3" w:rsidRDefault="00967FBE" w:rsidP="00A21DE9">
      <w:pPr>
        <w:pStyle w:val="Text"/>
      </w:pPr>
      <w:r w:rsidRPr="00EE37D3">
        <w:t>„</w:t>
      </w:r>
      <w:r w:rsidR="0093005C" w:rsidRPr="00EE37D3">
        <w:t>Co bys měl radši?</w:t>
      </w:r>
      <w:r w:rsidRPr="00EE37D3">
        <w:t>“</w:t>
      </w:r>
      <w:r w:rsidR="0093005C" w:rsidRPr="00EE37D3">
        <w:t xml:space="preserve"> zeptal se Ben Dorfman a podíval se přes stůl na Jimmyho Rhodese, kolegu epidemiologa. V této noční době </w:t>
      </w:r>
      <w:r w:rsidRPr="00EE37D3">
        <w:t>–</w:t>
      </w:r>
      <w:r w:rsidR="0093005C" w:rsidRPr="00EE37D3">
        <w:t xml:space="preserve"> spíš už bylo ráno dalšího dne </w:t>
      </w:r>
      <w:r w:rsidRPr="00EE37D3">
        <w:t>–</w:t>
      </w:r>
      <w:r w:rsidR="0093005C" w:rsidRPr="00EE37D3">
        <w:t xml:space="preserve"> nebyl v laboratorní jídelně velký provoz. Obsazeny byly jenom tři další stoly a Rhodes byl jediný člověk, který pracoval ve stejném oddělení. Dorfman nikoho dalšího neznal. Měl podezření, že mezi nimi jsou bakaláři, kteří mají kvalifikaci leda tak na mytí zkumavek. To on stojí vysoko nad nimi. Pochopitelně teoreticky.</w:t>
      </w:r>
    </w:p>
    <w:p w:rsidR="00967FBE" w:rsidRPr="00EE37D3" w:rsidRDefault="0093005C" w:rsidP="00A21DE9">
      <w:pPr>
        <w:pStyle w:val="Text"/>
      </w:pPr>
      <w:r w:rsidRPr="00EE37D3">
        <w:t>I v praxi mohl být považován za zkušenějšího a nadanějšího. Nebyl nijak zvlášť oblíbený, ale ani se mu lidé nevyhýbali. Kolegové ho uznávali.</w:t>
      </w:r>
    </w:p>
    <w:p w:rsidR="00967FBE" w:rsidRPr="00EE37D3" w:rsidRDefault="0093005C" w:rsidP="00A21DE9">
      <w:pPr>
        <w:pStyle w:val="Text"/>
      </w:pPr>
      <w:r w:rsidRPr="00EE37D3">
        <w:t>Pravda, mohl by dokázat víc.</w:t>
      </w:r>
    </w:p>
    <w:p w:rsidR="00967FBE" w:rsidRPr="00EE37D3" w:rsidRDefault="0093005C" w:rsidP="00A21DE9">
      <w:pPr>
        <w:pStyle w:val="Text"/>
      </w:pPr>
      <w:r w:rsidRPr="00EE37D3">
        <w:t xml:space="preserve">Dorfman byl velice ambiciózní člověk, ale tahle vlastnost obvykle vědci přinese spíš zklamání než uznání. I vědci </w:t>
      </w:r>
      <w:r w:rsidR="00967FBE" w:rsidRPr="00EE37D3">
        <w:t>–</w:t>
      </w:r>
      <w:r w:rsidRPr="00EE37D3">
        <w:t xml:space="preserve"> stejně jako ostatní lidé </w:t>
      </w:r>
      <w:r w:rsidR="00967FBE" w:rsidRPr="00EE37D3">
        <w:t>–</w:t>
      </w:r>
      <w:r w:rsidRPr="00EE37D3">
        <w:t xml:space="preserve"> jsou sobci. Touží vyniknout. Na tom není nic špatného, říkal si Dorfman často.</w:t>
      </w:r>
    </w:p>
    <w:p w:rsidR="00967FBE" w:rsidRPr="00EE37D3" w:rsidRDefault="0093005C" w:rsidP="00A21DE9">
      <w:pPr>
        <w:pStyle w:val="Text"/>
      </w:pPr>
      <w:r w:rsidRPr="00EE37D3">
        <w:t xml:space="preserve">Mít ambice není nic špatného, ale pravda je, že když vědec </w:t>
      </w:r>
      <w:r w:rsidR="00967FBE" w:rsidRPr="00EE37D3">
        <w:t>–</w:t>
      </w:r>
      <w:r w:rsidR="00CD1B4F">
        <w:t xml:space="preserve"> </w:t>
      </w:r>
      <w:r w:rsidRPr="00EE37D3">
        <w:t xml:space="preserve">na rozdíl od člověka z výroby </w:t>
      </w:r>
      <w:r w:rsidR="00967FBE" w:rsidRPr="00EE37D3">
        <w:t>–</w:t>
      </w:r>
      <w:r w:rsidRPr="00EE37D3">
        <w:t xml:space="preserve"> jde přes mrtvoly, aby se dostal nahoru, s největší pravděpodobností přitom teče skutečná krev. Dorfman tyhle argumenty považoval za zavádějící.</w:t>
      </w:r>
    </w:p>
    <w:p w:rsidR="00967FBE" w:rsidRPr="00EE37D3" w:rsidRDefault="0093005C" w:rsidP="00A21DE9">
      <w:pPr>
        <w:pStyle w:val="Text"/>
      </w:pPr>
      <w:r w:rsidRPr="00EE37D3">
        <w:t>Pokud cesta vzhůru znamená nominaci na Nobelovu cenu nebo pozvání na mezinárodní konferenci o kaučuku v Tokiu, je to jistý druh sobectví.</w:t>
      </w:r>
    </w:p>
    <w:p w:rsidR="00967FBE" w:rsidRPr="00EE37D3" w:rsidRDefault="0093005C" w:rsidP="00A21DE9">
      <w:pPr>
        <w:pStyle w:val="Text"/>
      </w:pPr>
      <w:r w:rsidRPr="00EE37D3">
        <w:t>Ale na tom přece není nic špatného. Vůbec nic.</w:t>
      </w:r>
    </w:p>
    <w:p w:rsidR="00967FBE" w:rsidRPr="00EE37D3" w:rsidRDefault="0093005C" w:rsidP="00A21DE9">
      <w:pPr>
        <w:pStyle w:val="Text"/>
      </w:pPr>
      <w:r w:rsidRPr="00EE37D3">
        <w:t xml:space="preserve">Podle jeho názoru většina vědců své ambice skrývá víc než lidé v průmyslu. To co není vidět, se snadno přehlédne, ale to co je prospěšné pro vlastní kariéru </w:t>
      </w:r>
      <w:r w:rsidR="00967FBE" w:rsidRPr="00EE37D3">
        <w:t>–</w:t>
      </w:r>
      <w:r w:rsidRPr="00EE37D3">
        <w:t xml:space="preserve"> existují přece způsoby, jak tyhle věci </w:t>
      </w:r>
      <w:r w:rsidR="00967FBE" w:rsidRPr="00EE37D3">
        <w:t>„</w:t>
      </w:r>
      <w:r w:rsidRPr="00EE37D3">
        <w:t>prodat</w:t>
      </w:r>
      <w:r w:rsidR="00967FBE" w:rsidRPr="00EE37D3">
        <w:t>“</w:t>
      </w:r>
      <w:r w:rsidRPr="00EE37D3">
        <w:t xml:space="preserve"> nadřízeným.</w:t>
      </w:r>
    </w:p>
    <w:p w:rsidR="00967FBE" w:rsidRPr="00EE37D3" w:rsidRDefault="00967FBE" w:rsidP="00A21DE9">
      <w:pPr>
        <w:pStyle w:val="Text"/>
      </w:pPr>
      <w:r w:rsidRPr="00EE37D3">
        <w:t>„</w:t>
      </w:r>
      <w:r w:rsidR="0093005C" w:rsidRPr="00EE37D3">
        <w:t>Hergot, Bene,</w:t>
      </w:r>
      <w:r w:rsidRPr="00EE37D3">
        <w:t>“</w:t>
      </w:r>
      <w:r w:rsidR="0093005C" w:rsidRPr="00EE37D3">
        <w:t xml:space="preserve"> řekl Rhodes, </w:t>
      </w:r>
      <w:r w:rsidRPr="00EE37D3">
        <w:t>„</w:t>
      </w:r>
      <w:r w:rsidR="0093005C" w:rsidRPr="00EE37D3">
        <w:t xml:space="preserve">už jsem to slyšel za poslední dva týdny mockrát, a ty s tím přijdeš až </w:t>
      </w:r>
      <w:r w:rsidRPr="00EE37D3">
        <w:t>teď</w:t>
      </w:r>
      <w:r w:rsidR="0093005C" w:rsidRPr="00EE37D3">
        <w:t>?</w:t>
      </w:r>
      <w:r w:rsidRPr="00EE37D3">
        <w:t>“</w:t>
      </w:r>
    </w:p>
    <w:p w:rsidR="00967FBE" w:rsidRPr="00EE37D3" w:rsidRDefault="00967FBE" w:rsidP="00A21DE9">
      <w:pPr>
        <w:pStyle w:val="Text"/>
      </w:pPr>
      <w:r w:rsidRPr="00EE37D3">
        <w:t>„</w:t>
      </w:r>
      <w:r w:rsidR="0093005C" w:rsidRPr="00EE37D3">
        <w:t>Moje verze bude proto možná jiná.</w:t>
      </w:r>
      <w:r w:rsidRPr="00EE37D3">
        <w:t>“</w:t>
      </w:r>
    </w:p>
    <w:p w:rsidR="00967FBE" w:rsidRPr="00EE37D3" w:rsidRDefault="00967FBE" w:rsidP="00A21DE9">
      <w:pPr>
        <w:pStyle w:val="Text"/>
      </w:pPr>
      <w:r w:rsidRPr="00EE37D3">
        <w:lastRenderedPageBreak/>
        <w:t>„</w:t>
      </w:r>
      <w:r w:rsidR="0093005C" w:rsidRPr="00EE37D3">
        <w:t>V tuhle hodinu to můžu risknout.</w:t>
      </w:r>
      <w:r w:rsidRPr="00EE37D3">
        <w:t xml:space="preserve"> ‚C</w:t>
      </w:r>
      <w:r w:rsidR="0093005C" w:rsidRPr="00EE37D3">
        <w:t>o bys měl radši? Věčné štěstí, nebo šunkový sendvič,</w:t>
      </w:r>
      <w:r w:rsidRPr="00EE37D3">
        <w:t>‘</w:t>
      </w:r>
      <w:r w:rsidR="0093005C" w:rsidRPr="00EE37D3">
        <w:t xml:space="preserve"> je to tak správně?</w:t>
      </w:r>
      <w:r w:rsidRPr="00EE37D3">
        <w:t>“</w:t>
      </w:r>
    </w:p>
    <w:p w:rsidR="00967FBE" w:rsidRPr="00EE37D3" w:rsidRDefault="00967FBE" w:rsidP="00A21DE9">
      <w:pPr>
        <w:pStyle w:val="Text"/>
      </w:pPr>
      <w:r w:rsidRPr="00EE37D3">
        <w:t>„</w:t>
      </w:r>
      <w:r w:rsidR="0093005C" w:rsidRPr="00EE37D3">
        <w:t>Je.</w:t>
      </w:r>
      <w:r w:rsidRPr="00EE37D3">
        <w:t>“</w:t>
      </w:r>
    </w:p>
    <w:p w:rsidR="00967FBE" w:rsidRPr="00EE37D3" w:rsidRDefault="00967FBE" w:rsidP="00A21DE9">
      <w:pPr>
        <w:pStyle w:val="Text"/>
      </w:pPr>
      <w:r w:rsidRPr="00EE37D3">
        <w:t>„</w:t>
      </w:r>
      <w:r w:rsidR="0093005C" w:rsidRPr="00EE37D3">
        <w:t>Oukej, tak šunkový sendvič.</w:t>
      </w:r>
      <w:r w:rsidRPr="00EE37D3">
        <w:t>“</w:t>
      </w:r>
    </w:p>
    <w:p w:rsidR="00967FBE" w:rsidRPr="00EE37D3" w:rsidRDefault="00967FBE" w:rsidP="00A21DE9">
      <w:pPr>
        <w:pStyle w:val="Text"/>
      </w:pPr>
      <w:r w:rsidRPr="00EE37D3">
        <w:t>„</w:t>
      </w:r>
      <w:r w:rsidR="0093005C" w:rsidRPr="00EE37D3">
        <w:t>Ale proč?</w:t>
      </w:r>
      <w:r w:rsidRPr="00EE37D3">
        <w:t>“</w:t>
      </w:r>
    </w:p>
    <w:p w:rsidR="00967FBE" w:rsidRPr="00EE37D3" w:rsidRDefault="0093005C" w:rsidP="00A21DE9">
      <w:pPr>
        <w:pStyle w:val="Text"/>
      </w:pPr>
      <w:r w:rsidRPr="00EE37D3">
        <w:t xml:space="preserve">Rhodes si vzdychl. </w:t>
      </w:r>
      <w:r w:rsidR="00967FBE" w:rsidRPr="00EE37D3">
        <w:t>„</w:t>
      </w:r>
      <w:r w:rsidRPr="00EE37D3">
        <w:t>Není nic lepšího než věčné štěstí. To je premisa číslo jedna. Premisa číslo dvě zní, že šunkový sendvič je lepší než nic. Takže správná odpověď musí být sendvič. Nemám pravdu?</w:t>
      </w:r>
      <w:r w:rsidR="00967FBE" w:rsidRPr="00EE37D3">
        <w:t>“</w:t>
      </w:r>
    </w:p>
    <w:p w:rsidR="00967FBE" w:rsidRPr="00EE37D3" w:rsidRDefault="0093005C" w:rsidP="00A21DE9">
      <w:pPr>
        <w:pStyle w:val="Text"/>
      </w:pPr>
      <w:r w:rsidRPr="00EE37D3">
        <w:t xml:space="preserve">Dorfman pokrčil rameny. </w:t>
      </w:r>
      <w:r w:rsidR="00967FBE" w:rsidRPr="00EE37D3">
        <w:t>„</w:t>
      </w:r>
      <w:r w:rsidRPr="00EE37D3">
        <w:t>Je mi líto,</w:t>
      </w:r>
      <w:r w:rsidR="00967FBE" w:rsidRPr="00EE37D3">
        <w:t>“</w:t>
      </w:r>
      <w:r w:rsidRPr="00EE37D3">
        <w:t xml:space="preserve"> řekl, </w:t>
      </w:r>
      <w:r w:rsidR="00967FBE" w:rsidRPr="00EE37D3">
        <w:t>„</w:t>
      </w:r>
      <w:r w:rsidRPr="00EE37D3">
        <w:t>tak jsem to slyšel taky. A ta dívka, která mi to prozradila, přísahala, že její odpověď je aspoň trochu jiná.</w:t>
      </w:r>
      <w:r w:rsidR="00967FBE" w:rsidRPr="00EE37D3">
        <w:t>“</w:t>
      </w:r>
      <w:r w:rsidRPr="00EE37D3">
        <w:t xml:space="preserve"> Znervóznilo ho, že tomu tak nebylo.</w:t>
      </w:r>
    </w:p>
    <w:p w:rsidR="00967FBE" w:rsidRPr="00EE37D3" w:rsidRDefault="00967FBE" w:rsidP="00A21DE9">
      <w:pPr>
        <w:pStyle w:val="Text"/>
      </w:pPr>
      <w:r w:rsidRPr="00EE37D3">
        <w:t>„</w:t>
      </w:r>
      <w:r w:rsidR="0093005C" w:rsidRPr="00EE37D3">
        <w:t>No, to není. Sněz si svůj šunkový sendvič a</w:t>
      </w:r>
      <w:r w:rsidR="00E262E0">
        <w:t xml:space="preserve"> buď </w:t>
      </w:r>
      <w:r w:rsidR="0093005C" w:rsidRPr="00EE37D3">
        <w:t>šťastný, že máš něco lepšího, než je věčné štěstí.</w:t>
      </w:r>
      <w:r w:rsidRPr="00EE37D3">
        <w:t>“</w:t>
      </w:r>
    </w:p>
    <w:p w:rsidR="00967FBE" w:rsidRPr="00EE37D3" w:rsidRDefault="00967FBE" w:rsidP="00A21DE9">
      <w:pPr>
        <w:pStyle w:val="Text"/>
      </w:pPr>
      <w:r w:rsidRPr="00EE37D3">
        <w:t>„</w:t>
      </w:r>
      <w:r w:rsidR="0093005C" w:rsidRPr="00EE37D3">
        <w:t>Není to šunkový sendvič.</w:t>
      </w:r>
      <w:r w:rsidRPr="00EE37D3">
        <w:t>“</w:t>
      </w:r>
    </w:p>
    <w:p w:rsidR="00967FBE" w:rsidRPr="00EE37D3" w:rsidRDefault="00967FBE" w:rsidP="00A21DE9">
      <w:pPr>
        <w:pStyle w:val="Text"/>
      </w:pPr>
      <w:r w:rsidRPr="00EE37D3">
        <w:t>„</w:t>
      </w:r>
      <w:r w:rsidR="0093005C" w:rsidRPr="00EE37D3">
        <w:t xml:space="preserve">Bene, jsem dneska hodně unavený, tak se s tebou nebudu hádat. Jestli se mě snažíš vyprovokovat, radši využij své zvýšené hladiny adrenalinu na několik hodin práce. Se mnou nic nepořídíš. Dneska v noci a v tuhle hodinu bys klidně mohl urazit i mou matku </w:t>
      </w:r>
      <w:r w:rsidRPr="00EE37D3">
        <w:t>–</w:t>
      </w:r>
      <w:r w:rsidR="0093005C" w:rsidRPr="00EE37D3">
        <w:t xml:space="preserve"> a že mám svou matku rád.</w:t>
      </w:r>
      <w:r w:rsidRPr="00EE37D3">
        <w:t>“</w:t>
      </w:r>
    </w:p>
    <w:p w:rsidR="00967FBE" w:rsidRPr="00EE37D3" w:rsidRDefault="00967FBE" w:rsidP="00A21DE9">
      <w:pPr>
        <w:pStyle w:val="Text"/>
      </w:pPr>
      <w:r w:rsidRPr="00EE37D3">
        <w:t>„</w:t>
      </w:r>
      <w:r w:rsidR="0093005C" w:rsidRPr="00EE37D3">
        <w:t>To já jenom aby řeč nestála,</w:t>
      </w:r>
      <w:r w:rsidRPr="00EE37D3">
        <w:t>“</w:t>
      </w:r>
      <w:r w:rsidR="0093005C" w:rsidRPr="00EE37D3">
        <w:t xml:space="preserve"> prohlásil Dorfman, usmál se a zakousl se do čehosi, čemu říkali chlebová kapsa s tuňákem.</w:t>
      </w:r>
    </w:p>
    <w:p w:rsidR="00967FBE" w:rsidRPr="00EE37D3" w:rsidRDefault="0093005C" w:rsidP="00A21DE9">
      <w:pPr>
        <w:pStyle w:val="Text"/>
      </w:pPr>
      <w:r w:rsidRPr="00EE37D3">
        <w:t>Rhodes je takový vychytralý hajzl.</w:t>
      </w:r>
    </w:p>
    <w:p w:rsidR="00967FBE" w:rsidRPr="00EE37D3" w:rsidRDefault="00967FBE" w:rsidP="00A21DE9">
      <w:pPr>
        <w:pStyle w:val="Text"/>
      </w:pPr>
      <w:r w:rsidRPr="00EE37D3">
        <w:t>„</w:t>
      </w:r>
      <w:r w:rsidR="0093005C" w:rsidRPr="00EE37D3">
        <w:t>Mám všechny stimuly, které potřebuju. Tak se jenom snažím udržovat konverzaci.</w:t>
      </w:r>
      <w:r w:rsidRPr="00EE37D3">
        <w:t>“</w:t>
      </w:r>
    </w:p>
    <w:p w:rsidR="00967FBE" w:rsidRPr="00EE37D3" w:rsidRDefault="00967FBE" w:rsidP="00A21DE9">
      <w:pPr>
        <w:pStyle w:val="Text"/>
      </w:pPr>
      <w:r w:rsidRPr="00EE37D3">
        <w:t>„</w:t>
      </w:r>
      <w:r w:rsidR="0093005C" w:rsidRPr="00EE37D3">
        <w:t>V tom případě si pojď povídat o Kubě. Zeptej se mě, jaký jed bychom mohli použít na likvidaci Castra. Aby to bylo něco užitečnějšího.</w:t>
      </w:r>
      <w:r w:rsidRPr="00EE37D3">
        <w:t>“</w:t>
      </w:r>
    </w:p>
    <w:p w:rsidR="00967FBE" w:rsidRPr="00EE37D3" w:rsidRDefault="0093005C" w:rsidP="00A21DE9">
      <w:pPr>
        <w:pStyle w:val="Text"/>
      </w:pPr>
      <w:r w:rsidRPr="00EE37D3">
        <w:t>Dorfman přestal přežvykovat a podíval se na Rhodese. Začal se smát s pusou plnou tuňáka.</w:t>
      </w:r>
    </w:p>
    <w:p w:rsidR="00967FBE" w:rsidRPr="00EE37D3" w:rsidRDefault="00967FBE" w:rsidP="00A21DE9">
      <w:pPr>
        <w:pStyle w:val="Text"/>
      </w:pPr>
      <w:r w:rsidRPr="00EE37D3">
        <w:t>„</w:t>
      </w:r>
      <w:r w:rsidR="0093005C" w:rsidRPr="00EE37D3">
        <w:t>Víš,</w:t>
      </w:r>
      <w:r w:rsidRPr="00EE37D3">
        <w:t>“</w:t>
      </w:r>
      <w:r w:rsidR="0093005C" w:rsidRPr="00EE37D3">
        <w:t xml:space="preserve"> řekl a spolkl sousto, </w:t>
      </w:r>
      <w:r w:rsidRPr="00EE37D3">
        <w:t>„</w:t>
      </w:r>
      <w:r w:rsidR="0093005C" w:rsidRPr="00EE37D3">
        <w:t>že možná mám odpověď na tuhle otázku.</w:t>
      </w:r>
      <w:r w:rsidRPr="00EE37D3">
        <w:t>“</w:t>
      </w:r>
    </w:p>
    <w:p w:rsidR="00967FBE" w:rsidRPr="00EE37D3" w:rsidRDefault="00967FBE" w:rsidP="00A21DE9">
      <w:pPr>
        <w:pStyle w:val="Text"/>
      </w:pPr>
      <w:r w:rsidRPr="00EE37D3">
        <w:t>„</w:t>
      </w:r>
      <w:r w:rsidR="0093005C" w:rsidRPr="00EE37D3">
        <w:t>Jak zlikvidovat Castra?</w:t>
      </w:r>
      <w:r w:rsidRPr="00EE37D3">
        <w:t>“</w:t>
      </w:r>
    </w:p>
    <w:p w:rsidR="00967FBE" w:rsidRPr="00EE37D3" w:rsidRDefault="00967FBE" w:rsidP="00A21DE9">
      <w:pPr>
        <w:pStyle w:val="Text"/>
      </w:pPr>
      <w:r w:rsidRPr="00EE37D3">
        <w:t>„</w:t>
      </w:r>
      <w:r w:rsidR="0093005C" w:rsidRPr="00EE37D3">
        <w:t>A proč sakra ne?</w:t>
      </w:r>
      <w:r w:rsidRPr="00EE37D3">
        <w:t>“</w:t>
      </w:r>
    </w:p>
    <w:p w:rsidR="00967FBE" w:rsidRPr="00EE37D3" w:rsidRDefault="00967FBE" w:rsidP="00A21DE9">
      <w:pPr>
        <w:pStyle w:val="Text"/>
      </w:pPr>
      <w:r w:rsidRPr="00EE37D3">
        <w:t>„</w:t>
      </w:r>
      <w:r w:rsidR="0093005C" w:rsidRPr="00EE37D3">
        <w:t>Do prdele, Dorfmane, byls moc dlouho vzhůru. A máte v laboratoři tu věc z Nové Anglie. Asi ti poškodila mozek.</w:t>
      </w:r>
      <w:r w:rsidRPr="00EE37D3">
        <w:t>“</w:t>
      </w:r>
    </w:p>
    <w:p w:rsidR="00967FBE" w:rsidRPr="00EE37D3" w:rsidRDefault="00967FBE" w:rsidP="00A21DE9">
      <w:pPr>
        <w:pStyle w:val="Text"/>
      </w:pPr>
      <w:r w:rsidRPr="00EE37D3">
        <w:lastRenderedPageBreak/>
        <w:t>„</w:t>
      </w:r>
      <w:r w:rsidR="0093005C" w:rsidRPr="00EE37D3">
        <w:t>Rhodesi, to svinstvo z Lyle mi vynese nějakou cenu.</w:t>
      </w:r>
      <w:r w:rsidRPr="00EE37D3">
        <w:t>“</w:t>
      </w:r>
    </w:p>
    <w:p w:rsidR="00967FBE" w:rsidRPr="00EE37D3" w:rsidRDefault="00967FBE" w:rsidP="00A21DE9">
      <w:pPr>
        <w:pStyle w:val="Text"/>
      </w:pPr>
      <w:r w:rsidRPr="00EE37D3">
        <w:t>„</w:t>
      </w:r>
      <w:r w:rsidR="0093005C" w:rsidRPr="00EE37D3">
        <w:t>Mám bratra, který byl nominován na Pulitzerovu cenu. Udělalo to na mě ohromný dojem. Jenže on se mi vysmál a řekl, že to vůbec nic neznamená. Pracoval pro menší noviny, které každoročně někoho pověřily, aby přečetl všechny povídky, které vyšly během roku. Ten pak vybral několik z nich a navrhl je na všechny možné ceny. Bratrovi se ani nepodařil</w:t>
      </w:r>
      <w:r w:rsidRPr="00EE37D3">
        <w:t>o z</w:t>
      </w:r>
      <w:r w:rsidR="0093005C" w:rsidRPr="00EE37D3">
        <w:t>jistit, která jeho povídka byla navržena na Pulitzerovu cenu, protože ten chlápek, co je vybíral, to zapomněl. Takže já si o cenách nedělám iluze. Klidně se těš na cestu do Stockholmu, Dorfmane.</w:t>
      </w:r>
      <w:r w:rsidRPr="00EE37D3">
        <w:t>“</w:t>
      </w:r>
      <w:r w:rsidR="0093005C" w:rsidRPr="00EE37D3">
        <w:t xml:space="preserve"> Rhodes se rozesmál, vzal ze stolu zápisník a odešel.</w:t>
      </w:r>
    </w:p>
    <w:p w:rsidR="00967FBE" w:rsidRPr="00EE37D3" w:rsidRDefault="0093005C" w:rsidP="00A21DE9">
      <w:pPr>
        <w:pStyle w:val="Text"/>
      </w:pPr>
      <w:r w:rsidRPr="00EE37D3">
        <w:t xml:space="preserve">Dorfman se nenechal Rhodesovým cynismem otrávit. </w:t>
      </w:r>
      <w:r w:rsidRPr="00EE37D3">
        <w:rPr>
          <w:i/>
        </w:rPr>
        <w:t>Ale kdybys nějakou vyhrál, to by se ti líbilo, vid?</w:t>
      </w:r>
    </w:p>
    <w:p w:rsidR="00967FBE" w:rsidRPr="00EE37D3" w:rsidRDefault="0093005C" w:rsidP="00A21DE9">
      <w:pPr>
        <w:pStyle w:val="Text"/>
      </w:pPr>
      <w:r w:rsidRPr="00EE37D3">
        <w:t xml:space="preserve">Málem už oznámil svým nadřízeným </w:t>
      </w:r>
      <w:r w:rsidR="00967FBE" w:rsidRPr="00EE37D3">
        <w:t>–</w:t>
      </w:r>
      <w:r w:rsidRPr="00EE37D3">
        <w:t xml:space="preserve"> jak tohle slovo nenáviděl! </w:t>
      </w:r>
      <w:r w:rsidR="00967FBE" w:rsidRPr="00EE37D3">
        <w:t>–</w:t>
      </w:r>
      <w:r w:rsidRPr="00EE37D3">
        <w:t xml:space="preserve"> že přišel na něco, co vypadá jako nadějný lék na tu ly</w:t>
      </w:r>
      <w:r w:rsidR="00967FBE" w:rsidRPr="00EE37D3">
        <w:t>ls</w:t>
      </w:r>
      <w:r w:rsidRPr="00EE37D3">
        <w:t>kou nemoc.</w:t>
      </w:r>
    </w:p>
    <w:p w:rsidR="00967FBE" w:rsidRPr="00EE37D3" w:rsidRDefault="0093005C" w:rsidP="00A21DE9">
      <w:pPr>
        <w:pStyle w:val="Text"/>
      </w:pPr>
      <w:r w:rsidRPr="00EE37D3">
        <w:t>Lylská nemoc.</w:t>
      </w:r>
    </w:p>
    <w:p w:rsidR="00967FBE" w:rsidRPr="00EE37D3" w:rsidRDefault="0093005C" w:rsidP="00A21DE9">
      <w:pPr>
        <w:pStyle w:val="Text"/>
      </w:pPr>
      <w:r w:rsidRPr="00EE37D3">
        <w:t>Lylská nemoc.</w:t>
      </w:r>
    </w:p>
    <w:p w:rsidR="00967FBE" w:rsidRPr="00EE37D3" w:rsidRDefault="0093005C" w:rsidP="00A21DE9">
      <w:pPr>
        <w:pStyle w:val="Text"/>
      </w:pPr>
      <w:r w:rsidRPr="00EE37D3">
        <w:t>Přemýšlel o tom a přitom dojídal svůj sendvič. Ta nemoc zatím nedostala jméno. Možná to je výzva. Není sice naděje, že by ji pojmenovali po něm, ale bylo by skvělé, kdyby na nemoci něco vydělal, ať už se bude jmenovat jakkoli.</w:t>
      </w:r>
    </w:p>
    <w:p w:rsidR="00967FBE" w:rsidRPr="00EE37D3" w:rsidRDefault="0093005C" w:rsidP="00A21DE9">
      <w:pPr>
        <w:pStyle w:val="Text"/>
      </w:pPr>
      <w:r w:rsidRPr="00EE37D3">
        <w:t>Jako legionářská nemoc.</w:t>
      </w:r>
    </w:p>
    <w:p w:rsidR="00967FBE" w:rsidRPr="00EE37D3" w:rsidRDefault="0093005C" w:rsidP="00A21DE9">
      <w:pPr>
        <w:pStyle w:val="Text"/>
      </w:pPr>
      <w:r w:rsidRPr="00EE37D3">
        <w:t>Třeba se po něm bude jmenovat lék.</w:t>
      </w:r>
    </w:p>
    <w:p w:rsidR="00967FBE" w:rsidRPr="00EE37D3" w:rsidRDefault="0093005C" w:rsidP="00A21DE9">
      <w:pPr>
        <w:pStyle w:val="Text"/>
      </w:pPr>
      <w:r w:rsidRPr="00EE37D3">
        <w:t>Salkova vakcína.</w:t>
      </w:r>
    </w:p>
    <w:p w:rsidR="00967FBE" w:rsidRPr="00EE37D3" w:rsidRDefault="0093005C" w:rsidP="00A21DE9">
      <w:pPr>
        <w:pStyle w:val="Text"/>
      </w:pPr>
      <w:r w:rsidRPr="00EE37D3">
        <w:t>Dorfmanova vakcína.</w:t>
      </w:r>
    </w:p>
    <w:p w:rsidR="00967FBE" w:rsidRPr="00EE37D3" w:rsidRDefault="0093005C" w:rsidP="00A21DE9">
      <w:pPr>
        <w:pStyle w:val="Text"/>
      </w:pPr>
      <w:r w:rsidRPr="00EE37D3">
        <w:t xml:space="preserve">Jenže jeho lék není tak úplně vakcína. Bylo sice možné použít ho preventivně, ale v zásadě by měl napadnout existující aktivní viry </w:t>
      </w:r>
      <w:r w:rsidR="00967FBE" w:rsidRPr="00EE37D3">
        <w:t>–</w:t>
      </w:r>
      <w:r w:rsidRPr="00EE37D3">
        <w:t xml:space="preserve"> takže je to spíš léčba než pouhá prevence. Má však vedlejší účinek </w:t>
      </w:r>
      <w:r w:rsidR="00967FBE" w:rsidRPr="00EE37D3">
        <w:t>–</w:t>
      </w:r>
      <w:r w:rsidRPr="00EE37D3">
        <w:t xml:space="preserve"> stimuluje tvorbu protilátky v neinfikovaném organismu.</w:t>
      </w:r>
    </w:p>
    <w:p w:rsidR="00967FBE" w:rsidRPr="00EE37D3" w:rsidRDefault="0093005C" w:rsidP="00A21DE9">
      <w:pPr>
        <w:pStyle w:val="Text"/>
      </w:pPr>
      <w:r w:rsidRPr="00EE37D3">
        <w:t>A to je úplně jiný mechanismus.</w:t>
      </w:r>
    </w:p>
    <w:p w:rsidR="00967FBE" w:rsidRPr="00EE37D3" w:rsidRDefault="0093005C" w:rsidP="00A21DE9">
      <w:pPr>
        <w:pStyle w:val="Text"/>
      </w:pPr>
      <w:r w:rsidRPr="00EE37D3">
        <w:t>To je ono!</w:t>
      </w:r>
    </w:p>
    <w:p w:rsidR="00967FBE" w:rsidRPr="00EE37D3" w:rsidRDefault="0093005C" w:rsidP="00A21DE9">
      <w:pPr>
        <w:pStyle w:val="Text"/>
      </w:pPr>
      <w:r w:rsidRPr="00EE37D3">
        <w:t>Dorfmanův mechanismus.</w:t>
      </w:r>
    </w:p>
    <w:p w:rsidR="00967FBE" w:rsidRPr="00EE37D3" w:rsidRDefault="0093005C" w:rsidP="00A21DE9">
      <w:pPr>
        <w:pStyle w:val="Text"/>
      </w:pPr>
      <w:r w:rsidRPr="00EE37D3">
        <w:t>Nebylo to vlastně nic nového. Bylo to nové pro klasick</w:t>
      </w:r>
      <w:r w:rsidR="009F6630">
        <w:t>ou medicínu, ale ne pro Dorfmana</w:t>
      </w:r>
      <w:r w:rsidRPr="00EE37D3">
        <w:t>. On pracoval na rekombinaci DNA od chvíle, kdy opustil Rutgersovu univerzitu.</w:t>
      </w:r>
    </w:p>
    <w:p w:rsidR="00967FBE" w:rsidRPr="00EE37D3" w:rsidRDefault="0093005C" w:rsidP="00A21DE9">
      <w:pPr>
        <w:pStyle w:val="Text"/>
      </w:pPr>
      <w:r w:rsidRPr="00EE37D3">
        <w:lastRenderedPageBreak/>
        <w:t>Ne všechny jeho výzkumy byly schváleny, ale ani nebyly zamítnuty. Dělal to chytře. Neobtěžoval se tím, že by někomu vykládal, na čem pracuje.</w:t>
      </w:r>
    </w:p>
    <w:p w:rsidR="00967FBE" w:rsidRPr="00EE37D3" w:rsidRDefault="0093005C" w:rsidP="00A21DE9">
      <w:pPr>
        <w:pStyle w:val="Text"/>
      </w:pPr>
      <w:r w:rsidRPr="00EE37D3">
        <w:t>Dorfmanovi se vždycky líbila práce v laboratoři, ale nerad přiznával, co vyvolalo jeho zájem.</w:t>
      </w:r>
    </w:p>
    <w:p w:rsidR="00967FBE" w:rsidRPr="00EE37D3" w:rsidRDefault="0093005C" w:rsidP="00A21DE9">
      <w:pPr>
        <w:pStyle w:val="Text"/>
      </w:pPr>
      <w:r w:rsidRPr="00EE37D3">
        <w:t>Zkrátka, bylo to laboratorní sklo.</w:t>
      </w:r>
    </w:p>
    <w:p w:rsidR="00967FBE" w:rsidRPr="00EE37D3" w:rsidRDefault="0093005C" w:rsidP="00A21DE9">
      <w:pPr>
        <w:pStyle w:val="Text"/>
      </w:pPr>
      <w:r w:rsidRPr="00EE37D3">
        <w:t>Bylo mu asi deset, když poprvé uviděl laboratoř.</w:t>
      </w:r>
    </w:p>
    <w:p w:rsidR="00967FBE" w:rsidRPr="00EE37D3" w:rsidRDefault="0093005C" w:rsidP="00A21DE9">
      <w:pPr>
        <w:pStyle w:val="Text"/>
      </w:pPr>
      <w:r w:rsidRPr="00EE37D3">
        <w:t>Patřila potravinářské továrně, která vyráběla mimo jiné i želé. Jeho matka tam pracovala jako kvalitářka. Obcházela jednotliv</w:t>
      </w:r>
      <w:r w:rsidR="00967FBE" w:rsidRPr="00EE37D3">
        <w:t>é s</w:t>
      </w:r>
      <w:r w:rsidRPr="00EE37D3">
        <w:t>troje, odebírala vzorky a ty pak zkoumala. Obsah cukru, hustotu. Věci, kterým v té době nerozuměl.</w:t>
      </w:r>
    </w:p>
    <w:p w:rsidR="00967FBE" w:rsidRPr="00EE37D3" w:rsidRDefault="0093005C" w:rsidP="00A21DE9">
      <w:pPr>
        <w:pStyle w:val="Text"/>
      </w:pPr>
      <w:r w:rsidRPr="00EE37D3">
        <w:t>Velice na něj zapůsobilo, jakou měla matka moc a autoritu. Jenže ona si to nemyslela. Jednou se jí zeptal, co se stane, když najde něco špatného v některé várce želé.</w:t>
      </w:r>
    </w:p>
    <w:p w:rsidR="00967FBE" w:rsidRPr="00EE37D3" w:rsidRDefault="00967FBE" w:rsidP="00A21DE9">
      <w:pPr>
        <w:pStyle w:val="Text"/>
      </w:pPr>
      <w:r w:rsidRPr="00EE37D3">
        <w:t>„</w:t>
      </w:r>
      <w:r w:rsidR="0093005C" w:rsidRPr="00EE37D3">
        <w:t>Vyhodíme to,</w:t>
      </w:r>
      <w:r w:rsidRPr="00EE37D3">
        <w:t>“</w:t>
      </w:r>
      <w:r w:rsidR="0093005C" w:rsidRPr="00EE37D3">
        <w:t xml:space="preserve"> odpověděla.</w:t>
      </w:r>
    </w:p>
    <w:p w:rsidR="00967FBE" w:rsidRPr="00EE37D3" w:rsidRDefault="00967FBE" w:rsidP="00A21DE9">
      <w:pPr>
        <w:pStyle w:val="Text"/>
      </w:pPr>
      <w:r w:rsidRPr="00EE37D3">
        <w:t>„</w:t>
      </w:r>
      <w:r w:rsidR="0093005C" w:rsidRPr="00EE37D3">
        <w:t>Celou várku?</w:t>
      </w:r>
      <w:r w:rsidRPr="00EE37D3">
        <w:t>“</w:t>
      </w:r>
    </w:p>
    <w:p w:rsidR="00967FBE" w:rsidRPr="00EE37D3" w:rsidRDefault="0093005C" w:rsidP="00A21DE9">
      <w:pPr>
        <w:pStyle w:val="Text"/>
      </w:pPr>
      <w:r w:rsidRPr="00EE37D3">
        <w:t>Dala se do smíchu.</w:t>
      </w:r>
    </w:p>
    <w:p w:rsidR="00967FBE" w:rsidRPr="00EE37D3" w:rsidRDefault="00967FBE" w:rsidP="00A21DE9">
      <w:pPr>
        <w:pStyle w:val="Text"/>
      </w:pPr>
      <w:r w:rsidRPr="00EE37D3">
        <w:t>„</w:t>
      </w:r>
      <w:r w:rsidR="0093005C" w:rsidRPr="00EE37D3">
        <w:t>Vyhodíme všechno. Celou dávku. Někdy toho jsou ve stroji tuny. Když najdu něco špatného, řeknu, aby to vyhodili, a oni to vypustí přímo do Hudsonu.</w:t>
      </w:r>
      <w:r w:rsidRPr="00EE37D3">
        <w:t>“</w:t>
      </w:r>
    </w:p>
    <w:p w:rsidR="00967FBE" w:rsidRPr="00EE37D3" w:rsidRDefault="0093005C" w:rsidP="00A21DE9">
      <w:pPr>
        <w:pStyle w:val="Text"/>
      </w:pPr>
      <w:r w:rsidRPr="00EE37D3">
        <w:t>Představoval si tuny želé, jak vytéká do už tak znečištěné vody Hudsonu a přemění řeku na obrovský nepoživatelný zákusek.</w:t>
      </w:r>
    </w:p>
    <w:p w:rsidR="00967FBE" w:rsidRPr="00EE37D3" w:rsidRDefault="0093005C" w:rsidP="00A21DE9">
      <w:pPr>
        <w:pStyle w:val="Text"/>
      </w:pPr>
      <w:r w:rsidRPr="00EE37D3">
        <w:t>Ale jeho skutečný zájem o matčinu práci se datuje do doby, kdy mu ukázala svou malou laboratoř.</w:t>
      </w:r>
    </w:p>
    <w:p w:rsidR="00967FBE" w:rsidRPr="00EE37D3" w:rsidRDefault="0093005C" w:rsidP="00A21DE9">
      <w:pPr>
        <w:pStyle w:val="Text"/>
      </w:pPr>
      <w:r w:rsidRPr="00EE37D3">
        <w:t>Laboratorní sklo ho fascinovalo. Tvar a elegance křivulí, funkčnost kádinek a různá potrubí. Nedokázal vysvětlit sobě ani nikomu jinému, co ho na těch skleněných věcech tak zaujalo, že se rozhodl pracovat jednou v laboratoři.</w:t>
      </w:r>
    </w:p>
    <w:p w:rsidR="00967FBE" w:rsidRPr="00EE37D3" w:rsidRDefault="0093005C" w:rsidP="00A21DE9">
      <w:pPr>
        <w:pStyle w:val="Text"/>
      </w:pPr>
      <w:r w:rsidRPr="00EE37D3">
        <w:t xml:space="preserve">Pochopitelně se nezajímal jenom o zkoušky rosolů. Fascinovala ho biologie. Měl štěstí, že mohl pracovat v laboratoři </w:t>
      </w:r>
      <w:r w:rsidR="00967FBE" w:rsidRPr="00EE37D3">
        <w:t>–</w:t>
      </w:r>
      <w:r w:rsidRPr="00EE37D3">
        <w:t xml:space="preserve"> zařízené laboratorním sklem.</w:t>
      </w:r>
    </w:p>
    <w:p w:rsidR="00967FBE" w:rsidRPr="00EE37D3" w:rsidRDefault="0093005C" w:rsidP="00A21DE9">
      <w:pPr>
        <w:pStyle w:val="Text"/>
      </w:pPr>
      <w:r w:rsidRPr="00EE37D3">
        <w:t>Dorfman šel studovat na Rutgersovu univerzitu, protože tehdy žil v New Jersey a Rutgersova univerzita byla jediná, kterou si mohl dovolit.</w:t>
      </w:r>
    </w:p>
    <w:p w:rsidR="00967FBE" w:rsidRPr="00EE37D3" w:rsidRDefault="0093005C" w:rsidP="00A21DE9">
      <w:pPr>
        <w:pStyle w:val="Text"/>
      </w:pPr>
      <w:r w:rsidRPr="00EE37D3">
        <w:t xml:space="preserve">Ale nevybral si špatně. Ačkoli Rutgersova univerzita byla státní a nebyla na úrovni Harvardovy nebo Kolumbijské, jedna její součást </w:t>
      </w:r>
      <w:r w:rsidRPr="00EE37D3">
        <w:lastRenderedPageBreak/>
        <w:t>byla uznávaná v celém vědeckém světě, a to byla biologie. Takže vlastně vydělal na tom, že jeho rodina nebyla bohatá.</w:t>
      </w:r>
    </w:p>
    <w:p w:rsidR="00967FBE" w:rsidRPr="00EE37D3" w:rsidRDefault="0093005C" w:rsidP="00A21DE9">
      <w:pPr>
        <w:pStyle w:val="Text"/>
      </w:pPr>
      <w:r w:rsidRPr="00EE37D3">
        <w:t>Měl pocit, že se mu daří. Byl nejmladším výzkumníkem v CVN. Původně chtěl pracovat mimo laboratoř jako epidemiolog přímo v terénu. Ale rozmyslel si to, když se dověděl, že práce v terénu nejčastěji znamená nějaké malé město, jehož žáci sedmé třídy náhle v hojném počtu onemocněli spalničkami.</w:t>
      </w:r>
    </w:p>
    <w:p w:rsidR="00967FBE" w:rsidRPr="00EE37D3" w:rsidRDefault="0093005C" w:rsidP="00A21DE9">
      <w:pPr>
        <w:pStyle w:val="Text"/>
      </w:pPr>
      <w:r w:rsidRPr="00EE37D3">
        <w:t xml:space="preserve">Ale lylská nemoc </w:t>
      </w:r>
      <w:r w:rsidR="00967FBE" w:rsidRPr="00EE37D3">
        <w:t>–</w:t>
      </w:r>
      <w:r w:rsidRPr="00EE37D3">
        <w:t xml:space="preserve"> to je něco jiného.</w:t>
      </w:r>
    </w:p>
    <w:p w:rsidR="00967FBE" w:rsidRPr="00EE37D3" w:rsidRDefault="0093005C" w:rsidP="00A21DE9">
      <w:pPr>
        <w:pStyle w:val="Text"/>
      </w:pPr>
      <w:r w:rsidRPr="00EE37D3">
        <w:t>Nevzdal by se práce v terénu, kdyby to pokaždé představovalo práci na takových projektech, jako je lylská nemoc. Kdy jsou ohroženy životy a je třeba zachránit celé lidstvo.</w:t>
      </w:r>
    </w:p>
    <w:p w:rsidR="00967FBE" w:rsidRPr="00EE37D3" w:rsidRDefault="0093005C" w:rsidP="00A21DE9">
      <w:pPr>
        <w:pStyle w:val="Text"/>
      </w:pPr>
      <w:r w:rsidRPr="00EE37D3">
        <w:t>A získat cenu?</w:t>
      </w:r>
    </w:p>
    <w:p w:rsidR="00967FBE" w:rsidRPr="00EE37D3" w:rsidRDefault="0093005C" w:rsidP="00A21DE9">
      <w:pPr>
        <w:pStyle w:val="Text"/>
      </w:pPr>
      <w:r w:rsidRPr="00EE37D3">
        <w:t>Teď už je pozdě na práci v terénu, napadlo ho. Už se zabydlel v laboratoři. Laboratorní sklo už ho dávno tak nevzrušuje, ale nelituje, že zůstal v laboratoři. Tady má člověk, který chce pracovat a využít její výhody, velké možnosti.</w:t>
      </w:r>
    </w:p>
    <w:p w:rsidR="00967FBE" w:rsidRPr="00EE37D3" w:rsidRDefault="0093005C" w:rsidP="00A21DE9">
      <w:pPr>
        <w:pStyle w:val="Text"/>
      </w:pPr>
      <w:r w:rsidRPr="00EE37D3">
        <w:t>Mnohem větší než v terénu. A pro toho, kdo si moc nepřipouští aroganci šéfů a kdo se nebojí, jsou možnosti neomezené.</w:t>
      </w:r>
    </w:p>
    <w:p w:rsidR="00967FBE" w:rsidRPr="00EE37D3" w:rsidRDefault="0093005C" w:rsidP="00A21DE9">
      <w:pPr>
        <w:pStyle w:val="Text"/>
      </w:pPr>
      <w:r w:rsidRPr="00EE37D3">
        <w:t>V tichosti začal využívat zařízení laboratoře pro svůj výzkum. Ale hodně toho udělal mimo laboratoře CVN. Skoro všechny přípravné práce provedl s Johnem Mastafilippem. Je to chemik, se kterým se seznámil před deseti lety na univerzitě a od té doby se s ním přátelí.</w:t>
      </w:r>
    </w:p>
    <w:p w:rsidR="00967FBE" w:rsidRPr="00EE37D3" w:rsidRDefault="0093005C" w:rsidP="00A21DE9">
      <w:pPr>
        <w:pStyle w:val="Text"/>
      </w:pPr>
      <w:r w:rsidRPr="00EE37D3">
        <w:t>John má vlastní společnost s vlastní laboratoří, která provádí výzkum v oblasti keramiky. Nejdřív Dorfman nebyl přesvědčený o budoucnosti tohoto odvětví, ale John ho získal. Keramika je hitem příštího desetiletí.</w:t>
      </w:r>
    </w:p>
    <w:p w:rsidR="00967FBE" w:rsidRPr="00EE37D3" w:rsidRDefault="0093005C" w:rsidP="00A21DE9">
      <w:pPr>
        <w:pStyle w:val="Text"/>
      </w:pPr>
      <w:r w:rsidRPr="00EE37D3">
        <w:t xml:space="preserve">Některá společnost </w:t>
      </w:r>
      <w:r w:rsidR="00967FBE" w:rsidRPr="00EE37D3">
        <w:t>–</w:t>
      </w:r>
      <w:r w:rsidRPr="00EE37D3">
        <w:t xml:space="preserve"> podobná Johnové </w:t>
      </w:r>
      <w:r w:rsidR="00967FBE" w:rsidRPr="00EE37D3">
        <w:t>–</w:t>
      </w:r>
      <w:r w:rsidRPr="00EE37D3">
        <w:t xml:space="preserve"> se stane příštím Xeroxem nebo Polaroidem.</w:t>
      </w:r>
    </w:p>
    <w:p w:rsidR="00967FBE" w:rsidRPr="00EE37D3" w:rsidRDefault="00967FBE" w:rsidP="00A21DE9">
      <w:pPr>
        <w:pStyle w:val="Text"/>
      </w:pPr>
      <w:r w:rsidRPr="00EE37D3">
        <w:t>„</w:t>
      </w:r>
      <w:r w:rsidR="0093005C" w:rsidRPr="00EE37D3">
        <w:t>Teď je třeba využít situace,</w:t>
      </w:r>
      <w:r w:rsidRPr="00EE37D3">
        <w:t>“</w:t>
      </w:r>
      <w:r w:rsidR="0093005C" w:rsidRPr="00EE37D3">
        <w:t xml:space="preserve"> radil mu John. A Dorfman poslechl. Vložil všechny své úspory a vrácenou daň za poslední dva roky do Johnovy společnosti. Získal akcie a ještě něco navíc. Po večerech mohl používat Johnovu laboratoř. John není žádný hlupák, říkal si často Dorfman. Keramika možná má budoucnost, ale je to jenom jedna část. Genetické inženýrství bylo též na vzestupu. A </w:t>
      </w:r>
      <w:r w:rsidR="0093005C" w:rsidRPr="00EE37D3">
        <w:lastRenderedPageBreak/>
        <w:t>kdyby Dorfman v Johnové laboratoři vybádal něco opravdu zásadního, potom by investice pracovala v několika směrech.</w:t>
      </w:r>
    </w:p>
    <w:p w:rsidR="00967FBE" w:rsidRPr="00EE37D3" w:rsidRDefault="0093005C" w:rsidP="00A21DE9">
      <w:pPr>
        <w:pStyle w:val="Text"/>
      </w:pPr>
      <w:r w:rsidRPr="00EE37D3">
        <w:t xml:space="preserve">Laboratoře CVN byly pochopitelně lépe vybavené. Johnova laboratoř prostě nemůže Dorfmanovi poskytnout všechno, co potřebuje. Připravoval si materiály pro analýzu v soukromé laboratoři </w:t>
      </w:r>
      <w:r w:rsidR="00967FBE" w:rsidRPr="00EE37D3">
        <w:t>–</w:t>
      </w:r>
      <w:r w:rsidRPr="00EE37D3">
        <w:t xml:space="preserve"> někdy mu to zabralo celé týdny </w:t>
      </w:r>
      <w:r w:rsidR="00967FBE" w:rsidRPr="00EE37D3">
        <w:t>–</w:t>
      </w:r>
      <w:r w:rsidRPr="00EE37D3">
        <w:t xml:space="preserve"> a potom chvilku pracoval na zařízení CVN. A to mu plně vyhovovalo.</w:t>
      </w:r>
    </w:p>
    <w:p w:rsidR="00967FBE" w:rsidRPr="00EE37D3" w:rsidRDefault="0093005C" w:rsidP="00A21DE9">
      <w:pPr>
        <w:pStyle w:val="Text"/>
      </w:pPr>
      <w:r w:rsidRPr="00EE37D3">
        <w:t>Lylská nemoc přišla v pravou chvíli. Poskytla Dorfmanovi skvělou šanci ověřit si, jestli jeho práce za posledních třicet čtyři měsíců měla nějaký smysl.</w:t>
      </w:r>
    </w:p>
    <w:p w:rsidR="00967FBE" w:rsidRPr="00EE37D3" w:rsidRDefault="0093005C" w:rsidP="00A21DE9">
      <w:pPr>
        <w:pStyle w:val="Text"/>
      </w:pPr>
      <w:r w:rsidRPr="00EE37D3">
        <w:t>A jak se ukázalo, měla! Dorfman vstal od stolu. Myslel na techniku a na to, jak dobře pracuje. Myslel na to, co ho čeká za několik dní nebo týdnů.</w:t>
      </w:r>
    </w:p>
    <w:p w:rsidR="00967FBE" w:rsidRPr="00EE37D3" w:rsidRDefault="0093005C" w:rsidP="00A21DE9">
      <w:pPr>
        <w:pStyle w:val="Text"/>
      </w:pPr>
      <w:r w:rsidRPr="00EE37D3">
        <w:t>Přemýšlel o tom všem a pocítil nové vzrušení. Musí se podívat na Heathcliffa. Odešel do své laboratoře, která byla o patro výš.</w:t>
      </w:r>
    </w:p>
    <w:p w:rsidR="00967FBE" w:rsidRPr="00EE37D3" w:rsidRDefault="0093005C" w:rsidP="00A21DE9">
      <w:pPr>
        <w:pStyle w:val="Text"/>
      </w:pPr>
      <w:r w:rsidRPr="00EE37D3">
        <w:t>Heathcliff bylo prase. Doslova.</w:t>
      </w:r>
    </w:p>
    <w:p w:rsidR="00967FBE" w:rsidRPr="00EE37D3" w:rsidRDefault="0093005C" w:rsidP="00A21DE9">
      <w:pPr>
        <w:pStyle w:val="Text"/>
      </w:pPr>
      <w:r w:rsidRPr="00EE37D3">
        <w:t>Tedy, bylo to spíš sele. Byl skvělým objektem pro zkoušky, které Dorfman prováděl. Lídě to neradi slyší, ale v určitých ohledech jsou jim prasata anatomicky bližší než opice. To by asi Darwina dost popudilo. Dorfman o tom jednou diskutoval, ale ti hajzlové ho umlčeli.</w:t>
      </w:r>
    </w:p>
    <w:p w:rsidR="00967FBE" w:rsidRPr="00EE37D3" w:rsidRDefault="0093005C" w:rsidP="00A21DE9">
      <w:pPr>
        <w:pStyle w:val="Text"/>
      </w:pPr>
      <w:r w:rsidRPr="00EE37D3">
        <w:t>Dorfman obdivoval Petera Brandese, ačkoli se s ním nikdy nesetkal. Oba bádali v neznámých oblastech, které by mohly přinést revoluci do života lidí.</w:t>
      </w:r>
    </w:p>
    <w:p w:rsidR="00967FBE" w:rsidRPr="00EE37D3" w:rsidRDefault="0093005C" w:rsidP="00A21DE9">
      <w:pPr>
        <w:pStyle w:val="Text"/>
      </w:pPr>
      <w:r w:rsidRPr="00EE37D3">
        <w:t>Zapomeňte na průmyslovou revoluci, zapomeňte na montážní linky a parník. Genetická, biologická revoluce zcela zastíní ty předchozí. A on a Brandes byli její součástí.</w:t>
      </w:r>
    </w:p>
    <w:p w:rsidR="00967FBE" w:rsidRPr="00EE37D3" w:rsidRDefault="0093005C" w:rsidP="00A21DE9">
      <w:pPr>
        <w:pStyle w:val="Text"/>
      </w:pPr>
      <w:r w:rsidRPr="00EE37D3">
        <w:t>Heathcliffovi bylo dobře. Dorfman věděl, že bude v pořádku, prostě o tom byl přesvědčený.</w:t>
      </w:r>
    </w:p>
    <w:p w:rsidR="00967FBE" w:rsidRPr="00EE37D3" w:rsidRDefault="0093005C" w:rsidP="00A21DE9">
      <w:pPr>
        <w:pStyle w:val="Text"/>
      </w:pPr>
      <w:r w:rsidRPr="00EE37D3">
        <w:t>Heathcliffovi vstříkl krev z prvních vzorků, které přišly do Atlanty z Lyle.</w:t>
      </w:r>
    </w:p>
    <w:p w:rsidR="00967FBE" w:rsidRPr="00EE37D3" w:rsidRDefault="0093005C" w:rsidP="00A21DE9">
      <w:pPr>
        <w:pStyle w:val="Text"/>
      </w:pPr>
      <w:r w:rsidRPr="00EE37D3">
        <w:t>Musel připustit, že to byla šťastná náhoda. Jeho výzkum byl u konce, když propukla lylská nemoc, a Heathcliff byl připraven.</w:t>
      </w:r>
    </w:p>
    <w:p w:rsidR="00967FBE" w:rsidRPr="00EE37D3" w:rsidRDefault="0093005C" w:rsidP="00A21DE9">
      <w:pPr>
        <w:pStyle w:val="Text"/>
      </w:pPr>
      <w:r w:rsidRPr="00EE37D3">
        <w:t xml:space="preserve">Shýbl se a prostrčil prst klecí. Dělal to vždycky tak, Heathcliff pak vyskočil a položil si bradu na jeho prst a nechal se od něj </w:t>
      </w:r>
      <w:r w:rsidRPr="00EE37D3">
        <w:lastRenderedPageBreak/>
        <w:t>poškrábat. Dorfmana znovu napadlo, že prasata se opravdu hodně podobají lidem.</w:t>
      </w:r>
    </w:p>
    <w:p w:rsidR="00967FBE" w:rsidRPr="00EE37D3" w:rsidRDefault="0093005C" w:rsidP="00A21DE9">
      <w:pPr>
        <w:pStyle w:val="Text"/>
      </w:pPr>
      <w:r w:rsidRPr="00EE37D3">
        <w:t xml:space="preserve">Otevřely se dveře a do laboratoře </w:t>
      </w:r>
      <w:proofErr w:type="gramStart"/>
      <w:r w:rsidRPr="00EE37D3">
        <w:t>vešla</w:t>
      </w:r>
      <w:proofErr w:type="gramEnd"/>
      <w:r w:rsidRPr="00EE37D3">
        <w:t xml:space="preserve"> Allison. Dorfmana znovu napadlo, že to nemohlo být lépe načasované. Měl v úmyslu udělat si pár poznámek a pak ji zavolat a pochlubit se jí se svými úspěchy.</w:t>
      </w:r>
    </w:p>
    <w:p w:rsidR="00967FBE" w:rsidRPr="00EE37D3" w:rsidRDefault="00967FBE" w:rsidP="00A21DE9">
      <w:pPr>
        <w:pStyle w:val="Text"/>
      </w:pPr>
      <w:r w:rsidRPr="00EE37D3">
        <w:t>„</w:t>
      </w:r>
      <w:r w:rsidR="0093005C" w:rsidRPr="00EE37D3">
        <w:t>Doktorko Lasserová, jsem rád, že jste se stavila.</w:t>
      </w:r>
      <w:r w:rsidRPr="00EE37D3">
        <w:t>“</w:t>
      </w:r>
    </w:p>
    <w:p w:rsidR="00967FBE" w:rsidRPr="00EE37D3" w:rsidRDefault="00967FBE" w:rsidP="00A21DE9">
      <w:pPr>
        <w:pStyle w:val="Text"/>
      </w:pPr>
      <w:r w:rsidRPr="00EE37D3">
        <w:t>„</w:t>
      </w:r>
      <w:r w:rsidR="0093005C" w:rsidRPr="00EE37D3">
        <w:t>Už to mám v úmyslu déle. V poslední době jsme vás tady moc neviděli.</w:t>
      </w:r>
      <w:r w:rsidRPr="00EE37D3">
        <w:t>“</w:t>
      </w:r>
    </w:p>
    <w:p w:rsidR="00967FBE" w:rsidRPr="00EE37D3" w:rsidRDefault="0093005C" w:rsidP="00A21DE9">
      <w:pPr>
        <w:pStyle w:val="Text"/>
      </w:pPr>
      <w:r w:rsidRPr="00EE37D3">
        <w:t>Jenže to není pravda. Chtěla tím říct, že ona a ostatní šéfové od něj nedostali žádné zprávy o tom, jak pokračuje při řešení ly</w:t>
      </w:r>
      <w:r w:rsidR="00967FBE" w:rsidRPr="00EE37D3">
        <w:t>ls</w:t>
      </w:r>
      <w:r w:rsidRPr="00EE37D3">
        <w:t>kého problému.</w:t>
      </w:r>
    </w:p>
    <w:p w:rsidR="00967FBE" w:rsidRPr="00EE37D3" w:rsidRDefault="00967FBE" w:rsidP="00A21DE9">
      <w:pPr>
        <w:pStyle w:val="Text"/>
      </w:pPr>
      <w:r w:rsidRPr="00EE37D3">
        <w:t>„</w:t>
      </w:r>
      <w:r w:rsidR="0093005C" w:rsidRPr="00EE37D3">
        <w:t>Měl jsem hodně práce,</w:t>
      </w:r>
      <w:r w:rsidRPr="00EE37D3">
        <w:t>“</w:t>
      </w:r>
      <w:r w:rsidR="0093005C" w:rsidRPr="00EE37D3">
        <w:t xml:space="preserve"> namítl.</w:t>
      </w:r>
    </w:p>
    <w:p w:rsidR="00967FBE" w:rsidRPr="00EE37D3" w:rsidRDefault="0093005C" w:rsidP="00A21DE9">
      <w:pPr>
        <w:pStyle w:val="Text"/>
      </w:pPr>
      <w:r w:rsidRPr="00EE37D3">
        <w:t>Sakra, proč to vždycky vypadá, že se lidem omlouvám? Hlavně těm, kteří jsou mí nadřízení? Ve skutečnosti není mým nadřízeným v pravém smyslu slova nikdo.</w:t>
      </w:r>
    </w:p>
    <w:p w:rsidR="00967FBE" w:rsidRPr="00EE37D3" w:rsidRDefault="00967FBE" w:rsidP="00A21DE9">
      <w:pPr>
        <w:pStyle w:val="Text"/>
      </w:pPr>
      <w:r w:rsidRPr="00EE37D3">
        <w:t>„</w:t>
      </w:r>
      <w:r w:rsidR="0093005C" w:rsidRPr="00EE37D3">
        <w:t>No a?</w:t>
      </w:r>
      <w:r w:rsidRPr="00EE37D3">
        <w:t>“</w:t>
      </w:r>
    </w:p>
    <w:p w:rsidR="00967FBE" w:rsidRPr="00EE37D3" w:rsidRDefault="0093005C" w:rsidP="00A21DE9">
      <w:pPr>
        <w:pStyle w:val="Text"/>
      </w:pPr>
      <w:r w:rsidRPr="00EE37D3">
        <w:t xml:space="preserve">Tohle je otázka, kterou mohl zodpovědět. </w:t>
      </w:r>
      <w:r w:rsidR="00967FBE" w:rsidRPr="00EE37D3">
        <w:t>„</w:t>
      </w:r>
      <w:r w:rsidRPr="00EE37D3">
        <w:t>Našel jsem něco, co funguje.</w:t>
      </w:r>
      <w:r w:rsidR="00967FBE" w:rsidRPr="00EE37D3">
        <w:t>“</w:t>
      </w:r>
    </w:p>
    <w:p w:rsidR="00967FBE" w:rsidRPr="00EE37D3" w:rsidRDefault="0093005C" w:rsidP="00A21DE9">
      <w:pPr>
        <w:pStyle w:val="Text"/>
      </w:pPr>
      <w:r w:rsidRPr="00EE37D3">
        <w:t xml:space="preserve">Obočí jí vyletělo do výše, ale zase kleslo. </w:t>
      </w:r>
      <w:r w:rsidR="00967FBE" w:rsidRPr="00EE37D3">
        <w:t>„</w:t>
      </w:r>
      <w:r w:rsidRPr="00EE37D3">
        <w:t>Sérum? Vakcínu? Tak brzy?</w:t>
      </w:r>
      <w:r w:rsidR="00967FBE" w:rsidRPr="00EE37D3">
        <w:t>“</w:t>
      </w:r>
    </w:p>
    <w:p w:rsidR="00967FBE" w:rsidRPr="00EE37D3" w:rsidRDefault="0093005C" w:rsidP="00A21DE9">
      <w:pPr>
        <w:pStyle w:val="Text"/>
      </w:pPr>
      <w:r w:rsidRPr="00EE37D3">
        <w:t>Čert vem její tón. Čert vem její blahosklonnost! Ale musí být opatrný.</w:t>
      </w:r>
    </w:p>
    <w:p w:rsidR="00967FBE" w:rsidRPr="00EE37D3" w:rsidRDefault="00967FBE" w:rsidP="00A21DE9">
      <w:pPr>
        <w:pStyle w:val="Text"/>
      </w:pPr>
      <w:r w:rsidRPr="00EE37D3">
        <w:t>„</w:t>
      </w:r>
      <w:r w:rsidR="0093005C" w:rsidRPr="00EE37D3">
        <w:t>Ne v tradičním smyslu,</w:t>
      </w:r>
      <w:r w:rsidRPr="00EE37D3">
        <w:t>“</w:t>
      </w:r>
      <w:r w:rsidR="0093005C" w:rsidRPr="00EE37D3">
        <w:t xml:space="preserve"> řekl a usmál se. </w:t>
      </w:r>
      <w:r w:rsidRPr="00EE37D3">
        <w:t>„</w:t>
      </w:r>
      <w:r w:rsidR="0093005C" w:rsidRPr="00EE37D3">
        <w:t>Vytvořil jsem virus.</w:t>
      </w:r>
      <w:r w:rsidRPr="00EE37D3">
        <w:t>“</w:t>
      </w:r>
    </w:p>
    <w:p w:rsidR="00967FBE" w:rsidRPr="00EE37D3" w:rsidRDefault="0093005C" w:rsidP="00A21DE9">
      <w:pPr>
        <w:pStyle w:val="Text"/>
      </w:pPr>
      <w:r w:rsidRPr="00EE37D3">
        <w:t xml:space="preserve">Její úsměv povadl. </w:t>
      </w:r>
      <w:r w:rsidR="00967FBE" w:rsidRPr="00EE37D3">
        <w:t>„</w:t>
      </w:r>
      <w:r w:rsidRPr="00EE37D3">
        <w:t>Co tím hergot myslíte?</w:t>
      </w:r>
      <w:r w:rsidR="00967FBE" w:rsidRPr="00EE37D3">
        <w:t>“</w:t>
      </w:r>
      <w:r w:rsidRPr="00EE37D3">
        <w:t xml:space="preserve"> Trhl sebou. Neměl rád, když ženy mluvily hrubě. Ale věděl, že ho poslouchá, a to je dobře. Naštvala by se na něj, kdyby nebyl opatrný.</w:t>
      </w:r>
    </w:p>
    <w:p w:rsidR="00967FBE" w:rsidRPr="00EE37D3" w:rsidRDefault="00967FBE" w:rsidP="00A21DE9">
      <w:pPr>
        <w:pStyle w:val="Text"/>
      </w:pPr>
      <w:r w:rsidRPr="00EE37D3">
        <w:t>„</w:t>
      </w:r>
      <w:r w:rsidR="0093005C" w:rsidRPr="00EE37D3">
        <w:t>Nedělám to pro peníze,</w:t>
      </w:r>
      <w:r w:rsidRPr="00EE37D3">
        <w:t>“</w:t>
      </w:r>
      <w:r w:rsidR="0093005C" w:rsidRPr="00EE37D3">
        <w:t xml:space="preserve"> </w:t>
      </w:r>
      <w:r w:rsidRPr="00EE37D3">
        <w:t>–</w:t>
      </w:r>
      <w:r w:rsidR="0093005C" w:rsidRPr="00EE37D3">
        <w:t xml:space="preserve"> díkybohu že ho napadlo tohle dodat </w:t>
      </w:r>
      <w:r w:rsidRPr="00EE37D3">
        <w:t>–</w:t>
      </w:r>
      <w:r w:rsidR="0093005C" w:rsidRPr="00EE37D3">
        <w:t xml:space="preserve"> </w:t>
      </w:r>
      <w:r w:rsidRPr="00EE37D3">
        <w:t>„</w:t>
      </w:r>
      <w:r w:rsidR="0093005C" w:rsidRPr="00EE37D3">
        <w:t>pracuju na tom jinde. Přítel mi půjčuje svou laboratoř. Vyvinul jsem novou techniku. A ta účinkuje na tu nemoc z Lyle.</w:t>
      </w:r>
      <w:r w:rsidRPr="00EE37D3">
        <w:t>“</w:t>
      </w:r>
    </w:p>
    <w:p w:rsidR="00967FBE" w:rsidRPr="00EE37D3" w:rsidRDefault="0093005C" w:rsidP="00A21DE9">
      <w:pPr>
        <w:pStyle w:val="Text"/>
      </w:pPr>
      <w:r w:rsidRPr="00EE37D3">
        <w:t xml:space="preserve">Tvářila se neproniknutelně. </w:t>
      </w:r>
      <w:r w:rsidR="00967FBE" w:rsidRPr="00EE37D3">
        <w:t>„</w:t>
      </w:r>
      <w:r w:rsidRPr="00EE37D3">
        <w:t>Takže, Dorfmane, abych to shrnula,</w:t>
      </w:r>
      <w:r w:rsidR="00967FBE" w:rsidRPr="00EE37D3">
        <w:t>“</w:t>
      </w:r>
      <w:r w:rsidRPr="00EE37D3">
        <w:t xml:space="preserve"> </w:t>
      </w:r>
      <w:r w:rsidR="00967FBE" w:rsidRPr="00EE37D3">
        <w:t>–</w:t>
      </w:r>
      <w:r w:rsidRPr="00EE37D3">
        <w:t xml:space="preserve"> </w:t>
      </w:r>
      <w:proofErr w:type="gramStart"/>
      <w:r w:rsidRPr="00EE37D3">
        <w:t>žádné</w:t>
      </w:r>
      <w:proofErr w:type="gramEnd"/>
      <w:r w:rsidRPr="00EE37D3">
        <w:t xml:space="preserve"> doktore! </w:t>
      </w:r>
      <w:r w:rsidR="00967FBE" w:rsidRPr="00EE37D3">
        <w:t>–</w:t>
      </w:r>
      <w:r w:rsidRPr="00EE37D3">
        <w:t xml:space="preserve"> </w:t>
      </w:r>
      <w:r w:rsidR="00967FBE" w:rsidRPr="00EE37D3">
        <w:t>„</w:t>
      </w:r>
      <w:r w:rsidRPr="00EE37D3">
        <w:t>vy pracujete v jiné laboratoři a děláte pokusy s rekombinacemi DNA?</w:t>
      </w:r>
      <w:r w:rsidR="00967FBE"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A co je to za laboratoř?</w:t>
      </w:r>
      <w:r w:rsidRPr="00EE37D3">
        <w:t>“</w:t>
      </w:r>
    </w:p>
    <w:p w:rsidR="00967FBE" w:rsidRPr="00EE37D3" w:rsidRDefault="00967FBE" w:rsidP="00A21DE9">
      <w:pPr>
        <w:pStyle w:val="Text"/>
      </w:pPr>
      <w:r w:rsidRPr="00EE37D3">
        <w:t>„</w:t>
      </w:r>
      <w:r w:rsidR="0093005C" w:rsidRPr="00EE37D3">
        <w:t>Je bezpečná. Za všech podmínek.</w:t>
      </w:r>
      <w:r w:rsidRPr="00EE37D3">
        <w:t>“</w:t>
      </w:r>
    </w:p>
    <w:p w:rsidR="00967FBE" w:rsidRPr="00EE37D3" w:rsidRDefault="0093005C" w:rsidP="00A21DE9">
      <w:pPr>
        <w:pStyle w:val="Text"/>
      </w:pPr>
      <w:r w:rsidRPr="00EE37D3">
        <w:t>Proč se zase omlouvá?</w:t>
      </w:r>
    </w:p>
    <w:p w:rsidR="00967FBE" w:rsidRPr="00EE37D3" w:rsidRDefault="00967FBE" w:rsidP="00A21DE9">
      <w:pPr>
        <w:pStyle w:val="Text"/>
      </w:pPr>
      <w:r w:rsidRPr="00EE37D3">
        <w:lastRenderedPageBreak/>
        <w:t>„</w:t>
      </w:r>
      <w:r w:rsidR="0093005C" w:rsidRPr="00EE37D3">
        <w:t>Už je pozdě s tím něco dělat,</w:t>
      </w:r>
      <w:r w:rsidRPr="00EE37D3">
        <w:t>“</w:t>
      </w:r>
      <w:r w:rsidR="0093005C" w:rsidRPr="00EE37D3">
        <w:t xml:space="preserve"> řekla napůl k sobě. </w:t>
      </w:r>
      <w:r w:rsidRPr="00EE37D3">
        <w:t>„</w:t>
      </w:r>
      <w:r w:rsidR="0093005C" w:rsidRPr="00EE37D3">
        <w:t>Co jste přesně dělal, nebo čím se chlubíte, že jste udělal?</w:t>
      </w:r>
      <w:r w:rsidRPr="00EE37D3">
        <w:t>“</w:t>
      </w:r>
      <w:r w:rsidR="0093005C" w:rsidRPr="00EE37D3">
        <w:t xml:space="preserve"> </w:t>
      </w:r>
      <w:r w:rsidR="0093005C" w:rsidRPr="00EE37D3">
        <w:rPr>
          <w:i/>
        </w:rPr>
        <w:t>Chlubíte! Jako vy, doktorko!</w:t>
      </w:r>
    </w:p>
    <w:p w:rsidR="00967FBE" w:rsidRPr="00EE37D3" w:rsidRDefault="00967FBE" w:rsidP="00A21DE9">
      <w:pPr>
        <w:pStyle w:val="Text"/>
      </w:pPr>
      <w:r w:rsidRPr="00EE37D3">
        <w:t>„</w:t>
      </w:r>
      <w:r w:rsidR="0093005C" w:rsidRPr="00EE37D3">
        <w:t>Podařilo se mi vytvořit virus, který neutralizuje jiné viry.</w:t>
      </w:r>
      <w:r w:rsidRPr="00EE37D3">
        <w:t>“</w:t>
      </w:r>
    </w:p>
    <w:p w:rsidR="00967FBE" w:rsidRPr="00EE37D3" w:rsidRDefault="00967FBE" w:rsidP="00A21DE9">
      <w:pPr>
        <w:pStyle w:val="Text"/>
      </w:pPr>
      <w:r w:rsidRPr="00EE37D3">
        <w:t>„</w:t>
      </w:r>
      <w:r w:rsidR="0093005C" w:rsidRPr="00EE37D3">
        <w:t>Vysvětlete mi to,</w:t>
      </w:r>
      <w:r w:rsidRPr="00EE37D3">
        <w:t>“</w:t>
      </w:r>
      <w:r w:rsidR="0093005C" w:rsidRPr="00EE37D3">
        <w:t xml:space="preserve"> vybídla ho a tvářila se kamenně.</w:t>
      </w:r>
    </w:p>
    <w:p w:rsidR="00967FBE" w:rsidRPr="00EE37D3" w:rsidRDefault="00967FBE" w:rsidP="00A21DE9">
      <w:pPr>
        <w:pStyle w:val="Text"/>
      </w:pPr>
      <w:r w:rsidRPr="00EE37D3">
        <w:t>„</w:t>
      </w:r>
      <w:r w:rsidR="0093005C" w:rsidRPr="00EE37D3">
        <w:t>Neměl jsem čas vyzkoušet to pořádně,</w:t>
      </w:r>
      <w:r w:rsidRPr="00EE37D3">
        <w:t>“</w:t>
      </w:r>
      <w:r w:rsidR="0093005C" w:rsidRPr="00EE37D3">
        <w:t xml:space="preserve"> řekl a cítil uspokojení, </w:t>
      </w:r>
      <w:r w:rsidRPr="00EE37D3">
        <w:t>„</w:t>
      </w:r>
      <w:r w:rsidR="0093005C" w:rsidRPr="00EE37D3">
        <w:t>ale na lylský to funguje. Normálně virus nemoci přenese svůj genetický kód do zdravé buňky a přikáže jí, aby změnila své naprogramování a vytvořila další viry, nebo možná dokonce provede nějaké změny v proteinech. Můj virus napadá tytéž buňky.</w:t>
      </w:r>
      <w:r w:rsidRPr="00EE37D3">
        <w:t>“</w:t>
      </w:r>
    </w:p>
    <w:p w:rsidR="00967FBE" w:rsidRPr="00EE37D3" w:rsidRDefault="00967FBE" w:rsidP="00A21DE9">
      <w:pPr>
        <w:pStyle w:val="Text"/>
      </w:pPr>
      <w:r w:rsidRPr="00EE37D3">
        <w:t>„</w:t>
      </w:r>
      <w:r w:rsidR="0093005C" w:rsidRPr="00EE37D3">
        <w:t>To je vaše představa léčby? Infikovat člověka dvakrát?</w:t>
      </w:r>
      <w:r w:rsidRPr="00EE37D3">
        <w:t>“</w:t>
      </w:r>
    </w:p>
    <w:p w:rsidR="00967FBE" w:rsidRPr="00EE37D3" w:rsidRDefault="00967FBE" w:rsidP="00A21DE9">
      <w:pPr>
        <w:pStyle w:val="Text"/>
      </w:pPr>
      <w:r w:rsidRPr="00EE37D3">
        <w:t>„</w:t>
      </w:r>
      <w:r w:rsidR="0093005C" w:rsidRPr="00EE37D3">
        <w:t>Vy se na to díváte jako na infikování. Ale můj virus nezabíjí svého hostitele.</w:t>
      </w:r>
      <w:r w:rsidRPr="00EE37D3">
        <w:t>“</w:t>
      </w:r>
    </w:p>
    <w:p w:rsidR="00967FBE" w:rsidRPr="00EE37D3" w:rsidRDefault="00967FBE" w:rsidP="00A21DE9">
      <w:pPr>
        <w:pStyle w:val="Text"/>
      </w:pPr>
      <w:r w:rsidRPr="00EE37D3">
        <w:t>„</w:t>
      </w:r>
      <w:r w:rsidR="0093005C" w:rsidRPr="00EE37D3">
        <w:t>A co dál?</w:t>
      </w:r>
      <w:r w:rsidRPr="00EE37D3">
        <w:t>“</w:t>
      </w:r>
    </w:p>
    <w:p w:rsidR="00967FBE" w:rsidRPr="00EE37D3" w:rsidRDefault="00967FBE" w:rsidP="00A21DE9">
      <w:pPr>
        <w:pStyle w:val="Text"/>
      </w:pPr>
      <w:r w:rsidRPr="00EE37D3">
        <w:t>„</w:t>
      </w:r>
      <w:r w:rsidR="0093005C" w:rsidRPr="00EE37D3">
        <w:t>Znovu změní naprogramování poškozené buňky. Buňka bude vytvářet viry nemoci, ale nové viry provedou změny v pokynech. Viry nemoci se začnou množit, buněčná stěna se poruší a nové organismy napadnou další buňky jako předtím. Ale můj virus změní jejich kód. Nebudou pak s to nařídit další zdravé buňce, aby produkovala další viry!</w:t>
      </w:r>
      <w:r w:rsidRPr="00EE37D3">
        <w:t>“</w:t>
      </w:r>
    </w:p>
    <w:p w:rsidR="00967FBE" w:rsidRPr="00EE37D3" w:rsidRDefault="0093005C" w:rsidP="00A21DE9">
      <w:pPr>
        <w:pStyle w:val="Text"/>
      </w:pPr>
      <w:r w:rsidRPr="00EE37D3">
        <w:t>A bylo to venku, vysloveno. Cítil velkou úlevu a byl na sebe pyšný.</w:t>
      </w:r>
    </w:p>
    <w:p w:rsidR="00967FBE" w:rsidRPr="00EE37D3" w:rsidRDefault="00967FBE" w:rsidP="00A21DE9">
      <w:pPr>
        <w:pStyle w:val="Text"/>
      </w:pPr>
      <w:r w:rsidRPr="00EE37D3">
        <w:t>„</w:t>
      </w:r>
      <w:r w:rsidR="0093005C" w:rsidRPr="00EE37D3">
        <w:t>Vy se domníváte, že váš virus způsobí, že virus nemoci</w:t>
      </w:r>
      <w:r w:rsidRPr="00EE37D3">
        <w:t>…“</w:t>
      </w:r>
    </w:p>
    <w:p w:rsidR="00967FBE" w:rsidRPr="00EE37D3" w:rsidRDefault="00967FBE" w:rsidP="00A21DE9">
      <w:pPr>
        <w:pStyle w:val="Text"/>
      </w:pPr>
      <w:r w:rsidRPr="00EE37D3">
        <w:t>„</w:t>
      </w:r>
      <w:r w:rsidR="0093005C" w:rsidRPr="00EE37D3">
        <w:t>Bude sterilní. Nemoc se může šířit jedině do té doby, než se do těla dostane ten nový virus.</w:t>
      </w:r>
      <w:r w:rsidRPr="00EE37D3">
        <w:t>“</w:t>
      </w:r>
    </w:p>
    <w:p w:rsidR="00967FBE" w:rsidRPr="00EE37D3" w:rsidRDefault="0093005C" w:rsidP="00A21DE9">
      <w:pPr>
        <w:pStyle w:val="Text"/>
      </w:pPr>
      <w:r w:rsidRPr="00EE37D3">
        <w:t>Allison Lasserová chvíli nic neříkala. Pak přikývla.</w:t>
      </w:r>
    </w:p>
    <w:p w:rsidR="00967FBE" w:rsidRPr="00EE37D3" w:rsidRDefault="00967FBE" w:rsidP="00A21DE9">
      <w:pPr>
        <w:pStyle w:val="Text"/>
      </w:pPr>
      <w:r w:rsidRPr="00EE37D3">
        <w:t>„</w:t>
      </w:r>
      <w:r w:rsidR="0093005C" w:rsidRPr="00EE37D3">
        <w:t>Jestli se tohle potvrdí, doktore,</w:t>
      </w:r>
      <w:r w:rsidRPr="00EE37D3">
        <w:t>“</w:t>
      </w:r>
      <w:r w:rsidR="0093005C" w:rsidRPr="00EE37D3">
        <w:t xml:space="preserve"> </w:t>
      </w:r>
      <w:r w:rsidRPr="00EE37D3">
        <w:t>–</w:t>
      </w:r>
      <w:r w:rsidR="0093005C" w:rsidRPr="00EE37D3">
        <w:t xml:space="preserve"> hurá! </w:t>
      </w:r>
      <w:r w:rsidRPr="00EE37D3">
        <w:t>–</w:t>
      </w:r>
      <w:r w:rsidR="0093005C" w:rsidRPr="00EE37D3">
        <w:t xml:space="preserve"> </w:t>
      </w:r>
      <w:r w:rsidRPr="00EE37D3">
        <w:t>„</w:t>
      </w:r>
      <w:r w:rsidR="0093005C" w:rsidRPr="00EE37D3">
        <w:t>možná budete slavný.</w:t>
      </w:r>
      <w:r w:rsidRPr="00EE37D3">
        <w:t>“</w:t>
      </w:r>
      <w:r w:rsidR="0093005C" w:rsidRPr="00EE37D3">
        <w:t xml:space="preserve"> Znovu kývla hlavou a odešla.</w:t>
      </w:r>
    </w:p>
    <w:p w:rsidR="00967FBE" w:rsidRPr="00EE37D3" w:rsidRDefault="0093005C" w:rsidP="00A21DE9">
      <w:pPr>
        <w:pStyle w:val="Text"/>
      </w:pPr>
      <w:r w:rsidRPr="00EE37D3">
        <w:t>Dorfman mlčel. Náhlá změna chování a nečekaný odchod ho překvapily. Věděl, že to na ni udělalo dojem, ale čekal víc.</w:t>
      </w:r>
    </w:p>
    <w:p w:rsidR="00967FBE" w:rsidRPr="00EE37D3" w:rsidRDefault="0093005C" w:rsidP="00A21DE9">
      <w:pPr>
        <w:pStyle w:val="Text"/>
      </w:pPr>
      <w:r w:rsidRPr="00EE37D3">
        <w:rPr>
          <w:i/>
        </w:rPr>
        <w:t xml:space="preserve">Ale co? </w:t>
      </w:r>
      <w:proofErr w:type="gramStart"/>
      <w:r w:rsidRPr="00EE37D3">
        <w:t>ptal</w:t>
      </w:r>
      <w:proofErr w:type="gramEnd"/>
      <w:r w:rsidRPr="00EE37D3">
        <w:t xml:space="preserve"> se v duchu, když se vracel k Heathcliffově kleci. </w:t>
      </w:r>
      <w:r w:rsidRPr="00EE37D3">
        <w:rPr>
          <w:i/>
        </w:rPr>
        <w:t>Dokázal jsem to a ona to ví. Počkám, co udělá.</w:t>
      </w:r>
    </w:p>
    <w:p w:rsidR="00967FBE" w:rsidRPr="00EE37D3" w:rsidRDefault="00967FBE" w:rsidP="00A21DE9">
      <w:pPr>
        <w:pStyle w:val="Text"/>
      </w:pPr>
    </w:p>
    <w:p w:rsidR="00967FBE" w:rsidRPr="00EE37D3" w:rsidRDefault="0093005C" w:rsidP="00A21DE9">
      <w:pPr>
        <w:pStyle w:val="Text"/>
      </w:pPr>
      <w:r w:rsidRPr="00EE37D3">
        <w:t>Hlupák jeden, pomyslela si.</w:t>
      </w:r>
    </w:p>
    <w:p w:rsidR="00967FBE" w:rsidRPr="00EE37D3" w:rsidRDefault="0093005C" w:rsidP="00A21DE9">
      <w:pPr>
        <w:pStyle w:val="Text"/>
      </w:pPr>
      <w:r w:rsidRPr="00EE37D3">
        <w:t xml:space="preserve">Dorfman musí vypadnout. Ale možná to nebude stačit. Ten bláznivý hajzl si zahrává s rekombinací DNA někde v suterénní </w:t>
      </w:r>
      <w:r w:rsidRPr="00EE37D3">
        <w:lastRenderedPageBreak/>
        <w:t>laboratoři. Doktorka Allison Lasserová věděla moc dobře, že není nijak těžké pořídit si zařízení na takový výzkum. Uvědomovala si to, když psala zákonodárcům, aby schválili zákon omezující prodej takového zařízení.</w:t>
      </w:r>
    </w:p>
    <w:p w:rsidR="00967FBE" w:rsidRPr="00EE37D3" w:rsidRDefault="0093005C" w:rsidP="00A21DE9">
      <w:pPr>
        <w:pStyle w:val="Text"/>
      </w:pPr>
      <w:r w:rsidRPr="00EE37D3">
        <w:t>Nemohla riskovat, že by ten idiotský výzkum přinesl výsledky. Bude muset získat vzorky a nařídit jejich testování. Měla by toho trochu poslat do Lyle. Věděla, že by trvalo celé roky, než by Federální úřad na výzkum nemocí dovolil použít virus běžně. Ale ona, pochopitelně ne CVN, se může pokusit nechat ho vyzkoušet na pár lidech v Lyle, kteří by stejně určitě skončili v ohni.</w:t>
      </w:r>
    </w:p>
    <w:p w:rsidR="00967FBE" w:rsidRPr="00EE37D3" w:rsidRDefault="0093005C" w:rsidP="00A21DE9">
      <w:pPr>
        <w:pStyle w:val="Text"/>
      </w:pPr>
      <w:r w:rsidRPr="00EE37D3">
        <w:t xml:space="preserve">Jestli ta látka zabere, Dorfman pravděpodobně bude minimálně nominován na Nobelovu cenu. </w:t>
      </w:r>
      <w:r w:rsidRPr="00EE37D3">
        <w:rPr>
          <w:i/>
        </w:rPr>
        <w:t xml:space="preserve">Bože, </w:t>
      </w:r>
      <w:r w:rsidRPr="00EE37D3">
        <w:t xml:space="preserve">pomyslela si, když spěchala chodbou do své kanceláře, </w:t>
      </w:r>
      <w:r w:rsidRPr="00EE37D3">
        <w:rPr>
          <w:i/>
        </w:rPr>
        <w:t>jestli ten hajzl vyvinul virus, který přeruší reprodukci všech ostatních virů, pak tu cenu určitě dostane.</w:t>
      </w:r>
    </w:p>
    <w:p w:rsidR="00967FBE" w:rsidRPr="00EE37D3" w:rsidRDefault="0093005C" w:rsidP="00A21DE9">
      <w:pPr>
        <w:pStyle w:val="Text"/>
        <w:rPr>
          <w:i/>
        </w:rPr>
      </w:pPr>
      <w:r w:rsidRPr="00EE37D3">
        <w:rPr>
          <w:i/>
        </w:rPr>
        <w:t>I když je to hlupák.</w:t>
      </w:r>
    </w:p>
    <w:p w:rsidR="00967FBE" w:rsidRPr="00EE37D3" w:rsidRDefault="0093005C" w:rsidP="00A21DE9">
      <w:pPr>
        <w:pStyle w:val="Text"/>
      </w:pPr>
      <w:r w:rsidRPr="00EE37D3">
        <w:t>Pomyslela si, že stejně bude potřebovat velmi rozsáhlé zkoušky. Znovu uvažovala o tom, jak nejlépe dostat malou zásobu té Dorfmanovy břečky do Lyle na neoficiální testy, a rozhodla se kontaktovat Brandese. Znala ho a pochopitelně věděla, že nepatří do CVN.</w:t>
      </w:r>
    </w:p>
    <w:p w:rsidR="00967FBE" w:rsidRPr="00EE37D3" w:rsidRDefault="0093005C" w:rsidP="00A21DE9">
      <w:pPr>
        <w:pStyle w:val="Text"/>
      </w:pPr>
      <w:r w:rsidRPr="00EE37D3">
        <w:t>A přesně to potřebovala.</w:t>
      </w:r>
    </w:p>
    <w:p w:rsidR="00967FBE" w:rsidRPr="00EE37D3" w:rsidRDefault="0093005C" w:rsidP="00A21DE9">
      <w:pPr>
        <w:pStyle w:val="Text"/>
      </w:pPr>
      <w:r w:rsidRPr="00EE37D3">
        <w:t>Nechá ho, aby vybral někoho, kdo už nemá žádnou šanci na uzdravení. A nechá ho, aby u něj sérum aplikoval.</w:t>
      </w:r>
    </w:p>
    <w:p w:rsidR="00E4372C" w:rsidRDefault="0093005C" w:rsidP="00A21DE9">
      <w:pPr>
        <w:pStyle w:val="Text"/>
      </w:pPr>
      <w:r w:rsidRPr="00EE37D3">
        <w:t>Nechá Brandese a jeho lidi, aby nesli riziko, kdyby sérum spíš zabíjelo, než léčilo. Okam</w:t>
      </w:r>
      <w:r w:rsidR="00E4372C">
        <w:t>žitě začala plánovat, co udělá.</w:t>
      </w:r>
    </w:p>
    <w:p w:rsidR="00E4372C" w:rsidRDefault="0093005C" w:rsidP="00A21DE9">
      <w:pPr>
        <w:pStyle w:val="Text"/>
        <w:rPr>
          <w:i/>
        </w:rPr>
      </w:pPr>
      <w:r w:rsidRPr="00EE37D3">
        <w:t xml:space="preserve">Dorfman </w:t>
      </w:r>
      <w:r w:rsidR="00E4372C">
        <w:rPr>
          <w:i/>
        </w:rPr>
        <w:t>vyvinul virus!</w:t>
      </w:r>
    </w:p>
    <w:p w:rsidR="00967FBE" w:rsidRPr="00EE37D3" w:rsidRDefault="0093005C" w:rsidP="00A21DE9">
      <w:pPr>
        <w:pStyle w:val="Text"/>
      </w:pPr>
      <w:r w:rsidRPr="00EE37D3">
        <w:t>Šokovalo ji, že o tom vůbec přemýšlí.</w:t>
      </w:r>
    </w:p>
    <w:p w:rsidR="00967FBE" w:rsidRPr="00EE37D3" w:rsidRDefault="0093005C" w:rsidP="00A21DE9">
      <w:pPr>
        <w:pStyle w:val="Text"/>
        <w:rPr>
          <w:i/>
        </w:rPr>
      </w:pPr>
      <w:r w:rsidRPr="00EE37D3">
        <w:rPr>
          <w:i/>
        </w:rPr>
        <w:t>Bože, kam jsem dala zdravý rozum? Ten nafoukaný osel vyvinul virus, zatímco pracoval pro nás.</w:t>
      </w:r>
    </w:p>
    <w:p w:rsidR="00967FBE" w:rsidRPr="00EE37D3" w:rsidRDefault="0093005C" w:rsidP="00A21DE9">
      <w:pPr>
        <w:pStyle w:val="Text"/>
      </w:pPr>
      <w:r w:rsidRPr="00EE37D3">
        <w:t>Rychle došla do kanceláře a zvedla sluchátko. Zavolala bezpečnostní službu. Dorfmanova laboratoř musí být izolována. Ta zatracená laboratoř musí být izolována. Lidé v Lyle by měli vyzkoušet Dorfmanův virus, ale ona dá Brandesovi přísné příkazy, jak ho použít. Vybraní pacienti by měli být převezeni do laboratoře Futures. Jedině za těchto podmínek může být ta látka zkoušena.</w:t>
      </w:r>
    </w:p>
    <w:p w:rsidR="00967FBE" w:rsidRPr="00EE37D3" w:rsidRDefault="0093005C" w:rsidP="00A21DE9">
      <w:pPr>
        <w:pStyle w:val="Text"/>
        <w:rPr>
          <w:i/>
        </w:rPr>
      </w:pPr>
      <w:r w:rsidRPr="00EE37D3">
        <w:rPr>
          <w:i/>
        </w:rPr>
        <w:t>A co když to bude ještě něco horšího, než už tady máme?</w:t>
      </w:r>
    </w:p>
    <w:p w:rsidR="00967FBE" w:rsidRPr="00EE37D3" w:rsidRDefault="0093005C" w:rsidP="00A21DE9">
      <w:pPr>
        <w:pStyle w:val="Text"/>
      </w:pPr>
      <w:r w:rsidRPr="00EE37D3">
        <w:lastRenderedPageBreak/>
        <w:t>Při té myšlence jí přeběhl mráz po zádech.</w:t>
      </w:r>
    </w:p>
    <w:p w:rsidR="00967FBE" w:rsidRPr="00EE37D3" w:rsidRDefault="0093005C" w:rsidP="00A21DE9">
      <w:pPr>
        <w:pStyle w:val="Text"/>
      </w:pPr>
      <w:r w:rsidRPr="00EE37D3">
        <w:t xml:space="preserve">Jedno jí bylo jasné už </w:t>
      </w:r>
      <w:r w:rsidR="00967FBE" w:rsidRPr="00EE37D3">
        <w:t>teď</w:t>
      </w:r>
      <w:r w:rsidRPr="00EE37D3">
        <w:t>. Kdyby byl jeho vynález úspěšný, vstoupila by do toho politika.</w:t>
      </w:r>
    </w:p>
    <w:p w:rsidR="00006874" w:rsidRDefault="0093005C" w:rsidP="00A21DE9">
      <w:pPr>
        <w:pStyle w:val="Text"/>
      </w:pPr>
      <w:r w:rsidRPr="00EE37D3">
        <w:t xml:space="preserve">Ale ať už je to potenciální nositel Nobelovy ceny, nebo ne </w:t>
      </w:r>
      <w:r w:rsidR="00967FBE" w:rsidRPr="00EE37D3">
        <w:t>–</w:t>
      </w:r>
      <w:r w:rsidR="00CD1B4F">
        <w:t xml:space="preserve"> </w:t>
      </w:r>
      <w:r w:rsidRPr="00EE37D3">
        <w:t>počínal si jako hlupák a musí jít.</w:t>
      </w:r>
    </w:p>
    <w:p w:rsidR="00967FBE" w:rsidRDefault="00006874" w:rsidP="00A21DE9">
      <w:pPr>
        <w:pStyle w:val="Text"/>
      </w:pPr>
      <w:r>
        <w:br w:type="page"/>
      </w:r>
    </w:p>
    <w:p w:rsidR="003D71C8" w:rsidRDefault="003D71C8" w:rsidP="00436765">
      <w:pPr>
        <w:pStyle w:val="Nadpis1"/>
        <w:jc w:val="center"/>
      </w:pPr>
      <w:r>
        <w:t>26</w:t>
      </w:r>
    </w:p>
    <w:p w:rsidR="003D71C8" w:rsidRDefault="003D71C8" w:rsidP="00A21DE9">
      <w:pPr>
        <w:pStyle w:val="Text"/>
      </w:pPr>
    </w:p>
    <w:p w:rsidR="003D71C8" w:rsidRPr="00EE37D3" w:rsidRDefault="003D71C8" w:rsidP="00A21DE9">
      <w:pPr>
        <w:pStyle w:val="Text"/>
      </w:pPr>
    </w:p>
    <w:p w:rsidR="00967FBE" w:rsidRPr="00EE37D3" w:rsidRDefault="00967FBE" w:rsidP="00A21DE9">
      <w:pPr>
        <w:pStyle w:val="Text"/>
      </w:pPr>
      <w:r w:rsidRPr="00EE37D3">
        <w:t>„</w:t>
      </w:r>
      <w:r w:rsidR="0093005C" w:rsidRPr="00EE37D3">
        <w:t>Ježíši!</w:t>
      </w:r>
      <w:r w:rsidRPr="00EE37D3">
        <w:t>“</w:t>
      </w:r>
      <w:r w:rsidR="0093005C" w:rsidRPr="00EE37D3">
        <w:t xml:space="preserve"> křikl Wismer, když Brandes a Kracke vešli. </w:t>
      </w:r>
      <w:r w:rsidRPr="00EE37D3">
        <w:t>„</w:t>
      </w:r>
      <w:r w:rsidR="0093005C" w:rsidRPr="00EE37D3">
        <w:t>Co se ti stalo?</w:t>
      </w:r>
      <w:r w:rsidRPr="00EE37D3">
        <w:t>“</w:t>
      </w:r>
    </w:p>
    <w:p w:rsidR="00967FBE" w:rsidRPr="00EE37D3" w:rsidRDefault="00967FBE" w:rsidP="00A21DE9">
      <w:pPr>
        <w:pStyle w:val="Text"/>
      </w:pPr>
      <w:r w:rsidRPr="00EE37D3">
        <w:t>„</w:t>
      </w:r>
      <w:r w:rsidR="0093005C" w:rsidRPr="00EE37D3">
        <w:t>Je to krátká historie, která mohla být ještě kratší,</w:t>
      </w:r>
      <w:r w:rsidRPr="00EE37D3">
        <w:t>“</w:t>
      </w:r>
      <w:r w:rsidR="0093005C" w:rsidRPr="00EE37D3">
        <w:t xml:space="preserve"> odpověděl Kracke.</w:t>
      </w:r>
    </w:p>
    <w:p w:rsidR="00967FBE" w:rsidRPr="00EE37D3" w:rsidRDefault="0093005C" w:rsidP="00A21DE9">
      <w:pPr>
        <w:pStyle w:val="Text"/>
      </w:pPr>
      <w:r w:rsidRPr="00EE37D3">
        <w:t>Wismer a Kracke si vyměnili krátké pohledy, kterým Brandes nerozuměl. Sarah stála nedaleko dveří do obýváku a držela v ruce sklenku s brandy. Mlčela.</w:t>
      </w:r>
    </w:p>
    <w:p w:rsidR="00967FBE" w:rsidRPr="00EE37D3" w:rsidRDefault="00967FBE" w:rsidP="00A21DE9">
      <w:pPr>
        <w:pStyle w:val="Text"/>
      </w:pPr>
      <w:r w:rsidRPr="00EE37D3">
        <w:t>„</w:t>
      </w:r>
      <w:r w:rsidR="0093005C" w:rsidRPr="00EE37D3">
        <w:t>Tak povídejte,</w:t>
      </w:r>
      <w:r w:rsidRPr="00EE37D3">
        <w:t>“</w:t>
      </w:r>
      <w:r w:rsidR="0093005C" w:rsidRPr="00EE37D3">
        <w:t xml:space="preserve"> vyzval ho Wismer a znělo to jako rozkaz. Brandes byl rád, že se Kracke neurazil.</w:t>
      </w:r>
    </w:p>
    <w:p w:rsidR="00967FBE" w:rsidRPr="00EE37D3" w:rsidRDefault="00967FBE" w:rsidP="00A21DE9">
      <w:pPr>
        <w:pStyle w:val="Text"/>
      </w:pPr>
      <w:r w:rsidRPr="00EE37D3">
        <w:t>„</w:t>
      </w:r>
      <w:r w:rsidR="0093005C" w:rsidRPr="00EE37D3">
        <w:t>Musím si nejdřív ze všeho zavolat. Bude se tím muset zabývat místní policie, aby zjistila, jaké svinstvo se děje v jejich městě. My tady toho moc nepořídíme, když všude kolem hlídá armáda. Určitě to nepůjde snadno. A já chci, aby se roztočila kola, která jsou v pozadí.</w:t>
      </w:r>
      <w:r w:rsidRPr="00EE37D3">
        <w:t>“</w:t>
      </w:r>
      <w:r w:rsidR="0093005C" w:rsidRPr="00EE37D3">
        <w:t xml:space="preserve"> Kracke odešel k telefonu.</w:t>
      </w:r>
    </w:p>
    <w:p w:rsidR="00967FBE" w:rsidRPr="00EE37D3" w:rsidRDefault="0093005C" w:rsidP="00A21DE9">
      <w:pPr>
        <w:pStyle w:val="Text"/>
      </w:pPr>
      <w:r w:rsidRPr="00EE37D3">
        <w:t>Moc rád by věděl, kdo je Rachek, lépe řečeno, kdo to byl.</w:t>
      </w:r>
    </w:p>
    <w:p w:rsidR="00967FBE" w:rsidRPr="00EE37D3" w:rsidRDefault="0093005C" w:rsidP="00A21DE9">
      <w:pPr>
        <w:pStyle w:val="Text"/>
      </w:pPr>
      <w:r w:rsidRPr="00EE37D3">
        <w:t>Kracke očekával, že jeho hovor bude odposlouchávat některý z Lawrencových důstojníků. Jenže on a Allenberg si během let vytvořili zvláštní formu komunikace. Lawrence by to musel luštit celé dny. Jenom aby Allenberga zastihl.</w:t>
      </w:r>
    </w:p>
    <w:p w:rsidR="00967FBE" w:rsidRPr="00EE37D3" w:rsidRDefault="0093005C" w:rsidP="00A21DE9">
      <w:pPr>
        <w:pStyle w:val="Text"/>
      </w:pPr>
      <w:r w:rsidRPr="00EE37D3">
        <w:t>Sarah odešla do vedlejšího pokoje, ale pořád byla v doslechu. Nikomu to nevadilo, nebo o tom nepřemýšleli. Vrátila se. Kracke dotelefonoval a stručně jim celou událost popsal.</w:t>
      </w:r>
    </w:p>
    <w:p w:rsidR="00967FBE" w:rsidRPr="00EE37D3" w:rsidRDefault="0093005C" w:rsidP="00A21DE9">
      <w:pPr>
        <w:pStyle w:val="Text"/>
      </w:pPr>
      <w:r w:rsidRPr="00EE37D3">
        <w:t>Sarah přinesla ještě jednu sklenku. Přistoupila k Brandesovi a beze slova mu ji podala. Podíval se na ni a kývnutím poděkoval. Všichni odešli se sklenkami v rukou do obýváku a posadili se, aby se jim lépe poslouchalo. Brandes obdivoval Sarah, s jakým klidem přijala těch pár úvodních slov, a způsob, s jakým mu přinesla brandy.</w:t>
      </w:r>
    </w:p>
    <w:p w:rsidR="00967FBE" w:rsidRPr="00EE37D3" w:rsidRDefault="0093005C" w:rsidP="00A21DE9">
      <w:pPr>
        <w:pStyle w:val="Text"/>
      </w:pPr>
      <w:r w:rsidRPr="00EE37D3">
        <w:t>Kracke mluvil.</w:t>
      </w:r>
    </w:p>
    <w:p w:rsidR="00967FBE" w:rsidRPr="00EE37D3" w:rsidRDefault="00967FBE" w:rsidP="00A21DE9">
      <w:pPr>
        <w:pStyle w:val="Text"/>
      </w:pPr>
      <w:r w:rsidRPr="00EE37D3">
        <w:t>„</w:t>
      </w:r>
      <w:r w:rsidR="0093005C" w:rsidRPr="00EE37D3">
        <w:t>Po té vaší nehodě,</w:t>
      </w:r>
      <w:r w:rsidRPr="00EE37D3">
        <w:t>“</w:t>
      </w:r>
      <w:r w:rsidR="0093005C" w:rsidRPr="00EE37D3">
        <w:t xml:space="preserve"> kývl k Wismerovi, </w:t>
      </w:r>
      <w:r w:rsidRPr="00EE37D3">
        <w:t>„</w:t>
      </w:r>
      <w:r w:rsidR="0093005C" w:rsidRPr="00EE37D3">
        <w:t xml:space="preserve">měl Adrian Allenberg pocit, že bych sem měl odjet. Domnívali jsme se, že existuje závažný důvod k obavám, protože </w:t>
      </w:r>
      <w:r w:rsidRPr="00EE37D3">
        <w:t>teď</w:t>
      </w:r>
      <w:r w:rsidR="0093005C" w:rsidRPr="00EE37D3">
        <w:t xml:space="preserve"> chce někdo Alexe zastavit.</w:t>
      </w:r>
      <w:r w:rsidRPr="00EE37D3">
        <w:t>“</w:t>
      </w:r>
    </w:p>
    <w:p w:rsidR="00967FBE" w:rsidRPr="00EE37D3" w:rsidRDefault="00967FBE" w:rsidP="00A21DE9">
      <w:pPr>
        <w:pStyle w:val="Text"/>
      </w:pPr>
      <w:r w:rsidRPr="00EE37D3">
        <w:lastRenderedPageBreak/>
        <w:t>„Teď</w:t>
      </w:r>
      <w:r w:rsidR="0093005C" w:rsidRPr="00EE37D3">
        <w:t>?</w:t>
      </w:r>
      <w:r w:rsidRPr="00EE37D3">
        <w:t>“</w:t>
      </w:r>
      <w:r w:rsidR="0093005C" w:rsidRPr="00EE37D3">
        <w:t xml:space="preserve"> zeptal se Brandes, ale hned na sebe dostal vztek, že ho přerušil. Ještě víc se zlobil na Kracka a Allenberga. </w:t>
      </w:r>
      <w:r w:rsidRPr="00EE37D3">
        <w:t>„</w:t>
      </w:r>
      <w:r w:rsidR="0093005C" w:rsidRPr="00EE37D3">
        <w:t>Proboha</w:t>
      </w:r>
      <w:r w:rsidRPr="00EE37D3">
        <w:t>, v</w:t>
      </w:r>
      <w:r w:rsidR="0093005C" w:rsidRPr="00EE37D3">
        <w:t>ždyť jste musel zabít toho chlapa na Fire Islandu, abych zůstal naživu. To až Rachek s ustřelenou motocyklovou přilbou vás přesvědčil?</w:t>
      </w:r>
      <w:r w:rsidRPr="00EE37D3">
        <w:t>“</w:t>
      </w:r>
    </w:p>
    <w:p w:rsidR="00967FBE" w:rsidRPr="00EE37D3" w:rsidRDefault="0093005C" w:rsidP="00A21DE9">
      <w:pPr>
        <w:pStyle w:val="Text"/>
      </w:pPr>
      <w:r w:rsidRPr="00EE37D3">
        <w:t xml:space="preserve">Kracke se nenechal vyvést z míry. Zadíval se Brandesovi přímo do očí a řekl: </w:t>
      </w:r>
      <w:r w:rsidR="00967FBE" w:rsidRPr="00EE37D3">
        <w:t>„</w:t>
      </w:r>
      <w:r w:rsidRPr="00EE37D3">
        <w:t>Tehdy jsme neměli žádný důvod myslet si, že tady v Lyle budete v nebezpečí.</w:t>
      </w:r>
      <w:r w:rsidR="00967FBE" w:rsidRPr="00EE37D3">
        <w:t>“</w:t>
      </w:r>
    </w:p>
    <w:p w:rsidR="00967FBE" w:rsidRPr="00EE37D3" w:rsidRDefault="00967FBE" w:rsidP="00A21DE9">
      <w:pPr>
        <w:pStyle w:val="Text"/>
      </w:pPr>
      <w:r w:rsidRPr="00EE37D3">
        <w:t>„</w:t>
      </w:r>
      <w:r w:rsidR="0093005C" w:rsidRPr="00EE37D3">
        <w:t>Co jste to hergot za lidi? Klidně zlikvidujete Hoeckla jenom kvůli povrchnímu hlášení, a když jste očitými svědky útoku, ani vás nenapadne, že tu existuje nebezpečí? Víte vůbec, co děláte?</w:t>
      </w:r>
      <w:r w:rsidRPr="00EE37D3">
        <w:t>“</w:t>
      </w:r>
      <w:r w:rsidR="0093005C" w:rsidRPr="00EE37D3">
        <w:t xml:space="preserve"> Brandes se napil. Brandy byla dobrá. Pálila. Udělala mu dobře.</w:t>
      </w:r>
    </w:p>
    <w:p w:rsidR="00967FBE" w:rsidRPr="00EE37D3" w:rsidRDefault="00967FBE" w:rsidP="00A21DE9">
      <w:pPr>
        <w:pStyle w:val="Text"/>
      </w:pPr>
      <w:r w:rsidRPr="00EE37D3">
        <w:t>„</w:t>
      </w:r>
      <w:r w:rsidR="0093005C" w:rsidRPr="00EE37D3">
        <w:t>Ano,</w:t>
      </w:r>
      <w:r w:rsidRPr="00EE37D3">
        <w:t>“</w:t>
      </w:r>
      <w:r w:rsidR="0093005C" w:rsidRPr="00EE37D3">
        <w:t xml:space="preserve"> řekl Kracke, </w:t>
      </w:r>
      <w:r w:rsidRPr="00EE37D3">
        <w:t>„</w:t>
      </w:r>
      <w:r w:rsidR="0093005C" w:rsidRPr="00EE37D3">
        <w:t xml:space="preserve">víme, co děláme. </w:t>
      </w:r>
      <w:r w:rsidRPr="00EE37D3">
        <w:t>Teď</w:t>
      </w:r>
      <w:r w:rsidR="0093005C" w:rsidRPr="00EE37D3">
        <w:t xml:space="preserve"> je důležité, že se vás někdo skutečně snaží zabít. Věci se mění, Alexi. Ať je to kdokoli, chce vás dostat tak moc, že sem posílá své nejlepší lidi.</w:t>
      </w:r>
      <w:r w:rsidRPr="00EE37D3">
        <w:t>“</w:t>
      </w:r>
    </w:p>
    <w:p w:rsidR="00967FBE" w:rsidRPr="00EE37D3" w:rsidRDefault="00967FBE" w:rsidP="00A21DE9">
      <w:pPr>
        <w:pStyle w:val="Text"/>
      </w:pPr>
      <w:r w:rsidRPr="00EE37D3">
        <w:t>„</w:t>
      </w:r>
      <w:r w:rsidR="0093005C" w:rsidRPr="00EE37D3">
        <w:t>Chtějí mě zabít tak moc, že za mnou pošlou své lidi i daleko na moře, a ještě k tomu za mlhavé noci.</w:t>
      </w:r>
      <w:r w:rsidRPr="00EE37D3">
        <w:t>“</w:t>
      </w:r>
    </w:p>
    <w:p w:rsidR="00967FBE" w:rsidRPr="00EE37D3" w:rsidRDefault="0093005C" w:rsidP="00A21DE9">
      <w:pPr>
        <w:pStyle w:val="Text"/>
      </w:pPr>
      <w:r w:rsidRPr="00EE37D3">
        <w:t xml:space="preserve">Krackovi to nejdřív bylo nepříjemné, ale brzy ten pocit setřásl. </w:t>
      </w:r>
      <w:r w:rsidR="00967FBE" w:rsidRPr="00EE37D3">
        <w:t>„</w:t>
      </w:r>
      <w:r w:rsidRPr="00EE37D3">
        <w:t>Ano, Alexi,</w:t>
      </w:r>
      <w:r w:rsidR="00967FBE" w:rsidRPr="00EE37D3">
        <w:t>“</w:t>
      </w:r>
      <w:r w:rsidRPr="00EE37D3">
        <w:t xml:space="preserve"> řekl. </w:t>
      </w:r>
      <w:r w:rsidR="00967FBE" w:rsidRPr="00EE37D3">
        <w:t>„Teď</w:t>
      </w:r>
      <w:r w:rsidRPr="00EE37D3">
        <w:t xml:space="preserve"> to víme, že?</w:t>
      </w:r>
      <w:r w:rsidR="00967FBE" w:rsidRPr="00EE37D3">
        <w:t>“</w:t>
      </w:r>
    </w:p>
    <w:p w:rsidR="00967FBE" w:rsidRPr="00EE37D3" w:rsidRDefault="00967FBE" w:rsidP="00A21DE9">
      <w:pPr>
        <w:pStyle w:val="Text"/>
      </w:pPr>
      <w:r w:rsidRPr="00EE37D3">
        <w:t>„</w:t>
      </w:r>
      <w:r w:rsidR="0093005C" w:rsidRPr="00EE37D3">
        <w:t>A čím se Lyle liší od Fire Islandu? Od Atlantiku? Čím?</w:t>
      </w:r>
      <w:r w:rsidRPr="00EE37D3">
        <w:t>“</w:t>
      </w:r>
    </w:p>
    <w:p w:rsidR="00967FBE" w:rsidRPr="00EE37D3" w:rsidRDefault="00967FBE" w:rsidP="00A21DE9">
      <w:pPr>
        <w:pStyle w:val="Text"/>
      </w:pPr>
      <w:r w:rsidRPr="00EE37D3">
        <w:t>„</w:t>
      </w:r>
      <w:r w:rsidR="0093005C" w:rsidRPr="00EE37D3">
        <w:t>Tím, že se tady rozšířila ta nemoc. Vaše nemoc, kterou jste zdědil, vaše</w:t>
      </w:r>
      <w:r w:rsidRPr="00EE37D3">
        <w:t>…“</w:t>
      </w:r>
    </w:p>
    <w:p w:rsidR="00967FBE" w:rsidRPr="00EE37D3" w:rsidRDefault="00967FBE" w:rsidP="00A21DE9">
      <w:pPr>
        <w:pStyle w:val="Text"/>
      </w:pPr>
      <w:r w:rsidRPr="00EE37D3">
        <w:t>„</w:t>
      </w:r>
      <w:r w:rsidR="0093005C" w:rsidRPr="00EE37D3">
        <w:t>Do hajzlu, nechte toho! Nic jsem nezdědil.</w:t>
      </w:r>
      <w:r w:rsidRPr="00EE37D3">
        <w:t>“</w:t>
      </w:r>
      <w:r w:rsidR="0093005C" w:rsidRPr="00EE37D3">
        <w:t xml:space="preserve"> To je nápad jeho otce. Ne, pomyslel si, nic jsem nezdědil. Vůbec nic.</w:t>
      </w:r>
    </w:p>
    <w:p w:rsidR="00967FBE" w:rsidRPr="00EE37D3" w:rsidRDefault="00967FBE" w:rsidP="00A21DE9">
      <w:pPr>
        <w:pStyle w:val="Text"/>
      </w:pPr>
      <w:r w:rsidRPr="00EE37D3">
        <w:t>„</w:t>
      </w:r>
      <w:r w:rsidR="0093005C" w:rsidRPr="00EE37D3">
        <w:t>Špatně jsem se vyjádřil,</w:t>
      </w:r>
      <w:r w:rsidRPr="00EE37D3">
        <w:t>“</w:t>
      </w:r>
      <w:r w:rsidR="0093005C" w:rsidRPr="00EE37D3">
        <w:t xml:space="preserve"> odpověděl Kracke. </w:t>
      </w:r>
      <w:r w:rsidRPr="00EE37D3">
        <w:t>„</w:t>
      </w:r>
      <w:r w:rsidR="0093005C" w:rsidRPr="00EE37D3">
        <w:t>Nemyslel jsem tím dědičný hřích nebo něco podobného.</w:t>
      </w:r>
      <w:r w:rsidRPr="00EE37D3">
        <w:t>“</w:t>
      </w:r>
    </w:p>
    <w:p w:rsidR="00967FBE" w:rsidRPr="00EE37D3" w:rsidRDefault="00967FBE" w:rsidP="00A21DE9">
      <w:pPr>
        <w:pStyle w:val="Text"/>
      </w:pPr>
      <w:r w:rsidRPr="00EE37D3">
        <w:t>„</w:t>
      </w:r>
      <w:r w:rsidR="0093005C" w:rsidRPr="00EE37D3">
        <w:t>A co tedy?</w:t>
      </w:r>
      <w:r w:rsidRPr="00EE37D3">
        <w:t>“</w:t>
      </w:r>
    </w:p>
    <w:p w:rsidR="00967FBE" w:rsidRPr="00EE37D3" w:rsidRDefault="00967FBE" w:rsidP="00A21DE9">
      <w:pPr>
        <w:pStyle w:val="Text"/>
      </w:pPr>
      <w:r w:rsidRPr="00EE37D3">
        <w:t>„</w:t>
      </w:r>
      <w:r w:rsidR="0093005C" w:rsidRPr="00EE37D3">
        <w:t>Myslel jsem tím, že jste něco zdědil, Alexi. Něco. Nějakou informaci. Váš bratr vám něco řekl, něco vám vzkázal.</w:t>
      </w:r>
      <w:r w:rsidRPr="00EE37D3">
        <w:t>“</w:t>
      </w:r>
    </w:p>
    <w:p w:rsidR="00967FBE" w:rsidRPr="00EE37D3" w:rsidRDefault="0093005C" w:rsidP="00A21DE9">
      <w:pPr>
        <w:pStyle w:val="Text"/>
      </w:pPr>
      <w:r w:rsidRPr="00EE37D3">
        <w:t xml:space="preserve">Brandes mlčel a jen zíral, na Kracka. </w:t>
      </w:r>
      <w:r w:rsidR="00967FBE" w:rsidRPr="00EE37D3">
        <w:t>„</w:t>
      </w:r>
      <w:r w:rsidRPr="00EE37D3">
        <w:t>Tohle přece vy nemůžete vědět, že ne?</w:t>
      </w:r>
      <w:r w:rsidR="00967FBE" w:rsidRPr="00EE37D3">
        <w:t>“</w:t>
      </w:r>
    </w:p>
    <w:p w:rsidR="00967FBE" w:rsidRPr="00EE37D3" w:rsidRDefault="0093005C" w:rsidP="00A21DE9">
      <w:pPr>
        <w:pStyle w:val="Text"/>
      </w:pPr>
      <w:r w:rsidRPr="00EE37D3">
        <w:t xml:space="preserve">Kracke vypadal udiveně a Brandes pokračoval: </w:t>
      </w:r>
      <w:r w:rsidR="00967FBE" w:rsidRPr="00EE37D3">
        <w:t>„</w:t>
      </w:r>
      <w:r w:rsidRPr="00EE37D3">
        <w:t>Byl jste odtamtud asi sto metrů daleko. On mi to řekl. Rachek to řekl. Řek</w:t>
      </w:r>
      <w:r w:rsidR="00967FBE" w:rsidRPr="00EE37D3">
        <w:t>l</w:t>
      </w:r>
      <w:r w:rsidR="001373CD">
        <w:t xml:space="preserve"> </w:t>
      </w:r>
      <w:r w:rsidR="00967FBE" w:rsidRPr="00EE37D3">
        <w:t>m</w:t>
      </w:r>
      <w:r w:rsidRPr="00EE37D3">
        <w:t>i, že Peter mi něco zanechal. Vy to nemůžete vědět, ale víte to. Jak je to možné?</w:t>
      </w:r>
      <w:r w:rsidR="00967FBE" w:rsidRPr="00EE37D3">
        <w:t>“</w:t>
      </w:r>
    </w:p>
    <w:p w:rsidR="00967FBE" w:rsidRPr="00EE37D3" w:rsidRDefault="00967FBE" w:rsidP="00A21DE9">
      <w:pPr>
        <w:pStyle w:val="Text"/>
      </w:pPr>
      <w:r w:rsidRPr="00EE37D3">
        <w:t>„</w:t>
      </w:r>
      <w:r w:rsidR="0093005C" w:rsidRPr="00EE37D3">
        <w:t>Myslíte, že je tak těžké na to přijít? Proč si sakra myslíte, že se vás pokusili už tolikrát zabít?</w:t>
      </w:r>
      <w:r w:rsidRPr="00EE37D3">
        <w:t>“</w:t>
      </w:r>
    </w:p>
    <w:p w:rsidR="00967FBE" w:rsidRPr="00EE37D3" w:rsidRDefault="0093005C" w:rsidP="00A21DE9">
      <w:pPr>
        <w:pStyle w:val="Text"/>
      </w:pPr>
      <w:r w:rsidRPr="00EE37D3">
        <w:rPr>
          <w:i/>
        </w:rPr>
        <w:lastRenderedPageBreak/>
        <w:t xml:space="preserve">Opatrně, </w:t>
      </w:r>
      <w:r w:rsidRPr="00EE37D3">
        <w:t xml:space="preserve">napomenul se Kracke. </w:t>
      </w:r>
      <w:r w:rsidRPr="00EE37D3">
        <w:rPr>
          <w:i/>
        </w:rPr>
        <w:t>Opatrně. On není hloupý.</w:t>
      </w:r>
    </w:p>
    <w:p w:rsidR="00967FBE" w:rsidRPr="00EE37D3" w:rsidRDefault="0093005C" w:rsidP="00A21DE9">
      <w:pPr>
        <w:pStyle w:val="Text"/>
      </w:pPr>
      <w:r w:rsidRPr="00EE37D3">
        <w:t>Brandes vzdychl. Věděl, že Kracke není v pohodě.</w:t>
      </w:r>
    </w:p>
    <w:p w:rsidR="00967FBE" w:rsidRPr="00EE37D3" w:rsidRDefault="0093005C" w:rsidP="00A21DE9">
      <w:pPr>
        <w:pStyle w:val="Text"/>
        <w:rPr>
          <w:i/>
        </w:rPr>
      </w:pPr>
      <w:r w:rsidRPr="00EE37D3">
        <w:rPr>
          <w:i/>
        </w:rPr>
        <w:t>Něco je špatně.</w:t>
      </w:r>
    </w:p>
    <w:p w:rsidR="00967FBE" w:rsidRPr="00EE37D3" w:rsidRDefault="0093005C" w:rsidP="00A21DE9">
      <w:pPr>
        <w:pStyle w:val="Text"/>
      </w:pPr>
      <w:r w:rsidRPr="00EE37D3">
        <w:t>Zapadl do křesla v obýváku. Pořád držel v ruce brandy a uvědomil si, že si dal jenom jeden doušek. Odložil ji a pomyslel si:</w:t>
      </w:r>
    </w:p>
    <w:p w:rsidR="00967FBE" w:rsidRPr="00EE37D3" w:rsidRDefault="0093005C" w:rsidP="00A21DE9">
      <w:pPr>
        <w:pStyle w:val="Text"/>
      </w:pPr>
      <w:r w:rsidRPr="00EE37D3">
        <w:rPr>
          <w:i/>
        </w:rPr>
        <w:t xml:space="preserve">Pokud si pamatuju, je to poprvé, co jsem nedopil. </w:t>
      </w:r>
      <w:r w:rsidRPr="00EE37D3">
        <w:t>Wismer se usmál.</w:t>
      </w:r>
    </w:p>
    <w:p w:rsidR="00967FBE" w:rsidRPr="00EE37D3" w:rsidRDefault="00967FBE" w:rsidP="00A21DE9">
      <w:pPr>
        <w:pStyle w:val="Text"/>
      </w:pPr>
      <w:r w:rsidRPr="00EE37D3">
        <w:t>„</w:t>
      </w:r>
      <w:r w:rsidR="0093005C" w:rsidRPr="00EE37D3">
        <w:t>Peter mi nic nenechal,</w:t>
      </w:r>
      <w:r w:rsidRPr="00EE37D3">
        <w:t>“</w:t>
      </w:r>
      <w:r w:rsidR="0093005C" w:rsidRPr="00EE37D3">
        <w:t xml:space="preserve"> pokračoval Brandes. </w:t>
      </w:r>
      <w:r w:rsidRPr="00EE37D3">
        <w:t>„</w:t>
      </w:r>
      <w:r w:rsidR="0093005C" w:rsidRPr="00EE37D3">
        <w:t>Ty zápisníky jsou plné čmáranic.</w:t>
      </w:r>
      <w:r w:rsidRPr="00EE37D3">
        <w:t>“</w:t>
      </w:r>
    </w:p>
    <w:p w:rsidR="00967FBE" w:rsidRPr="00EE37D3" w:rsidRDefault="00967FBE" w:rsidP="00A21DE9">
      <w:pPr>
        <w:pStyle w:val="Text"/>
      </w:pPr>
      <w:r w:rsidRPr="00EE37D3">
        <w:t>„</w:t>
      </w:r>
      <w:r w:rsidR="0093005C" w:rsidRPr="00EE37D3">
        <w:t>Nic?</w:t>
      </w:r>
      <w:r w:rsidRPr="00EE37D3">
        <w:t>“</w:t>
      </w:r>
    </w:p>
    <w:p w:rsidR="00967FBE" w:rsidRPr="00EE37D3" w:rsidRDefault="00967FBE" w:rsidP="00A21DE9">
      <w:pPr>
        <w:pStyle w:val="Text"/>
      </w:pPr>
      <w:r w:rsidRPr="00EE37D3">
        <w:t>„</w:t>
      </w:r>
      <w:r w:rsidR="0093005C" w:rsidRPr="00EE37D3">
        <w:t>Zatím nic.</w:t>
      </w:r>
      <w:r w:rsidRPr="00EE37D3">
        <w:t>“</w:t>
      </w:r>
    </w:p>
    <w:p w:rsidR="00967FBE" w:rsidRPr="00EE37D3" w:rsidRDefault="00967FBE" w:rsidP="00A21DE9">
      <w:pPr>
        <w:pStyle w:val="Text"/>
      </w:pPr>
      <w:r w:rsidRPr="00EE37D3">
        <w:t>„</w:t>
      </w:r>
      <w:r w:rsidR="0093005C" w:rsidRPr="00EE37D3">
        <w:t>Možná že toho se bojí. Toho</w:t>
      </w:r>
      <w:r w:rsidRPr="00EE37D3">
        <w:t xml:space="preserve"> ‚z</w:t>
      </w:r>
      <w:r w:rsidR="0093005C" w:rsidRPr="00EE37D3">
        <w:t>atím</w:t>
      </w:r>
      <w:r w:rsidRPr="00EE37D3">
        <w:t>‘</w:t>
      </w:r>
      <w:r w:rsidR="0093005C" w:rsidRPr="00EE37D3">
        <w:t>. Ale to neznamená, že tam nic není. Ale je tu ještě něco</w:t>
      </w:r>
      <w:r w:rsidRPr="00EE37D3">
        <w:t>…“</w:t>
      </w:r>
      <w:r w:rsidR="0093005C" w:rsidRPr="00EE37D3">
        <w:t xml:space="preserve"> Kracke změnil tón. </w:t>
      </w:r>
      <w:r w:rsidRPr="00EE37D3">
        <w:t>„</w:t>
      </w:r>
      <w:r w:rsidR="0093005C" w:rsidRPr="00EE37D3">
        <w:t>Cože?</w:t>
      </w:r>
      <w:r w:rsidRPr="00EE37D3">
        <w:t>“</w:t>
      </w:r>
      <w:r w:rsidR="0093005C" w:rsidRPr="00EE37D3">
        <w:t xml:space="preserve"> To se ozvala Sarah.</w:t>
      </w:r>
    </w:p>
    <w:p w:rsidR="00967FBE" w:rsidRPr="00EE37D3" w:rsidRDefault="00967FBE" w:rsidP="00A21DE9">
      <w:pPr>
        <w:pStyle w:val="Text"/>
      </w:pPr>
      <w:r w:rsidRPr="00EE37D3">
        <w:t>„</w:t>
      </w:r>
      <w:r w:rsidR="0093005C" w:rsidRPr="00EE37D3">
        <w:t>To znamená,</w:t>
      </w:r>
      <w:r w:rsidRPr="00EE37D3">
        <w:t>“</w:t>
      </w:r>
      <w:r w:rsidR="0093005C" w:rsidRPr="00EE37D3">
        <w:t xml:space="preserve"> to byl zase Wismer, </w:t>
      </w:r>
      <w:r w:rsidRPr="00EE37D3">
        <w:t>„</w:t>
      </w:r>
      <w:r w:rsidR="0093005C" w:rsidRPr="00EE37D3">
        <w:t xml:space="preserve">že nebojujou s tebou, Alexi. Ano, zabijou tě, ale nebojujou </w:t>
      </w:r>
      <w:r w:rsidR="009F6630">
        <w:t>proti tobě. Z nějakého důvodu b</w:t>
      </w:r>
      <w:r w:rsidR="0093005C" w:rsidRPr="00EE37D3">
        <w:t>ojují s časem.</w:t>
      </w:r>
      <w:r w:rsidRPr="00EE37D3">
        <w:t>“</w:t>
      </w:r>
    </w:p>
    <w:p w:rsidR="00967FBE" w:rsidRPr="00EE37D3" w:rsidRDefault="00967FBE" w:rsidP="00A21DE9">
      <w:pPr>
        <w:pStyle w:val="Text"/>
      </w:pPr>
      <w:r w:rsidRPr="00EE37D3">
        <w:t>„</w:t>
      </w:r>
      <w:r w:rsidR="0093005C" w:rsidRPr="00EE37D3">
        <w:t>Vysvětli nám to,</w:t>
      </w:r>
      <w:r w:rsidRPr="00EE37D3">
        <w:t>“</w:t>
      </w:r>
      <w:r w:rsidR="0093005C" w:rsidRPr="00EE37D3">
        <w:t xml:space="preserve"> požádala ho Sarah a Brandes by ji nejradši políbil.</w:t>
      </w:r>
    </w:p>
    <w:p w:rsidR="00967FBE" w:rsidRPr="00EE37D3" w:rsidRDefault="00967FBE" w:rsidP="00A21DE9">
      <w:pPr>
        <w:pStyle w:val="Text"/>
      </w:pPr>
      <w:r w:rsidRPr="00EE37D3">
        <w:t>„</w:t>
      </w:r>
      <w:r w:rsidR="0093005C" w:rsidRPr="00EE37D3">
        <w:t>Rozhlédněte se kolem. Armáda uzavřela město. Lidé tady umírají. Jejich mrtvá těla spalují. Bez souhlasu rodiny. Jak dlouho to může trvat? Dovědí se to úřady, sdělovací prostředky. Svět. Neexistuje žádný způsob, jak tomu zabránit.</w:t>
      </w:r>
      <w:r w:rsidRPr="00EE37D3">
        <w:t>“</w:t>
      </w:r>
    </w:p>
    <w:p w:rsidR="00967FBE" w:rsidRPr="00EE37D3" w:rsidRDefault="00967FBE" w:rsidP="00A21DE9">
      <w:pPr>
        <w:pStyle w:val="Text"/>
      </w:pPr>
      <w:r w:rsidRPr="00EE37D3">
        <w:t>„</w:t>
      </w:r>
      <w:r w:rsidR="0093005C" w:rsidRPr="00EE37D3">
        <w:t>Takže?</w:t>
      </w:r>
      <w:r w:rsidRPr="00EE37D3">
        <w:t>“</w:t>
      </w:r>
      <w:r w:rsidR="0093005C" w:rsidRPr="00EE37D3">
        <w:t xml:space="preserve"> </w:t>
      </w:r>
      <w:r w:rsidRPr="00EE37D3">
        <w:t>teď</w:t>
      </w:r>
      <w:r w:rsidR="0093005C" w:rsidRPr="00EE37D3">
        <w:t xml:space="preserve"> se zeptal Brandes.</w:t>
      </w:r>
    </w:p>
    <w:p w:rsidR="00967FBE" w:rsidRPr="00EE37D3" w:rsidRDefault="00967FBE" w:rsidP="00A21DE9">
      <w:pPr>
        <w:pStyle w:val="Text"/>
      </w:pPr>
      <w:r w:rsidRPr="00EE37D3">
        <w:t>„</w:t>
      </w:r>
      <w:r w:rsidR="0093005C" w:rsidRPr="00EE37D3">
        <w:t>Takže není naděje, že se to udrží v tajnosti. To není důležité. Cokoli najdete v Peterových zápiscích nebo ve svých vzpomínkách na bratra, bude mít význam nejen pro Lyle.</w:t>
      </w:r>
      <w:r w:rsidRPr="00EE37D3">
        <w:t>“</w:t>
      </w:r>
    </w:p>
    <w:p w:rsidR="00967FBE" w:rsidRPr="00EE37D3" w:rsidRDefault="00967FBE" w:rsidP="00A21DE9">
      <w:pPr>
        <w:pStyle w:val="Text"/>
      </w:pPr>
      <w:r w:rsidRPr="00EE37D3">
        <w:t>„</w:t>
      </w:r>
      <w:r w:rsidR="0093005C" w:rsidRPr="00EE37D3">
        <w:t>Lidé umírají,</w:t>
      </w:r>
      <w:r w:rsidRPr="00EE37D3">
        <w:t>“</w:t>
      </w:r>
      <w:r w:rsidR="0093005C" w:rsidRPr="00EE37D3">
        <w:t xml:space="preserve"> řekl Brandes velice tichým hlasem. </w:t>
      </w:r>
      <w:r w:rsidRPr="00EE37D3">
        <w:t>„</w:t>
      </w:r>
      <w:r w:rsidR="0093005C" w:rsidRPr="00EE37D3">
        <w:t>Řekl jste to přece.</w:t>
      </w:r>
      <w:r w:rsidRPr="00EE37D3">
        <w:t>“</w:t>
      </w:r>
      <w:r w:rsidR="0093005C" w:rsidRPr="00EE37D3">
        <w:t xml:space="preserve"> Všichni v pokoji před sebou viděli Cynthii, ale mlčeli. </w:t>
      </w:r>
      <w:r w:rsidRPr="00EE37D3">
        <w:t>„</w:t>
      </w:r>
      <w:r w:rsidR="0093005C" w:rsidRPr="00EE37D3">
        <w:t>Dokážete si představit něco horšího než lylskou nemoc, která se šíří za hranice města? Dokážete?</w:t>
      </w:r>
      <w:r w:rsidRPr="00EE37D3">
        <w:t>“</w:t>
      </w:r>
    </w:p>
    <w:p w:rsidR="00967FBE" w:rsidRPr="00EE37D3" w:rsidRDefault="0093005C" w:rsidP="00A21DE9">
      <w:pPr>
        <w:pStyle w:val="Text"/>
        <w:rPr>
          <w:i/>
        </w:rPr>
      </w:pPr>
      <w:r w:rsidRPr="00EE37D3">
        <w:rPr>
          <w:i/>
        </w:rPr>
        <w:t>Bože, je to nemoc, na kterou nemáme lék. Zatím máme jenom pár záchytných hodů a jistou protilátku.</w:t>
      </w:r>
    </w:p>
    <w:p w:rsidR="00967FBE" w:rsidRPr="00EE37D3" w:rsidRDefault="00967FBE" w:rsidP="00A21DE9">
      <w:pPr>
        <w:pStyle w:val="Text"/>
      </w:pPr>
      <w:r w:rsidRPr="00EE37D3">
        <w:t>„</w:t>
      </w:r>
      <w:r w:rsidR="0093005C" w:rsidRPr="00EE37D3">
        <w:t>Je to nemoc, která to spalování ospravedlňuje. Copak to nevidíte? Jestli se tohle rozšíří za hranice města, budou třeba další kremační ohně.</w:t>
      </w:r>
      <w:r w:rsidRPr="00EE37D3">
        <w:t>“</w:t>
      </w:r>
    </w:p>
    <w:p w:rsidR="00967FBE" w:rsidRPr="00EE37D3" w:rsidRDefault="00967FBE" w:rsidP="00A21DE9">
      <w:pPr>
        <w:pStyle w:val="Text"/>
      </w:pPr>
      <w:r w:rsidRPr="00EE37D3">
        <w:lastRenderedPageBreak/>
        <w:t>„</w:t>
      </w:r>
      <w:r w:rsidR="0093005C" w:rsidRPr="00EE37D3">
        <w:t>To máte pravdu,</w:t>
      </w:r>
      <w:r w:rsidRPr="00EE37D3">
        <w:t>“</w:t>
      </w:r>
      <w:r w:rsidR="0093005C" w:rsidRPr="00EE37D3">
        <w:t xml:space="preserve"> řekl Wismer. </w:t>
      </w:r>
      <w:r w:rsidRPr="00EE37D3">
        <w:t>„</w:t>
      </w:r>
      <w:r w:rsidR="0093005C" w:rsidRPr="00EE37D3">
        <w:t>Ale musí tady být ještě něco. Něco, co nezávisí na utajení této nemoci, protože to není možné. Něco, pro co je rozhodujícím faktorem čas.</w:t>
      </w:r>
      <w:r w:rsidRPr="00EE37D3">
        <w:t>“</w:t>
      </w:r>
      <w:r w:rsidR="0093005C" w:rsidRPr="00EE37D3">
        <w:t xml:space="preserve"> Zdálo se, že přemýšlí.</w:t>
      </w:r>
    </w:p>
    <w:p w:rsidR="00967FBE" w:rsidRPr="00EE37D3" w:rsidRDefault="00967FBE" w:rsidP="00A21DE9">
      <w:pPr>
        <w:pStyle w:val="Text"/>
      </w:pPr>
      <w:r w:rsidRPr="00EE37D3">
        <w:t>„</w:t>
      </w:r>
      <w:r w:rsidR="0093005C" w:rsidRPr="00EE37D3">
        <w:t>A co když to není v jeho zápiscích?</w:t>
      </w:r>
      <w:r w:rsidRPr="00EE37D3">
        <w:t>“</w:t>
      </w:r>
      <w:r w:rsidR="0093005C" w:rsidRPr="00EE37D3">
        <w:t xml:space="preserve"> zeptala se Sarah najednou. </w:t>
      </w:r>
      <w:r w:rsidRPr="00EE37D3">
        <w:t>„</w:t>
      </w:r>
      <w:r w:rsidR="0093005C" w:rsidRPr="00EE37D3">
        <w:t>Co?</w:t>
      </w:r>
      <w:r w:rsidRPr="00EE37D3">
        <w:t>“</w:t>
      </w:r>
    </w:p>
    <w:p w:rsidR="00967FBE" w:rsidRPr="00EE37D3" w:rsidRDefault="00967FBE" w:rsidP="00A21DE9">
      <w:pPr>
        <w:pStyle w:val="Text"/>
      </w:pPr>
      <w:r w:rsidRPr="00EE37D3">
        <w:t>„</w:t>
      </w:r>
      <w:r w:rsidR="0093005C" w:rsidRPr="00EE37D3">
        <w:t xml:space="preserve">Třeba to není v těch sešitech. Třeba vám zanechal něco, co je zároveň odpovědí na naše otázky. Jenže to není v poznámkách. Jsem přesvědčená, že ti, kteří se vás pokusili zabít, vědí něco, co vy nevíte </w:t>
      </w:r>
      <w:r w:rsidRPr="00EE37D3">
        <w:t>–</w:t>
      </w:r>
      <w:r w:rsidR="0093005C" w:rsidRPr="00EE37D3">
        <w:t xml:space="preserve"> co nevíme. Peter něco zanechal.</w:t>
      </w:r>
      <w:r w:rsidRPr="00EE37D3">
        <w:t>“</w:t>
      </w:r>
    </w:p>
    <w:p w:rsidR="00967FBE" w:rsidRPr="00EE37D3" w:rsidRDefault="0093005C" w:rsidP="00A21DE9">
      <w:pPr>
        <w:pStyle w:val="Text"/>
      </w:pPr>
      <w:r w:rsidRPr="00EE37D3">
        <w:t>V té chvíli na Brandese dolehla obrovská únava. Byl už ze všeho strašně unavený. Byl unavený z Kracka a z Allenberga a z Petera a vůbec. Ze všech, kteří mu lhali, kteří s ním manipulovali, kteří ho dostali do téhle situace.</w:t>
      </w:r>
    </w:p>
    <w:p w:rsidR="00967FBE" w:rsidRPr="00EE37D3" w:rsidRDefault="0093005C" w:rsidP="00A21DE9">
      <w:pPr>
        <w:pStyle w:val="Text"/>
      </w:pPr>
      <w:r w:rsidRPr="00EE37D3">
        <w:t>Měl vztek.</w:t>
      </w:r>
    </w:p>
    <w:p w:rsidR="00967FBE" w:rsidRPr="00EE37D3" w:rsidRDefault="0093005C" w:rsidP="00A21DE9">
      <w:pPr>
        <w:pStyle w:val="Text"/>
      </w:pPr>
      <w:r w:rsidRPr="00EE37D3">
        <w:t>Cynthia zemře. Všichni by mohli zemřít. Snad kromě těch, kdo přesvědčili jeho bratra, aby tu nemoc vyvinul.</w:t>
      </w:r>
    </w:p>
    <w:p w:rsidR="00967FBE" w:rsidRPr="00EE37D3" w:rsidRDefault="0093005C" w:rsidP="00A21DE9">
      <w:pPr>
        <w:pStyle w:val="Text"/>
      </w:pPr>
      <w:r w:rsidRPr="00EE37D3">
        <w:t xml:space="preserve">A najednou to dávalo smysl. Peter nedělal tuhle hrůzu pro sebe. Ale nejspíš pro lidi, kteří se </w:t>
      </w:r>
      <w:r w:rsidR="00967FBE" w:rsidRPr="00EE37D3">
        <w:t>teď</w:t>
      </w:r>
      <w:r w:rsidRPr="00EE37D3">
        <w:t xml:space="preserve"> snaží Alexe Brandese zabít.</w:t>
      </w:r>
    </w:p>
    <w:p w:rsidR="00967FBE" w:rsidRPr="00EE37D3" w:rsidRDefault="0093005C" w:rsidP="00A21DE9">
      <w:pPr>
        <w:pStyle w:val="Text"/>
      </w:pPr>
      <w:r w:rsidRPr="00EE37D3">
        <w:t>Ale proč?</w:t>
      </w:r>
    </w:p>
    <w:p w:rsidR="00967FBE" w:rsidRPr="00EE37D3" w:rsidRDefault="0093005C" w:rsidP="00A21DE9">
      <w:pPr>
        <w:pStyle w:val="Text"/>
      </w:pPr>
      <w:r w:rsidRPr="00EE37D3">
        <w:t>Co po něm chtěli? Určitě ne biologickou zbraň. Na to by Peter nepřistoupil. Muselo to být něco, co pro ně mělo takovou cenu, že kvůli tomu nechali autora zemřít, dřív než zasadí poslední článek do skládačky.</w:t>
      </w:r>
    </w:p>
    <w:p w:rsidR="00967FBE" w:rsidRPr="00EE37D3" w:rsidRDefault="0093005C" w:rsidP="00A21DE9">
      <w:pPr>
        <w:pStyle w:val="Text"/>
      </w:pPr>
      <w:r w:rsidRPr="00EE37D3">
        <w:t>Chudák Peter. Chudák důvěřivý Peter. Ale musel mít nějaké podezření. Předpokládejme, že Peter něco zanechal. A bylo to určeno bratrovi.</w:t>
      </w:r>
    </w:p>
    <w:p w:rsidR="00967FBE" w:rsidRPr="00EE37D3" w:rsidRDefault="0093005C" w:rsidP="00A21DE9">
      <w:pPr>
        <w:pStyle w:val="Text"/>
      </w:pPr>
      <w:r w:rsidRPr="00EE37D3">
        <w:t>Ať už to skryl kamkoli, Alex byl jediný člověk, který by to nejspíš dokázal najít a pochopit. Najednou ho něco napadlo.</w:t>
      </w:r>
    </w:p>
    <w:p w:rsidR="00967FBE" w:rsidRPr="00EE37D3" w:rsidRDefault="0093005C" w:rsidP="00A21DE9">
      <w:pPr>
        <w:pStyle w:val="Text"/>
        <w:rPr>
          <w:i/>
        </w:rPr>
      </w:pPr>
      <w:r w:rsidRPr="00EE37D3">
        <w:rPr>
          <w:i/>
        </w:rPr>
        <w:t>Ten hajzl! Allenberg možná měl pravdu, když chtěl, abych se v tom angažoval.</w:t>
      </w:r>
    </w:p>
    <w:p w:rsidR="00967FBE" w:rsidRPr="00EE37D3" w:rsidRDefault="0093005C" w:rsidP="00A21DE9">
      <w:pPr>
        <w:pStyle w:val="Text"/>
      </w:pPr>
      <w:r w:rsidRPr="00EE37D3">
        <w:t>Víc otázek zůstalo nezodpovězených. Možná víc, než kolik jsme položili.</w:t>
      </w:r>
    </w:p>
    <w:p w:rsidR="00967FBE" w:rsidRPr="00EE37D3" w:rsidRDefault="00967FBE" w:rsidP="00A21DE9">
      <w:pPr>
        <w:pStyle w:val="Text"/>
      </w:pPr>
      <w:r w:rsidRPr="00EE37D3">
        <w:t>„</w:t>
      </w:r>
      <w:r w:rsidR="0093005C" w:rsidRPr="00EE37D3">
        <w:t>A kdo jsou ti lidé, pane Kracku, pane Agente? Musíte vědět víc, než jste mi řekli. Museli jste vědět, že ta loď i ten chlápek na Fire Islandu šli po mně.</w:t>
      </w:r>
      <w:r w:rsidRPr="00EE37D3">
        <w:t>“</w:t>
      </w:r>
    </w:p>
    <w:p w:rsidR="00967FBE" w:rsidRPr="00EE37D3" w:rsidRDefault="00967FBE" w:rsidP="00A21DE9">
      <w:pPr>
        <w:pStyle w:val="Text"/>
      </w:pPr>
      <w:r w:rsidRPr="00EE37D3">
        <w:lastRenderedPageBreak/>
        <w:t>„</w:t>
      </w:r>
      <w:r w:rsidR="0093005C" w:rsidRPr="00EE37D3">
        <w:t>Řekněme, že mám důvod věřit, že jeden z těch útoků byl opravdový.</w:t>
      </w:r>
      <w:r w:rsidRPr="00EE37D3">
        <w:t>“</w:t>
      </w:r>
    </w:p>
    <w:p w:rsidR="00967FBE" w:rsidRPr="00EE37D3" w:rsidRDefault="00967FBE" w:rsidP="00A21DE9">
      <w:pPr>
        <w:pStyle w:val="Text"/>
      </w:pPr>
      <w:r w:rsidRPr="00EE37D3">
        <w:t>„</w:t>
      </w:r>
      <w:r w:rsidR="0093005C" w:rsidRPr="00EE37D3">
        <w:t>Proč?</w:t>
      </w:r>
      <w:r w:rsidRPr="00EE37D3">
        <w:t>“</w:t>
      </w:r>
    </w:p>
    <w:p w:rsidR="00967FBE" w:rsidRPr="00EE37D3" w:rsidRDefault="00967FBE" w:rsidP="00A21DE9">
      <w:pPr>
        <w:pStyle w:val="Text"/>
      </w:pPr>
      <w:r w:rsidRPr="00EE37D3">
        <w:t>„</w:t>
      </w:r>
      <w:r w:rsidR="0093005C" w:rsidRPr="00EE37D3">
        <w:t>Vím to od Allenberga.</w:t>
      </w:r>
      <w:r w:rsidRPr="00EE37D3">
        <w:t>“</w:t>
      </w:r>
    </w:p>
    <w:p w:rsidR="00967FBE" w:rsidRPr="00EE37D3" w:rsidRDefault="00967FBE" w:rsidP="00A21DE9">
      <w:pPr>
        <w:pStyle w:val="Text"/>
      </w:pPr>
      <w:r w:rsidRPr="00EE37D3">
        <w:t>„</w:t>
      </w:r>
      <w:r w:rsidR="0093005C" w:rsidRPr="00EE37D3">
        <w:t>To není žádná odpověď.</w:t>
      </w:r>
      <w:r w:rsidRPr="00EE37D3">
        <w:t>“</w:t>
      </w:r>
    </w:p>
    <w:p w:rsidR="00967FBE" w:rsidRPr="00EE37D3" w:rsidRDefault="00967FBE" w:rsidP="00A21DE9">
      <w:pPr>
        <w:pStyle w:val="Text"/>
      </w:pPr>
      <w:r w:rsidRPr="00EE37D3">
        <w:t>„</w:t>
      </w:r>
      <w:r w:rsidR="0093005C" w:rsidRPr="00EE37D3">
        <w:t>To je pravda. Víc nemůžu říct. Někdy se neptám.</w:t>
      </w:r>
      <w:r w:rsidRPr="00EE37D3">
        <w:t>“</w:t>
      </w:r>
    </w:p>
    <w:p w:rsidR="00967FBE" w:rsidRPr="00EE37D3" w:rsidRDefault="00967FBE" w:rsidP="00A21DE9">
      <w:pPr>
        <w:pStyle w:val="Text"/>
      </w:pPr>
      <w:r w:rsidRPr="00EE37D3">
        <w:t>„</w:t>
      </w:r>
      <w:r w:rsidR="0093005C" w:rsidRPr="00EE37D3">
        <w:t>Jste poslušný voják, co?</w:t>
      </w:r>
      <w:r w:rsidRPr="00EE37D3">
        <w:t>“</w:t>
      </w:r>
    </w:p>
    <w:p w:rsidR="00967FBE" w:rsidRPr="00EE37D3" w:rsidRDefault="00967FBE" w:rsidP="00A21DE9">
      <w:pPr>
        <w:pStyle w:val="Text"/>
      </w:pPr>
      <w:r w:rsidRPr="00EE37D3">
        <w:t>„</w:t>
      </w:r>
      <w:r w:rsidR="0093005C" w:rsidRPr="00EE37D3">
        <w:t>A nejste rád, že jsem takový?</w:t>
      </w:r>
      <w:r w:rsidRPr="00EE37D3">
        <w:t>“</w:t>
      </w:r>
    </w:p>
    <w:p w:rsidR="00967FBE" w:rsidRPr="00EE37D3" w:rsidRDefault="00967FBE" w:rsidP="00A21DE9">
      <w:pPr>
        <w:pStyle w:val="Text"/>
      </w:pPr>
      <w:r w:rsidRPr="00EE37D3">
        <w:t>„</w:t>
      </w:r>
      <w:r w:rsidR="0093005C" w:rsidRPr="00EE37D3">
        <w:t>Promiňte,</w:t>
      </w:r>
      <w:r w:rsidRPr="00EE37D3">
        <w:t>“</w:t>
      </w:r>
      <w:r w:rsidR="0093005C" w:rsidRPr="00EE37D3">
        <w:t xml:space="preserve"> omluvil se Brandes po chvilce. Ano, byl rád, že Kracke je poslušný voják. Vzpomněl si na řev motorek, na strach</w:t>
      </w:r>
      <w:r w:rsidRPr="00EE37D3">
        <w:t>, n</w:t>
      </w:r>
      <w:r w:rsidR="0093005C" w:rsidRPr="00EE37D3">
        <w:t>a pot se zvláštní příchutí, na kovovou pachuť hrůzy. Na Rach</w:t>
      </w:r>
      <w:r w:rsidRPr="00EE37D3">
        <w:t>ek</w:t>
      </w:r>
      <w:r w:rsidR="0093005C" w:rsidRPr="00EE37D3">
        <w:t xml:space="preserve">a, na zbraně, na kopání. Ano, měl důvod být rád, že Kracke je poslušný voják, a litoval své hloupé poznámky. </w:t>
      </w:r>
      <w:r w:rsidRPr="00EE37D3">
        <w:t>„</w:t>
      </w:r>
      <w:r w:rsidR="0093005C" w:rsidRPr="00EE37D3">
        <w:t>Mám za sebou ošklivou noc.</w:t>
      </w:r>
      <w:r w:rsidRPr="00EE37D3">
        <w:t>“</w:t>
      </w:r>
    </w:p>
    <w:p w:rsidR="00967FBE" w:rsidRPr="00EE37D3" w:rsidRDefault="00967FBE" w:rsidP="00A21DE9">
      <w:pPr>
        <w:pStyle w:val="Text"/>
      </w:pPr>
      <w:r w:rsidRPr="00EE37D3">
        <w:t>„</w:t>
      </w:r>
      <w:r w:rsidR="0093005C" w:rsidRPr="00EE37D3">
        <w:t>Z toho, co jste nám řekl, soudím, že pro některé byla ještě ošklivější,</w:t>
      </w:r>
      <w:r w:rsidRPr="00EE37D3">
        <w:t>“</w:t>
      </w:r>
      <w:r w:rsidR="0093005C" w:rsidRPr="00EE37D3">
        <w:t xml:space="preserve"> poznamenala Sarah. Brandes se na ni podíval </w:t>
      </w:r>
      <w:r w:rsidRPr="00EE37D3">
        <w:t>–</w:t>
      </w:r>
      <w:r w:rsidR="00CD1B4F">
        <w:t xml:space="preserve"> </w:t>
      </w:r>
      <w:r w:rsidR="0093005C" w:rsidRPr="00EE37D3">
        <w:t>a najednou místo ní viděl Cynthii. Pak to zase byla Sarah.</w:t>
      </w:r>
    </w:p>
    <w:p w:rsidR="00967FBE" w:rsidRPr="00EE37D3" w:rsidRDefault="00967FBE" w:rsidP="00A21DE9">
      <w:pPr>
        <w:pStyle w:val="Text"/>
      </w:pPr>
      <w:r w:rsidRPr="00EE37D3">
        <w:t>„</w:t>
      </w:r>
      <w:r w:rsidR="0093005C" w:rsidRPr="00EE37D3">
        <w:t>Zvládáte to obdivuhodně dobře.</w:t>
      </w:r>
      <w:r w:rsidRPr="00EE37D3">
        <w:t>“</w:t>
      </w:r>
    </w:p>
    <w:p w:rsidR="00967FBE" w:rsidRPr="00EE37D3" w:rsidRDefault="00967FBE" w:rsidP="00A21DE9">
      <w:pPr>
        <w:pStyle w:val="Text"/>
      </w:pPr>
      <w:r w:rsidRPr="00EE37D3">
        <w:t>„</w:t>
      </w:r>
      <w:r w:rsidR="0093005C" w:rsidRPr="00EE37D3">
        <w:t>Já? To je mi líto. Nechtěla jsem, aby to tak vypadalo. Opravdu. Pojďme spát, všichni.</w:t>
      </w:r>
      <w:r w:rsidRPr="00EE37D3">
        <w:t>“</w:t>
      </w:r>
      <w:r w:rsidR="0093005C" w:rsidRPr="00EE37D3">
        <w:t xml:space="preserve"> Otočila se ke Krackovi: </w:t>
      </w:r>
      <w:r w:rsidRPr="00EE37D3">
        <w:t>„</w:t>
      </w:r>
      <w:r w:rsidR="0093005C" w:rsidRPr="00EE37D3">
        <w:t>A můžeme spát tady?</w:t>
      </w:r>
      <w:r w:rsidRPr="00EE37D3">
        <w:t>“</w:t>
      </w:r>
    </w:p>
    <w:p w:rsidR="00967FBE" w:rsidRPr="00EE37D3" w:rsidRDefault="00967FBE" w:rsidP="00A21DE9">
      <w:pPr>
        <w:pStyle w:val="Text"/>
      </w:pPr>
      <w:r w:rsidRPr="00EE37D3">
        <w:t>„</w:t>
      </w:r>
      <w:r w:rsidR="0093005C" w:rsidRPr="00EE37D3">
        <w:t>No, myslel jsem, že Alex by měl jít do svého pokoje v hotelu.</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Po delší době se ozval Wismer. </w:t>
      </w:r>
      <w:r w:rsidRPr="00EE37D3">
        <w:t>„</w:t>
      </w:r>
      <w:r w:rsidR="0093005C" w:rsidRPr="00EE37D3">
        <w:t>Změna plánu.</w:t>
      </w:r>
      <w:r w:rsidRPr="00EE37D3">
        <w:t>“</w:t>
      </w:r>
      <w:r w:rsidR="0093005C" w:rsidRPr="00EE37D3">
        <w:t xml:space="preserve"> Kracke pozvedl obočí. </w:t>
      </w:r>
      <w:r w:rsidRPr="00EE37D3">
        <w:t>„</w:t>
      </w:r>
      <w:r w:rsidR="0093005C" w:rsidRPr="00EE37D3">
        <w:t>Jaká?</w:t>
      </w:r>
      <w:r w:rsidRPr="00EE37D3">
        <w:t>“</w:t>
      </w:r>
      <w:r w:rsidR="0093005C" w:rsidRPr="00EE37D3">
        <w:t xml:space="preserve"> zeptal se Kracke.</w:t>
      </w:r>
    </w:p>
    <w:p w:rsidR="00967FBE" w:rsidRPr="00EE37D3" w:rsidRDefault="00967FBE" w:rsidP="00A21DE9">
      <w:pPr>
        <w:pStyle w:val="Text"/>
      </w:pPr>
      <w:r w:rsidRPr="00EE37D3">
        <w:t>„</w:t>
      </w:r>
      <w:r w:rsidR="0093005C" w:rsidRPr="00EE37D3">
        <w:t>Andy má domek za benzinovou pumpou.</w:t>
      </w:r>
      <w:r w:rsidRPr="00EE37D3">
        <w:t>“</w:t>
      </w:r>
      <w:r w:rsidR="0093005C" w:rsidRPr="00EE37D3">
        <w:t xml:space="preserve"> Kracke byl zmatený. Wismer to vysvětlil: </w:t>
      </w:r>
      <w:r w:rsidRPr="00EE37D3">
        <w:t>„</w:t>
      </w:r>
      <w:r w:rsidR="0093005C" w:rsidRPr="00EE37D3">
        <w:t>Andy má pumpu ve městě. Stojí tam možná déle než město.</w:t>
      </w:r>
      <w:r w:rsidRPr="00EE37D3">
        <w:t>“</w:t>
      </w:r>
      <w:r w:rsidR="0093005C" w:rsidRPr="00EE37D3">
        <w:t xml:space="preserve"> Usmál se.</w:t>
      </w:r>
    </w:p>
    <w:p w:rsidR="00967FBE" w:rsidRPr="00EE37D3" w:rsidRDefault="00967FBE" w:rsidP="00A21DE9">
      <w:pPr>
        <w:pStyle w:val="Text"/>
      </w:pPr>
      <w:r w:rsidRPr="00EE37D3">
        <w:t>„</w:t>
      </w:r>
      <w:r w:rsidR="0093005C" w:rsidRPr="00EE37D3">
        <w:t>Je to můj dlouholetý přítel. Věřím mu. Má na svém pozemku několik domků. Nejsou ze silnice skoro vidět. Myslím, že to je dobré místo, a Andy souhlasil, že tam nechá Alexe a Sarah.</w:t>
      </w:r>
      <w:r w:rsidRPr="00EE37D3">
        <w:t>“</w:t>
      </w:r>
    </w:p>
    <w:p w:rsidR="00967FBE" w:rsidRPr="00EE37D3" w:rsidRDefault="00967FBE" w:rsidP="00A21DE9">
      <w:pPr>
        <w:pStyle w:val="Text"/>
      </w:pPr>
      <w:r w:rsidRPr="00EE37D3">
        <w:t>„</w:t>
      </w:r>
      <w:r w:rsidR="0093005C" w:rsidRPr="00EE37D3">
        <w:t>Počkej,</w:t>
      </w:r>
      <w:r w:rsidRPr="00EE37D3">
        <w:t>“</w:t>
      </w:r>
      <w:r w:rsidR="0093005C" w:rsidRPr="00EE37D3">
        <w:t xml:space="preserve"> křikla Sarah. </w:t>
      </w:r>
      <w:r w:rsidRPr="00EE37D3">
        <w:t>„</w:t>
      </w:r>
      <w:r w:rsidR="0093005C" w:rsidRPr="00EE37D3">
        <w:t>Mě se přece nikdo nepokusil zabít.</w:t>
      </w:r>
      <w:r w:rsidRPr="00EE37D3">
        <w:t>“</w:t>
      </w:r>
    </w:p>
    <w:p w:rsidR="00967FBE" w:rsidRPr="00EE37D3" w:rsidRDefault="00967FBE" w:rsidP="00A21DE9">
      <w:pPr>
        <w:pStyle w:val="Text"/>
      </w:pPr>
      <w:r w:rsidRPr="00EE37D3">
        <w:t>„</w:t>
      </w:r>
      <w:r w:rsidR="0093005C" w:rsidRPr="00EE37D3">
        <w:t>Proto jsem navrhl, aby do Toweru odjel jenom Alex,</w:t>
      </w:r>
      <w:r w:rsidRPr="00EE37D3">
        <w:t>“</w:t>
      </w:r>
      <w:r w:rsidR="0093005C" w:rsidRPr="00EE37D3">
        <w:t xml:space="preserve"> řekl Kracke a díval se přitom na Wismera. Ten souhlasil.</w:t>
      </w:r>
    </w:p>
    <w:p w:rsidR="00967FBE" w:rsidRPr="00EE37D3" w:rsidRDefault="00967FBE" w:rsidP="00A21DE9">
      <w:pPr>
        <w:pStyle w:val="Text"/>
      </w:pPr>
      <w:r w:rsidRPr="00EE37D3">
        <w:t>„</w:t>
      </w:r>
      <w:r w:rsidR="0093005C" w:rsidRPr="00EE37D3">
        <w:t>Máš pravdu. Sarah může zůstat tady.</w:t>
      </w:r>
      <w:r w:rsidRPr="00EE37D3">
        <w:t>“</w:t>
      </w:r>
    </w:p>
    <w:p w:rsidR="00967FBE" w:rsidRPr="00EE37D3" w:rsidRDefault="0093005C" w:rsidP="00A21DE9">
      <w:pPr>
        <w:pStyle w:val="Text"/>
      </w:pPr>
      <w:r w:rsidRPr="00EE37D3">
        <w:t xml:space="preserve">Brandes si nemohl vzpomenout, jestli už Sarah někdy viděl tak zmatenou. Řekla: </w:t>
      </w:r>
      <w:r w:rsidR="00967FBE" w:rsidRPr="00EE37D3">
        <w:t>„</w:t>
      </w:r>
      <w:r w:rsidRPr="00EE37D3">
        <w:t>Počkejte. Proč jsi tak rychle změnil názor, srýčku Gerry?</w:t>
      </w:r>
      <w:r w:rsidR="00967FBE" w:rsidRPr="00EE37D3">
        <w:t>“</w:t>
      </w:r>
    </w:p>
    <w:p w:rsidR="00967FBE" w:rsidRPr="00EE37D3" w:rsidRDefault="00967FBE" w:rsidP="00A21DE9">
      <w:pPr>
        <w:pStyle w:val="Text"/>
      </w:pPr>
      <w:r w:rsidRPr="00EE37D3">
        <w:lastRenderedPageBreak/>
        <w:t>„</w:t>
      </w:r>
      <w:r w:rsidR="0093005C" w:rsidRPr="00EE37D3">
        <w:t>Není žádný důvod, abyste byla pohromadě s potenciálním cílem útoku, když sama cílem nejste,</w:t>
      </w:r>
      <w:r w:rsidRPr="00EE37D3">
        <w:t>“</w:t>
      </w:r>
      <w:r w:rsidR="0093005C" w:rsidRPr="00EE37D3">
        <w:t xml:space="preserve"> vysvětlil jí Brandes. Všichni se na něj podívali. Usmál se, jak nejlépe uměl.</w:t>
      </w:r>
    </w:p>
    <w:p w:rsidR="00967FBE" w:rsidRPr="00EE37D3" w:rsidRDefault="00967FBE" w:rsidP="00A21DE9">
      <w:pPr>
        <w:pStyle w:val="Text"/>
      </w:pPr>
      <w:r w:rsidRPr="00EE37D3">
        <w:t>„</w:t>
      </w:r>
      <w:r w:rsidR="0093005C" w:rsidRPr="00EE37D3">
        <w:t>Přesně tak,</w:t>
      </w:r>
      <w:r w:rsidRPr="00EE37D3">
        <w:t>“</w:t>
      </w:r>
      <w:r w:rsidR="0093005C" w:rsidRPr="00EE37D3">
        <w:t xml:space="preserve"> souhlasil Kracke.</w:t>
      </w:r>
    </w:p>
    <w:p w:rsidR="00967FBE" w:rsidRPr="00EE37D3" w:rsidRDefault="00967FBE" w:rsidP="00A21DE9">
      <w:pPr>
        <w:pStyle w:val="Text"/>
      </w:pPr>
      <w:r w:rsidRPr="00EE37D3">
        <w:t>„</w:t>
      </w:r>
      <w:r w:rsidR="0093005C" w:rsidRPr="00EE37D3">
        <w:t>Aha.</w:t>
      </w:r>
      <w:r w:rsidRPr="00EE37D3">
        <w:t>“</w:t>
      </w:r>
      <w:r w:rsidR="0093005C" w:rsidRPr="00EE37D3">
        <w:t xml:space="preserve"> Točila sklenkou v prstech a zasmála se.</w:t>
      </w:r>
    </w:p>
    <w:p w:rsidR="00967FBE" w:rsidRPr="00EE37D3" w:rsidRDefault="0093005C" w:rsidP="00A21DE9">
      <w:pPr>
        <w:pStyle w:val="Text"/>
      </w:pPr>
      <w:r w:rsidRPr="00EE37D3">
        <w:t xml:space="preserve">Wismer přikývl. </w:t>
      </w:r>
      <w:r w:rsidR="00967FBE" w:rsidRPr="00EE37D3">
        <w:t>„</w:t>
      </w:r>
      <w:r w:rsidRPr="00EE37D3">
        <w:t>Sbal si věci,</w:t>
      </w:r>
      <w:r w:rsidR="00967FBE" w:rsidRPr="00EE37D3">
        <w:t>“</w:t>
      </w:r>
      <w:r w:rsidRPr="00EE37D3">
        <w:t xml:space="preserve"> vybídl Brandese. </w:t>
      </w:r>
      <w:r w:rsidR="00967FBE" w:rsidRPr="00EE37D3">
        <w:t>„</w:t>
      </w:r>
      <w:r w:rsidRPr="00EE37D3">
        <w:t>Andy chodí spát před půlnocí. Tvrdí, že na ponocování je moc starý.</w:t>
      </w:r>
      <w:r w:rsidR="00967FBE" w:rsidRPr="00EE37D3">
        <w:t>“</w:t>
      </w:r>
    </w:p>
    <w:p w:rsidR="00967FBE" w:rsidRPr="00EE37D3" w:rsidRDefault="00967FBE" w:rsidP="00A21DE9">
      <w:pPr>
        <w:pStyle w:val="Text"/>
      </w:pPr>
      <w:r w:rsidRPr="00EE37D3">
        <w:t>„</w:t>
      </w:r>
      <w:r w:rsidR="0093005C" w:rsidRPr="00EE37D3">
        <w:t>Já musím ještě telefonovat. Musím chytit Adriana,</w:t>
      </w:r>
      <w:r w:rsidRPr="00EE37D3">
        <w:t>“</w:t>
      </w:r>
      <w:r w:rsidR="0093005C" w:rsidRPr="00EE37D3">
        <w:t xml:space="preserve"> řekl Kracke. Wismer přikývl, že rozumí, a Kracke odešel k telefonu. Brandes vstal a šel do pokoje sbalit si věci. V jeho případě to byl jeden kufr. Když se vrátil, Wismer stál u schodů a Kracke vytáčel číslo.</w:t>
      </w:r>
    </w:p>
    <w:p w:rsidR="00967FBE" w:rsidRPr="00EE37D3" w:rsidRDefault="00967FBE" w:rsidP="00A21DE9">
      <w:pPr>
        <w:pStyle w:val="Text"/>
      </w:pPr>
      <w:r w:rsidRPr="00EE37D3">
        <w:t>„</w:t>
      </w:r>
      <w:r w:rsidR="0093005C" w:rsidRPr="00EE37D3">
        <w:t>A co ty?</w:t>
      </w:r>
      <w:r w:rsidRPr="00EE37D3">
        <w:t>“</w:t>
      </w:r>
      <w:r w:rsidR="0093005C" w:rsidRPr="00EE37D3">
        <w:t xml:space="preserve"> zeptal se Brandes Wismera. </w:t>
      </w:r>
      <w:r w:rsidRPr="00EE37D3">
        <w:t>„</w:t>
      </w:r>
      <w:r w:rsidR="0093005C" w:rsidRPr="00EE37D3">
        <w:t>A co Jim?</w:t>
      </w:r>
      <w:r w:rsidRPr="00EE37D3">
        <w:t>“</w:t>
      </w:r>
    </w:p>
    <w:p w:rsidR="00967FBE" w:rsidRPr="00EE37D3" w:rsidRDefault="00967FBE" w:rsidP="00A21DE9">
      <w:pPr>
        <w:pStyle w:val="Text"/>
      </w:pPr>
      <w:r w:rsidRPr="00EE37D3">
        <w:t>„</w:t>
      </w:r>
      <w:r w:rsidR="0093005C" w:rsidRPr="00EE37D3">
        <w:t>Jim udělá to, co musí, Alexi. Já tady žiju už hodně dlouho a chci tady zůstat. Mě nikdo nesleduje.</w:t>
      </w:r>
      <w:r w:rsidRPr="00EE37D3">
        <w:t>“</w:t>
      </w:r>
    </w:p>
    <w:p w:rsidR="00967FBE" w:rsidRPr="00EE37D3" w:rsidRDefault="00967FBE" w:rsidP="00A21DE9">
      <w:pPr>
        <w:pStyle w:val="Text"/>
      </w:pPr>
      <w:r w:rsidRPr="00EE37D3">
        <w:t>„</w:t>
      </w:r>
      <w:r w:rsidR="0093005C" w:rsidRPr="00EE37D3">
        <w:t>Ale někdo by se mohl snažit najít tě, aby zjistil, kde jsem já.</w:t>
      </w:r>
      <w:r w:rsidRPr="00EE37D3">
        <w:t>“</w:t>
      </w:r>
    </w:p>
    <w:p w:rsidR="00967FBE" w:rsidRPr="00EE37D3" w:rsidRDefault="00967FBE" w:rsidP="00A21DE9">
      <w:pPr>
        <w:pStyle w:val="Text"/>
      </w:pPr>
      <w:r w:rsidRPr="00EE37D3">
        <w:t>„</w:t>
      </w:r>
      <w:r w:rsidR="0093005C" w:rsidRPr="00EE37D3">
        <w:t>Jednou tě najdou stejně, Alexi. V uzavřeném městě pod dohledem armády se nemůžeš schovávat dlouho. Když se přestěhuješ, získáš čas, pokud ho potřebuješ</w:t>
      </w:r>
      <w:r w:rsidRPr="00EE37D3">
        <w:t>…</w:t>
      </w:r>
      <w:r w:rsidR="0093005C" w:rsidRPr="00EE37D3">
        <w:t>, pokud ho on potřebuje.</w:t>
      </w:r>
      <w:r w:rsidRPr="00EE37D3">
        <w:t>“</w:t>
      </w:r>
    </w:p>
    <w:p w:rsidR="00967FBE" w:rsidRPr="00EE37D3" w:rsidRDefault="0093005C" w:rsidP="00A21DE9">
      <w:pPr>
        <w:pStyle w:val="Text"/>
      </w:pPr>
      <w:r w:rsidRPr="00EE37D3">
        <w:t xml:space="preserve">Ukázal na Kracka, který ještě s kýmsi mluvil. </w:t>
      </w:r>
      <w:r w:rsidR="00967FBE" w:rsidRPr="00EE37D3">
        <w:t>„</w:t>
      </w:r>
      <w:r w:rsidRPr="00EE37D3">
        <w:t xml:space="preserve">A nehodlám se stát hrdinou </w:t>
      </w:r>
      <w:r w:rsidR="00967FBE" w:rsidRPr="00EE37D3">
        <w:t>–</w:t>
      </w:r>
      <w:r w:rsidRPr="00EE37D3">
        <w:t xml:space="preserve"> jestli sem někdo přijde a bude mi vyhrožovat, řeknu mu, co bude chtít vědět.</w:t>
      </w:r>
      <w:r w:rsidR="00967FBE" w:rsidRPr="00EE37D3">
        <w:t>“</w:t>
      </w:r>
    </w:p>
    <w:p w:rsidR="00967FBE" w:rsidRPr="00EE37D3" w:rsidRDefault="0093005C" w:rsidP="00A21DE9">
      <w:pPr>
        <w:pStyle w:val="Text"/>
      </w:pPr>
      <w:r w:rsidRPr="00EE37D3">
        <w:t>Brandes i Sarah se tomu zasmáli a pak se usmáli na sebe. Kracke zavěsil telefon a vrátil se k nim. Brandes pořád stál na čtvrtém schodě.</w:t>
      </w:r>
    </w:p>
    <w:p w:rsidR="00967FBE" w:rsidRPr="00EE37D3" w:rsidRDefault="00967FBE" w:rsidP="00A21DE9">
      <w:pPr>
        <w:pStyle w:val="Text"/>
      </w:pPr>
      <w:r w:rsidRPr="00EE37D3">
        <w:t>„</w:t>
      </w:r>
      <w:r w:rsidR="0093005C" w:rsidRPr="00EE37D3">
        <w:t>Tak co?</w:t>
      </w:r>
      <w:r w:rsidRPr="00EE37D3">
        <w:t>“</w:t>
      </w:r>
      <w:r w:rsidR="0093005C" w:rsidRPr="00EE37D3">
        <w:t xml:space="preserve"> zeptal se ho Wismer.</w:t>
      </w:r>
    </w:p>
    <w:p w:rsidR="00967FBE" w:rsidRPr="00EE37D3" w:rsidRDefault="00967FBE" w:rsidP="00A21DE9">
      <w:pPr>
        <w:pStyle w:val="Text"/>
      </w:pPr>
      <w:r w:rsidRPr="00EE37D3">
        <w:t>„</w:t>
      </w:r>
      <w:r w:rsidR="0093005C" w:rsidRPr="00EE37D3">
        <w:t>Musím zavolat později. Pořád tam není. Je někde pryč. Odešel na nějakou schůzku. Až se vrátí, najde můj vzkaz. Zůstanu tady. Vy,</w:t>
      </w:r>
      <w:r w:rsidRPr="00EE37D3">
        <w:t>“</w:t>
      </w:r>
      <w:r w:rsidR="0093005C" w:rsidRPr="00EE37D3">
        <w:t xml:space="preserve"> kývl na Brandese, </w:t>
      </w:r>
      <w:r w:rsidRPr="00EE37D3">
        <w:t>„</w:t>
      </w:r>
      <w:r w:rsidR="0093005C" w:rsidRPr="00EE37D3">
        <w:t>klidně jděte. Adrian se to musí dovědět ještě dneska v noci. Vloží se do té věci s Rachekem. Byl bych rád, kdybyste o tom přemýšlel.</w:t>
      </w:r>
      <w:r w:rsidRPr="00EE37D3">
        <w:t>“</w:t>
      </w:r>
    </w:p>
    <w:p w:rsidR="00967FBE" w:rsidRPr="00EE37D3" w:rsidRDefault="00967FBE" w:rsidP="00A21DE9">
      <w:pPr>
        <w:pStyle w:val="Text"/>
      </w:pPr>
      <w:r w:rsidRPr="00EE37D3">
        <w:t>„</w:t>
      </w:r>
      <w:r w:rsidR="0093005C" w:rsidRPr="00EE37D3">
        <w:t>Už jsem toho chlápka někde viděl.</w:t>
      </w:r>
      <w:r w:rsidRPr="00EE37D3">
        <w:t>“</w:t>
      </w:r>
    </w:p>
    <w:p w:rsidR="00967FBE" w:rsidRPr="00EE37D3" w:rsidRDefault="00967FBE" w:rsidP="00A21DE9">
      <w:pPr>
        <w:pStyle w:val="Text"/>
      </w:pPr>
      <w:r w:rsidRPr="00EE37D3">
        <w:t>„</w:t>
      </w:r>
      <w:r w:rsidR="0093005C" w:rsidRPr="00EE37D3">
        <w:t>Já vím. Ale promítněte si tu část dne v duchu několikrát po sobě. Přemýšlejte. Nezapomeňte, že nebyl sám.</w:t>
      </w:r>
      <w:r w:rsidRPr="00EE37D3">
        <w:t>“</w:t>
      </w:r>
    </w:p>
    <w:p w:rsidR="00967FBE" w:rsidRPr="00EE37D3" w:rsidRDefault="0093005C" w:rsidP="00A21DE9">
      <w:pPr>
        <w:pStyle w:val="Text"/>
      </w:pPr>
      <w:r w:rsidRPr="00EE37D3">
        <w:t>Brandesovi přejel mráz po zádech. Ježíši, úplně zapomněl na druhého motorkáře.</w:t>
      </w:r>
    </w:p>
    <w:p w:rsidR="00967FBE" w:rsidRPr="00EE37D3" w:rsidRDefault="0093005C" w:rsidP="00A21DE9">
      <w:pPr>
        <w:pStyle w:val="Text"/>
      </w:pPr>
      <w:r w:rsidRPr="00EE37D3">
        <w:lastRenderedPageBreak/>
        <w:t>To bylo neuvěřitelné.</w:t>
      </w:r>
    </w:p>
    <w:p w:rsidR="00967FBE" w:rsidRPr="00EE37D3" w:rsidRDefault="00967FBE" w:rsidP="00A21DE9">
      <w:pPr>
        <w:pStyle w:val="Text"/>
      </w:pPr>
      <w:r w:rsidRPr="00EE37D3">
        <w:t>„</w:t>
      </w:r>
      <w:r w:rsidR="0093005C" w:rsidRPr="00EE37D3">
        <w:t>Ano,</w:t>
      </w:r>
      <w:r w:rsidRPr="00EE37D3">
        <w:t>“</w:t>
      </w:r>
      <w:r w:rsidR="0093005C" w:rsidRPr="00EE37D3">
        <w:t xml:space="preserve"> řekl, </w:t>
      </w:r>
      <w:r w:rsidRPr="00EE37D3">
        <w:t>„</w:t>
      </w:r>
      <w:r w:rsidR="0093005C" w:rsidRPr="00EE37D3">
        <w:t>já vím.</w:t>
      </w:r>
      <w:r w:rsidRPr="00EE37D3">
        <w:t>“</w:t>
      </w:r>
    </w:p>
    <w:p w:rsidR="00967FBE" w:rsidRPr="00EE37D3" w:rsidRDefault="0093005C" w:rsidP="00A21DE9">
      <w:pPr>
        <w:pStyle w:val="Text"/>
      </w:pPr>
      <w:r w:rsidRPr="00EE37D3">
        <w:t>Kracke přikývl a zamířil k pohovce.</w:t>
      </w:r>
    </w:p>
    <w:p w:rsidR="00967FBE" w:rsidRPr="00EE37D3" w:rsidRDefault="00967FBE" w:rsidP="00A21DE9">
      <w:pPr>
        <w:pStyle w:val="Text"/>
      </w:pPr>
      <w:r w:rsidRPr="00EE37D3">
        <w:t>„</w:t>
      </w:r>
      <w:r w:rsidR="0093005C" w:rsidRPr="00EE37D3">
        <w:t>Pustím ho zadním vchodem,</w:t>
      </w:r>
      <w:r w:rsidRPr="00EE37D3">
        <w:t>“</w:t>
      </w:r>
      <w:r w:rsidR="0093005C" w:rsidRPr="00EE37D3">
        <w:t xml:space="preserve"> oznámil mu Wismer. </w:t>
      </w:r>
      <w:r w:rsidRPr="00EE37D3">
        <w:t>„</w:t>
      </w:r>
      <w:r w:rsidR="0093005C" w:rsidRPr="00EE37D3">
        <w:t>Ty se taky trochu vyspi. Pohovka je pohodlná.</w:t>
      </w:r>
      <w:r w:rsidRPr="00EE37D3">
        <w:t>“</w:t>
      </w:r>
      <w:r w:rsidR="0093005C" w:rsidRPr="00EE37D3">
        <w:t xml:space="preserve"> Kracke opáčil, že o tom nepochybuje.</w:t>
      </w:r>
    </w:p>
    <w:p w:rsidR="00967FBE" w:rsidRPr="00EE37D3" w:rsidRDefault="00967FBE" w:rsidP="00A21DE9">
      <w:pPr>
        <w:pStyle w:val="Text"/>
      </w:pPr>
      <w:r w:rsidRPr="00EE37D3">
        <w:t>„</w:t>
      </w:r>
      <w:r w:rsidR="0093005C" w:rsidRPr="00EE37D3">
        <w:t>Jestli budu muset čekat dlouho, uvidíme se zítra. Nikdo v kanceláři zdá se neví přesně, kde Adrian je. Vědí jenom to, že měl schůzku s nějakým Ryanem.</w:t>
      </w:r>
      <w:r w:rsidRPr="00EE37D3">
        <w:t>“</w:t>
      </w:r>
    </w:p>
    <w:p w:rsidR="00967FBE" w:rsidRPr="00EE37D3" w:rsidRDefault="0093005C" w:rsidP="00A21DE9">
      <w:pPr>
        <w:pStyle w:val="Text"/>
      </w:pPr>
      <w:r w:rsidRPr="00EE37D3">
        <w:t xml:space="preserve">Brandes odešel a Kracke prohlásil: </w:t>
      </w:r>
      <w:r w:rsidR="00967FBE" w:rsidRPr="00EE37D3">
        <w:t>„</w:t>
      </w:r>
      <w:r w:rsidRPr="00EE37D3">
        <w:t>Za chvíli odjedu.</w:t>
      </w:r>
      <w:r w:rsidR="00967FBE" w:rsidRPr="00EE37D3">
        <w:t>“</w:t>
      </w:r>
      <w:r w:rsidRPr="00EE37D3">
        <w:t xml:space="preserve"> Sarah a Wismer mu nerozuměli. Kracke se usmál a vysvětlil jim: </w:t>
      </w:r>
      <w:r w:rsidR="00967FBE" w:rsidRPr="00EE37D3">
        <w:t>„</w:t>
      </w:r>
      <w:r w:rsidRPr="00EE37D3">
        <w:t>Allenberg je na schůzce. Zavolá každou chvíli. Pak odjedu.</w:t>
      </w:r>
      <w:r w:rsidR="00967FBE" w:rsidRPr="00EE37D3">
        <w:t>“</w:t>
      </w:r>
    </w:p>
    <w:p w:rsidR="00967FBE" w:rsidRPr="00EE37D3" w:rsidRDefault="00967FBE" w:rsidP="00A21DE9">
      <w:pPr>
        <w:pStyle w:val="Text"/>
      </w:pPr>
      <w:r w:rsidRPr="00EE37D3">
        <w:t>„</w:t>
      </w:r>
      <w:r w:rsidR="0093005C" w:rsidRPr="00EE37D3">
        <w:t>Kam?</w:t>
      </w:r>
      <w:r w:rsidRPr="00EE37D3">
        <w:t>“</w:t>
      </w:r>
      <w:r w:rsidR="0093005C" w:rsidRPr="00EE37D3">
        <w:t xml:space="preserve"> zeptala se Sarah.</w:t>
      </w:r>
    </w:p>
    <w:p w:rsidR="00006874" w:rsidRDefault="00967FBE" w:rsidP="00A21DE9">
      <w:pPr>
        <w:pStyle w:val="Text"/>
      </w:pPr>
      <w:r w:rsidRPr="00EE37D3">
        <w:t>„</w:t>
      </w:r>
      <w:r w:rsidR="0093005C" w:rsidRPr="00EE37D3">
        <w:t xml:space="preserve">Nejdřív se podívám k Andymu. Potom do Alexova pokoje v </w:t>
      </w:r>
      <w:r w:rsidR="0093005C" w:rsidRPr="00EE37D3">
        <w:rPr>
          <w:i/>
        </w:rPr>
        <w:t xml:space="preserve">Toweru. Vy </w:t>
      </w:r>
      <w:r w:rsidR="0093005C" w:rsidRPr="00EE37D3">
        <w:t>jste mi vnukl ten nápad,</w:t>
      </w:r>
      <w:r w:rsidRPr="00EE37D3">
        <w:t>“</w:t>
      </w:r>
      <w:r w:rsidR="0093005C" w:rsidRPr="00EE37D3">
        <w:t xml:space="preserve"> pochválil Wismera. </w:t>
      </w:r>
      <w:r w:rsidRPr="00EE37D3">
        <w:t>„</w:t>
      </w:r>
      <w:r w:rsidR="0093005C" w:rsidRPr="00EE37D3">
        <w:t>Řeknu to Alexovi. Bude mě tam moci zastihnout v případě nouze, ale jsem si jistý, že nejdřív to zkusí v jeho pokoji v hotelu.</w:t>
      </w:r>
      <w:r w:rsidRPr="00EE37D3">
        <w:t>“</w:t>
      </w:r>
    </w:p>
    <w:p w:rsidR="00967FBE" w:rsidRDefault="00006874" w:rsidP="00A21DE9">
      <w:pPr>
        <w:pStyle w:val="Text"/>
      </w:pPr>
      <w:r>
        <w:br w:type="page"/>
      </w:r>
    </w:p>
    <w:p w:rsidR="003D71C8" w:rsidRDefault="003D71C8" w:rsidP="003D71C8">
      <w:pPr>
        <w:pStyle w:val="Nadpis1"/>
        <w:jc w:val="center"/>
      </w:pPr>
      <w:r>
        <w:t>27</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Allenberg toho moc neřekl, ale jeho hlas byl veselý. </w:t>
      </w:r>
      <w:r w:rsidRPr="00EE37D3">
        <w:rPr>
          <w:i/>
        </w:rPr>
        <w:t xml:space="preserve">Něco mu asi zpříjemnilo den, </w:t>
      </w:r>
      <w:r w:rsidRPr="00EE37D3">
        <w:t>pomyslel si Kracke.</w:t>
      </w:r>
    </w:p>
    <w:p w:rsidR="00967FBE" w:rsidRPr="00EE37D3" w:rsidRDefault="00967FBE" w:rsidP="00A21DE9">
      <w:pPr>
        <w:pStyle w:val="Text"/>
      </w:pPr>
      <w:r w:rsidRPr="00EE37D3">
        <w:t>„</w:t>
      </w:r>
      <w:r w:rsidR="0093005C" w:rsidRPr="00EE37D3">
        <w:t>Máš dobré zprávy?</w:t>
      </w:r>
      <w:r w:rsidRPr="00EE37D3">
        <w:t>“</w:t>
      </w:r>
      <w:r w:rsidR="0093005C" w:rsidRPr="00EE37D3">
        <w:t xml:space="preserve"> zeptal se ho nejdřív a počkal se svými novinkami o útoku na Brandese. Pro Allenberga jsou chvilky pohody vzácné a na situaci v Lyle to nebude mít žádný vliv, když ho nechá, ať je šťastný o chvilku déle.</w:t>
      </w:r>
    </w:p>
    <w:p w:rsidR="00967FBE" w:rsidRPr="00EE37D3" w:rsidRDefault="00967FBE" w:rsidP="00A21DE9">
      <w:pPr>
        <w:pStyle w:val="Text"/>
      </w:pPr>
      <w:r w:rsidRPr="00EE37D3">
        <w:t>„</w:t>
      </w:r>
      <w:r w:rsidR="0093005C" w:rsidRPr="00EE37D3">
        <w:t>Jenom o Jasonovi,</w:t>
      </w:r>
      <w:r w:rsidRPr="00EE37D3">
        <w:t>“</w:t>
      </w:r>
      <w:r w:rsidR="0093005C" w:rsidRPr="00EE37D3">
        <w:t xml:space="preserve"> odpověděl Allenberg. Jeho hlas už nebyl tak veselý. </w:t>
      </w:r>
      <w:r w:rsidRPr="00EE37D3">
        <w:t>„</w:t>
      </w:r>
      <w:r w:rsidR="0093005C" w:rsidRPr="00EE37D3">
        <w:t>Dovedu si představit, že tvůj telefonát mě nepotěší.</w:t>
      </w:r>
      <w:r w:rsidRPr="00EE37D3">
        <w:t>“</w:t>
      </w:r>
    </w:p>
    <w:p w:rsidR="00967FBE" w:rsidRPr="00EE37D3" w:rsidRDefault="0093005C" w:rsidP="00A21DE9">
      <w:pPr>
        <w:pStyle w:val="Text"/>
      </w:pPr>
      <w:r w:rsidRPr="00EE37D3">
        <w:t>Lawrence tomu nebude rozumět, ale Allenberg pochopil všechno, co mu Kracke sdělil o útoku na Brandese.</w:t>
      </w:r>
    </w:p>
    <w:p w:rsidR="00967FBE" w:rsidRPr="00EE37D3" w:rsidRDefault="00967FBE" w:rsidP="00A21DE9">
      <w:pPr>
        <w:pStyle w:val="Text"/>
      </w:pPr>
      <w:r w:rsidRPr="00EE37D3">
        <w:t>„</w:t>
      </w:r>
      <w:r w:rsidR="0093005C" w:rsidRPr="00EE37D3">
        <w:t>To jsme šikovní, vid?</w:t>
      </w:r>
      <w:r w:rsidRPr="00EE37D3">
        <w:t>“</w:t>
      </w:r>
      <w:r w:rsidR="0093005C" w:rsidRPr="00EE37D3">
        <w:t xml:space="preserve"> zeptal se Adrian skoro šeptem. </w:t>
      </w:r>
      <w:r w:rsidRPr="00EE37D3">
        <w:t>„</w:t>
      </w:r>
      <w:r w:rsidR="0093005C" w:rsidRPr="00EE37D3">
        <w:t>Vidíme čmuchaly i tam, kde nemůžou být. Přesvědčíme někoho, že tam jsou. Můžeme si pogratulovat. A když jsou čmuchalové tam, musí být všude. Potřebuješ pomoc?</w:t>
      </w:r>
      <w:r w:rsidRPr="00EE37D3">
        <w:t>“</w:t>
      </w:r>
      <w:r w:rsidR="0093005C" w:rsidRPr="00EE37D3">
        <w:t xml:space="preserve"> zeptal se Kracka.</w:t>
      </w:r>
    </w:p>
    <w:p w:rsidR="00967FBE" w:rsidRPr="00EE37D3" w:rsidRDefault="0093005C" w:rsidP="00A21DE9">
      <w:pPr>
        <w:pStyle w:val="Text"/>
      </w:pPr>
      <w:r w:rsidRPr="00EE37D3">
        <w:t>Kracke uvažoval. Sám může zajistit Brandesovi jen minimální ochranu.</w:t>
      </w:r>
    </w:p>
    <w:p w:rsidR="00967FBE" w:rsidRPr="00EE37D3" w:rsidRDefault="0093005C" w:rsidP="00A21DE9">
      <w:pPr>
        <w:pStyle w:val="Text"/>
      </w:pPr>
      <w:r w:rsidRPr="00EE37D3">
        <w:t>Rád by řekl, že ano.</w:t>
      </w:r>
    </w:p>
    <w:p w:rsidR="00967FBE" w:rsidRPr="00EE37D3" w:rsidRDefault="00967FBE" w:rsidP="00A21DE9">
      <w:pPr>
        <w:pStyle w:val="Text"/>
      </w:pPr>
      <w:r w:rsidRPr="00EE37D3">
        <w:t>„</w:t>
      </w:r>
      <w:r w:rsidR="0093005C" w:rsidRPr="00EE37D3">
        <w:t>Ne,</w:t>
      </w:r>
      <w:r w:rsidRPr="00EE37D3">
        <w:t>“</w:t>
      </w:r>
      <w:r w:rsidR="0093005C" w:rsidRPr="00EE37D3">
        <w:t xml:space="preserve"> odpověděl místo toho.</w:t>
      </w:r>
    </w:p>
    <w:p w:rsidR="00967FBE" w:rsidRPr="00EE37D3" w:rsidRDefault="0093005C" w:rsidP="00A21DE9">
      <w:pPr>
        <w:pStyle w:val="Text"/>
      </w:pPr>
      <w:r w:rsidRPr="00EE37D3">
        <w:t>Bylo by moc těžké dostat sem další nové tváře.</w:t>
      </w:r>
    </w:p>
    <w:p w:rsidR="00967FBE" w:rsidRPr="00EE37D3" w:rsidRDefault="0093005C" w:rsidP="00A21DE9">
      <w:pPr>
        <w:pStyle w:val="Text"/>
      </w:pPr>
      <w:r w:rsidRPr="00EE37D3">
        <w:t>Lékaře z CVN přijali obyvatelé Lyle, jako že sem patří.</w:t>
      </w:r>
    </w:p>
    <w:p w:rsidR="00967FBE" w:rsidRPr="00EE37D3" w:rsidRDefault="0093005C" w:rsidP="00A21DE9">
      <w:pPr>
        <w:pStyle w:val="Text"/>
      </w:pPr>
      <w:r w:rsidRPr="00EE37D3">
        <w:t>Aktéři účinkující v této hře jsou příliš dobře známí. Kracke vyloučil možnost vydávat další agenty za lékaře.</w:t>
      </w:r>
    </w:p>
    <w:p w:rsidR="00967FBE" w:rsidRPr="00EE37D3" w:rsidRDefault="0093005C" w:rsidP="00A21DE9">
      <w:pPr>
        <w:pStyle w:val="Text"/>
      </w:pPr>
      <w:r w:rsidRPr="00EE37D3">
        <w:t xml:space="preserve">Bylo důležité, aby vědecký tým nepojal podezření. Zatím ještě nevyloučil možnost, že Brandesovi nepřátelé jsou ukryti mezi zaměstnanci CVN. Mohl by je tím varovat </w:t>
      </w:r>
      <w:r w:rsidR="00967FBE" w:rsidRPr="00EE37D3">
        <w:t>–</w:t>
      </w:r>
      <w:r w:rsidRPr="00EE37D3">
        <w:t xml:space="preserve"> tedy ty, kterých by se to týkalo.</w:t>
      </w:r>
    </w:p>
    <w:p w:rsidR="00967FBE" w:rsidRPr="00EE37D3" w:rsidRDefault="0093005C" w:rsidP="00A21DE9">
      <w:pPr>
        <w:pStyle w:val="Text"/>
      </w:pPr>
      <w:r w:rsidRPr="00EE37D3">
        <w:t>Uvažoval o tom. Další posily by byly nebezpečné.</w:t>
      </w:r>
    </w:p>
    <w:p w:rsidR="00967FBE" w:rsidRPr="00EE37D3" w:rsidRDefault="0093005C" w:rsidP="00A21DE9">
      <w:pPr>
        <w:pStyle w:val="Text"/>
      </w:pPr>
      <w:r w:rsidRPr="00EE37D3">
        <w:t>Rachek byl zaměstnaný ve Futures. Aspoň býval. Kracke a Allenberg sotva mohli předpokládat, že utají své lidi ve skupině, v níž by byli minimálně jeden nebo dva zrádci.</w:t>
      </w:r>
    </w:p>
    <w:p w:rsidR="00967FBE" w:rsidRPr="00EE37D3" w:rsidRDefault="0093005C" w:rsidP="00A21DE9">
      <w:pPr>
        <w:pStyle w:val="Text"/>
      </w:pPr>
      <w:r w:rsidRPr="00EE37D3">
        <w:t>Jednoho zlikvidovali.</w:t>
      </w:r>
    </w:p>
    <w:p w:rsidR="00967FBE" w:rsidRPr="00EE37D3" w:rsidRDefault="0093005C" w:rsidP="00A21DE9">
      <w:pPr>
        <w:pStyle w:val="Text"/>
      </w:pPr>
      <w:r w:rsidRPr="00EE37D3">
        <w:lastRenderedPageBreak/>
        <w:t>Kracke na to musel pořád myslet: jeden motorkář z těch jatek na dálnici unikl.</w:t>
      </w:r>
    </w:p>
    <w:p w:rsidR="00967FBE" w:rsidRPr="00EE37D3" w:rsidRDefault="0093005C" w:rsidP="00A21DE9">
      <w:pPr>
        <w:pStyle w:val="Text"/>
      </w:pPr>
      <w:r w:rsidRPr="00EE37D3">
        <w:t>Nemohl na to zapomenout.</w:t>
      </w:r>
    </w:p>
    <w:p w:rsidR="00967FBE" w:rsidRPr="00EE37D3" w:rsidRDefault="0093005C" w:rsidP="00A21DE9">
      <w:pPr>
        <w:pStyle w:val="Text"/>
      </w:pPr>
      <w:r w:rsidRPr="00EE37D3">
        <w:t xml:space="preserve">Po rozhovoru s Allenbergem se Kracke chystal odjet od Wismera do nového místa </w:t>
      </w:r>
      <w:r w:rsidR="00967FBE" w:rsidRPr="00EE37D3">
        <w:t>–</w:t>
      </w:r>
      <w:r w:rsidRPr="00EE37D3">
        <w:t xml:space="preserve"> blíž k Brandesovi. Možná i blíž k těm, kteří Brandese honí. Když je rychle vyřídí, využije taky jeden Andyho domek.</w:t>
      </w:r>
    </w:p>
    <w:p w:rsidR="00967FBE" w:rsidRPr="00EE37D3" w:rsidRDefault="0093005C" w:rsidP="00A21DE9">
      <w:pPr>
        <w:pStyle w:val="Text"/>
      </w:pPr>
      <w:r w:rsidRPr="00EE37D3">
        <w:t>Na Andyho pozemku stálo několik malých, málo používaných budov. Kdyby je pronajímal, mohl z toho mít pěkný nepravidelný příjem. Většina z nich byla obyvatelná, i když některé vypadaly jako přestavěné chlévy.</w:t>
      </w:r>
    </w:p>
    <w:p w:rsidR="00967FBE" w:rsidRPr="00EE37D3" w:rsidRDefault="0093005C" w:rsidP="00A21DE9">
      <w:pPr>
        <w:pStyle w:val="Text"/>
      </w:pPr>
      <w:r w:rsidRPr="00EE37D3">
        <w:t xml:space="preserve">Krackovi se ten nápad zalíbil. Jel pomalu a opatrně </w:t>
      </w:r>
      <w:r w:rsidR="00967FBE" w:rsidRPr="00EE37D3">
        <w:t>–</w:t>
      </w:r>
      <w:r w:rsidRPr="00EE37D3">
        <w:t xml:space="preserve"> silnice ho </w:t>
      </w:r>
      <w:r w:rsidR="00967FBE" w:rsidRPr="00EE37D3">
        <w:t>teď</w:t>
      </w:r>
      <w:r w:rsidRPr="00EE37D3">
        <w:t xml:space="preserve"> znervózňovaly o trochu víc než jindy.</w:t>
      </w:r>
    </w:p>
    <w:p w:rsidR="00967FBE" w:rsidRPr="00EE37D3" w:rsidRDefault="0093005C" w:rsidP="00A21DE9">
      <w:pPr>
        <w:pStyle w:val="Text"/>
      </w:pPr>
      <w:r w:rsidRPr="00EE37D3">
        <w:t>Prošel recepcí a chodbou a podél zdi domu se dostal do zadní budovy. Vešel do pokoje.</w:t>
      </w:r>
    </w:p>
    <w:p w:rsidR="00967FBE" w:rsidRPr="00EE37D3" w:rsidRDefault="0093005C" w:rsidP="00A21DE9">
      <w:pPr>
        <w:pStyle w:val="Text"/>
      </w:pPr>
      <w:r w:rsidRPr="00EE37D3">
        <w:t>Hotel byl blízko Brandesova nového útočiště u Andyho. Po Wismerovi by to bylo první místo, kam by šel protivník hledat, a poslední místo, kde by čekal Kracka.</w:t>
      </w:r>
    </w:p>
    <w:p w:rsidR="00967FBE" w:rsidRPr="00EE37D3" w:rsidRDefault="0093005C" w:rsidP="00A21DE9">
      <w:pPr>
        <w:pStyle w:val="Text"/>
      </w:pPr>
      <w:r w:rsidRPr="00EE37D3">
        <w:t>Ta myšlenka ho rozesmála.</w:t>
      </w:r>
    </w:p>
    <w:p w:rsidR="00967FBE" w:rsidRPr="00EE37D3" w:rsidRDefault="0093005C" w:rsidP="00A21DE9">
      <w:pPr>
        <w:pStyle w:val="Text"/>
      </w:pPr>
      <w:r w:rsidRPr="00EE37D3">
        <w:t>Zhasl světlo v pokoji a přikryl se lehkou přikrývkou. Ani v létě a v pokojích bez klimatizace nemohl spát nepřikrytý. Ale přikrývka musela být lehká, aby se dala snadno odhodit.</w:t>
      </w:r>
    </w:p>
    <w:p w:rsidR="00967FBE" w:rsidRPr="00EE37D3" w:rsidRDefault="0093005C" w:rsidP="00A21DE9">
      <w:pPr>
        <w:pStyle w:val="Text"/>
      </w:pPr>
      <w:r w:rsidRPr="00EE37D3">
        <w:t xml:space="preserve">Nikdo si nevšiml, že vešel do Brandesova pokoje v </w:t>
      </w:r>
      <w:r w:rsidRPr="00EE37D3">
        <w:rPr>
          <w:i/>
        </w:rPr>
        <w:t xml:space="preserve">Toweru, </w:t>
      </w:r>
      <w:r w:rsidRPr="00EE37D3">
        <w:t>tím si byl skoro jistý. Než si lehl do postele, provedl rutinní bezpečnostní opatření. Dělal to tak samozřejmě, jako si někdo čistí zuby. Na okna i dveře připevnil malé černé umělohmotné krabičky, které nosil všude s sebou. Stejný přístroj nabízeli v katalogu na hledání klíčů. Když tlesknete, klíče začnou pípat.</w:t>
      </w:r>
    </w:p>
    <w:p w:rsidR="00967FBE" w:rsidRPr="00EE37D3" w:rsidRDefault="0093005C" w:rsidP="00A21DE9">
      <w:pPr>
        <w:pStyle w:val="Text"/>
      </w:pPr>
      <w:r w:rsidRPr="00EE37D3">
        <w:t>Tohle Krackovi nefungovalo a pochyboval, že to vůbec někomu funguje. Ale ten mechanismus zachytil vibrace.</w:t>
      </w:r>
    </w:p>
    <w:p w:rsidR="00967FBE" w:rsidRPr="00EE37D3" w:rsidRDefault="0093005C" w:rsidP="00A21DE9">
      <w:pPr>
        <w:pStyle w:val="Text"/>
      </w:pPr>
      <w:r w:rsidRPr="00EE37D3">
        <w:t>Velmi podobné zařízení bylo v malých krabičkách, které rozmístil v pokoji.</w:t>
      </w:r>
    </w:p>
    <w:p w:rsidR="00967FBE" w:rsidRPr="00EE37D3" w:rsidRDefault="0093005C" w:rsidP="00A21DE9">
      <w:pPr>
        <w:pStyle w:val="Text"/>
      </w:pPr>
      <w:r w:rsidRPr="00EE37D3">
        <w:t xml:space="preserve">I když je umístil na okna a na dveře, pořád na ně myslel. Obvykle to hned pustil z hlavy. Nechápal, proč na ně myslí </w:t>
      </w:r>
      <w:r w:rsidR="00967FBE" w:rsidRPr="00EE37D3">
        <w:t>teď</w:t>
      </w:r>
      <w:r w:rsidRPr="00EE37D3">
        <w:t>.</w:t>
      </w:r>
    </w:p>
    <w:p w:rsidR="00967FBE" w:rsidRPr="00EE37D3" w:rsidRDefault="0093005C" w:rsidP="00A21DE9">
      <w:pPr>
        <w:pStyle w:val="Text"/>
      </w:pPr>
      <w:r w:rsidRPr="00EE37D3">
        <w:lastRenderedPageBreak/>
        <w:t>Sel spát a pořád uvažoval o tom, proč myslí na malé černé krabičky, které se používají pro jeden účel, ale navrženy byly pro jiný.</w:t>
      </w:r>
    </w:p>
    <w:p w:rsidR="00967FBE" w:rsidRPr="00EE37D3" w:rsidRDefault="0093005C" w:rsidP="00A21DE9">
      <w:pPr>
        <w:pStyle w:val="Text"/>
      </w:pPr>
      <w:r w:rsidRPr="00EE37D3">
        <w:t>Dřív na to nikdy nemyslel.</w:t>
      </w:r>
    </w:p>
    <w:p w:rsidR="00967FBE" w:rsidRPr="00EE37D3" w:rsidRDefault="00967FBE" w:rsidP="00A21DE9">
      <w:pPr>
        <w:pStyle w:val="Text"/>
      </w:pPr>
    </w:p>
    <w:p w:rsidR="00006874" w:rsidRDefault="0093005C" w:rsidP="00A21DE9">
      <w:pPr>
        <w:pStyle w:val="Text"/>
      </w:pPr>
      <w:r w:rsidRPr="00EE37D3">
        <w:t>Sucho v krku a pocení konečně přestalo. Brandes se konečně vyrovnal s tím, co se stalo na dálnici dnes v noci, a usnul.</w:t>
      </w:r>
    </w:p>
    <w:p w:rsidR="00967FBE" w:rsidRDefault="00006874" w:rsidP="00A21DE9">
      <w:pPr>
        <w:pStyle w:val="Text"/>
      </w:pPr>
      <w:r>
        <w:br w:type="page"/>
      </w:r>
    </w:p>
    <w:p w:rsidR="003D71C8" w:rsidRDefault="003D71C8" w:rsidP="003D71C8">
      <w:pPr>
        <w:pStyle w:val="Nadpis1"/>
        <w:jc w:val="center"/>
      </w:pPr>
      <w:r>
        <w:t>28</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Ticho a klid, které se snesly nad Lyle, nebyly přirozené. Jasná ranní obloha nepřinesla žádné osvěžení.</w:t>
      </w:r>
    </w:p>
    <w:p w:rsidR="00967FBE" w:rsidRPr="00EE37D3" w:rsidRDefault="0093005C" w:rsidP="00A21DE9">
      <w:pPr>
        <w:pStyle w:val="Text"/>
      </w:pPr>
      <w:r w:rsidRPr="00EE37D3">
        <w:t>Mrtvolné ticho prostoupilo i Wismera.</w:t>
      </w:r>
    </w:p>
    <w:p w:rsidR="00967FBE" w:rsidRPr="00EE37D3" w:rsidRDefault="0093005C" w:rsidP="00A21DE9">
      <w:pPr>
        <w:pStyle w:val="Text"/>
      </w:pPr>
      <w:r w:rsidRPr="00EE37D3">
        <w:t xml:space="preserve">Zaparkoval auto nedaleko </w:t>
      </w:r>
      <w:r w:rsidRPr="00EE37D3">
        <w:rPr>
          <w:i/>
        </w:rPr>
        <w:t>Toweru.</w:t>
      </w:r>
    </w:p>
    <w:p w:rsidR="00967FBE" w:rsidRPr="00EE37D3" w:rsidRDefault="0093005C" w:rsidP="00A21DE9">
      <w:pPr>
        <w:pStyle w:val="Text"/>
      </w:pPr>
      <w:r w:rsidRPr="00EE37D3">
        <w:t xml:space="preserve">Když se Brandes odstěhoval k Andymu, strávil Wismer nějaký čas pročítáním Peterových zápisků </w:t>
      </w:r>
      <w:r w:rsidR="00967FBE" w:rsidRPr="00EE37D3">
        <w:t>–</w:t>
      </w:r>
      <w:r w:rsidRPr="00EE37D3">
        <w:t xml:space="preserve"> procházel je pořád dokola.</w:t>
      </w:r>
    </w:p>
    <w:p w:rsidR="00967FBE" w:rsidRPr="00EE37D3" w:rsidRDefault="0093005C" w:rsidP="00A21DE9">
      <w:pPr>
        <w:pStyle w:val="Text"/>
      </w:pPr>
      <w:r w:rsidRPr="00EE37D3">
        <w:t>Jestli se tam skrývá nějaká odpověď, je rozdělená na několik částí. Jako skládačka.</w:t>
      </w:r>
    </w:p>
    <w:p w:rsidR="00967FBE" w:rsidRPr="00EE37D3" w:rsidRDefault="0093005C" w:rsidP="00A21DE9">
      <w:pPr>
        <w:pStyle w:val="Text"/>
      </w:pPr>
      <w:r w:rsidRPr="00EE37D3">
        <w:t>Některé asi má.</w:t>
      </w:r>
    </w:p>
    <w:p w:rsidR="00967FBE" w:rsidRPr="00EE37D3" w:rsidRDefault="0093005C" w:rsidP="00A21DE9">
      <w:pPr>
        <w:pStyle w:val="Text"/>
      </w:pPr>
      <w:r w:rsidRPr="00EE37D3">
        <w:t>Brandes má nejspíš jiné.</w:t>
      </w:r>
    </w:p>
    <w:p w:rsidR="00967FBE" w:rsidRPr="00EE37D3" w:rsidRDefault="0093005C" w:rsidP="00A21DE9">
      <w:pPr>
        <w:pStyle w:val="Text"/>
      </w:pPr>
      <w:r w:rsidRPr="00EE37D3">
        <w:t>Doufal, že je nějak dají dohromady. Doufal.</w:t>
      </w:r>
    </w:p>
    <w:p w:rsidR="00967FBE" w:rsidRPr="00EE37D3" w:rsidRDefault="0093005C" w:rsidP="00A21DE9">
      <w:pPr>
        <w:pStyle w:val="Text"/>
      </w:pPr>
      <w:r w:rsidRPr="00EE37D3">
        <w:t>Zavřel dveře od auta a zaklel. Zabouchl sice, ale zámek nez</w:t>
      </w:r>
      <w:r w:rsidR="00967FBE" w:rsidRPr="00EE37D3">
        <w:t>ak</w:t>
      </w:r>
      <w:r w:rsidRPr="00EE37D3">
        <w:t>lapl. Otočil se a bokem zatlačil do dveří, až konečně uslyšel klapnutí. Z neznámého důvodu ho potěšilo, že zvítězil nad záludností svého auta.</w:t>
      </w:r>
    </w:p>
    <w:p w:rsidR="00967FBE" w:rsidRPr="00EE37D3" w:rsidRDefault="0093005C" w:rsidP="00A21DE9">
      <w:pPr>
        <w:pStyle w:val="Text"/>
      </w:pPr>
      <w:r w:rsidRPr="00EE37D3">
        <w:t>Přešel ulici, aniž by se rozhlédl. V tomto uzavřeném, frustrovaném a totálně vystrašeném městě nejezdila skoro žádná auta.</w:t>
      </w:r>
    </w:p>
    <w:p w:rsidR="00967FBE" w:rsidRPr="00EE37D3" w:rsidRDefault="00E262E0" w:rsidP="00A21DE9">
      <w:pPr>
        <w:pStyle w:val="Text"/>
      </w:pPr>
      <w:r>
        <w:t xml:space="preserve">Tři </w:t>
      </w:r>
      <w:r w:rsidR="0093005C" w:rsidRPr="00EE37D3">
        <w:t xml:space="preserve">lidi našel v lylském obchodě. David stál za pultem, zřejmě dneska zaskakoval za svého bratra. Další byl Avery z </w:t>
      </w:r>
      <w:r w:rsidR="0093005C" w:rsidRPr="00EE37D3">
        <w:rPr>
          <w:i/>
        </w:rPr>
        <w:t xml:space="preserve">Toweru </w:t>
      </w:r>
      <w:r w:rsidR="0093005C" w:rsidRPr="00EE37D3">
        <w:t>a třetí Emil Jenner.</w:t>
      </w:r>
    </w:p>
    <w:p w:rsidR="00967FBE" w:rsidRPr="00EE37D3" w:rsidRDefault="0093005C" w:rsidP="00A21DE9">
      <w:pPr>
        <w:pStyle w:val="Text"/>
      </w:pPr>
      <w:r w:rsidRPr="00EE37D3">
        <w:t>Všichni se tvářili vesele.</w:t>
      </w:r>
    </w:p>
    <w:p w:rsidR="00967FBE" w:rsidRPr="00EE37D3" w:rsidRDefault="0093005C" w:rsidP="00A21DE9">
      <w:pPr>
        <w:pStyle w:val="Text"/>
      </w:pPr>
      <w:r w:rsidRPr="00EE37D3">
        <w:t>Wismer vešel a rychle se zastavil, když mu nad hlavou zazvonil zvonek. Okamžitě měl pocit, že se chová hloupě. Sakra.</w:t>
      </w:r>
    </w:p>
    <w:p w:rsidR="00967FBE" w:rsidRPr="00EE37D3" w:rsidRDefault="0093005C" w:rsidP="00A21DE9">
      <w:pPr>
        <w:pStyle w:val="Text"/>
      </w:pPr>
      <w:r w:rsidRPr="00EE37D3">
        <w:t>Chovají se iracionálně, napadlo ho. To je možná další krok, další logický krok, který následuje po prožitém strachu. Hysterie.</w:t>
      </w:r>
    </w:p>
    <w:p w:rsidR="00967FBE" w:rsidRPr="00EE37D3" w:rsidRDefault="00967FBE" w:rsidP="00A21DE9">
      <w:pPr>
        <w:pStyle w:val="Text"/>
      </w:pPr>
      <w:r w:rsidRPr="00EE37D3">
        <w:t>„</w:t>
      </w:r>
      <w:r w:rsidR="0093005C" w:rsidRPr="00EE37D3">
        <w:t>Dobré ráno, Gerry,</w:t>
      </w:r>
      <w:r w:rsidRPr="00EE37D3">
        <w:t>“</w:t>
      </w:r>
      <w:r w:rsidR="0093005C" w:rsidRPr="00EE37D3">
        <w:t xml:space="preserve"> pozdravil ho Jenner, zamířil k němu a chytil ho pod ramenem. Wismer nedokázal odpovědět. Snažil se vymyslet vhodná slova, která by se sem hodila. Lyle je napadeno nemocí a všude je klid. Jenner se rozzuřil na schůzi.</w:t>
      </w:r>
    </w:p>
    <w:p w:rsidR="00967FBE" w:rsidRPr="00EE37D3" w:rsidRDefault="0093005C" w:rsidP="00A21DE9">
      <w:pPr>
        <w:pStyle w:val="Text"/>
        <w:rPr>
          <w:i/>
        </w:rPr>
      </w:pPr>
      <w:r w:rsidRPr="00EE37D3">
        <w:rPr>
          <w:i/>
        </w:rPr>
        <w:t>Jenže já nejsem psychiatr. Co jenom mám říct?</w:t>
      </w:r>
    </w:p>
    <w:p w:rsidR="00967FBE" w:rsidRPr="00EE37D3" w:rsidRDefault="00967FBE" w:rsidP="00A21DE9">
      <w:pPr>
        <w:pStyle w:val="Text"/>
      </w:pPr>
      <w:r w:rsidRPr="00EE37D3">
        <w:lastRenderedPageBreak/>
        <w:t>„</w:t>
      </w:r>
      <w:r w:rsidR="0093005C" w:rsidRPr="00EE37D3">
        <w:t>Dobré ráno,</w:t>
      </w:r>
      <w:r w:rsidRPr="00EE37D3">
        <w:t>“</w:t>
      </w:r>
      <w:r w:rsidR="0093005C" w:rsidRPr="00EE37D3">
        <w:t xml:space="preserve"> pronesl nakonec.</w:t>
      </w:r>
    </w:p>
    <w:p w:rsidR="00967FBE" w:rsidRPr="00EE37D3" w:rsidRDefault="00967FBE" w:rsidP="00A21DE9">
      <w:pPr>
        <w:pStyle w:val="Text"/>
      </w:pPr>
      <w:r w:rsidRPr="00EE37D3">
        <w:t>„</w:t>
      </w:r>
      <w:r w:rsidR="0093005C" w:rsidRPr="00EE37D3">
        <w:t>Ano,</w:t>
      </w:r>
      <w:r w:rsidRPr="00EE37D3">
        <w:t>“</w:t>
      </w:r>
      <w:r w:rsidR="0093005C" w:rsidRPr="00EE37D3">
        <w:t xml:space="preserve"> odpověděl Jenner, </w:t>
      </w:r>
      <w:r w:rsidRPr="00EE37D3">
        <w:t>„</w:t>
      </w:r>
      <w:r w:rsidR="0093005C" w:rsidRPr="00EE37D3">
        <w:t>je dobré.</w:t>
      </w:r>
      <w:r w:rsidRPr="00EE37D3">
        <w:t>“</w:t>
      </w:r>
    </w:p>
    <w:p w:rsidR="00967FBE" w:rsidRPr="00EE37D3" w:rsidRDefault="0093005C" w:rsidP="00A21DE9">
      <w:pPr>
        <w:pStyle w:val="Text"/>
      </w:pPr>
      <w:r w:rsidRPr="00EE37D3">
        <w:t>Všichni zírali do Wismerovy popletené a vystrašené tváře.</w:t>
      </w:r>
    </w:p>
    <w:p w:rsidR="00967FBE" w:rsidRPr="00EE37D3" w:rsidRDefault="0093005C" w:rsidP="00A21DE9">
      <w:pPr>
        <w:pStyle w:val="Text"/>
      </w:pPr>
      <w:r w:rsidRPr="00EE37D3">
        <w:t>Najednou se Jenner začal smát a Wismerovi z toho smíchu běhal mráz po zádech. Byl rozhodnut rychle odtud zmizet.</w:t>
      </w:r>
    </w:p>
    <w:p w:rsidR="00967FBE" w:rsidRPr="00EE37D3" w:rsidRDefault="00967FBE" w:rsidP="00A21DE9">
      <w:pPr>
        <w:pStyle w:val="Text"/>
      </w:pPr>
      <w:r w:rsidRPr="00EE37D3">
        <w:t>„</w:t>
      </w:r>
      <w:r w:rsidR="0093005C" w:rsidRPr="00EE37D3">
        <w:t>Gerry,</w:t>
      </w:r>
      <w:r w:rsidRPr="00EE37D3">
        <w:t>“</w:t>
      </w:r>
      <w:r w:rsidR="0093005C" w:rsidRPr="00EE37D3">
        <w:t xml:space="preserve"> řekl Jenner a trochu se uklidnil, </w:t>
      </w:r>
      <w:r w:rsidRPr="00EE37D3">
        <w:t>„</w:t>
      </w:r>
      <w:r w:rsidR="0093005C" w:rsidRPr="00EE37D3">
        <w:t>všichni si dokážeme představit, co si asi myslíš, a ani se ti nedivím. Podívej se tam,</w:t>
      </w:r>
      <w:r w:rsidRPr="00EE37D3">
        <w:t>“</w:t>
      </w:r>
      <w:r w:rsidR="0093005C" w:rsidRPr="00EE37D3">
        <w:t xml:space="preserve"> ukázal ven, </w:t>
      </w:r>
      <w:r w:rsidRPr="00EE37D3">
        <w:t>„</w:t>
      </w:r>
      <w:r w:rsidR="0093005C" w:rsidRPr="00EE37D3">
        <w:t>tam se nejspíš nikdo nesměje. Takže když se objeví něco, co nás rozesměje, hned toho využijeme.</w:t>
      </w:r>
      <w:r w:rsidRPr="00EE37D3">
        <w:t>“</w:t>
      </w:r>
    </w:p>
    <w:p w:rsidR="00967FBE" w:rsidRPr="00EE37D3" w:rsidRDefault="0093005C" w:rsidP="00A21DE9">
      <w:pPr>
        <w:pStyle w:val="Text"/>
      </w:pPr>
      <w:r w:rsidRPr="00EE37D3">
        <w:t xml:space="preserve">V tu chvíli se tvářil vážně. </w:t>
      </w:r>
      <w:r w:rsidR="00967FBE" w:rsidRPr="00EE37D3">
        <w:t>„</w:t>
      </w:r>
      <w:r w:rsidRPr="00EE37D3">
        <w:t>Zapomněli jsme, že je tady armáda a na všechno ostatní. Aspoň na chvíli. Když můžeme.</w:t>
      </w:r>
      <w:r w:rsidR="00967FBE" w:rsidRPr="00EE37D3">
        <w:t>“</w:t>
      </w:r>
      <w:r w:rsidRPr="00EE37D3">
        <w:t xml:space="preserve"> Usmál se.</w:t>
      </w:r>
    </w:p>
    <w:p w:rsidR="00967FBE" w:rsidRPr="00EE37D3" w:rsidRDefault="0093005C" w:rsidP="00A21DE9">
      <w:pPr>
        <w:pStyle w:val="Text"/>
      </w:pPr>
      <w:r w:rsidRPr="00EE37D3">
        <w:t>Wismer tomu nerozuměl, ale pořád zůstával ostražitý. Jenner to cítil.</w:t>
      </w:r>
    </w:p>
    <w:p w:rsidR="00967FBE" w:rsidRPr="00EE37D3" w:rsidRDefault="00967FBE" w:rsidP="00A21DE9">
      <w:pPr>
        <w:pStyle w:val="Text"/>
      </w:pPr>
      <w:r w:rsidRPr="00EE37D3">
        <w:t>„</w:t>
      </w:r>
      <w:r w:rsidR="0093005C" w:rsidRPr="00EE37D3">
        <w:t>Jde o Nancy, Gerry,</w:t>
      </w:r>
      <w:r w:rsidRPr="00EE37D3">
        <w:t>“</w:t>
      </w:r>
      <w:r w:rsidR="0093005C" w:rsidRPr="00EE37D3">
        <w:t xml:space="preserve"> dodal. </w:t>
      </w:r>
      <w:r w:rsidRPr="00EE37D3">
        <w:t>„</w:t>
      </w:r>
      <w:r w:rsidR="0093005C" w:rsidRPr="00EE37D3">
        <w:t>Jde o Nancy. O mou dceru. Jde o Nancy. Nancy žije a je zdravá!</w:t>
      </w:r>
      <w:r w:rsidRPr="00EE37D3">
        <w:t>“</w:t>
      </w:r>
      <w:r w:rsidR="0093005C" w:rsidRPr="00EE37D3">
        <w:t xml:space="preserve"> Wismer se na nic nezmohl.</w:t>
      </w:r>
    </w:p>
    <w:p w:rsidR="00967FBE" w:rsidRPr="00EE37D3" w:rsidRDefault="0093005C" w:rsidP="00A21DE9">
      <w:pPr>
        <w:pStyle w:val="Text"/>
      </w:pPr>
      <w:r w:rsidRPr="00EE37D3">
        <w:t xml:space="preserve">Jenner proto pokračoval: </w:t>
      </w:r>
      <w:r w:rsidR="00967FBE" w:rsidRPr="00EE37D3">
        <w:t>„</w:t>
      </w:r>
      <w:r w:rsidRPr="00EE37D3">
        <w:t>Včera večer se jí ulevilo.</w:t>
      </w:r>
      <w:r w:rsidR="00967FBE" w:rsidRPr="00EE37D3">
        <w:t>“</w:t>
      </w:r>
      <w:r w:rsidRPr="00EE37D3">
        <w:t xml:space="preserve"> Zaváhal. Jako vždycky, když to vyprávěl.</w:t>
      </w:r>
    </w:p>
    <w:p w:rsidR="00967FBE" w:rsidRPr="00EE37D3" w:rsidRDefault="0093005C" w:rsidP="00A21DE9">
      <w:pPr>
        <w:pStyle w:val="Text"/>
      </w:pPr>
      <w:r w:rsidRPr="00EE37D3">
        <w:t>A dnes ráno to vyprávěl každému, koho potkal. Byla to tak skvělá zpráva, že se o ni musel podělit s ostatními. Ale nemohl jim říct, že svou dceru pohřbil a myslel si, že je mrtvá. To nemohl.</w:t>
      </w:r>
    </w:p>
    <w:p w:rsidR="00967FBE" w:rsidRPr="00EE37D3" w:rsidRDefault="00967FBE" w:rsidP="00A21DE9">
      <w:pPr>
        <w:pStyle w:val="Text"/>
      </w:pPr>
      <w:r w:rsidRPr="00EE37D3">
        <w:t>„</w:t>
      </w:r>
      <w:r w:rsidR="0093005C" w:rsidRPr="00EE37D3">
        <w:t>Byla nemocná,</w:t>
      </w:r>
      <w:r w:rsidRPr="00EE37D3">
        <w:t>“</w:t>
      </w:r>
      <w:r w:rsidR="0093005C" w:rsidRPr="00EE37D3">
        <w:t xml:space="preserve"> pokračoval. </w:t>
      </w:r>
      <w:r w:rsidRPr="00EE37D3">
        <w:t>„</w:t>
      </w:r>
      <w:r w:rsidR="0093005C" w:rsidRPr="00EE37D3">
        <w:t>Nejdřív</w:t>
      </w:r>
      <w:r w:rsidRPr="00EE37D3">
        <w:t>…</w:t>
      </w:r>
      <w:r w:rsidR="0093005C" w:rsidRPr="00EE37D3">
        <w:t xml:space="preserve"> nejdřív jsem si myslel, že má</w:t>
      </w:r>
      <w:r w:rsidRPr="00EE37D3">
        <w:t>…</w:t>
      </w:r>
      <w:r w:rsidR="0093005C" w:rsidRPr="00EE37D3">
        <w:t xml:space="preserve"> tamto. Ale ona tu proklatou nemoc neměla! To je moje dobrá zpráva. Podívej, omlouvám se, ale jenom trochu. Vím, že bych měl být</w:t>
      </w:r>
      <w:r w:rsidRPr="00EE37D3">
        <w:t>…“</w:t>
      </w:r>
      <w:r w:rsidR="0093005C" w:rsidRPr="00EE37D3">
        <w:t xml:space="preserve"> strnul v indiánském postoji a pokusil se usmát, </w:t>
      </w:r>
      <w:r w:rsidRPr="00EE37D3">
        <w:t>„</w:t>
      </w:r>
      <w:r w:rsidR="0093005C" w:rsidRPr="00EE37D3">
        <w:t>střízlivý člen tohoto společenství.</w:t>
      </w:r>
      <w:r w:rsidRPr="00EE37D3">
        <w:t>“</w:t>
      </w:r>
    </w:p>
    <w:p w:rsidR="00967FBE" w:rsidRPr="00EE37D3" w:rsidRDefault="0093005C" w:rsidP="00A21DE9">
      <w:pPr>
        <w:pStyle w:val="Text"/>
      </w:pPr>
      <w:r w:rsidRPr="00EE37D3">
        <w:t xml:space="preserve">Uvolnil se a znovu se usmál. I Wismer se usmál, ačkoli nevěděl přesně proč. </w:t>
      </w:r>
      <w:r w:rsidR="00967FBE" w:rsidRPr="00EE37D3">
        <w:t>„</w:t>
      </w:r>
      <w:r w:rsidRPr="00EE37D3">
        <w:t>Jenže moje Nancy je v pořádku. Neměla to.</w:t>
      </w:r>
      <w:r w:rsidR="00967FBE" w:rsidRPr="00EE37D3">
        <w:t>“</w:t>
      </w:r>
    </w:p>
    <w:p w:rsidR="00967FBE" w:rsidRPr="00EE37D3" w:rsidRDefault="0093005C" w:rsidP="00A21DE9">
      <w:pPr>
        <w:pStyle w:val="Text"/>
      </w:pPr>
      <w:r w:rsidRPr="00EE37D3">
        <w:t>Jenner byl člověk, kterého hned tak něco nevzrušilo. Wismer to věděl. I když si z toho dělal legraci, byl střízlivým členem lylského společenství.</w:t>
      </w:r>
    </w:p>
    <w:p w:rsidR="00967FBE" w:rsidRPr="00EE37D3" w:rsidRDefault="00967FBE" w:rsidP="00A21DE9">
      <w:pPr>
        <w:pStyle w:val="Text"/>
      </w:pPr>
      <w:r w:rsidRPr="00EE37D3">
        <w:t>„</w:t>
      </w:r>
      <w:r w:rsidR="0093005C" w:rsidRPr="00EE37D3">
        <w:t>Gerry,</w:t>
      </w:r>
      <w:r w:rsidRPr="00EE37D3">
        <w:t>“</w:t>
      </w:r>
      <w:r w:rsidR="0093005C" w:rsidRPr="00EE37D3">
        <w:t xml:space="preserve"> pokračoval Jenner trochu klidněji, ale pořád z něj čišela radost, </w:t>
      </w:r>
      <w:r w:rsidRPr="00EE37D3">
        <w:t>„</w:t>
      </w:r>
      <w:r w:rsidR="0093005C" w:rsidRPr="00EE37D3">
        <w:t xml:space="preserve">vím, že lidi tady umírají. Vím, že to můžu dostat, že to můžeš dostat ty. Vím, že armáda a vláda se to snaží řešit, tohle všechno jsem se dověděl na schůzi. A vím, že bych asi neměl být tak šťastný. Ale nemůžu si pomoct. Gerry, když jsme si s </w:t>
      </w:r>
      <w:proofErr w:type="gramStart"/>
      <w:r w:rsidR="0093005C" w:rsidRPr="00EE37D3">
        <w:t>Doro</w:t>
      </w:r>
      <w:proofErr w:type="gramEnd"/>
      <w:r w:rsidR="0093005C" w:rsidRPr="00EE37D3">
        <w:t xml:space="preserve"> mysleli, </w:t>
      </w:r>
      <w:r w:rsidR="0093005C" w:rsidRPr="00EE37D3">
        <w:lastRenderedPageBreak/>
        <w:t>že Nancy to má, úplně nás to zdrtilo. Naprosto. Nemohli jsme nic dělat, ani nikdo jiný tady. Nemohli jsme za nikým jít. Nikam.</w:t>
      </w:r>
    </w:p>
    <w:p w:rsidR="00967FBE" w:rsidRPr="00EE37D3" w:rsidRDefault="0093005C" w:rsidP="00A21DE9">
      <w:pPr>
        <w:pStyle w:val="Text"/>
      </w:pPr>
      <w:r w:rsidRPr="00EE37D3">
        <w:t>To je pravda. Nemůžeme se nikam hnout, protože všude narazíme na Lawrencovy zátarasy. Všechno tohle vím. Taky vím, že naše situace je pořád pekelná. Nezlob se na mě, že jsem šťastný. Vždyť Nancy je zdravá!</w:t>
      </w:r>
      <w:r w:rsidR="00967FBE" w:rsidRPr="00EE37D3">
        <w:t>“</w:t>
      </w:r>
    </w:p>
    <w:p w:rsidR="00967FBE" w:rsidRPr="00EE37D3" w:rsidRDefault="0093005C" w:rsidP="00A21DE9">
      <w:pPr>
        <w:pStyle w:val="Text"/>
      </w:pPr>
      <w:r w:rsidRPr="00EE37D3">
        <w:t>Wismer mu to nemohl mít za zlé. Avšak Jenner nevěděl, co se ve skutečnosti možná stalo.</w:t>
      </w:r>
    </w:p>
    <w:p w:rsidR="00967FBE" w:rsidRPr="00EE37D3" w:rsidRDefault="0093005C" w:rsidP="00A21DE9">
      <w:pPr>
        <w:pStyle w:val="Text"/>
      </w:pPr>
      <w:r w:rsidRPr="00EE37D3">
        <w:t>Nancy to měla.</w:t>
      </w:r>
    </w:p>
    <w:p w:rsidR="00967FBE" w:rsidRPr="00EE37D3" w:rsidRDefault="0093005C" w:rsidP="00A21DE9">
      <w:pPr>
        <w:pStyle w:val="Text"/>
      </w:pPr>
      <w:r w:rsidRPr="00EE37D3">
        <w:t xml:space="preserve">Symptomy jsou obecně známé. Když odcházel ze schůze, slyšel, jak se o tom lidi bavili. Oni znali symptomy nemoci. Jenner a </w:t>
      </w:r>
      <w:proofErr w:type="gramStart"/>
      <w:r w:rsidRPr="00EE37D3">
        <w:t>Doro</w:t>
      </w:r>
      <w:proofErr w:type="gramEnd"/>
      <w:r w:rsidRPr="00EE37D3">
        <w:t xml:space="preserve"> to </w:t>
      </w:r>
      <w:proofErr w:type="gramStart"/>
      <w:r w:rsidRPr="00EE37D3">
        <w:t>museli</w:t>
      </w:r>
      <w:proofErr w:type="gramEnd"/>
      <w:r w:rsidRPr="00EE37D3">
        <w:t xml:space="preserve"> vědět taky.</w:t>
      </w:r>
    </w:p>
    <w:p w:rsidR="00967FBE" w:rsidRPr="00EE37D3" w:rsidRDefault="0093005C" w:rsidP="00A21DE9">
      <w:pPr>
        <w:pStyle w:val="Text"/>
      </w:pPr>
      <w:r w:rsidRPr="00EE37D3">
        <w:t>Pro Nancyino uzdravení ale musí existovat nějaké vysvětlení.</w:t>
      </w:r>
    </w:p>
    <w:p w:rsidR="00967FBE" w:rsidRPr="00EE37D3" w:rsidRDefault="0093005C" w:rsidP="00A21DE9">
      <w:pPr>
        <w:pStyle w:val="Text"/>
      </w:pPr>
      <w:r w:rsidRPr="00EE37D3">
        <w:t xml:space="preserve">Wismerovi začalo bušit srdce jako </w:t>
      </w:r>
      <w:r w:rsidRPr="00EE37D3">
        <w:rPr>
          <w:i/>
        </w:rPr>
        <w:t xml:space="preserve">o </w:t>
      </w:r>
      <w:r w:rsidRPr="00EE37D3">
        <w:t xml:space="preserve">závod. </w:t>
      </w:r>
      <w:r w:rsidRPr="00EE37D3">
        <w:rPr>
          <w:i/>
        </w:rPr>
        <w:t>Bože, je tady někdo, kdo to přežil!</w:t>
      </w:r>
    </w:p>
    <w:p w:rsidR="00967FBE" w:rsidRPr="00EE37D3" w:rsidRDefault="0093005C" w:rsidP="00A21DE9">
      <w:pPr>
        <w:pStyle w:val="Text"/>
      </w:pPr>
      <w:r w:rsidRPr="00EE37D3">
        <w:t>Nancy Jennerová možná způsobí, že Peterovy zápisky budou zbytečné. Nancy Jennerová možná v sobě nosí látky, které pomůžou v boji s lylskou nemocí.</w:t>
      </w:r>
    </w:p>
    <w:p w:rsidR="00967FBE" w:rsidRPr="00EE37D3" w:rsidRDefault="00967FBE" w:rsidP="00A21DE9">
      <w:pPr>
        <w:pStyle w:val="Text"/>
      </w:pPr>
      <w:r w:rsidRPr="00EE37D3">
        <w:t>„</w:t>
      </w:r>
      <w:r w:rsidR="0093005C" w:rsidRPr="00EE37D3">
        <w:t>Emile,</w:t>
      </w:r>
      <w:r w:rsidRPr="00EE37D3">
        <w:t>“</w:t>
      </w:r>
      <w:r w:rsidR="0093005C" w:rsidRPr="00EE37D3">
        <w:t xml:space="preserve"> řekl, </w:t>
      </w:r>
      <w:r w:rsidRPr="00EE37D3">
        <w:t>„</w:t>
      </w:r>
      <w:r w:rsidR="0093005C" w:rsidRPr="00EE37D3">
        <w:t>to je úžasné. Jsem moc rád. Víš určitě, že je Nancy zdravá?</w:t>
      </w:r>
      <w:r w:rsidRPr="00EE37D3">
        <w:t>“</w:t>
      </w:r>
    </w:p>
    <w:p w:rsidR="00967FBE" w:rsidRPr="00EE37D3" w:rsidRDefault="00967FBE" w:rsidP="00A21DE9">
      <w:pPr>
        <w:pStyle w:val="Text"/>
      </w:pPr>
      <w:r w:rsidRPr="00EE37D3">
        <w:t>„</w:t>
      </w:r>
      <w:r w:rsidR="0093005C" w:rsidRPr="00EE37D3">
        <w:t xml:space="preserve">Nikdy jí nebylo </w:t>
      </w:r>
      <w:r w:rsidRPr="00EE37D3">
        <w:t>líp</w:t>
      </w:r>
      <w:r w:rsidR="0093005C" w:rsidRPr="00EE37D3">
        <w:t>. Umyli jsme ji</w:t>
      </w:r>
      <w:r w:rsidRPr="00EE37D3">
        <w:t>…</w:t>
      </w:r>
      <w:r w:rsidR="0093005C" w:rsidRPr="00EE37D3">
        <w:t xml:space="preserve"> No, byla trochu nemocná</w:t>
      </w:r>
      <w:r w:rsidRPr="00EE37D3">
        <w:t>…</w:t>
      </w:r>
      <w:r w:rsidR="0093005C" w:rsidRPr="00EE37D3">
        <w:t xml:space="preserve"> a dnes ráno toho snědla tolik, kolik toho ještě nikdy nesnědla. Je v pořádku. Žije!</w:t>
      </w:r>
      <w:r w:rsidRPr="00EE37D3">
        <w:t>“</w:t>
      </w:r>
    </w:p>
    <w:p w:rsidR="00967FBE" w:rsidRPr="00EE37D3" w:rsidRDefault="00967FBE" w:rsidP="00A21DE9">
      <w:pPr>
        <w:pStyle w:val="Text"/>
      </w:pPr>
      <w:r w:rsidRPr="00EE37D3">
        <w:t>„</w:t>
      </w:r>
      <w:r w:rsidR="0093005C" w:rsidRPr="00EE37D3">
        <w:t>To je nejlepší zpráva, jakou jsem dnes ráno slyšel,</w:t>
      </w:r>
      <w:r w:rsidRPr="00EE37D3">
        <w:t>“</w:t>
      </w:r>
      <w:r w:rsidR="0093005C" w:rsidRPr="00EE37D3">
        <w:t xml:space="preserve"> prohlásil Wismer a myslel to upřímně. </w:t>
      </w:r>
      <w:r w:rsidRPr="00EE37D3">
        <w:t>„</w:t>
      </w:r>
      <w:r w:rsidR="0093005C" w:rsidRPr="00EE37D3">
        <w:t>Ale, Emile, já to nechápu.</w:t>
      </w:r>
      <w:r w:rsidRPr="00EE37D3">
        <w:t>“</w:t>
      </w:r>
    </w:p>
    <w:p w:rsidR="00967FBE" w:rsidRPr="00EE37D3" w:rsidRDefault="00967FBE" w:rsidP="00A21DE9">
      <w:pPr>
        <w:pStyle w:val="Text"/>
      </w:pPr>
      <w:r w:rsidRPr="00EE37D3">
        <w:t>„</w:t>
      </w:r>
      <w:r w:rsidR="0093005C" w:rsidRPr="00EE37D3">
        <w:t>Na tom vůbec nezáleží,</w:t>
      </w:r>
      <w:r w:rsidRPr="00EE37D3">
        <w:t>“</w:t>
      </w:r>
      <w:r w:rsidR="0093005C" w:rsidRPr="00EE37D3">
        <w:t xml:space="preserve"> Jenner to řekl trochu důrazněji, než musel, napadlo Wismera. On něco tají. Je to důležité? Tak důležité jako Nancy?</w:t>
      </w:r>
    </w:p>
    <w:p w:rsidR="00967FBE" w:rsidRPr="00EE37D3" w:rsidRDefault="00967FBE" w:rsidP="00A21DE9">
      <w:pPr>
        <w:pStyle w:val="Text"/>
      </w:pPr>
      <w:r w:rsidRPr="00EE37D3">
        <w:t>„</w:t>
      </w:r>
      <w:r w:rsidR="0093005C" w:rsidRPr="00EE37D3">
        <w:t>Myslím, že bys ji měl nechat prohlédnout od doktora Shortella. Opravdu by se na ni měl podívat.</w:t>
      </w:r>
      <w:r w:rsidRPr="00EE37D3">
        <w:t>“</w:t>
      </w:r>
    </w:p>
    <w:p w:rsidR="00967FBE" w:rsidRPr="00EE37D3" w:rsidRDefault="00967FBE" w:rsidP="00A21DE9">
      <w:pPr>
        <w:pStyle w:val="Text"/>
      </w:pPr>
      <w:r w:rsidRPr="00EE37D3">
        <w:t>„</w:t>
      </w:r>
      <w:r w:rsidR="0093005C" w:rsidRPr="00EE37D3">
        <w:t>Je v pořádku, už jsem ti to řekl.</w:t>
      </w:r>
      <w:r w:rsidRPr="00EE37D3">
        <w:t>“</w:t>
      </w:r>
    </w:p>
    <w:p w:rsidR="00967FBE" w:rsidRPr="00EE37D3" w:rsidRDefault="00967FBE" w:rsidP="00A21DE9">
      <w:pPr>
        <w:pStyle w:val="Text"/>
      </w:pPr>
      <w:r w:rsidRPr="00EE37D3">
        <w:t>„</w:t>
      </w:r>
      <w:r w:rsidR="0093005C" w:rsidRPr="00EE37D3">
        <w:t xml:space="preserve">Emile, nevím, nakolik se vyznáš v biologii. Ale existuje možnost </w:t>
      </w:r>
      <w:r w:rsidRPr="00EE37D3">
        <w:t>–</w:t>
      </w:r>
      <w:r w:rsidR="0093005C" w:rsidRPr="00EE37D3">
        <w:t xml:space="preserve"> jenom možnost </w:t>
      </w:r>
      <w:r w:rsidRPr="00EE37D3">
        <w:t>–</w:t>
      </w:r>
      <w:r w:rsidR="0093005C" w:rsidRPr="00EE37D3">
        <w:t xml:space="preserve"> že Nancy mohla tu nemoc mít.</w:t>
      </w:r>
      <w:r w:rsidRPr="00EE37D3">
        <w:t>“</w:t>
      </w:r>
    </w:p>
    <w:p w:rsidR="00967FBE" w:rsidRPr="00EE37D3" w:rsidRDefault="0093005C" w:rsidP="00A21DE9">
      <w:pPr>
        <w:pStyle w:val="Text"/>
      </w:pPr>
      <w:r w:rsidRPr="00EE37D3">
        <w:t xml:space="preserve">Jenner okamžitě zbledl. </w:t>
      </w:r>
      <w:r w:rsidRPr="00EE37D3">
        <w:rPr>
          <w:i/>
        </w:rPr>
        <w:t xml:space="preserve">A kolik toho vím o biologii já? </w:t>
      </w:r>
      <w:proofErr w:type="gramStart"/>
      <w:r w:rsidRPr="00EE37D3">
        <w:t>napadlo</w:t>
      </w:r>
      <w:proofErr w:type="gramEnd"/>
      <w:r w:rsidRPr="00EE37D3">
        <w:t xml:space="preserve"> Wismera. </w:t>
      </w:r>
      <w:r w:rsidRPr="00EE37D3">
        <w:rPr>
          <w:i/>
        </w:rPr>
        <w:t>Nikdy bych</w:t>
      </w:r>
      <w:r w:rsidR="001373CD">
        <w:rPr>
          <w:i/>
        </w:rPr>
        <w:t xml:space="preserve"> si nepomyslel, že se může oblič</w:t>
      </w:r>
      <w:r w:rsidRPr="00EE37D3">
        <w:rPr>
          <w:i/>
        </w:rPr>
        <w:t>ej tak rychle o</w:t>
      </w:r>
      <w:r w:rsidR="00967FBE" w:rsidRPr="00EE37D3">
        <w:rPr>
          <w:i/>
        </w:rPr>
        <w:t>dk</w:t>
      </w:r>
      <w:r w:rsidRPr="00EE37D3">
        <w:rPr>
          <w:i/>
        </w:rPr>
        <w:t>rvit.</w:t>
      </w:r>
    </w:p>
    <w:p w:rsidR="00967FBE" w:rsidRPr="00EE37D3" w:rsidRDefault="00967FBE" w:rsidP="00A21DE9">
      <w:pPr>
        <w:pStyle w:val="Text"/>
      </w:pPr>
      <w:r w:rsidRPr="00EE37D3">
        <w:lastRenderedPageBreak/>
        <w:t>„</w:t>
      </w:r>
      <w:r w:rsidR="0093005C" w:rsidRPr="00EE37D3">
        <w:t>Ty myslíš, že by mohla pořád</w:t>
      </w:r>
      <w:r w:rsidRPr="00EE37D3">
        <w:t>…“</w:t>
      </w:r>
    </w:p>
    <w:p w:rsidR="00967FBE" w:rsidRPr="00EE37D3" w:rsidRDefault="00967FBE" w:rsidP="00A21DE9">
      <w:pPr>
        <w:pStyle w:val="Text"/>
      </w:pPr>
      <w:r w:rsidRPr="00EE37D3">
        <w:t>„</w:t>
      </w:r>
      <w:r w:rsidR="0093005C" w:rsidRPr="00EE37D3">
        <w:t>Ne! To nemyslím. Jestli jí je dobře, už to tak nejspíš zůstane. Ale je tu něco daleko důležitějšího. Jestli to měla a žije, pak je to vůbec první osoba, která se uzdravila.</w:t>
      </w:r>
      <w:r w:rsidRPr="00EE37D3">
        <w:t>“</w:t>
      </w:r>
    </w:p>
    <w:p w:rsidR="00967FBE" w:rsidRPr="00EE37D3" w:rsidRDefault="0093005C" w:rsidP="00A21DE9">
      <w:pPr>
        <w:pStyle w:val="Text"/>
      </w:pPr>
      <w:r w:rsidRPr="00EE37D3">
        <w:t>Jenner nebyl hloupý. Wismer mu to nemusel vysvětlovat tak polopatě. On to pochopí.</w:t>
      </w:r>
    </w:p>
    <w:p w:rsidR="00967FBE" w:rsidRPr="00EE37D3" w:rsidRDefault="00967FBE" w:rsidP="00A21DE9">
      <w:pPr>
        <w:pStyle w:val="Text"/>
      </w:pPr>
      <w:r w:rsidRPr="00EE37D3">
        <w:t>„</w:t>
      </w:r>
      <w:r w:rsidR="0093005C" w:rsidRPr="00EE37D3">
        <w:t>Ona by mohla přinést odpověď.</w:t>
      </w:r>
      <w:r w:rsidRPr="00EE37D3">
        <w:t>“</w:t>
      </w:r>
      <w:r w:rsidR="0093005C" w:rsidRPr="00EE37D3">
        <w:t xml:space="preserve"> To bylo odvážné tvrzení.</w:t>
      </w:r>
    </w:p>
    <w:p w:rsidR="00967FBE" w:rsidRPr="00EE37D3" w:rsidRDefault="00967FBE" w:rsidP="00A21DE9">
      <w:pPr>
        <w:pStyle w:val="Text"/>
      </w:pPr>
      <w:r w:rsidRPr="00EE37D3">
        <w:t>„</w:t>
      </w:r>
      <w:r w:rsidR="0093005C" w:rsidRPr="00EE37D3">
        <w:t>Ano,</w:t>
      </w:r>
      <w:r w:rsidRPr="00EE37D3">
        <w:t>“</w:t>
      </w:r>
      <w:r w:rsidR="0093005C" w:rsidRPr="00EE37D3">
        <w:t xml:space="preserve"> řekl Wismer a </w:t>
      </w:r>
      <w:r w:rsidRPr="00EE37D3">
        <w:t>teď</w:t>
      </w:r>
      <w:r w:rsidR="0093005C" w:rsidRPr="00EE37D3">
        <w:t xml:space="preserve"> byl potěšený zase on. Usmál se. </w:t>
      </w:r>
      <w:r w:rsidRPr="00EE37D3">
        <w:t>„</w:t>
      </w:r>
      <w:r w:rsidR="0093005C" w:rsidRPr="00EE37D3">
        <w:t>Možná že to je řešení pro všechny ostatní.</w:t>
      </w:r>
      <w:r w:rsidRPr="00EE37D3">
        <w:t>“</w:t>
      </w:r>
      <w:r w:rsidR="0093005C" w:rsidRPr="00EE37D3">
        <w:t xml:space="preserve"> Wismerovo nadšení rostlo. Máme člověka, který to přežil! </w:t>
      </w:r>
      <w:r w:rsidRPr="00EE37D3">
        <w:t>„</w:t>
      </w:r>
      <w:r w:rsidR="0093005C" w:rsidRPr="00EE37D3">
        <w:t>Emile, musíš Nancy odvézt do laboratoře, aby jí mohli udělat krevní zkoušky.</w:t>
      </w:r>
      <w:r w:rsidRPr="00EE37D3">
        <w:t>“</w:t>
      </w:r>
    </w:p>
    <w:p w:rsidR="00967FBE" w:rsidRPr="00EE37D3" w:rsidRDefault="0093005C" w:rsidP="00A21DE9">
      <w:pPr>
        <w:pStyle w:val="Text"/>
      </w:pPr>
      <w:r w:rsidRPr="00EE37D3">
        <w:t xml:space="preserve">Jenner vypadal zamyšleně. </w:t>
      </w:r>
      <w:r w:rsidR="00967FBE" w:rsidRPr="00EE37D3">
        <w:t>„</w:t>
      </w:r>
      <w:r w:rsidRPr="00EE37D3">
        <w:t>Chápu, že to je důležité, Gerry. Nikdy mě to nenapadlo. Ale Nancy je moje jediná dcera a v té laboratoři vyvinuli tu strašnou nemoc, která kosí lidi jednoho za druhým. Ta nemoc, jestli máš pravdu, ji taky skoro zabila. Nancy nepojede do laboratoře, Gerry. Nebudu riskovat, že ji ztratím. Už ne.</w:t>
      </w:r>
      <w:r w:rsidR="00967FBE" w:rsidRPr="00EE37D3">
        <w:t>“</w:t>
      </w:r>
    </w:p>
    <w:p w:rsidR="00967FBE" w:rsidRPr="00EE37D3" w:rsidRDefault="0093005C" w:rsidP="00A21DE9">
      <w:pPr>
        <w:pStyle w:val="Text"/>
      </w:pPr>
      <w:r w:rsidRPr="00EE37D3">
        <w:t>Poslední věta Wismerovi nic neřekla, ale i tak chápal Jenner</w:t>
      </w:r>
      <w:r w:rsidR="00967FBE" w:rsidRPr="00EE37D3">
        <w:t>ov</w:t>
      </w:r>
      <w:r w:rsidRPr="00EE37D3">
        <w:t>y pocity.</w:t>
      </w:r>
    </w:p>
    <w:p w:rsidR="00967FBE" w:rsidRPr="00EE37D3" w:rsidRDefault="00967FBE" w:rsidP="00A21DE9">
      <w:pPr>
        <w:pStyle w:val="Text"/>
      </w:pPr>
      <w:r w:rsidRPr="00EE37D3">
        <w:t>„</w:t>
      </w:r>
      <w:r w:rsidR="0093005C" w:rsidRPr="00EE37D3">
        <w:t>Emile, víš přece, že by se to mělo udělat.</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odpověděl Jenner. Přikývl a už nemluvil tak rozhodně. </w:t>
      </w:r>
      <w:r w:rsidRPr="00EE37D3">
        <w:t>„</w:t>
      </w:r>
      <w:r w:rsidR="0093005C" w:rsidRPr="00EE37D3">
        <w:t>Ale ona tam nepojede. Ne tam, kde tu nemoc vyvinuli. A nepojede ani do nemocnice, kde na to umírají lidi.</w:t>
      </w:r>
      <w:r w:rsidRPr="00EE37D3">
        <w:t>“</w:t>
      </w:r>
    </w:p>
    <w:p w:rsidR="00967FBE" w:rsidRPr="00EE37D3" w:rsidRDefault="00967FBE" w:rsidP="00A21DE9">
      <w:pPr>
        <w:pStyle w:val="Text"/>
      </w:pPr>
      <w:r w:rsidRPr="00EE37D3">
        <w:t>„</w:t>
      </w:r>
      <w:r w:rsidR="0093005C" w:rsidRPr="00EE37D3">
        <w:t>Emile</w:t>
      </w:r>
      <w:r w:rsidRPr="00EE37D3">
        <w:t>…“</w:t>
      </w:r>
    </w:p>
    <w:p w:rsidR="00967FBE" w:rsidRPr="00EE37D3" w:rsidRDefault="00967FBE" w:rsidP="00A21DE9">
      <w:pPr>
        <w:pStyle w:val="Text"/>
      </w:pPr>
      <w:r w:rsidRPr="00EE37D3">
        <w:t>„</w:t>
      </w:r>
      <w:r w:rsidR="0093005C" w:rsidRPr="00EE37D3">
        <w:t xml:space="preserve">Ne! Copak to nemůžeš pochopit? Nepojede někam, kde by to znovu mohla dostat </w:t>
      </w:r>
      <w:r w:rsidRPr="00EE37D3">
        <w:t>–</w:t>
      </w:r>
      <w:r w:rsidR="0093005C" w:rsidRPr="00EE37D3">
        <w:t xml:space="preserve"> pokud to vůbec měla. Ne!</w:t>
      </w:r>
      <w:r w:rsidRPr="00EE37D3">
        <w:t>“</w:t>
      </w:r>
    </w:p>
    <w:p w:rsidR="00967FBE" w:rsidRPr="00EE37D3" w:rsidRDefault="00967FBE" w:rsidP="00A21DE9">
      <w:pPr>
        <w:pStyle w:val="Text"/>
      </w:pPr>
      <w:r w:rsidRPr="00EE37D3">
        <w:t>„</w:t>
      </w:r>
      <w:r w:rsidR="0093005C" w:rsidRPr="00EE37D3">
        <w:t>Dobrá,</w:t>
      </w:r>
      <w:r w:rsidRPr="00EE37D3">
        <w:t>“</w:t>
      </w:r>
      <w:r w:rsidR="0093005C" w:rsidRPr="00EE37D3">
        <w:t xml:space="preserve"> řekl Wismer. Odešel k pultu, pravou rukou se dotkl brady a zamyslel se. </w:t>
      </w:r>
      <w:r w:rsidRPr="00EE37D3">
        <w:t>„</w:t>
      </w:r>
      <w:r w:rsidR="0093005C" w:rsidRPr="00EE37D3">
        <w:t>Doktor Shortell tedy může přijet za Nancy. Co ty na to? Může jí odebrat krev a tu potom někam odvezeme.</w:t>
      </w:r>
      <w:r w:rsidRPr="00EE37D3">
        <w:t>“</w:t>
      </w:r>
    </w:p>
    <w:p w:rsidR="00967FBE" w:rsidRPr="00EE37D3" w:rsidRDefault="00967FBE" w:rsidP="00A21DE9">
      <w:pPr>
        <w:pStyle w:val="Text"/>
      </w:pPr>
      <w:r w:rsidRPr="00EE37D3">
        <w:t>„</w:t>
      </w:r>
      <w:r w:rsidR="0093005C" w:rsidRPr="00EE37D3">
        <w:t>Ne. Ať přijede Alex.</w:t>
      </w:r>
      <w:r w:rsidRPr="00EE37D3">
        <w:t>“</w:t>
      </w:r>
    </w:p>
    <w:p w:rsidR="00967FBE" w:rsidRPr="00EE37D3" w:rsidRDefault="0093005C" w:rsidP="00A21DE9">
      <w:pPr>
        <w:pStyle w:val="Text"/>
      </w:pPr>
      <w:r w:rsidRPr="00EE37D3">
        <w:t xml:space="preserve">Wismera to překvapilo. Ruka mu klesla na pult, za kterým stál David. </w:t>
      </w:r>
      <w:r w:rsidR="00967FBE" w:rsidRPr="00EE37D3">
        <w:t>„</w:t>
      </w:r>
      <w:r w:rsidRPr="00EE37D3">
        <w:t>Proč?</w:t>
      </w:r>
      <w:r w:rsidR="00967FBE" w:rsidRPr="00EE37D3">
        <w:t>“</w:t>
      </w:r>
    </w:p>
    <w:p w:rsidR="00967FBE" w:rsidRPr="00EE37D3" w:rsidRDefault="00967FBE" w:rsidP="00A21DE9">
      <w:pPr>
        <w:pStyle w:val="Text"/>
      </w:pPr>
      <w:r w:rsidRPr="00EE37D3">
        <w:t>„</w:t>
      </w:r>
      <w:r w:rsidR="0093005C" w:rsidRPr="00EE37D3">
        <w:t>Nevím, Gerry. Možná proto, že doktor Shortell byl ve styku s mnoha umírajícími. Možná to dokonce má v sobě. Možná proto, že Alexův bratr je původcem té strašné nemoci.</w:t>
      </w:r>
      <w:r w:rsidRPr="00EE37D3">
        <w:t>“</w:t>
      </w:r>
    </w:p>
    <w:p w:rsidR="00967FBE" w:rsidRPr="00EE37D3" w:rsidRDefault="00967FBE" w:rsidP="00A21DE9">
      <w:pPr>
        <w:pStyle w:val="Text"/>
      </w:pPr>
      <w:r w:rsidRPr="00EE37D3">
        <w:lastRenderedPageBreak/>
        <w:t>„</w:t>
      </w:r>
      <w:r w:rsidR="0093005C" w:rsidRPr="00EE37D3">
        <w:t>To není fér a ty to víš. Kromě toho, jestli máš tenhle názor, pak si myslím, že on by měl být ten poslední, koho bys k ní pustil.</w:t>
      </w:r>
      <w:r w:rsidRPr="00EE37D3">
        <w:t>“</w:t>
      </w:r>
    </w:p>
    <w:p w:rsidR="00967FBE" w:rsidRPr="00EE37D3" w:rsidRDefault="00967FBE" w:rsidP="00A21DE9">
      <w:pPr>
        <w:pStyle w:val="Text"/>
      </w:pPr>
      <w:r w:rsidRPr="00EE37D3">
        <w:t>„</w:t>
      </w:r>
      <w:r w:rsidR="0093005C" w:rsidRPr="00EE37D3">
        <w:t>To vím,</w:t>
      </w:r>
      <w:r w:rsidRPr="00EE37D3">
        <w:t>“</w:t>
      </w:r>
      <w:r w:rsidR="0093005C" w:rsidRPr="00EE37D3">
        <w:t xml:space="preserve"> souhlasil Jenner. </w:t>
      </w:r>
      <w:r w:rsidRPr="00EE37D3">
        <w:t>„</w:t>
      </w:r>
      <w:r w:rsidR="0093005C" w:rsidRPr="00EE37D3">
        <w:t>Nemusí to dávat smysl, Gerry. Já to tak cítím. Snad chci, aby se zblízka podíval na Peterovu práci. Myslím, že by si nedovolil Nancy ublížit. Neumím to vysvětlit, Gerry. Jenom to tak cítím.</w:t>
      </w:r>
      <w:r w:rsidRPr="00EE37D3">
        <w:t>“</w:t>
      </w:r>
    </w:p>
    <w:p w:rsidR="00967FBE" w:rsidRPr="00EE37D3" w:rsidRDefault="0093005C" w:rsidP="00A21DE9">
      <w:pPr>
        <w:pStyle w:val="Text"/>
      </w:pPr>
      <w:r w:rsidRPr="00EE37D3">
        <w:t>Wismer se v poslední chvíli zarazil a neřekl mu o Cynthii a o tom, že už to zblízka viděl.</w:t>
      </w:r>
    </w:p>
    <w:p w:rsidR="00967FBE" w:rsidRPr="00EE37D3" w:rsidRDefault="00967FBE" w:rsidP="00A21DE9">
      <w:pPr>
        <w:pStyle w:val="Text"/>
      </w:pPr>
      <w:r w:rsidRPr="00EE37D3">
        <w:t>„</w:t>
      </w:r>
      <w:r w:rsidR="0093005C" w:rsidRPr="00EE37D3">
        <w:t>Nemá to logiku, Emile. Ale Alexovi to řeknu.</w:t>
      </w:r>
      <w:r w:rsidRPr="00EE37D3">
        <w:t>“</w:t>
      </w:r>
    </w:p>
    <w:p w:rsidR="00967FBE" w:rsidRPr="00EE37D3" w:rsidRDefault="0093005C" w:rsidP="00A21DE9">
      <w:pPr>
        <w:pStyle w:val="Text"/>
      </w:pPr>
      <w:r w:rsidRPr="00EE37D3">
        <w:t xml:space="preserve">Jeho cílem je získat krev od Nancy, a ne bránit Alexe Brandese. </w:t>
      </w:r>
      <w:r w:rsidR="00967FBE" w:rsidRPr="00EE37D3">
        <w:t>„</w:t>
      </w:r>
      <w:r w:rsidRPr="00EE37D3">
        <w:t>Provedeme to, jak si budeš přát, Emile. Vím, že Alex s tím chce skoncovat. Nezáleží mu na tom, kdo to zavinil.</w:t>
      </w:r>
      <w:r w:rsidR="00967FBE" w:rsidRPr="00EE37D3">
        <w:t>“</w:t>
      </w:r>
    </w:p>
    <w:p w:rsidR="00967FBE" w:rsidRPr="00EE37D3" w:rsidRDefault="00967FBE" w:rsidP="00A21DE9">
      <w:pPr>
        <w:pStyle w:val="Text"/>
      </w:pPr>
      <w:r w:rsidRPr="00EE37D3">
        <w:t>„</w:t>
      </w:r>
      <w:r w:rsidR="0093005C" w:rsidRPr="00EE37D3">
        <w:t>Promiň,</w:t>
      </w:r>
      <w:r w:rsidRPr="00EE37D3">
        <w:t>“</w:t>
      </w:r>
      <w:r w:rsidR="0093005C" w:rsidRPr="00EE37D3">
        <w:t xml:space="preserve"> omlouval se Jenner a už k tomu dál nic neřekl. Chvilku se díval do země a vzpomínal, jak dal Nancy pod most a přikryl ji listím, které už začínalo hnít, protože bylo ve vodě.</w:t>
      </w:r>
    </w:p>
    <w:p w:rsidR="00967FBE" w:rsidRPr="00EE37D3" w:rsidRDefault="0093005C" w:rsidP="00A21DE9">
      <w:pPr>
        <w:pStyle w:val="Text"/>
      </w:pPr>
      <w:r w:rsidRPr="00EE37D3">
        <w:rPr>
          <w:i/>
        </w:rPr>
        <w:t xml:space="preserve">Nemůžu mu říct, že jsem svou dceru pohřbil. </w:t>
      </w:r>
      <w:r w:rsidRPr="00EE37D3">
        <w:t>Došlo mu, co Wismer říkal o tom, že Nancy je nadějí pro ty, kteří proti nemoci bojují. Přikývl.</w:t>
      </w:r>
    </w:p>
    <w:p w:rsidR="00967FBE" w:rsidRPr="00EE37D3" w:rsidRDefault="00967FBE" w:rsidP="00A21DE9">
      <w:pPr>
        <w:pStyle w:val="Text"/>
      </w:pPr>
      <w:r w:rsidRPr="00EE37D3">
        <w:t>„</w:t>
      </w:r>
      <w:r w:rsidR="0093005C" w:rsidRPr="00EE37D3">
        <w:t>Jak jsem řekl, chápu to. Alex může udělat to, co je třeba,</w:t>
      </w:r>
      <w:r w:rsidRPr="00EE37D3">
        <w:t>“</w:t>
      </w:r>
      <w:r w:rsidR="0093005C" w:rsidRPr="00EE37D3">
        <w:t xml:space="preserve"> řekl. </w:t>
      </w:r>
      <w:r w:rsidRPr="00EE37D3">
        <w:t>„</w:t>
      </w:r>
      <w:r w:rsidR="0093005C" w:rsidRPr="00EE37D3">
        <w:t>Omlouvám se, Gerry. Opravdu.</w:t>
      </w:r>
      <w:r w:rsidRPr="00EE37D3">
        <w:t>“</w:t>
      </w:r>
    </w:p>
    <w:p w:rsidR="00967FBE" w:rsidRPr="00EE37D3" w:rsidRDefault="0093005C" w:rsidP="00A21DE9">
      <w:pPr>
        <w:pStyle w:val="Text"/>
      </w:pPr>
      <w:r w:rsidRPr="00EE37D3">
        <w:t>Wismer mu poděkoval, přikývl a zamířil ke dveřím.</w:t>
      </w:r>
    </w:p>
    <w:p w:rsidR="00967FBE" w:rsidRPr="00EE37D3" w:rsidRDefault="00967FBE" w:rsidP="00A21DE9">
      <w:pPr>
        <w:pStyle w:val="Text"/>
      </w:pPr>
      <w:r w:rsidRPr="00EE37D3">
        <w:t>„</w:t>
      </w:r>
      <w:r w:rsidR="0093005C" w:rsidRPr="00EE37D3">
        <w:t>Hej, Gerry!</w:t>
      </w:r>
      <w:r w:rsidRPr="00EE37D3">
        <w:t>“</w:t>
      </w:r>
      <w:r w:rsidR="0093005C" w:rsidRPr="00EE37D3">
        <w:t xml:space="preserve"> To na něj volal David a bylo to poprvé, kdy on nebo Avery za posledních několik minut promluvili. Wismer se nejdřív podíval na Averyho. Byl oteklý a pozorně naslouchal, ale Wismer si nebyl jistý, co si o tom myslí.</w:t>
      </w:r>
    </w:p>
    <w:p w:rsidR="00967FBE" w:rsidRPr="00EE37D3" w:rsidRDefault="0093005C" w:rsidP="00A21DE9">
      <w:pPr>
        <w:pStyle w:val="Text"/>
      </w:pPr>
      <w:r w:rsidRPr="00EE37D3">
        <w:t>Napadlo ho, že Avery musí prožívat peklo, když má hotel plný doktorů z CVN.</w:t>
      </w:r>
    </w:p>
    <w:p w:rsidR="00967FBE" w:rsidRPr="00EE37D3" w:rsidRDefault="00967FBE" w:rsidP="00A21DE9">
      <w:pPr>
        <w:pStyle w:val="Text"/>
      </w:pPr>
      <w:r w:rsidRPr="00EE37D3">
        <w:t>„</w:t>
      </w:r>
      <w:r w:rsidR="0093005C" w:rsidRPr="00EE37D3">
        <w:t>Co je?</w:t>
      </w:r>
      <w:r w:rsidRPr="00EE37D3">
        <w:t>“</w:t>
      </w:r>
    </w:p>
    <w:p w:rsidR="00967FBE" w:rsidRPr="00EE37D3" w:rsidRDefault="00967FBE" w:rsidP="00A21DE9">
      <w:pPr>
        <w:pStyle w:val="Text"/>
      </w:pPr>
      <w:r w:rsidRPr="00EE37D3">
        <w:t>„</w:t>
      </w:r>
      <w:r w:rsidR="0093005C" w:rsidRPr="00EE37D3">
        <w:t>Proč jsi sem přišel?</w:t>
      </w:r>
      <w:r w:rsidRPr="00EE37D3">
        <w:t>“</w:t>
      </w:r>
    </w:p>
    <w:p w:rsidR="00967FBE" w:rsidRPr="00EE37D3" w:rsidRDefault="00967FBE" w:rsidP="00A21DE9">
      <w:pPr>
        <w:pStyle w:val="Text"/>
      </w:pPr>
      <w:r w:rsidRPr="00EE37D3">
        <w:t>„</w:t>
      </w:r>
      <w:r w:rsidR="0093005C" w:rsidRPr="00EE37D3">
        <w:t>Ježíši,</w:t>
      </w:r>
      <w:r w:rsidRPr="00EE37D3">
        <w:t>“</w:t>
      </w:r>
      <w:r w:rsidR="0093005C" w:rsidRPr="00EE37D3">
        <w:t xml:space="preserve"> Wismer úplně zapomněl. </w:t>
      </w:r>
      <w:r w:rsidRPr="00EE37D3">
        <w:t>„</w:t>
      </w:r>
      <w:r w:rsidR="0093005C" w:rsidRPr="00EE37D3">
        <w:t>Chtěl jsem dvanáctky patrony.</w:t>
      </w:r>
      <w:r w:rsidRPr="00EE37D3">
        <w:t>“</w:t>
      </w:r>
    </w:p>
    <w:p w:rsidR="00967FBE" w:rsidRPr="00EE37D3" w:rsidRDefault="00967FBE" w:rsidP="00A21DE9">
      <w:pPr>
        <w:pStyle w:val="Text"/>
      </w:pPr>
      <w:r w:rsidRPr="00EE37D3">
        <w:t>„</w:t>
      </w:r>
      <w:r w:rsidR="0093005C" w:rsidRPr="00EE37D3">
        <w:t>Nemám. Vojáci je vykoupili.</w:t>
      </w:r>
      <w:r w:rsidRPr="00EE37D3">
        <w:t>“</w:t>
      </w:r>
      <w:r w:rsidR="0093005C" w:rsidRPr="00EE37D3">
        <w:t xml:space="preserve"> David se šibalsky usmál. </w:t>
      </w:r>
      <w:r w:rsidRPr="00EE37D3">
        <w:t>„</w:t>
      </w:r>
      <w:r w:rsidR="0093005C" w:rsidRPr="00EE37D3">
        <w:t>Ale neboj se, Gerry. Tady</w:t>
      </w:r>
      <w:r w:rsidRPr="00EE37D3">
        <w:t>…</w:t>
      </w:r>
      <w:r w:rsidR="0093005C" w:rsidRPr="00EE37D3">
        <w:t xml:space="preserve"> něco bude.</w:t>
      </w:r>
      <w:r w:rsidRPr="00EE37D3">
        <w:t>“</w:t>
      </w:r>
      <w:r w:rsidR="0093005C" w:rsidRPr="00EE37D3">
        <w:t xml:space="preserve"> Sáhl pod pult a podal Wismerovi malý igelitový pytlík. Bylo v něm dvanáct nábojů. </w:t>
      </w:r>
      <w:r w:rsidRPr="00EE37D3">
        <w:t>„</w:t>
      </w:r>
      <w:r w:rsidR="0093005C" w:rsidRPr="00EE37D3">
        <w:t>Dobrej obchodník vždycky myslí na svý stálý zákazn</w:t>
      </w:r>
      <w:r w:rsidRPr="00EE37D3">
        <w:t>ík</w:t>
      </w:r>
      <w:r w:rsidR="0093005C" w:rsidRPr="00EE37D3">
        <w:t>y.</w:t>
      </w:r>
      <w:r w:rsidRPr="00EE37D3">
        <w:t>“</w:t>
      </w:r>
    </w:p>
    <w:p w:rsidR="00967FBE" w:rsidRPr="00EE37D3" w:rsidRDefault="00967FBE" w:rsidP="00A21DE9">
      <w:pPr>
        <w:pStyle w:val="Text"/>
      </w:pPr>
      <w:r w:rsidRPr="00EE37D3">
        <w:lastRenderedPageBreak/>
        <w:t>„</w:t>
      </w:r>
      <w:r w:rsidR="0093005C" w:rsidRPr="00EE37D3">
        <w:t>Díky,</w:t>
      </w:r>
      <w:r w:rsidRPr="00EE37D3">
        <w:t>“</w:t>
      </w:r>
      <w:r w:rsidR="0093005C" w:rsidRPr="00EE37D3">
        <w:t xml:space="preserve"> poděkoval Wismer a odešel. Byl rád, že má náboje. Rozhodl se, že si je obstará, jakmile se dověděl o Brandesově setkání s motorkáři.</w:t>
      </w:r>
    </w:p>
    <w:p w:rsidR="00967FBE" w:rsidRPr="00EE37D3" w:rsidRDefault="0093005C" w:rsidP="00A21DE9">
      <w:pPr>
        <w:pStyle w:val="Text"/>
      </w:pPr>
      <w:r w:rsidRPr="00EE37D3">
        <w:t>Ale zároveň byl nervózní.</w:t>
      </w:r>
    </w:p>
    <w:p w:rsidR="00967FBE" w:rsidRPr="00EE37D3" w:rsidRDefault="0093005C" w:rsidP="00A21DE9">
      <w:pPr>
        <w:pStyle w:val="Text"/>
        <w:rPr>
          <w:i/>
        </w:rPr>
      </w:pPr>
      <w:r w:rsidRPr="00EE37D3">
        <w:rPr>
          <w:i/>
        </w:rPr>
        <w:t>Kolik stálých zákazníků David asi má?</w:t>
      </w:r>
    </w:p>
    <w:p w:rsidR="00967FBE" w:rsidRPr="00EE37D3" w:rsidRDefault="0093005C" w:rsidP="00A21DE9">
      <w:pPr>
        <w:pStyle w:val="Text"/>
        <w:rPr>
          <w:i/>
        </w:rPr>
      </w:pPr>
      <w:r w:rsidRPr="00EE37D3">
        <w:rPr>
          <w:i/>
        </w:rPr>
        <w:t>Kolik lidí v Lyle je ozbrojených?</w:t>
      </w:r>
    </w:p>
    <w:p w:rsidR="00967FBE" w:rsidRPr="00EE37D3" w:rsidRDefault="00967FBE" w:rsidP="00A21DE9">
      <w:pPr>
        <w:pStyle w:val="Text"/>
      </w:pPr>
    </w:p>
    <w:p w:rsidR="00967FBE" w:rsidRPr="00EE37D3" w:rsidRDefault="00967FBE" w:rsidP="00A21DE9">
      <w:pPr>
        <w:pStyle w:val="Text"/>
      </w:pPr>
      <w:r w:rsidRPr="00EE37D3">
        <w:t>„</w:t>
      </w:r>
      <w:r w:rsidR="0093005C" w:rsidRPr="00EE37D3">
        <w:t>Přivedl jsem ho na snídani,</w:t>
      </w:r>
      <w:r w:rsidRPr="00EE37D3">
        <w:t>“</w:t>
      </w:r>
      <w:r w:rsidR="0093005C" w:rsidRPr="00EE37D3">
        <w:t xml:space="preserve"> oznámil Kracke, když se Wismer vrátil domů. Brandes a Sarah seděli v kuchyni u stolu. Před sebou měli prázdné talíře, ale Kracke se zřejmě chopil role kuchaře a stál u kamen. Trochu sebou škubl, když na něj prskl tuk z opékané slaniny.</w:t>
      </w:r>
    </w:p>
    <w:p w:rsidR="00967FBE" w:rsidRPr="00EE37D3" w:rsidRDefault="00967FBE" w:rsidP="00A21DE9">
      <w:pPr>
        <w:pStyle w:val="Text"/>
      </w:pPr>
      <w:r w:rsidRPr="00EE37D3">
        <w:t>„</w:t>
      </w:r>
      <w:r w:rsidR="009F6630">
        <w:t>Mám novinky,“</w:t>
      </w:r>
      <w:r w:rsidR="0093005C" w:rsidRPr="00EE37D3">
        <w:t xml:space="preserve"> hlásil Wismer. S dnešním ránem byl moc spokojený. Brandes a Sarah se na něj podívali. Ani jeden nevypadal příliš vyspalý.</w:t>
      </w:r>
    </w:p>
    <w:p w:rsidR="00967FBE" w:rsidRPr="00EE37D3" w:rsidRDefault="0093005C" w:rsidP="00A21DE9">
      <w:pPr>
        <w:pStyle w:val="Text"/>
      </w:pPr>
      <w:r w:rsidRPr="00EE37D3">
        <w:t>Wismer jim vyprávěl o Nancy.</w:t>
      </w:r>
    </w:p>
    <w:p w:rsidR="00967FBE" w:rsidRPr="00EE37D3" w:rsidRDefault="0093005C" w:rsidP="00A21DE9">
      <w:pPr>
        <w:pStyle w:val="Text"/>
      </w:pPr>
      <w:r w:rsidRPr="00EE37D3">
        <w:t>Brandesův obličej se rozjasnil jako první.</w:t>
      </w:r>
    </w:p>
    <w:p w:rsidR="00967FBE" w:rsidRPr="00EE37D3" w:rsidRDefault="00967FBE" w:rsidP="00A21DE9">
      <w:pPr>
        <w:pStyle w:val="Text"/>
      </w:pPr>
      <w:r w:rsidRPr="00EE37D3">
        <w:t>„</w:t>
      </w:r>
      <w:r w:rsidR="0093005C" w:rsidRPr="00EE37D3">
        <w:t>Gerry, měli bychom od ní dostat, co potřebujeme.</w:t>
      </w:r>
      <w:r w:rsidRPr="00EE37D3">
        <w:t>“</w:t>
      </w:r>
    </w:p>
    <w:p w:rsidR="00967FBE" w:rsidRPr="00EE37D3" w:rsidRDefault="00967FBE" w:rsidP="00A21DE9">
      <w:pPr>
        <w:pStyle w:val="Text"/>
      </w:pPr>
      <w:r w:rsidRPr="00EE37D3">
        <w:t>„</w:t>
      </w:r>
      <w:r w:rsidR="0093005C" w:rsidRPr="00EE37D3">
        <w:t>Jestli to měla,</w:t>
      </w:r>
      <w:r w:rsidRPr="00EE37D3">
        <w:t>“</w:t>
      </w:r>
      <w:r w:rsidR="0093005C" w:rsidRPr="00EE37D3">
        <w:t xml:space="preserve"> připomněl Wismer. </w:t>
      </w:r>
      <w:r w:rsidRPr="00EE37D3">
        <w:t>„</w:t>
      </w:r>
      <w:r w:rsidR="0093005C" w:rsidRPr="00EE37D3">
        <w:t>Jenner říká, že to neměla a že se o ni báli bezdůvodně. Něco přede mnou zatajil, ale myslím, že to nevadí. Souhlasil s tím, že můžeš Nancy odebrat vzorek krve.</w:t>
      </w:r>
      <w:r w:rsidRPr="00EE37D3">
        <w:t>“</w:t>
      </w:r>
    </w:p>
    <w:p w:rsidR="00967FBE" w:rsidRPr="00EE37D3" w:rsidRDefault="00967FBE" w:rsidP="00A21DE9">
      <w:pPr>
        <w:pStyle w:val="Text"/>
      </w:pPr>
      <w:r w:rsidRPr="00EE37D3">
        <w:t>„</w:t>
      </w:r>
      <w:r w:rsidR="0093005C" w:rsidRPr="00EE37D3">
        <w:t>Já?</w:t>
      </w:r>
      <w:r w:rsidRPr="00EE37D3">
        <w:t>“</w:t>
      </w:r>
    </w:p>
    <w:p w:rsidR="00967FBE" w:rsidRPr="00EE37D3" w:rsidRDefault="00967FBE" w:rsidP="00A21DE9">
      <w:pPr>
        <w:pStyle w:val="Text"/>
      </w:pPr>
      <w:r w:rsidRPr="00EE37D3">
        <w:t>„</w:t>
      </w:r>
      <w:r w:rsidR="0093005C" w:rsidRPr="00EE37D3">
        <w:t>Ty.</w:t>
      </w:r>
      <w:r w:rsidRPr="00EE37D3">
        <w:t>“</w:t>
      </w:r>
      <w:r w:rsidR="0093005C" w:rsidRPr="00EE37D3">
        <w:t xml:space="preserve"> Wismer to začal vysvětlovat. </w:t>
      </w:r>
      <w:r w:rsidRPr="00EE37D3">
        <w:t>„</w:t>
      </w:r>
      <w:r w:rsidR="0093005C" w:rsidRPr="00EE37D3">
        <w:t xml:space="preserve">Nechce, aby se setkala s někým, kdo byl v úzkém kontaktu s lidmi, kteří nemoc měli. Je trochu podivné </w:t>
      </w:r>
      <w:r w:rsidRPr="00EE37D3">
        <w:t>–</w:t>
      </w:r>
      <w:r w:rsidR="0093005C" w:rsidRPr="00EE37D3">
        <w:t xml:space="preserve"> ale možná zas ne tak špatné </w:t>
      </w:r>
      <w:r w:rsidRPr="00EE37D3">
        <w:t>–</w:t>
      </w:r>
      <w:r w:rsidR="0093005C" w:rsidRPr="00EE37D3">
        <w:t xml:space="preserve"> že jediné místo, kterému se většina lidí raději vyhne, je nemocnice.</w:t>
      </w:r>
      <w:r w:rsidRPr="00EE37D3">
        <w:t>“</w:t>
      </w:r>
    </w:p>
    <w:p w:rsidR="00967FBE" w:rsidRPr="00EE37D3" w:rsidRDefault="00967FBE" w:rsidP="00A21DE9">
      <w:pPr>
        <w:pStyle w:val="Text"/>
      </w:pPr>
      <w:r w:rsidRPr="00EE37D3">
        <w:t>„</w:t>
      </w:r>
      <w:r w:rsidR="0093005C" w:rsidRPr="00EE37D3">
        <w:t>Myslím, že je chápu,</w:t>
      </w:r>
      <w:r w:rsidRPr="00EE37D3">
        <w:t>“</w:t>
      </w:r>
      <w:r w:rsidR="0093005C" w:rsidRPr="00EE37D3">
        <w:t xml:space="preserve"> poznamenal Kracke a dál chystal jídlo. Sarah přikývla.</w:t>
      </w:r>
    </w:p>
    <w:p w:rsidR="00967FBE" w:rsidRPr="00EE37D3" w:rsidRDefault="00967FBE" w:rsidP="00A21DE9">
      <w:pPr>
        <w:pStyle w:val="Text"/>
      </w:pPr>
      <w:r w:rsidRPr="00EE37D3">
        <w:t>„</w:t>
      </w:r>
      <w:r w:rsidR="0093005C" w:rsidRPr="00EE37D3">
        <w:t>Tak co mám dělat? Přiveze ji sem?</w:t>
      </w:r>
      <w:r w:rsidRPr="00EE37D3">
        <w:t>“</w:t>
      </w:r>
    </w:p>
    <w:p w:rsidR="00967FBE" w:rsidRPr="00EE37D3" w:rsidRDefault="00967FBE" w:rsidP="00A21DE9">
      <w:pPr>
        <w:pStyle w:val="Text"/>
      </w:pPr>
      <w:r w:rsidRPr="00EE37D3">
        <w:t>„</w:t>
      </w:r>
      <w:r w:rsidR="0093005C" w:rsidRPr="00EE37D3">
        <w:t>Ne. Budeš muset ty dojet k nim na farmu. Jonathan ti dá všechno potřebné z nemocnice.</w:t>
      </w:r>
      <w:r w:rsidRPr="00EE37D3">
        <w:t>“</w:t>
      </w:r>
    </w:p>
    <w:p w:rsidR="00967FBE" w:rsidRPr="00EE37D3" w:rsidRDefault="00967FBE" w:rsidP="00A21DE9">
      <w:pPr>
        <w:pStyle w:val="Text"/>
      </w:pPr>
      <w:r w:rsidRPr="00EE37D3">
        <w:t>„</w:t>
      </w:r>
      <w:r w:rsidR="0093005C" w:rsidRPr="00EE37D3">
        <w:t>Sakra.</w:t>
      </w:r>
      <w:r w:rsidRPr="00EE37D3">
        <w:t>“</w:t>
      </w:r>
    </w:p>
    <w:p w:rsidR="00967FBE" w:rsidRPr="00EE37D3" w:rsidRDefault="00967FBE" w:rsidP="00A21DE9">
      <w:pPr>
        <w:pStyle w:val="Text"/>
      </w:pPr>
      <w:r w:rsidRPr="00EE37D3">
        <w:t>„</w:t>
      </w:r>
      <w:r w:rsidR="0093005C" w:rsidRPr="00EE37D3">
        <w:t>Co je?</w:t>
      </w:r>
      <w:r w:rsidRPr="00EE37D3">
        <w:t>“</w:t>
      </w:r>
    </w:p>
    <w:p w:rsidR="00967FBE" w:rsidRPr="00EE37D3" w:rsidRDefault="00967FBE" w:rsidP="00A21DE9">
      <w:pPr>
        <w:pStyle w:val="Text"/>
      </w:pPr>
      <w:r w:rsidRPr="00EE37D3">
        <w:t>„</w:t>
      </w:r>
      <w:r w:rsidR="0093005C" w:rsidRPr="00EE37D3">
        <w:t>Gerry, já jsem sice doktor, ale ne normální doktor. Chci tím říct, že nevím, jak člověku odebrat krev. Já nejsem tenhle druh doktora.</w:t>
      </w:r>
      <w:r w:rsidRPr="00EE37D3">
        <w:t>“</w:t>
      </w:r>
    </w:p>
    <w:p w:rsidR="00967FBE" w:rsidRPr="00EE37D3" w:rsidRDefault="00967FBE" w:rsidP="00A21DE9">
      <w:pPr>
        <w:pStyle w:val="Text"/>
      </w:pPr>
      <w:r w:rsidRPr="00EE37D3">
        <w:t>„</w:t>
      </w:r>
      <w:r w:rsidR="0093005C" w:rsidRPr="00EE37D3">
        <w:t>Dobrá,</w:t>
      </w:r>
      <w:r w:rsidRPr="00EE37D3">
        <w:t>“</w:t>
      </w:r>
      <w:r w:rsidR="0093005C" w:rsidRPr="00EE37D3">
        <w:t xml:space="preserve"> řekl Wismer, </w:t>
      </w:r>
      <w:r w:rsidRPr="00EE37D3">
        <w:t>„</w:t>
      </w:r>
      <w:r w:rsidR="0093005C" w:rsidRPr="00EE37D3">
        <w:t xml:space="preserve">budeš s sebou muset vzít Jonathana. Jsem si jistý, že si nebude stěžovat, že to je ztráta času, až se doví, že </w:t>
      </w:r>
      <w:r w:rsidR="0093005C" w:rsidRPr="00EE37D3">
        <w:lastRenderedPageBreak/>
        <w:t>možná před sebou máme odpověď na naše otázky. Budeš muset Jennerovi vysvětlit, proč potřebuješ Jonathana. Pochopí to.</w:t>
      </w:r>
      <w:r w:rsidRPr="00EE37D3">
        <w:t>“</w:t>
      </w:r>
    </w:p>
    <w:p w:rsidR="00967FBE" w:rsidRPr="00EE37D3" w:rsidRDefault="00967FBE" w:rsidP="00A21DE9">
      <w:pPr>
        <w:pStyle w:val="Text"/>
      </w:pPr>
      <w:r w:rsidRPr="00EE37D3">
        <w:t>„</w:t>
      </w:r>
      <w:r w:rsidR="0093005C" w:rsidRPr="00EE37D3">
        <w:t>Možná to Jonathan bude považovat za ztrátu času,</w:t>
      </w:r>
      <w:r w:rsidRPr="00EE37D3">
        <w:t>“</w:t>
      </w:r>
      <w:r w:rsidR="0093005C" w:rsidRPr="00EE37D3">
        <w:t xml:space="preserve"> namítla Sarah.</w:t>
      </w:r>
    </w:p>
    <w:p w:rsidR="00967FBE" w:rsidRPr="00EE37D3" w:rsidRDefault="00967FBE" w:rsidP="00A21DE9">
      <w:pPr>
        <w:pStyle w:val="Text"/>
      </w:pPr>
      <w:r w:rsidRPr="00EE37D3">
        <w:t>„</w:t>
      </w:r>
      <w:r w:rsidR="0093005C" w:rsidRPr="00EE37D3">
        <w:t>Proč?</w:t>
      </w:r>
      <w:r w:rsidRPr="00EE37D3">
        <w:t>“</w:t>
      </w:r>
      <w:r w:rsidR="0093005C" w:rsidRPr="00EE37D3">
        <w:t xml:space="preserve"> zeptal se udiveně Wismer a obočí mu poskočilo.</w:t>
      </w:r>
    </w:p>
    <w:p w:rsidR="00967FBE" w:rsidRPr="00EE37D3" w:rsidRDefault="00967FBE" w:rsidP="00A21DE9">
      <w:pPr>
        <w:pStyle w:val="Text"/>
      </w:pPr>
      <w:r w:rsidRPr="00EE37D3">
        <w:t>„Teď</w:t>
      </w:r>
      <w:r w:rsidR="0093005C" w:rsidRPr="00EE37D3">
        <w:t xml:space="preserve"> jsme na řadě my se svými novinkami,</w:t>
      </w:r>
      <w:r w:rsidRPr="00EE37D3">
        <w:t>“</w:t>
      </w:r>
      <w:r w:rsidR="0093005C" w:rsidRPr="00EE37D3">
        <w:t xml:space="preserve"> prohlásila. Široce se usmála a Wismer z toho byl celý popletený. Kracke vyndával slaninu z pánve na papír, a dokonce i Brandes se usmíval.</w:t>
      </w:r>
    </w:p>
    <w:p w:rsidR="00967FBE" w:rsidRPr="00EE37D3" w:rsidRDefault="0093005C" w:rsidP="00A21DE9">
      <w:pPr>
        <w:pStyle w:val="Text"/>
      </w:pPr>
      <w:r w:rsidRPr="00EE37D3">
        <w:t xml:space="preserve">Wismer to nechápal. </w:t>
      </w:r>
      <w:r w:rsidR="00967FBE" w:rsidRPr="00EE37D3">
        <w:t>„</w:t>
      </w:r>
      <w:r w:rsidRPr="00EE37D3">
        <w:t>O čem to kruci mluvíte?</w:t>
      </w:r>
      <w:r w:rsidR="00967FBE" w:rsidRPr="00EE37D3">
        <w:t>“</w:t>
      </w:r>
      <w:r w:rsidRPr="00EE37D3">
        <w:t xml:space="preserve"> zeptal se důrazně.</w:t>
      </w:r>
    </w:p>
    <w:p w:rsidR="00967FBE" w:rsidRPr="00EE37D3" w:rsidRDefault="00967FBE" w:rsidP="00A21DE9">
      <w:pPr>
        <w:pStyle w:val="Text"/>
      </w:pPr>
      <w:r w:rsidRPr="00EE37D3">
        <w:t>„</w:t>
      </w:r>
      <w:r w:rsidR="0093005C" w:rsidRPr="00EE37D3">
        <w:t>Volali nám z CVN z Atlanty,</w:t>
      </w:r>
      <w:r w:rsidRPr="00EE37D3">
        <w:t>“</w:t>
      </w:r>
      <w:r w:rsidR="0093005C" w:rsidRPr="00EE37D3">
        <w:t xml:space="preserve"> řekl Brandes. </w:t>
      </w:r>
      <w:r w:rsidR="0093005C" w:rsidRPr="00EE37D3">
        <w:rPr>
          <w:i/>
        </w:rPr>
        <w:t xml:space="preserve">Napíná mě, </w:t>
      </w:r>
      <w:r w:rsidR="0093005C" w:rsidRPr="00EE37D3">
        <w:t xml:space="preserve">pomyslel si Wismer, </w:t>
      </w:r>
      <w:r w:rsidR="0093005C" w:rsidRPr="00EE37D3">
        <w:rPr>
          <w:i/>
        </w:rPr>
        <w:t>ale asi mu to odpustím, protože tuším, že ta zpráv</w:t>
      </w:r>
      <w:r w:rsidRPr="00EE37D3">
        <w:rPr>
          <w:i/>
        </w:rPr>
        <w:t>a m</w:t>
      </w:r>
      <w:r w:rsidR="0093005C" w:rsidRPr="00EE37D3">
        <w:rPr>
          <w:i/>
        </w:rPr>
        <w:t xml:space="preserve">ě potěší. </w:t>
      </w:r>
      <w:r w:rsidRPr="00EE37D3">
        <w:t>„</w:t>
      </w:r>
      <w:r w:rsidR="0093005C" w:rsidRPr="00EE37D3">
        <w:t>Mají tam chlápka jménem Dorfman. Objevil nějaké sérum, Gerry. Nějaké sérum, nebo aspoň něco na ten způsob.</w:t>
      </w:r>
      <w:r w:rsidRPr="00EE37D3">
        <w:t>“</w:t>
      </w:r>
    </w:p>
    <w:p w:rsidR="00967FBE" w:rsidRPr="00EE37D3" w:rsidRDefault="0093005C" w:rsidP="00A21DE9">
      <w:pPr>
        <w:pStyle w:val="Text"/>
      </w:pPr>
      <w:r w:rsidRPr="00EE37D3">
        <w:t xml:space="preserve">Wismer se chvilku tvářil nechápavě. </w:t>
      </w:r>
      <w:r w:rsidR="00967FBE" w:rsidRPr="00EE37D3">
        <w:t>„</w:t>
      </w:r>
      <w:r w:rsidRPr="00EE37D3">
        <w:t>Sérum?</w:t>
      </w:r>
      <w:r w:rsidR="00967FBE" w:rsidRPr="00EE37D3">
        <w:t>“</w:t>
      </w:r>
      <w:r w:rsidRPr="00EE37D3">
        <w:t xml:space="preserve"> zašeptal. Potom znovu získal ztracený klid. </w:t>
      </w:r>
      <w:r w:rsidR="00967FBE" w:rsidRPr="00EE37D3">
        <w:t>„</w:t>
      </w:r>
      <w:r w:rsidRPr="00EE37D3">
        <w:t xml:space="preserve">Co tím myslíte </w:t>
      </w:r>
      <w:r w:rsidR="00967FBE" w:rsidRPr="00EE37D3">
        <w:t>–</w:t>
      </w:r>
      <w:r w:rsidRPr="00EE37D3">
        <w:t xml:space="preserve"> něco jako sérum?</w:t>
      </w:r>
      <w:r w:rsidR="00967FBE" w:rsidRPr="00EE37D3">
        <w:t>“</w:t>
      </w:r>
    </w:p>
    <w:p w:rsidR="00967FBE" w:rsidRPr="00EE37D3" w:rsidRDefault="00967FBE" w:rsidP="00A21DE9">
      <w:pPr>
        <w:pStyle w:val="Text"/>
      </w:pPr>
      <w:r w:rsidRPr="00EE37D3">
        <w:t>„</w:t>
      </w:r>
      <w:r w:rsidR="0093005C" w:rsidRPr="00EE37D3">
        <w:t>Nejsem si úplně jistý,</w:t>
      </w:r>
      <w:r w:rsidRPr="00EE37D3">
        <w:t>“</w:t>
      </w:r>
      <w:r w:rsidR="0093005C" w:rsidRPr="00EE37D3">
        <w:t xml:space="preserve"> připustil Brandes.</w:t>
      </w:r>
    </w:p>
    <w:p w:rsidR="00967FBE" w:rsidRPr="00EE37D3" w:rsidRDefault="0093005C" w:rsidP="00A21DE9">
      <w:pPr>
        <w:pStyle w:val="Text"/>
      </w:pPr>
      <w:r w:rsidRPr="00EE37D3">
        <w:t>Kracke přistoupil ke stolu a položil na něj slaninu, vrátil se ke kamnům a začal rozbíjet vejce. Vypadal, jako by ho to moc nezajímalo, ale Wismerovi to bylo jasné. Člověk jako Kracke se vždycky ovládá.</w:t>
      </w:r>
    </w:p>
    <w:p w:rsidR="00967FBE" w:rsidRPr="00EE37D3" w:rsidRDefault="00967FBE" w:rsidP="00A21DE9">
      <w:pPr>
        <w:pStyle w:val="Text"/>
      </w:pPr>
      <w:r w:rsidRPr="00EE37D3">
        <w:t>„</w:t>
      </w:r>
      <w:r w:rsidR="0093005C" w:rsidRPr="00EE37D3">
        <w:t>Tak o co jde?</w:t>
      </w:r>
      <w:r w:rsidRPr="00EE37D3">
        <w:t>“</w:t>
      </w:r>
    </w:p>
    <w:p w:rsidR="00967FBE" w:rsidRPr="00EE37D3" w:rsidRDefault="00967FBE" w:rsidP="00A21DE9">
      <w:pPr>
        <w:pStyle w:val="Text"/>
      </w:pPr>
      <w:r w:rsidRPr="00EE37D3">
        <w:t>„</w:t>
      </w:r>
      <w:r w:rsidR="0093005C" w:rsidRPr="00EE37D3">
        <w:t>Volala nějaká doktorka Lasserová. Řekla, že tenhle chlápek vyvinul nějaký virus. A že jeho virus působí na jiné viry. Není to sérum v pravém slova smyslu.</w:t>
      </w:r>
      <w:r w:rsidRPr="00EE37D3">
        <w:t>“</w:t>
      </w:r>
    </w:p>
    <w:p w:rsidR="00967FBE" w:rsidRPr="00EE37D3" w:rsidRDefault="0093005C" w:rsidP="00A21DE9">
      <w:pPr>
        <w:pStyle w:val="Text"/>
      </w:pPr>
      <w:r w:rsidRPr="00EE37D3">
        <w:t>Wismerovi zmrzl smích na rtech. Sarah a Brandes si hned všimli změny v jeho obličeji. Nějakým šestým nebo sedmým smyslem to Kracke vytušil, a proto se otočil a podíval se do kamenné tváře bývalého učitele biologie na střední škole.</w:t>
      </w:r>
    </w:p>
    <w:p w:rsidR="00967FBE" w:rsidRPr="00EE37D3" w:rsidRDefault="00967FBE" w:rsidP="00A21DE9">
      <w:pPr>
        <w:pStyle w:val="Text"/>
      </w:pPr>
      <w:r w:rsidRPr="00EE37D3">
        <w:t>„</w:t>
      </w:r>
      <w:r w:rsidR="0093005C" w:rsidRPr="00EE37D3">
        <w:t>To je úžasné!</w:t>
      </w:r>
      <w:r w:rsidRPr="00EE37D3">
        <w:t>“</w:t>
      </w:r>
      <w:r w:rsidR="0093005C" w:rsidRPr="00EE37D3">
        <w:t xml:space="preserve"> řekl Wismer. </w:t>
      </w:r>
      <w:r w:rsidRPr="00EE37D3">
        <w:t>„</w:t>
      </w:r>
      <w:r w:rsidR="0093005C" w:rsidRPr="00EE37D3">
        <w:t>Další vynález. Čert je všechny vem!</w:t>
      </w:r>
      <w:r w:rsidRPr="00EE37D3">
        <w:t>“</w:t>
      </w:r>
    </w:p>
    <w:p w:rsidR="00967FBE" w:rsidRPr="00EE37D3" w:rsidRDefault="00967FBE" w:rsidP="00A21DE9">
      <w:pPr>
        <w:pStyle w:val="Text"/>
      </w:pPr>
      <w:r w:rsidRPr="00EE37D3">
        <w:t>„</w:t>
      </w:r>
      <w:r w:rsidR="0093005C" w:rsidRPr="00EE37D3">
        <w:t>Gerry,</w:t>
      </w:r>
      <w:r w:rsidRPr="00EE37D3">
        <w:t>“</w:t>
      </w:r>
      <w:r w:rsidR="0093005C" w:rsidRPr="00EE37D3">
        <w:t xml:space="preserve"> řekl Brandes, vstal a šel k Wismerovi, </w:t>
      </w:r>
      <w:r w:rsidRPr="00EE37D3">
        <w:t>„</w:t>
      </w:r>
      <w:r w:rsidR="0093005C" w:rsidRPr="00EE37D3">
        <w:t>to by mohla být odpověď, řešení. Kromě toho, nemůže to být samo o sobě nebezpečné. Vláda</w:t>
      </w:r>
      <w:r w:rsidRPr="00EE37D3">
        <w:t>…“</w:t>
      </w:r>
    </w:p>
    <w:p w:rsidR="00967FBE" w:rsidRPr="00EE37D3" w:rsidRDefault="00967FBE" w:rsidP="00A21DE9">
      <w:pPr>
        <w:pStyle w:val="Text"/>
      </w:pPr>
      <w:r w:rsidRPr="00EE37D3">
        <w:t>„</w:t>
      </w:r>
      <w:r w:rsidR="0093005C" w:rsidRPr="00EE37D3">
        <w:t>Nech toho, Alexi. Vláda s tím nic neudělá.</w:t>
      </w:r>
      <w:r w:rsidRPr="00EE37D3">
        <w:t>“</w:t>
      </w:r>
      <w:r w:rsidR="0093005C" w:rsidRPr="00EE37D3">
        <w:t xml:space="preserve"> Vyštěkl to rozzlobeně. Wismer nesnášel naivitu ani v krizové situaci. </w:t>
      </w:r>
      <w:r w:rsidRPr="00EE37D3">
        <w:t>„</w:t>
      </w:r>
      <w:r w:rsidR="0093005C" w:rsidRPr="00EE37D3">
        <w:t xml:space="preserve">Federální </w:t>
      </w:r>
      <w:r w:rsidR="0093005C" w:rsidRPr="00EE37D3">
        <w:lastRenderedPageBreak/>
        <w:t>úřad pro výzkum nemocí nedá té tvé Lasserové nebo tomu Dorfmanovi povolení k použití, dokud neproběhnou zkoušky. Nebuď dnešní. Sakra, Alexi, copak to nevidíš?</w:t>
      </w:r>
    </w:p>
    <w:p w:rsidR="00967FBE" w:rsidRPr="00EE37D3" w:rsidRDefault="0093005C" w:rsidP="00A21DE9">
      <w:pPr>
        <w:pStyle w:val="Text"/>
      </w:pPr>
      <w:r w:rsidRPr="00EE37D3">
        <w:t>Využijí Lyle jako jednu velkou zasranou zoologickou zahradu plnou pokusných králíků a nechají tady vypustit další látku vytvořenou člověkem. Copak to nechápeš?</w:t>
      </w:r>
      <w:r w:rsidR="00967FBE" w:rsidRPr="00EE37D3">
        <w:t>“</w:t>
      </w:r>
    </w:p>
    <w:p w:rsidR="00967FBE" w:rsidRPr="00EE37D3" w:rsidRDefault="0093005C" w:rsidP="00A21DE9">
      <w:pPr>
        <w:pStyle w:val="Text"/>
      </w:pPr>
      <w:r w:rsidRPr="00EE37D3">
        <w:t>Brandes cítil, jak jeho nadšení vyprchává, ale byl rozhodnutý nevzdat se něčeho, co by mohlo pomoci. Problém v Lyle byl velice vážný.</w:t>
      </w:r>
    </w:p>
    <w:p w:rsidR="00967FBE" w:rsidRPr="00EE37D3" w:rsidRDefault="00967FBE" w:rsidP="00A21DE9">
      <w:pPr>
        <w:pStyle w:val="Text"/>
      </w:pPr>
      <w:r w:rsidRPr="00EE37D3">
        <w:t>„</w:t>
      </w:r>
      <w:r w:rsidR="0093005C" w:rsidRPr="00EE37D3">
        <w:t>Dobrá, Gerry,</w:t>
      </w:r>
      <w:r w:rsidRPr="00EE37D3">
        <w:t>“</w:t>
      </w:r>
      <w:r w:rsidR="0093005C" w:rsidRPr="00EE37D3">
        <w:t xml:space="preserve"> řekl, </w:t>
      </w:r>
      <w:r w:rsidRPr="00EE37D3">
        <w:t>„</w:t>
      </w:r>
      <w:r w:rsidR="0093005C" w:rsidRPr="00EE37D3">
        <w:t>ale mohlo by to pomoct.</w:t>
      </w:r>
      <w:r w:rsidRPr="00EE37D3">
        <w:t>“</w:t>
      </w:r>
      <w:r w:rsidR="0093005C" w:rsidRPr="00EE37D3">
        <w:t xml:space="preserve"> A taky je tady Cynthia</w:t>
      </w:r>
      <w:r w:rsidRPr="00EE37D3">
        <w:t>…</w:t>
      </w:r>
      <w:r w:rsidR="0093005C" w:rsidRPr="00EE37D3">
        <w:t xml:space="preserve"> </w:t>
      </w:r>
      <w:r w:rsidRPr="00EE37D3">
        <w:t>„</w:t>
      </w:r>
      <w:r w:rsidR="0093005C" w:rsidRPr="00EE37D3">
        <w:t>Už tady máme karanténu. Když se pokusí vyzkoušet to sérum</w:t>
      </w:r>
      <w:r w:rsidRPr="00EE37D3">
        <w:t>…“</w:t>
      </w:r>
    </w:p>
    <w:p w:rsidR="00967FBE" w:rsidRPr="00EE37D3" w:rsidRDefault="0093005C" w:rsidP="00A21DE9">
      <w:pPr>
        <w:pStyle w:val="Text"/>
      </w:pPr>
      <w:r w:rsidRPr="00EE37D3">
        <w:t>I Kracke přestal na chvilku míchat, ale pak zaklel nad smaženými vejci, která se mu připalovala.</w:t>
      </w:r>
    </w:p>
    <w:p w:rsidR="00967FBE" w:rsidRPr="00EE37D3" w:rsidRDefault="00967FBE" w:rsidP="00A21DE9">
      <w:pPr>
        <w:pStyle w:val="Text"/>
      </w:pPr>
      <w:r w:rsidRPr="00EE37D3">
        <w:t>„</w:t>
      </w:r>
      <w:r w:rsidR="0093005C" w:rsidRPr="00EE37D3">
        <w:t>Alexi, to je pro tebe něco nového, vid?</w:t>
      </w:r>
      <w:r w:rsidRPr="00EE37D3">
        <w:t>“</w:t>
      </w:r>
      <w:r w:rsidR="0093005C" w:rsidRPr="00EE37D3">
        <w:t xml:space="preserve"> zeptal se ho Wismer. Okamžitě však litoval svého sarkasmu, ale nemohl si to odpustit.</w:t>
      </w:r>
    </w:p>
    <w:p w:rsidR="00967FBE" w:rsidRPr="00EE37D3" w:rsidRDefault="00967FBE" w:rsidP="00A21DE9">
      <w:pPr>
        <w:pStyle w:val="Text"/>
      </w:pPr>
      <w:r w:rsidRPr="00EE37D3">
        <w:t>„</w:t>
      </w:r>
      <w:r w:rsidR="0093005C" w:rsidRPr="00EE37D3">
        <w:t xml:space="preserve">Vzpomínám si, že jsi odešel ze služby kvůli smrti jednoho člověka. </w:t>
      </w:r>
      <w:r w:rsidRPr="00EE37D3">
        <w:t>Teď</w:t>
      </w:r>
      <w:r w:rsidR="0093005C" w:rsidRPr="00EE37D3">
        <w:t xml:space="preserve"> se snažíš riskovat smrt dalších vypuštěním něčeho neznámého jenom proto, že naše životní prostředí už je stejně kontaminované.</w:t>
      </w:r>
      <w:r w:rsidRPr="00EE37D3">
        <w:t>“</w:t>
      </w:r>
    </w:p>
    <w:p w:rsidR="00967FBE" w:rsidRPr="00EE37D3" w:rsidRDefault="0093005C" w:rsidP="00A21DE9">
      <w:pPr>
        <w:pStyle w:val="Text"/>
      </w:pPr>
      <w:r w:rsidRPr="00EE37D3">
        <w:t xml:space="preserve">Brandesem to otřáslo. </w:t>
      </w:r>
      <w:r w:rsidR="00967FBE" w:rsidRPr="00EE37D3">
        <w:t>„</w:t>
      </w:r>
      <w:r w:rsidRPr="00EE37D3">
        <w:t>Hergot, Gerry, promiň. To ze mě mluvilo zoufalství.</w:t>
      </w:r>
      <w:r w:rsidR="00967FBE" w:rsidRPr="00EE37D3">
        <w:t>“</w:t>
      </w:r>
      <w:r w:rsidRPr="00EE37D3">
        <w:t xml:space="preserve"> Víc neřekl, ale hluboce se zamyslel. Musí si toho hodně promyslet. Wismerův výrok ho zabolel, ale byla to pravda.</w:t>
      </w:r>
    </w:p>
    <w:p w:rsidR="00967FBE" w:rsidRPr="00EE37D3" w:rsidRDefault="0093005C" w:rsidP="00A21DE9">
      <w:pPr>
        <w:pStyle w:val="Text"/>
      </w:pPr>
      <w:r w:rsidRPr="00EE37D3">
        <w:rPr>
          <w:i/>
        </w:rPr>
        <w:t xml:space="preserve">Ne, problém je v tom, že i když je to pravda, stejně to bolí. </w:t>
      </w:r>
      <w:r w:rsidR="00967FBE" w:rsidRPr="00EE37D3">
        <w:t>„</w:t>
      </w:r>
      <w:r w:rsidRPr="00EE37D3">
        <w:t>Tak co chcete dělat? Dopraví nám to helikoptérou, až toho budou mít dostatek. Co budete dělat?</w:t>
      </w:r>
      <w:r w:rsidR="00967FBE" w:rsidRPr="00EE37D3">
        <w:t>“</w:t>
      </w:r>
    </w:p>
    <w:p w:rsidR="00967FBE" w:rsidRPr="00EE37D3" w:rsidRDefault="0093005C" w:rsidP="00A21DE9">
      <w:pPr>
        <w:pStyle w:val="Text"/>
      </w:pPr>
      <w:r w:rsidRPr="00EE37D3">
        <w:t>Brandes i Wismer zavrtěli hlavami. Kracke dál vařil.</w:t>
      </w:r>
    </w:p>
    <w:p w:rsidR="00967FBE" w:rsidRPr="00EE37D3" w:rsidRDefault="00967FBE" w:rsidP="00A21DE9">
      <w:pPr>
        <w:pStyle w:val="Text"/>
      </w:pPr>
      <w:r w:rsidRPr="00EE37D3">
        <w:t>„</w:t>
      </w:r>
      <w:r w:rsidR="0093005C" w:rsidRPr="00EE37D3">
        <w:t>Řeknu vám, co uděláte,</w:t>
      </w:r>
      <w:r w:rsidRPr="00EE37D3">
        <w:t>“</w:t>
      </w:r>
      <w:r w:rsidR="0093005C" w:rsidRPr="00EE37D3">
        <w:t xml:space="preserve"> prohlásila Sarah. Stála vzpřímeně a vyzařovalo z ní přesvědčení, že ona jediná má dost sil a ovládá se!</w:t>
      </w:r>
    </w:p>
    <w:p w:rsidR="00967FBE" w:rsidRPr="00EE37D3" w:rsidRDefault="0093005C" w:rsidP="00A21DE9">
      <w:pPr>
        <w:pStyle w:val="Text"/>
      </w:pPr>
      <w:r w:rsidRPr="00EE37D3">
        <w:t>Wismer se trochu usmál. Pochopil, že Sarah našla řešení dřív než oni.</w:t>
      </w:r>
    </w:p>
    <w:p w:rsidR="00967FBE" w:rsidRPr="00EE37D3" w:rsidRDefault="00967FBE" w:rsidP="00A21DE9">
      <w:pPr>
        <w:pStyle w:val="Text"/>
      </w:pPr>
      <w:r w:rsidRPr="00EE37D3">
        <w:t>„</w:t>
      </w:r>
      <w:r w:rsidR="0093005C" w:rsidRPr="00EE37D3">
        <w:t>Máte tady nemoc, která kosí lidi po tuctech. Je tady armáda, která vyhlíží další pravděpodobné oběti a pálí ty, kteří nemají štěstí. Vám,</w:t>
      </w:r>
      <w:r w:rsidRPr="00EE37D3">
        <w:t>“</w:t>
      </w:r>
      <w:r w:rsidR="0093005C" w:rsidRPr="00EE37D3">
        <w:t xml:space="preserve"> ukázala na Brandese a on sebou škubl, </w:t>
      </w:r>
      <w:r w:rsidRPr="00EE37D3">
        <w:t>„</w:t>
      </w:r>
      <w:r w:rsidR="0093005C" w:rsidRPr="00EE37D3">
        <w:t>v nemocnici umírá na tu nemoc žena, kterou milujete. A,</w:t>
      </w:r>
      <w:r w:rsidRPr="00EE37D3">
        <w:t>“</w:t>
      </w:r>
      <w:r w:rsidR="0093005C" w:rsidRPr="00EE37D3">
        <w:t xml:space="preserve"> přibrzdila trochu, </w:t>
      </w:r>
      <w:r w:rsidRPr="00EE37D3">
        <w:t>„</w:t>
      </w:r>
      <w:r w:rsidR="0093005C" w:rsidRPr="00EE37D3">
        <w:t xml:space="preserve">vy máte nástroj </w:t>
      </w:r>
      <w:r w:rsidRPr="00EE37D3">
        <w:t>–</w:t>
      </w:r>
      <w:r w:rsidR="0093005C" w:rsidRPr="00EE37D3">
        <w:t xml:space="preserve"> možná riskantní </w:t>
      </w:r>
      <w:r w:rsidRPr="00EE37D3">
        <w:t>–</w:t>
      </w:r>
      <w:r w:rsidR="0093005C" w:rsidRPr="00EE37D3">
        <w:t xml:space="preserve"> který by třeba mohl tohle všechno </w:t>
      </w:r>
      <w:r w:rsidR="0093005C" w:rsidRPr="00EE37D3">
        <w:lastRenderedPageBreak/>
        <w:t>zastavit. Mohl by pomoct všem těm nešťastníkům. Mohl by pomoct Cynthii.</w:t>
      </w:r>
    </w:p>
    <w:p w:rsidR="00967FBE" w:rsidRPr="00EE37D3" w:rsidRDefault="0093005C" w:rsidP="00A21DE9">
      <w:pPr>
        <w:pStyle w:val="Text"/>
      </w:pPr>
      <w:r w:rsidRPr="00EE37D3">
        <w:t>Jenže taky by to mohl být zdroj další nemoci. Ale tato oblast je uzavřená, jak připomněl Alex. Možná se mu nelíbí, co řekl, ale mně ano. Jste tak blízko uzavřenému životnímu prostředí, jako jste v životě nebyli, a přece pracujete v podmínkách skutečného života. Copak se vy všichni vědci bojíte zblízka podívat na to, co jste udělali s penězi daňových poplatníků?</w:t>
      </w:r>
      <w:r w:rsidR="00967FBE" w:rsidRPr="00EE37D3">
        <w:t>“</w:t>
      </w:r>
      <w:r w:rsidRPr="00EE37D3">
        <w:t xml:space="preserve"> Vysmívala se jim. </w:t>
      </w:r>
      <w:r w:rsidR="00967FBE" w:rsidRPr="00EE37D3">
        <w:t>„</w:t>
      </w:r>
      <w:r w:rsidRPr="00EE37D3">
        <w:t>K čertu s tím! Když skoro nic neriskujete, taky nic nezískáte.</w:t>
      </w:r>
      <w:r w:rsidR="00967FBE" w:rsidRPr="00EE37D3">
        <w:t>“</w:t>
      </w:r>
      <w:r w:rsidRPr="00EE37D3">
        <w:t xml:space="preserve"> V očích jí plál hněv.</w:t>
      </w:r>
    </w:p>
    <w:p w:rsidR="00967FBE" w:rsidRPr="00EE37D3" w:rsidRDefault="0093005C" w:rsidP="00A21DE9">
      <w:pPr>
        <w:pStyle w:val="Text"/>
      </w:pPr>
      <w:r w:rsidRPr="00EE37D3">
        <w:t xml:space="preserve">Rozhlédla se pátravě kolem sebe a zamířila ke dveřím do pokoje. </w:t>
      </w:r>
      <w:r w:rsidR="00967FBE" w:rsidRPr="00EE37D3">
        <w:t>„</w:t>
      </w:r>
      <w:r w:rsidRPr="00EE37D3">
        <w:t>Ty,</w:t>
      </w:r>
      <w:r w:rsidR="00967FBE" w:rsidRPr="00EE37D3">
        <w:t>“</w:t>
      </w:r>
      <w:r w:rsidRPr="00EE37D3">
        <w:t xml:space="preserve"> řekla Wismerovi, </w:t>
      </w:r>
      <w:r w:rsidR="00967FBE" w:rsidRPr="00EE37D3">
        <w:t>„</w:t>
      </w:r>
      <w:r w:rsidRPr="00EE37D3">
        <w:t>tady můžeš dál čekat na soudný den, ale já bych ti radila, abys hledal v Peterových zápiscích. A vy,</w:t>
      </w:r>
      <w:r w:rsidR="00967FBE" w:rsidRPr="00EE37D3">
        <w:t>“</w:t>
      </w:r>
      <w:r w:rsidRPr="00EE37D3">
        <w:t xml:space="preserve"> řekla Brandesovi, </w:t>
      </w:r>
      <w:r w:rsidR="00967FBE" w:rsidRPr="00EE37D3">
        <w:t>„</w:t>
      </w:r>
      <w:r w:rsidRPr="00EE37D3">
        <w:t>se můžete podívat, jestli to děvče může pomoct. Pak třeba bude ta Dorfmanova látka zbytečná.</w:t>
      </w:r>
      <w:r w:rsidR="00967FBE" w:rsidRPr="00EE37D3">
        <w:t>“</w:t>
      </w:r>
    </w:p>
    <w:p w:rsidR="00967FBE" w:rsidRPr="00EE37D3" w:rsidRDefault="0093005C" w:rsidP="00A21DE9">
      <w:pPr>
        <w:pStyle w:val="Text"/>
      </w:pPr>
      <w:r w:rsidRPr="00EE37D3">
        <w:t>Wismer a Brandes si vyměnili pohledy. Ani jeden nepromluvil. Ale Sarah ještě neskončila.</w:t>
      </w:r>
    </w:p>
    <w:p w:rsidR="00967FBE" w:rsidRPr="00EE37D3" w:rsidRDefault="00967FBE" w:rsidP="00A21DE9">
      <w:pPr>
        <w:pStyle w:val="Text"/>
      </w:pPr>
      <w:r w:rsidRPr="00EE37D3">
        <w:t>„</w:t>
      </w:r>
      <w:r w:rsidR="0093005C" w:rsidRPr="00EE37D3">
        <w:t>A ty,</w:t>
      </w:r>
      <w:r w:rsidRPr="00EE37D3">
        <w:t>“</w:t>
      </w:r>
      <w:r w:rsidR="0093005C" w:rsidRPr="00EE37D3">
        <w:t xml:space="preserve"> křikla na Kracka, který se otočil s vařečkou v ruce. </w:t>
      </w:r>
      <w:r w:rsidRPr="00EE37D3">
        <w:t>„</w:t>
      </w:r>
      <w:r w:rsidR="0093005C" w:rsidRPr="00EE37D3">
        <w:t xml:space="preserve">Nic nedokážeš, když tady budeš stát a smažit vejce. Víš, co by ti řekl můj otec </w:t>
      </w:r>
      <w:r w:rsidRPr="00EE37D3">
        <w:t>–</w:t>
      </w:r>
      <w:r w:rsidR="0093005C" w:rsidRPr="00EE37D3">
        <w:t xml:space="preserve"> ale já ho tady nepotřebuju, abych to věděla.</w:t>
      </w:r>
      <w:r w:rsidRPr="00EE37D3">
        <w:t>“</w:t>
      </w:r>
      <w:r w:rsidR="0093005C" w:rsidRPr="00EE37D3">
        <w:t xml:space="preserve"> Kracke se tvářil kamenně, jako by se podíval do tváře Medúze. </w:t>
      </w:r>
      <w:r w:rsidRPr="00EE37D3">
        <w:t>„</w:t>
      </w:r>
      <w:r w:rsidR="0093005C" w:rsidRPr="00EE37D3">
        <w:t>Klidně si tu vař, co chceš, ale pohlídej tyhle dva,</w:t>
      </w:r>
      <w:r w:rsidRPr="00EE37D3">
        <w:t>“</w:t>
      </w:r>
      <w:r w:rsidR="0093005C" w:rsidRPr="00EE37D3">
        <w:t xml:space="preserve"> ukázala na Wismera a Brandese, </w:t>
      </w:r>
      <w:r w:rsidRPr="00EE37D3">
        <w:t>„</w:t>
      </w:r>
      <w:r w:rsidR="0093005C" w:rsidRPr="00EE37D3">
        <w:t>aby zůstali naživu, než se jim podaří udělat něco užitečného.</w:t>
      </w:r>
      <w:r w:rsidRPr="00EE37D3">
        <w:t>“</w:t>
      </w:r>
    </w:p>
    <w:p w:rsidR="00E55881" w:rsidRDefault="00967FBE" w:rsidP="00A21DE9">
      <w:pPr>
        <w:pStyle w:val="Text"/>
      </w:pPr>
      <w:r w:rsidRPr="00EE37D3">
        <w:t>„</w:t>
      </w:r>
      <w:r w:rsidR="0093005C" w:rsidRPr="00EE37D3">
        <w:t>Ano, madam,</w:t>
      </w:r>
      <w:r w:rsidRPr="00EE37D3">
        <w:t>“</w:t>
      </w:r>
      <w:r w:rsidR="0093005C" w:rsidRPr="00EE37D3">
        <w:t xml:space="preserve"> řekl.</w:t>
      </w:r>
    </w:p>
    <w:p w:rsidR="00967FBE" w:rsidRDefault="00E55881" w:rsidP="00A21DE9">
      <w:pPr>
        <w:pStyle w:val="Text"/>
      </w:pPr>
      <w:r>
        <w:br w:type="page"/>
      </w:r>
    </w:p>
    <w:p w:rsidR="003D71C8" w:rsidRDefault="003D71C8" w:rsidP="003D71C8">
      <w:pPr>
        <w:pStyle w:val="Nadpis1"/>
        <w:jc w:val="center"/>
      </w:pPr>
      <w:r>
        <w:t>29</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Allenberg byl unavený a měl vztek. Ale nemohl si pomoct, ještě v něm přetrvávala dobrá nálada a možná nepatřičná pýcha.</w:t>
      </w:r>
    </w:p>
    <w:p w:rsidR="00967FBE" w:rsidRPr="00EE37D3" w:rsidRDefault="0093005C" w:rsidP="00A21DE9">
      <w:pPr>
        <w:pStyle w:val="Text"/>
      </w:pPr>
      <w:r w:rsidRPr="00EE37D3">
        <w:t>A pokud se aspoň na chvíli uvolnil, nebylo to v žádném případě díky zprávám z Lyle.</w:t>
      </w:r>
    </w:p>
    <w:p w:rsidR="00967FBE" w:rsidRPr="00EE37D3" w:rsidRDefault="0093005C" w:rsidP="00A21DE9">
      <w:pPr>
        <w:pStyle w:val="Text"/>
      </w:pPr>
      <w:r w:rsidRPr="00EE37D3">
        <w:t xml:space="preserve">Věděl pochopitelně o Dorfmanovu objevu a že skýtá určitou naději, ale ještě nic </w:t>
      </w:r>
      <w:proofErr w:type="gramStart"/>
      <w:r w:rsidRPr="00EE37D3">
        <w:t>netušil</w:t>
      </w:r>
      <w:proofErr w:type="gramEnd"/>
      <w:r w:rsidRPr="00EE37D3">
        <w:t xml:space="preserve"> o uzdravení Nancy Jennerové.</w:t>
      </w:r>
    </w:p>
    <w:p w:rsidR="00967FBE" w:rsidRPr="00EE37D3" w:rsidRDefault="0093005C" w:rsidP="00A21DE9">
      <w:pPr>
        <w:pStyle w:val="Text"/>
      </w:pPr>
      <w:r w:rsidRPr="00EE37D3">
        <w:t xml:space="preserve">Tahle nemoc, její kontrola, její léčba, její původ </w:t>
      </w:r>
      <w:r w:rsidR="00967FBE" w:rsidRPr="00EE37D3">
        <w:t>–</w:t>
      </w:r>
      <w:r w:rsidRPr="00EE37D3">
        <w:t xml:space="preserve"> to všechno ho pořád výsostně zajímalo. A taky se bál o bezpečnost Brandese a Sarah. Pak se usmál. To mám ale skvělého vnuka</w:t>
      </w:r>
      <w:r w:rsidR="00967FBE" w:rsidRPr="00EE37D3">
        <w:t>…</w:t>
      </w:r>
      <w:r w:rsidRPr="00EE37D3">
        <w:t xml:space="preserve"> Pohlédl na zarámovanou Jasonovu fotografii, která stála na jeho psacím stole. Je z loňského léta. Jason na ní stál s rozcuchanými vlasy, usmíval se, mhouřil oči v jasném slunci a držel kolem krku Emmu, sousedovu klisnu. Byla to jedna z Allenbergových nejoblíbeně</w:t>
      </w:r>
      <w:r w:rsidR="00967FBE" w:rsidRPr="00EE37D3">
        <w:t>jš</w:t>
      </w:r>
      <w:r w:rsidRPr="00EE37D3">
        <w:t>ích fotografií vnuka. Vedle měl Sarah, jak běží přes pole před jejich domem v New Jersey. Byla o dvanáct kilo lehčí, napadlo ho. A zase bude. Vždyť to řekla.</w:t>
      </w:r>
    </w:p>
    <w:p w:rsidR="00967FBE" w:rsidRPr="00EE37D3" w:rsidRDefault="0093005C" w:rsidP="00A21DE9">
      <w:pPr>
        <w:pStyle w:val="Text"/>
      </w:pPr>
      <w:r w:rsidRPr="00EE37D3">
        <w:t xml:space="preserve">Pomalu a neochotně odtrhl od fotografií oči. Musí toho hodně udělat </w:t>
      </w:r>
      <w:r w:rsidR="00967FBE" w:rsidRPr="00EE37D3">
        <w:t>–</w:t>
      </w:r>
      <w:r w:rsidRPr="00EE37D3">
        <w:t xml:space="preserve"> pro Lyle a pro Brandese. I pro dceru. Pro sebe samého.</w:t>
      </w:r>
    </w:p>
    <w:p w:rsidR="00967FBE" w:rsidRPr="00EE37D3" w:rsidRDefault="0093005C" w:rsidP="00A21DE9">
      <w:pPr>
        <w:pStyle w:val="Text"/>
      </w:pPr>
      <w:r w:rsidRPr="00EE37D3">
        <w:t>Pro Allenberga nemoc znamenala pouhý začátek.</w:t>
      </w:r>
    </w:p>
    <w:p w:rsidR="00967FBE" w:rsidRPr="00EE37D3" w:rsidRDefault="0093005C" w:rsidP="00A21DE9">
      <w:pPr>
        <w:pStyle w:val="Text"/>
      </w:pPr>
      <w:r w:rsidRPr="00EE37D3">
        <w:t>Musí odpovědět na otázky: Kdo to způsobil? A proč.</w:t>
      </w:r>
    </w:p>
    <w:p w:rsidR="00967FBE" w:rsidRPr="00EE37D3" w:rsidRDefault="0093005C" w:rsidP="00A21DE9">
      <w:pPr>
        <w:pStyle w:val="Text"/>
      </w:pPr>
      <w:r w:rsidRPr="00EE37D3">
        <w:t>Nasadil většinu svých lidí, aby se pokusili zjistit, kdo by mohl mít zájem na tom, aby se nenašel lék.</w:t>
      </w:r>
    </w:p>
    <w:p w:rsidR="00967FBE" w:rsidRPr="00EE37D3" w:rsidRDefault="0093005C" w:rsidP="00A21DE9">
      <w:pPr>
        <w:pStyle w:val="Text"/>
      </w:pPr>
      <w:r w:rsidRPr="00EE37D3">
        <w:t>Zatím se to nikomu nepodařilo.</w:t>
      </w:r>
    </w:p>
    <w:p w:rsidR="00967FBE" w:rsidRPr="00EE37D3" w:rsidRDefault="0093005C" w:rsidP="00A21DE9">
      <w:pPr>
        <w:pStyle w:val="Text"/>
      </w:pPr>
      <w:r w:rsidRPr="00EE37D3">
        <w:t>A někdo se snaží zabít Brandese.</w:t>
      </w:r>
    </w:p>
    <w:p w:rsidR="00967FBE" w:rsidRPr="00EE37D3" w:rsidRDefault="0093005C" w:rsidP="00A21DE9">
      <w:pPr>
        <w:pStyle w:val="Text"/>
      </w:pPr>
      <w:r w:rsidRPr="00EE37D3">
        <w:t xml:space="preserve">Zazvonil telefon. Vůbec ho nepřekvapilo, když mu sekretářka řekla, že má zavolat Fitchovi. Čekal to. Stejně jako čekal, že mu zavolají všichni ostatní členové Uisce Beathy, které Jason </w:t>
      </w:r>
      <w:r w:rsidR="00967FBE" w:rsidRPr="00EE37D3">
        <w:t>„</w:t>
      </w:r>
      <w:r w:rsidRPr="00EE37D3">
        <w:t>prověřoval</w:t>
      </w:r>
      <w:r w:rsidR="00967FBE" w:rsidRPr="00EE37D3">
        <w:t>“</w:t>
      </w:r>
      <w:r w:rsidRPr="00EE37D3">
        <w:t>.</w:t>
      </w:r>
    </w:p>
    <w:p w:rsidR="00967FBE" w:rsidRPr="00EE37D3" w:rsidRDefault="0093005C" w:rsidP="00A21DE9">
      <w:pPr>
        <w:pStyle w:val="Text"/>
      </w:pPr>
      <w:r w:rsidRPr="00EE37D3">
        <w:t>Jason se totiž nespokojil zjištěním o termínovaných obchodech s kávou ve společnosti nazvané Musto Explorations a o obchodech s platinou.</w:t>
      </w:r>
    </w:p>
    <w:p w:rsidR="00967FBE" w:rsidRPr="00EE37D3" w:rsidRDefault="0093005C" w:rsidP="00A21DE9">
      <w:pPr>
        <w:pStyle w:val="Text"/>
      </w:pPr>
      <w:r w:rsidRPr="00EE37D3">
        <w:lastRenderedPageBreak/>
        <w:t xml:space="preserve">Rozhodl se zřejmě pomoci svému stárnoucímu dědovi ještě víc a </w:t>
      </w:r>
      <w:r w:rsidR="00967FBE" w:rsidRPr="00EE37D3">
        <w:t>–</w:t>
      </w:r>
      <w:r w:rsidRPr="00EE37D3">
        <w:t xml:space="preserve"> zatřást trochu se stromy, aby se děda posunul o kousek dál.</w:t>
      </w:r>
    </w:p>
    <w:p w:rsidR="00967FBE" w:rsidRPr="00EE37D3" w:rsidRDefault="0093005C" w:rsidP="00A21DE9">
      <w:pPr>
        <w:pStyle w:val="Text"/>
      </w:pPr>
      <w:r w:rsidRPr="00EE37D3">
        <w:t xml:space="preserve">Vnikl do jejich počítačů a nechal tam pokyny jakoby </w:t>
      </w:r>
      <w:r w:rsidR="00967FBE" w:rsidRPr="00EE37D3">
        <w:t>„</w:t>
      </w:r>
      <w:r w:rsidRPr="00EE37D3">
        <w:t>od nich</w:t>
      </w:r>
      <w:r w:rsidR="00967FBE" w:rsidRPr="00EE37D3">
        <w:t>“</w:t>
      </w:r>
      <w:r w:rsidRPr="00EE37D3">
        <w:t>, kterými měnili svá portfolia.</w:t>
      </w:r>
    </w:p>
    <w:p w:rsidR="00967FBE" w:rsidRPr="00EE37D3" w:rsidRDefault="0093005C" w:rsidP="00A21DE9">
      <w:pPr>
        <w:pStyle w:val="Text"/>
      </w:pPr>
      <w:r w:rsidRPr="00EE37D3">
        <w:t>Ale nepodařilo se mu vstoupit do jejich účtů a provést tam změny. Díkybohu že funguje aspoň nějaké zabezpečení, pomyslel si Allenberg.</w:t>
      </w:r>
    </w:p>
    <w:p w:rsidR="00967FBE" w:rsidRPr="00EE37D3" w:rsidRDefault="0093005C" w:rsidP="00A21DE9">
      <w:pPr>
        <w:pStyle w:val="Text"/>
      </w:pPr>
      <w:r w:rsidRPr="00EE37D3">
        <w:t>Včera každého z nich zavolal zřejmě jejich broker nebo účetní, aby se ujistili o jistých, poněkud podivných transakcích.</w:t>
      </w:r>
    </w:p>
    <w:p w:rsidR="00967FBE" w:rsidRPr="00EE37D3" w:rsidRDefault="0093005C" w:rsidP="00A21DE9">
      <w:pPr>
        <w:pStyle w:val="Text"/>
      </w:pPr>
      <w:r w:rsidRPr="00EE37D3">
        <w:t xml:space="preserve">Allenberg nevěděl, co si od toho Jason sliboval. Možná si myslel, že se někdo z nich poleká, aby nevyšly na světlo velké nesrovnalosti, a že se radši uklidí na Bahamy nebo někam jinam </w:t>
      </w:r>
      <w:r w:rsidR="00967FBE" w:rsidRPr="00EE37D3">
        <w:t>–</w:t>
      </w:r>
      <w:r w:rsidR="00CD1B4F">
        <w:t xml:space="preserve"> </w:t>
      </w:r>
      <w:r w:rsidRPr="00EE37D3">
        <w:t>a tím se prozradí.</w:t>
      </w:r>
    </w:p>
    <w:p w:rsidR="00967FBE" w:rsidRPr="00EE37D3" w:rsidRDefault="0093005C" w:rsidP="00A21DE9">
      <w:pPr>
        <w:pStyle w:val="Text"/>
      </w:pPr>
      <w:r w:rsidRPr="00EE37D3">
        <w:t>Ale to se pochopitelně nestalo.</w:t>
      </w:r>
    </w:p>
    <w:p w:rsidR="00967FBE" w:rsidRPr="00EE37D3" w:rsidRDefault="0093005C" w:rsidP="00A21DE9">
      <w:pPr>
        <w:pStyle w:val="Text"/>
      </w:pPr>
      <w:r w:rsidRPr="00EE37D3">
        <w:t>Navíc Ryan využil</w:t>
      </w:r>
      <w:r w:rsidR="00E262E0">
        <w:t xml:space="preserve"> buď </w:t>
      </w:r>
      <w:r w:rsidRPr="00EE37D3">
        <w:t>ohromné možnosti Uisce Beathy, nebo své vlastní bohaté kontakty, a když se Jason znovu přihlásil do jeho počítače, chytil ho.</w:t>
      </w:r>
    </w:p>
    <w:p w:rsidR="00967FBE" w:rsidRPr="00EE37D3" w:rsidRDefault="0093005C" w:rsidP="00A21DE9">
      <w:pPr>
        <w:pStyle w:val="Text"/>
      </w:pPr>
      <w:r w:rsidRPr="00EE37D3">
        <w:t>Jeden adolescent na západě New Jersey mohl způsobit pěkné potíže.</w:t>
      </w:r>
    </w:p>
    <w:p w:rsidR="00967FBE" w:rsidRPr="00EE37D3" w:rsidRDefault="0093005C" w:rsidP="00A21DE9">
      <w:pPr>
        <w:pStyle w:val="Text"/>
      </w:pPr>
      <w:r w:rsidRPr="00EE37D3">
        <w:t xml:space="preserve">Ryan vzal celou záležitost celkem dobře. Pozval Allenberga na skleničku do </w:t>
      </w:r>
      <w:r w:rsidRPr="00EE37D3">
        <w:rPr>
          <w:i/>
        </w:rPr>
        <w:t xml:space="preserve">Elaine na </w:t>
      </w:r>
      <w:r w:rsidRPr="00EE37D3">
        <w:t>Druhé avenue a zachoval se svým typickým způsobem.</w:t>
      </w:r>
    </w:p>
    <w:p w:rsidR="00967FBE" w:rsidRPr="00EE37D3" w:rsidRDefault="00967FBE" w:rsidP="00A21DE9">
      <w:pPr>
        <w:pStyle w:val="Text"/>
      </w:pPr>
      <w:r w:rsidRPr="00EE37D3">
        <w:t>„</w:t>
      </w:r>
      <w:r w:rsidR="00500869">
        <w:t>Adriane</w:t>
      </w:r>
      <w:r w:rsidR="0093005C" w:rsidRPr="00EE37D3">
        <w:t>,</w:t>
      </w:r>
      <w:r w:rsidRPr="00EE37D3">
        <w:t>“</w:t>
      </w:r>
      <w:r w:rsidR="0093005C" w:rsidRPr="00EE37D3">
        <w:t xml:space="preserve"> řekl, </w:t>
      </w:r>
      <w:r w:rsidRPr="00EE37D3">
        <w:t>„</w:t>
      </w:r>
      <w:r w:rsidR="0093005C" w:rsidRPr="00EE37D3">
        <w:t>tvé oddělení dneska verbuje velice mladé agenty.</w:t>
      </w:r>
      <w:r w:rsidRPr="00EE37D3">
        <w:t>“</w:t>
      </w:r>
    </w:p>
    <w:p w:rsidR="00967FBE" w:rsidRPr="00EE37D3" w:rsidRDefault="0093005C" w:rsidP="00A21DE9">
      <w:pPr>
        <w:pStyle w:val="Text"/>
      </w:pPr>
      <w:r w:rsidRPr="00EE37D3">
        <w:t>Pak mu celou věc vysvětlil a Allenberg upadl do rozpaků. Ryan se ho nezeptal, jak se Jason dověděl jeho jméno, ale tuhle lapálii si bude pamatovat. Jako všichni ostatní.</w:t>
      </w:r>
    </w:p>
    <w:p w:rsidR="00967FBE" w:rsidRPr="00EE37D3" w:rsidRDefault="0093005C" w:rsidP="00A21DE9">
      <w:pPr>
        <w:pStyle w:val="Text"/>
      </w:pPr>
      <w:r w:rsidRPr="00EE37D3">
        <w:t>Allenberg se necítil nijak ohrožený ve svém postavení, protože si dobře pamatoval průšvihy, které se staly několika kolegům a které byly ještě horší než ten jeho, ale stejně bude na příští schůzce pokárán a bude se muset všem omluvit.</w:t>
      </w:r>
    </w:p>
    <w:p w:rsidR="00967FBE" w:rsidRPr="00EE37D3" w:rsidRDefault="0093005C" w:rsidP="00A21DE9">
      <w:pPr>
        <w:pStyle w:val="Text"/>
      </w:pPr>
      <w:r w:rsidRPr="00EE37D3">
        <w:t>Jak to ale vypadá, dneska s omluvami ještě neskončil. Byl si jistý, že Fitch volal ze stejného důvodu jako Ryan. Bude muset celou proceduru podstoupit znovu. A znovu. Vzdychl si.</w:t>
      </w:r>
    </w:p>
    <w:p w:rsidR="00967FBE" w:rsidRPr="00EE37D3" w:rsidRDefault="00967FBE" w:rsidP="00A21DE9">
      <w:pPr>
        <w:pStyle w:val="Text"/>
      </w:pPr>
      <w:r w:rsidRPr="00EE37D3">
        <w:t>„</w:t>
      </w:r>
      <w:r w:rsidR="0093005C" w:rsidRPr="00EE37D3">
        <w:t>Haló,</w:t>
      </w:r>
      <w:r w:rsidRPr="00EE37D3">
        <w:t>“</w:t>
      </w:r>
      <w:r w:rsidR="0093005C" w:rsidRPr="00EE37D3">
        <w:t xml:space="preserve"> řekl do telefonu.</w:t>
      </w:r>
    </w:p>
    <w:p w:rsidR="00967FBE" w:rsidRPr="00EE37D3" w:rsidRDefault="00967FBE" w:rsidP="00A21DE9">
      <w:pPr>
        <w:pStyle w:val="Text"/>
      </w:pPr>
      <w:r w:rsidRPr="00EE37D3">
        <w:t>„</w:t>
      </w:r>
      <w:r w:rsidR="00500869">
        <w:t>Adriane</w:t>
      </w:r>
      <w:r w:rsidR="0093005C" w:rsidRPr="00EE37D3">
        <w:t>, musíme si promluvit.</w:t>
      </w:r>
      <w:r w:rsidRPr="00EE37D3">
        <w:t>“</w:t>
      </w:r>
    </w:p>
    <w:p w:rsidR="00967FBE" w:rsidRPr="00EE37D3" w:rsidRDefault="00967FBE" w:rsidP="00A21DE9">
      <w:pPr>
        <w:pStyle w:val="Text"/>
      </w:pPr>
      <w:r w:rsidRPr="00EE37D3">
        <w:t>„</w:t>
      </w:r>
      <w:r w:rsidR="0093005C" w:rsidRPr="00EE37D3">
        <w:t>Ano. Já vím. Všechno ti vysvětlím.</w:t>
      </w:r>
      <w:r w:rsidRPr="00EE37D3">
        <w:t>“</w:t>
      </w:r>
    </w:p>
    <w:p w:rsidR="00967FBE" w:rsidRPr="00EE37D3" w:rsidRDefault="0093005C" w:rsidP="00A21DE9">
      <w:pPr>
        <w:pStyle w:val="Text"/>
      </w:pPr>
      <w:r w:rsidRPr="00EE37D3">
        <w:lastRenderedPageBreak/>
        <w:t xml:space="preserve">Na druhém konci drátu se ozval hurónský smích. </w:t>
      </w:r>
      <w:r w:rsidRPr="00EE37D3">
        <w:rPr>
          <w:i/>
        </w:rPr>
        <w:t>Fitch mi to nijak neulehčí.</w:t>
      </w:r>
    </w:p>
    <w:p w:rsidR="00967FBE" w:rsidRPr="00EE37D3" w:rsidRDefault="00967FBE" w:rsidP="00A21DE9">
      <w:pPr>
        <w:pStyle w:val="Text"/>
      </w:pPr>
      <w:r w:rsidRPr="00EE37D3">
        <w:t>„</w:t>
      </w:r>
      <w:r w:rsidR="0093005C" w:rsidRPr="00EE37D3">
        <w:t xml:space="preserve">Ne, </w:t>
      </w:r>
      <w:r w:rsidR="00500869">
        <w:t>Adriane</w:t>
      </w:r>
      <w:r w:rsidR="0093005C" w:rsidRPr="00EE37D3">
        <w:t>. Ty nemůžeš. Já můžu. Proto s tebou potřebuju mluvit. Musíme si promluvit o Lyle a o té záležitosti s počítači. Musíme si promluvit o obojím.</w:t>
      </w:r>
      <w:r w:rsidRPr="00EE37D3">
        <w:t>“</w:t>
      </w:r>
    </w:p>
    <w:p w:rsidR="00967FBE" w:rsidRPr="00EE37D3" w:rsidRDefault="0093005C" w:rsidP="00A21DE9">
      <w:pPr>
        <w:pStyle w:val="Text"/>
      </w:pPr>
      <w:r w:rsidRPr="00EE37D3">
        <w:t xml:space="preserve">Allenberg si nebyl jistý, jestli Fitche dobře pochopil. </w:t>
      </w:r>
      <w:r w:rsidR="00967FBE" w:rsidRPr="00EE37D3">
        <w:t>„</w:t>
      </w:r>
      <w:r w:rsidRPr="00EE37D3">
        <w:t>Dostal jsi další požadavky, abychom zmizeli z Lyle?</w:t>
      </w:r>
      <w:r w:rsidR="00967FBE" w:rsidRPr="00EE37D3">
        <w:t>“</w:t>
      </w:r>
      <w:r w:rsidRPr="00EE37D3">
        <w:t xml:space="preserve"> zeptal se.</w:t>
      </w:r>
    </w:p>
    <w:p w:rsidR="00967FBE" w:rsidRPr="00EE37D3" w:rsidRDefault="00967FBE" w:rsidP="00A21DE9">
      <w:pPr>
        <w:pStyle w:val="Text"/>
      </w:pPr>
      <w:r w:rsidRPr="00EE37D3">
        <w:t>„</w:t>
      </w:r>
      <w:r w:rsidR="0093005C" w:rsidRPr="00EE37D3">
        <w:t xml:space="preserve">Ne, </w:t>
      </w:r>
      <w:r w:rsidR="00500869">
        <w:t>Adriane</w:t>
      </w:r>
      <w:r w:rsidR="0093005C" w:rsidRPr="00EE37D3">
        <w:t>.</w:t>
      </w:r>
      <w:r w:rsidRPr="00EE37D3">
        <w:t>“</w:t>
      </w:r>
      <w:r w:rsidR="0093005C" w:rsidRPr="00EE37D3">
        <w:t xml:space="preserve"> Znovu se ozval ten smích </w:t>
      </w:r>
      <w:r w:rsidRPr="00EE37D3">
        <w:t>–</w:t>
      </w:r>
      <w:r w:rsidR="0093005C" w:rsidRPr="00EE37D3">
        <w:t xml:space="preserve"> drsný a nepříjemný. </w:t>
      </w:r>
      <w:r w:rsidRPr="00EE37D3">
        <w:t>„</w:t>
      </w:r>
      <w:r w:rsidR="0093005C" w:rsidRPr="00EE37D3">
        <w:t>Ne tak docela. Znáš vůbec New Jersey City?</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New Jersey.</w:t>
      </w:r>
      <w:r w:rsidRPr="00EE37D3">
        <w:t>“</w:t>
      </w:r>
    </w:p>
    <w:p w:rsidR="00967FBE" w:rsidRPr="00EE37D3" w:rsidRDefault="00967FBE" w:rsidP="00A21DE9">
      <w:pPr>
        <w:pStyle w:val="Text"/>
      </w:pPr>
      <w:r w:rsidRPr="00EE37D3">
        <w:t>„</w:t>
      </w:r>
      <w:r w:rsidR="0093005C" w:rsidRPr="00EE37D3">
        <w:t>O čem to mluvíš?</w:t>
      </w:r>
      <w:r w:rsidRPr="00EE37D3">
        <w:t>“</w:t>
      </w:r>
    </w:p>
    <w:p w:rsidR="00967FBE" w:rsidRPr="00EE37D3" w:rsidRDefault="00967FBE" w:rsidP="00A21DE9">
      <w:pPr>
        <w:pStyle w:val="Text"/>
      </w:pPr>
      <w:r w:rsidRPr="00EE37D3">
        <w:t>„</w:t>
      </w:r>
      <w:r w:rsidR="0093005C" w:rsidRPr="00EE37D3">
        <w:t xml:space="preserve">Musíme se sejít, </w:t>
      </w:r>
      <w:r w:rsidR="00500869">
        <w:t>Adriane</w:t>
      </w:r>
      <w:r w:rsidR="0093005C" w:rsidRPr="00EE37D3">
        <w:t xml:space="preserve">. Dneska. Dnes dopoledne. Hned </w:t>
      </w:r>
      <w:r w:rsidRPr="00EE37D3">
        <w:t>teď</w:t>
      </w:r>
      <w:r w:rsidR="0093005C" w:rsidRPr="00EE37D3">
        <w:t>.</w:t>
      </w:r>
      <w:r w:rsidRPr="00EE37D3">
        <w:t>“</w:t>
      </w:r>
    </w:p>
    <w:p w:rsidR="00967FBE" w:rsidRPr="00EE37D3" w:rsidRDefault="00967FBE" w:rsidP="00A21DE9">
      <w:pPr>
        <w:pStyle w:val="Text"/>
      </w:pPr>
      <w:r w:rsidRPr="00EE37D3">
        <w:t>„</w:t>
      </w:r>
      <w:r w:rsidR="0093005C" w:rsidRPr="00EE37D3">
        <w:t>Co to má znamenat? Nemůžu jen tak odejít. Kam mám přijít? A proč?</w:t>
      </w:r>
      <w:r w:rsidRPr="00EE37D3">
        <w:t>“</w:t>
      </w:r>
    </w:p>
    <w:p w:rsidR="00967FBE" w:rsidRPr="00EE37D3" w:rsidRDefault="00967FBE" w:rsidP="00A21DE9">
      <w:pPr>
        <w:pStyle w:val="Text"/>
      </w:pPr>
      <w:r w:rsidRPr="00EE37D3">
        <w:t>„</w:t>
      </w:r>
      <w:r w:rsidR="0093005C" w:rsidRPr="00EE37D3">
        <w:t xml:space="preserve">To se dovíš, když tam přijdeš. Nemůžu ti to vykládat do telefonu. </w:t>
      </w:r>
      <w:r w:rsidR="00500869">
        <w:t>Adriane</w:t>
      </w:r>
      <w:r w:rsidR="0093005C" w:rsidRPr="00EE37D3">
        <w:t>, je to něco moc důležitého. Jsem si jistý, že budeš se mnou souhlasit, až se to dovíš.</w:t>
      </w:r>
      <w:r w:rsidRPr="00EE37D3">
        <w:t>“</w:t>
      </w:r>
      <w:r w:rsidR="0093005C" w:rsidRPr="00EE37D3">
        <w:t xml:space="preserve"> Nečekal na Allenbergovu odpověď a pokračoval dál. </w:t>
      </w:r>
      <w:r w:rsidRPr="00EE37D3">
        <w:t>„</w:t>
      </w:r>
      <w:r w:rsidR="0093005C" w:rsidRPr="00EE37D3">
        <w:t>V jedenáct hodin na stadionu v parku Warinanco v Elizabeth. Opravdu si myslím, že bys měl přijít.</w:t>
      </w:r>
      <w:r w:rsidRPr="00EE37D3">
        <w:t>“</w:t>
      </w:r>
      <w:r w:rsidR="0093005C" w:rsidRPr="00EE37D3">
        <w:t xml:space="preserve"> Pak zavěsil.</w:t>
      </w:r>
    </w:p>
    <w:p w:rsidR="00967FBE" w:rsidRPr="00EE37D3" w:rsidRDefault="0093005C" w:rsidP="00A21DE9">
      <w:pPr>
        <w:pStyle w:val="Text"/>
      </w:pPr>
      <w:r w:rsidRPr="00EE37D3">
        <w:t>Stadion v Elizabeth v New Jersey? Allenberg pokládal sluchátko opatrně a pomalu.</w:t>
      </w:r>
    </w:p>
    <w:p w:rsidR="00967FBE" w:rsidRPr="00EE37D3" w:rsidRDefault="0093005C" w:rsidP="00A21DE9">
      <w:pPr>
        <w:pStyle w:val="Text"/>
      </w:pPr>
      <w:r w:rsidRPr="00EE37D3">
        <w:t>Něco se stalo, to bylo jisté. A určitě to nebylo jenom kvůli mladému chlapci, který odhalil počítačový kód. Vstal, došel k věšáku a oblékl si kabát. Pak opustil kancelář.</w:t>
      </w:r>
    </w:p>
    <w:p w:rsidR="00967FBE" w:rsidRPr="00EE37D3" w:rsidRDefault="00967FBE" w:rsidP="00A21DE9">
      <w:pPr>
        <w:pStyle w:val="Text"/>
      </w:pPr>
      <w:r w:rsidRPr="00EE37D3">
        <w:t>„</w:t>
      </w:r>
      <w:r w:rsidR="0093005C" w:rsidRPr="00EE37D3">
        <w:t>Zařiďte, ať na mě někdo čeká dole s autem,</w:t>
      </w:r>
      <w:r w:rsidRPr="00EE37D3">
        <w:t>“</w:t>
      </w:r>
      <w:r w:rsidR="0093005C" w:rsidRPr="00EE37D3">
        <w:t xml:space="preserve"> řekl sekretářce. Bylo brzy, ale chtěl přijít včas na schůzku, která se pro něj z nepochopitelných důvodů konala v místech, kde nikdy nebyl.</w:t>
      </w:r>
    </w:p>
    <w:p w:rsidR="00967FBE" w:rsidRPr="00EE37D3" w:rsidRDefault="00967FBE" w:rsidP="00A21DE9">
      <w:pPr>
        <w:pStyle w:val="Text"/>
      </w:pPr>
      <w:r w:rsidRPr="00EE37D3">
        <w:t>„</w:t>
      </w:r>
      <w:r w:rsidR="0093005C" w:rsidRPr="00EE37D3">
        <w:t>Chcete někoho s sebou?</w:t>
      </w:r>
      <w:r w:rsidRPr="00EE37D3">
        <w:t>“</w:t>
      </w:r>
    </w:p>
    <w:p w:rsidR="00967FBE" w:rsidRPr="00EE37D3" w:rsidRDefault="0093005C" w:rsidP="00A21DE9">
      <w:pPr>
        <w:pStyle w:val="Text"/>
      </w:pPr>
      <w:r w:rsidRPr="00EE37D3">
        <w:t xml:space="preserve">Chvilku přemýšlel. Nebyl důvod. Stačí řidič. </w:t>
      </w:r>
      <w:r w:rsidR="00967FBE" w:rsidRPr="00EE37D3">
        <w:t>„</w:t>
      </w:r>
      <w:r w:rsidRPr="00EE37D3">
        <w:t>Ne,</w:t>
      </w:r>
      <w:r w:rsidR="00967FBE" w:rsidRPr="00EE37D3">
        <w:t>“</w:t>
      </w:r>
      <w:r w:rsidRPr="00EE37D3">
        <w:t xml:space="preserve"> řekl nakonec. </w:t>
      </w:r>
      <w:r w:rsidR="00967FBE" w:rsidRPr="00EE37D3">
        <w:t>„</w:t>
      </w:r>
      <w:r w:rsidRPr="00EE37D3">
        <w:t>Ale podívejte se, jestli by mohl řídit Bernie Kohl.</w:t>
      </w:r>
      <w:r w:rsidR="00967FBE" w:rsidRPr="00EE37D3">
        <w:t>“</w:t>
      </w:r>
      <w:r w:rsidRPr="00EE37D3">
        <w:t xml:space="preserve"> Přikývla a začala vytáčet číslo. Bernie byl oficiálně veden jako řidič, protože mu kulka poranila levé rameno. Měl omezenou pohyblivost ruky. Ale jeho pravá ruka byla dobrá. Moc dobrá.</w:t>
      </w:r>
    </w:p>
    <w:p w:rsidR="00967FBE" w:rsidRPr="00EE37D3" w:rsidRDefault="00967FBE" w:rsidP="00A21DE9">
      <w:pPr>
        <w:pStyle w:val="Text"/>
      </w:pPr>
      <w:r w:rsidRPr="00EE37D3">
        <w:lastRenderedPageBreak/>
        <w:t>„</w:t>
      </w:r>
      <w:r w:rsidR="0093005C" w:rsidRPr="00EE37D3">
        <w:t>Mám jet Holandským, nebo Lincolnovým tunelem?</w:t>
      </w:r>
      <w:r w:rsidRPr="00EE37D3">
        <w:t>“</w:t>
      </w:r>
      <w:r w:rsidR="0093005C" w:rsidRPr="00EE37D3">
        <w:t xml:space="preserve"> zeptal se Bernie. </w:t>
      </w:r>
      <w:r w:rsidRPr="00EE37D3">
        <w:t>„</w:t>
      </w:r>
      <w:r w:rsidR="0093005C" w:rsidRPr="00EE37D3">
        <w:t>Můžu jet oběma, ale myslím, že Holandským by to bylo lepší.</w:t>
      </w:r>
      <w:r w:rsidRPr="00EE37D3">
        <w:t>“</w:t>
      </w:r>
    </w:p>
    <w:p w:rsidR="00967FBE" w:rsidRPr="00EE37D3" w:rsidRDefault="00967FBE" w:rsidP="00A21DE9">
      <w:pPr>
        <w:pStyle w:val="Text"/>
      </w:pPr>
      <w:r w:rsidRPr="00EE37D3">
        <w:t>„</w:t>
      </w:r>
      <w:r w:rsidR="0093005C" w:rsidRPr="00EE37D3">
        <w:t>Tak jed Holandským.</w:t>
      </w:r>
      <w:r w:rsidRPr="00EE37D3">
        <w:t>“</w:t>
      </w:r>
    </w:p>
    <w:p w:rsidR="00967FBE" w:rsidRPr="00EE37D3" w:rsidRDefault="0093005C" w:rsidP="00A21DE9">
      <w:pPr>
        <w:pStyle w:val="Text"/>
      </w:pPr>
      <w:r w:rsidRPr="00EE37D3">
        <w:t xml:space="preserve">Brzy vjeli do tunelu a Allenberg sledoval, jak se kolem míhají kachlíky. Provoz nebyl velký. </w:t>
      </w:r>
      <w:r w:rsidR="00967FBE" w:rsidRPr="00EE37D3">
        <w:t>„</w:t>
      </w:r>
      <w:r w:rsidRPr="00EE37D3">
        <w:t xml:space="preserve">Kam </w:t>
      </w:r>
      <w:proofErr w:type="gramStart"/>
      <w:r w:rsidRPr="00EE37D3">
        <w:t>jedeme pane</w:t>
      </w:r>
      <w:proofErr w:type="gramEnd"/>
      <w:r w:rsidRPr="00EE37D3">
        <w:t>?</w:t>
      </w:r>
      <w:r w:rsidR="00967FBE" w:rsidRPr="00EE37D3">
        <w:t>“</w:t>
      </w:r>
    </w:p>
    <w:p w:rsidR="00967FBE" w:rsidRPr="00EE37D3" w:rsidRDefault="00967FBE" w:rsidP="00A21DE9">
      <w:pPr>
        <w:pStyle w:val="Text"/>
      </w:pPr>
      <w:r w:rsidRPr="00EE37D3">
        <w:t>„</w:t>
      </w:r>
      <w:r w:rsidR="0093005C" w:rsidRPr="00EE37D3">
        <w:t>Do parku Warinanco. Znáš ho?</w:t>
      </w:r>
      <w:r w:rsidRPr="00EE37D3">
        <w:t>“</w:t>
      </w:r>
    </w:p>
    <w:p w:rsidR="00967FBE" w:rsidRPr="00EE37D3" w:rsidRDefault="00967FBE" w:rsidP="00A21DE9">
      <w:pPr>
        <w:pStyle w:val="Text"/>
      </w:pPr>
      <w:r w:rsidRPr="00EE37D3">
        <w:t>„</w:t>
      </w:r>
      <w:r w:rsidR="0093005C" w:rsidRPr="00EE37D3">
        <w:t>Sám jsem překvapený, pane, ale znám. Měl jsem synovce, který žil v Lindenu. Byl to syn mé sestry. Když jsem k nim přišel na návštěvu, chodívali jsme tam létat padákem. Je tam takové otevřené prostranství.</w:t>
      </w:r>
      <w:r w:rsidRPr="00EE37D3">
        <w:t>“</w:t>
      </w:r>
    </w:p>
    <w:p w:rsidR="00967FBE" w:rsidRPr="00EE37D3" w:rsidRDefault="00967FBE" w:rsidP="00A21DE9">
      <w:pPr>
        <w:pStyle w:val="Text"/>
      </w:pPr>
      <w:r w:rsidRPr="00EE37D3">
        <w:t>„</w:t>
      </w:r>
      <w:r w:rsidR="0093005C" w:rsidRPr="00EE37D3">
        <w:t>Je to tam, kam jedeme? Otevřené prostranství? Je to stadion?</w:t>
      </w:r>
      <w:r w:rsidRPr="00EE37D3">
        <w:t>“</w:t>
      </w:r>
    </w:p>
    <w:p w:rsidR="00967FBE" w:rsidRPr="00EE37D3" w:rsidRDefault="00967FBE" w:rsidP="00A21DE9">
      <w:pPr>
        <w:pStyle w:val="Text"/>
      </w:pPr>
      <w:r w:rsidRPr="00EE37D3">
        <w:t>„</w:t>
      </w:r>
      <w:r w:rsidR="0093005C" w:rsidRPr="00EE37D3">
        <w:t>Ne, pane. Stadion je v jiné části parku. Je to krásný, velký park a je překvapivě dobře udržovaný. V minulosti na tom nebyl moc dobře. Kolem stadionu je škvárová dráha. Není to daleko od toho prostranství. Park není zas tak moc veliký.</w:t>
      </w:r>
      <w:r w:rsidRPr="00EE37D3">
        <w:t>“</w:t>
      </w:r>
    </w:p>
    <w:p w:rsidR="00967FBE" w:rsidRPr="00EE37D3" w:rsidRDefault="00967FBE" w:rsidP="00A21DE9">
      <w:pPr>
        <w:pStyle w:val="Text"/>
      </w:pPr>
      <w:r w:rsidRPr="00EE37D3">
        <w:t>„</w:t>
      </w:r>
      <w:r w:rsidR="0093005C" w:rsidRPr="00EE37D3">
        <w:t>Tak to je ten stadion, kam jedeme, Bernie.</w:t>
      </w:r>
      <w:r w:rsidRPr="00EE37D3">
        <w:t>“</w:t>
      </w:r>
    </w:p>
    <w:p w:rsidR="00967FBE" w:rsidRPr="00EE37D3" w:rsidRDefault="00967FBE" w:rsidP="00A21DE9">
      <w:pPr>
        <w:pStyle w:val="Text"/>
      </w:pPr>
      <w:r w:rsidRPr="00EE37D3">
        <w:t>„</w:t>
      </w:r>
      <w:r w:rsidR="0093005C" w:rsidRPr="00EE37D3">
        <w:t>Ano, pane.</w:t>
      </w:r>
      <w:r w:rsidRPr="00EE37D3">
        <w:t>“</w:t>
      </w:r>
      <w:r w:rsidR="0093005C" w:rsidRPr="00EE37D3">
        <w:t xml:space="preserve"> Bernie se nikdy neptal, kde mají nadřízení schůzky a proč. Ve svém postavení nesměl být zvědavý.</w:t>
      </w:r>
    </w:p>
    <w:p w:rsidR="00967FBE" w:rsidRPr="00EE37D3" w:rsidRDefault="0093005C" w:rsidP="00A21DE9">
      <w:pPr>
        <w:pStyle w:val="Text"/>
      </w:pPr>
      <w:r w:rsidRPr="00EE37D3">
        <w:t>Když vyjeli ze skoro kilometrového tunelu, Allenberg si nasadil sluneční brýle. Ranní slunce jasně svítilo, ale jeho očím víc vadil kouřový opar. Bernie jel pořád rovně a brzy byli na Pulaski Skiway, dvouobloukovém mostě spojujícím Jersey City s oblastí, která byla možná největší hromadou odpadků na světě a skoro určitě nejdéle doutnajícím ohněm. Allenberg někde slyšel, že hluboko pod zemí něco hoří již víc než třicet let. Pochyboval, že by se někomu podařilo to uhasit, i kdyby chtěl.</w:t>
      </w:r>
    </w:p>
    <w:p w:rsidR="00967FBE" w:rsidRPr="00EE37D3" w:rsidRDefault="0093005C" w:rsidP="00A21DE9">
      <w:pPr>
        <w:pStyle w:val="Text"/>
      </w:pPr>
      <w:r w:rsidRPr="00EE37D3">
        <w:t xml:space="preserve">Bernie jel kolem letiště Newark. Po pár kilometrech jízdy po dálnici lemované severním terminálem a nějakými motely a půjčovnami aut </w:t>
      </w:r>
      <w:r w:rsidR="00967FBE" w:rsidRPr="00EE37D3">
        <w:t>–</w:t>
      </w:r>
      <w:r w:rsidRPr="00EE37D3">
        <w:t xml:space="preserve"> a pivovarem Budweiser </w:t>
      </w:r>
      <w:r w:rsidR="00967FBE" w:rsidRPr="00EE37D3">
        <w:t>–</w:t>
      </w:r>
      <w:r w:rsidRPr="00EE37D3">
        <w:t xml:space="preserve"> se zastavili na semaforu.</w:t>
      </w:r>
    </w:p>
    <w:p w:rsidR="00967FBE" w:rsidRPr="00EE37D3" w:rsidRDefault="00967FBE" w:rsidP="00A21DE9">
      <w:pPr>
        <w:pStyle w:val="Text"/>
      </w:pPr>
      <w:r w:rsidRPr="00EE37D3">
        <w:t>„</w:t>
      </w:r>
      <w:r w:rsidR="0093005C" w:rsidRPr="00EE37D3">
        <w:t>Tady je Elizabeth, pane. Nejsem si jistý, jestli cesta do parku vede odtud přímo, ale je to jediná cesta, kterou s určitostí znám. Mohu se zeptat, kdy musíte být na stadionu?</w:t>
      </w:r>
      <w:r w:rsidRPr="00EE37D3">
        <w:t>“</w:t>
      </w:r>
    </w:p>
    <w:p w:rsidR="00967FBE" w:rsidRPr="00EE37D3" w:rsidRDefault="00967FBE" w:rsidP="00A21DE9">
      <w:pPr>
        <w:pStyle w:val="Text"/>
      </w:pPr>
      <w:r w:rsidRPr="00EE37D3">
        <w:t>„</w:t>
      </w:r>
      <w:r w:rsidR="0093005C" w:rsidRPr="00EE37D3">
        <w:t>V jedenáct.</w:t>
      </w:r>
      <w:r w:rsidRPr="00EE37D3">
        <w:t>“</w:t>
      </w:r>
    </w:p>
    <w:p w:rsidR="00967FBE" w:rsidRPr="00EE37D3" w:rsidRDefault="0093005C" w:rsidP="00A21DE9">
      <w:pPr>
        <w:pStyle w:val="Text"/>
      </w:pPr>
      <w:r w:rsidRPr="00EE37D3">
        <w:lastRenderedPageBreak/>
        <w:t xml:space="preserve">Bernie se podíval na hodinky, když naskočila zelená. </w:t>
      </w:r>
      <w:r w:rsidR="00967FBE" w:rsidRPr="00EE37D3">
        <w:t>„</w:t>
      </w:r>
      <w:r w:rsidRPr="00EE37D3">
        <w:t>To zvládneme, pane. Ale,</w:t>
      </w:r>
      <w:r w:rsidR="00967FBE" w:rsidRPr="00EE37D3">
        <w:t>“</w:t>
      </w:r>
      <w:r w:rsidRPr="00EE37D3">
        <w:t xml:space="preserve"> zaváhal, </w:t>
      </w:r>
      <w:r w:rsidR="00967FBE" w:rsidRPr="00EE37D3">
        <w:t>„</w:t>
      </w:r>
      <w:r w:rsidRPr="00EE37D3">
        <w:t>ještě nám zbyde tak deset minut.</w:t>
      </w:r>
      <w:r w:rsidR="00AD4CE8">
        <w:t>“ „To n</w:t>
      </w:r>
      <w:r w:rsidRPr="00EE37D3">
        <w:t>ení tenhle typ schůzky, Bernie.</w:t>
      </w:r>
      <w:r w:rsidR="00967FBE" w:rsidRPr="00EE37D3">
        <w:t>“</w:t>
      </w:r>
    </w:p>
    <w:p w:rsidR="00967FBE" w:rsidRPr="00EE37D3" w:rsidRDefault="001373CD" w:rsidP="00A21DE9">
      <w:pPr>
        <w:pStyle w:val="Text"/>
      </w:pPr>
      <w:r>
        <w:t>Ř</w:t>
      </w:r>
      <w:r w:rsidR="0093005C" w:rsidRPr="00EE37D3">
        <w:t>idi</w:t>
      </w:r>
      <w:r w:rsidR="00967FBE" w:rsidRPr="00EE37D3">
        <w:t>č-a</w:t>
      </w:r>
      <w:r w:rsidR="0093005C" w:rsidRPr="00EE37D3">
        <w:t xml:space="preserve">gent otevřel ústa, aby něco řekl, ale pak zaváhal a řekl jenom: </w:t>
      </w:r>
      <w:r w:rsidR="00967FBE" w:rsidRPr="00EE37D3">
        <w:t>„</w:t>
      </w:r>
      <w:r w:rsidR="0093005C" w:rsidRPr="00EE37D3">
        <w:t>Ano, pane.</w:t>
      </w:r>
      <w:r w:rsidR="00967FBE" w:rsidRPr="00EE37D3">
        <w:t>“</w:t>
      </w:r>
      <w:r w:rsidR="0093005C" w:rsidRPr="00EE37D3">
        <w:t xml:space="preserve"> Allenberg se usmál. Jenom deset minut. Není to moc, ale aspoň něco.</w:t>
      </w:r>
    </w:p>
    <w:p w:rsidR="00967FBE" w:rsidRPr="00EE37D3" w:rsidRDefault="0093005C" w:rsidP="00A21DE9">
      <w:pPr>
        <w:pStyle w:val="Text"/>
      </w:pPr>
      <w:r w:rsidRPr="00EE37D3">
        <w:t>Dobře, pomyslel si Allenberg. Ne že by nedůvěřoval Fitchovi, ale nedůvěřoval tónu jeho hlasu v telefonu. Zněl naléhavě s příchutí nebezpečí, a to určitě nemělo co dělat s Jasonovými aktivitami.</w:t>
      </w:r>
    </w:p>
    <w:p w:rsidR="00967FBE" w:rsidRPr="00EE37D3" w:rsidRDefault="0093005C" w:rsidP="00A21DE9">
      <w:pPr>
        <w:pStyle w:val="Text"/>
        <w:rPr>
          <w:i/>
        </w:rPr>
      </w:pPr>
      <w:r w:rsidRPr="00EE37D3">
        <w:rPr>
          <w:i/>
        </w:rPr>
        <w:t>Jestli vznikly další problémy, je to horší, než že se můj vnuk snažil zatřást stromy.</w:t>
      </w:r>
    </w:p>
    <w:p w:rsidR="00967FBE" w:rsidRPr="00EE37D3" w:rsidRDefault="0093005C" w:rsidP="00A21DE9">
      <w:pPr>
        <w:pStyle w:val="Text"/>
      </w:pPr>
      <w:r w:rsidRPr="00EE37D3">
        <w:t>Ulice v Elizabeth nebyly popsány. Nedalo by se ani říct, že vypadají jako ulice v malém městě. Jako by to bylo záměrné, tahle část New Jersey mu vždycky připadala šedivá a jednotvárná.</w:t>
      </w:r>
    </w:p>
    <w:p w:rsidR="00967FBE" w:rsidRPr="00EE37D3" w:rsidRDefault="0093005C" w:rsidP="00A21DE9">
      <w:pPr>
        <w:pStyle w:val="Text"/>
      </w:pPr>
      <w:r w:rsidRPr="00EE37D3">
        <w:t xml:space="preserve">Bernie několikrát zatočil, nakonec odbočil doleva a ocitli se v parku. Byl to velký kontrast k tomu, co už z této oblasti viděl. Přímo před ním ležela široká, otevřená, úhledně posekaná plocha. Bylo tady jenom pár lidí, kteří sem zašli, aby na chvíli vypadli z té monotónní krajiny venku </w:t>
      </w:r>
      <w:r w:rsidR="00967FBE" w:rsidRPr="00EE37D3">
        <w:t>–</w:t>
      </w:r>
      <w:r w:rsidRPr="00EE37D3">
        <w:t xml:space="preserve"> za hustou bariérou stromů.</w:t>
      </w:r>
    </w:p>
    <w:p w:rsidR="00967FBE" w:rsidRPr="00EE37D3" w:rsidRDefault="0093005C" w:rsidP="00A21DE9">
      <w:pPr>
        <w:pStyle w:val="Text"/>
      </w:pPr>
      <w:r w:rsidRPr="00EE37D3">
        <w:t xml:space="preserve">Po několika stovkách metrů Bernie odbočil doprava. </w:t>
      </w:r>
      <w:r w:rsidR="00967FBE" w:rsidRPr="00EE37D3">
        <w:t>„</w:t>
      </w:r>
      <w:r w:rsidRPr="00EE37D3">
        <w:t>Tahle cesta vede ve velkém okruhu kolem celého parku,</w:t>
      </w:r>
      <w:r w:rsidR="00967FBE" w:rsidRPr="00EE37D3">
        <w:t>“</w:t>
      </w:r>
      <w:r w:rsidRPr="00EE37D3">
        <w:t xml:space="preserve"> vysvětloval. </w:t>
      </w:r>
      <w:r w:rsidR="00967FBE" w:rsidRPr="00EE37D3">
        <w:t>„</w:t>
      </w:r>
      <w:r w:rsidRPr="00EE37D3">
        <w:t>Na druhé straně je potok. Velké pole, na kterém jsme létali, je za stromy přímo před námi. Dojedeme asi do čtvrtiny okruhu, pane, a budete na stadionu.</w:t>
      </w:r>
      <w:r w:rsidR="00967FBE" w:rsidRPr="00EE37D3">
        <w:t>“</w:t>
      </w:r>
    </w:p>
    <w:p w:rsidR="00967FBE" w:rsidRPr="00EE37D3" w:rsidRDefault="0093005C" w:rsidP="00A21DE9">
      <w:pPr>
        <w:pStyle w:val="Text"/>
      </w:pPr>
      <w:r w:rsidRPr="00EE37D3">
        <w:t>Allenberg se usmíval, když poslouchal Bernieho profesionální hlas. Bernie dělal, co mohl, aby svému nadřízenému popsal okolní krajinu. Jenže to není nutné.</w:t>
      </w:r>
    </w:p>
    <w:p w:rsidR="00967FBE" w:rsidRPr="00EE37D3" w:rsidRDefault="0093005C" w:rsidP="00A21DE9">
      <w:pPr>
        <w:pStyle w:val="Text"/>
      </w:pPr>
      <w:r w:rsidRPr="00EE37D3">
        <w:t>Jeli pomalu. Ne že by se báli překročit dovolenou rychlost, ale zdržel je mladý pár na motocyklu, který si vychutnával mírné zatáčky v jednosměrné silnici.</w:t>
      </w:r>
    </w:p>
    <w:p w:rsidR="00967FBE" w:rsidRPr="00EE37D3" w:rsidRDefault="00967FBE" w:rsidP="00A21DE9">
      <w:pPr>
        <w:pStyle w:val="Text"/>
      </w:pPr>
      <w:r w:rsidRPr="00EE37D3">
        <w:t>„</w:t>
      </w:r>
      <w:r w:rsidR="0093005C" w:rsidRPr="00EE37D3">
        <w:t>Tady to je, pane,</w:t>
      </w:r>
      <w:r w:rsidRPr="00EE37D3">
        <w:t>“</w:t>
      </w:r>
      <w:r w:rsidR="0093005C" w:rsidRPr="00EE37D3">
        <w:t xml:space="preserve"> řekl Bernie a zahnul doprava. Allenberg uviděl po levé straně stadion, ležel asi tři metry pod úrovní silnice. Bernie odbočil a ocitli se před stadionem, umístěným uprostřed parku. Zeptal se: </w:t>
      </w:r>
      <w:r w:rsidRPr="00EE37D3">
        <w:t>„</w:t>
      </w:r>
      <w:r w:rsidR="0093005C" w:rsidRPr="00EE37D3">
        <w:t>Přejete si, abych zajel dál, pane?</w:t>
      </w:r>
      <w:r w:rsidRPr="00EE37D3">
        <w:t>“</w:t>
      </w:r>
    </w:p>
    <w:p w:rsidR="00967FBE" w:rsidRPr="00EE37D3" w:rsidRDefault="00967FBE" w:rsidP="00A21DE9">
      <w:pPr>
        <w:pStyle w:val="Text"/>
      </w:pPr>
      <w:r w:rsidRPr="00EE37D3">
        <w:t>„</w:t>
      </w:r>
      <w:r w:rsidR="0093005C" w:rsidRPr="00EE37D3">
        <w:t>To nebude nutné,</w:t>
      </w:r>
      <w:r w:rsidRPr="00EE37D3">
        <w:t>“</w:t>
      </w:r>
      <w:r w:rsidR="0093005C" w:rsidRPr="00EE37D3">
        <w:t xml:space="preserve"> odpověděl Allenberg. </w:t>
      </w:r>
      <w:r w:rsidRPr="00EE37D3">
        <w:t>„</w:t>
      </w:r>
      <w:r w:rsidR="0093005C" w:rsidRPr="00EE37D3">
        <w:t>Jde jen o přátelské setkání.</w:t>
      </w:r>
      <w:r w:rsidRPr="00EE37D3">
        <w:t>“</w:t>
      </w:r>
    </w:p>
    <w:p w:rsidR="00967FBE" w:rsidRPr="00EE37D3" w:rsidRDefault="00967FBE" w:rsidP="00A21DE9">
      <w:pPr>
        <w:pStyle w:val="Text"/>
      </w:pPr>
      <w:r w:rsidRPr="00EE37D3">
        <w:lastRenderedPageBreak/>
        <w:t>„</w:t>
      </w:r>
      <w:r w:rsidR="0093005C" w:rsidRPr="00EE37D3">
        <w:t>Rozumím, pane. Můžu nechat auto běžet kvůli klimatizaci?</w:t>
      </w:r>
      <w:r w:rsidRPr="00EE37D3">
        <w:t>“</w:t>
      </w:r>
    </w:p>
    <w:p w:rsidR="00967FBE" w:rsidRPr="00EE37D3" w:rsidRDefault="00967FBE" w:rsidP="00A21DE9">
      <w:pPr>
        <w:pStyle w:val="Text"/>
      </w:pPr>
      <w:r w:rsidRPr="00EE37D3">
        <w:t>„</w:t>
      </w:r>
      <w:r w:rsidR="0093005C" w:rsidRPr="00EE37D3">
        <w:t>Jistě, Bernie.</w:t>
      </w:r>
      <w:r w:rsidRPr="00EE37D3">
        <w:t>“</w:t>
      </w:r>
    </w:p>
    <w:p w:rsidR="00967FBE" w:rsidRPr="00EE37D3" w:rsidRDefault="0093005C" w:rsidP="00A21DE9">
      <w:pPr>
        <w:pStyle w:val="Text"/>
      </w:pPr>
      <w:r w:rsidRPr="00EE37D3">
        <w:t>Bernie vystoupil a otevřel Allenbergovi dveře. Venku viděl celou plochu lépe. Po dráze běhalo pět lidí. Všichni měli na sobě šortky. Tři měli čelenky.</w:t>
      </w:r>
    </w:p>
    <w:p w:rsidR="00967FBE" w:rsidRPr="00EE37D3" w:rsidRDefault="00E262E0" w:rsidP="00A21DE9">
      <w:pPr>
        <w:pStyle w:val="Text"/>
      </w:pPr>
      <w:r>
        <w:t xml:space="preserve">Tři </w:t>
      </w:r>
      <w:r w:rsidR="0093005C" w:rsidRPr="00EE37D3">
        <w:t>strany dráhy vedly na náspy, které byly zakončeny</w:t>
      </w:r>
      <w:r>
        <w:t xml:space="preserve"> buď </w:t>
      </w:r>
      <w:r w:rsidR="0093005C" w:rsidRPr="00EE37D3">
        <w:t>parkovišti, nebo nízkými keři. Jenom ta vzdálenější strana se lišila. A jak! Tak asi vypadá koloseum. Skutečné ruiny.</w:t>
      </w:r>
    </w:p>
    <w:p w:rsidR="00967FBE" w:rsidRPr="00EE37D3" w:rsidRDefault="0093005C" w:rsidP="00A21DE9">
      <w:pPr>
        <w:pStyle w:val="Text"/>
      </w:pPr>
      <w:r w:rsidRPr="00EE37D3">
        <w:t>Na náspu kolem dráhy stály betonové lavice. A na úrovni dráhy bylo několik malých tmavých vchodů. Vchody pro lvy. Kdo to sakra navrhl? Allenberg netušil.</w:t>
      </w:r>
    </w:p>
    <w:p w:rsidR="00967FBE" w:rsidRPr="00EE37D3" w:rsidRDefault="0093005C" w:rsidP="00A21DE9">
      <w:pPr>
        <w:pStyle w:val="Text"/>
      </w:pPr>
      <w:r w:rsidRPr="00EE37D3">
        <w:t>Přemýšlel, jestli tenhle stadion někdo používal. Snad místní střední školy. Na takových lavicích vydrží sedět jenom mladá těla. Jejich rodiče si s sebou musí vzít polštáře.</w:t>
      </w:r>
    </w:p>
    <w:p w:rsidR="00967FBE" w:rsidRPr="00EE37D3" w:rsidRDefault="0093005C" w:rsidP="00A21DE9">
      <w:pPr>
        <w:pStyle w:val="Text"/>
      </w:pPr>
      <w:r w:rsidRPr="00EE37D3">
        <w:t xml:space="preserve">Zaclonil si oči. </w:t>
      </w:r>
      <w:r w:rsidR="00967FBE" w:rsidRPr="00EE37D3">
        <w:t>„</w:t>
      </w:r>
      <w:r w:rsidRPr="00EE37D3">
        <w:t>Tamhle, pane?</w:t>
      </w:r>
      <w:r w:rsidR="00967FBE" w:rsidRPr="00EE37D3">
        <w:t>“</w:t>
      </w:r>
      <w:r w:rsidRPr="00EE37D3">
        <w:t xml:space="preserve"> zeptal se Bernie váhavě a ukázal na jeden černý otvor v beztvarém kameni. Allenberg se podíval tím směrem. Ano, tam stál muž v obleku. To musel být Fitch. K čertu s ním, pomyslel si Allenberg. Proč je sakra na druhém konci plochy?</w:t>
      </w:r>
    </w:p>
    <w:p w:rsidR="00967FBE" w:rsidRPr="00EE37D3" w:rsidRDefault="00967FBE" w:rsidP="00A21DE9">
      <w:pPr>
        <w:pStyle w:val="Text"/>
      </w:pPr>
      <w:r w:rsidRPr="00EE37D3">
        <w:t>„</w:t>
      </w:r>
      <w:r w:rsidR="0093005C" w:rsidRPr="00EE37D3">
        <w:t>Bernie, je tam někde možné zaparkovat?</w:t>
      </w:r>
      <w:r w:rsidRPr="00EE37D3">
        <w:t>“</w:t>
      </w:r>
    </w:p>
    <w:p w:rsidR="00967FBE" w:rsidRPr="00EE37D3" w:rsidRDefault="00967FBE" w:rsidP="00A21DE9">
      <w:pPr>
        <w:pStyle w:val="Text"/>
      </w:pPr>
      <w:r w:rsidRPr="00EE37D3">
        <w:t>„</w:t>
      </w:r>
      <w:r w:rsidR="0093005C" w:rsidRPr="00EE37D3">
        <w:t>Ne, pane. Mohl bych dojet na druhou stranu přes plochu a nechat zapnutý motor pro případ, že by se tu objevila místní policie a přikázala mi odjet.</w:t>
      </w:r>
      <w:r w:rsidRPr="00EE37D3">
        <w:t>“</w:t>
      </w:r>
      <w:r w:rsidR="0093005C" w:rsidRPr="00EE37D3">
        <w:t xml:space="preserve"> Allenbergovi se to nelíbilo. Kde zaparkoval Fitch? Nebo ho jeho řidič vysadil a dostal instrukce, kdy pro něj má přijet?</w:t>
      </w:r>
    </w:p>
    <w:p w:rsidR="00967FBE" w:rsidRPr="00EE37D3" w:rsidRDefault="00967FBE" w:rsidP="00A21DE9">
      <w:pPr>
        <w:pStyle w:val="Text"/>
      </w:pPr>
      <w:r w:rsidRPr="00EE37D3">
        <w:t>„</w:t>
      </w:r>
      <w:r w:rsidR="0093005C" w:rsidRPr="00EE37D3">
        <w:t>Ne, Bernie. Dojdu tam pěšky.</w:t>
      </w:r>
      <w:r w:rsidRPr="00EE37D3">
        <w:t>“</w:t>
      </w:r>
    </w:p>
    <w:p w:rsidR="00967FBE" w:rsidRPr="00EE37D3" w:rsidRDefault="0093005C" w:rsidP="00A21DE9">
      <w:pPr>
        <w:pStyle w:val="Text"/>
      </w:pPr>
      <w:r w:rsidRPr="00EE37D3">
        <w:t xml:space="preserve">Bernie se zatvářil sklíčeně. </w:t>
      </w:r>
      <w:r w:rsidR="00967FBE" w:rsidRPr="00EE37D3">
        <w:t>„</w:t>
      </w:r>
      <w:r w:rsidRPr="00EE37D3">
        <w:t>Pane,</w:t>
      </w:r>
      <w:r w:rsidR="00967FBE" w:rsidRPr="00EE37D3">
        <w:t>“</w:t>
      </w:r>
      <w:r w:rsidRPr="00EE37D3">
        <w:t xml:space="preserve"> řekl, </w:t>
      </w:r>
      <w:r w:rsidR="00967FBE" w:rsidRPr="00EE37D3">
        <w:t>„</w:t>
      </w:r>
      <w:r w:rsidRPr="00EE37D3">
        <w:t>tam bych vám byl nablízku. Kdybych šel s vámi, mohl bych nechat auto nastartované</w:t>
      </w:r>
      <w:r w:rsidR="00967FBE" w:rsidRPr="00EE37D3">
        <w:t>…“</w:t>
      </w:r>
    </w:p>
    <w:p w:rsidR="00967FBE" w:rsidRPr="00EE37D3" w:rsidRDefault="00967FBE" w:rsidP="00A21DE9">
      <w:pPr>
        <w:pStyle w:val="Text"/>
      </w:pPr>
      <w:r w:rsidRPr="00EE37D3">
        <w:t>„</w:t>
      </w:r>
      <w:r w:rsidR="0093005C" w:rsidRPr="00EE37D3">
        <w:t>Myslel jsem si, že to je kvůli klimatizaci, Bernie.</w:t>
      </w:r>
      <w:r w:rsidRPr="00EE37D3">
        <w:t>“</w:t>
      </w:r>
      <w:r w:rsidR="0093005C" w:rsidRPr="00EE37D3">
        <w:t xml:space="preserve"> Allenberg okamžitě zmírnil. </w:t>
      </w:r>
      <w:r w:rsidRPr="00EE37D3">
        <w:t>„</w:t>
      </w:r>
      <w:r w:rsidR="0093005C" w:rsidRPr="00EE37D3">
        <w:t>Díky za tvou starost, Bernie. Nic se mi nestane. Jenom tady zůstaň u auta.</w:t>
      </w:r>
      <w:r w:rsidRPr="00EE37D3">
        <w:t>“</w:t>
      </w:r>
    </w:p>
    <w:p w:rsidR="00967FBE" w:rsidRPr="00EE37D3" w:rsidRDefault="00967FBE" w:rsidP="00A21DE9">
      <w:pPr>
        <w:pStyle w:val="Text"/>
      </w:pPr>
      <w:r w:rsidRPr="00EE37D3">
        <w:t>„</w:t>
      </w:r>
      <w:r w:rsidR="0093005C" w:rsidRPr="00EE37D3">
        <w:t>Opravdu nechcete, abych tam šel s vámi?</w:t>
      </w:r>
      <w:r w:rsidRPr="00EE37D3">
        <w:t>“</w:t>
      </w:r>
      <w:r w:rsidR="0093005C" w:rsidRPr="00EE37D3">
        <w:t xml:space="preserve"> zeptal se Bernie nevěřícně. Allenberg si toho všiml a usmál se pro sebe, když Bernie dodal </w:t>
      </w:r>
      <w:r w:rsidRPr="00EE37D3">
        <w:t>„</w:t>
      </w:r>
      <w:r w:rsidR="0093005C" w:rsidRPr="00EE37D3">
        <w:t>pane</w:t>
      </w:r>
      <w:r w:rsidRPr="00EE37D3">
        <w:t>“</w:t>
      </w:r>
      <w:r w:rsidR="0093005C" w:rsidRPr="00EE37D3">
        <w:t>.</w:t>
      </w:r>
    </w:p>
    <w:p w:rsidR="00967FBE" w:rsidRPr="00EE37D3" w:rsidRDefault="00967FBE" w:rsidP="00A21DE9">
      <w:pPr>
        <w:pStyle w:val="Text"/>
      </w:pPr>
      <w:r w:rsidRPr="00EE37D3">
        <w:t>„</w:t>
      </w:r>
      <w:r w:rsidR="0093005C" w:rsidRPr="00EE37D3">
        <w:t>Je to přátelské setkání.</w:t>
      </w:r>
      <w:r w:rsidRPr="00EE37D3">
        <w:t>“</w:t>
      </w:r>
    </w:p>
    <w:p w:rsidR="00967FBE" w:rsidRPr="00EE37D3" w:rsidRDefault="00967FBE" w:rsidP="00A21DE9">
      <w:pPr>
        <w:pStyle w:val="Text"/>
      </w:pPr>
      <w:r w:rsidRPr="00EE37D3">
        <w:lastRenderedPageBreak/>
        <w:t>„</w:t>
      </w:r>
      <w:r w:rsidR="0093005C" w:rsidRPr="00EE37D3">
        <w:t>Pane, skoro nikdy nic neříkám</w:t>
      </w:r>
      <w:r w:rsidRPr="00EE37D3">
        <w:t>…“</w:t>
      </w:r>
      <w:r w:rsidR="0093005C" w:rsidRPr="00EE37D3">
        <w:t xml:space="preserve"> Bernie hledal správná slova. Zvedl přitom ruce a zase je nechal klesnout, gestikuloval bez obsahu, </w:t>
      </w:r>
      <w:r w:rsidRPr="00EE37D3">
        <w:t>„…</w:t>
      </w:r>
      <w:r w:rsidR="0093005C" w:rsidRPr="00EE37D3">
        <w:t xml:space="preserve">nedělejte něco takového, pane. Ale ze mě je </w:t>
      </w:r>
      <w:r w:rsidRPr="00EE37D3">
        <w:t>teď</w:t>
      </w:r>
      <w:r w:rsidR="0093005C" w:rsidRPr="00EE37D3">
        <w:t xml:space="preserve"> řidič taky kvůli takové přátelské schůzce.</w:t>
      </w:r>
      <w:r w:rsidRPr="00EE37D3">
        <w:t>“</w:t>
      </w:r>
      <w:r w:rsidR="0093005C" w:rsidRPr="00EE37D3">
        <w:t xml:space="preserve"> Úpěnlivě se na něj díval.</w:t>
      </w:r>
    </w:p>
    <w:p w:rsidR="00967FBE" w:rsidRPr="00EE37D3" w:rsidRDefault="0093005C" w:rsidP="00A21DE9">
      <w:pPr>
        <w:pStyle w:val="Text"/>
      </w:pPr>
      <w:r w:rsidRPr="00EE37D3">
        <w:t xml:space="preserve">Allenberg nemyslel na Bernieho minulost, na to, jak přišel ke zranění ramene. </w:t>
      </w:r>
      <w:r w:rsidR="00967FBE" w:rsidRPr="00EE37D3">
        <w:t>Teď</w:t>
      </w:r>
      <w:r w:rsidRPr="00EE37D3">
        <w:t xml:space="preserve"> si vzpomněl. Nestalo se to v temné aleji blátivé vesnice na Středním východě ani v ruském doku, ale na Manhattanu, kde je bezpečno.</w:t>
      </w:r>
    </w:p>
    <w:p w:rsidR="00967FBE" w:rsidRPr="00EE37D3" w:rsidRDefault="0093005C" w:rsidP="00A21DE9">
      <w:pPr>
        <w:pStyle w:val="Text"/>
      </w:pPr>
      <w:r w:rsidRPr="00EE37D3">
        <w:t xml:space="preserve">Mělo jít o pouhou výměnu obálek </w:t>
      </w:r>
      <w:r w:rsidR="00967FBE" w:rsidRPr="00EE37D3">
        <w:t>–</w:t>
      </w:r>
      <w:r w:rsidRPr="00EE37D3">
        <w:t xml:space="preserve"> a jak to dopadlo.</w:t>
      </w:r>
    </w:p>
    <w:p w:rsidR="00967FBE" w:rsidRPr="00EE37D3" w:rsidRDefault="0093005C" w:rsidP="00A21DE9">
      <w:pPr>
        <w:pStyle w:val="Text"/>
      </w:pPr>
      <w:r w:rsidRPr="00EE37D3">
        <w:t xml:space="preserve">Rychlá reakce zachránila Berniemu život, ale odneslo to jeho rameno. Jeho </w:t>
      </w:r>
      <w:r w:rsidR="00967FBE" w:rsidRPr="00EE37D3">
        <w:t>„</w:t>
      </w:r>
      <w:r w:rsidRPr="00EE37D3">
        <w:t>partner</w:t>
      </w:r>
      <w:r w:rsidR="00967FBE" w:rsidRPr="00EE37D3">
        <w:t>“</w:t>
      </w:r>
      <w:r w:rsidRPr="00EE37D3">
        <w:t xml:space="preserve"> dopadl daleko hůř.</w:t>
      </w:r>
    </w:p>
    <w:p w:rsidR="00967FBE" w:rsidRPr="00EE37D3" w:rsidRDefault="0093005C" w:rsidP="00A21DE9">
      <w:pPr>
        <w:pStyle w:val="Text"/>
      </w:pPr>
      <w:r w:rsidRPr="00EE37D3">
        <w:t>Allenberga při té vzpomínce zamrazilo. Ale to bylo něco jiného. O Fitchovi nemá žádné pochybnosti. Nikdy k němu necítil zvláštní přátelství, ale věřil mu.</w:t>
      </w:r>
    </w:p>
    <w:p w:rsidR="00967FBE" w:rsidRPr="00EE37D3" w:rsidRDefault="0093005C" w:rsidP="00A21DE9">
      <w:pPr>
        <w:pStyle w:val="Text"/>
      </w:pPr>
      <w:r w:rsidRPr="00EE37D3">
        <w:t xml:space="preserve">Pořád se mu ale vracela otázka: </w:t>
      </w:r>
      <w:r w:rsidRPr="00EE37D3">
        <w:rPr>
          <w:i/>
        </w:rPr>
        <w:t>Proč mluvil Fitch tak naléhavě? Byl v nebezpečí? Stál někdo schovaný v tmavém vchodu</w:t>
      </w:r>
      <w:r w:rsidR="00967FBE" w:rsidRPr="00EE37D3">
        <w:rPr>
          <w:i/>
        </w:rPr>
        <w:t>?</w:t>
      </w:r>
      <w:r w:rsidRPr="00EE37D3">
        <w:rPr>
          <w:i/>
        </w:rPr>
        <w:t xml:space="preserve"> </w:t>
      </w:r>
      <w:r w:rsidR="00967FBE" w:rsidRPr="00EE37D3">
        <w:t>„</w:t>
      </w:r>
      <w:r w:rsidRPr="00EE37D3">
        <w:t>Za jak dlouho dokážeš rozjet auto na stopadesátku?</w:t>
      </w:r>
      <w:r w:rsidR="00967FBE" w:rsidRPr="00EE37D3">
        <w:t>“</w:t>
      </w:r>
    </w:p>
    <w:p w:rsidR="00967FBE" w:rsidRPr="00EE37D3" w:rsidRDefault="00967FBE" w:rsidP="00A21DE9">
      <w:pPr>
        <w:pStyle w:val="Text"/>
      </w:pPr>
      <w:r w:rsidRPr="00EE37D3">
        <w:t>„</w:t>
      </w:r>
      <w:r w:rsidR="0093005C" w:rsidRPr="00EE37D3">
        <w:t>Prosím?</w:t>
      </w:r>
      <w:r w:rsidRPr="00EE37D3">
        <w:t>“</w:t>
      </w:r>
    </w:p>
    <w:p w:rsidR="00967FBE" w:rsidRPr="00EE37D3" w:rsidRDefault="00967FBE" w:rsidP="00A21DE9">
      <w:pPr>
        <w:pStyle w:val="Text"/>
      </w:pPr>
      <w:r w:rsidRPr="00EE37D3">
        <w:t>„</w:t>
      </w:r>
      <w:r w:rsidR="0093005C" w:rsidRPr="00EE37D3">
        <w:t>Kdyby to vypadalo nějak</w:t>
      </w:r>
      <w:r w:rsidRPr="00EE37D3">
        <w:t>…</w:t>
      </w:r>
      <w:r w:rsidR="0093005C" w:rsidRPr="00EE37D3">
        <w:t>, dojed doprostřed plochy, Bernie. A nech auto běžet.</w:t>
      </w:r>
      <w:r w:rsidRPr="00EE37D3">
        <w:t>“</w:t>
      </w:r>
    </w:p>
    <w:p w:rsidR="00967FBE" w:rsidRPr="00EE37D3" w:rsidRDefault="00967FBE" w:rsidP="00A21DE9">
      <w:pPr>
        <w:pStyle w:val="Text"/>
      </w:pPr>
      <w:r w:rsidRPr="00EE37D3">
        <w:t>„</w:t>
      </w:r>
      <w:r w:rsidR="0093005C" w:rsidRPr="00EE37D3">
        <w:t>Ano, pane.</w:t>
      </w:r>
      <w:r w:rsidRPr="00EE37D3">
        <w:t>“</w:t>
      </w:r>
      <w:r w:rsidR="0093005C" w:rsidRPr="00EE37D3">
        <w:t xml:space="preserve"> Bernie se tvářil nešťastně.</w:t>
      </w:r>
    </w:p>
    <w:p w:rsidR="00967FBE" w:rsidRPr="00EE37D3" w:rsidRDefault="00967FBE" w:rsidP="00A21DE9">
      <w:pPr>
        <w:pStyle w:val="Text"/>
      </w:pPr>
    </w:p>
    <w:p w:rsidR="00967FBE" w:rsidRPr="00EE37D3" w:rsidRDefault="0093005C" w:rsidP="00A21DE9">
      <w:pPr>
        <w:pStyle w:val="Text"/>
      </w:pPr>
      <w:r w:rsidRPr="00EE37D3">
        <w:t>Fitch neopustil přítmí vchodu, zatímco Allenberg kráčel přes travnatou plochu uprostřed běžecké dráhy. Byla to dost dlouhá procházka, delší, než čekal. Jeden běžec ho minul dvakrát, než došel na druhou stranu. Litoval, že nechal Bernieho tak daleko.</w:t>
      </w:r>
    </w:p>
    <w:p w:rsidR="00967FBE" w:rsidRPr="00EE37D3" w:rsidRDefault="0093005C" w:rsidP="00A21DE9">
      <w:pPr>
        <w:pStyle w:val="Text"/>
        <w:rPr>
          <w:i/>
        </w:rPr>
      </w:pPr>
      <w:r w:rsidRPr="00EE37D3">
        <w:rPr>
          <w:i/>
        </w:rPr>
        <w:t>Je někdo za Fitchem?</w:t>
      </w:r>
    </w:p>
    <w:p w:rsidR="00967FBE" w:rsidRPr="00EE37D3" w:rsidRDefault="0093005C" w:rsidP="00A21DE9">
      <w:pPr>
        <w:pStyle w:val="Text"/>
      </w:pPr>
      <w:r w:rsidRPr="00EE37D3">
        <w:rPr>
          <w:i/>
        </w:rPr>
        <w:t xml:space="preserve">A kdo jsou ti běžci? </w:t>
      </w:r>
      <w:r w:rsidRPr="00EE37D3">
        <w:t>Zamrazilo ho.</w:t>
      </w:r>
    </w:p>
    <w:p w:rsidR="00967FBE" w:rsidRPr="00EE37D3" w:rsidRDefault="0093005C" w:rsidP="00A21DE9">
      <w:pPr>
        <w:pStyle w:val="Text"/>
      </w:pPr>
      <w:r w:rsidRPr="00EE37D3">
        <w:t>Zastavil se na konci trávníku. Jenom nezřetelně ohraničené dráhy na škváře ho oddělovaly od místa, kde stál Fitch.</w:t>
      </w:r>
    </w:p>
    <w:p w:rsidR="00967FBE" w:rsidRPr="00EE37D3" w:rsidRDefault="00967FBE" w:rsidP="00A21DE9">
      <w:pPr>
        <w:pStyle w:val="Text"/>
      </w:pPr>
      <w:r w:rsidRPr="00EE37D3">
        <w:t>„</w:t>
      </w:r>
      <w:r w:rsidR="0093005C" w:rsidRPr="00EE37D3">
        <w:t>Myslím, že už jsem na to dost starý,</w:t>
      </w:r>
      <w:r w:rsidRPr="00EE37D3">
        <w:t>“</w:t>
      </w:r>
      <w:r w:rsidR="0093005C" w:rsidRPr="00EE37D3">
        <w:t xml:space="preserve"> křikl. </w:t>
      </w:r>
      <w:r w:rsidRPr="00EE37D3">
        <w:t>„</w:t>
      </w:r>
      <w:r w:rsidR="0093005C" w:rsidRPr="00EE37D3">
        <w:t>Proč trochu n</w:t>
      </w:r>
      <w:r w:rsidRPr="00EE37D3">
        <w:t>ep</w:t>
      </w:r>
      <w:r w:rsidR="0093005C" w:rsidRPr="00EE37D3">
        <w:t>opojdeš?</w:t>
      </w:r>
      <w:r w:rsidRPr="00EE37D3">
        <w:t>“</w:t>
      </w:r>
      <w:r w:rsidR="0093005C" w:rsidRPr="00EE37D3">
        <w:t xml:space="preserve"> Ve stínu se pohnula nějaké silueta. Allenberg byl napnutý.</w:t>
      </w:r>
    </w:p>
    <w:p w:rsidR="00967FBE" w:rsidRPr="00EE37D3" w:rsidRDefault="0093005C" w:rsidP="00A21DE9">
      <w:pPr>
        <w:pStyle w:val="Text"/>
      </w:pPr>
      <w:r w:rsidRPr="00EE37D3">
        <w:t>Ale byl to Fitch a byl sám.</w:t>
      </w:r>
    </w:p>
    <w:p w:rsidR="00967FBE" w:rsidRPr="00EE37D3" w:rsidRDefault="00967FBE" w:rsidP="00A21DE9">
      <w:pPr>
        <w:pStyle w:val="Text"/>
      </w:pPr>
      <w:r w:rsidRPr="00EE37D3">
        <w:t>„</w:t>
      </w:r>
      <w:r w:rsidR="0093005C" w:rsidRPr="00EE37D3">
        <w:t xml:space="preserve">Nazdar, </w:t>
      </w:r>
      <w:r w:rsidR="00500869">
        <w:t>Adriane</w:t>
      </w:r>
      <w:r w:rsidR="0093005C" w:rsidRPr="00EE37D3">
        <w:t>.</w:t>
      </w:r>
      <w:r w:rsidRPr="00EE37D3">
        <w:t>“</w:t>
      </w:r>
    </w:p>
    <w:p w:rsidR="00967FBE" w:rsidRPr="00EE37D3" w:rsidRDefault="00967FBE" w:rsidP="00A21DE9">
      <w:pPr>
        <w:pStyle w:val="Text"/>
      </w:pPr>
      <w:r w:rsidRPr="00EE37D3">
        <w:lastRenderedPageBreak/>
        <w:t>„</w:t>
      </w:r>
      <w:r w:rsidR="0093005C" w:rsidRPr="00EE37D3">
        <w:t>Proč jsme tady? Co to má znamenat? To Carlos má lepší způsoby. Ten mě nejdřív vzal na panáka, než si začal stěžovat na mého vnuka.</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řekl Fitch. </w:t>
      </w:r>
      <w:r w:rsidRPr="00EE37D3">
        <w:t>„</w:t>
      </w:r>
      <w:r w:rsidR="0093005C" w:rsidRPr="00EE37D3">
        <w:t>Tvůj vnuk. To je docela pozoruhodný chl</w:t>
      </w:r>
      <w:r w:rsidRPr="00EE37D3">
        <w:t>ap</w:t>
      </w:r>
      <w:r w:rsidR="0093005C" w:rsidRPr="00EE37D3">
        <w:t>ec.</w:t>
      </w:r>
      <w:r w:rsidR="00AD4CE8">
        <w:t>“</w:t>
      </w:r>
    </w:p>
    <w:p w:rsidR="00967FBE" w:rsidRPr="00EE37D3" w:rsidRDefault="00967FBE" w:rsidP="00A21DE9">
      <w:pPr>
        <w:pStyle w:val="Text"/>
      </w:pPr>
      <w:r w:rsidRPr="00EE37D3">
        <w:t>„</w:t>
      </w:r>
      <w:r w:rsidR="0093005C" w:rsidRPr="00EE37D3">
        <w:t>Myslel si, že mi pomáhá,</w:t>
      </w:r>
      <w:r w:rsidRPr="00EE37D3">
        <w:t>“</w:t>
      </w:r>
      <w:r w:rsidR="0093005C" w:rsidRPr="00EE37D3">
        <w:t xml:space="preserve"> řekl na vysvětlenou Allenberg. </w:t>
      </w:r>
      <w:r w:rsidRPr="00EE37D3">
        <w:t>„</w:t>
      </w:r>
      <w:r w:rsidR="0093005C" w:rsidRPr="00EE37D3">
        <w:t xml:space="preserve">Je to mladická nerozvážnost. Nemohl natropit žádnou opravdovou škodu </w:t>
      </w:r>
      <w:r w:rsidRPr="00EE37D3">
        <w:t>–</w:t>
      </w:r>
      <w:r w:rsidR="0093005C" w:rsidRPr="00EE37D3">
        <w:t xml:space="preserve"> ne takovou, jakou mu udělám já, až se mi dostane do rukou.</w:t>
      </w:r>
      <w:r w:rsidRPr="00EE37D3">
        <w:t>“</w:t>
      </w:r>
    </w:p>
    <w:p w:rsidR="00967FBE" w:rsidRPr="00EE37D3" w:rsidRDefault="0093005C" w:rsidP="00A21DE9">
      <w:pPr>
        <w:pStyle w:val="Text"/>
      </w:pPr>
      <w:r w:rsidRPr="00EE37D3">
        <w:t xml:space="preserve">Fitch pokrčil rameny. </w:t>
      </w:r>
      <w:r w:rsidR="00967FBE" w:rsidRPr="00EE37D3">
        <w:t>„</w:t>
      </w:r>
      <w:r w:rsidRPr="00EE37D3">
        <w:t xml:space="preserve">Není důležité, co udělal, </w:t>
      </w:r>
      <w:r w:rsidR="00500869">
        <w:t>Adriane</w:t>
      </w:r>
      <w:r w:rsidRPr="00EE37D3">
        <w:t>. Pobavilo mě to. Opravdu. Ale co se týče toho, až se ti dostane do rukou</w:t>
      </w:r>
      <w:r w:rsidR="00967FBE" w:rsidRPr="00EE37D3">
        <w:t>…“</w:t>
      </w:r>
    </w:p>
    <w:p w:rsidR="00967FBE" w:rsidRPr="00EE37D3" w:rsidRDefault="00967FBE" w:rsidP="00A21DE9">
      <w:pPr>
        <w:pStyle w:val="Text"/>
      </w:pPr>
      <w:r w:rsidRPr="00EE37D3">
        <w:t>„</w:t>
      </w:r>
      <w:r w:rsidR="0093005C" w:rsidRPr="00EE37D3">
        <w:t>Jak to myslíš?</w:t>
      </w:r>
      <w:r w:rsidRPr="00EE37D3">
        <w:t>“</w:t>
      </w:r>
    </w:p>
    <w:p w:rsidR="00E55881" w:rsidRDefault="00967FBE" w:rsidP="00A21DE9">
      <w:pPr>
        <w:pStyle w:val="Text"/>
      </w:pPr>
      <w:r w:rsidRPr="00EE37D3">
        <w:t>„</w:t>
      </w:r>
      <w:r w:rsidR="0093005C" w:rsidRPr="00EE37D3">
        <w:t xml:space="preserve">Myslím tím to, </w:t>
      </w:r>
      <w:r w:rsidR="00500869">
        <w:t>Adriane</w:t>
      </w:r>
      <w:r w:rsidR="0093005C" w:rsidRPr="00EE37D3">
        <w:t>, že to nepůjde. Jason byl unesen.</w:t>
      </w:r>
      <w:r w:rsidRPr="00EE37D3">
        <w:t>“</w:t>
      </w:r>
    </w:p>
    <w:p w:rsidR="00967FBE" w:rsidRDefault="00E55881" w:rsidP="00A21DE9">
      <w:pPr>
        <w:pStyle w:val="Text"/>
      </w:pPr>
      <w:r>
        <w:br w:type="page"/>
      </w:r>
    </w:p>
    <w:p w:rsidR="003D71C8" w:rsidRDefault="003D71C8" w:rsidP="003D71C8">
      <w:pPr>
        <w:pStyle w:val="Nadpis1"/>
        <w:jc w:val="center"/>
      </w:pPr>
      <w:r>
        <w:t>30</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Wismer přemýšlel. Zůstal ve svém příliš velkém domě sám. Ostatní odešli už před hodinou za Shortellem, aby připravili všechno potřebné k odebrání vzorků krve Nancy Jennerová.</w:t>
      </w:r>
    </w:p>
    <w:p w:rsidR="00967FBE" w:rsidRPr="00EE37D3" w:rsidRDefault="0093005C" w:rsidP="00A21DE9">
      <w:pPr>
        <w:pStyle w:val="Text"/>
      </w:pPr>
      <w:r w:rsidRPr="00EE37D3">
        <w:t xml:space="preserve">Emila Jennera už jeho přehnané obavy z nemoci přešly. Wismer mu hned ráno zavolal a Jenner souhlasil, aby Shortell odebral Nancy vzorky </w:t>
      </w:r>
      <w:r w:rsidR="00967FBE" w:rsidRPr="00EE37D3">
        <w:t>–</w:t>
      </w:r>
      <w:r w:rsidRPr="00EE37D3">
        <w:t xml:space="preserve"> pokud Brandes přijde taky. Kracke odešel s nimi.</w:t>
      </w:r>
    </w:p>
    <w:p w:rsidR="00967FBE" w:rsidRPr="00EE37D3" w:rsidRDefault="0093005C" w:rsidP="00A21DE9">
      <w:pPr>
        <w:pStyle w:val="Text"/>
      </w:pPr>
      <w:r w:rsidRPr="00EE37D3">
        <w:t xml:space="preserve">Sarah mu řekla, že by si ráda prohlédla bungalov za Andyho </w:t>
      </w:r>
      <w:proofErr w:type="gramStart"/>
      <w:r w:rsidRPr="00EE37D3">
        <w:t>pumpou</w:t>
      </w:r>
      <w:proofErr w:type="gramEnd"/>
      <w:r w:rsidRPr="00EE37D3">
        <w:t>. Pochyboval, že se tam zdrží dlouho, ale zároveň si nedělal iluze, že se mu ohlásí, než si půjde po svém. Byla už zkrátka taková. Stejná jako její otec.</w:t>
      </w:r>
    </w:p>
    <w:p w:rsidR="00967FBE" w:rsidRPr="00EE37D3" w:rsidRDefault="0093005C" w:rsidP="00A21DE9">
      <w:pPr>
        <w:pStyle w:val="Text"/>
      </w:pPr>
      <w:r w:rsidRPr="00EE37D3">
        <w:t xml:space="preserve">Všichni aktéři jsou na scéně, napadlo ho. Všichni hrají své role. </w:t>
      </w:r>
      <w:r w:rsidRPr="00EE37D3">
        <w:rPr>
          <w:i/>
        </w:rPr>
        <w:t>Nesmíme zapomenout na plukovníka Lawrence a jeho mladé vojáky. A na lidi, kteří si od Davida koupili náboje. Na nikoho z nich. Ani na mě.</w:t>
      </w:r>
    </w:p>
    <w:p w:rsidR="00967FBE" w:rsidRPr="00EE37D3" w:rsidRDefault="0093005C" w:rsidP="00A21DE9">
      <w:pPr>
        <w:pStyle w:val="Text"/>
      </w:pPr>
      <w:r w:rsidRPr="00EE37D3">
        <w:t>Přemýšlel, co si asi Lawrence myslí o útoku na Brandese. Věděl, že Brandese nekontaktoval, ale ani v nejmenším nepochyboval o tom, že Lawrencovo odposlouchávací zařízení zajímal útok motocyklisty na vědc</w:t>
      </w:r>
      <w:r w:rsidR="00967FBE" w:rsidRPr="00EE37D3">
        <w:t>e-a</w:t>
      </w:r>
      <w:r w:rsidRPr="00EE37D3">
        <w:t>genta, který se pohybuje v centru veškerého dění.</w:t>
      </w:r>
    </w:p>
    <w:p w:rsidR="00967FBE" w:rsidRPr="00EE37D3" w:rsidRDefault="0093005C" w:rsidP="00A21DE9">
      <w:pPr>
        <w:pStyle w:val="Text"/>
      </w:pPr>
      <w:r w:rsidRPr="00EE37D3">
        <w:t>I plukovník pochopitelně ví o Dorfmanově látce. Ví, že bylo vyvinuto něco jako sérum. Taky ví, že se zpozdila jeho dodávka, protože ho zatím nemají dostatečné množství.</w:t>
      </w:r>
    </w:p>
    <w:p w:rsidR="00967FBE" w:rsidRPr="00EE37D3" w:rsidRDefault="0093005C" w:rsidP="00A21DE9">
      <w:pPr>
        <w:pStyle w:val="Text"/>
      </w:pPr>
      <w:r w:rsidRPr="00EE37D3">
        <w:t>I kdyby neodposlouchával hovory, musel by o tom být informován. Není pravděpodobné, že by bez jeho povolení nebo vědomí mohla na uzavřeném území přistát helikoptéra.</w:t>
      </w:r>
    </w:p>
    <w:p w:rsidR="00967FBE" w:rsidRPr="00EE37D3" w:rsidRDefault="0093005C" w:rsidP="00A21DE9">
      <w:pPr>
        <w:pStyle w:val="Text"/>
      </w:pPr>
      <w:r w:rsidRPr="00EE37D3">
        <w:t xml:space="preserve">Wismer uvažoval, jestli se armáda </w:t>
      </w:r>
      <w:proofErr w:type="gramStart"/>
      <w:r w:rsidRPr="00EE37D3">
        <w:t>dověděla</w:t>
      </w:r>
      <w:proofErr w:type="gramEnd"/>
      <w:r w:rsidRPr="00EE37D3">
        <w:t xml:space="preserve"> o Nancy Jenner</w:t>
      </w:r>
      <w:r w:rsidR="00967FBE" w:rsidRPr="00EE37D3">
        <w:t>ov</w:t>
      </w:r>
      <w:r w:rsidRPr="00EE37D3">
        <w:t>é. Lawrence by musel být velice vnímavý, aby vůbec něco pochopil z toho stručného rozhovoru s Emilem.</w:t>
      </w:r>
    </w:p>
    <w:p w:rsidR="00967FBE" w:rsidRPr="00EE37D3" w:rsidRDefault="0093005C" w:rsidP="00A21DE9">
      <w:pPr>
        <w:pStyle w:val="Text"/>
      </w:pPr>
      <w:r w:rsidRPr="00EE37D3">
        <w:t>Upíjel svou třetí kávu a přemítal, zda nemá informovat Lawrence o Nancy on. Nešlo mu o to, aby plukovník věděl o nejnově</w:t>
      </w:r>
      <w:r w:rsidR="00967FBE" w:rsidRPr="00EE37D3">
        <w:t>jš</w:t>
      </w:r>
      <w:r w:rsidRPr="00EE37D3">
        <w:t xml:space="preserve">ích událostech, ale třeba by se trochu uklidnil, kdyby se na obzoru </w:t>
      </w:r>
      <w:r w:rsidRPr="00EE37D3">
        <w:lastRenderedPageBreak/>
        <w:t xml:space="preserve">objevila naděje, že se všechno obrátí k dobrému </w:t>
      </w:r>
      <w:r w:rsidR="00967FBE" w:rsidRPr="00EE37D3">
        <w:t>–</w:t>
      </w:r>
      <w:r w:rsidRPr="00EE37D3">
        <w:t xml:space="preserve"> pokud se obával, aby zoufalí obyvatelé Lyle něco nepodnikli.</w:t>
      </w:r>
    </w:p>
    <w:p w:rsidR="00967FBE" w:rsidRPr="00EE37D3" w:rsidRDefault="0093005C" w:rsidP="00A21DE9">
      <w:pPr>
        <w:pStyle w:val="Text"/>
      </w:pPr>
      <w:r w:rsidRPr="00EE37D3">
        <w:t xml:space="preserve">Peterovy zápisky </w:t>
      </w:r>
      <w:r w:rsidR="00967FBE" w:rsidRPr="00EE37D3">
        <w:t>–</w:t>
      </w:r>
      <w:r w:rsidRPr="00EE37D3">
        <w:t xml:space="preserve"> doufal, že jsou všechny </w:t>
      </w:r>
      <w:r w:rsidR="00967FBE" w:rsidRPr="00EE37D3">
        <w:t>–</w:t>
      </w:r>
      <w:r w:rsidRPr="00EE37D3">
        <w:t xml:space="preserve"> ležely na stole před ním. Všechny je pročetl. Dověděl se z nich hodně, ale zároveň velice málo. Uspořádání poznámek by možná dávalo smysl Peterovi. Wismer mohl stěží uvěřit, že ty zápisky jsou dílem celkem normálního člověka, kterého kdysi učil na střední škole a kterého sledoval, jak se mění na prvotřídního výzkumného pracovníka.</w:t>
      </w:r>
    </w:p>
    <w:p w:rsidR="00967FBE" w:rsidRPr="00EE37D3" w:rsidRDefault="0093005C" w:rsidP="00A21DE9">
      <w:pPr>
        <w:pStyle w:val="Text"/>
      </w:pPr>
      <w:r w:rsidRPr="00EE37D3">
        <w:t xml:space="preserve">Jako by se Peter pokoušel své záznamy zakódovat tak, aby jim rozuměl jenom on sám </w:t>
      </w:r>
      <w:r w:rsidR="00967FBE" w:rsidRPr="00EE37D3">
        <w:t>–</w:t>
      </w:r>
      <w:r w:rsidRPr="00EE37D3">
        <w:t xml:space="preserve"> nebo případně lidé, kteří jsou mu blízcí.</w:t>
      </w:r>
    </w:p>
    <w:p w:rsidR="00967FBE" w:rsidRPr="00EE37D3" w:rsidRDefault="0093005C" w:rsidP="00A21DE9">
      <w:pPr>
        <w:pStyle w:val="Text"/>
        <w:rPr>
          <w:i/>
        </w:rPr>
      </w:pPr>
      <w:r w:rsidRPr="00EE37D3">
        <w:rPr>
          <w:i/>
        </w:rPr>
        <w:t>Snažím se o to, Petere. Snažím se.</w:t>
      </w:r>
    </w:p>
    <w:p w:rsidR="00967FBE" w:rsidRPr="00EE37D3" w:rsidRDefault="0093005C" w:rsidP="00A21DE9">
      <w:pPr>
        <w:pStyle w:val="Text"/>
      </w:pPr>
      <w:r w:rsidRPr="00EE37D3">
        <w:t>Otevřel sešit, o kterém věřil, že vznikl jako poslední.</w:t>
      </w:r>
    </w:p>
    <w:p w:rsidR="00967FBE" w:rsidRPr="00EE37D3" w:rsidRDefault="0093005C" w:rsidP="00A21DE9">
      <w:pPr>
        <w:pStyle w:val="Text"/>
      </w:pPr>
      <w:r w:rsidRPr="00EE37D3">
        <w:t>Převládaly obvyklé symboly. Adenin, thymin. Kolem několik guaninů</w:t>
      </w:r>
      <w:r w:rsidR="00967FBE" w:rsidRPr="00EE37D3">
        <w:t>…</w:t>
      </w:r>
      <w:r w:rsidRPr="00EE37D3">
        <w:t xml:space="preserve"> a i tohle bylo přeházené. Existuje nekonečné množství možných kombinací čtyř základních stavebních kamenů nukleových kyselin a taky nekonečné množství možných organismů s destrukčními, nebo blahodárnými účinky.</w:t>
      </w:r>
    </w:p>
    <w:p w:rsidR="00967FBE" w:rsidRPr="00EE37D3" w:rsidRDefault="0093005C" w:rsidP="00A21DE9">
      <w:pPr>
        <w:pStyle w:val="Text"/>
      </w:pPr>
      <w:r w:rsidRPr="00EE37D3">
        <w:t>Nebo obojími?</w:t>
      </w:r>
    </w:p>
    <w:p w:rsidR="00967FBE" w:rsidRPr="00EE37D3" w:rsidRDefault="0093005C" w:rsidP="00A21DE9">
      <w:pPr>
        <w:pStyle w:val="Text"/>
      </w:pPr>
      <w:r w:rsidRPr="00EE37D3">
        <w:t>I při vývoji užitečných věcí se mohou objevit nějaké nežádoucí účinky. Stalo se Lyle obětí takového organismu? Nebo ta nemoc vznikla se záměrem zabíjet?</w:t>
      </w:r>
    </w:p>
    <w:p w:rsidR="00967FBE" w:rsidRPr="00EE37D3" w:rsidRDefault="0093005C" w:rsidP="00A21DE9">
      <w:pPr>
        <w:pStyle w:val="Text"/>
      </w:pPr>
      <w:r w:rsidRPr="00EE37D3">
        <w:t>Nemohl tomu uvěřit. To by Peter neudělal.</w:t>
      </w:r>
    </w:p>
    <w:p w:rsidR="00967FBE" w:rsidRPr="00EE37D3" w:rsidRDefault="0093005C" w:rsidP="00A21DE9">
      <w:pPr>
        <w:pStyle w:val="Text"/>
      </w:pPr>
      <w:r w:rsidRPr="00EE37D3">
        <w:t>Ale to, co decimuje Lyle, bylo jeho dílem. O tom nebylo pochyb.</w:t>
      </w:r>
    </w:p>
    <w:p w:rsidR="00967FBE" w:rsidRPr="00EE37D3" w:rsidRDefault="0093005C" w:rsidP="00A21DE9">
      <w:pPr>
        <w:pStyle w:val="Text"/>
      </w:pPr>
      <w:r w:rsidRPr="00EE37D3">
        <w:t>Pročítal jednotlivé stránky, a když se znovu napil kávy, zašklebil se, protože mu mezitím vychladla. Vstal a odnesl hrneček do kuchyně. Tam ho vložil do mikrovlnné trouby, nastavil minutu a půl a v duchu si vybavoval vzorce nukleových vazeb. Když chyběla už jenom sekunda do zapípání, vstal, otevřel dvířka a troubu vypnul. Nenáviděl pípání, které se ozvalo, když se trouba sama vypnula.</w:t>
      </w:r>
    </w:p>
    <w:p w:rsidR="00967FBE" w:rsidRPr="00EE37D3" w:rsidRDefault="0093005C" w:rsidP="00A21DE9">
      <w:pPr>
        <w:pStyle w:val="Text"/>
      </w:pPr>
      <w:r w:rsidRPr="00EE37D3">
        <w:t>Vyndal kouřící kávu a odnesl ji zpátky do obýváku. Pak se znovu začetl do poznámek.</w:t>
      </w:r>
    </w:p>
    <w:p w:rsidR="00967FBE" w:rsidRPr="00EE37D3" w:rsidRDefault="0093005C" w:rsidP="00A21DE9">
      <w:pPr>
        <w:pStyle w:val="Text"/>
      </w:pPr>
      <w:r w:rsidRPr="00EE37D3">
        <w:t>Něco tam musí být.</w:t>
      </w:r>
    </w:p>
    <w:p w:rsidR="00967FBE" w:rsidRPr="00EE37D3" w:rsidRDefault="0093005C" w:rsidP="00A21DE9">
      <w:pPr>
        <w:pStyle w:val="Text"/>
      </w:pPr>
      <w:r w:rsidRPr="00EE37D3">
        <w:t>Tím si byl jistý.</w:t>
      </w:r>
    </w:p>
    <w:p w:rsidR="00967FBE" w:rsidRPr="00EE37D3" w:rsidRDefault="0093005C" w:rsidP="00A21DE9">
      <w:pPr>
        <w:pStyle w:val="Text"/>
      </w:pPr>
      <w:r w:rsidRPr="00EE37D3">
        <w:t>Káva teď zase byla moc horká. Foukal do ní.</w:t>
      </w:r>
    </w:p>
    <w:p w:rsidR="00967FBE" w:rsidRPr="00EE37D3" w:rsidRDefault="0093005C" w:rsidP="00A21DE9">
      <w:pPr>
        <w:pStyle w:val="Text"/>
      </w:pPr>
      <w:r w:rsidRPr="00EE37D3">
        <w:lastRenderedPageBreak/>
        <w:t>Na některých stránkách, zřejmě náhodně, Peter načmáral symboly, kterými vzdal hold Benu Caseymu. Byly to symboly pro označení muže, ženy, smrti a nekonečna.</w:t>
      </w:r>
    </w:p>
    <w:p w:rsidR="00967FBE" w:rsidRPr="00EE37D3" w:rsidRDefault="0093005C" w:rsidP="00A21DE9">
      <w:pPr>
        <w:pStyle w:val="Text"/>
      </w:pPr>
      <w:r w:rsidRPr="00EE37D3">
        <w:t>Jenže taky přeházel jejich pořadí.</w:t>
      </w:r>
    </w:p>
    <w:p w:rsidR="00967FBE" w:rsidRPr="00EE37D3" w:rsidRDefault="0093005C" w:rsidP="00A21DE9">
      <w:pPr>
        <w:pStyle w:val="Text"/>
      </w:pPr>
      <w:r w:rsidRPr="00EE37D3">
        <w:t>Wismer hledal sebemenší vodítko. Že by Peter nějak označil stránky, které obsahují sdělení?</w:t>
      </w:r>
    </w:p>
    <w:p w:rsidR="00967FBE" w:rsidRPr="00EE37D3" w:rsidRDefault="0093005C" w:rsidP="00A21DE9">
      <w:pPr>
        <w:pStyle w:val="Text"/>
      </w:pPr>
      <w:r w:rsidRPr="00EE37D3">
        <w:t>Vrátil se na začátek a snažil se nějaké vodítko najít.</w:t>
      </w:r>
    </w:p>
    <w:p w:rsidR="00967FBE" w:rsidRPr="00EE37D3" w:rsidRDefault="0093005C" w:rsidP="00A21DE9">
      <w:pPr>
        <w:pStyle w:val="Text"/>
      </w:pPr>
      <w:r w:rsidRPr="00EE37D3">
        <w:t>Káva byla pořád dost teplá, skoro horká, ale tak to měl rád. Popíjel kávu a listoval dál. Nic ho nenapadalo.</w:t>
      </w:r>
    </w:p>
    <w:p w:rsidR="00967FBE" w:rsidRPr="00EE37D3" w:rsidRDefault="0093005C" w:rsidP="00A21DE9">
      <w:pPr>
        <w:pStyle w:val="Text"/>
      </w:pPr>
      <w:r w:rsidRPr="00EE37D3">
        <w:t>Najednou si na něco vzpomněl, ale nemělo to nic společného se zápisníky. Aspoň ne přímo.</w:t>
      </w:r>
    </w:p>
    <w:p w:rsidR="00967FBE" w:rsidRPr="00EE37D3" w:rsidRDefault="0093005C" w:rsidP="00A21DE9">
      <w:pPr>
        <w:pStyle w:val="Text"/>
      </w:pPr>
      <w:r w:rsidRPr="00EE37D3">
        <w:t xml:space="preserve">Vstal a došel ke stolu na druhé straně pokoje. Otevřel zásuvku a vyndal balíček fotografií, které ukazoval Alexovi. Jestli se </w:t>
      </w:r>
      <w:proofErr w:type="gramStart"/>
      <w:r w:rsidRPr="00EE37D3">
        <w:t>nemýlí.</w:t>
      </w:r>
      <w:r w:rsidR="00967FBE" w:rsidRPr="00EE37D3">
        <w:t>..</w:t>
      </w:r>
      <w:r w:rsidRPr="00EE37D3">
        <w:t xml:space="preserve"> začal</w:t>
      </w:r>
      <w:proofErr w:type="gramEnd"/>
      <w:r w:rsidRPr="00EE37D3">
        <w:t xml:space="preserve"> se probírat fotografiemi.</w:t>
      </w:r>
    </w:p>
    <w:p w:rsidR="00967FBE" w:rsidRPr="00EE37D3" w:rsidRDefault="0093005C" w:rsidP="00A21DE9">
      <w:pPr>
        <w:pStyle w:val="Text"/>
      </w:pPr>
      <w:r w:rsidRPr="00EE37D3">
        <w:t xml:space="preserve">Většinou to byly běžné turistické momentky z New Yorku. Jednu sérii obrázků pořídil na náměstí Spojených národů. Šest vyfotografoval z výhodné pozice na nějaké vysoké budově, nejspíš na </w:t>
      </w:r>
      <w:proofErr w:type="gramStart"/>
      <w:r w:rsidRPr="00EE37D3">
        <w:t>Empire</w:t>
      </w:r>
      <w:proofErr w:type="gramEnd"/>
      <w:r w:rsidRPr="00EE37D3">
        <w:t xml:space="preserve"> State Building.</w:t>
      </w:r>
    </w:p>
    <w:p w:rsidR="00967FBE" w:rsidRPr="00EE37D3" w:rsidRDefault="0093005C" w:rsidP="00A21DE9">
      <w:pPr>
        <w:pStyle w:val="Text"/>
      </w:pPr>
      <w:r w:rsidRPr="00EE37D3">
        <w:t>Na několika byla Linda, Peterova přítelkyně a spolupracovnice z laboratoře.</w:t>
      </w:r>
    </w:p>
    <w:p w:rsidR="00967FBE" w:rsidRPr="00EE37D3" w:rsidRDefault="0093005C" w:rsidP="00A21DE9">
      <w:pPr>
        <w:pStyle w:val="Text"/>
      </w:pPr>
      <w:r w:rsidRPr="00EE37D3">
        <w:t>Taky ji objevil na snímku, který hledal. Pamatoval si ho přesně.</w:t>
      </w:r>
    </w:p>
    <w:p w:rsidR="00967FBE" w:rsidRPr="00EE37D3" w:rsidRDefault="0093005C" w:rsidP="00A21DE9">
      <w:pPr>
        <w:pStyle w:val="Text"/>
      </w:pPr>
      <w:r w:rsidRPr="00EE37D3">
        <w:t xml:space="preserve">Je hezká, napadlo ho. Tenhle obrázek se lišil od ostatních. Linda stála u nějaké zdi a usmívala se. Wismer přimhouřil oči a vedle Lindy rozluštil nápis, který mu pomohl identifikovat budovu </w:t>
      </w:r>
      <w:r w:rsidR="00967FBE" w:rsidRPr="00EE37D3">
        <w:t>–</w:t>
      </w:r>
      <w:r w:rsidR="00CD1B4F">
        <w:t xml:space="preserve"> </w:t>
      </w:r>
      <w:r w:rsidRPr="00EE37D3">
        <w:t>byly to kanceláře Newyorského festivalu Shakespearových her Josepha Pappa.</w:t>
      </w:r>
    </w:p>
    <w:p w:rsidR="00967FBE" w:rsidRPr="00EE37D3" w:rsidRDefault="0093005C" w:rsidP="00A21DE9">
      <w:pPr>
        <w:pStyle w:val="Text"/>
      </w:pPr>
      <w:r w:rsidRPr="00EE37D3">
        <w:t>A na zdi vedle Lindy rozeznal nápis křídou, který při zběžném pohledu vypadal jako nějaké graffiti, ale ve skutečnosti to byly symboly Bena Caseyho.</w:t>
      </w:r>
    </w:p>
    <w:p w:rsidR="00967FBE" w:rsidRPr="00EE37D3" w:rsidRDefault="0093005C" w:rsidP="00A21DE9">
      <w:pPr>
        <w:pStyle w:val="Text"/>
        <w:rPr>
          <w:i/>
        </w:rPr>
      </w:pPr>
      <w:r w:rsidRPr="00EE37D3">
        <w:rPr>
          <w:i/>
        </w:rPr>
        <w:t>Petere, ty se mi snažíš něco říct. Vím to.</w:t>
      </w:r>
    </w:p>
    <w:p w:rsidR="00967FBE" w:rsidRPr="00EE37D3" w:rsidRDefault="0093005C" w:rsidP="00A21DE9">
      <w:pPr>
        <w:pStyle w:val="Text"/>
        <w:rPr>
          <w:i/>
        </w:rPr>
      </w:pPr>
      <w:r w:rsidRPr="00EE37D3">
        <w:rPr>
          <w:i/>
        </w:rPr>
        <w:t>Ale nemám sebemenší tušení, co to je.</w:t>
      </w:r>
    </w:p>
    <w:p w:rsidR="00967FBE" w:rsidRPr="00EE37D3" w:rsidRDefault="00967FBE" w:rsidP="00A21DE9">
      <w:pPr>
        <w:pStyle w:val="Text"/>
      </w:pPr>
    </w:p>
    <w:p w:rsidR="00967FBE" w:rsidRPr="00EE37D3" w:rsidRDefault="0093005C" w:rsidP="00A21DE9">
      <w:pPr>
        <w:pStyle w:val="Text"/>
      </w:pPr>
      <w:r w:rsidRPr="00EE37D3">
        <w:t xml:space="preserve">Brandes se nemohl zbavit mrazení, které cítil, a měl podezření, že není sám. Jel pomalu úzkou, ale dobře udržovanou silnicí, která vedla z Jennerovy farmy do centra Lyle. Kracke a Shortell mlčeli, ale </w:t>
      </w:r>
      <w:r w:rsidRPr="00EE37D3">
        <w:lastRenderedPageBreak/>
        <w:t>byl si jistý, že mají podobné pocity jako on. S Jennerovými mu něco nehrálo.</w:t>
      </w:r>
    </w:p>
    <w:p w:rsidR="00967FBE" w:rsidRPr="00EE37D3" w:rsidRDefault="0093005C" w:rsidP="00A21DE9">
      <w:pPr>
        <w:pStyle w:val="Text"/>
      </w:pPr>
      <w:r w:rsidRPr="00EE37D3">
        <w:t>Na malé Nancy nebylo nic divného, ale on i Shortell mohli prohlásit, že se teprve uzdravuje.</w:t>
      </w:r>
    </w:p>
    <w:p w:rsidR="00967FBE" w:rsidRPr="00EE37D3" w:rsidRDefault="0093005C" w:rsidP="00A21DE9">
      <w:pPr>
        <w:pStyle w:val="Text"/>
      </w:pPr>
      <w:r w:rsidRPr="00EE37D3">
        <w:t>Zato Dorothy Jennerová se chovala velmi podivně. Přibrzdil v zatáčce a využil příležitosti, že jede pomaleji, a pustil kazetu s Lincolnem Mayorgem. Jeho zpěv pozvedl stísněnou náladu v autě.</w:t>
      </w:r>
    </w:p>
    <w:p w:rsidR="00967FBE" w:rsidRPr="00EE37D3" w:rsidRDefault="00967FBE" w:rsidP="00A21DE9">
      <w:pPr>
        <w:pStyle w:val="Text"/>
      </w:pPr>
      <w:r w:rsidRPr="00EE37D3">
        <w:t>„</w:t>
      </w:r>
      <w:r w:rsidR="0093005C" w:rsidRPr="00EE37D3">
        <w:t>To je lepší,</w:t>
      </w:r>
      <w:r w:rsidRPr="00EE37D3">
        <w:t>“</w:t>
      </w:r>
      <w:r w:rsidR="0093005C" w:rsidRPr="00EE37D3">
        <w:t xml:space="preserve"> pochvaloval si Kracke. </w:t>
      </w:r>
      <w:r w:rsidRPr="00EE37D3">
        <w:t>„</w:t>
      </w:r>
      <w:r w:rsidR="0093005C" w:rsidRPr="00EE37D3">
        <w:t>Jo, nikdo z nás to teď nemá lehké,</w:t>
      </w:r>
      <w:r w:rsidRPr="00EE37D3">
        <w:t>“</w:t>
      </w:r>
      <w:r w:rsidR="0093005C" w:rsidRPr="00EE37D3">
        <w:t xml:space="preserve"> dodal Shortell. </w:t>
      </w:r>
      <w:r w:rsidRPr="00EE37D3">
        <w:t>„</w:t>
      </w:r>
      <w:r w:rsidR="0093005C" w:rsidRPr="00EE37D3">
        <w:t>Máte taky ten pocit?</w:t>
      </w:r>
      <w:r w:rsidRPr="00EE37D3">
        <w:t>“</w:t>
      </w:r>
      <w:r w:rsidR="0093005C" w:rsidRPr="00EE37D3">
        <w:t xml:space="preserve"> zeptal se Brandes. </w:t>
      </w:r>
      <w:r w:rsidRPr="00EE37D3">
        <w:t>„</w:t>
      </w:r>
      <w:r w:rsidR="0093005C" w:rsidRPr="00EE37D3">
        <w:t>Jasně,</w:t>
      </w:r>
      <w:r w:rsidRPr="00EE37D3">
        <w:t>“</w:t>
      </w:r>
      <w:r w:rsidR="0093005C" w:rsidRPr="00EE37D3">
        <w:t xml:space="preserve"> odpověděl Kracke. </w:t>
      </w:r>
      <w:r w:rsidRPr="00EE37D3">
        <w:t>„</w:t>
      </w:r>
      <w:r w:rsidR="0093005C" w:rsidRPr="00EE37D3">
        <w:t>Ale nevím přesně, co vlastně cítím.</w:t>
      </w:r>
      <w:r w:rsidRPr="00EE37D3">
        <w:t>“</w:t>
      </w:r>
    </w:p>
    <w:p w:rsidR="00967FBE" w:rsidRPr="00EE37D3" w:rsidRDefault="00967FBE" w:rsidP="00A21DE9">
      <w:pPr>
        <w:pStyle w:val="Text"/>
      </w:pPr>
      <w:r w:rsidRPr="00EE37D3">
        <w:t>„</w:t>
      </w:r>
      <w:r w:rsidR="0093005C" w:rsidRPr="00EE37D3">
        <w:t>Jako byste právě vyšel z příšeří?</w:t>
      </w:r>
      <w:r w:rsidRPr="00EE37D3">
        <w:t>“</w:t>
      </w:r>
      <w:r w:rsidR="0093005C" w:rsidRPr="00EE37D3">
        <w:t xml:space="preserve"> usmál se Shortell. </w:t>
      </w:r>
      <w:r w:rsidRPr="00EE37D3">
        <w:t>„</w:t>
      </w:r>
      <w:r w:rsidR="0093005C" w:rsidRPr="00EE37D3">
        <w:t>Spíš jako bych z něj nebyl úplně venku, to je výstižnější.</w:t>
      </w:r>
      <w:r w:rsidRPr="00EE37D3">
        <w:t>“</w:t>
      </w:r>
    </w:p>
    <w:p w:rsidR="00967FBE" w:rsidRPr="00EE37D3" w:rsidRDefault="00967FBE" w:rsidP="00A21DE9">
      <w:pPr>
        <w:pStyle w:val="Text"/>
      </w:pPr>
      <w:r w:rsidRPr="00EE37D3">
        <w:t>„</w:t>
      </w:r>
      <w:r w:rsidR="0093005C" w:rsidRPr="00EE37D3">
        <w:t>Všimli jste si jejích očí?</w:t>
      </w:r>
      <w:r w:rsidRPr="00EE37D3">
        <w:t>“</w:t>
      </w:r>
      <w:r w:rsidR="0093005C" w:rsidRPr="00EE37D3">
        <w:t xml:space="preserve"> Brandes nesměřoval tu otázku nikomu konkrétnímu. </w:t>
      </w:r>
      <w:r w:rsidRPr="00EE37D3">
        <w:t>„</w:t>
      </w:r>
      <w:r w:rsidR="0093005C" w:rsidRPr="00EE37D3">
        <w:t>Očí matky?</w:t>
      </w:r>
      <w:r w:rsidRPr="00EE37D3">
        <w:t>“</w:t>
      </w:r>
    </w:p>
    <w:p w:rsidR="00967FBE" w:rsidRPr="00EE37D3" w:rsidRDefault="00967FBE" w:rsidP="00A21DE9">
      <w:pPr>
        <w:pStyle w:val="Text"/>
      </w:pPr>
      <w:r w:rsidRPr="00EE37D3">
        <w:t>„</w:t>
      </w:r>
      <w:r w:rsidR="0093005C" w:rsidRPr="00EE37D3">
        <w:t>Jo.</w:t>
      </w:r>
      <w:r w:rsidRPr="00EE37D3">
        <w:t>“</w:t>
      </w:r>
    </w:p>
    <w:p w:rsidR="00967FBE" w:rsidRPr="00EE37D3" w:rsidRDefault="00967FBE" w:rsidP="00A21DE9">
      <w:pPr>
        <w:pStyle w:val="Text"/>
      </w:pPr>
      <w:r w:rsidRPr="00EE37D3">
        <w:t>„</w:t>
      </w:r>
      <w:r w:rsidR="00AD4CE8">
        <w:t>Já se musel dívat</w:t>
      </w:r>
      <w:r w:rsidR="0093005C" w:rsidRPr="00EE37D3">
        <w:t xml:space="preserve"> jenom do jejích očí. Byly prázdné. Oči té holčičky taky, ale to chápu. Vypadala, že je pořád ještě hodně slabá.</w:t>
      </w:r>
      <w:r w:rsidRPr="00EE37D3">
        <w:t>“</w:t>
      </w:r>
    </w:p>
    <w:p w:rsidR="00967FBE" w:rsidRPr="00EE37D3" w:rsidRDefault="00967FBE" w:rsidP="00A21DE9">
      <w:pPr>
        <w:pStyle w:val="Text"/>
      </w:pPr>
      <w:r w:rsidRPr="00EE37D3">
        <w:t>„</w:t>
      </w:r>
      <w:r w:rsidR="0093005C" w:rsidRPr="00EE37D3">
        <w:t>Neměla horečku,</w:t>
      </w:r>
      <w:r w:rsidRPr="00EE37D3">
        <w:t>“</w:t>
      </w:r>
      <w:r w:rsidR="0093005C" w:rsidRPr="00EE37D3">
        <w:t xml:space="preserve"> konstatoval Shortell. Přesvědčil Emila Jennera, aby mu dovolil aspoň zběžně Nancy prohlédnout. Byla v pořádku. Jenom trochu rychleji dýchala a měla rychlejší tep.</w:t>
      </w:r>
    </w:p>
    <w:p w:rsidR="00967FBE" w:rsidRPr="00EE37D3" w:rsidRDefault="00967FBE" w:rsidP="00A21DE9">
      <w:pPr>
        <w:pStyle w:val="Text"/>
      </w:pPr>
      <w:r w:rsidRPr="00EE37D3">
        <w:t>„</w:t>
      </w:r>
      <w:r w:rsidR="0093005C" w:rsidRPr="00EE37D3">
        <w:t>Soudím, že to bylo tou únavou, což je naprosto pochopitelné. Její tělo sice zvítězilo nad tou prokletou nemocí, ale muselo vybojovat vyčerpávající zápas. Taková věc člověka změní.</w:t>
      </w:r>
    </w:p>
    <w:p w:rsidR="00967FBE" w:rsidRPr="00EE37D3" w:rsidRDefault="0093005C" w:rsidP="00A21DE9">
      <w:pPr>
        <w:pStyle w:val="Text"/>
      </w:pPr>
      <w:r w:rsidRPr="00EE37D3">
        <w:t>Ale její matka</w:t>
      </w:r>
      <w:r w:rsidR="00967FBE" w:rsidRPr="00EE37D3">
        <w:t>…“</w:t>
      </w:r>
    </w:p>
    <w:p w:rsidR="00967FBE" w:rsidRPr="00EE37D3" w:rsidRDefault="00967FBE" w:rsidP="00A21DE9">
      <w:pPr>
        <w:pStyle w:val="Text"/>
      </w:pPr>
      <w:r w:rsidRPr="00EE37D3">
        <w:t>„</w:t>
      </w:r>
      <w:r w:rsidR="0093005C" w:rsidRPr="00EE37D3">
        <w:t>Všimli jste si, jak se Emil pořád snažil, aby vždycky stál mezi námi a manželkou?</w:t>
      </w:r>
      <w:r w:rsidRPr="00EE37D3">
        <w:t>“</w:t>
      </w:r>
      <w:r w:rsidR="0093005C" w:rsidRPr="00EE37D3">
        <w:t xml:space="preserve"> zeptal se Kracke. </w:t>
      </w:r>
      <w:r w:rsidRPr="00EE37D3">
        <w:t>„</w:t>
      </w:r>
      <w:r w:rsidR="0093005C" w:rsidRPr="00EE37D3">
        <w:t>Skoro to vypadalo, jako by se bál víc o ni než o dítě.</w:t>
      </w:r>
      <w:r w:rsidRPr="00EE37D3">
        <w:t>“</w:t>
      </w:r>
    </w:p>
    <w:p w:rsidR="00967FBE" w:rsidRPr="00EE37D3" w:rsidRDefault="00967FBE" w:rsidP="00A21DE9">
      <w:pPr>
        <w:pStyle w:val="Text"/>
      </w:pPr>
      <w:r w:rsidRPr="00EE37D3">
        <w:t>„</w:t>
      </w:r>
      <w:r w:rsidR="0093005C" w:rsidRPr="00EE37D3">
        <w:t>Možná že jsme moc podezíraví. Všichni jsme unavení. A i když se občas dost vyspíme, únavy se nezbavíme.</w:t>
      </w:r>
      <w:r w:rsidRPr="00EE37D3">
        <w:t>“</w:t>
      </w:r>
    </w:p>
    <w:p w:rsidR="00967FBE" w:rsidRPr="00EE37D3" w:rsidRDefault="00967FBE" w:rsidP="00A21DE9">
      <w:pPr>
        <w:pStyle w:val="Text"/>
      </w:pPr>
      <w:r w:rsidRPr="00EE37D3">
        <w:t>„</w:t>
      </w:r>
      <w:r w:rsidR="0093005C" w:rsidRPr="00EE37D3">
        <w:t>To je tím stresem,</w:t>
      </w:r>
      <w:r w:rsidRPr="00EE37D3">
        <w:t>“</w:t>
      </w:r>
      <w:r w:rsidR="0093005C" w:rsidRPr="00EE37D3">
        <w:t xml:space="preserve"> řekl Shortell. </w:t>
      </w:r>
      <w:r w:rsidRPr="00EE37D3">
        <w:t>„</w:t>
      </w:r>
      <w:r w:rsidR="0093005C" w:rsidRPr="00EE37D3">
        <w:t>Ničím jiným.</w:t>
      </w:r>
      <w:r w:rsidRPr="00EE37D3">
        <w:t>“</w:t>
      </w:r>
      <w:r w:rsidR="0093005C" w:rsidRPr="00EE37D3">
        <w:t xml:space="preserve"> Nezdálo se, že by tomu sám věřil.</w:t>
      </w:r>
    </w:p>
    <w:p w:rsidR="00967FBE" w:rsidRPr="00EE37D3" w:rsidRDefault="00967FBE" w:rsidP="00A21DE9">
      <w:pPr>
        <w:pStyle w:val="Text"/>
      </w:pPr>
      <w:r w:rsidRPr="00EE37D3">
        <w:t>„</w:t>
      </w:r>
      <w:r w:rsidR="0093005C" w:rsidRPr="00EE37D3">
        <w:t>Určitě to bude tím stresem,</w:t>
      </w:r>
      <w:r w:rsidRPr="00EE37D3">
        <w:t>“</w:t>
      </w:r>
      <w:r w:rsidR="0093005C" w:rsidRPr="00EE37D3">
        <w:t xml:space="preserve"> opakoval Shortell, když kazeta dohrála a Brandes ji obrátil. Držel v ruce malou kovovou krabičku. Uvnitř byly čtyři zkumavky a v každé z nich byly vzorky krve Nancy Jennerové. Všichni se modlili, aby v její krvi našli vysvětlení, proč </w:t>
      </w:r>
      <w:r w:rsidR="0093005C" w:rsidRPr="00EE37D3">
        <w:lastRenderedPageBreak/>
        <w:t>zrovna tahle dívka přežila, když ostatní zemřeli. V téhle drahocenné tekutině může být skryt rozdíl mezi životem a smrtí pro tisíce lidí.</w:t>
      </w:r>
    </w:p>
    <w:p w:rsidR="00967FBE" w:rsidRPr="00EE37D3" w:rsidRDefault="00967FBE" w:rsidP="00A21DE9">
      <w:pPr>
        <w:pStyle w:val="Text"/>
      </w:pPr>
      <w:r w:rsidRPr="00EE37D3">
        <w:t>„</w:t>
      </w:r>
      <w:r w:rsidR="0093005C" w:rsidRPr="00EE37D3">
        <w:t>Možná,</w:t>
      </w:r>
      <w:r w:rsidRPr="00EE37D3">
        <w:t>“</w:t>
      </w:r>
      <w:r w:rsidR="0093005C" w:rsidRPr="00EE37D3">
        <w:t xml:space="preserve"> přitakal Brandes.</w:t>
      </w:r>
    </w:p>
    <w:p w:rsidR="00967FBE" w:rsidRPr="00EE37D3" w:rsidRDefault="00967FBE" w:rsidP="00A21DE9">
      <w:pPr>
        <w:pStyle w:val="Text"/>
      </w:pPr>
      <w:r w:rsidRPr="00EE37D3">
        <w:t>„</w:t>
      </w:r>
      <w:r w:rsidR="0093005C" w:rsidRPr="00EE37D3">
        <w:t>Nechcete se někde zastavit na jídlo?</w:t>
      </w:r>
      <w:r w:rsidRPr="00EE37D3">
        <w:t>“</w:t>
      </w:r>
      <w:r w:rsidR="0093005C" w:rsidRPr="00EE37D3">
        <w:t xml:space="preserve"> zeptal se Kracke. </w:t>
      </w:r>
      <w:r w:rsidRPr="00EE37D3">
        <w:t>„</w:t>
      </w:r>
      <w:r w:rsidR="0093005C" w:rsidRPr="00EE37D3">
        <w:t>Já nemůžu,</w:t>
      </w:r>
      <w:r w:rsidRPr="00EE37D3">
        <w:t>“</w:t>
      </w:r>
      <w:r w:rsidR="0093005C" w:rsidRPr="00EE37D3">
        <w:t xml:space="preserve"> zavrtěl hlavou Shortell. </w:t>
      </w:r>
      <w:r w:rsidRPr="00EE37D3">
        <w:t>„</w:t>
      </w:r>
      <w:r w:rsidR="0093005C" w:rsidRPr="00EE37D3">
        <w:t>Dvě zkumavky chci okamžitě odvézt do laboratoře a zařídit převoz dvou zbývajících do Atlanty. Předpokládám, že se o tom budu muset domluvit s armádou.</w:t>
      </w:r>
      <w:r w:rsidRPr="00EE37D3">
        <w:t>“</w:t>
      </w:r>
    </w:p>
    <w:p w:rsidR="00967FBE" w:rsidRPr="00EE37D3" w:rsidRDefault="00967FBE" w:rsidP="00A21DE9">
      <w:pPr>
        <w:pStyle w:val="Text"/>
      </w:pPr>
      <w:r w:rsidRPr="00EE37D3">
        <w:t>„</w:t>
      </w:r>
      <w:r w:rsidR="0093005C" w:rsidRPr="00EE37D3">
        <w:t>To předpokládáte správně,</w:t>
      </w:r>
      <w:r w:rsidRPr="00EE37D3">
        <w:t>“</w:t>
      </w:r>
      <w:r w:rsidR="0093005C" w:rsidRPr="00EE37D3">
        <w:t xml:space="preserve"> řekl Brandes. </w:t>
      </w:r>
      <w:r w:rsidRPr="00EE37D3">
        <w:t>„</w:t>
      </w:r>
      <w:r w:rsidR="0093005C" w:rsidRPr="00EE37D3">
        <w:t>Ale myslím, že můžeme počítat s tím, že plukovník v tomto případě zareaguje rychle.</w:t>
      </w:r>
      <w:r w:rsidRPr="00EE37D3">
        <w:t>“</w:t>
      </w:r>
      <w:r w:rsidR="0093005C" w:rsidRPr="00EE37D3">
        <w:t xml:space="preserve"> Trochu natočil hlavu ke Krackovi. </w:t>
      </w:r>
      <w:r w:rsidRPr="00EE37D3">
        <w:t>„</w:t>
      </w:r>
      <w:r w:rsidR="0093005C" w:rsidRPr="00EE37D3">
        <w:t>A co kdybychom Jonathana vysadili ve městě, kde má auto, a potom se šli spolu najíst? Platím já.</w:t>
      </w:r>
      <w:r w:rsidRPr="00EE37D3">
        <w:t>“</w:t>
      </w:r>
    </w:p>
    <w:p w:rsidR="00967FBE" w:rsidRPr="00EE37D3" w:rsidRDefault="00967FBE" w:rsidP="00A21DE9">
      <w:pPr>
        <w:pStyle w:val="Text"/>
      </w:pPr>
      <w:r w:rsidRPr="00EE37D3">
        <w:t>„</w:t>
      </w:r>
      <w:r w:rsidR="0093005C" w:rsidRPr="00EE37D3">
        <w:t>Považujte to za služební výdaje,</w:t>
      </w:r>
      <w:r w:rsidRPr="00EE37D3">
        <w:t>“</w:t>
      </w:r>
      <w:r w:rsidR="0093005C" w:rsidRPr="00EE37D3">
        <w:t xml:space="preserve"> řekl Kracke a spokojeně se usmál. </w:t>
      </w:r>
      <w:r w:rsidRPr="00EE37D3">
        <w:t>„</w:t>
      </w:r>
      <w:r w:rsidR="0093005C" w:rsidRPr="00EE37D3">
        <w:t>Tak směle do toho.</w:t>
      </w:r>
      <w:r w:rsidRPr="00EE37D3">
        <w:t>“</w:t>
      </w:r>
    </w:p>
    <w:p w:rsidR="00967FBE" w:rsidRPr="00EE37D3" w:rsidRDefault="0093005C" w:rsidP="00A21DE9">
      <w:pPr>
        <w:pStyle w:val="Text"/>
      </w:pPr>
      <w:r w:rsidRPr="00EE37D3">
        <w:t>Během deseti minut dojeli do Lyle. Nikdo z nich nekomentoval prázdné ulice, protože to byl teď docela běžný pohled.</w:t>
      </w:r>
    </w:p>
    <w:p w:rsidR="00967FBE" w:rsidRPr="00EE37D3" w:rsidRDefault="0093005C" w:rsidP="00A21DE9">
      <w:pPr>
        <w:pStyle w:val="Text"/>
      </w:pPr>
      <w:r w:rsidRPr="00EE37D3">
        <w:t xml:space="preserve">Brandes zajel k </w:t>
      </w:r>
      <w:r w:rsidRPr="00EE37D3">
        <w:rPr>
          <w:i/>
        </w:rPr>
        <w:t xml:space="preserve">Toweru. </w:t>
      </w:r>
      <w:r w:rsidR="00AD4CE8">
        <w:t xml:space="preserve">Shortell se </w:t>
      </w:r>
      <w:r w:rsidRPr="00EE37D3">
        <w:t>rozloučil a odešel.</w:t>
      </w:r>
    </w:p>
    <w:p w:rsidR="00967FBE" w:rsidRPr="00EE37D3" w:rsidRDefault="0093005C" w:rsidP="00A21DE9">
      <w:pPr>
        <w:pStyle w:val="Text"/>
      </w:pPr>
      <w:r w:rsidRPr="00EE37D3">
        <w:t xml:space="preserve">Brandes se rychle rozjel. Mohli by se najíst v restauraci v </w:t>
      </w:r>
      <w:r w:rsidRPr="00EE37D3">
        <w:rPr>
          <w:i/>
        </w:rPr>
        <w:t xml:space="preserve">Toweru, </w:t>
      </w:r>
      <w:r w:rsidRPr="00EE37D3">
        <w:t>ale to nepříjemné ticho by nejspíš ještě prohloubilo ten stísněný pocit, který si odvezli z Jennerovy rodiny.</w:t>
      </w:r>
    </w:p>
    <w:p w:rsidR="00967FBE" w:rsidRPr="00EE37D3" w:rsidRDefault="00967FBE" w:rsidP="00A21DE9">
      <w:pPr>
        <w:pStyle w:val="Text"/>
        <w:ind w:firstLine="0"/>
      </w:pPr>
      <w:r w:rsidRPr="00EE37D3">
        <w:t>„</w:t>
      </w:r>
      <w:r w:rsidR="0093005C" w:rsidRPr="00EE37D3">
        <w:t>Potřebujeme se vzpružit,</w:t>
      </w:r>
      <w:r w:rsidRPr="00EE37D3">
        <w:t>“</w:t>
      </w:r>
      <w:r w:rsidR="0093005C" w:rsidRPr="00EE37D3">
        <w:t xml:space="preserve"> řekl Krackovi a zamířil k letišti.</w:t>
      </w:r>
    </w:p>
    <w:p w:rsidR="00967FBE" w:rsidRPr="00EE37D3" w:rsidRDefault="00967FBE" w:rsidP="00A21DE9">
      <w:pPr>
        <w:pStyle w:val="Text"/>
      </w:pPr>
    </w:p>
    <w:p w:rsidR="00967FBE" w:rsidRPr="00EE37D3" w:rsidRDefault="0093005C" w:rsidP="00A21DE9">
      <w:pPr>
        <w:pStyle w:val="Text"/>
      </w:pPr>
      <w:r w:rsidRPr="00EE37D3">
        <w:t>Wismer chodil po pokoji a klel. Před půlhodinou telefonoval s Allenbergem a jejich hovor byl zakódovaný na nejvyšší míru.</w:t>
      </w:r>
    </w:p>
    <w:p w:rsidR="00967FBE" w:rsidRPr="00EE37D3" w:rsidRDefault="0093005C" w:rsidP="00A21DE9">
      <w:pPr>
        <w:pStyle w:val="Text"/>
      </w:pPr>
      <w:r w:rsidRPr="00EE37D3">
        <w:t>Cítil Allenbergovo napětí, ale jenom v tom, jak mluvil, ne v tom, co říkal.</w:t>
      </w:r>
    </w:p>
    <w:p w:rsidR="00967FBE" w:rsidRPr="00EE37D3" w:rsidRDefault="0093005C" w:rsidP="00A21DE9">
      <w:pPr>
        <w:pStyle w:val="Text"/>
      </w:pPr>
      <w:r w:rsidRPr="00EE37D3">
        <w:t>Allenberg mu oznámil, že během několika hodin od něj dostanou zásilku. Řekl, aby ji Kracke vyzvedl na velitelství u Lawrence. Bude zapečetěná. Kdyby byla pečeť porušená, nemá ji Kracke přijímat.</w:t>
      </w:r>
    </w:p>
    <w:p w:rsidR="00967FBE" w:rsidRPr="00EE37D3" w:rsidRDefault="0093005C" w:rsidP="00A21DE9">
      <w:pPr>
        <w:pStyle w:val="Text"/>
      </w:pPr>
      <w:r w:rsidRPr="00EE37D3">
        <w:t>Lawrence by o tom měl být informován.</w:t>
      </w:r>
    </w:p>
    <w:p w:rsidR="00967FBE" w:rsidRPr="00EE37D3" w:rsidRDefault="0093005C" w:rsidP="00A21DE9">
      <w:pPr>
        <w:pStyle w:val="Text"/>
      </w:pPr>
      <w:r w:rsidRPr="00EE37D3">
        <w:t xml:space="preserve">Pak zavěsil, aniž by počkal na odpověď. Wismer okamžitě pochopil, že zásilka bude obsahovat informace, které chce Allenberg neprodleně doručit Brandesovi </w:t>
      </w:r>
      <w:r w:rsidR="00967FBE" w:rsidRPr="00EE37D3">
        <w:t>–</w:t>
      </w:r>
      <w:r w:rsidRPr="00EE37D3">
        <w:t xml:space="preserve"> nebo jim všem </w:t>
      </w:r>
      <w:r w:rsidR="00967FBE" w:rsidRPr="00EE37D3">
        <w:t>–</w:t>
      </w:r>
      <w:r w:rsidRPr="00EE37D3">
        <w:t xml:space="preserve"> aniž by se je dověděl Lawrence. Proto je nemohl sdělit do telefonu.</w:t>
      </w:r>
    </w:p>
    <w:p w:rsidR="00967FBE" w:rsidRPr="00EE37D3" w:rsidRDefault="0093005C" w:rsidP="00A21DE9">
      <w:pPr>
        <w:pStyle w:val="Text"/>
      </w:pPr>
      <w:r w:rsidRPr="00EE37D3">
        <w:t>Wismer chodil dál nervózně po pokoji.</w:t>
      </w:r>
    </w:p>
    <w:p w:rsidR="00967FBE" w:rsidRPr="00EE37D3" w:rsidRDefault="0093005C" w:rsidP="00A21DE9">
      <w:pPr>
        <w:pStyle w:val="Text"/>
        <w:rPr>
          <w:i/>
        </w:rPr>
      </w:pPr>
      <w:r w:rsidRPr="00EE37D3">
        <w:rPr>
          <w:i/>
        </w:rPr>
        <w:t>Nemůže přece trvat dlouho odebrat dítěti krev. Kde sakra jsou?</w:t>
      </w:r>
    </w:p>
    <w:p w:rsidR="00967FBE" w:rsidRPr="00EE37D3" w:rsidRDefault="00967FBE" w:rsidP="00A21DE9">
      <w:pPr>
        <w:pStyle w:val="Text"/>
      </w:pPr>
    </w:p>
    <w:p w:rsidR="00967FBE" w:rsidRPr="00EE37D3" w:rsidRDefault="0093005C" w:rsidP="00A21DE9">
      <w:pPr>
        <w:pStyle w:val="Text"/>
      </w:pPr>
      <w:r w:rsidRPr="00EE37D3">
        <w:t xml:space="preserve">Sarah se celé dopoledne potulovala po Lyle a snažila se načerpat veškeré dostupné poznatky, které by se jí hodily, až přijde čas zveřejnit všechno o tomto neštěstí. Půjčila si od Andyho </w:t>
      </w:r>
      <w:proofErr w:type="gramStart"/>
      <w:r w:rsidRPr="00EE37D3">
        <w:t>auto</w:t>
      </w:r>
      <w:proofErr w:type="gramEnd"/>
      <w:r w:rsidRPr="00EE37D3">
        <w:t xml:space="preserve">. Brandes si vzal mercedes, který mu </w:t>
      </w:r>
      <w:r w:rsidR="00967FBE" w:rsidRPr="00EE37D3">
        <w:t>„</w:t>
      </w:r>
      <w:r w:rsidRPr="00EE37D3">
        <w:t>odkázal</w:t>
      </w:r>
      <w:r w:rsidR="00967FBE" w:rsidRPr="00EE37D3">
        <w:t>“</w:t>
      </w:r>
      <w:r w:rsidRPr="00EE37D3">
        <w:t xml:space="preserve"> bratr.</w:t>
      </w:r>
    </w:p>
    <w:p w:rsidR="00967FBE" w:rsidRPr="00EE37D3" w:rsidRDefault="0093005C" w:rsidP="00A21DE9">
      <w:pPr>
        <w:pStyle w:val="Text"/>
      </w:pPr>
      <w:r w:rsidRPr="00EE37D3">
        <w:t xml:space="preserve">Zastavila se v Davidově obchodě a v </w:t>
      </w:r>
      <w:r w:rsidRPr="00EE37D3">
        <w:rPr>
          <w:i/>
        </w:rPr>
        <w:t xml:space="preserve">Toweru. </w:t>
      </w:r>
      <w:r w:rsidRPr="00EE37D3">
        <w:t>Na chvilku zaskočila do Futures a krátce si promluvila s Lindou Denardovou. Ale nedověděla se od ní nic nového.</w:t>
      </w:r>
    </w:p>
    <w:p w:rsidR="00967FBE" w:rsidRPr="00EE37D3" w:rsidRDefault="0093005C" w:rsidP="00A21DE9">
      <w:pPr>
        <w:pStyle w:val="Text"/>
      </w:pPr>
      <w:r w:rsidRPr="00EE37D3">
        <w:t>Teď už hodinu seděla v zšeřelém nemocničním pokoji, kde Cynthia těžce dýchala. Byla v komatu a nebyla naděje, že by se z něj probrala.</w:t>
      </w:r>
    </w:p>
    <w:p w:rsidR="00967FBE" w:rsidRPr="00EE37D3" w:rsidRDefault="0093005C" w:rsidP="00A21DE9">
      <w:pPr>
        <w:pStyle w:val="Text"/>
      </w:pPr>
      <w:r w:rsidRPr="00EE37D3">
        <w:t>Snad kdyby dostala ten Dorfmanův objev.</w:t>
      </w:r>
    </w:p>
    <w:p w:rsidR="00967FBE" w:rsidRPr="00EE37D3" w:rsidRDefault="0093005C" w:rsidP="00A21DE9">
      <w:pPr>
        <w:pStyle w:val="Text"/>
      </w:pPr>
      <w:r w:rsidRPr="00EE37D3">
        <w:t>Ale Sarah tomu moc nevěřila. I kdyby ta látka byla účinná, není jisté, že by zabrala i v tak pokročilém stadiu, v jakém se nacházela Cynthia.</w:t>
      </w:r>
    </w:p>
    <w:p w:rsidR="00967FBE" w:rsidRPr="00EE37D3" w:rsidRDefault="0093005C" w:rsidP="00A21DE9">
      <w:pPr>
        <w:pStyle w:val="Text"/>
      </w:pPr>
      <w:r w:rsidRPr="00EE37D3">
        <w:t>Tiše seděla a pociťovala zvláštní spřízněnost s touto ženou, kterou sotva znala. Věděla, proč tomu tak je. Kvůli Brandesovi. Uvědomovala si, že měl štěstí, že miloval takovou ženu, jako je Cynthia.</w:t>
      </w:r>
    </w:p>
    <w:p w:rsidR="00967FBE" w:rsidRPr="00EE37D3" w:rsidRDefault="0093005C" w:rsidP="00A21DE9">
      <w:pPr>
        <w:pStyle w:val="Text"/>
      </w:pPr>
      <w:r w:rsidRPr="00EE37D3">
        <w:t xml:space="preserve">Ale pak ji napadlo, že jak poznala Brandese, dá se to říct i opačně </w:t>
      </w:r>
      <w:r w:rsidR="00967FBE" w:rsidRPr="00EE37D3">
        <w:t>–</w:t>
      </w:r>
      <w:r w:rsidRPr="00EE37D3">
        <w:t xml:space="preserve"> Cynthia měla štěstí, že mohla milovat Brandese. Musí si ještě některé věci o sobě ujasnit a vyrovnat se s nimi, pomyslela si. Ale ví, že ho má ráda.</w:t>
      </w:r>
    </w:p>
    <w:p w:rsidR="00967FBE" w:rsidRPr="00EE37D3" w:rsidRDefault="00967FBE" w:rsidP="00A21DE9">
      <w:pPr>
        <w:pStyle w:val="Text"/>
      </w:pPr>
    </w:p>
    <w:p w:rsidR="00967FBE" w:rsidRPr="00EE37D3" w:rsidRDefault="0093005C" w:rsidP="00A21DE9">
      <w:pPr>
        <w:pStyle w:val="Text"/>
      </w:pPr>
      <w:r w:rsidRPr="00EE37D3">
        <w:t xml:space="preserve">Lawrence se ani nesnažil zakrýt podráždění. </w:t>
      </w:r>
      <w:r w:rsidR="00967FBE" w:rsidRPr="00EE37D3">
        <w:t>„</w:t>
      </w:r>
      <w:r w:rsidRPr="00EE37D3">
        <w:t>Chci vědět, co to je,</w:t>
      </w:r>
      <w:r w:rsidR="00967FBE" w:rsidRPr="00EE37D3">
        <w:t>“</w:t>
      </w:r>
      <w:r w:rsidRPr="00EE37D3">
        <w:t xml:space="preserve"> řekl Krackovi.</w:t>
      </w:r>
    </w:p>
    <w:p w:rsidR="00967FBE" w:rsidRPr="00EE37D3" w:rsidRDefault="0093005C" w:rsidP="00A21DE9">
      <w:pPr>
        <w:pStyle w:val="Text"/>
      </w:pPr>
      <w:r w:rsidRPr="00EE37D3">
        <w:t>Oba muži seděli na vojenském velitelství, Lawrence za stolem. Kracke mlčel a jenom se díval na dalšího muže v místnosti.</w:t>
      </w:r>
    </w:p>
    <w:p w:rsidR="00967FBE" w:rsidRPr="00EE37D3" w:rsidRDefault="0093005C" w:rsidP="00A21DE9">
      <w:pPr>
        <w:pStyle w:val="Text"/>
      </w:pPr>
      <w:r w:rsidRPr="00EE37D3">
        <w:t xml:space="preserve">Thomas Breen byl asi o pět let mladší než Kracke, ale už ovládal schopnost tvářit se naprosto pasivně, bezvýrazně </w:t>
      </w:r>
      <w:r w:rsidR="00967FBE" w:rsidRPr="00EE37D3">
        <w:t>–</w:t>
      </w:r>
      <w:r w:rsidRPr="00EE37D3">
        <w:t xml:space="preserve"> a co je nejdůležitější </w:t>
      </w:r>
      <w:r w:rsidR="00967FBE" w:rsidRPr="00EE37D3">
        <w:t>–</w:t>
      </w:r>
      <w:r w:rsidRPr="00EE37D3">
        <w:t xml:space="preserve"> nezúčastněně.</w:t>
      </w:r>
    </w:p>
    <w:p w:rsidR="00967FBE" w:rsidRPr="00EE37D3" w:rsidRDefault="0093005C" w:rsidP="00A21DE9">
      <w:pPr>
        <w:pStyle w:val="Text"/>
      </w:pPr>
      <w:r w:rsidRPr="00EE37D3">
        <w:t xml:space="preserve">Seděl vzpřímeně na jedné straně stolu a na klíně držel kufřík. Nebylo to běžné zavazadlo, lišilo se bezpečnostním zajištěním. Spodní část i víko měly držadla, která se spojila, když byl kufřík zavřený. Spojenými držadly byla provlečena jedna polovina pout a další </w:t>
      </w:r>
      <w:r w:rsidR="00967FBE" w:rsidRPr="00EE37D3">
        <w:t>„</w:t>
      </w:r>
      <w:r w:rsidRPr="00EE37D3">
        <w:t>náramek</w:t>
      </w:r>
      <w:r w:rsidR="00967FBE" w:rsidRPr="00EE37D3">
        <w:t>“</w:t>
      </w:r>
      <w:r w:rsidRPr="00EE37D3">
        <w:t xml:space="preserve"> měl připevněný Breen kolem levého zápěstí.</w:t>
      </w:r>
    </w:p>
    <w:p w:rsidR="00967FBE" w:rsidRPr="00EE37D3" w:rsidRDefault="00967FBE" w:rsidP="00A21DE9">
      <w:pPr>
        <w:pStyle w:val="Text"/>
      </w:pPr>
      <w:r w:rsidRPr="00EE37D3">
        <w:lastRenderedPageBreak/>
        <w:t>„</w:t>
      </w:r>
      <w:r w:rsidR="0093005C" w:rsidRPr="00EE37D3">
        <w:t>Ne,</w:t>
      </w:r>
      <w:r w:rsidRPr="00EE37D3">
        <w:t>“</w:t>
      </w:r>
      <w:r w:rsidR="0093005C" w:rsidRPr="00EE37D3">
        <w:t xml:space="preserve"> prohlásil rozhodně Kracke. </w:t>
      </w:r>
      <w:r w:rsidRPr="00EE37D3">
        <w:t>„</w:t>
      </w:r>
      <w:r w:rsidR="0093005C" w:rsidRPr="00EE37D3">
        <w:t>Není to možné, plukovníku.</w:t>
      </w:r>
      <w:r w:rsidRPr="00EE37D3">
        <w:t>“</w:t>
      </w:r>
    </w:p>
    <w:p w:rsidR="00967FBE" w:rsidRPr="00EE37D3" w:rsidRDefault="00967FBE" w:rsidP="00A21DE9">
      <w:pPr>
        <w:pStyle w:val="Text"/>
      </w:pPr>
      <w:r w:rsidRPr="00EE37D3">
        <w:t>„</w:t>
      </w:r>
      <w:r w:rsidR="0093005C" w:rsidRPr="00EE37D3">
        <w:t>Jsem vojenský velitel na vojenském území.</w:t>
      </w:r>
      <w:r w:rsidRPr="00EE37D3">
        <w:t>“</w:t>
      </w:r>
    </w:p>
    <w:p w:rsidR="00967FBE" w:rsidRPr="00EE37D3" w:rsidRDefault="00967FBE" w:rsidP="00A21DE9">
      <w:pPr>
        <w:pStyle w:val="Text"/>
      </w:pPr>
      <w:r w:rsidRPr="00EE37D3">
        <w:t>„</w:t>
      </w:r>
      <w:r w:rsidR="0093005C" w:rsidRPr="00EE37D3">
        <w:t>To máte skoro pravdu. Jste sice vojenský velitel na uzavřeném území, ale nebylo tady vyhlášeno stanné právo.</w:t>
      </w:r>
      <w:r w:rsidRPr="00EE37D3">
        <w:t>“</w:t>
      </w:r>
      <w:r w:rsidR="0093005C" w:rsidRPr="00EE37D3">
        <w:t xml:space="preserve"> Kracke pokrčil rameny. </w:t>
      </w:r>
      <w:r w:rsidRPr="00EE37D3">
        <w:t>„</w:t>
      </w:r>
      <w:r w:rsidR="0093005C" w:rsidRPr="00EE37D3">
        <w:t>Stejně by to bylo jedno, protože tajná služba, pro kterou pracuju, za žádných okolností nepodléhá stannému právu.</w:t>
      </w:r>
      <w:r w:rsidRPr="00EE37D3">
        <w:t>“</w:t>
      </w:r>
    </w:p>
    <w:p w:rsidR="00967FBE" w:rsidRPr="00EE37D3" w:rsidRDefault="00967FBE" w:rsidP="00A21DE9">
      <w:pPr>
        <w:pStyle w:val="Text"/>
      </w:pPr>
      <w:r w:rsidRPr="00EE37D3">
        <w:t>„</w:t>
      </w:r>
      <w:r w:rsidR="0093005C" w:rsidRPr="00EE37D3">
        <w:t>Skutečně?</w:t>
      </w:r>
      <w:r w:rsidRPr="00EE37D3">
        <w:t>“</w:t>
      </w:r>
    </w:p>
    <w:p w:rsidR="00967FBE" w:rsidRPr="00EE37D3" w:rsidRDefault="00967FBE" w:rsidP="00A21DE9">
      <w:pPr>
        <w:pStyle w:val="Text"/>
      </w:pPr>
      <w:r w:rsidRPr="00EE37D3">
        <w:t>„</w:t>
      </w:r>
      <w:r w:rsidR="0093005C" w:rsidRPr="00EE37D3">
        <w:t>Skutečně.</w:t>
      </w:r>
      <w:r w:rsidRPr="00EE37D3">
        <w:t>“</w:t>
      </w:r>
    </w:p>
    <w:p w:rsidR="00967FBE" w:rsidRPr="00EE37D3" w:rsidRDefault="0093005C" w:rsidP="00A21DE9">
      <w:pPr>
        <w:pStyle w:val="Text"/>
      </w:pPr>
      <w:r w:rsidRPr="00EE37D3">
        <w:t>Breen nic neříkal a dál seděl bez hnutí.</w:t>
      </w:r>
    </w:p>
    <w:p w:rsidR="00967FBE" w:rsidRPr="00EE37D3" w:rsidRDefault="00967FBE" w:rsidP="00A21DE9">
      <w:pPr>
        <w:pStyle w:val="Text"/>
      </w:pPr>
      <w:r w:rsidRPr="00EE37D3">
        <w:t>„</w:t>
      </w:r>
      <w:r w:rsidR="0093005C" w:rsidRPr="00EE37D3">
        <w:t>Můžete zavolat, komu chcete,</w:t>
      </w:r>
      <w:r w:rsidRPr="00EE37D3">
        <w:t>“</w:t>
      </w:r>
      <w:r w:rsidR="0093005C" w:rsidRPr="00EE37D3">
        <w:t xml:space="preserve"> prohlásil po chvíli Kracke. </w:t>
      </w:r>
      <w:r w:rsidRPr="00EE37D3">
        <w:t>„</w:t>
      </w:r>
      <w:r w:rsidR="0093005C" w:rsidRPr="00EE37D3">
        <w:t>Pokud to nezabere víc než pět minut. Ať je v tomhle kufříku cokoli, je to určeno mně. A jsem si jistý, že to je naléhavé.</w:t>
      </w:r>
      <w:r w:rsidRPr="00EE37D3">
        <w:t>“</w:t>
      </w:r>
    </w:p>
    <w:p w:rsidR="00967FBE" w:rsidRPr="00EE37D3" w:rsidRDefault="0093005C" w:rsidP="00A21DE9">
      <w:pPr>
        <w:pStyle w:val="Text"/>
      </w:pPr>
      <w:r w:rsidRPr="00EE37D3">
        <w:t>Kracke neviděl žádný důvod, proč by dodával, jak se Wismer vařil ve vlastní šťávě, když je po návratu z hodinového oběda informoval o Allenbergovu telefonátu a pak poslal Kracka k La</w:t>
      </w:r>
      <w:r w:rsidR="00967FBE" w:rsidRPr="00EE37D3">
        <w:t>wr</w:t>
      </w:r>
      <w:r w:rsidRPr="00EE37D3">
        <w:t>encovi na velitelství. Kracke chtěl doručit zprávu od Allenberga co nejdřív.</w:t>
      </w:r>
    </w:p>
    <w:p w:rsidR="00967FBE" w:rsidRPr="00EE37D3" w:rsidRDefault="00967FBE" w:rsidP="00A21DE9">
      <w:pPr>
        <w:pStyle w:val="Text"/>
      </w:pPr>
      <w:r w:rsidRPr="00EE37D3">
        <w:t>„</w:t>
      </w:r>
      <w:r w:rsidR="0093005C" w:rsidRPr="00EE37D3">
        <w:t>Vaše telefonní spojení nebylo přerušeno. To víte. Kdyby to bylo tak naléhavé, vaši nadřízení vám mohli zavolat.</w:t>
      </w:r>
      <w:r w:rsidRPr="00EE37D3">
        <w:t>“</w:t>
      </w:r>
    </w:p>
    <w:p w:rsidR="00967FBE" w:rsidRPr="00EE37D3" w:rsidRDefault="00967FBE" w:rsidP="00A21DE9">
      <w:pPr>
        <w:pStyle w:val="Text"/>
      </w:pPr>
      <w:r w:rsidRPr="00EE37D3">
        <w:t>„</w:t>
      </w:r>
      <w:r w:rsidR="0093005C" w:rsidRPr="00EE37D3">
        <w:t>Telefony jsou naprosto nespolehlivé.</w:t>
      </w:r>
      <w:r w:rsidRPr="00EE37D3">
        <w:t>“</w:t>
      </w:r>
    </w:p>
    <w:p w:rsidR="00967FBE" w:rsidRPr="00EE37D3" w:rsidRDefault="0093005C" w:rsidP="00A21DE9">
      <w:pPr>
        <w:pStyle w:val="Text"/>
      </w:pPr>
      <w:r w:rsidRPr="00EE37D3">
        <w:t>Oba věděli moc dobře, co tím myslel. Lawrence to urazilo, ale nemohl nic dělat. Telefonování by byla ztráta času.</w:t>
      </w:r>
    </w:p>
    <w:p w:rsidR="00967FBE" w:rsidRPr="00EE37D3" w:rsidRDefault="00967FBE" w:rsidP="00A21DE9">
      <w:pPr>
        <w:pStyle w:val="Text"/>
      </w:pPr>
      <w:r w:rsidRPr="00EE37D3">
        <w:t>„</w:t>
      </w:r>
      <w:r w:rsidR="0093005C" w:rsidRPr="00EE37D3">
        <w:t>Předání zásilky musí proběhnout tady,</w:t>
      </w:r>
      <w:r w:rsidRPr="00EE37D3">
        <w:t>“</w:t>
      </w:r>
      <w:r w:rsidR="0093005C" w:rsidRPr="00EE37D3">
        <w:t xml:space="preserve"> řekl konečně Lawrence. </w:t>
      </w:r>
      <w:r w:rsidRPr="00EE37D3">
        <w:t>„</w:t>
      </w:r>
      <w:r w:rsidR="0093005C" w:rsidRPr="00EE37D3">
        <w:t xml:space="preserve">Pan Breen nemůže porušit karanténu, pokud ovšem nechce zůstat v Lyle </w:t>
      </w:r>
      <w:r w:rsidRPr="00EE37D3">
        <w:t>–</w:t>
      </w:r>
      <w:r w:rsidR="0093005C" w:rsidRPr="00EE37D3">
        <w:t xml:space="preserve"> s vámi.</w:t>
      </w:r>
      <w:r w:rsidRPr="00EE37D3">
        <w:t>“</w:t>
      </w:r>
    </w:p>
    <w:p w:rsidR="00967FBE" w:rsidRPr="00EE37D3" w:rsidRDefault="00967FBE" w:rsidP="00A21DE9">
      <w:pPr>
        <w:pStyle w:val="Text"/>
      </w:pPr>
      <w:r w:rsidRPr="00EE37D3">
        <w:t>„</w:t>
      </w:r>
      <w:r w:rsidR="0093005C" w:rsidRPr="00EE37D3">
        <w:t>Jistě,</w:t>
      </w:r>
      <w:r w:rsidRPr="00EE37D3">
        <w:t>“</w:t>
      </w:r>
      <w:r w:rsidR="0093005C" w:rsidRPr="00EE37D3">
        <w:t xml:space="preserve"> Kracke okamžitě pochopil. Lawrence mu nemusel říkat: Víte, že se odtud nedostanete, protože vás můžu zastavit. Sám o tom sice pochyboval, ale neměl v úmyslu to komentovat.</w:t>
      </w:r>
    </w:p>
    <w:p w:rsidR="00967FBE" w:rsidRPr="00EE37D3" w:rsidRDefault="0093005C" w:rsidP="00A21DE9">
      <w:pPr>
        <w:pStyle w:val="Text"/>
      </w:pPr>
      <w:r w:rsidRPr="00EE37D3">
        <w:t>Kývl na Breena. Mladší muž nevzrušeně vyndal z náprsní kapsy klíč, odemkl náramek, který měl kolem zápěstí, a podal kufřík Krackovi. Ten natáhl ruku a Breen mu na ní zámek zaklapl. Potom podal Krackovi klíč a vstal.</w:t>
      </w:r>
    </w:p>
    <w:p w:rsidR="00967FBE" w:rsidRPr="00EE37D3" w:rsidRDefault="00967FBE" w:rsidP="00A21DE9">
      <w:pPr>
        <w:pStyle w:val="Text"/>
      </w:pPr>
      <w:r w:rsidRPr="00EE37D3">
        <w:t>„</w:t>
      </w:r>
      <w:r w:rsidR="0093005C" w:rsidRPr="00EE37D3">
        <w:t>Díky, Thomasi,</w:t>
      </w:r>
      <w:r w:rsidRPr="00EE37D3">
        <w:t>“</w:t>
      </w:r>
      <w:r w:rsidR="0093005C" w:rsidRPr="00EE37D3">
        <w:t xml:space="preserve"> řekl Kracke. </w:t>
      </w:r>
      <w:r w:rsidRPr="00EE37D3">
        <w:t>„</w:t>
      </w:r>
      <w:r w:rsidR="0093005C" w:rsidRPr="00EE37D3">
        <w:t>Všechny ode mě pozdravuj.</w:t>
      </w:r>
      <w:r w:rsidRPr="00EE37D3">
        <w:t>“</w:t>
      </w:r>
    </w:p>
    <w:p w:rsidR="00967FBE" w:rsidRPr="00EE37D3" w:rsidRDefault="00967FBE" w:rsidP="00A21DE9">
      <w:pPr>
        <w:pStyle w:val="Text"/>
      </w:pPr>
      <w:r w:rsidRPr="00EE37D3">
        <w:t>„</w:t>
      </w:r>
      <w:r w:rsidR="0093005C" w:rsidRPr="00EE37D3">
        <w:t>Určitě jim to vyřídím, pane.</w:t>
      </w:r>
      <w:r w:rsidRPr="00EE37D3">
        <w:t>“</w:t>
      </w:r>
    </w:p>
    <w:p w:rsidR="00967FBE" w:rsidRPr="00EE37D3" w:rsidRDefault="0093005C" w:rsidP="00A21DE9">
      <w:pPr>
        <w:pStyle w:val="Text"/>
      </w:pPr>
      <w:r w:rsidRPr="00EE37D3">
        <w:lastRenderedPageBreak/>
        <w:t>Podali si ruce a Breen odešel, aniž Lawrencovi věnoval jediný pohled. Ten se jenom vztekle díval, jak se za urostlým agentem zavírají dveře.</w:t>
      </w:r>
    </w:p>
    <w:p w:rsidR="00967FBE" w:rsidRPr="00EE37D3" w:rsidRDefault="00967FBE" w:rsidP="00A21DE9">
      <w:pPr>
        <w:pStyle w:val="Text"/>
      </w:pPr>
      <w:r w:rsidRPr="00EE37D3">
        <w:t>„</w:t>
      </w:r>
      <w:r w:rsidR="0093005C" w:rsidRPr="00EE37D3">
        <w:t xml:space="preserve">Nu, </w:t>
      </w:r>
      <w:r w:rsidRPr="00EE37D3">
        <w:t>teď</w:t>
      </w:r>
      <w:r w:rsidR="0093005C" w:rsidRPr="00EE37D3">
        <w:t xml:space="preserve"> máte tu svou zásilku,</w:t>
      </w:r>
      <w:r w:rsidRPr="00EE37D3">
        <w:t>“</w:t>
      </w:r>
      <w:r w:rsidR="0093005C" w:rsidRPr="00EE37D3">
        <w:t xml:space="preserve"> řekl jen. </w:t>
      </w:r>
      <w:r w:rsidRPr="00EE37D3">
        <w:t>„</w:t>
      </w:r>
      <w:r w:rsidR="0093005C" w:rsidRPr="00EE37D3">
        <w:t>Poručík Knotts vás doprovodí.</w:t>
      </w:r>
      <w:r w:rsidRPr="00EE37D3">
        <w:t>“</w:t>
      </w:r>
    </w:p>
    <w:p w:rsidR="00967FBE" w:rsidRPr="00EE37D3" w:rsidRDefault="00967FBE" w:rsidP="00A21DE9">
      <w:pPr>
        <w:pStyle w:val="Text"/>
      </w:pPr>
      <w:r w:rsidRPr="00EE37D3">
        <w:t>„</w:t>
      </w:r>
      <w:r w:rsidR="0093005C" w:rsidRPr="00EE37D3">
        <w:t>Děkuji, plukovníku.</w:t>
      </w:r>
      <w:r w:rsidRPr="00EE37D3">
        <w:t>“</w:t>
      </w:r>
      <w:r w:rsidR="0093005C" w:rsidRPr="00EE37D3">
        <w:t xml:space="preserve"> Kracke vstal a podal Lawrencovi ruku. </w:t>
      </w:r>
      <w:r w:rsidR="0093005C" w:rsidRPr="00EE37D3">
        <w:rPr>
          <w:i/>
        </w:rPr>
        <w:t>Jednou mu rozbiju hubu.</w:t>
      </w:r>
    </w:p>
    <w:p w:rsidR="00967FBE" w:rsidRPr="00EE37D3" w:rsidRDefault="0093005C" w:rsidP="00A21DE9">
      <w:pPr>
        <w:pStyle w:val="Text"/>
      </w:pPr>
      <w:r w:rsidRPr="00EE37D3">
        <w:t>Brandes a Wismer na něj čekali v obývacím pokoji. Wismer byl netrpělivější než Brandes, ale oba už se nemohli dočkat, až se dovědí, co tak důležitého jim Allenberg nechal doručit do vlastních rukou.</w:t>
      </w:r>
    </w:p>
    <w:p w:rsidR="00967FBE" w:rsidRPr="00EE37D3" w:rsidRDefault="0093005C" w:rsidP="00A21DE9">
      <w:pPr>
        <w:pStyle w:val="Text"/>
      </w:pPr>
      <w:r w:rsidRPr="00EE37D3">
        <w:t>A bylo to do vlastních rukou se vší parádou. Breen letěl z Ne</w:t>
      </w:r>
      <w:r w:rsidR="00967FBE" w:rsidRPr="00EE37D3">
        <w:t>wa</w:t>
      </w:r>
      <w:r w:rsidRPr="00EE37D3">
        <w:t>rku na Bradleyho mezinárodní letiště v Connecticutu a odtud ho dopravili helikoptérou, která přistála na louce hned vedle Lawrencova velitelství.</w:t>
      </w:r>
    </w:p>
    <w:p w:rsidR="00967FBE" w:rsidRPr="00EE37D3" w:rsidRDefault="0093005C" w:rsidP="00A21DE9">
      <w:pPr>
        <w:pStyle w:val="Text"/>
      </w:pPr>
      <w:r w:rsidRPr="00EE37D3">
        <w:t>Kracka napadlo, že tenhle způsob není o moc rychlejší než jízda autem, ale určitě to na Lawrence udělalo velký dojem.</w:t>
      </w:r>
    </w:p>
    <w:p w:rsidR="00967FBE" w:rsidRPr="00EE37D3" w:rsidRDefault="0093005C" w:rsidP="00A21DE9">
      <w:pPr>
        <w:pStyle w:val="Text"/>
      </w:pPr>
      <w:r w:rsidRPr="00EE37D3">
        <w:t>Odemkl náramek a stáhl ho ze zápěstí i z kufříku. Pak otevřel zámky a vyndal konopnou obálku. Nic jiného v kufříku nebylo.</w:t>
      </w:r>
    </w:p>
    <w:p w:rsidR="00967FBE" w:rsidRPr="00EE37D3" w:rsidRDefault="0093005C" w:rsidP="00A21DE9">
      <w:pPr>
        <w:pStyle w:val="Text"/>
      </w:pPr>
      <w:r w:rsidRPr="00EE37D3">
        <w:t>Brandesovi se sevřel žaludek, když Kracke roztrhl obálku. Sáhl pro gin s tonikem a zhluboka se napil.</w:t>
      </w:r>
    </w:p>
    <w:p w:rsidR="00967FBE" w:rsidRPr="00EE37D3" w:rsidRDefault="0093005C" w:rsidP="00A21DE9">
      <w:pPr>
        <w:pStyle w:val="Text"/>
      </w:pPr>
      <w:r w:rsidRPr="00EE37D3">
        <w:t>Kracke četl chviličku potichu a výraz jeho nezúčastněného obličeje se změnil.</w:t>
      </w:r>
    </w:p>
    <w:p w:rsidR="00967FBE" w:rsidRPr="00EE37D3" w:rsidRDefault="00967FBE" w:rsidP="00A21DE9">
      <w:pPr>
        <w:pStyle w:val="Text"/>
      </w:pPr>
      <w:r w:rsidRPr="00EE37D3">
        <w:t>„</w:t>
      </w:r>
      <w:r w:rsidR="0093005C" w:rsidRPr="00EE37D3">
        <w:t>Bože,</w:t>
      </w:r>
      <w:r w:rsidRPr="00EE37D3">
        <w:t>“</w:t>
      </w:r>
      <w:r w:rsidR="0093005C" w:rsidRPr="00EE37D3">
        <w:t xml:space="preserve"> řekl. Nepočkal na jejich otázky. </w:t>
      </w:r>
      <w:r w:rsidRPr="00EE37D3">
        <w:t>„</w:t>
      </w:r>
      <w:r w:rsidR="0093005C" w:rsidRPr="00EE37D3">
        <w:t>Allenberg zjistil, kdo za tím svinstvem vězí,</w:t>
      </w:r>
      <w:r w:rsidRPr="00EE37D3">
        <w:t>“</w:t>
      </w:r>
      <w:r w:rsidR="0093005C" w:rsidRPr="00EE37D3">
        <w:t xml:space="preserve"> oznámil jim. </w:t>
      </w:r>
      <w:r w:rsidRPr="00EE37D3">
        <w:t>„</w:t>
      </w:r>
      <w:r w:rsidR="0093005C" w:rsidRPr="00EE37D3">
        <w:t>Allenbergův vnuk Jason byl unesen</w:t>
      </w:r>
      <w:r w:rsidRPr="00EE37D3">
        <w:t>…“</w:t>
      </w:r>
      <w:r w:rsidR="0093005C" w:rsidRPr="00EE37D3">
        <w:t xml:space="preserve"> Zlomil se mu hlas. </w:t>
      </w:r>
      <w:r w:rsidRPr="00EE37D3">
        <w:t>„</w:t>
      </w:r>
      <w:r w:rsidR="0093005C" w:rsidRPr="00EE37D3">
        <w:t>Allenberg se chce vyměnit za vnuka. Myslím, že bych to měl radši přečíst nahlas.</w:t>
      </w:r>
      <w:r w:rsidR="00AD4CE8">
        <w:t>“</w:t>
      </w:r>
    </w:p>
    <w:p w:rsidR="00967FBE" w:rsidRPr="00EE37D3" w:rsidRDefault="0093005C" w:rsidP="00A21DE9">
      <w:pPr>
        <w:pStyle w:val="Text"/>
      </w:pPr>
      <w:r w:rsidRPr="00EE37D3">
        <w:t xml:space="preserve">Nikdo neřekl ani slovo. Oba byli zcela konsternovaní. A co Sarah? </w:t>
      </w:r>
      <w:proofErr w:type="gramStart"/>
      <w:r w:rsidRPr="00EE37D3">
        <w:t>napadlo</w:t>
      </w:r>
      <w:proofErr w:type="gramEnd"/>
      <w:r w:rsidRPr="00EE37D3">
        <w:t xml:space="preserve"> Brandese. Můj bože, co si počne Sarah? Kracke si sedl. Wismer mu do ruky vtiskl sklenku. Zhluboka se napil, sklenku postavil na stolek a začal číst:</w:t>
      </w:r>
    </w:p>
    <w:p w:rsidR="00967FBE" w:rsidRPr="00EE37D3" w:rsidRDefault="00967FBE" w:rsidP="00A21DE9">
      <w:pPr>
        <w:pStyle w:val="Text"/>
      </w:pPr>
    </w:p>
    <w:p w:rsidR="00967FBE" w:rsidRPr="00EE37D3" w:rsidRDefault="0093005C" w:rsidP="00A21DE9">
      <w:pPr>
        <w:pStyle w:val="Text"/>
        <w:rPr>
          <w:i/>
        </w:rPr>
      </w:pPr>
      <w:r w:rsidRPr="00EE37D3">
        <w:rPr>
          <w:i/>
        </w:rPr>
        <w:t>Alexi a vy všichni ostatní,</w:t>
      </w:r>
    </w:p>
    <w:p w:rsidR="00967FBE" w:rsidRPr="00EE37D3" w:rsidRDefault="00C71027" w:rsidP="00A21DE9">
      <w:pPr>
        <w:pStyle w:val="Text"/>
        <w:rPr>
          <w:i/>
        </w:rPr>
      </w:pPr>
      <w:r>
        <w:rPr>
          <w:i/>
        </w:rPr>
        <w:t>teď</w:t>
      </w:r>
      <w:r w:rsidR="0093005C" w:rsidRPr="00EE37D3">
        <w:rPr>
          <w:i/>
        </w:rPr>
        <w:t xml:space="preserve"> vím, odkud pochází lylská nemoc, a znám důvod její existence. Nevím, jak to zastavit. Snad to nebudeme vědět nikdy.</w:t>
      </w:r>
    </w:p>
    <w:p w:rsidR="00967FBE" w:rsidRPr="00EE37D3" w:rsidRDefault="0093005C" w:rsidP="00A21DE9">
      <w:pPr>
        <w:pStyle w:val="Text"/>
        <w:rPr>
          <w:i/>
        </w:rPr>
      </w:pPr>
      <w:r w:rsidRPr="00EE37D3">
        <w:rPr>
          <w:i/>
        </w:rPr>
        <w:lastRenderedPageBreak/>
        <w:t xml:space="preserve">Sarah, odpust mi, prosím tě. Byla chyba, </w:t>
      </w:r>
      <w:r w:rsidR="00E4372C">
        <w:rPr>
          <w:i/>
        </w:rPr>
        <w:t>že jsem do toho zapletl tebe a J</w:t>
      </w:r>
      <w:r w:rsidRPr="00EE37D3">
        <w:rPr>
          <w:i/>
        </w:rPr>
        <w:t xml:space="preserve">asona. </w:t>
      </w:r>
      <w:r w:rsidR="00967FBE" w:rsidRPr="00EE37D3">
        <w:rPr>
          <w:i/>
        </w:rPr>
        <w:t>Teď</w:t>
      </w:r>
      <w:r w:rsidRPr="00EE37D3">
        <w:rPr>
          <w:i/>
        </w:rPr>
        <w:t xml:space="preserve"> vím, že to bylo špatně. Ti, kdo mají povolání jako já, by neměli mít rodinu a měli by všechno dělat sami.</w:t>
      </w:r>
    </w:p>
    <w:p w:rsidR="00967FBE" w:rsidRPr="00EE37D3" w:rsidRDefault="0093005C" w:rsidP="00A21DE9">
      <w:pPr>
        <w:pStyle w:val="Text"/>
        <w:rPr>
          <w:i/>
        </w:rPr>
      </w:pPr>
      <w:r w:rsidRPr="00EE37D3">
        <w:rPr>
          <w:i/>
        </w:rPr>
        <w:t>Jasona unesli lidé, kteří se pokoušeli zabít Alexe. Já jsem souhlasil, že si to s ním vyměním. Ujistili mě, že se odtud dostane zdravý.</w:t>
      </w:r>
    </w:p>
    <w:p w:rsidR="00967FBE" w:rsidRPr="00EE37D3" w:rsidRDefault="0093005C" w:rsidP="00A21DE9">
      <w:pPr>
        <w:pStyle w:val="Text"/>
        <w:rPr>
          <w:i/>
        </w:rPr>
      </w:pPr>
      <w:r w:rsidRPr="00EE37D3">
        <w:rPr>
          <w:i/>
        </w:rPr>
        <w:t>Pochopitelně že už z principu bych neměl těmto lidem věřit, ale nevím, co by mohli ztratit, a tak nejspíš dodrží slovo.</w:t>
      </w:r>
    </w:p>
    <w:p w:rsidR="00967FBE" w:rsidRPr="00EE37D3" w:rsidRDefault="0093005C" w:rsidP="00A21DE9">
      <w:pPr>
        <w:pStyle w:val="Text"/>
        <w:rPr>
          <w:i/>
        </w:rPr>
      </w:pPr>
      <w:r w:rsidRPr="00EE37D3">
        <w:rPr>
          <w:i/>
        </w:rPr>
        <w:t>Alexi, Peter sice vyvinul ten virus (ano, je to virus, jenže to je jenom část celkového obrazu), ale nechtěl dopustit, aby se projevil jeho smrtící účinek. Úkolem tohoto viru bylo přeměnit kolonie určitých bakterií tak, aby získaly unikátní schopnost vázat na sebe drahé kovy. Víc nesmím prozradit.</w:t>
      </w:r>
    </w:p>
    <w:p w:rsidR="00967FBE" w:rsidRDefault="0093005C" w:rsidP="00A21DE9">
      <w:pPr>
        <w:pStyle w:val="Text"/>
        <w:rPr>
          <w:i/>
        </w:rPr>
      </w:pPr>
      <w:r w:rsidRPr="00EE37D3">
        <w:rPr>
          <w:i/>
        </w:rPr>
        <w:t xml:space="preserve">Oni potřebují čas. Mýlili jsme se, když jsme si mysleli, že chtějí zabránit tomu, abyste našli lék. Vůbec jim nezáleží na tom, když celé Lyle vymře. Je jim taky jedno, jestli přežije. Oni si nepřejí jedinou věc </w:t>
      </w:r>
      <w:r w:rsidR="00967FBE" w:rsidRPr="00EE37D3">
        <w:rPr>
          <w:i/>
        </w:rPr>
        <w:t>–</w:t>
      </w:r>
      <w:r w:rsidRPr="00EE37D3">
        <w:rPr>
          <w:i/>
        </w:rPr>
        <w:t xml:space="preserve"> abychom vypátrali podstatu toho jejich organismu, který byl vyvinutý před několika týdny. Řekli mi, abych vám zakázal pokračovat ve vyšetřování. Umíte si určitě představit, co by znamenalo neuposlechnout.</w:t>
      </w:r>
    </w:p>
    <w:p w:rsidR="00E4372C" w:rsidRPr="00EE37D3" w:rsidRDefault="00E4372C" w:rsidP="00A21DE9">
      <w:pPr>
        <w:pStyle w:val="Text"/>
        <w:rPr>
          <w:i/>
        </w:rPr>
      </w:pPr>
    </w:p>
    <w:p w:rsidR="00967FBE" w:rsidRPr="00EE37D3" w:rsidRDefault="0093005C" w:rsidP="00A21DE9">
      <w:pPr>
        <w:pStyle w:val="Text"/>
      </w:pPr>
      <w:r w:rsidRPr="00EE37D3">
        <w:t>Allenberg seděl v křesle a tloukl špačky.</w:t>
      </w:r>
    </w:p>
    <w:p w:rsidR="00967FBE" w:rsidRPr="00EE37D3" w:rsidRDefault="00967FBE" w:rsidP="00A21DE9">
      <w:pPr>
        <w:pStyle w:val="Text"/>
      </w:pPr>
      <w:r w:rsidRPr="00EE37D3">
        <w:t>„</w:t>
      </w:r>
      <w:r w:rsidR="0093005C" w:rsidRPr="00EE37D3">
        <w:t>Chceš polštář, dědo?</w:t>
      </w:r>
      <w:r w:rsidRPr="00EE37D3">
        <w:t>“</w:t>
      </w:r>
      <w:r w:rsidR="0093005C" w:rsidRPr="00EE37D3">
        <w:t xml:space="preserve"> zeptal se Jason.</w:t>
      </w:r>
    </w:p>
    <w:p w:rsidR="00967FBE" w:rsidRPr="00EE37D3" w:rsidRDefault="0093005C" w:rsidP="00A21DE9">
      <w:pPr>
        <w:pStyle w:val="Text"/>
      </w:pPr>
      <w:r w:rsidRPr="00EE37D3">
        <w:t xml:space="preserve">Allenberg zvedl hlavu a podíval se do mladé a pořád ještě odhodlané tváře svého vnuka. </w:t>
      </w:r>
      <w:r w:rsidR="00967FBE" w:rsidRPr="00EE37D3">
        <w:t>„</w:t>
      </w:r>
      <w:r w:rsidRPr="00EE37D3">
        <w:t>Ne, to je dobré. Cos dělal?</w:t>
      </w:r>
      <w:r w:rsidR="00967FBE" w:rsidRPr="00EE37D3">
        <w:t>“</w:t>
      </w:r>
    </w:p>
    <w:p w:rsidR="00967FBE" w:rsidRPr="00EE37D3" w:rsidRDefault="00967FBE" w:rsidP="00A21DE9">
      <w:pPr>
        <w:pStyle w:val="Text"/>
      </w:pPr>
      <w:r w:rsidRPr="00EE37D3">
        <w:t>„</w:t>
      </w:r>
      <w:r w:rsidR="0093005C" w:rsidRPr="00EE37D3">
        <w:t>Nechali mě vyrábět limonádu. Mně to nevadí, aspoň se nenudím.</w:t>
      </w:r>
      <w:r w:rsidRPr="00EE37D3">
        <w:t>“</w:t>
      </w:r>
    </w:p>
    <w:p w:rsidR="00967FBE" w:rsidRPr="00EE37D3" w:rsidRDefault="0093005C" w:rsidP="00A21DE9">
      <w:pPr>
        <w:pStyle w:val="Text"/>
      </w:pPr>
      <w:r w:rsidRPr="00EE37D3">
        <w:t xml:space="preserve">Allenberg se na něj usmál. </w:t>
      </w:r>
      <w:r w:rsidR="00967FBE" w:rsidRPr="00EE37D3">
        <w:t>„</w:t>
      </w:r>
      <w:r w:rsidRPr="00EE37D3">
        <w:t xml:space="preserve">Dobře to dopadne, Jasone. Kde jsou </w:t>
      </w:r>
      <w:r w:rsidR="00967FBE" w:rsidRPr="00EE37D3">
        <w:t>teď</w:t>
      </w:r>
      <w:r w:rsidRPr="00EE37D3">
        <w:t>?</w:t>
      </w:r>
      <w:r w:rsidR="00967FBE" w:rsidRPr="00EE37D3">
        <w:t>“</w:t>
      </w:r>
    </w:p>
    <w:p w:rsidR="00967FBE" w:rsidRPr="00EE37D3" w:rsidRDefault="00967FBE" w:rsidP="00A21DE9">
      <w:pPr>
        <w:pStyle w:val="Text"/>
      </w:pPr>
      <w:r w:rsidRPr="00EE37D3">
        <w:t>„</w:t>
      </w:r>
      <w:r w:rsidR="0093005C" w:rsidRPr="00EE37D3">
        <w:t>Ten chlápek od Fitche je v obýváku a vyřizuje si telefony. Dva jsou před domem a jeden vzadu. Víc jich tady není.</w:t>
      </w:r>
      <w:r w:rsidRPr="00EE37D3">
        <w:t>“</w:t>
      </w:r>
    </w:p>
    <w:p w:rsidR="00967FBE" w:rsidRPr="00EE37D3" w:rsidRDefault="00967FBE" w:rsidP="00A21DE9">
      <w:pPr>
        <w:pStyle w:val="Text"/>
      </w:pPr>
      <w:r w:rsidRPr="00EE37D3">
        <w:t>„</w:t>
      </w:r>
      <w:r w:rsidR="0093005C" w:rsidRPr="00EE37D3">
        <w:t>Jak to víš?</w:t>
      </w:r>
      <w:r w:rsidRPr="00EE37D3">
        <w:t>“</w:t>
      </w:r>
    </w:p>
    <w:p w:rsidR="00967FBE" w:rsidRPr="00EE37D3" w:rsidRDefault="00967FBE" w:rsidP="00A21DE9">
      <w:pPr>
        <w:pStyle w:val="Text"/>
      </w:pPr>
      <w:r w:rsidRPr="00EE37D3">
        <w:t>„</w:t>
      </w:r>
      <w:r w:rsidR="0093005C" w:rsidRPr="00EE37D3">
        <w:t>Odměřuju limonádu.</w:t>
      </w:r>
      <w:r w:rsidRPr="00EE37D3">
        <w:t>“</w:t>
      </w:r>
      <w:r w:rsidR="00AD4CE8">
        <w:t xml:space="preserve"> Chlapec se </w:t>
      </w:r>
      <w:r w:rsidR="0093005C" w:rsidRPr="00EE37D3">
        <w:t>prohnaně usmál.</w:t>
      </w:r>
    </w:p>
    <w:p w:rsidR="00967FBE" w:rsidRPr="00EE37D3" w:rsidRDefault="00967FBE" w:rsidP="00A21DE9">
      <w:pPr>
        <w:pStyle w:val="Text"/>
      </w:pPr>
      <w:r w:rsidRPr="00EE37D3">
        <w:t>„</w:t>
      </w:r>
      <w:r w:rsidR="0093005C" w:rsidRPr="00EE37D3">
        <w:t>Snad nás najdou, Jasone. Myslím si to. Tvá matka se jen tak něčeho nelekne a Kracke je zkušený.</w:t>
      </w:r>
      <w:r w:rsidRPr="00EE37D3">
        <w:t>“</w:t>
      </w:r>
    </w:p>
    <w:p w:rsidR="00967FBE" w:rsidRPr="00EE37D3" w:rsidRDefault="00967FBE" w:rsidP="00A21DE9">
      <w:pPr>
        <w:pStyle w:val="Text"/>
      </w:pPr>
      <w:r w:rsidRPr="00EE37D3">
        <w:lastRenderedPageBreak/>
        <w:t>„</w:t>
      </w:r>
      <w:r w:rsidR="0093005C" w:rsidRPr="00EE37D3">
        <w:t>Četl jsem tvůj vzkaz.</w:t>
      </w:r>
      <w:r w:rsidRPr="00EE37D3">
        <w:t>“</w:t>
      </w:r>
      <w:r w:rsidR="0093005C" w:rsidRPr="00EE37D3">
        <w:t xml:space="preserve"> Jason pokrčil rameny. </w:t>
      </w:r>
      <w:r w:rsidRPr="00EE37D3">
        <w:t>„</w:t>
      </w:r>
      <w:r w:rsidR="0093005C" w:rsidRPr="00EE37D3">
        <w:t>Snad máš pravdu.</w:t>
      </w:r>
      <w:r w:rsidRPr="00EE37D3">
        <w:t>“</w:t>
      </w:r>
    </w:p>
    <w:p w:rsidR="00967FBE" w:rsidRPr="00EE37D3" w:rsidRDefault="0093005C" w:rsidP="00A21DE9">
      <w:pPr>
        <w:pStyle w:val="Text"/>
      </w:pPr>
      <w:r w:rsidRPr="00EE37D3">
        <w:t>Allenberg by byl nejradši tomu klukovi dal pusu za to, jak mluvil v náznacích.</w:t>
      </w:r>
    </w:p>
    <w:p w:rsidR="00967FBE" w:rsidRPr="00EE37D3" w:rsidRDefault="0093005C" w:rsidP="00A21DE9">
      <w:pPr>
        <w:pStyle w:val="Text"/>
        <w:rPr>
          <w:i/>
        </w:rPr>
      </w:pPr>
      <w:r w:rsidRPr="00EE37D3">
        <w:rPr>
          <w:i/>
        </w:rPr>
        <w:t>Hergot, dostaneme se odtud. Slibuju, Sarah. Jason to přežije.</w:t>
      </w:r>
    </w:p>
    <w:p w:rsidR="00967FBE" w:rsidRPr="00EE37D3" w:rsidRDefault="0093005C" w:rsidP="00A21DE9">
      <w:pPr>
        <w:pStyle w:val="Text"/>
      </w:pPr>
      <w:r w:rsidRPr="00EE37D3">
        <w:rPr>
          <w:i/>
        </w:rPr>
        <w:t xml:space="preserve">Ale i když se nám to podaří, ta pravá krize teprve začne. </w:t>
      </w:r>
      <w:r w:rsidRPr="00EE37D3">
        <w:t xml:space="preserve">Přál si, aby na to nemusel myslet, ale </w:t>
      </w:r>
      <w:r w:rsidR="00967FBE" w:rsidRPr="00EE37D3">
        <w:t>teď</w:t>
      </w:r>
      <w:r w:rsidRPr="00EE37D3">
        <w:t xml:space="preserve"> už neměl šanci.</w:t>
      </w:r>
    </w:p>
    <w:p w:rsidR="00967FBE" w:rsidRPr="00EE37D3" w:rsidRDefault="0093005C" w:rsidP="00A21DE9">
      <w:pPr>
        <w:pStyle w:val="Text"/>
      </w:pPr>
      <w:r w:rsidRPr="00EE37D3">
        <w:t>Už sám fakt, že za tou nemocí byl Fitch, člen Uisce Beathy, byl dost zlý.</w:t>
      </w:r>
    </w:p>
    <w:p w:rsidR="00967FBE" w:rsidRPr="00EE37D3" w:rsidRDefault="0093005C" w:rsidP="00A21DE9">
      <w:pPr>
        <w:pStyle w:val="Text"/>
      </w:pPr>
      <w:r w:rsidRPr="00EE37D3">
        <w:t>Důsledky, které to přinese, budou tak nedozírné, že na to v tuhle chvíli ani nechtěl myslet.</w:t>
      </w:r>
    </w:p>
    <w:p w:rsidR="00967FBE" w:rsidRPr="00EE37D3" w:rsidRDefault="0093005C" w:rsidP="00A21DE9">
      <w:pPr>
        <w:pStyle w:val="Text"/>
      </w:pPr>
      <w:r w:rsidRPr="00EE37D3">
        <w:t>Fitch si neobjednal nemoc, ale virus, který měl sloužit jako nosič modifikované genetické informace. Tento virus by napadl a změnil kolonie bakterií. A ty by pak získaly neuvěřitelnou schopnost vázat na sebe zlato. Fitch ho ujistil, že filtrování mořské vody přes vrstvy těchto bakterií bude komerčně velice lukrativní záležitost.</w:t>
      </w:r>
    </w:p>
    <w:p w:rsidR="00967FBE" w:rsidRPr="00EE37D3" w:rsidRDefault="0093005C" w:rsidP="00A21DE9">
      <w:pPr>
        <w:pStyle w:val="Text"/>
      </w:pPr>
      <w:r w:rsidRPr="00EE37D3">
        <w:t>Allenberg si vzpomněl, že před několika lety jedna společnost zabývající se výzkumem na poli genetiky přišla s podobným postupem. Ovšem Brandesův postup byl stokrát účinnější a umožňoval získat z velkého množství mořské vody zlato, které v ní je obsažené v nepatrném množství.</w:t>
      </w:r>
    </w:p>
    <w:p w:rsidR="00967FBE" w:rsidRPr="00EE37D3" w:rsidRDefault="0093005C" w:rsidP="00A21DE9">
      <w:pPr>
        <w:pStyle w:val="Text"/>
      </w:pPr>
      <w:r w:rsidRPr="00EE37D3">
        <w:t>Fitch mu sdělil, že celý projekt se může spustit během několika týdnů. Do té doby se ovšem nesmějí provádět žádné výzkumy tohoto viru ani bakterie, jinak by byly jejich životy ohroženy. Později</w:t>
      </w:r>
      <w:r w:rsidR="00967FBE" w:rsidRPr="00EE37D3">
        <w:t>…</w:t>
      </w:r>
      <w:r w:rsidRPr="00EE37D3">
        <w:t xml:space="preserve"> to už nebude vadit.</w:t>
      </w:r>
    </w:p>
    <w:p w:rsidR="00967FBE" w:rsidRPr="00EE37D3" w:rsidRDefault="0093005C" w:rsidP="00A21DE9">
      <w:pPr>
        <w:pStyle w:val="Text"/>
      </w:pPr>
      <w:r w:rsidRPr="00EE37D3">
        <w:t>Kdyby to Fitch dělal jenom kvůli penězům, Allenberg by proti němu bojoval a nebál by se ho. Ale Fitch tohle všechno nedělal proto, aby zbohatl.</w:t>
      </w:r>
    </w:p>
    <w:p w:rsidR="00967FBE" w:rsidRPr="00EE37D3" w:rsidRDefault="00967FBE" w:rsidP="00A21DE9">
      <w:pPr>
        <w:pStyle w:val="Text"/>
      </w:pPr>
      <w:r w:rsidRPr="00EE37D3">
        <w:t>„</w:t>
      </w:r>
      <w:r w:rsidR="0093005C" w:rsidRPr="00EE37D3">
        <w:t>Opravdu jsi věřil, že jsme osamoceni?</w:t>
      </w:r>
      <w:r w:rsidRPr="00EE37D3">
        <w:t>“</w:t>
      </w:r>
      <w:r w:rsidR="0093005C" w:rsidRPr="00EE37D3">
        <w:t xml:space="preserve"> vyštěkl na něj. </w:t>
      </w:r>
      <w:r w:rsidRPr="00EE37D3">
        <w:t>„</w:t>
      </w:r>
      <w:r w:rsidR="0093005C" w:rsidRPr="00EE37D3">
        <w:t>Opravdu sis myslel, že ti, kteří v Uisce zastávají pozice jednotného světa, drží v rukou veškerou moc?</w:t>
      </w:r>
      <w:r w:rsidRPr="00EE37D3">
        <w:t>“</w:t>
      </w:r>
      <w:r w:rsidR="0093005C" w:rsidRPr="00EE37D3">
        <w:t xml:space="preserve"> Divoce se zasmál.</w:t>
      </w:r>
    </w:p>
    <w:p w:rsidR="00967FBE" w:rsidRPr="00EE37D3" w:rsidRDefault="0093005C" w:rsidP="00A21DE9">
      <w:pPr>
        <w:pStyle w:val="Text"/>
      </w:pPr>
      <w:r w:rsidRPr="00EE37D3">
        <w:t>Allenbergovi bylo z toho, co slyšel, úplně nanic. Pomyšlení na obrovskou moc a vliv Uisce Beathy ho často znepokojovalo.</w:t>
      </w:r>
    </w:p>
    <w:p w:rsidR="00967FBE" w:rsidRPr="00EE37D3" w:rsidRDefault="00967FBE" w:rsidP="00A21DE9">
      <w:pPr>
        <w:pStyle w:val="Text"/>
      </w:pPr>
      <w:r w:rsidRPr="00EE37D3">
        <w:t>Teď</w:t>
      </w:r>
      <w:r w:rsidR="0093005C" w:rsidRPr="00EE37D3">
        <w:t xml:space="preserve"> znal pravdu a přál si, aby na to mohl prostě zapomenout. </w:t>
      </w:r>
      <w:r w:rsidR="0093005C" w:rsidRPr="00EE37D3">
        <w:rPr>
          <w:i/>
        </w:rPr>
        <w:t>Můj bože, tohle je důsledek Uisce Beathy.</w:t>
      </w:r>
    </w:p>
    <w:p w:rsidR="00967FBE" w:rsidRPr="00EE37D3" w:rsidRDefault="00967FBE" w:rsidP="00A21DE9">
      <w:pPr>
        <w:pStyle w:val="Text"/>
      </w:pPr>
    </w:p>
    <w:p w:rsidR="00967FBE" w:rsidRPr="00EE37D3" w:rsidRDefault="00967FBE" w:rsidP="00A21DE9">
      <w:pPr>
        <w:pStyle w:val="Text"/>
      </w:pPr>
      <w:r w:rsidRPr="00EE37D3">
        <w:lastRenderedPageBreak/>
        <w:t>„</w:t>
      </w:r>
      <w:r w:rsidR="0093005C" w:rsidRPr="00EE37D3">
        <w:t>Co uděláme?</w:t>
      </w:r>
      <w:r w:rsidRPr="00EE37D3">
        <w:t>“</w:t>
      </w:r>
      <w:r w:rsidR="0093005C" w:rsidRPr="00EE37D3">
        <w:t xml:space="preserve"> zeptal se Brandes slabým chraplavým hlasem.</w:t>
      </w:r>
    </w:p>
    <w:p w:rsidR="00967FBE" w:rsidRPr="00EE37D3" w:rsidRDefault="0093005C" w:rsidP="00A21DE9">
      <w:pPr>
        <w:pStyle w:val="Text"/>
      </w:pPr>
      <w:r w:rsidRPr="00EE37D3">
        <w:t xml:space="preserve">Kracke se na něj chvilku díval a pak odpověděl: </w:t>
      </w:r>
      <w:r w:rsidR="00967FBE" w:rsidRPr="00EE37D3">
        <w:t>„</w:t>
      </w:r>
      <w:r w:rsidRPr="00EE37D3">
        <w:t>Řekl bych, že změníme svou taktiku.</w:t>
      </w:r>
      <w:r w:rsidR="00967FBE" w:rsidRPr="00EE37D3">
        <w:t>“</w:t>
      </w:r>
    </w:p>
    <w:p w:rsidR="00967FBE" w:rsidRPr="00EE37D3" w:rsidRDefault="00967FBE" w:rsidP="00A21DE9">
      <w:pPr>
        <w:pStyle w:val="Text"/>
      </w:pPr>
      <w:r w:rsidRPr="00EE37D3">
        <w:t>„</w:t>
      </w:r>
      <w:r w:rsidR="0093005C" w:rsidRPr="00EE37D3">
        <w:t xml:space="preserve">Svou taktiku? Co tím myslíte? Četl jste to. Zabijou Allenberga a toho chlapce, když budeme pokračovat v pátrání. Zapomínáte, že jeden motorkář utekl. Někdo </w:t>
      </w:r>
      <w:r w:rsidRPr="00EE37D3">
        <w:t>–</w:t>
      </w:r>
      <w:r w:rsidR="0093005C" w:rsidRPr="00EE37D3">
        <w:t xml:space="preserve"> minimálně jeden člověk </w:t>
      </w:r>
      <w:r w:rsidRPr="00EE37D3">
        <w:t>–</w:t>
      </w:r>
      <w:r w:rsidR="0093005C" w:rsidRPr="00EE37D3">
        <w:t xml:space="preserve"> v tomto městě pracuje pro ně. Když s tím neskončíme, oni se to dovědí.</w:t>
      </w:r>
      <w:r w:rsidRPr="00EE37D3">
        <w:t>“</w:t>
      </w:r>
    </w:p>
    <w:p w:rsidR="00967FBE" w:rsidRPr="00EE37D3" w:rsidRDefault="00967FBE" w:rsidP="00A21DE9">
      <w:pPr>
        <w:pStyle w:val="Text"/>
      </w:pPr>
      <w:r w:rsidRPr="00EE37D3">
        <w:t>„</w:t>
      </w:r>
      <w:r w:rsidR="0093005C" w:rsidRPr="00EE37D3">
        <w:t>Alexi,</w:t>
      </w:r>
      <w:r w:rsidRPr="00EE37D3">
        <w:t>“</w:t>
      </w:r>
      <w:r w:rsidR="0093005C" w:rsidRPr="00EE37D3">
        <w:t xml:space="preserve"> začal Kracke, ale Wismer mu skočil do řeči.</w:t>
      </w:r>
    </w:p>
    <w:p w:rsidR="00967FBE" w:rsidRPr="00EE37D3" w:rsidRDefault="00967FBE" w:rsidP="00A21DE9">
      <w:pPr>
        <w:pStyle w:val="Text"/>
      </w:pPr>
      <w:r w:rsidRPr="00EE37D3">
        <w:t>„</w:t>
      </w:r>
      <w:r w:rsidR="0093005C" w:rsidRPr="00EE37D3">
        <w:t>Jime, nechte toho. Alexi, my musíme pokračovat. Nic se nezmění. Oni nemají v úmyslu je pustit. Adrian to ví. Nečeká, že se zastavíme, byť jen na minutu.</w:t>
      </w:r>
      <w:r w:rsidRPr="00EE37D3">
        <w:t>“</w:t>
      </w:r>
    </w:p>
    <w:p w:rsidR="00967FBE" w:rsidRPr="00EE37D3" w:rsidRDefault="00967FBE" w:rsidP="00A21DE9">
      <w:pPr>
        <w:pStyle w:val="Text"/>
      </w:pPr>
      <w:r w:rsidRPr="00EE37D3">
        <w:t>„</w:t>
      </w:r>
      <w:r w:rsidR="0093005C" w:rsidRPr="00EE37D3">
        <w:t>Ale</w:t>
      </w:r>
      <w:r w:rsidRPr="00EE37D3">
        <w:t>…“</w:t>
      </w:r>
    </w:p>
    <w:p w:rsidR="00967FBE" w:rsidRPr="00EE37D3" w:rsidRDefault="00967FBE" w:rsidP="00A21DE9">
      <w:pPr>
        <w:pStyle w:val="Text"/>
      </w:pPr>
      <w:r w:rsidRPr="00EE37D3">
        <w:t>„</w:t>
      </w:r>
      <w:r w:rsidR="0093005C" w:rsidRPr="00EE37D3">
        <w:t>Ale hovno,</w:t>
      </w:r>
      <w:r w:rsidRPr="00EE37D3">
        <w:t>“</w:t>
      </w:r>
      <w:r w:rsidR="0093005C" w:rsidRPr="00EE37D3">
        <w:t xml:space="preserve"> opáčil Kracke. </w:t>
      </w:r>
      <w:r w:rsidRPr="00EE37D3">
        <w:t>„</w:t>
      </w:r>
      <w:r w:rsidR="0093005C" w:rsidRPr="00EE37D3">
        <w:t xml:space="preserve">Řekl jsem, že budeme pokračovat </w:t>
      </w:r>
      <w:r w:rsidRPr="00EE37D3">
        <w:t>–</w:t>
      </w:r>
      <w:r w:rsidR="0093005C" w:rsidRPr="00EE37D3">
        <w:t xml:space="preserve"> ale taky jsem řekl, že budeme postupovat trochu jinak.</w:t>
      </w:r>
      <w:r w:rsidRPr="00EE37D3">
        <w:t>“</w:t>
      </w:r>
    </w:p>
    <w:p w:rsidR="00967FBE" w:rsidRPr="00EE37D3" w:rsidRDefault="00967FBE" w:rsidP="00A21DE9">
      <w:pPr>
        <w:pStyle w:val="Text"/>
      </w:pPr>
      <w:r w:rsidRPr="00EE37D3">
        <w:t>„</w:t>
      </w:r>
      <w:r w:rsidR="0093005C" w:rsidRPr="00EE37D3">
        <w:t>Jak?</w:t>
      </w:r>
      <w:r w:rsidRPr="00EE37D3">
        <w:t>“</w:t>
      </w:r>
    </w:p>
    <w:p w:rsidR="00967FBE" w:rsidRPr="00EE37D3" w:rsidRDefault="00967FBE" w:rsidP="00A21DE9">
      <w:pPr>
        <w:pStyle w:val="Text"/>
      </w:pPr>
      <w:r w:rsidRPr="00EE37D3">
        <w:t>„</w:t>
      </w:r>
      <w:r w:rsidR="0093005C" w:rsidRPr="00EE37D3">
        <w:t>Musíte být u toho, až se budou provádět testy s Dorfman</w:t>
      </w:r>
      <w:r w:rsidRPr="00EE37D3">
        <w:t>ov</w:t>
      </w:r>
      <w:r w:rsidR="0093005C" w:rsidRPr="00EE37D3">
        <w:t>ou látkou a rozbor krve té dívky?</w:t>
      </w:r>
      <w:r w:rsidRPr="00EE37D3">
        <w:t>“</w:t>
      </w:r>
    </w:p>
    <w:p w:rsidR="00967FBE" w:rsidRPr="00EE37D3" w:rsidRDefault="00967FBE" w:rsidP="00A21DE9">
      <w:pPr>
        <w:pStyle w:val="Text"/>
      </w:pPr>
      <w:r w:rsidRPr="00EE37D3">
        <w:t>„</w:t>
      </w:r>
      <w:r w:rsidR="0093005C" w:rsidRPr="00EE37D3">
        <w:t>Ne. Pokusím se ještě jednou najít něco v těch Peterových zápisnících. A pokud nám testy něco ukážou, budu pátrat, jestli jejich výsledky v něčem nepasují k tomu, co je v jeho zápiscích.</w:t>
      </w:r>
      <w:r w:rsidRPr="00EE37D3">
        <w:t>“</w:t>
      </w:r>
    </w:p>
    <w:p w:rsidR="00967FBE" w:rsidRPr="00EE37D3" w:rsidRDefault="00967FBE" w:rsidP="00A21DE9">
      <w:pPr>
        <w:pStyle w:val="Text"/>
      </w:pPr>
      <w:r w:rsidRPr="00EE37D3">
        <w:t>„</w:t>
      </w:r>
      <w:r w:rsidR="0093005C" w:rsidRPr="00EE37D3">
        <w:t>To jsem si myslel. A ty?</w:t>
      </w:r>
      <w:r w:rsidRPr="00EE37D3">
        <w:t>“</w:t>
      </w:r>
      <w:r w:rsidR="0093005C" w:rsidRPr="00EE37D3">
        <w:t xml:space="preserve"> Kracke se obrátil na Wismera.</w:t>
      </w:r>
    </w:p>
    <w:p w:rsidR="00967FBE" w:rsidRPr="00EE37D3" w:rsidRDefault="00967FBE" w:rsidP="00A21DE9">
      <w:pPr>
        <w:pStyle w:val="Text"/>
      </w:pPr>
      <w:r w:rsidRPr="00EE37D3">
        <w:t>„</w:t>
      </w:r>
      <w:r w:rsidR="0093005C" w:rsidRPr="00EE37D3">
        <w:t>Já jsem moc starý, Jime. A kromě toho</w:t>
      </w:r>
      <w:r w:rsidRPr="00EE37D3">
        <w:t>…</w:t>
      </w:r>
      <w:r w:rsidR="0093005C" w:rsidRPr="00EE37D3">
        <w:t xml:space="preserve"> Já přemýšlím.</w:t>
      </w:r>
      <w:r w:rsidRPr="00EE37D3">
        <w:t>“</w:t>
      </w:r>
      <w:r w:rsidR="0093005C" w:rsidRPr="00EE37D3">
        <w:t xml:space="preserve"> Zřejmě to byla pravda. Při Brandesově zmínce o zápisnících se na ně zahleděl a nemohl od nich odtrhnout oči. Najednou přistoupil ke stolu a vzal do ruky ošoupaný výtisk Shakespeara, který Peter nechal v autě. Začal v něm listovat a byl zcela pohroužený do vlastních myšlenek.</w:t>
      </w:r>
    </w:p>
    <w:p w:rsidR="00967FBE" w:rsidRPr="00EE37D3" w:rsidRDefault="00967FBE" w:rsidP="00A21DE9">
      <w:pPr>
        <w:pStyle w:val="Text"/>
      </w:pPr>
      <w:r w:rsidRPr="00EE37D3">
        <w:t>„</w:t>
      </w:r>
      <w:r w:rsidR="0093005C" w:rsidRPr="00EE37D3">
        <w:t>Moc starý na co?</w:t>
      </w:r>
      <w:r w:rsidRPr="00EE37D3">
        <w:t>“</w:t>
      </w:r>
      <w:r w:rsidR="0093005C" w:rsidRPr="00EE37D3">
        <w:t xml:space="preserve"> zeptal se ho Brandes, ale Wismer ho neslyšel.</w:t>
      </w:r>
    </w:p>
    <w:p w:rsidR="00967FBE" w:rsidRPr="00EE37D3" w:rsidRDefault="00967FBE" w:rsidP="00A21DE9">
      <w:pPr>
        <w:pStyle w:val="Text"/>
      </w:pPr>
      <w:r w:rsidRPr="00EE37D3">
        <w:t>„</w:t>
      </w:r>
      <w:r w:rsidR="0093005C" w:rsidRPr="00EE37D3">
        <w:t>Na to, co musíme udělat,</w:t>
      </w:r>
      <w:r w:rsidRPr="00EE37D3">
        <w:t>“</w:t>
      </w:r>
      <w:r w:rsidR="0093005C" w:rsidRPr="00EE37D3">
        <w:t xml:space="preserve"> vysvětlil mu místo něj Kracke. </w:t>
      </w:r>
      <w:r w:rsidRPr="00EE37D3">
        <w:t>„</w:t>
      </w:r>
      <w:r w:rsidR="0093005C" w:rsidRPr="00EE37D3">
        <w:t xml:space="preserve">Půjdeme zachránit šéfa a jeho vnuka. Pak se sem vrátíme. Sám jste řekl, že </w:t>
      </w:r>
      <w:r w:rsidRPr="00EE37D3">
        <w:t>teď</w:t>
      </w:r>
      <w:r w:rsidR="0093005C" w:rsidRPr="00EE37D3">
        <w:t xml:space="preserve"> momentálně tady nemáte co na práci.</w:t>
      </w:r>
      <w:r w:rsidRPr="00EE37D3">
        <w:t>“</w:t>
      </w:r>
    </w:p>
    <w:p w:rsidR="00967FBE" w:rsidRPr="00EE37D3" w:rsidRDefault="00967FBE" w:rsidP="00A21DE9">
      <w:pPr>
        <w:pStyle w:val="Text"/>
      </w:pPr>
      <w:r w:rsidRPr="00EE37D3">
        <w:t>„</w:t>
      </w:r>
      <w:r w:rsidR="0093005C" w:rsidRPr="00EE37D3">
        <w:t xml:space="preserve">Jste blázen. Blázen. Nevíme, kde jsou. A pak je tady ještě jedna maličkost </w:t>
      </w:r>
      <w:r w:rsidRPr="00EE37D3">
        <w:t>–</w:t>
      </w:r>
      <w:r w:rsidR="0093005C" w:rsidRPr="00EE37D3">
        <w:t xml:space="preserve"> karanténa plukovníka Lawrence a fakt, že se tu poflakuje špion, který pracuje pro únosce. Jste blázen.</w:t>
      </w:r>
      <w:r w:rsidRPr="00EE37D3">
        <w:t>“</w:t>
      </w:r>
    </w:p>
    <w:p w:rsidR="00967FBE" w:rsidRPr="00EE37D3" w:rsidRDefault="0093005C" w:rsidP="00A21DE9">
      <w:pPr>
        <w:pStyle w:val="Text"/>
      </w:pPr>
      <w:r w:rsidRPr="00EE37D3">
        <w:t xml:space="preserve">Kracke vyštěkl: </w:t>
      </w:r>
      <w:r w:rsidR="00967FBE" w:rsidRPr="00EE37D3">
        <w:t>„</w:t>
      </w:r>
      <w:r w:rsidRPr="00EE37D3">
        <w:t xml:space="preserve">Na karanténu seru. Něco už vymyslím. A co se týče toho špiona, on nebo ona mají příkaz nahlásit, jestli pokračujete </w:t>
      </w:r>
      <w:r w:rsidRPr="00EE37D3">
        <w:lastRenderedPageBreak/>
        <w:t xml:space="preserve">na objasnění té nemoci </w:t>
      </w:r>
      <w:r w:rsidR="00967FBE" w:rsidRPr="00EE37D3">
        <w:t>–</w:t>
      </w:r>
      <w:r w:rsidRPr="00EE37D3">
        <w:t xml:space="preserve"> jestli chodíte do laboratoře, do ne</w:t>
      </w:r>
      <w:r w:rsidR="00AD4CE8">
        <w:t xml:space="preserve">mocnice a tak dále. A pokud jde </w:t>
      </w:r>
      <w:r w:rsidRPr="00EE37D3">
        <w:t xml:space="preserve">o místo jejich pobytu, v tom není žádný problém. Kdybyste znal Adriana </w:t>
      </w:r>
      <w:r w:rsidR="00967FBE" w:rsidRPr="00EE37D3">
        <w:t>líp</w:t>
      </w:r>
      <w:r w:rsidRPr="00EE37D3">
        <w:t>, věděl byste, že nám prozradil, že je drží v jeho domě na západě New Jersey.</w:t>
      </w:r>
      <w:r w:rsidR="00967FBE" w:rsidRPr="00EE37D3">
        <w:t>“</w:t>
      </w:r>
    </w:p>
    <w:p w:rsidR="00967FBE" w:rsidRPr="00EE37D3" w:rsidRDefault="00967FBE" w:rsidP="00A21DE9">
      <w:pPr>
        <w:pStyle w:val="Text"/>
      </w:pPr>
      <w:r w:rsidRPr="00EE37D3">
        <w:t>„</w:t>
      </w:r>
      <w:r w:rsidR="0093005C" w:rsidRPr="00EE37D3">
        <w:t>Ježíši,</w:t>
      </w:r>
      <w:r w:rsidRPr="00EE37D3">
        <w:t>“</w:t>
      </w:r>
      <w:r w:rsidR="0093005C" w:rsidRPr="00EE37D3">
        <w:t xml:space="preserve"> vydechl Brandes. </w:t>
      </w:r>
      <w:r w:rsidRPr="00EE37D3">
        <w:t>„</w:t>
      </w:r>
      <w:r w:rsidR="0093005C" w:rsidRPr="00EE37D3">
        <w:t>Vy jste nebezpečný člověk. Ale proč tam mám jet já?</w:t>
      </w:r>
      <w:r w:rsidRPr="00EE37D3">
        <w:t>“</w:t>
      </w:r>
    </w:p>
    <w:p w:rsidR="00967FBE" w:rsidRPr="00EE37D3" w:rsidRDefault="00967FBE" w:rsidP="00A21DE9">
      <w:pPr>
        <w:pStyle w:val="Text"/>
      </w:pPr>
      <w:r w:rsidRPr="00EE37D3">
        <w:t>„</w:t>
      </w:r>
      <w:r w:rsidR="0093005C" w:rsidRPr="00EE37D3">
        <w:t>Mám pro to své důvody. Za prvé byste mohl být užitečný a za druhé mám ještě jeden důvod. Adrian mi totiž přikázal, abych s vámi zůstal a chránil vás. Když tady nemůžu zůstat</w:t>
      </w:r>
      <w:r w:rsidRPr="00EE37D3">
        <w:t>…“</w:t>
      </w:r>
      <w:r w:rsidR="0093005C" w:rsidRPr="00EE37D3">
        <w:t xml:space="preserve"> Pokrčil rameny.</w:t>
      </w:r>
    </w:p>
    <w:p w:rsidR="00967FBE" w:rsidRPr="00EE37D3" w:rsidRDefault="00967FBE" w:rsidP="00A21DE9">
      <w:pPr>
        <w:pStyle w:val="Text"/>
      </w:pPr>
    </w:p>
    <w:p w:rsidR="00967FBE" w:rsidRPr="00EE37D3" w:rsidRDefault="00967FBE" w:rsidP="00A21DE9">
      <w:pPr>
        <w:pStyle w:val="Text"/>
      </w:pPr>
      <w:r w:rsidRPr="00EE37D3">
        <w:t>„</w:t>
      </w:r>
      <w:r w:rsidR="0093005C" w:rsidRPr="00EE37D3">
        <w:t>To stačí,</w:t>
      </w:r>
      <w:r w:rsidRPr="00EE37D3">
        <w:t>“</w:t>
      </w:r>
      <w:r w:rsidR="0093005C" w:rsidRPr="00EE37D3">
        <w:t xml:space="preserve"> řekla pouze Sarah. Seděla velice tiše na kraji postele v </w:t>
      </w:r>
      <w:proofErr w:type="gramStart"/>
      <w:r w:rsidR="0093005C" w:rsidRPr="00EE37D3">
        <w:t>Andyho</w:t>
      </w:r>
      <w:proofErr w:type="gramEnd"/>
      <w:r w:rsidR="0093005C" w:rsidRPr="00EE37D3">
        <w:t xml:space="preserve"> bungalovu za benzinovou stanicí, kde se skrýval Brandes. Ten seděl v křesle kousek od ní. </w:t>
      </w:r>
      <w:r w:rsidRPr="00EE37D3">
        <w:t>„</w:t>
      </w:r>
      <w:r w:rsidR="0093005C" w:rsidRPr="00EE37D3">
        <w:t>Je mi to líto.</w:t>
      </w:r>
      <w:r w:rsidRPr="00EE37D3">
        <w:t>“</w:t>
      </w:r>
    </w:p>
    <w:p w:rsidR="00967FBE" w:rsidRPr="00EE37D3" w:rsidRDefault="0093005C" w:rsidP="00A21DE9">
      <w:pPr>
        <w:pStyle w:val="Text"/>
      </w:pPr>
      <w:r w:rsidRPr="00EE37D3">
        <w:t xml:space="preserve">Podívala se na něj nechápavě. </w:t>
      </w:r>
      <w:r w:rsidR="00967FBE" w:rsidRPr="00EE37D3">
        <w:t>„</w:t>
      </w:r>
      <w:r w:rsidRPr="00EE37D3">
        <w:t>Proč?</w:t>
      </w:r>
      <w:r w:rsidR="00967FBE" w:rsidRPr="00EE37D3">
        <w:t>“</w:t>
      </w:r>
    </w:p>
    <w:p w:rsidR="00967FBE" w:rsidRPr="00EE37D3" w:rsidRDefault="00967FBE" w:rsidP="00A21DE9">
      <w:pPr>
        <w:pStyle w:val="Text"/>
      </w:pPr>
      <w:r w:rsidRPr="00EE37D3">
        <w:t>„</w:t>
      </w:r>
      <w:r w:rsidR="0093005C" w:rsidRPr="00EE37D3">
        <w:t>Proč?</w:t>
      </w:r>
      <w:r w:rsidRPr="00EE37D3">
        <w:t>“</w:t>
      </w:r>
      <w:r w:rsidR="0093005C" w:rsidRPr="00EE37D3">
        <w:t xml:space="preserve"> podivil se.</w:t>
      </w:r>
    </w:p>
    <w:p w:rsidR="00967FBE" w:rsidRPr="00EE37D3" w:rsidRDefault="00967FBE" w:rsidP="00A21DE9">
      <w:pPr>
        <w:pStyle w:val="Text"/>
      </w:pPr>
      <w:r w:rsidRPr="00EE37D3">
        <w:t>„</w:t>
      </w:r>
      <w:r w:rsidR="0093005C" w:rsidRPr="00EE37D3">
        <w:t>Nemusíte mě litovat, Alexi. To se vás netýká. Nemáte se kvůli čemu omlouvat.</w:t>
      </w:r>
      <w:r w:rsidRPr="00EE37D3">
        <w:t>“</w:t>
      </w:r>
    </w:p>
    <w:p w:rsidR="00967FBE" w:rsidRPr="00EE37D3" w:rsidRDefault="00967FBE" w:rsidP="00A21DE9">
      <w:pPr>
        <w:pStyle w:val="Text"/>
      </w:pPr>
      <w:r w:rsidRPr="00EE37D3">
        <w:t>„</w:t>
      </w:r>
      <w:r w:rsidR="0093005C" w:rsidRPr="00EE37D3">
        <w:t>Jenom jsem potřeboval něco říct.</w:t>
      </w:r>
      <w:r w:rsidRPr="00EE37D3">
        <w:t>“</w:t>
      </w:r>
    </w:p>
    <w:p w:rsidR="00967FBE" w:rsidRPr="00EE37D3" w:rsidRDefault="00967FBE" w:rsidP="00A21DE9">
      <w:pPr>
        <w:pStyle w:val="Text"/>
      </w:pPr>
      <w:r w:rsidRPr="00EE37D3">
        <w:t>„</w:t>
      </w:r>
      <w:r w:rsidR="0093005C" w:rsidRPr="00EE37D3">
        <w:t>Ano, já vím. Kdy chce Jim odjet?</w:t>
      </w:r>
      <w:r w:rsidRPr="00EE37D3">
        <w:t>“</w:t>
      </w:r>
    </w:p>
    <w:p w:rsidR="00967FBE" w:rsidRPr="00EE37D3" w:rsidRDefault="0093005C" w:rsidP="00A21DE9">
      <w:pPr>
        <w:pStyle w:val="Text"/>
      </w:pPr>
      <w:r w:rsidRPr="00EE37D3">
        <w:t xml:space="preserve">Oči se mu rozšířily údivem. On jí přece o plánech na záchranu Allenberga a Jasona nic neřekl. </w:t>
      </w:r>
      <w:r w:rsidR="00967FBE" w:rsidRPr="00EE37D3">
        <w:t>„</w:t>
      </w:r>
      <w:r w:rsidRPr="00EE37D3">
        <w:t>Jak to sakra víte?</w:t>
      </w:r>
      <w:r w:rsidR="00967FBE" w:rsidRPr="00EE37D3">
        <w:t>“</w:t>
      </w:r>
      <w:r w:rsidRPr="00EE37D3">
        <w:t xml:space="preserve"> zeptal se.</w:t>
      </w:r>
    </w:p>
    <w:p w:rsidR="00967FBE" w:rsidRPr="00EE37D3" w:rsidRDefault="0093005C" w:rsidP="00A21DE9">
      <w:pPr>
        <w:pStyle w:val="Text"/>
      </w:pPr>
      <w:r w:rsidRPr="00EE37D3">
        <w:t xml:space="preserve">Usmála se. </w:t>
      </w:r>
      <w:r w:rsidR="00967FBE" w:rsidRPr="00EE37D3">
        <w:t>„</w:t>
      </w:r>
      <w:r w:rsidRPr="00EE37D3">
        <w:t>Znám Jima.</w:t>
      </w:r>
      <w:r w:rsidR="00967FBE" w:rsidRPr="00EE37D3">
        <w:t>“</w:t>
      </w:r>
    </w:p>
    <w:p w:rsidR="00967FBE" w:rsidRPr="00EE37D3" w:rsidRDefault="0093005C" w:rsidP="00A21DE9">
      <w:pPr>
        <w:pStyle w:val="Text"/>
      </w:pPr>
      <w:r w:rsidRPr="00EE37D3">
        <w:t>Když to řekla, pocítil iracionální žárlivost.</w:t>
      </w:r>
    </w:p>
    <w:p w:rsidR="00967FBE" w:rsidRPr="00EE37D3" w:rsidRDefault="00967FBE" w:rsidP="00A21DE9">
      <w:pPr>
        <w:pStyle w:val="Text"/>
      </w:pPr>
      <w:r w:rsidRPr="00EE37D3">
        <w:t>„</w:t>
      </w:r>
      <w:r w:rsidR="0093005C" w:rsidRPr="00EE37D3">
        <w:t>Nic jiného by neudělal. Předpokládám, že neuposlechne příkazy a nepřestane dělat, co může, aby pomohl Lyle. On pracuje s mým otcem už hodně dlouho, Alexi. A ví, že ti lidé nemají v úmyslu nechat otce ani Jasona žít.</w:t>
      </w:r>
      <w:r w:rsidRPr="00EE37D3">
        <w:t>“</w:t>
      </w:r>
    </w:p>
    <w:p w:rsidR="00967FBE" w:rsidRPr="00EE37D3" w:rsidRDefault="00967FBE" w:rsidP="00A21DE9">
      <w:pPr>
        <w:pStyle w:val="Text"/>
      </w:pPr>
      <w:r w:rsidRPr="00EE37D3">
        <w:t>„</w:t>
      </w:r>
      <w:r w:rsidR="0093005C" w:rsidRPr="00EE37D3">
        <w:t>Všichni si tím jsou jisti, jenom já ne.</w:t>
      </w:r>
      <w:r w:rsidRPr="00EE37D3">
        <w:t>“</w:t>
      </w:r>
    </w:p>
    <w:p w:rsidR="00967FBE" w:rsidRPr="00EE37D3" w:rsidRDefault="00967FBE" w:rsidP="00A21DE9">
      <w:pPr>
        <w:pStyle w:val="Text"/>
      </w:pPr>
      <w:r w:rsidRPr="00EE37D3">
        <w:t>„</w:t>
      </w:r>
      <w:r w:rsidR="0093005C" w:rsidRPr="00EE37D3">
        <w:t>Alexi, můžete si být jistý taky. Řekla bych, že do toho půjdete s ním.</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To jsem si myslela.</w:t>
      </w:r>
      <w:r w:rsidRPr="00EE37D3">
        <w:t>“</w:t>
      </w:r>
      <w:r w:rsidR="0093005C" w:rsidRPr="00EE37D3">
        <w:t xml:space="preserve"> Trochu pokřiveně se usmála. </w:t>
      </w:r>
      <w:r w:rsidRPr="00EE37D3">
        <w:t>„</w:t>
      </w:r>
      <w:r w:rsidR="0093005C" w:rsidRPr="00EE37D3">
        <w:t>Jim by v porušení rozkazů nezašel až tak daleko.</w:t>
      </w:r>
      <w:r w:rsidRPr="00EE37D3">
        <w:t>“</w:t>
      </w:r>
      <w:r w:rsidR="0093005C" w:rsidRPr="00EE37D3">
        <w:t xml:space="preserve"> </w:t>
      </w:r>
      <w:r w:rsidR="0093005C" w:rsidRPr="00EE37D3">
        <w:rPr>
          <w:i/>
        </w:rPr>
        <w:t xml:space="preserve">Ona ho skutečně zná až příliš dohře. </w:t>
      </w:r>
      <w:r w:rsidRPr="00EE37D3">
        <w:t>„</w:t>
      </w:r>
      <w:r w:rsidR="0093005C" w:rsidRPr="00EE37D3">
        <w:t>Právě mi to řekl.</w:t>
      </w:r>
      <w:r w:rsidRPr="00EE37D3">
        <w:t>“</w:t>
      </w:r>
    </w:p>
    <w:p w:rsidR="00967FBE" w:rsidRPr="00EE37D3" w:rsidRDefault="00967FBE" w:rsidP="00A21DE9">
      <w:pPr>
        <w:pStyle w:val="Text"/>
      </w:pPr>
      <w:r w:rsidRPr="00EE37D3">
        <w:t>„</w:t>
      </w:r>
      <w:r w:rsidR="0093005C" w:rsidRPr="00EE37D3">
        <w:t>Tak kdy?</w:t>
      </w:r>
      <w:r w:rsidRPr="00EE37D3">
        <w:t>“</w:t>
      </w:r>
    </w:p>
    <w:p w:rsidR="00967FBE" w:rsidRPr="00EE37D3" w:rsidRDefault="00967FBE" w:rsidP="00A21DE9">
      <w:pPr>
        <w:pStyle w:val="Text"/>
      </w:pPr>
      <w:r w:rsidRPr="00EE37D3">
        <w:lastRenderedPageBreak/>
        <w:t>„</w:t>
      </w:r>
      <w:r w:rsidR="0093005C" w:rsidRPr="00EE37D3">
        <w:t>Myslím, že za pár hodin. Řekl, že se musí připravit, a chce, abychom vyrazili za tmy.</w:t>
      </w:r>
      <w:r w:rsidRPr="00EE37D3">
        <w:t>“</w:t>
      </w:r>
      <w:r w:rsidR="0093005C" w:rsidRPr="00EE37D3">
        <w:t xml:space="preserve"> Odmlčel se.</w:t>
      </w:r>
    </w:p>
    <w:p w:rsidR="00967FBE" w:rsidRPr="00EE37D3" w:rsidRDefault="00967FBE" w:rsidP="00A21DE9">
      <w:pPr>
        <w:pStyle w:val="Text"/>
      </w:pPr>
      <w:r w:rsidRPr="00EE37D3">
        <w:t>„</w:t>
      </w:r>
      <w:r w:rsidR="0093005C" w:rsidRPr="00EE37D3">
        <w:t>Sarah, uděláme, co bude v našich silách. Už vás znám poměrně dost dobře, a proto neřeknu nic tak hloupého jako: Nebojte se, zachráníme je. Ale pokusíme se o to. Dostaneme ty ha</w:t>
      </w:r>
      <w:r w:rsidRPr="00EE37D3">
        <w:t>jz</w:t>
      </w:r>
      <w:r w:rsidR="0093005C" w:rsidRPr="00EE37D3">
        <w:t>ly, Sarah.</w:t>
      </w:r>
      <w:r w:rsidRPr="00EE37D3">
        <w:t>“</w:t>
      </w:r>
    </w:p>
    <w:p w:rsidR="00967FBE" w:rsidRPr="00EE37D3" w:rsidRDefault="00967FBE" w:rsidP="00A21DE9">
      <w:pPr>
        <w:pStyle w:val="Text"/>
      </w:pPr>
      <w:r w:rsidRPr="00EE37D3">
        <w:t>„</w:t>
      </w:r>
      <w:r w:rsidR="0093005C" w:rsidRPr="00EE37D3">
        <w:t>Dostanete je?</w:t>
      </w:r>
      <w:r w:rsidRPr="00EE37D3">
        <w:t>“</w:t>
      </w:r>
    </w:p>
    <w:p w:rsidR="00967FBE" w:rsidRPr="00EE37D3" w:rsidRDefault="00967FBE" w:rsidP="00A21DE9">
      <w:pPr>
        <w:pStyle w:val="Text"/>
      </w:pPr>
      <w:r w:rsidRPr="00EE37D3">
        <w:t>„</w:t>
      </w:r>
      <w:r w:rsidR="0093005C" w:rsidRPr="00EE37D3">
        <w:t>Myslíte, že Kracke plánuje, že je zatkne?</w:t>
      </w:r>
      <w:r w:rsidRPr="00EE37D3">
        <w:t>“</w:t>
      </w:r>
    </w:p>
    <w:p w:rsidR="00967FBE" w:rsidRPr="00EE37D3" w:rsidRDefault="00967FBE" w:rsidP="00A21DE9">
      <w:pPr>
        <w:pStyle w:val="Text"/>
      </w:pPr>
      <w:r w:rsidRPr="00EE37D3">
        <w:t>„</w:t>
      </w:r>
      <w:r w:rsidR="0093005C" w:rsidRPr="00EE37D3">
        <w:t>Ne, jsem si jistá, že ne. A to vám nevadí?</w:t>
      </w:r>
      <w:r w:rsidRPr="00EE37D3">
        <w:t>“</w:t>
      </w:r>
      <w:r w:rsidR="0093005C" w:rsidRPr="00EE37D3">
        <w:t xml:space="preserve"> Brandes zaváhal. Chtěl něco říct, ale nedokázal najít vhodná slova, a tak mlčel. </w:t>
      </w:r>
      <w:r w:rsidRPr="00EE37D3">
        <w:t>„</w:t>
      </w:r>
      <w:r w:rsidR="0093005C" w:rsidRPr="00EE37D3">
        <w:t>Změnil jste se, Alexi.</w:t>
      </w:r>
      <w:r w:rsidRPr="00EE37D3">
        <w:t>“</w:t>
      </w:r>
    </w:p>
    <w:p w:rsidR="00967FBE" w:rsidRPr="00EE37D3" w:rsidRDefault="00967FBE" w:rsidP="00A21DE9">
      <w:pPr>
        <w:pStyle w:val="Text"/>
      </w:pPr>
      <w:r w:rsidRPr="00EE37D3">
        <w:t>„</w:t>
      </w:r>
      <w:r w:rsidR="0093005C" w:rsidRPr="00EE37D3">
        <w:t>Ano. Změnil,</w:t>
      </w:r>
      <w:r w:rsidRPr="00EE37D3">
        <w:t>“</w:t>
      </w:r>
      <w:r w:rsidR="0093005C" w:rsidRPr="00EE37D3">
        <w:t xml:space="preserve"> řekl tiše. Kupodivu mu nechyběla síla, o které už nedoufal, že ji někdy zase získá. </w:t>
      </w:r>
      <w:r w:rsidRPr="00EE37D3">
        <w:t>„</w:t>
      </w:r>
      <w:r w:rsidR="0093005C" w:rsidRPr="00EE37D3">
        <w:t>Změnil jsem se.</w:t>
      </w:r>
      <w:r w:rsidRPr="00EE37D3">
        <w:t>“</w:t>
      </w:r>
    </w:p>
    <w:p w:rsidR="00967FBE" w:rsidRPr="00EE37D3" w:rsidRDefault="00967FBE" w:rsidP="00A21DE9">
      <w:pPr>
        <w:pStyle w:val="Text"/>
      </w:pPr>
      <w:r w:rsidRPr="00EE37D3">
        <w:t>„</w:t>
      </w:r>
      <w:r w:rsidR="0093005C" w:rsidRPr="00EE37D3">
        <w:t>Řekl jste za pár hodin, Alexi?</w:t>
      </w:r>
      <w:r w:rsidRPr="00EE37D3">
        <w:t>“</w:t>
      </w:r>
    </w:p>
    <w:p w:rsidR="00967FBE" w:rsidRPr="00EE37D3" w:rsidRDefault="00967FBE" w:rsidP="00A21DE9">
      <w:pPr>
        <w:pStyle w:val="Text"/>
      </w:pPr>
      <w:r w:rsidRPr="00EE37D3">
        <w:t>„</w:t>
      </w:r>
      <w:r w:rsidR="0093005C" w:rsidRPr="00EE37D3">
        <w:t>Ano.</w:t>
      </w:r>
      <w:r w:rsidRPr="00EE37D3">
        <w:t>“</w:t>
      </w:r>
    </w:p>
    <w:p w:rsidR="00967FBE" w:rsidRPr="00EE37D3" w:rsidRDefault="00967FBE" w:rsidP="00A21DE9">
      <w:pPr>
        <w:pStyle w:val="Text"/>
      </w:pPr>
      <w:r w:rsidRPr="00EE37D3">
        <w:t>„</w:t>
      </w:r>
      <w:r w:rsidR="0093005C" w:rsidRPr="00EE37D3">
        <w:t>Udělejte mi laskavost, Alexi. Mohl byste?</w:t>
      </w:r>
      <w:r w:rsidRPr="00EE37D3">
        <w:t>“</w:t>
      </w:r>
    </w:p>
    <w:p w:rsidR="00967FBE" w:rsidRPr="00EE37D3" w:rsidRDefault="00967FBE" w:rsidP="00A21DE9">
      <w:pPr>
        <w:pStyle w:val="Text"/>
      </w:pPr>
      <w:r w:rsidRPr="00EE37D3">
        <w:t>„</w:t>
      </w:r>
      <w:r w:rsidR="0093005C" w:rsidRPr="00EE37D3">
        <w:t>Jistě. Jestli je to v mých silách.</w:t>
      </w:r>
      <w:r w:rsidRPr="00EE37D3">
        <w:t>“</w:t>
      </w:r>
    </w:p>
    <w:p w:rsidR="00967FBE" w:rsidRPr="00EE37D3" w:rsidRDefault="0093005C" w:rsidP="00A21DE9">
      <w:pPr>
        <w:pStyle w:val="Text"/>
      </w:pPr>
      <w:r w:rsidRPr="00EE37D3">
        <w:t xml:space="preserve">Usmála se. </w:t>
      </w:r>
      <w:r w:rsidR="00967FBE" w:rsidRPr="00EE37D3">
        <w:t>„</w:t>
      </w:r>
      <w:r w:rsidRPr="00EE37D3">
        <w:t>Jsem si jistá, že je. Miluj se se mnou, prosím.</w:t>
      </w:r>
      <w:r w:rsidR="00967FBE" w:rsidRPr="00EE37D3">
        <w:t>“</w:t>
      </w:r>
    </w:p>
    <w:p w:rsidR="00967FBE" w:rsidRPr="00EE37D3" w:rsidRDefault="00967FBE" w:rsidP="00A21DE9">
      <w:pPr>
        <w:pStyle w:val="Text"/>
      </w:pPr>
    </w:p>
    <w:p w:rsidR="00967FBE" w:rsidRPr="00EE37D3" w:rsidRDefault="0093005C" w:rsidP="00A21DE9">
      <w:pPr>
        <w:pStyle w:val="Text"/>
      </w:pPr>
      <w:r w:rsidRPr="00EE37D3">
        <w:t>Šeřilo se a nad už tak dost ponurým městem se snášel příkrov tmy. Wismera napadlo, že by neškodilo, kdyby tma ještě víc zhoustla. Na chvilku se podíval do okna, ale hned se zase vrátil k zápisníkům a k Shakespearovi, které ležely na stolku.</w:t>
      </w:r>
    </w:p>
    <w:p w:rsidR="00967FBE" w:rsidRPr="00EE37D3" w:rsidRDefault="0093005C" w:rsidP="00A21DE9">
      <w:pPr>
        <w:pStyle w:val="Text"/>
      </w:pPr>
      <w:r w:rsidRPr="00EE37D3">
        <w:t>Žaludek se mu svíral pochybnostmi a strachem, jaký snad ještě nezažil.</w:t>
      </w:r>
    </w:p>
    <w:p w:rsidR="00967FBE" w:rsidRPr="00EE37D3" w:rsidRDefault="0093005C" w:rsidP="00A21DE9">
      <w:pPr>
        <w:pStyle w:val="Text"/>
      </w:pPr>
      <w:r w:rsidRPr="00EE37D3">
        <w:t>Od začátku si myslel, že je na správné stopě, a věřil tomu pořád. Byl sám se sebou velmi spokojený.</w:t>
      </w:r>
    </w:p>
    <w:p w:rsidR="00967FBE" w:rsidRPr="00EE37D3" w:rsidRDefault="0093005C" w:rsidP="00A21DE9">
      <w:pPr>
        <w:pStyle w:val="Text"/>
      </w:pPr>
      <w:r w:rsidRPr="00EE37D3">
        <w:t>Ten Shakespeare s oslíma ušima. Když vyslechl obsah Allenbergová dopisu, prolistoval celou knihu ještě jednou. Prohlédl ji už tehdy, když ji Brandes přinesl k němu domů. Znal Peter</w:t>
      </w:r>
      <w:r w:rsidR="00967FBE" w:rsidRPr="00EE37D3">
        <w:t>a d</w:t>
      </w:r>
      <w:r w:rsidRPr="00EE37D3">
        <w:t xml:space="preserve">ost dobře, aby věděl, že vždycky uvažoval jako vědec. Přemýšlel v </w:t>
      </w:r>
      <w:r w:rsidR="00967FBE" w:rsidRPr="00EE37D3">
        <w:t>„</w:t>
      </w:r>
      <w:r w:rsidRPr="00EE37D3">
        <w:t>řetězcích</w:t>
      </w:r>
      <w:r w:rsidR="00967FBE" w:rsidRPr="00EE37D3">
        <w:t>“</w:t>
      </w:r>
      <w:r w:rsidRPr="00EE37D3">
        <w:t xml:space="preserve"> </w:t>
      </w:r>
      <w:r w:rsidR="00967FBE" w:rsidRPr="00EE37D3">
        <w:t>–</w:t>
      </w:r>
      <w:r w:rsidRPr="00EE37D3">
        <w:t xml:space="preserve"> jedna informace pomalu zapadá do druhé, každý článek byl samostatný, ale každý byl pro celek důležitý.</w:t>
      </w:r>
    </w:p>
    <w:p w:rsidR="00967FBE" w:rsidRPr="00EE37D3" w:rsidRDefault="0093005C" w:rsidP="00A21DE9">
      <w:pPr>
        <w:pStyle w:val="Text"/>
      </w:pPr>
      <w:r w:rsidRPr="00EE37D3">
        <w:t xml:space="preserve">Takže ta kniha </w:t>
      </w:r>
      <w:r w:rsidR="00967FBE" w:rsidRPr="00EE37D3">
        <w:t>–</w:t>
      </w:r>
      <w:r w:rsidRPr="00EE37D3">
        <w:t xml:space="preserve"> ano, skutečně to do sebe zapadá. Peter podtrhl název jedné hry. Byl to </w:t>
      </w:r>
      <w:r w:rsidRPr="00EE37D3">
        <w:rPr>
          <w:i/>
        </w:rPr>
        <w:t>Kupec benátský.</w:t>
      </w:r>
    </w:p>
    <w:p w:rsidR="00967FBE" w:rsidRPr="00EE37D3" w:rsidRDefault="0093005C" w:rsidP="00A21DE9">
      <w:pPr>
        <w:pStyle w:val="Text"/>
      </w:pPr>
      <w:r w:rsidRPr="00EE37D3">
        <w:t xml:space="preserve">Wismer byl přesvědčený, že Peter nějak věděl, nebo aspoň měl podezření, že zemře dřív, než stihne někomu říct o svém objevu. </w:t>
      </w:r>
      <w:r w:rsidRPr="00EE37D3">
        <w:lastRenderedPageBreak/>
        <w:t>Nedůvěřoval lidem, se kterými nebo pro které pracoval. Všechny stopy, které zanechal, musely být velice vágní, velice spletité.</w:t>
      </w:r>
    </w:p>
    <w:p w:rsidR="00967FBE" w:rsidRPr="00EE37D3" w:rsidRDefault="00967FBE" w:rsidP="00A21DE9">
      <w:pPr>
        <w:pStyle w:val="Text"/>
      </w:pPr>
      <w:r w:rsidRPr="00EE37D3">
        <w:t>„</w:t>
      </w:r>
      <w:r w:rsidR="0093005C" w:rsidRPr="00EE37D3">
        <w:t>Drahé kovy,</w:t>
      </w:r>
      <w:r w:rsidRPr="00EE37D3">
        <w:t>“</w:t>
      </w:r>
      <w:r w:rsidR="0093005C" w:rsidRPr="00EE37D3">
        <w:t xml:space="preserve"> napsal ve svém dopise Allenberg.</w:t>
      </w:r>
    </w:p>
    <w:p w:rsidR="00967FBE" w:rsidRPr="00EE37D3" w:rsidRDefault="0093005C" w:rsidP="00A21DE9">
      <w:pPr>
        <w:pStyle w:val="Text"/>
        <w:rPr>
          <w:i/>
        </w:rPr>
      </w:pPr>
      <w:r w:rsidRPr="00EE37D3">
        <w:rPr>
          <w:i/>
        </w:rPr>
        <w:t>Kupec benátský.</w:t>
      </w:r>
    </w:p>
    <w:p w:rsidR="00967FBE" w:rsidRPr="00EE37D3" w:rsidRDefault="0093005C" w:rsidP="00A21DE9">
      <w:pPr>
        <w:pStyle w:val="Text"/>
      </w:pPr>
      <w:r w:rsidRPr="00EE37D3">
        <w:t xml:space="preserve">Výstižnější hru si nemohl </w:t>
      </w:r>
      <w:proofErr w:type="gramStart"/>
      <w:r w:rsidRPr="00EE37D3">
        <w:t>vybrat.</w:t>
      </w:r>
      <w:r w:rsidR="00967FBE" w:rsidRPr="00EE37D3">
        <w:t>.</w:t>
      </w:r>
      <w:proofErr w:type="gramEnd"/>
    </w:p>
    <w:p w:rsidR="00967FBE" w:rsidRPr="00EE37D3" w:rsidRDefault="0093005C" w:rsidP="00A21DE9">
      <w:pPr>
        <w:pStyle w:val="Text"/>
      </w:pPr>
      <w:r w:rsidRPr="00EE37D3">
        <w:t>Výborně. Wismer byl sám se sebou velmi spokojený. Nalil si za odměnu skotskou a upíjel. Přitom listoval knihou a nechal své myšlenky jen tak plynout.</w:t>
      </w:r>
    </w:p>
    <w:p w:rsidR="00967FBE" w:rsidRPr="00EE37D3" w:rsidRDefault="0093005C" w:rsidP="00A21DE9">
      <w:pPr>
        <w:pStyle w:val="Text"/>
      </w:pPr>
      <w:r w:rsidRPr="00EE37D3">
        <w:t>Pak narazil na druhou označenou hru. Jeho mysl, tak dobře vycvičená a zkušená ve vyhledávání vzorců, to málem přehlédla a udělala obrovskou chybu.</w:t>
      </w:r>
    </w:p>
    <w:p w:rsidR="00967FBE" w:rsidRPr="00EE37D3" w:rsidRDefault="0093005C" w:rsidP="00A21DE9">
      <w:pPr>
        <w:pStyle w:val="Text"/>
      </w:pPr>
      <w:r w:rsidRPr="00EE37D3">
        <w:t>Strašnou chybu.</w:t>
      </w:r>
    </w:p>
    <w:p w:rsidR="00967FBE" w:rsidRPr="00EE37D3" w:rsidRDefault="0093005C" w:rsidP="00A21DE9">
      <w:pPr>
        <w:pStyle w:val="Text"/>
      </w:pPr>
      <w:r w:rsidRPr="00EE37D3">
        <w:t xml:space="preserve">Skotská ho hřála v žaludku, když sledoval, jak se šeří. Znovu se zamyslel nad krásou noci. Před chvílí neměl pravdu. Lyle musí ještě hlouběji zapadnout do zoufalství, do temnoty. </w:t>
      </w:r>
      <w:r w:rsidRPr="00EE37D3">
        <w:rPr>
          <w:i/>
        </w:rPr>
        <w:t>Bože, pomoz nám.</w:t>
      </w:r>
    </w:p>
    <w:p w:rsidR="00967FBE" w:rsidRPr="00EE37D3" w:rsidRDefault="00967FBE" w:rsidP="00A21DE9">
      <w:pPr>
        <w:pStyle w:val="Text"/>
      </w:pPr>
    </w:p>
    <w:p w:rsidR="00967FBE" w:rsidRPr="00EE37D3" w:rsidRDefault="0093005C" w:rsidP="00A21DE9">
      <w:pPr>
        <w:pStyle w:val="Text"/>
      </w:pPr>
      <w:r w:rsidRPr="00EE37D3">
        <w:t>Desátník Dan Starociak si rukávem otřel čelo, které měl pokryté blátem a hlavně potem. Byl unavený.</w:t>
      </w:r>
    </w:p>
    <w:p w:rsidR="00967FBE" w:rsidRPr="00EE37D3" w:rsidRDefault="0093005C" w:rsidP="00A21DE9">
      <w:pPr>
        <w:pStyle w:val="Text"/>
      </w:pPr>
      <w:r w:rsidRPr="00EE37D3">
        <w:t>Zajel lopatou do hloubky a zaslechl, jak kov narazil na dřevo. To byl zvuk, který slyšel denně. Vykopávání mrtvých se pro ně stalo každodenní prací.</w:t>
      </w:r>
    </w:p>
    <w:p w:rsidR="00967FBE" w:rsidRPr="00EE37D3" w:rsidRDefault="00967FBE" w:rsidP="00A21DE9">
      <w:pPr>
        <w:pStyle w:val="Text"/>
      </w:pPr>
      <w:r w:rsidRPr="00EE37D3">
        <w:t>„</w:t>
      </w:r>
      <w:r w:rsidR="0093005C" w:rsidRPr="00EE37D3">
        <w:t>Franku, kdy mě vystřídáš?</w:t>
      </w:r>
      <w:r w:rsidRPr="00EE37D3">
        <w:t>“</w:t>
      </w:r>
      <w:r w:rsidR="0093005C" w:rsidRPr="00EE37D3">
        <w:t xml:space="preserve"> křikl ven z hrobu.</w:t>
      </w:r>
    </w:p>
    <w:p w:rsidR="00967FBE" w:rsidRPr="00EE37D3" w:rsidRDefault="00967FBE" w:rsidP="00A21DE9">
      <w:pPr>
        <w:pStyle w:val="Text"/>
      </w:pPr>
      <w:r w:rsidRPr="00EE37D3">
        <w:t>„</w:t>
      </w:r>
      <w:r w:rsidR="0093005C" w:rsidRPr="00EE37D3">
        <w:t>Už brzy, kopáči. Brzy.</w:t>
      </w:r>
      <w:r w:rsidRPr="00EE37D3">
        <w:t>“</w:t>
      </w:r>
      <w:r w:rsidR="0093005C" w:rsidRPr="00EE37D3">
        <w:t xml:space="preserve"> Desátník Frank Rutkowski se rozesmál. Brzy se bude muset dát do práce, pomyslel si Starociak. Až tuhle mrtvolu vykopu, vyndáme ji a naložíme na auto. Pak přejedou přes pole ke kremačnímu ohni. A až se setmí, plameny budou šlehat výš a oba muži se budou těšit, že se vrátí k přerušené práci </w:t>
      </w:r>
      <w:r w:rsidRPr="00EE37D3">
        <w:t>–</w:t>
      </w:r>
      <w:r w:rsidR="0093005C" w:rsidRPr="00EE37D3">
        <w:t xml:space="preserve"> k vykopávání další rakve.</w:t>
      </w:r>
    </w:p>
    <w:p w:rsidR="00967FBE" w:rsidRPr="00EE37D3" w:rsidRDefault="0093005C" w:rsidP="00A21DE9">
      <w:pPr>
        <w:pStyle w:val="Text"/>
      </w:pPr>
      <w:r w:rsidRPr="00EE37D3">
        <w:t>Všechno bylo lepší než služba u ohně.</w:t>
      </w:r>
    </w:p>
    <w:p w:rsidR="00967FBE" w:rsidRPr="00EE37D3" w:rsidRDefault="0093005C" w:rsidP="00A21DE9">
      <w:pPr>
        <w:pStyle w:val="Text"/>
      </w:pPr>
      <w:r w:rsidRPr="00EE37D3">
        <w:t>Starociak se rozhodl, že se pořádně vyspí. Lawrence na ně nakládal hodně práce. Každý voják pracoval hodiny navíc, aby stihli spálit všechny mrtvé.</w:t>
      </w:r>
    </w:p>
    <w:p w:rsidR="00967FBE" w:rsidRPr="00EE37D3" w:rsidRDefault="0093005C" w:rsidP="00A21DE9">
      <w:pPr>
        <w:pStyle w:val="Text"/>
      </w:pPr>
      <w:r w:rsidRPr="00EE37D3">
        <w:t>Zasraná práce. Starociak sáhl do náprsní kapsy a vyndal si cigaretu. Postavil lopatu ke stěně výkopu a opřel se o ni.</w:t>
      </w:r>
    </w:p>
    <w:p w:rsidR="00967FBE" w:rsidRPr="00EE37D3" w:rsidRDefault="0093005C" w:rsidP="00A21DE9">
      <w:pPr>
        <w:pStyle w:val="Text"/>
      </w:pPr>
      <w:r w:rsidRPr="00EE37D3">
        <w:rPr>
          <w:i/>
        </w:rPr>
        <w:t xml:space="preserve">Bože, dneska se konečně vyspím. </w:t>
      </w:r>
      <w:r w:rsidRPr="00EE37D3">
        <w:t>Škrtl sirkou.</w:t>
      </w:r>
    </w:p>
    <w:p w:rsidR="00967FBE" w:rsidRPr="00EE37D3" w:rsidRDefault="0093005C" w:rsidP="00A21DE9">
      <w:pPr>
        <w:pStyle w:val="Text"/>
      </w:pPr>
      <w:r w:rsidRPr="00EE37D3">
        <w:lastRenderedPageBreak/>
        <w:t>Rutkowski si později nevzpomínal na nic jiného než na silnou explozi, která vybuchla v hrobě, na plameny, které vyšlehly k nebi a vynesly s sebou neidentifikovatelné části těla desátníka Starociaka.</w:t>
      </w:r>
    </w:p>
    <w:p w:rsidR="00967FBE" w:rsidRPr="00EE37D3" w:rsidRDefault="0093005C" w:rsidP="00A21DE9">
      <w:pPr>
        <w:pStyle w:val="Text"/>
      </w:pPr>
      <w:r w:rsidRPr="00EE37D3">
        <w:t>Když to nahlásili Lawrencovi, zbledl a vydal nové rozkazy. Jeho muži musí být obzvlášť opatrní. Místní obyvatelé, kteří na schůzi vystupovali nejagresivněji, by měli být hlídáni.</w:t>
      </w:r>
    </w:p>
    <w:p w:rsidR="00967FBE" w:rsidRPr="00EE37D3" w:rsidRDefault="0093005C" w:rsidP="00A21DE9">
      <w:pPr>
        <w:pStyle w:val="Text"/>
      </w:pPr>
      <w:r w:rsidRPr="00EE37D3">
        <w:t>Kdyby zdejší lidé začali klást na hroby výbušniny, musí nejen chránit své muže, ale především jim v tom zabránit.</w:t>
      </w:r>
    </w:p>
    <w:p w:rsidR="00E55881" w:rsidRDefault="0093005C" w:rsidP="00A21DE9">
      <w:pPr>
        <w:pStyle w:val="Text"/>
      </w:pPr>
      <w:r w:rsidRPr="00EE37D3">
        <w:t>Všichni byli varováni a dostali munici navíc. Lawrence očekával bitvu o Lyle.</w:t>
      </w:r>
    </w:p>
    <w:p w:rsidR="00967FBE" w:rsidRDefault="00E55881" w:rsidP="00A21DE9">
      <w:pPr>
        <w:pStyle w:val="Text"/>
      </w:pPr>
      <w:r>
        <w:br w:type="page"/>
      </w:r>
    </w:p>
    <w:p w:rsidR="003D71C8" w:rsidRDefault="003D71C8" w:rsidP="003D71C8">
      <w:pPr>
        <w:pStyle w:val="Nadpis1"/>
        <w:jc w:val="center"/>
      </w:pPr>
      <w:r>
        <w:t>31</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 xml:space="preserve">Noční oblohu zahalily nízké mraky, kterými neproniklo světlo </w:t>
      </w:r>
      <w:proofErr w:type="gramStart"/>
      <w:r w:rsidRPr="00EE37D3">
        <w:t>hvězd a měsíc</w:t>
      </w:r>
      <w:proofErr w:type="gramEnd"/>
      <w:r w:rsidRPr="00EE37D3">
        <w:t xml:space="preserve"> je prosvítil jenom částečně.</w:t>
      </w:r>
    </w:p>
    <w:p w:rsidR="00967FBE" w:rsidRPr="00EE37D3" w:rsidRDefault="0093005C" w:rsidP="00A21DE9">
      <w:pPr>
        <w:pStyle w:val="Text"/>
      </w:pPr>
      <w:r w:rsidRPr="00EE37D3">
        <w:t>Wismer a Kracke jeli mlčky po silnici, ze které k nim nedole</w:t>
      </w:r>
      <w:r w:rsidR="00967FBE" w:rsidRPr="00EE37D3">
        <w:t>hl</w:t>
      </w:r>
      <w:r w:rsidRPr="00EE37D3">
        <w:t>y ani noční zvuky, a jejich špinavé tváře byly v tom matném světle sotva vidět.</w:t>
      </w:r>
    </w:p>
    <w:p w:rsidR="00967FBE" w:rsidRPr="00EE37D3" w:rsidRDefault="0093005C" w:rsidP="00A21DE9">
      <w:pPr>
        <w:pStyle w:val="Text"/>
      </w:pPr>
      <w:r w:rsidRPr="00EE37D3">
        <w:t>Silnici lemovaly po stranách stromy, které připomínaly postavy, temnější než okolní noc. Korunami se nakláněly k sobě a ve dne tvořily zelený baldachýn, kdežto v noci působily strašidelně.</w:t>
      </w:r>
    </w:p>
    <w:p w:rsidR="00967FBE" w:rsidRPr="00EE37D3" w:rsidRDefault="0093005C" w:rsidP="00A21DE9">
      <w:pPr>
        <w:pStyle w:val="Text"/>
      </w:pPr>
      <w:r w:rsidRPr="00EE37D3">
        <w:t>Život a smrt.</w:t>
      </w:r>
    </w:p>
    <w:p w:rsidR="00967FBE" w:rsidRPr="00EE37D3" w:rsidRDefault="0093005C" w:rsidP="00A21DE9">
      <w:pPr>
        <w:pStyle w:val="Text"/>
      </w:pPr>
      <w:r w:rsidRPr="00EE37D3">
        <w:t>Oba byli zcela pohrouženi do myšlenek na toto téma. Kracke se toulal ve vzpomínkách, i když si nedokázal vysvětlit proč</w:t>
      </w:r>
      <w:r w:rsidR="00967FBE" w:rsidRPr="00EE37D3">
        <w:t>…</w:t>
      </w:r>
      <w:r w:rsidRPr="00EE37D3">
        <w:t xml:space="preserve"> Už tomu byly tři roky. </w:t>
      </w:r>
      <w:r w:rsidRPr="00EE37D3">
        <w:rPr>
          <w:i/>
        </w:rPr>
        <w:t xml:space="preserve">Musíš čekat, že v tomhle povolání hodně zažiješ, </w:t>
      </w:r>
      <w:r w:rsidRPr="00EE37D3">
        <w:t xml:space="preserve">říkal si v duchu. </w:t>
      </w:r>
      <w:r w:rsidRPr="00EE37D3">
        <w:rPr>
          <w:i/>
        </w:rPr>
        <w:t>A je to pravda. Většinu toho jsi zapomněl a zbytek se snažíš zapomenout.</w:t>
      </w:r>
    </w:p>
    <w:p w:rsidR="00967FBE" w:rsidRPr="00EE37D3" w:rsidRDefault="0093005C" w:rsidP="00A21DE9">
      <w:pPr>
        <w:pStyle w:val="Text"/>
      </w:pPr>
      <w:r w:rsidRPr="00EE37D3">
        <w:t xml:space="preserve">Letecké neštěstí ve Španělsku před třemi lety </w:t>
      </w:r>
      <w:r w:rsidR="00967FBE" w:rsidRPr="00EE37D3">
        <w:t>–</w:t>
      </w:r>
      <w:r w:rsidRPr="00EE37D3">
        <w:t xml:space="preserve"> </w:t>
      </w:r>
      <w:r w:rsidRPr="00EE37D3">
        <w:rPr>
          <w:i/>
        </w:rPr>
        <w:t>to je jedna z věcí, na které se snažíš zapomenout.</w:t>
      </w:r>
    </w:p>
    <w:p w:rsidR="00967FBE" w:rsidRPr="00EE37D3" w:rsidRDefault="0093005C" w:rsidP="00A21DE9">
      <w:pPr>
        <w:pStyle w:val="Text"/>
      </w:pPr>
      <w:r w:rsidRPr="00EE37D3">
        <w:t>Dověděl se, že na palubě Boeingu 747 je uložena bomba. Snažil se co nejrychleji spojit s Michelmorem, svým místním nadřízeným, ale nestihl to.</w:t>
      </w:r>
    </w:p>
    <w:p w:rsidR="00967FBE" w:rsidRPr="00EE37D3" w:rsidRDefault="0093005C" w:rsidP="00A21DE9">
      <w:pPr>
        <w:pStyle w:val="Text"/>
      </w:pPr>
      <w:r w:rsidRPr="00EE37D3">
        <w:t>Letoun normálně zahájil poslední fázi letu. Kracke miloval pohled na letadla ve vzduchu. V jeho komplikovaném světě plném stínů a nejasností se mu často věci, které ostatním připadaly normální, zdály krásné. Takové okamžiky by si měl člověk pořádně vychutnat, protože dokážou potěšit.</w:t>
      </w:r>
    </w:p>
    <w:p w:rsidR="00967FBE" w:rsidRPr="00EE37D3" w:rsidRDefault="0093005C" w:rsidP="00A21DE9">
      <w:pPr>
        <w:pStyle w:val="Text"/>
      </w:pPr>
      <w:r w:rsidRPr="00EE37D3">
        <w:t>Vzpomínal si, že to byla malá bomba a byl u toho, když vybuchla. Z břicha vzdušného obra se nevyvalil skoro žádný kouř, ale stačilo to. Bomba splnila svůj úkol.</w:t>
      </w:r>
    </w:p>
    <w:p w:rsidR="00967FBE" w:rsidRPr="00EE37D3" w:rsidRDefault="0093005C" w:rsidP="00A21DE9">
      <w:pPr>
        <w:pStyle w:val="Text"/>
      </w:pPr>
      <w:r w:rsidRPr="00EE37D3">
        <w:t>Letadlo okamžitě kleslo, ale jen asi o necelých deset metrů. Pak vysunulo podvozek s přerušovanými světly, což znamenalo, že pilot navádí stroj na bezpečné přistání.</w:t>
      </w:r>
    </w:p>
    <w:p w:rsidR="00967FBE" w:rsidRPr="00EE37D3" w:rsidRDefault="0093005C" w:rsidP="00A21DE9">
      <w:pPr>
        <w:pStyle w:val="Text"/>
      </w:pPr>
      <w:r w:rsidRPr="00EE37D3">
        <w:t>Místo toho přihlíželi smrti.</w:t>
      </w:r>
    </w:p>
    <w:p w:rsidR="00967FBE" w:rsidRPr="00EE37D3" w:rsidRDefault="0093005C" w:rsidP="00A21DE9">
      <w:pPr>
        <w:pStyle w:val="Text"/>
      </w:pPr>
      <w:r w:rsidRPr="00EE37D3">
        <w:lastRenderedPageBreak/>
        <w:t>Po travnaté ploše na začátku ranveje začaly létat kusy plechu. Jedna vzpěra podvozku se ohnula, zůstala trčet a rozervala spodek letadla po celé délce.</w:t>
      </w:r>
    </w:p>
    <w:p w:rsidR="00967FBE" w:rsidRPr="00EE37D3" w:rsidRDefault="0093005C" w:rsidP="00A21DE9">
      <w:pPr>
        <w:pStyle w:val="Text"/>
      </w:pPr>
      <w:r w:rsidRPr="00EE37D3">
        <w:t>Tlakové hadice hydraulického systému se přetrhaly a řídicí hydraulický systém byl okamžitě vyřazen z provozu. Během několika sekund vytekla hydraulická kapalina, což je pro letadla stejně důležitá tekutina jako krev pro člověka. Jak klesal tlak, posádka ztrácela kontrolu nad strojem. Letadlo se na jedné straně skoro majestátně nadzvedlo. Levé křídlo se dotklo země, nejdřív zdánlivě lehce, ale potom se utrhlo, vyletělo do výšky a dopadlo až na druhý konec louky.</w:t>
      </w:r>
    </w:p>
    <w:p w:rsidR="00967FBE" w:rsidRPr="00EE37D3" w:rsidRDefault="0093005C" w:rsidP="00A21DE9">
      <w:pPr>
        <w:pStyle w:val="Text"/>
      </w:pPr>
      <w:r w:rsidRPr="00EE37D3">
        <w:t>Kracke si poprvé uvědomil, že je hodně blízko a že i jemu hrozí nebezpečí. Skrčil se za autem, ale netušil, kde všude budou létat trosky.</w:t>
      </w:r>
    </w:p>
    <w:p w:rsidR="00967FBE" w:rsidRPr="00EE37D3" w:rsidRDefault="0093005C" w:rsidP="00A21DE9">
      <w:pPr>
        <w:pStyle w:val="Text"/>
      </w:pPr>
      <w:r w:rsidRPr="00EE37D3">
        <w:t>Jumbo se pořád točilo. Udiveně sledoval, jak se urvalo i druhé křídlo. Trup letadla se kýval nahoru a dolů a pak se konečně zastavil pár metrů od silnice, která vedla nedaleko ranveje.</w:t>
      </w:r>
    </w:p>
    <w:p w:rsidR="00967FBE" w:rsidRPr="00EE37D3" w:rsidRDefault="0093005C" w:rsidP="00A21DE9">
      <w:pPr>
        <w:pStyle w:val="Text"/>
      </w:pPr>
      <w:r w:rsidRPr="00EE37D3">
        <w:t>Do smrti bude slyšet ten strašný zvuk, jak plech trupu letadla skřípal o povrch přistávací dráhy. Měl pocit, že to nikdy nepřestane.</w:t>
      </w:r>
    </w:p>
    <w:p w:rsidR="00967FBE" w:rsidRPr="00EE37D3" w:rsidRDefault="0093005C" w:rsidP="00A21DE9">
      <w:pPr>
        <w:pStyle w:val="Text"/>
      </w:pPr>
      <w:r w:rsidRPr="00EE37D3">
        <w:t>Ale přestalo.</w:t>
      </w:r>
    </w:p>
    <w:p w:rsidR="00967FBE" w:rsidRPr="00EE37D3" w:rsidRDefault="0093005C" w:rsidP="00A21DE9">
      <w:pPr>
        <w:pStyle w:val="Text"/>
      </w:pPr>
      <w:r w:rsidRPr="00EE37D3">
        <w:t>Pak se rozhostilo přímo děsivé ticho. Ve skutečnosti nejspíš žádné ticho nenastalo, ale jenom to tak vypadalo ve srovnání s tím příšerným skřípěním smrtelně zasaženého letounu.</w:t>
      </w:r>
    </w:p>
    <w:p w:rsidR="00967FBE" w:rsidRPr="00EE37D3" w:rsidRDefault="0093005C" w:rsidP="00A21DE9">
      <w:pPr>
        <w:pStyle w:val="Text"/>
      </w:pPr>
      <w:r w:rsidRPr="00EE37D3">
        <w:t>Ozvaly se hlasité zvuky, pláč, nářek.</w:t>
      </w:r>
    </w:p>
    <w:p w:rsidR="00967FBE" w:rsidRPr="00EE37D3" w:rsidRDefault="0093005C" w:rsidP="00A21DE9">
      <w:pPr>
        <w:pStyle w:val="Text"/>
      </w:pPr>
      <w:r w:rsidRPr="00EE37D3">
        <w:t>Záchranáři hned nastříkali na zbytky trupu hasicí pěnu a on jen stál a sledoval to peklo, na které nikdy nezapomene.</w:t>
      </w:r>
    </w:p>
    <w:p w:rsidR="00967FBE" w:rsidRPr="00EE37D3" w:rsidRDefault="0093005C" w:rsidP="00A21DE9">
      <w:pPr>
        <w:pStyle w:val="Text"/>
      </w:pPr>
      <w:r w:rsidRPr="00EE37D3">
        <w:t>A scéna, jakou by si uměl představit jenom současný Dante, nebo jakou by člověk mohl spatřit pod vlivem halucinogenních látek, se odehrávala přímo před ním.</w:t>
      </w:r>
    </w:p>
    <w:p w:rsidR="00967FBE" w:rsidRPr="00EE37D3" w:rsidRDefault="0093005C" w:rsidP="00A21DE9">
      <w:pPr>
        <w:pStyle w:val="Text"/>
      </w:pPr>
      <w:r w:rsidRPr="00EE37D3">
        <w:t xml:space="preserve">Kracke viděl válečné bitvy a bojiště. Ale ani taková krveprolití ho nepřipravila na to, co </w:t>
      </w:r>
      <w:r w:rsidR="00967FBE" w:rsidRPr="00EE37D3">
        <w:t>teď</w:t>
      </w:r>
      <w:r w:rsidRPr="00EE37D3">
        <w:t xml:space="preserve"> spatřil kolem sebe. Asi za to mohly ty trosky, napadlo ho, když se snažil přijít na to, proč se cítil tak zoufale.</w:t>
      </w:r>
    </w:p>
    <w:p w:rsidR="00967FBE" w:rsidRPr="00EE37D3" w:rsidRDefault="0093005C" w:rsidP="00A21DE9">
      <w:pPr>
        <w:pStyle w:val="Text"/>
      </w:pPr>
      <w:r w:rsidRPr="00EE37D3">
        <w:t>Ležely tady trosky organického i anorganického původu, ještě živých lidí spolu s mrtvými, a někteří dosud živí brzy překročí tu křehkou hranici mezi životem a smrtí.</w:t>
      </w:r>
    </w:p>
    <w:p w:rsidR="00967FBE" w:rsidRPr="00EE37D3" w:rsidRDefault="0093005C" w:rsidP="00A21DE9">
      <w:pPr>
        <w:pStyle w:val="Text"/>
      </w:pPr>
      <w:r w:rsidRPr="00EE37D3">
        <w:lastRenderedPageBreak/>
        <w:t>Kufry, opěradla sedadel, kusy plastů i hliníku a mezi tím ruce, nohy a trupy.</w:t>
      </w:r>
    </w:p>
    <w:p w:rsidR="00967FBE" w:rsidRPr="00EE37D3" w:rsidRDefault="0093005C" w:rsidP="00A21DE9">
      <w:pPr>
        <w:pStyle w:val="Text"/>
      </w:pPr>
      <w:r w:rsidRPr="00EE37D3">
        <w:t>Jeden člověk byl perfektně vidět. Seděl ve svém kolečkovém křesle a měl díru v čele, v průměru aspoň osm centimetrů. Kracke nemohl odtrhnout pohled od jeho pulzujícího mozku. Pak se na něj ten muž usmál, vypoulil oči a zemřel.</w:t>
      </w:r>
    </w:p>
    <w:p w:rsidR="00967FBE" w:rsidRPr="00EE37D3" w:rsidRDefault="0093005C" w:rsidP="00A21DE9">
      <w:pPr>
        <w:pStyle w:val="Text"/>
      </w:pPr>
      <w:r w:rsidRPr="00EE37D3">
        <w:t xml:space="preserve">Tak snadnou, tak pokojnou </w:t>
      </w:r>
      <w:r w:rsidR="00967FBE" w:rsidRPr="00EE37D3">
        <w:t>–</w:t>
      </w:r>
      <w:r w:rsidRPr="00EE37D3">
        <w:t xml:space="preserve"> ale tak nezapomenutelně strašnou smrtí. Kracke se otřásl.</w:t>
      </w:r>
    </w:p>
    <w:p w:rsidR="00967FBE" w:rsidRPr="00EE37D3" w:rsidRDefault="0093005C" w:rsidP="00A21DE9">
      <w:pPr>
        <w:pStyle w:val="Text"/>
      </w:pPr>
      <w:r w:rsidRPr="00EE37D3">
        <w:t>Nemohl tuhle představu vypudit z hlavy, zatímco s Wism</w:t>
      </w:r>
      <w:r w:rsidR="00967FBE" w:rsidRPr="00EE37D3">
        <w:t>er</w:t>
      </w:r>
      <w:r w:rsidRPr="00EE37D3">
        <w:t>em jeli k vojenskému stanovišti na silnici.</w:t>
      </w:r>
    </w:p>
    <w:p w:rsidR="00967FBE" w:rsidRPr="00EE37D3" w:rsidRDefault="00967FBE" w:rsidP="00A21DE9">
      <w:pPr>
        <w:pStyle w:val="Text"/>
      </w:pPr>
      <w:r w:rsidRPr="00EE37D3">
        <w:t>„</w:t>
      </w:r>
      <w:r w:rsidR="0093005C" w:rsidRPr="00EE37D3">
        <w:t>Něco udělají,</w:t>
      </w:r>
      <w:r w:rsidRPr="00EE37D3">
        <w:t>“</w:t>
      </w:r>
      <w:r w:rsidR="0093005C" w:rsidRPr="00EE37D3">
        <w:t xml:space="preserve"> řekl Wismer a odkašlal si. Kracke se vytrhl ze vzpomínek a hned ho napadlo, co se asi zatím honilo hlavou Wismerovi.</w:t>
      </w:r>
    </w:p>
    <w:p w:rsidR="00967FBE" w:rsidRPr="00EE37D3" w:rsidRDefault="0093005C" w:rsidP="00A21DE9">
      <w:pPr>
        <w:pStyle w:val="Text"/>
      </w:pPr>
      <w:r w:rsidRPr="00EE37D3">
        <w:t xml:space="preserve">Věděl, že Wismer nebýval vždycky učitelem. Když mu bylo přes dvacet, dělal něco úplně jiného. To Kracke věděl. Neměl tušení, co Wismer viděl a dělal </w:t>
      </w:r>
      <w:r w:rsidR="00967FBE" w:rsidRPr="00EE37D3">
        <w:t>–</w:t>
      </w:r>
      <w:r w:rsidRPr="00EE37D3">
        <w:t xml:space="preserve"> o takových věcech se nemluví a někdy o nich člověk nechce ani přemýšlet.</w:t>
      </w:r>
    </w:p>
    <w:p w:rsidR="00967FBE" w:rsidRPr="00EE37D3" w:rsidRDefault="0093005C" w:rsidP="00A21DE9">
      <w:pPr>
        <w:pStyle w:val="Text"/>
      </w:pPr>
      <w:r w:rsidRPr="00EE37D3">
        <w:t>Wismer projel poslední zatáčkou a do auta jim předním oknem zasvítila světla na zátarasu tak silně, že si museli zaclonit oči. Wismer zpomalil a zastavil kousek od džípu, který stál přes silnici.</w:t>
      </w:r>
    </w:p>
    <w:p w:rsidR="00967FBE" w:rsidRPr="00EE37D3" w:rsidRDefault="0093005C" w:rsidP="00A21DE9">
      <w:pPr>
        <w:pStyle w:val="Text"/>
      </w:pPr>
      <w:r w:rsidRPr="00EE37D3">
        <w:t>Poručík Knotts vyfasoval pozdní hlídku, ale už mu zbývala necelá hodina do konce služby. Přistoupil k autu.</w:t>
      </w:r>
    </w:p>
    <w:p w:rsidR="00967FBE" w:rsidRPr="00EE37D3" w:rsidRDefault="00967FBE" w:rsidP="00A21DE9">
      <w:pPr>
        <w:pStyle w:val="Text"/>
      </w:pPr>
      <w:r w:rsidRPr="00EE37D3">
        <w:t>„</w:t>
      </w:r>
      <w:r w:rsidR="0093005C" w:rsidRPr="00EE37D3">
        <w:t>Poručíku,</w:t>
      </w:r>
      <w:r w:rsidRPr="00EE37D3">
        <w:t>“</w:t>
      </w:r>
      <w:r w:rsidR="0093005C" w:rsidRPr="00EE37D3">
        <w:t xml:space="preserve"> oslovil ho Wismer z okénka, </w:t>
      </w:r>
      <w:r w:rsidRPr="00EE37D3">
        <w:t>„</w:t>
      </w:r>
      <w:r w:rsidR="0093005C" w:rsidRPr="00EE37D3">
        <w:t>musíme mluvit s plukovníkem. Je to životně důležité.</w:t>
      </w:r>
      <w:r w:rsidRPr="00EE37D3">
        <w:t>“</w:t>
      </w:r>
    </w:p>
    <w:p w:rsidR="00967FBE" w:rsidRPr="00EE37D3" w:rsidRDefault="0093005C" w:rsidP="00A21DE9">
      <w:pPr>
        <w:pStyle w:val="Text"/>
      </w:pPr>
      <w:r w:rsidRPr="00EE37D3">
        <w:t xml:space="preserve">Poručík se už s Wismerem setkal, proto ho poznal. </w:t>
      </w:r>
      <w:r w:rsidR="00967FBE" w:rsidRPr="00EE37D3">
        <w:t>„</w:t>
      </w:r>
      <w:r w:rsidRPr="00EE37D3">
        <w:t>Opravdu, pane Wismere? Obávám se, že to nebude možné. Nemůžeme nikoho pustit přes naše stanoviště. Ani ve dne, ani v noci. Je mi líto.</w:t>
      </w:r>
      <w:r w:rsidR="00967FBE" w:rsidRPr="00EE37D3">
        <w:t>“</w:t>
      </w:r>
    </w:p>
    <w:p w:rsidR="00967FBE" w:rsidRPr="00EE37D3" w:rsidRDefault="00967FBE" w:rsidP="00A21DE9">
      <w:pPr>
        <w:pStyle w:val="Text"/>
      </w:pPr>
      <w:r w:rsidRPr="00EE37D3">
        <w:t>„</w:t>
      </w:r>
      <w:r w:rsidR="0093005C" w:rsidRPr="00EE37D3">
        <w:t>Je to naléhavé,</w:t>
      </w:r>
      <w:r w:rsidRPr="00EE37D3">
        <w:t>“</w:t>
      </w:r>
      <w:r w:rsidR="0093005C" w:rsidRPr="00EE37D3">
        <w:t xml:space="preserve"> zavolal Kracke z druhé strany auta. </w:t>
      </w:r>
      <w:r w:rsidRPr="00EE37D3">
        <w:t>„</w:t>
      </w:r>
      <w:r w:rsidR="0093005C" w:rsidRPr="00EE37D3">
        <w:t>Aspoň prosím plukovníkovi zavolejte.</w:t>
      </w:r>
      <w:r w:rsidRPr="00EE37D3">
        <w:t>“</w:t>
      </w:r>
    </w:p>
    <w:p w:rsidR="00967FBE" w:rsidRPr="00EE37D3" w:rsidRDefault="00967FBE" w:rsidP="00A21DE9">
      <w:pPr>
        <w:pStyle w:val="Text"/>
      </w:pPr>
      <w:r w:rsidRPr="00EE37D3">
        <w:t>„</w:t>
      </w:r>
      <w:r w:rsidR="0093005C" w:rsidRPr="00EE37D3">
        <w:t>V tuhle hodinu?</w:t>
      </w:r>
      <w:r w:rsidRPr="00EE37D3">
        <w:t>“</w:t>
      </w:r>
    </w:p>
    <w:p w:rsidR="00967FBE" w:rsidRPr="00EE37D3" w:rsidRDefault="00967FBE" w:rsidP="00A21DE9">
      <w:pPr>
        <w:pStyle w:val="Text"/>
      </w:pPr>
      <w:r w:rsidRPr="00EE37D3">
        <w:t>„</w:t>
      </w:r>
      <w:r w:rsidR="0093005C" w:rsidRPr="00EE37D3">
        <w:t>V tuhle hodinu,</w:t>
      </w:r>
      <w:r w:rsidRPr="00EE37D3">
        <w:t>“</w:t>
      </w:r>
      <w:r w:rsidR="0093005C" w:rsidRPr="00EE37D3">
        <w:t xml:space="preserve"> trval na svém Kracke a vystoupil. Wismer cítil, že Knotts je nervózní, ale Kracke jenom sáhl do kapsy pro svůj průkaz. </w:t>
      </w:r>
      <w:r w:rsidRPr="00EE37D3">
        <w:t>„</w:t>
      </w:r>
      <w:r w:rsidR="0093005C" w:rsidRPr="00EE37D3">
        <w:t>Prosím, pečlivě si ho prohlédněte, poručíku. Říkám, že to je naléhavé. A v tuhle hodinu.</w:t>
      </w:r>
      <w:r w:rsidRPr="00EE37D3">
        <w:t>“</w:t>
      </w:r>
    </w:p>
    <w:p w:rsidR="00967FBE" w:rsidRPr="00EE37D3" w:rsidRDefault="0093005C" w:rsidP="00A21DE9">
      <w:pPr>
        <w:pStyle w:val="Text"/>
      </w:pPr>
      <w:r w:rsidRPr="00EE37D3">
        <w:lastRenderedPageBreak/>
        <w:t>Poručík Knotts opatrně obešel auto zepředu a přistoupil ke Krackovi dostatečně blízko, aby si mohl prohlédnout podávaný průkaz. Povytáhl obočí.</w:t>
      </w:r>
    </w:p>
    <w:p w:rsidR="00967FBE" w:rsidRPr="00EE37D3" w:rsidRDefault="00967FBE" w:rsidP="00A21DE9">
      <w:pPr>
        <w:pStyle w:val="Text"/>
      </w:pPr>
      <w:r w:rsidRPr="00EE37D3">
        <w:t>„</w:t>
      </w:r>
      <w:r w:rsidR="0093005C" w:rsidRPr="00EE37D3">
        <w:t>Pane, eh</w:t>
      </w:r>
      <w:r w:rsidRPr="00EE37D3">
        <w:t>…</w:t>
      </w:r>
      <w:r w:rsidR="0093005C" w:rsidRPr="00EE37D3">
        <w:t>,</w:t>
      </w:r>
      <w:r w:rsidRPr="00EE37D3">
        <w:t>“</w:t>
      </w:r>
      <w:r w:rsidR="0093005C" w:rsidRPr="00EE37D3">
        <w:t xml:space="preserve"> zakoktal se. </w:t>
      </w:r>
      <w:r w:rsidRPr="00EE37D3">
        <w:t>„</w:t>
      </w:r>
      <w:r w:rsidR="0093005C" w:rsidRPr="00EE37D3">
        <w:t>Já</w:t>
      </w:r>
      <w:r w:rsidRPr="00EE37D3">
        <w:t>…</w:t>
      </w:r>
      <w:r w:rsidR="0093005C" w:rsidRPr="00EE37D3">
        <w:t xml:space="preserve"> počkejte minutku, oukej? Zavolám na velitelství.</w:t>
      </w:r>
      <w:r w:rsidRPr="00EE37D3">
        <w:t>“</w:t>
      </w:r>
    </w:p>
    <w:p w:rsidR="00967FBE" w:rsidRPr="00EE37D3" w:rsidRDefault="00967FBE" w:rsidP="00A21DE9">
      <w:pPr>
        <w:pStyle w:val="Text"/>
      </w:pPr>
      <w:r w:rsidRPr="00EE37D3">
        <w:t>„</w:t>
      </w:r>
      <w:r w:rsidR="0093005C" w:rsidRPr="00EE37D3">
        <w:t>Děkuju.</w:t>
      </w:r>
      <w:r w:rsidRPr="00EE37D3">
        <w:t>“</w:t>
      </w:r>
      <w:r w:rsidR="0093005C" w:rsidRPr="00EE37D3">
        <w:t xml:space="preserve"> Kracke se obrátil na Wismera. </w:t>
      </w:r>
      <w:r w:rsidRPr="00EE37D3">
        <w:t>„</w:t>
      </w:r>
      <w:r w:rsidR="0093005C" w:rsidRPr="00EE37D3">
        <w:t>Nepřekvapilo ho, že nejsme zrovna vymydlení a oblečení jako do kostela.</w:t>
      </w:r>
      <w:r w:rsidRPr="00EE37D3">
        <w:t>“</w:t>
      </w:r>
    </w:p>
    <w:p w:rsidR="00967FBE" w:rsidRPr="00EE37D3" w:rsidRDefault="00967FBE" w:rsidP="00A21DE9">
      <w:pPr>
        <w:pStyle w:val="Text"/>
      </w:pPr>
      <w:r w:rsidRPr="00EE37D3">
        <w:t>„</w:t>
      </w:r>
      <w:r w:rsidR="0093005C" w:rsidRPr="00EE37D3">
        <w:t>Ne, ale všiml si toho. Myslím, že je zvědavý, a proto Lawrence zavolá.</w:t>
      </w:r>
      <w:r w:rsidRPr="00EE37D3">
        <w:t>“</w:t>
      </w:r>
    </w:p>
    <w:p w:rsidR="00967FBE" w:rsidRPr="00EE37D3" w:rsidRDefault="0093005C" w:rsidP="00A21DE9">
      <w:pPr>
        <w:pStyle w:val="Text"/>
      </w:pPr>
      <w:r w:rsidRPr="00EE37D3">
        <w:t xml:space="preserve">Po několika minutách na ně Knotts zavolal. </w:t>
      </w:r>
      <w:r w:rsidR="00967FBE" w:rsidRPr="00EE37D3">
        <w:t>„</w:t>
      </w:r>
      <w:r w:rsidRPr="00EE37D3">
        <w:t>Pánové, mohli byste přijít k telefonu? Plukovník by s vámi rád mluvil.</w:t>
      </w:r>
      <w:r w:rsidR="00967FBE" w:rsidRPr="00EE37D3">
        <w:t>“</w:t>
      </w:r>
    </w:p>
    <w:p w:rsidR="00967FBE" w:rsidRPr="00EE37D3" w:rsidRDefault="0093005C" w:rsidP="00A21DE9">
      <w:pPr>
        <w:pStyle w:val="Text"/>
      </w:pPr>
      <w:r w:rsidRPr="00EE37D3">
        <w:t>Popošli kousek k zadku džípu, kde bylo umístěno spojovací zařízení.</w:t>
      </w:r>
    </w:p>
    <w:p w:rsidR="00967FBE" w:rsidRPr="00EE37D3" w:rsidRDefault="0093005C" w:rsidP="00A21DE9">
      <w:pPr>
        <w:pStyle w:val="Text"/>
      </w:pPr>
      <w:r w:rsidRPr="00EE37D3">
        <w:t>Wismer si vzal od Knottse sluchátko.</w:t>
      </w:r>
    </w:p>
    <w:p w:rsidR="00967FBE" w:rsidRPr="00EE37D3" w:rsidRDefault="00967FBE" w:rsidP="00A21DE9">
      <w:pPr>
        <w:pStyle w:val="Text"/>
      </w:pPr>
      <w:r w:rsidRPr="00EE37D3">
        <w:t>„</w:t>
      </w:r>
      <w:r w:rsidR="0093005C" w:rsidRPr="00EE37D3">
        <w:t>Plukovníku, tady je Gerry Wismer. Pan Kracke a já s vámi musíme mluvit. Okamžitě. Ta věc je strašně důležitá.</w:t>
      </w:r>
      <w:r w:rsidRPr="00EE37D3">
        <w:t>“</w:t>
      </w:r>
    </w:p>
    <w:p w:rsidR="00967FBE" w:rsidRPr="00EE37D3" w:rsidRDefault="00967FBE" w:rsidP="00A21DE9">
      <w:pPr>
        <w:pStyle w:val="Text"/>
      </w:pPr>
      <w:r w:rsidRPr="00EE37D3">
        <w:t>„</w:t>
      </w:r>
      <w:r w:rsidR="0093005C" w:rsidRPr="00EE37D3">
        <w:t>Tak mi to řekněte.</w:t>
      </w:r>
      <w:r w:rsidRPr="00EE37D3">
        <w:t>“</w:t>
      </w:r>
      <w:r w:rsidR="0093005C" w:rsidRPr="00EE37D3">
        <w:t xml:space="preserve"> Plukovník si zřejmě dával šlofíka, když poručík zavolal, napadlo Wismera. Dovedl si moc dobře představit, kdy se během posledních několika dní dostal do postele.</w:t>
      </w:r>
    </w:p>
    <w:p w:rsidR="00967FBE" w:rsidRPr="00EE37D3" w:rsidRDefault="00967FBE" w:rsidP="00A21DE9">
      <w:pPr>
        <w:pStyle w:val="Text"/>
      </w:pPr>
      <w:r w:rsidRPr="00EE37D3">
        <w:t>„</w:t>
      </w:r>
      <w:r w:rsidR="0093005C" w:rsidRPr="00EE37D3">
        <w:t>Plukovníku, o tom se nedá mluvit do telefonu.</w:t>
      </w:r>
      <w:r w:rsidRPr="00EE37D3">
        <w:t>“</w:t>
      </w:r>
      <w:r w:rsidR="0093005C" w:rsidRPr="00EE37D3">
        <w:t xml:space="preserve"> Wismer se rozhlédl. Knotts </w:t>
      </w:r>
      <w:r w:rsidRPr="00EE37D3">
        <w:t>–</w:t>
      </w:r>
      <w:r w:rsidR="0093005C" w:rsidRPr="00EE37D3">
        <w:t xml:space="preserve"> a teď si všiml, že vedle něj stojí dva ještě mladší vojáci než on </w:t>
      </w:r>
      <w:r w:rsidRPr="00EE37D3">
        <w:t>–</w:t>
      </w:r>
      <w:r w:rsidR="0093005C" w:rsidRPr="00EE37D3">
        <w:t xml:space="preserve"> byl mimo doslech, ale kdoví, jaké další uši poslouchají někde mezi jeho koncem spojení a Lawrencovým.</w:t>
      </w:r>
    </w:p>
    <w:p w:rsidR="00967FBE" w:rsidRPr="00EE37D3" w:rsidRDefault="00967FBE" w:rsidP="00A21DE9">
      <w:pPr>
        <w:pStyle w:val="Text"/>
      </w:pPr>
      <w:r w:rsidRPr="00EE37D3">
        <w:t>„</w:t>
      </w:r>
      <w:r w:rsidR="0093005C" w:rsidRPr="00EE37D3">
        <w:t>Uděláme to takhle, pane Wismere. Buď mluvte, nebo se vraťte domů.</w:t>
      </w:r>
      <w:r w:rsidRPr="00EE37D3">
        <w:t>“</w:t>
      </w:r>
    </w:p>
    <w:p w:rsidR="00967FBE" w:rsidRPr="00EE37D3" w:rsidRDefault="0093005C" w:rsidP="00A21DE9">
      <w:pPr>
        <w:pStyle w:val="Text"/>
      </w:pPr>
      <w:r w:rsidRPr="00EE37D3">
        <w:t xml:space="preserve">Wismer vzdychl. </w:t>
      </w:r>
      <w:r w:rsidR="00967FBE" w:rsidRPr="00EE37D3">
        <w:t>„</w:t>
      </w:r>
      <w:r w:rsidRPr="00EE37D3">
        <w:t>Chce, abych mu to řekl do telefonu,</w:t>
      </w:r>
      <w:r w:rsidR="00967FBE" w:rsidRPr="00EE37D3">
        <w:t>“</w:t>
      </w:r>
      <w:r w:rsidRPr="00EE37D3">
        <w:t xml:space="preserve"> tlumočil plukovníkovo přání Krackovi.</w:t>
      </w:r>
    </w:p>
    <w:p w:rsidR="00967FBE" w:rsidRPr="00EE37D3" w:rsidRDefault="00967FBE" w:rsidP="00A21DE9">
      <w:pPr>
        <w:pStyle w:val="Text"/>
      </w:pPr>
      <w:r w:rsidRPr="00EE37D3">
        <w:t>„</w:t>
      </w:r>
      <w:r w:rsidR="0093005C" w:rsidRPr="00EE37D3">
        <w:t>Idiot. Tak jen do toho. Bezpečnost je jeho problém. Řekni mu to.</w:t>
      </w:r>
      <w:r w:rsidRPr="00EE37D3">
        <w:t>“</w:t>
      </w:r>
    </w:p>
    <w:p w:rsidR="00967FBE" w:rsidRPr="00EE37D3" w:rsidRDefault="0093005C" w:rsidP="00A21DE9">
      <w:pPr>
        <w:pStyle w:val="Text"/>
      </w:pPr>
      <w:r w:rsidRPr="00EE37D3">
        <w:t>Wismer na Kracka chvilku mlčky zíral. Oba věděli, co musí plukovníkovi říct. Ale jak Kracke řekl, ten idiot je zodpovědný za svou vlastní bezpečnost.</w:t>
      </w:r>
    </w:p>
    <w:p w:rsidR="00967FBE" w:rsidRPr="00EE37D3" w:rsidRDefault="0093005C" w:rsidP="00A21DE9">
      <w:pPr>
        <w:pStyle w:val="Text"/>
      </w:pPr>
      <w:r w:rsidRPr="00EE37D3">
        <w:t xml:space="preserve">Wismer mluvil do telefonu několik minut. Když skončil, slyšel na lince nějaký šramot, kterého si všiml jenom proto, že Lawrence hned neodpověděl. Uvažoval, jestli vůbec dostane nějakou odpověď, když vtom plukovník poručil: </w:t>
      </w:r>
      <w:r w:rsidR="00967FBE" w:rsidRPr="00EE37D3">
        <w:t>„</w:t>
      </w:r>
      <w:r w:rsidRPr="00EE37D3">
        <w:t>Pane Wismere, dejte mi poručíka Knottse.</w:t>
      </w:r>
      <w:r w:rsidR="00967FBE" w:rsidRPr="00EE37D3">
        <w:t>“</w:t>
      </w:r>
    </w:p>
    <w:p w:rsidR="00967FBE" w:rsidRPr="00EE37D3" w:rsidRDefault="0093005C" w:rsidP="00A21DE9">
      <w:pPr>
        <w:pStyle w:val="Text"/>
      </w:pPr>
      <w:r w:rsidRPr="00EE37D3">
        <w:lastRenderedPageBreak/>
        <w:t>To byl další plukovníkův logický krok. Wismer zamával na Knottse, který okamžitě přišel.</w:t>
      </w:r>
    </w:p>
    <w:p w:rsidR="00967FBE" w:rsidRPr="00EE37D3" w:rsidRDefault="00967FBE" w:rsidP="00A21DE9">
      <w:pPr>
        <w:pStyle w:val="Text"/>
      </w:pPr>
      <w:r w:rsidRPr="00EE37D3">
        <w:t>„</w:t>
      </w:r>
      <w:r w:rsidR="0093005C" w:rsidRPr="00EE37D3">
        <w:t>Chce s vámi mluvit.</w:t>
      </w:r>
      <w:r w:rsidRPr="00EE37D3">
        <w:t>“</w:t>
      </w:r>
      <w:r w:rsidR="0093005C" w:rsidRPr="00EE37D3">
        <w:t xml:space="preserve"> Podal mu telefon.</w:t>
      </w:r>
    </w:p>
    <w:p w:rsidR="00967FBE" w:rsidRPr="00EE37D3" w:rsidRDefault="00967FBE" w:rsidP="00A21DE9">
      <w:pPr>
        <w:pStyle w:val="Text"/>
      </w:pPr>
      <w:r w:rsidRPr="00EE37D3">
        <w:t>„</w:t>
      </w:r>
      <w:r w:rsidR="0093005C" w:rsidRPr="00EE37D3">
        <w:t>Tady poručík Knotts, pane,</w:t>
      </w:r>
      <w:r w:rsidRPr="00EE37D3">
        <w:t>“</w:t>
      </w:r>
      <w:r w:rsidR="0093005C" w:rsidRPr="00EE37D3">
        <w:t xml:space="preserve"> ohlásil se poručík </w:t>
      </w:r>
      <w:r w:rsidRPr="00EE37D3">
        <w:t>–</w:t>
      </w:r>
      <w:r w:rsidR="0093005C" w:rsidRPr="00EE37D3">
        <w:t xml:space="preserve"> a to bylo všechno, co během několika příštích okamžiků řekl. Wismer a Kracke sledovali, jak jeho obličej postupně mění barvu. Oči se mu rozšířily. Wismer i Kracke dobře znali důvod. Nebo si to aspoň mysleli.</w:t>
      </w:r>
    </w:p>
    <w:p w:rsidR="00967FBE" w:rsidRPr="00EE37D3" w:rsidRDefault="0093005C" w:rsidP="00A21DE9">
      <w:pPr>
        <w:pStyle w:val="Text"/>
      </w:pPr>
      <w:r w:rsidRPr="00EE37D3">
        <w:t>Jenže se spletli.</w:t>
      </w:r>
    </w:p>
    <w:p w:rsidR="00967FBE" w:rsidRPr="00EE37D3" w:rsidRDefault="00967FBE" w:rsidP="00A21DE9">
      <w:pPr>
        <w:pStyle w:val="Text"/>
      </w:pPr>
      <w:r w:rsidRPr="00EE37D3">
        <w:t>„</w:t>
      </w:r>
      <w:r w:rsidR="0093005C" w:rsidRPr="00EE37D3">
        <w:t>Ano, pane,</w:t>
      </w:r>
      <w:r w:rsidRPr="00EE37D3">
        <w:t>“</w:t>
      </w:r>
      <w:r w:rsidR="0093005C" w:rsidRPr="00EE37D3">
        <w:t xml:space="preserve"> řekl nakonec Knotts slabým hlasem a zavěsil sluchátko do vidlice. Chvilku mlčky stál a pak zavolal na ostatní vojáky: </w:t>
      </w:r>
      <w:r w:rsidRPr="00EE37D3">
        <w:t>„</w:t>
      </w:r>
      <w:r w:rsidR="0093005C" w:rsidRPr="00EE37D3">
        <w:t>Thomasi, Willettsi. Pojďte sem.</w:t>
      </w:r>
      <w:r w:rsidRPr="00EE37D3">
        <w:t>“</w:t>
      </w:r>
    </w:p>
    <w:p w:rsidR="00967FBE" w:rsidRPr="00EE37D3" w:rsidRDefault="0093005C" w:rsidP="00A21DE9">
      <w:pPr>
        <w:pStyle w:val="Text"/>
      </w:pPr>
      <w:r w:rsidRPr="00EE37D3">
        <w:t>Postavili se vedle něj, každý z jedné strany. Knotts se otočil k Wismerovi a Krackovi čelem.</w:t>
      </w:r>
    </w:p>
    <w:p w:rsidR="00967FBE" w:rsidRPr="00EE37D3" w:rsidRDefault="00967FBE" w:rsidP="00A21DE9">
      <w:pPr>
        <w:pStyle w:val="Text"/>
      </w:pPr>
      <w:r w:rsidRPr="00EE37D3">
        <w:t>„</w:t>
      </w:r>
      <w:r w:rsidR="0093005C" w:rsidRPr="00EE37D3">
        <w:t>Thomasi, Willettsi. Okamžitě je oba zatkněte.</w:t>
      </w:r>
      <w:r w:rsidRPr="00EE37D3">
        <w:t>“</w:t>
      </w:r>
    </w:p>
    <w:p w:rsidR="00967FBE" w:rsidRPr="00EE37D3" w:rsidRDefault="0093005C" w:rsidP="00A21DE9">
      <w:pPr>
        <w:pStyle w:val="Text"/>
      </w:pPr>
      <w:r w:rsidRPr="00EE37D3">
        <w:t xml:space="preserve">Wismera jeho rozkaz doslova šokoval. Nocí se rozlehlo cvaknutí uzávěrů automatických zbraní </w:t>
      </w:r>
      <w:r w:rsidR="00967FBE" w:rsidRPr="00EE37D3">
        <w:t>M-1</w:t>
      </w:r>
      <w:r w:rsidRPr="00EE37D3">
        <w:t>6. Zůstal zkoprněle stát a jen sledoval, jak se k nim zvedá ústí zbraní.</w:t>
      </w:r>
    </w:p>
    <w:p w:rsidR="00967FBE" w:rsidRPr="00EE37D3" w:rsidRDefault="0093005C" w:rsidP="00A21DE9">
      <w:pPr>
        <w:pStyle w:val="Text"/>
      </w:pPr>
      <w:r w:rsidRPr="00EE37D3">
        <w:rPr>
          <w:i/>
        </w:rPr>
        <w:t xml:space="preserve">Ten zasranej plukovník se zbláznil. </w:t>
      </w:r>
      <w:r w:rsidRPr="00EE37D3">
        <w:t xml:space="preserve">Pak mu došlo, co se stalo. </w:t>
      </w:r>
      <w:r w:rsidRPr="00EE37D3">
        <w:rPr>
          <w:i/>
        </w:rPr>
        <w:t>Lawrence neudělá vůbec nic. Můj bože, myslel jsem, že té hrůzy už dneska bylo dost.</w:t>
      </w:r>
    </w:p>
    <w:p w:rsidR="00967FBE" w:rsidRPr="00EE37D3" w:rsidRDefault="0093005C" w:rsidP="00A21DE9">
      <w:pPr>
        <w:pStyle w:val="Text"/>
      </w:pPr>
      <w:r w:rsidRPr="00EE37D3">
        <w:t>Bylo to neuvěřitelné.</w:t>
      </w:r>
    </w:p>
    <w:p w:rsidR="00967FBE" w:rsidRPr="00EE37D3" w:rsidRDefault="0093005C" w:rsidP="00A21DE9">
      <w:pPr>
        <w:pStyle w:val="Text"/>
      </w:pPr>
      <w:r w:rsidRPr="00EE37D3">
        <w:t>Zatímco stál jako přibitý a sledoval, co se děje, zachytil okrajem oka nějaký pohyb.</w:t>
      </w:r>
    </w:p>
    <w:p w:rsidR="00967FBE" w:rsidRPr="00EE37D3" w:rsidRDefault="0093005C" w:rsidP="00A21DE9">
      <w:pPr>
        <w:pStyle w:val="Text"/>
      </w:pPr>
      <w:r w:rsidRPr="00EE37D3">
        <w:t>Kracke jediným nacvičeným pohybem, který všechny tři nezkušené muže naprosto zaskočil, chytil Knottse pravou rukou pod krkem a ve vteřině ho zabil. Jeho tělem pak tlačil namířenou zbraň prvního vojáka dolů.</w:t>
      </w:r>
    </w:p>
    <w:p w:rsidR="00967FBE" w:rsidRPr="00EE37D3" w:rsidRDefault="0093005C" w:rsidP="00A21DE9">
      <w:pPr>
        <w:pStyle w:val="Text"/>
      </w:pPr>
      <w:r w:rsidRPr="00EE37D3">
        <w:t>Druhému vojákovi kopl do pušky a vyrazil dopředu.</w:t>
      </w:r>
    </w:p>
    <w:p w:rsidR="00967FBE" w:rsidRPr="00EE37D3" w:rsidRDefault="0093005C" w:rsidP="00A21DE9">
      <w:pPr>
        <w:pStyle w:val="Text"/>
      </w:pPr>
      <w:r w:rsidRPr="00EE37D3">
        <w:t>Wismer všechno fascinovaně sledoval. Nikdy by nevěřil, že jediný neozbrojený člověk napadne tři vojáky, z nichž dva mají automatické zbraně.</w:t>
      </w:r>
    </w:p>
    <w:p w:rsidR="00967FBE" w:rsidRPr="00EE37D3" w:rsidRDefault="0093005C" w:rsidP="00A21DE9">
      <w:pPr>
        <w:pStyle w:val="Text"/>
      </w:pPr>
      <w:r w:rsidRPr="00EE37D3">
        <w:t>Neměli nejmenší šanci proti Krackovu bojovému umění.</w:t>
      </w:r>
    </w:p>
    <w:p w:rsidR="00967FBE" w:rsidRPr="00EE37D3" w:rsidRDefault="0093005C" w:rsidP="00A21DE9">
      <w:pPr>
        <w:pStyle w:val="Text"/>
      </w:pPr>
      <w:r w:rsidRPr="00EE37D3">
        <w:t>Kracke vyškubl vojákovi, kterého kopl, zbraň a pak toho vystrašeného mladíčka chytil pod bradou a škubl mu hlavou dozadu. Ozvalo se křupnutí, které bylo naprosto jednoznačné.</w:t>
      </w:r>
    </w:p>
    <w:p w:rsidR="00967FBE" w:rsidRPr="00EE37D3" w:rsidRDefault="0093005C" w:rsidP="00A21DE9">
      <w:pPr>
        <w:pStyle w:val="Text"/>
      </w:pPr>
      <w:r w:rsidRPr="00EE37D3">
        <w:lastRenderedPageBreak/>
        <w:t>Zbývající voják se pořád snažil ze sebe shodit tělo svého mrtvého velitele. Všechno ostatní se událo strašně rychle.</w:t>
      </w:r>
    </w:p>
    <w:p w:rsidR="00967FBE" w:rsidRPr="00EE37D3" w:rsidRDefault="0093005C" w:rsidP="00A21DE9">
      <w:pPr>
        <w:pStyle w:val="Text"/>
      </w:pPr>
      <w:r w:rsidRPr="00EE37D3">
        <w:t>Krackovi se v pravé ruce něco zalesklo a vzápětí už ostří zajelo do mužova krku.</w:t>
      </w:r>
    </w:p>
    <w:p w:rsidR="00967FBE" w:rsidRPr="00EE37D3" w:rsidRDefault="0093005C" w:rsidP="00A21DE9">
      <w:pPr>
        <w:pStyle w:val="Text"/>
      </w:pPr>
      <w:r w:rsidRPr="00EE37D3">
        <w:t>Jeho překvapené oči vyhasly a voják upadl. Kracke vytáhl nůž z rány, a když mrtvé tělo spadlo na zem, nechal z nože okapat krev.</w:t>
      </w:r>
    </w:p>
    <w:p w:rsidR="00967FBE" w:rsidRPr="00EE37D3" w:rsidRDefault="0093005C" w:rsidP="00A21DE9">
      <w:pPr>
        <w:pStyle w:val="Text"/>
      </w:pPr>
      <w:r w:rsidRPr="00EE37D3">
        <w:t>Pak se otočil k Wismerovi, který se ani nepohnul.</w:t>
      </w:r>
    </w:p>
    <w:p w:rsidR="00967FBE" w:rsidRPr="00EE37D3" w:rsidRDefault="00967FBE" w:rsidP="00A21DE9">
      <w:pPr>
        <w:pStyle w:val="Text"/>
      </w:pPr>
      <w:r w:rsidRPr="00EE37D3">
        <w:t>„</w:t>
      </w:r>
      <w:r w:rsidR="0093005C" w:rsidRPr="00EE37D3">
        <w:t>Omlouvám se, Gerry. Vím, že to byly ještě děti, ale</w:t>
      </w:r>
      <w:r w:rsidRPr="00EE37D3">
        <w:t>…“</w:t>
      </w:r>
    </w:p>
    <w:p w:rsidR="00967FBE" w:rsidRPr="00EE37D3" w:rsidRDefault="0093005C" w:rsidP="00A21DE9">
      <w:pPr>
        <w:pStyle w:val="Text"/>
      </w:pPr>
      <w:r w:rsidRPr="00EE37D3">
        <w:t xml:space="preserve">Wismer se chvilku nezmohl na odpověď </w:t>
      </w:r>
      <w:r w:rsidR="00967FBE" w:rsidRPr="00EE37D3">
        <w:t>–</w:t>
      </w:r>
      <w:r w:rsidRPr="00EE37D3">
        <w:t xml:space="preserve"> jenom zíral na toho neuvěřitelně výkonného zabijáka, který stál vedle něj.</w:t>
      </w:r>
    </w:p>
    <w:p w:rsidR="00967FBE" w:rsidRPr="00EE37D3" w:rsidRDefault="00967FBE" w:rsidP="00A21DE9">
      <w:pPr>
        <w:pStyle w:val="Text"/>
      </w:pPr>
      <w:r w:rsidRPr="00EE37D3">
        <w:t>„</w:t>
      </w:r>
      <w:r w:rsidR="0093005C" w:rsidRPr="00EE37D3">
        <w:t>Ne, Jime. Já se omlouvám. Měl jsem se postarat aspoň o jednoho z nich,</w:t>
      </w:r>
      <w:r w:rsidRPr="00EE37D3">
        <w:t>“</w:t>
      </w:r>
      <w:r w:rsidR="0093005C" w:rsidRPr="00EE37D3">
        <w:t xml:space="preserve"> řekl nakonec.</w:t>
      </w:r>
    </w:p>
    <w:p w:rsidR="00967FBE" w:rsidRPr="00EE37D3" w:rsidRDefault="00967FBE" w:rsidP="00A21DE9">
      <w:pPr>
        <w:pStyle w:val="Text"/>
      </w:pPr>
      <w:r w:rsidRPr="00EE37D3">
        <w:t>„Teď</w:t>
      </w:r>
      <w:r w:rsidR="0093005C" w:rsidRPr="00EE37D3">
        <w:t xml:space="preserve"> se vrátíme domů. Brandes a Sarah už by tam měli být. Nemáme moc času, Gerry. Ale to víš.</w:t>
      </w:r>
      <w:r w:rsidRPr="00EE37D3">
        <w:t>“</w:t>
      </w:r>
    </w:p>
    <w:p w:rsidR="00967FBE" w:rsidRPr="00EE37D3" w:rsidRDefault="0093005C" w:rsidP="00A21DE9">
      <w:pPr>
        <w:pStyle w:val="Text"/>
      </w:pPr>
      <w:r w:rsidRPr="00EE37D3">
        <w:t xml:space="preserve">Odmlčel se. Wismer přikývl. </w:t>
      </w:r>
      <w:r w:rsidR="00967FBE" w:rsidRPr="00EE37D3">
        <w:t>„</w:t>
      </w:r>
      <w:r w:rsidRPr="00EE37D3">
        <w:t>A postarali jsme se o další nepřátele. Na tohle,</w:t>
      </w:r>
      <w:r w:rsidR="00967FBE" w:rsidRPr="00EE37D3">
        <w:t>“</w:t>
      </w:r>
      <w:r w:rsidRPr="00EE37D3">
        <w:t xml:space="preserve"> ukázal na ten masakr, </w:t>
      </w:r>
      <w:r w:rsidR="00967FBE" w:rsidRPr="00EE37D3">
        <w:t>„</w:t>
      </w:r>
      <w:r w:rsidRPr="00EE37D3">
        <w:t>se brzy přijde. Lawrence se za chvíli začne divit, proč nás k němu nedopravili.</w:t>
      </w:r>
      <w:r w:rsidR="00967FBE" w:rsidRPr="00EE37D3">
        <w:t>“</w:t>
      </w:r>
    </w:p>
    <w:p w:rsidR="00967FBE" w:rsidRPr="00EE37D3" w:rsidRDefault="00967FBE" w:rsidP="00A21DE9">
      <w:pPr>
        <w:pStyle w:val="Text"/>
      </w:pPr>
      <w:r w:rsidRPr="00EE37D3">
        <w:t>„</w:t>
      </w:r>
      <w:r w:rsidR="0093005C" w:rsidRPr="00EE37D3">
        <w:t>Já vím. Čeká nás dlouhá noc, Jime.</w:t>
      </w:r>
      <w:r w:rsidRPr="00EE37D3">
        <w:t>“</w:t>
      </w:r>
    </w:p>
    <w:p w:rsidR="00967FBE" w:rsidRPr="00EE37D3" w:rsidRDefault="00967FBE" w:rsidP="00A21DE9">
      <w:pPr>
        <w:pStyle w:val="Text"/>
      </w:pPr>
      <w:r w:rsidRPr="00EE37D3">
        <w:t>„</w:t>
      </w:r>
      <w:r w:rsidR="0093005C" w:rsidRPr="00EE37D3">
        <w:t>Možná bychom mohli získat nějaký čas,</w:t>
      </w:r>
      <w:r w:rsidRPr="00EE37D3">
        <w:t>“</w:t>
      </w:r>
      <w:r w:rsidR="0093005C" w:rsidRPr="00EE37D3">
        <w:t xml:space="preserve"> řekl Kracke. </w:t>
      </w:r>
      <w:r w:rsidRPr="00EE37D3">
        <w:t>„</w:t>
      </w:r>
      <w:r w:rsidR="0093005C" w:rsidRPr="00EE37D3">
        <w:t>Pomoz mi.</w:t>
      </w:r>
      <w:r w:rsidRPr="00EE37D3">
        <w:t>“</w:t>
      </w:r>
      <w:r w:rsidR="0093005C" w:rsidRPr="00EE37D3">
        <w:t xml:space="preserve"> Zvedl Knottse pod rameny. Wismer ho vzal za nohy a odnesli tělo dozadu do džípu. Na něj položili jeho podřízené.</w:t>
      </w:r>
    </w:p>
    <w:p w:rsidR="00967FBE" w:rsidRPr="00EE37D3" w:rsidRDefault="0093005C" w:rsidP="00A21DE9">
      <w:pPr>
        <w:pStyle w:val="Text"/>
      </w:pPr>
      <w:r w:rsidRPr="00EE37D3">
        <w:t>Než Kracke zvedl Knottse, vyndal mu z kapsy klíče. Probral se jimi a vybral rychle ten, který potřeboval. Pak nastoupil do džípu a nastartoval.</w:t>
      </w:r>
    </w:p>
    <w:p w:rsidR="00967FBE" w:rsidRPr="00EE37D3" w:rsidRDefault="00967FBE" w:rsidP="00A21DE9">
      <w:pPr>
        <w:pStyle w:val="Text"/>
      </w:pPr>
      <w:r w:rsidRPr="00EE37D3">
        <w:t>„</w:t>
      </w:r>
      <w:r w:rsidR="0093005C" w:rsidRPr="00EE37D3">
        <w:t>Kudy mám jet, Gerry?</w:t>
      </w:r>
      <w:r w:rsidRPr="00EE37D3">
        <w:t>“</w:t>
      </w:r>
    </w:p>
    <w:p w:rsidR="00967FBE" w:rsidRPr="00EE37D3" w:rsidRDefault="00967FBE" w:rsidP="00A21DE9">
      <w:pPr>
        <w:pStyle w:val="Text"/>
      </w:pPr>
      <w:r w:rsidRPr="00EE37D3">
        <w:t>„</w:t>
      </w:r>
      <w:r w:rsidR="0093005C" w:rsidRPr="00EE37D3">
        <w:t>Jed rovně. Je tam prudší klesání, tam za těmi stromy.</w:t>
      </w:r>
      <w:r w:rsidRPr="00EE37D3">
        <w:t>“</w:t>
      </w:r>
      <w:r w:rsidR="0093005C" w:rsidRPr="00EE37D3">
        <w:t xml:space="preserve"> Ukázal rukou.</w:t>
      </w:r>
    </w:p>
    <w:p w:rsidR="00967FBE" w:rsidRPr="00EE37D3" w:rsidRDefault="0093005C" w:rsidP="00A21DE9">
      <w:pPr>
        <w:pStyle w:val="Text"/>
      </w:pPr>
      <w:r w:rsidRPr="00EE37D3">
        <w:t>Kracke jel, kam mu Wismer ukázal, a opatrně se proplétal mezi stromy.</w:t>
      </w:r>
    </w:p>
    <w:p w:rsidR="00967FBE" w:rsidRPr="00EE37D3" w:rsidRDefault="0093005C" w:rsidP="00A21DE9">
      <w:pPr>
        <w:pStyle w:val="Text"/>
      </w:pPr>
      <w:r w:rsidRPr="00EE37D3">
        <w:t>Brzy Wismerovi zmizel z dohledu, jenom byl slyšel motor, jak Kracke klesal a zase stoupal. Pak bylo ticho. Wismer tiše stál a rozhlížel se.</w:t>
      </w:r>
    </w:p>
    <w:p w:rsidR="00967FBE" w:rsidRPr="00EE37D3" w:rsidRDefault="0093005C" w:rsidP="00A21DE9">
      <w:pPr>
        <w:pStyle w:val="Text"/>
      </w:pPr>
      <w:r w:rsidRPr="00EE37D3">
        <w:t xml:space="preserve">Byl jako omámený. Ta noční můra, o které doufal, že skončí, až to oznámí Lawrencovi, se ještě zvětšila a cesta, kterou se </w:t>
      </w:r>
      <w:r w:rsidR="00967FBE" w:rsidRPr="00EE37D3">
        <w:t>teď</w:t>
      </w:r>
      <w:r w:rsidRPr="00EE37D3">
        <w:t xml:space="preserve"> musí dát, je s konečnou platností jednosměrná.</w:t>
      </w:r>
    </w:p>
    <w:p w:rsidR="00967FBE" w:rsidRPr="00EE37D3" w:rsidRDefault="0093005C" w:rsidP="00A21DE9">
      <w:pPr>
        <w:pStyle w:val="Text"/>
      </w:pPr>
      <w:r w:rsidRPr="00EE37D3">
        <w:t xml:space="preserve">Musí pokračovat </w:t>
      </w:r>
      <w:r w:rsidR="00967FBE" w:rsidRPr="00EE37D3">
        <w:t>–</w:t>
      </w:r>
      <w:r w:rsidRPr="00EE37D3">
        <w:t xml:space="preserve"> a to rychle.</w:t>
      </w:r>
    </w:p>
    <w:p w:rsidR="00967FBE" w:rsidRPr="00EE37D3" w:rsidRDefault="0093005C" w:rsidP="00A21DE9">
      <w:pPr>
        <w:pStyle w:val="Text"/>
      </w:pPr>
      <w:r w:rsidRPr="00EE37D3">
        <w:lastRenderedPageBreak/>
        <w:t>Není čas se ohlížet zpátky.</w:t>
      </w:r>
    </w:p>
    <w:p w:rsidR="00967FBE" w:rsidRPr="00EE37D3" w:rsidRDefault="0093005C" w:rsidP="00A21DE9">
      <w:pPr>
        <w:pStyle w:val="Text"/>
      </w:pPr>
      <w:r w:rsidRPr="00EE37D3">
        <w:rPr>
          <w:i/>
        </w:rPr>
        <w:t xml:space="preserve">Smrt tady vyhrává, </w:t>
      </w:r>
      <w:r w:rsidRPr="00EE37D3">
        <w:t xml:space="preserve">pomyslel si. </w:t>
      </w:r>
      <w:r w:rsidRPr="00EE37D3">
        <w:rPr>
          <w:i/>
        </w:rPr>
        <w:t>Nezáleží na tom, kde začneme, co děláme, smrt vyhraje. Můžeme jenom doufat, že nevyhraje moc vysokým skóre.</w:t>
      </w:r>
    </w:p>
    <w:p w:rsidR="00967FBE" w:rsidRPr="00EE37D3" w:rsidRDefault="0093005C" w:rsidP="00A21DE9">
      <w:pPr>
        <w:pStyle w:val="Text"/>
      </w:pPr>
      <w:r w:rsidRPr="00EE37D3">
        <w:t>Kracke tiše vyšel z křoví.</w:t>
      </w:r>
    </w:p>
    <w:p w:rsidR="00967FBE" w:rsidRPr="00EE37D3" w:rsidRDefault="00967FBE" w:rsidP="00A21DE9">
      <w:pPr>
        <w:pStyle w:val="Text"/>
      </w:pPr>
      <w:r w:rsidRPr="00EE37D3">
        <w:t>„</w:t>
      </w:r>
      <w:r w:rsidR="0093005C" w:rsidRPr="00EE37D3">
        <w:t>Doufám, že Lawrence se chvíli zdrží telefonováním. Já toho hajzla jednou stejně zabiju.</w:t>
      </w:r>
      <w:r w:rsidRPr="00EE37D3">
        <w:t>“</w:t>
      </w:r>
      <w:r w:rsidR="0093005C" w:rsidRPr="00EE37D3">
        <w:t xml:space="preserve"> Na okamžik se zarazil a potom dodal: </w:t>
      </w:r>
      <w:r w:rsidRPr="00EE37D3">
        <w:t>„</w:t>
      </w:r>
      <w:r w:rsidR="0093005C" w:rsidRPr="00EE37D3">
        <w:t>Zabiju ho a ty to víš.</w:t>
      </w:r>
      <w:r w:rsidRPr="00EE37D3">
        <w:t>“</w:t>
      </w:r>
      <w:r w:rsidR="0093005C" w:rsidRPr="00EE37D3">
        <w:t>.</w:t>
      </w:r>
    </w:p>
    <w:p w:rsidR="00967FBE" w:rsidRPr="00EE37D3" w:rsidRDefault="00967FBE" w:rsidP="00A21DE9">
      <w:pPr>
        <w:pStyle w:val="Text"/>
      </w:pPr>
      <w:r w:rsidRPr="00EE37D3">
        <w:t>„</w:t>
      </w:r>
      <w:r w:rsidR="0093005C" w:rsidRPr="00EE37D3">
        <w:t>Ano, vím.</w:t>
      </w:r>
      <w:r w:rsidRPr="00EE37D3">
        <w:t>“</w:t>
      </w:r>
    </w:p>
    <w:p w:rsidR="00967FBE" w:rsidRPr="00EE37D3" w:rsidRDefault="00967FBE" w:rsidP="00A21DE9">
      <w:pPr>
        <w:pStyle w:val="Text"/>
      </w:pPr>
      <w:r w:rsidRPr="00EE37D3">
        <w:t>„</w:t>
      </w:r>
      <w:r w:rsidR="0093005C" w:rsidRPr="00EE37D3">
        <w:t>Zatím zjistil, že máme zpoždění, a bude pěkně vynervovaný. Kdyby sem poslal hlídku, aby se po nás podívala, a kdyby nenašli džíp ani nikoho dalšího, mysleli by, že jsme na cestě a že nás minuli. Ti chlápci to tady ještě moc neznají. Mohli bychom získat trochu času. Ne moc, ale lepší něco než nic.</w:t>
      </w:r>
      <w:r w:rsidRPr="00EE37D3">
        <w:t>“</w:t>
      </w:r>
    </w:p>
    <w:p w:rsidR="00967FBE" w:rsidRPr="00EE37D3" w:rsidRDefault="0093005C" w:rsidP="00A21DE9">
      <w:pPr>
        <w:pStyle w:val="Text"/>
      </w:pPr>
      <w:r w:rsidRPr="00EE37D3">
        <w:t>Kracke zvedl obě automatické pušky a jednu podal Wismerovi. Ten si vzal pětačtyřicítku pistoli, kterou sebral poručíku Knot</w:t>
      </w:r>
      <w:r w:rsidR="00967FBE" w:rsidRPr="00EE37D3">
        <w:t>ts</w:t>
      </w:r>
      <w:r w:rsidRPr="00EE37D3">
        <w:t xml:space="preserve">ovi. Sám měl ještě vlastní pistoli, to Wismer věděl. Ale Brandes </w:t>
      </w:r>
      <w:r w:rsidR="00967FBE" w:rsidRPr="00EE37D3">
        <w:t>–</w:t>
      </w:r>
      <w:r w:rsidRPr="00EE37D3">
        <w:t xml:space="preserve"> nebo Sarah </w:t>
      </w:r>
      <w:r w:rsidR="00967FBE" w:rsidRPr="00EE37D3">
        <w:t>–</w:t>
      </w:r>
      <w:r w:rsidRPr="00EE37D3">
        <w:t xml:space="preserve"> by ji mohli použít.</w:t>
      </w:r>
    </w:p>
    <w:p w:rsidR="00967FBE" w:rsidRPr="00EE37D3" w:rsidRDefault="0093005C" w:rsidP="00A21DE9">
      <w:pPr>
        <w:pStyle w:val="Text"/>
        <w:rPr>
          <w:i/>
        </w:rPr>
      </w:pPr>
      <w:r w:rsidRPr="00EE37D3">
        <w:rPr>
          <w:i/>
        </w:rPr>
        <w:t>Bože, doufám, že k tomu nedojde.</w:t>
      </w:r>
    </w:p>
    <w:p w:rsidR="00967FBE" w:rsidRPr="00EE37D3" w:rsidRDefault="0093005C" w:rsidP="00A21DE9">
      <w:pPr>
        <w:pStyle w:val="Text"/>
      </w:pPr>
      <w:r w:rsidRPr="00EE37D3">
        <w:t>Rychle se vraceli ke svému autu. Wismer začal závod s časem a s minimálně dvěma vysoce organizovanými nepřáteli. Říkal si, jestli o sobě navzájem vědí.</w:t>
      </w:r>
    </w:p>
    <w:p w:rsidR="00967FBE" w:rsidRPr="00EE37D3" w:rsidRDefault="00967FBE" w:rsidP="00A21DE9">
      <w:pPr>
        <w:pStyle w:val="Text"/>
      </w:pPr>
    </w:p>
    <w:p w:rsidR="00967FBE" w:rsidRPr="00EE37D3" w:rsidRDefault="0093005C" w:rsidP="00A21DE9">
      <w:pPr>
        <w:pStyle w:val="Text"/>
      </w:pPr>
      <w:r w:rsidRPr="00EE37D3">
        <w:t>Brandes a Sarah si prohlíželi obsah igelitové tašky, kterou jim Kracke nechal u Wismera. Nebyli tady moc dlouho. Jejich milování, zpočátku intenzivní a naléhavé, přešlo v něžnosti.</w:t>
      </w:r>
    </w:p>
    <w:p w:rsidR="00967FBE" w:rsidRPr="00EE37D3" w:rsidRDefault="0093005C" w:rsidP="00A21DE9">
      <w:pPr>
        <w:pStyle w:val="Text"/>
      </w:pPr>
      <w:r w:rsidRPr="00EE37D3">
        <w:t>Ani jeden z nich neměl pocit, že by to co dělali, bylo nepatřičné. Dělali to, co jim připadalo nejlepší a co jim přinese uklidnění.</w:t>
      </w:r>
    </w:p>
    <w:p w:rsidR="00967FBE" w:rsidRPr="00EE37D3" w:rsidRDefault="00967FBE" w:rsidP="00A21DE9">
      <w:pPr>
        <w:pStyle w:val="Text"/>
      </w:pPr>
      <w:r w:rsidRPr="00EE37D3">
        <w:t>„</w:t>
      </w:r>
      <w:r w:rsidR="0093005C" w:rsidRPr="00EE37D3">
        <w:t>Myslím, že by sis měl vzít tohle.</w:t>
      </w:r>
      <w:r w:rsidRPr="00EE37D3">
        <w:t>“</w:t>
      </w:r>
      <w:r w:rsidR="00C71027">
        <w:t xml:space="preserve"> </w:t>
      </w:r>
      <w:r w:rsidR="0093005C" w:rsidRPr="00EE37D3">
        <w:t xml:space="preserve">Sarah vyndala z tašky tmavé džíny. </w:t>
      </w:r>
      <w:r w:rsidRPr="00EE37D3">
        <w:t>„</w:t>
      </w:r>
      <w:r w:rsidR="0093005C" w:rsidRPr="00EE37D3">
        <w:t>Ty ti budou. Nevím, kde jsou tak dlouho,</w:t>
      </w:r>
      <w:r w:rsidRPr="00EE37D3">
        <w:t>“</w:t>
      </w:r>
      <w:r w:rsidR="0093005C" w:rsidRPr="00EE37D3">
        <w:t xml:space="preserve"> dodala a podívala se na něj. Měla na mysli Wismera a Kracka. </w:t>
      </w:r>
      <w:r w:rsidRPr="00EE37D3">
        <w:t>„</w:t>
      </w:r>
      <w:r w:rsidR="0093005C" w:rsidRPr="00EE37D3">
        <w:t>Doufám, že přijedou brzy. Máte toho dneska v noci hodně na práci.</w:t>
      </w:r>
      <w:r w:rsidRPr="00EE37D3">
        <w:t>“</w:t>
      </w:r>
    </w:p>
    <w:p w:rsidR="00967FBE" w:rsidRPr="00EE37D3" w:rsidRDefault="00967FBE" w:rsidP="00A21DE9">
      <w:pPr>
        <w:pStyle w:val="Text"/>
      </w:pPr>
      <w:r w:rsidRPr="00EE37D3">
        <w:t>„</w:t>
      </w:r>
      <w:r w:rsidR="0093005C" w:rsidRPr="00EE37D3">
        <w:t>Netuším, jak se Kracke chce dostat přes zátarasy,</w:t>
      </w:r>
      <w:r w:rsidRPr="00EE37D3">
        <w:t>“</w:t>
      </w:r>
      <w:r w:rsidR="0093005C" w:rsidRPr="00EE37D3">
        <w:t xml:space="preserve"> poznamenal Brandes.</w:t>
      </w:r>
    </w:p>
    <w:p w:rsidR="00967FBE" w:rsidRPr="00EE37D3" w:rsidRDefault="00967FBE" w:rsidP="00A21DE9">
      <w:pPr>
        <w:pStyle w:val="Text"/>
      </w:pPr>
      <w:r w:rsidRPr="00EE37D3">
        <w:t>„</w:t>
      </w:r>
      <w:r w:rsidR="0093005C" w:rsidRPr="00EE37D3">
        <w:t>To je jedna z jeho specialit,</w:t>
      </w:r>
      <w:r w:rsidRPr="00EE37D3">
        <w:t>“</w:t>
      </w:r>
      <w:r w:rsidR="0093005C" w:rsidRPr="00EE37D3">
        <w:t xml:space="preserve"> řekla klidně.</w:t>
      </w:r>
    </w:p>
    <w:p w:rsidR="00967FBE" w:rsidRPr="00EE37D3" w:rsidRDefault="0093005C" w:rsidP="00A21DE9">
      <w:pPr>
        <w:pStyle w:val="Text"/>
      </w:pPr>
      <w:r w:rsidRPr="00EE37D3">
        <w:lastRenderedPageBreak/>
        <w:t>Brandes znovu pocítil tu iracionální žárlivost, když mluvila o Krackovi tak familiárně.</w:t>
      </w:r>
    </w:p>
    <w:p w:rsidR="00967FBE" w:rsidRPr="00EE37D3" w:rsidRDefault="0093005C" w:rsidP="00A21DE9">
      <w:pPr>
        <w:pStyle w:val="Text"/>
        <w:rPr>
          <w:rFonts w:eastAsia="Arial Unicode MS"/>
        </w:rPr>
      </w:pPr>
      <w:r w:rsidRPr="00EE37D3">
        <w:t xml:space="preserve">Co </w:t>
      </w:r>
      <w:r w:rsidRPr="00EE37D3">
        <w:rPr>
          <w:rFonts w:eastAsia="Arial Unicode MS"/>
          <w:i/>
        </w:rPr>
        <w:t>si sakra myslím? Nemám na ni přece žádné právo. A pochybuju, že ho vůbec nějaký muž má.</w:t>
      </w:r>
    </w:p>
    <w:p w:rsidR="00967FBE" w:rsidRPr="00EE37D3" w:rsidRDefault="0093005C" w:rsidP="00A21DE9">
      <w:pPr>
        <w:pStyle w:val="Text"/>
        <w:rPr>
          <w:rFonts w:eastAsiaTheme="minorEastAsia"/>
        </w:rPr>
      </w:pPr>
      <w:r w:rsidRPr="00EE37D3">
        <w:t>Vytáhl z tašky další oblečení. Všechno bylo tmavé. Kracke si nebyl jistý, jakou má velikost, a tak radši vzal oblečení v různých číslech.</w:t>
      </w:r>
    </w:p>
    <w:p w:rsidR="00967FBE" w:rsidRPr="00EE37D3" w:rsidRDefault="0093005C" w:rsidP="00A21DE9">
      <w:pPr>
        <w:pStyle w:val="Text"/>
      </w:pPr>
      <w:r w:rsidRPr="00EE37D3">
        <w:t>Bez ohledu na to, jak strávili dnešní odpoledne, Brandes řekl Sarah trochu rozpačitě, že se oblékne ve vedlejším pokoji. Sarah se usmála a on se začervenal.</w:t>
      </w:r>
    </w:p>
    <w:p w:rsidR="00967FBE" w:rsidRPr="00EE37D3" w:rsidRDefault="0093005C" w:rsidP="00A21DE9">
      <w:pPr>
        <w:pStyle w:val="Text"/>
      </w:pPr>
      <w:r w:rsidRPr="00EE37D3">
        <w:t>Během pěti minut byl celý v tmavě modrém. Obul si černé boty, silně nakrémované, ale nevyleštěné. Přemýšlel, jestli Kracke nebude chtít, aby si načernili obličeje.</w:t>
      </w:r>
    </w:p>
    <w:p w:rsidR="00967FBE" w:rsidRPr="00EE37D3" w:rsidRDefault="00967FBE" w:rsidP="00A21DE9">
      <w:pPr>
        <w:pStyle w:val="Text"/>
      </w:pPr>
      <w:r w:rsidRPr="00EE37D3">
        <w:t>„</w:t>
      </w:r>
      <w:r w:rsidR="0093005C" w:rsidRPr="00EE37D3">
        <w:t>Sluší ti to,</w:t>
      </w:r>
      <w:r w:rsidRPr="00EE37D3">
        <w:t>“</w:t>
      </w:r>
      <w:r w:rsidR="0093005C" w:rsidRPr="00EE37D3">
        <w:t xml:space="preserve"> pochválila ho Sarah, když se vrátil do obýváku.</w:t>
      </w:r>
    </w:p>
    <w:p w:rsidR="00967FBE" w:rsidRPr="00EE37D3" w:rsidRDefault="00967FBE" w:rsidP="00A21DE9">
      <w:pPr>
        <w:pStyle w:val="Text"/>
      </w:pPr>
      <w:r w:rsidRPr="00EE37D3">
        <w:t>„</w:t>
      </w:r>
      <w:r w:rsidR="0093005C" w:rsidRPr="00EE37D3">
        <w:t>Díky.</w:t>
      </w:r>
      <w:r w:rsidRPr="00EE37D3">
        <w:t>“</w:t>
      </w:r>
    </w:p>
    <w:p w:rsidR="00967FBE" w:rsidRPr="00EE37D3" w:rsidRDefault="0093005C" w:rsidP="00A21DE9">
      <w:pPr>
        <w:pStyle w:val="Text"/>
      </w:pPr>
      <w:r w:rsidRPr="00EE37D3">
        <w:t xml:space="preserve">Byli nervózní a povídali si, protože neměli nic lepšího na práci. Ať už je během následujících čtyřiadvaceti hodin čekalo cokoli, bylo to zcela v rukách Jamese Kracka </w:t>
      </w:r>
      <w:r w:rsidR="00967FBE" w:rsidRPr="00EE37D3">
        <w:t>–</w:t>
      </w:r>
      <w:r w:rsidRPr="00EE37D3">
        <w:t xml:space="preserve"> a Brandes měl podezření, že do určité míry i Gerryho Wismera. Jeho učitele. Jeho starého, milého učitele.</w:t>
      </w:r>
    </w:p>
    <w:p w:rsidR="00967FBE" w:rsidRPr="00EE37D3" w:rsidRDefault="00967FBE" w:rsidP="00A21DE9">
      <w:pPr>
        <w:pStyle w:val="Text"/>
      </w:pPr>
      <w:r w:rsidRPr="00EE37D3">
        <w:t>„</w:t>
      </w:r>
      <w:r w:rsidR="0093005C" w:rsidRPr="00EE37D3">
        <w:t>Už by tady měli být,</w:t>
      </w:r>
      <w:r w:rsidRPr="00EE37D3">
        <w:t>“</w:t>
      </w:r>
      <w:r w:rsidR="0093005C" w:rsidRPr="00EE37D3">
        <w:t xml:space="preserve"> řekl a ukázal na vzkaz, který jim Wismer nechal na stolku.</w:t>
      </w:r>
    </w:p>
    <w:p w:rsidR="00967FBE" w:rsidRPr="00EE37D3" w:rsidRDefault="0093005C" w:rsidP="00A21DE9">
      <w:pPr>
        <w:pStyle w:val="Text"/>
        <w:rPr>
          <w:i/>
        </w:rPr>
      </w:pPr>
      <w:r w:rsidRPr="00EE37D3">
        <w:rPr>
          <w:i/>
        </w:rPr>
        <w:t>Alexi, Jim a já musíme něco zařídit. Oblékni si věci, které ti koupil Jim. Vrátíme se co nejdřív. Něco snězte. To není návrh, ale rozkaz. A až budete jíst, připravte i sendviče pro nás pro všechny.</w:t>
      </w:r>
    </w:p>
    <w:p w:rsidR="00967FBE" w:rsidRPr="00EE37D3" w:rsidRDefault="00967FBE" w:rsidP="00A21DE9">
      <w:pPr>
        <w:pStyle w:val="Text"/>
      </w:pPr>
    </w:p>
    <w:p w:rsidR="00967FBE" w:rsidRPr="00EE37D3" w:rsidRDefault="0093005C" w:rsidP="00A21DE9">
      <w:pPr>
        <w:pStyle w:val="Text"/>
      </w:pPr>
      <w:r w:rsidRPr="00EE37D3">
        <w:t>To byla nejjednodušší část vzkazu, kterou provedli okamžitě. Oba umírali hlady, když se sem vrátili. Ohřáli si konzervu s dušeným masem a rozdělili se o ni. Pak každý snědl sendvič s ros</w:t>
      </w:r>
      <w:r w:rsidR="00967FBE" w:rsidRPr="00EE37D3">
        <w:t>tb</w:t>
      </w:r>
      <w:r w:rsidRPr="00EE37D3">
        <w:t>ífem. Připravili dalších šest sendvičů, zabalili je do papírového sáčku a položili na stolek, aby byly po ruce. Jakmile se Wismer a Kracke vrátí, mohou neprodleně odjet.</w:t>
      </w:r>
    </w:p>
    <w:p w:rsidR="00967FBE" w:rsidRPr="00EE37D3" w:rsidRDefault="0093005C" w:rsidP="00A21DE9">
      <w:pPr>
        <w:pStyle w:val="Text"/>
      </w:pPr>
      <w:r w:rsidRPr="00EE37D3">
        <w:t xml:space="preserve">Oba se otočili ke dveřím, protože zaslechli u zadního vchodu nějaký zvuk. Zamířili do kuchyně a Brandes s sebou vzal sendviče. V duchu si říkal: </w:t>
      </w:r>
      <w:r w:rsidRPr="00EE37D3">
        <w:rPr>
          <w:i/>
        </w:rPr>
        <w:t xml:space="preserve">Jsem moc nervózní. Možná že Kracke bude muset </w:t>
      </w:r>
      <w:r w:rsidRPr="00EE37D3">
        <w:rPr>
          <w:i/>
        </w:rPr>
        <w:lastRenderedPageBreak/>
        <w:t>změnit plány. Možná že tady zůstaneme ještě</w:t>
      </w:r>
      <w:r w:rsidR="00967FBE" w:rsidRPr="00EE37D3">
        <w:rPr>
          <w:i/>
        </w:rPr>
        <w:t>…</w:t>
      </w:r>
      <w:r w:rsidRPr="00EE37D3">
        <w:rPr>
          <w:i/>
        </w:rPr>
        <w:t xml:space="preserve"> dalších pět minut. </w:t>
      </w:r>
      <w:r w:rsidRPr="00EE37D3">
        <w:t>Snažil se uvolnit tlak na prsou.</w:t>
      </w:r>
    </w:p>
    <w:p w:rsidR="00967FBE" w:rsidRPr="00EE37D3" w:rsidRDefault="0093005C" w:rsidP="00A21DE9">
      <w:pPr>
        <w:pStyle w:val="Text"/>
      </w:pPr>
      <w:r w:rsidRPr="00EE37D3">
        <w:t>Dveře se otevřely. Sarah i Brandes zírali na muže, kteří vešli.</w:t>
      </w:r>
    </w:p>
    <w:p w:rsidR="00967FBE" w:rsidRPr="00EE37D3" w:rsidRDefault="0093005C" w:rsidP="00A21DE9">
      <w:pPr>
        <w:pStyle w:val="Text"/>
      </w:pPr>
      <w:r w:rsidRPr="00EE37D3">
        <w:t>Měli špinavé ruce i obličeje. Brandesovi připadalo, že Kracke má na pravém zápěstí zaschlou krev, ale normálně s ní hýbal, takže se nezdálo, že by byla poraněná.</w:t>
      </w:r>
    </w:p>
    <w:p w:rsidR="00967FBE" w:rsidRPr="00EE37D3" w:rsidRDefault="0093005C" w:rsidP="00A21DE9">
      <w:pPr>
        <w:pStyle w:val="Text"/>
      </w:pPr>
      <w:r w:rsidRPr="00EE37D3">
        <w:t>Oba měli taky tmavé oblečení. A na něm vrstvu bláta a kousky trávy a úlomky větviček.</w:t>
      </w:r>
    </w:p>
    <w:p w:rsidR="00967FBE" w:rsidRPr="00EE37D3" w:rsidRDefault="00967FBE" w:rsidP="00A21DE9">
      <w:pPr>
        <w:pStyle w:val="Text"/>
      </w:pPr>
      <w:r w:rsidRPr="00EE37D3">
        <w:t>„</w:t>
      </w:r>
      <w:r w:rsidR="0093005C" w:rsidRPr="00EE37D3">
        <w:t>Co</w:t>
      </w:r>
      <w:r w:rsidRPr="00EE37D3">
        <w:t>…</w:t>
      </w:r>
      <w:r w:rsidR="0093005C" w:rsidRPr="00EE37D3">
        <w:t>?</w:t>
      </w:r>
      <w:r w:rsidRPr="00EE37D3">
        <w:t>“</w:t>
      </w:r>
      <w:r w:rsidR="0093005C" w:rsidRPr="00EE37D3">
        <w:t xml:space="preserve"> začal Brandes, ale Wismer zvedl ruku a zarazil ho.</w:t>
      </w:r>
    </w:p>
    <w:p w:rsidR="00967FBE" w:rsidRPr="00EE37D3" w:rsidRDefault="00967FBE" w:rsidP="00A21DE9">
      <w:pPr>
        <w:pStyle w:val="Text"/>
      </w:pPr>
      <w:r w:rsidRPr="00EE37D3">
        <w:t>„</w:t>
      </w:r>
      <w:r w:rsidR="0093005C" w:rsidRPr="00EE37D3">
        <w:t>Musíme pryč. Okamžitě,</w:t>
      </w:r>
      <w:r w:rsidRPr="00EE37D3">
        <w:t>“</w:t>
      </w:r>
      <w:r w:rsidR="0093005C" w:rsidRPr="00EE37D3">
        <w:t xml:space="preserve"> prohlásil. </w:t>
      </w:r>
      <w:r w:rsidRPr="00EE37D3">
        <w:t>„</w:t>
      </w:r>
      <w:r w:rsidR="0093005C" w:rsidRPr="00EE37D3">
        <w:t>Výborně, vidím, že jste nezapomněli na sendviče. Sarah, přidej k nim pár plechovek sodovky,</w:t>
      </w:r>
      <w:r w:rsidRPr="00EE37D3">
        <w:t>“</w:t>
      </w:r>
      <w:r w:rsidR="0093005C" w:rsidRPr="00EE37D3">
        <w:t xml:space="preserve"> poručil jí, </w:t>
      </w:r>
      <w:r w:rsidRPr="00EE37D3">
        <w:t>„</w:t>
      </w:r>
      <w:r w:rsidR="0093005C" w:rsidRPr="00EE37D3">
        <w:t>a rychle se obleč. Jedeme všichni. Musíme odtud okamžitě zmizet, protože tady pro nás není bezpečno.</w:t>
      </w:r>
      <w:r w:rsidRPr="00EE37D3">
        <w:t>“</w:t>
      </w:r>
    </w:p>
    <w:p w:rsidR="00967FBE" w:rsidRPr="00EE37D3" w:rsidRDefault="00967FBE" w:rsidP="00A21DE9">
      <w:pPr>
        <w:pStyle w:val="Text"/>
      </w:pPr>
      <w:r w:rsidRPr="00EE37D3">
        <w:t>„</w:t>
      </w:r>
      <w:r w:rsidR="0093005C" w:rsidRPr="00EE37D3">
        <w:t xml:space="preserve">Co </w:t>
      </w:r>
      <w:proofErr w:type="gramStart"/>
      <w:r w:rsidR="0093005C" w:rsidRPr="00EE37D3">
        <w:t>myslíš</w:t>
      </w:r>
      <w:proofErr w:type="gramEnd"/>
      <w:r w:rsidR="0093005C" w:rsidRPr="00EE37D3">
        <w:t xml:space="preserve"> tím </w:t>
      </w:r>
      <w:proofErr w:type="gramStart"/>
      <w:r w:rsidR="0093005C" w:rsidRPr="00EE37D3">
        <w:t>jedeme</w:t>
      </w:r>
      <w:proofErr w:type="gramEnd"/>
      <w:r w:rsidR="0093005C" w:rsidRPr="00EE37D3">
        <w:t xml:space="preserve"> všichni?</w:t>
      </w:r>
      <w:r w:rsidRPr="00EE37D3">
        <w:t>“</w:t>
      </w:r>
      <w:r w:rsidR="0093005C" w:rsidRPr="00EE37D3">
        <w:t xml:space="preserve"> zeptala se.</w:t>
      </w:r>
    </w:p>
    <w:p w:rsidR="00967FBE" w:rsidRPr="00EE37D3" w:rsidRDefault="00967FBE" w:rsidP="00A21DE9">
      <w:pPr>
        <w:pStyle w:val="Text"/>
      </w:pPr>
      <w:r w:rsidRPr="00EE37D3">
        <w:t>„</w:t>
      </w:r>
      <w:r w:rsidR="0093005C" w:rsidRPr="00EE37D3">
        <w:t>Co je na tom sakra nesrozumitelnýho?</w:t>
      </w:r>
      <w:r w:rsidRPr="00EE37D3">
        <w:t>“</w:t>
      </w:r>
      <w:r w:rsidR="0093005C" w:rsidRPr="00EE37D3">
        <w:t xml:space="preserve"> okřikl ji Wismer. </w:t>
      </w:r>
      <w:r w:rsidRPr="00EE37D3">
        <w:t>„</w:t>
      </w:r>
      <w:r w:rsidR="0093005C" w:rsidRPr="00EE37D3">
        <w:t>Nemáme čas na vysvětlování. Sarah, oblékni se. Alexi, vezmi hergot tu sodu.</w:t>
      </w:r>
      <w:r w:rsidRPr="00EE37D3">
        <w:t>“</w:t>
      </w:r>
    </w:p>
    <w:p w:rsidR="00967FBE" w:rsidRPr="00EE37D3" w:rsidRDefault="0093005C" w:rsidP="00A21DE9">
      <w:pPr>
        <w:pStyle w:val="Text"/>
      </w:pPr>
      <w:r w:rsidRPr="00EE37D3">
        <w:t xml:space="preserve">Sarah se začala převlékat. Brandes se nehýbal. </w:t>
      </w:r>
      <w:r w:rsidR="00967FBE" w:rsidRPr="00EE37D3">
        <w:t>„</w:t>
      </w:r>
      <w:r w:rsidRPr="00EE37D3">
        <w:t>Ať se vám tam venku přihodilo cokoli,</w:t>
      </w:r>
      <w:r w:rsidR="00967FBE" w:rsidRPr="00EE37D3">
        <w:t>“</w:t>
      </w:r>
      <w:r w:rsidRPr="00EE37D3">
        <w:t xml:space="preserve"> řekl a ukázal na jejich oblečení, </w:t>
      </w:r>
      <w:r w:rsidR="00967FBE" w:rsidRPr="00EE37D3">
        <w:t>„</w:t>
      </w:r>
      <w:r w:rsidRPr="00EE37D3">
        <w:t>nemusíme hned utíkat všichni. Jak odtud chcete dostat čtyři lidi?</w:t>
      </w:r>
      <w:r w:rsidR="00967FBE" w:rsidRPr="00EE37D3">
        <w:t>“</w:t>
      </w:r>
    </w:p>
    <w:p w:rsidR="00967FBE" w:rsidRPr="00EE37D3" w:rsidRDefault="00967FBE" w:rsidP="00A21DE9">
      <w:pPr>
        <w:pStyle w:val="Text"/>
      </w:pPr>
      <w:r w:rsidRPr="00EE37D3">
        <w:t>„</w:t>
      </w:r>
      <w:r w:rsidR="0093005C" w:rsidRPr="00EE37D3">
        <w:t>To je moje starost,</w:t>
      </w:r>
      <w:r w:rsidRPr="00EE37D3">
        <w:t>“</w:t>
      </w:r>
      <w:r w:rsidR="0093005C" w:rsidRPr="00EE37D3">
        <w:t xml:space="preserve"> řekl Kracke zvýšeným hlasem. </w:t>
      </w:r>
      <w:r w:rsidRPr="00EE37D3">
        <w:t>„</w:t>
      </w:r>
      <w:r w:rsidR="0093005C" w:rsidRPr="00EE37D3">
        <w:t>Alexi, pohni sebou, nebo tě nakopu.</w:t>
      </w:r>
      <w:r w:rsidRPr="00EE37D3">
        <w:t>“</w:t>
      </w:r>
    </w:p>
    <w:p w:rsidR="00967FBE" w:rsidRPr="00EE37D3" w:rsidRDefault="0093005C" w:rsidP="00A21DE9">
      <w:pPr>
        <w:pStyle w:val="Text"/>
      </w:pPr>
      <w:r w:rsidRPr="00EE37D3">
        <w:t>Jeho výhrůžka Sarah i Brandese podnítila k činnosti.</w:t>
      </w:r>
    </w:p>
    <w:p w:rsidR="00967FBE" w:rsidRPr="00EE37D3" w:rsidRDefault="0093005C" w:rsidP="00A21DE9">
      <w:pPr>
        <w:pStyle w:val="Text"/>
      </w:pPr>
      <w:r w:rsidRPr="00EE37D3">
        <w:t>Wismer rychle odešel do svého pokoje a otevřel levou horní zásuvku v psacím stole. Vyndal pětadvacítku berettu a náhradní zásobník s osmi náboji a strčil si je do kapsy.</w:t>
      </w:r>
    </w:p>
    <w:p w:rsidR="00967FBE" w:rsidRPr="00EE37D3" w:rsidRDefault="0093005C" w:rsidP="00A21DE9">
      <w:pPr>
        <w:pStyle w:val="Text"/>
      </w:pPr>
      <w:r w:rsidRPr="00EE37D3">
        <w:t>Zabralo mu to jen pár sekund.</w:t>
      </w:r>
    </w:p>
    <w:p w:rsidR="00967FBE" w:rsidRPr="00EE37D3" w:rsidRDefault="0093005C" w:rsidP="00A21DE9">
      <w:pPr>
        <w:pStyle w:val="Text"/>
      </w:pPr>
      <w:r w:rsidRPr="00EE37D3">
        <w:t>Všichni čtyři zamířili k zadním dveřím, když vtom zazvonil telefon.</w:t>
      </w:r>
    </w:p>
    <w:p w:rsidR="00967FBE" w:rsidRPr="00EE37D3" w:rsidRDefault="0093005C" w:rsidP="00A21DE9">
      <w:pPr>
        <w:pStyle w:val="Text"/>
      </w:pPr>
      <w:r w:rsidRPr="00EE37D3">
        <w:t>Ztuhli. Čtyři páry očí zíraly na to neblahé umělohmotné zařízení. Nikdo se neměl k tomu, aby ho zvedl. Wismer a Kracke si vyměnili pohledy.</w:t>
      </w:r>
    </w:p>
    <w:p w:rsidR="00967FBE" w:rsidRPr="00EE37D3" w:rsidRDefault="00967FBE" w:rsidP="00A21DE9">
      <w:pPr>
        <w:pStyle w:val="Text"/>
      </w:pPr>
      <w:r w:rsidRPr="00EE37D3">
        <w:t>„</w:t>
      </w:r>
      <w:r w:rsidR="0093005C" w:rsidRPr="00EE37D3">
        <w:t>Co myslíte?</w:t>
      </w:r>
      <w:r w:rsidRPr="00EE37D3">
        <w:t>“</w:t>
      </w:r>
      <w:r w:rsidR="0093005C" w:rsidRPr="00EE37D3">
        <w:t xml:space="preserve"> zeptal se Kracke.</w:t>
      </w:r>
    </w:p>
    <w:p w:rsidR="00967FBE" w:rsidRPr="00EE37D3" w:rsidRDefault="00967FBE" w:rsidP="00A21DE9">
      <w:pPr>
        <w:pStyle w:val="Text"/>
      </w:pPr>
      <w:r w:rsidRPr="00EE37D3">
        <w:t>„</w:t>
      </w:r>
      <w:r w:rsidR="0093005C" w:rsidRPr="00EE37D3">
        <w:t>Možná to je Lawrence. Možná. Asi bychom to neměli brát.</w:t>
      </w:r>
      <w:r w:rsidRPr="00EE37D3">
        <w:t>“</w:t>
      </w:r>
    </w:p>
    <w:p w:rsidR="00967FBE" w:rsidRPr="00EE37D3" w:rsidRDefault="00967FBE" w:rsidP="00A21DE9">
      <w:pPr>
        <w:pStyle w:val="Text"/>
      </w:pPr>
      <w:r w:rsidRPr="00EE37D3">
        <w:t>„</w:t>
      </w:r>
      <w:r w:rsidR="0093005C" w:rsidRPr="00EE37D3">
        <w:t>Nepředpokládám, že</w:t>
      </w:r>
      <w:r w:rsidRPr="00EE37D3">
        <w:t>…</w:t>
      </w:r>
      <w:r w:rsidR="0093005C" w:rsidRPr="00EE37D3">
        <w:t xml:space="preserve"> ne, to nejde. Alex by pro nás mohl získat nějaký čas, kdyby řekl, že nás neviděl, a působil přitom věrohodně. </w:t>
      </w:r>
      <w:r w:rsidR="0093005C" w:rsidRPr="00EE37D3">
        <w:lastRenderedPageBreak/>
        <w:t xml:space="preserve">Lawrence napadne, že se sem musíme vrátit, než utečeme </w:t>
      </w:r>
      <w:r w:rsidRPr="00EE37D3">
        <w:t>–</w:t>
      </w:r>
      <w:r w:rsidR="0093005C" w:rsidRPr="00EE37D3">
        <w:t xml:space="preserve"> a bude mít pravdu. A mohl by si myslet, že nás tady chytí.</w:t>
      </w:r>
      <w:r w:rsidRPr="00EE37D3">
        <w:t>“</w:t>
      </w:r>
    </w:p>
    <w:p w:rsidR="00967FBE" w:rsidRPr="00EE37D3" w:rsidRDefault="00967FBE" w:rsidP="00A21DE9">
      <w:pPr>
        <w:pStyle w:val="Text"/>
      </w:pPr>
      <w:r w:rsidRPr="00EE37D3">
        <w:t>„</w:t>
      </w:r>
      <w:r w:rsidR="0093005C" w:rsidRPr="00EE37D3">
        <w:t>To by mohlo vyjít.</w:t>
      </w:r>
      <w:r w:rsidRPr="00EE37D3">
        <w:t>“</w:t>
      </w:r>
    </w:p>
    <w:p w:rsidR="00967FBE" w:rsidRPr="00EE37D3" w:rsidRDefault="00967FBE" w:rsidP="00A21DE9">
      <w:pPr>
        <w:pStyle w:val="Text"/>
      </w:pPr>
      <w:r w:rsidRPr="00EE37D3">
        <w:t>„</w:t>
      </w:r>
      <w:r w:rsidR="0093005C" w:rsidRPr="00EE37D3">
        <w:t>O čem to sakra mluvíte?</w:t>
      </w:r>
      <w:r w:rsidRPr="00EE37D3">
        <w:t>“</w:t>
      </w:r>
      <w:r w:rsidR="0093005C" w:rsidRPr="00EE37D3">
        <w:t xml:space="preserve"> zeptal se Brandes.</w:t>
      </w:r>
    </w:p>
    <w:p w:rsidR="00967FBE" w:rsidRPr="00EE37D3" w:rsidRDefault="00967FBE" w:rsidP="00A21DE9">
      <w:pPr>
        <w:pStyle w:val="Text"/>
      </w:pPr>
      <w:r w:rsidRPr="00EE37D3">
        <w:t>„</w:t>
      </w:r>
      <w:r w:rsidR="0093005C" w:rsidRPr="00EE37D3">
        <w:t>Bude lepší, když to nebudete vědět, přesně tak,</w:t>
      </w:r>
      <w:r w:rsidRPr="00EE37D3">
        <w:t>“</w:t>
      </w:r>
      <w:r w:rsidR="0093005C" w:rsidRPr="00EE37D3">
        <w:t xml:space="preserve"> řekl Kracke. </w:t>
      </w:r>
      <w:r w:rsidRPr="00EE37D3">
        <w:t>„Teď</w:t>
      </w:r>
      <w:r w:rsidR="0093005C" w:rsidRPr="00EE37D3">
        <w:t xml:space="preserve"> vezměte ten telefon. Pravděpodobně to je Lawrence nebo některý jeho důstojník. Musíte se tvářit přirozeně. A kdyby se zeptal na nás, řekněte mu, že jste nás neviděl a že jsme ani nevolali. Řekněte mu, že jste předpokládal, že se sejdeme tady a že na nás čekáte. Buďte slušný, ale jenom přiměřeně, aby to zas nebylo nápadné. Nenechte se vyvést z míry, ať už vám bude vykládat cokoli. Rozumíte?</w:t>
      </w:r>
      <w:r w:rsidRPr="00EE37D3">
        <w:t>“</w:t>
      </w:r>
    </w:p>
    <w:p w:rsidR="00967FBE" w:rsidRPr="00EE37D3" w:rsidRDefault="00967FBE" w:rsidP="00A21DE9">
      <w:pPr>
        <w:pStyle w:val="Text"/>
      </w:pPr>
      <w:r w:rsidRPr="00EE37D3">
        <w:t>„</w:t>
      </w:r>
      <w:r w:rsidR="0093005C" w:rsidRPr="00EE37D3">
        <w:t>Jo. Doufám, že ano.</w:t>
      </w:r>
      <w:r w:rsidRPr="00EE37D3">
        <w:t>“</w:t>
      </w:r>
      <w:r w:rsidR="0093005C" w:rsidRPr="00EE37D3">
        <w:t xml:space="preserve"> Brandes nevypadal moc přesvědčeně, ale došel ke stolu a natáhl se po sluchátku. Na chvilku zaváhal, pak ho zvedl uprostřed zazvonění. Když se otočil k ostatním, tvářil se uvolněně.</w:t>
      </w:r>
    </w:p>
    <w:p w:rsidR="00967FBE" w:rsidRPr="00EE37D3" w:rsidRDefault="00967FBE" w:rsidP="00A21DE9">
      <w:pPr>
        <w:pStyle w:val="Text"/>
      </w:pPr>
      <w:r w:rsidRPr="00EE37D3">
        <w:t>„</w:t>
      </w:r>
      <w:r w:rsidR="0093005C" w:rsidRPr="00EE37D3">
        <w:t>Je to oukej,</w:t>
      </w:r>
      <w:r w:rsidRPr="00EE37D3">
        <w:t>“</w:t>
      </w:r>
      <w:r w:rsidR="0093005C" w:rsidRPr="00EE37D3">
        <w:t xml:space="preserve"> řekl jim. </w:t>
      </w:r>
      <w:r w:rsidRPr="00EE37D3">
        <w:t>„</w:t>
      </w:r>
      <w:r w:rsidR="0093005C" w:rsidRPr="00EE37D3">
        <w:t>To je Jonathan.</w:t>
      </w:r>
      <w:r w:rsidRPr="00EE37D3">
        <w:t>“</w:t>
      </w:r>
    </w:p>
    <w:p w:rsidR="00967FBE" w:rsidRPr="00EE37D3" w:rsidRDefault="0093005C" w:rsidP="00A21DE9">
      <w:pPr>
        <w:pStyle w:val="Text"/>
      </w:pPr>
      <w:r w:rsidRPr="00EE37D3">
        <w:t>Chvíli naslouchal, ale pak zbledl a tvář měl jako z kamene.</w:t>
      </w:r>
    </w:p>
    <w:p w:rsidR="00967FBE" w:rsidRPr="00EE37D3" w:rsidRDefault="00967FBE" w:rsidP="00A21DE9">
      <w:pPr>
        <w:pStyle w:val="Text"/>
      </w:pPr>
      <w:r w:rsidRPr="00EE37D3">
        <w:t>„</w:t>
      </w:r>
      <w:r w:rsidR="0093005C" w:rsidRPr="00EE37D3">
        <w:t>Ach bože,</w:t>
      </w:r>
      <w:r w:rsidRPr="00EE37D3">
        <w:t>“</w:t>
      </w:r>
      <w:r w:rsidR="0093005C" w:rsidRPr="00EE37D3">
        <w:t xml:space="preserve"> vzdychl do telefonu. </w:t>
      </w:r>
      <w:r w:rsidRPr="00EE37D3">
        <w:t>„</w:t>
      </w:r>
      <w:r w:rsidR="0093005C" w:rsidRPr="00EE37D3">
        <w:t>Ach bože.</w:t>
      </w:r>
      <w:r w:rsidRPr="00EE37D3">
        <w:t>“</w:t>
      </w:r>
    </w:p>
    <w:p w:rsidR="00967FBE" w:rsidRPr="00EE37D3" w:rsidRDefault="0093005C" w:rsidP="00A21DE9">
      <w:pPr>
        <w:pStyle w:val="Text"/>
      </w:pPr>
      <w:r w:rsidRPr="00EE37D3">
        <w:t xml:space="preserve">Znovu se otočil k ostatním, ale díval se přímo na Sarah, když jim oznámil: </w:t>
      </w:r>
      <w:r w:rsidR="00967FBE" w:rsidRPr="00EE37D3">
        <w:t>„</w:t>
      </w:r>
      <w:r w:rsidRPr="00EE37D3">
        <w:t>Cynthia zemřela.</w:t>
      </w:r>
      <w:r w:rsidR="00967FBE" w:rsidRPr="00EE37D3">
        <w:t>“</w:t>
      </w:r>
      <w:r w:rsidRPr="00EE37D3">
        <w:t xml:space="preserve"> Začal plakat, v ruce pořád svíral telefonní sluchátko a nepustil ho, ani když zavěsil.</w:t>
      </w:r>
    </w:p>
    <w:p w:rsidR="00967FBE" w:rsidRPr="00EE37D3" w:rsidRDefault="0093005C" w:rsidP="00A21DE9">
      <w:pPr>
        <w:pStyle w:val="Text"/>
      </w:pPr>
      <w:r w:rsidRPr="00EE37D3">
        <w:t>Wismer prudce oddechoval a Kracke na něj rychle pohlédl.</w:t>
      </w:r>
    </w:p>
    <w:p w:rsidR="00967FBE" w:rsidRPr="00EE37D3" w:rsidRDefault="0093005C" w:rsidP="00A21DE9">
      <w:pPr>
        <w:pStyle w:val="Text"/>
        <w:rPr>
          <w:i/>
        </w:rPr>
      </w:pPr>
      <w:r w:rsidRPr="00EE37D3">
        <w:rPr>
          <w:i/>
        </w:rPr>
        <w:t>Tohle všechno mění. Mysleli jsme si, že už to nemůže být horš</w:t>
      </w:r>
      <w:r w:rsidR="001373CD">
        <w:rPr>
          <w:i/>
        </w:rPr>
        <w:t xml:space="preserve">í </w:t>
      </w:r>
      <w:r w:rsidR="001373CD" w:rsidRPr="00EE37D3">
        <w:t>–</w:t>
      </w:r>
      <w:r w:rsidR="001373CD">
        <w:t xml:space="preserve"> </w:t>
      </w:r>
      <w:r w:rsidR="00967FBE" w:rsidRPr="00EE37D3">
        <w:rPr>
          <w:i/>
        </w:rPr>
        <w:t>a</w:t>
      </w:r>
      <w:r w:rsidRPr="00EE37D3">
        <w:rPr>
          <w:i/>
        </w:rPr>
        <w:t>le stalo se.</w:t>
      </w:r>
    </w:p>
    <w:p w:rsidR="00967FBE" w:rsidRPr="00EE37D3" w:rsidRDefault="00967FBE" w:rsidP="00A21DE9">
      <w:pPr>
        <w:pStyle w:val="Text"/>
      </w:pPr>
      <w:r w:rsidRPr="00EE37D3">
        <w:t>„</w:t>
      </w:r>
      <w:r w:rsidR="0093005C" w:rsidRPr="00EE37D3">
        <w:t>Kde je?</w:t>
      </w:r>
      <w:r w:rsidRPr="00EE37D3">
        <w:t>“</w:t>
      </w:r>
      <w:r w:rsidR="0093005C" w:rsidRPr="00EE37D3">
        <w:t xml:space="preserve"> zeptal se Kracke nahlas. Brandes neodpověděl. Kracke k němu přistoupil a zatřásl s ním. </w:t>
      </w:r>
      <w:r w:rsidRPr="00EE37D3">
        <w:t>„</w:t>
      </w:r>
      <w:r w:rsidR="0093005C" w:rsidRPr="00EE37D3">
        <w:t>Hergot, Alexi, kde je?</w:t>
      </w:r>
      <w:r w:rsidRPr="00EE37D3">
        <w:t>“</w:t>
      </w:r>
    </w:p>
    <w:p w:rsidR="00967FBE" w:rsidRPr="00EE37D3" w:rsidRDefault="00967FBE" w:rsidP="00A21DE9">
      <w:pPr>
        <w:pStyle w:val="Text"/>
      </w:pPr>
      <w:r w:rsidRPr="00EE37D3">
        <w:t>„</w:t>
      </w:r>
      <w:r w:rsidR="0093005C" w:rsidRPr="00EE37D3">
        <w:t>Je mrtvá, Jime.</w:t>
      </w:r>
      <w:r w:rsidRPr="00EE37D3">
        <w:t>“</w:t>
      </w:r>
      <w:r w:rsidR="0093005C" w:rsidRPr="00EE37D3">
        <w:t xml:space="preserve"> Brandesův hlas byl neobvykle měkký, skoro dětský.</w:t>
      </w:r>
    </w:p>
    <w:p w:rsidR="00967FBE" w:rsidRPr="00EE37D3" w:rsidRDefault="0093005C" w:rsidP="00A21DE9">
      <w:pPr>
        <w:pStyle w:val="Text"/>
      </w:pPr>
      <w:r w:rsidRPr="00EE37D3">
        <w:t>Kracke to už nemohl vydržet. Nemají čas.</w:t>
      </w:r>
    </w:p>
    <w:p w:rsidR="00967FBE" w:rsidRPr="00EE37D3" w:rsidRDefault="00967FBE" w:rsidP="00A21DE9">
      <w:pPr>
        <w:pStyle w:val="Text"/>
      </w:pPr>
      <w:r w:rsidRPr="00EE37D3">
        <w:t>„</w:t>
      </w:r>
      <w:r w:rsidR="0093005C" w:rsidRPr="00EE37D3">
        <w:t xml:space="preserve">Sakra, Alexi. Kde do prdele je? Kde? </w:t>
      </w:r>
      <w:r w:rsidRPr="00EE37D3">
        <w:t>Teď</w:t>
      </w:r>
      <w:r w:rsidR="0093005C" w:rsidRPr="00EE37D3">
        <w:t>? Kde je?</w:t>
      </w:r>
      <w:r w:rsidRPr="00EE37D3">
        <w:t>“</w:t>
      </w:r>
      <w:r w:rsidR="0093005C" w:rsidRPr="00EE37D3">
        <w:t xml:space="preserve"> Při každém slově s ním zatřásl, až se Brandes nakonec trochu probral.</w:t>
      </w:r>
    </w:p>
    <w:p w:rsidR="00967FBE" w:rsidRPr="00EE37D3" w:rsidRDefault="00967FBE" w:rsidP="00A21DE9">
      <w:pPr>
        <w:pStyle w:val="Text"/>
      </w:pPr>
      <w:r w:rsidRPr="00EE37D3">
        <w:t>„</w:t>
      </w:r>
      <w:r w:rsidR="0093005C" w:rsidRPr="00EE37D3">
        <w:t>Je samozřejmě v sanitce. Je na cestě ke</w:t>
      </w:r>
      <w:r w:rsidRPr="00EE37D3">
        <w:t>…</w:t>
      </w:r>
      <w:r w:rsidR="0093005C" w:rsidRPr="00EE37D3">
        <w:t xml:space="preserve"> kremačnímu ohni</w:t>
      </w:r>
      <w:r w:rsidRPr="00EE37D3">
        <w:t>…</w:t>
      </w:r>
      <w:r w:rsidR="0093005C" w:rsidRPr="00EE37D3">
        <w:t xml:space="preserve"> Ona je mrtvá, Jime.</w:t>
      </w:r>
      <w:r w:rsidRPr="00EE37D3">
        <w:t>“</w:t>
      </w:r>
    </w:p>
    <w:p w:rsidR="00FA519B" w:rsidRDefault="0093005C" w:rsidP="00A21DE9">
      <w:pPr>
        <w:pStyle w:val="Text"/>
      </w:pPr>
      <w:r w:rsidRPr="00EE37D3">
        <w:t xml:space="preserve">Kracke </w:t>
      </w:r>
      <w:r w:rsidR="00967FBE" w:rsidRPr="00EE37D3">
        <w:t>teď</w:t>
      </w:r>
      <w:r w:rsidRPr="00EE37D3">
        <w:t xml:space="preserve"> promluvil laskavým hlasem, což kontrastovalo s jeho předcházejícím výbuchem: </w:t>
      </w:r>
      <w:r w:rsidR="00967FBE" w:rsidRPr="00EE37D3">
        <w:t>„</w:t>
      </w:r>
      <w:r w:rsidRPr="00EE37D3">
        <w:t xml:space="preserve">Ne, Alexi. To je to. Ona není mrtvá, </w:t>
      </w:r>
      <w:r w:rsidRPr="00EE37D3">
        <w:lastRenderedPageBreak/>
        <w:t>Alexi. Rozumíte tomu? Rozumíte tomu, co vám říkám? Cynthia není mrtvá. Nikdo z nich,</w:t>
      </w:r>
      <w:r w:rsidR="00967FBE" w:rsidRPr="00EE37D3">
        <w:t>“</w:t>
      </w:r>
      <w:r w:rsidRPr="00EE37D3">
        <w:t xml:space="preserve"> dodal a ukázal rukou kolem dokola, </w:t>
      </w:r>
      <w:r w:rsidR="00967FBE" w:rsidRPr="00EE37D3">
        <w:t>„</w:t>
      </w:r>
      <w:r w:rsidRPr="00EE37D3">
        <w:t>nebyl mrtvý.</w:t>
      </w:r>
      <w:r w:rsidR="00967FBE" w:rsidRPr="00EE37D3">
        <w:t>“</w:t>
      </w:r>
    </w:p>
    <w:p w:rsidR="00967FBE" w:rsidRDefault="00FA519B" w:rsidP="00A21DE9">
      <w:pPr>
        <w:pStyle w:val="Text"/>
      </w:pPr>
      <w:r>
        <w:br w:type="page"/>
      </w:r>
    </w:p>
    <w:p w:rsidR="003D71C8" w:rsidRDefault="003D71C8" w:rsidP="003D71C8">
      <w:pPr>
        <w:pStyle w:val="Nadpis1"/>
        <w:jc w:val="center"/>
      </w:pPr>
      <w:r>
        <w:t>32</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Na jednom místě se barva na kuchyňských dveřích začala loupat. Brandes si toho teď všiml.</w:t>
      </w:r>
    </w:p>
    <w:p w:rsidR="00967FBE" w:rsidRPr="00EE37D3" w:rsidRDefault="0093005C" w:rsidP="00A21DE9">
      <w:pPr>
        <w:pStyle w:val="Text"/>
        <w:rPr>
          <w:i/>
        </w:rPr>
      </w:pPr>
      <w:r w:rsidRPr="00EE37D3">
        <w:rPr>
          <w:i/>
        </w:rPr>
        <w:t>Mohl bych tady zůstat celé měsíce, možná roky, napadlo ho. A nikdy bych si toho býval nevšiml.</w:t>
      </w:r>
    </w:p>
    <w:p w:rsidR="00967FBE" w:rsidRPr="00EE37D3" w:rsidRDefault="0093005C" w:rsidP="00A21DE9">
      <w:pPr>
        <w:pStyle w:val="Text"/>
      </w:pPr>
      <w:r w:rsidRPr="00EE37D3">
        <w:rPr>
          <w:i/>
        </w:rPr>
        <w:t xml:space="preserve">Zíral </w:t>
      </w:r>
      <w:r w:rsidRPr="00EE37D3">
        <w:t xml:space="preserve">na sloupnutou barvu. Bylo to na levé straně u zárubně, vedle police s </w:t>
      </w:r>
      <w:proofErr w:type="gramStart"/>
      <w:r w:rsidRPr="00EE37D3">
        <w:t>Wismerovým</w:t>
      </w:r>
      <w:proofErr w:type="gramEnd"/>
      <w:r w:rsidRPr="00EE37D3">
        <w:t xml:space="preserve"> křišťálovým sklem </w:t>
      </w:r>
      <w:r w:rsidR="00967FBE" w:rsidRPr="00EE37D3">
        <w:t>–</w:t>
      </w:r>
      <w:r w:rsidRPr="00EE37D3">
        <w:t xml:space="preserve"> snad to byl Orefors nebo Baccarat.</w:t>
      </w:r>
    </w:p>
    <w:p w:rsidR="00967FBE" w:rsidRPr="00EE37D3" w:rsidRDefault="00967FBE" w:rsidP="00A21DE9">
      <w:pPr>
        <w:pStyle w:val="Text"/>
      </w:pPr>
      <w:r w:rsidRPr="00EE37D3">
        <w:t>„</w:t>
      </w:r>
      <w:r w:rsidR="0093005C" w:rsidRPr="00EE37D3">
        <w:t>Alexi!</w:t>
      </w:r>
      <w:r w:rsidRPr="00EE37D3">
        <w:t>“</w:t>
      </w:r>
      <w:r w:rsidR="0093005C" w:rsidRPr="00EE37D3">
        <w:t xml:space="preserve"> ozvala se Sarah.</w:t>
      </w:r>
    </w:p>
    <w:p w:rsidR="00967FBE" w:rsidRPr="00EE37D3" w:rsidRDefault="0093005C" w:rsidP="00A21DE9">
      <w:pPr>
        <w:pStyle w:val="Text"/>
      </w:pPr>
      <w:r w:rsidRPr="00EE37D3">
        <w:t>Podíval se na ni a uvědomil si, že to neutíká čas, ale myšlenky. Velmi rychle. Myšlenkami je hodně daleko od Lyle a od Cynthie.</w:t>
      </w:r>
    </w:p>
    <w:p w:rsidR="00967FBE" w:rsidRPr="00EE37D3" w:rsidRDefault="00967FBE" w:rsidP="00A21DE9">
      <w:pPr>
        <w:pStyle w:val="Text"/>
      </w:pPr>
      <w:r w:rsidRPr="00EE37D3">
        <w:t>„</w:t>
      </w:r>
      <w:r w:rsidR="0093005C" w:rsidRPr="00EE37D3">
        <w:t>Ano,</w:t>
      </w:r>
      <w:r w:rsidRPr="00EE37D3">
        <w:t>“</w:t>
      </w:r>
      <w:r w:rsidR="0093005C" w:rsidRPr="00EE37D3">
        <w:t xml:space="preserve"> řekl. Nebylo to kvůli Cynthiině smrti </w:t>
      </w:r>
      <w:r w:rsidRPr="00EE37D3">
        <w:t>–</w:t>
      </w:r>
      <w:r w:rsidR="0093005C" w:rsidRPr="00EE37D3">
        <w:t xml:space="preserve"> a té neuvěřitelné zprávě od Kracka </w:t>
      </w:r>
      <w:r w:rsidRPr="00EE37D3">
        <w:t>–</w:t>
      </w:r>
      <w:r w:rsidR="0093005C" w:rsidRPr="00EE37D3">
        <w:t xml:space="preserve"> že jeho myšlení bylo zablokováno na ten krátký okamžik, na který nikdy nezapomene. Okamžik.</w:t>
      </w:r>
    </w:p>
    <w:p w:rsidR="00967FBE" w:rsidRPr="00EE37D3" w:rsidRDefault="0093005C" w:rsidP="00A21DE9">
      <w:pPr>
        <w:pStyle w:val="Text"/>
      </w:pPr>
      <w:r w:rsidRPr="00EE37D3">
        <w:t>Bylo to kvůli tomu, že si uvědomil následky Krackových posledních slov.</w:t>
      </w:r>
    </w:p>
    <w:p w:rsidR="00967FBE" w:rsidRPr="00EE37D3" w:rsidRDefault="0093005C" w:rsidP="00A21DE9">
      <w:pPr>
        <w:pStyle w:val="Text"/>
        <w:rPr>
          <w:i/>
        </w:rPr>
      </w:pPr>
      <w:r w:rsidRPr="00EE37D3">
        <w:rPr>
          <w:i/>
        </w:rPr>
        <w:t>Nikdo z nich nebyl mrtvý.</w:t>
      </w:r>
    </w:p>
    <w:p w:rsidR="00967FBE" w:rsidRPr="00EE37D3" w:rsidRDefault="0093005C" w:rsidP="00A21DE9">
      <w:pPr>
        <w:pStyle w:val="Text"/>
      </w:pPr>
      <w:r w:rsidRPr="00EE37D3">
        <w:rPr>
          <w:i/>
        </w:rPr>
        <w:t xml:space="preserve">Živí lidé </w:t>
      </w:r>
      <w:r w:rsidR="00967FBE" w:rsidRPr="00EE37D3">
        <w:rPr>
          <w:i/>
        </w:rPr>
        <w:t>–</w:t>
      </w:r>
      <w:r w:rsidRPr="00EE37D3">
        <w:rPr>
          <w:i/>
        </w:rPr>
        <w:t xml:space="preserve"> živí </w:t>
      </w:r>
      <w:r w:rsidRPr="00EE37D3">
        <w:t xml:space="preserve">lidé </w:t>
      </w:r>
      <w:r w:rsidR="00967FBE" w:rsidRPr="00EE37D3">
        <w:t>–</w:t>
      </w:r>
      <w:r w:rsidRPr="00EE37D3">
        <w:t xml:space="preserve"> byli pohřbíváni a páleni. Můj bože, a byli pitváni. Žaludek se mu obracel odporem. Nepochopil, jak to bylo možné. Wismer mu to určitě vysvětlí. Ale věděl, že to je pravda. Je to pravda! </w:t>
      </w:r>
      <w:r w:rsidRPr="00EE37D3">
        <w:rPr>
          <w:i/>
        </w:rPr>
        <w:t xml:space="preserve">Ach bože, Petere. Proč jsi je radši nezabil? </w:t>
      </w:r>
      <w:r w:rsidRPr="00EE37D3">
        <w:t>Rozplakal se.</w:t>
      </w:r>
    </w:p>
    <w:p w:rsidR="00967FBE" w:rsidRPr="00EE37D3" w:rsidRDefault="00967FBE" w:rsidP="00A21DE9">
      <w:pPr>
        <w:pStyle w:val="Text"/>
      </w:pPr>
      <w:r w:rsidRPr="00EE37D3">
        <w:t>„Teď</w:t>
      </w:r>
      <w:r w:rsidR="0093005C" w:rsidRPr="00EE37D3">
        <w:t xml:space="preserve"> ne, Alexi,</w:t>
      </w:r>
      <w:r w:rsidRPr="00EE37D3">
        <w:t>“</w:t>
      </w:r>
      <w:r w:rsidR="0093005C" w:rsidRPr="00EE37D3">
        <w:t xml:space="preserve"> napomenul ho Kracke. </w:t>
      </w:r>
      <w:r w:rsidRPr="00EE37D3">
        <w:t>„</w:t>
      </w:r>
      <w:r w:rsidR="0093005C" w:rsidRPr="00EE37D3">
        <w:t>Gerry a já jsme měli málo času všechno prozkoumat.</w:t>
      </w:r>
      <w:r w:rsidRPr="00EE37D3">
        <w:t>“</w:t>
      </w:r>
      <w:r w:rsidR="0093005C" w:rsidRPr="00EE37D3">
        <w:t xml:space="preserve"> Vzpomněl si, jak si v paměti vybavil bombový útok na jumbo. </w:t>
      </w:r>
      <w:r w:rsidRPr="00EE37D3">
        <w:t>„</w:t>
      </w:r>
      <w:r w:rsidR="0093005C" w:rsidRPr="00EE37D3">
        <w:t xml:space="preserve">Ale já musím naléhat, Alexi. Musíme těm lidem pomoct, a nejlepší způsob, jak to udělat </w:t>
      </w:r>
      <w:r w:rsidRPr="00EE37D3">
        <w:t>–</w:t>
      </w:r>
      <w:r w:rsidR="00CD1B4F">
        <w:t xml:space="preserve"> </w:t>
      </w:r>
      <w:r w:rsidR="0093005C" w:rsidRPr="00EE37D3">
        <w:t xml:space="preserve">a jediný způsob </w:t>
      </w:r>
      <w:r w:rsidRPr="00EE37D3">
        <w:t>–</w:t>
      </w:r>
      <w:r w:rsidR="0093005C" w:rsidRPr="00EE37D3">
        <w:t xml:space="preserve"> je osvobodit Adriana a Jasona. A</w:t>
      </w:r>
      <w:r w:rsidRPr="00EE37D3">
        <w:t>…</w:t>
      </w:r>
      <w:r w:rsidR="0093005C" w:rsidRPr="00EE37D3">
        <w:t>,</w:t>
      </w:r>
      <w:r w:rsidRPr="00EE37D3">
        <w:t>“</w:t>
      </w:r>
      <w:r w:rsidR="0093005C" w:rsidRPr="00EE37D3">
        <w:t xml:space="preserve"> zaváhal, </w:t>
      </w:r>
      <w:r w:rsidRPr="00EE37D3">
        <w:t>„</w:t>
      </w:r>
      <w:r w:rsidR="0093005C" w:rsidRPr="00EE37D3">
        <w:t>musíme se odtud dostat, než dorazí Lawrence.</w:t>
      </w:r>
      <w:r w:rsidRPr="00EE37D3">
        <w:t>“</w:t>
      </w:r>
    </w:p>
    <w:p w:rsidR="00967FBE" w:rsidRPr="00EE37D3" w:rsidRDefault="00967FBE" w:rsidP="00A21DE9">
      <w:pPr>
        <w:pStyle w:val="Text"/>
      </w:pPr>
      <w:r w:rsidRPr="00EE37D3">
        <w:t>„</w:t>
      </w:r>
      <w:r w:rsidR="0093005C" w:rsidRPr="00EE37D3">
        <w:t>Musím říct</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zarazil ho Kracke. </w:t>
      </w:r>
      <w:r w:rsidRPr="00EE37D3">
        <w:t>„</w:t>
      </w:r>
      <w:r w:rsidR="0093005C" w:rsidRPr="00EE37D3">
        <w:t xml:space="preserve">Podívej, vysvětlím ti to všechno, jak nejlíp umím, během pár minut. Ale my musíme pryč </w:t>
      </w:r>
      <w:r w:rsidRPr="00EE37D3">
        <w:t>–</w:t>
      </w:r>
      <w:r w:rsidR="0093005C" w:rsidRPr="00EE37D3">
        <w:t xml:space="preserve"> okamžitě!</w:t>
      </w:r>
      <w:r w:rsidRPr="00EE37D3">
        <w:t>“</w:t>
      </w:r>
    </w:p>
    <w:p w:rsidR="00967FBE" w:rsidRPr="00EE37D3" w:rsidRDefault="0093005C" w:rsidP="00A21DE9">
      <w:pPr>
        <w:pStyle w:val="Text"/>
      </w:pPr>
      <w:r w:rsidRPr="00EE37D3">
        <w:t xml:space="preserve">Brandes energicky přikývl. </w:t>
      </w:r>
      <w:r w:rsidRPr="00EE37D3">
        <w:rPr>
          <w:i/>
        </w:rPr>
        <w:t xml:space="preserve">Ano, </w:t>
      </w:r>
      <w:r w:rsidRPr="00EE37D3">
        <w:t xml:space="preserve">pomyslel si. </w:t>
      </w:r>
      <w:r w:rsidRPr="00EE37D3">
        <w:rPr>
          <w:i/>
        </w:rPr>
        <w:t>Musíme pryč. Musím zmizet.</w:t>
      </w:r>
    </w:p>
    <w:p w:rsidR="00967FBE" w:rsidRPr="00EE37D3" w:rsidRDefault="0093005C" w:rsidP="00A21DE9">
      <w:pPr>
        <w:pStyle w:val="Text"/>
      </w:pPr>
      <w:r w:rsidRPr="00EE37D3">
        <w:lastRenderedPageBreak/>
        <w:t>On i Sarah vyšli před Wismerem a Krackem na zadní dvorek. Sarah věděla, že se zdrželi, aby připravili nějaký náhradní plán. Moc dobře chápala, že zpráva o Cynthiině smrti změnila plány, které už měli připravené.</w:t>
      </w:r>
    </w:p>
    <w:p w:rsidR="00967FBE" w:rsidRPr="00EE37D3" w:rsidRDefault="0093005C" w:rsidP="00A21DE9">
      <w:pPr>
        <w:pStyle w:val="Text"/>
      </w:pPr>
      <w:r w:rsidRPr="00EE37D3">
        <w:t xml:space="preserve">Plán, který Jim připravil pro sebe a pro Alexe, </w:t>
      </w:r>
      <w:r w:rsidR="00967FBE" w:rsidRPr="00EE37D3">
        <w:t>teď</w:t>
      </w:r>
      <w:r w:rsidRPr="00EE37D3">
        <w:t xml:space="preserve"> není možné použít. </w:t>
      </w:r>
      <w:r w:rsidRPr="00EE37D3">
        <w:rPr>
          <w:i/>
        </w:rPr>
        <w:t>Jinak bych si nemusela oblékat tyhle věci.</w:t>
      </w:r>
    </w:p>
    <w:p w:rsidR="00967FBE" w:rsidRPr="00EE37D3" w:rsidRDefault="0093005C" w:rsidP="00A21DE9">
      <w:pPr>
        <w:pStyle w:val="Text"/>
      </w:pPr>
      <w:r w:rsidRPr="00EE37D3">
        <w:t>Kracke věděl, že bude muset Brandesovi pomoct zachránit Cynthii před Lawrencovou kremační hranicí, napadlo Sarah. Byla si tím jistá. Taky věděla, že kdyby neměl pocit, že musí té ženě pomoct, nechal by ji upálit a šel by splnit svůj úkol.</w:t>
      </w:r>
    </w:p>
    <w:p w:rsidR="00967FBE" w:rsidRPr="00EE37D3" w:rsidRDefault="0093005C" w:rsidP="00A21DE9">
      <w:pPr>
        <w:pStyle w:val="Text"/>
      </w:pPr>
      <w:r w:rsidRPr="00EE37D3">
        <w:t>Ale Brandes by mu nebyl absolutně k ničemu, kdyby se aspoň nepokusili Cynthii zachránit. A navíc by se mohl stát velkou přítěží.</w:t>
      </w:r>
    </w:p>
    <w:p w:rsidR="00967FBE" w:rsidRPr="00EE37D3" w:rsidRDefault="00967FBE" w:rsidP="00A21DE9">
      <w:pPr>
        <w:pStyle w:val="Text"/>
      </w:pPr>
      <w:r w:rsidRPr="00EE37D3">
        <w:t>„</w:t>
      </w:r>
      <w:r w:rsidR="0093005C" w:rsidRPr="00EE37D3">
        <w:t>Rozdělíme se,</w:t>
      </w:r>
      <w:r w:rsidRPr="00EE37D3">
        <w:t>“</w:t>
      </w:r>
      <w:r w:rsidR="0093005C" w:rsidRPr="00EE37D3">
        <w:t xml:space="preserve"> oznámil jim Wismer, když je s Krackem dohonili. </w:t>
      </w:r>
      <w:r w:rsidRPr="00EE37D3">
        <w:t>„</w:t>
      </w:r>
      <w:r w:rsidR="0093005C" w:rsidRPr="00EE37D3">
        <w:t xml:space="preserve">Sarah a já musíme ještě něco zařídit. Alexi, ty pomůžeš Jimovi s </w:t>
      </w:r>
      <w:proofErr w:type="gramStart"/>
      <w:r w:rsidR="0093005C" w:rsidRPr="00EE37D3">
        <w:t>Cynthii</w:t>
      </w:r>
      <w:proofErr w:type="gramEnd"/>
      <w:r w:rsidR="0093005C" w:rsidRPr="00EE37D3">
        <w:t>.</w:t>
      </w:r>
      <w:r w:rsidRPr="00EE37D3">
        <w:t>“</w:t>
      </w:r>
    </w:p>
    <w:p w:rsidR="00967FBE" w:rsidRPr="00EE37D3" w:rsidRDefault="00967FBE" w:rsidP="00A21DE9">
      <w:pPr>
        <w:pStyle w:val="Text"/>
      </w:pPr>
      <w:r w:rsidRPr="00EE37D3">
        <w:t>„</w:t>
      </w:r>
      <w:r w:rsidR="0093005C" w:rsidRPr="00EE37D3">
        <w:t>Kde to půjde, jeďte po vedlejších silnicích. Alexi, Jim ti vysvětlí, jak to je s armádou. Musíme se od nich držet dál. Vím, že nemáme dost času, ale bude vám stačit jenom půl hodiny. Když se vám to podaří, Jime, tak se sejdeme u Andyho.</w:t>
      </w:r>
    </w:p>
    <w:p w:rsidR="00967FBE" w:rsidRPr="00EE37D3" w:rsidRDefault="0093005C" w:rsidP="00A21DE9">
      <w:pPr>
        <w:pStyle w:val="Text"/>
      </w:pPr>
      <w:r w:rsidRPr="00EE37D3">
        <w:t xml:space="preserve">Jestli nás Lawrence začal postrádat </w:t>
      </w:r>
      <w:r w:rsidR="00967FBE" w:rsidRPr="00EE37D3">
        <w:t>–</w:t>
      </w:r>
      <w:r w:rsidRPr="00EE37D3">
        <w:t xml:space="preserve"> nebo už ví, že jsme utekli </w:t>
      </w:r>
      <w:r w:rsidR="00967FBE" w:rsidRPr="00EE37D3">
        <w:t>–</w:t>
      </w:r>
      <w:r w:rsidRPr="00EE37D3">
        <w:t xml:space="preserve"> půlhodina je asi tak všechno, kolik nám zbývá, než budeme opravdu muset utéct. </w:t>
      </w:r>
      <w:r w:rsidR="00967FBE" w:rsidRPr="00EE37D3">
        <w:t>–</w:t>
      </w:r>
      <w:r w:rsidRPr="00EE37D3">
        <w:t xml:space="preserve"> Hodně štěstí.</w:t>
      </w:r>
      <w:r w:rsidR="00967FBE" w:rsidRPr="00EE37D3">
        <w:t>“</w:t>
      </w:r>
    </w:p>
    <w:p w:rsidR="00967FBE" w:rsidRPr="00EE37D3" w:rsidRDefault="0093005C" w:rsidP="00A21DE9">
      <w:pPr>
        <w:pStyle w:val="Text"/>
      </w:pPr>
      <w:r w:rsidRPr="00EE37D3">
        <w:t>Na nic už nečekal a se Sarah nastoupili do jeho auta, které mělo ještě zahřátý motor, protože bylo celý den v provozu. Brandes a Kracke nastoupili do mercedesu.</w:t>
      </w:r>
    </w:p>
    <w:p w:rsidR="00967FBE" w:rsidRPr="00EE37D3" w:rsidRDefault="00967FBE" w:rsidP="00A21DE9">
      <w:pPr>
        <w:pStyle w:val="Text"/>
      </w:pPr>
      <w:r w:rsidRPr="00EE37D3">
        <w:t>„</w:t>
      </w:r>
      <w:r w:rsidR="0093005C" w:rsidRPr="00EE37D3">
        <w:t>Jime, já</w:t>
      </w:r>
      <w:r w:rsidRPr="00EE37D3">
        <w:t>…</w:t>
      </w:r>
      <w:r w:rsidR="0093005C" w:rsidRPr="00EE37D3">
        <w:t xml:space="preserve"> mám pocit, jako bych se probudil, nebo něco takového. Omlouvám se, že</w:t>
      </w:r>
      <w:r w:rsidRPr="00EE37D3">
        <w:t>…</w:t>
      </w:r>
      <w:r w:rsidR="0093005C" w:rsidRPr="00EE37D3">
        <w:t xml:space="preserve"> jsem byl trochu mimo.</w:t>
      </w:r>
      <w:r w:rsidRPr="00EE37D3">
        <w:t>“</w:t>
      </w:r>
    </w:p>
    <w:p w:rsidR="00967FBE" w:rsidRPr="00EE37D3" w:rsidRDefault="00967FBE" w:rsidP="00A21DE9">
      <w:pPr>
        <w:pStyle w:val="Text"/>
      </w:pPr>
      <w:r w:rsidRPr="00EE37D3">
        <w:t>„</w:t>
      </w:r>
      <w:r w:rsidR="0093005C" w:rsidRPr="00EE37D3">
        <w:t>Vzpamatoval jste se rychleji, než bych očekával,</w:t>
      </w:r>
      <w:r w:rsidRPr="00EE37D3">
        <w:t>“</w:t>
      </w:r>
      <w:r w:rsidR="0093005C" w:rsidRPr="00EE37D3">
        <w:t xml:space="preserve"> řekl Kracke, když vyjížděl před druhé auto. </w:t>
      </w:r>
      <w:r w:rsidRPr="00EE37D3">
        <w:t>„</w:t>
      </w:r>
      <w:r w:rsidR="0093005C" w:rsidRPr="00EE37D3">
        <w:t xml:space="preserve">Není to jednoduché. Nebylo to snadné pro Gerryho ani pro mě </w:t>
      </w:r>
      <w:r w:rsidRPr="00EE37D3">
        <w:t>–</w:t>
      </w:r>
      <w:r w:rsidR="0093005C" w:rsidRPr="00EE37D3">
        <w:t xml:space="preserve"> a</w:t>
      </w:r>
      <w:r w:rsidRPr="00EE37D3">
        <w:t>…</w:t>
      </w:r>
      <w:r w:rsidR="0093005C" w:rsidRPr="00EE37D3">
        <w:t xml:space="preserve"> tolik jsme toho viděli.</w:t>
      </w:r>
      <w:r w:rsidRPr="00EE37D3">
        <w:t>“</w:t>
      </w:r>
    </w:p>
    <w:p w:rsidR="00967FBE" w:rsidRPr="00EE37D3" w:rsidRDefault="00967FBE" w:rsidP="00A21DE9">
      <w:pPr>
        <w:pStyle w:val="Text"/>
      </w:pPr>
      <w:r w:rsidRPr="00EE37D3">
        <w:t>„</w:t>
      </w:r>
      <w:r w:rsidR="0093005C" w:rsidRPr="00EE37D3">
        <w:t>Co jste dneska v noci viděli, Jime?</w:t>
      </w:r>
      <w:r w:rsidRPr="00EE37D3">
        <w:t>“</w:t>
      </w:r>
      <w:r w:rsidR="0093005C" w:rsidRPr="00EE37D3">
        <w:t xml:space="preserve"> Brandes se natočil na sedadle a zadíval se na Krackův ostře řezaný profil. </w:t>
      </w:r>
      <w:r w:rsidRPr="00EE37D3">
        <w:t>„</w:t>
      </w:r>
      <w:r w:rsidR="0093005C" w:rsidRPr="00EE37D3">
        <w:t>Co se děje? Co jste viděli?</w:t>
      </w:r>
      <w:r w:rsidRPr="00EE37D3">
        <w:t>“</w:t>
      </w:r>
    </w:p>
    <w:p w:rsidR="00967FBE" w:rsidRPr="00EE37D3" w:rsidRDefault="0093005C" w:rsidP="00A21DE9">
      <w:pPr>
        <w:pStyle w:val="Text"/>
      </w:pPr>
      <w:r w:rsidRPr="00EE37D3">
        <w:t>Kracke se chvilku rozmýšlel, kde nejlépe začít.</w:t>
      </w:r>
    </w:p>
    <w:p w:rsidR="00967FBE" w:rsidRPr="00EE37D3" w:rsidRDefault="00967FBE" w:rsidP="00A21DE9">
      <w:pPr>
        <w:pStyle w:val="Text"/>
      </w:pPr>
      <w:r w:rsidRPr="00EE37D3">
        <w:t>„</w:t>
      </w:r>
      <w:r w:rsidR="0093005C" w:rsidRPr="00EE37D3">
        <w:t>Gerry něco objevil v zápiscích vašeho bratra,</w:t>
      </w:r>
      <w:r w:rsidRPr="00EE37D3">
        <w:t>“</w:t>
      </w:r>
      <w:r w:rsidR="0093005C" w:rsidRPr="00EE37D3">
        <w:t xml:space="preserve"> řekl. </w:t>
      </w:r>
      <w:r w:rsidRPr="00EE37D3">
        <w:t>„</w:t>
      </w:r>
      <w:r w:rsidR="0093005C" w:rsidRPr="00EE37D3">
        <w:t xml:space="preserve">Zdá se, že Peter očekával, že bude mít s lidmi, se kterými se zapletl, potíže. </w:t>
      </w:r>
      <w:r w:rsidR="0093005C" w:rsidRPr="00EE37D3">
        <w:lastRenderedPageBreak/>
        <w:t xml:space="preserve">Zanechal dostatek vzkazů </w:t>
      </w:r>
      <w:r w:rsidRPr="00EE37D3">
        <w:t>–</w:t>
      </w:r>
      <w:r w:rsidR="0093005C" w:rsidRPr="00EE37D3">
        <w:t xml:space="preserve"> Gerry vám všechno vysvětlí </w:t>
      </w:r>
      <w:r w:rsidRPr="00EE37D3">
        <w:t>líp</w:t>
      </w:r>
      <w:r w:rsidR="0093005C" w:rsidRPr="00EE37D3">
        <w:t xml:space="preserve"> než já </w:t>
      </w:r>
      <w:r w:rsidRPr="00EE37D3">
        <w:t>–</w:t>
      </w:r>
      <w:r w:rsidR="0093005C" w:rsidRPr="00EE37D3">
        <w:t xml:space="preserve"> ale byly tak zašifrované, že je mohl rozluštit jeno</w:t>
      </w:r>
      <w:r w:rsidRPr="00EE37D3">
        <w:t>m n</w:t>
      </w:r>
      <w:r w:rsidR="0093005C" w:rsidRPr="00EE37D3">
        <w:t xml:space="preserve">ěkdo jako Gerry. Abych byl upřímný </w:t>
      </w:r>
      <w:proofErr w:type="gramStart"/>
      <w:r w:rsidR="0093005C" w:rsidRPr="00EE37D3">
        <w:t>Alexi</w:t>
      </w:r>
      <w:proofErr w:type="gramEnd"/>
      <w:r w:rsidR="0093005C" w:rsidRPr="00EE37D3">
        <w:t>, udělali jsme s Adriánem chybu, když jsme dospěli k závěru, že vy jste ten pravý člověk, který by se měl logicky vyznat v Peterových záležitostech. Možná uvažoval o tom, že byste mohl případně všechno rozluštit, ale nejspíš opravdu směroval své zašifrované poznámky na Gerryho. On má totiž pro takové věci ten pravý cit.</w:t>
      </w:r>
    </w:p>
    <w:p w:rsidR="00967FBE" w:rsidRPr="00EE37D3" w:rsidRDefault="0093005C" w:rsidP="00A21DE9">
      <w:pPr>
        <w:pStyle w:val="Text"/>
      </w:pPr>
      <w:r w:rsidRPr="00EE37D3">
        <w:t xml:space="preserve">Samozřejmě bylo moc dobré, že jsme vás do toho zapojili. Peterovi sponzoři </w:t>
      </w:r>
      <w:r w:rsidR="00967FBE" w:rsidRPr="00EE37D3">
        <w:t>–</w:t>
      </w:r>
      <w:r w:rsidRPr="00EE37D3">
        <w:t xml:space="preserve"> a Adriánovi únosci </w:t>
      </w:r>
      <w:r w:rsidR="00967FBE" w:rsidRPr="00EE37D3">
        <w:t>–</w:t>
      </w:r>
      <w:r w:rsidRPr="00EE37D3">
        <w:t xml:space="preserve"> se taky zaměřili na vás. Proto se vás snažili zabít.</w:t>
      </w:r>
      <w:r w:rsidR="00967FBE" w:rsidRPr="00EE37D3">
        <w:t>“</w:t>
      </w:r>
    </w:p>
    <w:p w:rsidR="00967FBE" w:rsidRPr="00EE37D3" w:rsidRDefault="00967FBE" w:rsidP="00A21DE9">
      <w:pPr>
        <w:pStyle w:val="Text"/>
      </w:pPr>
      <w:r w:rsidRPr="00EE37D3">
        <w:t>„</w:t>
      </w:r>
      <w:r w:rsidR="0093005C" w:rsidRPr="00EE37D3">
        <w:t>Myslíte, že to bylo dobré, protože si mě vybrali za cíl, a tím pádem nechali Wismera na pokoji.</w:t>
      </w:r>
      <w:r w:rsidRPr="00EE37D3">
        <w:t>“</w:t>
      </w:r>
    </w:p>
    <w:p w:rsidR="00967FBE" w:rsidRPr="00EE37D3" w:rsidRDefault="0093005C" w:rsidP="00A21DE9">
      <w:pPr>
        <w:pStyle w:val="Text"/>
      </w:pPr>
      <w:r w:rsidRPr="00EE37D3">
        <w:t>Na chvilku se zarazil a Kracka napadlo, že analyzuje své postavení, svůj význam v té věci.</w:t>
      </w:r>
    </w:p>
    <w:p w:rsidR="00967FBE" w:rsidRPr="00EE37D3" w:rsidRDefault="00967FBE" w:rsidP="00A21DE9">
      <w:pPr>
        <w:pStyle w:val="Text"/>
      </w:pPr>
      <w:r w:rsidRPr="00EE37D3">
        <w:t>„</w:t>
      </w:r>
      <w:r w:rsidR="0093005C" w:rsidRPr="00EE37D3">
        <w:t>Takhle jste to pochopitelně neplánovali. Mohli byste, ale neudělali jste to. Wismer tak zůstal v bezpečí. Pochopil jsem to správně?</w:t>
      </w:r>
      <w:r w:rsidRPr="00EE37D3">
        <w:t>“</w:t>
      </w:r>
      <w:r w:rsidR="0093005C" w:rsidRPr="00EE37D3">
        <w:t xml:space="preserve"> zeptal se Brandes nevzrušeným hlasem. Na Kracka to udělalo velký dojem.</w:t>
      </w:r>
    </w:p>
    <w:p w:rsidR="00967FBE" w:rsidRPr="00EE37D3" w:rsidRDefault="00967FBE" w:rsidP="00A21DE9">
      <w:pPr>
        <w:pStyle w:val="Text"/>
      </w:pPr>
      <w:r w:rsidRPr="00EE37D3">
        <w:t>„</w:t>
      </w:r>
      <w:r w:rsidR="0093005C" w:rsidRPr="00EE37D3">
        <w:t>Velice dobrý úsudek,</w:t>
      </w:r>
      <w:r w:rsidRPr="00EE37D3">
        <w:t>“</w:t>
      </w:r>
      <w:r w:rsidR="0093005C" w:rsidRPr="00EE37D3">
        <w:t xml:space="preserve"> podotkl jenom.</w:t>
      </w:r>
    </w:p>
    <w:p w:rsidR="00967FBE" w:rsidRPr="00EE37D3" w:rsidRDefault="00967FBE" w:rsidP="00A21DE9">
      <w:pPr>
        <w:pStyle w:val="Text"/>
      </w:pPr>
      <w:r w:rsidRPr="00EE37D3">
        <w:t>„</w:t>
      </w:r>
      <w:r w:rsidR="0093005C" w:rsidRPr="00EE37D3">
        <w:t>Já tomu opravdu nerozumím, Jime,</w:t>
      </w:r>
      <w:r w:rsidRPr="00EE37D3">
        <w:t>“</w:t>
      </w:r>
      <w:r w:rsidR="0093005C" w:rsidRPr="00EE37D3">
        <w:t xml:space="preserve"> pokračoval Brandes. </w:t>
      </w:r>
      <w:r w:rsidRPr="00EE37D3">
        <w:t>„</w:t>
      </w:r>
      <w:r w:rsidR="0093005C" w:rsidRPr="00EE37D3">
        <w:t>Myslím tomu ostatnímu.</w:t>
      </w:r>
      <w:r w:rsidRPr="00EE37D3">
        <w:t>“</w:t>
      </w:r>
    </w:p>
    <w:p w:rsidR="00967FBE" w:rsidRPr="00EE37D3" w:rsidRDefault="00967FBE" w:rsidP="00A21DE9">
      <w:pPr>
        <w:pStyle w:val="Text"/>
      </w:pPr>
      <w:r w:rsidRPr="00EE37D3">
        <w:t>„</w:t>
      </w:r>
      <w:r w:rsidR="0093005C" w:rsidRPr="00EE37D3">
        <w:t>Tomu nerozumím ani já. Adrian přede mnou něco tajil a p</w:t>
      </w:r>
      <w:r w:rsidRPr="00EE37D3">
        <w:t>oc</w:t>
      </w:r>
      <w:r w:rsidR="0093005C" w:rsidRPr="00EE37D3">
        <w:t xml:space="preserve">hybuju, že se někdy dovím, co to bylo. Najali vašeho bratra, pravděpodobně mu slíbili nějakou novou hračku pro jeho laboratoř </w:t>
      </w:r>
      <w:r w:rsidRPr="00EE37D3">
        <w:t>–</w:t>
      </w:r>
      <w:r w:rsidR="0093005C" w:rsidRPr="00EE37D3">
        <w:t xml:space="preserve"> to nevím. A Peter vyvinul virus, který měnil genetický kód organismu a dodal mu tím neobyčejnou schopnost vázat na sebe stopová množství kovu v mořské vodě.</w:t>
      </w:r>
    </w:p>
    <w:p w:rsidR="00967FBE" w:rsidRPr="00EE37D3" w:rsidRDefault="0093005C" w:rsidP="00A21DE9">
      <w:pPr>
        <w:pStyle w:val="Text"/>
      </w:pPr>
      <w:r w:rsidRPr="00EE37D3">
        <w:t>Domníváme se, že šlo o zlato,</w:t>
      </w:r>
      <w:r w:rsidR="00967FBE" w:rsidRPr="00EE37D3">
        <w:t>“</w:t>
      </w:r>
      <w:r w:rsidRPr="00EE37D3">
        <w:t xml:space="preserve"> pokračoval Kracke. </w:t>
      </w:r>
      <w:r w:rsidR="00967FBE" w:rsidRPr="00EE37D3">
        <w:t>„</w:t>
      </w:r>
      <w:r w:rsidRPr="00EE37D3">
        <w:t xml:space="preserve">Gerry si to myslí taky. Našel něco v </w:t>
      </w:r>
      <w:r w:rsidRPr="00EE37D3">
        <w:rPr>
          <w:i/>
        </w:rPr>
        <w:t xml:space="preserve">Kupci benátském. </w:t>
      </w:r>
      <w:r w:rsidRPr="00EE37D3">
        <w:t>Jenom Peter se zajímal o vedlejší účinky, které by ten virus mohl mít především na živočichy. Zjistil, že vytvořil něco naprosto neuvěřitelného. Vytvořil organismus, který dokáže u nakaženého člověka po určitou dobu simulovat smrt.</w:t>
      </w:r>
      <w:r w:rsidR="00967FBE" w:rsidRPr="00EE37D3">
        <w:t>“</w:t>
      </w:r>
    </w:p>
    <w:p w:rsidR="00967FBE" w:rsidRPr="00EE37D3" w:rsidRDefault="00967FBE" w:rsidP="00A21DE9">
      <w:pPr>
        <w:pStyle w:val="Text"/>
      </w:pPr>
      <w:r w:rsidRPr="00EE37D3">
        <w:t>„</w:t>
      </w:r>
      <w:r w:rsidR="0093005C" w:rsidRPr="00EE37D3">
        <w:t>A zemřel dřív, než to stihl někomu prozradit,</w:t>
      </w:r>
      <w:r w:rsidRPr="00EE37D3">
        <w:t>“</w:t>
      </w:r>
      <w:r w:rsidR="0093005C" w:rsidRPr="00EE37D3">
        <w:t xml:space="preserve"> dokončil Brandes. </w:t>
      </w:r>
      <w:r w:rsidRPr="00EE37D3">
        <w:t>„</w:t>
      </w:r>
      <w:r w:rsidR="0093005C" w:rsidRPr="00EE37D3">
        <w:t>Vědí lidé, kteří ho zabili, co mají v ruce?</w:t>
      </w:r>
      <w:r w:rsidRPr="00EE37D3">
        <w:t>“</w:t>
      </w:r>
    </w:p>
    <w:p w:rsidR="00967FBE" w:rsidRPr="00EE37D3" w:rsidRDefault="0093005C" w:rsidP="00A21DE9">
      <w:pPr>
        <w:pStyle w:val="Text"/>
      </w:pPr>
      <w:r w:rsidRPr="00EE37D3">
        <w:lastRenderedPageBreak/>
        <w:t xml:space="preserve">Kracke zavrtěl hlavou. </w:t>
      </w:r>
      <w:r w:rsidR="00967FBE" w:rsidRPr="00EE37D3">
        <w:t>„</w:t>
      </w:r>
      <w:r w:rsidRPr="00EE37D3">
        <w:t xml:space="preserve">To nevím, Alexi. Dost pochybuju, že jim záleží na tom, jestli Lyle vymře doopravdy, nebo jenom zdánlivě. Chtějí jen jedno </w:t>
      </w:r>
      <w:r w:rsidR="00967FBE" w:rsidRPr="00EE37D3">
        <w:t>–</w:t>
      </w:r>
      <w:r w:rsidRPr="00EE37D3">
        <w:t xml:space="preserve"> několik týdnů tu látku nerušeně používat. Aby toho dosáhli, budou zabíjet. Každého. A vás obzvlášť.</w:t>
      </w:r>
      <w:r w:rsidR="00967FBE" w:rsidRPr="00EE37D3">
        <w:t>“</w:t>
      </w:r>
    </w:p>
    <w:p w:rsidR="00967FBE" w:rsidRPr="00EE37D3" w:rsidRDefault="00967FBE" w:rsidP="00A21DE9">
      <w:pPr>
        <w:pStyle w:val="Text"/>
      </w:pPr>
      <w:r w:rsidRPr="00EE37D3">
        <w:t>„</w:t>
      </w:r>
      <w:r w:rsidR="0093005C" w:rsidRPr="00EE37D3">
        <w:t>Jenže Gerry to zjistil.</w:t>
      </w:r>
      <w:r w:rsidRPr="00EE37D3">
        <w:t>“</w:t>
      </w:r>
    </w:p>
    <w:p w:rsidR="00967FBE" w:rsidRPr="00EE37D3" w:rsidRDefault="00967FBE" w:rsidP="00A21DE9">
      <w:pPr>
        <w:pStyle w:val="Text"/>
      </w:pPr>
      <w:r w:rsidRPr="00EE37D3">
        <w:t>„</w:t>
      </w:r>
      <w:r w:rsidR="0093005C" w:rsidRPr="00EE37D3">
        <w:t>Gerry zjistil jenom to o nemoci.</w:t>
      </w:r>
      <w:r w:rsidRPr="00EE37D3">
        <w:t>“</w:t>
      </w:r>
    </w:p>
    <w:p w:rsidR="00967FBE" w:rsidRPr="00EE37D3" w:rsidRDefault="00967FBE" w:rsidP="00A21DE9">
      <w:pPr>
        <w:pStyle w:val="Text"/>
      </w:pPr>
      <w:r w:rsidRPr="00EE37D3">
        <w:t>„</w:t>
      </w:r>
      <w:r w:rsidR="0093005C" w:rsidRPr="00EE37D3">
        <w:t>Pak o té nemoci vědí taky,</w:t>
      </w:r>
      <w:r w:rsidRPr="00EE37D3">
        <w:t>“</w:t>
      </w:r>
      <w:r w:rsidR="0093005C" w:rsidRPr="00EE37D3">
        <w:t xml:space="preserve"> řekl Brandes s náhlým přesvědčením. Kracke k němu otočil hlavu a chvilku zíral na jeho usmívající se tvář.</w:t>
      </w:r>
    </w:p>
    <w:p w:rsidR="00967FBE" w:rsidRPr="00EE37D3" w:rsidRDefault="00967FBE" w:rsidP="00A21DE9">
      <w:pPr>
        <w:pStyle w:val="Text"/>
      </w:pPr>
      <w:r w:rsidRPr="00EE37D3">
        <w:t>„</w:t>
      </w:r>
      <w:r w:rsidR="0093005C" w:rsidRPr="00EE37D3">
        <w:t>Proč jste to řekl?</w:t>
      </w:r>
      <w:r w:rsidRPr="00EE37D3">
        <w:t>“</w:t>
      </w:r>
    </w:p>
    <w:p w:rsidR="00967FBE" w:rsidRPr="00EE37D3" w:rsidRDefault="00967FBE" w:rsidP="00A21DE9">
      <w:pPr>
        <w:pStyle w:val="Text"/>
      </w:pPr>
      <w:r w:rsidRPr="00EE37D3">
        <w:t>„</w:t>
      </w:r>
      <w:r w:rsidR="0093005C" w:rsidRPr="00EE37D3">
        <w:t>Protože oni vědí, že každý lék na tuto nemoc by byl zároveň zbraní, která by mohla zničit jejich zlaté kolonie.</w:t>
      </w:r>
      <w:r w:rsidRPr="00EE37D3">
        <w:t>“</w:t>
      </w:r>
      <w:r w:rsidR="0093005C" w:rsidRPr="00EE37D3">
        <w:t xml:space="preserve"> Kracke o tom přemýšlel. To dávalo smysl. </w:t>
      </w:r>
      <w:r w:rsidRPr="00EE37D3">
        <w:t>„</w:t>
      </w:r>
      <w:r w:rsidR="0093005C" w:rsidRPr="00EE37D3">
        <w:t>Jime, co máte s armádou?</w:t>
      </w:r>
      <w:r w:rsidRPr="00EE37D3">
        <w:t>“</w:t>
      </w:r>
    </w:p>
    <w:p w:rsidR="00967FBE" w:rsidRPr="00EE37D3" w:rsidRDefault="0093005C" w:rsidP="00A21DE9">
      <w:pPr>
        <w:pStyle w:val="Text"/>
      </w:pPr>
      <w:r w:rsidRPr="00EE37D3">
        <w:t xml:space="preserve">Kracke neodpověděl hned </w:t>
      </w:r>
      <w:r w:rsidR="00967FBE" w:rsidRPr="00EE37D3">
        <w:t>–</w:t>
      </w:r>
      <w:r w:rsidRPr="00EE37D3">
        <w:t xml:space="preserve"> a nejen proto, že by nevěděl, jak začít. Věděl, že Brandes si jeho slova zapamatuje. Jak by asi zareagoval na to, co udělal Lawrence? A komu to udělal? Neviděl jinou možnost, než to Brandesovi říct.</w:t>
      </w:r>
    </w:p>
    <w:p w:rsidR="00967FBE" w:rsidRPr="00EE37D3" w:rsidRDefault="00967FBE" w:rsidP="00A21DE9">
      <w:pPr>
        <w:pStyle w:val="Text"/>
      </w:pPr>
      <w:r w:rsidRPr="00EE37D3">
        <w:t>„</w:t>
      </w:r>
      <w:r w:rsidR="0093005C" w:rsidRPr="00EE37D3">
        <w:t>Gerry a já,</w:t>
      </w:r>
      <w:r w:rsidRPr="00EE37D3">
        <w:t>“</w:t>
      </w:r>
      <w:r w:rsidR="0093005C" w:rsidRPr="00EE37D3">
        <w:t xml:space="preserve"> začal pomalu, </w:t>
      </w:r>
      <w:r w:rsidRPr="00EE37D3">
        <w:t>„</w:t>
      </w:r>
      <w:r w:rsidR="0093005C" w:rsidRPr="00EE37D3">
        <w:t>jsme se zajeli podívat tam, kde jsou hroby prvních obětí. Lawrence se k nim zatím ještě nedostal. Gerry si potřeboval ověřit svůj výklad Peterových vzkazů.</w:t>
      </w:r>
    </w:p>
    <w:p w:rsidR="00967FBE" w:rsidRPr="00EE37D3" w:rsidRDefault="0093005C" w:rsidP="00A21DE9">
      <w:pPr>
        <w:pStyle w:val="Text"/>
      </w:pPr>
      <w:r w:rsidRPr="00EE37D3">
        <w:t>Existoval tady další problém. Peter nezanechal jen jeden vzkaz, své pokyny zanechával trojmo. Zatímco my jsme se snažili spojit je dohromady, aby do sebe zapadly, on je trousil paralelně.</w:t>
      </w:r>
      <w:r w:rsidR="00967FBE" w:rsidRPr="00EE37D3">
        <w:t>“</w:t>
      </w:r>
    </w:p>
    <w:p w:rsidR="00967FBE" w:rsidRPr="00EE37D3" w:rsidRDefault="00967FBE" w:rsidP="00A21DE9">
      <w:pPr>
        <w:pStyle w:val="Text"/>
      </w:pPr>
      <w:r w:rsidRPr="00EE37D3">
        <w:t>„</w:t>
      </w:r>
      <w:r w:rsidR="0093005C" w:rsidRPr="00EE37D3">
        <w:t>To on dělával,</w:t>
      </w:r>
      <w:r w:rsidRPr="00EE37D3">
        <w:t>“</w:t>
      </w:r>
      <w:r w:rsidR="0093005C" w:rsidRPr="00EE37D3">
        <w:t xml:space="preserve"> řekl Brandes a usmál se. Pomyslel na Petera s láskou.</w:t>
      </w:r>
    </w:p>
    <w:p w:rsidR="00967FBE" w:rsidRPr="00EE37D3" w:rsidRDefault="0093005C" w:rsidP="00A21DE9">
      <w:pPr>
        <w:pStyle w:val="Text"/>
      </w:pPr>
      <w:r w:rsidRPr="00EE37D3">
        <w:t>Nevyvinul žádnou zbraň. Ne schválně.</w:t>
      </w:r>
    </w:p>
    <w:p w:rsidR="00967FBE" w:rsidRPr="00EE37D3" w:rsidRDefault="0093005C" w:rsidP="00A21DE9">
      <w:pPr>
        <w:pStyle w:val="Text"/>
      </w:pPr>
      <w:r w:rsidRPr="00EE37D3">
        <w:t>Auto sebou smýklo, jak Kracke projel zatáčkou.</w:t>
      </w:r>
    </w:p>
    <w:p w:rsidR="00967FBE" w:rsidRPr="00EE37D3" w:rsidRDefault="00967FBE" w:rsidP="00A21DE9">
      <w:pPr>
        <w:pStyle w:val="Text"/>
      </w:pPr>
      <w:r w:rsidRPr="00EE37D3">
        <w:t>„Teď</w:t>
      </w:r>
      <w:r w:rsidR="0093005C" w:rsidRPr="00EE37D3">
        <w:t xml:space="preserve"> potřebuju vaši pomoc, Alexi. Kudy jezdívá sanitka? Chci jim zkřížit cestu co možná nejdál od místa, kde pálí mrtvoly. A nemáme moc času.</w:t>
      </w:r>
      <w:r w:rsidRPr="00EE37D3">
        <w:t>“</w:t>
      </w:r>
    </w:p>
    <w:p w:rsidR="00967FBE" w:rsidRPr="00EE37D3" w:rsidRDefault="00967FBE" w:rsidP="00A21DE9">
      <w:pPr>
        <w:pStyle w:val="Text"/>
      </w:pPr>
      <w:r w:rsidRPr="00EE37D3">
        <w:t>„</w:t>
      </w:r>
      <w:r w:rsidR="0093005C" w:rsidRPr="00EE37D3">
        <w:t>To nebude těžké,</w:t>
      </w:r>
      <w:r w:rsidRPr="00EE37D3">
        <w:t>“</w:t>
      </w:r>
      <w:r w:rsidR="0093005C" w:rsidRPr="00EE37D3">
        <w:t xml:space="preserve"> řekl Brandes. </w:t>
      </w:r>
      <w:r w:rsidRPr="00EE37D3">
        <w:t>„</w:t>
      </w:r>
      <w:r w:rsidR="0093005C" w:rsidRPr="00EE37D3">
        <w:t>Dvě stě metrů za další za</w:t>
      </w:r>
      <w:r w:rsidR="003036FA">
        <w:t>táčkou. Je ostrá. Doleva. Projeď</w:t>
      </w:r>
      <w:r w:rsidR="0093005C" w:rsidRPr="00EE37D3">
        <w:t>te ji. Silnice je hrbolatá, ale vede pár kilometrů rovně. Kromě toho,</w:t>
      </w:r>
      <w:r w:rsidRPr="00EE37D3">
        <w:t>“</w:t>
      </w:r>
      <w:r w:rsidR="0093005C" w:rsidRPr="00EE37D3">
        <w:t xml:space="preserve"> vzpomněl si, </w:t>
      </w:r>
      <w:r w:rsidRPr="00EE37D3">
        <w:t>„</w:t>
      </w:r>
      <w:r w:rsidR="0093005C" w:rsidRPr="00EE37D3">
        <w:t>onehdy jsem tady viděl sanitku. Tihle chlápci nijak nespěchají.</w:t>
      </w:r>
      <w:r w:rsidRPr="00EE37D3">
        <w:t>“</w:t>
      </w:r>
    </w:p>
    <w:p w:rsidR="00967FBE" w:rsidRPr="00EE37D3" w:rsidRDefault="0093005C" w:rsidP="00A21DE9">
      <w:pPr>
        <w:pStyle w:val="Text"/>
      </w:pPr>
      <w:r w:rsidRPr="00EE37D3">
        <w:lastRenderedPageBreak/>
        <w:t>Když se Kracke blížil k zatáčce, kterou mu Brandes popsal, přibrzdil. Zahnul na užší cestu, spíš pěšinu. Byla samá díra. Zřejmě nebyla nikdy upravovaná.</w:t>
      </w:r>
    </w:p>
    <w:p w:rsidR="00967FBE" w:rsidRPr="00EE37D3" w:rsidRDefault="00967FBE" w:rsidP="00A21DE9">
      <w:pPr>
        <w:pStyle w:val="Text"/>
      </w:pPr>
      <w:r w:rsidRPr="00EE37D3">
        <w:t>„</w:t>
      </w:r>
      <w:r w:rsidR="0093005C" w:rsidRPr="00EE37D3">
        <w:t>Co armáda?</w:t>
      </w:r>
      <w:r w:rsidRPr="00EE37D3">
        <w:t>“</w:t>
      </w:r>
      <w:r w:rsidR="0093005C" w:rsidRPr="00EE37D3">
        <w:t xml:space="preserve"> připomněl mu Brandes.</w:t>
      </w:r>
    </w:p>
    <w:p w:rsidR="00967FBE" w:rsidRPr="00EE37D3" w:rsidRDefault="00967FBE" w:rsidP="00A21DE9">
      <w:pPr>
        <w:pStyle w:val="Text"/>
      </w:pPr>
      <w:r w:rsidRPr="00EE37D3">
        <w:t>„</w:t>
      </w:r>
      <w:r w:rsidR="0093005C" w:rsidRPr="00EE37D3">
        <w:t>Jo,</w:t>
      </w:r>
      <w:r w:rsidRPr="00EE37D3">
        <w:t>“</w:t>
      </w:r>
      <w:r w:rsidR="0093005C" w:rsidRPr="00EE37D3">
        <w:t xml:space="preserve"> řekl Kracke. </w:t>
      </w:r>
      <w:r w:rsidRPr="00EE37D3">
        <w:t>„</w:t>
      </w:r>
      <w:r w:rsidR="0093005C" w:rsidRPr="00EE37D3">
        <w:t>My, tedy Gerry a já, jsme otevřeli jeden hrob a našli jsme tam důkaz.</w:t>
      </w:r>
      <w:r w:rsidRPr="00EE37D3">
        <w:t>“</w:t>
      </w:r>
      <w:r w:rsidR="0093005C" w:rsidRPr="00EE37D3">
        <w:t xml:space="preserve"> Nemohl se přinutit, aby popsal své pocity, když Wismer otevřel víko rakve, ve které ležela mrtvola, která vypadala jako živá, s vypoulenýma očima a odřenýma rukama, na kterých byla zaschlá krev, jak se údajný mrtvý probral a snažil se uniknout na vzduch a na světlo.</w:t>
      </w:r>
    </w:p>
    <w:p w:rsidR="00967FBE" w:rsidRPr="00EE37D3" w:rsidRDefault="0093005C" w:rsidP="00A21DE9">
      <w:pPr>
        <w:pStyle w:val="Text"/>
      </w:pPr>
      <w:r w:rsidRPr="00EE37D3">
        <w:t xml:space="preserve">Brandes mlčel. Kracke cítil, že něco není v pořádku, a pak se Brandes tiše zeptal: </w:t>
      </w:r>
      <w:r w:rsidR="00967FBE" w:rsidRPr="00EE37D3">
        <w:t>„</w:t>
      </w:r>
      <w:r w:rsidRPr="00EE37D3">
        <w:t>Byl to Peterův hrob?</w:t>
      </w:r>
      <w:r w:rsidR="00967FBE"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Kracke.</w:t>
      </w:r>
    </w:p>
    <w:p w:rsidR="00967FBE" w:rsidRPr="00EE37D3" w:rsidRDefault="00967FBE" w:rsidP="00A21DE9">
      <w:pPr>
        <w:pStyle w:val="Text"/>
      </w:pPr>
      <w:r w:rsidRPr="00EE37D3">
        <w:t>„</w:t>
      </w:r>
      <w:r w:rsidR="0093005C" w:rsidRPr="00EE37D3">
        <w:t>Některé lidi balzamovali,</w:t>
      </w:r>
      <w:r w:rsidRPr="00EE37D3">
        <w:t>“</w:t>
      </w:r>
      <w:r w:rsidR="0093005C" w:rsidRPr="00EE37D3">
        <w:t xml:space="preserve"> začal Brandes o něčem jiném. </w:t>
      </w:r>
      <w:r w:rsidRPr="00EE37D3">
        <w:t>„</w:t>
      </w:r>
      <w:r w:rsidR="0093005C" w:rsidRPr="00EE37D3">
        <w:t>To bylo dřív, než se ve městě dověděli, že to je epidemie a že se musí o těla mrtvých rychle postarat. Peter byl jedním z nich. Věděli, že zemřel na nějakou divnou nemoc, takže byl první, kdo nebyl nabalzamovaný. Věděl jste to, Jime?</w:t>
      </w:r>
      <w:r w:rsidRPr="00EE37D3">
        <w:t>“</w:t>
      </w:r>
    </w:p>
    <w:p w:rsidR="00967FBE" w:rsidRPr="00EE37D3" w:rsidRDefault="00967FBE" w:rsidP="00A21DE9">
      <w:pPr>
        <w:pStyle w:val="Text"/>
      </w:pPr>
      <w:r w:rsidRPr="00EE37D3">
        <w:t>„</w:t>
      </w:r>
      <w:r w:rsidR="0093005C" w:rsidRPr="00EE37D3">
        <w:t>Ne.</w:t>
      </w:r>
      <w:r w:rsidRPr="00EE37D3">
        <w:t>“</w:t>
      </w:r>
    </w:p>
    <w:p w:rsidR="00967FBE" w:rsidRPr="00EE37D3" w:rsidRDefault="00967FBE" w:rsidP="00A21DE9">
      <w:pPr>
        <w:pStyle w:val="Text"/>
      </w:pPr>
      <w:r w:rsidRPr="00EE37D3">
        <w:t>„</w:t>
      </w:r>
      <w:r w:rsidR="0093005C" w:rsidRPr="00EE37D3">
        <w:t>To znamená, že se probudil v hrobě.</w:t>
      </w:r>
      <w:r w:rsidRPr="00EE37D3">
        <w:t>“</w:t>
      </w:r>
    </w:p>
    <w:p w:rsidR="00967FBE" w:rsidRPr="00EE37D3" w:rsidRDefault="00967FBE" w:rsidP="00A21DE9">
      <w:pPr>
        <w:pStyle w:val="Text"/>
      </w:pPr>
      <w:r w:rsidRPr="00EE37D3">
        <w:t>„</w:t>
      </w:r>
      <w:r w:rsidR="0093005C" w:rsidRPr="00EE37D3">
        <w:t>Nemyslete už</w:t>
      </w:r>
      <w:r w:rsidRPr="00EE37D3">
        <w:t>…“</w:t>
      </w:r>
    </w:p>
    <w:p w:rsidR="00967FBE" w:rsidRPr="00EE37D3" w:rsidRDefault="00967FBE" w:rsidP="00A21DE9">
      <w:pPr>
        <w:pStyle w:val="Text"/>
      </w:pPr>
      <w:r w:rsidRPr="00EE37D3">
        <w:t>„</w:t>
      </w:r>
      <w:r w:rsidR="0093005C" w:rsidRPr="00EE37D3">
        <w:t>Nebudu. Opravdu, nebudu. Myslím, že ani nemůžu.</w:t>
      </w:r>
      <w:r w:rsidRPr="00EE37D3">
        <w:t>“</w:t>
      </w:r>
    </w:p>
    <w:p w:rsidR="00967FBE" w:rsidRPr="00EE37D3" w:rsidRDefault="00967FBE" w:rsidP="00A21DE9">
      <w:pPr>
        <w:pStyle w:val="Text"/>
      </w:pPr>
      <w:r w:rsidRPr="00EE37D3">
        <w:t>„</w:t>
      </w:r>
      <w:r w:rsidR="0093005C" w:rsidRPr="00EE37D3">
        <w:t>Odjeli jsme přímo k vojenskému stanovišti, abychom to sdělili Lawrencovi. Gerry mu to řekl do telefonu. Sakra, Alexi, mluvíme o dvou stovkách lidí. Museli jsme ho donutit, aby s tím pálením okamžitě přestal.</w:t>
      </w:r>
      <w:r w:rsidRPr="00EE37D3">
        <w:t>“</w:t>
      </w:r>
    </w:p>
    <w:p w:rsidR="00967FBE" w:rsidRPr="00EE37D3" w:rsidRDefault="00967FBE" w:rsidP="00A21DE9">
      <w:pPr>
        <w:pStyle w:val="Text"/>
      </w:pPr>
      <w:r w:rsidRPr="00EE37D3">
        <w:t>„</w:t>
      </w:r>
      <w:r w:rsidR="0093005C" w:rsidRPr="00EE37D3">
        <w:t>Takže s tím přestal. Nu a co? V čem je problém?</w:t>
      </w:r>
      <w:r w:rsidRPr="00EE37D3">
        <w:t>“</w:t>
      </w:r>
    </w:p>
    <w:p w:rsidR="00967FBE" w:rsidRPr="00EE37D3" w:rsidRDefault="0093005C" w:rsidP="00A21DE9">
      <w:pPr>
        <w:pStyle w:val="Text"/>
      </w:pPr>
      <w:r w:rsidRPr="00EE37D3">
        <w:t>Kracke zavrčel. Auto poskočilo, jak vjelo do hluboké koleje na silnici.</w:t>
      </w:r>
    </w:p>
    <w:p w:rsidR="00967FBE" w:rsidRPr="00EE37D3" w:rsidRDefault="00967FBE" w:rsidP="00A21DE9">
      <w:pPr>
        <w:pStyle w:val="Text"/>
      </w:pPr>
      <w:r w:rsidRPr="00EE37D3">
        <w:t>„</w:t>
      </w:r>
      <w:r w:rsidR="0093005C" w:rsidRPr="00EE37D3">
        <w:t>Přikázal poručíku Knottsovi, aby nás zatkl.</w:t>
      </w:r>
      <w:r w:rsidRPr="00EE37D3">
        <w:t>“</w:t>
      </w:r>
    </w:p>
    <w:p w:rsidR="00967FBE" w:rsidRPr="00EE37D3" w:rsidRDefault="00967FBE" w:rsidP="00A21DE9">
      <w:pPr>
        <w:pStyle w:val="Text"/>
      </w:pPr>
      <w:r w:rsidRPr="00EE37D3">
        <w:t>„</w:t>
      </w:r>
      <w:r w:rsidR="0093005C" w:rsidRPr="00EE37D3">
        <w:t>To není</w:t>
      </w:r>
      <w:r w:rsidRPr="00EE37D3">
        <w:t>…“</w:t>
      </w:r>
    </w:p>
    <w:p w:rsidR="00967FBE" w:rsidRPr="00EE37D3" w:rsidRDefault="00967FBE" w:rsidP="00A21DE9">
      <w:pPr>
        <w:pStyle w:val="Text"/>
      </w:pPr>
      <w:r w:rsidRPr="00EE37D3">
        <w:t>„</w:t>
      </w:r>
      <w:r w:rsidR="0093005C" w:rsidRPr="00EE37D3">
        <w:t xml:space="preserve">To dává perfektní smysl. Ten hajzl se slepičím mozkem si chránil svůj zadek i zadky, které by ho mohly posrat. Alexi, přemýšlejte. To by byl skvělý novinový titulek: </w:t>
      </w:r>
      <w:r w:rsidR="0093005C" w:rsidRPr="00EE37D3">
        <w:rPr>
          <w:i/>
        </w:rPr>
        <w:t xml:space="preserve">Armáda USA spálila stovky živých lidí. </w:t>
      </w:r>
      <w:r w:rsidR="0093005C" w:rsidRPr="00EE37D3">
        <w:t>Proto přikázal, aby všechno pokračovalo, jako by se nic nestalo.</w:t>
      </w:r>
      <w:r w:rsidRPr="00EE37D3">
        <w:t>“</w:t>
      </w:r>
    </w:p>
    <w:p w:rsidR="00967FBE" w:rsidRPr="00EE37D3" w:rsidRDefault="00967FBE" w:rsidP="00A21DE9">
      <w:pPr>
        <w:pStyle w:val="Text"/>
      </w:pPr>
      <w:r w:rsidRPr="00EE37D3">
        <w:lastRenderedPageBreak/>
        <w:t>„</w:t>
      </w:r>
      <w:r w:rsidR="0093005C" w:rsidRPr="00EE37D3">
        <w:t>Ale každý ve městě</w:t>
      </w:r>
      <w:r w:rsidRPr="00EE37D3">
        <w:t>…</w:t>
      </w:r>
      <w:r w:rsidR="0093005C" w:rsidRPr="00EE37D3">
        <w:t xml:space="preserve"> Co?</w:t>
      </w:r>
      <w:r w:rsidRPr="00EE37D3">
        <w:t>“</w:t>
      </w:r>
    </w:p>
    <w:p w:rsidR="00967FBE" w:rsidRPr="00EE37D3" w:rsidRDefault="00967FBE" w:rsidP="00A21DE9">
      <w:pPr>
        <w:pStyle w:val="Text"/>
      </w:pPr>
      <w:r w:rsidRPr="00EE37D3">
        <w:t>„</w:t>
      </w:r>
      <w:r w:rsidR="0093005C" w:rsidRPr="00EE37D3">
        <w:t>Alexi, já nevím. Nemůže zabít všechny. Pravděpodobně sem pustí to Dorfmanovo sérum a přikáže, aby to na někom vyzkoušeli.</w:t>
      </w:r>
      <w:r w:rsidRPr="00EE37D3">
        <w:t>“</w:t>
      </w:r>
    </w:p>
    <w:p w:rsidR="00967FBE" w:rsidRPr="00EE37D3" w:rsidRDefault="00967FBE" w:rsidP="00A21DE9">
      <w:pPr>
        <w:pStyle w:val="Text"/>
      </w:pPr>
      <w:r w:rsidRPr="00EE37D3">
        <w:t>„</w:t>
      </w:r>
      <w:r w:rsidR="0093005C" w:rsidRPr="00EE37D3">
        <w:t>A mezitím další lidi</w:t>
      </w:r>
      <w:r w:rsidRPr="00EE37D3">
        <w:t>…</w:t>
      </w:r>
      <w:r w:rsidR="0093005C" w:rsidRPr="00EE37D3">
        <w:t xml:space="preserve"> Měli jsme to říct Jonathanovi.</w:t>
      </w:r>
      <w:r w:rsidRPr="00EE37D3">
        <w:t>“</w:t>
      </w:r>
    </w:p>
    <w:p w:rsidR="00967FBE" w:rsidRPr="00EE37D3" w:rsidRDefault="00967FBE" w:rsidP="00A21DE9">
      <w:pPr>
        <w:pStyle w:val="Text"/>
      </w:pPr>
      <w:r w:rsidRPr="00EE37D3">
        <w:t>„</w:t>
      </w:r>
      <w:r w:rsidR="0093005C" w:rsidRPr="00EE37D3">
        <w:t>Bože, Alexi, probuďte se. Když to řeknete Jonathanovi, vynesete nad ním rozsudek smrti. Lawrence nenechá nikoho, kdo o tom ví, přežít. Jeho vlastní muži to nevědí.</w:t>
      </w:r>
      <w:r w:rsidRPr="00EE37D3">
        <w:t>“</w:t>
      </w:r>
    </w:p>
    <w:p w:rsidR="00967FBE" w:rsidRPr="00EE37D3" w:rsidRDefault="00967FBE" w:rsidP="00A21DE9">
      <w:pPr>
        <w:pStyle w:val="Text"/>
      </w:pPr>
      <w:r w:rsidRPr="00EE37D3">
        <w:t>„</w:t>
      </w:r>
      <w:r w:rsidR="0093005C" w:rsidRPr="00EE37D3">
        <w:t>Knotts to neví?</w:t>
      </w:r>
      <w:r w:rsidRPr="00EE37D3">
        <w:t>“</w:t>
      </w:r>
    </w:p>
    <w:p w:rsidR="00967FBE" w:rsidRPr="00EE37D3" w:rsidRDefault="00967FBE" w:rsidP="00A21DE9">
      <w:pPr>
        <w:pStyle w:val="Text"/>
      </w:pPr>
      <w:r w:rsidRPr="00EE37D3">
        <w:t>Teď</w:t>
      </w:r>
      <w:r w:rsidR="0093005C" w:rsidRPr="00EE37D3">
        <w:t xml:space="preserve"> přijde to nejhorší.</w:t>
      </w:r>
    </w:p>
    <w:p w:rsidR="00967FBE" w:rsidRPr="00EE37D3" w:rsidRDefault="00967FBE" w:rsidP="00A21DE9">
      <w:pPr>
        <w:pStyle w:val="Text"/>
      </w:pPr>
      <w:r w:rsidRPr="00EE37D3">
        <w:t>„</w:t>
      </w:r>
      <w:r w:rsidR="0093005C" w:rsidRPr="00EE37D3">
        <w:t>Knotts je mrtvý, Alexi. A další dva vojáci taky. Pokusili se nás zatknout. Neměl jsem na výběr.</w:t>
      </w:r>
      <w:r w:rsidRPr="00EE37D3">
        <w:t>“</w:t>
      </w:r>
    </w:p>
    <w:p w:rsidR="00967FBE" w:rsidRPr="00EE37D3" w:rsidRDefault="0093005C" w:rsidP="00A21DE9">
      <w:pPr>
        <w:pStyle w:val="Text"/>
      </w:pPr>
      <w:r w:rsidRPr="00EE37D3">
        <w:t xml:space="preserve">Brandes chvilku mlčel. Kracke využil příležitosti a rozhlédl se pořádně kolem. Silnice </w:t>
      </w:r>
      <w:r w:rsidR="00967FBE" w:rsidRPr="00EE37D3">
        <w:t>teď</w:t>
      </w:r>
      <w:r w:rsidRPr="00EE37D3">
        <w:t xml:space="preserve"> vypadala </w:t>
      </w:r>
      <w:r w:rsidR="00967FBE" w:rsidRPr="00EE37D3">
        <w:t>líp</w:t>
      </w:r>
      <w:r w:rsidRPr="00EE37D3">
        <w:t>, byla aspoň rovnější.</w:t>
      </w:r>
    </w:p>
    <w:p w:rsidR="00967FBE" w:rsidRPr="00EE37D3" w:rsidRDefault="0093005C" w:rsidP="00A21DE9">
      <w:pPr>
        <w:pStyle w:val="Text"/>
      </w:pPr>
      <w:r w:rsidRPr="00EE37D3">
        <w:t>Odhadoval, že hlavní silnice vedoucí od nemocnice k Lawre</w:t>
      </w:r>
      <w:r w:rsidR="00967FBE" w:rsidRPr="00EE37D3">
        <w:t>nc</w:t>
      </w:r>
      <w:r w:rsidRPr="00EE37D3">
        <w:t>ovu ohni je tak asi čtyři sta metrů odtud.</w:t>
      </w:r>
    </w:p>
    <w:p w:rsidR="00967FBE" w:rsidRPr="00EE37D3" w:rsidRDefault="0093005C" w:rsidP="00A21DE9">
      <w:pPr>
        <w:pStyle w:val="Text"/>
      </w:pPr>
      <w:r w:rsidRPr="00EE37D3">
        <w:t>Dost blízko.</w:t>
      </w:r>
    </w:p>
    <w:p w:rsidR="00967FBE" w:rsidRPr="00EE37D3" w:rsidRDefault="00967FBE" w:rsidP="00A21DE9">
      <w:pPr>
        <w:pStyle w:val="Text"/>
      </w:pPr>
      <w:r w:rsidRPr="00EE37D3">
        <w:t>„</w:t>
      </w:r>
      <w:r w:rsidR="0093005C" w:rsidRPr="00EE37D3">
        <w:t>Asi ne,</w:t>
      </w:r>
      <w:r w:rsidRPr="00EE37D3">
        <w:t>“</w:t>
      </w:r>
      <w:r w:rsidR="0093005C" w:rsidRPr="00EE37D3">
        <w:t xml:space="preserve"> řekl nakonec.</w:t>
      </w:r>
    </w:p>
    <w:p w:rsidR="00967FBE" w:rsidRPr="00EE37D3" w:rsidRDefault="0093005C" w:rsidP="00A21DE9">
      <w:pPr>
        <w:pStyle w:val="Text"/>
      </w:pPr>
      <w:r w:rsidRPr="00EE37D3">
        <w:t xml:space="preserve">Kracke si viditelně oddechl. Sáhl na zadní sedadlo pro </w:t>
      </w:r>
      <w:r w:rsidR="00967FBE" w:rsidRPr="00EE37D3">
        <w:t>M-š</w:t>
      </w:r>
      <w:r w:rsidRPr="00EE37D3">
        <w:t>es</w:t>
      </w:r>
      <w:r w:rsidR="00967FBE" w:rsidRPr="00EE37D3">
        <w:t>tn</w:t>
      </w:r>
      <w:r w:rsidRPr="00EE37D3">
        <w:t>áctky.</w:t>
      </w:r>
    </w:p>
    <w:p w:rsidR="00967FBE" w:rsidRPr="00EE37D3" w:rsidRDefault="0093005C" w:rsidP="00A21DE9">
      <w:pPr>
        <w:pStyle w:val="Text"/>
      </w:pPr>
      <w:r w:rsidRPr="00EE37D3">
        <w:t>Brandes si od něj vzal jednu a opatrně ji obracel v rukách, ale jeho tvář zůstávala nehybná.</w:t>
      </w:r>
    </w:p>
    <w:p w:rsidR="00967FBE" w:rsidRPr="00EE37D3" w:rsidRDefault="00967FBE" w:rsidP="00A21DE9">
      <w:pPr>
        <w:pStyle w:val="Text"/>
      </w:pPr>
      <w:r w:rsidRPr="00EE37D3">
        <w:t>„</w:t>
      </w:r>
      <w:r w:rsidR="0093005C" w:rsidRPr="00EE37D3">
        <w:t>Nevidím žádný důvod, proč bychom měli zabíjet ty chlápky v sanitce,</w:t>
      </w:r>
      <w:r w:rsidRPr="00EE37D3">
        <w:t>“</w:t>
      </w:r>
      <w:r w:rsidR="0093005C" w:rsidRPr="00EE37D3">
        <w:t xml:space="preserve"> prohlásil. </w:t>
      </w:r>
      <w:r w:rsidRPr="00EE37D3">
        <w:t>„</w:t>
      </w:r>
      <w:r w:rsidR="0093005C" w:rsidRPr="00EE37D3">
        <w:t>Nemyslím, že bych byl schopen je zabít.</w:t>
      </w:r>
      <w:r w:rsidRPr="00EE37D3">
        <w:t>“</w:t>
      </w:r>
    </w:p>
    <w:p w:rsidR="00967FBE" w:rsidRPr="00EE37D3" w:rsidRDefault="00967FBE" w:rsidP="00A21DE9">
      <w:pPr>
        <w:pStyle w:val="Text"/>
      </w:pPr>
      <w:r w:rsidRPr="00EE37D3">
        <w:t>„</w:t>
      </w:r>
      <w:r w:rsidR="0093005C" w:rsidRPr="00EE37D3">
        <w:t>To taky nemám v úmyslu,</w:t>
      </w:r>
      <w:r w:rsidRPr="00EE37D3">
        <w:t>“</w:t>
      </w:r>
      <w:r w:rsidR="0093005C" w:rsidRPr="00EE37D3">
        <w:t xml:space="preserve"> řekl Kracke. </w:t>
      </w:r>
      <w:r w:rsidRPr="00EE37D3">
        <w:t>„</w:t>
      </w:r>
      <w:r w:rsidR="0093005C" w:rsidRPr="00EE37D3">
        <w:t>Můžeme s nima trochu zaklepat. Určitě budou rozumní. Nebojte se. Nic jim neudělám.</w:t>
      </w:r>
      <w:r w:rsidRPr="00EE37D3">
        <w:t>“</w:t>
      </w:r>
    </w:p>
    <w:p w:rsidR="00967FBE" w:rsidRPr="00EE37D3" w:rsidRDefault="0093005C" w:rsidP="00A21DE9">
      <w:pPr>
        <w:pStyle w:val="Text"/>
      </w:pPr>
      <w:r w:rsidRPr="00EE37D3">
        <w:t>Kracke vypnul dálková světla a pomalu jel dopředu jenom s parkovacími. Než vystoupil, jeho oči si už zvykly na tmu.</w:t>
      </w:r>
    </w:p>
    <w:p w:rsidR="00967FBE" w:rsidRPr="00EE37D3" w:rsidRDefault="00967FBE" w:rsidP="00A21DE9">
      <w:pPr>
        <w:pStyle w:val="Text"/>
      </w:pPr>
      <w:r w:rsidRPr="00EE37D3">
        <w:t>„</w:t>
      </w:r>
      <w:r w:rsidR="0093005C" w:rsidRPr="00EE37D3">
        <w:t>Držte se těsně za mnou,</w:t>
      </w:r>
      <w:r w:rsidRPr="00EE37D3">
        <w:t>“</w:t>
      </w:r>
      <w:r w:rsidR="0093005C" w:rsidRPr="00EE37D3">
        <w:t xml:space="preserve"> řekl Brandesovi a šel tiše po kraji silnice. Brandes ho následoval, ale nedařilo se mu držet se těsně za ním a jít potichu. Měl pocit, že šlápne na každou suchou větvičku, které se Kracke dokáže nějakým zázrakem vyhnout. Každý agent se musel umět pohybovat naprosto nehlučně. Postupovali rychle dopředu a za chvilku už viděli silnici.</w:t>
      </w:r>
    </w:p>
    <w:p w:rsidR="00967FBE" w:rsidRPr="00EE37D3" w:rsidRDefault="00967FBE" w:rsidP="00A21DE9">
      <w:pPr>
        <w:pStyle w:val="Text"/>
      </w:pPr>
      <w:r w:rsidRPr="00EE37D3">
        <w:t>„</w:t>
      </w:r>
      <w:r w:rsidR="0093005C" w:rsidRPr="00EE37D3">
        <w:t xml:space="preserve">Silnice od nemocnice se prvních pár kilometrů trochu zatáčí. Jestli budou nakládat kromě Cynthie i další oběti, pravděpodobně se </w:t>
      </w:r>
      <w:r w:rsidR="0093005C" w:rsidRPr="00EE37D3">
        <w:lastRenderedPageBreak/>
        <w:t>trochu zdrží. Takže máme ještě chvilku času. Poch</w:t>
      </w:r>
      <w:r w:rsidRPr="00EE37D3">
        <w:t>yb</w:t>
      </w:r>
      <w:r w:rsidR="0093005C" w:rsidRPr="00EE37D3">
        <w:t>uju, že budeme čekat víc než pět minut.</w:t>
      </w:r>
      <w:r w:rsidRPr="00EE37D3">
        <w:t>“</w:t>
      </w:r>
    </w:p>
    <w:p w:rsidR="00967FBE" w:rsidRPr="00EE37D3" w:rsidRDefault="00967FBE" w:rsidP="00A21DE9">
      <w:pPr>
        <w:pStyle w:val="Text"/>
      </w:pPr>
      <w:r w:rsidRPr="00EE37D3">
        <w:t>„</w:t>
      </w:r>
      <w:r w:rsidR="0093005C" w:rsidRPr="00EE37D3">
        <w:t>A co uděláme pak?</w:t>
      </w:r>
      <w:r w:rsidRPr="00EE37D3">
        <w:t>“</w:t>
      </w:r>
    </w:p>
    <w:p w:rsidR="00967FBE" w:rsidRPr="00EE37D3" w:rsidRDefault="00967FBE" w:rsidP="00A21DE9">
      <w:pPr>
        <w:pStyle w:val="Text"/>
      </w:pPr>
      <w:r w:rsidRPr="00EE37D3">
        <w:t>„</w:t>
      </w:r>
      <w:r w:rsidR="0093005C" w:rsidRPr="00EE37D3">
        <w:t xml:space="preserve">Vy skoro nic. Já dojdu asi těch dvacet metrů, které zbývají k silnici, a vy zůstanete tady. Když vyjdu na silnici a začnu mávat tady tím a sanitka zastaví </w:t>
      </w:r>
      <w:r w:rsidRPr="00EE37D3">
        <w:t>–</w:t>
      </w:r>
      <w:r w:rsidR="0093005C" w:rsidRPr="00EE37D3">
        <w:t xml:space="preserve"> přibližně někde tady pod vámi,</w:t>
      </w:r>
      <w:r w:rsidRPr="00EE37D3">
        <w:t>“</w:t>
      </w:r>
      <w:r w:rsidR="0093005C" w:rsidRPr="00EE37D3">
        <w:t xml:space="preserve"> ukázal dolů na mírný svah. </w:t>
      </w:r>
      <w:r w:rsidRPr="00EE37D3">
        <w:t>„</w:t>
      </w:r>
      <w:r w:rsidR="00891084" w:rsidRPr="00EE37D3">
        <w:t>Vy</w:t>
      </w:r>
      <w:r w:rsidR="0093005C" w:rsidRPr="00EE37D3">
        <w:t xml:space="preserve"> pak dojdete ke spolujezdci, zvednete pušku a hlasitě natáhnete uzávěr. To vždycky zapůsobí.</w:t>
      </w:r>
      <w:r w:rsidRPr="00EE37D3">
        <w:t>“</w:t>
      </w:r>
    </w:p>
    <w:p w:rsidR="00967FBE" w:rsidRPr="00EE37D3" w:rsidRDefault="00967FBE" w:rsidP="00A21DE9">
      <w:pPr>
        <w:pStyle w:val="Text"/>
      </w:pPr>
      <w:r w:rsidRPr="00EE37D3">
        <w:t>„</w:t>
      </w:r>
      <w:r w:rsidR="0093005C" w:rsidRPr="00EE37D3">
        <w:t>Zní to jednoduše. Co uděláme s osádkou?</w:t>
      </w:r>
      <w:r w:rsidRPr="00EE37D3">
        <w:t>“</w:t>
      </w:r>
    </w:p>
    <w:p w:rsidR="00967FBE" w:rsidRPr="00EE37D3" w:rsidRDefault="00967FBE" w:rsidP="00A21DE9">
      <w:pPr>
        <w:pStyle w:val="Text"/>
      </w:pPr>
      <w:r w:rsidRPr="00EE37D3">
        <w:t>„</w:t>
      </w:r>
      <w:r w:rsidR="0093005C" w:rsidRPr="00EE37D3">
        <w:t>To vám ukážu.</w:t>
      </w:r>
      <w:r w:rsidRPr="00EE37D3">
        <w:t>“</w:t>
      </w:r>
      <w:r w:rsidR="0093005C" w:rsidRPr="00EE37D3">
        <w:t xml:space="preserve"> Usmál se. </w:t>
      </w:r>
      <w:r w:rsidRPr="00EE37D3">
        <w:t>„</w:t>
      </w:r>
      <w:r w:rsidR="0093005C" w:rsidRPr="00EE37D3">
        <w:t>Nic se jim nestane.</w:t>
      </w:r>
      <w:r w:rsidRPr="00EE37D3">
        <w:t>“</w:t>
      </w:r>
    </w:p>
    <w:p w:rsidR="00967FBE" w:rsidRPr="00EE37D3" w:rsidRDefault="0093005C" w:rsidP="00A21DE9">
      <w:pPr>
        <w:pStyle w:val="Text"/>
      </w:pPr>
      <w:r w:rsidRPr="00EE37D3">
        <w:t>Sotva domluvil, uslyšeli zvuk motoru hned za nejbližší zatáčkou. Kracke se zamračil, ale pak pokrčil rameny a rychle vyrazil na určené místo. Zmizel ve tmě mezi stromy.</w:t>
      </w:r>
    </w:p>
    <w:p w:rsidR="00967FBE" w:rsidRPr="00EE37D3" w:rsidRDefault="0093005C" w:rsidP="00A21DE9">
      <w:pPr>
        <w:pStyle w:val="Text"/>
      </w:pPr>
      <w:r w:rsidRPr="00EE37D3">
        <w:t>Brandes zůstal sám a najednou si připadal opuštěný.</w:t>
      </w:r>
    </w:p>
    <w:p w:rsidR="00967FBE" w:rsidRPr="00EE37D3" w:rsidRDefault="0093005C" w:rsidP="00A21DE9">
      <w:pPr>
        <w:pStyle w:val="Text"/>
      </w:pPr>
      <w:r w:rsidRPr="00EE37D3">
        <w:t>Cynthia je tam dole. A on ji miloval. Není mrtvá, ale brzy by byla a zemře tou nejstrašnější smrtí, když se jim nepodaří ji zachránit.</w:t>
      </w:r>
    </w:p>
    <w:p w:rsidR="00967FBE" w:rsidRPr="00EE37D3" w:rsidRDefault="0093005C" w:rsidP="00A21DE9">
      <w:pPr>
        <w:pStyle w:val="Text"/>
      </w:pPr>
      <w:r w:rsidRPr="00EE37D3">
        <w:t>Pocítil nenávist k Lawrencovi. Zvedl emšestnáctku. Mohl by ji použít proti němu. Světla se objevila v zatáčce dřív než automobil. Pak ho Brandes spatřil. Byl to vojenský džíp. Se dvěma vojáky.</w:t>
      </w:r>
    </w:p>
    <w:p w:rsidR="00967FBE" w:rsidRPr="00EE37D3" w:rsidRDefault="0093005C" w:rsidP="00A21DE9">
      <w:pPr>
        <w:pStyle w:val="Text"/>
      </w:pPr>
      <w:r w:rsidRPr="00EE37D3">
        <w:rPr>
          <w:i/>
        </w:rPr>
        <w:t xml:space="preserve">Proboha, Kracku! Co teď? </w:t>
      </w:r>
      <w:r w:rsidRPr="00EE37D3">
        <w:t>Podíval se směrem, kde zmizel Kracke, ale nic neviděl. Lawrence se to přece nemohl dovědět. Rychle tu myšlenku zaplašil. Pravděpodobnější bylo, že plukovník byl prostě velice profesionální a opatrný voják. Nejspíš po Wi</w:t>
      </w:r>
      <w:r w:rsidR="00967FBE" w:rsidRPr="00EE37D3">
        <w:t>sm</w:t>
      </w:r>
      <w:r w:rsidRPr="00EE37D3">
        <w:t>erově telefonátu přikázal, aby každou sanitku doprovázela ozbrojená stráž.</w:t>
      </w:r>
    </w:p>
    <w:p w:rsidR="00967FBE" w:rsidRPr="00EE37D3" w:rsidRDefault="0093005C" w:rsidP="00A21DE9">
      <w:pPr>
        <w:pStyle w:val="Text"/>
      </w:pPr>
      <w:r w:rsidRPr="00EE37D3">
        <w:rPr>
          <w:i/>
        </w:rPr>
        <w:t xml:space="preserve">Bože, Jime, co mám dělat já? </w:t>
      </w:r>
      <w:r w:rsidRPr="00EE37D3">
        <w:t>Brandes nevěděl. Zůstal na místě a doufal, že Kracke, až provede, co má v úmyslu, mu dá nějaké znamení, co má dělat.</w:t>
      </w:r>
    </w:p>
    <w:p w:rsidR="00967FBE" w:rsidRPr="00EE37D3" w:rsidRDefault="0093005C" w:rsidP="00A21DE9">
      <w:pPr>
        <w:pStyle w:val="Text"/>
      </w:pPr>
      <w:r w:rsidRPr="00EE37D3">
        <w:t>Necelých deset metrů za džípem jela sanitka a její namodralé reflektory osvětlovaly okolní stromy a keře.</w:t>
      </w:r>
    </w:p>
    <w:p w:rsidR="00967FBE" w:rsidRPr="00EE37D3" w:rsidRDefault="0093005C" w:rsidP="00A21DE9">
      <w:pPr>
        <w:pStyle w:val="Text"/>
      </w:pPr>
      <w:r w:rsidRPr="00EE37D3">
        <w:t>Brandes se přikrčil, protože se bál, aby na něj nedosáhlo světlo.</w:t>
      </w:r>
    </w:p>
    <w:p w:rsidR="00967FBE" w:rsidRPr="00EE37D3" w:rsidRDefault="0093005C" w:rsidP="00A21DE9">
      <w:pPr>
        <w:pStyle w:val="Text"/>
      </w:pPr>
      <w:r w:rsidRPr="00EE37D3">
        <w:t>Najednou se nocí rozlehla rána a on uviděl záblesk Krackova automatu. Džíp zastavil a vojáci už sahali po zbraních, ale v tu chvíli se vedle nich objevil Kracke. Brandes ho viděl jasně ve světle sanitky.</w:t>
      </w:r>
    </w:p>
    <w:p w:rsidR="00967FBE" w:rsidRPr="00EE37D3" w:rsidRDefault="0093005C" w:rsidP="00A21DE9">
      <w:pPr>
        <w:pStyle w:val="Text"/>
      </w:pPr>
      <w:r w:rsidRPr="00EE37D3">
        <w:lastRenderedPageBreak/>
        <w:t>Kracke přiložil hlaveň ke krku nejbližšího vojáka a oběma zbývajícím přikázal, aby se ani nehnuli. Poslechli.</w:t>
      </w:r>
    </w:p>
    <w:p w:rsidR="00967FBE" w:rsidRPr="00EE37D3" w:rsidRDefault="0093005C" w:rsidP="00A21DE9">
      <w:pPr>
        <w:pStyle w:val="Text"/>
      </w:pPr>
      <w:r w:rsidRPr="00EE37D3">
        <w:t>Kracke správně odhadl účinek pouhé přítomnosti emšestnáctek.</w:t>
      </w:r>
    </w:p>
    <w:p w:rsidR="00967FBE" w:rsidRPr="00EE37D3" w:rsidRDefault="00967FBE" w:rsidP="00A21DE9">
      <w:pPr>
        <w:pStyle w:val="Text"/>
      </w:pPr>
      <w:r w:rsidRPr="00EE37D3">
        <w:t>„</w:t>
      </w:r>
      <w:r w:rsidR="0093005C" w:rsidRPr="00EE37D3">
        <w:t>Vystupte,</w:t>
      </w:r>
      <w:r w:rsidRPr="00EE37D3">
        <w:t>“</w:t>
      </w:r>
      <w:r w:rsidR="0093005C" w:rsidRPr="00EE37D3">
        <w:t xml:space="preserve"> slyšel Brandes volat Kracka. </w:t>
      </w:r>
      <w:r w:rsidRPr="00EE37D3">
        <w:t>„</w:t>
      </w:r>
      <w:r w:rsidR="0093005C" w:rsidRPr="00EE37D3">
        <w:t>A jděte k sanitce. Nechte doprovod vystoupit. Já se postarám tady o to.</w:t>
      </w:r>
      <w:r w:rsidRPr="00EE37D3">
        <w:t>“</w:t>
      </w:r>
    </w:p>
    <w:p w:rsidR="00967FBE" w:rsidRPr="00EE37D3" w:rsidRDefault="0093005C" w:rsidP="00A21DE9">
      <w:pPr>
        <w:pStyle w:val="Text"/>
      </w:pPr>
      <w:r w:rsidRPr="00EE37D3">
        <w:t xml:space="preserve">Brandes nechápal, co to znamená, ale pochyboval, že by Kracke </w:t>
      </w:r>
      <w:r w:rsidR="00967FBE" w:rsidRPr="00EE37D3">
        <w:t>–</w:t>
      </w:r>
      <w:r w:rsidRPr="00EE37D3">
        <w:t xml:space="preserve"> i když to je nepochybně profesionální zabiják </w:t>
      </w:r>
      <w:r w:rsidR="00967FBE" w:rsidRPr="00EE37D3">
        <w:t>–</w:t>
      </w:r>
      <w:r w:rsidRPr="00EE37D3">
        <w:t xml:space="preserve"> někdy někoho zabil, pokud to nebylo nutné.</w:t>
      </w:r>
    </w:p>
    <w:p w:rsidR="00967FBE" w:rsidRPr="00EE37D3" w:rsidRDefault="0093005C" w:rsidP="00A21DE9">
      <w:pPr>
        <w:pStyle w:val="Text"/>
      </w:pPr>
      <w:r w:rsidRPr="00EE37D3">
        <w:t xml:space="preserve">Seběhl dolů a postavil se ke dveřím sanitky. Hlasitě zacvakal uzávěrem, jak mu Kracke poradil, ale nebylo to vůbec potřeba. Strach ve tváři nemocničního zřízence v bílém plášti byl patrný na první pohled a řidič na tom zřejmě nebyl </w:t>
      </w:r>
      <w:r w:rsidR="00967FBE" w:rsidRPr="00EE37D3">
        <w:t>líp</w:t>
      </w:r>
      <w:r w:rsidRPr="00EE37D3">
        <w:t>. Když se ten muž otočil a podíval se na Brandese, oči se mu rozšířily ještě víc a začal koktat.</w:t>
      </w:r>
    </w:p>
    <w:p w:rsidR="00967FBE" w:rsidRPr="00EE37D3" w:rsidRDefault="00967FBE" w:rsidP="00A21DE9">
      <w:pPr>
        <w:pStyle w:val="Text"/>
      </w:pPr>
      <w:r w:rsidRPr="00EE37D3">
        <w:t>„</w:t>
      </w:r>
      <w:r w:rsidR="0093005C" w:rsidRPr="00EE37D3">
        <w:t>Doktor</w:t>
      </w:r>
      <w:r w:rsidRPr="00EE37D3">
        <w:t>…</w:t>
      </w:r>
      <w:r w:rsidR="0093005C" w:rsidRPr="00EE37D3">
        <w:t xml:space="preserve"> doktor Brandes?</w:t>
      </w:r>
      <w:r w:rsidRPr="00EE37D3">
        <w:t>“</w:t>
      </w:r>
      <w:r w:rsidR="0093005C" w:rsidRPr="00EE37D3">
        <w:t xml:space="preserve"> Zmatek se mísil s hrůzou.</w:t>
      </w:r>
    </w:p>
    <w:p w:rsidR="00967FBE" w:rsidRPr="00EE37D3" w:rsidRDefault="00967FBE" w:rsidP="00A21DE9">
      <w:pPr>
        <w:pStyle w:val="Text"/>
      </w:pPr>
      <w:r w:rsidRPr="00EE37D3">
        <w:t>„</w:t>
      </w:r>
      <w:r w:rsidR="0093005C" w:rsidRPr="00EE37D3">
        <w:t>Ano. Nic se vám nestane. Jenom dělejte to, co vám řeknu. V Lyle se dějí věci, o kterých nevíte. My se snažíme všem pomoct. Rozumíte?</w:t>
      </w:r>
      <w:r w:rsidRPr="00EE37D3">
        <w:t>“</w:t>
      </w:r>
    </w:p>
    <w:p w:rsidR="00967FBE" w:rsidRPr="00EE37D3" w:rsidRDefault="0093005C" w:rsidP="00A21DE9">
      <w:pPr>
        <w:pStyle w:val="Text"/>
      </w:pPr>
      <w:r w:rsidRPr="00EE37D3">
        <w:t xml:space="preserve">Zřízenec váhavě přikývl. Jeho strach postupně slábl a mizel i z jeho tváře. </w:t>
      </w:r>
      <w:r w:rsidR="00967FBE" w:rsidRPr="00EE37D3">
        <w:t>„</w:t>
      </w:r>
      <w:r w:rsidRPr="00EE37D3">
        <w:t>Jistě, doktore. Dělejte, co chcete. Tohle nepotřebujete.</w:t>
      </w:r>
      <w:r w:rsidR="00967FBE" w:rsidRPr="00EE37D3">
        <w:t>“</w:t>
      </w:r>
    </w:p>
    <w:p w:rsidR="00967FBE" w:rsidRPr="00EE37D3" w:rsidRDefault="00967FBE" w:rsidP="00A21DE9">
      <w:pPr>
        <w:pStyle w:val="Text"/>
      </w:pPr>
      <w:r w:rsidRPr="00EE37D3">
        <w:t>„</w:t>
      </w:r>
      <w:r w:rsidR="0093005C" w:rsidRPr="00EE37D3">
        <w:t>Já vím,</w:t>
      </w:r>
      <w:r w:rsidRPr="00EE37D3">
        <w:t>“</w:t>
      </w:r>
      <w:r w:rsidR="0093005C" w:rsidRPr="00EE37D3">
        <w:t xml:space="preserve"> kývl Brandes.</w:t>
      </w:r>
    </w:p>
    <w:p w:rsidR="00967FBE" w:rsidRPr="00EE37D3" w:rsidRDefault="00967FBE" w:rsidP="00A21DE9">
      <w:pPr>
        <w:pStyle w:val="Text"/>
      </w:pPr>
      <w:r w:rsidRPr="00EE37D3">
        <w:t>„</w:t>
      </w:r>
      <w:r w:rsidR="0093005C" w:rsidRPr="00EE37D3">
        <w:t>Svažte je,</w:t>
      </w:r>
      <w:r w:rsidRPr="00EE37D3">
        <w:t>“</w:t>
      </w:r>
      <w:r w:rsidR="0093005C" w:rsidRPr="00EE37D3">
        <w:t xml:space="preserve"> uslyšel volat Kracka. Napadlo ho to. Možná že Kracke na to má nějakou fintu. On měl lepší nápad.</w:t>
      </w:r>
    </w:p>
    <w:p w:rsidR="00967FBE" w:rsidRPr="00EE37D3" w:rsidRDefault="00967FBE" w:rsidP="00A21DE9">
      <w:pPr>
        <w:pStyle w:val="Text"/>
      </w:pPr>
      <w:r w:rsidRPr="00EE37D3">
        <w:t>„</w:t>
      </w:r>
      <w:r w:rsidR="0093005C" w:rsidRPr="00EE37D3">
        <w:t>Vystupte,</w:t>
      </w:r>
      <w:r w:rsidRPr="00EE37D3">
        <w:t>“</w:t>
      </w:r>
      <w:r w:rsidR="0093005C" w:rsidRPr="00EE37D3">
        <w:t xml:space="preserve"> řekl. </w:t>
      </w:r>
      <w:r w:rsidRPr="00EE37D3">
        <w:t>„</w:t>
      </w:r>
      <w:r w:rsidR="0093005C" w:rsidRPr="00EE37D3">
        <w:t>Oba na jednu stranu.</w:t>
      </w:r>
      <w:r w:rsidRPr="00EE37D3">
        <w:t>“</w:t>
      </w:r>
      <w:r w:rsidR="0093005C" w:rsidRPr="00EE37D3">
        <w:t xml:space="preserve"> Poslechli. </w:t>
      </w:r>
      <w:r w:rsidRPr="00EE37D3">
        <w:t>„</w:t>
      </w:r>
      <w:r w:rsidR="0093005C" w:rsidRPr="00EE37D3">
        <w:t>Vyndejte všechno valium, které s sebou máte. Když nic neuvidíte, nebudete o tom moct mluvit.</w:t>
      </w:r>
      <w:r w:rsidRPr="00EE37D3">
        <w:t>“</w:t>
      </w:r>
    </w:p>
    <w:p w:rsidR="00967FBE" w:rsidRPr="00EE37D3" w:rsidRDefault="00967FBE" w:rsidP="00A21DE9">
      <w:pPr>
        <w:pStyle w:val="Text"/>
      </w:pPr>
      <w:r w:rsidRPr="00EE37D3">
        <w:t>„</w:t>
      </w:r>
      <w:r w:rsidR="0093005C" w:rsidRPr="00EE37D3">
        <w:t>Podívejte, doktore.</w:t>
      </w:r>
      <w:r w:rsidRPr="00EE37D3">
        <w:t>“</w:t>
      </w:r>
      <w:r w:rsidR="0093005C" w:rsidRPr="00EE37D3">
        <w:t xml:space="preserve"> Zřízenec zaváhal a otočil hlavu k silnici za nimi. Zdálo se, že o něčem uvažuje. Pak řekl: </w:t>
      </w:r>
      <w:r w:rsidRPr="00EE37D3">
        <w:t>„</w:t>
      </w:r>
      <w:r w:rsidR="0093005C" w:rsidRPr="00EE37D3">
        <w:t>Doktore Bra</w:t>
      </w:r>
      <w:r w:rsidRPr="00EE37D3">
        <w:t>nd</w:t>
      </w:r>
      <w:r w:rsidR="0093005C" w:rsidRPr="00EE37D3">
        <w:t>esi, mně se tyhle vojenské blbosti nelíbí. Nevím, co se děje, ale žiju v Lyle už dlouho. Znám vás. Znal jsem i Petera. Za námi je ještě jeden džíp. Asi půl kilometru. Museli slyšet výstřely. Myslím, že byste to měl vědět.</w:t>
      </w:r>
      <w:r w:rsidRPr="00EE37D3">
        <w:t>“</w:t>
      </w:r>
    </w:p>
    <w:p w:rsidR="00967FBE" w:rsidRPr="00EE37D3" w:rsidRDefault="0093005C" w:rsidP="00A21DE9">
      <w:pPr>
        <w:pStyle w:val="Text"/>
      </w:pPr>
      <w:r w:rsidRPr="00EE37D3">
        <w:t>Brandes na něj zíral.</w:t>
      </w:r>
    </w:p>
    <w:p w:rsidR="00967FBE" w:rsidRPr="00EE37D3" w:rsidRDefault="00967FBE" w:rsidP="00A21DE9">
      <w:pPr>
        <w:pStyle w:val="Text"/>
      </w:pPr>
      <w:r w:rsidRPr="00EE37D3">
        <w:t>„</w:t>
      </w:r>
      <w:r w:rsidR="0093005C" w:rsidRPr="00EE37D3">
        <w:t>Rychle,</w:t>
      </w:r>
      <w:r w:rsidRPr="00EE37D3">
        <w:t>“</w:t>
      </w:r>
      <w:r w:rsidR="0093005C" w:rsidRPr="00EE37D3">
        <w:t xml:space="preserve"> řekl. </w:t>
      </w:r>
      <w:r w:rsidRPr="00EE37D3">
        <w:t>„</w:t>
      </w:r>
      <w:r w:rsidR="0093005C" w:rsidRPr="00EE37D3">
        <w:t>Nastupte si. Jeďte k prvnímu džípu. Rychle.</w:t>
      </w:r>
      <w:r w:rsidRPr="00EE37D3">
        <w:t>“</w:t>
      </w:r>
      <w:r w:rsidR="0093005C" w:rsidRPr="00EE37D3">
        <w:t xml:space="preserve"> Chytil se za otevřené okno a naskočil. Uvnitř měl jenom ruce a nohy. Uvědomoval si, že </w:t>
      </w:r>
      <w:r w:rsidRPr="00EE37D3">
        <w:t>teď</w:t>
      </w:r>
      <w:r w:rsidR="0093005C" w:rsidRPr="00EE37D3">
        <w:t xml:space="preserve"> by ho mohl spolujezdec vystrčit ven. Ale </w:t>
      </w:r>
      <w:r w:rsidR="0093005C" w:rsidRPr="00EE37D3">
        <w:lastRenderedPageBreak/>
        <w:t>neudělal to. Začal se pomalu uklidňovat. Kracke by mi to určitě neschválil, pomyslel si.</w:t>
      </w:r>
    </w:p>
    <w:p w:rsidR="00967FBE" w:rsidRPr="00EE37D3" w:rsidRDefault="0093005C" w:rsidP="00A21DE9">
      <w:pPr>
        <w:pStyle w:val="Text"/>
      </w:pPr>
      <w:r w:rsidRPr="00EE37D3">
        <w:t>Když dojeli ke Krackovi, oba vojáci už byli pevně svázaní vlastními pásky a popruhy od zbraní.</w:t>
      </w:r>
    </w:p>
    <w:p w:rsidR="00967FBE" w:rsidRPr="00EE37D3" w:rsidRDefault="00967FBE" w:rsidP="00A21DE9">
      <w:pPr>
        <w:pStyle w:val="Text"/>
      </w:pPr>
      <w:r w:rsidRPr="00EE37D3">
        <w:t>„</w:t>
      </w:r>
      <w:r w:rsidR="0093005C" w:rsidRPr="00EE37D3">
        <w:t>Co to k čertu děláte?</w:t>
      </w:r>
      <w:r w:rsidRPr="00EE37D3">
        <w:t>“</w:t>
      </w:r>
      <w:r w:rsidR="0093005C" w:rsidRPr="00EE37D3">
        <w:t xml:space="preserve"> křikl na něj Kracke.</w:t>
      </w:r>
    </w:p>
    <w:p w:rsidR="00967FBE" w:rsidRPr="00EE37D3" w:rsidRDefault="00967FBE" w:rsidP="00A21DE9">
      <w:pPr>
        <w:pStyle w:val="Text"/>
      </w:pPr>
      <w:r w:rsidRPr="00EE37D3">
        <w:t>„</w:t>
      </w:r>
      <w:r w:rsidR="0093005C" w:rsidRPr="00EE37D3">
        <w:t>Je jich víc. Jsou tam</w:t>
      </w:r>
      <w:r w:rsidRPr="00EE37D3">
        <w:t>…“</w:t>
      </w:r>
    </w:p>
    <w:p w:rsidR="00967FBE" w:rsidRPr="00EE37D3" w:rsidRDefault="0093005C" w:rsidP="00A21DE9">
      <w:pPr>
        <w:pStyle w:val="Text"/>
      </w:pPr>
      <w:r w:rsidRPr="00EE37D3">
        <w:t>Vtom se za nimi ozval výstřel. Brandes si rychle lehl na zem, skoro tak rychle jako Kracke, a uslyšel, jak kulky narážejí do předního skla sanitky a zadku prvního džípu. Jeden svázaný voják vykřikl bolestí. Zasáhli ho.</w:t>
      </w:r>
    </w:p>
    <w:p w:rsidR="00967FBE" w:rsidRPr="00EE37D3" w:rsidRDefault="003036FA" w:rsidP="00A21DE9">
      <w:pPr>
        <w:pStyle w:val="Text"/>
      </w:pPr>
      <w:r>
        <w:t>Č</w:t>
      </w:r>
      <w:r w:rsidR="0093005C" w:rsidRPr="00EE37D3">
        <w:t>ervenooranžové záblesky od hlavní pušek osvětlovaly voj</w:t>
      </w:r>
      <w:r w:rsidR="00967FBE" w:rsidRPr="00EE37D3">
        <w:t>ák</w:t>
      </w:r>
      <w:r w:rsidR="0093005C" w:rsidRPr="00EE37D3">
        <w:t>y.</w:t>
      </w:r>
    </w:p>
    <w:p w:rsidR="00967FBE" w:rsidRPr="00EE37D3" w:rsidRDefault="0093005C" w:rsidP="00A21DE9">
      <w:pPr>
        <w:pStyle w:val="Text"/>
      </w:pPr>
      <w:r w:rsidRPr="00EE37D3">
        <w:t xml:space="preserve">Bez přemýšlení </w:t>
      </w:r>
      <w:r w:rsidR="00967FBE" w:rsidRPr="00EE37D3">
        <w:t>–</w:t>
      </w:r>
      <w:r w:rsidRPr="00EE37D3">
        <w:t xml:space="preserve"> aspoň tak si to později vybavoval </w:t>
      </w:r>
      <w:r w:rsidR="00967FBE" w:rsidRPr="00EE37D3">
        <w:t>–</w:t>
      </w:r>
      <w:r w:rsidRPr="00EE37D3">
        <w:t xml:space="preserve"> Brandes natáhl uzávěr svého automatu a sklopil hlaveň dolů. Pokropil výstřely celou oblast, kde předtím uviděl záblesky. Ozval se pronikavý výkřik. Pak se k němu připojil i Kracke a střelba proti nim ustala. Kracke vstal a podíval se na něj.</w:t>
      </w:r>
    </w:p>
    <w:p w:rsidR="00967FBE" w:rsidRPr="00EE37D3" w:rsidRDefault="00967FBE" w:rsidP="00A21DE9">
      <w:pPr>
        <w:pStyle w:val="Text"/>
      </w:pPr>
      <w:r w:rsidRPr="00EE37D3">
        <w:t>„</w:t>
      </w:r>
      <w:r w:rsidR="0093005C" w:rsidRPr="00EE37D3">
        <w:t>Pálili jako blázni,</w:t>
      </w:r>
      <w:r w:rsidRPr="00EE37D3">
        <w:t>“</w:t>
      </w:r>
      <w:r w:rsidR="0093005C" w:rsidRPr="00EE37D3">
        <w:t xml:space="preserve"> řekl Brandes, jako by chtěl vysvětlit, proč se rozhodl střílet. </w:t>
      </w:r>
      <w:r w:rsidRPr="00EE37D3">
        <w:t>„</w:t>
      </w:r>
      <w:r w:rsidR="0093005C" w:rsidRPr="00EE37D3">
        <w:t>Mohli by postřelit Cynthii.</w:t>
      </w:r>
      <w:r w:rsidRPr="00EE37D3">
        <w:t>“</w:t>
      </w:r>
      <w:r w:rsidR="0093005C" w:rsidRPr="00EE37D3">
        <w:t xml:space="preserve"> Kracke na to nic neřekl. Brandes se mu změnil přímo před očima. Přemýšlel, jestli to bylo dobře. Bylo to nutné, ale bylo to správné?</w:t>
      </w:r>
    </w:p>
    <w:p w:rsidR="00967FBE" w:rsidRPr="00EE37D3" w:rsidRDefault="0093005C" w:rsidP="00A21DE9">
      <w:pPr>
        <w:pStyle w:val="Text"/>
      </w:pPr>
      <w:r w:rsidRPr="00EE37D3">
        <w:t xml:space="preserve">Brandes se otočil k posádce sanitky. </w:t>
      </w:r>
      <w:r w:rsidR="00967FBE" w:rsidRPr="00EE37D3">
        <w:t>„</w:t>
      </w:r>
      <w:r w:rsidRPr="00EE37D3">
        <w:t>Dejte mi valium.</w:t>
      </w:r>
      <w:r w:rsidR="00967FBE" w:rsidRPr="00EE37D3">
        <w:t>“</w:t>
      </w:r>
      <w:r w:rsidRPr="00EE37D3">
        <w:t xml:space="preserve"> Jeden z nich poslechl a podal mu ampule. Brandes sedativum natáhl do injekčních stříkaček a oba muži se bez protestů nechali přechodně omámit. Další dvě stříkačky vzal k džípu. Potřeboval však jenom jednu. Druhý voják byl mrtvý. Při té divoké palbě ho trefili do hlavy.</w:t>
      </w:r>
    </w:p>
    <w:p w:rsidR="00967FBE" w:rsidRPr="00EE37D3" w:rsidRDefault="00967FBE" w:rsidP="00A21DE9">
      <w:pPr>
        <w:pStyle w:val="Text"/>
      </w:pPr>
      <w:r w:rsidRPr="00EE37D3">
        <w:t>„</w:t>
      </w:r>
      <w:r w:rsidR="0093005C" w:rsidRPr="00EE37D3">
        <w:t xml:space="preserve">Co </w:t>
      </w:r>
      <w:r w:rsidRPr="00EE37D3">
        <w:t>teď</w:t>
      </w:r>
      <w:r w:rsidR="0093005C" w:rsidRPr="00EE37D3">
        <w:t>?</w:t>
      </w:r>
      <w:r w:rsidRPr="00EE37D3">
        <w:t>“</w:t>
      </w:r>
      <w:r w:rsidR="0093005C" w:rsidRPr="00EE37D3">
        <w:t xml:space="preserve"> zeptal se potichu Kracka.</w:t>
      </w:r>
    </w:p>
    <w:p w:rsidR="00967FBE" w:rsidRPr="00EE37D3" w:rsidRDefault="00967FBE" w:rsidP="00A21DE9">
      <w:pPr>
        <w:pStyle w:val="Text"/>
      </w:pPr>
      <w:r w:rsidRPr="00EE37D3">
        <w:t>„</w:t>
      </w:r>
      <w:r w:rsidR="0093005C" w:rsidRPr="00EE37D3">
        <w:t>Podívejte se.</w:t>
      </w:r>
      <w:r w:rsidRPr="00EE37D3">
        <w:t>“</w:t>
      </w:r>
    </w:p>
    <w:p w:rsidR="00967FBE" w:rsidRPr="00EE37D3" w:rsidRDefault="0093005C" w:rsidP="00A21DE9">
      <w:pPr>
        <w:pStyle w:val="Text"/>
      </w:pPr>
      <w:r w:rsidRPr="00EE37D3">
        <w:t>Otevřeli zadní dveře sanitky. Ležela tam čtyři těla zabalená v tmavě zelených igelitových pytlích. Vytáhli je ven. Nepřipadalo jim to tak ponuré, protože věděli, že nejsou mrtví.</w:t>
      </w:r>
    </w:p>
    <w:p w:rsidR="00967FBE" w:rsidRPr="00EE37D3" w:rsidRDefault="0093005C" w:rsidP="00A21DE9">
      <w:pPr>
        <w:pStyle w:val="Text"/>
      </w:pPr>
      <w:r w:rsidRPr="00EE37D3">
        <w:t>Postupně otvírali pytle. Cynthia ležela ve třetím. Brandes se na ni zadíval. Byla tak bledá a tak krásná.</w:t>
      </w:r>
    </w:p>
    <w:p w:rsidR="00967FBE" w:rsidRPr="00EE37D3" w:rsidRDefault="0093005C" w:rsidP="00A21DE9">
      <w:pPr>
        <w:pStyle w:val="Text"/>
      </w:pPr>
      <w:r w:rsidRPr="00EE37D3">
        <w:t xml:space="preserve">Kracke mu položil ruku na rameno. </w:t>
      </w:r>
      <w:r w:rsidR="00967FBE" w:rsidRPr="00EE37D3">
        <w:t>„</w:t>
      </w:r>
      <w:r w:rsidRPr="00EE37D3">
        <w:t>Bude zase v pořádku, Alexi. Pomozte mi s těmi ostatními.</w:t>
      </w:r>
      <w:r w:rsidR="00967FBE"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lastRenderedPageBreak/>
        <w:t>„</w:t>
      </w:r>
      <w:r w:rsidR="0093005C" w:rsidRPr="00EE37D3">
        <w:t>Schováme je tamhle,</w:t>
      </w:r>
      <w:r w:rsidRPr="00EE37D3">
        <w:t>“</w:t>
      </w:r>
      <w:r w:rsidR="0093005C" w:rsidRPr="00EE37D3">
        <w:t xml:space="preserve"> ukázal rukou, </w:t>
      </w:r>
      <w:r w:rsidRPr="00EE37D3">
        <w:t>„</w:t>
      </w:r>
      <w:r w:rsidR="0093005C" w:rsidRPr="00EE37D3">
        <w:t xml:space="preserve">mezi stromy. Když budeme mít trochu štěstí, Lawrence si bude myslet, že jsme je odvezli všechny, a nebude je hledat. Jakmile </w:t>
      </w:r>
      <w:r w:rsidR="00AD4CE8">
        <w:t>‚</w:t>
      </w:r>
      <w:r w:rsidR="0093005C" w:rsidRPr="00EE37D3">
        <w:t>nemoc</w:t>
      </w:r>
      <w:r w:rsidR="00AD4CE8">
        <w:t>‘</w:t>
      </w:r>
      <w:r w:rsidR="0093005C" w:rsidRPr="00EE37D3">
        <w:t xml:space="preserve"> odezní, probudí se. Aspoň budou mít šanci. Kdybychom je nechali tady</w:t>
      </w:r>
      <w:r w:rsidRPr="00EE37D3">
        <w:t>…“</w:t>
      </w:r>
      <w:r w:rsidR="0093005C" w:rsidRPr="00EE37D3">
        <w:t xml:space="preserve"> Nemusel pokračovat. Lawrence by je jednoduše odvezl k ohni a počet obětí by vzrostl.</w:t>
      </w:r>
    </w:p>
    <w:p w:rsidR="00967FBE" w:rsidRPr="00EE37D3" w:rsidRDefault="0093005C" w:rsidP="00A21DE9">
      <w:pPr>
        <w:pStyle w:val="Text"/>
      </w:pPr>
      <w:r w:rsidRPr="00EE37D3">
        <w:t>Postupně odnesli pytle do křoví. Naházeli na ně listí a zakryli je, jak to šlo nejlíp.</w:t>
      </w:r>
    </w:p>
    <w:p w:rsidR="00967FBE" w:rsidRPr="00EE37D3" w:rsidRDefault="00967FBE" w:rsidP="00A21DE9">
      <w:pPr>
        <w:pStyle w:val="Text"/>
      </w:pPr>
      <w:r w:rsidRPr="00EE37D3">
        <w:t>„Teď</w:t>
      </w:r>
      <w:r w:rsidR="0093005C" w:rsidRPr="00EE37D3">
        <w:t xml:space="preserve"> odtud musíme zmizet, Alexi. Cynthii odneseme do auta.</w:t>
      </w:r>
      <w:r w:rsidRPr="00EE37D3">
        <w:t>“</w:t>
      </w:r>
    </w:p>
    <w:p w:rsidR="00967FBE" w:rsidRPr="00EE37D3" w:rsidRDefault="00967FBE" w:rsidP="00A21DE9">
      <w:pPr>
        <w:pStyle w:val="Text"/>
      </w:pPr>
      <w:r w:rsidRPr="00EE37D3">
        <w:t>„</w:t>
      </w:r>
      <w:r w:rsidR="0093005C" w:rsidRPr="00EE37D3">
        <w:t>A co provedeme s vojáky?</w:t>
      </w:r>
      <w:r w:rsidRPr="00EE37D3">
        <w:t>“</w:t>
      </w:r>
    </w:p>
    <w:p w:rsidR="00967FBE" w:rsidRPr="00EE37D3" w:rsidRDefault="00967FBE" w:rsidP="00A21DE9">
      <w:pPr>
        <w:pStyle w:val="Text"/>
      </w:pPr>
      <w:r w:rsidRPr="00EE37D3">
        <w:t>„</w:t>
      </w:r>
      <w:r w:rsidR="0093005C" w:rsidRPr="00EE37D3">
        <w:t>Na to, abychom je schovali i s džípy a sanitkou, nemáme čas. Kromě toho si myslím, že Lawrence toho už ví dost, aby nás všechny začal honit. Musíme pryč, Alexi. Rychlost může být životně důležitá.</w:t>
      </w:r>
      <w:r w:rsidRPr="00EE37D3">
        <w:t>“</w:t>
      </w:r>
    </w:p>
    <w:p w:rsidR="00FA519B" w:rsidRDefault="0093005C" w:rsidP="00A21DE9">
      <w:pPr>
        <w:pStyle w:val="Text"/>
      </w:pPr>
      <w:r w:rsidRPr="00EE37D3">
        <w:t>Byl na ně groteskní pohled, dva muži mezi sebou nesou igelitový pytel, přes ramena jim visí pušky a cestou je občas ozáří záblesk stále svítícího výstražného majáku, jak se vracejí nahoru k mercedesu.</w:t>
      </w:r>
    </w:p>
    <w:p w:rsidR="00967FBE" w:rsidRDefault="00FA519B" w:rsidP="00A21DE9">
      <w:pPr>
        <w:pStyle w:val="Text"/>
      </w:pPr>
      <w:r>
        <w:br w:type="page"/>
      </w:r>
    </w:p>
    <w:p w:rsidR="003D71C8" w:rsidRDefault="003D71C8" w:rsidP="003D71C8">
      <w:pPr>
        <w:pStyle w:val="Nadpis1"/>
        <w:jc w:val="center"/>
      </w:pPr>
      <w:r>
        <w:t>33</w:t>
      </w:r>
    </w:p>
    <w:p w:rsidR="003D71C8" w:rsidRDefault="003D71C8" w:rsidP="00A21DE9">
      <w:pPr>
        <w:pStyle w:val="Text"/>
      </w:pPr>
    </w:p>
    <w:p w:rsidR="003D71C8" w:rsidRPr="00EE37D3" w:rsidRDefault="003D71C8" w:rsidP="00A21DE9">
      <w:pPr>
        <w:pStyle w:val="Text"/>
      </w:pPr>
    </w:p>
    <w:p w:rsidR="00967FBE" w:rsidRPr="00EE37D3" w:rsidRDefault="00967FBE" w:rsidP="00A21DE9">
      <w:pPr>
        <w:pStyle w:val="Text"/>
      </w:pPr>
      <w:r w:rsidRPr="00EE37D3">
        <w:t>„</w:t>
      </w:r>
      <w:r w:rsidR="0093005C" w:rsidRPr="00EE37D3">
        <w:t>Gerry,</w:t>
      </w:r>
      <w:r w:rsidRPr="00EE37D3">
        <w:t>“</w:t>
      </w:r>
      <w:r w:rsidR="0093005C" w:rsidRPr="00EE37D3">
        <w:t xml:space="preserve"> řekl Kracke vážným hlasem, </w:t>
      </w:r>
      <w:r w:rsidRPr="00EE37D3">
        <w:t>„</w:t>
      </w:r>
      <w:r w:rsidR="0093005C" w:rsidRPr="00EE37D3">
        <w:t>dospěl jsem k závěru, že pro to existuje jeden opravdu dobrý důvod.</w:t>
      </w:r>
      <w:r w:rsidRPr="00EE37D3">
        <w:t>“</w:t>
      </w:r>
    </w:p>
    <w:p w:rsidR="00967FBE" w:rsidRPr="00EE37D3" w:rsidRDefault="0093005C" w:rsidP="00A21DE9">
      <w:pPr>
        <w:pStyle w:val="Text"/>
      </w:pPr>
      <w:r w:rsidRPr="00EE37D3">
        <w:t xml:space="preserve">Všichni </w:t>
      </w:r>
      <w:r w:rsidR="00967FBE" w:rsidRPr="00EE37D3">
        <w:t>–</w:t>
      </w:r>
      <w:r w:rsidRPr="00EE37D3">
        <w:t xml:space="preserve"> Brandes, Sarah, Wismer a Kracke </w:t>
      </w:r>
      <w:r w:rsidR="00967FBE" w:rsidRPr="00EE37D3">
        <w:t>–</w:t>
      </w:r>
      <w:r w:rsidRPr="00EE37D3">
        <w:t xml:space="preserve"> se sešli, jak bylo plánováno podle Wismerových instrukcí </w:t>
      </w:r>
      <w:r w:rsidR="00967FBE" w:rsidRPr="00EE37D3">
        <w:t>–</w:t>
      </w:r>
      <w:r w:rsidRPr="00EE37D3">
        <w:t xml:space="preserve"> v málo osvětlené místnosti vzadu v </w:t>
      </w:r>
      <w:proofErr w:type="gramStart"/>
      <w:r w:rsidRPr="00EE37D3">
        <w:t>Andyho</w:t>
      </w:r>
      <w:proofErr w:type="gramEnd"/>
      <w:r w:rsidRPr="00EE37D3">
        <w:t xml:space="preserve"> pumpě. Cynthii nechali v autě.</w:t>
      </w:r>
    </w:p>
    <w:p w:rsidR="00967FBE" w:rsidRPr="00EE37D3" w:rsidRDefault="0093005C" w:rsidP="00A21DE9">
      <w:pPr>
        <w:pStyle w:val="Text"/>
      </w:pPr>
      <w:r w:rsidRPr="00EE37D3">
        <w:t>Kracke nespustil oči z Lindy Denardové.</w:t>
      </w:r>
    </w:p>
    <w:p w:rsidR="00967FBE" w:rsidRPr="00EE37D3" w:rsidRDefault="0093005C" w:rsidP="00A21DE9">
      <w:pPr>
        <w:pStyle w:val="Text"/>
      </w:pPr>
      <w:r w:rsidRPr="00EE37D3">
        <w:t xml:space="preserve">Wismer přistoupil ke Krackovi. Nad hlavou jim svítila jediná holá žárovka. </w:t>
      </w:r>
      <w:r w:rsidR="00967FBE" w:rsidRPr="00EE37D3">
        <w:t>„</w:t>
      </w:r>
      <w:r w:rsidRPr="00EE37D3">
        <w:t>Pochopitelně ten nejlepší,</w:t>
      </w:r>
      <w:r w:rsidR="00967FBE" w:rsidRPr="00EE37D3">
        <w:t>“</w:t>
      </w:r>
      <w:r w:rsidRPr="00EE37D3">
        <w:t xml:space="preserve"> odpověděl a usmál se.</w:t>
      </w:r>
    </w:p>
    <w:p w:rsidR="00967FBE" w:rsidRPr="00EE37D3" w:rsidRDefault="0093005C" w:rsidP="00A21DE9">
      <w:pPr>
        <w:pStyle w:val="Text"/>
      </w:pPr>
      <w:r w:rsidRPr="00EE37D3">
        <w:t xml:space="preserve">Kracke se zarazil. Wismerovi věřil. I Wismer pochopil, že tenhle argument sotva obstojí. </w:t>
      </w:r>
      <w:r w:rsidRPr="00EE37D3">
        <w:rPr>
          <w:i/>
        </w:rPr>
        <w:t>Musím uvést pádnější důvody.</w:t>
      </w:r>
    </w:p>
    <w:p w:rsidR="00967FBE" w:rsidRPr="00EE37D3" w:rsidRDefault="0093005C" w:rsidP="00A21DE9">
      <w:pPr>
        <w:pStyle w:val="Text"/>
      </w:pPr>
      <w:r w:rsidRPr="00EE37D3">
        <w:t>Brandes si uvědomil, že se podobně jako Kracke uklidnili všichni, zvláště Linda Denardová, která byla evidentně zdrojem napětí mezi muži.</w:t>
      </w:r>
    </w:p>
    <w:p w:rsidR="00967FBE" w:rsidRPr="00EE37D3" w:rsidRDefault="0093005C" w:rsidP="00A21DE9">
      <w:pPr>
        <w:pStyle w:val="Text"/>
      </w:pPr>
      <w:r w:rsidRPr="00EE37D3">
        <w:t>Zatímco Brandes a Kracke čekali na sanitku a zachraňovali Cynthii, Sarah s Wismerem podnikli dvě návštěvy. Jednu v malém penzionu, kde bydlela Linda Denardová, a druhou u Andyho.</w:t>
      </w:r>
    </w:p>
    <w:p w:rsidR="00967FBE" w:rsidRPr="00EE37D3" w:rsidRDefault="0093005C" w:rsidP="00A21DE9">
      <w:pPr>
        <w:pStyle w:val="Text"/>
      </w:pPr>
      <w:r w:rsidRPr="00EE37D3">
        <w:t xml:space="preserve">První návštěvu Wismer považoval za nezbytnou. </w:t>
      </w:r>
      <w:r w:rsidRPr="00EE37D3">
        <w:rPr>
          <w:i/>
        </w:rPr>
        <w:t xml:space="preserve">Jenom doufám, že nikdy nebudu litovat, že jsem do toho Andyho zapletl, </w:t>
      </w:r>
      <w:r w:rsidRPr="00EE37D3">
        <w:t>říkal si v duchu.</w:t>
      </w:r>
    </w:p>
    <w:p w:rsidR="00967FBE" w:rsidRPr="00EE37D3" w:rsidRDefault="00967FBE" w:rsidP="00A21DE9">
      <w:pPr>
        <w:pStyle w:val="Text"/>
      </w:pPr>
      <w:r w:rsidRPr="00EE37D3">
        <w:t>„</w:t>
      </w:r>
      <w:r w:rsidR="0093005C" w:rsidRPr="00EE37D3">
        <w:t>Jime, musíme se ještě jednou dostat do laboratoře,</w:t>
      </w:r>
      <w:r w:rsidRPr="00EE37D3">
        <w:t>“</w:t>
      </w:r>
      <w:r w:rsidR="0093005C" w:rsidRPr="00EE37D3">
        <w:t xml:space="preserve"> řekl Krackovi. </w:t>
      </w:r>
      <w:r w:rsidRPr="00EE37D3">
        <w:t>„</w:t>
      </w:r>
      <w:r w:rsidR="0093005C" w:rsidRPr="00EE37D3">
        <w:t xml:space="preserve">Musíme se podívat, jestli tam Peter nenechal nějaký </w:t>
      </w:r>
      <w:r w:rsidR="0093005C" w:rsidRPr="00EE37D3">
        <w:rPr>
          <w:i/>
        </w:rPr>
        <w:t>hmatatelný důkaz.</w:t>
      </w:r>
      <w:r w:rsidRPr="00EE37D3">
        <w:rPr>
          <w:i/>
        </w:rPr>
        <w:t>“</w:t>
      </w:r>
      <w:r w:rsidR="0093005C" w:rsidRPr="00EE37D3">
        <w:rPr>
          <w:i/>
        </w:rPr>
        <w:t xml:space="preserve"> </w:t>
      </w:r>
      <w:r w:rsidR="0093005C" w:rsidRPr="00EE37D3">
        <w:t xml:space="preserve">Díval se mu upřeně do očí. </w:t>
      </w:r>
      <w:r w:rsidRPr="00EE37D3">
        <w:t>„</w:t>
      </w:r>
      <w:r w:rsidR="0093005C" w:rsidRPr="00EE37D3">
        <w:t>Musíme doufat, že tam něco nechal,</w:t>
      </w:r>
      <w:r w:rsidRPr="00EE37D3">
        <w:t>“</w:t>
      </w:r>
      <w:r w:rsidR="0093005C" w:rsidRPr="00EE37D3">
        <w:t xml:space="preserve"> dodal.</w:t>
      </w:r>
    </w:p>
    <w:p w:rsidR="00967FBE" w:rsidRPr="00EE37D3" w:rsidRDefault="0093005C" w:rsidP="00A21DE9">
      <w:pPr>
        <w:pStyle w:val="Text"/>
      </w:pPr>
      <w:r w:rsidRPr="00EE37D3">
        <w:t>Kracke přikývl a na chvilku odvrátil oči.</w:t>
      </w:r>
    </w:p>
    <w:p w:rsidR="00967FBE" w:rsidRPr="00EE37D3" w:rsidRDefault="00967FBE" w:rsidP="00A21DE9">
      <w:pPr>
        <w:pStyle w:val="Text"/>
      </w:pPr>
      <w:r w:rsidRPr="00EE37D3">
        <w:t>„</w:t>
      </w:r>
      <w:r w:rsidR="0093005C" w:rsidRPr="00EE37D3">
        <w:t>Máme tělo, které se vrátí do života,</w:t>
      </w:r>
      <w:r w:rsidRPr="00EE37D3">
        <w:t>“</w:t>
      </w:r>
      <w:r w:rsidR="0093005C" w:rsidRPr="00EE37D3">
        <w:t xml:space="preserve"> odpověděl Kracke po krátké pauze. </w:t>
      </w:r>
      <w:r w:rsidRPr="00EE37D3">
        <w:t>„</w:t>
      </w:r>
      <w:r w:rsidR="0093005C" w:rsidRPr="00EE37D3">
        <w:t>A máme zápisky.</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zavrtěl Wismer hlavou. </w:t>
      </w:r>
      <w:r w:rsidRPr="00EE37D3">
        <w:t>„</w:t>
      </w:r>
      <w:r w:rsidR="0093005C" w:rsidRPr="00EE37D3">
        <w:t xml:space="preserve">Ze zápisků nic nevyčteme. </w:t>
      </w:r>
      <w:r w:rsidR="0093005C" w:rsidRPr="00EE37D3">
        <w:rPr>
          <w:i/>
        </w:rPr>
        <w:t>A</w:t>
      </w:r>
      <w:r w:rsidRPr="00EE37D3">
        <w:rPr>
          <w:i/>
        </w:rPr>
        <w:t>…</w:t>
      </w:r>
      <w:r w:rsidR="0093005C" w:rsidRPr="00EE37D3">
        <w:rPr>
          <w:i/>
        </w:rPr>
        <w:t>,</w:t>
      </w:r>
      <w:r w:rsidRPr="00EE37D3">
        <w:rPr>
          <w:i/>
        </w:rPr>
        <w:t>“</w:t>
      </w:r>
      <w:r w:rsidR="0093005C" w:rsidRPr="00EE37D3">
        <w:rPr>
          <w:i/>
        </w:rPr>
        <w:t xml:space="preserve"> </w:t>
      </w:r>
      <w:r w:rsidR="0093005C" w:rsidRPr="00EE37D3">
        <w:t xml:space="preserve">zaváhal. Ještě neviděl Cynthiino tělo. A i když věděl, že ji přivezli, připadalo mu to všechno nereálné. </w:t>
      </w:r>
      <w:r w:rsidRPr="00EE37D3">
        <w:t>„</w:t>
      </w:r>
      <w:r w:rsidR="0093005C" w:rsidRPr="00EE37D3">
        <w:t>Nevíme zatím,</w:t>
      </w:r>
      <w:r w:rsidRPr="00EE37D3">
        <w:t>“</w:t>
      </w:r>
      <w:r w:rsidR="0093005C" w:rsidRPr="00EE37D3">
        <w:t xml:space="preserve"> pokračoval, </w:t>
      </w:r>
      <w:r w:rsidRPr="00EE37D3">
        <w:t>„</w:t>
      </w:r>
      <w:r w:rsidR="0093005C" w:rsidRPr="00EE37D3">
        <w:t>kdy se Cynthia uzdraví.</w:t>
      </w:r>
      <w:r w:rsidRPr="00EE37D3">
        <w:t>“</w:t>
      </w:r>
    </w:p>
    <w:p w:rsidR="00967FBE" w:rsidRPr="00EE37D3" w:rsidRDefault="00967FBE" w:rsidP="00A21DE9">
      <w:pPr>
        <w:pStyle w:val="Text"/>
      </w:pPr>
      <w:r w:rsidRPr="00EE37D3">
        <w:lastRenderedPageBreak/>
        <w:t>„</w:t>
      </w:r>
      <w:r w:rsidR="0093005C" w:rsidRPr="00EE37D3">
        <w:t>To víme,</w:t>
      </w:r>
      <w:r w:rsidRPr="00EE37D3">
        <w:t>“</w:t>
      </w:r>
      <w:r w:rsidR="0093005C" w:rsidRPr="00EE37D3">
        <w:t xml:space="preserve"> vyhrkl Brandes. Všichni na něj překvapeně pohlédli. </w:t>
      </w:r>
      <w:r w:rsidRPr="00EE37D3">
        <w:t>„</w:t>
      </w:r>
      <w:r w:rsidR="0093005C" w:rsidRPr="00EE37D3">
        <w:t>Došlo mi to, když jsem uviděl Lindu,</w:t>
      </w:r>
      <w:r w:rsidRPr="00EE37D3">
        <w:t>“</w:t>
      </w:r>
      <w:r w:rsidR="0093005C" w:rsidRPr="00EE37D3">
        <w:t xml:space="preserve"> pokračoval a uvědomi</w:t>
      </w:r>
      <w:r w:rsidRPr="00EE37D3">
        <w:t>l s</w:t>
      </w:r>
      <w:r w:rsidR="0093005C" w:rsidRPr="00EE37D3">
        <w:t>i, že by jim to měl vysvětlit. Teď si byl svým závěrem naprosto jistý.</w:t>
      </w:r>
    </w:p>
    <w:p w:rsidR="00967FBE" w:rsidRPr="00EE37D3" w:rsidRDefault="0093005C" w:rsidP="00A21DE9">
      <w:pPr>
        <w:pStyle w:val="Text"/>
      </w:pPr>
      <w:r w:rsidRPr="00EE37D3">
        <w:t xml:space="preserve">Zatím neměl myšlenky utříděné, ale instinktivně věděl, že má pravdu. Chystal se jim to vysvětlit a přitom si pomyslel: </w:t>
      </w:r>
      <w:r w:rsidRPr="00EE37D3">
        <w:rPr>
          <w:i/>
        </w:rPr>
        <w:t>Vysvě</w:t>
      </w:r>
      <w:r w:rsidR="00967FBE" w:rsidRPr="00EE37D3">
        <w:rPr>
          <w:i/>
        </w:rPr>
        <w:t>tl</w:t>
      </w:r>
      <w:r w:rsidRPr="00EE37D3">
        <w:rPr>
          <w:i/>
        </w:rPr>
        <w:t>uju to spíš sám sobě než jim. Musím si to poskládat dohromady. Jen aby to dávalo smysl. Petere, proč</w:t>
      </w:r>
      <w:r w:rsidR="00967FBE" w:rsidRPr="00EE37D3">
        <w:rPr>
          <w:i/>
        </w:rPr>
        <w:t>…</w:t>
      </w:r>
    </w:p>
    <w:p w:rsidR="00967FBE" w:rsidRPr="00EE37D3" w:rsidRDefault="0093005C" w:rsidP="00A21DE9">
      <w:pPr>
        <w:pStyle w:val="Text"/>
      </w:pPr>
      <w:r w:rsidRPr="00EE37D3">
        <w:t>Všichni se na něj dívali.</w:t>
      </w:r>
    </w:p>
    <w:p w:rsidR="00967FBE" w:rsidRPr="00EE37D3" w:rsidRDefault="00967FBE" w:rsidP="00A21DE9">
      <w:pPr>
        <w:pStyle w:val="Text"/>
      </w:pPr>
      <w:r w:rsidRPr="00EE37D3">
        <w:t>„</w:t>
      </w:r>
      <w:r w:rsidR="0093005C" w:rsidRPr="00EE37D3">
        <w:t>Peter pověřil Lindu,</w:t>
      </w:r>
      <w:r w:rsidRPr="00EE37D3">
        <w:t>“</w:t>
      </w:r>
      <w:r w:rsidR="0093005C" w:rsidRPr="00EE37D3">
        <w:t xml:space="preserve"> začal, </w:t>
      </w:r>
      <w:r w:rsidRPr="00EE37D3">
        <w:t>„</w:t>
      </w:r>
      <w:r w:rsidR="0093005C" w:rsidRPr="00EE37D3">
        <w:t>aby mi, pokud se se mnou sejde, připomněla pravidlo tří dnů. Když se o tom tehdy zmínila, připadalo mi to jako nesmysl.</w:t>
      </w:r>
      <w:r w:rsidRPr="00EE37D3">
        <w:t>“</w:t>
      </w:r>
    </w:p>
    <w:p w:rsidR="00967FBE" w:rsidRPr="00EE37D3" w:rsidRDefault="0093005C" w:rsidP="00A21DE9">
      <w:pPr>
        <w:pStyle w:val="Text"/>
      </w:pPr>
      <w:r w:rsidRPr="00EE37D3">
        <w:t>Udělal pauzu a rozhlédl se. Přirozeně jenom Linda přikývla.</w:t>
      </w:r>
    </w:p>
    <w:p w:rsidR="00967FBE" w:rsidRPr="00EE37D3" w:rsidRDefault="00967FBE" w:rsidP="00A21DE9">
      <w:pPr>
        <w:pStyle w:val="Text"/>
      </w:pPr>
      <w:r w:rsidRPr="00EE37D3">
        <w:t>„</w:t>
      </w:r>
      <w:r w:rsidR="0093005C" w:rsidRPr="00EE37D3">
        <w:t>No tak, Alexi,</w:t>
      </w:r>
      <w:r w:rsidRPr="00EE37D3">
        <w:t>“</w:t>
      </w:r>
      <w:r w:rsidR="0093005C" w:rsidRPr="00EE37D3">
        <w:t xml:space="preserve"> řekl Kracke a zakýval hlavou, jako by nevěděl, jestli má pokračovat, </w:t>
      </w:r>
      <w:r w:rsidRPr="00EE37D3">
        <w:t>„</w:t>
      </w:r>
      <w:r w:rsidR="0093005C" w:rsidRPr="00EE37D3">
        <w:t>tak to sakra dopovězte.</w:t>
      </w:r>
      <w:r w:rsidRPr="00EE37D3">
        <w:t>“</w:t>
      </w:r>
    </w:p>
    <w:p w:rsidR="00967FBE" w:rsidRPr="00EE37D3" w:rsidRDefault="00967FBE" w:rsidP="00A21DE9">
      <w:pPr>
        <w:pStyle w:val="Text"/>
      </w:pPr>
      <w:r w:rsidRPr="00EE37D3">
        <w:t>„</w:t>
      </w:r>
      <w:r w:rsidR="0093005C" w:rsidRPr="00EE37D3">
        <w:t>Tohle pravidlo a to všechno,</w:t>
      </w:r>
      <w:r w:rsidRPr="00EE37D3">
        <w:t>“</w:t>
      </w:r>
      <w:r w:rsidR="0093005C" w:rsidRPr="00EE37D3">
        <w:t xml:space="preserve"> Brandes trochu pokrčil rameny, protože nebyl schopný přiblížit jim Peterovo uvažování několika slovy, </w:t>
      </w:r>
      <w:r w:rsidRPr="00EE37D3">
        <w:t>„</w:t>
      </w:r>
      <w:r w:rsidR="0093005C" w:rsidRPr="00EE37D3">
        <w:t>se složitě vysvětluje. Je to něco z mého dětství. Z mého a Peterova. Vzpomínáte si, Lindo?</w:t>
      </w:r>
      <w:r w:rsidRPr="00EE37D3">
        <w:t>“</w:t>
      </w:r>
    </w:p>
    <w:p w:rsidR="00967FBE" w:rsidRPr="00EE37D3" w:rsidRDefault="00967FBE" w:rsidP="00A21DE9">
      <w:pPr>
        <w:pStyle w:val="Text"/>
      </w:pPr>
      <w:r w:rsidRPr="00EE37D3">
        <w:t>„</w:t>
      </w:r>
      <w:r w:rsidR="0093005C" w:rsidRPr="00EE37D3">
        <w:t>Ano. Vzpomínám si na to moc dobře. Řekl jste mi, že to bylo pravidlo pěti dnů. A já trvala na tom, že Peter mi řekl, že to bylo pravidlo tří dnů, a chtěl, abych vám připomněla, jaký to mělo důsledek</w:t>
      </w:r>
      <w:r w:rsidRPr="00EE37D3">
        <w:t>…“</w:t>
      </w:r>
      <w:r w:rsidR="0093005C" w:rsidRPr="00EE37D3">
        <w:t xml:space="preserve"> Byla z toho evidentně vyvedená z míry.</w:t>
      </w:r>
    </w:p>
    <w:p w:rsidR="00967FBE" w:rsidRPr="00EE37D3" w:rsidRDefault="00967FBE" w:rsidP="00A21DE9">
      <w:pPr>
        <w:pStyle w:val="Text"/>
      </w:pPr>
      <w:r w:rsidRPr="00EE37D3">
        <w:t>„</w:t>
      </w:r>
      <w:r w:rsidR="0093005C" w:rsidRPr="00EE37D3">
        <w:t>Ale co to znamená, Alexi?</w:t>
      </w:r>
      <w:r w:rsidRPr="00EE37D3">
        <w:t>“</w:t>
      </w:r>
      <w:r w:rsidR="0093005C" w:rsidRPr="00EE37D3">
        <w:t xml:space="preserve"> naléhala. </w:t>
      </w:r>
      <w:r w:rsidRPr="00EE37D3">
        <w:t>„</w:t>
      </w:r>
      <w:r w:rsidR="0093005C" w:rsidRPr="00EE37D3">
        <w:t>Proč je to tak důležité? Jeden z vás zapomněl, jak dlouho vám vydržel sýrový sendvič. Byli jste děti.</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Brandes. </w:t>
      </w:r>
      <w:r w:rsidRPr="00EE37D3">
        <w:t>„</w:t>
      </w:r>
      <w:r w:rsidR="0093005C" w:rsidRPr="00EE37D3">
        <w:t>Podívejte, to je jedna z věcí, které vás stále provázejí. Nikdy jsme na to pravidlo nezapomněli. Nikdy.</w:t>
      </w:r>
      <w:r w:rsidRPr="00EE37D3">
        <w:t>“</w:t>
      </w:r>
    </w:p>
    <w:p w:rsidR="00967FBE" w:rsidRPr="00EE37D3" w:rsidRDefault="00967FBE" w:rsidP="00A21DE9">
      <w:pPr>
        <w:pStyle w:val="Text"/>
      </w:pPr>
      <w:r w:rsidRPr="00EE37D3">
        <w:t>„</w:t>
      </w:r>
      <w:r w:rsidR="0093005C" w:rsidRPr="00EE37D3">
        <w:t>Já tomu vůbec nerozumím,</w:t>
      </w:r>
      <w:r w:rsidRPr="00EE37D3">
        <w:t>“</w:t>
      </w:r>
      <w:r w:rsidR="0093005C" w:rsidRPr="00EE37D3">
        <w:t xml:space="preserve"> prohlásila Linda. </w:t>
      </w:r>
      <w:r w:rsidRPr="00EE37D3">
        <w:t>„</w:t>
      </w:r>
      <w:r w:rsidR="0093005C" w:rsidRPr="00EE37D3">
        <w:t>Jenom jste se lišili v počtu dní, po které může být sendvič v lednici</w:t>
      </w:r>
      <w:r w:rsidRPr="00EE37D3">
        <w:t>…“</w:t>
      </w:r>
    </w:p>
    <w:p w:rsidR="00967FBE" w:rsidRPr="00EE37D3" w:rsidRDefault="00967FBE" w:rsidP="00A21DE9">
      <w:pPr>
        <w:pStyle w:val="Text"/>
      </w:pPr>
      <w:r w:rsidRPr="00EE37D3">
        <w:t>„</w:t>
      </w:r>
      <w:r w:rsidR="0093005C" w:rsidRPr="00EE37D3">
        <w:t xml:space="preserve">A to je právě ono! Ten rozdíl v počtu dnů. A důsledky. Na to nezapomínejte. Peter vám vyprávěl celou historku </w:t>
      </w:r>
      <w:r w:rsidRPr="00EE37D3">
        <w:t>–</w:t>
      </w:r>
      <w:r w:rsidR="0093005C" w:rsidRPr="00EE37D3">
        <w:t xml:space="preserve"> aspoň ty části, které nás právě teď zajímají. Věděl, že bych nezapomněl naše pravidlo </w:t>
      </w:r>
      <w:r w:rsidRPr="00EE37D3">
        <w:t>–</w:t>
      </w:r>
      <w:r w:rsidR="0093005C" w:rsidRPr="00EE37D3">
        <w:t xml:space="preserve"> a věděl taky, že když ho trochu poplete, budu poslouchat pozorněji, co nám asi chce sdělit</w:t>
      </w:r>
      <w:r w:rsidRPr="00EE37D3">
        <w:t>…“</w:t>
      </w:r>
    </w:p>
    <w:p w:rsidR="00967FBE" w:rsidRPr="00EE37D3" w:rsidRDefault="0093005C" w:rsidP="00A21DE9">
      <w:pPr>
        <w:pStyle w:val="Text"/>
        <w:rPr>
          <w:i/>
        </w:rPr>
      </w:pPr>
      <w:r w:rsidRPr="00EE37D3">
        <w:rPr>
          <w:i/>
        </w:rPr>
        <w:lastRenderedPageBreak/>
        <w:t>Bože, Petere, poslouchal jsem. Opravdu jsem poslouchal. Ale moc pozdě. Ale udělals to moc těžké. Měli pravdu. Vyprávěl jsi svůj příběh trojmo. Mám to vyčítat tobě, nebo sobě?</w:t>
      </w:r>
    </w:p>
    <w:p w:rsidR="00967FBE" w:rsidRPr="00EE37D3" w:rsidRDefault="0093005C" w:rsidP="00A21DE9">
      <w:pPr>
        <w:pStyle w:val="Text"/>
      </w:pPr>
      <w:r w:rsidRPr="00EE37D3">
        <w:t xml:space="preserve">Brandes se znovu podíval po přítomných a uviděl napjaté tváře. </w:t>
      </w:r>
      <w:r w:rsidR="00967FBE" w:rsidRPr="00EE37D3">
        <w:t>„</w:t>
      </w:r>
      <w:r w:rsidRPr="00EE37D3">
        <w:t>Vyhazovali jsme jídlo, když bylo v ledničce pět dní. A dělali jsme to i potom</w:t>
      </w:r>
      <w:r w:rsidR="00967FBE" w:rsidRPr="00EE37D3">
        <w:t>…</w:t>
      </w:r>
      <w:r w:rsidRPr="00EE37D3">
        <w:t>, když jsme vyrostli,</w:t>
      </w:r>
      <w:r w:rsidR="00967FBE" w:rsidRPr="00EE37D3">
        <w:t>“</w:t>
      </w:r>
      <w:r w:rsidRPr="00EE37D3">
        <w:t xml:space="preserve"> vysvětloval trpělivě.</w:t>
      </w:r>
    </w:p>
    <w:p w:rsidR="00967FBE" w:rsidRPr="00EE37D3" w:rsidRDefault="00967FBE" w:rsidP="00A21DE9">
      <w:pPr>
        <w:pStyle w:val="Text"/>
      </w:pPr>
      <w:r w:rsidRPr="00EE37D3">
        <w:t>„</w:t>
      </w:r>
      <w:r w:rsidR="0093005C" w:rsidRPr="00EE37D3">
        <w:t>Když o tom Peter vyprávěl Lindě, změnil počet dní na tři a zmínil se o důsledku. Tři dny potom, co byli prohlášeni za mrtvé, se probudili. Už to chápete?</w:t>
      </w:r>
      <w:r w:rsidRPr="00EE37D3">
        <w:t>“</w:t>
      </w:r>
    </w:p>
    <w:p w:rsidR="00967FBE" w:rsidRPr="00EE37D3" w:rsidRDefault="0093005C" w:rsidP="00A21DE9">
      <w:pPr>
        <w:pStyle w:val="Text"/>
      </w:pPr>
      <w:r w:rsidRPr="00EE37D3">
        <w:t>Jako první se ozval Wismer.</w:t>
      </w:r>
    </w:p>
    <w:p w:rsidR="00967FBE" w:rsidRPr="00EE37D3" w:rsidRDefault="00967FBE" w:rsidP="00A21DE9">
      <w:pPr>
        <w:pStyle w:val="Text"/>
      </w:pPr>
      <w:r w:rsidRPr="00EE37D3">
        <w:t>„</w:t>
      </w:r>
      <w:r w:rsidR="0093005C" w:rsidRPr="00EE37D3">
        <w:t>Ano,</w:t>
      </w:r>
      <w:r w:rsidRPr="00EE37D3">
        <w:t>“</w:t>
      </w:r>
      <w:r w:rsidR="0093005C" w:rsidRPr="00EE37D3">
        <w:t xml:space="preserve"> řekl. </w:t>
      </w:r>
      <w:r w:rsidRPr="00EE37D3">
        <w:t>„</w:t>
      </w:r>
      <w:r w:rsidR="0093005C" w:rsidRPr="00EE37D3">
        <w:t xml:space="preserve">To dává smysl. Přemýšlel jsem, jak to funguje. To dává smysl, zapadá to. Peter si rozhodně vybral komplikovaný způsob, jak nám to sdělit, a my jsme žádný z jeho vzkazů nerozluštili přesně. Neznamená to, že jídlo bylo zkažené </w:t>
      </w:r>
      <w:r w:rsidRPr="00EE37D3">
        <w:t>–</w:t>
      </w:r>
      <w:r w:rsidR="0093005C" w:rsidRPr="00EE37D3">
        <w:t xml:space="preserve"> rozuměj mrtvé </w:t>
      </w:r>
      <w:r w:rsidRPr="00EE37D3">
        <w:t>–</w:t>
      </w:r>
      <w:r w:rsidR="0093005C" w:rsidRPr="00EE37D3">
        <w:t xml:space="preserve"> po pěti dnech, ale to, že opačný efekt se projeví za tři dny.</w:t>
      </w:r>
      <w:r w:rsidRPr="00EE37D3">
        <w:t>“</w:t>
      </w:r>
      <w:r w:rsidR="0093005C" w:rsidRPr="00EE37D3">
        <w:t xml:space="preserve"> Wismer se odmlčel.</w:t>
      </w:r>
    </w:p>
    <w:p w:rsidR="00967FBE" w:rsidRPr="00EE37D3" w:rsidRDefault="0093005C" w:rsidP="00A21DE9">
      <w:pPr>
        <w:pStyle w:val="Text"/>
      </w:pPr>
      <w:r w:rsidRPr="00EE37D3">
        <w:t>Vzpomněl si, jaké měl on sám potíže s pochopením symbolů Bena Caseyho. V televizním seriálu používali symboly pro muže, ženu, narození, smrt a nekonečno. V Peterových zápiscích a na zdi sídla shakespearovského festivalu v New Yorku četl: Muž, žena, narození, smrt, narození.</w:t>
      </w:r>
    </w:p>
    <w:p w:rsidR="00967FBE" w:rsidRPr="00EE37D3" w:rsidRDefault="0093005C" w:rsidP="00A21DE9">
      <w:pPr>
        <w:pStyle w:val="Text"/>
        <w:rPr>
          <w:i/>
        </w:rPr>
      </w:pPr>
      <w:r w:rsidRPr="00EE37D3">
        <w:rPr>
          <w:i/>
        </w:rPr>
        <w:t>Ano, už to chápu, Petere. Pokud existuje život po smrti, jednou se tě na to zeptám.</w:t>
      </w:r>
    </w:p>
    <w:p w:rsidR="00967FBE" w:rsidRPr="00EE37D3" w:rsidRDefault="00967FBE" w:rsidP="00A21DE9">
      <w:pPr>
        <w:pStyle w:val="Text"/>
      </w:pPr>
      <w:r w:rsidRPr="00EE37D3">
        <w:t>„</w:t>
      </w:r>
      <w:r w:rsidR="0093005C" w:rsidRPr="00EE37D3">
        <w:t>Možná že to dává smysl vám,</w:t>
      </w:r>
      <w:r w:rsidRPr="00EE37D3">
        <w:t>“</w:t>
      </w:r>
      <w:r w:rsidR="0093005C" w:rsidRPr="00EE37D3">
        <w:t xml:space="preserve"> řekl Kracke, </w:t>
      </w:r>
      <w:r w:rsidRPr="00EE37D3">
        <w:t>„</w:t>
      </w:r>
      <w:r w:rsidR="0093005C" w:rsidRPr="00EE37D3">
        <w:t xml:space="preserve">a já doufám, že dává. Ale </w:t>
      </w:r>
      <w:r w:rsidRPr="00EE37D3">
        <w:t>teď</w:t>
      </w:r>
      <w:r w:rsidR="0093005C" w:rsidRPr="00EE37D3">
        <w:t xml:space="preserve"> se musím postarat o to, jak se odtud dostaneme.</w:t>
      </w:r>
      <w:r w:rsidRPr="00EE37D3">
        <w:t>“</w:t>
      </w:r>
      <w:r w:rsidR="0093005C" w:rsidRPr="00EE37D3">
        <w:t xml:space="preserve"> Po krátké pauze se zeptal na to, co ho trápilo od chvíle, kdy se sešel se Sarah a Wismerem </w:t>
      </w:r>
      <w:r w:rsidRPr="00EE37D3">
        <w:t>–</w:t>
      </w:r>
      <w:r w:rsidR="0093005C" w:rsidRPr="00EE37D3">
        <w:t xml:space="preserve"> a překvapivě i s Lindou. </w:t>
      </w:r>
      <w:r w:rsidRPr="00EE37D3">
        <w:t>„</w:t>
      </w:r>
      <w:r w:rsidR="0093005C" w:rsidRPr="00EE37D3">
        <w:t>A co bude s ní, Gerry?</w:t>
      </w:r>
      <w:r w:rsidRPr="00EE37D3">
        <w:t>“</w:t>
      </w:r>
    </w:p>
    <w:p w:rsidR="00967FBE" w:rsidRPr="00EE37D3" w:rsidRDefault="00967FBE" w:rsidP="00A21DE9">
      <w:pPr>
        <w:pStyle w:val="Text"/>
      </w:pPr>
      <w:r w:rsidRPr="00EE37D3">
        <w:t>„</w:t>
      </w:r>
      <w:r w:rsidR="0093005C" w:rsidRPr="00EE37D3">
        <w:t>Máš pravdu, Jime,</w:t>
      </w:r>
      <w:r w:rsidRPr="00EE37D3">
        <w:t>“</w:t>
      </w:r>
      <w:r w:rsidR="0093005C" w:rsidRPr="00EE37D3">
        <w:t xml:space="preserve"> řekl Wismer. Mávl na Brandese, aby zmlkl.</w:t>
      </w:r>
    </w:p>
    <w:p w:rsidR="00967FBE" w:rsidRPr="00EE37D3" w:rsidRDefault="0093005C" w:rsidP="00A21DE9">
      <w:pPr>
        <w:pStyle w:val="Text"/>
      </w:pPr>
      <w:r w:rsidRPr="00EE37D3">
        <w:t>O nemoci se můžou bavit později.</w:t>
      </w:r>
    </w:p>
    <w:p w:rsidR="00967FBE" w:rsidRPr="00EE37D3" w:rsidRDefault="00967FBE" w:rsidP="00A21DE9">
      <w:pPr>
        <w:pStyle w:val="Text"/>
      </w:pPr>
      <w:r w:rsidRPr="00EE37D3">
        <w:t>„</w:t>
      </w:r>
      <w:r w:rsidR="0093005C" w:rsidRPr="00EE37D3">
        <w:t>Linda zná kombinaci do vnitřní laboratoře,</w:t>
      </w:r>
      <w:r w:rsidRPr="00EE37D3">
        <w:t>“</w:t>
      </w:r>
      <w:r w:rsidR="0093005C" w:rsidRPr="00EE37D3">
        <w:t xml:space="preserve"> vysvětlil Krackovi.</w:t>
      </w:r>
    </w:p>
    <w:p w:rsidR="00967FBE" w:rsidRPr="00EE37D3" w:rsidRDefault="00967FBE" w:rsidP="00A21DE9">
      <w:pPr>
        <w:pStyle w:val="Text"/>
      </w:pPr>
      <w:r w:rsidRPr="00EE37D3">
        <w:t>„</w:t>
      </w:r>
      <w:r w:rsidR="0093005C" w:rsidRPr="00EE37D3">
        <w:t>Do hajzlu,</w:t>
      </w:r>
      <w:r w:rsidRPr="00EE37D3">
        <w:t>“</w:t>
      </w:r>
      <w:r w:rsidR="0093005C" w:rsidRPr="00EE37D3">
        <w:t xml:space="preserve"> ulevil si Kracke. Moc dobře věděl, co to znamená. Linda Dernadová je vydírá.</w:t>
      </w:r>
    </w:p>
    <w:p w:rsidR="00967FBE" w:rsidRPr="00EE37D3" w:rsidRDefault="0093005C" w:rsidP="00A21DE9">
      <w:pPr>
        <w:pStyle w:val="Text"/>
      </w:pPr>
      <w:r w:rsidRPr="00EE37D3">
        <w:t>Chcete kombinaci, vezměte mě s sebou. Wismer nemusel dál nic vysvětlovat.</w:t>
      </w:r>
    </w:p>
    <w:p w:rsidR="00967FBE" w:rsidRPr="00EE37D3" w:rsidRDefault="0093005C" w:rsidP="00A21DE9">
      <w:pPr>
        <w:pStyle w:val="Text"/>
      </w:pPr>
      <w:r w:rsidRPr="00EE37D3">
        <w:lastRenderedPageBreak/>
        <w:t>Kracke si v duchu představil Wismera a Sarah, jak jdou za ní do penzionu a mluví s ní. Wismer určitě neprozradil nic, co nemusel, tím si byl Kracke jistý. A pokud měl pocit, že je nutné říct té ženě o charakteru nemoci, musel být přesvědčený, že návštěva laboratoře je životně důležitá a že by Linda s nimi jinak nespolupracovala.</w:t>
      </w:r>
    </w:p>
    <w:p w:rsidR="00967FBE" w:rsidRPr="00EE37D3" w:rsidRDefault="0093005C" w:rsidP="00A21DE9">
      <w:pPr>
        <w:pStyle w:val="Text"/>
      </w:pPr>
      <w:r w:rsidRPr="00EE37D3">
        <w:t>U laborantky by nečekal takovou neústupnost. Znovu se na ni podíval a zamyslel se.</w:t>
      </w:r>
    </w:p>
    <w:p w:rsidR="00967FBE" w:rsidRPr="00EE37D3" w:rsidRDefault="0093005C" w:rsidP="00A21DE9">
      <w:pPr>
        <w:pStyle w:val="Text"/>
        <w:rPr>
          <w:i/>
        </w:rPr>
      </w:pPr>
      <w:r w:rsidRPr="00EE37D3">
        <w:rPr>
          <w:i/>
        </w:rPr>
        <w:t xml:space="preserve">Ví, že je v blízkosti smrti. To může většinu lidí </w:t>
      </w:r>
      <w:proofErr w:type="gramStart"/>
      <w:r w:rsidRPr="00EE37D3">
        <w:rPr>
          <w:i/>
        </w:rPr>
        <w:t>zatvrdit</w:t>
      </w:r>
      <w:proofErr w:type="gramEnd"/>
      <w:r w:rsidRPr="00EE37D3">
        <w:rPr>
          <w:i/>
        </w:rPr>
        <w:t>.</w:t>
      </w:r>
    </w:p>
    <w:p w:rsidR="00967FBE" w:rsidRPr="00EE37D3" w:rsidRDefault="0093005C" w:rsidP="00A21DE9">
      <w:pPr>
        <w:pStyle w:val="Text"/>
      </w:pPr>
      <w:r w:rsidRPr="00EE37D3">
        <w:t>Respektoval Wismera. Měl by proto zahnat všechny pochybnosti. Ale ona je přece jen cizí osoba</w:t>
      </w:r>
      <w:r w:rsidR="00967FBE" w:rsidRPr="00EE37D3">
        <w:t>…</w:t>
      </w:r>
      <w:r w:rsidRPr="00EE37D3">
        <w:t xml:space="preserve"> </w:t>
      </w:r>
      <w:r w:rsidR="00967FBE" w:rsidRPr="00EE37D3">
        <w:t>„</w:t>
      </w:r>
      <w:r w:rsidR="009F6630">
        <w:t>Máte asi nějaký plán,“</w:t>
      </w:r>
      <w:r w:rsidRPr="00EE37D3">
        <w:t xml:space="preserve"> řekl nakonec.</w:t>
      </w:r>
    </w:p>
    <w:p w:rsidR="00967FBE" w:rsidRPr="00EE37D3" w:rsidRDefault="00967FBE" w:rsidP="00A21DE9">
      <w:pPr>
        <w:pStyle w:val="Text"/>
      </w:pPr>
      <w:r w:rsidRPr="00EE37D3">
        <w:t>„</w:t>
      </w:r>
      <w:r w:rsidR="0093005C" w:rsidRPr="00EE37D3">
        <w:t>Andy nám hodně pomohl,</w:t>
      </w:r>
      <w:r w:rsidRPr="00EE37D3">
        <w:t>“</w:t>
      </w:r>
      <w:r w:rsidR="0093005C" w:rsidRPr="00EE37D3">
        <w:t xml:space="preserve"> odpověděl Wismer. </w:t>
      </w:r>
      <w:r w:rsidRPr="00EE37D3">
        <w:t>„</w:t>
      </w:r>
      <w:r w:rsidR="0093005C" w:rsidRPr="00EE37D3">
        <w:t xml:space="preserve">Právě </w:t>
      </w:r>
      <w:r w:rsidRPr="00EE37D3">
        <w:t>teď</w:t>
      </w:r>
      <w:r w:rsidR="0093005C" w:rsidRPr="00EE37D3">
        <w:t xml:space="preserve"> mluví se svým vnukem nebo pravnukem</w:t>
      </w:r>
      <w:r w:rsidRPr="00EE37D3">
        <w:t>…“</w:t>
      </w:r>
    </w:p>
    <w:p w:rsidR="00967FBE" w:rsidRPr="00EE37D3" w:rsidRDefault="00967FBE" w:rsidP="00A21DE9">
      <w:pPr>
        <w:pStyle w:val="Text"/>
      </w:pPr>
      <w:r w:rsidRPr="00EE37D3">
        <w:t>„</w:t>
      </w:r>
      <w:r w:rsidR="0093005C" w:rsidRPr="00EE37D3">
        <w:t>Jak?</w:t>
      </w:r>
      <w:r w:rsidRPr="00EE37D3">
        <w:t>“</w:t>
      </w:r>
    </w:p>
    <w:p w:rsidR="00967FBE" w:rsidRPr="00EE37D3" w:rsidRDefault="00967FBE" w:rsidP="00A21DE9">
      <w:pPr>
        <w:pStyle w:val="Text"/>
      </w:pPr>
      <w:r w:rsidRPr="00EE37D3">
        <w:t>„</w:t>
      </w:r>
      <w:r w:rsidR="0093005C" w:rsidRPr="00EE37D3">
        <w:t>Vysílačkou. Nebojte se. Ani ten nejlepší radista by nerozuměl jedinému slovu.</w:t>
      </w:r>
      <w:r w:rsidRPr="00EE37D3">
        <w:t>“</w:t>
      </w:r>
    </w:p>
    <w:p w:rsidR="00967FBE" w:rsidRPr="00EE37D3" w:rsidRDefault="00967FBE" w:rsidP="00A21DE9">
      <w:pPr>
        <w:pStyle w:val="Text"/>
      </w:pPr>
      <w:r w:rsidRPr="00EE37D3">
        <w:t>„</w:t>
      </w:r>
      <w:r w:rsidR="0093005C" w:rsidRPr="00EE37D3">
        <w:t>Dobře.</w:t>
      </w:r>
      <w:r w:rsidRPr="00EE37D3">
        <w:t>“</w:t>
      </w:r>
    </w:p>
    <w:p w:rsidR="00967FBE" w:rsidRPr="00EE37D3" w:rsidRDefault="00967FBE" w:rsidP="00A21DE9">
      <w:pPr>
        <w:pStyle w:val="Text"/>
      </w:pPr>
      <w:r w:rsidRPr="00EE37D3">
        <w:t>„</w:t>
      </w:r>
      <w:r w:rsidR="0093005C" w:rsidRPr="00EE37D3">
        <w:t>Andyho vnuk na nás bude čekat s autem na druhé straně hory za laboratoří.</w:t>
      </w:r>
      <w:r w:rsidRPr="00EE37D3">
        <w:t>“</w:t>
      </w:r>
      <w:r w:rsidR="0093005C" w:rsidRPr="00EE37D3">
        <w:t xml:space="preserve"> Wismer se odmlčel. </w:t>
      </w:r>
      <w:r w:rsidRPr="00EE37D3">
        <w:t>„</w:t>
      </w:r>
      <w:r w:rsidR="0093005C" w:rsidRPr="00EE37D3">
        <w:t>Musíme s Lind</w:t>
      </w:r>
      <w:r w:rsidRPr="00EE37D3">
        <w:t>in</w:t>
      </w:r>
      <w:r w:rsidR="0093005C" w:rsidRPr="00EE37D3">
        <w:t>ou pomocí získat v laboratoři nějaký důkaz a dostat se přes horu.</w:t>
      </w:r>
      <w:r w:rsidRPr="00EE37D3">
        <w:t>“</w:t>
      </w:r>
    </w:p>
    <w:p w:rsidR="00967FBE" w:rsidRPr="00EE37D3" w:rsidRDefault="0093005C" w:rsidP="00A21DE9">
      <w:pPr>
        <w:pStyle w:val="Text"/>
      </w:pPr>
      <w:r w:rsidRPr="00EE37D3">
        <w:t>Nikdo nepromluvil, ani se nepohnul. Skoro prázdný pokoj s kamennými zdmi, kde se všechno rozléhalo, byl tichý jako hrob.</w:t>
      </w:r>
    </w:p>
    <w:p w:rsidR="00967FBE" w:rsidRPr="00EE37D3" w:rsidRDefault="00967FBE" w:rsidP="00A21DE9">
      <w:pPr>
        <w:pStyle w:val="Text"/>
      </w:pPr>
      <w:r w:rsidRPr="00EE37D3">
        <w:t>„</w:t>
      </w:r>
      <w:r w:rsidR="0093005C" w:rsidRPr="00EE37D3">
        <w:t>Další otázky jsou zbytečné, Gerry,</w:t>
      </w:r>
      <w:r w:rsidRPr="00EE37D3">
        <w:t>“</w:t>
      </w:r>
      <w:r w:rsidR="0093005C" w:rsidRPr="00EE37D3">
        <w:t xml:space="preserve"> řekl na to Kracke.</w:t>
      </w:r>
    </w:p>
    <w:p w:rsidR="00967FBE" w:rsidRPr="00EE37D3" w:rsidRDefault="0093005C" w:rsidP="00A21DE9">
      <w:pPr>
        <w:pStyle w:val="Text"/>
      </w:pPr>
      <w:r w:rsidRPr="00EE37D3">
        <w:t xml:space="preserve">Když se nakonec usmál, všem se ulevilo. Dodal ale: </w:t>
      </w:r>
      <w:r w:rsidR="00967FBE" w:rsidRPr="00EE37D3">
        <w:t>„</w:t>
      </w:r>
      <w:r w:rsidRPr="00EE37D3">
        <w:t>Uvědomujete si, že naše šance na útěk se stále zmenšují a rychle se blíží nule?</w:t>
      </w:r>
      <w:r w:rsidR="00967FBE" w:rsidRPr="00EE37D3">
        <w:t>“</w:t>
      </w:r>
    </w:p>
    <w:p w:rsidR="00967FBE" w:rsidRPr="00EE37D3" w:rsidRDefault="00967FBE" w:rsidP="00A21DE9">
      <w:pPr>
        <w:pStyle w:val="Text"/>
      </w:pPr>
      <w:r w:rsidRPr="00EE37D3">
        <w:t>„</w:t>
      </w:r>
      <w:r w:rsidR="0093005C" w:rsidRPr="00EE37D3">
        <w:t>Řekni mi,</w:t>
      </w:r>
      <w:r w:rsidRPr="00EE37D3">
        <w:t>“</w:t>
      </w:r>
      <w:r w:rsidR="0093005C" w:rsidRPr="00EE37D3">
        <w:t xml:space="preserve"> ozvala se najednou Sarah a Brandes si uvědomil, že Wismer ji musel říct o Lawrencovi a vojácích, </w:t>
      </w:r>
      <w:r w:rsidRPr="00EE37D3">
        <w:t>„</w:t>
      </w:r>
      <w:r w:rsidR="0093005C" w:rsidRPr="00EE37D3">
        <w:t>jaké máme šance, když zůstaneme v uzavřeném městě?</w:t>
      </w:r>
      <w:r w:rsidRPr="00EE37D3">
        <w:t>“</w:t>
      </w:r>
    </w:p>
    <w:p w:rsidR="00967FBE" w:rsidRPr="00EE37D3" w:rsidRDefault="00967FBE" w:rsidP="00A21DE9">
      <w:pPr>
        <w:pStyle w:val="Text"/>
      </w:pPr>
      <w:r w:rsidRPr="00EE37D3">
        <w:t>„</w:t>
      </w:r>
      <w:r w:rsidR="0093005C" w:rsidRPr="00EE37D3">
        <w:t>To je jednoduché,</w:t>
      </w:r>
      <w:r w:rsidRPr="00EE37D3">
        <w:t>“</w:t>
      </w:r>
      <w:r w:rsidR="0093005C" w:rsidRPr="00EE37D3">
        <w:t xml:space="preserve"> odpověděl Kracke. </w:t>
      </w:r>
      <w:r w:rsidRPr="00EE37D3">
        <w:t>„</w:t>
      </w:r>
      <w:r w:rsidR="0093005C" w:rsidRPr="00EE37D3">
        <w:t>Naprosto žádné.</w:t>
      </w:r>
      <w:r w:rsidRPr="00EE37D3">
        <w:t>“</w:t>
      </w:r>
    </w:p>
    <w:p w:rsidR="00967FBE" w:rsidRPr="00EE37D3" w:rsidRDefault="00967FBE" w:rsidP="00A21DE9">
      <w:pPr>
        <w:pStyle w:val="Text"/>
      </w:pPr>
      <w:r w:rsidRPr="00EE37D3">
        <w:t>„</w:t>
      </w:r>
      <w:r w:rsidR="0093005C" w:rsidRPr="00EE37D3">
        <w:t>Myslím, že bychom se o to měli pokusit,</w:t>
      </w:r>
      <w:r w:rsidRPr="00EE37D3">
        <w:t>“</w:t>
      </w:r>
      <w:r w:rsidR="0093005C" w:rsidRPr="00EE37D3">
        <w:t xml:space="preserve"> řekla. Ostatní s ní evidentně souhlasili.</w:t>
      </w:r>
    </w:p>
    <w:p w:rsidR="00967FBE" w:rsidRPr="00EE37D3" w:rsidRDefault="0093005C" w:rsidP="00A21DE9">
      <w:pPr>
        <w:pStyle w:val="Text"/>
      </w:pPr>
      <w:r w:rsidRPr="00EE37D3">
        <w:t xml:space="preserve">Wismer odešel do vedlejší místnosti. Za pár minut se vrátil a usmíval se. </w:t>
      </w:r>
      <w:r w:rsidR="00967FBE" w:rsidRPr="00EE37D3">
        <w:t>„</w:t>
      </w:r>
      <w:r w:rsidRPr="00EE37D3">
        <w:t>Andy nás chce odvézt do laboratoře. Myslí si, že když naše auta necháme tady, Lawrence se nedoví, kde ve skutečnosti jsme</w:t>
      </w:r>
      <w:r w:rsidR="00967FBE" w:rsidRPr="00EE37D3">
        <w:t>…“</w:t>
      </w:r>
    </w:p>
    <w:p w:rsidR="00967FBE" w:rsidRPr="00EE37D3" w:rsidRDefault="00967FBE" w:rsidP="00A21DE9">
      <w:pPr>
        <w:pStyle w:val="Text"/>
      </w:pPr>
      <w:r w:rsidRPr="00EE37D3">
        <w:lastRenderedPageBreak/>
        <w:t>„</w:t>
      </w:r>
      <w:r w:rsidR="0093005C" w:rsidRPr="00EE37D3">
        <w:t>Nemůžeme</w:t>
      </w:r>
      <w:r w:rsidRPr="00EE37D3">
        <w:t>…</w:t>
      </w:r>
      <w:r w:rsidR="0093005C" w:rsidRPr="00EE37D3">
        <w:t>,</w:t>
      </w:r>
      <w:r w:rsidRPr="00EE37D3">
        <w:t>“</w:t>
      </w:r>
      <w:r w:rsidR="0093005C" w:rsidRPr="00EE37D3">
        <w:t xml:space="preserve"> začal Brandes. Wismer se na něj podíval překvapeně, že se ozval zrovna on.</w:t>
      </w:r>
    </w:p>
    <w:p w:rsidR="00967FBE" w:rsidRPr="00EE37D3" w:rsidRDefault="00967FBE" w:rsidP="00A21DE9">
      <w:pPr>
        <w:pStyle w:val="Text"/>
      </w:pPr>
      <w:r w:rsidRPr="00EE37D3">
        <w:t>„</w:t>
      </w:r>
      <w:r w:rsidR="0093005C" w:rsidRPr="00EE37D3">
        <w:t>Ne,</w:t>
      </w:r>
      <w:r w:rsidRPr="00EE37D3">
        <w:t>“</w:t>
      </w:r>
      <w:r w:rsidR="0093005C" w:rsidRPr="00EE37D3">
        <w:t xml:space="preserve"> řekl Wismer. </w:t>
      </w:r>
      <w:r w:rsidRPr="00EE37D3">
        <w:t>„</w:t>
      </w:r>
      <w:r w:rsidR="0093005C" w:rsidRPr="00EE37D3">
        <w:t>Nemůžeme. Nemůžeme ho tady nechat, když ho Lawrence podezírá. Ale ten stařec má tvrdou palici. Pojede za námi. Dojedeme do půlky cesty a necháme tam auta. A on nás naloží do svého náklaďáku, odveze nás do laboratoře a odjede. Slíbil mi, že se vrátí domů.</w:t>
      </w:r>
      <w:r w:rsidRPr="00EE37D3">
        <w:t>“</w:t>
      </w:r>
      <w:r w:rsidR="0093005C" w:rsidRPr="00EE37D3">
        <w:t xml:space="preserve"> Znovu se usmál. </w:t>
      </w:r>
      <w:r w:rsidRPr="00EE37D3">
        <w:t>„</w:t>
      </w:r>
      <w:r w:rsidR="0093005C" w:rsidRPr="00EE37D3">
        <w:t>A já mu naprosto důvěřuju. Potom už to bude jenom na nás.</w:t>
      </w:r>
      <w:r w:rsidRPr="00EE37D3">
        <w:t>“</w:t>
      </w:r>
    </w:p>
    <w:p w:rsidR="00967FBE" w:rsidRPr="00EE37D3" w:rsidRDefault="00967FBE" w:rsidP="00A21DE9">
      <w:pPr>
        <w:pStyle w:val="Text"/>
      </w:pPr>
      <w:r w:rsidRPr="00EE37D3">
        <w:t>„</w:t>
      </w:r>
      <w:r w:rsidR="000E7C07">
        <w:t>Č</w:t>
      </w:r>
      <w:r w:rsidR="0093005C" w:rsidRPr="00EE37D3">
        <w:t>eká nás pekelně dlouhá noc,</w:t>
      </w:r>
      <w:r w:rsidRPr="00EE37D3">
        <w:t>“</w:t>
      </w:r>
      <w:r w:rsidR="0093005C" w:rsidRPr="00EE37D3">
        <w:t xml:space="preserve"> předpověděl Kracke.</w:t>
      </w:r>
    </w:p>
    <w:p w:rsidR="00967FBE" w:rsidRPr="00EE37D3" w:rsidRDefault="0093005C" w:rsidP="00A21DE9">
      <w:pPr>
        <w:pStyle w:val="Text"/>
      </w:pPr>
      <w:r w:rsidRPr="00EE37D3">
        <w:t>Pak nasedli do aut. Kracke, Sarah a Cynthia jeli v jednom a za nimi vyjeli v druhém Wismer, Brandes a Linda. Cestou se Wismer snažil Brandesovi vylíčit průběh nemoci, jak nejlépe uměl. Linda seděla vzadu, napjatě poslouchala, ale nic neříkala.</w:t>
      </w:r>
    </w:p>
    <w:p w:rsidR="00967FBE" w:rsidRPr="00EE37D3" w:rsidRDefault="0093005C" w:rsidP="00A21DE9">
      <w:pPr>
        <w:pStyle w:val="Text"/>
      </w:pPr>
      <w:r w:rsidRPr="00EE37D3">
        <w:t xml:space="preserve">Brandes začal otázkou: </w:t>
      </w:r>
      <w:r w:rsidR="00967FBE" w:rsidRPr="00EE37D3">
        <w:t>„</w:t>
      </w:r>
      <w:r w:rsidRPr="00EE37D3">
        <w:t>Tak co jsi zjistil o Peterově práci, Gerry?</w:t>
      </w:r>
      <w:r w:rsidR="00967FBE" w:rsidRPr="00EE37D3">
        <w:t>“</w:t>
      </w:r>
    </w:p>
    <w:p w:rsidR="00967FBE" w:rsidRPr="00EE37D3" w:rsidRDefault="00967FBE" w:rsidP="00A21DE9">
      <w:pPr>
        <w:pStyle w:val="Text"/>
      </w:pPr>
      <w:r w:rsidRPr="00EE37D3">
        <w:t>„</w:t>
      </w:r>
      <w:r w:rsidR="0093005C" w:rsidRPr="00EE37D3">
        <w:t>Nic, co bych mohl dokázat,</w:t>
      </w:r>
      <w:r w:rsidRPr="00EE37D3">
        <w:t>“</w:t>
      </w:r>
      <w:r w:rsidR="0093005C" w:rsidRPr="00EE37D3">
        <w:t xml:space="preserve"> odpověděl mu učitel. </w:t>
      </w:r>
      <w:r w:rsidRPr="00EE37D3">
        <w:t>„</w:t>
      </w:r>
      <w:r w:rsidR="0093005C" w:rsidRPr="00EE37D3">
        <w:t>Mám teorii, že Peter vyvinul virus, který měl sloužit jako nosič. Přenášel by nový genetický kód do buněk kolonií bakterií a ty bakterie by měnil, čímž by vznikl organismus, který na sebe váže zlato. Ten virus ale taky měnil nukleovou kyselinu buněk vyšších živočichů. A na tom Peter právě pracoval. Jeho virus nějakým způsobem potlačil životní funkce do té míry, že se staly nez</w:t>
      </w:r>
      <w:r w:rsidRPr="00EE37D3">
        <w:t>ac</w:t>
      </w:r>
      <w:r w:rsidR="0093005C" w:rsidRPr="00EE37D3">
        <w:t>hytitelnými všemi dostupnými přístroji.</w:t>
      </w:r>
    </w:p>
    <w:p w:rsidR="00967FBE" w:rsidRPr="00EE37D3" w:rsidRDefault="0093005C" w:rsidP="00A21DE9">
      <w:pPr>
        <w:pStyle w:val="Text"/>
      </w:pPr>
      <w:r w:rsidRPr="00EE37D3">
        <w:t>Zpomalený metabolismus potřebuje jen málo kyslíku a já se domnívám, že ho je schopen dodat organismus sám. Nějak se mu podaří rozložit vodu obsaženou v těle na kyslík a vodík. A vodík se vylučuje kůží. Přišel jsem na to po telefonickém rozhovoru s Lawrencem, když jsme mu volali od zátarasu. Řekl mi, že jeden hrob vyletěl do povětří a zabil vojáka, který tam kopal, a že on podezírá místní lidi, že tam nastražili nějakou výbušninu, aby hroby chránili.</w:t>
      </w:r>
    </w:p>
    <w:p w:rsidR="00967FBE" w:rsidRPr="00EE37D3" w:rsidRDefault="0093005C" w:rsidP="00A21DE9">
      <w:pPr>
        <w:pStyle w:val="Text"/>
      </w:pPr>
      <w:r w:rsidRPr="00EE37D3">
        <w:t xml:space="preserve">Ale to se velice mýlil. Ten voják něčím způsobil výbuch nahromaděného vodíku </w:t>
      </w:r>
      <w:r w:rsidR="00967FBE" w:rsidRPr="00EE37D3">
        <w:t>–</w:t>
      </w:r>
      <w:r w:rsidRPr="00EE37D3">
        <w:t xml:space="preserve"> a vyletěl do povětří.</w:t>
      </w:r>
      <w:r w:rsidR="00967FBE" w:rsidRPr="00EE37D3">
        <w:t>“</w:t>
      </w:r>
    </w:p>
    <w:p w:rsidR="00967FBE" w:rsidRPr="00EE37D3" w:rsidRDefault="00967FBE" w:rsidP="00A21DE9">
      <w:pPr>
        <w:pStyle w:val="Text"/>
      </w:pPr>
      <w:r w:rsidRPr="00EE37D3">
        <w:t>„</w:t>
      </w:r>
      <w:r w:rsidR="0093005C" w:rsidRPr="00EE37D3">
        <w:t>Ale používali jsme přece přístroje,</w:t>
      </w:r>
      <w:r w:rsidRPr="00EE37D3">
        <w:t>“</w:t>
      </w:r>
      <w:r w:rsidR="0093005C" w:rsidRPr="00EE37D3">
        <w:t xml:space="preserve"> ozvala se Linda. </w:t>
      </w:r>
      <w:r w:rsidRPr="00EE37D3">
        <w:t>„</w:t>
      </w:r>
      <w:r w:rsidR="0093005C" w:rsidRPr="00EE37D3">
        <w:t>EEG neukázal žádnou mozkovou činnost. Byli mrtví.</w:t>
      </w:r>
      <w:r w:rsidRPr="00EE37D3">
        <w:t>“</w:t>
      </w:r>
    </w:p>
    <w:p w:rsidR="00967FBE" w:rsidRPr="00EE37D3" w:rsidRDefault="0093005C" w:rsidP="00A21DE9">
      <w:pPr>
        <w:pStyle w:val="Text"/>
      </w:pPr>
      <w:r w:rsidRPr="00EE37D3">
        <w:t xml:space="preserve">Wismer zavrčel: </w:t>
      </w:r>
      <w:r w:rsidR="00967FBE" w:rsidRPr="00EE37D3">
        <w:t>„</w:t>
      </w:r>
      <w:r w:rsidRPr="00EE37D3">
        <w:t xml:space="preserve">Opravdu? Tohle by mohlo vyvolat u lidí transplantujících orgány bezesné noci. Dneska jsme schopni zjistit i ty nejslabší ozvy, které jsme nedokázali objevit před třiceti lety. </w:t>
      </w:r>
      <w:r w:rsidRPr="00EE37D3">
        <w:lastRenderedPageBreak/>
        <w:t xml:space="preserve">Takže před třiceti lety mohl být někdo, kdo byl ve stavu klinické smrti, prohlášen za mrtvého a mohli mu odebrat srdce a játra a ledviny </w:t>
      </w:r>
      <w:r w:rsidR="00967FBE" w:rsidRPr="00EE37D3">
        <w:t>–</w:t>
      </w:r>
      <w:r w:rsidRPr="00EE37D3">
        <w:t xml:space="preserve"> kdyby tehdy znali transplantační technologii.</w:t>
      </w:r>
    </w:p>
    <w:p w:rsidR="00967FBE" w:rsidRPr="00EE37D3" w:rsidRDefault="0093005C" w:rsidP="00A21DE9">
      <w:pPr>
        <w:pStyle w:val="Text"/>
      </w:pPr>
      <w:r w:rsidRPr="00EE37D3">
        <w:t xml:space="preserve">Ale co se změnilo za těch třicet let? </w:t>
      </w:r>
      <w:r w:rsidR="00967FBE" w:rsidRPr="00EE37D3">
        <w:t>Teď</w:t>
      </w:r>
      <w:r w:rsidRPr="00EE37D3">
        <w:t xml:space="preserve"> už umíme objevit i ty nejmenší impulzy. Ne, Lindo, nemyslím, že lidé jsou prohlášeni za mrtvé, když jim nepracuje mozek. Jsou prohlášeni za mrtvé, protože to nedokážeme změřit. Zatím.</w:t>
      </w:r>
      <w:r w:rsidR="00967FBE" w:rsidRPr="00EE37D3">
        <w:t>“</w:t>
      </w:r>
    </w:p>
    <w:p w:rsidR="00967FBE" w:rsidRPr="00EE37D3" w:rsidRDefault="00967FBE" w:rsidP="00A21DE9">
      <w:pPr>
        <w:pStyle w:val="Text"/>
      </w:pPr>
      <w:r w:rsidRPr="00EE37D3">
        <w:t>„</w:t>
      </w:r>
      <w:r w:rsidR="0093005C" w:rsidRPr="00EE37D3">
        <w:t>To stojí za zamyšlení,</w:t>
      </w:r>
      <w:r w:rsidRPr="00EE37D3">
        <w:t>“</w:t>
      </w:r>
      <w:r w:rsidR="0093005C" w:rsidRPr="00EE37D3">
        <w:t xml:space="preserve"> poznamenal Brandes.</w:t>
      </w:r>
    </w:p>
    <w:p w:rsidR="00967FBE" w:rsidRPr="00EE37D3" w:rsidRDefault="00967FBE" w:rsidP="00A21DE9">
      <w:pPr>
        <w:pStyle w:val="Text"/>
      </w:pPr>
      <w:r w:rsidRPr="00EE37D3">
        <w:t>„</w:t>
      </w:r>
      <w:r w:rsidR="0093005C" w:rsidRPr="00EE37D3">
        <w:t>Jo. Ale vraťme se k naší současné situaci. Rád bych zdůraznil, že je velice nebezpečná a že máme zoufale málo času. To že se Cynthia za tři dny probudí, není zárukou, že máme důkaz. Honí nás vojáci, protože jsme ozbrojení, a tudíž pro ně nebezpeční. Doufejme, že nás nechytí, ale co když nám bude trvat tři dny</w:t>
      </w:r>
      <w:r w:rsidRPr="00EE37D3">
        <w:t>, n</w:t>
      </w:r>
      <w:r w:rsidR="0093005C" w:rsidRPr="00EE37D3">
        <w:t>ež se dostaneme tam, kam máme namířeno? Ona se probudí a nám by nezůstal žádný důkaz. A jestli nás chytí, než se probudí, spálí ji, protože podle všech přístrojů je mrtvá.</w:t>
      </w:r>
    </w:p>
    <w:p w:rsidR="00967FBE" w:rsidRPr="00EE37D3" w:rsidRDefault="0093005C" w:rsidP="00A21DE9">
      <w:pPr>
        <w:pStyle w:val="Text"/>
      </w:pPr>
      <w:r w:rsidRPr="00EE37D3">
        <w:t>Musíme získat něco hmatatelnějšího, a jestli nám Peter něco zanechal, je to v laboratoři. A tahle mladá vyděračka,</w:t>
      </w:r>
      <w:r w:rsidR="00967FBE" w:rsidRPr="00EE37D3">
        <w:t>“</w:t>
      </w:r>
      <w:r w:rsidRPr="00EE37D3">
        <w:t xml:space="preserve"> ukázal dozadu na Lindu, </w:t>
      </w:r>
      <w:r w:rsidR="00967FBE" w:rsidRPr="00EE37D3">
        <w:t>„</w:t>
      </w:r>
      <w:r w:rsidRPr="00EE37D3">
        <w:t>umí otevřít vnitřní laboratoř, ale nechtěla nám prozradit kód, když ji nevezmeme s sebou.</w:t>
      </w:r>
      <w:r w:rsidR="00967FBE" w:rsidRPr="00EE37D3">
        <w:t>“</w:t>
      </w:r>
    </w:p>
    <w:p w:rsidR="00967FBE" w:rsidRPr="00EE37D3" w:rsidRDefault="0093005C" w:rsidP="00A21DE9">
      <w:pPr>
        <w:pStyle w:val="Text"/>
      </w:pPr>
      <w:r w:rsidRPr="00EE37D3">
        <w:t>Wismer se na ni chtěl podívat odměřeně a vyčítavě. Ale nedokázal to.</w:t>
      </w:r>
    </w:p>
    <w:p w:rsidR="00967FBE" w:rsidRPr="00EE37D3" w:rsidRDefault="0093005C" w:rsidP="00A21DE9">
      <w:pPr>
        <w:pStyle w:val="Text"/>
        <w:rPr>
          <w:i/>
        </w:rPr>
      </w:pPr>
      <w:r w:rsidRPr="00EE37D3">
        <w:rPr>
          <w:i/>
        </w:rPr>
        <w:t>Neudělal bych totéž?</w:t>
      </w:r>
    </w:p>
    <w:p w:rsidR="00967FBE" w:rsidRPr="00EE37D3" w:rsidRDefault="0093005C" w:rsidP="00A21DE9">
      <w:pPr>
        <w:pStyle w:val="Text"/>
      </w:pPr>
      <w:r w:rsidRPr="00EE37D3">
        <w:t>V prvním autě právě Sarah s Krackem projížděli zatáčkou. Kracke se podíval do zpětného zrcátka a ujistil se, že Brandes jede za nimi. Kousek za zatáčkou byla silnice relativně rovná, a tak krátce zahlédl i světla Andyho auta.</w:t>
      </w:r>
    </w:p>
    <w:p w:rsidR="00967FBE" w:rsidRPr="00EE37D3" w:rsidRDefault="0093005C" w:rsidP="00A21DE9">
      <w:pPr>
        <w:pStyle w:val="Text"/>
        <w:rPr>
          <w:i/>
        </w:rPr>
      </w:pPr>
      <w:r w:rsidRPr="00EE37D3">
        <w:rPr>
          <w:i/>
        </w:rPr>
        <w:t>Statečný stařík. Až to skončí, pozvu ho na panáka.</w:t>
      </w:r>
    </w:p>
    <w:p w:rsidR="00967FBE" w:rsidRPr="00EE37D3" w:rsidRDefault="0093005C" w:rsidP="00A21DE9">
      <w:pPr>
        <w:pStyle w:val="Text"/>
      </w:pPr>
      <w:r w:rsidRPr="00EE37D3">
        <w:t>Taky se Sarah mluvili o změně situace, která je přinutila přibrat Lindu Denardovou do jejich už tak dost velké skupiny.</w:t>
      </w:r>
    </w:p>
    <w:p w:rsidR="00967FBE" w:rsidRPr="00EE37D3" w:rsidRDefault="0093005C" w:rsidP="00A21DE9">
      <w:pPr>
        <w:pStyle w:val="Text"/>
      </w:pPr>
      <w:r w:rsidRPr="00EE37D3">
        <w:t xml:space="preserve">Krackovi to bylo velice nepříjemné. Zavrčel: </w:t>
      </w:r>
      <w:r w:rsidR="00967FBE" w:rsidRPr="00EE37D3">
        <w:t>„</w:t>
      </w:r>
      <w:r w:rsidRPr="00EE37D3">
        <w:t xml:space="preserve">Chápu to jako jistý druh vydírání. Nemám z toho žádnou radost. Sarah, moc dobře vím, že sám bych se přes zátarasy určitě dostal. Na devadesát procent jsem si jistý, že s Alexem bychom prošli </w:t>
      </w:r>
      <w:r w:rsidR="00967FBE" w:rsidRPr="00EE37D3">
        <w:t>–</w:t>
      </w:r>
      <w:r w:rsidRPr="00EE37D3">
        <w:t xml:space="preserve"> jak jsme to původně taky plánovali. Ale s vámi všemi a s tělem?</w:t>
      </w:r>
      <w:r w:rsidR="00967FBE" w:rsidRPr="00EE37D3">
        <w:t>“</w:t>
      </w:r>
      <w:r w:rsidRPr="00EE37D3">
        <w:t xml:space="preserve"> Zavrtěl hlavou.</w:t>
      </w:r>
    </w:p>
    <w:p w:rsidR="00967FBE" w:rsidRPr="00EE37D3" w:rsidRDefault="00967FBE" w:rsidP="00A21DE9">
      <w:pPr>
        <w:pStyle w:val="Text"/>
      </w:pPr>
      <w:r w:rsidRPr="00EE37D3">
        <w:lastRenderedPageBreak/>
        <w:t>„</w:t>
      </w:r>
      <w:r w:rsidR="0093005C" w:rsidRPr="00EE37D3">
        <w:t>A navíc jsme si najali auto nějakého dítěte. Lawrence jistě nebude přihlížet se založenýma rukama, až se budeme snažit projít přes jeho uzávěry. Něco si vymyslí, vlastně ani nemusí, klidně může říct pravdu, že jste zastřelili jeho vojáky, a požádat o pomoc policii.</w:t>
      </w:r>
      <w:r w:rsidRPr="00EE37D3">
        <w:t>“</w:t>
      </w:r>
    </w:p>
    <w:p w:rsidR="00967FBE" w:rsidRPr="00EE37D3" w:rsidRDefault="00967FBE" w:rsidP="00A21DE9">
      <w:pPr>
        <w:pStyle w:val="Text"/>
      </w:pPr>
      <w:r w:rsidRPr="00EE37D3">
        <w:t>„</w:t>
      </w:r>
      <w:r w:rsidR="0093005C" w:rsidRPr="00EE37D3">
        <w:t>Proto musíme být taky ozbrojeni, Jime,</w:t>
      </w:r>
      <w:r w:rsidRPr="00EE37D3">
        <w:t>“</w:t>
      </w:r>
      <w:r w:rsidR="0093005C" w:rsidRPr="00EE37D3">
        <w:t xml:space="preserve"> konstatovala Sarah. </w:t>
      </w:r>
      <w:r w:rsidRPr="00EE37D3">
        <w:t>„</w:t>
      </w:r>
      <w:r w:rsidR="0093005C" w:rsidRPr="00EE37D3">
        <w:t>Gerry má pravdu, že musíme najít nějaký důkaz.</w:t>
      </w:r>
      <w:r w:rsidRPr="00EE37D3">
        <w:t>“</w:t>
      </w:r>
    </w:p>
    <w:p w:rsidR="00967FBE" w:rsidRPr="00EE37D3" w:rsidRDefault="00967FBE" w:rsidP="00A21DE9">
      <w:pPr>
        <w:pStyle w:val="Text"/>
      </w:pPr>
      <w:r w:rsidRPr="00EE37D3">
        <w:t>„</w:t>
      </w:r>
      <w:r w:rsidR="0093005C" w:rsidRPr="00EE37D3">
        <w:t>A co když Alexův bratr nenechal v laboratoři nic?</w:t>
      </w:r>
      <w:r w:rsidRPr="00EE37D3">
        <w:t>“</w:t>
      </w:r>
      <w:r w:rsidR="0093005C" w:rsidRPr="00EE37D3">
        <w:t xml:space="preserve"> zeptal se Kracke.</w:t>
      </w:r>
    </w:p>
    <w:p w:rsidR="00967FBE" w:rsidRPr="00EE37D3" w:rsidRDefault="00967FBE" w:rsidP="00A21DE9">
      <w:pPr>
        <w:pStyle w:val="Text"/>
      </w:pPr>
      <w:r w:rsidRPr="00EE37D3">
        <w:t>„</w:t>
      </w:r>
      <w:r w:rsidR="0093005C" w:rsidRPr="00EE37D3">
        <w:t>Už se to brzy dovíme,</w:t>
      </w:r>
      <w:r w:rsidRPr="00EE37D3">
        <w:t>“</w:t>
      </w:r>
      <w:r w:rsidR="0093005C" w:rsidRPr="00EE37D3">
        <w:t xml:space="preserve"> odpověděla.</w:t>
      </w:r>
    </w:p>
    <w:p w:rsidR="00967FBE" w:rsidRPr="00EE37D3" w:rsidRDefault="00967FBE" w:rsidP="00A21DE9">
      <w:pPr>
        <w:pStyle w:val="Text"/>
      </w:pPr>
    </w:p>
    <w:p w:rsidR="00967FBE" w:rsidRPr="00EE37D3" w:rsidRDefault="0093005C" w:rsidP="00A21DE9">
      <w:pPr>
        <w:pStyle w:val="Text"/>
      </w:pPr>
      <w:r w:rsidRPr="00EE37D3">
        <w:t xml:space="preserve">Lawrence zavěsil telefon. </w:t>
      </w:r>
      <w:r w:rsidRPr="00EE37D3">
        <w:rPr>
          <w:i/>
        </w:rPr>
        <w:t>Jako by nestačila ta proklatá nemoc!</w:t>
      </w:r>
    </w:p>
    <w:p w:rsidR="00967FBE" w:rsidRPr="00EE37D3" w:rsidRDefault="0093005C" w:rsidP="00A21DE9">
      <w:pPr>
        <w:pStyle w:val="Text"/>
      </w:pPr>
      <w:r w:rsidRPr="00EE37D3">
        <w:t xml:space="preserve">Byl ve spojení </w:t>
      </w:r>
      <w:r w:rsidR="00967FBE" w:rsidRPr="00EE37D3">
        <w:t>–</w:t>
      </w:r>
      <w:r w:rsidRPr="00EE37D3">
        <w:t xml:space="preserve"> a doufal, že to je bezpečná linka </w:t>
      </w:r>
      <w:r w:rsidR="00967FBE" w:rsidRPr="00EE37D3">
        <w:t>–</w:t>
      </w:r>
      <w:r w:rsidRPr="00EE37D3">
        <w:t xml:space="preserve"> se svým přímým nadřízeným v Pentagonu.</w:t>
      </w:r>
    </w:p>
    <w:p w:rsidR="00967FBE" w:rsidRPr="00EE37D3" w:rsidRDefault="0093005C" w:rsidP="00A21DE9">
      <w:pPr>
        <w:pStyle w:val="Text"/>
      </w:pPr>
      <w:r w:rsidRPr="00EE37D3">
        <w:t>Brigádní generál nebyl okamžitě k dispozici. Lawrence mu musel zavolat</w:t>
      </w:r>
      <w:r w:rsidR="00967FBE" w:rsidRPr="00EE37D3">
        <w:t>…</w:t>
      </w:r>
      <w:r w:rsidRPr="00EE37D3">
        <w:t xml:space="preserve"> jinam. Jen aby to nebylo domů.</w:t>
      </w:r>
    </w:p>
    <w:p w:rsidR="00967FBE" w:rsidRPr="00EE37D3" w:rsidRDefault="0093005C" w:rsidP="00A21DE9">
      <w:pPr>
        <w:pStyle w:val="Text"/>
      </w:pPr>
      <w:r w:rsidRPr="00EE37D3">
        <w:t>Generál to neměl rád. Čert ho vem!</w:t>
      </w:r>
    </w:p>
    <w:p w:rsidR="00967FBE" w:rsidRPr="00EE37D3" w:rsidRDefault="0093005C" w:rsidP="00A21DE9">
      <w:pPr>
        <w:pStyle w:val="Text"/>
      </w:pPr>
      <w:r w:rsidRPr="00EE37D3">
        <w:t>Lawrence samozřejmě tohle neřekl nahlas.</w:t>
      </w:r>
    </w:p>
    <w:p w:rsidR="00967FBE" w:rsidRPr="00EE37D3" w:rsidRDefault="0093005C" w:rsidP="00A21DE9">
      <w:pPr>
        <w:pStyle w:val="Text"/>
      </w:pPr>
      <w:r w:rsidRPr="00EE37D3">
        <w:t xml:space="preserve">Jakmile vojákům přikázal, aby zatkli Wismera a Kracka, spojil se s </w:t>
      </w:r>
      <w:proofErr w:type="gramStart"/>
      <w:r w:rsidRPr="00EE37D3">
        <w:t>generálem a co</w:t>
      </w:r>
      <w:proofErr w:type="gramEnd"/>
      <w:r w:rsidRPr="00EE37D3">
        <w:t xml:space="preserve"> nejupřímněji se omluvil, že ho ruší a že přináší tak katastrofické zprávy. Když nadřízenému sděloval své rozhodnutí, skoro ani nedýchal.</w:t>
      </w:r>
    </w:p>
    <w:p w:rsidR="00967FBE" w:rsidRPr="00EE37D3" w:rsidRDefault="0093005C" w:rsidP="00A21DE9">
      <w:pPr>
        <w:pStyle w:val="Text"/>
      </w:pPr>
      <w:r w:rsidRPr="00EE37D3">
        <w:t>Dlouho bylo na druhém konci ticho. Lawrencovi připadalo nekonečné.</w:t>
      </w:r>
    </w:p>
    <w:p w:rsidR="00967FBE" w:rsidRPr="00EE37D3" w:rsidRDefault="0093005C" w:rsidP="00A21DE9">
      <w:pPr>
        <w:pStyle w:val="Text"/>
      </w:pPr>
      <w:r w:rsidRPr="00EE37D3">
        <w:t xml:space="preserve">Zvažoval jenom, čí zadek, pochopitelně spolu s tím jeho </w:t>
      </w:r>
      <w:r w:rsidR="00967FBE" w:rsidRPr="00EE37D3">
        <w:t>–</w:t>
      </w:r>
      <w:r w:rsidRPr="00EE37D3">
        <w:t xml:space="preserve"> bude v nebezpečí. Jestli vůbec nějaký v nebezpečí bude.</w:t>
      </w:r>
    </w:p>
    <w:p w:rsidR="00967FBE" w:rsidRPr="00EE37D3" w:rsidRDefault="0093005C" w:rsidP="00A21DE9">
      <w:pPr>
        <w:pStyle w:val="Text"/>
      </w:pPr>
      <w:r w:rsidRPr="00EE37D3">
        <w:t xml:space="preserve">V </w:t>
      </w:r>
      <w:proofErr w:type="gramStart"/>
      <w:r w:rsidRPr="00EE37D3">
        <w:t>to</w:t>
      </w:r>
      <w:proofErr w:type="gramEnd"/>
      <w:r w:rsidRPr="00EE37D3">
        <w:t xml:space="preserve"> vkládal Lawrence své naděje. Třeba to nebude potřeba. Vysvětlil generálovi, že chce zajistit, aby se v oblasti nepotuloval nikdo, kdo by mohl prozradit pravdu o lylské nemoci. To byl drastický krok.</w:t>
      </w:r>
    </w:p>
    <w:p w:rsidR="00967FBE" w:rsidRPr="00EE37D3" w:rsidRDefault="0093005C" w:rsidP="00A21DE9">
      <w:pPr>
        <w:pStyle w:val="Text"/>
      </w:pPr>
      <w:r w:rsidRPr="00EE37D3">
        <w:t xml:space="preserve">S Wismerem a Krackem by si měli poradit. Měl by zjistit, kdo další o tom ví </w:t>
      </w:r>
      <w:r w:rsidR="00967FBE" w:rsidRPr="00EE37D3">
        <w:t>–</w:t>
      </w:r>
      <w:r w:rsidRPr="00EE37D3">
        <w:t xml:space="preserve"> Brandes a možná ta reportérka. Možná i Shortell. Když to bude nutné, o všechny se postarají.</w:t>
      </w:r>
    </w:p>
    <w:p w:rsidR="00967FBE" w:rsidRPr="00EE37D3" w:rsidRDefault="0093005C" w:rsidP="00A21DE9">
      <w:pPr>
        <w:pStyle w:val="Text"/>
      </w:pPr>
      <w:r w:rsidRPr="00EE37D3">
        <w:t>A spalování bude pokračovat.</w:t>
      </w:r>
    </w:p>
    <w:p w:rsidR="00967FBE" w:rsidRPr="00EE37D3" w:rsidRDefault="0093005C" w:rsidP="00A21DE9">
      <w:pPr>
        <w:pStyle w:val="Text"/>
      </w:pPr>
      <w:r w:rsidRPr="00EE37D3">
        <w:t>Wismer a Kracke správně odhadli Lawrencův konečný plán. Brzy dostanou Dorfmanovo sérum, které bude třeba vyzkoušet. Bude samozřejmě účinkovat.</w:t>
      </w:r>
    </w:p>
    <w:p w:rsidR="00967FBE" w:rsidRPr="00EE37D3" w:rsidRDefault="0093005C" w:rsidP="00A21DE9">
      <w:pPr>
        <w:pStyle w:val="Text"/>
      </w:pPr>
      <w:r w:rsidRPr="00EE37D3">
        <w:lastRenderedPageBreak/>
        <w:t>Lawrence by se nerozpakoval očkovat oběti i čistou vodou. Dorfmanovo sérum zabere a oběti se proberou k vědomí.</w:t>
      </w:r>
    </w:p>
    <w:p w:rsidR="00967FBE" w:rsidRPr="00EE37D3" w:rsidRDefault="0093005C" w:rsidP="00A21DE9">
      <w:pPr>
        <w:pStyle w:val="Text"/>
      </w:pPr>
      <w:r w:rsidRPr="00EE37D3">
        <w:t>Potom by se mohlo přestat s kremacemi. Teprve potom, a ne dřív. Kdyby s tím přestali dřív, byla by to politická a personální pohroma, která by daleko převážila osobní tragédii Lyle, rozhodl plukovník. Nechtěl ani domyslet následky, kdyby se dostalo na veřejnost, že armáda spalovala živé lidi.</w:t>
      </w:r>
    </w:p>
    <w:p w:rsidR="00967FBE" w:rsidRPr="00EE37D3" w:rsidRDefault="0093005C" w:rsidP="00A21DE9">
      <w:pPr>
        <w:pStyle w:val="Text"/>
      </w:pPr>
      <w:r w:rsidRPr="00EE37D3">
        <w:t>Kdyby se někdy dostalo na veřejnost, že on spaloval živé lidi.</w:t>
      </w:r>
    </w:p>
    <w:p w:rsidR="00967FBE" w:rsidRPr="00EE37D3" w:rsidRDefault="0093005C" w:rsidP="00A21DE9">
      <w:pPr>
        <w:pStyle w:val="Text"/>
      </w:pPr>
      <w:r w:rsidRPr="00EE37D3">
        <w:t>A nechtěl ani pomyslet na to, co by se stalo jemu nebo jeho šéfům, kdyby vyšlo najevo, že pokračoval v pálení živých lidí.</w:t>
      </w:r>
    </w:p>
    <w:p w:rsidR="00967FBE" w:rsidRPr="00EE37D3" w:rsidRDefault="0093005C" w:rsidP="00A21DE9">
      <w:pPr>
        <w:pStyle w:val="Text"/>
      </w:pPr>
      <w:r w:rsidRPr="00EE37D3">
        <w:t xml:space="preserve">Lawrence zapátral ve vlastním nitru, jaké má pocity. </w:t>
      </w:r>
      <w:r w:rsidRPr="00EE37D3">
        <w:rPr>
          <w:i/>
        </w:rPr>
        <w:t>Měl bych se cítit vinným. Ale necítím se.</w:t>
      </w:r>
    </w:p>
    <w:p w:rsidR="00967FBE" w:rsidRPr="00EE37D3" w:rsidRDefault="0093005C" w:rsidP="00A21DE9">
      <w:pPr>
        <w:pStyle w:val="Text"/>
      </w:pPr>
      <w:r w:rsidRPr="00EE37D3">
        <w:t>Pochyboval, že ti nad ním někdy cítí vinu. Určitě už poslali na smrt víc lidí, než kolik zemřelo tady v Lyle.</w:t>
      </w:r>
    </w:p>
    <w:p w:rsidR="00967FBE" w:rsidRPr="00EE37D3" w:rsidRDefault="0093005C" w:rsidP="00A21DE9">
      <w:pPr>
        <w:pStyle w:val="Text"/>
      </w:pPr>
      <w:r w:rsidRPr="00EE37D3">
        <w:t>To byly jiné okolnosti.</w:t>
      </w:r>
    </w:p>
    <w:p w:rsidR="00967FBE" w:rsidRPr="00EE37D3" w:rsidRDefault="0093005C" w:rsidP="00A21DE9">
      <w:pPr>
        <w:pStyle w:val="Text"/>
      </w:pPr>
      <w:r w:rsidRPr="00EE37D3">
        <w:t xml:space="preserve">Ale život je život, řekl si. Lidé jsou jako jablka a hrušky. </w:t>
      </w:r>
      <w:r w:rsidRPr="00EE37D3">
        <w:rPr>
          <w:i/>
        </w:rPr>
        <w:t>Nemůžeš položit jednoho vedle druhého a dostat dva. Jedna osoba nemá ani větší, ani menší cenu než tisícovka lidí.</w:t>
      </w:r>
    </w:p>
    <w:p w:rsidR="00967FBE" w:rsidRPr="00EE37D3" w:rsidRDefault="0093005C" w:rsidP="00A21DE9">
      <w:pPr>
        <w:pStyle w:val="Text"/>
      </w:pPr>
      <w:r w:rsidRPr="00EE37D3">
        <w:t xml:space="preserve">Na jeho práci mu vadilo, že jedinec není hodnotnější než tisíc lidí. </w:t>
      </w:r>
      <w:r w:rsidRPr="00EE37D3">
        <w:rPr>
          <w:i/>
        </w:rPr>
        <w:t>Sakra, kdybys mohl zabít jednoho, mohl bys zabít i stovku, aniž bys měl větší vinu</w:t>
      </w:r>
      <w:r w:rsidR="00967FBE" w:rsidRPr="00EE37D3">
        <w:rPr>
          <w:i/>
        </w:rPr>
        <w:t>…</w:t>
      </w:r>
    </w:p>
    <w:p w:rsidR="00967FBE" w:rsidRPr="00EE37D3" w:rsidRDefault="0093005C" w:rsidP="00A21DE9">
      <w:pPr>
        <w:pStyle w:val="Text"/>
      </w:pPr>
      <w:r w:rsidRPr="00EE37D3">
        <w:t>Generál se s ním spojil asi za půl hodiny.</w:t>
      </w:r>
    </w:p>
    <w:p w:rsidR="00967FBE" w:rsidRPr="00EE37D3" w:rsidRDefault="0093005C" w:rsidP="00A21DE9">
      <w:pPr>
        <w:pStyle w:val="Text"/>
      </w:pPr>
      <w:r w:rsidRPr="00EE37D3">
        <w:t>A jeho rozhodnutí schválil.</w:t>
      </w:r>
    </w:p>
    <w:p w:rsidR="00967FBE" w:rsidRPr="00EE37D3" w:rsidRDefault="0093005C" w:rsidP="00A21DE9">
      <w:pPr>
        <w:pStyle w:val="Text"/>
      </w:pPr>
      <w:r w:rsidRPr="00EE37D3">
        <w:t>Lawrence si oddechl úlevou. Přemýšlel, jak vysoko se musel generál s tím problémem obrátit. Vůbec by ho nepřekvapilo, kdyby skončil až v Bílém domě.</w:t>
      </w:r>
    </w:p>
    <w:p w:rsidR="00967FBE" w:rsidRPr="00EE37D3" w:rsidRDefault="0093005C" w:rsidP="00A21DE9">
      <w:pPr>
        <w:pStyle w:val="Text"/>
      </w:pPr>
      <w:r w:rsidRPr="00EE37D3">
        <w:t>Ta nejzásadnější rozhodnutí nepřísluší dělat jim</w:t>
      </w:r>
      <w:r w:rsidR="00967FBE" w:rsidRPr="00EE37D3">
        <w:t>…</w:t>
      </w:r>
    </w:p>
    <w:p w:rsidR="00967FBE" w:rsidRPr="00EE37D3" w:rsidRDefault="0093005C" w:rsidP="00A21DE9">
      <w:pPr>
        <w:pStyle w:val="Text"/>
      </w:pPr>
      <w:r w:rsidRPr="00EE37D3">
        <w:t>Bylo mu samozřejmě jasné, že jeho akce je schválena jenom neoficiálně a že ve skutečnosti je jedinou zodpovědnou osobou za to, že se to nikdo nedoví, on. Zdálo se mu, že to klidně může slíbit.</w:t>
      </w:r>
    </w:p>
    <w:p w:rsidR="00967FBE" w:rsidRPr="00EE37D3" w:rsidRDefault="0093005C" w:rsidP="00A21DE9">
      <w:pPr>
        <w:pStyle w:val="Text"/>
      </w:pPr>
      <w:r w:rsidRPr="00EE37D3">
        <w:t>A pak Kracke a Wismer utekli.</w:t>
      </w:r>
    </w:p>
    <w:p w:rsidR="00967FBE" w:rsidRPr="00EE37D3" w:rsidRDefault="0093005C" w:rsidP="00A21DE9">
      <w:pPr>
        <w:pStyle w:val="Text"/>
      </w:pPr>
      <w:r w:rsidRPr="00EE37D3">
        <w:t>Měl nepříjemný pocit, když se dověděl o masakru na vojenském stanovišti. Na chvilku se skoro přestal ovládat.</w:t>
      </w:r>
    </w:p>
    <w:p w:rsidR="00967FBE" w:rsidRPr="00EE37D3" w:rsidRDefault="0093005C" w:rsidP="00A21DE9">
      <w:pPr>
        <w:pStyle w:val="Text"/>
        <w:rPr>
          <w:i/>
        </w:rPr>
      </w:pPr>
      <w:r w:rsidRPr="00EE37D3">
        <w:rPr>
          <w:i/>
        </w:rPr>
        <w:t>Nikdy jsem nebyl blíž osobní pohromě. Nikdy.</w:t>
      </w:r>
    </w:p>
    <w:p w:rsidR="00967FBE" w:rsidRPr="00EE37D3" w:rsidRDefault="0093005C" w:rsidP="00A21DE9">
      <w:pPr>
        <w:pStyle w:val="Text"/>
      </w:pPr>
      <w:r w:rsidRPr="00EE37D3">
        <w:t xml:space="preserve">Úspěšně překonal nutkání vykřičet své rozkazy. Co nejklidněji odvolal své lidi od hrobů a kremačního ohně a rozmístil je na další </w:t>
      </w:r>
      <w:r w:rsidRPr="00EE37D3">
        <w:lastRenderedPageBreak/>
        <w:t>stanoviště a na místa, kde předpokládal, že by se mohli Kracke s Wismerem objevit.</w:t>
      </w:r>
    </w:p>
    <w:p w:rsidR="00967FBE" w:rsidRPr="00EE37D3" w:rsidRDefault="0093005C" w:rsidP="00A21DE9">
      <w:pPr>
        <w:pStyle w:val="Text"/>
      </w:pPr>
      <w:r w:rsidRPr="00EE37D3">
        <w:t>Nebyli u Wismera a jeho muži nebyli schopni určit, jestli odjeli. Další hlídka odjela do nemocnice. Lawrence osobně zavolal Shortellovi, aby ho prověřil. Nezdálo se, že by doktor něco věděl. Lawrence s úlevou zjistil, že nemluví jako někdo, kdo se právě dověděl, že prohlašoval živé lidi za mrtvé a nechával je spalovat.</w:t>
      </w:r>
    </w:p>
    <w:p w:rsidR="00967FBE" w:rsidRPr="00EE37D3" w:rsidRDefault="0093005C" w:rsidP="00A21DE9">
      <w:pPr>
        <w:pStyle w:val="Text"/>
      </w:pPr>
      <w:r w:rsidRPr="00EE37D3">
        <w:t>Ale stejně umístil několik vojáků poblíž nemocnice. Znepokojovalo ho, že se nedoslechl nic o Brandesovi a té reportérce. Kdyby taky všechno věděli a unikli</w:t>
      </w:r>
      <w:r w:rsidR="00967FBE" w:rsidRPr="00EE37D3">
        <w:t>…</w:t>
      </w:r>
      <w:r w:rsidRPr="00EE37D3">
        <w:t xml:space="preserve"> To by jeho problémy ještě zhoršilo.</w:t>
      </w:r>
    </w:p>
    <w:p w:rsidR="00967FBE" w:rsidRPr="00EE37D3" w:rsidRDefault="0093005C" w:rsidP="00A21DE9">
      <w:pPr>
        <w:pStyle w:val="Text"/>
      </w:pPr>
      <w:r w:rsidRPr="00EE37D3">
        <w:t xml:space="preserve">Nařídil, aby sanitku doprovázel vojenský džíp, a poslal do Futures hlídku. Několik dalších lidí sledovalo nepozorovaně liduprázdnou silnici vedoucí od </w:t>
      </w:r>
      <w:r w:rsidRPr="00EE37D3">
        <w:rPr>
          <w:i/>
        </w:rPr>
        <w:t>Toweru.</w:t>
      </w:r>
    </w:p>
    <w:p w:rsidR="00967FBE" w:rsidRPr="00EE37D3" w:rsidRDefault="0093005C" w:rsidP="00A21DE9">
      <w:pPr>
        <w:pStyle w:val="Text"/>
      </w:pPr>
      <w:r w:rsidRPr="00EE37D3">
        <w:t>Všichni ostatní vojáci posílili hlídky v celé oblasti. Byl přesvědčený, že přes jeho zátarasy neproklouzne ani myš.</w:t>
      </w:r>
    </w:p>
    <w:p w:rsidR="00967FBE" w:rsidRPr="00EE37D3" w:rsidRDefault="0093005C" w:rsidP="00A21DE9">
      <w:pPr>
        <w:pStyle w:val="Text"/>
      </w:pPr>
      <w:r w:rsidRPr="00EE37D3">
        <w:t>Kracka se bál víc než ostatních. Byl příliš schopný. Když se někde schovají, pokusí se dostat Kracka pro pomoc.</w:t>
      </w:r>
    </w:p>
    <w:p w:rsidR="00967FBE" w:rsidRPr="00EE37D3" w:rsidRDefault="0093005C" w:rsidP="00A21DE9">
      <w:pPr>
        <w:pStyle w:val="Text"/>
      </w:pPr>
      <w:r w:rsidRPr="00EE37D3">
        <w:t>Byl celkem klidný, věděl, že vojáci by případně našli toho, kdo by se schovával uvnitř uzavřené zóny.</w:t>
      </w:r>
    </w:p>
    <w:p w:rsidR="00967FBE" w:rsidRPr="00EE37D3" w:rsidRDefault="0093005C" w:rsidP="00A21DE9">
      <w:pPr>
        <w:pStyle w:val="Text"/>
      </w:pPr>
      <w:r w:rsidRPr="00EE37D3">
        <w:t>A potom dostal zprávu o přepadení sanitky. Další jeho vojáci zemřeli.</w:t>
      </w:r>
    </w:p>
    <w:p w:rsidR="00967FBE" w:rsidRPr="00EE37D3" w:rsidRDefault="0093005C" w:rsidP="00A21DE9">
      <w:pPr>
        <w:pStyle w:val="Text"/>
      </w:pPr>
      <w:r w:rsidRPr="00EE37D3">
        <w:t>Tuhle informaci nechal rozšířit mezi veliteli. Nebude na škodu, když jeho muži budou naštvaní, až najdou Kracka a Wismera a možná i Brandese a Sarah Allenbergovou.</w:t>
      </w:r>
    </w:p>
    <w:p w:rsidR="00967FBE" w:rsidRPr="00EE37D3" w:rsidRDefault="00967FBE" w:rsidP="00A21DE9">
      <w:pPr>
        <w:pStyle w:val="Text"/>
      </w:pPr>
      <w:r w:rsidRPr="00EE37D3">
        <w:t>„</w:t>
      </w:r>
      <w:r w:rsidR="0093005C" w:rsidRPr="00EE37D3">
        <w:t>Seržante,</w:t>
      </w:r>
      <w:r w:rsidRPr="00EE37D3">
        <w:t>“</w:t>
      </w:r>
      <w:r w:rsidR="0093005C" w:rsidRPr="00EE37D3">
        <w:t xml:space="preserve"> řekl svému služebně nejstaršímu důstojníkovi </w:t>
      </w:r>
      <w:r w:rsidRPr="00EE37D3">
        <w:t>–</w:t>
      </w:r>
      <w:r w:rsidR="00CD1B4F">
        <w:t xml:space="preserve"> </w:t>
      </w:r>
      <w:r w:rsidR="0093005C" w:rsidRPr="00EE37D3">
        <w:t>byl to nejmladší člen jeho velení a po smrti poručíka Knottse nejbližší důstojník, kterému mohl věřit.</w:t>
      </w:r>
    </w:p>
    <w:p w:rsidR="00967FBE" w:rsidRPr="00EE37D3" w:rsidRDefault="00967FBE" w:rsidP="00A21DE9">
      <w:pPr>
        <w:pStyle w:val="Text"/>
      </w:pPr>
      <w:r w:rsidRPr="00EE37D3">
        <w:t>„</w:t>
      </w:r>
      <w:r w:rsidR="0093005C" w:rsidRPr="00EE37D3">
        <w:t>Ano, pane.</w:t>
      </w:r>
      <w:r w:rsidRPr="00EE37D3">
        <w:t>“</w:t>
      </w:r>
    </w:p>
    <w:p w:rsidR="00967FBE" w:rsidRPr="00EE37D3" w:rsidRDefault="00967FBE" w:rsidP="00A21DE9">
      <w:pPr>
        <w:pStyle w:val="Text"/>
      </w:pPr>
      <w:r w:rsidRPr="00EE37D3">
        <w:t>„</w:t>
      </w:r>
      <w:r w:rsidR="0093005C" w:rsidRPr="00EE37D3">
        <w:t>Chci, abyste prohledali celou oblast kolem sanitky. Chci vědět, co se stalo s těly, která v ní odváželi.</w:t>
      </w:r>
      <w:r w:rsidRPr="00EE37D3">
        <w:t>“</w:t>
      </w:r>
      <w:r w:rsidR="0093005C" w:rsidRPr="00EE37D3">
        <w:t xml:space="preserve"> Neuměl si představit, že by Kracke nebo někdo odnesl čtyři těla. Ale proč by jinak útočili na sanitku?</w:t>
      </w:r>
    </w:p>
    <w:p w:rsidR="00967FBE" w:rsidRPr="00EE37D3" w:rsidRDefault="0093005C" w:rsidP="00A21DE9">
      <w:pPr>
        <w:pStyle w:val="Text"/>
      </w:pPr>
      <w:r w:rsidRPr="00EE37D3">
        <w:t>Neznal na to přesnou odpověď a nepřesnost se nehodila k hodnosti plukovníka.</w:t>
      </w:r>
    </w:p>
    <w:p w:rsidR="00967FBE" w:rsidRPr="00EE37D3" w:rsidRDefault="00967FBE" w:rsidP="00A21DE9">
      <w:pPr>
        <w:pStyle w:val="Text"/>
      </w:pPr>
      <w:r w:rsidRPr="00EE37D3">
        <w:t>„</w:t>
      </w:r>
      <w:r w:rsidR="0093005C" w:rsidRPr="00EE37D3">
        <w:t>Provedu, pane. A když něco najdeme?</w:t>
      </w:r>
      <w:r w:rsidRPr="00EE37D3">
        <w:t>“</w:t>
      </w:r>
    </w:p>
    <w:p w:rsidR="00967FBE" w:rsidRPr="00EE37D3" w:rsidRDefault="0093005C" w:rsidP="00A21DE9">
      <w:pPr>
        <w:pStyle w:val="Text"/>
      </w:pPr>
      <w:r w:rsidRPr="00EE37D3">
        <w:lastRenderedPageBreak/>
        <w:t xml:space="preserve">Lawrence na něj pohlédl s údivem. </w:t>
      </w:r>
      <w:r w:rsidR="00967FBE" w:rsidRPr="00EE37D3">
        <w:t>„</w:t>
      </w:r>
      <w:r w:rsidRPr="00EE37D3">
        <w:t>Seržante, ta těla byla ještě vysoce nakažlivá. Samozřejmě je spalte.</w:t>
      </w:r>
      <w:r w:rsidR="00967FBE" w:rsidRPr="00EE37D3">
        <w:t>“</w:t>
      </w:r>
    </w:p>
    <w:p w:rsidR="00967FBE" w:rsidRPr="00EE37D3" w:rsidRDefault="00967FBE" w:rsidP="00A21DE9">
      <w:pPr>
        <w:pStyle w:val="Text"/>
      </w:pPr>
    </w:p>
    <w:p w:rsidR="00967FBE" w:rsidRPr="00EE37D3" w:rsidRDefault="0093005C" w:rsidP="00A21DE9">
      <w:pPr>
        <w:pStyle w:val="Text"/>
      </w:pPr>
      <w:r w:rsidRPr="00EE37D3">
        <w:t xml:space="preserve">Krackovu pozornost upoutalo opakované blikání dálkových světel, která uviděl ve zpětném zrcátku. </w:t>
      </w:r>
      <w:r w:rsidR="00967FBE" w:rsidRPr="00EE37D3">
        <w:t>„</w:t>
      </w:r>
      <w:r w:rsidRPr="00EE37D3">
        <w:t>Co to je?</w:t>
      </w:r>
      <w:r w:rsidR="00967FBE" w:rsidRPr="00EE37D3">
        <w:t>“</w:t>
      </w:r>
      <w:r w:rsidRPr="00EE37D3">
        <w:t xml:space="preserve"> zeptala se Sarah.</w:t>
      </w:r>
    </w:p>
    <w:p w:rsidR="00967FBE" w:rsidRPr="00EE37D3" w:rsidRDefault="00967FBE" w:rsidP="00A21DE9">
      <w:pPr>
        <w:pStyle w:val="Text"/>
      </w:pPr>
      <w:r w:rsidRPr="00EE37D3">
        <w:t>„</w:t>
      </w:r>
      <w:r w:rsidR="0093005C" w:rsidRPr="00EE37D3">
        <w:t>Vypadá to, jako by nám Andy něco signalizoval. Možná vidí něco za sebou. Tyhle silnice se hodně zatáčejí, takže bychom to nemuseli vidět.</w:t>
      </w:r>
      <w:r w:rsidRPr="00EE37D3">
        <w:t>“</w:t>
      </w:r>
    </w:p>
    <w:p w:rsidR="00967FBE" w:rsidRPr="00EE37D3" w:rsidRDefault="00967FBE" w:rsidP="00A21DE9">
      <w:pPr>
        <w:pStyle w:val="Text"/>
      </w:pPr>
      <w:r w:rsidRPr="00EE37D3">
        <w:t>„</w:t>
      </w:r>
      <w:r w:rsidR="0093005C" w:rsidRPr="00EE37D3">
        <w:t>Neměli bychom čekat, až nás zastaví. Myslím, jestli vidí, že za námi jedou vojáci</w:t>
      </w:r>
      <w:r w:rsidRPr="00EE37D3">
        <w:t>…“</w:t>
      </w:r>
    </w:p>
    <w:p w:rsidR="00967FBE" w:rsidRPr="00EE37D3" w:rsidRDefault="00967FBE" w:rsidP="00A21DE9">
      <w:pPr>
        <w:pStyle w:val="Text"/>
      </w:pPr>
      <w:r w:rsidRPr="00EE37D3">
        <w:t>„</w:t>
      </w:r>
      <w:r w:rsidR="0093005C" w:rsidRPr="00EE37D3">
        <w:t>Máš pravdu. Ale musí něco chtít.</w:t>
      </w:r>
      <w:r w:rsidRPr="00EE37D3">
        <w:t>“</w:t>
      </w:r>
    </w:p>
    <w:p w:rsidR="00967FBE" w:rsidRPr="00EE37D3" w:rsidRDefault="0093005C" w:rsidP="00A21DE9">
      <w:pPr>
        <w:pStyle w:val="Text"/>
      </w:pPr>
      <w:r w:rsidRPr="00EE37D3">
        <w:t>Kracke zpomalil a zajel k úzké krajnici. Za sebou uviděl Brandese, který udělal totéž. Z druhého auta vystoupil Wismer a čekal, než dorazí i Andyho náklaďák. Obešel auto na stranu řidiče a chvilku s Andym mluvil.</w:t>
      </w:r>
    </w:p>
    <w:p w:rsidR="00967FBE" w:rsidRPr="00EE37D3" w:rsidRDefault="0093005C" w:rsidP="00A21DE9">
      <w:pPr>
        <w:pStyle w:val="Text"/>
      </w:pPr>
      <w:r w:rsidRPr="00EE37D3">
        <w:t>Nakonec potřásl hlavou a došel ke Krackovu autu.</w:t>
      </w:r>
    </w:p>
    <w:p w:rsidR="00967FBE" w:rsidRPr="00EE37D3" w:rsidRDefault="00967FBE" w:rsidP="00A21DE9">
      <w:pPr>
        <w:pStyle w:val="Text"/>
      </w:pPr>
      <w:r w:rsidRPr="00EE37D3">
        <w:t>„</w:t>
      </w:r>
      <w:r w:rsidR="0093005C" w:rsidRPr="00EE37D3">
        <w:t>Co se děje, Gerry?</w:t>
      </w:r>
      <w:r w:rsidRPr="00EE37D3">
        <w:t>“</w:t>
      </w:r>
    </w:p>
    <w:p w:rsidR="00967FBE" w:rsidRPr="00EE37D3" w:rsidRDefault="00967FBE" w:rsidP="00A21DE9">
      <w:pPr>
        <w:pStyle w:val="Text"/>
      </w:pPr>
      <w:r w:rsidRPr="00EE37D3">
        <w:t>„</w:t>
      </w:r>
      <w:r w:rsidR="0093005C" w:rsidRPr="00EE37D3">
        <w:t>Ten starý kozel,</w:t>
      </w:r>
      <w:r w:rsidRPr="00EE37D3">
        <w:t>“</w:t>
      </w:r>
      <w:r w:rsidR="0093005C" w:rsidRPr="00EE37D3">
        <w:t xml:space="preserve"> zavrčel tiše Wismer. </w:t>
      </w:r>
      <w:r w:rsidRPr="00EE37D3">
        <w:t>„</w:t>
      </w:r>
      <w:r w:rsidR="0093005C" w:rsidRPr="00EE37D3">
        <w:t>Říká, že přímo před námi je nejlepší místo, kde bychom mohli nechat auta a nastoupit k němu.</w:t>
      </w:r>
      <w:r w:rsidRPr="00EE37D3">
        <w:t>“</w:t>
      </w:r>
    </w:p>
    <w:p w:rsidR="00967FBE" w:rsidRPr="00EE37D3" w:rsidRDefault="00967FBE" w:rsidP="00A21DE9">
      <w:pPr>
        <w:pStyle w:val="Text"/>
      </w:pPr>
      <w:r w:rsidRPr="00EE37D3">
        <w:t>„</w:t>
      </w:r>
      <w:r w:rsidR="0093005C" w:rsidRPr="00EE37D3">
        <w:t>Ale tady ještě nejsme na poloviční cestě, Gerry. Nelíbí se mi, že by měl jet s námi déle, než je nutné. Nemůžeme ho vzít s sebou</w:t>
      </w:r>
      <w:r w:rsidRPr="00EE37D3">
        <w:t>…“</w:t>
      </w:r>
    </w:p>
    <w:p w:rsidR="00967FBE" w:rsidRPr="00EE37D3" w:rsidRDefault="00967FBE" w:rsidP="00A21DE9">
      <w:pPr>
        <w:pStyle w:val="Text"/>
      </w:pPr>
      <w:r w:rsidRPr="00EE37D3">
        <w:t>„</w:t>
      </w:r>
      <w:r w:rsidR="0093005C" w:rsidRPr="00EE37D3">
        <w:t>On to ví, Jime. Nerad to přiznávám, ale má pravdu. Před námi je malá mýtina. Můžeme zajet s auty dobrých patnáct metrů od silnice. Je to skutečně nejlepší místo. Jakmile přejedeme poslední křižovatku, už se nebudeme moct nikde otočit.</w:t>
      </w:r>
      <w:r w:rsidRPr="00EE37D3">
        <w:t>“</w:t>
      </w:r>
    </w:p>
    <w:p w:rsidR="00967FBE" w:rsidRPr="00EE37D3" w:rsidRDefault="00967FBE" w:rsidP="00A21DE9">
      <w:pPr>
        <w:pStyle w:val="Text"/>
      </w:pPr>
      <w:r w:rsidRPr="00EE37D3">
        <w:t>„</w:t>
      </w:r>
      <w:r w:rsidR="0093005C" w:rsidRPr="00EE37D3">
        <w:t>Tak dobře.</w:t>
      </w:r>
      <w:r w:rsidRPr="00EE37D3">
        <w:t>“</w:t>
      </w:r>
      <w:r w:rsidR="0093005C" w:rsidRPr="00EE37D3">
        <w:t xml:space="preserve"> Kracke pořád ještě váhal, ale zároveň oceňoval starcovu odvahu. Andy věděl moc dobře, že nemůže doufat, že by se s nimi dostal na druhou stranu hory.</w:t>
      </w:r>
    </w:p>
    <w:p w:rsidR="00967FBE" w:rsidRPr="00EE37D3" w:rsidRDefault="0093005C" w:rsidP="00A21DE9">
      <w:pPr>
        <w:pStyle w:val="Text"/>
      </w:pPr>
      <w:r w:rsidRPr="00EE37D3">
        <w:t>A když ho vojáci chytí</w:t>
      </w:r>
      <w:r w:rsidR="00967FBE" w:rsidRPr="00EE37D3">
        <w:t>…</w:t>
      </w:r>
      <w:r w:rsidRPr="00EE37D3">
        <w:t xml:space="preserve"> Lawrence ví, že se s námi namočil, nebude riskovat žádné živé svědky.</w:t>
      </w:r>
    </w:p>
    <w:p w:rsidR="00967FBE" w:rsidRPr="00EE37D3" w:rsidRDefault="0093005C" w:rsidP="00A21DE9">
      <w:pPr>
        <w:pStyle w:val="Text"/>
      </w:pPr>
      <w:r w:rsidRPr="00EE37D3">
        <w:t xml:space="preserve">Pokračovali dalších několik stovek metrů a uviděli, že stařec měl pravdu. Hned za příští zatáčkou se krajnice na levé straně rozšířila. Kracke a Brandes zajeli, co nejdál to šlo. Když vystoupili, Kracke auta zkontroloval. Nebyl spokojený v žádném ohledu </w:t>
      </w:r>
      <w:r w:rsidR="00967FBE" w:rsidRPr="00EE37D3">
        <w:t>–</w:t>
      </w:r>
      <w:r w:rsidRPr="00EE37D3">
        <w:t xml:space="preserve"> obezřetná </w:t>
      </w:r>
      <w:r w:rsidRPr="00EE37D3">
        <w:lastRenderedPageBreak/>
        <w:t xml:space="preserve">hlídka auta objeví </w:t>
      </w:r>
      <w:r w:rsidR="00967FBE" w:rsidRPr="00EE37D3">
        <w:t>–</w:t>
      </w:r>
      <w:r w:rsidRPr="00EE37D3">
        <w:t xml:space="preserve"> ale bylo to to nejlepší, co na silnici mohli najít. Jenže i napůl spící voják si aut všimne.</w:t>
      </w:r>
    </w:p>
    <w:p w:rsidR="00967FBE" w:rsidRPr="00EE37D3" w:rsidRDefault="0093005C" w:rsidP="00A21DE9">
      <w:pPr>
        <w:pStyle w:val="Text"/>
      </w:pPr>
      <w:r w:rsidRPr="00EE37D3">
        <w:t>Andy zajel s náklaďákem mezi auta. Zůstal sedět a čekal.</w:t>
      </w:r>
    </w:p>
    <w:p w:rsidR="00967FBE" w:rsidRPr="00EE37D3" w:rsidRDefault="0093005C" w:rsidP="00A21DE9">
      <w:pPr>
        <w:pStyle w:val="Text"/>
      </w:pPr>
      <w:r w:rsidRPr="00EE37D3">
        <w:t>Kracke s Brandesovou pomocí vyndal Cynthiino tělo a opatrně je uložil na korbu Andyho auta. Pak se vrátil do auta a vzal z něj pušky. Budou je nejspíš potřebovat.</w:t>
      </w:r>
    </w:p>
    <w:p w:rsidR="00967FBE" w:rsidRPr="00EE37D3" w:rsidRDefault="0093005C" w:rsidP="00A21DE9">
      <w:pPr>
        <w:pStyle w:val="Text"/>
      </w:pPr>
      <w:r w:rsidRPr="00EE37D3">
        <w:t>Linda a Wismer uviděli poprvé tmavě zelený igelitový pytel na mrtvá těla, který v tom chabém světle vypadal jako černý. Pouhá přítomnost mrtvé ještě prohlubovala bezvýchodnost jejich situace. Všichni si vylezli mlčky na korbu. Kracke se posadil vedle Andyho.</w:t>
      </w:r>
    </w:p>
    <w:p w:rsidR="00967FBE" w:rsidRPr="00EE37D3" w:rsidRDefault="00967FBE" w:rsidP="00A21DE9">
      <w:pPr>
        <w:pStyle w:val="Text"/>
      </w:pPr>
      <w:r w:rsidRPr="00EE37D3">
        <w:t>„</w:t>
      </w:r>
      <w:r w:rsidR="0093005C" w:rsidRPr="00EE37D3">
        <w:t>Máš brokovnici?</w:t>
      </w:r>
      <w:r w:rsidRPr="00EE37D3">
        <w:t>“</w:t>
      </w:r>
      <w:r w:rsidR="0093005C" w:rsidRPr="00EE37D3">
        <w:t xml:space="preserve"> zašklebil se stařec.</w:t>
      </w:r>
    </w:p>
    <w:p w:rsidR="00967FBE" w:rsidRPr="00EE37D3" w:rsidRDefault="0093005C" w:rsidP="00A21DE9">
      <w:pPr>
        <w:pStyle w:val="Text"/>
      </w:pPr>
      <w:r w:rsidRPr="00EE37D3">
        <w:t xml:space="preserve">Kracke se usmál. </w:t>
      </w:r>
      <w:r w:rsidR="00967FBE" w:rsidRPr="00EE37D3">
        <w:t>„</w:t>
      </w:r>
      <w:r w:rsidRPr="00EE37D3">
        <w:t>Tohle je něco lepšího,</w:t>
      </w:r>
      <w:r w:rsidR="00967FBE" w:rsidRPr="00EE37D3">
        <w:t>“</w:t>
      </w:r>
      <w:r w:rsidRPr="00EE37D3">
        <w:t xml:space="preserve"> řekl a vzal do ruky emšestnáctku. </w:t>
      </w:r>
      <w:r w:rsidR="00967FBE" w:rsidRPr="00EE37D3">
        <w:t>„</w:t>
      </w:r>
      <w:r w:rsidRPr="00EE37D3">
        <w:t>Doufejme, že ji nebudu potřebovat.</w:t>
      </w:r>
      <w:r w:rsidR="00967FBE" w:rsidRPr="00EE37D3">
        <w:t>“</w:t>
      </w:r>
    </w:p>
    <w:p w:rsidR="00967FBE" w:rsidRPr="00EE37D3" w:rsidRDefault="0093005C" w:rsidP="00A21DE9">
      <w:pPr>
        <w:pStyle w:val="Text"/>
      </w:pPr>
      <w:r w:rsidRPr="00EE37D3">
        <w:t xml:space="preserve">Andy přikývl. </w:t>
      </w:r>
      <w:r w:rsidR="00967FBE" w:rsidRPr="00EE37D3">
        <w:t>„</w:t>
      </w:r>
      <w:r w:rsidRPr="00EE37D3">
        <w:t>Synku, lepší je mít ji a nepoužít, než naopak.</w:t>
      </w:r>
      <w:r w:rsidR="00967FBE" w:rsidRPr="00EE37D3">
        <w:t>“</w:t>
      </w:r>
      <w:r w:rsidRPr="00EE37D3">
        <w:t xml:space="preserve"> Kracke se usmál do tmy a Andy vyjel na silnici.</w:t>
      </w:r>
    </w:p>
    <w:p w:rsidR="00967FBE" w:rsidRPr="00EE37D3" w:rsidRDefault="0093005C" w:rsidP="00A21DE9">
      <w:pPr>
        <w:pStyle w:val="Text"/>
      </w:pPr>
      <w:r w:rsidRPr="00EE37D3">
        <w:t>Kodrcali se po silnici a byli asi deset kilometrů od Futures. Kracke a Wismer plánovali, že zastaví asi pět set metrů od laboratoře a zbytek dojdou pěšky.</w:t>
      </w:r>
    </w:p>
    <w:p w:rsidR="00967FBE" w:rsidRPr="00EE37D3" w:rsidRDefault="0093005C" w:rsidP="00A21DE9">
      <w:pPr>
        <w:pStyle w:val="Text"/>
      </w:pPr>
      <w:r w:rsidRPr="00EE37D3">
        <w:t>Nepůjde se jim nijak snadno, protože ponesou Cynthii, ale Kracke zdůraznil, že i když ji nějak přenesou přes horu, krátká procházka po relativně rovné cestě by neměla být tak namáhavá.</w:t>
      </w:r>
    </w:p>
    <w:p w:rsidR="00967FBE" w:rsidRPr="00EE37D3" w:rsidRDefault="0093005C" w:rsidP="00A21DE9">
      <w:pPr>
        <w:pStyle w:val="Text"/>
      </w:pPr>
      <w:r w:rsidRPr="00EE37D3">
        <w:t>Kracke si začal dělat starosti s Lawrencem. Plukovník měl už dostatek času, aby podnikl nějaké kroky. Ale jaké?</w:t>
      </w:r>
    </w:p>
    <w:p w:rsidR="00967FBE" w:rsidRPr="00EE37D3" w:rsidRDefault="0093005C" w:rsidP="00A21DE9">
      <w:pPr>
        <w:pStyle w:val="Text"/>
      </w:pPr>
      <w:r w:rsidRPr="00EE37D3">
        <w:t>Mohl předpokládat, že navštívil Wismerův dům. Možná i nemocnici. Nepochyboval o tom, že stanoviště a pěší hlídky mezi nimi jsou značně posíleny.</w:t>
      </w:r>
    </w:p>
    <w:p w:rsidR="00967FBE" w:rsidRPr="00EE37D3" w:rsidRDefault="0093005C" w:rsidP="00A21DE9">
      <w:pPr>
        <w:pStyle w:val="Text"/>
      </w:pPr>
      <w:r w:rsidRPr="00EE37D3">
        <w:t>Zůstává pochopitelně otázkou, jestli Lawrence umístil své muže i do laboratoře. Kracke se samozřejmě o ničem z toho nezmínil ostatním. Kdyby se nemohli dostat do laboratoře, byl rozhodnutý přesvědčit Wismera, že další důkaz je možná žádoucí, ale není možné ho získat.</w:t>
      </w:r>
    </w:p>
    <w:p w:rsidR="00967FBE" w:rsidRPr="00EE37D3" w:rsidRDefault="0093005C" w:rsidP="00A21DE9">
      <w:pPr>
        <w:pStyle w:val="Text"/>
      </w:pPr>
      <w:r w:rsidRPr="00EE37D3">
        <w:t>Pak by všichni opustili oblast Futures a pokračovali dál do hor.</w:t>
      </w:r>
    </w:p>
    <w:p w:rsidR="00967FBE" w:rsidRPr="00EE37D3" w:rsidRDefault="0093005C" w:rsidP="00A21DE9">
      <w:pPr>
        <w:pStyle w:val="Text"/>
      </w:pPr>
      <w:r w:rsidRPr="00EE37D3">
        <w:t>Doufal.</w:t>
      </w:r>
    </w:p>
    <w:p w:rsidR="00967FBE" w:rsidRPr="00EE37D3" w:rsidRDefault="00967FBE" w:rsidP="00A21DE9">
      <w:pPr>
        <w:pStyle w:val="Text"/>
      </w:pPr>
    </w:p>
    <w:p w:rsidR="00967FBE" w:rsidRPr="00EE37D3" w:rsidRDefault="00967FBE" w:rsidP="00A21DE9">
      <w:pPr>
        <w:pStyle w:val="Text"/>
      </w:pPr>
      <w:r w:rsidRPr="00EE37D3">
        <w:lastRenderedPageBreak/>
        <w:t>„</w:t>
      </w:r>
      <w:r w:rsidR="0093005C" w:rsidRPr="00EE37D3">
        <w:t>Hlídka Tango základně,</w:t>
      </w:r>
      <w:r w:rsidRPr="00EE37D3">
        <w:t>“</w:t>
      </w:r>
      <w:r w:rsidR="0093005C" w:rsidRPr="00EE37D3">
        <w:t xml:space="preserve"> ozval se hlas z vysílačky vedle Lawrencova stolu. Seděl tady od té doby, co mu Wismer zavolal od Knottse.</w:t>
      </w:r>
    </w:p>
    <w:p w:rsidR="00967FBE" w:rsidRPr="00EE37D3" w:rsidRDefault="0093005C" w:rsidP="00A21DE9">
      <w:pPr>
        <w:pStyle w:val="Text"/>
      </w:pPr>
      <w:r w:rsidRPr="00EE37D3">
        <w:t>Dosud přijal hlášení od několika hlídek, a jak čas běžel, začal být čím dál nervóznější.</w:t>
      </w:r>
    </w:p>
    <w:p w:rsidR="00967FBE" w:rsidRPr="00EE37D3" w:rsidRDefault="0093005C" w:rsidP="00A21DE9">
      <w:pPr>
        <w:pStyle w:val="Text"/>
      </w:pPr>
      <w:r w:rsidRPr="00EE37D3">
        <w:t>Brandes a ta žena nebyli nikde k nalezení. Mohl se jenom domnívat, že se spojili s Wismerem a Krackem, a teď taky znají pravdu o nemoci.</w:t>
      </w:r>
    </w:p>
    <w:p w:rsidR="00967FBE" w:rsidRPr="00EE37D3" w:rsidRDefault="0093005C" w:rsidP="00A21DE9">
      <w:pPr>
        <w:pStyle w:val="Text"/>
      </w:pPr>
      <w:r w:rsidRPr="00EE37D3">
        <w:t>V tom případě i oni budou muset zemřít. Jenže tím by se pro něj mohla situace značně zkomplikovat. Zabít muže, kteří zastřelili jeho vojáky, to si snadno zodpoví, ale ženu</w:t>
      </w:r>
      <w:r w:rsidR="00967FBE" w:rsidRPr="00EE37D3">
        <w:t>…</w:t>
      </w:r>
      <w:r w:rsidRPr="00EE37D3">
        <w:t xml:space="preserve"> a reportérku</w:t>
      </w:r>
      <w:r w:rsidR="00967FBE" w:rsidRPr="00EE37D3">
        <w:t>…</w:t>
      </w:r>
    </w:p>
    <w:p w:rsidR="00967FBE" w:rsidRPr="00EE37D3" w:rsidRDefault="0093005C" w:rsidP="00A21DE9">
      <w:pPr>
        <w:pStyle w:val="Text"/>
      </w:pPr>
      <w:r w:rsidRPr="00EE37D3">
        <w:t>Snad najde nějaké řešení. Musí ho najít. Něco se stane.</w:t>
      </w:r>
    </w:p>
    <w:p w:rsidR="00967FBE" w:rsidRPr="00EE37D3" w:rsidRDefault="0093005C" w:rsidP="00A21DE9">
      <w:pPr>
        <w:pStyle w:val="Text"/>
      </w:pPr>
      <w:proofErr w:type="gramStart"/>
      <w:r w:rsidRPr="00EE37D3">
        <w:t>Ze</w:t>
      </w:r>
      <w:proofErr w:type="gramEnd"/>
      <w:r w:rsidRPr="00EE37D3">
        <w:t xml:space="preserve"> pravdu o nemoci pravděpodobně vědí další dva lidé, bylo už samo o sobě znepokojující. Vzpomněl si na generála a vyděsil se, že by mu měl nahlásit, že počet nepřátel seznámených s kompromitujícími informacemi se pravděpodobně zdvojnásobil.</w:t>
      </w:r>
    </w:p>
    <w:p w:rsidR="00967FBE" w:rsidRPr="00EE37D3" w:rsidRDefault="0093005C" w:rsidP="00A21DE9">
      <w:pPr>
        <w:pStyle w:val="Text"/>
      </w:pPr>
      <w:r w:rsidRPr="00EE37D3">
        <w:t>Za žádných okolností neměl v úmyslu říct generálovi, že se chystá zabít Allenbergovu dceru. Řekne mu to jedině tehdy, kdyby to provedl.</w:t>
      </w:r>
    </w:p>
    <w:p w:rsidR="00967FBE" w:rsidRPr="00EE37D3" w:rsidRDefault="0093005C" w:rsidP="00A21DE9">
      <w:pPr>
        <w:pStyle w:val="Text"/>
      </w:pPr>
      <w:r w:rsidRPr="00EE37D3">
        <w:rPr>
          <w:i/>
        </w:rPr>
        <w:t xml:space="preserve">Ten starý vojenský byrokrat by se podělal strachy, kdyby to věděl dopředu. </w:t>
      </w:r>
      <w:r w:rsidRPr="00EE37D3">
        <w:t>Zapnul vysílačku.</w:t>
      </w:r>
    </w:p>
    <w:p w:rsidR="00967FBE" w:rsidRPr="00EE37D3" w:rsidRDefault="00967FBE" w:rsidP="00A21DE9">
      <w:pPr>
        <w:pStyle w:val="Text"/>
      </w:pPr>
      <w:r w:rsidRPr="00EE37D3">
        <w:t>„</w:t>
      </w:r>
      <w:r w:rsidR="0093005C" w:rsidRPr="00EE37D3">
        <w:t>Tady plukovník Lawrence,</w:t>
      </w:r>
      <w:r w:rsidRPr="00EE37D3">
        <w:t>“</w:t>
      </w:r>
      <w:r w:rsidR="0093005C" w:rsidRPr="00EE37D3">
        <w:t xml:space="preserve"> ohlásil se. Nerad odpovídal do té proklaté věci, ale obsluhu poslal z velitelství pryč, hned jak skončil Wismerův dramatický telefonát. Radši obsluhoval telefon a vysílačku sám, než aby se informace o tom, co se děje</w:t>
      </w:r>
      <w:r w:rsidRPr="00EE37D3">
        <w:t>, r</w:t>
      </w:r>
      <w:r w:rsidR="0093005C" w:rsidRPr="00EE37D3">
        <w:t>ozšířila na dalšího podřízeného. V takovém případě by ho musel taky nechat zabít. Ale to by bylo složité a jeho situace byla už tak dost komplikovaná.</w:t>
      </w:r>
    </w:p>
    <w:p w:rsidR="00967FBE" w:rsidRPr="00EE37D3" w:rsidRDefault="00967FBE" w:rsidP="00A21DE9">
      <w:pPr>
        <w:pStyle w:val="Text"/>
      </w:pPr>
      <w:r w:rsidRPr="00EE37D3">
        <w:t>„</w:t>
      </w:r>
      <w:r w:rsidR="0093005C" w:rsidRPr="00EE37D3">
        <w:t>Pane,</w:t>
      </w:r>
      <w:r w:rsidRPr="00EE37D3">
        <w:t>“</w:t>
      </w:r>
      <w:r w:rsidR="0093005C" w:rsidRPr="00EE37D3">
        <w:t xml:space="preserve"> ozval se nějaký hlas. </w:t>
      </w:r>
      <w:r w:rsidRPr="00EE37D3">
        <w:t>„</w:t>
      </w:r>
      <w:r w:rsidR="0093005C" w:rsidRPr="00EE37D3">
        <w:t>Tady je desátník Dennis. Jeden z mých mužů zahlédl tady u silnice nějaká auta. Vypadá to, že je tam někdo schoval.</w:t>
      </w:r>
      <w:r w:rsidRPr="00EE37D3">
        <w:t>“</w:t>
      </w:r>
    </w:p>
    <w:p w:rsidR="00967FBE" w:rsidRPr="00EE37D3" w:rsidRDefault="0093005C" w:rsidP="00A21DE9">
      <w:pPr>
        <w:pStyle w:val="Text"/>
      </w:pPr>
      <w:r w:rsidRPr="00EE37D3">
        <w:t xml:space="preserve">Lawrence cítil, jak mu stoupá hladina adrenalinu. </w:t>
      </w:r>
      <w:r w:rsidR="00967FBE" w:rsidRPr="00EE37D3">
        <w:t>„</w:t>
      </w:r>
      <w:r w:rsidRPr="00EE37D3">
        <w:t>Kolik jich je?</w:t>
      </w:r>
      <w:r w:rsidR="00967FBE" w:rsidRPr="00EE37D3">
        <w:t>“</w:t>
      </w:r>
    </w:p>
    <w:p w:rsidR="00967FBE" w:rsidRPr="00EE37D3" w:rsidRDefault="00967FBE" w:rsidP="00A21DE9">
      <w:pPr>
        <w:pStyle w:val="Text"/>
      </w:pPr>
      <w:r w:rsidRPr="00EE37D3">
        <w:t>„</w:t>
      </w:r>
      <w:r w:rsidR="0093005C" w:rsidRPr="00EE37D3">
        <w:t>Dvě, pane. Jedno je mercedes.</w:t>
      </w:r>
      <w:r w:rsidRPr="00EE37D3">
        <w:t>“</w:t>
      </w:r>
    </w:p>
    <w:p w:rsidR="00967FBE" w:rsidRPr="00EE37D3" w:rsidRDefault="0093005C" w:rsidP="00A21DE9">
      <w:pPr>
        <w:pStyle w:val="Text"/>
        <w:rPr>
          <w:i/>
        </w:rPr>
      </w:pPr>
      <w:r w:rsidRPr="00EE37D3">
        <w:rPr>
          <w:i/>
        </w:rPr>
        <w:t xml:space="preserve">Sakra. Ví to tedy i Brandes </w:t>
      </w:r>
      <w:r w:rsidR="00967FBE" w:rsidRPr="00EE37D3">
        <w:rPr>
          <w:i/>
        </w:rPr>
        <w:t>–</w:t>
      </w:r>
      <w:r w:rsidRPr="00EE37D3">
        <w:rPr>
          <w:i/>
        </w:rPr>
        <w:t xml:space="preserve"> a pravděpodobně taky ta žena.</w:t>
      </w:r>
    </w:p>
    <w:p w:rsidR="00967FBE" w:rsidRPr="00EE37D3" w:rsidRDefault="00967FBE" w:rsidP="00A21DE9">
      <w:pPr>
        <w:pStyle w:val="Text"/>
      </w:pPr>
      <w:r w:rsidRPr="00EE37D3">
        <w:t>„</w:t>
      </w:r>
      <w:r w:rsidR="0093005C" w:rsidRPr="00EE37D3">
        <w:t>Na které silnici, desátníku?</w:t>
      </w:r>
      <w:r w:rsidRPr="00EE37D3">
        <w:t>“</w:t>
      </w:r>
    </w:p>
    <w:p w:rsidR="00967FBE" w:rsidRPr="00EE37D3" w:rsidRDefault="0093005C" w:rsidP="00A21DE9">
      <w:pPr>
        <w:pStyle w:val="Text"/>
      </w:pPr>
      <w:r w:rsidRPr="00EE37D3">
        <w:lastRenderedPageBreak/>
        <w:t>Mladší důstojník mu udal souřadnice a Lawrence musel vstát a dojít ke stěně, aby si našel to místo na podrobné mapě, která visela na zdi.</w:t>
      </w:r>
    </w:p>
    <w:p w:rsidR="00967FBE" w:rsidRPr="00EE37D3" w:rsidRDefault="0093005C" w:rsidP="00A21DE9">
      <w:pPr>
        <w:pStyle w:val="Text"/>
      </w:pPr>
      <w:r w:rsidRPr="00EE37D3">
        <w:t>Byl stále vzrušenější.</w:t>
      </w:r>
    </w:p>
    <w:p w:rsidR="00967FBE" w:rsidRPr="00EE37D3" w:rsidRDefault="00967FBE" w:rsidP="00A21DE9">
      <w:pPr>
        <w:pStyle w:val="Text"/>
      </w:pPr>
      <w:r w:rsidRPr="00EE37D3">
        <w:t>„</w:t>
      </w:r>
      <w:r w:rsidR="0093005C" w:rsidRPr="00EE37D3">
        <w:t>Desátníku, odkud vaše hlídka přijela, když jste našli auta?</w:t>
      </w:r>
      <w:r w:rsidRPr="00EE37D3">
        <w:t>“</w:t>
      </w:r>
    </w:p>
    <w:p w:rsidR="00967FBE" w:rsidRPr="00EE37D3" w:rsidRDefault="00967FBE" w:rsidP="00A21DE9">
      <w:pPr>
        <w:pStyle w:val="Text"/>
      </w:pPr>
      <w:r w:rsidRPr="00EE37D3">
        <w:t>„</w:t>
      </w:r>
      <w:r w:rsidR="0093005C" w:rsidRPr="00EE37D3">
        <w:t>Z východu, pane.</w:t>
      </w:r>
      <w:r w:rsidRPr="00EE37D3">
        <w:t>“</w:t>
      </w:r>
      <w:r w:rsidR="0093005C" w:rsidRPr="00EE37D3">
        <w:t xml:space="preserve"> </w:t>
      </w:r>
      <w:r w:rsidR="0093005C" w:rsidRPr="00EE37D3">
        <w:rPr>
          <w:i/>
        </w:rPr>
        <w:t>Dostanu je! Už je mám!</w:t>
      </w:r>
    </w:p>
    <w:p w:rsidR="00967FBE" w:rsidRPr="00EE37D3" w:rsidRDefault="0093005C" w:rsidP="00A21DE9">
      <w:pPr>
        <w:pStyle w:val="Text"/>
      </w:pPr>
      <w:r w:rsidRPr="00EE37D3">
        <w:t xml:space="preserve">Musí být mezi jeho hlídkou a laboratořemi Futures. A ta silnice je jediné spojení s laboratořemi. </w:t>
      </w:r>
      <w:r w:rsidRPr="00EE37D3">
        <w:rPr>
          <w:i/>
        </w:rPr>
        <w:t>Co by tam mohli chtít?</w:t>
      </w:r>
    </w:p>
    <w:p w:rsidR="00967FBE" w:rsidRPr="00EE37D3" w:rsidRDefault="0093005C" w:rsidP="00A21DE9">
      <w:pPr>
        <w:pStyle w:val="Text"/>
      </w:pPr>
      <w:r w:rsidRPr="00EE37D3">
        <w:t>Lawrence uvažoval, že pošle hlídku dál po silnici a zažene svou kořist mezi hlídku a vojáky před laboratořemi.</w:t>
      </w:r>
    </w:p>
    <w:p w:rsidR="00967FBE" w:rsidRPr="00EE37D3" w:rsidRDefault="0093005C" w:rsidP="00A21DE9">
      <w:pPr>
        <w:pStyle w:val="Text"/>
      </w:pPr>
      <w:r w:rsidRPr="00EE37D3">
        <w:t>Nechápal však, jaký mají jeho nepřátelé úmysl, a to ho zneklidňovalo. Byl dost dobrý voják, proto chtěl pochopit záměry nepřítele.</w:t>
      </w:r>
    </w:p>
    <w:p w:rsidR="00967FBE" w:rsidRPr="00EE37D3" w:rsidRDefault="0093005C" w:rsidP="00A21DE9">
      <w:pPr>
        <w:pStyle w:val="Text"/>
        <w:rPr>
          <w:i/>
        </w:rPr>
      </w:pPr>
      <w:r w:rsidRPr="00EE37D3">
        <w:rPr>
          <w:i/>
        </w:rPr>
        <w:t>Měli by chtít utéct. Měli by být na jednom ze stanovišť</w:t>
      </w:r>
      <w:r w:rsidR="00CD1B4F">
        <w:rPr>
          <w:i/>
        </w:rPr>
        <w:t xml:space="preserve"> </w:t>
      </w:r>
      <w:r w:rsidR="00967FBE" w:rsidRPr="00EE37D3">
        <w:rPr>
          <w:i/>
        </w:rPr>
        <w:t>–</w:t>
      </w:r>
      <w:r w:rsidR="00CD1B4F">
        <w:rPr>
          <w:i/>
        </w:rPr>
        <w:t xml:space="preserve"> </w:t>
      </w:r>
      <w:r w:rsidRPr="00EE37D3">
        <w:rPr>
          <w:i/>
        </w:rPr>
        <w:t xml:space="preserve">nebo mezi nimi </w:t>
      </w:r>
      <w:r w:rsidR="00967FBE" w:rsidRPr="00EE37D3">
        <w:rPr>
          <w:i/>
        </w:rPr>
        <w:t>–</w:t>
      </w:r>
      <w:r w:rsidRPr="00EE37D3">
        <w:rPr>
          <w:i/>
        </w:rPr>
        <w:t xml:space="preserve"> teď. Jenže oni neutíkají</w:t>
      </w:r>
      <w:r w:rsidR="00967FBE" w:rsidRPr="00EE37D3">
        <w:rPr>
          <w:i/>
        </w:rPr>
        <w:t>…</w:t>
      </w:r>
    </w:p>
    <w:p w:rsidR="00967FBE" w:rsidRPr="00EE37D3" w:rsidRDefault="0093005C" w:rsidP="00A21DE9">
      <w:pPr>
        <w:pStyle w:val="Text"/>
        <w:rPr>
          <w:i/>
        </w:rPr>
      </w:pPr>
      <w:r w:rsidRPr="00EE37D3">
        <w:rPr>
          <w:i/>
        </w:rPr>
        <w:t>A jestli to, co je v laboratoři, je tak důležité, že ohrozili svou šanci na útěk, je po čertech důležité i pro mě, abych zjistil, co to je</w:t>
      </w:r>
      <w:r w:rsidR="00967FBE" w:rsidRPr="00EE37D3">
        <w:rPr>
          <w:i/>
        </w:rPr>
        <w:t>…</w:t>
      </w:r>
    </w:p>
    <w:p w:rsidR="00967FBE" w:rsidRPr="00EE37D3" w:rsidRDefault="00967FBE" w:rsidP="00A21DE9">
      <w:pPr>
        <w:pStyle w:val="Text"/>
      </w:pPr>
      <w:r w:rsidRPr="00EE37D3">
        <w:t>„</w:t>
      </w:r>
      <w:r w:rsidR="0093005C" w:rsidRPr="00EE37D3">
        <w:t>Desátníku,</w:t>
      </w:r>
      <w:r w:rsidRPr="00EE37D3">
        <w:t>“</w:t>
      </w:r>
      <w:r w:rsidR="0093005C" w:rsidRPr="00EE37D3">
        <w:t xml:space="preserve"> řekl. </w:t>
      </w:r>
      <w:r w:rsidRPr="00EE37D3">
        <w:t>„</w:t>
      </w:r>
      <w:r w:rsidR="0093005C" w:rsidRPr="00EE37D3">
        <w:t>Ano, pane.</w:t>
      </w:r>
      <w:r w:rsidRPr="00EE37D3">
        <w:t>“</w:t>
      </w:r>
    </w:p>
    <w:p w:rsidR="00967FBE" w:rsidRPr="00EE37D3" w:rsidRDefault="00967FBE" w:rsidP="00A21DE9">
      <w:pPr>
        <w:pStyle w:val="Text"/>
      </w:pPr>
      <w:r w:rsidRPr="00EE37D3">
        <w:t>„</w:t>
      </w:r>
      <w:r w:rsidR="0093005C" w:rsidRPr="00EE37D3">
        <w:t>Chci, abyste zůstal tam, kde jste. Chci, abyste rozmístil své muže v křoví podél silnice. Ti lidé, které hledáme, mají možná další spojence. Chci je dostat všechny. Nechci, opakuji, nechci, abyste je zastavili, až k vám dojdou. Chci vyčerpávající zprávu, kolik jich prošlo kolem vás, až se budou vracet ke svým autům. Zavolejte mi a připravte se na to, že je budete nepozorovaně sledovat z bezpečné vzdálenosti.</w:t>
      </w:r>
    </w:p>
    <w:p w:rsidR="00967FBE" w:rsidRPr="00EE37D3" w:rsidRDefault="0093005C" w:rsidP="00A21DE9">
      <w:pPr>
        <w:pStyle w:val="Text"/>
      </w:pPr>
      <w:r w:rsidRPr="00EE37D3">
        <w:t>Desátníku, mějte na paměti, že tito lidé už zabili minimálně pět našich mužů. Přivolám k vám další hlídku. Chci, aby se ocitli v obklíčení. Nesmíte jim dát sebemenší šanci. Vzali vojákům, které zabili, jejich zbraně. Řekl jsem to dost jasně, desátníku?</w:t>
      </w:r>
      <w:r w:rsidR="00967FBE" w:rsidRPr="00EE37D3">
        <w:t>“</w:t>
      </w:r>
    </w:p>
    <w:p w:rsidR="00967FBE" w:rsidRPr="00EE37D3" w:rsidRDefault="00967FBE" w:rsidP="00A21DE9">
      <w:pPr>
        <w:pStyle w:val="Text"/>
      </w:pPr>
      <w:r w:rsidRPr="00EE37D3">
        <w:t>„</w:t>
      </w:r>
      <w:r w:rsidR="0093005C" w:rsidRPr="00EE37D3">
        <w:t>Ano, pane. Naprosto.</w:t>
      </w:r>
      <w:r w:rsidRPr="00EE37D3">
        <w:t>“</w:t>
      </w:r>
    </w:p>
    <w:p w:rsidR="00967FBE" w:rsidRPr="00EE37D3" w:rsidRDefault="00967FBE" w:rsidP="00A21DE9">
      <w:pPr>
        <w:pStyle w:val="Text"/>
      </w:pPr>
      <w:r w:rsidRPr="00EE37D3">
        <w:t>„</w:t>
      </w:r>
      <w:r w:rsidR="0093005C" w:rsidRPr="00EE37D3">
        <w:t>To je všechno.</w:t>
      </w:r>
      <w:r w:rsidRPr="00EE37D3">
        <w:t>“</w:t>
      </w:r>
    </w:p>
    <w:p w:rsidR="00967FBE" w:rsidRPr="00EE37D3" w:rsidRDefault="0093005C" w:rsidP="00A21DE9">
      <w:pPr>
        <w:pStyle w:val="Text"/>
      </w:pPr>
      <w:r w:rsidRPr="00EE37D3">
        <w:t xml:space="preserve">Lawrence naladil frekvenci, kterou užívala hlídka střežící laboratoř. </w:t>
      </w:r>
      <w:r w:rsidR="00967FBE" w:rsidRPr="00EE37D3">
        <w:t>„</w:t>
      </w:r>
      <w:r w:rsidRPr="00EE37D3">
        <w:t>Tady desátník Fox, pane.</w:t>
      </w:r>
      <w:r w:rsidR="00967FBE" w:rsidRPr="00EE37D3">
        <w:t>“</w:t>
      </w:r>
    </w:p>
    <w:p w:rsidR="00967FBE" w:rsidRPr="00EE37D3" w:rsidRDefault="00967FBE" w:rsidP="00A21DE9">
      <w:pPr>
        <w:pStyle w:val="Text"/>
      </w:pPr>
      <w:r w:rsidRPr="00EE37D3">
        <w:t>„</w:t>
      </w:r>
      <w:r w:rsidR="0093005C" w:rsidRPr="00EE37D3">
        <w:t>Desátníku,</w:t>
      </w:r>
      <w:r w:rsidRPr="00EE37D3">
        <w:t>“</w:t>
      </w:r>
      <w:r w:rsidR="0093005C" w:rsidRPr="00EE37D3">
        <w:t xml:space="preserve"> řekl Lawrence. </w:t>
      </w:r>
      <w:r w:rsidRPr="00EE37D3">
        <w:t>„</w:t>
      </w:r>
      <w:r w:rsidR="0093005C" w:rsidRPr="00EE37D3">
        <w:t>Lidé, které hledáme, jsou ozbrojení a velice nebezpeční a mám důvod se domnívat, že se k nim přidali další. Hlídky hlásí, že míří do laboratoře.</w:t>
      </w:r>
      <w:r w:rsidRPr="00EE37D3">
        <w:t>“</w:t>
      </w:r>
    </w:p>
    <w:p w:rsidR="00967FBE" w:rsidRPr="00EE37D3" w:rsidRDefault="00967FBE" w:rsidP="00A21DE9">
      <w:pPr>
        <w:pStyle w:val="Text"/>
      </w:pPr>
      <w:r w:rsidRPr="00EE37D3">
        <w:lastRenderedPageBreak/>
        <w:t>„</w:t>
      </w:r>
      <w:r w:rsidR="0093005C" w:rsidRPr="00EE37D3">
        <w:t>Budeme na ně čekat, pane.</w:t>
      </w:r>
      <w:r w:rsidRPr="00EE37D3">
        <w:t>“</w:t>
      </w:r>
    </w:p>
    <w:p w:rsidR="00967FBE" w:rsidRPr="00EE37D3" w:rsidRDefault="00967FBE" w:rsidP="00A21DE9">
      <w:pPr>
        <w:pStyle w:val="Text"/>
      </w:pPr>
      <w:r w:rsidRPr="00EE37D3">
        <w:t>„</w:t>
      </w:r>
      <w:r w:rsidR="0093005C" w:rsidRPr="00EE37D3">
        <w:t>Ne, nebudete, desátníku. Odvedete své muže pryč a přesunete se na západ k silnici, která vede z laboratoře. Necháte je projít k laboratoři a pak je necháte projít zpátky.</w:t>
      </w:r>
    </w:p>
    <w:p w:rsidR="00967FBE" w:rsidRPr="00EE37D3" w:rsidRDefault="0093005C" w:rsidP="00A21DE9">
      <w:pPr>
        <w:pStyle w:val="Text"/>
      </w:pPr>
      <w:r w:rsidRPr="00EE37D3">
        <w:t>Hlídka Tango na ně bude čekat dál na silnici a k nim se připojí další skupina. Až přijde čas, desátníku, ozvu se vám. A až to udělám, pamatujte si, že tito lidé zabili minimálně pět našich mužů. Rozumíte?</w:t>
      </w:r>
      <w:r w:rsidR="00967FBE" w:rsidRPr="00EE37D3">
        <w:t>“</w:t>
      </w:r>
    </w:p>
    <w:p w:rsidR="00967FBE" w:rsidRPr="00EE37D3" w:rsidRDefault="00967FBE" w:rsidP="00A21DE9">
      <w:pPr>
        <w:pStyle w:val="Text"/>
      </w:pPr>
      <w:r w:rsidRPr="00EE37D3">
        <w:t>„</w:t>
      </w:r>
      <w:r w:rsidR="0093005C" w:rsidRPr="00EE37D3">
        <w:t>Ano, pane.</w:t>
      </w:r>
      <w:r w:rsidRPr="00EE37D3">
        <w:t>“</w:t>
      </w:r>
    </w:p>
    <w:p w:rsidR="00967FBE" w:rsidRPr="00EE37D3" w:rsidRDefault="0093005C" w:rsidP="00A21DE9">
      <w:pPr>
        <w:pStyle w:val="Text"/>
      </w:pPr>
      <w:r w:rsidRPr="00EE37D3">
        <w:t>Lawrence se posadil a usmál se. Už je má. Budou muset projít po silnici z laboratoře, aby si vyzvedli svá auta. Pak se nejspíš pokusí projet přes některý zátaras.</w:t>
      </w:r>
    </w:p>
    <w:p w:rsidR="00FA519B" w:rsidRDefault="0093005C" w:rsidP="00A21DE9">
      <w:pPr>
        <w:pStyle w:val="Text"/>
        <w:rPr>
          <w:i/>
        </w:rPr>
      </w:pPr>
      <w:r w:rsidRPr="00EE37D3">
        <w:rPr>
          <w:i/>
        </w:rPr>
        <w:t>Nikdy se k žádnému nedostanou. A já získám to, co považují za tak důležité, že kvůli tomu riskovali cestu do laboratoře</w:t>
      </w:r>
      <w:r w:rsidR="00967FBE" w:rsidRPr="00EE37D3">
        <w:rPr>
          <w:i/>
        </w:rPr>
        <w:t>…</w:t>
      </w:r>
    </w:p>
    <w:p w:rsidR="00967FBE" w:rsidRPr="00EE37D3" w:rsidRDefault="00FA519B" w:rsidP="00A21DE9">
      <w:pPr>
        <w:pStyle w:val="Text"/>
        <w:rPr>
          <w:i/>
        </w:rPr>
      </w:pPr>
      <w:r>
        <w:rPr>
          <w:i/>
        </w:rPr>
        <w:br w:type="page"/>
      </w:r>
    </w:p>
    <w:p w:rsidR="003D71C8" w:rsidRDefault="003D71C8" w:rsidP="003D71C8">
      <w:pPr>
        <w:pStyle w:val="Nadpis1"/>
        <w:jc w:val="center"/>
      </w:pPr>
      <w:r>
        <w:t>34</w:t>
      </w:r>
    </w:p>
    <w:p w:rsidR="003D71C8" w:rsidRDefault="003D71C8" w:rsidP="00A21DE9">
      <w:pPr>
        <w:pStyle w:val="Text"/>
      </w:pPr>
    </w:p>
    <w:p w:rsidR="003D71C8" w:rsidRDefault="003D71C8" w:rsidP="00A21DE9">
      <w:pPr>
        <w:pStyle w:val="Text"/>
      </w:pPr>
    </w:p>
    <w:p w:rsidR="00967FBE" w:rsidRPr="00EE37D3" w:rsidRDefault="0093005C" w:rsidP="00A21DE9">
      <w:pPr>
        <w:pStyle w:val="Text"/>
      </w:pPr>
      <w:r w:rsidRPr="00EE37D3">
        <w:t>Andyho náklaďák rachotil, jako by se měl každou chvíli rozpadnout. Kracke si narovnal zpětné zrcátko na své straně, aby mohl sledovat provoz za nimi. Viděl, že si toho Andy všiml, a usmál se na něj. Zatím tam nebyl nikdo.</w:t>
      </w:r>
    </w:p>
    <w:p w:rsidR="00967FBE" w:rsidRPr="00EE37D3" w:rsidRDefault="0093005C" w:rsidP="00A21DE9">
      <w:pPr>
        <w:pStyle w:val="Text"/>
      </w:pPr>
      <w:r w:rsidRPr="00EE37D3">
        <w:t>Kracke doufal, že nebude ani později. Zamrazilo ho. Uvědomil si, že je pořád ve střehu, a díval se do zrcátka, zatímco se snažil přesvědčit sám sebe, že to jsou jenom pocity a nic jiného. Pořád se díval do zrcátka, ale pokaždé uviděl jenom řady stromů, osvětlované koncovými světly Andyho auta, které se od něj vzdalovaly.</w:t>
      </w:r>
    </w:p>
    <w:p w:rsidR="00967FBE" w:rsidRPr="00EE37D3" w:rsidRDefault="0093005C" w:rsidP="00A21DE9">
      <w:pPr>
        <w:pStyle w:val="Text"/>
      </w:pPr>
      <w:r w:rsidRPr="00EE37D3">
        <w:t>Vzadu na korbě seděli ostatní. Byla tam i Cynthia.</w:t>
      </w:r>
    </w:p>
    <w:p w:rsidR="00967FBE" w:rsidRPr="00EE37D3" w:rsidRDefault="0093005C" w:rsidP="00A21DE9">
      <w:pPr>
        <w:pStyle w:val="Text"/>
      </w:pPr>
      <w:r w:rsidRPr="00EE37D3">
        <w:t>Kracke by jim nikdy neprozradil, jak odhaduje jejich šance. Vůbec si nebyl jistý.</w:t>
      </w:r>
    </w:p>
    <w:p w:rsidR="00967FBE" w:rsidRPr="00EE37D3" w:rsidRDefault="00967FBE" w:rsidP="00A21DE9">
      <w:pPr>
        <w:pStyle w:val="Text"/>
      </w:pPr>
      <w:r w:rsidRPr="00EE37D3">
        <w:t>„</w:t>
      </w:r>
      <w:r w:rsidR="0093005C" w:rsidRPr="00EE37D3">
        <w:t xml:space="preserve">Vy mě nemůžete vzít s sebou, viď, </w:t>
      </w:r>
      <w:proofErr w:type="gramStart"/>
      <w:r w:rsidR="0093005C" w:rsidRPr="00EE37D3">
        <w:t>ze</w:t>
      </w:r>
      <w:proofErr w:type="gramEnd"/>
      <w:r w:rsidR="0093005C" w:rsidRPr="00EE37D3">
        <w:t xml:space="preserve"> ne?</w:t>
      </w:r>
      <w:r w:rsidRPr="00EE37D3">
        <w:t>“</w:t>
      </w:r>
      <w:r w:rsidR="0093005C" w:rsidRPr="00EE37D3">
        <w:t xml:space="preserve"> přerušil jeho myšlenky Andyho chraplavý hlas. A Kracke si pomyslel: </w:t>
      </w:r>
      <w:r w:rsidRPr="00EE37D3">
        <w:t>Teď</w:t>
      </w:r>
      <w:r w:rsidR="0093005C" w:rsidRPr="00EE37D3">
        <w:t xml:space="preserve"> ne, Andy, teď ne.</w:t>
      </w:r>
    </w:p>
    <w:p w:rsidR="00967FBE" w:rsidRPr="00EE37D3" w:rsidRDefault="0093005C" w:rsidP="00A21DE9">
      <w:pPr>
        <w:pStyle w:val="Text"/>
      </w:pPr>
      <w:r w:rsidRPr="00EE37D3">
        <w:t xml:space="preserve">Ale Andy ho o to nepožádal a místo toho se dal do smíchu. </w:t>
      </w:r>
      <w:r w:rsidR="00967FBE" w:rsidRPr="00EE37D3">
        <w:t>„</w:t>
      </w:r>
      <w:r w:rsidRPr="00EE37D3">
        <w:t>Tak se sakra tolik neboj,</w:t>
      </w:r>
      <w:r w:rsidR="00967FBE" w:rsidRPr="00EE37D3">
        <w:t>“</w:t>
      </w:r>
      <w:r w:rsidRPr="00EE37D3">
        <w:t xml:space="preserve"> řekl. </w:t>
      </w:r>
      <w:r w:rsidR="00967FBE" w:rsidRPr="00EE37D3">
        <w:t>„</w:t>
      </w:r>
      <w:r w:rsidRPr="00EE37D3">
        <w:t>Nechtěl jsem lístek. Jenom jsem se zeptal.</w:t>
      </w:r>
      <w:r w:rsidR="00967FBE"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Kracke čestně, </w:t>
      </w:r>
      <w:r w:rsidRPr="00EE37D3">
        <w:t>„</w:t>
      </w:r>
      <w:r w:rsidR="0093005C" w:rsidRPr="00EE37D3">
        <w:t>nemůžeme vás vzít, Andy. Je mi to líto. Ale naše šance</w:t>
      </w:r>
      <w:r w:rsidRPr="00EE37D3">
        <w:t>…“</w:t>
      </w:r>
    </w:p>
    <w:p w:rsidR="00967FBE" w:rsidRPr="00EE37D3" w:rsidRDefault="00967FBE" w:rsidP="00A21DE9">
      <w:pPr>
        <w:pStyle w:val="Text"/>
      </w:pPr>
      <w:r w:rsidRPr="00EE37D3">
        <w:t>„</w:t>
      </w:r>
      <w:r w:rsidR="0093005C" w:rsidRPr="00EE37D3">
        <w:t>Zmlkni, mlad</w:t>
      </w:r>
      <w:r w:rsidR="000E7C07">
        <w:t>í</w:t>
      </w:r>
      <w:r w:rsidR="0093005C" w:rsidRPr="00EE37D3">
        <w:t>če,</w:t>
      </w:r>
      <w:r w:rsidRPr="00EE37D3">
        <w:t>“</w:t>
      </w:r>
      <w:r w:rsidR="0093005C" w:rsidRPr="00EE37D3">
        <w:t xml:space="preserve"> okřikl ho Andy, přibrzdil a zatočil. Byli sotva půldruhého kilometru od laboratoře. Kracke zmlkl a Andy pokračoval: </w:t>
      </w:r>
      <w:r w:rsidRPr="00EE37D3">
        <w:t>„</w:t>
      </w:r>
      <w:r w:rsidR="0093005C" w:rsidRPr="00EE37D3">
        <w:t>Jak jsem řek, nechtěl jsem lístek. Musím jenom něco udělat. Jsem starej parchant a tys správně pochopil, že mě nemůžeš odtud dostat. Přemýšlel jsem o tom, co uděláš s člověkem, kterej nemůže chodit vůbec.</w:t>
      </w:r>
      <w:r w:rsidRPr="00EE37D3">
        <w:t>“</w:t>
      </w:r>
    </w:p>
    <w:p w:rsidR="00967FBE" w:rsidRPr="00EE37D3" w:rsidRDefault="0093005C" w:rsidP="00A21DE9">
      <w:pPr>
        <w:pStyle w:val="Text"/>
      </w:pPr>
      <w:r w:rsidRPr="00EE37D3">
        <w:t>Ukázal prstem dozadu. Kracke věděl, co tím myslí.</w:t>
      </w:r>
    </w:p>
    <w:p w:rsidR="00967FBE" w:rsidRPr="00EE37D3" w:rsidRDefault="0093005C" w:rsidP="00A21DE9">
      <w:pPr>
        <w:pStyle w:val="Text"/>
      </w:pPr>
      <w:r w:rsidRPr="00EE37D3">
        <w:t>Sám se toho bál taky.</w:t>
      </w:r>
    </w:p>
    <w:p w:rsidR="00967FBE" w:rsidRPr="00EE37D3" w:rsidRDefault="0093005C" w:rsidP="00A21DE9">
      <w:pPr>
        <w:pStyle w:val="Text"/>
      </w:pPr>
      <w:r w:rsidRPr="00EE37D3">
        <w:t>Auto skákalo po hrbolaté cestě, ale Andy ani Kracke si toho nevšímali.</w:t>
      </w:r>
    </w:p>
    <w:p w:rsidR="00967FBE" w:rsidRPr="00EE37D3" w:rsidRDefault="00967FBE" w:rsidP="00A21DE9">
      <w:pPr>
        <w:pStyle w:val="Text"/>
      </w:pPr>
      <w:r w:rsidRPr="00EE37D3">
        <w:lastRenderedPageBreak/>
        <w:t>„</w:t>
      </w:r>
      <w:r w:rsidR="0093005C" w:rsidRPr="00EE37D3">
        <w:t>Vezmi si tohle, Jime.</w:t>
      </w:r>
      <w:r w:rsidRPr="00EE37D3">
        <w:t>“</w:t>
      </w:r>
      <w:r w:rsidR="0093005C" w:rsidRPr="00EE37D3">
        <w:t xml:space="preserve"> Andy natáhl pravou ruku za sedadlo, vytáhl plátěný pytel a položil ho Krackovi na klín. Kracke h</w:t>
      </w:r>
      <w:r w:rsidRPr="00EE37D3">
        <w:t>o n</w:t>
      </w:r>
      <w:r w:rsidR="0093005C" w:rsidRPr="00EE37D3">
        <w:t>eotevřel, nevěděl tedy, co je uvnitř. Mohl jenom hádat. Andy měl zřejmě ještě něco na srdci.</w:t>
      </w:r>
    </w:p>
    <w:p w:rsidR="00967FBE" w:rsidRPr="00EE37D3" w:rsidRDefault="0093005C" w:rsidP="00A21DE9">
      <w:pPr>
        <w:pStyle w:val="Text"/>
      </w:pPr>
      <w:r w:rsidRPr="00EE37D3">
        <w:t>Kracke choval nesmírnou úctu k lidem, kteří se dožili vysokého věku, nebo aspoň byli starší než on.</w:t>
      </w:r>
    </w:p>
    <w:p w:rsidR="00967FBE" w:rsidRPr="00EE37D3" w:rsidRDefault="00967FBE" w:rsidP="00A21DE9">
      <w:pPr>
        <w:pStyle w:val="Text"/>
      </w:pPr>
      <w:r w:rsidRPr="00EE37D3">
        <w:t>„</w:t>
      </w:r>
      <w:r w:rsidR="0093005C" w:rsidRPr="00EE37D3">
        <w:t>Jen si to vem, Jime,</w:t>
      </w:r>
      <w:r w:rsidRPr="00EE37D3">
        <w:t>“</w:t>
      </w:r>
      <w:r w:rsidR="0093005C" w:rsidRPr="00EE37D3">
        <w:t xml:space="preserve"> opakoval Andy. Kracka nejvíc překvapilo, že mu najednou začal říkat křestním jménem. Měl pocit, jako by mu tím vyjadřoval své uznání.</w:t>
      </w:r>
    </w:p>
    <w:p w:rsidR="00967FBE" w:rsidRPr="00EE37D3" w:rsidRDefault="0093005C" w:rsidP="00A21DE9">
      <w:pPr>
        <w:pStyle w:val="Text"/>
      </w:pPr>
      <w:r w:rsidRPr="00EE37D3">
        <w:t>Upřímně řečeno, cítil se tím poctěn.</w:t>
      </w:r>
    </w:p>
    <w:p w:rsidR="00967FBE" w:rsidRPr="00EE37D3" w:rsidRDefault="0093005C" w:rsidP="00A21DE9">
      <w:pPr>
        <w:pStyle w:val="Text"/>
      </w:pPr>
      <w:r w:rsidRPr="00EE37D3">
        <w:t>Obsah pytle zatím počká. Položil si ho na podlahu mezi nohy. Nechtěl zastavit moc blízko laboratoře. S rozhrkaným autem bylo rozhodně lepší zastavit spíš dál. Kdo by teď mohl být uvnitř?</w:t>
      </w:r>
    </w:p>
    <w:p w:rsidR="00967FBE" w:rsidRPr="00EE37D3" w:rsidRDefault="0093005C" w:rsidP="00A21DE9">
      <w:pPr>
        <w:pStyle w:val="Text"/>
      </w:pPr>
      <w:r w:rsidRPr="00EE37D3">
        <w:t xml:space="preserve">Kracke věděl, že laboratoř má jednoduchý bezpečnostní systém řízený elektronicky. To asi přitahuje menší pozornost </w:t>
      </w:r>
      <w:r w:rsidR="00967FBE" w:rsidRPr="00EE37D3">
        <w:t>–</w:t>
      </w:r>
      <w:r w:rsidR="00CD1B4F">
        <w:t xml:space="preserve"> </w:t>
      </w:r>
      <w:r w:rsidRPr="00EE37D3">
        <w:t>a v tomto bodě dal nevědomky za pravdu zemřelému Peterovi Brandesovi.</w:t>
      </w:r>
    </w:p>
    <w:p w:rsidR="00967FBE" w:rsidRPr="00EE37D3" w:rsidRDefault="0093005C" w:rsidP="00A21DE9">
      <w:pPr>
        <w:pStyle w:val="Text"/>
      </w:pPr>
      <w:r w:rsidRPr="00EE37D3">
        <w:t>Odhadoval, že by tam mohli ještě pracovat někteří lidé z CVN. Bylo pozdě, ale lylská nemoc nedodržuje čas a nerozlišuje den a noc, úsvit a západ slunce. Oni, stejně jako sama nemoc, pracují nepřetržitě.</w:t>
      </w:r>
    </w:p>
    <w:p w:rsidR="00967FBE" w:rsidRPr="00EE37D3" w:rsidRDefault="0093005C" w:rsidP="00A21DE9">
      <w:pPr>
        <w:pStyle w:val="Text"/>
      </w:pPr>
      <w:r w:rsidRPr="00EE37D3">
        <w:t>Brandes a Linda sem ostatně taky patří. I kdyby doktoři a technici pracovali do noci, neměli by žádné podezření.</w:t>
      </w:r>
    </w:p>
    <w:p w:rsidR="00967FBE" w:rsidRPr="00EE37D3" w:rsidRDefault="0093005C" w:rsidP="00A21DE9">
      <w:pPr>
        <w:pStyle w:val="Text"/>
      </w:pPr>
      <w:r w:rsidRPr="00EE37D3">
        <w:t xml:space="preserve">Ale až se vrátí z laboratoře, úspěch celého plánu, jejich útěk </w:t>
      </w:r>
      <w:r w:rsidR="00967FBE" w:rsidRPr="00EE37D3">
        <w:t>–</w:t>
      </w:r>
      <w:r w:rsidR="00CD1B4F">
        <w:t xml:space="preserve"> </w:t>
      </w:r>
      <w:r w:rsidRPr="00EE37D3">
        <w:t xml:space="preserve">jejich přežití </w:t>
      </w:r>
      <w:r w:rsidR="00967FBE" w:rsidRPr="00EE37D3">
        <w:t>–</w:t>
      </w:r>
      <w:r w:rsidRPr="00EE37D3">
        <w:t xml:space="preserve"> bude záviset na něm.</w:t>
      </w:r>
    </w:p>
    <w:p w:rsidR="00967FBE" w:rsidRPr="00EE37D3" w:rsidRDefault="0093005C" w:rsidP="00A21DE9">
      <w:pPr>
        <w:pStyle w:val="Text"/>
      </w:pPr>
      <w:r w:rsidRPr="00EE37D3">
        <w:t>Dobře to věděl. Stejně jako všichni ostatní.</w:t>
      </w:r>
    </w:p>
    <w:p w:rsidR="00967FBE" w:rsidRPr="00EE37D3" w:rsidRDefault="0093005C" w:rsidP="00A21DE9">
      <w:pPr>
        <w:pStyle w:val="Text"/>
      </w:pPr>
      <w:r w:rsidRPr="00EE37D3">
        <w:t xml:space="preserve">Pochyboval, že Sarah nebo Wismer </w:t>
      </w:r>
      <w:r w:rsidR="00967FBE" w:rsidRPr="00EE37D3">
        <w:t>–</w:t>
      </w:r>
      <w:r w:rsidRPr="00EE37D3">
        <w:t xml:space="preserve"> možná i Alex Brandes </w:t>
      </w:r>
      <w:r w:rsidR="00967FBE" w:rsidRPr="00EE37D3">
        <w:t>–</w:t>
      </w:r>
      <w:r w:rsidR="00CD1B4F">
        <w:t xml:space="preserve"> </w:t>
      </w:r>
      <w:r w:rsidRPr="00EE37D3">
        <w:t>by mu dávali vinu za to, kdyby se mu to nepodařilo. To nebyla žádná podřízenost. Kracke prostě měl nejlepší šance uspět v situaci, která nabízela jenom málo možností.</w:t>
      </w:r>
    </w:p>
    <w:p w:rsidR="00967FBE" w:rsidRPr="00EE37D3" w:rsidRDefault="00967FBE" w:rsidP="00A21DE9">
      <w:pPr>
        <w:pStyle w:val="Text"/>
      </w:pPr>
      <w:r w:rsidRPr="00EE37D3">
        <w:t>„</w:t>
      </w:r>
      <w:r w:rsidR="0093005C" w:rsidRPr="00EE37D3">
        <w:t>Andy,</w:t>
      </w:r>
      <w:r w:rsidRPr="00EE37D3">
        <w:t>“</w:t>
      </w:r>
      <w:r w:rsidR="0093005C" w:rsidRPr="00EE37D3">
        <w:t xml:space="preserve"> řekl, </w:t>
      </w:r>
      <w:r w:rsidRPr="00EE37D3">
        <w:t>„</w:t>
      </w:r>
      <w:r w:rsidR="0093005C" w:rsidRPr="00EE37D3">
        <w:t>myslím, že bychom měli asi tak po sto metrech zastavit, jestli najdete nějaké vhodné místo.</w:t>
      </w:r>
      <w:r w:rsidRPr="00EE37D3">
        <w:t>“</w:t>
      </w:r>
    </w:p>
    <w:p w:rsidR="00967FBE" w:rsidRPr="00EE37D3" w:rsidRDefault="0093005C" w:rsidP="00A21DE9">
      <w:pPr>
        <w:pStyle w:val="Text"/>
      </w:pPr>
      <w:r w:rsidRPr="00EE37D3">
        <w:t>I na rozježděné silnici jel náklaďák poměrně rychle, ale pořád ještě to byl do laboratoře kus cesty.</w:t>
      </w:r>
    </w:p>
    <w:p w:rsidR="00967FBE" w:rsidRPr="00EE37D3" w:rsidRDefault="00967FBE" w:rsidP="00A21DE9">
      <w:pPr>
        <w:pStyle w:val="Text"/>
      </w:pPr>
      <w:r w:rsidRPr="00EE37D3">
        <w:t>„</w:t>
      </w:r>
      <w:r w:rsidR="0093005C" w:rsidRPr="00EE37D3">
        <w:t>To nebude problém,</w:t>
      </w:r>
      <w:r w:rsidRPr="00EE37D3">
        <w:t>“</w:t>
      </w:r>
      <w:r w:rsidR="0093005C" w:rsidRPr="00EE37D3">
        <w:t xml:space="preserve"> odpověděl stařec. </w:t>
      </w:r>
      <w:r w:rsidRPr="00EE37D3">
        <w:t>„</w:t>
      </w:r>
      <w:r w:rsidR="0093005C" w:rsidRPr="00EE37D3">
        <w:t>Je to trochu dál, ale dostatečně blízko. Dobře se tam zaparkuje.</w:t>
      </w:r>
      <w:r w:rsidRPr="00EE37D3">
        <w:t>“</w:t>
      </w:r>
    </w:p>
    <w:p w:rsidR="00967FBE" w:rsidRPr="00EE37D3" w:rsidRDefault="0093005C" w:rsidP="00A21DE9">
      <w:pPr>
        <w:pStyle w:val="Text"/>
      </w:pPr>
      <w:r w:rsidRPr="00EE37D3">
        <w:t>Kracke se na něj pátravě podíval.</w:t>
      </w:r>
    </w:p>
    <w:p w:rsidR="00967FBE" w:rsidRPr="00EE37D3" w:rsidRDefault="00967FBE" w:rsidP="00A21DE9">
      <w:pPr>
        <w:pStyle w:val="Text"/>
      </w:pPr>
      <w:r w:rsidRPr="00EE37D3">
        <w:lastRenderedPageBreak/>
        <w:t>„</w:t>
      </w:r>
      <w:r w:rsidR="0093005C" w:rsidRPr="00EE37D3">
        <w:t>Doufám, že tam půjde i otočit auto.</w:t>
      </w:r>
      <w:r w:rsidRPr="00EE37D3">
        <w:t>“</w:t>
      </w:r>
    </w:p>
    <w:p w:rsidR="00967FBE" w:rsidRPr="00EE37D3" w:rsidRDefault="0093005C" w:rsidP="00A21DE9">
      <w:pPr>
        <w:pStyle w:val="Text"/>
      </w:pPr>
      <w:r w:rsidRPr="00EE37D3">
        <w:t>Andy se zašklebil.</w:t>
      </w:r>
    </w:p>
    <w:p w:rsidR="00967FBE" w:rsidRPr="00EE37D3" w:rsidRDefault="00967FBE" w:rsidP="00A21DE9">
      <w:pPr>
        <w:pStyle w:val="Text"/>
      </w:pPr>
      <w:r w:rsidRPr="00EE37D3">
        <w:t>„</w:t>
      </w:r>
      <w:r w:rsidR="0093005C" w:rsidRPr="00EE37D3">
        <w:t>Řekl jsem, že pojedu domů, a taky to udělám. Jo, budu se tam moct otočit.</w:t>
      </w:r>
      <w:r w:rsidRPr="00EE37D3">
        <w:t>“</w:t>
      </w:r>
    </w:p>
    <w:p w:rsidR="00967FBE" w:rsidRPr="00EE37D3" w:rsidRDefault="0093005C" w:rsidP="00A21DE9">
      <w:pPr>
        <w:pStyle w:val="Text"/>
      </w:pPr>
      <w:r w:rsidRPr="00EE37D3">
        <w:t>Kracke přikývl a už nic neříkal. Auto se dál kodrcalo po cestě. Pak si uvědomil, že je čas zeptat se Andyho na podrobnosti plánu, který připravili s Wismerem. Už nemůže déle čekat.</w:t>
      </w:r>
    </w:p>
    <w:p w:rsidR="00967FBE" w:rsidRPr="00EE37D3" w:rsidRDefault="0093005C" w:rsidP="00A21DE9">
      <w:pPr>
        <w:pStyle w:val="Text"/>
      </w:pPr>
      <w:r w:rsidRPr="00EE37D3">
        <w:t>Nepochyboval o Wismerových schopnostech, ani o schopnostech toho staříka. Ale musel to vědět.</w:t>
      </w:r>
    </w:p>
    <w:p w:rsidR="00967FBE" w:rsidRPr="00EE37D3" w:rsidRDefault="00967FBE" w:rsidP="00A21DE9">
      <w:pPr>
        <w:pStyle w:val="Text"/>
      </w:pPr>
      <w:r w:rsidRPr="00EE37D3">
        <w:t>„</w:t>
      </w:r>
      <w:r w:rsidR="0093005C" w:rsidRPr="00EE37D3">
        <w:t>A co váš vnuk?</w:t>
      </w:r>
      <w:r w:rsidRPr="00EE37D3">
        <w:t>“</w:t>
      </w:r>
    </w:p>
    <w:p w:rsidR="00967FBE" w:rsidRPr="00EE37D3" w:rsidRDefault="00967FBE" w:rsidP="00A21DE9">
      <w:pPr>
        <w:pStyle w:val="Text"/>
      </w:pPr>
      <w:r w:rsidRPr="00EE37D3">
        <w:t>„</w:t>
      </w:r>
      <w:r w:rsidR="0093005C" w:rsidRPr="00EE37D3">
        <w:t>Pravnuk,</w:t>
      </w:r>
      <w:r w:rsidRPr="00EE37D3">
        <w:t>“</w:t>
      </w:r>
      <w:r w:rsidR="0093005C" w:rsidRPr="00EE37D3">
        <w:t xml:space="preserve"> opravil ho Andy. </w:t>
      </w:r>
      <w:r w:rsidRPr="00EE37D3">
        <w:t>„</w:t>
      </w:r>
      <w:r w:rsidR="0093005C" w:rsidRPr="00EE37D3">
        <w:t>Bude připravený. Musíte dostat ty lidi přes kopec a on na vás bude čekat na druhé straně. Má novější náklaďák než já. Bude se vám líbit.</w:t>
      </w:r>
      <w:r w:rsidRPr="00EE37D3">
        <w:t>“</w:t>
      </w:r>
      <w:r w:rsidR="0093005C" w:rsidRPr="00EE37D3">
        <w:t xml:space="preserve"> Zasmál se. </w:t>
      </w:r>
      <w:r w:rsidRPr="00EE37D3">
        <w:t>„</w:t>
      </w:r>
      <w:r w:rsidR="0093005C" w:rsidRPr="00EE37D3">
        <w:t>Je mnohem pohodlnější.</w:t>
      </w:r>
      <w:r w:rsidRPr="00EE37D3">
        <w:t>“</w:t>
      </w:r>
    </w:p>
    <w:p w:rsidR="00967FBE" w:rsidRPr="00EE37D3" w:rsidRDefault="00967FBE" w:rsidP="00A21DE9">
      <w:pPr>
        <w:pStyle w:val="Text"/>
      </w:pPr>
      <w:r w:rsidRPr="00EE37D3">
        <w:t>„</w:t>
      </w:r>
      <w:r w:rsidR="0093005C" w:rsidRPr="00EE37D3">
        <w:t>Andy,</w:t>
      </w:r>
      <w:r w:rsidRPr="00EE37D3">
        <w:t>“</w:t>
      </w:r>
      <w:r w:rsidR="0093005C" w:rsidRPr="00EE37D3">
        <w:t xml:space="preserve"> Kracke zaváhal, </w:t>
      </w:r>
      <w:r w:rsidRPr="00EE37D3">
        <w:t>„</w:t>
      </w:r>
      <w:r w:rsidR="0093005C" w:rsidRPr="00EE37D3">
        <w:t>proč</w:t>
      </w:r>
      <w:r w:rsidRPr="00EE37D3">
        <w:t>…“</w:t>
      </w:r>
    </w:p>
    <w:p w:rsidR="00967FBE" w:rsidRPr="00EE37D3" w:rsidRDefault="00967FBE" w:rsidP="00A21DE9">
      <w:pPr>
        <w:pStyle w:val="Text"/>
      </w:pPr>
      <w:r w:rsidRPr="00EE37D3">
        <w:t>„Buď</w:t>
      </w:r>
      <w:r w:rsidR="0093005C" w:rsidRPr="00EE37D3">
        <w:t xml:space="preserve"> už sakra zticha a připrav se.</w:t>
      </w:r>
      <w:r w:rsidRPr="00EE37D3">
        <w:t>“</w:t>
      </w:r>
    </w:p>
    <w:p w:rsidR="00967FBE" w:rsidRPr="00EE37D3" w:rsidRDefault="0093005C" w:rsidP="00A21DE9">
      <w:pPr>
        <w:pStyle w:val="Text"/>
      </w:pPr>
      <w:r w:rsidRPr="00EE37D3">
        <w:t xml:space="preserve">Andy chvilku nic neříkal a pak se znovu ozval. </w:t>
      </w:r>
      <w:r w:rsidR="00967FBE" w:rsidRPr="00EE37D3">
        <w:t>„</w:t>
      </w:r>
      <w:r w:rsidRPr="00EE37D3">
        <w:t xml:space="preserve">Podívej, Jime, jsou věci, </w:t>
      </w:r>
      <w:proofErr w:type="gramStart"/>
      <w:r w:rsidRPr="00EE37D3">
        <w:t>který</w:t>
      </w:r>
      <w:proofErr w:type="gramEnd"/>
      <w:r w:rsidRPr="00EE37D3">
        <w:t xml:space="preserve"> se musej udělat. Myslíš si, že nasazuju svůj život a život příbuznýho. Máš sakra pravdu. Ale já jsem si s tím chlapcem promluvil. A sám se sebou mluvit nepotřebuju. Tak přijmi naši pomoc a na nic se neptej. Oukej?</w:t>
      </w:r>
      <w:r w:rsidR="00967FBE" w:rsidRPr="00EE37D3">
        <w:t>“</w:t>
      </w:r>
    </w:p>
    <w:p w:rsidR="00967FBE" w:rsidRPr="00EE37D3" w:rsidRDefault="0093005C" w:rsidP="00A21DE9">
      <w:pPr>
        <w:pStyle w:val="Text"/>
      </w:pPr>
      <w:r w:rsidRPr="00EE37D3">
        <w:t>Světla na přístrojové desce byla slabá, ale osvětlovala Andyho profil, kterému dominoval silný nos. Světlo nebylo dostatečné, aby osvítilo Andyho kůži, takže nebylo možné určit jeho věk.</w:t>
      </w:r>
    </w:p>
    <w:p w:rsidR="00967FBE" w:rsidRPr="00EE37D3" w:rsidRDefault="0093005C" w:rsidP="00A21DE9">
      <w:pPr>
        <w:pStyle w:val="Text"/>
        <w:rPr>
          <w:i/>
        </w:rPr>
      </w:pPr>
      <w:r w:rsidRPr="00EE37D3">
        <w:rPr>
          <w:i/>
        </w:rPr>
        <w:t>Vím, že má vrásky. Ale z profilu vypadá silný. Možná že až budu tak starý</w:t>
      </w:r>
      <w:r w:rsidR="00967FBE" w:rsidRPr="00EE37D3">
        <w:rPr>
          <w:i/>
        </w:rPr>
        <w:t>…</w:t>
      </w:r>
    </w:p>
    <w:p w:rsidR="00967FBE" w:rsidRPr="00EE37D3" w:rsidRDefault="00967FBE" w:rsidP="00A21DE9">
      <w:pPr>
        <w:pStyle w:val="Text"/>
      </w:pPr>
      <w:r w:rsidRPr="00EE37D3">
        <w:t>„</w:t>
      </w:r>
      <w:r w:rsidR="0093005C" w:rsidRPr="00EE37D3">
        <w:t>Doufám, že jestli se nás Rusové pokusí obsadit, půjdou přes Novou Anglii,</w:t>
      </w:r>
      <w:r w:rsidRPr="00EE37D3">
        <w:t>“</w:t>
      </w:r>
      <w:r w:rsidR="0093005C" w:rsidRPr="00EE37D3">
        <w:t xml:space="preserve"> řekl Kracke tiše. </w:t>
      </w:r>
      <w:r w:rsidRPr="00EE37D3">
        <w:t>„</w:t>
      </w:r>
      <w:r w:rsidR="0093005C" w:rsidRPr="00EE37D3">
        <w:t>Nemůžou tudy projít.</w:t>
      </w:r>
      <w:r w:rsidRPr="00EE37D3">
        <w:t>“</w:t>
      </w:r>
    </w:p>
    <w:p w:rsidR="00967FBE" w:rsidRPr="00EE37D3" w:rsidRDefault="0093005C" w:rsidP="00A21DE9">
      <w:pPr>
        <w:pStyle w:val="Text"/>
      </w:pPr>
      <w:r w:rsidRPr="00EE37D3">
        <w:t>Pak už mlčky dojeli na místo vhodné k zaparkování.</w:t>
      </w:r>
    </w:p>
    <w:p w:rsidR="00967FBE" w:rsidRPr="00EE37D3" w:rsidRDefault="00967FBE" w:rsidP="00A21DE9">
      <w:pPr>
        <w:pStyle w:val="Text"/>
      </w:pPr>
      <w:r w:rsidRPr="00EE37D3">
        <w:t>„</w:t>
      </w:r>
      <w:r w:rsidR="0093005C" w:rsidRPr="00EE37D3">
        <w:t>Všichni ven,</w:t>
      </w:r>
      <w:r w:rsidRPr="00EE37D3">
        <w:t>“</w:t>
      </w:r>
      <w:r w:rsidR="0093005C" w:rsidRPr="00EE37D3">
        <w:t xml:space="preserve"> poručil Andy a zasmál se. Kracke k němu pocítil opravdovou náklonnost.</w:t>
      </w:r>
    </w:p>
    <w:p w:rsidR="00967FBE" w:rsidRPr="00EE37D3" w:rsidRDefault="00967FBE" w:rsidP="00A21DE9">
      <w:pPr>
        <w:pStyle w:val="Text"/>
      </w:pPr>
    </w:p>
    <w:p w:rsidR="00967FBE" w:rsidRPr="00EE37D3" w:rsidRDefault="0093005C" w:rsidP="00A21DE9">
      <w:pPr>
        <w:pStyle w:val="Text"/>
      </w:pPr>
      <w:r w:rsidRPr="00EE37D3">
        <w:t>Vojenská hlídka se musela rychle přesunout, jak jim poručil Lawrence. Vojáci šli asi ve vzdálenosti padesáti metrů od okrajů silnice. Šli po obou stranách a jenom se skrčili, když kolem nich projíždělo Andyho auto.</w:t>
      </w:r>
    </w:p>
    <w:p w:rsidR="00967FBE" w:rsidRPr="00EE37D3" w:rsidRDefault="0093005C" w:rsidP="00A21DE9">
      <w:pPr>
        <w:pStyle w:val="Text"/>
      </w:pPr>
      <w:r w:rsidRPr="00EE37D3">
        <w:lastRenderedPageBreak/>
        <w:t>Velitel jim mávnutím přikázal, aby pokračovali v chůzi. Ušli ještě asi čtyři sta metrů a pak zaujali svá postavení.</w:t>
      </w:r>
    </w:p>
    <w:p w:rsidR="00967FBE" w:rsidRPr="00EE37D3" w:rsidRDefault="0093005C" w:rsidP="00A21DE9">
      <w:pPr>
        <w:pStyle w:val="Text"/>
      </w:pPr>
      <w:r w:rsidRPr="00EE37D3">
        <w:t>Čekali.</w:t>
      </w:r>
    </w:p>
    <w:p w:rsidR="00967FBE" w:rsidRPr="00EE37D3" w:rsidRDefault="00967FBE" w:rsidP="00A21DE9">
      <w:pPr>
        <w:pStyle w:val="Text"/>
      </w:pPr>
    </w:p>
    <w:p w:rsidR="00967FBE" w:rsidRPr="00EE37D3" w:rsidRDefault="0093005C" w:rsidP="00A21DE9">
      <w:pPr>
        <w:pStyle w:val="Text"/>
      </w:pPr>
      <w:r w:rsidRPr="00EE37D3">
        <w:t>Když dojeli na mýtinu, Andy vypnul světla i motor. Kracke viděl, že zastavili v houští, které rostlo kolem silnice.</w:t>
      </w:r>
    </w:p>
    <w:p w:rsidR="00967FBE" w:rsidRPr="00EE37D3" w:rsidRDefault="0093005C" w:rsidP="00A21DE9">
      <w:pPr>
        <w:pStyle w:val="Text"/>
      </w:pPr>
      <w:r w:rsidRPr="00EE37D3">
        <w:t>Sám nevylučoval možnost, že Lawrence už poslal vojáky hlídkovat před Futures. Kdyby svou přítomnost prozradili vojákům</w:t>
      </w:r>
      <w:r w:rsidR="00967FBE" w:rsidRPr="00EE37D3">
        <w:t>…</w:t>
      </w:r>
      <w:r w:rsidRPr="00EE37D3">
        <w:t xml:space="preserve"> Ani nechtěl pomyslet na to, co všechno by to znamenalo.</w:t>
      </w:r>
    </w:p>
    <w:p w:rsidR="00967FBE" w:rsidRPr="00EE37D3" w:rsidRDefault="0093005C" w:rsidP="00A21DE9">
      <w:pPr>
        <w:pStyle w:val="Text"/>
      </w:pPr>
      <w:r w:rsidRPr="00EE37D3">
        <w:t>Allenberg a Jason čekají a oni se k nim musí dostat. Kracke si vzal tento úkol za svůj.</w:t>
      </w:r>
    </w:p>
    <w:p w:rsidR="00967FBE" w:rsidRPr="00EE37D3" w:rsidRDefault="0093005C" w:rsidP="00A21DE9">
      <w:pPr>
        <w:pStyle w:val="Text"/>
      </w:pPr>
      <w:r w:rsidRPr="00EE37D3">
        <w:t>Vystoupil z auta a vyndal i plátěný pytel. Obešel auto zepředu a postavil se vedle Andyho.</w:t>
      </w:r>
    </w:p>
    <w:p w:rsidR="00967FBE" w:rsidRPr="00EE37D3" w:rsidRDefault="0093005C" w:rsidP="00A21DE9">
      <w:pPr>
        <w:pStyle w:val="Text"/>
      </w:pPr>
      <w:r w:rsidRPr="00EE37D3">
        <w:t>Brandes a Sarah už seskočili na zem. Wismer držel jeden konec igelitového pytle s tělem, Brandes se natáhl po druhém a společně sundali Cynthii na zem. Wismer se otočil a pomohl dolů Lindě.</w:t>
      </w:r>
    </w:p>
    <w:p w:rsidR="00967FBE" w:rsidRPr="00EE37D3" w:rsidRDefault="0093005C" w:rsidP="00A21DE9">
      <w:pPr>
        <w:pStyle w:val="Text"/>
      </w:pPr>
      <w:r w:rsidRPr="00EE37D3">
        <w:t xml:space="preserve">Noc kolem nich byla velice tichá, byly slyšet pouze obvyklé zvuky newhampshirské přírody. </w:t>
      </w:r>
      <w:r w:rsidR="00967FBE" w:rsidRPr="00EE37D3">
        <w:t>„</w:t>
      </w:r>
      <w:r w:rsidRPr="00EE37D3">
        <w:t>Už byste měl jet,</w:t>
      </w:r>
      <w:r w:rsidR="00967FBE" w:rsidRPr="00EE37D3">
        <w:t>“</w:t>
      </w:r>
      <w:r w:rsidRPr="00EE37D3">
        <w:t xml:space="preserve"> řekl Kracke Andymu, který zůstal v autě. </w:t>
      </w:r>
      <w:r w:rsidR="00967FBE" w:rsidRPr="00EE37D3">
        <w:t>„</w:t>
      </w:r>
      <w:r w:rsidRPr="00EE37D3">
        <w:t>Já vím.</w:t>
      </w:r>
      <w:r w:rsidR="00967FBE" w:rsidRPr="00EE37D3">
        <w:t>“</w:t>
      </w:r>
    </w:p>
    <w:p w:rsidR="00967FBE" w:rsidRPr="00EE37D3" w:rsidRDefault="00967FBE" w:rsidP="00A21DE9">
      <w:pPr>
        <w:pStyle w:val="Text"/>
      </w:pPr>
      <w:r w:rsidRPr="00EE37D3">
        <w:t>„</w:t>
      </w:r>
      <w:r w:rsidR="0093005C" w:rsidRPr="00EE37D3">
        <w:t>Děkuju.</w:t>
      </w:r>
      <w:r w:rsidRPr="00EE37D3">
        <w:t>“</w:t>
      </w:r>
    </w:p>
    <w:p w:rsidR="00967FBE" w:rsidRPr="00EE37D3" w:rsidRDefault="00967FBE" w:rsidP="00A21DE9">
      <w:pPr>
        <w:pStyle w:val="Text"/>
      </w:pPr>
      <w:r w:rsidRPr="00EE37D3">
        <w:t>„</w:t>
      </w:r>
      <w:r w:rsidR="0093005C" w:rsidRPr="00EE37D3">
        <w:t>Vezmi si tohle,</w:t>
      </w:r>
      <w:r w:rsidRPr="00EE37D3">
        <w:t>“</w:t>
      </w:r>
      <w:r w:rsidR="0093005C" w:rsidRPr="00EE37D3">
        <w:t xml:space="preserve"> řekl stařec a podal Krackovi vysílačku. </w:t>
      </w:r>
      <w:r w:rsidRPr="00EE37D3">
        <w:t>„</w:t>
      </w:r>
      <w:r w:rsidR="0093005C" w:rsidRPr="00EE37D3">
        <w:t>Je stará, ale funguje.</w:t>
      </w:r>
      <w:r w:rsidRPr="00EE37D3">
        <w:t>“</w:t>
      </w:r>
    </w:p>
    <w:p w:rsidR="00967FBE" w:rsidRPr="00EE37D3" w:rsidRDefault="0093005C" w:rsidP="00A21DE9">
      <w:pPr>
        <w:pStyle w:val="Text"/>
      </w:pPr>
      <w:r w:rsidRPr="00EE37D3">
        <w:t xml:space="preserve">Kracke poslechl. Nevěřil, že ji někdy použije </w:t>
      </w:r>
      <w:r w:rsidR="00967FBE" w:rsidRPr="00EE37D3">
        <w:t>–</w:t>
      </w:r>
      <w:r w:rsidRPr="00EE37D3">
        <w:t xml:space="preserve"> to by znamenalo, že by mluvil buď s Andym, nebo s jeho pravnukem, což rozhodně neměl v úmyslu udělat. Tohle gesto ho utvrzovalo v tom, že Andy se opravdu chce otočit a vrátit domů. Kracke byl rád.</w:t>
      </w:r>
    </w:p>
    <w:p w:rsidR="00967FBE" w:rsidRPr="00EE37D3" w:rsidRDefault="00967FBE" w:rsidP="00A21DE9">
      <w:pPr>
        <w:pStyle w:val="Text"/>
      </w:pPr>
      <w:r w:rsidRPr="00EE37D3">
        <w:t>„</w:t>
      </w:r>
      <w:r w:rsidR="0093005C" w:rsidRPr="00EE37D3">
        <w:t>Hodně štěstí, Jime.</w:t>
      </w:r>
      <w:r w:rsidRPr="00EE37D3">
        <w:t>“</w:t>
      </w:r>
    </w:p>
    <w:p w:rsidR="00967FBE" w:rsidRPr="00EE37D3" w:rsidRDefault="00967FBE" w:rsidP="00A21DE9">
      <w:pPr>
        <w:pStyle w:val="Text"/>
      </w:pPr>
      <w:r w:rsidRPr="00EE37D3">
        <w:t>„</w:t>
      </w:r>
      <w:r w:rsidR="0093005C" w:rsidRPr="00EE37D3">
        <w:t>Díky, Andy.</w:t>
      </w:r>
      <w:r w:rsidRPr="00EE37D3">
        <w:t>“</w:t>
      </w:r>
    </w:p>
    <w:p w:rsidR="00967FBE" w:rsidRPr="00EE37D3" w:rsidRDefault="0093005C" w:rsidP="00A21DE9">
      <w:pPr>
        <w:pStyle w:val="Text"/>
      </w:pPr>
      <w:r w:rsidRPr="00EE37D3">
        <w:t>Mohl by toho říct víc, ale někdy je lepší, když člověk ta slova vůbec nevysloví. Otočil se a přidal se k ostatním.</w:t>
      </w:r>
    </w:p>
    <w:p w:rsidR="00967FBE" w:rsidRPr="00EE37D3" w:rsidRDefault="00967FBE" w:rsidP="00A21DE9">
      <w:pPr>
        <w:pStyle w:val="Text"/>
      </w:pPr>
      <w:r w:rsidRPr="00EE37D3">
        <w:t>„</w:t>
      </w:r>
      <w:r w:rsidR="0093005C" w:rsidRPr="00EE37D3">
        <w:t>Alexi, vezmi jeden konec,</w:t>
      </w:r>
      <w:r w:rsidRPr="00EE37D3">
        <w:t>“</w:t>
      </w:r>
      <w:r w:rsidR="0093005C" w:rsidRPr="00EE37D3">
        <w:t xml:space="preserve"> řekl a ukázal na pytel s </w:t>
      </w:r>
      <w:proofErr w:type="gramStart"/>
      <w:r w:rsidR="0093005C" w:rsidRPr="00EE37D3">
        <w:t>Cynthii</w:t>
      </w:r>
      <w:proofErr w:type="gramEnd"/>
      <w:r w:rsidR="0093005C" w:rsidRPr="00EE37D3">
        <w:t>.</w:t>
      </w:r>
    </w:p>
    <w:p w:rsidR="00967FBE" w:rsidRPr="00EE37D3" w:rsidRDefault="0093005C" w:rsidP="00A21DE9">
      <w:pPr>
        <w:pStyle w:val="Text"/>
      </w:pPr>
      <w:r w:rsidRPr="00EE37D3">
        <w:t>Je moc těžké myslet na tu věc jako na Cynthii.</w:t>
      </w:r>
    </w:p>
    <w:p w:rsidR="00967FBE" w:rsidRPr="00EE37D3" w:rsidRDefault="0093005C" w:rsidP="00A21DE9">
      <w:pPr>
        <w:pStyle w:val="Text"/>
      </w:pPr>
      <w:r w:rsidRPr="00EE37D3">
        <w:t>Ačkoli Kracke byl mnohem mladší a bezpochyby v lepší fyzické kondici, Wismer nečekal, až vezme druhý konec pytle. Prostě se shýbl a vzal ho sám. Krackovo místo bylo jednoznačně vpředu.</w:t>
      </w:r>
    </w:p>
    <w:p w:rsidR="00967FBE" w:rsidRPr="00EE37D3" w:rsidRDefault="0093005C" w:rsidP="00A21DE9">
      <w:pPr>
        <w:pStyle w:val="Text"/>
      </w:pPr>
      <w:r w:rsidRPr="00EE37D3">
        <w:lastRenderedPageBreak/>
        <w:t>Kracke, Brandes a Wismer měli pušky. Sarah měla pistoli. Linda jediná byla neozbrojená. A Wismer s Krackem měli ještě navíc pistole a Kracke plátěný pytel od Andyho.</w:t>
      </w:r>
    </w:p>
    <w:p w:rsidR="00967FBE" w:rsidRPr="00EE37D3" w:rsidRDefault="0093005C" w:rsidP="00A21DE9">
      <w:pPr>
        <w:pStyle w:val="Text"/>
      </w:pPr>
      <w:r w:rsidRPr="00EE37D3">
        <w:t>Vyrazili. Jejich dlouhá cesta začíná.</w:t>
      </w:r>
    </w:p>
    <w:p w:rsidR="00967FBE" w:rsidRPr="00EE37D3" w:rsidRDefault="0093005C" w:rsidP="00A21DE9">
      <w:pPr>
        <w:pStyle w:val="Text"/>
      </w:pPr>
      <w:r w:rsidRPr="00EE37D3">
        <w:t xml:space="preserve">Brandes a Wismer nesli pytel bez odpočívání. Tady naštěstí byla rovná cesta, ale další úsek bude mnohem obtížnější. Už </w:t>
      </w:r>
      <w:r w:rsidR="00967FBE" w:rsidRPr="00EE37D3">
        <w:t>teď</w:t>
      </w:r>
      <w:r w:rsidRPr="00EE37D3">
        <w:t xml:space="preserve"> je bolely ruce a ramena.</w:t>
      </w:r>
    </w:p>
    <w:p w:rsidR="00967FBE" w:rsidRPr="00EE37D3" w:rsidRDefault="0093005C" w:rsidP="00A21DE9">
      <w:pPr>
        <w:pStyle w:val="Text"/>
      </w:pPr>
      <w:r w:rsidRPr="00EE37D3">
        <w:t>Oba si občas přehazovali konec pytle z jedné ruky do druhé, ale nezastavovali se přitom.</w:t>
      </w:r>
    </w:p>
    <w:p w:rsidR="00967FBE" w:rsidRPr="00EE37D3" w:rsidRDefault="0093005C" w:rsidP="00A21DE9">
      <w:pPr>
        <w:pStyle w:val="Text"/>
      </w:pPr>
      <w:r w:rsidRPr="00EE37D3">
        <w:t>Kracke, který šel asi deset metrů před nimi, sykl a zvedl ruku. Byli blízko laboratoří, které byly osvětleny světly na budově a na parkovišti, takže jeho ruku dobře viděli.</w:t>
      </w:r>
    </w:p>
    <w:p w:rsidR="00967FBE" w:rsidRPr="00EE37D3" w:rsidRDefault="0093005C" w:rsidP="00A21DE9">
      <w:pPr>
        <w:pStyle w:val="Text"/>
      </w:pPr>
      <w:r w:rsidRPr="00EE37D3">
        <w:t>Všichni se zastavili. Wismer a Brandes konečně položili Cynthii na zem.</w:t>
      </w:r>
    </w:p>
    <w:p w:rsidR="00967FBE" w:rsidRPr="00EE37D3" w:rsidRDefault="00967FBE" w:rsidP="00A21DE9">
      <w:pPr>
        <w:pStyle w:val="Text"/>
      </w:pPr>
      <w:r w:rsidRPr="00EE37D3">
        <w:t>„</w:t>
      </w:r>
      <w:r w:rsidR="0093005C" w:rsidRPr="00EE37D3">
        <w:t>Budu muset jít dovnitř,</w:t>
      </w:r>
      <w:r w:rsidRPr="00EE37D3">
        <w:t>“</w:t>
      </w:r>
      <w:r w:rsidR="0093005C" w:rsidRPr="00EE37D3">
        <w:t xml:space="preserve"> řekl Wismer. </w:t>
      </w:r>
      <w:r w:rsidRPr="00EE37D3">
        <w:t>„</w:t>
      </w:r>
      <w:r w:rsidR="0093005C" w:rsidRPr="00EE37D3">
        <w:t>S Lindou. Myslím, že by měl jít i Alex.</w:t>
      </w:r>
      <w:r w:rsidRPr="00EE37D3">
        <w:t>“</w:t>
      </w:r>
    </w:p>
    <w:p w:rsidR="00967FBE" w:rsidRPr="00EE37D3" w:rsidRDefault="00967FBE" w:rsidP="00A21DE9">
      <w:pPr>
        <w:pStyle w:val="Text"/>
      </w:pPr>
      <w:r w:rsidRPr="00EE37D3">
        <w:t>„</w:t>
      </w:r>
      <w:r w:rsidR="0093005C" w:rsidRPr="00EE37D3">
        <w:t>To znamená, že my tři</w:t>
      </w:r>
      <w:r w:rsidRPr="00EE37D3">
        <w:t>…</w:t>
      </w:r>
      <w:r w:rsidR="0093005C" w:rsidRPr="00EE37D3">
        <w:t>,</w:t>
      </w:r>
      <w:r w:rsidRPr="00EE37D3">
        <w:t>“</w:t>
      </w:r>
      <w:r w:rsidR="0093005C" w:rsidRPr="00EE37D3">
        <w:t xml:space="preserve"> řekl Kracke. </w:t>
      </w:r>
      <w:r w:rsidRPr="00EE37D3">
        <w:t>„</w:t>
      </w:r>
      <w:r w:rsidR="0093005C" w:rsidRPr="00EE37D3">
        <w:t>Gerry, nejsem vůbec klidný. Sarah a já můžeme donést Cynthii na tamtu mýtinu.</w:t>
      </w:r>
      <w:r w:rsidRPr="00EE37D3">
        <w:t>“</w:t>
      </w:r>
      <w:r w:rsidR="0093005C" w:rsidRPr="00EE37D3">
        <w:t xml:space="preserve"> Ukázal na vzdálenější konec laboratoře, který byl nejblíž prudkého svahu.</w:t>
      </w:r>
    </w:p>
    <w:p w:rsidR="00967FBE" w:rsidRPr="00EE37D3" w:rsidRDefault="00967FBE" w:rsidP="00A21DE9">
      <w:pPr>
        <w:pStyle w:val="Text"/>
      </w:pPr>
      <w:r w:rsidRPr="00EE37D3">
        <w:t>„</w:t>
      </w:r>
      <w:r w:rsidR="0093005C" w:rsidRPr="00EE37D3">
        <w:t xml:space="preserve">Nedokážeme ji donést dál. Nemáte moc času. Nemám z toho žádnou radost, Gerry. Souhlasil jsem jenom proto, že tě znám. Přesvědčil jsi mě, že je důležité zajít do laboratoře. Ale nezapomeň, že nás čekají další důležité úkoly. Pravda o tom, co se tady děje, se musí dostat na veřejnost </w:t>
      </w:r>
      <w:r w:rsidRPr="00EE37D3">
        <w:t>–</w:t>
      </w:r>
      <w:r w:rsidR="0093005C" w:rsidRPr="00EE37D3">
        <w:t xml:space="preserve"> nebo se aspoň o to musíme pokusit. Musíme osvobodit Adriana a Jasona. Jestli něco nenajdete během pěti minut, Gerry, vydám se přes horu sám.</w:t>
      </w:r>
      <w:r w:rsidRPr="00EE37D3">
        <w:t>“</w:t>
      </w:r>
    </w:p>
    <w:p w:rsidR="00967FBE" w:rsidRPr="00EE37D3" w:rsidRDefault="0093005C" w:rsidP="00A21DE9">
      <w:pPr>
        <w:pStyle w:val="Text"/>
      </w:pPr>
      <w:r w:rsidRPr="00EE37D3">
        <w:t xml:space="preserve">Wismer zaváhal a pak jenom opakoval: </w:t>
      </w:r>
      <w:r w:rsidR="00967FBE" w:rsidRPr="00EE37D3">
        <w:t>„</w:t>
      </w:r>
      <w:r w:rsidRPr="00EE37D3">
        <w:t>Pět minut.</w:t>
      </w:r>
      <w:r w:rsidR="00967FBE" w:rsidRPr="00EE37D3">
        <w:t>“</w:t>
      </w:r>
    </w:p>
    <w:p w:rsidR="00967FBE" w:rsidRPr="00EE37D3" w:rsidRDefault="0093005C" w:rsidP="00A21DE9">
      <w:pPr>
        <w:pStyle w:val="Text"/>
      </w:pPr>
      <w:r w:rsidRPr="00EE37D3">
        <w:t>Přikývl. Věděl, že jestli se Kracke rozhodne odejít, vezme Sarah s sebou. Taky věděl, že Cynthii by tady nechal. Určitě by ji co nejlépe přikryl listím, aby nebyla vidět, ale jenom se Sarah by ji nedopravili na druhou stranu.</w:t>
      </w:r>
    </w:p>
    <w:p w:rsidR="00967FBE" w:rsidRPr="00EE37D3" w:rsidRDefault="0093005C" w:rsidP="00A21DE9">
      <w:pPr>
        <w:pStyle w:val="Text"/>
      </w:pPr>
      <w:r w:rsidRPr="00EE37D3">
        <w:t>Wismer se podíval nahoru. Není to žádná velká hora, napadlo ho. Apalačské hory jsou staré a podepsala se na nich eroze. Skalnaté hory jsou vyšší a ostřejší, protože jsou mladší. Ale pro ně je tohle tady pořád ještě hora.</w:t>
      </w:r>
    </w:p>
    <w:p w:rsidR="00967FBE" w:rsidRPr="00EE37D3" w:rsidRDefault="0093005C" w:rsidP="00A21DE9">
      <w:pPr>
        <w:pStyle w:val="Text"/>
      </w:pPr>
      <w:r w:rsidRPr="00EE37D3">
        <w:lastRenderedPageBreak/>
        <w:t xml:space="preserve">Definice hory: každý větší kopec, pod kterým si nejste jisti, že ho překonáte. Otočil se k Brandesovi a Lindě. </w:t>
      </w:r>
      <w:r w:rsidR="00967FBE" w:rsidRPr="00EE37D3">
        <w:t>„</w:t>
      </w:r>
      <w:r w:rsidRPr="00EE37D3">
        <w:t>Tak jdeme,</w:t>
      </w:r>
      <w:r w:rsidR="00967FBE" w:rsidRPr="00EE37D3">
        <w:t>“</w:t>
      </w:r>
      <w:r w:rsidRPr="00EE37D3">
        <w:t xml:space="preserve"> řekl.</w:t>
      </w:r>
    </w:p>
    <w:p w:rsidR="00967FBE" w:rsidRPr="00EE37D3" w:rsidRDefault="0093005C" w:rsidP="00A21DE9">
      <w:pPr>
        <w:pStyle w:val="Text"/>
        <w:rPr>
          <w:i/>
        </w:rPr>
      </w:pPr>
      <w:r w:rsidRPr="00EE37D3">
        <w:rPr>
          <w:i/>
        </w:rPr>
        <w:t>Máme jen malou šanci. Malou šanci.</w:t>
      </w:r>
    </w:p>
    <w:p w:rsidR="00967FBE" w:rsidRPr="00EE37D3" w:rsidRDefault="0093005C" w:rsidP="00A21DE9">
      <w:pPr>
        <w:pStyle w:val="Text"/>
      </w:pPr>
      <w:r w:rsidRPr="00EE37D3">
        <w:t>Všichni tři se dostali do laboratoře bez potíží.</w:t>
      </w:r>
    </w:p>
    <w:p w:rsidR="00967FBE" w:rsidRPr="00EE37D3" w:rsidRDefault="0093005C" w:rsidP="00A21DE9">
      <w:pPr>
        <w:pStyle w:val="Text"/>
      </w:pPr>
      <w:r w:rsidRPr="00EE37D3">
        <w:t>Oni sem patří, připomněl si Wismer.</w:t>
      </w:r>
    </w:p>
    <w:p w:rsidR="00967FBE" w:rsidRPr="00EE37D3" w:rsidRDefault="0093005C" w:rsidP="00A21DE9">
      <w:pPr>
        <w:pStyle w:val="Text"/>
      </w:pPr>
      <w:r w:rsidRPr="00EE37D3">
        <w:t>Převlékání v první přechodové komoře jim trvalo půl minuty.</w:t>
      </w:r>
    </w:p>
    <w:p w:rsidR="00967FBE" w:rsidRPr="00EE37D3" w:rsidRDefault="00967FBE" w:rsidP="00A21DE9">
      <w:pPr>
        <w:pStyle w:val="Text"/>
      </w:pPr>
      <w:r w:rsidRPr="00EE37D3">
        <w:t>„</w:t>
      </w:r>
      <w:r w:rsidR="0093005C" w:rsidRPr="00EE37D3">
        <w:t>Doktore Brandesi, Lindo,</w:t>
      </w:r>
      <w:r w:rsidRPr="00EE37D3">
        <w:t>“</w:t>
      </w:r>
      <w:r w:rsidR="0093005C" w:rsidRPr="00EE37D3">
        <w:t xml:space="preserve"> podivil se překvapený technik. </w:t>
      </w:r>
      <w:r w:rsidRPr="00EE37D3">
        <w:t>„</w:t>
      </w:r>
      <w:r w:rsidR="0093005C" w:rsidRPr="00EE37D3">
        <w:t>Tak pozdě?</w:t>
      </w:r>
      <w:r w:rsidRPr="00EE37D3">
        <w:t>“</w:t>
      </w:r>
    </w:p>
    <w:p w:rsidR="00967FBE" w:rsidRPr="00EE37D3" w:rsidRDefault="00967FBE" w:rsidP="00A21DE9">
      <w:pPr>
        <w:pStyle w:val="Text"/>
      </w:pPr>
      <w:r w:rsidRPr="00EE37D3">
        <w:t>„</w:t>
      </w:r>
      <w:r w:rsidR="0093005C" w:rsidRPr="00EE37D3">
        <w:t>Jo, Howie,</w:t>
      </w:r>
      <w:r w:rsidRPr="00EE37D3">
        <w:t>“</w:t>
      </w:r>
      <w:r w:rsidR="0093005C" w:rsidRPr="00EE37D3">
        <w:t xml:space="preserve"> odpověděla Linda. </w:t>
      </w:r>
      <w:r w:rsidRPr="00EE37D3">
        <w:t>„</w:t>
      </w:r>
      <w:r w:rsidR="0093005C" w:rsidRPr="00EE37D3">
        <w:t>Tak pozdě jako ty.</w:t>
      </w:r>
      <w:r w:rsidRPr="00EE37D3">
        <w:t>“</w:t>
      </w:r>
    </w:p>
    <w:p w:rsidR="00967FBE" w:rsidRPr="00EE37D3" w:rsidRDefault="00967FBE" w:rsidP="00A21DE9">
      <w:pPr>
        <w:pStyle w:val="Text"/>
      </w:pPr>
      <w:r w:rsidRPr="00EE37D3">
        <w:t>„</w:t>
      </w:r>
      <w:r w:rsidR="0093005C" w:rsidRPr="00EE37D3">
        <w:t>To je pravda,</w:t>
      </w:r>
      <w:r w:rsidRPr="00EE37D3">
        <w:t>“</w:t>
      </w:r>
      <w:r w:rsidR="0093005C" w:rsidRPr="00EE37D3">
        <w:t xml:space="preserve"> souhlasil. </w:t>
      </w:r>
      <w:r w:rsidRPr="00EE37D3">
        <w:t>„</w:t>
      </w:r>
      <w:r w:rsidR="0093005C" w:rsidRPr="00EE37D3">
        <w:t>Předpokládám, že tady musíte být.</w:t>
      </w:r>
      <w:r w:rsidRPr="00EE37D3">
        <w:t>“</w:t>
      </w:r>
    </w:p>
    <w:p w:rsidR="00967FBE" w:rsidRPr="00EE37D3" w:rsidRDefault="0093005C" w:rsidP="00A21DE9">
      <w:pPr>
        <w:pStyle w:val="Text"/>
      </w:pPr>
      <w:r w:rsidRPr="00EE37D3">
        <w:t>Ani Linda, ani Brandes nechápali přesně, co myslí, ale prostě přikývli.</w:t>
      </w:r>
    </w:p>
    <w:p w:rsidR="00967FBE" w:rsidRPr="00EE37D3" w:rsidRDefault="00967FBE" w:rsidP="00A21DE9">
      <w:pPr>
        <w:pStyle w:val="Text"/>
      </w:pPr>
      <w:r w:rsidRPr="00EE37D3">
        <w:t>„</w:t>
      </w:r>
      <w:r w:rsidR="0093005C" w:rsidRPr="00EE37D3">
        <w:t>Jdeme do druhé laboratoře,</w:t>
      </w:r>
      <w:r w:rsidRPr="00EE37D3">
        <w:t>“</w:t>
      </w:r>
      <w:r w:rsidR="0093005C" w:rsidRPr="00EE37D3">
        <w:t xml:space="preserve"> řekla Linda.</w:t>
      </w:r>
    </w:p>
    <w:p w:rsidR="00967FBE" w:rsidRPr="00EE37D3" w:rsidRDefault="00967FBE" w:rsidP="00A21DE9">
      <w:pPr>
        <w:pStyle w:val="Text"/>
      </w:pPr>
      <w:r w:rsidRPr="00EE37D3">
        <w:t>„</w:t>
      </w:r>
      <w:r w:rsidR="0093005C" w:rsidRPr="00EE37D3">
        <w:t>Ty jsi jediná, kdo tam může,</w:t>
      </w:r>
      <w:r w:rsidRPr="00EE37D3">
        <w:t>“</w:t>
      </w:r>
      <w:r w:rsidR="0093005C" w:rsidRPr="00EE37D3">
        <w:t xml:space="preserve"> usmál se. </w:t>
      </w:r>
      <w:r w:rsidRPr="00EE37D3">
        <w:t>„</w:t>
      </w:r>
      <w:r w:rsidR="0093005C" w:rsidRPr="00EE37D3">
        <w:t>Nebudu se už vyptávat. Tak si udržím víc přítelkyň. Jednou si tím dokonce udržím i manželku.</w:t>
      </w:r>
      <w:r w:rsidRPr="00EE37D3">
        <w:t>“</w:t>
      </w:r>
    </w:p>
    <w:p w:rsidR="00967FBE" w:rsidRPr="00EE37D3" w:rsidRDefault="0093005C" w:rsidP="00A21DE9">
      <w:pPr>
        <w:pStyle w:val="Text"/>
      </w:pPr>
      <w:r w:rsidRPr="00EE37D3">
        <w:t>Linda se zasmála a Brandes se usmál taky. Wismer zatím pátral očima po laboratoři. Pracovali tam čtyři další lidé v bílých pláštích. Pokud mohl posoudit, chovali se zcela normálně.</w:t>
      </w:r>
    </w:p>
    <w:p w:rsidR="00967FBE" w:rsidRPr="00EE37D3" w:rsidRDefault="0093005C" w:rsidP="00A21DE9">
      <w:pPr>
        <w:pStyle w:val="Text"/>
      </w:pPr>
      <w:r w:rsidRPr="00EE37D3">
        <w:t>Brandes vzal Lindu za ruku a odvedl ji od technika, který se vrátil ke své práci. Přešli místnost ke dveřím do Peterovy vnitřní laboratoře.</w:t>
      </w:r>
    </w:p>
    <w:p w:rsidR="00967FBE" w:rsidRPr="00EE37D3" w:rsidRDefault="00967FBE" w:rsidP="00A21DE9">
      <w:pPr>
        <w:pStyle w:val="Text"/>
      </w:pPr>
      <w:r w:rsidRPr="00EE37D3">
        <w:t>„</w:t>
      </w:r>
      <w:r w:rsidR="0093005C" w:rsidRPr="00EE37D3">
        <w:t>Myslím, že se klidně můžete dívat,</w:t>
      </w:r>
      <w:r w:rsidRPr="00EE37D3">
        <w:t>“</w:t>
      </w:r>
      <w:r w:rsidR="0093005C" w:rsidRPr="00EE37D3">
        <w:t xml:space="preserve"> řekla Linda. </w:t>
      </w:r>
      <w:r w:rsidRPr="00EE37D3">
        <w:t>„</w:t>
      </w:r>
      <w:r w:rsidR="0093005C" w:rsidRPr="00EE37D3">
        <w:t>Až budete uvnitř, je úplně jedno, jestli znáte kombinaci, nebo ne. Budete mít, co potřebujete, a já vám musím věřit.</w:t>
      </w:r>
      <w:r w:rsidRPr="00EE37D3">
        <w:t>“</w:t>
      </w:r>
    </w:p>
    <w:p w:rsidR="00967FBE" w:rsidRPr="00EE37D3" w:rsidRDefault="00967FBE" w:rsidP="00A21DE9">
      <w:pPr>
        <w:pStyle w:val="Text"/>
      </w:pPr>
      <w:r w:rsidRPr="00EE37D3">
        <w:t>„</w:t>
      </w:r>
      <w:r w:rsidR="0093005C" w:rsidRPr="00EE37D3">
        <w:t>Slíbili jsme, že vás vezmeme s sebou, Lindo. A taky to splníme. Mimoto si nejsem jistý, co je pro vás nebezpečnější, jestli odejít, nebo zůstat tady.</w:t>
      </w:r>
      <w:r w:rsidRPr="00EE37D3">
        <w:t>“</w:t>
      </w:r>
    </w:p>
    <w:p w:rsidR="00967FBE" w:rsidRPr="00EE37D3" w:rsidRDefault="00967FBE" w:rsidP="00A21DE9">
      <w:pPr>
        <w:pStyle w:val="Text"/>
      </w:pPr>
      <w:r w:rsidRPr="00EE37D3">
        <w:t>„</w:t>
      </w:r>
      <w:r w:rsidR="0093005C" w:rsidRPr="00EE37D3">
        <w:t>Já už jsem se rozhodla,</w:t>
      </w:r>
      <w:r w:rsidRPr="00EE37D3">
        <w:t>“</w:t>
      </w:r>
      <w:r w:rsidR="0093005C" w:rsidRPr="00EE37D3">
        <w:t xml:space="preserve"> řekla skoro trucovitě. Pak zvedla pravou ruku a rozehrála sérii tónů dotekem na klávesnici na zdi. Ozvalo se klapnutí.</w:t>
      </w:r>
    </w:p>
    <w:p w:rsidR="00967FBE" w:rsidRPr="00EE37D3" w:rsidRDefault="0093005C" w:rsidP="00A21DE9">
      <w:pPr>
        <w:pStyle w:val="Text"/>
      </w:pPr>
      <w:r w:rsidRPr="00EE37D3">
        <w:t>Strčila do dveří a všichni si okamžitě uvědomili zvuk kompresoru, který se zapnul, aby vyrovnal tlaky a daly se otevřít dveře. Všichni tři vešli.</w:t>
      </w:r>
    </w:p>
    <w:p w:rsidR="00967FBE" w:rsidRPr="00EE37D3" w:rsidRDefault="00967FBE" w:rsidP="00A21DE9">
      <w:pPr>
        <w:pStyle w:val="Text"/>
      </w:pPr>
      <w:r w:rsidRPr="00EE37D3">
        <w:t>„</w:t>
      </w:r>
      <w:r w:rsidR="0093005C" w:rsidRPr="00EE37D3">
        <w:t>Kolikrát jste otevírala dveře?</w:t>
      </w:r>
      <w:r w:rsidRPr="00EE37D3">
        <w:t>“</w:t>
      </w:r>
      <w:r w:rsidR="0093005C" w:rsidRPr="00EE37D3">
        <w:t xml:space="preserve"> zeptal se Wismer.</w:t>
      </w:r>
    </w:p>
    <w:p w:rsidR="00967FBE" w:rsidRPr="00EE37D3" w:rsidRDefault="00967FBE" w:rsidP="00A21DE9">
      <w:pPr>
        <w:pStyle w:val="Text"/>
      </w:pPr>
      <w:r w:rsidRPr="00EE37D3">
        <w:lastRenderedPageBreak/>
        <w:t>„</w:t>
      </w:r>
      <w:r w:rsidR="0093005C" w:rsidRPr="00EE37D3">
        <w:t>Pro lidi s CVN dvakrát. A pak ještě párkrát. Například když tady byl Alex poprvé. Ale nebylo to celkem víc než pětkrát.</w:t>
      </w:r>
      <w:r w:rsidRPr="00EE37D3">
        <w:t>“</w:t>
      </w:r>
    </w:p>
    <w:p w:rsidR="00967FBE" w:rsidRPr="00EE37D3" w:rsidRDefault="0093005C" w:rsidP="00A21DE9">
      <w:pPr>
        <w:pStyle w:val="Text"/>
      </w:pPr>
      <w:r w:rsidRPr="00EE37D3">
        <w:t>Wismer kývl a začal si prohlížet přístroje na pultech.</w:t>
      </w:r>
    </w:p>
    <w:p w:rsidR="00967FBE" w:rsidRPr="00EE37D3" w:rsidRDefault="00967FBE" w:rsidP="00A21DE9">
      <w:pPr>
        <w:pStyle w:val="Text"/>
      </w:pPr>
      <w:r w:rsidRPr="00EE37D3">
        <w:t>„</w:t>
      </w:r>
      <w:r w:rsidR="0093005C" w:rsidRPr="00EE37D3">
        <w:t>Gerry,</w:t>
      </w:r>
      <w:r w:rsidRPr="00EE37D3">
        <w:t>“</w:t>
      </w:r>
      <w:r w:rsidR="0093005C" w:rsidRPr="00EE37D3">
        <w:t xml:space="preserve"> zeptal se Brandes, </w:t>
      </w:r>
      <w:r w:rsidRPr="00EE37D3">
        <w:t>„</w:t>
      </w:r>
      <w:r w:rsidR="0093005C" w:rsidRPr="00EE37D3">
        <w:t>co sakra hledáme?</w:t>
      </w:r>
      <w:r w:rsidRPr="00EE37D3">
        <w:t>“</w:t>
      </w:r>
    </w:p>
    <w:p w:rsidR="00967FBE" w:rsidRPr="00EE37D3" w:rsidRDefault="00967FBE" w:rsidP="00A21DE9">
      <w:pPr>
        <w:pStyle w:val="Text"/>
      </w:pPr>
      <w:r w:rsidRPr="00EE37D3">
        <w:t>„</w:t>
      </w:r>
      <w:r w:rsidR="0093005C" w:rsidRPr="00EE37D3">
        <w:t xml:space="preserve">Peter tady něco nechal. Znám ho. Hergot, Alexi, v některých směrech jsem tvého bratra znal </w:t>
      </w:r>
      <w:r w:rsidRPr="00EE37D3">
        <w:t>líp</w:t>
      </w:r>
      <w:r w:rsidR="0093005C" w:rsidRPr="00EE37D3">
        <w:t xml:space="preserve"> než ty.</w:t>
      </w:r>
      <w:r w:rsidRPr="00EE37D3">
        <w:t>“</w:t>
      </w:r>
      <w:r w:rsidR="0093005C" w:rsidRPr="00EE37D3">
        <w:t xml:space="preserve"> Brandes mu to nevyvracel.</w:t>
      </w:r>
    </w:p>
    <w:p w:rsidR="00967FBE" w:rsidRPr="00EE37D3" w:rsidRDefault="00967FBE" w:rsidP="00A21DE9">
      <w:pPr>
        <w:pStyle w:val="Text"/>
      </w:pPr>
      <w:r w:rsidRPr="00EE37D3">
        <w:t>„</w:t>
      </w:r>
      <w:r w:rsidR="0093005C" w:rsidRPr="00EE37D3">
        <w:t>Všechny sešity, které byly tady, jsme už prohlédli.</w:t>
      </w:r>
      <w:r w:rsidRPr="00EE37D3">
        <w:t>“</w:t>
      </w:r>
    </w:p>
    <w:p w:rsidR="00967FBE" w:rsidRPr="00EE37D3" w:rsidRDefault="00967FBE" w:rsidP="00A21DE9">
      <w:pPr>
        <w:pStyle w:val="Text"/>
      </w:pPr>
      <w:r w:rsidRPr="00EE37D3">
        <w:t>„</w:t>
      </w:r>
      <w:r w:rsidR="0093005C" w:rsidRPr="00EE37D3">
        <w:t>Nejsou to sešity, Alexi. Možná kousek přeloženého papíru, který je někde zastrčený, nevím, nejsem si jistý. Tak se dívej.</w:t>
      </w:r>
      <w:r w:rsidRPr="00EE37D3">
        <w:t>“</w:t>
      </w:r>
    </w:p>
    <w:p w:rsidR="00967FBE" w:rsidRPr="00EE37D3" w:rsidRDefault="0093005C" w:rsidP="00A21DE9">
      <w:pPr>
        <w:pStyle w:val="Text"/>
      </w:pPr>
      <w:r w:rsidRPr="00EE37D3">
        <w:t xml:space="preserve">Na většině lahviček a zkumavek byly klasické štítky, na kterých stálo, že jde o </w:t>
      </w:r>
      <w:proofErr w:type="gramStart"/>
      <w:r w:rsidRPr="00EE37D3">
        <w:t>reagenty</w:t>
      </w:r>
      <w:proofErr w:type="gramEnd"/>
      <w:r w:rsidRPr="00EE37D3">
        <w:t xml:space="preserve"> nebo rozpouštědla. Brandes byl naprosto zmatený a věděl, že Linda je na tom stejně.</w:t>
      </w:r>
    </w:p>
    <w:p w:rsidR="00967FBE" w:rsidRPr="00EE37D3" w:rsidRDefault="0093005C" w:rsidP="00A21DE9">
      <w:pPr>
        <w:pStyle w:val="Text"/>
      </w:pPr>
      <w:r w:rsidRPr="00EE37D3">
        <w:t>Wismer se podíval na hodinky, ale nic neřekl a začal prohledávat skříňku nad Peterovým hlavním pracovním stolem.</w:t>
      </w:r>
    </w:p>
    <w:p w:rsidR="00967FBE" w:rsidRPr="00EE37D3" w:rsidRDefault="00967FBE" w:rsidP="00A21DE9">
      <w:pPr>
        <w:pStyle w:val="Text"/>
      </w:pPr>
      <w:r w:rsidRPr="00EE37D3">
        <w:t>„</w:t>
      </w:r>
      <w:r w:rsidR="0093005C" w:rsidRPr="00EE37D3">
        <w:t>Samé věci, které jsou docela běžné, Gerry,</w:t>
      </w:r>
      <w:r w:rsidRPr="00EE37D3">
        <w:t>“</w:t>
      </w:r>
      <w:r w:rsidR="0093005C" w:rsidRPr="00EE37D3">
        <w:t xml:space="preserve"> stěžoval si Brandes.</w:t>
      </w:r>
    </w:p>
    <w:p w:rsidR="00967FBE" w:rsidRPr="00EE37D3" w:rsidRDefault="00967FBE" w:rsidP="00A21DE9">
      <w:pPr>
        <w:pStyle w:val="Text"/>
      </w:pPr>
      <w:r w:rsidRPr="00EE37D3">
        <w:t>„</w:t>
      </w:r>
      <w:r w:rsidR="0093005C" w:rsidRPr="00EE37D3">
        <w:t>Jistě.</w:t>
      </w:r>
      <w:r w:rsidRPr="00EE37D3">
        <w:t>“</w:t>
      </w:r>
      <w:r w:rsidR="0093005C" w:rsidRPr="00EE37D3">
        <w:t xml:space="preserve"> Wismer se odmlčel a podíval se trpělivě </w:t>
      </w:r>
      <w:r w:rsidRPr="00EE37D3">
        <w:t>–</w:t>
      </w:r>
      <w:r w:rsidR="0093005C" w:rsidRPr="00EE37D3">
        <w:t xml:space="preserve"> tak trpělivě, jak to jen dokázal </w:t>
      </w:r>
      <w:r w:rsidRPr="00EE37D3">
        <w:t>–</w:t>
      </w:r>
      <w:r w:rsidR="0093005C" w:rsidRPr="00EE37D3">
        <w:t xml:space="preserve"> na Brandese. </w:t>
      </w:r>
      <w:r w:rsidRPr="00EE37D3">
        <w:t>„</w:t>
      </w:r>
      <w:r w:rsidR="0093005C" w:rsidRPr="00EE37D3">
        <w:t>Ale přemýšlej, Alexi. Peter by na to nenakreslil lebku a zkřížené hnáty, proboha. Hledej lahvičku, na kterou napsal alkohol nebo něco takového. Hledej cokoli.</w:t>
      </w:r>
      <w:r w:rsidRPr="00EE37D3">
        <w:t>“</w:t>
      </w:r>
    </w:p>
    <w:p w:rsidR="00967FBE" w:rsidRPr="00EE37D3" w:rsidRDefault="0093005C" w:rsidP="00A21DE9">
      <w:pPr>
        <w:pStyle w:val="Text"/>
      </w:pPr>
      <w:r w:rsidRPr="00EE37D3">
        <w:t>Když mluvil, rukama a očima dál prohledával polici, očima přeskakoval z jedné krabice na druhou. V tu chvíli mu oko padlo na jednu přihrádku.</w:t>
      </w:r>
    </w:p>
    <w:p w:rsidR="00967FBE" w:rsidRPr="00EE37D3" w:rsidRDefault="0093005C" w:rsidP="00A21DE9">
      <w:pPr>
        <w:pStyle w:val="Text"/>
        <w:rPr>
          <w:i/>
        </w:rPr>
      </w:pPr>
      <w:r w:rsidRPr="00EE37D3">
        <w:rPr>
          <w:i/>
        </w:rPr>
        <w:t>Mám to! Hergot, mám to. Vím, že jsem to našel.</w:t>
      </w:r>
    </w:p>
    <w:p w:rsidR="00967FBE" w:rsidRPr="00EE37D3" w:rsidRDefault="00967FBE" w:rsidP="00A21DE9">
      <w:pPr>
        <w:pStyle w:val="Text"/>
      </w:pPr>
      <w:r w:rsidRPr="00EE37D3">
        <w:t>„</w:t>
      </w:r>
      <w:r w:rsidR="0093005C" w:rsidRPr="00EE37D3">
        <w:t>Tak můžeme jít,</w:t>
      </w:r>
      <w:r w:rsidRPr="00EE37D3">
        <w:t>“</w:t>
      </w:r>
      <w:r w:rsidR="0093005C" w:rsidRPr="00EE37D3">
        <w:t xml:space="preserve"> řekl jen.</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Jen pojďte. Jim už na nás nebude déle čekat. Řekl to. A já jsem našel, co jsem hledal.</w:t>
      </w:r>
      <w:r w:rsidRPr="00EE37D3">
        <w:t>“</w:t>
      </w:r>
    </w:p>
    <w:p w:rsidR="00967FBE" w:rsidRPr="00EE37D3" w:rsidRDefault="0093005C" w:rsidP="00A21DE9">
      <w:pPr>
        <w:pStyle w:val="Text"/>
      </w:pPr>
      <w:r w:rsidRPr="00EE37D3">
        <w:t>Linda a Brandes byli zmatení náhlou změnou Wismerova chování, ale šli za ním. Zapečetili dveře vnitřní laboratoře. Znovu se ozval kompresor. Bez jediného slova došli k přechodové komoře, vešli do ní a začali svlékat ochranné obleky.</w:t>
      </w:r>
    </w:p>
    <w:p w:rsidR="00967FBE" w:rsidRPr="00EE37D3" w:rsidRDefault="00967FBE" w:rsidP="00A21DE9">
      <w:pPr>
        <w:pStyle w:val="Text"/>
      </w:pPr>
      <w:r w:rsidRPr="00EE37D3">
        <w:t>„</w:t>
      </w:r>
      <w:r w:rsidR="0093005C" w:rsidRPr="00EE37D3">
        <w:t>Lindo,</w:t>
      </w:r>
      <w:r w:rsidRPr="00EE37D3">
        <w:t>“</w:t>
      </w:r>
      <w:r w:rsidR="0093005C" w:rsidRPr="00EE37D3">
        <w:t xml:space="preserve"> obrátil se na ni Wismer, </w:t>
      </w:r>
      <w:r w:rsidRPr="00EE37D3">
        <w:t>„</w:t>
      </w:r>
      <w:r w:rsidR="0093005C" w:rsidRPr="00EE37D3">
        <w:t xml:space="preserve">váš přítel Howie </w:t>
      </w:r>
      <w:r w:rsidRPr="00EE37D3">
        <w:t>teď</w:t>
      </w:r>
      <w:r w:rsidR="0093005C" w:rsidRPr="00EE37D3">
        <w:t xml:space="preserve"> není v laboratoři. Asi je někde jinde. Jděte napřed, aby nás nikdo nezdržoval. Popřejte všem dobrou noc a takové ty blbosti. Myslím, </w:t>
      </w:r>
      <w:r w:rsidR="0093005C" w:rsidRPr="00EE37D3">
        <w:lastRenderedPageBreak/>
        <w:t>že se víc zajímá o vás než o nás, ale nemůžeme připustit, aby nás zdržel.</w:t>
      </w:r>
      <w:r w:rsidRPr="00EE37D3">
        <w:t>“</w:t>
      </w:r>
    </w:p>
    <w:p w:rsidR="00967FBE" w:rsidRPr="00EE37D3" w:rsidRDefault="0093005C" w:rsidP="00A21DE9">
      <w:pPr>
        <w:pStyle w:val="Text"/>
      </w:pPr>
      <w:r w:rsidRPr="00EE37D3">
        <w:t>Linda přikývla a ukončila převlékání. Wismer ještě nebyl hotový. Šla napřed. Brandes se svlékl a pomohl Wismerovi.</w:t>
      </w:r>
    </w:p>
    <w:p w:rsidR="00967FBE" w:rsidRPr="00EE37D3" w:rsidRDefault="0093005C" w:rsidP="00A21DE9">
      <w:pPr>
        <w:pStyle w:val="Text"/>
      </w:pPr>
      <w:r w:rsidRPr="00EE37D3">
        <w:t xml:space="preserve">Hodili všechno, co měli na sobě v laboratoři, do </w:t>
      </w:r>
      <w:r w:rsidR="00967FBE" w:rsidRPr="00EE37D3">
        <w:t>„</w:t>
      </w:r>
      <w:r w:rsidRPr="00EE37D3">
        <w:t>kontaminovaného</w:t>
      </w:r>
      <w:r w:rsidR="00967FBE" w:rsidRPr="00EE37D3">
        <w:t>“</w:t>
      </w:r>
      <w:r w:rsidRPr="00EE37D3">
        <w:t xml:space="preserve"> pytle.</w:t>
      </w:r>
    </w:p>
    <w:p w:rsidR="00967FBE" w:rsidRPr="00EE37D3" w:rsidRDefault="00967FBE" w:rsidP="00A21DE9">
      <w:pPr>
        <w:pStyle w:val="Text"/>
      </w:pPr>
      <w:r w:rsidRPr="00EE37D3">
        <w:t>„</w:t>
      </w:r>
      <w:r w:rsidR="0093005C" w:rsidRPr="00EE37D3">
        <w:t>Alexi,</w:t>
      </w:r>
      <w:r w:rsidRPr="00EE37D3">
        <w:t>“</w:t>
      </w:r>
      <w:r w:rsidR="0093005C" w:rsidRPr="00EE37D3">
        <w:t xml:space="preserve"> požádal Wismer, </w:t>
      </w:r>
      <w:r w:rsidRPr="00EE37D3">
        <w:t>„</w:t>
      </w:r>
      <w:r w:rsidR="0093005C" w:rsidRPr="00EE37D3">
        <w:t>dej si tohle do kapsy.</w:t>
      </w:r>
      <w:r w:rsidRPr="00EE37D3">
        <w:t>“</w:t>
      </w:r>
      <w:r w:rsidR="0093005C" w:rsidRPr="00EE37D3">
        <w:t xml:space="preserve"> Podal mu malou skleněnou lahvičku. Brandes byl zmatený. Rychle si ji prohlédl. </w:t>
      </w:r>
      <w:r w:rsidRPr="00EE37D3">
        <w:t>„</w:t>
      </w:r>
      <w:r w:rsidR="0093005C" w:rsidRPr="00EE37D3">
        <w:t>Ty jsi mladší, Alexi. Tak si to vezmi. To je to, co potřebujeme.</w:t>
      </w:r>
      <w:r w:rsidRPr="00EE37D3">
        <w:t>“</w:t>
      </w:r>
    </w:p>
    <w:p w:rsidR="00967FBE" w:rsidRPr="00EE37D3" w:rsidRDefault="00967FBE" w:rsidP="00A21DE9">
      <w:pPr>
        <w:pStyle w:val="Text"/>
      </w:pPr>
      <w:r w:rsidRPr="00EE37D3">
        <w:t>„</w:t>
      </w:r>
      <w:r w:rsidR="0093005C" w:rsidRPr="00EE37D3">
        <w:t>Jak to víš?</w:t>
      </w:r>
      <w:r w:rsidRPr="00EE37D3">
        <w:t>“</w:t>
      </w:r>
    </w:p>
    <w:p w:rsidR="00967FBE" w:rsidRPr="00EE37D3" w:rsidRDefault="00967FBE" w:rsidP="00A21DE9">
      <w:pPr>
        <w:pStyle w:val="Text"/>
      </w:pPr>
      <w:r w:rsidRPr="00EE37D3">
        <w:t>„</w:t>
      </w:r>
      <w:r w:rsidR="0093005C" w:rsidRPr="00EE37D3">
        <w:t>Přečti si štítek,</w:t>
      </w:r>
      <w:r w:rsidRPr="00EE37D3">
        <w:t>“</w:t>
      </w:r>
      <w:r w:rsidR="0093005C" w:rsidRPr="00EE37D3">
        <w:t xml:space="preserve"> vybídl ho Wismer.</w:t>
      </w:r>
    </w:p>
    <w:p w:rsidR="00967FBE" w:rsidRPr="00EE37D3" w:rsidRDefault="0093005C" w:rsidP="00A21DE9">
      <w:pPr>
        <w:pStyle w:val="Text"/>
      </w:pPr>
      <w:r w:rsidRPr="00EE37D3">
        <w:t xml:space="preserve">Brandes lahvičku, kterou si už strkal do kapsy, zase vyndal. Byl v ní bílý prášek </w:t>
      </w:r>
      <w:r w:rsidR="00967FBE" w:rsidRPr="00EE37D3">
        <w:t>–</w:t>
      </w:r>
      <w:r w:rsidRPr="00EE37D3">
        <w:t xml:space="preserve"> ne, byly to bílé krystalky. Na červeně orámovaném štítku stálo jediné slovo: JULIE.</w:t>
      </w:r>
    </w:p>
    <w:p w:rsidR="00967FBE" w:rsidRPr="00EE37D3" w:rsidRDefault="00967FBE" w:rsidP="00A21DE9">
      <w:pPr>
        <w:pStyle w:val="Text"/>
      </w:pPr>
      <w:r w:rsidRPr="00EE37D3">
        <w:t>„</w:t>
      </w:r>
      <w:r w:rsidR="0093005C" w:rsidRPr="00EE37D3">
        <w:t>Našel jsi, cos chtěl?</w:t>
      </w:r>
      <w:r w:rsidRPr="00EE37D3">
        <w:t>“</w:t>
      </w:r>
      <w:r w:rsidR="0093005C" w:rsidRPr="00EE37D3">
        <w:t xml:space="preserve"> zeptal se Kracke, když se vrátili k němu a k Sarah. </w:t>
      </w:r>
      <w:r w:rsidRPr="00EE37D3">
        <w:t>Čekal</w:t>
      </w:r>
      <w:r w:rsidR="0093005C" w:rsidRPr="00EE37D3">
        <w:t>i na ně na druhém konci laboratoře.</w:t>
      </w:r>
    </w:p>
    <w:p w:rsidR="00967FBE" w:rsidRPr="00EE37D3" w:rsidRDefault="00967FBE" w:rsidP="00A21DE9">
      <w:pPr>
        <w:pStyle w:val="Text"/>
      </w:pPr>
      <w:r w:rsidRPr="00EE37D3">
        <w:t>„</w:t>
      </w:r>
      <w:r w:rsidR="0093005C" w:rsidRPr="00EE37D3">
        <w:t>Doufám, že mi to poslouží jako důkaz,</w:t>
      </w:r>
      <w:r w:rsidRPr="00EE37D3">
        <w:t>“</w:t>
      </w:r>
      <w:r w:rsidR="0093005C" w:rsidRPr="00EE37D3">
        <w:t xml:space="preserve"> odpověděl Wismer.</w:t>
      </w:r>
    </w:p>
    <w:p w:rsidR="00967FBE" w:rsidRPr="00EE37D3" w:rsidRDefault="0093005C" w:rsidP="00A21DE9">
      <w:pPr>
        <w:pStyle w:val="Text"/>
      </w:pPr>
      <w:r w:rsidRPr="00EE37D3">
        <w:t>Kracke jenom něco zavrčel a ukázal na igelitový pytel. Brandes se chopil jednoho konce a Kracke po chvíli poznamenal:</w:t>
      </w:r>
    </w:p>
    <w:p w:rsidR="00967FBE" w:rsidRPr="00EE37D3" w:rsidRDefault="00967FBE" w:rsidP="00A21DE9">
      <w:pPr>
        <w:pStyle w:val="Text"/>
      </w:pPr>
      <w:r w:rsidRPr="00EE37D3">
        <w:t>„</w:t>
      </w:r>
      <w:r w:rsidR="0093005C" w:rsidRPr="00EE37D3">
        <w:t>Tohle nepůjde nijak snadno. Sarah, budeš muset jít napřed. Najdi tu nejschůdnější cestu. Lindo, vy se držte za mnou a za Alexem. A ty, Gerr</w:t>
      </w:r>
      <w:r w:rsidR="00891084" w:rsidRPr="00EE37D3">
        <w:t>y,“ p</w:t>
      </w:r>
      <w:r w:rsidR="0093005C" w:rsidRPr="00EE37D3">
        <w:t xml:space="preserve">odal Wismerovi jednu emšestnáctku, </w:t>
      </w:r>
      <w:r w:rsidRPr="00EE37D3">
        <w:t>„</w:t>
      </w:r>
      <w:r w:rsidR="0093005C" w:rsidRPr="00EE37D3">
        <w:t>ty sleduj situaci za námi. Tak jdeme.</w:t>
      </w:r>
      <w:r w:rsidRPr="00EE37D3">
        <w:t>“</w:t>
      </w:r>
    </w:p>
    <w:p w:rsidR="00967FBE" w:rsidRPr="00EE37D3" w:rsidRDefault="0093005C" w:rsidP="00A21DE9">
      <w:pPr>
        <w:pStyle w:val="Text"/>
      </w:pPr>
      <w:r w:rsidRPr="00EE37D3">
        <w:t>Jak se vzdalovali, světla před laboratoří rychle pohasínala. Nejdřív šli pár stovek metrů z kopce, ale když se Kracke s Bra</w:t>
      </w:r>
      <w:r w:rsidR="00967FBE" w:rsidRPr="00EE37D3">
        <w:t>nd</w:t>
      </w:r>
      <w:r w:rsidRPr="00EE37D3">
        <w:t>esem zastavili, aby si odpočinuli a položili své břemeno na zem, uviděli, že cesta před nimi začíná prudce stoupat.</w:t>
      </w:r>
    </w:p>
    <w:p w:rsidR="00967FBE" w:rsidRPr="00EE37D3" w:rsidRDefault="00967FBE" w:rsidP="00A21DE9">
      <w:pPr>
        <w:pStyle w:val="Text"/>
      </w:pPr>
      <w:r w:rsidRPr="00EE37D3">
        <w:t>„</w:t>
      </w:r>
      <w:r w:rsidR="0093005C" w:rsidRPr="00EE37D3">
        <w:t>Co je tam nahoře?</w:t>
      </w:r>
      <w:r w:rsidRPr="00EE37D3">
        <w:t>“</w:t>
      </w:r>
      <w:r w:rsidR="0093005C" w:rsidRPr="00EE37D3">
        <w:t xml:space="preserve"> zeptal se Kracke.</w:t>
      </w:r>
    </w:p>
    <w:p w:rsidR="00967FBE" w:rsidRPr="00EE37D3" w:rsidRDefault="00967FBE" w:rsidP="00A21DE9">
      <w:pPr>
        <w:pStyle w:val="Text"/>
      </w:pPr>
      <w:r w:rsidRPr="00EE37D3">
        <w:t>„</w:t>
      </w:r>
      <w:r w:rsidR="0093005C" w:rsidRPr="00EE37D3">
        <w:t>Stát tam kdysi budoval cosi jako park, aby bylo možné tam případně vyjet. Už je to dávno, co jsem tady byl naposledy.</w:t>
      </w:r>
      <w:r w:rsidRPr="00EE37D3">
        <w:t>“</w:t>
      </w:r>
    </w:p>
    <w:p w:rsidR="00967FBE" w:rsidRPr="00EE37D3" w:rsidRDefault="0093005C" w:rsidP="00A21DE9">
      <w:pPr>
        <w:pStyle w:val="Text"/>
      </w:pPr>
      <w:r w:rsidRPr="00EE37D3">
        <w:t>Slyšeli, že se vrací Sarah. Byla jenom asi deset nebo dvacet metrů před nimi.</w:t>
      </w:r>
    </w:p>
    <w:p w:rsidR="00967FBE" w:rsidRPr="00EE37D3" w:rsidRDefault="00967FBE" w:rsidP="00A21DE9">
      <w:pPr>
        <w:pStyle w:val="Text"/>
      </w:pPr>
      <w:r w:rsidRPr="00EE37D3">
        <w:t>„</w:t>
      </w:r>
      <w:r w:rsidR="0093005C" w:rsidRPr="00EE37D3">
        <w:t>Tady nevede žádná cesta,</w:t>
      </w:r>
      <w:r w:rsidRPr="00EE37D3">
        <w:t>“</w:t>
      </w:r>
      <w:r w:rsidR="0093005C" w:rsidRPr="00EE37D3">
        <w:t xml:space="preserve"> řekla a sedla si na velký kámen. I ten krátký výstup ji vyčerpal.</w:t>
      </w:r>
    </w:p>
    <w:p w:rsidR="00967FBE" w:rsidRPr="00EE37D3" w:rsidRDefault="00967FBE" w:rsidP="00A21DE9">
      <w:pPr>
        <w:pStyle w:val="Text"/>
      </w:pPr>
      <w:r w:rsidRPr="00EE37D3">
        <w:lastRenderedPageBreak/>
        <w:t>„</w:t>
      </w:r>
      <w:r w:rsidR="0093005C" w:rsidRPr="00EE37D3">
        <w:t>Alexi, chopte se toho vepředu,</w:t>
      </w:r>
      <w:r w:rsidRPr="00EE37D3">
        <w:t>“</w:t>
      </w:r>
      <w:r w:rsidR="0093005C" w:rsidRPr="00EE37D3">
        <w:t xml:space="preserve"> poručil mu Kracke. Na jedno rameno si dal pušku a na druhé pytel od Andyho a postavil se na opačný konec pytle s </w:t>
      </w:r>
      <w:proofErr w:type="gramStart"/>
      <w:r w:rsidR="0093005C" w:rsidRPr="00EE37D3">
        <w:t>Cynthii</w:t>
      </w:r>
      <w:proofErr w:type="gramEnd"/>
      <w:r w:rsidR="0093005C" w:rsidRPr="00EE37D3">
        <w:t>. Brandes ho už držel, ale brzy musel Cynthii zase položit na zem, protože před sebou uviděl strmou skálu.</w:t>
      </w:r>
    </w:p>
    <w:p w:rsidR="00967FBE" w:rsidRPr="00EE37D3" w:rsidRDefault="00967FBE" w:rsidP="00A21DE9">
      <w:pPr>
        <w:pStyle w:val="Text"/>
      </w:pPr>
      <w:r w:rsidRPr="00EE37D3">
        <w:t>Teď</w:t>
      </w:r>
      <w:r w:rsidR="0093005C" w:rsidRPr="00EE37D3">
        <w:t xml:space="preserve"> to bude velice strmé, jak je upozornila Sarah. Brandes Cynthii pořád pokládal a hledal úchyt, za který by se chytil volnou rukou, aby povytáhl pytel o pár drahocenných centimetrů.</w:t>
      </w:r>
    </w:p>
    <w:p w:rsidR="00967FBE" w:rsidRPr="00EE37D3" w:rsidRDefault="0093005C" w:rsidP="00A21DE9">
      <w:pPr>
        <w:pStyle w:val="Text"/>
      </w:pPr>
      <w:r w:rsidRPr="00EE37D3">
        <w:t>Za ním Kracke dělal něco podobného.</w:t>
      </w:r>
    </w:p>
    <w:p w:rsidR="00967FBE" w:rsidRPr="00EE37D3" w:rsidRDefault="0093005C" w:rsidP="00A21DE9">
      <w:pPr>
        <w:pStyle w:val="Text"/>
      </w:pPr>
      <w:r w:rsidRPr="00EE37D3">
        <w:t xml:space="preserve">Brandes se zastavil už asi popáté nebo pošesté. Podíval se nahoru. Jsme tak v polovině cesty, pomyslel si. </w:t>
      </w:r>
      <w:r w:rsidRPr="00EE37D3">
        <w:rPr>
          <w:i/>
        </w:rPr>
        <w:t>Po tomhle krátkém úseku by to mělo být snadné. Prozatím. Ale co bude potom?</w:t>
      </w:r>
    </w:p>
    <w:p w:rsidR="00967FBE" w:rsidRPr="00EE37D3" w:rsidRDefault="0093005C" w:rsidP="00A21DE9">
      <w:pPr>
        <w:pStyle w:val="Text"/>
      </w:pPr>
      <w:r w:rsidRPr="00EE37D3">
        <w:t>Znovu natáhl levou ruku a chystal se uchopit uzel na konci pytle, když ho vyrušilo zapraskání. Zastavil se a rozhlédl. Všichni ztuhli, jenom jejich oči divoce těkaly kolem.</w:t>
      </w:r>
    </w:p>
    <w:p w:rsidR="00967FBE" w:rsidRPr="00EE37D3" w:rsidRDefault="00967FBE" w:rsidP="00A21DE9">
      <w:pPr>
        <w:pStyle w:val="Text"/>
      </w:pPr>
      <w:r w:rsidRPr="00EE37D3">
        <w:t>„</w:t>
      </w:r>
      <w:r w:rsidR="0093005C" w:rsidRPr="00EE37D3">
        <w:t>To je vysílačka,</w:t>
      </w:r>
      <w:r w:rsidRPr="00EE37D3">
        <w:t>“</w:t>
      </w:r>
      <w:r w:rsidR="0093005C" w:rsidRPr="00EE37D3">
        <w:t xml:space="preserve"> řekl Kracke. </w:t>
      </w:r>
      <w:r w:rsidRPr="00EE37D3">
        <w:t>„</w:t>
      </w:r>
      <w:r w:rsidR="0093005C" w:rsidRPr="00EE37D3">
        <w:t>Sakra.</w:t>
      </w:r>
      <w:r w:rsidRPr="00EE37D3">
        <w:t>“</w:t>
      </w:r>
    </w:p>
    <w:p w:rsidR="00967FBE" w:rsidRPr="00EE37D3" w:rsidRDefault="00967FBE" w:rsidP="00A21DE9">
      <w:pPr>
        <w:pStyle w:val="Text"/>
      </w:pPr>
      <w:r w:rsidRPr="00EE37D3">
        <w:t>„</w:t>
      </w:r>
      <w:r w:rsidR="0093005C" w:rsidRPr="00EE37D3">
        <w:t>Jaká vysílačka?</w:t>
      </w:r>
      <w:r w:rsidRPr="00EE37D3">
        <w:t>“</w:t>
      </w:r>
      <w:r w:rsidR="0093005C" w:rsidRPr="00EE37D3">
        <w:t xml:space="preserve"> chtěl vědět Wismer.</w:t>
      </w:r>
    </w:p>
    <w:p w:rsidR="00967FBE" w:rsidRPr="00EE37D3" w:rsidRDefault="00967FBE" w:rsidP="00A21DE9">
      <w:pPr>
        <w:pStyle w:val="Text"/>
      </w:pPr>
      <w:r w:rsidRPr="00EE37D3">
        <w:t>„</w:t>
      </w:r>
      <w:r w:rsidR="0093005C" w:rsidRPr="00EE37D3">
        <w:t>Andy mi ji dal.</w:t>
      </w:r>
      <w:r w:rsidRPr="00EE37D3">
        <w:t>“</w:t>
      </w:r>
    </w:p>
    <w:p w:rsidR="00967FBE" w:rsidRPr="00EE37D3" w:rsidRDefault="00967FBE" w:rsidP="00A21DE9">
      <w:pPr>
        <w:pStyle w:val="Text"/>
      </w:pPr>
      <w:r w:rsidRPr="00EE37D3">
        <w:t>„</w:t>
      </w:r>
      <w:r w:rsidR="0093005C" w:rsidRPr="00EE37D3">
        <w:t>To je úžasné.</w:t>
      </w:r>
      <w:r w:rsidRPr="00EE37D3">
        <w:t>“</w:t>
      </w:r>
    </w:p>
    <w:p w:rsidR="00967FBE" w:rsidRPr="00EE37D3" w:rsidRDefault="0093005C" w:rsidP="00A21DE9">
      <w:pPr>
        <w:pStyle w:val="Text"/>
      </w:pPr>
      <w:r w:rsidRPr="00EE37D3">
        <w:t xml:space="preserve">Kracke ji vytáhl z pouzdra a připevnil si ji k pásku. Nařídil hlasitost a praskání zesílilo. </w:t>
      </w:r>
      <w:r w:rsidR="00967FBE" w:rsidRPr="00EE37D3">
        <w:t>„</w:t>
      </w:r>
      <w:r w:rsidRPr="00EE37D3">
        <w:t>Jime,</w:t>
      </w:r>
      <w:r w:rsidR="00967FBE" w:rsidRPr="00EE37D3">
        <w:t>“</w:t>
      </w:r>
      <w:r w:rsidRPr="00EE37D3">
        <w:t xml:space="preserve"> ozval se hlas z vysílačky. Kracke stiskl přepínač a řekl: </w:t>
      </w:r>
      <w:r w:rsidR="00967FBE" w:rsidRPr="00EE37D3">
        <w:t>„</w:t>
      </w:r>
      <w:r w:rsidRPr="00EE37D3">
        <w:t>Ano?</w:t>
      </w:r>
      <w:r w:rsidR="00967FBE" w:rsidRPr="00EE37D3">
        <w:t>“</w:t>
      </w:r>
    </w:p>
    <w:p w:rsidR="00967FBE" w:rsidRPr="00EE37D3" w:rsidRDefault="00967FBE" w:rsidP="00A21DE9">
      <w:pPr>
        <w:pStyle w:val="Text"/>
      </w:pPr>
      <w:r w:rsidRPr="00EE37D3">
        <w:t>„</w:t>
      </w:r>
      <w:r w:rsidR="0093005C" w:rsidRPr="00EE37D3">
        <w:t>Není čas na legrácky,</w:t>
      </w:r>
      <w:r w:rsidRPr="00EE37D3">
        <w:t>“</w:t>
      </w:r>
      <w:r w:rsidR="0093005C" w:rsidRPr="00EE37D3">
        <w:t xml:space="preserve"> zachraptěl Andy. </w:t>
      </w:r>
      <w:r w:rsidRPr="00EE37D3">
        <w:t>„</w:t>
      </w:r>
      <w:r w:rsidR="0093005C" w:rsidRPr="00EE37D3">
        <w:t>Zrovna jsem projel kolem džípu, je schovaný vedle silnice. Jsou tam vojáci.</w:t>
      </w:r>
      <w:r w:rsidRPr="00EE37D3">
        <w:t>“</w:t>
      </w:r>
    </w:p>
    <w:p w:rsidR="00967FBE" w:rsidRPr="00EE37D3" w:rsidRDefault="0093005C" w:rsidP="00A21DE9">
      <w:pPr>
        <w:pStyle w:val="Text"/>
      </w:pPr>
      <w:r w:rsidRPr="00EE37D3">
        <w:t>Brandes cítil, jak se mu svírá žaludek. Krackův obličej ztuhl. Jestli tam čekají vojáci, znamená to, že Lawrence ví o jejich cestě do laboratoře. Věděl, že jsou dosud uvnitř uzavřeného území. A čekal, že se vrátí stejnou cestou, kterou přišli, aby si vyzvedli svá auta.</w:t>
      </w:r>
    </w:p>
    <w:p w:rsidR="00967FBE" w:rsidRPr="00EE37D3" w:rsidRDefault="0093005C" w:rsidP="00A21DE9">
      <w:pPr>
        <w:pStyle w:val="Text"/>
      </w:pPr>
      <w:r w:rsidRPr="00EE37D3">
        <w:t>Ale oni jdou na opačnou stranu. Tam nahoře je jejich jediná naděje, pomyslel si Kracke. Podíval se na Brandese a na kopec před nimi.</w:t>
      </w:r>
    </w:p>
    <w:p w:rsidR="00967FBE" w:rsidRPr="00EE37D3" w:rsidRDefault="0093005C" w:rsidP="00A21DE9">
      <w:pPr>
        <w:pStyle w:val="Text"/>
      </w:pPr>
      <w:r w:rsidRPr="00EE37D3">
        <w:t>Jak dlouho bude Lawrence čekat?</w:t>
      </w:r>
    </w:p>
    <w:p w:rsidR="00967FBE" w:rsidRPr="00EE37D3" w:rsidRDefault="00967FBE" w:rsidP="00A21DE9">
      <w:pPr>
        <w:pStyle w:val="Text"/>
      </w:pPr>
      <w:r w:rsidRPr="00EE37D3">
        <w:t>„</w:t>
      </w:r>
      <w:r w:rsidR="0093005C" w:rsidRPr="00EE37D3">
        <w:t>Viděl někdo, kolik lidí je s vámi v autě?</w:t>
      </w:r>
      <w:r w:rsidRPr="00EE37D3">
        <w:t>“</w:t>
      </w:r>
      <w:r w:rsidR="0093005C" w:rsidRPr="00EE37D3">
        <w:t xml:space="preserve"> zeptal se Andyho.</w:t>
      </w:r>
    </w:p>
    <w:p w:rsidR="00967FBE" w:rsidRPr="00EE37D3" w:rsidRDefault="0093005C" w:rsidP="00A21DE9">
      <w:pPr>
        <w:pStyle w:val="Text"/>
        <w:rPr>
          <w:i/>
        </w:rPr>
      </w:pPr>
      <w:r w:rsidRPr="00EE37D3">
        <w:rPr>
          <w:i/>
        </w:rPr>
        <w:t>Možná</w:t>
      </w:r>
      <w:r w:rsidR="00967FBE" w:rsidRPr="00EE37D3">
        <w:rPr>
          <w:i/>
        </w:rPr>
        <w:t>’</w:t>
      </w:r>
      <w:r w:rsidRPr="00EE37D3">
        <w:rPr>
          <w:i/>
        </w:rPr>
        <w:t>si Lawrence myslí, že jsme nahoře na korbě. Možná že na nás chystá past.</w:t>
      </w:r>
    </w:p>
    <w:p w:rsidR="00967FBE" w:rsidRPr="00EE37D3" w:rsidRDefault="00967FBE" w:rsidP="00A21DE9">
      <w:pPr>
        <w:pStyle w:val="Text"/>
      </w:pPr>
      <w:r w:rsidRPr="00EE37D3">
        <w:t>„</w:t>
      </w:r>
      <w:r w:rsidR="0093005C" w:rsidRPr="00EE37D3">
        <w:t>Jsou mimo silnici. Pochybuju, žq mohli něco vidět. Jedu pořád dál.</w:t>
      </w:r>
      <w:r w:rsidRPr="00EE37D3">
        <w:t>“</w:t>
      </w:r>
    </w:p>
    <w:p w:rsidR="00967FBE" w:rsidRPr="00EE37D3" w:rsidRDefault="00967FBE" w:rsidP="00A21DE9">
      <w:pPr>
        <w:pStyle w:val="Text"/>
      </w:pPr>
      <w:r w:rsidRPr="00EE37D3">
        <w:lastRenderedPageBreak/>
        <w:t>„</w:t>
      </w:r>
      <w:r w:rsidR="0093005C" w:rsidRPr="00EE37D3">
        <w:t>To je všechno, co můžete dělat, příteli. Nikdo by nemohl dělat nic jiného. Díky.</w:t>
      </w:r>
      <w:r w:rsidRPr="00EE37D3">
        <w:t>“</w:t>
      </w:r>
    </w:p>
    <w:p w:rsidR="00967FBE" w:rsidRPr="00EE37D3" w:rsidRDefault="00967FBE" w:rsidP="00A21DE9">
      <w:pPr>
        <w:pStyle w:val="Text"/>
      </w:pPr>
      <w:r w:rsidRPr="00EE37D3">
        <w:t>„</w:t>
      </w:r>
      <w:r w:rsidR="0093005C" w:rsidRPr="00EE37D3">
        <w:t>To je jistý. Budu v pořádku.</w:t>
      </w:r>
      <w:r w:rsidRPr="00EE37D3">
        <w:t>“</w:t>
      </w:r>
    </w:p>
    <w:p w:rsidR="00967FBE" w:rsidRPr="00EE37D3" w:rsidRDefault="0093005C" w:rsidP="00A21DE9">
      <w:pPr>
        <w:pStyle w:val="Text"/>
        <w:rPr>
          <w:i/>
        </w:rPr>
      </w:pPr>
      <w:r w:rsidRPr="00EE37D3">
        <w:rPr>
          <w:i/>
        </w:rPr>
        <w:t xml:space="preserve">Sotva. Jestli si Lawrence skutečně myslí, že </w:t>
      </w:r>
      <w:proofErr w:type="gramStart"/>
      <w:r w:rsidRPr="00EE37D3">
        <w:rPr>
          <w:i/>
        </w:rPr>
        <w:t>jsi se s námi</w:t>
      </w:r>
      <w:proofErr w:type="gramEnd"/>
      <w:r w:rsidRPr="00EE37D3">
        <w:rPr>
          <w:i/>
        </w:rPr>
        <w:t xml:space="preserve"> do toho zapletl</w:t>
      </w:r>
      <w:r w:rsidR="00967FBE" w:rsidRPr="00EE37D3">
        <w:rPr>
          <w:i/>
        </w:rPr>
        <w:t>…</w:t>
      </w:r>
    </w:p>
    <w:p w:rsidR="00967FBE" w:rsidRPr="00EE37D3" w:rsidRDefault="00967FBE" w:rsidP="00A21DE9">
      <w:pPr>
        <w:pStyle w:val="Text"/>
      </w:pPr>
    </w:p>
    <w:p w:rsidR="00967FBE" w:rsidRPr="00EE37D3" w:rsidRDefault="00967FBE" w:rsidP="00A21DE9">
      <w:pPr>
        <w:pStyle w:val="Text"/>
      </w:pPr>
      <w:r w:rsidRPr="00EE37D3">
        <w:t>„</w:t>
      </w:r>
      <w:r w:rsidR="0093005C" w:rsidRPr="00EE37D3">
        <w:t>Pane, tady Tango.</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odpověděl Lawrence. </w:t>
      </w:r>
      <w:r w:rsidRPr="00EE37D3">
        <w:t>„</w:t>
      </w:r>
      <w:r w:rsidR="0093005C" w:rsidRPr="00EE37D3">
        <w:t>Náklaďák právě projel kolem nás. Necháme ho.</w:t>
      </w:r>
      <w:r w:rsidRPr="00EE37D3">
        <w:t>“</w:t>
      </w:r>
    </w:p>
    <w:p w:rsidR="00967FBE" w:rsidRPr="00EE37D3" w:rsidRDefault="00967FBE" w:rsidP="00A21DE9">
      <w:pPr>
        <w:pStyle w:val="Text"/>
      </w:pPr>
      <w:r w:rsidRPr="00EE37D3">
        <w:t>„</w:t>
      </w:r>
      <w:r w:rsidR="0093005C" w:rsidRPr="00EE37D3">
        <w:t>Dobrá,</w:t>
      </w:r>
      <w:r w:rsidRPr="00EE37D3">
        <w:t>“</w:t>
      </w:r>
      <w:r w:rsidR="0093005C" w:rsidRPr="00EE37D3">
        <w:t xml:space="preserve"> řekl plukovník.</w:t>
      </w:r>
    </w:p>
    <w:p w:rsidR="00967FBE" w:rsidRPr="00EE37D3" w:rsidRDefault="0093005C" w:rsidP="00A21DE9">
      <w:pPr>
        <w:pStyle w:val="Text"/>
      </w:pPr>
      <w:r w:rsidRPr="00EE37D3">
        <w:t>Než voják mohl podat hlášení, že v náklaďáku je jenom jedna osoba, Lawrence rychle otočil knoflíkem a přeladil na jinou frekvenci.</w:t>
      </w:r>
    </w:p>
    <w:p w:rsidR="00967FBE" w:rsidRPr="00EE37D3" w:rsidRDefault="00967FBE" w:rsidP="00A21DE9">
      <w:pPr>
        <w:pStyle w:val="Text"/>
      </w:pPr>
      <w:r w:rsidRPr="00EE37D3">
        <w:t>„</w:t>
      </w:r>
      <w:r w:rsidR="0093005C" w:rsidRPr="00EE37D3">
        <w:t>Desátníku,</w:t>
      </w:r>
      <w:r w:rsidRPr="00EE37D3">
        <w:t>“</w:t>
      </w:r>
      <w:r w:rsidR="0093005C" w:rsidRPr="00EE37D3">
        <w:t xml:space="preserve"> oslovil další hlídku, která byla o něco dál. </w:t>
      </w:r>
      <w:r w:rsidRPr="00EE37D3">
        <w:t>„</w:t>
      </w:r>
      <w:r w:rsidR="0093005C" w:rsidRPr="00EE37D3">
        <w:t>Ano, pane?</w:t>
      </w:r>
      <w:r w:rsidRPr="00EE37D3">
        <w:t>“</w:t>
      </w:r>
    </w:p>
    <w:p w:rsidR="00967FBE" w:rsidRPr="00EE37D3" w:rsidRDefault="00967FBE" w:rsidP="00A21DE9">
      <w:pPr>
        <w:pStyle w:val="Text"/>
      </w:pPr>
      <w:r w:rsidRPr="00EE37D3">
        <w:t>„</w:t>
      </w:r>
      <w:r w:rsidR="0093005C" w:rsidRPr="00EE37D3">
        <w:t>Jedou k vám. Náklaďák je mezi Tangem a vámi. Nechci, abyste ho nechali projet.</w:t>
      </w:r>
      <w:r w:rsidRPr="00EE37D3">
        <w:t>“</w:t>
      </w:r>
    </w:p>
    <w:p w:rsidR="00967FBE" w:rsidRPr="00EE37D3" w:rsidRDefault="00967FBE" w:rsidP="00A21DE9">
      <w:pPr>
        <w:pStyle w:val="Text"/>
      </w:pPr>
      <w:r w:rsidRPr="00EE37D3">
        <w:t>„</w:t>
      </w:r>
      <w:r w:rsidR="0093005C" w:rsidRPr="00EE37D3">
        <w:t>Nenecháme, pane. Myslím, že se mu to nepodaří, pane,</w:t>
      </w:r>
      <w:r w:rsidRPr="00EE37D3">
        <w:t>“</w:t>
      </w:r>
      <w:r w:rsidR="0093005C" w:rsidRPr="00EE37D3">
        <w:t xml:space="preserve"> odpověděl desátník bez zaváhání.</w:t>
      </w:r>
    </w:p>
    <w:p w:rsidR="00967FBE" w:rsidRPr="00EE37D3" w:rsidRDefault="0093005C" w:rsidP="00A21DE9">
      <w:pPr>
        <w:pStyle w:val="Text"/>
      </w:pPr>
      <w:r w:rsidRPr="00EE37D3">
        <w:t>Kracke si začal znovu připevňovat vysílačku k pásku a druhou rukou sáhl po svém konci pytle s Cynthiiným tělem. Nesmíme ztratit ani minutu, pomyslel si.</w:t>
      </w:r>
    </w:p>
    <w:p w:rsidR="00967FBE" w:rsidRPr="00EE37D3" w:rsidRDefault="0093005C" w:rsidP="00A21DE9">
      <w:pPr>
        <w:pStyle w:val="Text"/>
      </w:pPr>
      <w:r w:rsidRPr="00EE37D3">
        <w:t>Než se mu podařilo vysílačku připevnit, znovu v ní zapraskalo. Andyho hlas zněl tentokrát daleko naléhavěji.</w:t>
      </w:r>
    </w:p>
    <w:p w:rsidR="00967FBE" w:rsidRPr="00EE37D3" w:rsidRDefault="00967FBE" w:rsidP="00A21DE9">
      <w:pPr>
        <w:pStyle w:val="Text"/>
      </w:pPr>
      <w:r w:rsidRPr="00EE37D3">
        <w:t>„</w:t>
      </w:r>
      <w:r w:rsidR="0093005C" w:rsidRPr="00EE37D3">
        <w:t>Jime! Jsou tu další.</w:t>
      </w:r>
      <w:r w:rsidRPr="00EE37D3">
        <w:t>“</w:t>
      </w:r>
    </w:p>
    <w:p w:rsidR="00967FBE" w:rsidRPr="00EE37D3" w:rsidRDefault="0093005C" w:rsidP="00A21DE9">
      <w:pPr>
        <w:pStyle w:val="Text"/>
      </w:pPr>
      <w:r w:rsidRPr="00EE37D3">
        <w:t>Kracke se lekl. Na okamžik si představil staříka, jak řídí svůj náklaďák po silnici, kde jsou vojáci nejen za ním, ale i před ním.</w:t>
      </w:r>
    </w:p>
    <w:p w:rsidR="00967FBE" w:rsidRPr="00EE37D3" w:rsidRDefault="00967FBE" w:rsidP="00A21DE9">
      <w:pPr>
        <w:pStyle w:val="Text"/>
      </w:pPr>
      <w:r w:rsidRPr="00EE37D3">
        <w:t>„</w:t>
      </w:r>
      <w:r w:rsidR="0093005C" w:rsidRPr="00EE37D3">
        <w:t>Co se děje?</w:t>
      </w:r>
      <w:r w:rsidRPr="00EE37D3">
        <w:t>“</w:t>
      </w:r>
      <w:r w:rsidR="0093005C" w:rsidRPr="00EE37D3">
        <w:t xml:space="preserve"> sykl do vysílačky.</w:t>
      </w:r>
    </w:p>
    <w:p w:rsidR="00967FBE" w:rsidRPr="00EE37D3" w:rsidRDefault="00967FBE" w:rsidP="00A21DE9">
      <w:pPr>
        <w:pStyle w:val="Text"/>
      </w:pPr>
      <w:r w:rsidRPr="00EE37D3">
        <w:t>„</w:t>
      </w:r>
      <w:r w:rsidR="0093005C" w:rsidRPr="00EE37D3">
        <w:t xml:space="preserve">Jíme, oni se dovědí, že nejste v </w:t>
      </w:r>
      <w:proofErr w:type="gramStart"/>
      <w:r w:rsidR="0093005C" w:rsidRPr="00EE37D3">
        <w:t>mým</w:t>
      </w:r>
      <w:proofErr w:type="gramEnd"/>
      <w:r w:rsidR="0093005C" w:rsidRPr="00EE37D3">
        <w:t xml:space="preserve"> autě, to je jistý. Tentokrát se neschovávají. Tentokrát</w:t>
      </w:r>
      <w:r w:rsidRPr="00EE37D3">
        <w:t>…“</w:t>
      </w:r>
      <w:r w:rsidR="0093005C" w:rsidRPr="00EE37D3">
        <w:t xml:space="preserve"> Pak bylo ticho.</w:t>
      </w:r>
    </w:p>
    <w:p w:rsidR="00967FBE" w:rsidRPr="00EE37D3" w:rsidRDefault="0093005C" w:rsidP="00A21DE9">
      <w:pPr>
        <w:pStyle w:val="Text"/>
      </w:pPr>
      <w:r w:rsidRPr="00EE37D3">
        <w:t>Kracke pomalu spustil ruku s vysílačkou dolů. Otřásl se, aby se zbavil myšlenky, která ho najednou zachvátila. Lawrence</w:t>
      </w:r>
      <w:r w:rsidR="00967FBE" w:rsidRPr="00EE37D3">
        <w:t>…</w:t>
      </w:r>
      <w:r w:rsidRPr="00EE37D3">
        <w:t xml:space="preserve"> dostal Andyho.</w:t>
      </w:r>
    </w:p>
    <w:p w:rsidR="00967FBE" w:rsidRPr="00EE37D3" w:rsidRDefault="00967FBE" w:rsidP="00A21DE9">
      <w:pPr>
        <w:pStyle w:val="Text"/>
      </w:pPr>
      <w:r w:rsidRPr="00EE37D3">
        <w:t>„</w:t>
      </w:r>
      <w:r w:rsidR="0093005C" w:rsidRPr="00EE37D3">
        <w:t>Alexi,</w:t>
      </w:r>
      <w:r w:rsidRPr="00EE37D3">
        <w:t>“</w:t>
      </w:r>
      <w:r w:rsidR="0093005C" w:rsidRPr="00EE37D3">
        <w:t xml:space="preserve"> řekl hlasitěji, než měl v úmyslu. </w:t>
      </w:r>
      <w:r w:rsidRPr="00EE37D3">
        <w:t>„</w:t>
      </w:r>
      <w:r w:rsidR="0093005C" w:rsidRPr="00EE37D3">
        <w:t>Chyťte pytel. Odneste Cynthii zpátky dolů.</w:t>
      </w:r>
      <w:r w:rsidRPr="00EE37D3">
        <w:t>“</w:t>
      </w:r>
    </w:p>
    <w:p w:rsidR="00967FBE" w:rsidRPr="00EE37D3" w:rsidRDefault="00967FBE" w:rsidP="00A21DE9">
      <w:pPr>
        <w:pStyle w:val="Text"/>
      </w:pPr>
    </w:p>
    <w:p w:rsidR="00967FBE" w:rsidRPr="00EE37D3" w:rsidRDefault="00967FBE" w:rsidP="00A21DE9">
      <w:pPr>
        <w:pStyle w:val="Text"/>
      </w:pPr>
      <w:r w:rsidRPr="00EE37D3">
        <w:lastRenderedPageBreak/>
        <w:t>„</w:t>
      </w:r>
      <w:r w:rsidR="0093005C" w:rsidRPr="00EE37D3">
        <w:t>Pane,</w:t>
      </w:r>
      <w:r w:rsidRPr="00EE37D3">
        <w:t>“</w:t>
      </w:r>
      <w:r w:rsidR="0093005C" w:rsidRPr="00EE37D3">
        <w:t xml:space="preserve"> hlásil desátník, </w:t>
      </w:r>
      <w:r w:rsidRPr="00EE37D3">
        <w:t>„</w:t>
      </w:r>
      <w:r w:rsidR="0093005C" w:rsidRPr="00EE37D3">
        <w:t>v autě byl jenom nějaký stařec. Jinak nikdo.</w:t>
      </w:r>
      <w:r w:rsidRPr="00EE37D3">
        <w:t>“</w:t>
      </w:r>
    </w:p>
    <w:p w:rsidR="00967FBE" w:rsidRPr="00EE37D3" w:rsidRDefault="0093005C" w:rsidP="00A21DE9">
      <w:pPr>
        <w:pStyle w:val="Text"/>
      </w:pPr>
      <w:r w:rsidRPr="00EE37D3">
        <w:t>Lawrence chvilku neodpovídal, pak vstal a došel k nástěnné mapě.</w:t>
      </w:r>
    </w:p>
    <w:p w:rsidR="00967FBE" w:rsidRPr="00EE37D3" w:rsidRDefault="0093005C" w:rsidP="00A21DE9">
      <w:pPr>
        <w:pStyle w:val="Text"/>
        <w:rPr>
          <w:i/>
        </w:rPr>
      </w:pPr>
      <w:r w:rsidRPr="00EE37D3">
        <w:rPr>
          <w:i/>
        </w:rPr>
        <w:t>To není možné. To není možné. Odtud vede jenom cesta nahoru, ještě</w:t>
      </w:r>
      <w:r w:rsidR="00967FBE" w:rsidRPr="00EE37D3">
        <w:rPr>
          <w:i/>
        </w:rPr>
        <w:t>…</w:t>
      </w:r>
    </w:p>
    <w:p w:rsidR="00967FBE" w:rsidRPr="00EE37D3" w:rsidRDefault="0093005C" w:rsidP="00A21DE9">
      <w:pPr>
        <w:pStyle w:val="Text"/>
      </w:pPr>
      <w:r w:rsidRPr="00EE37D3">
        <w:t>Zvedl mikrofon od vysílačky. Mohli by to stihnout, napadlo ho, jestli už nejsou moc daleko. V tom případě</w:t>
      </w:r>
      <w:r w:rsidR="00967FBE" w:rsidRPr="00EE37D3">
        <w:t>…</w:t>
      </w:r>
    </w:p>
    <w:p w:rsidR="00967FBE" w:rsidRPr="00EE37D3" w:rsidRDefault="0093005C" w:rsidP="00A21DE9">
      <w:pPr>
        <w:pStyle w:val="Text"/>
      </w:pPr>
      <w:r w:rsidRPr="00EE37D3">
        <w:t xml:space="preserve">Zavolal seržanta, který hlídal u stanoviště na nejpříhodnějším místě. </w:t>
      </w:r>
      <w:r w:rsidR="00967FBE" w:rsidRPr="00EE37D3">
        <w:t>„</w:t>
      </w:r>
      <w:r w:rsidRPr="00EE37D3">
        <w:t>Ano, pane?</w:t>
      </w:r>
      <w:r w:rsidR="00967FBE" w:rsidRPr="00EE37D3">
        <w:t>“</w:t>
      </w:r>
    </w:p>
    <w:p w:rsidR="00967FBE" w:rsidRPr="00EE37D3" w:rsidRDefault="00967FBE" w:rsidP="00A21DE9">
      <w:pPr>
        <w:pStyle w:val="Text"/>
      </w:pPr>
      <w:r w:rsidRPr="00EE37D3">
        <w:t>„</w:t>
      </w:r>
      <w:r w:rsidR="0093005C" w:rsidRPr="00EE37D3">
        <w:t>Seržante, nechte na stanovišti dva muže. A se zbytkem odejděte k hoře. Musíte se dostat na druhou stranu.</w:t>
      </w:r>
      <w:r w:rsidRPr="00EE37D3">
        <w:t>“</w:t>
      </w:r>
    </w:p>
    <w:p w:rsidR="00967FBE" w:rsidRPr="00EE37D3" w:rsidRDefault="00967FBE" w:rsidP="00A21DE9">
      <w:pPr>
        <w:pStyle w:val="Text"/>
      </w:pPr>
      <w:r w:rsidRPr="00EE37D3">
        <w:t>„</w:t>
      </w:r>
      <w:r w:rsidR="0093005C" w:rsidRPr="00EE37D3">
        <w:t>Provedu.</w:t>
      </w:r>
      <w:r w:rsidRPr="00EE37D3">
        <w:t>“</w:t>
      </w:r>
    </w:p>
    <w:p w:rsidR="00967FBE" w:rsidRPr="00EE37D3" w:rsidRDefault="0093005C" w:rsidP="00A21DE9">
      <w:pPr>
        <w:pStyle w:val="Text"/>
        <w:rPr>
          <w:i/>
        </w:rPr>
      </w:pPr>
      <w:r w:rsidRPr="00EE37D3">
        <w:rPr>
          <w:i/>
        </w:rPr>
        <w:t xml:space="preserve">Jsou mezi mnou a horou. Jestli na ně na druhé straně někdo čeká, že jim pomůže </w:t>
      </w:r>
      <w:r w:rsidR="00967FBE" w:rsidRPr="00EE37D3">
        <w:rPr>
          <w:i/>
        </w:rPr>
        <w:t>–</w:t>
      </w:r>
      <w:r w:rsidRPr="00EE37D3">
        <w:rPr>
          <w:i/>
        </w:rPr>
        <w:t xml:space="preserve"> i kdyby se jim podařilo dostat přes tu proklatou horu </w:t>
      </w:r>
      <w:r w:rsidR="00967FBE" w:rsidRPr="00EE37D3">
        <w:rPr>
          <w:i/>
        </w:rPr>
        <w:t>–</w:t>
      </w:r>
      <w:r w:rsidR="00CD1B4F">
        <w:rPr>
          <w:i/>
        </w:rPr>
        <w:t xml:space="preserve"> </w:t>
      </w:r>
      <w:r w:rsidRPr="00EE37D3">
        <w:rPr>
          <w:i/>
        </w:rPr>
        <w:t>budu tam taky.</w:t>
      </w:r>
    </w:p>
    <w:p w:rsidR="00967FBE" w:rsidRPr="00EE37D3" w:rsidRDefault="0093005C" w:rsidP="00A21DE9">
      <w:pPr>
        <w:pStyle w:val="Text"/>
      </w:pPr>
      <w:r w:rsidRPr="00EE37D3">
        <w:t>Lawrence si věřil.</w:t>
      </w:r>
    </w:p>
    <w:p w:rsidR="00967FBE" w:rsidRPr="00EE37D3" w:rsidRDefault="00967FBE" w:rsidP="00A21DE9">
      <w:pPr>
        <w:pStyle w:val="Text"/>
      </w:pPr>
    </w:p>
    <w:p w:rsidR="00967FBE" w:rsidRPr="00EE37D3" w:rsidRDefault="0093005C" w:rsidP="00A21DE9">
      <w:pPr>
        <w:pStyle w:val="Text"/>
      </w:pPr>
      <w:r w:rsidRPr="00EE37D3">
        <w:t xml:space="preserve">Kracke teď musel udělat ještě jednu věc </w:t>
      </w:r>
      <w:r w:rsidR="00967FBE" w:rsidRPr="00EE37D3">
        <w:t>–</w:t>
      </w:r>
      <w:r w:rsidRPr="00EE37D3">
        <w:t xml:space="preserve"> a ten starý Andy zřejmě nějak věděl, že to </w:t>
      </w:r>
      <w:proofErr w:type="gramStart"/>
      <w:r w:rsidRPr="00EE37D3">
        <w:t>bude musel</w:t>
      </w:r>
      <w:proofErr w:type="gramEnd"/>
      <w:r w:rsidRPr="00EE37D3">
        <w:t xml:space="preserve"> udělat.</w:t>
      </w:r>
    </w:p>
    <w:p w:rsidR="00967FBE" w:rsidRPr="00EE37D3" w:rsidRDefault="0093005C" w:rsidP="00A21DE9">
      <w:pPr>
        <w:pStyle w:val="Text"/>
      </w:pPr>
      <w:r w:rsidRPr="00EE37D3">
        <w:t>Brandes bojoval se svým koncem pytle, ale nakonec zase skončil na zemi.</w:t>
      </w:r>
    </w:p>
    <w:p w:rsidR="00967FBE" w:rsidRPr="00EE37D3" w:rsidRDefault="0093005C" w:rsidP="00A21DE9">
      <w:pPr>
        <w:pStyle w:val="Text"/>
      </w:pPr>
      <w:r w:rsidRPr="00EE37D3">
        <w:t>Kracke si sundal z ramene plátěný pytel a zhluboka se nadechl.</w:t>
      </w:r>
    </w:p>
    <w:p w:rsidR="00967FBE" w:rsidRPr="00EE37D3" w:rsidRDefault="00967FBE" w:rsidP="00A21DE9">
      <w:pPr>
        <w:pStyle w:val="Text"/>
      </w:pPr>
      <w:r w:rsidRPr="00EE37D3">
        <w:t>„</w:t>
      </w:r>
      <w:r w:rsidR="0093005C" w:rsidRPr="00EE37D3">
        <w:t>Pospěšte si,</w:t>
      </w:r>
      <w:r w:rsidRPr="00EE37D3">
        <w:t>“</w:t>
      </w:r>
      <w:r w:rsidR="0093005C" w:rsidRPr="00EE37D3">
        <w:t xml:space="preserve"> řekl. Podíval se na všechny. Nikdo nemohl přesně vědět, co myslí, ale všichni to cítili. </w:t>
      </w:r>
      <w:r w:rsidRPr="00EE37D3">
        <w:t>„</w:t>
      </w:r>
      <w:r w:rsidR="0093005C" w:rsidRPr="00EE37D3">
        <w:t>Do lesa.</w:t>
      </w:r>
      <w:r w:rsidRPr="00EE37D3">
        <w:t>“</w:t>
      </w:r>
    </w:p>
    <w:p w:rsidR="00967FBE" w:rsidRPr="00EE37D3" w:rsidRDefault="0093005C" w:rsidP="00A21DE9">
      <w:pPr>
        <w:pStyle w:val="Text"/>
      </w:pPr>
      <w:r w:rsidRPr="00EE37D3">
        <w:t>Brandes, který pořád nic nechápal, držel svůj konec pytle a následoval Kracka. Kracke mezitím otevřel plátěný pytel a vyndal lopatu. Byla složená. Stiskl knoflík a lopatu rozložil. Pak ji zabodl do země a přistoupil k Brandesovi.</w:t>
      </w:r>
    </w:p>
    <w:p w:rsidR="00967FBE" w:rsidRPr="00EE37D3" w:rsidRDefault="00967FBE" w:rsidP="00A21DE9">
      <w:pPr>
        <w:pStyle w:val="Text"/>
      </w:pPr>
      <w:r w:rsidRPr="00EE37D3">
        <w:t>„</w:t>
      </w:r>
      <w:r w:rsidR="0093005C" w:rsidRPr="00EE37D3">
        <w:t>Alexi,</w:t>
      </w:r>
      <w:r w:rsidRPr="00EE37D3">
        <w:t>“</w:t>
      </w:r>
      <w:r w:rsidR="0093005C" w:rsidRPr="00EE37D3">
        <w:t xml:space="preserve"> řekl, </w:t>
      </w:r>
      <w:r w:rsidRPr="00EE37D3">
        <w:t>„</w:t>
      </w:r>
      <w:r w:rsidR="0093005C" w:rsidRPr="00EE37D3">
        <w:t xml:space="preserve">nejspíš to nepřežijeme. Asi vám to bylo jasné od začátku. Ale nesmíme to vzdát, musíme se o to pokusit. Teď když je nám Lawrence na stopě, máme jenom nepatrnou naději </w:t>
      </w:r>
      <w:r w:rsidRPr="00EE37D3">
        <w:t>–</w:t>
      </w:r>
      <w:r w:rsidR="0093005C" w:rsidRPr="00EE37D3">
        <w:t xml:space="preserve"> s </w:t>
      </w:r>
      <w:proofErr w:type="gramStart"/>
      <w:r w:rsidR="0093005C" w:rsidRPr="00EE37D3">
        <w:t>Cynthii</w:t>
      </w:r>
      <w:proofErr w:type="gramEnd"/>
      <w:r w:rsidR="0093005C" w:rsidRPr="00EE37D3">
        <w:t xml:space="preserve"> však nemáme žádnou. Nemůžeme se schovat, utéct a ještě vynést Cynthii,</w:t>
      </w:r>
      <w:r w:rsidRPr="00EE37D3">
        <w:t>“</w:t>
      </w:r>
      <w:r w:rsidR="0093005C" w:rsidRPr="00EE37D3">
        <w:t xml:space="preserve"> ukázal k vrcholu hory, </w:t>
      </w:r>
      <w:r w:rsidRPr="00EE37D3">
        <w:t>„</w:t>
      </w:r>
      <w:r w:rsidR="0093005C" w:rsidRPr="00EE37D3">
        <w:t>tam nahoru. Musíme ji pohřbít tady a pokusit se uniknout.</w:t>
      </w:r>
      <w:r w:rsidRPr="00EE37D3">
        <w:t>“</w:t>
      </w:r>
    </w:p>
    <w:p w:rsidR="00967FBE" w:rsidRPr="00EE37D3" w:rsidRDefault="0093005C" w:rsidP="00A21DE9">
      <w:pPr>
        <w:pStyle w:val="Text"/>
      </w:pPr>
      <w:r w:rsidRPr="00EE37D3">
        <w:t>Brandes stál tiše a nemohl se ani pohnout.</w:t>
      </w:r>
    </w:p>
    <w:p w:rsidR="00967FBE" w:rsidRPr="00EE37D3" w:rsidRDefault="00967FBE" w:rsidP="00A21DE9">
      <w:pPr>
        <w:pStyle w:val="Text"/>
      </w:pPr>
      <w:r w:rsidRPr="00EE37D3">
        <w:lastRenderedPageBreak/>
        <w:t>„</w:t>
      </w:r>
      <w:r w:rsidR="0093005C" w:rsidRPr="00EE37D3">
        <w:t>Ne.</w:t>
      </w:r>
      <w:r w:rsidRPr="00EE37D3">
        <w:t>“</w:t>
      </w:r>
    </w:p>
    <w:p w:rsidR="00967FBE" w:rsidRPr="00EE37D3" w:rsidRDefault="00967FBE" w:rsidP="00A21DE9">
      <w:pPr>
        <w:pStyle w:val="Text"/>
      </w:pPr>
      <w:r w:rsidRPr="00EE37D3">
        <w:t>„</w:t>
      </w:r>
      <w:r w:rsidR="0093005C" w:rsidRPr="00EE37D3">
        <w:t>Musíme.</w:t>
      </w:r>
      <w:r w:rsidRPr="00EE37D3">
        <w:t>“</w:t>
      </w:r>
    </w:p>
    <w:p w:rsidR="00967FBE" w:rsidRPr="00EE37D3" w:rsidRDefault="00967FBE" w:rsidP="00A21DE9">
      <w:pPr>
        <w:pStyle w:val="Text"/>
      </w:pPr>
      <w:r w:rsidRPr="00EE37D3">
        <w:t>„</w:t>
      </w:r>
      <w:r w:rsidR="0093005C" w:rsidRPr="00EE37D3">
        <w:t>Ona žije, Kracku. Ona ksakru žije!</w:t>
      </w:r>
      <w:r w:rsidRPr="00EE37D3">
        <w:t>“</w:t>
      </w:r>
    </w:p>
    <w:p w:rsidR="00967FBE" w:rsidRPr="00EE37D3" w:rsidRDefault="00967FBE" w:rsidP="00A21DE9">
      <w:pPr>
        <w:pStyle w:val="Text"/>
      </w:pPr>
      <w:r w:rsidRPr="00EE37D3">
        <w:t>„</w:t>
      </w:r>
      <w:r w:rsidR="0093005C" w:rsidRPr="00EE37D3">
        <w:t>Ano,</w:t>
      </w:r>
      <w:r w:rsidRPr="00EE37D3">
        <w:t>“</w:t>
      </w:r>
      <w:r w:rsidR="0093005C" w:rsidRPr="00EE37D3">
        <w:t xml:space="preserve"> snažil se ho Kracke uklidnit. </w:t>
      </w:r>
      <w:r w:rsidRPr="00EE37D3">
        <w:t>„</w:t>
      </w:r>
      <w:r w:rsidR="0093005C" w:rsidRPr="00EE37D3">
        <w:t>Naše naděje je i její nadějí, Alexi. Jestli se nám to podaří, můžeme se vrátit a odvézt ji odtud. Jestli se nám to nepodaří, spálí ji společně s ostatními. Vy přece víte.</w:t>
      </w:r>
      <w:r w:rsidRPr="00EE37D3">
        <w:t>“</w:t>
      </w:r>
    </w:p>
    <w:p w:rsidR="00967FBE" w:rsidRPr="00EE37D3" w:rsidRDefault="00967FBE" w:rsidP="00A21DE9">
      <w:pPr>
        <w:pStyle w:val="Text"/>
      </w:pPr>
      <w:r w:rsidRPr="00EE37D3">
        <w:t>„</w:t>
      </w:r>
      <w:r w:rsidR="0093005C" w:rsidRPr="00EE37D3">
        <w:t>Tak ji přikryjeme</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ozval se rozhodně Wismer. </w:t>
      </w:r>
      <w:r w:rsidRPr="00EE37D3">
        <w:t>„</w:t>
      </w:r>
      <w:r w:rsidR="0093005C" w:rsidRPr="00EE37D3">
        <w:t>Hergot, Alexi, to není hra pro děti. To není žádná bojová hra. To je skutečný život. Cynthia tady klidně může zemřít. Jako ty, jako já. Jako každý z nás. Poslechni ho.</w:t>
      </w:r>
      <w:r w:rsidRPr="00EE37D3">
        <w:t>“</w:t>
      </w:r>
      <w:r w:rsidR="0093005C" w:rsidRPr="00EE37D3">
        <w:t xml:space="preserve"> Ukázal na Kracka.</w:t>
      </w:r>
    </w:p>
    <w:p w:rsidR="00967FBE" w:rsidRPr="00EE37D3" w:rsidRDefault="00967FBE" w:rsidP="00A21DE9">
      <w:pPr>
        <w:pStyle w:val="Text"/>
      </w:pPr>
      <w:r w:rsidRPr="00EE37D3">
        <w:t>„</w:t>
      </w:r>
      <w:r w:rsidR="0093005C" w:rsidRPr="00EE37D3">
        <w:t>Počkejte chvilku, Alexi. Když budu muset, nechám vás tady všechny a uteču sám. Allenberg a to, aby se naše informace dostaly ven, je důležitější než kdokoli z nás. Nemůžeme ji nést s sebou, Alexi. Nikdy by se nám nepodařilo utéct. Lawrence by nás dostal. A,</w:t>
      </w:r>
      <w:r w:rsidRPr="00EE37D3">
        <w:t>“</w:t>
      </w:r>
      <w:r w:rsidR="0093005C" w:rsidRPr="00EE37D3">
        <w:t xml:space="preserve"> odmlčel se, </w:t>
      </w:r>
      <w:r w:rsidRPr="00EE37D3">
        <w:t>„</w:t>
      </w:r>
      <w:r w:rsidR="0093005C" w:rsidRPr="00EE37D3">
        <w:t>nemůžeme ji jenom přikrýt. Pokud se o ni bojíte.</w:t>
      </w:r>
      <w:r w:rsidRPr="00EE37D3">
        <w:t>“</w:t>
      </w:r>
    </w:p>
    <w:p w:rsidR="00967FBE" w:rsidRPr="00EE37D3" w:rsidRDefault="00967FBE" w:rsidP="00A21DE9">
      <w:pPr>
        <w:pStyle w:val="Text"/>
      </w:pPr>
      <w:r w:rsidRPr="00EE37D3">
        <w:t>„</w:t>
      </w:r>
      <w:r w:rsidR="0093005C" w:rsidRPr="00EE37D3">
        <w:t>Cože?</w:t>
      </w:r>
      <w:r w:rsidRPr="00EE37D3">
        <w:t>“</w:t>
      </w:r>
    </w:p>
    <w:p w:rsidR="00967FBE" w:rsidRPr="00EE37D3" w:rsidRDefault="00967FBE" w:rsidP="00A21DE9">
      <w:pPr>
        <w:pStyle w:val="Text"/>
      </w:pPr>
      <w:r w:rsidRPr="00EE37D3">
        <w:t>„</w:t>
      </w:r>
      <w:r w:rsidR="0093005C" w:rsidRPr="00EE37D3">
        <w:t>Musíme ji pohřbít, Alexi. Pohřbít. To je její jediná šance. Budou to tady kolem důkladně prohledávat. Nemůže zůstat tak jako ti ostatní, které jsme vyndali ze sanitky. Musí být pohřbená.</w:t>
      </w:r>
      <w:r w:rsidRPr="00EE37D3">
        <w:t>“</w:t>
      </w:r>
    </w:p>
    <w:p w:rsidR="00967FBE" w:rsidRPr="00EE37D3" w:rsidRDefault="00967FBE" w:rsidP="00A21DE9">
      <w:pPr>
        <w:pStyle w:val="Text"/>
      </w:pPr>
      <w:r w:rsidRPr="00EE37D3">
        <w:t>„</w:t>
      </w:r>
      <w:r w:rsidR="0093005C" w:rsidRPr="00EE37D3">
        <w:t>Ale když se probudí</w:t>
      </w:r>
      <w:r w:rsidRPr="00EE37D3">
        <w:t>…“</w:t>
      </w:r>
    </w:p>
    <w:p w:rsidR="00967FBE" w:rsidRPr="00EE37D3" w:rsidRDefault="00967FBE" w:rsidP="00A21DE9">
      <w:pPr>
        <w:pStyle w:val="Text"/>
      </w:pPr>
      <w:r w:rsidRPr="00EE37D3">
        <w:t>„</w:t>
      </w:r>
      <w:r w:rsidR="0093005C" w:rsidRPr="00EE37D3">
        <w:t>Musíme se postarat, abychom se vrátili dřív, než se probudí.</w:t>
      </w:r>
      <w:r w:rsidRPr="00EE37D3">
        <w:t>“</w:t>
      </w:r>
    </w:p>
    <w:p w:rsidR="00967FBE" w:rsidRPr="00EE37D3" w:rsidRDefault="00967FBE" w:rsidP="00A21DE9">
      <w:pPr>
        <w:pStyle w:val="Text"/>
      </w:pPr>
      <w:r w:rsidRPr="00EE37D3">
        <w:t>„</w:t>
      </w:r>
      <w:r w:rsidR="0093005C" w:rsidRPr="00EE37D3">
        <w:t>Ne, ne. To nemůžete myslet vážně. To by dopadlo jako s P</w:t>
      </w:r>
      <w:r w:rsidRPr="00EE37D3">
        <w:t>et</w:t>
      </w:r>
      <w:r w:rsidR="0093005C" w:rsidRPr="00EE37D3">
        <w:t>erem. Nemyslel jsem na to, ale Peter</w:t>
      </w:r>
      <w:r w:rsidRPr="00EE37D3">
        <w:t>…</w:t>
      </w:r>
      <w:r w:rsidR="0093005C" w:rsidRPr="00EE37D3">
        <w:t xml:space="preserve"> Musel se pokoušet vyhrabat se ven. Ne, k čertu s tím! Nemůžeme ji tady nechat.</w:t>
      </w:r>
      <w:r w:rsidRPr="00EE37D3">
        <w:t>“</w:t>
      </w:r>
    </w:p>
    <w:p w:rsidR="00967FBE" w:rsidRPr="00EE37D3" w:rsidRDefault="00967FBE" w:rsidP="00A21DE9">
      <w:pPr>
        <w:pStyle w:val="Text"/>
      </w:pPr>
      <w:r w:rsidRPr="00EE37D3">
        <w:t>„</w:t>
      </w:r>
      <w:r w:rsidR="0093005C" w:rsidRPr="00EE37D3">
        <w:t>Sbohem, Alexi.</w:t>
      </w:r>
      <w:r w:rsidRPr="00EE37D3">
        <w:t>“</w:t>
      </w:r>
    </w:p>
    <w:p w:rsidR="00967FBE" w:rsidRPr="00EE37D3" w:rsidRDefault="0093005C" w:rsidP="00A21DE9">
      <w:pPr>
        <w:pStyle w:val="Text"/>
      </w:pPr>
      <w:r w:rsidRPr="00EE37D3">
        <w:t>To se ozvala Sarah. Brandes se rychle otočil.</w:t>
      </w:r>
    </w:p>
    <w:p w:rsidR="00967FBE" w:rsidRPr="00EE37D3" w:rsidRDefault="00967FBE" w:rsidP="00A21DE9">
      <w:pPr>
        <w:pStyle w:val="Text"/>
      </w:pPr>
      <w:r w:rsidRPr="00EE37D3">
        <w:t>„</w:t>
      </w:r>
      <w:r w:rsidR="0093005C" w:rsidRPr="00EE37D3">
        <w:t>Proč jsi to řekla?</w:t>
      </w:r>
      <w:r w:rsidRPr="00EE37D3">
        <w:t>“</w:t>
      </w:r>
    </w:p>
    <w:p w:rsidR="00967FBE" w:rsidRPr="00EE37D3" w:rsidRDefault="00967FBE" w:rsidP="00A21DE9">
      <w:pPr>
        <w:pStyle w:val="Text"/>
      </w:pPr>
      <w:r w:rsidRPr="00EE37D3">
        <w:t>„</w:t>
      </w:r>
      <w:r w:rsidR="0093005C" w:rsidRPr="00EE37D3">
        <w:t>Protože já jdu. S Jimem, jestli mě vezme. Možná že přežijeme a nějak se dostaneme zpátky sem, abychom Cynthii zachránili. Ale ty budeš mrtvý. Já</w:t>
      </w:r>
      <w:r w:rsidRPr="00EE37D3">
        <w:t>…</w:t>
      </w:r>
      <w:r w:rsidR="0093005C" w:rsidRPr="00EE37D3">
        <w:t xml:space="preserve"> já se omlouvám, že to říkám.</w:t>
      </w:r>
      <w:r w:rsidRPr="00EE37D3">
        <w:t>“</w:t>
      </w:r>
    </w:p>
    <w:p w:rsidR="00967FBE" w:rsidRPr="00EE37D3" w:rsidRDefault="00967FBE" w:rsidP="00A21DE9">
      <w:pPr>
        <w:pStyle w:val="Text"/>
      </w:pPr>
      <w:r w:rsidRPr="00EE37D3">
        <w:t>„</w:t>
      </w:r>
      <w:r w:rsidR="0093005C" w:rsidRPr="00EE37D3">
        <w:t>Já nemůžu</w:t>
      </w:r>
      <w:r w:rsidRPr="00EE37D3">
        <w:t>…“</w:t>
      </w:r>
    </w:p>
    <w:p w:rsidR="00967FBE" w:rsidRPr="00EE37D3" w:rsidRDefault="00967FBE" w:rsidP="00A21DE9">
      <w:pPr>
        <w:pStyle w:val="Text"/>
      </w:pPr>
      <w:r w:rsidRPr="00EE37D3">
        <w:t>„</w:t>
      </w:r>
      <w:r w:rsidR="0093005C" w:rsidRPr="00EE37D3">
        <w:t xml:space="preserve">Copak to nechápeš? Když ji vezmeme s sebou, všechny nás dostanou. Když ji zaházíš listím, najdou ji a spálí. Když ji pohřbíme </w:t>
      </w:r>
      <w:r w:rsidR="0093005C" w:rsidRPr="00EE37D3">
        <w:lastRenderedPageBreak/>
        <w:t>a podaří se nám uniknout, má naději. Můžeme se vrátit, než se probudí. Já vím, jestli se nám to nepodaří, zemře hroznou smrtí.</w:t>
      </w:r>
      <w:r w:rsidRPr="00EE37D3">
        <w:t>“</w:t>
      </w:r>
    </w:p>
    <w:p w:rsidR="00967FBE" w:rsidRPr="00EE37D3" w:rsidRDefault="0093005C" w:rsidP="00A21DE9">
      <w:pPr>
        <w:pStyle w:val="Text"/>
      </w:pPr>
      <w:r w:rsidRPr="00EE37D3">
        <w:t>Sarah jako by se přestávala zlobit.</w:t>
      </w:r>
    </w:p>
    <w:p w:rsidR="00967FBE" w:rsidRPr="00EE37D3" w:rsidRDefault="00967FBE" w:rsidP="00A21DE9">
      <w:pPr>
        <w:pStyle w:val="Text"/>
      </w:pPr>
      <w:r w:rsidRPr="00EE37D3">
        <w:t>„</w:t>
      </w:r>
      <w:r w:rsidR="0093005C" w:rsidRPr="00EE37D3">
        <w:t>Hergot, Alexi, Jim má pravdu. Tohle je zasranej svět dosp</w:t>
      </w:r>
      <w:r w:rsidRPr="00EE37D3">
        <w:t>ěl</w:t>
      </w:r>
      <w:r w:rsidR="0093005C" w:rsidRPr="00EE37D3">
        <w:t>ejch. Nemáme na výběr mezi třemi kyselými věcmi a jednou sladkou. Tady nemáme žádnou sladkou možnost. Žádnou. N</w:t>
      </w:r>
      <w:r w:rsidRPr="00EE37D3">
        <w:t>ee</w:t>
      </w:r>
      <w:r w:rsidR="0093005C" w:rsidRPr="00EE37D3">
        <w:t>xistujou.</w:t>
      </w:r>
      <w:r w:rsidRPr="00EE37D3">
        <w:t>“</w:t>
      </w:r>
    </w:p>
    <w:p w:rsidR="00967FBE" w:rsidRPr="00EE37D3" w:rsidRDefault="0093005C" w:rsidP="00A21DE9">
      <w:pPr>
        <w:pStyle w:val="Text"/>
      </w:pPr>
      <w:r w:rsidRPr="00EE37D3">
        <w:t>Domluvila a udělala pár kroků směrem ke skále a sedla si. Během celé hádky, která nemohla trvat víc než tři minuty, Linda Denardová mlčela a jenom se dívala z jednoho na druhého.</w:t>
      </w:r>
    </w:p>
    <w:p w:rsidR="00967FBE" w:rsidRPr="00EE37D3" w:rsidRDefault="0093005C" w:rsidP="00A21DE9">
      <w:pPr>
        <w:pStyle w:val="Text"/>
      </w:pPr>
      <w:r w:rsidRPr="00EE37D3">
        <w:t>Brandes se začal obracet, hlavu měl skloněnou a přemýšlel.</w:t>
      </w:r>
    </w:p>
    <w:p w:rsidR="00967FBE" w:rsidRPr="00EE37D3" w:rsidRDefault="00967FBE" w:rsidP="00A21DE9">
      <w:pPr>
        <w:pStyle w:val="Text"/>
      </w:pPr>
      <w:r w:rsidRPr="00EE37D3">
        <w:t>„</w:t>
      </w:r>
      <w:r w:rsidR="0093005C" w:rsidRPr="00EE37D3">
        <w:t>Ne!</w:t>
      </w:r>
      <w:r w:rsidRPr="00EE37D3">
        <w:t>“</w:t>
      </w:r>
      <w:r w:rsidR="0093005C" w:rsidRPr="00EE37D3">
        <w:t xml:space="preserve"> křikl Kracke. </w:t>
      </w:r>
      <w:r w:rsidRPr="00EE37D3">
        <w:t>„</w:t>
      </w:r>
      <w:r w:rsidR="0093005C" w:rsidRPr="00EE37D3">
        <w:t>Není čas na dlouhé přemýšlení. Přestaňte se chovat jako rozmazlené dítě.</w:t>
      </w:r>
      <w:r w:rsidRPr="00EE37D3">
        <w:t>“</w:t>
      </w:r>
      <w:r w:rsidR="0093005C" w:rsidRPr="00EE37D3">
        <w:t xml:space="preserve"> Mluvil hlasitěji, než zamýšlel.</w:t>
      </w:r>
    </w:p>
    <w:p w:rsidR="00967FBE" w:rsidRPr="00EE37D3" w:rsidRDefault="0093005C" w:rsidP="00A21DE9">
      <w:pPr>
        <w:pStyle w:val="Text"/>
      </w:pPr>
      <w:r w:rsidRPr="00EE37D3">
        <w:t xml:space="preserve">Brandes se zastavil. </w:t>
      </w:r>
      <w:r w:rsidRPr="00EE37D3">
        <w:rPr>
          <w:i/>
        </w:rPr>
        <w:t>Copak se tak chovám? Choval jsem se tak i ve vzahu k Hoecklovi? Ale tohle je Cynthia</w:t>
      </w:r>
      <w:r w:rsidR="00967FBE" w:rsidRPr="00EE37D3">
        <w:rPr>
          <w:i/>
        </w:rPr>
        <w:t>…</w:t>
      </w:r>
    </w:p>
    <w:p w:rsidR="00967FBE" w:rsidRPr="00EE37D3" w:rsidRDefault="0093005C" w:rsidP="00A21DE9">
      <w:pPr>
        <w:pStyle w:val="Text"/>
      </w:pPr>
      <w:r w:rsidRPr="00EE37D3">
        <w:t>Dýchal přerývaně, ale vrátil se.</w:t>
      </w:r>
    </w:p>
    <w:p w:rsidR="00967FBE" w:rsidRPr="00EE37D3" w:rsidRDefault="00967FBE" w:rsidP="00A21DE9">
      <w:pPr>
        <w:pStyle w:val="Text"/>
      </w:pPr>
      <w:r w:rsidRPr="00EE37D3">
        <w:t>„</w:t>
      </w:r>
      <w:r w:rsidR="0093005C" w:rsidRPr="00EE37D3">
        <w:t>Jestli se odtud dostaneme,</w:t>
      </w:r>
      <w:r w:rsidRPr="00EE37D3">
        <w:t>“</w:t>
      </w:r>
      <w:r w:rsidR="0093005C" w:rsidRPr="00EE37D3">
        <w:t xml:space="preserve"> řekl a díval se přitom na Kracka, </w:t>
      </w:r>
      <w:r w:rsidRPr="00EE37D3">
        <w:t>„</w:t>
      </w:r>
      <w:r w:rsidR="0093005C" w:rsidRPr="00EE37D3">
        <w:t>a jestli to přežijeme a jestli se potom vrátíme a ona mezitím zemře, zabiju vás. Vím, že to nepůjde</w:t>
      </w:r>
      <w:r w:rsidRPr="00EE37D3">
        <w:t>…</w:t>
      </w:r>
      <w:r w:rsidR="0093005C" w:rsidRPr="00EE37D3">
        <w:t xml:space="preserve"> snadno. Ale najdu si způsob. Rozumíte? Zabiju vás.</w:t>
      </w:r>
      <w:r w:rsidRPr="00EE37D3">
        <w:t>“</w:t>
      </w:r>
    </w:p>
    <w:p w:rsidR="00967FBE" w:rsidRPr="00EE37D3" w:rsidRDefault="0093005C" w:rsidP="00A21DE9">
      <w:pPr>
        <w:pStyle w:val="Text"/>
      </w:pPr>
      <w:r w:rsidRPr="00EE37D3">
        <w:t>Kracke kývl. Nechtěl ztrácet čas. Začal kopat.</w:t>
      </w:r>
    </w:p>
    <w:p w:rsidR="00967FBE" w:rsidRPr="00EE37D3" w:rsidRDefault="0093005C" w:rsidP="00A21DE9">
      <w:pPr>
        <w:pStyle w:val="Text"/>
      </w:pPr>
      <w:r w:rsidRPr="00EE37D3">
        <w:t xml:space="preserve">Trvalo jim pět minut, než Cynthii pohřbili necelý metr pod zem. Kracke měl jenom jednu lopatu </w:t>
      </w:r>
      <w:r w:rsidR="00967FBE" w:rsidRPr="00EE37D3">
        <w:t>–</w:t>
      </w:r>
      <w:r w:rsidRPr="00EE37D3">
        <w:t xml:space="preserve"> dárek od moudrého starého muže, který nějak věděl, že věci dospějí do těchto konců. Ostatní hrabali rukama, aby mu pomohli.</w:t>
      </w:r>
    </w:p>
    <w:p w:rsidR="00967FBE" w:rsidRPr="00EE37D3" w:rsidRDefault="0093005C" w:rsidP="00A21DE9">
      <w:pPr>
        <w:pStyle w:val="Text"/>
      </w:pPr>
      <w:r w:rsidRPr="00EE37D3">
        <w:t>Když skončili, Kracke přikryl, jak nejlépe uměl, hrob trávou a listím. Pak vedl ostatní nahoru a doprava. Noc pro ně teprve začínala.</w:t>
      </w:r>
    </w:p>
    <w:p w:rsidR="00D463AE" w:rsidRDefault="0093005C" w:rsidP="00A21DE9">
      <w:pPr>
        <w:pStyle w:val="Text"/>
      </w:pPr>
      <w:r w:rsidRPr="00EE37D3">
        <w:t>Jak dlouhou noc bude mít Cynthia, závisí na tom, jestli se stihnou včas vrátit.</w:t>
      </w:r>
    </w:p>
    <w:p w:rsidR="00967FBE" w:rsidRDefault="00D463AE" w:rsidP="00A21DE9">
      <w:pPr>
        <w:pStyle w:val="Text"/>
      </w:pPr>
      <w:r>
        <w:br w:type="page"/>
      </w:r>
    </w:p>
    <w:p w:rsidR="003D71C8" w:rsidRDefault="003D71C8" w:rsidP="003D71C8">
      <w:pPr>
        <w:pStyle w:val="Nadpis1"/>
        <w:jc w:val="center"/>
      </w:pPr>
      <w:r>
        <w:t>35</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Kracke najednou strnul. Všechno kolem bylo zahaleno tmou. Slabé světlo z parkoviště jim svítilo na cestu, dokud nebyli moc daleko, ale sem už nedosáhlo.</w:t>
      </w:r>
    </w:p>
    <w:p w:rsidR="00967FBE" w:rsidRPr="00EE37D3" w:rsidRDefault="0093005C" w:rsidP="00A21DE9">
      <w:pPr>
        <w:pStyle w:val="Text"/>
      </w:pPr>
      <w:r w:rsidRPr="00EE37D3">
        <w:t>Začal se duševně připravovat na těžký úkol, který byl před nimi.</w:t>
      </w:r>
    </w:p>
    <w:p w:rsidR="00967FBE" w:rsidRPr="00EE37D3" w:rsidRDefault="0093005C" w:rsidP="00A21DE9">
      <w:pPr>
        <w:pStyle w:val="Text"/>
      </w:pPr>
      <w:r w:rsidRPr="00EE37D3">
        <w:t>Nikdy neměl tenhle pocit rád a vždycky byl vděčný, že si s ním dovede poradit.</w:t>
      </w:r>
    </w:p>
    <w:p w:rsidR="00967FBE" w:rsidRPr="00EE37D3" w:rsidRDefault="0093005C" w:rsidP="00A21DE9">
      <w:pPr>
        <w:pStyle w:val="Text"/>
      </w:pPr>
      <w:r w:rsidRPr="00EE37D3">
        <w:t xml:space="preserve">Sám nedoufal ve šťastný konec, a proto ani nemohl nikomu dodat odvahu. Takové myšlenky se mu </w:t>
      </w:r>
      <w:r w:rsidR="00967FBE" w:rsidRPr="00EE37D3">
        <w:t>teď</w:t>
      </w:r>
      <w:r w:rsidRPr="00EE37D3">
        <w:t xml:space="preserve"> honily hlavou. Patřili</w:t>
      </w:r>
      <w:r w:rsidR="00967FBE" w:rsidRPr="00EE37D3">
        <w:t>…</w:t>
      </w:r>
      <w:r w:rsidRPr="00EE37D3">
        <w:t xml:space="preserve"> každý někam jinam. On byl</w:t>
      </w:r>
      <w:r w:rsidR="00967FBE" w:rsidRPr="00EE37D3">
        <w:t>…</w:t>
      </w:r>
      <w:r w:rsidRPr="00EE37D3">
        <w:t xml:space="preserve"> jiný. Vítal to.</w:t>
      </w:r>
    </w:p>
    <w:p w:rsidR="00967FBE" w:rsidRPr="00EE37D3" w:rsidRDefault="0093005C" w:rsidP="00A21DE9">
      <w:pPr>
        <w:pStyle w:val="Text"/>
      </w:pPr>
      <w:r w:rsidRPr="00EE37D3">
        <w:t>Jeho tvář se změnila. Byla naprosto bez výrazu, ale pohled byl pronikavý. Díval se, viděl a čekal.</w:t>
      </w:r>
    </w:p>
    <w:p w:rsidR="00967FBE" w:rsidRPr="00EE37D3" w:rsidRDefault="0093005C" w:rsidP="00A21DE9">
      <w:pPr>
        <w:pStyle w:val="Text"/>
      </w:pPr>
      <w:r w:rsidRPr="00EE37D3">
        <w:t>Na nepřítele.</w:t>
      </w:r>
    </w:p>
    <w:p w:rsidR="00967FBE" w:rsidRPr="00EE37D3" w:rsidRDefault="0093005C" w:rsidP="00A21DE9">
      <w:pPr>
        <w:pStyle w:val="Text"/>
      </w:pPr>
      <w:r w:rsidRPr="00EE37D3">
        <w:t>Jen málo lidí ho vidělo v takovém stavu. Byl na to pyšný.</w:t>
      </w:r>
    </w:p>
    <w:p w:rsidR="00967FBE" w:rsidRPr="00EE37D3" w:rsidRDefault="0093005C" w:rsidP="00A21DE9">
      <w:pPr>
        <w:pStyle w:val="Text"/>
      </w:pPr>
      <w:r w:rsidRPr="00EE37D3">
        <w:t>By</w:t>
      </w:r>
      <w:r w:rsidR="000E7C07">
        <w:t>l to stav absolutní nemilosrdnos</w:t>
      </w:r>
      <w:r w:rsidRPr="00EE37D3">
        <w:t>ti, lhostejnosti ke všemu nebo ke všem, co by mohlo mít vliv na jeho schopnost dosáhnout svého cíle. Věděl, že k ostatním se dokáže chovat naprosto nelidsky.</w:t>
      </w:r>
    </w:p>
    <w:p w:rsidR="00967FBE" w:rsidRPr="00EE37D3" w:rsidRDefault="0093005C" w:rsidP="00A21DE9">
      <w:pPr>
        <w:pStyle w:val="Text"/>
      </w:pPr>
      <w:r w:rsidRPr="00EE37D3">
        <w:t xml:space="preserve">Ale bez této schopnosti by už dávno byl mrtvý. Bez ní by v této chvíli on, Brandes, Sarah a ostatní byli dávno mrtví. Kracke nikdy nezapomněl, že mezi ty ostatní patří člověk, pro kterého pracuje </w:t>
      </w:r>
      <w:r w:rsidR="00967FBE" w:rsidRPr="00EE37D3">
        <w:t>–</w:t>
      </w:r>
      <w:r w:rsidRPr="00EE37D3">
        <w:t xml:space="preserve"> a kterého velice obdivoval </w:t>
      </w:r>
      <w:r w:rsidR="00967FBE" w:rsidRPr="00EE37D3">
        <w:t>–</w:t>
      </w:r>
      <w:r w:rsidRPr="00EE37D3">
        <w:t xml:space="preserve"> a jeden chlapec.</w:t>
      </w:r>
    </w:p>
    <w:p w:rsidR="00967FBE" w:rsidRPr="00EE37D3" w:rsidRDefault="0093005C" w:rsidP="00A21DE9">
      <w:pPr>
        <w:pStyle w:val="Text"/>
      </w:pPr>
      <w:r w:rsidRPr="00EE37D3">
        <w:t>V</w:t>
      </w:r>
      <w:r w:rsidR="00891084" w:rsidRPr="00EE37D3">
        <w:t xml:space="preserve"> </w:t>
      </w:r>
      <w:r w:rsidRPr="00EE37D3">
        <w:t>lese nic neviděl.</w:t>
      </w:r>
    </w:p>
    <w:p w:rsidR="00967FBE" w:rsidRPr="00EE37D3" w:rsidRDefault="0093005C" w:rsidP="00A21DE9">
      <w:pPr>
        <w:pStyle w:val="Text"/>
      </w:pPr>
      <w:r w:rsidRPr="00EE37D3">
        <w:t xml:space="preserve">Oni se taky maskují, pomyslel si. </w:t>
      </w:r>
      <w:r w:rsidRPr="00EE37D3">
        <w:rPr>
          <w:i/>
        </w:rPr>
        <w:t>Jsou tišší a schopnější. Víc toho chápou, cítí víc</w:t>
      </w:r>
      <w:r w:rsidR="00967FBE" w:rsidRPr="00EE37D3">
        <w:rPr>
          <w:i/>
        </w:rPr>
        <w:t>…</w:t>
      </w:r>
      <w:r w:rsidRPr="00EE37D3">
        <w:rPr>
          <w:i/>
        </w:rPr>
        <w:t xml:space="preserve"> cítí míň.</w:t>
      </w:r>
    </w:p>
    <w:p w:rsidR="00967FBE" w:rsidRPr="00EE37D3" w:rsidRDefault="0093005C" w:rsidP="00A21DE9">
      <w:pPr>
        <w:pStyle w:val="Text"/>
      </w:pPr>
      <w:r w:rsidRPr="00EE37D3">
        <w:t>Vojáci nemůžou být moc daleko za nimi, ale ani nemůžou být moc blízko. Má náskok pár minut. Možná i deset, ale to bylo nepravděpodobné.</w:t>
      </w:r>
    </w:p>
    <w:p w:rsidR="00967FBE" w:rsidRPr="00EE37D3" w:rsidRDefault="0093005C" w:rsidP="00A21DE9">
      <w:pPr>
        <w:pStyle w:val="Text"/>
      </w:pPr>
      <w:r w:rsidRPr="00EE37D3">
        <w:t xml:space="preserve">Když se upřeně díval do lesa, uslyšel zvuk jako od hmyzu. Zvuk se zesiloval </w:t>
      </w:r>
      <w:r w:rsidR="00967FBE" w:rsidRPr="00EE37D3">
        <w:t>–</w:t>
      </w:r>
      <w:r w:rsidRPr="00EE37D3">
        <w:t xml:space="preserve"> a Kracke ho okamžitě identifikoval.</w:t>
      </w:r>
    </w:p>
    <w:p w:rsidR="00967FBE" w:rsidRPr="00EE37D3" w:rsidRDefault="0093005C" w:rsidP="00A21DE9">
      <w:pPr>
        <w:pStyle w:val="Text"/>
      </w:pPr>
      <w:r w:rsidRPr="00EE37D3">
        <w:t>Lawrence má vzdušnou podporu.</w:t>
      </w:r>
    </w:p>
    <w:p w:rsidR="00967FBE" w:rsidRPr="00EE37D3" w:rsidRDefault="0093005C" w:rsidP="00A21DE9">
      <w:pPr>
        <w:pStyle w:val="Text"/>
      </w:pPr>
      <w:r w:rsidRPr="00EE37D3">
        <w:t>V</w:t>
      </w:r>
      <w:r w:rsidR="00891084" w:rsidRPr="00EE37D3">
        <w:t xml:space="preserve"> </w:t>
      </w:r>
      <w:r w:rsidRPr="00EE37D3">
        <w:t>duchu viděl to, co zatím vidět nebylo, a zachvátilo ho zoufalství. Nemůžou zvítězit, ani bez Cynthie.</w:t>
      </w:r>
    </w:p>
    <w:p w:rsidR="00967FBE" w:rsidRPr="00EE37D3" w:rsidRDefault="0093005C" w:rsidP="00A21DE9">
      <w:pPr>
        <w:pStyle w:val="Text"/>
      </w:pPr>
      <w:r w:rsidRPr="00EE37D3">
        <w:lastRenderedPageBreak/>
        <w:t>Podíval se nahoru. Hory pomyslel si. Říkali jsme tomu hory, ale ve skutečnosti to není nic jiného než věkem omletý hřeben. Vysoký, strmý. Ano, dost vysoký.</w:t>
      </w:r>
    </w:p>
    <w:p w:rsidR="00967FBE" w:rsidRPr="00EE37D3" w:rsidRDefault="0093005C" w:rsidP="00A21DE9">
      <w:pPr>
        <w:pStyle w:val="Text"/>
      </w:pPr>
      <w:r w:rsidRPr="00EE37D3">
        <w:t xml:space="preserve">Dost vysoký, aby nám zabránil dostat se k </w:t>
      </w:r>
      <w:proofErr w:type="gramStart"/>
      <w:r w:rsidRPr="00EE37D3">
        <w:t>Andyho</w:t>
      </w:r>
      <w:proofErr w:type="gramEnd"/>
      <w:r w:rsidRPr="00EE37D3">
        <w:t xml:space="preserve"> pravnukovi.</w:t>
      </w:r>
    </w:p>
    <w:p w:rsidR="00967FBE" w:rsidRPr="00EE37D3" w:rsidRDefault="0093005C" w:rsidP="00A21DE9">
      <w:pPr>
        <w:pStyle w:val="Text"/>
      </w:pPr>
      <w:r w:rsidRPr="00EE37D3">
        <w:t>A jestli mají vrtulník, k autu se nedostanou.</w:t>
      </w:r>
    </w:p>
    <w:p w:rsidR="00967FBE" w:rsidRPr="00EE37D3" w:rsidRDefault="0093005C" w:rsidP="00A21DE9">
      <w:pPr>
        <w:pStyle w:val="Text"/>
      </w:pPr>
      <w:r w:rsidRPr="00EE37D3">
        <w:t>Ale vzápětí si znovu vybavil úkol, který musí splnit. On, Brandes a Wismer mají zbraně. Kdyby dobře zamířili, vrtulník by spadl.</w:t>
      </w:r>
    </w:p>
    <w:p w:rsidR="00967FBE" w:rsidRPr="00EE37D3" w:rsidRDefault="0093005C" w:rsidP="00A21DE9">
      <w:pPr>
        <w:pStyle w:val="Text"/>
      </w:pPr>
      <w:r w:rsidRPr="00EE37D3">
        <w:t>Takže mají přece jenom naději.</w:t>
      </w:r>
    </w:p>
    <w:p w:rsidR="00967FBE" w:rsidRPr="00EE37D3" w:rsidRDefault="0093005C" w:rsidP="00A21DE9">
      <w:pPr>
        <w:pStyle w:val="Text"/>
      </w:pPr>
      <w:r w:rsidRPr="00EE37D3">
        <w:t>Ten zvuk se přiblížil a pak se vzdaloval směrem napravo. Pak uviděl dvě lišty. Ostatní to neviděli. Všichni se dívali směrem, odkud zvuk přicházel.</w:t>
      </w:r>
    </w:p>
    <w:p w:rsidR="00967FBE" w:rsidRPr="00EE37D3" w:rsidRDefault="0093005C" w:rsidP="00A21DE9">
      <w:pPr>
        <w:pStyle w:val="Text"/>
      </w:pPr>
      <w:r w:rsidRPr="00EE37D3">
        <w:t>Vrtulník byl teď schovaný za stromy. Pak se snesl níž. Kracke si to okamžitě uvědomil.</w:t>
      </w:r>
    </w:p>
    <w:p w:rsidR="00967FBE" w:rsidRPr="00EE37D3" w:rsidRDefault="0093005C" w:rsidP="00A21DE9">
      <w:pPr>
        <w:pStyle w:val="Text"/>
      </w:pPr>
      <w:r w:rsidRPr="00EE37D3">
        <w:t>Byl bílý a měl červená světla. Určitě nebyl vojenský. Byl to typ Agust</w:t>
      </w:r>
      <w:r w:rsidR="00967FBE" w:rsidRPr="00EE37D3">
        <w:t>a-B</w:t>
      </w:r>
      <w:r w:rsidRPr="00EE37D3">
        <w:t>ell Jetranger II. Kracke byl ještě zmatenější.</w:t>
      </w:r>
    </w:p>
    <w:p w:rsidR="00967FBE" w:rsidRPr="00EE37D3" w:rsidRDefault="0093005C" w:rsidP="00A21DE9">
      <w:pPr>
        <w:pStyle w:val="Text"/>
      </w:pPr>
      <w:r w:rsidRPr="00EE37D3">
        <w:t>Pak mu to došlo.</w:t>
      </w:r>
    </w:p>
    <w:p w:rsidR="00967FBE" w:rsidRPr="00EE37D3" w:rsidRDefault="0093005C" w:rsidP="00A21DE9">
      <w:pPr>
        <w:pStyle w:val="Text"/>
      </w:pPr>
      <w:r w:rsidRPr="00EE37D3">
        <w:t>Do Futures vezou Dorfmanovo sérum.</w:t>
      </w:r>
    </w:p>
    <w:p w:rsidR="00967FBE" w:rsidRPr="00EE37D3" w:rsidRDefault="0093005C" w:rsidP="00A21DE9">
      <w:pPr>
        <w:pStyle w:val="Text"/>
      </w:pPr>
      <w:r w:rsidRPr="00EE37D3">
        <w:t xml:space="preserve">Bez přemýšlení věděl, co musí udělat. Křikl: </w:t>
      </w:r>
      <w:r w:rsidR="00967FBE" w:rsidRPr="00EE37D3">
        <w:t>„</w:t>
      </w:r>
      <w:r w:rsidRPr="00EE37D3">
        <w:t xml:space="preserve">Vy všichni! Utíkejte. K vrtulníku. </w:t>
      </w:r>
      <w:r w:rsidR="00967FBE" w:rsidRPr="00EE37D3">
        <w:t>Teď</w:t>
      </w:r>
      <w:r w:rsidRPr="00EE37D3">
        <w:t>. Zádně hloupé otázky. Jenom utíkejte.</w:t>
      </w:r>
      <w:r w:rsidR="00967FBE" w:rsidRPr="00EE37D3">
        <w:t>“</w:t>
      </w:r>
    </w:p>
    <w:p w:rsidR="00967FBE" w:rsidRPr="00EE37D3" w:rsidRDefault="0093005C" w:rsidP="00A21DE9">
      <w:pPr>
        <w:pStyle w:val="Text"/>
      </w:pPr>
      <w:r w:rsidRPr="00EE37D3">
        <w:t>Říkal to takovým tónem, že si nikdo netroufl odporovat. Všichni poslechli a škrábali se dolů z kopce hned za ním.</w:t>
      </w:r>
    </w:p>
    <w:p w:rsidR="00967FBE" w:rsidRPr="00EE37D3" w:rsidRDefault="0093005C" w:rsidP="00A21DE9">
      <w:pPr>
        <w:pStyle w:val="Text"/>
      </w:pPr>
      <w:r w:rsidRPr="00EE37D3">
        <w:t>Kracke se na chvilku zastavil a ukázal jim, aby utíkali k hustému houští rostoucímu kolem parkoviště před laboratoří. Zamával na Wismera. Ten zpomalil a počkal.</w:t>
      </w:r>
    </w:p>
    <w:p w:rsidR="00967FBE" w:rsidRPr="00EE37D3" w:rsidRDefault="0093005C" w:rsidP="00A21DE9">
      <w:pPr>
        <w:pStyle w:val="Text"/>
      </w:pPr>
      <w:r w:rsidRPr="00EE37D3">
        <w:t xml:space="preserve">Kracke znovu sáhl po vysílačce. Nevěděl, co má říct. </w:t>
      </w:r>
      <w:r w:rsidR="00967FBE" w:rsidRPr="00EE37D3">
        <w:t>„</w:t>
      </w:r>
      <w:r w:rsidRPr="00EE37D3">
        <w:t>Gerry,</w:t>
      </w:r>
      <w:r w:rsidR="00967FBE" w:rsidRPr="00EE37D3">
        <w:t>“</w:t>
      </w:r>
      <w:r w:rsidRPr="00EE37D3">
        <w:t xml:space="preserve"> zeptal se, </w:t>
      </w:r>
      <w:r w:rsidR="00967FBE" w:rsidRPr="00EE37D3">
        <w:t>„teď</w:t>
      </w:r>
      <w:r w:rsidRPr="00EE37D3">
        <w:t xml:space="preserve"> jsem si uvědomil, že nevím, jak se Andyho pravnuk jmenuje. Jak se jmenuje?</w:t>
      </w:r>
      <w:r w:rsidR="00967FBE" w:rsidRPr="00EE37D3">
        <w:t>“</w:t>
      </w:r>
    </w:p>
    <w:p w:rsidR="00967FBE" w:rsidRPr="00EE37D3" w:rsidRDefault="0093005C" w:rsidP="00A21DE9">
      <w:pPr>
        <w:pStyle w:val="Text"/>
      </w:pPr>
      <w:r w:rsidRPr="00EE37D3">
        <w:t xml:space="preserve">Wismer vypadal překvapeně. </w:t>
      </w:r>
      <w:r w:rsidR="00967FBE" w:rsidRPr="00EE37D3">
        <w:t>„</w:t>
      </w:r>
      <w:r w:rsidRPr="00EE37D3">
        <w:t>Andy,</w:t>
      </w:r>
      <w:r w:rsidR="00967FBE" w:rsidRPr="00EE37D3">
        <w:t>“</w:t>
      </w:r>
      <w:r w:rsidRPr="00EE37D3">
        <w:t xml:space="preserve"> odpověděl. </w:t>
      </w:r>
      <w:r w:rsidR="00967FBE" w:rsidRPr="00EE37D3">
        <w:t>„</w:t>
      </w:r>
      <w:r w:rsidRPr="00EE37D3">
        <w:t>Oni drží tradici.</w:t>
      </w:r>
      <w:r w:rsidR="00967FBE" w:rsidRPr="00EE37D3">
        <w:t>“</w:t>
      </w:r>
      <w:r w:rsidRPr="00EE37D3">
        <w:t xml:space="preserve"> Kracke si všiml, že Wismer má ve tváři vepsanou únavu. Už viděl smrt </w:t>
      </w:r>
      <w:r w:rsidR="00967FBE" w:rsidRPr="00EE37D3">
        <w:t>–</w:t>
      </w:r>
      <w:r w:rsidRPr="00EE37D3">
        <w:t xml:space="preserve"> a dost často </w:t>
      </w:r>
      <w:r w:rsidR="00967FBE" w:rsidRPr="00EE37D3">
        <w:t>–</w:t>
      </w:r>
      <w:r w:rsidRPr="00EE37D3">
        <w:t xml:space="preserve"> ale výstřel z pušky, který zabil Andyho, Wismerovi sebral sílu. Kracke věděl, že se vzpamatuje. Lidé jako on se vždycky zase vzmuží, protože musí.</w:t>
      </w:r>
    </w:p>
    <w:p w:rsidR="00967FBE" w:rsidRPr="00EE37D3" w:rsidRDefault="0093005C" w:rsidP="00A21DE9">
      <w:pPr>
        <w:pStyle w:val="Text"/>
      </w:pPr>
      <w:r w:rsidRPr="00EE37D3">
        <w:t>Neměli na výběr.</w:t>
      </w:r>
    </w:p>
    <w:p w:rsidR="00967FBE" w:rsidRPr="00EE37D3" w:rsidRDefault="0093005C" w:rsidP="00A21DE9">
      <w:pPr>
        <w:pStyle w:val="Text"/>
      </w:pPr>
      <w:r w:rsidRPr="00EE37D3">
        <w:t xml:space="preserve">Bylo potřeba zachránit jeden mladý život. </w:t>
      </w:r>
      <w:r w:rsidR="00967FBE" w:rsidRPr="00EE37D3">
        <w:t>„</w:t>
      </w:r>
      <w:r w:rsidRPr="00EE37D3">
        <w:t>Andy,</w:t>
      </w:r>
      <w:r w:rsidR="00967FBE" w:rsidRPr="00EE37D3">
        <w:t>“</w:t>
      </w:r>
      <w:r w:rsidRPr="00EE37D3">
        <w:t xml:space="preserve"> řekl Kracke do vysílačky. </w:t>
      </w:r>
      <w:r w:rsidR="00967FBE" w:rsidRPr="00EE37D3">
        <w:t>„</w:t>
      </w:r>
      <w:r w:rsidRPr="00EE37D3">
        <w:t>Slyšíš mě?</w:t>
      </w:r>
      <w:r w:rsidR="00967FBE" w:rsidRPr="00EE37D3">
        <w:t>“</w:t>
      </w:r>
      <w:r w:rsidRPr="00EE37D3">
        <w:t xml:space="preserve"> Doufal zoufale, že hory </w:t>
      </w:r>
      <w:r w:rsidR="00967FBE" w:rsidRPr="00EE37D3">
        <w:t>–</w:t>
      </w:r>
      <w:r w:rsidRPr="00EE37D3">
        <w:t xml:space="preserve"> nebo spíš hřeben </w:t>
      </w:r>
      <w:r w:rsidR="00967FBE" w:rsidRPr="00EE37D3">
        <w:t>–</w:t>
      </w:r>
      <w:r w:rsidRPr="00EE37D3">
        <w:t xml:space="preserve"> nebude rušit signál. Nerušil. </w:t>
      </w:r>
      <w:r w:rsidR="00967FBE" w:rsidRPr="00EE37D3">
        <w:t>„</w:t>
      </w:r>
      <w:r w:rsidRPr="00EE37D3">
        <w:t>Jo, pane.</w:t>
      </w:r>
      <w:r w:rsidR="00967FBE" w:rsidRPr="00EE37D3">
        <w:t>“</w:t>
      </w:r>
    </w:p>
    <w:p w:rsidR="00967FBE" w:rsidRPr="00EE37D3" w:rsidRDefault="00967FBE" w:rsidP="00A21DE9">
      <w:pPr>
        <w:pStyle w:val="Text"/>
      </w:pPr>
      <w:r w:rsidRPr="00EE37D3">
        <w:lastRenderedPageBreak/>
        <w:t>„</w:t>
      </w:r>
      <w:r w:rsidR="0093005C" w:rsidRPr="00EE37D3">
        <w:t>Andy, zmiz odtud. Nebudeme tě potřebovat.</w:t>
      </w:r>
      <w:r w:rsidRPr="00EE37D3">
        <w:t>“</w:t>
      </w:r>
    </w:p>
    <w:p w:rsidR="00967FBE" w:rsidRPr="00EE37D3" w:rsidRDefault="00967FBE" w:rsidP="00A21DE9">
      <w:pPr>
        <w:pStyle w:val="Text"/>
      </w:pPr>
      <w:r w:rsidRPr="00EE37D3">
        <w:t>„</w:t>
      </w:r>
      <w:r w:rsidR="0093005C" w:rsidRPr="00EE37D3">
        <w:t>Pane, bylo mi řečeno, abych tady zůstal.</w:t>
      </w:r>
      <w:r w:rsidRPr="00EE37D3">
        <w:t>“</w:t>
      </w:r>
    </w:p>
    <w:p w:rsidR="00967FBE" w:rsidRPr="00EE37D3" w:rsidRDefault="00967FBE" w:rsidP="00A21DE9">
      <w:pPr>
        <w:pStyle w:val="Text"/>
      </w:pPr>
      <w:r w:rsidRPr="00EE37D3">
        <w:t>„</w:t>
      </w:r>
      <w:r w:rsidR="0093005C" w:rsidRPr="00EE37D3">
        <w:t>Abys nám pomohl s autem. Já vím.</w:t>
      </w:r>
      <w:r w:rsidRPr="00EE37D3">
        <w:t>“</w:t>
      </w:r>
      <w:r w:rsidR="0093005C" w:rsidRPr="00EE37D3">
        <w:t xml:space="preserve"> Kracke se odmlčel. Neměl čas chlapce přesvědčovat. </w:t>
      </w:r>
      <w:r w:rsidRPr="00EE37D3">
        <w:t>„</w:t>
      </w:r>
      <w:r w:rsidR="0093005C" w:rsidRPr="00EE37D3">
        <w:t>Všechno je v pořádku. Teď odtud zmiz, oukej? A děkuju ti. Děkuju ti mnohokrát.</w:t>
      </w:r>
      <w:r w:rsidRPr="00EE37D3">
        <w:t>“</w:t>
      </w:r>
    </w:p>
    <w:p w:rsidR="00967FBE" w:rsidRPr="00EE37D3" w:rsidRDefault="00967FBE" w:rsidP="00A21DE9">
      <w:pPr>
        <w:pStyle w:val="Text"/>
      </w:pPr>
      <w:r w:rsidRPr="00EE37D3">
        <w:t>„</w:t>
      </w:r>
      <w:r w:rsidR="0093005C" w:rsidRPr="00EE37D3">
        <w:t>Tak dobře. Ale byl bych radši, kdyby mi to řek děda.</w:t>
      </w:r>
      <w:r w:rsidRPr="00EE37D3">
        <w:t>“</w:t>
      </w:r>
    </w:p>
    <w:p w:rsidR="00967FBE" w:rsidRPr="00EE37D3" w:rsidRDefault="00967FBE" w:rsidP="00A21DE9">
      <w:pPr>
        <w:pStyle w:val="Text"/>
      </w:pPr>
      <w:r w:rsidRPr="00EE37D3">
        <w:t>„Teď</w:t>
      </w:r>
      <w:r w:rsidR="0093005C" w:rsidRPr="00EE37D3">
        <w:t xml:space="preserve"> není na příjmu. Chtěl jsem se s ním spojit.</w:t>
      </w:r>
      <w:r w:rsidRPr="00EE37D3">
        <w:t>“</w:t>
      </w:r>
    </w:p>
    <w:p w:rsidR="00967FBE" w:rsidRPr="00EE37D3" w:rsidRDefault="00967FBE" w:rsidP="00A21DE9">
      <w:pPr>
        <w:pStyle w:val="Text"/>
      </w:pPr>
      <w:r w:rsidRPr="00EE37D3">
        <w:t>„</w:t>
      </w:r>
      <w:r w:rsidR="0093005C" w:rsidRPr="00EE37D3">
        <w:t>Aha,</w:t>
      </w:r>
      <w:r w:rsidRPr="00EE37D3">
        <w:t>“</w:t>
      </w:r>
      <w:r w:rsidR="0093005C" w:rsidRPr="00EE37D3">
        <w:t xml:space="preserve"> řekl chlapec jasnějším hlasem. </w:t>
      </w:r>
      <w:r w:rsidRPr="00EE37D3">
        <w:t>„</w:t>
      </w:r>
      <w:r w:rsidR="0093005C" w:rsidRPr="00EE37D3">
        <w:t>Oukej. Hodně štěstí, pane.</w:t>
      </w:r>
      <w:r w:rsidRPr="00EE37D3">
        <w:t>“</w:t>
      </w:r>
    </w:p>
    <w:p w:rsidR="00967FBE" w:rsidRPr="00EE37D3" w:rsidRDefault="00967FBE" w:rsidP="00A21DE9">
      <w:pPr>
        <w:pStyle w:val="Text"/>
      </w:pPr>
      <w:r w:rsidRPr="00EE37D3">
        <w:t>„</w:t>
      </w:r>
      <w:r w:rsidR="0093005C" w:rsidRPr="00EE37D3">
        <w:t>Tobě taky, Andy. Ještě jednou děkuju.</w:t>
      </w:r>
      <w:r w:rsidRPr="00EE37D3">
        <w:t>“</w:t>
      </w:r>
    </w:p>
    <w:p w:rsidR="00967FBE" w:rsidRPr="00EE37D3" w:rsidRDefault="00967FBE" w:rsidP="00A21DE9">
      <w:pPr>
        <w:pStyle w:val="Text"/>
      </w:pPr>
    </w:p>
    <w:p w:rsidR="00967FBE" w:rsidRPr="00EE37D3" w:rsidRDefault="0093005C" w:rsidP="00A21DE9">
      <w:pPr>
        <w:pStyle w:val="Text"/>
      </w:pPr>
      <w:r w:rsidRPr="00EE37D3">
        <w:t>Přímý postup spoléhající na sílu není možný, pomyslel si Kracke. Tolik věcí by se mohlo pokazit. Prázdné parkoviště před laboratoří bylo dost velké, takže lidé utíkající s puškami by byli vidět.</w:t>
      </w:r>
    </w:p>
    <w:p w:rsidR="00967FBE" w:rsidRPr="00EE37D3" w:rsidRDefault="0093005C" w:rsidP="00A21DE9">
      <w:pPr>
        <w:pStyle w:val="Text"/>
      </w:pPr>
      <w:r w:rsidRPr="00EE37D3">
        <w:t>Věděl, že ti v helikoptéře nebudou čekat násilí. Nebyl k tomu žádný důvod. Ale pohled na ozbrojené lidi by je mohl vystrašit. Bude muset použít Brandese.</w:t>
      </w:r>
    </w:p>
    <w:p w:rsidR="00967FBE" w:rsidRPr="00EE37D3" w:rsidRDefault="0093005C" w:rsidP="00A21DE9">
      <w:pPr>
        <w:pStyle w:val="Text"/>
      </w:pPr>
      <w:r w:rsidRPr="00EE37D3">
        <w:t>Brandes věděl, že dokáže nedat najevo nervozitu, i když byl vystrašený a blízko zhroucení. Prostě vykoná Krackův příkaz.</w:t>
      </w:r>
    </w:p>
    <w:p w:rsidR="00967FBE" w:rsidRPr="00EE37D3" w:rsidRDefault="00967FBE" w:rsidP="00A21DE9">
      <w:pPr>
        <w:pStyle w:val="Text"/>
      </w:pPr>
      <w:r w:rsidRPr="00EE37D3">
        <w:t>„</w:t>
      </w:r>
      <w:r w:rsidR="0093005C" w:rsidRPr="00EE37D3">
        <w:t>Jsem doktor Brandes,</w:t>
      </w:r>
      <w:r w:rsidRPr="00EE37D3">
        <w:t>“</w:t>
      </w:r>
      <w:r w:rsidR="0093005C" w:rsidRPr="00EE37D3">
        <w:t xml:space="preserve"> křikl, když přicházel k vrtulníku, který právě přistával. Doufal, že jim jeho oblečení nebude připadat podezřelé. Pochyboval, že ho někdo na palubě vrtulníku slyšel, ale byl si jistý, že viděli, jak pohybuje ústy.</w:t>
      </w:r>
    </w:p>
    <w:p w:rsidR="00967FBE" w:rsidRPr="00EE37D3" w:rsidRDefault="0093005C" w:rsidP="00A21DE9">
      <w:pPr>
        <w:pStyle w:val="Text"/>
      </w:pPr>
      <w:r w:rsidRPr="00EE37D3">
        <w:t>Kracke mu poradil, aby mluvil a mával rukama a snažil se upoutat pozornost.</w:t>
      </w:r>
    </w:p>
    <w:p w:rsidR="00967FBE" w:rsidRPr="00EE37D3" w:rsidRDefault="0093005C" w:rsidP="00A21DE9">
      <w:pPr>
        <w:pStyle w:val="Text"/>
      </w:pPr>
      <w:r w:rsidRPr="00EE37D3">
        <w:t>Fungovalo to. Dveře helikoptéry, které byly na jeho straně, se otevřely a vyklonil se pilot. Vypnul motor a rotory se začaly točit pomaleji.</w:t>
      </w:r>
    </w:p>
    <w:p w:rsidR="00967FBE" w:rsidRPr="00EE37D3" w:rsidRDefault="0093005C" w:rsidP="00A21DE9">
      <w:pPr>
        <w:pStyle w:val="Text"/>
      </w:pPr>
      <w:r w:rsidRPr="00EE37D3">
        <w:t xml:space="preserve">Brandes přistoupil blíž a slábnoucí vítr mu </w:t>
      </w:r>
      <w:r w:rsidR="00E262E0">
        <w:t>cuch</w:t>
      </w:r>
      <w:r w:rsidRPr="00EE37D3">
        <w:t xml:space="preserve">al vlasy. Zastavil se kousek od pilota, který si sundával přilbu. </w:t>
      </w:r>
      <w:r w:rsidR="00967FBE" w:rsidRPr="00EE37D3">
        <w:t>„</w:t>
      </w:r>
      <w:r w:rsidRPr="00EE37D3">
        <w:t>Co je?</w:t>
      </w:r>
      <w:r w:rsidR="00967FBE" w:rsidRPr="00EE37D3">
        <w:t>“</w:t>
      </w:r>
      <w:r w:rsidRPr="00EE37D3">
        <w:t xml:space="preserve"> křikl na něj pilot. </w:t>
      </w:r>
      <w:r w:rsidR="00967FBE" w:rsidRPr="00EE37D3">
        <w:t>„</w:t>
      </w:r>
      <w:r w:rsidRPr="00EE37D3">
        <w:t>Jsem doktor Brandes.</w:t>
      </w:r>
      <w:r w:rsidR="00967FBE" w:rsidRPr="00EE37D3">
        <w:t>“</w:t>
      </w:r>
    </w:p>
    <w:p w:rsidR="00967FBE" w:rsidRPr="00EE37D3" w:rsidRDefault="00967FBE" w:rsidP="00A21DE9">
      <w:pPr>
        <w:pStyle w:val="Text"/>
      </w:pPr>
      <w:r w:rsidRPr="00EE37D3">
        <w:t>„</w:t>
      </w:r>
      <w:r w:rsidR="0093005C" w:rsidRPr="00EE37D3">
        <w:t>Podívejte, neznám žádná jména. Ale myslím, že on někoho zná.</w:t>
      </w:r>
      <w:r w:rsidRPr="00EE37D3">
        <w:t>“</w:t>
      </w:r>
      <w:r w:rsidR="0093005C" w:rsidRPr="00EE37D3">
        <w:t xml:space="preserve"> Ukázal vedle sebe. Seděl tam nějaký muž v saku a v tenkém svetru s rolákem a vypadal, jako by se mu let moc nelíbil. Brandes správně usoudil, že to je Dorfman.</w:t>
      </w:r>
    </w:p>
    <w:p w:rsidR="00967FBE" w:rsidRPr="00EE37D3" w:rsidRDefault="00967FBE" w:rsidP="00A21DE9">
      <w:pPr>
        <w:pStyle w:val="Text"/>
      </w:pPr>
      <w:r w:rsidRPr="00EE37D3">
        <w:t>„</w:t>
      </w:r>
      <w:r w:rsidR="0093005C" w:rsidRPr="00EE37D3">
        <w:t>Ach,</w:t>
      </w:r>
      <w:r w:rsidRPr="00EE37D3">
        <w:t>“</w:t>
      </w:r>
      <w:r w:rsidR="0093005C" w:rsidRPr="00EE37D3">
        <w:t xml:space="preserve"> řekl pilotovi. </w:t>
      </w:r>
      <w:r w:rsidRPr="00EE37D3">
        <w:t>„</w:t>
      </w:r>
      <w:r w:rsidR="0093005C" w:rsidRPr="00EE37D3">
        <w:t>Pojďte prosím se mnou.</w:t>
      </w:r>
      <w:r w:rsidRPr="00EE37D3">
        <w:t>“</w:t>
      </w:r>
    </w:p>
    <w:p w:rsidR="00967FBE" w:rsidRPr="00EE37D3" w:rsidRDefault="00967FBE" w:rsidP="00A21DE9">
      <w:pPr>
        <w:pStyle w:val="Text"/>
      </w:pPr>
      <w:r w:rsidRPr="00EE37D3">
        <w:lastRenderedPageBreak/>
        <w:t>„</w:t>
      </w:r>
      <w:r w:rsidR="0093005C" w:rsidRPr="00EE37D3">
        <w:t>Já nemůžu,</w:t>
      </w:r>
      <w:r w:rsidRPr="00EE37D3">
        <w:t>“</w:t>
      </w:r>
      <w:r w:rsidR="0093005C" w:rsidRPr="00EE37D3">
        <w:t xml:space="preserve"> bránil se pilot. Otočil se ke druhému muži, sundal mu přilbu a oznámil mu, že je na místě. Mluvil dost nahlas, že to uslyšel i Brandes.</w:t>
      </w:r>
    </w:p>
    <w:p w:rsidR="00967FBE" w:rsidRPr="00EE37D3" w:rsidRDefault="0093005C" w:rsidP="00A21DE9">
      <w:pPr>
        <w:pStyle w:val="Text"/>
      </w:pPr>
      <w:r w:rsidRPr="00EE37D3">
        <w:t>Dorfman neztrácel čas. Otevřel dveře, sáhl za sedadlo pro malý kovový kufřík a vystoupil na zem. Obešel helikoptéru a zamířil k Brandesovi.</w:t>
      </w:r>
    </w:p>
    <w:p w:rsidR="00967FBE" w:rsidRPr="00EE37D3" w:rsidRDefault="00967FBE" w:rsidP="00A21DE9">
      <w:pPr>
        <w:pStyle w:val="Text"/>
      </w:pPr>
      <w:r w:rsidRPr="00EE37D3">
        <w:t>„</w:t>
      </w:r>
      <w:r w:rsidR="0093005C" w:rsidRPr="00EE37D3">
        <w:t>Vy taky,</w:t>
      </w:r>
      <w:r w:rsidRPr="00EE37D3">
        <w:t>“</w:t>
      </w:r>
      <w:r w:rsidR="0093005C" w:rsidRPr="00EE37D3">
        <w:t xml:space="preserve"> řekl Brandes pilotovi.</w:t>
      </w:r>
    </w:p>
    <w:p w:rsidR="00967FBE" w:rsidRPr="00EE37D3" w:rsidRDefault="00967FBE" w:rsidP="00A21DE9">
      <w:pPr>
        <w:pStyle w:val="Text"/>
      </w:pPr>
      <w:r w:rsidRPr="00EE37D3">
        <w:t>„</w:t>
      </w:r>
      <w:r w:rsidR="0093005C" w:rsidRPr="00EE37D3">
        <w:t>Já nemůžu,</w:t>
      </w:r>
      <w:r w:rsidRPr="00EE37D3">
        <w:t>“</w:t>
      </w:r>
      <w:r w:rsidR="0093005C" w:rsidRPr="00EE37D3">
        <w:t xml:space="preserve"> opakoval pilot. </w:t>
      </w:r>
      <w:r w:rsidRPr="00EE37D3">
        <w:t>„</w:t>
      </w:r>
      <w:r w:rsidR="0093005C" w:rsidRPr="00EE37D3">
        <w:t>Mám velice přísné rozkazy. Kdybych vystoupil, stanu se součástí toho a</w:t>
      </w:r>
      <w:r w:rsidRPr="00EE37D3">
        <w:t>…“</w:t>
      </w:r>
      <w:r w:rsidR="0093005C" w:rsidRPr="00EE37D3">
        <w:t xml:space="preserve"> Zarazil se.</w:t>
      </w:r>
    </w:p>
    <w:p w:rsidR="00967FBE" w:rsidRPr="00EE37D3" w:rsidRDefault="0093005C" w:rsidP="00A21DE9">
      <w:pPr>
        <w:pStyle w:val="Text"/>
      </w:pPr>
      <w:r w:rsidRPr="00EE37D3">
        <w:t>Zničehonic se u Dorfmanových dveří objevil Kracke. Otevřel je, vylezl dovnitř a přiložil hlaveň své pistole pilotovi ke krku.</w:t>
      </w:r>
    </w:p>
    <w:p w:rsidR="00967FBE" w:rsidRPr="00EE37D3" w:rsidRDefault="0093005C" w:rsidP="00A21DE9">
      <w:pPr>
        <w:pStyle w:val="Text"/>
      </w:pPr>
      <w:r w:rsidRPr="00EE37D3">
        <w:t>Pilot zůstal zkamenělý jako socha. Nikdo mu nemusel vysvětlovat, co mu to tlačí na kůži.</w:t>
      </w:r>
    </w:p>
    <w:p w:rsidR="00967FBE" w:rsidRPr="00EE37D3" w:rsidRDefault="0093005C" w:rsidP="00A21DE9">
      <w:pPr>
        <w:pStyle w:val="Text"/>
      </w:pPr>
      <w:r w:rsidRPr="00EE37D3">
        <w:t>Dorfman, který byl před helikoptérou, si zatím ničeho nevšiml. Když došel k Brandesovi, přivítala ho namířená puška. Taky ztuhl.</w:t>
      </w:r>
    </w:p>
    <w:p w:rsidR="00967FBE" w:rsidRPr="00EE37D3" w:rsidRDefault="0093005C" w:rsidP="00A21DE9">
      <w:pPr>
        <w:pStyle w:val="Text"/>
      </w:pPr>
      <w:r w:rsidRPr="00EE37D3">
        <w:t>Kracke něco říkal pilotovi, ale Brandes ho neslyšel. Oba muži vystoupili směrem k Brandesovi a všichni čtyři zamířili k laboratořím.</w:t>
      </w:r>
    </w:p>
    <w:p w:rsidR="00967FBE" w:rsidRPr="00EE37D3" w:rsidRDefault="00967FBE" w:rsidP="00A21DE9">
      <w:pPr>
        <w:pStyle w:val="Text"/>
      </w:pPr>
      <w:r w:rsidRPr="00EE37D3">
        <w:t>„</w:t>
      </w:r>
      <w:r w:rsidR="0093005C" w:rsidRPr="00EE37D3">
        <w:t>To je,</w:t>
      </w:r>
      <w:r w:rsidRPr="00EE37D3">
        <w:t>“</w:t>
      </w:r>
      <w:r w:rsidR="0093005C" w:rsidRPr="00EE37D3">
        <w:t xml:space="preserve"> začal Dorfman roztřeseným hlasem. Kracke mu ale hned přikázal, aby držel hubu, a on poslechl. Pilot už ani nehlesl.</w:t>
      </w:r>
    </w:p>
    <w:p w:rsidR="00967FBE" w:rsidRPr="00EE37D3" w:rsidRDefault="0093005C" w:rsidP="00A21DE9">
      <w:pPr>
        <w:pStyle w:val="Text"/>
      </w:pPr>
      <w:r w:rsidRPr="00EE37D3">
        <w:t>Došli k huse, Peterově obrovské nádrži se slanou vodou. Podpěry, na kterých stála, vrhaly stíny od světel na parkovišti.</w:t>
      </w:r>
    </w:p>
    <w:p w:rsidR="00967FBE" w:rsidRPr="00EE37D3" w:rsidRDefault="0093005C" w:rsidP="00A21DE9">
      <w:pPr>
        <w:pStyle w:val="Text"/>
      </w:pPr>
      <w:r w:rsidRPr="00EE37D3">
        <w:t>Brandes a Kracke oba muže bez jediného slova svázali a dali jim roubíky. Wismer zatím přivedl Sarah a Lindu z jejich úkrytu v houští.</w:t>
      </w:r>
    </w:p>
    <w:p w:rsidR="00967FBE" w:rsidRPr="00EE37D3" w:rsidRDefault="0093005C" w:rsidP="00A21DE9">
      <w:pPr>
        <w:pStyle w:val="Text"/>
      </w:pPr>
      <w:r w:rsidRPr="00EE37D3">
        <w:t xml:space="preserve">Všichni se setkali u vrtulníku a během půl minuty nastoupili, Brandes a Kracke se posadili dopředu. Kracke se bez sebemenšího zaváhání chystal vzlétnout. </w:t>
      </w:r>
      <w:r w:rsidR="00967FBE" w:rsidRPr="00EE37D3">
        <w:t>„</w:t>
      </w:r>
      <w:r w:rsidRPr="00EE37D3">
        <w:t>Umíte to?</w:t>
      </w:r>
      <w:r w:rsidR="00967FBE" w:rsidRPr="00EE37D3">
        <w:t>“</w:t>
      </w:r>
      <w:r w:rsidRPr="00EE37D3">
        <w:t xml:space="preserve"> chtěl vědět Brandes. </w:t>
      </w:r>
      <w:r w:rsidR="00967FBE" w:rsidRPr="00EE37D3">
        <w:t>„</w:t>
      </w:r>
      <w:r w:rsidRPr="00EE37D3">
        <w:t>Jo, vím, jak se s tím létá.</w:t>
      </w:r>
      <w:r w:rsidR="00967FBE" w:rsidRPr="00EE37D3">
        <w:t>“</w:t>
      </w:r>
    </w:p>
    <w:p w:rsidR="00967FBE" w:rsidRPr="00EE37D3" w:rsidRDefault="0093005C" w:rsidP="00A21DE9">
      <w:pPr>
        <w:pStyle w:val="Text"/>
      </w:pPr>
      <w:r w:rsidRPr="00EE37D3">
        <w:t>Během několika sekund se rotory začaly otáčet, stále rychleji a rychleji. Země uskočila, jak Kracke naklonil jetrangera, a v tomtéž okamžiku se zvedli a vzdalovali se od laboratoří.</w:t>
      </w:r>
    </w:p>
    <w:p w:rsidR="00967FBE" w:rsidRPr="00EE37D3" w:rsidRDefault="0093005C" w:rsidP="00A21DE9">
      <w:pPr>
        <w:pStyle w:val="Text"/>
      </w:pPr>
      <w:r w:rsidRPr="00EE37D3">
        <w:t xml:space="preserve">Brandes pocítil úlevu. A </w:t>
      </w:r>
      <w:proofErr w:type="gramStart"/>
      <w:r w:rsidRPr="00EE37D3">
        <w:t>dokonce i když</w:t>
      </w:r>
      <w:proofErr w:type="gramEnd"/>
      <w:r w:rsidRPr="00EE37D3">
        <w:t xml:space="preserve"> za pár minut Kracke zaklel, že mají málo paliva, Brandes se pořád cítil lépe, než si ještě před chvilkou dovedl představit.</w:t>
      </w:r>
    </w:p>
    <w:p w:rsidR="00967FBE" w:rsidRPr="00EE37D3" w:rsidRDefault="0093005C" w:rsidP="00A21DE9">
      <w:pPr>
        <w:pStyle w:val="Text"/>
      </w:pPr>
      <w:r w:rsidRPr="00EE37D3">
        <w:rPr>
          <w:i/>
        </w:rPr>
        <w:t xml:space="preserve">Možná se cítím </w:t>
      </w:r>
      <w:r w:rsidR="00967FBE" w:rsidRPr="00EE37D3">
        <w:rPr>
          <w:i/>
        </w:rPr>
        <w:t>líp</w:t>
      </w:r>
      <w:r w:rsidRPr="00EE37D3">
        <w:rPr>
          <w:i/>
        </w:rPr>
        <w:t xml:space="preserve">, než bych měl, </w:t>
      </w:r>
      <w:r w:rsidRPr="00EE37D3">
        <w:t>napadlo ho.</w:t>
      </w:r>
    </w:p>
    <w:p w:rsidR="00967FBE" w:rsidRPr="00EE37D3" w:rsidRDefault="00967FBE" w:rsidP="00A21DE9">
      <w:pPr>
        <w:pStyle w:val="Text"/>
      </w:pPr>
    </w:p>
    <w:p w:rsidR="00967FBE" w:rsidRPr="00EE37D3" w:rsidRDefault="00967FBE" w:rsidP="00A21DE9">
      <w:pPr>
        <w:pStyle w:val="Text"/>
      </w:pPr>
      <w:r w:rsidRPr="00EE37D3">
        <w:t>„</w:t>
      </w:r>
      <w:r w:rsidR="0093005C" w:rsidRPr="00EE37D3">
        <w:t>Nedoletíme až na místo,</w:t>
      </w:r>
      <w:r w:rsidRPr="00EE37D3">
        <w:t>“</w:t>
      </w:r>
      <w:r w:rsidR="0093005C" w:rsidRPr="00EE37D3">
        <w:t xml:space="preserve"> řekl Kracke. </w:t>
      </w:r>
      <w:r w:rsidRPr="00EE37D3">
        <w:t>„</w:t>
      </w:r>
      <w:r w:rsidR="0093005C" w:rsidRPr="00EE37D3">
        <w:t>Nemáme dost paliva.</w:t>
      </w:r>
      <w:r w:rsidRPr="00EE37D3">
        <w:t>“</w:t>
      </w:r>
    </w:p>
    <w:p w:rsidR="00967FBE" w:rsidRPr="00EE37D3" w:rsidRDefault="00967FBE" w:rsidP="00A21DE9">
      <w:pPr>
        <w:pStyle w:val="Text"/>
      </w:pPr>
      <w:r w:rsidRPr="00EE37D3">
        <w:t>„</w:t>
      </w:r>
      <w:r w:rsidR="0093005C" w:rsidRPr="00EE37D3">
        <w:t>Dobrá,</w:t>
      </w:r>
      <w:r w:rsidRPr="00EE37D3">
        <w:t>“</w:t>
      </w:r>
      <w:r w:rsidR="0093005C" w:rsidRPr="00EE37D3">
        <w:t xml:space="preserve"> nenechal se vyvést z klidu Brandes, </w:t>
      </w:r>
      <w:r w:rsidRPr="00EE37D3">
        <w:t>„</w:t>
      </w:r>
      <w:r w:rsidR="0093005C" w:rsidRPr="00EE37D3">
        <w:t>něco vymyslíme.</w:t>
      </w:r>
      <w:r w:rsidRPr="00EE37D3">
        <w:t>“</w:t>
      </w:r>
    </w:p>
    <w:p w:rsidR="00967FBE" w:rsidRPr="00EE37D3" w:rsidRDefault="0093005C" w:rsidP="00A21DE9">
      <w:pPr>
        <w:pStyle w:val="Text"/>
      </w:pPr>
      <w:r w:rsidRPr="00EE37D3">
        <w:t>Kracke znal takovéhle chování. Brandes měl pocit, jako by zvítězil, jako by všechny problémy skončily. Kracke sám musel bojovat proti stejným pocitům. Byla to přirozená reakce. Ale věděl, že jejich problémy ještě nejsou překonány.</w:t>
      </w:r>
    </w:p>
    <w:p w:rsidR="00967FBE" w:rsidRPr="00EE37D3" w:rsidRDefault="0093005C" w:rsidP="00A21DE9">
      <w:pPr>
        <w:pStyle w:val="Text"/>
      </w:pPr>
      <w:r w:rsidRPr="00EE37D3">
        <w:t>Věřil, že Lawrencovi unikli, a pochyboval, že by plukovník měl takovou moc, aby je mohl sestřelit, i kdyby se mu podařilo je najít.</w:t>
      </w:r>
    </w:p>
    <w:p w:rsidR="00967FBE" w:rsidRPr="00EE37D3" w:rsidRDefault="0093005C" w:rsidP="00A21DE9">
      <w:pPr>
        <w:pStyle w:val="Text"/>
      </w:pPr>
      <w:r w:rsidRPr="00EE37D3">
        <w:t>Ale zpětně si uvědomil, že Lawrence nikdy nebyl jejich hlavní překážkou.</w:t>
      </w:r>
    </w:p>
    <w:p w:rsidR="00967FBE" w:rsidRPr="00EE37D3" w:rsidRDefault="0093005C" w:rsidP="00A21DE9">
      <w:pPr>
        <w:pStyle w:val="Text"/>
      </w:pPr>
      <w:r w:rsidRPr="00EE37D3">
        <w:t xml:space="preserve">Ještě musí najít Allenberga a Jasona </w:t>
      </w:r>
      <w:r w:rsidR="00967FBE" w:rsidRPr="00EE37D3">
        <w:t>–</w:t>
      </w:r>
      <w:r w:rsidRPr="00EE37D3">
        <w:t xml:space="preserve"> a pak rozhodně ty, kteří mají na svědomí tragédii v Lyle. A během několika příštích dní se musí vrátit zpátky k Cynthii.</w:t>
      </w:r>
    </w:p>
    <w:p w:rsidR="005528E8" w:rsidRDefault="0093005C" w:rsidP="00A21DE9">
      <w:pPr>
        <w:pStyle w:val="Text"/>
      </w:pPr>
      <w:r w:rsidRPr="00EE37D3">
        <w:t>Když si tohle všechno uvědomil, přidal se ještě jeden problém: nemáme dost paliva na cestu do New Jersey a k Allenbergovi.</w:t>
      </w:r>
    </w:p>
    <w:p w:rsidR="00967FBE" w:rsidRDefault="005528E8" w:rsidP="00A21DE9">
      <w:pPr>
        <w:pStyle w:val="Text"/>
      </w:pPr>
      <w:r>
        <w:br w:type="page"/>
      </w:r>
    </w:p>
    <w:p w:rsidR="003D71C8" w:rsidRDefault="003D71C8" w:rsidP="003D71C8">
      <w:pPr>
        <w:pStyle w:val="Nadpis1"/>
        <w:jc w:val="center"/>
      </w:pPr>
      <w:r>
        <w:t>36</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Hlídka s krycím názvem Tango zavolala na velitelství osm a půl minuty potom, co zabavený vrtulník vzlétl.</w:t>
      </w:r>
    </w:p>
    <w:p w:rsidR="00967FBE" w:rsidRPr="00EE37D3" w:rsidRDefault="0093005C" w:rsidP="00A21DE9">
      <w:pPr>
        <w:pStyle w:val="Text"/>
      </w:pPr>
      <w:r w:rsidRPr="00EE37D3">
        <w:t>Lawrence nepatřil k lidem, kteří snadno přiznají porážku. Ale ani ji nijak nezlehčoval.</w:t>
      </w:r>
    </w:p>
    <w:p w:rsidR="00967FBE" w:rsidRPr="00EE37D3" w:rsidRDefault="0093005C" w:rsidP="00A21DE9">
      <w:pPr>
        <w:pStyle w:val="Text"/>
      </w:pPr>
      <w:r w:rsidRPr="00EE37D3">
        <w:t>Pochopil, že situace už se nedá zachránit.</w:t>
      </w:r>
    </w:p>
    <w:p w:rsidR="00967FBE" w:rsidRPr="00EE37D3" w:rsidRDefault="0093005C" w:rsidP="00A21DE9">
      <w:pPr>
        <w:pStyle w:val="Text"/>
      </w:pPr>
      <w:r w:rsidRPr="00EE37D3">
        <w:t>Jeho kariéra zřejmě utrpí. Jenže takhle nemohl uvažovat. Sice se nevyhne ztrátám, ale musí se pokusit je minimalizovat.</w:t>
      </w:r>
    </w:p>
    <w:p w:rsidR="00967FBE" w:rsidRPr="00EE37D3" w:rsidRDefault="0093005C" w:rsidP="00A21DE9">
      <w:pPr>
        <w:pStyle w:val="Text"/>
      </w:pPr>
      <w:r w:rsidRPr="00EE37D3">
        <w:t>Zavolal svým nadřízeným a sdělil jim, co se přihodilo. Navrhl následující řešení: Oznámí, že byl nalezen zázračný lék na ly</w:t>
      </w:r>
      <w:r w:rsidR="00967FBE" w:rsidRPr="00EE37D3">
        <w:t>ls</w:t>
      </w:r>
      <w:r w:rsidRPr="00EE37D3">
        <w:t xml:space="preserve">kou nemoc. Tím si vylepší vlastní pozici a zároveň zpochybní tvrzení uprchlíků </w:t>
      </w:r>
      <w:r w:rsidR="00967FBE" w:rsidRPr="00EE37D3">
        <w:t>–</w:t>
      </w:r>
      <w:r w:rsidRPr="00EE37D3">
        <w:t xml:space="preserve"> pokud opravdu unikli a pokud vůbec mají v úmyslu své informace uveřejnit.</w:t>
      </w:r>
    </w:p>
    <w:p w:rsidR="00967FBE" w:rsidRPr="00EE37D3" w:rsidRDefault="0093005C" w:rsidP="00A21DE9">
      <w:pPr>
        <w:pStyle w:val="Text"/>
      </w:pPr>
      <w:r w:rsidRPr="00EE37D3">
        <w:t>Lawrence se domníval, že to neudělají. Věděl totiž, jakou náplň mají tajné služby podobné té, ve které pracuje Kracke.</w:t>
      </w:r>
    </w:p>
    <w:p w:rsidR="00967FBE" w:rsidRPr="00EE37D3" w:rsidRDefault="0093005C" w:rsidP="00A21DE9">
      <w:pPr>
        <w:pStyle w:val="Text"/>
      </w:pPr>
      <w:r w:rsidRPr="00EE37D3">
        <w:t>Bylo těžké předpovědět, co bude následovat. Kdyby se prokázalo, že jeho nadřízení mají tak mocné styky, jak se vždycky zdálo, mohl by z celé lapálie vyváznout relativně dobře.</w:t>
      </w:r>
    </w:p>
    <w:p w:rsidR="00967FBE" w:rsidRPr="00EE37D3" w:rsidRDefault="0093005C" w:rsidP="00A21DE9">
      <w:pPr>
        <w:pStyle w:val="Text"/>
      </w:pPr>
      <w:r w:rsidRPr="00EE37D3">
        <w:t>Relativně. Pokud to dovolili</w:t>
      </w:r>
      <w:r w:rsidR="00967FBE" w:rsidRPr="00EE37D3">
        <w:t>…</w:t>
      </w:r>
    </w:p>
    <w:p w:rsidR="00967FBE" w:rsidRPr="00EE37D3" w:rsidRDefault="0093005C" w:rsidP="00A21DE9">
      <w:pPr>
        <w:pStyle w:val="Text"/>
      </w:pPr>
      <w:r w:rsidRPr="00EE37D3">
        <w:t xml:space="preserve">Zamrazilo ho, když mu jeho nadřízený, místo aby ho pokáral, prostě řekl, že </w:t>
      </w:r>
      <w:r w:rsidR="00967FBE" w:rsidRPr="00EE37D3">
        <w:t>„</w:t>
      </w:r>
      <w:r w:rsidRPr="00EE37D3">
        <w:t>o ty věci bude postaráno</w:t>
      </w:r>
      <w:r w:rsidR="00967FBE" w:rsidRPr="00EE37D3">
        <w:t>“</w:t>
      </w:r>
      <w:r w:rsidRPr="00EE37D3">
        <w:t>. Věci.</w:t>
      </w:r>
    </w:p>
    <w:p w:rsidR="00967FBE" w:rsidRPr="00EE37D3" w:rsidRDefault="0093005C" w:rsidP="00A21DE9">
      <w:pPr>
        <w:pStyle w:val="Text"/>
      </w:pPr>
      <w:r w:rsidRPr="00EE37D3">
        <w:t xml:space="preserve">Nejdřív se mu ulevilo, že za celou záležitost </w:t>
      </w:r>
      <w:r w:rsidR="00967FBE" w:rsidRPr="00EE37D3">
        <w:t>–</w:t>
      </w:r>
      <w:r w:rsidRPr="00EE37D3">
        <w:t xml:space="preserve"> kromě toho, co se děje v Lyle (díkybohu mu nechali Dorfmanovo sérum a dva svázané muže!) </w:t>
      </w:r>
      <w:r w:rsidR="00967FBE" w:rsidRPr="00EE37D3">
        <w:t>–</w:t>
      </w:r>
      <w:r w:rsidRPr="00EE37D3">
        <w:t xml:space="preserve"> už nebude zodpovědný.</w:t>
      </w:r>
    </w:p>
    <w:p w:rsidR="00967FBE" w:rsidRPr="00EE37D3" w:rsidRDefault="0093005C" w:rsidP="00A21DE9">
      <w:pPr>
        <w:pStyle w:val="Text"/>
      </w:pPr>
      <w:r w:rsidRPr="00EE37D3">
        <w:t xml:space="preserve">Neměl z toho dobrý pocit, když si uvědomil, jaké by to bylo, kdyby i on byl jednou z těch </w:t>
      </w:r>
      <w:r w:rsidR="00967FBE" w:rsidRPr="00EE37D3">
        <w:t>„</w:t>
      </w:r>
      <w:r w:rsidRPr="00EE37D3">
        <w:t>věcí</w:t>
      </w:r>
      <w:r w:rsidR="00967FBE" w:rsidRPr="00EE37D3">
        <w:t>“</w:t>
      </w:r>
      <w:r w:rsidRPr="00EE37D3">
        <w:t xml:space="preserve">, o které </w:t>
      </w:r>
      <w:r w:rsidR="00967FBE" w:rsidRPr="00EE37D3">
        <w:t>„</w:t>
      </w:r>
      <w:r w:rsidRPr="00EE37D3">
        <w:t>bude postaráno</w:t>
      </w:r>
      <w:r w:rsidR="00967FBE" w:rsidRPr="00EE37D3">
        <w:t>“</w:t>
      </w:r>
      <w:r w:rsidRPr="00EE37D3">
        <w:t>.</w:t>
      </w:r>
    </w:p>
    <w:p w:rsidR="00967FBE" w:rsidRPr="00EE37D3" w:rsidRDefault="00967FBE" w:rsidP="00A21DE9">
      <w:pPr>
        <w:pStyle w:val="Text"/>
      </w:pPr>
    </w:p>
    <w:p w:rsidR="00967FBE" w:rsidRPr="00EE37D3" w:rsidRDefault="0093005C" w:rsidP="00A21DE9">
      <w:pPr>
        <w:pStyle w:val="Text"/>
      </w:pPr>
      <w:r w:rsidRPr="00EE37D3">
        <w:t>Allenberg se díval na vnuka, který tvrdě spal na pohovce jenom kousek od něj. V pokoji byl ještě jeden velice čilý a ostražitý člověk.</w:t>
      </w:r>
    </w:p>
    <w:p w:rsidR="00967FBE" w:rsidRPr="00EE37D3" w:rsidRDefault="0093005C" w:rsidP="00A21DE9">
      <w:pPr>
        <w:pStyle w:val="Text"/>
      </w:pPr>
      <w:r w:rsidRPr="00EE37D3">
        <w:t xml:space="preserve">Allenberg nevěděl, jak se jmenuje, protože Fitch nikdy neoslovoval své muže jménem. Ani tomu nepřikládal žádnou důležitost, přestože fakt, že se kriminálníci nesnaží skrýt svou </w:t>
      </w:r>
      <w:r w:rsidRPr="00EE37D3">
        <w:lastRenderedPageBreak/>
        <w:t>identitu a chovají se příliš přátelsky, pro Allenberga většinou znamenal, že žádní svědci nepřežijí.</w:t>
      </w:r>
    </w:p>
    <w:p w:rsidR="00967FBE" w:rsidRPr="00EE37D3" w:rsidRDefault="0093005C" w:rsidP="00A21DE9">
      <w:pPr>
        <w:pStyle w:val="Text"/>
      </w:pPr>
      <w:r w:rsidRPr="00EE37D3">
        <w:t>Fitch ale patřil do jiné kategorie. Fitchovi muži netajili svou totožnost proto, že Allenberga a Jasona nechají žít, nýbrž proto, že to je profesionální.</w:t>
      </w:r>
    </w:p>
    <w:p w:rsidR="00967FBE" w:rsidRPr="00EE37D3" w:rsidRDefault="0093005C" w:rsidP="00A21DE9">
      <w:pPr>
        <w:pStyle w:val="Text"/>
      </w:pPr>
      <w:r w:rsidRPr="00EE37D3">
        <w:t xml:space="preserve">Fitch a jeho organizace </w:t>
      </w:r>
      <w:r w:rsidR="00967FBE" w:rsidRPr="00EE37D3">
        <w:t>–</w:t>
      </w:r>
      <w:r w:rsidRPr="00EE37D3">
        <w:t xml:space="preserve"> jakkoli může být mocná a dobře fungující </w:t>
      </w:r>
      <w:r w:rsidR="00967FBE" w:rsidRPr="00EE37D3">
        <w:t>–</w:t>
      </w:r>
      <w:r w:rsidRPr="00EE37D3">
        <w:t xml:space="preserve"> je nenechá přežít. Nemůže.</w:t>
      </w:r>
    </w:p>
    <w:p w:rsidR="00967FBE" w:rsidRPr="00EE37D3" w:rsidRDefault="0093005C" w:rsidP="00A21DE9">
      <w:pPr>
        <w:pStyle w:val="Text"/>
      </w:pPr>
      <w:r w:rsidRPr="00EE37D3">
        <w:t>Allenberg si nedělal žádné iluze.</w:t>
      </w:r>
    </w:p>
    <w:p w:rsidR="00967FBE" w:rsidRPr="00EE37D3" w:rsidRDefault="0093005C" w:rsidP="00A21DE9">
      <w:pPr>
        <w:pStyle w:val="Text"/>
      </w:pPr>
      <w:r w:rsidRPr="00EE37D3">
        <w:t>Podíval se na Jasona a uvědomil si, že se o něj bojí. Chlapec spal, protože byl vyčerpaný z nicnedělání.</w:t>
      </w:r>
    </w:p>
    <w:p w:rsidR="00967FBE" w:rsidRPr="00EE37D3" w:rsidRDefault="0093005C" w:rsidP="00A21DE9">
      <w:pPr>
        <w:pStyle w:val="Text"/>
      </w:pPr>
      <w:r w:rsidRPr="00EE37D3">
        <w:t>Během dne připravoval svým věznitelům limonádu a večer a ráno kávu, ale většinu včerejšího dne on i jeho dědeček strávili tím, že seděli, čekali a sledovali, co se děje.</w:t>
      </w:r>
    </w:p>
    <w:p w:rsidR="00967FBE" w:rsidRPr="00EE37D3" w:rsidRDefault="0093005C" w:rsidP="00A21DE9">
      <w:pPr>
        <w:pStyle w:val="Text"/>
      </w:pPr>
      <w:r w:rsidRPr="00EE37D3">
        <w:t xml:space="preserve">Jason </w:t>
      </w:r>
      <w:r w:rsidR="00967FBE" w:rsidRPr="00EE37D3">
        <w:t>–</w:t>
      </w:r>
      <w:r w:rsidRPr="00EE37D3">
        <w:t xml:space="preserve"> bože, jak ho mám rád! </w:t>
      </w:r>
      <w:r w:rsidR="00967FBE" w:rsidRPr="00EE37D3">
        <w:t>–</w:t>
      </w:r>
      <w:r w:rsidRPr="00EE37D3">
        <w:t xml:space="preserve"> neztratil svou víru, že se z toho dostanou.</w:t>
      </w:r>
    </w:p>
    <w:p w:rsidR="00967FBE" w:rsidRPr="00EE37D3" w:rsidRDefault="0093005C" w:rsidP="00A21DE9">
      <w:pPr>
        <w:pStyle w:val="Text"/>
      </w:pPr>
      <w:r w:rsidRPr="00EE37D3">
        <w:t>Pevně věřil, že je někdo zachrání, nebo že jeho děda něco vymyslí. Anebo že něco vymyslí on sám. Allenberg měl v očích slzy, když se díval na spícího vnuka. Byl na něj pyšný.</w:t>
      </w:r>
    </w:p>
    <w:p w:rsidR="00967FBE" w:rsidRPr="00EE37D3" w:rsidRDefault="00967FBE" w:rsidP="00A21DE9">
      <w:pPr>
        <w:pStyle w:val="Text"/>
      </w:pPr>
    </w:p>
    <w:p w:rsidR="00967FBE" w:rsidRPr="00EE37D3" w:rsidRDefault="00967FBE" w:rsidP="00A21DE9">
      <w:pPr>
        <w:pStyle w:val="Text"/>
      </w:pPr>
      <w:r w:rsidRPr="00EE37D3">
        <w:t>„</w:t>
      </w:r>
      <w:r w:rsidR="0093005C" w:rsidRPr="00EE37D3">
        <w:t>Ještě deset minut,</w:t>
      </w:r>
      <w:r w:rsidRPr="00EE37D3">
        <w:t>“</w:t>
      </w:r>
      <w:r w:rsidR="0093005C" w:rsidRPr="00EE37D3">
        <w:t xml:space="preserve"> řekl Kracke.</w:t>
      </w:r>
    </w:p>
    <w:p w:rsidR="00967FBE" w:rsidRPr="00EE37D3" w:rsidRDefault="0093005C" w:rsidP="00A21DE9">
      <w:pPr>
        <w:pStyle w:val="Text"/>
      </w:pPr>
      <w:r w:rsidRPr="00EE37D3">
        <w:t>Brandes ho neslyšel moc dobře, protože rytmické hučení rotorů pronikalo dokonce i přes izolaci přilby.</w:t>
      </w:r>
    </w:p>
    <w:p w:rsidR="00967FBE" w:rsidRPr="00EE37D3" w:rsidRDefault="0093005C" w:rsidP="00A21DE9">
      <w:pPr>
        <w:pStyle w:val="Text"/>
      </w:pPr>
      <w:r w:rsidRPr="00EE37D3">
        <w:t xml:space="preserve">Euforie, která Brandese zachvátila po útěku, už z něj vyprchala. </w:t>
      </w:r>
      <w:r w:rsidR="00967FBE" w:rsidRPr="00EE37D3">
        <w:t>Teď</w:t>
      </w:r>
      <w:r w:rsidRPr="00EE37D3">
        <w:t xml:space="preserve"> pochopil to, co Kracke věděl celou dobu </w:t>
      </w:r>
      <w:r w:rsidR="00967FBE" w:rsidRPr="00EE37D3">
        <w:t>–</w:t>
      </w:r>
      <w:r w:rsidRPr="00EE37D3">
        <w:t xml:space="preserve"> že pořád nejsou v bezpečí.</w:t>
      </w:r>
    </w:p>
    <w:p w:rsidR="00967FBE" w:rsidRPr="00EE37D3" w:rsidRDefault="0093005C" w:rsidP="00A21DE9">
      <w:pPr>
        <w:pStyle w:val="Text"/>
      </w:pPr>
      <w:r w:rsidRPr="00EE37D3">
        <w:t>A navíc jim docházelo palivo.</w:t>
      </w:r>
    </w:p>
    <w:p w:rsidR="00967FBE" w:rsidRPr="00EE37D3" w:rsidRDefault="00967FBE" w:rsidP="00A21DE9">
      <w:pPr>
        <w:pStyle w:val="Text"/>
      </w:pPr>
      <w:r w:rsidRPr="00EE37D3">
        <w:t>„</w:t>
      </w:r>
      <w:r w:rsidR="0093005C" w:rsidRPr="00EE37D3">
        <w:t>Co budeme dělat?</w:t>
      </w:r>
      <w:r w:rsidRPr="00EE37D3">
        <w:t>“</w:t>
      </w:r>
      <w:r w:rsidR="0093005C" w:rsidRPr="00EE37D3">
        <w:t xml:space="preserve"> křikl, i když to nebylo nutné, protože mluvil přes mikrofon, který měl před ústy. </w:t>
      </w:r>
      <w:r w:rsidRPr="00EE37D3">
        <w:t>„</w:t>
      </w:r>
      <w:r w:rsidR="0093005C" w:rsidRPr="00EE37D3">
        <w:t>Přistaneme,</w:t>
      </w:r>
      <w:r w:rsidRPr="00EE37D3">
        <w:t>“</w:t>
      </w:r>
      <w:r w:rsidR="0093005C" w:rsidRPr="00EE37D3">
        <w:t xml:space="preserve"> odpověděl Kracke. Jak jednoduché!</w:t>
      </w:r>
    </w:p>
    <w:p w:rsidR="00967FBE" w:rsidRPr="00EE37D3" w:rsidRDefault="0093005C" w:rsidP="00A21DE9">
      <w:pPr>
        <w:pStyle w:val="Text"/>
      </w:pPr>
      <w:r w:rsidRPr="00EE37D3">
        <w:t xml:space="preserve">Kracke najednou otočil vrtulník a začal klesat. Lákala ho světla na Pathmarku, supermarketu s nepřetržitým provozem, která se objevila pod nimi. Věděl, že v tuto hodinu tam bude dost místa na přistání. Potom by si mohl </w:t>
      </w:r>
      <w:r w:rsidR="00967FBE" w:rsidRPr="00EE37D3">
        <w:t>„</w:t>
      </w:r>
      <w:r w:rsidRPr="00EE37D3">
        <w:t>vypůjčit</w:t>
      </w:r>
      <w:r w:rsidR="00967FBE" w:rsidRPr="00EE37D3">
        <w:t>“</w:t>
      </w:r>
      <w:r w:rsidRPr="00EE37D3">
        <w:t xml:space="preserve"> jedno z aut, která stojí na parkovišti, a když jim bude přát štěstí, dostanou se odtud na silnici. Kdyby se mu podařilo </w:t>
      </w:r>
      <w:r w:rsidR="00967FBE" w:rsidRPr="00EE37D3">
        <w:t>„</w:t>
      </w:r>
      <w:r w:rsidRPr="00EE37D3">
        <w:t>vypůjčit si</w:t>
      </w:r>
      <w:r w:rsidR="00967FBE" w:rsidRPr="00EE37D3">
        <w:t>“</w:t>
      </w:r>
      <w:r w:rsidRPr="00EE37D3">
        <w:t xml:space="preserve"> auto dostatečně rychle, mohli by v něm zmizet dřív, než si někdo všimne, co se děje.</w:t>
      </w:r>
    </w:p>
    <w:p w:rsidR="00967FBE" w:rsidRPr="00EE37D3" w:rsidRDefault="0093005C" w:rsidP="00A21DE9">
      <w:pPr>
        <w:pStyle w:val="Text"/>
      </w:pPr>
      <w:r w:rsidRPr="00EE37D3">
        <w:lastRenderedPageBreak/>
        <w:t>Kracke si uvědomil, že nebudou moci zaútočit na farmu v New Jersey ještě dnes v noci.</w:t>
      </w:r>
    </w:p>
    <w:p w:rsidR="00967FBE" w:rsidRPr="00EE37D3" w:rsidRDefault="0093005C" w:rsidP="00A21DE9">
      <w:pPr>
        <w:pStyle w:val="Text"/>
      </w:pPr>
      <w:r w:rsidRPr="00EE37D3">
        <w:t>Provedou to za úsvitu.</w:t>
      </w:r>
    </w:p>
    <w:p w:rsidR="00967FBE" w:rsidRPr="00EE37D3" w:rsidRDefault="0093005C" w:rsidP="00A21DE9">
      <w:pPr>
        <w:pStyle w:val="Text"/>
      </w:pPr>
      <w:r w:rsidRPr="00EE37D3">
        <w:t>Mohli by si cestou najít nějaký malý motel a pár hodin se prospat. Ale předtím by samozřejmě zavolal na určitá místa a dal dohromady tým, který bude potřebovat.</w:t>
      </w:r>
    </w:p>
    <w:p w:rsidR="00967FBE" w:rsidRPr="00EE37D3" w:rsidRDefault="0093005C" w:rsidP="00A21DE9">
      <w:pPr>
        <w:pStyle w:val="Text"/>
      </w:pPr>
      <w:r w:rsidRPr="00EE37D3">
        <w:t>Dostat se na farmu nebude nijak snadné. Členové jeho týmu by se mohli převléct za pošťáky, opraváře či zemědělské dělníky, aby se dostali dost blízko a paralyzovali únosce, aniž by ohrozili rukojmí.</w:t>
      </w:r>
    </w:p>
    <w:p w:rsidR="00967FBE" w:rsidRPr="00EE37D3" w:rsidRDefault="0093005C" w:rsidP="00A21DE9">
      <w:pPr>
        <w:pStyle w:val="Text"/>
      </w:pPr>
      <w:r w:rsidRPr="00EE37D3">
        <w:t>Věděl, že by se to mohlo podařit.</w:t>
      </w:r>
    </w:p>
    <w:p w:rsidR="00967FBE" w:rsidRPr="00EE37D3" w:rsidRDefault="0093005C" w:rsidP="00A21DE9">
      <w:pPr>
        <w:pStyle w:val="Text"/>
      </w:pPr>
      <w:r w:rsidRPr="00EE37D3">
        <w:t>Rychle tyhle myšlenky zapudil a začal Brandesovi do sluchátek vysvětlovat, co udělá, jakmile přistanou na parkovišti před supermarketem.</w:t>
      </w:r>
    </w:p>
    <w:p w:rsidR="00967FBE" w:rsidRPr="00EE37D3" w:rsidRDefault="0093005C" w:rsidP="00A21DE9">
      <w:pPr>
        <w:pStyle w:val="Text"/>
      </w:pPr>
      <w:r w:rsidRPr="00EE37D3">
        <w:t>Těch několik posledních metrů klesali rychle.</w:t>
      </w:r>
    </w:p>
    <w:p w:rsidR="00967FBE" w:rsidRPr="00EE37D3" w:rsidRDefault="0093005C" w:rsidP="00A21DE9">
      <w:pPr>
        <w:pStyle w:val="Text"/>
      </w:pPr>
      <w:r w:rsidRPr="00EE37D3">
        <w:t>Kracke vyskočil, hned jak si byl jistý, že helikoptéra bezpečně přistála. Nechal motor běžet a rotory se otáčely naprázdno. Hluk byl tak velký, že vyvolal zmatek a odvrátil pozornost.</w:t>
      </w:r>
    </w:p>
    <w:p w:rsidR="00967FBE" w:rsidRPr="00EE37D3" w:rsidRDefault="0093005C" w:rsidP="00A21DE9">
      <w:pPr>
        <w:pStyle w:val="Text"/>
      </w:pPr>
      <w:r w:rsidRPr="00EE37D3">
        <w:t>Vrtulník lehce dosedl mezi budovou a malou skupinkou zaparkovaných aut.</w:t>
      </w:r>
    </w:p>
    <w:p w:rsidR="00967FBE" w:rsidRPr="00EE37D3" w:rsidRDefault="0093005C" w:rsidP="00A21DE9">
      <w:pPr>
        <w:pStyle w:val="Text"/>
      </w:pPr>
      <w:r w:rsidRPr="00EE37D3">
        <w:t>Wismer a obě ženy rychle opustili kabinu na Krackově straně, a zůstali tak schovaní za helikoptérou.</w:t>
      </w:r>
    </w:p>
    <w:p w:rsidR="00967FBE" w:rsidRPr="00EE37D3" w:rsidRDefault="0093005C" w:rsidP="00A21DE9">
      <w:pPr>
        <w:pStyle w:val="Text"/>
      </w:pPr>
      <w:r w:rsidRPr="00EE37D3">
        <w:t>Jenom Brandes seděl dál. Jeho úkol byl zcela jednoduchý.</w:t>
      </w:r>
    </w:p>
    <w:p w:rsidR="00967FBE" w:rsidRPr="00EE37D3" w:rsidRDefault="0093005C" w:rsidP="00A21DE9">
      <w:pPr>
        <w:pStyle w:val="Text"/>
      </w:pPr>
      <w:r w:rsidRPr="00EE37D3">
        <w:t>Stiskl vypínač, který mu Kracke ukázal, a čekal. Jeho mikrofon byl připojený na místní rozhlas.</w:t>
      </w:r>
    </w:p>
    <w:p w:rsidR="00967FBE" w:rsidRPr="00EE37D3" w:rsidRDefault="00967FBE" w:rsidP="00A21DE9">
      <w:pPr>
        <w:pStyle w:val="Text"/>
      </w:pPr>
      <w:r w:rsidRPr="00EE37D3">
        <w:t>„</w:t>
      </w:r>
      <w:r w:rsidR="0093005C" w:rsidRPr="00EE37D3">
        <w:t>Něco si vymyslete,</w:t>
      </w:r>
      <w:r w:rsidRPr="00EE37D3">
        <w:t>“</w:t>
      </w:r>
      <w:r w:rsidR="0093005C" w:rsidRPr="00EE37D3">
        <w:t xml:space="preserve"> řekl mu Kracke. </w:t>
      </w:r>
      <w:r w:rsidRPr="00EE37D3">
        <w:t>„</w:t>
      </w:r>
      <w:r w:rsidR="0093005C" w:rsidRPr="00EE37D3">
        <w:t xml:space="preserve">Řekněte jim, že to je lékařská záchranná služba </w:t>
      </w:r>
      <w:r w:rsidRPr="00EE37D3">
        <w:t>–</w:t>
      </w:r>
      <w:r w:rsidR="0093005C" w:rsidRPr="00EE37D3">
        <w:t xml:space="preserve"> je to skoro pravda. Jenom s nimi mluvte, aby se drželi dál, než zajedu s nějakým autem za helikoptéru.</w:t>
      </w:r>
      <w:r w:rsidRPr="00EE37D3">
        <w:t>“</w:t>
      </w:r>
    </w:p>
    <w:p w:rsidR="00967FBE" w:rsidRPr="00EE37D3" w:rsidRDefault="0093005C" w:rsidP="00A21DE9">
      <w:pPr>
        <w:pStyle w:val="Text"/>
      </w:pPr>
      <w:r w:rsidRPr="00EE37D3">
        <w:t>Brandes byl trochu nervózní.</w:t>
      </w:r>
    </w:p>
    <w:p w:rsidR="00967FBE" w:rsidRPr="00EE37D3" w:rsidRDefault="0093005C" w:rsidP="00A21DE9">
      <w:pPr>
        <w:pStyle w:val="Text"/>
        <w:rPr>
          <w:i/>
        </w:rPr>
      </w:pPr>
      <w:r w:rsidRPr="00EE37D3">
        <w:rPr>
          <w:i/>
        </w:rPr>
        <w:t>Moje nervy si začínají zvykat. Už jsem se otužil.</w:t>
      </w:r>
    </w:p>
    <w:p w:rsidR="00967FBE" w:rsidRPr="00EE37D3" w:rsidRDefault="00AD4CE8" w:rsidP="00A21DE9">
      <w:pPr>
        <w:pStyle w:val="Text"/>
      </w:pPr>
      <w:r>
        <w:t xml:space="preserve">Chvilku trvalo, než přišli </w:t>
      </w:r>
      <w:r w:rsidR="0093005C" w:rsidRPr="00EE37D3">
        <w:t>lidé z obchodu. Rachot vrtulníku evidentně upoutal jejich pozornost, ale drželi se opodál. A i když viděli, že vrtulník bezpečně přistál, blížili se velice pomalu.</w:t>
      </w:r>
    </w:p>
    <w:p w:rsidR="00967FBE" w:rsidRPr="00EE37D3" w:rsidRDefault="0093005C" w:rsidP="00A21DE9">
      <w:pPr>
        <w:pStyle w:val="Text"/>
      </w:pPr>
      <w:r w:rsidRPr="00EE37D3">
        <w:t xml:space="preserve">Brandes zkontroloval, jestli nechal vypínač ve správné poloze. Ti lidé </w:t>
      </w:r>
      <w:r w:rsidR="00967FBE" w:rsidRPr="00EE37D3">
        <w:t>–</w:t>
      </w:r>
      <w:r w:rsidRPr="00EE37D3">
        <w:t xml:space="preserve"> dva z nich měli na sobě dlouhé bílé pláště, jaké nosí laboranti i prodavači z potravin </w:t>
      </w:r>
      <w:r w:rsidR="00967FBE" w:rsidRPr="00EE37D3">
        <w:t>–</w:t>
      </w:r>
      <w:r w:rsidRPr="00EE37D3">
        <w:t xml:space="preserve"> byli pořád asi tak sto metrů daleko.</w:t>
      </w:r>
    </w:p>
    <w:p w:rsidR="00967FBE" w:rsidRPr="00EE37D3" w:rsidRDefault="0093005C" w:rsidP="00A21DE9">
      <w:pPr>
        <w:pStyle w:val="Text"/>
      </w:pPr>
      <w:r w:rsidRPr="00EE37D3">
        <w:lastRenderedPageBreak/>
        <w:t>Díky jetrangeru získali uprchlíci víc času, než předpokládali. Ale prodavači už byli dost blízko.</w:t>
      </w:r>
    </w:p>
    <w:p w:rsidR="00967FBE" w:rsidRPr="00EE37D3" w:rsidRDefault="0093005C" w:rsidP="00A21DE9">
      <w:pPr>
        <w:pStyle w:val="Text"/>
      </w:pPr>
      <w:r w:rsidRPr="00EE37D3">
        <w:t>Brandes si odkašlal a jeho hlas zahřměl uměle osvětleným parkovištěm jako hrom, takže všichni ztuhli.</w:t>
      </w:r>
    </w:p>
    <w:p w:rsidR="00967FBE" w:rsidRPr="00EE37D3" w:rsidRDefault="0093005C" w:rsidP="00A21DE9">
      <w:pPr>
        <w:pStyle w:val="Text"/>
      </w:pPr>
      <w:r w:rsidRPr="00EE37D3">
        <w:t>I Brandese to zaskočilo, protože nečekal takovou hlasitost. Přehlušila i hluk motoru. Rychle se však vzpamatoval a nadechl se, aby něco řekl.</w:t>
      </w:r>
    </w:p>
    <w:p w:rsidR="00967FBE" w:rsidRPr="00EE37D3" w:rsidRDefault="0093005C" w:rsidP="00A21DE9">
      <w:pPr>
        <w:pStyle w:val="Text"/>
      </w:pPr>
      <w:r w:rsidRPr="00EE37D3">
        <w:t xml:space="preserve">Lékařská záchranná služba </w:t>
      </w:r>
      <w:r w:rsidR="00967FBE" w:rsidRPr="00EE37D3">
        <w:t>–</w:t>
      </w:r>
      <w:r w:rsidRPr="00EE37D3">
        <w:t xml:space="preserve"> to zní docela dobře, pomyslel si.</w:t>
      </w:r>
    </w:p>
    <w:p w:rsidR="00967FBE" w:rsidRPr="00EE37D3" w:rsidRDefault="0093005C" w:rsidP="00A21DE9">
      <w:pPr>
        <w:pStyle w:val="Text"/>
      </w:pPr>
      <w:r w:rsidRPr="00EE37D3">
        <w:t>Ale nemusel říkat nic, protože v tu chvíli na ně křikl Kracke.</w:t>
      </w:r>
    </w:p>
    <w:p w:rsidR="00967FBE" w:rsidRPr="00EE37D3" w:rsidRDefault="0093005C" w:rsidP="00A21DE9">
      <w:pPr>
        <w:pStyle w:val="Text"/>
      </w:pPr>
      <w:r w:rsidRPr="00EE37D3">
        <w:t>Brandes rychle vyhlédl ven. Za vrtulníkem stála dodávka.</w:t>
      </w:r>
    </w:p>
    <w:p w:rsidR="00967FBE" w:rsidRPr="00EE37D3" w:rsidRDefault="0093005C" w:rsidP="00A21DE9">
      <w:pPr>
        <w:pStyle w:val="Text"/>
      </w:pPr>
      <w:r w:rsidRPr="00EE37D3">
        <w:t xml:space="preserve">Už se nezdržoval, ale pro dobrou vůli zabručel něco do mikrofonu </w:t>
      </w:r>
      <w:r w:rsidR="00967FBE" w:rsidRPr="00EE37D3">
        <w:t>–</w:t>
      </w:r>
      <w:r w:rsidRPr="00EE37D3">
        <w:t xml:space="preserve"> hnusil se mu ten zvuk </w:t>
      </w:r>
      <w:r w:rsidR="00967FBE" w:rsidRPr="00EE37D3">
        <w:t>–</w:t>
      </w:r>
      <w:r w:rsidRPr="00EE37D3">
        <w:t xml:space="preserve"> a strhl si z hlavy přilbu. Wismer, Sarah a Linda už seděli vzadu v autě. On naskočil dopředu.</w:t>
      </w:r>
    </w:p>
    <w:p w:rsidR="00967FBE" w:rsidRPr="00EE37D3" w:rsidRDefault="0093005C" w:rsidP="00A21DE9">
      <w:pPr>
        <w:pStyle w:val="Text"/>
      </w:pPr>
      <w:r w:rsidRPr="00EE37D3">
        <w:t>Během pěti sekund dal Kracke plný plyn a auto vyrazilo z parkoviště na silnici.</w:t>
      </w:r>
    </w:p>
    <w:p w:rsidR="00967FBE" w:rsidRPr="00EE37D3" w:rsidRDefault="0093005C" w:rsidP="00A21DE9">
      <w:pPr>
        <w:pStyle w:val="Text"/>
      </w:pPr>
      <w:r w:rsidRPr="00EE37D3">
        <w:t>K</w:t>
      </w:r>
      <w:r w:rsidR="000E7C07">
        <w:t>racke neustále zrychloval a naje</w:t>
      </w:r>
      <w:r w:rsidRPr="00EE37D3">
        <w:t xml:space="preserve">dnou se začal smát. Potom se uklidnil a podíval se na Brandese. </w:t>
      </w:r>
      <w:r w:rsidR="00967FBE" w:rsidRPr="00EE37D3">
        <w:t>„</w:t>
      </w:r>
      <w:r w:rsidRPr="00EE37D3">
        <w:t xml:space="preserve">Neměl jsem během posledních několika hodin důvod k smíchu. </w:t>
      </w:r>
      <w:r w:rsidR="00967FBE" w:rsidRPr="00EE37D3">
        <w:t>Teď</w:t>
      </w:r>
      <w:r w:rsidRPr="00EE37D3">
        <w:t xml:space="preserve"> se musím smát, když zase máme šanci,</w:t>
      </w:r>
      <w:r w:rsidR="00967FBE" w:rsidRPr="00EE37D3">
        <w:t>“</w:t>
      </w:r>
      <w:r w:rsidRPr="00EE37D3">
        <w:t xml:space="preserve"> řekl. </w:t>
      </w:r>
      <w:r w:rsidR="00967FBE" w:rsidRPr="00EE37D3">
        <w:t>„</w:t>
      </w:r>
      <w:r w:rsidRPr="00EE37D3">
        <w:t>Doufám, že v tom vrtulníku bude dostatek paliva, aby vydržel běžet naprázdno aspoň hodinu.</w:t>
      </w:r>
      <w:r w:rsidR="00967FBE" w:rsidRPr="00EE37D3">
        <w:t>“</w:t>
      </w:r>
      <w:r w:rsidRPr="00EE37D3">
        <w:t xml:space="preserve"> Znovu se zasmál.</w:t>
      </w:r>
    </w:p>
    <w:p w:rsidR="00967FBE" w:rsidRPr="00EE37D3" w:rsidRDefault="00967FBE" w:rsidP="00A21DE9">
      <w:pPr>
        <w:pStyle w:val="Text"/>
      </w:pPr>
      <w:r w:rsidRPr="00EE37D3">
        <w:t>„</w:t>
      </w:r>
      <w:r w:rsidR="0093005C" w:rsidRPr="00EE37D3">
        <w:t>Skvělé odpoutání pozornosti,</w:t>
      </w:r>
      <w:r w:rsidRPr="00EE37D3">
        <w:t>“</w:t>
      </w:r>
      <w:r w:rsidR="0093005C" w:rsidRPr="00EE37D3">
        <w:t xml:space="preserve"> dodal. </w:t>
      </w:r>
      <w:r w:rsidRPr="00EE37D3">
        <w:t>„</w:t>
      </w:r>
      <w:r w:rsidR="0093005C" w:rsidRPr="00EE37D3">
        <w:t>Nejspíš tam ještě zírají na tu podivnou věc. Možná že si ani nevšimli, že odjelo nějaké auto.</w:t>
      </w:r>
      <w:r w:rsidRPr="00EE37D3">
        <w:t>“</w:t>
      </w:r>
    </w:p>
    <w:p w:rsidR="00967FBE" w:rsidRPr="00EE37D3" w:rsidRDefault="00967FBE" w:rsidP="00A21DE9">
      <w:pPr>
        <w:pStyle w:val="Text"/>
      </w:pPr>
    </w:p>
    <w:p w:rsidR="00967FBE" w:rsidRPr="00EE37D3" w:rsidRDefault="00967FBE" w:rsidP="00A21DE9">
      <w:pPr>
        <w:pStyle w:val="Text"/>
      </w:pPr>
      <w:r w:rsidRPr="00EE37D3">
        <w:t>„</w:t>
      </w:r>
      <w:r w:rsidR="0093005C" w:rsidRPr="00EE37D3">
        <w:t>Musíme osvobodit Adriana a Jasona,</w:t>
      </w:r>
      <w:r w:rsidRPr="00EE37D3">
        <w:t>“</w:t>
      </w:r>
      <w:r w:rsidR="0093005C" w:rsidRPr="00EE37D3">
        <w:t xml:space="preserve"> řekl najednou Kracke.</w:t>
      </w:r>
    </w:p>
    <w:p w:rsidR="00967FBE" w:rsidRPr="00EE37D3" w:rsidRDefault="0093005C" w:rsidP="00A21DE9">
      <w:pPr>
        <w:pStyle w:val="Text"/>
      </w:pPr>
      <w:r w:rsidRPr="00EE37D3">
        <w:t>Brandese zachvátil zvláštní pocit a potom vyslovil otázku, která jeho samého překvapila. Nikdy by ho totiž nenapadlo, že by byl schopný se takhle zeptat.</w:t>
      </w:r>
    </w:p>
    <w:p w:rsidR="00967FBE" w:rsidRPr="00EE37D3" w:rsidRDefault="00967FBE" w:rsidP="00A21DE9">
      <w:pPr>
        <w:pStyle w:val="Text"/>
      </w:pPr>
      <w:r w:rsidRPr="00EE37D3">
        <w:t>„</w:t>
      </w:r>
      <w:r w:rsidR="0093005C" w:rsidRPr="00EE37D3">
        <w:t>Proč?</w:t>
      </w:r>
      <w:r w:rsidRPr="00EE37D3">
        <w:t>“</w:t>
      </w:r>
    </w:p>
    <w:p w:rsidR="00967FBE" w:rsidRPr="00EE37D3" w:rsidRDefault="0093005C" w:rsidP="00A21DE9">
      <w:pPr>
        <w:pStyle w:val="Text"/>
      </w:pPr>
      <w:r w:rsidRPr="00EE37D3">
        <w:t>Kracke k němu prudce otočil hlavu. Nikdo ani nemukl. Brandes pokračoval.</w:t>
      </w:r>
    </w:p>
    <w:p w:rsidR="00967FBE" w:rsidRPr="00EE37D3" w:rsidRDefault="00967FBE" w:rsidP="00A21DE9">
      <w:pPr>
        <w:pStyle w:val="Text"/>
      </w:pPr>
      <w:r w:rsidRPr="00EE37D3">
        <w:t>„</w:t>
      </w:r>
      <w:r w:rsidR="0093005C" w:rsidRPr="00EE37D3">
        <w:t>Musíme oznámit na patřičných místech, co se děje v Lyle,</w:t>
      </w:r>
      <w:r w:rsidRPr="00EE37D3">
        <w:t>“</w:t>
      </w:r>
      <w:r w:rsidR="0093005C" w:rsidRPr="00EE37D3">
        <w:t xml:space="preserve"> prohlásil. Pak se odmlčel a podíval se na Kracka. Uvnitř zavládlo naprosté ticho.</w:t>
      </w:r>
    </w:p>
    <w:p w:rsidR="00967FBE" w:rsidRPr="00EE37D3" w:rsidRDefault="0093005C" w:rsidP="00A21DE9">
      <w:pPr>
        <w:pStyle w:val="Text"/>
      </w:pPr>
      <w:r w:rsidRPr="00EE37D3">
        <w:t>Brandes upřímně litoval, že svou otázkou ublížil Sarah.</w:t>
      </w:r>
    </w:p>
    <w:p w:rsidR="00967FBE" w:rsidRPr="00EE37D3" w:rsidRDefault="0093005C" w:rsidP="00A21DE9">
      <w:pPr>
        <w:pStyle w:val="Text"/>
      </w:pPr>
      <w:r w:rsidRPr="00EE37D3">
        <w:t>Je to přece její otec.</w:t>
      </w:r>
    </w:p>
    <w:p w:rsidR="00967FBE" w:rsidRPr="00EE37D3" w:rsidRDefault="0093005C" w:rsidP="00A21DE9">
      <w:pPr>
        <w:pStyle w:val="Text"/>
      </w:pPr>
      <w:r w:rsidRPr="00EE37D3">
        <w:lastRenderedPageBreak/>
        <w:t>A její syn.</w:t>
      </w:r>
    </w:p>
    <w:p w:rsidR="00967FBE" w:rsidRPr="00EE37D3" w:rsidRDefault="0093005C" w:rsidP="00A21DE9">
      <w:pPr>
        <w:pStyle w:val="Text"/>
        <w:rPr>
          <w:i/>
        </w:rPr>
      </w:pPr>
      <w:r w:rsidRPr="00EE37D3">
        <w:rPr>
          <w:i/>
        </w:rPr>
        <w:t>Nemá vysvětlit, jak to myslel? Nebo by měl nechat Kracka, aby vysvětlil to, co jemu připadá tak obtížné?</w:t>
      </w:r>
    </w:p>
    <w:p w:rsidR="00967FBE" w:rsidRPr="00EE37D3" w:rsidRDefault="0093005C" w:rsidP="00A21DE9">
      <w:pPr>
        <w:pStyle w:val="Text"/>
      </w:pPr>
      <w:r w:rsidRPr="00EE37D3">
        <w:t xml:space="preserve">Kracke odpověděl naprosto klidným hlasem: </w:t>
      </w:r>
      <w:r w:rsidR="00967FBE" w:rsidRPr="00EE37D3">
        <w:t>„</w:t>
      </w:r>
      <w:r w:rsidRPr="00EE37D3">
        <w:t>Mohlo by se zdát, že to je ztráta času,</w:t>
      </w:r>
      <w:r w:rsidR="00967FBE" w:rsidRPr="00EE37D3">
        <w:t>“</w:t>
      </w:r>
      <w:r w:rsidRPr="00EE37D3">
        <w:t xml:space="preserve"> řekl. </w:t>
      </w:r>
      <w:r w:rsidR="00967FBE" w:rsidRPr="00EE37D3">
        <w:t>„</w:t>
      </w:r>
      <w:r w:rsidRPr="00EE37D3">
        <w:t>Souhlasím.</w:t>
      </w:r>
      <w:r w:rsidR="00967FBE" w:rsidRPr="00EE37D3">
        <w:t>“</w:t>
      </w:r>
    </w:p>
    <w:p w:rsidR="00967FBE" w:rsidRPr="00EE37D3" w:rsidRDefault="0093005C" w:rsidP="00A21DE9">
      <w:pPr>
        <w:pStyle w:val="Text"/>
      </w:pPr>
      <w:r w:rsidRPr="00EE37D3">
        <w:t>Odmlčel se a chtěl říct Brandesovi, že se změnil, ale neudělal to.</w:t>
      </w:r>
    </w:p>
    <w:p w:rsidR="00967FBE" w:rsidRPr="00EE37D3" w:rsidRDefault="00967FBE" w:rsidP="00A21DE9">
      <w:pPr>
        <w:pStyle w:val="Text"/>
      </w:pPr>
      <w:r w:rsidRPr="00EE37D3">
        <w:t>„</w:t>
      </w:r>
      <w:r w:rsidR="0093005C" w:rsidRPr="00EE37D3">
        <w:t>Ale děje se něco, čemu nerozumím,</w:t>
      </w:r>
      <w:r w:rsidRPr="00EE37D3">
        <w:t>“</w:t>
      </w:r>
      <w:r w:rsidR="0093005C" w:rsidRPr="00EE37D3">
        <w:t xml:space="preserve"> pokračoval Kracke tichým chraplavým hlasem. </w:t>
      </w:r>
      <w:r w:rsidRPr="00EE37D3">
        <w:t>„</w:t>
      </w:r>
      <w:r w:rsidR="0093005C" w:rsidRPr="00EE37D3">
        <w:t>Nechci, aby to vypadalo, že vždycky vím, co se děje. Ale tohle je něco jiného. Adrian a já</w:t>
      </w:r>
      <w:r w:rsidRPr="00EE37D3">
        <w:t>…</w:t>
      </w:r>
      <w:r w:rsidR="0093005C" w:rsidRPr="00EE37D3">
        <w:t xml:space="preserve"> my jsme si všechno neřekli. On mi něco zatajil a já vím, že to je životně důležité. Jsem o tom přesvědčený. </w:t>
      </w:r>
      <w:r w:rsidRPr="00EE37D3">
        <w:t>–</w:t>
      </w:r>
      <w:r w:rsidR="0093005C" w:rsidRPr="00EE37D3">
        <w:t xml:space="preserve"> Alexi, co když teď všechno co nejrychleji někomu oznámíme, ale pak zjistíme, že jsme si vybrali tu nepravou osobu? Adrian něco ví, Alexi. Něco důležitého. Proto jdeme nejdřív zachránit jeho. Už rozumíte?</w:t>
      </w:r>
      <w:r w:rsidRPr="00EE37D3">
        <w:t>“</w:t>
      </w:r>
    </w:p>
    <w:p w:rsidR="00967FBE" w:rsidRPr="00EE37D3" w:rsidRDefault="00967FBE" w:rsidP="00A21DE9">
      <w:pPr>
        <w:pStyle w:val="Text"/>
      </w:pPr>
      <w:r w:rsidRPr="00EE37D3">
        <w:t>„</w:t>
      </w:r>
      <w:r w:rsidR="0093005C" w:rsidRPr="00EE37D3">
        <w:t>Jistě,</w:t>
      </w:r>
      <w:r w:rsidRPr="00EE37D3">
        <w:t>“</w:t>
      </w:r>
      <w:r w:rsidR="0093005C" w:rsidRPr="00EE37D3">
        <w:t xml:space="preserve"> odpověděl Brandes. Cítil, že se červená. Otočil se dozadu a řekl: </w:t>
      </w:r>
      <w:r w:rsidRPr="00EE37D3">
        <w:t>„</w:t>
      </w:r>
      <w:r w:rsidR="0093005C" w:rsidRPr="00EE37D3">
        <w:t>Sarah</w:t>
      </w:r>
      <w:r w:rsidRPr="00EE37D3">
        <w:t>…“</w:t>
      </w:r>
    </w:p>
    <w:p w:rsidR="00967FBE" w:rsidRPr="00EE37D3" w:rsidRDefault="00967FBE" w:rsidP="00A21DE9">
      <w:pPr>
        <w:pStyle w:val="Text"/>
      </w:pPr>
      <w:r w:rsidRPr="00EE37D3">
        <w:t>„</w:t>
      </w:r>
      <w:r w:rsidR="0093005C" w:rsidRPr="00EE37D3">
        <w:t>Alexi,</w:t>
      </w:r>
      <w:r w:rsidRPr="00EE37D3">
        <w:t>“</w:t>
      </w:r>
      <w:r w:rsidR="0093005C" w:rsidRPr="00EE37D3">
        <w:t xml:space="preserve"> přerušila ho. </w:t>
      </w:r>
      <w:r w:rsidRPr="00EE37D3">
        <w:t>„</w:t>
      </w:r>
      <w:r w:rsidR="0093005C" w:rsidRPr="00EE37D3">
        <w:t>Nesnaž se mi to vysvětlit. Sama bych to chtěla vědět.</w:t>
      </w:r>
      <w:r w:rsidRPr="00EE37D3">
        <w:t>“</w:t>
      </w:r>
    </w:p>
    <w:p w:rsidR="00967FBE" w:rsidRPr="00EE37D3" w:rsidRDefault="0093005C" w:rsidP="00A21DE9">
      <w:pPr>
        <w:pStyle w:val="Text"/>
      </w:pPr>
      <w:r w:rsidRPr="00EE37D3">
        <w:t>Brandes se otočil zpátky a podíval se předním oknem na špatně osvětlenou vedlejší silnici.</w:t>
      </w:r>
    </w:p>
    <w:p w:rsidR="00967FBE" w:rsidRPr="00EE37D3" w:rsidRDefault="00967FBE" w:rsidP="00A21DE9">
      <w:pPr>
        <w:pStyle w:val="Text"/>
      </w:pPr>
      <w:r w:rsidRPr="00EE37D3">
        <w:t>„</w:t>
      </w:r>
      <w:r w:rsidR="0093005C" w:rsidRPr="00EE37D3">
        <w:t>Kam pojedeme teď? Rovnou tam?</w:t>
      </w:r>
      <w:r w:rsidRPr="00EE37D3">
        <w:t>“</w:t>
      </w:r>
    </w:p>
    <w:p w:rsidR="00967FBE" w:rsidRPr="00EE37D3" w:rsidRDefault="00967FBE" w:rsidP="00A21DE9">
      <w:pPr>
        <w:pStyle w:val="Text"/>
      </w:pPr>
      <w:r w:rsidRPr="00EE37D3">
        <w:t>„</w:t>
      </w:r>
      <w:r w:rsidR="0093005C" w:rsidRPr="00EE37D3">
        <w:t>Ne,</w:t>
      </w:r>
      <w:r w:rsidRPr="00EE37D3">
        <w:t>“</w:t>
      </w:r>
      <w:r w:rsidR="0093005C" w:rsidRPr="00EE37D3">
        <w:t xml:space="preserve"> odpověděl Kracke. </w:t>
      </w:r>
      <w:r w:rsidRPr="00EE37D3">
        <w:t>„</w:t>
      </w:r>
      <w:r w:rsidR="0093005C" w:rsidRPr="00EE37D3">
        <w:t xml:space="preserve">Nemyslím, že by nás </w:t>
      </w:r>
      <w:r w:rsidRPr="00EE37D3">
        <w:t>teď</w:t>
      </w:r>
      <w:r w:rsidR="0093005C" w:rsidRPr="00EE37D3">
        <w:t xml:space="preserve"> Lawrence mohl nějak ohrozit. Jediné nebezpečí spočívá v tom, že až Fi</w:t>
      </w:r>
      <w:r w:rsidRPr="00EE37D3">
        <w:t>tc</w:t>
      </w:r>
      <w:r w:rsidR="0093005C" w:rsidRPr="00EE37D3">
        <w:t>hův člověk v Lyle, ať už to je kdokoli, zjistí, že jsme zmizeli, oznámí mu to. Podle mě spíš budou předpokládat, že se pokusíme udělat to, co právě navrhl Alex</w:t>
      </w:r>
      <w:r w:rsidR="00E262E0">
        <w:t xml:space="preserve">. Že </w:t>
      </w:r>
      <w:r w:rsidR="0093005C" w:rsidRPr="00EE37D3">
        <w:t>všechno oznámíme. Nemůžou vědět, že víme o New Jersey.</w:t>
      </w:r>
      <w:r w:rsidRPr="00EE37D3">
        <w:t>“</w:t>
      </w:r>
    </w:p>
    <w:p w:rsidR="00967FBE" w:rsidRPr="00EE37D3" w:rsidRDefault="00967FBE" w:rsidP="00A21DE9">
      <w:pPr>
        <w:pStyle w:val="Text"/>
      </w:pPr>
      <w:r w:rsidRPr="00EE37D3">
        <w:t>„</w:t>
      </w:r>
      <w:r w:rsidR="0093005C" w:rsidRPr="00EE37D3">
        <w:t>Co tedy uděláme?</w:t>
      </w:r>
      <w:r w:rsidRPr="00EE37D3">
        <w:t>“</w:t>
      </w:r>
      <w:r w:rsidR="0093005C" w:rsidRPr="00EE37D3">
        <w:t xml:space="preserve"> zeptala se Sarah.</w:t>
      </w:r>
    </w:p>
    <w:p w:rsidR="00967FBE" w:rsidRPr="00EE37D3" w:rsidRDefault="00967FBE" w:rsidP="00A21DE9">
      <w:pPr>
        <w:pStyle w:val="Text"/>
      </w:pPr>
      <w:r w:rsidRPr="00EE37D3">
        <w:t>„</w:t>
      </w:r>
      <w:r w:rsidR="0093005C" w:rsidRPr="00EE37D3">
        <w:t>Najdeme si místo, kde bychom si mohli pár hodin odpočinout. Někde blízko farmy. Zatím si zavolám. Odpočineme si a do svítání budou mít naši lidé čas vytvořit tým a přidat se k nám.</w:t>
      </w:r>
      <w:r w:rsidRPr="00EE37D3">
        <w:t>“</w:t>
      </w:r>
    </w:p>
    <w:p w:rsidR="00967FBE" w:rsidRPr="00EE37D3" w:rsidRDefault="0093005C" w:rsidP="00A21DE9">
      <w:pPr>
        <w:pStyle w:val="Text"/>
      </w:pPr>
      <w:r w:rsidRPr="00EE37D3">
        <w:t>Brandes si uvědomil, že Wismer nic nenamítá. Všichni mlčeli, Krackův plán byl tím schválený.</w:t>
      </w:r>
    </w:p>
    <w:p w:rsidR="00967FBE" w:rsidRPr="00EE37D3" w:rsidRDefault="0093005C" w:rsidP="00A21DE9">
      <w:pPr>
        <w:pStyle w:val="Text"/>
      </w:pPr>
      <w:r w:rsidRPr="00EE37D3">
        <w:t>Kracke věděl, že bude ještě pár hodin trvat, než si budou mo</w:t>
      </w:r>
      <w:r w:rsidR="00891084" w:rsidRPr="00EE37D3">
        <w:t>ci odpočinout. A za dalších pár</w:t>
      </w:r>
      <w:r w:rsidRPr="00EE37D3">
        <w:t xml:space="preserve"> hodin</w:t>
      </w:r>
      <w:r w:rsidR="00967FBE" w:rsidRPr="00EE37D3">
        <w:t>…</w:t>
      </w:r>
      <w:r w:rsidR="00E262E0">
        <w:t xml:space="preserve"> buď </w:t>
      </w:r>
      <w:r w:rsidRPr="00EE37D3">
        <w:t>zvítězí, nebo prohrají. Jiná možnost není.</w:t>
      </w:r>
    </w:p>
    <w:p w:rsidR="00967FBE" w:rsidRPr="00EE37D3" w:rsidRDefault="00967FBE" w:rsidP="00A21DE9">
      <w:pPr>
        <w:pStyle w:val="Text"/>
      </w:pPr>
    </w:p>
    <w:p w:rsidR="00967FBE" w:rsidRPr="00EE37D3" w:rsidRDefault="0093005C" w:rsidP="00A21DE9">
      <w:pPr>
        <w:pStyle w:val="Text"/>
      </w:pPr>
      <w:r w:rsidRPr="00EE37D3">
        <w:t>Neonový nápis na motelu svítil do noci, ale stejně by bylo těžké ho přehlédnout, protože navíc ještě bzučel.</w:t>
      </w:r>
    </w:p>
    <w:p w:rsidR="00967FBE" w:rsidRPr="00EE37D3" w:rsidRDefault="0093005C" w:rsidP="00A21DE9">
      <w:pPr>
        <w:pStyle w:val="Text"/>
      </w:pPr>
      <w:r w:rsidRPr="00EE37D3">
        <w:t xml:space="preserve">Pokaždé když se rozsvítil nápis </w:t>
      </w:r>
      <w:r w:rsidRPr="00EE37D3">
        <w:rPr>
          <w:i/>
        </w:rPr>
        <w:t xml:space="preserve">Volná místa, </w:t>
      </w:r>
      <w:r w:rsidRPr="00EE37D3">
        <w:t>ozval se bzukot, jako když se rojí včely.</w:t>
      </w:r>
    </w:p>
    <w:p w:rsidR="00967FBE" w:rsidRPr="00EE37D3" w:rsidRDefault="0093005C" w:rsidP="00A21DE9">
      <w:pPr>
        <w:pStyle w:val="Text"/>
      </w:pPr>
      <w:r w:rsidRPr="00EE37D3">
        <w:t>Kracke zajel na parkoviště před motelem. Ukázal ostatním, kam mají jít, a sám zamířil do kanceláře, kde objednal tři pokoje vedle sebe. V jednom bude on, ve druhém budou Brandes a Wismer a Sarah s Lindou se ubytují ve třetím.</w:t>
      </w:r>
    </w:p>
    <w:p w:rsidR="00967FBE" w:rsidRPr="00EE37D3" w:rsidRDefault="0093005C" w:rsidP="00A21DE9">
      <w:pPr>
        <w:pStyle w:val="Text"/>
      </w:pPr>
      <w:r w:rsidRPr="00EE37D3">
        <w:t>Předpokládal, že v motelu může být kolem dvaceti pokojů. Celý komplex rozdělovala na dvě části chodba. V ní jsou veřejné telefonní automaty, automat na zmrzlinu, na pití, na sýr a slané pečivo.</w:t>
      </w:r>
    </w:p>
    <w:p w:rsidR="00967FBE" w:rsidRPr="00EE37D3" w:rsidRDefault="00967FBE" w:rsidP="00A21DE9">
      <w:pPr>
        <w:pStyle w:val="Text"/>
      </w:pPr>
      <w:r w:rsidRPr="00EE37D3">
        <w:t>„</w:t>
      </w:r>
      <w:r w:rsidR="0093005C" w:rsidRPr="00EE37D3">
        <w:t>Musíme být připraveni k odjezdu asi hodinu před svítáním,</w:t>
      </w:r>
      <w:r w:rsidRPr="00EE37D3">
        <w:t>“</w:t>
      </w:r>
      <w:r w:rsidR="0093005C" w:rsidRPr="00EE37D3">
        <w:t xml:space="preserve"> řekl. </w:t>
      </w:r>
      <w:r w:rsidRPr="00EE37D3">
        <w:t>„</w:t>
      </w:r>
      <w:r w:rsidR="0093005C" w:rsidRPr="00EE37D3">
        <w:t>Takže bychom si měli odpočinout.</w:t>
      </w:r>
      <w:r w:rsidRPr="00EE37D3">
        <w:t>“</w:t>
      </w:r>
    </w:p>
    <w:p w:rsidR="00967FBE" w:rsidRPr="00EE37D3" w:rsidRDefault="00967FBE" w:rsidP="00A21DE9">
      <w:pPr>
        <w:pStyle w:val="Text"/>
      </w:pPr>
      <w:r w:rsidRPr="00EE37D3">
        <w:t>„</w:t>
      </w:r>
      <w:r w:rsidR="0093005C" w:rsidRPr="00EE37D3">
        <w:t>Mám hlad a žízeň,</w:t>
      </w:r>
      <w:r w:rsidRPr="00EE37D3">
        <w:t>“</w:t>
      </w:r>
      <w:r w:rsidR="0093005C" w:rsidRPr="00EE37D3">
        <w:t xml:space="preserve"> ozvala se Linda.</w:t>
      </w:r>
    </w:p>
    <w:p w:rsidR="00967FBE" w:rsidRPr="00EE37D3" w:rsidRDefault="00967FBE" w:rsidP="00A21DE9">
      <w:pPr>
        <w:pStyle w:val="Text"/>
      </w:pPr>
      <w:r w:rsidRPr="00EE37D3">
        <w:t>„</w:t>
      </w:r>
      <w:r w:rsidR="0093005C" w:rsidRPr="00EE37D3">
        <w:t>Oukej,</w:t>
      </w:r>
      <w:r w:rsidRPr="00EE37D3">
        <w:t>“</w:t>
      </w:r>
      <w:r w:rsidR="0093005C" w:rsidRPr="00EE37D3">
        <w:t xml:space="preserve"> kývl Kracke. </w:t>
      </w:r>
      <w:r w:rsidRPr="00EE37D3">
        <w:t>„</w:t>
      </w:r>
      <w:r w:rsidR="0093005C" w:rsidRPr="00EE37D3">
        <w:t>Nebude to žádná hostina, ale dojděte si do automatů.</w:t>
      </w:r>
      <w:r w:rsidRPr="00EE37D3">
        <w:t>“</w:t>
      </w:r>
      <w:r w:rsidR="0093005C" w:rsidRPr="00EE37D3">
        <w:t xml:space="preserve"> Ukázal jí směr a pak si prohledal kapsy. </w:t>
      </w:r>
      <w:r w:rsidRPr="00EE37D3">
        <w:t>„</w:t>
      </w:r>
      <w:r w:rsidR="0093005C" w:rsidRPr="00EE37D3">
        <w:t>Pokud se toho týče,</w:t>
      </w:r>
      <w:r w:rsidRPr="00EE37D3">
        <w:t>“</w:t>
      </w:r>
      <w:r w:rsidR="0093005C" w:rsidRPr="00EE37D3">
        <w:t xml:space="preserve"> dodal, </w:t>
      </w:r>
      <w:r w:rsidRPr="00EE37D3">
        <w:t>„</w:t>
      </w:r>
      <w:r w:rsidR="0093005C" w:rsidRPr="00EE37D3">
        <w:t>nikomu z nás neuškodí, když něco sníme.</w:t>
      </w:r>
      <w:r w:rsidRPr="00EE37D3">
        <w:t>“</w:t>
      </w:r>
      <w:r w:rsidR="0093005C" w:rsidRPr="00EE37D3">
        <w:t xml:space="preserve"> Podal jí čtvrťáky a rozhlédl se.</w:t>
      </w:r>
    </w:p>
    <w:p w:rsidR="00967FBE" w:rsidRPr="00EE37D3" w:rsidRDefault="0093005C" w:rsidP="00A21DE9">
      <w:pPr>
        <w:pStyle w:val="Text"/>
      </w:pPr>
      <w:r w:rsidRPr="00EE37D3">
        <w:t>Wismer taky našel několik čtvrťájců, stejně tak i Brandes.</w:t>
      </w:r>
    </w:p>
    <w:p w:rsidR="00967FBE" w:rsidRPr="00EE37D3" w:rsidRDefault="0093005C" w:rsidP="00A21DE9">
      <w:pPr>
        <w:pStyle w:val="Text"/>
      </w:pPr>
      <w:r w:rsidRPr="00EE37D3">
        <w:t>Linda si je vzala a odešla.</w:t>
      </w:r>
    </w:p>
    <w:p w:rsidR="00967FBE" w:rsidRPr="00EE37D3" w:rsidRDefault="0093005C" w:rsidP="00A21DE9">
      <w:pPr>
        <w:pStyle w:val="Text"/>
      </w:pPr>
      <w:r w:rsidRPr="00EE37D3">
        <w:t>Kracke zašel do kanceláře, zaplatil rozespalému recepčnímu a vrátil se s klíči. Okamžitě zamířil do jednoho z pokojů. Ostatní ho následovali.</w:t>
      </w:r>
    </w:p>
    <w:p w:rsidR="00967FBE" w:rsidRPr="00EE37D3" w:rsidRDefault="0093005C" w:rsidP="00A21DE9">
      <w:pPr>
        <w:pStyle w:val="Text"/>
      </w:pPr>
      <w:r w:rsidRPr="00EE37D3">
        <w:t>Kracke si sedl na postel.</w:t>
      </w:r>
    </w:p>
    <w:p w:rsidR="00967FBE" w:rsidRPr="00EE37D3" w:rsidRDefault="0093005C" w:rsidP="00A21DE9">
      <w:pPr>
        <w:pStyle w:val="Text"/>
      </w:pPr>
      <w:r w:rsidRPr="00EE37D3">
        <w:t>Ticho by se dalo krájet. Měli pocit, že by někdo měl něco říct.</w:t>
      </w:r>
    </w:p>
    <w:p w:rsidR="00967FBE" w:rsidRPr="00EE37D3" w:rsidRDefault="00967FBE" w:rsidP="00A21DE9">
      <w:pPr>
        <w:pStyle w:val="Text"/>
      </w:pPr>
      <w:r w:rsidRPr="00EE37D3">
        <w:t>„</w:t>
      </w:r>
      <w:r w:rsidR="0093005C" w:rsidRPr="00EE37D3">
        <w:t>Já si teď musím jít zavolat,</w:t>
      </w:r>
      <w:r w:rsidRPr="00EE37D3">
        <w:t>“</w:t>
      </w:r>
      <w:r w:rsidR="0093005C" w:rsidRPr="00EE37D3">
        <w:t xml:space="preserve"> řekl Kracke náhle a vstal z příliš měkké postele. Když otevřel dveře, uviděl Lindu, jak se vrací s plnýma rukama plechovek se sodou a celofánových sáčků s jídlem.</w:t>
      </w:r>
    </w:p>
    <w:p w:rsidR="00967FBE" w:rsidRPr="00EE37D3" w:rsidRDefault="00967FBE" w:rsidP="00A21DE9">
      <w:pPr>
        <w:pStyle w:val="Text"/>
      </w:pPr>
      <w:r w:rsidRPr="00EE37D3">
        <w:t>„</w:t>
      </w:r>
      <w:r w:rsidR="0093005C" w:rsidRPr="00EE37D3">
        <w:t>Chcete něco?</w:t>
      </w:r>
      <w:r w:rsidRPr="00EE37D3">
        <w:t>“</w:t>
      </w:r>
      <w:r w:rsidR="0093005C" w:rsidRPr="00EE37D3">
        <w:t xml:space="preserve"> zeptala se ho.</w:t>
      </w:r>
    </w:p>
    <w:p w:rsidR="00967FBE" w:rsidRPr="00EE37D3" w:rsidRDefault="00967FBE" w:rsidP="00A21DE9">
      <w:pPr>
        <w:pStyle w:val="Text"/>
      </w:pPr>
      <w:r w:rsidRPr="00EE37D3">
        <w:t>„</w:t>
      </w:r>
      <w:r w:rsidR="0093005C" w:rsidRPr="00EE37D3">
        <w:t>Jenom sodu,</w:t>
      </w:r>
      <w:r w:rsidRPr="00EE37D3">
        <w:t>“</w:t>
      </w:r>
      <w:r w:rsidR="0093005C" w:rsidRPr="00EE37D3">
        <w:t xml:space="preserve"> odpověděl. </w:t>
      </w:r>
      <w:r w:rsidRPr="00EE37D3">
        <w:t>„</w:t>
      </w:r>
      <w:r w:rsidR="0093005C" w:rsidRPr="00EE37D3">
        <w:t>A nějaké slané pečivo, jestli je toho dost.</w:t>
      </w:r>
      <w:r w:rsidRPr="00EE37D3">
        <w:t>“</w:t>
      </w:r>
    </w:p>
    <w:p w:rsidR="00967FBE" w:rsidRPr="00EE37D3" w:rsidRDefault="0093005C" w:rsidP="00A21DE9">
      <w:pPr>
        <w:pStyle w:val="Text"/>
      </w:pPr>
      <w:r w:rsidRPr="00EE37D3">
        <w:t>Pak zamířil k telefonům. Brandes si dokázal představit, o čem přemýšlí.</w:t>
      </w:r>
    </w:p>
    <w:p w:rsidR="000354CA" w:rsidRDefault="000354CA" w:rsidP="00A21DE9">
      <w:pPr>
        <w:pStyle w:val="Text"/>
        <w:rPr>
          <w:i/>
        </w:rPr>
      </w:pPr>
      <w:r>
        <w:rPr>
          <w:i/>
        </w:rPr>
        <w:t>Budu</w:t>
      </w:r>
      <w:r w:rsidR="0093005C" w:rsidRPr="00EE37D3">
        <w:rPr>
          <w:i/>
        </w:rPr>
        <w:t xml:space="preserve"> mluvi</w:t>
      </w:r>
      <w:r>
        <w:rPr>
          <w:i/>
        </w:rPr>
        <w:t>t s někým, komu můžu důvěřovat?</w:t>
      </w:r>
    </w:p>
    <w:p w:rsidR="000354CA" w:rsidRDefault="000354CA" w:rsidP="00A21DE9">
      <w:pPr>
        <w:pStyle w:val="Text"/>
        <w:rPr>
          <w:i/>
        </w:rPr>
      </w:pPr>
      <w:r>
        <w:rPr>
          <w:i/>
        </w:rPr>
        <w:t>Sejde se celý tým včas?</w:t>
      </w:r>
    </w:p>
    <w:p w:rsidR="00967FBE" w:rsidRPr="00EE37D3" w:rsidRDefault="0093005C" w:rsidP="00A21DE9">
      <w:pPr>
        <w:pStyle w:val="Text"/>
        <w:rPr>
          <w:i/>
        </w:rPr>
      </w:pPr>
      <w:r w:rsidRPr="00EE37D3">
        <w:rPr>
          <w:i/>
        </w:rPr>
        <w:lastRenderedPageBreak/>
        <w:t>Klapne to?</w:t>
      </w:r>
    </w:p>
    <w:p w:rsidR="00967FBE" w:rsidRPr="00EE37D3" w:rsidRDefault="00967FBE" w:rsidP="00A21DE9">
      <w:pPr>
        <w:pStyle w:val="Text"/>
      </w:pPr>
      <w:r w:rsidRPr="00EE37D3">
        <w:t>„</w:t>
      </w:r>
      <w:r w:rsidR="0093005C" w:rsidRPr="00EE37D3">
        <w:t>Můžeme vyhrát.</w:t>
      </w:r>
      <w:r w:rsidRPr="00EE37D3">
        <w:t>“</w:t>
      </w:r>
      <w:r w:rsidR="0093005C" w:rsidRPr="00EE37D3">
        <w:t xml:space="preserve"> Ten hlas všechny překvapil.</w:t>
      </w:r>
    </w:p>
    <w:p w:rsidR="00967FBE" w:rsidRPr="00EE37D3" w:rsidRDefault="0093005C" w:rsidP="00A21DE9">
      <w:pPr>
        <w:pStyle w:val="Text"/>
      </w:pPr>
      <w:r w:rsidRPr="00EE37D3">
        <w:t xml:space="preserve">Jako by nečekali, že někdo promluví. Wismer pokračoval: </w:t>
      </w:r>
      <w:r w:rsidR="00967FBE" w:rsidRPr="00EE37D3">
        <w:t>„</w:t>
      </w:r>
      <w:r w:rsidRPr="00EE37D3">
        <w:t>Já znám ty lidi, kterým Jim volá. Jsou obětaví. Budou oddaní Adriánovi, když nic jiného.</w:t>
      </w:r>
      <w:r w:rsidR="00967FBE" w:rsidRPr="00EE37D3">
        <w:t>“</w:t>
      </w:r>
      <w:r w:rsidRPr="00EE37D3">
        <w:t xml:space="preserve"> Při posledních slovech se podíval na Sarah.</w:t>
      </w:r>
    </w:p>
    <w:p w:rsidR="00967FBE" w:rsidRPr="00EE37D3" w:rsidRDefault="00967FBE" w:rsidP="00A21DE9">
      <w:pPr>
        <w:pStyle w:val="Text"/>
      </w:pPr>
      <w:r w:rsidRPr="00EE37D3">
        <w:t>„</w:t>
      </w:r>
      <w:r w:rsidR="0093005C" w:rsidRPr="00EE37D3">
        <w:t>Nebudu ti za to děkovat, Gerry,</w:t>
      </w:r>
      <w:r w:rsidRPr="00EE37D3">
        <w:t>“</w:t>
      </w:r>
      <w:r w:rsidR="0093005C" w:rsidRPr="00EE37D3">
        <w:t xml:space="preserve"> řekla. </w:t>
      </w:r>
      <w:r w:rsidRPr="00EE37D3">
        <w:t>„</w:t>
      </w:r>
      <w:r w:rsidR="0093005C" w:rsidRPr="00EE37D3">
        <w:t>Lidé často děkují lidem, když vědí, že jim lžou. Já o otcových lidech taky něco vím. Můžu potvrdit, že máš pravdu.</w:t>
      </w:r>
      <w:r w:rsidRPr="00EE37D3">
        <w:t>“</w:t>
      </w:r>
    </w:p>
    <w:p w:rsidR="00967FBE" w:rsidRPr="00EE37D3" w:rsidRDefault="0093005C" w:rsidP="00A21DE9">
      <w:pPr>
        <w:pStyle w:val="Text"/>
      </w:pPr>
      <w:r w:rsidRPr="00EE37D3">
        <w:t xml:space="preserve">Odmlčela se. Pak se usmála a dodala: </w:t>
      </w:r>
      <w:r w:rsidR="00967FBE" w:rsidRPr="00EE37D3">
        <w:t>„</w:t>
      </w:r>
      <w:r w:rsidRPr="00EE37D3">
        <w:t>Ale děkuju ti, žes mi to připomněl.</w:t>
      </w:r>
      <w:r w:rsidR="00967FBE" w:rsidRPr="00EE37D3">
        <w:t>“</w:t>
      </w:r>
    </w:p>
    <w:p w:rsidR="00967FBE" w:rsidRPr="00EE37D3" w:rsidRDefault="0093005C" w:rsidP="00A21DE9">
      <w:pPr>
        <w:pStyle w:val="Text"/>
      </w:pPr>
      <w:r w:rsidRPr="00EE37D3">
        <w:t>Všichni se usmáli. Napětí povolilo.</w:t>
      </w:r>
    </w:p>
    <w:p w:rsidR="00967FBE" w:rsidRPr="00EE37D3" w:rsidRDefault="00967FBE" w:rsidP="00A21DE9">
      <w:pPr>
        <w:pStyle w:val="Text"/>
      </w:pPr>
      <w:r w:rsidRPr="00EE37D3">
        <w:t>„</w:t>
      </w:r>
      <w:r w:rsidR="0093005C" w:rsidRPr="00EE37D3">
        <w:t>Navrhuji, abychom se rozešli do svých pokojů,</w:t>
      </w:r>
      <w:r w:rsidRPr="00EE37D3">
        <w:t>“</w:t>
      </w:r>
      <w:r w:rsidR="0093005C" w:rsidRPr="00EE37D3">
        <w:t xml:space="preserve"> řekl Brandes. Wismer kývl. Nikdo se však nepohnul.</w:t>
      </w:r>
    </w:p>
    <w:p w:rsidR="00967FBE" w:rsidRPr="00EE37D3" w:rsidRDefault="00967FBE" w:rsidP="00A21DE9">
      <w:pPr>
        <w:pStyle w:val="Text"/>
      </w:pPr>
      <w:r w:rsidRPr="00EE37D3">
        <w:t>„</w:t>
      </w:r>
      <w:r w:rsidR="0093005C" w:rsidRPr="00EE37D3">
        <w:t>Myslím,</w:t>
      </w:r>
      <w:r w:rsidRPr="00EE37D3">
        <w:t>“</w:t>
      </w:r>
      <w:r w:rsidR="0093005C" w:rsidRPr="00EE37D3">
        <w:t xml:space="preserve"> řekla Sarah, </w:t>
      </w:r>
      <w:r w:rsidRPr="00EE37D3">
        <w:t>„</w:t>
      </w:r>
      <w:r w:rsidR="0093005C" w:rsidRPr="00EE37D3">
        <w:t>že bychom měli spíš počkat na Jima. Nemám pravdu?</w:t>
      </w:r>
      <w:r w:rsidRPr="00EE37D3">
        <w:t>“</w:t>
      </w:r>
    </w:p>
    <w:p w:rsidR="00967FBE" w:rsidRPr="00EE37D3" w:rsidRDefault="0093005C" w:rsidP="00A21DE9">
      <w:pPr>
        <w:pStyle w:val="Text"/>
      </w:pPr>
      <w:r w:rsidRPr="00EE37D3">
        <w:t>Tentokrát se napětí opravdu uvolnilo. Všichni se usmáli trochu uvolněněji.</w:t>
      </w:r>
    </w:p>
    <w:p w:rsidR="00967FBE" w:rsidRPr="00EE37D3" w:rsidRDefault="0093005C" w:rsidP="00A21DE9">
      <w:pPr>
        <w:pStyle w:val="Text"/>
      </w:pPr>
      <w:r w:rsidRPr="00EE37D3">
        <w:t>Kracke se vrátil.</w:t>
      </w:r>
    </w:p>
    <w:p w:rsidR="005528E8" w:rsidRDefault="00967FBE" w:rsidP="00A21DE9">
      <w:pPr>
        <w:pStyle w:val="Text"/>
      </w:pPr>
      <w:r w:rsidRPr="00EE37D3">
        <w:t>„</w:t>
      </w:r>
      <w:r w:rsidR="0093005C" w:rsidRPr="00EE37D3">
        <w:t>Tak za svítání,</w:t>
      </w:r>
      <w:r w:rsidRPr="00EE37D3">
        <w:t>“</w:t>
      </w:r>
      <w:r w:rsidR="0093005C" w:rsidRPr="00EE37D3">
        <w:t xml:space="preserve"> řekl. Podíval se přímo na Sarah. </w:t>
      </w:r>
      <w:r w:rsidRPr="00EE37D3">
        <w:t>„</w:t>
      </w:r>
      <w:r w:rsidR="0093005C" w:rsidRPr="00EE37D3">
        <w:t>Zachráníme je za svítání.</w:t>
      </w:r>
      <w:r w:rsidRPr="00EE37D3">
        <w:t>“</w:t>
      </w:r>
    </w:p>
    <w:p w:rsidR="00967FBE" w:rsidRDefault="005528E8" w:rsidP="00A21DE9">
      <w:pPr>
        <w:pStyle w:val="Text"/>
      </w:pPr>
      <w:r>
        <w:br w:type="page"/>
      </w:r>
    </w:p>
    <w:p w:rsidR="003D71C8" w:rsidRDefault="003D71C8" w:rsidP="003D71C8">
      <w:pPr>
        <w:pStyle w:val="Nadpis1"/>
        <w:jc w:val="center"/>
      </w:pPr>
      <w:r>
        <w:t>37</w:t>
      </w:r>
    </w:p>
    <w:p w:rsidR="003D71C8" w:rsidRDefault="003D71C8" w:rsidP="00A21DE9">
      <w:pPr>
        <w:pStyle w:val="Text"/>
      </w:pPr>
    </w:p>
    <w:p w:rsidR="003D71C8" w:rsidRPr="00EE37D3" w:rsidRDefault="003D71C8" w:rsidP="00A21DE9">
      <w:pPr>
        <w:pStyle w:val="Text"/>
      </w:pPr>
    </w:p>
    <w:p w:rsidR="00967FBE" w:rsidRPr="00EE37D3" w:rsidRDefault="0093005C" w:rsidP="00A21DE9">
      <w:pPr>
        <w:pStyle w:val="Text"/>
      </w:pPr>
      <w:r w:rsidRPr="00EE37D3">
        <w:t>Brandesovi se v první chvíli zdálo, že rachot rozbíjeného skla je součástí jeho snu.</w:t>
      </w:r>
    </w:p>
    <w:p w:rsidR="00967FBE" w:rsidRPr="00EE37D3" w:rsidRDefault="0093005C" w:rsidP="00A21DE9">
      <w:pPr>
        <w:pStyle w:val="Text"/>
      </w:pPr>
      <w:r w:rsidRPr="00EE37D3">
        <w:t xml:space="preserve">Nemohl hned pochopit, proč by se mu mělo zdát o rozbíjení skla. Byl na temném, velmi vyprahlém a velmi osamělém místě </w:t>
      </w:r>
      <w:r w:rsidR="00967FBE" w:rsidRPr="00EE37D3">
        <w:t>–</w:t>
      </w:r>
      <w:r w:rsidRPr="00EE37D3">
        <w:t xml:space="preserve"> na poušti </w:t>
      </w:r>
      <w:r w:rsidR="00967FBE" w:rsidRPr="00EE37D3">
        <w:t>–</w:t>
      </w:r>
      <w:r w:rsidRPr="00EE37D3">
        <w:t xml:space="preserve"> a rozhodně tam nebylo žádné sklo, nebylo tam nic podobného sklu v okruhu mnoha kilometrů.</w:t>
      </w:r>
    </w:p>
    <w:p w:rsidR="00967FBE" w:rsidRPr="00EE37D3" w:rsidRDefault="0093005C" w:rsidP="00A21DE9">
      <w:pPr>
        <w:pStyle w:val="Text"/>
      </w:pPr>
      <w:r w:rsidRPr="00EE37D3">
        <w:t>Obrátil se na posteli, ale praskání skla neustávalo. Když se křečovitě snažil poskládat dohromady střípky snu, uviděl na té planině dílnu s velkými okny, která se tříštila.</w:t>
      </w:r>
    </w:p>
    <w:p w:rsidR="00967FBE" w:rsidRPr="00EE37D3" w:rsidRDefault="0093005C" w:rsidP="00A21DE9">
      <w:pPr>
        <w:pStyle w:val="Text"/>
      </w:pPr>
      <w:r w:rsidRPr="00EE37D3">
        <w:t>Spal oblečený a ležel na břiše na jedné ze dvou malých úzkých postelí v pokoji, který sdílel s Wismerem.</w:t>
      </w:r>
    </w:p>
    <w:p w:rsidR="00967FBE" w:rsidRPr="00EE37D3" w:rsidRDefault="0093005C" w:rsidP="00A21DE9">
      <w:pPr>
        <w:pStyle w:val="Text"/>
      </w:pPr>
      <w:r w:rsidRPr="00EE37D3">
        <w:t>Ten zvuk nebyl sen.</w:t>
      </w:r>
    </w:p>
    <w:p w:rsidR="00967FBE" w:rsidRPr="00EE37D3" w:rsidRDefault="0093005C" w:rsidP="00A21DE9">
      <w:pPr>
        <w:pStyle w:val="Text"/>
      </w:pPr>
      <w:r w:rsidRPr="00EE37D3">
        <w:t xml:space="preserve">Uslyšel ho znovu a pak k němu přes tenké zdi pokoje dolehly hlasy nějakých mužů. Otočil se na druhý bok a spustil nohy na zem. Ten rachot je skutečný </w:t>
      </w:r>
      <w:r w:rsidR="00967FBE" w:rsidRPr="00EE37D3">
        <w:t>–</w:t>
      </w:r>
      <w:r w:rsidRPr="00EE37D3">
        <w:t xml:space="preserve"> a je někde blízko. A hlasy lidí</w:t>
      </w:r>
      <w:r w:rsidR="00967FBE" w:rsidRPr="00EE37D3">
        <w:t>…</w:t>
      </w:r>
      <w:r w:rsidRPr="00EE37D3">
        <w:t xml:space="preserve"> jsou taky skutečné.</w:t>
      </w:r>
    </w:p>
    <w:p w:rsidR="00967FBE" w:rsidRPr="00EE37D3" w:rsidRDefault="0093005C" w:rsidP="00A21DE9">
      <w:pPr>
        <w:pStyle w:val="Text"/>
      </w:pPr>
      <w:r w:rsidRPr="00EE37D3">
        <w:t>Pak vyskočil, jak nejrychleji uměl, ale hodiny strávené ve stresu a nejistotě si vybraly daň. Musel nejdřív zatřást hlavou, protřít si oči, aby si uvědomil, že se mu to nezdá a že zvuky, které slyší, jsou skutečné.</w:t>
      </w:r>
    </w:p>
    <w:p w:rsidR="00967FBE" w:rsidRPr="00EE37D3" w:rsidRDefault="0093005C" w:rsidP="00A21DE9">
      <w:pPr>
        <w:pStyle w:val="Text"/>
      </w:pPr>
      <w:r w:rsidRPr="00EE37D3">
        <w:t>Wismer už seděl na posteli s nohama na zemi. Obličej mu osvětlovalo jen tlumené světlo, které pronikalo závěsy od silnice, a Brandes v něm rozeznával zmatek, ale zároveň ostražitost.</w:t>
      </w:r>
    </w:p>
    <w:p w:rsidR="00967FBE" w:rsidRPr="00EE37D3" w:rsidRDefault="00967FBE" w:rsidP="00A21DE9">
      <w:pPr>
        <w:pStyle w:val="Text"/>
      </w:pPr>
      <w:r w:rsidRPr="00EE37D3">
        <w:t>„</w:t>
      </w:r>
      <w:r w:rsidR="0093005C" w:rsidRPr="00EE37D3">
        <w:t>Co se děje?</w:t>
      </w:r>
      <w:r w:rsidRPr="00EE37D3">
        <w:t>“</w:t>
      </w:r>
      <w:r w:rsidR="0093005C" w:rsidRPr="00EE37D3">
        <w:t xml:space="preserve"> zeptal se Wismera. </w:t>
      </w:r>
      <w:r w:rsidRPr="00EE37D3">
        <w:t>„</w:t>
      </w:r>
      <w:r w:rsidR="0093005C" w:rsidRPr="00EE37D3">
        <w:t>Psst,</w:t>
      </w:r>
      <w:r w:rsidRPr="00EE37D3">
        <w:t>“</w:t>
      </w:r>
      <w:r w:rsidR="0093005C" w:rsidRPr="00EE37D3">
        <w:t xml:space="preserve"> napomenul ho. Ten rámus přicházel z Krackova pokoje. Ale nemuseli být potichu.</w:t>
      </w:r>
    </w:p>
    <w:p w:rsidR="00967FBE" w:rsidRPr="00EE37D3" w:rsidRDefault="0093005C" w:rsidP="00A21DE9">
      <w:pPr>
        <w:pStyle w:val="Text"/>
      </w:pPr>
      <w:r w:rsidRPr="00EE37D3">
        <w:t>Všechno se to odehrálo tak neuvěřitelně rychle, že Brandes nedokázal nějak účinně zareagovat.</w:t>
      </w:r>
    </w:p>
    <w:p w:rsidR="00967FBE" w:rsidRPr="00EE37D3" w:rsidRDefault="0093005C" w:rsidP="00A21DE9">
      <w:pPr>
        <w:pStyle w:val="Text"/>
      </w:pPr>
      <w:r w:rsidRPr="00EE37D3">
        <w:t>Dveře jejich pokoje se rozletěly a objevila se v nich silueta, která dopadla těžce na zem.</w:t>
      </w:r>
    </w:p>
    <w:p w:rsidR="00967FBE" w:rsidRPr="00EE37D3" w:rsidRDefault="0093005C" w:rsidP="00A21DE9">
      <w:pPr>
        <w:pStyle w:val="Text"/>
      </w:pPr>
      <w:r w:rsidRPr="00EE37D3">
        <w:t>Byl to Kracke.</w:t>
      </w:r>
    </w:p>
    <w:p w:rsidR="00967FBE" w:rsidRPr="00EE37D3" w:rsidRDefault="0093005C" w:rsidP="00A21DE9">
      <w:pPr>
        <w:pStyle w:val="Text"/>
      </w:pPr>
      <w:r w:rsidRPr="00EE37D3">
        <w:lastRenderedPageBreak/>
        <w:t>Brandes vyskočil, aby se pokusil tělo zachytit. Ale nepodařilo se mu to. Přitom ho nějaký kovový předmět udeřil do levého spánku tak silně, že upadl na Krackovo bezvládné tělo.</w:t>
      </w:r>
    </w:p>
    <w:p w:rsidR="00967FBE" w:rsidRPr="00EE37D3" w:rsidRDefault="0093005C" w:rsidP="00A21DE9">
      <w:pPr>
        <w:pStyle w:val="Text"/>
      </w:pPr>
      <w:r w:rsidRPr="00EE37D3">
        <w:t>Brandes netušil, co se děje. Ale bál se, že nastaly komplikace, protože člověk, který z nich byl nejsilnější a nejschopnější, ležel pod ním.</w:t>
      </w:r>
    </w:p>
    <w:p w:rsidR="00967FBE" w:rsidRPr="00EE37D3" w:rsidRDefault="0093005C" w:rsidP="00A21DE9">
      <w:pPr>
        <w:pStyle w:val="Text"/>
      </w:pPr>
      <w:r w:rsidRPr="00EE37D3">
        <w:t>Když takto přemýšlel o Krackovi, vlastní strach mu připadal lidštější a omluvitelný. Kdyby Kracke zemřel</w:t>
      </w:r>
      <w:r w:rsidR="00967FBE" w:rsidRPr="00EE37D3">
        <w:t>…</w:t>
      </w:r>
      <w:r w:rsidRPr="00EE37D3">
        <w:t xml:space="preserve"> To se nesmí stát</w:t>
      </w:r>
      <w:r w:rsidR="00967FBE" w:rsidRPr="00EE37D3">
        <w:t>…</w:t>
      </w:r>
    </w:p>
    <w:p w:rsidR="00967FBE" w:rsidRPr="00EE37D3" w:rsidRDefault="00967FBE" w:rsidP="00A21DE9">
      <w:pPr>
        <w:pStyle w:val="Text"/>
      </w:pPr>
      <w:r w:rsidRPr="00EE37D3">
        <w:t>Teď</w:t>
      </w:r>
      <w:r w:rsidR="0093005C" w:rsidRPr="00EE37D3">
        <w:t xml:space="preserve"> se cítil ještě bezmocnější než na začátku dnešní noci, kdy unikli od Lawrence, od Andyho smrti a kdy vykopali hrob pro Cynthii.</w:t>
      </w:r>
    </w:p>
    <w:p w:rsidR="00967FBE" w:rsidRPr="00EE37D3" w:rsidRDefault="0093005C" w:rsidP="00A21DE9">
      <w:pPr>
        <w:pStyle w:val="Text"/>
      </w:pPr>
      <w:r w:rsidRPr="00EE37D3">
        <w:t>Hrob pro Cynthii.</w:t>
      </w:r>
    </w:p>
    <w:p w:rsidR="00967FBE" w:rsidRPr="00EE37D3" w:rsidRDefault="0093005C" w:rsidP="00A21DE9">
      <w:pPr>
        <w:pStyle w:val="Text"/>
      </w:pPr>
      <w:r w:rsidRPr="00EE37D3">
        <w:t>Ne! Něco uvnitř něho vykřiklo.</w:t>
      </w:r>
    </w:p>
    <w:p w:rsidR="00967FBE" w:rsidRPr="00EE37D3" w:rsidRDefault="0093005C" w:rsidP="00A21DE9">
      <w:pPr>
        <w:pStyle w:val="Text"/>
        <w:rPr>
          <w:i/>
        </w:rPr>
      </w:pPr>
      <w:r w:rsidRPr="00EE37D3">
        <w:rPr>
          <w:i/>
        </w:rPr>
        <w:t>To se nesmí stát!</w:t>
      </w:r>
    </w:p>
    <w:p w:rsidR="00967FBE" w:rsidRPr="00EE37D3" w:rsidRDefault="0093005C" w:rsidP="00A21DE9">
      <w:pPr>
        <w:pStyle w:val="Text"/>
        <w:rPr>
          <w:i/>
        </w:rPr>
      </w:pPr>
      <w:r w:rsidRPr="00EE37D3">
        <w:rPr>
          <w:i/>
        </w:rPr>
        <w:t>Cynthia se nesmí probudit, jako</w:t>
      </w:r>
      <w:r w:rsidR="00967FBE" w:rsidRPr="00EE37D3">
        <w:rPr>
          <w:i/>
        </w:rPr>
        <w:t>…</w:t>
      </w:r>
      <w:r w:rsidRPr="00EE37D3">
        <w:rPr>
          <w:i/>
        </w:rPr>
        <w:t xml:space="preserve"> jako se probudil Peter</w:t>
      </w:r>
      <w:r w:rsidR="00967FBE" w:rsidRPr="00EE37D3">
        <w:rPr>
          <w:i/>
        </w:rPr>
        <w:t>…</w:t>
      </w:r>
      <w:r w:rsidRPr="00EE37D3">
        <w:rPr>
          <w:i/>
        </w:rPr>
        <w:t xml:space="preserve"> Ne, Cynthia nemůže takhle zemřít.</w:t>
      </w:r>
    </w:p>
    <w:p w:rsidR="00967FBE" w:rsidRPr="00EE37D3" w:rsidRDefault="0093005C" w:rsidP="00A21DE9">
      <w:pPr>
        <w:pStyle w:val="Text"/>
      </w:pPr>
      <w:r w:rsidRPr="00EE37D3">
        <w:rPr>
          <w:i/>
        </w:rPr>
        <w:t>Já možná tady zemřu, ale rychle, čistě</w:t>
      </w:r>
      <w:r w:rsidR="00967FBE" w:rsidRPr="00EE37D3">
        <w:rPr>
          <w:i/>
        </w:rPr>
        <w:t>…</w:t>
      </w:r>
      <w:r w:rsidRPr="00EE37D3">
        <w:rPr>
          <w:i/>
        </w:rPr>
        <w:t xml:space="preserve"> Nebo přežiju. </w:t>
      </w:r>
      <w:r w:rsidRPr="00EE37D3">
        <w:t xml:space="preserve">Pak se uklidnil a aspoň dočasně přemohl touhu vyběhnout a zabít ty, </w:t>
      </w:r>
      <w:proofErr w:type="gramStart"/>
      <w:r w:rsidRPr="00EE37D3">
        <w:t>kteří</w:t>
      </w:r>
      <w:proofErr w:type="gramEnd"/>
      <w:r w:rsidRPr="00EE37D3">
        <w:t xml:space="preserve"> by mohli ublížit jemu a ostatním, kteří by nechali Cynthii zemřít, až by se marně snažila vyhrabat se z těžké hlíny nad sebou.</w:t>
      </w:r>
    </w:p>
    <w:p w:rsidR="00967FBE" w:rsidRPr="00EE37D3" w:rsidRDefault="0093005C" w:rsidP="00A21DE9">
      <w:pPr>
        <w:pStyle w:val="Text"/>
        <w:rPr>
          <w:i/>
        </w:rPr>
      </w:pPr>
      <w:r w:rsidRPr="00EE37D3">
        <w:rPr>
          <w:i/>
        </w:rPr>
        <w:t>Pomáhal jsem ji zahrabat.</w:t>
      </w:r>
    </w:p>
    <w:p w:rsidR="00967FBE" w:rsidRPr="00EE37D3" w:rsidRDefault="0093005C" w:rsidP="00A21DE9">
      <w:pPr>
        <w:pStyle w:val="Text"/>
      </w:pPr>
      <w:r w:rsidRPr="00EE37D3">
        <w:t>Vrátil se ve vzpomínkách zpátky.</w:t>
      </w:r>
    </w:p>
    <w:p w:rsidR="00967FBE" w:rsidRPr="00EE37D3" w:rsidRDefault="0093005C" w:rsidP="00A21DE9">
      <w:pPr>
        <w:pStyle w:val="Text"/>
      </w:pPr>
      <w:r w:rsidRPr="00EE37D3">
        <w:t xml:space="preserve">Myslel na ni a chtěl zoufale bojovat </w:t>
      </w:r>
      <w:r w:rsidR="00967FBE" w:rsidRPr="00EE37D3">
        <w:t>–</w:t>
      </w:r>
      <w:r w:rsidRPr="00EE37D3">
        <w:t xml:space="preserve"> jenže zatím nevěděl s kým. Seběhlo se to moc rychle. Moc rychle.</w:t>
      </w:r>
    </w:p>
    <w:p w:rsidR="00967FBE" w:rsidRPr="00EE37D3" w:rsidRDefault="0093005C" w:rsidP="00A21DE9">
      <w:pPr>
        <w:pStyle w:val="Text"/>
      </w:pPr>
      <w:r w:rsidRPr="00EE37D3">
        <w:t xml:space="preserve">Aniž si to v tu chvíli uvědomil, hodně se naučil. Od Kracka i od Allenberga. Mohl by slepě bojovat a pravděpodobně by si zajistil čistou a rychlou smrt </w:t>
      </w:r>
      <w:r w:rsidR="00967FBE" w:rsidRPr="00EE37D3">
        <w:t>–</w:t>
      </w:r>
      <w:r w:rsidRPr="00EE37D3">
        <w:t xml:space="preserve"> ale to by nikomu neprospělo.</w:t>
      </w:r>
    </w:p>
    <w:p w:rsidR="00967FBE" w:rsidRPr="00EE37D3" w:rsidRDefault="0093005C" w:rsidP="00A21DE9">
      <w:pPr>
        <w:pStyle w:val="Text"/>
      </w:pPr>
      <w:r w:rsidRPr="00EE37D3">
        <w:t>Rozhodně ne Cynthii.</w:t>
      </w:r>
    </w:p>
    <w:p w:rsidR="00967FBE" w:rsidRPr="00EE37D3" w:rsidRDefault="0093005C" w:rsidP="00A21DE9">
      <w:pPr>
        <w:pStyle w:val="Text"/>
      </w:pPr>
      <w:r w:rsidRPr="00EE37D3">
        <w:t>Naučil se čekat a přemýšlet o věcech.</w:t>
      </w:r>
    </w:p>
    <w:p w:rsidR="00967FBE" w:rsidRPr="00EE37D3" w:rsidRDefault="0093005C" w:rsidP="00A21DE9">
      <w:pPr>
        <w:pStyle w:val="Text"/>
      </w:pPr>
      <w:r w:rsidRPr="00EE37D3">
        <w:t>Zaslechl, že Kracke vydal slabý bolestný zvuk.</w:t>
      </w:r>
    </w:p>
    <w:p w:rsidR="00967FBE" w:rsidRPr="00EE37D3" w:rsidRDefault="0093005C" w:rsidP="00A21DE9">
      <w:pPr>
        <w:pStyle w:val="Text"/>
      </w:pPr>
      <w:r w:rsidRPr="00EE37D3">
        <w:t xml:space="preserve">Kracke! </w:t>
      </w:r>
      <w:r w:rsidRPr="00EE37D3">
        <w:rPr>
          <w:i/>
        </w:rPr>
        <w:t>Bože, ne. Ty ne. Ty ne.</w:t>
      </w:r>
    </w:p>
    <w:p w:rsidR="00967FBE" w:rsidRPr="00EE37D3" w:rsidRDefault="0093005C" w:rsidP="00A21DE9">
      <w:pPr>
        <w:pStyle w:val="Text"/>
      </w:pPr>
      <w:r w:rsidRPr="00EE37D3">
        <w:t>Podíval se nahoru a uviděl, že nad ním stojí tmavá postava, v rukách drží pušku, která vypadá jako jedna z těch, které s Krackem vzali vojákům v Lyle. Její hlaveň byla tím kovovým předmětem, který ho uhodil do hlavy.</w:t>
      </w:r>
    </w:p>
    <w:p w:rsidR="00967FBE" w:rsidRPr="00EE37D3" w:rsidRDefault="0093005C" w:rsidP="00A21DE9">
      <w:pPr>
        <w:pStyle w:val="Text"/>
      </w:pPr>
      <w:r w:rsidRPr="00EE37D3">
        <w:lastRenderedPageBreak/>
        <w:t xml:space="preserve">Ten strach byl doslova hmatatelný. Říkal si, jestli Kracke někdy takový strach pocítil, nebo jestli on </w:t>
      </w:r>
      <w:r w:rsidR="00967FBE" w:rsidRPr="00EE37D3">
        <w:t>–</w:t>
      </w:r>
      <w:r w:rsidRPr="00EE37D3">
        <w:t xml:space="preserve"> Alex Brandes </w:t>
      </w:r>
      <w:r w:rsidR="00967FBE" w:rsidRPr="00EE37D3">
        <w:t>–</w:t>
      </w:r>
      <w:r w:rsidRPr="00EE37D3">
        <w:t xml:space="preserve"> se někdy takhle bál.</w:t>
      </w:r>
    </w:p>
    <w:p w:rsidR="00967FBE" w:rsidRPr="00EE37D3" w:rsidRDefault="0093005C" w:rsidP="00A21DE9">
      <w:pPr>
        <w:pStyle w:val="Text"/>
        <w:rPr>
          <w:i/>
        </w:rPr>
      </w:pPr>
      <w:r w:rsidRPr="00EE37D3">
        <w:rPr>
          <w:i/>
        </w:rPr>
        <w:t>Bojím se.</w:t>
      </w:r>
    </w:p>
    <w:p w:rsidR="00967FBE" w:rsidRPr="00EE37D3" w:rsidRDefault="0093005C" w:rsidP="00A21DE9">
      <w:pPr>
        <w:pStyle w:val="Text"/>
      </w:pPr>
      <w:r w:rsidRPr="00EE37D3">
        <w:t>K muži, který ho udeřil, se přidal druhý. Taky nejdřív zůstal stát ve dveřích. Pak přišel třetí. Ten druhý hodil Wismera na postel.</w:t>
      </w:r>
    </w:p>
    <w:p w:rsidR="00967FBE" w:rsidRPr="00EE37D3" w:rsidRDefault="0093005C" w:rsidP="00A21DE9">
      <w:pPr>
        <w:pStyle w:val="Text"/>
      </w:pPr>
      <w:r w:rsidRPr="00EE37D3">
        <w:t>Brandes pocítil, jak jím projela bolest, a když se pokusil pohnout, prudce ho píchlo v hlavě. Cítil, že se Kracke pod ním pohnul.</w:t>
      </w:r>
    </w:p>
    <w:p w:rsidR="00967FBE" w:rsidRPr="00EE37D3" w:rsidRDefault="0093005C" w:rsidP="00A21DE9">
      <w:pPr>
        <w:pStyle w:val="Text"/>
      </w:pPr>
      <w:r w:rsidRPr="00EE37D3">
        <w:t>Zkusil vstát, aby ulevil Krackovu tělu.</w:t>
      </w:r>
    </w:p>
    <w:p w:rsidR="00967FBE" w:rsidRPr="00EE37D3" w:rsidRDefault="0093005C" w:rsidP="00A21DE9">
      <w:pPr>
        <w:pStyle w:val="Text"/>
      </w:pPr>
      <w:r w:rsidRPr="00EE37D3">
        <w:t>Znovu ho praštili, znovu upadl.</w:t>
      </w:r>
    </w:p>
    <w:p w:rsidR="00967FBE" w:rsidRPr="00EE37D3" w:rsidRDefault="00967FBE" w:rsidP="00A21DE9">
      <w:pPr>
        <w:pStyle w:val="Text"/>
      </w:pPr>
      <w:r w:rsidRPr="00EE37D3">
        <w:t>„</w:t>
      </w:r>
      <w:r w:rsidR="0093005C" w:rsidRPr="00EE37D3">
        <w:t>Jen tam zůstaň,</w:t>
      </w:r>
      <w:r w:rsidRPr="00EE37D3">
        <w:t>“</w:t>
      </w:r>
      <w:r w:rsidR="0093005C" w:rsidRPr="00EE37D3">
        <w:t xml:space="preserve"> poručil mu nějaký hlas.</w:t>
      </w:r>
    </w:p>
    <w:p w:rsidR="00967FBE" w:rsidRPr="00EE37D3" w:rsidRDefault="0093005C" w:rsidP="00A21DE9">
      <w:pPr>
        <w:pStyle w:val="Text"/>
      </w:pPr>
      <w:r w:rsidRPr="00EE37D3">
        <w:t xml:space="preserve">Po chvilce stejný hlas řekl: </w:t>
      </w:r>
      <w:r w:rsidR="00967FBE" w:rsidRPr="00EE37D3">
        <w:t>„</w:t>
      </w:r>
      <w:r w:rsidRPr="00EE37D3">
        <w:t>Hej, ty! Vstaň. Na postel. Sedni si. Na postel.</w:t>
      </w:r>
      <w:r w:rsidR="00967FBE" w:rsidRPr="00EE37D3">
        <w:t>“</w:t>
      </w:r>
      <w:r w:rsidRPr="00EE37D3">
        <w:t xml:space="preserve"> Příkazy byly doprovázeny šťouchanci hlavní pušky. Brandes si klekl a cítil, že se Kracke pohnul.</w:t>
      </w:r>
    </w:p>
    <w:p w:rsidR="00967FBE" w:rsidRPr="00EE37D3" w:rsidRDefault="0093005C" w:rsidP="00A21DE9">
      <w:pPr>
        <w:pStyle w:val="Text"/>
      </w:pPr>
      <w:r w:rsidRPr="00EE37D3">
        <w:t xml:space="preserve">Ne, Jime. </w:t>
      </w:r>
      <w:r w:rsidR="00967FBE" w:rsidRPr="00EE37D3">
        <w:t>Teď</w:t>
      </w:r>
      <w:r w:rsidRPr="00EE37D3">
        <w:t xml:space="preserve"> ne. Je jich tady moc. Prosím, nedělej nic</w:t>
      </w:r>
      <w:r w:rsidR="00967FBE" w:rsidRPr="00EE37D3">
        <w:t>…</w:t>
      </w:r>
    </w:p>
    <w:p w:rsidR="00967FBE" w:rsidRPr="00EE37D3" w:rsidRDefault="0093005C" w:rsidP="00A21DE9">
      <w:pPr>
        <w:pStyle w:val="Text"/>
      </w:pPr>
      <w:r w:rsidRPr="00EE37D3">
        <w:t>Znovu ho bodli mezi žebra. Vstal a sedl si na postel.</w:t>
      </w:r>
    </w:p>
    <w:p w:rsidR="00967FBE" w:rsidRPr="00EE37D3" w:rsidRDefault="0093005C" w:rsidP="00A21DE9">
      <w:pPr>
        <w:pStyle w:val="Text"/>
      </w:pPr>
      <w:r w:rsidRPr="00EE37D3">
        <w:t>Najednou se rozsvítilo a on stál tváří v tvář čtyřem mužům. Venku byl ještě jeden. Měl zakalené vidění, ale rozeznal jeho siluetu.</w:t>
      </w:r>
    </w:p>
    <w:p w:rsidR="00967FBE" w:rsidRPr="00EE37D3" w:rsidRDefault="0093005C" w:rsidP="00A21DE9">
      <w:pPr>
        <w:pStyle w:val="Text"/>
      </w:pPr>
      <w:r w:rsidRPr="00EE37D3">
        <w:t>Byl to Lawrence? Je to možné? Ale neměli uniformy</w:t>
      </w:r>
      <w:r w:rsidR="00967FBE" w:rsidRPr="00EE37D3">
        <w:t>…</w:t>
      </w:r>
    </w:p>
    <w:p w:rsidR="00967FBE" w:rsidRPr="00EE37D3" w:rsidRDefault="0093005C" w:rsidP="00A21DE9">
      <w:pPr>
        <w:pStyle w:val="Text"/>
      </w:pPr>
      <w:r w:rsidRPr="00EE37D3">
        <w:t>Tiše sledoval, že Kracke se taky napůl zvedl a opřel se o postel. Brandes byl moc rád, že neudělal nic, co by rozčílilo únosce, ať už to byl kdokoli.</w:t>
      </w:r>
    </w:p>
    <w:p w:rsidR="00967FBE" w:rsidRPr="00EE37D3" w:rsidRDefault="0093005C" w:rsidP="00A21DE9">
      <w:pPr>
        <w:pStyle w:val="Text"/>
      </w:pPr>
      <w:r w:rsidRPr="00EE37D3">
        <w:t>Vešli další dva lidé.</w:t>
      </w:r>
    </w:p>
    <w:p w:rsidR="00967FBE" w:rsidRPr="00EE37D3" w:rsidRDefault="0093005C" w:rsidP="00A21DE9">
      <w:pPr>
        <w:pStyle w:val="Text"/>
      </w:pPr>
      <w:r w:rsidRPr="00EE37D3">
        <w:t>První byla Sarah.</w:t>
      </w:r>
    </w:p>
    <w:p w:rsidR="00967FBE" w:rsidRPr="00EE37D3" w:rsidRDefault="0093005C" w:rsidP="00A21DE9">
      <w:pPr>
        <w:pStyle w:val="Text"/>
      </w:pPr>
      <w:r w:rsidRPr="00EE37D3">
        <w:t>Brandesovi se nezdálo, že by ji ti ozbrojenci nějak ublížili. Byla rozzuřená. Pak uviděl proč.</w:t>
      </w:r>
    </w:p>
    <w:p w:rsidR="00967FBE" w:rsidRPr="00EE37D3" w:rsidRDefault="0093005C" w:rsidP="00A21DE9">
      <w:pPr>
        <w:pStyle w:val="Text"/>
      </w:pPr>
      <w:r w:rsidRPr="00EE37D3">
        <w:t>Sarah hodili na postel, na které dovolili sedět Wismerovi. Mezi dveřmi stála s pistolí v ruce Linda. Dávala mužům rozkazy. A oni ji poslouchali.</w:t>
      </w:r>
    </w:p>
    <w:p w:rsidR="00967FBE" w:rsidRPr="00EE37D3" w:rsidRDefault="00967FBE" w:rsidP="00A21DE9">
      <w:pPr>
        <w:pStyle w:val="Text"/>
      </w:pPr>
      <w:r w:rsidRPr="00EE37D3">
        <w:t>„</w:t>
      </w:r>
      <w:r w:rsidR="0093005C" w:rsidRPr="00EE37D3">
        <w:t>Alexi, tentokrát ti on,</w:t>
      </w:r>
      <w:r w:rsidRPr="00EE37D3">
        <w:t>“</w:t>
      </w:r>
      <w:r w:rsidR="0093005C" w:rsidRPr="00EE37D3">
        <w:t xml:space="preserve"> řekla a ukázala na Kracka, </w:t>
      </w:r>
      <w:r w:rsidRPr="00EE37D3">
        <w:t>„</w:t>
      </w:r>
      <w:r w:rsidR="0093005C" w:rsidRPr="00EE37D3">
        <w:t>nepomůže.</w:t>
      </w:r>
      <w:r w:rsidRPr="00EE37D3">
        <w:t>“</w:t>
      </w:r>
    </w:p>
    <w:p w:rsidR="00967FBE" w:rsidRPr="00EE37D3" w:rsidRDefault="0093005C" w:rsidP="00A21DE9">
      <w:pPr>
        <w:pStyle w:val="Text"/>
      </w:pPr>
      <w:r w:rsidRPr="00EE37D3">
        <w:rPr>
          <w:i/>
        </w:rPr>
        <w:t xml:space="preserve">Bože, </w:t>
      </w:r>
      <w:r w:rsidRPr="00EE37D3">
        <w:t xml:space="preserve">pomyslel si Brandes, </w:t>
      </w:r>
      <w:r w:rsidRPr="00EE37D3">
        <w:rPr>
          <w:i/>
        </w:rPr>
        <w:t xml:space="preserve">to nás ani ve snu nenapadlo. </w:t>
      </w:r>
      <w:r w:rsidRPr="00EE37D3">
        <w:t>Teď všechno pochopil.</w:t>
      </w:r>
    </w:p>
    <w:p w:rsidR="003D71C8" w:rsidRDefault="0093005C" w:rsidP="00A21DE9">
      <w:pPr>
        <w:pStyle w:val="Text"/>
        <w:rPr>
          <w:i/>
        </w:rPr>
      </w:pPr>
      <w:r w:rsidRPr="00EE37D3">
        <w:t xml:space="preserve">Pak ho napadlo, že ona musela být ten druhý motorkář. </w:t>
      </w:r>
      <w:r w:rsidRPr="00EE37D3">
        <w:rPr>
          <w:i/>
        </w:rPr>
        <w:t>Bože, jak ji nenávidím.</w:t>
      </w:r>
    </w:p>
    <w:p w:rsidR="003D71C8" w:rsidRDefault="0093005C" w:rsidP="00A21DE9">
      <w:pPr>
        <w:pStyle w:val="Text"/>
      </w:pPr>
      <w:r w:rsidRPr="00EE37D3">
        <w:t>Pomyslel na Pet</w:t>
      </w:r>
      <w:r w:rsidR="003D71C8">
        <w:t>era.</w:t>
      </w:r>
    </w:p>
    <w:p w:rsidR="005528E8" w:rsidRDefault="0093005C" w:rsidP="00A21DE9">
      <w:pPr>
        <w:pStyle w:val="Text"/>
        <w:rPr>
          <w:i/>
        </w:rPr>
      </w:pPr>
      <w:r w:rsidRPr="00EE37D3">
        <w:rPr>
          <w:i/>
        </w:rPr>
        <w:t>Nemůžu nenávidět.</w:t>
      </w:r>
    </w:p>
    <w:p w:rsidR="00967FBE" w:rsidRPr="00EE37D3" w:rsidRDefault="005528E8" w:rsidP="00A21DE9">
      <w:pPr>
        <w:pStyle w:val="Text"/>
      </w:pPr>
      <w:r>
        <w:rPr>
          <w:i/>
        </w:rPr>
        <w:br w:type="page"/>
      </w:r>
    </w:p>
    <w:p w:rsidR="003D71C8" w:rsidRDefault="003D71C8" w:rsidP="003D71C8">
      <w:pPr>
        <w:pStyle w:val="Nadpis1"/>
        <w:jc w:val="center"/>
      </w:pPr>
      <w:r>
        <w:t>38</w:t>
      </w:r>
    </w:p>
    <w:p w:rsidR="003D71C8" w:rsidRDefault="003D71C8" w:rsidP="00A21DE9">
      <w:pPr>
        <w:pStyle w:val="Text"/>
      </w:pPr>
    </w:p>
    <w:p w:rsidR="003D71C8" w:rsidRDefault="003D71C8" w:rsidP="00A21DE9">
      <w:pPr>
        <w:pStyle w:val="Text"/>
      </w:pPr>
    </w:p>
    <w:p w:rsidR="00967FBE" w:rsidRPr="00EE37D3" w:rsidRDefault="0093005C" w:rsidP="00A21DE9">
      <w:pPr>
        <w:pStyle w:val="Text"/>
      </w:pPr>
      <w:r w:rsidRPr="00EE37D3">
        <w:t>Chlad prostupoval celým domem. Všichni to cítili.</w:t>
      </w:r>
    </w:p>
    <w:p w:rsidR="00967FBE" w:rsidRPr="00EE37D3" w:rsidRDefault="0093005C" w:rsidP="00A21DE9">
      <w:pPr>
        <w:pStyle w:val="Text"/>
      </w:pPr>
      <w:r w:rsidRPr="00EE37D3">
        <w:t>Fitch a jeho lidé to připisovali počasí, časnému ránu, teplotě.</w:t>
      </w:r>
    </w:p>
    <w:p w:rsidR="00967FBE" w:rsidRPr="00EE37D3" w:rsidRDefault="0093005C" w:rsidP="00A21DE9">
      <w:pPr>
        <w:pStyle w:val="Text"/>
      </w:pPr>
      <w:r w:rsidRPr="00EE37D3">
        <w:t>Brandes a ti, kteří přišli s ním, ho pociťovali daleko intenzivněji a docela jinak. Jako únavu, jako porážku.</w:t>
      </w:r>
    </w:p>
    <w:p w:rsidR="00967FBE" w:rsidRPr="00EE37D3" w:rsidRDefault="0093005C" w:rsidP="00A21DE9">
      <w:pPr>
        <w:pStyle w:val="Text"/>
      </w:pPr>
      <w:r w:rsidRPr="00EE37D3">
        <w:t>Kracke seděl na židli a najednou se napřímil a protáhl.</w:t>
      </w:r>
    </w:p>
    <w:p w:rsidR="00967FBE" w:rsidRPr="00EE37D3" w:rsidRDefault="0093005C" w:rsidP="00A21DE9">
      <w:pPr>
        <w:pStyle w:val="Text"/>
      </w:pPr>
      <w:r w:rsidRPr="00EE37D3">
        <w:t>Cesta z motelu na farmu byla dlouhá a nepohodlná. Brandese, Wismera, Kracka a Sarah naložili na korbu auta a přikryli je kusem plátěné látky. S jejich pohodlím si nedělali hlavu.</w:t>
      </w:r>
    </w:p>
    <w:p w:rsidR="00967FBE" w:rsidRPr="00EE37D3" w:rsidRDefault="0093005C" w:rsidP="00A21DE9">
      <w:pPr>
        <w:pStyle w:val="Text"/>
      </w:pPr>
      <w:r w:rsidRPr="00EE37D3">
        <w:t>Ani by to nikdo nečekal.</w:t>
      </w:r>
    </w:p>
    <w:p w:rsidR="00967FBE" w:rsidRPr="00EE37D3" w:rsidRDefault="0093005C" w:rsidP="00A21DE9">
      <w:pPr>
        <w:pStyle w:val="Text"/>
        <w:rPr>
          <w:i/>
        </w:rPr>
      </w:pPr>
      <w:r w:rsidRPr="00EE37D3">
        <w:rPr>
          <w:i/>
        </w:rPr>
        <w:t>Prohráli.</w:t>
      </w:r>
    </w:p>
    <w:p w:rsidR="00967FBE" w:rsidRPr="00EE37D3" w:rsidRDefault="0093005C" w:rsidP="00A21DE9">
      <w:pPr>
        <w:pStyle w:val="Text"/>
        <w:rPr>
          <w:i/>
        </w:rPr>
      </w:pPr>
      <w:r w:rsidRPr="00EE37D3">
        <w:rPr>
          <w:i/>
        </w:rPr>
        <w:t>To je konec. Porážka.</w:t>
      </w:r>
    </w:p>
    <w:p w:rsidR="00967FBE" w:rsidRPr="00EE37D3" w:rsidRDefault="0093005C" w:rsidP="00A21DE9">
      <w:pPr>
        <w:pStyle w:val="Text"/>
      </w:pPr>
      <w:r w:rsidRPr="00EE37D3">
        <w:t>Brandes si vybavil ten zoufalý pocit, když ho nakládali na auto. Porážka mu připadala nereálná, strašná a zřejmě neodvratná.</w:t>
      </w:r>
    </w:p>
    <w:p w:rsidR="00967FBE" w:rsidRPr="00EE37D3" w:rsidRDefault="0093005C" w:rsidP="00A21DE9">
      <w:pPr>
        <w:pStyle w:val="Text"/>
      </w:pPr>
      <w:r w:rsidRPr="00EE37D3">
        <w:t>Několik hodin se auto kodrcalo po vedlejších silnicích, než zastavilo s definitivností, která Brandese zasáhla až do morku kostí.</w:t>
      </w:r>
    </w:p>
    <w:p w:rsidR="00967FBE" w:rsidRPr="00EE37D3" w:rsidRDefault="00967FBE" w:rsidP="00A21DE9">
      <w:pPr>
        <w:pStyle w:val="Text"/>
      </w:pPr>
      <w:r w:rsidRPr="00EE37D3">
        <w:t>„</w:t>
      </w:r>
      <w:r w:rsidR="0093005C" w:rsidRPr="00EE37D3">
        <w:t>Jedeme na farmu,</w:t>
      </w:r>
      <w:r w:rsidRPr="00EE37D3">
        <w:t>“</w:t>
      </w:r>
      <w:r w:rsidR="0093005C" w:rsidRPr="00EE37D3">
        <w:t xml:space="preserve"> řekla Sarah asi čtvrthodiny předtím, než auto zastavilo. Jedna Brandesova polovina si zoufale přála, aby dokázal říct: Vždyť jsme sem přece měli namířeno</w:t>
      </w:r>
      <w:r w:rsidRPr="00EE37D3">
        <w:t>…</w:t>
      </w:r>
      <w:r w:rsidR="0093005C" w:rsidRPr="00EE37D3">
        <w:t>, a dodat jí naději. Ale nemohl.</w:t>
      </w:r>
    </w:p>
    <w:p w:rsidR="00967FBE" w:rsidRPr="00EE37D3" w:rsidRDefault="0093005C" w:rsidP="00A21DE9">
      <w:pPr>
        <w:pStyle w:val="Text"/>
      </w:pPr>
      <w:r w:rsidRPr="00EE37D3">
        <w:t>Přijeli na farmu a hned je odvedli z auta do domu. Pořád ještě byla tma.</w:t>
      </w:r>
    </w:p>
    <w:p w:rsidR="00967FBE" w:rsidRPr="00EE37D3" w:rsidRDefault="0093005C" w:rsidP="00A21DE9">
      <w:pPr>
        <w:pStyle w:val="Text"/>
      </w:pPr>
      <w:r w:rsidRPr="00EE37D3">
        <w:t>Brandes nikdy předtím na farmě nebyl. Kracke ano, ale většinou jen na krátkou návštěvu, když musel Allenbergovi něco sdělit.</w:t>
      </w:r>
    </w:p>
    <w:p w:rsidR="00967FBE" w:rsidRPr="00EE37D3" w:rsidRDefault="0093005C" w:rsidP="00A21DE9">
      <w:pPr>
        <w:pStyle w:val="Text"/>
      </w:pPr>
      <w:r w:rsidRPr="00EE37D3">
        <w:t>Brandes si v duchu přehrával události jako zrychlený film. Všechno bylo zhuštěné</w:t>
      </w:r>
      <w:r w:rsidR="00967FBE" w:rsidRPr="00EE37D3">
        <w:t>…</w:t>
      </w:r>
    </w:p>
    <w:p w:rsidR="00967FBE" w:rsidRPr="00EE37D3" w:rsidRDefault="0093005C" w:rsidP="00A21DE9">
      <w:pPr>
        <w:pStyle w:val="Text"/>
      </w:pPr>
      <w:r w:rsidRPr="00EE37D3">
        <w:t>Vyšli na dřevěnou verandu a potom do domu. Allenberg seděl na pohovce, záda vzpřímená, oči bez výrazu.</w:t>
      </w:r>
    </w:p>
    <w:p w:rsidR="00967FBE" w:rsidRPr="00EE37D3" w:rsidRDefault="0093005C" w:rsidP="00A21DE9">
      <w:pPr>
        <w:pStyle w:val="Text"/>
      </w:pPr>
      <w:r w:rsidRPr="00EE37D3">
        <w:t>Jason stál vedle něj.</w:t>
      </w:r>
    </w:p>
    <w:p w:rsidR="00967FBE" w:rsidRPr="00EE37D3" w:rsidRDefault="00967FBE" w:rsidP="00A21DE9">
      <w:pPr>
        <w:pStyle w:val="Text"/>
      </w:pPr>
      <w:r w:rsidRPr="00EE37D3">
        <w:t>„</w:t>
      </w:r>
      <w:r w:rsidR="0093005C" w:rsidRPr="00EE37D3">
        <w:t>Mami!</w:t>
      </w:r>
      <w:r w:rsidRPr="00EE37D3">
        <w:t>“</w:t>
      </w:r>
      <w:r w:rsidR="0093005C" w:rsidRPr="00EE37D3">
        <w:t xml:space="preserve"> vykřikl, když vešla Sarah. Běžel k ní. Dítě, které potřebuje vzít do náruče, které potřebuje dodat naději. Ale zastavil se </w:t>
      </w:r>
      <w:r w:rsidR="0093005C" w:rsidRPr="00EE37D3">
        <w:lastRenderedPageBreak/>
        <w:t xml:space="preserve">asi dva kroky před ní a jenom se na ni podíval. </w:t>
      </w:r>
      <w:r w:rsidRPr="00EE37D3">
        <w:t>„</w:t>
      </w:r>
      <w:r w:rsidR="0093005C" w:rsidRPr="00EE37D3">
        <w:t>Ano,</w:t>
      </w:r>
      <w:r w:rsidRPr="00EE37D3">
        <w:t>“</w:t>
      </w:r>
      <w:r w:rsidR="0093005C" w:rsidRPr="00EE37D3">
        <w:t xml:space="preserve"> řekla mu. </w:t>
      </w:r>
      <w:r w:rsidRPr="00EE37D3">
        <w:t>„</w:t>
      </w:r>
      <w:r w:rsidR="0093005C" w:rsidRPr="00EE37D3">
        <w:t>Taky nás dostali.</w:t>
      </w:r>
      <w:r w:rsidRPr="00EE37D3">
        <w:t>“</w:t>
      </w:r>
    </w:p>
    <w:p w:rsidR="00967FBE" w:rsidRPr="00EE37D3" w:rsidRDefault="0093005C" w:rsidP="00A21DE9">
      <w:pPr>
        <w:pStyle w:val="Text"/>
      </w:pPr>
      <w:r w:rsidRPr="00EE37D3">
        <w:t>Tím bylo řečeno všechno. Chlapec přistoupil k matce tiše a klidně a nikdo je nerušil.</w:t>
      </w:r>
    </w:p>
    <w:p w:rsidR="00967FBE" w:rsidRPr="00EE37D3" w:rsidRDefault="00967FBE" w:rsidP="00A21DE9">
      <w:pPr>
        <w:pStyle w:val="Text"/>
      </w:pPr>
      <w:r w:rsidRPr="00EE37D3">
        <w:t>„</w:t>
      </w:r>
      <w:r w:rsidR="0093005C" w:rsidRPr="00EE37D3">
        <w:t>Dostaneme se z toho,</w:t>
      </w:r>
      <w:r w:rsidRPr="00EE37D3">
        <w:t>“</w:t>
      </w:r>
      <w:r w:rsidR="0093005C" w:rsidRPr="00EE37D3">
        <w:t xml:space="preserve"> pošeptala mu do ucha. Usmála se. Potom natáhla ruce a sevřela ho v náručí.</w:t>
      </w:r>
    </w:p>
    <w:p w:rsidR="00967FBE" w:rsidRPr="00EE37D3" w:rsidRDefault="00967FBE" w:rsidP="00A21DE9">
      <w:pPr>
        <w:pStyle w:val="Text"/>
      </w:pPr>
      <w:r w:rsidRPr="00EE37D3">
        <w:t>„</w:t>
      </w:r>
      <w:r w:rsidR="0093005C" w:rsidRPr="00EE37D3">
        <w:t>Sedněte si,</w:t>
      </w:r>
      <w:r w:rsidRPr="00EE37D3">
        <w:t>“</w:t>
      </w:r>
      <w:r w:rsidR="0093005C" w:rsidRPr="00EE37D3">
        <w:t xml:space="preserve"> poručil cizí muž.</w:t>
      </w:r>
    </w:p>
    <w:p w:rsidR="00967FBE" w:rsidRPr="00EE37D3" w:rsidRDefault="0093005C" w:rsidP="00A21DE9">
      <w:pPr>
        <w:pStyle w:val="Text"/>
      </w:pPr>
      <w:r w:rsidRPr="00EE37D3">
        <w:t>Dva ozbrojenci ukázali na pohovku a na další kožená křesla stojící vedle. Brandes, Kracke a Sarah hned poslechli, ale potom nastal trochu zmatek. Nakonec se Sarah posadila vedle otce, který jí položil ruku na nohu a stiskl ji, aby jí dodal sílu, kterou sám neměl. Ten neznámý muž zmizel a zůstali tam jenom dva, z nichž byl ozbrojený jenom jeden.</w:t>
      </w:r>
    </w:p>
    <w:p w:rsidR="00967FBE" w:rsidRPr="00EE37D3" w:rsidRDefault="0093005C" w:rsidP="00A21DE9">
      <w:pPr>
        <w:pStyle w:val="Text"/>
      </w:pPr>
      <w:r w:rsidRPr="00EE37D3">
        <w:t>Brandes se taky posadil na pohovku. Kracke si vyměnil krátký pohled s Allenbergem a pak si sedl do křesla.</w:t>
      </w:r>
    </w:p>
    <w:p w:rsidR="00967FBE" w:rsidRPr="00EE37D3" w:rsidRDefault="0093005C" w:rsidP="00A21DE9">
      <w:pPr>
        <w:pStyle w:val="Text"/>
      </w:pPr>
      <w:r w:rsidRPr="00EE37D3">
        <w:t>Allenberg chtěl něco říct, ale jeden z mužů ho okřikl:</w:t>
      </w:r>
    </w:p>
    <w:p w:rsidR="00967FBE" w:rsidRPr="00EE37D3" w:rsidRDefault="00967FBE" w:rsidP="00A21DE9">
      <w:pPr>
        <w:pStyle w:val="Text"/>
      </w:pPr>
      <w:r w:rsidRPr="00EE37D3">
        <w:t>„</w:t>
      </w:r>
      <w:r w:rsidR="0093005C" w:rsidRPr="00EE37D3">
        <w:t>Drž hubu!</w:t>
      </w:r>
      <w:r w:rsidRPr="00EE37D3">
        <w:t>“</w:t>
      </w:r>
    </w:p>
    <w:p w:rsidR="00967FBE" w:rsidRPr="00EE37D3" w:rsidRDefault="0093005C" w:rsidP="00A21DE9">
      <w:pPr>
        <w:pStyle w:val="Text"/>
      </w:pPr>
      <w:r w:rsidRPr="00EE37D3">
        <w:t>Všichni pohlédli jeho směrem. Vedle něj stála Linda. Nikdo se na ni nechtěl dívat. Nesnesli by to. Všichni pochopili, jak se to stalo.</w:t>
      </w:r>
    </w:p>
    <w:p w:rsidR="00967FBE" w:rsidRPr="00EE37D3" w:rsidRDefault="0093005C" w:rsidP="00A21DE9">
      <w:pPr>
        <w:pStyle w:val="Text"/>
      </w:pPr>
      <w:r w:rsidRPr="00EE37D3">
        <w:t>Když šla do automatu pro sodovku a slané pečivo, zavolala. Jak prosté.</w:t>
      </w:r>
    </w:p>
    <w:p w:rsidR="00967FBE" w:rsidRPr="00EE37D3" w:rsidRDefault="0093005C" w:rsidP="00A21DE9">
      <w:pPr>
        <w:pStyle w:val="Text"/>
      </w:pPr>
      <w:r w:rsidRPr="00EE37D3">
        <w:t>Byl to bezesporu životně důležitý telefonát</w:t>
      </w:r>
      <w:r w:rsidR="00967FBE" w:rsidRPr="00EE37D3">
        <w:t>…</w:t>
      </w:r>
    </w:p>
    <w:p w:rsidR="00967FBE" w:rsidRPr="00EE37D3" w:rsidRDefault="0093005C" w:rsidP="00A21DE9">
      <w:pPr>
        <w:pStyle w:val="Text"/>
      </w:pPr>
      <w:r w:rsidRPr="00EE37D3">
        <w:t>Kracke si vyčítal, že ji spustil z očí.</w:t>
      </w:r>
    </w:p>
    <w:p w:rsidR="00967FBE" w:rsidRPr="00EE37D3" w:rsidRDefault="0093005C" w:rsidP="00A21DE9">
      <w:pPr>
        <w:pStyle w:val="Text"/>
      </w:pPr>
      <w:r w:rsidRPr="00EE37D3">
        <w:t>Ten mlčenlivý muž vypadal uvolněně a sebevědomě.</w:t>
      </w:r>
    </w:p>
    <w:p w:rsidR="00967FBE" w:rsidRPr="00EE37D3" w:rsidRDefault="00967FBE" w:rsidP="00A21DE9">
      <w:pPr>
        <w:pStyle w:val="Text"/>
      </w:pPr>
      <w:r w:rsidRPr="00EE37D3">
        <w:t>„</w:t>
      </w:r>
      <w:r w:rsidR="0093005C" w:rsidRPr="00EE37D3">
        <w:t>Jmenuju se Fitch,</w:t>
      </w:r>
      <w:r w:rsidRPr="00EE37D3">
        <w:t>“</w:t>
      </w:r>
      <w:r w:rsidR="0093005C" w:rsidRPr="00EE37D3">
        <w:t xml:space="preserve"> představil se. </w:t>
      </w:r>
      <w:r w:rsidRPr="00EE37D3">
        <w:t>„</w:t>
      </w:r>
      <w:r w:rsidR="0093005C" w:rsidRPr="00EE37D3">
        <w:t>Velice lituju, že jste sem všichni museli přijet a připojit se k mým dvěma hostům. Jak pochopíte, neměl jsem na výběr.</w:t>
      </w:r>
      <w:r w:rsidRPr="00EE37D3">
        <w:t>“</w:t>
      </w:r>
    </w:p>
    <w:p w:rsidR="00967FBE" w:rsidRPr="00EE37D3" w:rsidRDefault="0093005C" w:rsidP="00A21DE9">
      <w:pPr>
        <w:pStyle w:val="Text"/>
      </w:pPr>
      <w:r w:rsidRPr="00EE37D3">
        <w:t>Nikdo neodpověděl.</w:t>
      </w:r>
    </w:p>
    <w:p w:rsidR="00967FBE" w:rsidRPr="00EE37D3" w:rsidRDefault="00967FBE" w:rsidP="00A21DE9">
      <w:pPr>
        <w:pStyle w:val="Text"/>
      </w:pPr>
      <w:r w:rsidRPr="00EE37D3">
        <w:t>„</w:t>
      </w:r>
      <w:r w:rsidR="0093005C" w:rsidRPr="00EE37D3">
        <w:t>Nejsem člověk, který by si liboval v krutostech,</w:t>
      </w:r>
      <w:r w:rsidRPr="00EE37D3">
        <w:t>“</w:t>
      </w:r>
      <w:r w:rsidR="0093005C" w:rsidRPr="00EE37D3">
        <w:t xml:space="preserve"> pokračoval. </w:t>
      </w:r>
      <w:r w:rsidRPr="00EE37D3">
        <w:t>„</w:t>
      </w:r>
      <w:r w:rsidR="0093005C" w:rsidRPr="00EE37D3">
        <w:t>Během příštích dvou hodin vás všechny odtud odvezeme. Nikomu se nic nestane, pokud nedáte mně nebo mým lidem nějakou záminku. Pár týdnů budete našimi hosty a potom vás propustíme.</w:t>
      </w:r>
      <w:r w:rsidRPr="00EE37D3">
        <w:t>“</w:t>
      </w:r>
    </w:p>
    <w:p w:rsidR="00967FBE" w:rsidRPr="00EE37D3" w:rsidRDefault="0093005C" w:rsidP="00A21DE9">
      <w:pPr>
        <w:pStyle w:val="Text"/>
      </w:pPr>
      <w:r w:rsidRPr="00EE37D3">
        <w:t>Brandes ztuhl.</w:t>
      </w:r>
    </w:p>
    <w:p w:rsidR="00967FBE" w:rsidRPr="00EE37D3" w:rsidRDefault="0093005C" w:rsidP="00A21DE9">
      <w:pPr>
        <w:pStyle w:val="Text"/>
        <w:rPr>
          <w:i/>
        </w:rPr>
      </w:pPr>
      <w:r w:rsidRPr="00EE37D3">
        <w:rPr>
          <w:i/>
        </w:rPr>
        <w:t>Mám jim říct o Cynthii?</w:t>
      </w:r>
    </w:p>
    <w:p w:rsidR="00967FBE" w:rsidRPr="00EE37D3" w:rsidRDefault="0093005C" w:rsidP="00A21DE9">
      <w:pPr>
        <w:pStyle w:val="Text"/>
      </w:pPr>
      <w:r w:rsidRPr="00EE37D3">
        <w:t>Všiml si, že nikoho jeho ujištění neuklidnilo.</w:t>
      </w:r>
    </w:p>
    <w:p w:rsidR="00967FBE" w:rsidRPr="00EE37D3" w:rsidRDefault="0093005C" w:rsidP="00A21DE9">
      <w:pPr>
        <w:pStyle w:val="Text"/>
      </w:pPr>
      <w:r w:rsidRPr="00EE37D3">
        <w:t>Rozhodl se, že zatím bude mlčet. Ale pořád na ni musel myslet.</w:t>
      </w:r>
    </w:p>
    <w:p w:rsidR="00967FBE" w:rsidRPr="00EE37D3" w:rsidRDefault="00967FBE" w:rsidP="00A21DE9">
      <w:pPr>
        <w:pStyle w:val="Text"/>
      </w:pPr>
      <w:r w:rsidRPr="00EE37D3">
        <w:lastRenderedPageBreak/>
        <w:t>„</w:t>
      </w:r>
      <w:r w:rsidR="0093005C" w:rsidRPr="00EE37D3">
        <w:t>Mezitím moje organizace provede svůj záměr,</w:t>
      </w:r>
      <w:r w:rsidRPr="00EE37D3">
        <w:t>“</w:t>
      </w:r>
      <w:r w:rsidR="0093005C" w:rsidRPr="00EE37D3">
        <w:t xml:space="preserve"> pokračoval Fitch. </w:t>
      </w:r>
      <w:r w:rsidRPr="00EE37D3">
        <w:t>„</w:t>
      </w:r>
      <w:r w:rsidR="0093005C" w:rsidRPr="00EE37D3">
        <w:t xml:space="preserve">Nemůžete nic dělat. Opravdu! Nikdo už nemůže nic dělat. A potom vás pustíme domů. </w:t>
      </w:r>
      <w:r w:rsidRPr="00EE37D3">
        <w:t>Teď</w:t>
      </w:r>
      <w:r w:rsidR="0093005C" w:rsidRPr="00EE37D3">
        <w:t xml:space="preserve"> se můžete jít nasnídat a napít.</w:t>
      </w:r>
      <w:r w:rsidRPr="00EE37D3">
        <w:t>“</w:t>
      </w:r>
    </w:p>
    <w:p w:rsidR="00967FBE" w:rsidRPr="00EE37D3" w:rsidRDefault="0093005C" w:rsidP="00A21DE9">
      <w:pPr>
        <w:pStyle w:val="Text"/>
      </w:pPr>
      <w:r w:rsidRPr="00EE37D3">
        <w:t>Vyndal ze saka pistoli.</w:t>
      </w:r>
    </w:p>
    <w:p w:rsidR="00967FBE" w:rsidRPr="00EE37D3" w:rsidRDefault="00967FBE" w:rsidP="00A21DE9">
      <w:pPr>
        <w:pStyle w:val="Text"/>
      </w:pPr>
      <w:r w:rsidRPr="00EE37D3">
        <w:t>„</w:t>
      </w:r>
      <w:r w:rsidR="0093005C" w:rsidRPr="00EE37D3">
        <w:t>Musíme se o vás postarat,</w:t>
      </w:r>
      <w:r w:rsidRPr="00EE37D3">
        <w:t>“</w:t>
      </w:r>
      <w:r w:rsidR="0093005C" w:rsidRPr="00EE37D3">
        <w:t xml:space="preserve"> usmál se spokojeně a ukázal na pušku, kterou držela v ruce Linda Denardová. Opatrně se rozhlédl.</w:t>
      </w:r>
    </w:p>
    <w:p w:rsidR="00967FBE" w:rsidRPr="00EE37D3" w:rsidRDefault="0093005C" w:rsidP="00A21DE9">
      <w:pPr>
        <w:pStyle w:val="Text"/>
      </w:pPr>
      <w:r w:rsidRPr="00EE37D3">
        <w:t>Nečekal žádný pokus o odpor, ale radši se mu snažil předejít tím, že jim slíbil bezpečnost.</w:t>
      </w:r>
    </w:p>
    <w:p w:rsidR="00967FBE" w:rsidRPr="00EE37D3" w:rsidRDefault="0093005C" w:rsidP="00A21DE9">
      <w:pPr>
        <w:pStyle w:val="Text"/>
      </w:pPr>
      <w:r w:rsidRPr="00EE37D3">
        <w:t xml:space="preserve">Ze zkušenosti věděl, že lidé v takových situacích </w:t>
      </w:r>
      <w:r w:rsidR="00967FBE" w:rsidRPr="00EE37D3">
        <w:t>–</w:t>
      </w:r>
      <w:r w:rsidRPr="00EE37D3">
        <w:t xml:space="preserve"> dokonce i když vědí, že jejich věznitel lže </w:t>
      </w:r>
      <w:r w:rsidR="00967FBE" w:rsidRPr="00EE37D3">
        <w:t>–</w:t>
      </w:r>
      <w:r w:rsidRPr="00EE37D3">
        <w:t xml:space="preserve"> chtějí uvěřit, že jsou v bezpečí. Pohlédl do tváří svých zajatců a v duchu přemýšlel, jestli jeho uklidňování zabralo.</w:t>
      </w:r>
    </w:p>
    <w:p w:rsidR="00967FBE" w:rsidRPr="00EE37D3" w:rsidRDefault="0093005C" w:rsidP="00A21DE9">
      <w:pPr>
        <w:pStyle w:val="Text"/>
      </w:pPr>
      <w:r w:rsidRPr="00EE37D3">
        <w:t>Ke svému překvapení zjistil, že se jako první uklidnil Allenberg. Napětí z jeho tváře zmizelo a uvolnil se. Nikdy by si nepomyslel</w:t>
      </w:r>
      <w:r w:rsidR="00967FBE" w:rsidRPr="00EE37D3">
        <w:t>…</w:t>
      </w:r>
    </w:p>
    <w:p w:rsidR="00967FBE" w:rsidRPr="00EE37D3" w:rsidRDefault="0093005C" w:rsidP="00A21DE9">
      <w:pPr>
        <w:pStyle w:val="Text"/>
        <w:rPr>
          <w:i/>
        </w:rPr>
      </w:pPr>
      <w:r w:rsidRPr="00EE37D3">
        <w:rPr>
          <w:i/>
        </w:rPr>
        <w:t>Nemůžu si být jistý. Jím ne.</w:t>
      </w:r>
    </w:p>
    <w:p w:rsidR="00967FBE" w:rsidRPr="00EE37D3" w:rsidRDefault="00967FBE" w:rsidP="00A21DE9">
      <w:pPr>
        <w:pStyle w:val="Text"/>
      </w:pPr>
      <w:r w:rsidRPr="00EE37D3">
        <w:t>„</w:t>
      </w:r>
      <w:r w:rsidR="00500869">
        <w:t>Adriane</w:t>
      </w:r>
      <w:r w:rsidR="0093005C" w:rsidRPr="00EE37D3">
        <w:t>, řekni jim to,</w:t>
      </w:r>
      <w:r w:rsidRPr="00EE37D3">
        <w:t>“</w:t>
      </w:r>
      <w:r w:rsidR="0093005C" w:rsidRPr="00EE37D3">
        <w:t xml:space="preserve"> vybídl ho Fitch.</w:t>
      </w:r>
    </w:p>
    <w:p w:rsidR="00967FBE" w:rsidRPr="00EE37D3" w:rsidRDefault="00967FBE" w:rsidP="00A21DE9">
      <w:pPr>
        <w:pStyle w:val="Text"/>
      </w:pPr>
      <w:r w:rsidRPr="00EE37D3">
        <w:t>„</w:t>
      </w:r>
      <w:r w:rsidR="0093005C" w:rsidRPr="00EE37D3">
        <w:t>Nemám co,</w:t>
      </w:r>
      <w:r w:rsidRPr="00EE37D3">
        <w:t>“</w:t>
      </w:r>
      <w:r w:rsidR="0093005C" w:rsidRPr="00EE37D3">
        <w:t xml:space="preserve"> prohlásil Allenberg. </w:t>
      </w:r>
      <w:r w:rsidRPr="00EE37D3">
        <w:t>„</w:t>
      </w:r>
      <w:r w:rsidR="0093005C" w:rsidRPr="00EE37D3">
        <w:t>Pokud opravdu máš v úmyslu nechat je jít.</w:t>
      </w:r>
      <w:r w:rsidRPr="00EE37D3">
        <w:t>“</w:t>
      </w:r>
    </w:p>
    <w:p w:rsidR="00967FBE" w:rsidRPr="00EE37D3" w:rsidRDefault="00967FBE" w:rsidP="00A21DE9">
      <w:pPr>
        <w:pStyle w:val="Text"/>
      </w:pPr>
      <w:r w:rsidRPr="00EE37D3">
        <w:t>„</w:t>
      </w:r>
      <w:r w:rsidR="0093005C" w:rsidRPr="00EE37D3">
        <w:t xml:space="preserve">To je špatný názor, </w:t>
      </w:r>
      <w:r w:rsidR="00500869">
        <w:t>Adriane</w:t>
      </w:r>
      <w:r w:rsidR="0093005C" w:rsidRPr="00EE37D3">
        <w:t>. Nemusíme nikoho zabít, abychom uchovali naše tajemství, jako to dělá Uisce Beatha. To je,</w:t>
      </w:r>
      <w:r w:rsidRPr="00EE37D3">
        <w:t>“</w:t>
      </w:r>
      <w:r w:rsidR="0093005C" w:rsidRPr="00EE37D3">
        <w:t xml:space="preserve"> podíval se na ostatní, </w:t>
      </w:r>
      <w:r w:rsidRPr="00EE37D3">
        <w:t>„</w:t>
      </w:r>
      <w:r w:rsidR="0093005C" w:rsidRPr="00EE37D3">
        <w:t xml:space="preserve">organizace, kterou Adrian reprezentuje. Jsem si jistý, že Adrian bude mít spoustu času, aby vám mohl objasnit, co to Uisce Beatha je. Pochybuju, že vám o ní něco řekl. Rozhodně není násilná </w:t>
      </w:r>
      <w:r w:rsidRPr="00EE37D3">
        <w:t>–</w:t>
      </w:r>
      <w:r w:rsidR="0093005C" w:rsidRPr="00EE37D3">
        <w:t xml:space="preserve"> a dokud to není životně důležité </w:t>
      </w:r>
      <w:r w:rsidRPr="00EE37D3">
        <w:t>–</w:t>
      </w:r>
      <w:r w:rsidR="0093005C" w:rsidRPr="00EE37D3">
        <w:t xml:space="preserve"> násilná není ani moje organizace. Prostě jsme měli různé cíle, různé názory na svět a na to, jak světu pomoci.</w:t>
      </w:r>
    </w:p>
    <w:p w:rsidR="00967FBE" w:rsidRPr="00EE37D3" w:rsidRDefault="0093005C" w:rsidP="00A21DE9">
      <w:pPr>
        <w:pStyle w:val="Text"/>
      </w:pPr>
      <w:r w:rsidRPr="00EE37D3">
        <w:t>My oba jsme v jistém smyslu vlastenci, pokud je možné planetu považovat za vlast. Ale máme na vlastenectví různý názor.</w:t>
      </w:r>
      <w:r w:rsidR="00967FBE" w:rsidRPr="00EE37D3">
        <w:t>“</w:t>
      </w:r>
    </w:p>
    <w:p w:rsidR="00967FBE" w:rsidRPr="00EE37D3" w:rsidRDefault="00967FBE" w:rsidP="00A21DE9">
      <w:pPr>
        <w:pStyle w:val="Text"/>
      </w:pPr>
      <w:r w:rsidRPr="00EE37D3">
        <w:t>„</w:t>
      </w:r>
      <w:r w:rsidR="0093005C" w:rsidRPr="00EE37D3">
        <w:t>Není násilná?</w:t>
      </w:r>
      <w:r w:rsidRPr="00EE37D3">
        <w:t>“</w:t>
      </w:r>
      <w:r w:rsidR="0093005C" w:rsidRPr="00EE37D3">
        <w:t xml:space="preserve"> zvedl Allenberg trochu hlas. </w:t>
      </w:r>
      <w:r w:rsidRPr="00EE37D3">
        <w:t>„</w:t>
      </w:r>
      <w:r w:rsidR="0093005C" w:rsidRPr="00EE37D3">
        <w:t>Co řekneš na vraždu Petera Allenberga? A co Lyle? A lidi, kteří tam umírají?</w:t>
      </w:r>
      <w:r w:rsidRPr="00EE37D3">
        <w:t>“</w:t>
      </w:r>
    </w:p>
    <w:p w:rsidR="00967FBE" w:rsidRPr="00EE37D3" w:rsidRDefault="00967FBE" w:rsidP="00A21DE9">
      <w:pPr>
        <w:pStyle w:val="Text"/>
      </w:pPr>
      <w:r w:rsidRPr="00EE37D3">
        <w:t>„</w:t>
      </w:r>
      <w:r w:rsidR="0093005C" w:rsidRPr="00EE37D3">
        <w:t xml:space="preserve">Nebudu se omlouvat, </w:t>
      </w:r>
      <w:r w:rsidR="00500869">
        <w:t>Adriane</w:t>
      </w:r>
      <w:r w:rsidR="0093005C" w:rsidRPr="00EE37D3">
        <w:t>,</w:t>
      </w:r>
      <w:r w:rsidRPr="00EE37D3">
        <w:t>“</w:t>
      </w:r>
      <w:r w:rsidR="0093005C" w:rsidRPr="00EE37D3">
        <w:t xml:space="preserve"> odpověděl mu Fitch. </w:t>
      </w:r>
      <w:r w:rsidRPr="00EE37D3">
        <w:t>„</w:t>
      </w:r>
      <w:r w:rsidR="0093005C" w:rsidRPr="00EE37D3">
        <w:t>Jenom vám poskytnu vysvětlení. Žádné omluvy. Kdyby Peter Brandes vytvořil jenom to, co jsme si u něj objednali, lidi v Lyle by netrpěli.</w:t>
      </w:r>
      <w:r w:rsidRPr="00EE37D3">
        <w:t>“</w:t>
      </w:r>
    </w:p>
    <w:p w:rsidR="00967FBE" w:rsidRPr="00EE37D3" w:rsidRDefault="00967FBE" w:rsidP="00A21DE9">
      <w:pPr>
        <w:pStyle w:val="Text"/>
      </w:pPr>
      <w:r w:rsidRPr="00EE37D3">
        <w:t>„</w:t>
      </w:r>
      <w:r w:rsidR="0093005C" w:rsidRPr="00EE37D3">
        <w:t>A Peter?</w:t>
      </w:r>
      <w:r w:rsidRPr="00EE37D3">
        <w:t>“</w:t>
      </w:r>
    </w:p>
    <w:p w:rsidR="00967FBE" w:rsidRPr="00EE37D3" w:rsidRDefault="00967FBE" w:rsidP="00A21DE9">
      <w:pPr>
        <w:pStyle w:val="Text"/>
      </w:pPr>
      <w:r w:rsidRPr="00EE37D3">
        <w:lastRenderedPageBreak/>
        <w:t>„</w:t>
      </w:r>
      <w:r w:rsidR="0093005C" w:rsidRPr="00EE37D3">
        <w:t>Dokonce bychom ho nechali naživu. Možná bychom mu dali i ten grant, který za to chtěl.</w:t>
      </w:r>
      <w:r w:rsidRPr="00EE37D3">
        <w:t>“</w:t>
      </w:r>
      <w:r w:rsidR="0093005C" w:rsidRPr="00EE37D3">
        <w:t xml:space="preserve"> Když to Fitch řekl, Brandesovi se obrátil žaludek.</w:t>
      </w:r>
    </w:p>
    <w:p w:rsidR="00967FBE" w:rsidRPr="00EE37D3" w:rsidRDefault="00967FBE" w:rsidP="00A21DE9">
      <w:pPr>
        <w:pStyle w:val="Text"/>
      </w:pPr>
      <w:r w:rsidRPr="00EE37D3">
        <w:t>„</w:t>
      </w:r>
      <w:r w:rsidR="0093005C" w:rsidRPr="00EE37D3">
        <w:t xml:space="preserve">Když nám řekl, že ta látka je hotová </w:t>
      </w:r>
      <w:r w:rsidRPr="00EE37D3">
        <w:t>–</w:t>
      </w:r>
      <w:r w:rsidR="0093005C" w:rsidRPr="00EE37D3">
        <w:t xml:space="preserve"> ale s malou změnou </w:t>
      </w:r>
      <w:r w:rsidRPr="00EE37D3">
        <w:t>–</w:t>
      </w:r>
      <w:r w:rsidR="00CD1B4F">
        <w:t xml:space="preserve"> </w:t>
      </w:r>
      <w:r w:rsidR="0093005C" w:rsidRPr="00EE37D3">
        <w:t xml:space="preserve">nemohli jsme si dovolit riskovat. Žádné změny. To snad chápeš, </w:t>
      </w:r>
      <w:r w:rsidR="00500869">
        <w:t>Adriane</w:t>
      </w:r>
      <w:r w:rsidR="0093005C" w:rsidRPr="00EE37D3">
        <w:t>.</w:t>
      </w:r>
      <w:r w:rsidRPr="00EE37D3">
        <w:t>“</w:t>
      </w:r>
    </w:p>
    <w:p w:rsidR="00967FBE" w:rsidRPr="00EE37D3" w:rsidRDefault="0093005C" w:rsidP="00A21DE9">
      <w:pPr>
        <w:pStyle w:val="Text"/>
      </w:pPr>
      <w:r w:rsidRPr="00EE37D3">
        <w:t>Lži jsou průhledné, pomyslel si Fitch. Vzpomněl si, že rozhodnutí zabít Petera Brandese učinili skoro ve stejné době, kdy souhlasil, že bude pracovat pro Fitchovu skupinu.</w:t>
      </w:r>
    </w:p>
    <w:p w:rsidR="00967FBE" w:rsidRPr="00EE37D3" w:rsidRDefault="0093005C" w:rsidP="00A21DE9">
      <w:pPr>
        <w:pStyle w:val="Text"/>
      </w:pPr>
      <w:r w:rsidRPr="00EE37D3">
        <w:rPr>
          <w:i/>
        </w:rPr>
        <w:t>A ten hajzl nám nikdy neřekl, co vyvinul</w:t>
      </w:r>
      <w:r w:rsidR="00967FBE" w:rsidRPr="00EE37D3">
        <w:rPr>
          <w:i/>
        </w:rPr>
        <w:t>…</w:t>
      </w:r>
      <w:r w:rsidRPr="00EE37D3">
        <w:rPr>
          <w:i/>
        </w:rPr>
        <w:t xml:space="preserve"> </w:t>
      </w:r>
      <w:r w:rsidRPr="00EE37D3">
        <w:t>Vzpomněl si, že Linda hlásila, že se děje něco podivného, ale nezjistila, co to je. Pak přišla Rachekova chvíle.</w:t>
      </w:r>
    </w:p>
    <w:p w:rsidR="00967FBE" w:rsidRPr="00EE37D3" w:rsidRDefault="0093005C" w:rsidP="00A21DE9">
      <w:pPr>
        <w:pStyle w:val="Text"/>
        <w:rPr>
          <w:i/>
        </w:rPr>
      </w:pPr>
      <w:r w:rsidRPr="00EE37D3">
        <w:rPr>
          <w:i/>
        </w:rPr>
        <w:t>Možná že jsme Petera zabili moc brzo. Ale na tom už nezáleží</w:t>
      </w:r>
      <w:r w:rsidR="00967FBE" w:rsidRPr="00EE37D3">
        <w:rPr>
          <w:i/>
        </w:rPr>
        <w:t>…</w:t>
      </w:r>
    </w:p>
    <w:p w:rsidR="00967FBE" w:rsidRPr="00EE37D3" w:rsidRDefault="0093005C" w:rsidP="00A21DE9">
      <w:pPr>
        <w:pStyle w:val="Text"/>
      </w:pPr>
      <w:r w:rsidRPr="00EE37D3">
        <w:t>Pro Fitche znamenala lylská tragédie jenom tohle. Nešťastnou nehodu.</w:t>
      </w:r>
    </w:p>
    <w:p w:rsidR="00967FBE" w:rsidRPr="00EE37D3" w:rsidRDefault="0093005C" w:rsidP="00A21DE9">
      <w:pPr>
        <w:pStyle w:val="Text"/>
      </w:pPr>
      <w:r w:rsidRPr="00EE37D3">
        <w:t>Fitch přešel do útoku.</w:t>
      </w:r>
    </w:p>
    <w:p w:rsidR="00967FBE" w:rsidRPr="00EE37D3" w:rsidRDefault="00967FBE" w:rsidP="00A21DE9">
      <w:pPr>
        <w:pStyle w:val="Text"/>
      </w:pPr>
      <w:r w:rsidRPr="00EE37D3">
        <w:t>„</w:t>
      </w:r>
      <w:r w:rsidR="00500869">
        <w:t>Adriane</w:t>
      </w:r>
      <w:r w:rsidR="0093005C" w:rsidRPr="00EE37D3">
        <w:t>, dovol, abych jim řekl něco p organizaci Uisce Beatha</w:t>
      </w:r>
      <w:r w:rsidRPr="00EE37D3">
        <w:t>…“</w:t>
      </w:r>
    </w:p>
    <w:p w:rsidR="00967FBE" w:rsidRPr="00EE37D3" w:rsidRDefault="00967FBE" w:rsidP="00A21DE9">
      <w:pPr>
        <w:pStyle w:val="Text"/>
      </w:pPr>
      <w:r w:rsidRPr="00EE37D3">
        <w:t>„</w:t>
      </w:r>
      <w:r w:rsidR="0093005C" w:rsidRPr="00EE37D3">
        <w:t>To není nutné,</w:t>
      </w:r>
      <w:r w:rsidRPr="00EE37D3">
        <w:t>“</w:t>
      </w:r>
      <w:r w:rsidR="0093005C" w:rsidRPr="00EE37D3">
        <w:t xml:space="preserve"> vyštěkl na něj Allenberg. </w:t>
      </w:r>
      <w:r w:rsidRPr="00EE37D3">
        <w:t>„</w:t>
      </w:r>
      <w:r w:rsidR="0093005C" w:rsidRPr="00EE37D3">
        <w:t>Rád bych jim to řekl sám. Když jsem byl ředitelem Uisce Beathy, nikdy nenařídila vraždit.</w:t>
      </w:r>
      <w:r w:rsidRPr="00EE37D3">
        <w:t>“</w:t>
      </w:r>
    </w:p>
    <w:p w:rsidR="00967FBE" w:rsidRPr="00EE37D3" w:rsidRDefault="00967FBE" w:rsidP="00A21DE9">
      <w:pPr>
        <w:pStyle w:val="Text"/>
      </w:pPr>
      <w:r w:rsidRPr="00EE37D3">
        <w:t>„</w:t>
      </w:r>
      <w:r w:rsidR="0093005C" w:rsidRPr="00EE37D3">
        <w:t xml:space="preserve">Nikdy jsi nenařídil někoho zabít, </w:t>
      </w:r>
      <w:r w:rsidR="00500869">
        <w:t>Adriane</w:t>
      </w:r>
      <w:r w:rsidR="0093005C" w:rsidRPr="00EE37D3">
        <w:t>. Nemyslím, že celá organizace je tak naivní jako ty. Ale ty ve skutečnosti nejsi tak naivní, viď? Jako šéf vlastní tajné služby jsi nařídil zlikvidovat člověka. Bez rozmyšlení. To je zajímavé.</w:t>
      </w:r>
      <w:r w:rsidRPr="00EE37D3">
        <w:t>“</w:t>
      </w:r>
    </w:p>
    <w:p w:rsidR="00967FBE" w:rsidRPr="00EE37D3" w:rsidRDefault="00967FBE" w:rsidP="00A21DE9">
      <w:pPr>
        <w:pStyle w:val="Text"/>
      </w:pPr>
      <w:r w:rsidRPr="00EE37D3">
        <w:t>„</w:t>
      </w:r>
      <w:r w:rsidR="0093005C" w:rsidRPr="00EE37D3">
        <w:t>My jsme nechtěli</w:t>
      </w:r>
      <w:r w:rsidRPr="00EE37D3">
        <w:t>…“</w:t>
      </w:r>
    </w:p>
    <w:p w:rsidR="00967FBE" w:rsidRPr="00EE37D3" w:rsidRDefault="00967FBE" w:rsidP="00A21DE9">
      <w:pPr>
        <w:pStyle w:val="Text"/>
      </w:pPr>
      <w:r w:rsidRPr="00EE37D3">
        <w:t>„</w:t>
      </w:r>
      <w:r w:rsidR="0093005C" w:rsidRPr="00EE37D3">
        <w:t xml:space="preserve">Drž hubu, </w:t>
      </w:r>
      <w:r w:rsidR="00500869">
        <w:t>Adriane</w:t>
      </w:r>
      <w:r w:rsidR="0093005C" w:rsidRPr="00EE37D3">
        <w:t>,</w:t>
      </w:r>
      <w:r w:rsidRPr="00EE37D3">
        <w:t>“</w:t>
      </w:r>
      <w:r w:rsidR="0093005C" w:rsidRPr="00EE37D3">
        <w:t xml:space="preserve"> přerušil ho Fitch. </w:t>
      </w:r>
      <w:r w:rsidRPr="00EE37D3">
        <w:t>„</w:t>
      </w:r>
      <w:r w:rsidR="0093005C" w:rsidRPr="00EE37D3">
        <w:t xml:space="preserve">Za čtyři desetiletí trvání si Uisce Beatha myslela, že je zachránce světa </w:t>
      </w:r>
      <w:r w:rsidRPr="00EE37D3">
        <w:t>–</w:t>
      </w:r>
      <w:r w:rsidR="0093005C" w:rsidRPr="00EE37D3">
        <w:t xml:space="preserve"> a civilizovaný zachránce. Nemyslíš, že by tam mohli být lidé, kteří s tebou nesouhlasí, </w:t>
      </w:r>
      <w:r w:rsidR="00500869">
        <w:t>Adriane</w:t>
      </w:r>
      <w:r w:rsidR="0093005C" w:rsidRPr="00EE37D3">
        <w:t>? Lidé, kteří věří stejně jako ty tomu, co dělají?</w:t>
      </w:r>
      <w:r w:rsidRPr="00EE37D3">
        <w:t>“</w:t>
      </w:r>
    </w:p>
    <w:p w:rsidR="00967FBE" w:rsidRPr="00EE37D3" w:rsidRDefault="0093005C" w:rsidP="00A21DE9">
      <w:pPr>
        <w:pStyle w:val="Text"/>
      </w:pPr>
      <w:r w:rsidRPr="00EE37D3">
        <w:t xml:space="preserve">Fitch se najednou otočil k Brandesovi. </w:t>
      </w:r>
      <w:r w:rsidR="00967FBE" w:rsidRPr="00EE37D3">
        <w:t>„</w:t>
      </w:r>
      <w:r w:rsidRPr="00EE37D3">
        <w:t>Slyšel jste někdy o muži jménem Hoeckle?</w:t>
      </w:r>
      <w:r w:rsidR="00967FBE" w:rsidRPr="00EE37D3">
        <w:t>“</w:t>
      </w:r>
    </w:p>
    <w:p w:rsidR="00967FBE" w:rsidRPr="00EE37D3" w:rsidRDefault="0093005C" w:rsidP="00A21DE9">
      <w:pPr>
        <w:pStyle w:val="Text"/>
      </w:pPr>
      <w:r w:rsidRPr="00EE37D3">
        <w:t xml:space="preserve">Nikdy by nečekal tuhle otázku. Otočil se na Kracka a odmlčel se. </w:t>
      </w:r>
      <w:r w:rsidR="00967FBE" w:rsidRPr="00EE37D3">
        <w:t>„</w:t>
      </w:r>
      <w:r w:rsidRPr="00EE37D3">
        <w:t>Pane Kracku, vy nic nevíte, že? Vy jste jen agent a to je všechno. Vy pravděpodobně ani nevíte, o čem mluvíme.</w:t>
      </w:r>
    </w:p>
    <w:p w:rsidR="00967FBE" w:rsidRPr="00EE37D3" w:rsidRDefault="0093005C" w:rsidP="00A21DE9">
      <w:pPr>
        <w:pStyle w:val="Text"/>
      </w:pPr>
      <w:r w:rsidRPr="00EE37D3">
        <w:t xml:space="preserve">O tom jsi na svém oddělení nemluvil, že ne, </w:t>
      </w:r>
      <w:r w:rsidR="00500869">
        <w:t>Adriane</w:t>
      </w:r>
      <w:r w:rsidRPr="00EE37D3">
        <w:t>?</w:t>
      </w:r>
      <w:r w:rsidR="00967FBE" w:rsidRPr="00EE37D3">
        <w:t>“</w:t>
      </w:r>
    </w:p>
    <w:p w:rsidR="00967FBE" w:rsidRPr="00EE37D3" w:rsidRDefault="00967FBE" w:rsidP="00A21DE9">
      <w:pPr>
        <w:pStyle w:val="Text"/>
      </w:pPr>
      <w:r w:rsidRPr="00EE37D3">
        <w:lastRenderedPageBreak/>
        <w:t>Teď</w:t>
      </w:r>
      <w:r w:rsidR="0093005C" w:rsidRPr="00EE37D3">
        <w:t xml:space="preserve"> se Fitch podíval na Sarah, která hleděla pátravě na Lindu, a zachytil její pohled.</w:t>
      </w:r>
    </w:p>
    <w:p w:rsidR="00967FBE" w:rsidRPr="00EE37D3" w:rsidRDefault="00967FBE" w:rsidP="00A21DE9">
      <w:pPr>
        <w:pStyle w:val="Text"/>
      </w:pPr>
      <w:r w:rsidRPr="00EE37D3">
        <w:t>„</w:t>
      </w:r>
      <w:r w:rsidR="0093005C" w:rsidRPr="00EE37D3">
        <w:t>Hledáte spásu u Lindy, slečno Allenbergová? Nevěřte, že ona byla jediná, kdo nám řekl, že Peter má něco nového, abych tak řekl. Ona s námi spolupracovala od počátku.</w:t>
      </w:r>
      <w:r w:rsidRPr="00EE37D3">
        <w:t>“</w:t>
      </w:r>
      <w:r w:rsidR="0093005C" w:rsidRPr="00EE37D3">
        <w:t xml:space="preserve"> Po krátké přestávce pokračoval: </w:t>
      </w:r>
      <w:r w:rsidRPr="00EE37D3">
        <w:t>„</w:t>
      </w:r>
      <w:r w:rsidR="0093005C" w:rsidRPr="00EE37D3">
        <w:t>Je mi to líto,</w:t>
      </w:r>
      <w:r w:rsidRPr="00EE37D3">
        <w:t>“</w:t>
      </w:r>
      <w:r w:rsidR="0093005C" w:rsidRPr="00EE37D3">
        <w:t xml:space="preserve"> prohlásil a skoro to znělo přesvědčivě, </w:t>
      </w:r>
      <w:r w:rsidRPr="00EE37D3">
        <w:t>„</w:t>
      </w:r>
      <w:r w:rsidR="0093005C" w:rsidRPr="00EE37D3">
        <w:t>že jste se do toho zapletla vy a váš syn.</w:t>
      </w:r>
      <w:r w:rsidRPr="00EE37D3">
        <w:t>“</w:t>
      </w:r>
    </w:p>
    <w:p w:rsidR="00967FBE" w:rsidRPr="00EE37D3" w:rsidRDefault="0093005C" w:rsidP="00A21DE9">
      <w:pPr>
        <w:pStyle w:val="Text"/>
      </w:pPr>
      <w:r w:rsidRPr="00EE37D3">
        <w:t>Jeho tvář se rozjasnila.</w:t>
      </w:r>
    </w:p>
    <w:p w:rsidR="00967FBE" w:rsidRPr="00EE37D3" w:rsidRDefault="00967FBE" w:rsidP="00A21DE9">
      <w:pPr>
        <w:pStyle w:val="Text"/>
      </w:pPr>
      <w:r w:rsidRPr="00EE37D3">
        <w:t>„</w:t>
      </w:r>
      <w:r w:rsidR="0093005C" w:rsidRPr="00EE37D3">
        <w:t>Ale jak jsem řekl, během několika málo týdnů budeme mít sestavenou aparaturu a vy už nám nemůžete nijak uškodit. Pak vás propustíme.</w:t>
      </w:r>
      <w:r w:rsidRPr="00EE37D3">
        <w:t>“</w:t>
      </w:r>
    </w:p>
    <w:p w:rsidR="00967FBE" w:rsidRPr="00EE37D3" w:rsidRDefault="0093005C" w:rsidP="00A21DE9">
      <w:pPr>
        <w:pStyle w:val="Text"/>
      </w:pPr>
      <w:r w:rsidRPr="00EE37D3">
        <w:t xml:space="preserve">Sarah se zasmála. Fitch pozvedl obočí a Linda zvedla pistoli. </w:t>
      </w:r>
      <w:r w:rsidR="00967FBE" w:rsidRPr="00EE37D3">
        <w:t>„</w:t>
      </w:r>
      <w:r w:rsidRPr="00EE37D3">
        <w:t>Nevěříte mi?</w:t>
      </w:r>
      <w:r w:rsidR="00967FBE" w:rsidRPr="00EE37D3">
        <w:t>“</w:t>
      </w:r>
      <w:r w:rsidRPr="00EE37D3">
        <w:t xml:space="preserve"> zeptal se. </w:t>
      </w:r>
      <w:r w:rsidR="00967FBE" w:rsidRPr="00EE37D3">
        <w:t>„</w:t>
      </w:r>
      <w:r w:rsidRPr="00EE37D3">
        <w:t>Měla byste se naučit víc o dynamickém rozvoji světa.</w:t>
      </w:r>
      <w:r w:rsidR="00967FBE" w:rsidRPr="00EE37D3">
        <w:t>“</w:t>
      </w:r>
      <w:r w:rsidRPr="00EE37D3">
        <w:t xml:space="preserve"> Znovu se otočil.</w:t>
      </w:r>
    </w:p>
    <w:p w:rsidR="00967FBE" w:rsidRPr="00EE37D3" w:rsidRDefault="00967FBE" w:rsidP="00A21DE9">
      <w:pPr>
        <w:pStyle w:val="Text"/>
      </w:pPr>
      <w:r w:rsidRPr="00EE37D3">
        <w:t>„</w:t>
      </w:r>
      <w:r w:rsidR="0093005C" w:rsidRPr="00EE37D3">
        <w:t>Jasone,</w:t>
      </w:r>
      <w:r w:rsidRPr="00EE37D3">
        <w:t>“</w:t>
      </w:r>
      <w:r w:rsidR="0093005C" w:rsidRPr="00EE37D3">
        <w:t xml:space="preserve"> řekl, </w:t>
      </w:r>
      <w:r w:rsidRPr="00EE37D3">
        <w:t>„</w:t>
      </w:r>
      <w:r w:rsidR="0093005C" w:rsidRPr="00EE37D3">
        <w:t>co kdybys matce přinesl šálek kávy? Udělej celou konvici. Možná dvě.</w:t>
      </w:r>
      <w:r w:rsidRPr="00EE37D3">
        <w:t>“</w:t>
      </w:r>
      <w:r w:rsidR="0093005C" w:rsidRPr="00EE37D3">
        <w:t xml:space="preserve"> Pohlédl na Sarah. </w:t>
      </w:r>
      <w:r w:rsidRPr="00EE37D3">
        <w:t>„</w:t>
      </w:r>
      <w:r w:rsidR="0093005C" w:rsidRPr="00EE37D3">
        <w:t>Opravdu umí dobrou kávu.</w:t>
      </w:r>
      <w:r w:rsidRPr="00EE37D3">
        <w:t>“</w:t>
      </w:r>
    </w:p>
    <w:p w:rsidR="00967FBE" w:rsidRPr="00EE37D3" w:rsidRDefault="0093005C" w:rsidP="00A21DE9">
      <w:pPr>
        <w:pStyle w:val="Text"/>
      </w:pPr>
      <w:r w:rsidRPr="00EE37D3">
        <w:t xml:space="preserve">Brandes poslouchal napůl ochromený. Pak se něco stalo. Cítil, že jeho ochromení mizí </w:t>
      </w:r>
      <w:r w:rsidR="00967FBE" w:rsidRPr="00EE37D3">
        <w:t>–</w:t>
      </w:r>
      <w:r w:rsidRPr="00EE37D3">
        <w:t xml:space="preserve"> ne, zostřuje se</w:t>
      </w:r>
      <w:r w:rsidR="00967FBE" w:rsidRPr="00EE37D3">
        <w:t>…</w:t>
      </w:r>
      <w:r w:rsidRPr="00EE37D3">
        <w:t xml:space="preserve"> Všechno vnímal. Tu věc o Hoecklovi slyšel.</w:t>
      </w:r>
    </w:p>
    <w:p w:rsidR="00967FBE" w:rsidRPr="00EE37D3" w:rsidRDefault="0093005C" w:rsidP="00A21DE9">
      <w:pPr>
        <w:pStyle w:val="Text"/>
      </w:pPr>
      <w:r w:rsidRPr="00EE37D3">
        <w:t>Neuvěřitelné. Celé roky nemyslel na nic jiného. A teď je Ho</w:t>
      </w:r>
      <w:r w:rsidR="00967FBE" w:rsidRPr="00EE37D3">
        <w:t>ec</w:t>
      </w:r>
      <w:r w:rsidRPr="00EE37D3">
        <w:t>kle tak nedůležitý</w:t>
      </w:r>
      <w:r w:rsidR="00967FBE" w:rsidRPr="00EE37D3">
        <w:t>…</w:t>
      </w:r>
    </w:p>
    <w:p w:rsidR="00967FBE" w:rsidRPr="00EE37D3" w:rsidRDefault="0093005C" w:rsidP="00A21DE9">
      <w:pPr>
        <w:pStyle w:val="Text"/>
        <w:rPr>
          <w:i/>
        </w:rPr>
      </w:pPr>
      <w:r w:rsidRPr="00EE37D3">
        <w:rPr>
          <w:i/>
        </w:rPr>
        <w:t>Bože, jestli to bylo správné, možná bych Hoeckla zabil sám.</w:t>
      </w:r>
    </w:p>
    <w:p w:rsidR="00967FBE" w:rsidRPr="00EE37D3" w:rsidRDefault="0093005C" w:rsidP="00A21DE9">
      <w:pPr>
        <w:pStyle w:val="Text"/>
      </w:pPr>
      <w:r w:rsidRPr="00EE37D3">
        <w:t>Chvilku si připadal ztracený ve vzpomínkách. Musel se přinutit, aby se vrátil do reality. Do situace, ve které se nacházeli. K Cynthii.</w:t>
      </w:r>
    </w:p>
    <w:p w:rsidR="00967FBE" w:rsidRPr="00EE37D3" w:rsidRDefault="0093005C" w:rsidP="00A21DE9">
      <w:pPr>
        <w:pStyle w:val="Text"/>
      </w:pPr>
      <w:r w:rsidRPr="00EE37D3">
        <w:rPr>
          <w:i/>
        </w:rPr>
        <w:t xml:space="preserve">Fitch není nutně klíčem, </w:t>
      </w:r>
      <w:r w:rsidRPr="00EE37D3">
        <w:t xml:space="preserve">napadlo ho. </w:t>
      </w:r>
      <w:r w:rsidRPr="00EE37D3">
        <w:rPr>
          <w:i/>
        </w:rPr>
        <w:t>Byl tam a byl ozbrojený. Stejně jako Linda. Mrcha.</w:t>
      </w:r>
    </w:p>
    <w:p w:rsidR="00967FBE" w:rsidRPr="00EE37D3" w:rsidRDefault="0093005C" w:rsidP="00A21DE9">
      <w:pPr>
        <w:pStyle w:val="Text"/>
      </w:pPr>
      <w:r w:rsidRPr="00EE37D3">
        <w:t>Ale co Fitch řekl? Dvě hodiny. Několik hodin.</w:t>
      </w:r>
    </w:p>
    <w:p w:rsidR="00967FBE" w:rsidRPr="00EE37D3" w:rsidRDefault="0093005C" w:rsidP="00A21DE9">
      <w:pPr>
        <w:pStyle w:val="Text"/>
      </w:pPr>
      <w:r w:rsidRPr="00EE37D3">
        <w:t>V té chvíli si uvědomil, že se nestanou obětí rozsáhlé, iracionální a nepropustné vládní sítě.</w:t>
      </w:r>
    </w:p>
    <w:p w:rsidR="00967FBE" w:rsidRPr="00EE37D3" w:rsidRDefault="0093005C" w:rsidP="00A21DE9">
      <w:pPr>
        <w:pStyle w:val="Text"/>
        <w:rPr>
          <w:i/>
        </w:rPr>
      </w:pPr>
      <w:r w:rsidRPr="00EE37D3">
        <w:rPr>
          <w:i/>
        </w:rPr>
        <w:t>Lawrence neví, že jsme tady. O to bych se vsadil.</w:t>
      </w:r>
    </w:p>
    <w:p w:rsidR="00967FBE" w:rsidRPr="00EE37D3" w:rsidRDefault="0093005C" w:rsidP="00A21DE9">
      <w:pPr>
        <w:pStyle w:val="Text"/>
      </w:pPr>
      <w:r w:rsidRPr="00EE37D3">
        <w:t xml:space="preserve">Brandes by se neobrátil o pomoc na armádu </w:t>
      </w:r>
      <w:r w:rsidR="00967FBE" w:rsidRPr="00EE37D3">
        <w:t>–</w:t>
      </w:r>
      <w:r w:rsidRPr="00EE37D3">
        <w:t xml:space="preserve"> Lawrence měl větší důvod přát si smrt jeho i ostatních než Fitch a jeho záhadná organizace. Ale pokud Lawrence nebyl zapletený do jejich únosu</w:t>
      </w:r>
      <w:r w:rsidR="00967FBE" w:rsidRPr="00EE37D3">
        <w:t>…</w:t>
      </w:r>
      <w:r w:rsidRPr="00EE37D3">
        <w:t xml:space="preserve"> Co je potom Uisce Beatha?</w:t>
      </w:r>
    </w:p>
    <w:p w:rsidR="00967FBE" w:rsidRPr="00EE37D3" w:rsidRDefault="0093005C" w:rsidP="00A21DE9">
      <w:pPr>
        <w:pStyle w:val="Text"/>
      </w:pPr>
      <w:r w:rsidRPr="00EE37D3">
        <w:t>Může se na to podívat ze dvou stran</w:t>
      </w:r>
      <w:r w:rsidR="00967FBE" w:rsidRPr="00EE37D3">
        <w:t>…</w:t>
      </w:r>
    </w:p>
    <w:p w:rsidR="00967FBE" w:rsidRPr="00EE37D3" w:rsidRDefault="0093005C" w:rsidP="00A21DE9">
      <w:pPr>
        <w:pStyle w:val="Text"/>
        <w:rPr>
          <w:i/>
        </w:rPr>
      </w:pPr>
      <w:r w:rsidRPr="00EE37D3">
        <w:rPr>
          <w:i/>
        </w:rPr>
        <w:lastRenderedPageBreak/>
        <w:t xml:space="preserve">Chce mě dostat víc než jeden nepřítel </w:t>
      </w:r>
      <w:r w:rsidR="00967FBE" w:rsidRPr="00EE37D3">
        <w:rPr>
          <w:i/>
        </w:rPr>
        <w:t>–</w:t>
      </w:r>
      <w:r w:rsidRPr="00EE37D3">
        <w:rPr>
          <w:i/>
        </w:rPr>
        <w:t xml:space="preserve"> neboli moji nepřátelé nepostupují společně.</w:t>
      </w:r>
    </w:p>
    <w:p w:rsidR="00967FBE" w:rsidRPr="00EE37D3" w:rsidRDefault="0093005C" w:rsidP="00A21DE9">
      <w:pPr>
        <w:pStyle w:val="Text"/>
      </w:pPr>
      <w:r w:rsidRPr="00EE37D3">
        <w:t xml:space="preserve">Brandes dával přednost tomu druhému </w:t>
      </w:r>
      <w:r w:rsidR="00967FBE" w:rsidRPr="00EE37D3">
        <w:t>–</w:t>
      </w:r>
      <w:r w:rsidRPr="00EE37D3">
        <w:t xml:space="preserve"> a dávalo mu to smysl. To Linda zavolala a varovala Fitche a jeho lidi. Neexistuje žádné napojení na Lawrence.</w:t>
      </w:r>
    </w:p>
    <w:p w:rsidR="00967FBE" w:rsidRPr="00EE37D3" w:rsidRDefault="0093005C" w:rsidP="00A21DE9">
      <w:pPr>
        <w:pStyle w:val="Text"/>
      </w:pPr>
      <w:r w:rsidRPr="00EE37D3">
        <w:t>Ale stejně to neznamenalo, že by se jejich situace nějak změnila, pomyslel si. Podíval se na Kracka, který seděl bez hnutí, jenom občas trochu pohnul hlavou. Podíval se na Wismera. Jeho bývalý profesor seděl vedle Kracka.</w:t>
      </w:r>
    </w:p>
    <w:p w:rsidR="00967FBE" w:rsidRPr="00EE37D3" w:rsidRDefault="0093005C" w:rsidP="00A21DE9">
      <w:pPr>
        <w:pStyle w:val="Text"/>
      </w:pPr>
      <w:r w:rsidRPr="00EE37D3">
        <w:t xml:space="preserve">Brandes se najednou postavil a řekl: </w:t>
      </w:r>
      <w:r w:rsidR="00967FBE" w:rsidRPr="00EE37D3">
        <w:t>„</w:t>
      </w:r>
      <w:r w:rsidRPr="00EE37D3">
        <w:t>Můžu si dojít do koupelny?</w:t>
      </w:r>
      <w:r w:rsidR="00967FBE" w:rsidRPr="00EE37D3">
        <w:t>“</w:t>
      </w:r>
      <w:r w:rsidRPr="00EE37D3">
        <w:t xml:space="preserve"> Přitom prudce narazil do Jasona, který se chystal odejít do kuchyně uvařit kávu pro věznitele a jejich vězně.</w:t>
      </w:r>
    </w:p>
    <w:p w:rsidR="00967FBE" w:rsidRPr="00EE37D3" w:rsidRDefault="0093005C" w:rsidP="00A21DE9">
      <w:pPr>
        <w:pStyle w:val="Text"/>
      </w:pPr>
      <w:r w:rsidRPr="00EE37D3">
        <w:t>Chlapec na něj rychle pohlédl. Jejich oči se setkaly. Brandes napřáhl ruce, aby ho zachytil. Nakonec se oba postavili. Opět si pohlédli do očí.</w:t>
      </w:r>
    </w:p>
    <w:p w:rsidR="00967FBE" w:rsidRPr="00EE37D3" w:rsidRDefault="0093005C" w:rsidP="00A21DE9">
      <w:pPr>
        <w:pStyle w:val="Text"/>
      </w:pPr>
      <w:r w:rsidRPr="00EE37D3">
        <w:t>Brandes chtěl strašně moc něco říct. Doufal, že si porozuměli.</w:t>
      </w:r>
    </w:p>
    <w:p w:rsidR="00967FBE" w:rsidRPr="00EE37D3" w:rsidRDefault="0093005C" w:rsidP="00A21DE9">
      <w:pPr>
        <w:pStyle w:val="Text"/>
      </w:pPr>
      <w:r w:rsidRPr="00EE37D3">
        <w:t xml:space="preserve">Taky chtěl říct Jasonovi, že všechno dobře dopadne. Věděl víc. Tím krátkým pohledem do chlapcových očí chtěl říct, že by nikdy </w:t>
      </w:r>
      <w:r w:rsidR="00967FBE" w:rsidRPr="00EE37D3">
        <w:t>–</w:t>
      </w:r>
      <w:r w:rsidRPr="00EE37D3">
        <w:t xml:space="preserve"> pokud by se někdy do takové situace dostal </w:t>
      </w:r>
      <w:r w:rsidR="00967FBE" w:rsidRPr="00EE37D3">
        <w:t>–</w:t>
      </w:r>
      <w:r w:rsidRPr="00EE37D3">
        <w:t xml:space="preserve"> nepodvedl dítě.</w:t>
      </w:r>
    </w:p>
    <w:p w:rsidR="00967FBE" w:rsidRPr="00EE37D3" w:rsidRDefault="0093005C" w:rsidP="00A21DE9">
      <w:pPr>
        <w:pStyle w:val="Text"/>
      </w:pPr>
      <w:r w:rsidRPr="00EE37D3">
        <w:t>Ušel několik kroků a pak ho zastavilo autoritativní gesto Li</w:t>
      </w:r>
      <w:r w:rsidR="00967FBE" w:rsidRPr="00EE37D3">
        <w:t>nd</w:t>
      </w:r>
      <w:r w:rsidRPr="00EE37D3">
        <w:t>y.</w:t>
      </w:r>
    </w:p>
    <w:p w:rsidR="00967FBE" w:rsidRPr="00EE37D3" w:rsidRDefault="0093005C" w:rsidP="00A21DE9">
      <w:pPr>
        <w:pStyle w:val="Text"/>
        <w:rPr>
          <w:i/>
        </w:rPr>
      </w:pPr>
      <w:r w:rsidRPr="00EE37D3">
        <w:rPr>
          <w:i/>
        </w:rPr>
        <w:t>Linda. Ozbrojená Linda. Mrcha.</w:t>
      </w:r>
    </w:p>
    <w:p w:rsidR="00967FBE" w:rsidRPr="00EE37D3" w:rsidRDefault="00967FBE" w:rsidP="00A21DE9">
      <w:pPr>
        <w:pStyle w:val="Text"/>
      </w:pPr>
      <w:r w:rsidRPr="00EE37D3">
        <w:t>„</w:t>
      </w:r>
      <w:r w:rsidR="0093005C" w:rsidRPr="00EE37D3">
        <w:t>Ukaž mu, kde to je,</w:t>
      </w:r>
      <w:r w:rsidRPr="00EE37D3">
        <w:t>“</w:t>
      </w:r>
      <w:r w:rsidR="0093005C" w:rsidRPr="00EE37D3">
        <w:t xml:space="preserve"> řekl Fitch. Brandes se podíval na Lindu, která mu nakonec ukázala k malé chodbě vedoucí z obýváku.</w:t>
      </w:r>
    </w:p>
    <w:p w:rsidR="00967FBE" w:rsidRPr="00EE37D3" w:rsidRDefault="0093005C" w:rsidP="00A21DE9">
      <w:pPr>
        <w:pStyle w:val="Text"/>
      </w:pPr>
      <w:r w:rsidRPr="00EE37D3">
        <w:t>Když se vrátil, všichni mlčeli. Prohledal celou koupelnu, jestli nenajde něco užitečného, co by se dalo použít jako zbraň, ale nenašel nic.</w:t>
      </w:r>
    </w:p>
    <w:p w:rsidR="00967FBE" w:rsidRPr="00EE37D3" w:rsidRDefault="0093005C" w:rsidP="00A21DE9">
      <w:pPr>
        <w:pStyle w:val="Text"/>
      </w:pPr>
      <w:r w:rsidRPr="00EE37D3">
        <w:t>Měli velice málo toaletního papíru.</w:t>
      </w:r>
    </w:p>
    <w:p w:rsidR="00967FBE" w:rsidRPr="00EE37D3" w:rsidRDefault="0093005C" w:rsidP="00A21DE9">
      <w:pPr>
        <w:pStyle w:val="Text"/>
      </w:pPr>
      <w:r w:rsidRPr="00EE37D3">
        <w:t>Pomalu se vracel zpátky. Znovu se posadil.</w:t>
      </w:r>
    </w:p>
    <w:p w:rsidR="00967FBE" w:rsidRPr="00EE37D3" w:rsidRDefault="0093005C" w:rsidP="00A21DE9">
      <w:pPr>
        <w:pStyle w:val="Text"/>
      </w:pPr>
      <w:r w:rsidRPr="00EE37D3">
        <w:t>Prohlížel si pokoj a lidi v něm. Uvažoval o tom, co se dověděl a co mu řekli. Uvažoval, co by mohl udělat.</w:t>
      </w:r>
    </w:p>
    <w:p w:rsidR="00967FBE" w:rsidRPr="00EE37D3" w:rsidRDefault="0093005C" w:rsidP="00A21DE9">
      <w:pPr>
        <w:pStyle w:val="Text"/>
      </w:pPr>
      <w:r w:rsidRPr="00EE37D3">
        <w:t>Jestli do toho není zapletená armáda, pomyslel si, Fitch se bude muset spolehnout jenom na lidi z vlastní organizace.</w:t>
      </w:r>
    </w:p>
    <w:p w:rsidR="00967FBE" w:rsidRPr="00EE37D3" w:rsidRDefault="0093005C" w:rsidP="00A21DE9">
      <w:pPr>
        <w:pStyle w:val="Text"/>
      </w:pPr>
      <w:r w:rsidRPr="00EE37D3">
        <w:t>A co ti, kterým volal Kracke? Z jeho agentury.</w:t>
      </w:r>
    </w:p>
    <w:p w:rsidR="00967FBE" w:rsidRPr="00EE37D3" w:rsidRDefault="0093005C" w:rsidP="00A21DE9">
      <w:pPr>
        <w:pStyle w:val="Text"/>
      </w:pPr>
      <w:r w:rsidRPr="00EE37D3">
        <w:t>Zvedl obličej a v té chvíli si všiml, že Kracke otočil ruku, aby se podíval na hodinky.</w:t>
      </w:r>
    </w:p>
    <w:p w:rsidR="00967FBE" w:rsidRPr="00EE37D3" w:rsidRDefault="0093005C" w:rsidP="00A21DE9">
      <w:pPr>
        <w:pStyle w:val="Text"/>
      </w:pPr>
      <w:r w:rsidRPr="00EE37D3">
        <w:t>Ne, pomyslel si. Kracke se možná těší na jejich příjezd.</w:t>
      </w:r>
    </w:p>
    <w:p w:rsidR="00967FBE" w:rsidRPr="00EE37D3" w:rsidRDefault="0093005C" w:rsidP="00A21DE9">
      <w:pPr>
        <w:pStyle w:val="Text"/>
        <w:rPr>
          <w:i/>
        </w:rPr>
      </w:pPr>
      <w:r w:rsidRPr="00EE37D3">
        <w:rPr>
          <w:i/>
        </w:rPr>
        <w:lastRenderedPageBreak/>
        <w:t>Myslím, že jsem větší cynik než on.</w:t>
      </w:r>
    </w:p>
    <w:p w:rsidR="00967FBE" w:rsidRPr="00EE37D3" w:rsidRDefault="0093005C" w:rsidP="00A21DE9">
      <w:pPr>
        <w:pStyle w:val="Text"/>
      </w:pPr>
      <w:r w:rsidRPr="00EE37D3">
        <w:t>Linda koneckonců byla svědkem jejich rozhovoru během zřejmě nesmyslného útěku vrtulníkem z Lyle a od Lawrence.</w:t>
      </w:r>
    </w:p>
    <w:p w:rsidR="00967FBE" w:rsidRPr="00EE37D3" w:rsidRDefault="0093005C" w:rsidP="00A21DE9">
      <w:pPr>
        <w:pStyle w:val="Text"/>
      </w:pPr>
      <w:r w:rsidRPr="00EE37D3">
        <w:t>Nedostane se sem žádný tým. Nebo se sem dostane pozdě.</w:t>
      </w:r>
    </w:p>
    <w:p w:rsidR="00967FBE" w:rsidRPr="00EE37D3" w:rsidRDefault="00967FBE" w:rsidP="00A21DE9">
      <w:pPr>
        <w:pStyle w:val="Text"/>
      </w:pPr>
      <w:r w:rsidRPr="00EE37D3">
        <w:t>„</w:t>
      </w:r>
      <w:r w:rsidR="0093005C" w:rsidRPr="00EE37D3">
        <w:t>Nemusíte se dívat na hodinky, pane Kracku,</w:t>
      </w:r>
      <w:r w:rsidRPr="00EE37D3">
        <w:t>“</w:t>
      </w:r>
      <w:r w:rsidR="0093005C" w:rsidRPr="00EE37D3">
        <w:t xml:space="preserve"> ozvala se najednou Linda. Kracke zvedl oči a tvářil se nevinně. </w:t>
      </w:r>
      <w:r w:rsidRPr="00EE37D3">
        <w:t>„</w:t>
      </w:r>
      <w:r w:rsidR="0093005C" w:rsidRPr="00EE37D3">
        <w:t>Vaši lidi se sem nedostanou.</w:t>
      </w:r>
      <w:r w:rsidRPr="00EE37D3">
        <w:t>“</w:t>
      </w:r>
    </w:p>
    <w:p w:rsidR="00967FBE" w:rsidRPr="00EE37D3" w:rsidRDefault="0093005C" w:rsidP="00A21DE9">
      <w:pPr>
        <w:pStyle w:val="Text"/>
      </w:pPr>
      <w:r w:rsidRPr="00EE37D3">
        <w:t>Další otázka zodpovězena, pomyslel si Brandes.</w:t>
      </w:r>
    </w:p>
    <w:p w:rsidR="00967FBE" w:rsidRPr="00EE37D3" w:rsidRDefault="00967FBE" w:rsidP="00A21DE9">
      <w:pPr>
        <w:pStyle w:val="Text"/>
      </w:pPr>
      <w:r w:rsidRPr="00EE37D3">
        <w:t>„</w:t>
      </w:r>
      <w:r w:rsidR="0093005C" w:rsidRPr="00EE37D3">
        <w:t xml:space="preserve">Víte, někteří naši lidé jsou napojeni na různé organizace </w:t>
      </w:r>
      <w:r w:rsidRPr="00EE37D3">
        <w:t>–</w:t>
      </w:r>
      <w:r w:rsidR="00CD1B4F">
        <w:t xml:space="preserve"> </w:t>
      </w:r>
      <w:r w:rsidR="0093005C" w:rsidRPr="00EE37D3">
        <w:t>jako tady pan Allenberg. Některým z nich jsou zavázáni šéfové plukovníka Lawrence. Žádný tým za svítání nepřijde. Nikdo.</w:t>
      </w:r>
      <w:r w:rsidRPr="00EE37D3">
        <w:t>“</w:t>
      </w:r>
    </w:p>
    <w:p w:rsidR="00967FBE" w:rsidRPr="00EE37D3" w:rsidRDefault="0093005C" w:rsidP="00A21DE9">
      <w:pPr>
        <w:pStyle w:val="Text"/>
      </w:pPr>
      <w:r w:rsidRPr="00EE37D3">
        <w:t>Kracke zachoval kamennou tvář, ale něco uvnitř něj se změnilo. Brandes to vycítil. A u Sarah taky. Zmocnilo se jich zoufalství z porážky.</w:t>
      </w:r>
    </w:p>
    <w:p w:rsidR="00967FBE" w:rsidRPr="00EE37D3" w:rsidRDefault="00967FBE" w:rsidP="00A21DE9">
      <w:pPr>
        <w:pStyle w:val="Text"/>
      </w:pPr>
      <w:r w:rsidRPr="00EE37D3">
        <w:t>„</w:t>
      </w:r>
      <w:r w:rsidR="0093005C" w:rsidRPr="00EE37D3">
        <w:t>Co se stane za několik hodin?</w:t>
      </w:r>
      <w:r w:rsidRPr="00EE37D3">
        <w:t>“</w:t>
      </w:r>
      <w:r w:rsidR="0093005C" w:rsidRPr="00EE37D3">
        <w:t xml:space="preserve"> zeptal se Wismer, jako by byl ochotný uvěřit odpovědi.</w:t>
      </w:r>
    </w:p>
    <w:p w:rsidR="00967FBE" w:rsidRPr="00EE37D3" w:rsidRDefault="0093005C" w:rsidP="00A21DE9">
      <w:pPr>
        <w:pStyle w:val="Text"/>
      </w:pPr>
      <w:r w:rsidRPr="00EE37D3">
        <w:t>Ta otázka Fitche zaskočila. Zřejmě ho ani nenapadlo, že by mu některý ze zajatců věřil. Ale co, řekl si, lidi se chytají stébla.</w:t>
      </w:r>
    </w:p>
    <w:p w:rsidR="00967FBE" w:rsidRPr="00EE37D3" w:rsidRDefault="00967FBE" w:rsidP="00A21DE9">
      <w:pPr>
        <w:pStyle w:val="Text"/>
      </w:pPr>
      <w:r w:rsidRPr="00EE37D3">
        <w:t>„</w:t>
      </w:r>
      <w:r w:rsidR="0093005C" w:rsidRPr="00EE37D3">
        <w:t>No,</w:t>
      </w:r>
      <w:r w:rsidRPr="00EE37D3">
        <w:t>“</w:t>
      </w:r>
      <w:r w:rsidR="0093005C" w:rsidRPr="00EE37D3">
        <w:t xml:space="preserve"> vzpamatoval se Fitch, </w:t>
      </w:r>
      <w:r w:rsidRPr="00EE37D3">
        <w:t>„</w:t>
      </w:r>
      <w:r w:rsidR="0093005C" w:rsidRPr="00EE37D3">
        <w:t xml:space="preserve">naložíme vás do auta, které přijede. Odvezou vás do jednoho domu, který bude skoro stejně tak pohodlný jako tenhle. Tam budete čekat. Moji lidé zatím dají dohromady aparaturu, která bude těžit zlato z mořské vody. Pak bude mít samozřejmě Uisce Beatha problém, jak pracovat dál, viď, </w:t>
      </w:r>
      <w:r w:rsidR="00500869">
        <w:t>Adriane</w:t>
      </w:r>
      <w:r w:rsidR="0093005C" w:rsidRPr="00EE37D3">
        <w:t>?</w:t>
      </w:r>
      <w:r w:rsidRPr="00EE37D3">
        <w:t>“</w:t>
      </w:r>
    </w:p>
    <w:p w:rsidR="00967FBE" w:rsidRPr="00EE37D3" w:rsidRDefault="00967FBE" w:rsidP="00A21DE9">
      <w:pPr>
        <w:pStyle w:val="Text"/>
      </w:pPr>
      <w:r w:rsidRPr="00EE37D3">
        <w:t>„</w:t>
      </w:r>
      <w:r w:rsidR="0093005C" w:rsidRPr="00EE37D3">
        <w:t>Komerční získávání zlata by mohlo uškodit některým zemím,</w:t>
      </w:r>
      <w:r w:rsidRPr="00EE37D3">
        <w:t>“</w:t>
      </w:r>
      <w:r w:rsidR="0093005C" w:rsidRPr="00EE37D3">
        <w:t xml:space="preserve"> poznamenal Allenberg. </w:t>
      </w:r>
      <w:r w:rsidRPr="00EE37D3">
        <w:t>„</w:t>
      </w:r>
      <w:r w:rsidR="0093005C" w:rsidRPr="00EE37D3">
        <w:t>Možná Jižní Africe, do jisté míry Kanadě a možná Austrálii. Možná dokonce i Severnímu Irsku.</w:t>
      </w:r>
      <w:r w:rsidRPr="00EE37D3">
        <w:t>“</w:t>
      </w:r>
    </w:p>
    <w:p w:rsidR="00967FBE" w:rsidRPr="00EE37D3" w:rsidRDefault="00967FBE" w:rsidP="00A21DE9">
      <w:pPr>
        <w:pStyle w:val="Text"/>
      </w:pPr>
      <w:r w:rsidRPr="00EE37D3">
        <w:t>„</w:t>
      </w:r>
      <w:r w:rsidR="0093005C" w:rsidRPr="00EE37D3">
        <w:t xml:space="preserve">Nebude to běžně používaná věc, </w:t>
      </w:r>
      <w:r w:rsidR="00500869">
        <w:t>Adriane</w:t>
      </w:r>
      <w:r w:rsidR="0093005C" w:rsidRPr="00EE37D3">
        <w:t>,</w:t>
      </w:r>
      <w:r w:rsidRPr="00EE37D3">
        <w:t>“</w:t>
      </w:r>
      <w:r w:rsidR="0093005C" w:rsidRPr="00EE37D3">
        <w:t xml:space="preserve"> řekl Fitch. Když zaslechl nějaký hluk z kuchyně, ztichl. Linda okamžitě vyrazila směrem, odkud se hluk ozýval.</w:t>
      </w:r>
    </w:p>
    <w:p w:rsidR="00967FBE" w:rsidRPr="00EE37D3" w:rsidRDefault="00967FBE" w:rsidP="00A21DE9">
      <w:pPr>
        <w:pStyle w:val="Text"/>
      </w:pPr>
      <w:r w:rsidRPr="00EE37D3">
        <w:t>„</w:t>
      </w:r>
      <w:r w:rsidR="0093005C" w:rsidRPr="00EE37D3">
        <w:t>To je v pořádku, Lindo,</w:t>
      </w:r>
      <w:r w:rsidRPr="00EE37D3">
        <w:t>“</w:t>
      </w:r>
      <w:r w:rsidR="0093005C" w:rsidRPr="00EE37D3">
        <w:t xml:space="preserve"> řekl jí Fitch. </w:t>
      </w:r>
      <w:r w:rsidRPr="00EE37D3">
        <w:t>„</w:t>
      </w:r>
      <w:r w:rsidR="0093005C" w:rsidRPr="00EE37D3">
        <w:t>To dítě nese ranní kávu.</w:t>
      </w:r>
      <w:r w:rsidRPr="00EE37D3">
        <w:t>“</w:t>
      </w:r>
    </w:p>
    <w:p w:rsidR="00967FBE" w:rsidRPr="00EE37D3" w:rsidRDefault="0093005C" w:rsidP="00A21DE9">
      <w:pPr>
        <w:pStyle w:val="Text"/>
      </w:pPr>
      <w:r w:rsidRPr="00EE37D3">
        <w:t>Uklidnila se a on dokončil svou řeč.</w:t>
      </w:r>
    </w:p>
    <w:p w:rsidR="00967FBE" w:rsidRPr="00EE37D3" w:rsidRDefault="00967FBE" w:rsidP="00A21DE9">
      <w:pPr>
        <w:pStyle w:val="Text"/>
      </w:pPr>
      <w:r w:rsidRPr="00EE37D3">
        <w:t>„</w:t>
      </w:r>
      <w:r w:rsidR="0093005C" w:rsidRPr="00EE37D3">
        <w:t xml:space="preserve">Ne, nebude to běžně používané. Ale co když si trochu zahrajeme, </w:t>
      </w:r>
      <w:r w:rsidR="00500869">
        <w:t>Adriane</w:t>
      </w:r>
      <w:r w:rsidR="0093005C" w:rsidRPr="00EE37D3">
        <w:t>? Co když v tichosti dodáme zlato do Argentiny, do Chile, do Mexika, Etiopie nebo do Súdánu? Co když se zásoby zlata hodí všem dlužníkům? Jedno je na tom dobré. Kolumbie už nebude záviset na příjmech z prodeje kokainu.</w:t>
      </w:r>
      <w:r w:rsidRPr="00EE37D3">
        <w:t>“</w:t>
      </w:r>
    </w:p>
    <w:p w:rsidR="00967FBE" w:rsidRPr="00EE37D3" w:rsidRDefault="00967FBE" w:rsidP="00A21DE9">
      <w:pPr>
        <w:pStyle w:val="Text"/>
      </w:pPr>
      <w:r w:rsidRPr="00EE37D3">
        <w:lastRenderedPageBreak/>
        <w:t>„</w:t>
      </w:r>
      <w:r w:rsidR="0093005C" w:rsidRPr="00EE37D3">
        <w:t>Ty jsi vlastně hrdina,</w:t>
      </w:r>
      <w:r w:rsidRPr="00EE37D3">
        <w:t>“</w:t>
      </w:r>
      <w:r w:rsidR="0093005C" w:rsidRPr="00EE37D3">
        <w:t xml:space="preserve"> posmíval se mu Allenberg. </w:t>
      </w:r>
      <w:r w:rsidRPr="00EE37D3">
        <w:t>„</w:t>
      </w:r>
      <w:r w:rsidR="0093005C" w:rsidRPr="00EE37D3">
        <w:t>Zachráníš všechny ty malé děti</w:t>
      </w:r>
      <w:r w:rsidRPr="00EE37D3">
        <w:t>…“</w:t>
      </w:r>
    </w:p>
    <w:p w:rsidR="00967FBE" w:rsidRPr="00EE37D3" w:rsidRDefault="00967FBE" w:rsidP="00A21DE9">
      <w:pPr>
        <w:pStyle w:val="Text"/>
      </w:pPr>
      <w:r w:rsidRPr="00EE37D3">
        <w:t>„</w:t>
      </w:r>
      <w:r w:rsidR="0093005C" w:rsidRPr="00EE37D3">
        <w:t>Jen se nevysmívej,</w:t>
      </w:r>
      <w:r w:rsidRPr="00EE37D3">
        <w:t>“</w:t>
      </w:r>
      <w:r w:rsidR="0093005C" w:rsidRPr="00EE37D3">
        <w:t xml:space="preserve"> okřikl ho Fitch. </w:t>
      </w:r>
      <w:r w:rsidRPr="00EE37D3">
        <w:t>„</w:t>
      </w:r>
      <w:r w:rsidR="0093005C" w:rsidRPr="00EE37D3">
        <w:t>Je to pochopitelně jenom vedlejší produkt.</w:t>
      </w:r>
      <w:r w:rsidRPr="00EE37D3">
        <w:t>“</w:t>
      </w:r>
    </w:p>
    <w:p w:rsidR="00967FBE" w:rsidRPr="00EE37D3" w:rsidRDefault="00967FBE" w:rsidP="00A21DE9">
      <w:pPr>
        <w:pStyle w:val="Text"/>
      </w:pPr>
    </w:p>
    <w:p w:rsidR="00967FBE" w:rsidRPr="00EE37D3" w:rsidRDefault="00967FBE" w:rsidP="00A21DE9">
      <w:pPr>
        <w:pStyle w:val="Text"/>
      </w:pPr>
      <w:r w:rsidRPr="00EE37D3">
        <w:t>„</w:t>
      </w:r>
      <w:r w:rsidR="0093005C" w:rsidRPr="00EE37D3">
        <w:t>Tady je,</w:t>
      </w:r>
      <w:r w:rsidRPr="00EE37D3">
        <w:t>“</w:t>
      </w:r>
      <w:r w:rsidR="0093005C" w:rsidRPr="00EE37D3">
        <w:t xml:space="preserve"> ozval se nějaký hlas a uvolnil tak napětí.</w:t>
      </w:r>
    </w:p>
    <w:p w:rsidR="00967FBE" w:rsidRPr="00EE37D3" w:rsidRDefault="0093005C" w:rsidP="00A21DE9">
      <w:pPr>
        <w:pStyle w:val="Text"/>
      </w:pPr>
      <w:r w:rsidRPr="00EE37D3">
        <w:t>Jason vešel s tácem, na kterém nesl velkou konvici a spoustu šálků a podšálků. Brandes si všiml, že Jasonův příchod umožnil Allenbergovi i Fitchovi trochu se zamyslet nad svou slabostí a svými obavami. Jenže jemu bylo úplně jedno, jestli z moří vytěží tuny zlata.</w:t>
      </w:r>
    </w:p>
    <w:p w:rsidR="00967FBE" w:rsidRPr="00EE37D3" w:rsidRDefault="0093005C" w:rsidP="00A21DE9">
      <w:pPr>
        <w:pStyle w:val="Text"/>
        <w:rPr>
          <w:i/>
        </w:rPr>
      </w:pPr>
      <w:r w:rsidRPr="00EE37D3">
        <w:rPr>
          <w:i/>
        </w:rPr>
        <w:t>Všechno to je tak</w:t>
      </w:r>
      <w:r w:rsidR="00967FBE" w:rsidRPr="00EE37D3">
        <w:rPr>
          <w:i/>
        </w:rPr>
        <w:t>…</w:t>
      </w:r>
      <w:r w:rsidRPr="00EE37D3">
        <w:rPr>
          <w:i/>
        </w:rPr>
        <w:t xml:space="preserve"> tak vzdálené. Já se starám o sebe, o Sarah a Gerryho a Jasona. A o Cynthii. Chilský dluh mě nepálí.</w:t>
      </w:r>
    </w:p>
    <w:p w:rsidR="00967FBE" w:rsidRPr="00EE37D3" w:rsidRDefault="0093005C" w:rsidP="00A21DE9">
      <w:pPr>
        <w:pStyle w:val="Text"/>
      </w:pPr>
      <w:r w:rsidRPr="00EE37D3">
        <w:t>Uvědomil si, že nemůže poslouchat Allenberga a Fitche, jak se hádají o světovou politiku, a tak se nedoví, kdo měl pravdu. Podle toho, co věděl, mohl by to být Fitch.</w:t>
      </w:r>
    </w:p>
    <w:p w:rsidR="00967FBE" w:rsidRPr="00EE37D3" w:rsidRDefault="0093005C" w:rsidP="00A21DE9">
      <w:pPr>
        <w:pStyle w:val="Text"/>
      </w:pPr>
      <w:r w:rsidRPr="00EE37D3">
        <w:t>On věděl jenom to, jaké postupy Fitch používal. Nechal zavraždit jeho bratra. Snažil se zabránit vyšetřování nemoci, která decimovala celé město</w:t>
      </w:r>
      <w:r w:rsidR="00967FBE" w:rsidRPr="00EE37D3">
        <w:t>…</w:t>
      </w:r>
      <w:r w:rsidRPr="00EE37D3">
        <w:t xml:space="preserve"> Takové věci hodně napověděly o Fi</w:t>
      </w:r>
      <w:r w:rsidR="00967FBE" w:rsidRPr="00EE37D3">
        <w:t>tc</w:t>
      </w:r>
      <w:r w:rsidRPr="00EE37D3">
        <w:t>hově politice.</w:t>
      </w:r>
    </w:p>
    <w:p w:rsidR="00967FBE" w:rsidRPr="00EE37D3" w:rsidRDefault="0093005C" w:rsidP="00A21DE9">
      <w:pPr>
        <w:pStyle w:val="Text"/>
      </w:pPr>
      <w:r w:rsidRPr="00EE37D3">
        <w:t>Jason naservíroval všem kávu a pak se posadil. Fitch a Linda si taky vzali šálky. Fitch prohledal celou kuchyň, než dovolil Jasonovi, aby pro ně připravoval limonádu a kávu.</w:t>
      </w:r>
    </w:p>
    <w:p w:rsidR="00967FBE" w:rsidRPr="00EE37D3" w:rsidRDefault="0093005C" w:rsidP="00A21DE9">
      <w:pPr>
        <w:pStyle w:val="Text"/>
      </w:pPr>
      <w:r w:rsidRPr="00EE37D3">
        <w:t>Nenašel jed na krysy ani žádné čisticí prostředky.</w:t>
      </w:r>
    </w:p>
    <w:p w:rsidR="00967FBE" w:rsidRPr="00EE37D3" w:rsidRDefault="0093005C" w:rsidP="00A21DE9">
      <w:pPr>
        <w:pStyle w:val="Text"/>
      </w:pPr>
      <w:r w:rsidRPr="00EE37D3">
        <w:t>Nanejvýš by jim mohl všechno přesolit. Ale neudělal to.</w:t>
      </w:r>
    </w:p>
    <w:p w:rsidR="00967FBE" w:rsidRPr="00EE37D3" w:rsidRDefault="00967FBE" w:rsidP="00A21DE9">
      <w:pPr>
        <w:pStyle w:val="Text"/>
      </w:pPr>
      <w:r w:rsidRPr="00EE37D3">
        <w:t>„</w:t>
      </w:r>
      <w:r w:rsidR="0093005C" w:rsidRPr="00EE37D3">
        <w:t xml:space="preserve">Ale co je důležitější, </w:t>
      </w:r>
      <w:r w:rsidR="00500869">
        <w:t>Adriane</w:t>
      </w:r>
      <w:r w:rsidR="0093005C" w:rsidRPr="00EE37D3">
        <w:t>,</w:t>
      </w:r>
      <w:r w:rsidRPr="00EE37D3">
        <w:t>“</w:t>
      </w:r>
      <w:r w:rsidR="0093005C" w:rsidRPr="00EE37D3">
        <w:t xml:space="preserve"> pokračoval Fitch a upil opatrně kávu, </w:t>
      </w:r>
      <w:r w:rsidRPr="00EE37D3">
        <w:t>„</w:t>
      </w:r>
      <w:r w:rsidR="0093005C" w:rsidRPr="00EE37D3">
        <w:t>že to podkopává tvůj program jednotného světa. Vlády světa už dál nebudou závislé jedna na druhé tak jako dosud. Rozprášíme za pár měsíců to, co ti zabralo čtyřicet let, než jsi to spojil.</w:t>
      </w:r>
      <w:r w:rsidRPr="00EE37D3">
        <w:t>“</w:t>
      </w:r>
    </w:p>
    <w:p w:rsidR="00967FBE" w:rsidRPr="00EE37D3" w:rsidRDefault="00967FBE" w:rsidP="00A21DE9">
      <w:pPr>
        <w:pStyle w:val="Text"/>
      </w:pPr>
      <w:r w:rsidRPr="00EE37D3">
        <w:t>„</w:t>
      </w:r>
      <w:r w:rsidR="0093005C" w:rsidRPr="00EE37D3">
        <w:t>Zaviníte finanční kolaps ve všech vyspělých zemích na světě.</w:t>
      </w:r>
      <w:r w:rsidRPr="00EE37D3">
        <w:t>“</w:t>
      </w:r>
    </w:p>
    <w:p w:rsidR="00967FBE" w:rsidRPr="00EE37D3" w:rsidRDefault="00967FBE" w:rsidP="00A21DE9">
      <w:pPr>
        <w:pStyle w:val="Text"/>
      </w:pPr>
      <w:r w:rsidRPr="00EE37D3">
        <w:t>„</w:t>
      </w:r>
      <w:r w:rsidR="0093005C" w:rsidRPr="00EE37D3">
        <w:t xml:space="preserve">Nech toho, </w:t>
      </w:r>
      <w:r w:rsidR="00500869">
        <w:t>Adriane</w:t>
      </w:r>
      <w:r w:rsidR="0093005C" w:rsidRPr="00EE37D3">
        <w:t>!</w:t>
      </w:r>
      <w:r w:rsidRPr="00EE37D3">
        <w:t>“</w:t>
      </w:r>
      <w:r w:rsidR="0093005C" w:rsidRPr="00EE37D3">
        <w:t xml:space="preserve"> okřikl ho Fitch. </w:t>
      </w:r>
      <w:r w:rsidRPr="00EE37D3">
        <w:t>„</w:t>
      </w:r>
      <w:r w:rsidR="0093005C" w:rsidRPr="00EE37D3">
        <w:t>Copak si myslíš, že moje organizace je méně inteligentní než tvoje? Všechno se bude bedlivě kontrolovat.</w:t>
      </w:r>
      <w:r w:rsidRPr="00EE37D3">
        <w:t>“</w:t>
      </w:r>
    </w:p>
    <w:p w:rsidR="00967FBE" w:rsidRPr="00EE37D3" w:rsidRDefault="00967FBE" w:rsidP="00A21DE9">
      <w:pPr>
        <w:pStyle w:val="Text"/>
      </w:pPr>
      <w:r w:rsidRPr="00EE37D3">
        <w:t>„</w:t>
      </w:r>
      <w:r w:rsidR="0093005C" w:rsidRPr="00EE37D3">
        <w:t>Tak bedlivě, jako jste kontrolovali Uisce Beathu? Jak si můžeš být tak sebejistý, že tě nenapadlo, že nějaký prst člena Uisce Beathy už zarazil vaše příjmy?</w:t>
      </w:r>
      <w:r w:rsidRPr="00EE37D3">
        <w:t>“</w:t>
      </w:r>
    </w:p>
    <w:p w:rsidR="00967FBE" w:rsidRPr="00EE37D3" w:rsidRDefault="00967FBE" w:rsidP="00A21DE9">
      <w:pPr>
        <w:pStyle w:val="Text"/>
      </w:pPr>
      <w:r w:rsidRPr="00EE37D3">
        <w:t>„</w:t>
      </w:r>
      <w:r w:rsidR="0093005C" w:rsidRPr="00EE37D3">
        <w:t>To není možné.</w:t>
      </w:r>
      <w:r w:rsidRPr="00EE37D3">
        <w:t>“</w:t>
      </w:r>
      <w:r w:rsidR="0093005C" w:rsidRPr="00EE37D3">
        <w:t xml:space="preserve"> Fitchův obličej byl tvrdý, ale pak změkl. </w:t>
      </w:r>
      <w:r w:rsidRPr="00EE37D3">
        <w:t>„</w:t>
      </w:r>
      <w:r w:rsidR="0093005C" w:rsidRPr="00EE37D3">
        <w:t>To není možné.</w:t>
      </w:r>
      <w:r w:rsidRPr="00EE37D3">
        <w:t>“</w:t>
      </w:r>
    </w:p>
    <w:p w:rsidR="00967FBE" w:rsidRPr="00EE37D3" w:rsidRDefault="00967FBE" w:rsidP="00A21DE9">
      <w:pPr>
        <w:pStyle w:val="Text"/>
      </w:pPr>
      <w:r w:rsidRPr="00EE37D3">
        <w:lastRenderedPageBreak/>
        <w:t>„</w:t>
      </w:r>
      <w:r w:rsidR="0093005C" w:rsidRPr="00EE37D3">
        <w:t>Bohužel.</w:t>
      </w:r>
      <w:r w:rsidRPr="00EE37D3">
        <w:t>“</w:t>
      </w:r>
    </w:p>
    <w:p w:rsidR="00967FBE" w:rsidRPr="00EE37D3" w:rsidRDefault="00967FBE" w:rsidP="00A21DE9">
      <w:pPr>
        <w:pStyle w:val="Text"/>
      </w:pPr>
      <w:r w:rsidRPr="00EE37D3">
        <w:t>„</w:t>
      </w:r>
      <w:r w:rsidR="0093005C" w:rsidRPr="00EE37D3">
        <w:t>Kde je ten druhý dům?</w:t>
      </w:r>
      <w:r w:rsidRPr="00EE37D3">
        <w:t>“</w:t>
      </w:r>
      <w:r w:rsidR="0093005C" w:rsidRPr="00EE37D3">
        <w:t xml:space="preserve"> zeptal se náhle Wismer a odložil svou kávu na stolek.</w:t>
      </w:r>
    </w:p>
    <w:p w:rsidR="00967FBE" w:rsidRPr="00EE37D3" w:rsidRDefault="0093005C" w:rsidP="00A21DE9">
      <w:pPr>
        <w:pStyle w:val="Text"/>
      </w:pPr>
      <w:r w:rsidRPr="00EE37D3">
        <w:t>Brandes si pomyslel, že se zase tváří, jako by chtěl Fitchovi věřit. Rozhlédl se po pokoji, aby se přesvědčil, jak se tváří ostatní. Když se zahleděl na Jasona, usmál se. Jason se neusmál. Kývl hlavou, jako by věděl, co si Brandes myslí, a Brandes si pomyslel, že se vnitřně uklidnil.</w:t>
      </w:r>
    </w:p>
    <w:p w:rsidR="00967FBE" w:rsidRPr="00EE37D3" w:rsidRDefault="0093005C" w:rsidP="00A21DE9">
      <w:pPr>
        <w:pStyle w:val="Text"/>
      </w:pPr>
      <w:r w:rsidRPr="00EE37D3">
        <w:t>Ostatní byli</w:t>
      </w:r>
      <w:r w:rsidR="00967FBE" w:rsidRPr="00EE37D3">
        <w:t>…</w:t>
      </w:r>
      <w:r w:rsidRPr="00EE37D3">
        <w:t xml:space="preserve"> ve střehu.</w:t>
      </w:r>
    </w:p>
    <w:p w:rsidR="00967FBE" w:rsidRPr="00EE37D3" w:rsidRDefault="00967FBE" w:rsidP="00A21DE9">
      <w:pPr>
        <w:pStyle w:val="Text"/>
      </w:pPr>
      <w:r w:rsidRPr="00EE37D3">
        <w:t>„</w:t>
      </w:r>
      <w:r w:rsidR="0093005C" w:rsidRPr="00EE37D3">
        <w:t>Ve Virginii,</w:t>
      </w:r>
      <w:r w:rsidRPr="00EE37D3">
        <w:t>“</w:t>
      </w:r>
      <w:r w:rsidR="0093005C" w:rsidRPr="00EE37D3">
        <w:t xml:space="preserve"> řekl Fitch. </w:t>
      </w:r>
      <w:r w:rsidRPr="00EE37D3">
        <w:t>„</w:t>
      </w:r>
      <w:r w:rsidR="0093005C" w:rsidRPr="00EE37D3">
        <w:t>Tam je pěkně. Vím, že máte ráda koně, jako váš chlapec.</w:t>
      </w:r>
      <w:r w:rsidRPr="00EE37D3">
        <w:t>“</w:t>
      </w:r>
      <w:r w:rsidR="0093005C" w:rsidRPr="00EE37D3">
        <w:t xml:space="preserve"> Teď se obrátil k Sarah. </w:t>
      </w:r>
      <w:r w:rsidRPr="00EE37D3">
        <w:t>„</w:t>
      </w:r>
      <w:r w:rsidR="0093005C" w:rsidRPr="00EE37D3">
        <w:t>Já nejsem tak dobrý jezdec.</w:t>
      </w:r>
      <w:r w:rsidRPr="00EE37D3">
        <w:t>“</w:t>
      </w:r>
    </w:p>
    <w:p w:rsidR="00967FBE" w:rsidRPr="00EE37D3" w:rsidRDefault="00967FBE" w:rsidP="00A21DE9">
      <w:pPr>
        <w:pStyle w:val="Text"/>
      </w:pPr>
      <w:r w:rsidRPr="00EE37D3">
        <w:t>„</w:t>
      </w:r>
      <w:r w:rsidR="0093005C" w:rsidRPr="00EE37D3">
        <w:t>Nu, možná že budete mít čas trénovat. Jak jsem řekl, je tam pěkně. A mají tam dobré koně.</w:t>
      </w:r>
      <w:r w:rsidRPr="00EE37D3">
        <w:t>“</w:t>
      </w:r>
    </w:p>
    <w:p w:rsidR="00967FBE" w:rsidRPr="00EE37D3" w:rsidRDefault="0093005C" w:rsidP="00A21DE9">
      <w:pPr>
        <w:pStyle w:val="Text"/>
      </w:pPr>
      <w:r w:rsidRPr="00EE37D3">
        <w:t>Fitch došel do kuchyně, přinesl si odtud židli a posadil se na ni. Linda na něj ostře pohlédla a udělala totéž.</w:t>
      </w:r>
    </w:p>
    <w:p w:rsidR="00967FBE" w:rsidRPr="00EE37D3" w:rsidRDefault="00967FBE" w:rsidP="00A21DE9">
      <w:pPr>
        <w:pStyle w:val="Text"/>
      </w:pPr>
      <w:r w:rsidRPr="00EE37D3">
        <w:t>„</w:t>
      </w:r>
      <w:r w:rsidR="0093005C" w:rsidRPr="00EE37D3">
        <w:t>Kolik týdnů tam budeme?</w:t>
      </w:r>
      <w:r w:rsidRPr="00EE37D3">
        <w:t>“</w:t>
      </w:r>
      <w:r w:rsidR="0093005C" w:rsidRPr="00EE37D3">
        <w:t xml:space="preserve"> zeptal se zase Wismer.</w:t>
      </w:r>
    </w:p>
    <w:p w:rsidR="00967FBE" w:rsidRPr="00EE37D3" w:rsidRDefault="00967FBE" w:rsidP="00A21DE9">
      <w:pPr>
        <w:pStyle w:val="Text"/>
      </w:pPr>
      <w:r w:rsidRPr="00EE37D3">
        <w:t>„</w:t>
      </w:r>
      <w:r w:rsidR="0093005C" w:rsidRPr="00EE37D3">
        <w:t>Hm.</w:t>
      </w:r>
      <w:r w:rsidRPr="00EE37D3">
        <w:t>“</w:t>
      </w:r>
      <w:r w:rsidR="0093005C" w:rsidRPr="00EE37D3">
        <w:t xml:space="preserve"> Fitch si levou rukou nervózně hrál s trojúhelníkovou klopou. Pak si ruku položil do klína. </w:t>
      </w:r>
      <w:r w:rsidRPr="00EE37D3">
        <w:t>„</w:t>
      </w:r>
      <w:r w:rsidR="0093005C" w:rsidRPr="00EE37D3">
        <w:t>Možná dva. A určitě ne víc než tři. Ten proces je velice jednoduchý, jakmile má člověk správný organismus.</w:t>
      </w:r>
      <w:r w:rsidRPr="00EE37D3">
        <w:t>“</w:t>
      </w:r>
    </w:p>
    <w:p w:rsidR="00967FBE" w:rsidRPr="00EE37D3" w:rsidRDefault="00967FBE" w:rsidP="00A21DE9">
      <w:pPr>
        <w:pStyle w:val="Text"/>
      </w:pPr>
      <w:r w:rsidRPr="00EE37D3">
        <w:t>„</w:t>
      </w:r>
      <w:r w:rsidR="0093005C" w:rsidRPr="00EE37D3">
        <w:t>Co si počnete s dalšími</w:t>
      </w:r>
      <w:r w:rsidRPr="00EE37D3">
        <w:t>…</w:t>
      </w:r>
      <w:r w:rsidR="0093005C" w:rsidRPr="00EE37D3">
        <w:t xml:space="preserve"> vlastnostmi toho organismu?</w:t>
      </w:r>
      <w:r w:rsidRPr="00EE37D3">
        <w:t>“</w:t>
      </w:r>
      <w:r w:rsidR="0093005C" w:rsidRPr="00EE37D3">
        <w:t xml:space="preserve"> zeptal se Brandes.</w:t>
      </w:r>
    </w:p>
    <w:p w:rsidR="00967FBE" w:rsidRPr="00EE37D3" w:rsidRDefault="0093005C" w:rsidP="00A21DE9">
      <w:pPr>
        <w:pStyle w:val="Text"/>
      </w:pPr>
      <w:r w:rsidRPr="00EE37D3">
        <w:t xml:space="preserve">Linda si odkašlala a pak se zeptala: </w:t>
      </w:r>
      <w:r w:rsidR="00967FBE" w:rsidRPr="00EE37D3">
        <w:t>„</w:t>
      </w:r>
      <w:r w:rsidRPr="00EE37D3">
        <w:t>Máte na mysli, co uděláme s lylskou nemocí?</w:t>
      </w:r>
      <w:r w:rsidR="00967FBE" w:rsidRPr="00EE37D3">
        <w:t>“</w:t>
      </w:r>
    </w:p>
    <w:p w:rsidR="00967FBE" w:rsidRPr="00EE37D3" w:rsidRDefault="00967FBE" w:rsidP="00A21DE9">
      <w:pPr>
        <w:pStyle w:val="Text"/>
      </w:pPr>
      <w:r w:rsidRPr="00EE37D3">
        <w:t>„</w:t>
      </w:r>
      <w:r w:rsidR="0093005C" w:rsidRPr="00EE37D3">
        <w:t>Ano. Nezapomeňte, že mám ještě jeden důvod, proč se na to ptám.</w:t>
      </w:r>
      <w:r w:rsidRPr="00EE37D3">
        <w:t>“</w:t>
      </w:r>
    </w:p>
    <w:p w:rsidR="00967FBE" w:rsidRPr="00EE37D3" w:rsidRDefault="00967FBE" w:rsidP="00A21DE9">
      <w:pPr>
        <w:pStyle w:val="Text"/>
      </w:pPr>
      <w:r w:rsidRPr="00EE37D3">
        <w:t>„</w:t>
      </w:r>
      <w:r w:rsidR="0093005C" w:rsidRPr="00EE37D3">
        <w:t>Ach!</w:t>
      </w:r>
      <w:r w:rsidRPr="00EE37D3">
        <w:t>“</w:t>
      </w:r>
      <w:r w:rsidR="0093005C" w:rsidRPr="00EE37D3">
        <w:t xml:space="preserve"> vzdychla jen a zakašlala. </w:t>
      </w:r>
      <w:r w:rsidRPr="00EE37D3">
        <w:t>„</w:t>
      </w:r>
      <w:r w:rsidR="0093005C" w:rsidRPr="00EE37D3">
        <w:t xml:space="preserve">Ano, jistě. Už jsem nahlásila, co bylo s </w:t>
      </w:r>
      <w:proofErr w:type="gramStart"/>
      <w:r w:rsidR="0093005C" w:rsidRPr="00EE37D3">
        <w:t>Cynthii</w:t>
      </w:r>
      <w:proofErr w:type="gramEnd"/>
      <w:r w:rsidR="0093005C" w:rsidRPr="00EE37D3">
        <w:t>. O ni se postaráme.</w:t>
      </w:r>
      <w:r w:rsidRPr="00EE37D3">
        <w:t>“</w:t>
      </w:r>
    </w:p>
    <w:p w:rsidR="00967FBE" w:rsidRPr="00EE37D3" w:rsidRDefault="0093005C" w:rsidP="00A21DE9">
      <w:pPr>
        <w:pStyle w:val="Text"/>
      </w:pPr>
      <w:r w:rsidRPr="00EE37D3">
        <w:t>Brandes mlčel. Jenom se díval na Lindu a na Fitche. Přeskakoval pohledem z jednoho na druhého.</w:t>
      </w:r>
    </w:p>
    <w:p w:rsidR="00967FBE" w:rsidRPr="00EE37D3" w:rsidRDefault="0093005C" w:rsidP="00A21DE9">
      <w:pPr>
        <w:pStyle w:val="Text"/>
      </w:pPr>
      <w:r w:rsidRPr="00EE37D3">
        <w:t>Fitch si položil ruku s pistolí na klín. Brandes ho sledoval, a když uslyšel Lindinu odpověď, necítil k němu ani trošku soucitu.</w:t>
      </w:r>
    </w:p>
    <w:p w:rsidR="00967FBE" w:rsidRPr="00EE37D3" w:rsidRDefault="00967FBE" w:rsidP="00A21DE9">
      <w:pPr>
        <w:pStyle w:val="Text"/>
      </w:pPr>
      <w:r w:rsidRPr="00EE37D3">
        <w:t>„</w:t>
      </w:r>
      <w:r w:rsidR="0093005C" w:rsidRPr="00EE37D3">
        <w:t>Možná že byste mi tohle měl dát,</w:t>
      </w:r>
      <w:r w:rsidRPr="00EE37D3">
        <w:t>“</w:t>
      </w:r>
      <w:r w:rsidR="0093005C" w:rsidRPr="00EE37D3">
        <w:t xml:space="preserve"> řekl Fitchovi a ukázal na zbraň.</w:t>
      </w:r>
    </w:p>
    <w:p w:rsidR="00967FBE" w:rsidRPr="00EE37D3" w:rsidRDefault="0093005C" w:rsidP="00A21DE9">
      <w:pPr>
        <w:pStyle w:val="Text"/>
      </w:pPr>
      <w:r w:rsidRPr="00EE37D3">
        <w:lastRenderedPageBreak/>
        <w:t>Fitch automaticky pistoli pozvedl a zamířil na něj. Jeho pohyby byly pomalé a nejisté.</w:t>
      </w:r>
    </w:p>
    <w:p w:rsidR="00967FBE" w:rsidRPr="00EE37D3" w:rsidRDefault="0093005C" w:rsidP="00A21DE9">
      <w:pPr>
        <w:pStyle w:val="Text"/>
      </w:pPr>
      <w:r w:rsidRPr="00EE37D3">
        <w:t>Brandes ztuhl a podíval se na Jasona. Hoch přikývl.</w:t>
      </w:r>
    </w:p>
    <w:p w:rsidR="00967FBE" w:rsidRPr="00EE37D3" w:rsidRDefault="00967FBE" w:rsidP="00A21DE9">
      <w:pPr>
        <w:pStyle w:val="Text"/>
      </w:pPr>
      <w:r w:rsidRPr="00EE37D3">
        <w:t>„</w:t>
      </w:r>
      <w:r w:rsidR="0093005C" w:rsidRPr="00EE37D3">
        <w:t>Lindo,</w:t>
      </w:r>
      <w:r w:rsidRPr="00EE37D3">
        <w:t>“</w:t>
      </w:r>
      <w:r w:rsidR="0093005C" w:rsidRPr="00EE37D3">
        <w:t xml:space="preserve"> řekl Wismer, který pochopil, že se něco děje, ale nerozuměl co, </w:t>
      </w:r>
      <w:r w:rsidRPr="00EE37D3">
        <w:t>„</w:t>
      </w:r>
      <w:r w:rsidR="0093005C" w:rsidRPr="00EE37D3">
        <w:t>dejte mi vaši pistoli.</w:t>
      </w:r>
      <w:r w:rsidRPr="00EE37D3">
        <w:t>“</w:t>
      </w:r>
    </w:p>
    <w:p w:rsidR="00967FBE" w:rsidRPr="00EE37D3" w:rsidRDefault="0093005C" w:rsidP="00A21DE9">
      <w:pPr>
        <w:pStyle w:val="Text"/>
      </w:pPr>
      <w:r w:rsidRPr="00EE37D3">
        <w:t>Zakašlala a zvedla svou zbraň. Oči jí žhnuly a leskly se.</w:t>
      </w:r>
    </w:p>
    <w:p w:rsidR="00967FBE" w:rsidRPr="00EE37D3" w:rsidRDefault="00967FBE" w:rsidP="00A21DE9">
      <w:pPr>
        <w:pStyle w:val="Text"/>
      </w:pPr>
      <w:r w:rsidRPr="00EE37D3">
        <w:t>„</w:t>
      </w:r>
      <w:r w:rsidR="0093005C" w:rsidRPr="00EE37D3">
        <w:t>Cože?</w:t>
      </w:r>
      <w:r w:rsidRPr="00EE37D3">
        <w:t>“</w:t>
      </w:r>
      <w:r w:rsidR="0093005C" w:rsidRPr="00EE37D3">
        <w:t xml:space="preserve"> zeptal se Fitch a rozkašlal se. Přitom mu ruka klesla na klín.</w:t>
      </w:r>
    </w:p>
    <w:p w:rsidR="00967FBE" w:rsidRPr="00EE37D3" w:rsidRDefault="00967FBE" w:rsidP="00A21DE9">
      <w:pPr>
        <w:pStyle w:val="Text"/>
      </w:pPr>
      <w:r w:rsidRPr="00EE37D3">
        <w:t>„</w:t>
      </w:r>
      <w:r w:rsidR="0093005C" w:rsidRPr="00EE37D3">
        <w:t>Ta káva,</w:t>
      </w:r>
      <w:r w:rsidRPr="00EE37D3">
        <w:t>“</w:t>
      </w:r>
      <w:r w:rsidR="0093005C" w:rsidRPr="00EE37D3">
        <w:t xml:space="preserve"> řekl Jason náhle. Všichni se na něj podívali.</w:t>
      </w:r>
    </w:p>
    <w:p w:rsidR="00967FBE" w:rsidRPr="00EE37D3" w:rsidRDefault="00967FBE" w:rsidP="00A21DE9">
      <w:pPr>
        <w:pStyle w:val="Text"/>
      </w:pPr>
      <w:r w:rsidRPr="00EE37D3">
        <w:t>„</w:t>
      </w:r>
      <w:r w:rsidR="0093005C" w:rsidRPr="00EE37D3">
        <w:t>Prohledali jsme kuchyň,</w:t>
      </w:r>
      <w:r w:rsidRPr="00EE37D3">
        <w:t>“</w:t>
      </w:r>
      <w:r w:rsidR="0093005C" w:rsidRPr="00EE37D3">
        <w:t xml:space="preserve"> řekla Linda, ale znovu se rozkašlala, že sotva popadala dech. </w:t>
      </w:r>
      <w:r w:rsidRPr="00EE37D3">
        <w:t>„</w:t>
      </w:r>
      <w:r w:rsidR="0093005C" w:rsidRPr="00EE37D3">
        <w:t>Prohlédli jsme to tam. Ale nic jsme nenašli</w:t>
      </w:r>
      <w:r w:rsidRPr="00EE37D3">
        <w:t>…“</w:t>
      </w:r>
    </w:p>
    <w:p w:rsidR="00967FBE" w:rsidRPr="00EE37D3" w:rsidRDefault="00967FBE" w:rsidP="00A21DE9">
      <w:pPr>
        <w:pStyle w:val="Text"/>
      </w:pPr>
      <w:r w:rsidRPr="00EE37D3">
        <w:t>„</w:t>
      </w:r>
      <w:r w:rsidR="0093005C" w:rsidRPr="00EE37D3">
        <w:t>Nenašli!</w:t>
      </w:r>
      <w:r w:rsidRPr="00EE37D3">
        <w:t>“</w:t>
      </w:r>
      <w:r w:rsidR="0093005C" w:rsidRPr="00EE37D3">
        <w:t xml:space="preserve"> potvrdil Fitch, jako by se bránil.</w:t>
      </w:r>
    </w:p>
    <w:p w:rsidR="00967FBE" w:rsidRPr="00EE37D3" w:rsidRDefault="00967FBE" w:rsidP="00A21DE9">
      <w:pPr>
        <w:pStyle w:val="Text"/>
      </w:pPr>
      <w:r w:rsidRPr="00EE37D3">
        <w:t>„</w:t>
      </w:r>
      <w:r w:rsidR="0093005C" w:rsidRPr="00EE37D3">
        <w:t>Teď tam něco je,</w:t>
      </w:r>
      <w:r w:rsidRPr="00EE37D3">
        <w:t>“</w:t>
      </w:r>
      <w:r w:rsidR="0093005C" w:rsidRPr="00EE37D3">
        <w:t xml:space="preserve"> řekl Brandes. </w:t>
      </w:r>
      <w:r w:rsidRPr="00EE37D3">
        <w:t>„</w:t>
      </w:r>
      <w:r w:rsidR="0093005C" w:rsidRPr="00EE37D3">
        <w:t>Proč nám nedáte ty zbraně?</w:t>
      </w:r>
      <w:r w:rsidRPr="00EE37D3">
        <w:t>“</w:t>
      </w:r>
    </w:p>
    <w:p w:rsidR="00967FBE" w:rsidRPr="00EE37D3" w:rsidRDefault="00967FBE" w:rsidP="00A21DE9">
      <w:pPr>
        <w:pStyle w:val="Text"/>
      </w:pPr>
      <w:r w:rsidRPr="00EE37D3">
        <w:t>„</w:t>
      </w:r>
      <w:r w:rsidR="0093005C" w:rsidRPr="00EE37D3">
        <w:t>Zbláznil jste se?</w:t>
      </w:r>
      <w:r w:rsidRPr="00EE37D3">
        <w:t>“</w:t>
      </w:r>
      <w:r w:rsidR="0093005C" w:rsidRPr="00EE37D3">
        <w:t xml:space="preserve"> zařval Fitch. Zamířil zase na Brandese.</w:t>
      </w:r>
    </w:p>
    <w:p w:rsidR="00967FBE" w:rsidRPr="00EE37D3" w:rsidRDefault="0093005C" w:rsidP="00A21DE9">
      <w:pPr>
        <w:pStyle w:val="Text"/>
      </w:pPr>
      <w:r w:rsidRPr="00EE37D3">
        <w:t>Blufuje</w:t>
      </w:r>
      <w:r w:rsidR="00967FBE" w:rsidRPr="00EE37D3">
        <w:t>…</w:t>
      </w:r>
    </w:p>
    <w:p w:rsidR="00967FBE" w:rsidRPr="00EE37D3" w:rsidRDefault="00967FBE" w:rsidP="00A21DE9">
      <w:pPr>
        <w:pStyle w:val="Text"/>
      </w:pPr>
      <w:r w:rsidRPr="00EE37D3">
        <w:t>„</w:t>
      </w:r>
      <w:r w:rsidR="0093005C" w:rsidRPr="00EE37D3">
        <w:t>Vůbec ne. Klidně nás můžete zabít. Vy taky, Lindo. Ale radši byste měli zabít sebe.</w:t>
      </w:r>
      <w:r w:rsidRPr="00EE37D3">
        <w:t>“</w:t>
      </w:r>
    </w:p>
    <w:p w:rsidR="00967FBE" w:rsidRPr="00EE37D3" w:rsidRDefault="00967FBE" w:rsidP="00A21DE9">
      <w:pPr>
        <w:pStyle w:val="Text"/>
      </w:pPr>
      <w:r w:rsidRPr="00EE37D3">
        <w:t>„</w:t>
      </w:r>
      <w:r w:rsidR="0093005C" w:rsidRPr="00EE37D3">
        <w:t>Teď odejdeme a vy nám nebudete bránit.</w:t>
      </w:r>
      <w:r w:rsidRPr="00EE37D3">
        <w:t>“</w:t>
      </w:r>
    </w:p>
    <w:p w:rsidR="00967FBE" w:rsidRPr="00EE37D3" w:rsidRDefault="00967FBE" w:rsidP="00A21DE9">
      <w:pPr>
        <w:pStyle w:val="Text"/>
      </w:pPr>
      <w:r w:rsidRPr="00EE37D3">
        <w:t>„</w:t>
      </w:r>
      <w:r w:rsidR="0093005C" w:rsidRPr="00EE37D3">
        <w:t>Sedněte si a držte už konečně hubu,</w:t>
      </w:r>
      <w:r w:rsidRPr="00EE37D3">
        <w:t>“</w:t>
      </w:r>
      <w:r w:rsidR="0093005C" w:rsidRPr="00EE37D3">
        <w:t xml:space="preserve"> okřikl ho Fitch. </w:t>
      </w:r>
      <w:r w:rsidRPr="00EE37D3">
        <w:t>„</w:t>
      </w:r>
      <w:r w:rsidR="0093005C" w:rsidRPr="00EE37D3">
        <w:t>Nevím, co se děje, ale necítím se tak, že bych měl umřít zrovna teď.</w:t>
      </w:r>
    </w:p>
    <w:p w:rsidR="00967FBE" w:rsidRPr="00EE37D3" w:rsidRDefault="0093005C" w:rsidP="00A21DE9">
      <w:pPr>
        <w:pStyle w:val="Text"/>
        <w:rPr>
          <w:rFonts w:eastAsia="Arial Unicode MS"/>
        </w:rPr>
      </w:pPr>
      <w:r w:rsidRPr="00EE37D3">
        <w:t>A tahle pistole velice snadno vystřelí. Jsem docela zdravý, abych tě mohl, ty hajzle</w:t>
      </w:r>
      <w:r w:rsidRPr="00500869">
        <w:t xml:space="preserve">, </w:t>
      </w:r>
      <w:r w:rsidRPr="00500869">
        <w:rPr>
          <w:rFonts w:eastAsia="Arial Unicode MS"/>
        </w:rPr>
        <w:t>zabít.</w:t>
      </w:r>
      <w:r w:rsidR="00967FBE" w:rsidRPr="00500869">
        <w:rPr>
          <w:rFonts w:eastAsia="Arial Unicode MS"/>
        </w:rPr>
        <w:t>“</w:t>
      </w:r>
    </w:p>
    <w:p w:rsidR="00967FBE" w:rsidRPr="00EE37D3" w:rsidRDefault="00967FBE" w:rsidP="00A21DE9">
      <w:pPr>
        <w:pStyle w:val="Text"/>
      </w:pPr>
      <w:r w:rsidRPr="00EE37D3">
        <w:rPr>
          <w:rFonts w:eastAsia="Arial Unicode MS"/>
          <w:i/>
        </w:rPr>
        <w:t>„</w:t>
      </w:r>
      <w:r w:rsidR="0093005C" w:rsidRPr="00EE37D3">
        <w:t>Nebo sebe?</w:t>
      </w:r>
      <w:r w:rsidRPr="00EE37D3">
        <w:t>“</w:t>
      </w:r>
      <w:r w:rsidR="0093005C" w:rsidRPr="00EE37D3">
        <w:t xml:space="preserve"> zeptal se Brandes rychle.</w:t>
      </w:r>
    </w:p>
    <w:p w:rsidR="00967FBE" w:rsidRPr="00EE37D3" w:rsidRDefault="0093005C" w:rsidP="00A21DE9">
      <w:pPr>
        <w:pStyle w:val="Text"/>
      </w:pPr>
      <w:r w:rsidRPr="00EE37D3">
        <w:t>Srdce mu skoro přestalo tlouct, ale Fitch nevystřelil. Ostatní se na něj dívali.</w:t>
      </w:r>
    </w:p>
    <w:p w:rsidR="00967FBE" w:rsidRPr="00EE37D3" w:rsidRDefault="00967FBE" w:rsidP="00A21DE9">
      <w:pPr>
        <w:pStyle w:val="Text"/>
      </w:pPr>
      <w:r w:rsidRPr="00EE37D3">
        <w:t>„</w:t>
      </w:r>
      <w:r w:rsidR="0093005C" w:rsidRPr="00EE37D3">
        <w:t>Jason přidal pár krystalků Julie do vaší kávy,</w:t>
      </w:r>
      <w:r w:rsidRPr="00EE37D3">
        <w:t>“</w:t>
      </w:r>
      <w:r w:rsidR="0093005C" w:rsidRPr="00EE37D3">
        <w:t xml:space="preserve"> vysvětlil jim Brandes. </w:t>
      </w:r>
      <w:r w:rsidRPr="00EE37D3">
        <w:t>„</w:t>
      </w:r>
      <w:r w:rsidR="0093005C" w:rsidRPr="00EE37D3">
        <w:t>Strčil jsem mu ji předtím do ruky. On je moc chytrý. Oba jste vypili koncentrovaný virus. Jeho účinek je okamžitý. Tady se nedá mluvit o nějaké inkubační době.</w:t>
      </w:r>
      <w:r w:rsidRPr="00EE37D3">
        <w:t>“</w:t>
      </w:r>
    </w:p>
    <w:p w:rsidR="00967FBE" w:rsidRPr="00EE37D3" w:rsidRDefault="00967FBE" w:rsidP="00A21DE9">
      <w:pPr>
        <w:pStyle w:val="Text"/>
      </w:pPr>
      <w:r w:rsidRPr="00EE37D3">
        <w:t>„</w:t>
      </w:r>
      <w:r w:rsidR="0093005C" w:rsidRPr="00EE37D3">
        <w:t>Jste hlupáci,</w:t>
      </w:r>
      <w:r w:rsidRPr="00EE37D3">
        <w:t>“</w:t>
      </w:r>
      <w:r w:rsidR="0093005C" w:rsidRPr="00EE37D3">
        <w:t xml:space="preserve"> prohlásil Fitch. </w:t>
      </w:r>
      <w:r w:rsidRPr="00EE37D3">
        <w:t>„</w:t>
      </w:r>
      <w:r w:rsidR="0093005C" w:rsidRPr="00EE37D3">
        <w:t>Máme tady své lidi.</w:t>
      </w:r>
      <w:r w:rsidRPr="00EE37D3">
        <w:t>“</w:t>
      </w:r>
      <w:r w:rsidR="0093005C" w:rsidRPr="00EE37D3">
        <w:t xml:space="preserve"> Pak se odmlčel, podíval se na Jasona a přikývl. </w:t>
      </w:r>
      <w:r w:rsidRPr="00EE37D3">
        <w:t>„</w:t>
      </w:r>
      <w:r w:rsidR="0093005C" w:rsidRPr="00EE37D3">
        <w:t>Oukej, zapomeňte na naše muže. Ten kluk jim odne</w:t>
      </w:r>
      <w:r w:rsidR="00500869">
        <w:t>sl k</w:t>
      </w:r>
      <w:r w:rsidR="0093005C" w:rsidRPr="00EE37D3">
        <w:t>ávu nejdřív. Ale moc dobře víte, že vůbec nejsme bezmocní, Brandesi. Lindo, přines nějaký provaz. Můžeme vás svázat. Mohli bychom vás zastřelit.</w:t>
      </w:r>
      <w:r w:rsidRPr="00EE37D3">
        <w:t>“</w:t>
      </w:r>
    </w:p>
    <w:p w:rsidR="00967FBE" w:rsidRPr="00EE37D3" w:rsidRDefault="0093005C" w:rsidP="00A21DE9">
      <w:pPr>
        <w:pStyle w:val="Text"/>
      </w:pPr>
      <w:r w:rsidRPr="00EE37D3">
        <w:lastRenderedPageBreak/>
        <w:t>Linda vrávoravě vstala, aby splnila jeho příkaz. Brandes na ni mávl, aby si zase sedla, ale ona neposlechla.</w:t>
      </w:r>
    </w:p>
    <w:p w:rsidR="00967FBE" w:rsidRPr="00EE37D3" w:rsidRDefault="00967FBE" w:rsidP="00A21DE9">
      <w:pPr>
        <w:pStyle w:val="Text"/>
      </w:pPr>
      <w:r w:rsidRPr="00EE37D3">
        <w:t>„</w:t>
      </w:r>
      <w:r w:rsidR="0093005C" w:rsidRPr="00EE37D3">
        <w:t>Neuděláte ani jedno, ani druhé, Fitchi. Nezabijete nás. Ani nás nesvážete. Dovolte, abych vám sdělil, co by se stalo, kdybyste se pokusili o jednu z těchto věcí.</w:t>
      </w:r>
    </w:p>
    <w:p w:rsidR="00967FBE" w:rsidRPr="00EE37D3" w:rsidRDefault="0093005C" w:rsidP="00A21DE9">
      <w:pPr>
        <w:pStyle w:val="Text"/>
      </w:pPr>
      <w:r w:rsidRPr="00EE37D3">
        <w:t>Vy, tahle mrcha a vaši muži byste zemřeli. Zemřeli. A zemřeli byste takovou smrtí, jakou si ani nedovedete představit. Opravdu nedovedete.</w:t>
      </w:r>
      <w:r w:rsidR="00967FBE" w:rsidRPr="00EE37D3">
        <w:t>“</w:t>
      </w:r>
      <w:r w:rsidRPr="00EE37D3">
        <w:t xml:space="preserve"> Brandes se podíval na Lindu a cítil, jak mu tepe ve spáncích, když si vzpomene na svého bratra, na její zradu </w:t>
      </w:r>
      <w:r w:rsidR="00967FBE" w:rsidRPr="00EE37D3">
        <w:t>–</w:t>
      </w:r>
      <w:r w:rsidR="00CD1B4F">
        <w:t xml:space="preserve"> </w:t>
      </w:r>
      <w:r w:rsidRPr="00EE37D3">
        <w:t>na Peterovu smrt a na to, jakým způsobem zemřel.</w:t>
      </w:r>
    </w:p>
    <w:p w:rsidR="00967FBE" w:rsidRPr="00EE37D3" w:rsidRDefault="0093005C" w:rsidP="00A21DE9">
      <w:pPr>
        <w:pStyle w:val="Text"/>
      </w:pPr>
      <w:r w:rsidRPr="00EE37D3">
        <w:t>Teď byl spokojený. A vůbec ho to nepřekvapilo.</w:t>
      </w:r>
    </w:p>
    <w:p w:rsidR="00967FBE" w:rsidRPr="00EE37D3" w:rsidRDefault="00967FBE" w:rsidP="00A21DE9">
      <w:pPr>
        <w:pStyle w:val="Text"/>
      </w:pPr>
      <w:r w:rsidRPr="00EE37D3">
        <w:t>„</w:t>
      </w:r>
      <w:r w:rsidR="0093005C" w:rsidRPr="00EE37D3">
        <w:t>Až vás najdou vaši lidé, zjistí, že jste mrtví. Fitchi a Lindo, slyšíte to? My budeme</w:t>
      </w:r>
      <w:r w:rsidR="00E262E0">
        <w:t xml:space="preserve"> buď </w:t>
      </w:r>
      <w:r w:rsidR="0093005C" w:rsidRPr="00EE37D3">
        <w:t>svázaní, nebo zastřelení. Slibuju vám jedno, vy hajzlové, jestli nás svážete, neřekneme živé duši, že vy dva a vaši muži nejste mrtví.</w:t>
      </w:r>
    </w:p>
    <w:p w:rsidR="00967FBE" w:rsidRPr="00EE37D3" w:rsidRDefault="0093005C" w:rsidP="00A21DE9">
      <w:pPr>
        <w:pStyle w:val="Text"/>
      </w:pPr>
      <w:r w:rsidRPr="00EE37D3">
        <w:t>Myslete na to, Fitchi. Vy taky, Lindo. Přemýšlejte velice pečlivě. Myslete na to, co zažil Peter. Pohřbili ho. A pak, za tři dny</w:t>
      </w:r>
      <w:r w:rsidR="00967FBE" w:rsidRPr="00EE37D3">
        <w:t>…</w:t>
      </w:r>
      <w:r w:rsidRPr="00EE37D3">
        <w:t xml:space="preserve"> ožil. Nebo možná že to tady uzavřou jako Lyle. Možná sem přijede Lawrence a spálí vaše těla.</w:t>
      </w:r>
      <w:r w:rsidR="00967FBE" w:rsidRPr="00EE37D3">
        <w:t>“</w:t>
      </w:r>
    </w:p>
    <w:p w:rsidR="00967FBE" w:rsidRPr="00EE37D3" w:rsidRDefault="0093005C" w:rsidP="00A21DE9">
      <w:pPr>
        <w:pStyle w:val="Text"/>
      </w:pPr>
      <w:r w:rsidRPr="00EE37D3">
        <w:t>Postavil se a zamířil ven. Pokynul ostatním, aby ho následovali. Pomalu se jeden po druhém taky zvedli.</w:t>
      </w:r>
    </w:p>
    <w:p w:rsidR="00967FBE" w:rsidRPr="00EE37D3" w:rsidRDefault="00967FBE" w:rsidP="00A21DE9">
      <w:pPr>
        <w:pStyle w:val="Text"/>
      </w:pPr>
      <w:r w:rsidRPr="00EE37D3">
        <w:t>„</w:t>
      </w:r>
      <w:r w:rsidR="0093005C" w:rsidRPr="00EE37D3">
        <w:t>A když budete mít štěstí, Lindo, neprobudíte se dřív, než vás hodí do ohně. Myslete na to.</w:t>
      </w:r>
      <w:r w:rsidRPr="00EE37D3">
        <w:t>“</w:t>
      </w:r>
    </w:p>
    <w:p w:rsidR="00967FBE" w:rsidRPr="00EE37D3" w:rsidRDefault="0093005C" w:rsidP="00A21DE9">
      <w:pPr>
        <w:pStyle w:val="Text"/>
      </w:pPr>
      <w:r w:rsidRPr="00EE37D3">
        <w:t>Mávl na ostatní, aby ho následovali ke dveřím. Pomalu vyšli.</w:t>
      </w:r>
    </w:p>
    <w:p w:rsidR="00967FBE" w:rsidRPr="00EE37D3" w:rsidRDefault="00967FBE" w:rsidP="00A21DE9">
      <w:pPr>
        <w:pStyle w:val="Text"/>
      </w:pPr>
      <w:r w:rsidRPr="00EE37D3">
        <w:t>„</w:t>
      </w:r>
      <w:r w:rsidR="0093005C" w:rsidRPr="00EE37D3">
        <w:t>Jime,</w:t>
      </w:r>
      <w:r w:rsidRPr="00EE37D3">
        <w:t>“</w:t>
      </w:r>
      <w:r w:rsidR="0093005C" w:rsidRPr="00EE37D3">
        <w:t xml:space="preserve"> řekl velice tiše Krackovi, </w:t>
      </w:r>
      <w:r w:rsidRPr="00EE37D3">
        <w:t>„</w:t>
      </w:r>
      <w:r w:rsidR="0093005C" w:rsidRPr="00EE37D3">
        <w:t>ti muži venku jsou sice nemocní, ale pořád jsou nebezpeční</w:t>
      </w:r>
      <w:r w:rsidRPr="00EE37D3">
        <w:t>…“</w:t>
      </w:r>
      <w:r w:rsidR="0093005C" w:rsidRPr="00EE37D3">
        <w:t xml:space="preserve"> Kracke přikývl.</w:t>
      </w:r>
    </w:p>
    <w:p w:rsidR="00967FBE" w:rsidRPr="00EE37D3" w:rsidRDefault="00967FBE" w:rsidP="00A21DE9">
      <w:pPr>
        <w:pStyle w:val="Text"/>
      </w:pPr>
      <w:r w:rsidRPr="00EE37D3">
        <w:t>„</w:t>
      </w:r>
      <w:r w:rsidR="0093005C" w:rsidRPr="00EE37D3">
        <w:t>Vidíš, Fitchi, necháš nás odejít, protože jsme jediní na světě, kdo víme, že za půl hodiny nebudete doopravdy mrtví. My jediní můžeme zabránit tomu, aby s vámi nenaložili jako s mrtvými. Chcete zemřít při tom, jak se zoufale snažíte nadzvednout víko rakve, nebo jak se pokoušíte vyhrabat z vysoké vrstvy hlíny, Fitchi?</w:t>
      </w:r>
      <w:r w:rsidRPr="00EE37D3">
        <w:t>“</w:t>
      </w:r>
    </w:p>
    <w:p w:rsidR="00967FBE" w:rsidRPr="00EE37D3" w:rsidRDefault="0093005C" w:rsidP="00A21DE9">
      <w:pPr>
        <w:pStyle w:val="Text"/>
      </w:pPr>
      <w:r w:rsidRPr="00EE37D3">
        <w:t>Vystrčil ostatní ven. Kracke už odešel. Fitch a Linda se snažili zvednout své zbraně, ale hlavy jim pomalu spadly, oči se zakalily a víčka ztěžkla.</w:t>
      </w:r>
    </w:p>
    <w:p w:rsidR="00967FBE" w:rsidRPr="00EE37D3" w:rsidRDefault="00967FBE" w:rsidP="00A21DE9">
      <w:pPr>
        <w:pStyle w:val="Text"/>
      </w:pPr>
      <w:r w:rsidRPr="00EE37D3">
        <w:t>„</w:t>
      </w:r>
      <w:r w:rsidR="0093005C" w:rsidRPr="00EE37D3">
        <w:t>A co vy, Lindo? Chcete takhle skončit?</w:t>
      </w:r>
      <w:r w:rsidRPr="00EE37D3">
        <w:t>“</w:t>
      </w:r>
    </w:p>
    <w:p w:rsidR="00967FBE" w:rsidRPr="00EE37D3" w:rsidRDefault="00967FBE" w:rsidP="00A21DE9">
      <w:pPr>
        <w:pStyle w:val="Text"/>
      </w:pPr>
      <w:r w:rsidRPr="00EE37D3">
        <w:t>„</w:t>
      </w:r>
      <w:r w:rsidR="0093005C" w:rsidRPr="00EE37D3">
        <w:t>Ty hajzle,</w:t>
      </w:r>
      <w:r w:rsidRPr="00EE37D3">
        <w:t>“</w:t>
      </w:r>
      <w:r w:rsidR="0093005C" w:rsidRPr="00EE37D3">
        <w:t xml:space="preserve"> zasípala. </w:t>
      </w:r>
      <w:r w:rsidRPr="00EE37D3">
        <w:t>„</w:t>
      </w:r>
      <w:r w:rsidR="0093005C" w:rsidRPr="00EE37D3">
        <w:t>Ty zasranej hajzle!</w:t>
      </w:r>
      <w:r w:rsidRPr="00EE37D3">
        <w:t>“</w:t>
      </w:r>
    </w:p>
    <w:p w:rsidR="00967FBE" w:rsidRPr="00EE37D3" w:rsidRDefault="00967FBE" w:rsidP="00A21DE9">
      <w:pPr>
        <w:pStyle w:val="Text"/>
      </w:pPr>
      <w:r w:rsidRPr="00EE37D3">
        <w:lastRenderedPageBreak/>
        <w:t>„</w:t>
      </w:r>
      <w:r w:rsidR="0093005C" w:rsidRPr="00EE37D3">
        <w:t>Od vás</w:t>
      </w:r>
      <w:r w:rsidRPr="00EE37D3">
        <w:t>…</w:t>
      </w:r>
      <w:r w:rsidR="0093005C" w:rsidRPr="00EE37D3">
        <w:t>,</w:t>
      </w:r>
      <w:r w:rsidRPr="00EE37D3">
        <w:t>“</w:t>
      </w:r>
      <w:r w:rsidR="0093005C" w:rsidRPr="00EE37D3">
        <w:t xml:space="preserve"> začal, ale pak přestal a usmál se.</w:t>
      </w:r>
    </w:p>
    <w:p w:rsidR="00967FBE" w:rsidRPr="00EE37D3" w:rsidRDefault="00967FBE" w:rsidP="00A21DE9">
      <w:pPr>
        <w:pStyle w:val="Text"/>
      </w:pPr>
      <w:r w:rsidRPr="00EE37D3">
        <w:t>„</w:t>
      </w:r>
      <w:r w:rsidR="0093005C" w:rsidRPr="00EE37D3">
        <w:t>Řeknete jim to potom? Řeknete jim, že nejsme mrtví?</w:t>
      </w:r>
      <w:r w:rsidRPr="00EE37D3">
        <w:t>“</w:t>
      </w:r>
      <w:r w:rsidR="0093005C" w:rsidRPr="00EE37D3">
        <w:t xml:space="preserve"> zeptal se Fitch.</w:t>
      </w:r>
    </w:p>
    <w:p w:rsidR="00967FBE" w:rsidRPr="00EE37D3" w:rsidRDefault="0093005C" w:rsidP="00A21DE9">
      <w:pPr>
        <w:pStyle w:val="Text"/>
      </w:pPr>
      <w:r w:rsidRPr="00EE37D3">
        <w:t>Brandesův obličej byl jako kámen, když se na ně podíval, nejdřív na jednoho a pak na druhého.</w:t>
      </w:r>
    </w:p>
    <w:p w:rsidR="00967FBE" w:rsidRPr="00EE37D3" w:rsidRDefault="00967FBE" w:rsidP="00A21DE9">
      <w:pPr>
        <w:pStyle w:val="Text"/>
      </w:pPr>
      <w:r w:rsidRPr="00EE37D3">
        <w:t>„</w:t>
      </w:r>
      <w:r w:rsidR="0093005C" w:rsidRPr="00EE37D3">
        <w:t>Pravděpodobně několik stovek lidí, dobrých lidí z Lyle zemřelo,</w:t>
      </w:r>
      <w:r w:rsidRPr="00EE37D3">
        <w:t>“</w:t>
      </w:r>
      <w:r w:rsidR="0093005C" w:rsidRPr="00EE37D3">
        <w:t xml:space="preserve"> řekl nakonec. </w:t>
      </w:r>
      <w:r w:rsidRPr="00EE37D3">
        <w:t>„</w:t>
      </w:r>
      <w:r w:rsidR="0093005C" w:rsidRPr="00EE37D3">
        <w:t>Můj bratr zemřel. Já kašlu na vaše zlato a na vaše mezinárodní spiknutí, ale mám starost o ty lidi. Měl bych vás nechat shnít.</w:t>
      </w:r>
    </w:p>
    <w:p w:rsidR="00967FBE" w:rsidRPr="00EE37D3" w:rsidRDefault="0093005C" w:rsidP="00A21DE9">
      <w:pPr>
        <w:pStyle w:val="Text"/>
      </w:pPr>
      <w:r w:rsidRPr="00EE37D3">
        <w:t>Ale možná že nejsem jako vy,</w:t>
      </w:r>
      <w:r w:rsidR="00967FBE" w:rsidRPr="00EE37D3">
        <w:t>“</w:t>
      </w:r>
      <w:r w:rsidRPr="00EE37D3">
        <w:t xml:space="preserve"> dodal pak, když se otočil, aby šel za ostatními na louku.</w:t>
      </w:r>
    </w:p>
    <w:p w:rsidR="00967FBE" w:rsidRPr="00EE37D3" w:rsidRDefault="0093005C" w:rsidP="00A21DE9">
      <w:pPr>
        <w:pStyle w:val="Text"/>
      </w:pPr>
      <w:r w:rsidRPr="00EE37D3">
        <w:t>Venku se Sarah, Wismer a Jason objímali. Brandes k nim došel a pevně stiskl Jasonovi ruku.</w:t>
      </w:r>
    </w:p>
    <w:p w:rsidR="00967FBE" w:rsidRPr="00EE37D3" w:rsidRDefault="00967FBE" w:rsidP="00A21DE9">
      <w:pPr>
        <w:pStyle w:val="Text"/>
      </w:pPr>
      <w:r w:rsidRPr="00EE37D3">
        <w:t>„</w:t>
      </w:r>
      <w:r w:rsidR="0093005C" w:rsidRPr="00EE37D3">
        <w:t>Děkuju ti,</w:t>
      </w:r>
      <w:r w:rsidRPr="00EE37D3">
        <w:t>“</w:t>
      </w:r>
      <w:r w:rsidR="0093005C" w:rsidRPr="00EE37D3">
        <w:t xml:space="preserve"> řekl.</w:t>
      </w:r>
    </w:p>
    <w:p w:rsidR="00967FBE" w:rsidRPr="00EE37D3" w:rsidRDefault="00967FBE" w:rsidP="00A21DE9">
      <w:pPr>
        <w:pStyle w:val="Text"/>
      </w:pPr>
      <w:r w:rsidRPr="00EE37D3">
        <w:t>„</w:t>
      </w:r>
      <w:r w:rsidR="0093005C" w:rsidRPr="00EE37D3">
        <w:t>Já děkuju vám,</w:t>
      </w:r>
      <w:r w:rsidRPr="00EE37D3">
        <w:t>“</w:t>
      </w:r>
      <w:r w:rsidR="0093005C" w:rsidRPr="00EE37D3">
        <w:t xml:space="preserve"> odpověděl Jason a tím to pro ně skončilo.</w:t>
      </w:r>
    </w:p>
    <w:p w:rsidR="00967FBE" w:rsidRPr="00EE37D3" w:rsidRDefault="00967FBE" w:rsidP="00A21DE9">
      <w:pPr>
        <w:pStyle w:val="Text"/>
      </w:pPr>
      <w:r w:rsidRPr="00EE37D3">
        <w:t>„</w:t>
      </w:r>
      <w:r w:rsidR="0093005C" w:rsidRPr="00EE37D3">
        <w:t>To je v pořádku,</w:t>
      </w:r>
      <w:r w:rsidRPr="00EE37D3">
        <w:t>“</w:t>
      </w:r>
      <w:r w:rsidR="0093005C" w:rsidRPr="00EE37D3">
        <w:t xml:space="preserve"> řekl Kracke, když procházel kolem verandy. </w:t>
      </w:r>
      <w:r w:rsidRPr="00EE37D3">
        <w:t>„</w:t>
      </w:r>
      <w:r w:rsidR="0093005C" w:rsidRPr="00EE37D3">
        <w:t>Ti dostali své dávky trochu dřív. Díky tobě,</w:t>
      </w:r>
      <w:r w:rsidRPr="00EE37D3">
        <w:t>“</w:t>
      </w:r>
      <w:r w:rsidR="0093005C" w:rsidRPr="00EE37D3">
        <w:t xml:space="preserve"> rozcuchal Jasonovi vlasy, </w:t>
      </w:r>
      <w:r w:rsidRPr="00EE37D3">
        <w:t>„</w:t>
      </w:r>
      <w:r w:rsidR="0093005C" w:rsidRPr="00EE37D3">
        <w:t>a teď moc pěkně spí. Co bude dál?</w:t>
      </w:r>
      <w:r w:rsidRPr="00EE37D3">
        <w:t>“</w:t>
      </w:r>
    </w:p>
    <w:p w:rsidR="00967FBE" w:rsidRPr="00EE37D3" w:rsidRDefault="0093005C" w:rsidP="00A21DE9">
      <w:pPr>
        <w:pStyle w:val="Text"/>
      </w:pPr>
      <w:r w:rsidRPr="00EE37D3">
        <w:t>Brandese překvapilo, že ta otázka směřuje k němu, a ještě víc ho překvapilo, že všichni ostatní se na něj dívají a čekají odpověď.</w:t>
      </w:r>
    </w:p>
    <w:p w:rsidR="00967FBE" w:rsidRPr="00EE37D3" w:rsidRDefault="0093005C" w:rsidP="00A21DE9">
      <w:pPr>
        <w:pStyle w:val="Text"/>
        <w:rPr>
          <w:i/>
        </w:rPr>
      </w:pPr>
      <w:r w:rsidRPr="00EE37D3">
        <w:rPr>
          <w:i/>
        </w:rPr>
        <w:t>Změnili se. Já taky. Všichni se změnili.</w:t>
      </w:r>
    </w:p>
    <w:p w:rsidR="00967FBE" w:rsidRPr="00EE37D3" w:rsidRDefault="00967FBE" w:rsidP="00A21DE9">
      <w:pPr>
        <w:pStyle w:val="Text"/>
      </w:pPr>
      <w:r w:rsidRPr="00EE37D3">
        <w:t>„</w:t>
      </w:r>
      <w:r w:rsidR="0093005C" w:rsidRPr="00EE37D3">
        <w:t>Musíme někoho poslat pro Cynthii,</w:t>
      </w:r>
      <w:r w:rsidRPr="00EE37D3">
        <w:t>“</w:t>
      </w:r>
      <w:r w:rsidR="0093005C" w:rsidRPr="00EE37D3">
        <w:t xml:space="preserve"> řekl okamžitě. Kracke přikývl, vzal Wismera za loket a vedl ho do domu k telefonu. </w:t>
      </w:r>
      <w:r w:rsidRPr="00EE37D3">
        <w:t>„</w:t>
      </w:r>
      <w:r w:rsidR="0093005C" w:rsidRPr="00EE37D3">
        <w:t>Jdi napřed, Alexi,</w:t>
      </w:r>
      <w:r w:rsidRPr="00EE37D3">
        <w:t>“</w:t>
      </w:r>
      <w:r w:rsidR="0093005C" w:rsidRPr="00EE37D3">
        <w:t xml:space="preserve"> řekl Allenberg a usmál se. </w:t>
      </w:r>
      <w:r w:rsidRPr="00EE37D3">
        <w:t>„</w:t>
      </w:r>
      <w:r w:rsidR="0093005C" w:rsidRPr="00EE37D3">
        <w:t xml:space="preserve">Ale </w:t>
      </w:r>
      <w:r w:rsidR="00500869">
        <w:t>Adriane</w:t>
      </w:r>
      <w:r w:rsidR="0093005C" w:rsidRPr="00EE37D3">
        <w:t>, tady je přece tvoje území.</w:t>
      </w:r>
      <w:r w:rsidRPr="00EE37D3">
        <w:t>“</w:t>
      </w:r>
    </w:p>
    <w:p w:rsidR="00967FBE" w:rsidRPr="00EE37D3" w:rsidRDefault="00967FBE" w:rsidP="00A21DE9">
      <w:pPr>
        <w:pStyle w:val="Text"/>
      </w:pPr>
      <w:r w:rsidRPr="00EE37D3">
        <w:t>„</w:t>
      </w:r>
      <w:r w:rsidR="0093005C" w:rsidRPr="00EE37D3">
        <w:t>Opravdu?</w:t>
      </w:r>
      <w:r w:rsidRPr="00EE37D3">
        <w:t>“</w:t>
      </w:r>
    </w:p>
    <w:p w:rsidR="00967FBE" w:rsidRPr="00EE37D3" w:rsidRDefault="0093005C" w:rsidP="00A21DE9">
      <w:pPr>
        <w:pStyle w:val="Text"/>
      </w:pPr>
      <w:r w:rsidRPr="00EE37D3">
        <w:t>Usmál se a vzal Jasona s sebou dovnitř.</w:t>
      </w:r>
    </w:p>
    <w:p w:rsidR="00967FBE" w:rsidRPr="00EE37D3" w:rsidRDefault="00967FBE" w:rsidP="00A21DE9">
      <w:pPr>
        <w:pStyle w:val="Text"/>
      </w:pPr>
      <w:r w:rsidRPr="00EE37D3">
        <w:t>„</w:t>
      </w:r>
      <w:r w:rsidR="0093005C" w:rsidRPr="00EE37D3">
        <w:t>Zeptáš se jí zase?</w:t>
      </w:r>
      <w:r w:rsidRPr="00EE37D3">
        <w:t>“</w:t>
      </w:r>
      <w:r w:rsidR="0093005C" w:rsidRPr="00EE37D3">
        <w:t xml:space="preserve"> zajímala se Sarah. Brandes hned nepochopil, co má na mysli.</w:t>
      </w:r>
    </w:p>
    <w:p w:rsidR="00967FBE" w:rsidRPr="00EE37D3" w:rsidRDefault="00967FBE" w:rsidP="00A21DE9">
      <w:pPr>
        <w:pStyle w:val="Text"/>
      </w:pPr>
      <w:r w:rsidRPr="00EE37D3">
        <w:t>„</w:t>
      </w:r>
      <w:r w:rsidR="0093005C" w:rsidRPr="00EE37D3">
        <w:t>Nevím,</w:t>
      </w:r>
      <w:r w:rsidRPr="00EE37D3">
        <w:t>“</w:t>
      </w:r>
      <w:r w:rsidR="0093005C" w:rsidRPr="00EE37D3">
        <w:t xml:space="preserve"> odpověděl. </w:t>
      </w:r>
      <w:r w:rsidRPr="00EE37D3">
        <w:t>„</w:t>
      </w:r>
      <w:r w:rsidR="0093005C" w:rsidRPr="00EE37D3">
        <w:t>Věci se změnily. Hodně se změnily. Možná se změnily tak, že by to mohlo fungovat. Možná tak, že by to nebylo možné. Já ji miluju, Sarah. Ale,</w:t>
      </w:r>
      <w:r w:rsidRPr="00EE37D3">
        <w:t>“</w:t>
      </w:r>
      <w:r w:rsidR="0093005C" w:rsidRPr="00EE37D3">
        <w:t xml:space="preserve"> zaváhal trochu, než větu dopověděl, </w:t>
      </w:r>
      <w:r w:rsidRPr="00EE37D3">
        <w:t>„</w:t>
      </w:r>
      <w:r w:rsidR="0093005C" w:rsidRPr="00EE37D3">
        <w:t>tebe miluju taky.</w:t>
      </w:r>
      <w:r w:rsidRPr="00EE37D3">
        <w:t>“</w:t>
      </w:r>
    </w:p>
    <w:p w:rsidR="00967FBE" w:rsidRPr="00EE37D3" w:rsidRDefault="0093005C" w:rsidP="00A21DE9">
      <w:pPr>
        <w:pStyle w:val="Text"/>
      </w:pPr>
      <w:r w:rsidRPr="00EE37D3">
        <w:t>Vzal ji za bradu a podíval se jí do očí.</w:t>
      </w:r>
    </w:p>
    <w:p w:rsidR="00967FBE" w:rsidRPr="00EE37D3" w:rsidRDefault="00967FBE" w:rsidP="00A21DE9">
      <w:pPr>
        <w:pStyle w:val="Text"/>
      </w:pPr>
      <w:r w:rsidRPr="00EE37D3">
        <w:lastRenderedPageBreak/>
        <w:t>„</w:t>
      </w:r>
      <w:r w:rsidR="0093005C" w:rsidRPr="00EE37D3">
        <w:t>Nech tomu čas, Alexi. Možná že my všichni potom budeme vědět, co chceme. Konečně. Nejsme už na střední škole. Nepotřebujeme uspořádat své životy před maturitním plesem.</w:t>
      </w:r>
      <w:r w:rsidRPr="00EE37D3">
        <w:t>“</w:t>
      </w:r>
    </w:p>
    <w:p w:rsidR="00967FBE" w:rsidRPr="00EE37D3" w:rsidRDefault="00967FBE" w:rsidP="00A21DE9">
      <w:pPr>
        <w:pStyle w:val="Text"/>
      </w:pPr>
      <w:r w:rsidRPr="00EE37D3">
        <w:t>„</w:t>
      </w:r>
      <w:r w:rsidR="0093005C" w:rsidRPr="00EE37D3">
        <w:t>Možná,</w:t>
      </w:r>
      <w:r w:rsidRPr="00EE37D3">
        <w:t>“</w:t>
      </w:r>
      <w:r w:rsidR="0093005C" w:rsidRPr="00EE37D3">
        <w:t xml:space="preserve"> řekl. </w:t>
      </w:r>
      <w:r w:rsidRPr="00EE37D3">
        <w:t>„</w:t>
      </w:r>
      <w:r w:rsidR="0093005C" w:rsidRPr="00EE37D3">
        <w:t xml:space="preserve">V první řadě jsem se dověděl pár věcí o sobě. Na čas se vrátím na </w:t>
      </w:r>
      <w:r w:rsidR="0093005C" w:rsidRPr="00EE37D3">
        <w:rPr>
          <w:i/>
        </w:rPr>
        <w:t xml:space="preserve">Siege, </w:t>
      </w:r>
      <w:r w:rsidR="0093005C" w:rsidRPr="00EE37D3">
        <w:t>ale ne hned.</w:t>
      </w:r>
      <w:r w:rsidRPr="00EE37D3">
        <w:t>“</w:t>
      </w:r>
      <w:r w:rsidR="0093005C" w:rsidRPr="00EE37D3">
        <w:t xml:space="preserve"> Sklonil se a dlouze ji políbil. </w:t>
      </w:r>
      <w:r w:rsidRPr="00EE37D3">
        <w:t>„</w:t>
      </w:r>
      <w:r w:rsidR="0093005C" w:rsidRPr="00EE37D3">
        <w:t>Ozvu se ti,</w:t>
      </w:r>
      <w:r w:rsidRPr="00EE37D3">
        <w:t>“</w:t>
      </w:r>
      <w:r w:rsidR="0093005C" w:rsidRPr="00EE37D3">
        <w:t xml:space="preserve"> řekl.</w:t>
      </w:r>
    </w:p>
    <w:p w:rsidR="00967FBE" w:rsidRPr="00EE37D3" w:rsidRDefault="00967FBE" w:rsidP="00A21DE9">
      <w:pPr>
        <w:pStyle w:val="Text"/>
      </w:pPr>
      <w:r w:rsidRPr="00EE37D3">
        <w:t>„</w:t>
      </w:r>
      <w:r w:rsidR="0093005C" w:rsidRPr="00EE37D3">
        <w:t>Já vím,</w:t>
      </w:r>
      <w:r w:rsidRPr="00EE37D3">
        <w:t>“</w:t>
      </w:r>
      <w:r w:rsidR="0093005C" w:rsidRPr="00EE37D3">
        <w:t xml:space="preserve"> odpověděla a odešla taky dovnitř. Nechala otevřené dveře pro otce. Allenberg vyšel na verandu a postavil se vedle Brandese, který se opíral rukama o zábradlí a díval se na louku a červenomodré kopce.</w:t>
      </w:r>
    </w:p>
    <w:p w:rsidR="00967FBE" w:rsidRPr="00EE37D3" w:rsidRDefault="00967FBE" w:rsidP="00A21DE9">
      <w:pPr>
        <w:pStyle w:val="Text"/>
      </w:pPr>
      <w:r w:rsidRPr="00EE37D3">
        <w:t>„</w:t>
      </w:r>
      <w:r w:rsidR="0093005C" w:rsidRPr="00EE37D3">
        <w:t>Změnil ses, Alexi,</w:t>
      </w:r>
      <w:r w:rsidRPr="00EE37D3">
        <w:t>“</w:t>
      </w:r>
      <w:r w:rsidR="0093005C" w:rsidRPr="00EE37D3">
        <w:t xml:space="preserve"> řekl Allenberg.</w:t>
      </w:r>
    </w:p>
    <w:p w:rsidR="00967FBE" w:rsidRPr="00EE37D3" w:rsidRDefault="0093005C" w:rsidP="00A21DE9">
      <w:pPr>
        <w:pStyle w:val="Text"/>
      </w:pPr>
      <w:r w:rsidRPr="00EE37D3">
        <w:t>Brandes přikývl. Byl překvapený, jak hlubokou spřízněnost cítil k tomuto muži, kterého ještě před několika dny, když ho překvapil na Fire Islandu u hracího automatu, nenáviděl.</w:t>
      </w:r>
    </w:p>
    <w:p w:rsidR="00967FBE" w:rsidRPr="00EE37D3" w:rsidRDefault="00967FBE" w:rsidP="00A21DE9">
      <w:pPr>
        <w:pStyle w:val="Text"/>
      </w:pPr>
      <w:r w:rsidRPr="00EE37D3">
        <w:t>„</w:t>
      </w:r>
      <w:r w:rsidR="0093005C" w:rsidRPr="00EE37D3">
        <w:t>Co budeš dělat?</w:t>
      </w:r>
      <w:r w:rsidRPr="00EE37D3">
        <w:t>“</w:t>
      </w:r>
      <w:r w:rsidR="0093005C" w:rsidRPr="00EE37D3">
        <w:t xml:space="preserve"> zeptal se Allenberg.</w:t>
      </w:r>
    </w:p>
    <w:p w:rsidR="00967FBE" w:rsidRPr="00EE37D3" w:rsidRDefault="00967FBE" w:rsidP="00A21DE9">
      <w:pPr>
        <w:pStyle w:val="Text"/>
      </w:pPr>
      <w:r w:rsidRPr="00EE37D3">
        <w:t>„</w:t>
      </w:r>
      <w:r w:rsidR="0093005C" w:rsidRPr="00EE37D3">
        <w:t>Nevím.</w:t>
      </w:r>
      <w:r w:rsidRPr="00EE37D3">
        <w:t>“</w:t>
      </w:r>
    </w:p>
    <w:p w:rsidR="00967FBE" w:rsidRPr="00EE37D3" w:rsidRDefault="00967FBE" w:rsidP="00A21DE9">
      <w:pPr>
        <w:pStyle w:val="Text"/>
      </w:pPr>
      <w:r w:rsidRPr="00EE37D3">
        <w:t>„</w:t>
      </w:r>
      <w:r w:rsidR="0093005C" w:rsidRPr="00EE37D3">
        <w:t>Vrátíš se na moře?</w:t>
      </w:r>
      <w:r w:rsidRPr="00EE37D3">
        <w:t>“</w:t>
      </w:r>
    </w:p>
    <w:p w:rsidR="00967FBE" w:rsidRPr="00EE37D3" w:rsidRDefault="00967FBE" w:rsidP="00A21DE9">
      <w:pPr>
        <w:pStyle w:val="Text"/>
      </w:pPr>
      <w:r w:rsidRPr="00EE37D3">
        <w:t>„</w:t>
      </w:r>
      <w:r w:rsidR="0093005C" w:rsidRPr="00EE37D3">
        <w:t xml:space="preserve">Ne hned, </w:t>
      </w:r>
      <w:r w:rsidR="00500869">
        <w:t>Adriane</w:t>
      </w:r>
      <w:r w:rsidR="0093005C" w:rsidRPr="00EE37D3">
        <w:t>. Myslím, že se vrátím do Lyle na pár měsíců, možná pomůžu Jonathanovi dát to tam do pořádku. Jestli to půjde.</w:t>
      </w:r>
      <w:r w:rsidRPr="00EE37D3">
        <w:t>“</w:t>
      </w:r>
    </w:p>
    <w:p w:rsidR="00967FBE" w:rsidRPr="00EE37D3" w:rsidRDefault="00967FBE" w:rsidP="00A21DE9">
      <w:pPr>
        <w:pStyle w:val="Text"/>
      </w:pPr>
      <w:r w:rsidRPr="00EE37D3">
        <w:t>„</w:t>
      </w:r>
      <w:r w:rsidR="0093005C" w:rsidRPr="00EE37D3">
        <w:t>Dobrý nápad,</w:t>
      </w:r>
      <w:r w:rsidRPr="00EE37D3">
        <w:t>“</w:t>
      </w:r>
      <w:r w:rsidR="0093005C" w:rsidRPr="00EE37D3">
        <w:t xml:space="preserve"> souhlasil Allenberg. </w:t>
      </w:r>
      <w:r w:rsidRPr="00EE37D3">
        <w:t>„</w:t>
      </w:r>
      <w:r w:rsidR="0093005C" w:rsidRPr="00EE37D3">
        <w:t>Výborně se na to hodíš.</w:t>
      </w:r>
      <w:r w:rsidRPr="00EE37D3">
        <w:t>“</w:t>
      </w:r>
    </w:p>
    <w:p w:rsidR="00967FBE" w:rsidRPr="00EE37D3" w:rsidRDefault="00967FBE" w:rsidP="00A21DE9">
      <w:pPr>
        <w:pStyle w:val="Text"/>
      </w:pPr>
      <w:r w:rsidRPr="00EE37D3">
        <w:t>„</w:t>
      </w:r>
      <w:r w:rsidR="0093005C" w:rsidRPr="00EE37D3">
        <w:t>A ty?</w:t>
      </w:r>
      <w:r w:rsidRPr="00EE37D3">
        <w:t>“</w:t>
      </w:r>
    </w:p>
    <w:p w:rsidR="00967FBE" w:rsidRPr="00EE37D3" w:rsidRDefault="00967FBE" w:rsidP="00A21DE9">
      <w:pPr>
        <w:pStyle w:val="Text"/>
      </w:pPr>
      <w:r w:rsidRPr="00EE37D3">
        <w:t>„</w:t>
      </w:r>
      <w:r w:rsidR="0093005C" w:rsidRPr="00EE37D3">
        <w:t xml:space="preserve">Stejně jako vždycky. Myslím, že jsme se poučili všichni. Pochopil jsem, že zatahovat rodinu </w:t>
      </w:r>
      <w:proofErr w:type="gramStart"/>
      <w:r w:rsidR="0093005C" w:rsidRPr="00EE37D3">
        <w:t>do</w:t>
      </w:r>
      <w:proofErr w:type="gramEnd"/>
      <w:r w:rsidRPr="00EE37D3">
        <w:t>…“</w:t>
      </w:r>
    </w:p>
    <w:p w:rsidR="00967FBE" w:rsidRPr="00EE37D3" w:rsidRDefault="00967FBE" w:rsidP="00A21DE9">
      <w:pPr>
        <w:pStyle w:val="Text"/>
      </w:pPr>
      <w:r w:rsidRPr="00EE37D3">
        <w:t>„</w:t>
      </w:r>
      <w:r w:rsidR="0093005C" w:rsidRPr="00EE37D3">
        <w:t>Věcí, se kterými si nedokážou poradit, ale někdy to prostě jinak nejde.</w:t>
      </w:r>
      <w:r w:rsidRPr="00EE37D3">
        <w:t>“</w:t>
      </w:r>
    </w:p>
    <w:p w:rsidR="00967FBE" w:rsidRPr="00EE37D3" w:rsidRDefault="00967FBE" w:rsidP="00A21DE9">
      <w:pPr>
        <w:pStyle w:val="Text"/>
      </w:pPr>
      <w:r w:rsidRPr="00EE37D3">
        <w:t>„</w:t>
      </w:r>
      <w:r w:rsidR="0093005C" w:rsidRPr="00EE37D3">
        <w:t>Máš pravdu,</w:t>
      </w:r>
      <w:r w:rsidRPr="00EE37D3">
        <w:t>“</w:t>
      </w:r>
      <w:r w:rsidR="0093005C" w:rsidRPr="00EE37D3">
        <w:t xml:space="preserve"> přitakal Allenberg trochu překvapeně. </w:t>
      </w:r>
      <w:r w:rsidRPr="00EE37D3">
        <w:t>„</w:t>
      </w:r>
      <w:r w:rsidR="0093005C" w:rsidRPr="00EE37D3">
        <w:t>Myslím, že takhle jsem se na to nedíval. Jim a já se rozhodně vrátíme do práce. Jim pochopitelně bude potřebovat pár dní volna. Ale je tady ten plukovník Lawrence.</w:t>
      </w:r>
      <w:r w:rsidRPr="00EE37D3">
        <w:t>“</w:t>
      </w:r>
      <w:r w:rsidR="0093005C" w:rsidRPr="00EE37D3">
        <w:t xml:space="preserve"> Když to říkal, uhnul trochu očima, ale Brandes jenom kývl.</w:t>
      </w:r>
    </w:p>
    <w:p w:rsidR="00967FBE" w:rsidRPr="00EE37D3" w:rsidRDefault="0093005C" w:rsidP="00A21DE9">
      <w:pPr>
        <w:pStyle w:val="Text"/>
      </w:pPr>
      <w:r w:rsidRPr="00EE37D3">
        <w:t>Změnil se, pomyslel si Allenberg.</w:t>
      </w:r>
    </w:p>
    <w:p w:rsidR="00967FBE" w:rsidRPr="00EE37D3" w:rsidRDefault="00967FBE" w:rsidP="00A21DE9">
      <w:pPr>
        <w:pStyle w:val="Text"/>
      </w:pPr>
      <w:r w:rsidRPr="00EE37D3">
        <w:t>„</w:t>
      </w:r>
      <w:r w:rsidR="0093005C" w:rsidRPr="00EE37D3">
        <w:t>A co uděláme s nimi?</w:t>
      </w:r>
      <w:r w:rsidRPr="00EE37D3">
        <w:t>“</w:t>
      </w:r>
      <w:r w:rsidR="0093005C" w:rsidRPr="00EE37D3">
        <w:t xml:space="preserve"> zeptal se Brandese.</w:t>
      </w:r>
    </w:p>
    <w:p w:rsidR="00967FBE" w:rsidRPr="00EE37D3" w:rsidRDefault="00967FBE" w:rsidP="00A21DE9">
      <w:pPr>
        <w:pStyle w:val="Text"/>
      </w:pPr>
      <w:r w:rsidRPr="00EE37D3">
        <w:t>„</w:t>
      </w:r>
      <w:r w:rsidR="0093005C" w:rsidRPr="00EE37D3">
        <w:t>S kým?</w:t>
      </w:r>
      <w:r w:rsidRPr="00EE37D3">
        <w:t>“</w:t>
      </w:r>
      <w:r w:rsidR="0093005C" w:rsidRPr="00EE37D3">
        <w:t xml:space="preserve"> opáčil Brandes nechápavě.</w:t>
      </w:r>
    </w:p>
    <w:p w:rsidR="00967FBE" w:rsidRPr="00EE37D3" w:rsidRDefault="00967FBE" w:rsidP="00A21DE9">
      <w:pPr>
        <w:pStyle w:val="Text"/>
      </w:pPr>
      <w:r w:rsidRPr="00EE37D3">
        <w:t>„</w:t>
      </w:r>
      <w:r w:rsidR="0093005C" w:rsidRPr="00EE37D3">
        <w:t>S Fitchem a Denardovou. Co s nimi?</w:t>
      </w:r>
      <w:r w:rsidRPr="00EE37D3">
        <w:t>“</w:t>
      </w:r>
    </w:p>
    <w:p w:rsidR="00967FBE" w:rsidRPr="00EE37D3" w:rsidRDefault="00967FBE" w:rsidP="00A21DE9">
      <w:pPr>
        <w:pStyle w:val="Text"/>
      </w:pPr>
      <w:r w:rsidRPr="00EE37D3">
        <w:t>„</w:t>
      </w:r>
      <w:r w:rsidR="0093005C" w:rsidRPr="00EE37D3">
        <w:t>Jak to myslíš? Proč se ptáš mě?</w:t>
      </w:r>
      <w:r w:rsidRPr="00EE37D3">
        <w:t>“</w:t>
      </w:r>
    </w:p>
    <w:p w:rsidR="00967FBE" w:rsidRPr="00EE37D3" w:rsidRDefault="00967FBE" w:rsidP="00A21DE9">
      <w:pPr>
        <w:pStyle w:val="Text"/>
      </w:pPr>
      <w:r w:rsidRPr="00EE37D3">
        <w:lastRenderedPageBreak/>
        <w:t>„</w:t>
      </w:r>
      <w:r w:rsidR="0093005C" w:rsidRPr="00EE37D3">
        <w:t>Ty jsi tady široko daleko jediný doktor, Alexi.</w:t>
      </w:r>
      <w:r w:rsidRPr="00EE37D3">
        <w:t>“</w:t>
      </w:r>
      <w:r w:rsidR="0093005C" w:rsidRPr="00EE37D3">
        <w:t xml:space="preserve"> Allenberg se zarazil a podíval se Brandesovi pevně do očí. </w:t>
      </w:r>
      <w:r w:rsidRPr="00EE37D3">
        <w:t>„</w:t>
      </w:r>
      <w:r w:rsidR="0093005C" w:rsidRPr="00EE37D3">
        <w:t>Brzy sem přijedou další lidi. Všichni budeme stát za tebou. Hergot, ty jsi přece doktor! Řekneš těm lidem, že Fitch a ti ostatní jsou živí, Alexi?</w:t>
      </w:r>
      <w:r w:rsidRPr="00EE37D3">
        <w:t>“</w:t>
      </w:r>
    </w:p>
    <w:p w:rsidR="00967FBE" w:rsidRPr="00EE37D3" w:rsidRDefault="0093005C" w:rsidP="00A21DE9">
      <w:pPr>
        <w:pStyle w:val="Text"/>
      </w:pPr>
      <w:r w:rsidRPr="00EE37D3">
        <w:t>Chvilku se na sebe upřeně dívali a potom Brandes znovu otočil hlavu, aby se podíval na louku vlnící se ve větru. Nakonec se obrátil zpátky k Allenbergovi.</w:t>
      </w:r>
    </w:p>
    <w:p w:rsidR="005528E8" w:rsidRDefault="00967FBE" w:rsidP="00A21DE9">
      <w:pPr>
        <w:pStyle w:val="Text"/>
      </w:pPr>
      <w:r w:rsidRPr="00EE37D3">
        <w:t>„</w:t>
      </w:r>
      <w:r w:rsidR="00500869">
        <w:t>Nevím, Adriane</w:t>
      </w:r>
      <w:r w:rsidR="0093005C" w:rsidRPr="00EE37D3">
        <w:t>,</w:t>
      </w:r>
      <w:r w:rsidRPr="00EE37D3">
        <w:t>“</w:t>
      </w:r>
      <w:r w:rsidR="0093005C" w:rsidRPr="00EE37D3">
        <w:t xml:space="preserve"> řekl.</w:t>
      </w:r>
    </w:p>
    <w:p w:rsidR="00967FBE" w:rsidRPr="00EE37D3" w:rsidRDefault="005528E8" w:rsidP="00A21DE9">
      <w:pPr>
        <w:pStyle w:val="Text"/>
      </w:pPr>
      <w:r>
        <w:br w:type="page"/>
      </w:r>
    </w:p>
    <w:p w:rsidR="00967FBE" w:rsidRDefault="00C71027" w:rsidP="00A15316">
      <w:pPr>
        <w:pStyle w:val="Text"/>
        <w:ind w:firstLine="0"/>
        <w:rPr>
          <w:b/>
        </w:rPr>
      </w:pPr>
      <w:r w:rsidRPr="0035276B">
        <w:rPr>
          <w:b/>
        </w:rPr>
        <w:t>Jesse Slatery</w:t>
      </w:r>
    </w:p>
    <w:p w:rsidR="0035276B" w:rsidRPr="0035276B" w:rsidRDefault="0035276B" w:rsidP="00A15316">
      <w:pPr>
        <w:pStyle w:val="Text"/>
        <w:ind w:firstLine="0"/>
        <w:rPr>
          <w:b/>
        </w:rPr>
      </w:pPr>
    </w:p>
    <w:p w:rsidR="00967FBE" w:rsidRPr="0035276B" w:rsidRDefault="00C71027" w:rsidP="00A15316">
      <w:pPr>
        <w:pStyle w:val="Text"/>
        <w:ind w:firstLine="0"/>
        <w:rPr>
          <w:sz w:val="28"/>
          <w:szCs w:val="28"/>
        </w:rPr>
      </w:pPr>
      <w:r w:rsidRPr="0035276B">
        <w:rPr>
          <w:sz w:val="28"/>
          <w:szCs w:val="28"/>
        </w:rPr>
        <w:t>Smrtící účinek viru J.</w:t>
      </w:r>
    </w:p>
    <w:p w:rsidR="00967FBE" w:rsidRPr="00EE37D3" w:rsidRDefault="00967FBE" w:rsidP="00A21DE9">
      <w:pPr>
        <w:pStyle w:val="Text"/>
      </w:pPr>
    </w:p>
    <w:p w:rsidR="00967FBE" w:rsidRPr="00EE37D3" w:rsidRDefault="0093005C" w:rsidP="00A15316">
      <w:pPr>
        <w:pStyle w:val="Text"/>
        <w:ind w:firstLine="0"/>
        <w:rPr>
          <w:rFonts w:eastAsia="Arial Unicode MS"/>
        </w:rPr>
      </w:pPr>
      <w:r w:rsidRPr="00EE37D3">
        <w:rPr>
          <w:rFonts w:eastAsia="Arial Unicode MS"/>
        </w:rPr>
        <w:t>Z anglického originálu Juliet Effect,</w:t>
      </w:r>
    </w:p>
    <w:p w:rsidR="00A15316" w:rsidRDefault="0093005C" w:rsidP="00A15316">
      <w:pPr>
        <w:pStyle w:val="Text"/>
        <w:ind w:firstLine="0"/>
        <w:rPr>
          <w:rFonts w:eastAsia="Arial Unicode MS"/>
        </w:rPr>
      </w:pPr>
      <w:r w:rsidRPr="00EE37D3">
        <w:rPr>
          <w:rFonts w:eastAsia="Arial Unicode MS"/>
        </w:rPr>
        <w:t>vydaného nakladatelstvím St. Martin</w:t>
      </w:r>
      <w:r w:rsidR="00967FBE" w:rsidRPr="00EE37D3">
        <w:rPr>
          <w:rFonts w:eastAsia="Arial Unicode MS"/>
        </w:rPr>
        <w:t>’</w:t>
      </w:r>
      <w:r w:rsidRPr="00EE37D3">
        <w:rPr>
          <w:rFonts w:eastAsia="Arial Unicode MS"/>
        </w:rPr>
        <w:t>s Paperbacks v New Yorku v roce 1988,</w:t>
      </w:r>
      <w:r w:rsidR="00A15316">
        <w:rPr>
          <w:rFonts w:eastAsia="Arial Unicode MS"/>
        </w:rPr>
        <w:t xml:space="preserve"> přeložila Jaroslava Hromadová.</w:t>
      </w:r>
    </w:p>
    <w:p w:rsidR="00A15316" w:rsidRDefault="00A15316" w:rsidP="00A15316">
      <w:pPr>
        <w:pStyle w:val="Text"/>
        <w:ind w:firstLine="0"/>
        <w:rPr>
          <w:rFonts w:eastAsia="Arial Unicode MS"/>
        </w:rPr>
      </w:pPr>
      <w:r>
        <w:rPr>
          <w:rFonts w:eastAsia="Arial Unicode MS"/>
        </w:rPr>
        <w:t>Obálku navrhl Jan Přibík.</w:t>
      </w:r>
    </w:p>
    <w:p w:rsidR="00A15316" w:rsidRDefault="0093005C" w:rsidP="00A15316">
      <w:pPr>
        <w:pStyle w:val="Text"/>
        <w:ind w:firstLine="0"/>
        <w:rPr>
          <w:rFonts w:eastAsia="Arial Unicode MS"/>
        </w:rPr>
      </w:pPr>
      <w:r w:rsidRPr="00EE37D3">
        <w:rPr>
          <w:rFonts w:eastAsia="Arial Unicode MS"/>
        </w:rPr>
        <w:t>Vydal jako svou tisící dvoustou osmdesá</w:t>
      </w:r>
      <w:r w:rsidR="00A15316">
        <w:rPr>
          <w:rFonts w:eastAsia="Arial Unicode MS"/>
        </w:rPr>
        <w:t>tou publikaci IŽ</w:t>
      </w:r>
      <w:r w:rsidRPr="00EE37D3">
        <w:rPr>
          <w:rFonts w:eastAsia="Arial Unicode MS"/>
        </w:rPr>
        <w:t xml:space="preserve"> s. r. o., Praha 1, Vác</w:t>
      </w:r>
      <w:r w:rsidR="00A15316">
        <w:rPr>
          <w:rFonts w:eastAsia="Arial Unicode MS"/>
        </w:rPr>
        <w:t>lavské náměstí 36, v roce 1999.</w:t>
      </w:r>
    </w:p>
    <w:p w:rsidR="00A15316" w:rsidRDefault="0093005C" w:rsidP="00A15316">
      <w:pPr>
        <w:pStyle w:val="Text"/>
        <w:ind w:firstLine="0"/>
        <w:rPr>
          <w:rFonts w:eastAsia="Arial Unicode MS"/>
        </w:rPr>
      </w:pPr>
      <w:r w:rsidRPr="00EE37D3">
        <w:rPr>
          <w:rFonts w:eastAsia="Arial Unicode MS"/>
        </w:rPr>
        <w:t>Odpo</w:t>
      </w:r>
      <w:r w:rsidR="00A15316">
        <w:rPr>
          <w:rFonts w:eastAsia="Arial Unicode MS"/>
        </w:rPr>
        <w:t>vědná redaktorka Anna Staňková.</w:t>
      </w:r>
    </w:p>
    <w:p w:rsidR="00A15316" w:rsidRDefault="0093005C" w:rsidP="00A15316">
      <w:pPr>
        <w:pStyle w:val="Text"/>
        <w:ind w:firstLine="0"/>
        <w:rPr>
          <w:rFonts w:eastAsia="Arial Unicode MS"/>
        </w:rPr>
      </w:pPr>
      <w:r w:rsidRPr="00EE37D3">
        <w:rPr>
          <w:rFonts w:eastAsia="Arial Unicode MS"/>
        </w:rPr>
        <w:t>Vytiskl FIN1DR, spol</w:t>
      </w:r>
      <w:r w:rsidR="00A15316">
        <w:rPr>
          <w:rFonts w:eastAsia="Arial Unicode MS"/>
        </w:rPr>
        <w:t>. s r. o., Lipová, Český Těšín.</w:t>
      </w:r>
    </w:p>
    <w:p w:rsidR="00967FBE" w:rsidRPr="00EE37D3" w:rsidRDefault="0093005C" w:rsidP="00A15316">
      <w:pPr>
        <w:pStyle w:val="Text"/>
        <w:ind w:firstLine="0"/>
        <w:rPr>
          <w:rFonts w:eastAsia="Arial Unicode MS"/>
        </w:rPr>
      </w:pPr>
      <w:r w:rsidRPr="00EE37D3">
        <w:rPr>
          <w:rFonts w:eastAsia="Arial Unicode MS"/>
        </w:rPr>
        <w:t>Vydání první.</w:t>
      </w:r>
    </w:p>
    <w:p w:rsidR="00A15316" w:rsidRDefault="00A15316" w:rsidP="00A15316">
      <w:pPr>
        <w:pStyle w:val="Text"/>
        <w:ind w:firstLine="0"/>
        <w:rPr>
          <w:rFonts w:eastAsia="Arial Unicode MS"/>
        </w:rPr>
      </w:pPr>
    </w:p>
    <w:p w:rsidR="00967FBE" w:rsidRPr="00EE37D3" w:rsidRDefault="0093005C" w:rsidP="00A15316">
      <w:pPr>
        <w:pStyle w:val="Text"/>
        <w:ind w:firstLine="0"/>
        <w:rPr>
          <w:rFonts w:eastAsia="Arial Unicode MS"/>
        </w:rPr>
      </w:pPr>
      <w:r w:rsidRPr="00EE37D3">
        <w:rPr>
          <w:rFonts w:eastAsia="Arial Unicode MS"/>
        </w:rPr>
        <w:t>Doporučená cena</w:t>
      </w:r>
    </w:p>
    <w:p w:rsidR="00967FBE" w:rsidRPr="00EE37D3" w:rsidRDefault="0093005C" w:rsidP="00A15316">
      <w:pPr>
        <w:pStyle w:val="Text"/>
        <w:ind w:firstLine="0"/>
        <w:rPr>
          <w:rFonts w:eastAsia="Arial Unicode MS"/>
        </w:rPr>
      </w:pPr>
      <w:r w:rsidRPr="00EE37D3">
        <w:rPr>
          <w:rFonts w:eastAsia="Arial Unicode MS"/>
        </w:rPr>
        <w:t>180,00 + 9,00 DPH = 189 Kč.</w:t>
      </w:r>
    </w:p>
    <w:p w:rsidR="008C783F" w:rsidRPr="00EE37D3" w:rsidRDefault="004612F0" w:rsidP="0028017B">
      <w:pPr>
        <w:pStyle w:val="Text"/>
        <w:ind w:firstLine="0"/>
        <w:jc w:val="center"/>
      </w:pPr>
      <w:r>
        <w:rPr>
          <w:noProof/>
        </w:rPr>
        <w:lastRenderedPageBreak/>
        <w:pict>
          <v:shape id="_x0000_s1027" type="#_x0000_t75" style="position:absolute;left:0;text-align:left;margin-left:0;margin-top:-41.75pt;width:376.05pt;height:593.3pt;z-index:2;mso-position-horizontal:center;mso-position-horizontal-relative:margin">
            <v:imagedata r:id="rId8" o:title="smrticiucinekviruJ0002"/>
            <w10:wrap type="square" anchorx="margin"/>
          </v:shape>
        </w:pict>
      </w:r>
    </w:p>
    <w:sectPr w:rsidR="008C783F" w:rsidRPr="00EE37D3" w:rsidSect="00EE37D3">
      <w:pgSz w:w="8391" w:h="11906"/>
      <w:pgMar w:top="850" w:right="850" w:bottom="850" w:left="850"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3D1" w:rsidRDefault="00E133D1">
      <w:r>
        <w:separator/>
      </w:r>
    </w:p>
  </w:endnote>
  <w:endnote w:type="continuationSeparator" w:id="0">
    <w:p w:rsidR="00E133D1" w:rsidRDefault="00E133D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3D1" w:rsidRDefault="00E133D1">
      <w:r>
        <w:separator/>
      </w:r>
    </w:p>
  </w:footnote>
  <w:footnote w:type="continuationSeparator" w:id="0">
    <w:p w:rsidR="00E133D1" w:rsidRDefault="00E133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26139E"/>
    <w:lvl w:ilvl="0">
      <w:numFmt w:val="bullet"/>
      <w:lvlText w:val="*"/>
      <w:lvlJc w:val="left"/>
      <w:pPr>
        <w:ind w:left="0" w:firstLine="0"/>
      </w:pPr>
    </w:lvl>
  </w:abstractNum>
  <w:abstractNum w:abstractNumId="1">
    <w:nsid w:val="0FC65352"/>
    <w:multiLevelType w:val="hybridMultilevel"/>
    <w:tmpl w:val="596E5B9C"/>
    <w:lvl w:ilvl="0" w:tplc="6D34E38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06072D3"/>
    <w:multiLevelType w:val="hybridMultilevel"/>
    <w:tmpl w:val="AE22DE9A"/>
    <w:lvl w:ilvl="0" w:tplc="B9EADB80">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24092DE6"/>
    <w:multiLevelType w:val="multilevel"/>
    <w:tmpl w:val="AE22DE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664C3407"/>
    <w:multiLevelType w:val="hybridMultilevel"/>
    <w:tmpl w:val="76F877EA"/>
    <w:lvl w:ilvl="0" w:tplc="6D34E38E">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5">
    <w:nsid w:val="749954F8"/>
    <w:multiLevelType w:val="singleLevel"/>
    <w:tmpl w:val="42EA6E26"/>
    <w:lvl w:ilvl="0">
      <w:start w:val="1"/>
      <w:numFmt w:val="decimal"/>
      <w:lvlText w:val="%1."/>
      <w:legacy w:legacy="1" w:legacySpace="0" w:legacyIndent="211"/>
      <w:lvlJc w:val="left"/>
      <w:pPr>
        <w:ind w:left="0" w:firstLine="0"/>
      </w:pPr>
      <w:rPr>
        <w:rFonts w:ascii="Palatino Linotype" w:hAnsi="Palatino Linotype" w:hint="default"/>
      </w:rPr>
    </w:lvl>
  </w:abstractNum>
  <w:num w:numId="1">
    <w:abstractNumId w:val="2"/>
  </w:num>
  <w:num w:numId="2">
    <w:abstractNumId w:val="3"/>
  </w:num>
  <w:num w:numId="3">
    <w:abstractNumId w:val="1"/>
  </w:num>
  <w:num w:numId="4">
    <w:abstractNumId w:val="4"/>
  </w:num>
  <w:num w:numId="5">
    <w:abstractNumId w:val="5"/>
  </w:num>
  <w:num w:numId="6">
    <w:abstractNumId w:val="5"/>
    <w:lvlOverride w:ilvl="0">
      <w:startOverride w:val="1"/>
    </w:lvlOverride>
  </w:num>
  <w:num w:numId="7">
    <w:abstractNumId w:val="5"/>
    <w:lvlOverride w:ilvl="0">
      <w:lvl w:ilvl="0">
        <w:start w:val="1"/>
        <w:numFmt w:val="decimal"/>
        <w:lvlText w:val="%1."/>
        <w:legacy w:legacy="1" w:legacySpace="0" w:legacyIndent="211"/>
        <w:lvlJc w:val="left"/>
        <w:pPr>
          <w:ind w:left="0" w:firstLine="0"/>
        </w:pPr>
        <w:rPr>
          <w:rFonts w:ascii="Arial Unicode MS" w:eastAsia="Arial Unicode MS" w:hAnsi="Arial Unicode MS" w:cs="Arial Unicode MS" w:hint="eastAsia"/>
        </w:rPr>
      </w:lvl>
    </w:lvlOverride>
  </w:num>
  <w:num w:numId="8">
    <w:abstractNumId w:val="0"/>
  </w:num>
  <w:num w:numId="9">
    <w:abstractNumId w:val="0"/>
    <w:lvlOverride w:ilvl="0">
      <w:lvl w:ilvl="0">
        <w:numFmt w:val="bullet"/>
        <w:lvlText w:val="-"/>
        <w:legacy w:legacy="1" w:legacySpace="0" w:legacyIndent="163"/>
        <w:lvlJc w:val="left"/>
        <w:pPr>
          <w:ind w:left="0" w:firstLine="0"/>
        </w:pPr>
        <w:rPr>
          <w:rFonts w:ascii="Palatino Linotype" w:hAnsi="Palatino Linotype"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0"/>
  <w:doNotHyphenateCap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D326C"/>
    <w:rsid w:val="000043F6"/>
    <w:rsid w:val="00006874"/>
    <w:rsid w:val="00006AFA"/>
    <w:rsid w:val="00011F81"/>
    <w:rsid w:val="00012EE1"/>
    <w:rsid w:val="00015429"/>
    <w:rsid w:val="00015510"/>
    <w:rsid w:val="00017BFF"/>
    <w:rsid w:val="00021AFF"/>
    <w:rsid w:val="00023AC4"/>
    <w:rsid w:val="00025BB1"/>
    <w:rsid w:val="0002662A"/>
    <w:rsid w:val="00027FB1"/>
    <w:rsid w:val="000354CA"/>
    <w:rsid w:val="00035C69"/>
    <w:rsid w:val="00036EF8"/>
    <w:rsid w:val="00037FE6"/>
    <w:rsid w:val="00042E96"/>
    <w:rsid w:val="00047195"/>
    <w:rsid w:val="000517F3"/>
    <w:rsid w:val="0005701D"/>
    <w:rsid w:val="0006526B"/>
    <w:rsid w:val="00067747"/>
    <w:rsid w:val="00070231"/>
    <w:rsid w:val="000800B3"/>
    <w:rsid w:val="0008040E"/>
    <w:rsid w:val="00091CC2"/>
    <w:rsid w:val="000B0BC5"/>
    <w:rsid w:val="000B59C3"/>
    <w:rsid w:val="000B7315"/>
    <w:rsid w:val="000B7D32"/>
    <w:rsid w:val="000C15F2"/>
    <w:rsid w:val="000C375F"/>
    <w:rsid w:val="000C3C0D"/>
    <w:rsid w:val="000D2BAD"/>
    <w:rsid w:val="000D441A"/>
    <w:rsid w:val="000D62CA"/>
    <w:rsid w:val="000E6508"/>
    <w:rsid w:val="000E7C07"/>
    <w:rsid w:val="000E7FBD"/>
    <w:rsid w:val="000F28F3"/>
    <w:rsid w:val="000F47BF"/>
    <w:rsid w:val="000F61E3"/>
    <w:rsid w:val="00105399"/>
    <w:rsid w:val="00106027"/>
    <w:rsid w:val="001077E4"/>
    <w:rsid w:val="00112308"/>
    <w:rsid w:val="00112438"/>
    <w:rsid w:val="00117C5D"/>
    <w:rsid w:val="00121208"/>
    <w:rsid w:val="00125A0C"/>
    <w:rsid w:val="00131510"/>
    <w:rsid w:val="00132ECF"/>
    <w:rsid w:val="00132F8B"/>
    <w:rsid w:val="001332B0"/>
    <w:rsid w:val="001373CD"/>
    <w:rsid w:val="00147140"/>
    <w:rsid w:val="00164E48"/>
    <w:rsid w:val="00165E2A"/>
    <w:rsid w:val="00166896"/>
    <w:rsid w:val="00167233"/>
    <w:rsid w:val="00171312"/>
    <w:rsid w:val="00181AAE"/>
    <w:rsid w:val="00182137"/>
    <w:rsid w:val="0018229F"/>
    <w:rsid w:val="00184D8A"/>
    <w:rsid w:val="00186E24"/>
    <w:rsid w:val="0019040F"/>
    <w:rsid w:val="00193FFE"/>
    <w:rsid w:val="00194C12"/>
    <w:rsid w:val="00194E6A"/>
    <w:rsid w:val="00196B80"/>
    <w:rsid w:val="001A2024"/>
    <w:rsid w:val="001A32FD"/>
    <w:rsid w:val="001A4A62"/>
    <w:rsid w:val="001B228C"/>
    <w:rsid w:val="001B2977"/>
    <w:rsid w:val="001B4E29"/>
    <w:rsid w:val="001C05DE"/>
    <w:rsid w:val="001C3BF4"/>
    <w:rsid w:val="001C68DF"/>
    <w:rsid w:val="001D13C8"/>
    <w:rsid w:val="001D326C"/>
    <w:rsid w:val="001D378F"/>
    <w:rsid w:val="001D38D9"/>
    <w:rsid w:val="001D3D08"/>
    <w:rsid w:val="001E1CDE"/>
    <w:rsid w:val="001E2B22"/>
    <w:rsid w:val="001E56EE"/>
    <w:rsid w:val="001F04E1"/>
    <w:rsid w:val="001F0729"/>
    <w:rsid w:val="001F08B7"/>
    <w:rsid w:val="001F3083"/>
    <w:rsid w:val="001F7266"/>
    <w:rsid w:val="001F746A"/>
    <w:rsid w:val="00201DE5"/>
    <w:rsid w:val="00202E42"/>
    <w:rsid w:val="00206886"/>
    <w:rsid w:val="002118E9"/>
    <w:rsid w:val="0022004A"/>
    <w:rsid w:val="00220388"/>
    <w:rsid w:val="00224834"/>
    <w:rsid w:val="0022490D"/>
    <w:rsid w:val="00225098"/>
    <w:rsid w:val="00225DE3"/>
    <w:rsid w:val="00226351"/>
    <w:rsid w:val="0022661B"/>
    <w:rsid w:val="002302CA"/>
    <w:rsid w:val="00231A42"/>
    <w:rsid w:val="002330CA"/>
    <w:rsid w:val="002335B4"/>
    <w:rsid w:val="00236BF4"/>
    <w:rsid w:val="00237D7C"/>
    <w:rsid w:val="00241C03"/>
    <w:rsid w:val="0024362C"/>
    <w:rsid w:val="00244B0B"/>
    <w:rsid w:val="00245453"/>
    <w:rsid w:val="002505E2"/>
    <w:rsid w:val="00253E47"/>
    <w:rsid w:val="00256CE8"/>
    <w:rsid w:val="002611D8"/>
    <w:rsid w:val="00270067"/>
    <w:rsid w:val="0027326D"/>
    <w:rsid w:val="00273F9F"/>
    <w:rsid w:val="00275426"/>
    <w:rsid w:val="0028017B"/>
    <w:rsid w:val="00280716"/>
    <w:rsid w:val="00281994"/>
    <w:rsid w:val="002825C7"/>
    <w:rsid w:val="00286178"/>
    <w:rsid w:val="00287778"/>
    <w:rsid w:val="002916AC"/>
    <w:rsid w:val="002A2A12"/>
    <w:rsid w:val="002A6004"/>
    <w:rsid w:val="002A7643"/>
    <w:rsid w:val="002B0D79"/>
    <w:rsid w:val="002B2E4A"/>
    <w:rsid w:val="002B50B8"/>
    <w:rsid w:val="002C39E2"/>
    <w:rsid w:val="002D20E3"/>
    <w:rsid w:val="002D5433"/>
    <w:rsid w:val="002D65CB"/>
    <w:rsid w:val="002D7EC5"/>
    <w:rsid w:val="002E0AE9"/>
    <w:rsid w:val="002E11B7"/>
    <w:rsid w:val="002E19F0"/>
    <w:rsid w:val="002E39C9"/>
    <w:rsid w:val="002E6F21"/>
    <w:rsid w:val="002F06CE"/>
    <w:rsid w:val="002F18F3"/>
    <w:rsid w:val="002F5618"/>
    <w:rsid w:val="003016A6"/>
    <w:rsid w:val="00302708"/>
    <w:rsid w:val="003036FA"/>
    <w:rsid w:val="003078D9"/>
    <w:rsid w:val="00310A54"/>
    <w:rsid w:val="00320A0A"/>
    <w:rsid w:val="00324BF4"/>
    <w:rsid w:val="00324FD9"/>
    <w:rsid w:val="00332520"/>
    <w:rsid w:val="003350A0"/>
    <w:rsid w:val="0033560E"/>
    <w:rsid w:val="00335F85"/>
    <w:rsid w:val="00340518"/>
    <w:rsid w:val="00342919"/>
    <w:rsid w:val="0034319F"/>
    <w:rsid w:val="00345A80"/>
    <w:rsid w:val="00345F8F"/>
    <w:rsid w:val="00347339"/>
    <w:rsid w:val="003510CD"/>
    <w:rsid w:val="0035276B"/>
    <w:rsid w:val="0035357A"/>
    <w:rsid w:val="00357DE9"/>
    <w:rsid w:val="00361CF4"/>
    <w:rsid w:val="00362E3A"/>
    <w:rsid w:val="003638A3"/>
    <w:rsid w:val="003659C7"/>
    <w:rsid w:val="0037292D"/>
    <w:rsid w:val="003857F7"/>
    <w:rsid w:val="00391FD3"/>
    <w:rsid w:val="003926AB"/>
    <w:rsid w:val="0039318F"/>
    <w:rsid w:val="003A0C8D"/>
    <w:rsid w:val="003A1432"/>
    <w:rsid w:val="003A6185"/>
    <w:rsid w:val="003A631C"/>
    <w:rsid w:val="003A67F0"/>
    <w:rsid w:val="003A78C4"/>
    <w:rsid w:val="003B2D5D"/>
    <w:rsid w:val="003B3C59"/>
    <w:rsid w:val="003B4902"/>
    <w:rsid w:val="003B67DF"/>
    <w:rsid w:val="003C13C6"/>
    <w:rsid w:val="003C18D1"/>
    <w:rsid w:val="003C21CC"/>
    <w:rsid w:val="003C7A66"/>
    <w:rsid w:val="003D60F7"/>
    <w:rsid w:val="003D6BAE"/>
    <w:rsid w:val="003D71C8"/>
    <w:rsid w:val="003D7BDE"/>
    <w:rsid w:val="003E5B5E"/>
    <w:rsid w:val="003E7A29"/>
    <w:rsid w:val="003F0A86"/>
    <w:rsid w:val="003F6CF5"/>
    <w:rsid w:val="00402BA0"/>
    <w:rsid w:val="00404863"/>
    <w:rsid w:val="00407F78"/>
    <w:rsid w:val="00411EB7"/>
    <w:rsid w:val="00415992"/>
    <w:rsid w:val="00423210"/>
    <w:rsid w:val="00423ACC"/>
    <w:rsid w:val="0042743D"/>
    <w:rsid w:val="00433E9E"/>
    <w:rsid w:val="00434186"/>
    <w:rsid w:val="00436765"/>
    <w:rsid w:val="00437DC8"/>
    <w:rsid w:val="00444D5B"/>
    <w:rsid w:val="004467BC"/>
    <w:rsid w:val="00452E2D"/>
    <w:rsid w:val="004569D6"/>
    <w:rsid w:val="004612F0"/>
    <w:rsid w:val="004658E1"/>
    <w:rsid w:val="004677CE"/>
    <w:rsid w:val="004678A7"/>
    <w:rsid w:val="00471DF9"/>
    <w:rsid w:val="0047587F"/>
    <w:rsid w:val="004800D2"/>
    <w:rsid w:val="00482B11"/>
    <w:rsid w:val="00483771"/>
    <w:rsid w:val="0048397B"/>
    <w:rsid w:val="004908CB"/>
    <w:rsid w:val="004909E5"/>
    <w:rsid w:val="00490A2D"/>
    <w:rsid w:val="00494C91"/>
    <w:rsid w:val="004953BF"/>
    <w:rsid w:val="004A1A29"/>
    <w:rsid w:val="004A38EF"/>
    <w:rsid w:val="004A473C"/>
    <w:rsid w:val="004A5B43"/>
    <w:rsid w:val="004B09BB"/>
    <w:rsid w:val="004B4FAF"/>
    <w:rsid w:val="004B57E4"/>
    <w:rsid w:val="004C6DBC"/>
    <w:rsid w:val="004D0677"/>
    <w:rsid w:val="004D3DDF"/>
    <w:rsid w:val="004E1EA2"/>
    <w:rsid w:val="004E4725"/>
    <w:rsid w:val="004E5147"/>
    <w:rsid w:val="004F02B7"/>
    <w:rsid w:val="004F0A39"/>
    <w:rsid w:val="004F194B"/>
    <w:rsid w:val="004F2520"/>
    <w:rsid w:val="004F5070"/>
    <w:rsid w:val="004F6E96"/>
    <w:rsid w:val="0050010E"/>
    <w:rsid w:val="00500869"/>
    <w:rsid w:val="00502417"/>
    <w:rsid w:val="005029CE"/>
    <w:rsid w:val="005042C5"/>
    <w:rsid w:val="005073C9"/>
    <w:rsid w:val="005075B1"/>
    <w:rsid w:val="00507F3E"/>
    <w:rsid w:val="00510CE8"/>
    <w:rsid w:val="00513365"/>
    <w:rsid w:val="005137F4"/>
    <w:rsid w:val="0051592D"/>
    <w:rsid w:val="005171AF"/>
    <w:rsid w:val="005223C9"/>
    <w:rsid w:val="00524651"/>
    <w:rsid w:val="00524C62"/>
    <w:rsid w:val="005345F4"/>
    <w:rsid w:val="005368B1"/>
    <w:rsid w:val="00541B07"/>
    <w:rsid w:val="00545168"/>
    <w:rsid w:val="00547C66"/>
    <w:rsid w:val="00547EAC"/>
    <w:rsid w:val="00551DA1"/>
    <w:rsid w:val="005528E8"/>
    <w:rsid w:val="00553EEB"/>
    <w:rsid w:val="00561235"/>
    <w:rsid w:val="005635C5"/>
    <w:rsid w:val="00567B25"/>
    <w:rsid w:val="00570CBE"/>
    <w:rsid w:val="00580EC9"/>
    <w:rsid w:val="00581197"/>
    <w:rsid w:val="00582EAC"/>
    <w:rsid w:val="00583D9B"/>
    <w:rsid w:val="00586D3F"/>
    <w:rsid w:val="0059193C"/>
    <w:rsid w:val="00592070"/>
    <w:rsid w:val="00592BCF"/>
    <w:rsid w:val="005B4706"/>
    <w:rsid w:val="005C1F7E"/>
    <w:rsid w:val="005C6FB4"/>
    <w:rsid w:val="005D4D4C"/>
    <w:rsid w:val="005E066F"/>
    <w:rsid w:val="005F4AF8"/>
    <w:rsid w:val="005F7C01"/>
    <w:rsid w:val="00603286"/>
    <w:rsid w:val="0060524E"/>
    <w:rsid w:val="0060684A"/>
    <w:rsid w:val="00611FC0"/>
    <w:rsid w:val="00612FBF"/>
    <w:rsid w:val="0061335E"/>
    <w:rsid w:val="00622B78"/>
    <w:rsid w:val="0062540F"/>
    <w:rsid w:val="00625CB9"/>
    <w:rsid w:val="00626D2A"/>
    <w:rsid w:val="00637341"/>
    <w:rsid w:val="00637F79"/>
    <w:rsid w:val="00645D0E"/>
    <w:rsid w:val="006561DA"/>
    <w:rsid w:val="00657A6D"/>
    <w:rsid w:val="00664337"/>
    <w:rsid w:val="006717AF"/>
    <w:rsid w:val="00671BB3"/>
    <w:rsid w:val="00672036"/>
    <w:rsid w:val="00672606"/>
    <w:rsid w:val="00674536"/>
    <w:rsid w:val="006804A5"/>
    <w:rsid w:val="00682023"/>
    <w:rsid w:val="00682FDC"/>
    <w:rsid w:val="00686640"/>
    <w:rsid w:val="006904EA"/>
    <w:rsid w:val="00692EE0"/>
    <w:rsid w:val="0069329C"/>
    <w:rsid w:val="006945DB"/>
    <w:rsid w:val="006A2E25"/>
    <w:rsid w:val="006A3F9F"/>
    <w:rsid w:val="006A4C4E"/>
    <w:rsid w:val="006A7BE2"/>
    <w:rsid w:val="006B0955"/>
    <w:rsid w:val="006B1F50"/>
    <w:rsid w:val="006C4713"/>
    <w:rsid w:val="006D0F5C"/>
    <w:rsid w:val="006D2BA8"/>
    <w:rsid w:val="006D334B"/>
    <w:rsid w:val="006D450E"/>
    <w:rsid w:val="006E0485"/>
    <w:rsid w:val="006E3111"/>
    <w:rsid w:val="006E37E3"/>
    <w:rsid w:val="006E7CFC"/>
    <w:rsid w:val="006F2467"/>
    <w:rsid w:val="006F637C"/>
    <w:rsid w:val="00700037"/>
    <w:rsid w:val="00700E3F"/>
    <w:rsid w:val="007047AF"/>
    <w:rsid w:val="00704EB7"/>
    <w:rsid w:val="00742E62"/>
    <w:rsid w:val="00742E85"/>
    <w:rsid w:val="00744632"/>
    <w:rsid w:val="00751446"/>
    <w:rsid w:val="00755DA6"/>
    <w:rsid w:val="00757A6C"/>
    <w:rsid w:val="00762FE9"/>
    <w:rsid w:val="00764237"/>
    <w:rsid w:val="007712FC"/>
    <w:rsid w:val="00771532"/>
    <w:rsid w:val="0077281A"/>
    <w:rsid w:val="007755C5"/>
    <w:rsid w:val="007762E7"/>
    <w:rsid w:val="0077691D"/>
    <w:rsid w:val="007802DD"/>
    <w:rsid w:val="00780699"/>
    <w:rsid w:val="00780E52"/>
    <w:rsid w:val="0078204D"/>
    <w:rsid w:val="0078211F"/>
    <w:rsid w:val="00785188"/>
    <w:rsid w:val="00792385"/>
    <w:rsid w:val="007943B0"/>
    <w:rsid w:val="007970D3"/>
    <w:rsid w:val="007A48AC"/>
    <w:rsid w:val="007A5E25"/>
    <w:rsid w:val="007B6995"/>
    <w:rsid w:val="007C08DC"/>
    <w:rsid w:val="007C18E3"/>
    <w:rsid w:val="007C3F30"/>
    <w:rsid w:val="007C5521"/>
    <w:rsid w:val="007C792D"/>
    <w:rsid w:val="007D271E"/>
    <w:rsid w:val="007D2C5E"/>
    <w:rsid w:val="007D423D"/>
    <w:rsid w:val="007E7F67"/>
    <w:rsid w:val="007F09D6"/>
    <w:rsid w:val="007F0B9E"/>
    <w:rsid w:val="007F41B1"/>
    <w:rsid w:val="007F5DED"/>
    <w:rsid w:val="007F7CEB"/>
    <w:rsid w:val="008012B3"/>
    <w:rsid w:val="0080577F"/>
    <w:rsid w:val="00806BC5"/>
    <w:rsid w:val="0081486A"/>
    <w:rsid w:val="008168E1"/>
    <w:rsid w:val="00816EF9"/>
    <w:rsid w:val="0082042F"/>
    <w:rsid w:val="00820F31"/>
    <w:rsid w:val="008219FD"/>
    <w:rsid w:val="00821B6A"/>
    <w:rsid w:val="00824278"/>
    <w:rsid w:val="008252E1"/>
    <w:rsid w:val="00827F60"/>
    <w:rsid w:val="00832605"/>
    <w:rsid w:val="008344EB"/>
    <w:rsid w:val="0083478D"/>
    <w:rsid w:val="00835A5D"/>
    <w:rsid w:val="00835E1A"/>
    <w:rsid w:val="008422E1"/>
    <w:rsid w:val="008445D3"/>
    <w:rsid w:val="00846603"/>
    <w:rsid w:val="00850ADE"/>
    <w:rsid w:val="00852970"/>
    <w:rsid w:val="00863EF2"/>
    <w:rsid w:val="00874DC8"/>
    <w:rsid w:val="00876700"/>
    <w:rsid w:val="008771D7"/>
    <w:rsid w:val="008850D6"/>
    <w:rsid w:val="00891084"/>
    <w:rsid w:val="008914F9"/>
    <w:rsid w:val="00891608"/>
    <w:rsid w:val="0089226F"/>
    <w:rsid w:val="00893574"/>
    <w:rsid w:val="00893FEB"/>
    <w:rsid w:val="008944F7"/>
    <w:rsid w:val="00894AFC"/>
    <w:rsid w:val="008968A5"/>
    <w:rsid w:val="00896E49"/>
    <w:rsid w:val="008B51DE"/>
    <w:rsid w:val="008B6DEF"/>
    <w:rsid w:val="008B7BCD"/>
    <w:rsid w:val="008C1DE6"/>
    <w:rsid w:val="008C29B8"/>
    <w:rsid w:val="008C513B"/>
    <w:rsid w:val="008C783F"/>
    <w:rsid w:val="008D7449"/>
    <w:rsid w:val="008D7BEC"/>
    <w:rsid w:val="008E2D11"/>
    <w:rsid w:val="008E5FFE"/>
    <w:rsid w:val="008F4274"/>
    <w:rsid w:val="0090651F"/>
    <w:rsid w:val="00917C8C"/>
    <w:rsid w:val="009229CA"/>
    <w:rsid w:val="009235BB"/>
    <w:rsid w:val="00923CC5"/>
    <w:rsid w:val="00924A9F"/>
    <w:rsid w:val="009266A2"/>
    <w:rsid w:val="00927719"/>
    <w:rsid w:val="0093005C"/>
    <w:rsid w:val="00930B89"/>
    <w:rsid w:val="00930F6E"/>
    <w:rsid w:val="00932BCC"/>
    <w:rsid w:val="0094236D"/>
    <w:rsid w:val="00942BB6"/>
    <w:rsid w:val="009467F5"/>
    <w:rsid w:val="0095402D"/>
    <w:rsid w:val="00956FB2"/>
    <w:rsid w:val="0095795B"/>
    <w:rsid w:val="00961C9C"/>
    <w:rsid w:val="009660A7"/>
    <w:rsid w:val="0096704C"/>
    <w:rsid w:val="00967E20"/>
    <w:rsid w:val="00967FBE"/>
    <w:rsid w:val="009700B2"/>
    <w:rsid w:val="0097038A"/>
    <w:rsid w:val="00972BC3"/>
    <w:rsid w:val="0097495E"/>
    <w:rsid w:val="00975F08"/>
    <w:rsid w:val="00980790"/>
    <w:rsid w:val="009813B2"/>
    <w:rsid w:val="009908FE"/>
    <w:rsid w:val="0099366B"/>
    <w:rsid w:val="00997269"/>
    <w:rsid w:val="009A25D4"/>
    <w:rsid w:val="009A26C1"/>
    <w:rsid w:val="009A436F"/>
    <w:rsid w:val="009A43AE"/>
    <w:rsid w:val="009A6584"/>
    <w:rsid w:val="009B67CA"/>
    <w:rsid w:val="009C2BB6"/>
    <w:rsid w:val="009C4936"/>
    <w:rsid w:val="009C50DD"/>
    <w:rsid w:val="009D24B1"/>
    <w:rsid w:val="009D2BA1"/>
    <w:rsid w:val="009D6B60"/>
    <w:rsid w:val="009E381C"/>
    <w:rsid w:val="009F147A"/>
    <w:rsid w:val="009F1BA9"/>
    <w:rsid w:val="009F4D56"/>
    <w:rsid w:val="009F6630"/>
    <w:rsid w:val="009F686D"/>
    <w:rsid w:val="00A02892"/>
    <w:rsid w:val="00A040C0"/>
    <w:rsid w:val="00A10908"/>
    <w:rsid w:val="00A10BBF"/>
    <w:rsid w:val="00A11F81"/>
    <w:rsid w:val="00A15316"/>
    <w:rsid w:val="00A170FE"/>
    <w:rsid w:val="00A21DE9"/>
    <w:rsid w:val="00A26B8A"/>
    <w:rsid w:val="00A30D51"/>
    <w:rsid w:val="00A319FB"/>
    <w:rsid w:val="00A34667"/>
    <w:rsid w:val="00A36339"/>
    <w:rsid w:val="00A410FA"/>
    <w:rsid w:val="00A4213F"/>
    <w:rsid w:val="00A4487E"/>
    <w:rsid w:val="00A454EA"/>
    <w:rsid w:val="00A46F01"/>
    <w:rsid w:val="00A57BC6"/>
    <w:rsid w:val="00A66674"/>
    <w:rsid w:val="00A70FF8"/>
    <w:rsid w:val="00A72FB9"/>
    <w:rsid w:val="00A7489E"/>
    <w:rsid w:val="00A776F8"/>
    <w:rsid w:val="00A871E7"/>
    <w:rsid w:val="00A8726A"/>
    <w:rsid w:val="00A91C1E"/>
    <w:rsid w:val="00A91F5D"/>
    <w:rsid w:val="00A92167"/>
    <w:rsid w:val="00A926A6"/>
    <w:rsid w:val="00A942CA"/>
    <w:rsid w:val="00AA75DA"/>
    <w:rsid w:val="00AB296D"/>
    <w:rsid w:val="00AB34A4"/>
    <w:rsid w:val="00AB6211"/>
    <w:rsid w:val="00AB62A4"/>
    <w:rsid w:val="00AB63B6"/>
    <w:rsid w:val="00AB6C19"/>
    <w:rsid w:val="00AC1711"/>
    <w:rsid w:val="00AD2663"/>
    <w:rsid w:val="00AD2C53"/>
    <w:rsid w:val="00AD4CE8"/>
    <w:rsid w:val="00AD5DFA"/>
    <w:rsid w:val="00AE0877"/>
    <w:rsid w:val="00AE0BFC"/>
    <w:rsid w:val="00AE2733"/>
    <w:rsid w:val="00AE54D3"/>
    <w:rsid w:val="00AE5656"/>
    <w:rsid w:val="00AE57EF"/>
    <w:rsid w:val="00AF3789"/>
    <w:rsid w:val="00B00C6C"/>
    <w:rsid w:val="00B01E18"/>
    <w:rsid w:val="00B02CDB"/>
    <w:rsid w:val="00B03CE4"/>
    <w:rsid w:val="00B07CC2"/>
    <w:rsid w:val="00B113DD"/>
    <w:rsid w:val="00B1567F"/>
    <w:rsid w:val="00B242AF"/>
    <w:rsid w:val="00B34ACC"/>
    <w:rsid w:val="00B41C33"/>
    <w:rsid w:val="00B43DA3"/>
    <w:rsid w:val="00B4542D"/>
    <w:rsid w:val="00B50666"/>
    <w:rsid w:val="00B53FBD"/>
    <w:rsid w:val="00B571EE"/>
    <w:rsid w:val="00B616D1"/>
    <w:rsid w:val="00B62318"/>
    <w:rsid w:val="00B64115"/>
    <w:rsid w:val="00B64B2D"/>
    <w:rsid w:val="00B65F3D"/>
    <w:rsid w:val="00B679A1"/>
    <w:rsid w:val="00B73FE8"/>
    <w:rsid w:val="00B75049"/>
    <w:rsid w:val="00B75C9D"/>
    <w:rsid w:val="00B76388"/>
    <w:rsid w:val="00B81B9E"/>
    <w:rsid w:val="00B81C88"/>
    <w:rsid w:val="00B83828"/>
    <w:rsid w:val="00B86302"/>
    <w:rsid w:val="00B916CE"/>
    <w:rsid w:val="00B91FF6"/>
    <w:rsid w:val="00B92A4B"/>
    <w:rsid w:val="00B93F92"/>
    <w:rsid w:val="00B95ED6"/>
    <w:rsid w:val="00BA696D"/>
    <w:rsid w:val="00BB1DA7"/>
    <w:rsid w:val="00BB2133"/>
    <w:rsid w:val="00BB42C3"/>
    <w:rsid w:val="00BB5A3C"/>
    <w:rsid w:val="00BB5BD1"/>
    <w:rsid w:val="00BB7C86"/>
    <w:rsid w:val="00BC05FC"/>
    <w:rsid w:val="00BC2148"/>
    <w:rsid w:val="00BC2A47"/>
    <w:rsid w:val="00BC75B8"/>
    <w:rsid w:val="00BD12EB"/>
    <w:rsid w:val="00BD40EF"/>
    <w:rsid w:val="00BD4CC3"/>
    <w:rsid w:val="00BD65B5"/>
    <w:rsid w:val="00BD6AFC"/>
    <w:rsid w:val="00BE578D"/>
    <w:rsid w:val="00BF2BD4"/>
    <w:rsid w:val="00BF4879"/>
    <w:rsid w:val="00BF5504"/>
    <w:rsid w:val="00BF7286"/>
    <w:rsid w:val="00C00094"/>
    <w:rsid w:val="00C00CCD"/>
    <w:rsid w:val="00C013C7"/>
    <w:rsid w:val="00C04910"/>
    <w:rsid w:val="00C05FD7"/>
    <w:rsid w:val="00C12B7E"/>
    <w:rsid w:val="00C22422"/>
    <w:rsid w:val="00C24BE5"/>
    <w:rsid w:val="00C24C83"/>
    <w:rsid w:val="00C3180A"/>
    <w:rsid w:val="00C35318"/>
    <w:rsid w:val="00C407F8"/>
    <w:rsid w:val="00C43F62"/>
    <w:rsid w:val="00C45B2D"/>
    <w:rsid w:val="00C4779A"/>
    <w:rsid w:val="00C52C64"/>
    <w:rsid w:val="00C61416"/>
    <w:rsid w:val="00C70D74"/>
    <w:rsid w:val="00C71027"/>
    <w:rsid w:val="00C736ED"/>
    <w:rsid w:val="00C760C2"/>
    <w:rsid w:val="00C76EDD"/>
    <w:rsid w:val="00C77F64"/>
    <w:rsid w:val="00C77F65"/>
    <w:rsid w:val="00C8110C"/>
    <w:rsid w:val="00C901F1"/>
    <w:rsid w:val="00CA2758"/>
    <w:rsid w:val="00CA41AC"/>
    <w:rsid w:val="00CA644A"/>
    <w:rsid w:val="00CA7172"/>
    <w:rsid w:val="00CB5FA0"/>
    <w:rsid w:val="00CB7E45"/>
    <w:rsid w:val="00CC3ADF"/>
    <w:rsid w:val="00CD1089"/>
    <w:rsid w:val="00CD19BB"/>
    <w:rsid w:val="00CD1B4F"/>
    <w:rsid w:val="00CD460A"/>
    <w:rsid w:val="00CE070B"/>
    <w:rsid w:val="00CE2269"/>
    <w:rsid w:val="00CE42A0"/>
    <w:rsid w:val="00CF2EEC"/>
    <w:rsid w:val="00D13015"/>
    <w:rsid w:val="00D152B5"/>
    <w:rsid w:val="00D16F20"/>
    <w:rsid w:val="00D24CD5"/>
    <w:rsid w:val="00D25C58"/>
    <w:rsid w:val="00D316A8"/>
    <w:rsid w:val="00D3773D"/>
    <w:rsid w:val="00D37FCA"/>
    <w:rsid w:val="00D40C46"/>
    <w:rsid w:val="00D463AE"/>
    <w:rsid w:val="00D466A3"/>
    <w:rsid w:val="00D46823"/>
    <w:rsid w:val="00D47DFC"/>
    <w:rsid w:val="00D557F1"/>
    <w:rsid w:val="00D55A11"/>
    <w:rsid w:val="00D57820"/>
    <w:rsid w:val="00D60541"/>
    <w:rsid w:val="00D61110"/>
    <w:rsid w:val="00D645F0"/>
    <w:rsid w:val="00D67813"/>
    <w:rsid w:val="00D76078"/>
    <w:rsid w:val="00D7648B"/>
    <w:rsid w:val="00D77C4A"/>
    <w:rsid w:val="00D84A17"/>
    <w:rsid w:val="00D87CD0"/>
    <w:rsid w:val="00D91731"/>
    <w:rsid w:val="00D93DDD"/>
    <w:rsid w:val="00D976B1"/>
    <w:rsid w:val="00DA0D10"/>
    <w:rsid w:val="00DA0FC8"/>
    <w:rsid w:val="00DA4D8D"/>
    <w:rsid w:val="00DB54B3"/>
    <w:rsid w:val="00DB582A"/>
    <w:rsid w:val="00DB6FCE"/>
    <w:rsid w:val="00DC14E0"/>
    <w:rsid w:val="00DD138C"/>
    <w:rsid w:val="00DD405D"/>
    <w:rsid w:val="00DD406F"/>
    <w:rsid w:val="00DE0F37"/>
    <w:rsid w:val="00DE1058"/>
    <w:rsid w:val="00DF0F69"/>
    <w:rsid w:val="00DF13CE"/>
    <w:rsid w:val="00DF3368"/>
    <w:rsid w:val="00DF4706"/>
    <w:rsid w:val="00DF60A8"/>
    <w:rsid w:val="00E0215D"/>
    <w:rsid w:val="00E029CC"/>
    <w:rsid w:val="00E0358E"/>
    <w:rsid w:val="00E07945"/>
    <w:rsid w:val="00E10E27"/>
    <w:rsid w:val="00E133D1"/>
    <w:rsid w:val="00E17BC0"/>
    <w:rsid w:val="00E22494"/>
    <w:rsid w:val="00E248C6"/>
    <w:rsid w:val="00E24D88"/>
    <w:rsid w:val="00E25395"/>
    <w:rsid w:val="00E25A7C"/>
    <w:rsid w:val="00E262E0"/>
    <w:rsid w:val="00E3013E"/>
    <w:rsid w:val="00E3542A"/>
    <w:rsid w:val="00E36E61"/>
    <w:rsid w:val="00E4372C"/>
    <w:rsid w:val="00E46839"/>
    <w:rsid w:val="00E50762"/>
    <w:rsid w:val="00E528A5"/>
    <w:rsid w:val="00E55881"/>
    <w:rsid w:val="00E61608"/>
    <w:rsid w:val="00E6347E"/>
    <w:rsid w:val="00E6664F"/>
    <w:rsid w:val="00E763AA"/>
    <w:rsid w:val="00E76E33"/>
    <w:rsid w:val="00E811CE"/>
    <w:rsid w:val="00E86385"/>
    <w:rsid w:val="00E86CBE"/>
    <w:rsid w:val="00E86E51"/>
    <w:rsid w:val="00E872C6"/>
    <w:rsid w:val="00EA2AE5"/>
    <w:rsid w:val="00EA4EED"/>
    <w:rsid w:val="00EA610C"/>
    <w:rsid w:val="00EA652D"/>
    <w:rsid w:val="00EB5466"/>
    <w:rsid w:val="00EC5118"/>
    <w:rsid w:val="00ED1F79"/>
    <w:rsid w:val="00ED3BA8"/>
    <w:rsid w:val="00ED7F5E"/>
    <w:rsid w:val="00EE19B6"/>
    <w:rsid w:val="00EE2723"/>
    <w:rsid w:val="00EE37D3"/>
    <w:rsid w:val="00EF06B4"/>
    <w:rsid w:val="00EF0BE8"/>
    <w:rsid w:val="00EF2A13"/>
    <w:rsid w:val="00EF3034"/>
    <w:rsid w:val="00EF3766"/>
    <w:rsid w:val="00EF4B02"/>
    <w:rsid w:val="00EF633C"/>
    <w:rsid w:val="00F00677"/>
    <w:rsid w:val="00F07C45"/>
    <w:rsid w:val="00F11C5E"/>
    <w:rsid w:val="00F126D3"/>
    <w:rsid w:val="00F13B41"/>
    <w:rsid w:val="00F17811"/>
    <w:rsid w:val="00F17DEA"/>
    <w:rsid w:val="00F20249"/>
    <w:rsid w:val="00F2183D"/>
    <w:rsid w:val="00F23C59"/>
    <w:rsid w:val="00F24161"/>
    <w:rsid w:val="00F255F6"/>
    <w:rsid w:val="00F2628F"/>
    <w:rsid w:val="00F26D03"/>
    <w:rsid w:val="00F309C2"/>
    <w:rsid w:val="00F32DD4"/>
    <w:rsid w:val="00F34C8A"/>
    <w:rsid w:val="00F45656"/>
    <w:rsid w:val="00F473C5"/>
    <w:rsid w:val="00F50F47"/>
    <w:rsid w:val="00F53368"/>
    <w:rsid w:val="00F53733"/>
    <w:rsid w:val="00F60369"/>
    <w:rsid w:val="00F70F9A"/>
    <w:rsid w:val="00F76971"/>
    <w:rsid w:val="00F80522"/>
    <w:rsid w:val="00F81102"/>
    <w:rsid w:val="00F83EAB"/>
    <w:rsid w:val="00F85EDD"/>
    <w:rsid w:val="00F861DB"/>
    <w:rsid w:val="00F91562"/>
    <w:rsid w:val="00F91DDD"/>
    <w:rsid w:val="00F93116"/>
    <w:rsid w:val="00F95B75"/>
    <w:rsid w:val="00FA207B"/>
    <w:rsid w:val="00FA2987"/>
    <w:rsid w:val="00FA2AFA"/>
    <w:rsid w:val="00FA519B"/>
    <w:rsid w:val="00FB3B2D"/>
    <w:rsid w:val="00FC0911"/>
    <w:rsid w:val="00FC0AC4"/>
    <w:rsid w:val="00FC237B"/>
    <w:rsid w:val="00FC611D"/>
    <w:rsid w:val="00FC68CD"/>
    <w:rsid w:val="00FD426D"/>
    <w:rsid w:val="00FE2EA2"/>
    <w:rsid w:val="00FE4BA7"/>
    <w:rsid w:val="00FF1D21"/>
    <w:rsid w:val="00FF3F46"/>
    <w:rsid w:val="00FF3FED"/>
    <w:rsid w:val="00FF708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3005C"/>
    <w:pPr>
      <w:widowControl w:val="0"/>
      <w:autoSpaceDE w:val="0"/>
      <w:autoSpaceDN w:val="0"/>
      <w:adjustRightInd w:val="0"/>
    </w:pPr>
    <w:rPr>
      <w:rFonts w:ascii="Impact" w:hAnsi="Impact"/>
      <w:sz w:val="24"/>
      <w:szCs w:val="24"/>
    </w:rPr>
  </w:style>
  <w:style w:type="paragraph" w:styleId="Nadpis1">
    <w:name w:val="heading 1"/>
    <w:basedOn w:val="Normln"/>
    <w:next w:val="Normln"/>
    <w:link w:val="Nadpis1Char"/>
    <w:qFormat/>
    <w:rsid w:val="00A21DE9"/>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3A78C4"/>
    <w:rPr>
      <w:sz w:val="20"/>
      <w:szCs w:val="20"/>
    </w:rPr>
  </w:style>
  <w:style w:type="character" w:styleId="Znakapoznpodarou">
    <w:name w:val="footnote reference"/>
    <w:basedOn w:val="Standardnpsmoodstavce"/>
    <w:semiHidden/>
    <w:rsid w:val="003A78C4"/>
    <w:rPr>
      <w:vertAlign w:val="superscript"/>
    </w:rPr>
  </w:style>
  <w:style w:type="paragraph" w:customStyle="1" w:styleId="Text">
    <w:name w:val="Text"/>
    <w:link w:val="TextChar"/>
    <w:rsid w:val="00EE37D3"/>
    <w:pPr>
      <w:ind w:firstLine="340"/>
      <w:jc w:val="both"/>
    </w:pPr>
    <w:rPr>
      <w:sz w:val="24"/>
      <w:szCs w:val="24"/>
    </w:rPr>
  </w:style>
  <w:style w:type="character" w:customStyle="1" w:styleId="TextChar">
    <w:name w:val="Text Char"/>
    <w:basedOn w:val="Standardnpsmoodstavce"/>
    <w:link w:val="Text"/>
    <w:rsid w:val="00EE37D3"/>
    <w:rPr>
      <w:sz w:val="24"/>
      <w:szCs w:val="24"/>
      <w:lang w:val="cs-CZ" w:eastAsia="cs-CZ" w:bidi="ar-SA"/>
    </w:rPr>
  </w:style>
  <w:style w:type="paragraph" w:styleId="Zkladntext">
    <w:name w:val="Body Text"/>
    <w:basedOn w:val="Normln"/>
    <w:rsid w:val="007C08DC"/>
    <w:pPr>
      <w:spacing w:after="120"/>
    </w:pPr>
  </w:style>
  <w:style w:type="character" w:styleId="Hypertextovodkaz">
    <w:name w:val="Hyperlink"/>
    <w:basedOn w:val="Standardnpsmoodstavce"/>
    <w:uiPriority w:val="99"/>
    <w:unhideWhenUsed/>
    <w:rsid w:val="0093005C"/>
    <w:rPr>
      <w:color w:val="000080"/>
      <w:u w:val="single"/>
    </w:rPr>
  </w:style>
  <w:style w:type="character" w:styleId="Sledovanodkaz">
    <w:name w:val="FollowedHyperlink"/>
    <w:basedOn w:val="Standardnpsmoodstavce"/>
    <w:uiPriority w:val="99"/>
    <w:unhideWhenUsed/>
    <w:rsid w:val="0093005C"/>
    <w:rPr>
      <w:color w:val="800080"/>
      <w:u w:val="single"/>
    </w:rPr>
  </w:style>
  <w:style w:type="character" w:customStyle="1" w:styleId="Nadpis1Char">
    <w:name w:val="Nadpis 1 Char"/>
    <w:basedOn w:val="Standardnpsmoodstavce"/>
    <w:link w:val="Nadpis1"/>
    <w:rsid w:val="00A21DE9"/>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divs>
    <w:div w:id="1224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aaa\Desktop\ProEbooky\Makra\knizk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knizka</Template>
  <TotalTime>251</TotalTime>
  <Pages>365</Pages>
  <Words>88303</Words>
  <Characters>520992</Characters>
  <Application>Microsoft Office Word</Application>
  <DocSecurity>0</DocSecurity>
  <Lines>4341</Lines>
  <Paragraphs>1216</Paragraphs>
  <ScaleCrop>false</ScaleCrop>
  <HeadingPairs>
    <vt:vector size="2" baseType="variant">
      <vt:variant>
        <vt:lpstr>Název</vt:lpstr>
      </vt:variant>
      <vt:variant>
        <vt:i4>1</vt:i4>
      </vt:variant>
    </vt:vector>
  </HeadingPairs>
  <TitlesOfParts>
    <vt:vector size="1" baseType="lpstr">
      <vt:lpstr>Smrtící účinek viru J</vt:lpstr>
    </vt:vector>
  </TitlesOfParts>
  <LinksUpToDate>false</LinksUpToDate>
  <CharactersWithSpaces>608079</CharactersWithSpaces>
  <SharedDoc>false</SharedDoc>
  <HyperlinksChanged>false</HyperlinksChanged>
  <AppVersion>12.0000</AppVersion>
  <Company>Ivo Železný</Company>
</Properties>
</file>

<file path=docProps/core.xml><?xml version="1.0" encoding="utf-8"?>
<cp:coreProperties xmlns:cp="http://schemas.openxmlformats.org/package/2006/metadata/core-properties" xmlns:dc="http://purl.org/dc/elements/1.1/" xmlns:dcterms="http://purl.org/dc/terms/" xmlns:xsi="http://www.w3.org/2001/XMLSchema-instance">
  <cp:lastModifiedBy>uživatel</cp:lastModifiedBy>
  <cp:revision>48</cp:revision>
  <dcterms:created xsi:type="dcterms:W3CDTF">2015-11-22T12:47:00Z</dcterms:created>
  <dcterms:modified xsi:type="dcterms:W3CDTF">2016-01-04T22:30:00Z</dcterms:modified>
  <dc:title>Smrtící účinek viru J.</dc:title>
  <dc:creator>Slattery, Jesse</dc:creator>
  <cp:keywords>Lékařský thriller</cp:keywords>
  <dc:description>&lt;div&gt;
&lt;p class="Text" style="text-indent:0cm"&gt;Nač vlastně zemřela desetiletá Nancy
Jennerová? Souvisí její smrt s epidemií, která zachvátila Lyle? Pokud ano, kdo
stojí v pozadí tohoto nebezpečného hazardu s lidskými životy?&lt;/p&gt;
&lt;p class="Text" style="text-indent:0cm"&gt;&lt;p&gt; &lt;/p&gt;&lt;/p&gt;
&lt;p class="Text" style="text-indent:0cm"&gt;V městečku Lyle v New Hampshiru, začínají
umírat ve velkých bolestech lidé. Neznámá choroba se šíří jako epidemie a nikdo
proti ní není imunní. Lidí se zmocňuje panika: je totiž veřejným tajemstvím, že
zdejší laboratoře pracují na vývoji různých přísně utajených látek, jejichž
uplatnění daleko přesahuje oblasti medicíny. Tým lékařů se snaží najít protilátku
a k vyšetřování je přizván dr. Alex Brandes, bývalý agent, jehož bratr, vědecký
pracovník, se stal první oběti epidemie. Naposled se zabýval výzkumem přenosu
genetických informací…&lt;/p&gt;
&lt;/div&gt;</dc:description>
  <dc:language>cs</dc:language>
</cp:coreProperties>
</file>