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EC3" w:rsidRPr="005F76A5" w:rsidRDefault="00320EC3" w:rsidP="00320EC3">
      <w:pPr>
        <w:pStyle w:val="Text"/>
        <w:ind w:firstLine="0"/>
        <w:rPr>
          <w:b/>
          <w:sz w:val="28"/>
        </w:rPr>
      </w:pPr>
      <w:bookmarkStart w:id="0" w:name="bookmark11"/>
      <w:bookmarkStart w:id="1" w:name="bookmark12"/>
      <w:bookmarkStart w:id="2" w:name="_GoBack"/>
      <w:r w:rsidRPr="005F76A5">
        <w:rPr>
          <w:b/>
          <w:sz w:val="28"/>
        </w:rPr>
        <w:t>Mike Resnick</w:t>
      </w:r>
      <w:bookmarkEnd w:id="1"/>
      <w:r w:rsidRPr="005F76A5">
        <w:rPr>
          <w:b/>
          <w:sz w:val="28"/>
        </w:rPr>
        <w:t xml:space="preserve"> - Sedm vzorků z Olduvaiské rokle</w:t>
      </w:r>
      <w:bookmarkEnd w:id="0"/>
    </w:p>
    <w:bookmarkEnd w:id="2"/>
    <w:p w:rsidR="00320EC3" w:rsidRPr="005F76A5" w:rsidRDefault="00320EC3" w:rsidP="00320EC3">
      <w:pPr>
        <w:pStyle w:val="Text"/>
        <w:ind w:firstLine="0"/>
        <w:rPr>
          <w:i/>
          <w:sz w:val="28"/>
        </w:rPr>
      </w:pPr>
      <w:r w:rsidRPr="005F76A5">
        <w:rPr>
          <w:i/>
          <w:sz w:val="28"/>
        </w:rPr>
        <w:t>(SEVEN VIEWS OF OLDUVAIGORGE)</w:t>
      </w:r>
    </w:p>
    <w:p w:rsidR="00320EC3" w:rsidRPr="00E32D5F" w:rsidRDefault="00320EC3" w:rsidP="00320EC3">
      <w:pPr>
        <w:pStyle w:val="Text"/>
        <w:ind w:firstLine="0"/>
        <w:rPr>
          <w:b/>
        </w:rPr>
      </w:pPr>
    </w:p>
    <w:p w:rsidR="00320EC3" w:rsidRPr="00E32D5F" w:rsidRDefault="00320EC3" w:rsidP="00320EC3">
      <w:pPr>
        <w:pStyle w:val="Text"/>
      </w:pPr>
      <w:r w:rsidRPr="00E32D5F">
        <w:t>Tvorové přišli minulou noc znovu.</w:t>
      </w:r>
    </w:p>
    <w:p w:rsidR="00320EC3" w:rsidRPr="00E32D5F" w:rsidRDefault="00320EC3" w:rsidP="00320EC3">
      <w:pPr>
        <w:pStyle w:val="Text"/>
      </w:pPr>
      <w:r w:rsidRPr="00E32D5F">
        <w:t>Měsíc se právě schoval za mraky, když jsme uslyšeli první zašelestění trávy. Pak následoval okamžik naprostého ticha, jako by věděli, že nasloucháme, a nakonec se ozvalo známé ječení a vřeštění, jak se vyhrnuli z porostu, zastavili se asi padesát metrů od nás a, stále povykujíce, zaujali výhružné postoje.</w:t>
      </w:r>
    </w:p>
    <w:p w:rsidR="00320EC3" w:rsidRPr="00E32D5F" w:rsidRDefault="00320EC3" w:rsidP="00320EC3">
      <w:pPr>
        <w:pStyle w:val="Text"/>
      </w:pPr>
      <w:r w:rsidRPr="00E32D5F">
        <w:t>Fascinovali mě, protože se nikdy neukázali za denního světla, ačkoliv neměli žádné z typických znaků nočních živočichů. Jejich oči nebyly nadměrně velké, ušima nemohli pohybovat nezávisle na sobě, našlapovali velice těžce. Většinu členů mé skupiny děsili a mne zaujali natolik, že mám chuť jednoho z nich absorbovat a prostudovat ho.</w:t>
      </w:r>
    </w:p>
    <w:p w:rsidR="00320EC3" w:rsidRPr="00E32D5F" w:rsidRDefault="00320EC3" w:rsidP="00320EC3">
      <w:pPr>
        <w:pStyle w:val="Text"/>
      </w:pPr>
      <w:r w:rsidRPr="00E32D5F">
        <w:t>Abych řekl pravdu, myslím, že moje schopnost absorbovat tvory děsí mé kolegy víc než ty bytosti, ačkoliv k tomu nemají žádný důvod. Třebaže jsem podle měřítek své rasy poměrné mladý, jsem o mnoho tisíciletí starší, než kterýkoliv z ostatních členů mé skupiny. Mysleli byste, kdybyste měli ty znalosti, jaké mají oni, že by měli vědět, že jakýkoliv povahový rys někoho mého věku musí být výsledkem přirozeného výběru.</w:t>
      </w:r>
    </w:p>
    <w:p w:rsidR="00320EC3" w:rsidRPr="00E32D5F" w:rsidRDefault="00320EC3" w:rsidP="00320EC3">
      <w:pPr>
        <w:pStyle w:val="Text"/>
      </w:pPr>
      <w:r w:rsidRPr="00E32D5F">
        <w:t xml:space="preserve">Přesto je to zneklidňuje. Ano, je to pro ně </w:t>
      </w:r>
      <w:r w:rsidRPr="00E32D5F">
        <w:rPr>
          <w:i/>
        </w:rPr>
        <w:t>záhadou</w:t>
      </w:r>
      <w:r w:rsidRPr="00E32D5F">
        <w:t xml:space="preserve">, stejně jako moje paměť. Jistě, ta jejich mi připadá velice nedostatečná. Představte si, že byste se museli naučit všechno, co víte, v jediném životě, a v okamžiku narození byste museli být naprosto nevědomí! Oč lepší je odštěpit se od svých rodičů se všemi jejich znalostmi v mozku tak, jako se od svých rodičů odštěpili </w:t>
      </w:r>
      <w:r w:rsidRPr="00E32D5F">
        <w:rPr>
          <w:i/>
        </w:rPr>
        <w:t>moji</w:t>
      </w:r>
      <w:r w:rsidRPr="00E32D5F">
        <w:t xml:space="preserve"> rodiče a nakonec i já.</w:t>
      </w:r>
    </w:p>
    <w:p w:rsidR="00320EC3" w:rsidRPr="00E32D5F" w:rsidRDefault="00320EC3" w:rsidP="00320EC3">
      <w:pPr>
        <w:pStyle w:val="Text"/>
      </w:pPr>
      <w:r w:rsidRPr="00E32D5F">
        <w:t xml:space="preserve">Ale to je přece důvod, proč jsme tady: ne abychom srovnávali podobnosti, ale abychom zkoumali rozdíly. A ještě nikdy jsem se nesetkal s druhem tak odlišným od všech mých přátel, jako je Člověk. Vyhynul sotva sedmnáct tisíciletí poté, co odvážně vyrazil vstříc galaxii z planety svého zrodu – ale v tomto kratičkém intervalu napsal kapitolu galaktické historie, která vydrží navždy. Prohlašoval, že hvězdy patří jen jemu, kolonizoval miliony světů, vládl své říši </w:t>
      </w:r>
      <w:r w:rsidRPr="00E32D5F">
        <w:lastRenderedPageBreak/>
        <w:t>železnou rukou. Neznal slitování po dobu svého panování a ani o ně nežádal při svém úpadku a zániku. Dokonce ještě teď, nějakých osmačtyřicet staletí po jeho vyhynutí, vzrušují jeho úspěchy a chyby naši představivost.</w:t>
      </w:r>
    </w:p>
    <w:p w:rsidR="00320EC3" w:rsidRPr="00E32D5F" w:rsidRDefault="00320EC3" w:rsidP="00320EC3">
      <w:pPr>
        <w:pStyle w:val="Text"/>
      </w:pPr>
      <w:r w:rsidRPr="00E32D5F">
        <w:t>Což je důvod, proč jsme na Zemi a právě na tom místě, které bylo označeno jako místo jeho skutečného zrodu, skalnatá rokle, kde poprvé prorazil bariéru evoluce, poprvé uviděl hvězdy a zapřísahal se, že jednou budou jeho.</w:t>
      </w:r>
    </w:p>
    <w:p w:rsidR="00320EC3" w:rsidRPr="00E32D5F" w:rsidRDefault="00320EC3" w:rsidP="00320EC3">
      <w:pPr>
        <w:pStyle w:val="Text"/>
      </w:pPr>
      <w:r w:rsidRPr="00E32D5F">
        <w:t>Naším vůdcem je Bellidore, Starší Kraganova lidu, s oranžovou pletí, zlatou vlnou a moudrými, trpělivými způsoby. Bellidore je dobře naladěn na rozličné druhy chování rozumných bytostí a ukončuje naše spory dřív, než si vůbec všimneme, že jsme se do nich dostali.</w:t>
      </w:r>
    </w:p>
    <w:p w:rsidR="00320EC3" w:rsidRPr="00E32D5F" w:rsidRDefault="00320EC3" w:rsidP="00320EC3">
      <w:pPr>
        <w:pStyle w:val="Text"/>
      </w:pPr>
      <w:r w:rsidRPr="00E32D5F">
        <w:t>Pak jsou tu Hvězdoprašná dvojčata, třpytivé stříbrné bytosti, které se navzájem ozývají na svá jména a jedno dokončuje myšlenky druhého. Pracovaly už na sedmnácti archeologických výzkumech, ale přesto byly překvapeny, když si je Bellidore vybral pro tuto nejprestižnější ze všech výprav. Chovají se jako životní partneři, ačkoliv nevykazují žádné pohlavní odlišnosti – ale přestože mají rády všechny ostatní, odmítají jakýkoliv fyzický kontakt se mnou, takže v tom směru nemohu uspokojit svou zvědavost.</w:t>
      </w:r>
    </w:p>
    <w:p w:rsidR="00320EC3" w:rsidRPr="00E32D5F" w:rsidRDefault="00320EC3" w:rsidP="00320EC3">
      <w:pPr>
        <w:pStyle w:val="Text"/>
      </w:pPr>
      <w:r w:rsidRPr="00E32D5F">
        <w:t>V naší skupině je i Moriteu, který jí špínu, jako by to byla nějaká lahůdka, s nikým nemluví a spí hlavou dolů pověšený na větvi nejbližšího stromu. Ti tvorové ho z nějakého důvodu vždycky nechávají na pokoji. Možná si myslí, že je mrtvý, nebo vědí, že spí a probudit ho mohou jen paprsky slunce. Ať už je jejich důvod jakýkoliv, bez Moriteua bychom byli ztraceni, neboť jedině jemná tykadla vyrůstající z jeho úst dokážou vyhrabat prastaré artefakty, které musíme odkrývat se zvlášť velkou péčí.</w:t>
      </w:r>
    </w:p>
    <w:p w:rsidR="00320EC3" w:rsidRPr="00E32D5F" w:rsidRDefault="00320EC3" w:rsidP="00320EC3">
      <w:pPr>
        <w:pStyle w:val="Text"/>
      </w:pPr>
      <w:r w:rsidRPr="00E32D5F">
        <w:t>Jsou s námi ještě čtyři další druhy: jeden je Historik, jedna Exobioložka, jeden Oceňovač lidských artefaktů a poslední Mystická. (Alespo</w:t>
      </w:r>
      <w:r w:rsidRPr="00E32D5F">
        <w:rPr>
          <w:i/>
        </w:rPr>
        <w:t xml:space="preserve">ň předpokládám, </w:t>
      </w:r>
      <w:r w:rsidRPr="00E32D5F">
        <w:t>že je Mystická, protože jinak nechápu, proč s námi vůbec je, ale to může být způsobeno mou nevědomostí. Koneckonců to, co dělám já, připadá mým druhům jako magie, a přitom to není nic než čistá a exaktní věda.)</w:t>
      </w:r>
    </w:p>
    <w:p w:rsidR="00320EC3" w:rsidRPr="00E32D5F" w:rsidRDefault="00320EC3" w:rsidP="00320EC3">
      <w:pPr>
        <w:pStyle w:val="Text"/>
      </w:pPr>
      <w:r w:rsidRPr="00E32D5F">
        <w:lastRenderedPageBreak/>
        <w:t xml:space="preserve">A nakonec jsem tu já. Nemám jméno, protože můj lid jména neužívá, ale abych se přizpůsobil zvykům ve skupině, přijal jsem po dobu trvání expedice jméno Ten, který vidí. Jméno v sobě skrývá dvojí nepřesnost: nejsem </w:t>
      </w:r>
      <w:r w:rsidRPr="00E32D5F">
        <w:rPr>
          <w:i/>
        </w:rPr>
        <w:t>ten,</w:t>
      </w:r>
      <w:r w:rsidRPr="00E32D5F">
        <w:t xml:space="preserve"> protože má rasa se nedělí na pohlaví; a nepracuji s viděním, ale se čtvrtou úrovni cítění. Ale velice brzy jsem se přesvědčil, že ‚cítit‘ znamená pro mé společníky něco docela jiného než pro mne, a tak jsem si ze všech druhů vnímání schválně vybral to nejméně přesné.</w:t>
      </w:r>
    </w:p>
    <w:p w:rsidR="00320EC3" w:rsidRPr="00E32D5F" w:rsidRDefault="00320EC3" w:rsidP="00320EC3">
      <w:pPr>
        <w:pStyle w:val="Text"/>
      </w:pPr>
      <w:r w:rsidRPr="00E32D5F">
        <w:t>Každý nový den nás zastihne při práci, jak zkoumáme nejrozličnější vrstvy. Našli jsme mnoho známek, že se tato oblast kdysi hemžila živými bytostmi, ale do dnešních dnů jich zůstalo jen velice málo. Vyskytuje se tu několik druhů hmyzu a ptáků, nějací mal</w:t>
      </w:r>
      <w:r>
        <w:t>í</w:t>
      </w:r>
      <w:r w:rsidRPr="00E32D5F">
        <w:t xml:space="preserve"> hlodavci a samozřejmě tvorové, kteří navštěvují v noci náš tábor.</w:t>
      </w:r>
    </w:p>
    <w:p w:rsidR="00320EC3" w:rsidRPr="00E32D5F" w:rsidRDefault="00320EC3" w:rsidP="00320EC3">
      <w:pPr>
        <w:pStyle w:val="Text"/>
      </w:pPr>
      <w:r w:rsidRPr="00E32D5F">
        <w:t>Naše sbírky pomalu rostou. Je fascinující sledovat, jak moji kolegové plní své úkoly, protože jejich metody pro mne jsou většinou stejné tajemné, jako moje pro ně. Například naší Exobioložce stačí, když se nějakého předmětu jen zlehka dotkne tykadlem, a hned ví, jestli to kdysi byla živá bytost; Historik, vybaven svými přístroji, dokáže datovat kterýkoliv objekt, ať už založený na bázi uhlíku nebo jiný, s přesností na deset let bez ohledu na jeho stav nebo zachovalost; a dokonce i Moriteu v sobě má jistou krásu, když odděluje artefakty od vrstvy, ve které ležely tak dlouho.</w:t>
      </w:r>
    </w:p>
    <w:p w:rsidR="00320EC3" w:rsidRPr="00E32D5F" w:rsidRDefault="00320EC3" w:rsidP="00320EC3">
      <w:pPr>
        <w:pStyle w:val="Text"/>
      </w:pPr>
      <w:r w:rsidRPr="00E32D5F">
        <w:t>Jsem velice rád, že jsem byl vybrán pro tuto výpravu.</w:t>
      </w:r>
    </w:p>
    <w:p w:rsidR="00320EC3" w:rsidRPr="00E32D5F" w:rsidRDefault="00320EC3" w:rsidP="00320EC3">
      <w:pPr>
        <w:pStyle w:val="Text"/>
      </w:pPr>
      <w:r w:rsidRPr="00E32D5F">
        <w:t xml:space="preserve">Jsme tady už dva lunární cykly a práce nám jde pomalu. Nižší vrstvy byly vytěženy již před staletími (mám takový osobní zájem dozvědět se toho co nejvíc o Člověku, že bych skoro řekl </w:t>
      </w:r>
      <w:r w:rsidRPr="00E32D5F">
        <w:rPr>
          <w:i/>
        </w:rPr>
        <w:t>vypleněny</w:t>
      </w:r>
      <w:r w:rsidRPr="00E32D5F">
        <w:t xml:space="preserve"> místo </w:t>
      </w:r>
      <w:r w:rsidRPr="00E32D5F">
        <w:rPr>
          <w:i/>
        </w:rPr>
        <w:t>vytěženy,</w:t>
      </w:r>
      <w:r w:rsidRPr="00E32D5F">
        <w:t xml:space="preserve"> tak rozčarovaný jsem z toho, že nenacházíme víc předmětů), a z důvodů, které jsou nám dosud neznámé, v horní vrstvě skoro nic není.</w:t>
      </w:r>
    </w:p>
    <w:p w:rsidR="00320EC3" w:rsidRPr="00E32D5F" w:rsidRDefault="00320EC3" w:rsidP="00320EC3">
      <w:pPr>
        <w:pStyle w:val="Text"/>
      </w:pPr>
      <w:r w:rsidRPr="00E32D5F">
        <w:t>Většina z nás je s našimi výsledky spokojena a Bellidore je zvlášť hrdý. Říká, že najít při jedné expedici pět skoro neporušených artefaktů je opravdový úspěch.</w:t>
      </w:r>
    </w:p>
    <w:p w:rsidR="00320EC3" w:rsidRPr="00E32D5F" w:rsidRDefault="00320EC3" w:rsidP="00320EC3">
      <w:pPr>
        <w:pStyle w:val="Text"/>
      </w:pPr>
      <w:r w:rsidRPr="00E32D5F">
        <w:t xml:space="preserve">Všichni ostatní pracují neúnavně už od našeho příletu. Nyní je skoro čas, abych se své práce chopil já, a jsem už patřičně vzrušený. Vím, že moje objevy nebudou o nic důležitější než objevy ostatních, </w:t>
      </w:r>
      <w:r w:rsidRPr="00E32D5F">
        <w:lastRenderedPageBreak/>
        <w:t>ale možná, když je všechny dáme dohromady, začneme konečně chápat, co Člověk dokázal a jaký byl.</w:t>
      </w:r>
    </w:p>
    <w:p w:rsidR="00320EC3" w:rsidRPr="00E32D5F" w:rsidRDefault="00320EC3" w:rsidP="00320EC3">
      <w:pPr>
        <w:pStyle w:val="Text"/>
      </w:pPr>
      <w:r w:rsidRPr="00E32D5F">
        <w:t>„Jsi –“ zeptalo se mě první Hvězdoprašné dvojče.</w:t>
      </w:r>
    </w:p>
    <w:p w:rsidR="00320EC3" w:rsidRPr="00E32D5F" w:rsidRDefault="00320EC3" w:rsidP="00320EC3">
      <w:pPr>
        <w:pStyle w:val="Text"/>
      </w:pPr>
      <w:r w:rsidRPr="00E32D5F">
        <w:t>„– připraven?“ dopovědělo druhé.</w:t>
      </w:r>
    </w:p>
    <w:p w:rsidR="00320EC3" w:rsidRPr="00E32D5F" w:rsidRDefault="00320EC3" w:rsidP="00320EC3">
      <w:pPr>
        <w:pStyle w:val="Text"/>
      </w:pPr>
      <w:r w:rsidRPr="00E32D5F">
        <w:t>Odpověděl jsem, že jsem připraven a dychtím pustit se do práce.</w:t>
      </w:r>
    </w:p>
    <w:p w:rsidR="00320EC3" w:rsidRPr="00E32D5F" w:rsidRDefault="00320EC3" w:rsidP="00320EC3">
      <w:pPr>
        <w:pStyle w:val="Text"/>
      </w:pPr>
      <w:r w:rsidRPr="00E32D5F">
        <w:t>„Můžeme –“</w:t>
      </w:r>
    </w:p>
    <w:p w:rsidR="00320EC3" w:rsidRPr="00E32D5F" w:rsidRDefault="00320EC3" w:rsidP="00320EC3">
      <w:pPr>
        <w:pStyle w:val="Text"/>
      </w:pPr>
      <w:r w:rsidRPr="00E32D5F">
        <w:t>„– přihlížet?“ zeptaly se.</w:t>
      </w:r>
    </w:p>
    <w:p w:rsidR="00320EC3" w:rsidRPr="00E32D5F" w:rsidRDefault="00320EC3" w:rsidP="00320EC3">
      <w:pPr>
        <w:pStyle w:val="Text"/>
      </w:pPr>
      <w:r w:rsidRPr="00E32D5F">
        <w:t>„Pokud vám to nebude připadat nechutné,“ odpověděl jsem.</w:t>
      </w:r>
    </w:p>
    <w:p w:rsidR="00320EC3" w:rsidRPr="00E32D5F" w:rsidRDefault="00320EC3" w:rsidP="00320EC3">
      <w:pPr>
        <w:pStyle w:val="Text"/>
      </w:pPr>
      <w:r w:rsidRPr="00E32D5F">
        <w:t>„Jsme –“</w:t>
      </w:r>
    </w:p>
    <w:p w:rsidR="00320EC3" w:rsidRPr="00E32D5F" w:rsidRDefault="00320EC3" w:rsidP="00320EC3">
      <w:pPr>
        <w:pStyle w:val="Text"/>
      </w:pPr>
      <w:r w:rsidRPr="00E32D5F">
        <w:t>„– vědci,“ řekly. „Jen velice –“</w:t>
      </w:r>
    </w:p>
    <w:p w:rsidR="00320EC3" w:rsidRPr="00E32D5F" w:rsidRDefault="00320EC3" w:rsidP="00320EC3">
      <w:pPr>
        <w:pStyle w:val="Text"/>
      </w:pPr>
      <w:r w:rsidRPr="00E32D5F">
        <w:t>„– málo věcem –“</w:t>
      </w:r>
    </w:p>
    <w:p w:rsidR="00320EC3" w:rsidRPr="00E32D5F" w:rsidRDefault="00320EC3" w:rsidP="00320EC3">
      <w:pPr>
        <w:pStyle w:val="Text"/>
      </w:pPr>
      <w:r w:rsidRPr="00E32D5F">
        <w:t>„– nedokážeme přihlížet –“</w:t>
      </w:r>
    </w:p>
    <w:p w:rsidR="00320EC3" w:rsidRPr="00E32D5F" w:rsidRDefault="00320EC3" w:rsidP="00320EC3">
      <w:pPr>
        <w:pStyle w:val="Text"/>
      </w:pPr>
      <w:r w:rsidRPr="00E32D5F">
        <w:t>„– nezúčastněně.“</w:t>
      </w:r>
    </w:p>
    <w:p w:rsidR="00320EC3" w:rsidRPr="00E32D5F" w:rsidRDefault="00320EC3" w:rsidP="00320EC3">
      <w:pPr>
        <w:pStyle w:val="Text"/>
      </w:pPr>
      <w:r w:rsidRPr="00E32D5F">
        <w:t>Sklonil jsem se nad stolem, na kterém ležel předmět. Byl to kámen, nebo tak alespoň připadal mým vnějším smyslovým orgánům. Byl trojhranný a na hranách vykazoval znaky opracování.</w:t>
      </w:r>
    </w:p>
    <w:p w:rsidR="00320EC3" w:rsidRPr="00E32D5F" w:rsidRDefault="00320EC3" w:rsidP="00320EC3">
      <w:pPr>
        <w:pStyle w:val="Text"/>
      </w:pPr>
      <w:r w:rsidRPr="00E32D5F">
        <w:t>„Jak je to staré?“ zeptal jsem se.</w:t>
      </w:r>
    </w:p>
    <w:p w:rsidR="00320EC3" w:rsidRPr="00E32D5F" w:rsidRDefault="00320EC3" w:rsidP="00320EC3">
      <w:pPr>
        <w:pStyle w:val="Text"/>
      </w:pPr>
      <w:r w:rsidRPr="00E32D5F">
        <w:t>„Tři miliony –“</w:t>
      </w:r>
    </w:p>
    <w:p w:rsidR="00320EC3" w:rsidRPr="00E32D5F" w:rsidRDefault="00320EC3" w:rsidP="00320EC3">
      <w:pPr>
        <w:pStyle w:val="Text"/>
      </w:pPr>
      <w:r w:rsidRPr="00E32D5F">
        <w:t>„– pět set šedesát jedna tisíc –“</w:t>
      </w:r>
    </w:p>
    <w:p w:rsidR="00320EC3" w:rsidRPr="00E32D5F" w:rsidRDefault="00320EC3" w:rsidP="00320EC3">
      <w:pPr>
        <w:pStyle w:val="Text"/>
      </w:pPr>
      <w:r w:rsidRPr="00E32D5F">
        <w:t>„– osm set dvanáct let,“ odpověděla Hvězdoprašná dvojčata.</w:t>
      </w:r>
    </w:p>
    <w:p w:rsidR="00320EC3" w:rsidRPr="00E32D5F" w:rsidRDefault="00320EC3" w:rsidP="00320EC3">
      <w:pPr>
        <w:pStyle w:val="Text"/>
      </w:pPr>
      <w:r w:rsidRPr="00E32D5F">
        <w:t>„Aha,“ řekl jsem.</w:t>
      </w:r>
    </w:p>
    <w:p w:rsidR="00320EC3" w:rsidRPr="00E32D5F" w:rsidRDefault="00320EC3" w:rsidP="00320EC3">
      <w:pPr>
        <w:pStyle w:val="Text"/>
      </w:pPr>
      <w:r w:rsidRPr="00E32D5F">
        <w:t>„Je to vůbec –“</w:t>
      </w:r>
    </w:p>
    <w:p w:rsidR="00320EC3" w:rsidRPr="00E32D5F" w:rsidRDefault="00320EC3" w:rsidP="00320EC3">
      <w:pPr>
        <w:pStyle w:val="Text"/>
      </w:pPr>
      <w:r w:rsidRPr="00E32D5F">
        <w:t>„– nejstarší –“</w:t>
      </w:r>
    </w:p>
    <w:p w:rsidR="00320EC3" w:rsidRPr="00E32D5F" w:rsidRDefault="00320EC3" w:rsidP="00320EC3">
      <w:pPr>
        <w:pStyle w:val="Text"/>
      </w:pPr>
      <w:r w:rsidRPr="00E32D5F">
        <w:t>„– z našich nálezů.“</w:t>
      </w:r>
    </w:p>
    <w:p w:rsidR="00320EC3" w:rsidRPr="00E32D5F" w:rsidRDefault="00320EC3" w:rsidP="00320EC3">
      <w:pPr>
        <w:pStyle w:val="Text"/>
      </w:pPr>
      <w:r w:rsidRPr="00E32D5F">
        <w:t>Dlouho jsem si předmět prohlížel a připravoval se. Pak jsem pomalu, pečlivě změnil svou strukturu a nechal své tělo obklopit kámen, vstřebat ho a nasát jeho historii. Jak se postupně stával mou součástí, rozlévalo se mým tělem příjemné teplo. Třebaže jsem všechny své vnější smysly odpojil, věděl jsem, že se chvěju a zářím vzrušením z objevování. Stal jsem se součástí kamene a kousíčkem mysli, který jsem si nechal pro sebe, jsem vnímal pozemský Měsíc, visící zlověstně jen kousek nad obzorem…</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 xml:space="preserve">Entakai se s leknutím probudila chvilku před úsvitem a zadívala se na Měsíc, který byl stále ještě vysoko na obloze. Po všech těch týdnech jí pořád ještě připadal příliš velký, aby mohl jen tak viset na </w:t>
      </w:r>
      <w:r w:rsidRPr="00E32D5F">
        <w:lastRenderedPageBreak/>
        <w:t>nebi, a zdálo se jí, že se musí každou chvíli zřítit na povrch planety. Tahle noční můra utkvěla pevně v její mysli, a proto se pokusila vybavit si uklidňující obraz pěti malých, nevinných měsíčků, které kroužily po stříbřitém nebi jejího vlastního světa. Tu představu byla schopna podržet si ve své mysli jen krátce a pak byla najednou pryč, nahrazená realitou obrovského satelitu nad její hlavou.</w:t>
      </w:r>
    </w:p>
    <w:p w:rsidR="00320EC3" w:rsidRPr="00E32D5F" w:rsidRDefault="00320EC3" w:rsidP="00320EC3">
      <w:pPr>
        <w:pStyle w:val="Text"/>
      </w:pPr>
      <w:r w:rsidRPr="00E32D5F">
        <w:t>Její společník k ní přistoupil.</w:t>
      </w:r>
    </w:p>
    <w:p w:rsidR="00320EC3" w:rsidRPr="00E32D5F" w:rsidRDefault="00320EC3" w:rsidP="00320EC3">
      <w:pPr>
        <w:pStyle w:val="Text"/>
      </w:pPr>
      <w:r w:rsidRPr="00E32D5F">
        <w:t>„Zase ten sen?“ zeptal se.</w:t>
      </w:r>
    </w:p>
    <w:p w:rsidR="00320EC3" w:rsidRPr="00E32D5F" w:rsidRDefault="00320EC3" w:rsidP="00320EC3">
      <w:pPr>
        <w:pStyle w:val="Text"/>
      </w:pPr>
      <w:r w:rsidRPr="00E32D5F">
        <w:t>„Stejný jako ten minulý,“ řekla stísněně. „Měsíc je viditelný i za denního světla a pak jdeme tou stezkou…“</w:t>
      </w:r>
    </w:p>
    <w:p w:rsidR="00320EC3" w:rsidRPr="00E32D5F" w:rsidRDefault="00320EC3" w:rsidP="00320EC3">
      <w:pPr>
        <w:pStyle w:val="Text"/>
      </w:pPr>
      <w:r w:rsidRPr="00E32D5F">
        <w:t>Soucitně se na ni podíval a nabídl jí potravu. Vděčně ji přijala a zadívala se do savany.</w:t>
      </w:r>
    </w:p>
    <w:p w:rsidR="00320EC3" w:rsidRPr="00E32D5F" w:rsidRDefault="00320EC3" w:rsidP="00320EC3">
      <w:pPr>
        <w:pStyle w:val="Text"/>
      </w:pPr>
      <w:r w:rsidRPr="00E32D5F">
        <w:t>„Už jen dva dny,“ povzdechla si, „a můžeme tohle hrozné místo opustit.“</w:t>
      </w:r>
    </w:p>
    <w:p w:rsidR="00320EC3" w:rsidRPr="00E32D5F" w:rsidRDefault="00320EC3" w:rsidP="00320EC3">
      <w:pPr>
        <w:pStyle w:val="Text"/>
      </w:pPr>
      <w:r w:rsidRPr="00E32D5F">
        <w:t>„Není to zase tak strašný svět,“ odpověděl Bokatu. „Má mnoho dobrých stránek.“</w:t>
      </w:r>
    </w:p>
    <w:p w:rsidR="00320EC3" w:rsidRPr="00E32D5F" w:rsidRDefault="00320EC3" w:rsidP="00320EC3">
      <w:pPr>
        <w:pStyle w:val="Text"/>
      </w:pPr>
      <w:r w:rsidRPr="00E32D5F">
        <w:t>„Zbytečně jsme tu marnili čas,“ řekla. „Ke kolonizaci se nehodí.“</w:t>
      </w:r>
    </w:p>
    <w:p w:rsidR="00320EC3" w:rsidRPr="00E32D5F" w:rsidRDefault="00320EC3" w:rsidP="00320EC3">
      <w:pPr>
        <w:pStyle w:val="Text"/>
      </w:pPr>
      <w:r w:rsidRPr="00E32D5F">
        <w:t>„Ne, to ne,“ přisvědčil. „Naše osivo ve zdejší půdě nevzešlo a místní voda nám působí problémy. Ale dozvěděli jsme se tu spoustu věcí, věcí, které nám mohou pomoci při hledám správného světa.“</w:t>
      </w:r>
    </w:p>
    <w:p w:rsidR="00320EC3" w:rsidRPr="00E32D5F" w:rsidRDefault="00320EC3" w:rsidP="00320EC3">
      <w:pPr>
        <w:pStyle w:val="Text"/>
      </w:pPr>
      <w:r w:rsidRPr="00E32D5F">
        <w:t>„Většinu z nich jsme se dozvěděli už v prvním týdnu svého pobytu tady,“ namítla Enkatai. „To ostatní byl promarněný čas.“</w:t>
      </w:r>
    </w:p>
    <w:p w:rsidR="00320EC3" w:rsidRPr="00E32D5F" w:rsidRDefault="00320EC3" w:rsidP="00320EC3">
      <w:pPr>
        <w:pStyle w:val="Text"/>
      </w:pPr>
      <w:r w:rsidRPr="00E32D5F">
        <w:t>„Loď musí prozkoumat i jiné světy. Nemohli vědět, že tenhle vyloučíme tak rychle.“</w:t>
      </w:r>
    </w:p>
    <w:p w:rsidR="00320EC3" w:rsidRPr="00E32D5F" w:rsidRDefault="00320EC3" w:rsidP="00320EC3">
      <w:pPr>
        <w:pStyle w:val="Text"/>
      </w:pPr>
      <w:r w:rsidRPr="00E32D5F">
        <w:t>V chladném ranním vzduchu se zachvěla. „Nenávidím to tady.“</w:t>
      </w:r>
    </w:p>
    <w:p w:rsidR="00320EC3" w:rsidRPr="00E32D5F" w:rsidRDefault="00320EC3" w:rsidP="00320EC3">
      <w:pPr>
        <w:pStyle w:val="Text"/>
      </w:pPr>
      <w:r w:rsidRPr="00E32D5F">
        <w:t>„Jednou to tady bude docela hezké,“ řekl Bokatu. „Čeká to tady jen na vývoj hnědých opic.“</w:t>
      </w:r>
    </w:p>
    <w:p w:rsidR="00320EC3" w:rsidRPr="00E32D5F" w:rsidRDefault="00320EC3" w:rsidP="00320EC3">
      <w:pPr>
        <w:pStyle w:val="Text"/>
      </w:pPr>
      <w:r w:rsidRPr="00E32D5F">
        <w:t>Sotva to dořekl, objevil se před nimi tři sta padesát liber těžký, svalnatý pavián s huňatou hrudí a smělýma, zvědavýma očima. Dokonce i když šel po čtyřech, působil impozantním dojmem – byl dvakrát větší než velká skvrnitá kočkovitá šelma.</w:t>
      </w:r>
    </w:p>
    <w:p w:rsidR="00320EC3" w:rsidRPr="00E32D5F" w:rsidRDefault="00320EC3" w:rsidP="00320EC3">
      <w:pPr>
        <w:pStyle w:val="Text"/>
      </w:pPr>
      <w:r w:rsidRPr="00E32D5F">
        <w:rPr>
          <w:i/>
        </w:rPr>
        <w:t>„My</w:t>
      </w:r>
      <w:r w:rsidRPr="00E32D5F">
        <w:t xml:space="preserve"> tenhle svět využít nemůžeme,“ pokračoval Bokatu, „ale jednoho dne mu budou vládnout </w:t>
      </w:r>
      <w:r w:rsidRPr="00E32D5F">
        <w:rPr>
          <w:i/>
        </w:rPr>
        <w:t>jeho</w:t>
      </w:r>
      <w:r w:rsidRPr="00E32D5F">
        <w:t xml:space="preserve"> potomci.“</w:t>
      </w:r>
    </w:p>
    <w:p w:rsidR="00320EC3" w:rsidRPr="00E32D5F" w:rsidRDefault="00320EC3" w:rsidP="00320EC3">
      <w:pPr>
        <w:pStyle w:val="Text"/>
      </w:pPr>
      <w:r w:rsidRPr="00E32D5F">
        <w:t>„Připadají mi docela mírumilovní,“ podotkla Enkatai.</w:t>
      </w:r>
    </w:p>
    <w:p w:rsidR="00320EC3" w:rsidRPr="00E32D5F" w:rsidRDefault="00320EC3" w:rsidP="00320EC3">
      <w:pPr>
        <w:pStyle w:val="Text"/>
      </w:pPr>
      <w:r w:rsidRPr="00E32D5F">
        <w:rPr>
          <w:i/>
        </w:rPr>
        <w:t>„Jsou</w:t>
      </w:r>
      <w:r w:rsidRPr="00E32D5F">
        <w:t xml:space="preserve"> mírumilovní,“ přisvědčil Bokatu a hodil paviánovi kousek jídla, který si opice nadšeně vzala. Očichala ho, zdálo se, že uvažuje, </w:t>
      </w:r>
      <w:r w:rsidRPr="00E32D5F">
        <w:lastRenderedPageBreak/>
        <w:t>jestli je nebo není k jídlu, a nakonec si ho strčila do úst. „Ale ovládnou tuto planetu. Velcí býložravci stráví příliš mnoho času pasením a predátoři zase po většinu doby spí. Ne, já sázím na hnědé opice. Jsou to báječná silná a inteligentní zvířata. Už se u nich vyvinuly palce, mají silný smysl pro společnost a ani dvakrát větší kočkovité šelmy se na ně neodváží zaútočit. Zjevně nemají přirozené predátory.“ Pokýval hlavou, spokojen se svými vlastními vývody. „Ano, myslím, že oni jednou ovládnou tento svět.“</w:t>
      </w:r>
    </w:p>
    <w:p w:rsidR="00320EC3" w:rsidRPr="00E32D5F" w:rsidRDefault="00320EC3" w:rsidP="00320EC3">
      <w:pPr>
        <w:pStyle w:val="Text"/>
      </w:pPr>
      <w:r w:rsidRPr="00E32D5F">
        <w:t>„Nemají predátory?“</w:t>
      </w:r>
    </w:p>
    <w:p w:rsidR="00320EC3" w:rsidRPr="00E32D5F" w:rsidRDefault="00320EC3" w:rsidP="00320EC3">
      <w:pPr>
        <w:pStyle w:val="Text"/>
      </w:pPr>
      <w:r w:rsidRPr="00E32D5F">
        <w:t>„Jistě, tu a tam některý z nich padne za oběť velké kočkovité šelmě, ale ani ty na ně neútočí, když jsou v tlupě.“ Podíval se na paviána. „Tenhle chlapík má dost síly, aby roztrhal tu</w:t>
      </w:r>
      <w:r>
        <w:t xml:space="preserve"> nej</w:t>
      </w:r>
      <w:r w:rsidRPr="00E32D5F">
        <w:t>větší kočku na kusy.“</w:t>
      </w:r>
    </w:p>
    <w:p w:rsidR="00320EC3" w:rsidRPr="00E32D5F" w:rsidRDefault="00320EC3" w:rsidP="00320EC3">
      <w:pPr>
        <w:pStyle w:val="Text"/>
      </w:pPr>
      <w:r w:rsidRPr="00E32D5F">
        <w:t>„Jak si tedy vysvětluješ to, co jsme našli na dně rokle?“ zeptala se.</w:t>
      </w:r>
    </w:p>
    <w:p w:rsidR="00320EC3" w:rsidRPr="00E32D5F" w:rsidRDefault="00320EC3" w:rsidP="00320EC3">
      <w:pPr>
        <w:pStyle w:val="Text"/>
      </w:pPr>
      <w:r w:rsidRPr="00E32D5F">
        <w:t>„Za svou velikost a sílu platí daň v podobě menší obratnosti. Je to přirozené, že tu a tam některý z nich spadne ze srázu a zabije se.“</w:t>
      </w:r>
    </w:p>
    <w:p w:rsidR="00320EC3" w:rsidRPr="00E32D5F" w:rsidRDefault="00320EC3" w:rsidP="00320EC3">
      <w:pPr>
        <w:pStyle w:val="Text"/>
      </w:pPr>
      <w:r w:rsidRPr="00E32D5F">
        <w:t>„Tu a tam?“ opakovala. „Našli jsme sedm lebek a všechny byly roztříštěné.“</w:t>
      </w:r>
    </w:p>
    <w:p w:rsidR="00320EC3" w:rsidRPr="00E32D5F" w:rsidRDefault="00320EC3" w:rsidP="00320EC3">
      <w:pPr>
        <w:pStyle w:val="Text"/>
      </w:pPr>
      <w:r w:rsidRPr="00E32D5F">
        <w:t>„Síla pádu.“ Bokatu pokrčil rameny. „Přece si nemyslíš, že to mají na svědomí velké kočky?“</w:t>
      </w:r>
    </w:p>
    <w:p w:rsidR="00320EC3" w:rsidRPr="00E32D5F" w:rsidRDefault="00320EC3" w:rsidP="00320EC3">
      <w:pPr>
        <w:pStyle w:val="Text"/>
      </w:pPr>
      <w:r w:rsidRPr="00E32D5F">
        <w:t>„Kočky jsem nemyslela,“ odpověděla Enkatai.</w:t>
      </w:r>
    </w:p>
    <w:p w:rsidR="00320EC3" w:rsidRPr="00E32D5F" w:rsidRDefault="00320EC3" w:rsidP="00320EC3">
      <w:pPr>
        <w:pStyle w:val="Text"/>
      </w:pPr>
      <w:r w:rsidRPr="00E32D5F">
        <w:t>„Tak koho?“</w:t>
      </w:r>
    </w:p>
    <w:p w:rsidR="00320EC3" w:rsidRPr="00E32D5F" w:rsidRDefault="00320EC3" w:rsidP="00320EC3">
      <w:pPr>
        <w:pStyle w:val="Text"/>
      </w:pPr>
      <w:r w:rsidRPr="00E32D5F">
        <w:t>„Malé bezocasé opice, které žijí v rokli.“</w:t>
      </w:r>
    </w:p>
    <w:p w:rsidR="00320EC3" w:rsidRPr="00E32D5F" w:rsidRDefault="00320EC3" w:rsidP="00320EC3">
      <w:pPr>
        <w:pStyle w:val="Text"/>
      </w:pPr>
      <w:r w:rsidRPr="00E32D5F">
        <w:t xml:space="preserve">Bokatu si dovolil přepych nadřazeného smíchu. </w:t>
      </w:r>
      <w:r w:rsidRPr="00E32D5F">
        <w:rPr>
          <w:i/>
        </w:rPr>
        <w:t>„Prohlédla</w:t>
      </w:r>
      <w:r w:rsidRPr="00E32D5F">
        <w:t xml:space="preserve"> sis je někdy?“ řekl. „Jsou skoro čtyřikrát menší než hnědé opice.“</w:t>
      </w:r>
    </w:p>
    <w:p w:rsidR="00320EC3" w:rsidRPr="00E32D5F" w:rsidRDefault="00320EC3" w:rsidP="00320EC3">
      <w:pPr>
        <w:pStyle w:val="Text"/>
      </w:pPr>
      <w:r w:rsidRPr="00E32D5F">
        <w:rPr>
          <w:i/>
        </w:rPr>
        <w:t>„Prohlédla</w:t>
      </w:r>
      <w:r w:rsidRPr="00E32D5F">
        <w:t xml:space="preserve"> jsem </w:t>
      </w:r>
      <w:r>
        <w:t>si je</w:t>
      </w:r>
      <w:r w:rsidRPr="00E32D5F">
        <w:t xml:space="preserve"> dobře,“ odpověděla Enkatai. „Mají také palce.“</w:t>
      </w:r>
    </w:p>
    <w:p w:rsidR="00320EC3" w:rsidRPr="00E32D5F" w:rsidRDefault="00320EC3" w:rsidP="00320EC3">
      <w:pPr>
        <w:pStyle w:val="Text"/>
      </w:pPr>
      <w:r w:rsidRPr="00E32D5F">
        <w:t>„Palce samy nestačí,“ řekl Bokatu.</w:t>
      </w:r>
    </w:p>
    <w:p w:rsidR="00320EC3" w:rsidRPr="00E32D5F" w:rsidRDefault="00320EC3" w:rsidP="00320EC3">
      <w:pPr>
        <w:pStyle w:val="Text"/>
      </w:pPr>
      <w:r w:rsidRPr="00E32D5F">
        <w:t xml:space="preserve">„Žijí ve stínu hnědých opic a pořád tu ještě jsou,“ řekla. </w:t>
      </w:r>
      <w:r w:rsidRPr="00E32D5F">
        <w:rPr>
          <w:i/>
        </w:rPr>
        <w:t>„To</w:t>
      </w:r>
      <w:r w:rsidRPr="00E32D5F">
        <w:t xml:space="preserve"> stačí.“</w:t>
      </w:r>
    </w:p>
    <w:p w:rsidR="00320EC3" w:rsidRPr="00E32D5F" w:rsidRDefault="00320EC3" w:rsidP="00320EC3">
      <w:pPr>
        <w:pStyle w:val="Text"/>
      </w:pPr>
      <w:r w:rsidRPr="00E32D5F">
        <w:t>„Hnědé opice se živí ovocem a listím. Proč by jim měly překážet bezocasé opice?“</w:t>
      </w:r>
    </w:p>
    <w:p w:rsidR="00320EC3" w:rsidRPr="00E32D5F" w:rsidRDefault="00320EC3" w:rsidP="00320EC3">
      <w:pPr>
        <w:pStyle w:val="Text"/>
      </w:pPr>
      <w:r w:rsidRPr="00E32D5F">
        <w:t>„Nejenom, že jim překáží,“ řekla Enkatai. „Ony se jich bojí. Nepřipadá mi, že takhle se chová druh, který jednou ovládne planetu.“</w:t>
      </w:r>
    </w:p>
    <w:p w:rsidR="00320EC3" w:rsidRPr="00E32D5F" w:rsidRDefault="00320EC3" w:rsidP="00320EC3">
      <w:pPr>
        <w:pStyle w:val="Text"/>
      </w:pPr>
      <w:r w:rsidRPr="00E32D5F">
        <w:lastRenderedPageBreak/>
        <w:t>Bokatu zavrtěl hlavou. „Bezocasé opice jsou slepou uličkou evoluce. Příliš malé, než aby mohly lovit zvěř, příliš velké, než aby dokázaly vyžít z toho, co najdou v roklině, příliš slabé, než aby mohly soupeřit s hnědými opicemi o lepší území. Řekl bych, že jsou dřívější vývojovou fází odsouzenou k vyhynutí.“</w:t>
      </w:r>
    </w:p>
    <w:p w:rsidR="00320EC3" w:rsidRPr="00E32D5F" w:rsidRDefault="00320EC3" w:rsidP="00320EC3">
      <w:pPr>
        <w:pStyle w:val="Text"/>
      </w:pPr>
      <w:r w:rsidRPr="00E32D5F">
        <w:t>„Možná,“ připustila Entakai.</w:t>
      </w:r>
    </w:p>
    <w:p w:rsidR="00320EC3" w:rsidRPr="00E32D5F" w:rsidRDefault="00320EC3" w:rsidP="00320EC3">
      <w:pPr>
        <w:pStyle w:val="Text"/>
      </w:pPr>
      <w:r w:rsidRPr="00E32D5F">
        <w:t>„Ty se mnou nesouhlasíš?“</w:t>
      </w:r>
    </w:p>
    <w:p w:rsidR="00320EC3" w:rsidRPr="00E32D5F" w:rsidRDefault="00320EC3" w:rsidP="00320EC3">
      <w:pPr>
        <w:pStyle w:val="Text"/>
      </w:pPr>
      <w:r w:rsidRPr="00E32D5F">
        <w:t>„Mají v sobě něco…“</w:t>
      </w:r>
    </w:p>
    <w:p w:rsidR="00320EC3" w:rsidRPr="00E32D5F" w:rsidRDefault="00320EC3" w:rsidP="00320EC3">
      <w:pPr>
        <w:pStyle w:val="Text"/>
      </w:pPr>
      <w:r w:rsidRPr="00E32D5F">
        <w:t>„Co?“</w:t>
      </w:r>
    </w:p>
    <w:p w:rsidR="00320EC3" w:rsidRPr="00E32D5F" w:rsidRDefault="00320EC3" w:rsidP="00320EC3">
      <w:pPr>
        <w:pStyle w:val="Text"/>
      </w:pPr>
      <w:r w:rsidRPr="00E32D5F">
        <w:t>Entakai pokrčila rameny. „Já nevím. Mám z nich špatný pocit. Je to něco v jejich pohledu, myslím – náznak zlovolnosti.“</w:t>
      </w:r>
    </w:p>
    <w:p w:rsidR="00320EC3" w:rsidRPr="00E32D5F" w:rsidRDefault="00320EC3" w:rsidP="00320EC3">
      <w:pPr>
        <w:pStyle w:val="Text"/>
      </w:pPr>
      <w:r w:rsidRPr="00E32D5F">
        <w:t>„Máš příliš bujnou fantazii,“ řekl Bokatu.</w:t>
      </w:r>
    </w:p>
    <w:p w:rsidR="00320EC3" w:rsidRPr="00E32D5F" w:rsidRDefault="00320EC3" w:rsidP="00320EC3">
      <w:pPr>
        <w:pStyle w:val="Text"/>
      </w:pPr>
      <w:r w:rsidRPr="00E32D5F">
        <w:t>„Možná,“ odpověděla Entakai znovu.</w:t>
      </w:r>
    </w:p>
    <w:p w:rsidR="00320EC3" w:rsidRPr="00E32D5F" w:rsidRDefault="00320EC3" w:rsidP="00320EC3">
      <w:pPr>
        <w:pStyle w:val="Text"/>
      </w:pPr>
      <w:r w:rsidRPr="00E32D5F">
        <w:t>„Dnes budu psát hlášení,“ řekl Bokatu. „Ale zítra ti to dokážu.“</w:t>
      </w:r>
    </w:p>
    <w:p w:rsidR="00320EC3" w:rsidRPr="00E32D5F" w:rsidRDefault="00320EC3" w:rsidP="00320EC3">
      <w:pPr>
        <w:pStyle w:val="Text"/>
      </w:pPr>
      <w:r w:rsidRPr="00E32D5F">
        <w:t>Příštího rána vstal Bokatu při východu slunce. Zatímco si Enkatai odbývala své ranní modlitby, připravil jídlo a pak, zatímco jedla, se pomodlil on.</w:t>
      </w:r>
    </w:p>
    <w:p w:rsidR="00320EC3" w:rsidRPr="00E32D5F" w:rsidRDefault="00320EC3" w:rsidP="00320EC3">
      <w:pPr>
        <w:pStyle w:val="Text"/>
      </w:pPr>
      <w:r w:rsidRPr="00E32D5F">
        <w:t>„A teď,“ oznámil jí, „půjdeme do rokle a chytíme jednu z těch bezocasých opic.“</w:t>
      </w:r>
    </w:p>
    <w:p w:rsidR="00320EC3" w:rsidRPr="00E32D5F" w:rsidRDefault="00320EC3" w:rsidP="00320EC3">
      <w:pPr>
        <w:pStyle w:val="Text"/>
      </w:pPr>
      <w:r w:rsidRPr="00E32D5F">
        <w:t>„Proč?“</w:t>
      </w:r>
    </w:p>
    <w:p w:rsidR="00320EC3" w:rsidRPr="00E32D5F" w:rsidRDefault="00320EC3" w:rsidP="00320EC3">
      <w:pPr>
        <w:pStyle w:val="Text"/>
      </w:pPr>
      <w:r w:rsidRPr="00E32D5F">
        <w:t>„Abych ti dokázal, jak je to snadné. Vezmu si ji s sebou jako zvířecího mazlíčka. Nebo ji obětujeme pro laboratoř a dozvíme se o nich víc.“</w:t>
      </w:r>
    </w:p>
    <w:p w:rsidR="00320EC3" w:rsidRPr="00E32D5F" w:rsidRDefault="00320EC3" w:rsidP="00320EC3">
      <w:pPr>
        <w:pStyle w:val="Text"/>
      </w:pPr>
      <w:r w:rsidRPr="00E32D5F">
        <w:rPr>
          <w:i/>
        </w:rPr>
        <w:t>„Nechci</w:t>
      </w:r>
      <w:r w:rsidRPr="00E32D5F">
        <w:t xml:space="preserve"> zvířecího mazlíčka a nemáme oprávnění zabíjet zvířata.“</w:t>
      </w:r>
    </w:p>
    <w:p w:rsidR="00320EC3" w:rsidRPr="00E32D5F" w:rsidRDefault="00320EC3" w:rsidP="00320EC3">
      <w:pPr>
        <w:pStyle w:val="Text"/>
      </w:pPr>
      <w:r w:rsidRPr="00E32D5F">
        <w:t>„Jak si přeješ,“ řekl Bokatu. „Tak ji zase pustíme.“</w:t>
      </w:r>
    </w:p>
    <w:p w:rsidR="00320EC3" w:rsidRPr="00E32D5F" w:rsidRDefault="00320EC3" w:rsidP="00320EC3">
      <w:pPr>
        <w:pStyle w:val="Text"/>
      </w:pPr>
      <w:r w:rsidRPr="00E32D5F">
        <w:t>„Proč ji pak chceš chytit?“</w:t>
      </w:r>
    </w:p>
    <w:p w:rsidR="00320EC3" w:rsidRPr="00E32D5F" w:rsidRDefault="00320EC3" w:rsidP="00320EC3">
      <w:pPr>
        <w:pStyle w:val="Text"/>
      </w:pPr>
      <w:r w:rsidRPr="00E32D5F">
        <w:t>„Abych ti dokázal, že nejsou inteligentní, protože kdyby byly tak chytré, jak si myslíš, nikdy bychom žádnou nechytili.“ Pomohl jí vstát. „Pojďme.“</w:t>
      </w:r>
    </w:p>
    <w:p w:rsidR="00320EC3" w:rsidRPr="00E32D5F" w:rsidRDefault="00320EC3" w:rsidP="00320EC3">
      <w:pPr>
        <w:pStyle w:val="Text"/>
      </w:pPr>
      <w:r w:rsidRPr="00E32D5F">
        <w:t>„To je bláznovství,“ namítla. „Loď se pro nás vrátí odpoledne. Proč na ni prostě nepočkáme?“</w:t>
      </w:r>
    </w:p>
    <w:p w:rsidR="00320EC3" w:rsidRPr="00E32D5F" w:rsidRDefault="00320EC3" w:rsidP="00320EC3">
      <w:pPr>
        <w:pStyle w:val="Text"/>
      </w:pPr>
      <w:r w:rsidRPr="00E32D5F">
        <w:t>„Vrátíme se včas,“ odpověděl přesvědčeně. „Jak dlouho to může trvat?“ Podívala se na zářivě modré nebe, jako by se pokoušela zahlédnout blížící se loď. Měsíc, velký a bílý, visel nad obzorem. Nakonec se obrátila zpátky k němu.</w:t>
      </w:r>
    </w:p>
    <w:p w:rsidR="00320EC3" w:rsidRPr="00E32D5F" w:rsidRDefault="00320EC3" w:rsidP="00320EC3">
      <w:pPr>
        <w:pStyle w:val="Text"/>
      </w:pPr>
      <w:r w:rsidRPr="00E32D5F">
        <w:lastRenderedPageBreak/>
        <w:t>„Dobře, půjdu s tebou – ale pod podmínkou, že mi slíbíš, že je budeme jen pozorovat a nebudeme se pokoušet je chytit.“</w:t>
      </w:r>
    </w:p>
    <w:p w:rsidR="00320EC3" w:rsidRPr="00E32D5F" w:rsidRDefault="00320EC3" w:rsidP="00320EC3">
      <w:pPr>
        <w:pStyle w:val="Text"/>
      </w:pPr>
      <w:r w:rsidRPr="00E32D5F">
        <w:t>„Takže přiznáváš, že mám pravdu?“</w:t>
      </w:r>
    </w:p>
    <w:p w:rsidR="00320EC3" w:rsidRPr="00E32D5F" w:rsidRDefault="00320EC3" w:rsidP="00320EC3">
      <w:pPr>
        <w:pStyle w:val="Text"/>
      </w:pPr>
      <w:r w:rsidRPr="00E32D5F">
        <w:t xml:space="preserve">„Jestli řeknu, že máš pravdu nebo ne, nijak neovlivní skutečnost. </w:t>
      </w:r>
      <w:r w:rsidRPr="00E32D5F">
        <w:rPr>
          <w:i/>
        </w:rPr>
        <w:t>Doufám</w:t>
      </w:r>
      <w:r w:rsidRPr="00E32D5F">
        <w:t xml:space="preserve"> že máš pravdu, protože mne ty bezocasé opice děsí. Ale nemohu vědět, jestli ji skutečně máš, a ty taky ne.“</w:t>
      </w:r>
    </w:p>
    <w:p w:rsidR="00320EC3" w:rsidRPr="00E32D5F" w:rsidRDefault="00320EC3" w:rsidP="00320EC3">
      <w:pPr>
        <w:pStyle w:val="Text"/>
      </w:pPr>
      <w:r w:rsidRPr="00E32D5F">
        <w:t>Bokatu se na ni chvíli mlčky díval. „Souhlasím,“ řekl nakonec.</w:t>
      </w:r>
    </w:p>
    <w:p w:rsidR="00320EC3" w:rsidRPr="00E32D5F" w:rsidRDefault="00320EC3" w:rsidP="00320EC3">
      <w:pPr>
        <w:pStyle w:val="Text"/>
      </w:pPr>
      <w:r w:rsidRPr="00E32D5F">
        <w:t>„Souhlasíš, že nemůžeš vědět, jestli máš pravdu?“</w:t>
      </w:r>
    </w:p>
    <w:p w:rsidR="00320EC3" w:rsidRPr="00E32D5F" w:rsidRDefault="00320EC3" w:rsidP="00320EC3">
      <w:pPr>
        <w:pStyle w:val="Text"/>
      </w:pPr>
      <w:r w:rsidRPr="00E32D5F">
        <w:t>„Souhlasím, že se je nebudu pokoušet chytit,“ ře</w:t>
      </w:r>
      <w:r>
        <w:t>kl</w:t>
      </w:r>
      <w:r w:rsidRPr="00E32D5F">
        <w:t>. „Pojďme.“</w:t>
      </w:r>
    </w:p>
    <w:p w:rsidR="00320EC3" w:rsidRPr="00E32D5F" w:rsidRDefault="00320EC3" w:rsidP="00320EC3">
      <w:pPr>
        <w:pStyle w:val="Text"/>
      </w:pPr>
      <w:r w:rsidRPr="00E32D5F">
        <w:t>Přišli k okraji rokle a pak začali šplhat dolů, zachytávajíce se končetinami stromů a výstupků. Náhle uslyšeli hlasité vřeštěni.</w:t>
      </w:r>
    </w:p>
    <w:p w:rsidR="00320EC3" w:rsidRPr="00E32D5F" w:rsidRDefault="00320EC3" w:rsidP="00320EC3">
      <w:pPr>
        <w:pStyle w:val="Text"/>
      </w:pPr>
      <w:r w:rsidRPr="00E32D5F">
        <w:t>„Co je to?“ zeptal se Bokatu.</w:t>
      </w:r>
    </w:p>
    <w:p w:rsidR="00320EC3" w:rsidRPr="00E32D5F" w:rsidRDefault="00320EC3" w:rsidP="00320EC3">
      <w:pPr>
        <w:pStyle w:val="Text"/>
      </w:pPr>
      <w:r w:rsidRPr="00E32D5F">
        <w:t>„Uviděly nás,“ odpověděla Enkatai.</w:t>
      </w:r>
    </w:p>
    <w:p w:rsidR="00320EC3" w:rsidRPr="00E32D5F" w:rsidRDefault="00320EC3" w:rsidP="00320EC3">
      <w:pPr>
        <w:pStyle w:val="Text"/>
      </w:pPr>
      <w:r w:rsidRPr="00E32D5F">
        <w:t>„Proč si to myslíš?“</w:t>
      </w:r>
    </w:p>
    <w:p w:rsidR="00320EC3" w:rsidRPr="00E32D5F" w:rsidRDefault="00320EC3" w:rsidP="00320EC3">
      <w:pPr>
        <w:pStyle w:val="Text"/>
      </w:pPr>
      <w:r w:rsidRPr="00E32D5F">
        <w:t>„Slyšela jsem jejich vřeštění ve snech – a měsíc byl při tom vždycky na obloze jako teď.“</w:t>
      </w:r>
    </w:p>
    <w:p w:rsidR="00320EC3" w:rsidRPr="00E32D5F" w:rsidRDefault="00320EC3" w:rsidP="00320EC3">
      <w:pPr>
        <w:pStyle w:val="Text"/>
      </w:pPr>
      <w:r w:rsidRPr="00E32D5F">
        <w:t>„Zvláštní,“ zabručel Bokatu. „Slyšel jsem je už mnohokrát, ale teď se mi zdají nějak hlasitější.“</w:t>
      </w:r>
    </w:p>
    <w:p w:rsidR="00320EC3" w:rsidRPr="00E32D5F" w:rsidRDefault="00320EC3" w:rsidP="00320EC3">
      <w:pPr>
        <w:pStyle w:val="Text"/>
      </w:pPr>
      <w:r w:rsidRPr="00E32D5F">
        <w:t>„Možná je jich tu teď víc.“</w:t>
      </w:r>
    </w:p>
    <w:p w:rsidR="00320EC3" w:rsidRPr="00E32D5F" w:rsidRDefault="00320EC3" w:rsidP="00320EC3">
      <w:pPr>
        <w:pStyle w:val="Text"/>
      </w:pPr>
      <w:r w:rsidRPr="00E32D5F">
        <w:t>„Nebo</w:t>
      </w:r>
      <w:r>
        <w:t xml:space="preserve"> </w:t>
      </w:r>
      <w:r w:rsidRPr="00E32D5F">
        <w:t>jsou možná víc vystrašené,“ řekl. Podíval se nad sebe. „Takhle to tedy je,“ řekl. „Máme společnost.“</w:t>
      </w:r>
    </w:p>
    <w:p w:rsidR="00320EC3" w:rsidRPr="00E32D5F" w:rsidRDefault="00320EC3" w:rsidP="00320EC3">
      <w:pPr>
        <w:pStyle w:val="Text"/>
      </w:pPr>
      <w:r w:rsidRPr="00E32D5F">
        <w:t>Vzhlédla a uviděla velkého paviána, největšího, jakého dosud viděla, jak je ve vzdálenosti snad padesáti stop následuje. Když se pohledy jejich očí setkaly, pavián zavrčel a odvrátil se, ale nepokusil se ani přiblížit, ani uprchnout.</w:t>
      </w:r>
    </w:p>
    <w:p w:rsidR="00320EC3" w:rsidRPr="00E32D5F" w:rsidRDefault="00320EC3" w:rsidP="00320EC3">
      <w:pPr>
        <w:pStyle w:val="Text"/>
      </w:pPr>
      <w:r w:rsidRPr="00E32D5F">
        <w:t>Pokračovali v sestupu, a kdykoliv se zastavili, aby si odpočinuli, padesát stop od nich se zastavil i pavián.</w:t>
      </w:r>
    </w:p>
    <w:p w:rsidR="00320EC3" w:rsidRPr="00E32D5F" w:rsidRDefault="00320EC3" w:rsidP="00320EC3">
      <w:pPr>
        <w:pStyle w:val="Text"/>
      </w:pPr>
      <w:r w:rsidRPr="00E32D5F">
        <w:t>„Vypadá snad, že by měl strach?“ zeptal se Bokatu. „Kdyby mu ta směšná malá stvoření mohla ublížit, šel by za námi do rokle?“</w:t>
      </w:r>
    </w:p>
    <w:p w:rsidR="00320EC3" w:rsidRPr="00E32D5F" w:rsidRDefault="00320EC3" w:rsidP="00320EC3">
      <w:pPr>
        <w:pStyle w:val="Text"/>
      </w:pPr>
      <w:r w:rsidRPr="00E32D5F">
        <w:t>„Je velmi úzká hranice mezi odvahou a hloupostí a ještě užší mezi sebedůvěrou a přílišnou sebedůvěrou,“ odpověděla Enkatai.</w:t>
      </w:r>
    </w:p>
    <w:p w:rsidR="00320EC3" w:rsidRPr="00E32D5F" w:rsidRDefault="00320EC3" w:rsidP="00320EC3">
      <w:pPr>
        <w:pStyle w:val="Text"/>
      </w:pPr>
      <w:r w:rsidRPr="00E32D5F">
        <w:t>„Pokud tady přijde o život, dojde k tomu tak jako u jeho předchůdců,“ řekl Bokatu. „Uklouzne mu noha a zabije se pádem ze skály.“</w:t>
      </w:r>
    </w:p>
    <w:p w:rsidR="00320EC3" w:rsidRPr="00E32D5F" w:rsidRDefault="00320EC3" w:rsidP="00320EC3">
      <w:pPr>
        <w:pStyle w:val="Text"/>
      </w:pPr>
      <w:r w:rsidRPr="00E32D5F">
        <w:lastRenderedPageBreak/>
        <w:t>„Nepřipadá ti zvláštní, že všichni spadli na hlavu?“ zeptala se ho nevinně. „Polámali si všechny kosti v těle,“ odpověděl. „Tak proč by si neměli rozbít i hlavy?“</w:t>
      </w:r>
    </w:p>
    <w:p w:rsidR="00320EC3" w:rsidRPr="00E32D5F" w:rsidRDefault="00320EC3" w:rsidP="00320EC3">
      <w:pPr>
        <w:pStyle w:val="Text"/>
      </w:pPr>
      <w:r w:rsidRPr="00E32D5F">
        <w:t>„Protože při různých nehodách nikdy nenajdeš stejná zranění.“</w:t>
      </w:r>
    </w:p>
    <w:p w:rsidR="00320EC3" w:rsidRPr="00E32D5F" w:rsidRDefault="00320EC3" w:rsidP="00320EC3">
      <w:pPr>
        <w:pStyle w:val="Text"/>
      </w:pPr>
      <w:r w:rsidRPr="00E32D5F">
        <w:t xml:space="preserve">„Máš přebujelou fantazii,“ řekl Bokatu. Ukázal na malou chlupatou postavičku, která si je z dálky prohlížela. „Vypadá snad </w:t>
      </w:r>
      <w:r w:rsidRPr="00E32D5F">
        <w:rPr>
          <w:i/>
        </w:rPr>
        <w:t>tohle</w:t>
      </w:r>
      <w:r w:rsidRPr="00E32D5F">
        <w:t xml:space="preserve"> jako někdo, kdo by si poradil s naš</w:t>
      </w:r>
      <w:r>
        <w:t>í</w:t>
      </w:r>
      <w:r w:rsidRPr="00E32D5F">
        <w:t>m přítelem tam nahoře?“</w:t>
      </w:r>
    </w:p>
    <w:p w:rsidR="00320EC3" w:rsidRPr="00E32D5F" w:rsidRDefault="00320EC3" w:rsidP="00320EC3">
      <w:pPr>
        <w:pStyle w:val="Text"/>
      </w:pPr>
      <w:r w:rsidRPr="00E32D5F">
        <w:t>Pavián se zadíval dolů do rokle a odfrkl si. Bezocasá opice se na něj zadívala a v jejích očích nebylo vidět strach, ba ani zájem. Nakonec se odšourala do hustého křoví.</w:t>
      </w:r>
    </w:p>
    <w:p w:rsidR="00320EC3" w:rsidRPr="00E32D5F" w:rsidRDefault="00320EC3" w:rsidP="00320EC3">
      <w:pPr>
        <w:pStyle w:val="Text"/>
      </w:pPr>
      <w:r w:rsidRPr="00E32D5F">
        <w:t>„Vidělas?“ zajásal Bokatu. „Jediný pohled na hnědou opici a je v prachu.“</w:t>
      </w:r>
    </w:p>
    <w:p w:rsidR="00320EC3" w:rsidRPr="00E32D5F" w:rsidRDefault="00320EC3" w:rsidP="00320EC3">
      <w:pPr>
        <w:pStyle w:val="Text"/>
      </w:pPr>
      <w:r w:rsidRPr="00E32D5F">
        <w:t>„Nepřipadalo mi, že by se bál,“ poznamenala Enkatai.</w:t>
      </w:r>
    </w:p>
    <w:p w:rsidR="00320EC3" w:rsidRPr="00E32D5F" w:rsidRDefault="00320EC3" w:rsidP="00320EC3">
      <w:pPr>
        <w:pStyle w:val="Text"/>
      </w:pPr>
      <w:r w:rsidRPr="00E32D5F">
        <w:t>„Další důkaz, že není inteligentní.“</w:t>
      </w:r>
    </w:p>
    <w:p w:rsidR="00320EC3" w:rsidRPr="00E32D5F" w:rsidRDefault="00320EC3" w:rsidP="00320EC3">
      <w:pPr>
        <w:pStyle w:val="Text"/>
      </w:pPr>
      <w:r w:rsidRPr="00E32D5F">
        <w:t>O minutu později dosáhli místa, kde viděli bezocasou opici. Na chvíli zastavili, aby nabrali sil, a pak pokračovali ke dnu rokle.</w:t>
      </w:r>
    </w:p>
    <w:p w:rsidR="00320EC3" w:rsidRPr="00E32D5F" w:rsidRDefault="00320EC3" w:rsidP="00320EC3">
      <w:pPr>
        <w:pStyle w:val="Text"/>
      </w:pPr>
      <w:r w:rsidRPr="00E32D5F">
        <w:t>„Nic,“ oznámil Bokatu, rozhlížeje se kolem. „Řekl bych, že ten, kterého jsme zahlédli, byl hlídač, a teď už je celá tlupa na míle daleko.“</w:t>
      </w:r>
    </w:p>
    <w:p w:rsidR="00320EC3" w:rsidRPr="00E32D5F" w:rsidRDefault="00320EC3" w:rsidP="00320EC3">
      <w:pPr>
        <w:pStyle w:val="Text"/>
      </w:pPr>
      <w:r w:rsidRPr="00E32D5F">
        <w:t>„Podívej se na našeho společníka.“</w:t>
      </w:r>
    </w:p>
    <w:p w:rsidR="00320EC3" w:rsidRPr="00E32D5F" w:rsidRDefault="00320EC3" w:rsidP="00320EC3">
      <w:pPr>
        <w:pStyle w:val="Text"/>
      </w:pPr>
      <w:r w:rsidRPr="00E32D5F">
        <w:t>Pavián rovněž dosáhl dna rokle a teď ostražitě větřil.</w:t>
      </w:r>
    </w:p>
    <w:p w:rsidR="00320EC3" w:rsidRPr="00E32D5F" w:rsidRDefault="00320EC3" w:rsidP="00320EC3">
      <w:pPr>
        <w:pStyle w:val="Text"/>
      </w:pPr>
      <w:r w:rsidRPr="00E32D5F">
        <w:t>„Ještě nepronikl evoluční bariérou,“ řekl Bokatu pobaveně. „Čekala jsi, že bude predátory vyhledávat čidly?“</w:t>
      </w:r>
    </w:p>
    <w:p w:rsidR="00320EC3" w:rsidRPr="00E32D5F" w:rsidRDefault="00320EC3" w:rsidP="00320EC3">
      <w:pPr>
        <w:pStyle w:val="Text"/>
      </w:pPr>
      <w:r w:rsidRPr="00E32D5F">
        <w:t>„Ne,“ odpověděla Enkatai, nespouštějíc oči z paviána. „Ale pokud žádné nebezpečí nehrozí, čekala bych, že se uvolní, a to on neudělal.“</w:t>
      </w:r>
    </w:p>
    <w:p w:rsidR="00320EC3" w:rsidRPr="00E32D5F" w:rsidRDefault="00320EC3" w:rsidP="00320EC3">
      <w:pPr>
        <w:pStyle w:val="Text"/>
      </w:pPr>
      <w:r w:rsidRPr="00E32D5F">
        <w:t>„Proto patrně taky žil dost dlouho, aby výrost do takové velikosti,“ řekl Bokatu a mávl nad jejím postřehem rukou. Rozhlédl se. „Čím se tady asi živí?“</w:t>
      </w:r>
    </w:p>
    <w:p w:rsidR="00320EC3" w:rsidRPr="00E32D5F" w:rsidRDefault="00320EC3" w:rsidP="00320EC3">
      <w:pPr>
        <w:pStyle w:val="Text"/>
      </w:pPr>
      <w:r w:rsidRPr="00E32D5F">
        <w:t>„Já nevím.“</w:t>
      </w:r>
    </w:p>
    <w:p w:rsidR="00320EC3" w:rsidRPr="00E32D5F" w:rsidRDefault="00320EC3" w:rsidP="00320EC3">
      <w:pPr>
        <w:pStyle w:val="Text"/>
      </w:pPr>
      <w:r w:rsidRPr="00E32D5F">
        <w:t>„Možná bychom přece jen měli jednu z těch opic chytit a rozpitvat. Obsah jejího žaludku by nám lecos prozradil.“</w:t>
      </w:r>
    </w:p>
    <w:p w:rsidR="00320EC3" w:rsidRPr="00E32D5F" w:rsidRDefault="00320EC3" w:rsidP="00320EC3">
      <w:pPr>
        <w:pStyle w:val="Text"/>
      </w:pPr>
      <w:r w:rsidRPr="00E32D5F">
        <w:t>„Slíbil jsi.“</w:t>
      </w:r>
    </w:p>
    <w:p w:rsidR="00320EC3" w:rsidRPr="00E32D5F" w:rsidRDefault="00320EC3" w:rsidP="00320EC3">
      <w:pPr>
        <w:pStyle w:val="Text"/>
      </w:pPr>
      <w:r w:rsidRPr="00E32D5F">
        <w:t>„Ale bylo by to tak jednoduché,“ trval na svém Bokatu. „Stačilo by nastražit past s ovocem nebo oříšky.“</w:t>
      </w:r>
    </w:p>
    <w:p w:rsidR="00320EC3" w:rsidRPr="00E32D5F" w:rsidRDefault="00320EC3" w:rsidP="00320EC3">
      <w:pPr>
        <w:pStyle w:val="Text"/>
      </w:pPr>
      <w:r w:rsidRPr="00E32D5F">
        <w:lastRenderedPageBreak/>
        <w:t>Náhle si pavián odfrkl a Bokatu s Enkatai se obrátili, aby zjistili, co ho tak rozčílilo. Nic nezahlédli, ale pavián byl čím dál neklidnější. Nakonec se začal škrábat zpátky nahoru po svahu rokle.</w:t>
      </w:r>
    </w:p>
    <w:p w:rsidR="00320EC3" w:rsidRPr="00E32D5F" w:rsidRDefault="00320EC3" w:rsidP="00320EC3">
      <w:pPr>
        <w:pStyle w:val="Text"/>
      </w:pPr>
      <w:r w:rsidRPr="00E32D5F">
        <w:t>„Zajímalo by mě, co mu přelétlo přes nos?“ zabručel Bokatu.</w:t>
      </w:r>
    </w:p>
    <w:p w:rsidR="00320EC3" w:rsidRPr="00E32D5F" w:rsidRDefault="00320EC3" w:rsidP="00320EC3">
      <w:pPr>
        <w:pStyle w:val="Text"/>
      </w:pPr>
      <w:r w:rsidRPr="00E32D5F">
        <w:t>„Myslím, že bychom se měli vrátit.“</w:t>
      </w:r>
    </w:p>
    <w:p w:rsidR="00320EC3" w:rsidRPr="00E32D5F" w:rsidRDefault="00320EC3" w:rsidP="00320EC3">
      <w:pPr>
        <w:pStyle w:val="Text"/>
      </w:pPr>
      <w:r w:rsidRPr="00E32D5F">
        <w:t>„Do návratu lodi nám zbývá ještě půl dne.“</w:t>
      </w:r>
    </w:p>
    <w:p w:rsidR="00320EC3" w:rsidRPr="00E32D5F" w:rsidRDefault="00320EC3" w:rsidP="00320EC3">
      <w:pPr>
        <w:pStyle w:val="Text"/>
      </w:pPr>
      <w:r w:rsidRPr="00E32D5F">
        <w:t>„Necítím se tu ve své kůži. Je to tady všechno jako v mém snu.“</w:t>
      </w:r>
    </w:p>
    <w:p w:rsidR="00320EC3" w:rsidRPr="00E32D5F" w:rsidRDefault="00320EC3" w:rsidP="00320EC3">
      <w:pPr>
        <w:pStyle w:val="Text"/>
      </w:pPr>
      <w:r w:rsidRPr="00E32D5F">
        <w:t>„Nejsi zvyklá na denní slunce,“ řekl. „Odpočineme si v jeskyni.“</w:t>
      </w:r>
    </w:p>
    <w:p w:rsidR="00320EC3" w:rsidRPr="00E32D5F" w:rsidRDefault="00320EC3" w:rsidP="00320EC3">
      <w:pPr>
        <w:pStyle w:val="Text"/>
      </w:pPr>
      <w:r w:rsidRPr="00E32D5F">
        <w:t>Váhavě ho následovala k malé jeskyni ve stěně rokle. Náhle se zastavila a nechtěla jít dál.</w:t>
      </w:r>
    </w:p>
    <w:p w:rsidR="00320EC3" w:rsidRPr="00E32D5F" w:rsidRDefault="00320EC3" w:rsidP="00320EC3">
      <w:pPr>
        <w:pStyle w:val="Text"/>
      </w:pPr>
      <w:r w:rsidRPr="00E32D5F">
        <w:t>„Co se děje?“</w:t>
      </w:r>
    </w:p>
    <w:p w:rsidR="00320EC3" w:rsidRPr="00E32D5F" w:rsidRDefault="00320EC3" w:rsidP="00320EC3">
      <w:pPr>
        <w:pStyle w:val="Text"/>
      </w:pPr>
      <w:r w:rsidRPr="00E32D5F">
        <w:t>„Ta jeskyně byla v mém snu taky,“ řekla. „Nechoď do ní.“</w:t>
      </w:r>
    </w:p>
    <w:p w:rsidR="00320EC3" w:rsidRPr="00E32D5F" w:rsidRDefault="00320EC3" w:rsidP="00320EC3">
      <w:pPr>
        <w:pStyle w:val="Text"/>
      </w:pPr>
      <w:r w:rsidRPr="00E32D5F">
        <w:t>„Musíš se naučit, že náš život se neřídí podle snů,“ řekl Bokatu. Zavětřil. „Něco tu divně páchne.“</w:t>
      </w:r>
    </w:p>
    <w:p w:rsidR="00320EC3" w:rsidRPr="00E32D5F" w:rsidRDefault="00320EC3" w:rsidP="00320EC3">
      <w:pPr>
        <w:pStyle w:val="Text"/>
      </w:pPr>
      <w:r w:rsidRPr="00E32D5F">
        <w:t>„Pojďme zpátky. Nemáme tu co pohledávat.“</w:t>
      </w:r>
    </w:p>
    <w:p w:rsidR="00320EC3" w:rsidRPr="00E32D5F" w:rsidRDefault="00320EC3" w:rsidP="00320EC3">
      <w:pPr>
        <w:pStyle w:val="Text"/>
      </w:pPr>
      <w:r w:rsidRPr="00E32D5F">
        <w:t>Bokatu strčil hlavu do jeskyně. „Nový svět, nové pachy.“</w:t>
      </w:r>
    </w:p>
    <w:p w:rsidR="00320EC3" w:rsidRPr="00E32D5F" w:rsidRDefault="00320EC3" w:rsidP="00320EC3">
      <w:pPr>
        <w:pStyle w:val="Text"/>
      </w:pPr>
      <w:r w:rsidRPr="00E32D5F">
        <w:t>„Prosím tě, Bokatu!“</w:t>
      </w:r>
    </w:p>
    <w:p w:rsidR="00320EC3" w:rsidRPr="00E32D5F" w:rsidRDefault="00320EC3" w:rsidP="00320EC3">
      <w:pPr>
        <w:pStyle w:val="Text"/>
      </w:pPr>
      <w:r w:rsidRPr="00E32D5F">
        <w:t>„Jenom zjistím, co vydává ten zápach,“ řekl a namířil kužel světla do jeskyně. Světlo ozářilo hromadu těl, některá napůl sežraná, jiná v různém stupni rozkladu.</w:t>
      </w:r>
    </w:p>
    <w:p w:rsidR="00320EC3" w:rsidRPr="00E32D5F" w:rsidRDefault="00320EC3" w:rsidP="00320EC3">
      <w:pPr>
        <w:pStyle w:val="Text"/>
      </w:pPr>
      <w:r w:rsidRPr="00E32D5F">
        <w:t>„Co je to?“ řekl a přistoupil k nim blíž.</w:t>
      </w:r>
    </w:p>
    <w:p w:rsidR="00320EC3" w:rsidRPr="00E32D5F" w:rsidRDefault="00320EC3" w:rsidP="00320EC3">
      <w:pPr>
        <w:pStyle w:val="Text"/>
      </w:pPr>
      <w:r w:rsidRPr="00E32D5F">
        <w:t>„Hnědé opice,“ odpověděla, aniž se na těla podívala. „Všechny mají rozbitou hlavu.“</w:t>
      </w:r>
    </w:p>
    <w:p w:rsidR="00320EC3" w:rsidRPr="00E32D5F" w:rsidRDefault="00320EC3" w:rsidP="00320EC3">
      <w:pPr>
        <w:pStyle w:val="Text"/>
      </w:pPr>
      <w:r w:rsidRPr="00E32D5F">
        <w:t>„To byla taky součást tvého snu?“ zeptal se, náhle nervózně.</w:t>
      </w:r>
    </w:p>
    <w:p w:rsidR="00320EC3" w:rsidRPr="00E32D5F" w:rsidRDefault="00320EC3" w:rsidP="00320EC3">
      <w:pPr>
        <w:pStyle w:val="Text"/>
      </w:pPr>
      <w:r w:rsidRPr="00E32D5F">
        <w:t xml:space="preserve">Přikývla. „Musíme odsud </w:t>
      </w:r>
      <w:r w:rsidRPr="00E32D5F">
        <w:rPr>
          <w:i/>
        </w:rPr>
        <w:t>okamžitě</w:t>
      </w:r>
      <w:r w:rsidRPr="00E32D5F">
        <w:t xml:space="preserve"> odejít!“</w:t>
      </w:r>
    </w:p>
    <w:p w:rsidR="00320EC3" w:rsidRPr="00E32D5F" w:rsidRDefault="00320EC3" w:rsidP="00320EC3">
      <w:pPr>
        <w:pStyle w:val="Text"/>
      </w:pPr>
      <w:r w:rsidRPr="00E32D5F">
        <w:t>Vykročil k východu z jeskyně.</w:t>
      </w:r>
    </w:p>
    <w:p w:rsidR="00320EC3" w:rsidRPr="00E32D5F" w:rsidRDefault="00320EC3" w:rsidP="00320EC3">
      <w:pPr>
        <w:pStyle w:val="Text"/>
      </w:pPr>
      <w:r w:rsidRPr="00E32D5F">
        <w:t>„Vypadá to bezpečně,“ oznámil.</w:t>
      </w:r>
    </w:p>
    <w:p w:rsidR="00320EC3" w:rsidRPr="00E32D5F" w:rsidRDefault="00320EC3" w:rsidP="00320EC3">
      <w:pPr>
        <w:pStyle w:val="Text"/>
      </w:pPr>
      <w:r w:rsidRPr="00E32D5F">
        <w:t>„V mém snu to bezpečné nebylo,“ odpověděla stísněným hlasem. Vyšli z jeskyně a urazili asi padesát yardů, když se zase dostali na dno rokle. Sotva se po něm vydali cestou, kterou přišli, zjistili, že před sebou mají bezocasou opici.</w:t>
      </w:r>
    </w:p>
    <w:p w:rsidR="00320EC3" w:rsidRPr="00E32D5F" w:rsidRDefault="00320EC3" w:rsidP="00320EC3">
      <w:pPr>
        <w:pStyle w:val="Text"/>
      </w:pPr>
      <w:r w:rsidRPr="00E32D5F">
        <w:t>„Jedna se asi zatoulala,“ poznamenal Bokatu. „Zaplaším ji.“ Zvedl kámen a mrštil jím po opici, která uhnula, ale neutekla.</w:t>
      </w:r>
    </w:p>
    <w:p w:rsidR="00320EC3" w:rsidRPr="00E32D5F" w:rsidRDefault="00320EC3" w:rsidP="00320EC3">
      <w:pPr>
        <w:pStyle w:val="Text"/>
      </w:pPr>
      <w:r w:rsidRPr="00E32D5F">
        <w:t>Enkatai se naléhavě dotkla jeho ramene. „Víc než jen jedna,“ řekla.</w:t>
      </w:r>
    </w:p>
    <w:p w:rsidR="00320EC3" w:rsidRPr="00E32D5F" w:rsidRDefault="00320EC3" w:rsidP="00320EC3">
      <w:pPr>
        <w:pStyle w:val="Text"/>
      </w:pPr>
      <w:r w:rsidRPr="00E32D5F">
        <w:lastRenderedPageBreak/>
        <w:t>Vzhlédl. Na stromě skoro nad jejich hlavami seděly další dvě bezocasé opice. Když vykročil vpřed, zahlédl další čtyři, jak vylézají z porostu. Další se objevily v ústí jeskyně a tři jiné seskočily z blízkých stromů.</w:t>
      </w:r>
    </w:p>
    <w:p w:rsidR="00320EC3" w:rsidRPr="00E32D5F" w:rsidRDefault="00320EC3" w:rsidP="00320EC3">
      <w:pPr>
        <w:pStyle w:val="Text"/>
      </w:pPr>
      <w:r w:rsidRPr="00E32D5F">
        <w:t>„Co to mají v rukou?“ zeptal se nervózně.</w:t>
      </w:r>
    </w:p>
    <w:p w:rsidR="00320EC3" w:rsidRPr="00E32D5F" w:rsidRDefault="00320EC3" w:rsidP="00320EC3">
      <w:pPr>
        <w:pStyle w:val="Text"/>
      </w:pPr>
      <w:r w:rsidRPr="00E32D5F">
        <w:t>„T</w:t>
      </w:r>
      <w:r>
        <w:t>y</w:t>
      </w:r>
      <w:r w:rsidRPr="00E32D5F">
        <w:t xml:space="preserve"> bys to nazval stehenními kostmi velkých býložravců,“ odpověděla Enkatai přiškrceným hlasem. </w:t>
      </w:r>
      <w:r w:rsidRPr="00E32D5F">
        <w:rPr>
          <w:i/>
        </w:rPr>
        <w:t>„Oni</w:t>
      </w:r>
      <w:r w:rsidRPr="00E32D5F">
        <w:t xml:space="preserve"> by to nazvali zbraněmi.“</w:t>
      </w:r>
    </w:p>
    <w:p w:rsidR="00320EC3" w:rsidRPr="00E32D5F" w:rsidRDefault="00320EC3" w:rsidP="00320EC3">
      <w:pPr>
        <w:pStyle w:val="Text"/>
      </w:pPr>
      <w:r w:rsidRPr="00E32D5F">
        <w:t>Bezocasé opice se rozestavily do půlkruhu a pak se pomalu začaly přibližovat.</w:t>
      </w:r>
    </w:p>
    <w:p w:rsidR="00320EC3" w:rsidRPr="005F76A5" w:rsidRDefault="00320EC3" w:rsidP="00320EC3">
      <w:pPr>
        <w:pStyle w:val="Text"/>
        <w:rPr>
          <w:i/>
        </w:rPr>
      </w:pPr>
      <w:r w:rsidRPr="00E32D5F">
        <w:t xml:space="preserve">„Ale vždyť jsou tak </w:t>
      </w:r>
      <w:r>
        <w:rPr>
          <w:i/>
        </w:rPr>
        <w:t>mrňavé!</w:t>
      </w:r>
      <w:r w:rsidRPr="00E32D5F">
        <w:rPr>
          <w:i/>
        </w:rPr>
        <w:t>“</w:t>
      </w:r>
      <w:r w:rsidRPr="00E32D5F">
        <w:t xml:space="preserve"> řekl Bokatu, zatímco pomalu couval, až se jeho záda dotkla skály a on nemohl dál.</w:t>
      </w:r>
    </w:p>
    <w:p w:rsidR="00320EC3" w:rsidRPr="00E32D5F" w:rsidRDefault="00320EC3" w:rsidP="00320EC3">
      <w:pPr>
        <w:pStyle w:val="Text"/>
      </w:pPr>
      <w:r w:rsidRPr="00E32D5F">
        <w:t>„Jsi hlupák,“ řekla Enkatai, bezmocně lapená v realitě své noční můry. „</w:t>
      </w:r>
      <w:r w:rsidRPr="00E32D5F">
        <w:rPr>
          <w:i/>
        </w:rPr>
        <w:t>Tohle</w:t>
      </w:r>
      <w:r w:rsidRPr="00E32D5F">
        <w:t xml:space="preserve"> je druh, který ovládne planetu. Podívej se na jejich oči!“</w:t>
      </w:r>
    </w:p>
    <w:p w:rsidR="00320EC3" w:rsidRPr="00E32D5F" w:rsidRDefault="00320EC3" w:rsidP="00320EC3">
      <w:pPr>
        <w:pStyle w:val="Text"/>
      </w:pPr>
      <w:r w:rsidRPr="00E32D5F">
        <w:t>Bokatu se podíval a uviděl v nich věci, děsivé věci, jaké nikdy předtím v očích žádného zvířete neviděl. Sotva měl čas na krátkou modlitbu za to, aby nějaká nemoc sklátila tuhle rasu dřív, než se naučí létat ke hvězdám, a pak na jeho hlavu dopadl hladký, trojhranný kámen, vržený jednou z bezocasých opic. Kámen ho omráčil, a když dopadl na zem, začaly do jeho a Enkataina těla rytmicky bušit kostěné kyje.</w:t>
      </w:r>
    </w:p>
    <w:p w:rsidR="00320EC3" w:rsidRPr="00E32D5F" w:rsidRDefault="00320EC3" w:rsidP="00320EC3">
      <w:pPr>
        <w:pStyle w:val="Text"/>
      </w:pPr>
      <w:r w:rsidRPr="00E32D5F">
        <w:t>Na horním okraji rokle pavián chvíli pozoroval jatka odehrávající se dole a pak se rozběhl k savaně, kde byl před bezocasými opicemi alespoň na čas v bezpečí.</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 xml:space="preserve">„Zbraň,“ zamumlal jsem. „Byla to </w:t>
      </w:r>
      <w:r w:rsidRPr="00E32D5F">
        <w:rPr>
          <w:i/>
        </w:rPr>
        <w:t>zbraň!“</w:t>
      </w:r>
    </w:p>
    <w:p w:rsidR="00320EC3" w:rsidRPr="00E32D5F" w:rsidRDefault="00320EC3" w:rsidP="00320EC3">
      <w:pPr>
        <w:pStyle w:val="Text"/>
      </w:pPr>
      <w:r w:rsidRPr="00E32D5F">
        <w:t>Byl jsem sám. Někdy v průběhu mé práce se Hvězdoprašná dvojčata zřejmě rozhodla, že jsem jednou z těch mála věcí, kterým nedokážou přihlížet nezúčastněně, a vrátily se do svého příbytku.</w:t>
      </w:r>
    </w:p>
    <w:p w:rsidR="00320EC3" w:rsidRPr="00E32D5F" w:rsidRDefault="00320EC3" w:rsidP="00320EC3">
      <w:pPr>
        <w:pStyle w:val="Text"/>
      </w:pPr>
      <w:r w:rsidRPr="00E32D5F">
        <w:t>Počkal jsem, až mé vzrušení z objevu opadne natolik, že budu schopen kontrolovat svou fyzickou strukturu. Pak jsem na sebe vzal tvar, ve kterém jsem byl znám svým společníkům, a podal jsem o svém objevu zprávu Bellidorovi.</w:t>
      </w:r>
    </w:p>
    <w:p w:rsidR="00320EC3" w:rsidRPr="00E32D5F" w:rsidRDefault="00320EC3" w:rsidP="00320EC3">
      <w:pPr>
        <w:pStyle w:val="Text"/>
      </w:pPr>
      <w:r w:rsidRPr="00E32D5F">
        <w:t>„Tak dokonce už oni byli agresoři,“ řekl. „No, zase tak překvapivé to není. Ovládli přece hvězdy a nějak to začít muselo.“</w:t>
      </w:r>
    </w:p>
    <w:p w:rsidR="00320EC3" w:rsidRPr="00E32D5F" w:rsidRDefault="00320EC3" w:rsidP="00320EC3">
      <w:pPr>
        <w:pStyle w:val="Text"/>
      </w:pPr>
      <w:r w:rsidRPr="00E32D5F">
        <w:lastRenderedPageBreak/>
        <w:t>„Zvláštní na tom je, že se nezachovaly žádné záznamy o té druhé rase, která tu přistála v jejich dávné prehistorii,“ řekl Historik.</w:t>
      </w:r>
    </w:p>
    <w:p w:rsidR="00320EC3" w:rsidRPr="00E32D5F" w:rsidRDefault="00320EC3" w:rsidP="00320EC3">
      <w:pPr>
        <w:pStyle w:val="Text"/>
      </w:pPr>
      <w:r w:rsidRPr="00E32D5F">
        <w:t>„Byl to výzkumný tým a Země pro ně neměla žádný význam,“ odpověděl jsem. „Bezpochyby takhle navštívili mnoho planet. Pokud nějaký záznam existuje, pak patrně jen v jejich archivech a říká, že Země není vhodnou planetou ke kolonizaci.“</w:t>
      </w:r>
    </w:p>
    <w:p w:rsidR="00320EC3" w:rsidRPr="00E32D5F" w:rsidRDefault="00320EC3" w:rsidP="00320EC3">
      <w:pPr>
        <w:pStyle w:val="Text"/>
      </w:pPr>
      <w:r w:rsidRPr="00E32D5F">
        <w:t>„Ale proč se nezajímali, co se stalo s jejich týmem?“ zeptal se Bellidore.</w:t>
      </w:r>
    </w:p>
    <w:p w:rsidR="00320EC3" w:rsidRPr="00E32D5F" w:rsidRDefault="00320EC3" w:rsidP="00320EC3">
      <w:pPr>
        <w:pStyle w:val="Text"/>
      </w:pPr>
      <w:r w:rsidRPr="00E32D5F">
        <w:t>„Žilo tu tehdy hodně velkých masožravců,“ řekl jsem. „Pravděpodobně usoudili, že tým padl za oběť jim. Zvláště když oblast prohledali a nic nenašli.“</w:t>
      </w:r>
    </w:p>
    <w:p w:rsidR="00320EC3" w:rsidRPr="00E32D5F" w:rsidRDefault="00320EC3" w:rsidP="00320EC3">
      <w:pPr>
        <w:pStyle w:val="Text"/>
      </w:pPr>
      <w:r w:rsidRPr="00E32D5F">
        <w:t>„Zajímavé,“ řekl Bellidore, „že si tak slabý druh získal vládu nad svým světem.“</w:t>
      </w:r>
    </w:p>
    <w:p w:rsidR="00320EC3" w:rsidRPr="00E32D5F" w:rsidRDefault="00320EC3" w:rsidP="00320EC3">
      <w:pPr>
        <w:pStyle w:val="Text"/>
      </w:pPr>
      <w:r w:rsidRPr="00E32D5F">
        <w:t>„Myslím, že se to dá vysvětlit velice snadno,“ řekl Historik. „Právě jako malý druh nebyli ani dost rychlí jako jejich kořist, ani dost silní, jako predátoři, a proto si vytvořili zbraně, které možná byly jejich jedinou záchranou před vyhynutím… nebo alespoň jednou ze záchran.“</w:t>
      </w:r>
    </w:p>
    <w:p w:rsidR="00320EC3" w:rsidRPr="00E32D5F" w:rsidRDefault="00320EC3" w:rsidP="00320EC3">
      <w:pPr>
        <w:pStyle w:val="Text"/>
      </w:pPr>
      <w:r w:rsidRPr="00E32D5F">
        <w:t>„Někdy v průběhu svého vývoje se pak sami stali predátory,“ řekl Bellidore.</w:t>
      </w:r>
    </w:p>
    <w:p w:rsidR="00320EC3" w:rsidRPr="00E32D5F" w:rsidRDefault="00320EC3" w:rsidP="00320EC3">
      <w:pPr>
        <w:pStyle w:val="Text"/>
      </w:pPr>
      <w:r w:rsidRPr="00E32D5F">
        <w:t xml:space="preserve">„Tvor nepřestane být agresivní jen proto, že vynalezl zbraň,“ řekl Historik. „Vlastně to jeho agresivitu spíš </w:t>
      </w:r>
      <w:r w:rsidRPr="00E32D5F">
        <w:rPr>
          <w:i/>
        </w:rPr>
        <w:t>zvýší.“</w:t>
      </w:r>
    </w:p>
    <w:p w:rsidR="00320EC3" w:rsidRPr="00E32D5F" w:rsidRDefault="00320EC3" w:rsidP="00320EC3">
      <w:pPr>
        <w:pStyle w:val="Text"/>
      </w:pPr>
      <w:r w:rsidRPr="00E32D5F">
        <w:t>„Budu se nad tím muset zamyslet,“ odpověděl Bellidore, který se netvářil nijak přesvědčeně.</w:t>
      </w:r>
    </w:p>
    <w:p w:rsidR="00320EC3" w:rsidRPr="00E32D5F" w:rsidRDefault="00320EC3" w:rsidP="00320EC3">
      <w:pPr>
        <w:pStyle w:val="Text"/>
      </w:pPr>
      <w:r w:rsidRPr="00E32D5F">
        <w:t>„Možná, že jsem celou záležitost pro účely rozhovoru příliš zjednodušil,“ odpověděl Historik. „Než se svým tvrzením předstoupím před Akademii, připravím si přesné a podrobné důkazy.“</w:t>
      </w:r>
    </w:p>
    <w:p w:rsidR="00320EC3" w:rsidRPr="00E32D5F" w:rsidRDefault="00320EC3" w:rsidP="00320EC3">
      <w:pPr>
        <w:pStyle w:val="Text"/>
      </w:pPr>
      <w:r w:rsidRPr="00E32D5F">
        <w:t xml:space="preserve">„A co ty, </w:t>
      </w:r>
      <w:r>
        <w:t>t</w:t>
      </w:r>
      <w:r w:rsidRPr="00E32D5F">
        <w:t>y, který vidíš?“ zeptal se Bellidore. „Máš něco, co bys mohl dodat k tomu, co jsi nám už řekl?“</w:t>
      </w:r>
    </w:p>
    <w:p w:rsidR="00320EC3" w:rsidRPr="00E32D5F" w:rsidRDefault="00320EC3" w:rsidP="00320EC3">
      <w:pPr>
        <w:pStyle w:val="Text"/>
      </w:pPr>
      <w:r w:rsidRPr="00E32D5F">
        <w:t>„Jen těžko se mi věří, že tenhle kus kamene je předchůdcem sonických pušek a molekulárních imploderů,“ řekl jsem zamyšleně, „nicméně věřím, že je tomu tak.“</w:t>
      </w:r>
    </w:p>
    <w:p w:rsidR="00320EC3" w:rsidRPr="00E32D5F" w:rsidRDefault="00320EC3" w:rsidP="00320EC3">
      <w:pPr>
        <w:pStyle w:val="Text"/>
      </w:pPr>
      <w:r w:rsidRPr="00E32D5F">
        <w:t>„Nanejvýš pozoruhodný druh,“ řekl Bellidore.</w:t>
      </w:r>
    </w:p>
    <w:p w:rsidR="00320EC3" w:rsidRPr="00E32D5F" w:rsidRDefault="00320EC3" w:rsidP="00320EC3">
      <w:pPr>
        <w:pStyle w:val="Text"/>
      </w:pPr>
      <w:r w:rsidRPr="00E32D5F">
        <w:lastRenderedPageBreak/>
        <w:t>Trvalo mi skoro čtyři hodiny, než se mi podařilo obnovit síly, protože Cítění odčerpává více energie než cokoliv jiného a zatěžuje současně tělo, emoce, mysl i mé empatické schopnosti.</w:t>
      </w:r>
    </w:p>
    <w:p w:rsidR="00320EC3" w:rsidRPr="00E32D5F" w:rsidRDefault="00320EC3" w:rsidP="00320EC3">
      <w:pPr>
        <w:pStyle w:val="Text"/>
      </w:pPr>
      <w:r w:rsidRPr="00E32D5F">
        <w:t>Moriteu, který se svou prací skončil už před několika dny, visel hlavou dolů z větve stromu ztracen ve svém večerním tranzu, a Hvězdoprašná dvojčata se někam vytratila.</w:t>
      </w:r>
    </w:p>
    <w:p w:rsidR="00320EC3" w:rsidRPr="00E32D5F" w:rsidRDefault="00320EC3" w:rsidP="00320EC3">
      <w:pPr>
        <w:pStyle w:val="Text"/>
      </w:pPr>
      <w:r w:rsidRPr="00E32D5F">
        <w:t>Ostatní členové naší skupiny byli zaneprázdněni svým vlastním výzkumem a to mi připadalo jako ideální příležitost pustit se do dalšího předmětu, o kterém mi Historik řekl, že je asi 23 300 let starý.</w:t>
      </w:r>
    </w:p>
    <w:p w:rsidR="00320EC3" w:rsidRPr="00E32D5F" w:rsidRDefault="00320EC3" w:rsidP="00320EC3">
      <w:pPr>
        <w:pStyle w:val="Text"/>
      </w:pPr>
      <w:r w:rsidRPr="00E32D5F">
        <w:t>Byl to kovový hrot oštěpu, zrezivělý a zubatý, a než jsem ho pohltil, všiml jsem si drobných barevných skvrn, možná od krve…</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Jmenoval se Mtepwa a připadalo mu, že kovový obojek kolem krku nosil už od svého narození. Věděl, že to nemohla být pravda, protože měl zastřené vzpomínky na to, jak si hrál se svými bratry a sestrami a jak se plížil za kudu nebo bongo po stromy porostlých svazích hor, kde vyrostl.</w:t>
      </w:r>
    </w:p>
    <w:p w:rsidR="00320EC3" w:rsidRPr="00E32D5F" w:rsidRDefault="00320EC3" w:rsidP="00320EC3">
      <w:pPr>
        <w:pStyle w:val="Text"/>
      </w:pPr>
      <w:r w:rsidRPr="00E32D5F">
        <w:t>Ale čím víc se snažil soustředit na své vzpomínky, tím byly nejasnější a zastřenější a on věděl, že to bylo už strašně dávno. Někdy se pokoušel rozpomenout si jméno svého kmene, ale to bylo ztraceno v mlze věků stejně jako jména jeho rodičů a sourozenců.</w:t>
      </w:r>
    </w:p>
    <w:p w:rsidR="00320EC3" w:rsidRPr="00E32D5F" w:rsidRDefault="00320EC3" w:rsidP="00320EC3">
      <w:pPr>
        <w:pStyle w:val="Text"/>
      </w:pPr>
      <w:r w:rsidRPr="00E32D5F">
        <w:t>V takových chvílích litoval Mtepwa sám sebe, ale pak pomyslel na osud svých soukmenovců a hned se cítil lépe, protože zatímco oni byli naloženi na lodě a rozesláni na kraj světa, aby strávili zbytek svých životů v otroctví u Arabů a Evropanů, on se stal oblíbeným sluhou svého pána, Sharifa Abdulláha a jako takový měl svou budoucnost zajištěnou.</w:t>
      </w:r>
    </w:p>
    <w:p w:rsidR="00320EC3" w:rsidRPr="00E32D5F" w:rsidRDefault="00320EC3" w:rsidP="00320EC3">
      <w:pPr>
        <w:pStyle w:val="Text"/>
      </w:pPr>
      <w:r w:rsidRPr="00E32D5F">
        <w:t xml:space="preserve">Tohle byla jeho osmá karavana – nebo byla devátá? – z vnitrozemí. Prodávali sůl a náboje kmenovým náčelníkům, kteří platili svými méně produktivními bojovníky a ženami jako otroky, a pak s nimi pochodovali kolem velkého jezera a přes rozlehlou savanu. Obešli hory, které byly tak staré, že byly na vrcholcích bílé jako bělovlasí starci, a nakonec došli na pobřeží k přístavu plnému plachetnic. Tam prodali své lidské zboží těm, kteří nabídli nejvíce a Sharif Abdulláh si mohl koupit další ženu a dát polovinu peněz </w:t>
      </w:r>
      <w:r w:rsidRPr="00E32D5F">
        <w:lastRenderedPageBreak/>
        <w:t>svému starému nemocnému otci. Pak se vypravili zpátky do vnitrozemí na výpravu za dalším černým zlat</w:t>
      </w:r>
      <w:r>
        <w:t>e</w:t>
      </w:r>
      <w:r w:rsidRPr="00E32D5F">
        <w:t>m.</w:t>
      </w:r>
    </w:p>
    <w:p w:rsidR="00320EC3" w:rsidRPr="00E32D5F" w:rsidRDefault="00320EC3" w:rsidP="00320EC3">
      <w:pPr>
        <w:pStyle w:val="Text"/>
      </w:pPr>
      <w:r w:rsidRPr="00E32D5F">
        <w:t>Abdulláh byl dobrý pán. Jen zřídka pil – když k tomu došlo, vždycky se při nejbližší příležitosti Alláhovi omluvil – příliš Mtepwu nebil a vždycky měli co jíst, i když zboží hladovělo. Zašel dokonce tak daleko, že učil Mtepwu číst, třebaže to jediné, co číst mohl, byl korán.</w:t>
      </w:r>
    </w:p>
    <w:p w:rsidR="00320EC3" w:rsidRPr="00E32D5F" w:rsidRDefault="00320EC3" w:rsidP="00320EC3">
      <w:pPr>
        <w:pStyle w:val="Text"/>
      </w:pPr>
      <w:r w:rsidRPr="00E32D5F">
        <w:t>Mtepwa strávil procvičováním čtení koránu dlouhé hodiny a někdy na zpáteční cestě učinil svůj nejzajímavější objev: korán zakazoval pravově</w:t>
      </w:r>
      <w:r>
        <w:t>rn</w:t>
      </w:r>
      <w:r w:rsidRPr="00E32D5F">
        <w:t>ým držet jiné pravově</w:t>
      </w:r>
      <w:r>
        <w:t>rn</w:t>
      </w:r>
      <w:r w:rsidRPr="00E32D5F">
        <w:t>é v otroctví.</w:t>
      </w:r>
    </w:p>
    <w:p w:rsidR="00320EC3" w:rsidRPr="00E32D5F" w:rsidRDefault="00320EC3" w:rsidP="00320EC3">
      <w:pPr>
        <w:pStyle w:val="Text"/>
      </w:pPr>
      <w:r w:rsidRPr="00E32D5F">
        <w:t>Právě tehdy se Mtepwa rozhodl přestoupit na islám. Začal se vyptávat Sharifa Abdulláha na podrobnosti o jeho náboženství a postaral se, aby starý muž viděl, jak vysedává u ohně a čte si v koránu.</w:t>
      </w:r>
    </w:p>
    <w:p w:rsidR="00320EC3" w:rsidRPr="00E32D5F" w:rsidRDefault="00320EC3" w:rsidP="00320EC3">
      <w:pPr>
        <w:pStyle w:val="Text"/>
      </w:pPr>
      <w:r w:rsidRPr="00E32D5F">
        <w:t>Sharif Abdulláh byl novým vývinem situace tak nadšený, že Mtepwu často zval po večeři do svého stanu a učil ho koránu dlouho do noci. Mtepwa byl snaživý student a Sharif Abdulláh se nestačil divit jeho nadšení pro věc.</w:t>
      </w:r>
    </w:p>
    <w:p w:rsidR="00320EC3" w:rsidRPr="00E32D5F" w:rsidRDefault="00320EC3" w:rsidP="00320EC3">
      <w:pPr>
        <w:pStyle w:val="Text"/>
      </w:pPr>
      <w:r w:rsidRPr="00E32D5F">
        <w:t>Noc co noc, zatímco se kolem tábora plížili serengetští lvi, učitel a žák studovali korán spolu. A nakonec přišel den, kdy Sharif Abdulláh už nemohl déle popírat, že Mtepwa je opravdový věřící islámu. Náhoda tomu chtěla, že zrovna tábořili u Olduvajské rokle, když Sharif Abdulláh zavolal svého kováře, aby Mtepwovi sňal jeho železný obojek, a Mtepwa sám pak zničil své řetězy článek po článku, házeje je do hlubin rokle.</w:t>
      </w:r>
    </w:p>
    <w:p w:rsidR="00320EC3" w:rsidRPr="00E32D5F" w:rsidRDefault="00320EC3" w:rsidP="00320EC3">
      <w:pPr>
        <w:pStyle w:val="Text"/>
      </w:pPr>
      <w:r w:rsidRPr="00E32D5F">
        <w:t>Mtepwa byl nyní svobodný muž, ale veškeré jeho znalosti se omezovaly na pouhé dvé oblasti: korán a obchod s otroky. Takže bylo jen přirozené, že když začal pomýšlet na nějaký zdroj obživy, rozhodl se jít v Abdulláhových stopách. Stal se mladším obchodním partnerem starého muže a po dvou společných cestách si řekl, že je čas udělat se sám pro sebe.</w:t>
      </w:r>
    </w:p>
    <w:p w:rsidR="00320EC3" w:rsidRPr="00E32D5F" w:rsidRDefault="00320EC3" w:rsidP="00320EC3">
      <w:pPr>
        <w:pStyle w:val="Text"/>
      </w:pPr>
      <w:r w:rsidRPr="00E32D5F">
        <w:t>K tomu však potřeboval celou řadu odborníků – válečníků, kovářů, kuchařů a stopařů – a představa, že by je měl shánět jednoho po druhém, ho nijak nelákala, a tak, jelikož jeho víra nebyla tak silná jako víra jeho mentora, vkradl se jedné noci do Abdulláhova příbytku na pobřeží a prořízl starému muži hrdlo.</w:t>
      </w:r>
    </w:p>
    <w:p w:rsidR="00320EC3" w:rsidRPr="00E32D5F" w:rsidRDefault="00320EC3" w:rsidP="00320EC3">
      <w:pPr>
        <w:pStyle w:val="Text"/>
      </w:pPr>
      <w:r w:rsidRPr="00E32D5F">
        <w:lastRenderedPageBreak/>
        <w:t>Příštího dne už putoval do vnitrozemí v čele své vlastní karavany.</w:t>
      </w:r>
    </w:p>
    <w:p w:rsidR="00320EC3" w:rsidRPr="00E32D5F" w:rsidRDefault="00320EC3" w:rsidP="00320EC3">
      <w:pPr>
        <w:pStyle w:val="Text"/>
      </w:pPr>
      <w:r w:rsidRPr="00E32D5F">
        <w:t>O obchodu s otroky se toho naučil hodně, jako provozovatel i jako oběť a dokázal své vědomosti zúročit. Věděl, že za zdravé otroky utrží víc, a proto je krmil a zacházel s nimi lépe než Sharif Abdulláh a většina ostatních otrokářů. Na druhé straně dokázal poznat, kteří jednotlivci budou působit potíže, a věděl, že je lépe zabít je na místě, než dají špatný příklad ostatním, a že nesmí před otroky dát najevo sebemenší slabost.</w:t>
      </w:r>
    </w:p>
    <w:p w:rsidR="00320EC3" w:rsidRPr="00E32D5F" w:rsidRDefault="00320EC3" w:rsidP="00320EC3">
      <w:pPr>
        <w:pStyle w:val="Text"/>
      </w:pPr>
      <w:r w:rsidRPr="00E32D5F">
        <w:t>Jelikož byl snaživý, byl také úspěšný a brzy se pustil i do obchodu se slonovinou. V šesti letech dělal největší obchodní transakce s otroky a slonovinou ve Východní Africe.</w:t>
      </w:r>
    </w:p>
    <w:p w:rsidR="00320EC3" w:rsidRPr="00E32D5F" w:rsidRDefault="00320EC3" w:rsidP="00320EC3">
      <w:pPr>
        <w:pStyle w:val="Text"/>
      </w:pPr>
      <w:r w:rsidRPr="00E32D5F">
        <w:t>Čas od času se setkal s evropskými výzkumníky. Jednou strávil týden s doktorem Livingstonem a rozešel se s ním, aniž slavný cestovatel vůbec zjistil, že ho hostil nenáviděný otrokář.</w:t>
      </w:r>
    </w:p>
    <w:p w:rsidR="00320EC3" w:rsidRPr="00E32D5F" w:rsidRDefault="00320EC3" w:rsidP="00320EC3">
      <w:pPr>
        <w:pStyle w:val="Text"/>
      </w:pPr>
      <w:r w:rsidRPr="00E32D5F">
        <w:t xml:space="preserve">Poté, co ho občanská válka ve Spojených státech připravila o jeho největší odbytiště, vydal se do Asie a na Arabský poloostrov, aby tam vytvořil nové. Po svém návratu zjistil, že syn Sharifa Abdulláha Sharif Ibn Jad Mahír si přivlastnil všechny jeho muže a zamířil s nimi do vnitrozemí s úmyslem pokračovat v podnikáni svého otce. Mtepwa, který už značně zbohatl, si najal nějakých pět set </w:t>
      </w:r>
      <w:r w:rsidRPr="00E32D5F">
        <w:rPr>
          <w:i/>
        </w:rPr>
        <w:t>askari,</w:t>
      </w:r>
      <w:r w:rsidRPr="00E32D5F">
        <w:t xml:space="preserve"> svěřil je velen</w:t>
      </w:r>
      <w:r>
        <w:t xml:space="preserve">í </w:t>
      </w:r>
      <w:r w:rsidRPr="00E32D5F">
        <w:t>notorického pytláka Alfreda Henryho Pyma a pak už jen čekal na výsledek.</w:t>
      </w:r>
    </w:p>
    <w:p w:rsidR="00320EC3" w:rsidRPr="00E32D5F" w:rsidRDefault="00320EC3" w:rsidP="00320EC3">
      <w:pPr>
        <w:pStyle w:val="Text"/>
      </w:pPr>
      <w:r w:rsidRPr="00E32D5F">
        <w:t>O tři měsíce později přivedl Pym zpátky do Tanganiky 438 mužů. Dvě stě sedmdesát šest z nich byli otroci, které zajal Sharif Ibn Jad Majir; ostatní byli pozůstatky bývalé Mtepwovy organizace, které se přidaly k Sharifu Ibn Jad Mahirovi. Mtepwa prodal všech 438 jako otroky a sestavil si novou skupinu z bojovníků, kteří pro něj válčili pod Pymovým vedením.</w:t>
      </w:r>
    </w:p>
    <w:p w:rsidR="00320EC3" w:rsidRPr="00E32D5F" w:rsidRDefault="00320EC3" w:rsidP="00320EC3">
      <w:pPr>
        <w:pStyle w:val="Text"/>
      </w:pPr>
      <w:r w:rsidRPr="00E32D5F">
        <w:t>Většina koloniálních úředníků nad jeho praktikami přivírala oči, ale Britové, kteří byli rozhodnuti obchod s otroky zlikvidovat, vypsali na Mtepwovo zatčení odměnu. Mtepwu časem unavilo dávat si neustále pozor, a proto pře stěhoval svůj hlavní stan do Mozambiku, kde ho portugalští úředníci nechávali na pokoji – pod podmínkou, že nebude zapomínat na jejich podíly.</w:t>
      </w:r>
    </w:p>
    <w:p w:rsidR="00320EC3" w:rsidRPr="00E32D5F" w:rsidRDefault="00320EC3" w:rsidP="00320EC3">
      <w:pPr>
        <w:pStyle w:val="Text"/>
      </w:pPr>
      <w:r w:rsidRPr="00E32D5F">
        <w:lastRenderedPageBreak/>
        <w:t>Příliš se mu tam nelíbilo – nemluvil portugalský ani žádným z místních jazyků – a o devět let později se vrátil zpátky do Tanganiky, teď už jako nejbohatší černoch na kontinentu.</w:t>
      </w:r>
    </w:p>
    <w:p w:rsidR="00320EC3" w:rsidRPr="00E32D5F" w:rsidRDefault="00320EC3" w:rsidP="00320EC3">
      <w:pPr>
        <w:pStyle w:val="Text"/>
      </w:pPr>
      <w:r w:rsidRPr="00E32D5F">
        <w:t>Jednoho dne si našel mezi čerstvě polapenými otroky mladého Acholského hocha jménem Haradi, kterému ještě nebylo ani deset let, a rozhodl se ponechat si ho jako osobního sluhu.</w:t>
      </w:r>
    </w:p>
    <w:p w:rsidR="00320EC3" w:rsidRPr="00E32D5F" w:rsidRDefault="00320EC3" w:rsidP="00320EC3">
      <w:pPr>
        <w:pStyle w:val="Text"/>
      </w:pPr>
      <w:r w:rsidRPr="00E32D5F">
        <w:t>Mtepwa se nikdy neoženil. Většina jeho známých si myslela, že na to prostě nikdy neměl čas, ale jakmile se rozneslo, že od Haradiho takřka každou noc vyžaduje návštěvu ve svém stanu, změnili názor. Ačkoliv si Mtepwa svého osobního sluhu velice oblíbil, nezapomněl na svou minulost, nikdy ho nenaučil číst a slíbil pomalou a bolestivou smrt každému, kdo by mu pověděl o islámu.</w:t>
      </w:r>
    </w:p>
    <w:p w:rsidR="00320EC3" w:rsidRPr="00E32D5F" w:rsidRDefault="00320EC3" w:rsidP="00320EC3">
      <w:pPr>
        <w:pStyle w:val="Text"/>
      </w:pPr>
      <w:r w:rsidRPr="00E32D5F">
        <w:t>Jedné noci, o několik let později, poslal Mtepwa pro Haradiho. Chlapce nebylo možno nikde nalézt. Mtepwa probudil všechny svoje bojovníky a nařídil jim, aby ho hledali, protože kolem tábora brousil leopard a otrokář se obával nejhoršího.</w:t>
      </w:r>
    </w:p>
    <w:p w:rsidR="00320EC3" w:rsidRPr="00E32D5F" w:rsidRDefault="00320EC3" w:rsidP="00320EC3">
      <w:pPr>
        <w:pStyle w:val="Text"/>
      </w:pPr>
      <w:r w:rsidRPr="00E32D5F">
        <w:t>Haradiho našli o hodinu později, nikoliv ve spárech leoparda, ale v objetí mladé otrokyně, kterou získali z kmene Zeneke. Mtepwa byl bez sebe zlostí a nechal ubohou dívku rozčtvrtit koňmi.</w:t>
      </w:r>
    </w:p>
    <w:p w:rsidR="00320EC3" w:rsidRPr="00E32D5F" w:rsidRDefault="00320EC3" w:rsidP="00320EC3">
      <w:pPr>
        <w:pStyle w:val="Text"/>
      </w:pPr>
      <w:r w:rsidRPr="00E32D5F">
        <w:t>Haradi neprotestoval jediným slovem a ani se nepokusil dívku bránit – ne, že by to bylo co platné – ale příštího rána byl pryč, a ačkoliv Mtepwa a jeho bojovníci strávili jeho hledáním skoro měsíc, nenašli po něm ani stopu.</w:t>
      </w:r>
    </w:p>
    <w:p w:rsidR="00320EC3" w:rsidRPr="00E32D5F" w:rsidRDefault="00320EC3" w:rsidP="00320EC3">
      <w:pPr>
        <w:pStyle w:val="Text"/>
      </w:pPr>
      <w:r w:rsidRPr="00E32D5F">
        <w:t>Koncem měsíce byl Mtepwa takřka šílený hněvem a zármutkem. Rozhodl se, že jeho život už nadále nemá cenu, vyhledal smečku lvů, kteří hodovali na kořisti, vešel přímo mezi ně a začal jim spílat a bít je holýma rukama. Tu se stalo něco neuvěřitelného – lvi se s vrčením a frkáním stáhli a zmizeli v hustém porostu.</w:t>
      </w:r>
    </w:p>
    <w:p w:rsidR="00320EC3" w:rsidRPr="00E32D5F" w:rsidRDefault="00320EC3" w:rsidP="00320EC3">
      <w:pPr>
        <w:pStyle w:val="Text"/>
      </w:pPr>
      <w:r w:rsidRPr="00E32D5F">
        <w:t>Příštího dne si Mtepwa uřízl velký klacek a začal jím bít sloní mládě. Doufal, že na něj zaútočí sloní matka – ale slonice, která stála sotva několik stop od něj, jen vyděšeně troubila a pak se dala na útěk a mládě ji následovalo.</w:t>
      </w:r>
    </w:p>
    <w:p w:rsidR="00320EC3" w:rsidRPr="00E32D5F" w:rsidRDefault="00320EC3" w:rsidP="00320EC3">
      <w:pPr>
        <w:pStyle w:val="Text"/>
      </w:pPr>
      <w:r w:rsidRPr="00E32D5F">
        <w:t>Tehdy dospěl Mtepwa k názoru, že nemůže zemřít, že ho akt rozčtvrcení nešťastné zenecké dívky nějakým způsobem učinil nesmrtelným. Jelikož se jeho incident se lvy i slonicí odehrál před zraky jeho pověrčivých druhů, věřili tomu i oni.</w:t>
      </w:r>
    </w:p>
    <w:p w:rsidR="00320EC3" w:rsidRPr="00E32D5F" w:rsidRDefault="00320EC3" w:rsidP="00320EC3">
      <w:pPr>
        <w:pStyle w:val="Text"/>
      </w:pPr>
      <w:r w:rsidRPr="00E32D5F">
        <w:lastRenderedPageBreak/>
        <w:t>Teď, když byl nesmrtelný, řekl si, že je čas přestat utíkat před Evropany, kteří ho stále ještě chtěli zatknout. Vyslal svého běžce na hranici Keni a vyzval Brity, aby se s ním utkali v boji. Když nadešel smluvený den a britští vojáci se neukázali, řekl svým bojovníkům, že už se zpráva o jeho nesmrtelnosti rozšířila i mezi Evropany a od této chvíle se mu žádný z bílých mužů nebude chtít postavit. Skutečnost, že byl stále v Německém teritoriu a Britové neměli zákonné právo ho tam pronásledovat, mu jaksi ušla.</w:t>
      </w:r>
    </w:p>
    <w:p w:rsidR="00320EC3" w:rsidRPr="00E32D5F" w:rsidRDefault="00320EC3" w:rsidP="00320EC3">
      <w:pPr>
        <w:pStyle w:val="Text"/>
      </w:pPr>
      <w:r w:rsidRPr="00E32D5F">
        <w:t>Spolu se svými bojovníky se pak vydal do vnitrozemí na hon na otroky a našel je v Kongu. Plenil vesnice, zajímal muže i ženy, loupil slonovinu, a nakonec, s šesti sty otroky a třemi sty kly vyrazil na měsíc dlouhou cestu k pobřeží.</w:t>
      </w:r>
    </w:p>
    <w:p w:rsidR="00320EC3" w:rsidRPr="00E32D5F" w:rsidRDefault="00320EC3" w:rsidP="00320EC3">
      <w:pPr>
        <w:pStyle w:val="Text"/>
      </w:pPr>
      <w:r w:rsidRPr="00E32D5F">
        <w:t>Tentokrát už na něj Britové čekali na ugandské hranici a měli s sebou tolik ozbrojených mužů, že donutili Mtepwu zamířit na jih – ne že by se bál o svůj život, ale nechtěl přijít o své otroky a slonovinu a věděl, že jeho bojovníci nezranitelní nejsou.</w:t>
      </w:r>
    </w:p>
    <w:p w:rsidR="00320EC3" w:rsidRPr="00E32D5F" w:rsidRDefault="00320EC3" w:rsidP="00320EC3">
      <w:pPr>
        <w:pStyle w:val="Text"/>
      </w:pPr>
      <w:r w:rsidRPr="00E32D5F">
        <w:t>Tak došel k jezeru Tanganika a pak zamířil na východ. Trvalo mu dva týdny, než došel k západní hranici Serengeti, a dalších deset dní, než ji překročil.</w:t>
      </w:r>
    </w:p>
    <w:p w:rsidR="00320EC3" w:rsidRPr="00E32D5F" w:rsidRDefault="00320EC3" w:rsidP="00320EC3">
      <w:pPr>
        <w:pStyle w:val="Text"/>
      </w:pPr>
      <w:r w:rsidRPr="00E32D5F">
        <w:t>Jedné noci rozbil tábor na okraji Olduvaiské rokle, právě na tom místě, kde před léty získal svou svobodu. Byly zapáleny ohně, nalovena a upečena divoká zvířata. Když pak po jídle odpočíval, všiml si, že se mezi jeho lidmi strhl nějaký ruch. Tu ze tmy vyšla podivně známá postava. Byl to Haradi, teď patnáct let starý a stejně velký jako Mtepwa sám.</w:t>
      </w:r>
    </w:p>
    <w:p w:rsidR="00320EC3" w:rsidRPr="00E32D5F" w:rsidRDefault="00320EC3" w:rsidP="00320EC3">
      <w:pPr>
        <w:pStyle w:val="Text"/>
      </w:pPr>
      <w:r w:rsidRPr="00E32D5F">
        <w:t>Mtepwa na něj dlouhou chvíli třeštil oči a hněv se pomalu vytrácel z jeho obličeje.</w:t>
      </w:r>
    </w:p>
    <w:p w:rsidR="00320EC3" w:rsidRPr="00E32D5F" w:rsidRDefault="00320EC3" w:rsidP="00320EC3">
      <w:pPr>
        <w:pStyle w:val="Text"/>
      </w:pPr>
      <w:r w:rsidRPr="00E32D5F">
        <w:t>„Jsem velice rád, že tě zase vidím, Haradi,“ řekl.</w:t>
      </w:r>
    </w:p>
    <w:p w:rsidR="00320EC3" w:rsidRPr="00E32D5F" w:rsidRDefault="00320EC3" w:rsidP="00320EC3">
      <w:pPr>
        <w:pStyle w:val="Text"/>
      </w:pPr>
      <w:r w:rsidRPr="00E32D5F">
        <w:t>„Slyšel jsem, že nemůžeš být zabit,“ odpověděl chlapec a pozvedl oštěp. „Přišel jsem, abych se přesvědčil, jestli je to pravda.“</w:t>
      </w:r>
    </w:p>
    <w:p w:rsidR="00320EC3" w:rsidRPr="00E32D5F" w:rsidRDefault="00320EC3" w:rsidP="00320EC3">
      <w:pPr>
        <w:pStyle w:val="Text"/>
      </w:pPr>
      <w:r w:rsidRPr="00E32D5F">
        <w:t>„My přece nemáme důvod bojovat, ty a já,“ řekl Mtepwa. „Pojď se mnou do mého stanu a všechno bude jako to bývalo dřív.“</w:t>
      </w:r>
    </w:p>
    <w:p w:rsidR="00320EC3" w:rsidRPr="00E32D5F" w:rsidRDefault="00320EC3" w:rsidP="00320EC3">
      <w:pPr>
        <w:pStyle w:val="Text"/>
      </w:pPr>
      <w:r w:rsidRPr="00E32D5F">
        <w:t>„Až ti utrhám všechny údy, pak nebude důvod, abychom spolu bojovali,“ odpověděl Haradi. „A ani potom mi nebudeš připadat o nic míň odpornější než teď nebo před lety.“</w:t>
      </w:r>
    </w:p>
    <w:p w:rsidR="00320EC3" w:rsidRPr="00E32D5F" w:rsidRDefault="00320EC3" w:rsidP="00320EC3">
      <w:pPr>
        <w:pStyle w:val="Text"/>
      </w:pPr>
      <w:r w:rsidRPr="00E32D5F">
        <w:lastRenderedPageBreak/>
        <w:t>Mtepwa vyskočil a jeho obličej se zkřivil hněvem. „Pak tedy dělej, co umíš!“ vykřikl. „A až zjistíš, že mne nemůžeš zranit, udělám s tebou to, co jsem udělal s tou zaneckou dívkou!“</w:t>
      </w:r>
    </w:p>
    <w:p w:rsidR="00320EC3" w:rsidRPr="00E32D5F" w:rsidRDefault="00320EC3" w:rsidP="00320EC3">
      <w:pPr>
        <w:pStyle w:val="Text"/>
      </w:pPr>
      <w:r w:rsidRPr="00E32D5F">
        <w:t>Haradi neodpověděl, ale vrhl svůj oštěp na Mtepwu. Oštěp se zabodl do otrokářova těla a byl vržen takovou silou, že jeho hrot pronikl skrz a čněl dobrých šest palců z jeho zad. Mtepwa nevěřícně upíral oči na Haradiho, pak zasténal a přepadl přes okraj rokle.</w:t>
      </w:r>
    </w:p>
    <w:p w:rsidR="00320EC3" w:rsidRPr="00E32D5F" w:rsidRDefault="00320EC3" w:rsidP="00320EC3">
      <w:pPr>
        <w:pStyle w:val="Text"/>
      </w:pPr>
      <w:r w:rsidRPr="00E32D5F">
        <w:t>Haradi se rozhlédl po bojovnících. „Je mezi vámi někdo, kdo mi upírá právo na Mtepwovo místo?“ zeptal se výhrůžně.</w:t>
      </w:r>
    </w:p>
    <w:p w:rsidR="00320EC3" w:rsidRPr="00E32D5F" w:rsidRDefault="00320EC3" w:rsidP="00320EC3">
      <w:pPr>
        <w:pStyle w:val="Text"/>
      </w:pPr>
      <w:r w:rsidRPr="00E32D5F">
        <w:t>Přihlásil se statný Makonde a o třicet sekund později byl mrtev i Haradi.</w:t>
      </w:r>
    </w:p>
    <w:p w:rsidR="00320EC3" w:rsidRPr="00E32D5F" w:rsidRDefault="00320EC3" w:rsidP="00320EC3">
      <w:pPr>
        <w:pStyle w:val="Text"/>
      </w:pPr>
      <w:r w:rsidRPr="00E32D5F">
        <w:t>Když se dostali do Zanzibaru, britští vojáci už tam na ně čekali. Otroci byli osvobozeni, slonovina zabavena, bojovníci uvězněni a přinuceni pracovat na Mombasko-Ugandské železnici. Dva z nich byli později zabiti a sežráni lvy v Tsavu.</w:t>
      </w:r>
    </w:p>
    <w:p w:rsidR="00320EC3" w:rsidRPr="00E32D5F" w:rsidRDefault="00320EC3" w:rsidP="00320EC3">
      <w:pPr>
        <w:pStyle w:val="Text"/>
      </w:pPr>
      <w:r w:rsidRPr="00E32D5F">
        <w:t>V době, kdy generál poručík J. H. Petterson zastřelil pověstného Tsavského lidožrouta, dosahovala železnice skoro až k městečku Nairobi a Mtepwovo jméno bylo zapomenuto natolik, že v jediné historické knize, ve které se objevilo, bylo uvedeno chybně.</w:t>
      </w:r>
    </w:p>
    <w:p w:rsidR="00320EC3" w:rsidRDefault="00320EC3" w:rsidP="00320EC3">
      <w:pPr>
        <w:pStyle w:val="Text"/>
        <w:jc w:val="center"/>
      </w:pPr>
      <w:r w:rsidRPr="00E32D5F">
        <w:t>* * *</w:t>
      </w:r>
    </w:p>
    <w:p w:rsidR="00320EC3" w:rsidRPr="00E32D5F" w:rsidRDefault="00320EC3" w:rsidP="00320EC3">
      <w:pPr>
        <w:pStyle w:val="Text"/>
      </w:pPr>
      <w:r w:rsidRPr="00E32D5F">
        <w:t xml:space="preserve">„Úžasné!“ řekl Oceňovač. „Věděl jsem, že si zotročili mnoho ras po celé galaxii – ale že se zotročovali </w:t>
      </w:r>
      <w:r w:rsidRPr="00E32D5F">
        <w:rPr>
          <w:i/>
        </w:rPr>
        <w:t>navzájem!</w:t>
      </w:r>
      <w:r w:rsidRPr="00E32D5F">
        <w:t xml:space="preserve"> Tomu se takřka nechce věřit!“</w:t>
      </w:r>
    </w:p>
    <w:p w:rsidR="00320EC3" w:rsidRPr="00E32D5F" w:rsidRDefault="00320EC3" w:rsidP="00320EC3">
      <w:pPr>
        <w:pStyle w:val="Text"/>
      </w:pPr>
      <w:r w:rsidRPr="00E32D5F">
        <w:t>Uvolnil jsem se ze svého vypětí a pak jsem prošel Mtepwův příběh.</w:t>
      </w:r>
    </w:p>
    <w:p w:rsidR="00320EC3" w:rsidRPr="00E32D5F" w:rsidRDefault="00320EC3" w:rsidP="00320EC3">
      <w:pPr>
        <w:pStyle w:val="Text"/>
      </w:pPr>
      <w:r w:rsidRPr="00E32D5F">
        <w:t>„Každá myšlenka se musí odněkud vzít,“ řekl Bellidore prostě. „Tahle má svůj původ očividně na Zemi.“</w:t>
      </w:r>
    </w:p>
    <w:p w:rsidR="00320EC3" w:rsidRPr="00E32D5F" w:rsidRDefault="00320EC3" w:rsidP="00320EC3">
      <w:pPr>
        <w:pStyle w:val="Text"/>
      </w:pPr>
      <w:r w:rsidRPr="00E32D5F">
        <w:t>„Je to barbarské!“ zamumlal Oceňovač.</w:t>
      </w:r>
    </w:p>
    <w:p w:rsidR="00320EC3" w:rsidRPr="00E32D5F" w:rsidRDefault="00320EC3" w:rsidP="00320EC3">
      <w:pPr>
        <w:pStyle w:val="Text"/>
      </w:pPr>
      <w:r w:rsidRPr="00E32D5F">
        <w:t xml:space="preserve">Bellidore se obrátil ke mně. „Lidé se nikdy nepokusili podrobit si </w:t>
      </w:r>
      <w:r w:rsidRPr="00E32D5F">
        <w:rPr>
          <w:i/>
        </w:rPr>
        <w:t>tvou</w:t>
      </w:r>
      <w:r w:rsidRPr="00E32D5F">
        <w:t xml:space="preserve"> rasu, Ty, který vidíš. Proč je tomu tak?“</w:t>
      </w:r>
    </w:p>
    <w:p w:rsidR="00320EC3" w:rsidRPr="00E32D5F" w:rsidRDefault="00320EC3" w:rsidP="00320EC3">
      <w:pPr>
        <w:pStyle w:val="Text"/>
      </w:pPr>
      <w:r w:rsidRPr="00E32D5F">
        <w:t>„Neměli jsme nic z toho, co oni chtěli.“</w:t>
      </w:r>
    </w:p>
    <w:p w:rsidR="00320EC3" w:rsidRPr="00E32D5F" w:rsidRDefault="00320EC3" w:rsidP="00320EC3">
      <w:pPr>
        <w:pStyle w:val="Text"/>
      </w:pPr>
      <w:r w:rsidRPr="00E32D5F">
        <w:t>„Pamatuješ si dobu, když byla galaxie pod jejich nadvládou?“ zeptal se Oceňovač.</w:t>
      </w:r>
    </w:p>
    <w:p w:rsidR="00320EC3" w:rsidRPr="00E32D5F" w:rsidRDefault="00320EC3" w:rsidP="00320EC3">
      <w:pPr>
        <w:pStyle w:val="Text"/>
      </w:pPr>
      <w:r w:rsidRPr="00E32D5F">
        <w:t>„Pamatuji si i dobu, kdy předchůdci Lidí zabili Bokatu a Enkatai,“ odpověděl jsem po pravdě.</w:t>
      </w:r>
    </w:p>
    <w:p w:rsidR="00320EC3" w:rsidRPr="00E32D5F" w:rsidRDefault="00320EC3" w:rsidP="00320EC3">
      <w:pPr>
        <w:pStyle w:val="Text"/>
      </w:pPr>
      <w:r w:rsidRPr="00E32D5F">
        <w:t>„Měl jsi někdy co do činění s Člověkem?“</w:t>
      </w:r>
    </w:p>
    <w:p w:rsidR="00320EC3" w:rsidRPr="00E32D5F" w:rsidRDefault="00320EC3" w:rsidP="00320EC3">
      <w:pPr>
        <w:pStyle w:val="Text"/>
      </w:pPr>
      <w:r w:rsidRPr="00E32D5F">
        <w:lastRenderedPageBreak/>
        <w:t>„Nikdy. Člověk pro nás neměl použití.“</w:t>
      </w:r>
    </w:p>
    <w:p w:rsidR="00320EC3" w:rsidRPr="00E32D5F" w:rsidRDefault="00320EC3" w:rsidP="00320EC3">
      <w:pPr>
        <w:pStyle w:val="Text"/>
      </w:pPr>
      <w:r w:rsidRPr="00E32D5F">
        <w:t>„Ale copak neměl ve zvyku ničit rozmařile věci, pro které neměl použití?“</w:t>
      </w:r>
    </w:p>
    <w:p w:rsidR="00320EC3" w:rsidRPr="00E32D5F" w:rsidRDefault="00320EC3" w:rsidP="00320EC3">
      <w:pPr>
        <w:pStyle w:val="Text"/>
      </w:pPr>
      <w:r w:rsidRPr="00E32D5F">
        <w:t>„Ne,“ řekl jsem. „Bral si, co chtěl, a ničil, co ho ohrožovalo. Zbytek ignoroval.“</w:t>
      </w:r>
    </w:p>
    <w:p w:rsidR="00320EC3" w:rsidRPr="00E32D5F" w:rsidRDefault="00320EC3" w:rsidP="00320EC3">
      <w:pPr>
        <w:pStyle w:val="Text"/>
      </w:pPr>
      <w:r w:rsidRPr="00E32D5F">
        <w:t>„Taková arogance!“</w:t>
      </w:r>
    </w:p>
    <w:p w:rsidR="00320EC3" w:rsidRPr="00E32D5F" w:rsidRDefault="00320EC3" w:rsidP="00320EC3">
      <w:pPr>
        <w:pStyle w:val="Text"/>
      </w:pPr>
      <w:r w:rsidRPr="00E32D5F">
        <w:t>„Je to jen praktické,“ řekl Bellidore.</w:t>
      </w:r>
    </w:p>
    <w:p w:rsidR="00320EC3" w:rsidRPr="00E32D5F" w:rsidRDefault="00320EC3" w:rsidP="00320EC3">
      <w:pPr>
        <w:pStyle w:val="Text"/>
      </w:pPr>
      <w:r w:rsidRPr="00E32D5F">
        <w:t xml:space="preserve">„Ty nazýváš genocidu v galaktickém měřítku </w:t>
      </w:r>
      <w:r w:rsidRPr="00E32D5F">
        <w:rPr>
          <w:i/>
        </w:rPr>
        <w:t>praktickou 7“</w:t>
      </w:r>
      <w:r w:rsidRPr="00E32D5F">
        <w:t xml:space="preserve"> zeptal se Oceňovač. „Z Lidského úhlu pohledu, ano,“ odpověděl Bellidore. „Zajišťovalo mu to co potřeboval s minimálním úsilím a rizikem. Uvaž, že jedna jediná rasa, která vznikla pouhých pět set yardů od tohoto místa, kdysi vládla říši o více než milionu světů. Skoro každá civilizovaná rasa v galaxii teď mluví terransky.“</w:t>
      </w:r>
    </w:p>
    <w:p w:rsidR="00320EC3" w:rsidRPr="00E32D5F" w:rsidRDefault="00320EC3" w:rsidP="00320EC3">
      <w:pPr>
        <w:pStyle w:val="Text"/>
      </w:pPr>
      <w:r w:rsidRPr="00E32D5F">
        <w:t>„Kolik životů to stálo.“</w:t>
      </w:r>
    </w:p>
    <w:p w:rsidR="00320EC3" w:rsidRPr="00E32D5F" w:rsidRDefault="00320EC3" w:rsidP="00320EC3">
      <w:pPr>
        <w:pStyle w:val="Text"/>
      </w:pPr>
      <w:r w:rsidRPr="00E32D5F">
        <w:t>„To je pravda,“ souhlasil Bellidore. „Neřekl jsem, že Lidé byli andělé. Jen to, že pokud byli ďábli, byli velmi efektivní ďábli.“</w:t>
      </w:r>
    </w:p>
    <w:p w:rsidR="00320EC3" w:rsidRPr="00E32D5F" w:rsidRDefault="00320EC3" w:rsidP="00320EC3">
      <w:pPr>
        <w:pStyle w:val="Text"/>
      </w:pPr>
      <w:r w:rsidRPr="00E32D5F">
        <w:t>Nastal čas, abych se pustil do třetího artefaktu, který Historik a Oceňovač považovali za rukojeť nože, ale zatímco jsem se připravoval k práci, nedokázal jsem se ubránit, abych neposlouchal spekulace ostatních.</w:t>
      </w:r>
    </w:p>
    <w:p w:rsidR="00320EC3" w:rsidRPr="00E32D5F" w:rsidRDefault="00320EC3" w:rsidP="00320EC3">
      <w:pPr>
        <w:pStyle w:val="Text"/>
      </w:pPr>
      <w:r w:rsidRPr="00E32D5F">
        <w:t>„Uvážím-li jeho krvelačnost a zdatnost,“ řekl Oceňovač, „překvapuje mne, že vůbec žil dost dlouho, aby se dostal ke hvězdám.“</w:t>
      </w:r>
    </w:p>
    <w:p w:rsidR="00320EC3" w:rsidRPr="00E32D5F" w:rsidRDefault="00320EC3" w:rsidP="00320EC3">
      <w:pPr>
        <w:pStyle w:val="Text"/>
      </w:pPr>
      <w:r w:rsidRPr="00E32D5F">
        <w:t xml:space="preserve">„Svým způsobem to překvapivé </w:t>
      </w:r>
      <w:r w:rsidRPr="00E32D5F">
        <w:rPr>
          <w:i/>
        </w:rPr>
        <w:t>je,“</w:t>
      </w:r>
      <w:r w:rsidRPr="00E32D5F">
        <w:t xml:space="preserve"> připustil Bellidore. „Historik říkal, že Lidé vždycky nebyli homogenní, že se ve své rané historii vyskytovali v několika formách. Dělili se podle barvy, ví</w:t>
      </w:r>
      <w:r>
        <w:t>r</w:t>
      </w:r>
      <w:r w:rsidRPr="00E32D5F">
        <w:t>y, místa, kde žili.“ Povzdechl si. „Přesto se časem naučil žít se svými soukmenovci v míru. Alespoň to mu musíme přiznat.“</w:t>
      </w:r>
    </w:p>
    <w:p w:rsidR="00320EC3" w:rsidRPr="00E32D5F" w:rsidRDefault="00320EC3" w:rsidP="00320EC3">
      <w:pPr>
        <w:pStyle w:val="Text"/>
      </w:pPr>
      <w:r w:rsidRPr="00E32D5F">
        <w:t>Zatímco mi Bellidorova slova stále zněla v uších, začal jsem pohlcovat třetí artefakt…</w:t>
      </w:r>
    </w:p>
    <w:p w:rsidR="00320EC3" w:rsidRPr="00E32D5F" w:rsidRDefault="00320EC3" w:rsidP="00320EC3">
      <w:pPr>
        <w:pStyle w:val="Text"/>
        <w:ind w:firstLine="0"/>
        <w:jc w:val="center"/>
      </w:pPr>
      <w:r w:rsidRPr="00E32D5F">
        <w:t>* *</w:t>
      </w:r>
      <w:r w:rsidRPr="00E32D5F">
        <w:rPr>
          <w:i/>
        </w:rPr>
        <w:t xml:space="preserve"> </w:t>
      </w:r>
      <w:r w:rsidRPr="00E32D5F">
        <w:t>*</w:t>
      </w:r>
    </w:p>
    <w:p w:rsidR="00320EC3" w:rsidRPr="00E32D5F" w:rsidRDefault="00320EC3" w:rsidP="00320EC3">
      <w:pPr>
        <w:pStyle w:val="Text"/>
      </w:pPr>
      <w:r w:rsidRPr="00E32D5F">
        <w:t>Mary Leakeyová stiskla klaxon landroveru. V muzeu se její manžel obrátil k mladému důstojníkovi. „Nenapadají mne žádné instrukce, které bych vám mohl dát,“ řekl. „Muzeum ještě není pro veřejnost otevřeno a jsme tady dobrých tři sta kilometrů od země Kikujů.“</w:t>
      </w:r>
    </w:p>
    <w:p w:rsidR="00320EC3" w:rsidRPr="00E32D5F" w:rsidRDefault="00320EC3" w:rsidP="00320EC3">
      <w:pPr>
        <w:pStyle w:val="Text"/>
      </w:pPr>
      <w:r w:rsidRPr="00E32D5F">
        <w:lastRenderedPageBreak/>
        <w:t>„Musím se řídit rozkazy, které jsem dostal, doktore Leakeyi,“ odpověděl důstojník.</w:t>
      </w:r>
    </w:p>
    <w:p w:rsidR="00320EC3" w:rsidRPr="00E32D5F" w:rsidRDefault="00320EC3" w:rsidP="00320EC3">
      <w:pPr>
        <w:pStyle w:val="Text"/>
      </w:pPr>
      <w:r w:rsidRPr="00E32D5F">
        <w:t>„No, myslím, že neuškodí být v bezpečí,“ připustil Leakey. „Hodně Kikujů touží po mé smrti, ačkoliv jsem při procesu hájil Kenjatta.“ Přešel ke dveřím. „Jestli se nálezy u jezera Turkana ukážou být zajímavé, zdržíme se tam asi měsíc.</w:t>
      </w:r>
    </w:p>
    <w:p w:rsidR="00320EC3" w:rsidRPr="00E32D5F" w:rsidRDefault="00320EC3" w:rsidP="00320EC3">
      <w:pPr>
        <w:pStyle w:val="Text"/>
      </w:pPr>
      <w:r w:rsidRPr="00E32D5F">
        <w:t>V opačném případě budeme zpátky za deset nebo dvanáct dní.“</w:t>
      </w:r>
    </w:p>
    <w:p w:rsidR="00320EC3" w:rsidRPr="00E32D5F" w:rsidRDefault="00320EC3" w:rsidP="00320EC3">
      <w:pPr>
        <w:pStyle w:val="Text"/>
      </w:pPr>
      <w:r w:rsidRPr="00E32D5F">
        <w:t>„To je v pořádku, pane. Muzeum tu pořád ještě bude, až se vrátíte.“</w:t>
      </w:r>
    </w:p>
    <w:p w:rsidR="00320EC3" w:rsidRPr="00E32D5F" w:rsidRDefault="00320EC3" w:rsidP="00320EC3">
      <w:pPr>
        <w:pStyle w:val="Text"/>
      </w:pPr>
      <w:r w:rsidRPr="00E32D5F">
        <w:t>„O tom samozřejmě nepochybuju,“ odpověděl Leakey a vyšel ven, aby se připojil ke své ženě v automobilu.</w:t>
      </w:r>
    </w:p>
    <w:p w:rsidR="00320EC3" w:rsidRPr="00E32D5F" w:rsidRDefault="00320EC3" w:rsidP="00320EC3">
      <w:pPr>
        <w:pStyle w:val="Text"/>
      </w:pPr>
      <w:r w:rsidRPr="00E32D5F">
        <w:t>Poručík lan Chelmswood zůstal stát ve dveřích a díval se za Leakeyovými, kteří v doprovodu dvou armádních džípů vyrazili po narudlé prašné cestě. Okamžik na to zmizely všechny tři vozy v oblacích prachu a poručík se vrátil do místnosti a zavřel dveře, aby mu zabránil proniknout dovnitř. Bylo vedro, takže si sundal kabát a pouzdro s pistolí a úhledně je složil na jedné menší vitríně.</w:t>
      </w:r>
    </w:p>
    <w:p w:rsidR="00320EC3" w:rsidRPr="00E32D5F" w:rsidRDefault="00320EC3" w:rsidP="00320EC3">
      <w:pPr>
        <w:pStyle w:val="Text"/>
      </w:pPr>
      <w:r w:rsidRPr="00E32D5F">
        <w:t>Bylo to zvláštní. Všechny obrázky, které z Afriky kdy viděl, počínaje starými fotografiemi Němce Schillingse a filmy Američana Johnsona konče, v něm vzbuzovaly představu, že východní Afrika je báječná země oplývající zelenou trávou a čistou vodou. Nikdo z nich se nezmiňoval o prachu, a přitom to byla zřejmě jediná věc, na kterou si odnese vzpomínku s sebou domů.</w:t>
      </w:r>
    </w:p>
    <w:p w:rsidR="00320EC3" w:rsidRPr="00E32D5F" w:rsidRDefault="00320EC3" w:rsidP="00320EC3">
      <w:pPr>
        <w:pStyle w:val="Text"/>
      </w:pPr>
      <w:r w:rsidRPr="00E32D5F">
        <w:t>Vlastně ne jediná. Nikdy nezapomene na to ráno na stanici Nanjuki, kdy ho probudil poplach. Když dorazili na blízkou farmu, našli celou rodinu osadníků rozsekanou na kusy a všechen jejich dobytek zmrzačený; většina kusů měla uřezané genitálie, některým chyběly i uši a oči. Ale ať už to všechno bylo jakkoliv strašné, pohled, který si s sebou vezme do hrobu, bylo kotě připíchnuté dlouhou dýkou na poštovní schránce. To bylo znamení Mau Mau – jen pro případ, že by to někdo považoval za běsnění nějakého šílence.</w:t>
      </w:r>
    </w:p>
    <w:p w:rsidR="00320EC3" w:rsidRPr="00E32D5F" w:rsidRDefault="00320EC3" w:rsidP="00320EC3">
      <w:pPr>
        <w:pStyle w:val="Text"/>
      </w:pPr>
      <w:r w:rsidRPr="00E32D5F">
        <w:t xml:space="preserve">Chelmswood nechápal účel toho všeho. Nevěděl, kdo to začal, kdo způsobil válku. Neviděl v tom žádný rozdíl. Byl jen pouhý voják, poslouchal rozkazy a pokud ho ty rozkazy měly dovést do </w:t>
      </w:r>
      <w:r w:rsidRPr="00E32D5F">
        <w:lastRenderedPageBreak/>
        <w:t>Nanjuki, aby mohl zabít ty, kteří měli na svědomí všechna ta zvěrstva, tím lépe.</w:t>
      </w:r>
    </w:p>
    <w:p w:rsidR="00320EC3" w:rsidRPr="00E32D5F" w:rsidRDefault="00320EC3" w:rsidP="00320EC3">
      <w:pPr>
        <w:pStyle w:val="Text"/>
      </w:pPr>
      <w:r w:rsidRPr="00E32D5F">
        <w:t>Jenže místo toho byl zatažen do téhle idiotské služby. V Arushe došlo k mírnému výbuchu násilí, ne skutečnému Mau Mau, spíš k demonstraci podpory keňských Kikujů, a jeho jednotka byla odvelena tam. Pak vláda zjistila, že profesor Leakey, jehož objevy udělaly z Olduvaiské rokle takřka nejvýznačnější bod východní Afriky, je v nebezpečí smrti. Přes jeho námitky trvala na tom, že se mu musí dostat osobní ochrany. Většina mužů z Chelmswoodovy jednotky teď doprovázely Leakeyovy na cestě k jezeru Turkana, ale někdo musel zůstat tady, aby hlídal muzeum, a on měl tu smůlu, že jeho jméno bylo zrovna na začátku rozpisu služeb.</w:t>
      </w:r>
    </w:p>
    <w:p w:rsidR="00320EC3" w:rsidRPr="00E32D5F" w:rsidRDefault="00320EC3" w:rsidP="00320EC3">
      <w:pPr>
        <w:pStyle w:val="Text"/>
      </w:pPr>
      <w:r w:rsidRPr="00E32D5F">
        <w:t xml:space="preserve">Vlastně to ani nebylo skutečné muzeum, ne takové, do jakého ho rodiče vzali v Londýně. </w:t>
      </w:r>
      <w:r w:rsidRPr="00E32D5F">
        <w:rPr>
          <w:i/>
        </w:rPr>
        <w:t>Tam</w:t>
      </w:r>
      <w:r w:rsidRPr="00E32D5F">
        <w:t xml:space="preserve"> byly muzea; tohle bylo jen dvoupokojové stavení z bláta a v něm možná stovka Leakeyových nálezů. Prastaré hroty šípů, nějaké divně vytvarované kameny, které byly prehistorickými nástroji, pár kostí, jež očividně nepatřily opicím, ale Chelmswood si byl jist, že nepocházely ani z tvorů, se kterými byl </w:t>
      </w:r>
      <w:r w:rsidRPr="00E32D5F">
        <w:rPr>
          <w:i/>
        </w:rPr>
        <w:t>on</w:t>
      </w:r>
      <w:r w:rsidRPr="00E32D5F">
        <w:t xml:space="preserve"> příbuzný.</w:t>
      </w:r>
    </w:p>
    <w:p w:rsidR="00320EC3" w:rsidRPr="00E32D5F" w:rsidRDefault="00320EC3" w:rsidP="00320EC3">
      <w:pPr>
        <w:pStyle w:val="Text"/>
      </w:pPr>
      <w:r w:rsidRPr="00E32D5F">
        <w:t xml:space="preserve">Leakey pověsil na stěnu hrubě namalované skicy, skicy, které zobrazovaly evoluci jakéhosi malého, groteskního, opici podobného zvířete do </w:t>
      </w:r>
      <w:r w:rsidRPr="00E32D5F">
        <w:rPr>
          <w:i/>
        </w:rPr>
        <w:t xml:space="preserve">Homo sapiens. </w:t>
      </w:r>
      <w:r w:rsidRPr="00E32D5F">
        <w:t>Byly tam také fotografie zobrazující některé nálezy, které byly odeslány do Nairobi. Zdálo se, že přestože tahle rokle byla rodištěm lidského druhu, nikdo se sem příliš nehrnul. Všechny nejlepší nálezy byly odeslány do Nairobi a odtamtud do Britského muzea. Vlastně to vůbec nebylo muzeum, pomyslel si Chelmswood, spíš jakési překladiště, ve kterém věci čekaly, až budou odeslány jinam.</w:t>
      </w:r>
    </w:p>
    <w:p w:rsidR="00320EC3" w:rsidRPr="00E32D5F" w:rsidRDefault="00320EC3" w:rsidP="00320EC3">
      <w:pPr>
        <w:pStyle w:val="Text"/>
      </w:pPr>
      <w:r w:rsidRPr="00E32D5F">
        <w:t>Bylo to zvláštní pomyšlení, že život začal tady v té rokli. Pokud existovalo v Africe ošklivější místo, on ho ještě neviděl. A jelikož nevěřil ve Stvoření a podobné náboženské nesmysly, trápila ho myšlenka, že první člověk, který se procházel po povrchu Země, byl černoch. Když ještě vyrůstal v Cotswoldu, nikdy žádného černocha neviděl, ale poté, co přišel na britský východ, byl zděšen jejich barbarstvím a divošstvím.</w:t>
      </w:r>
    </w:p>
    <w:p w:rsidR="00320EC3" w:rsidRPr="00E32D5F" w:rsidRDefault="00320EC3" w:rsidP="00320EC3">
      <w:pPr>
        <w:pStyle w:val="Text"/>
      </w:pPr>
      <w:r w:rsidRPr="00E32D5F">
        <w:lastRenderedPageBreak/>
        <w:t xml:space="preserve">A co ti blázniví Američani, kteří si mnuli ruce a říkali, že s kolonialismem je třeba skoncovat? Kdyby ti viděli, co </w:t>
      </w:r>
      <w:r w:rsidRPr="00E32D5F">
        <w:rPr>
          <w:i/>
        </w:rPr>
        <w:t>on</w:t>
      </w:r>
      <w:r w:rsidRPr="00E32D5F">
        <w:t xml:space="preserve"> viděl na té farmě v Nanjuki, kdyby tušili, že to jediné, co zabraňuje východní Africe, aby se proměnila v jedna velká jatka, je přítomnost Britů. Jistě mezi Mau Mau a Amerikou byla jistá analogie: obě zakusily britský kolonialismus a obé toužily po nezávislosti… ale tam veškerá podobnost končila. Amerika sepsala svou Deklaraci nezávislosti, pak sestavila armádu a pustila se do boje proti britským </w:t>
      </w:r>
      <w:r w:rsidRPr="00E32D5F">
        <w:rPr>
          <w:i/>
        </w:rPr>
        <w:t>vojákům.</w:t>
      </w:r>
      <w:r w:rsidRPr="00E32D5F">
        <w:t xml:space="preserve"> Co s tím mělo co společného vraždění nevinných dětí a přibíjení koťat na poštovní schránky? Kdyby měl tu moc, sebral by půl milionu britských vojáků a smetl Kikuje z povrchu Země do posledního muže – až na ty hodné, ty loajální – a vyřešil tak problém jednou provždy.</w:t>
      </w:r>
    </w:p>
    <w:p w:rsidR="00320EC3" w:rsidRPr="00E32D5F" w:rsidRDefault="00320EC3" w:rsidP="00320EC3">
      <w:pPr>
        <w:pStyle w:val="Text"/>
      </w:pPr>
      <w:r w:rsidRPr="00E32D5F">
        <w:t>Došel ke skříňce, kde Leakley schovával pivo, a vytáhl jednu teplou láhev. Značka safari. Otevřel ji a zhluboka se napil, pak se zašklebil. Pokud tohle pijí lidi na safari, musí si dát pozor, aby se k žádnému nepřipletl.</w:t>
      </w:r>
    </w:p>
    <w:p w:rsidR="00320EC3" w:rsidRPr="00E32D5F" w:rsidRDefault="00320EC3" w:rsidP="00320EC3">
      <w:pPr>
        <w:pStyle w:val="Text"/>
      </w:pPr>
      <w:r w:rsidRPr="00E32D5F">
        <w:t xml:space="preserve">A přece věděl, že si jednou na safari </w:t>
      </w:r>
      <w:r w:rsidRPr="00E32D5F">
        <w:rPr>
          <w:i/>
        </w:rPr>
        <w:t>zajde</w:t>
      </w:r>
      <w:r w:rsidRPr="00E32D5F">
        <w:t>, dřív, než ho vyřadí ze služby a pošlou domů. Některá místa této země byla tak zatraceně krásná, prach neprach, že často snil o tom, jak sedí ve stínu stromu, v ruce má láhev chlazeného pití, jeho sluha ho ovívá vějířem z pštrosího peří a on a jeho bílý lovec hovoří o své poslední kořisti a o tom, na co se vypraví zítra. Nešlo o střílení samo, ale o napětí, jaké člověk zakoušel při lovu. Pak si nechá od černých chlapců připravit chladnou koupel a večeři. Zvláštní, jak si zvykl nazývat je chlapci; někteří z nich byli starší než on.</w:t>
      </w:r>
    </w:p>
    <w:p w:rsidR="00320EC3" w:rsidRPr="00E32D5F" w:rsidRDefault="00320EC3" w:rsidP="00320EC3">
      <w:pPr>
        <w:pStyle w:val="Text"/>
      </w:pPr>
      <w:r w:rsidRPr="00E32D5F">
        <w:t xml:space="preserve">Ale i když už nebyli v chlapeckém věku, </w:t>
      </w:r>
      <w:r w:rsidRPr="00E32D5F">
        <w:rPr>
          <w:i/>
        </w:rPr>
        <w:t>byli</w:t>
      </w:r>
      <w:r w:rsidRPr="00E32D5F">
        <w:t xml:space="preserve"> dětmi, které potřebují, aby je někdo vedl na cestě k civilizaci. Například tihle Masajové; pyšni, arogantní parchanti. Na pohlednicích vypadají báječně, ale zkuste s nimi </w:t>
      </w:r>
      <w:r w:rsidRPr="00E32D5F">
        <w:rPr>
          <w:i/>
        </w:rPr>
        <w:t>jednat.</w:t>
      </w:r>
      <w:r w:rsidRPr="00E32D5F">
        <w:t xml:space="preserve"> Chovají se, jako by byli přímými potomky Boha, jako by On jim řekl, že jsou Jeho vyvoleným lidem. Čím víc na to Chelmswood myslel, tím víc mu připadalo zvláštní, že to byli Kikujové, kdo začal Mau Mau, a ne Masajové. A jak o tom tak přemýšlel, všiml si čtyř nebo pěti masajských </w:t>
      </w:r>
      <w:r w:rsidRPr="00E32D5F">
        <w:rPr>
          <w:i/>
        </w:rPr>
        <w:t>elmorani</w:t>
      </w:r>
      <w:r w:rsidRPr="00E32D5F">
        <w:t xml:space="preserve"> poflakujících se kolem muzea. Musí si na ně dát pozor…</w:t>
      </w:r>
    </w:p>
    <w:p w:rsidR="00320EC3" w:rsidRPr="00E32D5F" w:rsidRDefault="00320EC3" w:rsidP="00320EC3">
      <w:pPr>
        <w:pStyle w:val="Text"/>
      </w:pPr>
      <w:r w:rsidRPr="00E32D5F">
        <w:lastRenderedPageBreak/>
        <w:t>„Promiňte, prosím?“ řekl vysoko posazený hlas. Chelmswood se obrátil a uviděl malého vyhublého černého chlapce, ne víc než deset let starého, jak stojí u dveří.</w:t>
      </w:r>
    </w:p>
    <w:p w:rsidR="00320EC3" w:rsidRPr="00E32D5F" w:rsidRDefault="00320EC3" w:rsidP="00320EC3">
      <w:pPr>
        <w:pStyle w:val="Text"/>
      </w:pPr>
      <w:r w:rsidRPr="00E32D5F">
        <w:t>„Co chceš?“ zeptal se.</w:t>
      </w:r>
    </w:p>
    <w:p w:rsidR="00320EC3" w:rsidRPr="00E32D5F" w:rsidRDefault="00320EC3" w:rsidP="00320EC3">
      <w:pPr>
        <w:pStyle w:val="Text"/>
      </w:pPr>
      <w:r w:rsidRPr="00E32D5F">
        <w:t>„Doktor pan Leakey, on slíbil mi cukr,“ řekl chlapec a vešel do budovy.</w:t>
      </w:r>
    </w:p>
    <w:p w:rsidR="00320EC3" w:rsidRPr="00E32D5F" w:rsidRDefault="00320EC3" w:rsidP="00320EC3">
      <w:pPr>
        <w:pStyle w:val="Text"/>
      </w:pPr>
      <w:r w:rsidRPr="00E32D5F">
        <w:t>„Jdi pryč,“ řekl Chelmswood znechuceně. „Tady žádný cukr nemáme.“</w:t>
      </w:r>
    </w:p>
    <w:p w:rsidR="00320EC3" w:rsidRPr="00E32D5F" w:rsidRDefault="00320EC3" w:rsidP="00320EC3">
      <w:pPr>
        <w:pStyle w:val="Text"/>
      </w:pPr>
      <w:r w:rsidRPr="00E32D5F">
        <w:t>„Ano ano,“ nenechal se odbýt chlapec, stále kráčeje vpřed. „Každý den.“</w:t>
      </w:r>
    </w:p>
    <w:p w:rsidR="00320EC3" w:rsidRPr="00E32D5F" w:rsidRDefault="00320EC3" w:rsidP="00320EC3">
      <w:pPr>
        <w:pStyle w:val="Text"/>
      </w:pPr>
      <w:r w:rsidRPr="00E32D5F">
        <w:t>„Dával ti každý den cukr?“</w:t>
      </w:r>
    </w:p>
    <w:p w:rsidR="00320EC3" w:rsidRPr="00E32D5F" w:rsidRDefault="00320EC3" w:rsidP="00320EC3">
      <w:pPr>
        <w:pStyle w:val="Text"/>
      </w:pPr>
      <w:r w:rsidRPr="00E32D5F">
        <w:t>Chlapec přikývl a usmál se.</w:t>
      </w:r>
    </w:p>
    <w:p w:rsidR="00320EC3" w:rsidRPr="00E32D5F" w:rsidRDefault="00320EC3" w:rsidP="00320EC3">
      <w:pPr>
        <w:pStyle w:val="Text"/>
      </w:pPr>
      <w:r w:rsidRPr="00E32D5F">
        <w:t>„A kde ho měl?“</w:t>
      </w:r>
    </w:p>
    <w:p w:rsidR="00320EC3" w:rsidRPr="00E32D5F" w:rsidRDefault="00320EC3" w:rsidP="00320EC3">
      <w:pPr>
        <w:pStyle w:val="Text"/>
      </w:pPr>
      <w:r w:rsidRPr="00E32D5F">
        <w:t>Chlapec pokrčil rameny. „Možná tam?“ řekl a ukázal na skříňku.</w:t>
      </w:r>
    </w:p>
    <w:p w:rsidR="00320EC3" w:rsidRPr="00E32D5F" w:rsidRDefault="00320EC3" w:rsidP="00320EC3">
      <w:pPr>
        <w:pStyle w:val="Text"/>
      </w:pPr>
      <w:r w:rsidRPr="00E32D5F">
        <w:t>Chlemswood přistoupil ke skříňce a otevřel ji. Nebylo v ní nic než čtyři nádoby obsahující primitivní zuby.</w:t>
      </w:r>
    </w:p>
    <w:p w:rsidR="00320EC3" w:rsidRPr="00E32D5F" w:rsidRDefault="00320EC3" w:rsidP="00320EC3">
      <w:pPr>
        <w:pStyle w:val="Text"/>
      </w:pPr>
      <w:r w:rsidRPr="00E32D5F">
        <w:t>„Žádný tu nevidím,“ řekl. „Musíš počkat, dokud se doktor Leakey nevrátí.“</w:t>
      </w:r>
    </w:p>
    <w:p w:rsidR="00320EC3" w:rsidRPr="00E32D5F" w:rsidRDefault="00320EC3" w:rsidP="00320EC3">
      <w:pPr>
        <w:pStyle w:val="Text"/>
      </w:pPr>
      <w:r w:rsidRPr="00E32D5F">
        <w:t xml:space="preserve">Na hochově tvářích se zaleskly slzy. „Ale doktor pan Leakley, on </w:t>
      </w:r>
      <w:r w:rsidRPr="00E32D5F">
        <w:rPr>
          <w:i/>
        </w:rPr>
        <w:t>slíbil!“</w:t>
      </w:r>
    </w:p>
    <w:p w:rsidR="00320EC3" w:rsidRPr="00E32D5F" w:rsidRDefault="00320EC3" w:rsidP="00320EC3">
      <w:pPr>
        <w:pStyle w:val="Text"/>
      </w:pPr>
      <w:r w:rsidRPr="00E32D5F">
        <w:t>Chelmswood se rozhlédl. „Nevím, kde ho má.“</w:t>
      </w:r>
    </w:p>
    <w:p w:rsidR="00320EC3" w:rsidRPr="00E32D5F" w:rsidRDefault="00320EC3" w:rsidP="00320EC3">
      <w:pPr>
        <w:pStyle w:val="Text"/>
      </w:pPr>
      <w:r w:rsidRPr="00E32D5F">
        <w:t>Chlapec se hlasitě rozplakal.</w:t>
      </w:r>
    </w:p>
    <w:p w:rsidR="00320EC3" w:rsidRPr="00E32D5F" w:rsidRDefault="00320EC3" w:rsidP="00320EC3">
      <w:pPr>
        <w:pStyle w:val="Text"/>
      </w:pPr>
      <w:r w:rsidRPr="00E32D5F">
        <w:t>„Buď zticha!“ vyštěkl Chelmswood. „Podívám se po něm.“</w:t>
      </w:r>
    </w:p>
    <w:p w:rsidR="00320EC3" w:rsidRPr="00E32D5F" w:rsidRDefault="00320EC3" w:rsidP="00320EC3">
      <w:pPr>
        <w:pStyle w:val="Text"/>
      </w:pPr>
      <w:r w:rsidRPr="00E32D5F">
        <w:t>„Možná ve vedlejší místnosti,“ navrhl chlapec.</w:t>
      </w:r>
    </w:p>
    <w:p w:rsidR="00320EC3" w:rsidRPr="00E32D5F" w:rsidRDefault="00320EC3" w:rsidP="00320EC3">
      <w:pPr>
        <w:pStyle w:val="Text"/>
      </w:pPr>
      <w:r w:rsidRPr="00E32D5F">
        <w:t>„Pojď se mnou,“ řekl Chelmswood a zamířil do vedlejší místnosti. S rukama v bok se rozhlédl, pokoušeje se uhodnout, kde asi doktor Leakley schovává cukr.</w:t>
      </w:r>
    </w:p>
    <w:p w:rsidR="00320EC3" w:rsidRPr="00E32D5F" w:rsidRDefault="00320EC3" w:rsidP="00320EC3">
      <w:pPr>
        <w:pStyle w:val="Text"/>
      </w:pPr>
      <w:r w:rsidRPr="00E32D5F">
        <w:t>„Tam možná,“ řekl chlapec a ukázal na dveře přístěnku na nářadí.</w:t>
      </w:r>
    </w:p>
    <w:p w:rsidR="00320EC3" w:rsidRPr="00E32D5F" w:rsidRDefault="00320EC3" w:rsidP="00320EC3">
      <w:pPr>
        <w:pStyle w:val="Text"/>
      </w:pPr>
      <w:r w:rsidRPr="00E32D5F">
        <w:t>Chlemswood dveře otevřel. Uvnitř byly dvě lopaty, tři krumpáče a několik malých štětců – nářadí, které Leakley používal při své práci.</w:t>
      </w:r>
    </w:p>
    <w:p w:rsidR="00320EC3" w:rsidRPr="00E32D5F" w:rsidRDefault="00320EC3" w:rsidP="00320EC3">
      <w:pPr>
        <w:pStyle w:val="Text"/>
      </w:pPr>
      <w:r w:rsidRPr="00E32D5F">
        <w:t>„Nic tu není.“ řekl a zavřel dveře.</w:t>
      </w:r>
    </w:p>
    <w:p w:rsidR="00320EC3" w:rsidRPr="00E32D5F" w:rsidRDefault="00320EC3" w:rsidP="00320EC3">
      <w:pPr>
        <w:pStyle w:val="Text"/>
      </w:pPr>
      <w:r w:rsidRPr="00E32D5F">
        <w:t>Obrátil se k chlapci, ale zjistil, že je v místnosti sám.</w:t>
      </w:r>
    </w:p>
    <w:p w:rsidR="00320EC3" w:rsidRPr="00E32D5F" w:rsidRDefault="00320EC3" w:rsidP="00320EC3">
      <w:pPr>
        <w:pStyle w:val="Text"/>
      </w:pPr>
      <w:r w:rsidRPr="00E32D5F">
        <w:t>„Ten malý všivák mi celou dobu lhal,“ zavrčel. „Teď asi utekl, aby se vyhnul bití.“</w:t>
      </w:r>
    </w:p>
    <w:p w:rsidR="00320EC3" w:rsidRPr="00E32D5F" w:rsidRDefault="00320EC3" w:rsidP="00320EC3">
      <w:pPr>
        <w:pStyle w:val="Text"/>
      </w:pPr>
      <w:r w:rsidRPr="00E32D5F">
        <w:lastRenderedPageBreak/>
        <w:t xml:space="preserve">Vrátil se do hlavní místnosti – a našel tam statného černocha, který v ruce držel mačetě podobnou </w:t>
      </w:r>
      <w:r w:rsidRPr="00E32D5F">
        <w:rPr>
          <w:i/>
        </w:rPr>
        <w:t>panga.</w:t>
      </w:r>
    </w:p>
    <w:p w:rsidR="00320EC3" w:rsidRPr="00E32D5F" w:rsidRDefault="00320EC3" w:rsidP="00320EC3">
      <w:pPr>
        <w:pStyle w:val="Text"/>
      </w:pPr>
      <w:r w:rsidRPr="00E32D5F">
        <w:t>„Co se to tady děje?“ vyštěkl Chelmswood.</w:t>
      </w:r>
    </w:p>
    <w:p w:rsidR="00320EC3" w:rsidRPr="00E32D5F" w:rsidRDefault="00320EC3" w:rsidP="00320EC3">
      <w:pPr>
        <w:pStyle w:val="Text"/>
      </w:pPr>
      <w:r w:rsidRPr="00E32D5F">
        <w:t>„Přichází sem svoboda, poručíku,“ řekl černoch takřka dokonalou angličtinou. „Poslali mne, abych zabil doktora Leakeyho, ale ty mi budeš stačit.“</w:t>
      </w:r>
    </w:p>
    <w:p w:rsidR="00320EC3" w:rsidRPr="00E32D5F" w:rsidRDefault="00320EC3" w:rsidP="00320EC3">
      <w:pPr>
        <w:pStyle w:val="Text"/>
      </w:pPr>
      <w:r w:rsidRPr="00E32D5F">
        <w:t>„Proč chceš někoho zabíjet?“ zeptal se Chelmswood. „Co jsme kdy udělali Masajům?“</w:t>
      </w:r>
    </w:p>
    <w:p w:rsidR="00320EC3" w:rsidRPr="00E32D5F" w:rsidRDefault="00320EC3" w:rsidP="00320EC3">
      <w:pPr>
        <w:pStyle w:val="Text"/>
      </w:pPr>
      <w:r w:rsidRPr="00E32D5F">
        <w:t>„Odpověď na to přenechám Masajům. Každému z nich by postačil jediný pohled na mne, aby poznal, že jsem Kikuj – ale vám Britům připadáme všichni stejní, že?“</w:t>
      </w:r>
    </w:p>
    <w:p w:rsidR="00320EC3" w:rsidRPr="00E32D5F" w:rsidRDefault="00320EC3" w:rsidP="00320EC3">
      <w:pPr>
        <w:pStyle w:val="Text"/>
      </w:pPr>
      <w:r w:rsidRPr="00E32D5F">
        <w:t>Chlemswood sáhl po pistoli a vtom si vzpomněl, že ji nechal na vitríně.</w:t>
      </w:r>
    </w:p>
    <w:p w:rsidR="00320EC3" w:rsidRPr="00E32D5F" w:rsidRDefault="00320EC3" w:rsidP="00320EC3">
      <w:pPr>
        <w:pStyle w:val="Text"/>
      </w:pPr>
      <w:r w:rsidRPr="00E32D5F">
        <w:t>„Všichni mi připadáte jako zbabělí divoši!“</w:t>
      </w:r>
    </w:p>
    <w:p w:rsidR="00320EC3" w:rsidRPr="00E32D5F" w:rsidRDefault="00320EC3" w:rsidP="00320EC3">
      <w:pPr>
        <w:pStyle w:val="Text"/>
      </w:pPr>
      <w:r w:rsidRPr="00E32D5F">
        <w:t>„Proč? Protože se s vámi neutkáme v boji?“ Černochova tvář se zkřivila zlostí. „Vzali jste nám naši zemi, zakázali jste nám vlastnit zbraně, prohlásili jste za zločin dokonce i nošení oštěpu – a pak nás nazýváte zbabělci, když nepochodujeme v šiku proti vašim puškám!“ Opovržlivě plivl na podlahu. „Bojujeme proti vám jediným způsobem, který nám zbyl.“</w:t>
      </w:r>
    </w:p>
    <w:p w:rsidR="00320EC3" w:rsidRPr="00E32D5F" w:rsidRDefault="00320EC3" w:rsidP="00320EC3">
      <w:pPr>
        <w:pStyle w:val="Text"/>
      </w:pPr>
      <w:r w:rsidRPr="00E32D5F">
        <w:t>„Tohle je velká země, dost velká pro obě rasy,“ řekl Chelmswood.</w:t>
      </w:r>
    </w:p>
    <w:p w:rsidR="00320EC3" w:rsidRPr="00E32D5F" w:rsidRDefault="00320EC3" w:rsidP="00320EC3">
      <w:pPr>
        <w:pStyle w:val="Text"/>
      </w:pPr>
      <w:r w:rsidRPr="00E32D5F">
        <w:t>„Kdybychom přišli do Anglie, zabrali vaši nejlepší půdu a přinutili vás pracovat pro nás, mysleli byste si, že je Anglie dost velká pro obě rasy?“</w:t>
      </w:r>
    </w:p>
    <w:p w:rsidR="00320EC3" w:rsidRPr="00E32D5F" w:rsidRDefault="00320EC3" w:rsidP="00320EC3">
      <w:pPr>
        <w:pStyle w:val="Text"/>
      </w:pPr>
      <w:r w:rsidRPr="00E32D5F">
        <w:t>„Já nejsem politik,“ řekl Chelmswood a přiblížil se o další kradmý krok ke své zbrani. „Dělám jen svou práci.“</w:t>
      </w:r>
    </w:p>
    <w:p w:rsidR="00320EC3" w:rsidRPr="00E32D5F" w:rsidRDefault="00320EC3" w:rsidP="00320EC3">
      <w:pPr>
        <w:pStyle w:val="Text"/>
      </w:pPr>
      <w:r w:rsidRPr="00E32D5F">
        <w:t>„A tvou prací je bránit dvě stovky bělochů v zemi, která kdysi živila milion Kikujů,“ řekl černoch jehož obličej sálal vztekem.</w:t>
      </w:r>
    </w:p>
    <w:p w:rsidR="00320EC3" w:rsidRPr="00E32D5F" w:rsidRDefault="00320EC3" w:rsidP="00320EC3">
      <w:pPr>
        <w:pStyle w:val="Text"/>
      </w:pPr>
      <w:r w:rsidRPr="00E32D5F">
        <w:t>„Bude vás o hodně míň než milion, až s vámi skončíme!“ zasyčel Chelmswood a natáhl se pro svou pistoli.</w:t>
      </w:r>
    </w:p>
    <w:p w:rsidR="00320EC3" w:rsidRPr="00E32D5F" w:rsidRDefault="00320EC3" w:rsidP="00320EC3">
      <w:pPr>
        <w:pStyle w:val="Text"/>
      </w:pPr>
      <w:r w:rsidRPr="00E32D5F">
        <w:t xml:space="preserve">Jakkoliv byl rychlý, černoch byl rychlejší a jediné máchnutí jeho </w:t>
      </w:r>
      <w:r w:rsidRPr="00E32D5F">
        <w:rPr>
          <w:i/>
        </w:rPr>
        <w:t>pangy</w:t>
      </w:r>
      <w:r w:rsidRPr="00E32D5F">
        <w:t xml:space="preserve"> skoro oddělilo poručíkovu pravou ruku od zápěstí. Chelmswood zařval bolestí, otočil se a vyrazil zády proti Kikujovi, zatímco druhou rukou sáhl po pistoli.</w:t>
      </w:r>
    </w:p>
    <w:p w:rsidR="00320EC3" w:rsidRPr="00E32D5F" w:rsidRDefault="00320EC3" w:rsidP="00320EC3">
      <w:pPr>
        <w:pStyle w:val="Text"/>
      </w:pPr>
      <w:r w:rsidRPr="00E32D5F">
        <w:rPr>
          <w:i/>
        </w:rPr>
        <w:lastRenderedPageBreak/>
        <w:t>Panga</w:t>
      </w:r>
      <w:r w:rsidRPr="00E32D5F">
        <w:t xml:space="preserve"> znovu zasvištěla vzduchem a prakticky ho vykuchala, ale jak padal, podařilo se mu zachytit rukojeť pistole a stisknout spoušť. Kulka zasáhla černocha do prsou a i on se svalil na zem.</w:t>
      </w:r>
    </w:p>
    <w:p w:rsidR="00320EC3" w:rsidRPr="00E32D5F" w:rsidRDefault="00320EC3" w:rsidP="00320EC3">
      <w:pPr>
        <w:pStyle w:val="Text"/>
      </w:pPr>
      <w:r w:rsidRPr="00E32D5F">
        <w:t xml:space="preserve">„Tys mne zabil!“ zasténal Chelmswood. „Proč by někdo chtěl zabít </w:t>
      </w:r>
      <w:r w:rsidRPr="00E32D5F">
        <w:rPr>
          <w:i/>
        </w:rPr>
        <w:t>mne?“</w:t>
      </w:r>
    </w:p>
    <w:p w:rsidR="00320EC3" w:rsidRPr="00E32D5F" w:rsidRDefault="00320EC3" w:rsidP="00320EC3">
      <w:pPr>
        <w:pStyle w:val="Text"/>
      </w:pPr>
      <w:r w:rsidRPr="00E32D5F">
        <w:t>„Máte toho tak hodně a my tak málo,“ zašeptal umírající černoch. „Proč chcete mít i to, co patří nám?“</w:t>
      </w:r>
    </w:p>
    <w:p w:rsidR="00320EC3" w:rsidRPr="00E32D5F" w:rsidRDefault="00320EC3" w:rsidP="00320EC3">
      <w:pPr>
        <w:pStyle w:val="Text"/>
      </w:pPr>
      <w:r w:rsidRPr="00E32D5F">
        <w:t>„Co jsem ti kdy udělal?“ zeptal se Chelmswood.</w:t>
      </w:r>
    </w:p>
    <w:p w:rsidR="00320EC3" w:rsidRPr="00E32D5F" w:rsidRDefault="00320EC3" w:rsidP="00320EC3">
      <w:pPr>
        <w:pStyle w:val="Text"/>
      </w:pPr>
      <w:r w:rsidRPr="00E32D5F">
        <w:t>„Přišel jsi sem. To stačí,“ odpověděl černoch. „Všivý Angličane!“ Zavřel oči a skonal.</w:t>
      </w:r>
    </w:p>
    <w:p w:rsidR="00320EC3" w:rsidRPr="00E32D5F" w:rsidRDefault="00320EC3" w:rsidP="00320EC3">
      <w:pPr>
        <w:pStyle w:val="Text"/>
      </w:pPr>
      <w:r w:rsidRPr="00E32D5F">
        <w:t>„Zatracený negre!“ zavrčel Chelmswood a umřel.</w:t>
      </w:r>
    </w:p>
    <w:p w:rsidR="00320EC3" w:rsidRPr="00E32D5F" w:rsidRDefault="00320EC3" w:rsidP="00320EC3">
      <w:pPr>
        <w:pStyle w:val="Text"/>
      </w:pPr>
      <w:r w:rsidRPr="00E32D5F">
        <w:t>Čtyři Masajové venku si děni uvnitř nevšímali. Nechali malého Kikujského chlapce odejít, aniž mu věnovali jediný pohled. Záležitosti nižších ras se jich nijak netýkaly.</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„T</w:t>
      </w:r>
      <w:r>
        <w:t>y</w:t>
      </w:r>
      <w:r w:rsidRPr="00E32D5F">
        <w:t xml:space="preserve"> zmínky o nadřazenosti mezi zástupci stejné rasy se velice těžko chápou,“ řekl Bellidore. „Jsi si </w:t>
      </w:r>
      <w:r w:rsidRPr="00E32D5F">
        <w:rPr>
          <w:i/>
        </w:rPr>
        <w:t>jist,</w:t>
      </w:r>
      <w:r w:rsidRPr="00E32D5F">
        <w:t xml:space="preserve"> žes ten artefakt přečetl správně, Ty, který vidíš?“</w:t>
      </w:r>
    </w:p>
    <w:p w:rsidR="00320EC3" w:rsidRPr="00E32D5F" w:rsidRDefault="00320EC3" w:rsidP="00320EC3">
      <w:pPr>
        <w:pStyle w:val="Text"/>
      </w:pPr>
      <w:r w:rsidRPr="00E32D5F">
        <w:t xml:space="preserve">„Já </w:t>
      </w:r>
      <w:r w:rsidRPr="00E32D5F">
        <w:rPr>
          <w:i/>
        </w:rPr>
        <w:t>nečtu</w:t>
      </w:r>
      <w:r w:rsidRPr="00E32D5F">
        <w:t xml:space="preserve"> artefakty,“ odpověděl jsem. „Já je </w:t>
      </w:r>
      <w:r w:rsidRPr="00E32D5F">
        <w:rPr>
          <w:i/>
        </w:rPr>
        <w:t>vstřebávám.</w:t>
      </w:r>
      <w:r w:rsidRPr="00E32D5F">
        <w:t xml:space="preserve"> Stávám se jimi. Všechno, co zažily </w:t>
      </w:r>
      <w:r w:rsidRPr="00E32D5F">
        <w:rPr>
          <w:i/>
        </w:rPr>
        <w:t>ony</w:t>
      </w:r>
      <w:r w:rsidRPr="00E32D5F">
        <w:t xml:space="preserve">, zažil jsem i </w:t>
      </w:r>
      <w:r w:rsidRPr="00E32D5F">
        <w:rPr>
          <w:i/>
        </w:rPr>
        <w:t>já.“</w:t>
      </w:r>
      <w:r w:rsidRPr="00E32D5F">
        <w:t xml:space="preserve"> Odmlčel jsem se. „Omyl je vyloučen.“</w:t>
      </w:r>
    </w:p>
    <w:p w:rsidR="00320EC3" w:rsidRPr="00E32D5F" w:rsidRDefault="00320EC3" w:rsidP="00320EC3">
      <w:pPr>
        <w:pStyle w:val="Text"/>
      </w:pPr>
      <w:r w:rsidRPr="00E32D5F">
        <w:t>„Je to těžké pochopit, zvláště u druhu, který kdysi vládl celé galaxii,“ řekl Historik. „Uznávali jen ty rasy, které stály nad nimi – jako důkaz jejich nadřazenosti považovali to, že je pokořili vojensky.“</w:t>
      </w:r>
    </w:p>
    <w:p w:rsidR="00320EC3" w:rsidRPr="00E32D5F" w:rsidRDefault="00320EC3" w:rsidP="00320EC3">
      <w:pPr>
        <w:pStyle w:val="Text"/>
      </w:pPr>
      <w:r w:rsidRPr="00E32D5F">
        <w:t>„A přitom ze starých záznamů víme, že primitivní Lidé uctívali zvířata bez rozumu,“ vmísila se mezi nás Exobioložka.</w:t>
      </w:r>
    </w:p>
    <w:p w:rsidR="00320EC3" w:rsidRPr="00E32D5F" w:rsidRDefault="00320EC3" w:rsidP="00320EC3">
      <w:pPr>
        <w:pStyle w:val="Text"/>
      </w:pPr>
      <w:r w:rsidRPr="00E32D5F">
        <w:t>„Ta nemohla přežít moc dlouho,“ nadhodil Historik. „Pokud Člověk ohrožoval ostatní rasy v galaxii, oč hůř na tom musely být ty ubohé bytosti, které s ním sdílely jeho vlastní svět?“</w:t>
      </w:r>
    </w:p>
    <w:p w:rsidR="00320EC3" w:rsidRPr="00E32D5F" w:rsidRDefault="00320EC3" w:rsidP="00320EC3">
      <w:pPr>
        <w:pStyle w:val="Text"/>
      </w:pPr>
      <w:r w:rsidRPr="00E32D5F">
        <w:t>„Možná se na n</w:t>
      </w:r>
      <w:r>
        <w:t>ě</w:t>
      </w:r>
      <w:r w:rsidRPr="00E32D5F">
        <w:t xml:space="preserve"> díval podobně jako na mou rasu,“ řekl jsem. „Pokud neměly nic, co chtěl, a neohrožovaly ho –“</w:t>
      </w:r>
    </w:p>
    <w:p w:rsidR="00320EC3" w:rsidRPr="00E32D5F" w:rsidRDefault="00320EC3" w:rsidP="00320EC3">
      <w:pPr>
        <w:pStyle w:val="Text"/>
      </w:pPr>
      <w:r w:rsidRPr="00E32D5F">
        <w:t>„Měly něco, co chtěl,“ skočila mi do řeči Exobioložka. „Byl to predátor. Chtěl jejich maso.“</w:t>
      </w:r>
    </w:p>
    <w:p w:rsidR="00320EC3" w:rsidRPr="00E32D5F" w:rsidRDefault="00320EC3" w:rsidP="00320EC3">
      <w:pPr>
        <w:pStyle w:val="Text"/>
        <w:ind w:firstLine="0"/>
      </w:pPr>
      <w:r w:rsidRPr="00E32D5F">
        <w:lastRenderedPageBreak/>
        <w:t>„A zemi,“ dodal Historik. „Pokud ani celá galaxie nestačila uhasit Lidskou žízeň po půdě, představte si, jak nemožné pro něj bylo dělit se s někým o Zemi.“</w:t>
      </w:r>
    </w:p>
    <w:p w:rsidR="00320EC3" w:rsidRPr="00E32D5F" w:rsidRDefault="00320EC3" w:rsidP="00320EC3">
      <w:pPr>
        <w:pStyle w:val="Text"/>
        <w:ind w:firstLine="0"/>
      </w:pPr>
      <w:r w:rsidRPr="00E32D5F">
        <w:t>„To je otázka, na kterou asi nikdy nedostaneme odpověď,“ řekl Bellidore. „Pokud se nenachází v některém ze zbylých artefaktů,“ přisvědčila Exobioložka.</w:t>
      </w:r>
    </w:p>
    <w:p w:rsidR="00320EC3" w:rsidRPr="00E32D5F" w:rsidRDefault="00320EC3" w:rsidP="00320EC3">
      <w:pPr>
        <w:pStyle w:val="Text"/>
      </w:pPr>
      <w:r w:rsidRPr="00E32D5F">
        <w:t>Jsem si jist, že mne svou poznámkou nechtěla vytrhnout z letargie, ale uvědomil jsem si, že je to už půl dne, co jsem vstřebal rukojeť nože, a že už mám zase dost sil, abych se pustil do dalšího předmětu.</w:t>
      </w:r>
    </w:p>
    <w:p w:rsidR="00320EC3" w:rsidRPr="00E32D5F" w:rsidRDefault="00320EC3" w:rsidP="00320EC3">
      <w:pPr>
        <w:pStyle w:val="Text"/>
      </w:pPr>
      <w:r w:rsidRPr="00E32D5F">
        <w:t>Bylo to kovové pero…</w:t>
      </w:r>
    </w:p>
    <w:p w:rsidR="00320EC3" w:rsidRPr="00E32D5F" w:rsidRDefault="00320EC3" w:rsidP="00320EC3">
      <w:pPr>
        <w:pStyle w:val="Text"/>
        <w:ind w:firstLine="0"/>
        <w:jc w:val="center"/>
      </w:pPr>
      <w:r w:rsidRPr="00E32D5F">
        <w:t>* * *</w:t>
      </w:r>
    </w:p>
    <w:p w:rsidR="00320EC3" w:rsidRPr="00E32D5F" w:rsidRDefault="00320EC3" w:rsidP="00320EC3">
      <w:pPr>
        <w:pStyle w:val="Text"/>
        <w:rPr>
          <w:i/>
        </w:rPr>
      </w:pPr>
      <w:r w:rsidRPr="00E32D5F">
        <w:rPr>
          <w:i/>
        </w:rPr>
        <w:t>15. únor 2103:</w:t>
      </w:r>
    </w:p>
    <w:p w:rsidR="00320EC3" w:rsidRPr="00E32D5F" w:rsidRDefault="00320EC3" w:rsidP="00320EC3">
      <w:pPr>
        <w:pStyle w:val="Text"/>
      </w:pPr>
      <w:r w:rsidRPr="00E32D5F">
        <w:rPr>
          <w:i/>
        </w:rPr>
        <w:t>Konečně jsme se dostali sem! Superkrtek nás přepravil tunelem z New Yorku do Londýna za pouhé čtyři hodiny. I tak jsme se o dvacet minut opozdili a museli jsme čekat pět hodin na další let do Chartúmu. Dopravní prostředky, které jsme používali, byly čím dál primitivnější</w:t>
      </w:r>
      <w:r w:rsidRPr="00E32D5F">
        <w:t xml:space="preserve"> – </w:t>
      </w:r>
      <w:r w:rsidRPr="00E32D5F">
        <w:rPr>
          <w:i/>
        </w:rPr>
        <w:t>do Nairobi a Arusha létaly proudová letadla</w:t>
      </w:r>
      <w:r w:rsidRPr="00E32D5F">
        <w:t xml:space="preserve"> – </w:t>
      </w:r>
      <w:r w:rsidRPr="00E32D5F">
        <w:rPr>
          <w:i/>
        </w:rPr>
        <w:t>a pak jsme chytili kyvadlovku do našeho tábora a konečně jsme nechali veškerou civilizaci za zády. Nikdy dřív jsem neviděl tak velký otevřený prostor; mrakodrapy</w:t>
      </w:r>
      <w:r w:rsidRPr="00E32D5F">
        <w:t xml:space="preserve"> v </w:t>
      </w:r>
      <w:r w:rsidRPr="00E32D5F">
        <w:rPr>
          <w:i/>
        </w:rPr>
        <w:t>Nyerere, nejbližším městečku, si tam skoro ani neuvědomujete.</w:t>
      </w:r>
    </w:p>
    <w:p w:rsidR="00320EC3" w:rsidRPr="00E32D5F" w:rsidRDefault="00320EC3" w:rsidP="00320EC3">
      <w:pPr>
        <w:pStyle w:val="Text"/>
      </w:pPr>
      <w:r w:rsidRPr="00E32D5F">
        <w:rPr>
          <w:i/>
        </w:rPr>
        <w:t>Po informativním výkladu, ze kterého jsme se dozvěděli</w:t>
      </w:r>
      <w:r w:rsidRPr="00E32D5F">
        <w:t xml:space="preserve">, </w:t>
      </w:r>
      <w:r w:rsidRPr="00E32D5F">
        <w:rPr>
          <w:i/>
        </w:rPr>
        <w:t>co nás čeká a jak se máme chovat na safari, jsme věnovali odpoledne seznamování se se svými spolucestujícími. Jsem nejmladším členem skupiny: výlety tohoto druhu jsou příliš drahé, než aby si je mohli lidé mého věku dovolit. Většina lidí mého věku totiž nemá strýčka Reubena, který umřel a zanechal jim tunu peněz. (No, poté, co jsem zaplatil za tohle safari, mi těch peněz zbylo tak osm uncí. Ha, ha.)</w:t>
      </w:r>
    </w:p>
    <w:p w:rsidR="00320EC3" w:rsidRPr="00E32D5F" w:rsidRDefault="00320EC3" w:rsidP="00320EC3">
      <w:pPr>
        <w:pStyle w:val="Text"/>
      </w:pPr>
      <w:r w:rsidRPr="00E32D5F">
        <w:rPr>
          <w:i/>
        </w:rPr>
        <w:t>Ubytování je tu docela prosté. Mají tu mikrovlně trouby na ohřívání našeho jídla, i když většina z nás bude jíst</w:t>
      </w:r>
      <w:r w:rsidRPr="00E32D5F">
        <w:t xml:space="preserve"> v </w:t>
      </w:r>
      <w:r w:rsidRPr="00E32D5F">
        <w:rPr>
          <w:i/>
        </w:rPr>
        <w:t>restauracích. Pochopil jsem, že nejpopulárnější jsou japonské a brazilské, ty první pro jídlo – skutečné ryby – a ty druhé kvůli zábavnému programu. Mým spolubydlícím je pan Siboni, postarší japonský gentleman, který se mi přiznal, že na tohle safari šetřil patnáct let. Zdá se být docela příjemný a dobromyslný; doufám, že přežije strasti cestování.</w:t>
      </w:r>
    </w:p>
    <w:p w:rsidR="00320EC3" w:rsidRDefault="00320EC3" w:rsidP="00320EC3">
      <w:pPr>
        <w:pStyle w:val="Text"/>
        <w:rPr>
          <w:i/>
        </w:rPr>
      </w:pPr>
      <w:r w:rsidRPr="00E32D5F">
        <w:rPr>
          <w:i/>
        </w:rPr>
        <w:lastRenderedPageBreak/>
        <w:t>Skutečně bych si dal sprchu, myslím, že by mě opravdu vzpružila, ale voda je tu vzácná, a vypadá to, že se budu muset spokojit se starou chemickou suchou sprchou. Já vím, dezinfikuje stejně dobře jako umývá, ale to už jsem mohl rovnou zůstat doma a ušetřit sto padesát tisíc dolarů.</w:t>
      </w:r>
    </w:p>
    <w:p w:rsidR="00320EC3" w:rsidRPr="00E32D5F" w:rsidRDefault="00320EC3" w:rsidP="00320EC3">
      <w:pPr>
        <w:pStyle w:val="Text"/>
        <w:rPr>
          <w:i/>
        </w:rPr>
      </w:pPr>
    </w:p>
    <w:p w:rsidR="00320EC3" w:rsidRPr="00E32D5F" w:rsidRDefault="00320EC3" w:rsidP="00320EC3">
      <w:pPr>
        <w:pStyle w:val="Text"/>
        <w:rPr>
          <w:i/>
        </w:rPr>
      </w:pPr>
      <w:r w:rsidRPr="00E32D5F">
        <w:rPr>
          <w:i/>
        </w:rPr>
        <w:t>16. únor:</w:t>
      </w:r>
    </w:p>
    <w:p w:rsidR="00320EC3" w:rsidRPr="00E32D5F" w:rsidRDefault="00320EC3" w:rsidP="00320EC3">
      <w:pPr>
        <w:pStyle w:val="Text"/>
      </w:pPr>
      <w:r w:rsidRPr="00E32D5F">
        <w:rPr>
          <w:i/>
        </w:rPr>
        <w:t>Dnes jsme se setkali s našim průvodcem. Nevím proč, ale moc neodpovídá mým představám průvodce na africkém safari. Čekal jsem šedivějícího starého veterána, který má</w:t>
      </w:r>
      <w:r w:rsidRPr="00E32D5F">
        <w:t xml:space="preserve"> v </w:t>
      </w:r>
      <w:r w:rsidRPr="00E32D5F">
        <w:rPr>
          <w:i/>
        </w:rPr>
        <w:t>zásobě hojnost loveckých historek k vyprávění, a který ještě viděl cibetky nebo antilopy chocholatky, než byly úplně vyhubeny. Místo toho jsme dostali Kevina Ole Tambake, Masaje, kterému nebylo ještě ani pětadvacet a chodil</w:t>
      </w:r>
      <w:r w:rsidRPr="00E32D5F">
        <w:t xml:space="preserve"> v </w:t>
      </w:r>
      <w:r w:rsidRPr="00E32D5F">
        <w:rPr>
          <w:i/>
        </w:rPr>
        <w:t>tmavém obleku, zatímco my všichni nosíme khaki. Na druhé straně tu prožil celý svůj život, a tak myslím, že by se tu měl vyznat.</w:t>
      </w:r>
    </w:p>
    <w:p w:rsidR="00320EC3" w:rsidRPr="00E32D5F" w:rsidRDefault="00320EC3" w:rsidP="00320EC3">
      <w:pPr>
        <w:pStyle w:val="Text"/>
      </w:pPr>
      <w:r w:rsidRPr="00E32D5F">
        <w:rPr>
          <w:i/>
        </w:rPr>
        <w:t>Co mu však upřít nemohu, je fakt, že je skvělý vypravěč. Půl hodiny strávil vyprávěním legend o tom, jak jeho lidé žili v chatrčích nazývaných</w:t>
      </w:r>
      <w:r w:rsidRPr="00E32D5F">
        <w:t xml:space="preserve"> manyattas </w:t>
      </w:r>
      <w:r w:rsidRPr="00E32D5F">
        <w:rPr>
          <w:i/>
        </w:rPr>
        <w:t>a jak dosažení mužného věku dokazovali tím, že zabili lva oštěpem. Jako by vláda dovolovala zabíjet divoká zvířata!</w:t>
      </w:r>
    </w:p>
    <w:p w:rsidR="00320EC3" w:rsidRPr="00E32D5F" w:rsidRDefault="00320EC3" w:rsidP="00320EC3">
      <w:pPr>
        <w:pStyle w:val="Text"/>
      </w:pPr>
      <w:r w:rsidRPr="00E32D5F">
        <w:rPr>
          <w:i/>
        </w:rPr>
        <w:t>Dopoledne jsme strávili cestou do kráteru Ngorongoro. Je to zřícená</w:t>
      </w:r>
      <w:r w:rsidRPr="00E32D5F">
        <w:t xml:space="preserve"> caldera </w:t>
      </w:r>
      <w:r w:rsidRPr="00E32D5F">
        <w:rPr>
          <w:i/>
        </w:rPr>
        <w:t>neboli sopka, která byla kdysi ještě vyšší než Kilimandžáro. Kevin říkal, že se kdysi hemžil zvěří, ačkoliv osobně nechápu, jak by to bylo možné, protože při jeho zřícení určitě všechna zahynula.</w:t>
      </w:r>
    </w:p>
    <w:p w:rsidR="00320EC3" w:rsidRPr="00E32D5F" w:rsidRDefault="00320EC3" w:rsidP="00320EC3">
      <w:pPr>
        <w:pStyle w:val="Text"/>
        <w:rPr>
          <w:i/>
        </w:rPr>
      </w:pPr>
      <w:r w:rsidRPr="00E32D5F">
        <w:rPr>
          <w:i/>
        </w:rPr>
        <w:t>Myslím, že hlavní důvod, proč nás sem vezl, byl nechat nás vyzkoušet terénní vozidla a zažít tu správnou atmosféru. Určitě šlo právě o tohle. Ve dvou odděleních nefungovala klimatizace, servisní mechanici nedokázali zajistit led do pití a jednou, když jsme měli dojem, že jsme zahlédli ptáka, pokoušeli se tři z nás spojit s Kevinem současně a zablokovali jsme jeho komunikační kanál.</w:t>
      </w:r>
    </w:p>
    <w:p w:rsidR="00320EC3" w:rsidRPr="00E32D5F" w:rsidRDefault="00320EC3" w:rsidP="00320EC3">
      <w:pPr>
        <w:pStyle w:val="Text"/>
        <w:rPr>
          <w:i/>
        </w:rPr>
      </w:pPr>
      <w:r w:rsidRPr="00E32D5F">
        <w:rPr>
          <w:i/>
        </w:rPr>
        <w:t xml:space="preserve">Odpoledne jsme se vypravili do Serengeti. Kevin říkal, že se dříve rozkládalo až k hranicím Keni, ale dnes je to park o rozloze pouhých dvaceti čtverečních mil v okolí Kráteru. Asi po hodině slídění za zvěří jsme zahlédli zemní veverky, ale než jsem na ně stačil zaostřit </w:t>
      </w:r>
      <w:r w:rsidRPr="00E32D5F">
        <w:rPr>
          <w:i/>
        </w:rPr>
        <w:lastRenderedPageBreak/>
        <w:t>svou holokameru, zmizely v dírách v zemi. Přesto na nás učinily silný dojem. Byly nahnědl</w:t>
      </w:r>
      <w:r>
        <w:rPr>
          <w:i/>
        </w:rPr>
        <w:t>é</w:t>
      </w:r>
      <w:r w:rsidRPr="00E32D5F">
        <w:rPr>
          <w:i/>
        </w:rPr>
        <w:t xml:space="preserve"> a měly tmavé oči a péřové ocasy. Kevin odhadoval, že vážily kolem tří liber a řekl nám, že tak velké neviděl od doby, kdy byl malý chlapec.</w:t>
      </w:r>
    </w:p>
    <w:p w:rsidR="00320EC3" w:rsidRPr="00E32D5F" w:rsidRDefault="00320EC3" w:rsidP="00320EC3">
      <w:pPr>
        <w:pStyle w:val="Text"/>
      </w:pPr>
      <w:r w:rsidRPr="00E32D5F">
        <w:rPr>
          <w:i/>
        </w:rPr>
        <w:t>Zrovna když jsme se chystali vrátit</w:t>
      </w:r>
      <w:r w:rsidRPr="00E32D5F">
        <w:t xml:space="preserve"> se </w:t>
      </w:r>
      <w:r w:rsidRPr="00E32D5F">
        <w:rPr>
          <w:i/>
        </w:rPr>
        <w:t>do tábora, dostal Kevin rádiem zprávu od řidiče jiné skupiny, že asi osm mil na severovýchod od nás zahlédli na stromě hnízdo špačků. Počítač našeho vozu nás informoval, že se tam před soumrakem nemůžeme dostat, a tak Kevin uložil souřadnice do paměti a řekl, že se na ně pojedeme podívat příští ráno.</w:t>
      </w:r>
    </w:p>
    <w:p w:rsidR="00320EC3" w:rsidRDefault="00320EC3" w:rsidP="00320EC3">
      <w:pPr>
        <w:pStyle w:val="Text"/>
        <w:rPr>
          <w:i/>
        </w:rPr>
      </w:pPr>
      <w:r w:rsidRPr="00E32D5F">
        <w:rPr>
          <w:i/>
        </w:rPr>
        <w:t>Večer jsem si zašel do brazilské restaurace a strávil pár příjemných hodinek posloucháním živé skupiny. Báječný závěr mého prvního dne na safari.</w:t>
      </w:r>
    </w:p>
    <w:p w:rsidR="00320EC3" w:rsidRPr="00E32D5F" w:rsidRDefault="00320EC3" w:rsidP="00320EC3">
      <w:pPr>
        <w:pStyle w:val="Text"/>
        <w:rPr>
          <w:i/>
        </w:rPr>
      </w:pPr>
    </w:p>
    <w:p w:rsidR="00320EC3" w:rsidRPr="00E32D5F" w:rsidRDefault="00320EC3" w:rsidP="00320EC3">
      <w:pPr>
        <w:pStyle w:val="Text"/>
        <w:rPr>
          <w:i/>
        </w:rPr>
      </w:pPr>
      <w:r w:rsidRPr="00E32D5F">
        <w:rPr>
          <w:i/>
        </w:rPr>
        <w:t>17. únor:</w:t>
      </w:r>
    </w:p>
    <w:p w:rsidR="00320EC3" w:rsidRPr="00E32D5F" w:rsidRDefault="00320EC3" w:rsidP="00320EC3">
      <w:pPr>
        <w:pStyle w:val="Text"/>
      </w:pPr>
      <w:r w:rsidRPr="00E32D5F">
        <w:rPr>
          <w:i/>
        </w:rPr>
        <w:t>Za úsvitu jsme se vydali za špačky, ale ačkoliv jsme strom našli poměrně snadno, ptáky jsme nezahlédli. Jeden z turistů – myslím, že to byl malý mužík z Barmy, ale nejsem si tím docela jist – si zřejmě stěžoval, protože Kevin krátce nato oznámil všem, že to, co podnikáme, je safari a že nám nemůže zaručit žádné konkrétní zvíře nebo ptáka, a třebaže se on sám vynasnaží udělat pro nás vše, co je</w:t>
      </w:r>
      <w:r w:rsidRPr="00E32D5F">
        <w:t xml:space="preserve"> v </w:t>
      </w:r>
      <w:r w:rsidRPr="00E32D5F">
        <w:rPr>
          <w:i/>
        </w:rPr>
        <w:t>jeho silách, nikdo nemůže předem říct, kde se se zvěří setkáme.</w:t>
      </w:r>
    </w:p>
    <w:p w:rsidR="00320EC3" w:rsidRPr="00E32D5F" w:rsidRDefault="00320EC3" w:rsidP="00320EC3">
      <w:pPr>
        <w:pStyle w:val="Text"/>
        <w:rPr>
          <w:i/>
        </w:rPr>
      </w:pPr>
      <w:r w:rsidRPr="00E32D5F">
        <w:rPr>
          <w:i/>
        </w:rPr>
        <w:t>A vtom, zatímco mluvil, objevila se najednou asi stopu dlouhá promyka. Zdálo se, že nám vůbec nevěnuje pozornost, a Kevin nechal vypnout motory vozu, abychom ji nevystrašili.</w:t>
      </w:r>
    </w:p>
    <w:p w:rsidR="00320EC3" w:rsidRPr="00E32D5F" w:rsidRDefault="00320EC3" w:rsidP="00320EC3">
      <w:pPr>
        <w:pStyle w:val="Text"/>
        <w:rPr>
          <w:i/>
        </w:rPr>
      </w:pPr>
      <w:r w:rsidRPr="00E32D5F">
        <w:rPr>
          <w:i/>
        </w:rPr>
        <w:t>Asi po minutě nebo dvou si všichni na pravé straně vozu pořídili hologramy a začali jsme se pomalu otáčet kolem osy, aby se na ni mohli podívat i ti, co seděli vlevo – jenže pohyb ji asi polekal, protože přesto, že celý manévr netrval ani třicet sekund, když se vůz zastavil, zvíře tam už nebylo.</w:t>
      </w:r>
    </w:p>
    <w:p w:rsidR="00320EC3" w:rsidRPr="00E32D5F" w:rsidRDefault="00320EC3" w:rsidP="00320EC3">
      <w:pPr>
        <w:pStyle w:val="Text"/>
        <w:rPr>
          <w:i/>
        </w:rPr>
      </w:pPr>
      <w:r w:rsidRPr="00E32D5F">
        <w:rPr>
          <w:i/>
        </w:rPr>
        <w:t>Kevin oznámil, že vůz zachytí</w:t>
      </w:r>
      <w:r>
        <w:rPr>
          <w:i/>
        </w:rPr>
        <w:t xml:space="preserve"> </w:t>
      </w:r>
      <w:r w:rsidRPr="00E32D5F">
        <w:rPr>
          <w:i/>
        </w:rPr>
        <w:t>promyku na svou automatickou holokameru a snímky jsou k dispozici každému, kdo neměl příležitost pořídit si vlastní záběry.</w:t>
      </w:r>
    </w:p>
    <w:p w:rsidR="00320EC3" w:rsidRPr="00E32D5F" w:rsidRDefault="00320EC3" w:rsidP="00320EC3">
      <w:pPr>
        <w:pStyle w:val="Text"/>
      </w:pPr>
      <w:r w:rsidRPr="00E32D5F">
        <w:rPr>
          <w:i/>
        </w:rPr>
        <w:t>Když jsme pak zastavili na svačinku, cítili jsme se báječně – alespoň my, co jsme seděli vpravo – a odpoledne jsme zahlédli ještě čtyři ptáky snovače, stavějící si svá kulovitá hnízda</w:t>
      </w:r>
      <w:r w:rsidRPr="00E32D5F">
        <w:t xml:space="preserve"> v </w:t>
      </w:r>
      <w:r w:rsidRPr="00E32D5F">
        <w:rPr>
          <w:i/>
        </w:rPr>
        <w:t xml:space="preserve">trávě. Kevin </w:t>
      </w:r>
      <w:r w:rsidRPr="00E32D5F">
        <w:rPr>
          <w:i/>
        </w:rPr>
        <w:lastRenderedPageBreak/>
        <w:t>nás varoval, abychom se k nim nepřibližovali na vzdálenost menší, než třicet yardů, a my strávili skoro celou hodinu jejich pozorováním a pořizováním hologramů.</w:t>
      </w:r>
    </w:p>
    <w:p w:rsidR="00320EC3" w:rsidRDefault="00320EC3" w:rsidP="00320EC3">
      <w:pPr>
        <w:pStyle w:val="Text"/>
        <w:rPr>
          <w:i/>
        </w:rPr>
      </w:pPr>
      <w:r w:rsidRPr="00E32D5F">
        <w:rPr>
          <w:i/>
        </w:rPr>
        <w:t>Když se to vezme kolem a kolem, byl to skvělý den.</w:t>
      </w:r>
    </w:p>
    <w:p w:rsidR="00320EC3" w:rsidRPr="00E32D5F" w:rsidRDefault="00320EC3" w:rsidP="00320EC3">
      <w:pPr>
        <w:pStyle w:val="Text"/>
        <w:rPr>
          <w:i/>
        </w:rPr>
      </w:pPr>
    </w:p>
    <w:p w:rsidR="00320EC3" w:rsidRPr="00E32D5F" w:rsidRDefault="00320EC3" w:rsidP="00320EC3">
      <w:pPr>
        <w:pStyle w:val="Text"/>
        <w:rPr>
          <w:i/>
        </w:rPr>
      </w:pPr>
      <w:r w:rsidRPr="00E32D5F">
        <w:rPr>
          <w:i/>
        </w:rPr>
        <w:t>18. únor:</w:t>
      </w:r>
    </w:p>
    <w:p w:rsidR="00320EC3" w:rsidRPr="00E32D5F" w:rsidRDefault="00320EC3" w:rsidP="00320EC3">
      <w:pPr>
        <w:pStyle w:val="Text"/>
        <w:rPr>
          <w:i/>
        </w:rPr>
      </w:pPr>
      <w:r w:rsidRPr="00E32D5F">
        <w:rPr>
          <w:i/>
        </w:rPr>
        <w:t>Dnes jsme opustili tábor asi hodinu po východu slunce a zamířili jsme na docela nové místo: k Olduvajské rokli.</w:t>
      </w:r>
    </w:p>
    <w:p w:rsidR="00320EC3" w:rsidRPr="00E32D5F" w:rsidRDefault="00320EC3" w:rsidP="00320EC3">
      <w:pPr>
        <w:pStyle w:val="Text"/>
        <w:rPr>
          <w:i/>
        </w:rPr>
      </w:pPr>
      <w:r w:rsidRPr="00E32D5F">
        <w:rPr>
          <w:i/>
        </w:rPr>
        <w:t>Kevin nám oznámil, že tam strávíme své poslední dva dny a že je velice pravděpodobné, že mnohá zvířata vyhledala úkryt před postupující civilizací právě tam.</w:t>
      </w:r>
    </w:p>
    <w:p w:rsidR="00320EC3" w:rsidRPr="00E32D5F" w:rsidRDefault="00320EC3" w:rsidP="00320EC3">
      <w:pPr>
        <w:pStyle w:val="Text"/>
      </w:pPr>
      <w:r w:rsidRPr="00E32D5F">
        <w:rPr>
          <w:i/>
        </w:rPr>
        <w:t>Žádný vůz, dokonce ani náš lovecký speciál, nebyl schopen projet roklí, a proto jsme se skrze ni vydali pěšky,</w:t>
      </w:r>
      <w:r w:rsidRPr="00E32D5F">
        <w:t xml:space="preserve"> v </w:t>
      </w:r>
      <w:r w:rsidRPr="00E32D5F">
        <w:rPr>
          <w:i/>
        </w:rPr>
        <w:t>průvodu za Kevinem.</w:t>
      </w:r>
    </w:p>
    <w:p w:rsidR="00320EC3" w:rsidRPr="00E32D5F" w:rsidRDefault="00320EC3" w:rsidP="00320EC3">
      <w:pPr>
        <w:pStyle w:val="Text"/>
        <w:rPr>
          <w:i/>
        </w:rPr>
      </w:pPr>
      <w:r w:rsidRPr="00E32D5F">
        <w:rPr>
          <w:i/>
        </w:rPr>
        <w:t>Většina z nás měla co dělat, aby Kevinovi stačila. Šplhal nahoru a dolů po skalách, jako by celý život nedělal nic jiného, zatímco já už si ani nevzpomínal, kdy jsem naposledy viděl schody, které se se mnou samy nepohybovaly. Plahočili jsme se asi půl hodiny, když jeden z mužů vzadu vykřikl a ukázal na něco na dně rokle. Všichni jsme se tam podívali a zahlédli jsme rychle běžící stín.</w:t>
      </w:r>
    </w:p>
    <w:p w:rsidR="00320EC3" w:rsidRPr="00E32D5F" w:rsidRDefault="00320EC3" w:rsidP="00320EC3">
      <w:pPr>
        <w:pStyle w:val="Text"/>
        <w:rPr>
          <w:i/>
        </w:rPr>
      </w:pPr>
      <w:r w:rsidRPr="00E32D5F">
        <w:rPr>
          <w:i/>
        </w:rPr>
        <w:t>„Zase veverka?</w:t>
      </w:r>
      <w:r>
        <w:rPr>
          <w:i/>
        </w:rPr>
        <w:t>“</w:t>
      </w:r>
      <w:r w:rsidRPr="00E32D5F">
        <w:rPr>
          <w:i/>
        </w:rPr>
        <w:t xml:space="preserve"> zeptal jsem se.</w:t>
      </w:r>
    </w:p>
    <w:p w:rsidR="00320EC3" w:rsidRPr="00E32D5F" w:rsidRDefault="00320EC3" w:rsidP="00320EC3">
      <w:pPr>
        <w:pStyle w:val="Text"/>
        <w:rPr>
          <w:i/>
        </w:rPr>
      </w:pPr>
      <w:r w:rsidRPr="00E32D5F">
        <w:rPr>
          <w:i/>
        </w:rPr>
        <w:t>Kevin se jen usmál.</w:t>
      </w:r>
    </w:p>
    <w:p w:rsidR="00320EC3" w:rsidRPr="00E32D5F" w:rsidRDefault="00320EC3" w:rsidP="00320EC3">
      <w:pPr>
        <w:pStyle w:val="Text"/>
        <w:rPr>
          <w:i/>
        </w:rPr>
      </w:pPr>
      <w:r w:rsidRPr="00E32D5F">
        <w:rPr>
          <w:i/>
        </w:rPr>
        <w:t>Muž za mnou řekl, že si myslí, že to byla promyka.</w:t>
      </w:r>
    </w:p>
    <w:p w:rsidR="00320EC3" w:rsidRPr="00E32D5F" w:rsidRDefault="00320EC3" w:rsidP="00320EC3">
      <w:pPr>
        <w:pStyle w:val="Text"/>
      </w:pPr>
      <w:r w:rsidRPr="00E32D5F">
        <w:rPr>
          <w:i/>
        </w:rPr>
        <w:t>„Co jste viděli,</w:t>
      </w:r>
      <w:r>
        <w:rPr>
          <w:i/>
        </w:rPr>
        <w:t>“</w:t>
      </w:r>
      <w:r w:rsidRPr="00E32D5F">
        <w:t xml:space="preserve"> </w:t>
      </w:r>
      <w:r w:rsidRPr="00E32D5F">
        <w:rPr>
          <w:i/>
        </w:rPr>
        <w:t>řekl Kevin, „byl dikdik, poslední přežívající africká antilopa.</w:t>
      </w:r>
      <w:r w:rsidRPr="00E32D5F">
        <w:t>“</w:t>
      </w:r>
    </w:p>
    <w:p w:rsidR="00320EC3" w:rsidRPr="00E32D5F" w:rsidRDefault="00320EC3" w:rsidP="00320EC3">
      <w:pPr>
        <w:pStyle w:val="Text"/>
        <w:rPr>
          <w:i/>
        </w:rPr>
      </w:pPr>
      <w:r w:rsidRPr="00E32D5F">
        <w:rPr>
          <w:i/>
        </w:rPr>
        <w:t>„Jak byla velká?</w:t>
      </w:r>
      <w:r>
        <w:rPr>
          <w:i/>
        </w:rPr>
        <w:t>“</w:t>
      </w:r>
      <w:r w:rsidRPr="00E32D5F">
        <w:rPr>
          <w:i/>
        </w:rPr>
        <w:t xml:space="preserve"> zeptala se jedna žena.</w:t>
      </w:r>
    </w:p>
    <w:p w:rsidR="00320EC3" w:rsidRPr="00E32D5F" w:rsidRDefault="00320EC3" w:rsidP="00320EC3">
      <w:pPr>
        <w:pStyle w:val="Text"/>
      </w:pPr>
      <w:r w:rsidRPr="00E32D5F">
        <w:rPr>
          <w:i/>
        </w:rPr>
        <w:t>„Řekl bych, že byla asi tak průměrné velikosti,</w:t>
      </w:r>
      <w:r>
        <w:rPr>
          <w:i/>
        </w:rPr>
        <w:t>“</w:t>
      </w:r>
      <w:r w:rsidRPr="00E32D5F">
        <w:rPr>
          <w:i/>
        </w:rPr>
        <w:t xml:space="preserve"> řekl Kevin. „Nějakých deset palců</w:t>
      </w:r>
      <w:r w:rsidRPr="00E32D5F">
        <w:t xml:space="preserve"> v </w:t>
      </w:r>
      <w:r w:rsidRPr="00E32D5F">
        <w:rPr>
          <w:i/>
        </w:rPr>
        <w:t>kohoutku.“</w:t>
      </w:r>
    </w:p>
    <w:p w:rsidR="00320EC3" w:rsidRPr="00E32D5F" w:rsidRDefault="00320EC3" w:rsidP="00320EC3">
      <w:pPr>
        <w:pStyle w:val="Text"/>
        <w:rPr>
          <w:i/>
        </w:rPr>
      </w:pPr>
      <w:r w:rsidRPr="00E32D5F">
        <w:rPr>
          <w:i/>
        </w:rPr>
        <w:t>Jen si to představte, deset palců vysoké zvíře pro něj bylo průměrné!</w:t>
      </w:r>
    </w:p>
    <w:p w:rsidR="00320EC3" w:rsidRPr="00E32D5F" w:rsidRDefault="00320EC3" w:rsidP="00320EC3">
      <w:pPr>
        <w:pStyle w:val="Text"/>
        <w:rPr>
          <w:i/>
        </w:rPr>
      </w:pPr>
      <w:r w:rsidRPr="00E32D5F">
        <w:rPr>
          <w:i/>
        </w:rPr>
        <w:t>Kevin nám vysvětlil, že dikdikové jsou přísně teritoriální tvorové a tenhle exemplář se nikdy nevzdaluje z rokle. Což znamenalo, že když budeme zticha a budeme trpěliví – a budeme mít štěstí – můžeme ho zahlédnout znovu.</w:t>
      </w:r>
    </w:p>
    <w:p w:rsidR="00320EC3" w:rsidRPr="00E32D5F" w:rsidRDefault="00320EC3" w:rsidP="00320EC3">
      <w:pPr>
        <w:pStyle w:val="Text"/>
        <w:rPr>
          <w:i/>
        </w:rPr>
      </w:pPr>
      <w:r w:rsidRPr="00E32D5F">
        <w:rPr>
          <w:i/>
        </w:rPr>
        <w:t xml:space="preserve">Zeptal jsem se Kevina, kolik dikdiků v rokli žije, a on se poškrábal na hlavě, chvilku se nad tím zamyslel a pak řekl, že možná </w:t>
      </w:r>
      <w:r w:rsidRPr="00E32D5F">
        <w:rPr>
          <w:i/>
        </w:rPr>
        <w:lastRenderedPageBreak/>
        <w:t>deset. (V</w:t>
      </w:r>
      <w:r>
        <w:rPr>
          <w:i/>
        </w:rPr>
        <w:t xml:space="preserve"> </w:t>
      </w:r>
      <w:r w:rsidRPr="00E32D5F">
        <w:rPr>
          <w:i/>
        </w:rPr>
        <w:t>Yellowstonne zbylo už jen devatenáct králíků! Jaký div, že všichni opravdoví fandové na safari míří právě do Afriky!)</w:t>
      </w:r>
    </w:p>
    <w:p w:rsidR="00320EC3" w:rsidRPr="00E32D5F" w:rsidRDefault="00320EC3" w:rsidP="00320EC3">
      <w:pPr>
        <w:pStyle w:val="Text"/>
      </w:pPr>
      <w:r w:rsidRPr="00E32D5F">
        <w:rPr>
          <w:i/>
        </w:rPr>
        <w:t>Pokračovali jsme</w:t>
      </w:r>
      <w:r w:rsidRPr="00E32D5F">
        <w:t xml:space="preserve"> v </w:t>
      </w:r>
      <w:r w:rsidRPr="00E32D5F">
        <w:rPr>
          <w:i/>
        </w:rPr>
        <w:t>pochodu další hodinu a pak jsme se zastavili na svačinu. Kevin nám vyprávěl historii tohoto místa a pověděl nám o objevech doktora Leakeyho. Soudil, že tu je pravděpodobně ještě mnoho koster, které by se daly vykopat, ale vláda nechce rušit zvěř v jejím přirozeném teritoriu, a tak kosti musí počkat ještě nějakou tu generaci. Dalo se to přeložit i tak, že se Tanzanie nemíní vzdát příjmů od tří set turistů za týden a vydat klenot</w:t>
      </w:r>
      <w:r w:rsidRPr="00E32D5F">
        <w:t xml:space="preserve"> v </w:t>
      </w:r>
      <w:r w:rsidRPr="00E32D5F">
        <w:rPr>
          <w:i/>
        </w:rPr>
        <w:t>koruně systému svých rezervací napospas antropologům. Těžko jim to vyčítat.</w:t>
      </w:r>
    </w:p>
    <w:p w:rsidR="00320EC3" w:rsidRPr="00E32D5F" w:rsidRDefault="00320EC3" w:rsidP="00320EC3">
      <w:pPr>
        <w:pStyle w:val="Text"/>
        <w:rPr>
          <w:i/>
        </w:rPr>
      </w:pPr>
      <w:r w:rsidRPr="00E32D5F">
        <w:rPr>
          <w:i/>
        </w:rPr>
        <w:t>Do rokle začaly proudit další skupiny turistů, a než byla svačina připravena, bylo nás tam už asi sedmdesát. Průvodci ale měli přidělené ‚</w:t>
      </w:r>
      <w:r>
        <w:rPr>
          <w:i/>
        </w:rPr>
        <w:t>svoje</w:t>
      </w:r>
      <w:r>
        <w:rPr>
          <w:i/>
          <w:lang w:val="en-US"/>
        </w:rPr>
        <w:t>’</w:t>
      </w:r>
      <w:r w:rsidRPr="00E32D5F">
        <w:rPr>
          <w:i/>
        </w:rPr>
        <w:t xml:space="preserve"> oblasti, a tak se jen zřídka stalo, že se jedna skupina k druhé přiblížila na méně než čtvrt míle.</w:t>
      </w:r>
    </w:p>
    <w:p w:rsidR="00320EC3" w:rsidRPr="00E32D5F" w:rsidRDefault="00320EC3" w:rsidP="00320EC3">
      <w:pPr>
        <w:pStyle w:val="Text"/>
        <w:rPr>
          <w:i/>
        </w:rPr>
      </w:pPr>
      <w:r w:rsidRPr="00E32D5F">
        <w:rPr>
          <w:i/>
        </w:rPr>
        <w:t>Kevin se nás zeptal, jestli si chceme odpočinout ve stínu, dokud nepoleví polední žár, ale jelikož to byl náš předposlední den, odhlasovali jsme si, že vyrazíme hned, jak se najíme.</w:t>
      </w:r>
    </w:p>
    <w:p w:rsidR="00320EC3" w:rsidRPr="00E32D5F" w:rsidRDefault="00320EC3" w:rsidP="00320EC3">
      <w:pPr>
        <w:pStyle w:val="Text"/>
      </w:pPr>
      <w:r w:rsidRPr="00E32D5F">
        <w:rPr>
          <w:i/>
        </w:rPr>
        <w:t>Snad pouhých deset minut poté, co jsme se zase vydali na cestu, došlo k neštěstí. Slézali jsme</w:t>
      </w:r>
      <w:r w:rsidRPr="00E32D5F">
        <w:t xml:space="preserve"> v </w:t>
      </w:r>
      <w:r w:rsidRPr="00E32D5F">
        <w:rPr>
          <w:i/>
        </w:rPr>
        <w:t xml:space="preserve">zástupu dolů po strmém svahu, Kevin jako obvykle šel první a já hned za ním, když tu jsem uslyšel vyjeknutí a pak bolestný výkřik, a když jsem se obrátil, uviděl jsem, jak se pan </w:t>
      </w:r>
      <w:r>
        <w:rPr>
          <w:i/>
        </w:rPr>
        <w:t>Ši</w:t>
      </w:r>
      <w:r w:rsidRPr="00E32D5F">
        <w:rPr>
          <w:i/>
        </w:rPr>
        <w:t>boni kácí k zemi. Zjevně mu ujely nohy a teď se řítil dolů ze svahu.</w:t>
      </w:r>
    </w:p>
    <w:p w:rsidR="00320EC3" w:rsidRPr="00E32D5F" w:rsidRDefault="00320EC3" w:rsidP="00320EC3">
      <w:pPr>
        <w:pStyle w:val="Text"/>
        <w:rPr>
          <w:i/>
        </w:rPr>
      </w:pPr>
      <w:r w:rsidRPr="00E32D5F">
        <w:rPr>
          <w:i/>
        </w:rPr>
        <w:t xml:space="preserve">Kevin se mu postavil do cesty a skoro byl sám sražen do rokle, než se mu podařilo ubohého </w:t>
      </w:r>
      <w:r>
        <w:rPr>
          <w:i/>
        </w:rPr>
        <w:t>Ši</w:t>
      </w:r>
      <w:r w:rsidRPr="00E32D5F">
        <w:rPr>
          <w:i/>
        </w:rPr>
        <w:t>boni</w:t>
      </w:r>
      <w:r>
        <w:rPr>
          <w:i/>
        </w:rPr>
        <w:t>ho</w:t>
      </w:r>
      <w:r w:rsidRPr="00E32D5F">
        <w:rPr>
          <w:i/>
        </w:rPr>
        <w:t xml:space="preserve"> zastavit. Pak poklekl, aby se podíval na pochroumanou nohu starého pána – ale přitom jeho bystré oči zahlédly něco, čeho jsme si my ostatní nevšimli, a okamžik nato už skákal po svahu nahoru jako opice. Zastavil se na místě, kde pan Šiboni klopýtl, sklonil se a něco si prohlížel. Pak se zatvářil jako Smrt sama, zvedl ten předmět a pomalu se s ním vydal dolů k nám.</w:t>
      </w:r>
    </w:p>
    <w:p w:rsidR="00320EC3" w:rsidRPr="00E32D5F" w:rsidRDefault="00320EC3" w:rsidP="00320EC3">
      <w:pPr>
        <w:pStyle w:val="Text"/>
      </w:pPr>
      <w:r w:rsidRPr="00E32D5F">
        <w:rPr>
          <w:i/>
        </w:rPr>
        <w:t>Byla to mrtvá ještěrka, dospělá, asi osm palců dlouhá. Pan Šiboni ji zašlápl. Nedalo se říct, jestli byl jeho pád způsoben šlápnutím na ni, nebo jestli ji zašlápl, když se řítil ze svahu… ale na tom vlastně nezáleželo: byl odpovědný za zabití zvířete</w:t>
      </w:r>
      <w:r w:rsidRPr="00E32D5F">
        <w:t xml:space="preserve"> v </w:t>
      </w:r>
      <w:r w:rsidRPr="00E32D5F">
        <w:rPr>
          <w:i/>
        </w:rPr>
        <w:t>Národním parku.</w:t>
      </w:r>
    </w:p>
    <w:p w:rsidR="00320EC3" w:rsidRPr="00E32D5F" w:rsidRDefault="00320EC3" w:rsidP="00320EC3">
      <w:pPr>
        <w:pStyle w:val="Text"/>
      </w:pPr>
      <w:r w:rsidRPr="00E32D5F">
        <w:rPr>
          <w:i/>
        </w:rPr>
        <w:t>Pokusil jsem se rozpomenout na podmínky reverzu, který jsme podepsali, a který dával vedení parku právo převézt peníze z našich účtů</w:t>
      </w:r>
      <w:r w:rsidRPr="00E32D5F">
        <w:t xml:space="preserve"> v </w:t>
      </w:r>
      <w:r w:rsidRPr="00E32D5F">
        <w:rPr>
          <w:i/>
        </w:rPr>
        <w:t>případě, že bychom zahubili nějaké zvíře, třeba i</w:t>
      </w:r>
      <w:r w:rsidRPr="00E32D5F">
        <w:t xml:space="preserve"> v </w:t>
      </w:r>
      <w:r w:rsidRPr="00E32D5F">
        <w:rPr>
          <w:i/>
        </w:rPr>
        <w:lastRenderedPageBreak/>
        <w:t>sebeobraně. Věděl jsem, že nejnižší pokuta byla padesát tisíc dolarů, ale ta se týkala jen dvou běžnějších ptáků; agamy a gekoni byli pokutováni sedmdesáti tisíci dolary.</w:t>
      </w:r>
    </w:p>
    <w:p w:rsidR="00320EC3" w:rsidRPr="00E32D5F" w:rsidRDefault="00320EC3" w:rsidP="00320EC3">
      <w:pPr>
        <w:pStyle w:val="Text"/>
        <w:rPr>
          <w:i/>
        </w:rPr>
      </w:pPr>
      <w:r w:rsidRPr="00E32D5F">
        <w:rPr>
          <w:i/>
        </w:rPr>
        <w:t>Kevin ještěrku zvedl, abychom si ji všichni mohli prohlédnout, a řekl nám, že jsme svědky toho, co se stalo.</w:t>
      </w:r>
    </w:p>
    <w:p w:rsidR="00320EC3" w:rsidRPr="00E32D5F" w:rsidRDefault="00320EC3" w:rsidP="00320EC3">
      <w:pPr>
        <w:pStyle w:val="Text"/>
        <w:rPr>
          <w:i/>
        </w:rPr>
      </w:pPr>
      <w:r w:rsidRPr="00E32D5F">
        <w:rPr>
          <w:i/>
        </w:rPr>
        <w:t xml:space="preserve">Pan </w:t>
      </w:r>
      <w:r>
        <w:rPr>
          <w:i/>
        </w:rPr>
        <w:t>Ši</w:t>
      </w:r>
      <w:r w:rsidRPr="00E32D5F">
        <w:rPr>
          <w:i/>
        </w:rPr>
        <w:t>boni sténal bolestí a Kevin řekl, že nemá smysl o ještěrku přijít, a proto mi ji nechal podržet, zatímco se postaral o nohu pana Šiboniho a zavolal vysílačkou lékařskou pomoc.</w:t>
      </w:r>
    </w:p>
    <w:p w:rsidR="00320EC3" w:rsidRPr="00E32D5F" w:rsidRDefault="00320EC3" w:rsidP="00320EC3">
      <w:pPr>
        <w:pStyle w:val="Text"/>
        <w:rPr>
          <w:i/>
        </w:rPr>
      </w:pPr>
      <w:r w:rsidRPr="00E32D5F">
        <w:rPr>
          <w:i/>
        </w:rPr>
        <w:t>Začal jsem si ještěrku prohlížet. Měla půvabné drobné nohy, dlouhý a elegantní ocas, ale největší dojem na mne udělala její barva: ještěrka měla narudlou hlavičku, modré tělíčko a šedé nohy, které k drápkům na konci prstů postupně zesvětlovaly. Byl to překrásný, opravdu překrásný tvoreček, i když teď byl mrtvý.</w:t>
      </w:r>
    </w:p>
    <w:p w:rsidR="00320EC3" w:rsidRPr="00E32D5F" w:rsidRDefault="00320EC3" w:rsidP="00320EC3">
      <w:pPr>
        <w:pStyle w:val="Text"/>
        <w:rPr>
          <w:i/>
        </w:rPr>
      </w:pPr>
      <w:r w:rsidRPr="00E32D5F">
        <w:rPr>
          <w:i/>
        </w:rPr>
        <w:t xml:space="preserve">Poté, co byl pan Siboni odvezen zpátky do tábora, Kevin nám vyprávěl o agamě: jak jí její oči umožňují dívat se najednou ve dvou různých směrech, jak jí drápky umožňují šplhat i po svislých stěnách, jak obratně dokáže svými čelistmi chytat hmyz. Nakonec, kvůli tragédii, ke které došlo, a také kvůli tomu, že se chtěl přesvědčit, co je s panem </w:t>
      </w:r>
      <w:r>
        <w:rPr>
          <w:i/>
        </w:rPr>
        <w:t>Šiboni</w:t>
      </w:r>
      <w:r w:rsidRPr="00E32D5F">
        <w:rPr>
          <w:i/>
        </w:rPr>
        <w:t>m, navrhl, abychom se pro dnešek vrátili.</w:t>
      </w:r>
    </w:p>
    <w:p w:rsidR="00320EC3" w:rsidRPr="00E32D5F" w:rsidRDefault="00320EC3" w:rsidP="00320EC3">
      <w:pPr>
        <w:pStyle w:val="Text"/>
        <w:rPr>
          <w:i/>
        </w:rPr>
      </w:pPr>
      <w:r w:rsidRPr="00E32D5F">
        <w:rPr>
          <w:i/>
        </w:rPr>
        <w:t>Nikdo neprotestoval – věděli jsme, že Kevina čekají hodiny práce navíc se psaním hlášení vedení Národního parku a dokazováním, že za to jeho společnost nenese odpovědnost – ale cítili jsme se tak trochu podvedeni, protože už nám zbýval jen jediný den. Myslím, že to Kevin věděl, protože než jsme došli do tábora, slíbil nám na zítřek něco zvláštního.</w:t>
      </w:r>
    </w:p>
    <w:p w:rsidR="00320EC3" w:rsidRDefault="00320EC3" w:rsidP="00320EC3">
      <w:pPr>
        <w:pStyle w:val="Text"/>
        <w:rPr>
          <w:i/>
        </w:rPr>
      </w:pPr>
      <w:r w:rsidRPr="00E32D5F">
        <w:rPr>
          <w:i/>
        </w:rPr>
        <w:t>Půl noci js</w:t>
      </w:r>
      <w:r>
        <w:rPr>
          <w:i/>
        </w:rPr>
        <w:t>em</w:t>
      </w:r>
      <w:r w:rsidRPr="00E32D5F">
        <w:rPr>
          <w:i/>
        </w:rPr>
        <w:t xml:space="preserve"> nezamhouřil oka a přemýšlel, co by to asi mohlo být. Věděl snad, kde najít další dikdiky? Nebo snad byly pravdivé pověsti o posledním plameňákovi?</w:t>
      </w:r>
    </w:p>
    <w:p w:rsidR="00320EC3" w:rsidRPr="00E32D5F" w:rsidRDefault="00320EC3" w:rsidP="00320EC3">
      <w:pPr>
        <w:pStyle w:val="Text"/>
        <w:rPr>
          <w:i/>
        </w:rPr>
      </w:pPr>
    </w:p>
    <w:p w:rsidR="00320EC3" w:rsidRPr="00E32D5F" w:rsidRDefault="00320EC3" w:rsidP="00320EC3">
      <w:pPr>
        <w:pStyle w:val="Text"/>
        <w:rPr>
          <w:i/>
        </w:rPr>
      </w:pPr>
      <w:r w:rsidRPr="00E32D5F">
        <w:rPr>
          <w:i/>
        </w:rPr>
        <w:t>19. únor:</w:t>
      </w:r>
    </w:p>
    <w:p w:rsidR="00320EC3" w:rsidRPr="00E32D5F" w:rsidRDefault="00320EC3" w:rsidP="00320EC3">
      <w:pPr>
        <w:pStyle w:val="Text"/>
      </w:pPr>
      <w:r w:rsidRPr="00E32D5F">
        <w:rPr>
          <w:i/>
        </w:rPr>
        <w:t>Když jsme dnes ráno nastupovali do vozů, byli jsme všichni hrozné vzrušení. Každý se Kevina vyptával, co to bude to</w:t>
      </w:r>
      <w:r w:rsidRPr="00E32D5F">
        <w:t xml:space="preserve"> </w:t>
      </w:r>
      <w:r w:rsidRPr="00E32D5F">
        <w:rPr>
          <w:i/>
        </w:rPr>
        <w:t>‚něco zvláštního‘, ale on se jen usmíval a mluvil o něčem jiném. Nakonec jsme dojeli k Olduvaiské rokli a začali do ni sestupovat, ale tentokrát se zdálo, že míříme na nějaké konkrétní místo a Kevin se sotva zastavil, aby se pokusil vyslídit dikdika.</w:t>
      </w:r>
    </w:p>
    <w:p w:rsidR="00320EC3" w:rsidRPr="00E32D5F" w:rsidRDefault="00320EC3" w:rsidP="00320EC3">
      <w:pPr>
        <w:pStyle w:val="Text"/>
        <w:rPr>
          <w:i/>
        </w:rPr>
      </w:pPr>
      <w:r w:rsidRPr="00E32D5F">
        <w:rPr>
          <w:i/>
        </w:rPr>
        <w:lastRenderedPageBreak/>
        <w:t>Sestupovali jsme úzkou, klikatou cestičkou, zakopávali o kořeny a nízké keře, ale nikdo si toho nevšímal, protože Kevin se zdál být svým překvapením tak jistý, že jsme své potíže ani nevnímali.</w:t>
      </w:r>
    </w:p>
    <w:p w:rsidR="00320EC3" w:rsidRPr="00E32D5F" w:rsidRDefault="00320EC3" w:rsidP="00320EC3">
      <w:pPr>
        <w:pStyle w:val="Text"/>
        <w:rPr>
          <w:i/>
        </w:rPr>
      </w:pPr>
      <w:r w:rsidRPr="00E32D5F">
        <w:rPr>
          <w:i/>
        </w:rPr>
        <w:t>Konečně jsme dosáhli dna rokle a vydali jsme se po široké rovné stezce. Nastal čas zastavit na svačinu, a pořád jsme nic neviděli. Posadili jsme se do stínu stromů, jedli a poslouchali, jak Kevin rozmlouvá vysílačkou s jinými průvodci. Jedna skupina zahlédla tři dikdiky a jiná objevila hnízdo mandelíka s nafialovělou náprsenkou – uvnitř byla dvě holátka. Kevin byl velice ješitný a normálně by nás donutil rychle dojíst a vydat se na další cestu, abychom se do tábora nevrátili, aniž bychom viděli alespoň tolik, co ostatní, ale teď se jen usmál a řekl ostatním, že my jsme nezahlédli na dně rokle nic zvláštního a že zvěř možná odešla někam za vodou.</w:t>
      </w:r>
    </w:p>
    <w:p w:rsidR="00320EC3" w:rsidRPr="00E32D5F" w:rsidRDefault="00320EC3" w:rsidP="00320EC3">
      <w:pPr>
        <w:pStyle w:val="Text"/>
      </w:pPr>
      <w:r w:rsidRPr="00E32D5F">
        <w:rPr>
          <w:i/>
        </w:rPr>
        <w:t xml:space="preserve">Pak, když jsme všichni dojedli, Kevin odešel asi padesát yardů od nás, zmizel </w:t>
      </w:r>
      <w:r w:rsidRPr="00E32D5F">
        <w:t xml:space="preserve">v </w:t>
      </w:r>
      <w:r w:rsidRPr="00E32D5F">
        <w:rPr>
          <w:i/>
        </w:rPr>
        <w:t>jeskyni a o chvíli později se objevil s malou dřevěnou klíckou. Uvnitř byl malý šedivý ptáček, a zatímco jsem se pokoušel protlačit se co nejblíže, abych si ho mohl prohlédnout, nedokázal jsem se ubránit zklamání.</w:t>
      </w:r>
    </w:p>
    <w:p w:rsidR="00320EC3" w:rsidRPr="00E32D5F" w:rsidRDefault="00320EC3" w:rsidP="00320EC3">
      <w:pPr>
        <w:pStyle w:val="Text"/>
        <w:rPr>
          <w:i/>
        </w:rPr>
      </w:pPr>
      <w:r w:rsidRPr="00E32D5F">
        <w:rPr>
          <w:i/>
        </w:rPr>
        <w:t>„Už jste někdy viděli medozvěstku?“ zeptal se nás.</w:t>
      </w:r>
    </w:p>
    <w:p w:rsidR="00320EC3" w:rsidRPr="00E32D5F" w:rsidRDefault="00320EC3" w:rsidP="00320EC3">
      <w:pPr>
        <w:pStyle w:val="Text"/>
        <w:rPr>
          <w:i/>
        </w:rPr>
      </w:pPr>
      <w:r w:rsidRPr="00E32D5F">
        <w:rPr>
          <w:i/>
        </w:rPr>
        <w:t>Všichni jsme přiznali, že ne, a on nám řekl, že tak se jmenuje ten malý ptáček.</w:t>
      </w:r>
    </w:p>
    <w:p w:rsidR="00320EC3" w:rsidRPr="00E32D5F" w:rsidRDefault="00320EC3" w:rsidP="00320EC3">
      <w:pPr>
        <w:pStyle w:val="Text"/>
        <w:rPr>
          <w:i/>
        </w:rPr>
      </w:pPr>
      <w:r w:rsidRPr="00E32D5F">
        <w:rPr>
          <w:i/>
        </w:rPr>
        <w:t>Zeptal jsem se, proč se tak jmenuje, když med očividně neprodukuje, a že by dokázal věštit, se také čekat nedalo, ale Kevin se zase jen usmál.</w:t>
      </w:r>
    </w:p>
    <w:p w:rsidR="00320EC3" w:rsidRPr="00E32D5F" w:rsidRDefault="00320EC3" w:rsidP="00320EC3">
      <w:pPr>
        <w:pStyle w:val="Text"/>
        <w:rPr>
          <w:i/>
        </w:rPr>
      </w:pPr>
      <w:r w:rsidRPr="00E32D5F">
        <w:rPr>
          <w:i/>
        </w:rPr>
        <w:t>„Vidíte tamten strom?</w:t>
      </w:r>
      <w:r>
        <w:rPr>
          <w:i/>
        </w:rPr>
        <w:t>“</w:t>
      </w:r>
      <w:r w:rsidRPr="00E32D5F">
        <w:rPr>
          <w:i/>
        </w:rPr>
        <w:t xml:space="preserve"> zeptal se a ukázal na strom asi pětasedmdesát yardů od nás. Byla v něm velká dutina v místech, kde vyrůstaly spodní větve.</w:t>
      </w:r>
    </w:p>
    <w:p w:rsidR="00320EC3" w:rsidRPr="00E32D5F" w:rsidRDefault="00320EC3" w:rsidP="00320EC3">
      <w:pPr>
        <w:pStyle w:val="Text"/>
      </w:pPr>
      <w:r w:rsidRPr="00E32D5F">
        <w:rPr>
          <w:i/>
        </w:rPr>
        <w:t>„Ano,</w:t>
      </w:r>
      <w:r>
        <w:rPr>
          <w:i/>
        </w:rPr>
        <w:t>“</w:t>
      </w:r>
      <w:r w:rsidRPr="00E32D5F">
        <w:t xml:space="preserve"> </w:t>
      </w:r>
      <w:r w:rsidRPr="00E32D5F">
        <w:rPr>
          <w:i/>
        </w:rPr>
        <w:t>přisvědčil jsem.</w:t>
      </w:r>
    </w:p>
    <w:p w:rsidR="00320EC3" w:rsidRPr="00E32D5F" w:rsidRDefault="00320EC3" w:rsidP="00320EC3">
      <w:pPr>
        <w:pStyle w:val="Text"/>
      </w:pPr>
      <w:r w:rsidRPr="00E32D5F">
        <w:rPr>
          <w:i/>
        </w:rPr>
        <w:t>„Tak se dívejte,</w:t>
      </w:r>
      <w:r>
        <w:rPr>
          <w:i/>
        </w:rPr>
        <w:t>“</w:t>
      </w:r>
      <w:r w:rsidRPr="00E32D5F">
        <w:rPr>
          <w:i/>
        </w:rPr>
        <w:t xml:space="preserve"> řekl, otevřel klícku a ptáčka pustil. Na okamžik zůstal sedět </w:t>
      </w:r>
      <w:r w:rsidRPr="00E32D5F">
        <w:t xml:space="preserve">v </w:t>
      </w:r>
      <w:r w:rsidRPr="00E32D5F">
        <w:rPr>
          <w:i/>
        </w:rPr>
        <w:t>otevřených dvířkách, pak zatřepotal křídly a rozletěl se ke stromu.</w:t>
      </w:r>
    </w:p>
    <w:p w:rsidR="00320EC3" w:rsidRPr="00E32D5F" w:rsidRDefault="00320EC3" w:rsidP="00320EC3">
      <w:pPr>
        <w:pStyle w:val="Text"/>
        <w:rPr>
          <w:i/>
        </w:rPr>
      </w:pPr>
      <w:r w:rsidRPr="00E32D5F">
        <w:rPr>
          <w:i/>
        </w:rPr>
        <w:t>„Chce se přesvědčit, že je tam doopravdy med,</w:t>
      </w:r>
      <w:r>
        <w:rPr>
          <w:i/>
        </w:rPr>
        <w:t>“</w:t>
      </w:r>
      <w:r w:rsidRPr="00E32D5F">
        <w:rPr>
          <w:i/>
        </w:rPr>
        <w:t xml:space="preserve"> vysvětlil nám Kevin, zatímco ptáček kroužil kolem dutiny.</w:t>
      </w:r>
    </w:p>
    <w:p w:rsidR="00320EC3" w:rsidRPr="00E32D5F" w:rsidRDefault="00320EC3" w:rsidP="00320EC3">
      <w:pPr>
        <w:pStyle w:val="Text"/>
        <w:rPr>
          <w:i/>
        </w:rPr>
      </w:pPr>
      <w:r w:rsidRPr="00E32D5F">
        <w:rPr>
          <w:i/>
        </w:rPr>
        <w:t>„Kam letí teď?“ zeptal jsem se, když se pták náhle rozletěl k říčnímu korytu.</w:t>
      </w:r>
    </w:p>
    <w:p w:rsidR="00320EC3" w:rsidRPr="00E32D5F" w:rsidRDefault="00320EC3" w:rsidP="00320EC3">
      <w:pPr>
        <w:pStyle w:val="Text"/>
        <w:rPr>
          <w:i/>
        </w:rPr>
      </w:pPr>
      <w:r w:rsidRPr="00E32D5F">
        <w:rPr>
          <w:i/>
        </w:rPr>
        <w:t>„Najít si společníka.“</w:t>
      </w:r>
    </w:p>
    <w:p w:rsidR="00320EC3" w:rsidRPr="00E32D5F" w:rsidRDefault="00320EC3" w:rsidP="00320EC3">
      <w:pPr>
        <w:pStyle w:val="Text"/>
        <w:rPr>
          <w:i/>
        </w:rPr>
      </w:pPr>
      <w:r w:rsidRPr="00E32D5F">
        <w:rPr>
          <w:i/>
        </w:rPr>
        <w:lastRenderedPageBreak/>
        <w:t>„Společníka?“ zeptal jsem se zmateně.</w:t>
      </w:r>
    </w:p>
    <w:p w:rsidR="00320EC3" w:rsidRPr="00E32D5F" w:rsidRDefault="00320EC3" w:rsidP="00320EC3">
      <w:pPr>
        <w:pStyle w:val="Text"/>
        <w:rPr>
          <w:i/>
        </w:rPr>
      </w:pPr>
      <w:r w:rsidRPr="00E32D5F">
        <w:rPr>
          <w:i/>
        </w:rPr>
        <w:t>„</w:t>
      </w:r>
      <w:r>
        <w:rPr>
          <w:i/>
        </w:rPr>
        <w:t xml:space="preserve">Dívejte se a uvidíte,“ </w:t>
      </w:r>
      <w:r w:rsidRPr="00E32D5F">
        <w:rPr>
          <w:i/>
        </w:rPr>
        <w:t>poradil mi Kevin, sám se posadil a zády se opřel o skálu.</w:t>
      </w:r>
    </w:p>
    <w:p w:rsidR="00320EC3" w:rsidRPr="00E32D5F" w:rsidRDefault="00320EC3" w:rsidP="00320EC3">
      <w:pPr>
        <w:pStyle w:val="Text"/>
        <w:rPr>
          <w:i/>
        </w:rPr>
      </w:pPr>
      <w:r w:rsidRPr="00E32D5F">
        <w:rPr>
          <w:i/>
        </w:rPr>
        <w:t>Následovali jsme jeho příkladu a posadili jsme se do stínu skalního převisu, dalekohledy a holokamery připravené. Skoro hodinu se nic nedělo a někteří z nás už začínali být neklidní, když tu Kevin náhle strnul a ukázal k říčnímu korytu.</w:t>
      </w:r>
    </w:p>
    <w:p w:rsidR="00320EC3" w:rsidRPr="00E32D5F" w:rsidRDefault="00320EC3" w:rsidP="00320EC3">
      <w:pPr>
        <w:pStyle w:val="Text"/>
        <w:rPr>
          <w:i/>
        </w:rPr>
      </w:pPr>
      <w:r w:rsidRPr="00E32D5F">
        <w:rPr>
          <w:i/>
        </w:rPr>
        <w:t>„Tam!“ zašeptal. Podíval jsem se směrem, kterým ukazoval, a uviděl jsem velké černobílé zvíře, největší, jaké jsme kdy viděl, jak běží za naším ptáčkem. „Co je to?“ zašeptal jsem.</w:t>
      </w:r>
    </w:p>
    <w:p w:rsidR="00320EC3" w:rsidRPr="00E32D5F" w:rsidRDefault="00320EC3" w:rsidP="00320EC3">
      <w:pPr>
        <w:pStyle w:val="Text"/>
      </w:pPr>
      <w:r w:rsidRPr="00E32D5F">
        <w:rPr>
          <w:i/>
        </w:rPr>
        <w:t>„Medojed,</w:t>
      </w:r>
      <w:r>
        <w:rPr>
          <w:i/>
        </w:rPr>
        <w:t>“</w:t>
      </w:r>
      <w:r w:rsidRPr="00E32D5F">
        <w:rPr>
          <w:i/>
        </w:rPr>
        <w:t xml:space="preserve"> odpověděl Kevin tiše. „Všeobecně se myslelo, že vymřeli už před dvaceti lety, ale</w:t>
      </w:r>
      <w:r w:rsidRPr="00E32D5F">
        <w:t xml:space="preserve"> v </w:t>
      </w:r>
      <w:r w:rsidRPr="00E32D5F">
        <w:rPr>
          <w:i/>
        </w:rPr>
        <w:t>Olduvai jeden pár přežil. Tenhle je ze čtvrté generace, která se narodila tady.“</w:t>
      </w:r>
    </w:p>
    <w:p w:rsidR="00320EC3" w:rsidRPr="00E32D5F" w:rsidRDefault="00320EC3" w:rsidP="00320EC3">
      <w:pPr>
        <w:pStyle w:val="Text"/>
        <w:rPr>
          <w:i/>
        </w:rPr>
      </w:pPr>
      <w:r w:rsidRPr="00E32D5F">
        <w:rPr>
          <w:i/>
        </w:rPr>
        <w:t>„Chce toho ptáčka sežrat?“ zeptal se někdo ze skupiny.</w:t>
      </w:r>
    </w:p>
    <w:p w:rsidR="00320EC3" w:rsidRPr="00E32D5F" w:rsidRDefault="00320EC3" w:rsidP="00320EC3">
      <w:pPr>
        <w:pStyle w:val="Text"/>
        <w:rPr>
          <w:i/>
        </w:rPr>
      </w:pPr>
      <w:r w:rsidRPr="00E32D5F">
        <w:rPr>
          <w:i/>
        </w:rPr>
        <w:t>„Ne,</w:t>
      </w:r>
      <w:r>
        <w:rPr>
          <w:i/>
        </w:rPr>
        <w:t>“</w:t>
      </w:r>
      <w:r w:rsidRPr="00E32D5F">
        <w:rPr>
          <w:i/>
        </w:rPr>
        <w:t xml:space="preserve"> zašeptal Kevin. „Pták ho dovede k medu, a až medojed vytahá plástve a nají se medu, přenechá medozvěstce včelí larvy.“</w:t>
      </w:r>
    </w:p>
    <w:p w:rsidR="00320EC3" w:rsidRPr="00E32D5F" w:rsidRDefault="00320EC3" w:rsidP="00320EC3">
      <w:pPr>
        <w:pStyle w:val="Text"/>
        <w:rPr>
          <w:i/>
        </w:rPr>
      </w:pPr>
      <w:r w:rsidRPr="00E32D5F">
        <w:rPr>
          <w:i/>
        </w:rPr>
        <w:t>Bylo to přesně tak, jak Kevin řekl. Medojed vylezl k dutině ve stromě a prackou vyšťoural včelí hnízdo, pak zase slezl dolů a nevšímaje si žihadel rozcupoval ho na kusy. Celou tu fantastickou scénu jsme zachytili na holo, a když se medojed nažral, opravdu zbylo dost i pro medožvěstku.</w:t>
      </w:r>
    </w:p>
    <w:p w:rsidR="00320EC3" w:rsidRPr="00E32D5F" w:rsidRDefault="00320EC3" w:rsidP="00320EC3">
      <w:pPr>
        <w:pStyle w:val="Text"/>
        <w:rPr>
          <w:i/>
        </w:rPr>
      </w:pPr>
      <w:r w:rsidRPr="00E32D5F">
        <w:rPr>
          <w:i/>
        </w:rPr>
        <w:t>Později, zatímco Kevin ptáka zase chytil a uvěznil do klece, bavili jsme se my ostatní o tom, co jsme viděli. Myslím, že medojed vážil dobrých pětačtyřicet liber, třebaže někteří střízlivější členové naší skupiny odhadovali jeho váhu na šestatřicet nebo osmatřicet liber. Pak jsem se začali dohadovat, jak velké spropitné máme Kevinovi dát, protože si ho určitě zasloužil.</w:t>
      </w:r>
    </w:p>
    <w:p w:rsidR="00320EC3" w:rsidRPr="00E32D5F" w:rsidRDefault="00320EC3" w:rsidP="00320EC3">
      <w:pPr>
        <w:pStyle w:val="Text"/>
        <w:rPr>
          <w:i/>
        </w:rPr>
      </w:pPr>
      <w:r w:rsidRPr="00E32D5F">
        <w:rPr>
          <w:i/>
        </w:rPr>
        <w:t>Zatímco to píšu do svého cestovního deníku, pořád se ještě chvěju vzrušením, jaké člověk zakusí jen při setkání s velkou zvěří ve volné divočině. Ještě ráno jsem trochu pochyboval, zda jsem peníze do safari investoval rozumně – říkal jsem si, že to možná za to ani nestálo, že jsem od toho čekal něco víc – ale teď jsem si jist, že se ten zážitek v penězích vůbec nedá vyčíslit, že tady zanechám kus svého srdce a nedojdu klidu, dokud se do této divočiny ještě alespoň jednou nevrátím.</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lastRenderedPageBreak/>
        <w:t>Náš tábor šuměl vzrušením. Zrovna když jsme nabyli přesvědčení, že pod zemí už se žádné poklady neukrývají, objevila Hv</w:t>
      </w:r>
      <w:r>
        <w:t>ě</w:t>
      </w:r>
      <w:r w:rsidRPr="00E32D5F">
        <w:t>zdoprašná dvojčata tři malé kousky kosti spojené drátkem – očividně dílo lidských rukou.</w:t>
      </w:r>
    </w:p>
    <w:p w:rsidR="00320EC3" w:rsidRPr="00E32D5F" w:rsidRDefault="00320EC3" w:rsidP="00320EC3">
      <w:pPr>
        <w:pStyle w:val="Text"/>
      </w:pPr>
      <w:r w:rsidRPr="00E32D5F">
        <w:t>„Vaše datování musí být chybné,“ řekl Historik poté, co kůstky prozkoumal svým zařízením. „Tohle je primitivní ozdoba – z dob divošství, dalo by se říct – a přitom tvrdíte, že pochází z období několik set let poté, co Lidé objevili kosmické cesty.“</w:t>
      </w:r>
    </w:p>
    <w:p w:rsidR="00320EC3" w:rsidRPr="00E32D5F" w:rsidRDefault="00320EC3" w:rsidP="00320EC3">
      <w:pPr>
        <w:pStyle w:val="Text"/>
      </w:pPr>
      <w:r w:rsidRPr="00E32D5F">
        <w:t>„T</w:t>
      </w:r>
      <w:r>
        <w:t>y</w:t>
      </w:r>
      <w:r w:rsidRPr="00E32D5F">
        <w:t xml:space="preserve"> snad –“</w:t>
      </w:r>
    </w:p>
    <w:p w:rsidR="00320EC3" w:rsidRPr="00E32D5F" w:rsidRDefault="00320EC3" w:rsidP="00320EC3">
      <w:pPr>
        <w:pStyle w:val="Text"/>
      </w:pPr>
      <w:r w:rsidRPr="00E32D5F">
        <w:t>„– popíráš, že jsme –“</w:t>
      </w:r>
    </w:p>
    <w:p w:rsidR="00320EC3" w:rsidRPr="00E32D5F" w:rsidRDefault="00320EC3" w:rsidP="00320EC3">
      <w:pPr>
        <w:pStyle w:val="Text"/>
      </w:pPr>
      <w:r w:rsidRPr="00E32D5F">
        <w:t>„– to našli v –“</w:t>
      </w:r>
    </w:p>
    <w:p w:rsidR="00320EC3" w:rsidRPr="00E32D5F" w:rsidRDefault="00320EC3" w:rsidP="00320EC3">
      <w:pPr>
        <w:pStyle w:val="Text"/>
      </w:pPr>
      <w:r w:rsidRPr="00E32D5F">
        <w:t>„– rokli?“ zeptala se Dvojčata.</w:t>
      </w:r>
    </w:p>
    <w:p w:rsidR="00320EC3" w:rsidRPr="00E32D5F" w:rsidRDefault="00320EC3" w:rsidP="00320EC3">
      <w:pPr>
        <w:pStyle w:val="Text"/>
      </w:pPr>
      <w:r w:rsidRPr="00E32D5F">
        <w:t>„Věřím vám,“ řekl Historik. „Jednoduše se mi zdá, že je to anachronismus.“</w:t>
      </w:r>
    </w:p>
    <w:p w:rsidR="00320EC3" w:rsidRPr="00E32D5F" w:rsidRDefault="00320EC3" w:rsidP="00320EC3">
      <w:pPr>
        <w:pStyle w:val="Text"/>
      </w:pPr>
      <w:r w:rsidRPr="00E32D5F">
        <w:t>„Je to náš nález a –“</w:t>
      </w:r>
    </w:p>
    <w:p w:rsidR="00320EC3" w:rsidRPr="00E32D5F" w:rsidRDefault="00320EC3" w:rsidP="00320EC3">
      <w:pPr>
        <w:pStyle w:val="Text"/>
      </w:pPr>
      <w:r w:rsidRPr="00E32D5F">
        <w:t>„– ponese naše jméno.“</w:t>
      </w:r>
    </w:p>
    <w:p w:rsidR="00320EC3" w:rsidRPr="00E32D5F" w:rsidRDefault="00320EC3" w:rsidP="00320EC3">
      <w:pPr>
        <w:pStyle w:val="Text"/>
      </w:pPr>
      <w:r w:rsidRPr="00E32D5F">
        <w:t>„Nikdo vám neupírá, že jste to objevili,“ řekl Bellidore. „To jen že je to pro nás záhada.“</w:t>
      </w:r>
    </w:p>
    <w:p w:rsidR="00320EC3" w:rsidRPr="00E32D5F" w:rsidRDefault="00320EC3" w:rsidP="00320EC3">
      <w:pPr>
        <w:pStyle w:val="Text"/>
      </w:pPr>
      <w:r w:rsidRPr="00E32D5F">
        <w:t>„Dejte to –“</w:t>
      </w:r>
    </w:p>
    <w:p w:rsidR="00320EC3" w:rsidRPr="00E32D5F" w:rsidRDefault="00320EC3" w:rsidP="00320EC3">
      <w:pPr>
        <w:pStyle w:val="Text"/>
      </w:pPr>
      <w:r w:rsidRPr="00E32D5F">
        <w:t>„– Tomu, který vidí, a on –“</w:t>
      </w:r>
    </w:p>
    <w:p w:rsidR="00320EC3" w:rsidRPr="00E32D5F" w:rsidRDefault="00320EC3" w:rsidP="00320EC3">
      <w:pPr>
        <w:pStyle w:val="Text"/>
      </w:pPr>
      <w:r w:rsidRPr="00E32D5F">
        <w:t>„– záhadu rozluští jedna dvě.“</w:t>
      </w:r>
    </w:p>
    <w:p w:rsidR="00320EC3" w:rsidRPr="00E32D5F" w:rsidRDefault="00320EC3" w:rsidP="00320EC3">
      <w:pPr>
        <w:pStyle w:val="Text"/>
      </w:pPr>
      <w:r w:rsidRPr="00E32D5F">
        <w:t>„Udělám, co bude v mých silách,“ řekl jsem. „Ale od chvíle, kdy jsem zpracoval pero, uplynula teprve krátká doba. Musím si odpočinout a nabrat znovu síly.“</w:t>
      </w:r>
    </w:p>
    <w:p w:rsidR="00320EC3" w:rsidRPr="00E32D5F" w:rsidRDefault="00320EC3" w:rsidP="00320EC3">
      <w:pPr>
        <w:pStyle w:val="Text"/>
      </w:pPr>
      <w:r w:rsidRPr="00E32D5F">
        <w:t>„S tím –“</w:t>
      </w:r>
    </w:p>
    <w:p w:rsidR="00320EC3" w:rsidRPr="00E32D5F" w:rsidRDefault="00320EC3" w:rsidP="00320EC3">
      <w:pPr>
        <w:pStyle w:val="Text"/>
      </w:pPr>
      <w:r w:rsidRPr="00E32D5F">
        <w:t>„– souhlasíme.“</w:t>
      </w:r>
    </w:p>
    <w:p w:rsidR="00320EC3" w:rsidRPr="00E32D5F" w:rsidRDefault="00320EC3" w:rsidP="00320EC3">
      <w:pPr>
        <w:pStyle w:val="Text"/>
      </w:pPr>
      <w:r w:rsidRPr="00E32D5F">
        <w:t>Nechali jsme Moriteu, aby artefakt očistil a zbavil nánosu, a mezitím jsme se dohadovali o tom, zda primitivní fetiš mohl existovat ještě v době kosmických letů. Nakonec Exobioložka vstala.</w:t>
      </w:r>
    </w:p>
    <w:p w:rsidR="00320EC3" w:rsidRPr="00E32D5F" w:rsidRDefault="00320EC3" w:rsidP="00320EC3">
      <w:pPr>
        <w:pStyle w:val="Text"/>
      </w:pPr>
      <w:r w:rsidRPr="00E32D5F">
        <w:t>„Půjdu ještě jednou do rokle,“ oznámila nám. „Pokud Hvězdoprašná dvojčata našla tohle, možná tam budou i jiné věci, které jsme přehlédli. Koneckonců, je to velká oblast.“ Odmlčela se a podívala se na nás ostatní. „Půjde někdo se mnou?“</w:t>
      </w:r>
    </w:p>
    <w:p w:rsidR="00320EC3" w:rsidRPr="00E32D5F" w:rsidRDefault="00320EC3" w:rsidP="00320EC3">
      <w:pPr>
        <w:pStyle w:val="Text"/>
      </w:pPr>
      <w:r w:rsidRPr="00E32D5F">
        <w:t>Den už se skoro chýlil ke konci, a proto se žádný dobrovolník nenašel, takže se Exobioložka obrátila a vydala se po cestičce vedoucí do Olduvaiské rokle.</w:t>
      </w:r>
    </w:p>
    <w:p w:rsidR="00320EC3" w:rsidRPr="00E32D5F" w:rsidRDefault="00320EC3" w:rsidP="00320EC3">
      <w:pPr>
        <w:pStyle w:val="Text"/>
      </w:pPr>
      <w:r w:rsidRPr="00E32D5F">
        <w:lastRenderedPageBreak/>
        <w:t>Byla už tma, když jsem se konečně cítil dost silný, abych pohltil nalezený šperk. Obalil jsem kůstky a drátky svou esencí, vstřebal jsem je do svého těla a stal jsem se jejich součástí…</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Jmenoval se Joseph Meromo a dokázal žít s penězi, ale ne se svou vinou.</w:t>
      </w:r>
    </w:p>
    <w:p w:rsidR="00320EC3" w:rsidRPr="00E32D5F" w:rsidRDefault="00320EC3" w:rsidP="00320EC3">
      <w:pPr>
        <w:pStyle w:val="Text"/>
      </w:pPr>
      <w:r w:rsidRPr="00E32D5F">
        <w:t>Začalo to zprávou z Bruselu a zastřeným návrhem od hlavy nadnárodního konglomerátu, který tam měl své sídlo. Měli jistou komoditu, které se chtěli zbavit. Neměli místo, kde by se jí zbavili. Mohla by Tanzanie pomoci?</w:t>
      </w:r>
    </w:p>
    <w:p w:rsidR="00320EC3" w:rsidRPr="00E32D5F" w:rsidRDefault="00320EC3" w:rsidP="00320EC3">
      <w:pPr>
        <w:pStyle w:val="Text"/>
      </w:pPr>
      <w:r w:rsidRPr="00E32D5F">
        <w:t>Meromo řekl, že se na to podívá, ale pochyboval, že by vláda jeho země měla zájem.</w:t>
      </w:r>
    </w:p>
    <w:p w:rsidR="00320EC3" w:rsidRPr="00E32D5F" w:rsidRDefault="00320EC3" w:rsidP="00320EC3">
      <w:pPr>
        <w:pStyle w:val="Text"/>
      </w:pPr>
      <w:r w:rsidRPr="00E32D5F">
        <w:t xml:space="preserve">Jen to </w:t>
      </w:r>
      <w:r w:rsidRPr="00E32D5F">
        <w:rPr>
          <w:i/>
        </w:rPr>
        <w:t>zkuste,</w:t>
      </w:r>
      <w:r w:rsidRPr="00E32D5F">
        <w:t xml:space="preserve"> stálo v odpovědi, která přišla.</w:t>
      </w:r>
    </w:p>
    <w:p w:rsidR="00320EC3" w:rsidRPr="00E32D5F" w:rsidRDefault="00320EC3" w:rsidP="00320EC3">
      <w:pPr>
        <w:pStyle w:val="Text"/>
      </w:pPr>
      <w:r w:rsidRPr="00E32D5F">
        <w:t>Vlastně toho přišlo víc, než jen odpověď. Následujícího dne přinesl speciální posel tlustý svazek bankovek se spoustou nul a zdvořilé poděkování Meromovi za jeho snahu.</w:t>
      </w:r>
    </w:p>
    <w:p w:rsidR="00320EC3" w:rsidRPr="00E32D5F" w:rsidRDefault="00320EC3" w:rsidP="00320EC3">
      <w:pPr>
        <w:pStyle w:val="Text"/>
      </w:pPr>
      <w:r w:rsidRPr="00E32D5F">
        <w:t>Meromo poznal úplatek, když nějaký dostal – za svou kariéru jich viděl dost – ale ještě nikdy mu nikdo nedal žádný takhle velký. A dostal ho ne za to, že pomohl, ale už za to, že byl ochoten se o to pokusit. Nu což, pomyslel si, proč ne? Co vlastně mohou mít tak strašného. Pár kontejnerů toxického odpadu? Několik plutoniových tyčí? Stačí je zakopat dost hluboko do země a nikomu neuškodí. Copak to takhle nedělají i v západních zemích?</w:t>
      </w:r>
    </w:p>
    <w:p w:rsidR="00320EC3" w:rsidRPr="00E32D5F" w:rsidRDefault="00320EC3" w:rsidP="00320EC3">
      <w:pPr>
        <w:pStyle w:val="Text"/>
      </w:pPr>
      <w:r w:rsidRPr="00E32D5F">
        <w:t xml:space="preserve">Jistě, byla tu ta Denverská nemoc a drobná nehoda, která způsobila, že voda z Temže nebude ještě asi sto let pitná, ale jediný důvod, proč se o tom tak mluvilo, byl, že to byly </w:t>
      </w:r>
      <w:r w:rsidRPr="00E32D5F">
        <w:rPr>
          <w:i/>
        </w:rPr>
        <w:t>výjimky,</w:t>
      </w:r>
      <w:r w:rsidRPr="00E32D5F">
        <w:t xml:space="preserve"> ne běžné případy. Po celém světě byly tisíce takových skládek a s devadesáti devíti procenty z nich nebyly nikdy žádné problémy.</w:t>
      </w:r>
    </w:p>
    <w:p w:rsidR="00320EC3" w:rsidRPr="00E32D5F" w:rsidRDefault="00320EC3" w:rsidP="00320EC3">
      <w:pPr>
        <w:pStyle w:val="Text"/>
      </w:pPr>
      <w:r w:rsidRPr="00E32D5F">
        <w:t>Meromo nechal svému počítači vygenerovat nad svým psacím stolem holografickou mapu Tanzanie. Podíval se na ni, zamračil se, dodal topografické charakteristiky a pak ji začal pozorně studovat.</w:t>
      </w:r>
    </w:p>
    <w:p w:rsidR="00320EC3" w:rsidRPr="00E32D5F" w:rsidRDefault="00320EC3" w:rsidP="00320EC3">
      <w:pPr>
        <w:pStyle w:val="Text"/>
      </w:pPr>
      <w:r w:rsidRPr="00E32D5F">
        <w:rPr>
          <w:i/>
        </w:rPr>
        <w:t>Kdyby</w:t>
      </w:r>
      <w:r w:rsidRPr="00E32D5F">
        <w:t xml:space="preserve"> se rozhodl pomoci s uskladněním odpadu, kde by bylo – samozřejmě za předpokladu, že by to mělo být v Tanzanii – nejvhodnější místo?</w:t>
      </w:r>
    </w:p>
    <w:p w:rsidR="00320EC3" w:rsidRPr="00E32D5F" w:rsidRDefault="00320EC3" w:rsidP="00320EC3">
      <w:pPr>
        <w:pStyle w:val="Text"/>
      </w:pPr>
      <w:r w:rsidRPr="00E32D5F">
        <w:t xml:space="preserve">V moři? Ne, rybáři by okamžitě ztropili povyk, a než by se nadál, byl by na dlažbě a půlka vlády by navíc pravděpodobně byla </w:t>
      </w:r>
      <w:r w:rsidRPr="00E32D5F">
        <w:lastRenderedPageBreak/>
        <w:t>přinucena rezignovat. Jeho strana už si v tomto roce žádný další skandál skutečně dovolit nemohla.</w:t>
      </w:r>
    </w:p>
    <w:p w:rsidR="00320EC3" w:rsidRPr="00E32D5F" w:rsidRDefault="00320EC3" w:rsidP="00320EC3">
      <w:pPr>
        <w:pStyle w:val="Text"/>
      </w:pPr>
      <w:r w:rsidRPr="00E32D5F">
        <w:t>V provincii Selous? Možná před pěti sty lety, když tam ještě byla divočina, ale teď se v místech, kde se kdysi pásli v takřka neproniknutelné buši sloni, rozkládal dvaapadesátimilionový poloautonomní městský stát.</w:t>
      </w:r>
    </w:p>
    <w:p w:rsidR="00320EC3" w:rsidRPr="00E32D5F" w:rsidRDefault="00320EC3" w:rsidP="00320EC3">
      <w:pPr>
        <w:pStyle w:val="Text"/>
      </w:pPr>
      <w:r w:rsidRPr="00E32D5F">
        <w:t>Viktoriino jezero? Ne. Zase ti rybáři. Dar es Salaam? To by byla možnost. Dost blízko u pobřeží, aby nebyly problémy s dopravou, a od chvíle, kdy se hlavním městem země stala Dodoma, je prakticky opuštěný.</w:t>
      </w:r>
    </w:p>
    <w:p w:rsidR="00320EC3" w:rsidRPr="00E32D5F" w:rsidRDefault="00320EC3" w:rsidP="00320EC3">
      <w:pPr>
        <w:pStyle w:val="Text"/>
      </w:pPr>
      <w:r w:rsidRPr="00E32D5F">
        <w:t>Ale Dar es Salaam zažil před dvaceti lety, když byl Meromo ještě chlapec, silné zemětřesení, a nikdo nemohl zaručit, že nepřijde další a neodhalí to, co mělo zůstat skryto.</w:t>
      </w:r>
    </w:p>
    <w:p w:rsidR="00320EC3" w:rsidRPr="00E32D5F" w:rsidRDefault="00320EC3" w:rsidP="00320EC3">
      <w:pPr>
        <w:pStyle w:val="Text"/>
      </w:pPr>
      <w:r w:rsidRPr="00E32D5F">
        <w:t>Pokračoval v prohlížení mapy: Gombe, Ruaha, Iringa, Mbeya, Mtwara, Terengire, Olduvai…</w:t>
      </w:r>
    </w:p>
    <w:p w:rsidR="00320EC3" w:rsidRPr="00E32D5F" w:rsidRDefault="00320EC3" w:rsidP="00320EC3">
      <w:pPr>
        <w:pStyle w:val="Text"/>
      </w:pPr>
      <w:r w:rsidRPr="00E32D5F">
        <w:t>Zarazil se a zadíval se na Olduvai, pak si vyvolal dosažitelná data.</w:t>
      </w:r>
    </w:p>
    <w:p w:rsidR="00320EC3" w:rsidRPr="00E32D5F" w:rsidRDefault="00320EC3" w:rsidP="00320EC3">
      <w:pPr>
        <w:pStyle w:val="Text"/>
      </w:pPr>
      <w:r w:rsidRPr="00E32D5F">
        <w:t>Skoro míli hluboká. To bylo jasné plus. Už tam nezůstala žádná zvířata. Ještě lepší. Na jejích svazích nejsou žádné lidské příbytky. V okolí žije jen hrstka Masajů, ne víc než dva tucty rodin, a ty jsou příliš arogantní, než by se zajímali, co dělá vláda. Tohle věděl Meromo určitě – on sám byl Masaj.</w:t>
      </w:r>
    </w:p>
    <w:p w:rsidR="00320EC3" w:rsidRPr="00E32D5F" w:rsidRDefault="00320EC3" w:rsidP="00320EC3">
      <w:pPr>
        <w:pStyle w:val="Text"/>
      </w:pPr>
      <w:r w:rsidRPr="00E32D5F">
        <w:t>A tak to odkládal, jak se dalo, skoro dva roky přijímal peněžní dárky a nakonec jim udal datum doručení.</w:t>
      </w:r>
    </w:p>
    <w:p w:rsidR="00320EC3" w:rsidRPr="00E32D5F" w:rsidRDefault="00320EC3" w:rsidP="00320EC3">
      <w:pPr>
        <w:pStyle w:val="Text"/>
      </w:pPr>
      <w:r w:rsidRPr="00E32D5F">
        <w:t>Meromo hleděl z okna své kanceláře ve čtyřiatřicátém patře, mimo rušné centrum Dodomy, na východ, směrem, kde se nacházela Olduvaiská rokle.</w:t>
      </w:r>
    </w:p>
    <w:p w:rsidR="00320EC3" w:rsidRPr="00E32D5F" w:rsidRDefault="00320EC3" w:rsidP="00320EC3">
      <w:pPr>
        <w:pStyle w:val="Text"/>
      </w:pPr>
      <w:r w:rsidRPr="00E32D5F">
        <w:t xml:space="preserve">Zdálo se to být tak prosté. Ano, zaplatil spoustu peněz, neúměrně mnoho peněz – ale tyhle nadnárodní podniky měly peněz dost. Mělo to být jen pár tuctů plutoniových tyčí, alespoň tak si to představoval. Jak mohl vědět, že se nakonec jednalo o dvaačtyřicet </w:t>
      </w:r>
      <w:r w:rsidRPr="00E32D5F">
        <w:rPr>
          <w:i/>
        </w:rPr>
        <w:t>tun</w:t>
      </w:r>
      <w:r w:rsidRPr="00E32D5F">
        <w:t xml:space="preserve"> radioaktivního odpadu?</w:t>
      </w:r>
    </w:p>
    <w:p w:rsidR="00320EC3" w:rsidRPr="00E32D5F" w:rsidRDefault="00320EC3" w:rsidP="00320EC3">
      <w:pPr>
        <w:pStyle w:val="Text"/>
      </w:pPr>
      <w:r w:rsidRPr="00E32D5F">
        <w:t>Peníze už vrátit nemohl. I kdyby chtěl, mohl sotva očekávat, že by sem přijeli a vykopali si svůj smrtící materiál. Pravděpodobně je všechno v pořádku, pravděpodobně se o tom nikdy nikdo nedozví…</w:t>
      </w:r>
    </w:p>
    <w:p w:rsidR="00320EC3" w:rsidRPr="00E32D5F" w:rsidRDefault="00320EC3" w:rsidP="00320EC3">
      <w:pPr>
        <w:pStyle w:val="Text"/>
      </w:pPr>
      <w:r w:rsidRPr="00E32D5F">
        <w:lastRenderedPageBreak/>
        <w:t>Ale musel na to myslet celé dny, a co bylo horší, strašilo ho to i ve snech, jako rozličné noční můry. Někdy se mu to zjevovalo jako pečlivě zapečetěné kontejnery, někdy jako tikající bomby, jindy jako nákaza, která už propukla, a on viděl znetvořená těla masajských dětí umírajících na okraji rokle.</w:t>
      </w:r>
    </w:p>
    <w:p w:rsidR="00320EC3" w:rsidRPr="00E32D5F" w:rsidRDefault="00320EC3" w:rsidP="00320EC3">
      <w:pPr>
        <w:pStyle w:val="Text"/>
      </w:pPr>
      <w:r w:rsidRPr="00E32D5F">
        <w:t>Téměř osm měsíců zápasil s démonem svých představ sám a nakonec se rozhodl, že musí vyhledat pomoc. Sny už ho nestrašily jen v noci, ale i ve dne. Seděl třeba na nějaké schůzi a najednou měl pocit, že sedí mezi boláky pokrytými těly olduvaiských Masajů. Nebo četl knihu a najednou se písmena v ní změnila a on četl, že Joseph Meromo způsobil svou hrabivostí smrt mnoha lidí. Sledoval na holo zkázu Titaniku a náhle před sebou viděl zkázu Olduvaie.</w:t>
      </w:r>
    </w:p>
    <w:p w:rsidR="00320EC3" w:rsidRPr="00E32D5F" w:rsidRDefault="00320EC3" w:rsidP="00320EC3">
      <w:pPr>
        <w:pStyle w:val="Text"/>
      </w:pPr>
      <w:r w:rsidRPr="00E32D5F">
        <w:t>Nakonec šel k psychiatrovi a jelikož byl Masaj, vybral si masajského psychiatra. Bál se doktorova opovržení, a proto mu neřekl, co jeho noční můry způsobilo, a skoro po půl roce usilovných pokusů o vyléčení mu psychiatr oznámil, že víc nedokáže.</w:t>
      </w:r>
    </w:p>
    <w:p w:rsidR="00320EC3" w:rsidRPr="00E32D5F" w:rsidRDefault="00320EC3" w:rsidP="00320EC3">
      <w:pPr>
        <w:pStyle w:val="Text"/>
      </w:pPr>
      <w:r w:rsidRPr="00E32D5F">
        <w:t>„Jsem tedy odsouzen trpět svými nočními můrami až do smrti?“ zeptal se Meromo.</w:t>
      </w:r>
    </w:p>
    <w:p w:rsidR="00320EC3" w:rsidRPr="00E32D5F" w:rsidRDefault="00320EC3" w:rsidP="00320EC3">
      <w:pPr>
        <w:pStyle w:val="Text"/>
      </w:pPr>
      <w:r w:rsidRPr="00E32D5F">
        <w:t xml:space="preserve">„Možná ne,“ odpověděl psychiatr. </w:t>
      </w:r>
      <w:r w:rsidRPr="00E32D5F">
        <w:rPr>
          <w:i/>
        </w:rPr>
        <w:t>„Já</w:t>
      </w:r>
      <w:r w:rsidRPr="00E32D5F">
        <w:t xml:space="preserve"> vám pomoci nedokážu, ale je jeden muž, který by možná mohl.“</w:t>
      </w:r>
    </w:p>
    <w:p w:rsidR="00320EC3" w:rsidRPr="00E32D5F" w:rsidRDefault="00320EC3" w:rsidP="00320EC3">
      <w:pPr>
        <w:pStyle w:val="Text"/>
      </w:pPr>
      <w:r w:rsidRPr="00E32D5F">
        <w:t>Chvíli se přehraboval v zásuvce svého stolu a pak vytáhl malou bílou navštívenku. Bylo na ní napsáno jen jediné slovo: MULEWO.</w:t>
      </w:r>
    </w:p>
    <w:p w:rsidR="00320EC3" w:rsidRPr="00E32D5F" w:rsidRDefault="00320EC3" w:rsidP="00320EC3">
      <w:pPr>
        <w:pStyle w:val="Text"/>
      </w:pPr>
      <w:r w:rsidRPr="00E32D5F">
        <w:t>„Tohle je jeho obchodní navštívenka,“ řekl psychiatr. „Vezměte si ji.“</w:t>
      </w:r>
    </w:p>
    <w:p w:rsidR="00320EC3" w:rsidRPr="00E32D5F" w:rsidRDefault="00320EC3" w:rsidP="00320EC3">
      <w:pPr>
        <w:pStyle w:val="Text"/>
      </w:pPr>
      <w:r w:rsidRPr="00E32D5F">
        <w:t>„Není tam žádná adresa ani jiné spojení,“ řekl Meromo. „Jak se s ním skontaktuju?“</w:t>
      </w:r>
    </w:p>
    <w:p w:rsidR="00320EC3" w:rsidRPr="00E32D5F" w:rsidRDefault="00320EC3" w:rsidP="00320EC3">
      <w:pPr>
        <w:pStyle w:val="Text"/>
      </w:pPr>
      <w:r w:rsidRPr="00E32D5F">
        <w:t>„On se skontaktuje s vámi.“</w:t>
      </w:r>
    </w:p>
    <w:p w:rsidR="00320EC3" w:rsidRPr="00E32D5F" w:rsidRDefault="00320EC3" w:rsidP="00320EC3">
      <w:pPr>
        <w:pStyle w:val="Text"/>
      </w:pPr>
      <w:r w:rsidRPr="00E32D5F">
        <w:t>„Vy mu dáte mou adresu?“</w:t>
      </w:r>
    </w:p>
    <w:p w:rsidR="00320EC3" w:rsidRPr="00E32D5F" w:rsidRDefault="00320EC3" w:rsidP="00320EC3">
      <w:pPr>
        <w:pStyle w:val="Text"/>
      </w:pPr>
      <w:r w:rsidRPr="00E32D5F">
        <w:t>Psychiatr zavrtěl hlavou. „Nedám. Stačí, když budete mít u sebe jeho kartu. On bude vědět, že potřebujete jeho služby.“</w:t>
      </w:r>
    </w:p>
    <w:p w:rsidR="00320EC3" w:rsidRPr="00E32D5F" w:rsidRDefault="00320EC3" w:rsidP="00320EC3">
      <w:pPr>
        <w:pStyle w:val="Text"/>
      </w:pPr>
      <w:r w:rsidRPr="00E32D5F">
        <w:t>Meromo měl pocit, jako by se stal obětí nějakého žertu, který nechápal, ale navštívenku si vložil do kapsy a brzy na ni zapomněl.</w:t>
      </w:r>
    </w:p>
    <w:p w:rsidR="00320EC3" w:rsidRPr="00E32D5F" w:rsidRDefault="00320EC3" w:rsidP="00320EC3">
      <w:pPr>
        <w:pStyle w:val="Text"/>
      </w:pPr>
      <w:r w:rsidRPr="00E32D5F">
        <w:t>O dva týdny později, když pil u baru a zrovna se rozhodoval, jestli se vydat domů a pokusit se usnout, přistoupila k němu malá žena.</w:t>
      </w:r>
    </w:p>
    <w:p w:rsidR="00320EC3" w:rsidRPr="00E32D5F" w:rsidRDefault="00320EC3" w:rsidP="00320EC3">
      <w:pPr>
        <w:pStyle w:val="Text"/>
      </w:pPr>
      <w:r w:rsidRPr="00E32D5F">
        <w:t>„Jste Joseph Meromo?“ zeptala se.</w:t>
      </w:r>
    </w:p>
    <w:p w:rsidR="00320EC3" w:rsidRPr="00E32D5F" w:rsidRDefault="00320EC3" w:rsidP="00320EC3">
      <w:pPr>
        <w:pStyle w:val="Text"/>
      </w:pPr>
      <w:r w:rsidRPr="00E32D5F">
        <w:lastRenderedPageBreak/>
        <w:t>„Ano.“</w:t>
      </w:r>
    </w:p>
    <w:p w:rsidR="00320EC3" w:rsidRPr="00E32D5F" w:rsidRDefault="00320EC3" w:rsidP="00320EC3">
      <w:pPr>
        <w:pStyle w:val="Text"/>
      </w:pPr>
      <w:r w:rsidRPr="00E32D5F">
        <w:t>„Prosím, následujte mne.“</w:t>
      </w:r>
    </w:p>
    <w:p w:rsidR="00320EC3" w:rsidRPr="00E32D5F" w:rsidRDefault="00320EC3" w:rsidP="00320EC3">
      <w:pPr>
        <w:pStyle w:val="Text"/>
      </w:pPr>
      <w:r w:rsidRPr="00E32D5F">
        <w:t>„Proč?“ zeptal se podezíravě.</w:t>
      </w:r>
    </w:p>
    <w:p w:rsidR="00320EC3" w:rsidRPr="00E32D5F" w:rsidRDefault="00320EC3" w:rsidP="00320EC3">
      <w:pPr>
        <w:pStyle w:val="Text"/>
      </w:pPr>
      <w:r w:rsidRPr="00E32D5F">
        <w:t>„Chcete se setkat s Mulewou, nebo ne?“ opáčila.</w:t>
      </w:r>
    </w:p>
    <w:p w:rsidR="00320EC3" w:rsidRPr="00E32D5F" w:rsidRDefault="00320EC3" w:rsidP="00320EC3">
      <w:pPr>
        <w:pStyle w:val="Text"/>
      </w:pPr>
      <w:r w:rsidRPr="00E32D5F">
        <w:t>Meromo se tedy vydal za ní, spíš proto, že se tak vyhnul nutnosti jít domů, než že by věřil, že mu tajemný muž bez křestního jména pomůže. Vyšli na ulici, zahnuli doleva, pak kráčeli asi tři kroky mlčky a zabočili doprava a nakonec zastavili před dveřmi mrakodrapu ze skla a železa.</w:t>
      </w:r>
    </w:p>
    <w:p w:rsidR="00320EC3" w:rsidRPr="00E32D5F" w:rsidRDefault="00320EC3" w:rsidP="00320EC3">
      <w:pPr>
        <w:pStyle w:val="Text"/>
      </w:pPr>
      <w:r w:rsidRPr="00E32D5F">
        <w:t>„Šedesáté třetí poschodí,“ řekla žena. „Očekává vás.“</w:t>
      </w:r>
    </w:p>
    <w:p w:rsidR="00320EC3" w:rsidRPr="00E32D5F" w:rsidRDefault="00320EC3" w:rsidP="00320EC3">
      <w:pPr>
        <w:pStyle w:val="Text"/>
      </w:pPr>
      <w:r w:rsidRPr="00E32D5F">
        <w:t>„Vy se mnou nepůjdete?“ zeptal se Meromo.</w:t>
      </w:r>
    </w:p>
    <w:p w:rsidR="00320EC3" w:rsidRPr="00E32D5F" w:rsidRDefault="00320EC3" w:rsidP="00320EC3">
      <w:pPr>
        <w:pStyle w:val="Text"/>
      </w:pPr>
      <w:r w:rsidRPr="00E32D5F">
        <w:t>Žena zavrtěla hlavou. „Svůj úkol jsem splnila.“ Obrátila se a odešla do noci.</w:t>
      </w:r>
    </w:p>
    <w:p w:rsidR="00320EC3" w:rsidRPr="00E32D5F" w:rsidRDefault="00320EC3" w:rsidP="00320EC3">
      <w:pPr>
        <w:pStyle w:val="Text"/>
      </w:pPr>
      <w:r w:rsidRPr="00E32D5F">
        <w:t>Meromo vzhlédl k vrcholu budovy. Vypadala jako obytná. Zvážil všechny své možnosti, nakonec pokrčil rameny a vešel dovnitř.</w:t>
      </w:r>
    </w:p>
    <w:p w:rsidR="00320EC3" w:rsidRPr="00E32D5F" w:rsidRDefault="00320EC3" w:rsidP="00320EC3">
      <w:pPr>
        <w:pStyle w:val="Text"/>
      </w:pPr>
      <w:r w:rsidRPr="00E32D5F">
        <w:t>„Přišel jste za Mulewou,“ řekl vrátný. Nebyla to otázka. „Použijte zdviž vlevo.“ Meromo udělal, jak mu bylo řečeno. Výtah byl obložený leštěným dřevem které budilo příjemný dojem svěžesti. Fungoval na hlasový povel a rychle ho dopravil do šedesátého třetího poschodí. Když Meromo vystoupil, ocitl se v elegantní chodbě obložené ebenem s diskrétně umístěnými zrcadly. Prošel kolem tří neoznačených dveří uvažuje, jak má poznat Meromovu kancelář, a nakonec došel ke dveřím, které byly částečně otevřeny.</w:t>
      </w:r>
    </w:p>
    <w:p w:rsidR="00320EC3" w:rsidRPr="00E32D5F" w:rsidRDefault="00320EC3" w:rsidP="00320EC3">
      <w:pPr>
        <w:pStyle w:val="Text"/>
      </w:pPr>
      <w:r w:rsidRPr="00E32D5F">
        <w:t>„Pojďte dál, Josephe Meromo,“ vybídl ho chraptivý hlas zevnitř.</w:t>
      </w:r>
    </w:p>
    <w:p w:rsidR="00320EC3" w:rsidRPr="00E32D5F" w:rsidRDefault="00320EC3" w:rsidP="00320EC3">
      <w:pPr>
        <w:pStyle w:val="Text"/>
      </w:pPr>
      <w:r w:rsidRPr="00E32D5F">
        <w:t>Meromo otevřel dveře, vešel do pokoje a zamrkal.</w:t>
      </w:r>
    </w:p>
    <w:p w:rsidR="00320EC3" w:rsidRPr="00E32D5F" w:rsidRDefault="00320EC3" w:rsidP="00320EC3">
      <w:pPr>
        <w:pStyle w:val="Text"/>
      </w:pPr>
      <w:r w:rsidRPr="00E32D5F">
        <w:t>Na rozedraném koberci tam seděl starý muž, který na sobě neměl nic než červený hadr omotaný kolem ramen. Stěny byly pokryty rákosovými rohožemi a v krbu bublal a páchl kotel se záhadným obsahem. Jediné osvětlení skýtala pochodeň.</w:t>
      </w:r>
    </w:p>
    <w:p w:rsidR="00320EC3" w:rsidRPr="00E32D5F" w:rsidRDefault="00320EC3" w:rsidP="00320EC3">
      <w:pPr>
        <w:pStyle w:val="Text"/>
      </w:pPr>
      <w:r w:rsidRPr="00E32D5F">
        <w:t xml:space="preserve">„Co má </w:t>
      </w:r>
      <w:r w:rsidRPr="00E32D5F">
        <w:rPr>
          <w:i/>
        </w:rPr>
        <w:t>tohle</w:t>
      </w:r>
      <w:r w:rsidRPr="00E32D5F">
        <w:t xml:space="preserve"> být?“ zeptal se Meromo, připraven vyběhnout zpátky na chodbu, kdyby se starý muž začal chovat stejně podivně, jako bylo prostředí, ve kterém se nacházel.</w:t>
      </w:r>
    </w:p>
    <w:p w:rsidR="00320EC3" w:rsidRPr="00E32D5F" w:rsidRDefault="00320EC3" w:rsidP="00320EC3">
      <w:pPr>
        <w:pStyle w:val="Text"/>
      </w:pPr>
      <w:r w:rsidRPr="00E32D5F">
        <w:t>„Pojď</w:t>
      </w:r>
      <w:r>
        <w:t xml:space="preserve"> </w:t>
      </w:r>
      <w:r w:rsidRPr="00E32D5F">
        <w:t>a posaď se proti mně, Josephe Meromo,“ řekl stařec. „Určitě tě to neděsí tolik jako tvé noční můry.“</w:t>
      </w:r>
    </w:p>
    <w:p w:rsidR="00320EC3" w:rsidRPr="00E32D5F" w:rsidRDefault="00320EC3" w:rsidP="00320EC3">
      <w:pPr>
        <w:pStyle w:val="Text"/>
      </w:pPr>
      <w:r w:rsidRPr="00E32D5F">
        <w:t>„Co víte o mých nočních můrách?“ zeptal se Meromo.</w:t>
      </w:r>
    </w:p>
    <w:p w:rsidR="00320EC3" w:rsidRPr="00E32D5F" w:rsidRDefault="00320EC3" w:rsidP="00320EC3">
      <w:pPr>
        <w:pStyle w:val="Text"/>
      </w:pPr>
      <w:r w:rsidRPr="00E32D5F">
        <w:lastRenderedPageBreak/>
        <w:t>„Vím, proč tě pronásledují. Vím, co bylo pohřbeno na dně Olduvaiské rokle.“ Meromo za sebou rychle zavřel dveře. „Kdo vám to řekl?“</w:t>
      </w:r>
    </w:p>
    <w:p w:rsidR="00320EC3" w:rsidRPr="00E32D5F" w:rsidRDefault="00320EC3" w:rsidP="00320EC3">
      <w:pPr>
        <w:pStyle w:val="Text"/>
      </w:pPr>
      <w:r w:rsidRPr="00E32D5F">
        <w:t>„Nikdo mi to neřekl. Nahlédl jsem do tvých snů a pátral jsem v nich, dokud jsem nenašel pravdu. Pojď a posaď se.“</w:t>
      </w:r>
    </w:p>
    <w:p w:rsidR="00320EC3" w:rsidRPr="00E32D5F" w:rsidRDefault="00320EC3" w:rsidP="00320EC3">
      <w:pPr>
        <w:pStyle w:val="Text"/>
      </w:pPr>
      <w:r w:rsidRPr="00E32D5F">
        <w:t>Meromo došel k místu, které mu stařec ukázal, a opatrně se posadil, aby si nezničil svůj čerstvě vyžehlený oblek.</w:t>
      </w:r>
    </w:p>
    <w:p w:rsidR="00320EC3" w:rsidRPr="00E32D5F" w:rsidRDefault="00320EC3" w:rsidP="00320EC3">
      <w:pPr>
        <w:pStyle w:val="Text"/>
      </w:pPr>
      <w:r w:rsidRPr="00E32D5F">
        <w:t>„Vy jste Mulewo?“ zeptal se.</w:t>
      </w:r>
    </w:p>
    <w:p w:rsidR="00320EC3" w:rsidRPr="00E32D5F" w:rsidRDefault="00320EC3" w:rsidP="00320EC3">
      <w:pPr>
        <w:pStyle w:val="Text"/>
      </w:pPr>
      <w:r w:rsidRPr="00E32D5F">
        <w:t>Starý muž přikývl. „Já jsem Mulewo.“</w:t>
      </w:r>
    </w:p>
    <w:p w:rsidR="00320EC3" w:rsidRPr="00E32D5F" w:rsidRDefault="00320EC3" w:rsidP="00320EC3">
      <w:pPr>
        <w:pStyle w:val="Text"/>
      </w:pPr>
      <w:r w:rsidRPr="00E32D5F">
        <w:t>„Jak o mně víte všechny ty věci?“</w:t>
      </w:r>
    </w:p>
    <w:p w:rsidR="00320EC3" w:rsidRPr="00E32D5F" w:rsidRDefault="00320EC3" w:rsidP="00320EC3">
      <w:pPr>
        <w:pStyle w:val="Text"/>
      </w:pPr>
      <w:r w:rsidRPr="00E32D5F">
        <w:t xml:space="preserve">„Jsem </w:t>
      </w:r>
      <w:r w:rsidRPr="00E32D5F">
        <w:rPr>
          <w:i/>
        </w:rPr>
        <w:t>laibon,“</w:t>
      </w:r>
      <w:r w:rsidRPr="00E32D5F">
        <w:t xml:space="preserve"> odpověděl Mulewo.</w:t>
      </w:r>
    </w:p>
    <w:p w:rsidR="00320EC3" w:rsidRPr="00E32D5F" w:rsidRDefault="00320EC3" w:rsidP="00320EC3">
      <w:pPr>
        <w:pStyle w:val="Text"/>
      </w:pPr>
      <w:r w:rsidRPr="00E32D5F">
        <w:t>„Šaman?“</w:t>
      </w:r>
    </w:p>
    <w:p w:rsidR="00320EC3" w:rsidRPr="00E32D5F" w:rsidRDefault="00320EC3" w:rsidP="00320EC3">
      <w:pPr>
        <w:pStyle w:val="Text"/>
      </w:pPr>
      <w:r w:rsidRPr="00E32D5F">
        <w:t>„Je to vymírající umění,“ odpověděl Mulewo. „Jsem poslední, kdo ho provozuje.“</w:t>
      </w:r>
    </w:p>
    <w:p w:rsidR="00320EC3" w:rsidRPr="00E32D5F" w:rsidRDefault="00320EC3" w:rsidP="00320EC3">
      <w:pPr>
        <w:pStyle w:val="Text"/>
      </w:pPr>
      <w:r w:rsidRPr="00E32D5F">
        <w:t xml:space="preserve">„Myslel jsem, že </w:t>
      </w:r>
      <w:r w:rsidRPr="00E32D5F">
        <w:rPr>
          <w:i/>
        </w:rPr>
        <w:t>laibon</w:t>
      </w:r>
      <w:r w:rsidRPr="00E32D5F">
        <w:t xml:space="preserve"> kouzlili a zaklínali.“</w:t>
      </w:r>
    </w:p>
    <w:p w:rsidR="00320EC3" w:rsidRPr="00E32D5F" w:rsidRDefault="00320EC3" w:rsidP="00320EC3">
      <w:pPr>
        <w:pStyle w:val="Text"/>
      </w:pPr>
      <w:r w:rsidRPr="00E32D5F">
        <w:t>„A také odeklínali – a tvé noci, dokonce i tvé dny, jsou prokleté, nebo ne?“</w:t>
      </w:r>
    </w:p>
    <w:p w:rsidR="00320EC3" w:rsidRPr="00E32D5F" w:rsidRDefault="00320EC3" w:rsidP="00320EC3">
      <w:pPr>
        <w:pStyle w:val="Text"/>
      </w:pPr>
      <w:r w:rsidRPr="00E32D5F">
        <w:t>„Zdá se, že o mně víš všechno.“</w:t>
      </w:r>
    </w:p>
    <w:p w:rsidR="00320EC3" w:rsidRPr="00E32D5F" w:rsidRDefault="00320EC3" w:rsidP="00320EC3">
      <w:pPr>
        <w:pStyle w:val="Text"/>
      </w:pPr>
      <w:r w:rsidRPr="00E32D5F">
        <w:t>„Vím, že jsi udělal zlou věc a že tě teď pronásledují nejen duchové tvého činu, ale i duchové budoucnosti.“</w:t>
      </w:r>
    </w:p>
    <w:p w:rsidR="00320EC3" w:rsidRPr="00E32D5F" w:rsidRDefault="00320EC3" w:rsidP="00320EC3">
      <w:pPr>
        <w:pStyle w:val="Text"/>
      </w:pPr>
      <w:r w:rsidRPr="00E32D5F">
        <w:t>„A vy mě jich dokážete zbavit?“</w:t>
      </w:r>
    </w:p>
    <w:p w:rsidR="00320EC3" w:rsidRPr="00E32D5F" w:rsidRDefault="00320EC3" w:rsidP="00320EC3">
      <w:pPr>
        <w:pStyle w:val="Text"/>
      </w:pPr>
      <w:r w:rsidRPr="00E32D5F">
        <w:t>„Proto jsem tě sem zavolal.“</w:t>
      </w:r>
    </w:p>
    <w:p w:rsidR="00320EC3" w:rsidRPr="00E32D5F" w:rsidRDefault="00320EC3" w:rsidP="00320EC3">
      <w:pPr>
        <w:pStyle w:val="Text"/>
      </w:pPr>
      <w:r w:rsidRPr="00E32D5F">
        <w:t xml:space="preserve">„Ale když jsem udělal tak zlou věc, proč mi </w:t>
      </w:r>
      <w:r w:rsidRPr="00E32D5F">
        <w:rPr>
          <w:i/>
        </w:rPr>
        <w:t>chcete</w:t>
      </w:r>
      <w:r w:rsidRPr="00E32D5F">
        <w:t xml:space="preserve"> pomoci?“</w:t>
      </w:r>
    </w:p>
    <w:p w:rsidR="00320EC3" w:rsidRPr="00E32D5F" w:rsidRDefault="00320EC3" w:rsidP="00320EC3">
      <w:pPr>
        <w:pStyle w:val="Text"/>
      </w:pPr>
      <w:r w:rsidRPr="00E32D5F">
        <w:t>„Nesoudím tvé svědomí. Jsem tady, abych pomáhal Masajům.“</w:t>
      </w:r>
    </w:p>
    <w:p w:rsidR="00320EC3" w:rsidRPr="00E32D5F" w:rsidRDefault="00320EC3" w:rsidP="00320EC3">
      <w:pPr>
        <w:pStyle w:val="Text"/>
      </w:pPr>
      <w:r w:rsidRPr="00E32D5F">
        <w:t>„A co Masajové, kteří žijí v rokli?“ zeptal se Meromo. „Ti, kteří mne straší v mých snech?“</w:t>
      </w:r>
    </w:p>
    <w:p w:rsidR="00320EC3" w:rsidRPr="00E32D5F" w:rsidRDefault="00320EC3" w:rsidP="00320EC3">
      <w:pPr>
        <w:pStyle w:val="Text"/>
      </w:pPr>
      <w:r w:rsidRPr="00E32D5F">
        <w:t>„Když mne požádají o pomoc, pomohu i jim.“</w:t>
      </w:r>
    </w:p>
    <w:p w:rsidR="00320EC3" w:rsidRPr="00E32D5F" w:rsidRDefault="00320EC3" w:rsidP="00320EC3">
      <w:pPr>
        <w:pStyle w:val="Text"/>
      </w:pPr>
      <w:r w:rsidRPr="00E32D5F">
        <w:t>„Dokážeš, aby to, co je tam pohřbeno, zmizelo?“</w:t>
      </w:r>
    </w:p>
    <w:p w:rsidR="00320EC3" w:rsidRPr="00E32D5F" w:rsidRDefault="00320EC3" w:rsidP="00320EC3">
      <w:pPr>
        <w:pStyle w:val="Text"/>
      </w:pPr>
      <w:r w:rsidRPr="00E32D5F">
        <w:t>Molewo zavrtěl hlavou. „Nemohu odčinit, co bylo vykonáno. Nemohu tě ani zbavit tvé viny, protože ses opravdu provinil. Dokážu jen zaplašit tvé zlé sny.“</w:t>
      </w:r>
    </w:p>
    <w:p w:rsidR="00320EC3" w:rsidRPr="00E32D5F" w:rsidRDefault="00320EC3" w:rsidP="00320EC3">
      <w:pPr>
        <w:pStyle w:val="Text"/>
      </w:pPr>
      <w:r w:rsidRPr="00E32D5F">
        <w:t>„To mi stačí,“ řekl Meromo.</w:t>
      </w:r>
    </w:p>
    <w:p w:rsidR="00320EC3" w:rsidRPr="00E32D5F" w:rsidRDefault="00320EC3" w:rsidP="00320EC3">
      <w:pPr>
        <w:pStyle w:val="Text"/>
      </w:pPr>
      <w:r w:rsidRPr="00E32D5F">
        <w:t>Následovalo rozpačité ticho.</w:t>
      </w:r>
    </w:p>
    <w:p w:rsidR="00320EC3" w:rsidRPr="00E32D5F" w:rsidRDefault="00320EC3" w:rsidP="00320EC3">
      <w:pPr>
        <w:pStyle w:val="Text"/>
      </w:pPr>
      <w:r w:rsidRPr="00E32D5F">
        <w:t>„Co mám udělat?“ zeptal se Meromo.</w:t>
      </w:r>
    </w:p>
    <w:p w:rsidR="00320EC3" w:rsidRPr="00E32D5F" w:rsidRDefault="00320EC3" w:rsidP="00320EC3">
      <w:pPr>
        <w:pStyle w:val="Text"/>
      </w:pPr>
      <w:r w:rsidRPr="00E32D5F">
        <w:t>„Přines mi dar, který bude odpovídat velikosti služby, jež po mně žádáš, a já ti pomůžu.“</w:t>
      </w:r>
    </w:p>
    <w:p w:rsidR="00320EC3" w:rsidRPr="00E32D5F" w:rsidRDefault="00320EC3" w:rsidP="00320EC3">
      <w:pPr>
        <w:pStyle w:val="Text"/>
      </w:pPr>
      <w:r w:rsidRPr="00E32D5F">
        <w:lastRenderedPageBreak/>
        <w:t>„Mohu vám vypsat šek okamžitě, nebo mohu převést peníze ze svého konta na vaše.“</w:t>
      </w:r>
    </w:p>
    <w:p w:rsidR="00320EC3" w:rsidRPr="00E32D5F" w:rsidRDefault="00320EC3" w:rsidP="00320EC3">
      <w:pPr>
        <w:pStyle w:val="Text"/>
      </w:pPr>
      <w:r w:rsidRPr="00E32D5F">
        <w:t>„Mám víc peněz, než potřebuju. Musím dostat dar.“</w:t>
      </w:r>
    </w:p>
    <w:p w:rsidR="00320EC3" w:rsidRPr="00E32D5F" w:rsidRDefault="00320EC3" w:rsidP="00320EC3">
      <w:pPr>
        <w:pStyle w:val="Text"/>
      </w:pPr>
      <w:r w:rsidRPr="00E32D5F">
        <w:t>„Ale –“</w:t>
      </w:r>
    </w:p>
    <w:p w:rsidR="00320EC3" w:rsidRPr="00E32D5F" w:rsidRDefault="00320EC3" w:rsidP="00320EC3">
      <w:pPr>
        <w:pStyle w:val="Text"/>
      </w:pPr>
      <w:r w:rsidRPr="00E32D5F">
        <w:t>„Vrať se sem zítra večer,“ řekl Mulewo.</w:t>
      </w:r>
    </w:p>
    <w:p w:rsidR="00320EC3" w:rsidRPr="00E32D5F" w:rsidRDefault="00320EC3" w:rsidP="00320EC3">
      <w:pPr>
        <w:pStyle w:val="Text"/>
      </w:pPr>
      <w:r w:rsidRPr="00E32D5F">
        <w:t xml:space="preserve">Meromo chvíli na starého </w:t>
      </w:r>
      <w:r w:rsidRPr="00E32D5F">
        <w:rPr>
          <w:i/>
        </w:rPr>
        <w:t>laibona</w:t>
      </w:r>
      <w:r w:rsidRPr="00E32D5F">
        <w:t xml:space="preserve"> mlčky hleděl a pak bez rozloučení odešel. Příštího rána se v zaměstnání omluvil a pak postupně navštívil dva nejlepší obchody se starožitnostmi v Dodomě. Nakonec našel, co hledal, zaplatil ze svého osobního účtu a odnesl si to s sebou domů. Zdřímnout si před večeří měl strach, a tak si prostě celé odpoledne četl knihu, pak se spěšně najedl a vrátil se do Muewova bytu.</w:t>
      </w:r>
    </w:p>
    <w:p w:rsidR="00320EC3" w:rsidRPr="00E32D5F" w:rsidRDefault="00320EC3" w:rsidP="00320EC3">
      <w:pPr>
        <w:pStyle w:val="Text"/>
      </w:pPr>
      <w:r w:rsidRPr="00E32D5F">
        <w:t>„Co jsi mi přinesl?“ zeptal se Mulewo.</w:t>
      </w:r>
    </w:p>
    <w:p w:rsidR="00320EC3" w:rsidRPr="00E32D5F" w:rsidRDefault="00320EC3" w:rsidP="00320EC3">
      <w:pPr>
        <w:pStyle w:val="Text"/>
      </w:pPr>
      <w:r w:rsidRPr="00E32D5F">
        <w:t xml:space="preserve">Meromo položil před starého muže balíček. „Pokrývku hlavy vyrobenou z kůže lva,“ odpověděl. „Řekli mi, že ji nosil sám Sendajo, největší ze všech </w:t>
      </w:r>
      <w:r w:rsidRPr="00E32D5F">
        <w:rPr>
          <w:i/>
        </w:rPr>
        <w:t>laibonů.“</w:t>
      </w:r>
    </w:p>
    <w:p w:rsidR="00320EC3" w:rsidRPr="00E32D5F" w:rsidRDefault="00320EC3" w:rsidP="00320EC3">
      <w:pPr>
        <w:pStyle w:val="Text"/>
      </w:pPr>
      <w:r w:rsidRPr="00E32D5F">
        <w:t>„Nenosil,“ odpověděl Mulewo, aniž by balíček rozbalil. „Ale stejně je to dostatečný dar.“ Sáhl do svého rudého roucha, vytáhl malý náhrdelník a podal ho Meromovi.</w:t>
      </w:r>
    </w:p>
    <w:p w:rsidR="00320EC3" w:rsidRPr="00E32D5F" w:rsidRDefault="00320EC3" w:rsidP="00320EC3">
      <w:pPr>
        <w:pStyle w:val="Text"/>
      </w:pPr>
      <w:r w:rsidRPr="00E32D5F">
        <w:t>„Na co je to?“ zeptal se Meromo a prohlédl si náhrdelník. Byl vyroben z malých kůstek navlečených na drátku.</w:t>
      </w:r>
    </w:p>
    <w:p w:rsidR="00320EC3" w:rsidRPr="00E32D5F" w:rsidRDefault="00320EC3" w:rsidP="00320EC3">
      <w:pPr>
        <w:pStyle w:val="Text"/>
      </w:pPr>
      <w:r w:rsidRPr="00E32D5F">
        <w:t>„Až půjdeš dnes v noci spát, musíš ho mít na krku,“ vysvětlil mu stařec. „Vstřebá do sebe všechny tvé zlé sny. Pak, zítra, musíš odjet k Olduvaiské rokli a hodit ho dolů, aby se sny setkaly se skutečností.“</w:t>
      </w:r>
    </w:p>
    <w:p w:rsidR="00320EC3" w:rsidRPr="00E32D5F" w:rsidRDefault="00320EC3" w:rsidP="00320EC3">
      <w:pPr>
        <w:pStyle w:val="Text"/>
      </w:pPr>
      <w:r w:rsidRPr="00E32D5F">
        <w:t>„A to je všechno?“</w:t>
      </w:r>
    </w:p>
    <w:p w:rsidR="00320EC3" w:rsidRPr="00E32D5F" w:rsidRDefault="00320EC3" w:rsidP="00320EC3">
      <w:pPr>
        <w:pStyle w:val="Text"/>
      </w:pPr>
      <w:r w:rsidRPr="00E32D5F">
        <w:t>„To je všechno.“</w:t>
      </w:r>
    </w:p>
    <w:p w:rsidR="00320EC3" w:rsidRPr="00E32D5F" w:rsidRDefault="00320EC3" w:rsidP="00320EC3">
      <w:pPr>
        <w:pStyle w:val="Text"/>
      </w:pPr>
      <w:r w:rsidRPr="00E32D5F">
        <w:t>Meromo se vrátil do svého bytu, nasadil si náhrdelník a ulehl k spánku. Té noci byly jeho sny ještě horší než kdykoliv předtím.</w:t>
      </w:r>
    </w:p>
    <w:p w:rsidR="00320EC3" w:rsidRPr="00E32D5F" w:rsidRDefault="00320EC3" w:rsidP="00320EC3">
      <w:pPr>
        <w:pStyle w:val="Text"/>
      </w:pPr>
      <w:r w:rsidRPr="00E32D5F">
        <w:t>Ráno si strčil náhrdelník do kapsy a odletěl vládním letadlem do Arushy.</w:t>
      </w:r>
    </w:p>
    <w:p w:rsidR="00320EC3" w:rsidRPr="00E32D5F" w:rsidRDefault="00320EC3" w:rsidP="00320EC3">
      <w:pPr>
        <w:pStyle w:val="Text"/>
      </w:pPr>
      <w:r w:rsidRPr="00E32D5F">
        <w:t>Tam si najal vůz a o dvě hodiny později už stál na okraji rokle. Po pohřbeném materiálu tam nebylo ani stopy.</w:t>
      </w:r>
    </w:p>
    <w:p w:rsidR="00320EC3" w:rsidRPr="00E32D5F" w:rsidRDefault="00320EC3" w:rsidP="00320EC3">
      <w:pPr>
        <w:pStyle w:val="Text"/>
      </w:pPr>
      <w:r w:rsidRPr="00E32D5F">
        <w:t>Vzal náhrdelník a mrštil jím daleko do rokle.</w:t>
      </w:r>
    </w:p>
    <w:p w:rsidR="00320EC3" w:rsidRPr="00E32D5F" w:rsidRDefault="00320EC3" w:rsidP="00320EC3">
      <w:pPr>
        <w:pStyle w:val="Text"/>
      </w:pPr>
      <w:r w:rsidRPr="00E32D5F">
        <w:t>Jeho zlé sny se od té chvíle už nevrátily.</w:t>
      </w:r>
    </w:p>
    <w:p w:rsidR="00320EC3" w:rsidRPr="00E32D5F" w:rsidRDefault="00320EC3" w:rsidP="00320EC3">
      <w:pPr>
        <w:pStyle w:val="Text"/>
      </w:pPr>
      <w:r w:rsidRPr="00E32D5F">
        <w:t>O sto třicet čtyři roky později se mohutná hora Kilimandžáro otřásla, jak se v ní nakrátko probudily sopečné síly.</w:t>
      </w:r>
    </w:p>
    <w:p w:rsidR="00320EC3" w:rsidRPr="00E32D5F" w:rsidRDefault="00320EC3" w:rsidP="00320EC3">
      <w:pPr>
        <w:pStyle w:val="Text"/>
      </w:pPr>
      <w:r w:rsidRPr="00E32D5F">
        <w:lastRenderedPageBreak/>
        <w:t>O sto mil dále se země na dně Olduvaiské rokle pohnula a tři z pohřbených kontejnerů se otevřely.</w:t>
      </w:r>
    </w:p>
    <w:p w:rsidR="00320EC3" w:rsidRPr="00E32D5F" w:rsidRDefault="00320EC3" w:rsidP="00320EC3">
      <w:pPr>
        <w:pStyle w:val="Text"/>
      </w:pPr>
      <w:r w:rsidRPr="00E32D5F">
        <w:t xml:space="preserve">Joseph Meromo byl v té době už dávno po smrti a bohužel nezůstal už ani žádný </w:t>
      </w:r>
      <w:r w:rsidRPr="00E32D5F">
        <w:rPr>
          <w:i/>
        </w:rPr>
        <w:t>laibon,</w:t>
      </w:r>
      <w:r w:rsidRPr="00E32D5F">
        <w:t xml:space="preserve"> jenž by pomohl lidem, kteří teď museli čelit oživlým Meromovým nočním můrám.</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Náhrdelník jsem zpracoval ve svém příbytku, a když jsem s ním byl hotov, zjistil jsem, že se celý tábor nachází ve vzrušeném stavu.</w:t>
      </w:r>
    </w:p>
    <w:p w:rsidR="00320EC3" w:rsidRPr="00E32D5F" w:rsidRDefault="00320EC3" w:rsidP="00320EC3">
      <w:pPr>
        <w:pStyle w:val="Text"/>
      </w:pPr>
      <w:r w:rsidRPr="00E32D5F">
        <w:t>„Co se stalo?“ zeptal jsem se Bellidora.</w:t>
      </w:r>
    </w:p>
    <w:p w:rsidR="00320EC3" w:rsidRPr="00E32D5F" w:rsidRDefault="00320EC3" w:rsidP="00320EC3">
      <w:pPr>
        <w:pStyle w:val="Text"/>
      </w:pPr>
      <w:r w:rsidRPr="00E32D5F">
        <w:t>„Exobioložka se nevrátila z rokle,“ řekl.</w:t>
      </w:r>
    </w:p>
    <w:p w:rsidR="00320EC3" w:rsidRPr="00E32D5F" w:rsidRDefault="00320EC3" w:rsidP="00320EC3">
      <w:pPr>
        <w:pStyle w:val="Text"/>
      </w:pPr>
      <w:r w:rsidRPr="00E32D5F">
        <w:t>„Jak dlouho už je pryč?“</w:t>
      </w:r>
    </w:p>
    <w:p w:rsidR="00320EC3" w:rsidRPr="00E32D5F" w:rsidRDefault="00320EC3" w:rsidP="00320EC3">
      <w:pPr>
        <w:pStyle w:val="Text"/>
      </w:pPr>
      <w:r w:rsidRPr="00E32D5F">
        <w:t>„Odešla včera při západu slunce. Teď je už ráno a ona se ještě nevrátila ani se nepokusila použít svůj komunikátor.“</w:t>
      </w:r>
    </w:p>
    <w:p w:rsidR="00320EC3" w:rsidRPr="00E32D5F" w:rsidRDefault="00320EC3" w:rsidP="00320EC3">
      <w:pPr>
        <w:pStyle w:val="Text"/>
      </w:pPr>
      <w:r w:rsidRPr="00E32D5F">
        <w:t>„Bojíme se –“</w:t>
      </w:r>
    </w:p>
    <w:p w:rsidR="00320EC3" w:rsidRPr="00E32D5F" w:rsidRDefault="00320EC3" w:rsidP="00320EC3">
      <w:pPr>
        <w:pStyle w:val="Text"/>
      </w:pPr>
      <w:r w:rsidRPr="00E32D5F">
        <w:t>„– že upadla –“</w:t>
      </w:r>
    </w:p>
    <w:p w:rsidR="00320EC3" w:rsidRPr="00E32D5F" w:rsidRDefault="00320EC3" w:rsidP="00320EC3">
      <w:pPr>
        <w:pStyle w:val="Text"/>
      </w:pPr>
      <w:r w:rsidRPr="00E32D5F">
        <w:t>„– a stala se nepohyblivou. Nebo možná –“</w:t>
      </w:r>
    </w:p>
    <w:p w:rsidR="00320EC3" w:rsidRPr="00E32D5F" w:rsidRDefault="00320EC3" w:rsidP="00320EC3">
      <w:pPr>
        <w:pStyle w:val="Text"/>
      </w:pPr>
      <w:r w:rsidRPr="00E32D5F">
        <w:t>„– někde leží v bezvědomí –“ řekla Hvězdoprašná dvojčata.</w:t>
      </w:r>
    </w:p>
    <w:p w:rsidR="00320EC3" w:rsidRPr="00E32D5F" w:rsidRDefault="00320EC3" w:rsidP="00320EC3">
      <w:pPr>
        <w:pStyle w:val="Text"/>
      </w:pPr>
      <w:r w:rsidRPr="00E32D5F">
        <w:t>„Poslal jsem Historika a Oceňovače, aby se po ní podívali,“ řekl Bellidore. „Mohu taky pomoci,“ nabídl jsem se.</w:t>
      </w:r>
    </w:p>
    <w:p w:rsidR="00320EC3" w:rsidRPr="00E32D5F" w:rsidRDefault="00320EC3" w:rsidP="00320EC3">
      <w:pPr>
        <w:pStyle w:val="Text"/>
      </w:pPr>
      <w:r w:rsidRPr="00E32D5F">
        <w:t>„Ne, musíš ještě prozkoumat poslední artefakt,“ řekl. „Až se probudí Moriteu, pošlu jeho.“</w:t>
      </w:r>
    </w:p>
    <w:p w:rsidR="00320EC3" w:rsidRPr="00E32D5F" w:rsidRDefault="00320EC3" w:rsidP="00320EC3">
      <w:pPr>
        <w:pStyle w:val="Text"/>
      </w:pPr>
      <w:r w:rsidRPr="00E32D5F">
        <w:t>„A co Mystická?“ zeptal jsem se.</w:t>
      </w:r>
    </w:p>
    <w:p w:rsidR="00320EC3" w:rsidRPr="00E32D5F" w:rsidRDefault="00320EC3" w:rsidP="00320EC3">
      <w:pPr>
        <w:pStyle w:val="Text"/>
      </w:pPr>
      <w:r w:rsidRPr="00E32D5F">
        <w:t>Bellidore se podíval na Mystičku a povzdechl si. „Od chvíle, kdy jsme přistáli na této planetě, neřekla jediné slovo. Vlastně vůbec nechápu, co dělá. Tak či tak, nevím, jak se s ní domluvit.“</w:t>
      </w:r>
    </w:p>
    <w:p w:rsidR="00320EC3" w:rsidRPr="00E32D5F" w:rsidRDefault="00320EC3" w:rsidP="00320EC3">
      <w:pPr>
        <w:pStyle w:val="Text"/>
      </w:pPr>
      <w:r w:rsidRPr="00E32D5F">
        <w:t>Hvězdoprašná dvojčata kopla do země, až se zvedly dva malé obláčky narudlého prachu.</w:t>
      </w:r>
    </w:p>
    <w:p w:rsidR="00320EC3" w:rsidRPr="00E32D5F" w:rsidRDefault="00320EC3" w:rsidP="00320EC3">
      <w:pPr>
        <w:pStyle w:val="Text"/>
      </w:pPr>
      <w:r w:rsidRPr="00E32D5F">
        <w:t>„To je přece směšné –“ řeklo jedno.</w:t>
      </w:r>
    </w:p>
    <w:p w:rsidR="00320EC3" w:rsidRPr="00E32D5F" w:rsidRDefault="00320EC3" w:rsidP="00320EC3">
      <w:pPr>
        <w:pStyle w:val="Text"/>
      </w:pPr>
      <w:r w:rsidRPr="00E32D5F">
        <w:t>„– že dokážeme najít nejmenší artefakty –“ řeklo druhé.</w:t>
      </w:r>
    </w:p>
    <w:p w:rsidR="00320EC3" w:rsidRPr="00E32D5F" w:rsidRDefault="00320EC3" w:rsidP="00320EC3">
      <w:pPr>
        <w:pStyle w:val="Text"/>
      </w:pPr>
      <w:r w:rsidRPr="00E32D5F">
        <w:t>„– ale neumíme najít –“</w:t>
      </w:r>
    </w:p>
    <w:p w:rsidR="00320EC3" w:rsidRPr="00E32D5F" w:rsidRDefault="00320EC3" w:rsidP="00320EC3">
      <w:pPr>
        <w:pStyle w:val="Text"/>
      </w:pPr>
      <w:r w:rsidRPr="00E32D5F">
        <w:t>„– celou Exobioložku.“</w:t>
      </w:r>
    </w:p>
    <w:p w:rsidR="00320EC3" w:rsidRPr="00E32D5F" w:rsidRDefault="00320EC3" w:rsidP="00320EC3">
      <w:pPr>
        <w:pStyle w:val="Text"/>
      </w:pPr>
      <w:r w:rsidRPr="00E32D5F">
        <w:t>„Proč jí taky nepomáháte hledat?“ zeptal jsem se.</w:t>
      </w:r>
    </w:p>
    <w:p w:rsidR="00320EC3" w:rsidRPr="00E32D5F" w:rsidRDefault="00320EC3" w:rsidP="00320EC3">
      <w:pPr>
        <w:pStyle w:val="Text"/>
      </w:pPr>
      <w:r w:rsidRPr="00E32D5F">
        <w:t>„Mají závrať,“ vysvětlil Bellidore.</w:t>
      </w:r>
    </w:p>
    <w:p w:rsidR="00320EC3" w:rsidRPr="00E32D5F" w:rsidRDefault="00320EC3" w:rsidP="00320EC3">
      <w:pPr>
        <w:pStyle w:val="Text"/>
      </w:pPr>
      <w:r w:rsidRPr="00E32D5F">
        <w:t>„Prohledali jsme –“</w:t>
      </w:r>
    </w:p>
    <w:p w:rsidR="00320EC3" w:rsidRPr="00E32D5F" w:rsidRDefault="00320EC3" w:rsidP="00320EC3">
      <w:pPr>
        <w:pStyle w:val="Text"/>
      </w:pPr>
      <w:r w:rsidRPr="00E32D5F">
        <w:t>„– celý tábor,“ dodaly omluvně.</w:t>
      </w:r>
    </w:p>
    <w:p w:rsidR="00320EC3" w:rsidRPr="00E32D5F" w:rsidRDefault="00320EC3" w:rsidP="00320EC3">
      <w:pPr>
        <w:pStyle w:val="Text"/>
      </w:pPr>
      <w:r w:rsidRPr="00E32D5F">
        <w:lastRenderedPageBreak/>
        <w:t>„Mohl bych odložit průzkum posledního artefaktu na zítřek a pomoci s hledáním,“ nabídl jsem se.</w:t>
      </w:r>
    </w:p>
    <w:p w:rsidR="00320EC3" w:rsidRPr="00E32D5F" w:rsidRDefault="00320EC3" w:rsidP="00320EC3">
      <w:pPr>
        <w:pStyle w:val="Text"/>
      </w:pPr>
      <w:r w:rsidRPr="00E32D5F">
        <w:t xml:space="preserve">„Ne,“ odpověděl Bellidore. „Už jsem zavolal loď. Zítra odlétáme a chci, aby všechny naše nejvýznamnější objevy byly tou dobou zpracovány. Najit Exobioložku je </w:t>
      </w:r>
      <w:r w:rsidRPr="00E32D5F">
        <w:rPr>
          <w:i/>
        </w:rPr>
        <w:t>moje</w:t>
      </w:r>
      <w:r w:rsidRPr="00E32D5F">
        <w:t xml:space="preserve"> práce; tvoje je přečíst historii posledního předmětu.“</w:t>
      </w:r>
    </w:p>
    <w:p w:rsidR="00320EC3" w:rsidRPr="00E32D5F" w:rsidRDefault="00320EC3" w:rsidP="00320EC3">
      <w:pPr>
        <w:pStyle w:val="Text"/>
      </w:pPr>
      <w:r w:rsidRPr="00E32D5F">
        <w:t>„Když si to přeješ,“ řekl jsem. „Kde je?“</w:t>
      </w:r>
    </w:p>
    <w:p w:rsidR="00320EC3" w:rsidRPr="00E32D5F" w:rsidRDefault="00320EC3" w:rsidP="00320EC3">
      <w:pPr>
        <w:pStyle w:val="Text"/>
      </w:pPr>
      <w:r w:rsidRPr="00E32D5F">
        <w:t>Zavedl mne ke stolu, kde si ho prohlíželi Historik a Oceňovač.</w:t>
      </w:r>
    </w:p>
    <w:p w:rsidR="00320EC3" w:rsidRPr="00E32D5F" w:rsidRDefault="00320EC3" w:rsidP="00320EC3">
      <w:pPr>
        <w:pStyle w:val="Text"/>
      </w:pPr>
      <w:r w:rsidRPr="00E32D5F">
        <w:t xml:space="preserve">„Dokonce i </w:t>
      </w:r>
      <w:r w:rsidRPr="00E32D5F">
        <w:rPr>
          <w:i/>
        </w:rPr>
        <w:t>já</w:t>
      </w:r>
      <w:r w:rsidRPr="00E32D5F">
        <w:t xml:space="preserve"> poznám, co to je,“ řekl Bellidore. „Nevystřelený náboj.“ Odmlčel se. „Nehledě na to, že ve vyšších vrstvách už jsme žádné památky po Člověkovi nenašli, to samo o sobě je unikát: kulka, kterou se Člověk rozhodl </w:t>
      </w:r>
      <w:r w:rsidRPr="00E32D5F">
        <w:rPr>
          <w:i/>
        </w:rPr>
        <w:t>nevystřelit.“</w:t>
      </w:r>
    </w:p>
    <w:p w:rsidR="00320EC3" w:rsidRPr="00E32D5F" w:rsidRDefault="00320EC3" w:rsidP="00320EC3">
      <w:pPr>
        <w:pStyle w:val="Text"/>
      </w:pPr>
      <w:r w:rsidRPr="00E32D5F">
        <w:t>„Když to říkáš takhle, vzbuzuje to zvědavost,“ řekl jsem.</w:t>
      </w:r>
    </w:p>
    <w:p w:rsidR="00320EC3" w:rsidRPr="00E32D5F" w:rsidRDefault="00320EC3" w:rsidP="00320EC3">
      <w:pPr>
        <w:pStyle w:val="Text"/>
      </w:pPr>
      <w:r w:rsidRPr="00E32D5F">
        <w:t>„Máš v úmyslu –“</w:t>
      </w:r>
    </w:p>
    <w:p w:rsidR="00320EC3" w:rsidRPr="00E32D5F" w:rsidRDefault="00320EC3" w:rsidP="00320EC3">
      <w:pPr>
        <w:pStyle w:val="Text"/>
      </w:pPr>
      <w:r w:rsidRPr="00E32D5F">
        <w:t>„– prozkoumat to –“</w:t>
      </w:r>
    </w:p>
    <w:p w:rsidR="00320EC3" w:rsidRPr="00E32D5F" w:rsidRDefault="00320EC3" w:rsidP="00320EC3">
      <w:pPr>
        <w:pStyle w:val="Text"/>
      </w:pPr>
      <w:r w:rsidRPr="00E32D5F">
        <w:t>„– hned?“ zeptala se Hvězdoprašná dvojčata dychtivě.</w:t>
      </w:r>
    </w:p>
    <w:p w:rsidR="00320EC3" w:rsidRPr="00E32D5F" w:rsidRDefault="00320EC3" w:rsidP="00320EC3">
      <w:pPr>
        <w:pStyle w:val="Text"/>
      </w:pPr>
      <w:r w:rsidRPr="00E32D5F">
        <w:t>„Ano, mám,“ řekl jsem.</w:t>
      </w:r>
    </w:p>
    <w:p w:rsidR="00320EC3" w:rsidRPr="00E32D5F" w:rsidRDefault="00320EC3" w:rsidP="00320EC3">
      <w:pPr>
        <w:pStyle w:val="Text"/>
      </w:pPr>
      <w:r w:rsidRPr="00E32D5F">
        <w:t>„Počkej!“ zaječely unisono.</w:t>
      </w:r>
    </w:p>
    <w:p w:rsidR="00320EC3" w:rsidRPr="00E32D5F" w:rsidRDefault="00320EC3" w:rsidP="00320EC3">
      <w:pPr>
        <w:pStyle w:val="Text"/>
      </w:pPr>
      <w:r w:rsidRPr="00E32D5F">
        <w:t>Zarazil jsem se nad nábojem, zatímco ony rychle couvaly.</w:t>
      </w:r>
    </w:p>
    <w:p w:rsidR="00320EC3" w:rsidRPr="00E32D5F" w:rsidRDefault="00320EC3" w:rsidP="00320EC3">
      <w:pPr>
        <w:pStyle w:val="Text"/>
      </w:pPr>
      <w:r w:rsidRPr="00E32D5F">
        <w:t>„Nemáme v úmyslu –“</w:t>
      </w:r>
    </w:p>
    <w:p w:rsidR="00320EC3" w:rsidRPr="00E32D5F" w:rsidRDefault="00320EC3" w:rsidP="00320EC3">
      <w:pPr>
        <w:pStyle w:val="Text"/>
      </w:pPr>
      <w:r w:rsidRPr="00E32D5F">
        <w:t>„– tě urazit, ale –“</w:t>
      </w:r>
    </w:p>
    <w:p w:rsidR="00320EC3" w:rsidRPr="00E32D5F" w:rsidRDefault="00320EC3" w:rsidP="00320EC3">
      <w:pPr>
        <w:pStyle w:val="Text"/>
      </w:pPr>
      <w:r w:rsidRPr="00E32D5F">
        <w:t>„– pozorovat tě, jak vstřebáváš artefakty –“</w:t>
      </w:r>
    </w:p>
    <w:p w:rsidR="00320EC3" w:rsidRPr="00E32D5F" w:rsidRDefault="00320EC3" w:rsidP="00320EC3">
      <w:pPr>
        <w:pStyle w:val="Text"/>
      </w:pPr>
      <w:r w:rsidRPr="00E32D5F">
        <w:t>„– nás příliš rozrušuje.“</w:t>
      </w:r>
    </w:p>
    <w:p w:rsidR="00320EC3" w:rsidRPr="00E32D5F" w:rsidRDefault="00320EC3" w:rsidP="00320EC3">
      <w:pPr>
        <w:pStyle w:val="Text"/>
      </w:pPr>
      <w:r w:rsidRPr="00E32D5F">
        <w:t>A s tím se odběhli schovat za blízký stan.</w:t>
      </w:r>
    </w:p>
    <w:p w:rsidR="00320EC3" w:rsidRPr="00E32D5F" w:rsidRDefault="00320EC3" w:rsidP="00320EC3">
      <w:pPr>
        <w:pStyle w:val="Text"/>
      </w:pPr>
      <w:r w:rsidRPr="00E32D5F">
        <w:t>„A co ty?“ zeptal jsem se Bellidora. „Mám počkat, až taky odejdeš?“</w:t>
      </w:r>
    </w:p>
    <w:p w:rsidR="00320EC3" w:rsidRPr="00E32D5F" w:rsidRDefault="00320EC3" w:rsidP="00320EC3">
      <w:pPr>
        <w:pStyle w:val="Text"/>
      </w:pPr>
      <w:r w:rsidRPr="00E32D5F">
        <w:t>„Není třeba,“ odpověděl. „Mně rozmanitost připadá fascinující. S tvým svolením zůstanu a budu se dívat.“</w:t>
      </w:r>
    </w:p>
    <w:p w:rsidR="00320EC3" w:rsidRPr="00E32D5F" w:rsidRDefault="00320EC3" w:rsidP="00320EC3">
      <w:pPr>
        <w:pStyle w:val="Text"/>
      </w:pPr>
      <w:r w:rsidRPr="00E32D5F">
        <w:t>„Jak si přeješ,“ řekl jsem a nechal jsem své tělo roztéci se kolem náboje, až se stal součástí mne samého a jeho historie se stala mou historií tak jasnou a zřetelnou, jako by se přihodila včera…</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„Přichází!“</w:t>
      </w:r>
    </w:p>
    <w:p w:rsidR="00320EC3" w:rsidRPr="00E32D5F" w:rsidRDefault="00320EC3" w:rsidP="00320EC3">
      <w:pPr>
        <w:pStyle w:val="Text"/>
      </w:pPr>
      <w:r w:rsidRPr="00E32D5F">
        <w:t>Thomas Naikosiai se podíval přes stůl na svou ženu.</w:t>
      </w:r>
    </w:p>
    <w:p w:rsidR="00320EC3" w:rsidRPr="00E32D5F" w:rsidRDefault="00320EC3" w:rsidP="00320EC3">
      <w:pPr>
        <w:pStyle w:val="Text"/>
      </w:pPr>
      <w:r w:rsidRPr="00E32D5F">
        <w:t>„Pochyboval snad někdo, že přijdou?“</w:t>
      </w:r>
    </w:p>
    <w:p w:rsidR="00320EC3" w:rsidRPr="00E32D5F" w:rsidRDefault="00320EC3" w:rsidP="00320EC3">
      <w:pPr>
        <w:pStyle w:val="Text"/>
      </w:pPr>
      <w:r w:rsidRPr="00E32D5F">
        <w:lastRenderedPageBreak/>
        <w:t>„Bylo to bláznovství, Thomasi!“ odsekla. „Donutí nás odejít a protože jsme se na odchod nepřipravili, budeme tu muset nechat všechen svůj majetek.“</w:t>
      </w:r>
    </w:p>
    <w:p w:rsidR="00320EC3" w:rsidRPr="00E32D5F" w:rsidRDefault="00320EC3" w:rsidP="00320EC3">
      <w:pPr>
        <w:pStyle w:val="Text"/>
      </w:pPr>
      <w:r w:rsidRPr="00E32D5F">
        <w:t>„Nikdo neodejde,“ řekl Naikosiai.</w:t>
      </w:r>
    </w:p>
    <w:p w:rsidR="00320EC3" w:rsidRPr="00E32D5F" w:rsidRDefault="00320EC3" w:rsidP="00320EC3">
      <w:pPr>
        <w:pStyle w:val="Text"/>
      </w:pPr>
      <w:r w:rsidRPr="00E32D5F">
        <w:t>Vstal a odešel k ve zdi vestavěné skříni. „Ty zůstaň tady,“ řekl a vytáhl svůj dlouhý plášť a masku. „Setkám se s nimi venku.“</w:t>
      </w:r>
    </w:p>
    <w:p w:rsidR="00320EC3" w:rsidRPr="00E32D5F" w:rsidRDefault="00320EC3" w:rsidP="00320EC3">
      <w:pPr>
        <w:pStyle w:val="Text"/>
      </w:pPr>
      <w:r w:rsidRPr="00E32D5F">
        <w:t>„To je nezdvořilé a kruté nechat je takhle stát venku, když sem museli přijít celou tu cestu.“</w:t>
      </w:r>
    </w:p>
    <w:p w:rsidR="00320EC3" w:rsidRPr="00E32D5F" w:rsidRDefault="00320EC3" w:rsidP="00320EC3">
      <w:pPr>
        <w:pStyle w:val="Text"/>
      </w:pPr>
      <w:r w:rsidRPr="00E32D5F">
        <w:t>„Nikdo je nezval,“ opáčil Naikosiai. Sáhl ještě jednou do skříně a vytáhl pušku, která byla opřena o zadní stěnu, pak skříň zavřel a vyšel přes vzduchovou propust na přední verandu.</w:t>
      </w:r>
    </w:p>
    <w:p w:rsidR="00320EC3" w:rsidRPr="00E32D5F" w:rsidRDefault="00320EC3" w:rsidP="00320EC3">
      <w:pPr>
        <w:pStyle w:val="Text"/>
      </w:pPr>
      <w:r w:rsidRPr="00E32D5F">
        <w:t>Proti němu stálo šest mužů v ochranných oblecích a maskách.</w:t>
      </w:r>
    </w:p>
    <w:p w:rsidR="00320EC3" w:rsidRPr="00E32D5F" w:rsidRDefault="00320EC3" w:rsidP="00320EC3">
      <w:pPr>
        <w:pStyle w:val="Text"/>
      </w:pPr>
      <w:r w:rsidRPr="00E32D5F">
        <w:t>„Je čas, Thomasi,“ řekl největší z nich.</w:t>
      </w:r>
    </w:p>
    <w:p w:rsidR="00320EC3" w:rsidRPr="00E32D5F" w:rsidRDefault="00320EC3" w:rsidP="00320EC3">
      <w:pPr>
        <w:pStyle w:val="Text"/>
      </w:pPr>
      <w:r w:rsidRPr="00E32D5F">
        <w:t xml:space="preserve">„Čas pro </w:t>
      </w:r>
      <w:r w:rsidRPr="00E32D5F">
        <w:rPr>
          <w:i/>
        </w:rPr>
        <w:t>vás,</w:t>
      </w:r>
      <w:r w:rsidRPr="00E32D5F">
        <w:t xml:space="preserve"> možná,“ odpověděl Naikosiai a jakoby náhodou pozvedl pušku. „Čas pro nás všechny,“ odpověděl vysoký muž.</w:t>
      </w:r>
    </w:p>
    <w:p w:rsidR="00320EC3" w:rsidRPr="00E32D5F" w:rsidRDefault="00320EC3" w:rsidP="00320EC3">
      <w:pPr>
        <w:pStyle w:val="Text"/>
      </w:pPr>
      <w:r w:rsidRPr="00E32D5F">
        <w:t>„Já nikam nepůjdu. Tohle je můj domov. Já ho neopustím.“</w:t>
      </w:r>
    </w:p>
    <w:p w:rsidR="00320EC3" w:rsidRPr="00E32D5F" w:rsidRDefault="00320EC3" w:rsidP="00320EC3">
      <w:pPr>
        <w:pStyle w:val="Text"/>
      </w:pPr>
      <w:r w:rsidRPr="00E32D5F">
        <w:t>„Je to tu zamořené a umírající, stejně jako celý tento kraj,“ odpověděl muž. „My všichni odcházíme.“</w:t>
      </w:r>
    </w:p>
    <w:p w:rsidR="00320EC3" w:rsidRPr="00E32D5F" w:rsidRDefault="00320EC3" w:rsidP="00320EC3">
      <w:pPr>
        <w:pStyle w:val="Text"/>
      </w:pPr>
      <w:r w:rsidRPr="00E32D5F">
        <w:t xml:space="preserve">Naikosiai potřásl hlavou. „Můj otec se tady narodil stejně jako jeho otec a otec jeho otce. </w:t>
      </w:r>
      <w:r w:rsidRPr="00E32D5F">
        <w:rPr>
          <w:i/>
        </w:rPr>
        <w:t>Vy</w:t>
      </w:r>
      <w:r w:rsidRPr="00E32D5F">
        <w:t xml:space="preserve"> můžete prchnout před nebezpečím, jestli chcete; já zůstanu a budu s nim bojovat.“</w:t>
      </w:r>
    </w:p>
    <w:p w:rsidR="00320EC3" w:rsidRPr="00E32D5F" w:rsidRDefault="00320EC3" w:rsidP="00320EC3">
      <w:pPr>
        <w:pStyle w:val="Text"/>
      </w:pPr>
      <w:r w:rsidRPr="00E32D5F">
        <w:t>„Jak můžeš bojovat proti záření?“ zeptal se vysoký muž. „Můžeš ho snad zastřelit? Jak chceš bojovat se vzduchem, který se už nedá dýchat?“</w:t>
      </w:r>
    </w:p>
    <w:p w:rsidR="00320EC3" w:rsidRPr="00E32D5F" w:rsidRDefault="00320EC3" w:rsidP="00320EC3">
      <w:pPr>
        <w:pStyle w:val="Text"/>
      </w:pPr>
      <w:r w:rsidRPr="00E32D5F">
        <w:t>„Jděte pryč,“ řekl Naikosiai, který na to neměl jinou odpověď než přesvědčení, že svůj domov nikdy neopustí. „Nežádám vás, abyste zůstali. Tak mě nežádejte, abych odešel.“</w:t>
      </w:r>
    </w:p>
    <w:p w:rsidR="00320EC3" w:rsidRPr="00E32D5F" w:rsidRDefault="00320EC3" w:rsidP="00320EC3">
      <w:pPr>
        <w:pStyle w:val="Text"/>
      </w:pPr>
      <w:r w:rsidRPr="00E32D5F">
        <w:t>„Je to pro tvoje vlastni dobro, Naikosiai,“ naléhal druhý muž. „Pokud ti nezáleží na vlastním životě, mysli alespoň na svou ženu. Jak dlouho ještě bude moci dýchat tento vzduch?“</w:t>
      </w:r>
    </w:p>
    <w:p w:rsidR="00320EC3" w:rsidRPr="00E32D5F" w:rsidRDefault="00320EC3" w:rsidP="00320EC3">
      <w:pPr>
        <w:pStyle w:val="Text"/>
      </w:pPr>
      <w:r w:rsidRPr="00E32D5F">
        <w:t>„Dost dlouho.“</w:t>
      </w:r>
    </w:p>
    <w:p w:rsidR="00320EC3" w:rsidRPr="00E32D5F" w:rsidRDefault="00320EC3" w:rsidP="00320EC3">
      <w:pPr>
        <w:pStyle w:val="Text"/>
      </w:pPr>
      <w:r w:rsidRPr="00E32D5F">
        <w:t>„Proč jí nedovolíš, aby se rozhodla sama?“</w:t>
      </w:r>
    </w:p>
    <w:p w:rsidR="00320EC3" w:rsidRPr="00E32D5F" w:rsidRDefault="00320EC3" w:rsidP="00320EC3">
      <w:pPr>
        <w:pStyle w:val="Text"/>
      </w:pPr>
      <w:r w:rsidRPr="00E32D5F">
        <w:t>„Mluvím za celou svou rodinu.“</w:t>
      </w:r>
    </w:p>
    <w:p w:rsidR="00320EC3" w:rsidRPr="00E32D5F" w:rsidRDefault="00320EC3" w:rsidP="00320EC3">
      <w:pPr>
        <w:pStyle w:val="Text"/>
      </w:pPr>
      <w:r w:rsidRPr="00E32D5F">
        <w:t xml:space="preserve">Do popředí vystoupil starý muž. „Je to </w:t>
      </w:r>
      <w:r w:rsidRPr="00E32D5F">
        <w:rPr>
          <w:i/>
        </w:rPr>
        <w:t>moje</w:t>
      </w:r>
      <w:r w:rsidRPr="00E32D5F">
        <w:t xml:space="preserve"> dcera, Thomasi,“ řekl přísně. „Nedovolím, abys ji nutil k životu, který sis zvolil pro sebe. A nenechám tu ani svá vnoučata.“</w:t>
      </w:r>
    </w:p>
    <w:p w:rsidR="00320EC3" w:rsidRPr="00E32D5F" w:rsidRDefault="00320EC3" w:rsidP="00320EC3">
      <w:pPr>
        <w:pStyle w:val="Text"/>
      </w:pPr>
      <w:r w:rsidRPr="00E32D5F">
        <w:lastRenderedPageBreak/>
        <w:t>Starý muž postoupil k verandě o další krok a náhle zjistil, že na něj míří hlaveň pušky.</w:t>
      </w:r>
    </w:p>
    <w:p w:rsidR="00320EC3" w:rsidRPr="00E32D5F" w:rsidRDefault="00320EC3" w:rsidP="00320EC3">
      <w:pPr>
        <w:pStyle w:val="Text"/>
      </w:pPr>
      <w:r w:rsidRPr="00E32D5F">
        <w:t>„Už jsi zašel dost daleko,“ řekl Naikosiai.</w:t>
      </w:r>
    </w:p>
    <w:p w:rsidR="00320EC3" w:rsidRPr="00E32D5F" w:rsidRDefault="00320EC3" w:rsidP="00320EC3">
      <w:pPr>
        <w:pStyle w:val="Text"/>
      </w:pPr>
      <w:r w:rsidRPr="00E32D5F">
        <w:t>„Jste Masajové,“ řekl stařec tvrdohlavě. „Musí jít s ostatními Masaji do jejich nového domova.“</w:t>
      </w:r>
    </w:p>
    <w:p w:rsidR="00320EC3" w:rsidRPr="00E32D5F" w:rsidRDefault="00320EC3" w:rsidP="00320EC3">
      <w:pPr>
        <w:pStyle w:val="Text"/>
      </w:pPr>
      <w:r w:rsidRPr="00E32D5F">
        <w:t xml:space="preserve">„Ty nejsi Masaj,“ opáčil Naikosiai opovržlivě. „Masaj neopustil zem svých předků, když jeho stáda zahubil dobytčí mor, ani když přišel bílý muž, ani když vláda prodala jeho zemi. Masaj se nikdy nevzdává. </w:t>
      </w:r>
      <w:r w:rsidRPr="00E32D5F">
        <w:rPr>
          <w:i/>
        </w:rPr>
        <w:t>Já</w:t>
      </w:r>
      <w:r w:rsidRPr="00E32D5F">
        <w:t xml:space="preserve"> jsem poslední Masaj.“</w:t>
      </w:r>
    </w:p>
    <w:p w:rsidR="00320EC3" w:rsidRPr="00E32D5F" w:rsidRDefault="00320EC3" w:rsidP="00320EC3">
      <w:pPr>
        <w:pStyle w:val="Text"/>
      </w:pPr>
      <w:r w:rsidRPr="00E32D5F">
        <w:t>„Buď rozumný, Thomasi. Jak můžeš vzdorovat světu, ve kterém už lidé nemohou dál žít? Pojď s námi na Nové Kilimandžáro.“</w:t>
      </w:r>
    </w:p>
    <w:p w:rsidR="00320EC3" w:rsidRPr="00E32D5F" w:rsidRDefault="00320EC3" w:rsidP="00320EC3">
      <w:pPr>
        <w:pStyle w:val="Text"/>
      </w:pPr>
      <w:r w:rsidRPr="00E32D5F">
        <w:t>„Masaj neutíká před nebezpečím,“</w:t>
      </w:r>
      <w:r>
        <w:t xml:space="preserve"> řekl Nai</w:t>
      </w:r>
      <w:r w:rsidRPr="00E32D5F">
        <w:t>kos</w:t>
      </w:r>
      <w:r>
        <w:t>i</w:t>
      </w:r>
      <w:r w:rsidRPr="00E32D5F">
        <w:t>ai.</w:t>
      </w:r>
    </w:p>
    <w:p w:rsidR="00320EC3" w:rsidRPr="00E32D5F" w:rsidRDefault="00320EC3" w:rsidP="00320EC3">
      <w:pPr>
        <w:pStyle w:val="Text"/>
      </w:pPr>
      <w:r w:rsidRPr="00E32D5F">
        <w:t>„Říkám ti, Thomasi Naikosiai,“ prohlásil starý muž, „že nedovolím, abys přinutil mou dceru a moje vnoučata žít v tomhle pekle. Poslední loď odlétá zítra ráno. Oni budou v ní.“</w:t>
      </w:r>
    </w:p>
    <w:p w:rsidR="00320EC3" w:rsidRPr="00E32D5F" w:rsidRDefault="00320EC3" w:rsidP="00320EC3">
      <w:pPr>
        <w:pStyle w:val="Text"/>
      </w:pPr>
      <w:r w:rsidRPr="00E32D5F">
        <w:t>„Zůstanou se mnou, aby dali základ novému národu Masajů.“</w:t>
      </w:r>
    </w:p>
    <w:p w:rsidR="00320EC3" w:rsidRPr="00E32D5F" w:rsidRDefault="00320EC3" w:rsidP="00320EC3">
      <w:pPr>
        <w:pStyle w:val="Text"/>
      </w:pPr>
      <w:r w:rsidRPr="00E32D5F">
        <w:t>Šest mužů se začalo šeptem radit a pak se jejich vůdce zadíval na Naikosiaie. „Děláš hroznou chybu, Thomasi,“ řekl. „Pokud si to rozmyslíš, v lodi pro tebe bude místo.“</w:t>
      </w:r>
    </w:p>
    <w:p w:rsidR="00320EC3" w:rsidRPr="00E32D5F" w:rsidRDefault="00320EC3" w:rsidP="00320EC3">
      <w:pPr>
        <w:pStyle w:val="Text"/>
      </w:pPr>
      <w:r w:rsidRPr="00E32D5F">
        <w:t>Obrátili se a vydali se na zpáteční cestu, ale stařec se obrátil a zavolal na Naikosiaie: „Vrátím se pro svou dceru.“</w:t>
      </w:r>
    </w:p>
    <w:p w:rsidR="00320EC3" w:rsidRPr="00E32D5F" w:rsidRDefault="00320EC3" w:rsidP="00320EC3">
      <w:pPr>
        <w:pStyle w:val="Text"/>
      </w:pPr>
      <w:r w:rsidRPr="00E32D5F">
        <w:t>Naikosiai mu zamával puškou. „Budu na tebe čekat.“</w:t>
      </w:r>
    </w:p>
    <w:p w:rsidR="00320EC3" w:rsidRPr="00E32D5F" w:rsidRDefault="00320EC3" w:rsidP="00320EC3">
      <w:pPr>
        <w:pStyle w:val="Text"/>
      </w:pPr>
      <w:r w:rsidRPr="00E32D5F">
        <w:t>Starý muž se obrátil a odešel s ostatními a Naikosiai se vzduchovou propustí vrátil do domu. Dlaždičková podlaha páchla dezinfekcí a pohled na televizor ho jako vždy pobuřoval. Jeho žena na něj čekala v kuchyni mezi tuctem drobných zbytečností, které koupila v předešlých letech.</w:t>
      </w:r>
    </w:p>
    <w:p w:rsidR="00320EC3" w:rsidRPr="00E32D5F" w:rsidRDefault="00320EC3" w:rsidP="00320EC3">
      <w:pPr>
        <w:pStyle w:val="Text"/>
      </w:pPr>
      <w:r w:rsidRPr="00E32D5F">
        <w:t>„Jak jsi mohl hovořit tak neuctivě se Staršími!“ otázala se ho. „Zneuctil jsi nás!“</w:t>
      </w:r>
    </w:p>
    <w:p w:rsidR="00320EC3" w:rsidRPr="00E32D5F" w:rsidRDefault="00320EC3" w:rsidP="00320EC3">
      <w:pPr>
        <w:pStyle w:val="Text"/>
      </w:pPr>
      <w:r w:rsidRPr="00E32D5F">
        <w:t xml:space="preserve">„Ne!“ odsekl. </w:t>
      </w:r>
      <w:r w:rsidRPr="00E32D5F">
        <w:rPr>
          <w:i/>
        </w:rPr>
        <w:t>„Oni</w:t>
      </w:r>
      <w:r w:rsidRPr="00E32D5F">
        <w:t xml:space="preserve"> nás zneuctili tím, že odcházejí!“</w:t>
      </w:r>
    </w:p>
    <w:p w:rsidR="00320EC3" w:rsidRPr="00E32D5F" w:rsidRDefault="00320EC3" w:rsidP="00320EC3">
      <w:pPr>
        <w:pStyle w:val="Text"/>
      </w:pPr>
      <w:r w:rsidRPr="00E32D5F">
        <w:t xml:space="preserve">„Thomasi, na našich polích nic neroste. Všechna zvířata pomřela. Bez masky s filtrem nemůžeš ani dýchat zdejší vzduch. </w:t>
      </w:r>
      <w:r w:rsidRPr="00E32D5F">
        <w:rPr>
          <w:i/>
        </w:rPr>
        <w:t>Proč</w:t>
      </w:r>
      <w:r w:rsidRPr="00E32D5F">
        <w:t xml:space="preserve"> tady chceš zůstat?“</w:t>
      </w:r>
    </w:p>
    <w:p w:rsidR="00320EC3" w:rsidRPr="00E32D5F" w:rsidRDefault="00320EC3" w:rsidP="00320EC3">
      <w:pPr>
        <w:pStyle w:val="Text"/>
      </w:pPr>
      <w:r w:rsidRPr="00E32D5F">
        <w:t>„Je to země našich předků. Neopustíme ji.“</w:t>
      </w:r>
    </w:p>
    <w:p w:rsidR="00320EC3" w:rsidRPr="00E32D5F" w:rsidRDefault="00320EC3" w:rsidP="00320EC3">
      <w:pPr>
        <w:pStyle w:val="Text"/>
      </w:pPr>
      <w:r w:rsidRPr="00E32D5F">
        <w:t>„Ale všichni ostatní –“</w:t>
      </w:r>
    </w:p>
    <w:p w:rsidR="00320EC3" w:rsidRPr="00E32D5F" w:rsidRDefault="00320EC3" w:rsidP="00320EC3">
      <w:pPr>
        <w:pStyle w:val="Text"/>
      </w:pPr>
      <w:r w:rsidRPr="00E32D5F">
        <w:lastRenderedPageBreak/>
        <w:t>„Mohou si dělat, co chtějí,“ skočil jí do řeči. „En-kai je bude soudit, stejně jako nás všechny. Já se setkán</w:t>
      </w:r>
      <w:r>
        <w:t>í</w:t>
      </w:r>
      <w:r w:rsidRPr="00E32D5F">
        <w:t xml:space="preserve"> se svým stvořitelem nebojím.“</w:t>
      </w:r>
    </w:p>
    <w:p w:rsidR="00320EC3" w:rsidRPr="00E32D5F" w:rsidRDefault="00320EC3" w:rsidP="00320EC3">
      <w:pPr>
        <w:pStyle w:val="Text"/>
      </w:pPr>
      <w:r w:rsidRPr="00E32D5F">
        <w:t>„Ale proč se s ním chceš setkat tak brzy?“ naléhala. „Viděl jsi pásky a kotouče z Nového Kilimandžára. Je to překrásný svět, zelený a zlatý, plný jezer a řek.“</w:t>
      </w:r>
    </w:p>
    <w:p w:rsidR="00320EC3" w:rsidRPr="00E32D5F" w:rsidRDefault="00320EC3" w:rsidP="00320EC3">
      <w:pPr>
        <w:pStyle w:val="Text"/>
      </w:pPr>
      <w:r w:rsidRPr="00E32D5F">
        <w:t>„I Země kdysi bývala zelená a zlatá, plná jezer a řek,“ odpověděl Naikosiai. „Zničili ji. Zničí i tamten svět.“</w:t>
      </w:r>
    </w:p>
    <w:p w:rsidR="00320EC3" w:rsidRPr="00E32D5F" w:rsidRDefault="00320EC3" w:rsidP="00320EC3">
      <w:pPr>
        <w:pStyle w:val="Text"/>
      </w:pPr>
      <w:r w:rsidRPr="00E32D5F">
        <w:t>„Možná, že máš pravdu, ale my už v té době budeme dávno mrtví,“ řekla. „Chci tam jít.“</w:t>
      </w:r>
    </w:p>
    <w:p w:rsidR="00320EC3" w:rsidRPr="00E32D5F" w:rsidRDefault="00320EC3" w:rsidP="00320EC3">
      <w:pPr>
        <w:pStyle w:val="Text"/>
      </w:pPr>
      <w:r w:rsidRPr="00E32D5F">
        <w:t>„Už jsme o tom mluvili.“</w:t>
      </w:r>
    </w:p>
    <w:p w:rsidR="00320EC3" w:rsidRPr="00E32D5F" w:rsidRDefault="00320EC3" w:rsidP="00320EC3">
      <w:pPr>
        <w:pStyle w:val="Text"/>
      </w:pPr>
      <w:r w:rsidRPr="00E32D5F">
        <w:t>„A vždycky to skončilo nařizováním, ne domluvou,“ odpověděla. Její výraz zjihl. „Thomasi, než umřu, chci alespoň ještě jednou vidět vodu, která se dá pít, aniž by se do ni musely přidávat chemikálie. Chci vidět antilopy pasoucí se na širých savanách. Chci se procházet, aniž bych se musela chránit před vzduchem, který dýchám.“</w:t>
      </w:r>
    </w:p>
    <w:p w:rsidR="00320EC3" w:rsidRPr="00E32D5F" w:rsidRDefault="00320EC3" w:rsidP="00320EC3">
      <w:pPr>
        <w:pStyle w:val="Text"/>
      </w:pPr>
      <w:r w:rsidRPr="00E32D5F">
        <w:t>„Už jsem rozhodl.“</w:t>
      </w:r>
    </w:p>
    <w:p w:rsidR="00320EC3" w:rsidRPr="00E32D5F" w:rsidRDefault="00320EC3" w:rsidP="00320EC3">
      <w:pPr>
        <w:pStyle w:val="Text"/>
      </w:pPr>
      <w:r w:rsidRPr="00E32D5F">
        <w:t>Zavrtěla hlavou. „Miluji tě, Thomasi, ale nemohu tady zůstat, a nemohu ani dovolit, aby tu zůstaly mé děti.“</w:t>
      </w:r>
    </w:p>
    <w:p w:rsidR="00320EC3" w:rsidRPr="00E32D5F" w:rsidRDefault="00320EC3" w:rsidP="00320EC3">
      <w:pPr>
        <w:pStyle w:val="Text"/>
      </w:pPr>
      <w:r w:rsidRPr="00E32D5F">
        <w:t>„Mé děti odsud nikdo nevezme!“ zaječel.</w:t>
      </w:r>
    </w:p>
    <w:p w:rsidR="00320EC3" w:rsidRPr="00E32D5F" w:rsidRDefault="00320EC3" w:rsidP="00320EC3">
      <w:pPr>
        <w:pStyle w:val="Text"/>
      </w:pPr>
      <w:r w:rsidRPr="00E32D5F">
        <w:t xml:space="preserve">„Jen proto, že ti nezáleží na </w:t>
      </w:r>
      <w:r w:rsidRPr="00E32D5F">
        <w:rPr>
          <w:i/>
        </w:rPr>
        <w:t>vlastní</w:t>
      </w:r>
      <w:r w:rsidRPr="00E32D5F">
        <w:t xml:space="preserve"> budoucnosti, nedovolím, abys o </w:t>
      </w:r>
      <w:r w:rsidRPr="00E32D5F">
        <w:rPr>
          <w:i/>
        </w:rPr>
        <w:t xml:space="preserve">jejich </w:t>
      </w:r>
      <w:r w:rsidRPr="00E32D5F">
        <w:t>budoucnost připravil naše syny.“</w:t>
      </w:r>
    </w:p>
    <w:p w:rsidR="00320EC3" w:rsidRPr="00E32D5F" w:rsidRDefault="00320EC3" w:rsidP="00320EC3">
      <w:pPr>
        <w:pStyle w:val="Text"/>
      </w:pPr>
      <w:r w:rsidRPr="00E32D5F">
        <w:t>„Jejich budoucnost je tady, kde Masajové žili vždycky.“</w:t>
      </w:r>
    </w:p>
    <w:p w:rsidR="00320EC3" w:rsidRPr="00E32D5F" w:rsidRDefault="00320EC3" w:rsidP="00320EC3">
      <w:pPr>
        <w:pStyle w:val="Text"/>
      </w:pPr>
      <w:r w:rsidRPr="00E32D5F">
        <w:t>„Prosím, pojď s námi, tati,“ řekl tenký hlásek za jeho zády a Naikosiai se obrátil a zadíval se na své dva syny, staré osm a pět let, kteří stáli u dveří své ložnice a upírali na něj své velké oči.</w:t>
      </w:r>
    </w:p>
    <w:p w:rsidR="00320EC3" w:rsidRPr="00E32D5F" w:rsidRDefault="00320EC3" w:rsidP="00320EC3">
      <w:pPr>
        <w:pStyle w:val="Text"/>
      </w:pPr>
      <w:r w:rsidRPr="00E32D5F">
        <w:t>„Co jsi jim řekla?“ zeptal se Naikosiai podezíravě.</w:t>
      </w:r>
    </w:p>
    <w:p w:rsidR="00320EC3" w:rsidRPr="00E32D5F" w:rsidRDefault="00320EC3" w:rsidP="00320EC3">
      <w:pPr>
        <w:pStyle w:val="Text"/>
      </w:pPr>
      <w:r w:rsidRPr="00E32D5F">
        <w:t>„Pravdu,“ odpověděla jeho žena.</w:t>
      </w:r>
    </w:p>
    <w:p w:rsidR="00320EC3" w:rsidRPr="00E32D5F" w:rsidRDefault="00320EC3" w:rsidP="00320EC3">
      <w:pPr>
        <w:pStyle w:val="Text"/>
      </w:pPr>
      <w:r w:rsidRPr="00E32D5F">
        <w:t>Obrátil se ke dvěma chlapcům. „Pojďte sem,“ řekl a oni se rozběhli přes místnost k němu.</w:t>
      </w:r>
    </w:p>
    <w:p w:rsidR="00320EC3" w:rsidRPr="00E32D5F" w:rsidRDefault="00320EC3" w:rsidP="00320EC3">
      <w:pPr>
        <w:pStyle w:val="Text"/>
      </w:pPr>
      <w:r w:rsidRPr="00E32D5F">
        <w:t>„Kdo jste?“ zeptal se.</w:t>
      </w:r>
    </w:p>
    <w:p w:rsidR="00320EC3" w:rsidRPr="00E32D5F" w:rsidRDefault="00320EC3" w:rsidP="00320EC3">
      <w:pPr>
        <w:pStyle w:val="Text"/>
      </w:pPr>
      <w:r w:rsidRPr="00E32D5F">
        <w:t>„Kluci,“ odpověděl ten mladší.</w:t>
      </w:r>
    </w:p>
    <w:p w:rsidR="00320EC3" w:rsidRPr="00E32D5F" w:rsidRDefault="00320EC3" w:rsidP="00320EC3">
      <w:pPr>
        <w:pStyle w:val="Text"/>
      </w:pPr>
      <w:r w:rsidRPr="00E32D5F">
        <w:t xml:space="preserve">„A co </w:t>
      </w:r>
      <w:r>
        <w:rPr>
          <w:i/>
        </w:rPr>
        <w:t>ještě?“</w:t>
      </w:r>
    </w:p>
    <w:p w:rsidR="00320EC3" w:rsidRPr="00E32D5F" w:rsidRDefault="00320EC3" w:rsidP="00320EC3">
      <w:pPr>
        <w:pStyle w:val="Text"/>
      </w:pPr>
      <w:r w:rsidRPr="00E32D5F">
        <w:t>„Masajové,“ řekl starší.</w:t>
      </w:r>
    </w:p>
    <w:p w:rsidR="00320EC3" w:rsidRPr="00E32D5F" w:rsidRDefault="00320EC3" w:rsidP="00320EC3">
      <w:pPr>
        <w:pStyle w:val="Text"/>
      </w:pPr>
      <w:r w:rsidRPr="00E32D5F">
        <w:lastRenderedPageBreak/>
        <w:t>„To je pravda,“ řekl Naikosiai. „Pocházíte z rodu obrů. Bývaly doby, kdy jste mohli vyšplhat na vrcholek Kilimandžára a celý kraj, kam až jste dohlédli, patřil nám.“</w:t>
      </w:r>
    </w:p>
    <w:p w:rsidR="00320EC3" w:rsidRPr="00E32D5F" w:rsidRDefault="00320EC3" w:rsidP="00320EC3">
      <w:pPr>
        <w:pStyle w:val="Text"/>
      </w:pPr>
      <w:r w:rsidRPr="00E32D5F">
        <w:t>„Ale to už je dávno,“ řekl starší chlapec.</w:t>
      </w:r>
    </w:p>
    <w:p w:rsidR="00320EC3" w:rsidRPr="00E32D5F" w:rsidRDefault="00320EC3" w:rsidP="00320EC3">
      <w:pPr>
        <w:pStyle w:val="Text"/>
      </w:pPr>
      <w:r w:rsidRPr="00E32D5F">
        <w:t xml:space="preserve">„Jednou nám zase bude patřit,“ řekl Naikosiai. „Nesmíte nikdy zapomenout, kdo jste, mí synové. Jste potomci Leeyo, který zabil sto lvů pouze oštěpem; Neliona, který vedl válku proti bílým a vyhnal je z Rokle; Sendaja, největšího ze všech </w:t>
      </w:r>
      <w:r w:rsidRPr="00E32D5F">
        <w:rPr>
          <w:i/>
        </w:rPr>
        <w:t>laibonů.</w:t>
      </w:r>
      <w:r w:rsidRPr="00E32D5F">
        <w:t xml:space="preserve"> Kdysi se Kikujové, Wakambové i Lumbwové chvěli strachem při pouhém vyslovení slova Masaj. To je vaše dědictví; neodvracejte se od něj.“</w:t>
      </w:r>
    </w:p>
    <w:p w:rsidR="00320EC3" w:rsidRPr="00E32D5F" w:rsidRDefault="00320EC3" w:rsidP="00320EC3">
      <w:pPr>
        <w:pStyle w:val="Text"/>
      </w:pPr>
      <w:r w:rsidRPr="00E32D5F">
        <w:t>„Ale Kikujové a ostatní kmeny už odletěly.“</w:t>
      </w:r>
    </w:p>
    <w:p w:rsidR="00320EC3" w:rsidRPr="00E32D5F" w:rsidRDefault="00320EC3" w:rsidP="00320EC3">
      <w:pPr>
        <w:pStyle w:val="Text"/>
      </w:pPr>
      <w:r w:rsidRPr="00E32D5F">
        <w:t xml:space="preserve">„Jaký je v tom rozdíl pro Masaje? Nepostavili jsme se jen Kikujům a Wakambům, ale proti </w:t>
      </w:r>
      <w:r w:rsidRPr="00E32D5F">
        <w:rPr>
          <w:i/>
        </w:rPr>
        <w:t>všem</w:t>
      </w:r>
      <w:r w:rsidRPr="00E32D5F">
        <w:t xml:space="preserve"> lidem, kteří nás chtěli nutit změnit náš způsob života. Dokonce i když Evropané ovládli Keňu a Tanganiku, nikdy neovládli Masaje. Když přišla Nezávislost a lidé všech ostatních kmenů se přestěhovali do měst, nosili obleky a opičili se po Evropanech, my jsme zůstali tam, kam jsme vždycky patřili. Nosili jsme, co jsme chtěli, a žili jsme, kde jsme chtěli, protože jsme hrdí Masajové. Copak tohle pro vás nic </w:t>
      </w:r>
      <w:r w:rsidRPr="00E32D5F">
        <w:rPr>
          <w:i/>
        </w:rPr>
        <w:t>neznamená?“</w:t>
      </w:r>
    </w:p>
    <w:p w:rsidR="00320EC3" w:rsidRPr="00E32D5F" w:rsidRDefault="00320EC3" w:rsidP="00320EC3">
      <w:pPr>
        <w:pStyle w:val="Text"/>
      </w:pPr>
      <w:r w:rsidRPr="00E32D5F">
        <w:t>„Copak nebudeme pořád Masaji, když odletíme na jinou planetu?“ zeptal se starší syn.</w:t>
      </w:r>
    </w:p>
    <w:p w:rsidR="00320EC3" w:rsidRPr="00E32D5F" w:rsidRDefault="00320EC3" w:rsidP="00320EC3">
      <w:pPr>
        <w:pStyle w:val="Text"/>
      </w:pPr>
      <w:r w:rsidRPr="00E32D5F">
        <w:t>„Ne,“ odpověděl Naikosiai pevné. „Mezi Masaji a jejich zemí je pevné pouto. My tvoříme ji a ona tvoří nás. Pro ni jsme vždycky bojovali a ona nás vždycky chránila.“</w:t>
      </w:r>
    </w:p>
    <w:p w:rsidR="00320EC3" w:rsidRPr="00E32D5F" w:rsidRDefault="00320EC3" w:rsidP="00320EC3">
      <w:pPr>
        <w:pStyle w:val="Text"/>
      </w:pPr>
      <w:r w:rsidRPr="00E32D5F">
        <w:t>„Ale teď je nemocná,“ namítl chlapec.</w:t>
      </w:r>
    </w:p>
    <w:p w:rsidR="00320EC3" w:rsidRPr="00E32D5F" w:rsidRDefault="00320EC3" w:rsidP="00320EC3">
      <w:pPr>
        <w:pStyle w:val="Text"/>
      </w:pPr>
      <w:r w:rsidRPr="00E32D5F">
        <w:t>„Kdybych onemocněl já, opustili byste mě?“ zeptal se Naikosiai.</w:t>
      </w:r>
    </w:p>
    <w:p w:rsidR="00320EC3" w:rsidRPr="00E32D5F" w:rsidRDefault="00320EC3" w:rsidP="00320EC3">
      <w:pPr>
        <w:pStyle w:val="Text"/>
      </w:pPr>
      <w:r w:rsidRPr="00E32D5F">
        <w:t>„Ne, tati.“</w:t>
      </w:r>
    </w:p>
    <w:p w:rsidR="00320EC3" w:rsidRPr="00E32D5F" w:rsidRDefault="00320EC3" w:rsidP="00320EC3">
      <w:pPr>
        <w:pStyle w:val="Text"/>
      </w:pPr>
      <w:r w:rsidRPr="00E32D5F">
        <w:t>„A tak jako byste v nemoci neopustili mne, tak nesmíme opustit v nemoci ani svou zemi. Když něco milujete, když k tomu patříte a je to součástí vás samých, neopustíte to jen proto, že to onemocnělo. Zůstanete a bojujete s nemocí, až zvítězíte.“</w:t>
      </w:r>
    </w:p>
    <w:p w:rsidR="00320EC3" w:rsidRPr="00E32D5F" w:rsidRDefault="00320EC3" w:rsidP="00320EC3">
      <w:pPr>
        <w:pStyle w:val="Text"/>
      </w:pPr>
      <w:r w:rsidRPr="00E32D5F">
        <w:t>„Ale –“</w:t>
      </w:r>
    </w:p>
    <w:p w:rsidR="00320EC3" w:rsidRPr="00E32D5F" w:rsidRDefault="00320EC3" w:rsidP="00320EC3">
      <w:pPr>
        <w:pStyle w:val="Text"/>
      </w:pPr>
      <w:r w:rsidRPr="00E32D5F">
        <w:t>„Věřte mi,“ řekl Naikosiai. „Copak jsem už někdy rozhodl špatně?“</w:t>
      </w:r>
    </w:p>
    <w:p w:rsidR="00320EC3" w:rsidRPr="00E32D5F" w:rsidRDefault="00320EC3" w:rsidP="00320EC3">
      <w:pPr>
        <w:pStyle w:val="Text"/>
      </w:pPr>
      <w:r w:rsidRPr="00E32D5F">
        <w:t>„Ne, tati.“</w:t>
      </w:r>
    </w:p>
    <w:p w:rsidR="00320EC3" w:rsidRPr="00E32D5F" w:rsidRDefault="00320EC3" w:rsidP="00320EC3">
      <w:pPr>
        <w:pStyle w:val="Text"/>
      </w:pPr>
      <w:r w:rsidRPr="00E32D5F">
        <w:lastRenderedPageBreak/>
        <w:t xml:space="preserve">„A není tomu tak ani teď. Jsme lid vyvolený En-kai. Žijeme na zemi, kterou nám dal. Copak nechápete, že tady </w:t>
      </w:r>
      <w:r w:rsidRPr="00E32D5F">
        <w:rPr>
          <w:i/>
        </w:rPr>
        <w:t>musíme</w:t>
      </w:r>
      <w:r w:rsidRPr="00E32D5F">
        <w:t xml:space="preserve"> zůstat, že musíme dodržet dohodu s En-kai?“</w:t>
      </w:r>
    </w:p>
    <w:p w:rsidR="00320EC3" w:rsidRPr="00E32D5F" w:rsidRDefault="00320EC3" w:rsidP="00320EC3">
      <w:pPr>
        <w:pStyle w:val="Text"/>
      </w:pPr>
      <w:r w:rsidRPr="00E32D5F">
        <w:t>„Ale už nikdy neuvidíme svoje kamarády!“ zakvílel mladší chlapec.</w:t>
      </w:r>
    </w:p>
    <w:p w:rsidR="00320EC3" w:rsidRPr="00E32D5F" w:rsidRDefault="00320EC3" w:rsidP="00320EC3">
      <w:pPr>
        <w:pStyle w:val="Text"/>
      </w:pPr>
      <w:r w:rsidRPr="00E32D5F">
        <w:t>„Získáš si nové kamarády.“</w:t>
      </w:r>
    </w:p>
    <w:p w:rsidR="00320EC3" w:rsidRPr="00E32D5F" w:rsidRDefault="00320EC3" w:rsidP="00320EC3">
      <w:pPr>
        <w:pStyle w:val="Text"/>
      </w:pPr>
      <w:r w:rsidRPr="00E32D5F">
        <w:t>„Kde?“ zaplakal chlapec. „Všichni už jsou pryč!“</w:t>
      </w:r>
    </w:p>
    <w:p w:rsidR="00320EC3" w:rsidRPr="00E32D5F" w:rsidRDefault="00320EC3" w:rsidP="00320EC3">
      <w:pPr>
        <w:pStyle w:val="Text"/>
      </w:pPr>
      <w:r w:rsidRPr="00E32D5F">
        <w:t>„Okamžitě přestaň!“ okřikl ho Naikosiai příkře. „Masaj nepláče.“</w:t>
      </w:r>
    </w:p>
    <w:p w:rsidR="00320EC3" w:rsidRPr="00E32D5F" w:rsidRDefault="00320EC3" w:rsidP="00320EC3">
      <w:pPr>
        <w:pStyle w:val="Text"/>
      </w:pPr>
      <w:r w:rsidRPr="00E32D5F">
        <w:t xml:space="preserve">Chlapec plakat nepřestal a Naikosiai se vyčítavě podíval na svou ženu. „To je </w:t>
      </w:r>
      <w:r w:rsidRPr="00E32D5F">
        <w:rPr>
          <w:i/>
        </w:rPr>
        <w:t>tvoje</w:t>
      </w:r>
      <w:r w:rsidRPr="00E32D5F">
        <w:t xml:space="preserve"> práce,“ řekl. „Tys ho rozmazlila.“</w:t>
      </w:r>
    </w:p>
    <w:p w:rsidR="00320EC3" w:rsidRPr="00E32D5F" w:rsidRDefault="00320EC3" w:rsidP="00320EC3">
      <w:pPr>
        <w:pStyle w:val="Text"/>
      </w:pPr>
      <w:r w:rsidRPr="00E32D5F">
        <w:t>Zadívala se mu zpříma do očí. „Pětiletý chlapec má právo plakat.“</w:t>
      </w:r>
    </w:p>
    <w:p w:rsidR="00320EC3" w:rsidRPr="00E32D5F" w:rsidRDefault="00320EC3" w:rsidP="00320EC3">
      <w:pPr>
        <w:pStyle w:val="Text"/>
      </w:pPr>
      <w:r w:rsidRPr="00E32D5F">
        <w:t>„Ne masajský chlapec,“ odpověděl.</w:t>
      </w:r>
    </w:p>
    <w:p w:rsidR="00320EC3" w:rsidRPr="00E32D5F" w:rsidRDefault="00320EC3" w:rsidP="00320EC3">
      <w:pPr>
        <w:pStyle w:val="Text"/>
      </w:pPr>
      <w:r w:rsidRPr="00E32D5F">
        <w:t>„Pak už není Masaj a ty nemůžeš nic namítat, když odejde se mnou.“</w:t>
      </w:r>
    </w:p>
    <w:p w:rsidR="00320EC3" w:rsidRPr="00E32D5F" w:rsidRDefault="00320EC3" w:rsidP="00320EC3">
      <w:pPr>
        <w:pStyle w:val="Text"/>
      </w:pPr>
      <w:r w:rsidRPr="00E32D5F">
        <w:t xml:space="preserve">„Já chci jít taky!“ zvolal osmiletý a na tváři se mu najednou objevily slzy. Thomas Naikosiai se zadíval na svou ženu a své děti – opravdu se na ně </w:t>
      </w:r>
      <w:r w:rsidRPr="00E32D5F">
        <w:rPr>
          <w:i/>
        </w:rPr>
        <w:t>zadíval –</w:t>
      </w:r>
      <w:r w:rsidRPr="00E32D5F">
        <w:t xml:space="preserve"> a zjistil, že je vůbec neznal. To nebyla ta pokorná dívka vychovaná v tradicích jejich lidu, se kterou se oženil před devíti lety. Tihle vzlykající chlapci nebyli jeho Leeyo a Nelion.</w:t>
      </w:r>
    </w:p>
    <w:p w:rsidR="00320EC3" w:rsidRPr="00E32D5F" w:rsidRDefault="00320EC3" w:rsidP="00320EC3">
      <w:pPr>
        <w:pStyle w:val="Text"/>
      </w:pPr>
      <w:r w:rsidRPr="00E32D5F">
        <w:t>Šel ke dveřím a otevřel je.</w:t>
      </w:r>
    </w:p>
    <w:p w:rsidR="00320EC3" w:rsidRPr="00E32D5F" w:rsidRDefault="00320EC3" w:rsidP="00320EC3">
      <w:pPr>
        <w:pStyle w:val="Text"/>
      </w:pPr>
      <w:r w:rsidRPr="00E32D5F">
        <w:t>„Jděte do Nového světa s ostatními černými Evropany,“ zavrčel.</w:t>
      </w:r>
    </w:p>
    <w:p w:rsidR="00320EC3" w:rsidRPr="00E32D5F" w:rsidRDefault="00320EC3" w:rsidP="00320EC3">
      <w:pPr>
        <w:pStyle w:val="Text"/>
      </w:pPr>
      <w:r w:rsidRPr="00E32D5F">
        <w:t>„Půjdeš s námi?“ zeptal se starší syn.</w:t>
      </w:r>
    </w:p>
    <w:p w:rsidR="00320EC3" w:rsidRPr="00E32D5F" w:rsidRDefault="00320EC3" w:rsidP="00320EC3">
      <w:pPr>
        <w:pStyle w:val="Text"/>
      </w:pPr>
      <w:r w:rsidRPr="00E32D5F">
        <w:t>Naikosiai se obrátil ke své ženě. „Zapuzuji tě,“ řekl chladně. „Všechno, co bylo mezi námi, už není.“</w:t>
      </w:r>
    </w:p>
    <w:p w:rsidR="00320EC3" w:rsidRPr="00E32D5F" w:rsidRDefault="00320EC3" w:rsidP="00320EC3">
      <w:pPr>
        <w:pStyle w:val="Text"/>
      </w:pPr>
      <w:r w:rsidRPr="00E32D5F">
        <w:t>Pak přistoupil ke svým dvěma synům. „Zříkám se vás. Nejsem už vaším otcem a vy už nejste mými syny. A teď jděte!“</w:t>
      </w:r>
    </w:p>
    <w:p w:rsidR="00320EC3" w:rsidRPr="00E32D5F" w:rsidRDefault="00320EC3" w:rsidP="00320EC3">
      <w:pPr>
        <w:pStyle w:val="Text"/>
      </w:pPr>
      <w:r w:rsidRPr="00E32D5F">
        <w:t>Jeho žena oblékla pláště a masky oběma svým chlapcům a pak si nasadila vlastní.</w:t>
      </w:r>
    </w:p>
    <w:p w:rsidR="00320EC3" w:rsidRPr="00E32D5F" w:rsidRDefault="00320EC3" w:rsidP="00320EC3">
      <w:pPr>
        <w:pStyle w:val="Text"/>
      </w:pPr>
      <w:r w:rsidRPr="00E32D5F">
        <w:t>„Ráno pošlu nějaké muže pro mé věci,“ řekla.</w:t>
      </w:r>
    </w:p>
    <w:p w:rsidR="00320EC3" w:rsidRPr="00E32D5F" w:rsidRDefault="00320EC3" w:rsidP="00320EC3">
      <w:pPr>
        <w:pStyle w:val="Text"/>
      </w:pPr>
      <w:r w:rsidRPr="00E32D5F">
        <w:t>„Pokud někdo vstoupí na můj pozemek, zabiju ho,“ řekl Naikosiai.</w:t>
      </w:r>
    </w:p>
    <w:p w:rsidR="00320EC3" w:rsidRPr="00E32D5F" w:rsidRDefault="00320EC3" w:rsidP="00320EC3">
      <w:pPr>
        <w:pStyle w:val="Text"/>
      </w:pPr>
      <w:r w:rsidRPr="00E32D5F">
        <w:t>Podívala se na něj pohledem čiré nenávisti. Pak vzala své děti za ruce, vyšla s nimi z domu a dál dlouhou cestou k lodi, která na ně čekala.</w:t>
      </w:r>
    </w:p>
    <w:p w:rsidR="00320EC3" w:rsidRPr="00E32D5F" w:rsidRDefault="00320EC3" w:rsidP="00320EC3">
      <w:pPr>
        <w:pStyle w:val="Text"/>
      </w:pPr>
      <w:r w:rsidRPr="00E32D5F">
        <w:lastRenderedPageBreak/>
        <w:t>Naikosiai přecházel několik minut po domě, překypuje nervózním hněvem. Nakonec přistoupil ke skříni, vzal svůj plášť a masku, popadl pušku a vyšel před dům. Viditelnost byla špatná jako vždycky, a tak sešel k cestě, aby viděl, jestli se někdo blíží.</w:t>
      </w:r>
    </w:p>
    <w:p w:rsidR="00320EC3" w:rsidRPr="00E32D5F" w:rsidRDefault="00320EC3" w:rsidP="00320EC3">
      <w:pPr>
        <w:pStyle w:val="Text"/>
      </w:pPr>
      <w:r w:rsidRPr="00E32D5F">
        <w:t>Nikde neviděl žádný pohyb. Málem cítil zklamání. Chtěl jim ukázat, jak Masaj bráni, co mu patří.</w:t>
      </w:r>
    </w:p>
    <w:p w:rsidR="00320EC3" w:rsidRPr="00E32D5F" w:rsidRDefault="00320EC3" w:rsidP="00320EC3">
      <w:pPr>
        <w:pStyle w:val="Text"/>
      </w:pPr>
      <w:r w:rsidRPr="00E32D5F">
        <w:t>A najednou si uvědomil, že takhle Masaj nebrání, co mu patří. Došel k okraji rokle, otevřel závěr pušky a naházel náboje jeden po druhém dolů. Pak zatočil puškou nad hlavou a hodil ji za nimi. Za ní následoval plášť, pak maska a nakonec jeho šaty a střevíce.</w:t>
      </w:r>
    </w:p>
    <w:p w:rsidR="00320EC3" w:rsidRPr="00E32D5F" w:rsidRDefault="00320EC3" w:rsidP="00320EC3">
      <w:pPr>
        <w:pStyle w:val="Text"/>
      </w:pPr>
      <w:r w:rsidRPr="00E32D5F">
        <w:t>Vrátil se do domu a vytáhl kufr, který pečlivě uschovával už celé věky.</w:t>
      </w:r>
    </w:p>
    <w:p w:rsidR="00320EC3" w:rsidRPr="00E32D5F" w:rsidRDefault="00320EC3" w:rsidP="00320EC3">
      <w:pPr>
        <w:pStyle w:val="Text"/>
      </w:pPr>
      <w:r w:rsidRPr="00E32D5F">
        <w:t>V něm našel to, co hledal: prosté červené roucho. Přehodil si ho přes sebe.</w:t>
      </w:r>
    </w:p>
    <w:p w:rsidR="00320EC3" w:rsidRPr="00E32D5F" w:rsidRDefault="00320EC3" w:rsidP="00320EC3">
      <w:pPr>
        <w:pStyle w:val="Text"/>
      </w:pPr>
      <w:r w:rsidRPr="00E32D5F">
        <w:t>Pak šel do koupelny a otevřel skříňku s kosmetikou své ženy. Trvalo mu skoro půl hodiny, než našel správnou kombinaci, ale když zase vyšel, měl vlasy rudé, jako by si je nabarvil hlinkou.</w:t>
      </w:r>
    </w:p>
    <w:p w:rsidR="00320EC3" w:rsidRDefault="00320EC3" w:rsidP="00320EC3">
      <w:pPr>
        <w:pStyle w:val="Text"/>
      </w:pPr>
    </w:p>
    <w:p w:rsidR="00320EC3" w:rsidRPr="00E32D5F" w:rsidRDefault="00320EC3" w:rsidP="00320EC3">
      <w:pPr>
        <w:pStyle w:val="Text"/>
      </w:pPr>
      <w:r w:rsidRPr="00E32D5F">
        <w:t>Zastavil se u krbu a sundal oštěp, který nad ním visel. Podle rodinné tradice oštěp kdysi používal sám Nelion; nebyl si jist, jestli se tomu dá věřit, ale určitě to byl masajský oštěp, zkrvavený za minulá století mnohokrát v boji i při lovu.</w:t>
      </w:r>
    </w:p>
    <w:p w:rsidR="00320EC3" w:rsidRPr="00E32D5F" w:rsidRDefault="00320EC3" w:rsidP="00320EC3">
      <w:pPr>
        <w:pStyle w:val="Text"/>
      </w:pPr>
      <w:r w:rsidRPr="00E32D5F">
        <w:t xml:space="preserve">Naikosiai vyšel ven a postavil se před dveře svého domu – svého </w:t>
      </w:r>
      <w:r w:rsidRPr="00E32D5F">
        <w:rPr>
          <w:i/>
        </w:rPr>
        <w:t xml:space="preserve">manyatta. </w:t>
      </w:r>
      <w:r w:rsidRPr="00E32D5F">
        <w:t>Pod bosýma nohama cítil nemocnou zemi. Opřel se o oštěp a čekal. Ať už příště přijde po cestě kdokoliv – tlupa černých Evropanů, která ho chce okrást o to, co mu patří, lvi z dávné historie, tlupa Nandi nebo Lumbwů bažících po krvi, naleznou ho připraveného.</w:t>
      </w:r>
    </w:p>
    <w:p w:rsidR="00320EC3" w:rsidRPr="00E32D5F" w:rsidRDefault="00320EC3" w:rsidP="00320EC3">
      <w:pPr>
        <w:pStyle w:val="Text"/>
      </w:pPr>
      <w:r w:rsidRPr="00E32D5F">
        <w:t>Vrátili se následujícího dne hned po východu slunce doufajíce, že ho přesvědčí, aby s nimi odletěl na Nové Kilimandžáro. Co však našli, byl poslední Masaj s plícemi spálenými radiací, jehož mrtvé oči pyšně obhlížely zmizelou savanu pátrajíce po nepříteli.</w:t>
      </w:r>
    </w:p>
    <w:p w:rsidR="00320EC3" w:rsidRPr="00E32D5F" w:rsidRDefault="00320EC3" w:rsidP="00320EC3">
      <w:pPr>
        <w:pStyle w:val="Text"/>
        <w:ind w:firstLine="0"/>
        <w:jc w:val="center"/>
      </w:pPr>
      <w:r w:rsidRPr="00E32D5F">
        <w:t>* * *</w:t>
      </w:r>
    </w:p>
    <w:p w:rsidR="00320EC3" w:rsidRPr="00E32D5F" w:rsidRDefault="00320EC3" w:rsidP="00320EC3">
      <w:pPr>
        <w:pStyle w:val="Text"/>
      </w:pPr>
      <w:r w:rsidRPr="00E32D5F">
        <w:t>Uvolnil jsem náboj; byl jsem takřka na konci svých sil, emociálně docela vyčerpaný.</w:t>
      </w:r>
    </w:p>
    <w:p w:rsidR="00320EC3" w:rsidRPr="00E32D5F" w:rsidRDefault="00320EC3" w:rsidP="00320EC3">
      <w:pPr>
        <w:pStyle w:val="Text"/>
      </w:pPr>
      <w:r w:rsidRPr="00E32D5F">
        <w:lastRenderedPageBreak/>
        <w:t>Tak takhle skončil poslední Člověk na Zemi, pravděpodobně necelou míli od místa, kde začal. Tak statečně a tak hloupě, tak vznešeně a tak divošsky. Doufal jsem, že poslední artefakt bude posledním dílkem skládačky, ale místo toho jen zvětšil tajemnost té nejzáhadnější a nejfascinujícnější rasy.</w:t>
      </w:r>
    </w:p>
    <w:p w:rsidR="00320EC3" w:rsidRPr="00E32D5F" w:rsidRDefault="00320EC3" w:rsidP="00320EC3">
      <w:pPr>
        <w:pStyle w:val="Text"/>
      </w:pPr>
      <w:r w:rsidRPr="00E32D5F">
        <w:t>Nic pro ně nebylo vyloučené. Měl jsem pocit, že v okamžiku, kdy první Člověk vzhlédl a uviděl hvězdy, byly dny míru a svobody galaxie sečteny. A přesto si ke hvězdám nepřinesli jen svou žádostivost, strach a nenávist, ale i svou technologii, medicínu, své hrdiny a své světce. Většina galaxie jím byla přetvořena; Člověk přesvědčil všechny o své nadřazenosti.</w:t>
      </w:r>
    </w:p>
    <w:p w:rsidR="00320EC3" w:rsidRPr="00E32D5F" w:rsidRDefault="00320EC3" w:rsidP="00320EC3">
      <w:pPr>
        <w:pStyle w:val="Text"/>
      </w:pPr>
      <w:r w:rsidRPr="00E32D5F">
        <w:t>Měl jsem o čem přemýšlet, zatímco jsem se vracel do svého příbytku, abych obnovil své síly. Nevím, jak dlouho jsem tam ležel nehybný a v bezvědomí, jak dlouho jsem doplňoval vyčerpanou energii, ale muselo to být opravdu dlouho, protože když jsem se zase připojil k ostatním, noc už přišla a zase odešla.</w:t>
      </w:r>
    </w:p>
    <w:p w:rsidR="00320EC3" w:rsidRPr="00E32D5F" w:rsidRDefault="00320EC3" w:rsidP="00320EC3">
      <w:pPr>
        <w:pStyle w:val="Text"/>
      </w:pPr>
      <w:r w:rsidRPr="00E32D5F">
        <w:t>Jak jsem vyšel ven a zamířil ke středu tábora, uslyšel jsem od rokle křik a o chvíli později se objevil Oceňovač s velkým sterilním vakem na vzduchovém polštáři.</w:t>
      </w:r>
    </w:p>
    <w:p w:rsidR="00320EC3" w:rsidRPr="00E32D5F" w:rsidRDefault="00320EC3" w:rsidP="00320EC3">
      <w:pPr>
        <w:pStyle w:val="Text"/>
      </w:pPr>
      <w:r w:rsidRPr="00E32D5F">
        <w:t>„Co jsi našel?“ zeptal se ho Bellidore a já si vzpomněl, že se ztratila Exobioložka.</w:t>
      </w:r>
    </w:p>
    <w:p w:rsidR="00320EC3" w:rsidRPr="00E32D5F" w:rsidRDefault="00320EC3" w:rsidP="00320EC3">
      <w:pPr>
        <w:pStyle w:val="Text"/>
        <w:ind w:firstLine="0"/>
      </w:pPr>
      <w:r w:rsidRPr="00E32D5F">
        <w:t>„Skoro se bojím hádat,“ odpověděl Oceňovač a položil pytel na stůl. Všichni členové naší skupiny se shromáždili kolem a on začal vytahovat jednotlivé předměty: krví potřísněný komunikátor roztlučený k nepoznání, rozbitý vznášivý slunečník, který Exobioložka používala na ochranu své hlavy před slunečním zářením, cáry jejího oblečení a nakonec jedinou leskle bílou kost.</w:t>
      </w:r>
    </w:p>
    <w:p w:rsidR="00320EC3" w:rsidRPr="00E32D5F" w:rsidRDefault="00320EC3" w:rsidP="00320EC3">
      <w:pPr>
        <w:pStyle w:val="Text"/>
      </w:pPr>
      <w:r w:rsidRPr="00E32D5F">
        <w:t>Jakmile se kost objevila na stole, Mystická začala ječet. Všichni jsme vyděšené strnuli nejen pro náhlost její reakce, ale i proto, že to byla první známka života, kterou vykázala od chvíle, kdy se připojila k naší skupině. Teď hleděla na kost a ječela, ale než jsme se jí mohli na něco zeptat, zhroutila se úplně.</w:t>
      </w:r>
    </w:p>
    <w:p w:rsidR="00320EC3" w:rsidRPr="00E32D5F" w:rsidRDefault="00320EC3" w:rsidP="00320EC3">
      <w:pPr>
        <w:pStyle w:val="Text"/>
      </w:pPr>
      <w:r w:rsidRPr="00E32D5F">
        <w:t>„Nemyslím, že bychom mohli pochybovat o tom, co se tu přihodilo,“ řekl Bellidore. „Ti tvorové přepadli Exobioložku na cestě do rokle a zabili ji.“</w:t>
      </w:r>
    </w:p>
    <w:p w:rsidR="00320EC3" w:rsidRPr="00E32D5F" w:rsidRDefault="00320EC3" w:rsidP="00320EC3">
      <w:pPr>
        <w:pStyle w:val="Text"/>
      </w:pPr>
      <w:r w:rsidRPr="00E32D5F">
        <w:t>„Pravděpodobně ji –“</w:t>
      </w:r>
    </w:p>
    <w:p w:rsidR="00320EC3" w:rsidRPr="00E32D5F" w:rsidRDefault="00320EC3" w:rsidP="00320EC3">
      <w:pPr>
        <w:pStyle w:val="Text"/>
      </w:pPr>
      <w:r w:rsidRPr="00E32D5F">
        <w:lastRenderedPageBreak/>
        <w:t>„– i sežrali,“ řekla Hvězdoprašná dvojčata.</w:t>
      </w:r>
    </w:p>
    <w:p w:rsidR="00320EC3" w:rsidRPr="00E32D5F" w:rsidRDefault="00320EC3" w:rsidP="00320EC3">
      <w:pPr>
        <w:pStyle w:val="Text"/>
      </w:pPr>
      <w:r w:rsidRPr="00E32D5F">
        <w:t>„Jsem rád, že dnes odlétáme,“ pokračoval Bellidore. „Dokonce i po všech těch tisíciletích zůstal na téhle planetě duch Člověka a šíří kolem sebe zmar a zkázu. Ti drobní tvorové patrně nejsou predátoři; na Zemi nezůstala zvěř, kterou by mohli lovit. Ale když se jim naskytla příležitost, vrhli se na Exobioložku a zkonzumovali její maso. Mám nepříjemný pocit, že kdybychom tu zůstali dost dlouho, i my bychom podlehli barbarskému duchu tohoto světa.“</w:t>
      </w:r>
    </w:p>
    <w:p w:rsidR="00320EC3" w:rsidRPr="00E32D5F" w:rsidRDefault="00320EC3" w:rsidP="00320EC3">
      <w:pPr>
        <w:pStyle w:val="Text"/>
      </w:pPr>
      <w:r w:rsidRPr="00E32D5F">
        <w:t>Mystická se probrala a začala znovu ječet a Hvězdoprašná dvojčata ji doprovodila do jejího příbytku, kde jí dala sedativa.</w:t>
      </w:r>
    </w:p>
    <w:p w:rsidR="00320EC3" w:rsidRPr="00E32D5F" w:rsidRDefault="00320EC3" w:rsidP="00320EC3">
      <w:pPr>
        <w:pStyle w:val="Text"/>
      </w:pPr>
      <w:r w:rsidRPr="00E32D5F">
        <w:t>„Myslím, že bychom měli dodržet služební postup,“ řekl Bellidor. Podíval se na Historika. „Mohl bys prosím tu kost prověřit svými přístroji a potvrdit, že se jedná o pozůstatek Exobioložky?“</w:t>
      </w:r>
    </w:p>
    <w:p w:rsidR="00320EC3" w:rsidRPr="00E32D5F" w:rsidRDefault="00320EC3" w:rsidP="00320EC3">
      <w:pPr>
        <w:pStyle w:val="Text"/>
      </w:pPr>
      <w:r w:rsidRPr="00E32D5F">
        <w:t xml:space="preserve">Historik zíral na kost s očima rozšířenýma děsem. „Byla to moje </w:t>
      </w:r>
      <w:r w:rsidRPr="00E32D5F">
        <w:rPr>
          <w:i/>
        </w:rPr>
        <w:t>přítelkyně</w:t>
      </w:r>
      <w:r w:rsidRPr="00E32D5F">
        <w:t>!“ řekl nakonec. „Nemohu k tomu přistupovat, jako by to byl jen další artefakt.“</w:t>
      </w:r>
    </w:p>
    <w:p w:rsidR="00320EC3" w:rsidRPr="00E32D5F" w:rsidRDefault="00320EC3" w:rsidP="00320EC3">
      <w:pPr>
        <w:pStyle w:val="Text"/>
      </w:pPr>
      <w:r w:rsidRPr="00E32D5F">
        <w:t>„Musíme mít jistotu,“ odpověděl Bellidore. „Pokud tohle není z Exobioložky, existuje naděje, jakkoliv je malá, že tvoje přítelkyně ještě žije.“</w:t>
      </w:r>
    </w:p>
    <w:p w:rsidR="00320EC3" w:rsidRPr="00E32D5F" w:rsidRDefault="00320EC3" w:rsidP="00320EC3">
      <w:pPr>
        <w:pStyle w:val="Text"/>
      </w:pPr>
      <w:r w:rsidRPr="00E32D5F">
        <w:t>Historik sáhl po kosti, ale vzápětí zase ucukl. „Nemohu!“</w:t>
      </w:r>
    </w:p>
    <w:p w:rsidR="00320EC3" w:rsidRPr="00E32D5F" w:rsidRDefault="00320EC3" w:rsidP="00320EC3">
      <w:pPr>
        <w:pStyle w:val="Text"/>
      </w:pPr>
      <w:r w:rsidRPr="00E32D5F">
        <w:t>Nakonec se Bellidore obrátil na mne. „Tý který vidíš,“ řekl. „Máš dost sil, abys ji prozkoumal?“</w:t>
      </w:r>
    </w:p>
    <w:p w:rsidR="00320EC3" w:rsidRPr="00E32D5F" w:rsidRDefault="00320EC3" w:rsidP="00320EC3">
      <w:pPr>
        <w:pStyle w:val="Text"/>
      </w:pPr>
      <w:r w:rsidRPr="00E32D5F">
        <w:t>„Ano,“ odpověděl jsem.</w:t>
      </w:r>
    </w:p>
    <w:p w:rsidR="00320EC3" w:rsidRPr="00E32D5F" w:rsidRDefault="00320EC3" w:rsidP="00320EC3">
      <w:pPr>
        <w:pStyle w:val="Text"/>
      </w:pPr>
      <w:r w:rsidRPr="00E32D5F">
        <w:t>Všichni ustoupili, aby mi uvolnili potřebný prostor, a já nechal masu svého těla zalít kost a pohltit ji. Poznal jsem její historii a vstřebal všechny emoce, a nakonec jsem ji zase vyloučil.</w:t>
      </w:r>
    </w:p>
    <w:p w:rsidR="00320EC3" w:rsidRPr="00E32D5F" w:rsidRDefault="00320EC3" w:rsidP="00320EC3">
      <w:pPr>
        <w:pStyle w:val="Text"/>
      </w:pPr>
      <w:r w:rsidRPr="00E32D5F">
        <w:t>„Je to Exobioložka,“ řekl jsem.</w:t>
      </w:r>
    </w:p>
    <w:p w:rsidR="00320EC3" w:rsidRPr="00E32D5F" w:rsidRDefault="00320EC3" w:rsidP="00320EC3">
      <w:pPr>
        <w:pStyle w:val="Text"/>
      </w:pPr>
      <w:r w:rsidRPr="00E32D5F">
        <w:t>„Jaké jsou pohřební zvyky její rasy?“ zeptal se Bellidore.</w:t>
      </w:r>
    </w:p>
    <w:p w:rsidR="00320EC3" w:rsidRPr="00E32D5F" w:rsidRDefault="00320EC3" w:rsidP="00320EC3">
      <w:pPr>
        <w:pStyle w:val="Text"/>
      </w:pPr>
      <w:r w:rsidRPr="00E32D5F">
        <w:t>„Kremace,“ odpověděl Oceňovač.</w:t>
      </w:r>
    </w:p>
    <w:p w:rsidR="00320EC3" w:rsidRPr="00E32D5F" w:rsidRDefault="00320EC3" w:rsidP="00320EC3">
      <w:pPr>
        <w:pStyle w:val="Text"/>
      </w:pPr>
      <w:r w:rsidRPr="00E32D5F">
        <w:t>„Pak tedy zapalte oheň a zpopelněte to, co z naší přítelkyně zbylo. Pomodleme se, aby se její duše dostala na Věčnou cestu.“</w:t>
      </w:r>
    </w:p>
    <w:p w:rsidR="00320EC3" w:rsidRPr="00E32D5F" w:rsidRDefault="00320EC3" w:rsidP="00320EC3">
      <w:pPr>
        <w:pStyle w:val="Text"/>
      </w:pPr>
      <w:r w:rsidRPr="00E32D5F">
        <w:t>Později pro nás přiletěla loď a odnesla nás z té planety, a teprve potom, v bezpečné vzdálenosti od jejího vlivu, jsem se odvážil vyhodnotit, co jsem se dozvěděl ráno.</w:t>
      </w:r>
    </w:p>
    <w:p w:rsidR="00320EC3" w:rsidRPr="00E32D5F" w:rsidRDefault="00320EC3" w:rsidP="00320EC3">
      <w:pPr>
        <w:pStyle w:val="Text"/>
      </w:pPr>
      <w:r w:rsidRPr="00E32D5F">
        <w:t xml:space="preserve">Lhal jsem Bellidorovi – i celé skupině – protože když jsem učinil svůj objev, pochopil jsem, že mou hlavní povinností je dostat je ze </w:t>
      </w:r>
      <w:r w:rsidRPr="00E32D5F">
        <w:lastRenderedPageBreak/>
        <w:t>Země tak rychle, jak je to jen možné. Kdybych jim pověděl pravdu, někteří z nás by tu chtěli zůstat, protože hlavním rysem každého vědce je zvědavost a zkoumající mysl, a já bych je nikdy nepřesvědčil, že zvědavost ani zkoumající mysl si nemůže poradit s tím, co jsem zjistil ze sedmého a posledního vzorku z Olduvaiské rokle.</w:t>
      </w:r>
    </w:p>
    <w:p w:rsidR="00320EC3" w:rsidRPr="00E32D5F" w:rsidRDefault="00320EC3" w:rsidP="00320EC3">
      <w:pPr>
        <w:pStyle w:val="Text"/>
      </w:pPr>
      <w:r w:rsidRPr="00E32D5F">
        <w:t xml:space="preserve">Kost </w:t>
      </w:r>
      <w:r w:rsidRPr="00E32D5F">
        <w:rPr>
          <w:i/>
        </w:rPr>
        <w:t>nepatřila</w:t>
      </w:r>
      <w:r w:rsidRPr="00E32D5F">
        <w:t xml:space="preserve"> Exobioložce. Historik, nebo i Moriteau by to poznali, jen kdyby nebyli příliš vyděšení, aby ji pořádně prozkoumali. Byla to holenní kost </w:t>
      </w:r>
      <w:r w:rsidRPr="00E32D5F">
        <w:rPr>
          <w:i/>
        </w:rPr>
        <w:t>Člověka.</w:t>
      </w:r>
    </w:p>
    <w:p w:rsidR="00320EC3" w:rsidRPr="00E32D5F" w:rsidRDefault="00320EC3" w:rsidP="00320EC3">
      <w:pPr>
        <w:pStyle w:val="Text"/>
      </w:pPr>
      <w:r w:rsidRPr="00E32D5F">
        <w:t>Člověk vyhynu] před pěti tisíci lety, alespoň podle toho, co jsme si my všichni mysleli. Ale ti zakrslí noční tvorové, které tak přitahoval náš táborový oheň, jsou tím, co se z Člověka stalo. Dokonce ani znečištění a radiace, kterými zamořil svou vlastní planetu, ho nedokázaly zahubit. Jen ho změnily, takže jsme ho už nedokázali poznat.</w:t>
      </w:r>
    </w:p>
    <w:p w:rsidR="00320EC3" w:rsidRPr="00E32D5F" w:rsidRDefault="00320EC3" w:rsidP="00320EC3">
      <w:pPr>
        <w:pStyle w:val="Text"/>
      </w:pPr>
      <w:r w:rsidRPr="00E32D5F">
        <w:t>Myslím, že bych jim mohl říct základní fakta: že se kmen těchto pseudolidí plížil roklí za Exobioložkou, že ji napadli a zabili, a ano, snědli ji. I na jiných světech galaxie žijí predátoři.</w:t>
      </w:r>
    </w:p>
    <w:p w:rsidR="00320EC3" w:rsidRPr="00E32D5F" w:rsidRDefault="00320EC3" w:rsidP="00320EC3">
      <w:pPr>
        <w:pStyle w:val="Text"/>
      </w:pPr>
      <w:r w:rsidRPr="00E32D5F">
        <w:t>Ale jak jsem se spojil s tou holenní kostí, cítil jsem, jak znovu a znovu dopadá na hlavu a záda naší přítelkyně, cítil jsem moc a sílu, jakou jsem nikdy dřív nezakusil. Náhle jsem měl pocit, že vidím svět očima jeho vlastníka. Viděl jsem, jak zabil svého vlastního druha, aby si z jeho kosti vyrobil zbraň, viděl jsem, jak se chystá plenit těla svých starých a nemocných, aby získal víc zbraní, viděl jsem přípravy na dobyvačnou výpravu proti jinému kmeni, který žil nedaleko rokle.</w:t>
      </w:r>
    </w:p>
    <w:p w:rsidR="00320EC3" w:rsidRPr="00E32D5F" w:rsidRDefault="00320EC3" w:rsidP="00320EC3">
      <w:pPr>
        <w:pStyle w:val="Text"/>
      </w:pPr>
      <w:r w:rsidRPr="00E32D5F">
        <w:t>A nakonec, v okamžiku triumfu, jsme se on a já podívali na hvězdy a věděli jsme, že jednoho dne budou zase naše.</w:t>
      </w:r>
    </w:p>
    <w:p w:rsidR="00320EC3" w:rsidRPr="00E32D5F" w:rsidRDefault="00320EC3" w:rsidP="00320EC3">
      <w:pPr>
        <w:pStyle w:val="Text"/>
      </w:pPr>
      <w:r w:rsidRPr="00E32D5F">
        <w:t>S těmi vědomostmi žiji už dva dny. Nevím, s kým bych se o ně měl podělit, protože vyhubit druh jen pro nesmírnost jeho snů a nepokořitelnost jeho ducha by bylo v obecném slova smyslu nemorální.</w:t>
      </w:r>
    </w:p>
    <w:p w:rsidR="00320EC3" w:rsidRPr="00E32D5F" w:rsidRDefault="00320EC3" w:rsidP="00320EC3">
      <w:pPr>
        <w:pStyle w:val="Text"/>
      </w:pPr>
      <w:r w:rsidRPr="00E32D5F">
        <w:t>Jenže tento druh odmítá vyhynout a já přece musím varovat ostatní, kteří žijí v harmonii už skoro pět tisíciletí.</w:t>
      </w:r>
    </w:p>
    <w:p w:rsidR="00320EC3" w:rsidRPr="00E32D5F" w:rsidRDefault="00320EC3" w:rsidP="00320EC3">
      <w:pPr>
        <w:pStyle w:val="Text"/>
        <w:rPr>
          <w:i/>
        </w:rPr>
      </w:pPr>
      <w:r w:rsidRPr="00E32D5F">
        <w:rPr>
          <w:i/>
        </w:rPr>
        <w:t>Ještě to není za námi.</w:t>
      </w:r>
    </w:p>
    <w:p w:rsidR="005D13F4" w:rsidRPr="00320EC3" w:rsidRDefault="00320EC3" w:rsidP="00320EC3">
      <w:pPr>
        <w:pStyle w:val="Text"/>
        <w:rPr>
          <w:i/>
        </w:rPr>
      </w:pPr>
      <w:r w:rsidRPr="00E32D5F">
        <w:rPr>
          <w:i/>
        </w:rPr>
        <w:t>Přeložil: Pavel Hodek</w:t>
      </w:r>
    </w:p>
    <w:sectPr w:rsidR="005D13F4" w:rsidRPr="00320EC3"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5BF7"/>
    <w:multiLevelType w:val="multilevel"/>
    <w:tmpl w:val="D7985D5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13FA4"/>
    <w:multiLevelType w:val="multilevel"/>
    <w:tmpl w:val="8816382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0676C"/>
    <w:multiLevelType w:val="multilevel"/>
    <w:tmpl w:val="E9BA2D3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357AF6"/>
    <w:multiLevelType w:val="multilevel"/>
    <w:tmpl w:val="EDFEF20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741271"/>
    <w:multiLevelType w:val="multilevel"/>
    <w:tmpl w:val="5CD6F4A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A50BCC"/>
    <w:multiLevelType w:val="multilevel"/>
    <w:tmpl w:val="78085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34403A"/>
    <w:multiLevelType w:val="multilevel"/>
    <w:tmpl w:val="47FC1DE8"/>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8966F8"/>
    <w:multiLevelType w:val="multilevel"/>
    <w:tmpl w:val="00E833A6"/>
    <w:lvl w:ilvl="0">
      <w:start w:val="15"/>
      <w:numFmt w:val="decimal"/>
      <w:lvlText w:val="%1."/>
      <w:lvlJc w:val="left"/>
      <w:rPr>
        <w:rFonts w:ascii="Times New Roman" w:eastAsia="Times New Roman" w:hAnsi="Times New Roman" w:cs="Times New Roman"/>
        <w:b w:val="0"/>
        <w:bCs w:val="0"/>
        <w:i/>
        <w:iCs/>
        <w:smallCaps w:val="0"/>
        <w:strike w:val="0"/>
        <w:color w:val="000000"/>
        <w:spacing w:val="-1"/>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E82A84"/>
    <w:multiLevelType w:val="multilevel"/>
    <w:tmpl w:val="8FB220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0D00B3"/>
    <w:multiLevelType w:val="multilevel"/>
    <w:tmpl w:val="2130A9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875C0E"/>
    <w:multiLevelType w:val="multilevel"/>
    <w:tmpl w:val="C1FC6A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246C83"/>
    <w:multiLevelType w:val="multilevel"/>
    <w:tmpl w:val="5AF02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F524AA"/>
    <w:multiLevelType w:val="multilevel"/>
    <w:tmpl w:val="814EED8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35F6C"/>
    <w:multiLevelType w:val="multilevel"/>
    <w:tmpl w:val="10D664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E243AC"/>
    <w:multiLevelType w:val="multilevel"/>
    <w:tmpl w:val="E3AC005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9C1652"/>
    <w:multiLevelType w:val="multilevel"/>
    <w:tmpl w:val="D6D09B5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12"/>
  </w:num>
  <w:num w:numId="4">
    <w:abstractNumId w:val="6"/>
  </w:num>
  <w:num w:numId="5">
    <w:abstractNumId w:val="13"/>
  </w:num>
  <w:num w:numId="6">
    <w:abstractNumId w:val="4"/>
  </w:num>
  <w:num w:numId="7">
    <w:abstractNumId w:val="15"/>
  </w:num>
  <w:num w:numId="8">
    <w:abstractNumId w:val="3"/>
  </w:num>
  <w:num w:numId="9">
    <w:abstractNumId w:val="5"/>
  </w:num>
  <w:num w:numId="10">
    <w:abstractNumId w:val="1"/>
  </w:num>
  <w:num w:numId="11">
    <w:abstractNumId w:val="0"/>
  </w:num>
  <w:num w:numId="12">
    <w:abstractNumId w:val="2"/>
  </w:num>
  <w:num w:numId="13">
    <w:abstractNumId w:val="8"/>
  </w:num>
  <w:num w:numId="14">
    <w:abstractNumId w:val="11"/>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EC3"/>
    <w:rsid w:val="0020067D"/>
    <w:rsid w:val="00320EC3"/>
    <w:rsid w:val="005D13F4"/>
    <w:rsid w:val="008F3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20EC3"/>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character" w:styleId="Hypertextovodkaz">
    <w:name w:val="Hyperlink"/>
    <w:basedOn w:val="Standardnpsmoodstavce"/>
    <w:rsid w:val="00320EC3"/>
    <w:rPr>
      <w:color w:val="0066CC"/>
      <w:u w:val="single"/>
    </w:rPr>
  </w:style>
  <w:style w:type="character" w:customStyle="1" w:styleId="Zkladntext3Kurzvadkovn0pt">
    <w:name w:val="Základní text (3) + Kurzíva;Řádkování 0 pt"/>
    <w:basedOn w:val="Standardnpsmoodstavce"/>
    <w:rsid w:val="00320EC3"/>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Kurzvadkovn0pt">
    <w:name w:val="Základní text + Kurzíva;Řádkování 0 pt"/>
    <w:basedOn w:val="Standardnpsmoodstavce"/>
    <w:rsid w:val="00320EC3"/>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Corbel8ptTun">
    <w:name w:val="Základní text + Corbel;8 pt;Tučné"/>
    <w:basedOn w:val="Standardnpsmoodstavce"/>
    <w:rsid w:val="00320EC3"/>
    <w:rPr>
      <w:rFonts w:ascii="Corbel" w:eastAsia="Corbel" w:hAnsi="Corbel" w:cs="Corbel"/>
      <w:b/>
      <w:bCs/>
      <w:i w:val="0"/>
      <w:iCs w:val="0"/>
      <w:smallCaps w:val="0"/>
      <w:strike w:val="0"/>
      <w:color w:val="000000"/>
      <w:spacing w:val="0"/>
      <w:w w:val="100"/>
      <w:position w:val="0"/>
      <w:sz w:val="16"/>
      <w:szCs w:val="16"/>
      <w:u w:val="none"/>
    </w:rPr>
  </w:style>
  <w:style w:type="character" w:customStyle="1" w:styleId="Zkladntext95ptdkovn0pt">
    <w:name w:val="Základní text + 9;5 pt;Řádkování 0 pt"/>
    <w:basedOn w:val="Standardnpsmoodstavce"/>
    <w:rsid w:val="00320EC3"/>
    <w:rPr>
      <w:rFonts w:ascii="Times New Roman" w:eastAsia="Times New Roman" w:hAnsi="Times New Roman" w:cs="Times New Roman"/>
      <w:b w:val="0"/>
      <w:bCs w:val="0"/>
      <w:i w:val="0"/>
      <w:iCs w:val="0"/>
      <w:smallCaps w:val="0"/>
      <w:strike w:val="0"/>
      <w:color w:val="000000"/>
      <w:spacing w:val="-13"/>
      <w:w w:val="100"/>
      <w:position w:val="0"/>
      <w:sz w:val="19"/>
      <w:szCs w:val="19"/>
      <w:u w:val="none"/>
      <w:lang w:val="cs-CZ"/>
    </w:rPr>
  </w:style>
  <w:style w:type="character" w:customStyle="1" w:styleId="Zkladntext8ptdkovn0pt">
    <w:name w:val="Základní text + 8 pt;Řádkování 0 pt"/>
    <w:basedOn w:val="Standardnpsmoodstavce"/>
    <w:rsid w:val="00320EC3"/>
    <w:rPr>
      <w:rFonts w:ascii="Times New Roman" w:eastAsia="Times New Roman" w:hAnsi="Times New Roman" w:cs="Times New Roman"/>
      <w:b w:val="0"/>
      <w:bCs w:val="0"/>
      <w:i w:val="0"/>
      <w:iCs w:val="0"/>
      <w:smallCaps w:val="0"/>
      <w:strike w:val="0"/>
      <w:color w:val="000000"/>
      <w:spacing w:val="-2"/>
      <w:w w:val="100"/>
      <w:position w:val="0"/>
      <w:sz w:val="16"/>
      <w:szCs w:val="16"/>
      <w:u w:val="none"/>
      <w:lang w:val="cs-CZ"/>
    </w:rPr>
  </w:style>
  <w:style w:type="character" w:customStyle="1" w:styleId="Zkladntext2Nekurzvadkovn0pt">
    <w:name w:val="Základní text (2) + Ne kurzíva;Řádkování 0 pt"/>
    <w:basedOn w:val="Standardnpsmoodstavce"/>
    <w:rsid w:val="00320EC3"/>
    <w:rPr>
      <w:rFonts w:ascii="Times New Roman" w:eastAsia="Times New Roman" w:hAnsi="Times New Roman" w:cs="Times New Roman"/>
      <w:b w:val="0"/>
      <w:bCs w:val="0"/>
      <w:i/>
      <w:iCs/>
      <w:smallCaps w:val="0"/>
      <w:strike w:val="0"/>
      <w:color w:val="000000"/>
      <w:spacing w:val="0"/>
      <w:w w:val="100"/>
      <w:position w:val="0"/>
      <w:sz w:val="17"/>
      <w:szCs w:val="17"/>
      <w:u w:val="none"/>
      <w:lang w:val="cs-CZ"/>
    </w:rPr>
  </w:style>
  <w:style w:type="character" w:customStyle="1" w:styleId="Nadpis235ptdkovn0pt">
    <w:name w:val="Nadpis #2 + 35 pt;Řádkování 0 pt"/>
    <w:basedOn w:val="Standardnpsmoodstavce"/>
    <w:rsid w:val="00320EC3"/>
    <w:rPr>
      <w:rFonts w:ascii="Times New Roman" w:eastAsia="Times New Roman" w:hAnsi="Times New Roman" w:cs="Times New Roman"/>
      <w:b/>
      <w:bCs/>
      <w:i w:val="0"/>
      <w:iCs w:val="0"/>
      <w:smallCaps w:val="0"/>
      <w:strike w:val="0"/>
      <w:color w:val="000000"/>
      <w:spacing w:val="-8"/>
      <w:w w:val="100"/>
      <w:position w:val="0"/>
      <w:sz w:val="70"/>
      <w:szCs w:val="70"/>
      <w:u w:val="none"/>
      <w:lang w:val="cs-CZ"/>
    </w:rPr>
  </w:style>
  <w:style w:type="character" w:customStyle="1" w:styleId="Zkladntext9MSGothicNekurzvadkovn0pt">
    <w:name w:val="Základní text (9) + MS Gothic;Ne kurzíva;Řádkování 0 pt"/>
    <w:basedOn w:val="Standardnpsmoodstavce"/>
    <w:rsid w:val="00320EC3"/>
    <w:rPr>
      <w:rFonts w:ascii="MS Gothic" w:eastAsia="MS Gothic" w:hAnsi="MS Gothic" w:cs="MS Gothic"/>
      <w:b w:val="0"/>
      <w:bCs w:val="0"/>
      <w:i/>
      <w:iCs/>
      <w:smallCaps w:val="0"/>
      <w:strike w:val="0"/>
      <w:color w:val="000000"/>
      <w:spacing w:val="0"/>
      <w:w w:val="100"/>
      <w:position w:val="0"/>
      <w:sz w:val="8"/>
      <w:szCs w:val="8"/>
      <w:u w:val="none"/>
      <w:lang w:val="cs-CZ"/>
    </w:rPr>
  </w:style>
  <w:style w:type="character" w:styleId="Sledovanodkaz">
    <w:name w:val="FollowedHyperlink"/>
    <w:basedOn w:val="Standardnpsmoodstavce"/>
    <w:uiPriority w:val="99"/>
    <w:semiHidden/>
    <w:unhideWhenUsed/>
    <w:rsid w:val="00320E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20EC3"/>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 w:type="character" w:styleId="Hypertextovodkaz">
    <w:name w:val="Hyperlink"/>
    <w:basedOn w:val="Standardnpsmoodstavce"/>
    <w:rsid w:val="00320EC3"/>
    <w:rPr>
      <w:color w:val="0066CC"/>
      <w:u w:val="single"/>
    </w:rPr>
  </w:style>
  <w:style w:type="character" w:customStyle="1" w:styleId="Zkladntext3Kurzvadkovn0pt">
    <w:name w:val="Základní text (3) + Kurzíva;Řádkování 0 pt"/>
    <w:basedOn w:val="Standardnpsmoodstavce"/>
    <w:rsid w:val="00320EC3"/>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Kurzvadkovn0pt">
    <w:name w:val="Základní text + Kurzíva;Řádkování 0 pt"/>
    <w:basedOn w:val="Standardnpsmoodstavce"/>
    <w:rsid w:val="00320EC3"/>
    <w:rPr>
      <w:rFonts w:ascii="Times New Roman" w:eastAsia="Times New Roman" w:hAnsi="Times New Roman" w:cs="Times New Roman"/>
      <w:b w:val="0"/>
      <w:bCs w:val="0"/>
      <w:i/>
      <w:iCs/>
      <w:smallCaps w:val="0"/>
      <w:strike w:val="0"/>
      <w:color w:val="000000"/>
      <w:spacing w:val="-1"/>
      <w:w w:val="100"/>
      <w:position w:val="0"/>
      <w:sz w:val="17"/>
      <w:szCs w:val="17"/>
      <w:u w:val="none"/>
      <w:lang w:val="cs-CZ"/>
    </w:rPr>
  </w:style>
  <w:style w:type="character" w:customStyle="1" w:styleId="ZkladntextCorbel8ptTun">
    <w:name w:val="Základní text + Corbel;8 pt;Tučné"/>
    <w:basedOn w:val="Standardnpsmoodstavce"/>
    <w:rsid w:val="00320EC3"/>
    <w:rPr>
      <w:rFonts w:ascii="Corbel" w:eastAsia="Corbel" w:hAnsi="Corbel" w:cs="Corbel"/>
      <w:b/>
      <w:bCs/>
      <w:i w:val="0"/>
      <w:iCs w:val="0"/>
      <w:smallCaps w:val="0"/>
      <w:strike w:val="0"/>
      <w:color w:val="000000"/>
      <w:spacing w:val="0"/>
      <w:w w:val="100"/>
      <w:position w:val="0"/>
      <w:sz w:val="16"/>
      <w:szCs w:val="16"/>
      <w:u w:val="none"/>
    </w:rPr>
  </w:style>
  <w:style w:type="character" w:customStyle="1" w:styleId="Zkladntext95ptdkovn0pt">
    <w:name w:val="Základní text + 9;5 pt;Řádkování 0 pt"/>
    <w:basedOn w:val="Standardnpsmoodstavce"/>
    <w:rsid w:val="00320EC3"/>
    <w:rPr>
      <w:rFonts w:ascii="Times New Roman" w:eastAsia="Times New Roman" w:hAnsi="Times New Roman" w:cs="Times New Roman"/>
      <w:b w:val="0"/>
      <w:bCs w:val="0"/>
      <w:i w:val="0"/>
      <w:iCs w:val="0"/>
      <w:smallCaps w:val="0"/>
      <w:strike w:val="0"/>
      <w:color w:val="000000"/>
      <w:spacing w:val="-13"/>
      <w:w w:val="100"/>
      <w:position w:val="0"/>
      <w:sz w:val="19"/>
      <w:szCs w:val="19"/>
      <w:u w:val="none"/>
      <w:lang w:val="cs-CZ"/>
    </w:rPr>
  </w:style>
  <w:style w:type="character" w:customStyle="1" w:styleId="Zkladntext8ptdkovn0pt">
    <w:name w:val="Základní text + 8 pt;Řádkování 0 pt"/>
    <w:basedOn w:val="Standardnpsmoodstavce"/>
    <w:rsid w:val="00320EC3"/>
    <w:rPr>
      <w:rFonts w:ascii="Times New Roman" w:eastAsia="Times New Roman" w:hAnsi="Times New Roman" w:cs="Times New Roman"/>
      <w:b w:val="0"/>
      <w:bCs w:val="0"/>
      <w:i w:val="0"/>
      <w:iCs w:val="0"/>
      <w:smallCaps w:val="0"/>
      <w:strike w:val="0"/>
      <w:color w:val="000000"/>
      <w:spacing w:val="-2"/>
      <w:w w:val="100"/>
      <w:position w:val="0"/>
      <w:sz w:val="16"/>
      <w:szCs w:val="16"/>
      <w:u w:val="none"/>
      <w:lang w:val="cs-CZ"/>
    </w:rPr>
  </w:style>
  <w:style w:type="character" w:customStyle="1" w:styleId="Zkladntext2Nekurzvadkovn0pt">
    <w:name w:val="Základní text (2) + Ne kurzíva;Řádkování 0 pt"/>
    <w:basedOn w:val="Standardnpsmoodstavce"/>
    <w:rsid w:val="00320EC3"/>
    <w:rPr>
      <w:rFonts w:ascii="Times New Roman" w:eastAsia="Times New Roman" w:hAnsi="Times New Roman" w:cs="Times New Roman"/>
      <w:b w:val="0"/>
      <w:bCs w:val="0"/>
      <w:i/>
      <w:iCs/>
      <w:smallCaps w:val="0"/>
      <w:strike w:val="0"/>
      <w:color w:val="000000"/>
      <w:spacing w:val="0"/>
      <w:w w:val="100"/>
      <w:position w:val="0"/>
      <w:sz w:val="17"/>
      <w:szCs w:val="17"/>
      <w:u w:val="none"/>
      <w:lang w:val="cs-CZ"/>
    </w:rPr>
  </w:style>
  <w:style w:type="character" w:customStyle="1" w:styleId="Nadpis235ptdkovn0pt">
    <w:name w:val="Nadpis #2 + 35 pt;Řádkování 0 pt"/>
    <w:basedOn w:val="Standardnpsmoodstavce"/>
    <w:rsid w:val="00320EC3"/>
    <w:rPr>
      <w:rFonts w:ascii="Times New Roman" w:eastAsia="Times New Roman" w:hAnsi="Times New Roman" w:cs="Times New Roman"/>
      <w:b/>
      <w:bCs/>
      <w:i w:val="0"/>
      <w:iCs w:val="0"/>
      <w:smallCaps w:val="0"/>
      <w:strike w:val="0"/>
      <w:color w:val="000000"/>
      <w:spacing w:val="-8"/>
      <w:w w:val="100"/>
      <w:position w:val="0"/>
      <w:sz w:val="70"/>
      <w:szCs w:val="70"/>
      <w:u w:val="none"/>
      <w:lang w:val="cs-CZ"/>
    </w:rPr>
  </w:style>
  <w:style w:type="character" w:customStyle="1" w:styleId="Zkladntext9MSGothicNekurzvadkovn0pt">
    <w:name w:val="Základní text (9) + MS Gothic;Ne kurzíva;Řádkování 0 pt"/>
    <w:basedOn w:val="Standardnpsmoodstavce"/>
    <w:rsid w:val="00320EC3"/>
    <w:rPr>
      <w:rFonts w:ascii="MS Gothic" w:eastAsia="MS Gothic" w:hAnsi="MS Gothic" w:cs="MS Gothic"/>
      <w:b w:val="0"/>
      <w:bCs w:val="0"/>
      <w:i/>
      <w:iCs/>
      <w:smallCaps w:val="0"/>
      <w:strike w:val="0"/>
      <w:color w:val="000000"/>
      <w:spacing w:val="0"/>
      <w:w w:val="100"/>
      <w:position w:val="0"/>
      <w:sz w:val="8"/>
      <w:szCs w:val="8"/>
      <w:u w:val="none"/>
      <w:lang w:val="cs-CZ"/>
    </w:rPr>
  </w:style>
  <w:style w:type="character" w:styleId="Sledovanodkaz">
    <w:name w:val="FollowedHyperlink"/>
    <w:basedOn w:val="Standardnpsmoodstavce"/>
    <w:uiPriority w:val="99"/>
    <w:semiHidden/>
    <w:unhideWhenUsed/>
    <w:rsid w:val="00320E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1</TotalTime>
  <Pages>51</Pages>
  <Words>13903</Words>
  <Characters>82031</Characters>
  <Application>Microsoft Office Word</Application>
  <DocSecurity>0</DocSecurity>
  <Lines>683</Lines>
  <Paragraphs>191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2013-01-22T14:10:00Z</dcterms:created>
  <dcterms:modified xsi:type="dcterms:W3CDTF">2013-01-22T14:14:00Z</dcterms:modified>
</cp:coreProperties>
</file>