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D85" w:rsidRDefault="00236C01" w:rsidP="00E35D85">
      <w:pPr>
        <w:pStyle w:val="Text"/>
        <w:ind w:firstLine="0"/>
        <w:rPr>
          <w:sz w:val="3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41pt;width:382.75pt;height:592.9pt;z-index:4;mso-position-horizontal:center;mso-position-horizontal-relative:margin">
            <v:imagedata r:id="rId7" o:title=""/>
            <w10:wrap type="square" anchorx="margin"/>
          </v:shape>
        </w:pict>
      </w:r>
    </w:p>
    <w:p w:rsidR="0097325F" w:rsidRDefault="00236C01" w:rsidP="00E35D85">
      <w:pPr>
        <w:pStyle w:val="Text"/>
        <w:ind w:firstLine="0"/>
        <w:rPr>
          <w:sz w:val="32"/>
        </w:rPr>
      </w:pPr>
      <w:r>
        <w:rPr>
          <w:noProof/>
        </w:rPr>
        <w:lastRenderedPageBreak/>
        <w:pict>
          <v:shape id="_x0000_s1027" type="#_x0000_t75" style="position:absolute;left:0;text-align:left;margin-left:-13.45pt;margin-top:-42.5pt;width:359.9pt;height:594pt;z-index:3;mso-position-horizontal-relative:margin">
            <v:imagedata r:id="rId8" o:title=""/>
            <w10:wrap type="square" anchorx="margin"/>
          </v:shape>
        </w:pict>
      </w:r>
    </w:p>
    <w:p w:rsidR="00D34DB7" w:rsidRPr="00E23121" w:rsidRDefault="000251E4" w:rsidP="00E23121">
      <w:pPr>
        <w:pStyle w:val="Text"/>
        <w:jc w:val="center"/>
        <w:rPr>
          <w:sz w:val="32"/>
        </w:rPr>
      </w:pPr>
      <w:r w:rsidRPr="00E23121">
        <w:rPr>
          <w:sz w:val="32"/>
        </w:rPr>
        <w:lastRenderedPageBreak/>
        <w:t>Ruth Rendellová</w:t>
      </w:r>
    </w:p>
    <w:p w:rsidR="00D34DB7" w:rsidRPr="00E23121" w:rsidRDefault="000251E4" w:rsidP="00E23121">
      <w:pPr>
        <w:pStyle w:val="Text"/>
        <w:ind w:firstLine="0"/>
        <w:jc w:val="center"/>
        <w:rPr>
          <w:i/>
        </w:rPr>
      </w:pPr>
      <w:r w:rsidRPr="00E23121">
        <w:rPr>
          <w:i/>
        </w:rPr>
        <w:t>píšící jako</w:t>
      </w:r>
    </w:p>
    <w:p w:rsidR="00D34DB7" w:rsidRPr="00A17D88" w:rsidRDefault="000251E4" w:rsidP="00A17D88">
      <w:pPr>
        <w:pStyle w:val="Text"/>
        <w:ind w:firstLine="0"/>
        <w:jc w:val="center"/>
        <w:rPr>
          <w:sz w:val="32"/>
        </w:rPr>
      </w:pPr>
      <w:r w:rsidRPr="00E23121">
        <w:rPr>
          <w:sz w:val="32"/>
        </w:rPr>
        <w:t>Barbara Vineová</w:t>
      </w:r>
    </w:p>
    <w:p w:rsidR="00D34DB7" w:rsidRPr="00E23121" w:rsidRDefault="00D34DB7" w:rsidP="00E23121">
      <w:pPr>
        <w:pStyle w:val="Text"/>
        <w:jc w:val="center"/>
      </w:pPr>
    </w:p>
    <w:p w:rsidR="00D34DB7" w:rsidRPr="00E23121" w:rsidRDefault="00D34DB7" w:rsidP="00E23121">
      <w:pPr>
        <w:pStyle w:val="Text"/>
        <w:jc w:val="center"/>
      </w:pPr>
    </w:p>
    <w:p w:rsidR="00D34DB7" w:rsidRPr="00E23121" w:rsidRDefault="000251E4" w:rsidP="00345E5C">
      <w:pPr>
        <w:pStyle w:val="Text"/>
        <w:ind w:firstLine="0"/>
        <w:jc w:val="center"/>
        <w:rPr>
          <w:b/>
          <w:sz w:val="32"/>
        </w:rPr>
      </w:pPr>
      <w:r w:rsidRPr="00E23121">
        <w:rPr>
          <w:b/>
          <w:sz w:val="32"/>
        </w:rPr>
        <w:t>TŘINÁCTÉ</w:t>
      </w:r>
    </w:p>
    <w:p w:rsidR="00D34DB7" w:rsidRPr="0097325F" w:rsidRDefault="000251E4" w:rsidP="0097325F">
      <w:pPr>
        <w:pStyle w:val="Text"/>
        <w:jc w:val="center"/>
        <w:rPr>
          <w:b/>
          <w:sz w:val="32"/>
        </w:rPr>
      </w:pPr>
      <w:r w:rsidRPr="00E23121">
        <w:rPr>
          <w:b/>
          <w:sz w:val="32"/>
        </w:rPr>
        <w:t>VÝROČÍ</w:t>
      </w:r>
    </w:p>
    <w:p w:rsidR="00D34DB7" w:rsidRPr="00E23121" w:rsidRDefault="00D34DB7" w:rsidP="00E23121">
      <w:pPr>
        <w:pStyle w:val="Text"/>
        <w:jc w:val="center"/>
      </w:pPr>
    </w:p>
    <w:p w:rsidR="00D34DB7" w:rsidRPr="00E23121" w:rsidRDefault="00D34DB7" w:rsidP="00E23121">
      <w:pPr>
        <w:pStyle w:val="Text"/>
        <w:jc w:val="center"/>
      </w:pPr>
    </w:p>
    <w:p w:rsidR="00D34DB7" w:rsidRPr="00E23121" w:rsidRDefault="00D34DB7" w:rsidP="00E23121">
      <w:pPr>
        <w:pStyle w:val="Text"/>
        <w:jc w:val="center"/>
      </w:pPr>
    </w:p>
    <w:p w:rsidR="00E23121" w:rsidRDefault="000251E4" w:rsidP="00E23121">
      <w:pPr>
        <w:pStyle w:val="Text"/>
        <w:jc w:val="center"/>
        <w:rPr>
          <w:b/>
        </w:rPr>
      </w:pPr>
      <w:r w:rsidRPr="00E23121">
        <w:rPr>
          <w:b/>
        </w:rPr>
        <w:t>VYŠEHRAD</w:t>
      </w:r>
    </w:p>
    <w:p w:rsidR="00D34DB7" w:rsidRPr="00E23121" w:rsidRDefault="00E23121" w:rsidP="00E23121">
      <w:pPr>
        <w:pStyle w:val="Text"/>
        <w:jc w:val="center"/>
        <w:rPr>
          <w:b/>
        </w:rPr>
      </w:pPr>
      <w:r>
        <w:rPr>
          <w:b/>
        </w:rPr>
        <w:br w:type="page"/>
      </w:r>
    </w:p>
    <w:p w:rsidR="00D34DB7" w:rsidRPr="00E23121" w:rsidRDefault="00D34DB7" w:rsidP="00E23121">
      <w:pPr>
        <w:pStyle w:val="Text"/>
      </w:pPr>
      <w:r w:rsidRPr="00E23121">
        <w:t>„</w:t>
      </w:r>
      <w:r w:rsidR="000251E4" w:rsidRPr="00E23121">
        <w:t>Každý má příběh, který by mohl vyprávět,</w:t>
      </w:r>
      <w:r w:rsidRPr="00E23121">
        <w:t>“</w:t>
      </w:r>
      <w:r w:rsidR="000251E4" w:rsidRPr="00E23121">
        <w:t xml:space="preserve"> říká Ruth Rendellová, která pod pseudonymem Barbara Vineová píše romány</w:t>
      </w:r>
      <w:r w:rsidR="00345E5C" w:rsidRPr="00E23121">
        <w:t xml:space="preserve"> o</w:t>
      </w:r>
      <w:r w:rsidR="00345E5C">
        <w:t> </w:t>
      </w:r>
      <w:r w:rsidR="000251E4" w:rsidRPr="00E23121">
        <w:t>zločinu.</w:t>
      </w:r>
      <w:r w:rsidR="00345E5C" w:rsidRPr="00E23121">
        <w:t xml:space="preserve"> A</w:t>
      </w:r>
      <w:r w:rsidR="00345E5C">
        <w:t> </w:t>
      </w:r>
      <w:r w:rsidR="000251E4" w:rsidRPr="00E23121">
        <w:t>píše je znamenitě, tak jak to umí jen tato mimořádná vypravěčka, jejíž romány jsou nejen zábavné, nápadité</w:t>
      </w:r>
      <w:r w:rsidR="00345E5C" w:rsidRPr="00E23121">
        <w:t xml:space="preserve"> a</w:t>
      </w:r>
      <w:r w:rsidR="00345E5C">
        <w:t> </w:t>
      </w:r>
      <w:r w:rsidR="000251E4" w:rsidRPr="00E23121">
        <w:t>napínavé, ale mají</w:t>
      </w:r>
      <w:r w:rsidR="00345E5C" w:rsidRPr="00E23121">
        <w:t xml:space="preserve"> v</w:t>
      </w:r>
      <w:r w:rsidR="00345E5C">
        <w:t> </w:t>
      </w:r>
      <w:r w:rsidR="000251E4" w:rsidRPr="00E23121">
        <w:t>sobě ještě něco navíc, vzácné porozumění pro člověka</w:t>
      </w:r>
      <w:r w:rsidR="00345E5C" w:rsidRPr="00E23121">
        <w:t xml:space="preserve"> v</w:t>
      </w:r>
      <w:r w:rsidR="00345E5C">
        <w:t> </w:t>
      </w:r>
      <w:r w:rsidR="000251E4" w:rsidRPr="00E23121">
        <w:t>krajních situacích, které jsou vlastně docela všední</w:t>
      </w:r>
      <w:r w:rsidR="006C77AF">
        <w:t>,</w:t>
      </w:r>
      <w:r w:rsidR="00345E5C" w:rsidRPr="00E23121">
        <w:t xml:space="preserve"> a</w:t>
      </w:r>
      <w:r w:rsidR="00345E5C">
        <w:t> </w:t>
      </w:r>
      <w:r w:rsidR="000251E4" w:rsidRPr="00E23121">
        <w:t>mohl by se do nich dostat kdokoli.</w:t>
      </w:r>
    </w:p>
    <w:p w:rsidR="00E23121" w:rsidRDefault="000251E4" w:rsidP="00E23121">
      <w:pPr>
        <w:pStyle w:val="Text"/>
      </w:pPr>
      <w:r w:rsidRPr="00E23121">
        <w:t>Klíčovou postavou románu Třinácté výročí je Stella, která tráví poslední měsíce života</w:t>
      </w:r>
      <w:r w:rsidR="00345E5C" w:rsidRPr="00E23121">
        <w:t xml:space="preserve"> v</w:t>
      </w:r>
      <w:r w:rsidR="00345E5C">
        <w:t> </w:t>
      </w:r>
      <w:r w:rsidRPr="00E23121">
        <w:t>pečovatelském domě</w:t>
      </w:r>
      <w:r w:rsidR="00345E5C" w:rsidRPr="00E23121">
        <w:t xml:space="preserve"> v</w:t>
      </w:r>
      <w:r w:rsidR="00345E5C">
        <w:t> </w:t>
      </w:r>
      <w:r w:rsidRPr="00E23121">
        <w:t>Middleton Hallu. Stella je elegantní, chytrá, ale nikomu se nesvěřuje, nemluví</w:t>
      </w:r>
      <w:r w:rsidR="00345E5C" w:rsidRPr="00E23121">
        <w:t xml:space="preserve"> o</w:t>
      </w:r>
      <w:r w:rsidR="00345E5C">
        <w:t> </w:t>
      </w:r>
      <w:r w:rsidRPr="00E23121">
        <w:t>své minulosti, pouze Jenny, její mladá pečovatelka, si uvědomuje, že je ve Stellině životě jakési bolestné tajemství.</w:t>
      </w:r>
      <w:r w:rsidR="00345E5C" w:rsidRPr="00E23121">
        <w:t xml:space="preserve"> A</w:t>
      </w:r>
      <w:r w:rsidR="00345E5C">
        <w:t> </w:t>
      </w:r>
      <w:r w:rsidRPr="00E23121">
        <w:t>jenom ona dokáže zabránit tomu, aby si je Stella nevzala</w:t>
      </w:r>
      <w:r w:rsidR="00345E5C" w:rsidRPr="00E23121">
        <w:t xml:space="preserve"> s</w:t>
      </w:r>
      <w:r w:rsidR="00345E5C">
        <w:t> </w:t>
      </w:r>
      <w:r w:rsidRPr="00E23121">
        <w:t>sebou do hrobu. Povídají si</w:t>
      </w:r>
      <w:r w:rsidR="00345E5C" w:rsidRPr="00E23121">
        <w:t xml:space="preserve"> a</w:t>
      </w:r>
      <w:r w:rsidR="00345E5C">
        <w:t> </w:t>
      </w:r>
      <w:r w:rsidRPr="00E23121">
        <w:t>postupně Jenny dostává odpovědi na otázky, které jí vrtají hlavou. Proč má Stella dům, který neobývá, ale nikdo, ani její děti, neví, že jej vlastní? Co se tam kdysi dávno odehrálo</w:t>
      </w:r>
      <w:r w:rsidR="00345E5C" w:rsidRPr="00E23121">
        <w:t xml:space="preserve"> a</w:t>
      </w:r>
      <w:r w:rsidR="00345E5C">
        <w:t> </w:t>
      </w:r>
      <w:r w:rsidRPr="00E23121">
        <w:t>vyústilo</w:t>
      </w:r>
      <w:r w:rsidR="00345E5C" w:rsidRPr="00E23121">
        <w:t xml:space="preserve"> v</w:t>
      </w:r>
      <w:r w:rsidR="00345E5C">
        <w:t> </w:t>
      </w:r>
      <w:r w:rsidRPr="00E23121">
        <w:t>tragédii? Jediný, kdo do tajemného domu po téměř čtvrtstoletí vkročí, je právě Jenny</w:t>
      </w:r>
      <w:r w:rsidR="00345E5C">
        <w:t> </w:t>
      </w:r>
      <w:r w:rsidR="00345E5C" w:rsidRPr="00E23121">
        <w:t>–</w:t>
      </w:r>
      <w:r w:rsidR="00345E5C">
        <w:t> </w:t>
      </w:r>
      <w:r w:rsidRPr="00E23121">
        <w:t>objeví zde zvláštní obraz, spálené šaty, rozpadající se vůz. Avšak až když jí Stella zanechá magnetofonové pásky, na nichž vypráví</w:t>
      </w:r>
      <w:r w:rsidR="00345E5C" w:rsidRPr="00E23121">
        <w:t xml:space="preserve"> o</w:t>
      </w:r>
      <w:r w:rsidR="00345E5C">
        <w:t> </w:t>
      </w:r>
      <w:r w:rsidRPr="00E23121">
        <w:t>minulosti, odhalí se překvapivá, šokující pravda.</w:t>
      </w:r>
    </w:p>
    <w:p w:rsidR="00D34DB7" w:rsidRPr="00E23121" w:rsidRDefault="00E23121" w:rsidP="00DC0461">
      <w:pPr>
        <w:pStyle w:val="Text"/>
        <w:jc w:val="center"/>
      </w:pPr>
      <w:r>
        <w:br w:type="page"/>
      </w:r>
      <w:r w:rsidR="00236C01">
        <w:rPr>
          <w:noProof/>
        </w:rPr>
        <w:lastRenderedPageBreak/>
        <w:pict>
          <v:shape id="_x0000_s1028" type="#_x0000_t75" style="position:absolute;left:0;text-align:left;margin-left:82.15pt;margin-top:-20.75pt;width:170.25pt;height:249.75pt;z-index:1;mso-position-horizontal-relative:margin">
            <v:imagedata r:id="rId9" o:title=""/>
            <w10:wrap type="square" anchorx="margin"/>
          </v:shape>
        </w:pict>
      </w:r>
    </w:p>
    <w:p w:rsidR="00E23121" w:rsidRDefault="00E23121" w:rsidP="00DC0461">
      <w:pPr>
        <w:pStyle w:val="Text"/>
        <w:ind w:firstLine="0"/>
        <w:jc w:val="center"/>
      </w:pPr>
    </w:p>
    <w:p w:rsidR="00E23121" w:rsidRDefault="00E23121" w:rsidP="00DC0461">
      <w:pPr>
        <w:pStyle w:val="Text"/>
        <w:ind w:firstLine="0"/>
        <w:jc w:val="center"/>
      </w:pPr>
    </w:p>
    <w:p w:rsidR="00E23121" w:rsidRDefault="00E23121" w:rsidP="00DC0461">
      <w:pPr>
        <w:pStyle w:val="Text"/>
        <w:jc w:val="center"/>
      </w:pPr>
    </w:p>
    <w:p w:rsidR="00E23121" w:rsidRDefault="00E23121" w:rsidP="00DC0461">
      <w:pPr>
        <w:pStyle w:val="Text"/>
        <w:jc w:val="center"/>
      </w:pPr>
    </w:p>
    <w:p w:rsidR="00E23121" w:rsidRDefault="00E23121" w:rsidP="00DC0461">
      <w:pPr>
        <w:pStyle w:val="Text"/>
        <w:jc w:val="center"/>
      </w:pPr>
    </w:p>
    <w:p w:rsidR="00E23121" w:rsidRDefault="00E23121" w:rsidP="00DC0461">
      <w:pPr>
        <w:pStyle w:val="Text"/>
        <w:jc w:val="center"/>
      </w:pPr>
    </w:p>
    <w:p w:rsidR="00E23121" w:rsidRDefault="00E23121" w:rsidP="00DC0461">
      <w:pPr>
        <w:pStyle w:val="Text"/>
        <w:jc w:val="center"/>
      </w:pPr>
    </w:p>
    <w:p w:rsidR="00E23121" w:rsidRDefault="00E23121" w:rsidP="00DC0461">
      <w:pPr>
        <w:pStyle w:val="Text"/>
        <w:jc w:val="center"/>
      </w:pPr>
    </w:p>
    <w:p w:rsidR="00E23121" w:rsidRDefault="00E23121" w:rsidP="00DC0461">
      <w:pPr>
        <w:pStyle w:val="Text"/>
        <w:jc w:val="center"/>
      </w:pPr>
    </w:p>
    <w:p w:rsidR="00E23121" w:rsidRDefault="00E23121" w:rsidP="00DC0461">
      <w:pPr>
        <w:pStyle w:val="Text"/>
        <w:jc w:val="center"/>
      </w:pPr>
    </w:p>
    <w:p w:rsidR="00E23121" w:rsidRDefault="00E23121" w:rsidP="00DC0461">
      <w:pPr>
        <w:pStyle w:val="Text"/>
        <w:jc w:val="center"/>
      </w:pPr>
    </w:p>
    <w:p w:rsidR="00E23121" w:rsidRDefault="00E23121" w:rsidP="00DC0461">
      <w:pPr>
        <w:pStyle w:val="Text"/>
        <w:jc w:val="center"/>
      </w:pPr>
    </w:p>
    <w:p w:rsidR="00E23121" w:rsidRDefault="00E23121" w:rsidP="00DC0461">
      <w:pPr>
        <w:pStyle w:val="Text"/>
        <w:jc w:val="center"/>
      </w:pPr>
    </w:p>
    <w:p w:rsidR="00E23121" w:rsidRDefault="00E23121" w:rsidP="00DC0461">
      <w:pPr>
        <w:pStyle w:val="Text"/>
        <w:jc w:val="center"/>
      </w:pPr>
    </w:p>
    <w:p w:rsidR="00E23121" w:rsidRDefault="00E23121" w:rsidP="00DC0461">
      <w:pPr>
        <w:pStyle w:val="Text"/>
        <w:jc w:val="center"/>
      </w:pPr>
    </w:p>
    <w:p w:rsidR="00E23121" w:rsidRPr="00E23121" w:rsidRDefault="00E23121" w:rsidP="00E23121">
      <w:pPr>
        <w:pStyle w:val="Text"/>
      </w:pPr>
    </w:p>
    <w:p w:rsidR="00D34DB7" w:rsidRPr="00E23121" w:rsidRDefault="000251E4" w:rsidP="00E23121">
      <w:pPr>
        <w:pStyle w:val="Text"/>
      </w:pPr>
      <w:r w:rsidRPr="00E23121">
        <w:t>RUTH RENDELLOVÁ (píšící též pod jménem BARBARA VINEOVÁ) je jednou</w:t>
      </w:r>
      <w:r w:rsidR="00345E5C" w:rsidRPr="00E23121">
        <w:t xml:space="preserve"> z</w:t>
      </w:r>
      <w:r w:rsidR="00345E5C">
        <w:t> </w:t>
      </w:r>
      <w:r w:rsidRPr="00E23121">
        <w:t>nejúspěšnějších současných anglických autorek krimi románů. Svoji kariéru začínala jako mnozí jiní autoři jako novinářka. Je členkou Královské literární společnosti,</w:t>
      </w:r>
      <w:r w:rsidR="00345E5C" w:rsidRPr="00E23121">
        <w:t xml:space="preserve"> v</w:t>
      </w:r>
      <w:r w:rsidR="00345E5C">
        <w:t> </w:t>
      </w:r>
      <w:r w:rsidRPr="00E23121">
        <w:t>roce 1991 dostala nejvyšší ocenění pro autory krimi žánru za celoživotní dílo, Diamantovou dýku.</w:t>
      </w:r>
      <w:r w:rsidR="00345E5C" w:rsidRPr="00E23121">
        <w:t xml:space="preserve"> V</w:t>
      </w:r>
      <w:r w:rsidR="00345E5C">
        <w:t> </w:t>
      </w:r>
      <w:r w:rsidRPr="00E23121">
        <w:t>roce 1997 byla povýšena do šlechtického stavu</w:t>
      </w:r>
      <w:r w:rsidR="00345E5C" w:rsidRPr="00E23121">
        <w:t xml:space="preserve"> s</w:t>
      </w:r>
      <w:r w:rsidR="00345E5C">
        <w:t> </w:t>
      </w:r>
      <w:r w:rsidRPr="00E23121">
        <w:t>titulem baronka Rendell of Babergh. Žije</w:t>
      </w:r>
      <w:r w:rsidR="00345E5C" w:rsidRPr="00E23121">
        <w:t xml:space="preserve"> v</w:t>
      </w:r>
      <w:r w:rsidR="00345E5C">
        <w:t> </w:t>
      </w:r>
      <w:r w:rsidRPr="00E23121">
        <w:t>Suffolku.</w:t>
      </w:r>
    </w:p>
    <w:p w:rsidR="00D34DB7" w:rsidRPr="00E23121" w:rsidRDefault="000251E4" w:rsidP="00E23121">
      <w:pPr>
        <w:pStyle w:val="Text"/>
      </w:pPr>
      <w:r w:rsidRPr="00E23121">
        <w:t>Česky dosud vyšlo: Dům se schodištěm.</w:t>
      </w:r>
    </w:p>
    <w:p w:rsidR="00D34DB7" w:rsidRDefault="001C43AE" w:rsidP="001C43AE">
      <w:pPr>
        <w:pStyle w:val="Text"/>
      </w:pPr>
      <w:r>
        <w:br w:type="page"/>
      </w:r>
      <w:r w:rsidR="000251E4" w:rsidRPr="00E23121">
        <w:lastRenderedPageBreak/>
        <w:t>Mnohé pověry uvedené</w:t>
      </w:r>
      <w:r w:rsidR="00345E5C" w:rsidRPr="00E23121">
        <w:t xml:space="preserve"> v</w:t>
      </w:r>
      <w:r w:rsidR="00345E5C">
        <w:t> </w:t>
      </w:r>
      <w:r w:rsidR="000251E4" w:rsidRPr="00E23121">
        <w:t xml:space="preserve">tomto románu jsem čerpala ze </w:t>
      </w:r>
      <w:r w:rsidR="000251E4" w:rsidRPr="00E23121">
        <w:rPr>
          <w:i/>
        </w:rPr>
        <w:t xml:space="preserve">Slovníku pověr </w:t>
      </w:r>
      <w:r w:rsidR="00A858B4">
        <w:t>od Iony Opieové</w:t>
      </w:r>
      <w:r w:rsidR="00345E5C" w:rsidRPr="00E23121">
        <w:t xml:space="preserve"> a</w:t>
      </w:r>
      <w:r w:rsidR="00345E5C">
        <w:t> </w:t>
      </w:r>
      <w:r w:rsidR="000251E4" w:rsidRPr="00E23121">
        <w:t>Moiry Tatemové, za jejichž znalosti</w:t>
      </w:r>
      <w:r w:rsidR="00345E5C" w:rsidRPr="00E23121">
        <w:t xml:space="preserve"> a</w:t>
      </w:r>
      <w:r w:rsidR="00345E5C">
        <w:t> </w:t>
      </w:r>
      <w:r w:rsidR="000251E4" w:rsidRPr="00E23121">
        <w:t>zkušenosti jsem velice vděčná.</w:t>
      </w:r>
    </w:p>
    <w:p w:rsidR="001C43AE" w:rsidRDefault="001C43AE" w:rsidP="001C43AE">
      <w:pPr>
        <w:pStyle w:val="Text"/>
        <w:ind w:firstLine="0"/>
      </w:pPr>
    </w:p>
    <w:p w:rsidR="001C43AE" w:rsidRPr="00E23121" w:rsidRDefault="001C43AE" w:rsidP="001C43AE">
      <w:pPr>
        <w:pStyle w:val="Text"/>
        <w:ind w:firstLine="0"/>
      </w:pPr>
    </w:p>
    <w:p w:rsidR="00D34DB7" w:rsidRPr="00E23121" w:rsidRDefault="000251E4" w:rsidP="00A858B4">
      <w:pPr>
        <w:pStyle w:val="Text"/>
        <w:jc w:val="center"/>
        <w:rPr>
          <w:b/>
        </w:rPr>
      </w:pPr>
      <w:r w:rsidRPr="00E23121">
        <w:rPr>
          <w:b/>
        </w:rPr>
        <w:t>Copyright © Kingsmarkham Enterprises Ltd. 1995 Translation © Marie Brabencov</w:t>
      </w:r>
      <w:r w:rsidR="00D34DB7" w:rsidRPr="00E23121">
        <w:rPr>
          <w:b/>
        </w:rPr>
        <w:t>á-V</w:t>
      </w:r>
      <w:r w:rsidRPr="00E23121">
        <w:rPr>
          <w:b/>
        </w:rPr>
        <w:t>álková. 2003</w:t>
      </w:r>
    </w:p>
    <w:p w:rsidR="00D34DB7" w:rsidRDefault="00D34DB7" w:rsidP="00A858B4">
      <w:pPr>
        <w:pStyle w:val="Text"/>
        <w:jc w:val="center"/>
      </w:pPr>
    </w:p>
    <w:p w:rsidR="00A858B4" w:rsidRPr="00E23121" w:rsidRDefault="00A858B4" w:rsidP="00A858B4">
      <w:pPr>
        <w:pStyle w:val="Text"/>
        <w:jc w:val="center"/>
      </w:pPr>
    </w:p>
    <w:p w:rsidR="00A858B4" w:rsidRDefault="000251E4" w:rsidP="00A858B4">
      <w:pPr>
        <w:pStyle w:val="Text"/>
        <w:jc w:val="center"/>
        <w:rPr>
          <w:b/>
        </w:rPr>
      </w:pPr>
      <w:r w:rsidRPr="00E23121">
        <w:rPr>
          <w:b/>
        </w:rPr>
        <w:t>ISBN 8</w:t>
      </w:r>
      <w:r w:rsidR="00D34DB7" w:rsidRPr="00E23121">
        <w:rPr>
          <w:b/>
        </w:rPr>
        <w:t>0-7</w:t>
      </w:r>
      <w:r w:rsidRPr="00E23121">
        <w:rPr>
          <w:b/>
        </w:rPr>
        <w:t>02</w:t>
      </w:r>
      <w:r w:rsidR="00D34DB7" w:rsidRPr="00E23121">
        <w:rPr>
          <w:b/>
        </w:rPr>
        <w:t>1-6</w:t>
      </w:r>
      <w:r w:rsidRPr="00E23121">
        <w:rPr>
          <w:b/>
        </w:rPr>
        <w:t>0</w:t>
      </w:r>
      <w:r w:rsidR="00D34DB7" w:rsidRPr="00E23121">
        <w:rPr>
          <w:b/>
        </w:rPr>
        <w:t>2-6</w:t>
      </w:r>
    </w:p>
    <w:p w:rsidR="00D34DB7" w:rsidRPr="00E23121" w:rsidRDefault="00A858B4" w:rsidP="00E23121">
      <w:pPr>
        <w:pStyle w:val="Text"/>
        <w:jc w:val="left"/>
        <w:rPr>
          <w:b/>
        </w:rPr>
      </w:pPr>
      <w:r>
        <w:rPr>
          <w:b/>
        </w:rPr>
        <w:br w:type="page"/>
      </w:r>
    </w:p>
    <w:p w:rsidR="00D34DB7" w:rsidRPr="00E23121" w:rsidRDefault="000251E4" w:rsidP="00944761">
      <w:pPr>
        <w:pStyle w:val="Nadpis1"/>
        <w:jc w:val="center"/>
      </w:pPr>
      <w:r w:rsidRPr="00E23121">
        <w:t>KAPITOLA 1</w:t>
      </w:r>
    </w:p>
    <w:p w:rsidR="00D34DB7" w:rsidRPr="00E23121" w:rsidRDefault="00D34DB7" w:rsidP="00E23121">
      <w:pPr>
        <w:pStyle w:val="Text"/>
      </w:pPr>
    </w:p>
    <w:p w:rsidR="00D34DB7" w:rsidRPr="00E23121" w:rsidRDefault="00D34DB7" w:rsidP="00E23121">
      <w:pPr>
        <w:pStyle w:val="Text"/>
      </w:pPr>
    </w:p>
    <w:p w:rsidR="00D34DB7" w:rsidRPr="00E23121" w:rsidRDefault="000251E4" w:rsidP="00E23121">
      <w:pPr>
        <w:pStyle w:val="Text"/>
      </w:pPr>
      <w:r w:rsidRPr="00E23121">
        <w:t>Šaty po mrtvém nevydrží dlouho. Souží se kvůli osobě, kte</w:t>
      </w:r>
      <w:r w:rsidR="00CC5AD8" w:rsidRPr="00E23121">
        <w:t>ré</w:t>
      </w:r>
      <w:r w:rsidRPr="00E23121">
        <w:t xml:space="preserve"> patřily. Když jsem</w:t>
      </w:r>
      <w:r w:rsidR="00345E5C" w:rsidRPr="00E23121">
        <w:t xml:space="preserve"> s</w:t>
      </w:r>
      <w:r w:rsidR="00345E5C">
        <w:t> </w:t>
      </w:r>
      <w:r w:rsidRPr="00E23121">
        <w:t>tím přišla, Stella se rozesmála. Zaklonila hlavu</w:t>
      </w:r>
      <w:r w:rsidR="00345E5C" w:rsidRPr="00E23121">
        <w:t xml:space="preserve"> a</w:t>
      </w:r>
      <w:r w:rsidR="00345E5C">
        <w:t> </w:t>
      </w:r>
      <w:r w:rsidRPr="00E23121">
        <w:t>smála se překvapivě jako mladá</w:t>
      </w:r>
      <w:r w:rsidR="007C3F24">
        <w:t xml:space="preserve"> dívka</w:t>
      </w:r>
      <w:r w:rsidRPr="00E23121">
        <w:t>. Pr</w:t>
      </w:r>
      <w:r w:rsidR="005C27A9">
        <w:t>ávě jsem ji ří</w:t>
      </w:r>
      <w:r w:rsidRPr="00E23121">
        <w:t>kala, že</w:t>
      </w:r>
      <w:r w:rsidR="00345E5C" w:rsidRPr="00E23121">
        <w:t xml:space="preserve"> v</w:t>
      </w:r>
      <w:r w:rsidR="00345E5C">
        <w:t> </w:t>
      </w:r>
      <w:r w:rsidRPr="00E23121">
        <w:t>noci umřela Edith Websterová</w:t>
      </w:r>
      <w:r w:rsidR="00345E5C" w:rsidRPr="00E23121">
        <w:t xml:space="preserve"> a</w:t>
      </w:r>
      <w:r w:rsidR="00345E5C">
        <w:t> </w:t>
      </w:r>
      <w:r w:rsidRPr="00E23121">
        <w:t>zbyly po ní skříně plně šatů</w:t>
      </w:r>
      <w:r w:rsidR="00345E5C" w:rsidRPr="00E23121">
        <w:t xml:space="preserve"> a</w:t>
      </w:r>
      <w:r w:rsidR="00345E5C">
        <w:t> </w:t>
      </w:r>
      <w:r w:rsidRPr="00E23121">
        <w:t>Stella se rozesmála</w:t>
      </w:r>
      <w:r w:rsidR="00345E5C" w:rsidRPr="00E23121">
        <w:t xml:space="preserve"> a</w:t>
      </w:r>
      <w:r w:rsidR="00345E5C">
        <w:t> </w:t>
      </w:r>
      <w:r w:rsidRPr="00E23121">
        <w:t>řekla, že</w:t>
      </w:r>
      <w:r w:rsidR="00345E5C" w:rsidRPr="00E23121">
        <w:t xml:space="preserve"> v</w:t>
      </w:r>
      <w:r w:rsidR="00345E5C">
        <w:t> </w:t>
      </w:r>
      <w:r w:rsidRPr="00E23121">
        <w:t>životě nepotkala nikoho tak pověrčivého jako jsem já.</w:t>
      </w:r>
    </w:p>
    <w:p w:rsidR="00D34DB7" w:rsidRPr="00E23121" w:rsidRDefault="00D34DB7" w:rsidP="00E23121">
      <w:pPr>
        <w:pStyle w:val="Text"/>
      </w:pPr>
      <w:r w:rsidRPr="00E23121">
        <w:t>„</w:t>
      </w:r>
      <w:r w:rsidR="005C27A9">
        <w:t>Zrovna je tady její vnučka</w:t>
      </w:r>
      <w:r w:rsidR="00345E5C">
        <w:t xml:space="preserve"> a </w:t>
      </w:r>
      <w:r w:rsidR="005C27A9">
        <w:t>rozdává její</w:t>
      </w:r>
      <w:r w:rsidR="000251E4" w:rsidRPr="00E23121">
        <w:t xml:space="preserve"> věci</w:t>
      </w:r>
      <w:r w:rsidR="005C27A9">
        <w:t xml:space="preserve"> každému, kdo má zájem. Víte, ří</w:t>
      </w:r>
      <w:r w:rsidR="000251E4" w:rsidRPr="00E23121">
        <w:t>ká se, když shnije tělo, shnijí</w:t>
      </w:r>
      <w:r w:rsidR="00345E5C" w:rsidRPr="00E23121">
        <w:t xml:space="preserve"> i</w:t>
      </w:r>
      <w:r w:rsidR="00345E5C">
        <w:t> </w:t>
      </w:r>
      <w:r w:rsidR="000251E4" w:rsidRPr="00E23121">
        <w:t>šaty.</w:t>
      </w:r>
      <w:r w:rsidRPr="00E23121">
        <w:t>“</w:t>
      </w:r>
    </w:p>
    <w:p w:rsidR="00D34DB7" w:rsidRPr="00E23121" w:rsidRDefault="00D34DB7" w:rsidP="00E23121">
      <w:pPr>
        <w:pStyle w:val="Text"/>
        <w:jc w:val="left"/>
      </w:pPr>
      <w:r w:rsidRPr="00E23121">
        <w:t>„</w:t>
      </w:r>
      <w:r w:rsidR="000251E4" w:rsidRPr="00E23121">
        <w:t>Tohle že se říká, Genevieve? Kdo to říká?</w:t>
      </w:r>
      <w:r w:rsidRPr="00E23121">
        <w:t>“</w:t>
      </w:r>
    </w:p>
    <w:p w:rsidR="00D34DB7" w:rsidRPr="00E23121" w:rsidRDefault="008B14E9" w:rsidP="00E23121">
      <w:pPr>
        <w:pStyle w:val="Text"/>
      </w:pPr>
      <w:r>
        <w:t>Neodpověděla jsem. Dobíral</w:t>
      </w:r>
      <w:r w:rsidR="000251E4" w:rsidRPr="00E23121">
        <w:t>a si mě</w:t>
      </w:r>
      <w:r w:rsidR="00345E5C" w:rsidRPr="00E23121">
        <w:t xml:space="preserve"> a</w:t>
      </w:r>
      <w:r w:rsidR="00345E5C">
        <w:t> </w:t>
      </w:r>
      <w:r w:rsidR="000251E4" w:rsidRPr="00E23121">
        <w:t>nečekala, že ji odpovím. Líbí se mi ale, když mi Stella říká Genevieve, protože</w:t>
      </w:r>
      <w:r w:rsidR="00345E5C" w:rsidRPr="00E23121">
        <w:t xml:space="preserve"> i</w:t>
      </w:r>
      <w:r w:rsidR="00345E5C">
        <w:t> </w:t>
      </w:r>
      <w:r w:rsidR="000251E4" w:rsidRPr="00E23121">
        <w:t>když jsem</w:t>
      </w:r>
      <w:r w:rsidR="00345E5C" w:rsidRPr="00E23121">
        <w:t xml:space="preserve"> a</w:t>
      </w:r>
      <w:r w:rsidR="00345E5C">
        <w:t> </w:t>
      </w:r>
      <w:r w:rsidR="000251E4" w:rsidRPr="00E23121">
        <w:t>vždycky jsem byla pro všechny ostatní Jenny, od chvíle, kdy jsem se narodila, jsem křtěná Genevieve. Táta mě pojmenoval po jednom automobilu veterán</w:t>
      </w:r>
      <w:r w:rsidR="00345E5C" w:rsidRPr="00E23121">
        <w:t xml:space="preserve"> z</w:t>
      </w:r>
      <w:r w:rsidR="00345E5C">
        <w:t> </w:t>
      </w:r>
      <w:r w:rsidR="000251E4" w:rsidRPr="00E23121">
        <w:t>nějakého filmu, jestli tomu člověk může věřit,</w:t>
      </w:r>
      <w:r w:rsidR="00345E5C" w:rsidRPr="00E23121">
        <w:t xml:space="preserve"> a</w:t>
      </w:r>
      <w:r w:rsidR="00345E5C">
        <w:t> </w:t>
      </w:r>
      <w:r w:rsidR="000251E4" w:rsidRPr="00E23121">
        <w:t>většině</w:t>
      </w:r>
      <w:r w:rsidR="00DF651D">
        <w:t xml:space="preserve"> lidí to připadá trochu trapné</w:t>
      </w:r>
      <w:r w:rsidR="000251E4" w:rsidRPr="00E23121">
        <w:t>, ale tak,</w:t>
      </w:r>
      <w:r w:rsidR="00DF651D">
        <w:t xml:space="preserve"> jak to vyslovuje Stella, to zní</w:t>
      </w:r>
      <w:r w:rsidR="000251E4" w:rsidRPr="00E23121">
        <w:t xml:space="preserve"> pěkně. Stella má </w:t>
      </w:r>
      <w:r w:rsidR="00554992" w:rsidRPr="00E23121">
        <w:t>ovšem příjemný hlas, řekli by</w:t>
      </w:r>
      <w:r w:rsidR="000251E4" w:rsidRPr="00E23121">
        <w:t>ste krásný hlas,</w:t>
      </w:r>
      <w:r w:rsidR="00345E5C" w:rsidRPr="00E23121">
        <w:t xml:space="preserve"> i</w:t>
      </w:r>
      <w:r w:rsidR="00345E5C">
        <w:t> </w:t>
      </w:r>
      <w:r w:rsidR="0041594E" w:rsidRPr="00E23121">
        <w:t>když</w:t>
      </w:r>
      <w:r w:rsidR="000251E4" w:rsidRPr="00E23121">
        <w:t xml:space="preserve"> je stará</w:t>
      </w:r>
      <w:r w:rsidR="00345E5C" w:rsidRPr="00E23121">
        <w:t xml:space="preserve"> a</w:t>
      </w:r>
      <w:r w:rsidR="00345E5C">
        <w:t> </w:t>
      </w:r>
      <w:r w:rsidR="000251E4" w:rsidRPr="00E23121">
        <w:t>ve skute</w:t>
      </w:r>
      <w:r w:rsidR="0084338D" w:rsidRPr="00E23121">
        <w:t>čnosti už na ní hezkého nic není</w:t>
      </w:r>
      <w:r w:rsidR="000251E4" w:rsidRPr="00E23121">
        <w:t>.</w:t>
      </w:r>
    </w:p>
    <w:p w:rsidR="00D34DB7" w:rsidRPr="00E23121" w:rsidRDefault="000251E4" w:rsidP="00E23121">
      <w:pPr>
        <w:pStyle w:val="Text"/>
      </w:pPr>
      <w:r w:rsidRPr="00E23121">
        <w:t>Pověděla jsem jí ještě něco málo</w:t>
      </w:r>
      <w:r w:rsidR="00345E5C" w:rsidRPr="00E23121">
        <w:t xml:space="preserve"> o</w:t>
      </w:r>
      <w:r w:rsidR="00345E5C">
        <w:t> </w:t>
      </w:r>
      <w:r w:rsidRPr="00E23121">
        <w:t>Edith, jak ji Sharon</w:t>
      </w:r>
      <w:r w:rsidR="00345E5C" w:rsidRPr="00E23121">
        <w:t xml:space="preserve"> v</w:t>
      </w:r>
      <w:r w:rsidR="00345E5C">
        <w:t> </w:t>
      </w:r>
      <w:r w:rsidRPr="00E23121">
        <w:t>sedm ráno našla, když jí přinesla čaj,</w:t>
      </w:r>
      <w:r w:rsidR="00345E5C" w:rsidRPr="00E23121">
        <w:t xml:space="preserve"> a</w:t>
      </w:r>
      <w:r w:rsidR="00345E5C">
        <w:t> </w:t>
      </w:r>
      <w:r w:rsidRPr="00E23121">
        <w:t>jak její vnučka do hodiny přišla, přestože tak svědomitě nechodívala, když její babička ještě žila. Nejsem nijak netaktní ani necitlivá,</w:t>
      </w:r>
      <w:r w:rsidR="00345E5C" w:rsidRPr="00E23121">
        <w:t xml:space="preserve"> a</w:t>
      </w:r>
      <w:r w:rsidR="00345E5C">
        <w:t> </w:t>
      </w:r>
      <w:r w:rsidRPr="00E23121">
        <w:t>kdybych si myslela, že Stellu rozčiluje poslouchat</w:t>
      </w:r>
      <w:r w:rsidR="00345E5C" w:rsidRPr="00E23121">
        <w:t xml:space="preserve"> o</w:t>
      </w:r>
      <w:r w:rsidR="00345E5C">
        <w:t> </w:t>
      </w:r>
      <w:r w:rsidRPr="00E23121">
        <w:t>tom, jak zemřela jiná stará žena, nemluvila bych</w:t>
      </w:r>
      <w:r w:rsidR="00345E5C" w:rsidRPr="00E23121">
        <w:t xml:space="preserve"> o</w:t>
      </w:r>
      <w:r w:rsidR="00345E5C">
        <w:t> </w:t>
      </w:r>
      <w:r w:rsidR="00CB7812">
        <w:t>tom. Ale poznala jsem na ní</w:t>
      </w:r>
      <w:r w:rsidRPr="00E23121">
        <w:t>, že ji to zajímá. Tak nějak tuším, že si Stella připadá, ve s</w:t>
      </w:r>
      <w:r w:rsidR="0084338D" w:rsidRPr="00E23121">
        <w:t>rovnání</w:t>
      </w:r>
      <w:r w:rsidR="00345E5C" w:rsidRPr="00E23121">
        <w:t xml:space="preserve"> s</w:t>
      </w:r>
      <w:r w:rsidR="00345E5C">
        <w:t> </w:t>
      </w:r>
      <w:r w:rsidR="0084338D" w:rsidRPr="00E23121">
        <w:t>Edith, které bylo čtyř</w:t>
      </w:r>
      <w:r w:rsidRPr="00E23121">
        <w:t>iadevadesát, ještě docela mladá, mysl</w:t>
      </w:r>
      <w:r w:rsidR="00D34DB7" w:rsidRPr="00E23121">
        <w:t>í s</w:t>
      </w:r>
      <w:r w:rsidRPr="00E23121">
        <w:t>i, že má před sebou ještě spoustu času</w:t>
      </w:r>
      <w:r w:rsidR="00345E5C" w:rsidRPr="00E23121">
        <w:t xml:space="preserve"> a</w:t>
      </w:r>
      <w:r w:rsidR="00345E5C">
        <w:t> </w:t>
      </w:r>
      <w:r w:rsidR="002565B9">
        <w:t>že patří</w:t>
      </w:r>
      <w:r w:rsidR="00345E5C" w:rsidRPr="00E23121">
        <w:t xml:space="preserve"> k</w:t>
      </w:r>
      <w:r w:rsidR="00345E5C">
        <w:t> </w:t>
      </w:r>
      <w:r w:rsidRPr="00E23121">
        <w:t>těm pacientům, kteří</w:t>
      </w:r>
      <w:r w:rsidR="00345E5C" w:rsidRPr="00E23121">
        <w:t xml:space="preserve"> s</w:t>
      </w:r>
      <w:r w:rsidR="00345E5C">
        <w:t> </w:t>
      </w:r>
      <w:r w:rsidRPr="00E23121">
        <w:t>rakovinou žijí dlouhá léta.</w:t>
      </w:r>
    </w:p>
    <w:p w:rsidR="00D34DB7" w:rsidRPr="00E23121" w:rsidRDefault="000251E4" w:rsidP="00E23121">
      <w:pPr>
        <w:pStyle w:val="Text"/>
      </w:pPr>
      <w:r w:rsidRPr="00E23121">
        <w:t>Bydlí</w:t>
      </w:r>
      <w:r w:rsidR="00345E5C" w:rsidRPr="00E23121">
        <w:t xml:space="preserve"> v</w:t>
      </w:r>
      <w:r w:rsidR="00345E5C">
        <w:t> </w:t>
      </w:r>
      <w:r w:rsidRPr="00E23121">
        <w:t>Middleton Hallu už půl roku. Všichni pečujeme</w:t>
      </w:r>
      <w:r w:rsidR="00345E5C" w:rsidRPr="00E23121">
        <w:t xml:space="preserve"> o</w:t>
      </w:r>
      <w:r w:rsidR="00345E5C">
        <w:t> </w:t>
      </w:r>
      <w:r w:rsidRPr="00E23121">
        <w:t>všechny rezidenty, ale každá máme tři ve zvláštní péči</w:t>
      </w:r>
      <w:r w:rsidR="00345E5C" w:rsidRPr="00E23121">
        <w:t xml:space="preserve"> a</w:t>
      </w:r>
      <w:r w:rsidR="00345E5C">
        <w:t> </w:t>
      </w:r>
      <w:r w:rsidRPr="00E23121">
        <w:t>já mám kromě Arthura Harrisona</w:t>
      </w:r>
      <w:r w:rsidR="00345E5C" w:rsidRPr="00E23121">
        <w:t xml:space="preserve"> a</w:t>
      </w:r>
      <w:r w:rsidR="00345E5C">
        <w:t> </w:t>
      </w:r>
      <w:r w:rsidRPr="00E23121">
        <w:t xml:space="preserve">Edith ještě Stellu. Když </w:t>
      </w:r>
      <w:r w:rsidR="0084338D" w:rsidRPr="00E23121">
        <w:t>teď Edith umřela, dostanu nejspí</w:t>
      </w:r>
      <w:r w:rsidRPr="00E23121">
        <w:t xml:space="preserve">š někoho nového, ale doufám, že to nebude nikdo, kdo by vyžadoval přílišnou obsluhu. Ne snad, že by se mi nechtělo </w:t>
      </w:r>
      <w:r w:rsidRPr="00E23121">
        <w:lastRenderedPageBreak/>
        <w:t>pořádně pracovat, jsem na nohou po většinu osmihodinové služby</w:t>
      </w:r>
      <w:r w:rsidR="00345E5C">
        <w:t> </w:t>
      </w:r>
      <w:r w:rsidR="00345E5C" w:rsidRPr="00E23121">
        <w:t>–</w:t>
      </w:r>
      <w:r w:rsidR="00345E5C">
        <w:t> </w:t>
      </w:r>
      <w:r w:rsidRPr="00E23121">
        <w:t>za tři libry padesát na hodinu, což není nic oslnivého</w:t>
      </w:r>
      <w:r w:rsidR="00345E5C">
        <w:t> </w:t>
      </w:r>
      <w:r w:rsidR="00345E5C" w:rsidRPr="00E23121">
        <w:t>–</w:t>
      </w:r>
      <w:r w:rsidR="00345E5C">
        <w:t> </w:t>
      </w:r>
      <w:r w:rsidRPr="00E23121">
        <w:t>a Arthur na mě věčně zvoní, ale nerada</w:t>
      </w:r>
      <w:r w:rsidR="002565B9">
        <w:t xml:space="preserve"> bych měla mé</w:t>
      </w:r>
      <w:r w:rsidRPr="00E23121">
        <w:t>ně času na Stellu, tak je to. Víte, mám ji ráda. Opravdu ráda, což nemůžu říct</w:t>
      </w:r>
      <w:r w:rsidR="00345E5C" w:rsidRPr="00E23121">
        <w:t xml:space="preserve"> o</w:t>
      </w:r>
      <w:r w:rsidR="00345E5C">
        <w:t> </w:t>
      </w:r>
      <w:r w:rsidRPr="00E23121">
        <w:t>Arthurovi nebo</w:t>
      </w:r>
      <w:r w:rsidR="00345E5C" w:rsidRPr="00E23121">
        <w:t xml:space="preserve"> o</w:t>
      </w:r>
      <w:r w:rsidR="00345E5C">
        <w:t> </w:t>
      </w:r>
      <w:r w:rsidR="000F1BF7">
        <w:t>Mau</w:t>
      </w:r>
      <w:r w:rsidRPr="00E23121">
        <w:t>d Ve</w:t>
      </w:r>
      <w:r w:rsidR="0084338D" w:rsidRPr="00E23121">
        <w:t>r</w:t>
      </w:r>
      <w:r w:rsidR="00D34DB7" w:rsidRPr="00E23121">
        <w:t>n</w:t>
      </w:r>
      <w:r w:rsidR="0084338D" w:rsidRPr="00E23121">
        <w:t>onové ani</w:t>
      </w:r>
      <w:r w:rsidR="00345E5C" w:rsidRPr="00E23121">
        <w:t xml:space="preserve"> o</w:t>
      </w:r>
      <w:r w:rsidR="00345E5C">
        <w:t> </w:t>
      </w:r>
      <w:r w:rsidR="0084338D" w:rsidRPr="00E23121">
        <w:t>nikom další</w:t>
      </w:r>
      <w:r w:rsidRPr="00E23121">
        <w:t>m</w:t>
      </w:r>
      <w:r w:rsidR="00345E5C" w:rsidRPr="00E23121">
        <w:t xml:space="preserve"> z</w:t>
      </w:r>
      <w:r w:rsidR="00345E5C">
        <w:t> </w:t>
      </w:r>
      <w:r w:rsidR="002565B9">
        <w:t>pacientů. Je mi jich lí</w:t>
      </w:r>
      <w:r w:rsidRPr="00E23121">
        <w:t>to, chci jim život co možná zpříjemnit, ale že bych je měla ráda, to zdaleka ne. Jako by přešli do jakéhosi soumračného světa, kde všechno zapomněli, polovinu doby, vlastně nevědí, kde se nacházejí,</w:t>
      </w:r>
      <w:r w:rsidR="00345E5C" w:rsidRPr="00E23121">
        <w:t xml:space="preserve"> a</w:t>
      </w:r>
      <w:r w:rsidR="00345E5C">
        <w:t> </w:t>
      </w:r>
      <w:r w:rsidRPr="00E23121">
        <w:t xml:space="preserve">oslovují vás jmény všech </w:t>
      </w:r>
      <w:r w:rsidR="0084338D" w:rsidRPr="00E23121">
        <w:t>svých příbuzných, dokud jim nepři</w:t>
      </w:r>
      <w:r w:rsidR="00D34DB7" w:rsidRPr="00E23121">
        <w:t>p</w:t>
      </w:r>
      <w:r w:rsidRPr="00E23121">
        <w:t>omenete, kdo jste. Stella je vša</w:t>
      </w:r>
      <w:r w:rsidR="000F1BF7">
        <w:t>k jiná. Stella stále ještě patří</w:t>
      </w:r>
      <w:r w:rsidRPr="00E23121">
        <w:t xml:space="preserve"> do země živých. Tuhle mi řekla: </w:t>
      </w:r>
      <w:r w:rsidR="00D34DB7" w:rsidRPr="00E23121">
        <w:t>„</w:t>
      </w:r>
      <w:r w:rsidRPr="00E23121">
        <w:t>Já vás neberu jako ošetřovatelku, Genevieve. Beru vás jako přítelkyni.</w:t>
      </w:r>
      <w:r w:rsidR="00D34DB7" w:rsidRPr="00E23121">
        <w:t>“</w:t>
      </w:r>
    </w:p>
    <w:p w:rsidR="00D34DB7" w:rsidRPr="00E23121" w:rsidRDefault="000251E4" w:rsidP="00E23121">
      <w:pPr>
        <w:pStyle w:val="Text"/>
      </w:pPr>
      <w:r w:rsidRPr="00E23121">
        <w:t>Udělalo mi to radost. Asi proto, že Stella byla to, čemu by moje babička řekla dáma, rozhodně</w:t>
      </w:r>
      <w:r w:rsidR="00345E5C" w:rsidRPr="00E23121">
        <w:t xml:space="preserve"> z</w:t>
      </w:r>
      <w:r w:rsidR="00345E5C">
        <w:t> </w:t>
      </w:r>
      <w:r w:rsidRPr="00E23121">
        <w:t>jiné společenské vrstvy než já, ale řekla jsem jenom, že dělá dobře, že mě nebere jako ošetřovatelku, protože jsem pečovatelka, mám zkušenosti, ale žádnou kvalifikaci. Usmála se. Má hez</w:t>
      </w:r>
      <w:r w:rsidR="0084338D" w:rsidRPr="00E23121">
        <w:t>ký úsměv, má pořád ještě všechny</w:t>
      </w:r>
      <w:r w:rsidRPr="00E23121">
        <w:t xml:space="preserve"> vlastní zuby,</w:t>
      </w:r>
      <w:r w:rsidR="00345E5C" w:rsidRPr="00E23121">
        <w:t xml:space="preserve"> a</w:t>
      </w:r>
      <w:r w:rsidR="00345E5C">
        <w:t> </w:t>
      </w:r>
      <w:r w:rsidRPr="00E23121">
        <w:t>docela bílé.</w:t>
      </w:r>
    </w:p>
    <w:p w:rsidR="00D34DB7" w:rsidRPr="00E23121" w:rsidRDefault="00D34DB7" w:rsidP="00E23121">
      <w:pPr>
        <w:pStyle w:val="Text"/>
        <w:jc w:val="left"/>
      </w:pPr>
      <w:r w:rsidRPr="00E23121">
        <w:t>„</w:t>
      </w:r>
      <w:r w:rsidR="000251E4" w:rsidRPr="00E23121">
        <w:t>Šla jsem sem kvůli vám, víte?</w:t>
      </w:r>
      <w:r w:rsidRPr="00E23121">
        <w:t>“</w:t>
      </w:r>
    </w:p>
    <w:p w:rsidR="008B14E9" w:rsidRDefault="000251E4" w:rsidP="008B14E9">
      <w:pPr>
        <w:pStyle w:val="Text"/>
      </w:pPr>
      <w:r w:rsidRPr="00E23121">
        <w:t>Vždycky to říká. Je to samozřejmě hl</w:t>
      </w:r>
      <w:r w:rsidR="00554992" w:rsidRPr="00E23121">
        <w:t>oupost, není to pravda, ale baví ji to opakovat. Její syn</w:t>
      </w:r>
      <w:r w:rsidR="00345E5C" w:rsidRPr="00E23121">
        <w:t xml:space="preserve"> s</w:t>
      </w:r>
      <w:r w:rsidR="00345E5C">
        <w:t> </w:t>
      </w:r>
      <w:r w:rsidRPr="00E23121">
        <w:t>ní objel řadu pečovatelských domů</w:t>
      </w:r>
      <w:r w:rsidR="00345E5C" w:rsidRPr="00E23121">
        <w:t xml:space="preserve"> v</w:t>
      </w:r>
      <w:r w:rsidR="00345E5C">
        <w:t> </w:t>
      </w:r>
      <w:r w:rsidRPr="00E23121">
        <w:t>Suffolku</w:t>
      </w:r>
      <w:r w:rsidR="00345E5C" w:rsidRPr="00E23121">
        <w:t xml:space="preserve"> a</w:t>
      </w:r>
      <w:r w:rsidR="00345E5C">
        <w:t> </w:t>
      </w:r>
      <w:r w:rsidRPr="00E23121">
        <w:t>Norfolku,</w:t>
      </w:r>
      <w:r w:rsidR="007760C2" w:rsidRPr="00E23121">
        <w:t xml:space="preserve"> aby </w:t>
      </w:r>
      <w:r w:rsidR="003B43CB">
        <w:t>si vybrala, kde by se jí</w:t>
      </w:r>
      <w:r w:rsidRPr="00E23121">
        <w:t xml:space="preserve"> nejvíc líbilo. Byla jsem právě</w:t>
      </w:r>
      <w:r w:rsidR="00345E5C" w:rsidRPr="00E23121">
        <w:t xml:space="preserve"> s</w:t>
      </w:r>
      <w:r w:rsidR="00345E5C">
        <w:t> </w:t>
      </w:r>
      <w:r w:rsidRPr="00E23121">
        <w:t>Edith</w:t>
      </w:r>
      <w:r w:rsidR="00345E5C" w:rsidRPr="00E23121">
        <w:t xml:space="preserve"> v</w:t>
      </w:r>
      <w:r w:rsidR="00345E5C">
        <w:t> </w:t>
      </w:r>
      <w:r w:rsidRPr="00E23121">
        <w:t>hale, když Stella přijela,</w:t>
      </w:r>
      <w:r w:rsidR="00345E5C" w:rsidRPr="00E23121">
        <w:t xml:space="preserve"> a</w:t>
      </w:r>
      <w:r w:rsidR="00345E5C">
        <w:t> </w:t>
      </w:r>
      <w:r w:rsidR="003B43CB">
        <w:t>od té</w:t>
      </w:r>
      <w:r w:rsidRPr="00E23121">
        <w:t xml:space="preserve"> doby p</w:t>
      </w:r>
      <w:r w:rsidR="003B43CB">
        <w:t>ravidelně žertuje, že jsem se jí</w:t>
      </w:r>
      <w:r w:rsidRPr="00E23121">
        <w:t xml:space="preserve"> zalíbila</w:t>
      </w:r>
      <w:r w:rsidR="00DC0461">
        <w:t>,</w:t>
      </w:r>
      <w:r w:rsidR="00345E5C" w:rsidRPr="00E23121">
        <w:t xml:space="preserve"> a</w:t>
      </w:r>
      <w:r w:rsidR="00345E5C">
        <w:t> </w:t>
      </w:r>
      <w:r w:rsidRPr="00E23121">
        <w:t xml:space="preserve">rozhodla se pro Middleton Hall, protože tady pracuju. Nerozhodla se kvůli domu nebo okolí, ani kvůli jídlu </w:t>
      </w:r>
      <w:r w:rsidR="00554992" w:rsidRPr="00E23121">
        <w:t>nebo soukromé koupelně, ale kvůli</w:t>
      </w:r>
      <w:r w:rsidRPr="00E23121">
        <w:t xml:space="preserve"> mně.</w:t>
      </w:r>
    </w:p>
    <w:p w:rsidR="00D34DB7" w:rsidRPr="00E23121" w:rsidRDefault="00345E5C" w:rsidP="008B14E9">
      <w:pPr>
        <w:pStyle w:val="Text"/>
      </w:pPr>
      <w:r>
        <w:t>„A </w:t>
      </w:r>
      <w:r w:rsidR="000251E4" w:rsidRPr="00E23121">
        <w:t>měla jsem pravdu,</w:t>
      </w:r>
      <w:r w:rsidR="00D34DB7" w:rsidRPr="00E23121">
        <w:t>“</w:t>
      </w:r>
      <w:r w:rsidR="000251E4" w:rsidRPr="00E23121">
        <w:t xml:space="preserve"> řekla. </w:t>
      </w:r>
      <w:r w:rsidRPr="00E23121">
        <w:t>„S</w:t>
      </w:r>
      <w:r>
        <w:t> </w:t>
      </w:r>
      <w:r w:rsidR="000251E4" w:rsidRPr="00E23121">
        <w:t>v</w:t>
      </w:r>
      <w:r w:rsidR="0084338D" w:rsidRPr="00E23121">
        <w:t>ámi je to tady pro mě úplně jiné</w:t>
      </w:r>
      <w:r w:rsidR="000251E4" w:rsidRPr="00E23121">
        <w:t>.</w:t>
      </w:r>
      <w:r w:rsidR="00D34DB7" w:rsidRPr="00E23121">
        <w:t>“</w:t>
      </w:r>
    </w:p>
    <w:p w:rsidR="00D34DB7" w:rsidRPr="00E23121" w:rsidRDefault="0084338D" w:rsidP="00215ED1">
      <w:pPr>
        <w:pStyle w:val="Text"/>
      </w:pPr>
      <w:r w:rsidRPr="00E23121">
        <w:t>Líbí se jí</w:t>
      </w:r>
      <w:r w:rsidR="000251E4" w:rsidRPr="00E23121">
        <w:t>, když vykládám</w:t>
      </w:r>
      <w:r w:rsidR="00345E5C" w:rsidRPr="00E23121">
        <w:t xml:space="preserve"> o</w:t>
      </w:r>
      <w:r w:rsidR="00345E5C">
        <w:t> </w:t>
      </w:r>
      <w:r w:rsidR="000251E4" w:rsidRPr="00E23121">
        <w:t>vesnici</w:t>
      </w:r>
      <w:r w:rsidR="00345E5C" w:rsidRPr="00E23121">
        <w:t xml:space="preserve"> a</w:t>
      </w:r>
      <w:r w:rsidR="00345E5C">
        <w:t> </w:t>
      </w:r>
      <w:r w:rsidR="000251E4" w:rsidRPr="00E23121">
        <w:t>svojí rodině,</w:t>
      </w:r>
      <w:r w:rsidR="00345E5C" w:rsidRPr="00E23121">
        <w:t xml:space="preserve"> a</w:t>
      </w:r>
      <w:r w:rsidR="00345E5C">
        <w:t> </w:t>
      </w:r>
      <w:r w:rsidR="000251E4" w:rsidRPr="00E23121">
        <w:t>bůhví, že je pěkně rozvětvená. Pověděla jsem jí</w:t>
      </w:r>
      <w:r w:rsidR="00345E5C" w:rsidRPr="00E23121">
        <w:t xml:space="preserve"> o</w:t>
      </w:r>
      <w:r w:rsidR="00345E5C">
        <w:t> </w:t>
      </w:r>
      <w:r w:rsidR="000251E4" w:rsidRPr="00E23121">
        <w:t>mámě</w:t>
      </w:r>
      <w:r w:rsidR="00345E5C" w:rsidRPr="00E23121">
        <w:t xml:space="preserve"> a</w:t>
      </w:r>
      <w:r w:rsidR="00345E5C">
        <w:t> </w:t>
      </w:r>
      <w:r w:rsidR="009E3BB0">
        <w:t>Lenovi</w:t>
      </w:r>
      <w:r w:rsidR="000251E4" w:rsidRPr="00E23121">
        <w:t>, jejím milenci,</w:t>
      </w:r>
      <w:r w:rsidR="00345E5C" w:rsidRPr="00E23121">
        <w:t xml:space="preserve"> a</w:t>
      </w:r>
      <w:r w:rsidR="00345E5C">
        <w:t> </w:t>
      </w:r>
      <w:r w:rsidR="000251E4" w:rsidRPr="00E23121">
        <w:t xml:space="preserve">jeho matce, která </w:t>
      </w:r>
      <w:r w:rsidR="00215ED1">
        <w:t xml:space="preserve">podědila po svojí sestře kožich, </w:t>
      </w:r>
      <w:r w:rsidR="000251E4" w:rsidRPr="00E23121">
        <w:t>který se úplně rozpadl,</w:t>
      </w:r>
      <w:r w:rsidR="0041594E" w:rsidRPr="00E23121">
        <w:t xml:space="preserve"> když</w:t>
      </w:r>
      <w:r w:rsidR="000251E4" w:rsidRPr="00E23121">
        <w:t xml:space="preserve"> si </w:t>
      </w:r>
      <w:r w:rsidR="009E3BB0">
        <w:t>ho vzala prvně na sebe. Zrovna j</w:t>
      </w:r>
      <w:r w:rsidR="000251E4" w:rsidRPr="00E23121">
        <w:t>sem ji vyprávěla</w:t>
      </w:r>
      <w:r w:rsidR="00345E5C" w:rsidRPr="00E23121">
        <w:t xml:space="preserve"> o</w:t>
      </w:r>
      <w:r w:rsidR="00345E5C">
        <w:t> </w:t>
      </w:r>
      <w:r w:rsidR="000251E4" w:rsidRPr="00E23121">
        <w:t>dírách, které se objevily</w:t>
      </w:r>
      <w:r w:rsidR="00345E5C" w:rsidRPr="00E23121">
        <w:t xml:space="preserve"> v</w:t>
      </w:r>
      <w:r w:rsidR="00345E5C">
        <w:t> </w:t>
      </w:r>
      <w:r w:rsidR="000251E4" w:rsidRPr="00E23121">
        <w:t>šatech po mrtvé, jako by se do nich dali moli, když</w:t>
      </w:r>
      <w:r w:rsidR="00345E5C" w:rsidRPr="00E23121">
        <w:t xml:space="preserve"> k</w:t>
      </w:r>
      <w:r w:rsidR="00345E5C">
        <w:t> </w:t>
      </w:r>
      <w:r w:rsidR="000251E4" w:rsidRPr="00E23121">
        <w:t>mému překvapení sáhla po mojí ruce</w:t>
      </w:r>
      <w:r w:rsidR="00345E5C" w:rsidRPr="00E23121">
        <w:t xml:space="preserve"> a</w:t>
      </w:r>
      <w:r w:rsidR="00345E5C">
        <w:t> </w:t>
      </w:r>
      <w:r w:rsidR="00FD6E14">
        <w:t>uchopila ji. Nejdříve mi</w:t>
      </w:r>
      <w:r w:rsidR="000251E4" w:rsidRPr="00E23121">
        <w:t xml:space="preserve"> ruku stiskla</w:t>
      </w:r>
      <w:r w:rsidR="00345E5C" w:rsidRPr="00E23121">
        <w:t xml:space="preserve"> a</w:t>
      </w:r>
      <w:r w:rsidR="00345E5C">
        <w:t> </w:t>
      </w:r>
      <w:r w:rsidR="000251E4" w:rsidRPr="00E23121">
        <w:t>pak ji držela zlehounka ve</w:t>
      </w:r>
      <w:r w:rsidR="00A858B4">
        <w:t xml:space="preserve"> své</w:t>
      </w:r>
      <w:r w:rsidR="000251E4" w:rsidRPr="00E23121">
        <w:t>. Musela mě držet za ruku dobře pět minut, než mi ji znovu stiskla</w:t>
      </w:r>
      <w:r w:rsidR="00345E5C" w:rsidRPr="00E23121">
        <w:t xml:space="preserve"> a</w:t>
      </w:r>
      <w:r w:rsidR="00345E5C">
        <w:t> </w:t>
      </w:r>
      <w:r w:rsidR="000251E4" w:rsidRPr="00E23121">
        <w:t xml:space="preserve">pustila. Pak </w:t>
      </w:r>
      <w:r w:rsidR="008B14E9">
        <w:lastRenderedPageBreak/>
        <w:t>strčila hlavu do dveří</w:t>
      </w:r>
      <w:r w:rsidR="000251E4" w:rsidRPr="00E23121">
        <w:t xml:space="preserve"> Lena</w:t>
      </w:r>
      <w:r w:rsidR="00345E5C" w:rsidRPr="00E23121">
        <w:t xml:space="preserve"> a</w:t>
      </w:r>
      <w:r w:rsidR="00345E5C">
        <w:t> </w:t>
      </w:r>
      <w:r w:rsidR="000251E4" w:rsidRPr="00E23121">
        <w:t>zašklebila se na mě, jak má ve zvyku, tak jsem se zvedla</w:t>
      </w:r>
      <w:r w:rsidR="00345E5C">
        <w:t> </w:t>
      </w:r>
      <w:r w:rsidR="00345E5C" w:rsidRPr="00E23121">
        <w:t>–</w:t>
      </w:r>
      <w:r w:rsidR="00345E5C">
        <w:t> </w:t>
      </w:r>
      <w:r w:rsidR="000251E4" w:rsidRPr="00E23121">
        <w:t>n</w:t>
      </w:r>
      <w:r w:rsidR="00944761">
        <w:t>e</w:t>
      </w:r>
      <w:r w:rsidR="00D34DB7" w:rsidRPr="00E23121">
        <w:t>v</w:t>
      </w:r>
      <w:r w:rsidR="000251E4" w:rsidRPr="00E23121">
        <w:t>yskočila jsem, tu radost bych jí neudělala</w:t>
      </w:r>
      <w:r w:rsidR="00345E5C">
        <w:t> </w:t>
      </w:r>
      <w:r w:rsidR="00345E5C" w:rsidRPr="00E23121">
        <w:t>–</w:t>
      </w:r>
      <w:r w:rsidR="00345E5C">
        <w:t> </w:t>
      </w:r>
      <w:r w:rsidR="000251E4" w:rsidRPr="00E23121">
        <w:t>a když jsem pohlédla na Stellu, vidím, že na mě mrká.</w:t>
      </w:r>
    </w:p>
    <w:p w:rsidR="00D34DB7" w:rsidRPr="00E23121" w:rsidRDefault="000251E4" w:rsidP="00E23121">
      <w:pPr>
        <w:pStyle w:val="Text"/>
      </w:pPr>
      <w:r w:rsidRPr="00E23121">
        <w:t>Zamrkala na mě</w:t>
      </w:r>
      <w:r w:rsidR="00345E5C" w:rsidRPr="00E23121">
        <w:t xml:space="preserve"> a</w:t>
      </w:r>
      <w:r w:rsidR="00345E5C">
        <w:t> </w:t>
      </w:r>
      <w:r w:rsidR="00554992" w:rsidRPr="00E23121">
        <w:t>usmála se</w:t>
      </w:r>
      <w:r w:rsidR="00345E5C" w:rsidRPr="00E23121">
        <w:t xml:space="preserve"> a</w:t>
      </w:r>
      <w:r w:rsidR="00345E5C">
        <w:t> </w:t>
      </w:r>
      <w:r w:rsidR="00554992" w:rsidRPr="00E23121">
        <w:t>na chvilku jste mohli</w:t>
      </w:r>
      <w:r w:rsidRPr="00E23121">
        <w:t xml:space="preserve"> vidět, jak vypadala</w:t>
      </w:r>
      <w:r w:rsidR="00345E5C" w:rsidRPr="00E23121">
        <w:t xml:space="preserve"> v</w:t>
      </w:r>
      <w:r w:rsidR="00345E5C">
        <w:t> </w:t>
      </w:r>
      <w:r w:rsidRPr="00E23121">
        <w:t>mém věku. Doufám, že mi ukáže nějaké svoje fotografie</w:t>
      </w:r>
      <w:r w:rsidR="00345E5C" w:rsidRPr="00E23121">
        <w:t xml:space="preserve"> z</w:t>
      </w:r>
      <w:r w:rsidR="00345E5C">
        <w:t> </w:t>
      </w:r>
      <w:r w:rsidRPr="00E23121">
        <w:t>mládí, jsem na ně hrozně zvědavá. Řekla jsem si, že</w:t>
      </w:r>
      <w:r w:rsidR="00345E5C" w:rsidRPr="00E23121">
        <w:t xml:space="preserve"> z</w:t>
      </w:r>
      <w:r w:rsidR="00345E5C">
        <w:t> </w:t>
      </w:r>
      <w:r w:rsidRPr="00E23121">
        <w:t xml:space="preserve">její krásy už nezbylo </w:t>
      </w:r>
      <w:r w:rsidR="00E42E63">
        <w:t>nic, ale bylo to trochu unáhlené</w:t>
      </w:r>
      <w:r w:rsidRPr="00E23121">
        <w:t xml:space="preserve"> tvrzení, není to tak docela pravda. Na sedmdesát vypadá vlastně báječně. Pleť nemá až zas tak vrásčitou, jedině kolem očí,</w:t>
      </w:r>
      <w:r w:rsidR="00345E5C" w:rsidRPr="00E23121">
        <w:t xml:space="preserve"> a</w:t>
      </w:r>
      <w:r w:rsidR="00345E5C">
        <w:t> </w:t>
      </w:r>
      <w:r w:rsidRPr="00E23121">
        <w:t>oči má pořád zářivě sytě modré. Vla</w:t>
      </w:r>
      <w:r w:rsidR="00AA3A7A">
        <w:t>sy má samozřejmě bílé, ale husté</w:t>
      </w:r>
      <w:r w:rsidR="00345E5C" w:rsidRPr="00E23121">
        <w:t xml:space="preserve"> a</w:t>
      </w:r>
      <w:r w:rsidR="00345E5C">
        <w:t> </w:t>
      </w:r>
      <w:r w:rsidR="00AA3A7A">
        <w:t>vlnité</w:t>
      </w:r>
      <w:r w:rsidRPr="00E23121">
        <w:t>,</w:t>
      </w:r>
      <w:r w:rsidR="00345E5C" w:rsidRPr="00E23121">
        <w:t xml:space="preserve"> a</w:t>
      </w:r>
      <w:r w:rsidR="00345E5C">
        <w:t> </w:t>
      </w:r>
      <w:r w:rsidRPr="00E23121">
        <w:t>nikdy nebude nosit paruku jako</w:t>
      </w:r>
      <w:r w:rsidR="00AA3A7A">
        <w:t xml:space="preserve"> některé ženy. Bohužel nebude ží</w:t>
      </w:r>
      <w:r w:rsidRPr="00E23121">
        <w:t>t tak dlouho, aby ji nosit musela. Vždycky se pěkně obléká do šatů, punčoch</w:t>
      </w:r>
      <w:r w:rsidR="00345E5C" w:rsidRPr="00E23121">
        <w:t xml:space="preserve"> a</w:t>
      </w:r>
      <w:r w:rsidR="00345E5C">
        <w:t> </w:t>
      </w:r>
      <w:r w:rsidRPr="00E23121">
        <w:t>přiměřených střevíců, což Lenu štve, ale to teda nevím, proč</w:t>
      </w:r>
      <w:r w:rsidR="0041594E" w:rsidRPr="00E23121">
        <w:t xml:space="preserve"> by </w:t>
      </w:r>
      <w:r w:rsidRPr="00E23121">
        <w:t>mělo. Za jejími zády,</w:t>
      </w:r>
      <w:r w:rsidR="00345E5C" w:rsidRPr="00E23121">
        <w:t xml:space="preserve"> a</w:t>
      </w:r>
      <w:r w:rsidR="00345E5C">
        <w:t> </w:t>
      </w:r>
      <w:r w:rsidRPr="00E23121">
        <w:t>někdy</w:t>
      </w:r>
      <w:r w:rsidR="00345E5C" w:rsidRPr="00E23121">
        <w:t xml:space="preserve"> i</w:t>
      </w:r>
      <w:r w:rsidR="00345E5C">
        <w:t> </w:t>
      </w:r>
      <w:r w:rsidR="00F61645">
        <w:t>před ní</w:t>
      </w:r>
      <w:r w:rsidRPr="00E23121">
        <w:t>,</w:t>
      </w:r>
      <w:r w:rsidR="00345E5C" w:rsidRPr="00E23121">
        <w:t xml:space="preserve"> o</w:t>
      </w:r>
      <w:r w:rsidR="00345E5C">
        <w:t> </w:t>
      </w:r>
      <w:r w:rsidR="00F61645">
        <w:t>ní</w:t>
      </w:r>
      <w:r w:rsidRPr="00E23121">
        <w:t xml:space="preserve"> mluví jako</w:t>
      </w:r>
      <w:r w:rsidR="00345E5C" w:rsidRPr="00E23121">
        <w:t xml:space="preserve"> o</w:t>
      </w:r>
      <w:r w:rsidR="00345E5C">
        <w:t> </w:t>
      </w:r>
      <w:r w:rsidR="00D34DB7" w:rsidRPr="00E23121">
        <w:t>‚l</w:t>
      </w:r>
      <w:r w:rsidR="00DC0461">
        <w:t>ady Newlandové</w:t>
      </w:r>
      <w:r w:rsidR="00D34DB7" w:rsidRPr="00E23121">
        <w:t>‘</w:t>
      </w:r>
      <w:r w:rsidRPr="00E23121">
        <w:t>, nebo</w:t>
      </w:r>
      <w:r w:rsidR="00D34DB7" w:rsidRPr="00E23121">
        <w:t xml:space="preserve"> ‚v</w:t>
      </w:r>
      <w:r w:rsidRPr="00E23121">
        <w:t>évodkyni</w:t>
      </w:r>
      <w:r w:rsidR="00D34DB7" w:rsidRPr="00E23121">
        <w:t>‘</w:t>
      </w:r>
      <w:r w:rsidRPr="00E23121">
        <w:t>,</w:t>
      </w:r>
      <w:r w:rsidR="00345E5C" w:rsidRPr="00E23121">
        <w:t xml:space="preserve"> a</w:t>
      </w:r>
      <w:r w:rsidR="00345E5C">
        <w:t> </w:t>
      </w:r>
      <w:r w:rsidRPr="00E23121">
        <w:t>zeširoka se přitom usmívá, aby tomu ulomila osten. Počítám, že by byla radši, aby se Stella navlékla do tepláků</w:t>
      </w:r>
      <w:r w:rsidR="00345E5C" w:rsidRPr="00E23121">
        <w:t xml:space="preserve"> a</w:t>
      </w:r>
      <w:r w:rsidR="00345E5C">
        <w:t> </w:t>
      </w:r>
      <w:r w:rsidRPr="00E23121">
        <w:t>vesty jako většina ostatních. Ne</w:t>
      </w:r>
      <w:r w:rsidR="008B14E9">
        <w:t>dokážu vysvětlit proč, ale myslí</w:t>
      </w:r>
      <w:r w:rsidRPr="00E23121">
        <w:t>m si, že by</w:t>
      </w:r>
      <w:r w:rsidR="00007686" w:rsidRPr="00E23121">
        <w:t xml:space="preserve"> lidé </w:t>
      </w:r>
      <w:r w:rsidRPr="00E23121">
        <w:t>měli</w:t>
      </w:r>
      <w:r w:rsidR="00345E5C" w:rsidRPr="00E23121">
        <w:t xml:space="preserve"> o</w:t>
      </w:r>
      <w:r w:rsidR="00345E5C">
        <w:t> </w:t>
      </w:r>
      <w:r w:rsidRPr="00E23121">
        <w:t>sebe víc dbát, když stárnou, udělat se sebou, co jen jde. Stelle se líbí, když jí upravím nehty</w:t>
      </w:r>
      <w:r w:rsidR="00345E5C" w:rsidRPr="00E23121">
        <w:t xml:space="preserve"> a</w:t>
      </w:r>
      <w:r w:rsidR="00345E5C">
        <w:t> </w:t>
      </w:r>
      <w:r w:rsidRPr="00E23121">
        <w:t>učešu ji</w:t>
      </w:r>
      <w:r w:rsidR="00345E5C" w:rsidRPr="00E23121">
        <w:t xml:space="preserve"> a</w:t>
      </w:r>
      <w:r w:rsidR="00345E5C">
        <w:t> </w:t>
      </w:r>
      <w:r w:rsidRPr="00E23121">
        <w:t>já to dělám ráda.</w:t>
      </w:r>
    </w:p>
    <w:p w:rsidR="00D34DB7" w:rsidRPr="00E23121" w:rsidRDefault="000251E4" w:rsidP="00E23121">
      <w:pPr>
        <w:pStyle w:val="Text"/>
      </w:pPr>
      <w:r w:rsidRPr="00E23121">
        <w:t>Takže vidíte, že je mimořádná. Jestli jsem já její přítelkyně, potom ona moje taky, přestože toho</w:t>
      </w:r>
      <w:r w:rsidR="00345E5C" w:rsidRPr="00E23121">
        <w:t xml:space="preserve"> o</w:t>
      </w:r>
      <w:r w:rsidR="00345E5C">
        <w:t> </w:t>
      </w:r>
      <w:r w:rsidRPr="00E23121">
        <w:t>ní doposud moc nevím, zatímco ona toho</w:t>
      </w:r>
      <w:r w:rsidR="00345E5C" w:rsidRPr="00E23121">
        <w:t xml:space="preserve"> o</w:t>
      </w:r>
      <w:r w:rsidR="00345E5C">
        <w:t> </w:t>
      </w:r>
      <w:r w:rsidRPr="00E23121">
        <w:t>mně ví spoustu. Příkladně jak dlouho jsem vdaná, že celý život žiju ve Stoke Tharby, že můj muž se jmenuje Mike</w:t>
      </w:r>
      <w:r w:rsidR="00345E5C" w:rsidRPr="00E23121">
        <w:t xml:space="preserve"> a</w:t>
      </w:r>
      <w:r w:rsidR="00345E5C">
        <w:t> </w:t>
      </w:r>
      <w:r w:rsidRPr="00E23121">
        <w:t>je stavbař, máma že vede hospodu</w:t>
      </w:r>
      <w:r w:rsidR="00345E5C" w:rsidRPr="00E23121">
        <w:t xml:space="preserve"> a</w:t>
      </w:r>
      <w:r w:rsidR="00345E5C">
        <w:t> </w:t>
      </w:r>
      <w:r w:rsidRPr="00E23121">
        <w:t>táta žije</w:t>
      </w:r>
      <w:r w:rsidR="00345E5C" w:rsidRPr="00E23121">
        <w:t xml:space="preserve"> v</w:t>
      </w:r>
      <w:r w:rsidR="00345E5C">
        <w:t> </w:t>
      </w:r>
      <w:r w:rsidRPr="00E23121">
        <w:t>Diss,</w:t>
      </w:r>
      <w:r w:rsidR="00345E5C" w:rsidRPr="00E23121">
        <w:t xml:space="preserve"> a</w:t>
      </w:r>
      <w:r w:rsidR="00345E5C">
        <w:t> </w:t>
      </w:r>
      <w:r w:rsidRPr="00E23121">
        <w:t>spoustu dalších věcí.</w:t>
      </w:r>
      <w:r w:rsidR="00345E5C" w:rsidRPr="00E23121">
        <w:t xml:space="preserve"> A</w:t>
      </w:r>
      <w:r w:rsidR="00345E5C">
        <w:t> </w:t>
      </w:r>
      <w:r w:rsidRPr="00E23121">
        <w:t>pokud existuje něco, co neví, tu skutečně</w:t>
      </w:r>
      <w:r w:rsidR="0084338D" w:rsidRPr="00E23121">
        <w:t xml:space="preserve"> nej</w:t>
      </w:r>
      <w:r w:rsidRPr="00E23121">
        <w:t>podstatnější věc</w:t>
      </w:r>
      <w:r w:rsidR="00345E5C" w:rsidRPr="00E23121">
        <w:t xml:space="preserve"> v</w:t>
      </w:r>
      <w:r w:rsidR="00345E5C">
        <w:t> </w:t>
      </w:r>
      <w:r w:rsidRPr="00E23121">
        <w:t>mém životě,</w:t>
      </w:r>
      <w:r w:rsidR="00345E5C" w:rsidRPr="00E23121">
        <w:t xml:space="preserve"> i</w:t>
      </w:r>
      <w:r w:rsidR="00345E5C">
        <w:t> </w:t>
      </w:r>
      <w:r w:rsidRPr="00E23121">
        <w:t>kd</w:t>
      </w:r>
      <w:r w:rsidR="00F85FA4">
        <w:t>yž by neměla být nejpodstatnější</w:t>
      </w:r>
      <w:r w:rsidRPr="00E23121">
        <w:t>, pak ji dokonce</w:t>
      </w:r>
      <w:r w:rsidR="00345E5C" w:rsidRPr="00E23121">
        <w:t xml:space="preserve"> i</w:t>
      </w:r>
      <w:r w:rsidR="00345E5C">
        <w:t> </w:t>
      </w:r>
      <w:r w:rsidRPr="00E23121">
        <w:t>to možná jednoho dne řeknu. Já ale</w:t>
      </w:r>
      <w:r w:rsidR="00345E5C" w:rsidRPr="00E23121">
        <w:t xml:space="preserve"> o</w:t>
      </w:r>
      <w:r w:rsidR="00345E5C">
        <w:t> </w:t>
      </w:r>
      <w:r w:rsidRPr="00E23121">
        <w:t>Stelle vím jenom to, že musela prodat dům</w:t>
      </w:r>
      <w:r w:rsidR="00345E5C" w:rsidRPr="00E23121">
        <w:t xml:space="preserve"> v</w:t>
      </w:r>
      <w:r w:rsidR="00345E5C">
        <w:t> </w:t>
      </w:r>
      <w:r w:rsidR="00DC0461">
        <w:t>Bur</w:t>
      </w:r>
      <w:r w:rsidRPr="00E23121">
        <w:t>y St. Edmunds, aby si mohla dovolit tenhle pečovatelský dům,</w:t>
      </w:r>
      <w:r w:rsidR="00345E5C" w:rsidRPr="00E23121">
        <w:t xml:space="preserve"> a</w:t>
      </w:r>
      <w:r w:rsidR="00345E5C">
        <w:t> </w:t>
      </w:r>
      <w:r w:rsidRPr="00E23121">
        <w:t>vím samozřejmě, že má děti, pr</w:t>
      </w:r>
      <w:r w:rsidR="008B14E9">
        <w:t>otože ji chodí navštěvovat. Tedy</w:t>
      </w:r>
      <w:r w:rsidRPr="00E23121">
        <w:t>, děti</w:t>
      </w:r>
      <w:r w:rsidR="00345E5C">
        <w:t> </w:t>
      </w:r>
      <w:r w:rsidR="00345E5C" w:rsidRPr="00E23121">
        <w:t>–</w:t>
      </w:r>
      <w:r w:rsidR="00345E5C">
        <w:t> </w:t>
      </w:r>
      <w:r w:rsidRPr="00E23121">
        <w:t>syna</w:t>
      </w:r>
      <w:r w:rsidR="00345E5C" w:rsidRPr="00E23121">
        <w:t xml:space="preserve"> v</w:t>
      </w:r>
      <w:r w:rsidR="00345E5C">
        <w:t> </w:t>
      </w:r>
      <w:r w:rsidRPr="00E23121">
        <w:t>mém věku</w:t>
      </w:r>
      <w:r w:rsidR="00345E5C" w:rsidRPr="00E23121">
        <w:t xml:space="preserve"> a</w:t>
      </w:r>
      <w:r w:rsidR="00345E5C">
        <w:t> </w:t>
      </w:r>
      <w:r w:rsidRPr="00E23121">
        <w:t>dceru</w:t>
      </w:r>
      <w:r w:rsidR="00345E5C" w:rsidRPr="00E23121">
        <w:t xml:space="preserve"> s</w:t>
      </w:r>
      <w:r w:rsidR="00345E5C">
        <w:t> </w:t>
      </w:r>
      <w:r w:rsidRPr="00E23121">
        <w:t>vlastními dospívajícími dětmi.</w:t>
      </w:r>
    </w:p>
    <w:p w:rsidR="00D34DB7" w:rsidRPr="00E23121" w:rsidRDefault="000251E4" w:rsidP="00E23121">
      <w:pPr>
        <w:pStyle w:val="Text"/>
      </w:pPr>
      <w:r w:rsidRPr="00E23121">
        <w:t>Bury je odtud tak dvacet mil na jih, za Brecklandem</w:t>
      </w:r>
      <w:r w:rsidR="00345E5C" w:rsidRPr="00E23121">
        <w:t xml:space="preserve"> a</w:t>
      </w:r>
      <w:r w:rsidR="00345E5C">
        <w:t> </w:t>
      </w:r>
      <w:r w:rsidR="0006010A">
        <w:t>územím, kterému ří</w:t>
      </w:r>
      <w:r w:rsidRPr="00E23121">
        <w:t>káme oraniště. Prodala dům, když začala být už příliš unavená</w:t>
      </w:r>
      <w:r w:rsidR="00345E5C" w:rsidRPr="00E23121">
        <w:t xml:space="preserve"> a</w:t>
      </w:r>
      <w:r w:rsidR="00345E5C">
        <w:t> </w:t>
      </w:r>
      <w:r w:rsidRPr="00E23121">
        <w:t>nemocná, aby mohla bydlet sama,</w:t>
      </w:r>
      <w:r w:rsidR="00345E5C" w:rsidRPr="00E23121">
        <w:t xml:space="preserve"> a</w:t>
      </w:r>
      <w:r w:rsidR="00345E5C">
        <w:t> </w:t>
      </w:r>
      <w:r w:rsidR="00275A9B">
        <w:t>mít</w:t>
      </w:r>
      <w:r w:rsidRPr="00E23121">
        <w:t xml:space="preserve"> někoho, kdo by se</w:t>
      </w:r>
      <w:r w:rsidR="00345E5C" w:rsidRPr="00E23121">
        <w:t xml:space="preserve"> o</w:t>
      </w:r>
      <w:r w:rsidR="00345E5C">
        <w:t> </w:t>
      </w:r>
      <w:r w:rsidRPr="00E23121">
        <w:t>ni staral, mělo svoji přitažlivost.</w:t>
      </w:r>
      <w:r w:rsidR="008B14E9">
        <w:t xml:space="preserve"> Někde jsem četla, že se tomu ří</w:t>
      </w:r>
      <w:r w:rsidRPr="00E23121">
        <w:t xml:space="preserve">ká sociální fenomén, tomu počtu pečovatelských penzionů, které dnes </w:t>
      </w:r>
      <w:r w:rsidRPr="00E23121">
        <w:lastRenderedPageBreak/>
        <w:t>máme,</w:t>
      </w:r>
      <w:r w:rsidR="00345E5C" w:rsidRPr="00E23121">
        <w:t xml:space="preserve"> a</w:t>
      </w:r>
      <w:r w:rsidR="00345E5C">
        <w:t> </w:t>
      </w:r>
      <w:r w:rsidRPr="00E23121">
        <w:t>stovkám starých lidi, jichž jsou plné.</w:t>
      </w:r>
      <w:r w:rsidR="00345E5C" w:rsidRPr="00E23121">
        <w:t xml:space="preserve"> A</w:t>
      </w:r>
      <w:r w:rsidR="00345E5C">
        <w:t> </w:t>
      </w:r>
      <w:r w:rsidRPr="00E23121">
        <w:t>téměř všichni museli prodat</w:t>
      </w:r>
      <w:r w:rsidR="00A858B4">
        <w:t xml:space="preserve"> své</w:t>
      </w:r>
      <w:r w:rsidRPr="00E23121">
        <w:t xml:space="preserve"> domy, aby měli na poplatky,</w:t>
      </w:r>
      <w:r w:rsidR="00345E5C" w:rsidRPr="00E23121">
        <w:t xml:space="preserve"> a</w:t>
      </w:r>
      <w:r w:rsidR="00345E5C">
        <w:t> </w:t>
      </w:r>
      <w:r w:rsidRPr="00E23121">
        <w:t>tím připravili</w:t>
      </w:r>
      <w:r w:rsidR="00A858B4">
        <w:t xml:space="preserve"> své</w:t>
      </w:r>
      <w:r w:rsidRPr="00E23121">
        <w:t xml:space="preserve"> potomky</w:t>
      </w:r>
      <w:r w:rsidR="00345E5C" w:rsidRPr="00E23121">
        <w:t xml:space="preserve"> o</w:t>
      </w:r>
      <w:r w:rsidR="00345E5C">
        <w:t> </w:t>
      </w:r>
      <w:r w:rsidRPr="00E23121">
        <w:t>to, co mohli podědit</w:t>
      </w:r>
      <w:r w:rsidR="00345E5C">
        <w:t> </w:t>
      </w:r>
      <w:r w:rsidR="00345E5C" w:rsidRPr="00E23121">
        <w:t>–</w:t>
      </w:r>
      <w:r w:rsidR="00345E5C">
        <w:t> </w:t>
      </w:r>
      <w:r w:rsidRPr="00E23121">
        <w:t>pokud se na to chcete dívat</w:t>
      </w:r>
      <w:r w:rsidR="00345E5C" w:rsidRPr="00E23121">
        <w:t xml:space="preserve"> z</w:t>
      </w:r>
      <w:r w:rsidR="00345E5C">
        <w:t> </w:t>
      </w:r>
      <w:r w:rsidRPr="00E23121">
        <w:t>tohohle hlediska.</w:t>
      </w:r>
    </w:p>
    <w:p w:rsidR="00D34DB7" w:rsidRPr="00E23121" w:rsidRDefault="000251E4" w:rsidP="00E23121">
      <w:pPr>
        <w:pStyle w:val="Text"/>
      </w:pPr>
      <w:r w:rsidRPr="00E23121">
        <w:t>Ty peníze jdou do kapes lidí</w:t>
      </w:r>
      <w:r w:rsidR="00DC0461">
        <w:t>,</w:t>
      </w:r>
      <w:r w:rsidRPr="00E23121">
        <w:t xml:space="preserve"> jako je Lena. Přesto je Middleton Hall jeden</w:t>
      </w:r>
      <w:r w:rsidR="00345E5C" w:rsidRPr="00E23121">
        <w:t xml:space="preserve"> z</w:t>
      </w:r>
      <w:r w:rsidR="00345E5C">
        <w:t> </w:t>
      </w:r>
      <w:r w:rsidRPr="00E23121">
        <w:t xml:space="preserve">nejlepších pečovatelských domů, </w:t>
      </w:r>
      <w:r w:rsidR="00296989">
        <w:t>kdy</w:t>
      </w:r>
      <w:r w:rsidRPr="00E23121">
        <w:t>si p</w:t>
      </w:r>
      <w:r w:rsidR="00F85FA4">
        <w:t>anské sídlo</w:t>
      </w:r>
      <w:r w:rsidR="00345E5C">
        <w:t xml:space="preserve"> s </w:t>
      </w:r>
      <w:r w:rsidR="00F85FA4">
        <w:t>krásnými pozemky</w:t>
      </w:r>
      <w:r w:rsidRPr="00E23121">
        <w:t>, zahradami</w:t>
      </w:r>
      <w:r w:rsidR="00345E5C" w:rsidRPr="00E23121">
        <w:t xml:space="preserve"> s</w:t>
      </w:r>
      <w:r w:rsidR="00345E5C">
        <w:t> </w:t>
      </w:r>
      <w:r w:rsidRPr="00E23121">
        <w:t>květinovými záhony ve tvaru srdce</w:t>
      </w:r>
      <w:r w:rsidR="00345E5C" w:rsidRPr="00E23121">
        <w:t xml:space="preserve"> a</w:t>
      </w:r>
      <w:r w:rsidR="00345E5C">
        <w:t> </w:t>
      </w:r>
      <w:r w:rsidRPr="00E23121">
        <w:t>kosočtverce zasazenými</w:t>
      </w:r>
      <w:r w:rsidR="00345E5C" w:rsidRPr="00E23121">
        <w:t xml:space="preserve"> v</w:t>
      </w:r>
      <w:r w:rsidR="00345E5C">
        <w:t> </w:t>
      </w:r>
      <w:r w:rsidRPr="00E23121">
        <w:t>trávníku, tisovými</w:t>
      </w:r>
      <w:r w:rsidR="00345E5C" w:rsidRPr="00E23121">
        <w:t xml:space="preserve"> a</w:t>
      </w:r>
      <w:r w:rsidR="00345E5C">
        <w:t> </w:t>
      </w:r>
      <w:r w:rsidR="00DC0461">
        <w:t>cypřišovými živými ploty</w:t>
      </w:r>
      <w:r w:rsidRPr="00E23121">
        <w:t>, leknínovým jezírkem</w:t>
      </w:r>
      <w:r w:rsidR="00345E5C" w:rsidRPr="00E23121">
        <w:t xml:space="preserve"> a</w:t>
      </w:r>
      <w:r w:rsidR="00345E5C">
        <w:t> </w:t>
      </w:r>
      <w:r w:rsidRPr="00E23121">
        <w:t>četnými samostatně rosto</w:t>
      </w:r>
      <w:r w:rsidR="00DC0461">
        <w:t>ucími starými kaštany</w:t>
      </w:r>
      <w:r w:rsidR="00F85FA4">
        <w:t>. Leně musí</w:t>
      </w:r>
      <w:r w:rsidRPr="00E23121">
        <w:t>m přiznat, že miluje zvířata,</w:t>
      </w:r>
      <w:r w:rsidR="00345E5C" w:rsidRPr="00E23121">
        <w:t xml:space="preserve"> a</w:t>
      </w:r>
      <w:r w:rsidR="00345E5C">
        <w:t> </w:t>
      </w:r>
      <w:r w:rsidRPr="00E23121">
        <w:t>máme</w:t>
      </w:r>
      <w:r w:rsidR="00A858B4">
        <w:t xml:space="preserve"> tady </w:t>
      </w:r>
      <w:r w:rsidRPr="00E23121">
        <w:t>dva labradory</w:t>
      </w:r>
      <w:r w:rsidR="00345E5C" w:rsidRPr="00E23121">
        <w:t xml:space="preserve"> a</w:t>
      </w:r>
      <w:r w:rsidR="00345E5C">
        <w:t> </w:t>
      </w:r>
      <w:r w:rsidR="0084338D" w:rsidRPr="00E23121">
        <w:t>tři</w:t>
      </w:r>
      <w:r w:rsidRPr="00E23121">
        <w:t xml:space="preserve"> kočky, jejichž společnost má starým lidem prospívat. Nezapomínejte, za to, co tady týdně platí,</w:t>
      </w:r>
      <w:r w:rsidR="0041594E" w:rsidRPr="00E23121">
        <w:t xml:space="preserve"> by </w:t>
      </w:r>
      <w:r w:rsidRPr="00E23121">
        <w:t xml:space="preserve">měli </w:t>
      </w:r>
      <w:r w:rsidR="00275A9B">
        <w:t>mít</w:t>
      </w:r>
      <w:r w:rsidRPr="00E23121">
        <w:t xml:space="preserve"> co největší</w:t>
      </w:r>
      <w:r w:rsidR="00F85FA4">
        <w:t xml:space="preserve"> pohodlí</w:t>
      </w:r>
      <w:r w:rsidR="00345E5C">
        <w:t xml:space="preserve"> a </w:t>
      </w:r>
      <w:r w:rsidR="00F85FA4">
        <w:t>péči</w:t>
      </w:r>
      <w:r w:rsidR="00345E5C">
        <w:t xml:space="preserve"> a </w:t>
      </w:r>
      <w:r w:rsidR="00F85FA4">
        <w:t>domácí miláčky</w:t>
      </w:r>
      <w:r w:rsidR="00345E5C" w:rsidRPr="00E23121">
        <w:t xml:space="preserve"> a</w:t>
      </w:r>
      <w:r w:rsidR="00345E5C">
        <w:t> </w:t>
      </w:r>
      <w:r w:rsidRPr="00E23121">
        <w:t>vybrané jídlo. To přinejmenším. Když jsem sem první den přišla, dost mě překvapilo, že Sharon před večeří roznáší rezidentům skleničku něčeho ostřejšího,</w:t>
      </w:r>
      <w:r w:rsidR="00345E5C" w:rsidRPr="00E23121">
        <w:t xml:space="preserve"> a</w:t>
      </w:r>
      <w:r w:rsidR="00345E5C">
        <w:t> </w:t>
      </w:r>
      <w:r w:rsidRPr="00E23121">
        <w:t>nic menšího než suché martini, jak</w:t>
      </w:r>
      <w:r w:rsidR="00345E5C" w:rsidRPr="00E23121">
        <w:t xml:space="preserve"> o</w:t>
      </w:r>
      <w:r w:rsidR="00345E5C">
        <w:t> </w:t>
      </w:r>
      <w:r w:rsidRPr="00E23121">
        <w:t>tom člověk čte</w:t>
      </w:r>
      <w:r w:rsidR="00345E5C" w:rsidRPr="00E23121">
        <w:t xml:space="preserve"> v</w:t>
      </w:r>
      <w:r w:rsidR="00345E5C">
        <w:t> </w:t>
      </w:r>
      <w:r w:rsidRPr="00E23121">
        <w:t>amerických románech,</w:t>
      </w:r>
      <w:r w:rsidR="00345E5C" w:rsidRPr="00E23121">
        <w:t xml:space="preserve"> a</w:t>
      </w:r>
      <w:r w:rsidR="00345E5C">
        <w:t> </w:t>
      </w:r>
      <w:r w:rsidR="00345E5C" w:rsidRPr="00E23121">
        <w:t>k</w:t>
      </w:r>
      <w:r w:rsidR="00345E5C">
        <w:t> </w:t>
      </w:r>
      <w:r w:rsidRPr="00E23121">
        <w:t>tomu japonské rýžové sušen</w:t>
      </w:r>
      <w:r w:rsidR="00F85FA4">
        <w:t>ky</w:t>
      </w:r>
      <w:r w:rsidR="00345E5C">
        <w:t xml:space="preserve"> a v </w:t>
      </w:r>
      <w:r w:rsidR="00F85FA4">
        <w:t>malých mističkách oříšky</w:t>
      </w:r>
      <w:r w:rsidRPr="00E23121">
        <w:t>.</w:t>
      </w:r>
      <w:r w:rsidR="00345E5C" w:rsidRPr="00E23121">
        <w:t xml:space="preserve"> A</w:t>
      </w:r>
      <w:r w:rsidR="00345E5C">
        <w:t> </w:t>
      </w:r>
      <w:r w:rsidRPr="00E23121">
        <w:t>proč ne? Nesnáším, když se se starými lidmi jedná jako</w:t>
      </w:r>
      <w:r w:rsidR="00345E5C" w:rsidRPr="00E23121">
        <w:t xml:space="preserve"> s</w:t>
      </w:r>
      <w:r w:rsidR="00345E5C">
        <w:t> </w:t>
      </w:r>
      <w:r w:rsidRPr="00E23121">
        <w:t>dětmi.</w:t>
      </w:r>
    </w:p>
    <w:p w:rsidR="00345E5C" w:rsidRPr="00E23121" w:rsidRDefault="000251E4" w:rsidP="00E23121">
      <w:pPr>
        <w:pStyle w:val="Text"/>
      </w:pPr>
      <w:r w:rsidRPr="00E23121">
        <w:t>Stella tady má jeden</w:t>
      </w:r>
      <w:r w:rsidR="00345E5C" w:rsidRPr="00E23121">
        <w:t xml:space="preserve"> z</w:t>
      </w:r>
      <w:r w:rsidR="00345E5C">
        <w:t> </w:t>
      </w:r>
      <w:r w:rsidRPr="00E23121">
        <w:t>nejhezčích pokojů</w:t>
      </w:r>
      <w:r w:rsidR="00345E5C" w:rsidRPr="00E23121">
        <w:t xml:space="preserve"> s</w:t>
      </w:r>
      <w:r w:rsidR="00345E5C">
        <w:t> </w:t>
      </w:r>
      <w:r w:rsidRPr="00E23121">
        <w:t>vyhlídkou přes louky až</w:t>
      </w:r>
      <w:r w:rsidR="00345E5C" w:rsidRPr="00E23121">
        <w:t xml:space="preserve"> k</w:t>
      </w:r>
      <w:r w:rsidR="00345E5C">
        <w:t> </w:t>
      </w:r>
      <w:r w:rsidRPr="00E23121">
        <w:t>řece</w:t>
      </w:r>
      <w:r w:rsidR="00345E5C" w:rsidRPr="00E23121">
        <w:t xml:space="preserve"> a</w:t>
      </w:r>
      <w:r w:rsidR="00345E5C">
        <w:t> </w:t>
      </w:r>
      <w:r w:rsidRPr="00E23121">
        <w:t>na lesy za ní. Její pokoj má francouzská okna</w:t>
      </w:r>
      <w:r w:rsidR="00345E5C" w:rsidRPr="00E23121">
        <w:t xml:space="preserve"> a</w:t>
      </w:r>
      <w:r w:rsidR="00345E5C">
        <w:t> </w:t>
      </w:r>
      <w:r w:rsidRPr="00E23121">
        <w:t>může</w:t>
      </w:r>
      <w:r w:rsidR="00345E5C" w:rsidRPr="00E23121">
        <w:t xml:space="preserve"> z</w:t>
      </w:r>
      <w:r w:rsidR="00345E5C">
        <w:t> </w:t>
      </w:r>
      <w:r w:rsidRPr="00E23121">
        <w:t>něho vyjít rovnou na terasu</w:t>
      </w:r>
      <w:r w:rsidR="00345E5C" w:rsidRPr="00E23121">
        <w:t xml:space="preserve"> a</w:t>
      </w:r>
      <w:r w:rsidR="00345E5C">
        <w:t> </w:t>
      </w:r>
      <w:r w:rsidRPr="00E23121">
        <w:t>na trávník, kdyby chtěla, vychází ale ven jen málokdy. Samozřejmě chodí</w:t>
      </w:r>
      <w:r w:rsidR="00345E5C" w:rsidRPr="00E23121">
        <w:t xml:space="preserve"> s</w:t>
      </w:r>
      <w:r w:rsidR="00345E5C">
        <w:t> </w:t>
      </w:r>
      <w:r w:rsidRPr="00E23121">
        <w:t>ostatními do salonu</w:t>
      </w:r>
      <w:r w:rsidR="00345E5C" w:rsidRPr="00E23121">
        <w:t xml:space="preserve"> a</w:t>
      </w:r>
      <w:r w:rsidR="00345E5C">
        <w:t> </w:t>
      </w:r>
      <w:r w:rsidRPr="00E23121">
        <w:t>nikdy tam nechybí, když se roznáší sklenička před ve</w:t>
      </w:r>
      <w:r w:rsidR="00F85FA4">
        <w:t>čeří, vždycky si dává gin</w:t>
      </w:r>
      <w:r w:rsidR="00345E5C">
        <w:t xml:space="preserve"> s </w:t>
      </w:r>
      <w:r w:rsidR="00F85FA4">
        <w:t>něčí</w:t>
      </w:r>
      <w:r w:rsidRPr="00E23121">
        <w:t>m, tak to bylo</w:t>
      </w:r>
      <w:r w:rsidR="00345E5C" w:rsidRPr="00E23121">
        <w:t xml:space="preserve"> v</w:t>
      </w:r>
      <w:r w:rsidR="00345E5C">
        <w:t> </w:t>
      </w:r>
      <w:r w:rsidRPr="00E23121">
        <w:t>módě, k</w:t>
      </w:r>
      <w:r w:rsidR="00051555">
        <w:t>dyž byla mladá. Zpravidla večeří</w:t>
      </w:r>
      <w:r w:rsidR="00345E5C" w:rsidRPr="00E23121">
        <w:t xml:space="preserve"> v</w:t>
      </w:r>
      <w:r w:rsidR="00345E5C">
        <w:t> </w:t>
      </w:r>
      <w:r w:rsidRPr="00E23121">
        <w:t>jídelně, ovšem</w:t>
      </w:r>
      <w:r w:rsidR="00345E5C" w:rsidRPr="00E23121">
        <w:t xml:space="preserve"> u</w:t>
      </w:r>
      <w:r w:rsidR="00345E5C">
        <w:t> </w:t>
      </w:r>
      <w:r w:rsidRPr="00E23121">
        <w:t>vlastního stolu,</w:t>
      </w:r>
      <w:r w:rsidR="00345E5C" w:rsidRPr="00E23121">
        <w:t xml:space="preserve"> s</w:t>
      </w:r>
      <w:r w:rsidR="00345E5C">
        <w:t> </w:t>
      </w:r>
      <w:r w:rsidRPr="00E23121">
        <w:t>nikým nechce sedět, je dost rezervovaná, ale tráví hodně času ve</w:t>
      </w:r>
      <w:r w:rsidR="00A858B4">
        <w:t xml:space="preserve"> své</w:t>
      </w:r>
      <w:r w:rsidR="008B14E9">
        <w:t>m pokoji, čte knihy</w:t>
      </w:r>
      <w:r w:rsidR="008F08D6">
        <w:t>, dí</w:t>
      </w:r>
      <w:r w:rsidRPr="00E23121">
        <w:t>vá se na televizi</w:t>
      </w:r>
      <w:r w:rsidR="00345E5C" w:rsidRPr="00E23121">
        <w:t xml:space="preserve"> a</w:t>
      </w:r>
      <w:r w:rsidR="00345E5C">
        <w:t> </w:t>
      </w:r>
      <w:r w:rsidRPr="00E23121">
        <w:t>každý den si vyluští křížovku, takovou tu těžkou, do kte</w:t>
      </w:r>
      <w:r w:rsidR="00CC5AD8" w:rsidRPr="00E23121">
        <w:t>ré</w:t>
      </w:r>
      <w:r w:rsidRPr="00E23121">
        <w:t xml:space="preserve"> jsem se já ani nikdy nepustila.</w:t>
      </w:r>
    </w:p>
    <w:p w:rsidR="00D34DB7" w:rsidRPr="00E23121" w:rsidRDefault="00345E5C" w:rsidP="00215ED1">
      <w:pPr>
        <w:pStyle w:val="Text"/>
      </w:pPr>
      <w:r w:rsidRPr="00E23121">
        <w:t>V</w:t>
      </w:r>
      <w:r>
        <w:t> </w:t>
      </w:r>
      <w:r w:rsidR="000251E4" w:rsidRPr="00E23121">
        <w:t>každém pokoji je jedno lůžko</w:t>
      </w:r>
      <w:r w:rsidRPr="00E23121">
        <w:t xml:space="preserve"> a</w:t>
      </w:r>
      <w:r>
        <w:t> </w:t>
      </w:r>
      <w:r w:rsidR="000251E4" w:rsidRPr="00E23121">
        <w:t>šatní skříň, nízký s</w:t>
      </w:r>
      <w:r w:rsidR="008B14E9">
        <w:t>tolek</w:t>
      </w:r>
      <w:r>
        <w:t xml:space="preserve"> a </w:t>
      </w:r>
      <w:r w:rsidR="008B14E9">
        <w:t>dvě křesla</w:t>
      </w:r>
      <w:r>
        <w:t xml:space="preserve"> a </w:t>
      </w:r>
      <w:r w:rsidR="008B14E9">
        <w:t>někteří oby</w:t>
      </w:r>
      <w:r w:rsidR="000251E4" w:rsidRPr="00E23121">
        <w:t>vate</w:t>
      </w:r>
      <w:r w:rsidR="00CC5AD8" w:rsidRPr="00E23121">
        <w:t>lé</w:t>
      </w:r>
      <w:r w:rsidR="000251E4" w:rsidRPr="00E23121">
        <w:t xml:space="preserve"> si přistěhovali pár kusů vlastního nábytku. Stella si přivezla psací stůl. Je</w:t>
      </w:r>
      <w:r w:rsidRPr="00E23121">
        <w:t xml:space="preserve"> z</w:t>
      </w:r>
      <w:r>
        <w:t> </w:t>
      </w:r>
      <w:r w:rsidR="000251E4" w:rsidRPr="00E23121">
        <w:t>ořechového dřeva, se složit</w:t>
      </w:r>
      <w:r w:rsidR="008B14E9">
        <w:t>ým fládrováním, vyleštěným do vy</w:t>
      </w:r>
      <w:r w:rsidR="000251E4" w:rsidRPr="00E23121">
        <w:t>so</w:t>
      </w:r>
      <w:r w:rsidR="00CC5AD8" w:rsidRPr="00E23121">
        <w:t>ké</w:t>
      </w:r>
      <w:r w:rsidR="000251E4" w:rsidRPr="00E23121">
        <w:t>ho lesku. Musí jej leštit sama, protože Mary to určitě nedělá. Má svoje fotografie</w:t>
      </w:r>
      <w:r w:rsidRPr="00E23121">
        <w:t xml:space="preserve"> a</w:t>
      </w:r>
      <w:r>
        <w:t> </w:t>
      </w:r>
      <w:r w:rsidR="000251E4" w:rsidRPr="00E23121">
        <w:t>knihy</w:t>
      </w:r>
      <w:r w:rsidRPr="00E23121">
        <w:t xml:space="preserve"> a</w:t>
      </w:r>
      <w:r>
        <w:t> </w:t>
      </w:r>
      <w:r w:rsidR="000251E4" w:rsidRPr="00E23121">
        <w:t>na zdi rozvěsila pár obrazů. Na fotografiích není nic záhadného, je</w:t>
      </w:r>
      <w:r w:rsidR="00215ED1">
        <w:t xml:space="preserve"> tam jedna Mariannina, která vypadá, jako by ji poří</w:t>
      </w:r>
      <w:r w:rsidR="000251E4" w:rsidRPr="00E23121">
        <w:t>dila pro</w:t>
      </w:r>
      <w:r w:rsidR="00A858B4">
        <w:t xml:space="preserve"> své</w:t>
      </w:r>
      <w:r w:rsidR="000251E4" w:rsidRPr="00E23121">
        <w:t xml:space="preserve">ho agenta, </w:t>
      </w:r>
      <w:r w:rsidR="000251E4" w:rsidRPr="00E23121">
        <w:lastRenderedPageBreak/>
        <w:t>aby ji rozesla</w:t>
      </w:r>
      <w:r w:rsidR="00215ED1">
        <w:t>l televizním producentům, nebo c</w:t>
      </w:r>
      <w:r w:rsidR="000251E4" w:rsidRPr="00E23121">
        <w:t>o vlastně agenti dělají,</w:t>
      </w:r>
      <w:r w:rsidRPr="00E23121">
        <w:t xml:space="preserve"> a</w:t>
      </w:r>
      <w:r>
        <w:t> </w:t>
      </w:r>
      <w:r w:rsidR="000251E4" w:rsidRPr="00E23121">
        <w:t>jedna Richardova</w:t>
      </w:r>
      <w:r w:rsidRPr="00E23121">
        <w:t xml:space="preserve"> v</w:t>
      </w:r>
      <w:r>
        <w:t> </w:t>
      </w:r>
      <w:r w:rsidR="00DC0461">
        <w:t>černé pelerí</w:t>
      </w:r>
      <w:r w:rsidR="000251E4" w:rsidRPr="00E23121">
        <w:t>ně</w:t>
      </w:r>
      <w:r w:rsidRPr="00E23121">
        <w:t xml:space="preserve"> a</w:t>
      </w:r>
      <w:r>
        <w:t> </w:t>
      </w:r>
      <w:r w:rsidR="000E098A">
        <w:t>takové</w:t>
      </w:r>
      <w:r w:rsidR="000251E4" w:rsidRPr="00E23121">
        <w:t>m tom klobouku, co se nosí na univerzitách.</w:t>
      </w:r>
      <w:r w:rsidRPr="00E23121">
        <w:t xml:space="preserve"> A</w:t>
      </w:r>
      <w:r>
        <w:t> </w:t>
      </w:r>
      <w:r w:rsidR="000251E4" w:rsidRPr="00E23121">
        <w:t>na dalších jsou Marianniny děti, když byly ještě malé</w:t>
      </w:r>
      <w:r w:rsidRPr="00E23121">
        <w:t xml:space="preserve"> a</w:t>
      </w:r>
      <w:r>
        <w:t> </w:t>
      </w:r>
      <w:r w:rsidR="000251E4" w:rsidRPr="00E23121">
        <w:t>ještě se neob</w:t>
      </w:r>
      <w:r w:rsidR="00CC5AD8" w:rsidRPr="00E23121">
        <w:t>lé</w:t>
      </w:r>
      <w:r w:rsidR="000251E4" w:rsidRPr="00E23121">
        <w:t>kaly do černé kůže</w:t>
      </w:r>
      <w:r w:rsidRPr="00E23121">
        <w:t xml:space="preserve"> a</w:t>
      </w:r>
      <w:r>
        <w:t> </w:t>
      </w:r>
      <w:r w:rsidR="000251E4" w:rsidRPr="00E23121">
        <w:t>nenosily</w:t>
      </w:r>
      <w:r w:rsidRPr="00E23121">
        <w:t xml:space="preserve"> v</w:t>
      </w:r>
      <w:r>
        <w:t> </w:t>
      </w:r>
      <w:r w:rsidR="000251E4" w:rsidRPr="00E23121">
        <w:t>uších víc kroužků, než je na tyči od záclon. Žádný snímek Ste</w:t>
      </w:r>
      <w:r w:rsidR="00215ED1">
        <w:t>llina zemřelého manžela tam není</w:t>
      </w:r>
      <w:r w:rsidR="00DC0461">
        <w:t>, což by vám mohlo připadat nápadné</w:t>
      </w:r>
      <w:r w:rsidR="000251E4" w:rsidRPr="00E23121">
        <w:t>.</w:t>
      </w:r>
    </w:p>
    <w:p w:rsidR="00D34DB7" w:rsidRPr="00E23121" w:rsidRDefault="005C27A9" w:rsidP="00E23121">
      <w:pPr>
        <w:pStyle w:val="Text"/>
      </w:pPr>
      <w:r>
        <w:t>Neví</w:t>
      </w:r>
      <w:r w:rsidR="000251E4" w:rsidRPr="00E23121">
        <w:t xml:space="preserve">m, jak se jmenoval, ani co dělal, ani </w:t>
      </w:r>
      <w:r w:rsidR="00296989">
        <w:t>kdy</w:t>
      </w:r>
      <w:r w:rsidR="000251E4" w:rsidRPr="00E23121">
        <w:t xml:space="preserve"> umřel, nic</w:t>
      </w:r>
      <w:r w:rsidR="00345E5C" w:rsidRPr="00E23121">
        <w:t xml:space="preserve"> o</w:t>
      </w:r>
      <w:r w:rsidR="00345E5C">
        <w:t> </w:t>
      </w:r>
      <w:r w:rsidR="000251E4" w:rsidRPr="00E23121">
        <w:t>něm nevím,</w:t>
      </w:r>
      <w:r w:rsidR="00345E5C" w:rsidRPr="00E23121">
        <w:t xml:space="preserve"> a</w:t>
      </w:r>
      <w:r w:rsidR="00345E5C">
        <w:t> </w:t>
      </w:r>
      <w:r w:rsidR="000251E4" w:rsidRPr="00E23121">
        <w:t xml:space="preserve">tomu já říkám záhada. Stella </w:t>
      </w:r>
      <w:r w:rsidR="00625C38">
        <w:rPr>
          <w:i/>
        </w:rPr>
        <w:t>j</w:t>
      </w:r>
      <w:r w:rsidR="000251E4" w:rsidRPr="00E23121">
        <w:rPr>
          <w:i/>
        </w:rPr>
        <w:t xml:space="preserve">e </w:t>
      </w:r>
      <w:r w:rsidR="000251E4" w:rsidRPr="00E23121">
        <w:t>záhadná.</w:t>
      </w:r>
      <w:r w:rsidR="00345E5C" w:rsidRPr="00E23121">
        <w:t xml:space="preserve"> O</w:t>
      </w:r>
      <w:r w:rsidR="00345E5C">
        <w:t> </w:t>
      </w:r>
      <w:r w:rsidR="00A858B4">
        <w:t>své</w:t>
      </w:r>
      <w:r w:rsidR="000251E4" w:rsidRPr="00E23121">
        <w:t>m m</w:t>
      </w:r>
      <w:r>
        <w:t>anželovi nemluví, ani se nezmíní</w:t>
      </w:r>
      <w:r w:rsidR="000251E4" w:rsidRPr="00E23121">
        <w:t>, že nějakéh</w:t>
      </w:r>
      <w:r>
        <w:t>o měla. Mohla bych dodat, že vůbec nikdy nemluví</w:t>
      </w:r>
      <w:r w:rsidR="00345E5C" w:rsidRPr="00E23121">
        <w:t xml:space="preserve"> o</w:t>
      </w:r>
      <w:r w:rsidR="00345E5C">
        <w:t> </w:t>
      </w:r>
      <w:r w:rsidR="000251E4" w:rsidRPr="00E23121">
        <w:t>minulosti,</w:t>
      </w:r>
      <w:r w:rsidR="00345E5C" w:rsidRPr="00E23121">
        <w:t xml:space="preserve"> a</w:t>
      </w:r>
      <w:r w:rsidR="00345E5C">
        <w:t> </w:t>
      </w:r>
      <w:r w:rsidR="000251E4" w:rsidRPr="00E23121">
        <w:t>to je</w:t>
      </w:r>
      <w:r w:rsidR="00345E5C" w:rsidRPr="00E23121">
        <w:t xml:space="preserve"> v</w:t>
      </w:r>
      <w:r w:rsidR="00345E5C">
        <w:t> </w:t>
      </w:r>
      <w:r w:rsidR="000251E4" w:rsidRPr="00E23121">
        <w:t>takovémhle zařízení dost</w:t>
      </w:r>
      <w:r w:rsidR="00345E5C" w:rsidRPr="00E23121">
        <w:t xml:space="preserve"> s</w:t>
      </w:r>
      <w:r w:rsidR="00345E5C">
        <w:t> </w:t>
      </w:r>
      <w:r w:rsidR="000251E4" w:rsidRPr="00E23121">
        <w:t>podivem, protože minulost je jediná věc,</w:t>
      </w:r>
      <w:r w:rsidR="00345E5C" w:rsidRPr="00E23121">
        <w:t xml:space="preserve"> o</w:t>
      </w:r>
      <w:r w:rsidR="00345E5C">
        <w:t> </w:t>
      </w:r>
      <w:r w:rsidR="000251E4" w:rsidRPr="00E23121">
        <w:t>níž většina</w:t>
      </w:r>
      <w:r w:rsidR="00345E5C" w:rsidRPr="00E23121">
        <w:t xml:space="preserve"> z</w:t>
      </w:r>
      <w:r w:rsidR="00345E5C">
        <w:t> </w:t>
      </w:r>
      <w:r w:rsidR="000251E4" w:rsidRPr="00E23121">
        <w:t>nich mluví. Je to jejich jediný námět</w:t>
      </w:r>
      <w:r w:rsidR="00345E5C" w:rsidRPr="00E23121">
        <w:t xml:space="preserve"> k</w:t>
      </w:r>
      <w:r w:rsidR="00345E5C">
        <w:t> </w:t>
      </w:r>
      <w:r w:rsidR="000251E4" w:rsidRPr="00E23121">
        <w:t>h</w:t>
      </w:r>
      <w:r w:rsidR="00215ED1">
        <w:t>ovoru.</w:t>
      </w:r>
      <w:r w:rsidR="00345E5C">
        <w:t xml:space="preserve"> A </w:t>
      </w:r>
      <w:r w:rsidR="00215ED1">
        <w:t>pro některé</w:t>
      </w:r>
      <w:r w:rsidR="00345E5C">
        <w:t xml:space="preserve"> z </w:t>
      </w:r>
      <w:r w:rsidR="00215ED1">
        <w:t>nich, pří</w:t>
      </w:r>
      <w:r w:rsidR="000251E4" w:rsidRPr="00E23121">
        <w:t>kladně Maud Vernonovou, je to vzdálená minulost, jako by se po roce 1955 svět zastavil. Tuhle se mě ptala, jest</w:t>
      </w:r>
      <w:r>
        <w:t>li je čokoláda pořád ještě na lí</w:t>
      </w:r>
      <w:r w:rsidR="000251E4" w:rsidRPr="00E23121">
        <w:t>stky.</w:t>
      </w:r>
    </w:p>
    <w:p w:rsidR="00D34DB7" w:rsidRPr="00E23121" w:rsidRDefault="000251E4" w:rsidP="00E23121">
      <w:pPr>
        <w:pStyle w:val="Text"/>
      </w:pPr>
      <w:r w:rsidRPr="00E23121">
        <w:t>Stella ale žije</w:t>
      </w:r>
      <w:r w:rsidR="00345E5C" w:rsidRPr="00E23121">
        <w:t xml:space="preserve"> v</w:t>
      </w:r>
      <w:r w:rsidR="00345E5C">
        <w:t> </w:t>
      </w:r>
      <w:r w:rsidRPr="00E23121">
        <w:t>přítomno</w:t>
      </w:r>
      <w:r w:rsidR="005C27A9">
        <w:t>sti</w:t>
      </w:r>
      <w:r w:rsidR="00345E5C">
        <w:t xml:space="preserve"> a o </w:t>
      </w:r>
      <w:r w:rsidR="005C27A9">
        <w:t>přítomnosti se také baví</w:t>
      </w:r>
      <w:r w:rsidRPr="00E23121">
        <w:t>me. Mluvíme</w:t>
      </w:r>
      <w:r w:rsidR="00345E5C" w:rsidRPr="00E23121">
        <w:t xml:space="preserve"> o</w:t>
      </w:r>
      <w:r w:rsidR="00345E5C">
        <w:t> </w:t>
      </w:r>
      <w:r w:rsidRPr="00E23121">
        <w:t>tom, co bylo ve zprávách, co</w:t>
      </w:r>
      <w:r w:rsidR="00345E5C" w:rsidRPr="00E23121">
        <w:t xml:space="preserve"> v</w:t>
      </w:r>
      <w:r w:rsidR="00345E5C">
        <w:t> </w:t>
      </w:r>
      <w:r w:rsidRPr="00E23121">
        <w:t>televizi,</w:t>
      </w:r>
      <w:r w:rsidR="00345E5C" w:rsidRPr="00E23121">
        <w:t xml:space="preserve"> o</w:t>
      </w:r>
      <w:r w:rsidR="00345E5C">
        <w:t> </w:t>
      </w:r>
      <w:r w:rsidRPr="00E23121">
        <w:t>nových filmech, co přišly do kin,</w:t>
      </w:r>
      <w:r w:rsidR="00345E5C" w:rsidRPr="00E23121">
        <w:t xml:space="preserve"> i</w:t>
      </w:r>
      <w:r w:rsidR="00345E5C">
        <w:t> </w:t>
      </w:r>
      <w:r w:rsidRPr="00E23121">
        <w:t>když je pravděpodobně ani jedna n</w:t>
      </w:r>
      <w:r w:rsidR="00944761">
        <w:t>e</w:t>
      </w:r>
      <w:r w:rsidR="00D34DB7" w:rsidRPr="00E23121">
        <w:t>u</w:t>
      </w:r>
      <w:r w:rsidR="005C27A9">
        <w:t>vidí</w:t>
      </w:r>
      <w:r w:rsidRPr="00E23121">
        <w:t>me, dokud nebudou na videu, jestli se sukně budou nosit patnáct centimetrů nad kolena nebo třicet pod kolena.</w:t>
      </w:r>
      <w:r w:rsidR="00345E5C" w:rsidRPr="00E23121">
        <w:t xml:space="preserve"> O</w:t>
      </w:r>
      <w:r w:rsidR="00345E5C">
        <w:t> </w:t>
      </w:r>
      <w:r w:rsidRPr="00E23121">
        <w:t>tom, co je nového ve vesnici, co se děje</w:t>
      </w:r>
      <w:r w:rsidR="00345E5C" w:rsidRPr="00E23121">
        <w:t xml:space="preserve"> v</w:t>
      </w:r>
      <w:r w:rsidR="00345E5C">
        <w:t> </w:t>
      </w:r>
      <w:r w:rsidRPr="00E23121">
        <w:t>Middleton Hallu,</w:t>
      </w:r>
      <w:r w:rsidR="00345E5C" w:rsidRPr="00E23121">
        <w:t xml:space="preserve"> a</w:t>
      </w:r>
      <w:r w:rsidR="00345E5C">
        <w:t> </w:t>
      </w:r>
      <w:r w:rsidRPr="00E23121">
        <w:t>povídáme si</w:t>
      </w:r>
      <w:r w:rsidR="00345E5C" w:rsidRPr="00E23121">
        <w:t xml:space="preserve"> o</w:t>
      </w:r>
      <w:r w:rsidR="00345E5C">
        <w:t> </w:t>
      </w:r>
      <w:r w:rsidRPr="00E23121">
        <w:t>tom, co jsem dělala</w:t>
      </w:r>
      <w:r w:rsidR="00345E5C">
        <w:t> </w:t>
      </w:r>
      <w:r w:rsidR="00345E5C" w:rsidRPr="00E23121">
        <w:t>–</w:t>
      </w:r>
      <w:r w:rsidR="00345E5C">
        <w:t> </w:t>
      </w:r>
      <w:r w:rsidR="005C27A9">
        <w:t>nebo spí</w:t>
      </w:r>
      <w:r w:rsidRPr="00E23121">
        <w:t>š</w:t>
      </w:r>
      <w:r w:rsidR="00345E5C" w:rsidRPr="00E23121">
        <w:t xml:space="preserve"> o</w:t>
      </w:r>
      <w:r w:rsidR="00345E5C">
        <w:t> </w:t>
      </w:r>
      <w:r w:rsidRPr="00E23121">
        <w:t>tom, co jí prozradím</w:t>
      </w:r>
      <w:r w:rsidR="00345E5C" w:rsidRPr="00E23121">
        <w:t xml:space="preserve"> z</w:t>
      </w:r>
      <w:r w:rsidR="00345E5C">
        <w:t> </w:t>
      </w:r>
      <w:r w:rsidRPr="00E23121">
        <w:t>toho, co jsem dělala. Říká, že mě p</w:t>
      </w:r>
      <w:r w:rsidR="005C27A9">
        <w:t>ostrádá, když mám volno,</w:t>
      </w:r>
      <w:r w:rsidR="00345E5C">
        <w:t xml:space="preserve"> a </w:t>
      </w:r>
      <w:r w:rsidR="005C27A9">
        <w:t>musí</w:t>
      </w:r>
      <w:r w:rsidRPr="00E23121">
        <w:t>m přiznat, že ona mi taky chybí. Pravda je, že</w:t>
      </w:r>
      <w:r w:rsidR="00345E5C" w:rsidRPr="00E23121">
        <w:t xml:space="preserve"> o</w:t>
      </w:r>
      <w:r w:rsidR="00345E5C">
        <w:t> </w:t>
      </w:r>
      <w:r w:rsidRPr="00E23121">
        <w:t>sobě mluví velice málo, tak</w:t>
      </w:r>
      <w:r w:rsidR="00345E5C" w:rsidRPr="00E23121">
        <w:t xml:space="preserve"> z</w:t>
      </w:r>
      <w:r w:rsidR="00345E5C">
        <w:t> </w:t>
      </w:r>
      <w:r w:rsidRPr="00E23121">
        <w:t>čeho začínám mít ten pocit, že by</w:t>
      </w:r>
      <w:r w:rsidR="00345E5C" w:rsidRPr="00E23121">
        <w:t xml:space="preserve"> o</w:t>
      </w:r>
      <w:r w:rsidR="00345E5C">
        <w:t> </w:t>
      </w:r>
      <w:r w:rsidRPr="00E23121">
        <w:t>sobě chtěla mluvit hodně?</w:t>
      </w:r>
      <w:r w:rsidR="00345E5C" w:rsidRPr="00E23121">
        <w:t xml:space="preserve"> Z</w:t>
      </w:r>
      <w:r w:rsidR="00345E5C">
        <w:t> </w:t>
      </w:r>
      <w:r w:rsidRPr="00E23121">
        <w:t>toho, jak se na mě někdy dívá, jak mě odhaduje?</w:t>
      </w:r>
      <w:r w:rsidR="00345E5C" w:rsidRPr="00E23121">
        <w:t xml:space="preserve"> Z</w:t>
      </w:r>
      <w:r w:rsidR="00345E5C">
        <w:t> </w:t>
      </w:r>
      <w:r w:rsidRPr="00E23121">
        <w:t>toho, jak nečekaně stáčí hovor jinam, jak</w:t>
      </w:r>
      <w:r w:rsidR="00215ED1">
        <w:t>o by chtěla učinit náhlé doznání</w:t>
      </w:r>
      <w:r w:rsidRPr="00E23121">
        <w:t>? Možná to dělá to, jak začne větu, pak se odmlčí</w:t>
      </w:r>
      <w:r w:rsidR="00345E5C" w:rsidRPr="00E23121">
        <w:t xml:space="preserve"> a</w:t>
      </w:r>
      <w:r w:rsidR="00345E5C">
        <w:t> </w:t>
      </w:r>
      <w:r w:rsidRPr="00E23121">
        <w:t>usměje se nebo zavrtí hlavou.</w:t>
      </w:r>
    </w:p>
    <w:p w:rsidR="00D34DB7" w:rsidRPr="00E23121" w:rsidRDefault="00D34DB7" w:rsidP="00E23121">
      <w:pPr>
        <w:pStyle w:val="Text"/>
      </w:pPr>
    </w:p>
    <w:p w:rsidR="00345E5C" w:rsidRPr="00E23121" w:rsidRDefault="000251E4" w:rsidP="00215ED1">
      <w:pPr>
        <w:pStyle w:val="Text"/>
      </w:pPr>
      <w:r w:rsidRPr="00E23121">
        <w:t>Začínám</w:t>
      </w:r>
      <w:r w:rsidR="00345E5C" w:rsidRPr="00E23121">
        <w:t xml:space="preserve"> v</w:t>
      </w:r>
      <w:r w:rsidR="00345E5C">
        <w:t> </w:t>
      </w:r>
      <w:r w:rsidRPr="00E23121">
        <w:t>osm, což mi vyhovuje, protože jsem ranní ptáče,</w:t>
      </w:r>
      <w:r w:rsidR="00345E5C" w:rsidRPr="00E23121">
        <w:t xml:space="preserve"> a</w:t>
      </w:r>
      <w:r w:rsidR="00345E5C">
        <w:t> </w:t>
      </w:r>
      <w:r w:rsidRPr="00E23121">
        <w:t>když není Mike doma, což přes týden většinou není,</w:t>
      </w:r>
      <w:r w:rsidR="0041594E" w:rsidRPr="00E23121">
        <w:t xml:space="preserve"> když</w:t>
      </w:r>
      <w:r w:rsidRPr="00E23121">
        <w:t xml:space="preserve"> má tu novou práci, nemám doma moc co dělat.</w:t>
      </w:r>
      <w:r w:rsidR="00345E5C" w:rsidRPr="00E23121">
        <w:t xml:space="preserve"> Z</w:t>
      </w:r>
      <w:r w:rsidR="00345E5C">
        <w:t> </w:t>
      </w:r>
      <w:r w:rsidRPr="00E23121">
        <w:t>vesnice to mám do pečovatelského domu jen dvě míle. Když tam dorazím, jako první vyzvednu poštu. Noviny</w:t>
      </w:r>
      <w:r w:rsidR="00345E5C" w:rsidRPr="00E23121">
        <w:t xml:space="preserve"> a</w:t>
      </w:r>
      <w:r w:rsidR="00345E5C">
        <w:t> </w:t>
      </w:r>
      <w:r w:rsidRPr="00E23121">
        <w:t>poštu nám nechávají</w:t>
      </w:r>
      <w:r w:rsidR="00345E5C" w:rsidRPr="00E23121">
        <w:t xml:space="preserve"> v</w:t>
      </w:r>
      <w:r w:rsidR="00345E5C">
        <w:t> </w:t>
      </w:r>
      <w:r w:rsidRPr="00E23121">
        <w:t>plechové schránce</w:t>
      </w:r>
      <w:r w:rsidR="00345E5C" w:rsidRPr="00E23121">
        <w:t xml:space="preserve"> s</w:t>
      </w:r>
      <w:r w:rsidR="00345E5C">
        <w:t> </w:t>
      </w:r>
      <w:r w:rsidR="00CA3EE9">
        <w:t>ví</w:t>
      </w:r>
      <w:r w:rsidRPr="00E23121">
        <w:t>kem připevněné zezadu na ukazateli</w:t>
      </w:r>
      <w:r w:rsidR="00345E5C" w:rsidRPr="00E23121">
        <w:t xml:space="preserve"> u</w:t>
      </w:r>
      <w:r w:rsidR="00345E5C">
        <w:t> </w:t>
      </w:r>
      <w:r w:rsidRPr="00E23121">
        <w:t>brány, na kterém stojí</w:t>
      </w:r>
      <w:r w:rsidR="00D34DB7" w:rsidRPr="00E23121">
        <w:t xml:space="preserve"> </w:t>
      </w:r>
      <w:r w:rsidR="00D34DB7" w:rsidRPr="00E23121">
        <w:lastRenderedPageBreak/>
        <w:t>‚M</w:t>
      </w:r>
      <w:r w:rsidR="00215ED1">
        <w:t>iddleton Hall: R</w:t>
      </w:r>
      <w:r w:rsidRPr="00E23121">
        <w:t>ezidence starších spoluobčanů</w:t>
      </w:r>
      <w:r w:rsidR="00D34DB7" w:rsidRPr="00E23121">
        <w:t>‘</w:t>
      </w:r>
      <w:r w:rsidRPr="00E23121">
        <w:t>,</w:t>
      </w:r>
      <w:r w:rsidR="00345E5C" w:rsidRPr="00E23121">
        <w:t xml:space="preserve"> a</w:t>
      </w:r>
      <w:r w:rsidR="00345E5C">
        <w:t> </w:t>
      </w:r>
      <w:r w:rsidRPr="00E23121">
        <w:t>na něm je</w:t>
      </w:r>
      <w:r w:rsidR="008047B5">
        <w:t xml:space="preserve"> </w:t>
      </w:r>
      <w:r w:rsidRPr="00E23121">
        <w:t>z neznámého důvodu na jedné straně jezevec</w:t>
      </w:r>
      <w:r w:rsidR="00345E5C" w:rsidRPr="00E23121">
        <w:t xml:space="preserve"> a</w:t>
      </w:r>
      <w:r w:rsidR="00345E5C">
        <w:t> </w:t>
      </w:r>
      <w:r w:rsidRPr="00E23121">
        <w:t>na dru</w:t>
      </w:r>
      <w:r w:rsidR="00CC5AD8" w:rsidRPr="00E23121">
        <w:t>hé</w:t>
      </w:r>
      <w:r w:rsidRPr="00E23121">
        <w:t xml:space="preserve"> modrý zvonek.</w:t>
      </w:r>
      <w:r w:rsidR="00345E5C" w:rsidRPr="00E23121">
        <w:t xml:space="preserve"> V</w:t>
      </w:r>
      <w:r w:rsidR="00345E5C">
        <w:t> </w:t>
      </w:r>
      <w:r w:rsidRPr="00E23121">
        <w:t xml:space="preserve">poštovní schránce je vždycky velký balík novin, ale jen </w:t>
      </w:r>
      <w:r w:rsidR="00215ED1">
        <w:t>málo dopisů</w:t>
      </w:r>
      <w:r w:rsidR="00345E5C">
        <w:t xml:space="preserve"> a </w:t>
      </w:r>
      <w:r w:rsidR="00215ED1">
        <w:t>pohlednic. Někteří</w:t>
      </w:r>
      <w:r w:rsidRPr="00E23121">
        <w:t xml:space="preserve"> staří lidé nikdy nedostanou dopis</w:t>
      </w:r>
      <w:r w:rsidR="00345E5C" w:rsidRPr="00E23121">
        <w:t xml:space="preserve"> a</w:t>
      </w:r>
      <w:r w:rsidR="00345E5C">
        <w:t> </w:t>
      </w:r>
      <w:r w:rsidRPr="00E23121">
        <w:t>jen vzácně přijde někomu víc než jeden týdně.</w:t>
      </w:r>
    </w:p>
    <w:p w:rsidR="00D34DB7" w:rsidRPr="00E23121" w:rsidRDefault="00345E5C" w:rsidP="00E23121">
      <w:pPr>
        <w:pStyle w:val="Text"/>
      </w:pPr>
      <w:r>
        <w:t>V </w:t>
      </w:r>
      <w:r w:rsidR="000251E4" w:rsidRPr="00E23121">
        <w:t>to ráno, kdy měla Edith Websterová pohřeb, což náhodou padlo na třináctého, byly ve schránce jenom tři</w:t>
      </w:r>
      <w:r w:rsidR="00D25EC1">
        <w:t xml:space="preserve"> obálky, dvě pro paní</w:t>
      </w:r>
      <w:r w:rsidR="000251E4" w:rsidRPr="00E23121">
        <w:t xml:space="preserve"> Eileen Keepovou, což je Lenino skutečně jméno,</w:t>
      </w:r>
      <w:r w:rsidRPr="00E23121">
        <w:t xml:space="preserve"> a</w:t>
      </w:r>
      <w:r>
        <w:t> </w:t>
      </w:r>
      <w:r w:rsidR="000251E4" w:rsidRPr="00E23121">
        <w:t>jedna pro paní S. M. Newlandovou. Samozřejmě tam byla obvyklá hromádka novin</w:t>
      </w:r>
      <w:r w:rsidRPr="00E23121">
        <w:t xml:space="preserve"> a</w:t>
      </w:r>
      <w:r>
        <w:t> </w:t>
      </w:r>
      <w:r w:rsidR="000251E4" w:rsidRPr="00E23121">
        <w:rPr>
          <w:i/>
        </w:rPr>
        <w:t xml:space="preserve">Economist </w:t>
      </w:r>
      <w:r w:rsidR="000251E4" w:rsidRPr="00E23121">
        <w:t>pro Arthura</w:t>
      </w:r>
      <w:r w:rsidRPr="00E23121">
        <w:t xml:space="preserve"> a</w:t>
      </w:r>
      <w:r>
        <w:t> </w:t>
      </w:r>
      <w:r w:rsidR="000251E4" w:rsidRPr="00E23121">
        <w:rPr>
          <w:i/>
        </w:rPr>
        <w:t>Woman</w:t>
      </w:r>
      <w:r w:rsidR="00D34DB7" w:rsidRPr="00E23121">
        <w:rPr>
          <w:i/>
        </w:rPr>
        <w:t>’</w:t>
      </w:r>
      <w:r w:rsidR="000251E4" w:rsidRPr="00E23121">
        <w:rPr>
          <w:i/>
        </w:rPr>
        <w:t xml:space="preserve">s Own </w:t>
      </w:r>
      <w:r w:rsidR="000251E4" w:rsidRPr="00E23121">
        <w:t>pro Loie Freemanovou. Dopis pro Stellu byl</w:t>
      </w:r>
      <w:r w:rsidRPr="00E23121">
        <w:t xml:space="preserve"> v</w:t>
      </w:r>
      <w:r>
        <w:t> </w:t>
      </w:r>
      <w:r w:rsidR="000251E4" w:rsidRPr="00E23121">
        <w:t>obálce ze silného hnědého papíru tak dvanáct</w:t>
      </w:r>
      <w:r w:rsidRPr="00E23121">
        <w:t xml:space="preserve"> a</w:t>
      </w:r>
      <w:r>
        <w:t> </w:t>
      </w:r>
      <w:r w:rsidR="000251E4" w:rsidRPr="00E23121">
        <w:t xml:space="preserve">půl na třicet centimetrů. Byl tlustý, jako by uvnitř bylo složeno něco tuhého. Myslela jsem si, že </w:t>
      </w:r>
      <w:r w:rsidR="005C27A9">
        <w:t>ví</w:t>
      </w:r>
      <w:r w:rsidR="000251E4" w:rsidRPr="00E23121">
        <w:t>m, co to bude,</w:t>
      </w:r>
      <w:r w:rsidRPr="00E23121">
        <w:t xml:space="preserve"> a</w:t>
      </w:r>
      <w:r>
        <w:t> </w:t>
      </w:r>
      <w:r w:rsidR="000251E4" w:rsidRPr="00E23121">
        <w:t>moc se mi to nelíbilo.</w:t>
      </w:r>
    </w:p>
    <w:p w:rsidR="00D34DB7" w:rsidRPr="00E23121" w:rsidRDefault="000251E4" w:rsidP="00E23121">
      <w:pPr>
        <w:pStyle w:val="Text"/>
      </w:pPr>
      <w:r w:rsidRPr="00E23121">
        <w:t>Psi mi přiběhli naproti tak jako vždycky,</w:t>
      </w:r>
      <w:r w:rsidR="00345E5C" w:rsidRPr="00E23121">
        <w:t xml:space="preserve"> a</w:t>
      </w:r>
      <w:r w:rsidR="00345E5C">
        <w:t> </w:t>
      </w:r>
      <w:r w:rsidRPr="00E23121">
        <w:t xml:space="preserve">Ben, který je trochu neukázněný, se pokoušel </w:t>
      </w:r>
      <w:r w:rsidR="00215ED1">
        <w:t>olíznout mi obličej. Pečovatelky nenosí</w:t>
      </w:r>
      <w:r w:rsidRPr="00E23121">
        <w:t xml:space="preserve"> uniformy ta</w:t>
      </w:r>
      <w:r w:rsidR="005C27A9">
        <w:t>k jako řádné ošetřovatelky, nosí</w:t>
      </w:r>
      <w:r w:rsidR="00DC0461">
        <w:t>me jenom bílé nylonové pláště přes běžné</w:t>
      </w:r>
      <w:r w:rsidRPr="00E23121">
        <w:t xml:space="preserve"> šaty, já ale byla oblečená na Edithin pohřeb, takže jsem psy odstrčila,</w:t>
      </w:r>
      <w:r w:rsidR="00345E5C" w:rsidRPr="00E23121">
        <w:t xml:space="preserve"> a</w:t>
      </w:r>
      <w:r w:rsidR="00345E5C">
        <w:t> </w:t>
      </w:r>
      <w:r w:rsidRPr="00E23121">
        <w:t>to dost rázně. Když jsem si oblékla plášť</w:t>
      </w:r>
      <w:r w:rsidR="00345E5C" w:rsidRPr="00E23121">
        <w:t xml:space="preserve"> a</w:t>
      </w:r>
      <w:r w:rsidR="00345E5C">
        <w:t> </w:t>
      </w:r>
      <w:r w:rsidRPr="00E23121">
        <w:t>přezula se do bot</w:t>
      </w:r>
      <w:r w:rsidR="00345E5C" w:rsidRPr="00E23121">
        <w:t xml:space="preserve"> s</w:t>
      </w:r>
      <w:r w:rsidR="00345E5C">
        <w:t> </w:t>
      </w:r>
      <w:r w:rsidRPr="00E23121">
        <w:t>gumovou podrážkou</w:t>
      </w:r>
      <w:r w:rsidR="00345E5C" w:rsidRPr="00E23121">
        <w:t xml:space="preserve"> a</w:t>
      </w:r>
      <w:r w:rsidR="00345E5C">
        <w:t> </w:t>
      </w:r>
      <w:r w:rsidRPr="00E23121">
        <w:t>položila</w:t>
      </w:r>
      <w:r w:rsidR="00345E5C" w:rsidRPr="00E23121">
        <w:t xml:space="preserve"> v</w:t>
      </w:r>
      <w:r w:rsidR="00345E5C">
        <w:t> </w:t>
      </w:r>
      <w:r w:rsidRPr="00E23121">
        <w:t>salonu na stůl noviny, kde měl každý napsané svoje jméno, vydala jsem se</w:t>
      </w:r>
      <w:r w:rsidR="00345E5C" w:rsidRPr="00E23121">
        <w:t xml:space="preserve"> s</w:t>
      </w:r>
      <w:r w:rsidR="00345E5C">
        <w:t> </w:t>
      </w:r>
      <w:r w:rsidRPr="00E23121">
        <w:t>dopisem pro Stellu do jejího pokoje.</w:t>
      </w:r>
    </w:p>
    <w:p w:rsidR="00D34DB7" w:rsidRPr="00E23121" w:rsidRDefault="000251E4" w:rsidP="00E23121">
      <w:pPr>
        <w:pStyle w:val="Text"/>
      </w:pPr>
      <w:r w:rsidRPr="00E23121">
        <w:t>Byla vzhůru, ale ještě nebyla oblečená. Sharon nebo možná Carolyn ji přinesla snídani</w:t>
      </w:r>
      <w:r w:rsidR="00345E5C" w:rsidRPr="00E23121">
        <w:t xml:space="preserve"> a</w:t>
      </w:r>
      <w:r w:rsidR="00345E5C">
        <w:t> </w:t>
      </w:r>
      <w:r w:rsidRPr="00E23121">
        <w:t>Stella seděla</w:t>
      </w:r>
      <w:r w:rsidR="00345E5C" w:rsidRPr="00E23121">
        <w:t xml:space="preserve"> u</w:t>
      </w:r>
      <w:r w:rsidR="00345E5C">
        <w:t> </w:t>
      </w:r>
      <w:r w:rsidRPr="00E23121">
        <w:t>stolu</w:t>
      </w:r>
      <w:r w:rsidR="00345E5C" w:rsidRPr="00E23121">
        <w:t xml:space="preserve"> v</w:t>
      </w:r>
      <w:r w:rsidR="00345E5C">
        <w:t> </w:t>
      </w:r>
      <w:r w:rsidRPr="00E23121">
        <w:t>županu. Má černý vatovaný saténový župan</w:t>
      </w:r>
      <w:r w:rsidR="00345E5C" w:rsidRPr="00E23121">
        <w:t xml:space="preserve"> s</w:t>
      </w:r>
      <w:r w:rsidR="00345E5C">
        <w:t> </w:t>
      </w:r>
      <w:r w:rsidRPr="00E23121">
        <w:t>červeným saténovým lemováním okolo límce</w:t>
      </w:r>
      <w:r w:rsidR="00345E5C" w:rsidRPr="00E23121">
        <w:t xml:space="preserve"> a</w:t>
      </w:r>
      <w:r w:rsidR="00345E5C">
        <w:t> </w:t>
      </w:r>
      <w:r w:rsidRPr="00E23121">
        <w:t>manžet. Přesně takovému županu říká máti kabát na doma. Zřejmě se vykoupala</w:t>
      </w:r>
      <w:r w:rsidR="00345E5C" w:rsidRPr="00E23121">
        <w:t xml:space="preserve"> a</w:t>
      </w:r>
      <w:r w:rsidR="00345E5C">
        <w:t> </w:t>
      </w:r>
      <w:r w:rsidRPr="00E23121">
        <w:t>učesala se, ale vypadala trochu unaven</w:t>
      </w:r>
      <w:r w:rsidR="00215ED1">
        <w:t>ě, tak jak člověk po ránu</w:t>
      </w:r>
      <w:r w:rsidR="00345E5C">
        <w:t xml:space="preserve"> v </w:t>
      </w:r>
      <w:r w:rsidR="00215ED1">
        <w:t>její</w:t>
      </w:r>
      <w:r w:rsidRPr="00E23121">
        <w:t>m věku vypadá. Ještě se sice nenalíčila, ale už si nalakovala nehty</w:t>
      </w:r>
      <w:r w:rsidR="00345E5C" w:rsidRPr="00E23121">
        <w:t xml:space="preserve"> a</w:t>
      </w:r>
      <w:r w:rsidR="00345E5C">
        <w:t> </w:t>
      </w:r>
      <w:r w:rsidRPr="00E23121">
        <w:t>to na tm</w:t>
      </w:r>
      <w:r w:rsidR="00215ED1">
        <w:t>a</w:t>
      </w:r>
      <w:r w:rsidR="00D34DB7" w:rsidRPr="00E23121">
        <w:t>v</w:t>
      </w:r>
      <w:r w:rsidRPr="00E23121">
        <w:t>orudo. Byla bych radši, kdy</w:t>
      </w:r>
      <w:r w:rsidR="00215ED1">
        <w:t>by si je nelakovala</w:t>
      </w:r>
      <w:r w:rsidR="00345E5C">
        <w:t xml:space="preserve"> a </w:t>
      </w:r>
      <w:r w:rsidR="00215ED1">
        <w:t>aby po mn</w:t>
      </w:r>
      <w:r w:rsidRPr="00E23121">
        <w:t>ě občas nechtěla, abych jí je nalakovala. Na starých rukou</w:t>
      </w:r>
      <w:r w:rsidR="00345E5C" w:rsidRPr="00E23121">
        <w:t xml:space="preserve"> s</w:t>
      </w:r>
      <w:r w:rsidR="00345E5C">
        <w:t> </w:t>
      </w:r>
      <w:r w:rsidRPr="00E23121">
        <w:t>modrými</w:t>
      </w:r>
      <w:r w:rsidR="00D25EC1">
        <w:t xml:space="preserve"> žílami to vypadá ošklivě, to jí</w:t>
      </w:r>
      <w:r w:rsidRPr="00E23121">
        <w:t xml:space="preserve"> ale nemůžu říct. Něco </w:t>
      </w:r>
      <w:r w:rsidR="000E098A">
        <w:t>takové</w:t>
      </w:r>
      <w:r w:rsidRPr="00E23121">
        <w:t>ho vám nemůže ani přítelkyně říct.</w:t>
      </w:r>
    </w:p>
    <w:p w:rsidR="00D34DB7" w:rsidRPr="00E23121" w:rsidRDefault="000251E4" w:rsidP="00E23121">
      <w:pPr>
        <w:pStyle w:val="Text"/>
      </w:pPr>
      <w:r w:rsidRPr="00E23121">
        <w:t>Ve Stellině hlasu není stopy po nějaké drsnosti</w:t>
      </w:r>
      <w:r w:rsidR="00345E5C" w:rsidRPr="00E23121">
        <w:t xml:space="preserve"> a</w:t>
      </w:r>
      <w:r w:rsidR="00345E5C">
        <w:t> </w:t>
      </w:r>
      <w:r w:rsidRPr="00E23121">
        <w:t>nezn</w:t>
      </w:r>
      <w:r w:rsidR="0073576D">
        <w:t>í</w:t>
      </w:r>
      <w:r w:rsidR="00215ED1">
        <w:t xml:space="preserve"> staře, ale jako hlas chytré dí</w:t>
      </w:r>
      <w:r w:rsidRPr="00E23121">
        <w:t>vky</w:t>
      </w:r>
      <w:r w:rsidR="00345E5C" w:rsidRPr="00E23121">
        <w:t xml:space="preserve"> z</w:t>
      </w:r>
      <w:r w:rsidR="00345E5C">
        <w:t> </w:t>
      </w:r>
      <w:r w:rsidRPr="00E23121">
        <w:t>jedné</w:t>
      </w:r>
      <w:r w:rsidR="00345E5C" w:rsidRPr="00E23121">
        <w:t xml:space="preserve"> z</w:t>
      </w:r>
      <w:r w:rsidR="00345E5C">
        <w:t> </w:t>
      </w:r>
      <w:r w:rsidRPr="00E23121">
        <w:t>těch vybraných soukromých škol, která nemá</w:t>
      </w:r>
      <w:r w:rsidR="007C3F24">
        <w:t xml:space="preserve"> žádné</w:t>
      </w:r>
      <w:r w:rsidRPr="00E23121">
        <w:t xml:space="preserve"> životní zkušenosti</w:t>
      </w:r>
      <w:r w:rsidR="00345E5C" w:rsidRPr="00E23121">
        <w:t xml:space="preserve"> a</w:t>
      </w:r>
      <w:r w:rsidR="00345E5C">
        <w:t> </w:t>
      </w:r>
      <w:r w:rsidR="003A7D99">
        <w:t>neprožila žádná příkoří</w:t>
      </w:r>
      <w:r w:rsidRPr="00E23121">
        <w:t xml:space="preserve">. Její hlas zní nedotčeně, pokud se to tak dá říct. Řekla: </w:t>
      </w:r>
      <w:r w:rsidR="00D34DB7" w:rsidRPr="00E23121">
        <w:t>„</w:t>
      </w:r>
      <w:r w:rsidRPr="00E23121">
        <w:t xml:space="preserve">Dobré ráno, </w:t>
      </w:r>
      <w:r w:rsidRPr="00E23121">
        <w:lastRenderedPageBreak/>
        <w:t>Genevieve,</w:t>
      </w:r>
      <w:r w:rsidR="00D34DB7" w:rsidRPr="00E23121">
        <w:t>“</w:t>
      </w:r>
      <w:r w:rsidRPr="00E23121">
        <w:t xml:space="preserve"> tak jako vždycky, usmála se</w:t>
      </w:r>
      <w:r w:rsidR="00345E5C" w:rsidRPr="00E23121">
        <w:t xml:space="preserve"> a</w:t>
      </w:r>
      <w:r w:rsidR="00345E5C">
        <w:t> </w:t>
      </w:r>
      <w:r w:rsidRPr="00E23121">
        <w:t>zeptala se, jak se mám,</w:t>
      </w:r>
      <w:r w:rsidR="00345E5C" w:rsidRPr="00E23121">
        <w:t xml:space="preserve"> a</w:t>
      </w:r>
      <w:r w:rsidR="00345E5C">
        <w:t> </w:t>
      </w:r>
      <w:r w:rsidR="00096F3A">
        <w:t>já odpověděla to, co jí</w:t>
      </w:r>
      <w:r w:rsidRPr="00E23121">
        <w:t xml:space="preserve"> odpovídám pokaždé,</w:t>
      </w:r>
      <w:r w:rsidR="00345E5C" w:rsidRPr="00E23121">
        <w:t xml:space="preserve"> a</w:t>
      </w:r>
      <w:r w:rsidR="00345E5C">
        <w:t> </w:t>
      </w:r>
      <w:r w:rsidRPr="00E23121">
        <w:t>zeptala jsem se jí, jestli se dobře vyspala</w:t>
      </w:r>
      <w:r w:rsidR="00345E5C" w:rsidRPr="00E23121">
        <w:t xml:space="preserve"> a</w:t>
      </w:r>
      <w:r w:rsidR="00345E5C">
        <w:t> </w:t>
      </w:r>
      <w:r w:rsidR="0073576D">
        <w:t>jak se cítí. I</w:t>
      </w:r>
      <w:r w:rsidRPr="00E23121">
        <w:t xml:space="preserve"> kdy</w:t>
      </w:r>
      <w:r w:rsidR="00D34DB7" w:rsidRPr="00E23121">
        <w:t>ž m</w:t>
      </w:r>
      <w:r w:rsidRPr="00E23121">
        <w:t xml:space="preserve">ám její </w:t>
      </w:r>
      <w:r w:rsidRPr="00E23121">
        <w:rPr>
          <w:i/>
        </w:rPr>
        <w:t xml:space="preserve">Timesy </w:t>
      </w:r>
      <w:r w:rsidRPr="00E23121">
        <w:t>nechávat</w:t>
      </w:r>
      <w:r w:rsidR="00345E5C" w:rsidRPr="00E23121">
        <w:t xml:space="preserve"> s</w:t>
      </w:r>
      <w:r w:rsidR="00345E5C">
        <w:t> </w:t>
      </w:r>
      <w:r w:rsidRPr="00E23121">
        <w:t>ostatními novinami</w:t>
      </w:r>
      <w:r w:rsidR="00345E5C" w:rsidRPr="00E23121">
        <w:t xml:space="preserve"> v</w:t>
      </w:r>
      <w:r w:rsidR="00345E5C">
        <w:t> </w:t>
      </w:r>
      <w:r w:rsidR="00096F3A">
        <w:t>salonu, přinesla jsem jí</w:t>
      </w:r>
      <w:r w:rsidRPr="00E23121">
        <w:t xml:space="preserve"> je nahoru</w:t>
      </w:r>
      <w:r w:rsidR="00345E5C" w:rsidRPr="00E23121">
        <w:t xml:space="preserve"> a</w:t>
      </w:r>
      <w:r w:rsidR="00345E5C">
        <w:t> </w:t>
      </w:r>
      <w:r w:rsidRPr="00E23121">
        <w:t>podal</w:t>
      </w:r>
      <w:r w:rsidR="00DC0461">
        <w:t>a jí</w:t>
      </w:r>
      <w:r w:rsidRPr="00E23121">
        <w:t xml:space="preserve"> je spolu</w:t>
      </w:r>
      <w:r w:rsidR="00345E5C" w:rsidRPr="00E23121">
        <w:t xml:space="preserve"> s</w:t>
      </w:r>
      <w:r w:rsidR="00345E5C">
        <w:t> </w:t>
      </w:r>
      <w:r w:rsidRPr="00E23121">
        <w:t>tou tlustou hnědou obálkou.</w:t>
      </w:r>
    </w:p>
    <w:p w:rsidR="00D34DB7" w:rsidRPr="00E23121" w:rsidRDefault="000251E4" w:rsidP="00E23121">
      <w:pPr>
        <w:pStyle w:val="Text"/>
      </w:pPr>
      <w:r w:rsidRPr="00E23121">
        <w:t>Je zvláštní, že když se lidé opravdu nemohou d</w:t>
      </w:r>
      <w:r w:rsidR="00215ED1">
        <w:t>očkat, aby se už už na něco podí</w:t>
      </w:r>
      <w:r w:rsidRPr="00E23121">
        <w:t>vali, ner</w:t>
      </w:r>
      <w:r w:rsidR="00215ED1">
        <w:t>ozzáří se jim obličeje, ani nepř</w:t>
      </w:r>
      <w:r w:rsidRPr="00E23121">
        <w:t>ivřou oči, tak jako</w:t>
      </w:r>
      <w:r w:rsidR="00345E5C" w:rsidRPr="00E23121">
        <w:t xml:space="preserve"> v</w:t>
      </w:r>
      <w:r w:rsidR="00345E5C">
        <w:t> </w:t>
      </w:r>
      <w:r w:rsidRPr="00E23121">
        <w:t>televizi. Zatváří se bezvýrazně. Když jsem jí tu obálku vložila do rukou, obličej měla najednou úplně netečný. Měla jsem pocit, že</w:t>
      </w:r>
      <w:r w:rsidR="0041594E" w:rsidRPr="00E23121">
        <w:t xml:space="preserve"> by </w:t>
      </w:r>
      <w:r w:rsidRPr="00E23121">
        <w:t>chtěla obálku roztrhnout, ale protože jsem byla</w:t>
      </w:r>
      <w:r w:rsidR="00345E5C" w:rsidRPr="00E23121">
        <w:t xml:space="preserve"> u</w:t>
      </w:r>
      <w:r w:rsidR="00345E5C">
        <w:t> </w:t>
      </w:r>
      <w:r w:rsidRPr="00E23121">
        <w:t xml:space="preserve">toho, přinutila </w:t>
      </w:r>
      <w:r w:rsidR="0084338D" w:rsidRPr="00E23121">
        <w:t>se ji</w:t>
      </w:r>
      <w:r w:rsidRPr="00E23121">
        <w:t xml:space="preserve"> velice pomalu</w:t>
      </w:r>
      <w:r w:rsidR="00345E5C" w:rsidRPr="00E23121">
        <w:t xml:space="preserve"> a</w:t>
      </w:r>
      <w:r w:rsidR="00345E5C">
        <w:t> </w:t>
      </w:r>
      <w:r w:rsidRPr="00E23121">
        <w:t>metodicky ro</w:t>
      </w:r>
      <w:r w:rsidR="00215ED1">
        <w:t>z</w:t>
      </w:r>
      <w:r w:rsidR="00D34DB7" w:rsidRPr="00E23121">
        <w:t>l</w:t>
      </w:r>
      <w:r w:rsidRPr="00E23121">
        <w:t>epit. Opravdu lhostejně. Stella si často sama ustele postel, ale toho rána si neustlala, tak jsem se do toho pustila. Otočila jsem se</w:t>
      </w:r>
      <w:r w:rsidR="00345E5C" w:rsidRPr="00E23121">
        <w:t xml:space="preserve"> </w:t>
      </w:r>
      <w:r w:rsidR="00345E5C">
        <w:t>k </w:t>
      </w:r>
      <w:r w:rsidR="00215ED1">
        <w:t>ní zády, abych natáhla shrnuté</w:t>
      </w:r>
      <w:r w:rsidRPr="00E23121">
        <w:t xml:space="preserve"> prostěradlo, ale když jsem se otočila</w:t>
      </w:r>
      <w:r w:rsidR="00345E5C" w:rsidRPr="00E23121">
        <w:t xml:space="preserve"> k</w:t>
      </w:r>
      <w:r w:rsidR="00345E5C">
        <w:t> </w:t>
      </w:r>
      <w:r w:rsidRPr="00E23121">
        <w:t xml:space="preserve">druhému konci postele, uviděla jsem, že </w:t>
      </w:r>
      <w:r w:rsidR="00215ED1" w:rsidRPr="00EA4BA3">
        <w:t>vytáhl</w:t>
      </w:r>
      <w:r w:rsidRPr="00EA4BA3">
        <w:t>a</w:t>
      </w:r>
      <w:r w:rsidRPr="00E23121">
        <w:rPr>
          <w:i/>
        </w:rPr>
        <w:t xml:space="preserve"> </w:t>
      </w:r>
      <w:r w:rsidRPr="00E23121">
        <w:t>to, co bylo</w:t>
      </w:r>
      <w:r w:rsidR="00345E5C" w:rsidRPr="00E23121">
        <w:t xml:space="preserve"> v</w:t>
      </w:r>
      <w:r w:rsidR="00345E5C">
        <w:t> </w:t>
      </w:r>
      <w:r w:rsidRPr="00E23121">
        <w:t>obálce, ať už to bylo cokoli,</w:t>
      </w:r>
      <w:r w:rsidR="00345E5C" w:rsidRPr="00E23121">
        <w:t xml:space="preserve"> a</w:t>
      </w:r>
      <w:r w:rsidR="00345E5C">
        <w:t> </w:t>
      </w:r>
      <w:r w:rsidRPr="00E23121">
        <w:t>teď že jí to leží na klíně.</w:t>
      </w:r>
    </w:p>
    <w:p w:rsidR="00D34DB7" w:rsidRPr="00E23121" w:rsidRDefault="000251E4" w:rsidP="00E23121">
      <w:pPr>
        <w:pStyle w:val="Text"/>
      </w:pPr>
      <w:r w:rsidRPr="00E23121">
        <w:t>Říkám, ať už to bylo cokoli, ale samozřejmě jsem si myslela už ve chvíli, kdy jsem to vytáhla</w:t>
      </w:r>
      <w:r w:rsidR="00345E5C" w:rsidRPr="00E23121">
        <w:t xml:space="preserve"> z</w:t>
      </w:r>
      <w:r w:rsidR="00345E5C">
        <w:t> </w:t>
      </w:r>
      <w:r w:rsidRPr="00E23121">
        <w:t>poštovní sc</w:t>
      </w:r>
      <w:r w:rsidR="00B30893">
        <w:t>hránky, že vím, co to je. Jediné</w:t>
      </w:r>
      <w:r w:rsidRPr="00E23121">
        <w:t>, co chodí</w:t>
      </w:r>
      <w:r w:rsidR="00345E5C" w:rsidRPr="00E23121">
        <w:t xml:space="preserve"> v</w:t>
      </w:r>
      <w:r w:rsidR="00345E5C">
        <w:t> </w:t>
      </w:r>
      <w:r w:rsidRPr="00E23121">
        <w:t>takových obálkách</w:t>
      </w:r>
      <w:r w:rsidR="00345E5C" w:rsidRPr="00E23121">
        <w:t xml:space="preserve"> a</w:t>
      </w:r>
      <w:r w:rsidR="00345E5C">
        <w:t> </w:t>
      </w:r>
      <w:r w:rsidRPr="00E23121">
        <w:t>na tuhém papíru, jako by to byl pergamen, je závěť.</w:t>
      </w:r>
    </w:p>
    <w:p w:rsidR="00D34DB7" w:rsidRPr="00E23121" w:rsidRDefault="000251E4" w:rsidP="00E23121">
      <w:pPr>
        <w:pStyle w:val="Text"/>
      </w:pPr>
      <w:r w:rsidRPr="00E23121">
        <w:t>Stella se zřejmě ujistila, že je všechno</w:t>
      </w:r>
      <w:r w:rsidR="00345E5C" w:rsidRPr="00E23121">
        <w:t xml:space="preserve"> v</w:t>
      </w:r>
      <w:r w:rsidR="00345E5C">
        <w:t> </w:t>
      </w:r>
      <w:r w:rsidRPr="00E23121">
        <w:t>pořádku, že je to to, co čekala,</w:t>
      </w:r>
      <w:r w:rsidR="00345E5C" w:rsidRPr="00E23121">
        <w:t xml:space="preserve"> a</w:t>
      </w:r>
      <w:r w:rsidR="00345E5C">
        <w:t> </w:t>
      </w:r>
      <w:r w:rsidRPr="00E23121">
        <w:t>teď oddalovala chvíli, kdy se na to podívá blíž. Položila na listinu ruku</w:t>
      </w:r>
      <w:r w:rsidR="00345E5C" w:rsidRPr="00E23121">
        <w:t xml:space="preserve"> a</w:t>
      </w:r>
      <w:r w:rsidR="00345E5C">
        <w:t> </w:t>
      </w:r>
      <w:r w:rsidRPr="00E23121">
        <w:t>zeptala se mě, jestli půjdu Edith na pohřeb. Řekla jsem,</w:t>
      </w:r>
      <w:r w:rsidR="00DC0461">
        <w:t xml:space="preserve"> že svým svěřencům vždycky chodí</w:t>
      </w:r>
      <w:r w:rsidRPr="00E23121">
        <w:t>m na pohřeb, ale nechtěla jsem to dál rozvádět. Moc ráda bych, aby se to dalo říct mnohem taktněji. Stella jenom přikývla.</w:t>
      </w:r>
    </w:p>
    <w:p w:rsidR="00D34DB7" w:rsidRPr="00E23121" w:rsidRDefault="00D34DB7" w:rsidP="00E23121">
      <w:pPr>
        <w:pStyle w:val="Text"/>
      </w:pPr>
      <w:r w:rsidRPr="00E23121">
        <w:t>„</w:t>
      </w:r>
      <w:r w:rsidR="000251E4" w:rsidRPr="00E23121">
        <w:t>Proč nejste</w:t>
      </w:r>
      <w:r w:rsidR="00345E5C" w:rsidRPr="00E23121">
        <w:t xml:space="preserve"> v</w:t>
      </w:r>
      <w:r w:rsidR="00345E5C">
        <w:t> </w:t>
      </w:r>
      <w:r w:rsidR="000251E4" w:rsidRPr="00E23121">
        <w:t>černém, Genevieve?</w:t>
      </w:r>
      <w:r w:rsidR="00345E5C" w:rsidRPr="00E23121">
        <w:t xml:space="preserve"> V</w:t>
      </w:r>
      <w:r w:rsidR="00345E5C">
        <w:t> </w:t>
      </w:r>
      <w:r w:rsidR="000251E4" w:rsidRPr="00E23121">
        <w:t>některých ohledech jste dost konzervativní, víte,</w:t>
      </w:r>
      <w:r w:rsidR="00345E5C" w:rsidRPr="00E23121">
        <w:t xml:space="preserve"> a</w:t>
      </w:r>
      <w:r w:rsidR="00345E5C">
        <w:t> </w:t>
      </w:r>
      <w:r w:rsidR="00DC0461">
        <w:t>já nepochy</w:t>
      </w:r>
      <w:r w:rsidR="000251E4" w:rsidRPr="00E23121">
        <w:t>bovala, že budete</w:t>
      </w:r>
      <w:r w:rsidR="00345E5C" w:rsidRPr="00E23121">
        <w:t xml:space="preserve"> v</w:t>
      </w:r>
      <w:r w:rsidR="00345E5C">
        <w:t> </w:t>
      </w:r>
      <w:r w:rsidR="000251E4" w:rsidRPr="00E23121">
        <w:t>černém.</w:t>
      </w:r>
      <w:r w:rsidRPr="00E23121">
        <w:t>“</w:t>
      </w:r>
    </w:p>
    <w:p w:rsidR="00D34DB7" w:rsidRPr="00E23121" w:rsidRDefault="000251E4" w:rsidP="00E23121">
      <w:pPr>
        <w:pStyle w:val="Text"/>
      </w:pPr>
      <w:r w:rsidRPr="00E23121">
        <w:t>Mohla jsem jí říct pravdu, že nic černého na sebe nemám, ale to</w:t>
      </w:r>
      <w:r w:rsidR="0041594E" w:rsidRPr="00E23121">
        <w:t xml:space="preserve"> by </w:t>
      </w:r>
      <w:r w:rsidRPr="00E23121">
        <w:t>ji jenom přivedlo do rozpaků, tak jsem si svlékla plášť,</w:t>
      </w:r>
      <w:r w:rsidR="007760C2" w:rsidRPr="00E23121">
        <w:t xml:space="preserve"> aby </w:t>
      </w:r>
      <w:r w:rsidRPr="00E23121">
        <w:t>viděla můj džínový kabátek</w:t>
      </w:r>
      <w:r w:rsidR="00345E5C" w:rsidRPr="00E23121">
        <w:t xml:space="preserve"> a</w:t>
      </w:r>
      <w:r w:rsidR="00345E5C">
        <w:t> </w:t>
      </w:r>
      <w:r w:rsidRPr="00E23121">
        <w:t>sukni,</w:t>
      </w:r>
      <w:r w:rsidR="00345E5C" w:rsidRPr="00E23121">
        <w:t xml:space="preserve"> a</w:t>
      </w:r>
      <w:r w:rsidR="00345E5C">
        <w:t> </w:t>
      </w:r>
      <w:r w:rsidRPr="00E23121">
        <w:t xml:space="preserve">řekla jsem: </w:t>
      </w:r>
      <w:r w:rsidR="00D34DB7" w:rsidRPr="00E23121">
        <w:t>„</w:t>
      </w:r>
      <w:r w:rsidRPr="00E23121">
        <w:t>Modrá ochraňuje. Je to šťastná barva.</w:t>
      </w:r>
      <w:r w:rsidR="00D34DB7" w:rsidRPr="00E23121">
        <w:t>“</w:t>
      </w:r>
      <w:r w:rsidRPr="00E23121">
        <w:t xml:space="preserve"> Což je pravda.</w:t>
      </w:r>
    </w:p>
    <w:p w:rsidR="00D34DB7" w:rsidRPr="00E23121" w:rsidRDefault="00D34DB7" w:rsidP="00E23121">
      <w:pPr>
        <w:pStyle w:val="Text"/>
      </w:pPr>
      <w:r w:rsidRPr="00E23121">
        <w:t>„</w:t>
      </w:r>
      <w:r w:rsidR="000251E4" w:rsidRPr="00E23121">
        <w:t>To jsem mohla vědět, že za tím bude nějaká pověra. Takže potřebujete na pohřbu ochranu?</w:t>
      </w:r>
      <w:r w:rsidRPr="00E23121">
        <w:t>“</w:t>
      </w:r>
    </w:p>
    <w:p w:rsidR="00D34DB7" w:rsidRPr="00E23121" w:rsidRDefault="00847B6A" w:rsidP="00E23121">
      <w:pPr>
        <w:pStyle w:val="Text"/>
      </w:pPr>
      <w:r>
        <w:lastRenderedPageBreak/>
        <w:t>Podle mé</w:t>
      </w:r>
      <w:r w:rsidR="000251E4" w:rsidRPr="00E23121">
        <w:t>ho člověk potřebuje ochranu všude</w:t>
      </w:r>
      <w:r w:rsidR="00345E5C" w:rsidRPr="00E23121">
        <w:t xml:space="preserve"> a</w:t>
      </w:r>
      <w:r w:rsidR="00345E5C">
        <w:t> </w:t>
      </w:r>
      <w:r w:rsidR="000251E4" w:rsidRPr="00E23121">
        <w:t>napořád, ale neřekla jsem to. Vyprávěla jsem jí</w:t>
      </w:r>
      <w:r w:rsidR="00345E5C" w:rsidRPr="00E23121">
        <w:t xml:space="preserve"> o</w:t>
      </w:r>
      <w:r w:rsidR="00345E5C">
        <w:t> </w:t>
      </w:r>
      <w:r w:rsidR="000251E4" w:rsidRPr="00E23121">
        <w:t>své babičce, která nosí náhrdelník</w:t>
      </w:r>
      <w:r w:rsidR="00345E5C" w:rsidRPr="00E23121">
        <w:t xml:space="preserve"> z</w:t>
      </w:r>
      <w:r w:rsidR="00345E5C">
        <w:t> </w:t>
      </w:r>
      <w:r w:rsidR="000251E4" w:rsidRPr="00E23121">
        <w:t>modrých korálů,</w:t>
      </w:r>
      <w:r w:rsidR="007760C2" w:rsidRPr="00E23121">
        <w:t xml:space="preserve"> aby </w:t>
      </w:r>
      <w:r w:rsidR="000251E4" w:rsidRPr="00E23121">
        <w:t>se chránila před artritidou.</w:t>
      </w:r>
    </w:p>
    <w:p w:rsidR="00D34DB7" w:rsidRPr="00E23121" w:rsidRDefault="00345E5C" w:rsidP="00E23121">
      <w:pPr>
        <w:pStyle w:val="Text"/>
        <w:jc w:val="left"/>
      </w:pPr>
      <w:r>
        <w:t>„A </w:t>
      </w:r>
      <w:r w:rsidR="000251E4" w:rsidRPr="00E23121">
        <w:t>uchránila se?</w:t>
      </w:r>
      <w:r w:rsidR="00D34DB7" w:rsidRPr="00E23121">
        <w:t>“</w:t>
      </w:r>
    </w:p>
    <w:p w:rsidR="00D34DB7" w:rsidRPr="00E23121" w:rsidRDefault="00345E5C" w:rsidP="00E23121">
      <w:pPr>
        <w:pStyle w:val="Text"/>
      </w:pPr>
      <w:r w:rsidRPr="00E23121">
        <w:t>„V</w:t>
      </w:r>
      <w:r>
        <w:t> </w:t>
      </w:r>
      <w:r w:rsidR="000251E4" w:rsidRPr="00E23121">
        <w:t>živ</w:t>
      </w:r>
      <w:r w:rsidR="00215ED1">
        <w:t>otě ji nic nebolelo ani nepobolí</w:t>
      </w:r>
      <w:r w:rsidR="000251E4" w:rsidRPr="00E23121">
        <w:t>valo,</w:t>
      </w:r>
      <w:r w:rsidR="00D34DB7" w:rsidRPr="00E23121">
        <w:t>“</w:t>
      </w:r>
      <w:r w:rsidR="000251E4" w:rsidRPr="00E23121">
        <w:t xml:space="preserve"> řekla jsem</w:t>
      </w:r>
      <w:r w:rsidRPr="00E23121">
        <w:t xml:space="preserve"> a</w:t>
      </w:r>
      <w:r>
        <w:t> </w:t>
      </w:r>
      <w:r w:rsidR="000251E4" w:rsidRPr="00E23121">
        <w:t>vě</w:t>
      </w:r>
      <w:r w:rsidR="00215ED1">
        <w:t>děla jsem, že jí to přijde</w:t>
      </w:r>
      <w:r>
        <w:t xml:space="preserve"> k </w:t>
      </w:r>
      <w:r w:rsidR="00215ED1">
        <w:t>smí</w:t>
      </w:r>
      <w:r w:rsidR="000251E4" w:rsidRPr="00E23121">
        <w:t>chu, protože možná by babičku nikdy nic nebolelo, ani kdyby ty korále vůbec nenosila.</w:t>
      </w:r>
    </w:p>
    <w:p w:rsidR="00D34DB7" w:rsidRPr="00E23121" w:rsidRDefault="000251E4" w:rsidP="00E23121">
      <w:pPr>
        <w:pStyle w:val="Text"/>
      </w:pPr>
      <w:r w:rsidRPr="00E23121">
        <w:t>Stella se opravdu smála, ale ne nějak nelaskavě.</w:t>
      </w:r>
      <w:r w:rsidR="00345E5C" w:rsidRPr="00E23121">
        <w:t xml:space="preserve"> V</w:t>
      </w:r>
      <w:r w:rsidR="00345E5C">
        <w:t> </w:t>
      </w:r>
      <w:r w:rsidRPr="00E23121">
        <w:t>naší rodině máme všichni</w:t>
      </w:r>
      <w:r w:rsidR="00345E5C" w:rsidRPr="00E23121">
        <w:t xml:space="preserve"> v</w:t>
      </w:r>
      <w:r w:rsidR="00345E5C">
        <w:t> </w:t>
      </w:r>
      <w:r w:rsidRPr="00E23121">
        <w:t>úctě</w:t>
      </w:r>
      <w:r w:rsidR="0030033F">
        <w:t xml:space="preserve"> sí</w:t>
      </w:r>
      <w:r w:rsidRPr="00E23121">
        <w:t>ly, kte</w:t>
      </w:r>
      <w:r w:rsidR="00CC5AD8" w:rsidRPr="00E23121">
        <w:t>ré</w:t>
      </w:r>
      <w:r w:rsidR="0030033F">
        <w:t xml:space="preserve"> nás ochraňují</w:t>
      </w:r>
      <w:r w:rsidRPr="00E23121">
        <w:t>, moje babička</w:t>
      </w:r>
      <w:r w:rsidR="00345E5C" w:rsidRPr="00E23121">
        <w:t xml:space="preserve"> a</w:t>
      </w:r>
      <w:r w:rsidR="00345E5C">
        <w:t> </w:t>
      </w:r>
      <w:r w:rsidRPr="00E23121">
        <w:t>máti</w:t>
      </w:r>
      <w:r w:rsidR="00345E5C" w:rsidRPr="00E23121">
        <w:t xml:space="preserve"> a</w:t>
      </w:r>
      <w:r w:rsidR="00345E5C">
        <w:t> </w:t>
      </w:r>
      <w:r w:rsidRPr="00E23121">
        <w:t>sestra Janis</w:t>
      </w:r>
      <w:r w:rsidR="00345E5C" w:rsidRPr="00E23121">
        <w:t xml:space="preserve"> a</w:t>
      </w:r>
      <w:r w:rsidR="00345E5C">
        <w:t> </w:t>
      </w:r>
      <w:r w:rsidRPr="00E23121">
        <w:t>bratr Nick</w:t>
      </w:r>
      <w:r w:rsidR="00345E5C" w:rsidRPr="00E23121">
        <w:t xml:space="preserve"> a</w:t>
      </w:r>
      <w:r w:rsidR="00345E5C">
        <w:t> </w:t>
      </w:r>
      <w:r w:rsidRPr="00E23121">
        <w:t>dokonce</w:t>
      </w:r>
      <w:r w:rsidR="00345E5C" w:rsidRPr="00E23121">
        <w:t xml:space="preserve"> i</w:t>
      </w:r>
      <w:r w:rsidR="00345E5C">
        <w:t> </w:t>
      </w:r>
      <w:r w:rsidRPr="00E23121">
        <w:t>táta,</w:t>
      </w:r>
      <w:r w:rsidR="00345E5C" w:rsidRPr="00E23121">
        <w:t xml:space="preserve"> i</w:t>
      </w:r>
      <w:r w:rsidR="00345E5C">
        <w:t> </w:t>
      </w:r>
      <w:r w:rsidRPr="00E23121">
        <w:t>když to popírá.</w:t>
      </w:r>
      <w:r w:rsidR="00345E5C" w:rsidRPr="00E23121">
        <w:t xml:space="preserve"> A</w:t>
      </w:r>
      <w:r w:rsidR="00345E5C">
        <w:t> </w:t>
      </w:r>
      <w:r w:rsidRPr="00E23121">
        <w:t>jestli není pověra, když si člověk odmítne přev</w:t>
      </w:r>
      <w:r w:rsidR="00CC5AD8" w:rsidRPr="00E23121">
        <w:t>lé</w:t>
      </w:r>
      <w:r w:rsidRPr="00E23121">
        <w:t xml:space="preserve">ct ponožku, když </w:t>
      </w:r>
      <w:r w:rsidR="0084338D" w:rsidRPr="00E23121">
        <w:t>si ji</w:t>
      </w:r>
      <w:r w:rsidRPr="00E23121">
        <w:t xml:space="preserve"> natáhne naruby, nebo svádí všechny potíže na zelený vůz, potom nevím, co pověra je. Přesto to slovo nemáme rádi. Raději mluvíme</w:t>
      </w:r>
      <w:r w:rsidR="00345E5C" w:rsidRPr="00E23121">
        <w:t xml:space="preserve"> o</w:t>
      </w:r>
      <w:r w:rsidR="00345E5C">
        <w:t> </w:t>
      </w:r>
      <w:r w:rsidRPr="00E23121">
        <w:t>nadpřirozených silách nebo</w:t>
      </w:r>
      <w:r w:rsidR="00345E5C" w:rsidRPr="00E23121">
        <w:t xml:space="preserve"> o</w:t>
      </w:r>
      <w:r w:rsidR="00345E5C">
        <w:t> </w:t>
      </w:r>
      <w:r w:rsidRPr="00E23121">
        <w:t>osudu. Stella si, počítám, data nevšimla,</w:t>
      </w:r>
      <w:r w:rsidR="00345E5C" w:rsidRPr="00E23121">
        <w:t xml:space="preserve"> a</w:t>
      </w:r>
      <w:r w:rsidR="00345E5C">
        <w:t> </w:t>
      </w:r>
      <w:r w:rsidRPr="00E23121">
        <w:t>pokud ano, nevěnovala tomu pozornost. Ve mně vzbudilo pocit, že</w:t>
      </w:r>
      <w:r w:rsidR="00345E5C" w:rsidRPr="00E23121">
        <w:t xml:space="preserve"> v</w:t>
      </w:r>
      <w:r w:rsidR="00345E5C">
        <w:t> </w:t>
      </w:r>
      <w:r w:rsidRPr="00E23121">
        <w:t>ten den potřebuji zvláštní ochranu, že potřebuji štěstí, protože jsem chtěla,</w:t>
      </w:r>
      <w:r w:rsidR="007760C2" w:rsidRPr="00E23121">
        <w:t xml:space="preserve"> aby </w:t>
      </w:r>
      <w:r w:rsidRPr="00E23121">
        <w:t>se večer stalo něco dob</w:t>
      </w:r>
      <w:r w:rsidR="00CC5AD8" w:rsidRPr="00E23121">
        <w:t>ré</w:t>
      </w:r>
      <w:r w:rsidRPr="00E23121">
        <w:t>ho.</w:t>
      </w:r>
      <w:r w:rsidR="00345E5C" w:rsidRPr="00E23121">
        <w:t xml:space="preserve"> A</w:t>
      </w:r>
      <w:r w:rsidR="00345E5C">
        <w:t> </w:t>
      </w:r>
      <w:r w:rsidRPr="00E23121">
        <w:t>pokud bych neučinila</w:t>
      </w:r>
      <w:r w:rsidR="00215ED1">
        <w:t xml:space="preserve"> opatření, jak by mi to mohlo třinácté</w:t>
      </w:r>
      <w:r w:rsidRPr="00E23121">
        <w:t>ho vyjít?</w:t>
      </w:r>
    </w:p>
    <w:p w:rsidR="00D34DB7" w:rsidRPr="00E23121" w:rsidRDefault="000251E4" w:rsidP="00E23121">
      <w:pPr>
        <w:pStyle w:val="Text"/>
      </w:pPr>
      <w:r w:rsidRPr="00E23121">
        <w:t>Když jsem ustlala postel, posbírala jsem Stellino prádlo na vyprání. Vždycky si všechno složí</w:t>
      </w:r>
      <w:r w:rsidR="00345E5C" w:rsidRPr="00E23121">
        <w:t xml:space="preserve"> a</w:t>
      </w:r>
      <w:r w:rsidR="00345E5C">
        <w:t> </w:t>
      </w:r>
      <w:r w:rsidRPr="00E23121">
        <w:t>naskládá do pytle na špinavé prádlo, takže</w:t>
      </w:r>
      <w:r w:rsidR="00345E5C" w:rsidRPr="00E23121">
        <w:t xml:space="preserve"> s</w:t>
      </w:r>
      <w:r w:rsidR="00345E5C">
        <w:t> </w:t>
      </w:r>
      <w:r w:rsidRPr="00E23121">
        <w:t>tím nejsou potíže.</w:t>
      </w:r>
      <w:r w:rsidR="00345E5C" w:rsidRPr="00E23121">
        <w:t xml:space="preserve"> V</w:t>
      </w:r>
      <w:r w:rsidR="00345E5C">
        <w:t> </w:t>
      </w:r>
      <w:r w:rsidRPr="00E23121">
        <w:t>to ráno bylo neobvyklé, jak mě pozorovala,</w:t>
      </w:r>
      <w:r w:rsidR="00345E5C" w:rsidRPr="00E23121">
        <w:t xml:space="preserve"> a</w:t>
      </w:r>
      <w:r w:rsidR="00345E5C">
        <w:t> </w:t>
      </w:r>
      <w:r w:rsidRPr="00E23121">
        <w:t xml:space="preserve">že mě pozorovala bedlivě. Začala jsem </w:t>
      </w:r>
      <w:r w:rsidR="00275A9B">
        <w:t>mít</w:t>
      </w:r>
      <w:r w:rsidRPr="00E23121">
        <w:t xml:space="preserve"> čím dál</w:t>
      </w:r>
      <w:r w:rsidR="00A858B4">
        <w:t xml:space="preserve"> víc </w:t>
      </w:r>
      <w:r w:rsidR="00DC0461">
        <w:t>dojem, že každou chví</w:t>
      </w:r>
      <w:r w:rsidRPr="00E23121">
        <w:t>li překoná zábrany</w:t>
      </w:r>
      <w:r w:rsidR="00345E5C" w:rsidRPr="00E23121">
        <w:t xml:space="preserve"> a</w:t>
      </w:r>
      <w:r w:rsidR="00345E5C">
        <w:t> </w:t>
      </w:r>
      <w:r w:rsidRPr="00E23121">
        <w:t>řekne, že si se mnou chce vážně promluvit.</w:t>
      </w:r>
      <w:r w:rsidR="00345E5C" w:rsidRPr="00E23121">
        <w:t xml:space="preserve"> S</w:t>
      </w:r>
      <w:r w:rsidR="00345E5C">
        <w:t> </w:t>
      </w:r>
      <w:r w:rsidRPr="00E23121">
        <w:t>každou minutou mi bylo čím dál nepříjemněji. Zašla jsem do koupelny</w:t>
      </w:r>
      <w:r w:rsidR="00345E5C" w:rsidRPr="00E23121">
        <w:t xml:space="preserve"> a</w:t>
      </w:r>
      <w:r w:rsidR="00345E5C">
        <w:t> </w:t>
      </w:r>
      <w:r w:rsidR="00375BC2">
        <w:t>vyměnila ručníky za čisté</w:t>
      </w:r>
      <w:r w:rsidR="00345E5C" w:rsidRPr="00E23121">
        <w:t xml:space="preserve"> a</w:t>
      </w:r>
      <w:r w:rsidR="00345E5C">
        <w:t> </w:t>
      </w:r>
      <w:r w:rsidRPr="00E23121">
        <w:t>neustále jsem</w:t>
      </w:r>
      <w:r w:rsidR="00375BC2">
        <w:t xml:space="preserve"> se dotýkala dřeva, spodní hrany</w:t>
      </w:r>
      <w:r w:rsidRPr="00E23121">
        <w:t xml:space="preserve"> police, tyčky, na kte</w:t>
      </w:r>
      <w:r w:rsidR="00CC5AD8" w:rsidRPr="00E23121">
        <w:t>ré</w:t>
      </w:r>
      <w:r w:rsidRPr="00E23121">
        <w:t xml:space="preserve"> byl zasunutý toaletní papír, dokonce</w:t>
      </w:r>
      <w:r w:rsidR="00345E5C" w:rsidRPr="00E23121">
        <w:t xml:space="preserve"> i</w:t>
      </w:r>
      <w:r w:rsidR="00345E5C">
        <w:t> </w:t>
      </w:r>
      <w:r w:rsidR="00DC0461">
        <w:t>Stellina kartáče na vlasy</w:t>
      </w:r>
      <w:r w:rsidR="00345E5C" w:rsidRPr="00E23121">
        <w:t xml:space="preserve"> s</w:t>
      </w:r>
      <w:r w:rsidR="00345E5C">
        <w:t> </w:t>
      </w:r>
      <w:r w:rsidR="00581E63">
        <w:t>dřevěnou rukojetí</w:t>
      </w:r>
      <w:r w:rsidRPr="00E23121">
        <w:t>.</w:t>
      </w:r>
      <w:r w:rsidR="001E0F7F">
        <w:t xml:space="preserve"> Když</w:t>
      </w:r>
      <w:r w:rsidRPr="00E23121">
        <w:t xml:space="preserve"> jsem se vrátila, měla závěť otočenou, nebo stránku</w:t>
      </w:r>
      <w:r w:rsidR="00345E5C" w:rsidRPr="00E23121">
        <w:t xml:space="preserve"> z</w:t>
      </w:r>
      <w:r w:rsidR="00345E5C">
        <w:t> </w:t>
      </w:r>
      <w:r w:rsidR="006B335A">
        <w:t>ní</w:t>
      </w:r>
      <w:r w:rsidRPr="00E23121">
        <w:t xml:space="preserve"> měla otočenou</w:t>
      </w:r>
      <w:r w:rsidR="00345E5C" w:rsidRPr="00E23121">
        <w:t xml:space="preserve"> a</w:t>
      </w:r>
      <w:r w:rsidR="00345E5C">
        <w:t> </w:t>
      </w:r>
      <w:r w:rsidRPr="00E23121">
        <w:t>vzhlédla</w:t>
      </w:r>
      <w:r w:rsidR="00345E5C" w:rsidRPr="00E23121">
        <w:t xml:space="preserve"> a</w:t>
      </w:r>
      <w:r w:rsidR="00345E5C">
        <w:t> </w:t>
      </w:r>
      <w:r w:rsidRPr="00E23121">
        <w:t>usmála se na mě.</w:t>
      </w:r>
    </w:p>
    <w:p w:rsidR="00D34DB7" w:rsidRPr="00E23121" w:rsidRDefault="000251E4" w:rsidP="00E23121">
      <w:pPr>
        <w:pStyle w:val="Text"/>
      </w:pPr>
      <w:r w:rsidRPr="00E23121">
        <w:t>Nechtěla jsem,</w:t>
      </w:r>
      <w:r w:rsidR="007760C2" w:rsidRPr="00E23121">
        <w:t xml:space="preserve"> aby </w:t>
      </w:r>
      <w:r w:rsidRPr="00E23121">
        <w:t>došlo</w:t>
      </w:r>
      <w:r w:rsidR="00345E5C" w:rsidRPr="00E23121">
        <w:t xml:space="preserve"> k</w:t>
      </w:r>
      <w:r w:rsidR="00345E5C">
        <w:t> </w:t>
      </w:r>
      <w:r w:rsidRPr="00E23121">
        <w:t>tomu, co jsem věděla, že se stane. Řekněme si to na rovinu,</w:t>
      </w:r>
      <w:r w:rsidR="00345E5C" w:rsidRPr="00E23121">
        <w:t xml:space="preserve"> v</w:t>
      </w:r>
      <w:r w:rsidR="00345E5C">
        <w:t> </w:t>
      </w:r>
      <w:r w:rsidRPr="00E23121">
        <w:t>takovýchhle zař</w:t>
      </w:r>
      <w:r w:rsidR="008B14E9">
        <w:t>ízeních se se starými lidmi vždy</w:t>
      </w:r>
      <w:r w:rsidRPr="00E23121">
        <w:t>cky</w:t>
      </w:r>
      <w:r w:rsidR="00345E5C">
        <w:t> </w:t>
      </w:r>
      <w:r w:rsidR="00345E5C" w:rsidRPr="00E23121">
        <w:t>–</w:t>
      </w:r>
      <w:r w:rsidR="00345E5C">
        <w:t> </w:t>
      </w:r>
      <w:r w:rsidR="004135D8" w:rsidRPr="00E23121">
        <w:t>manipuluje, to bude myslí</w:t>
      </w:r>
      <w:r w:rsidRPr="00E23121">
        <w:t>m to slovo</w:t>
      </w:r>
      <w:r w:rsidR="00345E5C">
        <w:t> </w:t>
      </w:r>
      <w:r w:rsidR="00345E5C" w:rsidRPr="00E23121">
        <w:t>–</w:t>
      </w:r>
      <w:r w:rsidRPr="00E23121">
        <w:t>, aby pamatovali ve</w:t>
      </w:r>
      <w:r w:rsidR="00A858B4">
        <w:t xml:space="preserve"> své</w:t>
      </w:r>
      <w:r w:rsidRPr="00E23121">
        <w:t xml:space="preserve"> závěti na svoji ošetřovatelku nebo pečovatelku. Za </w:t>
      </w:r>
      <w:r w:rsidR="00CC5AD8" w:rsidRPr="00E23121">
        <w:t>lé</w:t>
      </w:r>
      <w:r w:rsidRPr="00E23121">
        <w:t>ta, co jsem</w:t>
      </w:r>
      <w:r w:rsidR="00345E5C" w:rsidRPr="00E23121">
        <w:t xml:space="preserve"> v</w:t>
      </w:r>
      <w:r w:rsidR="00345E5C">
        <w:t> </w:t>
      </w:r>
      <w:r w:rsidRPr="00E23121">
        <w:t>Middleton Hallu, jsem to vídala opakovaně, osobně jsem viděla Lenu, jak to zkoušela ne</w:t>
      </w:r>
      <w:r w:rsidR="00E42590">
        <w:t>jmén</w:t>
      </w:r>
      <w:r w:rsidRPr="00E23121">
        <w:t>ě na dva rezidenty. Možná uspěla</w:t>
      </w:r>
      <w:r w:rsidR="00345E5C" w:rsidRPr="00E23121">
        <w:t xml:space="preserve"> u</w:t>
      </w:r>
      <w:r w:rsidR="00345E5C">
        <w:t> </w:t>
      </w:r>
      <w:r w:rsidRPr="00E23121">
        <w:t>Edith, to uvidíme, ale neustále</w:t>
      </w:r>
      <w:r w:rsidR="00345E5C" w:rsidRPr="00E23121">
        <w:t xml:space="preserve"> s</w:t>
      </w:r>
      <w:r w:rsidR="00345E5C">
        <w:t> </w:t>
      </w:r>
      <w:r w:rsidRPr="00E23121">
        <w:t>ní mluvila</w:t>
      </w:r>
      <w:r w:rsidR="00345E5C" w:rsidRPr="00E23121">
        <w:t xml:space="preserve"> o</w:t>
      </w:r>
      <w:r w:rsidR="00345E5C">
        <w:t> </w:t>
      </w:r>
      <w:r w:rsidRPr="00E23121">
        <w:t xml:space="preserve">tom, že člověk </w:t>
      </w:r>
      <w:r w:rsidRPr="00E23121">
        <w:lastRenderedPageBreak/>
        <w:t>má naložit se svými penězi tak,</w:t>
      </w:r>
      <w:r w:rsidR="007760C2" w:rsidRPr="00E23121">
        <w:t xml:space="preserve"> aby </w:t>
      </w:r>
      <w:r w:rsidR="00847B6A">
        <w:t>přinesly</w:t>
      </w:r>
      <w:r w:rsidRPr="00E23121">
        <w:t xml:space="preserve"> co n</w:t>
      </w:r>
      <w:r w:rsidR="00847B6A">
        <w:t>ejvětší dobro,</w:t>
      </w:r>
      <w:r w:rsidR="00345E5C">
        <w:t xml:space="preserve"> a </w:t>
      </w:r>
      <w:r w:rsidR="00847B6A">
        <w:t>pamatovat na ty</w:t>
      </w:r>
      <w:r w:rsidRPr="00E23121">
        <w:t>, kteří mu</w:t>
      </w:r>
      <w:r w:rsidR="00847B6A">
        <w:t xml:space="preserve"> byli</w:t>
      </w:r>
      <w:r w:rsidRPr="00E23121">
        <w:t xml:space="preserve"> skutečnou oporou</w:t>
      </w:r>
      <w:r w:rsidR="00D34DB7" w:rsidRPr="00E23121">
        <w:t xml:space="preserve"> ‚z</w:t>
      </w:r>
      <w:r w:rsidRPr="00E23121">
        <w:t>a soumraku jeho dnů</w:t>
      </w:r>
      <w:r w:rsidR="00D34DB7" w:rsidRPr="00E23121">
        <w:t>‘</w:t>
      </w:r>
      <w:r w:rsidRPr="00E23121">
        <w:t>. Tohle jí říkala,</w:t>
      </w:r>
      <w:r w:rsidR="00345E5C" w:rsidRPr="00E23121">
        <w:t xml:space="preserve"> a</w:t>
      </w:r>
      <w:r w:rsidR="00345E5C">
        <w:t> </w:t>
      </w:r>
      <w:r w:rsidRPr="00E23121">
        <w:t>také, že do Middleton Hallu může za ní přijít notář, jestli chce, stačí říct. Viděla jsem dost, abych se pevně</w:t>
      </w:r>
      <w:r w:rsidR="00847B6A">
        <w:t xml:space="preserve"> rozhodla, že</w:t>
      </w:r>
      <w:r w:rsidR="00345E5C">
        <w:t xml:space="preserve"> s </w:t>
      </w:r>
      <w:r w:rsidR="00847B6A">
        <w:t>tímhle nechci mí</w:t>
      </w:r>
      <w:r w:rsidRPr="00E23121">
        <w:t>t nic společného. Úplně jsem se otřásla při pomyšlení, že jsou tady někteří, kteří by řekli, že trávím se Stellou tolik času jen proto, že mi jde</w:t>
      </w:r>
      <w:r w:rsidR="00345E5C" w:rsidRPr="00E23121">
        <w:t xml:space="preserve"> o</w:t>
      </w:r>
      <w:r w:rsidR="00345E5C">
        <w:t> </w:t>
      </w:r>
      <w:r w:rsidRPr="00E23121">
        <w:t>její peníze. Dělalo se mi zle př</w:t>
      </w:r>
      <w:r w:rsidR="00D34DB7" w:rsidRPr="00E23121">
        <w:t>i p</w:t>
      </w:r>
      <w:r w:rsidRPr="00E23121">
        <w:t>ředstavě, že možná budu muset čelit skutečnosti, že mě to nemine</w:t>
      </w:r>
      <w:r w:rsidR="00345E5C">
        <w:t> </w:t>
      </w:r>
      <w:r w:rsidR="00345E5C" w:rsidRPr="00E23121">
        <w:t>–</w:t>
      </w:r>
      <w:r w:rsidR="00345E5C">
        <w:t> </w:t>
      </w:r>
      <w:r w:rsidRPr="00E23121">
        <w:t>pokud budu uvedená</w:t>
      </w:r>
      <w:r w:rsidR="00345E5C" w:rsidRPr="00E23121">
        <w:t xml:space="preserve"> v</w:t>
      </w:r>
      <w:r w:rsidR="00345E5C">
        <w:t> </w:t>
      </w:r>
      <w:r w:rsidRPr="00E23121">
        <w:t>té závěti.</w:t>
      </w:r>
    </w:p>
    <w:p w:rsidR="00D34DB7" w:rsidRPr="00E23121" w:rsidRDefault="000251E4" w:rsidP="00E23121">
      <w:pPr>
        <w:pStyle w:val="Text"/>
      </w:pPr>
      <w:r w:rsidRPr="00E23121">
        <w:t>Takže jsem se hodlala postarat, abych</w:t>
      </w:r>
      <w:r w:rsidR="00345E5C" w:rsidRPr="00E23121">
        <w:t xml:space="preserve"> v</w:t>
      </w:r>
      <w:r w:rsidR="00345E5C">
        <w:t> </w:t>
      </w:r>
      <w:r w:rsidRPr="00E23121">
        <w:t>ní nebyla. Budu muset být protivná</w:t>
      </w:r>
      <w:r w:rsidR="00345E5C" w:rsidRPr="00E23121">
        <w:t xml:space="preserve"> a</w:t>
      </w:r>
      <w:r w:rsidR="00345E5C">
        <w:t> </w:t>
      </w:r>
      <w:r w:rsidRPr="00E23121">
        <w:t>možná</w:t>
      </w:r>
      <w:r w:rsidR="00345E5C" w:rsidRPr="00E23121">
        <w:t xml:space="preserve"> i</w:t>
      </w:r>
      <w:r w:rsidR="00345E5C">
        <w:t> </w:t>
      </w:r>
      <w:r w:rsidRPr="00E23121">
        <w:t>hrubá,</w:t>
      </w:r>
      <w:r w:rsidR="00345E5C" w:rsidRPr="00E23121">
        <w:t xml:space="preserve"> a</w:t>
      </w:r>
      <w:r w:rsidR="00345E5C">
        <w:t> </w:t>
      </w:r>
      <w:r w:rsidRPr="00E23121">
        <w:t>to jsem samozřejmě n</w:t>
      </w:r>
      <w:r w:rsidR="00847B6A">
        <w:t>ec</w:t>
      </w:r>
      <w:r w:rsidRPr="00E23121">
        <w:t>htěla. Měla jsem</w:t>
      </w:r>
      <w:r w:rsidR="00345E5C" w:rsidRPr="00E23121">
        <w:t xml:space="preserve"> z</w:t>
      </w:r>
      <w:r w:rsidR="00345E5C">
        <w:t> </w:t>
      </w:r>
      <w:r w:rsidRPr="00E23121">
        <w:t>toho strach. Ale kvůli čemu jinému by s</w:t>
      </w:r>
      <w:r w:rsidR="00847B6A">
        <w:t>i nechávala od svých notářů posí</w:t>
      </w:r>
      <w:r w:rsidRPr="00E23121">
        <w:t>lat závěť?</w:t>
      </w:r>
      <w:r w:rsidR="00345E5C" w:rsidRPr="00E23121">
        <w:t xml:space="preserve"> A</w:t>
      </w:r>
      <w:r w:rsidR="00345E5C">
        <w:t> </w:t>
      </w:r>
      <w:r w:rsidRPr="00E23121">
        <w:t>kdo jiný</w:t>
      </w:r>
      <w:r w:rsidR="0041594E" w:rsidRPr="00E23121">
        <w:t xml:space="preserve"> by </w:t>
      </w:r>
      <w:r w:rsidR="00847B6A">
        <w:t>se stal tí</w:t>
      </w:r>
      <w:r w:rsidRPr="00E23121">
        <w:t>m, jak</w:t>
      </w:r>
      <w:r w:rsidR="0041594E" w:rsidRPr="00E23121">
        <w:t xml:space="preserve"> by </w:t>
      </w:r>
      <w:r w:rsidRPr="00E23121">
        <w:t>se to řeklo, kdo</w:t>
      </w:r>
      <w:r w:rsidR="00345E5C" w:rsidRPr="00E23121">
        <w:t xml:space="preserve"> z</w:t>
      </w:r>
      <w:r w:rsidR="00345E5C">
        <w:t> </w:t>
      </w:r>
      <w:r w:rsidRPr="00E23121">
        <w:t>toho bude těžit, než já, kterou zrovna včera nazvala svojí přítelkyní? Takže jsem jí úsměv neoplatila. Zeptala jsem se, jestli by chtěla mít francouzská okna otevřená, čekal se další parný den,</w:t>
      </w:r>
      <w:r w:rsidR="00345E5C" w:rsidRPr="00E23121">
        <w:t xml:space="preserve"> a</w:t>
      </w:r>
      <w:r w:rsidR="00345E5C">
        <w:t> </w:t>
      </w:r>
      <w:r w:rsidRPr="00E23121">
        <w:t>Stella přikývla</w:t>
      </w:r>
      <w:r w:rsidR="00345E5C" w:rsidRPr="00E23121">
        <w:t xml:space="preserve"> a</w:t>
      </w:r>
      <w:r w:rsidR="00345E5C">
        <w:t> </w:t>
      </w:r>
      <w:r w:rsidRPr="00E23121">
        <w:t>řekla, ano prosím.</w:t>
      </w:r>
    </w:p>
    <w:p w:rsidR="00D34DB7" w:rsidRPr="00E23121" w:rsidRDefault="00847B6A" w:rsidP="00E23121">
      <w:pPr>
        <w:pStyle w:val="Text"/>
      </w:pPr>
      <w:r>
        <w:t>Kdy</w:t>
      </w:r>
      <w:r w:rsidR="000251E4" w:rsidRPr="00E23121">
        <w:t>ž jsem je otevírala, přidržela jsem se dřeva. Tiskla jsem prsty na dřevo</w:t>
      </w:r>
      <w:r w:rsidR="00345E5C" w:rsidRPr="00E23121">
        <w:t xml:space="preserve"> a</w:t>
      </w:r>
      <w:r w:rsidR="00345E5C">
        <w:t> </w:t>
      </w:r>
      <w:r w:rsidR="000251E4" w:rsidRPr="00E23121">
        <w:t>bála jsem se je odtáhnout</w:t>
      </w:r>
      <w:r w:rsidR="00345E5C" w:rsidRPr="00E23121">
        <w:t xml:space="preserve"> a</w:t>
      </w:r>
      <w:r w:rsidR="00345E5C">
        <w:t> </w:t>
      </w:r>
      <w:r w:rsidR="000251E4" w:rsidRPr="00E23121">
        <w:t>děkovala jsem svým šťastným hvězdám, svému anděli strážnému, že jsem se oblékla do modrého.</w:t>
      </w:r>
    </w:p>
    <w:p w:rsidR="00D34DB7" w:rsidRPr="00E23121" w:rsidRDefault="000251E4" w:rsidP="00E23121">
      <w:pPr>
        <w:pStyle w:val="Text"/>
        <w:jc w:val="left"/>
      </w:pPr>
      <w:r w:rsidRPr="00E23121">
        <w:t xml:space="preserve">Stella řekla: </w:t>
      </w:r>
      <w:r w:rsidR="00D34DB7" w:rsidRPr="00E23121">
        <w:t>„</w:t>
      </w:r>
      <w:r w:rsidRPr="00E23121">
        <w:t>Genevieve?</w:t>
      </w:r>
      <w:r w:rsidR="00D34DB7" w:rsidRPr="00E23121">
        <w:t>“</w:t>
      </w:r>
    </w:p>
    <w:p w:rsidR="00D34DB7" w:rsidRPr="00E23121" w:rsidRDefault="00CF0064" w:rsidP="00E23121">
      <w:pPr>
        <w:pStyle w:val="Text"/>
        <w:jc w:val="left"/>
      </w:pPr>
      <w:r>
        <w:t>„An</w:t>
      </w:r>
      <w:r w:rsidR="000251E4" w:rsidRPr="00E23121">
        <w:t>o?</w:t>
      </w:r>
      <w:r w:rsidR="00D34DB7" w:rsidRPr="00E23121">
        <w:t>“</w:t>
      </w:r>
      <w:r w:rsidR="000251E4" w:rsidRPr="00E23121">
        <w:t xml:space="preserve"> řekla jsem</w:t>
      </w:r>
      <w:r w:rsidR="00345E5C" w:rsidRPr="00E23121">
        <w:t xml:space="preserve"> a</w:t>
      </w:r>
      <w:r w:rsidR="00345E5C">
        <w:t> </w:t>
      </w:r>
      <w:r w:rsidR="000251E4" w:rsidRPr="00E23121">
        <w:t>vyznělo to opravdu nevrle.</w:t>
      </w:r>
    </w:p>
    <w:p w:rsidR="00D34DB7" w:rsidRPr="00E23121" w:rsidRDefault="00D34DB7" w:rsidP="00E23121">
      <w:pPr>
        <w:pStyle w:val="Text"/>
        <w:jc w:val="left"/>
      </w:pPr>
      <w:r w:rsidRPr="00E23121">
        <w:t>„</w:t>
      </w:r>
      <w:r w:rsidR="000251E4" w:rsidRPr="00E23121">
        <w:t>Víte vůbec, jak jste hezká?</w:t>
      </w:r>
      <w:r w:rsidRPr="00E23121">
        <w:t>“</w:t>
      </w:r>
    </w:p>
    <w:p w:rsidR="00D34DB7" w:rsidRPr="00E23121" w:rsidRDefault="000251E4" w:rsidP="00E23121">
      <w:pPr>
        <w:pStyle w:val="Text"/>
      </w:pPr>
      <w:r w:rsidRPr="00E23121">
        <w:t xml:space="preserve">To mě šokovalo! Vidíte, jak zabírá, když se člověk dotýká </w:t>
      </w:r>
      <w:r w:rsidR="00D5065F">
        <w:t>dřeva. Něco Stellu odvedlo od té</w:t>
      </w:r>
      <w:r w:rsidRPr="00E23121">
        <w:t xml:space="preserve"> závěti</w:t>
      </w:r>
      <w:r w:rsidR="00345E5C" w:rsidRPr="00E23121">
        <w:t xml:space="preserve"> a</w:t>
      </w:r>
      <w:r w:rsidR="00345E5C">
        <w:t> </w:t>
      </w:r>
      <w:r w:rsidRPr="00E23121">
        <w:t xml:space="preserve">od toho, co chtěla </w:t>
      </w:r>
      <w:r w:rsidR="00DC0461">
        <w:t>říct</w:t>
      </w:r>
      <w:r w:rsidR="00D5065F">
        <w:t>. Mocné</w:t>
      </w:r>
      <w:r w:rsidRPr="00E23121">
        <w:t xml:space="preserve"> dřevo zvrátilo</w:t>
      </w:r>
      <w:r w:rsidR="00DC0461">
        <w:t xml:space="preserve"> její </w:t>
      </w:r>
      <w:r w:rsidRPr="00E23121">
        <w:t>záměr</w:t>
      </w:r>
      <w:r w:rsidR="00345E5C" w:rsidRPr="00E23121">
        <w:t xml:space="preserve"> a</w:t>
      </w:r>
      <w:r w:rsidR="00345E5C">
        <w:t> </w:t>
      </w:r>
      <w:r w:rsidRPr="00E23121">
        <w:t>moje modré oblečení mě ochránilo. Samozřejmě jsem neodpověděla, nevěděla jsem, co mám říct.</w:t>
      </w:r>
    </w:p>
    <w:p w:rsidR="00D34DB7" w:rsidRPr="00E23121" w:rsidRDefault="00D34DB7" w:rsidP="00E23121">
      <w:pPr>
        <w:pStyle w:val="Text"/>
      </w:pPr>
      <w:r w:rsidRPr="00E23121">
        <w:t>„</w:t>
      </w:r>
      <w:r w:rsidR="000251E4" w:rsidRPr="00E23121">
        <w:t>Ne,</w:t>
      </w:r>
      <w:r w:rsidRPr="00E23121">
        <w:t>“</w:t>
      </w:r>
      <w:r w:rsidR="000251E4" w:rsidRPr="00E23121">
        <w:t xml:space="preserve"> řekla, </w:t>
      </w:r>
      <w:r w:rsidRPr="00E23121">
        <w:t>„</w:t>
      </w:r>
      <w:r w:rsidR="00BE39DE">
        <w:t>hezká není to pravé</w:t>
      </w:r>
      <w:r w:rsidR="000251E4" w:rsidRPr="00E23121">
        <w:t xml:space="preserve"> slovo. Krásná. Jste krásná dívka, Genevieve.</w:t>
      </w:r>
      <w:r w:rsidRPr="00E23121">
        <w:t>“</w:t>
      </w:r>
    </w:p>
    <w:p w:rsidR="00D34DB7" w:rsidRPr="00E23121" w:rsidRDefault="00D34DB7" w:rsidP="00E23121">
      <w:pPr>
        <w:pStyle w:val="Text"/>
        <w:jc w:val="left"/>
      </w:pPr>
      <w:r w:rsidRPr="00E23121">
        <w:t>„</w:t>
      </w:r>
      <w:r w:rsidR="000251E4" w:rsidRPr="00E23121">
        <w:t>Nejsem žádná</w:t>
      </w:r>
      <w:r w:rsidR="007C3F24">
        <w:t xml:space="preserve"> dívka</w:t>
      </w:r>
      <w:r w:rsidR="000251E4" w:rsidRPr="00E23121">
        <w:t>,</w:t>
      </w:r>
      <w:r w:rsidRPr="00E23121">
        <w:t>“</w:t>
      </w:r>
      <w:r w:rsidR="000251E4" w:rsidRPr="00E23121">
        <w:t xml:space="preserve"> řekla jsem. </w:t>
      </w:r>
      <w:r w:rsidRPr="00E23121">
        <w:t>„</w:t>
      </w:r>
      <w:r w:rsidR="000251E4" w:rsidRPr="00E23121">
        <w:t>Je mi třicet dva.</w:t>
      </w:r>
      <w:r w:rsidRPr="00E23121">
        <w:t>“</w:t>
      </w:r>
    </w:p>
    <w:p w:rsidR="00D34DB7" w:rsidRPr="00E23121" w:rsidRDefault="000251E4" w:rsidP="00E23121">
      <w:pPr>
        <w:pStyle w:val="Text"/>
      </w:pPr>
      <w:r w:rsidRPr="00E23121">
        <w:t>Zasmála se. Hlas měla sladký jako med</w:t>
      </w:r>
      <w:r w:rsidR="00345E5C" w:rsidRPr="00E23121">
        <w:t xml:space="preserve"> a</w:t>
      </w:r>
      <w:r w:rsidR="00345E5C">
        <w:t> </w:t>
      </w:r>
      <w:r w:rsidRPr="00E23121">
        <w:t xml:space="preserve">nevinný jako mléko. </w:t>
      </w:r>
      <w:r w:rsidR="00D34DB7" w:rsidRPr="00E23121">
        <w:t>„</w:t>
      </w:r>
      <w:r w:rsidRPr="00E23121">
        <w:t>To je člověk ještě velice mladý,</w:t>
      </w:r>
      <w:r w:rsidR="00345E5C" w:rsidRPr="00E23121">
        <w:t xml:space="preserve"> i</w:t>
      </w:r>
      <w:r w:rsidR="00345E5C">
        <w:t> </w:t>
      </w:r>
      <w:r w:rsidRPr="00E23121">
        <w:t>když to teď nevíte. Škoda, že to nevíte.</w:t>
      </w:r>
      <w:r w:rsidR="00D34DB7" w:rsidRPr="00E23121">
        <w:t>“</w:t>
      </w:r>
      <w:r w:rsidRPr="00E23121">
        <w:t xml:space="preserve"> Nevím proč si povzdechla. </w:t>
      </w:r>
      <w:r w:rsidR="00D34DB7" w:rsidRPr="00E23121">
        <w:t>„</w:t>
      </w:r>
      <w:r w:rsidRPr="00E23121">
        <w:t>Posaďte se na minutku, Genevieve.</w:t>
      </w:r>
      <w:r w:rsidR="00D34DB7" w:rsidRPr="00E23121">
        <w:t>“</w:t>
      </w:r>
    </w:p>
    <w:p w:rsidR="00D34DB7" w:rsidRPr="00E23121" w:rsidRDefault="00D34DB7" w:rsidP="00E23121">
      <w:pPr>
        <w:pStyle w:val="Text"/>
      </w:pPr>
      <w:r w:rsidRPr="00E23121">
        <w:t>„</w:t>
      </w:r>
      <w:r w:rsidR="000251E4" w:rsidRPr="00E23121">
        <w:t>Nesmím se dlouho zdržet,</w:t>
      </w:r>
      <w:r w:rsidRPr="00E23121">
        <w:t>“</w:t>
      </w:r>
      <w:r w:rsidR="000251E4" w:rsidRPr="00E23121">
        <w:t xml:space="preserve"> řekla jsem, což obvykle neříkám, když mě požádá, abych chvilku zůstala. Ale nespouštěla jsem pohled</w:t>
      </w:r>
      <w:r w:rsidR="00345E5C" w:rsidRPr="00E23121">
        <w:t xml:space="preserve"> </w:t>
      </w:r>
      <w:r w:rsidR="00345E5C" w:rsidRPr="00E23121">
        <w:lastRenderedPageBreak/>
        <w:t>z</w:t>
      </w:r>
      <w:r w:rsidR="00345E5C">
        <w:t> </w:t>
      </w:r>
      <w:r w:rsidR="00D5065F">
        <w:t>té</w:t>
      </w:r>
      <w:r w:rsidR="000251E4" w:rsidRPr="00E23121">
        <w:t xml:space="preserve"> závěti. Jako by se zvětšovala. Skoro jsem mohla přečíst</w:t>
      </w:r>
      <w:r w:rsidRPr="00E23121">
        <w:t xml:space="preserve"> ‚T</w:t>
      </w:r>
      <w:r w:rsidR="000251E4" w:rsidRPr="00E23121">
        <w:t>oto je poslední vůle</w:t>
      </w:r>
      <w:r w:rsidRPr="00E23121">
        <w:t>…‘</w:t>
      </w:r>
      <w:r w:rsidR="000251E4" w:rsidRPr="00E23121">
        <w:t xml:space="preserve">. </w:t>
      </w:r>
      <w:r w:rsidRPr="00E23121">
        <w:t>„</w:t>
      </w:r>
      <w:r w:rsidR="000251E4" w:rsidRPr="00E23121">
        <w:t>Máme dnes dopoledne napilno,</w:t>
      </w:r>
      <w:r w:rsidRPr="00E23121">
        <w:t>“</w:t>
      </w:r>
      <w:r w:rsidR="000251E4" w:rsidRPr="00E23121">
        <w:t xml:space="preserve"> řekla jsem, </w:t>
      </w:r>
      <w:r w:rsidRPr="00E23121">
        <w:t>„</w:t>
      </w:r>
      <w:r w:rsidR="000251E4" w:rsidRPr="00E23121">
        <w:t>protože jdeme ve dvě</w:t>
      </w:r>
      <w:r w:rsidR="00345E5C" w:rsidRPr="00E23121">
        <w:t xml:space="preserve"> s</w:t>
      </w:r>
      <w:r w:rsidR="00345E5C">
        <w:t> </w:t>
      </w:r>
      <w:r w:rsidR="000251E4" w:rsidRPr="00E23121">
        <w:t>Lenou</w:t>
      </w:r>
      <w:r w:rsidR="00345E5C" w:rsidRPr="00E23121">
        <w:t xml:space="preserve"> a</w:t>
      </w:r>
      <w:r w:rsidR="00345E5C">
        <w:t> </w:t>
      </w:r>
      <w:r w:rsidR="000251E4" w:rsidRPr="00E23121">
        <w:t>Sharon na ten pohřeb.</w:t>
      </w:r>
      <w:r w:rsidRPr="00E23121">
        <w:t>“</w:t>
      </w:r>
    </w:p>
    <w:p w:rsidR="00D34DB7" w:rsidRPr="00E23121" w:rsidRDefault="00D34DB7" w:rsidP="00E23121">
      <w:pPr>
        <w:pStyle w:val="Text"/>
        <w:jc w:val="left"/>
      </w:pPr>
      <w:r w:rsidRPr="00E23121">
        <w:t>„</w:t>
      </w:r>
      <w:r w:rsidR="000251E4" w:rsidRPr="00E23121">
        <w:t>Tenhle týden máte manžela</w:t>
      </w:r>
      <w:r w:rsidR="00345E5C" w:rsidRPr="00E23121">
        <w:t xml:space="preserve"> v</w:t>
      </w:r>
      <w:r w:rsidR="00345E5C">
        <w:t> </w:t>
      </w:r>
      <w:r w:rsidR="000251E4" w:rsidRPr="00E23121">
        <w:t>Londýně?</w:t>
      </w:r>
      <w:r w:rsidRPr="00E23121">
        <w:t>“</w:t>
      </w:r>
    </w:p>
    <w:p w:rsidR="00D34DB7" w:rsidRPr="00E23121" w:rsidRDefault="00D34DB7" w:rsidP="00E23121">
      <w:pPr>
        <w:pStyle w:val="Text"/>
        <w:jc w:val="left"/>
      </w:pPr>
      <w:r w:rsidRPr="00E23121">
        <w:t>„</w:t>
      </w:r>
      <w:r w:rsidR="000251E4" w:rsidRPr="00E23121">
        <w:t>Vrací se</w:t>
      </w:r>
      <w:r w:rsidR="00345E5C" w:rsidRPr="00E23121">
        <w:t xml:space="preserve"> v</w:t>
      </w:r>
      <w:r w:rsidR="00345E5C">
        <w:t> </w:t>
      </w:r>
      <w:r w:rsidR="000251E4" w:rsidRPr="00E23121">
        <w:t>pátek.</w:t>
      </w:r>
      <w:r w:rsidRPr="00E23121">
        <w:t>“</w:t>
      </w:r>
    </w:p>
    <w:p w:rsidR="00D34DB7" w:rsidRPr="00E23121" w:rsidRDefault="00D34DB7" w:rsidP="00E23121">
      <w:pPr>
        <w:pStyle w:val="Text"/>
        <w:jc w:val="left"/>
      </w:pPr>
      <w:r w:rsidRPr="00E23121">
        <w:t>„</w:t>
      </w:r>
      <w:r w:rsidR="000251E4" w:rsidRPr="00E23121">
        <w:t>Co přesně dělají stavbaři?</w:t>
      </w:r>
      <w:r w:rsidRPr="00E23121">
        <w:t>“</w:t>
      </w:r>
    </w:p>
    <w:p w:rsidR="00D34DB7" w:rsidRPr="00E23121" w:rsidRDefault="000251E4" w:rsidP="00215ED1">
      <w:pPr>
        <w:pStyle w:val="Text"/>
        <w:jc w:val="left"/>
      </w:pPr>
      <w:r w:rsidRPr="00E23121">
        <w:t>Pověděla jsem jí</w:t>
      </w:r>
      <w:r w:rsidR="00345E5C" w:rsidRPr="00E23121">
        <w:t xml:space="preserve"> o</w:t>
      </w:r>
      <w:r w:rsidR="00345E5C">
        <w:t> </w:t>
      </w:r>
      <w:r w:rsidRPr="00E23121">
        <w:t>třec</w:t>
      </w:r>
      <w:r w:rsidR="00EA0B61">
        <w:t>h velkých domech na kraji Regent‘</w:t>
      </w:r>
      <w:r w:rsidRPr="00E23121">
        <w:t>s</w:t>
      </w:r>
      <w:r w:rsidR="00215ED1">
        <w:t xml:space="preserve"> </w:t>
      </w:r>
      <w:r w:rsidRPr="00E23121">
        <w:t>Parku, které se přestavují na luxusní byty. Chtěla vědět, kde muži bydlí, jestli</w:t>
      </w:r>
      <w:r w:rsidR="00345E5C" w:rsidRPr="00E23121">
        <w:t xml:space="preserve"> v</w:t>
      </w:r>
      <w:r w:rsidR="00345E5C">
        <w:t> </w:t>
      </w:r>
      <w:r w:rsidRPr="00E23121">
        <w:t>nějakém hotelu nebo na ubytovně,</w:t>
      </w:r>
      <w:r w:rsidR="00345E5C" w:rsidRPr="00E23121">
        <w:t xml:space="preserve"> a</w:t>
      </w:r>
      <w:r w:rsidR="00345E5C">
        <w:t> </w:t>
      </w:r>
      <w:r w:rsidRPr="00E23121">
        <w:t>já jí pověděla, že mají ubytování se snídaní</w:t>
      </w:r>
      <w:r w:rsidR="00345E5C" w:rsidRPr="00E23121">
        <w:t xml:space="preserve"> v</w:t>
      </w:r>
      <w:r w:rsidR="00345E5C">
        <w:t> </w:t>
      </w:r>
      <w:r w:rsidRPr="00E23121">
        <w:t>místě zvaném Kilburn. Už tam dělají dlouhé týdny</w:t>
      </w:r>
      <w:r w:rsidR="00345E5C" w:rsidRPr="00E23121">
        <w:t xml:space="preserve"> a</w:t>
      </w:r>
      <w:r w:rsidR="00345E5C">
        <w:t> </w:t>
      </w:r>
      <w:r w:rsidRPr="00E23121">
        <w:t>nečekají, že by to dodělali do Vánoc.</w:t>
      </w:r>
    </w:p>
    <w:p w:rsidR="00D34DB7" w:rsidRPr="00E23121" w:rsidRDefault="00D34DB7" w:rsidP="00E23121">
      <w:pPr>
        <w:pStyle w:val="Text"/>
        <w:jc w:val="left"/>
      </w:pPr>
      <w:r w:rsidRPr="00E23121">
        <w:t>„</w:t>
      </w:r>
      <w:r w:rsidR="000251E4" w:rsidRPr="00E23121">
        <w:t>Musí vám chybět.</w:t>
      </w:r>
      <w:r w:rsidRPr="00E23121">
        <w:t>“</w:t>
      </w:r>
    </w:p>
    <w:p w:rsidR="00D34DB7" w:rsidRPr="00E23121" w:rsidRDefault="000251E4" w:rsidP="00E23121">
      <w:pPr>
        <w:pStyle w:val="Text"/>
      </w:pPr>
      <w:r w:rsidRPr="00E23121">
        <w:t>Zvláštní, že svým způsobem mi</w:t>
      </w:r>
      <w:r w:rsidR="00345E5C" w:rsidRPr="00E23121">
        <w:t xml:space="preserve"> i</w:t>
      </w:r>
      <w:r w:rsidR="00345E5C">
        <w:t> </w:t>
      </w:r>
      <w:r w:rsidRPr="00E23121">
        <w:t>chyběl. Nemůžete pochopit, tak jak jsem to ve</w:t>
      </w:r>
      <w:r w:rsidR="00A858B4">
        <w:t xml:space="preserve"> své</w:t>
      </w:r>
      <w:r w:rsidRPr="00E23121">
        <w:t xml:space="preserve"> situaci chápala já, že jsem mohla milovat jednoho muže</w:t>
      </w:r>
      <w:r w:rsidR="00345E5C" w:rsidRPr="00E23121">
        <w:t xml:space="preserve"> a</w:t>
      </w:r>
      <w:r w:rsidR="00345E5C">
        <w:t> </w:t>
      </w:r>
      <w:r w:rsidRPr="00E23121">
        <w:t>druhého postrádat, když nebyl doma, ale byla jsem skoro ráda, že mi Mike chybí. Na druhou stranu mi vadilo, že jsem takový pokrytec. Nemohla jsem tam jen tak sedět</w:t>
      </w:r>
      <w:r w:rsidR="00345E5C" w:rsidRPr="00E23121">
        <w:t xml:space="preserve"> a</w:t>
      </w:r>
      <w:r w:rsidR="00345E5C">
        <w:t> </w:t>
      </w:r>
      <w:r w:rsidRPr="00E23121">
        <w:t>vykládat Stelle, že toužím po manželovi, nemohla jsem se doč</w:t>
      </w:r>
      <w:r w:rsidR="00847B6A">
        <w:t>kat pátku. Pronikavě se na mě dí</w:t>
      </w:r>
      <w:r w:rsidRPr="00E23121">
        <w:t>vala,</w:t>
      </w:r>
      <w:r w:rsidR="00345E5C" w:rsidRPr="00E23121">
        <w:t xml:space="preserve"> a</w:t>
      </w:r>
      <w:r w:rsidR="00345E5C">
        <w:t> </w:t>
      </w:r>
      <w:r w:rsidRPr="00E23121">
        <w:t>já si začala lámat hlavu, jak j</w:t>
      </w:r>
      <w:r w:rsidR="00BE39DE">
        <w:t>en bych jí to mohla říct? Šílené</w:t>
      </w:r>
      <w:r w:rsidRPr="00E23121">
        <w:t xml:space="preserve"> pomyšlení, že bych jí</w:t>
      </w:r>
      <w:r w:rsidR="00345E5C" w:rsidRPr="00E23121">
        <w:t xml:space="preserve"> o</w:t>
      </w:r>
      <w:r w:rsidR="00345E5C">
        <w:t> </w:t>
      </w:r>
      <w:r w:rsidRPr="00E23121">
        <w:t>tom pověděla, přestože byla jediný člověk, kte</w:t>
      </w:r>
      <w:r w:rsidR="00DC0461">
        <w:t>rému bych se mohla svěřit. Co ví</w:t>
      </w:r>
      <w:r w:rsidR="00345E5C" w:rsidRPr="00E23121">
        <w:t xml:space="preserve"> o</w:t>
      </w:r>
      <w:r w:rsidR="00345E5C">
        <w:t> </w:t>
      </w:r>
      <w:r w:rsidRPr="00E23121">
        <w:t>životě? Vdala se, ovdověla, měla ty dvě děti, je tak stará. Už si ani nevzpo</w:t>
      </w:r>
      <w:r w:rsidR="00215ED1">
        <w:t>mene, jaký sex je,</w:t>
      </w:r>
      <w:r w:rsidR="00345E5C">
        <w:t xml:space="preserve"> i </w:t>
      </w:r>
      <w:r w:rsidR="00215ED1">
        <w:t>kdyby ho mí</w:t>
      </w:r>
      <w:r w:rsidRPr="00E23121">
        <w:t>vala</w:t>
      </w:r>
      <w:r w:rsidR="00345E5C" w:rsidRPr="00E23121">
        <w:t xml:space="preserve"> i</w:t>
      </w:r>
      <w:r w:rsidR="00345E5C">
        <w:t> </w:t>
      </w:r>
      <w:r w:rsidRPr="00E23121">
        <w:t>ráda,</w:t>
      </w:r>
      <w:r w:rsidR="00345E5C" w:rsidRPr="00E23121">
        <w:t xml:space="preserve"> a</w:t>
      </w:r>
      <w:r w:rsidR="00345E5C">
        <w:t> </w:t>
      </w:r>
      <w:r w:rsidRPr="00E23121">
        <w:t>mnozí</w:t>
      </w:r>
      <w:r w:rsidR="00345E5C" w:rsidRPr="00E23121">
        <w:t xml:space="preserve"> z</w:t>
      </w:r>
      <w:r w:rsidR="00345E5C">
        <w:t> </w:t>
      </w:r>
      <w:r w:rsidR="00DC0461">
        <w:t>její</w:t>
      </w:r>
      <w:r w:rsidRPr="00E23121">
        <w:t xml:space="preserve"> generace ho rádi neměli.</w:t>
      </w:r>
    </w:p>
    <w:p w:rsidR="00D34DB7" w:rsidRPr="00E23121" w:rsidRDefault="000251E4" w:rsidP="00E23121">
      <w:pPr>
        <w:pStyle w:val="Text"/>
        <w:jc w:val="left"/>
      </w:pPr>
      <w:r w:rsidRPr="00E23121">
        <w:t>Vtom mě úplně vyvedla</w:t>
      </w:r>
      <w:r w:rsidR="00345E5C" w:rsidRPr="00E23121">
        <w:t xml:space="preserve"> z</w:t>
      </w:r>
      <w:r w:rsidR="00345E5C">
        <w:t> </w:t>
      </w:r>
      <w:r w:rsidRPr="00E23121">
        <w:t>míry.</w:t>
      </w:r>
    </w:p>
    <w:p w:rsidR="00D34DB7" w:rsidRPr="00E23121" w:rsidRDefault="00D34DB7" w:rsidP="00E23121">
      <w:pPr>
        <w:pStyle w:val="Text"/>
      </w:pPr>
      <w:r w:rsidRPr="00E23121">
        <w:t>„</w:t>
      </w:r>
      <w:r w:rsidR="000251E4" w:rsidRPr="00E23121">
        <w:t xml:space="preserve">Jednou jste mi </w:t>
      </w:r>
      <w:r w:rsidR="00895A00">
        <w:t>říka</w:t>
      </w:r>
      <w:r w:rsidR="000251E4" w:rsidRPr="00E23121">
        <w:t>la, že byste chtěla děti,</w:t>
      </w:r>
      <w:r w:rsidRPr="00E23121">
        <w:t>“</w:t>
      </w:r>
      <w:r w:rsidR="000251E4" w:rsidRPr="00E23121">
        <w:t xml:space="preserve"> řekla. </w:t>
      </w:r>
      <w:r w:rsidRPr="00E23121">
        <w:t>„</w:t>
      </w:r>
      <w:r w:rsidR="000251E4" w:rsidRPr="00E23121">
        <w:t>Existuje nějaký důvod, proč je nemůžete mít? Možná bych se neměla ptát. Jestli vám připadám vlezlá, nemusíte odpovídat.</w:t>
      </w:r>
      <w:r w:rsidRPr="00E23121">
        <w:t>“</w:t>
      </w:r>
    </w:p>
    <w:p w:rsidR="00D34DB7" w:rsidRPr="00E23121" w:rsidRDefault="000251E4" w:rsidP="00E23121">
      <w:pPr>
        <w:pStyle w:val="Text"/>
      </w:pPr>
      <w:r w:rsidRPr="00E23121">
        <w:t>Nikd</w:t>
      </w:r>
      <w:r w:rsidR="00E652BE">
        <w:t>o se mě</w:t>
      </w:r>
      <w:r w:rsidR="00345E5C">
        <w:t xml:space="preserve"> v </w:t>
      </w:r>
      <w:r w:rsidR="00E652BE">
        <w:t>životě nezeptal, jestli není</w:t>
      </w:r>
      <w:r w:rsidR="00215ED1">
        <w:t xml:space="preserve"> </w:t>
      </w:r>
      <w:r w:rsidRPr="00E23121">
        <w:t>vlezlý. Musela jsem se smát. Nemohla jsem si pomoct. Nadzvedla obočí</w:t>
      </w:r>
      <w:r w:rsidR="00345E5C" w:rsidRPr="00E23121">
        <w:t xml:space="preserve"> a</w:t>
      </w:r>
      <w:r w:rsidR="00345E5C">
        <w:t> </w:t>
      </w:r>
      <w:r w:rsidRPr="00E23121">
        <w:t xml:space="preserve">zvláštně, obezřetně se pousmála. Musela jsem něco odpovědět, tak jsem řekla: </w:t>
      </w:r>
      <w:r w:rsidR="00D34DB7" w:rsidRPr="00E23121">
        <w:t>„</w:t>
      </w:r>
      <w:r w:rsidRPr="00E23121">
        <w:t>Víte, jak to chodí, odkládáte děti tak dlouho,</w:t>
      </w:r>
      <w:r w:rsidR="00345E5C" w:rsidRPr="00E23121">
        <w:t xml:space="preserve"> u</w:t>
      </w:r>
      <w:r w:rsidR="00345E5C">
        <w:t> </w:t>
      </w:r>
      <w:r w:rsidRPr="00E23121">
        <w:t>nás třináct let, že to prostě odk</w:t>
      </w:r>
      <w:r w:rsidR="00E652BE">
        <w:t>ládáte dál</w:t>
      </w:r>
      <w:r w:rsidR="00345E5C">
        <w:t xml:space="preserve"> a </w:t>
      </w:r>
      <w:r w:rsidR="00E652BE">
        <w:t>dál. Nechcete, počí</w:t>
      </w:r>
      <w:r w:rsidRPr="00E23121">
        <w:t>tám, přijít</w:t>
      </w:r>
      <w:r w:rsidR="00345E5C" w:rsidRPr="00E23121">
        <w:t xml:space="preserve"> o</w:t>
      </w:r>
      <w:r w:rsidR="00345E5C">
        <w:t> </w:t>
      </w:r>
      <w:r w:rsidRPr="00E23121">
        <w:t>svoji volnost. Myslíte si, dobrý, jednou třeba, je spousta času, ale není spousta času, viďte?</w:t>
      </w:r>
      <w:r w:rsidR="00D34DB7" w:rsidRPr="00E23121">
        <w:t>“</w:t>
      </w:r>
    </w:p>
    <w:p w:rsidR="00D34DB7" w:rsidRPr="00E23121" w:rsidRDefault="00D34DB7" w:rsidP="00E23121">
      <w:pPr>
        <w:pStyle w:val="Text"/>
        <w:jc w:val="left"/>
      </w:pPr>
      <w:r w:rsidRPr="00E23121">
        <w:t>„</w:t>
      </w:r>
      <w:r w:rsidR="00CF0064">
        <w:t>Není</w:t>
      </w:r>
      <w:r w:rsidR="000251E4" w:rsidRPr="00E23121">
        <w:t>.</w:t>
      </w:r>
      <w:r w:rsidRPr="00E23121">
        <w:t>“</w:t>
      </w:r>
    </w:p>
    <w:p w:rsidR="00D34DB7" w:rsidRPr="00E23121" w:rsidRDefault="000251E4" w:rsidP="00E23121">
      <w:pPr>
        <w:pStyle w:val="Text"/>
      </w:pPr>
      <w:r w:rsidRPr="00E23121">
        <w:lastRenderedPageBreak/>
        <w:t>Téměř nic</w:t>
      </w:r>
      <w:r w:rsidR="00345E5C" w:rsidRPr="00E23121">
        <w:t xml:space="preserve"> z</w:t>
      </w:r>
      <w:r w:rsidR="00345E5C">
        <w:t> </w:t>
      </w:r>
      <w:r w:rsidRPr="00E23121">
        <w:t>toho, co jsem řekla,</w:t>
      </w:r>
      <w:r w:rsidR="009658FD">
        <w:t xml:space="preserve"> nebyl</w:t>
      </w:r>
      <w:r w:rsidRPr="00E23121">
        <w:t>a pravda. Pravda b</w:t>
      </w:r>
      <w:r w:rsidR="00E02D75">
        <w:t>y zabrala půlhodinu, než bych jí</w:t>
      </w:r>
      <w:r w:rsidRPr="00E23121">
        <w:t xml:space="preserve"> to vypověděla,</w:t>
      </w:r>
      <w:r w:rsidR="00345E5C" w:rsidRPr="00E23121">
        <w:t xml:space="preserve"> a</w:t>
      </w:r>
      <w:r w:rsidR="00345E5C">
        <w:t> </w:t>
      </w:r>
      <w:r w:rsidRPr="00E23121">
        <w:t>nevěděla jsem, jak by to přijala. Zvedla jsem se</w:t>
      </w:r>
      <w:r w:rsidR="00345E5C" w:rsidRPr="00E23121">
        <w:t xml:space="preserve"> a</w:t>
      </w:r>
      <w:r w:rsidR="00345E5C">
        <w:t> </w:t>
      </w:r>
      <w:r w:rsidRPr="00E23121">
        <w:t xml:space="preserve">přitom Stella zasunula závěť zpátky do obálky. Byla to </w:t>
      </w:r>
      <w:r w:rsidR="00CF0064">
        <w:t xml:space="preserve">velká úleva, to vám teda řeknu. „Asi </w:t>
      </w:r>
      <w:r w:rsidRPr="00E23121">
        <w:t>byste nechtěla odpoledne ta</w:t>
      </w:r>
      <w:r w:rsidR="00CC5AD8" w:rsidRPr="00E23121">
        <w:t>ké</w:t>
      </w:r>
      <w:r w:rsidRPr="00E23121">
        <w:t xml:space="preserve"> jít, viďte?</w:t>
      </w:r>
      <w:r w:rsidR="00D34DB7" w:rsidRPr="00E23121">
        <w:t>“</w:t>
      </w:r>
    </w:p>
    <w:p w:rsidR="00D34DB7" w:rsidRPr="00E23121" w:rsidRDefault="00D34DB7" w:rsidP="00E23121">
      <w:pPr>
        <w:pStyle w:val="Text"/>
      </w:pPr>
      <w:r w:rsidRPr="00E23121">
        <w:t>„</w:t>
      </w:r>
      <w:r w:rsidR="000251E4" w:rsidRPr="00E23121">
        <w:t>Na Edithin pohřeb?</w:t>
      </w:r>
      <w:r w:rsidRPr="00E23121">
        <w:t>“</w:t>
      </w:r>
      <w:r w:rsidR="000251E4" w:rsidRPr="00E23121">
        <w:t xml:space="preserve"> Vyznělo to překvapeně, jako b</w:t>
      </w:r>
      <w:r w:rsidR="002A7B0B">
        <w:t>y to nebylo tak docela vyloučené</w:t>
      </w:r>
      <w:r w:rsidR="000251E4" w:rsidRPr="00E23121">
        <w:t>. Ptala jsem se, jen abych stočila hovor jinam.</w:t>
      </w:r>
    </w:p>
    <w:p w:rsidR="00D34DB7" w:rsidRPr="00E23121" w:rsidRDefault="00D34DB7" w:rsidP="00E23121">
      <w:pPr>
        <w:pStyle w:val="Text"/>
      </w:pPr>
      <w:r w:rsidRPr="00E23121">
        <w:t>„</w:t>
      </w:r>
      <w:r w:rsidR="002A7B0B">
        <w:t>Ve voze je volné</w:t>
      </w:r>
      <w:r w:rsidR="000251E4" w:rsidRPr="00E23121">
        <w:t xml:space="preserve"> místo. Dovnitř byste nemusela, kdybyste nechtěla. Bude nádherný den</w:t>
      </w:r>
      <w:r w:rsidR="00345E5C" w:rsidRPr="00E23121">
        <w:t xml:space="preserve"> a</w:t>
      </w:r>
      <w:r w:rsidR="00345E5C">
        <w:t> </w:t>
      </w:r>
      <w:r w:rsidR="000251E4" w:rsidRPr="00E23121">
        <w:t>jsou tam krásn</w:t>
      </w:r>
      <w:r w:rsidR="006307A8">
        <w:t>é</w:t>
      </w:r>
      <w:r w:rsidR="000251E4" w:rsidRPr="00E23121">
        <w:t xml:space="preserve"> zahrady.</w:t>
      </w:r>
      <w:r w:rsidRPr="00E23121">
        <w:t>“</w:t>
      </w:r>
    </w:p>
    <w:p w:rsidR="00D34DB7" w:rsidRPr="00E23121" w:rsidRDefault="00D34DB7" w:rsidP="00E23121">
      <w:pPr>
        <w:pStyle w:val="Text"/>
        <w:jc w:val="left"/>
      </w:pPr>
      <w:r w:rsidRPr="00E23121">
        <w:t>„</w:t>
      </w:r>
      <w:r w:rsidR="000251E4" w:rsidRPr="00E23121">
        <w:t>Dovnitř?</w:t>
      </w:r>
      <w:r w:rsidRPr="00E23121">
        <w:t>“</w:t>
      </w:r>
    </w:p>
    <w:p w:rsidR="00D34DB7" w:rsidRPr="00E23121" w:rsidRDefault="000251E4" w:rsidP="00E23121">
      <w:pPr>
        <w:pStyle w:val="Text"/>
      </w:pPr>
      <w:r w:rsidRPr="00E23121">
        <w:t>Vteřinu dvě mi trvalo, než mi došlo, že mi dost dobře nerozumí.</w:t>
      </w:r>
    </w:p>
    <w:p w:rsidR="00D34DB7" w:rsidRPr="00E23121" w:rsidRDefault="00D34DB7" w:rsidP="00E23121">
      <w:pPr>
        <w:pStyle w:val="Text"/>
        <w:jc w:val="left"/>
      </w:pPr>
      <w:r w:rsidRPr="00E23121">
        <w:t>„</w:t>
      </w:r>
      <w:r w:rsidR="000251E4" w:rsidRPr="00E23121">
        <w:t>Do krematoria,</w:t>
      </w:r>
      <w:r w:rsidRPr="00E23121">
        <w:t>“</w:t>
      </w:r>
      <w:r w:rsidR="000251E4" w:rsidRPr="00E23121">
        <w:t xml:space="preserve"> řekla jsem.</w:t>
      </w:r>
    </w:p>
    <w:p w:rsidR="00D34DB7" w:rsidRPr="00E23121" w:rsidRDefault="000251E4" w:rsidP="00E23121">
      <w:pPr>
        <w:pStyle w:val="Text"/>
      </w:pPr>
      <w:r w:rsidRPr="00E23121">
        <w:t>Zachvěla se. Víte, jak někdy, když je vám zima, vtáhnete hlavu mezi ramena</w:t>
      </w:r>
      <w:r w:rsidR="00345E5C" w:rsidRPr="00E23121">
        <w:t xml:space="preserve"> a</w:t>
      </w:r>
      <w:r w:rsidR="00345E5C">
        <w:t> </w:t>
      </w:r>
      <w:r w:rsidRPr="00E23121">
        <w:t>otřes</w:t>
      </w:r>
      <w:r w:rsidR="008B14E9">
        <w:t>ete se. Uděláte to záměrně, počí</w:t>
      </w:r>
      <w:r w:rsidRPr="00E23121">
        <w:t>tám, abyste se zahřáli. Takhle se Stella nezachvěla, zachvěla se, jako by ji zasáhlo něco zvenčí, nejdříve sebou trhla</w:t>
      </w:r>
      <w:r w:rsidR="00345E5C" w:rsidRPr="00E23121">
        <w:t xml:space="preserve"> a</w:t>
      </w:r>
      <w:r w:rsidR="00345E5C">
        <w:t> </w:t>
      </w:r>
      <w:r w:rsidRPr="00E23121">
        <w:t>pak se zachvěla.</w:t>
      </w:r>
    </w:p>
    <w:p w:rsidR="00D34DB7" w:rsidRPr="00E23121" w:rsidRDefault="00D34DB7" w:rsidP="00E23121">
      <w:pPr>
        <w:pStyle w:val="Text"/>
        <w:jc w:val="left"/>
      </w:pPr>
      <w:r w:rsidRPr="00E23121">
        <w:t>„</w:t>
      </w:r>
      <w:r w:rsidR="000251E4" w:rsidRPr="00E23121">
        <w:t>Proč se proboha nenechala pohřbít do země?</w:t>
      </w:r>
      <w:r w:rsidRPr="00E23121">
        <w:t>“</w:t>
      </w:r>
    </w:p>
    <w:p w:rsidR="00D34DB7" w:rsidRPr="00E23121" w:rsidRDefault="00D34DB7" w:rsidP="00E23121">
      <w:pPr>
        <w:pStyle w:val="Text"/>
      </w:pPr>
      <w:r w:rsidRPr="00E23121">
        <w:t>„</w:t>
      </w:r>
      <w:r w:rsidR="005C27A9">
        <w:t>Neví</w:t>
      </w:r>
      <w:r w:rsidR="000251E4" w:rsidRPr="00E23121">
        <w:t>m,</w:t>
      </w:r>
      <w:r w:rsidRPr="00E23121">
        <w:t>“</w:t>
      </w:r>
      <w:r w:rsidR="000251E4" w:rsidRPr="00E23121">
        <w:t xml:space="preserve"> řekla jsem. Ani jsem nevěděla, jestli si to tak Edith vybrala, nebo jestli to rozhodla Lena. </w:t>
      </w:r>
      <w:r w:rsidRPr="00E23121">
        <w:t>„</w:t>
      </w:r>
      <w:r w:rsidR="000251E4" w:rsidRPr="00E23121">
        <w:t>Kremace je mnohem hygieničtější.</w:t>
      </w:r>
      <w:r w:rsidRPr="00E23121">
        <w:t>“</w:t>
      </w:r>
    </w:p>
    <w:p w:rsidR="00D34DB7" w:rsidRPr="00E23121" w:rsidRDefault="00D34DB7" w:rsidP="00E23121">
      <w:pPr>
        <w:pStyle w:val="Text"/>
        <w:jc w:val="left"/>
      </w:pPr>
      <w:r w:rsidRPr="00E23121">
        <w:t>„</w:t>
      </w:r>
      <w:r w:rsidR="00866FBC">
        <w:t>Je to strašné</w:t>
      </w:r>
      <w:r w:rsidR="000251E4" w:rsidRPr="00E23121">
        <w:t>!</w:t>
      </w:r>
      <w:r w:rsidRPr="00E23121">
        <w:t>“</w:t>
      </w:r>
      <w:r w:rsidR="000251E4" w:rsidRPr="00E23121">
        <w:t xml:space="preserve"> namítla Stella nebývale vášnivě.</w:t>
      </w:r>
    </w:p>
    <w:p w:rsidR="00D34DB7" w:rsidRPr="00E23121" w:rsidRDefault="00D34DB7" w:rsidP="00E23121">
      <w:pPr>
        <w:pStyle w:val="Text"/>
      </w:pPr>
      <w:r w:rsidRPr="00E23121">
        <w:t>„</w:t>
      </w:r>
      <w:r w:rsidR="000251E4" w:rsidRPr="00E23121">
        <w:t>To je věc názoru,</w:t>
      </w:r>
      <w:r w:rsidRPr="00E23121">
        <w:t>“</w:t>
      </w:r>
      <w:r w:rsidR="000251E4" w:rsidRPr="00E23121">
        <w:t xml:space="preserve"> řekla jsem. </w:t>
      </w:r>
      <w:r w:rsidRPr="00E23121">
        <w:t>„</w:t>
      </w:r>
      <w:r w:rsidR="000251E4" w:rsidRPr="00E23121">
        <w:t>Všichni to nemůžeme vnímat stejně. Takže nepůjdete? Mohla byste zůstat sedět venku ve stínu.</w:t>
      </w:r>
      <w:r w:rsidRPr="00E23121">
        <w:t>“</w:t>
      </w:r>
    </w:p>
    <w:p w:rsidR="00D34DB7" w:rsidRPr="00E23121" w:rsidRDefault="00D34DB7" w:rsidP="00E23121">
      <w:pPr>
        <w:pStyle w:val="Text"/>
        <w:jc w:val="left"/>
      </w:pPr>
      <w:r w:rsidRPr="00E23121">
        <w:t>„</w:t>
      </w:r>
      <w:r w:rsidR="000251E4" w:rsidRPr="00E23121">
        <w:t>Nechme to tak, Genevieve. Tady je zahrada pěkná až dost.</w:t>
      </w:r>
      <w:r w:rsidRPr="00E23121">
        <w:t>“</w:t>
      </w:r>
    </w:p>
    <w:p w:rsidR="00D34DB7" w:rsidRPr="00E23121" w:rsidRDefault="000251E4" w:rsidP="00E23121">
      <w:pPr>
        <w:pStyle w:val="Text"/>
      </w:pPr>
      <w:r w:rsidRPr="00E23121">
        <w:t>Neřekla to, já ale věděla, že je to proto, že nerada jezdí</w:t>
      </w:r>
      <w:r w:rsidR="005C27A9">
        <w:t xml:space="preserve"> vozem. Vsedne do něj, když není</w:t>
      </w:r>
      <w:r w:rsidR="00594C88">
        <w:t xml:space="preserve"> vyhnutí</w:t>
      </w:r>
      <w:r w:rsidRPr="00E23121">
        <w:t>. Třeba když jela sem. Nejbližší vlak je</w:t>
      </w:r>
      <w:r w:rsidR="00345E5C" w:rsidRPr="00E23121">
        <w:t xml:space="preserve"> v</w:t>
      </w:r>
      <w:r w:rsidR="00345E5C">
        <w:t> </w:t>
      </w:r>
      <w:r w:rsidRPr="00E23121">
        <w:t>Diss, což je odtud deset mil, takže neměl</w:t>
      </w:r>
      <w:r w:rsidR="001048ED">
        <w:t>a na vybranou. Ale nikdy nejezdí</w:t>
      </w:r>
      <w:r w:rsidRPr="00E23121">
        <w:t xml:space="preserve"> vozem pro radost, nevím proč, možná </w:t>
      </w:r>
      <w:r w:rsidR="0084338D" w:rsidRPr="00E23121">
        <w:t>se jí</w:t>
      </w:r>
      <w:r w:rsidRPr="00E23121">
        <w:t xml:space="preserve"> dělá</w:t>
      </w:r>
      <w:r w:rsidR="00345E5C" w:rsidRPr="00E23121">
        <w:t xml:space="preserve"> v</w:t>
      </w:r>
      <w:r w:rsidR="00345E5C">
        <w:t> </w:t>
      </w:r>
      <w:r w:rsidRPr="00E23121">
        <w:t xml:space="preserve">autě zle. Nezeptala bych </w:t>
      </w:r>
      <w:r w:rsidR="0084338D" w:rsidRPr="00E23121">
        <w:t>se jí</w:t>
      </w:r>
      <w:r w:rsidRPr="00E23121">
        <w:t>, není to moje věc.</w:t>
      </w:r>
    </w:p>
    <w:p w:rsidR="00D34DB7" w:rsidRPr="00E23121" w:rsidRDefault="00D34DB7" w:rsidP="00E23121">
      <w:pPr>
        <w:pStyle w:val="Text"/>
      </w:pPr>
    </w:p>
    <w:p w:rsidR="00D34DB7" w:rsidRPr="00E23121" w:rsidRDefault="005C27A9" w:rsidP="00E23121">
      <w:pPr>
        <w:pStyle w:val="Text"/>
      </w:pPr>
      <w:r>
        <w:t>Moje babička ří</w:t>
      </w:r>
      <w:r w:rsidR="000251E4" w:rsidRPr="00E23121">
        <w:t>ká, že na pohřbu je zapotřebí vždycky prolít trochu krve.</w:t>
      </w:r>
      <w:r w:rsidR="00F301AF">
        <w:t xml:space="preserve"> Pokud se to neudělá, duch mrtvé</w:t>
      </w:r>
      <w:r w:rsidR="000251E4" w:rsidRPr="00E23121">
        <w:t xml:space="preserve"> osoby nebude mít pokoje. Vím, že na těchhle věcech hodně je.</w:t>
      </w:r>
      <w:r w:rsidR="00345E5C" w:rsidRPr="00E23121">
        <w:t xml:space="preserve"> V</w:t>
      </w:r>
      <w:r w:rsidR="00345E5C">
        <w:t> </w:t>
      </w:r>
      <w:r w:rsidR="000251E4" w:rsidRPr="00E23121">
        <w:t>tomhle životě musíte sebe</w:t>
      </w:r>
      <w:r w:rsidR="00345E5C" w:rsidRPr="00E23121">
        <w:t xml:space="preserve"> i</w:t>
      </w:r>
      <w:r w:rsidR="00345E5C">
        <w:t> </w:t>
      </w:r>
      <w:r w:rsidR="000251E4" w:rsidRPr="00E23121">
        <w:t xml:space="preserve">ostatní ochraňovat, to vím, ale má to svoje meze. Na dědečkově pohřbu se mi udělalo zle od žaludku, když jsem uviděla </w:t>
      </w:r>
      <w:r w:rsidR="000251E4" w:rsidRPr="00E23121">
        <w:lastRenderedPageBreak/>
        <w:t>na babiččině ruce velkou řeznou ránu,</w:t>
      </w:r>
      <w:r w:rsidR="00345E5C" w:rsidRPr="00E23121">
        <w:t xml:space="preserve"> z</w:t>
      </w:r>
      <w:r w:rsidR="00345E5C">
        <w:t> </w:t>
      </w:r>
      <w:r w:rsidR="000251E4" w:rsidRPr="00E23121">
        <w:t>kte</w:t>
      </w:r>
      <w:r w:rsidR="00CC5AD8" w:rsidRPr="00E23121">
        <w:t>ré</w:t>
      </w:r>
      <w:r w:rsidR="000251E4" w:rsidRPr="00E23121">
        <w:t xml:space="preserve"> nechala téct krev, aby mu zabránila se vracet.</w:t>
      </w:r>
    </w:p>
    <w:p w:rsidR="00D34DB7" w:rsidRPr="00E23121" w:rsidRDefault="000251E4" w:rsidP="00E23121">
      <w:pPr>
        <w:pStyle w:val="Text"/>
      </w:pPr>
      <w:r w:rsidRPr="00E23121">
        <w:t xml:space="preserve">Sice jsem říkala, tohle teda ne, ale začala jsem mít </w:t>
      </w:r>
      <w:r w:rsidR="005C27A9">
        <w:t>pochyby, když jsme se</w:t>
      </w:r>
      <w:r w:rsidR="00345E5C">
        <w:t xml:space="preserve"> v </w:t>
      </w:r>
      <w:r w:rsidR="005C27A9">
        <w:t>kapli dí</w:t>
      </w:r>
      <w:r w:rsidRPr="00E23121">
        <w:t>vali, jak Edithina rakev zajíždí</w:t>
      </w:r>
      <w:r w:rsidR="00345E5C" w:rsidRPr="00E23121">
        <w:t xml:space="preserve"> a</w:t>
      </w:r>
      <w:r w:rsidR="00345E5C">
        <w:t> </w:t>
      </w:r>
      <w:r w:rsidRPr="00E23121">
        <w:t>závěsy se za ní zatahují. Je to skutečně maličkost, ale ne zas taková maličkost, když ji neuděláte</w:t>
      </w:r>
      <w:r w:rsidR="00345E5C" w:rsidRPr="00E23121">
        <w:t xml:space="preserve"> a</w:t>
      </w:r>
      <w:r w:rsidR="00345E5C">
        <w:t> </w:t>
      </w:r>
      <w:r w:rsidRPr="00E23121">
        <w:t>něco zlého se potom stane. Takže zatímco Lena</w:t>
      </w:r>
      <w:r w:rsidR="00345E5C" w:rsidRPr="00E23121">
        <w:t xml:space="preserve"> a</w:t>
      </w:r>
      <w:r w:rsidR="00345E5C">
        <w:t> </w:t>
      </w:r>
      <w:r w:rsidRPr="00E23121">
        <w:t>Sharon se na sedadle sklonily</w:t>
      </w:r>
      <w:r w:rsidR="00345E5C" w:rsidRPr="00E23121">
        <w:t xml:space="preserve"> a</w:t>
      </w:r>
      <w:r w:rsidR="00345E5C">
        <w:t> </w:t>
      </w:r>
      <w:r w:rsidRPr="00E23121">
        <w:t>skryly obličej</w:t>
      </w:r>
      <w:r w:rsidR="00345E5C" w:rsidRPr="00E23121">
        <w:t xml:space="preserve"> v</w:t>
      </w:r>
      <w:r w:rsidR="00345E5C">
        <w:t> </w:t>
      </w:r>
      <w:r w:rsidRPr="00E23121">
        <w:t>dlaních, aby se pomodlily, rozepnula jsem brož na klopě</w:t>
      </w:r>
      <w:r w:rsidR="00A858B4">
        <w:t xml:space="preserve"> své</w:t>
      </w:r>
      <w:r w:rsidRPr="00E23121">
        <w:t>ho kabátku, zhluboka jsem se nadechla</w:t>
      </w:r>
      <w:r w:rsidR="00345E5C" w:rsidRPr="00E23121">
        <w:t xml:space="preserve"> a</w:t>
      </w:r>
      <w:r w:rsidR="00345E5C">
        <w:t> </w:t>
      </w:r>
      <w:r w:rsidRPr="00E23121">
        <w:t>vbodla jsem špendlík do bříška na palci. Bolelo to jenom vteřinku. Objevila se velká kulička krve.</w:t>
      </w:r>
    </w:p>
    <w:p w:rsidR="00D34DB7" w:rsidRPr="00E23121" w:rsidRDefault="000251E4" w:rsidP="00E23121">
      <w:pPr>
        <w:pStyle w:val="Text"/>
      </w:pPr>
      <w:r w:rsidRPr="00E23121">
        <w:t>Všechny jsme nastoupily znovu do vozu, kde bylo vedro jako</w:t>
      </w:r>
      <w:r w:rsidR="00345E5C" w:rsidRPr="00E23121">
        <w:t xml:space="preserve"> v</w:t>
      </w:r>
      <w:r w:rsidR="00345E5C">
        <w:t> </w:t>
      </w:r>
      <w:r w:rsidRPr="00E23121">
        <w:t>peci, protože stál t</w:t>
      </w:r>
      <w:r w:rsidR="00DC0461">
        <w:t>ři čtvrtě hodiny zamčený na plné</w:t>
      </w:r>
      <w:r w:rsidRPr="00E23121">
        <w:t>m slunci. Sharon si sedla dopředu vedle Leny</w:t>
      </w:r>
      <w:r w:rsidR="00345E5C" w:rsidRPr="00E23121">
        <w:t xml:space="preserve"> a</w:t>
      </w:r>
      <w:r w:rsidR="00345E5C">
        <w:t> </w:t>
      </w:r>
      <w:r w:rsidRPr="00E23121">
        <w:t>já dozadu, což mě nijak netrápilo, protože Len</w:t>
      </w:r>
      <w:r w:rsidR="006531B5">
        <w:t>a řídí</w:t>
      </w:r>
      <w:r w:rsidR="00DA691C">
        <w:t xml:space="preserve"> jako blázen. Mike říká mí</w:t>
      </w:r>
      <w:r w:rsidRPr="00E23121">
        <w:t>stu vedle řidič</w:t>
      </w:r>
      <w:r w:rsidR="008B14E9">
        <w:t>e sedadlo sebevrahů</w:t>
      </w:r>
      <w:r w:rsidR="00345E5C">
        <w:t xml:space="preserve"> a </w:t>
      </w:r>
      <w:r w:rsidR="008B14E9">
        <w:t>táta mu ří</w:t>
      </w:r>
      <w:r w:rsidRPr="00E23121">
        <w:t>ká pojízdná brokovnice. Ať mu říkáte jakkoli, je to</w:t>
      </w:r>
      <w:r w:rsidR="0084338D" w:rsidRPr="00E23121">
        <w:t xml:space="preserve"> nej</w:t>
      </w:r>
      <w:r w:rsidRPr="00E23121">
        <w:t>nebezpečnější sedadlo ve voze, ačkoli lidem se dělá ve voze špa</w:t>
      </w:r>
      <w:r w:rsidR="008B14E9">
        <w:t>tně obvykle na zadní</w:t>
      </w:r>
      <w:r w:rsidRPr="00E23121">
        <w:t>m sedadle. Možná Stella zažila někdy dopravní nehodu</w:t>
      </w:r>
      <w:r w:rsidR="00345E5C" w:rsidRPr="00E23121">
        <w:t xml:space="preserve"> a</w:t>
      </w:r>
      <w:r w:rsidR="00345E5C">
        <w:t> </w:t>
      </w:r>
      <w:r w:rsidRPr="00E23121">
        <w:t>seděla právě na místě pro sebevrahy.</w:t>
      </w:r>
    </w:p>
    <w:p w:rsidR="00D34DB7" w:rsidRPr="00E23121" w:rsidRDefault="000251E4" w:rsidP="00E23121">
      <w:pPr>
        <w:pStyle w:val="Text"/>
      </w:pPr>
      <w:r w:rsidRPr="00E23121">
        <w:t>Cestou do krematoria jsme to vzaly okliko</w:t>
      </w:r>
      <w:r w:rsidR="008B14E9">
        <w:t>u, ale zpátky nás Lena vezla pří</w:t>
      </w:r>
      <w:r w:rsidRPr="00E23121">
        <w:t>mo přes vesnici. Přes Stoke Tharby, chci říct, přes moji vesnici. Jela po silnici, která se</w:t>
      </w:r>
      <w:r w:rsidR="00345E5C" w:rsidRPr="00E23121">
        <w:t xml:space="preserve"> u</w:t>
      </w:r>
      <w:r w:rsidR="00345E5C">
        <w:t> </w:t>
      </w:r>
      <w:r w:rsidR="006531B5">
        <w:t>hospody napojuje na hlavní</w:t>
      </w:r>
      <w:r w:rsidRPr="00E23121">
        <w:t>,</w:t>
      </w:r>
      <w:r w:rsidR="00345E5C" w:rsidRPr="00E23121">
        <w:t xml:space="preserve"> a</w:t>
      </w:r>
      <w:r w:rsidR="00345E5C">
        <w:t> </w:t>
      </w:r>
      <w:r w:rsidRPr="00E23121">
        <w:t xml:space="preserve">když jsem si všimla, kudy jede, uvědomila jsem si, že budeme muset kolem </w:t>
      </w:r>
      <w:r w:rsidRPr="00E23121">
        <w:rPr>
          <w:i/>
        </w:rPr>
        <w:t xml:space="preserve">domu. </w:t>
      </w:r>
      <w:r w:rsidRPr="00E23121">
        <w:t>Říká se mu</w:t>
      </w:r>
      <w:r w:rsidR="00345E5C" w:rsidRPr="00E23121">
        <w:t xml:space="preserve"> U</w:t>
      </w:r>
      <w:r w:rsidR="00345E5C">
        <w:t> </w:t>
      </w:r>
      <w:r w:rsidRPr="00E23121">
        <w:t xml:space="preserve">jeřábu, ale já mu říkám </w:t>
      </w:r>
      <w:r w:rsidRPr="00E23121">
        <w:rPr>
          <w:i/>
        </w:rPr>
        <w:t>dům</w:t>
      </w:r>
      <w:r w:rsidR="00345E5C">
        <w:rPr>
          <w:i/>
        </w:rPr>
        <w:t> </w:t>
      </w:r>
      <w:r w:rsidR="00345E5C" w:rsidRPr="00E23121">
        <w:rPr>
          <w:i/>
        </w:rPr>
        <w:t>–</w:t>
      </w:r>
      <w:r w:rsidR="00345E5C">
        <w:rPr>
          <w:i/>
        </w:rPr>
        <w:t> </w:t>
      </w:r>
      <w:r w:rsidRPr="00E23121">
        <w:t>mám</w:t>
      </w:r>
      <w:r w:rsidR="00345E5C" w:rsidRPr="00E23121">
        <w:t xml:space="preserve"> k</w:t>
      </w:r>
      <w:r w:rsidR="00345E5C">
        <w:t> </w:t>
      </w:r>
      <w:r w:rsidRPr="00E23121">
        <w:t>tomu svůj důvod.</w:t>
      </w:r>
    </w:p>
    <w:p w:rsidR="00D34DB7" w:rsidRPr="00E23121" w:rsidRDefault="000251E4" w:rsidP="00E23121">
      <w:pPr>
        <w:pStyle w:val="Text"/>
      </w:pPr>
      <w:r w:rsidRPr="00E23121">
        <w:t>Lena vyjela nahoru na kopec</w:t>
      </w:r>
      <w:r w:rsidR="00345E5C" w:rsidRPr="00E23121">
        <w:t xml:space="preserve"> a</w:t>
      </w:r>
      <w:r w:rsidR="00345E5C">
        <w:t> </w:t>
      </w:r>
      <w:r w:rsidRPr="00E23121">
        <w:t>vzala to druhou stranou dolů dobře šedesátkou, což je šílenství, protože silnice je moc úzká, aby se tam mohly vyhnout dva vozy. Její vůz je moc starý,</w:t>
      </w:r>
      <w:r w:rsidR="007760C2" w:rsidRPr="00E23121">
        <w:t xml:space="preserve"> aby </w:t>
      </w:r>
      <w:r w:rsidRPr="00E23121">
        <w:t>měl na zadním sedadle bezpečnostní pásy, takže jsem se pevně chytila sedadla vepředu,</w:t>
      </w:r>
      <w:r w:rsidR="00345E5C" w:rsidRPr="00E23121">
        <w:t xml:space="preserve"> a</w:t>
      </w:r>
      <w:r w:rsidR="00345E5C">
        <w:t> </w:t>
      </w:r>
      <w:r w:rsidRPr="00E23121">
        <w:t>jestli se to Leně nelíbilo, musela to spolknout. Byla js</w:t>
      </w:r>
      <w:r w:rsidR="00E62C40">
        <w:t>em ráda, že jsem se na pohřbu pí</w:t>
      </w:r>
      <w:r w:rsidRPr="00E23121">
        <w:t>chla do prstu</w:t>
      </w:r>
      <w:r w:rsidR="00345E5C" w:rsidRPr="00E23121">
        <w:t xml:space="preserve"> a</w:t>
      </w:r>
      <w:r w:rsidR="00345E5C">
        <w:t> </w:t>
      </w:r>
      <w:r w:rsidRPr="00E23121">
        <w:t>že mám na sobě modrou. Vzadu</w:t>
      </w:r>
      <w:r w:rsidR="00345E5C" w:rsidRPr="00E23121">
        <w:t xml:space="preserve"> v</w:t>
      </w:r>
      <w:r w:rsidR="00345E5C">
        <w:t> </w:t>
      </w:r>
      <w:r w:rsidRPr="00E23121">
        <w:t>Lenině voze nebylo</w:t>
      </w:r>
      <w:r w:rsidR="007C3F24">
        <w:t xml:space="preserve"> žádné</w:t>
      </w:r>
      <w:r w:rsidRPr="00E23121">
        <w:t xml:space="preserve"> dřevo, kterého bych se mohla dotknout, jenom umělá hmota, všude samá umělotina. Lena říkala, že ráda jezdí rychle</w:t>
      </w:r>
      <w:r w:rsidR="00345E5C" w:rsidRPr="00E23121">
        <w:t xml:space="preserve"> a</w:t>
      </w:r>
      <w:r w:rsidR="00345E5C">
        <w:t> </w:t>
      </w:r>
      <w:r w:rsidRPr="00E23121">
        <w:t>že se nemůže dočkat, až si opatří nový vůz, který snadno udělá přes sto mil</w:t>
      </w:r>
      <w:r w:rsidR="00345E5C" w:rsidRPr="00E23121">
        <w:t xml:space="preserve"> v</w:t>
      </w:r>
      <w:r w:rsidR="00345E5C">
        <w:t> </w:t>
      </w:r>
      <w:r w:rsidRPr="00E23121">
        <w:t>hodině,</w:t>
      </w:r>
      <w:r w:rsidR="00345E5C" w:rsidRPr="00E23121">
        <w:t xml:space="preserve"> a</w:t>
      </w:r>
      <w:r w:rsidR="00345E5C">
        <w:t> </w:t>
      </w:r>
      <w:r w:rsidRPr="00E23121">
        <w:t>já věděla, že tím myslí, až přijde</w:t>
      </w:r>
      <w:r w:rsidR="00345E5C" w:rsidRPr="00E23121">
        <w:t xml:space="preserve"> k</w:t>
      </w:r>
      <w:r w:rsidR="00345E5C">
        <w:t> </w:t>
      </w:r>
      <w:r w:rsidRPr="00E23121">
        <w:t>tomu, co jí odkázala Edith.</w:t>
      </w:r>
    </w:p>
    <w:p w:rsidR="00D34DB7" w:rsidRPr="00E23121" w:rsidRDefault="000251E4" w:rsidP="00E23121">
      <w:pPr>
        <w:pStyle w:val="Text"/>
      </w:pPr>
      <w:r w:rsidRPr="00E23121">
        <w:lastRenderedPageBreak/>
        <w:t>Dolů</w:t>
      </w:r>
      <w:r w:rsidR="00345E5C" w:rsidRPr="00E23121">
        <w:t xml:space="preserve"> z</w:t>
      </w:r>
      <w:r w:rsidR="00345E5C">
        <w:t> </w:t>
      </w:r>
      <w:r w:rsidRPr="00E23121">
        <w:t>kopce jsme se dostaly bez nehody.</w:t>
      </w:r>
      <w:r w:rsidR="00345E5C" w:rsidRPr="00E23121">
        <w:t xml:space="preserve"> S</w:t>
      </w:r>
      <w:r w:rsidR="00345E5C">
        <w:t> </w:t>
      </w:r>
      <w:r w:rsidRPr="00E23121">
        <w:t>trochou štěstí nejelo</w:t>
      </w:r>
      <w:r w:rsidR="00345E5C" w:rsidRPr="00E23121">
        <w:t xml:space="preserve"> v</w:t>
      </w:r>
      <w:r w:rsidR="00345E5C">
        <w:t> </w:t>
      </w:r>
      <w:r w:rsidRPr="00E23121">
        <w:t>protisměru</w:t>
      </w:r>
      <w:r w:rsidR="007C3F24">
        <w:t xml:space="preserve"> žádné</w:t>
      </w:r>
      <w:r w:rsidRPr="00E23121">
        <w:t xml:space="preserve"> vozidlo. Sharon není odtud, dojíždí</w:t>
      </w:r>
      <w:r w:rsidR="00345E5C" w:rsidRPr="00E23121">
        <w:t xml:space="preserve"> z</w:t>
      </w:r>
      <w:r w:rsidR="00345E5C">
        <w:t> </w:t>
      </w:r>
      <w:r w:rsidRPr="00E23121">
        <w:t>Norwiche, takže jí Lena zača</w:t>
      </w:r>
      <w:r w:rsidR="00984E1B">
        <w:t>la ukazovat, kde co je ‚</w:t>
      </w:r>
      <w:r w:rsidR="00D34DB7" w:rsidRPr="00E23121">
        <w:t>T</w:t>
      </w:r>
      <w:r w:rsidRPr="00E23121">
        <w:t>ámhle bydlí Jenny</w:t>
      </w:r>
      <w:r w:rsidR="00D34DB7" w:rsidRPr="00E23121">
        <w:t>‘</w:t>
      </w:r>
      <w:r w:rsidR="00345E5C" w:rsidRPr="00E23121">
        <w:t xml:space="preserve"> a</w:t>
      </w:r>
      <w:r w:rsidR="00345E5C">
        <w:t> </w:t>
      </w:r>
      <w:r w:rsidR="00984E1B">
        <w:t>‚</w:t>
      </w:r>
      <w:r w:rsidR="00D34DB7" w:rsidRPr="00E23121">
        <w:t>p</w:t>
      </w:r>
      <w:r w:rsidRPr="00E23121">
        <w:t>atří to tam obci</w:t>
      </w:r>
      <w:r w:rsidR="00D34DB7" w:rsidRPr="00E23121">
        <w:t>‘</w:t>
      </w:r>
      <w:r w:rsidRPr="00E23121">
        <w:t xml:space="preserve"> říkala, přestože ve skutečnosti obec prodala všechny domy včetně našeho</w:t>
      </w:r>
      <w:r w:rsidR="00345E5C" w:rsidRPr="00E23121">
        <w:t xml:space="preserve"> a</w:t>
      </w:r>
      <w:r w:rsidR="00345E5C">
        <w:t> </w:t>
      </w:r>
      <w:r w:rsidRPr="00E23121">
        <w:t xml:space="preserve">všichni tam tomu </w:t>
      </w:r>
      <w:r w:rsidR="00895A00">
        <w:t>říka</w:t>
      </w:r>
      <w:r w:rsidR="00DC0461">
        <w:t>jí</w:t>
      </w:r>
      <w:r w:rsidRPr="00E23121">
        <w:t xml:space="preserve"> Chandlerovy zahrady. Všichni, až na Lenu, tak je to.</w:t>
      </w:r>
    </w:p>
    <w:p w:rsidR="00D34DB7" w:rsidRPr="00E23121" w:rsidRDefault="000251E4" w:rsidP="00E23121">
      <w:pPr>
        <w:pStyle w:val="Text"/>
      </w:pPr>
      <w:r w:rsidRPr="00E23121">
        <w:t>Ukázala Sharon kostel svatého Bartoloměje, faru</w:t>
      </w:r>
      <w:r w:rsidR="00345E5C" w:rsidRPr="00E23121">
        <w:t xml:space="preserve"> a</w:t>
      </w:r>
      <w:r w:rsidR="00345E5C">
        <w:t> </w:t>
      </w:r>
      <w:r w:rsidRPr="00E23121">
        <w:t>radnici. Zpomalila, že jsme popojížděly krokem. Právě tam na jednom domě dělali doškovou střechu</w:t>
      </w:r>
      <w:r w:rsidR="00345E5C" w:rsidRPr="00E23121">
        <w:t xml:space="preserve"> a</w:t>
      </w:r>
      <w:r w:rsidR="00345E5C">
        <w:t> </w:t>
      </w:r>
      <w:r w:rsidRPr="00E23121">
        <w:t>chtěla, aby to Sharon viděla. Slýchala jsem</w:t>
      </w:r>
      <w:r w:rsidR="00345E5C" w:rsidRPr="00E23121">
        <w:t xml:space="preserve"> o</w:t>
      </w:r>
      <w:r w:rsidR="00345E5C">
        <w:t> </w:t>
      </w:r>
      <w:r w:rsidRPr="00E23121">
        <w:t>lidech</w:t>
      </w:r>
      <w:r w:rsidR="00345E5C">
        <w:t> </w:t>
      </w:r>
      <w:r w:rsidR="00345E5C" w:rsidRPr="00E23121">
        <w:t>–</w:t>
      </w:r>
      <w:r w:rsidR="00345E5C">
        <w:t> </w:t>
      </w:r>
      <w:r w:rsidRPr="00E23121">
        <w:t>tedy, milencích</w:t>
      </w:r>
      <w:r w:rsidR="00345E5C">
        <w:t> </w:t>
      </w:r>
      <w:r w:rsidR="00345E5C" w:rsidRPr="00E23121">
        <w:t>–</w:t>
      </w:r>
      <w:r w:rsidRPr="00E23121">
        <w:t>, že na ně působí místo nebo dům, kde jejich milovaný nebo milovaná žiji. Jako</w:t>
      </w:r>
      <w:r w:rsidR="00345E5C" w:rsidRPr="00E23121">
        <w:t xml:space="preserve"> v</w:t>
      </w:r>
      <w:r w:rsidR="00345E5C">
        <w:t> </w:t>
      </w:r>
      <w:r w:rsidRPr="00E23121">
        <w:t>té písni</w:t>
      </w:r>
      <w:r w:rsidR="00345E5C" w:rsidRPr="00E23121">
        <w:t xml:space="preserve"> V</w:t>
      </w:r>
      <w:r w:rsidR="00345E5C">
        <w:t> </w:t>
      </w:r>
      <w:r w:rsidR="009D1E79">
        <w:t>ulici, kde bydlí</w:t>
      </w:r>
      <w:r w:rsidRPr="00E23121">
        <w:t>š ty</w:t>
      </w:r>
      <w:r w:rsidR="00345E5C" w:rsidRPr="00E23121">
        <w:t xml:space="preserve"> z</w:t>
      </w:r>
      <w:r w:rsidR="00345E5C">
        <w:t> </w:t>
      </w:r>
      <w:r w:rsidRPr="00E23121">
        <w:rPr>
          <w:i/>
        </w:rPr>
        <w:t xml:space="preserve">My Fair Lady. </w:t>
      </w:r>
      <w:r w:rsidRPr="00E23121">
        <w:t xml:space="preserve">Myslívala jsem si, co je to za praštěnost pociťovat něco </w:t>
      </w:r>
      <w:r w:rsidR="000E098A">
        <w:t>takové</w:t>
      </w:r>
      <w:r w:rsidRPr="00E23121">
        <w:t>ho</w:t>
      </w:r>
      <w:r w:rsidR="00345E5C" w:rsidRPr="00E23121">
        <w:t xml:space="preserve"> k</w:t>
      </w:r>
      <w:r w:rsidR="00345E5C">
        <w:t> </w:t>
      </w:r>
      <w:r w:rsidRPr="00E23121">
        <w:t>cihlám</w:t>
      </w:r>
      <w:r w:rsidR="00345E5C" w:rsidRPr="00E23121">
        <w:t xml:space="preserve"> a</w:t>
      </w:r>
      <w:r w:rsidR="00345E5C">
        <w:t> </w:t>
      </w:r>
      <w:r w:rsidRPr="00E23121">
        <w:t>maltě?</w:t>
      </w:r>
    </w:p>
    <w:p w:rsidR="00345E5C" w:rsidRPr="00E23121" w:rsidRDefault="00AB5E3F" w:rsidP="00E23121">
      <w:pPr>
        <w:pStyle w:val="Text"/>
      </w:pPr>
      <w:r>
        <w:t>Jak by mohlo takové mí</w:t>
      </w:r>
      <w:r w:rsidR="000251E4" w:rsidRPr="00E23121">
        <w:t>sto připada</w:t>
      </w:r>
      <w:r>
        <w:t>t někomu významnější</w:t>
      </w:r>
      <w:r w:rsidR="00345E5C">
        <w:t xml:space="preserve"> a </w:t>
      </w:r>
      <w:r>
        <w:t>skvělejší</w:t>
      </w:r>
      <w:r w:rsidR="00345E5C" w:rsidRPr="00E23121">
        <w:t xml:space="preserve"> a</w:t>
      </w:r>
      <w:r w:rsidR="00345E5C">
        <w:t> </w:t>
      </w:r>
      <w:r w:rsidR="000251E4" w:rsidRPr="00E23121">
        <w:t>důležitější než domy okolo? Nevěřila jsem tomu, považo</w:t>
      </w:r>
      <w:r>
        <w:t>vala jsem to za nesmysl. Dnes ví</w:t>
      </w:r>
      <w:r w:rsidR="000251E4" w:rsidRPr="00E23121">
        <w:t>m, že je tomu tak.</w:t>
      </w:r>
    </w:p>
    <w:p w:rsidR="00D34DB7" w:rsidRPr="00E23121" w:rsidRDefault="00345E5C" w:rsidP="00E23121">
      <w:pPr>
        <w:pStyle w:val="Text"/>
      </w:pPr>
      <w:r w:rsidRPr="00E23121">
        <w:t>A</w:t>
      </w:r>
      <w:r>
        <w:t> </w:t>
      </w:r>
      <w:r w:rsidR="00222856">
        <w:t>to tam ani nebydlí</w:t>
      </w:r>
      <w:r w:rsidR="000251E4" w:rsidRPr="00E23121">
        <w:t>. Je to víkendový domek</w:t>
      </w:r>
      <w:r w:rsidRPr="00E23121">
        <w:t xml:space="preserve"> a</w:t>
      </w:r>
      <w:r>
        <w:t> </w:t>
      </w:r>
      <w:r w:rsidRPr="00E23121">
        <w:t>s</w:t>
      </w:r>
      <w:r>
        <w:t> </w:t>
      </w:r>
      <w:r w:rsidR="000251E4" w:rsidRPr="00E23121">
        <w:t>manželkou sem dokonce ani každý víkend nejezdí. Samozřejmě jezdí uprostřed týdne za mnou</w:t>
      </w:r>
      <w:r w:rsidRPr="00E23121">
        <w:t xml:space="preserve"> a</w:t>
      </w:r>
      <w:r>
        <w:t> </w:t>
      </w:r>
      <w:r w:rsidR="000251E4" w:rsidRPr="00E23121">
        <w:t>jednou jsme se tam sešli. Proč ale mi srdce bije tak prudce, jenom</w:t>
      </w:r>
      <w:r w:rsidR="0041594E" w:rsidRPr="00E23121">
        <w:t xml:space="preserve"> když</w:t>
      </w:r>
      <w:r w:rsidR="00222856">
        <w:t xml:space="preserve"> ten dům vidím? Proč mi vysy</w:t>
      </w:r>
      <w:r w:rsidR="000251E4" w:rsidRPr="00E23121">
        <w:t>chá</w:t>
      </w:r>
      <w:r w:rsidRPr="00E23121">
        <w:t xml:space="preserve"> v</w:t>
      </w:r>
      <w:r>
        <w:t> </w:t>
      </w:r>
      <w:r w:rsidR="000251E4" w:rsidRPr="00E23121">
        <w:t>ústech? Musím pevně sepnout ruce</w:t>
      </w:r>
      <w:r w:rsidR="00441D78">
        <w:t>, aby se mi ne</w:t>
      </w:r>
      <w:r w:rsidR="000251E4" w:rsidRPr="00E23121">
        <w:t>třásly. Když zachráníte ptáka</w:t>
      </w:r>
      <w:r w:rsidRPr="00E23121">
        <w:t xml:space="preserve"> a</w:t>
      </w:r>
      <w:r>
        <w:t> </w:t>
      </w:r>
      <w:r w:rsidR="000251E4" w:rsidRPr="00E23121">
        <w:t>on vám umře</w:t>
      </w:r>
      <w:r w:rsidRPr="00E23121">
        <w:t xml:space="preserve"> v</w:t>
      </w:r>
      <w:r>
        <w:t> </w:t>
      </w:r>
      <w:r w:rsidR="000251E4" w:rsidRPr="00E23121">
        <w:t xml:space="preserve">dlaních, ruce se vám budou třást už napořád. Stella by tomu nevěřila, </w:t>
      </w:r>
      <w:r w:rsidR="0084338D" w:rsidRPr="00E23121">
        <w:t>ale je</w:t>
      </w:r>
      <w:r w:rsidR="000251E4" w:rsidRPr="00E23121">
        <w:t xml:space="preserve"> to pravda. Takhle mi je, když se dívám na ten dům, Nedův dům, jako bych se měla chvět až do konce svých dnů.</w:t>
      </w:r>
    </w:p>
    <w:p w:rsidR="00D34DB7" w:rsidRPr="00E23121" w:rsidRDefault="000251E4" w:rsidP="00E23121">
      <w:pPr>
        <w:pStyle w:val="Text"/>
      </w:pPr>
      <w:r w:rsidRPr="00E23121">
        <w:t>Není to nijak zvlášť pěkný dům,</w:t>
      </w:r>
      <w:r w:rsidR="00E652BE">
        <w:t xml:space="preserve"> není</w:t>
      </w:r>
      <w:r w:rsidR="0018541A">
        <w:t xml:space="preserve"> </w:t>
      </w:r>
      <w:r w:rsidRPr="00E23121">
        <w:t>ani starý</w:t>
      </w:r>
      <w:r w:rsidR="00345E5C" w:rsidRPr="00E23121">
        <w:t xml:space="preserve"> a</w:t>
      </w:r>
      <w:r w:rsidR="00345E5C">
        <w:t> </w:t>
      </w:r>
      <w:r w:rsidRPr="00E23121">
        <w:t>nemá doškovou střechu. Je hlavně dřevěný</w:t>
      </w:r>
      <w:r w:rsidR="00345E5C" w:rsidRPr="00E23121">
        <w:t xml:space="preserve"> a</w:t>
      </w:r>
      <w:r w:rsidR="00345E5C">
        <w:t> </w:t>
      </w:r>
      <w:r w:rsidRPr="00E23121">
        <w:t>přiléhá</w:t>
      </w:r>
      <w:r w:rsidR="00345E5C" w:rsidRPr="00E23121">
        <w:t xml:space="preserve"> k</w:t>
      </w:r>
      <w:r w:rsidR="00345E5C">
        <w:t> </w:t>
      </w:r>
      <w:r w:rsidRPr="00E23121">
        <w:t>vedlejšímu cihlovému domu. Leně by nestál za pohled,</w:t>
      </w:r>
      <w:r w:rsidR="00345E5C" w:rsidRPr="00E23121">
        <w:t xml:space="preserve"> a</w:t>
      </w:r>
      <w:r w:rsidR="00345E5C">
        <w:t> </w:t>
      </w:r>
      <w:r w:rsidRPr="00E23121">
        <w:t>taky se na něj nepodívala. Tak proč mě pohled na něj uchvacuje víc, než na jakýkoli palác? Proč se otáčím</w:t>
      </w:r>
      <w:r w:rsidR="00345E5C" w:rsidRPr="00E23121">
        <w:t xml:space="preserve"> a</w:t>
      </w:r>
      <w:r w:rsidR="00345E5C">
        <w:t> </w:t>
      </w:r>
      <w:r w:rsidRPr="00E23121">
        <w:t>skoro klečím na zadním sedadl</w:t>
      </w:r>
      <w:r w:rsidR="00685A05">
        <w:t>e, abych ho viděla, než mi zmizí</w:t>
      </w:r>
      <w:r w:rsidR="00345E5C" w:rsidRPr="00E23121">
        <w:t xml:space="preserve"> z</w:t>
      </w:r>
      <w:r w:rsidR="00345E5C">
        <w:t> </w:t>
      </w:r>
      <w:r w:rsidRPr="00E23121">
        <w:t>dohledu? Lena by</w:t>
      </w:r>
      <w:r w:rsidR="00345E5C" w:rsidRPr="00E23121">
        <w:t xml:space="preserve"> z</w:t>
      </w:r>
      <w:r w:rsidR="00345E5C">
        <w:t> </w:t>
      </w:r>
      <w:r w:rsidRPr="00E23121">
        <w:t>toho měla záchvat</w:t>
      </w:r>
      <w:r w:rsidR="00345E5C" w:rsidRPr="00E23121">
        <w:t xml:space="preserve"> a</w:t>
      </w:r>
      <w:r w:rsidR="00345E5C">
        <w:t> </w:t>
      </w:r>
      <w:r w:rsidRPr="00E23121">
        <w:t>stejn</w:t>
      </w:r>
      <w:r w:rsidR="008D42DB">
        <w:t>ě tak Stella. Palec už mě nebolí</w:t>
      </w:r>
      <w:r w:rsidRPr="00E23121">
        <w:t xml:space="preserve"> tam, kde jsem se píchla špendlíkem, ale krev tekla. Dnes večer, když mi bude přát štěstí, ach, musí mi přát, mi zavolá</w:t>
      </w:r>
      <w:r w:rsidR="00345E5C" w:rsidRPr="00E23121">
        <w:t xml:space="preserve"> a</w:t>
      </w:r>
      <w:r w:rsidR="00345E5C">
        <w:t> </w:t>
      </w:r>
      <w:r w:rsidRPr="00E23121">
        <w:t>řekne, kdy se můžeme vidět.</w:t>
      </w:r>
    </w:p>
    <w:p w:rsidR="00D34DB7" w:rsidRPr="00E23121" w:rsidRDefault="000251E4" w:rsidP="00E23121">
      <w:pPr>
        <w:pStyle w:val="Text"/>
      </w:pPr>
      <w:r w:rsidRPr="00E23121">
        <w:t>Ohlížela jsem se zpát</w:t>
      </w:r>
      <w:r w:rsidR="00AB5E3F">
        <w:t>ky</w:t>
      </w:r>
      <w:r w:rsidRPr="00E23121">
        <w:t xml:space="preserve"> na dům</w:t>
      </w:r>
      <w:r w:rsidR="00345E5C" w:rsidRPr="00E23121">
        <w:t xml:space="preserve"> a</w:t>
      </w:r>
      <w:r w:rsidR="00345E5C">
        <w:t> </w:t>
      </w:r>
      <w:r w:rsidRPr="00E23121">
        <w:t xml:space="preserve">málem jsem spadla ze sedadla, když Lena příliš rychle odbočila. Pokud věděla, že vjíždíme na </w:t>
      </w:r>
      <w:r w:rsidR="00222856">
        <w:lastRenderedPageBreak/>
        <w:t>hlavní</w:t>
      </w:r>
      <w:r w:rsidR="00EB0216">
        <w:t>, nedala to nijak najevo. Hlavní</w:t>
      </w:r>
      <w:r w:rsidRPr="00E23121">
        <w:t xml:space="preserve"> byla jako vždycky lemovaná zaparkovanými vozy, ale Lena podle mě ulici sledovala se skoro zavřenýma očima.</w:t>
      </w:r>
    </w:p>
    <w:p w:rsidR="00D34DB7" w:rsidRPr="00E23121" w:rsidRDefault="00D34DB7" w:rsidP="00E23121">
      <w:pPr>
        <w:pStyle w:val="Text"/>
      </w:pPr>
      <w:r w:rsidRPr="00E23121">
        <w:t>„</w:t>
      </w:r>
      <w:r w:rsidR="00CF0064">
        <w:t>Malebné</w:t>
      </w:r>
      <w:r w:rsidR="000251E4" w:rsidRPr="00E23121">
        <w:t>, že jo?</w:t>
      </w:r>
      <w:r w:rsidRPr="00E23121">
        <w:t>“</w:t>
      </w:r>
      <w:r w:rsidR="000251E4" w:rsidRPr="00E23121">
        <w:t xml:space="preserve"> řekla. </w:t>
      </w:r>
      <w:r w:rsidRPr="00E23121">
        <w:t>„</w:t>
      </w:r>
      <w:r w:rsidR="000251E4" w:rsidRPr="00E23121">
        <w:t>Sic</w:t>
      </w:r>
      <w:r w:rsidR="00256ED7">
        <w:t>e trochu kýčovité, ale to nevadí</w:t>
      </w:r>
      <w:r w:rsidR="000251E4" w:rsidRPr="00E23121">
        <w:t>. Loni vyhráli</w:t>
      </w:r>
      <w:r w:rsidR="00345E5C" w:rsidRPr="00E23121">
        <w:t xml:space="preserve"> v</w:t>
      </w:r>
      <w:r w:rsidR="00345E5C">
        <w:t> </w:t>
      </w:r>
      <w:r w:rsidR="000251E4" w:rsidRPr="00E23121">
        <w:t>soutěži</w:t>
      </w:r>
      <w:r w:rsidR="00345E5C" w:rsidRPr="00E23121">
        <w:t xml:space="preserve"> o</w:t>
      </w:r>
      <w:r w:rsidR="00345E5C">
        <w:t> </w:t>
      </w:r>
      <w:r w:rsidR="000251E4" w:rsidRPr="00E23121">
        <w:t>nejlépe udržovanou obec</w:t>
      </w:r>
      <w:r w:rsidR="00345E5C" w:rsidRPr="00E23121">
        <w:t xml:space="preserve"> v</w:t>
      </w:r>
      <w:r w:rsidR="00345E5C">
        <w:t> </w:t>
      </w:r>
      <w:r w:rsidR="000251E4" w:rsidRPr="00E23121">
        <w:t>Norfolku, viď, Jenny?</w:t>
      </w:r>
      <w:r w:rsidRPr="00E23121">
        <w:t>“</w:t>
      </w:r>
    </w:p>
    <w:p w:rsidR="00CF0064" w:rsidRDefault="00D34DB7" w:rsidP="00CF0064">
      <w:pPr>
        <w:pStyle w:val="Text"/>
        <w:jc w:val="left"/>
      </w:pPr>
      <w:r w:rsidRPr="00E23121">
        <w:t>„</w:t>
      </w:r>
      <w:r w:rsidR="000251E4" w:rsidRPr="00E23121">
        <w:t>Předloni,</w:t>
      </w:r>
      <w:r w:rsidRPr="00E23121">
        <w:t>“</w:t>
      </w:r>
      <w:r w:rsidR="000251E4" w:rsidRPr="00E23121">
        <w:t xml:space="preserve"> řekla jsem.</w:t>
      </w:r>
    </w:p>
    <w:p w:rsidR="00D34DB7" w:rsidRPr="00E23121" w:rsidRDefault="00345E5C" w:rsidP="00CF0064">
      <w:pPr>
        <w:pStyle w:val="Text"/>
        <w:jc w:val="left"/>
      </w:pPr>
      <w:r>
        <w:t>„A </w:t>
      </w:r>
      <w:r w:rsidR="00CF0064">
        <w:t xml:space="preserve">je </w:t>
      </w:r>
      <w:r w:rsidR="000251E4" w:rsidRPr="00E23121">
        <w:t>tady poutavě pojmenovaná hospoda</w:t>
      </w:r>
      <w:r w:rsidRPr="00E23121">
        <w:t xml:space="preserve"> U</w:t>
      </w:r>
      <w:r>
        <w:t> </w:t>
      </w:r>
      <w:r w:rsidR="000251E4" w:rsidRPr="00E23121">
        <w:t>Dvanácté římské legie. Říkám si, kde se asi ten podivný název vzal?</w:t>
      </w:r>
      <w:r w:rsidR="00D34DB7" w:rsidRPr="00E23121">
        <w:t>“</w:t>
      </w:r>
    </w:p>
    <w:p w:rsidR="00D34DB7" w:rsidRPr="00E23121" w:rsidRDefault="000251E4" w:rsidP="00E23121">
      <w:pPr>
        <w:pStyle w:val="Text"/>
      </w:pPr>
      <w:r w:rsidRPr="00E23121">
        <w:t xml:space="preserve">Ode mě se jí poučení nedostalo. Abych pravdu řekla, tuším, že to dokonce ani máti neví. </w:t>
      </w:r>
      <w:r w:rsidR="00CC5AD8" w:rsidRPr="00E23121">
        <w:t>Lé</w:t>
      </w:r>
      <w:r w:rsidRPr="00E23121">
        <w:t>t</w:t>
      </w:r>
      <w:r w:rsidR="00AB5E3F">
        <w:t>a jsem si myslela, že ten římský voják na ští</w:t>
      </w:r>
      <w:r w:rsidRPr="00E23121">
        <w:t>tu je žena, vzhledem</w:t>
      </w:r>
      <w:r w:rsidR="00345E5C" w:rsidRPr="00E23121">
        <w:t xml:space="preserve"> k</w:t>
      </w:r>
      <w:r w:rsidR="00345E5C">
        <w:t> </w:t>
      </w:r>
      <w:r w:rsidRPr="00E23121">
        <w:t>tomu, že má na sobě koženou suknici. To Ned mi to řekl</w:t>
      </w:r>
      <w:r w:rsidR="00345E5C">
        <w:t> </w:t>
      </w:r>
      <w:r w:rsidR="00345E5C" w:rsidRPr="00E23121">
        <w:t>–</w:t>
      </w:r>
      <w:r w:rsidR="00345E5C">
        <w:t> </w:t>
      </w:r>
      <w:r w:rsidR="00AB5E3F">
        <w:t>kdo jiný? Lena ukázala na domy</w:t>
      </w:r>
      <w:r w:rsidRPr="00E23121">
        <w:t xml:space="preserve"> tkalců</w:t>
      </w:r>
      <w:r w:rsidR="00345E5C" w:rsidRPr="00E23121">
        <w:t xml:space="preserve"> a</w:t>
      </w:r>
      <w:r w:rsidR="00345E5C">
        <w:t> </w:t>
      </w:r>
      <w:r w:rsidRPr="00E23121">
        <w:t>Sharon natáhla krk, aby je uviděla, já ale zavřela oči</w:t>
      </w:r>
      <w:r w:rsidR="00345E5C" w:rsidRPr="00E23121">
        <w:t xml:space="preserve"> a</w:t>
      </w:r>
      <w:r w:rsidR="00345E5C">
        <w:t> </w:t>
      </w:r>
      <w:r w:rsidRPr="00E23121">
        <w:t>mezi prsty jsem držela lístečky k</w:t>
      </w:r>
      <w:r w:rsidR="00157F39">
        <w:t>apradí</w:t>
      </w:r>
      <w:r w:rsidR="00AB5E3F">
        <w:t>, které nosí</w:t>
      </w:r>
      <w:r w:rsidRPr="00E23121">
        <w:t xml:space="preserve"> štěstí</w:t>
      </w:r>
      <w:r w:rsidR="00345E5C" w:rsidRPr="00E23121">
        <w:t xml:space="preserve"> a</w:t>
      </w:r>
      <w:r w:rsidR="00345E5C">
        <w:t> </w:t>
      </w:r>
      <w:r w:rsidRPr="00E23121">
        <w:t>které jsem si utrhla, když jsme vyšli</w:t>
      </w:r>
      <w:r w:rsidR="00345E5C" w:rsidRPr="00E23121">
        <w:t xml:space="preserve"> z</w:t>
      </w:r>
      <w:r w:rsidR="00345E5C">
        <w:t> </w:t>
      </w:r>
      <w:r w:rsidRPr="00E23121">
        <w:t>kaple.</w:t>
      </w:r>
    </w:p>
    <w:p w:rsidR="00D34DB7" w:rsidRPr="00E23121" w:rsidRDefault="000251E4" w:rsidP="00FC3F22">
      <w:pPr>
        <w:pStyle w:val="Nadpis1"/>
      </w:pPr>
      <w:r w:rsidRPr="00E23121">
        <w:t>KAPITOLA 2</w:t>
      </w:r>
    </w:p>
    <w:p w:rsidR="00D34DB7" w:rsidRPr="00E23121" w:rsidRDefault="00D34DB7" w:rsidP="00F85FA4">
      <w:pPr>
        <w:pStyle w:val="Text"/>
        <w:ind w:firstLine="0"/>
      </w:pPr>
    </w:p>
    <w:p w:rsidR="00D34DB7" w:rsidRPr="00E23121" w:rsidRDefault="00D34DB7" w:rsidP="00E23121">
      <w:pPr>
        <w:pStyle w:val="Text"/>
      </w:pPr>
    </w:p>
    <w:p w:rsidR="00D34DB7" w:rsidRPr="00E23121" w:rsidRDefault="000251E4" w:rsidP="00E23121">
      <w:pPr>
        <w:pStyle w:val="Text"/>
      </w:pPr>
      <w:r w:rsidRPr="00E23121">
        <w:t>Když lidi podvádíte, děláte</w:t>
      </w:r>
      <w:r w:rsidR="00345E5C" w:rsidRPr="00E23121">
        <w:t xml:space="preserve"> z</w:t>
      </w:r>
      <w:r w:rsidR="00345E5C">
        <w:t> </w:t>
      </w:r>
      <w:r w:rsidRPr="00E23121">
        <w:t>nich hlupáky. Jste příčinou toho, že se chovají stupidně, jako by skutečnosti, které jsou, neexistovaly,</w:t>
      </w:r>
      <w:r w:rsidR="00345E5C" w:rsidRPr="00E23121">
        <w:t xml:space="preserve"> a</w:t>
      </w:r>
      <w:r w:rsidR="00345E5C">
        <w:t> </w:t>
      </w:r>
      <w:r w:rsidRPr="00E23121">
        <w:t>ty, kte</w:t>
      </w:r>
      <w:r w:rsidR="00CC5AD8" w:rsidRPr="00E23121">
        <w:t>ré</w:t>
      </w:r>
      <w:r w:rsidRPr="00E23121">
        <w:t xml:space="preserve"> </w:t>
      </w:r>
      <w:r w:rsidR="0018541A">
        <w:t>nejsou, existovaly. Tohle dělají</w:t>
      </w:r>
      <w:r w:rsidRPr="00E23121">
        <w:t xml:space="preserve"> hlupáci nebo lidé mentálně posti</w:t>
      </w:r>
      <w:r w:rsidR="0018541A">
        <w:t>žení</w:t>
      </w:r>
      <w:r w:rsidR="00345E5C">
        <w:t xml:space="preserve"> a </w:t>
      </w:r>
      <w:r w:rsidR="0018541A">
        <w:t>my se na ně kvůli tomu dí</w:t>
      </w:r>
      <w:r w:rsidRPr="00E23121">
        <w:t>váme spatra nebo se jim, když jsme krutí, posmíváme.</w:t>
      </w:r>
    </w:p>
    <w:p w:rsidR="00D34DB7" w:rsidRPr="00E23121" w:rsidRDefault="0018541A" w:rsidP="00E23121">
      <w:pPr>
        <w:pStyle w:val="Text"/>
      </w:pPr>
      <w:r>
        <w:t>Moje přítelkyn</w:t>
      </w:r>
      <w:r w:rsidR="000251E4" w:rsidRPr="00E23121">
        <w:t>ě Philippa má na videu film</w:t>
      </w:r>
      <w:r w:rsidR="00345E5C" w:rsidRPr="00E23121">
        <w:t xml:space="preserve"> o</w:t>
      </w:r>
      <w:r w:rsidR="00345E5C">
        <w:t> </w:t>
      </w:r>
      <w:r w:rsidR="000251E4" w:rsidRPr="00E23121">
        <w:t>zkáze Titaniku. Je to už dávno, osmdesát nebo devadesát let,</w:t>
      </w:r>
      <w:r w:rsidR="00345E5C" w:rsidRPr="00E23121">
        <w:t xml:space="preserve"> </w:t>
      </w:r>
      <w:r w:rsidR="00345E5C">
        <w:t>a v </w:t>
      </w:r>
      <w:r>
        <w:t>té</w:t>
      </w:r>
      <w:r w:rsidR="000251E4" w:rsidRPr="00E23121">
        <w:t xml:space="preserve"> době se muži chovali</w:t>
      </w:r>
      <w:r w:rsidR="00345E5C" w:rsidRPr="00E23121">
        <w:t xml:space="preserve"> k</w:t>
      </w:r>
      <w:r w:rsidR="00345E5C">
        <w:t> </w:t>
      </w:r>
      <w:r w:rsidR="000251E4" w:rsidRPr="00E23121">
        <w:t>ženám, jako by to byly křehké bytosti, kte</w:t>
      </w:r>
      <w:r w:rsidR="00CC5AD8" w:rsidRPr="00E23121">
        <w:t>ré</w:t>
      </w:r>
      <w:r w:rsidR="000251E4" w:rsidRPr="00E23121">
        <w:t xml:space="preserve"> je třeba chránit před nepříjemnými nebo strašnými skutečnostmi.</w:t>
      </w:r>
      <w:r w:rsidR="00345E5C" w:rsidRPr="00E23121">
        <w:t xml:space="preserve"> V</w:t>
      </w:r>
      <w:r w:rsidR="00345E5C">
        <w:t> </w:t>
      </w:r>
      <w:r w:rsidR="000251E4" w:rsidRPr="00E23121">
        <w:t>tom filmu muži vůbec neřekli ž</w:t>
      </w:r>
      <w:r>
        <w:t>enám, že se loď do hodiny potopí</w:t>
      </w:r>
      <w:r w:rsidR="00345E5C" w:rsidRPr="00E23121">
        <w:t xml:space="preserve"> a</w:t>
      </w:r>
      <w:r w:rsidR="00345E5C">
        <w:t> </w:t>
      </w:r>
      <w:r w:rsidR="000251E4" w:rsidRPr="00E23121">
        <w:t>že není dost záchranných člunů. Neustále opakují, že do New Yorku nám t</w:t>
      </w:r>
      <w:r w:rsidR="00DC0461">
        <w:t>o potrvá trochu dé</w:t>
      </w:r>
      <w:r w:rsidR="00F85FA4">
        <w:t>le,</w:t>
      </w:r>
      <w:r w:rsidR="00345E5C">
        <w:t xml:space="preserve"> a </w:t>
      </w:r>
      <w:r w:rsidR="00F85FA4">
        <w:t>tak ženy</w:t>
      </w:r>
      <w:r w:rsidR="000251E4" w:rsidRPr="00E23121">
        <w:t xml:space="preserve"> netuší pravý stav věcí</w:t>
      </w:r>
      <w:r w:rsidR="00345E5C" w:rsidRPr="00E23121">
        <w:t xml:space="preserve"> a</w:t>
      </w:r>
      <w:r w:rsidR="00345E5C">
        <w:t> </w:t>
      </w:r>
      <w:r w:rsidR="000251E4" w:rsidRPr="00E23121">
        <w:t>jsou za naprosté husy. Říkají, že to není nic dob</w:t>
      </w:r>
      <w:r w:rsidR="00CC5AD8" w:rsidRPr="00E23121">
        <w:t>ré</w:t>
      </w:r>
      <w:r w:rsidR="000251E4" w:rsidRPr="00E23121">
        <w:t>ho budit děti,</w:t>
      </w:r>
      <w:r w:rsidR="00345E5C" w:rsidRPr="00E23121">
        <w:t xml:space="preserve"> a</w:t>
      </w:r>
      <w:r w:rsidR="00345E5C">
        <w:t> </w:t>
      </w:r>
      <w:r w:rsidR="000251E4" w:rsidRPr="00E23121">
        <w:t>jestli si nemají zrušit objednávku</w:t>
      </w:r>
      <w:r w:rsidR="00345E5C" w:rsidRPr="00E23121">
        <w:t xml:space="preserve"> u</w:t>
      </w:r>
      <w:r w:rsidR="00345E5C">
        <w:t> </w:t>
      </w:r>
      <w:r w:rsidR="000251E4" w:rsidRPr="00E23121">
        <w:t>kadeřníka.</w:t>
      </w:r>
    </w:p>
    <w:p w:rsidR="00D34DB7" w:rsidRPr="00E23121" w:rsidRDefault="000251E4" w:rsidP="00E23121">
      <w:pPr>
        <w:pStyle w:val="Text"/>
      </w:pPr>
      <w:r w:rsidRPr="00E23121">
        <w:t>Všechno podvádění je takové. Podváděný muž se ptá, jestli vám</w:t>
      </w:r>
      <w:r w:rsidR="00E652BE">
        <w:t xml:space="preserve"> není </w:t>
      </w:r>
      <w:r w:rsidRPr="00E23121">
        <w:t>dobře nebo nejste unavená,</w:t>
      </w:r>
      <w:r w:rsidR="0041594E" w:rsidRPr="00E23121">
        <w:t xml:space="preserve"> když</w:t>
      </w:r>
      <w:r w:rsidRPr="00E23121">
        <w:t xml:space="preserve"> se</w:t>
      </w:r>
      <w:r w:rsidR="00345E5C" w:rsidRPr="00E23121">
        <w:t xml:space="preserve"> s</w:t>
      </w:r>
      <w:r w:rsidR="00345E5C">
        <w:t> </w:t>
      </w:r>
      <w:r w:rsidRPr="00E23121">
        <w:t xml:space="preserve">ním nechcete milovat. </w:t>
      </w:r>
      <w:r w:rsidRPr="00E23121">
        <w:lastRenderedPageBreak/>
        <w:t>Předchozího večera volal, ale vy jste telefon neslyšely, protože jste nebyly doma, ale byl oklamán</w:t>
      </w:r>
      <w:r w:rsidR="00345E5C" w:rsidRPr="00E23121">
        <w:t xml:space="preserve"> a</w:t>
      </w:r>
      <w:r w:rsidR="00345E5C">
        <w:t> </w:t>
      </w:r>
      <w:r w:rsidRPr="00E23121">
        <w:t>říká, možná bychom si měli zřídit do ložnice přípojku, protože když jsi nahoře, nemůžeš vž</w:t>
      </w:r>
      <w:r w:rsidR="00E652BE">
        <w:t>dycky slyšet, když zvoní</w:t>
      </w:r>
      <w:r w:rsidRPr="00E23121">
        <w:t xml:space="preserve"> telefon. Pokud nejste úplná mrcha, nepřipustíte si myšlenku, že ze seb</w:t>
      </w:r>
      <w:r w:rsidR="008A605C">
        <w:t>e dělá hlupáka, ale to pomyšlení</w:t>
      </w:r>
      <w:r w:rsidRPr="00E23121">
        <w:t xml:space="preserve"> někde hluboko</w:t>
      </w:r>
      <w:r w:rsidR="00345E5C" w:rsidRPr="00E23121">
        <w:t xml:space="preserve"> v</w:t>
      </w:r>
      <w:r w:rsidR="00345E5C">
        <w:t> </w:t>
      </w:r>
      <w:r w:rsidRPr="00E23121">
        <w:t>sobě máte. Je to začátek pohrdání. Nerada tohle říkám</w:t>
      </w:r>
      <w:r w:rsidR="00345E5C" w:rsidRPr="00E23121">
        <w:t xml:space="preserve"> a</w:t>
      </w:r>
      <w:r w:rsidR="00345E5C">
        <w:t> </w:t>
      </w:r>
      <w:r w:rsidRPr="00E23121">
        <w:t>nesedí mi dělat to, co musím, ale přesto to dělám. Prozatím. Dokud se něco nezmění.</w:t>
      </w:r>
    </w:p>
    <w:p w:rsidR="00D34DB7" w:rsidRPr="00E23121" w:rsidRDefault="000251E4" w:rsidP="00E23121">
      <w:pPr>
        <w:pStyle w:val="Text"/>
      </w:pPr>
      <w:r w:rsidRPr="00E23121">
        <w:t>Většinou Mikeovi</w:t>
      </w:r>
      <w:r w:rsidR="008A605C">
        <w:t xml:space="preserve"> nelžu. Tedy netvrdím nepravdivé</w:t>
      </w:r>
      <w:r w:rsidRPr="00E23121">
        <w:t xml:space="preserve"> věci. Jenom neříkám celou pravdu. Když přijde domů</w:t>
      </w:r>
      <w:r w:rsidR="00345E5C" w:rsidRPr="00E23121">
        <w:t xml:space="preserve"> a</w:t>
      </w:r>
      <w:r w:rsidR="00345E5C">
        <w:t> </w:t>
      </w:r>
      <w:r w:rsidRPr="00E23121">
        <w:t>ptá se, co jse</w:t>
      </w:r>
      <w:r w:rsidR="00D34DB7" w:rsidRPr="00E23121">
        <w:t>m d</w:t>
      </w:r>
      <w:r w:rsidRPr="00E23121">
        <w:t>ěla</w:t>
      </w:r>
      <w:r w:rsidR="00D4205E">
        <w:t>la, řeknu mu všechno, až na tu j</w:t>
      </w:r>
      <w:r w:rsidRPr="00E23121">
        <w:t>ednu jedinou věc. Ale nejsem zas tak ztracená duše, abych nevěděla, že</w:t>
      </w:r>
      <w:r w:rsidR="00FE3B6C">
        <w:t xml:space="preserve"> je to také lháni, tohle záměrné</w:t>
      </w:r>
      <w:r w:rsidRPr="00E23121">
        <w:t xml:space="preserve"> obelhávání. Předně jsem </w:t>
      </w:r>
      <w:r w:rsidR="00E652BE">
        <w:t>se rozhodla, že nikdy nepřipustí</w:t>
      </w:r>
      <w:r w:rsidRPr="00E23121">
        <w:t>m, aby Ned přišel do</w:t>
      </w:r>
      <w:r w:rsidR="00E652BE">
        <w:t xml:space="preserve"> našeho domu, který je zpoloviny</w:t>
      </w:r>
      <w:r w:rsidRPr="00E23121">
        <w:t xml:space="preserve"> M</w:t>
      </w:r>
      <w:r w:rsidR="009658FD">
        <w:t>ikeův. Já</w:t>
      </w:r>
      <w:r w:rsidR="00345E5C">
        <w:t xml:space="preserve"> u </w:t>
      </w:r>
      <w:r w:rsidR="009658FD">
        <w:t xml:space="preserve">Neda jednou </w:t>
      </w:r>
      <w:r w:rsidR="003D5D32">
        <w:t>byla</w:t>
      </w:r>
      <w:r w:rsidR="009658FD">
        <w:t>. By</w:t>
      </w:r>
      <w:r w:rsidRPr="00E23121">
        <w:t>la tma</w:t>
      </w:r>
      <w:r w:rsidR="00345E5C" w:rsidRPr="00E23121">
        <w:t xml:space="preserve"> a</w:t>
      </w:r>
      <w:r w:rsidR="00345E5C">
        <w:t> </w:t>
      </w:r>
      <w:r w:rsidRPr="00E23121">
        <w:t>byla jsem opatrná, když jsem tam šla, ale</w:t>
      </w:r>
      <w:r w:rsidR="009658FD">
        <w:t xml:space="preserve"> příští</w:t>
      </w:r>
      <w:r w:rsidRPr="00E23121">
        <w:t xml:space="preserve"> den jsem zaskočila</w:t>
      </w:r>
      <w:r w:rsidR="00345E5C" w:rsidRPr="00E23121">
        <w:t xml:space="preserve"> k</w:t>
      </w:r>
      <w:r w:rsidR="00345E5C">
        <w:t> </w:t>
      </w:r>
      <w:r w:rsidRPr="00E23121">
        <w:t>Legii</w:t>
      </w:r>
      <w:r w:rsidR="00345E5C" w:rsidRPr="00E23121">
        <w:t xml:space="preserve"> s</w:t>
      </w:r>
      <w:r w:rsidR="00345E5C">
        <w:t> </w:t>
      </w:r>
      <w:r w:rsidRPr="00E23121">
        <w:t>máminým nákupem, stála za barovým pultem sama, protože zrovna otevřeli,</w:t>
      </w:r>
      <w:r w:rsidR="00345E5C" w:rsidRPr="00E23121">
        <w:t xml:space="preserve"> a</w:t>
      </w:r>
      <w:r w:rsidR="00345E5C">
        <w:t> </w:t>
      </w:r>
      <w:r w:rsidRPr="00E23121">
        <w:t>řekla mi:</w:t>
      </w:r>
    </w:p>
    <w:p w:rsidR="00D34DB7" w:rsidRPr="00E23121" w:rsidRDefault="00D34DB7" w:rsidP="00E23121">
      <w:pPr>
        <w:pStyle w:val="Text"/>
      </w:pPr>
      <w:r w:rsidRPr="00E23121">
        <w:t>„</w:t>
      </w:r>
      <w:r w:rsidR="00E652BE">
        <w:t>Shirley</w:t>
      </w:r>
      <w:r w:rsidR="000251E4" w:rsidRPr="00E23121">
        <w:t xml:space="preserve"> Fosterová tě včera večer viděla jít</w:t>
      </w:r>
      <w:r w:rsidR="00345E5C" w:rsidRPr="00E23121">
        <w:t xml:space="preserve"> k</w:t>
      </w:r>
      <w:r w:rsidR="00345E5C">
        <w:t> </w:t>
      </w:r>
      <w:r w:rsidR="000251E4" w:rsidRPr="00E23121">
        <w:t>Jeřábu.</w:t>
      </w:r>
      <w:r w:rsidRPr="00E23121">
        <w:t>“</w:t>
      </w:r>
      <w:r w:rsidR="000251E4" w:rsidRPr="00E23121">
        <w:t xml:space="preserve"> Podívala se na mě přivřenýma očima. </w:t>
      </w:r>
      <w:r w:rsidRPr="00E23121">
        <w:t>„</w:t>
      </w:r>
      <w:r w:rsidR="000251E4" w:rsidRPr="00E23121">
        <w:t>Řekla jsem, žes jim tam nesla vajíčka.</w:t>
      </w:r>
      <w:r w:rsidRPr="00E23121">
        <w:t>“</w:t>
      </w:r>
    </w:p>
    <w:p w:rsidR="00D34DB7" w:rsidRPr="00E23121" w:rsidRDefault="000251E4" w:rsidP="00E23121">
      <w:pPr>
        <w:pStyle w:val="Text"/>
      </w:pPr>
      <w:r w:rsidRPr="00E23121">
        <w:t>Matka chová několik liliputek, takže jsem usoudila, že bude všechno</w:t>
      </w:r>
      <w:r w:rsidR="00345E5C" w:rsidRPr="00E23121">
        <w:t xml:space="preserve"> v</w:t>
      </w:r>
      <w:r w:rsidR="00345E5C">
        <w:t> </w:t>
      </w:r>
      <w:r w:rsidRPr="00E23121">
        <w:t xml:space="preserve">pořádku. </w:t>
      </w:r>
      <w:r w:rsidR="00D34DB7" w:rsidRPr="00E23121">
        <w:t>„</w:t>
      </w:r>
      <w:r w:rsidRPr="00E23121">
        <w:t>Dobře, budu to mít na paměti,</w:t>
      </w:r>
      <w:r w:rsidR="00D34DB7" w:rsidRPr="00E23121">
        <w:t>“</w:t>
      </w:r>
      <w:r w:rsidRPr="00E23121">
        <w:t xml:space="preserve"> řekla jsem.</w:t>
      </w:r>
    </w:p>
    <w:p w:rsidR="00D34DB7" w:rsidRPr="00E23121" w:rsidRDefault="00D34DB7" w:rsidP="00E23121">
      <w:pPr>
        <w:pStyle w:val="Text"/>
      </w:pPr>
      <w:r w:rsidRPr="00E23121">
        <w:t>„</w:t>
      </w:r>
      <w:r w:rsidR="000251E4" w:rsidRPr="00E23121">
        <w:t>Chceš si snad dávat pozor.</w:t>
      </w:r>
      <w:r w:rsidRPr="00E23121">
        <w:t>“</w:t>
      </w:r>
      <w:r w:rsidR="00E652BE">
        <w:t xml:space="preserve"> Zachovala naprostý kli</w:t>
      </w:r>
      <w:r w:rsidR="000251E4" w:rsidRPr="00E23121">
        <w:t>d. Co se rozešla</w:t>
      </w:r>
      <w:r w:rsidR="00345E5C" w:rsidRPr="00E23121">
        <w:t xml:space="preserve"> s</w:t>
      </w:r>
      <w:r w:rsidR="00345E5C">
        <w:t> </w:t>
      </w:r>
      <w:r w:rsidR="000251E4" w:rsidRPr="00E23121">
        <w:t>otcem, měla dva manžely</w:t>
      </w:r>
      <w:r w:rsidR="00345E5C" w:rsidRPr="00E23121">
        <w:t xml:space="preserve"> a</w:t>
      </w:r>
      <w:r w:rsidR="00345E5C">
        <w:t> </w:t>
      </w:r>
      <w:r w:rsidR="000251E4" w:rsidRPr="00E23121">
        <w:t>ten druhý ji nachytal</w:t>
      </w:r>
      <w:r w:rsidR="00345E5C" w:rsidRPr="00E23121">
        <w:t xml:space="preserve"> v</w:t>
      </w:r>
      <w:r w:rsidR="00345E5C">
        <w:t> </w:t>
      </w:r>
      <w:r w:rsidR="000251E4" w:rsidRPr="00E23121">
        <w:t>posteli</w:t>
      </w:r>
      <w:r w:rsidR="00345E5C" w:rsidRPr="00E23121">
        <w:t xml:space="preserve"> s</w:t>
      </w:r>
      <w:r w:rsidR="00345E5C">
        <w:t> </w:t>
      </w:r>
      <w:r w:rsidR="00455EB9">
        <w:t>Le</w:t>
      </w:r>
      <w:r w:rsidR="000251E4" w:rsidRPr="00E23121">
        <w:t>nem,</w:t>
      </w:r>
      <w:r w:rsidR="00345E5C" w:rsidRPr="00E23121">
        <w:t xml:space="preserve"> s</w:t>
      </w:r>
      <w:r w:rsidR="00345E5C">
        <w:t> </w:t>
      </w:r>
      <w:r w:rsidR="000251E4" w:rsidRPr="00E23121">
        <w:t xml:space="preserve">kterým teď žije, takže mi těžko bude něco předhazovat. </w:t>
      </w:r>
      <w:r w:rsidRPr="00E23121">
        <w:t>„</w:t>
      </w:r>
      <w:r w:rsidR="00E652BE">
        <w:t>Ať tě ani nenapadne, aby</w:t>
      </w:r>
      <w:r w:rsidR="000251E4" w:rsidRPr="00E23121">
        <w:t>s vzala krásného prince</w:t>
      </w:r>
      <w:r w:rsidR="00345E5C" w:rsidRPr="00E23121">
        <w:t xml:space="preserve"> k</w:t>
      </w:r>
      <w:r w:rsidR="00345E5C">
        <w:t> </w:t>
      </w:r>
      <w:r w:rsidR="000251E4" w:rsidRPr="00E23121">
        <w:t xml:space="preserve">sobě </w:t>
      </w:r>
      <w:r w:rsidR="00455EB9">
        <w:t>domů. My</w:t>
      </w:r>
      <w:r w:rsidR="000251E4" w:rsidRPr="00E23121">
        <w:t>ra Fletcherová</w:t>
      </w:r>
      <w:r w:rsidR="0041594E" w:rsidRPr="00E23121">
        <w:t xml:space="preserve"> by </w:t>
      </w:r>
      <w:r w:rsidR="000251E4" w:rsidRPr="00E23121">
        <w:t>to hned druhý den roznesla po ce</w:t>
      </w:r>
      <w:r w:rsidR="00CC5AD8" w:rsidRPr="00E23121">
        <w:t>lé</w:t>
      </w:r>
      <w:r w:rsidR="000251E4" w:rsidRPr="00E23121">
        <w:t>m Norfolku.</w:t>
      </w:r>
      <w:r w:rsidRPr="00E23121">
        <w:t>“</w:t>
      </w:r>
    </w:p>
    <w:p w:rsidR="00D34DB7" w:rsidRPr="00E23121" w:rsidRDefault="000251E4" w:rsidP="00E23121">
      <w:pPr>
        <w:pStyle w:val="Text"/>
      </w:pPr>
      <w:r w:rsidRPr="00E23121">
        <w:t>Nevěděla jsem, co říct. Máti má pravdu.</w:t>
      </w:r>
      <w:r w:rsidR="00345E5C" w:rsidRPr="00E23121">
        <w:t xml:space="preserve"> A</w:t>
      </w:r>
      <w:r w:rsidR="00345E5C">
        <w:t> </w:t>
      </w:r>
      <w:r w:rsidRPr="00E23121">
        <w:t xml:space="preserve">neřekne slovo, před živou duší neudělá ani narážku, ale nemohla </w:t>
      </w:r>
      <w:r w:rsidR="000E098A">
        <w:t>bych</w:t>
      </w:r>
      <w:r w:rsidR="00201416">
        <w:t xml:space="preserve"> se jí svěřit. Nemohla bych jí</w:t>
      </w:r>
      <w:r w:rsidRPr="00E23121">
        <w:t xml:space="preserve"> říct, miluju ho,</w:t>
      </w:r>
      <w:r w:rsidR="00F85FA4">
        <w:t xml:space="preserve"> musím</w:t>
      </w:r>
      <w:r w:rsidRPr="00E23121">
        <w:t xml:space="preserve"> se</w:t>
      </w:r>
      <w:r w:rsidR="00345E5C" w:rsidRPr="00E23121">
        <w:t xml:space="preserve"> s</w:t>
      </w:r>
      <w:r w:rsidR="00345E5C">
        <w:t> </w:t>
      </w:r>
      <w:r w:rsidRPr="00E23121">
        <w:t>ním vidět,</w:t>
      </w:r>
      <w:r w:rsidR="00F85FA4">
        <w:t xml:space="preserve"> musím</w:t>
      </w:r>
      <w:r w:rsidRPr="00E23121">
        <w:t>e se scházet, protože je to jako jídlo</w:t>
      </w:r>
      <w:r w:rsidR="00345E5C" w:rsidRPr="00E23121">
        <w:t xml:space="preserve"> a</w:t>
      </w:r>
      <w:r w:rsidR="00345E5C">
        <w:t> </w:t>
      </w:r>
      <w:r w:rsidRPr="00E23121">
        <w:t>pití</w:t>
      </w:r>
      <w:r w:rsidR="00345E5C" w:rsidRPr="00E23121">
        <w:t xml:space="preserve"> a</w:t>
      </w:r>
      <w:r w:rsidR="00345E5C">
        <w:t> </w:t>
      </w:r>
      <w:r w:rsidRPr="00E23121">
        <w:t>bez něho bych vyhladověla</w:t>
      </w:r>
      <w:r w:rsidR="00345E5C" w:rsidRPr="00E23121">
        <w:t xml:space="preserve"> k</w:t>
      </w:r>
      <w:r w:rsidR="00345E5C">
        <w:t> </w:t>
      </w:r>
      <w:r w:rsidRPr="00E23121">
        <w:t>smrti, protože by se mi smála. Halasně by se rozchechtala</w:t>
      </w:r>
      <w:r w:rsidR="00345E5C" w:rsidRPr="00E23121">
        <w:t xml:space="preserve"> a</w:t>
      </w:r>
      <w:r w:rsidR="00345E5C">
        <w:t> </w:t>
      </w:r>
      <w:r w:rsidRPr="00E23121">
        <w:t>řekla, že si to uměl zařídit, jen co je pravda. Manželku</w:t>
      </w:r>
      <w:r w:rsidR="00345E5C" w:rsidRPr="00E23121">
        <w:t xml:space="preserve"> a</w:t>
      </w:r>
      <w:r w:rsidR="00345E5C">
        <w:t> </w:t>
      </w:r>
      <w:r w:rsidRPr="00E23121">
        <w:t>děcko</w:t>
      </w:r>
      <w:r w:rsidR="00345E5C" w:rsidRPr="00E23121">
        <w:t xml:space="preserve"> v</w:t>
      </w:r>
      <w:r w:rsidR="00345E5C">
        <w:t> </w:t>
      </w:r>
      <w:r w:rsidRPr="00E23121">
        <w:t>Norwichi</w:t>
      </w:r>
      <w:r w:rsidR="00345E5C" w:rsidRPr="00E23121">
        <w:t xml:space="preserve"> a</w:t>
      </w:r>
      <w:r w:rsidR="00345E5C">
        <w:t> </w:t>
      </w:r>
      <w:r w:rsidRPr="00E23121">
        <w:t>na venkově p</w:t>
      </w:r>
      <w:r w:rsidR="007C72C4">
        <w:t>řítelkyni, která musí</w:t>
      </w:r>
      <w:r w:rsidRPr="00E23121">
        <w:t xml:space="preserve"> být diskrétní, protože je vdaná. Nic ho to nestojí, jenom benzín, dokonce tě nemůže vzít ani na skleničku. Ach ano, vím, co</w:t>
      </w:r>
      <w:r w:rsidR="0041594E" w:rsidRPr="00E23121">
        <w:t xml:space="preserve"> by </w:t>
      </w:r>
      <w:r w:rsidRPr="00E23121">
        <w:t>řekla,</w:t>
      </w:r>
      <w:r w:rsidR="00345E5C" w:rsidRPr="00E23121">
        <w:t xml:space="preserve"> a</w:t>
      </w:r>
      <w:r w:rsidR="00345E5C">
        <w:t> </w:t>
      </w:r>
      <w:r w:rsidRPr="00E23121">
        <w:t>nevěřila</w:t>
      </w:r>
      <w:r w:rsidR="0041594E" w:rsidRPr="00E23121">
        <w:t xml:space="preserve"> by </w:t>
      </w:r>
      <w:r w:rsidRPr="00E23121">
        <w:t xml:space="preserve">mi, </w:t>
      </w:r>
      <w:r w:rsidR="00296989">
        <w:t>kdy</w:t>
      </w:r>
      <w:r w:rsidRPr="00E23121">
        <w:t xml:space="preserve">bych jí </w:t>
      </w:r>
      <w:r w:rsidRPr="00E23121">
        <w:lastRenderedPageBreak/>
        <w:t>tvrdila, že je to jinak, že Ned cítí totéž, co já, že jsem celý jeho život</w:t>
      </w:r>
      <w:r w:rsidR="00345E5C" w:rsidRPr="00E23121">
        <w:t xml:space="preserve"> a</w:t>
      </w:r>
      <w:r w:rsidR="00345E5C">
        <w:t> </w:t>
      </w:r>
      <w:r w:rsidRPr="00E23121">
        <w:t>beze mě že</w:t>
      </w:r>
      <w:r w:rsidR="0041594E" w:rsidRPr="00E23121">
        <w:t xml:space="preserve"> by </w:t>
      </w:r>
      <w:r w:rsidRPr="00E23121">
        <w:t>umřel. Úplně si dovedu představit, co</w:t>
      </w:r>
      <w:r w:rsidR="0041594E" w:rsidRPr="00E23121">
        <w:t xml:space="preserve"> by</w:t>
      </w:r>
      <w:r w:rsidR="00345E5C" w:rsidRPr="00E23121">
        <w:t xml:space="preserve"> k</w:t>
      </w:r>
      <w:r w:rsidR="00345E5C">
        <w:t> </w:t>
      </w:r>
      <w:r w:rsidRPr="00E23121">
        <w:t>tomu</w:t>
      </w:r>
      <w:r w:rsidR="00DC0461">
        <w:t xml:space="preserve"> poznamenala. Kolik je ti, Jenny</w:t>
      </w:r>
      <w:r w:rsidRPr="00E23121">
        <w:t>? Dvaatřicet nebo patnáct?</w:t>
      </w:r>
    </w:p>
    <w:p w:rsidR="00D34DB7" w:rsidRPr="00E23121" w:rsidRDefault="000251E4" w:rsidP="00E23121">
      <w:pPr>
        <w:pStyle w:val="Text"/>
      </w:pPr>
      <w:r w:rsidRPr="00E23121">
        <w:t>Od</w:t>
      </w:r>
      <w:r w:rsidR="006D420B">
        <w:t xml:space="preserve"> té</w:t>
      </w:r>
      <w:r w:rsidR="00DC0461">
        <w:t xml:space="preserve"> doby</w:t>
      </w:r>
      <w:r w:rsidRPr="00E23121">
        <w:t xml:space="preserve"> se tady pořád scházíme, ale ne</w:t>
      </w:r>
      <w:r w:rsidR="00345E5C" w:rsidRPr="00E23121">
        <w:t xml:space="preserve"> v</w:t>
      </w:r>
      <w:r w:rsidR="00345E5C">
        <w:t> </w:t>
      </w:r>
      <w:r w:rsidRPr="00E23121">
        <w:t>jeho domě</w:t>
      </w:r>
      <w:r w:rsidR="00345E5C" w:rsidRPr="00E23121">
        <w:t xml:space="preserve"> a</w:t>
      </w:r>
      <w:r w:rsidR="00345E5C">
        <w:t> </w:t>
      </w:r>
      <w:r w:rsidRPr="00E23121">
        <w:t>samozřejmě ne</w:t>
      </w:r>
      <w:r w:rsidR="00345E5C" w:rsidRPr="00E23121">
        <w:t xml:space="preserve"> u</w:t>
      </w:r>
      <w:r w:rsidR="00345E5C">
        <w:t> </w:t>
      </w:r>
      <w:r w:rsidRPr="00E23121">
        <w:t>mě. Zajede sem uprostřed týdne,</w:t>
      </w:r>
      <w:r w:rsidR="00345E5C" w:rsidRPr="00E23121">
        <w:t xml:space="preserve"> a</w:t>
      </w:r>
      <w:r w:rsidR="00345E5C">
        <w:t> </w:t>
      </w:r>
      <w:r w:rsidRPr="00E23121">
        <w:t>protože je léto,</w:t>
      </w:r>
      <w:r w:rsidR="00345E5C" w:rsidRPr="00E23121">
        <w:t xml:space="preserve"> a</w:t>
      </w:r>
      <w:r w:rsidR="00345E5C">
        <w:t> </w:t>
      </w:r>
      <w:r w:rsidR="000062A9">
        <w:t>moc pěkné</w:t>
      </w:r>
      <w:r w:rsidRPr="00E23121">
        <w:t xml:space="preserve"> léto, hledám pro nás místa, kam </w:t>
      </w:r>
      <w:r w:rsidR="000E098A">
        <w:t>bych</w:t>
      </w:r>
      <w:r w:rsidRPr="00E23121">
        <w:t>om mohli jít, zastrčené kouty někde na slatinách nebo</w:t>
      </w:r>
      <w:r w:rsidR="00345E5C" w:rsidRPr="00E23121">
        <w:t xml:space="preserve"> v</w:t>
      </w:r>
      <w:r w:rsidR="00345E5C">
        <w:t> </w:t>
      </w:r>
      <w:r w:rsidR="00DC0461">
        <w:t>lesí</w:t>
      </w:r>
      <w:r w:rsidRPr="00E23121">
        <w:t>ch,</w:t>
      </w:r>
      <w:r w:rsidR="00345E5C" w:rsidRPr="00E23121">
        <w:t xml:space="preserve"> o</w:t>
      </w:r>
      <w:r w:rsidR="00345E5C">
        <w:t> </w:t>
      </w:r>
      <w:r w:rsidRPr="00E23121">
        <w:t>kterých většina lidi neví. Nikdy tam nepotkáme živou duši.</w:t>
      </w:r>
      <w:r w:rsidR="00DC0461">
        <w:t xml:space="preserve"> Farmáři už nejsou tolik na polí</w:t>
      </w:r>
      <w:r w:rsidRPr="00E23121">
        <w:t>ch</w:t>
      </w:r>
      <w:r w:rsidR="000062A9">
        <w:t>,</w:t>
      </w:r>
      <w:r w:rsidRPr="00E23121">
        <w:t xml:space="preserve"> jako bývali, když js</w:t>
      </w:r>
      <w:r w:rsidR="00DC0461">
        <w:t>em byla malá, všechno teď dělají</w:t>
      </w:r>
      <w:r w:rsidRPr="00E23121">
        <w:t xml:space="preserve"> stroje</w:t>
      </w:r>
      <w:r w:rsidR="00345E5C" w:rsidRPr="00E23121">
        <w:t xml:space="preserve"> a</w:t>
      </w:r>
      <w:r w:rsidR="00345E5C">
        <w:t> </w:t>
      </w:r>
      <w:r w:rsidR="00007686" w:rsidRPr="00E23121">
        <w:t xml:space="preserve">lidé </w:t>
      </w:r>
      <w:r w:rsidRPr="00E23121">
        <w:t>už nechodí na procházky. Nikd</w:t>
      </w:r>
      <w:r w:rsidR="00D34DB7" w:rsidRPr="00E23121">
        <w:t>e n</w:t>
      </w:r>
      <w:r w:rsidRPr="00E23121">
        <w:t>ikdo</w:t>
      </w:r>
      <w:r w:rsidR="00345E5C" w:rsidRPr="00E23121">
        <w:t xml:space="preserve"> a</w:t>
      </w:r>
      <w:r w:rsidR="00345E5C">
        <w:t> </w:t>
      </w:r>
      <w:r w:rsidRPr="00E23121">
        <w:t>my za letních večerů leháme</w:t>
      </w:r>
      <w:r w:rsidR="00345E5C" w:rsidRPr="00E23121">
        <w:t xml:space="preserve"> v</w:t>
      </w:r>
      <w:r w:rsidR="00345E5C">
        <w:t> </w:t>
      </w:r>
      <w:r w:rsidRPr="00E23121">
        <w:t xml:space="preserve">dlouhé vysoké </w:t>
      </w:r>
      <w:r w:rsidR="00DC0461">
        <w:t>trávě nebo na mýtině mezi stromy</w:t>
      </w:r>
      <w:r w:rsidR="00345E5C" w:rsidRPr="00E23121">
        <w:t xml:space="preserve"> a</w:t>
      </w:r>
      <w:r w:rsidR="00345E5C">
        <w:t> </w:t>
      </w:r>
      <w:r w:rsidR="00DC0461">
        <w:t>milujeme se. Kupky</w:t>
      </w:r>
      <w:r w:rsidRPr="00E23121">
        <w:t xml:space="preserve"> sena už dneska nikdo nestaví, seno se stočí do takových těch roli, ale doškáři stohy staví. Pěstují obilí</w:t>
      </w:r>
      <w:r w:rsidR="00345E5C" w:rsidRPr="00E23121">
        <w:t xml:space="preserve"> s</w:t>
      </w:r>
      <w:r w:rsidR="00345E5C">
        <w:t> </w:t>
      </w:r>
      <w:r w:rsidRPr="00E23121">
        <w:t>dlouhými stébly, co už</w:t>
      </w:r>
      <w:r w:rsidR="00E652BE">
        <w:t xml:space="preserve"> není</w:t>
      </w:r>
      <w:r w:rsidR="00345E5C">
        <w:t xml:space="preserve"> </w:t>
      </w:r>
      <w:r w:rsidR="00345E5C" w:rsidRPr="00E23121">
        <w:t>v</w:t>
      </w:r>
      <w:r w:rsidR="00345E5C">
        <w:t> </w:t>
      </w:r>
      <w:r w:rsidRPr="00E23121">
        <w:t>módě, aby měli na došky,</w:t>
      </w:r>
      <w:r w:rsidR="00345E5C" w:rsidRPr="00E23121">
        <w:t xml:space="preserve"> a</w:t>
      </w:r>
      <w:r w:rsidR="00345E5C">
        <w:t> </w:t>
      </w:r>
      <w:r w:rsidRPr="00E23121">
        <w:t>minulý týden jsem našla stoh, který m</w:t>
      </w:r>
      <w:r w:rsidR="007C72C4">
        <w:t>ěl uvnitř takovou komůrku. Letní</w:t>
      </w:r>
      <w:r w:rsidRPr="00E23121">
        <w:t xml:space="preserve"> večery jsou dlou</w:t>
      </w:r>
      <w:r w:rsidR="00CC5AD8" w:rsidRPr="00E23121">
        <w:t>hé</w:t>
      </w:r>
      <w:r w:rsidR="00345E5C" w:rsidRPr="00E23121">
        <w:t xml:space="preserve"> a</w:t>
      </w:r>
      <w:r w:rsidR="00345E5C">
        <w:t> </w:t>
      </w:r>
      <w:r w:rsidRPr="00E23121">
        <w:t>teplé</w:t>
      </w:r>
      <w:r w:rsidR="00345E5C" w:rsidRPr="00E23121">
        <w:t xml:space="preserve"> a</w:t>
      </w:r>
      <w:r w:rsidR="00345E5C">
        <w:t> </w:t>
      </w:r>
      <w:r w:rsidRPr="00E23121">
        <w:t>snažím se nemyslet na to, co bude, až přijde zima.</w:t>
      </w:r>
    </w:p>
    <w:p w:rsidR="00D34DB7" w:rsidRPr="00E23121" w:rsidRDefault="000251E4" w:rsidP="00E23121">
      <w:pPr>
        <w:pStyle w:val="Text"/>
      </w:pPr>
      <w:r w:rsidRPr="00E23121">
        <w:t>Nic</w:t>
      </w:r>
      <w:r w:rsidR="00345E5C" w:rsidRPr="00E23121">
        <w:t xml:space="preserve"> z</w:t>
      </w:r>
      <w:r w:rsidR="00345E5C">
        <w:t> </w:t>
      </w:r>
      <w:r w:rsidRPr="00E23121">
        <w:t>toho jsem matce samozřejmě neřekla. Začala jsem</w:t>
      </w:r>
      <w:r w:rsidR="00345E5C" w:rsidRPr="00E23121">
        <w:t xml:space="preserve"> o</w:t>
      </w:r>
      <w:r w:rsidR="00345E5C">
        <w:t> </w:t>
      </w:r>
      <w:r w:rsidRPr="00E23121">
        <w:t>něčem jiném, když jsem však odcházela, šla za mnou</w:t>
      </w:r>
      <w:r w:rsidR="00345E5C" w:rsidRPr="00E23121">
        <w:t xml:space="preserve"> a</w:t>
      </w:r>
      <w:r w:rsidR="00345E5C">
        <w:t> </w:t>
      </w:r>
      <w:r w:rsidRPr="00E23121">
        <w:t>přiměla mě, abych si navlékla její hlohový amulet. Hloh má přinášet štěstí, protože se říká, že Ježíš se narodil pod hlohovým keřem,</w:t>
      </w:r>
      <w:r w:rsidR="00345E5C" w:rsidRPr="00E23121">
        <w:t xml:space="preserve"> a</w:t>
      </w:r>
      <w:r w:rsidR="00345E5C">
        <w:t> </w:t>
      </w:r>
      <w:r w:rsidRPr="00E23121">
        <w:t>přestože žiju celý život na venkově, jaktěživa jsem neviděla, že</w:t>
      </w:r>
      <w:r w:rsidR="0041594E" w:rsidRPr="00E23121">
        <w:t xml:space="preserve"> by </w:t>
      </w:r>
      <w:r w:rsidRPr="00E23121">
        <w:t xml:space="preserve">hloh vyrostl ve chlévě. Matčin amulet je kousek vyřezávaného dřeva, který si na řemínku pověsíte kolem krku. Není moc </w:t>
      </w:r>
      <w:r w:rsidRPr="00EB7E5B">
        <w:t>hezký</w:t>
      </w:r>
      <w:r w:rsidRPr="00E23121">
        <w:rPr>
          <w:i/>
        </w:rPr>
        <w:t xml:space="preserve">, </w:t>
      </w:r>
      <w:r w:rsidRPr="00E23121">
        <w:t>ale nechala jsem si ho,</w:t>
      </w:r>
      <w:r w:rsidR="007760C2" w:rsidRPr="00E23121">
        <w:t xml:space="preserve"> aby </w:t>
      </w:r>
      <w:r w:rsidRPr="00E23121">
        <w:t>nás</w:t>
      </w:r>
      <w:r w:rsidR="00345E5C" w:rsidRPr="00E23121">
        <w:t xml:space="preserve"> s</w:t>
      </w:r>
      <w:r w:rsidR="00345E5C">
        <w:t> </w:t>
      </w:r>
      <w:r w:rsidRPr="00E23121">
        <w:t>Nedem chránil před Shirley Fosterovými</w:t>
      </w:r>
      <w:r w:rsidR="00345E5C" w:rsidRPr="00E23121">
        <w:t xml:space="preserve"> a</w:t>
      </w:r>
      <w:r w:rsidR="00345E5C">
        <w:t> </w:t>
      </w:r>
      <w:r w:rsidRPr="00E23121">
        <w:t>Myrami Fletcherovými tohoto světa. Měla jsem ho pořád na sobě</w:t>
      </w:r>
      <w:r w:rsidR="00345E5C" w:rsidRPr="00E23121">
        <w:t xml:space="preserve"> i</w:t>
      </w:r>
      <w:r w:rsidR="00345E5C">
        <w:t> </w:t>
      </w:r>
      <w:r w:rsidR="009658FD">
        <w:t>příští</w:t>
      </w:r>
      <w:r w:rsidRPr="00E23121">
        <w:t xml:space="preserve"> den</w:t>
      </w:r>
      <w:r w:rsidR="00345E5C" w:rsidRPr="00E23121">
        <w:t xml:space="preserve"> a</w:t>
      </w:r>
      <w:r w:rsidR="00345E5C">
        <w:t> </w:t>
      </w:r>
      <w:r w:rsidRPr="00E23121">
        <w:t xml:space="preserve">Stella poznamenala, že </w:t>
      </w:r>
      <w:r w:rsidR="00D34DB7" w:rsidRPr="00E23121">
        <w:t>„</w:t>
      </w:r>
      <w:r w:rsidRPr="00E23121">
        <w:t>vypadá zajímavě</w:t>
      </w:r>
      <w:r w:rsidR="00D34DB7" w:rsidRPr="00E23121">
        <w:t>“</w:t>
      </w:r>
      <w:r w:rsidRPr="00E23121">
        <w:t>. Což mě znovu ponoukalo, abych jí pověděla</w:t>
      </w:r>
      <w:r w:rsidR="00345E5C" w:rsidRPr="00E23121">
        <w:t xml:space="preserve"> o</w:t>
      </w:r>
      <w:r w:rsidR="00345E5C">
        <w:t> </w:t>
      </w:r>
      <w:r w:rsidRPr="00E23121">
        <w:t>sobě</w:t>
      </w:r>
      <w:r w:rsidR="00345E5C" w:rsidRPr="00E23121">
        <w:t xml:space="preserve"> a</w:t>
      </w:r>
      <w:r w:rsidR="00345E5C">
        <w:t> </w:t>
      </w:r>
      <w:r w:rsidR="00345E5C" w:rsidRPr="00E23121">
        <w:t>o</w:t>
      </w:r>
      <w:r w:rsidR="00345E5C">
        <w:t> </w:t>
      </w:r>
      <w:r w:rsidR="009C3B7F">
        <w:t>Nedovi</w:t>
      </w:r>
      <w:r w:rsidRPr="00E23121">
        <w:t>. Promluvit si by mi přineslo velkou úlevu, ale neměla jsem</w:t>
      </w:r>
      <w:r w:rsidR="00345E5C" w:rsidRPr="00E23121">
        <w:t xml:space="preserve"> s</w:t>
      </w:r>
      <w:r w:rsidR="00345E5C">
        <w:t> </w:t>
      </w:r>
      <w:r w:rsidRPr="00E23121">
        <w:t>kým.</w:t>
      </w:r>
      <w:r w:rsidR="00345E5C" w:rsidRPr="00E23121">
        <w:t xml:space="preserve"> A</w:t>
      </w:r>
      <w:r w:rsidR="00345E5C">
        <w:t> </w:t>
      </w:r>
      <w:r w:rsidRPr="00E23121">
        <w:t>když se zmínila</w:t>
      </w:r>
      <w:r w:rsidR="00345E5C" w:rsidRPr="00E23121">
        <w:t xml:space="preserve"> o</w:t>
      </w:r>
      <w:r w:rsidR="00345E5C">
        <w:t> </w:t>
      </w:r>
      <w:r w:rsidRPr="00E23121">
        <w:t>Mikeovi</w:t>
      </w:r>
      <w:r w:rsidR="00345E5C" w:rsidRPr="00E23121">
        <w:t xml:space="preserve"> a</w:t>
      </w:r>
      <w:r w:rsidR="00345E5C">
        <w:t> </w:t>
      </w:r>
      <w:r w:rsidRPr="00E23121">
        <w:t>chtěla vědět, jestli bude pryč ještě další týden, už jsem se jí mále</w:t>
      </w:r>
      <w:r w:rsidR="000B204D">
        <w:t>m svěřila. Co mi</w:t>
      </w:r>
      <w:r w:rsidR="00345E5C">
        <w:t xml:space="preserve"> v </w:t>
      </w:r>
      <w:r w:rsidR="00200A7D">
        <w:t>tom brání</w:t>
      </w:r>
      <w:r w:rsidR="000B204D">
        <w:t>? My</w:t>
      </w:r>
      <w:r w:rsidRPr="00E23121">
        <w:t>slím, že něco nevinného, takřka dětského</w:t>
      </w:r>
      <w:r w:rsidR="00345E5C" w:rsidRPr="00E23121">
        <w:t xml:space="preserve"> v</w:t>
      </w:r>
      <w:r w:rsidR="00345E5C">
        <w:t> </w:t>
      </w:r>
      <w:r w:rsidR="007C72C4">
        <w:t>jejích očí</w:t>
      </w:r>
      <w:r w:rsidRPr="00E23121">
        <w:t xml:space="preserve">ch. Není dětinská, takhle to nechci </w:t>
      </w:r>
      <w:r w:rsidR="00DC0461">
        <w:t>říct</w:t>
      </w:r>
      <w:r w:rsidRPr="00E23121">
        <w:t>. Nikdy jsem od ní neslyšela žádnou pošetilost, ani nemá záchvaty vzteku, ale</w:t>
      </w:r>
      <w:r w:rsidR="00DC0461">
        <w:t xml:space="preserve"> její </w:t>
      </w:r>
      <w:r w:rsidRPr="00E23121">
        <w:t>hlas si podržel mladistvou zpěvnost, prostou</w:t>
      </w:r>
      <w:r w:rsidR="00345E5C" w:rsidRPr="00E23121">
        <w:t xml:space="preserve"> a</w:t>
      </w:r>
      <w:r w:rsidR="00345E5C">
        <w:t> </w:t>
      </w:r>
      <w:r w:rsidRPr="00E23121">
        <w:t>opravdovou</w:t>
      </w:r>
      <w:r w:rsidR="00345E5C">
        <w:t> </w:t>
      </w:r>
      <w:r w:rsidR="00345E5C" w:rsidRPr="00E23121">
        <w:t>–</w:t>
      </w:r>
      <w:r w:rsidR="00345E5C">
        <w:t> </w:t>
      </w:r>
      <w:r w:rsidRPr="00E23121">
        <w:t>nemá</w:t>
      </w:r>
      <w:r w:rsidR="00345E5C" w:rsidRPr="00E23121">
        <w:t xml:space="preserve"> v</w:t>
      </w:r>
      <w:r w:rsidR="00345E5C">
        <w:t> </w:t>
      </w:r>
      <w:r w:rsidRPr="00E23121">
        <w:t>sobě nic dvojakého, chci říct</w:t>
      </w:r>
      <w:r w:rsidR="00345E5C">
        <w:t> </w:t>
      </w:r>
      <w:r w:rsidR="00345E5C" w:rsidRPr="00E23121">
        <w:t>–</w:t>
      </w:r>
      <w:r w:rsidR="00345E5C">
        <w:t> </w:t>
      </w:r>
      <w:r w:rsidRPr="00E23121">
        <w:t>a její jasné modré oči se na vás upírají, jako by nevěděly, co je to tajemství.</w:t>
      </w:r>
    </w:p>
    <w:p w:rsidR="00345E5C" w:rsidRPr="00E23121" w:rsidRDefault="007C72C4" w:rsidP="00E23121">
      <w:pPr>
        <w:pStyle w:val="Text"/>
      </w:pPr>
      <w:r>
        <w:lastRenderedPageBreak/>
        <w:t>Neříkám jí nic, protože si myslí</w:t>
      </w:r>
      <w:r w:rsidR="000251E4" w:rsidRPr="00E23121">
        <w:t>m, že by ji to šokovalo. Ve světě,</w:t>
      </w:r>
      <w:r w:rsidR="00345E5C" w:rsidRPr="00E23121">
        <w:t xml:space="preserve"> v</w:t>
      </w:r>
      <w:r w:rsidR="00345E5C">
        <w:t> </w:t>
      </w:r>
      <w:r w:rsidR="000251E4" w:rsidRPr="00E23121">
        <w:t>kterém žije,</w:t>
      </w:r>
      <w:r w:rsidR="00E652BE">
        <w:t xml:space="preserve"> není </w:t>
      </w:r>
      <w:r w:rsidR="00200A7D">
        <w:t>místa na milostné</w:t>
      </w:r>
      <w:r w:rsidR="000251E4" w:rsidRPr="00E23121">
        <w:t xml:space="preserve"> vztahy, asi bych, počítám, měla spíš říct </w:t>
      </w:r>
      <w:r w:rsidR="000251E4" w:rsidRPr="00E23121">
        <w:rPr>
          <w:i/>
        </w:rPr>
        <w:t xml:space="preserve">cizoložné </w:t>
      </w:r>
      <w:r>
        <w:t>milostné</w:t>
      </w:r>
      <w:r w:rsidR="000251E4" w:rsidRPr="00E23121">
        <w:t xml:space="preserve"> vztahy. Stella je ten ne</w:t>
      </w:r>
      <w:r w:rsidR="00D34DB7" w:rsidRPr="00E23121">
        <w:t>jk</w:t>
      </w:r>
      <w:r>
        <w:t>ultivovanější</w:t>
      </w:r>
      <w:r w:rsidR="000251E4" w:rsidRPr="00E23121">
        <w:t xml:space="preserve"> člověk, jakého jsem kdy poznala. </w:t>
      </w:r>
      <w:r w:rsidR="00D34DB7" w:rsidRPr="00E23121">
        <w:t>„</w:t>
      </w:r>
      <w:r w:rsidR="000251E4" w:rsidRPr="00E23121">
        <w:t>Delikátní</w:t>
      </w:r>
      <w:r w:rsidR="00D34DB7" w:rsidRPr="00E23121">
        <w:t>“</w:t>
      </w:r>
      <w:r w:rsidR="000251E4" w:rsidRPr="00E23121">
        <w:t>, to je to slovo, které by použila babička, kdyby ji měla popsat. Je to skoro, jako by ani nebyla</w:t>
      </w:r>
      <w:r w:rsidR="00345E5C" w:rsidRPr="00E23121">
        <w:t xml:space="preserve"> z</w:t>
      </w:r>
      <w:r w:rsidR="00345E5C">
        <w:t> </w:t>
      </w:r>
      <w:r w:rsidR="000251E4" w:rsidRPr="00E23121">
        <w:t>masa</w:t>
      </w:r>
      <w:r w:rsidR="00345E5C" w:rsidRPr="00E23121">
        <w:t xml:space="preserve"> a</w:t>
      </w:r>
      <w:r w:rsidR="00345E5C">
        <w:t> </w:t>
      </w:r>
      <w:r w:rsidR="009302CC">
        <w:t>kostí</w:t>
      </w:r>
      <w:r>
        <w:t>, jako by byla spí</w:t>
      </w:r>
      <w:r w:rsidR="000251E4" w:rsidRPr="00E23121">
        <w:t>š porcelánová panenka, pokud se tedy vůbec vyrábějí panenky, kte</w:t>
      </w:r>
      <w:r w:rsidR="00CC5AD8" w:rsidRPr="00E23121">
        <w:t>ré</w:t>
      </w:r>
      <w:r>
        <w:t xml:space="preserve"> nevy</w:t>
      </w:r>
      <w:r w:rsidR="000251E4" w:rsidRPr="00E23121">
        <w:t>padají jako malé holčičky, ale jako stařeny. Když kašle, přikryje si ústa</w:t>
      </w:r>
      <w:r w:rsidR="00345E5C" w:rsidRPr="00E23121">
        <w:t xml:space="preserve"> a</w:t>
      </w:r>
      <w:r w:rsidR="00345E5C">
        <w:t> </w:t>
      </w:r>
      <w:r w:rsidR="000251E4" w:rsidRPr="00E23121">
        <w:t>otře si rty jemným kapesníčkem potištěným růžovými poupaty.</w:t>
      </w:r>
      <w:r w:rsidR="00345E5C" w:rsidRPr="00E23121">
        <w:t xml:space="preserve"> A</w:t>
      </w:r>
      <w:r w:rsidR="00345E5C">
        <w:t> </w:t>
      </w:r>
      <w:r w:rsidR="000251E4" w:rsidRPr="00E23121">
        <w:t>přesto nic</w:t>
      </w:r>
      <w:r w:rsidR="00345E5C" w:rsidRPr="00E23121">
        <w:t xml:space="preserve"> z</w:t>
      </w:r>
      <w:r w:rsidR="00345E5C">
        <w:t> </w:t>
      </w:r>
      <w:r w:rsidR="000251E4" w:rsidRPr="00E23121">
        <w:t>toho jako by neladilo</w:t>
      </w:r>
      <w:r w:rsidR="00345E5C" w:rsidRPr="00E23121">
        <w:t xml:space="preserve"> s</w:t>
      </w:r>
      <w:r w:rsidR="00345E5C">
        <w:t> </w:t>
      </w:r>
      <w:r w:rsidR="000251E4" w:rsidRPr="00E23121">
        <w:t>těmi jejími dlouh</w:t>
      </w:r>
      <w:r>
        <w:t>ými šarlatově nalakovanými nehty</w:t>
      </w:r>
      <w:r w:rsidR="000251E4" w:rsidRPr="00E23121">
        <w:t>.</w:t>
      </w:r>
      <w:r w:rsidR="001E0F7F">
        <w:t xml:space="preserve"> Když</w:t>
      </w:r>
      <w:r w:rsidR="000251E4" w:rsidRPr="00E23121">
        <w:t xml:space="preserve"> na ně pohlédnu, úplně mě vyvádějí</w:t>
      </w:r>
      <w:r w:rsidR="00345E5C" w:rsidRPr="00E23121">
        <w:t xml:space="preserve"> z</w:t>
      </w:r>
      <w:r w:rsidR="00345E5C">
        <w:t> </w:t>
      </w:r>
      <w:r w:rsidR="00C80A2F">
        <w:t>míry. Je to tak podivné</w:t>
      </w:r>
      <w:r w:rsidR="000251E4" w:rsidRPr="00E23121">
        <w:t>: bílé vlnit</w:t>
      </w:r>
      <w:r w:rsidR="00C80A2F">
        <w:t>é</w:t>
      </w:r>
      <w:r w:rsidR="00D34DB7" w:rsidRPr="00E23121">
        <w:t xml:space="preserve"> v</w:t>
      </w:r>
      <w:r w:rsidR="000251E4" w:rsidRPr="00E23121">
        <w:t>lasy, maličko pudru</w:t>
      </w:r>
      <w:r w:rsidR="00345E5C" w:rsidRPr="00E23121">
        <w:t xml:space="preserve"> a</w:t>
      </w:r>
      <w:r w:rsidR="00345E5C">
        <w:t> </w:t>
      </w:r>
      <w:r w:rsidR="000251E4" w:rsidRPr="00E23121">
        <w:t>růže na tváře, perly kolem krku, květované šaty</w:t>
      </w:r>
      <w:r w:rsidR="00345E5C" w:rsidRPr="00E23121">
        <w:t xml:space="preserve"> a</w:t>
      </w:r>
      <w:r w:rsidR="00345E5C">
        <w:t> </w:t>
      </w:r>
      <w:r w:rsidR="00345E5C" w:rsidRPr="00E23121">
        <w:t>v</w:t>
      </w:r>
      <w:r w:rsidR="00345E5C">
        <w:t> </w:t>
      </w:r>
      <w:r>
        <w:t>klí</w:t>
      </w:r>
      <w:r w:rsidR="000251E4" w:rsidRPr="00E23121">
        <w:t>ně složené ty sukovité ruce</w:t>
      </w:r>
      <w:r w:rsidR="00345E5C" w:rsidRPr="00E23121">
        <w:t xml:space="preserve"> s</w:t>
      </w:r>
      <w:r w:rsidR="00345E5C">
        <w:t> </w:t>
      </w:r>
      <w:r>
        <w:t>krvavě rudými nehty</w:t>
      </w:r>
      <w:r w:rsidR="000251E4" w:rsidRPr="00E23121">
        <w:t>, ozdobené safírovými</w:t>
      </w:r>
      <w:r w:rsidR="00345E5C" w:rsidRPr="00E23121">
        <w:t xml:space="preserve"> a</w:t>
      </w:r>
      <w:r w:rsidR="00345E5C">
        <w:t> </w:t>
      </w:r>
      <w:r>
        <w:t>diamantovými prsteny</w:t>
      </w:r>
      <w:r w:rsidR="000251E4" w:rsidRPr="00E23121">
        <w:t>.</w:t>
      </w:r>
    </w:p>
    <w:p w:rsidR="00D34DB7" w:rsidRPr="00E23121" w:rsidRDefault="00345E5C" w:rsidP="00E23121">
      <w:pPr>
        <w:pStyle w:val="Text"/>
      </w:pPr>
      <w:r w:rsidRPr="00E23121">
        <w:t>A</w:t>
      </w:r>
      <w:r>
        <w:t> </w:t>
      </w:r>
      <w:r w:rsidR="000251E4" w:rsidRPr="00E23121">
        <w:t>pak ještě ten gin, co pije,</w:t>
      </w:r>
      <w:r w:rsidRPr="00E23121">
        <w:t xml:space="preserve"> a</w:t>
      </w:r>
      <w:r>
        <w:t> </w:t>
      </w:r>
      <w:r w:rsidR="007C72C4">
        <w:t>cigarety</w:t>
      </w:r>
      <w:r w:rsidR="000251E4" w:rsidRPr="00E23121">
        <w:t>, co kouří,</w:t>
      </w:r>
      <w:r w:rsidR="0041594E" w:rsidRPr="00E23121">
        <w:t xml:space="preserve"> když</w:t>
      </w:r>
      <w:r w:rsidR="000251E4" w:rsidRPr="00E23121">
        <w:t xml:space="preserve"> má příležitost. Často mi vypráví</w:t>
      </w:r>
      <w:r w:rsidRPr="00E23121">
        <w:t xml:space="preserve"> o</w:t>
      </w:r>
      <w:r>
        <w:t> </w:t>
      </w:r>
      <w:r w:rsidR="00A858B4">
        <w:t>své</w:t>
      </w:r>
      <w:r w:rsidR="000251E4" w:rsidRPr="00E23121">
        <w:t>m kouření, jak odjakživa kouřila čtyřicet denně</w:t>
      </w:r>
      <w:r w:rsidRPr="00E23121">
        <w:t xml:space="preserve"> a</w:t>
      </w:r>
      <w:r>
        <w:t> </w:t>
      </w:r>
      <w:r w:rsidR="000251E4" w:rsidRPr="00E23121">
        <w:t>že začala</w:t>
      </w:r>
      <w:r w:rsidRPr="00E23121">
        <w:t xml:space="preserve"> v</w:t>
      </w:r>
      <w:r>
        <w:t> </w:t>
      </w:r>
      <w:r w:rsidR="000251E4" w:rsidRPr="00E23121">
        <w:t>sedmnácti. Nějak to ladí</w:t>
      </w:r>
      <w:r w:rsidRPr="00E23121">
        <w:t xml:space="preserve"> s</w:t>
      </w:r>
      <w:r>
        <w:t> </w:t>
      </w:r>
      <w:r w:rsidR="000251E4" w:rsidRPr="00E23121">
        <w:t>těmi rudými nehty, ale ne</w:t>
      </w:r>
      <w:r w:rsidRPr="00E23121">
        <w:t xml:space="preserve"> s</w:t>
      </w:r>
      <w:r>
        <w:t> </w:t>
      </w:r>
      <w:r w:rsidR="000251E4" w:rsidRPr="00E23121">
        <w:t>jejím líbezným hlasem</w:t>
      </w:r>
      <w:r w:rsidRPr="00E23121">
        <w:t xml:space="preserve"> a</w:t>
      </w:r>
      <w:r>
        <w:t> </w:t>
      </w:r>
      <w:r w:rsidR="000251E4" w:rsidRPr="00E23121">
        <w:t>modrýma očima. Viděla</w:t>
      </w:r>
      <w:r w:rsidR="007C72C4">
        <w:t xml:space="preserve"> jsem na videu dost starých holly</w:t>
      </w:r>
      <w:r w:rsidR="000251E4" w:rsidRPr="00E23121">
        <w:t>woodských filmů, a</w:t>
      </w:r>
      <w:r w:rsidR="000E098A">
        <w:t>bych</w:t>
      </w:r>
      <w:r w:rsidR="000251E4" w:rsidRPr="00E23121">
        <w:t xml:space="preserve"> přesně věděla, jak musela vypadat ve čtyřiceti</w:t>
      </w:r>
      <w:r w:rsidRPr="00E23121">
        <w:t xml:space="preserve"> s</w:t>
      </w:r>
      <w:r>
        <w:t> </w:t>
      </w:r>
      <w:r w:rsidR="000251E4" w:rsidRPr="00E23121">
        <w:t>dlou</w:t>
      </w:r>
      <w:r w:rsidR="007C72C4">
        <w:t>hými nakadeřenými světlými vlasy</w:t>
      </w:r>
      <w:r w:rsidRPr="00E23121">
        <w:t xml:space="preserve"> s</w:t>
      </w:r>
      <w:r>
        <w:t> </w:t>
      </w:r>
      <w:r w:rsidR="000251E4" w:rsidRPr="00E23121">
        <w:t>cigaretou</w:t>
      </w:r>
      <w:r w:rsidRPr="00E23121">
        <w:t xml:space="preserve"> v</w:t>
      </w:r>
      <w:r>
        <w:t> </w:t>
      </w:r>
      <w:r w:rsidR="00C80A2F">
        <w:t>cigaretové</w:t>
      </w:r>
      <w:r w:rsidR="000251E4" w:rsidRPr="00E23121">
        <w:t xml:space="preserve"> špičce, ale úplně mi vzala dech tím, co řekla:</w:t>
      </w:r>
    </w:p>
    <w:p w:rsidR="00D34DB7" w:rsidRPr="00E23121" w:rsidRDefault="00D34DB7" w:rsidP="00E23121">
      <w:pPr>
        <w:pStyle w:val="Text"/>
      </w:pPr>
      <w:r w:rsidRPr="00E23121">
        <w:t>„</w:t>
      </w:r>
      <w:r w:rsidR="000251E4" w:rsidRPr="00E23121">
        <w:t>To proto mám teď rakovinu, a</w:t>
      </w:r>
      <w:r w:rsidR="000B7114">
        <w:t>le tehdy se nevědělo, že kouření</w:t>
      </w:r>
      <w:r w:rsidR="000251E4" w:rsidRPr="00E23121">
        <w:t xml:space="preserve"> škodí. Kouřil každý.</w:t>
      </w:r>
      <w:r w:rsidR="00345E5C" w:rsidRPr="00E23121">
        <w:t xml:space="preserve"> A</w:t>
      </w:r>
      <w:r w:rsidR="00345E5C">
        <w:t> </w:t>
      </w:r>
      <w:r w:rsidR="000251E4" w:rsidRPr="00E23121">
        <w:t>těch pár, co nekouřilo</w:t>
      </w:r>
      <w:r w:rsidR="00345E5C">
        <w:t> </w:t>
      </w:r>
      <w:r w:rsidR="00345E5C" w:rsidRPr="00E23121">
        <w:t>–</w:t>
      </w:r>
      <w:r w:rsidR="00345E5C">
        <w:t> </w:t>
      </w:r>
      <w:r w:rsidR="000251E4" w:rsidRPr="00E23121">
        <w:t>no to byli piš</w:t>
      </w:r>
      <w:r w:rsidRPr="00E23121">
        <w:t>iš</w:t>
      </w:r>
      <w:r w:rsidR="000251E4" w:rsidRPr="00E23121">
        <w:t>voři.</w:t>
      </w:r>
      <w:r w:rsidRPr="00E23121">
        <w:t>“</w:t>
      </w:r>
    </w:p>
    <w:p w:rsidR="00BE62F2" w:rsidRDefault="000251E4" w:rsidP="00E23121">
      <w:pPr>
        <w:pStyle w:val="Text"/>
      </w:pPr>
      <w:r w:rsidRPr="00E23121">
        <w:t>Musela</w:t>
      </w:r>
      <w:r w:rsidR="00BE62F2">
        <w:t xml:space="preserve"> jsem se zeptat, co to znamená.</w:t>
      </w:r>
    </w:p>
    <w:p w:rsidR="00D34DB7" w:rsidRPr="00E23121" w:rsidRDefault="00D34DB7" w:rsidP="00E23121">
      <w:pPr>
        <w:pStyle w:val="Text"/>
      </w:pPr>
      <w:r w:rsidRPr="00E23121">
        <w:t>„</w:t>
      </w:r>
      <w:r w:rsidR="007C72C4">
        <w:t>Troubové. Ťulpasové</w:t>
      </w:r>
      <w:r w:rsidR="000251E4" w:rsidRPr="00E23121">
        <w:t>. Žádná úroveň.</w:t>
      </w:r>
      <w:r w:rsidRPr="00E23121">
        <w:t>“</w:t>
      </w:r>
    </w:p>
    <w:p w:rsidR="00D34DB7" w:rsidRPr="00E23121" w:rsidRDefault="000251E4" w:rsidP="00E23121">
      <w:pPr>
        <w:pStyle w:val="Text"/>
      </w:pPr>
      <w:r w:rsidRPr="00E23121">
        <w:t>Sklízela jsem nádobí od snídaně</w:t>
      </w:r>
      <w:r w:rsidR="00345E5C" w:rsidRPr="00E23121">
        <w:t xml:space="preserve"> a</w:t>
      </w:r>
      <w:r w:rsidR="00345E5C">
        <w:t> </w:t>
      </w:r>
      <w:r w:rsidRPr="00E23121">
        <w:t>přistoupila jsem</w:t>
      </w:r>
      <w:r w:rsidR="00345E5C" w:rsidRPr="00E23121">
        <w:t xml:space="preserve"> k</w:t>
      </w:r>
      <w:r w:rsidR="00345E5C">
        <w:t> </w:t>
      </w:r>
      <w:r w:rsidRPr="00E23121">
        <w:t>nočnímu stolku, pro šálek,</w:t>
      </w:r>
      <w:r w:rsidR="00345E5C" w:rsidRPr="00E23121">
        <w:t xml:space="preserve"> z</w:t>
      </w:r>
      <w:r w:rsidR="00345E5C">
        <w:t> </w:t>
      </w:r>
      <w:r w:rsidRPr="00E23121">
        <w:t>kterého pila ranní čaj, když vtom jsem uviděla tu dlouhou obálku,</w:t>
      </w:r>
      <w:r w:rsidR="00345E5C" w:rsidRPr="00E23121">
        <w:t xml:space="preserve"> v</w:t>
      </w:r>
      <w:r w:rsidR="00345E5C">
        <w:t> </w:t>
      </w:r>
      <w:r w:rsidRPr="00E23121">
        <w:t>níž byla závěť. Byla zastrčená</w:t>
      </w:r>
      <w:r w:rsidR="00345E5C" w:rsidRPr="00E23121">
        <w:t xml:space="preserve"> v</w:t>
      </w:r>
      <w:r w:rsidR="00345E5C">
        <w:t> </w:t>
      </w:r>
      <w:r w:rsidRPr="00E23121">
        <w:t>knize, kterou četla. Předtím jsem si říkala, kde as</w:t>
      </w:r>
      <w:r w:rsidR="00701DA3">
        <w:t>i ta závěť je, jestli snad za ní</w:t>
      </w:r>
      <w:r w:rsidRPr="00E23121">
        <w:t xml:space="preserve"> nepřišel notář, když jsem měla volný den, doufala jsem, že závěť je pryč</w:t>
      </w:r>
      <w:r w:rsidR="00345E5C" w:rsidRPr="00E23121">
        <w:t xml:space="preserve"> a</w:t>
      </w:r>
      <w:r w:rsidR="00345E5C">
        <w:t> </w:t>
      </w:r>
      <w:r w:rsidRPr="00E23121">
        <w:t>už</w:t>
      </w:r>
      <w:r w:rsidR="00345E5C" w:rsidRPr="00E23121">
        <w:t xml:space="preserve"> o</w:t>
      </w:r>
      <w:r w:rsidR="00345E5C">
        <w:t> </w:t>
      </w:r>
      <w:r w:rsidRPr="00E23121">
        <w:t>ní neuslyšíme. Když se Stella znovu ozvala, promluvila tak tichounce, že jsem ji musela požádat, aby zopakovala, co říkala.</w:t>
      </w:r>
    </w:p>
    <w:p w:rsidR="00345E5C" w:rsidRPr="00E23121" w:rsidRDefault="00D34DB7" w:rsidP="00E23121">
      <w:pPr>
        <w:pStyle w:val="Text"/>
      </w:pPr>
      <w:r w:rsidRPr="00E23121">
        <w:t>„</w:t>
      </w:r>
      <w:r w:rsidR="000251E4" w:rsidRPr="00E23121">
        <w:t xml:space="preserve">Říkala jsem, že nelituji toho, že jsem </w:t>
      </w:r>
      <w:r w:rsidR="005C27A9">
        <w:t>kouřila. Kouřila jsem ráda. Neví</w:t>
      </w:r>
      <w:r w:rsidR="000251E4" w:rsidRPr="00E23121">
        <w:t>m, jak bych některé věci přečkala, kdybych si nemohla zapálit.</w:t>
      </w:r>
      <w:r w:rsidRPr="00E23121">
        <w:t>“</w:t>
      </w:r>
    </w:p>
    <w:p w:rsidR="00D34DB7" w:rsidRPr="00E23121" w:rsidRDefault="00345E5C" w:rsidP="00E23121">
      <w:pPr>
        <w:pStyle w:val="Text"/>
      </w:pPr>
      <w:r w:rsidRPr="00E23121">
        <w:lastRenderedPageBreak/>
        <w:t>K</w:t>
      </w:r>
      <w:r>
        <w:t> </w:t>
      </w:r>
      <w:r w:rsidR="000251E4" w:rsidRPr="00E23121">
        <w:t>tomu nebylo moc co dodat, tak jsem se jenom usmála</w:t>
      </w:r>
      <w:r w:rsidRPr="00E23121">
        <w:t xml:space="preserve"> a</w:t>
      </w:r>
      <w:r>
        <w:t> </w:t>
      </w:r>
      <w:r w:rsidR="000251E4" w:rsidRPr="00E23121">
        <w:t>otevřela francouzské okno.</w:t>
      </w:r>
    </w:p>
    <w:p w:rsidR="00D34DB7" w:rsidRPr="00E23121" w:rsidRDefault="00D34DB7" w:rsidP="00E23121">
      <w:pPr>
        <w:pStyle w:val="Text"/>
      </w:pPr>
      <w:r w:rsidRPr="00E23121">
        <w:t>„</w:t>
      </w:r>
      <w:r w:rsidR="000251E4" w:rsidRPr="00E23121">
        <w:t>Kdybych dostala zpátky celý svůj život, kouřila bych zas,</w:t>
      </w:r>
      <w:r w:rsidR="00345E5C" w:rsidRPr="00E23121">
        <w:t xml:space="preserve"> i</w:t>
      </w:r>
      <w:r w:rsidR="00345E5C">
        <w:t> </w:t>
      </w:r>
      <w:r w:rsidR="007C72C4">
        <w:t>kdybych věděla to, co ví</w:t>
      </w:r>
      <w:r w:rsidR="000251E4" w:rsidRPr="00E23121">
        <w:t>m dnes.</w:t>
      </w:r>
      <w:r w:rsidRPr="00E23121">
        <w:t>“</w:t>
      </w:r>
    </w:p>
    <w:p w:rsidR="00D34DB7" w:rsidRPr="00E23121" w:rsidRDefault="00D34DB7" w:rsidP="00E23121">
      <w:pPr>
        <w:pStyle w:val="Text"/>
        <w:jc w:val="left"/>
      </w:pPr>
      <w:r w:rsidRPr="00E23121">
        <w:t>„</w:t>
      </w:r>
      <w:r w:rsidR="000251E4" w:rsidRPr="00E23121">
        <w:t>Tak to je dobře, že to berete takhle, ne?</w:t>
      </w:r>
      <w:r w:rsidRPr="00E23121">
        <w:t>“</w:t>
      </w:r>
      <w:r w:rsidR="000251E4" w:rsidRPr="00E23121">
        <w:t xml:space="preserve"> řekla jsem.</w:t>
      </w:r>
    </w:p>
    <w:p w:rsidR="00D34DB7" w:rsidRPr="00E23121" w:rsidRDefault="000251E4" w:rsidP="00E23121">
      <w:pPr>
        <w:pStyle w:val="Text"/>
      </w:pPr>
      <w:r w:rsidRPr="00E23121">
        <w:t xml:space="preserve">Zpříma na mě pohlédla: </w:t>
      </w:r>
      <w:r w:rsidR="00D34DB7" w:rsidRPr="00E23121">
        <w:t>„</w:t>
      </w:r>
      <w:r w:rsidRPr="00E23121">
        <w:t>Ne, nelituji toho.</w:t>
      </w:r>
      <w:r w:rsidR="00345E5C" w:rsidRPr="00E23121">
        <w:t xml:space="preserve"> V</w:t>
      </w:r>
      <w:r w:rsidR="00345E5C">
        <w:t> </w:t>
      </w:r>
      <w:r w:rsidRPr="00E23121">
        <w:t>mém životě jsou věci, kterých lituji, trpce jich lituji, ale kouření</w:t>
      </w:r>
      <w:r w:rsidR="00345E5C" w:rsidRPr="00E23121">
        <w:t xml:space="preserve"> k</w:t>
      </w:r>
      <w:r w:rsidR="00345E5C">
        <w:t> </w:t>
      </w:r>
      <w:r w:rsidRPr="00E23121">
        <w:t>nim nepatří.</w:t>
      </w:r>
      <w:r w:rsidR="00D34DB7" w:rsidRPr="00E23121">
        <w:t>“</w:t>
      </w:r>
    </w:p>
    <w:p w:rsidR="00D34DB7" w:rsidRPr="00E23121" w:rsidRDefault="00D34DB7" w:rsidP="00E23121">
      <w:pPr>
        <w:pStyle w:val="Text"/>
      </w:pPr>
      <w:r w:rsidRPr="00E23121">
        <w:t>„</w:t>
      </w:r>
      <w:r w:rsidR="000251E4" w:rsidRPr="00E23121">
        <w:t>Přijde vás dnes navštívit Richard?</w:t>
      </w:r>
      <w:r w:rsidRPr="00E23121">
        <w:t>“</w:t>
      </w:r>
      <w:r w:rsidR="000251E4" w:rsidRPr="00E23121">
        <w:t xml:space="preserve"> zeptala jsem se. Byla to trochu hloupá otázka, ale nejspíš jsem chtěla rychle pryč</w:t>
      </w:r>
      <w:r w:rsidR="00345E5C" w:rsidRPr="00E23121">
        <w:t xml:space="preserve"> z</w:t>
      </w:r>
      <w:r w:rsidR="00345E5C">
        <w:t> </w:t>
      </w:r>
      <w:r w:rsidR="000251E4" w:rsidRPr="00E23121">
        <w:t>nebezpečného území.</w:t>
      </w:r>
      <w:r w:rsidR="00345E5C" w:rsidRPr="00E23121">
        <w:t xml:space="preserve"> A</w:t>
      </w:r>
      <w:r w:rsidR="00345E5C">
        <w:t> </w:t>
      </w:r>
      <w:r w:rsidR="000251E4" w:rsidRPr="00E23121">
        <w:t>kromě toho</w:t>
      </w:r>
      <w:r w:rsidR="00345E5C" w:rsidRPr="00E23121">
        <w:t xml:space="preserve"> v</w:t>
      </w:r>
      <w:r w:rsidR="00345E5C">
        <w:t> </w:t>
      </w:r>
      <w:r w:rsidR="000251E4" w:rsidRPr="00E23121">
        <w:t>pondělí často chodil.</w:t>
      </w:r>
    </w:p>
    <w:p w:rsidR="00D34DB7" w:rsidRPr="00E23121" w:rsidRDefault="00D34DB7" w:rsidP="00E23121">
      <w:pPr>
        <w:pStyle w:val="Text"/>
      </w:pPr>
      <w:r w:rsidRPr="00E23121">
        <w:t>„</w:t>
      </w:r>
      <w:r w:rsidR="000251E4" w:rsidRPr="00E23121">
        <w:t>Doufám, že ano. Možná odpoledne. Dostala jsem pohled od Marianne</w:t>
      </w:r>
      <w:r w:rsidR="00345E5C" w:rsidRPr="00E23121">
        <w:t xml:space="preserve"> z</w:t>
      </w:r>
      <w:r w:rsidR="00345E5C">
        <w:t> </w:t>
      </w:r>
      <w:r w:rsidR="000251E4" w:rsidRPr="00E23121">
        <w:t>Korfu. Mám ho</w:t>
      </w:r>
      <w:r w:rsidR="00345E5C" w:rsidRPr="00E23121">
        <w:t xml:space="preserve"> u</w:t>
      </w:r>
      <w:r w:rsidR="00345E5C">
        <w:t> </w:t>
      </w:r>
      <w:r w:rsidR="000251E4" w:rsidRPr="00E23121">
        <w:t>postele. Podívejte se na něj.</w:t>
      </w:r>
      <w:r w:rsidRPr="00E23121">
        <w:t>“</w:t>
      </w:r>
      <w:r w:rsidR="000251E4" w:rsidRPr="00E23121">
        <w:t xml:space="preserve"> Mluví, jen aby mě ukolébala d</w:t>
      </w:r>
      <w:r w:rsidR="00CF0064">
        <w:t xml:space="preserve">o falešného pocitu bezpečí! </w:t>
      </w:r>
      <w:r w:rsidR="00345E5C">
        <w:t>„A </w:t>
      </w:r>
      <w:r w:rsidR="000251E4" w:rsidRPr="00E23121">
        <w:t>kdy</w:t>
      </w:r>
      <w:r w:rsidRPr="00E23121">
        <w:t>ž u</w:t>
      </w:r>
      <w:r w:rsidR="000251E4" w:rsidRPr="00E23121">
        <w:t>ž tam jste, podala byste mi, prosím, t</w:t>
      </w:r>
      <w:r w:rsidR="00CF0064">
        <w:t>u obálku, Genevieve? Tu</w:t>
      </w:r>
      <w:r w:rsidR="00345E5C">
        <w:t xml:space="preserve"> v </w:t>
      </w:r>
      <w:r w:rsidR="00CF0064">
        <w:t>té kní</w:t>
      </w:r>
      <w:r w:rsidR="000251E4" w:rsidRPr="00E23121">
        <w:t>žce.</w:t>
      </w:r>
      <w:r w:rsidRPr="00E23121">
        <w:t>“</w:t>
      </w:r>
    </w:p>
    <w:p w:rsidR="00D34DB7" w:rsidRPr="00E23121" w:rsidRDefault="000251E4" w:rsidP="00E23121">
      <w:pPr>
        <w:pStyle w:val="Text"/>
        <w:jc w:val="left"/>
      </w:pPr>
      <w:r w:rsidRPr="00E23121">
        <w:t>Poda</w:t>
      </w:r>
      <w:r w:rsidR="00554992" w:rsidRPr="00E23121">
        <w:t>la jsem</w:t>
      </w:r>
      <w:r w:rsidRPr="00E23121">
        <w:t xml:space="preserve"> jí tu obálku. Co jsem mohla dělat jiného?</w:t>
      </w:r>
    </w:p>
    <w:p w:rsidR="00D34DB7" w:rsidRPr="00E23121" w:rsidRDefault="00D34DB7" w:rsidP="00E23121">
      <w:pPr>
        <w:pStyle w:val="Text"/>
      </w:pPr>
      <w:r w:rsidRPr="00E23121">
        <w:t>„</w:t>
      </w:r>
      <w:r w:rsidR="000251E4" w:rsidRPr="00E23121">
        <w:t>Radši už poběžím,</w:t>
      </w:r>
      <w:r w:rsidRPr="00E23121">
        <w:t>“</w:t>
      </w:r>
      <w:r w:rsidR="008475BF">
        <w:t xml:space="preserve"> řekla jsem. „A</w:t>
      </w:r>
      <w:r w:rsidR="000251E4" w:rsidRPr="00E23121">
        <w:t>rt</w:t>
      </w:r>
      <w:r w:rsidR="008475BF">
        <w:t>hur chce vyvézt ven na kolečkové</w:t>
      </w:r>
      <w:r w:rsidR="000251E4" w:rsidRPr="00E23121">
        <w:t xml:space="preserve"> židli. Je takový krásný den.</w:t>
      </w:r>
      <w:r w:rsidRPr="00E23121">
        <w:t>“</w:t>
      </w:r>
    </w:p>
    <w:p w:rsidR="00D34DB7" w:rsidRPr="00E23121" w:rsidRDefault="00D34DB7" w:rsidP="00E23121">
      <w:pPr>
        <w:pStyle w:val="Text"/>
      </w:pPr>
      <w:r w:rsidRPr="00E23121">
        <w:t>„</w:t>
      </w:r>
      <w:r w:rsidR="000251E4" w:rsidRPr="00E23121">
        <w:t>Může ho vyvézt někdo jiný,</w:t>
      </w:r>
      <w:r w:rsidRPr="00E23121">
        <w:t>“</w:t>
      </w:r>
      <w:r w:rsidR="000251E4" w:rsidRPr="00E23121">
        <w:t xml:space="preserve"> řekla</w:t>
      </w:r>
      <w:r w:rsidR="00345E5C" w:rsidRPr="00E23121">
        <w:t xml:space="preserve"> a</w:t>
      </w:r>
      <w:r w:rsidR="00345E5C">
        <w:t> </w:t>
      </w:r>
      <w:r w:rsidR="000251E4" w:rsidRPr="00E23121">
        <w:t xml:space="preserve">uchopila tu dlouhou obálku do rukou. </w:t>
      </w:r>
      <w:r w:rsidRPr="00E23121">
        <w:t>„</w:t>
      </w:r>
      <w:r w:rsidR="000251E4" w:rsidRPr="00E23121">
        <w:t>Posaďte se na chvilku, Genevieve.</w:t>
      </w:r>
      <w:r w:rsidRPr="00E23121">
        <w:t>“</w:t>
      </w:r>
    </w:p>
    <w:p w:rsidR="00D34DB7" w:rsidRPr="00E23121" w:rsidRDefault="000251E4" w:rsidP="00E23121">
      <w:pPr>
        <w:pStyle w:val="Text"/>
      </w:pPr>
      <w:r w:rsidRPr="00E23121">
        <w:t xml:space="preserve">Znovu se objevil ten dlouhý složený list. Myslela </w:t>
      </w:r>
      <w:r w:rsidR="007C72C4">
        <w:t>jsem si, že pravděpodobně nejspí</w:t>
      </w:r>
      <w:r w:rsidRPr="00E23121">
        <w:t>š nebudu mít dost sil říct ne, ne prosím, nic mi neodkazujte, protože jsem pomyslela, tak jako vždycky, na Neda</w:t>
      </w:r>
      <w:r w:rsidR="00345E5C" w:rsidRPr="00E23121">
        <w:t xml:space="preserve"> a</w:t>
      </w:r>
      <w:r w:rsidR="00345E5C">
        <w:t> </w:t>
      </w:r>
      <w:r w:rsidRPr="00E23121">
        <w:t>na sebe</w:t>
      </w:r>
      <w:r w:rsidR="00345E5C" w:rsidRPr="00E23121">
        <w:t xml:space="preserve"> a</w:t>
      </w:r>
      <w:r w:rsidR="00345E5C">
        <w:t> </w:t>
      </w:r>
      <w:r w:rsidRPr="00E23121">
        <w:t>jak by se nám peníze jistě hodily.</w:t>
      </w:r>
    </w:p>
    <w:p w:rsidR="00D34DB7" w:rsidRPr="00E23121" w:rsidRDefault="000251E4" w:rsidP="00E23121">
      <w:pPr>
        <w:pStyle w:val="Text"/>
        <w:jc w:val="left"/>
      </w:pPr>
      <w:r w:rsidRPr="00E23121">
        <w:t>Stella pozvedla listinu</w:t>
      </w:r>
      <w:r w:rsidR="00345E5C" w:rsidRPr="00E23121">
        <w:t xml:space="preserve"> a</w:t>
      </w:r>
      <w:r w:rsidR="00345E5C">
        <w:t> </w:t>
      </w:r>
      <w:r w:rsidRPr="00E23121">
        <w:t xml:space="preserve">zeptala se: </w:t>
      </w:r>
      <w:r w:rsidR="00D34DB7" w:rsidRPr="00E23121">
        <w:t>„</w:t>
      </w:r>
      <w:r w:rsidRPr="00E23121">
        <w:t>Víte, co to je?</w:t>
      </w:r>
      <w:r w:rsidR="00D34DB7" w:rsidRPr="00E23121">
        <w:t>“</w:t>
      </w:r>
    </w:p>
    <w:p w:rsidR="00D34DB7" w:rsidRPr="00E23121" w:rsidRDefault="00D34DB7" w:rsidP="00E23121">
      <w:pPr>
        <w:pStyle w:val="Text"/>
        <w:jc w:val="left"/>
      </w:pPr>
      <w:r w:rsidRPr="00E23121">
        <w:t>„</w:t>
      </w:r>
      <w:r w:rsidR="000251E4" w:rsidRPr="00E23121">
        <w:t>To je vaše závěť?</w:t>
      </w:r>
      <w:r w:rsidRPr="00E23121">
        <w:t>“</w:t>
      </w:r>
      <w:r w:rsidR="000251E4" w:rsidRPr="00E23121">
        <w:t xml:space="preserve"> řekla jsem rozmrzele.</w:t>
      </w:r>
    </w:p>
    <w:p w:rsidR="00D34DB7" w:rsidRPr="00E23121" w:rsidRDefault="00D34DB7" w:rsidP="00E23121">
      <w:pPr>
        <w:pStyle w:val="Text"/>
      </w:pPr>
      <w:r w:rsidRPr="00E23121">
        <w:t>„</w:t>
      </w:r>
      <w:r w:rsidR="000251E4" w:rsidRPr="00E23121">
        <w:t>Moje závěť? Dobré nebe, to ne. Podívejte se. To jsou dokumenty</w:t>
      </w:r>
      <w:r w:rsidR="00345E5C" w:rsidRPr="00E23121">
        <w:t xml:space="preserve"> k</w:t>
      </w:r>
      <w:r w:rsidR="00345E5C">
        <w:t> </w:t>
      </w:r>
      <w:r w:rsidR="000251E4" w:rsidRPr="00E23121">
        <w:t>jednomu domu.</w:t>
      </w:r>
      <w:r w:rsidRPr="00E23121">
        <w:t>“</w:t>
      </w:r>
    </w:p>
    <w:p w:rsidR="00D34DB7" w:rsidRPr="00E23121" w:rsidRDefault="000251E4" w:rsidP="00E23121">
      <w:pPr>
        <w:pStyle w:val="Text"/>
      </w:pPr>
      <w:r w:rsidRPr="00E23121">
        <w:t>Ta úleva. Dostavilo se pokušení</w:t>
      </w:r>
      <w:r w:rsidR="00345E5C" w:rsidRPr="00E23121">
        <w:t xml:space="preserve"> a</w:t>
      </w:r>
      <w:r w:rsidR="00345E5C">
        <w:t> </w:t>
      </w:r>
      <w:r w:rsidRPr="00E23121">
        <w:t>já</w:t>
      </w:r>
      <w:r w:rsidR="00345E5C" w:rsidRPr="00E23121">
        <w:t xml:space="preserve"> s</w:t>
      </w:r>
      <w:r w:rsidR="00345E5C">
        <w:t> </w:t>
      </w:r>
      <w:r w:rsidRPr="00E23121">
        <w:t>ním musela něco udělat. Věděla jsem, že bych nedokázala odolat,</w:t>
      </w:r>
      <w:r w:rsidR="00345E5C" w:rsidRPr="00E23121">
        <w:t xml:space="preserve"> a</w:t>
      </w:r>
      <w:r w:rsidR="00345E5C">
        <w:t> </w:t>
      </w:r>
      <w:r w:rsidRPr="00E23121">
        <w:t>byla jsem ráda, že ani nemusím. Sáhla jsem na hlohový amulet</w:t>
      </w:r>
      <w:r w:rsidR="00345E5C" w:rsidRPr="00E23121">
        <w:t xml:space="preserve"> a</w:t>
      </w:r>
      <w:r w:rsidR="00345E5C">
        <w:t> </w:t>
      </w:r>
      <w:r w:rsidR="007C72C4">
        <w:t>chví</w:t>
      </w:r>
      <w:r w:rsidRPr="00E23121">
        <w:t>li ho podržela. Musela si myslet, že jsem hloupá, protože nevím, co jsou to dokumenty</w:t>
      </w:r>
      <w:r w:rsidR="00345E5C" w:rsidRPr="00E23121">
        <w:t xml:space="preserve"> k</w:t>
      </w:r>
      <w:r w:rsidR="00345E5C">
        <w:t> </w:t>
      </w:r>
      <w:r w:rsidRPr="00E23121">
        <w:t>domu,</w:t>
      </w:r>
      <w:r w:rsidR="00345E5C" w:rsidRPr="00E23121">
        <w:t xml:space="preserve"> a</w:t>
      </w:r>
      <w:r w:rsidR="00345E5C">
        <w:t> </w:t>
      </w:r>
      <w:r w:rsidRPr="00E23121">
        <w:t>první papír, který mi podala, mi nic neříkal. Byl napsaný ležatým písmem</w:t>
      </w:r>
      <w:r w:rsidR="00345E5C" w:rsidRPr="00E23121">
        <w:t xml:space="preserve"> s</w:t>
      </w:r>
      <w:r w:rsidR="00345E5C">
        <w:t> </w:t>
      </w:r>
      <w:r w:rsidRPr="00E23121">
        <w:t>mnoha ozdobami</w:t>
      </w:r>
      <w:r w:rsidR="00345E5C" w:rsidRPr="00E23121">
        <w:t xml:space="preserve"> a</w:t>
      </w:r>
      <w:r w:rsidR="00345E5C">
        <w:t> </w:t>
      </w:r>
      <w:r w:rsidRPr="00E23121">
        <w:t>kudrlinkami, tak trochu jako psával dědeček. Začala jsem číst nahlas.</w:t>
      </w:r>
    </w:p>
    <w:p w:rsidR="00D34DB7" w:rsidRPr="00E23121" w:rsidRDefault="00D34DB7" w:rsidP="00E23121">
      <w:pPr>
        <w:pStyle w:val="Text"/>
      </w:pPr>
      <w:r w:rsidRPr="00E23121">
        <w:t>„</w:t>
      </w:r>
      <w:r w:rsidR="000251E4" w:rsidRPr="00E23121">
        <w:t>Tato smlouva se uzavírá dvacátého devátého července tisíc devět set čtyřicet devět mezi Thomasem Archibaldem Wai</w:t>
      </w:r>
      <w:r w:rsidRPr="00E23121">
        <w:t>nw</w:t>
      </w:r>
      <w:r w:rsidR="000251E4" w:rsidRPr="00E23121">
        <w:t>rightem</w:t>
      </w:r>
      <w:r w:rsidR="00345E5C" w:rsidRPr="00E23121">
        <w:t xml:space="preserve"> </w:t>
      </w:r>
      <w:r w:rsidR="00345E5C" w:rsidRPr="00E23121">
        <w:lastRenderedPageBreak/>
        <w:t>z</w:t>
      </w:r>
      <w:r w:rsidR="00345E5C">
        <w:t> </w:t>
      </w:r>
      <w:r w:rsidR="000251E4" w:rsidRPr="00E23121">
        <w:t>Palingsu, Hemingford Grey</w:t>
      </w:r>
      <w:r w:rsidR="00345E5C" w:rsidRPr="00E23121">
        <w:t xml:space="preserve"> v</w:t>
      </w:r>
      <w:r w:rsidR="00345E5C">
        <w:t> </w:t>
      </w:r>
      <w:r w:rsidR="000251E4" w:rsidRPr="00E23121">
        <w:t xml:space="preserve">hrabství Huntingdon, Královské námořnictvo (dále </w:t>
      </w:r>
      <w:r w:rsidR="00CF0064">
        <w:t>‚</w:t>
      </w:r>
      <w:r w:rsidR="000251E4" w:rsidRPr="00E23121">
        <w:t>prodávající</w:t>
      </w:r>
      <w:r w:rsidR="00CF0064">
        <w:t>‘</w:t>
      </w:r>
      <w:r w:rsidR="000251E4" w:rsidRPr="00E23121">
        <w:t>) na jedné straně</w:t>
      </w:r>
      <w:r w:rsidR="00345E5C" w:rsidRPr="00E23121">
        <w:t xml:space="preserve"> a</w:t>
      </w:r>
      <w:r w:rsidR="00345E5C">
        <w:t> </w:t>
      </w:r>
      <w:r w:rsidR="000251E4" w:rsidRPr="00E23121">
        <w:t>Williamem Johnem Rogersonem</w:t>
      </w:r>
      <w:r w:rsidRPr="00E23121">
        <w:t>…“</w:t>
      </w:r>
    </w:p>
    <w:p w:rsidR="00D34DB7" w:rsidRPr="00E23121" w:rsidRDefault="000251E4" w:rsidP="00E23121">
      <w:pPr>
        <w:pStyle w:val="Text"/>
        <w:jc w:val="left"/>
      </w:pPr>
      <w:r w:rsidRPr="00E23121">
        <w:t xml:space="preserve">Přerušila mě. </w:t>
      </w:r>
      <w:r w:rsidR="00D34DB7" w:rsidRPr="00E23121">
        <w:t>„</w:t>
      </w:r>
      <w:r w:rsidRPr="00E23121">
        <w:t>Ano, to jsem četla. Podívejte se na tohle.</w:t>
      </w:r>
      <w:r w:rsidR="00D34DB7" w:rsidRPr="00E23121">
        <w:t>“</w:t>
      </w:r>
    </w:p>
    <w:p w:rsidR="00D34DB7" w:rsidRPr="00E23121" w:rsidRDefault="000251E4" w:rsidP="00E23121">
      <w:pPr>
        <w:pStyle w:val="Text"/>
      </w:pPr>
      <w:r w:rsidRPr="00E23121">
        <w:t>Bylo to napsáno na stroji</w:t>
      </w:r>
      <w:r w:rsidR="00345E5C" w:rsidRPr="00E23121">
        <w:t xml:space="preserve"> a</w:t>
      </w:r>
      <w:r w:rsidR="00345E5C">
        <w:t> </w:t>
      </w:r>
      <w:r w:rsidRPr="00E23121">
        <w:t>vypadalo to mnohem moderněji, přestože datum bylo jen</w:t>
      </w:r>
      <w:r w:rsidR="00345E5C" w:rsidRPr="00E23121">
        <w:t xml:space="preserve"> o</w:t>
      </w:r>
      <w:r w:rsidR="00345E5C">
        <w:t> </w:t>
      </w:r>
      <w:r w:rsidR="007C72C4">
        <w:t>patnáct let mladší</w:t>
      </w:r>
      <w:r w:rsidRPr="00E23121">
        <w:t>. Stella si to zřejmě nechtěla vyposlechnout, takže jsem si to přečetla, tedy částečně, jen pro sebe. Na přední straně stálo: W. J. Rogerson, Es</w:t>
      </w:r>
      <w:r w:rsidR="007C72C4">
        <w:t>q. Paní S. M. Newlandové</w:t>
      </w:r>
      <w:r w:rsidR="00345E5C" w:rsidRPr="00E23121">
        <w:t xml:space="preserve"> a</w:t>
      </w:r>
      <w:r w:rsidR="00345E5C">
        <w:t> </w:t>
      </w:r>
      <w:r w:rsidRPr="00E23121">
        <w:t xml:space="preserve">pod tím </w:t>
      </w:r>
      <w:r w:rsidR="00D34DB7" w:rsidRPr="00E23121">
        <w:t>„</w:t>
      </w:r>
      <w:r w:rsidRPr="00E23121">
        <w:t>Smlouva</w:t>
      </w:r>
      <w:r w:rsidR="00345E5C" w:rsidRPr="00E23121">
        <w:t xml:space="preserve"> o</w:t>
      </w:r>
      <w:r w:rsidR="00345E5C">
        <w:t> </w:t>
      </w:r>
      <w:r w:rsidRPr="00E23121">
        <w:t>vlastnictví nemovito</w:t>
      </w:r>
      <w:r w:rsidR="00393BD5">
        <w:t>sti bez jakýchkoli závazků známé</w:t>
      </w:r>
      <w:r w:rsidRPr="00E23121">
        <w:t xml:space="preserve"> jako Molucca</w:t>
      </w:r>
      <w:r w:rsidR="00345E5C" w:rsidRPr="00E23121">
        <w:t xml:space="preserve"> a</w:t>
      </w:r>
      <w:r w:rsidR="00345E5C">
        <w:t> </w:t>
      </w:r>
      <w:r w:rsidRPr="00E23121">
        <w:t>umístěné</w:t>
      </w:r>
      <w:r w:rsidR="00345E5C" w:rsidRPr="00E23121">
        <w:t xml:space="preserve"> v</w:t>
      </w:r>
      <w:r w:rsidR="00345E5C">
        <w:t> </w:t>
      </w:r>
      <w:r w:rsidRPr="00E23121">
        <w:t>Thelmarshi</w:t>
      </w:r>
      <w:r w:rsidR="00345E5C" w:rsidRPr="00E23121">
        <w:t xml:space="preserve"> v</w:t>
      </w:r>
      <w:r w:rsidR="00345E5C">
        <w:t> </w:t>
      </w:r>
      <w:r w:rsidRPr="00E23121">
        <w:t>hrabství Norfolk</w:t>
      </w:r>
      <w:r w:rsidR="00D34DB7" w:rsidRPr="00E23121">
        <w:t>“</w:t>
      </w:r>
      <w:r w:rsidRPr="00E23121">
        <w:t xml:space="preserve">. Uvnitř stálo víceméně totéž, co už jsem četla nahlas, jenom tentokrát byl </w:t>
      </w:r>
      <w:r w:rsidR="00D34DB7" w:rsidRPr="00E23121">
        <w:t>„</w:t>
      </w:r>
      <w:r w:rsidRPr="00E23121">
        <w:t>prodávající</w:t>
      </w:r>
      <w:r w:rsidR="00D34DB7" w:rsidRPr="00E23121">
        <w:t>“</w:t>
      </w:r>
      <w:r w:rsidRPr="00E23121">
        <w:t xml:space="preserve"> tenhle William John Rogerson</w:t>
      </w:r>
      <w:r w:rsidR="00345E5C" w:rsidRPr="00E23121">
        <w:t xml:space="preserve"> a</w:t>
      </w:r>
      <w:r w:rsidR="00345E5C">
        <w:t> </w:t>
      </w:r>
      <w:r w:rsidR="00D34DB7" w:rsidRPr="00E23121">
        <w:t>„</w:t>
      </w:r>
      <w:r w:rsidRPr="00E23121">
        <w:t>kupující</w:t>
      </w:r>
      <w:r w:rsidR="00D34DB7" w:rsidRPr="00E23121">
        <w:t>“</w:t>
      </w:r>
      <w:r w:rsidRPr="00E23121">
        <w:t xml:space="preserve"> byla Stella.</w:t>
      </w:r>
    </w:p>
    <w:p w:rsidR="00D34DB7" w:rsidRPr="00E23121" w:rsidRDefault="00D34DB7" w:rsidP="00215ED1">
      <w:pPr>
        <w:pStyle w:val="Text"/>
      </w:pPr>
      <w:r w:rsidRPr="00E23121">
        <w:t>„</w:t>
      </w:r>
      <w:r w:rsidR="000251E4" w:rsidRPr="00E23121">
        <w:t>Je to dům, který jsem koupila</w:t>
      </w:r>
      <w:r w:rsidR="00345E5C" w:rsidRPr="00E23121">
        <w:t xml:space="preserve"> v</w:t>
      </w:r>
      <w:r w:rsidR="00345E5C">
        <w:t> </w:t>
      </w:r>
      <w:r w:rsidR="000251E4" w:rsidRPr="00E23121">
        <w:t>roce 1964,</w:t>
      </w:r>
      <w:r w:rsidRPr="00E23121">
        <w:t>“</w:t>
      </w:r>
      <w:r w:rsidR="000251E4" w:rsidRPr="00E23121">
        <w:t xml:space="preserve"> řekla</w:t>
      </w:r>
      <w:r w:rsidR="00345E5C" w:rsidRPr="00E23121">
        <w:t xml:space="preserve"> a</w:t>
      </w:r>
      <w:r w:rsidR="00345E5C">
        <w:t> </w:t>
      </w:r>
      <w:r w:rsidR="000251E4" w:rsidRPr="00E23121">
        <w:t>najednou jí hlas zvážněl</w:t>
      </w:r>
      <w:r w:rsidR="00345E5C" w:rsidRPr="00E23121">
        <w:t xml:space="preserve"> a</w:t>
      </w:r>
      <w:r w:rsidR="00345E5C">
        <w:t> </w:t>
      </w:r>
      <w:r w:rsidR="000251E4" w:rsidRPr="00E23121">
        <w:t>zazněla</w:t>
      </w:r>
      <w:r w:rsidR="00345E5C" w:rsidRPr="00E23121">
        <w:t xml:space="preserve"> v</w:t>
      </w:r>
      <w:r w:rsidR="00345E5C">
        <w:t> </w:t>
      </w:r>
      <w:r w:rsidR="000251E4" w:rsidRPr="00E23121">
        <w:t>něm tíseň. Jako by mluvila</w:t>
      </w:r>
      <w:r w:rsidR="00345E5C" w:rsidRPr="00E23121">
        <w:t xml:space="preserve"> o</w:t>
      </w:r>
      <w:r w:rsidR="00345E5C">
        <w:t> </w:t>
      </w:r>
      <w:r w:rsidR="000251E4" w:rsidRPr="00E23121">
        <w:t xml:space="preserve">nějakém velice důležitém kroku, který </w:t>
      </w:r>
      <w:r w:rsidR="00296989">
        <w:t>kdy</w:t>
      </w:r>
      <w:r w:rsidR="000251E4" w:rsidRPr="00E23121">
        <w:t>si učinila, jednom</w:t>
      </w:r>
      <w:r w:rsidR="00345E5C" w:rsidRPr="00E23121">
        <w:t xml:space="preserve"> z</w:t>
      </w:r>
      <w:r w:rsidR="00345E5C">
        <w:t> </w:t>
      </w:r>
      <w:r w:rsidR="0084338D" w:rsidRPr="00E23121">
        <w:t>nej</w:t>
      </w:r>
      <w:r w:rsidR="00215ED1">
        <w:t>důležitějších</w:t>
      </w:r>
      <w:r w:rsidR="00345E5C">
        <w:t xml:space="preserve"> v </w:t>
      </w:r>
      <w:r w:rsidR="00215ED1">
        <w:t>její</w:t>
      </w:r>
      <w:r w:rsidR="000251E4" w:rsidRPr="00E23121">
        <w:t>m životě. Možná tomu tak bylo. Zvedla pohled od dalších papírů, kte</w:t>
      </w:r>
      <w:r w:rsidR="00CC5AD8" w:rsidRPr="00E23121">
        <w:t>ré</w:t>
      </w:r>
      <w:r w:rsidR="000251E4" w:rsidRPr="00E23121">
        <w:t xml:space="preserve"> držela</w:t>
      </w:r>
      <w:r w:rsidR="00345E5C" w:rsidRPr="00E23121">
        <w:t xml:space="preserve"> v</w:t>
      </w:r>
      <w:r w:rsidR="00345E5C">
        <w:t> </w:t>
      </w:r>
      <w:r w:rsidR="000251E4" w:rsidRPr="00E23121">
        <w:t>ruce, pohlédla na mě</w:t>
      </w:r>
      <w:r w:rsidR="00345E5C" w:rsidRPr="00E23121">
        <w:t xml:space="preserve"> a</w:t>
      </w:r>
      <w:r w:rsidR="00345E5C">
        <w:t> </w:t>
      </w:r>
      <w:r w:rsidR="000251E4" w:rsidRPr="00E23121">
        <w:t xml:space="preserve">odvrátila oči. </w:t>
      </w:r>
      <w:r w:rsidRPr="00E23121">
        <w:t>„</w:t>
      </w:r>
      <w:r w:rsidR="000251E4" w:rsidRPr="00E23121">
        <w:t>Tohle zůstane jenom mezi námi dvěma, Genevieve. Ne aby</w:t>
      </w:r>
      <w:r w:rsidRPr="00E23121">
        <w:t>…“</w:t>
      </w:r>
      <w:r w:rsidR="000251E4" w:rsidRPr="00E23121">
        <w:t xml:space="preserve"> odmlčela se</w:t>
      </w:r>
      <w:r w:rsidR="00345E5C" w:rsidRPr="00E23121">
        <w:t xml:space="preserve"> a</w:t>
      </w:r>
      <w:r w:rsidR="00345E5C">
        <w:t> </w:t>
      </w:r>
      <w:r w:rsidR="000251E4" w:rsidRPr="00E23121">
        <w:t xml:space="preserve">hledala zřejmě, jak to nejlépe vyjádřit, </w:t>
      </w:r>
      <w:r w:rsidRPr="00E23121">
        <w:t>„…</w:t>
      </w:r>
      <w:r w:rsidR="000251E4" w:rsidRPr="00E23121">
        <w:t xml:space="preserve"> aby se</w:t>
      </w:r>
      <w:r w:rsidR="00345E5C" w:rsidRPr="00E23121">
        <w:t xml:space="preserve"> o</w:t>
      </w:r>
      <w:r w:rsidR="00345E5C">
        <w:t> </w:t>
      </w:r>
      <w:r w:rsidR="000251E4" w:rsidRPr="00E23121">
        <w:t>tom všeobecně vědělo.</w:t>
      </w:r>
      <w:r w:rsidRPr="00E23121">
        <w:t>“</w:t>
      </w:r>
    </w:p>
    <w:p w:rsidR="00D34DB7" w:rsidRPr="00E23121" w:rsidRDefault="000251E4" w:rsidP="00E23121">
      <w:pPr>
        <w:pStyle w:val="Text"/>
      </w:pPr>
      <w:r w:rsidRPr="00E23121">
        <w:t xml:space="preserve">Co jsem </w:t>
      </w:r>
      <w:r w:rsidR="00393BD5">
        <w:t>na to měla říct? Vrátila jsem jí</w:t>
      </w:r>
      <w:r w:rsidRPr="00E23121">
        <w:t xml:space="preserve"> listi</w:t>
      </w:r>
      <w:r w:rsidR="00215ED1">
        <w:t>ny. Zasunula je zpátky do obálk</w:t>
      </w:r>
      <w:r w:rsidRPr="00E23121">
        <w:t>y spolu</w:t>
      </w:r>
      <w:r w:rsidR="00345E5C" w:rsidRPr="00E23121">
        <w:t xml:space="preserve"> s</w:t>
      </w:r>
      <w:r w:rsidR="00345E5C">
        <w:t> </w:t>
      </w:r>
      <w:r w:rsidRPr="00E23121">
        <w:t xml:space="preserve">ostatními. </w:t>
      </w:r>
      <w:r w:rsidR="00D34DB7" w:rsidRPr="00E23121">
        <w:t>„</w:t>
      </w:r>
      <w:r w:rsidRPr="00E23121">
        <w:t>Šla byste se mnou nahoru?</w:t>
      </w:r>
      <w:r w:rsidR="00D34DB7" w:rsidRPr="00E23121">
        <w:t>“</w:t>
      </w:r>
    </w:p>
    <w:p w:rsidR="00D34DB7" w:rsidRPr="00E23121" w:rsidRDefault="00D34DB7" w:rsidP="00E23121">
      <w:pPr>
        <w:pStyle w:val="Text"/>
        <w:jc w:val="left"/>
      </w:pPr>
      <w:r w:rsidRPr="00E23121">
        <w:t>„</w:t>
      </w:r>
      <w:r w:rsidR="00215ED1">
        <w:t>Jak prosí</w:t>
      </w:r>
      <w:r w:rsidR="000251E4" w:rsidRPr="00E23121">
        <w:t>m?</w:t>
      </w:r>
      <w:r w:rsidRPr="00E23121">
        <w:t>“</w:t>
      </w:r>
      <w:r w:rsidR="00975C25">
        <w:t xml:space="preserve"> řekla j</w:t>
      </w:r>
      <w:r w:rsidR="000251E4" w:rsidRPr="00E23121">
        <w:t>sem.</w:t>
      </w:r>
    </w:p>
    <w:p w:rsidR="00D34DB7" w:rsidRPr="00E23121" w:rsidRDefault="00D34DB7" w:rsidP="00E23121">
      <w:pPr>
        <w:pStyle w:val="Text"/>
        <w:jc w:val="left"/>
      </w:pPr>
      <w:r w:rsidRPr="00E23121">
        <w:t>„</w:t>
      </w:r>
      <w:r w:rsidR="000251E4" w:rsidRPr="00E23121">
        <w:t>Chci vám něco ukázat.</w:t>
      </w:r>
      <w:r w:rsidRPr="00E23121">
        <w:t>“</w:t>
      </w:r>
    </w:p>
    <w:p w:rsidR="00D34DB7" w:rsidRPr="00E23121" w:rsidRDefault="000251E4" w:rsidP="00E23121">
      <w:pPr>
        <w:pStyle w:val="Text"/>
      </w:pPr>
      <w:r w:rsidRPr="00E23121">
        <w:t>Stella chodí docela dobře. Nemůže sice chodit rychle, protože nemůže popadnout dech, ale nohy má</w:t>
      </w:r>
      <w:r w:rsidR="00345E5C" w:rsidRPr="00E23121">
        <w:t xml:space="preserve"> v</w:t>
      </w:r>
      <w:r w:rsidR="00345E5C">
        <w:t> </w:t>
      </w:r>
      <w:r w:rsidRPr="00E23121">
        <w:t>pořádku, nemá artrit</w:t>
      </w:r>
      <w:r w:rsidR="00215ED1">
        <w:t>i</w:t>
      </w:r>
      <w:r w:rsidR="00D34DB7" w:rsidRPr="00E23121">
        <w:t>d</w:t>
      </w:r>
      <w:r w:rsidR="00975C25">
        <w:t>u jako Maud nebo Gra</w:t>
      </w:r>
      <w:r w:rsidRPr="00E23121">
        <w:t>cie. Nabídla jsem jí rámě, ale zavrtěla hlavou. Hlavní schodiště</w:t>
      </w:r>
      <w:r w:rsidR="00345E5C" w:rsidRPr="00E23121">
        <w:t xml:space="preserve"> v</w:t>
      </w:r>
      <w:r w:rsidR="00345E5C">
        <w:t> </w:t>
      </w:r>
      <w:r w:rsidRPr="00E23121">
        <w:t>Middleton Hallu je široké</w:t>
      </w:r>
      <w:r w:rsidR="00345E5C" w:rsidRPr="00E23121">
        <w:t xml:space="preserve"> a</w:t>
      </w:r>
      <w:r w:rsidR="00345E5C">
        <w:t> </w:t>
      </w:r>
      <w:r w:rsidRPr="00E23121">
        <w:t>schody nejsou vysoké, ale nechodí se po něm snadno, protože je</w:t>
      </w:r>
      <w:r w:rsidR="00345E5C" w:rsidRPr="00E23121">
        <w:t xml:space="preserve"> z</w:t>
      </w:r>
      <w:r w:rsidR="00345E5C">
        <w:t> </w:t>
      </w:r>
      <w:r w:rsidRPr="00E23121">
        <w:t>leštěného dřeva</w:t>
      </w:r>
      <w:r w:rsidR="00345E5C" w:rsidRPr="00E23121">
        <w:t xml:space="preserve"> a</w:t>
      </w:r>
      <w:r w:rsidR="00345E5C">
        <w:t> </w:t>
      </w:r>
      <w:r w:rsidR="00E652BE">
        <w:t xml:space="preserve">není </w:t>
      </w:r>
      <w:r w:rsidRPr="00E23121">
        <w:t>na něm koberec. Nešlo mi do hlavy, proč tam není koberec,</w:t>
      </w:r>
      <w:r w:rsidR="00345E5C" w:rsidRPr="00E23121">
        <w:t xml:space="preserve"> a</w:t>
      </w:r>
      <w:r w:rsidR="00345E5C">
        <w:t> </w:t>
      </w:r>
      <w:r w:rsidRPr="00E23121">
        <w:t>pak mi došlo, že je to proto, že si Lena nepřeje, aby staří lidé courali po schodech sem</w:t>
      </w:r>
      <w:r w:rsidR="00345E5C" w:rsidRPr="00E23121">
        <w:t xml:space="preserve"> a</w:t>
      </w:r>
      <w:r w:rsidR="00345E5C">
        <w:t> </w:t>
      </w:r>
      <w:r w:rsidRPr="00E23121">
        <w:t xml:space="preserve">tam. Víc jí vyhovuje, když chodí pěkně pomaloučku, drží se zábradlí, nebo ještě </w:t>
      </w:r>
      <w:r w:rsidR="00B13A22">
        <w:t>líp</w:t>
      </w:r>
      <w:r w:rsidRPr="00E23121">
        <w:t>, když zůstávají ve svých pokojích nebo</w:t>
      </w:r>
      <w:r w:rsidR="00345E5C" w:rsidRPr="00E23121">
        <w:t xml:space="preserve"> v</w:t>
      </w:r>
      <w:r w:rsidR="00345E5C">
        <w:t> </w:t>
      </w:r>
      <w:r w:rsidRPr="00E23121">
        <w:t>salonu, takže ví, kde je má. Stella šla po straně schodiště</w:t>
      </w:r>
      <w:r w:rsidR="00345E5C" w:rsidRPr="00E23121">
        <w:t xml:space="preserve"> a</w:t>
      </w:r>
      <w:r w:rsidR="00345E5C">
        <w:t> </w:t>
      </w:r>
      <w:r w:rsidRPr="00E23121">
        <w:t>přidržovala se zábradlí. Když jsem viděla tu její starou ruku</w:t>
      </w:r>
      <w:r w:rsidR="00345E5C" w:rsidRPr="00E23121">
        <w:t xml:space="preserve"> s</w:t>
      </w:r>
      <w:r w:rsidR="00345E5C">
        <w:t> </w:t>
      </w:r>
      <w:r w:rsidRPr="00E23121">
        <w:t xml:space="preserve">nehty </w:t>
      </w:r>
      <w:r w:rsidRPr="00E23121">
        <w:lastRenderedPageBreak/>
        <w:t>mladé dívky, jak se pevně drží kluzk</w:t>
      </w:r>
      <w:r w:rsidR="00393BD5">
        <w:t>ého dřeva, přišlo mi ji znovu lí</w:t>
      </w:r>
      <w:r w:rsidRPr="00E23121">
        <w:t>to.</w:t>
      </w:r>
      <w:r w:rsidR="00345E5C" w:rsidRPr="00E23121">
        <w:t xml:space="preserve"> A</w:t>
      </w:r>
      <w:r w:rsidR="00345E5C">
        <w:t> </w:t>
      </w:r>
      <w:r w:rsidRPr="00E23121">
        <w:t>popadl mě vztek na Lenu, že tam není plo</w:t>
      </w:r>
      <w:r w:rsidR="00AA3301">
        <w:t>šina na pojízdné</w:t>
      </w:r>
      <w:r w:rsidRPr="00E23121">
        <w:t xml:space="preserve"> křeslo.</w:t>
      </w:r>
      <w:r w:rsidR="001E0F7F">
        <w:t xml:space="preserve"> Když</w:t>
      </w:r>
      <w:r w:rsidRPr="00E23121">
        <w:t xml:space="preserve"> vezmu</w:t>
      </w:r>
      <w:r w:rsidR="00345E5C" w:rsidRPr="00E23121">
        <w:t xml:space="preserve"> v</w:t>
      </w:r>
      <w:r w:rsidR="00345E5C">
        <w:t> </w:t>
      </w:r>
      <w:r w:rsidRPr="00E23121">
        <w:t>úvahu, kolik všichni platí, jistě by se na ni pár stovek našlo.</w:t>
      </w:r>
    </w:p>
    <w:p w:rsidR="00D34DB7" w:rsidRPr="00E23121" w:rsidRDefault="000251E4" w:rsidP="00E23121">
      <w:pPr>
        <w:pStyle w:val="Text"/>
      </w:pPr>
      <w:r w:rsidRPr="00E23121">
        <w:t>Nahoře na schodech musela Stella zůstat chvíli stát, aby popadla d</w:t>
      </w:r>
      <w:r w:rsidR="007C72C4">
        <w:t>ech. Neměla jsem nejmenší ponětí</w:t>
      </w:r>
      <w:r w:rsidRPr="00E23121">
        <w:t>, kam mě to vede, protože jsem zapomněla, že tady nahoře nejsou jenom pokoje pro rezidenty, ale na konci cho</w:t>
      </w:r>
      <w:r w:rsidR="007C72C4">
        <w:t>dby že je místnost, které se řík</w:t>
      </w:r>
      <w:r w:rsidRPr="00E23121">
        <w:t>á horní salon. Problém je</w:t>
      </w:r>
      <w:r w:rsidR="00345E5C" w:rsidRPr="00E23121">
        <w:t xml:space="preserve"> v</w:t>
      </w:r>
      <w:r w:rsidR="00345E5C">
        <w:t> </w:t>
      </w:r>
      <w:r w:rsidRPr="00E23121">
        <w:t>tom, že nikdo</w:t>
      </w:r>
      <w:r w:rsidR="00345E5C" w:rsidRPr="00E23121">
        <w:t xml:space="preserve"> z</w:t>
      </w:r>
      <w:r w:rsidR="00345E5C">
        <w:t> </w:t>
      </w:r>
      <w:r w:rsidR="007C72C4">
        <w:t>horních pokojů ho zřejmě nevyu</w:t>
      </w:r>
      <w:r w:rsidRPr="00E23121">
        <w:t>žívá. Jsou asi příliš zchátralí, než aby opouštěli pokoje, jinak by dvakrát denně raději riskovali</w:t>
      </w:r>
      <w:r w:rsidR="007E320D">
        <w:t xml:space="preserve"> nebezpečné</w:t>
      </w:r>
      <w:r w:rsidRPr="00E23121">
        <w:t xml:space="preserve"> schody kvůli společnosti</w:t>
      </w:r>
      <w:r w:rsidR="00345E5C" w:rsidRPr="00E23121">
        <w:t xml:space="preserve"> v</w:t>
      </w:r>
      <w:r w:rsidR="00345E5C">
        <w:t> </w:t>
      </w:r>
      <w:r w:rsidRPr="00E23121">
        <w:t>přízemí.</w:t>
      </w:r>
    </w:p>
    <w:p w:rsidR="00D34DB7" w:rsidRPr="00E23121" w:rsidRDefault="000251E4" w:rsidP="00E23121">
      <w:pPr>
        <w:pStyle w:val="Text"/>
      </w:pPr>
      <w:r w:rsidRPr="00E23121">
        <w:t>Horní salon je docela malý. Je tam pohovka pro tři</w:t>
      </w:r>
      <w:r w:rsidR="00345E5C" w:rsidRPr="00E23121">
        <w:t xml:space="preserve"> a</w:t>
      </w:r>
      <w:r w:rsidR="00345E5C">
        <w:t> </w:t>
      </w:r>
      <w:r w:rsidRPr="00E23121">
        <w:t>pár různorodých křesel rozestavěných proti televizi. Televize je ale černobílá</w:t>
      </w:r>
      <w:r w:rsidR="00345E5C" w:rsidRPr="00E23121">
        <w:t xml:space="preserve"> a</w:t>
      </w:r>
      <w:r w:rsidR="00345E5C">
        <w:t> </w:t>
      </w:r>
      <w:r w:rsidR="00C76319">
        <w:t>obraz lí</w:t>
      </w:r>
      <w:r w:rsidRPr="00E23121">
        <w:t>tá. Na horním salonu je nejlepší v</w:t>
      </w:r>
      <w:r w:rsidR="00C76319">
        <w:t>yhlídka: je odtamtud vidět na mí</w:t>
      </w:r>
      <w:r w:rsidRPr="00E23121">
        <w:t>le daleko. Stella mě zavedla</w:t>
      </w:r>
      <w:r w:rsidR="00345E5C" w:rsidRPr="00E23121">
        <w:t xml:space="preserve"> k</w:t>
      </w:r>
      <w:r w:rsidR="00345E5C">
        <w:t> </w:t>
      </w:r>
      <w:r w:rsidRPr="00E23121">
        <w:t>oknu</w:t>
      </w:r>
      <w:r w:rsidR="00345E5C" w:rsidRPr="00E23121">
        <w:t xml:space="preserve"> a</w:t>
      </w:r>
      <w:r w:rsidR="00345E5C">
        <w:t> </w:t>
      </w:r>
      <w:r w:rsidRPr="00E23121">
        <w:t>tam jsme stály</w:t>
      </w:r>
      <w:r w:rsidR="00345E5C" w:rsidRPr="00E23121">
        <w:t xml:space="preserve"> a</w:t>
      </w:r>
      <w:r w:rsidR="00345E5C">
        <w:t> </w:t>
      </w:r>
      <w:r w:rsidRPr="00E23121">
        <w:t xml:space="preserve">dívaly se </w:t>
      </w:r>
      <w:r w:rsidR="00215ED1">
        <w:t>přes louky</w:t>
      </w:r>
      <w:r w:rsidR="00345E5C">
        <w:t xml:space="preserve"> a </w:t>
      </w:r>
      <w:r w:rsidR="00215ED1">
        <w:t>blata až</w:t>
      </w:r>
      <w:r w:rsidR="00345E5C">
        <w:t xml:space="preserve"> k </w:t>
      </w:r>
      <w:r w:rsidR="00215ED1">
        <w:t>říčce Li</w:t>
      </w:r>
      <w:r w:rsidRPr="00E23121">
        <w:t>ttle Ous</w:t>
      </w:r>
      <w:r w:rsidR="00D34DB7" w:rsidRPr="00E23121">
        <w:t>e</w:t>
      </w:r>
      <w:r w:rsidR="00345E5C" w:rsidRPr="00E23121">
        <w:t xml:space="preserve"> v</w:t>
      </w:r>
      <w:r w:rsidR="00345E5C">
        <w:t> </w:t>
      </w:r>
      <w:r w:rsidR="007C72C4">
        <w:t>mí</w:t>
      </w:r>
      <w:r w:rsidRPr="00E23121">
        <w:t>stě, kde se</w:t>
      </w:r>
      <w:r w:rsidR="00345E5C" w:rsidRPr="00E23121">
        <w:t xml:space="preserve"> z</w:t>
      </w:r>
      <w:r w:rsidR="00345E5C">
        <w:t> </w:t>
      </w:r>
      <w:r w:rsidR="00393BD5">
        <w:t>ní</w:t>
      </w:r>
      <w:r w:rsidRPr="00E23121">
        <w:t xml:space="preserve"> stává řeka Waveney</w:t>
      </w:r>
      <w:r w:rsidR="00345E5C" w:rsidRPr="00E23121">
        <w:t xml:space="preserve"> a</w:t>
      </w:r>
      <w:r w:rsidR="00345E5C">
        <w:t> </w:t>
      </w:r>
      <w:r w:rsidR="00C76319">
        <w:t>hranice hrabství, za ní</w:t>
      </w:r>
      <w:r w:rsidRPr="00E23121">
        <w:t xml:space="preserve"> už je Suffolk. Byl teplý, ale jasný den</w:t>
      </w:r>
      <w:r w:rsidR="00345E5C" w:rsidRPr="00E23121">
        <w:t xml:space="preserve"> a</w:t>
      </w:r>
      <w:r w:rsidR="00345E5C">
        <w:t> </w:t>
      </w:r>
      <w:r w:rsidRPr="00E23121">
        <w:t>mohli jste vidět celý obzor, nebyl zamžený, tak jak tomu často bývá, ani zčern</w:t>
      </w:r>
      <w:r w:rsidR="00215ED1">
        <w:t>alý kouřem, jak je</w:t>
      </w:r>
      <w:r w:rsidR="00345E5C">
        <w:t xml:space="preserve"> v </w:t>
      </w:r>
      <w:r w:rsidR="00215ED1">
        <w:t>tuhle roční</w:t>
      </w:r>
      <w:r w:rsidRPr="00E23121">
        <w:t xml:space="preserve"> dobu obvyklé. Nebe bylo bledě modré, vysoko na něm se kupila spousta mraků</w:t>
      </w:r>
      <w:r w:rsidR="00345E5C" w:rsidRPr="00E23121">
        <w:t xml:space="preserve"> a</w:t>
      </w:r>
      <w:r w:rsidR="00345E5C">
        <w:t> </w:t>
      </w:r>
      <w:r w:rsidRPr="00E23121">
        <w:t>krajina byla taková, jako bývá</w:t>
      </w:r>
      <w:r w:rsidR="00345E5C" w:rsidRPr="00E23121">
        <w:t xml:space="preserve"> v</w:t>
      </w:r>
      <w:r w:rsidR="00345E5C">
        <w:t> </w:t>
      </w:r>
      <w:r w:rsidRPr="00E23121">
        <w:t>pokročilém létě vždycky, zelená pole tam, kde roste řepa,</w:t>
      </w:r>
      <w:r w:rsidR="00345E5C" w:rsidRPr="00E23121">
        <w:t xml:space="preserve"> a</w:t>
      </w:r>
      <w:r w:rsidR="00345E5C">
        <w:t> </w:t>
      </w:r>
      <w:r w:rsidRPr="00E23121">
        <w:t>pole</w:t>
      </w:r>
      <w:r w:rsidR="00345E5C" w:rsidRPr="00E23121">
        <w:t xml:space="preserve"> v</w:t>
      </w:r>
      <w:r w:rsidR="00345E5C">
        <w:t> </w:t>
      </w:r>
      <w:r w:rsidRPr="00E23121">
        <w:t xml:space="preserve">barvě světlých vlasů </w:t>
      </w:r>
      <w:r w:rsidR="007C72C4">
        <w:t>tam, kde sklidili obilí</w:t>
      </w:r>
      <w:r w:rsidR="00215ED1">
        <w:t>,</w:t>
      </w:r>
      <w:r w:rsidR="00345E5C">
        <w:t xml:space="preserve"> a </w:t>
      </w:r>
      <w:r w:rsidR="00215ED1">
        <w:t>louky</w:t>
      </w:r>
      <w:r w:rsidRPr="00E23121">
        <w:t>, kte</w:t>
      </w:r>
      <w:r w:rsidR="00CC5AD8" w:rsidRPr="00E23121">
        <w:t>ré</w:t>
      </w:r>
      <w:r w:rsidR="00215ED1">
        <w:t xml:space="preserve"> se zdají</w:t>
      </w:r>
      <w:r w:rsidR="007C3194">
        <w:t xml:space="preserve"> plné</w:t>
      </w:r>
      <w:r w:rsidRPr="00E23121">
        <w:t xml:space="preserve"> bílých třepotajících se plach</w:t>
      </w:r>
      <w:r w:rsidR="00160161">
        <w:t>etnic, což jsou husí farmy. Živé ploty tvoří tmavé střapaté</w:t>
      </w:r>
      <w:r w:rsidRPr="00E23121">
        <w:t xml:space="preserve"> řady oddělující louky, ale blata za nimi jsou modrá, něžně zamženě modrá.</w:t>
      </w:r>
    </w:p>
    <w:p w:rsidR="00D34DB7" w:rsidRPr="00E23121" w:rsidRDefault="00D34DB7" w:rsidP="00E23121">
      <w:pPr>
        <w:pStyle w:val="Text"/>
      </w:pPr>
      <w:r w:rsidRPr="00E23121">
        <w:t>„</w:t>
      </w:r>
      <w:r w:rsidR="000251E4" w:rsidRPr="00E23121">
        <w:t>Pamatujete se,</w:t>
      </w:r>
      <w:r w:rsidRPr="00E23121">
        <w:t>“</w:t>
      </w:r>
      <w:r w:rsidR="000251E4" w:rsidRPr="00E23121">
        <w:t xml:space="preserve"> řekla jsem, </w:t>
      </w:r>
      <w:r w:rsidRPr="00E23121">
        <w:t>„</w:t>
      </w:r>
      <w:r w:rsidR="000251E4" w:rsidRPr="00E23121">
        <w:t>jak se</w:t>
      </w:r>
      <w:r w:rsidR="00345E5C" w:rsidRPr="00E23121">
        <w:t xml:space="preserve"> v</w:t>
      </w:r>
      <w:r w:rsidR="00345E5C">
        <w:t> </w:t>
      </w:r>
      <w:r w:rsidR="000251E4" w:rsidRPr="00E23121">
        <w:t>tuhle roční dobu kdysi vypalovala pole? Někdy člověk pro mračna dýmu skoro neviděl nebe.</w:t>
      </w:r>
      <w:r w:rsidR="00345E5C" w:rsidRPr="00E23121">
        <w:t xml:space="preserve"> A</w:t>
      </w:r>
      <w:r w:rsidR="00345E5C">
        <w:t> </w:t>
      </w:r>
      <w:r w:rsidR="000251E4" w:rsidRPr="00E23121">
        <w:t>vzduch byl plný černých částeček.</w:t>
      </w:r>
      <w:r w:rsidRPr="00E23121">
        <w:t>“</w:t>
      </w:r>
    </w:p>
    <w:p w:rsidR="00D34DB7" w:rsidRPr="00E23121" w:rsidRDefault="000251E4" w:rsidP="00E23121">
      <w:pPr>
        <w:pStyle w:val="Text"/>
        <w:jc w:val="left"/>
      </w:pPr>
      <w:r w:rsidRPr="00E23121">
        <w:t>Prázdně na mě pohlédla, jako by nechápala,</w:t>
      </w:r>
      <w:r w:rsidR="00345E5C" w:rsidRPr="00E23121">
        <w:t xml:space="preserve"> o</w:t>
      </w:r>
      <w:r w:rsidR="00345E5C">
        <w:t> </w:t>
      </w:r>
      <w:r w:rsidRPr="00E23121">
        <w:t>čem mluvím.</w:t>
      </w:r>
    </w:p>
    <w:p w:rsidR="00D34DB7" w:rsidRPr="00E23121" w:rsidRDefault="00D34DB7" w:rsidP="00E23121">
      <w:pPr>
        <w:pStyle w:val="Text"/>
      </w:pPr>
      <w:r w:rsidRPr="00E23121">
        <w:t>„</w:t>
      </w:r>
      <w:r w:rsidR="000251E4" w:rsidRPr="00E23121">
        <w:t>Farmáři,</w:t>
      </w:r>
      <w:r w:rsidRPr="00E23121">
        <w:t>“</w:t>
      </w:r>
      <w:r w:rsidR="000251E4" w:rsidRPr="00E23121">
        <w:t xml:space="preserve"> řekla jsem. </w:t>
      </w:r>
      <w:r w:rsidRPr="00E23121">
        <w:t>„</w:t>
      </w:r>
      <w:r w:rsidR="000251E4" w:rsidRPr="00E23121">
        <w:t>Když sklidili obilí, zapálili strniště. Děda mi říkal, že to začali dělat těsně po druhé světové válce. Chtělo se po nich, aby nechali mezi strništěm</w:t>
      </w:r>
      <w:r w:rsidR="00345E5C" w:rsidRPr="00E23121">
        <w:t xml:space="preserve"> a</w:t>
      </w:r>
      <w:r w:rsidR="00345E5C">
        <w:t> </w:t>
      </w:r>
      <w:r w:rsidR="000251E4" w:rsidRPr="00E23121">
        <w:t>živým plote</w:t>
      </w:r>
      <w:r w:rsidR="00554992" w:rsidRPr="00E23121">
        <w:t>m mezeru na metr</w:t>
      </w:r>
      <w:r w:rsidR="00345E5C" w:rsidRPr="00E23121">
        <w:t xml:space="preserve"> a</w:t>
      </w:r>
      <w:r w:rsidR="00345E5C">
        <w:t> </w:t>
      </w:r>
      <w:r w:rsidR="00554992" w:rsidRPr="00E23121">
        <w:t>půl, ale neby</w:t>
      </w:r>
      <w:r w:rsidR="000251E4" w:rsidRPr="00E23121">
        <w:t>la to povinnost</w:t>
      </w:r>
      <w:r w:rsidR="00345E5C" w:rsidRPr="00E23121">
        <w:t xml:space="preserve"> a</w:t>
      </w:r>
      <w:r w:rsidR="00345E5C">
        <w:t> </w:t>
      </w:r>
      <w:r w:rsidR="000251E4" w:rsidRPr="00E23121">
        <w:t>mnozí spálili</w:t>
      </w:r>
      <w:r w:rsidR="00345E5C" w:rsidRPr="00E23121">
        <w:t xml:space="preserve"> i</w:t>
      </w:r>
      <w:r w:rsidR="00345E5C">
        <w:t> </w:t>
      </w:r>
      <w:r w:rsidR="00160161">
        <w:t>živé</w:t>
      </w:r>
      <w:r w:rsidR="000251E4" w:rsidRPr="00E23121">
        <w:t xml:space="preserve"> ploty.</w:t>
      </w:r>
      <w:r w:rsidR="00554992" w:rsidRPr="00E23121">
        <w:t xml:space="preserve"> Už to přestalo, teď se to první</w:t>
      </w:r>
      <w:r w:rsidR="00160161">
        <w:t>m rokem nesmí</w:t>
      </w:r>
      <w:r w:rsidR="000251E4" w:rsidRPr="00E23121">
        <w:t>.</w:t>
      </w:r>
      <w:r w:rsidRPr="00E23121">
        <w:t>“</w:t>
      </w:r>
    </w:p>
    <w:p w:rsidR="00D34DB7" w:rsidRPr="00E23121" w:rsidRDefault="00554992" w:rsidP="00E23121">
      <w:pPr>
        <w:pStyle w:val="Text"/>
      </w:pPr>
      <w:r w:rsidRPr="00E23121">
        <w:lastRenderedPageBreak/>
        <w:t>Odvrátila hlavu. Myslí</w:t>
      </w:r>
      <w:r w:rsidR="000251E4" w:rsidRPr="00E23121">
        <w:t xml:space="preserve">m, že neposlouchala. </w:t>
      </w:r>
      <w:r w:rsidR="00D34DB7" w:rsidRPr="00E23121">
        <w:t>„</w:t>
      </w:r>
      <w:r w:rsidR="000251E4" w:rsidRPr="00E23121">
        <w:t>Podívejte se přímo před sebe,</w:t>
      </w:r>
      <w:r w:rsidR="00D34DB7" w:rsidRPr="00E23121">
        <w:t>“</w:t>
      </w:r>
      <w:r w:rsidR="000251E4" w:rsidRPr="00E23121">
        <w:t xml:space="preserve"> řekla. </w:t>
      </w:r>
      <w:r w:rsidR="00D34DB7" w:rsidRPr="00E23121">
        <w:t>„</w:t>
      </w:r>
      <w:r w:rsidR="000251E4" w:rsidRPr="00E23121">
        <w:t>Vidíte tu kostelní věž? Tu hranatou?</w:t>
      </w:r>
      <w:r w:rsidR="00D34DB7" w:rsidRPr="00E23121">
        <w:t>“</w:t>
      </w:r>
    </w:p>
    <w:p w:rsidR="00D34DB7" w:rsidRPr="00E23121" w:rsidRDefault="00D34DB7" w:rsidP="00E23121">
      <w:pPr>
        <w:pStyle w:val="Text"/>
        <w:jc w:val="left"/>
      </w:pPr>
      <w:r w:rsidRPr="00E23121">
        <w:t>„</w:t>
      </w:r>
      <w:r w:rsidR="000251E4" w:rsidRPr="00E23121">
        <w:t>To je svatý Jan,</w:t>
      </w:r>
      <w:r w:rsidR="00345E5C" w:rsidRPr="00E23121">
        <w:t xml:space="preserve"> v</w:t>
      </w:r>
      <w:r w:rsidR="00345E5C">
        <w:t> </w:t>
      </w:r>
      <w:r w:rsidR="000251E4" w:rsidRPr="00E23121">
        <w:t>Breckenhallu,</w:t>
      </w:r>
      <w:r w:rsidRPr="00E23121">
        <w:t>“</w:t>
      </w:r>
      <w:r w:rsidR="000251E4" w:rsidRPr="00E23121">
        <w:t xml:space="preserve"> řekla jsem.</w:t>
      </w:r>
    </w:p>
    <w:p w:rsidR="00D34DB7" w:rsidRPr="00E23121" w:rsidRDefault="00D34DB7" w:rsidP="00E23121">
      <w:pPr>
        <w:pStyle w:val="Text"/>
      </w:pPr>
      <w:r w:rsidRPr="00E23121">
        <w:t>„</w:t>
      </w:r>
      <w:r w:rsidR="000251E4" w:rsidRPr="00E23121">
        <w:t>To nevím, Genevieve, ale určitě máte pravdu. Teď se podíve</w:t>
      </w:r>
      <w:r w:rsidR="002A23D9">
        <w:t>jte nalevo od kostelní věže brec</w:t>
      </w:r>
      <w:r w:rsidR="000251E4" w:rsidRPr="00E23121">
        <w:t>kenhallského kostela, jak říkáte,</w:t>
      </w:r>
      <w:r w:rsidR="00345E5C" w:rsidRPr="00E23121">
        <w:t xml:space="preserve"> a</w:t>
      </w:r>
      <w:r w:rsidR="00345E5C">
        <w:t> </w:t>
      </w:r>
      <w:r w:rsidR="000251E4" w:rsidRPr="00E23121">
        <w:t>trochu dolů</w:t>
      </w:r>
      <w:r w:rsidR="00345E5C" w:rsidRPr="00E23121">
        <w:t xml:space="preserve"> a</w:t>
      </w:r>
      <w:r w:rsidR="00345E5C">
        <w:t> </w:t>
      </w:r>
      <w:r w:rsidR="000251E4" w:rsidRPr="00E23121">
        <w:t>tam uvidíte bílý dům. Vypadá jako obyčejná bílá kostka. Vidíte ho? Pak se podívejte ještě trochu doleva</w:t>
      </w:r>
      <w:r w:rsidR="00345E5C" w:rsidRPr="00E23121">
        <w:t xml:space="preserve"> a</w:t>
      </w:r>
      <w:r w:rsidR="00345E5C">
        <w:t> </w:t>
      </w:r>
      <w:r w:rsidR="000251E4" w:rsidRPr="00E23121">
        <w:t>rozeznáte něco hnědého</w:t>
      </w:r>
      <w:r w:rsidR="00345E5C" w:rsidRPr="00E23121">
        <w:t xml:space="preserve"> s</w:t>
      </w:r>
      <w:r w:rsidR="00345E5C">
        <w:t> </w:t>
      </w:r>
      <w:r w:rsidR="000251E4" w:rsidRPr="00E23121">
        <w:t>červenou střechou.</w:t>
      </w:r>
      <w:r w:rsidRPr="00E23121">
        <w:t>“</w:t>
      </w:r>
    </w:p>
    <w:p w:rsidR="00D34DB7" w:rsidRPr="00E23121" w:rsidRDefault="00D34DB7" w:rsidP="00E23121">
      <w:pPr>
        <w:pStyle w:val="Text"/>
      </w:pPr>
      <w:r w:rsidRPr="00E23121">
        <w:t>„</w:t>
      </w:r>
      <w:r w:rsidR="000251E4" w:rsidRPr="00E23121">
        <w:t>Vidím ho,</w:t>
      </w:r>
      <w:r w:rsidRPr="00E23121">
        <w:t>“</w:t>
      </w:r>
      <w:r w:rsidR="000251E4" w:rsidRPr="00E23121">
        <w:t xml:space="preserve"> řekla jsem. Už jsem chtěla říct, že ho vidím jasně, ne že ho jenom rozeznávám,</w:t>
      </w:r>
      <w:r w:rsidR="00345E5C" w:rsidRPr="00E23121">
        <w:t xml:space="preserve"> a</w:t>
      </w:r>
      <w:r w:rsidR="00345E5C">
        <w:t> </w:t>
      </w:r>
      <w:r w:rsidR="000251E4" w:rsidRPr="00E23121">
        <w:t>vtom jsem si uvědomila, že</w:t>
      </w:r>
      <w:r w:rsidR="00554992" w:rsidRPr="00E23121">
        <w:t xml:space="preserve"> to dělá to, že má mnohem starší</w:t>
      </w:r>
      <w:r w:rsidR="000251E4" w:rsidRPr="00E23121">
        <w:t xml:space="preserve"> oči než já. </w:t>
      </w:r>
      <w:r w:rsidRPr="00E23121">
        <w:t>„</w:t>
      </w:r>
      <w:r w:rsidR="000251E4" w:rsidRPr="00E23121">
        <w:t>Hranatý dům</w:t>
      </w:r>
      <w:r w:rsidR="00345E5C" w:rsidRPr="00E23121">
        <w:t xml:space="preserve"> s</w:t>
      </w:r>
      <w:r w:rsidR="00345E5C">
        <w:t> </w:t>
      </w:r>
      <w:r w:rsidR="000251E4" w:rsidRPr="00E23121">
        <w:t>červenou střechou. Musí být</w:t>
      </w:r>
      <w:r w:rsidR="00345E5C" w:rsidRPr="00E23121">
        <w:t xml:space="preserve"> v</w:t>
      </w:r>
      <w:r w:rsidR="00345E5C">
        <w:t> </w:t>
      </w:r>
      <w:r w:rsidR="000251E4" w:rsidRPr="00E23121">
        <w:t>Curtonově ulici.</w:t>
      </w:r>
      <w:r w:rsidRPr="00E23121">
        <w:t>“</w:t>
      </w:r>
    </w:p>
    <w:p w:rsidR="00D34DB7" w:rsidRPr="00E23121" w:rsidRDefault="00345E5C" w:rsidP="00E23121">
      <w:pPr>
        <w:pStyle w:val="Text"/>
        <w:jc w:val="left"/>
      </w:pPr>
      <w:r w:rsidRPr="00E23121">
        <w:t>„V</w:t>
      </w:r>
      <w:r>
        <w:t> </w:t>
      </w:r>
      <w:r w:rsidR="000251E4" w:rsidRPr="00E23121">
        <w:t>Curtonově, ano. To je ten můj dům.</w:t>
      </w:r>
      <w:r w:rsidR="00D34DB7" w:rsidRPr="00E23121">
        <w:t>“</w:t>
      </w:r>
    </w:p>
    <w:p w:rsidR="00D34DB7" w:rsidRPr="00E23121" w:rsidRDefault="00D34DB7" w:rsidP="00E23121">
      <w:pPr>
        <w:pStyle w:val="Text"/>
      </w:pPr>
      <w:r w:rsidRPr="00E23121">
        <w:t>„</w:t>
      </w:r>
      <w:r w:rsidR="000251E4" w:rsidRPr="00E23121">
        <w:t>Nemovitost bez jakýchkoli závazků,</w:t>
      </w:r>
      <w:r w:rsidRPr="00E23121">
        <w:t>“</w:t>
      </w:r>
      <w:r w:rsidR="000251E4" w:rsidRPr="00E23121">
        <w:t xml:space="preserve"> řekla jsem, </w:t>
      </w:r>
      <w:r w:rsidRPr="00E23121">
        <w:t>„</w:t>
      </w:r>
      <w:r w:rsidR="00554992" w:rsidRPr="00E23121">
        <w:t>umístěná</w:t>
      </w:r>
      <w:r w:rsidR="00345E5C" w:rsidRPr="00E23121">
        <w:t xml:space="preserve"> v</w:t>
      </w:r>
      <w:r w:rsidR="00345E5C">
        <w:t> </w:t>
      </w:r>
      <w:r w:rsidR="00554992" w:rsidRPr="00E23121">
        <w:t>Thelmarshi</w:t>
      </w:r>
      <w:r w:rsidR="00345E5C" w:rsidRPr="00E23121">
        <w:t xml:space="preserve"> v</w:t>
      </w:r>
      <w:r w:rsidR="00345E5C">
        <w:t> </w:t>
      </w:r>
      <w:r w:rsidR="00554992" w:rsidRPr="00E23121">
        <w:t>hrabství</w:t>
      </w:r>
      <w:r w:rsidR="000251E4" w:rsidRPr="00E23121">
        <w:t xml:space="preserve"> Norfolk.</w:t>
      </w:r>
      <w:r w:rsidRPr="00E23121">
        <w:t>“</w:t>
      </w:r>
    </w:p>
    <w:p w:rsidR="00D34DB7" w:rsidRPr="00E23121" w:rsidRDefault="00D34DB7" w:rsidP="00E23121">
      <w:pPr>
        <w:pStyle w:val="Text"/>
        <w:jc w:val="left"/>
      </w:pPr>
      <w:r w:rsidRPr="00E23121">
        <w:t>„</w:t>
      </w:r>
      <w:r w:rsidR="000251E4" w:rsidRPr="00E23121">
        <w:t>To je ono.</w:t>
      </w:r>
      <w:r w:rsidRPr="00E23121">
        <w:t>“</w:t>
      </w:r>
    </w:p>
    <w:p w:rsidR="00D34DB7" w:rsidRPr="00E23121" w:rsidRDefault="00D34DB7" w:rsidP="00E23121">
      <w:pPr>
        <w:pStyle w:val="Text"/>
      </w:pPr>
      <w:r w:rsidRPr="00E23121">
        <w:t>„</w:t>
      </w:r>
      <w:r w:rsidR="000251E4" w:rsidRPr="00E23121">
        <w:t>Přišla jste do Middleton Hallu, protože se odtud můžete na svůj dům dívat?</w:t>
      </w:r>
      <w:r w:rsidRPr="00E23121">
        <w:t>“</w:t>
      </w:r>
    </w:p>
    <w:p w:rsidR="00D34DB7" w:rsidRPr="00E23121" w:rsidRDefault="00D34DB7" w:rsidP="00E23121">
      <w:pPr>
        <w:pStyle w:val="Text"/>
      </w:pPr>
      <w:r w:rsidRPr="00E23121">
        <w:t>„</w:t>
      </w:r>
      <w:r w:rsidR="00554992" w:rsidRPr="00E23121">
        <w:t>Spíš naopak. Chci říct, kdyby</w:t>
      </w:r>
      <w:r w:rsidR="000251E4" w:rsidRPr="00E23121">
        <w:t>ch věděla, že je odtud vidět, možná bych sem nešla.</w:t>
      </w:r>
      <w:r w:rsidRPr="00E23121">
        <w:t>“</w:t>
      </w:r>
      <w:r w:rsidR="000251E4" w:rsidRPr="00E23121">
        <w:t xml:space="preserve"> Zasmála se. Krátce</w:t>
      </w:r>
      <w:r w:rsidR="00345E5C" w:rsidRPr="00E23121">
        <w:t xml:space="preserve"> a</w:t>
      </w:r>
      <w:r w:rsidR="00345E5C">
        <w:t> </w:t>
      </w:r>
      <w:r w:rsidR="000251E4" w:rsidRPr="00E23121">
        <w:t xml:space="preserve">nervózně. </w:t>
      </w:r>
      <w:r w:rsidR="00345E5C" w:rsidRPr="00E23121">
        <w:t>„I</w:t>
      </w:r>
      <w:r w:rsidR="00345E5C">
        <w:t> </w:t>
      </w:r>
      <w:r w:rsidR="000251E4" w:rsidRPr="00E23121">
        <w:t>kdy</w:t>
      </w:r>
      <w:r w:rsidRPr="00E23121">
        <w:t>ž j</w:t>
      </w:r>
      <w:r w:rsidR="000251E4" w:rsidRPr="00E23121">
        <w:t>ste tu vy</w:t>
      </w:r>
      <w:r w:rsidRPr="00E23121">
        <w:t>…“</w:t>
      </w:r>
      <w:r w:rsidR="000251E4" w:rsidRPr="00E23121">
        <w:t xml:space="preserve"> Znovu se zasmála, možná byla</w:t>
      </w:r>
      <w:r w:rsidR="00345E5C" w:rsidRPr="00E23121">
        <w:t xml:space="preserve"> v</w:t>
      </w:r>
      <w:r w:rsidR="00345E5C">
        <w:t> </w:t>
      </w:r>
      <w:r w:rsidR="000251E4" w:rsidRPr="00E23121">
        <w:t xml:space="preserve">rozpacích, nebo se jen styděla, rozhodně to nebyl šťastný smích. </w:t>
      </w:r>
      <w:r w:rsidRPr="00E23121">
        <w:t>„</w:t>
      </w:r>
      <w:r w:rsidR="00215ED1">
        <w:t>Jednoho dne jsem přišla do té</w:t>
      </w:r>
      <w:r w:rsidR="000251E4" w:rsidRPr="00E23121">
        <w:t>hle místnosti, ani už si nepamatuju proč</w:t>
      </w:r>
      <w:r w:rsidR="00345E5C">
        <w:t> </w:t>
      </w:r>
      <w:r w:rsidR="00345E5C" w:rsidRPr="00E23121">
        <w:t>–</w:t>
      </w:r>
      <w:r w:rsidR="00345E5C">
        <w:t> </w:t>
      </w:r>
      <w:r w:rsidR="00215ED1">
        <w:t>a už ví</w:t>
      </w:r>
      <w:r w:rsidR="000251E4" w:rsidRPr="00E23121">
        <w:t>m, někdo říkal, že je</w:t>
      </w:r>
      <w:r w:rsidR="00A858B4">
        <w:t xml:space="preserve"> tady </w:t>
      </w:r>
      <w:r w:rsidR="000251E4" w:rsidRPr="00E23121">
        <w:t>knihovna</w:t>
      </w:r>
      <w:r w:rsidR="00345E5C" w:rsidRPr="00E23121">
        <w:t xml:space="preserve"> s</w:t>
      </w:r>
      <w:r w:rsidR="00345E5C">
        <w:t> </w:t>
      </w:r>
      <w:r w:rsidR="000251E4" w:rsidRPr="00E23121">
        <w:t>knihami, až na to, že nebyla</w:t>
      </w:r>
      <w:r w:rsidR="00345E5C">
        <w:t> </w:t>
      </w:r>
      <w:r w:rsidR="00345E5C" w:rsidRPr="00E23121">
        <w:t>–</w:t>
      </w:r>
      <w:r w:rsidR="00345E5C">
        <w:t> </w:t>
      </w:r>
      <w:r w:rsidR="000251E4" w:rsidRPr="00E23121">
        <w:t>a já se zadívala</w:t>
      </w:r>
      <w:r w:rsidR="00345E5C" w:rsidRPr="00E23121">
        <w:t xml:space="preserve"> z</w:t>
      </w:r>
      <w:r w:rsidR="00345E5C">
        <w:t> </w:t>
      </w:r>
      <w:r w:rsidR="000251E4" w:rsidRPr="00E23121">
        <w:t>okna a</w:t>
      </w:r>
      <w:r w:rsidRPr="00E23121">
        <w:t>…</w:t>
      </w:r>
      <w:r w:rsidR="00345E5C" w:rsidRPr="00E23121">
        <w:t xml:space="preserve"> a</w:t>
      </w:r>
      <w:r w:rsidR="00345E5C">
        <w:t> </w:t>
      </w:r>
      <w:r w:rsidR="000251E4" w:rsidRPr="00E23121">
        <w:t>napadlo mě, jestli to není můj dům, chápete. Pak jsem poprosila Richarda, aby mi přinesl mapu, příslušný list</w:t>
      </w:r>
      <w:r w:rsidR="00345E5C" w:rsidRPr="00E23121">
        <w:t xml:space="preserve"> z</w:t>
      </w:r>
      <w:r w:rsidR="00345E5C">
        <w:t> </w:t>
      </w:r>
      <w:r w:rsidR="000251E4" w:rsidRPr="00E23121">
        <w:t>oficiální topografic</w:t>
      </w:r>
      <w:r w:rsidR="00CC5AD8" w:rsidRPr="00E23121">
        <w:t>ké</w:t>
      </w:r>
      <w:r w:rsidR="00215ED1">
        <w:t xml:space="preserve"> mapy</w:t>
      </w:r>
      <w:r w:rsidR="000251E4" w:rsidRPr="00E23121">
        <w:t xml:space="preserve"> Vel</w:t>
      </w:r>
      <w:r w:rsidR="00CC5AD8" w:rsidRPr="00E23121">
        <w:t>ké</w:t>
      </w:r>
      <w:r w:rsidR="000251E4" w:rsidRPr="00E23121">
        <w:t xml:space="preserve"> Británie.</w:t>
      </w:r>
      <w:r w:rsidRPr="00E23121">
        <w:t>“</w:t>
      </w:r>
    </w:p>
    <w:p w:rsidR="00D34DB7" w:rsidRPr="00E23121" w:rsidRDefault="000251E4" w:rsidP="00E23121">
      <w:pPr>
        <w:pStyle w:val="Text"/>
      </w:pPr>
      <w:r w:rsidRPr="00E23121">
        <w:t>Takhle Stella mluví, velice přesně</w:t>
      </w:r>
      <w:r w:rsidR="00345E5C" w:rsidRPr="00E23121">
        <w:t xml:space="preserve"> a</w:t>
      </w:r>
      <w:r w:rsidR="00345E5C">
        <w:t> </w:t>
      </w:r>
      <w:r w:rsidRPr="00E23121">
        <w:t>správně. Předpokládám, že</w:t>
      </w:r>
      <w:r w:rsidR="00345E5C" w:rsidRPr="00E23121">
        <w:t xml:space="preserve"> v</w:t>
      </w:r>
      <w:r w:rsidR="00345E5C">
        <w:t> </w:t>
      </w:r>
      <w:r w:rsidRPr="00E23121">
        <w:t>ce</w:t>
      </w:r>
      <w:r w:rsidR="00CC5AD8" w:rsidRPr="00E23121">
        <w:t>lé</w:t>
      </w:r>
      <w:r w:rsidRPr="00E23121">
        <w:t>m</w:t>
      </w:r>
      <w:r w:rsidR="00A858B4">
        <w:t xml:space="preserve"> své</w:t>
      </w:r>
      <w:r w:rsidRPr="00E23121">
        <w:t>m životě se nedopustila gramatic</w:t>
      </w:r>
      <w:r w:rsidR="00CC5AD8" w:rsidRPr="00E23121">
        <w:t>ké</w:t>
      </w:r>
      <w:r w:rsidRPr="00E23121">
        <w:t xml:space="preserve"> chyby. Někdy to vypadá, jak</w:t>
      </w:r>
      <w:r w:rsidR="00215ED1">
        <w:t>o by předčítala to, co si předtí</w:t>
      </w:r>
      <w:r w:rsidRPr="00E23121">
        <w:t>m napsala.</w:t>
      </w:r>
    </w:p>
    <w:p w:rsidR="00D34DB7" w:rsidRPr="00E23121" w:rsidRDefault="00D34DB7" w:rsidP="00E23121">
      <w:pPr>
        <w:pStyle w:val="Text"/>
      </w:pPr>
      <w:r w:rsidRPr="00E23121">
        <w:t>„</w:t>
      </w:r>
      <w:r w:rsidR="000251E4" w:rsidRPr="00E23121">
        <w:t>Samozřejmě jsem mu řekla, že to chci, abych věděla, kde žiji. Nemá nejmenší ponětí, že jsem někdy</w:t>
      </w:r>
      <w:r w:rsidR="00345E5C" w:rsidRPr="00E23121">
        <w:t xml:space="preserve"> </w:t>
      </w:r>
      <w:r w:rsidR="00345E5C">
        <w:t>v </w:t>
      </w:r>
      <w:r w:rsidR="00215ED1">
        <w:t>té</w:t>
      </w:r>
      <w:r w:rsidR="000251E4" w:rsidRPr="00E23121">
        <w:t>hle části země byla,</w:t>
      </w:r>
      <w:r w:rsidR="00345E5C" w:rsidRPr="00E23121">
        <w:t xml:space="preserve"> a</w:t>
      </w:r>
      <w:r w:rsidR="00345E5C">
        <w:t> </w:t>
      </w:r>
      <w:r w:rsidR="000251E4" w:rsidRPr="00E23121">
        <w:t>rovněž tak Marianne. Nevědí</w:t>
      </w:r>
      <w:r w:rsidR="00345E5C" w:rsidRPr="00E23121">
        <w:t xml:space="preserve"> o</w:t>
      </w:r>
      <w:r w:rsidR="00345E5C">
        <w:t> </w:t>
      </w:r>
      <w:r w:rsidR="000251E4" w:rsidRPr="00E23121">
        <w:t>tom vůbec nic.</w:t>
      </w:r>
      <w:r w:rsidRPr="00E23121">
        <w:t>“</w:t>
      </w:r>
    </w:p>
    <w:p w:rsidR="00D34DB7" w:rsidRPr="00E23121" w:rsidRDefault="000251E4" w:rsidP="00E23121">
      <w:pPr>
        <w:pStyle w:val="Text"/>
      </w:pPr>
      <w:r w:rsidRPr="00E23121">
        <w:t>Opírala se</w:t>
      </w:r>
      <w:r w:rsidR="00345E5C" w:rsidRPr="00E23121">
        <w:t xml:space="preserve"> o</w:t>
      </w:r>
      <w:r w:rsidR="00345E5C">
        <w:t> </w:t>
      </w:r>
      <w:r w:rsidRPr="00E23121">
        <w:t>okenní parapet</w:t>
      </w:r>
      <w:r w:rsidR="00345E5C" w:rsidRPr="00E23121">
        <w:t xml:space="preserve"> a</w:t>
      </w:r>
      <w:r w:rsidR="00345E5C">
        <w:t> </w:t>
      </w:r>
      <w:r w:rsidRPr="00E23121">
        <w:t>upírala pohled ke</w:t>
      </w:r>
      <w:r w:rsidR="00A858B4">
        <w:t xml:space="preserve"> své</w:t>
      </w:r>
      <w:r w:rsidRPr="00E23121">
        <w:t>mu domu. Ramena měla nahrbená</w:t>
      </w:r>
      <w:r w:rsidR="00345E5C" w:rsidRPr="00E23121">
        <w:t xml:space="preserve"> a</w:t>
      </w:r>
      <w:r w:rsidR="00345E5C">
        <w:t> </w:t>
      </w:r>
      <w:r w:rsidRPr="00E23121">
        <w:t>jako by se trošičku zachvěla, ale možná se mi to jen zdálo. Zeptala jsem se, jest</w:t>
      </w:r>
      <w:r w:rsidR="00554992" w:rsidRPr="00E23121">
        <w:t xml:space="preserve">li by tady nechtěla nějakou </w:t>
      </w:r>
      <w:r w:rsidR="00554992" w:rsidRPr="00E23121">
        <w:lastRenderedPageBreak/>
        <w:t>chví</w:t>
      </w:r>
      <w:r w:rsidRPr="00E23121">
        <w:t>li zůstat sama. Musela jsem jít po práci, to jsem opravdu musela,</w:t>
      </w:r>
      <w:r w:rsidR="00345E5C" w:rsidRPr="00E23121">
        <w:t xml:space="preserve"> a</w:t>
      </w:r>
      <w:r w:rsidR="00345E5C">
        <w:t> </w:t>
      </w:r>
      <w:r w:rsidRPr="00E23121">
        <w:t>napadlo mi, že by tady třeba chtěla pobýt sama. Se vzpomínkami.</w:t>
      </w:r>
      <w:r w:rsidR="00345E5C" w:rsidRPr="00E23121">
        <w:t xml:space="preserve"> S</w:t>
      </w:r>
      <w:r w:rsidR="00345E5C">
        <w:t> </w:t>
      </w:r>
      <w:r w:rsidRPr="00E23121">
        <w:t>něčím. Otočila se ke mně</w:t>
      </w:r>
      <w:r w:rsidR="00345E5C" w:rsidRPr="00E23121">
        <w:t xml:space="preserve"> a</w:t>
      </w:r>
      <w:r w:rsidR="00345E5C">
        <w:t> </w:t>
      </w:r>
      <w:r w:rsidR="00464735">
        <w:t>připadalo mi, že jí</w:t>
      </w:r>
      <w:r w:rsidRPr="00E23121">
        <w:t xml:space="preserve"> obličej zestárl.</w:t>
      </w:r>
    </w:p>
    <w:p w:rsidR="00D34DB7" w:rsidRPr="00E23121" w:rsidRDefault="00D34DB7" w:rsidP="00E23121">
      <w:pPr>
        <w:pStyle w:val="Text"/>
      </w:pPr>
      <w:r w:rsidRPr="00E23121">
        <w:t>„</w:t>
      </w:r>
      <w:r w:rsidR="000251E4" w:rsidRPr="00E23121">
        <w:t>Možná zůstanu. Na chvilku,</w:t>
      </w:r>
      <w:r w:rsidRPr="00E23121">
        <w:t>“</w:t>
      </w:r>
      <w:r w:rsidR="000251E4" w:rsidRPr="00E23121">
        <w:t xml:space="preserve"> řekla,</w:t>
      </w:r>
      <w:r w:rsidR="0041594E" w:rsidRPr="00E23121">
        <w:t xml:space="preserve"> když</w:t>
      </w:r>
      <w:r w:rsidR="00554992" w:rsidRPr="00E23121">
        <w:t xml:space="preserve"> jsem ale došla ke dveří</w:t>
      </w:r>
      <w:r w:rsidR="000251E4" w:rsidRPr="00E23121">
        <w:t>m</w:t>
      </w:r>
      <w:r w:rsidR="00345E5C" w:rsidRPr="00E23121">
        <w:t xml:space="preserve"> a</w:t>
      </w:r>
      <w:r w:rsidR="00345E5C">
        <w:t> </w:t>
      </w:r>
      <w:r w:rsidR="000251E4" w:rsidRPr="00E23121">
        <w:t xml:space="preserve">otevřela je, rozmýšlela si to. </w:t>
      </w:r>
      <w:r w:rsidRPr="00E23121">
        <w:t>„</w:t>
      </w:r>
      <w:r w:rsidR="000251E4" w:rsidRPr="00E23121">
        <w:t>Ne, půjdu. Jenom ma</w:t>
      </w:r>
      <w:r w:rsidR="00554992" w:rsidRPr="00E23121">
        <w:t>r</w:t>
      </w:r>
      <w:r w:rsidRPr="00E23121">
        <w:t>n</w:t>
      </w:r>
      <w:r w:rsidR="00554992" w:rsidRPr="00E23121">
        <w:t>í</w:t>
      </w:r>
      <w:r w:rsidR="000251E4" w:rsidRPr="00E23121">
        <w:t>m čas, kte</w:t>
      </w:r>
      <w:r w:rsidR="00CC5AD8" w:rsidRPr="00E23121">
        <w:t>ré</w:t>
      </w:r>
      <w:r w:rsidR="000251E4" w:rsidRPr="00E23121">
        <w:t>ho mi už moc nezbývá,</w:t>
      </w:r>
      <w:r w:rsidR="00345E5C" w:rsidRPr="00E23121">
        <w:t xml:space="preserve"> a</w:t>
      </w:r>
      <w:r w:rsidR="00345E5C">
        <w:t> </w:t>
      </w:r>
      <w:r w:rsidR="000251E4" w:rsidRPr="00E23121">
        <w:t>nemohu říct, že by mi ta vyhlídka skýtala zvlášť velkou radost.</w:t>
      </w:r>
      <w:r w:rsidRPr="00E23121">
        <w:t>“</w:t>
      </w:r>
    </w:p>
    <w:p w:rsidR="00D34DB7" w:rsidRPr="00E23121" w:rsidRDefault="000251E4" w:rsidP="00E23121">
      <w:pPr>
        <w:pStyle w:val="Text"/>
      </w:pPr>
      <w:r w:rsidRPr="00E23121">
        <w:t>Tentokrá</w:t>
      </w:r>
      <w:r w:rsidR="00554992" w:rsidRPr="00E23121">
        <w:t>t se do mě zavěsila. Podle toho,</w:t>
      </w:r>
      <w:r w:rsidRPr="00E23121">
        <w:t xml:space="preserve"> jak se tvářila stísněně, n</w:t>
      </w:r>
      <w:r w:rsidR="00554992" w:rsidRPr="00E23121">
        <w:t>ebo možná nerozhodně, jsem si my</w:t>
      </w:r>
      <w:r w:rsidRPr="00E23121">
        <w:t>slela, že řekne něco překvapiv</w:t>
      </w:r>
      <w:r w:rsidR="00554992" w:rsidRPr="00E23121">
        <w:t>ého, něco, co mě skutečně ohromí, že učiní</w:t>
      </w:r>
      <w:r w:rsidRPr="00E23121">
        <w:t xml:space="preserve"> nějaké prohlášení</w:t>
      </w:r>
      <w:r w:rsidR="00345E5C" w:rsidRPr="00E23121">
        <w:t xml:space="preserve"> o</w:t>
      </w:r>
      <w:r w:rsidR="00345E5C">
        <w:t> </w:t>
      </w:r>
      <w:r w:rsidRPr="00E23121">
        <w:t>tom domě</w:t>
      </w:r>
      <w:r w:rsidR="00345E5C" w:rsidRPr="00E23121">
        <w:t xml:space="preserve"> s</w:t>
      </w:r>
      <w:r w:rsidR="00345E5C">
        <w:t> </w:t>
      </w:r>
      <w:r w:rsidRPr="00E23121">
        <w:t>červenou střechou na Curtonově ulici. Al</w:t>
      </w:r>
      <w:r w:rsidR="00554992" w:rsidRPr="00E23121">
        <w:t>e zeptal</w:t>
      </w:r>
      <w:r w:rsidRPr="00E23121">
        <w:t>a se mě jenom, proč jsem se zmínila</w:t>
      </w:r>
      <w:r w:rsidR="00345E5C" w:rsidRPr="00E23121">
        <w:t xml:space="preserve"> o</w:t>
      </w:r>
      <w:r w:rsidR="00345E5C">
        <w:t> </w:t>
      </w:r>
      <w:r w:rsidR="007C72C4">
        <w:t>tom vypalování</w:t>
      </w:r>
      <w:r w:rsidRPr="00E23121">
        <w:t xml:space="preserve"> polí,</w:t>
      </w:r>
      <w:r w:rsidR="00345E5C" w:rsidRPr="00E23121">
        <w:t xml:space="preserve"> a</w:t>
      </w:r>
      <w:r w:rsidR="00345E5C">
        <w:t> </w:t>
      </w:r>
      <w:r w:rsidRPr="00E23121">
        <w:t>když jsem jí to vysvětlila, zřejmě</w:t>
      </w:r>
      <w:r w:rsidR="009B73D0">
        <w:t xml:space="preserve"> </w:t>
      </w:r>
      <w:r w:rsidRPr="00E23121">
        <w:t>ji moje odpověď neuspokojila. Kráčely jsme po chodbě, musely jsme jít pomalu</w:t>
      </w:r>
      <w:r w:rsidR="00345E5C" w:rsidRPr="00E23121">
        <w:t xml:space="preserve"> a</w:t>
      </w:r>
      <w:r w:rsidR="00345E5C">
        <w:t> </w:t>
      </w:r>
      <w:r w:rsidRPr="00E23121">
        <w:t>Stella se mi plnou vahou opírala</w:t>
      </w:r>
      <w:r w:rsidR="00345E5C" w:rsidRPr="00E23121">
        <w:t xml:space="preserve"> o</w:t>
      </w:r>
      <w:r w:rsidR="00345E5C">
        <w:t> </w:t>
      </w:r>
      <w:r w:rsidR="00887515">
        <w:t>paži</w:t>
      </w:r>
      <w:r w:rsidRPr="00E23121">
        <w:t>. Cítila jsem, jak mi zarývá prsty do svalu, později tam budu mít modřinu, ale neříkala jsem nic. Potom mě zaskočila, protože</w:t>
      </w:r>
      <w:r w:rsidR="00D03714">
        <w:t xml:space="preserve"> to, co řekla, bylo tak nečekané</w:t>
      </w:r>
      <w:r w:rsidRPr="00E23121">
        <w:t>, přestože už bych měla být zvyklá, že náhle mění těma hovoru.</w:t>
      </w:r>
    </w:p>
    <w:p w:rsidR="00D34DB7" w:rsidRPr="00E23121" w:rsidRDefault="00345E5C" w:rsidP="00E23121">
      <w:pPr>
        <w:pStyle w:val="Text"/>
        <w:jc w:val="left"/>
      </w:pPr>
      <w:r w:rsidRPr="00E23121">
        <w:t>„V</w:t>
      </w:r>
      <w:r>
        <w:t> </w:t>
      </w:r>
      <w:r w:rsidR="000251E4" w:rsidRPr="00E23121">
        <w:t>rozhlasu hráli ráno hudbu, která se mi líbila, Genevieve,</w:t>
      </w:r>
      <w:r w:rsidRPr="00E23121">
        <w:t xml:space="preserve"> a</w:t>
      </w:r>
      <w:r>
        <w:t> </w:t>
      </w:r>
      <w:r w:rsidR="000251E4" w:rsidRPr="00E23121">
        <w:t>napadlo mě, ja</w:t>
      </w:r>
      <w:r w:rsidR="00215ED1">
        <w:t>ká škoda, že si ji nemohu poslec</w:t>
      </w:r>
      <w:r w:rsidR="000251E4" w:rsidRPr="00E23121">
        <w:t>hnout znovu. Myslíte, že bych si nějak mohla nahrá</w:t>
      </w:r>
      <w:r w:rsidR="00215ED1">
        <w:t>t hudbu, která se mi líbí</w:t>
      </w:r>
      <w:r w:rsidR="000251E4" w:rsidRPr="00E23121">
        <w:t>?</w:t>
      </w:r>
      <w:r w:rsidR="00D34DB7" w:rsidRPr="00E23121">
        <w:t>“</w:t>
      </w:r>
    </w:p>
    <w:p w:rsidR="00D34DB7" w:rsidRPr="00E23121" w:rsidRDefault="000251E4" w:rsidP="00E23121">
      <w:pPr>
        <w:pStyle w:val="Text"/>
      </w:pPr>
      <w:r w:rsidRPr="00E23121">
        <w:t>Řekla jsem, že samozřejmě, že by mohla mít magnetofon. Takový malý, nezabral by moc místa. Přikývla. Požádá</w:t>
      </w:r>
      <w:r w:rsidR="00215ED1">
        <w:t xml:space="preserve"> Richarda nebo Marianne.</w:t>
      </w:r>
      <w:r w:rsidR="00345E5C">
        <w:t xml:space="preserve"> A </w:t>
      </w:r>
      <w:r w:rsidR="00215ED1">
        <w:t>další</w:t>
      </w:r>
      <w:r w:rsidRPr="00E23121">
        <w:t xml:space="preserve"> věc, kterou chtěla, byl stojánek na knihu. Rám, který</w:t>
      </w:r>
      <w:r w:rsidR="0041594E" w:rsidRPr="00E23121">
        <w:t xml:space="preserve"> by </w:t>
      </w:r>
      <w:r w:rsidRPr="00E23121">
        <w:t>drže</w:t>
      </w:r>
      <w:r w:rsidR="00895A00">
        <w:t>l knihu, když</w:t>
      </w:r>
      <w:r w:rsidR="00215ED1">
        <w:t xml:space="preserve"> sedí</w:t>
      </w:r>
      <w:r w:rsidR="00345E5C">
        <w:t xml:space="preserve"> v </w:t>
      </w:r>
      <w:r w:rsidR="00895A00">
        <w:t>posteli. Ří</w:t>
      </w:r>
      <w:r w:rsidRPr="00E23121">
        <w:t>kala, jak se jí paže unaví</w:t>
      </w:r>
      <w:r w:rsidR="00345E5C" w:rsidRPr="00E23121">
        <w:t xml:space="preserve"> a</w:t>
      </w:r>
      <w:r w:rsidR="00345E5C">
        <w:t> </w:t>
      </w:r>
      <w:r w:rsidRPr="00E23121">
        <w:t xml:space="preserve">ruce stydnou, když je nemá pod přikrývkou. </w:t>
      </w:r>
      <w:r w:rsidR="00B83389">
        <w:t>Řekla, že je to směšné</w:t>
      </w:r>
      <w:r w:rsidR="00215ED1">
        <w:t>, to že ví</w:t>
      </w:r>
      <w:r w:rsidR="00B83389">
        <w:t>, mít studené</w:t>
      </w:r>
      <w:r w:rsidRPr="00E23121">
        <w:t xml:space="preserve"> r</w:t>
      </w:r>
      <w:r w:rsidR="00895A00">
        <w:t>uce</w:t>
      </w:r>
      <w:r w:rsidR="00345E5C">
        <w:t xml:space="preserve"> v </w:t>
      </w:r>
      <w:r w:rsidR="00895A00">
        <w:t>srpnu,</w:t>
      </w:r>
      <w:r w:rsidR="00345E5C">
        <w:t xml:space="preserve"> a k </w:t>
      </w:r>
      <w:r w:rsidR="00895A00">
        <w:t>tomu</w:t>
      </w:r>
      <w:r w:rsidR="00345E5C">
        <w:t xml:space="preserve"> v </w:t>
      </w:r>
      <w:r w:rsidR="00895A00">
        <w:t>tak parné</w:t>
      </w:r>
      <w:r w:rsidRPr="00E23121">
        <w:t>m jako letos. Obešly jsme roh</w:t>
      </w:r>
      <w:r w:rsidR="00345E5C" w:rsidRPr="00E23121">
        <w:t xml:space="preserve"> k</w:t>
      </w:r>
      <w:r w:rsidR="00345E5C">
        <w:t> </w:t>
      </w:r>
      <w:r w:rsidRPr="00E23121">
        <w:t>vrcholu schodiště, kde je ochoz, odkud se můžete podívat do haly pod sebou. Dole stál Richard</w:t>
      </w:r>
      <w:r w:rsidR="00345E5C" w:rsidRPr="00E23121">
        <w:t xml:space="preserve"> a</w:t>
      </w:r>
      <w:r w:rsidR="00345E5C">
        <w:t> </w:t>
      </w:r>
      <w:r w:rsidRPr="00E23121">
        <w:t>mluvil</w:t>
      </w:r>
      <w:r w:rsidR="00345E5C" w:rsidRPr="00E23121">
        <w:t xml:space="preserve"> s</w:t>
      </w:r>
      <w:r w:rsidR="00345E5C">
        <w:t> </w:t>
      </w:r>
      <w:r w:rsidRPr="00E23121">
        <w:t>Leniným manželem Sta</w:t>
      </w:r>
      <w:r w:rsidR="00215ED1">
        <w:t>n</w:t>
      </w:r>
      <w:r w:rsidR="00D34DB7" w:rsidRPr="00E23121">
        <w:t>l</w:t>
      </w:r>
      <w:r w:rsidR="00215ED1">
        <w:t>eym</w:t>
      </w:r>
      <w:r w:rsidRPr="00E23121">
        <w:t>. Podle všeho</w:t>
      </w:r>
      <w:r w:rsidR="00215ED1">
        <w:t xml:space="preserve"> zrovna přišel. Stáli</w:t>
      </w:r>
      <w:r w:rsidR="00345E5C">
        <w:t xml:space="preserve"> k </w:t>
      </w:r>
      <w:r w:rsidR="00215ED1">
        <w:t>nám zády</w:t>
      </w:r>
      <w:r w:rsidR="00345E5C" w:rsidRPr="00E23121">
        <w:t xml:space="preserve"> a</w:t>
      </w:r>
      <w:r w:rsidR="00345E5C">
        <w:t> </w:t>
      </w:r>
      <w:r w:rsidRPr="00E23121">
        <w:t xml:space="preserve">neviděli </w:t>
      </w:r>
      <w:r w:rsidR="00215ED1">
        <w:t>nás. Richard je hubený</w:t>
      </w:r>
      <w:r w:rsidR="00345E5C">
        <w:t xml:space="preserve"> a </w:t>
      </w:r>
      <w:r w:rsidR="00215ED1">
        <w:t>vysoký metr osmdesát</w:t>
      </w:r>
      <w:r w:rsidR="00345E5C">
        <w:t xml:space="preserve"> a </w:t>
      </w:r>
      <w:r w:rsidR="00215ED1">
        <w:t>Stanley</w:t>
      </w:r>
      <w:r w:rsidRPr="00E23121">
        <w:t xml:space="preserve"> je</w:t>
      </w:r>
      <w:r w:rsidR="00215ED1">
        <w:t xml:space="preserve"> jeden</w:t>
      </w:r>
      <w:r w:rsidR="00345E5C">
        <w:t xml:space="preserve"> z </w:t>
      </w:r>
      <w:r w:rsidR="00215ED1">
        <w:t>nejtlustších</w:t>
      </w:r>
      <w:r w:rsidR="00345E5C">
        <w:t xml:space="preserve"> a </w:t>
      </w:r>
      <w:r w:rsidR="00215ED1">
        <w:t>nejmenší</w:t>
      </w:r>
      <w:r w:rsidRPr="00E23121">
        <w:t>ch lidi co znám, takže</w:t>
      </w:r>
      <w:r w:rsidR="0041594E" w:rsidRPr="00E23121">
        <w:t xml:space="preserve"> byl </w:t>
      </w:r>
      <w:r w:rsidRPr="00E23121">
        <w:t>na ně pohled</w:t>
      </w:r>
      <w:r w:rsidR="00D128CE">
        <w:t>,</w:t>
      </w:r>
      <w:r w:rsidRPr="00E23121">
        <w:t xml:space="preserve"> jen co je pravda.</w:t>
      </w:r>
    </w:p>
    <w:p w:rsidR="00D34DB7" w:rsidRPr="00E23121" w:rsidRDefault="00554992" w:rsidP="00E23121">
      <w:pPr>
        <w:pStyle w:val="Text"/>
      </w:pPr>
      <w:r w:rsidRPr="00E23121">
        <w:t>Stella obvy</w:t>
      </w:r>
      <w:r w:rsidR="000251E4" w:rsidRPr="00E23121">
        <w:t xml:space="preserve">kle ráda vidí svoje děti. Říká jim </w:t>
      </w:r>
      <w:r w:rsidR="00D34DB7" w:rsidRPr="00E23121">
        <w:t>„</w:t>
      </w:r>
      <w:r w:rsidR="000251E4" w:rsidRPr="00E23121">
        <w:t>drahoušku</w:t>
      </w:r>
      <w:r w:rsidR="00D34DB7" w:rsidRPr="00E23121">
        <w:t>“</w:t>
      </w:r>
      <w:r w:rsidR="00345E5C" w:rsidRPr="00E23121">
        <w:t xml:space="preserve"> a</w:t>
      </w:r>
      <w:r w:rsidR="00345E5C">
        <w:t> </w:t>
      </w:r>
      <w:r w:rsidR="000251E4" w:rsidRPr="00E23121">
        <w:t xml:space="preserve">je velice vlídná, takže mě překvapilo, že na něho dolů nezavolala, ale </w:t>
      </w:r>
      <w:r w:rsidR="000251E4" w:rsidRPr="00E23121">
        <w:lastRenderedPageBreak/>
        <w:t xml:space="preserve">sevřela mi paži ještě víc. Zašeptala: </w:t>
      </w:r>
      <w:r w:rsidR="00D34DB7" w:rsidRPr="00E23121">
        <w:t>„</w:t>
      </w:r>
      <w:r w:rsidR="000251E4" w:rsidRPr="00E23121">
        <w:t>Genevieve, Richardovi</w:t>
      </w:r>
      <w:r w:rsidR="00345E5C" w:rsidRPr="00E23121">
        <w:t xml:space="preserve"> o</w:t>
      </w:r>
      <w:r w:rsidR="00345E5C">
        <w:t> </w:t>
      </w:r>
      <w:r w:rsidR="000251E4" w:rsidRPr="00E23121">
        <w:t>mém domě ani slovo.</w:t>
      </w:r>
      <w:r w:rsidR="00D34DB7" w:rsidRPr="00E23121">
        <w:t>“</w:t>
      </w:r>
    </w:p>
    <w:p w:rsidR="00D34DB7" w:rsidRPr="00E23121" w:rsidRDefault="000251E4" w:rsidP="00E23121">
      <w:pPr>
        <w:pStyle w:val="Text"/>
        <w:jc w:val="left"/>
      </w:pPr>
      <w:r w:rsidRPr="00E23121">
        <w:t>Jenom jsem na ni zůstala koukat.</w:t>
      </w:r>
    </w:p>
    <w:p w:rsidR="00D34DB7" w:rsidRPr="00E23121" w:rsidRDefault="00D34DB7" w:rsidP="00E23121">
      <w:pPr>
        <w:pStyle w:val="Text"/>
      </w:pPr>
      <w:r w:rsidRPr="00E23121">
        <w:t>„</w:t>
      </w:r>
      <w:r w:rsidR="0084338D" w:rsidRPr="00E23121">
        <w:t>Neví</w:t>
      </w:r>
      <w:r w:rsidR="00345E5C" w:rsidRPr="00E23121">
        <w:t xml:space="preserve"> o</w:t>
      </w:r>
      <w:r w:rsidR="00345E5C">
        <w:t> </w:t>
      </w:r>
      <w:r w:rsidR="0084338D" w:rsidRPr="00E23121">
        <w:t>tom, c</w:t>
      </w:r>
      <w:r w:rsidR="000251E4" w:rsidRPr="00E23121">
        <w:t>hápete. Neví, že mi ten dům patří</w:t>
      </w:r>
      <w:r w:rsidR="00345E5C" w:rsidRPr="00E23121">
        <w:t xml:space="preserve"> a</w:t>
      </w:r>
      <w:r w:rsidR="00345E5C">
        <w:t> </w:t>
      </w:r>
      <w:r w:rsidR="000251E4" w:rsidRPr="00E23121">
        <w:t>Marianne také ne.</w:t>
      </w:r>
      <w:r w:rsidRPr="00E23121">
        <w:t>“</w:t>
      </w:r>
    </w:p>
    <w:p w:rsidR="00D34DB7" w:rsidRPr="00E23121" w:rsidRDefault="00D34DB7" w:rsidP="00E23121">
      <w:pPr>
        <w:pStyle w:val="Text"/>
      </w:pPr>
      <w:r w:rsidRPr="00E23121">
        <w:t>„</w:t>
      </w:r>
      <w:r w:rsidR="000251E4" w:rsidRPr="00E23121">
        <w:t>Neřeknu nic,</w:t>
      </w:r>
      <w:r w:rsidRPr="00E23121">
        <w:t>“</w:t>
      </w:r>
      <w:r w:rsidR="000251E4" w:rsidRPr="00E23121">
        <w:t xml:space="preserve"> odpověděla jsem</w:t>
      </w:r>
      <w:r w:rsidR="00345E5C" w:rsidRPr="00E23121">
        <w:t xml:space="preserve"> a</w:t>
      </w:r>
      <w:r w:rsidR="00345E5C">
        <w:t> </w:t>
      </w:r>
      <w:r w:rsidR="000251E4" w:rsidRPr="00E23121">
        <w:t>trochu mě to vyvedlo</w:t>
      </w:r>
      <w:r w:rsidR="00345E5C" w:rsidRPr="00E23121">
        <w:t xml:space="preserve"> z</w:t>
      </w:r>
      <w:r w:rsidR="00345E5C">
        <w:t> </w:t>
      </w:r>
      <w:r w:rsidR="000251E4" w:rsidRPr="00E23121">
        <w:t>míry.</w:t>
      </w:r>
    </w:p>
    <w:p w:rsidR="00D34DB7" w:rsidRPr="00E23121" w:rsidRDefault="00554992" w:rsidP="00E23121">
      <w:pPr>
        <w:pStyle w:val="Text"/>
      </w:pPr>
      <w:r w:rsidRPr="00E23121">
        <w:t>Pověděla to mně,</w:t>
      </w:r>
      <w:r w:rsidR="000251E4" w:rsidRPr="00E23121">
        <w:t xml:space="preserve"> ale jim ne? Popravdě řečeno mě n</w:t>
      </w:r>
      <w:r w:rsidR="0084338D" w:rsidRPr="00E23121">
        <w:t>a chviličku napadlo, jestli se jí</w:t>
      </w:r>
      <w:r w:rsidR="000251E4" w:rsidRPr="00E23121">
        <w:t xml:space="preserve"> to nezačíná plést</w:t>
      </w:r>
      <w:r w:rsidR="00345E5C" w:rsidRPr="00E23121">
        <w:t xml:space="preserve"> v</w:t>
      </w:r>
      <w:r w:rsidR="00345E5C">
        <w:t> </w:t>
      </w:r>
      <w:r w:rsidR="00D128CE">
        <w:t>hlavě. Je to smutné</w:t>
      </w:r>
      <w:r w:rsidR="000251E4" w:rsidRPr="00E23121">
        <w:t>, když se to stane, ale opravdu se to stává pacientům</w:t>
      </w:r>
      <w:r w:rsidR="00345E5C" w:rsidRPr="00E23121">
        <w:t xml:space="preserve"> s</w:t>
      </w:r>
      <w:r w:rsidR="00345E5C">
        <w:t> </w:t>
      </w:r>
      <w:r w:rsidR="000251E4" w:rsidRPr="00E23121">
        <w:t>rakovinou, když jim choroba postoupí až do mozku. Na druhou stranu jsem měla důkazy</w:t>
      </w:r>
      <w:r w:rsidR="00345E5C" w:rsidRPr="00E23121">
        <w:t xml:space="preserve"> o</w:t>
      </w:r>
      <w:r w:rsidR="00345E5C">
        <w:t> </w:t>
      </w:r>
      <w:r w:rsidR="000251E4" w:rsidRPr="00E23121">
        <w:t>tom vlastnictví</w:t>
      </w:r>
      <w:r w:rsidR="00345E5C" w:rsidRPr="00E23121">
        <w:t xml:space="preserve"> a</w:t>
      </w:r>
      <w:r w:rsidR="00345E5C">
        <w:t> </w:t>
      </w:r>
      <w:r w:rsidR="000251E4" w:rsidRPr="00E23121">
        <w:t xml:space="preserve">každý viděl, že je naprosto </w:t>
      </w:r>
      <w:r w:rsidR="000251E4" w:rsidRPr="00E23121">
        <w:rPr>
          <w:i/>
        </w:rPr>
        <w:t xml:space="preserve">compos mentis </w:t>
      </w:r>
      <w:r w:rsidR="000251E4" w:rsidRPr="00E23121">
        <w:t>(jak Lena vždycky říká), když přistoupila</w:t>
      </w:r>
      <w:r w:rsidR="00345E5C" w:rsidRPr="00E23121">
        <w:t xml:space="preserve"> k</w:t>
      </w:r>
      <w:r w:rsidR="00345E5C">
        <w:t> </w:t>
      </w:r>
      <w:r w:rsidR="000251E4" w:rsidRPr="00E23121">
        <w:t>Richardovi, objala ho</w:t>
      </w:r>
      <w:r w:rsidR="00345E5C" w:rsidRPr="00E23121">
        <w:t xml:space="preserve"> a</w:t>
      </w:r>
      <w:r w:rsidR="00345E5C">
        <w:t> </w:t>
      </w:r>
      <w:r w:rsidR="000251E4" w:rsidRPr="00E23121">
        <w:t>řekla mu, jak pěkně vypadá.</w:t>
      </w:r>
    </w:p>
    <w:p w:rsidR="00D34DB7" w:rsidRPr="00E23121" w:rsidRDefault="000251E4" w:rsidP="00E23121">
      <w:pPr>
        <w:pStyle w:val="Text"/>
      </w:pPr>
      <w:r w:rsidRPr="00E23121">
        <w:t>Ri</w:t>
      </w:r>
      <w:r w:rsidR="00D128CE">
        <w:t>chard se svojí</w:t>
      </w:r>
      <w:r w:rsidRPr="00E23121">
        <w:t xml:space="preserve"> sestře vůbec nepodobá, jedině snad, že je vysoký</w:t>
      </w:r>
      <w:r w:rsidR="00345E5C" w:rsidRPr="00E23121">
        <w:t xml:space="preserve"> a</w:t>
      </w:r>
      <w:r w:rsidR="00345E5C">
        <w:t> </w:t>
      </w:r>
      <w:r w:rsidR="0084338D" w:rsidRPr="00E23121">
        <w:t>hubený. Má velmi světlé vlasy</w:t>
      </w:r>
      <w:r w:rsidRPr="00E23121">
        <w:t xml:space="preserve">, podobně jako </w:t>
      </w:r>
      <w:r w:rsidR="0084338D" w:rsidRPr="00E23121">
        <w:t>lidé, kteří jako děti měli vlasy</w:t>
      </w:r>
      <w:r w:rsidRPr="00E23121">
        <w:t xml:space="preserve"> bílé. Stella mi řekla, že je lékař, praktický lékař na poliklinice</w:t>
      </w:r>
      <w:r w:rsidR="00345E5C" w:rsidRPr="00E23121">
        <w:t xml:space="preserve"> s</w:t>
      </w:r>
      <w:r w:rsidR="00345E5C">
        <w:t> </w:t>
      </w:r>
      <w:r w:rsidRPr="00E23121">
        <w:t>lůž</w:t>
      </w:r>
      <w:r w:rsidR="00215ED1">
        <w:t>kovým oddělením</w:t>
      </w:r>
      <w:r w:rsidR="00345E5C">
        <w:t xml:space="preserve"> v </w:t>
      </w:r>
      <w:r w:rsidR="00215ED1">
        <w:t>Norwichi. Nosí</w:t>
      </w:r>
      <w:r w:rsidRPr="00E23121">
        <w:t xml:space="preserve"> takové ty brýle bez obrouček, které mu dodávají učený vzhled, má ale chlapecký obličej,</w:t>
      </w:r>
      <w:r w:rsidR="00345E5C" w:rsidRPr="00E23121">
        <w:t xml:space="preserve"> a</w:t>
      </w:r>
      <w:r w:rsidR="00345E5C">
        <w:t> </w:t>
      </w:r>
      <w:r w:rsidR="0041594E" w:rsidRPr="00E23121">
        <w:t>když</w:t>
      </w:r>
      <w:r w:rsidRPr="00E23121">
        <w:t xml:space="preserve"> se usměje, vypadá na osmnáct. Chová se ke Stelle moc hezky</w:t>
      </w:r>
      <w:r w:rsidR="00345E5C" w:rsidRPr="00E23121">
        <w:t xml:space="preserve"> a</w:t>
      </w:r>
      <w:r w:rsidR="00345E5C">
        <w:t> </w:t>
      </w:r>
      <w:r w:rsidRPr="00E23121">
        <w:t xml:space="preserve">když ho tak vidím, říkám si, že </w:t>
      </w:r>
      <w:r w:rsidRPr="00E23121">
        <w:rPr>
          <w:i/>
        </w:rPr>
        <w:t xml:space="preserve">kdybych </w:t>
      </w:r>
      <w:r w:rsidRPr="005C5157">
        <w:t>já</w:t>
      </w:r>
      <w:r w:rsidRPr="00E23121">
        <w:rPr>
          <w:i/>
        </w:rPr>
        <w:t xml:space="preserve"> </w:t>
      </w:r>
      <w:r w:rsidRPr="00E23121">
        <w:t xml:space="preserve">někdy měla syna, </w:t>
      </w:r>
      <w:r w:rsidRPr="00E23121">
        <w:rPr>
          <w:i/>
        </w:rPr>
        <w:t xml:space="preserve">kdybych </w:t>
      </w:r>
      <w:r w:rsidRPr="00E23121">
        <w:t>vůbec zestárla, doufám, že by byl můj chlapec na mě stejně hodný.</w:t>
      </w:r>
    </w:p>
    <w:p w:rsidR="00D34DB7" w:rsidRPr="00E23121" w:rsidRDefault="00D128CE" w:rsidP="00215ED1">
      <w:pPr>
        <w:pStyle w:val="Text"/>
      </w:pPr>
      <w:r>
        <w:t>Přinesl jí růžové</w:t>
      </w:r>
      <w:r w:rsidR="000251E4" w:rsidRPr="00E23121">
        <w:t xml:space="preserve"> lilie</w:t>
      </w:r>
      <w:r w:rsidR="00345E5C" w:rsidRPr="00E23121">
        <w:t xml:space="preserve"> a</w:t>
      </w:r>
      <w:r w:rsidR="00345E5C">
        <w:t> </w:t>
      </w:r>
      <w:r w:rsidR="000251E4" w:rsidRPr="00E23121">
        <w:t>šater. Našla jsem růžový čínský džbán, že je do něho dám,</w:t>
      </w:r>
      <w:r w:rsidR="00345E5C" w:rsidRPr="00E23121">
        <w:t xml:space="preserve"> a</w:t>
      </w:r>
      <w:r w:rsidR="00345E5C">
        <w:t> </w:t>
      </w:r>
      <w:r w:rsidR="0041594E" w:rsidRPr="00E23121">
        <w:t>když jsem</w:t>
      </w:r>
      <w:r w:rsidR="000251E4" w:rsidRPr="00E23121">
        <w:t xml:space="preserve"> jí je přinesla do jejího pokoje, seděli</w:t>
      </w:r>
      <w:r w:rsidR="00345E5C" w:rsidRPr="00E23121">
        <w:t xml:space="preserve"> s</w:t>
      </w:r>
      <w:r w:rsidR="00345E5C">
        <w:t> </w:t>
      </w:r>
      <w:r w:rsidR="000251E4" w:rsidRPr="00E23121">
        <w:t>Richardem</w:t>
      </w:r>
      <w:r w:rsidR="00345E5C" w:rsidRPr="00E23121">
        <w:t xml:space="preserve"> a</w:t>
      </w:r>
      <w:r w:rsidR="00345E5C">
        <w:t> </w:t>
      </w:r>
      <w:r w:rsidR="000251E4" w:rsidRPr="00E23121">
        <w:t>povídali si. Držel ji za ruku. Dokumenty</w:t>
      </w:r>
      <w:r w:rsidR="00345E5C" w:rsidRPr="00E23121">
        <w:t xml:space="preserve"> v</w:t>
      </w:r>
      <w:r w:rsidR="00345E5C">
        <w:t> </w:t>
      </w:r>
      <w:r w:rsidR="000251E4" w:rsidRPr="00E23121">
        <w:t>obálce, kte</w:t>
      </w:r>
      <w:r w:rsidR="00CC5AD8" w:rsidRPr="00E23121">
        <w:t>ré</w:t>
      </w:r>
      <w:r w:rsidR="000251E4" w:rsidRPr="00E23121">
        <w:t xml:space="preserve"> nechala na psacím stole, nebyly nikde</w:t>
      </w:r>
      <w:r w:rsidR="00345E5C" w:rsidRPr="00E23121">
        <w:t xml:space="preserve"> k</w:t>
      </w:r>
      <w:r w:rsidR="00345E5C">
        <w:t> </w:t>
      </w:r>
      <w:r w:rsidR="000251E4" w:rsidRPr="00E23121">
        <w:t>vidění. Sharon jim přinesla kávu</w:t>
      </w:r>
      <w:r w:rsidR="00345E5C" w:rsidRPr="00E23121">
        <w:t xml:space="preserve"> a</w:t>
      </w:r>
      <w:r w:rsidR="00345E5C">
        <w:t> </w:t>
      </w:r>
      <w:r w:rsidR="00F00786">
        <w:t>já musela za Gra</w:t>
      </w:r>
      <w:r w:rsidR="00A322A8">
        <w:t>cií</w:t>
      </w:r>
      <w:r w:rsidR="000251E4" w:rsidRPr="00E23121">
        <w:t>, svojí novou starou dámou, takže jsem neměla příležitost se poohlédnout, kde by ty dokumenty asi tak mohly být, ale neustále jsem mys</w:t>
      </w:r>
      <w:r w:rsidR="00215ED1">
        <w:t>lela na to, co mi řekla. Že její</w:t>
      </w:r>
      <w:r w:rsidR="00C5332D">
        <w:t xml:space="preserve"> děti nevědí, že jí ten dům patří</w:t>
      </w:r>
      <w:r w:rsidR="000251E4" w:rsidRPr="00E23121">
        <w:t>, že je to tajemství.</w:t>
      </w:r>
      <w:r w:rsidR="00345E5C" w:rsidRPr="00E23121">
        <w:t xml:space="preserve"> A</w:t>
      </w:r>
      <w:r w:rsidR="00345E5C">
        <w:t> </w:t>
      </w:r>
      <w:r w:rsidR="000251E4" w:rsidRPr="00E23121">
        <w:t>pak jsem si vybavila datum na poslední listině: 1964. Má ten dům</w:t>
      </w:r>
      <w:r w:rsidR="00345E5C" w:rsidRPr="00E23121">
        <w:t xml:space="preserve"> a</w:t>
      </w:r>
      <w:r w:rsidR="00345E5C">
        <w:t> </w:t>
      </w:r>
      <w:r w:rsidR="000251E4" w:rsidRPr="00E23121">
        <w:t>udržuje to</w:t>
      </w:r>
      <w:r w:rsidR="00345E5C" w:rsidRPr="00E23121">
        <w:t xml:space="preserve"> v</w:t>
      </w:r>
      <w:r w:rsidR="00345E5C">
        <w:t> </w:t>
      </w:r>
      <w:r w:rsidR="000251E4" w:rsidRPr="00E23121">
        <w:t xml:space="preserve">tajnosti </w:t>
      </w:r>
      <w:r w:rsidR="000251E4" w:rsidRPr="00E23121">
        <w:rPr>
          <w:i/>
        </w:rPr>
        <w:t xml:space="preserve">třicet </w:t>
      </w:r>
      <w:r w:rsidR="000251E4" w:rsidRPr="00E23121">
        <w:t>let.</w:t>
      </w:r>
    </w:p>
    <w:p w:rsidR="00D34DB7" w:rsidRPr="00E23121" w:rsidRDefault="00F00786" w:rsidP="00E23121">
      <w:pPr>
        <w:pStyle w:val="Text"/>
      </w:pPr>
      <w:r>
        <w:t>Gracie</w:t>
      </w:r>
      <w:r w:rsidR="00554992" w:rsidRPr="00E23121">
        <w:t xml:space="preserve"> není</w:t>
      </w:r>
      <w:r w:rsidR="000251E4" w:rsidRPr="00E23121">
        <w:t xml:space="preserve"> jako Stella. Je to stará šedivá paní, sklíčená</w:t>
      </w:r>
      <w:r w:rsidR="00345E5C" w:rsidRPr="00E23121">
        <w:t xml:space="preserve"> a</w:t>
      </w:r>
      <w:r w:rsidR="00345E5C">
        <w:t> </w:t>
      </w:r>
      <w:r w:rsidR="008A5B12">
        <w:t>smutná. Po záchvatu mrtvi</w:t>
      </w:r>
      <w:r w:rsidR="000251E4" w:rsidRPr="00E23121">
        <w:t>ce jí půlka obličeje povisla, takže jí zubní protéza dobře nesedí</w:t>
      </w:r>
      <w:r w:rsidR="00345E5C" w:rsidRPr="00E23121">
        <w:t xml:space="preserve"> a</w:t>
      </w:r>
      <w:r w:rsidR="00345E5C">
        <w:t> </w:t>
      </w:r>
      <w:r w:rsidR="000251E4" w:rsidRPr="00E23121">
        <w:t>ona se za to velice stydí, pokud nemusí, nemluví</w:t>
      </w:r>
      <w:r w:rsidR="00345E5C" w:rsidRPr="00E23121">
        <w:t xml:space="preserve"> a</w:t>
      </w:r>
      <w:r w:rsidR="00345E5C">
        <w:t> </w:t>
      </w:r>
      <w:r w:rsidR="000251E4" w:rsidRPr="00E23121">
        <w:t xml:space="preserve">skoro nejí. Vždycky si ukáže na ústa, aby se omluvila. Pokud má </w:t>
      </w:r>
      <w:r w:rsidR="000251E4" w:rsidRPr="00E23121">
        <w:lastRenderedPageBreak/>
        <w:t>nějaké děti, nebo snad neteř nebo synovce, já je ještě neviděla. Nikoho nenapadlo dojednat jí ošetření</w:t>
      </w:r>
      <w:r w:rsidR="00345E5C" w:rsidRPr="00E23121">
        <w:t xml:space="preserve"> u</w:t>
      </w:r>
      <w:r w:rsidR="00345E5C">
        <w:t> </w:t>
      </w:r>
      <w:r w:rsidR="000251E4" w:rsidRPr="00E23121">
        <w:t>zubaře, aby jí protézu upevnil, takže jsem to domluvila</w:t>
      </w:r>
      <w:r w:rsidR="00345E5C" w:rsidRPr="00E23121">
        <w:t xml:space="preserve"> z</w:t>
      </w:r>
      <w:r w:rsidR="00345E5C">
        <w:t> </w:t>
      </w:r>
      <w:r w:rsidR="000251E4" w:rsidRPr="00E23121">
        <w:t>jejího vlastního telefonu na pokoji</w:t>
      </w:r>
      <w:r w:rsidR="00345E5C" w:rsidRPr="00E23121">
        <w:t xml:space="preserve"> a</w:t>
      </w:r>
      <w:r w:rsidR="00345E5C">
        <w:t> </w:t>
      </w:r>
      <w:r w:rsidR="000251E4" w:rsidRPr="00E23121">
        <w:t>zařídila jsem, že ji odvezu</w:t>
      </w:r>
      <w:r w:rsidR="00345E5C" w:rsidRPr="00E23121">
        <w:t xml:space="preserve"> v</w:t>
      </w:r>
      <w:r w:rsidR="00345E5C">
        <w:t> </w:t>
      </w:r>
      <w:r w:rsidR="000251E4" w:rsidRPr="00E23121">
        <w:t>pátek do Diss. Leně se to nelíbilo, že jsem na sebe vzala víc, než mi přísluší, ale nehodlala to odvolat, má příliš velkou úctu</w:t>
      </w:r>
      <w:r w:rsidR="00345E5C" w:rsidRPr="00E23121">
        <w:t xml:space="preserve"> k</w:t>
      </w:r>
      <w:r w:rsidR="00345E5C">
        <w:t> </w:t>
      </w:r>
      <w:r w:rsidR="000251E4" w:rsidRPr="00E23121">
        <w:t>doktorům</w:t>
      </w:r>
      <w:r w:rsidR="00345E5C" w:rsidRPr="00E23121">
        <w:t xml:space="preserve"> a</w:t>
      </w:r>
      <w:r w:rsidR="00345E5C">
        <w:t> </w:t>
      </w:r>
      <w:r w:rsidR="000251E4" w:rsidRPr="00E23121">
        <w:t>zubařům, aby to udělala.</w:t>
      </w:r>
      <w:r w:rsidR="00345E5C" w:rsidRPr="00E23121">
        <w:t xml:space="preserve"> V</w:t>
      </w:r>
      <w:r w:rsidR="00345E5C">
        <w:t> </w:t>
      </w:r>
      <w:r w:rsidR="000251E4" w:rsidRPr="00E23121">
        <w:t xml:space="preserve">jednom kuse říká Richardovi </w:t>
      </w:r>
      <w:r w:rsidR="00D34DB7" w:rsidRPr="00E23121">
        <w:t>„</w:t>
      </w:r>
      <w:r w:rsidR="000251E4" w:rsidRPr="00E23121">
        <w:t>pane doktore</w:t>
      </w:r>
      <w:r w:rsidR="00D34DB7" w:rsidRPr="00E23121">
        <w:t>“</w:t>
      </w:r>
      <w:r w:rsidR="000251E4" w:rsidRPr="00E23121">
        <w:t>.</w:t>
      </w:r>
    </w:p>
    <w:p w:rsidR="00D34DB7" w:rsidRPr="00E23121" w:rsidRDefault="000251E4" w:rsidP="00E23121">
      <w:pPr>
        <w:pStyle w:val="Text"/>
      </w:pPr>
      <w:r w:rsidRPr="00E23121">
        <w:t>Během dne jsem se</w:t>
      </w:r>
      <w:r w:rsidR="00345E5C" w:rsidRPr="00E23121">
        <w:t xml:space="preserve"> v</w:t>
      </w:r>
      <w:r w:rsidR="00345E5C">
        <w:t> </w:t>
      </w:r>
      <w:r w:rsidRPr="00E23121">
        <w:t>myšlenkách pořád musela vracet</w:t>
      </w:r>
      <w:r w:rsidR="00345E5C" w:rsidRPr="00E23121">
        <w:t xml:space="preserve"> k</w:t>
      </w:r>
      <w:r w:rsidR="00345E5C">
        <w:t> </w:t>
      </w:r>
      <w:r w:rsidRPr="00E23121">
        <w:t>tomu Stellinu domu</w:t>
      </w:r>
      <w:r w:rsidR="00345E5C" w:rsidRPr="00E23121">
        <w:t xml:space="preserve"> a</w:t>
      </w:r>
      <w:r w:rsidR="00345E5C">
        <w:t> </w:t>
      </w:r>
      <w:r w:rsidRPr="00E23121">
        <w:t>jednou jsem vyšla do horního salonu, abych se na něj podívala</w:t>
      </w:r>
      <w:r w:rsidR="00345E5C" w:rsidRPr="00E23121">
        <w:t xml:space="preserve"> z</w:t>
      </w:r>
      <w:r w:rsidR="00345E5C">
        <w:t> </w:t>
      </w:r>
      <w:r w:rsidRPr="00E23121">
        <w:t xml:space="preserve">okna. </w:t>
      </w:r>
      <w:r w:rsidRPr="000302FB">
        <w:t>Před</w:t>
      </w:r>
      <w:r w:rsidRPr="00E23121">
        <w:rPr>
          <w:i/>
        </w:rPr>
        <w:t xml:space="preserve"> </w:t>
      </w:r>
      <w:r w:rsidRPr="00E23121">
        <w:t>ním se prostírala louka plná bíl</w:t>
      </w:r>
      <w:r w:rsidR="0084338D" w:rsidRPr="00E23121">
        <w:t>ých hus, které neustále pobíhaly</w:t>
      </w:r>
      <w:r w:rsidR="00345E5C" w:rsidRPr="00E23121">
        <w:t xml:space="preserve"> z</w:t>
      </w:r>
      <w:r w:rsidR="00345E5C">
        <w:t> </w:t>
      </w:r>
      <w:r w:rsidRPr="00E23121">
        <w:t>místa na místo,</w:t>
      </w:r>
      <w:r w:rsidR="00345E5C" w:rsidRPr="00E23121">
        <w:t xml:space="preserve"> a</w:t>
      </w:r>
      <w:r w:rsidR="00345E5C">
        <w:t> </w:t>
      </w:r>
      <w:r w:rsidRPr="00E23121">
        <w:t>za ním se černala blata.</w:t>
      </w:r>
      <w:r w:rsidR="0084338D" w:rsidRPr="00E23121">
        <w:t xml:space="preserve"> Jednou jsme tam</w:t>
      </w:r>
      <w:r w:rsidR="00345E5C" w:rsidRPr="00E23121">
        <w:t xml:space="preserve"> s</w:t>
      </w:r>
      <w:r w:rsidR="00345E5C">
        <w:t> </w:t>
      </w:r>
      <w:r w:rsidR="0084338D" w:rsidRPr="00E23121">
        <w:t>Nedem byli</w:t>
      </w:r>
      <w:r w:rsidRPr="00E23121">
        <w:t>, na těch blatech chci říct, procházeli jsme se</w:t>
      </w:r>
      <w:r w:rsidR="00345E5C" w:rsidRPr="00E23121">
        <w:t xml:space="preserve"> a</w:t>
      </w:r>
      <w:r w:rsidR="00345E5C">
        <w:t> </w:t>
      </w:r>
      <w:r w:rsidRPr="00E23121">
        <w:t>z</w:t>
      </w:r>
      <w:r w:rsidR="0084338D" w:rsidRPr="00E23121">
        <w:t>ašli jsme mezi svídu</w:t>
      </w:r>
      <w:r w:rsidR="00345E5C" w:rsidRPr="00E23121">
        <w:t xml:space="preserve"> a</w:t>
      </w:r>
      <w:r w:rsidR="00345E5C">
        <w:t> </w:t>
      </w:r>
      <w:r w:rsidR="0084338D" w:rsidRPr="00E23121">
        <w:t>tavolník</w:t>
      </w:r>
      <w:r w:rsidRPr="00E23121">
        <w:t>y. Už jsem si přesně vzpomněla, kde ten dům je. Myslím, že jsme dokonce</w:t>
      </w:r>
      <w:r w:rsidR="00345E5C" w:rsidRPr="00E23121">
        <w:t xml:space="preserve"> o</w:t>
      </w:r>
      <w:r w:rsidR="00345E5C">
        <w:t> </w:t>
      </w:r>
      <w:r w:rsidRPr="00E23121">
        <w:t xml:space="preserve">něm prohodili pár slov, když jsme šli kolem, že vypadá opuštěně, jako by tam </w:t>
      </w:r>
      <w:r w:rsidR="00CC5AD8" w:rsidRPr="00E23121">
        <w:t>lé</w:t>
      </w:r>
      <w:r w:rsidRPr="00E23121">
        <w:t>ta nikdo nebydlel.</w:t>
      </w:r>
    </w:p>
    <w:p w:rsidR="00D34DB7" w:rsidRPr="00E23121" w:rsidRDefault="000251E4" w:rsidP="00E23121">
      <w:pPr>
        <w:pStyle w:val="Text"/>
      </w:pPr>
      <w:r w:rsidRPr="00E23121">
        <w:t>Richard vyšel</w:t>
      </w:r>
      <w:r w:rsidR="00345E5C" w:rsidRPr="00E23121">
        <w:t xml:space="preserve"> z</w:t>
      </w:r>
      <w:r w:rsidR="00345E5C">
        <w:t> </w:t>
      </w:r>
      <w:r w:rsidRPr="00E23121">
        <w:t>pokoje těsně předtím, než Sharon přinesla Stelle oběd. Zeptal se mě, jak podle mě matce je,</w:t>
      </w:r>
      <w:r w:rsidR="00345E5C" w:rsidRPr="00E23121">
        <w:t xml:space="preserve"> a</w:t>
      </w:r>
      <w:r w:rsidR="00345E5C">
        <w:t> </w:t>
      </w:r>
      <w:r w:rsidRPr="00E23121">
        <w:t>já řekla dobře, tak dobře, jak jí jen</w:t>
      </w:r>
      <w:r w:rsidR="00345E5C" w:rsidRPr="00E23121">
        <w:t xml:space="preserve"> v</w:t>
      </w:r>
      <w:r w:rsidR="00345E5C">
        <w:t> </w:t>
      </w:r>
      <w:r w:rsidRPr="00E23121">
        <w:t>jejím stavu může být.</w:t>
      </w:r>
    </w:p>
    <w:p w:rsidR="00D34DB7" w:rsidRPr="00E23121" w:rsidRDefault="00D34DB7" w:rsidP="00E23121">
      <w:pPr>
        <w:pStyle w:val="Text"/>
      </w:pPr>
      <w:r w:rsidRPr="00E23121">
        <w:t>„</w:t>
      </w:r>
      <w:r w:rsidR="0084338D" w:rsidRPr="00E23121">
        <w:t>Neměl by</w:t>
      </w:r>
      <w:r w:rsidR="000251E4" w:rsidRPr="00E23121">
        <w:t>ch jí něco obstarat, něco, na co třeba zapomněla, nebo</w:t>
      </w:r>
      <w:r w:rsidR="00345E5C" w:rsidRPr="00E23121">
        <w:t xml:space="preserve"> o</w:t>
      </w:r>
      <w:r w:rsidR="00345E5C">
        <w:t> </w:t>
      </w:r>
      <w:r w:rsidR="000251E4" w:rsidRPr="00E23121">
        <w:t>co si nechce říct?</w:t>
      </w:r>
      <w:r w:rsidRPr="00E23121">
        <w:t>“</w:t>
      </w:r>
    </w:p>
    <w:p w:rsidR="00D34DB7" w:rsidRPr="00E23121" w:rsidRDefault="000251E4" w:rsidP="00E23121">
      <w:pPr>
        <w:pStyle w:val="Text"/>
      </w:pPr>
      <w:r w:rsidRPr="00E23121">
        <w:t>Je to moc milý člov</w:t>
      </w:r>
      <w:r w:rsidR="0084338D" w:rsidRPr="00E23121">
        <w:t>ěk, tak pozorný, jako žena. Tedy, jako některé ženy</w:t>
      </w:r>
      <w:r w:rsidRPr="00E23121">
        <w:t>.</w:t>
      </w:r>
    </w:p>
    <w:p w:rsidR="00D34DB7" w:rsidRPr="00E23121" w:rsidRDefault="00D34DB7" w:rsidP="00E23121">
      <w:pPr>
        <w:pStyle w:val="Text"/>
        <w:jc w:val="left"/>
      </w:pPr>
      <w:r w:rsidRPr="00E23121">
        <w:t>„</w:t>
      </w:r>
      <w:r w:rsidR="000251E4" w:rsidRPr="00E23121">
        <w:t>Říkala něco</w:t>
      </w:r>
      <w:r w:rsidR="00345E5C" w:rsidRPr="00E23121">
        <w:t xml:space="preserve"> o</w:t>
      </w:r>
      <w:r w:rsidR="00345E5C">
        <w:t> </w:t>
      </w:r>
      <w:r w:rsidR="000251E4" w:rsidRPr="00E23121">
        <w:t>magnetofonu,</w:t>
      </w:r>
      <w:r w:rsidRPr="00E23121">
        <w:t>“</w:t>
      </w:r>
      <w:r w:rsidR="000251E4" w:rsidRPr="00E23121">
        <w:t xml:space="preserve"> řekla jsem.</w:t>
      </w:r>
    </w:p>
    <w:p w:rsidR="00D34DB7" w:rsidRPr="00E23121" w:rsidRDefault="00D34DB7" w:rsidP="00E23121">
      <w:pPr>
        <w:pStyle w:val="Text"/>
      </w:pPr>
      <w:r w:rsidRPr="00E23121">
        <w:t>„</w:t>
      </w:r>
      <w:r w:rsidR="000251E4" w:rsidRPr="00E23121">
        <w:t>Aby si mohla nahrát hudbu? Ano, hudbu má moc r</w:t>
      </w:r>
      <w:r w:rsidR="00E24A33">
        <w:t>áda. Komorní hudbu, víte, drobné</w:t>
      </w:r>
      <w:r w:rsidR="000251E4" w:rsidRPr="00E23121">
        <w:t xml:space="preserve"> vybrané kousky.</w:t>
      </w:r>
      <w:r w:rsidRPr="00E23121">
        <w:t>“</w:t>
      </w:r>
      <w:r w:rsidR="000251E4" w:rsidRPr="00E23121">
        <w:t xml:space="preserve"> Líbí se mi, že mě bere, že tomu rozumím, že nejsem vyslovená nána, přestož</w:t>
      </w:r>
      <w:r w:rsidRPr="00E23121">
        <w:t>e j</w:t>
      </w:r>
      <w:r w:rsidR="000251E4" w:rsidRPr="00E23121">
        <w:t>sem jen pečovatelka</w:t>
      </w:r>
      <w:r w:rsidR="00345E5C" w:rsidRPr="00E23121">
        <w:t xml:space="preserve"> v</w:t>
      </w:r>
      <w:r w:rsidR="00345E5C">
        <w:t> </w:t>
      </w:r>
      <w:r w:rsidR="000251E4" w:rsidRPr="00E23121">
        <w:t xml:space="preserve">pečovatelském domě. </w:t>
      </w:r>
      <w:r w:rsidRPr="00E23121">
        <w:t>„</w:t>
      </w:r>
      <w:r w:rsidR="000251E4" w:rsidRPr="00E23121">
        <w:t>Mělo mě to napadnout,</w:t>
      </w:r>
      <w:r w:rsidRPr="00E23121">
        <w:t>“</w:t>
      </w:r>
      <w:r w:rsidR="000251E4" w:rsidRPr="00E23121">
        <w:t xml:space="preserve"> řekl. </w:t>
      </w:r>
      <w:r w:rsidRPr="00E23121">
        <w:t>„</w:t>
      </w:r>
      <w:r w:rsidR="000251E4" w:rsidRPr="00E23121">
        <w:t>M</w:t>
      </w:r>
      <w:r w:rsidR="0084338D" w:rsidRPr="00E23121">
        <w:t>ám malý přehrávač, který by se jí</w:t>
      </w:r>
      <w:r w:rsidR="000251E4" w:rsidRPr="00E23121">
        <w:t xml:space="preserve"> hodil. Ale ne,</w:t>
      </w:r>
      <w:r w:rsidR="0041594E" w:rsidRPr="00E23121">
        <w:t xml:space="preserve"> když</w:t>
      </w:r>
      <w:r w:rsidR="000251E4" w:rsidRPr="00E23121">
        <w:t xml:space="preserve"> tak</w:t>
      </w:r>
      <w:r w:rsidR="00345E5C" w:rsidRPr="00E23121">
        <w:t xml:space="preserve"> o</w:t>
      </w:r>
      <w:r w:rsidR="00345E5C">
        <w:t> </w:t>
      </w:r>
      <w:r w:rsidR="000251E4" w:rsidRPr="00E23121">
        <w:t>tom přemýšlím, chtělo by to koupit jí radiomagnetofon, viďte?</w:t>
      </w:r>
      <w:r w:rsidRPr="00E23121">
        <w:t>“</w:t>
      </w:r>
    </w:p>
    <w:p w:rsidR="00D34DB7" w:rsidRPr="00E23121" w:rsidRDefault="00D34DB7" w:rsidP="00E23121">
      <w:pPr>
        <w:pStyle w:val="Text"/>
      </w:pPr>
      <w:r w:rsidRPr="00E23121">
        <w:t>„</w:t>
      </w:r>
      <w:r w:rsidR="000251E4" w:rsidRPr="00E23121">
        <w:t>To ano,</w:t>
      </w:r>
      <w:r w:rsidRPr="00E23121">
        <w:t>“</w:t>
      </w:r>
      <w:r w:rsidR="000251E4" w:rsidRPr="00E23121">
        <w:t xml:space="preserve"> řekla jsem, </w:t>
      </w:r>
      <w:r w:rsidRPr="00E23121">
        <w:t>„</w:t>
      </w:r>
      <w:r w:rsidR="000251E4" w:rsidRPr="00E23121">
        <w:t>a ta</w:t>
      </w:r>
      <w:r w:rsidR="00CC5AD8" w:rsidRPr="00E23121">
        <w:t>ké</w:t>
      </w:r>
      <w:r w:rsidR="000251E4" w:rsidRPr="00E23121">
        <w:t xml:space="preserve"> nějaké kazety</w:t>
      </w:r>
      <w:r w:rsidR="00345E5C" w:rsidRPr="00E23121">
        <w:t xml:space="preserve"> s</w:t>
      </w:r>
      <w:r w:rsidR="00345E5C">
        <w:t> </w:t>
      </w:r>
      <w:r w:rsidR="000251E4" w:rsidRPr="00E23121">
        <w:t>hudbou, kterou má ráda.</w:t>
      </w:r>
      <w:r w:rsidRPr="00E23121">
        <w:t>“</w:t>
      </w:r>
    </w:p>
    <w:p w:rsidR="00D34DB7" w:rsidRPr="00E23121" w:rsidRDefault="00D34DB7" w:rsidP="00E23121">
      <w:pPr>
        <w:pStyle w:val="Text"/>
      </w:pPr>
      <w:r w:rsidRPr="00E23121">
        <w:t>„</w:t>
      </w:r>
      <w:r w:rsidR="000251E4" w:rsidRPr="00E23121">
        <w:t>Budu na to pamatovat. Na televizi se nijak zvlášť nekouká, že ne?</w:t>
      </w:r>
      <w:r w:rsidRPr="00E23121">
        <w:t>“</w:t>
      </w:r>
    </w:p>
    <w:p w:rsidR="00D34DB7" w:rsidRPr="00E23121" w:rsidRDefault="00D34DB7" w:rsidP="00E23121">
      <w:pPr>
        <w:pStyle w:val="Text"/>
      </w:pPr>
      <w:r w:rsidRPr="00E23121">
        <w:t>„</w:t>
      </w:r>
      <w:r w:rsidR="000251E4" w:rsidRPr="00E23121">
        <w:t>Má ráda dobrý příběh,</w:t>
      </w:r>
      <w:r w:rsidRPr="00E23121">
        <w:t>“</w:t>
      </w:r>
      <w:r w:rsidR="000251E4" w:rsidRPr="00E23121">
        <w:t xml:space="preserve"> řekla jsem, </w:t>
      </w:r>
      <w:r w:rsidRPr="00E23121">
        <w:t>„</w:t>
      </w:r>
      <w:r w:rsidR="000251E4" w:rsidRPr="00E23121">
        <w:t>j</w:t>
      </w:r>
      <w:r w:rsidR="0084338D" w:rsidRPr="00E23121">
        <w:t>e jako já, líbí se jí staré filmy</w:t>
      </w:r>
      <w:r w:rsidR="000251E4" w:rsidRPr="00E23121">
        <w:t>.</w:t>
      </w:r>
      <w:r w:rsidRPr="00E23121">
        <w:t>“</w:t>
      </w:r>
    </w:p>
    <w:p w:rsidR="00D34DB7" w:rsidRPr="00E23121" w:rsidRDefault="00D34DB7" w:rsidP="00E23121">
      <w:pPr>
        <w:pStyle w:val="Text"/>
      </w:pPr>
      <w:r w:rsidRPr="00E23121">
        <w:lastRenderedPageBreak/>
        <w:t>„</w:t>
      </w:r>
      <w:r w:rsidR="0084338D" w:rsidRPr="00E23121">
        <w:t>Všichni báječní lidé mají</w:t>
      </w:r>
      <w:r w:rsidR="000251E4" w:rsidRPr="00E23121">
        <w:t xml:space="preserve"> rádi staré filmy,</w:t>
      </w:r>
      <w:r w:rsidRPr="00E23121">
        <w:t>“</w:t>
      </w:r>
      <w:r w:rsidR="000251E4" w:rsidRPr="00E23121">
        <w:t xml:space="preserve"> řekl, poděkoval mi za můj návrh</w:t>
      </w:r>
      <w:r w:rsidR="00345E5C" w:rsidRPr="00E23121">
        <w:t xml:space="preserve"> a</w:t>
      </w:r>
      <w:r w:rsidR="00345E5C">
        <w:t> </w:t>
      </w:r>
      <w:r w:rsidR="000251E4" w:rsidRPr="00E23121">
        <w:t xml:space="preserve">velice vlídně se rozloučil, takže mě na </w:t>
      </w:r>
      <w:r w:rsidR="0084338D" w:rsidRPr="00E23121">
        <w:t>chvilku napadlo, ať si Stella ří</w:t>
      </w:r>
      <w:r w:rsidR="000251E4" w:rsidRPr="00E23121">
        <w:t>ká, co chce, měl by</w:t>
      </w:r>
      <w:r w:rsidR="00345E5C" w:rsidRPr="00E23121">
        <w:t xml:space="preserve"> o</w:t>
      </w:r>
      <w:r w:rsidR="00345E5C">
        <w:t> </w:t>
      </w:r>
      <w:r w:rsidR="000251E4" w:rsidRPr="00E23121">
        <w:t>domě vědět. Měla bych za ním běžet</w:t>
      </w:r>
      <w:r w:rsidR="00345E5C" w:rsidRPr="00E23121">
        <w:t xml:space="preserve"> a</w:t>
      </w:r>
      <w:r w:rsidR="00345E5C">
        <w:t> </w:t>
      </w:r>
      <w:r w:rsidR="000251E4" w:rsidRPr="00E23121">
        <w:t>povědět mu to. Někde by moh</w:t>
      </w:r>
      <w:r w:rsidR="0084338D" w:rsidRPr="00E23121">
        <w:t>l být nějaký zakopaný pes,</w:t>
      </w:r>
      <w:r w:rsidR="00345E5C" w:rsidRPr="00E23121">
        <w:t xml:space="preserve"> a</w:t>
      </w:r>
      <w:r w:rsidR="00345E5C">
        <w:t> </w:t>
      </w:r>
      <w:r w:rsidR="0084338D" w:rsidRPr="00E23121">
        <w:t>kdyby</w:t>
      </w:r>
      <w:r w:rsidR="000251E4" w:rsidRPr="00E23121">
        <w:t xml:space="preserve"> Stella zemřela, kdyby zemřela dnes</w:t>
      </w:r>
      <w:r w:rsidR="00345E5C" w:rsidRPr="00E23121">
        <w:t xml:space="preserve"> v</w:t>
      </w:r>
      <w:r w:rsidR="00345E5C">
        <w:t> </w:t>
      </w:r>
      <w:r w:rsidR="000251E4" w:rsidRPr="00E23121">
        <w:t>noci, což by se mohlo snadno stát, budou tady ty listiny</w:t>
      </w:r>
      <w:r w:rsidR="00345E5C" w:rsidRPr="00E23121">
        <w:t xml:space="preserve"> a</w:t>
      </w:r>
      <w:r w:rsidR="00345E5C">
        <w:t> </w:t>
      </w:r>
      <w:r w:rsidR="000251E4" w:rsidRPr="00E23121">
        <w:t>dům</w:t>
      </w:r>
      <w:r w:rsidRPr="00E23121">
        <w:t>…</w:t>
      </w:r>
      <w:r w:rsidR="00345E5C" w:rsidRPr="00E23121">
        <w:t xml:space="preserve"> a</w:t>
      </w:r>
      <w:r w:rsidR="00345E5C">
        <w:t> </w:t>
      </w:r>
      <w:r w:rsidR="000251E4" w:rsidRPr="00E23121">
        <w:t>nikdo nebude nic vědět</w:t>
      </w:r>
      <w:r w:rsidRPr="00E23121">
        <w:t>…</w:t>
      </w:r>
      <w:r w:rsidR="000251E4" w:rsidRPr="00E23121">
        <w:t xml:space="preserve"> Ale neudělala jsem to. Dívala jsem se za jeho autem, jak odjíždí, byl to překvapivě nízký, dlouhý sportovní vůz, který by</w:t>
      </w:r>
      <w:r w:rsidR="00345E5C" w:rsidRPr="00E23121">
        <w:t xml:space="preserve"> u</w:t>
      </w:r>
      <w:r w:rsidR="00345E5C">
        <w:t> </w:t>
      </w:r>
      <w:r w:rsidR="000251E4" w:rsidRPr="00E23121">
        <w:t>doktora nikdo nečekal, ale řídil ho ohleduplně, žádné škubání, rychlý rozjezd</w:t>
      </w:r>
      <w:r w:rsidR="00345E5C" w:rsidRPr="00E23121">
        <w:t xml:space="preserve"> a</w:t>
      </w:r>
      <w:r w:rsidR="00345E5C">
        <w:t> </w:t>
      </w:r>
      <w:r w:rsidR="000251E4" w:rsidRPr="00E23121">
        <w:t>přískoky, jak by ho řídila Lena.</w:t>
      </w:r>
    </w:p>
    <w:p w:rsidR="00D34DB7" w:rsidRPr="00E23121" w:rsidRDefault="000251E4" w:rsidP="00E23121">
      <w:pPr>
        <w:pStyle w:val="Text"/>
      </w:pPr>
      <w:r w:rsidRPr="00E23121">
        <w:t>Končila jsem ve čtyři. Ned přijede</w:t>
      </w:r>
      <w:r w:rsidR="00345E5C" w:rsidRPr="00E23121">
        <w:t xml:space="preserve"> z</w:t>
      </w:r>
      <w:r w:rsidR="00345E5C">
        <w:t> </w:t>
      </w:r>
      <w:r w:rsidRPr="00E23121">
        <w:t>Norwiche</w:t>
      </w:r>
      <w:r w:rsidR="00345E5C" w:rsidRPr="00E23121">
        <w:t xml:space="preserve"> a</w:t>
      </w:r>
      <w:r w:rsidR="00345E5C">
        <w:t> </w:t>
      </w:r>
      <w:r w:rsidRPr="00E23121">
        <w:t>měla jsem se</w:t>
      </w:r>
      <w:r w:rsidR="00345E5C" w:rsidRPr="00E23121">
        <w:t xml:space="preserve"> s</w:t>
      </w:r>
      <w:r w:rsidR="00345E5C">
        <w:t> </w:t>
      </w:r>
      <w:r w:rsidRPr="00E23121">
        <w:t>ním setkat</w:t>
      </w:r>
      <w:r w:rsidR="00345E5C" w:rsidRPr="00E23121">
        <w:t xml:space="preserve"> v</w:t>
      </w:r>
      <w:r w:rsidR="00345E5C">
        <w:t> </w:t>
      </w:r>
      <w:r w:rsidRPr="00E23121">
        <w:t>sedm,</w:t>
      </w:r>
      <w:r w:rsidR="00345E5C" w:rsidRPr="00E23121">
        <w:t xml:space="preserve"> a</w:t>
      </w:r>
      <w:r w:rsidR="00345E5C">
        <w:t> </w:t>
      </w:r>
      <w:r w:rsidRPr="00E23121">
        <w:t>to nikdy nemůžu moc myslet na nic jiného. Zaměstnává všechny moje myšlenky,</w:t>
      </w:r>
      <w:r w:rsidR="00345E5C" w:rsidRPr="00E23121">
        <w:t xml:space="preserve"> a</w:t>
      </w:r>
      <w:r w:rsidR="00345E5C">
        <w:t> </w:t>
      </w:r>
      <w:r w:rsidRPr="00E23121">
        <w:t>kdybych si nedávala pozor, chodila bych jako ve snu. Obvykle se ale snažím trávit poslední půlhodinu služby se Stellou, povídám si</w:t>
      </w:r>
      <w:r w:rsidR="00345E5C" w:rsidRPr="00E23121">
        <w:t xml:space="preserve"> s</w:t>
      </w:r>
      <w:r w:rsidR="00345E5C">
        <w:t> </w:t>
      </w:r>
      <w:r w:rsidRPr="00E23121">
        <w:t>ní</w:t>
      </w:r>
      <w:r w:rsidR="00345E5C" w:rsidRPr="00E23121">
        <w:t xml:space="preserve"> v</w:t>
      </w:r>
      <w:r w:rsidR="00345E5C">
        <w:t> </w:t>
      </w:r>
      <w:r w:rsidRPr="00E23121">
        <w:t>jejím pokoji nebo</w:t>
      </w:r>
      <w:r w:rsidR="00345E5C" w:rsidRPr="00E23121">
        <w:t xml:space="preserve"> v</w:t>
      </w:r>
      <w:r w:rsidR="00345E5C">
        <w:t> </w:t>
      </w:r>
      <w:r w:rsidRPr="00E23121">
        <w:t>salonu, když má náladu pobývat tam.</w:t>
      </w:r>
    </w:p>
    <w:p w:rsidR="00D34DB7" w:rsidRPr="00E23121" w:rsidRDefault="000251E4" w:rsidP="00E23121">
      <w:pPr>
        <w:pStyle w:val="Text"/>
      </w:pPr>
      <w:r w:rsidRPr="00E23121">
        <w:t>Arthur si dopřával odpolední spánek</w:t>
      </w:r>
      <w:r w:rsidR="00345E5C" w:rsidRPr="00E23121">
        <w:t xml:space="preserve"> a</w:t>
      </w:r>
      <w:r w:rsidR="00345E5C">
        <w:t> </w:t>
      </w:r>
      <w:r w:rsidR="002F7A2B">
        <w:t>Gracii</w:t>
      </w:r>
      <w:r w:rsidRPr="00E23121">
        <w:t xml:space="preserve"> jsem našla</w:t>
      </w:r>
      <w:r w:rsidR="00345E5C" w:rsidRPr="00E23121">
        <w:t xml:space="preserve"> u</w:t>
      </w:r>
      <w:r w:rsidR="00345E5C">
        <w:t> </w:t>
      </w:r>
      <w:r w:rsidRPr="00E23121">
        <w:t>televize. Oba už svačili, takže jsem zaklepala na Stelliny dveře za deset minut půl čtvrté, ale nebyla tam. Našla jsem ji samotnou</w:t>
      </w:r>
      <w:r w:rsidR="00345E5C" w:rsidRPr="00E23121">
        <w:t xml:space="preserve"> v</w:t>
      </w:r>
      <w:r w:rsidR="00345E5C">
        <w:t> </w:t>
      </w:r>
      <w:r w:rsidRPr="00E23121">
        <w:t>salonu</w:t>
      </w:r>
      <w:r w:rsidR="00345E5C" w:rsidRPr="00E23121">
        <w:t xml:space="preserve"> a</w:t>
      </w:r>
      <w:r w:rsidR="00345E5C">
        <w:t> </w:t>
      </w:r>
      <w:r w:rsidRPr="00E23121">
        <w:t>kdybyste ji tam viděli tak jako já, aniž mě postřehla, vůbec by vás nenapadlo, že je to nějaká ubohá stará chudinka, která umírá na rakovinu. Povím vám, jak vypadala. Vypad</w:t>
      </w:r>
      <w:r w:rsidR="0084338D" w:rsidRPr="00E23121">
        <w:t>ala jako dáma, která čeká na své</w:t>
      </w:r>
      <w:r w:rsidRPr="00E23121">
        <w:t xml:space="preserve"> přítelkyně, až přijdou na čaj. Seděla</w:t>
      </w:r>
      <w:r w:rsidR="00345E5C" w:rsidRPr="00E23121">
        <w:t xml:space="preserve"> v</w:t>
      </w:r>
      <w:r w:rsidR="00345E5C">
        <w:t> </w:t>
      </w:r>
      <w:r w:rsidRPr="00E23121">
        <w:t>křesle</w:t>
      </w:r>
      <w:r w:rsidR="00345E5C" w:rsidRPr="00E23121">
        <w:t xml:space="preserve"> s</w:t>
      </w:r>
      <w:r w:rsidR="00345E5C">
        <w:t> </w:t>
      </w:r>
      <w:r w:rsidRPr="00E23121">
        <w:t>časopisem na klíně, ale nedívala se na něj, dívala se ven</w:t>
      </w:r>
      <w:r w:rsidR="00345E5C" w:rsidRPr="00E23121">
        <w:t xml:space="preserve"> z</w:t>
      </w:r>
      <w:r w:rsidR="00345E5C">
        <w:t> </w:t>
      </w:r>
      <w:r w:rsidRPr="00E23121">
        <w:t>okna do zelené zahrady</w:t>
      </w:r>
      <w:r w:rsidR="00345E5C" w:rsidRPr="00E23121">
        <w:t xml:space="preserve"> a</w:t>
      </w:r>
      <w:r w:rsidR="00345E5C">
        <w:t> </w:t>
      </w:r>
      <w:r w:rsidRPr="00E23121">
        <w:t>na motýly na keři. Jednou rukou si podpírala bradu</w:t>
      </w:r>
      <w:r w:rsidR="00345E5C" w:rsidRPr="00E23121">
        <w:t xml:space="preserve"> a</w:t>
      </w:r>
      <w:r w:rsidR="00345E5C">
        <w:t> </w:t>
      </w:r>
      <w:r w:rsidRPr="00E23121">
        <w:t>druhou se držela za zápěstí, takže se jí žíly na rukou vyhladily</w:t>
      </w:r>
      <w:r w:rsidR="00345E5C" w:rsidRPr="00E23121">
        <w:t xml:space="preserve"> a</w:t>
      </w:r>
      <w:r w:rsidR="00345E5C">
        <w:t> </w:t>
      </w:r>
      <w:r w:rsidRPr="00E23121">
        <w:t>ruce vypadaly hladké</w:t>
      </w:r>
      <w:r w:rsidR="00345E5C" w:rsidRPr="00E23121">
        <w:t xml:space="preserve"> a</w:t>
      </w:r>
      <w:r w:rsidR="00345E5C">
        <w:t> </w:t>
      </w:r>
      <w:r w:rsidRPr="00E23121">
        <w:t>mladé. Byla tady kadeřnice, umyla</w:t>
      </w:r>
      <w:r w:rsidR="00345E5C" w:rsidRPr="00E23121">
        <w:t xml:space="preserve"> a</w:t>
      </w:r>
      <w:r w:rsidR="00345E5C">
        <w:t> </w:t>
      </w:r>
      <w:r w:rsidRPr="00E23121">
        <w:t>upravila jí vlasy,</w:t>
      </w:r>
      <w:r w:rsidR="00345E5C" w:rsidRPr="00E23121">
        <w:t xml:space="preserve"> a</w:t>
      </w:r>
      <w:r w:rsidR="00345E5C">
        <w:t> </w:t>
      </w:r>
      <w:r w:rsidRPr="00E23121">
        <w:t>Stella měla na sob</w:t>
      </w:r>
      <w:r w:rsidR="0084338D" w:rsidRPr="00E23121">
        <w:t>ě šaty, které se mi líbily nejví</w:t>
      </w:r>
      <w:r w:rsidRPr="00E23121">
        <w:t>c, modré hedvábn</w:t>
      </w:r>
      <w:r w:rsidR="00D34DB7" w:rsidRPr="00E23121">
        <w:t>é</w:t>
      </w:r>
      <w:r w:rsidR="00345E5C" w:rsidRPr="00E23121">
        <w:t xml:space="preserve"> s</w:t>
      </w:r>
      <w:r w:rsidR="00345E5C">
        <w:t> </w:t>
      </w:r>
      <w:r w:rsidRPr="00E23121">
        <w:t>krémovými pu</w:t>
      </w:r>
      <w:r w:rsidR="0084338D" w:rsidRPr="00E23121">
        <w:t>ntí</w:t>
      </w:r>
      <w:r w:rsidRPr="00E23121">
        <w:t>ky ve velikosti mince. Velice světlé punčochy, které vždycky nosí</w:t>
      </w:r>
      <w:r w:rsidR="00345E5C" w:rsidRPr="00E23121">
        <w:t xml:space="preserve"> a</w:t>
      </w:r>
      <w:r w:rsidR="00345E5C">
        <w:t> </w:t>
      </w:r>
      <w:r w:rsidR="00345E5C" w:rsidRPr="00E23121">
        <w:t>v</w:t>
      </w:r>
      <w:r w:rsidR="00345E5C">
        <w:t> </w:t>
      </w:r>
      <w:r w:rsidRPr="00E23121">
        <w:t xml:space="preserve">kterých by nohy </w:t>
      </w:r>
      <w:r w:rsidR="007C72C4">
        <w:t>jiných žen vypadaly jako špalky</w:t>
      </w:r>
      <w:r w:rsidRPr="00E23121">
        <w:t>, jí na hla</w:t>
      </w:r>
      <w:r w:rsidR="0084338D" w:rsidRPr="00E23121">
        <w:t>dkých</w:t>
      </w:r>
      <w:r w:rsidR="00345E5C" w:rsidRPr="00E23121">
        <w:t xml:space="preserve"> a</w:t>
      </w:r>
      <w:r w:rsidR="00345E5C">
        <w:t> </w:t>
      </w:r>
      <w:r w:rsidR="0084338D" w:rsidRPr="00E23121">
        <w:t>pohledných nohou slušely</w:t>
      </w:r>
      <w:r w:rsidRPr="00E23121">
        <w:t>.</w:t>
      </w:r>
    </w:p>
    <w:p w:rsidR="00D34DB7" w:rsidRPr="00E23121" w:rsidRDefault="00141C92" w:rsidP="00E23121">
      <w:pPr>
        <w:pStyle w:val="Text"/>
      </w:pPr>
      <w:r>
        <w:t>Na mé</w:t>
      </w:r>
      <w:r w:rsidR="000251E4" w:rsidRPr="00E23121">
        <w:t xml:space="preserve"> taktní zakašlání se otočila. Věnovala mi líbezný úsměv, stejný jako Richardovi, ale </w:t>
      </w:r>
      <w:r w:rsidR="0084338D" w:rsidRPr="00E23121">
        <w:t>my</w:t>
      </w:r>
      <w:r w:rsidR="000251E4" w:rsidRPr="00E23121">
        <w:t>slím, že takhle se jinak na nikoho neusmívá. Měla na lících tvářenku, kte</w:t>
      </w:r>
      <w:r w:rsidR="00CC5AD8" w:rsidRPr="00E23121">
        <w:t>ré</w:t>
      </w:r>
      <w:r w:rsidR="0084338D" w:rsidRPr="00E23121">
        <w:t xml:space="preserve"> ří</w:t>
      </w:r>
      <w:r w:rsidR="000251E4" w:rsidRPr="00E23121">
        <w:t>ká růž,</w:t>
      </w:r>
      <w:r w:rsidR="00345E5C" w:rsidRPr="00E23121">
        <w:t xml:space="preserve"> a</w:t>
      </w:r>
      <w:r w:rsidR="00345E5C">
        <w:t> </w:t>
      </w:r>
      <w:r w:rsidR="00264066">
        <w:t>na ví</w:t>
      </w:r>
      <w:r w:rsidR="000251E4" w:rsidRPr="00E23121">
        <w:t>čkách n</w:t>
      </w:r>
      <w:r w:rsidR="0084338D" w:rsidRPr="00E23121">
        <w:t>epatrně modrých stínů, ale nikdy</w:t>
      </w:r>
      <w:r w:rsidR="000251E4" w:rsidRPr="00E23121">
        <w:t xml:space="preserve"> nedělá tu ch</w:t>
      </w:r>
      <w:r w:rsidR="0084338D" w:rsidRPr="00E23121">
        <w:t>y</w:t>
      </w:r>
      <w:r w:rsidR="00D34DB7" w:rsidRPr="00E23121">
        <w:t>b</w:t>
      </w:r>
      <w:r w:rsidR="000251E4" w:rsidRPr="00E23121">
        <w:t xml:space="preserve">u, co chudák stará </w:t>
      </w:r>
      <w:r w:rsidR="000251E4" w:rsidRPr="00E23121">
        <w:lastRenderedPageBreak/>
        <w:t>Maud, která si vezme šarlatovou rtěnku,</w:t>
      </w:r>
      <w:r w:rsidR="00345E5C" w:rsidRPr="00E23121">
        <w:t xml:space="preserve"> a</w:t>
      </w:r>
      <w:r w:rsidR="00345E5C">
        <w:t> </w:t>
      </w:r>
      <w:r w:rsidR="000251E4" w:rsidRPr="00E23121">
        <w:t>pak to vypadá jako řezná rána. Stellina rtěnk</w:t>
      </w:r>
      <w:r w:rsidR="0084338D" w:rsidRPr="00E23121">
        <w:t>a je světle růžová</w:t>
      </w:r>
      <w:r w:rsidR="00345E5C" w:rsidRPr="00E23121">
        <w:t xml:space="preserve"> a</w:t>
      </w:r>
      <w:r w:rsidR="00345E5C">
        <w:t> </w:t>
      </w:r>
      <w:r w:rsidR="0084338D" w:rsidRPr="00E23121">
        <w:t>myslím, že s</w:t>
      </w:r>
      <w:r w:rsidR="000251E4" w:rsidRPr="00E23121">
        <w:t>i</w:t>
      </w:r>
      <w:r w:rsidR="0084338D" w:rsidRPr="00E23121">
        <w:t xml:space="preserve"> </w:t>
      </w:r>
      <w:r w:rsidR="000251E4" w:rsidRPr="00E23121">
        <w:t>ji nanáší štětečkem.</w:t>
      </w:r>
    </w:p>
    <w:p w:rsidR="00D34DB7" w:rsidRPr="00E23121" w:rsidRDefault="00D34DB7" w:rsidP="00E23121">
      <w:pPr>
        <w:pStyle w:val="Text"/>
        <w:jc w:val="left"/>
      </w:pPr>
      <w:r w:rsidRPr="00E23121">
        <w:t>„</w:t>
      </w:r>
      <w:r w:rsidR="000251E4" w:rsidRPr="00E23121">
        <w:t>Doufala jsem, že přijdete, Jenny,</w:t>
      </w:r>
      <w:r w:rsidRPr="00E23121">
        <w:t>“</w:t>
      </w:r>
      <w:r w:rsidR="000251E4" w:rsidRPr="00E23121">
        <w:t xml:space="preserve"> řekla.</w:t>
      </w:r>
    </w:p>
    <w:p w:rsidR="00D34DB7" w:rsidRPr="00E23121" w:rsidRDefault="000251E4" w:rsidP="00E23121">
      <w:pPr>
        <w:pStyle w:val="Text"/>
      </w:pPr>
      <w:r w:rsidRPr="00E23121">
        <w:t>Řekla jsem, že vždycky přijdu, když to jen trochu jde, posadila jsem se vedle ní</w:t>
      </w:r>
      <w:r w:rsidR="00345E5C" w:rsidRPr="00E23121">
        <w:t xml:space="preserve"> a</w:t>
      </w:r>
      <w:r w:rsidR="00345E5C">
        <w:t> </w:t>
      </w:r>
      <w:r w:rsidRPr="00E23121">
        <w:t>pozorovaly jsme motýly, napočítaly jsme deset mal</w:t>
      </w:r>
      <w:r w:rsidR="00264066">
        <w:t>ých baboček bodlákových, sedm pa</w:t>
      </w:r>
      <w:r w:rsidRPr="00E23121">
        <w:t>vích oček, jednoho červeného admirála</w:t>
      </w:r>
      <w:r w:rsidR="00345E5C" w:rsidRPr="00E23121">
        <w:t xml:space="preserve"> a</w:t>
      </w:r>
      <w:r w:rsidR="00345E5C">
        <w:t> </w:t>
      </w:r>
      <w:r w:rsidRPr="00E23121">
        <w:t>jednoho motýla,</w:t>
      </w:r>
      <w:r w:rsidR="00345E5C" w:rsidRPr="00E23121">
        <w:t xml:space="preserve"> o</w:t>
      </w:r>
      <w:r w:rsidR="00345E5C">
        <w:t> </w:t>
      </w:r>
      <w:r w:rsidRPr="00E23121">
        <w:t>kterém prohlásila, že je to babočka bílá.</w:t>
      </w:r>
      <w:r w:rsidR="00345E5C" w:rsidRPr="00E23121">
        <w:t xml:space="preserve"> O</w:t>
      </w:r>
      <w:r w:rsidR="00345E5C">
        <w:t> </w:t>
      </w:r>
      <w:r w:rsidRPr="00E23121">
        <w:t>takových věcech toho ví spoustu,</w:t>
      </w:r>
      <w:r w:rsidR="00345E5C" w:rsidRPr="00E23121">
        <w:t xml:space="preserve"> o</w:t>
      </w:r>
      <w:r w:rsidR="00345E5C">
        <w:t> </w:t>
      </w:r>
      <w:r w:rsidRPr="00E23121">
        <w:t>přírodě toho ví spoustu. Řekla, že by ráda uviděla otakárka fenyklov</w:t>
      </w:r>
      <w:r w:rsidR="00D34DB7" w:rsidRPr="00E23121">
        <w:t>éh</w:t>
      </w:r>
      <w:r w:rsidRPr="00E23121">
        <w:t>o, slyšela, že jsou k</w:t>
      </w:r>
      <w:r w:rsidR="0084338D" w:rsidRPr="00E23121">
        <w:t> </w:t>
      </w:r>
      <w:r w:rsidRPr="00E23121">
        <w:t>vidění</w:t>
      </w:r>
      <w:r w:rsidR="0084338D" w:rsidRPr="00E23121">
        <w:t xml:space="preserve"> </w:t>
      </w:r>
      <w:r w:rsidRPr="00E23121">
        <w:t>jenom</w:t>
      </w:r>
      <w:r w:rsidR="00345E5C" w:rsidRPr="00E23121">
        <w:t xml:space="preserve"> v</w:t>
      </w:r>
      <w:r w:rsidR="00345E5C">
        <w:t> </w:t>
      </w:r>
      <w:r w:rsidRPr="00E23121">
        <w:t>Norfolku, možná tady nějakého uvidí.</w:t>
      </w:r>
    </w:p>
    <w:p w:rsidR="00345E5C" w:rsidRPr="00E23121" w:rsidRDefault="00D34DB7" w:rsidP="00E23121">
      <w:pPr>
        <w:pStyle w:val="Text"/>
      </w:pPr>
      <w:r w:rsidRPr="00E23121">
        <w:t>„</w:t>
      </w:r>
      <w:r w:rsidR="000251E4" w:rsidRPr="00E23121">
        <w:t>Než umřu,</w:t>
      </w:r>
      <w:r w:rsidRPr="00E23121">
        <w:t>“</w:t>
      </w:r>
      <w:r w:rsidR="000251E4" w:rsidRPr="00E23121">
        <w:t xml:space="preserve"> řekla, </w:t>
      </w:r>
      <w:r w:rsidRPr="00E23121">
        <w:t>„</w:t>
      </w:r>
      <w:r w:rsidR="000251E4" w:rsidRPr="00E23121">
        <w:t>možná uvidím otakárka fenyklového</w:t>
      </w:r>
      <w:r w:rsidR="00345E5C" w:rsidRPr="00E23121">
        <w:t xml:space="preserve"> a</w:t>
      </w:r>
      <w:r w:rsidR="00345E5C">
        <w:t> </w:t>
      </w:r>
      <w:r w:rsidR="000251E4" w:rsidRPr="00E23121">
        <w:t>umřu šťastná.</w:t>
      </w:r>
      <w:r w:rsidRPr="00E23121">
        <w:t>“</w:t>
      </w:r>
    </w:p>
    <w:p w:rsidR="00D34DB7" w:rsidRPr="00E23121" w:rsidRDefault="00345E5C" w:rsidP="00E23121">
      <w:pPr>
        <w:pStyle w:val="Text"/>
        <w:jc w:val="left"/>
      </w:pPr>
      <w:r w:rsidRPr="00E23121">
        <w:t>K</w:t>
      </w:r>
      <w:r>
        <w:t> </w:t>
      </w:r>
      <w:r w:rsidR="000251E4" w:rsidRPr="00E23121">
        <w:t>tomu nebylo co dodat.</w:t>
      </w:r>
    </w:p>
    <w:p w:rsidR="00D34DB7" w:rsidRPr="00E23121" w:rsidRDefault="00215ED1" w:rsidP="00E23121">
      <w:pPr>
        <w:pStyle w:val="Text"/>
      </w:pPr>
      <w:r>
        <w:t>„</w:t>
      </w:r>
      <w:r w:rsidR="000251E4" w:rsidRPr="00E23121">
        <w:t>Asi bych nemohla dostat cigaretu, viďte, Genevieve? Tak ráda bych si zapálila.</w:t>
      </w:r>
      <w:r w:rsidR="00D34DB7" w:rsidRPr="00E23121">
        <w:t>“</w:t>
      </w:r>
    </w:p>
    <w:p w:rsidR="00D34DB7" w:rsidRPr="00E23121" w:rsidRDefault="00D34DB7" w:rsidP="00E23121">
      <w:pPr>
        <w:pStyle w:val="Text"/>
      </w:pPr>
      <w:r w:rsidRPr="00E23121">
        <w:t>„</w:t>
      </w:r>
      <w:r w:rsidR="000251E4" w:rsidRPr="00E23121">
        <w:t>Raději ne,</w:t>
      </w:r>
      <w:r w:rsidRPr="00E23121">
        <w:t>“</w:t>
      </w:r>
      <w:r w:rsidR="000251E4" w:rsidRPr="00E23121">
        <w:t xml:space="preserve"> řekla jsem. </w:t>
      </w:r>
      <w:r w:rsidR="00345E5C" w:rsidRPr="00E23121">
        <w:t>„</w:t>
      </w:r>
      <w:r w:rsidR="00345E5C">
        <w:t>V </w:t>
      </w:r>
      <w:r w:rsidR="008B14E9">
        <w:t>té</w:t>
      </w:r>
      <w:r w:rsidR="000251E4" w:rsidRPr="00E23121">
        <w:t>hle budově byste neměla kouřit nikde.</w:t>
      </w:r>
      <w:r w:rsidRPr="00E23121">
        <w:t>“</w:t>
      </w:r>
      <w:r w:rsidR="007C72C4">
        <w:t xml:space="preserve"> Při tom pomyšlení</w:t>
      </w:r>
      <w:r w:rsidR="000251E4" w:rsidRPr="00E23121">
        <w:t xml:space="preserve"> jsem se musela zahihňat. </w:t>
      </w:r>
      <w:r w:rsidR="00345E5C">
        <w:t>„</w:t>
      </w:r>
      <w:r w:rsidR="00345E5C" w:rsidRPr="00E23121">
        <w:t>A</w:t>
      </w:r>
      <w:r w:rsidR="00345E5C">
        <w:t> </w:t>
      </w:r>
      <w:r w:rsidR="000251E4" w:rsidRPr="00E23121">
        <w:t>určitě ne tady.</w:t>
      </w:r>
      <w:r w:rsidRPr="00E23121">
        <w:t>“</w:t>
      </w:r>
    </w:p>
    <w:p w:rsidR="00D34DB7" w:rsidRPr="00E23121" w:rsidRDefault="00D34DB7" w:rsidP="00E23121">
      <w:pPr>
        <w:pStyle w:val="Text"/>
      </w:pPr>
      <w:r w:rsidRPr="00E23121">
        <w:t>„</w:t>
      </w:r>
      <w:r w:rsidR="000251E4" w:rsidRPr="00E23121">
        <w:t>Určitě ne, když má člověk rakovinu plic. Ale</w:t>
      </w:r>
      <w:r w:rsidR="00A62952">
        <w:t xml:space="preserve"> </w:t>
      </w:r>
      <w:r w:rsidR="000251E4" w:rsidRPr="00E23121">
        <w:t>je to celkem nesmysl, nemám pravdu? Teď už je pozdě. Už se stalo</w:t>
      </w:r>
      <w:r w:rsidR="00345E5C" w:rsidRPr="00E23121">
        <w:t xml:space="preserve"> a</w:t>
      </w:r>
      <w:r w:rsidR="00345E5C">
        <w:t> </w:t>
      </w:r>
      <w:r w:rsidR="000251E4" w:rsidRPr="00E23121">
        <w:t xml:space="preserve">víc na tom nesejde. Támhle je další babočka admirál. Má takový hezký latinský název </w:t>
      </w:r>
      <w:r w:rsidR="000251E4" w:rsidRPr="00E23121">
        <w:rPr>
          <w:i/>
        </w:rPr>
        <w:t>Vanessa atalanta</w:t>
      </w:r>
      <w:r w:rsidRPr="00E23121">
        <w:rPr>
          <w:i/>
        </w:rPr>
        <w:t>…“</w:t>
      </w:r>
      <w:r w:rsidR="000251E4" w:rsidRPr="00E23121">
        <w:rPr>
          <w:i/>
        </w:rPr>
        <w:t xml:space="preserve">. </w:t>
      </w:r>
      <w:r w:rsidR="000251E4" w:rsidRPr="00E23121">
        <w:t>Odvrátila se od okna</w:t>
      </w:r>
      <w:r w:rsidR="00345E5C" w:rsidRPr="00E23121">
        <w:t xml:space="preserve"> a</w:t>
      </w:r>
      <w:r w:rsidR="00345E5C">
        <w:t> </w:t>
      </w:r>
      <w:r w:rsidR="000251E4" w:rsidRPr="00E23121">
        <w:t xml:space="preserve">zadívala se na mě. </w:t>
      </w:r>
      <w:r w:rsidRPr="00E23121">
        <w:t>„</w:t>
      </w:r>
      <w:r w:rsidR="000251E4" w:rsidRPr="00E23121">
        <w:t xml:space="preserve">Chtěla </w:t>
      </w:r>
      <w:r w:rsidR="000E098A">
        <w:t>bych</w:t>
      </w:r>
      <w:r w:rsidR="000251E4" w:rsidRPr="00E23121">
        <w:t xml:space="preserve"> se vás na </w:t>
      </w:r>
      <w:r w:rsidR="008B14E9">
        <w:t>něco zeptat. Tedy</w:t>
      </w:r>
      <w:r w:rsidR="000251E4" w:rsidRPr="00E23121">
        <w:t xml:space="preserve">, chtěla </w:t>
      </w:r>
      <w:r w:rsidR="000E098A">
        <w:t>bych</w:t>
      </w:r>
      <w:r w:rsidR="000251E4" w:rsidRPr="00E23121">
        <w:t>, abyste pro mě něco udělala, jestli budete ochotná.</w:t>
      </w:r>
      <w:r w:rsidRPr="00E23121">
        <w:t>“</w:t>
      </w:r>
    </w:p>
    <w:p w:rsidR="00D34DB7" w:rsidRPr="00E23121" w:rsidRDefault="00D34DB7" w:rsidP="00E23121">
      <w:pPr>
        <w:pStyle w:val="Text"/>
      </w:pPr>
      <w:r w:rsidRPr="00E23121">
        <w:t>„</w:t>
      </w:r>
      <w:r w:rsidR="000251E4" w:rsidRPr="00E23121">
        <w:t>Jestli to půjde, tak ano,</w:t>
      </w:r>
      <w:r w:rsidRPr="00E23121">
        <w:t>“</w:t>
      </w:r>
      <w:r w:rsidR="000251E4" w:rsidRPr="00E23121">
        <w:t xml:space="preserve"> řekla jsem, ale začala jsem tušit, </w:t>
      </w:r>
      <w:r w:rsidR="005C27A9">
        <w:t>nevím</w:t>
      </w:r>
      <w:r w:rsidR="000251E4" w:rsidRPr="00E23121">
        <w:t xml:space="preserve"> proč, že to nebude žádná maličkost.</w:t>
      </w:r>
    </w:p>
    <w:p w:rsidR="00D34DB7" w:rsidRPr="00E23121" w:rsidRDefault="00D34DB7" w:rsidP="00E23121">
      <w:pPr>
        <w:pStyle w:val="Text"/>
        <w:jc w:val="left"/>
      </w:pPr>
      <w:r w:rsidRPr="00E23121">
        <w:t>„</w:t>
      </w:r>
      <w:r w:rsidR="000251E4" w:rsidRPr="00E23121">
        <w:t>Jestli nebudete chtít, musíte mi to říct.</w:t>
      </w:r>
      <w:r w:rsidRPr="00E23121">
        <w:t>“</w:t>
      </w:r>
    </w:p>
    <w:p w:rsidR="00D34DB7" w:rsidRPr="00E23121" w:rsidRDefault="00D34DB7" w:rsidP="00E23121">
      <w:pPr>
        <w:pStyle w:val="Text"/>
        <w:jc w:val="left"/>
      </w:pPr>
      <w:r w:rsidRPr="00E23121">
        <w:t>„</w:t>
      </w:r>
      <w:r w:rsidR="000251E4" w:rsidRPr="00E23121">
        <w:t>Dobrá.</w:t>
      </w:r>
      <w:r w:rsidRPr="00E23121">
        <w:t>“</w:t>
      </w:r>
    </w:p>
    <w:p w:rsidR="00D34DB7" w:rsidRPr="00E23121" w:rsidRDefault="00D34DB7" w:rsidP="00E23121">
      <w:pPr>
        <w:pStyle w:val="Text"/>
      </w:pPr>
      <w:r w:rsidRPr="00E23121">
        <w:t>„</w:t>
      </w:r>
      <w:r w:rsidR="000251E4" w:rsidRPr="00E23121">
        <w:t>Kdybych vám dala klíč, Genevieve,</w:t>
      </w:r>
      <w:r w:rsidR="00345E5C" w:rsidRPr="00E23121">
        <w:t xml:space="preserve"> a</w:t>
      </w:r>
      <w:r w:rsidR="00345E5C">
        <w:t> </w:t>
      </w:r>
      <w:r w:rsidR="00A62952">
        <w:t>řekla vám přesně, kde dům stojí</w:t>
      </w:r>
      <w:r w:rsidR="000251E4" w:rsidRPr="00E23121">
        <w:t>, zašla byste tam, porozhlédla se tam</w:t>
      </w:r>
      <w:r w:rsidR="00345E5C" w:rsidRPr="00E23121">
        <w:t xml:space="preserve"> a</w:t>
      </w:r>
      <w:r w:rsidR="00345E5C">
        <w:t> </w:t>
      </w:r>
      <w:r w:rsidR="000251E4" w:rsidRPr="00E23121">
        <w:t>řekla mi</w:t>
      </w:r>
      <w:r w:rsidR="00345E5C">
        <w:t> </w:t>
      </w:r>
      <w:r w:rsidR="00345E5C" w:rsidRPr="00E23121">
        <w:t>–</w:t>
      </w:r>
      <w:r w:rsidR="00345E5C">
        <w:t> </w:t>
      </w:r>
      <w:r w:rsidR="000251E4" w:rsidRPr="00E23121">
        <w:t>řekla mi,</w:t>
      </w:r>
      <w:r w:rsidR="00345E5C" w:rsidRPr="00E23121">
        <w:t xml:space="preserve"> v</w:t>
      </w:r>
      <w:r w:rsidR="00345E5C">
        <w:t> </w:t>
      </w:r>
      <w:r w:rsidR="000251E4" w:rsidRPr="00E23121">
        <w:t>jakém je stavu?</w:t>
      </w:r>
      <w:r w:rsidRPr="00E23121">
        <w:t>“</w:t>
      </w:r>
    </w:p>
    <w:p w:rsidR="00D34DB7" w:rsidRPr="00E23121" w:rsidRDefault="00D34DB7" w:rsidP="00E23121">
      <w:pPr>
        <w:pStyle w:val="Text"/>
        <w:jc w:val="left"/>
      </w:pPr>
      <w:r w:rsidRPr="00E23121">
        <w:t>„</w:t>
      </w:r>
      <w:r w:rsidR="000251E4" w:rsidRPr="00E23121">
        <w:t>Máte na mysli ten dům na Curtonově?</w:t>
      </w:r>
      <w:r w:rsidRPr="00E23121">
        <w:t>“</w:t>
      </w:r>
    </w:p>
    <w:p w:rsidR="00D34DB7" w:rsidRPr="00E23121" w:rsidRDefault="00CF0064" w:rsidP="00E23121">
      <w:pPr>
        <w:pStyle w:val="Text"/>
      </w:pPr>
      <w:r>
        <w:t>„</w:t>
      </w:r>
      <w:r w:rsidR="000251E4" w:rsidRPr="00E23121">
        <w:t>Ano, ten. Jmenuje se Molucca. Tuším, že kapitán Wai</w:t>
      </w:r>
      <w:r w:rsidR="00D34DB7" w:rsidRPr="00E23121">
        <w:t>nw</w:t>
      </w:r>
      <w:r w:rsidR="000251E4" w:rsidRPr="00E23121">
        <w:t>right, který ho vlastnil před panem Rogersonem, se hodně plavil na moři</w:t>
      </w:r>
      <w:r w:rsidR="00345E5C" w:rsidRPr="00E23121">
        <w:t xml:space="preserve"> a</w:t>
      </w:r>
      <w:r w:rsidR="00345E5C">
        <w:t> </w:t>
      </w:r>
      <w:r w:rsidR="000251E4" w:rsidRPr="00E23121">
        <w:t>dostal se až do Východní Indie.</w:t>
      </w:r>
      <w:r w:rsidR="00D34DB7" w:rsidRPr="00E23121">
        <w:t>“</w:t>
      </w:r>
      <w:r w:rsidR="000251E4" w:rsidRPr="00E23121">
        <w:t xml:space="preserve"> Usmála se na mě</w:t>
      </w:r>
      <w:r w:rsidR="00345E5C" w:rsidRPr="00E23121">
        <w:t xml:space="preserve"> a</w:t>
      </w:r>
      <w:r w:rsidR="00345E5C">
        <w:t> </w:t>
      </w:r>
      <w:r w:rsidR="000251E4" w:rsidRPr="00E23121">
        <w:t xml:space="preserve">tiše se zeptala: </w:t>
      </w:r>
      <w:r w:rsidR="00D34DB7" w:rsidRPr="00E23121">
        <w:lastRenderedPageBreak/>
        <w:t>„</w:t>
      </w:r>
      <w:r w:rsidR="008B14E9">
        <w:t>Udělala by</w:t>
      </w:r>
      <w:r w:rsidR="000251E4" w:rsidRPr="00E23121">
        <w:t>ste to pro mě? Zašla byste se tam podív</w:t>
      </w:r>
      <w:r w:rsidR="008B14E9">
        <w:t>at</w:t>
      </w:r>
      <w:r w:rsidR="00345E5C">
        <w:t xml:space="preserve"> a </w:t>
      </w:r>
      <w:r w:rsidR="008B14E9">
        <w:t>řekla mi, co si</w:t>
      </w:r>
      <w:r w:rsidR="00345E5C">
        <w:t xml:space="preserve"> o </w:t>
      </w:r>
      <w:r w:rsidR="008B14E9">
        <w:t>něm myslí</w:t>
      </w:r>
      <w:r w:rsidR="000251E4" w:rsidRPr="00E23121">
        <w:t>te?</w:t>
      </w:r>
      <w:r w:rsidR="00D34DB7" w:rsidRPr="00E23121">
        <w:t>“</w:t>
      </w:r>
    </w:p>
    <w:p w:rsidR="00D34DB7" w:rsidRPr="00E23121" w:rsidRDefault="00CF0064" w:rsidP="00E23121">
      <w:pPr>
        <w:pStyle w:val="Text"/>
      </w:pPr>
      <w:r>
        <w:t>„</w:t>
      </w:r>
      <w:r w:rsidR="000251E4" w:rsidRPr="00E23121">
        <w:t>Ano, asi ano,</w:t>
      </w:r>
      <w:r w:rsidR="00D34DB7" w:rsidRPr="00E23121">
        <w:t>“</w:t>
      </w:r>
      <w:r w:rsidR="000251E4" w:rsidRPr="00E23121">
        <w:t xml:space="preserve"> řekla jsem,</w:t>
      </w:r>
      <w:r w:rsidR="00345E5C" w:rsidRPr="00E23121">
        <w:t xml:space="preserve"> a</w:t>
      </w:r>
      <w:r w:rsidR="00345E5C">
        <w:t> </w:t>
      </w:r>
      <w:r w:rsidR="000251E4" w:rsidRPr="00E23121">
        <w:t xml:space="preserve">protože to nevyznělo moc </w:t>
      </w:r>
      <w:r w:rsidR="008B14E9">
        <w:t>vlí</w:t>
      </w:r>
      <w:r w:rsidR="000251E4" w:rsidRPr="00E23121">
        <w:t xml:space="preserve">dně, ujistila jsem ji. </w:t>
      </w:r>
      <w:r w:rsidR="00D34DB7" w:rsidRPr="00E23121">
        <w:t>„</w:t>
      </w:r>
      <w:r w:rsidR="000251E4" w:rsidRPr="00E23121">
        <w:t>Samozřejmě tam zajdu, Stello.</w:t>
      </w:r>
      <w:r w:rsidR="00D34DB7" w:rsidRPr="00E23121">
        <w:t>“</w:t>
      </w:r>
      <w:r w:rsidR="000251E4" w:rsidRPr="00E23121">
        <w:t xml:space="preserve"> Váhala jsem, protože jsem nevěděla, jak bych to měla nejlíp říct, ale zkusit jsem to musela. </w:t>
      </w:r>
      <w:r w:rsidR="00D34DB7" w:rsidRPr="00E23121">
        <w:t>„</w:t>
      </w:r>
      <w:r w:rsidR="000251E4" w:rsidRPr="00E23121">
        <w:t>Nebylo by lepší, Stello, aby tam šel Richard? Nemohla byste mu</w:t>
      </w:r>
      <w:r w:rsidR="00345E5C" w:rsidRPr="00E23121">
        <w:t xml:space="preserve"> o</w:t>
      </w:r>
      <w:r w:rsidR="00345E5C">
        <w:t> </w:t>
      </w:r>
      <w:r w:rsidR="000251E4" w:rsidRPr="00E23121">
        <w:t>tom domě povědět</w:t>
      </w:r>
      <w:r w:rsidR="00345E5C" w:rsidRPr="00E23121">
        <w:t xml:space="preserve"> a</w:t>
      </w:r>
      <w:r w:rsidR="00345E5C">
        <w:t> </w:t>
      </w:r>
      <w:r w:rsidR="000251E4" w:rsidRPr="00E23121">
        <w:t>poprosit ho, aby tam zašel? Je tak milý, nevadilo</w:t>
      </w:r>
      <w:r w:rsidR="0041594E" w:rsidRPr="00E23121">
        <w:t xml:space="preserve"> by </w:t>
      </w:r>
      <w:r w:rsidR="000251E4" w:rsidRPr="00E23121">
        <w:t>mu to,</w:t>
      </w:r>
      <w:r w:rsidR="009658FD">
        <w:t xml:space="preserve"> nebyl</w:t>
      </w:r>
      <w:r w:rsidR="0041594E" w:rsidRPr="00E23121">
        <w:t xml:space="preserve"> by </w:t>
      </w:r>
      <w:r w:rsidR="000251E4" w:rsidRPr="00E23121">
        <w:t>naštvaný ani otrávený nebo tak něco.</w:t>
      </w:r>
      <w:r w:rsidR="00D34DB7" w:rsidRPr="00E23121">
        <w:t>“</w:t>
      </w:r>
    </w:p>
    <w:p w:rsidR="00D34DB7" w:rsidRPr="00E23121" w:rsidRDefault="00843409" w:rsidP="00E23121">
      <w:pPr>
        <w:pStyle w:val="Text"/>
      </w:pPr>
      <w:r>
        <w:t>Lí</w:t>
      </w:r>
      <w:r w:rsidR="003A7ABF">
        <w:t>bilo se jí</w:t>
      </w:r>
      <w:r w:rsidR="000251E4" w:rsidRPr="00E23121">
        <w:t>, že jsem</w:t>
      </w:r>
      <w:r w:rsidR="00345E5C" w:rsidRPr="00E23121">
        <w:t xml:space="preserve"> o</w:t>
      </w:r>
      <w:r w:rsidR="00345E5C">
        <w:t> </w:t>
      </w:r>
      <w:r>
        <w:t>jejím sy</w:t>
      </w:r>
      <w:r w:rsidR="000251E4" w:rsidRPr="00E23121">
        <w:t xml:space="preserve">novi řekla, že je milý. Trochu zrůžověla. </w:t>
      </w:r>
      <w:r w:rsidR="00D34DB7" w:rsidRPr="00E23121">
        <w:t>„</w:t>
      </w:r>
      <w:r w:rsidR="000251E4" w:rsidRPr="00E23121">
        <w:t xml:space="preserve">Chtěla </w:t>
      </w:r>
      <w:r w:rsidR="000E098A">
        <w:t>bych</w:t>
      </w:r>
      <w:r>
        <w:t>, aby</w:t>
      </w:r>
      <w:r w:rsidR="000251E4" w:rsidRPr="00E23121">
        <w:t>ste to udělala vy, Jenny,</w:t>
      </w:r>
      <w:r w:rsidR="00D34DB7" w:rsidRPr="00E23121">
        <w:t>“</w:t>
      </w:r>
      <w:r w:rsidR="000251E4" w:rsidRPr="00E23121">
        <w:t xml:space="preserve"> řekla. </w:t>
      </w:r>
      <w:r w:rsidR="00D34DB7" w:rsidRPr="00E23121">
        <w:t>„</w:t>
      </w:r>
      <w:r w:rsidR="000251E4" w:rsidRPr="00E23121">
        <w:t>Pro Marianne</w:t>
      </w:r>
      <w:r w:rsidR="00345E5C" w:rsidRPr="00E23121">
        <w:t xml:space="preserve"> a</w:t>
      </w:r>
      <w:r w:rsidR="00345E5C">
        <w:t> </w:t>
      </w:r>
      <w:r w:rsidR="000251E4" w:rsidRPr="00E23121">
        <w:t>Richarda je nejlepší, že</w:t>
      </w:r>
      <w:r w:rsidR="00345E5C" w:rsidRPr="00E23121">
        <w:t xml:space="preserve"> o</w:t>
      </w:r>
      <w:r w:rsidR="00345E5C">
        <w:t> </w:t>
      </w:r>
      <w:r w:rsidR="000251E4" w:rsidRPr="00E23121">
        <w:t>tom nevědí. Ještě ne. Ne dřív, než budu mrtvá, pokud to nevyznívá příliš melodramaticky.</w:t>
      </w:r>
      <w:r w:rsidR="00D34DB7" w:rsidRPr="00E23121">
        <w:t>“</w:t>
      </w:r>
      <w:r w:rsidR="000251E4" w:rsidRPr="00E23121">
        <w:t xml:space="preserve"> Odvrátila oči, ale nepodívala se</w:t>
      </w:r>
      <w:r w:rsidR="00345E5C" w:rsidRPr="00E23121">
        <w:t xml:space="preserve"> z</w:t>
      </w:r>
      <w:r w:rsidR="00345E5C">
        <w:t> </w:t>
      </w:r>
      <w:r w:rsidR="000251E4" w:rsidRPr="00E23121">
        <w:t xml:space="preserve">okna, zahleděla se na prázdnou zeď. </w:t>
      </w:r>
      <w:r w:rsidR="00D34DB7" w:rsidRPr="00E23121">
        <w:t>„</w:t>
      </w:r>
      <w:r w:rsidR="000251E4" w:rsidRPr="00E23121">
        <w:t>Přivádí mě to do rozpaků,</w:t>
      </w:r>
      <w:r w:rsidR="00D34DB7" w:rsidRPr="00E23121">
        <w:t>“</w:t>
      </w:r>
      <w:r w:rsidR="000251E4" w:rsidRPr="00E23121">
        <w:t xml:space="preserve"> řekla tichounce. </w:t>
      </w:r>
      <w:r w:rsidR="00D34DB7" w:rsidRPr="00E23121">
        <w:t>„</w:t>
      </w:r>
      <w:r w:rsidR="00226860">
        <w:t>Je mi lí</w:t>
      </w:r>
      <w:r w:rsidR="000251E4" w:rsidRPr="00E23121">
        <w:t>to</w:t>
      </w:r>
      <w:r w:rsidR="00345E5C">
        <w:t> </w:t>
      </w:r>
      <w:r w:rsidR="00345E5C" w:rsidRPr="00E23121">
        <w:t>–</w:t>
      </w:r>
      <w:r w:rsidR="00345E5C">
        <w:t> </w:t>
      </w:r>
      <w:r w:rsidR="000251E4" w:rsidRPr="00E23121">
        <w:t>ale tohle není věc, kterou by člověk chtěl, aby věděly jeho děti. Zajdete tam, uděláte to pro mě?</w:t>
      </w:r>
      <w:r w:rsidR="00D34DB7" w:rsidRPr="00E23121">
        <w:t>“</w:t>
      </w:r>
    </w:p>
    <w:p w:rsidR="00D34DB7" w:rsidRPr="00E23121" w:rsidRDefault="00D34DB7" w:rsidP="00E23121">
      <w:pPr>
        <w:pStyle w:val="Text"/>
        <w:jc w:val="left"/>
      </w:pPr>
      <w:r w:rsidRPr="00E23121">
        <w:t>„</w:t>
      </w:r>
      <w:r w:rsidR="000251E4" w:rsidRPr="00E23121">
        <w:t>Zajedu tam dnes večer,</w:t>
      </w:r>
      <w:r w:rsidRPr="00E23121">
        <w:t>“</w:t>
      </w:r>
      <w:r w:rsidR="000251E4" w:rsidRPr="00E23121">
        <w:t xml:space="preserve"> řekla jsem.</w:t>
      </w:r>
    </w:p>
    <w:p w:rsidR="00D34DB7" w:rsidRPr="00E23121" w:rsidRDefault="00CF0064" w:rsidP="00E23121">
      <w:pPr>
        <w:pStyle w:val="Text"/>
        <w:jc w:val="left"/>
      </w:pPr>
      <w:r>
        <w:t>„</w:t>
      </w:r>
      <w:r w:rsidR="000251E4" w:rsidRPr="00E23121">
        <w:t>Ach,</w:t>
      </w:r>
      <w:r w:rsidR="00345E5C" w:rsidRPr="00E23121">
        <w:t xml:space="preserve"> a</w:t>
      </w:r>
      <w:r w:rsidR="00345E5C">
        <w:t> </w:t>
      </w:r>
      <w:r w:rsidR="000251E4" w:rsidRPr="00E23121">
        <w:t>Genevieve? Pojedete opatrně, viďte?</w:t>
      </w:r>
      <w:r w:rsidR="00D34DB7" w:rsidRPr="00E23121">
        <w:t>“</w:t>
      </w:r>
    </w:p>
    <w:p w:rsidR="00D34DB7" w:rsidRPr="00E23121" w:rsidRDefault="000251E4" w:rsidP="00CF0064">
      <w:pPr>
        <w:pStyle w:val="Nadpis1"/>
        <w:jc w:val="center"/>
      </w:pPr>
      <w:r w:rsidRPr="00E23121">
        <w:t>KAPITOLA 3</w:t>
      </w:r>
    </w:p>
    <w:p w:rsidR="00D34DB7" w:rsidRPr="00E23121" w:rsidRDefault="00D34DB7" w:rsidP="00E23121">
      <w:pPr>
        <w:pStyle w:val="Text"/>
      </w:pPr>
    </w:p>
    <w:p w:rsidR="00D34DB7" w:rsidRPr="00E23121" w:rsidRDefault="00D34DB7" w:rsidP="00E23121">
      <w:pPr>
        <w:pStyle w:val="Text"/>
      </w:pPr>
    </w:p>
    <w:p w:rsidR="00D34DB7" w:rsidRPr="00E23121" w:rsidRDefault="000251E4" w:rsidP="00E23121">
      <w:pPr>
        <w:pStyle w:val="Text"/>
      </w:pPr>
      <w:r w:rsidRPr="00E23121">
        <w:t>Bylo to po silnici takových sedm mil. Vzdu</w:t>
      </w:r>
      <w:r w:rsidR="00226860">
        <w:t>šnou čarou samozřejmě mnohem blí</w:t>
      </w:r>
      <w:r w:rsidRPr="00E23121">
        <w:t>ž. Se Stellou jsme se</w:t>
      </w:r>
      <w:r w:rsidR="00345E5C" w:rsidRPr="00E23121">
        <w:t xml:space="preserve"> z</w:t>
      </w:r>
      <w:r w:rsidR="00345E5C">
        <w:t> </w:t>
      </w:r>
      <w:r w:rsidRPr="00E23121">
        <w:t>toho horního okna dívaly nejspíš ne víc než míli dvě do kraje. Cesta mě vyvedla</w:t>
      </w:r>
      <w:r w:rsidR="00345E5C" w:rsidRPr="00E23121">
        <w:t xml:space="preserve"> z</w:t>
      </w:r>
      <w:r w:rsidR="00345E5C">
        <w:t> </w:t>
      </w:r>
      <w:r w:rsidRPr="00E23121">
        <w:t>Tharby</w:t>
      </w:r>
      <w:r w:rsidR="00345E5C" w:rsidRPr="00E23121">
        <w:t xml:space="preserve"> a</w:t>
      </w:r>
      <w:r w:rsidR="00345E5C">
        <w:t> </w:t>
      </w:r>
      <w:r w:rsidRPr="00E23121">
        <w:t>kolem Thelmarsh Mi</w:t>
      </w:r>
      <w:r w:rsidR="00226860">
        <w:t>ll. Je úplně rovná, všechny živé</w:t>
      </w:r>
      <w:r w:rsidRPr="00E23121">
        <w:t xml:space="preserve"> ploty zmizely, je to římská silnice, kudy pochodovaly legie na východ Anglie. Projela jsem Newall Pomeroy</w:t>
      </w:r>
      <w:r w:rsidR="00345E5C" w:rsidRPr="00E23121">
        <w:t xml:space="preserve"> a</w:t>
      </w:r>
      <w:r w:rsidR="00345E5C">
        <w:t> </w:t>
      </w:r>
      <w:r w:rsidRPr="00E23121">
        <w:t xml:space="preserve">řídila se podle ukazatele na Breckenhall. Byla jsem si </w:t>
      </w:r>
      <w:r w:rsidR="0004639F" w:rsidRPr="00E23121">
        <w:t>téměř</w:t>
      </w:r>
      <w:r w:rsidR="00215ED1">
        <w:t xml:space="preserve"> jistá, že ví</w:t>
      </w:r>
      <w:r w:rsidRPr="00E23121">
        <w:t>m, kde to místo je,</w:t>
      </w:r>
      <w:r w:rsidR="00345E5C" w:rsidRPr="00E23121">
        <w:t xml:space="preserve"> a</w:t>
      </w:r>
      <w:r w:rsidR="00345E5C">
        <w:t> </w:t>
      </w:r>
      <w:r w:rsidRPr="00E23121">
        <w:t>měla jsem pravdu. Silnice byla úzká, rovná</w:t>
      </w:r>
      <w:r w:rsidR="00345E5C" w:rsidRPr="00E23121">
        <w:t xml:space="preserve"> a</w:t>
      </w:r>
      <w:r w:rsidR="00345E5C">
        <w:t> </w:t>
      </w:r>
      <w:r w:rsidRPr="00E23121">
        <w:t>přímá. Domy stály dost daleko od silnice, první byl ten bílý, který Stella nezřetelně viděla,</w:t>
      </w:r>
      <w:r w:rsidR="00345E5C" w:rsidRPr="00E23121">
        <w:t xml:space="preserve"> a</w:t>
      </w:r>
      <w:r w:rsidR="00345E5C">
        <w:t> </w:t>
      </w:r>
      <w:r w:rsidRPr="00E23121">
        <w:t>potom</w:t>
      </w:r>
      <w:r w:rsidR="00345E5C" w:rsidRPr="00E23121">
        <w:t xml:space="preserve"> o</w:t>
      </w:r>
      <w:r w:rsidR="00345E5C">
        <w:t> </w:t>
      </w:r>
      <w:r w:rsidRPr="00E23121">
        <w:t>takových st</w:t>
      </w:r>
      <w:r w:rsidR="00215ED1">
        <w:t>o y</w:t>
      </w:r>
      <w:r w:rsidRPr="00E23121">
        <w:t>ardů dál po cestě její dům.</w:t>
      </w:r>
    </w:p>
    <w:p w:rsidR="00D34DB7" w:rsidRPr="00E23121" w:rsidRDefault="000251E4" w:rsidP="00E23121">
      <w:pPr>
        <w:pStyle w:val="Text"/>
      </w:pPr>
      <w:r w:rsidRPr="00E23121">
        <w:t>Bílý dům měl zahradu</w:t>
      </w:r>
      <w:r w:rsidR="00345E5C" w:rsidRPr="00E23121">
        <w:t xml:space="preserve"> s</w:t>
      </w:r>
      <w:r w:rsidR="00345E5C">
        <w:t> </w:t>
      </w:r>
      <w:r w:rsidRPr="00E23121">
        <w:t>plotem, který ji odděloval od kusu pole</w:t>
      </w:r>
      <w:r w:rsidR="00345E5C" w:rsidRPr="00E23121">
        <w:t xml:space="preserve"> a</w:t>
      </w:r>
      <w:r w:rsidR="00345E5C">
        <w:t> </w:t>
      </w:r>
      <w:r w:rsidR="00843409">
        <w:t>cesty</w:t>
      </w:r>
      <w:r w:rsidRPr="00E23121">
        <w:t>, ale slatina dosáhla až ke Stellinu domu, až ke zdem</w:t>
      </w:r>
      <w:r w:rsidR="00345E5C" w:rsidRPr="00E23121">
        <w:t xml:space="preserve"> a</w:t>
      </w:r>
      <w:r w:rsidR="00345E5C">
        <w:t> </w:t>
      </w:r>
      <w:r w:rsidR="00843409">
        <w:t>předním dveří</w:t>
      </w:r>
      <w:r w:rsidRPr="00E23121">
        <w:t>m. Rozpřáh</w:t>
      </w:r>
      <w:r w:rsidR="00843409">
        <w:t>la se přes louku kručinkou, pely</w:t>
      </w:r>
      <w:r w:rsidRPr="00E23121">
        <w:t xml:space="preserve">ňkem, </w:t>
      </w:r>
      <w:r w:rsidRPr="00E23121">
        <w:lastRenderedPageBreak/>
        <w:t>kopřivami, šipčím</w:t>
      </w:r>
      <w:r w:rsidR="00345E5C" w:rsidRPr="00E23121">
        <w:t xml:space="preserve"> a</w:t>
      </w:r>
      <w:r w:rsidR="00345E5C">
        <w:t> </w:t>
      </w:r>
      <w:r w:rsidRPr="00E23121">
        <w:t>bezinkami</w:t>
      </w:r>
      <w:r w:rsidR="00345E5C" w:rsidRPr="00E23121">
        <w:t xml:space="preserve"> a</w:t>
      </w:r>
      <w:r w:rsidR="00345E5C">
        <w:t> </w:t>
      </w:r>
      <w:r w:rsidRPr="00E23121">
        <w:t xml:space="preserve">převalila se přes to, co </w:t>
      </w:r>
      <w:r w:rsidR="00296989">
        <w:t>kdy</w:t>
      </w:r>
      <w:r w:rsidRPr="00E23121">
        <w:t>si bývalo zahradou, takže dům teď stál uprostřed toho všeho. Po levé st</w:t>
      </w:r>
      <w:r w:rsidR="002E21FF">
        <w:t>raně se kdysi táhla cesta podé</w:t>
      </w:r>
      <w:r w:rsidR="00827F28">
        <w:t>l strouhy plné</w:t>
      </w:r>
      <w:r w:rsidRPr="00E23121">
        <w:t xml:space="preserve"> orobince</w:t>
      </w:r>
      <w:r w:rsidR="00345E5C" w:rsidRPr="00E23121">
        <w:t xml:space="preserve"> a</w:t>
      </w:r>
      <w:r w:rsidR="00345E5C">
        <w:t> </w:t>
      </w:r>
      <w:r w:rsidR="00843409">
        <w:t>řepí</w:t>
      </w:r>
      <w:r w:rsidRPr="00E23121">
        <w:t>čku, tahle cesta však zarostla bodláčím. Ned říká, že paličky se semínky vypadají jako vlna navinut</w:t>
      </w:r>
      <w:r w:rsidR="00843409">
        <w:t>á na přeslici. Všude poletuje bí</w:t>
      </w:r>
      <w:r w:rsidR="00CC5AD8" w:rsidRPr="00E23121">
        <w:t>lé</w:t>
      </w:r>
      <w:r w:rsidRPr="00E23121">
        <w:t xml:space="preserve"> chmýří.</w:t>
      </w:r>
    </w:p>
    <w:p w:rsidR="00D34DB7" w:rsidRPr="00E23121" w:rsidRDefault="000251E4" w:rsidP="00215ED1">
      <w:pPr>
        <w:pStyle w:val="Text"/>
      </w:pPr>
      <w:r w:rsidRPr="00E23121">
        <w:t>Udělal se teplý, podmračený večer. Po slunci už</w:t>
      </w:r>
      <w:r w:rsidR="009658FD">
        <w:t xml:space="preserve"> nebyl</w:t>
      </w:r>
      <w:r w:rsidRPr="00E23121">
        <w:t xml:space="preserve">o </w:t>
      </w:r>
      <w:r w:rsidRPr="0029255F">
        <w:t>p</w:t>
      </w:r>
      <w:r w:rsidR="00D34DB7" w:rsidRPr="0029255F">
        <w:t>am</w:t>
      </w:r>
      <w:r w:rsidRPr="0029255F">
        <w:t>átky</w:t>
      </w:r>
      <w:r w:rsidRPr="00E23121">
        <w:rPr>
          <w:i/>
        </w:rPr>
        <w:t xml:space="preserve">. </w:t>
      </w:r>
      <w:r w:rsidRPr="00E23121">
        <w:t>Zajela jsem</w:t>
      </w:r>
      <w:r w:rsidR="00345E5C" w:rsidRPr="00E23121">
        <w:t xml:space="preserve"> s</w:t>
      </w:r>
      <w:r w:rsidR="00345E5C">
        <w:t> </w:t>
      </w:r>
      <w:r w:rsidRPr="00E23121">
        <w:t>vozem kousek na tu bodláčím zarostlou cestu,</w:t>
      </w:r>
      <w:r w:rsidR="007760C2" w:rsidRPr="00E23121">
        <w:t xml:space="preserve"> aby </w:t>
      </w:r>
      <w:r w:rsidRPr="00E23121">
        <w:t>nestálo na silnici. Je</w:t>
      </w:r>
      <w:r w:rsidR="00A858B4">
        <w:t xml:space="preserve"> tady </w:t>
      </w:r>
      <w:r w:rsidRPr="00E23121">
        <w:t>hluboké ticho,</w:t>
      </w:r>
      <w:r w:rsidR="0041594E" w:rsidRPr="00E23121">
        <w:t xml:space="preserve"> když</w:t>
      </w:r>
      <w:r w:rsidRPr="00E23121">
        <w:t xml:space="preserve"> se všichni ptáci ulo</w:t>
      </w:r>
      <w:r w:rsidR="00554992" w:rsidRPr="00E23121">
        <w:t>žili ke spánku,</w:t>
      </w:r>
      <w:r w:rsidR="00345E5C" w:rsidRPr="00E23121">
        <w:t xml:space="preserve"> a</w:t>
      </w:r>
      <w:r w:rsidR="00345E5C">
        <w:t> </w:t>
      </w:r>
      <w:r w:rsidR="00554992" w:rsidRPr="00E23121">
        <w:t>dokonce</w:t>
      </w:r>
      <w:r w:rsidR="00345E5C" w:rsidRPr="00E23121">
        <w:t xml:space="preserve"> i</w:t>
      </w:r>
      <w:r w:rsidR="00345E5C">
        <w:t> </w:t>
      </w:r>
      <w:r w:rsidR="00554992" w:rsidRPr="00E23121">
        <w:t>husy</w:t>
      </w:r>
      <w:r w:rsidR="00827F28">
        <w:t xml:space="preserve"> přestaly</w:t>
      </w:r>
      <w:r w:rsidRPr="00E23121">
        <w:t xml:space="preserve"> ke</w:t>
      </w:r>
      <w:r w:rsidR="00554992" w:rsidRPr="00E23121">
        <w:t>j</w:t>
      </w:r>
      <w:r w:rsidR="00D34DB7" w:rsidRPr="00E23121">
        <w:t>h</w:t>
      </w:r>
      <w:r w:rsidRPr="00E23121">
        <w:t>at. Pokud znáte náš kraj, porozumíte, jak poklidno zde může</w:t>
      </w:r>
      <w:r w:rsidR="00345E5C" w:rsidRPr="00E23121">
        <w:t xml:space="preserve"> o</w:t>
      </w:r>
      <w:r w:rsidR="00345E5C">
        <w:t> </w:t>
      </w:r>
      <w:r w:rsidRPr="00E23121">
        <w:t>večerech být, jak je všechno zdušené</w:t>
      </w:r>
      <w:r w:rsidR="00345E5C" w:rsidRPr="00E23121">
        <w:t xml:space="preserve"> a</w:t>
      </w:r>
      <w:r w:rsidR="00345E5C">
        <w:t> </w:t>
      </w:r>
      <w:r w:rsidRPr="00E23121">
        <w:t>ztlumeně, jako</w:t>
      </w:r>
      <w:r w:rsidR="0041594E" w:rsidRPr="00E23121">
        <w:t xml:space="preserve"> by </w:t>
      </w:r>
      <w:r w:rsidRPr="00E23121">
        <w:t xml:space="preserve">krajina něčemu naslouchala. Na </w:t>
      </w:r>
      <w:r w:rsidR="00215ED1">
        <w:t xml:space="preserve">blatech najdete vzrostlé stromy, </w:t>
      </w:r>
      <w:r w:rsidRPr="00E23121">
        <w:t>ale většinou je to houština křovisek, voda je hned pod povrchem</w:t>
      </w:r>
      <w:r w:rsidR="00345E5C" w:rsidRPr="00E23121">
        <w:t xml:space="preserve"> a</w:t>
      </w:r>
      <w:r w:rsidR="00345E5C">
        <w:t> </w:t>
      </w:r>
      <w:r w:rsidRPr="00E23121">
        <w:t>všechno</w:t>
      </w:r>
      <w:r w:rsidR="00215ED1">
        <w:t xml:space="preserve"> to rákosí</w:t>
      </w:r>
      <w:r w:rsidR="00345E5C">
        <w:t xml:space="preserve"> a </w:t>
      </w:r>
      <w:r w:rsidR="00215ED1">
        <w:t>sítina, lišky</w:t>
      </w:r>
      <w:r w:rsidR="00345E5C">
        <w:t xml:space="preserve"> a </w:t>
      </w:r>
      <w:r w:rsidR="00215ED1">
        <w:t>sví</w:t>
      </w:r>
      <w:r w:rsidRPr="00E23121">
        <w:t xml:space="preserve">da se </w:t>
      </w:r>
      <w:r w:rsidR="0004639F" w:rsidRPr="00E23121">
        <w:t>téměř</w:t>
      </w:r>
      <w:r w:rsidR="00265DBE">
        <w:t xml:space="preserve"> neznatelně pohupují</w:t>
      </w:r>
      <w:r w:rsidR="00554992" w:rsidRPr="00E23121">
        <w:t>, šepotají</w:t>
      </w:r>
      <w:r w:rsidR="00345E5C" w:rsidRPr="00E23121">
        <w:t xml:space="preserve"> a</w:t>
      </w:r>
      <w:r w:rsidR="00345E5C">
        <w:t> </w:t>
      </w:r>
      <w:r w:rsidRPr="00E23121">
        <w:t xml:space="preserve">ševelí. Když všechno ostatní utichne, pořád </w:t>
      </w:r>
      <w:r w:rsidR="00265DBE">
        <w:t>ještě můžete zaslechnout zurčení</w:t>
      </w:r>
      <w:r w:rsidRPr="00E23121">
        <w:t xml:space="preserve"> vody.</w:t>
      </w:r>
    </w:p>
    <w:p w:rsidR="00D34DB7" w:rsidRPr="00E23121" w:rsidRDefault="00554992" w:rsidP="00E23121">
      <w:pPr>
        <w:pStyle w:val="Text"/>
      </w:pPr>
      <w:r w:rsidRPr="00E23121">
        <w:t>Kdy</w:t>
      </w:r>
      <w:r w:rsidR="000251E4" w:rsidRPr="00E23121">
        <w:t>ž</w:t>
      </w:r>
      <w:r w:rsidRPr="00E23121">
        <w:t xml:space="preserve"> </w:t>
      </w:r>
      <w:r w:rsidR="000251E4" w:rsidRPr="00E23121">
        <w:t>jsem se blížila</w:t>
      </w:r>
      <w:r w:rsidR="00345E5C" w:rsidRPr="00E23121">
        <w:t xml:space="preserve"> k</w:t>
      </w:r>
      <w:r w:rsidR="00345E5C">
        <w:t> </w:t>
      </w:r>
      <w:r w:rsidR="000251E4" w:rsidRPr="00E23121">
        <w:t>domu, tohle všechno jsem si pronikavě uvědomovala. Byl to jediný dům, který jsem kdy viděla uprostřed slatin, nebo který si slatina podmanila. Hned</w:t>
      </w:r>
      <w:r w:rsidR="00345E5C" w:rsidRPr="00E23121">
        <w:t xml:space="preserve"> u</w:t>
      </w:r>
      <w:r w:rsidR="00345E5C">
        <w:t> </w:t>
      </w:r>
      <w:r w:rsidR="000251E4" w:rsidRPr="00E23121">
        <w:t>předních dveří vyrostl ze semenáčku jeřáb</w:t>
      </w:r>
      <w:r w:rsidR="00345E5C" w:rsidRPr="00E23121">
        <w:t xml:space="preserve"> a</w:t>
      </w:r>
      <w:r w:rsidR="00345E5C">
        <w:t> </w:t>
      </w:r>
      <w:r w:rsidR="000251E4" w:rsidRPr="00E23121">
        <w:t>jeřabiny</w:t>
      </w:r>
      <w:r w:rsidR="00215ED1">
        <w:t xml:space="preserve"> měly stejnou barvu jako červené</w:t>
      </w:r>
      <w:r w:rsidR="000251E4" w:rsidRPr="00E23121">
        <w:t xml:space="preserve"> ta</w:t>
      </w:r>
      <w:r w:rsidR="00215ED1">
        <w:t>šky</w:t>
      </w:r>
      <w:r w:rsidR="00345E5C">
        <w:t xml:space="preserve"> z </w:t>
      </w:r>
      <w:r w:rsidR="00215ED1">
        <w:t>pálené hlí</w:t>
      </w:r>
      <w:r w:rsidRPr="00E23121">
        <w:t>ny na střeše. Dí</w:t>
      </w:r>
      <w:r w:rsidR="000251E4" w:rsidRPr="00E23121">
        <w:t>vala se na mě čtyři okna. Měla tvar do špič</w:t>
      </w:r>
      <w:r w:rsidR="00AB5E3F">
        <w:t>ky</w:t>
      </w:r>
      <w:r w:rsidR="000251E4" w:rsidRPr="00E23121">
        <w:t xml:space="preserve"> jako kostelní okna, byla ale zasklená čirým,</w:t>
      </w:r>
      <w:r w:rsidR="00345E5C" w:rsidRPr="00E23121">
        <w:t xml:space="preserve"> a</w:t>
      </w:r>
      <w:r w:rsidR="00345E5C">
        <w:t> </w:t>
      </w:r>
      <w:r w:rsidR="000251E4" w:rsidRPr="00E23121">
        <w:t>ne barevným sklem. Hlavní vchod</w:t>
      </w:r>
      <w:r w:rsidR="0041594E" w:rsidRPr="00E23121">
        <w:t xml:space="preserve"> byl</w:t>
      </w:r>
      <w:r w:rsidR="00345E5C" w:rsidRPr="00E23121">
        <w:t xml:space="preserve"> z</w:t>
      </w:r>
      <w:r w:rsidR="00345E5C">
        <w:t> </w:t>
      </w:r>
      <w:r w:rsidR="000251E4" w:rsidRPr="00E23121">
        <w:t>ma</w:t>
      </w:r>
      <w:r w:rsidR="00CC5AD8" w:rsidRPr="00E23121">
        <w:t>lé</w:t>
      </w:r>
      <w:r w:rsidR="000251E4" w:rsidRPr="00E23121">
        <w:t xml:space="preserve"> v</w:t>
      </w:r>
      <w:r w:rsidRPr="00E23121">
        <w:t>e</w:t>
      </w:r>
      <w:r w:rsidR="00D34DB7" w:rsidRPr="00E23121">
        <w:t>r</w:t>
      </w:r>
      <w:r w:rsidRPr="00E23121">
        <w:t>andy</w:t>
      </w:r>
      <w:r w:rsidR="000251E4" w:rsidRPr="00E23121">
        <w:t xml:space="preserve"> se špič</w:t>
      </w:r>
      <w:r w:rsidRPr="00E23121">
        <w:t>atou stříškou podepřenou sloupky</w:t>
      </w:r>
      <w:r w:rsidR="00345E5C" w:rsidRPr="00E23121">
        <w:t xml:space="preserve"> a</w:t>
      </w:r>
      <w:r w:rsidR="00345E5C">
        <w:t> </w:t>
      </w:r>
      <w:r w:rsidR="000251E4" w:rsidRPr="00E23121">
        <w:t>nalevo byla garáž</w:t>
      </w:r>
      <w:r w:rsidR="00345E5C" w:rsidRPr="00E23121">
        <w:t xml:space="preserve"> z</w:t>
      </w:r>
      <w:r w:rsidR="00345E5C">
        <w:t> </w:t>
      </w:r>
      <w:r w:rsidR="000251E4" w:rsidRPr="00E23121">
        <w:t xml:space="preserve">přes sebe kladených černých </w:t>
      </w:r>
      <w:r w:rsidRPr="00E23121">
        <w:t>prken. Byl to kamenný dům. Stěny byly</w:t>
      </w:r>
      <w:r w:rsidR="00345E5C" w:rsidRPr="00E23121">
        <w:t xml:space="preserve"> z</w:t>
      </w:r>
      <w:r w:rsidR="00345E5C">
        <w:t> </w:t>
      </w:r>
      <w:r w:rsidR="000251E4" w:rsidRPr="00E23121">
        <w:t>neopracovaných pazourků, kte</w:t>
      </w:r>
      <w:r w:rsidR="00CC5AD8" w:rsidRPr="00E23121">
        <w:t>ré</w:t>
      </w:r>
      <w:r w:rsidRPr="00E23121">
        <w:t xml:space="preserve"> vypadaly</w:t>
      </w:r>
      <w:r w:rsidR="000251E4" w:rsidRPr="00E23121">
        <w:t xml:space="preserve"> jako oblázky</w:t>
      </w:r>
      <w:r w:rsidR="00345E5C" w:rsidRPr="00E23121">
        <w:t xml:space="preserve"> z</w:t>
      </w:r>
      <w:r w:rsidR="00345E5C">
        <w:t> </w:t>
      </w:r>
      <w:r w:rsidR="000251E4" w:rsidRPr="00E23121">
        <w:t>pláže, ale tyhle oblázky pocházely</w:t>
      </w:r>
      <w:r w:rsidR="00345E5C" w:rsidRPr="00E23121">
        <w:t xml:space="preserve"> z</w:t>
      </w:r>
      <w:r w:rsidR="00345E5C">
        <w:t> </w:t>
      </w:r>
      <w:r w:rsidR="00265DBE">
        <w:t>kamenité</w:t>
      </w:r>
      <w:r w:rsidR="000251E4" w:rsidRPr="00E23121">
        <w:t xml:space="preserve"> země. Matka mojí babičky dostávala, když byla malá, půlpenny za košík kamení, kte</w:t>
      </w:r>
      <w:r w:rsidR="00CC5AD8" w:rsidRPr="00E23121">
        <w:t>ré</w:t>
      </w:r>
      <w:r w:rsidRPr="00E23121">
        <w:t xml:space="preserve"> vysbí</w:t>
      </w:r>
      <w:r w:rsidR="000251E4" w:rsidRPr="00E23121">
        <w:t>rala na poli, aby se</w:t>
      </w:r>
      <w:r w:rsidR="00345E5C" w:rsidRPr="00E23121">
        <w:t xml:space="preserve"> o</w:t>
      </w:r>
      <w:r w:rsidR="00345E5C">
        <w:t> </w:t>
      </w:r>
      <w:r w:rsidR="000251E4" w:rsidRPr="00E23121">
        <w:t>ně neztupil</w:t>
      </w:r>
      <w:r w:rsidR="00345E5C" w:rsidRPr="00E23121">
        <w:t xml:space="preserve"> a</w:t>
      </w:r>
      <w:r w:rsidR="00345E5C">
        <w:t> </w:t>
      </w:r>
      <w:r w:rsidR="000251E4" w:rsidRPr="00E23121">
        <w:t>neohnul pluh. Kameny ve zdech St</w:t>
      </w:r>
      <w:r w:rsidR="002252A9">
        <w:t>ellina domu byly hnědé, šedé</w:t>
      </w:r>
      <w:r w:rsidRPr="00E23121">
        <w:t>, bí</w:t>
      </w:r>
      <w:r w:rsidR="00CC5AD8" w:rsidRPr="00E23121">
        <w:t>lé</w:t>
      </w:r>
      <w:r w:rsidR="00345E5C" w:rsidRPr="00E23121">
        <w:t xml:space="preserve"> a</w:t>
      </w:r>
      <w:r w:rsidR="00345E5C">
        <w:t> </w:t>
      </w:r>
      <w:r w:rsidR="002252A9">
        <w:t>skoro černé</w:t>
      </w:r>
      <w:r w:rsidR="000251E4" w:rsidRPr="00E23121">
        <w:t>, všechny promíchané, ale téměř stejně vel</w:t>
      </w:r>
      <w:r w:rsidR="00CC5AD8" w:rsidRPr="00E23121">
        <w:t>ké</w:t>
      </w:r>
      <w:r w:rsidR="00345E5C" w:rsidRPr="00E23121">
        <w:t xml:space="preserve"> a</w:t>
      </w:r>
      <w:r w:rsidR="00345E5C">
        <w:t> </w:t>
      </w:r>
      <w:r w:rsidR="002252A9">
        <w:t>vyrovnané</w:t>
      </w:r>
      <w:r w:rsidR="000251E4" w:rsidRPr="00E23121">
        <w:t xml:space="preserve"> do úhledných rovnoběžných řad.</w:t>
      </w:r>
    </w:p>
    <w:p w:rsidR="00D34DB7" w:rsidRPr="00E23121" w:rsidRDefault="00554992" w:rsidP="00E23121">
      <w:pPr>
        <w:pStyle w:val="Text"/>
      </w:pPr>
      <w:r w:rsidRPr="00E23121">
        <w:t>Nahoře nad hlavní</w:t>
      </w:r>
      <w:r w:rsidR="000251E4" w:rsidRPr="00E23121">
        <w:t>m vchodem je bělavě omítnutý ová</w:t>
      </w:r>
      <w:r w:rsidRPr="00E23121">
        <w:t>l, kterému stavbaři jako Mike říkají</w:t>
      </w:r>
      <w:r w:rsidR="000251E4" w:rsidRPr="00E23121">
        <w:t xml:space="preserve"> feston,</w:t>
      </w:r>
      <w:r w:rsidR="00345E5C" w:rsidRPr="00E23121">
        <w:t xml:space="preserve"> s</w:t>
      </w:r>
      <w:r w:rsidR="00345E5C">
        <w:t> </w:t>
      </w:r>
      <w:r w:rsidR="000251E4" w:rsidRPr="00E23121">
        <w:t>nápisem Molucca, obklopený věncem</w:t>
      </w:r>
      <w:r w:rsidR="00345E5C" w:rsidRPr="00E23121">
        <w:t xml:space="preserve"> z</w:t>
      </w:r>
      <w:r w:rsidR="00345E5C">
        <w:t> </w:t>
      </w:r>
      <w:r w:rsidR="000251E4" w:rsidRPr="00E23121">
        <w:t>listí, všechno provedené štukováním. Abych se dostala ke dveřím, musela jsem podupat kopřivy, nechtěla jsem si popálit nohy. Přední dveře byly opředené pavučinami,</w:t>
      </w:r>
      <w:r w:rsidR="00345E5C" w:rsidRPr="00E23121">
        <w:t xml:space="preserve"> v</w:t>
      </w:r>
      <w:r w:rsidR="00345E5C">
        <w:t> </w:t>
      </w:r>
      <w:r w:rsidR="000251E4" w:rsidRPr="00E23121">
        <w:t>jedné byl mrtvý sršeň. Klíč se</w:t>
      </w:r>
      <w:r w:rsidR="00345E5C" w:rsidRPr="00E23121">
        <w:t xml:space="preserve"> v</w:t>
      </w:r>
      <w:r w:rsidR="00345E5C">
        <w:t> </w:t>
      </w:r>
      <w:r w:rsidR="000251E4" w:rsidRPr="00E23121">
        <w:t>zámku otočil docela snadno. Vrtalo mi hlavou</w:t>
      </w:r>
      <w:r w:rsidR="00345E5C">
        <w:t> </w:t>
      </w:r>
      <w:r w:rsidR="00345E5C" w:rsidRPr="00E23121">
        <w:t>–</w:t>
      </w:r>
      <w:r w:rsidR="00345E5C">
        <w:t> </w:t>
      </w:r>
      <w:r w:rsidR="000251E4" w:rsidRPr="00E23121">
        <w:t xml:space="preserve">vůbec mě </w:t>
      </w:r>
      <w:r w:rsidR="000251E4" w:rsidRPr="00E23121">
        <w:lastRenderedPageBreak/>
        <w:t>nenapadlo se zeptat</w:t>
      </w:r>
      <w:r w:rsidR="00345E5C">
        <w:t> </w:t>
      </w:r>
      <w:r w:rsidR="00345E5C" w:rsidRPr="00E23121">
        <w:t>–</w:t>
      </w:r>
      <w:r w:rsidR="00345E5C">
        <w:t> </w:t>
      </w:r>
      <w:r w:rsidR="000251E4" w:rsidRPr="00E23121">
        <w:t>jak dlouho sem nikdo nevkročil. Samozřejmě že ne třicet let, ale dvacet? Chodba byla vytapetovaná stříbřitým papírem</w:t>
      </w:r>
      <w:r w:rsidR="00345E5C" w:rsidRPr="00E23121">
        <w:t xml:space="preserve"> s</w:t>
      </w:r>
      <w:r w:rsidR="00345E5C">
        <w:t> </w:t>
      </w:r>
      <w:r w:rsidR="000251E4" w:rsidRPr="00E23121">
        <w:t>vybledlými modrými květinami</w:t>
      </w:r>
      <w:r w:rsidR="00345E5C" w:rsidRPr="00E23121">
        <w:t xml:space="preserve"> a</w:t>
      </w:r>
      <w:r w:rsidR="00345E5C">
        <w:t> </w:t>
      </w:r>
      <w:r w:rsidR="004C4245">
        <w:t>na zaprášené dřevěné</w:t>
      </w:r>
      <w:r w:rsidR="000251E4" w:rsidRPr="00E23121">
        <w:t xml:space="preserve"> podlaz</w:t>
      </w:r>
      <w:r w:rsidR="009658FD">
        <w:t>e ležel pruh modrého koberce. By</w:t>
      </w:r>
      <w:r w:rsidR="000251E4" w:rsidRPr="00E23121">
        <w:t>lo tam nedýchatelno, ale nic cítit tam</w:t>
      </w:r>
      <w:r w:rsidR="009658FD">
        <w:t xml:space="preserve"> nebyl</w:t>
      </w:r>
      <w:r w:rsidR="004B7591">
        <w:t>o. Hlavní</w:t>
      </w:r>
      <w:r w:rsidR="000251E4" w:rsidRPr="00E23121">
        <w:t xml:space="preserve"> dveře se </w:t>
      </w:r>
      <w:r w:rsidRPr="00E23121">
        <w:t>za mnou neslyšně zavřely, neskřípěly ani nevázly</w:t>
      </w:r>
      <w:r w:rsidR="000251E4" w:rsidRPr="00E23121">
        <w:t>.</w:t>
      </w:r>
    </w:p>
    <w:p w:rsidR="00D34DB7" w:rsidRPr="00E23121" w:rsidRDefault="00554992" w:rsidP="007904E7">
      <w:pPr>
        <w:pStyle w:val="Text"/>
      </w:pPr>
      <w:r w:rsidRPr="00E23121">
        <w:t>Ocitla jsem se</w:t>
      </w:r>
      <w:r w:rsidR="00345E5C" w:rsidRPr="00E23121">
        <w:t xml:space="preserve"> v</w:t>
      </w:r>
      <w:r w:rsidR="00345E5C">
        <w:t> </w:t>
      </w:r>
      <w:r w:rsidRPr="00E23121">
        <w:t>takovém domě, jaký by</w:t>
      </w:r>
      <w:r w:rsidR="000251E4" w:rsidRPr="00E23121">
        <w:t>ste</w:t>
      </w:r>
      <w:r w:rsidR="00345E5C" w:rsidRPr="00E23121">
        <w:t xml:space="preserve"> z</w:t>
      </w:r>
      <w:r w:rsidR="00345E5C">
        <w:t> </w:t>
      </w:r>
      <w:r w:rsidR="000251E4" w:rsidRPr="00E23121">
        <w:t>pohledu zvenčí čekali. Po každé straně hlavního vchodu pokoj, uprostřed chodba, vzadu kuchyně</w:t>
      </w:r>
      <w:r w:rsidR="00345E5C" w:rsidRPr="00E23121">
        <w:t xml:space="preserve"> a</w:t>
      </w:r>
      <w:r w:rsidR="00345E5C">
        <w:t> </w:t>
      </w:r>
      <w:r w:rsidR="004B7591">
        <w:t>další pokoj, při stěně po pravé</w:t>
      </w:r>
      <w:r w:rsidR="000251E4" w:rsidRPr="00E23121">
        <w:t xml:space="preserve"> ruce schody vedoucí nahoru. Když bydlíte</w:t>
      </w:r>
      <w:r w:rsidR="00345E5C" w:rsidRPr="00E23121">
        <w:t xml:space="preserve"> v</w:t>
      </w:r>
      <w:r w:rsidR="00345E5C">
        <w:t> </w:t>
      </w:r>
      <w:r w:rsidR="000251E4" w:rsidRPr="00E23121">
        <w:t>tomhle kraji, naučíte se rozpoznávat stáří domu</w:t>
      </w:r>
      <w:r w:rsidR="00345E5C" w:rsidRPr="00E23121">
        <w:t xml:space="preserve"> a</w:t>
      </w:r>
      <w:r w:rsidR="00345E5C">
        <w:t> </w:t>
      </w:r>
      <w:r w:rsidR="000251E4" w:rsidRPr="00E23121">
        <w:t>podle mě musel být tenhle sto dvacet let starý. První pokoj, do kte</w:t>
      </w:r>
      <w:r w:rsidR="00CC5AD8" w:rsidRPr="00E23121">
        <w:t>ré</w:t>
      </w:r>
      <w:r w:rsidR="000251E4" w:rsidRPr="00E23121">
        <w:t>ho jsem vešla, byl něco jak</w:t>
      </w:r>
      <w:r w:rsidR="009658FD">
        <w:t>o obývák. By</w:t>
      </w:r>
      <w:r w:rsidR="000251E4" w:rsidRPr="00E23121">
        <w:t>l napravo, docela velký</w:t>
      </w:r>
      <w:r w:rsidR="00345E5C" w:rsidRPr="00E23121">
        <w:t xml:space="preserve"> a</w:t>
      </w:r>
      <w:r w:rsidR="00345E5C">
        <w:t> </w:t>
      </w:r>
      <w:r w:rsidR="000251E4" w:rsidRPr="00E23121">
        <w:t>zařízený</w:t>
      </w:r>
      <w:r w:rsidR="00345E5C">
        <w:t> </w:t>
      </w:r>
      <w:r w:rsidR="00345E5C" w:rsidRPr="00E23121">
        <w:t>–</w:t>
      </w:r>
      <w:r w:rsidR="00345E5C">
        <w:t> </w:t>
      </w:r>
      <w:r w:rsidRPr="00E23121">
        <w:t>no, jak by</w:t>
      </w:r>
      <w:r w:rsidR="000251E4" w:rsidRPr="00E23121">
        <w:t>ch to tak nejlíp řekla? Řekněme tak, jak si z</w:t>
      </w:r>
      <w:r w:rsidR="004B7591">
        <w:t>ařizují místnosti</w:t>
      </w:r>
      <w:r w:rsidRPr="00E23121">
        <w:t xml:space="preserve"> střední vrstvy</w:t>
      </w:r>
      <w:r w:rsidR="00345E5C">
        <w:t xml:space="preserve"> a </w:t>
      </w:r>
      <w:r w:rsidR="007904E7">
        <w:t xml:space="preserve">ti, </w:t>
      </w:r>
      <w:r w:rsidRPr="00E23121">
        <w:t>co přijíždějí na víkendy, lidé</w:t>
      </w:r>
      <w:r w:rsidR="000251E4" w:rsidRPr="00E23121">
        <w:t>, kterým babička říkávala panstvo, jinak než si zařizujeme pokoje my. T</w:t>
      </w:r>
      <w:r w:rsidRPr="00E23121">
        <w:t>ím chci říct, že nemají nový náb</w:t>
      </w:r>
      <w:r w:rsidR="000251E4" w:rsidRPr="00E23121">
        <w:t>ytek, ale to, co považují za starožitnosti nebo aspoň za sta</w:t>
      </w:r>
      <w:r w:rsidR="00CC5AD8" w:rsidRPr="00E23121">
        <w:t>ré</w:t>
      </w:r>
      <w:r w:rsidR="000251E4" w:rsidRPr="00E23121">
        <w:t xml:space="preserve"> věci. </w:t>
      </w:r>
      <w:r w:rsidR="008B14E9">
        <w:t>Na křeslech mají přehozy</w:t>
      </w:r>
      <w:r w:rsidR="00345E5C">
        <w:t xml:space="preserve"> z </w:t>
      </w:r>
      <w:r w:rsidR="008B14E9">
        <w:t>látky</w:t>
      </w:r>
      <w:r w:rsidR="000251E4" w:rsidRPr="00E23121">
        <w:t>, kte</w:t>
      </w:r>
      <w:r w:rsidR="00CC5AD8" w:rsidRPr="00E23121">
        <w:t>ré</w:t>
      </w:r>
      <w:r w:rsidR="000251E4" w:rsidRPr="00E23121">
        <w:t xml:space="preserve"> se říká kartoun, koberečky</w:t>
      </w:r>
      <w:r w:rsidR="00345E5C" w:rsidRPr="00E23121">
        <w:t xml:space="preserve"> z</w:t>
      </w:r>
      <w:r w:rsidR="00345E5C">
        <w:t> </w:t>
      </w:r>
      <w:r w:rsidR="000251E4" w:rsidRPr="00E23121">
        <w:t>Indie</w:t>
      </w:r>
      <w:r w:rsidR="00345E5C" w:rsidRPr="00E23121">
        <w:t xml:space="preserve"> a</w:t>
      </w:r>
      <w:r w:rsidR="00345E5C">
        <w:t> </w:t>
      </w:r>
      <w:r w:rsidR="000251E4" w:rsidRPr="00E23121">
        <w:t>starý čínský porcelán. Stellin pokoj byl přesně takový</w:t>
      </w:r>
      <w:r w:rsidRPr="00E23121">
        <w:t>. Byl to hezký</w:t>
      </w:r>
      <w:r w:rsidR="000251E4" w:rsidRPr="00E23121">
        <w:t xml:space="preserve"> pokoj, jako</w:t>
      </w:r>
      <w:r w:rsidR="00345E5C" w:rsidRPr="00E23121">
        <w:t xml:space="preserve"> z</w:t>
      </w:r>
      <w:r w:rsidR="00345E5C">
        <w:t> </w:t>
      </w:r>
      <w:r w:rsidR="000251E4" w:rsidRPr="00E23121">
        <w:t>obrázku</w:t>
      </w:r>
      <w:r w:rsidR="00345E5C" w:rsidRPr="00E23121">
        <w:t xml:space="preserve"> v</w:t>
      </w:r>
      <w:r w:rsidR="00345E5C">
        <w:t> </w:t>
      </w:r>
      <w:r w:rsidR="000251E4" w:rsidRPr="00E23121">
        <w:t>těch časopisech</w:t>
      </w:r>
      <w:r w:rsidR="00345E5C" w:rsidRPr="00E23121">
        <w:t xml:space="preserve"> o</w:t>
      </w:r>
      <w:r w:rsidR="00345E5C">
        <w:t> </w:t>
      </w:r>
      <w:r w:rsidR="000251E4" w:rsidRPr="00E23121">
        <w:t>domech,</w:t>
      </w:r>
      <w:r w:rsidR="00345E5C" w:rsidRPr="00E23121">
        <w:t xml:space="preserve"> v</w:t>
      </w:r>
      <w:r w:rsidR="00345E5C">
        <w:t> </w:t>
      </w:r>
      <w:r w:rsidR="000251E4" w:rsidRPr="00E23121">
        <w:t>kterých listujete, když čekáte</w:t>
      </w:r>
      <w:r w:rsidR="00345E5C" w:rsidRPr="00E23121">
        <w:t xml:space="preserve"> u</w:t>
      </w:r>
      <w:r w:rsidR="00345E5C">
        <w:t> </w:t>
      </w:r>
      <w:r w:rsidR="000251E4" w:rsidRPr="00E23121">
        <w:t>doktora. Přemýšle</w:t>
      </w:r>
      <w:r w:rsidR="008B14E9">
        <w:t>la jsem, co by asi řekli sousedé</w:t>
      </w:r>
      <w:r w:rsidR="000251E4" w:rsidRPr="00E23121">
        <w:t>, kdybych si svůj dům zařídila takhle.</w:t>
      </w:r>
    </w:p>
    <w:p w:rsidR="00D34DB7" w:rsidRPr="00E23121" w:rsidRDefault="000251E4" w:rsidP="00E23121">
      <w:pPr>
        <w:pStyle w:val="Text"/>
      </w:pPr>
      <w:r w:rsidRPr="00E23121">
        <w:t>Na zdech visely talíře</w:t>
      </w:r>
      <w:r w:rsidR="00345E5C" w:rsidRPr="00E23121">
        <w:t xml:space="preserve"> z</w:t>
      </w:r>
      <w:r w:rsidR="00345E5C">
        <w:t> </w:t>
      </w:r>
      <w:r w:rsidRPr="00E23121">
        <w:t>čínského porcelánu</w:t>
      </w:r>
      <w:r w:rsidR="00345E5C" w:rsidRPr="00E23121">
        <w:t xml:space="preserve"> a</w:t>
      </w:r>
      <w:r w:rsidR="00345E5C">
        <w:t> </w:t>
      </w:r>
      <w:r w:rsidRPr="00E23121">
        <w:t>obrazy květin</w:t>
      </w:r>
      <w:r w:rsidR="00345E5C" w:rsidRPr="00E23121">
        <w:t xml:space="preserve"> a</w:t>
      </w:r>
      <w:r w:rsidR="00345E5C">
        <w:t> </w:t>
      </w:r>
      <w:r w:rsidRPr="00E23121">
        <w:t>ovoce, ale největší obraz byl portrét ženy. Hned bylo vidět, že ten obraz někdo namaloval olejovými barvami, nebyla to reprodukce ani fotografie</w:t>
      </w:r>
      <w:r w:rsidR="00843409">
        <w:t>,</w:t>
      </w:r>
      <w:r w:rsidRPr="00E23121">
        <w:t xml:space="preserve"> ani ho nikdo nepořídil nějakou jinou metodou. Musel být tak</w:t>
      </w:r>
      <w:r w:rsidR="007904E7">
        <w:t xml:space="preserve"> metr široký</w:t>
      </w:r>
      <w:r w:rsidR="00345E5C">
        <w:t xml:space="preserve"> a </w:t>
      </w:r>
      <w:r w:rsidR="007904E7">
        <w:t>dva metry vyso</w:t>
      </w:r>
      <w:r w:rsidR="00554992" w:rsidRPr="00E23121">
        <w:t>ký</w:t>
      </w:r>
      <w:r w:rsidR="00843409">
        <w:t>. Žena měla tmavé</w:t>
      </w:r>
      <w:r w:rsidRPr="00E23121">
        <w:t xml:space="preserve"> vlasy</w:t>
      </w:r>
      <w:r w:rsidR="00345E5C" w:rsidRPr="00E23121">
        <w:t xml:space="preserve"> a</w:t>
      </w:r>
      <w:r w:rsidR="00345E5C">
        <w:t> </w:t>
      </w:r>
      <w:r w:rsidRPr="00E23121">
        <w:t>bledý hezký obličej, oblečená byla</w:t>
      </w:r>
      <w:r w:rsidR="00345E5C" w:rsidRPr="00E23121">
        <w:t xml:space="preserve"> v</w:t>
      </w:r>
      <w:r w:rsidR="00345E5C">
        <w:t> </w:t>
      </w:r>
      <w:r w:rsidRPr="00E23121">
        <w:t>šatech</w:t>
      </w:r>
      <w:r w:rsidR="00345E5C" w:rsidRPr="00E23121">
        <w:t xml:space="preserve"> z</w:t>
      </w:r>
      <w:r w:rsidR="00345E5C">
        <w:t> </w:t>
      </w:r>
      <w:r w:rsidRPr="00E23121">
        <w:t>tm</w:t>
      </w:r>
      <w:r w:rsidR="00554992" w:rsidRPr="00E23121">
        <w:t>a</w:t>
      </w:r>
      <w:r w:rsidR="00D34DB7" w:rsidRPr="00E23121">
        <w:t>v</w:t>
      </w:r>
      <w:r w:rsidR="00554992" w:rsidRPr="00E23121">
        <w:t>orůžové</w:t>
      </w:r>
      <w:r w:rsidRPr="00E23121">
        <w:t>ho hedvábí</w:t>
      </w:r>
      <w:r w:rsidR="00345E5C" w:rsidRPr="00E23121">
        <w:t xml:space="preserve"> s</w:t>
      </w:r>
      <w:r w:rsidR="00345E5C">
        <w:t> </w:t>
      </w:r>
      <w:r w:rsidRPr="00E23121">
        <w:t>hlubokým výstřihem</w:t>
      </w:r>
      <w:r w:rsidR="00345E5C" w:rsidRPr="00E23121">
        <w:t xml:space="preserve"> a</w:t>
      </w:r>
      <w:r w:rsidR="00345E5C">
        <w:t> </w:t>
      </w:r>
      <w:r w:rsidRPr="00E23121">
        <w:t>tuhou nabíranou sukni. Kolem krku měla dvě šňůry perel</w:t>
      </w:r>
      <w:r w:rsidR="00345E5C" w:rsidRPr="00E23121">
        <w:t xml:space="preserve"> a</w:t>
      </w:r>
      <w:r w:rsidR="00345E5C">
        <w:t> </w:t>
      </w:r>
      <w:r w:rsidR="00345E5C" w:rsidRPr="00E23121">
        <w:t>v</w:t>
      </w:r>
      <w:r w:rsidR="00345E5C">
        <w:t> </w:t>
      </w:r>
      <w:r w:rsidRPr="00E23121">
        <w:t>ruce držela jedinou růžovou růži. Plátno byl</w:t>
      </w:r>
      <w:r w:rsidR="00B279D3">
        <w:t>o napnuté</w:t>
      </w:r>
      <w:r w:rsidRPr="00E23121">
        <w:t xml:space="preserve"> na dřevěném rámu, obraz nebyl zarámovaný, ani pod sklem. Nevím, co to na něm bylo, že ve mně vzbudil pocit, jako by malíř tu ženu</w:t>
      </w:r>
      <w:r w:rsidR="00345E5C" w:rsidRPr="00E23121">
        <w:t xml:space="preserve"> z</w:t>
      </w:r>
      <w:r w:rsidR="00345E5C">
        <w:t> </w:t>
      </w:r>
      <w:r w:rsidRPr="00E23121">
        <w:t>obrazu miloval, možná to dělala ta něžná pečlivost,</w:t>
      </w:r>
      <w:r w:rsidR="00345E5C" w:rsidRPr="00E23121">
        <w:t xml:space="preserve"> s</w:t>
      </w:r>
      <w:r w:rsidR="00345E5C">
        <w:t> </w:t>
      </w:r>
      <w:r w:rsidRPr="00E23121">
        <w:t>jakou ji vymaloval ústa</w:t>
      </w:r>
      <w:r w:rsidR="00345E5C" w:rsidRPr="00E23121">
        <w:t xml:space="preserve"> a</w:t>
      </w:r>
      <w:r w:rsidR="00345E5C">
        <w:t> </w:t>
      </w:r>
      <w:r w:rsidRPr="00E23121">
        <w:t>vdechl světlo do očí.</w:t>
      </w:r>
    </w:p>
    <w:p w:rsidR="00345E5C" w:rsidRPr="00E23121" w:rsidRDefault="00B279D3" w:rsidP="00E23121">
      <w:pPr>
        <w:pStyle w:val="Text"/>
      </w:pPr>
      <w:r>
        <w:t>Stříbrné</w:t>
      </w:r>
      <w:r w:rsidR="000251E4" w:rsidRPr="00E23121">
        <w:t xml:space="preserve"> předměty, kte</w:t>
      </w:r>
      <w:r w:rsidR="00CC5AD8" w:rsidRPr="00E23121">
        <w:t>ré</w:t>
      </w:r>
      <w:r w:rsidR="000251E4" w:rsidRPr="00E23121">
        <w:t xml:space="preserve"> tam </w:t>
      </w:r>
      <w:r w:rsidR="00843409">
        <w:t>ležely, byly zašlé do tmavohněda</w:t>
      </w:r>
      <w:r w:rsidR="00345E5C" w:rsidRPr="00E23121">
        <w:t xml:space="preserve"> a</w:t>
      </w:r>
      <w:r w:rsidR="00345E5C">
        <w:t> </w:t>
      </w:r>
      <w:r w:rsidR="000251E4" w:rsidRPr="00E23121">
        <w:t>mosaz zčernala. Někdo zanechal ve váze hrachory</w:t>
      </w:r>
      <w:r w:rsidR="00345E5C" w:rsidRPr="00E23121">
        <w:t xml:space="preserve"> a</w:t>
      </w:r>
      <w:r w:rsidR="00345E5C">
        <w:t> </w:t>
      </w:r>
      <w:r w:rsidR="000251E4" w:rsidRPr="00E23121">
        <w:t>m</w:t>
      </w:r>
      <w:r w:rsidR="008B14E9">
        <w:t>u</w:t>
      </w:r>
      <w:r w:rsidR="00D34DB7" w:rsidRPr="00E23121">
        <w:t>č</w:t>
      </w:r>
      <w:r w:rsidR="000251E4" w:rsidRPr="00E23121">
        <w:t xml:space="preserve">enku, voda </w:t>
      </w:r>
      <w:r w:rsidR="000251E4" w:rsidRPr="00E23121">
        <w:lastRenderedPageBreak/>
        <w:t>však už dávno vyschla. Květiny byly zvadlé, jako by uschly před dvaceti lety, takže vzbuzovaly dojem, že se jich stačí dotknout</w:t>
      </w:r>
      <w:r w:rsidR="00345E5C" w:rsidRPr="00E23121">
        <w:t xml:space="preserve"> a</w:t>
      </w:r>
      <w:r w:rsidR="00345E5C">
        <w:t> </w:t>
      </w:r>
      <w:r w:rsidR="000251E4" w:rsidRPr="00E23121">
        <w:t>rozpadnou se na prach.</w:t>
      </w:r>
      <w:r w:rsidR="00345E5C" w:rsidRPr="00E23121">
        <w:t xml:space="preserve"> V</w:t>
      </w:r>
      <w:r w:rsidR="00345E5C">
        <w:t> </w:t>
      </w:r>
      <w:r w:rsidR="000251E4" w:rsidRPr="00E23121">
        <w:t>knihovně byla spousta knih. Mám knihy ráda, což některé lidi překvapuje. Ráda je beru do ruky, ráda je čtu, takže jsem jednu vytáhla</w:t>
      </w:r>
      <w:r w:rsidR="00345E5C" w:rsidRPr="00E23121">
        <w:t xml:space="preserve"> a</w:t>
      </w:r>
      <w:r w:rsidR="00345E5C">
        <w:t> </w:t>
      </w:r>
      <w:r w:rsidR="000251E4" w:rsidRPr="00E23121">
        <w:t>uviděla jsem, že papír zežloutl</w:t>
      </w:r>
      <w:r w:rsidR="00345E5C" w:rsidRPr="00E23121">
        <w:t xml:space="preserve"> a</w:t>
      </w:r>
      <w:r w:rsidR="00345E5C">
        <w:t> </w:t>
      </w:r>
      <w:r w:rsidR="000251E4" w:rsidRPr="00E23121">
        <w:t>páchne zatuchlinou. Všude ležel prach, na dřevě modrý, na čalounění nadýchaně šedý,</w:t>
      </w:r>
      <w:r w:rsidR="00345E5C" w:rsidRPr="00E23121">
        <w:t xml:space="preserve"> a</w:t>
      </w:r>
      <w:r w:rsidR="00345E5C">
        <w:t> </w:t>
      </w:r>
      <w:r w:rsidR="0041594E" w:rsidRPr="00E23121">
        <w:t>když</w:t>
      </w:r>
      <w:r w:rsidR="00843409">
        <w:t xml:space="preserve"> jsem prstem poklepala na závěsy</w:t>
      </w:r>
      <w:r w:rsidR="000251E4" w:rsidRPr="00E23121">
        <w:t>, vyvalil se oblak prachu.</w:t>
      </w:r>
    </w:p>
    <w:p w:rsidR="00D34DB7" w:rsidRPr="00E23121" w:rsidRDefault="00345E5C" w:rsidP="00E23121">
      <w:pPr>
        <w:pStyle w:val="Text"/>
      </w:pPr>
      <w:r w:rsidRPr="00E23121">
        <w:t>V</w:t>
      </w:r>
      <w:r>
        <w:t> </w:t>
      </w:r>
      <w:r w:rsidR="000251E4" w:rsidRPr="00E23121">
        <w:t>jídelně to bylo podobné. Nedalo se rozpoznat, jakou barvu má stůl, vrstva prachu byla tak silná, jako by někdo položil na dřevo nadýchanou látku. Otevřela jsem příborník</w:t>
      </w:r>
      <w:r w:rsidRPr="00E23121">
        <w:t xml:space="preserve"> a</w:t>
      </w:r>
      <w:r>
        <w:t> </w:t>
      </w:r>
      <w:r w:rsidR="000251E4" w:rsidRPr="00E23121">
        <w:t>ukázalo se, že je plný zarámovaných obrazů. Někdo je sundal ze zdí</w:t>
      </w:r>
      <w:r w:rsidRPr="00E23121">
        <w:t xml:space="preserve"> a</w:t>
      </w:r>
      <w:r>
        <w:t> </w:t>
      </w:r>
      <w:r w:rsidR="000251E4" w:rsidRPr="00E23121">
        <w:t>nacpal sem. To už jsem věděla najisto</w:t>
      </w:r>
      <w:r>
        <w:t> </w:t>
      </w:r>
      <w:r w:rsidRPr="00E23121">
        <w:t>–</w:t>
      </w:r>
      <w:r>
        <w:t> </w:t>
      </w:r>
      <w:r w:rsidR="000251E4" w:rsidRPr="00E23121">
        <w:t>rozpoznávala jsem vybledlé čtverce</w:t>
      </w:r>
      <w:r w:rsidRPr="00E23121">
        <w:t xml:space="preserve"> a</w:t>
      </w:r>
      <w:r>
        <w:t> </w:t>
      </w:r>
      <w:r w:rsidR="000251E4" w:rsidRPr="00E23121">
        <w:t>obdélníky</w:t>
      </w:r>
      <w:r>
        <w:t> </w:t>
      </w:r>
      <w:r w:rsidRPr="00E23121">
        <w:t>–</w:t>
      </w:r>
      <w:r>
        <w:t> </w:t>
      </w:r>
      <w:r w:rsidR="000251E4" w:rsidRPr="00E23121">
        <w:t>kde kdysi visely.</w:t>
      </w:r>
    </w:p>
    <w:p w:rsidR="00D34DB7" w:rsidRPr="00E23121" w:rsidRDefault="000251E4" w:rsidP="00E23121">
      <w:pPr>
        <w:pStyle w:val="Text"/>
      </w:pPr>
      <w:r w:rsidRPr="00E23121">
        <w:t>Byly zde obrázky děti</w:t>
      </w:r>
      <w:r w:rsidR="00345E5C" w:rsidRPr="00E23121">
        <w:t xml:space="preserve"> a</w:t>
      </w:r>
      <w:r w:rsidR="00345E5C">
        <w:t> </w:t>
      </w:r>
      <w:r w:rsidRPr="00E23121">
        <w:t>zvířat, docela hezké, ale nevěnoval</w:t>
      </w:r>
      <w:r w:rsidR="00D34DB7" w:rsidRPr="00E23121">
        <w:t>a j</w:t>
      </w:r>
      <w:r w:rsidRPr="00E23121">
        <w:t>sem jim moc pozornosti. Pod naskládanými obrazy by</w:t>
      </w:r>
      <w:r w:rsidR="008B14E9">
        <w:t>la fotografie muže</w:t>
      </w:r>
      <w:r w:rsidR="00345E5C">
        <w:t xml:space="preserve"> a </w:t>
      </w:r>
      <w:r w:rsidR="008B14E9">
        <w:t>ženy, kteří</w:t>
      </w:r>
      <w:r w:rsidRPr="00E23121">
        <w:t xml:space="preserve"> stáli těsně vedle sebe. Ta nebyla moc stará. C</w:t>
      </w:r>
      <w:r w:rsidR="008B14E9">
        <w:t>hci říct, že byla pořízena za mé</w:t>
      </w:r>
      <w:r w:rsidRPr="00E23121">
        <w:t>ho života, možná</w:t>
      </w:r>
      <w:r w:rsidR="00345E5C" w:rsidRPr="00E23121">
        <w:t xml:space="preserve"> v</w:t>
      </w:r>
      <w:r w:rsidR="00345E5C">
        <w:t> </w:t>
      </w:r>
      <w:r w:rsidRPr="00E23121">
        <w:t>šedesátých letech. Usoudila jsem tak podle ženiných</w:t>
      </w:r>
      <w:r w:rsidR="00B279D3">
        <w:t xml:space="preserve"> vlasů. Tmavé</w:t>
      </w:r>
      <w:r w:rsidR="008B14E9">
        <w:t xml:space="preserve"> vlasy měla sčesané</w:t>
      </w:r>
      <w:r w:rsidRPr="00E23121">
        <w:t xml:space="preserve"> dozadu</w:t>
      </w:r>
      <w:r w:rsidR="00345E5C" w:rsidRPr="00E23121">
        <w:t xml:space="preserve"> a</w:t>
      </w:r>
      <w:r w:rsidR="00345E5C">
        <w:t> </w:t>
      </w:r>
      <w:r w:rsidR="00843409">
        <w:t>podé</w:t>
      </w:r>
      <w:r w:rsidRPr="00E23121">
        <w:t>l tvář</w:t>
      </w:r>
      <w:r w:rsidR="006372C9">
        <w:t>í jí splývaly jednotlivé</w:t>
      </w:r>
      <w:r w:rsidR="00B279D3">
        <w:t xml:space="preserve"> zvlněné</w:t>
      </w:r>
      <w:r w:rsidRPr="00E23121">
        <w:t xml:space="preserve"> kadeře. Byla to žena</w:t>
      </w:r>
      <w:r w:rsidR="00345E5C" w:rsidRPr="00E23121">
        <w:t xml:space="preserve"> z</w:t>
      </w:r>
      <w:r w:rsidR="00345E5C">
        <w:t> </w:t>
      </w:r>
      <w:r w:rsidRPr="00E23121">
        <w:t>obrazu</w:t>
      </w:r>
      <w:r w:rsidR="00345E5C" w:rsidRPr="00E23121">
        <w:t xml:space="preserve"> a</w:t>
      </w:r>
      <w:r w:rsidR="00345E5C">
        <w:t> </w:t>
      </w:r>
      <w:r w:rsidR="00B279D3">
        <w:t>měla na sobě stejné růžové</w:t>
      </w:r>
      <w:r w:rsidRPr="00E23121">
        <w:t xml:space="preserve"> večerní šaty. Připadalo mi to zvláštní, protože byli bezesporu venku, za sebou měli nějaký útes nebo skálu, ona však byla</w:t>
      </w:r>
      <w:r w:rsidR="00345E5C" w:rsidRPr="00E23121">
        <w:t xml:space="preserve"> v</w:t>
      </w:r>
      <w:r w:rsidR="00345E5C">
        <w:t> </w:t>
      </w:r>
      <w:r w:rsidRPr="00E23121">
        <w:t>hluboko vystřižen</w:t>
      </w:r>
      <w:r w:rsidR="008B14E9">
        <w:t>ých hedvábných šatech</w:t>
      </w:r>
      <w:r w:rsidR="00345E5C">
        <w:t xml:space="preserve"> a </w:t>
      </w:r>
      <w:r w:rsidR="008B14E9">
        <w:t>on</w:t>
      </w:r>
      <w:r w:rsidR="00345E5C">
        <w:t xml:space="preserve"> v </w:t>
      </w:r>
      <w:r w:rsidR="008B14E9">
        <w:t>dží</w:t>
      </w:r>
      <w:r w:rsidRPr="00E23121">
        <w:t>nách</w:t>
      </w:r>
      <w:r w:rsidR="00345E5C" w:rsidRPr="00E23121">
        <w:t xml:space="preserve"> a</w:t>
      </w:r>
      <w:r w:rsidR="00345E5C">
        <w:t> </w:t>
      </w:r>
      <w:r w:rsidRPr="00E23121">
        <w:t>kostkované košili. Byl vysoký, hubený,</w:t>
      </w:r>
      <w:r w:rsidR="008B14E9">
        <w:t xml:space="preserve"> světlovlasý</w:t>
      </w:r>
      <w:r w:rsidR="00345E5C">
        <w:t xml:space="preserve"> a </w:t>
      </w:r>
      <w:r w:rsidR="008B14E9">
        <w:t>měl takový ten ty</w:t>
      </w:r>
      <w:r w:rsidRPr="00E23121">
        <w:t xml:space="preserve">p obličeje, </w:t>
      </w:r>
      <w:r w:rsidR="006372C9">
        <w:t>který vypadá, jako by</w:t>
      </w:r>
      <w:r w:rsidR="008B14E9">
        <w:t xml:space="preserve"> se vždyck</w:t>
      </w:r>
      <w:r w:rsidRPr="00E23121">
        <w:t xml:space="preserve">y usmíval. Usmívat se </w:t>
      </w:r>
      <w:r w:rsidR="00BC1D51">
        <w:t>bylo pro něho naprosto přirozené</w:t>
      </w:r>
      <w:r w:rsidR="00345E5C" w:rsidRPr="00E23121">
        <w:t xml:space="preserve"> a</w:t>
      </w:r>
      <w:r w:rsidR="00345E5C">
        <w:t> </w:t>
      </w:r>
      <w:r w:rsidRPr="00E23121">
        <w:t>viděli jste vrásky, kte</w:t>
      </w:r>
      <w:r w:rsidR="00CC5AD8" w:rsidRPr="00E23121">
        <w:t>ré</w:t>
      </w:r>
      <w:r w:rsidRPr="00E23121">
        <w:t xml:space="preserve"> se mu od smíchu udělaly. Zvláštní, že mi připadalo, jako bych ho někde viděla, dokonce že ho znám. Což bylo směšné, protože nepotkávám moc nových lidí, jak si dovedete představit. Kromě toho</w:t>
      </w:r>
      <w:r w:rsidR="009658FD">
        <w:t xml:space="preserve"> byl</w:t>
      </w:r>
      <w:r w:rsidRPr="00E23121">
        <w:t>o smutnou skutečností, že jestli takhle vypadal,</w:t>
      </w:r>
      <w:r w:rsidR="0041594E" w:rsidRPr="00E23121">
        <w:t xml:space="preserve"> když jsem</w:t>
      </w:r>
      <w:r w:rsidRPr="00E23121">
        <w:t xml:space="preserve"> byla ještě malá, dnes už by tak nevypadal.</w:t>
      </w:r>
    </w:p>
    <w:p w:rsidR="00D34DB7" w:rsidRPr="00E23121" w:rsidRDefault="000251E4" w:rsidP="00E23121">
      <w:pPr>
        <w:pStyle w:val="Text"/>
      </w:pPr>
      <w:r w:rsidRPr="00E23121">
        <w:t>Šla jsem</w:t>
      </w:r>
      <w:r w:rsidR="008B14E9">
        <w:t xml:space="preserve"> nahoru, kde byly tři pokoje. Ří</w:t>
      </w:r>
      <w:r w:rsidRPr="00E23121">
        <w:t>ká se, že teplo stoupá nahoru,</w:t>
      </w:r>
      <w:r w:rsidR="00345E5C" w:rsidRPr="00E23121">
        <w:t xml:space="preserve"> a</w:t>
      </w:r>
      <w:r w:rsidR="00345E5C">
        <w:t> </w:t>
      </w:r>
      <w:r w:rsidR="00345E5C" w:rsidRPr="00E23121">
        <w:t>v</w:t>
      </w:r>
      <w:r w:rsidR="00345E5C">
        <w:t> </w:t>
      </w:r>
      <w:r w:rsidRPr="00E23121">
        <w:t xml:space="preserve">patře bylo vedro. </w:t>
      </w:r>
      <w:r w:rsidR="008B14E9">
        <w:t>Prachu tam bylo dokonce ještě ví</w:t>
      </w:r>
      <w:r w:rsidRPr="00E23121">
        <w:t>c.</w:t>
      </w:r>
    </w:p>
    <w:p w:rsidR="00D34DB7" w:rsidRPr="00E23121" w:rsidRDefault="000251E4" w:rsidP="00E23121">
      <w:pPr>
        <w:pStyle w:val="Text"/>
      </w:pPr>
      <w:r w:rsidRPr="00E23121">
        <w:t>Dole to bylo všude zaří</w:t>
      </w:r>
      <w:r w:rsidR="00BC1D51">
        <w:t>zené</w:t>
      </w:r>
      <w:r w:rsidR="008B14E9">
        <w:t>, ale nahoře byl nějaký náby</w:t>
      </w:r>
      <w:r w:rsidRPr="00E23121">
        <w:t>tek jenom</w:t>
      </w:r>
      <w:r w:rsidR="00345E5C" w:rsidRPr="00E23121">
        <w:t xml:space="preserve"> v</w:t>
      </w:r>
      <w:r w:rsidR="00345E5C">
        <w:t> </w:t>
      </w:r>
      <w:r w:rsidRPr="00E23121">
        <w:t>přední ložnici, dvoulůžko, skříň, toaletní stolek, dvě křes</w:t>
      </w:r>
      <w:r w:rsidR="008B14E9">
        <w:t>la, všechno ve viktoriánském sty</w:t>
      </w:r>
      <w:r w:rsidRPr="00E23121">
        <w:t>lu. Přehoz na posteli</w:t>
      </w:r>
      <w:r w:rsidR="0041594E" w:rsidRPr="00E23121">
        <w:t xml:space="preserve"> byl </w:t>
      </w:r>
      <w:r w:rsidRPr="00E23121">
        <w:t>ručně sešitý</w:t>
      </w:r>
      <w:r w:rsidR="00345E5C" w:rsidRPr="00E23121">
        <w:t xml:space="preserve"> </w:t>
      </w:r>
      <w:r w:rsidR="00345E5C" w:rsidRPr="00E23121">
        <w:lastRenderedPageBreak/>
        <w:t>z</w:t>
      </w:r>
      <w:r w:rsidR="00345E5C">
        <w:t> </w:t>
      </w:r>
      <w:r w:rsidRPr="00E23121">
        <w:t>různých kousků</w:t>
      </w:r>
      <w:r w:rsidR="00345E5C" w:rsidRPr="00E23121">
        <w:t xml:space="preserve"> v</w:t>
      </w:r>
      <w:r w:rsidR="00345E5C">
        <w:t> </w:t>
      </w:r>
      <w:r w:rsidRPr="00E23121">
        <w:t>odstínech modré</w:t>
      </w:r>
      <w:r w:rsidR="00345E5C" w:rsidRPr="00E23121">
        <w:t xml:space="preserve"> a</w:t>
      </w:r>
      <w:r w:rsidR="00345E5C">
        <w:t> </w:t>
      </w:r>
      <w:r w:rsidR="00BC1D51">
        <w:t>červené</w:t>
      </w:r>
      <w:r w:rsidRPr="00E23121">
        <w:t>. Odhrnula jsem jej</w:t>
      </w:r>
      <w:r w:rsidR="00345E5C" w:rsidRPr="00E23121">
        <w:t xml:space="preserve"> a</w:t>
      </w:r>
      <w:r w:rsidR="00345E5C">
        <w:t> </w:t>
      </w:r>
      <w:r w:rsidRPr="00E23121">
        <w:t>zvedla se oblaka prachu. Uviděla jsem, že jsou lůžkov</w:t>
      </w:r>
      <w:r w:rsidR="008B14E9">
        <w:t>i</w:t>
      </w:r>
      <w:r w:rsidR="00D34DB7" w:rsidRPr="00E23121">
        <w:t>n</w:t>
      </w:r>
      <w:r w:rsidRPr="00E23121">
        <w:t>y pořád ještě povlečené. Léto bylo teplé, ale</w:t>
      </w:r>
      <w:r w:rsidR="0041594E" w:rsidRPr="00E23121">
        <w:t xml:space="preserve"> když jsem</w:t>
      </w:r>
      <w:r w:rsidRPr="00E23121">
        <w:t xml:space="preserve"> zasunula ruku mezi lůžkoviny, povlečení bylo vlhké, chladilo mě na dlani. Vrtalo mi hlavou, jak to tam vytápěli, nebyly tam</w:t>
      </w:r>
      <w:r w:rsidR="007C3F24">
        <w:t xml:space="preserve"> žádné</w:t>
      </w:r>
      <w:r w:rsidRPr="00E23121">
        <w:t xml:space="preserve"> radiátory, jenom krby, ale tady byla petrolejov</w:t>
      </w:r>
      <w:r w:rsidR="00843409">
        <w:t>á kamínka, už hodně zastaralý ty</w:t>
      </w:r>
      <w:r w:rsidRPr="00E23121">
        <w:t>p, takový černý válec na nožkách.</w:t>
      </w:r>
    </w:p>
    <w:p w:rsidR="00D34DB7" w:rsidRPr="00E23121" w:rsidRDefault="000251E4" w:rsidP="00E23121">
      <w:pPr>
        <w:pStyle w:val="Text"/>
      </w:pPr>
      <w:r w:rsidRPr="00E23121">
        <w:t>Jak jsem říkala,</w:t>
      </w:r>
      <w:r w:rsidR="00345E5C" w:rsidRPr="00E23121">
        <w:t xml:space="preserve"> v</w:t>
      </w:r>
      <w:r w:rsidR="00345E5C">
        <w:t> </w:t>
      </w:r>
      <w:r w:rsidRPr="00E23121">
        <w:t>dalších dvou pokojích žádný nábytek neb</w:t>
      </w:r>
      <w:r w:rsidR="00843409">
        <w:t>yl. Ani koberce. Jako by si lidé</w:t>
      </w:r>
      <w:r w:rsidRPr="00E23121">
        <w:t>, kteří tam bydleli, řekli, kromě nás tady nikdo nikdy bydlet nebude, nepřijedou</w:t>
      </w:r>
      <w:r w:rsidR="00345E5C" w:rsidRPr="00E23121">
        <w:t xml:space="preserve"> k</w:t>
      </w:r>
      <w:r w:rsidR="00345E5C">
        <w:t> </w:t>
      </w:r>
      <w:r w:rsidRPr="00E23121">
        <w:t>nám na návštěvu žádní přátelé, tak proč ty dva pokoje zař</w:t>
      </w:r>
      <w:r w:rsidR="00843409">
        <w:t>izovat? Koupelna byla staromódní</w:t>
      </w:r>
      <w:r w:rsidR="00345E5C" w:rsidRPr="00E23121">
        <w:t xml:space="preserve"> a</w:t>
      </w:r>
      <w:r w:rsidR="00345E5C">
        <w:t> </w:t>
      </w:r>
      <w:r w:rsidRPr="00E23121">
        <w:t>trochu ponurá stejně jako kuchyně,</w:t>
      </w:r>
      <w:r w:rsidR="00345E5C" w:rsidRPr="00E23121">
        <w:t xml:space="preserve"> a</w:t>
      </w:r>
      <w:r w:rsidR="00345E5C">
        <w:t> </w:t>
      </w:r>
      <w:r w:rsidRPr="00E23121">
        <w:t>velice nutně potřebovala rekonstrukc</w:t>
      </w:r>
      <w:r w:rsidR="00843409">
        <w:t>i. Ke zdi stálo přistrčené další</w:t>
      </w:r>
      <w:r w:rsidR="00AE5F46">
        <w:t xml:space="preserve"> petrolejové</w:t>
      </w:r>
      <w:r w:rsidRPr="00E23121">
        <w:t xml:space="preserve"> topidlo ve tvaru panelu. Zkusila jsem kohoutek na umyvadle, ale vodu samozřejmě už před léty zavřeli.</w:t>
      </w:r>
    </w:p>
    <w:p w:rsidR="00D34DB7" w:rsidRPr="00E23121" w:rsidRDefault="000251E4" w:rsidP="00E23121">
      <w:pPr>
        <w:pStyle w:val="Text"/>
      </w:pPr>
      <w:r w:rsidRPr="00E23121">
        <w:t>Usoudila jsem, že jsem prozkoumala celý dům,</w:t>
      </w:r>
      <w:r w:rsidR="00345E5C" w:rsidRPr="00E23121">
        <w:t xml:space="preserve"> a</w:t>
      </w:r>
      <w:r w:rsidR="00345E5C">
        <w:t> </w:t>
      </w:r>
      <w:r w:rsidRPr="00E23121">
        <w:t>vrtalo mi hlavou kvůli čemu, co jsem měla objevit, když jsem si všimla dalších dveří, kte</w:t>
      </w:r>
      <w:r w:rsidR="00CC5AD8" w:rsidRPr="00E23121">
        <w:t>ré</w:t>
      </w:r>
      <w:r w:rsidRPr="00E23121">
        <w:t xml:space="preserve"> vedly</w:t>
      </w:r>
      <w:r w:rsidR="00345E5C" w:rsidRPr="00E23121">
        <w:t xml:space="preserve"> z</w:t>
      </w:r>
      <w:r w:rsidR="00345E5C">
        <w:t> </w:t>
      </w:r>
      <w:r w:rsidRPr="00E23121">
        <w:t>kuchyně, kromě těch, kte</w:t>
      </w:r>
      <w:r w:rsidR="00CC5AD8" w:rsidRPr="00E23121">
        <w:t>ré</w:t>
      </w:r>
      <w:r w:rsidRPr="00E23121">
        <w:t xml:space="preserve"> vedly d</w:t>
      </w:r>
      <w:r w:rsidR="00D34DB7" w:rsidRPr="00E23121">
        <w:t>o z</w:t>
      </w:r>
      <w:r w:rsidRPr="00E23121">
        <w:t>ahrady</w:t>
      </w:r>
      <w:r w:rsidR="00345E5C">
        <w:t> </w:t>
      </w:r>
      <w:r w:rsidR="00345E5C" w:rsidRPr="00E23121">
        <w:t>–</w:t>
      </w:r>
      <w:r w:rsidR="00345E5C">
        <w:t> </w:t>
      </w:r>
      <w:r w:rsidRPr="00E23121">
        <w:t>do slatin spravedlivě řečeno. Ty druhé dveře musejí vést do garáže. Byly zamčené.</w:t>
      </w:r>
    </w:p>
    <w:p w:rsidR="00D34DB7" w:rsidRPr="00E23121" w:rsidRDefault="000251E4" w:rsidP="00E23121">
      <w:pPr>
        <w:pStyle w:val="Text"/>
      </w:pPr>
      <w:r w:rsidRPr="00E23121">
        <w:t>Pozotvírala jsem pár zásuvek, jestli sna</w:t>
      </w:r>
      <w:r w:rsidR="009841FB">
        <w:t>d nenajdu klíč, ale byly prázdné</w:t>
      </w:r>
      <w:r w:rsidR="001B021F">
        <w:t>, jenom vyložené</w:t>
      </w:r>
      <w:r w:rsidRPr="00E23121">
        <w:t xml:space="preserve"> novinami. Na </w:t>
      </w:r>
      <w:r w:rsidRPr="00E23121">
        <w:rPr>
          <w:i/>
        </w:rPr>
        <w:t xml:space="preserve">Timesech </w:t>
      </w:r>
      <w:r w:rsidRPr="00E23121">
        <w:t>stálo datum 1965. Nic zvlášť překvapivého.</w:t>
      </w:r>
      <w:r w:rsidR="00345E5C" w:rsidRPr="00E23121">
        <w:t xml:space="preserve"> A</w:t>
      </w:r>
      <w:r w:rsidR="00345E5C">
        <w:t> </w:t>
      </w:r>
      <w:r w:rsidRPr="00E23121">
        <w:t>vtom jsem pohlédla na hodinky,</w:t>
      </w:r>
      <w:r w:rsidR="00345E5C" w:rsidRPr="00E23121">
        <w:t xml:space="preserve"> a</w:t>
      </w:r>
      <w:r w:rsidR="00345E5C">
        <w:t> </w:t>
      </w:r>
      <w:r w:rsidR="00F51005">
        <w:t>uviděla, že je půl sedmé</w:t>
      </w:r>
      <w:r w:rsidRPr="00E23121">
        <w:t>. Měli jsme se</w:t>
      </w:r>
      <w:r w:rsidR="00345E5C" w:rsidRPr="00E23121">
        <w:t xml:space="preserve"> s</w:t>
      </w:r>
      <w:r w:rsidR="00345E5C">
        <w:t> </w:t>
      </w:r>
      <w:r w:rsidRPr="00E23121">
        <w:t>Nedem sejit</w:t>
      </w:r>
      <w:r w:rsidR="00345E5C" w:rsidRPr="00E23121">
        <w:t xml:space="preserve"> o</w:t>
      </w:r>
      <w:r w:rsidR="00345E5C">
        <w:t> </w:t>
      </w:r>
      <w:r w:rsidRPr="00E23121">
        <w:t>dvě mile dál</w:t>
      </w:r>
      <w:r w:rsidR="00345E5C" w:rsidRPr="00E23121">
        <w:t xml:space="preserve"> v</w:t>
      </w:r>
      <w:r w:rsidR="00345E5C">
        <w:t> </w:t>
      </w:r>
      <w:r w:rsidRPr="00E23121">
        <w:t>sedm, takže jsem měla dost času, ale vnímání času se změní, když na vás za půl hodiny čeká něco báječného. Musíte se připravit, musíte být ve správném rozpoložení. Pro mě to znamenalo být na mí</w:t>
      </w:r>
      <w:r w:rsidR="00EE5A0B">
        <w:t>stě první, vychutnávat si čekání</w:t>
      </w:r>
      <w:r w:rsidRPr="00E23121">
        <w:t>, vyhlížet, až se jeho vůz objeví na silnici. Na těchhle silnicích, kterými pochodovala římská legie, vidíte na míle daleko. Byl to pro mě úžasný zážitek sedět</w:t>
      </w:r>
      <w:r w:rsidR="00345E5C" w:rsidRPr="00E23121">
        <w:t xml:space="preserve"> a</w:t>
      </w:r>
      <w:r w:rsidR="00345E5C">
        <w:t> </w:t>
      </w:r>
      <w:r w:rsidR="00843409">
        <w:t>sledovat přijíždějící</w:t>
      </w:r>
      <w:r w:rsidRPr="00E23121">
        <w:t xml:space="preserve"> vozy, nejezdí jich moc, tady</w:t>
      </w:r>
      <w:r w:rsidR="00E652BE">
        <w:t xml:space="preserve"> není </w:t>
      </w:r>
      <w:r w:rsidRPr="00E23121">
        <w:t>velký provoz,</w:t>
      </w:r>
      <w:r w:rsidR="00345E5C" w:rsidRPr="00E23121">
        <w:t xml:space="preserve"> a</w:t>
      </w:r>
      <w:r w:rsidR="00345E5C">
        <w:t> </w:t>
      </w:r>
      <w:r w:rsidRPr="00E23121">
        <w:t>doufat</w:t>
      </w:r>
      <w:r w:rsidR="00345E5C" w:rsidRPr="00E23121">
        <w:t xml:space="preserve"> a</w:t>
      </w:r>
      <w:r w:rsidR="00345E5C">
        <w:t> </w:t>
      </w:r>
      <w:r w:rsidRPr="00E23121">
        <w:t>toužit,</w:t>
      </w:r>
      <w:r w:rsidR="00345E5C" w:rsidRPr="00E23121">
        <w:t xml:space="preserve"> a</w:t>
      </w:r>
      <w:r w:rsidR="00345E5C">
        <w:t> </w:t>
      </w:r>
      <w:r w:rsidRPr="00E23121">
        <w:t>být zklamaná, znovu doufat,</w:t>
      </w:r>
      <w:r w:rsidR="00345E5C" w:rsidRPr="00E23121">
        <w:t xml:space="preserve"> a</w:t>
      </w:r>
      <w:r w:rsidR="00345E5C">
        <w:t> </w:t>
      </w:r>
      <w:r w:rsidRPr="00E23121">
        <w:t xml:space="preserve">potom konečně uvidět </w:t>
      </w:r>
      <w:r w:rsidR="00A47DE5">
        <w:rPr>
          <w:i/>
        </w:rPr>
        <w:t>j</w:t>
      </w:r>
      <w:r w:rsidRPr="00E23121">
        <w:rPr>
          <w:i/>
        </w:rPr>
        <w:t xml:space="preserve">eho </w:t>
      </w:r>
      <w:r w:rsidRPr="00A47DE5">
        <w:t>vůz</w:t>
      </w:r>
      <w:r w:rsidRPr="00E23121">
        <w:rPr>
          <w:i/>
        </w:rPr>
        <w:t xml:space="preserve">, </w:t>
      </w:r>
      <w:r w:rsidRPr="00E23121">
        <w:t xml:space="preserve">uvidět </w:t>
      </w:r>
      <w:r w:rsidR="00A47DE5">
        <w:rPr>
          <w:i/>
        </w:rPr>
        <w:t>j</w:t>
      </w:r>
      <w:r w:rsidRPr="00E23121">
        <w:rPr>
          <w:i/>
        </w:rPr>
        <w:t>eho.</w:t>
      </w:r>
    </w:p>
    <w:p w:rsidR="00D34DB7" w:rsidRPr="00E23121" w:rsidRDefault="000251E4" w:rsidP="00E23121">
      <w:pPr>
        <w:pStyle w:val="Text"/>
      </w:pPr>
      <w:r w:rsidRPr="00E23121">
        <w:t>Vyšla jsem</w:t>
      </w:r>
      <w:r w:rsidR="00345E5C" w:rsidRPr="00E23121">
        <w:t xml:space="preserve"> z</w:t>
      </w:r>
      <w:r w:rsidR="00345E5C">
        <w:t> </w:t>
      </w:r>
      <w:r w:rsidRPr="00E23121">
        <w:t>dom</w:t>
      </w:r>
      <w:r w:rsidR="005C27A9">
        <w:t>u</w:t>
      </w:r>
      <w:r w:rsidR="00345E5C">
        <w:t xml:space="preserve"> a </w:t>
      </w:r>
      <w:r w:rsidR="005C27A9">
        <w:t>zavřela za sebou dveře. Neví</w:t>
      </w:r>
      <w:r w:rsidRPr="00E23121">
        <w:t>m, proč jsem obešla garáž, možná proto, že celá půlhodina byla moc dlouhá na to, dostat se na Thelmarsh Cross</w:t>
      </w:r>
      <w:r w:rsidR="00345E5C" w:rsidRPr="00E23121">
        <w:t xml:space="preserve"> a</w:t>
      </w:r>
      <w:r w:rsidR="00345E5C">
        <w:t> </w:t>
      </w:r>
      <w:r w:rsidRPr="00E23121">
        <w:t xml:space="preserve">pak muset čekat ne deset, ale dvacet </w:t>
      </w:r>
      <w:r w:rsidRPr="00E23121">
        <w:lastRenderedPageBreak/>
        <w:t>minut. Tady slatina přecházela</w:t>
      </w:r>
      <w:r w:rsidR="00345E5C" w:rsidRPr="00E23121">
        <w:t xml:space="preserve"> v</w:t>
      </w:r>
      <w:r w:rsidR="00345E5C">
        <w:t> </w:t>
      </w:r>
      <w:r w:rsidRPr="00E23121">
        <w:t>les</w:t>
      </w:r>
      <w:r w:rsidR="00345E5C" w:rsidRPr="00E23121">
        <w:t xml:space="preserve"> s</w:t>
      </w:r>
      <w:r w:rsidR="00345E5C">
        <w:t> </w:t>
      </w:r>
      <w:r w:rsidRPr="00E23121">
        <w:t>podrostem</w:t>
      </w:r>
      <w:r w:rsidR="00345E5C" w:rsidRPr="00E23121">
        <w:t xml:space="preserve"> a</w:t>
      </w:r>
      <w:r w:rsidR="00345E5C">
        <w:t> </w:t>
      </w:r>
      <w:r w:rsidR="00345E5C" w:rsidRPr="00E23121">
        <w:t>s</w:t>
      </w:r>
      <w:r w:rsidR="00345E5C">
        <w:t> </w:t>
      </w:r>
      <w:r w:rsidRPr="00E23121">
        <w:t>křovinami lišky, jeřábu</w:t>
      </w:r>
      <w:r w:rsidR="00345E5C" w:rsidRPr="00E23121">
        <w:t xml:space="preserve"> a</w:t>
      </w:r>
      <w:r w:rsidR="00345E5C">
        <w:t> </w:t>
      </w:r>
      <w:r w:rsidR="00843409">
        <w:t>vrby bí</w:t>
      </w:r>
      <w:r w:rsidR="00CC5AD8" w:rsidRPr="00E23121">
        <w:t>lé</w:t>
      </w:r>
      <w:r w:rsidRPr="00E23121">
        <w:t>. Musela jsem se prodírat houštinou, abych se dostala dozadu.</w:t>
      </w:r>
      <w:r w:rsidR="00345E5C" w:rsidRPr="00E23121">
        <w:t xml:space="preserve"> V</w:t>
      </w:r>
      <w:r w:rsidR="00345E5C">
        <w:t> </w:t>
      </w:r>
      <w:r w:rsidR="00843409">
        <w:t>zadní</w:t>
      </w:r>
      <w:r w:rsidRPr="00E23121">
        <w:t xml:space="preserve"> stěně garáže bylo ma</w:t>
      </w:r>
      <w:r w:rsidR="00CC5AD8" w:rsidRPr="00E23121">
        <w:t>lé</w:t>
      </w:r>
      <w:r w:rsidRPr="00E23121">
        <w:t xml:space="preserve"> okénko,</w:t>
      </w:r>
      <w:r w:rsidR="00345E5C" w:rsidRPr="00E23121">
        <w:t xml:space="preserve"> a</w:t>
      </w:r>
      <w:r w:rsidR="00345E5C">
        <w:t> </w:t>
      </w:r>
      <w:r w:rsidRPr="00E23121">
        <w:t>když vidíte okno, musíte se jím podívat, nemám pravdu?</w:t>
      </w:r>
    </w:p>
    <w:p w:rsidR="00D34DB7" w:rsidRPr="00E23121" w:rsidRDefault="000251E4" w:rsidP="00E23121">
      <w:pPr>
        <w:pStyle w:val="Text"/>
      </w:pPr>
      <w:r w:rsidRPr="00E23121">
        <w:t>Uvnitř byl nějaký vůz. Garáže jsou od toho, aby</w:t>
      </w:r>
      <w:r w:rsidR="00345E5C" w:rsidRPr="00E23121">
        <w:t xml:space="preserve"> v</w:t>
      </w:r>
      <w:r w:rsidR="00345E5C">
        <w:t> </w:t>
      </w:r>
      <w:r w:rsidRPr="00E23121">
        <w:t>nich stály vozy,</w:t>
      </w:r>
      <w:r w:rsidR="00345E5C" w:rsidRPr="00E23121">
        <w:t xml:space="preserve"> a</w:t>
      </w:r>
      <w:r w:rsidR="00345E5C">
        <w:t> </w:t>
      </w:r>
      <w:r w:rsidRPr="00E23121">
        <w:t>co jiného byste čekali, že</w:t>
      </w:r>
      <w:r w:rsidR="00345E5C" w:rsidRPr="00E23121">
        <w:t xml:space="preserve"> v</w:t>
      </w:r>
      <w:r w:rsidR="00345E5C">
        <w:t> </w:t>
      </w:r>
      <w:r w:rsidRPr="00E23121">
        <w:t>ní uvidíte? Ne ovšem</w:t>
      </w:r>
      <w:r w:rsidR="00345E5C" w:rsidRPr="00E23121">
        <w:t xml:space="preserve"> v</w:t>
      </w:r>
      <w:r w:rsidR="00345E5C">
        <w:t> </w:t>
      </w:r>
      <w:r w:rsidRPr="00E23121">
        <w:t xml:space="preserve">garáži prázdných opuštěných domů. Tohle </w:t>
      </w:r>
      <w:r w:rsidR="003D5D32">
        <w:t>byl</w:t>
      </w:r>
      <w:r w:rsidRPr="00E23121">
        <w:t xml:space="preserve"> červený ford anglia,</w:t>
      </w:r>
      <w:r w:rsidR="00345E5C" w:rsidRPr="00E23121">
        <w:t xml:space="preserve"> o</w:t>
      </w:r>
      <w:r w:rsidR="00345E5C">
        <w:t> </w:t>
      </w:r>
      <w:r w:rsidR="00843409">
        <w:t>pár let starší</w:t>
      </w:r>
      <w:r w:rsidRPr="00E23121">
        <w:t xml:space="preserve"> než já. Poznala jsem ho, protože táta měl stejný model,</w:t>
      </w:r>
      <w:r w:rsidR="00345E5C" w:rsidRPr="00E23121">
        <w:t xml:space="preserve"> s</w:t>
      </w:r>
      <w:r w:rsidR="00345E5C">
        <w:t> </w:t>
      </w:r>
      <w:r w:rsidRPr="00E23121">
        <w:t>mřížkou do podkovy jako široká ústa</w:t>
      </w:r>
      <w:r w:rsidR="00345E5C" w:rsidRPr="00E23121">
        <w:t xml:space="preserve"> a</w:t>
      </w:r>
      <w:r w:rsidR="00345E5C">
        <w:t> </w:t>
      </w:r>
      <w:r w:rsidRPr="00E23121">
        <w:t>zadním okénkem zalomeným dovnitř, jedině, že otcovo</w:t>
      </w:r>
      <w:r w:rsidR="009658FD">
        <w:t xml:space="preserve"> byl</w:t>
      </w:r>
      <w:r w:rsidRPr="00E23121">
        <w:t>o tmavomodré. Tohle mělo prázdné pneumatiky</w:t>
      </w:r>
      <w:r w:rsidR="00345E5C" w:rsidRPr="00E23121">
        <w:t xml:space="preserve"> a</w:t>
      </w:r>
      <w:r w:rsidR="00345E5C">
        <w:t> </w:t>
      </w:r>
      <w:r w:rsidRPr="00E23121">
        <w:t>pokrývala ho silná vrstva prachu. Říkala jsem si, jestli Stella ví, že tady je.</w:t>
      </w:r>
    </w:p>
    <w:p w:rsidR="00D34DB7" w:rsidRPr="00E23121" w:rsidRDefault="000251E4" w:rsidP="00E23121">
      <w:pPr>
        <w:pStyle w:val="Text"/>
      </w:pPr>
      <w:r w:rsidRPr="00E23121">
        <w:t>Vrátila jsem se ke</w:t>
      </w:r>
      <w:r w:rsidR="00A858B4">
        <w:t xml:space="preserve"> své</w:t>
      </w:r>
      <w:r w:rsidRPr="00E23121">
        <w:t>mu vozu</w:t>
      </w:r>
      <w:r w:rsidR="00345E5C" w:rsidRPr="00E23121">
        <w:t xml:space="preserve"> a</w:t>
      </w:r>
      <w:r w:rsidR="00345E5C">
        <w:t> </w:t>
      </w:r>
      <w:r w:rsidRPr="00E23121">
        <w:t>oklikou přes Breckenhall</w:t>
      </w:r>
      <w:r w:rsidR="00345E5C" w:rsidRPr="00E23121">
        <w:t xml:space="preserve"> a</w:t>
      </w:r>
      <w:r w:rsidR="00345E5C">
        <w:t> </w:t>
      </w:r>
      <w:r w:rsidRPr="00E23121">
        <w:t>Curton</w:t>
      </w:r>
      <w:r w:rsidR="00345E5C" w:rsidRPr="00E23121">
        <w:t xml:space="preserve"> a</w:t>
      </w:r>
      <w:r w:rsidR="00345E5C">
        <w:t> </w:t>
      </w:r>
      <w:r w:rsidRPr="00E23121">
        <w:t>kolem garáže, kde táta míval pronajaté stání, jsem to vzala na Thelmarsh Cross. Silnice přes Curton je široká, ale postranní uličky jsou úzké</w:t>
      </w:r>
      <w:r w:rsidR="00843409">
        <w:t>, lemované vysokými živými ploty</w:t>
      </w:r>
      <w:r w:rsidRPr="00E23121">
        <w:t>,</w:t>
      </w:r>
      <w:r w:rsidR="00345E5C" w:rsidRPr="00E23121">
        <w:t xml:space="preserve"> a</w:t>
      </w:r>
      <w:r w:rsidR="00345E5C">
        <w:t> </w:t>
      </w:r>
      <w:r w:rsidRPr="00E23121">
        <w:t>nemůžete tam jet rychle. Kdybyste jeli víc než kolem dvaceti mil</w:t>
      </w:r>
      <w:r w:rsidR="00345E5C" w:rsidRPr="00E23121">
        <w:t xml:space="preserve"> v</w:t>
      </w:r>
      <w:r w:rsidR="00345E5C">
        <w:t> </w:t>
      </w:r>
      <w:r w:rsidRPr="00E23121">
        <w:t>hodině, mohli byste se čelně</w:t>
      </w:r>
      <w:r w:rsidR="00345E5C" w:rsidRPr="00E23121">
        <w:t xml:space="preserve"> s</w:t>
      </w:r>
      <w:r w:rsidR="00345E5C">
        <w:t> </w:t>
      </w:r>
      <w:r w:rsidRPr="00E23121">
        <w:t>někým srazit, což se stalo mému bratrovi, když mu bylo sedmnáct. Ten druhý člověk vyvázl bez zranění, ale bratr si zlomil dvě žebra</w:t>
      </w:r>
      <w:r w:rsidR="00345E5C" w:rsidRPr="00E23121">
        <w:t xml:space="preserve"> a</w:t>
      </w:r>
      <w:r w:rsidR="00345E5C">
        <w:t> </w:t>
      </w:r>
      <w:r w:rsidRPr="00E23121">
        <w:t>levou ruku. Vyhovuje mně jet pomalu, abych zabila čas.</w:t>
      </w:r>
    </w:p>
    <w:p w:rsidR="00D34DB7" w:rsidRPr="00E23121" w:rsidRDefault="000251E4" w:rsidP="00E23121">
      <w:pPr>
        <w:pStyle w:val="Text"/>
      </w:pPr>
      <w:r w:rsidRPr="00E23121">
        <w:t>Thelmarsh Cross je jedno</w:t>
      </w:r>
      <w:r w:rsidR="00345E5C" w:rsidRPr="00E23121">
        <w:t xml:space="preserve"> z</w:t>
      </w:r>
      <w:r w:rsidR="00345E5C">
        <w:t> </w:t>
      </w:r>
      <w:r w:rsidRPr="00E23121">
        <w:t>míst, kde se pravidelně scházíme, ale jak jsem tam tak seděla ve voze, napadlo mě, že bychom se tam už v</w:t>
      </w:r>
      <w:r w:rsidR="00843409">
        <w:t>íc scházet neměli. Je to tam pří</w:t>
      </w:r>
      <w:r w:rsidRPr="00E23121">
        <w:t>liš na ráně, místo, kde se kříží dvě silnice, jen</w:t>
      </w:r>
      <w:r w:rsidR="00345E5C" w:rsidRPr="00E23121">
        <w:t xml:space="preserve"> z</w:t>
      </w:r>
      <w:r w:rsidR="00345E5C">
        <w:t> </w:t>
      </w:r>
      <w:r w:rsidR="00843409">
        <w:t>jedné</w:t>
      </w:r>
      <w:r w:rsidRPr="00E23121">
        <w:t xml:space="preserve"> čtvrtiny chrá</w:t>
      </w:r>
      <w:r w:rsidR="00EB6A68">
        <w:t>něné lesem, jinak otevřené</w:t>
      </w:r>
      <w:r w:rsidR="00843409">
        <w:t>. Tuší</w:t>
      </w:r>
      <w:r w:rsidRPr="00E23121">
        <w:t>m, že jsme si Thelmarsh Cross vybrali, protože tam nestojí</w:t>
      </w:r>
      <w:r w:rsidR="007C3F24">
        <w:t xml:space="preserve"> žádné</w:t>
      </w:r>
      <w:r w:rsidRPr="00E23121">
        <w:t xml:space="preserve"> domy</w:t>
      </w:r>
      <w:r w:rsidR="00345E5C" w:rsidRPr="00E23121">
        <w:t xml:space="preserve"> a</w:t>
      </w:r>
      <w:r w:rsidR="00345E5C">
        <w:t> </w:t>
      </w:r>
      <w:r w:rsidRPr="00E23121">
        <w:t xml:space="preserve">nikdo, kdo by jel vozem do Tharby nebo odtamtud, by si tuhle silnici nevybral. Ale na tohle </w:t>
      </w:r>
      <w:r w:rsidR="00843409">
        <w:t xml:space="preserve">se </w:t>
      </w:r>
      <w:r w:rsidRPr="00E23121">
        <w:t xml:space="preserve">nemůžete nikdy úplně spolehnout. Možná je pravda, že nebezpečí dodává milostnému vztahu na pikantnosti, já ale nic </w:t>
      </w:r>
      <w:r w:rsidR="000E098A">
        <w:t>takové</w:t>
      </w:r>
      <w:r w:rsidRPr="00E23121">
        <w:t>ho n</w:t>
      </w:r>
      <w:r w:rsidR="00944761">
        <w:t>e</w:t>
      </w:r>
      <w:r w:rsidR="00D34DB7" w:rsidRPr="00E23121">
        <w:t>p</w:t>
      </w:r>
      <w:r w:rsidR="00944761">
        <w:t>otřeb</w:t>
      </w:r>
      <w:r w:rsidRPr="00E23121">
        <w:t>uju, náš vztah je jiný</w:t>
      </w:r>
      <w:r w:rsidR="00345E5C" w:rsidRPr="00E23121">
        <w:t xml:space="preserve"> a</w:t>
      </w:r>
      <w:r w:rsidR="00345E5C">
        <w:t> </w:t>
      </w:r>
      <w:r w:rsidRPr="00E23121">
        <w:t>pokud nebezpečí znamená možnost, že</w:t>
      </w:r>
      <w:r w:rsidR="0041594E" w:rsidRPr="00E23121">
        <w:t xml:space="preserve"> by </w:t>
      </w:r>
      <w:r w:rsidRPr="00E23121">
        <w:t>nás přistihli, mám</w:t>
      </w:r>
      <w:r w:rsidR="00345E5C" w:rsidRPr="00E23121">
        <w:t xml:space="preserve"> z</w:t>
      </w:r>
      <w:r w:rsidR="00345E5C">
        <w:t> </w:t>
      </w:r>
      <w:r w:rsidRPr="00E23121">
        <w:t>toho strach. Mám strach, co</w:t>
      </w:r>
      <w:r w:rsidR="0041594E" w:rsidRPr="00E23121">
        <w:t xml:space="preserve"> by </w:t>
      </w:r>
      <w:r w:rsidRPr="00E23121">
        <w:t>to mělo za následky, že bych Neda už nikdy víc neviděla.</w:t>
      </w:r>
    </w:p>
    <w:p w:rsidR="00D34DB7" w:rsidRPr="00E23121" w:rsidRDefault="000251E4" w:rsidP="00E23121">
      <w:pPr>
        <w:pStyle w:val="Text"/>
      </w:pPr>
      <w:r w:rsidRPr="00E23121">
        <w:t>Tak jsem tam seděla</w:t>
      </w:r>
      <w:r w:rsidR="00345E5C" w:rsidRPr="00E23121">
        <w:t xml:space="preserve"> a</w:t>
      </w:r>
      <w:r w:rsidR="00345E5C">
        <w:t> </w:t>
      </w:r>
      <w:r w:rsidRPr="00E23121">
        <w:t>pozoroval</w:t>
      </w:r>
      <w:r w:rsidR="00843409">
        <w:t>a vozy přijíždějící po dlouhé bí</w:t>
      </w:r>
      <w:r w:rsidR="00CC5AD8" w:rsidRPr="00E23121">
        <w:t>lé</w:t>
      </w:r>
      <w:r w:rsidRPr="00E23121">
        <w:t xml:space="preserve"> silnici. Nebylo jich moc</w:t>
      </w:r>
      <w:r w:rsidR="00345E5C" w:rsidRPr="00E23121">
        <w:t xml:space="preserve"> a</w:t>
      </w:r>
      <w:r w:rsidR="00345E5C">
        <w:t> </w:t>
      </w:r>
      <w:r w:rsidRPr="00E23121">
        <w:t>většinou</w:t>
      </w:r>
      <w:r w:rsidR="00345E5C" w:rsidRPr="00E23121">
        <w:t xml:space="preserve"> v</w:t>
      </w:r>
      <w:r w:rsidR="00345E5C">
        <w:t> </w:t>
      </w:r>
      <w:r w:rsidRPr="00E23121">
        <w:t>ni</w:t>
      </w:r>
      <w:r w:rsidR="00843409">
        <w:t>ch seděl jeden člověk. Panoval</w:t>
      </w:r>
      <w:r w:rsidRPr="00E23121">
        <w:t>o ticho, dokud někdo</w:t>
      </w:r>
      <w:r w:rsidR="00345E5C" w:rsidRPr="00E23121">
        <w:t xml:space="preserve"> v</w:t>
      </w:r>
      <w:r w:rsidR="00345E5C">
        <w:t> </w:t>
      </w:r>
      <w:r w:rsidRPr="00E23121">
        <w:t>dálce nevystřelil</w:t>
      </w:r>
      <w:r w:rsidR="00345E5C" w:rsidRPr="00E23121">
        <w:t xml:space="preserve"> z</w:t>
      </w:r>
      <w:r w:rsidR="00345E5C">
        <w:t> </w:t>
      </w:r>
      <w:r w:rsidRPr="00E23121">
        <w:t>brokovnice</w:t>
      </w:r>
      <w:r w:rsidR="00345E5C" w:rsidRPr="00E23121">
        <w:t xml:space="preserve"> a</w:t>
      </w:r>
      <w:r w:rsidR="00345E5C">
        <w:t> </w:t>
      </w:r>
      <w:r w:rsidRPr="00E23121">
        <w:t xml:space="preserve">čejky </w:t>
      </w:r>
      <w:r w:rsidRPr="00E23121">
        <w:lastRenderedPageBreak/>
        <w:t xml:space="preserve">na louce vzlétly za velkého tlukotu křídel do vzduchu. Uviděla jsem vůz </w:t>
      </w:r>
      <w:r w:rsidR="008F0D4B">
        <w:t>podobný jeho vozu, stejné</w:t>
      </w:r>
      <w:r w:rsidR="00843409">
        <w:t xml:space="preserve"> značky</w:t>
      </w:r>
      <w:r w:rsidRPr="00E23121">
        <w:t>, stejné barvy, jak sjíždí</w:t>
      </w:r>
      <w:r w:rsidR="00345E5C" w:rsidRPr="00E23121">
        <w:t xml:space="preserve"> z</w:t>
      </w:r>
      <w:r w:rsidR="00345E5C">
        <w:t> </w:t>
      </w:r>
      <w:r w:rsidRPr="00E23121">
        <w:t>kopce</w:t>
      </w:r>
      <w:r w:rsidR="00345E5C" w:rsidRPr="00E23121">
        <w:t xml:space="preserve"> a</w:t>
      </w:r>
      <w:r w:rsidR="00345E5C">
        <w:t> </w:t>
      </w:r>
      <w:r w:rsidRPr="00E23121">
        <w:t>srdce se mi zatřepetalo. Samozřejmě to</w:t>
      </w:r>
      <w:r w:rsidR="00E652BE">
        <w:t xml:space="preserve"> není </w:t>
      </w:r>
      <w:r w:rsidRPr="00E23121">
        <w:t>srdce, ale nerv spojený se žaludkem nebo vnitřnostmi. Zvedla jsem ruku</w:t>
      </w:r>
      <w:r w:rsidR="00345E5C" w:rsidRPr="00E23121">
        <w:t xml:space="preserve"> k</w:t>
      </w:r>
      <w:r w:rsidR="00345E5C">
        <w:t> </w:t>
      </w:r>
      <w:r w:rsidRPr="00E23121">
        <w:t>dřevěnému amuletu</w:t>
      </w:r>
      <w:r w:rsidR="00345E5C" w:rsidRPr="00E23121">
        <w:t xml:space="preserve"> a</w:t>
      </w:r>
      <w:r w:rsidR="00345E5C">
        <w:t> </w:t>
      </w:r>
      <w:r w:rsidRPr="00E23121">
        <w:t>sevřela ho. Vůz nepatřil Nedovi, řídila ho nějaká žena</w:t>
      </w:r>
      <w:r w:rsidR="00345E5C" w:rsidRPr="00E23121">
        <w:t xml:space="preserve"> a</w:t>
      </w:r>
      <w:r w:rsidR="00345E5C">
        <w:t> </w:t>
      </w:r>
      <w:r w:rsidR="009658FD">
        <w:t>nebyl</w:t>
      </w:r>
      <w:r w:rsidRPr="00E23121">
        <w:t xml:space="preserve"> to nikdo, koho </w:t>
      </w:r>
      <w:r w:rsidR="000E098A">
        <w:t>bych</w:t>
      </w:r>
      <w:r w:rsidRPr="00E23121">
        <w:t xml:space="preserve"> znala.</w:t>
      </w:r>
    </w:p>
    <w:p w:rsidR="00D34DB7" w:rsidRPr="00E23121" w:rsidRDefault="000251E4" w:rsidP="00E23121">
      <w:pPr>
        <w:pStyle w:val="Text"/>
      </w:pPr>
      <w:r w:rsidRPr="00E23121">
        <w:t>Když přece přijel</w:t>
      </w:r>
      <w:r w:rsidR="00345E5C">
        <w:t> </w:t>
      </w:r>
      <w:r w:rsidR="00345E5C" w:rsidRPr="00E23121">
        <w:t>–</w:t>
      </w:r>
      <w:r w:rsidR="00345E5C">
        <w:t> </w:t>
      </w:r>
      <w:r w:rsidRPr="00E23121">
        <w:t>zpozdil se</w:t>
      </w:r>
      <w:r w:rsidR="00345E5C" w:rsidRPr="00E23121">
        <w:t xml:space="preserve"> o</w:t>
      </w:r>
      <w:r w:rsidR="00345E5C">
        <w:t> </w:t>
      </w:r>
      <w:r w:rsidRPr="00E23121">
        <w:t>dvě minuty</w:t>
      </w:r>
      <w:r w:rsidR="00345E5C">
        <w:t> </w:t>
      </w:r>
      <w:r w:rsidR="00345E5C" w:rsidRPr="00E23121">
        <w:t>–</w:t>
      </w:r>
      <w:r w:rsidR="00345E5C">
        <w:t> </w:t>
      </w:r>
      <w:r w:rsidRPr="00E23121">
        <w:t>nebylo to vůbec</w:t>
      </w:r>
      <w:r w:rsidR="00345E5C" w:rsidRPr="00E23121">
        <w:t xml:space="preserve"> z</w:t>
      </w:r>
      <w:r w:rsidR="00345E5C">
        <w:t> </w:t>
      </w:r>
      <w:r w:rsidRPr="00E23121">
        <w:t>toho směru, ale po</w:t>
      </w:r>
      <w:r w:rsidR="00A858B4">
        <w:t xml:space="preserve"> jiné</w:t>
      </w:r>
      <w:r w:rsidRPr="00E23121">
        <w:t xml:space="preserve"> silnici</w:t>
      </w:r>
      <w:r w:rsidR="00345E5C" w:rsidRPr="00E23121">
        <w:t xml:space="preserve"> a</w:t>
      </w:r>
      <w:r w:rsidR="00345E5C">
        <w:t> </w:t>
      </w:r>
      <w:r w:rsidRPr="00E23121">
        <w:t>já nebyla připravená, neviděla jsem ho, dokud nezastavil vedle mě. Zadívali jsme se na sebe</w:t>
      </w:r>
      <w:r w:rsidR="00345E5C" w:rsidRPr="00E23121">
        <w:t xml:space="preserve"> a</w:t>
      </w:r>
      <w:r w:rsidR="00345E5C">
        <w:t> </w:t>
      </w:r>
      <w:r w:rsidRPr="00E23121">
        <w:t>oba se usmáli.</w:t>
      </w:r>
      <w:r w:rsidR="00345E5C" w:rsidRPr="00E23121">
        <w:t xml:space="preserve"> V</w:t>
      </w:r>
      <w:r w:rsidR="00345E5C">
        <w:t> </w:t>
      </w:r>
      <w:r w:rsidRPr="00E23121">
        <w:t>tu</w:t>
      </w:r>
      <w:r w:rsidR="007C72C4">
        <w:t xml:space="preserve"> chvíli </w:t>
      </w:r>
      <w:r w:rsidRPr="00E23121">
        <w:t>pro mě přestala existovat minulost</w:t>
      </w:r>
      <w:r w:rsidR="00345E5C" w:rsidRPr="00E23121">
        <w:t xml:space="preserve"> i</w:t>
      </w:r>
      <w:r w:rsidR="00345E5C">
        <w:t> </w:t>
      </w:r>
      <w:r w:rsidRPr="00E23121">
        <w:t>budoucnost, zbyla jenom přítomnost, absolutní tady</w:t>
      </w:r>
      <w:r w:rsidR="00345E5C" w:rsidRPr="00E23121">
        <w:t xml:space="preserve"> a</w:t>
      </w:r>
      <w:r w:rsidR="00345E5C">
        <w:t> </w:t>
      </w:r>
      <w:r w:rsidRPr="00E23121">
        <w:t>teď. Zajel hlouběji na cestu do lesa</w:t>
      </w:r>
      <w:r w:rsidR="00345E5C" w:rsidRPr="00E23121">
        <w:t xml:space="preserve"> a</w:t>
      </w:r>
      <w:r w:rsidR="00345E5C">
        <w:t> </w:t>
      </w:r>
      <w:r w:rsidR="00E0315B">
        <w:t>já za ní</w:t>
      </w:r>
      <w:r w:rsidRPr="00E23121">
        <w:t>m. Zastavili jsme, až když jsme věděli, že vozy zůstanou ukryté pod stromy.</w:t>
      </w:r>
    </w:p>
    <w:p w:rsidR="00D34DB7" w:rsidRPr="00E23121" w:rsidRDefault="000251E4" w:rsidP="00E23121">
      <w:pPr>
        <w:pStyle w:val="Text"/>
      </w:pPr>
      <w:r w:rsidRPr="00E23121">
        <w:t>Na těchto schůzkách zpočátku nikdy moc nemluvíme. Pevně se obejmeme, držíme</w:t>
      </w:r>
      <w:r w:rsidR="00345E5C" w:rsidRPr="00E23121">
        <w:t xml:space="preserve"> v</w:t>
      </w:r>
      <w:r w:rsidR="00345E5C">
        <w:t> </w:t>
      </w:r>
      <w:r w:rsidRPr="00E23121">
        <w:t>náručí</w:t>
      </w:r>
      <w:r w:rsidR="00345E5C" w:rsidRPr="00E23121">
        <w:t xml:space="preserve"> a</w:t>
      </w:r>
      <w:r w:rsidR="00345E5C">
        <w:t> </w:t>
      </w:r>
      <w:r w:rsidRPr="00E23121">
        <w:t>líbáme se. Vždycky to bylo takhle. Venku, na teplém letním vzduchu. L</w:t>
      </w:r>
      <w:r w:rsidR="008F0D4B">
        <w:t>íbáme se, jako by to bylo poprvé</w:t>
      </w:r>
      <w:r w:rsidRPr="00E23121">
        <w:t>, jako bychom znovu prožívali tu noc, kdy jsem mu dala kouzlo lásky</w:t>
      </w:r>
      <w:r w:rsidR="00345E5C" w:rsidRPr="00E23121">
        <w:t xml:space="preserve"> a</w:t>
      </w:r>
      <w:r w:rsidR="00345E5C">
        <w:t> </w:t>
      </w:r>
      <w:r w:rsidR="008F0D4B">
        <w:t>poprvé</w:t>
      </w:r>
      <w:r w:rsidRPr="00E23121">
        <w:t xml:space="preserve"> jsme se venku, ve tmě, políbili.</w:t>
      </w:r>
    </w:p>
    <w:p w:rsidR="00D34DB7" w:rsidRPr="00E23121" w:rsidRDefault="000251E4" w:rsidP="00E23121">
      <w:pPr>
        <w:pStyle w:val="Text"/>
        <w:jc w:val="left"/>
      </w:pPr>
      <w:r w:rsidRPr="00E23121">
        <w:t xml:space="preserve">Po chvíli se zeptal: </w:t>
      </w:r>
      <w:r w:rsidR="00D34DB7" w:rsidRPr="00E23121">
        <w:t>„</w:t>
      </w:r>
      <w:r w:rsidRPr="00E23121">
        <w:t>Kam mě zavedeš?</w:t>
      </w:r>
      <w:r w:rsidR="00D34DB7" w:rsidRPr="00E23121">
        <w:t>“</w:t>
      </w:r>
    </w:p>
    <w:p w:rsidR="00D34DB7" w:rsidRPr="00E23121" w:rsidRDefault="00D34DB7" w:rsidP="00E23121">
      <w:pPr>
        <w:pStyle w:val="Text"/>
      </w:pPr>
      <w:r w:rsidRPr="00E23121">
        <w:t>„</w:t>
      </w:r>
      <w:r w:rsidR="000251E4" w:rsidRPr="00E23121">
        <w:t>Na</w:t>
      </w:r>
      <w:r w:rsidR="00CE005F">
        <w:t xml:space="preserve"> </w:t>
      </w:r>
      <w:r w:rsidR="000251E4" w:rsidRPr="00E23121">
        <w:t>jedno</w:t>
      </w:r>
      <w:r w:rsidR="007C72C4">
        <w:t xml:space="preserve"> místo </w:t>
      </w:r>
      <w:r w:rsidR="00345E5C" w:rsidRPr="00E23121">
        <w:t>v</w:t>
      </w:r>
      <w:r w:rsidR="00345E5C">
        <w:t> </w:t>
      </w:r>
      <w:r w:rsidR="000251E4" w:rsidRPr="00E23121">
        <w:t>lese,</w:t>
      </w:r>
      <w:r w:rsidRPr="00E23121">
        <w:t>“</w:t>
      </w:r>
      <w:r w:rsidR="000251E4" w:rsidRPr="00E23121">
        <w:t xml:space="preserve"> řekla jsem. </w:t>
      </w:r>
      <w:r w:rsidRPr="00E23121">
        <w:t>„</w:t>
      </w:r>
      <w:r w:rsidR="000251E4" w:rsidRPr="00E23121">
        <w:t>Nikdo</w:t>
      </w:r>
      <w:r w:rsidR="00345E5C" w:rsidRPr="00E23121">
        <w:t xml:space="preserve"> o</w:t>
      </w:r>
      <w:r w:rsidR="00345E5C">
        <w:t> </w:t>
      </w:r>
      <w:r w:rsidR="00CE005F">
        <w:t>něm neví</w:t>
      </w:r>
      <w:r w:rsidR="000251E4" w:rsidRPr="00E23121">
        <w:t>. Objevila jsem je ještě jako holka.</w:t>
      </w:r>
      <w:r w:rsidRPr="00E23121">
        <w:t>“</w:t>
      </w:r>
    </w:p>
    <w:p w:rsidR="00D34DB7" w:rsidRPr="00E23121" w:rsidRDefault="00D34DB7" w:rsidP="00E23121">
      <w:pPr>
        <w:pStyle w:val="Text"/>
        <w:jc w:val="left"/>
      </w:pPr>
      <w:r w:rsidRPr="00E23121">
        <w:t>„</w:t>
      </w:r>
      <w:r w:rsidR="000251E4" w:rsidRPr="00E23121">
        <w:t>Už žádný stoh?</w:t>
      </w:r>
      <w:r w:rsidRPr="00E23121">
        <w:t>“</w:t>
      </w:r>
    </w:p>
    <w:p w:rsidR="00D34DB7" w:rsidRPr="00E23121" w:rsidRDefault="00D34DB7" w:rsidP="00E23121">
      <w:pPr>
        <w:pStyle w:val="Text"/>
      </w:pPr>
      <w:r w:rsidRPr="00E23121">
        <w:t>„</w:t>
      </w:r>
      <w:r w:rsidR="000251E4" w:rsidRPr="00E23121">
        <w:t>Odvezli ho na došky Fletcherovi na střechu.</w:t>
      </w:r>
      <w:r w:rsidRPr="00E23121">
        <w:t>“</w:t>
      </w:r>
      <w:r w:rsidR="000251E4" w:rsidRPr="00E23121">
        <w:t xml:space="preserve"> Sáhla jsem po jeho ruce</w:t>
      </w:r>
      <w:r w:rsidR="00345E5C" w:rsidRPr="00E23121">
        <w:t xml:space="preserve"> a</w:t>
      </w:r>
      <w:r w:rsidR="00345E5C">
        <w:t> </w:t>
      </w:r>
      <w:r w:rsidR="000251E4" w:rsidRPr="00E23121">
        <w:t>vykročili jsme ruku</w:t>
      </w:r>
      <w:r w:rsidR="00345E5C" w:rsidRPr="00E23121">
        <w:t xml:space="preserve"> v</w:t>
      </w:r>
      <w:r w:rsidR="00345E5C">
        <w:t> </w:t>
      </w:r>
      <w:r w:rsidR="000251E4" w:rsidRPr="00E23121">
        <w:t xml:space="preserve">ruce. </w:t>
      </w:r>
      <w:r w:rsidRPr="00E23121">
        <w:t>„</w:t>
      </w:r>
      <w:r w:rsidR="000251E4" w:rsidRPr="00E23121">
        <w:t>Miluju tě,</w:t>
      </w:r>
      <w:r w:rsidRPr="00E23121">
        <w:t>“</w:t>
      </w:r>
      <w:r w:rsidR="000251E4" w:rsidRPr="00E23121">
        <w:t xml:space="preserve"> řekla jsem.</w:t>
      </w:r>
    </w:p>
    <w:p w:rsidR="00345E5C" w:rsidRPr="00E23121" w:rsidRDefault="00D34DB7" w:rsidP="00E23121">
      <w:pPr>
        <w:pStyle w:val="Text"/>
      </w:pPr>
      <w:r w:rsidRPr="00E23121">
        <w:t>„</w:t>
      </w:r>
      <w:r w:rsidR="000251E4" w:rsidRPr="00E23121">
        <w:t>Já vím,</w:t>
      </w:r>
      <w:r w:rsidRPr="00E23121">
        <w:t>“</w:t>
      </w:r>
      <w:r w:rsidR="000251E4" w:rsidRPr="00E23121">
        <w:t xml:space="preserve"> řekl. </w:t>
      </w:r>
      <w:r w:rsidRPr="00E23121">
        <w:t>„</w:t>
      </w:r>
      <w:r w:rsidR="000251E4" w:rsidRPr="00E23121">
        <w:t>Po</w:t>
      </w:r>
      <w:r w:rsidR="008F0D4B">
        <w:t>třebuju, abys mě milovala. Stačí</w:t>
      </w:r>
      <w:r w:rsidR="000251E4" w:rsidRPr="00E23121">
        <w:t>, abys řekla slovo, jediné slovo</w:t>
      </w:r>
      <w:r w:rsidR="008F0D4B">
        <w:t>,</w:t>
      </w:r>
      <w:r w:rsidR="00345E5C" w:rsidRPr="00E23121">
        <w:t xml:space="preserve"> a</w:t>
      </w:r>
      <w:r w:rsidR="00345E5C">
        <w:t> </w:t>
      </w:r>
      <w:r w:rsidR="000251E4" w:rsidRPr="00E23121">
        <w:t>já opustím Jane</w:t>
      </w:r>
      <w:r w:rsidR="00345E5C" w:rsidRPr="00E23121">
        <w:t xml:space="preserve"> a</w:t>
      </w:r>
      <w:r w:rsidR="00345E5C">
        <w:t> </w:t>
      </w:r>
      <w:r w:rsidR="000251E4" w:rsidRPr="00E23121">
        <w:t>zůstanu</w:t>
      </w:r>
      <w:r w:rsidR="00345E5C" w:rsidRPr="00E23121">
        <w:t xml:space="preserve"> s</w:t>
      </w:r>
      <w:r w:rsidR="00345E5C">
        <w:t> </w:t>
      </w:r>
      <w:r w:rsidR="000251E4" w:rsidRPr="00E23121">
        <w:t>tebou.</w:t>
      </w:r>
      <w:r w:rsidRPr="00E23121">
        <w:t>“</w:t>
      </w:r>
    </w:p>
    <w:p w:rsidR="00D34DB7" w:rsidRPr="00E23121" w:rsidRDefault="00345E5C" w:rsidP="00E23121">
      <w:pPr>
        <w:pStyle w:val="Text"/>
        <w:jc w:val="left"/>
      </w:pPr>
      <w:r w:rsidRPr="00E23121">
        <w:t>O</w:t>
      </w:r>
      <w:r>
        <w:t> </w:t>
      </w:r>
      <w:r w:rsidR="000251E4" w:rsidRPr="00E23121">
        <w:t>tom už jsme mluvili,</w:t>
      </w:r>
      <w:r w:rsidRPr="00E23121">
        <w:t xml:space="preserve"> a</w:t>
      </w:r>
      <w:r>
        <w:t> </w:t>
      </w:r>
      <w:r w:rsidR="000251E4" w:rsidRPr="00E23121">
        <w:t xml:space="preserve">budeme mluvit zas. </w:t>
      </w:r>
      <w:r w:rsidR="00D34DB7" w:rsidRPr="00E23121">
        <w:t>„</w:t>
      </w:r>
      <w:r w:rsidR="000251E4" w:rsidRPr="00E23121">
        <w:t>Navždycky?</w:t>
      </w:r>
      <w:r w:rsidR="00D34DB7" w:rsidRPr="00E23121">
        <w:t>“</w:t>
      </w:r>
    </w:p>
    <w:p w:rsidR="00D34DB7" w:rsidRPr="00E23121" w:rsidRDefault="00D34DB7" w:rsidP="00E23121">
      <w:pPr>
        <w:pStyle w:val="Text"/>
      </w:pPr>
      <w:r w:rsidRPr="00E23121">
        <w:t>„</w:t>
      </w:r>
      <w:r w:rsidR="000251E4" w:rsidRPr="00E23121">
        <w:t>Navždy, co já vím. Ano, navždy. Proč ne? Kvůli tobě, Jenny, se všeho vzdám. Otrávím studny, vyplením město, překročím řeku</w:t>
      </w:r>
      <w:r w:rsidR="00345E5C" w:rsidRPr="00E23121">
        <w:t xml:space="preserve"> a</w:t>
      </w:r>
      <w:r w:rsidR="00345E5C">
        <w:t> </w:t>
      </w:r>
      <w:r w:rsidR="000251E4" w:rsidRPr="00E23121">
        <w:t>spálím za sebou všechny mosty.</w:t>
      </w:r>
      <w:r w:rsidRPr="00E23121">
        <w:t>“</w:t>
      </w:r>
    </w:p>
    <w:p w:rsidR="00D34DB7" w:rsidRPr="00E23121" w:rsidRDefault="00D34DB7" w:rsidP="00E23121">
      <w:pPr>
        <w:pStyle w:val="Text"/>
      </w:pPr>
      <w:r w:rsidRPr="00E23121">
        <w:t>„</w:t>
      </w:r>
      <w:r w:rsidR="000251E4" w:rsidRPr="00E23121">
        <w:t>Potom si musím dávat pozor, abych to slovo náhodou nevyřkla,</w:t>
      </w:r>
      <w:r w:rsidRPr="00E23121">
        <w:t>“</w:t>
      </w:r>
      <w:r w:rsidR="000251E4" w:rsidRPr="00E23121">
        <w:t xml:space="preserve"> řekla jsem</w:t>
      </w:r>
      <w:r w:rsidR="00345E5C" w:rsidRPr="00E23121">
        <w:t xml:space="preserve"> a</w:t>
      </w:r>
      <w:r w:rsidR="00345E5C">
        <w:t> </w:t>
      </w:r>
      <w:r w:rsidR="000251E4" w:rsidRPr="00E23121">
        <w:t>sevřela jsem amulet, až mě začala bolet ruka.</w:t>
      </w:r>
    </w:p>
    <w:p w:rsidR="00D34DB7" w:rsidRPr="00E23121" w:rsidRDefault="00D34DB7" w:rsidP="00E23121">
      <w:pPr>
        <w:pStyle w:val="Text"/>
      </w:pPr>
      <w:r w:rsidRPr="00E23121">
        <w:t>„</w:t>
      </w:r>
      <w:r w:rsidR="000251E4" w:rsidRPr="00E23121">
        <w:t>Budeme bydlet</w:t>
      </w:r>
      <w:r w:rsidR="00345E5C" w:rsidRPr="00E23121">
        <w:t xml:space="preserve"> v</w:t>
      </w:r>
      <w:r w:rsidR="00345E5C">
        <w:t> </w:t>
      </w:r>
      <w:r w:rsidR="000251E4" w:rsidRPr="00E23121">
        <w:t>chalupě</w:t>
      </w:r>
      <w:r w:rsidR="00345E5C" w:rsidRPr="00E23121">
        <w:t xml:space="preserve"> a</w:t>
      </w:r>
      <w:r w:rsidR="00345E5C">
        <w:t> </w:t>
      </w:r>
      <w:r w:rsidR="000251E4" w:rsidRPr="00E23121">
        <w:t>bude to pěkný skandál.</w:t>
      </w:r>
      <w:r w:rsidRPr="00E23121">
        <w:t>“</w:t>
      </w:r>
      <w:r w:rsidR="000251E4" w:rsidRPr="00E23121">
        <w:t xml:space="preserve"> Má bujnou fantazii. </w:t>
      </w:r>
      <w:r w:rsidRPr="00E23121">
        <w:t>„</w:t>
      </w:r>
      <w:r w:rsidR="000251E4" w:rsidRPr="00E23121">
        <w:t>Tvoje mam</w:t>
      </w:r>
      <w:r w:rsidR="008F0D4B">
        <w:t>inka se bude muset vzdát hospody</w:t>
      </w:r>
      <w:r w:rsidR="000251E4" w:rsidRPr="00E23121">
        <w:t xml:space="preserve">. </w:t>
      </w:r>
      <w:r w:rsidR="000251E4" w:rsidRPr="006621B0">
        <w:rPr>
          <w:i/>
        </w:rPr>
        <w:t>Bury</w:t>
      </w:r>
      <w:r w:rsidR="000251E4" w:rsidRPr="00E23121">
        <w:t xml:space="preserve"> </w:t>
      </w:r>
      <w:r w:rsidR="000251E4" w:rsidRPr="00E23121">
        <w:rPr>
          <w:i/>
        </w:rPr>
        <w:t xml:space="preserve">Free Press </w:t>
      </w:r>
      <w:r w:rsidR="000251E4" w:rsidRPr="00E23121">
        <w:t>se mnou udělá rozhovor</w:t>
      </w:r>
      <w:r w:rsidR="00345E5C" w:rsidRPr="00E23121">
        <w:t xml:space="preserve"> a</w:t>
      </w:r>
      <w:r w:rsidR="00345E5C">
        <w:t> </w:t>
      </w:r>
      <w:r w:rsidR="000251E4" w:rsidRPr="00E23121">
        <w:t>neodpustí si fotografie. My dva ale budeme na vrcholu blaha</w:t>
      </w:r>
      <w:r w:rsidR="00345E5C" w:rsidRPr="00E23121">
        <w:t xml:space="preserve"> a</w:t>
      </w:r>
      <w:r w:rsidR="00345E5C">
        <w:t> </w:t>
      </w:r>
      <w:r w:rsidR="000251E4" w:rsidRPr="00E23121">
        <w:t>štěstí.</w:t>
      </w:r>
      <w:r w:rsidRPr="00E23121">
        <w:t>“</w:t>
      </w:r>
    </w:p>
    <w:p w:rsidR="00D34DB7" w:rsidRPr="00E23121" w:rsidRDefault="00D34DB7" w:rsidP="00E23121">
      <w:pPr>
        <w:pStyle w:val="Text"/>
        <w:jc w:val="left"/>
      </w:pPr>
      <w:r w:rsidRPr="00E23121">
        <w:lastRenderedPageBreak/>
        <w:t>„</w:t>
      </w:r>
      <w:r w:rsidR="000251E4" w:rsidRPr="00E23121">
        <w:t>Víš, že nemůžu.</w:t>
      </w:r>
      <w:r w:rsidRPr="00E23121">
        <w:t>“</w:t>
      </w:r>
    </w:p>
    <w:p w:rsidR="00D34DB7" w:rsidRPr="00E23121" w:rsidRDefault="00D34DB7" w:rsidP="00E23121">
      <w:pPr>
        <w:pStyle w:val="Text"/>
        <w:jc w:val="left"/>
      </w:pPr>
      <w:r w:rsidRPr="00E23121">
        <w:t>„</w:t>
      </w:r>
      <w:r w:rsidR="000251E4" w:rsidRPr="00E23121">
        <w:t>Kvůli Hannah?</w:t>
      </w:r>
      <w:r w:rsidRPr="00E23121">
        <w:t>“</w:t>
      </w:r>
    </w:p>
    <w:p w:rsidR="00D34DB7" w:rsidRPr="00E23121" w:rsidRDefault="00D34DB7" w:rsidP="00E23121">
      <w:pPr>
        <w:pStyle w:val="Text"/>
      </w:pPr>
      <w:r w:rsidRPr="00E23121">
        <w:t>„</w:t>
      </w:r>
      <w:r w:rsidR="000251E4" w:rsidRPr="00E23121">
        <w:t>Ne, to ty n</w:t>
      </w:r>
      <w:r w:rsidR="008F0D4B">
        <w:t>emůžeš kvůli Hannah. To přece ví</w:t>
      </w:r>
      <w:r w:rsidR="000251E4" w:rsidRPr="00E23121">
        <w:t>š. Víš, že nemůžeš.</w:t>
      </w:r>
      <w:r w:rsidRPr="00E23121">
        <w:t>“</w:t>
      </w:r>
    </w:p>
    <w:p w:rsidR="00D34DB7" w:rsidRPr="00E23121" w:rsidRDefault="00D34DB7" w:rsidP="00E23121">
      <w:pPr>
        <w:pStyle w:val="Text"/>
      </w:pPr>
      <w:r w:rsidRPr="00E23121">
        <w:t>„</w:t>
      </w:r>
      <w:r w:rsidR="000251E4" w:rsidRPr="00E23121">
        <w:t>Já vím,</w:t>
      </w:r>
      <w:r w:rsidRPr="00E23121">
        <w:t>“</w:t>
      </w:r>
      <w:r w:rsidR="000251E4" w:rsidRPr="00E23121">
        <w:t xml:space="preserve"> řekl. </w:t>
      </w:r>
      <w:r w:rsidRPr="00E23121">
        <w:t>„</w:t>
      </w:r>
      <w:r w:rsidR="008F0D4B">
        <w:t>Tedy, myslím, že ví</w:t>
      </w:r>
      <w:r w:rsidR="000251E4" w:rsidRPr="00E23121">
        <w:t>m. Ale musí se najít nějaký způsob. Vždycky je nějaká cesta, nemám pravdu?</w:t>
      </w:r>
      <w:r w:rsidRPr="00E23121">
        <w:t>“</w:t>
      </w:r>
    </w:p>
    <w:p w:rsidR="00D34DB7" w:rsidRPr="00E23121" w:rsidRDefault="00D34DB7" w:rsidP="00E23121">
      <w:pPr>
        <w:pStyle w:val="Text"/>
        <w:jc w:val="left"/>
      </w:pPr>
      <w:r w:rsidRPr="00E23121">
        <w:t>„</w:t>
      </w:r>
      <w:r w:rsidR="000251E4" w:rsidRPr="00E23121">
        <w:t>Ne,</w:t>
      </w:r>
      <w:r w:rsidRPr="00E23121">
        <w:t>“</w:t>
      </w:r>
      <w:r w:rsidR="000251E4" w:rsidRPr="00E23121">
        <w:t xml:space="preserve"> řekla jsem, abych se vyhnula slovu ano.</w:t>
      </w:r>
    </w:p>
    <w:p w:rsidR="00D34DB7" w:rsidRPr="00E23121" w:rsidRDefault="000251E4" w:rsidP="00E23121">
      <w:pPr>
        <w:pStyle w:val="Text"/>
      </w:pPr>
      <w:r w:rsidRPr="00E23121">
        <w:t>Takže jsme rozhrnuli větve</w:t>
      </w:r>
      <w:r w:rsidR="00345E5C" w:rsidRPr="00E23121">
        <w:t xml:space="preserve"> a</w:t>
      </w:r>
      <w:r w:rsidR="00345E5C">
        <w:t> </w:t>
      </w:r>
      <w:r w:rsidRPr="00E23121">
        <w:t>vešli na travnatou, ze všech stran krytou mýtinku</w:t>
      </w:r>
      <w:r w:rsidR="00345E5C" w:rsidRPr="00E23121">
        <w:t xml:space="preserve"> a</w:t>
      </w:r>
      <w:r w:rsidR="00345E5C">
        <w:t> </w:t>
      </w:r>
      <w:r w:rsidRPr="00E23121">
        <w:t>na teplé suché zemi se pomilovali.</w:t>
      </w:r>
    </w:p>
    <w:p w:rsidR="00D34DB7" w:rsidRPr="00E23121" w:rsidRDefault="00D34DB7" w:rsidP="00E23121">
      <w:pPr>
        <w:pStyle w:val="Text"/>
      </w:pPr>
    </w:p>
    <w:p w:rsidR="00D34DB7" w:rsidRPr="00E23121" w:rsidRDefault="000251E4" w:rsidP="00E23121">
      <w:pPr>
        <w:pStyle w:val="Text"/>
        <w:ind w:firstLine="0"/>
        <w:jc w:val="center"/>
        <w:rPr>
          <w:b/>
        </w:rPr>
      </w:pPr>
      <w:r w:rsidRPr="00E23121">
        <w:rPr>
          <w:b/>
        </w:rPr>
        <w:t>* * *</w:t>
      </w:r>
    </w:p>
    <w:p w:rsidR="00D34DB7" w:rsidRPr="00E23121" w:rsidRDefault="00D34DB7" w:rsidP="00E23121">
      <w:pPr>
        <w:pStyle w:val="Text"/>
      </w:pPr>
    </w:p>
    <w:p w:rsidR="00D34DB7" w:rsidRPr="00E23121" w:rsidRDefault="0084338D" w:rsidP="00E23121">
      <w:pPr>
        <w:pStyle w:val="Text"/>
      </w:pPr>
      <w:r w:rsidRPr="00E23121">
        <w:t>Kdy</w:t>
      </w:r>
      <w:r w:rsidR="000251E4" w:rsidRPr="00E23121">
        <w:t>ž jsem S</w:t>
      </w:r>
      <w:r w:rsidRPr="00E23121">
        <w:t>telle řekla, že jsem byla</w:t>
      </w:r>
      <w:r w:rsidR="00345E5C" w:rsidRPr="00E23121">
        <w:t xml:space="preserve"> v</w:t>
      </w:r>
      <w:r w:rsidR="00345E5C">
        <w:t> </w:t>
      </w:r>
      <w:r w:rsidRPr="00E23121">
        <w:t>její</w:t>
      </w:r>
      <w:r w:rsidR="000251E4" w:rsidRPr="00E23121">
        <w:t>m domě, zčervenala. Mys</w:t>
      </w:r>
      <w:r w:rsidR="006621B0">
        <w:t>lívala jsem si, že se staří</w:t>
      </w:r>
      <w:r w:rsidRPr="00E23121">
        <w:t xml:space="preserve"> lidé</w:t>
      </w:r>
      <w:r w:rsidR="000251E4" w:rsidRPr="00E23121">
        <w:t xml:space="preserve"> nemohou červenat, ale mohou, jako kdokoli jiný.</w:t>
      </w:r>
    </w:p>
    <w:p w:rsidR="00D34DB7" w:rsidRPr="00E23121" w:rsidRDefault="0084338D" w:rsidP="00E23121">
      <w:pPr>
        <w:pStyle w:val="Text"/>
      </w:pPr>
      <w:r w:rsidRPr="00E23121">
        <w:t>Byla ve své</w:t>
      </w:r>
      <w:r w:rsidR="000251E4" w:rsidRPr="00E23121">
        <w:t>m pokoji, popíjela dopolední kávu</w:t>
      </w:r>
      <w:r w:rsidR="00345E5C" w:rsidRPr="00E23121">
        <w:t xml:space="preserve"> a</w:t>
      </w:r>
      <w:r w:rsidR="00345E5C">
        <w:t> </w:t>
      </w:r>
      <w:r w:rsidR="000251E4" w:rsidRPr="00E23121">
        <w:t>já seděla</w:t>
      </w:r>
      <w:r w:rsidR="00345E5C" w:rsidRPr="00E23121">
        <w:t xml:space="preserve"> u</w:t>
      </w:r>
      <w:r w:rsidR="00345E5C">
        <w:t> </w:t>
      </w:r>
      <w:r w:rsidR="000251E4" w:rsidRPr="00E23121">
        <w:t>ní. Maud trávila den</w:t>
      </w:r>
      <w:r w:rsidR="00345E5C" w:rsidRPr="00E23121">
        <w:t xml:space="preserve"> v</w:t>
      </w:r>
      <w:r w:rsidR="00345E5C">
        <w:t> </w:t>
      </w:r>
      <w:r w:rsidR="000251E4" w:rsidRPr="00E23121">
        <w:t>nemocnici na ozařování, Arthura vzal jeho syn ven</w:t>
      </w:r>
      <w:r w:rsidR="00345E5C" w:rsidRPr="00E23121">
        <w:t xml:space="preserve"> a</w:t>
      </w:r>
      <w:r w:rsidR="00345E5C">
        <w:t> </w:t>
      </w:r>
      <w:r w:rsidR="000251E4" w:rsidRPr="00E23121">
        <w:t xml:space="preserve">já neměla moc práce, když jsem usadila </w:t>
      </w:r>
      <w:r w:rsidR="002F7A2B">
        <w:t>Gracii</w:t>
      </w:r>
      <w:r w:rsidR="000251E4" w:rsidRPr="00E23121">
        <w:t xml:space="preserve"> před video</w:t>
      </w:r>
      <w:r w:rsidR="00345E5C" w:rsidRPr="00E23121">
        <w:t xml:space="preserve"> s</w:t>
      </w:r>
      <w:r w:rsidR="00345E5C">
        <w:t> </w:t>
      </w:r>
      <w:r w:rsidR="000251E4" w:rsidRPr="00E23121">
        <w:t xml:space="preserve">filmem </w:t>
      </w:r>
      <w:r w:rsidR="000251E4" w:rsidRPr="00E23121">
        <w:rPr>
          <w:i/>
        </w:rPr>
        <w:t>Hostinec</w:t>
      </w:r>
      <w:r w:rsidR="00345E5C" w:rsidRPr="00E23121">
        <w:rPr>
          <w:i/>
        </w:rPr>
        <w:t xml:space="preserve"> u</w:t>
      </w:r>
      <w:r w:rsidR="00345E5C">
        <w:rPr>
          <w:i/>
        </w:rPr>
        <w:t> </w:t>
      </w:r>
      <w:r w:rsidR="000251E4" w:rsidRPr="00E23121">
        <w:rPr>
          <w:i/>
        </w:rPr>
        <w:t>šestera štěstí</w:t>
      </w:r>
      <w:r w:rsidR="006621B0">
        <w:rPr>
          <w:i/>
        </w:rPr>
        <w:t>.</w:t>
      </w:r>
      <w:r w:rsidR="000251E4" w:rsidRPr="00E23121">
        <w:rPr>
          <w:i/>
        </w:rPr>
        <w:t xml:space="preserve"> </w:t>
      </w:r>
      <w:r w:rsidR="000251E4" w:rsidRPr="00E23121">
        <w:t>Očekávala jsem, že se mě bude Stella všemožně vyptávat na dům, ale byla nějaká zaražená, ze všeho nejvíc</w:t>
      </w:r>
      <w:r w:rsidR="00345E5C" w:rsidRPr="00E23121">
        <w:t xml:space="preserve"> v</w:t>
      </w:r>
      <w:r w:rsidR="00345E5C">
        <w:t> </w:t>
      </w:r>
      <w:r w:rsidR="000251E4" w:rsidRPr="00E23121">
        <w:t>rozpacích. Ruměnec jí</w:t>
      </w:r>
      <w:r w:rsidR="00345E5C" w:rsidRPr="00E23121">
        <w:t xml:space="preserve"> z</w:t>
      </w:r>
      <w:r w:rsidR="00345E5C">
        <w:t> </w:t>
      </w:r>
      <w:r w:rsidR="000251E4" w:rsidRPr="00E23121">
        <w:t>tváře vyprchal. Dlouze</w:t>
      </w:r>
      <w:r w:rsidR="00345E5C" w:rsidRPr="00E23121">
        <w:t xml:space="preserve"> a</w:t>
      </w:r>
      <w:r w:rsidR="00345E5C">
        <w:t> </w:t>
      </w:r>
      <w:r w:rsidR="000251E4" w:rsidRPr="00E23121">
        <w:t>zvědavě se na mě zadívala, jako bych se</w:t>
      </w:r>
      <w:r w:rsidR="00345E5C" w:rsidRPr="00E23121">
        <w:t xml:space="preserve"> z</w:t>
      </w:r>
      <w:r w:rsidR="00345E5C">
        <w:t> </w:t>
      </w:r>
      <w:r w:rsidR="000251E4" w:rsidRPr="00E23121">
        <w:t>ženy, kterou zná, změnila</w:t>
      </w:r>
      <w:r w:rsidR="00345E5C" w:rsidRPr="00E23121">
        <w:t xml:space="preserve"> v</w:t>
      </w:r>
      <w:r w:rsidR="00345E5C">
        <w:t> </w:t>
      </w:r>
      <w:r w:rsidR="000251E4" w:rsidRPr="00E23121">
        <w:t>někoho jiného, ja</w:t>
      </w:r>
      <w:r w:rsidRPr="00E23121">
        <w:t>ko by mě to, že jsem viděla její</w:t>
      </w:r>
      <w:r w:rsidR="000251E4" w:rsidRPr="00E23121">
        <w:t xml:space="preserve"> dům, nějak proměnilo.</w:t>
      </w:r>
    </w:p>
    <w:p w:rsidR="00D34DB7" w:rsidRPr="00E23121" w:rsidRDefault="00D34DB7" w:rsidP="00E23121">
      <w:pPr>
        <w:pStyle w:val="Text"/>
        <w:jc w:val="left"/>
      </w:pPr>
      <w:r w:rsidRPr="00E23121">
        <w:t>„</w:t>
      </w:r>
      <w:r w:rsidR="000251E4" w:rsidRPr="00E23121">
        <w:t>Nechcete</w:t>
      </w:r>
      <w:r w:rsidR="00345E5C" w:rsidRPr="00E23121">
        <w:t xml:space="preserve"> o</w:t>
      </w:r>
      <w:r w:rsidR="00345E5C">
        <w:t> </w:t>
      </w:r>
      <w:r w:rsidR="000251E4" w:rsidRPr="00E23121">
        <w:t>tom slyšet?</w:t>
      </w:r>
      <w:r w:rsidRPr="00E23121">
        <w:t>“</w:t>
      </w:r>
      <w:r w:rsidR="000251E4" w:rsidRPr="00E23121">
        <w:t xml:space="preserve"> zeptala jsem se nakonec.</w:t>
      </w:r>
    </w:p>
    <w:p w:rsidR="00D34DB7" w:rsidRPr="00E23121" w:rsidRDefault="000251E4" w:rsidP="00E23121">
      <w:pPr>
        <w:pStyle w:val="Text"/>
        <w:jc w:val="left"/>
      </w:pPr>
      <w:r w:rsidRPr="00E23121">
        <w:t xml:space="preserve">Dala mi podivnou odpověď. </w:t>
      </w:r>
      <w:r w:rsidR="00D34DB7" w:rsidRPr="00E23121">
        <w:t>„</w:t>
      </w:r>
      <w:r w:rsidRPr="00E23121">
        <w:t>Počítám budu muset.</w:t>
      </w:r>
      <w:r w:rsidR="00D34DB7" w:rsidRPr="00E23121">
        <w:t>“</w:t>
      </w:r>
    </w:p>
    <w:p w:rsidR="00D34DB7" w:rsidRPr="00E23121" w:rsidRDefault="00D34DB7" w:rsidP="00E23121">
      <w:pPr>
        <w:pStyle w:val="Text"/>
        <w:jc w:val="left"/>
      </w:pPr>
      <w:r w:rsidRPr="00E23121">
        <w:t>„</w:t>
      </w:r>
      <w:r w:rsidR="000251E4" w:rsidRPr="00E23121">
        <w:t>Mám vám tedy</w:t>
      </w:r>
      <w:r w:rsidR="00345E5C" w:rsidRPr="00E23121">
        <w:t xml:space="preserve"> o</w:t>
      </w:r>
      <w:r w:rsidR="00345E5C">
        <w:t> </w:t>
      </w:r>
      <w:r w:rsidR="000251E4" w:rsidRPr="00E23121">
        <w:t>tom povědět?</w:t>
      </w:r>
      <w:r w:rsidRPr="00E23121">
        <w:t>“</w:t>
      </w:r>
    </w:p>
    <w:p w:rsidR="00D34DB7" w:rsidRPr="00E23121" w:rsidRDefault="000251E4" w:rsidP="00E23121">
      <w:pPr>
        <w:pStyle w:val="Text"/>
      </w:pPr>
      <w:r w:rsidRPr="00E23121">
        <w:t>Slovo</w:t>
      </w:r>
      <w:r w:rsidR="00984E1B">
        <w:t xml:space="preserve"> ‚</w:t>
      </w:r>
      <w:r w:rsidR="00D34DB7" w:rsidRPr="00E23121">
        <w:t>p</w:t>
      </w:r>
      <w:r w:rsidRPr="00E23121">
        <w:t>očítám</w:t>
      </w:r>
      <w:r w:rsidR="00D34DB7" w:rsidRPr="00E23121">
        <w:t>‘</w:t>
      </w:r>
      <w:r w:rsidRPr="00E23121">
        <w:t xml:space="preserve"> bych si</w:t>
      </w:r>
      <w:r w:rsidR="00345E5C" w:rsidRPr="00E23121">
        <w:t xml:space="preserve"> s</w:t>
      </w:r>
      <w:r w:rsidR="00345E5C">
        <w:t> </w:t>
      </w:r>
      <w:r w:rsidRPr="00E23121">
        <w:t>ni normálně nespojovala, ale tvářila se trochu rozmrz</w:t>
      </w:r>
      <w:r w:rsidR="0068176B">
        <w:t>ele. Tak trochu jako zklamané</w:t>
      </w:r>
      <w:r w:rsidR="008F0D4B">
        <w:t xml:space="preserve"> dí</w:t>
      </w:r>
      <w:r w:rsidRPr="00E23121">
        <w:t xml:space="preserve">tě. </w:t>
      </w:r>
      <w:r w:rsidR="00D34DB7" w:rsidRPr="00E23121">
        <w:t>„</w:t>
      </w:r>
      <w:r w:rsidRPr="00E23121">
        <w:t xml:space="preserve">Nevěřila jsem vám, když jste </w:t>
      </w:r>
      <w:r w:rsidR="00895A00">
        <w:t>říka</w:t>
      </w:r>
      <w:r w:rsidRPr="00E23121">
        <w:t>la, že tam zajedete hned,</w:t>
      </w:r>
      <w:r w:rsidR="00D34DB7" w:rsidRPr="00E23121">
        <w:t>“</w:t>
      </w:r>
      <w:r w:rsidRPr="00E23121">
        <w:t xml:space="preserve"> řekla.</w:t>
      </w:r>
    </w:p>
    <w:p w:rsidR="00D34DB7" w:rsidRPr="00E23121" w:rsidRDefault="00D34DB7" w:rsidP="00E23121">
      <w:pPr>
        <w:pStyle w:val="Text"/>
      </w:pPr>
      <w:r w:rsidRPr="00E23121">
        <w:t>„</w:t>
      </w:r>
      <w:r w:rsidR="000251E4" w:rsidRPr="00E23121">
        <w:t>Jestli byste</w:t>
      </w:r>
      <w:r w:rsidR="00345E5C" w:rsidRPr="00E23121">
        <w:t xml:space="preserve"> o</w:t>
      </w:r>
      <w:r w:rsidR="00345E5C">
        <w:t> </w:t>
      </w:r>
      <w:r w:rsidR="000251E4" w:rsidRPr="00E23121">
        <w:t>tom raději nemluvila, Stello, nic se neděje. Nijak mi nevadilo se tam zastavit. Můžeme na to zapomenout.</w:t>
      </w:r>
      <w:r w:rsidRPr="00E23121">
        <w:t>“</w:t>
      </w:r>
      <w:r w:rsidR="000251E4" w:rsidRPr="00E23121">
        <w:t xml:space="preserve"> Rozhlédla jsem se po pokoji, jestli mě něco nenapadne. </w:t>
      </w:r>
      <w:r w:rsidRPr="00E23121">
        <w:t>„</w:t>
      </w:r>
      <w:r w:rsidR="008F0D4B">
        <w:t>Vidím, že vám přišel další</w:t>
      </w:r>
      <w:r w:rsidR="000251E4" w:rsidRPr="00E23121">
        <w:t xml:space="preserve"> pohled</w:t>
      </w:r>
      <w:r w:rsidR="00345E5C" w:rsidRPr="00E23121">
        <w:t xml:space="preserve"> z</w:t>
      </w:r>
      <w:r w:rsidR="00345E5C">
        <w:t> </w:t>
      </w:r>
      <w:r w:rsidR="000251E4" w:rsidRPr="00E23121">
        <w:t>Korfu. Má se vaše dcera dobře?</w:t>
      </w:r>
      <w:r w:rsidRPr="00E23121">
        <w:t>“</w:t>
      </w:r>
    </w:p>
    <w:p w:rsidR="00D34DB7" w:rsidRPr="00E23121" w:rsidRDefault="00D34DB7" w:rsidP="00E23121">
      <w:pPr>
        <w:pStyle w:val="Text"/>
      </w:pPr>
      <w:r w:rsidRPr="00E23121">
        <w:t>„</w:t>
      </w:r>
      <w:r w:rsidR="000251E4" w:rsidRPr="00E23121">
        <w:t>Nezacházejte se mnou jako</w:t>
      </w:r>
      <w:r w:rsidR="00345E5C" w:rsidRPr="00E23121">
        <w:t xml:space="preserve"> s</w:t>
      </w:r>
      <w:r w:rsidR="00345E5C">
        <w:t> </w:t>
      </w:r>
      <w:r w:rsidR="000251E4" w:rsidRPr="00E23121">
        <w:t>rozmazleným dítětem, prosím, Genevieve. Nezačínám dětinštět.</w:t>
      </w:r>
      <w:r w:rsidRPr="00E23121">
        <w:t>“</w:t>
      </w:r>
      <w:r w:rsidR="000251E4" w:rsidRPr="00E23121">
        <w:t xml:space="preserve"> Doposud nikdy se na mě tak </w:t>
      </w:r>
      <w:r w:rsidR="000251E4" w:rsidRPr="00E23121">
        <w:lastRenderedPageBreak/>
        <w:t>neutrhla, vůbec nikdy, takže mi to vzalo dech. Nečekala bych, že</w:t>
      </w:r>
      <w:r w:rsidR="00345E5C" w:rsidRPr="00E23121">
        <w:t xml:space="preserve"> v</w:t>
      </w:r>
      <w:r w:rsidR="00345E5C">
        <w:t> </w:t>
      </w:r>
      <w:r w:rsidR="000251E4" w:rsidRPr="00E23121">
        <w:t>jejím hlasu dokáže zaznít ostrý tón.</w:t>
      </w:r>
    </w:p>
    <w:p w:rsidR="00D34DB7" w:rsidRPr="00E23121" w:rsidRDefault="00D34DB7" w:rsidP="00E23121">
      <w:pPr>
        <w:pStyle w:val="Text"/>
        <w:jc w:val="left"/>
      </w:pPr>
      <w:r w:rsidRPr="00E23121">
        <w:t>„</w:t>
      </w:r>
      <w:r w:rsidR="000251E4" w:rsidRPr="00E23121">
        <w:t>Omlouvám se,</w:t>
      </w:r>
      <w:r w:rsidRPr="00E23121">
        <w:t>“</w:t>
      </w:r>
      <w:r w:rsidR="000251E4" w:rsidRPr="00E23121">
        <w:t xml:space="preserve"> řekla jsem.</w:t>
      </w:r>
    </w:p>
    <w:p w:rsidR="00D34DB7" w:rsidRPr="00E23121" w:rsidRDefault="000251E4" w:rsidP="00E23121">
      <w:pPr>
        <w:pStyle w:val="Text"/>
      </w:pPr>
      <w:r w:rsidRPr="00E23121">
        <w:t xml:space="preserve">Okamžitě toho litovala. </w:t>
      </w:r>
      <w:r w:rsidR="00CF0064">
        <w:t>„</w:t>
      </w:r>
      <w:r w:rsidRPr="00E23121">
        <w:t>Ach, Genevieve, moc mě to mrzí. Neměla jsem se na vás takhle osopit. To jenom, že mám na vás kromě</w:t>
      </w:r>
      <w:r w:rsidR="00A858B4">
        <w:t xml:space="preserve"> jiné</w:t>
      </w:r>
      <w:r w:rsidRPr="00E23121">
        <w:t>ho ráda, že se mnou nemluvíte tak, jako ně</w:t>
      </w:r>
      <w:r w:rsidR="00296989">
        <w:t>kdy</w:t>
      </w:r>
      <w:r w:rsidRPr="00E23121">
        <w:t xml:space="preserve"> ostatní. Takhle se totiž se starými lidmi běžně zachází, jako</w:t>
      </w:r>
      <w:r w:rsidR="0041594E" w:rsidRPr="00E23121">
        <w:t xml:space="preserve"> by </w:t>
      </w:r>
      <w:r w:rsidRPr="00E23121">
        <w:t>od s</w:t>
      </w:r>
      <w:r w:rsidR="00112CAC">
        <w:t>e</w:t>
      </w:r>
      <w:r w:rsidR="00D34DB7" w:rsidRPr="00E23121">
        <w:t>d</w:t>
      </w:r>
      <w:r w:rsidR="00112CAC">
        <w:t>mdesátky bylo</w:t>
      </w:r>
      <w:r w:rsidR="00345E5C">
        <w:t xml:space="preserve"> s </w:t>
      </w:r>
      <w:r w:rsidR="00112CAC">
        <w:t>vámi zapotřebí</w:t>
      </w:r>
      <w:r w:rsidRPr="00E23121">
        <w:t xml:space="preserve"> jednat jako</w:t>
      </w:r>
      <w:r w:rsidR="00345E5C" w:rsidRPr="00E23121">
        <w:t xml:space="preserve"> s</w:t>
      </w:r>
      <w:r w:rsidR="00345E5C">
        <w:t> </w:t>
      </w:r>
      <w:r w:rsidRPr="00E23121">
        <w:t xml:space="preserve">děckem, bez ohledu na to, jaký jste člověk nebo kolik inteligence vám </w:t>
      </w:r>
      <w:r w:rsidR="0084338D" w:rsidRPr="00E23121">
        <w:t>jednoznačně zůstalo. Zvláště kdy</w:t>
      </w:r>
      <w:r w:rsidRPr="00E23121">
        <w:t>ž jste</w:t>
      </w:r>
      <w:r w:rsidR="00345E5C" w:rsidRPr="00E23121">
        <w:t xml:space="preserve"> v</w:t>
      </w:r>
      <w:r w:rsidR="00345E5C">
        <w:t> </w:t>
      </w:r>
      <w:r w:rsidR="0084338D" w:rsidRPr="00E23121">
        <w:t>domě</w:t>
      </w:r>
      <w:r w:rsidR="00345E5C" w:rsidRPr="00E23121">
        <w:t xml:space="preserve"> s</w:t>
      </w:r>
      <w:r w:rsidR="00345E5C">
        <w:t> </w:t>
      </w:r>
      <w:r w:rsidR="0084338D" w:rsidRPr="00E23121">
        <w:t>pečovatelskou službou. Ví</w:t>
      </w:r>
      <w:r w:rsidRPr="00E23121">
        <w:t>c se</w:t>
      </w:r>
      <w:r w:rsidR="00345E5C" w:rsidRPr="00E23121">
        <w:t xml:space="preserve"> s</w:t>
      </w:r>
      <w:r w:rsidR="00345E5C">
        <w:t> </w:t>
      </w:r>
      <w:r w:rsidRPr="00E23121">
        <w:t>vámi nejedná, jako byste byla rozumná bytost, je třeba vás chlácholit</w:t>
      </w:r>
      <w:r w:rsidR="00345E5C">
        <w:t> </w:t>
      </w:r>
      <w:r w:rsidR="00345E5C" w:rsidRPr="00E23121">
        <w:t>–</w:t>
      </w:r>
      <w:r w:rsidR="00345E5C">
        <w:t> </w:t>
      </w:r>
      <w:r w:rsidRPr="00E23121">
        <w:t>a obelhávat</w:t>
      </w:r>
      <w:r w:rsidR="00345E5C" w:rsidRPr="00E23121">
        <w:t xml:space="preserve"> a</w:t>
      </w:r>
      <w:r w:rsidR="00345E5C">
        <w:t> </w:t>
      </w:r>
      <w:r w:rsidRPr="00E23121">
        <w:t>lhát vám.</w:t>
      </w:r>
      <w:r w:rsidR="00D34DB7" w:rsidRPr="00E23121">
        <w:t>“</w:t>
      </w:r>
      <w:r w:rsidRPr="00E23121">
        <w:t xml:space="preserve"> Došel jí dech, chrčivě lapala po dechu, znovu zrudla</w:t>
      </w:r>
      <w:r w:rsidR="00345E5C" w:rsidRPr="00E23121">
        <w:t xml:space="preserve"> v</w:t>
      </w:r>
      <w:r w:rsidR="00345E5C">
        <w:t> </w:t>
      </w:r>
      <w:r w:rsidR="0084338D" w:rsidRPr="00E23121">
        <w:t>obličeji, tentokrát mnohem ví</w:t>
      </w:r>
      <w:r w:rsidRPr="00E23121">
        <w:t xml:space="preserve">c. </w:t>
      </w:r>
      <w:r w:rsidR="00D34DB7" w:rsidRPr="00E23121">
        <w:t>„</w:t>
      </w:r>
      <w:r w:rsidR="0084338D" w:rsidRPr="00E23121">
        <w:t>Zůstaňte prosí</w:t>
      </w:r>
      <w:r w:rsidRPr="00E23121">
        <w:t>m, jaká jste, nebuďte jako ostatní. To už by bylo příliš. To bych</w:t>
      </w:r>
      <w:r w:rsidR="00345E5C">
        <w:t> </w:t>
      </w:r>
      <w:r w:rsidR="00345E5C" w:rsidRPr="00E23121">
        <w:t>–</w:t>
      </w:r>
      <w:r w:rsidR="00345E5C">
        <w:t> </w:t>
      </w:r>
      <w:r w:rsidRPr="00E23121">
        <w:t>to bych už opravdu nesnesla.</w:t>
      </w:r>
      <w:r w:rsidR="00D34DB7" w:rsidRPr="00E23121">
        <w:t>“</w:t>
      </w:r>
    </w:p>
    <w:p w:rsidR="00D34DB7" w:rsidRPr="00E23121" w:rsidRDefault="000251E4" w:rsidP="00E23121">
      <w:pPr>
        <w:pStyle w:val="Text"/>
      </w:pPr>
      <w:r w:rsidRPr="00E23121">
        <w:t xml:space="preserve">Ten výbuch mě šokoval. Nečekala jsem to, tak zřejmě to dokazovalo, jak je rozčilená. Chtělo se mi obejmout </w:t>
      </w:r>
      <w:r w:rsidR="0084338D" w:rsidRPr="00E23121">
        <w:t>ji</w:t>
      </w:r>
      <w:r w:rsidR="00345E5C" w:rsidRPr="00E23121">
        <w:t xml:space="preserve"> a</w:t>
      </w:r>
      <w:r w:rsidR="00345E5C">
        <w:t> </w:t>
      </w:r>
      <w:r w:rsidR="0084338D" w:rsidRPr="00E23121">
        <w:t>držet, až by</w:t>
      </w:r>
      <w:r w:rsidRPr="00E23121">
        <w:t xml:space="preserve"> se</w:t>
      </w:r>
      <w:r w:rsidR="0084338D" w:rsidRPr="00E23121">
        <w:t xml:space="preserve"> jí</w:t>
      </w:r>
      <w:r w:rsidR="0068176B">
        <w:t xml:space="preserve"> rozbušené</w:t>
      </w:r>
      <w:r w:rsidRPr="00E23121">
        <w:t xml:space="preserve"> srdce zklidnilo. To by ale byla hotová pohroma. Dopustila bych se přesně toho, před čím mě varovala. Mohla jsem se jenom omluvit</w:t>
      </w:r>
      <w:r w:rsidR="00345E5C" w:rsidRPr="00E23121">
        <w:t xml:space="preserve"> a</w:t>
      </w:r>
      <w:r w:rsidR="00345E5C">
        <w:t> </w:t>
      </w:r>
      <w:r w:rsidRPr="00E23121">
        <w:t>čekat, až udělá další krok.</w:t>
      </w:r>
    </w:p>
    <w:p w:rsidR="00D34DB7" w:rsidRPr="00E23121" w:rsidRDefault="00D34DB7" w:rsidP="00E23121">
      <w:pPr>
        <w:pStyle w:val="Text"/>
      </w:pPr>
      <w:r w:rsidRPr="00E23121">
        <w:t>„</w:t>
      </w:r>
      <w:r w:rsidR="000251E4" w:rsidRPr="00E23121">
        <w:t>Omlouvám se, Stello, opravdu m</w:t>
      </w:r>
      <w:r w:rsidR="0068176B">
        <w:t>ě to mrzí. Bylo to ode mě hloupé</w:t>
      </w:r>
      <w:r w:rsidR="000251E4" w:rsidRPr="00E23121">
        <w:t>, ale to jenom proto, že jsem nevěděla, co říct.</w:t>
      </w:r>
      <w:r w:rsidRPr="00E23121">
        <w:t>“</w:t>
      </w:r>
      <w:r w:rsidR="000251E4" w:rsidRPr="00E23121">
        <w:t xml:space="preserve"> Odvážila jsem se zajít ještě dál. </w:t>
      </w:r>
      <w:r w:rsidRPr="00E23121">
        <w:t>„</w:t>
      </w:r>
      <w:r w:rsidR="000251E4" w:rsidRPr="00E23121">
        <w:t>Já totiž</w:t>
      </w:r>
      <w:r w:rsidR="00345E5C">
        <w:t> </w:t>
      </w:r>
      <w:r w:rsidR="00345E5C" w:rsidRPr="00E23121">
        <w:t>–</w:t>
      </w:r>
      <w:r w:rsidR="00345E5C">
        <w:t> </w:t>
      </w:r>
      <w:r w:rsidR="000251E4" w:rsidRPr="00E23121">
        <w:t>nerozumím, jak se</w:t>
      </w:r>
      <w:r w:rsidR="00345E5C" w:rsidRPr="00E23121">
        <w:t xml:space="preserve"> k</w:t>
      </w:r>
      <w:r w:rsidR="00345E5C">
        <w:t> </w:t>
      </w:r>
      <w:r w:rsidR="000251E4" w:rsidRPr="00E23121">
        <w:t>tomu domu stavíte, takže jsem trochu nejistá, nevím, co mám říct nebo udělat.</w:t>
      </w:r>
      <w:r w:rsidRPr="00E23121">
        <w:t>“</w:t>
      </w:r>
    </w:p>
    <w:p w:rsidR="00D34DB7" w:rsidRPr="00E23121" w:rsidRDefault="000251E4" w:rsidP="00E23121">
      <w:pPr>
        <w:pStyle w:val="Text"/>
      </w:pPr>
      <w:r w:rsidRPr="00E23121">
        <w:t>Sklopila pohled</w:t>
      </w:r>
      <w:r w:rsidR="00345E5C" w:rsidRPr="00E23121">
        <w:t xml:space="preserve"> a</w:t>
      </w:r>
      <w:r w:rsidR="00345E5C">
        <w:t> </w:t>
      </w:r>
      <w:r w:rsidRPr="00E23121">
        <w:t>mírně zavrtěla hlavou. Zakašlala</w:t>
      </w:r>
      <w:r w:rsidR="00345E5C" w:rsidRPr="00E23121">
        <w:t xml:space="preserve"> a</w:t>
      </w:r>
      <w:r w:rsidR="00345E5C">
        <w:t> </w:t>
      </w:r>
      <w:r w:rsidRPr="00E23121">
        <w:t>to mi připomnělo, že m</w:t>
      </w:r>
      <w:r w:rsidR="0084338D" w:rsidRPr="00E23121">
        <w:t>á vlastně rakovinu plic</w:t>
      </w:r>
      <w:r w:rsidR="00345E5C" w:rsidRPr="00E23121">
        <w:t xml:space="preserve"> a</w:t>
      </w:r>
      <w:r w:rsidR="00345E5C">
        <w:t> </w:t>
      </w:r>
      <w:r w:rsidR="0084338D" w:rsidRPr="00E23121">
        <w:t>že umí</w:t>
      </w:r>
      <w:r w:rsidRPr="00E23121">
        <w:t>rá. Natáhla ruku, přikryla mi dlaň</w:t>
      </w:r>
      <w:r w:rsidR="00345E5C" w:rsidRPr="00E23121">
        <w:t xml:space="preserve"> a</w:t>
      </w:r>
      <w:r w:rsidR="00345E5C">
        <w:t> </w:t>
      </w:r>
      <w:r w:rsidRPr="00E23121">
        <w:t xml:space="preserve">stiskla. </w:t>
      </w:r>
      <w:r w:rsidR="00D34DB7" w:rsidRPr="00E23121">
        <w:t>„</w:t>
      </w:r>
      <w:r w:rsidRPr="00E23121">
        <w:t>Tak mi to povězte.</w:t>
      </w:r>
      <w:r w:rsidR="00D34DB7" w:rsidRPr="00E23121">
        <w:t>“</w:t>
      </w:r>
    </w:p>
    <w:p w:rsidR="00D34DB7" w:rsidRPr="00E23121" w:rsidRDefault="00D34DB7" w:rsidP="00E23121">
      <w:pPr>
        <w:pStyle w:val="Text"/>
      </w:pPr>
      <w:r w:rsidRPr="00E23121">
        <w:t>„</w:t>
      </w:r>
      <w:r w:rsidR="000251E4" w:rsidRPr="00E23121">
        <w:t>Není moc co povídat. Je tam všechno</w:t>
      </w:r>
      <w:r w:rsidR="00345E5C" w:rsidRPr="00E23121">
        <w:t xml:space="preserve"> v</w:t>
      </w:r>
      <w:r w:rsidR="00345E5C">
        <w:t> </w:t>
      </w:r>
      <w:r w:rsidR="0068176B">
        <w:t>pořádku. Jenom hodně zaprášené</w:t>
      </w:r>
      <w:r w:rsidR="000251E4" w:rsidRPr="00E23121">
        <w:t>.</w:t>
      </w:r>
      <w:r w:rsidRPr="00E23121">
        <w:t>“</w:t>
      </w:r>
    </w:p>
    <w:p w:rsidR="00D34DB7" w:rsidRPr="00E23121" w:rsidRDefault="00D34DB7" w:rsidP="00E23121">
      <w:pPr>
        <w:pStyle w:val="Text"/>
        <w:jc w:val="left"/>
      </w:pPr>
      <w:r w:rsidRPr="00E23121">
        <w:t>„</w:t>
      </w:r>
      <w:r w:rsidR="000251E4" w:rsidRPr="00E23121">
        <w:t>Předpokládám, že je to tam zarostlé až</w:t>
      </w:r>
      <w:r w:rsidR="00345E5C" w:rsidRPr="00E23121">
        <w:t xml:space="preserve"> k</w:t>
      </w:r>
      <w:r w:rsidR="00345E5C">
        <w:t> </w:t>
      </w:r>
      <w:r w:rsidR="000251E4" w:rsidRPr="00E23121">
        <w:t>domu.</w:t>
      </w:r>
      <w:r w:rsidRPr="00E23121">
        <w:t>“</w:t>
      </w:r>
    </w:p>
    <w:p w:rsidR="00D34DB7" w:rsidRPr="00E23121" w:rsidRDefault="00D34DB7" w:rsidP="00E23121">
      <w:pPr>
        <w:pStyle w:val="Text"/>
      </w:pPr>
      <w:r w:rsidRPr="00E23121">
        <w:t>„</w:t>
      </w:r>
      <w:r w:rsidR="000251E4" w:rsidRPr="00E23121">
        <w:t>To ano, ale vypadá to</w:t>
      </w:r>
      <w:r w:rsidR="00345E5C" w:rsidRPr="00E23121">
        <w:t xml:space="preserve"> v</w:t>
      </w:r>
      <w:r w:rsidR="00345E5C">
        <w:t> </w:t>
      </w:r>
      <w:r w:rsidR="000251E4" w:rsidRPr="00E23121">
        <w:t>pořádku.</w:t>
      </w:r>
      <w:r w:rsidR="00345E5C" w:rsidRPr="00E23121">
        <w:t xml:space="preserve"> U</w:t>
      </w:r>
      <w:r w:rsidR="00345E5C">
        <w:t> </w:t>
      </w:r>
      <w:r w:rsidR="000251E4" w:rsidRPr="00E23121">
        <w:t>hlavních dveří je jeřáb</w:t>
      </w:r>
      <w:r w:rsidR="00345E5C" w:rsidRPr="00E23121">
        <w:t xml:space="preserve"> a</w:t>
      </w:r>
      <w:r w:rsidR="00345E5C">
        <w:t> </w:t>
      </w:r>
      <w:r w:rsidR="000251E4" w:rsidRPr="00E23121">
        <w:t>na něm jeřabiny.</w:t>
      </w:r>
      <w:r w:rsidRPr="00E23121">
        <w:t>“</w:t>
      </w:r>
    </w:p>
    <w:p w:rsidR="00D34DB7" w:rsidRPr="00E23121" w:rsidRDefault="000251E4" w:rsidP="00E23121">
      <w:pPr>
        <w:pStyle w:val="Text"/>
      </w:pPr>
      <w:r w:rsidRPr="00E23121">
        <w:t xml:space="preserve">Na chviličku zavřela oči. </w:t>
      </w:r>
      <w:r w:rsidR="00D34DB7" w:rsidRPr="00E23121">
        <w:t>„</w:t>
      </w:r>
      <w:r w:rsidRPr="00E23121">
        <w:t>Jak je to zvláštní. Jak je to všechno zvláštní.</w:t>
      </w:r>
      <w:r w:rsidR="00D34DB7" w:rsidRPr="00E23121">
        <w:t>“</w:t>
      </w:r>
      <w:r w:rsidR="008F0D4B">
        <w:t xml:space="preserve"> Potom, po krátkém zaváhání</w:t>
      </w:r>
      <w:r w:rsidRPr="00E23121">
        <w:t xml:space="preserve"> se zeptala: </w:t>
      </w:r>
      <w:r w:rsidR="00D34DB7" w:rsidRPr="00E23121">
        <w:t>„</w:t>
      </w:r>
      <w:r w:rsidRPr="00E23121">
        <w:t>Nahlédla jste do některé skříně nebo zásuvek?</w:t>
      </w:r>
      <w:r w:rsidR="00D34DB7" w:rsidRPr="00E23121">
        <w:t>“</w:t>
      </w:r>
    </w:p>
    <w:p w:rsidR="00D34DB7" w:rsidRPr="00E23121" w:rsidRDefault="0068176B" w:rsidP="00E23121">
      <w:pPr>
        <w:pStyle w:val="Text"/>
      </w:pPr>
      <w:r>
        <w:lastRenderedPageBreak/>
        <w:t>Je to podivné</w:t>
      </w:r>
      <w:r w:rsidR="000251E4" w:rsidRPr="00E23121">
        <w:t>, ale možná proto, že jsem musela lhát</w:t>
      </w:r>
      <w:r w:rsidR="00345E5C" w:rsidRPr="00E23121">
        <w:t xml:space="preserve"> o</w:t>
      </w:r>
      <w:r w:rsidR="00345E5C">
        <w:t> </w:t>
      </w:r>
      <w:r w:rsidR="008F0D4B">
        <w:t>Nedovi</w:t>
      </w:r>
      <w:r w:rsidR="000251E4" w:rsidRPr="00E23121">
        <w:t>, nebo aspoň neříkat celou pravdu, dávala jsem si obzvlášť pozor, abych</w:t>
      </w:r>
      <w:r w:rsidR="00345E5C" w:rsidRPr="00E23121">
        <w:t xml:space="preserve"> v</w:t>
      </w:r>
      <w:r w:rsidR="00345E5C">
        <w:t> </w:t>
      </w:r>
      <w:r w:rsidR="000251E4" w:rsidRPr="00E23121">
        <w:t>jiných věcech nelhala. Přesto jsem</w:t>
      </w:r>
      <w:r w:rsidR="00345E5C" w:rsidRPr="00E23121">
        <w:t xml:space="preserve"> v</w:t>
      </w:r>
      <w:r w:rsidR="00345E5C">
        <w:t> </w:t>
      </w:r>
      <w:r w:rsidR="000251E4" w:rsidRPr="00E23121">
        <w:t>tuhle chvíli chtěla zalhat. Neměla jsem důvod do té zásuvky koukat, byla to jenom všetečnost. Neradi přiznáváte, že jste všeteční, dostáváte se tak na úroveň místní drbny Shirley Fosterově. Řekla jsem si, že si nemůžu dovolit žádnou pýchu,</w:t>
      </w:r>
      <w:r w:rsidR="00345E5C" w:rsidRPr="00E23121">
        <w:t xml:space="preserve"> a</w:t>
      </w:r>
      <w:r w:rsidR="00345E5C">
        <w:t> </w:t>
      </w:r>
      <w:r w:rsidR="000251E4" w:rsidRPr="00E23121">
        <w:t xml:space="preserve">přiznala se, že ano, nakoukla jsem do </w:t>
      </w:r>
      <w:r w:rsidR="00112CAC">
        <w:t>příborníku</w:t>
      </w:r>
      <w:r w:rsidR="00345E5C">
        <w:t xml:space="preserve"> a </w:t>
      </w:r>
      <w:r w:rsidR="00112CAC">
        <w:t>našla nějaké obrazy</w:t>
      </w:r>
      <w:r w:rsidR="00345E5C">
        <w:t xml:space="preserve"> a </w:t>
      </w:r>
      <w:r w:rsidR="00112CAC">
        <w:t>fotografii muže</w:t>
      </w:r>
      <w:r w:rsidR="00345E5C">
        <w:t xml:space="preserve"> a </w:t>
      </w:r>
      <w:r w:rsidR="00112CAC">
        <w:t>ženy</w:t>
      </w:r>
      <w:r w:rsidR="000251E4" w:rsidRPr="00E23121">
        <w:t>.</w:t>
      </w:r>
    </w:p>
    <w:p w:rsidR="00D34DB7" w:rsidRPr="00E23121" w:rsidRDefault="000251E4" w:rsidP="00E23121">
      <w:pPr>
        <w:pStyle w:val="Text"/>
      </w:pPr>
      <w:r w:rsidRPr="00E23121">
        <w:t>Staří</w:t>
      </w:r>
      <w:r w:rsidR="00007686" w:rsidRPr="00E23121">
        <w:t xml:space="preserve"> lidé </w:t>
      </w:r>
      <w:r w:rsidR="00112CAC">
        <w:t>vždycky</w:t>
      </w:r>
      <w:r w:rsidRPr="00E23121">
        <w:t xml:space="preserve"> říkají, že vědí, jak moc se změnili, ale ve skutečnosti to netuší. Nevědí, že obličej, který měli před třiceti čtyřiceti lety</w:t>
      </w:r>
      <w:r w:rsidR="00E652BE">
        <w:t xml:space="preserve"> není </w:t>
      </w:r>
      <w:r w:rsidRPr="00E23121">
        <w:t>jenom mladší verze jejich dnešní podoby, je úplně jiný, mohli</w:t>
      </w:r>
      <w:r w:rsidR="0041594E" w:rsidRPr="00E23121">
        <w:t xml:space="preserve"> by </w:t>
      </w:r>
      <w:r w:rsidRPr="00E23121">
        <w:t>být jinou osobou.</w:t>
      </w:r>
      <w:r w:rsidR="00345E5C" w:rsidRPr="00E23121">
        <w:t xml:space="preserve"> A</w:t>
      </w:r>
      <w:r w:rsidR="00345E5C">
        <w:t> </w:t>
      </w:r>
      <w:r w:rsidRPr="00E23121">
        <w:t>proto se Stella zatvářila nevěřícně, když jsem mluvila</w:t>
      </w:r>
      <w:r w:rsidR="00345E5C" w:rsidRPr="00E23121">
        <w:t xml:space="preserve"> o</w:t>
      </w:r>
      <w:r w:rsidR="00345E5C">
        <w:t> </w:t>
      </w:r>
      <w:r w:rsidR="00D34DB7" w:rsidRPr="00E23121">
        <w:t>‚n</w:t>
      </w:r>
      <w:r w:rsidRPr="00E23121">
        <w:t>ěja</w:t>
      </w:r>
      <w:r w:rsidR="00CC5AD8" w:rsidRPr="00E23121">
        <w:t>ké</w:t>
      </w:r>
      <w:r w:rsidRPr="00E23121">
        <w:t xml:space="preserve"> ženě</w:t>
      </w:r>
      <w:r w:rsidR="00D34DB7" w:rsidRPr="00E23121">
        <w:t>‘</w:t>
      </w:r>
      <w:r w:rsidRPr="00E23121">
        <w:t>. Dokonce se usmála</w:t>
      </w:r>
      <w:r w:rsidR="00345E5C" w:rsidRPr="00E23121">
        <w:t xml:space="preserve"> a</w:t>
      </w:r>
      <w:r w:rsidR="00345E5C">
        <w:t> </w:t>
      </w:r>
      <w:r w:rsidRPr="00E23121">
        <w:t>zavrtěla hlavou.</w:t>
      </w:r>
    </w:p>
    <w:p w:rsidR="00D34DB7" w:rsidRPr="00E23121" w:rsidRDefault="00D34DB7" w:rsidP="00E23121">
      <w:pPr>
        <w:pStyle w:val="Text"/>
      </w:pPr>
      <w:r w:rsidRPr="00E23121">
        <w:t>„</w:t>
      </w:r>
      <w:r w:rsidR="000251E4" w:rsidRPr="00E23121">
        <w:t>Nepoznala jste mě, Genevieve? To jsem byla já. Asi to dělá to, že mi zbělely vlasy</w:t>
      </w:r>
      <w:r w:rsidRPr="00E23121">
        <w:t>…“</w:t>
      </w:r>
    </w:p>
    <w:p w:rsidR="00D34DB7" w:rsidRPr="00E23121" w:rsidRDefault="000251E4" w:rsidP="00E23121">
      <w:pPr>
        <w:pStyle w:val="Text"/>
      </w:pPr>
      <w:r w:rsidRPr="00E23121">
        <w:t>Taktně,</w:t>
      </w:r>
      <w:r w:rsidR="00345E5C" w:rsidRPr="00E23121">
        <w:t xml:space="preserve"> i</w:t>
      </w:r>
      <w:r w:rsidR="00345E5C">
        <w:t> </w:t>
      </w:r>
      <w:r w:rsidRPr="00E23121">
        <w:t>když trochu opožděně, jsem vyhrkla, že jsem si to myslela. Ve skutečnosti mě to vůbec nenapadlo. Předně jsem, ani nevím proč, odjakživa předpokládala, že byla světlovlasá. Připadalo mi vhodné začít</w:t>
      </w:r>
      <w:r w:rsidR="00345E5C" w:rsidRPr="00E23121">
        <w:t xml:space="preserve"> o</w:t>
      </w:r>
      <w:r w:rsidR="00345E5C">
        <w:t> </w:t>
      </w:r>
      <w:r w:rsidR="0068176B">
        <w:t>něčem jiném, tak jsem jí</w:t>
      </w:r>
      <w:r w:rsidRPr="00E23121">
        <w:t xml:space="preserve"> pověděla</w:t>
      </w:r>
      <w:r w:rsidR="00345E5C" w:rsidRPr="00E23121">
        <w:t xml:space="preserve"> o</w:t>
      </w:r>
      <w:r w:rsidR="00345E5C">
        <w:t> </w:t>
      </w:r>
      <w:r w:rsidRPr="00E23121">
        <w:t>tom autě. Když už jsem šla</w:t>
      </w:r>
      <w:r w:rsidR="00345E5C" w:rsidRPr="00E23121">
        <w:t xml:space="preserve"> s</w:t>
      </w:r>
      <w:r w:rsidR="00345E5C">
        <w:t> </w:t>
      </w:r>
      <w:r w:rsidRPr="00E23121">
        <w:t>pravdou ven, držela jsem se toho</w:t>
      </w:r>
      <w:r w:rsidR="00345E5C">
        <w:t> </w:t>
      </w:r>
      <w:r w:rsidR="00345E5C" w:rsidRPr="00E23121">
        <w:t>–</w:t>
      </w:r>
      <w:r w:rsidR="00345E5C">
        <w:t> </w:t>
      </w:r>
      <w:r w:rsidRPr="00E23121">
        <w:t>je kupodivu, že se můžete chovat jak se sluší</w:t>
      </w:r>
      <w:r w:rsidR="00345E5C" w:rsidRPr="00E23121">
        <w:t xml:space="preserve"> a</w:t>
      </w:r>
      <w:r w:rsidR="00345E5C">
        <w:t> </w:t>
      </w:r>
      <w:r w:rsidRPr="00E23121">
        <w:t>patří, když se snažíte!</w:t>
      </w:r>
      <w:r w:rsidR="00345E5C">
        <w:t> </w:t>
      </w:r>
      <w:r w:rsidR="00345E5C" w:rsidRPr="00E23121">
        <w:t>–</w:t>
      </w:r>
      <w:r w:rsidR="00345E5C">
        <w:t> </w:t>
      </w:r>
      <w:r w:rsidRPr="00E23121">
        <w:t>a tak jsem řekla, že jsem se pokoušela otevřít dveře do garáže, ale nemohla jsem najít klíč, takže jsem udělala to nejlepší, co se nabízelo, nakoukla jsem dovnitř oknem.</w:t>
      </w:r>
    </w:p>
    <w:p w:rsidR="00D34DB7" w:rsidRPr="00E23121" w:rsidRDefault="00D34DB7" w:rsidP="00E23121">
      <w:pPr>
        <w:pStyle w:val="Text"/>
      </w:pPr>
      <w:r w:rsidRPr="00E23121">
        <w:t>„</w:t>
      </w:r>
      <w:r w:rsidR="000251E4" w:rsidRPr="00E23121">
        <w:t>Vaše auto tam pořád ještě</w:t>
      </w:r>
      <w:r w:rsidR="00345E5C" w:rsidRPr="00E23121">
        <w:t xml:space="preserve"> v</w:t>
      </w:r>
      <w:r w:rsidR="00345E5C">
        <w:t> </w:t>
      </w:r>
      <w:r w:rsidR="000251E4" w:rsidRPr="00E23121">
        <w:t>naprostém pořádku stojí. Brzy to bude veterán.</w:t>
      </w:r>
      <w:r w:rsidRPr="00E23121">
        <w:t>“</w:t>
      </w:r>
    </w:p>
    <w:p w:rsidR="00D34DB7" w:rsidRPr="00E23121" w:rsidRDefault="000251E4" w:rsidP="00E23121">
      <w:pPr>
        <w:pStyle w:val="Text"/>
      </w:pPr>
      <w:r w:rsidRPr="00E23121">
        <w:t xml:space="preserve">Neusmála se. </w:t>
      </w:r>
      <w:r w:rsidR="00D34DB7" w:rsidRPr="00E23121">
        <w:t>„</w:t>
      </w:r>
      <w:r w:rsidRPr="00E23121">
        <w:t>Není moje,</w:t>
      </w:r>
      <w:r w:rsidR="00D34DB7" w:rsidRPr="00E23121">
        <w:t>“</w:t>
      </w:r>
      <w:r w:rsidRPr="00E23121">
        <w:t xml:space="preserve"> řekla, </w:t>
      </w:r>
      <w:r w:rsidR="00D34DB7" w:rsidRPr="00E23121">
        <w:t>„</w:t>
      </w:r>
      <w:r w:rsidRPr="00E23121">
        <w:t>není to můj vůz. Ale na tom nesejde.</w:t>
      </w:r>
      <w:r w:rsidR="00D34DB7" w:rsidRPr="00E23121">
        <w:t>“</w:t>
      </w:r>
    </w:p>
    <w:p w:rsidR="00D34DB7" w:rsidRPr="00E23121" w:rsidRDefault="00D34DB7" w:rsidP="00E23121">
      <w:pPr>
        <w:pStyle w:val="Text"/>
        <w:jc w:val="left"/>
      </w:pPr>
      <w:r w:rsidRPr="00E23121">
        <w:t>„</w:t>
      </w:r>
      <w:r w:rsidR="000251E4" w:rsidRPr="00E23121">
        <w:t>Tady máte zpátky klíč,</w:t>
      </w:r>
      <w:r w:rsidRPr="00E23121">
        <w:t>“</w:t>
      </w:r>
      <w:r w:rsidR="000251E4" w:rsidRPr="00E23121">
        <w:t xml:space="preserve"> řekla jsem.</w:t>
      </w:r>
    </w:p>
    <w:p w:rsidR="00D34DB7" w:rsidRPr="00E23121" w:rsidRDefault="000251E4" w:rsidP="00E23121">
      <w:pPr>
        <w:pStyle w:val="Text"/>
        <w:jc w:val="left"/>
      </w:pPr>
      <w:r w:rsidRPr="00E23121">
        <w:t>Jako by před ním ucukla. Nejspíš se mi to jenom zdálo.</w:t>
      </w:r>
    </w:p>
    <w:p w:rsidR="00D34DB7" w:rsidRPr="00E23121" w:rsidRDefault="00D34DB7" w:rsidP="00AB5E3F">
      <w:pPr>
        <w:pStyle w:val="Text"/>
      </w:pPr>
      <w:r w:rsidRPr="00E23121">
        <w:t>„</w:t>
      </w:r>
      <w:r w:rsidR="000251E4" w:rsidRPr="00E23121">
        <w:t>Ne, nechte si ho. Chci, abyste ho měla</w:t>
      </w:r>
      <w:r w:rsidR="00345E5C" w:rsidRPr="00E23121">
        <w:t xml:space="preserve"> u</w:t>
      </w:r>
      <w:r w:rsidR="00345E5C">
        <w:t> </w:t>
      </w:r>
      <w:r w:rsidR="000251E4" w:rsidRPr="00E23121">
        <w:t>sebe.</w:t>
      </w:r>
      <w:r w:rsidRPr="00E23121">
        <w:t>“</w:t>
      </w:r>
      <w:r w:rsidR="000251E4" w:rsidRPr="00E23121">
        <w:t xml:space="preserve"> Vyžadovalo to nějak</w:t>
      </w:r>
      <w:r w:rsidR="00AB5E3F">
        <w:t>é vysvětlení,</w:t>
      </w:r>
      <w:r w:rsidR="00345E5C">
        <w:t xml:space="preserve"> a </w:t>
      </w:r>
      <w:r w:rsidR="00AB5E3F">
        <w:t>tak po chvilkové</w:t>
      </w:r>
      <w:r w:rsidR="000251E4" w:rsidRPr="00E23121">
        <w:t xml:space="preserve">m otálení řekla: </w:t>
      </w:r>
      <w:r w:rsidRPr="00E23121">
        <w:t>„</w:t>
      </w:r>
      <w:r w:rsidR="000251E4" w:rsidRPr="00E23121">
        <w:t>Kdybych se přece rozhodla dům prodat, někdo by měl mít klíč, kvůli zaměstnancům realitní kanceláře</w:t>
      </w:r>
      <w:r w:rsidRPr="00E23121">
        <w:t>…“</w:t>
      </w:r>
      <w:r w:rsidR="000251E4" w:rsidRPr="00E23121">
        <w:t xml:space="preserve"> Vyznělo to jako mlhavá, </w:t>
      </w:r>
      <w:r w:rsidR="000251E4" w:rsidRPr="00E23121">
        <w:lastRenderedPageBreak/>
        <w:t>budoucí možnost, sama však neměla žádnou budoucnost, zbývaly jí pouze měsíce.</w:t>
      </w:r>
    </w:p>
    <w:p w:rsidR="00D34DB7" w:rsidRPr="00E23121" w:rsidRDefault="00D34DB7" w:rsidP="00E23121">
      <w:pPr>
        <w:pStyle w:val="Text"/>
        <w:jc w:val="left"/>
      </w:pPr>
      <w:r w:rsidRPr="00E23121">
        <w:t>„</w:t>
      </w:r>
      <w:r w:rsidR="000251E4" w:rsidRPr="00E23121">
        <w:t>Měla bych vám zavolat do něja</w:t>
      </w:r>
      <w:r w:rsidR="00CC5AD8" w:rsidRPr="00E23121">
        <w:t>ké</w:t>
      </w:r>
      <w:r w:rsidR="000251E4" w:rsidRPr="00E23121">
        <w:t xml:space="preserve"> realitky?</w:t>
      </w:r>
      <w:r w:rsidRPr="00E23121">
        <w:t>“</w:t>
      </w:r>
      <w:r w:rsidR="000251E4" w:rsidRPr="00E23121">
        <w:t xml:space="preserve"> zeptala jsem se.</w:t>
      </w:r>
    </w:p>
    <w:p w:rsidR="00D34DB7" w:rsidRPr="00E23121" w:rsidRDefault="00D34DB7" w:rsidP="00E23121">
      <w:pPr>
        <w:pStyle w:val="Text"/>
      </w:pPr>
      <w:r w:rsidRPr="00E23121">
        <w:t>„</w:t>
      </w:r>
      <w:r w:rsidR="000251E4" w:rsidRPr="00E23121">
        <w:t>Ještě ne. Možná vůbec ne. Nevím. Opravdu nevím, proč jsem požádala notáře, aby mi poslal ty dokumenty.</w:t>
      </w:r>
      <w:r w:rsidRPr="00E23121">
        <w:t>“</w:t>
      </w:r>
      <w:r w:rsidR="000251E4" w:rsidRPr="00E23121">
        <w:t xml:space="preserve"> Odkašlala si. </w:t>
      </w:r>
      <w:r w:rsidRPr="00E23121">
        <w:t>„</w:t>
      </w:r>
      <w:r w:rsidR="000251E4" w:rsidRPr="00E23121">
        <w:t>Ne že bych je vlastně potřebovala.</w:t>
      </w:r>
      <w:r w:rsidRPr="00E23121">
        <w:t>“</w:t>
      </w:r>
    </w:p>
    <w:p w:rsidR="00D34DB7" w:rsidRPr="00E23121" w:rsidRDefault="00D34DB7" w:rsidP="00E23121">
      <w:pPr>
        <w:pStyle w:val="Text"/>
        <w:jc w:val="left"/>
      </w:pPr>
      <w:r w:rsidRPr="00E23121">
        <w:t>„</w:t>
      </w:r>
      <w:r w:rsidR="000251E4" w:rsidRPr="00E23121">
        <w:t>Můžete je poslat zpát</w:t>
      </w:r>
      <w:r w:rsidR="00AB5E3F">
        <w:t>ky</w:t>
      </w:r>
      <w:r w:rsidR="000251E4" w:rsidRPr="00E23121">
        <w:t>. To se dá snadno zařídit.</w:t>
      </w:r>
      <w:r w:rsidRPr="00E23121">
        <w:t>“</w:t>
      </w:r>
    </w:p>
    <w:p w:rsidR="00D34DB7" w:rsidRPr="00E23121" w:rsidRDefault="000251E4" w:rsidP="00E23121">
      <w:pPr>
        <w:pStyle w:val="Text"/>
      </w:pPr>
      <w:r w:rsidRPr="00E23121">
        <w:t xml:space="preserve">Neodpověděla. Potom, jako by zapřádala nezávazný rozhovor, prohodila: </w:t>
      </w:r>
      <w:r w:rsidR="00D34DB7" w:rsidRPr="00E23121">
        <w:t>„</w:t>
      </w:r>
      <w:r w:rsidRPr="00E23121">
        <w:t xml:space="preserve">Můj manžel </w:t>
      </w:r>
      <w:r w:rsidR="003D5D32">
        <w:t>byl</w:t>
      </w:r>
      <w:r w:rsidRPr="00E23121">
        <w:t xml:space="preserve"> právník. Říkala jsem vám</w:t>
      </w:r>
      <w:r w:rsidR="00345E5C" w:rsidRPr="00E23121">
        <w:t xml:space="preserve"> o</w:t>
      </w:r>
      <w:r w:rsidR="00345E5C">
        <w:t> </w:t>
      </w:r>
      <w:r w:rsidR="008F0D4B">
        <w:t>tom někdy</w:t>
      </w:r>
      <w:r w:rsidRPr="00E23121">
        <w:t>?</w:t>
      </w:r>
      <w:r w:rsidR="00D34DB7" w:rsidRPr="00E23121">
        <w:t>“</w:t>
      </w:r>
    </w:p>
    <w:p w:rsidR="00D34DB7" w:rsidRPr="00E23121" w:rsidRDefault="000251E4" w:rsidP="00E23121">
      <w:pPr>
        <w:pStyle w:val="Text"/>
        <w:jc w:val="left"/>
      </w:pPr>
      <w:r w:rsidRPr="00E23121">
        <w:t>Neříkala mi</w:t>
      </w:r>
      <w:r w:rsidR="00345E5C" w:rsidRPr="00E23121">
        <w:t xml:space="preserve"> o</w:t>
      </w:r>
      <w:r w:rsidR="00345E5C">
        <w:t> </w:t>
      </w:r>
      <w:r w:rsidRPr="00E23121">
        <w:t xml:space="preserve">něm nic. </w:t>
      </w:r>
      <w:r w:rsidR="00D34DB7" w:rsidRPr="00E23121">
        <w:t>„</w:t>
      </w:r>
      <w:r w:rsidRPr="00E23121">
        <w:t>To</w:t>
      </w:r>
      <w:r w:rsidR="009658FD">
        <w:t xml:space="preserve"> byl</w:t>
      </w:r>
      <w:r w:rsidRPr="00E23121">
        <w:t>o</w:t>
      </w:r>
      <w:r w:rsidR="00345E5C" w:rsidRPr="00E23121">
        <w:t xml:space="preserve"> v</w:t>
      </w:r>
      <w:r w:rsidR="00345E5C">
        <w:t> </w:t>
      </w:r>
      <w:r w:rsidR="008F0D4B">
        <w:t>Bur</w:t>
      </w:r>
      <w:r w:rsidRPr="00E23121">
        <w:t>y?</w:t>
      </w:r>
      <w:r w:rsidR="00D34DB7" w:rsidRPr="00E23121">
        <w:t>“</w:t>
      </w:r>
      <w:r w:rsidRPr="00E23121">
        <w:t xml:space="preserve"> zeptala jsem se.</w:t>
      </w:r>
    </w:p>
    <w:p w:rsidR="00D34DB7" w:rsidRPr="00E23121" w:rsidRDefault="00345E5C" w:rsidP="00E23121">
      <w:pPr>
        <w:pStyle w:val="Text"/>
      </w:pPr>
      <w:r w:rsidRPr="00E23121">
        <w:t>„V</w:t>
      </w:r>
      <w:r>
        <w:t> </w:t>
      </w:r>
      <w:r w:rsidR="000251E4" w:rsidRPr="00E23121">
        <w:t>Bury. Byla to rodinná firma. Založil ji jeho dědeček. Jmenovala se Newland, Newland</w:t>
      </w:r>
      <w:r w:rsidRPr="00E23121">
        <w:t xml:space="preserve"> a</w:t>
      </w:r>
      <w:r>
        <w:t> </w:t>
      </w:r>
      <w:r w:rsidR="000251E4" w:rsidRPr="00E23121">
        <w:t>Bosanquet. Později název změnili, ale takhle se jmenovali, když jsem</w:t>
      </w:r>
      <w:r w:rsidRPr="00E23121">
        <w:t xml:space="preserve"> u</w:t>
      </w:r>
      <w:r>
        <w:t> </w:t>
      </w:r>
      <w:r w:rsidR="000251E4" w:rsidRPr="00E23121">
        <w:t>nich začal</w:t>
      </w:r>
      <w:r w:rsidR="008F0D4B">
        <w:t>a pracovat. Právnické firmy mají</w:t>
      </w:r>
      <w:r w:rsidR="000251E4" w:rsidRPr="00E23121">
        <w:t xml:space="preserve"> vždycky takovéhle směšné názvy. Manžel se jmenoval křestním jménem Rex,</w:t>
      </w:r>
      <w:r w:rsidR="0041594E" w:rsidRPr="00E23121">
        <w:t xml:space="preserve"> když jsem</w:t>
      </w:r>
      <w:r w:rsidR="000251E4" w:rsidRPr="00E23121">
        <w:t xml:space="preserve"> to prvně uslyšela, pomyslela jsem si, že je to jako jméno pro psa. Byla jsem jeho sekretářka, takhle jsme se poznali. Byl</w:t>
      </w:r>
      <w:r w:rsidRPr="00E23121">
        <w:t xml:space="preserve"> o</w:t>
      </w:r>
      <w:r>
        <w:t> </w:t>
      </w:r>
      <w:r w:rsidR="000251E4" w:rsidRPr="00E23121">
        <w:t>dvaadvacet let starší. To je p</w:t>
      </w:r>
      <w:r w:rsidR="008F0D4B">
        <w:t>říliš, Genevieve. Je Mike starší</w:t>
      </w:r>
      <w:r w:rsidR="000251E4" w:rsidRPr="00E23121">
        <w:t xml:space="preserve"> než vy?</w:t>
      </w:r>
      <w:r w:rsidR="00D34DB7" w:rsidRPr="00E23121">
        <w:t>“</w:t>
      </w:r>
    </w:p>
    <w:p w:rsidR="00D34DB7" w:rsidRPr="00E23121" w:rsidRDefault="000251E4" w:rsidP="00E23121">
      <w:pPr>
        <w:pStyle w:val="Text"/>
      </w:pPr>
      <w:r w:rsidRPr="00E23121">
        <w:t xml:space="preserve">Bála jsem se toho, aby se hovor stočil na mě. </w:t>
      </w:r>
      <w:r w:rsidR="00D34DB7" w:rsidRPr="00E23121">
        <w:t>„</w:t>
      </w:r>
      <w:r w:rsidR="00757E73">
        <w:t>Mike je jen</w:t>
      </w:r>
      <w:r w:rsidR="00345E5C">
        <w:t xml:space="preserve"> o </w:t>
      </w:r>
      <w:r w:rsidR="00757E73">
        <w:t>půl roku starší</w:t>
      </w:r>
      <w:r w:rsidRPr="00E23121">
        <w:t>,</w:t>
      </w:r>
      <w:r w:rsidR="00D34DB7" w:rsidRPr="00E23121">
        <w:t>“</w:t>
      </w:r>
      <w:r w:rsidRPr="00E23121">
        <w:t xml:space="preserve"> řekla jsem</w:t>
      </w:r>
      <w:r w:rsidR="00345E5C" w:rsidRPr="00E23121">
        <w:t xml:space="preserve"> a</w:t>
      </w:r>
      <w:r w:rsidR="00345E5C">
        <w:t> </w:t>
      </w:r>
      <w:r w:rsidRPr="00E23121">
        <w:t xml:space="preserve">zeptala se: </w:t>
      </w:r>
      <w:r w:rsidR="00D34DB7" w:rsidRPr="00E23121">
        <w:t>„</w:t>
      </w:r>
      <w:r w:rsidRPr="00E23121">
        <w:t>Byl to Newland, Newland</w:t>
      </w:r>
      <w:r w:rsidR="00345E5C" w:rsidRPr="00E23121">
        <w:t xml:space="preserve"> a</w:t>
      </w:r>
      <w:r w:rsidR="00345E5C">
        <w:t> </w:t>
      </w:r>
      <w:r w:rsidRPr="00E23121">
        <w:t>Bosanquet, kdo</w:t>
      </w:r>
      <w:r w:rsidR="00D34DB7" w:rsidRPr="00E23121">
        <w:t>…“</w:t>
      </w:r>
      <w:r w:rsidR="00495875">
        <w:t xml:space="preserve"> musela jsem hledat správné</w:t>
      </w:r>
      <w:r w:rsidRPr="00E23121">
        <w:t xml:space="preserve"> slovo, </w:t>
      </w:r>
      <w:r w:rsidR="00D34DB7" w:rsidRPr="00E23121">
        <w:t>„</w:t>
      </w:r>
      <w:r w:rsidRPr="00E23121">
        <w:t>kdo za vás jednali při, při koupi vašeho domu?</w:t>
      </w:r>
      <w:r w:rsidR="00D34DB7" w:rsidRPr="00E23121">
        <w:t>“</w:t>
      </w:r>
    </w:p>
    <w:p w:rsidR="00D34DB7" w:rsidRPr="00E23121" w:rsidRDefault="000251E4" w:rsidP="00E23121">
      <w:pPr>
        <w:pStyle w:val="Text"/>
      </w:pPr>
      <w:r w:rsidRPr="00E23121">
        <w:t>Pohled, který na mě</w:t>
      </w:r>
      <w:r w:rsidR="00345E5C" w:rsidRPr="00E23121">
        <w:t xml:space="preserve"> v</w:t>
      </w:r>
      <w:r w:rsidR="00345E5C">
        <w:t> </w:t>
      </w:r>
      <w:r w:rsidRPr="00E23121">
        <w:t xml:space="preserve">tu chvíli upřela, byl velice zvláštní. </w:t>
      </w:r>
      <w:r w:rsidR="00D34DB7" w:rsidRPr="00E23121">
        <w:t>„</w:t>
      </w:r>
      <w:r w:rsidRPr="00E23121">
        <w:t>Ach bože, to ne. To by šlo těžko. Obrátila jsem se na někoho</w:t>
      </w:r>
      <w:r w:rsidR="00345E5C" w:rsidRPr="00E23121">
        <w:t xml:space="preserve"> v</w:t>
      </w:r>
      <w:r w:rsidR="00345E5C">
        <w:t> </w:t>
      </w:r>
      <w:r w:rsidRPr="00E23121">
        <w:t>Ipswichi. Nemyslíte, že už jsme</w:t>
      </w:r>
      <w:r w:rsidR="00345E5C" w:rsidRPr="00E23121">
        <w:t xml:space="preserve"> v</w:t>
      </w:r>
      <w:r w:rsidR="00345E5C">
        <w:t> </w:t>
      </w:r>
      <w:r w:rsidRPr="00E23121">
        <w:t>jednom dni</w:t>
      </w:r>
      <w:r w:rsidR="00345E5C" w:rsidRPr="00E23121">
        <w:t xml:space="preserve"> o</w:t>
      </w:r>
      <w:r w:rsidR="00345E5C">
        <w:t> </w:t>
      </w:r>
      <w:r w:rsidRPr="00E23121">
        <w:t>mně mluvili dost? Kolem ničeho</w:t>
      </w:r>
      <w:r w:rsidR="00A858B4">
        <w:t xml:space="preserve"> jiné</w:t>
      </w:r>
      <w:r w:rsidRPr="00E23121">
        <w:t>ho se náš hovor netočí.</w:t>
      </w:r>
      <w:r w:rsidR="00D34DB7" w:rsidRPr="00E23121">
        <w:t>“</w:t>
      </w:r>
    </w:p>
    <w:p w:rsidR="00D34DB7" w:rsidRPr="00E23121" w:rsidRDefault="000251E4" w:rsidP="00E23121">
      <w:pPr>
        <w:pStyle w:val="Text"/>
      </w:pPr>
      <w:r w:rsidRPr="00E23121">
        <w:t>Byla povídavá</w:t>
      </w:r>
      <w:r w:rsidR="00345E5C" w:rsidRPr="00E23121">
        <w:t xml:space="preserve"> a</w:t>
      </w:r>
      <w:r w:rsidR="00345E5C">
        <w:t> </w:t>
      </w:r>
      <w:r w:rsidRPr="00E23121">
        <w:t>veselá, hlas měla jasnější, chraplavost zmizela. Sharon strčila hlavu do dveří, pak vešla</w:t>
      </w:r>
      <w:r w:rsidR="00345E5C" w:rsidRPr="00E23121">
        <w:t xml:space="preserve"> a</w:t>
      </w:r>
      <w:r w:rsidR="00345E5C">
        <w:t> </w:t>
      </w:r>
      <w:r w:rsidRPr="00E23121">
        <w:t>uchopila kávový podnos. Stella počkala, až zmizela, pak sklopila pohled na</w:t>
      </w:r>
      <w:r w:rsidR="00A858B4">
        <w:t xml:space="preserve"> své</w:t>
      </w:r>
      <w:r w:rsidRPr="00E23121">
        <w:t xml:space="preserve"> červené nehty. </w:t>
      </w:r>
      <w:r w:rsidR="00D34DB7" w:rsidRPr="00E23121">
        <w:t>„</w:t>
      </w:r>
      <w:r w:rsidRPr="00E23121">
        <w:t>Jak jste se</w:t>
      </w:r>
      <w:r w:rsidR="00345E5C" w:rsidRPr="00E23121">
        <w:t xml:space="preserve"> s</w:t>
      </w:r>
      <w:r w:rsidR="00345E5C">
        <w:t> </w:t>
      </w:r>
      <w:r w:rsidRPr="00E23121">
        <w:t>manželem seznámili, Genevieve?</w:t>
      </w:r>
      <w:r w:rsidR="00D34DB7" w:rsidRPr="00E23121">
        <w:t>“</w:t>
      </w:r>
    </w:p>
    <w:p w:rsidR="00D34DB7" w:rsidRPr="00E23121" w:rsidRDefault="00D34DB7" w:rsidP="00E23121">
      <w:pPr>
        <w:pStyle w:val="Text"/>
      </w:pPr>
      <w:r w:rsidRPr="00E23121">
        <w:t>„</w:t>
      </w:r>
      <w:r w:rsidR="000251E4" w:rsidRPr="00E23121">
        <w:t>Nedá se říct, že bychom se seznámili. Nějak jsme se znali od</w:t>
      </w:r>
      <w:r w:rsidR="00757E73">
        <w:t>jakživa. Tak to na vesnici chodí</w:t>
      </w:r>
      <w:r w:rsidR="000251E4" w:rsidRPr="00E23121">
        <w:t>. Chodili jsme spolu do vesnické školy, než</w:t>
      </w:r>
      <w:r w:rsidR="00345E5C" w:rsidRPr="00E23121">
        <w:t xml:space="preserve"> z</w:t>
      </w:r>
      <w:r w:rsidR="00345E5C">
        <w:t> </w:t>
      </w:r>
      <w:r w:rsidR="000251E4" w:rsidRPr="00E23121">
        <w:t>ní udělali velkou školu pro všechny obce</w:t>
      </w:r>
      <w:r w:rsidR="00345E5C" w:rsidRPr="00E23121">
        <w:t xml:space="preserve"> v</w:t>
      </w:r>
      <w:r w:rsidR="00345E5C">
        <w:t> </w:t>
      </w:r>
      <w:r w:rsidR="000251E4" w:rsidRPr="00E23121">
        <w:t>Thelmarshi.</w:t>
      </w:r>
      <w:r w:rsidRPr="00E23121">
        <w:t>“</w:t>
      </w:r>
    </w:p>
    <w:p w:rsidR="00D34DB7" w:rsidRPr="00E23121" w:rsidRDefault="00D34DB7" w:rsidP="00E23121">
      <w:pPr>
        <w:pStyle w:val="Text"/>
        <w:jc w:val="left"/>
      </w:pPr>
      <w:r w:rsidRPr="00E23121">
        <w:t>„</w:t>
      </w:r>
      <w:r w:rsidR="008F0D4B">
        <w:t>Byl to chlapec od</w:t>
      </w:r>
      <w:r w:rsidR="000251E4" w:rsidRPr="00E23121">
        <w:t>vedle?</w:t>
      </w:r>
      <w:r w:rsidRPr="00E23121">
        <w:t>“</w:t>
      </w:r>
    </w:p>
    <w:p w:rsidR="00D34DB7" w:rsidRPr="00E23121" w:rsidRDefault="00D34DB7" w:rsidP="00E23121">
      <w:pPr>
        <w:pStyle w:val="Text"/>
      </w:pPr>
      <w:r w:rsidRPr="00E23121">
        <w:t>„</w:t>
      </w:r>
      <w:r w:rsidR="000251E4" w:rsidRPr="00E23121">
        <w:t>Ne tak docela od vedle,</w:t>
      </w:r>
      <w:r w:rsidRPr="00E23121">
        <w:t>“</w:t>
      </w:r>
      <w:r w:rsidR="000251E4" w:rsidRPr="00E23121">
        <w:t xml:space="preserve"> řekla jsem. </w:t>
      </w:r>
      <w:r w:rsidRPr="00E23121">
        <w:t>„</w:t>
      </w:r>
      <w:r w:rsidR="000251E4" w:rsidRPr="00E23121">
        <w:t>Ale</w:t>
      </w:r>
      <w:r w:rsidR="00345E5C" w:rsidRPr="00E23121">
        <w:t xml:space="preserve"> z</w:t>
      </w:r>
      <w:r w:rsidR="008F0D4B">
        <w:t>nedaleka</w:t>
      </w:r>
      <w:r w:rsidR="000251E4" w:rsidRPr="00E23121">
        <w:t>.</w:t>
      </w:r>
      <w:r w:rsidRPr="00E23121">
        <w:t>“</w:t>
      </w:r>
      <w:r w:rsidR="00345E5C" w:rsidRPr="00E23121">
        <w:t xml:space="preserve"> A</w:t>
      </w:r>
      <w:r w:rsidR="00345E5C">
        <w:t> </w:t>
      </w:r>
      <w:r w:rsidR="00345E5C" w:rsidRPr="00E23121">
        <w:t>v</w:t>
      </w:r>
      <w:r w:rsidR="00345E5C">
        <w:t> </w:t>
      </w:r>
      <w:r w:rsidR="000251E4" w:rsidRPr="00E23121">
        <w:t>tu chvíli jsem to byla já, kdo se začervenal,</w:t>
      </w:r>
      <w:r w:rsidR="00345E5C" w:rsidRPr="00E23121">
        <w:t xml:space="preserve"> a</w:t>
      </w:r>
      <w:r w:rsidR="00345E5C">
        <w:t> </w:t>
      </w:r>
      <w:r w:rsidR="000251E4" w:rsidRPr="00E23121">
        <w:t xml:space="preserve">nemohla jsem to vystát. </w:t>
      </w:r>
      <w:r w:rsidR="00DD6D35">
        <w:lastRenderedPageBreak/>
        <w:t>Cítila jsem, jak mi hoří</w:t>
      </w:r>
      <w:r w:rsidR="000251E4" w:rsidRPr="00E23121">
        <w:t xml:space="preserve"> tváře. Stella na mě upírala oč</w:t>
      </w:r>
      <w:r w:rsidRPr="00E23121">
        <w:t>i</w:t>
      </w:r>
      <w:r w:rsidR="00345E5C" w:rsidRPr="00E23121">
        <w:t xml:space="preserve"> a</w:t>
      </w:r>
      <w:r w:rsidR="00345E5C">
        <w:t> </w:t>
      </w:r>
      <w:r w:rsidR="00345E5C" w:rsidRPr="00E23121">
        <w:t>s</w:t>
      </w:r>
      <w:r w:rsidR="00345E5C">
        <w:t> </w:t>
      </w:r>
      <w:r w:rsidR="000251E4" w:rsidRPr="00E23121">
        <w:t>tím pohledem se jí po obličeji rozlil hluboký soucit, nebo hluboké porozuměni</w:t>
      </w:r>
      <w:r w:rsidR="00345E5C" w:rsidRPr="00E23121">
        <w:t xml:space="preserve"> a</w:t>
      </w:r>
      <w:r w:rsidR="00345E5C">
        <w:t> </w:t>
      </w:r>
      <w:r w:rsidR="000251E4" w:rsidRPr="00E23121">
        <w:t xml:space="preserve">laskavost, ačkoli </w:t>
      </w:r>
      <w:r w:rsidR="005C27A9">
        <w:t>nevím</w:t>
      </w:r>
      <w:r w:rsidR="000251E4" w:rsidRPr="00E23121">
        <w:t>, proč by si měla myslet, že potřebuju, aby se mnou někdo soucítil</w:t>
      </w:r>
      <w:r w:rsidR="00345E5C" w:rsidRPr="00E23121">
        <w:t xml:space="preserve"> a</w:t>
      </w:r>
      <w:r w:rsidR="00345E5C">
        <w:t> </w:t>
      </w:r>
      <w:r w:rsidR="000251E4" w:rsidRPr="00E23121">
        <w:t xml:space="preserve">chápal mě. </w:t>
      </w:r>
      <w:r w:rsidRPr="00E23121">
        <w:t>„</w:t>
      </w:r>
      <w:r w:rsidR="000251E4" w:rsidRPr="00E23121">
        <w:t>Chodili jsme spolu na druhý stupeň</w:t>
      </w:r>
      <w:r w:rsidR="00345E5C" w:rsidRPr="00E23121">
        <w:t xml:space="preserve"> a</w:t>
      </w:r>
      <w:r w:rsidR="00345E5C">
        <w:t> </w:t>
      </w:r>
      <w:r w:rsidR="000251E4" w:rsidRPr="00E23121">
        <w:t>já pokračovala až do posledního ročníku do sedmnácti. On odešel</w:t>
      </w:r>
      <w:r w:rsidR="00345E5C" w:rsidRPr="00E23121">
        <w:t xml:space="preserve"> v</w:t>
      </w:r>
      <w:r w:rsidR="00345E5C">
        <w:t> </w:t>
      </w:r>
      <w:r w:rsidR="000251E4" w:rsidRPr="00E23121">
        <w:t xml:space="preserve">šestnácti. To už jsme spolu chodili. Chtěl se </w:t>
      </w:r>
      <w:r w:rsidR="00CF0064">
        <w:t>vyu</w:t>
      </w:r>
      <w:r w:rsidR="000251E4" w:rsidRPr="00E23121">
        <w:t>čit, aby měl kvalifikaci.</w:t>
      </w:r>
      <w:r w:rsidRPr="00E23121">
        <w:t>“</w:t>
      </w:r>
      <w:r w:rsidR="000251E4" w:rsidRPr="00E23121">
        <w:t xml:space="preserve"> Proč proboha takhle melu? Na to se mě neptala. Žvanila jsem dál. </w:t>
      </w:r>
      <w:r w:rsidR="00CF0064">
        <w:t>„Ale musel začít vydělávat. Umí</w:t>
      </w:r>
      <w:r w:rsidR="000251E4" w:rsidRPr="00E23121">
        <w:t xml:space="preserve"> vydělat. Vzali jsme se</w:t>
      </w:r>
      <w:r w:rsidRPr="00E23121">
        <w:t>…</w:t>
      </w:r>
      <w:r w:rsidR="000251E4" w:rsidRPr="00E23121">
        <w:t xml:space="preserve"> Vzali jsme se, když nám bylo oběma devatenáct.</w:t>
      </w:r>
      <w:r w:rsidRPr="00E23121">
        <w:t>“</w:t>
      </w:r>
      <w:r w:rsidR="000251E4" w:rsidRPr="00E23121">
        <w:t xml:space="preserve"> Zvedla jsem</w:t>
      </w:r>
      <w:r w:rsidR="00345E5C" w:rsidRPr="00E23121">
        <w:t xml:space="preserve"> k</w:t>
      </w:r>
      <w:r w:rsidR="00345E5C">
        <w:t> </w:t>
      </w:r>
      <w:r w:rsidR="000251E4" w:rsidRPr="00E23121">
        <w:t xml:space="preserve">ní pohled, pohlédla jsem jí zpříma do očí. </w:t>
      </w:r>
      <w:r w:rsidRPr="00E23121">
        <w:t>„</w:t>
      </w:r>
      <w:r w:rsidR="000251E4" w:rsidRPr="00E23121">
        <w:t>Ale neříkejte, prosím vás, že je to romantické, neříkejte to.</w:t>
      </w:r>
      <w:r w:rsidRPr="00E23121">
        <w:t>“</w:t>
      </w:r>
    </w:p>
    <w:p w:rsidR="00D34DB7" w:rsidRPr="00E23121" w:rsidRDefault="00D34DB7" w:rsidP="00E23121">
      <w:pPr>
        <w:pStyle w:val="Text"/>
      </w:pPr>
      <w:r w:rsidRPr="00E23121">
        <w:t>„</w:t>
      </w:r>
      <w:r w:rsidR="000251E4" w:rsidRPr="00E23121">
        <w:t>Neřeknu,</w:t>
      </w:r>
      <w:r w:rsidRPr="00E23121">
        <w:t>“</w:t>
      </w:r>
      <w:r w:rsidR="000251E4" w:rsidRPr="00E23121">
        <w:t xml:space="preserve"> odpověděla,</w:t>
      </w:r>
      <w:r w:rsidR="00345E5C" w:rsidRPr="00E23121">
        <w:t xml:space="preserve"> a</w:t>
      </w:r>
      <w:r w:rsidR="00345E5C">
        <w:t> </w:t>
      </w:r>
      <w:r w:rsidR="000251E4" w:rsidRPr="00E23121">
        <w:t>ruka, kterou předtím uvolnila, mi pevně sevřela dlaň.</w:t>
      </w:r>
    </w:p>
    <w:p w:rsidR="00D34DB7" w:rsidRPr="00E23121" w:rsidRDefault="00D34DB7" w:rsidP="00E23121">
      <w:pPr>
        <w:pStyle w:val="Text"/>
      </w:pPr>
      <w:r w:rsidRPr="00E23121">
        <w:t>„</w:t>
      </w:r>
      <w:r w:rsidR="000251E4" w:rsidRPr="00E23121">
        <w:t>Letos budeme mít třinácté výročí svatby. Nikdy to nebylo romantické.</w:t>
      </w:r>
      <w:r w:rsidRPr="00E23121">
        <w:t>“</w:t>
      </w:r>
      <w:r w:rsidR="000251E4" w:rsidRPr="00E23121">
        <w:t xml:space="preserve"> Odvrátila jsem pohled, zadívala jsem se oknem ven do zahrady, na růže pozdního léta,</w:t>
      </w:r>
      <w:r w:rsidR="00345E5C" w:rsidRPr="00E23121">
        <w:t xml:space="preserve"> z</w:t>
      </w:r>
      <w:r w:rsidR="00345E5C">
        <w:t> </w:t>
      </w:r>
      <w:r w:rsidR="000251E4" w:rsidRPr="00E23121">
        <w:t xml:space="preserve">nichž opadávaly okvětní plátky. </w:t>
      </w:r>
      <w:r w:rsidR="00345E5C">
        <w:t>„</w:t>
      </w:r>
      <w:r w:rsidR="00345E5C" w:rsidRPr="00E23121">
        <w:t>A</w:t>
      </w:r>
      <w:r w:rsidR="00345E5C">
        <w:t> </w:t>
      </w:r>
      <w:r w:rsidR="000251E4" w:rsidRPr="00E23121">
        <w:t>teď nevím, co bude, protože jsem zamilovaná do někoho</w:t>
      </w:r>
      <w:r w:rsidR="00A858B4">
        <w:t xml:space="preserve"> jiné</w:t>
      </w:r>
      <w:r w:rsidR="000251E4" w:rsidRPr="00E23121">
        <w:t>ho.</w:t>
      </w:r>
      <w:r w:rsidRPr="00E23121">
        <w:t>“</w:t>
      </w:r>
    </w:p>
    <w:p w:rsidR="00D34DB7" w:rsidRPr="00E23121" w:rsidRDefault="000251E4" w:rsidP="00CF0064">
      <w:pPr>
        <w:pStyle w:val="Nadpis1"/>
        <w:jc w:val="center"/>
      </w:pPr>
      <w:r w:rsidRPr="00E23121">
        <w:t>KAPITOLA 4</w:t>
      </w:r>
    </w:p>
    <w:p w:rsidR="00D34DB7" w:rsidRPr="00E23121" w:rsidRDefault="00D34DB7" w:rsidP="00E23121">
      <w:pPr>
        <w:pStyle w:val="Text"/>
      </w:pPr>
    </w:p>
    <w:p w:rsidR="00D34DB7" w:rsidRPr="00E23121" w:rsidRDefault="00D34DB7" w:rsidP="00E23121">
      <w:pPr>
        <w:pStyle w:val="Text"/>
      </w:pPr>
    </w:p>
    <w:p w:rsidR="00D34DB7" w:rsidRPr="00E23121" w:rsidRDefault="00AB5E3F" w:rsidP="00E23121">
      <w:pPr>
        <w:pStyle w:val="Text"/>
      </w:pPr>
      <w:r>
        <w:t>Venkovský život připadá městský</w:t>
      </w:r>
      <w:r w:rsidR="000251E4" w:rsidRPr="00E23121">
        <w:t>m lidem podivný</w:t>
      </w:r>
      <w:r w:rsidR="00345E5C" w:rsidRPr="00E23121">
        <w:t xml:space="preserve"> a</w:t>
      </w:r>
      <w:r w:rsidR="00345E5C">
        <w:t> </w:t>
      </w:r>
      <w:r w:rsidR="000251E4" w:rsidRPr="00E23121">
        <w:t>nikdo ho skutečně nepozná, dokud tak nežije. Nikdy jsem nežila jinak, ale mluvila jsem</w:t>
      </w:r>
      <w:r w:rsidR="00345E5C" w:rsidRPr="00E23121">
        <w:t xml:space="preserve"> s</w:t>
      </w:r>
      <w:r w:rsidR="00345E5C">
        <w:t> </w:t>
      </w:r>
      <w:r w:rsidR="000251E4" w:rsidRPr="00E23121">
        <w:t>dosti lidmi</w:t>
      </w:r>
      <w:r w:rsidR="00345E5C" w:rsidRPr="00E23121">
        <w:t xml:space="preserve"> a</w:t>
      </w:r>
      <w:r w:rsidR="00345E5C">
        <w:t> </w:t>
      </w:r>
      <w:r w:rsidR="000251E4" w:rsidRPr="00E23121">
        <w:t>přečetla dost knih, abych věděla, že ve městě se žije jinak. My,</w:t>
      </w:r>
      <w:r w:rsidR="00007686" w:rsidRPr="00E23121">
        <w:t xml:space="preserve"> lidé</w:t>
      </w:r>
      <w:r w:rsidR="00345E5C" w:rsidRPr="00E23121">
        <w:t xml:space="preserve"> </w:t>
      </w:r>
      <w:r w:rsidR="00345E5C">
        <w:t>v </w:t>
      </w:r>
      <w:r w:rsidR="00557DDA">
        <w:t>mí</w:t>
      </w:r>
      <w:r w:rsidR="000251E4" w:rsidRPr="00E23121">
        <w:t>stě jako je Tharby, jsme jako jedna velká rodina. Může nás být třeba čtyři sta, ale každý každého zná</w:t>
      </w:r>
      <w:r w:rsidR="00345E5C" w:rsidRPr="00E23121">
        <w:t xml:space="preserve"> a</w:t>
      </w:r>
      <w:r w:rsidR="00345E5C">
        <w:t> </w:t>
      </w:r>
      <w:r w:rsidR="000251E4" w:rsidRPr="00E23121">
        <w:t xml:space="preserve">všichni si </w:t>
      </w:r>
      <w:r>
        <w:t>ří</w:t>
      </w:r>
      <w:r w:rsidR="00895A00">
        <w:t>ka</w:t>
      </w:r>
      <w:r>
        <w:t>jí křestní</w:t>
      </w:r>
      <w:r w:rsidR="000251E4" w:rsidRPr="00E23121">
        <w:t xml:space="preserve">m jménem. Chodili jste </w:t>
      </w:r>
      <w:r>
        <w:t>do školy se všemi svými vrstevní</w:t>
      </w:r>
      <w:r w:rsidR="000251E4" w:rsidRPr="00E23121">
        <w:t>ky,</w:t>
      </w:r>
      <w:r w:rsidR="00345E5C" w:rsidRPr="00E23121">
        <w:t xml:space="preserve"> a</w:t>
      </w:r>
      <w:r w:rsidR="00345E5C">
        <w:t> </w:t>
      </w:r>
      <w:r w:rsidR="000251E4" w:rsidRPr="00E23121">
        <w:t>vaši rodiče zase se svými</w:t>
      </w:r>
      <w:r w:rsidR="00345E5C" w:rsidRPr="00E23121">
        <w:t xml:space="preserve"> a</w:t>
      </w:r>
      <w:r w:rsidR="00345E5C">
        <w:t> </w:t>
      </w:r>
      <w:r w:rsidR="000251E4" w:rsidRPr="00E23121">
        <w:t>vaši prarodiče ta</w:t>
      </w:r>
      <w:r w:rsidR="00CC5AD8" w:rsidRPr="00E23121">
        <w:t>ké</w:t>
      </w:r>
      <w:r w:rsidR="00557DDA">
        <w:t xml:space="preserve"> se svými. Vzali</w:t>
      </w:r>
      <w:r w:rsidR="008F0D4B">
        <w:t xml:space="preserve"> jste si chlapce od</w:t>
      </w:r>
      <w:r w:rsidR="000251E4" w:rsidRPr="00E23121">
        <w:t>vedle, jak to pojmenovala Stella</w:t>
      </w:r>
      <w:r w:rsidR="008F0D4B">
        <w:t>. Vezměte si příkladně naši máti</w:t>
      </w:r>
      <w:r w:rsidR="000251E4" w:rsidRPr="00E23121">
        <w:t>. Nevypadá to zrovna venkovsky mít tři manžely</w:t>
      </w:r>
      <w:r w:rsidR="00345E5C" w:rsidRPr="00E23121">
        <w:t xml:space="preserve"> a</w:t>
      </w:r>
      <w:r w:rsidR="00345E5C">
        <w:t> </w:t>
      </w:r>
      <w:r w:rsidR="000251E4" w:rsidRPr="00E23121">
        <w:t>přítele, který</w:t>
      </w:r>
      <w:r w:rsidR="00345E5C" w:rsidRPr="00E23121">
        <w:t xml:space="preserve"> u</w:t>
      </w:r>
      <w:r w:rsidR="00345E5C">
        <w:t> </w:t>
      </w:r>
      <w:r w:rsidR="000251E4" w:rsidRPr="00E23121">
        <w:t>ní bydlí, ale náš táta</w:t>
      </w:r>
      <w:r w:rsidR="00345E5C" w:rsidRPr="00E23121">
        <w:t xml:space="preserve"> a</w:t>
      </w:r>
      <w:r w:rsidR="00345E5C">
        <w:t> </w:t>
      </w:r>
      <w:r w:rsidR="000251E4" w:rsidRPr="00E23121">
        <w:t>ten, co přišel po něm, byli oba</w:t>
      </w:r>
      <w:r w:rsidR="00345E5C" w:rsidRPr="00E23121">
        <w:t xml:space="preserve"> z</w:t>
      </w:r>
      <w:r w:rsidR="00345E5C">
        <w:t> </w:t>
      </w:r>
      <w:r w:rsidR="000251E4" w:rsidRPr="00E23121">
        <w:t>Tharby</w:t>
      </w:r>
      <w:r w:rsidR="00345E5C" w:rsidRPr="00E23121">
        <w:t xml:space="preserve"> a</w:t>
      </w:r>
      <w:r w:rsidR="00345E5C">
        <w:t> </w:t>
      </w:r>
      <w:r w:rsidR="000251E4" w:rsidRPr="00E23121">
        <w:t>Len, ten přítel, má ma</w:t>
      </w:r>
      <w:r w:rsidR="00CC5AD8" w:rsidRPr="00E23121">
        <w:t>lé</w:t>
      </w:r>
      <w:r w:rsidR="000251E4" w:rsidRPr="00E23121">
        <w:t xml:space="preserve"> hospodářství</w:t>
      </w:r>
      <w:r w:rsidR="00345E5C" w:rsidRPr="00E23121">
        <w:t xml:space="preserve"> v</w:t>
      </w:r>
      <w:r w:rsidR="00345E5C">
        <w:t> </w:t>
      </w:r>
      <w:r w:rsidR="000251E4" w:rsidRPr="00E23121">
        <w:t>Tharby Heath. Její třetí manžel byl jediný přespolní</w:t>
      </w:r>
      <w:r w:rsidR="00345E5C" w:rsidRPr="00E23121">
        <w:t xml:space="preserve"> a</w:t>
      </w:r>
      <w:r w:rsidR="00345E5C">
        <w:t> </w:t>
      </w:r>
      <w:r w:rsidR="000251E4" w:rsidRPr="00E23121">
        <w:t>pocházel</w:t>
      </w:r>
      <w:r w:rsidR="00345E5C" w:rsidRPr="00E23121">
        <w:t xml:space="preserve"> z</w:t>
      </w:r>
      <w:r w:rsidR="00345E5C">
        <w:t> </w:t>
      </w:r>
      <w:r w:rsidR="000251E4" w:rsidRPr="00E23121">
        <w:t>Eye, což je sotva cizí země.</w:t>
      </w:r>
    </w:p>
    <w:p w:rsidR="00D34DB7" w:rsidRPr="00E23121" w:rsidRDefault="000251E4" w:rsidP="00E23121">
      <w:pPr>
        <w:pStyle w:val="Text"/>
      </w:pPr>
      <w:r w:rsidRPr="00E23121">
        <w:t>Odchází mnohem víc lidí než</w:t>
      </w:r>
      <w:r w:rsidR="00557DDA">
        <w:t xml:space="preserve"> dřív, předně nemohou najít domy</w:t>
      </w:r>
      <w:r w:rsidRPr="00E23121">
        <w:t>, kde</w:t>
      </w:r>
      <w:r w:rsidR="0041594E" w:rsidRPr="00E23121">
        <w:t xml:space="preserve"> by </w:t>
      </w:r>
      <w:r w:rsidR="00AB5E3F">
        <w:t>mohli bydlet,</w:t>
      </w:r>
      <w:r w:rsidR="00345E5C">
        <w:t xml:space="preserve"> a </w:t>
      </w:r>
      <w:r w:rsidR="00AB5E3F">
        <w:t>noví</w:t>
      </w:r>
      <w:r w:rsidRPr="00E23121">
        <w:t xml:space="preserve"> nepřicházejí.</w:t>
      </w:r>
      <w:r w:rsidR="00345E5C" w:rsidRPr="00E23121">
        <w:t xml:space="preserve"> V</w:t>
      </w:r>
      <w:r w:rsidR="00345E5C">
        <w:t> </w:t>
      </w:r>
      <w:r w:rsidRPr="00E23121">
        <w:t xml:space="preserve">každém případě ne </w:t>
      </w:r>
      <w:r w:rsidRPr="00E23121">
        <w:lastRenderedPageBreak/>
        <w:t>našeho druhu. Někteří se sem stěhují na odpočinek, ale žijí si pro sebe. Na dojíždění do Londýna to není daleko</w:t>
      </w:r>
      <w:r w:rsidR="00345E5C" w:rsidRPr="00E23121">
        <w:t xml:space="preserve"> a</w:t>
      </w:r>
      <w:r w:rsidR="00345E5C">
        <w:t> </w:t>
      </w:r>
      <w:r w:rsidRPr="00E23121">
        <w:t>je pravda, že někteří budou dojíždět odkudkoli kamkoli, ale není jich mnoho,</w:t>
      </w:r>
      <w:r w:rsidR="00345E5C" w:rsidRPr="00E23121">
        <w:t xml:space="preserve"> a</w:t>
      </w:r>
      <w:r w:rsidR="00345E5C">
        <w:t> </w:t>
      </w:r>
      <w:r w:rsidRPr="00E23121">
        <w:t>na víkend sem jezdí jenom dvě party lidí. Dokonce</w:t>
      </w:r>
      <w:r w:rsidR="00345E5C" w:rsidRPr="00E23121">
        <w:t xml:space="preserve"> i</w:t>
      </w:r>
      <w:r w:rsidR="00345E5C">
        <w:t> </w:t>
      </w:r>
      <w:r w:rsidRPr="00E23121">
        <w:t>dnes se panu Thornovi ze zámečku</w:t>
      </w:r>
      <w:r w:rsidR="00757E73">
        <w:t xml:space="preserve"> říká majorátní pán</w:t>
      </w:r>
      <w:r w:rsidR="00345E5C">
        <w:t xml:space="preserve"> a </w:t>
      </w:r>
      <w:r w:rsidR="00757E73">
        <w:t>ne vždycky</w:t>
      </w:r>
      <w:r w:rsidRPr="00E23121">
        <w:t xml:space="preserve"> ironicky.</w:t>
      </w:r>
    </w:p>
    <w:p w:rsidR="00D34DB7" w:rsidRPr="00E23121" w:rsidRDefault="00895A00" w:rsidP="00E23121">
      <w:pPr>
        <w:pStyle w:val="Text"/>
      </w:pPr>
      <w:r>
        <w:t>Ří</w:t>
      </w:r>
      <w:r w:rsidR="000251E4" w:rsidRPr="00E23121">
        <w:t>kala jsem, že jsme jedna rodina, ale nesmíte zapomínat, že na to</w:t>
      </w:r>
      <w:r w:rsidR="00DD6D35">
        <w:t>mhle světě začíná většina potíží</w:t>
      </w:r>
      <w:r w:rsidR="00345E5C" w:rsidRPr="00E23121">
        <w:t xml:space="preserve"> v</w:t>
      </w:r>
      <w:r w:rsidR="00345E5C">
        <w:t> </w:t>
      </w:r>
      <w:r w:rsidR="000251E4" w:rsidRPr="00E23121">
        <w:t xml:space="preserve">rodinách. Ne že bychom spolu všichni dobře vycházeli, to zdaleka </w:t>
      </w:r>
      <w:r w:rsidR="00112CAC">
        <w:t>ne, ale počí</w:t>
      </w:r>
      <w:r w:rsidR="000251E4" w:rsidRPr="00E23121">
        <w:t>tám, že proti nepříteli bychom se všichni semkli. Tohle se ovšem tvrdilo</w:t>
      </w:r>
      <w:r w:rsidR="00345E5C" w:rsidRPr="00E23121">
        <w:t xml:space="preserve"> v</w:t>
      </w:r>
      <w:r w:rsidR="00345E5C">
        <w:t> </w:t>
      </w:r>
      <w:r w:rsidR="000251E4" w:rsidRPr="00E23121">
        <w:t>Bosně,</w:t>
      </w:r>
      <w:r w:rsidR="00345E5C" w:rsidRPr="00E23121">
        <w:t xml:space="preserve"> a</w:t>
      </w:r>
      <w:r w:rsidR="00345E5C">
        <w:t> </w:t>
      </w:r>
      <w:r w:rsidR="000251E4" w:rsidRPr="00E23121">
        <w:t>podívejte, jak to tam dopadlo. Tak nebo tak, znám</w:t>
      </w:r>
      <w:r w:rsidR="00D34DB7" w:rsidRPr="00E23121">
        <w:t>e s</w:t>
      </w:r>
      <w:r w:rsidR="000251E4" w:rsidRPr="00E23121">
        <w:t>e navzájem</w:t>
      </w:r>
      <w:r w:rsidR="00345E5C" w:rsidRPr="00E23121">
        <w:t xml:space="preserve"> v</w:t>
      </w:r>
      <w:r w:rsidR="00345E5C">
        <w:t> </w:t>
      </w:r>
      <w:r w:rsidR="000251E4" w:rsidRPr="00E23121">
        <w:t>dobrém</w:t>
      </w:r>
      <w:r w:rsidR="00345E5C" w:rsidRPr="00E23121">
        <w:t xml:space="preserve"> i</w:t>
      </w:r>
      <w:r w:rsidR="00345E5C">
        <w:t> </w:t>
      </w:r>
      <w:r w:rsidR="000251E4" w:rsidRPr="00E23121">
        <w:t>zlém lép</w:t>
      </w:r>
      <w:r w:rsidR="00112CAC">
        <w:t>e, než známe kohokoli jiného. Ví</w:t>
      </w:r>
      <w:r w:rsidR="000251E4" w:rsidRPr="00E23121">
        <w:t>me, čí je kdo matka, kdo má kterou neteř, nebo kdo je čí švagr.</w:t>
      </w:r>
      <w:r w:rsidR="00345E5C" w:rsidRPr="00E23121">
        <w:t xml:space="preserve"> V</w:t>
      </w:r>
      <w:r w:rsidR="00345E5C">
        <w:t> </w:t>
      </w:r>
      <w:r w:rsidR="000251E4" w:rsidRPr="00E23121">
        <w:t>těchhle věcech se nikdy nespleteme.</w:t>
      </w:r>
      <w:r w:rsidR="00345E5C" w:rsidRPr="00E23121">
        <w:t xml:space="preserve"> A</w:t>
      </w:r>
      <w:r w:rsidR="00345E5C">
        <w:t> </w:t>
      </w:r>
      <w:r w:rsidR="000251E4" w:rsidRPr="00E23121">
        <w:t>co je důležitější, je nám spolu dobře. Když jdete ve vesnici na nějakou zábavu, kde se hraje country, na takové jsem poznala Neda, víte přesně, kdo tam bude, nemusíte se stydět tak, jako byste se styděli, kdybyste šli někam</w:t>
      </w:r>
      <w:r w:rsidR="00345E5C" w:rsidRPr="00E23121">
        <w:t xml:space="preserve"> v</w:t>
      </w:r>
      <w:r w:rsidR="00345E5C">
        <w:t> </w:t>
      </w:r>
      <w:r w:rsidR="000251E4" w:rsidRPr="00E23121">
        <w:t>Bury nebo Thetfordu, doma potkáte sta</w:t>
      </w:r>
      <w:r w:rsidR="00CC5AD8" w:rsidRPr="00E23121">
        <w:t>ré</w:t>
      </w:r>
      <w:r w:rsidR="00DD6D35">
        <w:t xml:space="preserve"> známé</w:t>
      </w:r>
      <w:r w:rsidR="000251E4" w:rsidRPr="00E23121">
        <w:t xml:space="preserve"> tváře</w:t>
      </w:r>
      <w:r w:rsidR="00345E5C" w:rsidRPr="00E23121">
        <w:t xml:space="preserve"> a</w:t>
      </w:r>
      <w:r w:rsidR="00345E5C">
        <w:t> </w:t>
      </w:r>
      <w:r w:rsidR="00DD6D35">
        <w:t>stejné</w:t>
      </w:r>
      <w:r w:rsidR="000251E4" w:rsidRPr="00E23121">
        <w:t xml:space="preserve"> li</w:t>
      </w:r>
      <w:r w:rsidR="00112CAC">
        <w:t>di,</w:t>
      </w:r>
      <w:r w:rsidR="00345E5C">
        <w:t xml:space="preserve"> s </w:t>
      </w:r>
      <w:r w:rsidR="00112CAC">
        <w:t>kterými jste seděli ve tří</w:t>
      </w:r>
      <w:r w:rsidR="000251E4" w:rsidRPr="00E23121">
        <w:t>dě,</w:t>
      </w:r>
      <w:r w:rsidR="0041594E" w:rsidRPr="00E23121">
        <w:t xml:space="preserve"> když</w:t>
      </w:r>
      <w:r w:rsidR="000251E4" w:rsidRPr="00E23121">
        <w:t xml:space="preserve"> vám bylo pět.</w:t>
      </w:r>
    </w:p>
    <w:p w:rsidR="00D34DB7" w:rsidRPr="00E23121" w:rsidRDefault="000251E4" w:rsidP="00E23121">
      <w:pPr>
        <w:pStyle w:val="Text"/>
        <w:jc w:val="left"/>
      </w:pPr>
      <w:r w:rsidRPr="00E23121">
        <w:t>Až na to, že tehdy tam přišli Ned</w:t>
      </w:r>
      <w:r w:rsidR="00345E5C" w:rsidRPr="00E23121">
        <w:t xml:space="preserve"> a</w:t>
      </w:r>
      <w:r w:rsidR="00345E5C">
        <w:t> </w:t>
      </w:r>
      <w:r w:rsidRPr="00E23121">
        <w:t>Jane.</w:t>
      </w:r>
    </w:p>
    <w:p w:rsidR="00D34DB7" w:rsidRPr="00E23121" w:rsidRDefault="000251E4" w:rsidP="00E23121">
      <w:pPr>
        <w:pStyle w:val="Text"/>
      </w:pPr>
      <w:r w:rsidRPr="00E23121">
        <w:t>Pořádalo se to kvůli sbírce na něco, pravděpodobně na kostelní zvony. Nechápu, jak může stát sto tisíc liber roztavit nějaké sta</w:t>
      </w:r>
      <w:r w:rsidR="00CC5AD8" w:rsidRPr="00E23121">
        <w:t>ré</w:t>
      </w:r>
      <w:r w:rsidRPr="00E23121">
        <w:t xml:space="preserve"> zvony</w:t>
      </w:r>
      <w:r w:rsidR="00345E5C" w:rsidRPr="00E23121">
        <w:t xml:space="preserve"> a</w:t>
      </w:r>
      <w:r w:rsidR="00345E5C">
        <w:t> </w:t>
      </w:r>
      <w:r w:rsidRPr="00E23121">
        <w:t>znovu je ulít</w:t>
      </w:r>
      <w:r w:rsidR="00345E5C" w:rsidRPr="00E23121">
        <w:t xml:space="preserve"> a</w:t>
      </w:r>
      <w:r w:rsidR="00345E5C">
        <w:t> </w:t>
      </w:r>
      <w:r w:rsidRPr="00E23121">
        <w:t>pověsit zase do zvonice, ale tohle nám tvrdí. Takže neustále pořádáme hudební večery</w:t>
      </w:r>
      <w:r w:rsidR="00345E5C" w:rsidRPr="00E23121">
        <w:t xml:space="preserve"> a</w:t>
      </w:r>
      <w:r w:rsidR="00345E5C">
        <w:t> </w:t>
      </w:r>
      <w:r w:rsidRPr="00E23121">
        <w:t>tancovačky</w:t>
      </w:r>
      <w:r w:rsidR="00345E5C" w:rsidRPr="00E23121">
        <w:t xml:space="preserve"> a</w:t>
      </w:r>
      <w:r w:rsidR="00345E5C">
        <w:t> </w:t>
      </w:r>
      <w:r w:rsidRPr="00E23121">
        <w:t>bingo</w:t>
      </w:r>
      <w:r w:rsidR="00345E5C" w:rsidRPr="00E23121">
        <w:t xml:space="preserve"> a</w:t>
      </w:r>
      <w:r w:rsidR="00345E5C">
        <w:t> </w:t>
      </w:r>
      <w:r w:rsidRPr="00E23121">
        <w:t>prodeje</w:t>
      </w:r>
      <w:r w:rsidR="00345E5C" w:rsidRPr="00E23121">
        <w:t xml:space="preserve"> z</w:t>
      </w:r>
      <w:r w:rsidR="00345E5C">
        <w:t> </w:t>
      </w:r>
      <w:r w:rsidRPr="00E23121">
        <w:t>auta, abychom nasbírali peníze na zvony. Byla sobota</w:t>
      </w:r>
      <w:r w:rsidR="00345E5C" w:rsidRPr="00E23121">
        <w:t xml:space="preserve"> a</w:t>
      </w:r>
      <w:r w:rsidR="00345E5C">
        <w:t> </w:t>
      </w:r>
      <w:r w:rsidRPr="00E23121">
        <w:t>Mike byl doma. Přišli jsme tam trochu dř</w:t>
      </w:r>
      <w:r w:rsidR="00DD6D35">
        <w:t>ív, Mike chodí všude dřív, patří</w:t>
      </w:r>
      <w:r w:rsidR="00345E5C" w:rsidRPr="00E23121">
        <w:t xml:space="preserve"> k</w:t>
      </w:r>
      <w:r w:rsidR="00345E5C">
        <w:t> </w:t>
      </w:r>
      <w:r w:rsidRPr="00E23121">
        <w:t>těm umanutě dochvilným lidem. Vzal si oblek, ale já se odmítla vyparádit. To je přece bláznovství brát si šaty na vesnickou zábavu. Kdybych měla kovbojské boty</w:t>
      </w:r>
      <w:r w:rsidR="00345E5C" w:rsidRPr="00E23121">
        <w:t xml:space="preserve"> a</w:t>
      </w:r>
      <w:r w:rsidR="00345E5C">
        <w:t> </w:t>
      </w:r>
      <w:r w:rsidRPr="00E23121">
        <w:t>sako</w:t>
      </w:r>
      <w:r w:rsidR="00345E5C" w:rsidRPr="00E23121">
        <w:t xml:space="preserve"> s</w:t>
      </w:r>
      <w:r w:rsidR="00345E5C">
        <w:t> </w:t>
      </w:r>
      <w:r w:rsidRPr="00E23121">
        <w:t xml:space="preserve">třásněmi, vzala bych </w:t>
      </w:r>
      <w:r w:rsidR="0084338D" w:rsidRPr="00E23121">
        <w:t>si je</w:t>
      </w:r>
      <w:r w:rsidRPr="00E23121">
        <w:t>, ale neměla jsem, tak jsem se rozhodla pro slušné levisky</w:t>
      </w:r>
      <w:r w:rsidR="00345E5C" w:rsidRPr="00E23121">
        <w:t xml:space="preserve"> a</w:t>
      </w:r>
      <w:r w:rsidR="00345E5C">
        <w:t> </w:t>
      </w:r>
      <w:r w:rsidRPr="00E23121">
        <w:t>kostkovanou košili.</w:t>
      </w:r>
    </w:p>
    <w:p w:rsidR="00D34DB7" w:rsidRPr="00E23121" w:rsidRDefault="000251E4" w:rsidP="00E23121">
      <w:pPr>
        <w:pStyle w:val="Text"/>
      </w:pPr>
      <w:r w:rsidRPr="00E23121">
        <w:t>Byli tam moje sestra Janis</w:t>
      </w:r>
      <w:r w:rsidR="00345E5C" w:rsidRPr="00E23121">
        <w:t xml:space="preserve"> a</w:t>
      </w:r>
      <w:r w:rsidR="00345E5C">
        <w:t> </w:t>
      </w:r>
      <w:r w:rsidRPr="00E23121">
        <w:t>bratr Nick se svojí přítelkyní Tanyou. Máti přenechala starost</w:t>
      </w:r>
      <w:r w:rsidR="00345E5C" w:rsidRPr="00E23121">
        <w:t xml:space="preserve"> o</w:t>
      </w:r>
      <w:r w:rsidR="00345E5C">
        <w:t> </w:t>
      </w:r>
      <w:r w:rsidRPr="00E23121">
        <w:t>hospodu</w:t>
      </w:r>
      <w:r w:rsidR="00345E5C" w:rsidRPr="00E23121">
        <w:t xml:space="preserve"> U</w:t>
      </w:r>
      <w:r w:rsidR="00345E5C">
        <w:t> </w:t>
      </w:r>
      <w:r w:rsidR="00DD6D35">
        <w:t>Dvanácté legie Shirley Fosterové</w:t>
      </w:r>
      <w:r w:rsidR="00345E5C" w:rsidRPr="00E23121">
        <w:t xml:space="preserve"> a</w:t>
      </w:r>
      <w:r w:rsidR="00345E5C">
        <w:t> </w:t>
      </w:r>
      <w:r w:rsidRPr="00E23121">
        <w:t>tady se starala</w:t>
      </w:r>
      <w:r w:rsidR="00345E5C" w:rsidRPr="00E23121">
        <w:t xml:space="preserve"> o</w:t>
      </w:r>
      <w:r w:rsidR="00345E5C">
        <w:t> </w:t>
      </w:r>
      <w:r w:rsidRPr="00E23121">
        <w:t>pití. Vypadala tak trochu, jako by přišla rovnou</w:t>
      </w:r>
      <w:r w:rsidR="00345E5C" w:rsidRPr="00E23121">
        <w:t xml:space="preserve"> z</w:t>
      </w:r>
      <w:r w:rsidR="00345E5C">
        <w:t> </w:t>
      </w:r>
      <w:r w:rsidRPr="00E23121">
        <w:t>Nashville, to tedy ano, máti</w:t>
      </w:r>
      <w:r w:rsidR="00345E5C" w:rsidRPr="00E23121">
        <w:t xml:space="preserve"> v</w:t>
      </w:r>
      <w:r w:rsidR="00345E5C">
        <w:t> </w:t>
      </w:r>
      <w:r w:rsidRPr="00E23121">
        <w:t>minisukni, koženém saku</w:t>
      </w:r>
      <w:r w:rsidR="00345E5C" w:rsidRPr="00E23121">
        <w:t xml:space="preserve"> a</w:t>
      </w:r>
      <w:r w:rsidR="00345E5C">
        <w:t> </w:t>
      </w:r>
      <w:r w:rsidR="00345E5C" w:rsidRPr="00E23121">
        <w:t>v</w:t>
      </w:r>
      <w:r w:rsidR="00345E5C">
        <w:t> </w:t>
      </w:r>
      <w:r w:rsidRPr="00E23121">
        <w:t>širáku. Janis jí předtím řekla, aby přestala nosit minisukně,</w:t>
      </w:r>
      <w:r w:rsidR="00345E5C" w:rsidRPr="00E23121">
        <w:t xml:space="preserve"> v</w:t>
      </w:r>
      <w:r w:rsidR="00345E5C">
        <w:t> </w:t>
      </w:r>
      <w:r w:rsidR="008F0D4B">
        <w:t>její</w:t>
      </w:r>
      <w:r w:rsidRPr="00E23121">
        <w:t>m věku to byl vrchol,</w:t>
      </w:r>
      <w:r w:rsidR="00345E5C" w:rsidRPr="00E23121">
        <w:t xml:space="preserve"> a</w:t>
      </w:r>
      <w:r w:rsidR="00345E5C">
        <w:t> </w:t>
      </w:r>
      <w:r w:rsidRPr="00E23121">
        <w:t xml:space="preserve">když maminka namítla, že je jí teprve </w:t>
      </w:r>
      <w:r w:rsidRPr="00E23121">
        <w:lastRenderedPageBreak/>
        <w:t>třiapadesát</w:t>
      </w:r>
      <w:r w:rsidR="00345E5C" w:rsidRPr="00E23121">
        <w:t xml:space="preserve"> a</w:t>
      </w:r>
      <w:r w:rsidR="00345E5C">
        <w:t> </w:t>
      </w:r>
      <w:r w:rsidRPr="00E23121">
        <w:t>její nohy jsou</w:t>
      </w:r>
      <w:r w:rsidR="00345E5C" w:rsidRPr="00E23121">
        <w:t xml:space="preserve"> o</w:t>
      </w:r>
      <w:r w:rsidR="00345E5C">
        <w:t> </w:t>
      </w:r>
      <w:r w:rsidR="008F0D4B">
        <w:t>třicet let mladší</w:t>
      </w:r>
      <w:r w:rsidRPr="00E23121">
        <w:t xml:space="preserve">, Janis řekla: </w:t>
      </w:r>
      <w:r w:rsidR="00D34DB7" w:rsidRPr="00E23121">
        <w:t>„</w:t>
      </w:r>
      <w:r w:rsidRPr="00E23121">
        <w:t>Nejde</w:t>
      </w:r>
      <w:r w:rsidR="00345E5C" w:rsidRPr="00E23121">
        <w:t xml:space="preserve"> o</w:t>
      </w:r>
      <w:r w:rsidR="00345E5C">
        <w:t> </w:t>
      </w:r>
      <w:r w:rsidRPr="00E23121">
        <w:t>tvoje nohy, ale</w:t>
      </w:r>
      <w:r w:rsidR="00345E5C" w:rsidRPr="00E23121">
        <w:t xml:space="preserve"> o</w:t>
      </w:r>
      <w:r w:rsidR="00345E5C">
        <w:t> </w:t>
      </w:r>
      <w:r w:rsidRPr="00E23121">
        <w:t>tvůj obličej,</w:t>
      </w:r>
      <w:r w:rsidR="00D34DB7" w:rsidRPr="00E23121">
        <w:t>“</w:t>
      </w:r>
      <w:r w:rsidRPr="00E23121">
        <w:t xml:space="preserve"> což byla neomalenost, ale máti si</w:t>
      </w:r>
      <w:r w:rsidR="00345E5C" w:rsidRPr="00E23121">
        <w:t xml:space="preserve"> z</w:t>
      </w:r>
      <w:r w:rsidR="00345E5C">
        <w:t> </w:t>
      </w:r>
      <w:r w:rsidRPr="00E23121">
        <w:t>toho zřejmě nic nedělala</w:t>
      </w:r>
      <w:r w:rsidR="00345E5C" w:rsidRPr="00E23121">
        <w:t xml:space="preserve"> a</w:t>
      </w:r>
      <w:r w:rsidR="00345E5C">
        <w:t> </w:t>
      </w:r>
      <w:r w:rsidRPr="00E23121">
        <w:t>nosila krátké sukně dál. Byla tady spousta Mikeových příbuzných</w:t>
      </w:r>
      <w:r w:rsidR="00345E5C" w:rsidRPr="00E23121">
        <w:t xml:space="preserve"> a</w:t>
      </w:r>
      <w:r w:rsidR="00345E5C">
        <w:t> </w:t>
      </w:r>
      <w:r w:rsidRPr="00E23121">
        <w:t>Philippa, která je mojí nejlepší přítelkyní</w:t>
      </w:r>
      <w:r w:rsidR="008F0D4B">
        <w:t xml:space="preserve"> od chvíle, kdy nás obě na jedné</w:t>
      </w:r>
      <w:r w:rsidRPr="00E23121">
        <w:t xml:space="preserve"> mši vikář biřmoval. Dokonce</w:t>
      </w:r>
      <w:r w:rsidR="00345E5C" w:rsidRPr="00E23121">
        <w:t xml:space="preserve"> i</w:t>
      </w:r>
      <w:r w:rsidR="00345E5C">
        <w:t> </w:t>
      </w:r>
      <w:r w:rsidRPr="00E23121">
        <w:t>táta se ukázal se svojí přítelkyní Suzanne, která je mladší než já. Byli tam všichni, včetně Thornových</w:t>
      </w:r>
      <w:r w:rsidR="00345E5C" w:rsidRPr="00E23121">
        <w:t xml:space="preserve"> a</w:t>
      </w:r>
      <w:r w:rsidR="00345E5C">
        <w:t> </w:t>
      </w:r>
      <w:r w:rsidR="008F0D4B">
        <w:t>jedné</w:t>
      </w:r>
      <w:r w:rsidR="00DD6D35">
        <w:t xml:space="preserve"> paní</w:t>
      </w:r>
      <w:r w:rsidRPr="00E23121">
        <w:t>, co se sem přistěhovala na penzi, které se říká lady Cojávím.</w:t>
      </w:r>
      <w:r w:rsidR="00345E5C" w:rsidRPr="00E23121">
        <w:t xml:space="preserve"> A</w:t>
      </w:r>
      <w:r w:rsidR="00345E5C">
        <w:t> </w:t>
      </w:r>
      <w:r w:rsidRPr="00E23121">
        <w:t>taky všichni, co dojíždějí,</w:t>
      </w:r>
      <w:r w:rsidR="00345E5C" w:rsidRPr="00E23121">
        <w:t xml:space="preserve"> a</w:t>
      </w:r>
      <w:r w:rsidR="00345E5C">
        <w:t> </w:t>
      </w:r>
      <w:r w:rsidRPr="00E23121">
        <w:t>rekreanti, co si koupili mlýn. Drž</w:t>
      </w:r>
      <w:r w:rsidR="00112CAC">
        <w:t>í se samozřejmě spolu. Jako vždycky</w:t>
      </w:r>
      <w:r w:rsidRPr="00E23121">
        <w:t>. Pan Thorn si zavolal Mikea</w:t>
      </w:r>
      <w:r w:rsidR="00345E5C" w:rsidRPr="00E23121">
        <w:t xml:space="preserve"> a</w:t>
      </w:r>
      <w:r w:rsidR="00345E5C">
        <w:t> </w:t>
      </w:r>
      <w:r w:rsidRPr="00E23121">
        <w:t>přiměl ho,</w:t>
      </w:r>
      <w:r w:rsidR="007760C2" w:rsidRPr="00E23121">
        <w:t xml:space="preserve"> aby </w:t>
      </w:r>
      <w:r w:rsidRPr="00E23121">
        <w:t>srazil dva stoly dohromady</w:t>
      </w:r>
      <w:r w:rsidR="00345E5C" w:rsidRPr="00E23121">
        <w:t xml:space="preserve"> a</w:t>
      </w:r>
      <w:r w:rsidR="00345E5C">
        <w:t> </w:t>
      </w:r>
      <w:r w:rsidRPr="00E23121">
        <w:t>přisunul židle, aby se jich všech devět mohlo sesednout. Zavolal si ho, jako by to byl sluha,</w:t>
      </w:r>
      <w:r w:rsidR="00345E5C" w:rsidRPr="00E23121">
        <w:t xml:space="preserve"> a</w:t>
      </w:r>
      <w:r w:rsidR="00345E5C">
        <w:t> </w:t>
      </w:r>
      <w:r w:rsidRPr="00E23121">
        <w:t>potom mu an</w:t>
      </w:r>
      <w:r w:rsidR="00D34DB7" w:rsidRPr="00E23121">
        <w:t>i n</w:t>
      </w:r>
      <w:r w:rsidRPr="00E23121">
        <w:t>epoděkoval. Měla bych už být na takovéhle věci zvyklá, zažívám je po celý život, ale pořád mi to</w:t>
      </w:r>
      <w:r w:rsidR="00E652BE">
        <w:t xml:space="preserve"> není </w:t>
      </w:r>
      <w:r w:rsidRPr="00E23121">
        <w:t>jedno,</w:t>
      </w:r>
      <w:r w:rsidR="00345E5C" w:rsidRPr="00E23121">
        <w:t xml:space="preserve"> a</w:t>
      </w:r>
      <w:r w:rsidR="00345E5C">
        <w:t> </w:t>
      </w:r>
      <w:r w:rsidRPr="00E23121">
        <w:t>kdy</w:t>
      </w:r>
      <w:r w:rsidR="00112CAC">
        <w:t>by si zavolal mě, moc se mi líbí</w:t>
      </w:r>
      <w:r w:rsidRPr="00E23121">
        <w:t xml:space="preserve"> předsta</w:t>
      </w:r>
      <w:r w:rsidR="00112CAC">
        <w:t>va, že bych měla tu odvahu mu ří</w:t>
      </w:r>
      <w:r w:rsidRPr="00E23121">
        <w:t>ct, udělejte si to sám. Ale možná bych mu pokorně vyhověla, stejně jako Mike.</w:t>
      </w:r>
    </w:p>
    <w:p w:rsidR="00D34DB7" w:rsidRPr="00E23121" w:rsidRDefault="00112CAC" w:rsidP="00E23121">
      <w:pPr>
        <w:pStyle w:val="Text"/>
      </w:pPr>
      <w:r>
        <w:t>Když přišli další</w:t>
      </w:r>
      <w:r w:rsidR="000251E4" w:rsidRPr="00E23121">
        <w:t xml:space="preserve"> rekreanti, čekala jsem, že si to namíří rovnou</w:t>
      </w:r>
      <w:r w:rsidR="00345E5C" w:rsidRPr="00E23121">
        <w:t xml:space="preserve"> k</w:t>
      </w:r>
      <w:r w:rsidR="00345E5C">
        <w:t> </w:t>
      </w:r>
      <w:r w:rsidR="000251E4" w:rsidRPr="00E23121">
        <w:t>těm stolům. Předtím jsem je nikdy neviděla, znali je jen málokteří</w:t>
      </w:r>
      <w:r w:rsidR="00345E5C" w:rsidRPr="00E23121">
        <w:t xml:space="preserve"> z</w:t>
      </w:r>
      <w:r w:rsidR="00345E5C">
        <w:t> </w:t>
      </w:r>
      <w:r w:rsidR="000251E4" w:rsidRPr="00E23121">
        <w:t>nás,</w:t>
      </w:r>
      <w:r w:rsidR="00345E5C" w:rsidRPr="00E23121">
        <w:t xml:space="preserve"> a</w:t>
      </w:r>
      <w:r w:rsidR="00345E5C">
        <w:t> </w:t>
      </w:r>
      <w:r w:rsidR="000251E4" w:rsidRPr="00E23121">
        <w:t>tak js</w:t>
      </w:r>
      <w:r>
        <w:t>me na ně všichni civěli, někteří</w:t>
      </w:r>
      <w:r w:rsidR="000251E4" w:rsidRPr="00E23121">
        <w:t xml:space="preserve"> nepokrytě, jiní trochu taktněji. Žena byla vysoká</w:t>
      </w:r>
      <w:r w:rsidR="00345E5C" w:rsidRPr="00E23121">
        <w:t xml:space="preserve"> a</w:t>
      </w:r>
      <w:r w:rsidR="00345E5C">
        <w:t> </w:t>
      </w:r>
      <w:r w:rsidR="000251E4" w:rsidRPr="00E23121">
        <w:t>hubená, tak p</w:t>
      </w:r>
      <w:r>
        <w:t>ě</w:t>
      </w:r>
      <w:r w:rsidR="00D34DB7" w:rsidRPr="00E23121">
        <w:t>t</w:t>
      </w:r>
      <w:r>
        <w:t>atř</w:t>
      </w:r>
      <w:r w:rsidR="000251E4" w:rsidRPr="00E23121">
        <w:t>icetiletá, měla úzký špičatý obličej, takový ten liščí,</w:t>
      </w:r>
      <w:r w:rsidR="00345E5C" w:rsidRPr="00E23121">
        <w:t xml:space="preserve"> a</w:t>
      </w:r>
      <w:r w:rsidR="00345E5C">
        <w:t> </w:t>
      </w:r>
      <w:r w:rsidR="000251E4" w:rsidRPr="00E23121">
        <w:t>hřív</w:t>
      </w:r>
      <w:r>
        <w:t>u světle ryšavých vlasů. Chci ří</w:t>
      </w:r>
      <w:r w:rsidR="000251E4" w:rsidRPr="00E23121">
        <w:t>ct narezle žlutých, ne zrzavých nebo červených jako mrkev ani kaštanových.</w:t>
      </w:r>
      <w:r w:rsidR="008F0D4B">
        <w:t xml:space="preserve"> N</w:t>
      </w:r>
      <w:r w:rsidR="009658FD">
        <w:t>ebyl</w:t>
      </w:r>
      <w:r w:rsidR="000251E4" w:rsidRPr="00E23121">
        <w:t>a hezká</w:t>
      </w:r>
      <w:r w:rsidR="00345E5C" w:rsidRPr="00E23121">
        <w:t xml:space="preserve"> a</w:t>
      </w:r>
      <w:r w:rsidR="00345E5C">
        <w:t> </w:t>
      </w:r>
      <w:r w:rsidR="000251E4" w:rsidRPr="00E23121">
        <w:t>byla oblečená velice obyčejně</w:t>
      </w:r>
      <w:r w:rsidR="00345E5C" w:rsidRPr="00E23121">
        <w:t xml:space="preserve"> v</w:t>
      </w:r>
      <w:r w:rsidR="00345E5C">
        <w:t> </w:t>
      </w:r>
      <w:r w:rsidR="000251E4" w:rsidRPr="00E23121">
        <w:t>černých plátěných kalhotách</w:t>
      </w:r>
      <w:r w:rsidR="00345E5C" w:rsidRPr="00E23121">
        <w:t xml:space="preserve"> a</w:t>
      </w:r>
      <w:r w:rsidR="00345E5C">
        <w:t> </w:t>
      </w:r>
      <w:r w:rsidR="000251E4" w:rsidRPr="00E23121">
        <w:t>saku</w:t>
      </w:r>
      <w:r w:rsidR="00345E5C" w:rsidRPr="00E23121">
        <w:t xml:space="preserve"> a</w:t>
      </w:r>
      <w:r w:rsidR="00345E5C">
        <w:t> </w:t>
      </w:r>
      <w:r w:rsidR="000251E4" w:rsidRPr="00E23121">
        <w:t xml:space="preserve">bílém tričku, ale </w:t>
      </w:r>
      <w:r>
        <w:t>jednoznačně byla nejelegantnější</w:t>
      </w:r>
      <w:r w:rsidR="000251E4" w:rsidRPr="00E23121">
        <w:t xml:space="preserve"> ženou</w:t>
      </w:r>
      <w:r w:rsidR="00345E5C" w:rsidRPr="00E23121">
        <w:t xml:space="preserve"> v</w:t>
      </w:r>
      <w:r w:rsidR="00345E5C">
        <w:t> </w:t>
      </w:r>
      <w:r w:rsidR="000251E4" w:rsidRPr="00E23121">
        <w:t>místnosti. Ten muž byl Ned.</w:t>
      </w:r>
    </w:p>
    <w:p w:rsidR="00D34DB7" w:rsidRPr="00E23121" w:rsidRDefault="000251E4" w:rsidP="00E23121">
      <w:pPr>
        <w:pStyle w:val="Text"/>
      </w:pPr>
      <w:r w:rsidRPr="00E23121">
        <w:t>Když je pan Thorn uviděl, zvedl se,</w:t>
      </w:r>
      <w:r w:rsidR="00345E5C">
        <w:t xml:space="preserve"> a </w:t>
      </w:r>
      <w:r w:rsidR="00112CAC">
        <w:t>stejně tak pár</w:t>
      </w:r>
      <w:r w:rsidR="00345E5C">
        <w:t xml:space="preserve"> z </w:t>
      </w:r>
      <w:r w:rsidR="00112CAC">
        <w:t>mlýna. Nesly</w:t>
      </w:r>
      <w:r w:rsidRPr="00E23121">
        <w:t>šela jsem,</w:t>
      </w:r>
      <w:r w:rsidR="00345E5C" w:rsidRPr="00E23121">
        <w:t xml:space="preserve"> o</w:t>
      </w:r>
      <w:r w:rsidR="00345E5C">
        <w:t> </w:t>
      </w:r>
      <w:r w:rsidRPr="00E23121">
        <w:t>čem se mluví, zřejmě se navz</w:t>
      </w:r>
      <w:r w:rsidR="00112CAC">
        <w:t>ájem představovali</w:t>
      </w:r>
      <w:r w:rsidR="00345E5C">
        <w:t xml:space="preserve"> a </w:t>
      </w:r>
      <w:r w:rsidR="00112CAC">
        <w:t>zvali další</w:t>
      </w:r>
      <w:r w:rsidRPr="00E23121">
        <w:t xml:space="preserve"> lidi ke</w:t>
      </w:r>
      <w:r w:rsidR="00A858B4">
        <w:t xml:space="preserve"> své</w:t>
      </w:r>
      <w:r w:rsidRPr="00E23121">
        <w:t>mu stolu, ale neuspěli. Dlouho, dlouho potom jsem se Neda zeptala, jak se</w:t>
      </w:r>
      <w:r w:rsidR="00345E5C" w:rsidRPr="00E23121">
        <w:t xml:space="preserve"> z</w:t>
      </w:r>
      <w:r w:rsidR="00345E5C">
        <w:t> </w:t>
      </w:r>
      <w:r w:rsidRPr="00E23121">
        <w:t>toho vyvlékl, že nemusel zůstat sedět</w:t>
      </w:r>
      <w:r w:rsidR="00345E5C" w:rsidRPr="00E23121">
        <w:t xml:space="preserve"> s</w:t>
      </w:r>
      <w:r w:rsidR="00345E5C">
        <w:t> </w:t>
      </w:r>
      <w:r w:rsidRPr="00E23121">
        <w:t>Thornem</w:t>
      </w:r>
      <w:r w:rsidR="00345E5C" w:rsidRPr="00E23121">
        <w:t xml:space="preserve"> a</w:t>
      </w:r>
      <w:r w:rsidR="00345E5C">
        <w:t> </w:t>
      </w:r>
      <w:r w:rsidRPr="00E23121">
        <w:t>ostatními. Odpověděl mi, že jim řekl pravdu, což vyvolalo rozruch. Jejich dceři nebylo dobře, nechali ji doma</w:t>
      </w:r>
      <w:r w:rsidR="00345E5C" w:rsidRPr="00E23121">
        <w:t xml:space="preserve"> v</w:t>
      </w:r>
      <w:r w:rsidR="00345E5C">
        <w:t> </w:t>
      </w:r>
      <w:r w:rsidRPr="00E23121">
        <w:t>posteli</w:t>
      </w:r>
      <w:r w:rsidR="00345E5C" w:rsidRPr="00E23121">
        <w:t xml:space="preserve"> s</w:t>
      </w:r>
      <w:r w:rsidR="00345E5C">
        <w:t> </w:t>
      </w:r>
      <w:r w:rsidR="00000AEF">
        <w:t>paní</w:t>
      </w:r>
      <w:r w:rsidRPr="00E23121">
        <w:t xml:space="preserve"> na hlídání</w:t>
      </w:r>
      <w:r w:rsidR="00345E5C" w:rsidRPr="00E23121">
        <w:t xml:space="preserve"> a</w:t>
      </w:r>
      <w:r w:rsidR="00345E5C">
        <w:t> </w:t>
      </w:r>
      <w:r w:rsidR="008F0D4B">
        <w:t>při tom pomyšlení</w:t>
      </w:r>
      <w:r w:rsidRPr="00E23121">
        <w:t xml:space="preserve"> by neměl chvilku klidu, kdyby se na ni během večera nešel několikrát podívat. Což byla pravda, nebo aspoň částečně</w:t>
      </w:r>
      <w:r w:rsidR="00D34DB7" w:rsidRPr="00E23121">
        <w:t>…</w:t>
      </w:r>
    </w:p>
    <w:p w:rsidR="00D34DB7" w:rsidRPr="00E23121" w:rsidRDefault="00D34DB7" w:rsidP="00E23121">
      <w:pPr>
        <w:pStyle w:val="Text"/>
      </w:pPr>
      <w:r w:rsidRPr="00E23121">
        <w:lastRenderedPageBreak/>
        <w:t>„</w:t>
      </w:r>
      <w:r w:rsidR="000251E4" w:rsidRPr="00E23121">
        <w:t>Loni jsem dělal pořad</w:t>
      </w:r>
      <w:r w:rsidR="00345E5C" w:rsidRPr="00E23121">
        <w:t xml:space="preserve"> o</w:t>
      </w:r>
      <w:r w:rsidR="00345E5C">
        <w:t> </w:t>
      </w:r>
      <w:r w:rsidR="000251E4" w:rsidRPr="00E23121">
        <w:t>lidech jako je James Thorn,</w:t>
      </w:r>
      <w:r w:rsidRPr="00E23121">
        <w:t>“</w:t>
      </w:r>
      <w:r w:rsidR="000251E4" w:rsidRPr="00E23121">
        <w:t xml:space="preserve"> řekl mi mnohem později. </w:t>
      </w:r>
      <w:r w:rsidRPr="00E23121">
        <w:t>„</w:t>
      </w:r>
      <w:r w:rsidR="000251E4" w:rsidRPr="00E23121">
        <w:t xml:space="preserve">Tématem byly zbytky venkovské šlechty. Nazvali jsme to </w:t>
      </w:r>
      <w:r w:rsidR="000251E4" w:rsidRPr="00E23121">
        <w:rPr>
          <w:i/>
        </w:rPr>
        <w:t>Bohatý na svém hradě.</w:t>
      </w:r>
      <w:r w:rsidRPr="00E23121">
        <w:rPr>
          <w:i/>
        </w:rPr>
        <w:t>“</w:t>
      </w:r>
    </w:p>
    <w:p w:rsidR="00D34DB7" w:rsidRPr="00E23121" w:rsidRDefault="00D34DB7" w:rsidP="00E23121">
      <w:pPr>
        <w:pStyle w:val="Text"/>
      </w:pPr>
      <w:r w:rsidRPr="00E23121">
        <w:t>„</w:t>
      </w:r>
      <w:r w:rsidR="008F0D4B">
        <w:t>Podle té</w:t>
      </w:r>
      <w:r w:rsidR="000251E4" w:rsidRPr="00E23121">
        <w:t xml:space="preserve"> písně,</w:t>
      </w:r>
      <w:r w:rsidRPr="00E23121">
        <w:t>“</w:t>
      </w:r>
      <w:r w:rsidR="000251E4" w:rsidRPr="00E23121">
        <w:t xml:space="preserve"> řekla jsem. Jsem pyšná, když dokážu</w:t>
      </w:r>
      <w:r w:rsidR="00345E5C" w:rsidRPr="00E23121">
        <w:t xml:space="preserve"> s</w:t>
      </w:r>
      <w:r w:rsidR="00345E5C">
        <w:t> </w:t>
      </w:r>
      <w:r w:rsidR="000251E4" w:rsidRPr="00E23121">
        <w:t xml:space="preserve">Nedem udržet krok. </w:t>
      </w:r>
      <w:r w:rsidRPr="00E23121">
        <w:t>„</w:t>
      </w:r>
      <w:r w:rsidR="000251E4" w:rsidRPr="00E23121">
        <w:t>Jak to začíná</w:t>
      </w:r>
      <w:r w:rsidR="00984E1B">
        <w:t xml:space="preserve"> ‚</w:t>
      </w:r>
      <w:r w:rsidRPr="00E23121">
        <w:t>V</w:t>
      </w:r>
      <w:r w:rsidR="00000AEF">
        <w:t>šechno krásné</w:t>
      </w:r>
      <w:r w:rsidR="00345E5C" w:rsidRPr="00E23121">
        <w:t xml:space="preserve"> a</w:t>
      </w:r>
      <w:r w:rsidR="00345E5C">
        <w:t> </w:t>
      </w:r>
      <w:r w:rsidR="000251E4" w:rsidRPr="00E23121">
        <w:t>veselé</w:t>
      </w:r>
      <w:r w:rsidRPr="00E23121">
        <w:t>‘</w:t>
      </w:r>
      <w:r w:rsidR="000251E4" w:rsidRPr="00E23121">
        <w:t>.</w:t>
      </w:r>
      <w:r w:rsidRPr="00E23121">
        <w:t>“</w:t>
      </w:r>
    </w:p>
    <w:p w:rsidR="00D34DB7" w:rsidRPr="00E23121" w:rsidRDefault="00D34DB7" w:rsidP="00E23121">
      <w:pPr>
        <w:pStyle w:val="Text"/>
      </w:pPr>
      <w:r w:rsidRPr="00E23121">
        <w:t>„</w:t>
      </w:r>
      <w:r w:rsidR="000251E4" w:rsidRPr="00E23121">
        <w:t>Říkal jsem si, ž</w:t>
      </w:r>
      <w:r w:rsidR="00F42C72">
        <w:t>e to pro mě nebude zvlášť krásné</w:t>
      </w:r>
      <w:r w:rsidR="00345E5C" w:rsidRPr="00E23121">
        <w:t xml:space="preserve"> a</w:t>
      </w:r>
      <w:r w:rsidR="00345E5C">
        <w:t> </w:t>
      </w:r>
      <w:r w:rsidR="000251E4" w:rsidRPr="00E23121">
        <w:t>veselé, jestli si Thorn vzpomene, kdo jsem.</w:t>
      </w:r>
      <w:r w:rsidRPr="00E23121">
        <w:t>“</w:t>
      </w:r>
    </w:p>
    <w:p w:rsidR="00D34DB7" w:rsidRPr="00E23121" w:rsidRDefault="000251E4" w:rsidP="00E23121">
      <w:pPr>
        <w:pStyle w:val="Text"/>
      </w:pPr>
      <w:r w:rsidRPr="00E23121">
        <w:t>Tohle se stalo</w:t>
      </w:r>
      <w:r w:rsidR="00345E5C" w:rsidRPr="00E23121">
        <w:t xml:space="preserve"> v</w:t>
      </w:r>
      <w:r w:rsidR="00345E5C">
        <w:t> </w:t>
      </w:r>
      <w:r w:rsidRPr="00E23121">
        <w:t>květnu</w:t>
      </w:r>
      <w:r w:rsidR="00345E5C" w:rsidRPr="00E23121">
        <w:t xml:space="preserve"> a</w:t>
      </w:r>
      <w:r w:rsidR="00345E5C">
        <w:t> </w:t>
      </w:r>
      <w:r w:rsidRPr="00E23121">
        <w:t>ten večer</w:t>
      </w:r>
      <w:r w:rsidR="00345E5C" w:rsidRPr="00E23121">
        <w:t xml:space="preserve"> s</w:t>
      </w:r>
      <w:r w:rsidR="00345E5C">
        <w:t> </w:t>
      </w:r>
      <w:r w:rsidRPr="00E23121">
        <w:t>country hudbou byl</w:t>
      </w:r>
      <w:r w:rsidR="00345E5C" w:rsidRPr="00E23121">
        <w:t xml:space="preserve"> v</w:t>
      </w:r>
      <w:r w:rsidR="00345E5C">
        <w:t> </w:t>
      </w:r>
      <w:r w:rsidRPr="00E23121">
        <w:t>únoru. Bylo by směšné tvrdit, že jsem se do Neda zamilovala, hned jak jsem ho uviděla</w:t>
      </w:r>
      <w:r w:rsidR="008F0D4B">
        <w:t>. To děláte, jenom když si myslí</w:t>
      </w:r>
      <w:r w:rsidRPr="00E23121">
        <w:t>te, že láska je jít</w:t>
      </w:r>
      <w:r w:rsidR="00345E5C" w:rsidRPr="00E23121">
        <w:t xml:space="preserve"> s</w:t>
      </w:r>
      <w:r w:rsidR="00345E5C">
        <w:t> </w:t>
      </w:r>
      <w:r w:rsidRPr="00E23121">
        <w:t>někým do postele. Přesto jsem ale na Neda okamžitě zareagovala,</w:t>
      </w:r>
      <w:r w:rsidR="0041594E" w:rsidRPr="00E23121">
        <w:t xml:space="preserve"> když jsem</w:t>
      </w:r>
      <w:r w:rsidRPr="00E23121">
        <w:t xml:space="preserve"> ho prvně uviděla.</w:t>
      </w:r>
      <w:r w:rsidR="008F0D4B">
        <w:t xml:space="preserve"> Pomyslela jsem si, jaké to musí</w:t>
      </w:r>
      <w:r w:rsidRPr="00E23121">
        <w:t xml:space="preserve"> být žít</w:t>
      </w:r>
      <w:r w:rsidR="00345E5C" w:rsidRPr="00E23121">
        <w:t xml:space="preserve"> s</w:t>
      </w:r>
      <w:r w:rsidR="00345E5C">
        <w:t> </w:t>
      </w:r>
      <w:r w:rsidRPr="00E23121">
        <w:t>někým takovým, vidět jeho obličej na polštáři, když se ráno vzbudíte, vědět, že vám patří.</w:t>
      </w:r>
    </w:p>
    <w:p w:rsidR="00D34DB7" w:rsidRPr="00E23121" w:rsidRDefault="000251E4" w:rsidP="00757E73">
      <w:pPr>
        <w:pStyle w:val="Text"/>
      </w:pPr>
      <w:r w:rsidRPr="00E23121">
        <w:t>Nu, začal mi patřit. Tedy svým způsobem. Pokud vůbec člověk může někomu patřit.</w:t>
      </w:r>
      <w:r w:rsidR="00345E5C" w:rsidRPr="00E23121">
        <w:t xml:space="preserve"> O</w:t>
      </w:r>
      <w:r w:rsidR="00345E5C">
        <w:t> </w:t>
      </w:r>
      <w:r w:rsidRPr="00E23121">
        <w:t>měsíc později jsem byla po uši zamilovaná, ale tehdy ještě ne. Tehdy ne. Jako všichni ostatní</w:t>
      </w:r>
      <w:r w:rsidR="00345E5C" w:rsidRPr="00E23121">
        <w:t xml:space="preserve"> z</w:t>
      </w:r>
      <w:r w:rsidR="00345E5C">
        <w:t> </w:t>
      </w:r>
      <w:r w:rsidRPr="00E23121">
        <w:t>vesnice jsem otočila hlavu, abych se na Neda</w:t>
      </w:r>
      <w:r w:rsidR="00345E5C" w:rsidRPr="00E23121">
        <w:t xml:space="preserve"> a</w:t>
      </w:r>
      <w:r w:rsidR="00345E5C">
        <w:t> </w:t>
      </w:r>
      <w:r w:rsidRPr="00E23121">
        <w:t>Jane podívala, abych viděla, co udělají.</w:t>
      </w:r>
      <w:r w:rsidR="00345E5C" w:rsidRPr="00E23121">
        <w:t xml:space="preserve"> A</w:t>
      </w:r>
      <w:r w:rsidR="00345E5C">
        <w:t> </w:t>
      </w:r>
      <w:r w:rsidRPr="00E23121">
        <w:t>udělali to, že</w:t>
      </w:r>
      <w:r w:rsidR="00345E5C" w:rsidRPr="00E23121">
        <w:t xml:space="preserve"> k</w:t>
      </w:r>
      <w:r w:rsidR="00345E5C">
        <w:t> </w:t>
      </w:r>
      <w:r w:rsidRPr="00E23121">
        <w:t>nám vykročili.</w:t>
      </w:r>
    </w:p>
    <w:p w:rsidR="00D34DB7" w:rsidRPr="00E23121" w:rsidRDefault="000251E4" w:rsidP="00E23121">
      <w:pPr>
        <w:pStyle w:val="Text"/>
      </w:pPr>
      <w:r w:rsidRPr="00E23121">
        <w:t>Potom, mnohem, mnohem později mi Ned řekl, že</w:t>
      </w:r>
      <w:r w:rsidR="00345E5C" w:rsidRPr="00E23121">
        <w:t xml:space="preserve"> s</w:t>
      </w:r>
      <w:r w:rsidR="00345E5C">
        <w:t> </w:t>
      </w:r>
      <w:r w:rsidRPr="00E23121">
        <w:t xml:space="preserve">Jane </w:t>
      </w:r>
      <w:r w:rsidR="00554992" w:rsidRPr="00E23121">
        <w:t>mají ve zvyku přistoupit na večírcí</w:t>
      </w:r>
      <w:r w:rsidRPr="00E23121">
        <w:t>ch</w:t>
      </w:r>
      <w:r w:rsidR="00345E5C" w:rsidRPr="00E23121">
        <w:t xml:space="preserve"> k</w:t>
      </w:r>
      <w:r w:rsidR="00345E5C">
        <w:t> </w:t>
      </w:r>
      <w:r w:rsidRPr="00E23121">
        <w:t>lidem</w:t>
      </w:r>
      <w:r w:rsidR="00345E5C" w:rsidRPr="00E23121">
        <w:t xml:space="preserve"> a</w:t>
      </w:r>
      <w:r w:rsidR="00345E5C">
        <w:t> </w:t>
      </w:r>
      <w:r w:rsidRPr="00E23121">
        <w:t>představit se. Byli ta</w:t>
      </w:r>
      <w:r w:rsidR="002D3C18">
        <w:t>k navyklí. Při jejich zaměstnání</w:t>
      </w:r>
      <w:r w:rsidR="00345E5C">
        <w:t> </w:t>
      </w:r>
      <w:r w:rsidR="00345E5C" w:rsidRPr="00E23121">
        <w:t>–</w:t>
      </w:r>
      <w:r w:rsidR="00345E5C">
        <w:t> </w:t>
      </w:r>
      <w:r w:rsidRPr="00E23121">
        <w:t>ona má na starosti obsaz</w:t>
      </w:r>
      <w:r w:rsidR="008F0D4B">
        <w:t>ení</w:t>
      </w:r>
      <w:r w:rsidRPr="00E23121">
        <w:t xml:space="preserve"> rolí</w:t>
      </w:r>
      <w:r w:rsidR="00345E5C">
        <w:t> </w:t>
      </w:r>
      <w:r w:rsidR="00345E5C" w:rsidRPr="00E23121">
        <w:t>–</w:t>
      </w:r>
      <w:r w:rsidR="00345E5C">
        <w:t> </w:t>
      </w:r>
      <w:r w:rsidRPr="00E23121">
        <w:t>se neustále setkávají</w:t>
      </w:r>
      <w:r w:rsidR="00345E5C" w:rsidRPr="00E23121">
        <w:t xml:space="preserve"> s</w:t>
      </w:r>
      <w:r w:rsidR="00345E5C">
        <w:t> </w:t>
      </w:r>
      <w:r w:rsidRPr="00E23121">
        <w:t>novými lidmi. Nemůžou si dovolit čekat, až j</w:t>
      </w:r>
      <w:r w:rsidR="00554992" w:rsidRPr="00E23121">
        <w:t>e někdo představí, nemůžou mlčky</w:t>
      </w:r>
      <w:r w:rsidRPr="00E23121">
        <w:t xml:space="preserve"> postávat (jako bychom to udělali já</w:t>
      </w:r>
      <w:r w:rsidR="00345E5C" w:rsidRPr="00E23121">
        <w:t xml:space="preserve"> s</w:t>
      </w:r>
      <w:r w:rsidR="00345E5C">
        <w:t> </w:t>
      </w:r>
      <w:r w:rsidRPr="00E23121">
        <w:t>Mikem)</w:t>
      </w:r>
      <w:r w:rsidR="00345E5C" w:rsidRPr="00E23121">
        <w:t xml:space="preserve"> a</w:t>
      </w:r>
      <w:r w:rsidR="00345E5C">
        <w:t> </w:t>
      </w:r>
      <w:r w:rsidRPr="00E23121">
        <w:t>čekat, až se nad nimi někdo smiluje. Řekl, že mě uviděl,</w:t>
      </w:r>
      <w:r w:rsidR="00345E5C" w:rsidRPr="00E23121">
        <w:t xml:space="preserve"> a</w:t>
      </w:r>
      <w:r w:rsidR="00345E5C">
        <w:t> </w:t>
      </w:r>
      <w:r w:rsidR="00D34DB7" w:rsidRPr="00E23121">
        <w:t>„</w:t>
      </w:r>
      <w:r w:rsidR="00554992" w:rsidRPr="00E23121">
        <w:t>zalíbilo se mu, co vidí</w:t>
      </w:r>
      <w:r w:rsidR="00D34DB7" w:rsidRPr="00E23121">
        <w:t>“</w:t>
      </w:r>
      <w:r w:rsidRPr="00E23121">
        <w:t>, tak tohle jsou přesně jeho slova,</w:t>
      </w:r>
      <w:r w:rsidR="00345E5C" w:rsidRPr="00E23121">
        <w:t xml:space="preserve"> a</w:t>
      </w:r>
      <w:r w:rsidR="00345E5C">
        <w:t> </w:t>
      </w:r>
      <w:r w:rsidRPr="00E23121">
        <w:t>ostatní, tedy Philippa</w:t>
      </w:r>
      <w:r w:rsidR="00345E5C" w:rsidRPr="00E23121">
        <w:t xml:space="preserve"> s</w:t>
      </w:r>
      <w:r w:rsidR="00345E5C">
        <w:t> </w:t>
      </w:r>
      <w:r w:rsidRPr="00E23121">
        <w:t>manželem St</w:t>
      </w:r>
      <w:r w:rsidR="00554992" w:rsidRPr="00E23121">
        <w:t>e</w:t>
      </w:r>
      <w:r w:rsidR="00D34DB7" w:rsidRPr="00E23121">
        <w:t>v</w:t>
      </w:r>
      <w:r w:rsidRPr="00E23121">
        <w:t>em</w:t>
      </w:r>
      <w:r w:rsidR="00345E5C" w:rsidRPr="00E23121">
        <w:t xml:space="preserve"> a</w:t>
      </w:r>
      <w:r w:rsidR="00345E5C">
        <w:t> </w:t>
      </w:r>
      <w:r w:rsidRPr="00E23121">
        <w:t>Janis</w:t>
      </w:r>
      <w:r w:rsidR="00345E5C" w:rsidRPr="00E23121">
        <w:t xml:space="preserve"> a</w:t>
      </w:r>
      <w:r w:rsidR="00345E5C">
        <w:t> </w:t>
      </w:r>
      <w:r w:rsidRPr="00E23121">
        <w:t>manželem Petrem, se mu zamlouvali</w:t>
      </w:r>
      <w:r w:rsidR="00345E5C" w:rsidRPr="00E23121">
        <w:t xml:space="preserve"> a</w:t>
      </w:r>
      <w:r w:rsidR="00345E5C">
        <w:t> </w:t>
      </w:r>
      <w:r w:rsidRPr="00E23121">
        <w:t>byli tak</w:t>
      </w:r>
      <w:r w:rsidR="00345E5C" w:rsidRPr="00E23121">
        <w:t xml:space="preserve"> v</w:t>
      </w:r>
      <w:r w:rsidR="00345E5C">
        <w:t> </w:t>
      </w:r>
      <w:r w:rsidRPr="00E23121">
        <w:t>jeho věku. Vůbec ho nenapadlo, že n</w:t>
      </w:r>
      <w:r w:rsidR="00554992" w:rsidRPr="00E23121">
        <w:t>epatříme do jeho společenské tří</w:t>
      </w:r>
      <w:r w:rsidRPr="00E23121">
        <w:t>dy,</w:t>
      </w:r>
      <w:r w:rsidR="00345E5C" w:rsidRPr="00E23121">
        <w:t xml:space="preserve"> a</w:t>
      </w:r>
      <w:r w:rsidR="00345E5C">
        <w:t> </w:t>
      </w:r>
      <w:r w:rsidRPr="00E23121">
        <w:t>pokud by ho to napadlo, myslím, že by mu to bylo jedno. Byli jsme lepší možnost než statkář Thorn</w:t>
      </w:r>
      <w:r w:rsidR="00345E5C" w:rsidRPr="00E23121">
        <w:t xml:space="preserve"> a</w:t>
      </w:r>
      <w:r w:rsidR="00345E5C">
        <w:t> </w:t>
      </w:r>
      <w:r w:rsidRPr="00E23121">
        <w:t>ten snobský pár ze mlýna, takže přistoupil</w:t>
      </w:r>
      <w:r w:rsidR="00345E5C" w:rsidRPr="00E23121">
        <w:t xml:space="preserve"> k</w:t>
      </w:r>
      <w:r w:rsidR="00345E5C">
        <w:t> </w:t>
      </w:r>
      <w:r w:rsidRPr="00E23121">
        <w:t>nám</w:t>
      </w:r>
      <w:r w:rsidR="00345E5C" w:rsidRPr="00E23121">
        <w:t xml:space="preserve"> a</w:t>
      </w:r>
      <w:r w:rsidR="00345E5C">
        <w:t> </w:t>
      </w:r>
      <w:r w:rsidRPr="00E23121">
        <w:t>řekl:</w:t>
      </w:r>
    </w:p>
    <w:p w:rsidR="00D34DB7" w:rsidRPr="00E23121" w:rsidRDefault="00CF0064" w:rsidP="00E23121">
      <w:pPr>
        <w:pStyle w:val="Text"/>
      </w:pPr>
      <w:r>
        <w:t>„</w:t>
      </w:r>
      <w:r w:rsidR="000251E4" w:rsidRPr="00E23121">
        <w:t>Ahoj, jsem Ned Saraman</w:t>
      </w:r>
      <w:r w:rsidR="00345E5C" w:rsidRPr="00E23121">
        <w:t xml:space="preserve"> a</w:t>
      </w:r>
      <w:r w:rsidR="00345E5C">
        <w:t> </w:t>
      </w:r>
      <w:r w:rsidR="000251E4" w:rsidRPr="00E23121">
        <w:t>tohle je moje žena Jane Bea</w:t>
      </w:r>
      <w:r w:rsidR="00554992" w:rsidRPr="00E23121">
        <w:t>u</w:t>
      </w:r>
      <w:r w:rsidR="00D34DB7" w:rsidRPr="00E23121">
        <w:t>m</w:t>
      </w:r>
      <w:r w:rsidR="000251E4" w:rsidRPr="00E23121">
        <w:t>ontová.</w:t>
      </w:r>
      <w:r w:rsidR="00D34DB7" w:rsidRPr="00E23121">
        <w:t>“</w:t>
      </w:r>
    </w:p>
    <w:p w:rsidR="00D34DB7" w:rsidRPr="00E23121" w:rsidRDefault="000251E4" w:rsidP="00E23121">
      <w:pPr>
        <w:pStyle w:val="Text"/>
      </w:pPr>
      <w:r w:rsidRPr="00E23121">
        <w:t>Viděla jsem, jak to všichni</w:t>
      </w:r>
      <w:r w:rsidR="00345E5C" w:rsidRPr="00E23121">
        <w:t xml:space="preserve"> v</w:t>
      </w:r>
      <w:r w:rsidR="00345E5C">
        <w:t> </w:t>
      </w:r>
      <w:r w:rsidRPr="00E23121">
        <w:t>duchu zpraco</w:t>
      </w:r>
      <w:r w:rsidR="00554992" w:rsidRPr="00E23121">
        <w:t>vávají, jak rychle uvažuji. Není</w:t>
      </w:r>
      <w:r w:rsidRPr="00E23121">
        <w:t xml:space="preserve"> zrovna obvyklé, a</w:t>
      </w:r>
      <w:r w:rsidR="00554992" w:rsidRPr="00E23121">
        <w:t>by vdané ženy</w:t>
      </w:r>
      <w:r w:rsidR="00345E5C" w:rsidRPr="00E23121">
        <w:t xml:space="preserve"> v</w:t>
      </w:r>
      <w:r w:rsidR="00345E5C">
        <w:t> </w:t>
      </w:r>
      <w:r w:rsidR="00554992" w:rsidRPr="00E23121">
        <w:t>Tharby měly jiné</w:t>
      </w:r>
      <w:r w:rsidRPr="00E23121">
        <w:t xml:space="preserve"> jméno než manžel.</w:t>
      </w:r>
    </w:p>
    <w:p w:rsidR="00D34DB7" w:rsidRPr="00E23121" w:rsidRDefault="00D34DB7" w:rsidP="00E23121">
      <w:pPr>
        <w:pStyle w:val="Text"/>
        <w:jc w:val="left"/>
      </w:pPr>
      <w:r w:rsidRPr="00E23121">
        <w:lastRenderedPageBreak/>
        <w:t>„</w:t>
      </w:r>
      <w:r w:rsidR="000251E4" w:rsidRPr="00E23121">
        <w:t>Pronajali jsme si dům, kde se říká</w:t>
      </w:r>
      <w:r w:rsidR="00345E5C" w:rsidRPr="00E23121">
        <w:t xml:space="preserve"> U</w:t>
      </w:r>
      <w:r w:rsidR="00345E5C">
        <w:t> </w:t>
      </w:r>
      <w:r w:rsidR="000251E4" w:rsidRPr="00E23121">
        <w:t>jeřábu,</w:t>
      </w:r>
      <w:r w:rsidRPr="00E23121">
        <w:t>“</w:t>
      </w:r>
      <w:r w:rsidR="000251E4" w:rsidRPr="00E23121">
        <w:t xml:space="preserve"> řekl.</w:t>
      </w:r>
    </w:p>
    <w:p w:rsidR="00D34DB7" w:rsidRPr="00E23121" w:rsidRDefault="000251E4" w:rsidP="00E23121">
      <w:pPr>
        <w:pStyle w:val="Text"/>
      </w:pPr>
      <w:r w:rsidRPr="00E23121">
        <w:t>Napřáhla jsem ruku jako první. Ch</w:t>
      </w:r>
      <w:r w:rsidR="00554992" w:rsidRPr="00E23121">
        <w:t>těla jsem zjistit, jakou bude mí</w:t>
      </w:r>
      <w:r w:rsidRPr="00E23121">
        <w:t>t na dotek dlaň. Měl pevný stisk</w:t>
      </w:r>
      <w:r w:rsidR="00345E5C">
        <w:t> </w:t>
      </w:r>
      <w:r w:rsidR="00345E5C" w:rsidRPr="00E23121">
        <w:t>–</w:t>
      </w:r>
      <w:r w:rsidR="00345E5C">
        <w:t> </w:t>
      </w:r>
      <w:r w:rsidRPr="00E23121">
        <w:t>pořád má, předpoklád</w:t>
      </w:r>
      <w:r w:rsidR="00554992" w:rsidRPr="00E23121">
        <w:t>ám, přestože jsem si</w:t>
      </w:r>
      <w:r w:rsidR="00345E5C" w:rsidRPr="00E23121">
        <w:t xml:space="preserve"> s</w:t>
      </w:r>
      <w:r w:rsidR="00345E5C">
        <w:t> </w:t>
      </w:r>
      <w:r w:rsidR="002D3C18">
        <w:t>ní</w:t>
      </w:r>
      <w:r w:rsidR="00554992" w:rsidRPr="00E23121">
        <w:t>m nikdy</w:t>
      </w:r>
      <w:r w:rsidRPr="00E23121">
        <w:t xml:space="preserve"> znovu rukou nepotřásla. Nejsem vlastně ostýcha</w:t>
      </w:r>
      <w:r w:rsidR="00554992" w:rsidRPr="00E23121">
        <w:t>vá osoba, ale před ním jsem ostych pocítila. To se, myslí</w:t>
      </w:r>
      <w:r w:rsidRPr="00E23121">
        <w:t>m, ženám stává,</w:t>
      </w:r>
      <w:r w:rsidR="00345E5C" w:rsidRPr="00E23121">
        <w:t xml:space="preserve"> s</w:t>
      </w:r>
      <w:r w:rsidR="00345E5C">
        <w:t> </w:t>
      </w:r>
      <w:r w:rsidRPr="00E23121">
        <w:t>muži, kteří j</w:t>
      </w:r>
      <w:r w:rsidR="00554992" w:rsidRPr="00E23121">
        <w:t>e přitahují. Mike ostýchavý neby</w:t>
      </w:r>
      <w:r w:rsidRPr="00E23121">
        <w:t>l</w:t>
      </w:r>
      <w:r w:rsidR="00345E5C" w:rsidRPr="00E23121">
        <w:t xml:space="preserve"> a</w:t>
      </w:r>
      <w:r w:rsidR="00345E5C">
        <w:t> </w:t>
      </w:r>
      <w:r w:rsidRPr="00E23121">
        <w:t>Steve taký ne. Začali mu radit ohledně domu</w:t>
      </w:r>
      <w:r w:rsidR="00345E5C" w:rsidRPr="00E23121">
        <w:t xml:space="preserve"> U</w:t>
      </w:r>
      <w:r w:rsidR="00345E5C">
        <w:t> </w:t>
      </w:r>
      <w:r w:rsidRPr="00E23121">
        <w:t>jeřábu</w:t>
      </w:r>
      <w:r w:rsidR="00345E5C">
        <w:t> </w:t>
      </w:r>
      <w:r w:rsidR="00345E5C" w:rsidRPr="00E23121">
        <w:t>–</w:t>
      </w:r>
      <w:r w:rsidR="00345E5C">
        <w:t> </w:t>
      </w:r>
      <w:r w:rsidRPr="00E23121">
        <w:t>přestože ani on, ani Jane je</w:t>
      </w:r>
      <w:r w:rsidR="00345E5C" w:rsidRPr="00E23121">
        <w:t xml:space="preserve"> o</w:t>
      </w:r>
      <w:r w:rsidR="00345E5C">
        <w:t> </w:t>
      </w:r>
      <w:r w:rsidRPr="00E23121">
        <w:t>žádnou radu nežádali</w:t>
      </w:r>
      <w:r w:rsidR="00345E5C">
        <w:t> </w:t>
      </w:r>
      <w:r w:rsidR="00345E5C" w:rsidRPr="00E23121">
        <w:t>–</w:t>
      </w:r>
      <w:r w:rsidR="00345E5C">
        <w:t> </w:t>
      </w:r>
      <w:r w:rsidRPr="00E23121">
        <w:t>jak je tam určitě zapotřebí udělat novou elektriku</w:t>
      </w:r>
      <w:r w:rsidR="00345E5C" w:rsidRPr="00E23121">
        <w:t xml:space="preserve"> a</w:t>
      </w:r>
      <w:r w:rsidR="00345E5C">
        <w:t> </w:t>
      </w:r>
      <w:r w:rsidRPr="00E23121">
        <w:t>jak už je to dvacet let, co se překládala střecha, tehdy to dělal Stevův strejda,</w:t>
      </w:r>
      <w:r w:rsidR="00345E5C" w:rsidRPr="00E23121">
        <w:t xml:space="preserve"> a</w:t>
      </w:r>
      <w:r w:rsidR="00345E5C">
        <w:t> </w:t>
      </w:r>
      <w:r w:rsidRPr="00E23121">
        <w:t>jaké nastanou problémy, jestli se to pořádně neodizoluje. Janis se nehodlala nechat odstrčit</w:t>
      </w:r>
      <w:r w:rsidR="00345E5C" w:rsidRPr="00E23121">
        <w:t xml:space="preserve"> a</w:t>
      </w:r>
      <w:r w:rsidR="00345E5C">
        <w:t> </w:t>
      </w:r>
      <w:r w:rsidRPr="00E23121">
        <w:t>zač</w:t>
      </w:r>
      <w:r w:rsidR="008F0D4B">
        <w:t>ala vyjmenovávat lidi</w:t>
      </w:r>
      <w:r w:rsidRPr="00E23121">
        <w:t>, kteří jim budou donášet noviny</w:t>
      </w:r>
      <w:r w:rsidR="00345E5C" w:rsidRPr="00E23121">
        <w:t xml:space="preserve"> a</w:t>
      </w:r>
      <w:r w:rsidR="00345E5C">
        <w:t> </w:t>
      </w:r>
      <w:r w:rsidRPr="00E23121">
        <w:t>obstarají chemické čištění.</w:t>
      </w:r>
    </w:p>
    <w:p w:rsidR="00D34DB7" w:rsidRPr="00E23121" w:rsidRDefault="000251E4" w:rsidP="00E23121">
      <w:pPr>
        <w:pStyle w:val="Text"/>
      </w:pPr>
      <w:r w:rsidRPr="00E23121">
        <w:t xml:space="preserve">Na druhou stranu Philippa mlčela stejně jako já. Poznala jsem, co jí táhne hlavou, to často poznám, myslela na </w:t>
      </w:r>
      <w:r w:rsidR="00554992" w:rsidRPr="00E23121">
        <w:t>totéž, co já, že tohle je poprvé</w:t>
      </w:r>
      <w:r w:rsidRPr="00E23121">
        <w:t>, kam jí paměť sahá, co se takovíhle lidé (p</w:t>
      </w:r>
      <w:r w:rsidR="00976C4B">
        <w:t>odle babičky panstvo) na podobné</w:t>
      </w:r>
      <w:r w:rsidRPr="00E23121">
        <w:t xml:space="preserve"> zábavě vůbec vybavují</w:t>
      </w:r>
      <w:r w:rsidR="00345E5C" w:rsidRPr="00E23121">
        <w:t xml:space="preserve"> s</w:t>
      </w:r>
      <w:r w:rsidR="00345E5C">
        <w:t> </w:t>
      </w:r>
      <w:r w:rsidRPr="00E23121">
        <w:t>lidmi jako jsme my. Úplně poprvé jsme zažili, že se tento typ lidí choval, jako bychom patřili do stejně společenské vrstvy.</w:t>
      </w:r>
    </w:p>
    <w:p w:rsidR="00D34DB7" w:rsidRPr="00E23121" w:rsidRDefault="000251E4" w:rsidP="00E23121">
      <w:pPr>
        <w:pStyle w:val="Text"/>
      </w:pPr>
      <w:r w:rsidRPr="00E23121">
        <w:t>Jakmile nastala</w:t>
      </w:r>
      <w:r w:rsidR="00345E5C" w:rsidRPr="00E23121">
        <w:t xml:space="preserve"> v</w:t>
      </w:r>
      <w:r w:rsidR="00345E5C">
        <w:t> </w:t>
      </w:r>
      <w:r w:rsidRPr="00E23121">
        <w:t>hovoru odmlka, podíval se Ned na naše sklenice</w:t>
      </w:r>
      <w:r w:rsidR="00345E5C" w:rsidRPr="00E23121">
        <w:t xml:space="preserve"> a</w:t>
      </w:r>
      <w:r w:rsidR="00345E5C">
        <w:t> </w:t>
      </w:r>
      <w:r w:rsidRPr="00E23121">
        <w:t>zeptal se, jestl</w:t>
      </w:r>
      <w:r w:rsidR="008F0D4B">
        <w:t>i by nám mohl přinést další pití</w:t>
      </w:r>
      <w:r w:rsidRPr="00E23121">
        <w:t>. Jenom já</w:t>
      </w:r>
      <w:r w:rsidR="00345E5C" w:rsidRPr="00E23121">
        <w:t xml:space="preserve"> a</w:t>
      </w:r>
      <w:r w:rsidR="00345E5C">
        <w:t> </w:t>
      </w:r>
      <w:r w:rsidRPr="00E23121">
        <w:t>Janis jsme něco</w:t>
      </w:r>
      <w:r w:rsidR="00554992" w:rsidRPr="00E23121">
        <w:t xml:space="preserve"> chtěly</w:t>
      </w:r>
      <w:r w:rsidR="00345E5C" w:rsidRPr="00E23121">
        <w:t xml:space="preserve"> a</w:t>
      </w:r>
      <w:r w:rsidR="00345E5C">
        <w:t> </w:t>
      </w:r>
      <w:r w:rsidR="00554992" w:rsidRPr="00E23121">
        <w:t>obě jsme si řekly</w:t>
      </w:r>
      <w:r w:rsidR="00345E5C" w:rsidRPr="00E23121">
        <w:t xml:space="preserve"> o</w:t>
      </w:r>
      <w:r w:rsidR="00345E5C">
        <w:t> </w:t>
      </w:r>
      <w:r w:rsidR="00554992" w:rsidRPr="00E23121">
        <w:t>b</w:t>
      </w:r>
      <w:r w:rsidR="008F0D4B">
        <w:t>í</w:t>
      </w:r>
      <w:r w:rsidR="00CC5AD8" w:rsidRPr="00E23121">
        <w:t>lé</w:t>
      </w:r>
      <w:r w:rsidR="008F0D4B">
        <w:t xml:space="preserve"> ví</w:t>
      </w:r>
      <w:r w:rsidRPr="00E23121">
        <w:t>no.</w:t>
      </w:r>
    </w:p>
    <w:p w:rsidR="00D34DB7" w:rsidRPr="00E23121" w:rsidRDefault="000251E4" w:rsidP="00E23121">
      <w:pPr>
        <w:pStyle w:val="Text"/>
        <w:jc w:val="left"/>
      </w:pPr>
      <w:r w:rsidRPr="00E23121">
        <w:t>Do řeči se vložila vůbec poprvé Jane.</w:t>
      </w:r>
    </w:p>
    <w:p w:rsidR="00D34DB7" w:rsidRPr="00E23121" w:rsidRDefault="00D34DB7" w:rsidP="00E23121">
      <w:pPr>
        <w:pStyle w:val="Text"/>
      </w:pPr>
      <w:r w:rsidRPr="00E23121">
        <w:t>„</w:t>
      </w:r>
      <w:r w:rsidR="00554992" w:rsidRPr="00E23121">
        <w:t>Fajn,</w:t>
      </w:r>
      <w:r w:rsidR="000251E4" w:rsidRPr="00E23121">
        <w:t xml:space="preserve"> drahoušku, běž se podívat,</w:t>
      </w:r>
      <w:r w:rsidR="00345E5C" w:rsidRPr="00E23121">
        <w:t xml:space="preserve"> s</w:t>
      </w:r>
      <w:r w:rsidR="00345E5C">
        <w:t> </w:t>
      </w:r>
      <w:r w:rsidR="000251E4" w:rsidRPr="00E23121">
        <w:t>čím se může vytasit ta zastydlá Dolly Parton.</w:t>
      </w:r>
      <w:r w:rsidRPr="00E23121">
        <w:t>“</w:t>
      </w:r>
    </w:p>
    <w:p w:rsidR="00D34DB7" w:rsidRPr="00E23121" w:rsidRDefault="00976C4B" w:rsidP="00E23121">
      <w:pPr>
        <w:pStyle w:val="Text"/>
      </w:pPr>
      <w:r>
        <w:t>Rozhostilo se trapné</w:t>
      </w:r>
      <w:r w:rsidR="000251E4" w:rsidRPr="00E23121">
        <w:t xml:space="preserve"> ticho. Hned mi nedošlo, co přesně míní slovem </w:t>
      </w:r>
      <w:r w:rsidR="00D34DB7" w:rsidRPr="00E23121">
        <w:t>„</w:t>
      </w:r>
      <w:r w:rsidR="000251E4" w:rsidRPr="00E23121">
        <w:t>zastydlá</w:t>
      </w:r>
      <w:r w:rsidR="00D34DB7" w:rsidRPr="00E23121">
        <w:t>“</w:t>
      </w:r>
      <w:r w:rsidR="000251E4" w:rsidRPr="00E23121">
        <w:t>, ale věděla jsem, že to není zdvořilé,</w:t>
      </w:r>
      <w:r w:rsidR="00345E5C" w:rsidRPr="00E23121">
        <w:t xml:space="preserve"> a</w:t>
      </w:r>
      <w:r w:rsidR="00345E5C">
        <w:t> </w:t>
      </w:r>
      <w:r w:rsidR="000251E4" w:rsidRPr="00E23121">
        <w:t>dostala jsem vztek. Ned si začal razit cestu</w:t>
      </w:r>
      <w:r w:rsidR="00345E5C" w:rsidRPr="00E23121">
        <w:t xml:space="preserve"> k</w:t>
      </w:r>
      <w:r w:rsidR="00345E5C">
        <w:t> </w:t>
      </w:r>
      <w:r w:rsidR="000251E4" w:rsidRPr="00E23121">
        <w:t>baru, kde se otáčela máti,</w:t>
      </w:r>
      <w:r w:rsidR="00345E5C" w:rsidRPr="00E23121">
        <w:t xml:space="preserve"> a</w:t>
      </w:r>
      <w:r w:rsidR="00345E5C">
        <w:t> </w:t>
      </w:r>
      <w:r w:rsidR="000251E4" w:rsidRPr="00E23121">
        <w:t>já</w:t>
      </w:r>
      <w:r w:rsidR="00345E5C" w:rsidRPr="00E23121">
        <w:t xml:space="preserve"> s</w:t>
      </w:r>
      <w:r w:rsidR="00345E5C">
        <w:t> </w:t>
      </w:r>
      <w:r w:rsidR="000251E4" w:rsidRPr="00E23121">
        <w:t>ním srovnala krok.</w:t>
      </w:r>
    </w:p>
    <w:p w:rsidR="00D34DB7" w:rsidRPr="00E23121" w:rsidRDefault="00D34DB7" w:rsidP="00E23121">
      <w:pPr>
        <w:pStyle w:val="Text"/>
        <w:jc w:val="left"/>
      </w:pPr>
      <w:r w:rsidRPr="00E23121">
        <w:t>„</w:t>
      </w:r>
      <w:r w:rsidR="000251E4" w:rsidRPr="00E23121">
        <w:t>Promiňte,</w:t>
      </w:r>
      <w:r w:rsidRPr="00E23121">
        <w:t>“</w:t>
      </w:r>
      <w:r w:rsidR="000251E4" w:rsidRPr="00E23121">
        <w:t xml:space="preserve"> řekla jsem.</w:t>
      </w:r>
    </w:p>
    <w:p w:rsidR="00D34DB7" w:rsidRPr="00E23121" w:rsidRDefault="000251E4" w:rsidP="00E23121">
      <w:pPr>
        <w:pStyle w:val="Text"/>
      </w:pPr>
      <w:r w:rsidRPr="00E23121">
        <w:t>Otočil se</w:t>
      </w:r>
      <w:r w:rsidR="00345E5C" w:rsidRPr="00E23121">
        <w:t xml:space="preserve"> a</w:t>
      </w:r>
      <w:r w:rsidR="00345E5C">
        <w:t> </w:t>
      </w:r>
      <w:r w:rsidRPr="00E23121">
        <w:t>usmál se. Je velmi vysoký</w:t>
      </w:r>
      <w:r w:rsidR="00345E5C" w:rsidRPr="00E23121">
        <w:t xml:space="preserve"> a</w:t>
      </w:r>
      <w:r w:rsidR="00345E5C">
        <w:t> </w:t>
      </w:r>
      <w:r w:rsidRPr="00E23121">
        <w:t>musel se trochu sklonit, abychom spolu mohli mluvit. Oči má jasné</w:t>
      </w:r>
      <w:r w:rsidR="00345E5C" w:rsidRPr="00E23121">
        <w:t xml:space="preserve"> a</w:t>
      </w:r>
      <w:r w:rsidR="00345E5C">
        <w:t> </w:t>
      </w:r>
      <w:r w:rsidRPr="00E23121">
        <w:t>nápadně tmavoš</w:t>
      </w:r>
      <w:r w:rsidR="00554992" w:rsidRPr="00E23121">
        <w:t>edé</w:t>
      </w:r>
      <w:r w:rsidR="00345E5C" w:rsidRPr="00E23121">
        <w:t xml:space="preserve"> s</w:t>
      </w:r>
      <w:r w:rsidR="00345E5C">
        <w:t> </w:t>
      </w:r>
      <w:r w:rsidR="00554992" w:rsidRPr="00E23121">
        <w:t>černým lemem kolem duhovky</w:t>
      </w:r>
      <w:r w:rsidRPr="00E23121">
        <w:t xml:space="preserve">. </w:t>
      </w:r>
      <w:r w:rsidR="00D34DB7" w:rsidRPr="00E23121">
        <w:t>„</w:t>
      </w:r>
      <w:r w:rsidRPr="00E23121">
        <w:t>Jenny?</w:t>
      </w:r>
      <w:r w:rsidR="00D34DB7" w:rsidRPr="00E23121">
        <w:t>“</w:t>
      </w:r>
    </w:p>
    <w:p w:rsidR="00D34DB7" w:rsidRPr="00E23121" w:rsidRDefault="00D34DB7" w:rsidP="00E23121">
      <w:pPr>
        <w:pStyle w:val="Text"/>
      </w:pPr>
      <w:r w:rsidRPr="00E23121">
        <w:t>„</w:t>
      </w:r>
      <w:r w:rsidR="00554992" w:rsidRPr="00E23121">
        <w:t>Měl byste vědět, že si musí</w:t>
      </w:r>
      <w:r w:rsidR="000251E4" w:rsidRPr="00E23121">
        <w:t>te dávat</w:t>
      </w:r>
      <w:r w:rsidR="00345E5C" w:rsidRPr="00E23121">
        <w:t xml:space="preserve"> v</w:t>
      </w:r>
      <w:r w:rsidR="00345E5C">
        <w:t> </w:t>
      </w:r>
      <w:r w:rsidR="000251E4" w:rsidRPr="00E23121">
        <w:t>téhle ves</w:t>
      </w:r>
      <w:r w:rsidR="00554992" w:rsidRPr="00E23121">
        <w:t>nici pozor na to, co</w:t>
      </w:r>
      <w:r w:rsidR="00345E5C" w:rsidRPr="00E23121">
        <w:t xml:space="preserve"> o</w:t>
      </w:r>
      <w:r w:rsidR="00345E5C">
        <w:t> </w:t>
      </w:r>
      <w:r w:rsidR="00554992" w:rsidRPr="00E23121">
        <w:t>lidech ří</w:t>
      </w:r>
      <w:r w:rsidR="000251E4" w:rsidRPr="00E23121">
        <w:t>káte jiným lidem. Tedy vaše žena by si měla dávat pozor.</w:t>
      </w:r>
      <w:r w:rsidRPr="00E23121">
        <w:t>“</w:t>
      </w:r>
      <w:r w:rsidR="000251E4" w:rsidRPr="00E23121">
        <w:t xml:space="preserve"> Nepromluvila jsem nahlas ani naštvaně. Snažila jsem se </w:t>
      </w:r>
      <w:r w:rsidR="000251E4" w:rsidRPr="00E23121">
        <w:lastRenderedPageBreak/>
        <w:t xml:space="preserve">mluvit klidně. </w:t>
      </w:r>
      <w:r w:rsidRPr="00E23121">
        <w:t>„</w:t>
      </w:r>
      <w:r w:rsidR="00554992" w:rsidRPr="00E23121">
        <w:t>Tady je každý</w:t>
      </w:r>
      <w:r w:rsidR="00345E5C" w:rsidRPr="00E23121">
        <w:t xml:space="preserve"> s</w:t>
      </w:r>
      <w:r w:rsidR="00345E5C">
        <w:t> </w:t>
      </w:r>
      <w:r w:rsidR="00554992" w:rsidRPr="00E23121">
        <w:t>každým pří</w:t>
      </w:r>
      <w:r w:rsidR="000251E4" w:rsidRPr="00E23121">
        <w:t>buzný. Ta takzvaná Dolly Parton je moje matka.</w:t>
      </w:r>
      <w:r w:rsidRPr="00E23121">
        <w:t>“</w:t>
      </w:r>
    </w:p>
    <w:p w:rsidR="00D34DB7" w:rsidRPr="00E23121" w:rsidRDefault="008F0D4B" w:rsidP="00E23121">
      <w:pPr>
        <w:pStyle w:val="Text"/>
      </w:pPr>
      <w:r>
        <w:t>Stál bez pohnutí</w:t>
      </w:r>
      <w:r w:rsidR="00345E5C" w:rsidRPr="00E23121">
        <w:t xml:space="preserve"> a</w:t>
      </w:r>
      <w:r w:rsidR="00345E5C">
        <w:t> </w:t>
      </w:r>
      <w:r w:rsidR="000251E4" w:rsidRPr="00E23121">
        <w:t xml:space="preserve">vstřebával to. Potom řekl: </w:t>
      </w:r>
      <w:r w:rsidR="00D34DB7" w:rsidRPr="00E23121">
        <w:t>„</w:t>
      </w:r>
      <w:r w:rsidR="000251E4" w:rsidRPr="00E23121">
        <w:t>Opravdu se moc omlouvám. Řeknu jí to.</w:t>
      </w:r>
      <w:r w:rsidR="00D34DB7" w:rsidRPr="00E23121">
        <w:t>“</w:t>
      </w:r>
    </w:p>
    <w:p w:rsidR="00D34DB7" w:rsidRPr="00E23121" w:rsidRDefault="000251E4" w:rsidP="00E23121">
      <w:pPr>
        <w:pStyle w:val="Text"/>
      </w:pPr>
      <w:r w:rsidRPr="00E23121">
        <w:t>Vím, že jsem</w:t>
      </w:r>
      <w:r w:rsidR="00345E5C" w:rsidRPr="00E23121">
        <w:t xml:space="preserve"> v</w:t>
      </w:r>
      <w:r w:rsidR="00345E5C">
        <w:t> </w:t>
      </w:r>
      <w:r w:rsidRPr="00E23121">
        <w:t>obličeji zrudla jako pivoňka. Vrátila jsem se</w:t>
      </w:r>
      <w:r w:rsidR="00345E5C" w:rsidRPr="00E23121">
        <w:t xml:space="preserve"> k</w:t>
      </w:r>
      <w:r w:rsidR="00345E5C">
        <w:t> </w:t>
      </w:r>
      <w:r w:rsidRPr="00E23121">
        <w:t>ostatním.</w:t>
      </w:r>
      <w:r w:rsidR="00554992" w:rsidRPr="00E23121">
        <w:t xml:space="preserve"> Vybavovali se</w:t>
      </w:r>
      <w:r w:rsidR="00345E5C" w:rsidRPr="00E23121">
        <w:t xml:space="preserve"> o</w:t>
      </w:r>
      <w:r w:rsidR="00345E5C">
        <w:t> </w:t>
      </w:r>
      <w:r w:rsidR="00554992" w:rsidRPr="00E23121">
        <w:t>vínu, rozebírali</w:t>
      </w:r>
      <w:r w:rsidR="00345E5C" w:rsidRPr="00E23121">
        <w:t xml:space="preserve"> a</w:t>
      </w:r>
      <w:r w:rsidR="00345E5C">
        <w:t> </w:t>
      </w:r>
      <w:r w:rsidRPr="00E23121">
        <w:t>srovnávali francouzské</w:t>
      </w:r>
      <w:r w:rsidR="00345E5C" w:rsidRPr="00E23121">
        <w:t xml:space="preserve"> a</w:t>
      </w:r>
      <w:r w:rsidR="00345E5C">
        <w:t> </w:t>
      </w:r>
      <w:r w:rsidRPr="00E23121">
        <w:t>australské chardonnay, všichni, až na Jane, Jane se tvářila unuděně. Myslím, že když se dověděla, co plácla, bylo jí to celkem jedno. Zrovna když se vrátil Ned</w:t>
      </w:r>
      <w:r w:rsidR="00345E5C" w:rsidRPr="00E23121">
        <w:t xml:space="preserve"> s</w:t>
      </w:r>
      <w:r w:rsidR="00345E5C">
        <w:t> </w:t>
      </w:r>
      <w:r w:rsidRPr="00E23121">
        <w:t>na</w:t>
      </w:r>
      <w:r w:rsidR="00554992" w:rsidRPr="00E23121">
        <w:t>ším pitím, spustila hudba. Na kyt</w:t>
      </w:r>
      <w:r w:rsidRPr="00E23121">
        <w:t>aru hrál Len, matčin přítel, na tenorsaxofon Paul Fletcher</w:t>
      </w:r>
      <w:r w:rsidR="00345E5C" w:rsidRPr="00E23121">
        <w:t xml:space="preserve"> a</w:t>
      </w:r>
      <w:r w:rsidR="00345E5C">
        <w:t> </w:t>
      </w:r>
      <w:r w:rsidRPr="00E23121">
        <w:t>jeho bratranec, další Mike, ale</w:t>
      </w:r>
      <w:r w:rsidR="00345E5C" w:rsidRPr="00E23121">
        <w:t xml:space="preserve"> z</w:t>
      </w:r>
      <w:r w:rsidR="00345E5C">
        <w:t> </w:t>
      </w:r>
      <w:r w:rsidRPr="00E23121">
        <w:t>Curtonu, na bubny. Philippina sestra Karen začala zpívat</w:t>
      </w:r>
      <w:r w:rsidR="00D34DB7" w:rsidRPr="00E23121">
        <w:t xml:space="preserve"> ‚S</w:t>
      </w:r>
      <w:r w:rsidRPr="00E23121">
        <w:t>tay by Your Man</w:t>
      </w:r>
      <w:r w:rsidR="00D34DB7" w:rsidRPr="00E23121">
        <w:t>‘</w:t>
      </w:r>
      <w:r w:rsidR="00345E5C" w:rsidRPr="00E23121">
        <w:t xml:space="preserve"> a</w:t>
      </w:r>
      <w:r w:rsidR="00345E5C">
        <w:t> </w:t>
      </w:r>
      <w:r w:rsidRPr="00E23121">
        <w:t>přijatelně napodobovala Tammy Wynette. Všichni jsme se posadili.</w:t>
      </w:r>
    </w:p>
    <w:p w:rsidR="00D34DB7" w:rsidRPr="00E23121" w:rsidRDefault="00554992" w:rsidP="00E23121">
      <w:pPr>
        <w:pStyle w:val="Text"/>
      </w:pPr>
      <w:r w:rsidRPr="00E23121">
        <w:t>Po pár písničkách Ned řekl,</w:t>
      </w:r>
      <w:r w:rsidR="000251E4" w:rsidRPr="00E23121">
        <w:t xml:space="preserve"> že se zaskočí podívat, jak je Hannah. Pomyslela jsem si, že matka Hannah nedává najevo žádnou velkou starostlivost, ale možná mi byla ještě pořád protivná. Dívala jsem se za ním, jak odchází. Když došel ke dveřím, otoči</w:t>
      </w:r>
      <w:r w:rsidR="0095039A">
        <w:t>l se, všiml si, že se na něho dí</w:t>
      </w:r>
      <w:r w:rsidR="000251E4" w:rsidRPr="00E23121">
        <w:t>vám,</w:t>
      </w:r>
      <w:r w:rsidR="00345E5C" w:rsidRPr="00E23121">
        <w:t xml:space="preserve"> a</w:t>
      </w:r>
      <w:r w:rsidR="00345E5C">
        <w:t> </w:t>
      </w:r>
      <w:r w:rsidR="000251E4" w:rsidRPr="00E23121">
        <w:t>nadzvedl obočí. Usmála jsem se</w:t>
      </w:r>
      <w:r w:rsidR="00345E5C" w:rsidRPr="00E23121">
        <w:t xml:space="preserve"> a</w:t>
      </w:r>
      <w:r w:rsidR="00345E5C">
        <w:t> </w:t>
      </w:r>
      <w:r w:rsidR="000251E4" w:rsidRPr="00E23121">
        <w:t>on mi úsměv oplatil, jako by se mu ulevilo. Pak jsem zašla za otcem</w:t>
      </w:r>
      <w:r w:rsidR="00345E5C" w:rsidRPr="00E23121">
        <w:t xml:space="preserve"> a</w:t>
      </w:r>
      <w:r w:rsidR="00345E5C">
        <w:t> </w:t>
      </w:r>
      <w:r w:rsidR="000251E4" w:rsidRPr="00E23121">
        <w:t>popovídala jsem si</w:t>
      </w:r>
      <w:r w:rsidR="00345E5C" w:rsidRPr="00E23121">
        <w:t xml:space="preserve"> s</w:t>
      </w:r>
      <w:r w:rsidR="00345E5C">
        <w:t> </w:t>
      </w:r>
      <w:r w:rsidR="000251E4" w:rsidRPr="00E23121">
        <w:t>ním, protože mu to dělá takovou radost. Nikdy nepř</w:t>
      </w:r>
      <w:r w:rsidR="008F0D4B">
        <w:t>ekonal pocit provinění</w:t>
      </w:r>
      <w:r w:rsidR="000251E4" w:rsidRPr="00E23121">
        <w:t>, že se</w:t>
      </w:r>
      <w:r w:rsidR="00345E5C" w:rsidRPr="00E23121">
        <w:t xml:space="preserve"> s</w:t>
      </w:r>
      <w:r w:rsidR="00345E5C">
        <w:t> </w:t>
      </w:r>
      <w:r w:rsidR="000251E4" w:rsidRPr="00E23121">
        <w:t>matkou rozešel</w:t>
      </w:r>
      <w:r w:rsidR="00345E5C" w:rsidRPr="00E23121">
        <w:t xml:space="preserve"> a</w:t>
      </w:r>
      <w:r w:rsidR="00345E5C">
        <w:t> </w:t>
      </w:r>
      <w:r w:rsidR="000251E4" w:rsidRPr="00E23121">
        <w:t>nás děti opustil,</w:t>
      </w:r>
      <w:r w:rsidR="00345E5C" w:rsidRPr="00E23121">
        <w:t xml:space="preserve"> a</w:t>
      </w:r>
      <w:r w:rsidR="00345E5C">
        <w:t> </w:t>
      </w:r>
      <w:r w:rsidR="000251E4" w:rsidRPr="00E23121">
        <w:t>je celý šťastný,</w:t>
      </w:r>
      <w:r w:rsidR="0041594E" w:rsidRPr="00E23121">
        <w:t xml:space="preserve"> když</w:t>
      </w:r>
      <w:r w:rsidR="000251E4" w:rsidRPr="00E23121">
        <w:t xml:space="preserve"> se někdo</w:t>
      </w:r>
      <w:r w:rsidR="00345E5C" w:rsidRPr="00E23121">
        <w:t xml:space="preserve"> z</w:t>
      </w:r>
      <w:r w:rsidR="00345E5C">
        <w:t> </w:t>
      </w:r>
      <w:r w:rsidR="000251E4" w:rsidRPr="00E23121">
        <w:t>nás</w:t>
      </w:r>
      <w:r w:rsidR="00345E5C" w:rsidRPr="00E23121">
        <w:t xml:space="preserve"> k</w:t>
      </w:r>
      <w:r w:rsidR="00345E5C">
        <w:t> </w:t>
      </w:r>
      <w:r w:rsidR="000251E4" w:rsidRPr="00E23121">
        <w:t>němu chová jako ke skutečnému otci.</w:t>
      </w:r>
    </w:p>
    <w:p w:rsidR="00D34DB7" w:rsidRPr="00E23121" w:rsidRDefault="000251E4" w:rsidP="00E23121">
      <w:pPr>
        <w:pStyle w:val="Text"/>
      </w:pPr>
      <w:r w:rsidRPr="00E23121">
        <w:t xml:space="preserve">Když jsem přivezla </w:t>
      </w:r>
      <w:r w:rsidR="002F7A2B">
        <w:t>Gracii</w:t>
      </w:r>
      <w:r w:rsidRPr="00E23121">
        <w:t xml:space="preserve"> od zubaře, šla jsem vyhledat Stellu. Předchozí den jsem měla volno,</w:t>
      </w:r>
      <w:r w:rsidR="00345E5C" w:rsidRPr="00E23121">
        <w:t xml:space="preserve"> a</w:t>
      </w:r>
      <w:r w:rsidR="00345E5C">
        <w:t> </w:t>
      </w:r>
      <w:r w:rsidRPr="00E23121">
        <w:t>den předtím jsem ji pověděla</w:t>
      </w:r>
      <w:r w:rsidR="00345E5C" w:rsidRPr="00E23121">
        <w:t xml:space="preserve"> o</w:t>
      </w:r>
      <w:r w:rsidR="00345E5C">
        <w:t> </w:t>
      </w:r>
      <w:r w:rsidRPr="00E23121">
        <w:t xml:space="preserve">Nedovi. Když se někomu svěříte, jako jsem se svěřila já jí, měli byste </w:t>
      </w:r>
      <w:r w:rsidR="00275A9B">
        <w:t>mít</w:t>
      </w:r>
      <w:r w:rsidR="00345E5C" w:rsidRPr="00E23121">
        <w:t xml:space="preserve"> k</w:t>
      </w:r>
      <w:r w:rsidR="00345E5C">
        <w:t> </w:t>
      </w:r>
      <w:r w:rsidR="008F0D4B">
        <w:t>tomu člověku blí</w:t>
      </w:r>
      <w:r w:rsidRPr="00E23121">
        <w:t>ž, toužit po jeho společnosti. Není to tak. Je to jako byste si vylili srdce do něja</w:t>
      </w:r>
      <w:r w:rsidR="00CC5AD8" w:rsidRPr="00E23121">
        <w:t>ké</w:t>
      </w:r>
      <w:r w:rsidRPr="00E23121">
        <w:t xml:space="preserve"> nádoby, zbavili jste se toho,</w:t>
      </w:r>
      <w:r w:rsidR="00345E5C" w:rsidRPr="00E23121">
        <w:t xml:space="preserve"> a</w:t>
      </w:r>
      <w:r w:rsidR="00345E5C">
        <w:t> </w:t>
      </w:r>
      <w:r w:rsidRPr="00E23121">
        <w:t>přejete si jediné, zahodit to</w:t>
      </w:r>
      <w:r w:rsidR="00345E5C" w:rsidRPr="00E23121">
        <w:t xml:space="preserve"> a</w:t>
      </w:r>
      <w:r w:rsidR="00345E5C">
        <w:t> </w:t>
      </w:r>
      <w:r w:rsidRPr="00E23121">
        <w:t>nikdy</w:t>
      </w:r>
      <w:r w:rsidR="00345E5C" w:rsidRPr="00E23121">
        <w:t xml:space="preserve"> s</w:t>
      </w:r>
      <w:r w:rsidR="00345E5C">
        <w:t> </w:t>
      </w:r>
      <w:r w:rsidR="009A1066">
        <w:t xml:space="preserve">tím </w:t>
      </w:r>
      <w:r w:rsidRPr="00E23121">
        <w:t>už nemít nic společného.</w:t>
      </w:r>
    </w:p>
    <w:p w:rsidR="00D34DB7" w:rsidRPr="00E23121" w:rsidRDefault="000251E4" w:rsidP="00E23121">
      <w:pPr>
        <w:pStyle w:val="Text"/>
      </w:pPr>
      <w:r w:rsidRPr="00E23121">
        <w:t>Proto jsem ji musela vyhledat</w:t>
      </w:r>
      <w:r w:rsidR="00345E5C" w:rsidRPr="00E23121">
        <w:t xml:space="preserve"> a</w:t>
      </w:r>
      <w:r w:rsidR="00345E5C">
        <w:t> </w:t>
      </w:r>
      <w:r w:rsidRPr="00E23121">
        <w:t xml:space="preserve">toho pocitu se zbavit, překonat tu trapnou rozpačitost. Věděla jsem, </w:t>
      </w:r>
      <w:r w:rsidR="00554992" w:rsidRPr="00E23121">
        <w:t>že se budu</w:t>
      </w:r>
      <w:r w:rsidR="00345E5C" w:rsidRPr="00E23121">
        <w:t xml:space="preserve"> v</w:t>
      </w:r>
      <w:r w:rsidR="00345E5C">
        <w:t> </w:t>
      </w:r>
      <w:r w:rsidR="00554992" w:rsidRPr="00E23121">
        <w:t>její společnosti cí</w:t>
      </w:r>
      <w:r w:rsidRPr="00E23121">
        <w:t>tit hrozně. No, měla jsem na to myslet dřív, než jsem si pustila pusu na špacír,</w:t>
      </w:r>
      <w:r w:rsidR="00345E5C" w:rsidRPr="00E23121">
        <w:t xml:space="preserve"> a</w:t>
      </w:r>
      <w:r w:rsidR="00345E5C">
        <w:t> </w:t>
      </w:r>
      <w:r w:rsidRPr="00E23121">
        <w:t>ne ji trestat za to, že mě vyposlechla</w:t>
      </w:r>
      <w:r w:rsidR="00345E5C" w:rsidRPr="00E23121">
        <w:t xml:space="preserve"> a</w:t>
      </w:r>
      <w:r w:rsidR="00345E5C">
        <w:t> </w:t>
      </w:r>
      <w:r w:rsidRPr="00E23121">
        <w:t>nechala mě vymluvit. Byla tak trpělivá</w:t>
      </w:r>
      <w:r w:rsidR="00345E5C" w:rsidRPr="00E23121">
        <w:t xml:space="preserve"> a</w:t>
      </w:r>
      <w:r w:rsidR="00345E5C">
        <w:t> </w:t>
      </w:r>
      <w:r w:rsidRPr="00E23121">
        <w:t>já jí toho tolik pověděla, všechno</w:t>
      </w:r>
      <w:r w:rsidR="00345E5C" w:rsidRPr="00E23121">
        <w:t xml:space="preserve"> o</w:t>
      </w:r>
      <w:r w:rsidR="00345E5C">
        <w:t> </w:t>
      </w:r>
      <w:r w:rsidRPr="00E23121">
        <w:t>tom, jak jsem Neda po tom hudebním večeru skoro měsíc neviděla, až jsme se náhodou</w:t>
      </w:r>
      <w:r w:rsidR="00345E5C" w:rsidRPr="00E23121">
        <w:t xml:space="preserve"> v</w:t>
      </w:r>
      <w:r w:rsidR="00345E5C">
        <w:t> </w:t>
      </w:r>
      <w:r w:rsidRPr="00E23121">
        <w:t>sobotu potkali ve vesnici</w:t>
      </w:r>
      <w:r w:rsidR="00345E5C" w:rsidRPr="00E23121">
        <w:t xml:space="preserve"> v</w:t>
      </w:r>
      <w:r w:rsidR="00345E5C">
        <w:t> </w:t>
      </w:r>
      <w:r w:rsidRPr="00E23121">
        <w:t>krámě. Dopodrobna jsem jí pověděla, co se stalo pak.</w:t>
      </w:r>
    </w:p>
    <w:p w:rsidR="00D34DB7" w:rsidRPr="00E23121" w:rsidRDefault="000251E4" w:rsidP="00E23121">
      <w:pPr>
        <w:pStyle w:val="Text"/>
      </w:pPr>
      <w:r w:rsidRPr="00E23121">
        <w:lastRenderedPageBreak/>
        <w:t>Tutéž sobotu jsem kráčela kolem jeho domu</w:t>
      </w:r>
      <w:r w:rsidR="00345E5C" w:rsidRPr="00E23121">
        <w:t xml:space="preserve"> a</w:t>
      </w:r>
      <w:r w:rsidR="00345E5C">
        <w:t> </w:t>
      </w:r>
      <w:r w:rsidRPr="00E23121">
        <w:t>on byl</w:t>
      </w:r>
      <w:r w:rsidR="00345E5C" w:rsidRPr="00E23121">
        <w:t xml:space="preserve"> v</w:t>
      </w:r>
      <w:r w:rsidR="00345E5C">
        <w:t> </w:t>
      </w:r>
      <w:r w:rsidRPr="00E23121">
        <w:t>přední zahradě</w:t>
      </w:r>
      <w:r w:rsidR="00345E5C" w:rsidRPr="00E23121">
        <w:t xml:space="preserve"> a</w:t>
      </w:r>
      <w:r w:rsidR="00345E5C">
        <w:t> </w:t>
      </w:r>
      <w:r w:rsidRPr="00E23121">
        <w:t>pokoušel se prořezávat růže. Říkám</w:t>
      </w:r>
      <w:r w:rsidR="00984E1B">
        <w:t xml:space="preserve"> ‚</w:t>
      </w:r>
      <w:r w:rsidR="00D34DB7" w:rsidRPr="00E23121">
        <w:t>p</w:t>
      </w:r>
      <w:r w:rsidRPr="00E23121">
        <w:t>okoušel</w:t>
      </w:r>
      <w:r w:rsidR="00D34DB7" w:rsidRPr="00E23121">
        <w:t>‘</w:t>
      </w:r>
      <w:r w:rsidRPr="00E23121">
        <w:t>, protože neměl ponětí, jak se to dělá,</w:t>
      </w:r>
      <w:r w:rsidR="00345E5C" w:rsidRPr="00E23121">
        <w:t xml:space="preserve"> a</w:t>
      </w:r>
      <w:r w:rsidR="00345E5C">
        <w:t> </w:t>
      </w:r>
      <w:r w:rsidRPr="00E23121">
        <w:t>jen tam oždiboval vršky větviček. Takže jsem se toho samozřejmě chopila</w:t>
      </w:r>
      <w:r w:rsidR="00345E5C" w:rsidRPr="00E23121">
        <w:t xml:space="preserve"> a</w:t>
      </w:r>
      <w:r w:rsidR="00345E5C">
        <w:t> </w:t>
      </w:r>
      <w:r w:rsidRPr="00E23121">
        <w:t>udělala jsem to za něho</w:t>
      </w:r>
      <w:r w:rsidR="00345E5C" w:rsidRPr="00E23121">
        <w:t xml:space="preserve"> a</w:t>
      </w:r>
      <w:r w:rsidR="00345E5C">
        <w:t> </w:t>
      </w:r>
      <w:r w:rsidRPr="00E23121">
        <w:t xml:space="preserve">on mě pozval dál na šálek čaje. Neřeknu, že bych odmítla, </w:t>
      </w:r>
      <w:r w:rsidR="00554992" w:rsidRPr="00E23121">
        <w:t>kdybych věděla, že tam Jane není</w:t>
      </w:r>
      <w:r w:rsidRPr="00E23121">
        <w:t>, ale nebyla doma, vezla Hannah ke své matce,</w:t>
      </w:r>
      <w:r w:rsidR="00345E5C" w:rsidRPr="00E23121">
        <w:t xml:space="preserve"> a</w:t>
      </w:r>
      <w:r w:rsidR="00345E5C">
        <w:t> </w:t>
      </w:r>
      <w:r w:rsidRPr="00E23121">
        <w:t>my se posadili, popíjeli čaj</w:t>
      </w:r>
      <w:r w:rsidR="00345E5C" w:rsidRPr="00E23121">
        <w:t xml:space="preserve"> a</w:t>
      </w:r>
      <w:r w:rsidR="00345E5C">
        <w:t> </w:t>
      </w:r>
      <w:r w:rsidRPr="00E23121">
        <w:t>povídali si.</w:t>
      </w:r>
    </w:p>
    <w:p w:rsidR="00D34DB7" w:rsidRPr="00E23121" w:rsidRDefault="000251E4" w:rsidP="00E23121">
      <w:pPr>
        <w:pStyle w:val="Text"/>
      </w:pPr>
      <w:r w:rsidRPr="00E23121">
        <w:t>Jsem na světě třicet dva let</w:t>
      </w:r>
      <w:r w:rsidR="00345E5C" w:rsidRPr="00E23121">
        <w:t xml:space="preserve"> a</w:t>
      </w:r>
      <w:r w:rsidR="00345E5C">
        <w:t> </w:t>
      </w:r>
      <w:r w:rsidRPr="00E23121">
        <w:t>nikdy jsem si</w:t>
      </w:r>
      <w:r w:rsidR="00345E5C" w:rsidRPr="00E23121">
        <w:t xml:space="preserve"> s</w:t>
      </w:r>
      <w:r w:rsidR="00345E5C">
        <w:t> </w:t>
      </w:r>
      <w:r w:rsidRPr="00E23121">
        <w:t xml:space="preserve">nikým tak </w:t>
      </w:r>
      <w:r w:rsidR="00554992" w:rsidRPr="00E23121">
        <w:t>nepovídala jako</w:t>
      </w:r>
      <w:r w:rsidR="00345E5C" w:rsidRPr="00E23121">
        <w:t xml:space="preserve"> s</w:t>
      </w:r>
      <w:r w:rsidR="00345E5C">
        <w:t> </w:t>
      </w:r>
      <w:r w:rsidR="00554992" w:rsidRPr="00E23121">
        <w:t>Nedem. Je tady</w:t>
      </w:r>
      <w:r w:rsidRPr="00E23121">
        <w:t xml:space="preserve"> samozřejmě Philippa, povídáme si, ale ne moc</w:t>
      </w:r>
      <w:r w:rsidR="00345E5C" w:rsidRPr="00E23121">
        <w:t xml:space="preserve"> o</w:t>
      </w:r>
      <w:r w:rsidR="00345E5C">
        <w:t> </w:t>
      </w:r>
      <w:r w:rsidRPr="00E23121">
        <w:t>podstatných věcech</w:t>
      </w:r>
      <w:r w:rsidR="00345E5C" w:rsidRPr="00E23121">
        <w:t xml:space="preserve"> v</w:t>
      </w:r>
      <w:r w:rsidR="00345E5C">
        <w:t> </w:t>
      </w:r>
      <w:r w:rsidRPr="00E23121">
        <w:t>životě, spíš</w:t>
      </w:r>
      <w:r w:rsidR="00345E5C" w:rsidRPr="00E23121">
        <w:t xml:space="preserve"> o</w:t>
      </w:r>
      <w:r w:rsidR="00345E5C">
        <w:t> </w:t>
      </w:r>
      <w:r w:rsidRPr="00E23121">
        <w:t>nakupování</w:t>
      </w:r>
      <w:r w:rsidR="00345E5C" w:rsidRPr="00E23121">
        <w:t xml:space="preserve"> a</w:t>
      </w:r>
      <w:r w:rsidR="00345E5C">
        <w:t> </w:t>
      </w:r>
      <w:r w:rsidRPr="00E23121">
        <w:t>co budeme vařit</w:t>
      </w:r>
      <w:r w:rsidR="00345E5C" w:rsidRPr="00E23121">
        <w:t xml:space="preserve"> k</w:t>
      </w:r>
      <w:r w:rsidR="00345E5C">
        <w:t> </w:t>
      </w:r>
      <w:r w:rsidRPr="00E23121">
        <w:t>večeři</w:t>
      </w:r>
      <w:r w:rsidR="00345E5C" w:rsidRPr="00E23121">
        <w:t xml:space="preserve"> a</w:t>
      </w:r>
      <w:r w:rsidR="00345E5C">
        <w:t> </w:t>
      </w:r>
      <w:r w:rsidR="00345E5C" w:rsidRPr="00E23121">
        <w:t>o</w:t>
      </w:r>
      <w:r w:rsidR="00345E5C">
        <w:t> </w:t>
      </w:r>
      <w:r w:rsidRPr="00E23121">
        <w:t>starých filmech, které jsou její velká vášeň.</w:t>
      </w:r>
      <w:r w:rsidR="00345E5C" w:rsidRPr="00E23121">
        <w:t xml:space="preserve"> S</w:t>
      </w:r>
      <w:r w:rsidR="00345E5C">
        <w:t> </w:t>
      </w:r>
      <w:r w:rsidRPr="00E23121">
        <w:t>Nedem j</w:t>
      </w:r>
      <w:r w:rsidR="00554992" w:rsidRPr="00E23121">
        <w:t>sme si povídali</w:t>
      </w:r>
      <w:r w:rsidR="00345E5C" w:rsidRPr="00E23121">
        <w:t xml:space="preserve"> o</w:t>
      </w:r>
      <w:r w:rsidR="00345E5C">
        <w:t> </w:t>
      </w:r>
      <w:r w:rsidR="00554992" w:rsidRPr="00E23121">
        <w:t>tom,</w:t>
      </w:r>
      <w:r w:rsidR="00345E5C" w:rsidRPr="00E23121">
        <w:t xml:space="preserve"> v</w:t>
      </w:r>
      <w:r w:rsidR="00345E5C">
        <w:t> </w:t>
      </w:r>
      <w:r w:rsidR="00554992" w:rsidRPr="00E23121">
        <w:t>co věří</w:t>
      </w:r>
      <w:r w:rsidRPr="00E23121">
        <w:t>me</w:t>
      </w:r>
      <w:r w:rsidR="00554992" w:rsidRPr="00E23121">
        <w:t>, co chceme,</w:t>
      </w:r>
      <w:r w:rsidR="00345E5C" w:rsidRPr="00E23121">
        <w:t xml:space="preserve"> v</w:t>
      </w:r>
      <w:r w:rsidR="00345E5C">
        <w:t> </w:t>
      </w:r>
      <w:r w:rsidR="00554992" w:rsidRPr="00E23121">
        <w:t>co doufáme</w:t>
      </w:r>
      <w:r w:rsidR="00345E5C" w:rsidRPr="00E23121">
        <w:t xml:space="preserve"> a</w:t>
      </w:r>
      <w:r w:rsidR="00345E5C">
        <w:t> </w:t>
      </w:r>
      <w:r w:rsidR="00554992" w:rsidRPr="00E23121">
        <w:t>jak</w:t>
      </w:r>
      <w:r w:rsidRPr="00E23121">
        <w:t>ý by měl být život. To všechno jsem měla</w:t>
      </w:r>
      <w:r w:rsidR="00345E5C" w:rsidRPr="00E23121">
        <w:t xml:space="preserve"> v</w:t>
      </w:r>
      <w:r w:rsidR="00345E5C">
        <w:t> </w:t>
      </w:r>
      <w:r w:rsidRPr="00E23121">
        <w:t>sobě uzavřené. Přemýšlela jsem</w:t>
      </w:r>
      <w:r w:rsidR="00345E5C" w:rsidRPr="00E23121">
        <w:t xml:space="preserve"> o</w:t>
      </w:r>
      <w:r w:rsidR="00345E5C">
        <w:t> </w:t>
      </w:r>
      <w:r w:rsidRPr="00E23121">
        <w:t>tom, po celou dobu jsem</w:t>
      </w:r>
      <w:r w:rsidR="00345E5C" w:rsidRPr="00E23121">
        <w:t xml:space="preserve"> o</w:t>
      </w:r>
      <w:r w:rsidR="00345E5C">
        <w:t> </w:t>
      </w:r>
      <w:r w:rsidRPr="00E23121">
        <w:t>tom přemýšlela,</w:t>
      </w:r>
      <w:r w:rsidR="00345E5C" w:rsidRPr="00E23121">
        <w:t xml:space="preserve"> v</w:t>
      </w:r>
      <w:r w:rsidR="00345E5C">
        <w:t> </w:t>
      </w:r>
      <w:r w:rsidRPr="00E23121">
        <w:t>mysli jsem to formovala do slov, ale nikdy jsem to nevyslovila. P</w:t>
      </w:r>
      <w:r w:rsidR="008F0D4B">
        <w:t>ouhým hovorem na mně vyzvěděl mé</w:t>
      </w:r>
      <w:r w:rsidRPr="00E23121">
        <w:t xml:space="preserve"> myšle</w:t>
      </w:r>
      <w:r w:rsidR="008475BF">
        <w:t>nky</w:t>
      </w:r>
      <w:r w:rsidR="00345E5C" w:rsidRPr="00E23121">
        <w:t xml:space="preserve"> a</w:t>
      </w:r>
      <w:r w:rsidR="00345E5C">
        <w:t> </w:t>
      </w:r>
      <w:r w:rsidRPr="00E23121">
        <w:t>později mi řekl, že jsem</w:t>
      </w:r>
      <w:r w:rsidR="00345E5C" w:rsidRPr="00E23121">
        <w:t xml:space="preserve"> z</w:t>
      </w:r>
      <w:r w:rsidR="00345E5C">
        <w:t> </w:t>
      </w:r>
      <w:r w:rsidRPr="00E23121">
        <w:t>něho vytáhla věci,</w:t>
      </w:r>
      <w:r w:rsidR="00345E5C" w:rsidRPr="00E23121">
        <w:t xml:space="preserve"> s</w:t>
      </w:r>
      <w:r w:rsidR="00345E5C">
        <w:t> </w:t>
      </w:r>
      <w:r w:rsidRPr="00E23121">
        <w:t>nimiž se</w:t>
      </w:r>
      <w:r w:rsidR="00345E5C" w:rsidRPr="00E23121">
        <w:t xml:space="preserve"> v</w:t>
      </w:r>
      <w:r w:rsidR="00345E5C">
        <w:t> </w:t>
      </w:r>
      <w:r w:rsidR="00A8218A">
        <w:t>životě nesvěřil živé</w:t>
      </w:r>
      <w:r w:rsidRPr="00E23121">
        <w:t xml:space="preserve"> duši.</w:t>
      </w:r>
    </w:p>
    <w:p w:rsidR="00D34DB7" w:rsidRPr="00E23121" w:rsidRDefault="0000088A" w:rsidP="00E23121">
      <w:pPr>
        <w:pStyle w:val="Text"/>
      </w:pPr>
      <w:r>
        <w:t>Stella poslouchala, jak jí</w:t>
      </w:r>
      <w:r w:rsidR="000251E4" w:rsidRPr="00E23121">
        <w:t xml:space="preserve"> tohle všechno vyprávím, jak jsem zpočátku myslela, že jsem našla přítele</w:t>
      </w:r>
      <w:r w:rsidR="00345E5C" w:rsidRPr="00E23121">
        <w:t xml:space="preserve"> a</w:t>
      </w:r>
      <w:r w:rsidR="00345E5C">
        <w:t> </w:t>
      </w:r>
      <w:r w:rsidR="000251E4" w:rsidRPr="00E23121">
        <w:t>že nesešlo na tom, že je opačného pohlaví, pořád jsme se mohli vídat, když by přijel na víkend,</w:t>
      </w:r>
      <w:r w:rsidR="00345E5C" w:rsidRPr="00E23121">
        <w:t xml:space="preserve"> a</w:t>
      </w:r>
      <w:r w:rsidR="00345E5C">
        <w:t> </w:t>
      </w:r>
      <w:r w:rsidR="000251E4" w:rsidRPr="00E23121">
        <w:t>nebylo zapotřebí do toho míchat žádný sex, naslouchala mi</w:t>
      </w:r>
      <w:r w:rsidR="00345E5C" w:rsidRPr="00E23121">
        <w:t xml:space="preserve"> a</w:t>
      </w:r>
      <w:r w:rsidR="00345E5C">
        <w:t> </w:t>
      </w:r>
      <w:r w:rsidR="000251E4" w:rsidRPr="00E23121">
        <w:t>řekla, že chápe. Že chápe až moc dobře, řekla, jak člověk</w:t>
      </w:r>
      <w:r w:rsidR="00345E5C" w:rsidRPr="00E23121">
        <w:t xml:space="preserve"> v</w:t>
      </w:r>
      <w:r w:rsidR="00345E5C">
        <w:t> </w:t>
      </w:r>
      <w:r w:rsidR="000251E4" w:rsidRPr="00E23121">
        <w:t>téhle věci sám sebe balamutí</w:t>
      </w:r>
      <w:r w:rsidR="00345E5C" w:rsidRPr="00E23121">
        <w:t xml:space="preserve"> a</w:t>
      </w:r>
      <w:r w:rsidR="00345E5C">
        <w:t> </w:t>
      </w:r>
      <w:r w:rsidR="000251E4" w:rsidRPr="00E23121">
        <w:t>jaký je to šok, když se ukáže, jak se obelhával.</w:t>
      </w:r>
    </w:p>
    <w:p w:rsidR="00D34DB7" w:rsidRPr="00E23121" w:rsidRDefault="000251E4" w:rsidP="00E23121">
      <w:pPr>
        <w:pStyle w:val="Text"/>
      </w:pPr>
      <w:r w:rsidRPr="00E23121">
        <w:t>Takže jsem se šla po Stelle podívat. Nebyla ve svém pokoji ani</w:t>
      </w:r>
      <w:r w:rsidR="00345E5C" w:rsidRPr="00E23121">
        <w:t xml:space="preserve"> v</w:t>
      </w:r>
      <w:r w:rsidR="00345E5C">
        <w:t> </w:t>
      </w:r>
      <w:r w:rsidRPr="00E23121">
        <w:t>salonu. Napadlo mě, že si třeba zašla nahoru podívat se přes pole na svůj dům, ale nebyla ani</w:t>
      </w:r>
      <w:r w:rsidR="00345E5C" w:rsidRPr="00E23121">
        <w:t xml:space="preserve"> v</w:t>
      </w:r>
      <w:r w:rsidR="00345E5C">
        <w:t> </w:t>
      </w:r>
      <w:r w:rsidRPr="00E23121">
        <w:t>horním salonu. Stella si moc nepotrpěla na posedávání na čerstvém vzduchu, musela mít důvod, aby byla venku,</w:t>
      </w:r>
      <w:r w:rsidR="00345E5C" w:rsidRPr="00E23121">
        <w:t xml:space="preserve"> a</w:t>
      </w:r>
      <w:r w:rsidR="00345E5C">
        <w:t> </w:t>
      </w:r>
      <w:r w:rsidR="00672855">
        <w:t>nestačilo jenom to, že je pěkné</w:t>
      </w:r>
      <w:r w:rsidRPr="00E23121">
        <w:t xml:space="preserve"> počasí. Vytušila</w:t>
      </w:r>
      <w:r w:rsidR="00554992" w:rsidRPr="00E23121">
        <w:t xml:space="preserve"> </w:t>
      </w:r>
      <w:r w:rsidRPr="00E23121">
        <w:t>jsem ten důvod ještě dřív, než jsem ji našla. Seděla na kamenném sedátku za vysokým cypřišovým plotem</w:t>
      </w:r>
      <w:r w:rsidR="00345E5C" w:rsidRPr="00E23121">
        <w:t xml:space="preserve"> a</w:t>
      </w:r>
      <w:r w:rsidR="00345E5C">
        <w:t> </w:t>
      </w:r>
      <w:r w:rsidRPr="00E23121">
        <w:t>kouřila cigaretu.</w:t>
      </w:r>
    </w:p>
    <w:p w:rsidR="00D34DB7" w:rsidRPr="00E23121" w:rsidRDefault="00672855" w:rsidP="00E23121">
      <w:pPr>
        <w:pStyle w:val="Text"/>
      </w:pPr>
      <w:r>
        <w:t>Což mi mohlo poskytnout té</w:t>
      </w:r>
      <w:r w:rsidR="000251E4" w:rsidRPr="00E23121">
        <w:t>ma</w:t>
      </w:r>
      <w:r w:rsidR="00345E5C" w:rsidRPr="00E23121">
        <w:t xml:space="preserve"> k</w:t>
      </w:r>
      <w:r w:rsidR="00345E5C">
        <w:t> </w:t>
      </w:r>
      <w:r w:rsidR="000251E4" w:rsidRPr="00E23121">
        <w:t>hovoru, abych zakryla rozpaky. Lena by vyváděla, chovala by se jako by Stelle bylo deset</w:t>
      </w:r>
      <w:r w:rsidR="00345E5C" w:rsidRPr="00E23121">
        <w:t xml:space="preserve"> a</w:t>
      </w:r>
      <w:r w:rsidR="00345E5C">
        <w:t> </w:t>
      </w:r>
      <w:r w:rsidR="000251E4" w:rsidRPr="00E23121">
        <w:t>přistihli ji, jak kouří</w:t>
      </w:r>
      <w:r w:rsidR="00345E5C" w:rsidRPr="00E23121">
        <w:t xml:space="preserve"> v</w:t>
      </w:r>
      <w:r w:rsidR="00345E5C">
        <w:t> </w:t>
      </w:r>
      <w:r w:rsidR="000251E4" w:rsidRPr="00E23121">
        <w:t xml:space="preserve">zahradní kůlně na nářadí. Ale co to mělo za smysl? </w:t>
      </w:r>
      <w:r w:rsidR="000251E4" w:rsidRPr="00E23121">
        <w:lastRenderedPageBreak/>
        <w:t>S</w:t>
      </w:r>
      <w:r w:rsidR="00985A5B">
        <w:t>t</w:t>
      </w:r>
      <w:r w:rsidR="000251E4" w:rsidRPr="00E23121">
        <w:t>ejně umírala, chudák Stella,</w:t>
      </w:r>
      <w:r w:rsidR="00345E5C" w:rsidRPr="00E23121">
        <w:t xml:space="preserve"> a</w:t>
      </w:r>
      <w:r w:rsidR="00345E5C">
        <w:t> </w:t>
      </w:r>
      <w:r w:rsidR="000251E4" w:rsidRPr="00E23121">
        <w:t>předtím si mohla docela dobře nějakou tu radost dopřát.</w:t>
      </w:r>
    </w:p>
    <w:p w:rsidR="00D34DB7" w:rsidRPr="00E23121" w:rsidRDefault="000251E4" w:rsidP="00E23121">
      <w:pPr>
        <w:pStyle w:val="Text"/>
      </w:pPr>
      <w:r w:rsidRPr="00E23121">
        <w:t>Když mě uviděla, usmála se</w:t>
      </w:r>
      <w:r w:rsidR="00345E5C" w:rsidRPr="00E23121">
        <w:t xml:space="preserve"> a</w:t>
      </w:r>
      <w:r w:rsidR="00345E5C">
        <w:t> </w:t>
      </w:r>
      <w:r w:rsidRPr="00E23121">
        <w:t>pozvedla cigaretu</w:t>
      </w:r>
      <w:r w:rsidR="00345E5C" w:rsidRPr="00E23121">
        <w:t xml:space="preserve"> s</w:t>
      </w:r>
      <w:r w:rsidR="00345E5C">
        <w:t> </w:t>
      </w:r>
      <w:r w:rsidRPr="00E23121">
        <w:t>prsty nataženými jako filmová diva. Připomněla mi Bette Davisovou</w:t>
      </w:r>
      <w:r w:rsidR="00345E5C" w:rsidRPr="00E23121">
        <w:t xml:space="preserve"> v</w:t>
      </w:r>
      <w:r w:rsidR="00345E5C">
        <w:t> </w:t>
      </w:r>
      <w:r w:rsidRPr="00E23121">
        <w:t>jednom</w:t>
      </w:r>
      <w:r w:rsidR="00345E5C" w:rsidRPr="00E23121">
        <w:t xml:space="preserve"> z</w:t>
      </w:r>
      <w:r w:rsidR="00345E5C">
        <w:t> </w:t>
      </w:r>
      <w:r w:rsidRPr="00E23121">
        <w:t>těch starých filmů.</w:t>
      </w:r>
    </w:p>
    <w:p w:rsidR="00D34DB7" w:rsidRPr="00E23121" w:rsidRDefault="00D34DB7" w:rsidP="00E23121">
      <w:pPr>
        <w:pStyle w:val="Text"/>
      </w:pPr>
      <w:r w:rsidRPr="00E23121">
        <w:t>„</w:t>
      </w:r>
      <w:r w:rsidR="000251E4" w:rsidRPr="00E23121">
        <w:t>Budete mně peskovat, Genevieve? Někdy si</w:t>
      </w:r>
      <w:r w:rsidR="00F85FA4">
        <w:t xml:space="preserve"> musím</w:t>
      </w:r>
      <w:r w:rsidR="000251E4" w:rsidRPr="00E23121">
        <w:t xml:space="preserve"> zakouřit. Klidně vám povím, že příležitostn</w:t>
      </w:r>
      <w:r w:rsidR="00A8218A">
        <w:t>ě si zapálím, když se nikdo nedí</w:t>
      </w:r>
      <w:r w:rsidR="000251E4" w:rsidRPr="00E23121">
        <w:t>vá.</w:t>
      </w:r>
      <w:r w:rsidRPr="00E23121">
        <w:t>“</w:t>
      </w:r>
    </w:p>
    <w:p w:rsidR="00D34DB7" w:rsidRPr="00E23121" w:rsidRDefault="00D34DB7" w:rsidP="00E23121">
      <w:pPr>
        <w:pStyle w:val="Text"/>
      </w:pPr>
      <w:r w:rsidRPr="00E23121">
        <w:t>„</w:t>
      </w:r>
      <w:r w:rsidR="000251E4" w:rsidRPr="00E23121">
        <w:t>To je vaše věc, co děláte,</w:t>
      </w:r>
      <w:r w:rsidRPr="00E23121">
        <w:t>“</w:t>
      </w:r>
      <w:r w:rsidR="000251E4" w:rsidRPr="00E23121">
        <w:t xml:space="preserve"> řekla jsem,</w:t>
      </w:r>
      <w:r w:rsidR="00345E5C" w:rsidRPr="00E23121">
        <w:t xml:space="preserve"> a</w:t>
      </w:r>
      <w:r w:rsidR="00345E5C">
        <w:t> </w:t>
      </w:r>
      <w:r w:rsidR="000251E4" w:rsidRPr="00E23121">
        <w:t>pokud to vyznělo trochu příkře, byl to způsob, jak jsem překonávala rozpaky.</w:t>
      </w:r>
    </w:p>
    <w:p w:rsidR="00D34DB7" w:rsidRPr="00E23121" w:rsidRDefault="00CF0064" w:rsidP="00E23121">
      <w:pPr>
        <w:pStyle w:val="Text"/>
        <w:jc w:val="left"/>
      </w:pPr>
      <w:r>
        <w:t>„</w:t>
      </w:r>
      <w:r w:rsidR="00A8218A">
        <w:t>Ani párem koní</w:t>
      </w:r>
      <w:r w:rsidR="000251E4" w:rsidRPr="00E23121">
        <w:t xml:space="preserve"> ze mě nedostanou, kdo mi je přinesl.</w:t>
      </w:r>
      <w:r w:rsidR="00D34DB7" w:rsidRPr="00E23121">
        <w:t>“</w:t>
      </w:r>
    </w:p>
    <w:p w:rsidR="00D34DB7" w:rsidRPr="00E23121" w:rsidRDefault="000251E4" w:rsidP="00E23121">
      <w:pPr>
        <w:pStyle w:val="Text"/>
      </w:pPr>
      <w:r w:rsidRPr="00E23121">
        <w:t xml:space="preserve">Richard to nebyl, pomyslela jsem si. Ani lékař. Marianne. Pro matku bych udělala totéž. </w:t>
      </w:r>
      <w:r w:rsidR="00D34DB7" w:rsidRPr="00E23121">
        <w:t>„</w:t>
      </w:r>
      <w:r w:rsidRPr="00E23121">
        <w:t>Lena by žádný pá</w:t>
      </w:r>
      <w:r w:rsidR="00A8218A">
        <w:t>r koní</w:t>
      </w:r>
      <w:r w:rsidRPr="00E23121">
        <w:t xml:space="preserve"> nepoužila,</w:t>
      </w:r>
      <w:r w:rsidR="00D34DB7" w:rsidRPr="00E23121">
        <w:t>“</w:t>
      </w:r>
      <w:r w:rsidRPr="00E23121">
        <w:t xml:space="preserve"> řekla jsem. </w:t>
      </w:r>
      <w:r w:rsidR="00D34DB7" w:rsidRPr="00E23121">
        <w:t>„</w:t>
      </w:r>
      <w:r w:rsidRPr="00E23121">
        <w:t>Ale nějak by se postarala, abyste se</w:t>
      </w:r>
      <w:r w:rsidR="00345E5C" w:rsidRPr="00E23121">
        <w:t xml:space="preserve"> k</w:t>
      </w:r>
      <w:r w:rsidR="00345E5C">
        <w:t> </w:t>
      </w:r>
      <w:r w:rsidRPr="00E23121">
        <w:t>žádným cigaretám nedostala. Tak buďte opatrná.</w:t>
      </w:r>
      <w:r w:rsidR="00D34DB7" w:rsidRPr="00E23121">
        <w:t>“</w:t>
      </w:r>
    </w:p>
    <w:p w:rsidR="00D34DB7" w:rsidRPr="00E23121" w:rsidRDefault="008F0D4B" w:rsidP="00E23121">
      <w:pPr>
        <w:pStyle w:val="Text"/>
      </w:pPr>
      <w:r>
        <w:t>Vy</w:t>
      </w:r>
      <w:r w:rsidR="000251E4" w:rsidRPr="00E23121">
        <w:t>foukla kouř nosem. Ni</w:t>
      </w:r>
      <w:r w:rsidR="00296989">
        <w:t>kdy</w:t>
      </w:r>
      <w:r w:rsidR="000251E4" w:rsidRPr="00E23121">
        <w:t xml:space="preserve"> jsem neviděla nikoho tohle udělat, jedině ve filmech. Byla velice bledá</w:t>
      </w:r>
      <w:r w:rsidR="00345E5C" w:rsidRPr="00E23121">
        <w:t xml:space="preserve"> a</w:t>
      </w:r>
      <w:r w:rsidR="00345E5C">
        <w:t> </w:t>
      </w:r>
      <w:r>
        <w:t>neměl to na svědomí</w:t>
      </w:r>
      <w:r w:rsidR="000251E4" w:rsidRPr="00E23121">
        <w:t xml:space="preserve"> jenom pudr, který si nanesla. Z</w:t>
      </w:r>
      <w:r w:rsidR="00A25A96">
        <w:t>ačínala ztrácet barvu. Dokonce i její modrozelené</w:t>
      </w:r>
      <w:r w:rsidR="000251E4" w:rsidRPr="00E23121">
        <w:t xml:space="preserve"> oči vyb</w:t>
      </w:r>
      <w:r w:rsidR="00CC5AD8" w:rsidRPr="00E23121">
        <w:t>lé</w:t>
      </w:r>
      <w:r>
        <w:t>daly. Rozevřela rty</w:t>
      </w:r>
      <w:r w:rsidR="00345E5C" w:rsidRPr="00E23121">
        <w:t xml:space="preserve"> a</w:t>
      </w:r>
      <w:r w:rsidR="00345E5C">
        <w:t> </w:t>
      </w:r>
      <w:r w:rsidR="000251E4" w:rsidRPr="00E23121">
        <w:t>objevil se tenký obláček modrého kouře, který zůstal viset ve vzduchu. Odm</w:t>
      </w:r>
      <w:r w:rsidR="00944761">
        <w:t>á</w:t>
      </w:r>
      <w:r w:rsidR="00D34DB7" w:rsidRPr="00E23121">
        <w:t>v</w:t>
      </w:r>
      <w:r w:rsidR="000251E4" w:rsidRPr="00E23121">
        <w:t>la</w:t>
      </w:r>
      <w:r w:rsidR="00944761">
        <w:t xml:space="preserve"> </w:t>
      </w:r>
      <w:r w:rsidR="000251E4" w:rsidRPr="00E23121">
        <w:t>jej rukou.</w:t>
      </w:r>
    </w:p>
    <w:p w:rsidR="00D34DB7" w:rsidRPr="00E23121" w:rsidRDefault="00D34DB7" w:rsidP="00E23121">
      <w:pPr>
        <w:pStyle w:val="Text"/>
        <w:jc w:val="left"/>
      </w:pPr>
      <w:r w:rsidRPr="00E23121">
        <w:t>„</w:t>
      </w:r>
      <w:r w:rsidR="000251E4" w:rsidRPr="00E23121">
        <w:t>Genevieve?</w:t>
      </w:r>
      <w:r w:rsidRPr="00E23121">
        <w:t>“</w:t>
      </w:r>
    </w:p>
    <w:p w:rsidR="00D34DB7" w:rsidRPr="00E23121" w:rsidRDefault="000251E4" w:rsidP="00E23121">
      <w:pPr>
        <w:pStyle w:val="Text"/>
        <w:jc w:val="left"/>
      </w:pPr>
      <w:r w:rsidRPr="00E23121">
        <w:t>Upřela jsem na ni pohled.</w:t>
      </w:r>
    </w:p>
    <w:p w:rsidR="00D34DB7" w:rsidRPr="00E23121" w:rsidRDefault="00D34DB7" w:rsidP="00E23121">
      <w:pPr>
        <w:pStyle w:val="Text"/>
      </w:pPr>
      <w:r w:rsidRPr="00E23121">
        <w:t>„</w:t>
      </w:r>
      <w:r w:rsidR="008F0D4B">
        <w:t>Zašla by</w:t>
      </w:r>
      <w:r w:rsidR="000251E4" w:rsidRPr="00E23121">
        <w:t>ste do mého domu</w:t>
      </w:r>
      <w:r w:rsidR="00345E5C" w:rsidRPr="00E23121">
        <w:t xml:space="preserve"> a</w:t>
      </w:r>
      <w:r w:rsidR="00345E5C">
        <w:t> </w:t>
      </w:r>
      <w:r w:rsidR="000251E4" w:rsidRPr="00E23121">
        <w:t>přinesla mi tu fotografii, kterou jste našla? Kdykoli se vám to bude hodit. Jestli tam budete poblíž, kdybyste se tam stavila</w:t>
      </w:r>
      <w:r w:rsidR="00345E5C" w:rsidRPr="00E23121">
        <w:t xml:space="preserve"> a</w:t>
      </w:r>
      <w:r w:rsidR="00345E5C">
        <w:t> </w:t>
      </w:r>
      <w:r w:rsidR="000251E4" w:rsidRPr="00E23121">
        <w:t>vzala tu fotografii.</w:t>
      </w:r>
      <w:r w:rsidRPr="00E23121">
        <w:t>“</w:t>
      </w:r>
    </w:p>
    <w:p w:rsidR="00D34DB7" w:rsidRPr="00E23121" w:rsidRDefault="00D34DB7" w:rsidP="00E23121">
      <w:pPr>
        <w:pStyle w:val="Text"/>
        <w:jc w:val="left"/>
      </w:pPr>
      <w:r w:rsidRPr="00E23121">
        <w:t>„</w:t>
      </w:r>
      <w:r w:rsidR="000251E4" w:rsidRPr="00E23121">
        <w:t>Stello, jak je to dlouho, co</w:t>
      </w:r>
      <w:r w:rsidR="00345E5C" w:rsidRPr="00E23121">
        <w:t xml:space="preserve"> v</w:t>
      </w:r>
      <w:r w:rsidR="00345E5C">
        <w:t> </w:t>
      </w:r>
      <w:r w:rsidR="000251E4" w:rsidRPr="00E23121">
        <w:t>tom domě někdo bydlel?</w:t>
      </w:r>
      <w:r w:rsidRPr="00E23121">
        <w:t>“</w:t>
      </w:r>
    </w:p>
    <w:p w:rsidR="00D34DB7" w:rsidRPr="00E23121" w:rsidRDefault="000251E4" w:rsidP="00E23121">
      <w:pPr>
        <w:pStyle w:val="Text"/>
        <w:jc w:val="left"/>
      </w:pPr>
      <w:r w:rsidRPr="00E23121">
        <w:t xml:space="preserve">Nemusela přemýšlet ani počítat. </w:t>
      </w:r>
      <w:r w:rsidR="00D34DB7" w:rsidRPr="00E23121">
        <w:t>„</w:t>
      </w:r>
      <w:r w:rsidR="00CF0064">
        <w:t>Dvacet čty</w:t>
      </w:r>
      <w:r w:rsidRPr="00E23121">
        <w:t>ři let.</w:t>
      </w:r>
      <w:r w:rsidR="00D34DB7" w:rsidRPr="00E23121">
        <w:t>“</w:t>
      </w:r>
    </w:p>
    <w:p w:rsidR="00D34DB7" w:rsidRPr="00E23121" w:rsidRDefault="00D34DB7" w:rsidP="00E23121">
      <w:pPr>
        <w:pStyle w:val="Text"/>
        <w:jc w:val="left"/>
        <w:rPr>
          <w:i/>
        </w:rPr>
      </w:pPr>
      <w:r w:rsidRPr="00E23121">
        <w:rPr>
          <w:i/>
        </w:rPr>
        <w:t>„</w:t>
      </w:r>
      <w:r w:rsidR="000251E4" w:rsidRPr="00E23121">
        <w:rPr>
          <w:i/>
        </w:rPr>
        <w:t>Dvacet čtyři let?</w:t>
      </w:r>
      <w:r w:rsidRPr="00E23121">
        <w:rPr>
          <w:i/>
        </w:rPr>
        <w:t>“</w:t>
      </w:r>
    </w:p>
    <w:p w:rsidR="00D34DB7" w:rsidRPr="00E23121" w:rsidRDefault="00D34DB7" w:rsidP="00E23121">
      <w:pPr>
        <w:pStyle w:val="Text"/>
      </w:pPr>
      <w:r w:rsidRPr="00E23121">
        <w:t>„</w:t>
      </w:r>
      <w:r w:rsidR="000251E4" w:rsidRPr="00E23121">
        <w:t>Je to dlouho, viďte?</w:t>
      </w:r>
      <w:r w:rsidRPr="00E23121">
        <w:t>“</w:t>
      </w:r>
      <w:r w:rsidR="000251E4" w:rsidRPr="00E23121">
        <w:t xml:space="preserve"> Zamyslela se. </w:t>
      </w:r>
      <w:r w:rsidR="00345E5C">
        <w:t>„A </w:t>
      </w:r>
      <w:r w:rsidR="00CF0064">
        <w:t>nedá se ří</w:t>
      </w:r>
      <w:r w:rsidR="000251E4" w:rsidRPr="00E23121">
        <w:t>ct, že bydlel. Genevieve. Čtyřiadvacet let, co tam někdo byl.</w:t>
      </w:r>
      <w:r w:rsidRPr="00E23121">
        <w:t>“</w:t>
      </w:r>
      <w:r w:rsidR="000251E4" w:rsidRPr="00E23121">
        <w:t xml:space="preserve"> Pobavilo ji, jak jsem se zatvářila. Zasmála se. </w:t>
      </w:r>
      <w:r w:rsidRPr="00E23121">
        <w:t>„</w:t>
      </w:r>
      <w:r w:rsidR="000251E4" w:rsidRPr="00E23121">
        <w:t>Poplatky jsem samozřejmě platila. Tedy daň</w:t>
      </w:r>
      <w:r w:rsidR="00345E5C" w:rsidRPr="00E23121">
        <w:t xml:space="preserve"> z</w:t>
      </w:r>
      <w:r w:rsidR="00345E5C">
        <w:t> </w:t>
      </w:r>
      <w:r w:rsidR="000251E4" w:rsidRPr="00E23121">
        <w:t>nemovitosti</w:t>
      </w:r>
      <w:r w:rsidR="00345E5C" w:rsidRPr="00E23121">
        <w:t xml:space="preserve"> a</w:t>
      </w:r>
      <w:r w:rsidR="00345E5C">
        <w:t> </w:t>
      </w:r>
      <w:r w:rsidR="000251E4" w:rsidRPr="00E23121">
        <w:t>daň</w:t>
      </w:r>
      <w:r w:rsidR="00345E5C" w:rsidRPr="00E23121">
        <w:t xml:space="preserve"> z</w:t>
      </w:r>
      <w:r w:rsidR="00345E5C">
        <w:t> </w:t>
      </w:r>
      <w:r w:rsidR="000251E4" w:rsidRPr="00E23121">
        <w:t>hlavy</w:t>
      </w:r>
      <w:r w:rsidR="00345E5C" w:rsidRPr="00E23121">
        <w:t xml:space="preserve"> a</w:t>
      </w:r>
      <w:r w:rsidR="00345E5C">
        <w:t> </w:t>
      </w:r>
      <w:r w:rsidR="000251E4" w:rsidRPr="00E23121">
        <w:t>potom pozemkovou daň, chci říct. Ach,</w:t>
      </w:r>
      <w:r w:rsidR="00345E5C" w:rsidRPr="00E23121">
        <w:t xml:space="preserve"> a</w:t>
      </w:r>
      <w:r w:rsidR="00345E5C">
        <w:t> </w:t>
      </w:r>
      <w:r w:rsidR="000251E4" w:rsidRPr="00E23121">
        <w:t>musela jsem nechat dohlédnout na střechu. Ty kamenné zdi jsou velice odolné</w:t>
      </w:r>
      <w:r w:rsidR="00345E5C" w:rsidRPr="00E23121">
        <w:t xml:space="preserve"> a</w:t>
      </w:r>
      <w:r w:rsidR="00345E5C">
        <w:t> </w:t>
      </w:r>
      <w:r w:rsidR="000251E4" w:rsidRPr="00E23121">
        <w:t>samozřejmě nepotřebují natírat.</w:t>
      </w:r>
      <w:r w:rsidRPr="00E23121">
        <w:t>“</w:t>
      </w:r>
    </w:p>
    <w:p w:rsidR="00D34DB7" w:rsidRPr="00E23121" w:rsidRDefault="00D34DB7" w:rsidP="00E23121">
      <w:pPr>
        <w:pStyle w:val="Text"/>
      </w:pPr>
      <w:r w:rsidRPr="00E23121">
        <w:t>„</w:t>
      </w:r>
      <w:r w:rsidR="000251E4" w:rsidRPr="00E23121">
        <w:t>Nikdy jste tam neměla nájemníky?</w:t>
      </w:r>
      <w:r w:rsidRPr="00E23121">
        <w:t>“</w:t>
      </w:r>
      <w:r w:rsidR="000251E4" w:rsidRPr="00E23121">
        <w:t xml:space="preserve"> </w:t>
      </w:r>
      <w:r w:rsidR="000251E4" w:rsidRPr="00A25A96">
        <w:t>Když</w:t>
      </w:r>
      <w:r w:rsidR="000251E4" w:rsidRPr="00E23121">
        <w:rPr>
          <w:i/>
        </w:rPr>
        <w:t xml:space="preserve"> </w:t>
      </w:r>
      <w:r w:rsidR="000251E4" w:rsidRPr="00E23121">
        <w:t xml:space="preserve">zavrtěla hlavou, zeptala jsem se: </w:t>
      </w:r>
      <w:r w:rsidRPr="00E23121">
        <w:t>„</w:t>
      </w:r>
      <w:r w:rsidR="000251E4" w:rsidRPr="00E23121">
        <w:t>Proč jste to proboha neprodala?</w:t>
      </w:r>
      <w:r w:rsidRPr="00E23121">
        <w:t>“</w:t>
      </w:r>
    </w:p>
    <w:p w:rsidR="00D34DB7" w:rsidRPr="00E23121" w:rsidRDefault="000251E4" w:rsidP="00E23121">
      <w:pPr>
        <w:pStyle w:val="Text"/>
      </w:pPr>
      <w:r w:rsidRPr="00E23121">
        <w:lastRenderedPageBreak/>
        <w:t>To bylo na ni trochu moc. Mluvila jsem mnohem otevřeněji než obvykle</w:t>
      </w:r>
      <w:r w:rsidR="00345E5C" w:rsidRPr="00E23121">
        <w:t xml:space="preserve"> a</w:t>
      </w:r>
      <w:r w:rsidR="00345E5C">
        <w:t> </w:t>
      </w:r>
      <w:r w:rsidRPr="00E23121">
        <w:t>Stella se trochu odtáhla, stáhla se do své ulity.</w:t>
      </w:r>
    </w:p>
    <w:p w:rsidR="00D34DB7" w:rsidRPr="00E23121" w:rsidRDefault="00D34DB7" w:rsidP="00E23121">
      <w:pPr>
        <w:pStyle w:val="Text"/>
        <w:jc w:val="left"/>
      </w:pPr>
      <w:r w:rsidRPr="00E23121">
        <w:t>„</w:t>
      </w:r>
      <w:r w:rsidR="000251E4" w:rsidRPr="00E23121">
        <w:t>Nechtěla jsem.</w:t>
      </w:r>
      <w:r w:rsidRPr="00E23121">
        <w:t>“</w:t>
      </w:r>
    </w:p>
    <w:p w:rsidR="00D34DB7" w:rsidRPr="00E23121" w:rsidRDefault="008F0D4B" w:rsidP="00E23121">
      <w:pPr>
        <w:pStyle w:val="Text"/>
      </w:pPr>
      <w:r>
        <w:t>Takoví</w:t>
      </w:r>
      <w:r w:rsidR="000251E4" w:rsidRPr="00E23121">
        <w:t xml:space="preserve"> jako Stella lidi jako jsem já snadno popudí. Peníze jsou</w:t>
      </w:r>
      <w:r w:rsidR="00345E5C" w:rsidRPr="00E23121">
        <w:t xml:space="preserve"> u</w:t>
      </w:r>
      <w:r w:rsidR="00345E5C">
        <w:t> </w:t>
      </w:r>
      <w:r w:rsidR="000251E4" w:rsidRPr="00E23121">
        <w:t>nás na denním pořádku. Už je pro nás dost velká zátěž zaplatit pozemkovou daň</w:t>
      </w:r>
      <w:r w:rsidR="00345E5C" w:rsidRPr="00E23121">
        <w:t xml:space="preserve"> z</w:t>
      </w:r>
      <w:r w:rsidR="00345E5C">
        <w:t> </w:t>
      </w:r>
      <w:r w:rsidR="000251E4" w:rsidRPr="00E23121">
        <w:t>jedné nemovitosti, kterou vlastníme</w:t>
      </w:r>
      <w:r w:rsidR="00345E5C">
        <w:t> </w:t>
      </w:r>
      <w:r w:rsidR="00345E5C" w:rsidRPr="00E23121">
        <w:t>–</w:t>
      </w:r>
      <w:r w:rsidR="00345E5C">
        <w:t> </w:t>
      </w:r>
      <w:r w:rsidR="000251E4" w:rsidRPr="00E23121">
        <w:t>nebo</w:t>
      </w:r>
      <w:r w:rsidR="00345E5C" w:rsidRPr="00E23121">
        <w:t xml:space="preserve"> z</w:t>
      </w:r>
      <w:r w:rsidR="00345E5C">
        <w:t> </w:t>
      </w:r>
      <w:r w:rsidR="000251E4" w:rsidRPr="00E23121">
        <w:t>budovy, která patří spolku</w:t>
      </w:r>
      <w:r w:rsidR="00345E5C">
        <w:t> </w:t>
      </w:r>
      <w:r w:rsidR="00345E5C" w:rsidRPr="00E23121">
        <w:t>–</w:t>
      </w:r>
      <w:r w:rsidR="00345E5C">
        <w:t> </w:t>
      </w:r>
      <w:r w:rsidR="000251E4" w:rsidRPr="00E23121">
        <w:t>a když někdo jako ona hovoří bezmyšlenkovitě</w:t>
      </w:r>
      <w:r w:rsidR="00345E5C" w:rsidRPr="00E23121">
        <w:t xml:space="preserve"> a</w:t>
      </w:r>
      <w:r w:rsidR="00345E5C">
        <w:t> </w:t>
      </w:r>
      <w:r w:rsidR="000251E4" w:rsidRPr="00E23121">
        <w:t>bezstarostně</w:t>
      </w:r>
      <w:r w:rsidR="00345E5C" w:rsidRPr="00E23121">
        <w:t xml:space="preserve"> o</w:t>
      </w:r>
      <w:r w:rsidR="00345E5C">
        <w:t> </w:t>
      </w:r>
      <w:r w:rsidR="000251E4" w:rsidRPr="00E23121">
        <w:t>placení daní</w:t>
      </w:r>
      <w:r w:rsidR="00A25A96">
        <w:t xml:space="preserve"> za dům, ve kterém nikdo nebydlí</w:t>
      </w:r>
      <w:r w:rsidR="000251E4" w:rsidRPr="00E23121">
        <w:t>, že se nebude obtěžovat</w:t>
      </w:r>
      <w:r w:rsidR="00345E5C" w:rsidRPr="00E23121">
        <w:t xml:space="preserve"> a</w:t>
      </w:r>
      <w:r w:rsidR="00345E5C">
        <w:t> </w:t>
      </w:r>
      <w:r w:rsidR="000251E4" w:rsidRPr="00E23121">
        <w:t>prostě nemá chuť ho prodat, není nám to zrovna po chuti.</w:t>
      </w:r>
    </w:p>
    <w:p w:rsidR="00D34DB7" w:rsidRPr="00E23121" w:rsidRDefault="00D34DB7" w:rsidP="00E23121">
      <w:pPr>
        <w:pStyle w:val="Text"/>
      </w:pPr>
      <w:r w:rsidRPr="00E23121">
        <w:t>„</w:t>
      </w:r>
      <w:r w:rsidR="000251E4" w:rsidRPr="00E23121">
        <w:t>Byl můj, Genevieve. Měla jsem právo nechat ho prázdný, když se mi zlíbilo. Koupila jsem si ho sama za to, co mi zanechal otec, když</w:t>
      </w:r>
      <w:r w:rsidR="00345E5C" w:rsidRPr="00E23121">
        <w:t xml:space="preserve"> v</w:t>
      </w:r>
      <w:r w:rsidR="00345E5C">
        <w:t> </w:t>
      </w:r>
      <w:r w:rsidR="000251E4" w:rsidRPr="00E23121">
        <w:t>roce 1963 zemřel. Můj manžel ho neplatil.</w:t>
      </w:r>
      <w:r w:rsidRPr="00E23121">
        <w:t>“</w:t>
      </w:r>
    </w:p>
    <w:p w:rsidR="00D34DB7" w:rsidRPr="00E23121" w:rsidRDefault="00A25A96" w:rsidP="00E23121">
      <w:pPr>
        <w:pStyle w:val="Text"/>
      </w:pPr>
      <w:r>
        <w:t>Jak jí</w:t>
      </w:r>
      <w:r w:rsidR="000251E4" w:rsidRPr="00E23121">
        <w:t xml:space="preserve"> </w:t>
      </w:r>
      <w:r w:rsidR="00DC0461">
        <w:t>říct</w:t>
      </w:r>
      <w:r w:rsidR="000251E4" w:rsidRPr="00E23121">
        <w:t>, že</w:t>
      </w:r>
      <w:r w:rsidR="00345E5C" w:rsidRPr="00E23121">
        <w:t xml:space="preserve"> o</w:t>
      </w:r>
      <w:r w:rsidR="00345E5C">
        <w:t> </w:t>
      </w:r>
      <w:r w:rsidR="000251E4" w:rsidRPr="00E23121">
        <w:t xml:space="preserve">to nejde? Samozřejmě </w:t>
      </w:r>
      <w:r w:rsidR="0084338D" w:rsidRPr="00E23121">
        <w:t>se jí</w:t>
      </w:r>
      <w:r w:rsidR="000251E4" w:rsidRPr="00E23121">
        <w:t xml:space="preserve"> to říct nedá. Byla tak bledá</w:t>
      </w:r>
      <w:r w:rsidR="00345E5C" w:rsidRPr="00E23121">
        <w:t xml:space="preserve"> a</w:t>
      </w:r>
      <w:r w:rsidR="00345E5C">
        <w:t> </w:t>
      </w:r>
      <w:r w:rsidR="000251E4" w:rsidRPr="00E23121">
        <w:t>najednou tak vyhublá, čím dál průsvitnější</w:t>
      </w:r>
      <w:r w:rsidR="00345E5C" w:rsidRPr="00E23121">
        <w:t xml:space="preserve"> a</w:t>
      </w:r>
      <w:r w:rsidR="00345E5C">
        <w:t> </w:t>
      </w:r>
      <w:r w:rsidR="000251E4" w:rsidRPr="00E23121">
        <w:t>křehká jako list, jak tam tak seděla</w:t>
      </w:r>
      <w:r w:rsidR="00345E5C" w:rsidRPr="00E23121">
        <w:t xml:space="preserve"> s</w:t>
      </w:r>
      <w:r w:rsidR="00345E5C">
        <w:t> </w:t>
      </w:r>
      <w:r w:rsidR="000251E4" w:rsidRPr="00E23121">
        <w:t>nedo</w:t>
      </w:r>
      <w:r w:rsidR="00F85FA4">
        <w:t>palkem cigarety</w:t>
      </w:r>
      <w:r w:rsidR="00345E5C">
        <w:t xml:space="preserve"> v </w:t>
      </w:r>
      <w:r w:rsidR="00F85FA4">
        <w:t>rudě nalakovan</w:t>
      </w:r>
      <w:r w:rsidR="000251E4" w:rsidRPr="00E23121">
        <w:t>ých prstech.</w:t>
      </w:r>
    </w:p>
    <w:p w:rsidR="00D34DB7" w:rsidRPr="00E23121" w:rsidRDefault="00D34DB7" w:rsidP="00E23121">
      <w:pPr>
        <w:pStyle w:val="Text"/>
      </w:pPr>
      <w:r w:rsidRPr="00E23121">
        <w:t>„</w:t>
      </w:r>
      <w:r w:rsidR="000251E4" w:rsidRPr="00E23121">
        <w:t>Můžete ho prodat teď,</w:t>
      </w:r>
      <w:r w:rsidRPr="00E23121">
        <w:t>“</w:t>
      </w:r>
      <w:r w:rsidR="000251E4" w:rsidRPr="00E23121">
        <w:t xml:space="preserve"> řekla jsem. </w:t>
      </w:r>
      <w:r w:rsidRPr="00E23121">
        <w:t>„</w:t>
      </w:r>
      <w:r w:rsidR="00F85FA4">
        <w:t>Zařídím vám to, jestli</w:t>
      </w:r>
      <w:r w:rsidR="000251E4" w:rsidRPr="00E23121">
        <w:t xml:space="preserve"> budete chtít.</w:t>
      </w:r>
      <w:r w:rsidRPr="00E23121">
        <w:t>“</w:t>
      </w:r>
    </w:p>
    <w:p w:rsidR="00D34DB7" w:rsidRPr="00E23121" w:rsidRDefault="00D34DB7" w:rsidP="00E23121">
      <w:pPr>
        <w:pStyle w:val="Text"/>
        <w:jc w:val="left"/>
      </w:pPr>
      <w:r w:rsidRPr="00E23121">
        <w:t>„</w:t>
      </w:r>
      <w:r w:rsidR="000251E4" w:rsidRPr="00E23121">
        <w:t>Já vím, že byste to zařídila.</w:t>
      </w:r>
      <w:r w:rsidRPr="00E23121">
        <w:t>“</w:t>
      </w:r>
    </w:p>
    <w:p w:rsidR="00D34DB7" w:rsidRPr="00E23121" w:rsidRDefault="000251E4" w:rsidP="00E23121">
      <w:pPr>
        <w:pStyle w:val="Text"/>
      </w:pPr>
      <w:r w:rsidRPr="00E23121">
        <w:t>Zamáčkla nedopalek</w:t>
      </w:r>
      <w:r w:rsidR="00345E5C" w:rsidRPr="00E23121">
        <w:t xml:space="preserve"> o</w:t>
      </w:r>
      <w:r w:rsidR="00345E5C">
        <w:t> </w:t>
      </w:r>
      <w:r w:rsidR="00785364">
        <w:t>kamenné</w:t>
      </w:r>
      <w:r w:rsidRPr="00E23121">
        <w:t xml:space="preserve"> sedátko, vytáhla</w:t>
      </w:r>
      <w:r w:rsidR="00345E5C" w:rsidRPr="00E23121">
        <w:t xml:space="preserve"> z</w:t>
      </w:r>
      <w:r w:rsidR="00345E5C">
        <w:t> </w:t>
      </w:r>
      <w:r w:rsidRPr="00E23121">
        <w:t>kabelky kapesník, zabalila jej do kap</w:t>
      </w:r>
      <w:r w:rsidR="008475BF">
        <w:t>esníku</w:t>
      </w:r>
      <w:r w:rsidR="00345E5C">
        <w:t xml:space="preserve"> a </w:t>
      </w:r>
      <w:r w:rsidR="008475BF">
        <w:t>zastrčila ho do kabelky</w:t>
      </w:r>
      <w:r w:rsidRPr="00E23121">
        <w:t>. Všechno prove</w:t>
      </w:r>
      <w:r w:rsidR="00785364">
        <w:t>dla velice pečlivě, distingovaně</w:t>
      </w:r>
      <w:r w:rsidRPr="00E23121">
        <w:t>,</w:t>
      </w:r>
      <w:r w:rsidR="00345E5C" w:rsidRPr="00E23121">
        <w:t xml:space="preserve"> a</w:t>
      </w:r>
      <w:r w:rsidR="00345E5C">
        <w:t> </w:t>
      </w:r>
      <w:r w:rsidRPr="00E23121">
        <w:t>když</w:t>
      </w:r>
      <w:r w:rsidR="00345E5C" w:rsidRPr="00E23121">
        <w:t xml:space="preserve"> s</w:t>
      </w:r>
      <w:r w:rsidR="00345E5C">
        <w:t> </w:t>
      </w:r>
      <w:r w:rsidRPr="00E23121">
        <w:t>tím skončila, rozmazala začerna</w:t>
      </w:r>
      <w:r w:rsidR="00CC5AD8" w:rsidRPr="00E23121">
        <w:t>lé</w:t>
      </w:r>
      <w:r w:rsidRPr="00E23121">
        <w:t xml:space="preserve"> místo špičkou tmavomodré lodičky.</w:t>
      </w:r>
    </w:p>
    <w:p w:rsidR="00D34DB7" w:rsidRPr="00E23121" w:rsidRDefault="000251E4" w:rsidP="00E23121">
      <w:pPr>
        <w:pStyle w:val="Text"/>
      </w:pPr>
      <w:r w:rsidRPr="00E23121">
        <w:t>Nakonec se zvedla, přidržovala se přitom opěradla lavičky</w:t>
      </w:r>
      <w:r w:rsidR="00345E5C" w:rsidRPr="00E23121">
        <w:t xml:space="preserve"> a</w:t>
      </w:r>
      <w:r w:rsidR="00345E5C">
        <w:t> </w:t>
      </w:r>
      <w:r w:rsidR="00345E5C" w:rsidRPr="00E23121">
        <w:t>z</w:t>
      </w:r>
      <w:r w:rsidR="00345E5C">
        <w:t> </w:t>
      </w:r>
      <w:r w:rsidR="00785364">
        <w:t>té</w:t>
      </w:r>
      <w:r w:rsidRPr="00E23121">
        <w:t xml:space="preserve"> vynaložené námahy se trochu zadýchala. Přerývaně řekla: </w:t>
      </w:r>
      <w:r w:rsidR="00D34DB7" w:rsidRPr="00E23121">
        <w:t>„</w:t>
      </w:r>
      <w:r w:rsidRPr="00E23121">
        <w:t>Kdybych měla ten dům prodat, Genevieve, byla by výhoda, že</w:t>
      </w:r>
      <w:r w:rsidR="0041594E" w:rsidRPr="00E23121">
        <w:t xml:space="preserve"> by </w:t>
      </w:r>
      <w:r w:rsidRPr="00E23121">
        <w:t>se to Marianne</w:t>
      </w:r>
      <w:r w:rsidR="00345E5C" w:rsidRPr="00E23121">
        <w:t xml:space="preserve"> a</w:t>
      </w:r>
      <w:r w:rsidR="00345E5C">
        <w:t> </w:t>
      </w:r>
      <w:r w:rsidRPr="00E23121">
        <w:t>Richard nikdy nemuseli dovědět. Jenom by zdědili podstatně</w:t>
      </w:r>
      <w:r w:rsidR="00A858B4">
        <w:t xml:space="preserve"> víc </w:t>
      </w:r>
      <w:r w:rsidRPr="00E23121">
        <w:t>peněz, než čekají.</w:t>
      </w:r>
      <w:r w:rsidR="00D34DB7" w:rsidRPr="00E23121">
        <w:t>“</w:t>
      </w:r>
    </w:p>
    <w:p w:rsidR="00D34DB7" w:rsidRPr="00E23121" w:rsidRDefault="00D34DB7" w:rsidP="00E23121">
      <w:pPr>
        <w:pStyle w:val="Text"/>
        <w:jc w:val="left"/>
      </w:pPr>
      <w:r w:rsidRPr="00E23121">
        <w:t>„</w:t>
      </w:r>
      <w:r w:rsidR="000251E4" w:rsidRPr="00E23121">
        <w:t>Nechtěla byste se do mě zavěsit?</w:t>
      </w:r>
      <w:r w:rsidRPr="00E23121">
        <w:t>“</w:t>
      </w:r>
      <w:r w:rsidR="000251E4" w:rsidRPr="00E23121">
        <w:t xml:space="preserve"> nadhodila jsem.</w:t>
      </w:r>
    </w:p>
    <w:p w:rsidR="00D34DB7" w:rsidRPr="00E23121" w:rsidRDefault="00D34DB7" w:rsidP="00E23121">
      <w:pPr>
        <w:pStyle w:val="Text"/>
      </w:pPr>
      <w:r w:rsidRPr="00E23121">
        <w:t>„</w:t>
      </w:r>
      <w:r w:rsidR="000251E4" w:rsidRPr="00E23121">
        <w:t>Děkuji. Myslím, že to udělám. Jste příliš zdvořilá, abyste se zeptala, proč nechci, aby</w:t>
      </w:r>
      <w:r w:rsidR="00345E5C" w:rsidRPr="00E23121">
        <w:t xml:space="preserve"> o</w:t>
      </w:r>
      <w:r w:rsidR="00345E5C">
        <w:t> </w:t>
      </w:r>
      <w:r w:rsidR="000251E4" w:rsidRPr="00E23121">
        <w:t>tom věděli, viďte? Jednou vám to povím, ale ne teď, ne dnes. Jde</w:t>
      </w:r>
      <w:r w:rsidR="00345E5C" w:rsidRPr="00E23121">
        <w:t xml:space="preserve"> o</w:t>
      </w:r>
      <w:r w:rsidR="00345E5C">
        <w:t> </w:t>
      </w:r>
      <w:r w:rsidR="000251E4" w:rsidRPr="00E23121">
        <w:t>to, Genevieve, že se bojím dům prodat.</w:t>
      </w:r>
      <w:r w:rsidRPr="00E23121">
        <w:t>“</w:t>
      </w:r>
    </w:p>
    <w:p w:rsidR="00D34DB7" w:rsidRPr="00E23121" w:rsidRDefault="000251E4" w:rsidP="00E23121">
      <w:pPr>
        <w:pStyle w:val="Text"/>
      </w:pPr>
      <w:r w:rsidRPr="00E23121">
        <w:t>Vrhla jsem na ni po</w:t>
      </w:r>
      <w:r w:rsidR="00CF0064">
        <w:t>hled. Kráčely jsme po cestě podé</w:t>
      </w:r>
      <w:r w:rsidRPr="00E23121">
        <w:t>l dlouhého květinového záhonu. Odtud se svažitě táhly trávníky až ke skupině věkovitých kaštanů. Visela mi na paži</w:t>
      </w:r>
      <w:r w:rsidR="00345E5C" w:rsidRPr="00E23121">
        <w:t xml:space="preserve"> a</w:t>
      </w:r>
      <w:r w:rsidR="00345E5C">
        <w:t> </w:t>
      </w:r>
      <w:r w:rsidRPr="00E23121">
        <w:t>kráčela</w:t>
      </w:r>
      <w:r w:rsidR="008F0D4B">
        <w:t>,</w:t>
      </w:r>
      <w:r w:rsidRPr="00E23121">
        <w:t xml:space="preserve"> co noha nohu mine. </w:t>
      </w:r>
      <w:r w:rsidRPr="00E23121">
        <w:lastRenderedPageBreak/>
        <w:t>Kolem ní se vznášel pach cigaretového dýmu</w:t>
      </w:r>
      <w:r w:rsidR="00345E5C" w:rsidRPr="00E23121">
        <w:t xml:space="preserve"> a</w:t>
      </w:r>
      <w:r w:rsidR="00345E5C">
        <w:t> </w:t>
      </w:r>
      <w:r w:rsidR="00785364">
        <w:t>mísil</w:t>
      </w:r>
      <w:r w:rsidRPr="00E23121">
        <w:t xml:space="preserve"> se</w:t>
      </w:r>
      <w:r w:rsidR="00345E5C" w:rsidRPr="00E23121">
        <w:t xml:space="preserve"> s</w:t>
      </w:r>
      <w:r w:rsidR="00345E5C">
        <w:t> </w:t>
      </w:r>
      <w:r w:rsidRPr="00E23121">
        <w:t>parfémem White Linen, který pravidelně používá.</w:t>
      </w:r>
    </w:p>
    <w:p w:rsidR="00D34DB7" w:rsidRPr="00E23121" w:rsidRDefault="00D34DB7" w:rsidP="00E23121">
      <w:pPr>
        <w:pStyle w:val="Text"/>
      </w:pPr>
      <w:r w:rsidRPr="00E23121">
        <w:t>„</w:t>
      </w:r>
      <w:r w:rsidR="000251E4" w:rsidRPr="00E23121">
        <w:t>Nebojím se proto, že</w:t>
      </w:r>
      <w:r w:rsidR="0041594E" w:rsidRPr="00E23121">
        <w:t xml:space="preserve"> by </w:t>
      </w:r>
      <w:r w:rsidR="009658FD">
        <w:t>tam bylo něco, co by</w:t>
      </w:r>
      <w:r w:rsidR="000251E4" w:rsidRPr="00E23121">
        <w:t>ch nechtěla,</w:t>
      </w:r>
      <w:r w:rsidR="007760C2" w:rsidRPr="00E23121">
        <w:t xml:space="preserve"> aby </w:t>
      </w:r>
      <w:r w:rsidR="000251E4" w:rsidRPr="00E23121">
        <w:t>někdo našel. Na to už je to všechno příliš dávno.</w:t>
      </w:r>
      <w:r w:rsidRPr="00E23121">
        <w:t>“</w:t>
      </w:r>
      <w:r w:rsidR="009658FD">
        <w:t xml:space="preserve"> Zavrtěla hlavou. </w:t>
      </w:r>
      <w:r w:rsidR="00CF0064">
        <w:t>„</w:t>
      </w:r>
      <w:r w:rsidR="009658FD">
        <w:t>Alespoň my</w:t>
      </w:r>
      <w:r w:rsidR="000251E4" w:rsidRPr="00E23121">
        <w:t>slím.</w:t>
      </w:r>
      <w:r w:rsidR="009658FD">
        <w:t xml:space="preserve"> nebyly tam nikdy</w:t>
      </w:r>
      <w:r w:rsidR="007C3F24">
        <w:t xml:space="preserve"> žádné</w:t>
      </w:r>
      <w:r w:rsidR="009658FD">
        <w:t xml:space="preserve"> dopisy</w:t>
      </w:r>
      <w:r w:rsidR="000251E4" w:rsidRPr="00E23121">
        <w:t>, jenom ta jedna jediná fotografie.</w:t>
      </w:r>
      <w:r w:rsidRPr="00E23121">
        <w:t>“</w:t>
      </w:r>
      <w:r w:rsidR="000251E4" w:rsidRPr="00E23121">
        <w:t xml:space="preserve"> Tolik si přála to vysvětlit, že to zřejmě potlačilo dýchavičnost, takže mluvila normálním vyrovnaným hlasem, tiše, ale vesele. </w:t>
      </w:r>
      <w:r w:rsidR="00CF0064">
        <w:t>„</w:t>
      </w:r>
      <w:r w:rsidR="000251E4" w:rsidRPr="00E23121">
        <w:t>Asi</w:t>
      </w:r>
      <w:r w:rsidR="00345E5C" w:rsidRPr="00E23121">
        <w:t xml:space="preserve"> z</w:t>
      </w:r>
      <w:r w:rsidR="00345E5C">
        <w:t> </w:t>
      </w:r>
      <w:r w:rsidR="000251E4" w:rsidRPr="00E23121">
        <w:t>toho mám obavy, jak říkám, že mi připadá, že by to všechn</w:t>
      </w:r>
      <w:r w:rsidR="00CF0064">
        <w:t>o mělo zůstat tak jak je, skryté</w:t>
      </w:r>
      <w:r w:rsidR="000251E4" w:rsidRPr="00E23121">
        <w:t>, neporušené,</w:t>
      </w:r>
      <w:r w:rsidR="00345E5C" w:rsidRPr="00E23121">
        <w:t xml:space="preserve"> a</w:t>
      </w:r>
      <w:r w:rsidR="00345E5C">
        <w:t> </w:t>
      </w:r>
      <w:r w:rsidR="000251E4" w:rsidRPr="00E23121">
        <w:t>ne to vytahovat na světlo</w:t>
      </w:r>
      <w:r w:rsidR="00345E5C">
        <w:t> </w:t>
      </w:r>
      <w:r w:rsidR="00345E5C" w:rsidRPr="00E23121">
        <w:t>–</w:t>
      </w:r>
      <w:r w:rsidR="00345E5C">
        <w:t> </w:t>
      </w:r>
      <w:r w:rsidR="009658FD">
        <w:t>ví</w:t>
      </w:r>
      <w:r w:rsidR="000251E4" w:rsidRPr="00E23121">
        <w:t>te, nechci dát z</w:t>
      </w:r>
      <w:r w:rsidR="009658FD">
        <w:t>ahradu vyčistit</w:t>
      </w:r>
      <w:r w:rsidR="00345E5C">
        <w:t xml:space="preserve"> a </w:t>
      </w:r>
      <w:r w:rsidR="009658FD">
        <w:t>posekat trávní</w:t>
      </w:r>
      <w:r w:rsidR="000251E4" w:rsidRPr="00E23121">
        <w:t>k, ani nechat dům nějak předělat, aby tam pracovali zedníci.</w:t>
      </w:r>
      <w:r w:rsidR="00345E5C" w:rsidRPr="00E23121">
        <w:t xml:space="preserve"> A</w:t>
      </w:r>
      <w:r w:rsidR="00345E5C">
        <w:t> </w:t>
      </w:r>
      <w:r w:rsidR="000251E4" w:rsidRPr="00E23121">
        <w:t>nesnesu p</w:t>
      </w:r>
      <w:r w:rsidR="009658FD">
        <w:t>omyšlení na své věci, svůj nábyt</w:t>
      </w:r>
      <w:r w:rsidR="000251E4" w:rsidRPr="00E23121">
        <w:t>ek, že</w:t>
      </w:r>
      <w:r w:rsidR="00345E5C">
        <w:t> </w:t>
      </w:r>
      <w:r w:rsidR="00345E5C" w:rsidRPr="00E23121">
        <w:t>–</w:t>
      </w:r>
      <w:r w:rsidR="00345E5C">
        <w:t> </w:t>
      </w:r>
      <w:r w:rsidR="000251E4" w:rsidRPr="00E23121">
        <w:t>že by se to vyhodilo nebo prodalo za babku. Zavolají tam ty mužské, že, kteří vyklízejí domy za to, co dostanou</w:t>
      </w:r>
      <w:r w:rsidR="00345E5C" w:rsidRPr="00E23121">
        <w:t xml:space="preserve"> v</w:t>
      </w:r>
      <w:r w:rsidR="00345E5C">
        <w:t> </w:t>
      </w:r>
      <w:r w:rsidR="000251E4" w:rsidRPr="00E23121">
        <w:t>bazaru? Viděla jsem cedule ve výkladech</w:t>
      </w:r>
      <w:r w:rsidRPr="00E23121">
        <w:t xml:space="preserve"> ‚V</w:t>
      </w:r>
      <w:r w:rsidR="000251E4" w:rsidRPr="00E23121">
        <w:t>yklizení domů bez příplatku</w:t>
      </w:r>
      <w:r w:rsidRPr="00E23121">
        <w:t>‘</w:t>
      </w:r>
      <w:r w:rsidR="00CF0064">
        <w:t>. Vím, že vám to musí</w:t>
      </w:r>
      <w:r w:rsidR="000312BB">
        <w:t xml:space="preserve"> připadat směšné</w:t>
      </w:r>
      <w:r w:rsidR="000251E4" w:rsidRPr="00E23121">
        <w:t>, ale neunesla bych to, necítím se na to.</w:t>
      </w:r>
      <w:r w:rsidRPr="00E23121">
        <w:t>“</w:t>
      </w:r>
    </w:p>
    <w:p w:rsidR="00D34DB7" w:rsidRPr="00E23121" w:rsidRDefault="00CF0064" w:rsidP="00E23121">
      <w:pPr>
        <w:pStyle w:val="Text"/>
      </w:pPr>
      <w:r>
        <w:t>Řekla jsem, že mi</w:t>
      </w:r>
      <w:r w:rsidR="000251E4" w:rsidRPr="00E23121">
        <w:t xml:space="preserve"> to nepřipadá směšné,</w:t>
      </w:r>
      <w:r w:rsidR="00345E5C" w:rsidRPr="00E23121">
        <w:t xml:space="preserve"> a</w:t>
      </w:r>
      <w:r w:rsidR="00345E5C">
        <w:t> </w:t>
      </w:r>
      <w:r w:rsidR="000251E4" w:rsidRPr="00E23121">
        <w:t>právě jsem chtěla něco dodat</w:t>
      </w:r>
      <w:r w:rsidR="00345E5C" w:rsidRPr="00E23121">
        <w:t xml:space="preserve"> v</w:t>
      </w:r>
      <w:r w:rsidR="00345E5C">
        <w:t> </w:t>
      </w:r>
      <w:r w:rsidR="000251E4" w:rsidRPr="00E23121">
        <w:t>tom smyslu, aby neprodávala, jestli do toho nemá chuť,</w:t>
      </w:r>
      <w:r w:rsidR="00345E5C" w:rsidRPr="00E23121">
        <w:t xml:space="preserve"> a</w:t>
      </w:r>
      <w:r w:rsidR="00345E5C">
        <w:t> </w:t>
      </w:r>
      <w:r w:rsidR="000251E4" w:rsidRPr="00E23121">
        <w:t>po</w:t>
      </w:r>
      <w:r w:rsidR="000312BB">
        <w:t>koušela jsem se vymyslet, jak jí</w:t>
      </w:r>
      <w:r w:rsidR="000251E4" w:rsidRPr="00E23121">
        <w:t xml:space="preserve"> taktně říct, že stejně nemůže vědět, co by si Richard</w:t>
      </w:r>
      <w:r w:rsidR="00345E5C" w:rsidRPr="00E23121">
        <w:t xml:space="preserve"> a</w:t>
      </w:r>
      <w:r w:rsidR="00345E5C">
        <w:t> </w:t>
      </w:r>
      <w:r w:rsidR="000251E4" w:rsidRPr="00E23121">
        <w:t>Marianne mysleli, tedy, až zemře, když vtom vyběhl mezi kaštany pes</w:t>
      </w:r>
      <w:r w:rsidR="00345E5C" w:rsidRPr="00E23121">
        <w:t xml:space="preserve"> a</w:t>
      </w:r>
      <w:r w:rsidR="00345E5C">
        <w:t> </w:t>
      </w:r>
      <w:r w:rsidR="000251E4" w:rsidRPr="00E23121">
        <w:t>hnal se přes trávník</w:t>
      </w:r>
      <w:r w:rsidR="00345E5C" w:rsidRPr="00E23121">
        <w:t xml:space="preserve"> k</w:t>
      </w:r>
      <w:r w:rsidR="00345E5C">
        <w:t> </w:t>
      </w:r>
      <w:r w:rsidR="000251E4" w:rsidRPr="00E23121">
        <w:t>nám. Byl to bílý pes</w:t>
      </w:r>
      <w:r w:rsidR="00345E5C" w:rsidRPr="00E23121">
        <w:t xml:space="preserve"> s</w:t>
      </w:r>
      <w:r w:rsidR="00345E5C">
        <w:t> </w:t>
      </w:r>
      <w:r w:rsidR="000251E4" w:rsidRPr="00E23121">
        <w:t>černými skvrnami, dalmatin,</w:t>
      </w:r>
      <w:r w:rsidR="00345E5C" w:rsidRPr="00E23121">
        <w:t xml:space="preserve"> a</w:t>
      </w:r>
      <w:r w:rsidR="00345E5C">
        <w:t> </w:t>
      </w:r>
      <w:r w:rsidR="000251E4" w:rsidRPr="00E23121">
        <w:t>já ho poznala jako psa, který patří Lenině sestře, která za ní musela přijet na návštěvu. Stella se trošičku odtáhla</w:t>
      </w:r>
      <w:r w:rsidR="00345E5C" w:rsidRPr="00E23121">
        <w:t xml:space="preserve"> a</w:t>
      </w:r>
      <w:r w:rsidR="00345E5C">
        <w:t> </w:t>
      </w:r>
      <w:r w:rsidR="000251E4" w:rsidRPr="00E23121">
        <w:t>mnohem pevněji se mě držela, ale tenhle pes je hrozně hodný</w:t>
      </w:r>
      <w:r w:rsidR="00345E5C" w:rsidRPr="00E23121">
        <w:t xml:space="preserve"> a</w:t>
      </w:r>
      <w:r w:rsidR="00345E5C">
        <w:t> </w:t>
      </w:r>
      <w:r w:rsidR="000251E4" w:rsidRPr="00E23121">
        <w:t>nechce ode mě nic</w:t>
      </w:r>
      <w:r w:rsidR="00A858B4">
        <w:t xml:space="preserve"> jiné</w:t>
      </w:r>
      <w:r w:rsidR="000251E4" w:rsidRPr="00E23121">
        <w:t>ho, než abych ho pohladila po hlavě</w:t>
      </w:r>
      <w:r w:rsidR="00345E5C" w:rsidRPr="00E23121">
        <w:t xml:space="preserve"> a</w:t>
      </w:r>
      <w:r w:rsidR="00345E5C">
        <w:t> </w:t>
      </w:r>
      <w:r w:rsidR="000251E4" w:rsidRPr="00E23121">
        <w:t>promluvila na něho. Stella chtěla vědět, proč mám překřížené prsty.</w:t>
      </w:r>
    </w:p>
    <w:p w:rsidR="00D34DB7" w:rsidRPr="00E23121" w:rsidRDefault="00D34DB7" w:rsidP="00E23121">
      <w:pPr>
        <w:pStyle w:val="Text"/>
      </w:pPr>
      <w:r w:rsidRPr="00E23121">
        <w:t>„</w:t>
      </w:r>
      <w:r w:rsidR="000251E4" w:rsidRPr="00E23121">
        <w:t>Je to štěstí vidět dalmatina,</w:t>
      </w:r>
      <w:r w:rsidRPr="00E23121">
        <w:t>“</w:t>
      </w:r>
      <w:r w:rsidR="000251E4" w:rsidRPr="00E23121">
        <w:t xml:space="preserve"> řekla jsem. </w:t>
      </w:r>
      <w:r w:rsidRPr="00E23121">
        <w:t>„</w:t>
      </w:r>
      <w:r w:rsidR="000251E4" w:rsidRPr="00E23121">
        <w:t>Zkřižte prsty</w:t>
      </w:r>
      <w:r w:rsidR="00345E5C" w:rsidRPr="00E23121">
        <w:t xml:space="preserve"> a</w:t>
      </w:r>
      <w:r w:rsidR="00345E5C">
        <w:t> </w:t>
      </w:r>
      <w:r w:rsidR="000251E4" w:rsidRPr="00E23121">
        <w:t>něco si přejte. Tak honem.</w:t>
      </w:r>
      <w:r w:rsidRPr="00E23121">
        <w:t>“</w:t>
      </w:r>
    </w:p>
    <w:p w:rsidR="00D34DB7" w:rsidRPr="00E23121" w:rsidRDefault="000251E4" w:rsidP="00E23121">
      <w:pPr>
        <w:pStyle w:val="Text"/>
        <w:jc w:val="left"/>
      </w:pPr>
      <w:r w:rsidRPr="00E23121">
        <w:t>Udělala, jak jsem jí řekla, přestože se tvářila pochybovačně.</w:t>
      </w:r>
    </w:p>
    <w:p w:rsidR="00D34DB7" w:rsidRPr="00E23121" w:rsidRDefault="00D34DB7" w:rsidP="00E23121">
      <w:pPr>
        <w:pStyle w:val="Text"/>
      </w:pPr>
      <w:r w:rsidRPr="00E23121">
        <w:t>„</w:t>
      </w:r>
      <w:r w:rsidR="000251E4" w:rsidRPr="00E23121">
        <w:t>Neříkejte mi, co jste si přála,</w:t>
      </w:r>
      <w:r w:rsidRPr="00E23121">
        <w:t>“</w:t>
      </w:r>
      <w:r w:rsidR="000251E4" w:rsidRPr="00E23121">
        <w:t xml:space="preserve"> řekla jsem, </w:t>
      </w:r>
      <w:r w:rsidRPr="00E23121">
        <w:t>„</w:t>
      </w:r>
      <w:r w:rsidR="000251E4" w:rsidRPr="00E23121">
        <w:t>já vám to ta</w:t>
      </w:r>
      <w:r w:rsidR="00CC5AD8" w:rsidRPr="00E23121">
        <w:t>ké</w:t>
      </w:r>
      <w:r w:rsidR="000251E4" w:rsidRPr="00E23121">
        <w:t xml:space="preserve"> neřeknu, ale povíme si, jestli se přání splnila. Co vy na to?</w:t>
      </w:r>
      <w:r w:rsidRPr="00E23121">
        <w:t>“</w:t>
      </w:r>
    </w:p>
    <w:p w:rsidR="00D34DB7" w:rsidRPr="00E23121" w:rsidRDefault="000251E4" w:rsidP="00E23121">
      <w:pPr>
        <w:pStyle w:val="Text"/>
      </w:pPr>
      <w:r w:rsidRPr="00E23121">
        <w:t>Samozřejmě jsem si přála, aby to se mnou</w:t>
      </w:r>
      <w:r w:rsidR="00345E5C" w:rsidRPr="00E23121">
        <w:t xml:space="preserve"> a</w:t>
      </w:r>
      <w:r w:rsidR="00345E5C">
        <w:t> </w:t>
      </w:r>
      <w:r w:rsidR="00345E5C" w:rsidRPr="00E23121">
        <w:t>s</w:t>
      </w:r>
      <w:r w:rsidR="00345E5C">
        <w:t> </w:t>
      </w:r>
      <w:r w:rsidRPr="00E23121">
        <w:t xml:space="preserve">Nedem dobře dopadlo, přestože jsem netušila, jak by se to mohlo stát. Nemůžete se chovat jako náš táta, </w:t>
      </w:r>
      <w:r w:rsidR="00275A9B">
        <w:t>mít</w:t>
      </w:r>
      <w:r w:rsidR="008F0D4B">
        <w:t xml:space="preserve"> dí</w:t>
      </w:r>
      <w:r w:rsidRPr="00E23121">
        <w:t>tě</w:t>
      </w:r>
      <w:r w:rsidR="00345E5C" w:rsidRPr="00E23121">
        <w:t xml:space="preserve"> a</w:t>
      </w:r>
      <w:r w:rsidR="00345E5C">
        <w:t> </w:t>
      </w:r>
      <w:r w:rsidRPr="00E23121">
        <w:t>pak se sebrat</w:t>
      </w:r>
      <w:r w:rsidR="00345E5C" w:rsidRPr="00E23121">
        <w:t xml:space="preserve"> a</w:t>
      </w:r>
      <w:r w:rsidR="00345E5C">
        <w:t> </w:t>
      </w:r>
      <w:r w:rsidRPr="00E23121">
        <w:t xml:space="preserve">opustit je. Jedině kdyby Jane zemřela, tak by to šlo, ale proč by měla? Byla to </w:t>
      </w:r>
      <w:r w:rsidRPr="00E23121">
        <w:lastRenderedPageBreak/>
        <w:t>normální zdravá sedmatřicetiletá žena</w:t>
      </w:r>
      <w:r w:rsidR="00345E5C" w:rsidRPr="00E23121">
        <w:t xml:space="preserve"> a</w:t>
      </w:r>
      <w:r w:rsidR="00345E5C">
        <w:t> </w:t>
      </w:r>
      <w:r w:rsidR="005F0326">
        <w:t>pravděpodobně bude ží</w:t>
      </w:r>
      <w:r w:rsidRPr="00E23121">
        <w:t>t ještě padesát let. Nechtěla jsem, aby zemřela,</w:t>
      </w:r>
      <w:r w:rsidR="00345E5C" w:rsidRPr="00E23121">
        <w:t xml:space="preserve"> a</w:t>
      </w:r>
      <w:r w:rsidR="00345E5C">
        <w:t> </w:t>
      </w:r>
      <w:r w:rsidRPr="00E23121">
        <w:t>ta</w:t>
      </w:r>
      <w:r w:rsidR="00CC5AD8" w:rsidRPr="00E23121">
        <w:t>ké</w:t>
      </w:r>
      <w:r w:rsidRPr="00E23121">
        <w:t xml:space="preserve"> bych si to nepřála. Ve skutečnosti jsem</w:t>
      </w:r>
      <w:r w:rsidR="00345E5C" w:rsidRPr="00E23121">
        <w:t xml:space="preserve"> v</w:t>
      </w:r>
      <w:r w:rsidR="00345E5C">
        <w:t> </w:t>
      </w:r>
      <w:r w:rsidRPr="00E23121">
        <w:t xml:space="preserve">duchu přidala výhradu: </w:t>
      </w:r>
      <w:r w:rsidR="00D34DB7" w:rsidRPr="00E23121">
        <w:t>„</w:t>
      </w:r>
      <w:r w:rsidRPr="00E23121">
        <w:t>ale ne za cenu, že</w:t>
      </w:r>
      <w:r w:rsidR="0041594E" w:rsidRPr="00E23121">
        <w:t xml:space="preserve"> by </w:t>
      </w:r>
      <w:r w:rsidRPr="00E23121">
        <w:t>Jane zemřela</w:t>
      </w:r>
      <w:r w:rsidR="00D34DB7" w:rsidRPr="00E23121">
        <w:t>“</w:t>
      </w:r>
      <w:r w:rsidRPr="00E23121">
        <w:t>. Dovedla jsem si přesně představit výčitky svědomí</w:t>
      </w:r>
      <w:r w:rsidR="00345E5C" w:rsidRPr="00E23121">
        <w:t xml:space="preserve"> a</w:t>
      </w:r>
      <w:r w:rsidR="00345E5C">
        <w:t> </w:t>
      </w:r>
      <w:r w:rsidRPr="00E23121">
        <w:t>nekonečný pocit viny, kdybych si přála</w:t>
      </w:r>
      <w:r w:rsidR="00DC0461">
        <w:t xml:space="preserve"> její </w:t>
      </w:r>
      <w:r w:rsidRPr="00E23121">
        <w:t>smrt,</w:t>
      </w:r>
      <w:r w:rsidR="0041594E" w:rsidRPr="00E23121">
        <w:t xml:space="preserve"> když </w:t>
      </w:r>
      <w:r w:rsidR="009658FD">
        <w:t>jsem hladila se zkříženými prsty</w:t>
      </w:r>
      <w:r w:rsidRPr="00E23121">
        <w:t xml:space="preserve"> skvrnitého psa,</w:t>
      </w:r>
      <w:r w:rsidR="00345E5C" w:rsidRPr="00E23121">
        <w:t xml:space="preserve"> a</w:t>
      </w:r>
      <w:r w:rsidR="00345E5C">
        <w:t> </w:t>
      </w:r>
      <w:r w:rsidRPr="00E23121">
        <w:t>takhle se to skutečně odehrálo.</w:t>
      </w:r>
    </w:p>
    <w:p w:rsidR="00D34DB7" w:rsidRPr="00E23121" w:rsidRDefault="000251E4" w:rsidP="00E23121">
      <w:pPr>
        <w:pStyle w:val="Text"/>
      </w:pPr>
      <w:r w:rsidRPr="00E23121">
        <w:t>Vrátily jsme se se Stellou zpátky do domu</w:t>
      </w:r>
      <w:r w:rsidR="00345E5C" w:rsidRPr="00E23121">
        <w:t xml:space="preserve"> a</w:t>
      </w:r>
      <w:r w:rsidR="00345E5C">
        <w:t> </w:t>
      </w:r>
      <w:r w:rsidRPr="00E23121">
        <w:t>cestou od francouzského okna přes salon jsme potkaly Lenu. Lena vrhla na Stellu pohled</w:t>
      </w:r>
      <w:r w:rsidR="00345E5C" w:rsidRPr="00E23121">
        <w:t xml:space="preserve"> a</w:t>
      </w:r>
      <w:r w:rsidR="00345E5C">
        <w:t> </w:t>
      </w:r>
      <w:r w:rsidRPr="00E23121">
        <w:t xml:space="preserve">hlasem, jaký užívá, když se snaží být zábavná, se zeptala: </w:t>
      </w:r>
      <w:r w:rsidR="00345E5C">
        <w:t>„</w:t>
      </w:r>
      <w:r w:rsidR="00345E5C" w:rsidRPr="00E23121">
        <w:t>A</w:t>
      </w:r>
      <w:r w:rsidR="00345E5C">
        <w:t> </w:t>
      </w:r>
      <w:r w:rsidRPr="00E23121">
        <w:t>jak se dnes vynachází lady Newlandová?</w:t>
      </w:r>
      <w:r w:rsidR="00D34DB7" w:rsidRPr="00E23121">
        <w:t>“</w:t>
      </w:r>
    </w:p>
    <w:p w:rsidR="00D34DB7" w:rsidRPr="00E23121" w:rsidRDefault="000251E4" w:rsidP="00E23121">
      <w:pPr>
        <w:pStyle w:val="Text"/>
        <w:jc w:val="left"/>
      </w:pPr>
      <w:r w:rsidRPr="00E23121">
        <w:t>Stella tiše odpověděla, docela dobře, děkuji.</w:t>
      </w:r>
    </w:p>
    <w:p w:rsidR="00D34DB7" w:rsidRPr="00E23121" w:rsidRDefault="00D34DB7" w:rsidP="00E23121">
      <w:pPr>
        <w:pStyle w:val="Text"/>
      </w:pPr>
      <w:r w:rsidRPr="00E23121">
        <w:t>„</w:t>
      </w:r>
      <w:r w:rsidR="008F0D4B">
        <w:t>Ví</w:t>
      </w:r>
      <w:r w:rsidR="000251E4" w:rsidRPr="00E23121">
        <w:t>te, Stello, tyhle vaše střevíčky, to není nejlepší náp</w:t>
      </w:r>
      <w:r w:rsidR="008F0D4B">
        <w:t>ad. Mají nejmíň pěticentimetrové</w:t>
      </w:r>
      <w:r w:rsidR="000251E4" w:rsidRPr="00E23121">
        <w:t xml:space="preserve"> podpatky. Je to marnivost, nemám pravdu, drahá? Marnivost, nic</w:t>
      </w:r>
      <w:r w:rsidR="00A858B4">
        <w:t xml:space="preserve"> jiné</w:t>
      </w:r>
      <w:r w:rsidR="008F0D4B">
        <w:t>ho to není</w:t>
      </w:r>
      <w:r w:rsidR="000251E4" w:rsidRPr="00E23121">
        <w:t>.</w:t>
      </w:r>
      <w:r w:rsidRPr="00E23121">
        <w:t>“</w:t>
      </w:r>
    </w:p>
    <w:p w:rsidR="00D34DB7" w:rsidRPr="00E23121" w:rsidRDefault="00D34DB7" w:rsidP="00E23121">
      <w:pPr>
        <w:pStyle w:val="Text"/>
        <w:jc w:val="left"/>
      </w:pPr>
      <w:r w:rsidRPr="00E23121">
        <w:t>„</w:t>
      </w:r>
      <w:r w:rsidR="000251E4" w:rsidRPr="00E23121">
        <w:t>Bohužel mám jenom tenhle typ bot.</w:t>
      </w:r>
      <w:r w:rsidRPr="00E23121">
        <w:t>“</w:t>
      </w:r>
    </w:p>
    <w:p w:rsidR="00D34DB7" w:rsidRPr="00E23121" w:rsidRDefault="00345E5C" w:rsidP="00E23121">
      <w:pPr>
        <w:pStyle w:val="Text"/>
      </w:pPr>
      <w:r w:rsidRPr="00E23121">
        <w:t>„A</w:t>
      </w:r>
      <w:r>
        <w:t> </w:t>
      </w:r>
      <w:r w:rsidR="000251E4" w:rsidRPr="00E23121">
        <w:t>rozpočet nedovoluje opat</w:t>
      </w:r>
      <w:r w:rsidR="008F0D4B">
        <w:t>řit si botasky jako mají ostatní</w:t>
      </w:r>
      <w:r w:rsidR="000251E4" w:rsidRPr="00E23121">
        <w:t xml:space="preserve"> dámy? Přemýšlejte</w:t>
      </w:r>
      <w:r w:rsidRPr="00E23121">
        <w:t xml:space="preserve"> o</w:t>
      </w:r>
      <w:r>
        <w:t> </w:t>
      </w:r>
      <w:r w:rsidR="000251E4" w:rsidRPr="00E23121">
        <w:t>tom, drahá, je to pro vaše dobro.</w:t>
      </w:r>
      <w:r w:rsidR="00D34DB7" w:rsidRPr="00E23121">
        <w:t>“</w:t>
      </w:r>
    </w:p>
    <w:p w:rsidR="00D34DB7" w:rsidRPr="00E23121" w:rsidRDefault="000251E4" w:rsidP="00E23121">
      <w:pPr>
        <w:pStyle w:val="Text"/>
      </w:pPr>
      <w:r w:rsidRPr="00E23121">
        <w:t>Uprostřed schodů podotkla Stella něco</w:t>
      </w:r>
      <w:r w:rsidR="00345E5C" w:rsidRPr="00E23121">
        <w:t xml:space="preserve"> v</w:t>
      </w:r>
      <w:r w:rsidR="00345E5C">
        <w:t> </w:t>
      </w:r>
      <w:r w:rsidRPr="00E23121">
        <w:t xml:space="preserve">tom smyslu, že by člověk měl mít </w:t>
      </w:r>
      <w:r w:rsidR="008F0D4B">
        <w:t>povoleno nosit si, co se mu líbí</w:t>
      </w:r>
      <w:r w:rsidRPr="00E23121">
        <w:t>, když platí tolik, co ona. Dělá to čtyři sta liber týdně,</w:t>
      </w:r>
      <w:r w:rsidR="00345E5C" w:rsidRPr="00E23121">
        <w:t xml:space="preserve"> i</w:t>
      </w:r>
      <w:r w:rsidR="00345E5C">
        <w:t> </w:t>
      </w:r>
      <w:r w:rsidR="0041594E" w:rsidRPr="00E23121">
        <w:t>když</w:t>
      </w:r>
      <w:r w:rsidRPr="00E23121">
        <w:t xml:space="preserve"> to neřekla. Jednou se zmínila, že</w:t>
      </w:r>
      <w:r w:rsidR="009658FD">
        <w:t xml:space="preserve"> byl</w:t>
      </w:r>
      <w:r w:rsidRPr="00E23121">
        <w:t>a vychovaná, aby</w:t>
      </w:r>
      <w:r w:rsidR="00345E5C" w:rsidRPr="00E23121">
        <w:t xml:space="preserve"> o</w:t>
      </w:r>
      <w:r w:rsidR="00345E5C">
        <w:t> </w:t>
      </w:r>
      <w:r w:rsidRPr="00E23121">
        <w:t>penězích nemluvila,</w:t>
      </w:r>
      <w:r w:rsidR="00345E5C" w:rsidRPr="00E23121">
        <w:t xml:space="preserve"> a</w:t>
      </w:r>
      <w:r w:rsidR="00345E5C">
        <w:t> </w:t>
      </w:r>
      <w:r w:rsidRPr="00E23121">
        <w:t>tudíž nerada uvádí přesné částky. Podle mě máte mít právo nosit si, co chcete,</w:t>
      </w:r>
      <w:r w:rsidR="00345E5C" w:rsidRPr="00E23121">
        <w:t xml:space="preserve"> i</w:t>
      </w:r>
      <w:r w:rsidR="00345E5C">
        <w:t> </w:t>
      </w:r>
      <w:r w:rsidRPr="00E23121">
        <w:t>když máte pobyt na státní pokladnu.</w:t>
      </w:r>
      <w:r w:rsidR="00345E5C" w:rsidRPr="00E23121">
        <w:t xml:space="preserve"> O</w:t>
      </w:r>
      <w:r w:rsidR="00345E5C">
        <w:t> </w:t>
      </w:r>
      <w:r w:rsidRPr="00E23121">
        <w:t>tomhle jsme</w:t>
      </w:r>
      <w:r w:rsidR="00345E5C" w:rsidRPr="00E23121">
        <w:t xml:space="preserve"> s</w:t>
      </w:r>
      <w:r w:rsidR="00345E5C">
        <w:t> </w:t>
      </w:r>
      <w:r w:rsidRPr="00E23121">
        <w:t>Nedem mluvili,</w:t>
      </w:r>
      <w:r w:rsidR="00345E5C" w:rsidRPr="00E23121">
        <w:t xml:space="preserve"> o</w:t>
      </w:r>
      <w:r w:rsidR="00345E5C">
        <w:t> </w:t>
      </w:r>
      <w:r w:rsidRPr="00E23121">
        <w:t>svobodě</w:t>
      </w:r>
      <w:r w:rsidR="00345E5C" w:rsidRPr="00E23121">
        <w:t xml:space="preserve"> a</w:t>
      </w:r>
      <w:r w:rsidR="00345E5C">
        <w:t> </w:t>
      </w:r>
      <w:r w:rsidRPr="00E23121">
        <w:t>důstojnosti, ale nechtěla jsem se dostat se Stellou do rozpravy</w:t>
      </w:r>
      <w:r w:rsidR="00345E5C" w:rsidRPr="00E23121">
        <w:t xml:space="preserve"> o</w:t>
      </w:r>
      <w:r w:rsidR="00345E5C">
        <w:t> </w:t>
      </w:r>
      <w:r w:rsidRPr="00E23121">
        <w:t>manipulování</w:t>
      </w:r>
      <w:r w:rsidR="00345E5C" w:rsidRPr="00E23121">
        <w:t xml:space="preserve"> s</w:t>
      </w:r>
      <w:r w:rsidR="00345E5C">
        <w:t> </w:t>
      </w:r>
      <w:r w:rsidRPr="00E23121">
        <w:t>lidmi.</w:t>
      </w:r>
    </w:p>
    <w:p w:rsidR="00D34DB7" w:rsidRPr="00E23121" w:rsidRDefault="000251E4" w:rsidP="00E23121">
      <w:pPr>
        <w:pStyle w:val="Text"/>
      </w:pPr>
      <w:r w:rsidRPr="00E23121">
        <w:t>Když jsme dorazily do jejího pokoje, nemohla popadnout dech. Posadila se</w:t>
      </w:r>
      <w:r w:rsidR="00345E5C" w:rsidRPr="00E23121">
        <w:t xml:space="preserve"> a</w:t>
      </w:r>
      <w:r w:rsidR="00345E5C">
        <w:t> </w:t>
      </w:r>
      <w:r w:rsidRPr="00E23121">
        <w:t xml:space="preserve">vypravila ze sebe: </w:t>
      </w:r>
      <w:r w:rsidR="00D34DB7" w:rsidRPr="00E23121">
        <w:t>„</w:t>
      </w:r>
      <w:r w:rsidRPr="00E23121">
        <w:t>Volal Richard, že mi koupil magnetofon. Přinese mi ho</w:t>
      </w:r>
      <w:r w:rsidR="00345E5C" w:rsidRPr="00E23121">
        <w:t xml:space="preserve"> v</w:t>
      </w:r>
      <w:r w:rsidR="00345E5C">
        <w:t> </w:t>
      </w:r>
      <w:r w:rsidRPr="00E23121">
        <w:t>sobotu.</w:t>
      </w:r>
      <w:r w:rsidR="00D34DB7" w:rsidRPr="00E23121">
        <w:t>“</w:t>
      </w:r>
      <w:r w:rsidRPr="00E23121">
        <w:t xml:space="preserve"> Zarazilo mě, jak rychle stočila hovor jinam,</w:t>
      </w:r>
      <w:r w:rsidR="00345E5C" w:rsidRPr="00E23121">
        <w:t xml:space="preserve"> a</w:t>
      </w:r>
      <w:r w:rsidR="00345E5C">
        <w:t> </w:t>
      </w:r>
      <w:r w:rsidRPr="00E23121">
        <w:t xml:space="preserve">nejenom to. </w:t>
      </w:r>
      <w:r w:rsidR="00D34DB7" w:rsidRPr="00E23121">
        <w:t>„</w:t>
      </w:r>
      <w:r w:rsidR="008F0D4B">
        <w:t>Co jste, Genevieve, myslela tí</w:t>
      </w:r>
      <w:r w:rsidRPr="00E23121">
        <w:t>m, ne za cenu, že by Jane zemřela?</w:t>
      </w:r>
      <w:r w:rsidR="00D34DB7" w:rsidRPr="00E23121">
        <w:t>“</w:t>
      </w:r>
    </w:p>
    <w:p w:rsidR="00D34DB7" w:rsidRPr="00E23121" w:rsidRDefault="00D34DB7" w:rsidP="00E23121">
      <w:pPr>
        <w:pStyle w:val="Text"/>
        <w:jc w:val="left"/>
      </w:pPr>
      <w:r w:rsidRPr="00E23121">
        <w:t>„</w:t>
      </w:r>
      <w:r w:rsidR="000251E4" w:rsidRPr="00E23121">
        <w:t>Řekla jsem to nahlas?</w:t>
      </w:r>
      <w:r w:rsidRPr="00E23121">
        <w:t>“</w:t>
      </w:r>
    </w:p>
    <w:p w:rsidR="00D34DB7" w:rsidRPr="00E23121" w:rsidRDefault="000251E4" w:rsidP="00E23121">
      <w:pPr>
        <w:pStyle w:val="Text"/>
      </w:pPr>
      <w:r w:rsidRPr="00E23121">
        <w:t xml:space="preserve">Nervózně se zasmála. </w:t>
      </w:r>
      <w:r w:rsidR="00D34DB7" w:rsidRPr="00E23121">
        <w:t>„</w:t>
      </w:r>
      <w:r w:rsidRPr="00E23121">
        <w:t xml:space="preserve">Bohužel ano. Na tom nesejde. Ani </w:t>
      </w:r>
      <w:r w:rsidR="005C27A9">
        <w:t>nevím</w:t>
      </w:r>
      <w:r w:rsidRPr="00E23121">
        <w:t>, kdo Jane je.</w:t>
      </w:r>
      <w:r w:rsidR="00D34DB7" w:rsidRPr="00E23121">
        <w:t>“</w:t>
      </w:r>
    </w:p>
    <w:p w:rsidR="00D34DB7" w:rsidRPr="00E23121" w:rsidRDefault="00D34DB7" w:rsidP="00E23121">
      <w:pPr>
        <w:pStyle w:val="Text"/>
      </w:pPr>
      <w:r w:rsidRPr="00E23121">
        <w:t>„</w:t>
      </w:r>
      <w:r w:rsidR="000251E4" w:rsidRPr="00E23121">
        <w:t>Nedova manželka,</w:t>
      </w:r>
      <w:r w:rsidRPr="00E23121">
        <w:t>“</w:t>
      </w:r>
      <w:r w:rsidR="000251E4" w:rsidRPr="00E23121">
        <w:t xml:space="preserve"> odvrátila jsem obličej. </w:t>
      </w:r>
      <w:r w:rsidRPr="00E23121">
        <w:t>„</w:t>
      </w:r>
      <w:r w:rsidR="000251E4" w:rsidRPr="00E23121">
        <w:t>To bylo to přání</w:t>
      </w:r>
      <w:r w:rsidR="00345E5C">
        <w:t> </w:t>
      </w:r>
      <w:r w:rsidR="00345E5C" w:rsidRPr="00E23121">
        <w:t>–</w:t>
      </w:r>
      <w:r w:rsidR="00345E5C">
        <w:t> </w:t>
      </w:r>
      <w:r w:rsidR="000251E4" w:rsidRPr="00E23121">
        <w:t xml:space="preserve">chci </w:t>
      </w:r>
      <w:r w:rsidR="00DC0461">
        <w:t>říct</w:t>
      </w:r>
      <w:r w:rsidR="000251E4" w:rsidRPr="00E23121">
        <w:t>, nepřeju si její smrt, jenom abych mohla</w:t>
      </w:r>
      <w:r w:rsidRPr="00E23121">
        <w:t>…“</w:t>
      </w:r>
    </w:p>
    <w:p w:rsidR="00D34DB7" w:rsidRPr="00E23121" w:rsidRDefault="00D34DB7" w:rsidP="00E23121">
      <w:pPr>
        <w:pStyle w:val="Text"/>
        <w:jc w:val="left"/>
      </w:pPr>
      <w:r w:rsidRPr="00E23121">
        <w:t>„</w:t>
      </w:r>
      <w:r w:rsidR="008F0D4B">
        <w:t>Ví</w:t>
      </w:r>
      <w:r w:rsidR="000251E4" w:rsidRPr="00E23121">
        <w:t>m, co máte na mysli.</w:t>
      </w:r>
      <w:r w:rsidR="00345E5C" w:rsidRPr="00E23121">
        <w:t xml:space="preserve"> A</w:t>
      </w:r>
      <w:r w:rsidR="00345E5C">
        <w:t> </w:t>
      </w:r>
      <w:r w:rsidR="000251E4" w:rsidRPr="00E23121">
        <w:t>on si to také nepřeje, viďte?</w:t>
      </w:r>
      <w:r w:rsidRPr="00E23121">
        <w:t>“</w:t>
      </w:r>
    </w:p>
    <w:p w:rsidR="00D34DB7" w:rsidRPr="00E23121" w:rsidRDefault="000251E4" w:rsidP="00E23121">
      <w:pPr>
        <w:pStyle w:val="Text"/>
      </w:pPr>
      <w:r w:rsidRPr="00E23121">
        <w:lastRenderedPageBreak/>
        <w:t>To mě zmátlo</w:t>
      </w:r>
      <w:r w:rsidR="00345E5C" w:rsidRPr="00E23121">
        <w:t xml:space="preserve"> a</w:t>
      </w:r>
      <w:r w:rsidR="00345E5C">
        <w:t> </w:t>
      </w:r>
      <w:r w:rsidR="00A21E52">
        <w:t>zároveň mi začalo být nepříjemné</w:t>
      </w:r>
      <w:r w:rsidRPr="00E23121">
        <w:t xml:space="preserve">. </w:t>
      </w:r>
      <w:r w:rsidR="00D34DB7" w:rsidRPr="00E23121">
        <w:t>„</w:t>
      </w:r>
      <w:r w:rsidRPr="00E23121">
        <w:t>Ni</w:t>
      </w:r>
      <w:r w:rsidR="00296989">
        <w:t>kdy</w:t>
      </w:r>
      <w:r w:rsidRPr="00E23121">
        <w:t xml:space="preserve"> jsme</w:t>
      </w:r>
      <w:r w:rsidR="00345E5C" w:rsidRPr="00E23121">
        <w:t xml:space="preserve"> o</w:t>
      </w:r>
      <w:r w:rsidR="00345E5C">
        <w:t> </w:t>
      </w:r>
      <w:r w:rsidRPr="00E23121">
        <w:t>tom nemluvili. Je mladá</w:t>
      </w:r>
      <w:r w:rsidR="00345E5C" w:rsidRPr="00E23121">
        <w:t xml:space="preserve"> a</w:t>
      </w:r>
      <w:r w:rsidR="00345E5C">
        <w:t> </w:t>
      </w:r>
      <w:r w:rsidRPr="00E23121">
        <w:t>zdravá. Proč by měla umírat?</w:t>
      </w:r>
      <w:r w:rsidR="00D34DB7" w:rsidRPr="00E23121">
        <w:t>“</w:t>
      </w:r>
    </w:p>
    <w:p w:rsidR="00D34DB7" w:rsidRPr="00E23121" w:rsidRDefault="000251E4" w:rsidP="00E23121">
      <w:pPr>
        <w:pStyle w:val="Text"/>
      </w:pPr>
      <w:r w:rsidRPr="00E23121">
        <w:t>Stella odpověděla dalš</w:t>
      </w:r>
      <w:r w:rsidR="00A21E52">
        <w:t>ím smíchem, ale takovým, jaký by</w:t>
      </w:r>
      <w:r w:rsidRPr="00E23121">
        <w:t>ste považovali za vzlyk, kdybyste se nedívali</w:t>
      </w:r>
      <w:r w:rsidR="00345E5C" w:rsidRPr="00E23121">
        <w:t xml:space="preserve"> a</w:t>
      </w:r>
      <w:r w:rsidR="00345E5C">
        <w:t> </w:t>
      </w:r>
      <w:r w:rsidRPr="00E23121">
        <w:t>jenom poslouchali. Spěšně, až příliš spěšně se zeptala:</w:t>
      </w:r>
    </w:p>
    <w:p w:rsidR="00D34DB7" w:rsidRPr="00E23121" w:rsidRDefault="00D34DB7" w:rsidP="00E23121">
      <w:pPr>
        <w:pStyle w:val="Text"/>
        <w:jc w:val="left"/>
      </w:pPr>
      <w:r w:rsidRPr="00E23121">
        <w:t>„</w:t>
      </w:r>
      <w:r w:rsidR="000251E4" w:rsidRPr="00E23121">
        <w:t>Slyšela jste někdy</w:t>
      </w:r>
      <w:r w:rsidR="00345E5C" w:rsidRPr="00E23121">
        <w:t xml:space="preserve"> o</w:t>
      </w:r>
      <w:r w:rsidR="00345E5C">
        <w:t> </w:t>
      </w:r>
      <w:r w:rsidR="000251E4" w:rsidRPr="00E23121">
        <w:t>Gildě Brentové?</w:t>
      </w:r>
      <w:r w:rsidRPr="00E23121">
        <w:t>“</w:t>
      </w:r>
    </w:p>
    <w:p w:rsidR="00D34DB7" w:rsidRPr="00E23121" w:rsidRDefault="000251E4" w:rsidP="00E23121">
      <w:pPr>
        <w:pStyle w:val="Text"/>
        <w:jc w:val="left"/>
      </w:pPr>
      <w:r w:rsidRPr="00E23121">
        <w:t>Upírala pohled přímo před sebe.</w:t>
      </w:r>
    </w:p>
    <w:p w:rsidR="00D34DB7" w:rsidRPr="00E23121" w:rsidRDefault="00D34DB7" w:rsidP="00E23121">
      <w:pPr>
        <w:pStyle w:val="Text"/>
        <w:jc w:val="left"/>
      </w:pPr>
      <w:r w:rsidRPr="00E23121">
        <w:t>„</w:t>
      </w:r>
      <w:r w:rsidR="000251E4" w:rsidRPr="00E23121">
        <w:t>Nemyslím,</w:t>
      </w:r>
      <w:r w:rsidRPr="00E23121">
        <w:t>“</w:t>
      </w:r>
      <w:r w:rsidR="000251E4" w:rsidRPr="00E23121">
        <w:t xml:space="preserve"> řekla jsem opatrně. </w:t>
      </w:r>
      <w:r w:rsidRPr="00E23121">
        <w:t>„</w:t>
      </w:r>
      <w:r w:rsidR="000251E4" w:rsidRPr="00E23121">
        <w:t>Měla bych?</w:t>
      </w:r>
      <w:r w:rsidRPr="00E23121">
        <w:t>“</w:t>
      </w:r>
    </w:p>
    <w:p w:rsidR="00D34DB7" w:rsidRPr="00E23121" w:rsidRDefault="00D34DB7" w:rsidP="00E23121">
      <w:pPr>
        <w:pStyle w:val="Text"/>
      </w:pPr>
      <w:r w:rsidRPr="00E23121">
        <w:t>„</w:t>
      </w:r>
      <w:r w:rsidR="000251E4" w:rsidRPr="00E23121">
        <w:t>Říkáte, že máte ráda sta</w:t>
      </w:r>
      <w:r w:rsidR="00CC5AD8" w:rsidRPr="00E23121">
        <w:t>ré</w:t>
      </w:r>
      <w:r w:rsidR="000251E4" w:rsidRPr="00E23121">
        <w:t xml:space="preserve"> filmy,</w:t>
      </w:r>
      <w:r w:rsidRPr="00E23121">
        <w:t>“</w:t>
      </w:r>
      <w:r w:rsidR="000251E4" w:rsidRPr="00E23121">
        <w:t xml:space="preserve"> navázala. </w:t>
      </w:r>
      <w:r w:rsidRPr="00E23121">
        <w:t>„</w:t>
      </w:r>
      <w:r w:rsidR="000251E4" w:rsidRPr="00E23121">
        <w:t>Vždycky si je natáčíte na video. Byla to filmová herečka. Britská filmová herečka.</w:t>
      </w:r>
      <w:r w:rsidRPr="00E23121">
        <w:t>“</w:t>
      </w:r>
    </w:p>
    <w:p w:rsidR="00D34DB7" w:rsidRPr="00E23121" w:rsidRDefault="00D34DB7" w:rsidP="00E23121">
      <w:pPr>
        <w:pStyle w:val="Text"/>
        <w:jc w:val="left"/>
      </w:pPr>
      <w:r w:rsidRPr="00E23121">
        <w:t>„</w:t>
      </w:r>
      <w:r w:rsidR="000251E4" w:rsidRPr="00E23121">
        <w:t>Lituju, Stello, nikdy jsem</w:t>
      </w:r>
      <w:r w:rsidR="00345E5C" w:rsidRPr="00E23121">
        <w:t xml:space="preserve"> o</w:t>
      </w:r>
      <w:r w:rsidR="00345E5C">
        <w:t> </w:t>
      </w:r>
      <w:r w:rsidR="00A21E52">
        <w:t>ní</w:t>
      </w:r>
      <w:r w:rsidR="000251E4" w:rsidRPr="00E23121">
        <w:t xml:space="preserve"> neslyšela.</w:t>
      </w:r>
      <w:r w:rsidRPr="00E23121">
        <w:t>“</w:t>
      </w:r>
    </w:p>
    <w:p w:rsidR="00D34DB7" w:rsidRPr="00E23121" w:rsidRDefault="00D34DB7" w:rsidP="00E23121">
      <w:pPr>
        <w:pStyle w:val="Text"/>
      </w:pPr>
      <w:r w:rsidRPr="00E23121">
        <w:t>„</w:t>
      </w:r>
      <w:r w:rsidR="000251E4" w:rsidRPr="00E23121">
        <w:t>Pak jistě znáte někoho, kdo ano. Nějaký</w:t>
      </w:r>
      <w:r w:rsidR="00345E5C">
        <w:t> </w:t>
      </w:r>
      <w:r w:rsidR="00345E5C" w:rsidRPr="00E23121">
        <w:t>–</w:t>
      </w:r>
      <w:r w:rsidR="00345E5C">
        <w:t> </w:t>
      </w:r>
      <w:r w:rsidR="008A6ABE">
        <w:t>říká se jim filmoví fandové</w:t>
      </w:r>
      <w:r w:rsidR="000251E4" w:rsidRPr="00E23121">
        <w:t>? Nějaký filmový fanda?</w:t>
      </w:r>
      <w:r w:rsidRPr="00E23121">
        <w:t>“</w:t>
      </w:r>
    </w:p>
    <w:p w:rsidR="00D34DB7" w:rsidRPr="00E23121" w:rsidRDefault="00D34DB7" w:rsidP="00E23121">
      <w:pPr>
        <w:pStyle w:val="Text"/>
        <w:jc w:val="left"/>
      </w:pPr>
      <w:r w:rsidRPr="00E23121">
        <w:t>„</w:t>
      </w:r>
      <w:r w:rsidR="000251E4" w:rsidRPr="00E23121">
        <w:t>To je moje přítelkyně Philippa,</w:t>
      </w:r>
      <w:r w:rsidRPr="00E23121">
        <w:t>“</w:t>
      </w:r>
      <w:r w:rsidR="000251E4" w:rsidRPr="00E23121">
        <w:t xml:space="preserve"> řekla jsem.</w:t>
      </w:r>
    </w:p>
    <w:p w:rsidR="00D34DB7" w:rsidRPr="00E23121" w:rsidRDefault="000251E4" w:rsidP="00E23121">
      <w:pPr>
        <w:pStyle w:val="Text"/>
      </w:pPr>
      <w:r w:rsidRPr="00E23121">
        <w:t>Zrudla dotmava.</w:t>
      </w:r>
      <w:r w:rsidR="00345E5C" w:rsidRPr="00E23121">
        <w:t xml:space="preserve"> V</w:t>
      </w:r>
      <w:r w:rsidR="00345E5C">
        <w:t> </w:t>
      </w:r>
      <w:r w:rsidRPr="00E23121">
        <w:t>jejím věku nepodáváte atletické výkony, ale přesně takový dojem vzbuzovala, jako</w:t>
      </w:r>
      <w:r w:rsidR="0041594E" w:rsidRPr="00E23121">
        <w:t xml:space="preserve"> by</w:t>
      </w:r>
      <w:r w:rsidR="009658FD">
        <w:t xml:space="preserve"> byl</w:t>
      </w:r>
      <w:r w:rsidRPr="00E23121">
        <w:t>a někdo, kdo se pokusil uběhnout závod nebo zdolat horu</w:t>
      </w:r>
      <w:r w:rsidR="00345E5C" w:rsidRPr="00E23121">
        <w:t xml:space="preserve"> a</w:t>
      </w:r>
      <w:r w:rsidR="00345E5C">
        <w:t> </w:t>
      </w:r>
      <w:r w:rsidRPr="00E23121">
        <w:t>selhal.</w:t>
      </w:r>
    </w:p>
    <w:p w:rsidR="00D34DB7" w:rsidRPr="00E23121" w:rsidRDefault="00D34DB7" w:rsidP="00E23121">
      <w:pPr>
        <w:pStyle w:val="Text"/>
      </w:pPr>
      <w:r w:rsidRPr="00E23121">
        <w:t>„</w:t>
      </w:r>
      <w:r w:rsidR="009658FD">
        <w:t>Mohla by</w:t>
      </w:r>
      <w:r w:rsidR="000251E4" w:rsidRPr="00E23121">
        <w:t>ste se jí zeptat,</w:t>
      </w:r>
      <w:r w:rsidRPr="00E23121">
        <w:t>“</w:t>
      </w:r>
      <w:r w:rsidR="000251E4" w:rsidRPr="00E23121">
        <w:t xml:space="preserve"> řekla. </w:t>
      </w:r>
      <w:r w:rsidRPr="00E23121">
        <w:t>„</w:t>
      </w:r>
      <w:r w:rsidR="000251E4" w:rsidRPr="00E23121">
        <w:t>Zeptejte se jí na Gildu Brentovou.</w:t>
      </w:r>
      <w:r w:rsidRPr="00E23121">
        <w:t>“</w:t>
      </w:r>
    </w:p>
    <w:p w:rsidR="00D34DB7" w:rsidRPr="00E23121" w:rsidRDefault="000251E4" w:rsidP="00FC3F22">
      <w:pPr>
        <w:pStyle w:val="Nadpis1"/>
      </w:pPr>
      <w:r w:rsidRPr="00E23121">
        <w:t>KAPITOLA 5</w:t>
      </w:r>
    </w:p>
    <w:p w:rsidR="00D34DB7" w:rsidRPr="00E23121" w:rsidRDefault="00D34DB7" w:rsidP="00E23121">
      <w:pPr>
        <w:pStyle w:val="Text"/>
      </w:pPr>
    </w:p>
    <w:p w:rsidR="00D34DB7" w:rsidRPr="00E23121" w:rsidRDefault="00D34DB7" w:rsidP="00E23121">
      <w:pPr>
        <w:pStyle w:val="Text"/>
      </w:pPr>
    </w:p>
    <w:p w:rsidR="00D34DB7" w:rsidRPr="00E23121" w:rsidRDefault="000251E4" w:rsidP="00E23121">
      <w:pPr>
        <w:pStyle w:val="Text"/>
      </w:pPr>
      <w:r w:rsidRPr="00E23121">
        <w:t>Stella p</w:t>
      </w:r>
      <w:r w:rsidR="00FC3F22">
        <w:t>sala</w:t>
      </w:r>
      <w:r w:rsidR="00345E5C">
        <w:t xml:space="preserve"> a </w:t>
      </w:r>
      <w:r w:rsidR="00FC3F22">
        <w:t>použila</w:t>
      </w:r>
      <w:r w:rsidR="00345E5C">
        <w:t xml:space="preserve"> k </w:t>
      </w:r>
      <w:r w:rsidR="00FC3F22">
        <w:t>tomu staromódní</w:t>
      </w:r>
      <w:r w:rsidRPr="00E23121">
        <w:t>, modře mramorované plnicí pero se zlatou špičkou. Vypadalo to, jako by se někdo, kdo nezná arabštinu, pokoušel psát arabsky. Nebo jak jednou Richard jako nějaký předčasně vyspělý adolescent poznamenal, jako kopulující pavouci.</w:t>
      </w:r>
    </w:p>
    <w:p w:rsidR="00D34DB7" w:rsidRPr="00E23121" w:rsidRDefault="000251E4" w:rsidP="00E23121">
      <w:pPr>
        <w:pStyle w:val="Text"/>
      </w:pPr>
      <w:r w:rsidRPr="00E23121">
        <w:t>Zhluboka se nadechla, nebo alespoň tak zhluboka, jak</w:t>
      </w:r>
      <w:r w:rsidR="009658FD">
        <w:t xml:space="preserve"> byl</w:t>
      </w:r>
      <w:r w:rsidRPr="00E23121">
        <w:t>a schopná. Znovu obrátila pozornost</w:t>
      </w:r>
      <w:r w:rsidR="00345E5C" w:rsidRPr="00E23121">
        <w:t xml:space="preserve"> k</w:t>
      </w:r>
      <w:r w:rsidR="00345E5C">
        <w:t> </w:t>
      </w:r>
      <w:r w:rsidRPr="00E23121">
        <w:t>návodu přiloženému</w:t>
      </w:r>
      <w:r w:rsidR="00345E5C" w:rsidRPr="00E23121">
        <w:t xml:space="preserve"> k</w:t>
      </w:r>
      <w:r w:rsidR="00345E5C">
        <w:t> </w:t>
      </w:r>
      <w:r w:rsidR="00FC3F22">
        <w:t>magnetofonu, ale tentokrát vytr</w:t>
      </w:r>
      <w:r w:rsidRPr="00E23121">
        <w:t xml:space="preserve">vala. </w:t>
      </w:r>
      <w:r w:rsidR="00FC3F22">
        <w:t>Sundala obal</w:t>
      </w:r>
      <w:r w:rsidR="00345E5C">
        <w:t xml:space="preserve"> z </w:t>
      </w:r>
      <w:r w:rsidR="008A6ABE">
        <w:t>jedné nové</w:t>
      </w:r>
      <w:r w:rsidR="00FC3F22">
        <w:t xml:space="preserve"> kazety</w:t>
      </w:r>
      <w:r w:rsidRPr="00E23121">
        <w:t>, ta operace vyžadovala, aby použila nehet</w:t>
      </w:r>
      <w:r w:rsidR="00345E5C" w:rsidRPr="00E23121">
        <w:t xml:space="preserve"> a</w:t>
      </w:r>
      <w:r w:rsidR="00345E5C">
        <w:t> </w:t>
      </w:r>
      <w:r w:rsidRPr="00E23121">
        <w:t>roztrhla jím průhledný obal. To teda by</w:t>
      </w:r>
      <w:r w:rsidR="008A6ABE">
        <w:t>lo, než objevila, jak se ten pří</w:t>
      </w:r>
      <w:r w:rsidRPr="00E23121">
        <w:t>stroj otevírá. Na třetí pokus dostala kazetu uspokojivě dovnitř.</w:t>
      </w:r>
    </w:p>
    <w:p w:rsidR="00D34DB7" w:rsidRPr="00E23121" w:rsidRDefault="000251E4" w:rsidP="00E23121">
      <w:pPr>
        <w:pStyle w:val="Text"/>
      </w:pPr>
      <w:r w:rsidRPr="00E23121">
        <w:t>Na chodbě, před jejími dveřmi se ozvaly kroky. Zmačkala kus papíru, na který psala. Nasadila čepičku zpát</w:t>
      </w:r>
      <w:r w:rsidR="00AB5E3F">
        <w:t>ky</w:t>
      </w:r>
      <w:r w:rsidRPr="00E23121">
        <w:t xml:space="preserve"> na plnic</w:t>
      </w:r>
      <w:r w:rsidR="00FC3F22">
        <w:t xml:space="preserve">í pero. Pak </w:t>
      </w:r>
      <w:r w:rsidR="00FC3F22">
        <w:lastRenderedPageBreak/>
        <w:t>přistoupila ke dveřím</w:t>
      </w:r>
      <w:r w:rsidR="00345E5C">
        <w:t xml:space="preserve"> a </w:t>
      </w:r>
      <w:r w:rsidR="00FC3F22">
        <w:t>chví</w:t>
      </w:r>
      <w:r w:rsidRPr="00E23121">
        <w:t>li naslouchala tichu, načež uchopila jedinou židli</w:t>
      </w:r>
      <w:r w:rsidR="00345E5C" w:rsidRPr="00E23121">
        <w:t xml:space="preserve"> s</w:t>
      </w:r>
      <w:r w:rsidR="00345E5C">
        <w:t> </w:t>
      </w:r>
      <w:r w:rsidRPr="00E23121">
        <w:t>rovným opěradlem</w:t>
      </w:r>
      <w:r w:rsidR="00345E5C" w:rsidRPr="00E23121">
        <w:t xml:space="preserve"> v</w:t>
      </w:r>
      <w:r w:rsidR="00345E5C">
        <w:t> </w:t>
      </w:r>
      <w:r w:rsidRPr="00E23121">
        <w:t>místnosti. Postavila ji ke dveřím</w:t>
      </w:r>
      <w:r w:rsidR="00345E5C" w:rsidRPr="00E23121">
        <w:t xml:space="preserve"> a</w:t>
      </w:r>
      <w:r w:rsidR="00345E5C">
        <w:t> </w:t>
      </w:r>
      <w:r w:rsidRPr="00E23121">
        <w:t xml:space="preserve">zapřela kliku, aby se </w:t>
      </w:r>
      <w:r w:rsidR="003D05CB">
        <w:t>nedala stisknout. Tenhle úkon jí</w:t>
      </w:r>
      <w:r w:rsidRPr="00E23121">
        <w:t xml:space="preserve"> vzal dech</w:t>
      </w:r>
      <w:r w:rsidR="00345E5C" w:rsidRPr="00E23121">
        <w:t xml:space="preserve"> a</w:t>
      </w:r>
      <w:r w:rsidR="00345E5C">
        <w:t> </w:t>
      </w:r>
      <w:r w:rsidRPr="00E23121">
        <w:t>musela se znovu posadit.</w:t>
      </w:r>
    </w:p>
    <w:p w:rsidR="00D34DB7" w:rsidRPr="00E23121" w:rsidRDefault="000251E4" w:rsidP="00E23121">
      <w:pPr>
        <w:pStyle w:val="Text"/>
      </w:pPr>
      <w:r w:rsidRPr="00E23121">
        <w:t>Po chvilce, když usoudila, že ze sebe dostane postačující hlas, stiskla červený knoflík na magnetofonu</w:t>
      </w:r>
      <w:r w:rsidR="00345E5C" w:rsidRPr="00E23121">
        <w:t xml:space="preserve"> a</w:t>
      </w:r>
      <w:r w:rsidR="00345E5C">
        <w:t> </w:t>
      </w:r>
      <w:r w:rsidRPr="00E23121">
        <w:t>začala nejdříve opatrně mluvit.</w:t>
      </w:r>
    </w:p>
    <w:p w:rsidR="00D34DB7" w:rsidRPr="00E23121" w:rsidRDefault="000251E4" w:rsidP="00E23121">
      <w:pPr>
        <w:pStyle w:val="Text"/>
      </w:pPr>
      <w:r w:rsidRPr="00E23121">
        <w:t>Hovořím do přístroje, řekla, který se popisuje jakožto kazetový magnetofon</w:t>
      </w:r>
      <w:r w:rsidR="00345E5C" w:rsidRPr="00E23121">
        <w:t xml:space="preserve"> a</w:t>
      </w:r>
      <w:r w:rsidR="00345E5C">
        <w:t> </w:t>
      </w:r>
      <w:r w:rsidRPr="00E23121">
        <w:t>záznamník počítačových dat, ať už to znamená cokoliv. Nikdy jsem ještě tohle nedělala</w:t>
      </w:r>
      <w:r w:rsidR="00345E5C" w:rsidRPr="00E23121">
        <w:t xml:space="preserve"> a</w:t>
      </w:r>
      <w:r w:rsidR="00345E5C">
        <w:t> </w:t>
      </w:r>
      <w:r w:rsidRPr="00E23121">
        <w:t>nedokážu zatím rozpoznat, jestli přístroj nahrává nebo ne. Teď to zastavím</w:t>
      </w:r>
      <w:r w:rsidR="00345E5C" w:rsidRPr="00E23121">
        <w:t xml:space="preserve"> a</w:t>
      </w:r>
      <w:r w:rsidR="00345E5C">
        <w:t> </w:t>
      </w:r>
      <w:r w:rsidRPr="00E23121">
        <w:t>zkusím to přehrát.</w:t>
      </w:r>
    </w:p>
    <w:p w:rsidR="00D34DB7" w:rsidRPr="00E23121" w:rsidRDefault="000251E4" w:rsidP="00E23121">
      <w:pPr>
        <w:pStyle w:val="Text"/>
      </w:pPr>
      <w:r w:rsidRPr="00E23121">
        <w:t>Hovořím do přístroje, ozvalo se</w:t>
      </w:r>
      <w:r w:rsidR="00345E5C" w:rsidRPr="00E23121">
        <w:t xml:space="preserve"> z</w:t>
      </w:r>
      <w:r w:rsidR="00345E5C">
        <w:t> </w:t>
      </w:r>
      <w:r w:rsidRPr="00E23121">
        <w:t>magnetofonu, který se popisuje jako</w:t>
      </w:r>
      <w:r w:rsidR="00D34DB7" w:rsidRPr="00E23121">
        <w:t>…</w:t>
      </w:r>
      <w:r w:rsidRPr="00E23121">
        <w:t xml:space="preserve"> Stella naslouchala vlastnímu hlasu</w:t>
      </w:r>
      <w:r w:rsidR="00345E5C" w:rsidRPr="00E23121">
        <w:t xml:space="preserve"> a</w:t>
      </w:r>
      <w:r w:rsidR="00345E5C">
        <w:t> </w:t>
      </w:r>
      <w:r w:rsidRPr="00E23121">
        <w:t>pomyslela si</w:t>
      </w:r>
      <w:r w:rsidR="00D34DB7" w:rsidRPr="00E23121">
        <w:t>, ž</w:t>
      </w:r>
      <w:r w:rsidR="00FC3F22">
        <w:t>e zní mnohem b</w:t>
      </w:r>
      <w:r w:rsidRPr="00E23121">
        <w:t>ezstarostněji, než čekala. Zněl vesele</w:t>
      </w:r>
      <w:r w:rsidR="00345E5C" w:rsidRPr="00E23121">
        <w:t xml:space="preserve"> a</w:t>
      </w:r>
      <w:r w:rsidR="00345E5C">
        <w:t> </w:t>
      </w:r>
      <w:r w:rsidRPr="00E23121">
        <w:t>precizně, ale ne staromódně</w:t>
      </w:r>
      <w:r w:rsidR="00345E5C" w:rsidRPr="00E23121">
        <w:t xml:space="preserve"> a</w:t>
      </w:r>
      <w:r w:rsidR="00345E5C">
        <w:t> </w:t>
      </w:r>
      <w:r w:rsidRPr="00E23121">
        <w:t>staře. Pořád jsem marnivá, pomyslel</w:t>
      </w:r>
      <w:r w:rsidR="00FC3F22">
        <w:t>a si, dokonce</w:t>
      </w:r>
      <w:r w:rsidR="00345E5C">
        <w:t xml:space="preserve"> i </w:t>
      </w:r>
      <w:r w:rsidR="00FC3F22">
        <w:t>teď. Až bude umírat, skutečně umí</w:t>
      </w:r>
      <w:r w:rsidR="003D05CB">
        <w:t>rat, bude jí</w:t>
      </w:r>
      <w:r w:rsidRPr="00E23121">
        <w:t xml:space="preserve"> ne</w:t>
      </w:r>
      <w:r w:rsidR="00FC3F22">
        <w:t>jspí</w:t>
      </w:r>
      <w:r w:rsidRPr="00E23121">
        <w:t>š pořád záležet na tom, jak vypadá</w:t>
      </w:r>
      <w:r w:rsidR="00345E5C" w:rsidRPr="00E23121">
        <w:t xml:space="preserve"> a</w:t>
      </w:r>
      <w:r w:rsidR="00345E5C">
        <w:t> </w:t>
      </w:r>
      <w:r w:rsidRPr="00E23121">
        <w:t>jak mluví. Nakrátko zavřela oči, pak stiskla červený knoflík</w:t>
      </w:r>
      <w:r w:rsidR="00345E5C" w:rsidRPr="00E23121">
        <w:t xml:space="preserve"> a</w:t>
      </w:r>
      <w:r w:rsidR="00345E5C">
        <w:t> </w:t>
      </w:r>
      <w:r w:rsidRPr="00E23121">
        <w:t>znovu se rozhovořila.</w:t>
      </w:r>
    </w:p>
    <w:p w:rsidR="00D34DB7" w:rsidRPr="00E23121" w:rsidRDefault="00FC3F22" w:rsidP="00E23121">
      <w:pPr>
        <w:pStyle w:val="Text"/>
      </w:pPr>
      <w:r>
        <w:t>Mým cí</w:t>
      </w:r>
      <w:r w:rsidR="000251E4" w:rsidRPr="00E23121">
        <w:t>lem, řekla, je zaznamenat něco, co kromě mne nikdo jiný neví,</w:t>
      </w:r>
      <w:r w:rsidR="00345E5C" w:rsidRPr="00E23121">
        <w:t xml:space="preserve"> a</w:t>
      </w:r>
      <w:r w:rsidR="00345E5C">
        <w:t> </w:t>
      </w:r>
      <w:r w:rsidR="000251E4" w:rsidRPr="00E23121">
        <w:t>co by se vědět mělo, záležitost, kterou pokud neobjasním já, zůstane nezodpovězena navždy.</w:t>
      </w:r>
    </w:p>
    <w:p w:rsidR="00D34DB7" w:rsidRPr="00E23121" w:rsidRDefault="000251E4" w:rsidP="00E23121">
      <w:pPr>
        <w:pStyle w:val="Text"/>
      </w:pPr>
      <w:r w:rsidRPr="00E23121">
        <w:t>Mnohem víc se nabízí to sepsat. Zkusila jsem to, ale výsledek mne neuspokojil, nejenom proto, že nejsem žádná spisovatelka, ale rovněž proto, že nemám zvlášť či</w:t>
      </w:r>
      <w:r w:rsidR="003D05CB">
        <w:t>telné</w:t>
      </w:r>
      <w:r w:rsidRPr="00E23121">
        <w:t xml:space="preserve"> písmo. Jiná možnost</w:t>
      </w:r>
      <w:r w:rsidR="0041594E" w:rsidRPr="00E23121">
        <w:t xml:space="preserve"> by</w:t>
      </w:r>
      <w:r w:rsidR="009658FD">
        <w:t xml:space="preserve"> byl</w:t>
      </w:r>
      <w:r w:rsidRPr="00E23121">
        <w:t>a požádat místo toho Richarda</w:t>
      </w:r>
      <w:r w:rsidR="00345E5C" w:rsidRPr="00E23121">
        <w:t xml:space="preserve"> o</w:t>
      </w:r>
      <w:r w:rsidR="00345E5C">
        <w:t> </w:t>
      </w:r>
      <w:r w:rsidRPr="00E23121">
        <w:t xml:space="preserve">psací </w:t>
      </w:r>
      <w:r w:rsidR="0084338D" w:rsidRPr="00E23121">
        <w:t>stroj. Nepochy</w:t>
      </w:r>
      <w:r w:rsidRPr="00E23121">
        <w:t>bně pořád umím dokonale psát, ale jak bych zdůvodnila, že chci psací stroj? Spousta spisovatelů, nebo aspoň tak jsem to slyšela, namluví text do mikrofonu</w:t>
      </w:r>
      <w:r w:rsidR="00345E5C" w:rsidRPr="00E23121">
        <w:t xml:space="preserve"> a</w:t>
      </w:r>
      <w:r w:rsidR="00345E5C">
        <w:t> </w:t>
      </w:r>
      <w:r w:rsidRPr="00E23121">
        <w:t>nechá na sekretářce, aby jej přepsala. Ten můj nikdo nikdy nepřepíše, ale jeden dva lidé by si jej poslechnout mohli.</w:t>
      </w:r>
    </w:p>
    <w:p w:rsidR="00D34DB7" w:rsidRPr="00E23121" w:rsidRDefault="00FC3F22" w:rsidP="00E23121">
      <w:pPr>
        <w:pStyle w:val="Text"/>
      </w:pPr>
      <w:r>
        <w:t>Psaní</w:t>
      </w:r>
      <w:r w:rsidR="000251E4" w:rsidRPr="00E23121">
        <w:t xml:space="preserve"> ovšem je neslyšná činnost. Můžete se</w:t>
      </w:r>
      <w:r w:rsidR="0084338D" w:rsidRPr="00E23121">
        <w:t xml:space="preserve"> jí věnovat potají</w:t>
      </w:r>
      <w:r w:rsidR="00345E5C" w:rsidRPr="00E23121">
        <w:t xml:space="preserve"> a</w:t>
      </w:r>
      <w:r w:rsidR="00345E5C">
        <w:t> </w:t>
      </w:r>
      <w:r w:rsidR="0084338D" w:rsidRPr="00E23121">
        <w:t>skrývat ji. Někde jsem, my</w:t>
      </w:r>
      <w:r w:rsidR="000251E4" w:rsidRPr="00E23121">
        <w:t>slím, četla, že to takhle dělala Jane Austenová. Když někdo vešel do místnosti, vsunula, co napsala, pod knihu, kterou naoko četla. Může se stát, že někdo</w:t>
      </w:r>
      <w:r w:rsidR="00345E5C" w:rsidRPr="00E23121">
        <w:t xml:space="preserve"> z</w:t>
      </w:r>
      <w:r w:rsidR="00345E5C">
        <w:t> </w:t>
      </w:r>
      <w:r w:rsidR="000251E4" w:rsidRPr="00E23121">
        <w:t>místních lidí, kdo půjde zvenčí kolem mých dveří, bude bez postranních úmyslů nebo</w:t>
      </w:r>
      <w:r w:rsidR="00345E5C" w:rsidRPr="00E23121">
        <w:t xml:space="preserve"> i</w:t>
      </w:r>
      <w:r w:rsidR="00345E5C">
        <w:t> </w:t>
      </w:r>
      <w:r w:rsidR="000251E4" w:rsidRPr="00E23121">
        <w:t>záměrně naslouchat</w:t>
      </w:r>
      <w:r w:rsidR="00345E5C" w:rsidRPr="00E23121">
        <w:t xml:space="preserve"> a</w:t>
      </w:r>
      <w:r w:rsidR="00345E5C">
        <w:t> </w:t>
      </w:r>
      <w:r w:rsidR="000251E4" w:rsidRPr="00E23121">
        <w:t>uslyší můj hlas,</w:t>
      </w:r>
      <w:r w:rsidR="00345E5C" w:rsidRPr="00E23121">
        <w:t xml:space="preserve"> i</w:t>
      </w:r>
      <w:r w:rsidR="00345E5C">
        <w:t> </w:t>
      </w:r>
      <w:r w:rsidR="000251E4" w:rsidRPr="00E23121">
        <w:t xml:space="preserve">když nebude rozumět tomu, co říkám. Naštěstí už nejsem na jednu stranu schopná mluvit moc </w:t>
      </w:r>
      <w:r w:rsidR="000251E4" w:rsidRPr="00E23121">
        <w:lastRenderedPageBreak/>
        <w:t>nahlas. Popravdě mi nevadí, jestli zas</w:t>
      </w:r>
      <w:r w:rsidR="00B7489C">
        <w:t>lechnou zevnitř souvislé mumlání</w:t>
      </w:r>
      <w:r w:rsidR="00AA2105">
        <w:t>. Zkrátka si pomyslí</w:t>
      </w:r>
      <w:r w:rsidR="000251E4" w:rsidRPr="00E23121">
        <w:t>, že si povídám sama se sebou, což je nepřekvapí. Tady každý kromě Genevieve považuje za samozřejmost, že rezidentům měkne mozek nebo že</w:t>
      </w:r>
      <w:r w:rsidR="00345E5C" w:rsidRPr="00E23121">
        <w:t xml:space="preserve"> u</w:t>
      </w:r>
      <w:r w:rsidR="00345E5C">
        <w:t> </w:t>
      </w:r>
      <w:r w:rsidR="000251E4" w:rsidRPr="00E23121">
        <w:t>nich nastává dru</w:t>
      </w:r>
      <w:r w:rsidR="00CC5AD8" w:rsidRPr="00E23121">
        <w:t>hé</w:t>
      </w:r>
      <w:r w:rsidR="000251E4" w:rsidRPr="00E23121">
        <w:t xml:space="preserve"> dětství. Zapřela jsem kliku židlí,</w:t>
      </w:r>
      <w:r w:rsidR="007760C2" w:rsidRPr="00E23121">
        <w:t xml:space="preserve"> aby </w:t>
      </w:r>
      <w:r w:rsidR="000251E4" w:rsidRPr="00E23121">
        <w:t>nikdo nemohl dov</w:t>
      </w:r>
      <w:r w:rsidR="0084338D" w:rsidRPr="00E23121">
        <w:t>nitř. Pokud se mi to podaří. Zbytečně připomínám, že kdy</w:t>
      </w:r>
      <w:r w:rsidR="000251E4" w:rsidRPr="00E23121">
        <w:t xml:space="preserve">ž jsme jako děti používali koupelnu, </w:t>
      </w:r>
      <w:r w:rsidR="0084338D" w:rsidRPr="00E23121">
        <w:t>byly zámky na dveřích, ale žádné</w:t>
      </w:r>
      <w:r w:rsidR="000251E4" w:rsidRPr="00E23121">
        <w:t xml:space="preserve"> klíče</w:t>
      </w:r>
      <w:r w:rsidR="00345E5C" w:rsidRPr="00E23121">
        <w:t xml:space="preserve"> k</w:t>
      </w:r>
      <w:r w:rsidR="00345E5C">
        <w:t> </w:t>
      </w:r>
      <w:r w:rsidR="000251E4" w:rsidRPr="00E23121">
        <w:t>dispozici (pro ty uvnitř).</w:t>
      </w:r>
    </w:p>
    <w:p w:rsidR="00D34DB7" w:rsidRPr="00E23121" w:rsidRDefault="000251E4" w:rsidP="00E23121">
      <w:pPr>
        <w:pStyle w:val="Text"/>
      </w:pPr>
      <w:r w:rsidRPr="00E23121">
        <w:t>Tak. Podařilo se mi to.</w:t>
      </w:r>
      <w:r w:rsidR="00345E5C" w:rsidRPr="00E23121">
        <w:t xml:space="preserve"> A</w:t>
      </w:r>
      <w:r w:rsidR="00345E5C">
        <w:t> </w:t>
      </w:r>
      <w:r w:rsidRPr="00E23121">
        <w:t>když už je všecko připraveno, říkám si, jak bych měla začít. Ještě pořád to zkouším, opravdu,</w:t>
      </w:r>
      <w:r w:rsidR="00345E5C" w:rsidRPr="00E23121">
        <w:t xml:space="preserve"> a</w:t>
      </w:r>
      <w:r w:rsidR="00345E5C">
        <w:t> </w:t>
      </w:r>
      <w:r w:rsidRPr="00E23121">
        <w:t>hodlám si to znovu přehrát.</w:t>
      </w:r>
    </w:p>
    <w:p w:rsidR="00D34DB7" w:rsidRPr="00E23121" w:rsidRDefault="0084338D" w:rsidP="00E23121">
      <w:pPr>
        <w:pStyle w:val="Text"/>
      </w:pPr>
      <w:r w:rsidRPr="00E23121">
        <w:t>Mým cí</w:t>
      </w:r>
      <w:r w:rsidR="000251E4" w:rsidRPr="00E23121">
        <w:t>lem, uslyšela, je zaznamenat něco, co kromě mne nikdo jiný neví</w:t>
      </w:r>
      <w:r w:rsidR="00D34DB7" w:rsidRPr="00E23121">
        <w:t>…</w:t>
      </w:r>
    </w:p>
    <w:p w:rsidR="00345E5C" w:rsidRPr="00E23121" w:rsidRDefault="000251E4" w:rsidP="00E23121">
      <w:pPr>
        <w:pStyle w:val="Text"/>
      </w:pPr>
      <w:r w:rsidRPr="00E23121">
        <w:t>Dveře jsou zabezpečené, magnetofon funguje</w:t>
      </w:r>
      <w:r w:rsidR="00345E5C" w:rsidRPr="00E23121">
        <w:t xml:space="preserve"> a</w:t>
      </w:r>
      <w:r w:rsidR="00345E5C">
        <w:t> </w:t>
      </w:r>
      <w:r w:rsidRPr="00E23121">
        <w:t>já mám pocit, že už víc</w:t>
      </w:r>
      <w:r w:rsidR="0084338D" w:rsidRPr="00E23121">
        <w:t xml:space="preserve"> nesmím ztrácet čas. Neboť</w:t>
      </w:r>
      <w:r w:rsidR="00345E5C" w:rsidRPr="00E23121">
        <w:t xml:space="preserve"> i</w:t>
      </w:r>
      <w:r w:rsidR="00345E5C">
        <w:t> </w:t>
      </w:r>
      <w:r w:rsidR="0084338D" w:rsidRPr="00E23121">
        <w:t>když se chy</w:t>
      </w:r>
      <w:r w:rsidRPr="00E23121">
        <w:t>stám povědět toho Genevieve</w:t>
      </w:r>
      <w:r w:rsidR="00345E5C" w:rsidRPr="00E23121">
        <w:t xml:space="preserve"> o</w:t>
      </w:r>
      <w:r w:rsidR="00345E5C">
        <w:t> </w:t>
      </w:r>
      <w:r w:rsidRPr="00E23121">
        <w:t>sobě hodně</w:t>
      </w:r>
      <w:r w:rsidR="00345E5C" w:rsidRPr="00E23121">
        <w:t xml:space="preserve"> a</w:t>
      </w:r>
      <w:r w:rsidR="00345E5C">
        <w:t> </w:t>
      </w:r>
      <w:r w:rsidR="00495561">
        <w:t>podstatnou</w:t>
      </w:r>
      <w:r w:rsidRPr="00E23121">
        <w:t xml:space="preserve"> část toho, co vedl</w:t>
      </w:r>
      <w:r w:rsidR="00D34DB7" w:rsidRPr="00E23121">
        <w:t>o</w:t>
      </w:r>
      <w:r w:rsidR="00345E5C" w:rsidRPr="00E23121">
        <w:t xml:space="preserve"> k</w:t>
      </w:r>
      <w:r w:rsidR="00345E5C">
        <w:t> </w:t>
      </w:r>
      <w:r w:rsidRPr="00E23121">
        <w:t>tomuto příběhu, existuje mnoho, mnoho věcí, které sice dokážu vyslovit nahlas</w:t>
      </w:r>
      <w:r w:rsidR="00345E5C" w:rsidRPr="00E23121">
        <w:t xml:space="preserve"> v</w:t>
      </w:r>
      <w:r w:rsidR="00345E5C">
        <w:t> </w:t>
      </w:r>
      <w:r w:rsidRPr="00E23121">
        <w:t>soukromí, ale vím, že je nedokážu přímo sdělit</w:t>
      </w:r>
      <w:r w:rsidR="00A858B4">
        <w:t xml:space="preserve"> jiné</w:t>
      </w:r>
      <w:r w:rsidRPr="00E23121">
        <w:t xml:space="preserve"> osobě.</w:t>
      </w:r>
      <w:r w:rsidR="00345E5C" w:rsidRPr="00E23121">
        <w:t xml:space="preserve"> A</w:t>
      </w:r>
      <w:r w:rsidR="00345E5C">
        <w:t> </w:t>
      </w:r>
      <w:r w:rsidRPr="00E23121">
        <w:t>možná mi nezbývá moc času, abych</w:t>
      </w:r>
      <w:r w:rsidR="00345E5C" w:rsidRPr="00E23121">
        <w:t xml:space="preserve"> o</w:t>
      </w:r>
      <w:r w:rsidR="00345E5C">
        <w:t> </w:t>
      </w:r>
      <w:r w:rsidRPr="00E23121">
        <w:t>nich vů</w:t>
      </w:r>
      <w:r w:rsidR="00FC3F22">
        <w:t>bec promluvila. Takže začnu</w:t>
      </w:r>
      <w:r w:rsidR="00345E5C">
        <w:t xml:space="preserve"> s </w:t>
      </w:r>
      <w:r w:rsidR="00FC3F22">
        <w:t>tí</w:t>
      </w:r>
      <w:r w:rsidRPr="00E23121">
        <w:t>m, proč jsem si nechala poslat listiny ke</w:t>
      </w:r>
      <w:r w:rsidR="00A858B4">
        <w:t xml:space="preserve"> své</w:t>
      </w:r>
      <w:r w:rsidRPr="00E23121">
        <w:t>mu domu nebo</w:t>
      </w:r>
      <w:r w:rsidR="00345E5C" w:rsidRPr="00E23121">
        <w:t xml:space="preserve"> s</w:t>
      </w:r>
      <w:r w:rsidR="00345E5C">
        <w:t> </w:t>
      </w:r>
      <w:r w:rsidRPr="00E23121">
        <w:t>nekrologem</w:t>
      </w:r>
      <w:r w:rsidR="00345E5C" w:rsidRPr="00E23121">
        <w:t xml:space="preserve"> v</w:t>
      </w:r>
      <w:r w:rsidR="00345E5C">
        <w:t> </w:t>
      </w:r>
      <w:r w:rsidRPr="00E23121">
        <w:rPr>
          <w:i/>
        </w:rPr>
        <w:t xml:space="preserve">Timesech. </w:t>
      </w:r>
      <w:r w:rsidRPr="00E23121">
        <w:t>Ne, to ne. Začnu</w:t>
      </w:r>
      <w:r w:rsidR="00345E5C" w:rsidRPr="00E23121">
        <w:t xml:space="preserve"> s</w:t>
      </w:r>
      <w:r w:rsidR="00345E5C">
        <w:t> </w:t>
      </w:r>
      <w:r w:rsidRPr="00E23121">
        <w:t>Genevieve.</w:t>
      </w:r>
    </w:p>
    <w:p w:rsidR="00D34DB7" w:rsidRPr="00E23121" w:rsidRDefault="00345E5C" w:rsidP="00E23121">
      <w:pPr>
        <w:pStyle w:val="Text"/>
      </w:pPr>
      <w:r w:rsidRPr="00E23121">
        <w:t>S</w:t>
      </w:r>
      <w:r>
        <w:t> </w:t>
      </w:r>
      <w:r w:rsidR="000251E4" w:rsidRPr="00E23121">
        <w:t>Richardem jsme museli navštívit alespoň deset těchhle pečovatelských domů. Co jsem to hledala</w:t>
      </w:r>
      <w:r w:rsidR="00FC3F22">
        <w:t>, kromě pohodlí</w:t>
      </w:r>
      <w:r w:rsidRPr="00E23121">
        <w:t xml:space="preserve"> a</w:t>
      </w:r>
      <w:r>
        <w:t> </w:t>
      </w:r>
      <w:r w:rsidR="000251E4" w:rsidRPr="00E23121">
        <w:t>přitažlivého okolí</w:t>
      </w:r>
      <w:r w:rsidRPr="00E23121">
        <w:t xml:space="preserve"> a</w:t>
      </w:r>
      <w:r>
        <w:t> </w:t>
      </w:r>
      <w:r w:rsidR="000251E4" w:rsidRPr="00E23121">
        <w:t>do jistě míry toho, abych</w:t>
      </w:r>
      <w:r w:rsidRPr="00E23121">
        <w:t xml:space="preserve"> k</w:t>
      </w:r>
      <w:r>
        <w:t> </w:t>
      </w:r>
      <w:r w:rsidR="000251E4" w:rsidRPr="00E23121">
        <w:t>němu neměla daleko? Možná někoho, kdo mě nebude tyranizovat, někoho mladého. Někoho mladého</w:t>
      </w:r>
      <w:r w:rsidRPr="00E23121">
        <w:t xml:space="preserve"> a</w:t>
      </w:r>
      <w:r>
        <w:t> </w:t>
      </w:r>
      <w:r w:rsidR="000251E4" w:rsidRPr="00E23121">
        <w:t>hezkého</w:t>
      </w:r>
      <w:r w:rsidRPr="00E23121">
        <w:t xml:space="preserve"> a</w:t>
      </w:r>
      <w:r>
        <w:t> </w:t>
      </w:r>
      <w:r w:rsidR="000251E4" w:rsidRPr="00E23121">
        <w:t>čestného. Nějakého člověka, mezi těmi, kteří se</w:t>
      </w:r>
      <w:r w:rsidRPr="00E23121">
        <w:t xml:space="preserve"> o</w:t>
      </w:r>
      <w:r>
        <w:t> </w:t>
      </w:r>
      <w:r w:rsidR="000251E4" w:rsidRPr="00E23121">
        <w:t>mě budou starat,</w:t>
      </w:r>
      <w:r w:rsidRPr="00E23121">
        <w:t xml:space="preserve"> s</w:t>
      </w:r>
      <w:r>
        <w:t> </w:t>
      </w:r>
      <w:r w:rsidR="000251E4" w:rsidRPr="00E23121">
        <w:t>nímž bych si mohla povídat</w:t>
      </w:r>
      <w:r w:rsidR="00D34DB7" w:rsidRPr="00E23121">
        <w:t>…</w:t>
      </w:r>
      <w:r w:rsidR="000251E4" w:rsidRPr="00E23121">
        <w:t xml:space="preserve"> Pokud nevím, co jsem hledala, vím, co jsem našla. Pravděpodobně by řekla, že mě</w:t>
      </w:r>
      <w:r w:rsidRPr="00E23121">
        <w:t xml:space="preserve"> k</w:t>
      </w:r>
      <w:r>
        <w:t> </w:t>
      </w:r>
      <w:r w:rsidR="000251E4" w:rsidRPr="00E23121">
        <w:t>ní nasměroval osud. Přesto jsem se</w:t>
      </w:r>
      <w:r w:rsidRPr="00E23121">
        <w:t xml:space="preserve"> s</w:t>
      </w:r>
      <w:r>
        <w:t> </w:t>
      </w:r>
      <w:r w:rsidR="000251E4" w:rsidRPr="00E23121">
        <w:t>ní nikdy nesetkala, do onoho dne mi vůbec nepřišla n</w:t>
      </w:r>
      <w:r w:rsidR="0084338D" w:rsidRPr="00E23121">
        <w:t>a mysl, kdy</w:t>
      </w:r>
      <w:r w:rsidR="000251E4" w:rsidRPr="00E23121">
        <w:t>ž</w:t>
      </w:r>
      <w:r w:rsidR="0084338D" w:rsidRPr="00E23121">
        <w:t xml:space="preserve"> </w:t>
      </w:r>
      <w:r w:rsidR="000251E4" w:rsidRPr="00E23121">
        <w:t>jsem však uslyšela její jméno</w:t>
      </w:r>
      <w:r w:rsidR="00D34DB7" w:rsidRPr="00E23121">
        <w:t>…</w:t>
      </w:r>
    </w:p>
    <w:p w:rsidR="00D34DB7" w:rsidRPr="00E23121" w:rsidRDefault="000251E4" w:rsidP="00E23121">
      <w:pPr>
        <w:pStyle w:val="Text"/>
      </w:pPr>
      <w:r w:rsidRPr="00E23121">
        <w:t>Paní Keepeová, Lena, není</w:t>
      </w:r>
      <w:r w:rsidR="00345E5C" w:rsidRPr="00E23121">
        <w:t xml:space="preserve"> v</w:t>
      </w:r>
      <w:r w:rsidR="00345E5C">
        <w:t> </w:t>
      </w:r>
      <w:r w:rsidRPr="00E23121">
        <w:t>jádru špatná ženská.</w:t>
      </w:r>
      <w:r w:rsidR="00345E5C" w:rsidRPr="00E23121">
        <w:t xml:space="preserve"> V</w:t>
      </w:r>
      <w:r w:rsidR="00345E5C">
        <w:t> </w:t>
      </w:r>
      <w:r w:rsidRPr="00E23121">
        <w:t>zásadě je laskavá</w:t>
      </w:r>
      <w:r w:rsidR="00345E5C" w:rsidRPr="00E23121">
        <w:t xml:space="preserve"> a</w:t>
      </w:r>
      <w:r w:rsidR="00345E5C">
        <w:t> </w:t>
      </w:r>
      <w:r w:rsidRPr="00E23121">
        <w:t>vede tohle místo zdatně a</w:t>
      </w:r>
      <w:r w:rsidR="00345E5C">
        <w:t> </w:t>
      </w:r>
      <w:r w:rsidR="00345E5C" w:rsidRPr="00E23121">
        <w:t>–</w:t>
      </w:r>
      <w:r w:rsidR="00345E5C">
        <w:t> </w:t>
      </w:r>
      <w:r w:rsidR="0084338D" w:rsidRPr="00E23121">
        <w:t>ano,</w:t>
      </w:r>
      <w:r w:rsidR="00345E5C" w:rsidRPr="00E23121">
        <w:t xml:space="preserve"> a</w:t>
      </w:r>
      <w:r w:rsidR="00345E5C">
        <w:t> </w:t>
      </w:r>
      <w:r w:rsidR="0084338D" w:rsidRPr="00E23121">
        <w:t>uvážlivě. Avšak není</w:t>
      </w:r>
      <w:r w:rsidRPr="00E23121">
        <w:t xml:space="preserve"> citlivá ke zranitelnosti ostatních lidí, nebo bych možná měla říct, je přesvědčená, že na nějakou zranitelnost tady není místa. Její smysl pro humor,</w:t>
      </w:r>
      <w:r w:rsidR="00345E5C" w:rsidRPr="00E23121">
        <w:t xml:space="preserve"> a</w:t>
      </w:r>
      <w:r w:rsidR="00345E5C">
        <w:t> </w:t>
      </w:r>
      <w:r w:rsidRPr="00E23121">
        <w:t xml:space="preserve">nepochybně je přesvědčená, že ho má požehnaně, je </w:t>
      </w:r>
      <w:r w:rsidRPr="00E23121">
        <w:lastRenderedPageBreak/>
        <w:t>poněkud humpolácký. Soustřeďuje se na to, aby ostatní vypadali pošetile, nebo spíš hledá takové rysy, kterými se kdo liší od běžného průměru</w:t>
      </w:r>
      <w:r w:rsidR="0084338D" w:rsidRPr="00E23121">
        <w:t>,</w:t>
      </w:r>
      <w:r w:rsidR="00345E5C" w:rsidRPr="00E23121">
        <w:t xml:space="preserve"> a</w:t>
      </w:r>
      <w:r w:rsidR="00345E5C">
        <w:t> </w:t>
      </w:r>
      <w:r w:rsidR="0084338D" w:rsidRPr="00E23121">
        <w:t>pak upozorňuje na tuto svéráznost. Mně příkladně bylo zapotřebí</w:t>
      </w:r>
      <w:r w:rsidRPr="00E23121">
        <w:t xml:space="preserve"> přiřknout posměšný titul, protože se oblékám tak, j</w:t>
      </w:r>
      <w:r w:rsidR="0084338D" w:rsidRPr="00E23121">
        <w:t>ako jsem se oblékala vždycky, líčím se</w:t>
      </w:r>
      <w:r w:rsidR="00345E5C" w:rsidRPr="00E23121">
        <w:t xml:space="preserve"> a</w:t>
      </w:r>
      <w:r w:rsidR="00345E5C">
        <w:t> </w:t>
      </w:r>
      <w:r w:rsidR="0084338D" w:rsidRPr="00E23121">
        <w:t>nemám mí</w:t>
      </w:r>
      <w:r w:rsidR="00FC3F22">
        <w:t>stní</w:t>
      </w:r>
      <w:r w:rsidRPr="00E23121">
        <w:t xml:space="preserve"> přízvuk. Tohle však</w:t>
      </w:r>
      <w:r w:rsidR="00345E5C">
        <w:t> </w:t>
      </w:r>
      <w:r w:rsidR="00345E5C" w:rsidRPr="00E23121">
        <w:t>–</w:t>
      </w:r>
      <w:r w:rsidR="00345E5C">
        <w:t> </w:t>
      </w:r>
      <w:r w:rsidR="00FC3F22">
        <w:t>tenhle její</w:t>
      </w:r>
      <w:r w:rsidRPr="00E23121">
        <w:t xml:space="preserve"> charakteristický rys, mi dobře posloužil toho dne, kdy jsme</w:t>
      </w:r>
      <w:r w:rsidR="00345E5C" w:rsidRPr="00E23121">
        <w:t xml:space="preserve"> s</w:t>
      </w:r>
      <w:r w:rsidR="00345E5C">
        <w:t> </w:t>
      </w:r>
      <w:r w:rsidRPr="00E23121">
        <w:t>Richa</w:t>
      </w:r>
      <w:r w:rsidR="00495561">
        <w:t>rdem vkročili při naši průzkumné</w:t>
      </w:r>
      <w:r w:rsidRPr="00E23121">
        <w:t xml:space="preserve"> návštěvě do salonu. Možná měla ve zvyku nazývat pečovatelku, která tam seděla</w:t>
      </w:r>
      <w:r w:rsidR="00345E5C" w:rsidRPr="00E23121">
        <w:t xml:space="preserve"> s</w:t>
      </w:r>
      <w:r w:rsidR="00345E5C">
        <w:t> </w:t>
      </w:r>
      <w:r w:rsidRPr="00E23121">
        <w:t>jedním</w:t>
      </w:r>
      <w:r w:rsidR="00345E5C" w:rsidRPr="00E23121">
        <w:t xml:space="preserve"> z</w:t>
      </w:r>
      <w:r w:rsidR="00345E5C">
        <w:t> </w:t>
      </w:r>
      <w:r w:rsidRPr="00E23121">
        <w:t>obyvatel, kdy</w:t>
      </w:r>
      <w:r w:rsidR="00D104C6">
        <w:t>koli jindy Jenny, ale tady se jí</w:t>
      </w:r>
      <w:r w:rsidRPr="00E23121">
        <w:t xml:space="preserve"> naskytla příležitost odhalit mně</w:t>
      </w:r>
      <w:r w:rsidR="00345E5C" w:rsidRPr="00E23121">
        <w:t xml:space="preserve"> a</w:t>
      </w:r>
      <w:r w:rsidR="00345E5C">
        <w:t> </w:t>
      </w:r>
      <w:r w:rsidR="00803CFD">
        <w:t>Richardovi něčí citlivé</w:t>
      </w:r>
      <w:r w:rsidRPr="00E23121">
        <w:t xml:space="preserve"> místo.</w:t>
      </w:r>
    </w:p>
    <w:p w:rsidR="00D34DB7" w:rsidRPr="00E23121" w:rsidRDefault="00D34DB7" w:rsidP="00E23121">
      <w:pPr>
        <w:pStyle w:val="Text"/>
      </w:pPr>
      <w:r w:rsidRPr="00E23121">
        <w:t>„</w:t>
      </w:r>
      <w:r w:rsidR="000251E4" w:rsidRPr="00E23121">
        <w:t>Tohle je jedna</w:t>
      </w:r>
      <w:r w:rsidR="00345E5C" w:rsidRPr="00E23121">
        <w:t xml:space="preserve"> z</w:t>
      </w:r>
      <w:r w:rsidR="00345E5C">
        <w:t> </w:t>
      </w:r>
      <w:r w:rsidR="000251E4" w:rsidRPr="00E23121">
        <w:t>našich pečovatelek, Jenny Warnerová, nebo Genevieve, jestli máte ráda dlouhá jména, kterých má člověk plnou pusu.</w:t>
      </w:r>
      <w:r w:rsidRPr="00E23121">
        <w:t>“</w:t>
      </w:r>
    </w:p>
    <w:p w:rsidR="00D34DB7" w:rsidRPr="00E23121" w:rsidRDefault="000251E4" w:rsidP="00E23121">
      <w:pPr>
        <w:pStyle w:val="Text"/>
      </w:pPr>
      <w:r w:rsidRPr="00E23121">
        <w:t>Přip</w:t>
      </w:r>
      <w:r w:rsidR="0084338D" w:rsidRPr="00E23121">
        <w:t>omnělo mi to den, na který nikdy</w:t>
      </w:r>
      <w:r w:rsidRPr="00E23121">
        <w:t xml:space="preserve"> nedokážu na dlouho zapomenout,</w:t>
      </w:r>
      <w:r w:rsidR="00345E5C" w:rsidRPr="00E23121">
        <w:t xml:space="preserve"> a</w:t>
      </w:r>
      <w:r w:rsidR="00345E5C">
        <w:t> </w:t>
      </w:r>
      <w:r w:rsidRPr="00E23121">
        <w:t>pach kouře</w:t>
      </w:r>
      <w:r w:rsidR="00345E5C" w:rsidRPr="00E23121">
        <w:t xml:space="preserve"> a</w:t>
      </w:r>
      <w:r w:rsidR="00345E5C">
        <w:t> </w:t>
      </w:r>
      <w:r w:rsidR="00A831DF">
        <w:t>drobné řezné</w:t>
      </w:r>
      <w:r w:rsidRPr="00E23121">
        <w:t xml:space="preserve"> rány od skla na mých rukou. Divže jsem neviděla na svých prstech krev. Ale pohlédla jsem na ni</w:t>
      </w:r>
      <w:r w:rsidR="00345E5C" w:rsidRPr="00E23121">
        <w:t xml:space="preserve"> a</w:t>
      </w:r>
      <w:r w:rsidR="00345E5C">
        <w:t> </w:t>
      </w:r>
      <w:r w:rsidRPr="00E23121">
        <w:t>zaujala mě.</w:t>
      </w:r>
      <w:r w:rsidR="00345E5C" w:rsidRPr="00E23121">
        <w:t xml:space="preserve"> V</w:t>
      </w:r>
      <w:r w:rsidR="00345E5C">
        <w:t> </w:t>
      </w:r>
      <w:r w:rsidRPr="00E23121">
        <w:t>krásné tváři tkvělo něco</w:t>
      </w:r>
      <w:r w:rsidR="00345E5C" w:rsidRPr="00E23121">
        <w:t xml:space="preserve"> z</w:t>
      </w:r>
      <w:r w:rsidR="00345E5C">
        <w:t> </w:t>
      </w:r>
      <w:r w:rsidRPr="00E23121">
        <w:t>obličeje</w:t>
      </w:r>
      <w:r w:rsidR="00345E5C" w:rsidRPr="00E23121">
        <w:t xml:space="preserve"> z</w:t>
      </w:r>
      <w:r w:rsidR="00345E5C">
        <w:t> </w:t>
      </w:r>
      <w:r w:rsidRPr="00E23121">
        <w:t>dávných časů, tvar oka, barva ve tvářích, křivka rtu.</w:t>
      </w:r>
    </w:p>
    <w:p w:rsidR="00D34DB7" w:rsidRPr="00E23121" w:rsidRDefault="000251E4" w:rsidP="00E23121">
      <w:pPr>
        <w:pStyle w:val="Text"/>
      </w:pPr>
      <w:r w:rsidRPr="00E23121">
        <w:t xml:space="preserve">Když jsme nastoupili znovu do vozu, řekla jsem Richardovi: </w:t>
      </w:r>
      <w:r w:rsidR="00D34DB7" w:rsidRPr="00E23121">
        <w:t>„</w:t>
      </w:r>
      <w:r w:rsidRPr="00E23121">
        <w:t>Myslím, že tohle bude</w:t>
      </w:r>
      <w:r w:rsidR="00A831DF">
        <w:t xml:space="preserve"> pro mě to pravé</w:t>
      </w:r>
      <w:r w:rsidRPr="00E23121">
        <w:t>, co ty na to?</w:t>
      </w:r>
      <w:r w:rsidR="00D34DB7" w:rsidRPr="00E23121">
        <w:t>“</w:t>
      </w:r>
    </w:p>
    <w:p w:rsidR="00D34DB7" w:rsidRPr="00E23121" w:rsidRDefault="000251E4" w:rsidP="00E23121">
      <w:pPr>
        <w:pStyle w:val="Text"/>
      </w:pPr>
      <w:r w:rsidRPr="00E23121">
        <w:t xml:space="preserve">Jenom kvůli Genevieve? Pouze částečně. Jak jsem mohla vědět, </w:t>
      </w:r>
      <w:r w:rsidRPr="008A72AD">
        <w:t>jaký</w:t>
      </w:r>
      <w:r w:rsidRPr="00E23121">
        <w:rPr>
          <w:i/>
        </w:rPr>
        <w:t xml:space="preserve"> </w:t>
      </w:r>
      <w:r w:rsidRPr="00E23121">
        <w:t>typ člověka se</w:t>
      </w:r>
      <w:r w:rsidR="00345E5C" w:rsidRPr="00E23121">
        <w:t xml:space="preserve"> z</w:t>
      </w:r>
      <w:r w:rsidR="00345E5C">
        <w:t> </w:t>
      </w:r>
      <w:r w:rsidRPr="00E23121">
        <w:t xml:space="preserve">ní vyklube? Že ji dokonce budu mít ráda? Mohla jsem se mýlit, třeba bylo to křestní </w:t>
      </w:r>
      <w:r w:rsidR="00E42590">
        <w:t>jmén</w:t>
      </w:r>
      <w:r w:rsidRPr="00E23121">
        <w:t>o před třiceti lety</w:t>
      </w:r>
      <w:r w:rsidR="00345E5C" w:rsidRPr="00E23121">
        <w:t xml:space="preserve"> v</w:t>
      </w:r>
      <w:r w:rsidR="00345E5C">
        <w:t> </w:t>
      </w:r>
      <w:r w:rsidRPr="00E23121">
        <w:t>údolí Waveney oblíbeně. Je pravda, že už jsem byla unavená hledáním místa, kde bych žila. Kde bych zemřela. Po</w:t>
      </w:r>
      <w:r w:rsidR="00895A00">
        <w:t>každé</w:t>
      </w:r>
      <w:r w:rsidRPr="00E23121">
        <w:t>, když jsme vyráželi na cestu, jsem musela potlačit strach</w:t>
      </w:r>
      <w:r w:rsidR="00345E5C" w:rsidRPr="00E23121">
        <w:t xml:space="preserve"> z</w:t>
      </w:r>
      <w:r w:rsidR="00345E5C">
        <w:t> </w:t>
      </w:r>
      <w:r w:rsidRPr="00E23121">
        <w:t>jízdy vozem. Už jsem měla dost těch zubatých usmívajících se ma</w:t>
      </w:r>
      <w:r w:rsidR="00D34DB7" w:rsidRPr="00E23121">
        <w:t>tr</w:t>
      </w:r>
      <w:r w:rsidRPr="00E23121">
        <w:t>ón</w:t>
      </w:r>
      <w:r w:rsidR="00345E5C">
        <w:t> </w:t>
      </w:r>
      <w:r w:rsidR="00345E5C" w:rsidRPr="00E23121">
        <w:t>–</w:t>
      </w:r>
      <w:r w:rsidR="00345E5C">
        <w:t> </w:t>
      </w:r>
      <w:r w:rsidR="00FC3F22">
        <w:t>bůhví, jak se jim ří</w:t>
      </w:r>
      <w:r w:rsidRPr="00E23121">
        <w:t>ká dnes</w:t>
      </w:r>
      <w:r w:rsidR="00345E5C">
        <w:t> </w:t>
      </w:r>
      <w:r w:rsidR="00345E5C" w:rsidRPr="00E23121">
        <w:t>–</w:t>
      </w:r>
      <w:r w:rsidR="00345E5C">
        <w:t> </w:t>
      </w:r>
      <w:r w:rsidRPr="00E23121">
        <w:t>jejich seznamů čekatelů</w:t>
      </w:r>
      <w:r w:rsidR="00345E5C" w:rsidRPr="00E23121">
        <w:t xml:space="preserve"> a</w:t>
      </w:r>
      <w:r w:rsidR="00345E5C">
        <w:t> </w:t>
      </w:r>
      <w:r w:rsidRPr="00E23121">
        <w:t>jejich blahovolných způsobů. Bude to Middleton Hall,</w:t>
      </w:r>
      <w:r w:rsidR="00345E5C" w:rsidRPr="00E23121">
        <w:t xml:space="preserve"> v</w:t>
      </w:r>
      <w:r w:rsidR="00345E5C">
        <w:t> </w:t>
      </w:r>
      <w:r w:rsidRPr="00E23121">
        <w:t>dobrém</w:t>
      </w:r>
      <w:r w:rsidR="00345E5C" w:rsidRPr="00E23121">
        <w:t xml:space="preserve"> i</w:t>
      </w:r>
      <w:r w:rsidR="00345E5C">
        <w:t> </w:t>
      </w:r>
      <w:r w:rsidRPr="00E23121">
        <w:t>zlém, řízením osudu, nebo mnohem pravděpodobněji náhodou.</w:t>
      </w:r>
    </w:p>
    <w:p w:rsidR="00D34DB7" w:rsidRPr="00E23121" w:rsidRDefault="00FC3F22" w:rsidP="00E23121">
      <w:pPr>
        <w:pStyle w:val="Text"/>
      </w:pPr>
      <w:r>
        <w:t>Vy</w:t>
      </w:r>
      <w:r w:rsidR="000251E4" w:rsidRPr="00E23121">
        <w:t>pnula magnetof</w:t>
      </w:r>
      <w:r w:rsidR="00F85FA4">
        <w:t>on. Odbočuji, pomyslela si. Musí</w:t>
      </w:r>
      <w:r w:rsidR="000251E4" w:rsidRPr="00E23121">
        <w:t>m se držet věci. Rex si stěžovával, jak mi asociace ničí souvislé myšleni</w:t>
      </w:r>
      <w:r w:rsidR="00345E5C" w:rsidRPr="00E23121">
        <w:t xml:space="preserve"> a</w:t>
      </w:r>
      <w:r w:rsidR="00345E5C">
        <w:t> </w:t>
      </w:r>
      <w:r w:rsidR="000251E4" w:rsidRPr="00E23121">
        <w:t xml:space="preserve">říkával mi madam </w:t>
      </w:r>
      <w:r w:rsidR="000251E4" w:rsidRPr="00E23121">
        <w:rPr>
          <w:i/>
        </w:rPr>
        <w:t xml:space="preserve">non sequitur. </w:t>
      </w:r>
      <w:r w:rsidR="000251E4" w:rsidRPr="00E23121">
        <w:t>Stiskla červený knoflík.</w:t>
      </w:r>
    </w:p>
    <w:p w:rsidR="00D34DB7" w:rsidRPr="00E23121" w:rsidRDefault="000251E4" w:rsidP="00E23121">
      <w:pPr>
        <w:pStyle w:val="Text"/>
      </w:pPr>
      <w:r w:rsidRPr="00E23121">
        <w:t>Byl to pro mě šok,</w:t>
      </w:r>
      <w:r w:rsidR="0041594E" w:rsidRPr="00E23121">
        <w:t xml:space="preserve"> když </w:t>
      </w:r>
      <w:r w:rsidRPr="00E23121">
        <w:t>jsem uviděla ten nekrolog, pokračovala. Nevím, pro</w:t>
      </w:r>
      <w:r w:rsidR="00FC3F22">
        <w:t>č jsem se vůbec na tu stránku dí</w:t>
      </w:r>
      <w:r w:rsidRPr="00E23121">
        <w:t>vala, to obvykle nedělám, čtu jenom první stranu</w:t>
      </w:r>
      <w:r w:rsidR="00345E5C" w:rsidRPr="00E23121">
        <w:t xml:space="preserve"> a</w:t>
      </w:r>
      <w:r w:rsidR="00345E5C">
        <w:t> </w:t>
      </w:r>
      <w:r w:rsidRPr="00E23121">
        <w:t xml:space="preserve">to ještě článek dva, než otočím na poslední </w:t>
      </w:r>
      <w:r w:rsidRPr="00E23121">
        <w:lastRenderedPageBreak/>
        <w:t>stranu, kde je křížovka. Ale toho dne zkraje srpna jsem noviny otevřela na stránce</w:t>
      </w:r>
      <w:r w:rsidR="00345E5C" w:rsidRPr="00E23121">
        <w:t xml:space="preserve"> s</w:t>
      </w:r>
      <w:r w:rsidR="00345E5C">
        <w:t> </w:t>
      </w:r>
      <w:r w:rsidRPr="00E23121">
        <w:t>nekrology</w:t>
      </w:r>
      <w:r w:rsidR="00345E5C" w:rsidRPr="00E23121">
        <w:t xml:space="preserve"> a</w:t>
      </w:r>
      <w:r w:rsidR="00345E5C">
        <w:t> </w:t>
      </w:r>
      <w:r w:rsidR="00345E5C" w:rsidRPr="00E23121">
        <w:t>z</w:t>
      </w:r>
      <w:r w:rsidR="00345E5C">
        <w:t> </w:t>
      </w:r>
      <w:r w:rsidRPr="00E23121">
        <w:t>ma</w:t>
      </w:r>
      <w:r w:rsidR="00CC5AD8" w:rsidRPr="00E23121">
        <w:t>lé</w:t>
      </w:r>
      <w:r w:rsidRPr="00E23121">
        <w:t xml:space="preserve"> fotografie tam na mě hleděl jeho obličej, mladistvý obličej, takový, jaký byl, když jsem ho viděl</w:t>
      </w:r>
      <w:r w:rsidR="00554992" w:rsidRPr="00E23121">
        <w:t>a tehdy po dvaceti letech poprvé</w:t>
      </w:r>
      <w:r w:rsidRPr="00E23121">
        <w:t>. Zalapala jsem po dechu</w:t>
      </w:r>
      <w:r w:rsidR="00345E5C" w:rsidRPr="00E23121">
        <w:t xml:space="preserve"> a</w:t>
      </w:r>
      <w:r w:rsidR="00345E5C">
        <w:t> </w:t>
      </w:r>
      <w:r w:rsidRPr="00E23121">
        <w:t>docela hlasitě, jako když se člověk nadechne po pláči. Vyskočilo na mě jeho jméno, stojatá černá písmena,</w:t>
      </w:r>
      <w:r w:rsidR="00345E5C" w:rsidRPr="00E23121">
        <w:t xml:space="preserve"> a</w:t>
      </w:r>
      <w:r w:rsidR="00345E5C">
        <w:t> </w:t>
      </w:r>
      <w:r w:rsidRPr="00E23121">
        <w:t>jako by mi tančilo ve vzduchu před očima.</w:t>
      </w:r>
    </w:p>
    <w:p w:rsidR="00D34DB7" w:rsidRPr="00E23121" w:rsidRDefault="000251E4" w:rsidP="00E23121">
      <w:pPr>
        <w:pStyle w:val="Text"/>
      </w:pPr>
      <w:r w:rsidRPr="00E23121">
        <w:t>Nebyl to dlouhý nekrolog. Znám jej téměř zpaměti. Ach ano, pořád je možné se něco naučit zpaměti,</w:t>
      </w:r>
      <w:r w:rsidR="0041594E" w:rsidRPr="00E23121">
        <w:t xml:space="preserve"> když</w:t>
      </w:r>
      <w:r w:rsidRPr="00E23121">
        <w:t xml:space="preserve"> je člověku sedmdesát, paměť neselhává ve všech směrech. Ale teď jej opakovat nebudu. Co</w:t>
      </w:r>
      <w:r w:rsidR="0041594E" w:rsidRPr="00E23121">
        <w:t xml:space="preserve"> by </w:t>
      </w:r>
      <w:r w:rsidRPr="00E23121">
        <w:t>to mělo za smysl? Pokud si ponechám tuhle pásku</w:t>
      </w:r>
      <w:r w:rsidR="00345E5C" w:rsidRPr="00E23121">
        <w:t xml:space="preserve"> a</w:t>
      </w:r>
      <w:r w:rsidR="00345E5C">
        <w:t> </w:t>
      </w:r>
      <w:r w:rsidRPr="00E23121">
        <w:t xml:space="preserve">někdo </w:t>
      </w:r>
      <w:r w:rsidR="0084338D" w:rsidRPr="00E23121">
        <w:t>si ji</w:t>
      </w:r>
      <w:r w:rsidRPr="00E23121">
        <w:t xml:space="preserve"> vůbec poslechne, tak pokud by </w:t>
      </w:r>
      <w:r w:rsidR="00FA4734">
        <w:t>on nebo ona chtěli vědět něco ví</w:t>
      </w:r>
      <w:r w:rsidRPr="00E23121">
        <w:t>c, ten nekrolog existuje, dá se najít</w:t>
      </w:r>
      <w:r w:rsidR="00345E5C" w:rsidRPr="00E23121">
        <w:t xml:space="preserve"> v</w:t>
      </w:r>
      <w:r w:rsidR="00345E5C">
        <w:t> </w:t>
      </w:r>
      <w:r w:rsidRPr="00E23121">
        <w:t>nějakém archivu nebo</w:t>
      </w:r>
      <w:r w:rsidR="00345E5C" w:rsidRPr="00E23121">
        <w:t xml:space="preserve"> v</w:t>
      </w:r>
      <w:r w:rsidR="00345E5C">
        <w:t> </w:t>
      </w:r>
      <w:r w:rsidRPr="00E23121">
        <w:t>redakci novin. Richard by věděl, kde jej hledat, ale chci vlastně, aby Richard nebo Marianne</w:t>
      </w:r>
      <w:r w:rsidR="00345E5C" w:rsidRPr="00E23121">
        <w:t xml:space="preserve"> z</w:t>
      </w:r>
      <w:r w:rsidR="00345E5C">
        <w:t> </w:t>
      </w:r>
      <w:r w:rsidRPr="00E23121">
        <w:t>tohohle vůbec kdy něco slyšeli?</w:t>
      </w:r>
    </w:p>
    <w:p w:rsidR="00D34DB7" w:rsidRPr="00E23121" w:rsidRDefault="000251E4" w:rsidP="00E23121">
      <w:pPr>
        <w:pStyle w:val="Text"/>
      </w:pPr>
      <w:r w:rsidRPr="00E23121">
        <w:t>Text b</w:t>
      </w:r>
      <w:r w:rsidR="00554992" w:rsidRPr="00E23121">
        <w:t>yl neosobní</w:t>
      </w:r>
      <w:r w:rsidR="00345E5C" w:rsidRPr="00E23121">
        <w:t xml:space="preserve"> a</w:t>
      </w:r>
      <w:r w:rsidR="00345E5C">
        <w:t> </w:t>
      </w:r>
      <w:r w:rsidR="00554992" w:rsidRPr="00E23121">
        <w:t>studený. Popisoval</w:t>
      </w:r>
      <w:r w:rsidRPr="00E23121">
        <w:t xml:space="preserve"> ho jako malíře</w:t>
      </w:r>
      <w:r w:rsidR="00345E5C" w:rsidRPr="00E23121">
        <w:t xml:space="preserve"> a</w:t>
      </w:r>
      <w:r w:rsidR="00345E5C">
        <w:t> </w:t>
      </w:r>
      <w:r w:rsidRPr="00E23121">
        <w:t xml:space="preserve">ilustrátora dětských knih, především slavné řady </w:t>
      </w:r>
      <w:r w:rsidRPr="00E23121">
        <w:rPr>
          <w:i/>
        </w:rPr>
        <w:t>Figaro</w:t>
      </w:r>
      <w:r w:rsidR="00345E5C" w:rsidRPr="00E23121">
        <w:rPr>
          <w:i/>
        </w:rPr>
        <w:t xml:space="preserve"> a</w:t>
      </w:r>
      <w:r w:rsidR="00345E5C">
        <w:rPr>
          <w:i/>
        </w:rPr>
        <w:t> </w:t>
      </w:r>
      <w:r w:rsidRPr="00E23121">
        <w:rPr>
          <w:i/>
        </w:rPr>
        <w:t>Ve</w:t>
      </w:r>
      <w:r w:rsidR="00D34DB7" w:rsidRPr="00E23121">
        <w:rPr>
          <w:i/>
        </w:rPr>
        <w:t>lv</w:t>
      </w:r>
      <w:r w:rsidRPr="00E23121">
        <w:rPr>
          <w:i/>
        </w:rPr>
        <w:t xml:space="preserve">et. </w:t>
      </w:r>
      <w:r w:rsidRPr="00E23121">
        <w:t>Jako jeho nejlepší práci uvedli portrét Edwiny Mountbatt</w:t>
      </w:r>
      <w:r w:rsidR="00D34DB7" w:rsidRPr="00E23121">
        <w:t>en</w:t>
      </w:r>
      <w:r w:rsidR="005F5CAC">
        <w:t>ové</w:t>
      </w:r>
      <w:r w:rsidRPr="00E23121">
        <w:t>. Pisatel dodal shazující poznámku, že obraz nevzbudil příznivou odezvu,</w:t>
      </w:r>
      <w:r w:rsidR="00345E5C" w:rsidRPr="00E23121">
        <w:t xml:space="preserve"> a</w:t>
      </w:r>
      <w:r w:rsidR="00345E5C">
        <w:t> </w:t>
      </w:r>
      <w:r w:rsidRPr="00E23121">
        <w:t>tudíž</w:t>
      </w:r>
      <w:r w:rsidR="00345E5C" w:rsidRPr="00E23121">
        <w:t xml:space="preserve"> z</w:t>
      </w:r>
      <w:r w:rsidR="00345E5C">
        <w:t> </w:t>
      </w:r>
      <w:r w:rsidR="00FE4E9D">
        <w:t>té</w:t>
      </w:r>
      <w:r w:rsidRPr="00E23121">
        <w:t xml:space="preserve"> strany žádnou další zakázku nedostal. Ale tady už nebudu pokračovat. Už zase dělám to, c</w:t>
      </w:r>
      <w:r w:rsidR="00D34DB7" w:rsidRPr="00E23121">
        <w:t>o j</w:t>
      </w:r>
      <w:r w:rsidRPr="00E23121">
        <w:t>sem řekla, že dělat nebudu. Za to může poslední věta, že to teď takhle vyprávím,</w:t>
      </w:r>
      <w:r w:rsidR="00345E5C" w:rsidRPr="00E23121">
        <w:t xml:space="preserve"> a</w:t>
      </w:r>
      <w:r w:rsidR="00345E5C">
        <w:t> </w:t>
      </w:r>
      <w:r w:rsidRPr="00E23121">
        <w:t>musím ji zopakovat zpaměti.</w:t>
      </w:r>
    </w:p>
    <w:p w:rsidR="00D34DB7" w:rsidRPr="00E23121" w:rsidRDefault="00345E5C" w:rsidP="00E23121">
      <w:pPr>
        <w:pStyle w:val="Text"/>
      </w:pPr>
      <w:r w:rsidRPr="00E23121">
        <w:t>„V</w:t>
      </w:r>
      <w:r>
        <w:t> </w:t>
      </w:r>
      <w:r w:rsidR="000251E4" w:rsidRPr="00E23121">
        <w:t>roce 1949 se oženil</w:t>
      </w:r>
      <w:r w:rsidRPr="00E23121">
        <w:t xml:space="preserve"> s</w:t>
      </w:r>
      <w:r>
        <w:t> </w:t>
      </w:r>
      <w:r w:rsidR="000251E4" w:rsidRPr="00E23121">
        <w:t>herečkou Gildou Brentovou</w:t>
      </w:r>
      <w:r w:rsidRPr="00E23121">
        <w:t xml:space="preserve"> a</w:t>
      </w:r>
      <w:r>
        <w:t> </w:t>
      </w:r>
      <w:r w:rsidRPr="00E23121">
        <w:t>v</w:t>
      </w:r>
      <w:r>
        <w:t> </w:t>
      </w:r>
      <w:r w:rsidR="000251E4" w:rsidRPr="00E23121">
        <w:t>roce 1970 se rozešli,</w:t>
      </w:r>
      <w:r w:rsidRPr="00E23121">
        <w:t xml:space="preserve"> i</w:t>
      </w:r>
      <w:r>
        <w:t> </w:t>
      </w:r>
      <w:r w:rsidR="000251E4" w:rsidRPr="00E23121">
        <w:t>když se nikdy nerozvedli. Přežila ho.</w:t>
      </w:r>
      <w:r w:rsidR="00D34DB7" w:rsidRPr="00E23121">
        <w:t>“</w:t>
      </w:r>
    </w:p>
    <w:p w:rsidR="00D34DB7" w:rsidRPr="00E23121" w:rsidRDefault="000251E4" w:rsidP="00E23121">
      <w:pPr>
        <w:pStyle w:val="Text"/>
        <w:jc w:val="left"/>
      </w:pPr>
      <w:r w:rsidRPr="00E23121">
        <w:t>Takhle jsem se dověděla to, co neví nikdo jiný.</w:t>
      </w:r>
    </w:p>
    <w:p w:rsidR="00D34DB7" w:rsidRPr="00E23121" w:rsidRDefault="000251E4" w:rsidP="00E23121">
      <w:pPr>
        <w:pStyle w:val="Text"/>
      </w:pPr>
      <w:r w:rsidRPr="00E23121">
        <w:t xml:space="preserve">Tuhle jsem to </w:t>
      </w:r>
      <w:r w:rsidR="00E42590">
        <w:t>jmén</w:t>
      </w:r>
      <w:r w:rsidRPr="00E23121">
        <w:t>o zkusila vyslovit před Genevieve, ale nic jí to neříkalo. Tehdy jsem si uvědomila, že natočím tenhle pásek, nebo řadu pásků</w:t>
      </w:r>
      <w:r w:rsidR="00345E5C" w:rsidRPr="00E23121">
        <w:t xml:space="preserve"> a</w:t>
      </w:r>
      <w:r w:rsidR="00345E5C">
        <w:t> </w:t>
      </w:r>
      <w:r w:rsidRPr="00E23121">
        <w:t xml:space="preserve">dalo mi to práci, abych nahlas řekla </w:t>
      </w:r>
      <w:r w:rsidR="00D34DB7" w:rsidRPr="00E23121">
        <w:t>„</w:t>
      </w:r>
      <w:r w:rsidRPr="00E23121">
        <w:t>Gilda</w:t>
      </w:r>
      <w:r w:rsidR="00D34DB7" w:rsidRPr="00E23121">
        <w:t>“</w:t>
      </w:r>
      <w:r w:rsidR="00BA10B4">
        <w:t>. I</w:t>
      </w:r>
      <w:r w:rsidRPr="00E23121">
        <w:t xml:space="preserve"> teď to vyžaduje úsilí. Gilda, Gilda, Gilda. Čím víc to opakuji, tím je to samozřejmě snazší</w:t>
      </w:r>
      <w:r w:rsidR="00D34DB7" w:rsidRPr="00E23121">
        <w:t>…</w:t>
      </w:r>
    </w:p>
    <w:p w:rsidR="00D34DB7" w:rsidRPr="00E23121" w:rsidRDefault="000251E4" w:rsidP="00E23121">
      <w:pPr>
        <w:pStyle w:val="Text"/>
      </w:pPr>
      <w:r w:rsidRPr="00E23121">
        <w:t xml:space="preserve">Před </w:t>
      </w:r>
      <w:r w:rsidR="00FC3F22">
        <w:t>Genevieve</w:t>
      </w:r>
      <w:r w:rsidRPr="00E23121">
        <w:t xml:space="preserve"> jsem pociťovala strach, rozpaky, ostych</w:t>
      </w:r>
      <w:r w:rsidR="00345E5C" w:rsidRPr="00E23121">
        <w:t xml:space="preserve"> a</w:t>
      </w:r>
      <w:r w:rsidR="00345E5C">
        <w:t> </w:t>
      </w:r>
      <w:r w:rsidRPr="00E23121">
        <w:t xml:space="preserve">smutek. Ale vyslovila jsem to </w:t>
      </w:r>
      <w:r w:rsidR="00E42590">
        <w:t>jmén</w:t>
      </w:r>
      <w:r w:rsidRPr="00E23121">
        <w:t>o</w:t>
      </w:r>
      <w:r w:rsidR="00345E5C" w:rsidRPr="00E23121">
        <w:t xml:space="preserve"> a</w:t>
      </w:r>
      <w:r w:rsidR="00345E5C">
        <w:t> </w:t>
      </w:r>
      <w:r w:rsidRPr="00E23121">
        <w:t xml:space="preserve">jí nic neříkalo, stejně jako jeho </w:t>
      </w:r>
      <w:r w:rsidR="00E42590">
        <w:t>jmén</w:t>
      </w:r>
      <w:r w:rsidRPr="00E23121">
        <w:t>o jí nic neříkalo. Teď si ten pásek znovu přehraju.</w:t>
      </w:r>
    </w:p>
    <w:p w:rsidR="00D34DB7" w:rsidRPr="00E23121" w:rsidRDefault="00D34DB7" w:rsidP="00E23121">
      <w:pPr>
        <w:pStyle w:val="Text"/>
      </w:pPr>
    </w:p>
    <w:p w:rsidR="00D34DB7" w:rsidRPr="00E23121" w:rsidRDefault="000251E4" w:rsidP="00E23121">
      <w:pPr>
        <w:pStyle w:val="Text"/>
      </w:pPr>
      <w:r w:rsidRPr="00E23121">
        <w:lastRenderedPageBreak/>
        <w:t>Funguje to, řekla. Dokázala</w:t>
      </w:r>
      <w:r w:rsidR="00554992" w:rsidRPr="00E23121">
        <w:t xml:space="preserve"> jsem to. Podobně jako většina li</w:t>
      </w:r>
      <w:r w:rsidR="00867E63">
        <w:t>dí</w:t>
      </w:r>
      <w:r w:rsidRPr="00E23121">
        <w:t xml:space="preserve"> mého věku pociťuji</w:t>
      </w:r>
      <w:r w:rsidR="00345E5C" w:rsidRPr="00E23121">
        <w:t xml:space="preserve"> k</w:t>
      </w:r>
      <w:r w:rsidR="00345E5C">
        <w:t> </w:t>
      </w:r>
      <w:r w:rsidRPr="00E23121">
        <w:t>těmhle takzvaně moderním vymoženostem hlubokou nedůvěru.</w:t>
      </w:r>
      <w:r w:rsidR="00345E5C" w:rsidRPr="00E23121">
        <w:t xml:space="preserve"> A</w:t>
      </w:r>
      <w:r w:rsidR="00345E5C">
        <w:t> </w:t>
      </w:r>
      <w:r w:rsidRPr="00E23121">
        <w:t>to ne proto, že jsou</w:t>
      </w:r>
      <w:r w:rsidR="00554992" w:rsidRPr="00E23121">
        <w:t xml:space="preserve"> moderní</w:t>
      </w:r>
      <w:r w:rsidR="00345E5C" w:rsidRPr="00E23121">
        <w:t xml:space="preserve"> a</w:t>
      </w:r>
      <w:r w:rsidR="00345E5C">
        <w:t> </w:t>
      </w:r>
      <w:r w:rsidR="00554992" w:rsidRPr="00E23121">
        <w:t>my že jsme staromódní</w:t>
      </w:r>
      <w:r w:rsidRPr="00E23121">
        <w:t>, jako spíš proto, že jsme na tomhle světě už dlouho</w:t>
      </w:r>
      <w:r w:rsidR="00345E5C" w:rsidRPr="00E23121">
        <w:t xml:space="preserve"> a</w:t>
      </w:r>
      <w:r w:rsidR="00345E5C">
        <w:t> </w:t>
      </w:r>
      <w:r w:rsidRPr="00E23121">
        <w:t>občas jsme experimentovali</w:t>
      </w:r>
      <w:r w:rsidR="00345E5C" w:rsidRPr="00E23121">
        <w:t xml:space="preserve"> s</w:t>
      </w:r>
      <w:r w:rsidR="00345E5C">
        <w:t> </w:t>
      </w:r>
      <w:r w:rsidRPr="00E23121">
        <w:t>posledním výkřikem techniky</w:t>
      </w:r>
      <w:r w:rsidR="00345E5C" w:rsidRPr="00E23121">
        <w:t xml:space="preserve"> a</w:t>
      </w:r>
      <w:r w:rsidR="00345E5C">
        <w:t> </w:t>
      </w:r>
      <w:r w:rsidRPr="00E23121">
        <w:t>obvykle jsme shledali, že je nepostačující. Jsem ráda, že můj magnetofon funguje, jak má, ta</w:t>
      </w:r>
      <w:r w:rsidR="00CC5AD8" w:rsidRPr="00E23121">
        <w:t>ké</w:t>
      </w:r>
      <w:r w:rsidRPr="00E23121">
        <w:t xml:space="preserve"> proto, že mi ho daroval Richard.</w:t>
      </w:r>
    </w:p>
    <w:p w:rsidR="00D34DB7" w:rsidRPr="00E23121" w:rsidRDefault="000251E4" w:rsidP="00E23121">
      <w:pPr>
        <w:pStyle w:val="Text"/>
      </w:pPr>
      <w:r w:rsidRPr="00E23121">
        <w:t xml:space="preserve">Podvědomí se ubírá </w:t>
      </w:r>
      <w:r w:rsidR="00554992" w:rsidRPr="00E23121">
        <w:t>zvláštními cestami. Kdy</w:t>
      </w:r>
      <w:r w:rsidRPr="00E23121">
        <w:t>ž</w:t>
      </w:r>
      <w:r w:rsidR="00554992" w:rsidRPr="00E23121">
        <w:t xml:space="preserve"> </w:t>
      </w:r>
      <w:r w:rsidRPr="00E23121">
        <w:t>jsem si přehráva</w:t>
      </w:r>
      <w:r w:rsidR="00554992" w:rsidRPr="00E23121">
        <w:t>la pásek, uviděla jsem, tedy spí</w:t>
      </w:r>
      <w:r w:rsidRPr="00E23121">
        <w:t>š uslyšela, že</w:t>
      </w:r>
      <w:r w:rsidR="00554992" w:rsidRPr="00E23121">
        <w:t xml:space="preserve"> jsem vůbec nevyslovila jeho jmé</w:t>
      </w:r>
      <w:r w:rsidRPr="00E23121">
        <w:t>no. Předpokládám, vím, že jsem se nedokázala přimět vyslovit je nahlas</w:t>
      </w:r>
      <w:r w:rsidR="00345E5C" w:rsidRPr="00E23121">
        <w:t xml:space="preserve"> v</w:t>
      </w:r>
      <w:r w:rsidR="00345E5C">
        <w:t> </w:t>
      </w:r>
      <w:r w:rsidRPr="00E23121">
        <w:t>prázdném pokoji, ačkoli zde není nikdo, kdo by je slyšel,</w:t>
      </w:r>
      <w:r w:rsidR="00345E5C" w:rsidRPr="00E23121">
        <w:t xml:space="preserve"> a</w:t>
      </w:r>
      <w:r w:rsidR="00345E5C">
        <w:t> </w:t>
      </w:r>
      <w:r w:rsidRPr="00E23121">
        <w:t>nikdy nebude, pokud ten pásek vymažu, což</w:t>
      </w:r>
      <w:r w:rsidR="00345E5C" w:rsidRPr="00E23121">
        <w:t xml:space="preserve"> s</w:t>
      </w:r>
      <w:r w:rsidR="00345E5C">
        <w:t> </w:t>
      </w:r>
      <w:r w:rsidRPr="00E23121">
        <w:t>velkou pravděpodobností udělám.</w:t>
      </w:r>
      <w:r w:rsidR="00345E5C" w:rsidRPr="00E23121">
        <w:t xml:space="preserve"> V</w:t>
      </w:r>
      <w:r w:rsidR="00345E5C">
        <w:t> </w:t>
      </w:r>
      <w:r w:rsidRPr="00E23121">
        <w:t>mysli si je mohu pořád dokola tiše opakovat, ale rty zřejmě nedokážu utvořit hlásky</w:t>
      </w:r>
      <w:r w:rsidR="00345E5C" w:rsidRPr="00E23121">
        <w:t xml:space="preserve"> a</w:t>
      </w:r>
      <w:r w:rsidR="00345E5C">
        <w:t> </w:t>
      </w:r>
      <w:r w:rsidRPr="00E23121">
        <w:t>můj jazyk jim není schopen dát zvuk.</w:t>
      </w:r>
    </w:p>
    <w:p w:rsidR="00D34DB7" w:rsidRPr="00E23121" w:rsidRDefault="000251E4" w:rsidP="00E23121">
      <w:pPr>
        <w:pStyle w:val="Text"/>
      </w:pPr>
      <w:r w:rsidRPr="00E23121">
        <w:t>Přiměji se, abych to vůbec někdy řekla Genevieve? Zkusím to?</w:t>
      </w:r>
      <w:r w:rsidR="00345E5C" w:rsidRPr="00E23121">
        <w:t xml:space="preserve"> A</w:t>
      </w:r>
      <w:r w:rsidR="00345E5C">
        <w:t> </w:t>
      </w:r>
      <w:r w:rsidRPr="00E23121">
        <w:t>pokud ano, bude to proto, že je jedinou možnou osobou, která může vyslechnout moji</w:t>
      </w:r>
      <w:r w:rsidR="00345E5C">
        <w:t> </w:t>
      </w:r>
      <w:r w:rsidR="00345E5C" w:rsidRPr="00E23121">
        <w:t>–</w:t>
      </w:r>
      <w:r w:rsidR="00345E5C">
        <w:t> </w:t>
      </w:r>
      <w:r w:rsidRPr="00E23121">
        <w:t>moji co?</w:t>
      </w:r>
    </w:p>
    <w:p w:rsidR="00D34DB7" w:rsidRPr="00E23121" w:rsidRDefault="000251E4" w:rsidP="00E23121">
      <w:pPr>
        <w:pStyle w:val="Text"/>
        <w:jc w:val="left"/>
      </w:pPr>
      <w:r w:rsidRPr="00E23121">
        <w:t>Moji zpověď.</w:t>
      </w:r>
    </w:p>
    <w:p w:rsidR="00D34DB7" w:rsidRPr="00E23121" w:rsidRDefault="000251E4" w:rsidP="00E23121">
      <w:pPr>
        <w:pStyle w:val="Text"/>
      </w:pPr>
      <w:r w:rsidRPr="00E23121">
        <w:t>Nedělám to kvůli Genevieve, ale dělám to proto, že Genevieve je tady</w:t>
      </w:r>
      <w:r w:rsidR="00345E5C" w:rsidRPr="00E23121">
        <w:t xml:space="preserve"> a</w:t>
      </w:r>
      <w:r w:rsidR="00345E5C">
        <w:t> </w:t>
      </w:r>
      <w:r w:rsidRPr="00E23121">
        <w:t>protože před čtyřiadvaceti lety jsem uviděla dětskou tvář.</w:t>
      </w:r>
    </w:p>
    <w:p w:rsidR="00D34DB7" w:rsidRPr="00E23121" w:rsidRDefault="000251E4" w:rsidP="00E23121">
      <w:pPr>
        <w:pStyle w:val="Text"/>
      </w:pPr>
      <w:r w:rsidRPr="00E23121">
        <w:t>Stella zastavila magnetofon</w:t>
      </w:r>
      <w:r w:rsidR="00345E5C" w:rsidRPr="00E23121">
        <w:t xml:space="preserve"> a</w:t>
      </w:r>
      <w:r w:rsidR="00345E5C">
        <w:t> </w:t>
      </w:r>
      <w:r w:rsidRPr="00E23121">
        <w:t>do ticha se vyřinula únava, která vše přeh</w:t>
      </w:r>
      <w:r w:rsidR="00FC3F22">
        <w:t>lušila. Držela zmačkaný kus papí</w:t>
      </w:r>
      <w:r w:rsidRPr="00E23121">
        <w:t>ru</w:t>
      </w:r>
      <w:r w:rsidR="00345E5C" w:rsidRPr="00E23121">
        <w:t xml:space="preserve"> v</w:t>
      </w:r>
      <w:r w:rsidR="00345E5C">
        <w:t> </w:t>
      </w:r>
      <w:r w:rsidRPr="00E23121">
        <w:t>ruce,</w:t>
      </w:r>
      <w:r w:rsidR="0041594E" w:rsidRPr="00E23121">
        <w:t xml:space="preserve"> když</w:t>
      </w:r>
      <w:r w:rsidRPr="00E23121">
        <w:t xml:space="preserve"> v</w:t>
      </w:r>
      <w:r w:rsidR="00FC3F22">
        <w:t>šak usnula, prsty se jí uvolnily</w:t>
      </w:r>
      <w:r w:rsidR="00345E5C" w:rsidRPr="00E23121">
        <w:t xml:space="preserve"> a</w:t>
      </w:r>
      <w:r w:rsidR="00345E5C">
        <w:t> </w:t>
      </w:r>
      <w:r w:rsidRPr="00E23121">
        <w:t>papír spadl na podlahu.</w:t>
      </w:r>
    </w:p>
    <w:p w:rsidR="00D34DB7" w:rsidRPr="00E23121" w:rsidRDefault="000251E4" w:rsidP="00FC3F22">
      <w:pPr>
        <w:pStyle w:val="Nadpis1"/>
      </w:pPr>
      <w:r w:rsidRPr="00E23121">
        <w:t>KAPITOLA 6</w:t>
      </w:r>
    </w:p>
    <w:p w:rsidR="00D34DB7" w:rsidRPr="00E23121" w:rsidRDefault="00D34DB7" w:rsidP="00E23121">
      <w:pPr>
        <w:pStyle w:val="Text"/>
      </w:pPr>
    </w:p>
    <w:p w:rsidR="00D34DB7" w:rsidRPr="00E23121" w:rsidRDefault="00D34DB7" w:rsidP="00E23121">
      <w:pPr>
        <w:pStyle w:val="Text"/>
      </w:pPr>
    </w:p>
    <w:p w:rsidR="00D34DB7" w:rsidRPr="00E23121" w:rsidRDefault="000251E4" w:rsidP="00E23121">
      <w:pPr>
        <w:pStyle w:val="Text"/>
      </w:pPr>
      <w:r w:rsidRPr="00E23121">
        <w:t>Mike mě nikdy</w:t>
      </w:r>
      <w:r w:rsidR="00345E5C" w:rsidRPr="00E23121">
        <w:t xml:space="preserve"> o</w:t>
      </w:r>
      <w:r w:rsidR="00345E5C">
        <w:t> </w:t>
      </w:r>
      <w:r w:rsidR="00794986">
        <w:t>ruku nepožádal. Říkám si, j</w:t>
      </w:r>
      <w:r w:rsidRPr="00E23121">
        <w:t>estli to muži ve skutečném životě dělají tak jako</w:t>
      </w:r>
      <w:r w:rsidR="00345E5C" w:rsidRPr="00E23121">
        <w:t xml:space="preserve"> v</w:t>
      </w:r>
      <w:r w:rsidR="00345E5C">
        <w:t> </w:t>
      </w:r>
      <w:r w:rsidRPr="00E23121">
        <w:t>knihách</w:t>
      </w:r>
      <w:r w:rsidR="00345E5C" w:rsidRPr="00E23121">
        <w:t xml:space="preserve"> a</w:t>
      </w:r>
      <w:r w:rsidR="00345E5C">
        <w:t> </w:t>
      </w:r>
      <w:r w:rsidRPr="00E23121">
        <w:t>filmech. Řekne opravdu někdo</w:t>
      </w:r>
      <w:r w:rsidR="005F5CAC">
        <w:t>:</w:t>
      </w:r>
      <w:r w:rsidRPr="00E23121">
        <w:t xml:space="preserve"> Vezmeš si mě? Jednou večer jsme kráčeli do kopce, Mike ukázal směrem</w:t>
      </w:r>
      <w:r w:rsidR="00345E5C" w:rsidRPr="00E23121">
        <w:t xml:space="preserve"> k</w:t>
      </w:r>
      <w:r w:rsidR="00345E5C">
        <w:t> </w:t>
      </w:r>
      <w:r w:rsidRPr="00E23121">
        <w:t>Chandlerovým zahradám</w:t>
      </w:r>
      <w:r w:rsidR="00345E5C" w:rsidRPr="00E23121">
        <w:t xml:space="preserve"> a</w:t>
      </w:r>
      <w:r w:rsidR="00345E5C">
        <w:t> </w:t>
      </w:r>
      <w:r w:rsidRPr="00E23121">
        <w:t xml:space="preserve">řekl: </w:t>
      </w:r>
      <w:r w:rsidR="00D34DB7" w:rsidRPr="00E23121">
        <w:t>„</w:t>
      </w:r>
      <w:r w:rsidRPr="00E23121">
        <w:t>Měli bychom se zapsat, jestli si chceme některý opatřit, až se vezmeme.</w:t>
      </w:r>
      <w:r w:rsidR="00D34DB7" w:rsidRPr="00E23121">
        <w:t>“</w:t>
      </w:r>
    </w:p>
    <w:p w:rsidR="00D34DB7" w:rsidRPr="00E23121" w:rsidRDefault="000251E4" w:rsidP="00E23121">
      <w:pPr>
        <w:pStyle w:val="Text"/>
      </w:pPr>
      <w:r w:rsidRPr="00E23121">
        <w:t>Nepřekvapilo mě to. Ta</w:t>
      </w:r>
      <w:r w:rsidR="00CC5AD8" w:rsidRPr="00E23121">
        <w:t>ké</w:t>
      </w:r>
      <w:r w:rsidRPr="00E23121">
        <w:t xml:space="preserve"> jsem to pova</w:t>
      </w:r>
      <w:r w:rsidR="00EF2F37">
        <w:t>žovala za samozřejmost. Pár měsí</w:t>
      </w:r>
      <w:r w:rsidRPr="00E23121">
        <w:t>ců</w:t>
      </w:r>
      <w:r w:rsidR="00345E5C" w:rsidRPr="00E23121">
        <w:t xml:space="preserve"> o</w:t>
      </w:r>
      <w:r w:rsidR="00345E5C">
        <w:t> </w:t>
      </w:r>
      <w:r w:rsidRPr="00E23121">
        <w:t>tom nepadlo slovo, ale koncem roku</w:t>
      </w:r>
      <w:r w:rsidR="00345E5C" w:rsidRPr="00E23121">
        <w:t xml:space="preserve"> o</w:t>
      </w:r>
      <w:r w:rsidR="00345E5C">
        <w:t> </w:t>
      </w:r>
      <w:r w:rsidRPr="00E23121">
        <w:t>nás kdekdo mluvil jako</w:t>
      </w:r>
      <w:r w:rsidR="00345E5C" w:rsidRPr="00E23121">
        <w:t xml:space="preserve"> o</w:t>
      </w:r>
      <w:r w:rsidR="00345E5C">
        <w:t> </w:t>
      </w:r>
      <w:r w:rsidRPr="00E23121">
        <w:t>snoubencích</w:t>
      </w:r>
      <w:r w:rsidR="00345E5C" w:rsidRPr="00E23121">
        <w:t xml:space="preserve"> a</w:t>
      </w:r>
      <w:r w:rsidR="00345E5C">
        <w:t> </w:t>
      </w:r>
      <w:r w:rsidRPr="00E23121">
        <w:t>máti přemýšlela</w:t>
      </w:r>
      <w:r w:rsidR="00345E5C" w:rsidRPr="00E23121">
        <w:t xml:space="preserve"> o</w:t>
      </w:r>
      <w:r w:rsidR="00345E5C">
        <w:t> </w:t>
      </w:r>
      <w:r w:rsidR="00794986">
        <w:t>naší</w:t>
      </w:r>
      <w:r w:rsidRPr="00E23121">
        <w:t xml:space="preserve"> svatební hostině. </w:t>
      </w:r>
      <w:r w:rsidRPr="00E23121">
        <w:lastRenderedPageBreak/>
        <w:t>Milovávali jsme se na za</w:t>
      </w:r>
      <w:r w:rsidR="00EF2F37">
        <w:t>dní</w:t>
      </w:r>
      <w:r w:rsidRPr="00E23121">
        <w:t>m sedadle Mik</w:t>
      </w:r>
      <w:r w:rsidR="00EF2F37">
        <w:t>e</w:t>
      </w:r>
      <w:r w:rsidR="00D34DB7" w:rsidRPr="00E23121">
        <w:t>o</w:t>
      </w:r>
      <w:r w:rsidRPr="00E23121">
        <w:t>va vozu, starém žlutém triumph heraldu, zaparkovaném</w:t>
      </w:r>
      <w:r w:rsidR="00345E5C" w:rsidRPr="00E23121">
        <w:t xml:space="preserve"> v</w:t>
      </w:r>
      <w:r w:rsidR="00345E5C">
        <w:t> </w:t>
      </w:r>
      <w:r w:rsidRPr="00E23121">
        <w:t>borovicovém lese za hospodou</w:t>
      </w:r>
      <w:r w:rsidR="00345E5C" w:rsidRPr="00E23121">
        <w:t xml:space="preserve"> U</w:t>
      </w:r>
      <w:r w:rsidR="00345E5C">
        <w:t> </w:t>
      </w:r>
      <w:r w:rsidRPr="00E23121">
        <w:t>Dvanácté legie. To je</w:t>
      </w:r>
      <w:r w:rsidR="00345E5C" w:rsidRPr="00E23121">
        <w:t xml:space="preserve"> v</w:t>
      </w:r>
      <w:r w:rsidR="00345E5C">
        <w:t> </w:t>
      </w:r>
      <w:r w:rsidRPr="00E23121">
        <w:t>pořádku,</w:t>
      </w:r>
      <w:r w:rsidR="0041594E" w:rsidRPr="00E23121">
        <w:t xml:space="preserve"> když</w:t>
      </w:r>
      <w:r w:rsidRPr="00E23121">
        <w:t xml:space="preserve"> je vám osmnáct, ale dnes už </w:t>
      </w:r>
      <w:r w:rsidR="000E098A">
        <w:t>bych</w:t>
      </w:r>
      <w:r w:rsidRPr="00E23121">
        <w:t xml:space="preserve"> to nedělala. Poznáte, že už nejste dívka, když dokážete říct, že jste na něco příliš stará.</w:t>
      </w:r>
    </w:p>
    <w:p w:rsidR="00D34DB7" w:rsidRPr="00E23121" w:rsidRDefault="000251E4" w:rsidP="00E23121">
      <w:pPr>
        <w:pStyle w:val="Text"/>
      </w:pPr>
      <w:r w:rsidRPr="00E23121">
        <w:t>Mike nebyl první kluk, kterého jsem měla, byl třetí,</w:t>
      </w:r>
      <w:r w:rsidR="00345E5C" w:rsidRPr="00E23121">
        <w:t xml:space="preserve"> a</w:t>
      </w:r>
      <w:r w:rsidR="00345E5C">
        <w:t> </w:t>
      </w:r>
      <w:r w:rsidRPr="00E23121">
        <w:t>ti dva před</w:t>
      </w:r>
      <w:r w:rsidR="00EF2F37">
        <w:t>chozí se mi dokonce ani moc nelí</w:t>
      </w:r>
      <w:r w:rsidRPr="00E23121">
        <w:t>bili, byli pouze někdo,</w:t>
      </w:r>
      <w:r w:rsidR="00345E5C" w:rsidRPr="00E23121">
        <w:t xml:space="preserve"> s</w:t>
      </w:r>
      <w:r w:rsidR="00345E5C">
        <w:t> </w:t>
      </w:r>
      <w:r w:rsidRPr="00E23121">
        <w:t>kým si člověk vyjde, když má obavy, aby ho ostatní holky neviděly jen tak. Vdala jsem se hlavně proto, abych se dostala</w:t>
      </w:r>
      <w:r w:rsidR="00345E5C" w:rsidRPr="00E23121">
        <w:t xml:space="preserve"> z</w:t>
      </w:r>
      <w:r w:rsidR="00345E5C">
        <w:t> </w:t>
      </w:r>
      <w:r w:rsidRPr="00E23121">
        <w:t>domova. Máma byla podruhé vdaná, za Dennise,</w:t>
      </w:r>
      <w:r w:rsidR="00345E5C" w:rsidRPr="00E23121">
        <w:t xml:space="preserve"> a</w:t>
      </w:r>
      <w:r w:rsidR="00345E5C">
        <w:t> </w:t>
      </w:r>
      <w:r w:rsidR="00345E5C" w:rsidRPr="00E23121">
        <w:t>k</w:t>
      </w:r>
      <w:r w:rsidR="00345E5C">
        <w:t> </w:t>
      </w:r>
      <w:r w:rsidRPr="00E23121">
        <w:t>tomu udržovala vztah</w:t>
      </w:r>
      <w:r w:rsidR="00345E5C" w:rsidRPr="00E23121">
        <w:t xml:space="preserve"> s</w:t>
      </w:r>
      <w:r w:rsidR="00345E5C">
        <w:t> </w:t>
      </w:r>
      <w:r w:rsidRPr="00E23121">
        <w:t>chlapíkem</w:t>
      </w:r>
      <w:r w:rsidR="00345E5C" w:rsidRPr="00E23121">
        <w:t xml:space="preserve"> z</w:t>
      </w:r>
      <w:r w:rsidR="00345E5C">
        <w:t> </w:t>
      </w:r>
      <w:r w:rsidRPr="00E23121">
        <w:t>Breckenhallu jménem Barry,</w:t>
      </w:r>
      <w:r w:rsidR="00345E5C" w:rsidRPr="00E23121">
        <w:t xml:space="preserve"> a</w:t>
      </w:r>
      <w:r w:rsidR="00345E5C">
        <w:t> </w:t>
      </w:r>
      <w:r w:rsidRPr="00E23121">
        <w:t>doma bylo nesnesitelně, když se Barr</w:t>
      </w:r>
      <w:r w:rsidR="00EF2F37">
        <w:t>y vkrádal, když měl Dennis noční</w:t>
      </w:r>
      <w:r w:rsidRPr="00E23121">
        <w:t>,</w:t>
      </w:r>
      <w:r w:rsidR="00345E5C" w:rsidRPr="00E23121">
        <w:t xml:space="preserve"> a</w:t>
      </w:r>
      <w:r w:rsidR="00345E5C">
        <w:t> </w:t>
      </w:r>
      <w:r w:rsidRPr="00E23121">
        <w:t>Dennis pil víc než bylo zdrávo,</w:t>
      </w:r>
      <w:r w:rsidR="00345E5C" w:rsidRPr="00E23121">
        <w:t xml:space="preserve"> a</w:t>
      </w:r>
      <w:r w:rsidR="00345E5C">
        <w:t> </w:t>
      </w:r>
      <w:r w:rsidRPr="00E23121">
        <w:t>pak ty nekonečné hádky. Mike je mírný, klidný</w:t>
      </w:r>
      <w:r w:rsidR="00345E5C" w:rsidRPr="00E23121">
        <w:t xml:space="preserve"> a</w:t>
      </w:r>
      <w:r w:rsidR="00345E5C">
        <w:t> </w:t>
      </w:r>
      <w:r w:rsidRPr="00E23121">
        <w:t>vyrovnaný. Ni</w:t>
      </w:r>
      <w:r w:rsidR="00296989">
        <w:t>kdy</w:t>
      </w:r>
      <w:r w:rsidRPr="00E23121">
        <w:t xml:space="preserve"> se nehádá, jenom řekne: </w:t>
      </w:r>
      <w:r w:rsidR="00D34DB7" w:rsidRPr="00E23121">
        <w:t>„</w:t>
      </w:r>
      <w:r w:rsidRPr="00E23121">
        <w:t>Nechme to být</w:t>
      </w:r>
      <w:r w:rsidR="00D34DB7" w:rsidRPr="00E23121">
        <w:t>“</w:t>
      </w:r>
      <w:r w:rsidRPr="00E23121">
        <w:t>, vyjde</w:t>
      </w:r>
      <w:r w:rsidR="00345E5C" w:rsidRPr="00E23121">
        <w:t xml:space="preserve"> z</w:t>
      </w:r>
      <w:r w:rsidR="00345E5C">
        <w:t> </w:t>
      </w:r>
      <w:r w:rsidRPr="00E23121">
        <w:t>místnosti</w:t>
      </w:r>
      <w:r w:rsidR="00345E5C" w:rsidRPr="00E23121">
        <w:t xml:space="preserve"> a</w:t>
      </w:r>
      <w:r w:rsidR="00345E5C">
        <w:t> </w:t>
      </w:r>
      <w:r w:rsidRPr="00E23121">
        <w:t>zavře za sebou dveře. Moc toho nenamluví, ani nepřečte, když už na to přijde. Po většinu času, kdy je doma, nějak vylepšuje dům.</w:t>
      </w:r>
    </w:p>
    <w:p w:rsidR="00D34DB7" w:rsidRPr="00E23121" w:rsidRDefault="000251E4" w:rsidP="00E23121">
      <w:pPr>
        <w:pStyle w:val="Text"/>
      </w:pPr>
      <w:r w:rsidRPr="00E23121">
        <w:t>Říkám tím, že se nudím? Nevím.</w:t>
      </w:r>
      <w:r w:rsidR="00345E5C" w:rsidRPr="00E23121">
        <w:t xml:space="preserve"> V</w:t>
      </w:r>
      <w:r w:rsidR="00345E5C">
        <w:t> </w:t>
      </w:r>
      <w:r w:rsidRPr="00E23121">
        <w:t>naší vesnici se nečeká, že si spolu budou manželé povídat. Ženy očekávají, že manželé budou trávit volný čas na zahradě nebo budou něco opravovat. Matka si nikdy</w:t>
      </w:r>
      <w:r w:rsidR="00345E5C" w:rsidRPr="00E23121">
        <w:t xml:space="preserve"> s</w:t>
      </w:r>
      <w:r w:rsidR="00345E5C">
        <w:t> </w:t>
      </w:r>
      <w:r w:rsidRPr="00E23121">
        <w:t>naším tátou nepovídala, ani on</w:t>
      </w:r>
      <w:r w:rsidR="00345E5C" w:rsidRPr="00E23121">
        <w:t xml:space="preserve"> s</w:t>
      </w:r>
      <w:r w:rsidR="00345E5C">
        <w:t> </w:t>
      </w:r>
      <w:r w:rsidR="005F5CAC">
        <w:t>ní</w:t>
      </w:r>
      <w:r w:rsidRPr="00E23121">
        <w:t>, ani</w:t>
      </w:r>
      <w:r w:rsidR="00345E5C" w:rsidRPr="00E23121">
        <w:t xml:space="preserve"> s</w:t>
      </w:r>
      <w:r w:rsidR="00345E5C">
        <w:t> </w:t>
      </w:r>
      <w:r w:rsidRPr="00E23121">
        <w:t>ostatními svými mužskými si nepovídala, měli se vzáj</w:t>
      </w:r>
      <w:r w:rsidR="00EF2F37">
        <w:t>emně hodně čí</w:t>
      </w:r>
      <w:r w:rsidRPr="00E23121">
        <w:t>m zaměstnávat bez mluvení. Nikdy mě nenapadlo, že se nudím, dokud jsem nepoznala Neda, nebo spíš jsem si myslela, že nuda</w:t>
      </w:r>
      <w:r w:rsidR="00345E5C" w:rsidRPr="00E23121">
        <w:t xml:space="preserve"> k</w:t>
      </w:r>
      <w:r w:rsidR="00345E5C">
        <w:t> </w:t>
      </w:r>
      <w:r w:rsidRPr="00E23121">
        <w:t>manželství patří, nemůžete očekávat vzrušení.</w:t>
      </w:r>
    </w:p>
    <w:p w:rsidR="00D34DB7" w:rsidRPr="00E23121" w:rsidRDefault="000251E4" w:rsidP="00E23121">
      <w:pPr>
        <w:pStyle w:val="Text"/>
      </w:pPr>
      <w:r w:rsidRPr="00E23121">
        <w:t>Protože jsme si spolu nikdy moc nepovídali, Mike si změny na mně nevšiml. Takhle se stalo, že jsem skoro nemusela lhát. Jestli jsem byla</w:t>
      </w:r>
      <w:r w:rsidR="00345E5C" w:rsidRPr="00E23121">
        <w:t xml:space="preserve"> o</w:t>
      </w:r>
      <w:r w:rsidR="00345E5C">
        <w:t> </w:t>
      </w:r>
      <w:r w:rsidRPr="00E23121">
        <w:t xml:space="preserve">trochu </w:t>
      </w:r>
      <w:r w:rsidR="00EF2F37">
        <w:t>mlčenlivější než obvykle, nejspí</w:t>
      </w:r>
      <w:r w:rsidRPr="00E23121">
        <w:t>š si myslel, že je to proto, že začínám přicházet do let. Na venkově</w:t>
      </w:r>
      <w:r w:rsidR="00007686" w:rsidRPr="00E23121">
        <w:t xml:space="preserve"> lidé </w:t>
      </w:r>
      <w:r w:rsidRPr="00E23121">
        <w:t>začínají stárnout, když jsou ještě mladí.</w:t>
      </w:r>
      <w:r w:rsidR="00345E5C" w:rsidRPr="00E23121">
        <w:t xml:space="preserve"> O</w:t>
      </w:r>
      <w:r w:rsidR="00345E5C">
        <w:t> </w:t>
      </w:r>
      <w:r w:rsidRPr="00E23121">
        <w:t>sexuálním životě jiných lidí toho moc nevím</w:t>
      </w:r>
      <w:r w:rsidR="00345E5C">
        <w:t> </w:t>
      </w:r>
      <w:r w:rsidR="00345E5C" w:rsidRPr="00E23121">
        <w:t>–</w:t>
      </w:r>
      <w:r w:rsidR="00345E5C">
        <w:t> </w:t>
      </w:r>
      <w:r w:rsidR="00EF2F37">
        <w:t>ví vůb</w:t>
      </w:r>
      <w:r w:rsidRPr="00E23121">
        <w:t>ec někdo?</w:t>
      </w:r>
      <w:r w:rsidR="00345E5C">
        <w:t> </w:t>
      </w:r>
      <w:r w:rsidR="00345E5C" w:rsidRPr="00E23121">
        <w:t>–</w:t>
      </w:r>
      <w:r w:rsidR="00345E5C">
        <w:t> </w:t>
      </w:r>
      <w:r w:rsidRPr="00E23121">
        <w:t>ale něco vím</w:t>
      </w:r>
      <w:r w:rsidR="00345E5C" w:rsidRPr="00E23121">
        <w:t xml:space="preserve"> o</w:t>
      </w:r>
      <w:r w:rsidR="00345E5C">
        <w:t> </w:t>
      </w:r>
      <w:r w:rsidRPr="00E23121">
        <w:t>Philippině</w:t>
      </w:r>
      <w:r w:rsidR="00345E5C" w:rsidRPr="00E23121">
        <w:t xml:space="preserve"> a</w:t>
      </w:r>
      <w:r w:rsidR="00345E5C">
        <w:t> </w:t>
      </w:r>
      <w:r w:rsidRPr="00E23121">
        <w:t>Janisině</w:t>
      </w:r>
      <w:r w:rsidR="00345E5C" w:rsidRPr="00E23121">
        <w:t xml:space="preserve"> a</w:t>
      </w:r>
      <w:r w:rsidR="00345E5C">
        <w:t> </w:t>
      </w:r>
      <w:r w:rsidRPr="00E23121">
        <w:t>obě říkají, že vzrušení už dávno vyprchalo. Po narození druhého dítěte to spolu Phili</w:t>
      </w:r>
      <w:r w:rsidR="00EF2F37">
        <w:t>ppa</w:t>
      </w:r>
      <w:r w:rsidR="00345E5C">
        <w:t xml:space="preserve"> a </w:t>
      </w:r>
      <w:r w:rsidR="00EF2F37">
        <w:t>Steve nedělali kolik měsíc</w:t>
      </w:r>
      <w:r w:rsidRPr="00E23121">
        <w:t>ů</w:t>
      </w:r>
      <w:r w:rsidR="00345E5C" w:rsidRPr="00E23121">
        <w:t xml:space="preserve"> a</w:t>
      </w:r>
      <w:r w:rsidR="00345E5C">
        <w:t> </w:t>
      </w:r>
      <w:r w:rsidRPr="00E23121">
        <w:t>teď už sotvakdy. Dokonce mluví jako moje babička, jako by se jí to nik</w:t>
      </w:r>
      <w:r w:rsidR="00EF2F37">
        <w:t>dy nelíbilo</w:t>
      </w:r>
      <w:r w:rsidR="00345E5C">
        <w:t xml:space="preserve"> a </w:t>
      </w:r>
      <w:r w:rsidR="00EF2F37">
        <w:t>bylo to něco,</w:t>
      </w:r>
      <w:r w:rsidR="00345E5C">
        <w:t xml:space="preserve"> s </w:t>
      </w:r>
      <w:r w:rsidR="00EF2F37">
        <w:t>čí</w:t>
      </w:r>
      <w:r w:rsidRPr="00E23121">
        <w:t>m se musí smířit,</w:t>
      </w:r>
      <w:r w:rsidR="00345E5C" w:rsidRPr="00E23121">
        <w:t xml:space="preserve"> a</w:t>
      </w:r>
      <w:r w:rsidR="00345E5C">
        <w:t> </w:t>
      </w:r>
      <w:r w:rsidRPr="00E23121">
        <w:t>musela jsem jí p</w:t>
      </w:r>
      <w:r w:rsidR="00EF2F37">
        <w:t>řipomenout, jaká kdysi bývala ší</w:t>
      </w:r>
      <w:r w:rsidRPr="00E23121">
        <w:t>leně zamilovaná</w:t>
      </w:r>
      <w:r w:rsidR="00345E5C" w:rsidRPr="00E23121">
        <w:t xml:space="preserve"> a</w:t>
      </w:r>
      <w:r w:rsidR="00345E5C">
        <w:t> </w:t>
      </w:r>
      <w:r w:rsidRPr="00E23121">
        <w:t xml:space="preserve">nedokázala se </w:t>
      </w:r>
      <w:r w:rsidRPr="00E23121">
        <w:lastRenderedPageBreak/>
        <w:t>udržet,</w:t>
      </w:r>
      <w:r w:rsidR="007760C2" w:rsidRPr="00E23121">
        <w:t xml:space="preserve"> aby </w:t>
      </w:r>
      <w:r w:rsidRPr="00E23121">
        <w:t>se Steva neustále nedotýkala, aby se</w:t>
      </w:r>
      <w:r w:rsidR="00345E5C" w:rsidRPr="00E23121">
        <w:t xml:space="preserve"> s</w:t>
      </w:r>
      <w:r w:rsidR="00345E5C">
        <w:t> </w:t>
      </w:r>
      <w:r w:rsidR="00853310">
        <w:t>ní</w:t>
      </w:r>
      <w:r w:rsidRPr="00E23121">
        <w:t>m nemazlila</w:t>
      </w:r>
      <w:r w:rsidR="00345E5C" w:rsidRPr="00E23121">
        <w:t xml:space="preserve"> a</w:t>
      </w:r>
      <w:r w:rsidR="00345E5C">
        <w:t> </w:t>
      </w:r>
      <w:r w:rsidRPr="00E23121">
        <w:t>věčně ho nelíbala.</w:t>
      </w:r>
    </w:p>
    <w:p w:rsidR="00D34DB7" w:rsidRPr="00E23121" w:rsidRDefault="000251E4" w:rsidP="00E23121">
      <w:pPr>
        <w:pStyle w:val="Text"/>
      </w:pPr>
      <w:r w:rsidRPr="00E23121">
        <w:t xml:space="preserve">Mike byl tolik pryč, že víkendy byly jediná příležitost, ale často uplynuly týdny, aniž se mě </w:t>
      </w:r>
      <w:r w:rsidR="00EF2F37">
        <w:t>dotkl,</w:t>
      </w:r>
      <w:r w:rsidR="00345E5C">
        <w:t xml:space="preserve"> a </w:t>
      </w:r>
      <w:r w:rsidR="00EF2F37">
        <w:t>já vycítila, že ve chvílí</w:t>
      </w:r>
      <w:r w:rsidRPr="00E23121">
        <w:t xml:space="preserve">ch, kdy jsem řekla ne, mu to bylo jedno. Než jsem potkala Neda, dokonce mi vrtalo hlavou, jak budeme </w:t>
      </w:r>
      <w:r w:rsidR="00275A9B">
        <w:t>mít</w:t>
      </w:r>
      <w:r w:rsidR="00345E5C" w:rsidRPr="00E23121">
        <w:t xml:space="preserve"> s</w:t>
      </w:r>
      <w:r w:rsidR="00345E5C">
        <w:t> </w:t>
      </w:r>
      <w:r w:rsidRPr="00E23121">
        <w:t>Mikem rodinu, když je to mezi námi takhle. Jednou jsem se zeptala Janis,</w:t>
      </w:r>
      <w:r w:rsidR="00345E5C" w:rsidRPr="00E23121">
        <w:t xml:space="preserve"> k</w:t>
      </w:r>
      <w:r w:rsidR="00345E5C">
        <w:t> </w:t>
      </w:r>
      <w:r w:rsidRPr="00E23121">
        <w:t>čemu je manželství, jaký má smysl, když člověk nemá děti,</w:t>
      </w:r>
      <w:r w:rsidR="00345E5C" w:rsidRPr="00E23121">
        <w:t xml:space="preserve"> a</w:t>
      </w:r>
      <w:r w:rsidR="00345E5C">
        <w:t> </w:t>
      </w:r>
      <w:r w:rsidRPr="00E23121">
        <w:t>zřídkakdy se miluje</w:t>
      </w:r>
      <w:r w:rsidR="00345E5C" w:rsidRPr="00E23121">
        <w:t xml:space="preserve"> a</w:t>
      </w:r>
      <w:r w:rsidR="00345E5C">
        <w:t> </w:t>
      </w:r>
      <w:r w:rsidRPr="00E23121">
        <w:t>nepovídá si</w:t>
      </w:r>
      <w:r w:rsidR="00345E5C" w:rsidRPr="00E23121">
        <w:t xml:space="preserve"> s</w:t>
      </w:r>
      <w:r w:rsidR="00345E5C">
        <w:t> </w:t>
      </w:r>
      <w:r w:rsidRPr="00E23121">
        <w:t>tím druhým, kromě když řekne, že čaj je hotový</w:t>
      </w:r>
      <w:r w:rsidR="00345E5C" w:rsidRPr="00E23121">
        <w:t xml:space="preserve"> a</w:t>
      </w:r>
      <w:r w:rsidR="00345E5C">
        <w:t> </w:t>
      </w:r>
      <w:r w:rsidRPr="00E23121">
        <w:t>zeptá se, co je</w:t>
      </w:r>
      <w:r w:rsidR="00345E5C" w:rsidRPr="00E23121">
        <w:t xml:space="preserve"> v</w:t>
      </w:r>
      <w:r w:rsidR="00345E5C">
        <w:t> </w:t>
      </w:r>
      <w:r w:rsidRPr="00E23121">
        <w:t>televizi. Janis je zkrátka Janis,</w:t>
      </w:r>
      <w:r w:rsidR="00345E5C" w:rsidRPr="00E23121">
        <w:t xml:space="preserve"> a</w:t>
      </w:r>
      <w:r w:rsidR="00345E5C">
        <w:t> </w:t>
      </w:r>
      <w:r w:rsidRPr="00E23121">
        <w:t>řekla, že je to ode mě nezralé</w:t>
      </w:r>
      <w:r w:rsidR="00345E5C" w:rsidRPr="00E23121">
        <w:t xml:space="preserve"> a</w:t>
      </w:r>
      <w:r w:rsidR="00345E5C">
        <w:t> </w:t>
      </w:r>
      <w:r w:rsidRPr="00E23121">
        <w:t>pro mě charakteristické. Manželství je partnerství, povinnosti</w:t>
      </w:r>
      <w:r w:rsidR="00345E5C" w:rsidRPr="00E23121">
        <w:t xml:space="preserve"> a</w:t>
      </w:r>
      <w:r w:rsidR="00345E5C">
        <w:t> </w:t>
      </w:r>
      <w:r w:rsidRPr="00E23121">
        <w:t>odpovědnost,</w:t>
      </w:r>
      <w:r w:rsidR="00345E5C" w:rsidRPr="00E23121">
        <w:t xml:space="preserve"> a</w:t>
      </w:r>
      <w:r w:rsidR="00345E5C">
        <w:t> </w:t>
      </w:r>
      <w:r w:rsidRPr="00E23121">
        <w:t>v</w:t>
      </w:r>
      <w:r w:rsidR="00EF2F37">
        <w:t>y</w:t>
      </w:r>
      <w:r w:rsidR="00D34DB7" w:rsidRPr="00E23121">
        <w:t>t</w:t>
      </w:r>
      <w:r w:rsidR="004A4D71">
        <w:t>voření</w:t>
      </w:r>
      <w:r w:rsidRPr="00E23121">
        <w:t xml:space="preserve"> společného domova. Když jsme si zpočátku mysleli, že bychom mohli být přátelé, setkávali jsme se</w:t>
      </w:r>
      <w:r w:rsidR="00345E5C" w:rsidRPr="00E23121">
        <w:t xml:space="preserve"> s</w:t>
      </w:r>
      <w:r w:rsidR="00345E5C">
        <w:t> </w:t>
      </w:r>
      <w:r w:rsidRPr="00E23121">
        <w:t>Nedem</w:t>
      </w:r>
      <w:r w:rsidR="00345E5C" w:rsidRPr="00E23121">
        <w:t xml:space="preserve"> U</w:t>
      </w:r>
      <w:r w:rsidR="00345E5C">
        <w:t> </w:t>
      </w:r>
      <w:r w:rsidRPr="00E23121">
        <w:t>Legie</w:t>
      </w:r>
      <w:r w:rsidR="00345E5C" w:rsidRPr="00E23121">
        <w:t xml:space="preserve"> a</w:t>
      </w:r>
      <w:r w:rsidR="00345E5C">
        <w:t> </w:t>
      </w:r>
      <w:r w:rsidRPr="00E23121">
        <w:t>samozřejmě tam ta</w:t>
      </w:r>
      <w:r w:rsidR="00CC5AD8" w:rsidRPr="00E23121">
        <w:t>ké</w:t>
      </w:r>
      <w:r w:rsidRPr="00E23121">
        <w:t xml:space="preserve"> byli Mike</w:t>
      </w:r>
      <w:r w:rsidR="00345E5C" w:rsidRPr="00E23121">
        <w:t xml:space="preserve"> a</w:t>
      </w:r>
      <w:r w:rsidR="00345E5C">
        <w:t> </w:t>
      </w:r>
      <w:r w:rsidRPr="00E23121">
        <w:t xml:space="preserve">Jane. Všechno to </w:t>
      </w:r>
      <w:r w:rsidR="00EF2F37">
        <w:t>vyp</w:t>
      </w:r>
      <w:r w:rsidRPr="00E23121">
        <w:t>adalo, jako že jsme se setkali náhodou, ale ve skutečnosti to byl v</w:t>
      </w:r>
      <w:r w:rsidR="005F5CAC">
        <w:t>ýsledek mého pečlivého plánování</w:t>
      </w:r>
      <w:r w:rsidRPr="00E23121">
        <w:t>. Dokud to Jane nezačalo otravovat</w:t>
      </w:r>
      <w:r w:rsidR="00345E5C" w:rsidRPr="00E23121">
        <w:t xml:space="preserve"> a</w:t>
      </w:r>
      <w:r w:rsidR="00345E5C">
        <w:t> </w:t>
      </w:r>
      <w:r w:rsidRPr="00E23121">
        <w:t>přestala chodit. Nelíbilo se jí, že tam má máti hrací skříň</w:t>
      </w:r>
      <w:r w:rsidR="00345E5C" w:rsidRPr="00E23121">
        <w:t xml:space="preserve"> a</w:t>
      </w:r>
      <w:r w:rsidR="00345E5C">
        <w:t> </w:t>
      </w:r>
      <w:r w:rsidRPr="00E23121">
        <w:t>hrací automaty,</w:t>
      </w:r>
      <w:r w:rsidR="00345E5C" w:rsidRPr="00E23121">
        <w:t xml:space="preserve"> a</w:t>
      </w:r>
      <w:r w:rsidR="00345E5C">
        <w:t> </w:t>
      </w:r>
      <w:r w:rsidRPr="00E23121">
        <w:t>to nemluvím</w:t>
      </w:r>
      <w:r w:rsidR="00345E5C" w:rsidRPr="00E23121">
        <w:t xml:space="preserve"> o</w:t>
      </w:r>
      <w:r w:rsidR="00345E5C">
        <w:t> </w:t>
      </w:r>
      <w:r w:rsidRPr="00E23121">
        <w:t>mosazných koních</w:t>
      </w:r>
      <w:r w:rsidR="00345E5C" w:rsidRPr="00E23121">
        <w:t xml:space="preserve"> a</w:t>
      </w:r>
      <w:r w:rsidR="00345E5C">
        <w:t> </w:t>
      </w:r>
      <w:r w:rsidRPr="00E23121">
        <w:t>porcelánových trpaslících na poličkách ve výklencích.</w:t>
      </w:r>
    </w:p>
    <w:p w:rsidR="00D34DB7" w:rsidRPr="00E23121" w:rsidRDefault="00CF0064" w:rsidP="00E23121">
      <w:pPr>
        <w:pStyle w:val="Text"/>
      </w:pPr>
      <w:r>
        <w:t>„</w:t>
      </w:r>
      <w:r w:rsidR="000251E4" w:rsidRPr="00E23121">
        <w:t>Anglické venkovské hospody bývaly půvabné, dokud je n</w:t>
      </w:r>
      <w:r w:rsidR="00D34DB7" w:rsidRPr="00E23121">
        <w:t>ez</w:t>
      </w:r>
      <w:r w:rsidR="00AB5E3F">
        <w:t>asrala reprodukovaná hudba</w:t>
      </w:r>
      <w:r w:rsidR="00345E5C">
        <w:t xml:space="preserve"> a </w:t>
      </w:r>
      <w:r w:rsidR="00AB5E3F">
        <w:t>ký</w:t>
      </w:r>
      <w:r w:rsidR="000251E4" w:rsidRPr="00E23121">
        <w:t>če,</w:t>
      </w:r>
      <w:r w:rsidR="00D34DB7" w:rsidRPr="00E23121">
        <w:t>“</w:t>
      </w:r>
      <w:r w:rsidR="000251E4" w:rsidRPr="00E23121">
        <w:t xml:space="preserve"> řekla.</w:t>
      </w:r>
    </w:p>
    <w:p w:rsidR="00D34DB7" w:rsidRPr="00E23121" w:rsidRDefault="000251E4" w:rsidP="00E23121">
      <w:pPr>
        <w:pStyle w:val="Text"/>
      </w:pPr>
      <w:r w:rsidRPr="00E23121">
        <w:t>Na Mikeově tváři se rozhostil výraz, který jsem moc dobře znala. Když uslyšel ženu, že se takhle vyjadřuje, na čele mu vyskočily vrásky</w:t>
      </w:r>
      <w:r w:rsidR="00345E5C" w:rsidRPr="00E23121">
        <w:t xml:space="preserve"> a</w:t>
      </w:r>
      <w:r w:rsidR="00345E5C">
        <w:t> </w:t>
      </w:r>
      <w:r w:rsidRPr="00E23121">
        <w:t>koutky úst mu poklesly.</w:t>
      </w:r>
    </w:p>
    <w:p w:rsidR="00D34DB7" w:rsidRPr="00E23121" w:rsidRDefault="00D34DB7" w:rsidP="00E23121">
      <w:pPr>
        <w:pStyle w:val="Text"/>
      </w:pPr>
      <w:r w:rsidRPr="00E23121">
        <w:t>„</w:t>
      </w:r>
      <w:r w:rsidR="000251E4" w:rsidRPr="00E23121">
        <w:t>Toho si užiju dost na stavbě,</w:t>
      </w:r>
      <w:r w:rsidRPr="00E23121">
        <w:t>“</w:t>
      </w:r>
      <w:r w:rsidR="000251E4" w:rsidRPr="00E23121">
        <w:t xml:space="preserve"> řekl později. </w:t>
      </w:r>
      <w:r w:rsidRPr="00E23121">
        <w:t>„</w:t>
      </w:r>
      <w:r w:rsidR="000251E4" w:rsidRPr="00E23121">
        <w:t>Slyšet to ale od zedníků je něco</w:t>
      </w:r>
      <w:r w:rsidR="00A858B4">
        <w:t xml:space="preserve"> jiné</w:t>
      </w:r>
      <w:r w:rsidR="000251E4" w:rsidRPr="00E23121">
        <w:t>ho. Ona je snad vzdělaná osoba.</w:t>
      </w:r>
      <w:r w:rsidRPr="00E23121">
        <w:t>“</w:t>
      </w:r>
    </w:p>
    <w:p w:rsidR="00D34DB7" w:rsidRPr="00E23121" w:rsidRDefault="000251E4" w:rsidP="00E23121">
      <w:pPr>
        <w:pStyle w:val="Text"/>
      </w:pPr>
      <w:r w:rsidRPr="00E23121">
        <w:t>Takže přestal chodit do hospody ta</w:t>
      </w:r>
      <w:r w:rsidR="00CC5AD8" w:rsidRPr="00E23121">
        <w:t>ké</w:t>
      </w:r>
      <w:r w:rsidR="00345E5C" w:rsidRPr="00E23121">
        <w:t xml:space="preserve"> a</w:t>
      </w:r>
      <w:r w:rsidR="00345E5C">
        <w:t> </w:t>
      </w:r>
      <w:r w:rsidRPr="00E23121">
        <w:t>nějakou chvíli jsme si</w:t>
      </w:r>
      <w:r w:rsidR="00345E5C" w:rsidRPr="00E23121">
        <w:t xml:space="preserve"> s</w:t>
      </w:r>
      <w:r w:rsidR="00345E5C">
        <w:t> </w:t>
      </w:r>
      <w:r w:rsidRPr="00E23121">
        <w:t>Nedem dávali</w:t>
      </w:r>
      <w:r w:rsidR="00345E5C" w:rsidRPr="00E23121">
        <w:t xml:space="preserve"> v</w:t>
      </w:r>
      <w:r w:rsidR="00345E5C">
        <w:t> </w:t>
      </w:r>
      <w:r w:rsidRPr="00E23121">
        <w:t>sobotu večer pár skleniček</w:t>
      </w:r>
      <w:r w:rsidR="00345E5C" w:rsidRPr="00E23121">
        <w:t xml:space="preserve"> v</w:t>
      </w:r>
      <w:r w:rsidR="00345E5C">
        <w:t> </w:t>
      </w:r>
      <w:r w:rsidRPr="00E23121">
        <w:t>hospo</w:t>
      </w:r>
      <w:r w:rsidR="005B5214">
        <w:t>dě sami. Chodíval tam kolem osmé</w:t>
      </w:r>
      <w:r w:rsidR="00345E5C" w:rsidRPr="00E23121">
        <w:t xml:space="preserve"> a</w:t>
      </w:r>
      <w:r w:rsidR="00345E5C">
        <w:t> </w:t>
      </w:r>
      <w:r w:rsidRPr="00E23121">
        <w:t>já se právě objevila</w:t>
      </w:r>
      <w:r w:rsidR="00345E5C" w:rsidRPr="00E23121">
        <w:t xml:space="preserve"> s</w:t>
      </w:r>
      <w:r w:rsidR="00345E5C">
        <w:t> </w:t>
      </w:r>
      <w:r w:rsidRPr="00E23121">
        <w:t>nákupem pro matku nebo pro vajíčka. Potom se ke mně máti jednou</w:t>
      </w:r>
      <w:r w:rsidR="00345E5C" w:rsidRPr="00E23121">
        <w:t xml:space="preserve"> v</w:t>
      </w:r>
      <w:r w:rsidR="00345E5C">
        <w:t> </w:t>
      </w:r>
      <w:r w:rsidRPr="00E23121">
        <w:t>sobotu naklonila přes barový pult</w:t>
      </w:r>
      <w:r w:rsidR="00345E5C" w:rsidRPr="00E23121">
        <w:t xml:space="preserve"> a</w:t>
      </w:r>
      <w:r w:rsidR="00345E5C">
        <w:t> </w:t>
      </w:r>
      <w:r w:rsidRPr="00E23121">
        <w:t xml:space="preserve">zašeptala: </w:t>
      </w:r>
      <w:r w:rsidR="00D34DB7" w:rsidRPr="00E23121">
        <w:t>„</w:t>
      </w:r>
      <w:r w:rsidRPr="00E23121">
        <w:t>Klidně buď po něm celá žhavá, ale nemusíš to mít napsané na obličeji.</w:t>
      </w:r>
      <w:r w:rsidR="00D34DB7" w:rsidRPr="00E23121">
        <w:t>“</w:t>
      </w:r>
    </w:p>
    <w:p w:rsidR="00D34DB7" w:rsidRPr="00E23121" w:rsidRDefault="000251E4" w:rsidP="00E23121">
      <w:pPr>
        <w:pStyle w:val="Text"/>
      </w:pPr>
      <w:r w:rsidRPr="00E23121">
        <w:t>Zřejmě jsem potřebovala matku, aby mi řekla, kdy jsem zamilovaná. Tehdy jsem poznala, že chci, aby byl do mě taky zamilovaný, aby mi lásku oplácel. Nu, měla jsem na to prostř</w:t>
      </w:r>
      <w:r w:rsidR="005C27A9">
        <w:t xml:space="preserve">edek. </w:t>
      </w:r>
      <w:r w:rsidR="005C27A9">
        <w:lastRenderedPageBreak/>
        <w:t>Neví</w:t>
      </w:r>
      <w:r w:rsidRPr="00E23121">
        <w:t>m, proč se za to stydím, neměla bych, protože to zabralo. Bylo to kouzlo, kte</w:t>
      </w:r>
      <w:r w:rsidR="00CC5AD8" w:rsidRPr="00E23121">
        <w:t>ré</w:t>
      </w:r>
      <w:r w:rsidRPr="00E23121">
        <w:t xml:space="preserve"> se osvědčuje staletí.</w:t>
      </w:r>
    </w:p>
    <w:p w:rsidR="00D34DB7" w:rsidRPr="00E23121" w:rsidRDefault="000251E4" w:rsidP="00E23121">
      <w:pPr>
        <w:pStyle w:val="Text"/>
      </w:pPr>
      <w:r w:rsidRPr="00E23121">
        <w:t>Před třemi čtyřmi lety mi babička dala něco, co m</w:t>
      </w:r>
      <w:r w:rsidR="003C1D3F">
        <w:t>i mělo vrátit Mikeovu lásku. Zní</w:t>
      </w:r>
      <w:r w:rsidRPr="00E23121">
        <w:t xml:space="preserve"> to pošetile, viďte? Absurdní. Nevěděla jsem, že jeho láska vymizela,</w:t>
      </w:r>
      <w:r w:rsidR="00345E5C" w:rsidRPr="00E23121">
        <w:t xml:space="preserve"> a</w:t>
      </w:r>
      <w:r w:rsidR="00345E5C">
        <w:t> </w:t>
      </w:r>
      <w:r w:rsidR="00EB5BF6">
        <w:t>ještě mé</w:t>
      </w:r>
      <w:r w:rsidRPr="00E23121">
        <w:t>ně jsem věděla, jestli ji chci znovu vzkřísit. Ale babičce neuniklo, jak to</w:t>
      </w:r>
      <w:r w:rsidR="00345E5C" w:rsidRPr="00E23121">
        <w:t xml:space="preserve"> s</w:t>
      </w:r>
      <w:r w:rsidR="00345E5C">
        <w:t> </w:t>
      </w:r>
      <w:r w:rsidR="003C1D3F">
        <w:t>ní</w:t>
      </w:r>
      <w:r w:rsidRPr="00E23121">
        <w:t>m je, všimla si toho na zábavě</w:t>
      </w:r>
      <w:r w:rsidR="00345E5C" w:rsidRPr="00E23121">
        <w:t xml:space="preserve"> k</w:t>
      </w:r>
      <w:r w:rsidR="00345E5C">
        <w:t> </w:t>
      </w:r>
      <w:r w:rsidRPr="00E23121">
        <w:t>jejím osmdesátinám. Tuším, že si vyrazil</w:t>
      </w:r>
      <w:r w:rsidR="00345E5C" w:rsidRPr="00E23121">
        <w:t xml:space="preserve"> s</w:t>
      </w:r>
      <w:r w:rsidR="00345E5C">
        <w:t> </w:t>
      </w:r>
      <w:r w:rsidRPr="00E23121">
        <w:t>kamarády jako obvykle, nebo si mě rozhodně moc nevšímal. Byl to nápoj lásky, kter</w:t>
      </w:r>
      <w:r w:rsidR="00EF2F37">
        <w:t>ý sama připravila, lektvar mu ří</w:t>
      </w:r>
      <w:r w:rsidRPr="00E23121">
        <w:t>ká, někdy elixír, hnědá tekutina barvy čaje</w:t>
      </w:r>
      <w:r w:rsidR="00345E5C" w:rsidRPr="00E23121">
        <w:t xml:space="preserve"> v</w:t>
      </w:r>
      <w:r w:rsidR="00345E5C">
        <w:t> </w:t>
      </w:r>
      <w:r w:rsidRPr="00E23121">
        <w:t>ma</w:t>
      </w:r>
      <w:r w:rsidR="00CC5AD8" w:rsidRPr="00E23121">
        <w:t>lé</w:t>
      </w:r>
      <w:r w:rsidRPr="00E23121">
        <w:t xml:space="preserve"> lahvičce od vzorku koňaku.</w:t>
      </w:r>
    </w:p>
    <w:p w:rsidR="00D34DB7" w:rsidRPr="00E23121" w:rsidRDefault="000251E4" w:rsidP="00E23121">
      <w:pPr>
        <w:pStyle w:val="Text"/>
      </w:pPr>
      <w:r w:rsidRPr="00E23121">
        <w:t xml:space="preserve">Mike ho ani neochutnal. </w:t>
      </w:r>
      <w:r w:rsidR="003311FB">
        <w:t>Možná už tehdy mi bylo lhostejné</w:t>
      </w:r>
      <w:r w:rsidRPr="00E23121">
        <w:t>, jestli mě chce nebo ne, možná jsem nevěřila, že to může ú</w:t>
      </w:r>
      <w:r w:rsidR="00486B70">
        <w:t>činkovat. Když jste ale zamilovaní</w:t>
      </w:r>
      <w:r w:rsidRPr="00E23121">
        <w:t>, vyzkoušíte všechno. Věděla jsem, že by</w:t>
      </w:r>
      <w:r w:rsidR="00345E5C" w:rsidRPr="00E23121">
        <w:t xml:space="preserve"> u</w:t>
      </w:r>
      <w:r w:rsidR="00345E5C">
        <w:t> </w:t>
      </w:r>
      <w:r w:rsidRPr="00E23121">
        <w:t>nás doma nikdo vzorek alkoholu nepil, tak jsem tu lahvičku měla zastrčenou</w:t>
      </w:r>
      <w:r w:rsidR="00345E5C" w:rsidRPr="00E23121">
        <w:t xml:space="preserve"> v</w:t>
      </w:r>
      <w:r w:rsidR="00345E5C">
        <w:t> </w:t>
      </w:r>
      <w:r w:rsidRPr="00E23121">
        <w:t>kredenci</w:t>
      </w:r>
      <w:r w:rsidR="00345E5C" w:rsidRPr="00E23121">
        <w:t xml:space="preserve"> a</w:t>
      </w:r>
      <w:r w:rsidR="00345E5C">
        <w:t> </w:t>
      </w:r>
      <w:r w:rsidRPr="00E23121">
        <w:t>jednou</w:t>
      </w:r>
      <w:r w:rsidR="00345E5C" w:rsidRPr="00E23121">
        <w:t xml:space="preserve"> v</w:t>
      </w:r>
      <w:r w:rsidR="00345E5C">
        <w:t> </w:t>
      </w:r>
      <w:r w:rsidRPr="00E23121">
        <w:t>sobotu jsem ji vytáhla</w:t>
      </w:r>
      <w:r w:rsidR="00345E5C" w:rsidRPr="00E23121">
        <w:t xml:space="preserve"> a</w:t>
      </w:r>
      <w:r w:rsidR="00345E5C">
        <w:t> </w:t>
      </w:r>
      <w:r w:rsidR="00345E5C" w:rsidRPr="00E23121">
        <w:t>v</w:t>
      </w:r>
      <w:r w:rsidR="00345E5C">
        <w:t> </w:t>
      </w:r>
      <w:r w:rsidRPr="00E23121">
        <w:t>osm jsem přišla</w:t>
      </w:r>
      <w:r w:rsidR="00345E5C" w:rsidRPr="00E23121">
        <w:t xml:space="preserve"> k</w:t>
      </w:r>
      <w:r w:rsidR="00345E5C">
        <w:t> </w:t>
      </w:r>
      <w:r w:rsidRPr="00E23121">
        <w:t>Legii.</w:t>
      </w:r>
    </w:p>
    <w:p w:rsidR="00D34DB7" w:rsidRPr="00E23121" w:rsidRDefault="000251E4" w:rsidP="00E23121">
      <w:pPr>
        <w:pStyle w:val="Text"/>
      </w:pPr>
      <w:r w:rsidRPr="00E23121">
        <w:t>Do dnešního dne nevím, jestli mě</w:t>
      </w:r>
      <w:r w:rsidR="005F5CAC">
        <w:t xml:space="preserve"> máti viděla, jak to liju Nedovi</w:t>
      </w:r>
      <w:r w:rsidRPr="00E23121">
        <w:t xml:space="preserve"> d</w:t>
      </w:r>
      <w:r w:rsidR="00EF2F37">
        <w:t>o piva. Provedla jsem to ve chví</w:t>
      </w:r>
      <w:r w:rsidRPr="00E23121">
        <w:t>li, kdy se zvedl, aby si promluvil</w:t>
      </w:r>
      <w:r w:rsidR="00345E5C" w:rsidRPr="00E23121">
        <w:t xml:space="preserve"> s</w:t>
      </w:r>
      <w:r w:rsidR="00345E5C">
        <w:t> </w:t>
      </w:r>
      <w:r w:rsidR="00EF6394">
        <w:t>paní</w:t>
      </w:r>
      <w:r w:rsidRPr="00E23121">
        <w:t xml:space="preserve"> Thornovou, která</w:t>
      </w:r>
      <w:r w:rsidR="00345E5C" w:rsidRPr="00E23121">
        <w:t xml:space="preserve"> z</w:t>
      </w:r>
      <w:r w:rsidR="00345E5C">
        <w:t> </w:t>
      </w:r>
      <w:r w:rsidRPr="00E23121">
        <w:t>něho mámila přísp</w:t>
      </w:r>
      <w:r w:rsidR="00EF6394">
        <w:t>ěvek do fondu na zvony. Srdce mi</w:t>
      </w:r>
      <w:r w:rsidRPr="00E23121">
        <w:t xml:space="preserve"> divoce bušilo, když se vrátil. Dopi</w:t>
      </w:r>
      <w:r w:rsidR="00EF2F37">
        <w:t>l pivo, dal si další</w:t>
      </w:r>
      <w:r w:rsidR="00345E5C">
        <w:t xml:space="preserve"> a </w:t>
      </w:r>
      <w:r w:rsidR="00EF2F37">
        <w:t>potom, mí</w:t>
      </w:r>
      <w:r w:rsidRPr="00E23121">
        <w:t>sto aby řek</w:t>
      </w:r>
      <w:r w:rsidR="000222A6">
        <w:t>l jako vždycky, že bude muset jí</w:t>
      </w:r>
      <w:r w:rsidRPr="00E23121">
        <w:t>t,</w:t>
      </w:r>
      <w:r w:rsidR="00345E5C" w:rsidRPr="00E23121">
        <w:t xml:space="preserve"> a</w:t>
      </w:r>
      <w:r w:rsidR="00345E5C">
        <w:t> </w:t>
      </w:r>
      <w:r w:rsidRPr="00E23121">
        <w:t>nechal mě tam sedět, pohlédl na mě</w:t>
      </w:r>
      <w:r w:rsidR="00345E5C" w:rsidRPr="00E23121">
        <w:t xml:space="preserve"> a</w:t>
      </w:r>
      <w:r w:rsidR="00345E5C">
        <w:t> </w:t>
      </w:r>
      <w:r w:rsidRPr="00E23121">
        <w:t xml:space="preserve">řekl: </w:t>
      </w:r>
      <w:r w:rsidR="00D34DB7" w:rsidRPr="00E23121">
        <w:t>„</w:t>
      </w:r>
      <w:r w:rsidRPr="00E23121">
        <w:t>Půjdeme?</w:t>
      </w:r>
      <w:r w:rsidR="00D34DB7" w:rsidRPr="00E23121">
        <w:t>“</w:t>
      </w:r>
    </w:p>
    <w:p w:rsidR="00D34DB7" w:rsidRPr="00E23121" w:rsidRDefault="000251E4" w:rsidP="00E23121">
      <w:pPr>
        <w:pStyle w:val="Text"/>
      </w:pPr>
      <w:r w:rsidRPr="00E23121">
        <w:t>Vyšla jsem za ním ven. Byla tma jako</w:t>
      </w:r>
      <w:r w:rsidR="00345E5C" w:rsidRPr="00E23121">
        <w:t xml:space="preserve"> v</w:t>
      </w:r>
      <w:r w:rsidR="00345E5C">
        <w:t> </w:t>
      </w:r>
      <w:r w:rsidRPr="00E23121">
        <w:t>ranci. Vzal mě za ruku</w:t>
      </w:r>
      <w:r w:rsidR="00345E5C" w:rsidRPr="00E23121">
        <w:t xml:space="preserve"> a</w:t>
      </w:r>
      <w:r w:rsidR="00345E5C">
        <w:t> </w:t>
      </w:r>
      <w:r w:rsidRPr="00E23121">
        <w:t xml:space="preserve">odvedl mě kousek dál po úzké cestě mezi vysokými živými ploty. Babiččin elixír přiměje muže, který jej vypije, aby </w:t>
      </w:r>
      <w:r w:rsidR="00EF2F37">
        <w:t>miloval první ženu, kterou uvidí</w:t>
      </w:r>
      <w:r w:rsidRPr="00E23121">
        <w:t>,</w:t>
      </w:r>
      <w:r w:rsidR="00345E5C" w:rsidRPr="00E23121">
        <w:t xml:space="preserve"> a</w:t>
      </w:r>
      <w:r w:rsidR="00345E5C">
        <w:t> </w:t>
      </w:r>
      <w:r w:rsidRPr="00E23121">
        <w:t>já se d</w:t>
      </w:r>
      <w:r w:rsidR="00EF2F37">
        <w:t>vacet minut děsila, aby ta první</w:t>
      </w:r>
      <w:r w:rsidRPr="00E23121">
        <w:t xml:space="preserve"> žena nebyla Myra Fletcherová nebo dokonce paní Tho</w:t>
      </w:r>
      <w:r w:rsidR="00EF2F37">
        <w:t>r</w:t>
      </w:r>
      <w:r w:rsidR="00D34DB7" w:rsidRPr="00E23121">
        <w:t>n</w:t>
      </w:r>
      <w:r w:rsidRPr="00E23121">
        <w:t>ová. Ale všechno bylo</w:t>
      </w:r>
      <w:r w:rsidR="00345E5C" w:rsidRPr="00E23121">
        <w:t xml:space="preserve"> v</w:t>
      </w:r>
      <w:r w:rsidR="00345E5C">
        <w:t> </w:t>
      </w:r>
      <w:r w:rsidRPr="00E23121">
        <w:t>pořádku. Zabralo to. Ve tmě si pomalu moje oči zvykaly</w:t>
      </w:r>
      <w:r w:rsidR="00345E5C" w:rsidRPr="00E23121">
        <w:t xml:space="preserve"> a</w:t>
      </w:r>
      <w:r w:rsidR="00345E5C">
        <w:t> </w:t>
      </w:r>
      <w:r w:rsidRPr="00E23121">
        <w:t>j</w:t>
      </w:r>
      <w:r w:rsidR="00EF2F37">
        <w:t>á uviděla, jak se mu výraz</w:t>
      </w:r>
      <w:r w:rsidR="00345E5C">
        <w:t xml:space="preserve"> v </w:t>
      </w:r>
      <w:r w:rsidR="00EF2F37">
        <w:t>obli</w:t>
      </w:r>
      <w:r w:rsidRPr="00E23121">
        <w:t>čeji změnil. Objal mě</w:t>
      </w:r>
      <w:r w:rsidR="00345E5C" w:rsidRPr="00E23121">
        <w:t xml:space="preserve"> a</w:t>
      </w:r>
      <w:r w:rsidR="00345E5C">
        <w:t> </w:t>
      </w:r>
      <w:r w:rsidRPr="00E23121">
        <w:t>políbil. Něco řekl, ale nepamatuju se co,</w:t>
      </w:r>
      <w:r w:rsidR="00345E5C" w:rsidRPr="00E23121">
        <w:t xml:space="preserve"> a</w:t>
      </w:r>
      <w:r w:rsidR="00345E5C">
        <w:t> </w:t>
      </w:r>
      <w:r w:rsidRPr="00E23121">
        <w:t>nepamatuju se, co jsem řekla já. Líbali jsme se</w:t>
      </w:r>
      <w:r w:rsidR="00345E5C" w:rsidRPr="00E23121">
        <w:t xml:space="preserve"> a</w:t>
      </w:r>
      <w:r w:rsidR="00345E5C">
        <w:t> </w:t>
      </w:r>
      <w:r w:rsidRPr="00E23121">
        <w:t>zamilo</w:t>
      </w:r>
      <w:r w:rsidR="00B719BC">
        <w:t>vali jsme se, byli jsme ztracení</w:t>
      </w:r>
      <w:r w:rsidRPr="00E23121">
        <w:t>.</w:t>
      </w:r>
    </w:p>
    <w:p w:rsidR="00D34DB7" w:rsidRPr="00E23121" w:rsidRDefault="000251E4" w:rsidP="00E23121">
      <w:pPr>
        <w:pStyle w:val="Text"/>
      </w:pPr>
      <w:r w:rsidRPr="00E23121">
        <w:t>Máti jsem nikdy nic neřekla. Prostě si to domyslela. Předpokládala, že to udělalo ta</w:t>
      </w:r>
      <w:r w:rsidR="00CC5AD8" w:rsidRPr="00E23121">
        <w:t>ké</w:t>
      </w:r>
      <w:r w:rsidRPr="00E23121">
        <w:t xml:space="preserve"> to kouzlo, kouzlo od její matky. Babička pro ni udělala totéž, když máti poznala Dennise,</w:t>
      </w:r>
      <w:r w:rsidR="00345E5C" w:rsidRPr="00E23121">
        <w:t xml:space="preserve"> i</w:t>
      </w:r>
      <w:r w:rsidR="00345E5C">
        <w:t> </w:t>
      </w:r>
      <w:r w:rsidRPr="00E23121">
        <w:t>když nemůžu říct, že jsem</w:t>
      </w:r>
      <w:r w:rsidR="00345E5C" w:rsidRPr="00E23121">
        <w:t xml:space="preserve"> z</w:t>
      </w:r>
      <w:r w:rsidR="00345E5C">
        <w:t> </w:t>
      </w:r>
      <w:r w:rsidRPr="00E23121">
        <w:t>toho měla radost,</w:t>
      </w:r>
      <w:r w:rsidR="0041594E" w:rsidRPr="00E23121">
        <w:t xml:space="preserve"> když </w:t>
      </w:r>
      <w:r w:rsidRPr="00E23121">
        <w:t>jsem se to dověděla. Matka se domyslela, že za tím je to kouzlo,</w:t>
      </w:r>
      <w:r w:rsidR="00345E5C" w:rsidRPr="00E23121">
        <w:t xml:space="preserve"> a</w:t>
      </w:r>
      <w:r w:rsidR="00345E5C">
        <w:t> </w:t>
      </w:r>
      <w:r w:rsidRPr="00E23121">
        <w:t>ještě něco dalšího.</w:t>
      </w:r>
    </w:p>
    <w:p w:rsidR="00D34DB7" w:rsidRPr="00E23121" w:rsidRDefault="00345E5C" w:rsidP="00E23121">
      <w:pPr>
        <w:pStyle w:val="Text"/>
      </w:pPr>
      <w:r w:rsidRPr="00E23121">
        <w:lastRenderedPageBreak/>
        <w:t>„V</w:t>
      </w:r>
      <w:r>
        <w:t> </w:t>
      </w:r>
      <w:r w:rsidR="000251E4" w:rsidRPr="00E23121">
        <w:t>naší rodině vypadáme všichni dobře, to je jistě.</w:t>
      </w:r>
      <w:r w:rsidR="00D34DB7" w:rsidRPr="00E23121">
        <w:t>“</w:t>
      </w:r>
      <w:r w:rsidR="000251E4" w:rsidRPr="00E23121">
        <w:t xml:space="preserve"> Zasmála se. </w:t>
      </w:r>
      <w:r w:rsidR="00D34DB7" w:rsidRPr="00E23121">
        <w:t>„</w:t>
      </w:r>
      <w:r w:rsidR="000251E4" w:rsidRPr="00E23121">
        <w:t>Máš lepší postavu</w:t>
      </w:r>
      <w:r w:rsidR="00FC3F22">
        <w:t>,</w:t>
      </w:r>
      <w:r w:rsidR="000251E4" w:rsidRPr="00E23121">
        <w:t xml:space="preserve"> než jsem kdy měla já, děvče. Není těžké uhodnout, co na tobě vidí.</w:t>
      </w:r>
      <w:r w:rsidR="00D34DB7" w:rsidRPr="00E23121">
        <w:t>“</w:t>
      </w:r>
    </w:p>
    <w:p w:rsidR="00D34DB7" w:rsidRPr="00E23121" w:rsidRDefault="000251E4" w:rsidP="00E23121">
      <w:pPr>
        <w:pStyle w:val="Text"/>
      </w:pPr>
      <w:r w:rsidRPr="00E23121">
        <w:t>Chtěla jsem jí říct, že mě Ned chce nejenom kvůli tomu, jak vypadám, že mě miluje</w:t>
      </w:r>
      <w:r w:rsidR="00345E5C" w:rsidRPr="00E23121">
        <w:t xml:space="preserve"> a</w:t>
      </w:r>
      <w:r w:rsidR="00345E5C">
        <w:t> </w:t>
      </w:r>
      <w:r w:rsidRPr="00E23121">
        <w:t>kouzlo to jenom odstartovalo. Ale to by znamenalo, že bych toho musela přiznat přespříliš. Nehodlala jsem se svěřovat</w:t>
      </w:r>
      <w:r w:rsidR="00345E5C" w:rsidRPr="00E23121">
        <w:t xml:space="preserve"> s</w:t>
      </w:r>
      <w:r w:rsidR="00345E5C">
        <w:t> </w:t>
      </w:r>
      <w:r w:rsidRPr="00E23121">
        <w:t>ničím. Když jsem se vracela sama do</w:t>
      </w:r>
      <w:r w:rsidR="00A858B4">
        <w:t xml:space="preserve"> své</w:t>
      </w:r>
      <w:r w:rsidRPr="00E23121">
        <w:t>ho prázdného domu, přemýšlela jsem</w:t>
      </w:r>
      <w:r w:rsidR="00345E5C" w:rsidRPr="00E23121">
        <w:t xml:space="preserve"> o</w:t>
      </w:r>
      <w:r w:rsidR="00345E5C">
        <w:t> </w:t>
      </w:r>
      <w:r w:rsidRPr="00E23121">
        <w:t>tom, co řekla. Posadil</w:t>
      </w:r>
      <w:r w:rsidR="00A858B4">
        <w:t>a jsem se</w:t>
      </w:r>
      <w:r w:rsidR="00345E5C">
        <w:t xml:space="preserve"> a </w:t>
      </w:r>
      <w:r w:rsidR="00A858B4">
        <w:t>dlouho jsem na to my</w:t>
      </w:r>
      <w:r w:rsidRPr="00E23121">
        <w:t>slela.</w:t>
      </w:r>
      <w:r w:rsidR="00A858B4">
        <w:t xml:space="preserve"> Ví</w:t>
      </w:r>
      <w:r w:rsidRPr="00E23121">
        <w:t xml:space="preserve">c už neřekla, slovem se nedotkla toho, co jsem přímo viděla, že </w:t>
      </w:r>
      <w:r w:rsidR="0084338D" w:rsidRPr="00E23121">
        <w:t>se jí</w:t>
      </w:r>
      <w:r w:rsidRPr="00E23121">
        <w:t xml:space="preserve"> honí hlavou. Myslela si: Co</w:t>
      </w:r>
      <w:r w:rsidR="00A858B4">
        <w:t xml:space="preserve"> jiné</w:t>
      </w:r>
      <w:r w:rsidRPr="00E23121">
        <w:t>ho by takovýhle mužský mohl na Jenny vidět ne</w:t>
      </w:r>
      <w:r w:rsidR="00E652BE">
        <w:t>ž její</w:t>
      </w:r>
      <w:r w:rsidRPr="00E23121">
        <w:t xml:space="preserve"> postavu</w:t>
      </w:r>
      <w:r w:rsidR="00345E5C" w:rsidRPr="00E23121">
        <w:t xml:space="preserve"> a</w:t>
      </w:r>
      <w:r w:rsidR="00345E5C">
        <w:t> </w:t>
      </w:r>
      <w:r w:rsidRPr="00E23121">
        <w:t>obličej? Je vzdělaný, studoval na univerzitě</w:t>
      </w:r>
      <w:r w:rsidR="00345E5C" w:rsidRPr="00E23121">
        <w:t xml:space="preserve"> v</w:t>
      </w:r>
      <w:r w:rsidR="00345E5C">
        <w:t> </w:t>
      </w:r>
      <w:r w:rsidRPr="00E23121">
        <w:t>Cambridgi, vystupuje</w:t>
      </w:r>
      <w:r w:rsidR="00345E5C" w:rsidRPr="00E23121">
        <w:t xml:space="preserve"> v</w:t>
      </w:r>
      <w:r w:rsidR="00345E5C">
        <w:t> </w:t>
      </w:r>
      <w:r w:rsidRPr="00E23121">
        <w:t>televizi,</w:t>
      </w:r>
      <w:r w:rsidR="00345E5C" w:rsidRPr="00E23121">
        <w:t xml:space="preserve"> a</w:t>
      </w:r>
      <w:r w:rsidR="00345E5C">
        <w:t> </w:t>
      </w:r>
      <w:r w:rsidRPr="00E23121">
        <w:t>co ona? Děvče</w:t>
      </w:r>
      <w:r w:rsidR="00345E5C" w:rsidRPr="00E23121">
        <w:t xml:space="preserve"> z</w:t>
      </w:r>
      <w:r w:rsidR="00345E5C">
        <w:t> </w:t>
      </w:r>
      <w:r w:rsidRPr="00E23121">
        <w:t>Tharby bez jakékoli kvalifikace</w:t>
      </w:r>
      <w:r w:rsidR="00345E5C" w:rsidRPr="00E23121">
        <w:t xml:space="preserve"> a</w:t>
      </w:r>
      <w:r w:rsidR="00345E5C">
        <w:t> </w:t>
      </w:r>
      <w:r w:rsidRPr="00E23121">
        <w:t>dělala pomocnici</w:t>
      </w:r>
      <w:r w:rsidR="00345E5C" w:rsidRPr="00E23121">
        <w:t xml:space="preserve"> v</w:t>
      </w:r>
      <w:r w:rsidR="00345E5C">
        <w:t> </w:t>
      </w:r>
      <w:r w:rsidRPr="00E23121">
        <w:t>domácnosti do chvíle, n</w:t>
      </w:r>
      <w:r w:rsidR="00A858B4">
        <w:t>ež dostala to místo pečovatelky</w:t>
      </w:r>
      <w:r w:rsidR="00345E5C" w:rsidRPr="00E23121">
        <w:t xml:space="preserve"> v</w:t>
      </w:r>
      <w:r w:rsidR="00345E5C">
        <w:t> </w:t>
      </w:r>
      <w:r w:rsidRPr="00E23121">
        <w:t>Middleton Hallu. To dá rozum, že je to jenom fyzická přitažlivost, je po ní žhavý,</w:t>
      </w:r>
      <w:r w:rsidR="00345E5C" w:rsidRPr="00E23121">
        <w:t xml:space="preserve"> a</w:t>
      </w:r>
      <w:r w:rsidR="00345E5C">
        <w:t> </w:t>
      </w:r>
      <w:r w:rsidRPr="00E23121">
        <w:t>není divu.</w:t>
      </w:r>
    </w:p>
    <w:p w:rsidR="00D34DB7" w:rsidRPr="00E23121" w:rsidRDefault="000251E4" w:rsidP="00E23121">
      <w:pPr>
        <w:pStyle w:val="Text"/>
      </w:pPr>
      <w:r w:rsidRPr="00E23121">
        <w:t>Mátl toho ví spoustu</w:t>
      </w:r>
      <w:r w:rsidR="00345E5C" w:rsidRPr="00E23121">
        <w:t xml:space="preserve"> o</w:t>
      </w:r>
      <w:r w:rsidR="00345E5C">
        <w:t> </w:t>
      </w:r>
      <w:r w:rsidRPr="00E23121">
        <w:t>sexu, ale nemá moc ponětí, co se děje</w:t>
      </w:r>
      <w:r w:rsidR="00345E5C" w:rsidRPr="00E23121">
        <w:t xml:space="preserve"> v</w:t>
      </w:r>
      <w:r w:rsidR="00345E5C">
        <w:t> </w:t>
      </w:r>
      <w:r w:rsidRPr="00E23121">
        <w:t>lidské mysli. Láska pro ni znamená jenom postel</w:t>
      </w:r>
      <w:r w:rsidR="00345E5C" w:rsidRPr="00E23121">
        <w:t xml:space="preserve"> a</w:t>
      </w:r>
      <w:r w:rsidR="00345E5C">
        <w:t> </w:t>
      </w:r>
      <w:r w:rsidRPr="00E23121">
        <w:t>postel jenom trochu zábavy. Ale t</w:t>
      </w:r>
      <w:r w:rsidR="00E652BE">
        <w:t>o, co je mezi mnou</w:t>
      </w:r>
      <w:r w:rsidR="00345E5C">
        <w:t xml:space="preserve"> a </w:t>
      </w:r>
      <w:r w:rsidR="00E652BE">
        <w:t>Nedem, není</w:t>
      </w:r>
      <w:r w:rsidRPr="00E23121">
        <w:t xml:space="preserve"> zábava, je to dobré</w:t>
      </w:r>
      <w:r w:rsidR="00345E5C" w:rsidRPr="00E23121">
        <w:t xml:space="preserve"> a</w:t>
      </w:r>
      <w:r w:rsidR="00345E5C">
        <w:t> </w:t>
      </w:r>
      <w:r w:rsidR="00B719BC">
        <w:t>někdy úžasné</w:t>
      </w:r>
      <w:r w:rsidR="00345E5C" w:rsidRPr="00E23121">
        <w:t xml:space="preserve"> a</w:t>
      </w:r>
      <w:r w:rsidR="00345E5C">
        <w:t> </w:t>
      </w:r>
      <w:r w:rsidRPr="00E23121">
        <w:t>chvílemi to ve mně budí až úzkost</w:t>
      </w:r>
      <w:r w:rsidR="00345E5C" w:rsidRPr="00E23121">
        <w:t xml:space="preserve"> </w:t>
      </w:r>
      <w:r w:rsidR="00345E5C">
        <w:t>a </w:t>
      </w:r>
      <w:r w:rsidR="00A858B4">
        <w:t>to mi pak nahání</w:t>
      </w:r>
      <w:r w:rsidRPr="00E23121">
        <w:t xml:space="preserve"> strach. Strach, co udělám, až to pomine</w:t>
      </w:r>
      <w:r w:rsidR="00345E5C" w:rsidRPr="00E23121">
        <w:t xml:space="preserve"> a</w:t>
      </w:r>
      <w:r w:rsidR="00345E5C">
        <w:t> </w:t>
      </w:r>
      <w:r w:rsidRPr="00E23121">
        <w:t>skončí.</w:t>
      </w:r>
    </w:p>
    <w:p w:rsidR="00D34DB7" w:rsidRPr="00E23121" w:rsidRDefault="000251E4" w:rsidP="00E23121">
      <w:pPr>
        <w:pStyle w:val="Text"/>
      </w:pPr>
      <w:r w:rsidRPr="00E23121">
        <w:t>To se stalo</w:t>
      </w:r>
      <w:r w:rsidR="00345E5C" w:rsidRPr="00E23121">
        <w:t xml:space="preserve"> v</w:t>
      </w:r>
      <w:r w:rsidR="00345E5C">
        <w:t> </w:t>
      </w:r>
      <w:r w:rsidRPr="00E23121">
        <w:t>dubnu</w:t>
      </w:r>
      <w:r w:rsidR="00345E5C" w:rsidRPr="00E23121">
        <w:t xml:space="preserve"> a</w:t>
      </w:r>
      <w:r w:rsidR="00345E5C">
        <w:t> </w:t>
      </w:r>
      <w:r w:rsidRPr="00E23121">
        <w:t>naštěstí pro mě</w:t>
      </w:r>
      <w:r w:rsidR="00345E5C" w:rsidRPr="00E23121">
        <w:t xml:space="preserve"> a</w:t>
      </w:r>
      <w:r w:rsidR="00345E5C">
        <w:t> </w:t>
      </w:r>
      <w:r w:rsidRPr="00E23121">
        <w:t>pro Neda to byl teplý duben. Ten den, kdy jsem se procházela se Stellou</w:t>
      </w:r>
      <w:r w:rsidR="00345E5C" w:rsidRPr="00E23121">
        <w:t xml:space="preserve"> a</w:t>
      </w:r>
      <w:r w:rsidR="00345E5C">
        <w:t> </w:t>
      </w:r>
      <w:r w:rsidRPr="00E23121">
        <w:t>přiběh</w:t>
      </w:r>
      <w:r w:rsidR="00D34DB7" w:rsidRPr="00E23121">
        <w:t>l</w:t>
      </w:r>
      <w:r w:rsidR="00345E5C" w:rsidRPr="00E23121">
        <w:t xml:space="preserve"> k</w:t>
      </w:r>
      <w:r w:rsidR="00345E5C">
        <w:t> </w:t>
      </w:r>
      <w:r w:rsidRPr="00E23121">
        <w:t>nám ten dalmatin, bylo šestého září</w:t>
      </w:r>
      <w:r w:rsidR="00345E5C" w:rsidRPr="00E23121">
        <w:t xml:space="preserve"> a</w:t>
      </w:r>
      <w:r w:rsidR="00345E5C">
        <w:t> </w:t>
      </w:r>
      <w:r w:rsidRPr="00E23121">
        <w:t>ve vzduchu už byl cítit podzim. Ned měl přijet ve čtvrtek</w:t>
      </w:r>
      <w:r w:rsidR="00345E5C" w:rsidRPr="00E23121">
        <w:t xml:space="preserve"> a</w:t>
      </w:r>
      <w:r w:rsidR="00345E5C">
        <w:t> </w:t>
      </w:r>
      <w:r w:rsidRPr="00E23121">
        <w:t>já se modlila, aby se udělal teplý večer, ne studený</w:t>
      </w:r>
      <w:r w:rsidR="00345E5C" w:rsidRPr="00E23121">
        <w:t xml:space="preserve"> a</w:t>
      </w:r>
      <w:r w:rsidR="00345E5C">
        <w:t> </w:t>
      </w:r>
      <w:r w:rsidRPr="00E23121">
        <w:t>vlhký, tak jako tomu bylo od soboty. Ale</w:t>
      </w:r>
      <w:r w:rsidR="00345E5C" w:rsidRPr="00E23121">
        <w:t xml:space="preserve"> v</w:t>
      </w:r>
      <w:r w:rsidR="00345E5C">
        <w:t> </w:t>
      </w:r>
      <w:r w:rsidR="00837C0D">
        <w:t>to úterý jsem zašla kolem sedmé</w:t>
      </w:r>
      <w:r w:rsidR="00345E5C" w:rsidRPr="00E23121">
        <w:t xml:space="preserve"> k</w:t>
      </w:r>
      <w:r w:rsidR="00345E5C">
        <w:t> </w:t>
      </w:r>
      <w:r w:rsidRPr="00E23121">
        <w:t>Philippě</w:t>
      </w:r>
      <w:r w:rsidR="00345E5C" w:rsidRPr="00E23121">
        <w:t xml:space="preserve"> s</w:t>
      </w:r>
      <w:r w:rsidR="00345E5C">
        <w:t> </w:t>
      </w:r>
      <w:r w:rsidRPr="00E23121">
        <w:t>několika videokazetami, které jsem pro ni natočila. Věděla jsem, že už budou po večeři</w:t>
      </w:r>
      <w:r w:rsidR="00345E5C" w:rsidRPr="00E23121">
        <w:t xml:space="preserve"> a</w:t>
      </w:r>
      <w:r w:rsidR="00345E5C">
        <w:t> </w:t>
      </w:r>
      <w:r w:rsidRPr="00E23121">
        <w:t>děti si půjdou brzy lehnout.</w:t>
      </w:r>
    </w:p>
    <w:p w:rsidR="00D34DB7" w:rsidRPr="00E23121" w:rsidRDefault="000251E4" w:rsidP="00E23121">
      <w:pPr>
        <w:pStyle w:val="Text"/>
      </w:pPr>
      <w:r w:rsidRPr="00E23121">
        <w:t>Philippa bydlí</w:t>
      </w:r>
      <w:r w:rsidR="00345E5C" w:rsidRPr="00E23121">
        <w:t xml:space="preserve"> v</w:t>
      </w:r>
      <w:r w:rsidR="00345E5C">
        <w:t> </w:t>
      </w:r>
      <w:r w:rsidRPr="00E23121">
        <w:t>jednom</w:t>
      </w:r>
      <w:r w:rsidR="00345E5C" w:rsidRPr="00E23121">
        <w:t xml:space="preserve"> z</w:t>
      </w:r>
      <w:r w:rsidR="00345E5C">
        <w:t> </w:t>
      </w:r>
      <w:r w:rsidRPr="00E23121">
        <w:t>domků, kterým se říká domy přa</w:t>
      </w:r>
      <w:r w:rsidR="00A858B4">
        <w:t>d</w:t>
      </w:r>
      <w:r w:rsidR="00D34DB7" w:rsidRPr="00E23121">
        <w:t>l</w:t>
      </w:r>
      <w:r w:rsidR="008E4963">
        <w:t>áků. Je to řada h</w:t>
      </w:r>
      <w:r w:rsidRPr="00E23121">
        <w:t>rázděných domků bez předzahrádek</w:t>
      </w:r>
      <w:r w:rsidR="00345E5C" w:rsidRPr="00E23121">
        <w:t xml:space="preserve"> a</w:t>
      </w:r>
      <w:r w:rsidR="00345E5C">
        <w:t> </w:t>
      </w:r>
      <w:r w:rsidRPr="00E23121">
        <w:t>schodů</w:t>
      </w:r>
      <w:r w:rsidR="00345E5C" w:rsidRPr="00E23121">
        <w:t xml:space="preserve"> k</w:t>
      </w:r>
      <w:r w:rsidR="00345E5C">
        <w:t> </w:t>
      </w:r>
      <w:r w:rsidRPr="00E23121">
        <w:t>hlavním dveřím. Když je</w:t>
      </w:r>
      <w:r w:rsidR="00345E5C" w:rsidRPr="00E23121">
        <w:t xml:space="preserve"> v</w:t>
      </w:r>
      <w:r w:rsidR="00345E5C">
        <w:t> </w:t>
      </w:r>
      <w:r w:rsidRPr="00E23121">
        <w:t>roce 1600 postavili, bydleli</w:t>
      </w:r>
      <w:r w:rsidR="00345E5C" w:rsidRPr="00E23121">
        <w:t xml:space="preserve"> v</w:t>
      </w:r>
      <w:r w:rsidR="00345E5C">
        <w:t> </w:t>
      </w:r>
      <w:r w:rsidRPr="00E23121">
        <w:t xml:space="preserve">nich přadláci hedvábí. </w:t>
      </w:r>
      <w:r w:rsidR="00FC6375">
        <w:t>Domky připadají každému nádherné</w:t>
      </w:r>
      <w:r w:rsidR="005F5CAC">
        <w:t>,</w:t>
      </w:r>
      <w:r w:rsidR="00345E5C" w:rsidRPr="00E23121">
        <w:t xml:space="preserve"> a</w:t>
      </w:r>
      <w:r w:rsidR="00345E5C">
        <w:t> </w:t>
      </w:r>
      <w:r w:rsidRPr="00E23121">
        <w:t>když vidíte pohlednici</w:t>
      </w:r>
      <w:r w:rsidR="00345E5C" w:rsidRPr="00E23121">
        <w:t xml:space="preserve"> z</w:t>
      </w:r>
      <w:r w:rsidR="00345E5C">
        <w:t> </w:t>
      </w:r>
      <w:r w:rsidRPr="00E23121">
        <w:t>Tharby, obvykle na ní jsou. Já ale nevím, mně připadají poněkud tma</w:t>
      </w:r>
      <w:r w:rsidR="00FC6375">
        <w:t>vé</w:t>
      </w:r>
      <w:r w:rsidR="00345E5C">
        <w:t xml:space="preserve"> a </w:t>
      </w:r>
      <w:r w:rsidR="00FC3F22">
        <w:t>ponuré</w:t>
      </w:r>
      <w:r w:rsidR="00345E5C">
        <w:t xml:space="preserve"> s </w:t>
      </w:r>
      <w:r w:rsidR="00FC3F22">
        <w:t>těmi malými okénky</w:t>
      </w:r>
      <w:r w:rsidR="00345E5C" w:rsidRPr="00E23121">
        <w:t xml:space="preserve"> a</w:t>
      </w:r>
      <w:r w:rsidR="00345E5C">
        <w:t> </w:t>
      </w:r>
      <w:r w:rsidRPr="00E23121">
        <w:t>omítkou, kterou nesmíte nabarvit. Zeptala jsem</w:t>
      </w:r>
      <w:r w:rsidR="00FC3F22">
        <w:t xml:space="preserve"> se Neda, proč se všechno starší</w:t>
      </w:r>
      <w:r w:rsidRPr="00E23121">
        <w:t xml:space="preserve"> než </w:t>
      </w:r>
      <w:r w:rsidRPr="00E23121">
        <w:lastRenderedPageBreak/>
        <w:t>dvě stě let považuje za krásné,</w:t>
      </w:r>
      <w:r w:rsidR="00345E5C">
        <w:t xml:space="preserve"> a </w:t>
      </w:r>
      <w:r w:rsidR="00FC3F22">
        <w:t>Ned se zasmál</w:t>
      </w:r>
      <w:r w:rsidR="00345E5C">
        <w:t xml:space="preserve"> a </w:t>
      </w:r>
      <w:r w:rsidR="00FC3F22">
        <w:t>řekl, že neví</w:t>
      </w:r>
      <w:r w:rsidRPr="00E23121">
        <w:t>, že</w:t>
      </w:r>
      <w:r w:rsidR="00345E5C" w:rsidRPr="00E23121">
        <w:t xml:space="preserve"> o</w:t>
      </w:r>
      <w:r w:rsidR="00345E5C">
        <w:t> </w:t>
      </w:r>
      <w:r w:rsidRPr="00E23121">
        <w:t>tom ještě ni</w:t>
      </w:r>
      <w:r w:rsidR="00296989">
        <w:t>kdy</w:t>
      </w:r>
      <w:r w:rsidRPr="00E23121">
        <w:t xml:space="preserve"> nepřemýšlel, ale že na tom, co říkám, něco je. Líbí se mu, co říkám, souhlasí se mnou</w:t>
      </w:r>
      <w:r w:rsidR="00345E5C" w:rsidRPr="00E23121">
        <w:t xml:space="preserve"> a</w:t>
      </w:r>
      <w:r w:rsidR="00345E5C">
        <w:t> </w:t>
      </w:r>
      <w:r w:rsidRPr="00E23121">
        <w:t>ně</w:t>
      </w:r>
      <w:r w:rsidR="00296989">
        <w:t>kdy</w:t>
      </w:r>
      <w:r w:rsidRPr="00E23121">
        <w:t xml:space="preserve"> ř</w:t>
      </w:r>
      <w:r w:rsidR="00FC3F22">
        <w:t>íká, že díky</w:t>
      </w:r>
      <w:r w:rsidRPr="00E23121">
        <w:t xml:space="preserve"> mně vidí věci novýma očima,</w:t>
      </w:r>
      <w:r w:rsidR="00345E5C" w:rsidRPr="00E23121">
        <w:t xml:space="preserve"> a</w:t>
      </w:r>
      <w:r w:rsidR="00345E5C">
        <w:t> </w:t>
      </w:r>
      <w:r w:rsidR="00530917">
        <w:t>to samotné</w:t>
      </w:r>
      <w:r w:rsidRPr="00E23121">
        <w:t xml:space="preserve"> by mě přesvědčilo, kdybych potřebovala přesvědčit, že mě nechce jen kvůli tomu, jak vypadám.</w:t>
      </w:r>
    </w:p>
    <w:p w:rsidR="00D34DB7" w:rsidRPr="00E23121" w:rsidRDefault="000251E4" w:rsidP="00E23121">
      <w:pPr>
        <w:pStyle w:val="Text"/>
      </w:pPr>
      <w:r w:rsidRPr="00E23121">
        <w:t>Sedmiletý</w:t>
      </w:r>
      <w:r w:rsidR="00345E5C" w:rsidRPr="00E23121">
        <w:t xml:space="preserve"> a</w:t>
      </w:r>
      <w:r w:rsidR="00345E5C">
        <w:t> </w:t>
      </w:r>
      <w:r w:rsidRPr="00E23121">
        <w:t>pětiletá už oba leželi</w:t>
      </w:r>
      <w:r w:rsidR="00345E5C" w:rsidRPr="00E23121">
        <w:t xml:space="preserve"> a</w:t>
      </w:r>
      <w:r w:rsidR="00345E5C">
        <w:t> </w:t>
      </w:r>
      <w:r w:rsidRPr="00E23121">
        <w:t>Steve byl venku</w:t>
      </w:r>
      <w:r w:rsidR="00345E5C" w:rsidRPr="00E23121">
        <w:t xml:space="preserve"> a</w:t>
      </w:r>
      <w:r w:rsidR="00345E5C">
        <w:t> </w:t>
      </w:r>
      <w:r w:rsidRPr="00E23121">
        <w:t xml:space="preserve">pomáhal otci sklízet brambory. Dala jsem Philippě videokazety, které jsem natočila. Byly to </w:t>
      </w:r>
      <w:r w:rsidRPr="00E23121">
        <w:rPr>
          <w:i/>
        </w:rPr>
        <w:t>Ocelové magnólie</w:t>
      </w:r>
      <w:r w:rsidR="00345E5C" w:rsidRPr="00E23121">
        <w:rPr>
          <w:i/>
        </w:rPr>
        <w:t xml:space="preserve"> </w:t>
      </w:r>
      <w:r w:rsidR="00345E5C" w:rsidRPr="00E23121">
        <w:t>a</w:t>
      </w:r>
      <w:r w:rsidR="00345E5C">
        <w:rPr>
          <w:i/>
        </w:rPr>
        <w:t> </w:t>
      </w:r>
      <w:r w:rsidRPr="00E23121">
        <w:rPr>
          <w:i/>
        </w:rPr>
        <w:t>Nebezpečné známosti</w:t>
      </w:r>
      <w:r w:rsidR="00345E5C" w:rsidRPr="00E23121">
        <w:rPr>
          <w:i/>
        </w:rPr>
        <w:t xml:space="preserve"> </w:t>
      </w:r>
      <w:r w:rsidR="00345E5C" w:rsidRPr="00E23121">
        <w:t>a</w:t>
      </w:r>
      <w:r w:rsidR="00345E5C">
        <w:rPr>
          <w:i/>
        </w:rPr>
        <w:t> </w:t>
      </w:r>
      <w:r w:rsidRPr="00E23121">
        <w:t xml:space="preserve">ona mi dala film </w:t>
      </w:r>
      <w:r w:rsidR="005F5CAC">
        <w:rPr>
          <w:i/>
        </w:rPr>
        <w:t>Mladí</w:t>
      </w:r>
      <w:r w:rsidRPr="00E23121">
        <w:rPr>
          <w:i/>
        </w:rPr>
        <w:t xml:space="preserve"> lvi</w:t>
      </w:r>
      <w:r w:rsidR="00345E5C" w:rsidRPr="00E23121">
        <w:rPr>
          <w:i/>
        </w:rPr>
        <w:t xml:space="preserve"> </w:t>
      </w:r>
      <w:r w:rsidR="00345E5C" w:rsidRPr="00E23121">
        <w:t>a</w:t>
      </w:r>
      <w:r w:rsidR="00345E5C">
        <w:rPr>
          <w:i/>
        </w:rPr>
        <w:t> </w:t>
      </w:r>
      <w:r w:rsidR="00CF0064">
        <w:rPr>
          <w:i/>
        </w:rPr>
        <w:t xml:space="preserve">Záznamy </w:t>
      </w:r>
      <w:r w:rsidR="00CE5BE1">
        <w:rPr>
          <w:i/>
        </w:rPr>
        <w:t>„A</w:t>
      </w:r>
      <w:r w:rsidRPr="00E23121">
        <w:rPr>
          <w:i/>
        </w:rPr>
        <w:t>nderson</w:t>
      </w:r>
      <w:r w:rsidR="00D34DB7" w:rsidRPr="00E23121">
        <w:rPr>
          <w:i/>
        </w:rPr>
        <w:t>“</w:t>
      </w:r>
      <w:r w:rsidRPr="00E23121">
        <w:rPr>
          <w:i/>
        </w:rPr>
        <w:t xml:space="preserve">. </w:t>
      </w:r>
      <w:r w:rsidRPr="00E23121">
        <w:t>Pravděpodobně se nedostanu</w:t>
      </w:r>
      <w:r w:rsidR="00345E5C" w:rsidRPr="00E23121">
        <w:t xml:space="preserve"> k</w:t>
      </w:r>
      <w:r w:rsidR="00345E5C">
        <w:t> </w:t>
      </w:r>
      <w:r w:rsidRPr="00E23121">
        <w:t>tomu, abych se na ně podívala, nejsem takový blázen do fi</w:t>
      </w:r>
      <w:r w:rsidR="00E652BE">
        <w:t>lmů jako ona</w:t>
      </w:r>
      <w:r w:rsidR="00345E5C">
        <w:t xml:space="preserve"> a </w:t>
      </w:r>
      <w:r w:rsidR="00E652BE">
        <w:t>natáčím jí kazety</w:t>
      </w:r>
      <w:r w:rsidRPr="00E23121">
        <w:t xml:space="preserve"> jenom proto, že se nemůže dívat na video</w:t>
      </w:r>
      <w:r w:rsidR="00345E5C" w:rsidRPr="00E23121">
        <w:t xml:space="preserve"> a</w:t>
      </w:r>
      <w:r w:rsidR="00345E5C">
        <w:t> </w:t>
      </w:r>
      <w:r w:rsidRPr="00E23121">
        <w:t>zároveň si natáčet film. Její dům není zvlášť velký, ale je tam spou</w:t>
      </w:r>
      <w:r w:rsidR="00A858B4">
        <w:t>sta místností, všechny</w:t>
      </w:r>
      <w:r w:rsidR="00824EE7">
        <w:t xml:space="preserve"> mrňavé</w:t>
      </w:r>
      <w:r w:rsidR="00FC3F22">
        <w:t>,</w:t>
      </w:r>
      <w:r w:rsidR="00345E5C">
        <w:t xml:space="preserve"> a </w:t>
      </w:r>
      <w:r w:rsidR="00FC3F22">
        <w:t>my musely sedět</w:t>
      </w:r>
      <w:r w:rsidR="00345E5C">
        <w:t xml:space="preserve"> v </w:t>
      </w:r>
      <w:r w:rsidR="00FC3F22">
        <w:t>té</w:t>
      </w:r>
      <w:r w:rsidRPr="00E23121">
        <w:t xml:space="preserve">, kde mají televizi, protože se zrovna dívala na Johna Waynea, jak se stává kapitánem kavalerie Spojených států. Nemohla si to natočit, </w:t>
      </w:r>
      <w:r w:rsidR="00A858B4">
        <w:t>protože už si natáčela něco jiné</w:t>
      </w:r>
      <w:r w:rsidR="00E652BE">
        <w:t xml:space="preserve">ho na </w:t>
      </w:r>
      <w:r w:rsidR="00FC3F22">
        <w:t>BBC 1, tak jsme tam seděly, popí</w:t>
      </w:r>
      <w:r w:rsidR="00E652BE">
        <w:t>jely</w:t>
      </w:r>
      <w:r w:rsidRPr="00E23121">
        <w:t xml:space="preserve"> dietní kolu</w:t>
      </w:r>
      <w:r w:rsidR="00345E5C" w:rsidRPr="00E23121">
        <w:t xml:space="preserve"> a</w:t>
      </w:r>
      <w:r w:rsidR="00345E5C">
        <w:t> </w:t>
      </w:r>
      <w:r w:rsidR="00D011FB">
        <w:t>vojáci zatím do půl osmé</w:t>
      </w:r>
      <w:r w:rsidRPr="00E23121">
        <w:t xml:space="preserve">, </w:t>
      </w:r>
      <w:r w:rsidR="00296989">
        <w:t>kdy</w:t>
      </w:r>
      <w:r w:rsidRPr="00E23121">
        <w:t xml:space="preserve"> </w:t>
      </w:r>
      <w:r w:rsidR="00E652BE">
        <w:t>to skončilo, masakrovali indiány</w:t>
      </w:r>
      <w:r w:rsidRPr="00E23121">
        <w:t>.</w:t>
      </w:r>
    </w:p>
    <w:p w:rsidR="00D34DB7" w:rsidRPr="00E23121" w:rsidRDefault="00D34DB7" w:rsidP="00E23121">
      <w:pPr>
        <w:pStyle w:val="Text"/>
      </w:pPr>
      <w:r w:rsidRPr="00E23121">
        <w:t>„</w:t>
      </w:r>
      <w:r w:rsidR="000251E4" w:rsidRPr="00E23121">
        <w:t>Natočila bys mi ve čtvrtek</w:t>
      </w:r>
      <w:r w:rsidR="00345E5C" w:rsidRPr="00E23121">
        <w:t xml:space="preserve"> </w:t>
      </w:r>
      <w:r w:rsidR="00345E5C">
        <w:rPr>
          <w:i/>
        </w:rPr>
        <w:t>V</w:t>
      </w:r>
      <w:r w:rsidR="00345E5C">
        <w:t> </w:t>
      </w:r>
      <w:r w:rsidR="00E652BE">
        <w:rPr>
          <w:i/>
        </w:rPr>
        <w:t>pří</w:t>
      </w:r>
      <w:r w:rsidR="000251E4" w:rsidRPr="00E23121">
        <w:rPr>
          <w:i/>
        </w:rPr>
        <w:t xml:space="preserve">stavu, </w:t>
      </w:r>
      <w:r w:rsidR="000251E4" w:rsidRPr="00E23121">
        <w:t xml:space="preserve">když ti natočím </w:t>
      </w:r>
      <w:r w:rsidR="000251E4" w:rsidRPr="00E23121">
        <w:rPr>
          <w:i/>
        </w:rPr>
        <w:t xml:space="preserve">Bledou tvář? </w:t>
      </w:r>
      <w:r w:rsidR="000251E4" w:rsidRPr="00E23121">
        <w:t xml:space="preserve">Sama si chci natočit </w:t>
      </w:r>
      <w:r w:rsidR="000251E4" w:rsidRPr="00E23121">
        <w:rPr>
          <w:i/>
        </w:rPr>
        <w:t>Útrapy Rosie 0</w:t>
      </w:r>
      <w:r w:rsidRPr="00E23121">
        <w:rPr>
          <w:i/>
        </w:rPr>
        <w:t>’</w:t>
      </w:r>
      <w:r w:rsidR="000251E4" w:rsidRPr="00E23121">
        <w:rPr>
          <w:i/>
        </w:rPr>
        <w:t>Neillové</w:t>
      </w:r>
      <w:r w:rsidR="00345E5C" w:rsidRPr="00E23121">
        <w:rPr>
          <w:i/>
        </w:rPr>
        <w:t xml:space="preserve"> </w:t>
      </w:r>
      <w:r w:rsidR="00345E5C" w:rsidRPr="00E23121">
        <w:t>a</w:t>
      </w:r>
      <w:r w:rsidR="00345E5C">
        <w:rPr>
          <w:i/>
        </w:rPr>
        <w:t> </w:t>
      </w:r>
      <w:r w:rsidR="000251E4" w:rsidRPr="00E23121">
        <w:t>nemůžu si natočit tohle</w:t>
      </w:r>
      <w:r w:rsidR="00345E5C" w:rsidRPr="00E23121">
        <w:t xml:space="preserve"> a</w:t>
      </w:r>
      <w:r w:rsidR="00345E5C">
        <w:t> </w:t>
      </w:r>
      <w:r w:rsidR="00345E5C" w:rsidRPr="00E23121">
        <w:rPr>
          <w:i/>
        </w:rPr>
        <w:t>V</w:t>
      </w:r>
      <w:r w:rsidR="00345E5C">
        <w:t> </w:t>
      </w:r>
      <w:r w:rsidR="000251E4" w:rsidRPr="00E23121">
        <w:rPr>
          <w:i/>
        </w:rPr>
        <w:t>přístavu</w:t>
      </w:r>
      <w:r w:rsidR="00345E5C" w:rsidRPr="00E23121">
        <w:rPr>
          <w:i/>
        </w:rPr>
        <w:t xml:space="preserve"> </w:t>
      </w:r>
      <w:r w:rsidR="00345E5C" w:rsidRPr="00E23121">
        <w:t>s</w:t>
      </w:r>
      <w:r w:rsidR="00345E5C">
        <w:rPr>
          <w:i/>
        </w:rPr>
        <w:t> </w:t>
      </w:r>
      <w:r w:rsidR="000251E4" w:rsidRPr="00E23121">
        <w:t>Marlonem Brandem najednou.</w:t>
      </w:r>
      <w:r w:rsidR="00345E5C" w:rsidRPr="00E23121">
        <w:t xml:space="preserve"> A</w:t>
      </w:r>
      <w:r w:rsidR="00345E5C">
        <w:t> </w:t>
      </w:r>
      <w:r w:rsidR="000251E4" w:rsidRPr="00E23121">
        <w:t>nemůžu zůstat tak dlouho vzhůru, abych se na některý podívala, protože děti mě už</w:t>
      </w:r>
      <w:r w:rsidR="00345E5C" w:rsidRPr="00E23121">
        <w:t xml:space="preserve"> v</w:t>
      </w:r>
      <w:r w:rsidR="00345E5C">
        <w:t> </w:t>
      </w:r>
      <w:r w:rsidR="000251E4" w:rsidRPr="00E23121">
        <w:t>šest budí.</w:t>
      </w:r>
      <w:r w:rsidRPr="00E23121">
        <w:t>“</w:t>
      </w:r>
    </w:p>
    <w:p w:rsidR="00D34DB7" w:rsidRPr="00E23121" w:rsidRDefault="000251E4" w:rsidP="00112CAC">
      <w:pPr>
        <w:pStyle w:val="Text"/>
      </w:pPr>
      <w:r w:rsidRPr="00E23121">
        <w:t>Philippin život je tak komplikovaný, jako by najednou měla zvládat manželství, zaměstn</w:t>
      </w:r>
      <w:r w:rsidR="00112CAC">
        <w:t>ání</w:t>
      </w:r>
      <w:r w:rsidR="00345E5C">
        <w:t xml:space="preserve"> a </w:t>
      </w:r>
      <w:r w:rsidR="00112CAC">
        <w:t xml:space="preserve">několik milostných poměrů, </w:t>
      </w:r>
      <w:r w:rsidRPr="00E23121">
        <w:t>ale milostné poměr</w:t>
      </w:r>
      <w:r w:rsidR="00112CAC">
        <w:t>y prožívá</w:t>
      </w:r>
      <w:r w:rsidR="00345E5C">
        <w:t xml:space="preserve"> s </w:t>
      </w:r>
      <w:r w:rsidR="00112CAC">
        <w:t>videokazetami</w:t>
      </w:r>
      <w:r w:rsidR="00345E5C">
        <w:t xml:space="preserve"> a </w:t>
      </w:r>
      <w:r w:rsidR="00112CAC">
        <w:t>její</w:t>
      </w:r>
      <w:r w:rsidR="00880AE7">
        <w:t xml:space="preserve"> pr</w:t>
      </w:r>
      <w:r w:rsidR="00D011FB">
        <w:t>ací</w:t>
      </w:r>
      <w:r w:rsidR="00112CAC">
        <w:t xml:space="preserve"> je naprogramovat videorekordé</w:t>
      </w:r>
      <w:r w:rsidRPr="00E23121">
        <w:t>r. Řekla jsem, ž</w:t>
      </w:r>
      <w:r w:rsidR="00880AE7">
        <w:t>e jí</w:t>
      </w:r>
      <w:r w:rsidRPr="00E23121">
        <w:t xml:space="preserve"> nahraju, cokoli bude </w:t>
      </w:r>
      <w:r w:rsidR="00275A9B">
        <w:t>chtít</w:t>
      </w:r>
      <w:r w:rsidRPr="00E23121">
        <w:t>,</w:t>
      </w:r>
      <w:r w:rsidR="00345E5C" w:rsidRPr="00E23121">
        <w:t xml:space="preserve"> a</w:t>
      </w:r>
      <w:r w:rsidR="00345E5C">
        <w:t> </w:t>
      </w:r>
      <w:r w:rsidRPr="00E23121">
        <w:t>málem jsem dodala, že ve čtvrtek nebudu doma, ale včas jsem se zarazila.</w:t>
      </w:r>
    </w:p>
    <w:p w:rsidR="00D34DB7" w:rsidRPr="00E23121" w:rsidRDefault="00D34DB7" w:rsidP="00E23121">
      <w:pPr>
        <w:pStyle w:val="Text"/>
      </w:pPr>
      <w:r w:rsidRPr="00E23121">
        <w:t>„</w:t>
      </w:r>
      <w:r w:rsidR="000251E4" w:rsidRPr="00E23121">
        <w:t>Slyšelas někdy</w:t>
      </w:r>
      <w:r w:rsidR="00345E5C" w:rsidRPr="00E23121">
        <w:t xml:space="preserve"> o</w:t>
      </w:r>
      <w:r w:rsidR="00345E5C">
        <w:t> </w:t>
      </w:r>
      <w:r w:rsidR="000251E4" w:rsidRPr="00E23121">
        <w:t>někom jménem Gilda Brentová?</w:t>
      </w:r>
      <w:r w:rsidRPr="00E23121">
        <w:t>“</w:t>
      </w:r>
      <w:r w:rsidR="000251E4" w:rsidRPr="00E23121">
        <w:t xml:space="preserve"> zeptala jsem se.</w:t>
      </w:r>
    </w:p>
    <w:p w:rsidR="00D34DB7" w:rsidRPr="00E23121" w:rsidRDefault="000251E4" w:rsidP="00E23121">
      <w:pPr>
        <w:pStyle w:val="Text"/>
      </w:pPr>
      <w:r w:rsidRPr="00E23121">
        <w:t>Philippa po mně koukla, jako bych se zeptala, jestli kdy slyšela</w:t>
      </w:r>
      <w:r w:rsidR="00345E5C" w:rsidRPr="00E23121">
        <w:t xml:space="preserve"> o</w:t>
      </w:r>
      <w:r w:rsidR="00345E5C">
        <w:t> </w:t>
      </w:r>
      <w:r w:rsidRPr="00E23121">
        <w:t>Marylin Monroe.</w:t>
      </w:r>
    </w:p>
    <w:p w:rsidR="00D34DB7" w:rsidRPr="00E23121" w:rsidRDefault="00D34DB7" w:rsidP="00E23121">
      <w:pPr>
        <w:pStyle w:val="Text"/>
      </w:pPr>
      <w:r w:rsidRPr="00E23121">
        <w:t>„</w:t>
      </w:r>
      <w:r w:rsidR="000251E4" w:rsidRPr="00E23121">
        <w:t>Černobílé komedie natáčené</w:t>
      </w:r>
      <w:r w:rsidR="00345E5C" w:rsidRPr="00E23121">
        <w:t xml:space="preserve"> v</w:t>
      </w:r>
      <w:r w:rsidR="00345E5C">
        <w:t> </w:t>
      </w:r>
      <w:r w:rsidR="000251E4" w:rsidRPr="00E23121">
        <w:t>Ealingu,</w:t>
      </w:r>
      <w:r w:rsidRPr="00E23121">
        <w:t>“</w:t>
      </w:r>
      <w:r w:rsidR="000251E4" w:rsidRPr="00E23121">
        <w:t xml:space="preserve"> pokračovala jsem. </w:t>
      </w:r>
      <w:r w:rsidRPr="00E23121">
        <w:t>„</w:t>
      </w:r>
      <w:r w:rsidR="000251E4" w:rsidRPr="00E23121">
        <w:t>Říkám to správně?</w:t>
      </w:r>
      <w:r w:rsidRPr="00E23121">
        <w:t>“</w:t>
      </w:r>
    </w:p>
    <w:p w:rsidR="00D34DB7" w:rsidRPr="00E23121" w:rsidRDefault="00D34DB7" w:rsidP="00E23121">
      <w:pPr>
        <w:pStyle w:val="Text"/>
      </w:pPr>
      <w:r w:rsidRPr="00E23121">
        <w:lastRenderedPageBreak/>
        <w:t>„</w:t>
      </w:r>
      <w:r w:rsidR="000251E4" w:rsidRPr="00E23121">
        <w:t>Jasně že jo. To ví každý. Hrála ale nejen</w:t>
      </w:r>
      <w:r w:rsidR="00345E5C" w:rsidRPr="00E23121">
        <w:t xml:space="preserve"> v</w:t>
      </w:r>
      <w:r w:rsidR="00345E5C">
        <w:t> </w:t>
      </w:r>
      <w:r w:rsidR="000251E4" w:rsidRPr="00E23121">
        <w:t xml:space="preserve">komediích. Taky ve spoustě válečných filmů. Třeba ve </w:t>
      </w:r>
      <w:r w:rsidR="000251E4" w:rsidRPr="00E23121">
        <w:rPr>
          <w:i/>
        </w:rPr>
        <w:t>Válečný hrdina</w:t>
      </w:r>
      <w:r w:rsidR="00345E5C" w:rsidRPr="00E23121">
        <w:rPr>
          <w:i/>
        </w:rPr>
        <w:t xml:space="preserve"> </w:t>
      </w:r>
      <w:r w:rsidR="00345E5C" w:rsidRPr="00E23121">
        <w:t>a</w:t>
      </w:r>
      <w:r w:rsidR="00345E5C">
        <w:rPr>
          <w:i/>
        </w:rPr>
        <w:t> </w:t>
      </w:r>
      <w:r w:rsidR="000251E4" w:rsidRPr="00E23121">
        <w:rPr>
          <w:i/>
        </w:rPr>
        <w:t>Nebe nad námi.</w:t>
      </w:r>
      <w:r w:rsidRPr="00E23121">
        <w:rPr>
          <w:i/>
        </w:rPr>
        <w:t>“</w:t>
      </w:r>
    </w:p>
    <w:p w:rsidR="00D34DB7" w:rsidRPr="00E23121" w:rsidRDefault="00D34DB7" w:rsidP="00E23121">
      <w:pPr>
        <w:pStyle w:val="Text"/>
        <w:jc w:val="left"/>
      </w:pPr>
      <w:r w:rsidRPr="00E23121">
        <w:t>„</w:t>
      </w:r>
      <w:r w:rsidR="000251E4" w:rsidRPr="00E23121">
        <w:t xml:space="preserve">Řekni mi, na který </w:t>
      </w:r>
      <w:r w:rsidR="000E098A">
        <w:t>bych</w:t>
      </w:r>
      <w:r w:rsidR="000251E4" w:rsidRPr="00E23121">
        <w:t xml:space="preserve"> se měla podívat.</w:t>
      </w:r>
      <w:r w:rsidRPr="00E23121">
        <w:t>“</w:t>
      </w:r>
    </w:p>
    <w:p w:rsidR="00D34DB7" w:rsidRPr="00E23121" w:rsidRDefault="00D34DB7" w:rsidP="00E23121">
      <w:pPr>
        <w:pStyle w:val="Text"/>
      </w:pPr>
      <w:r w:rsidRPr="00E23121">
        <w:t>„</w:t>
      </w:r>
      <w:r w:rsidR="000251E4" w:rsidRPr="00E23121">
        <w:t>Já jsem úplně pryč</w:t>
      </w:r>
      <w:r w:rsidR="00345E5C" w:rsidRPr="00E23121">
        <w:t xml:space="preserve"> z</w:t>
      </w:r>
      <w:r w:rsidR="00345E5C">
        <w:t> </w:t>
      </w:r>
      <w:r w:rsidR="000251E4" w:rsidRPr="00E23121">
        <w:t>filmů, kte</w:t>
      </w:r>
      <w:r w:rsidR="00CC5AD8" w:rsidRPr="00E23121">
        <w:t>ré</w:t>
      </w:r>
      <w:r w:rsidR="000251E4" w:rsidRPr="00E23121">
        <w:t xml:space="preserve"> ty jsi ještě neviděla, Jenny. Tak počkejme. </w:t>
      </w:r>
      <w:r w:rsidR="00FC3F22">
        <w:rPr>
          <w:i/>
        </w:rPr>
        <w:t>Pří</w:t>
      </w:r>
      <w:r w:rsidR="000251E4" w:rsidRPr="00E23121">
        <w:rPr>
          <w:i/>
        </w:rPr>
        <w:t>běh manželky?</w:t>
      </w:r>
      <w:r w:rsidRPr="00E23121">
        <w:rPr>
          <w:i/>
        </w:rPr>
        <w:t>“</w:t>
      </w:r>
    </w:p>
    <w:p w:rsidR="00D34DB7" w:rsidRPr="00E23121" w:rsidRDefault="00345E5C" w:rsidP="00E23121">
      <w:pPr>
        <w:pStyle w:val="Text"/>
        <w:jc w:val="left"/>
      </w:pPr>
      <w:r w:rsidRPr="00E23121">
        <w:t>„O</w:t>
      </w:r>
      <w:r>
        <w:t> </w:t>
      </w:r>
      <w:r w:rsidR="000251E4" w:rsidRPr="00E23121">
        <w:t>tom jsem slyšela.</w:t>
      </w:r>
      <w:r w:rsidR="00D34DB7" w:rsidRPr="00E23121">
        <w:t>“</w:t>
      </w:r>
    </w:p>
    <w:p w:rsidR="00D34DB7" w:rsidRPr="00E23121" w:rsidRDefault="00D34DB7" w:rsidP="00E23121">
      <w:pPr>
        <w:pStyle w:val="Text"/>
        <w:jc w:val="left"/>
      </w:pPr>
      <w:r w:rsidRPr="00E23121">
        <w:t>„</w:t>
      </w:r>
      <w:r w:rsidR="00FC3F22">
        <w:t>Příští</w:t>
      </w:r>
      <w:r w:rsidR="000251E4" w:rsidRPr="00E23121">
        <w:t xml:space="preserve"> týden ho dávají</w:t>
      </w:r>
      <w:r w:rsidR="00345E5C" w:rsidRPr="00E23121">
        <w:t xml:space="preserve"> v</w:t>
      </w:r>
      <w:r w:rsidR="00345E5C">
        <w:t> </w:t>
      </w:r>
      <w:r w:rsidR="000251E4" w:rsidRPr="00E23121">
        <w:t>televizi, takže ti ho natočím. Bude to změna natáčet něco, co opravdu chceš vidět.</w:t>
      </w:r>
      <w:r w:rsidRPr="00E23121">
        <w:t>“</w:t>
      </w:r>
    </w:p>
    <w:p w:rsidR="00D34DB7" w:rsidRPr="00E23121" w:rsidRDefault="00D34DB7" w:rsidP="00E23121">
      <w:pPr>
        <w:pStyle w:val="Text"/>
        <w:jc w:val="left"/>
      </w:pPr>
      <w:r w:rsidRPr="00E23121">
        <w:t>„</w:t>
      </w:r>
      <w:r w:rsidR="000251E4" w:rsidRPr="00E23121">
        <w:t>Jak vypadala?</w:t>
      </w:r>
      <w:r w:rsidRPr="00E23121">
        <w:t>“</w:t>
      </w:r>
      <w:r w:rsidR="000251E4" w:rsidRPr="00E23121">
        <w:t xml:space="preserve"> zeptala jsem se.</w:t>
      </w:r>
    </w:p>
    <w:p w:rsidR="00D34DB7" w:rsidRPr="00E23121" w:rsidRDefault="00D34DB7" w:rsidP="00E23121">
      <w:pPr>
        <w:pStyle w:val="Text"/>
      </w:pPr>
      <w:r w:rsidRPr="00E23121">
        <w:t>„</w:t>
      </w:r>
      <w:r w:rsidR="000251E4" w:rsidRPr="00E23121">
        <w:t>Blondýna, obličej trochu jako Joan Crawfordová. Ohromné n</w:t>
      </w:r>
      <w:r w:rsidR="00FC3F22">
        <w:t>ohy</w:t>
      </w:r>
      <w:r w:rsidR="000251E4" w:rsidRPr="00E23121">
        <w:t>. Proč to chceš vědět?</w:t>
      </w:r>
      <w:r w:rsidRPr="00E23121">
        <w:t>“</w:t>
      </w:r>
    </w:p>
    <w:p w:rsidR="00D34DB7" w:rsidRPr="00E23121" w:rsidRDefault="000251E4" w:rsidP="00E23121">
      <w:pPr>
        <w:pStyle w:val="Text"/>
      </w:pPr>
      <w:r w:rsidRPr="00E23121">
        <w:t>Proč vlastně? Stella se mě jenom zeptala, jestli jsem</w:t>
      </w:r>
      <w:r w:rsidR="00345E5C" w:rsidRPr="00E23121">
        <w:t xml:space="preserve"> o</w:t>
      </w:r>
      <w:r w:rsidR="00345E5C">
        <w:t> </w:t>
      </w:r>
      <w:r w:rsidRPr="00E23121">
        <w:t>ní někdy slyšela. Asi jsem si myslela, že jestli něco zjistím, Stella mi řekne víc</w:t>
      </w:r>
      <w:r w:rsidR="00345E5C" w:rsidRPr="00E23121">
        <w:t xml:space="preserve"> a</w:t>
      </w:r>
      <w:r w:rsidR="00345E5C">
        <w:t> </w:t>
      </w:r>
      <w:r w:rsidRPr="00E23121">
        <w:t>nějak to</w:t>
      </w:r>
      <w:r w:rsidR="00345E5C" w:rsidRPr="00E23121">
        <w:t xml:space="preserve"> s</w:t>
      </w:r>
      <w:r w:rsidR="00345E5C">
        <w:t> </w:t>
      </w:r>
      <w:r w:rsidR="005F5CAC">
        <w:t>ní</w:t>
      </w:r>
      <w:r w:rsidRPr="00E23121">
        <w:t xml:space="preserve"> bude souviset.</w:t>
      </w:r>
    </w:p>
    <w:p w:rsidR="00D34DB7" w:rsidRPr="00E23121" w:rsidRDefault="00345E5C" w:rsidP="00E23121">
      <w:pPr>
        <w:pStyle w:val="Text"/>
        <w:jc w:val="left"/>
      </w:pPr>
      <w:r w:rsidRPr="00E23121">
        <w:t>„V</w:t>
      </w:r>
      <w:r>
        <w:t> </w:t>
      </w:r>
      <w:r w:rsidR="000251E4" w:rsidRPr="00E23121">
        <w:t>domově je jedna žena, která ji znala.</w:t>
      </w:r>
      <w:r w:rsidR="00D34DB7" w:rsidRPr="00E23121">
        <w:t>“</w:t>
      </w:r>
    </w:p>
    <w:p w:rsidR="00D34DB7" w:rsidRPr="00E23121" w:rsidRDefault="000251E4" w:rsidP="00E23121">
      <w:pPr>
        <w:pStyle w:val="Text"/>
      </w:pPr>
      <w:r w:rsidRPr="00E23121">
        <w:t xml:space="preserve">Opravdu? </w:t>
      </w:r>
      <w:r w:rsidR="00D34DB7" w:rsidRPr="00E23121">
        <w:t>„</w:t>
      </w:r>
      <w:r w:rsidRPr="00E23121">
        <w:t>Opravdu?</w:t>
      </w:r>
      <w:r w:rsidR="00D34DB7" w:rsidRPr="00E23121">
        <w:t>“</w:t>
      </w:r>
      <w:r w:rsidRPr="00E23121">
        <w:t xml:space="preserve"> řekla Philippa</w:t>
      </w:r>
      <w:r w:rsidR="00345E5C" w:rsidRPr="00E23121">
        <w:t xml:space="preserve"> a</w:t>
      </w:r>
      <w:r w:rsidR="00345E5C">
        <w:t> </w:t>
      </w:r>
      <w:r w:rsidRPr="00E23121">
        <w:t>celý obličej se jí rozzářil. Sní</w:t>
      </w:r>
      <w:r w:rsidR="00345E5C" w:rsidRPr="00E23121">
        <w:t xml:space="preserve"> o</w:t>
      </w:r>
      <w:r w:rsidR="00345E5C">
        <w:t> </w:t>
      </w:r>
      <w:r w:rsidRPr="00E23121">
        <w:t>tom, že se seznámí se skutečným hercem nebo herečkou,</w:t>
      </w:r>
      <w:r w:rsidR="00345E5C" w:rsidRPr="00E23121">
        <w:t xml:space="preserve"> a</w:t>
      </w:r>
      <w:r w:rsidR="00345E5C">
        <w:t> </w:t>
      </w:r>
      <w:r w:rsidRPr="00E23121">
        <w:t>kdyby věděla, jak dobře se znám</w:t>
      </w:r>
      <w:r w:rsidR="00345E5C" w:rsidRPr="00E23121">
        <w:t xml:space="preserve"> s</w:t>
      </w:r>
      <w:r w:rsidR="00345E5C">
        <w:t> </w:t>
      </w:r>
      <w:r w:rsidRPr="00E23121">
        <w:t>Nedem, chtěla by, abych ho poprosil</w:t>
      </w:r>
      <w:r w:rsidR="00091051">
        <w:t>a, aby jí</w:t>
      </w:r>
      <w:r w:rsidRPr="00E23121">
        <w:t xml:space="preserve"> některého představil. Ale neví to,</w:t>
      </w:r>
      <w:r w:rsidR="00345E5C" w:rsidRPr="00E23121">
        <w:t xml:space="preserve"> a</w:t>
      </w:r>
      <w:r w:rsidR="00345E5C">
        <w:t> </w:t>
      </w:r>
      <w:r w:rsidRPr="00E23121">
        <w:t xml:space="preserve">tak to po mně nebude </w:t>
      </w:r>
      <w:r w:rsidR="00275A9B">
        <w:t>chtít</w:t>
      </w:r>
      <w:r w:rsidRPr="00E23121">
        <w:t>.</w:t>
      </w:r>
    </w:p>
    <w:p w:rsidR="00D34DB7" w:rsidRPr="00E23121" w:rsidRDefault="00D34DB7" w:rsidP="00E23121">
      <w:pPr>
        <w:pStyle w:val="Text"/>
        <w:jc w:val="left"/>
      </w:pPr>
      <w:r w:rsidRPr="00E23121">
        <w:t>„</w:t>
      </w:r>
      <w:r w:rsidR="000251E4" w:rsidRPr="00E23121">
        <w:t>Znala ji dobře?</w:t>
      </w:r>
      <w:r w:rsidRPr="00E23121">
        <w:t>“</w:t>
      </w:r>
    </w:p>
    <w:p w:rsidR="00D34DB7" w:rsidRPr="00E23121" w:rsidRDefault="00D34DB7" w:rsidP="00E23121">
      <w:pPr>
        <w:pStyle w:val="Text"/>
        <w:jc w:val="left"/>
      </w:pPr>
      <w:r w:rsidRPr="00E23121">
        <w:t>„</w:t>
      </w:r>
      <w:r w:rsidR="00091051">
        <w:t>Nemám tušení</w:t>
      </w:r>
      <w:r w:rsidR="000251E4" w:rsidRPr="00E23121">
        <w:t>,</w:t>
      </w:r>
      <w:r w:rsidRPr="00E23121">
        <w:t>“</w:t>
      </w:r>
      <w:r w:rsidR="000251E4" w:rsidRPr="00E23121">
        <w:t xml:space="preserve"> řekla jsem. </w:t>
      </w:r>
      <w:r w:rsidR="00CE5BE1">
        <w:t>„</w:t>
      </w:r>
      <w:r w:rsidR="000251E4" w:rsidRPr="00E23121">
        <w:t>Až to zjistím, řeknu ti.</w:t>
      </w:r>
      <w:r w:rsidRPr="00E23121">
        <w:t>“</w:t>
      </w:r>
    </w:p>
    <w:p w:rsidR="00D34DB7" w:rsidRPr="00E23121" w:rsidRDefault="00D34DB7" w:rsidP="00E23121">
      <w:pPr>
        <w:pStyle w:val="Text"/>
      </w:pPr>
      <w:r w:rsidRPr="00E23121">
        <w:t>„</w:t>
      </w:r>
      <w:r w:rsidR="000251E4" w:rsidRPr="00E23121">
        <w:t>Právě jsem si na něco vzpomněla,</w:t>
      </w:r>
      <w:r w:rsidRPr="00E23121">
        <w:t>“</w:t>
      </w:r>
      <w:r w:rsidR="000251E4" w:rsidRPr="00E23121">
        <w:t xml:space="preserve"> řekla. </w:t>
      </w:r>
      <w:r w:rsidRPr="00E23121">
        <w:t>„</w:t>
      </w:r>
      <w:r w:rsidR="000251E4" w:rsidRPr="00E23121">
        <w:t>Počkej tady,</w:t>
      </w:r>
      <w:r w:rsidRPr="00E23121">
        <w:t>“</w:t>
      </w:r>
      <w:r w:rsidR="000251E4" w:rsidRPr="00E23121">
        <w:t xml:space="preserve"> jako bych se chystala vyskočit</w:t>
      </w:r>
      <w:r w:rsidR="00345E5C" w:rsidRPr="00E23121">
        <w:t xml:space="preserve"> a</w:t>
      </w:r>
      <w:r w:rsidR="00345E5C">
        <w:t> </w:t>
      </w:r>
      <w:r w:rsidR="000251E4" w:rsidRPr="00E23121">
        <w:t>utéct.</w:t>
      </w:r>
    </w:p>
    <w:p w:rsidR="00D34DB7" w:rsidRPr="00E23121" w:rsidRDefault="000251E4" w:rsidP="00E23121">
      <w:pPr>
        <w:pStyle w:val="Text"/>
      </w:pPr>
      <w:r w:rsidRPr="00E23121">
        <w:t>Vrátila se</w:t>
      </w:r>
      <w:r w:rsidR="00345E5C" w:rsidRPr="00E23121">
        <w:t xml:space="preserve"> s</w:t>
      </w:r>
      <w:r w:rsidR="00345E5C">
        <w:t> </w:t>
      </w:r>
      <w:r w:rsidRPr="00E23121">
        <w:t>malou knížečkou. Ve skutečnosti to bylo album na cigaretové pohlednice. Nevím, jestli jste někdy něco podobného viděli</w:t>
      </w:r>
      <w:r w:rsidR="00345E5C">
        <w:t> </w:t>
      </w:r>
      <w:r w:rsidR="00345E5C" w:rsidRPr="00E23121">
        <w:t>–</w:t>
      </w:r>
      <w:r w:rsidR="00345E5C">
        <w:t> </w:t>
      </w:r>
      <w:r w:rsidRPr="00E23121">
        <w:t>možná jste</w:t>
      </w:r>
      <w:r w:rsidR="00345E5C" w:rsidRPr="00E23121">
        <w:t xml:space="preserve"> o</w:t>
      </w:r>
      <w:r w:rsidR="00345E5C">
        <w:t> </w:t>
      </w:r>
      <w:r w:rsidRPr="00E23121">
        <w:t>cigareto</w:t>
      </w:r>
      <w:r w:rsidR="00554992" w:rsidRPr="00E23121">
        <w:t>vých pohlednicích</w:t>
      </w:r>
      <w:r w:rsidR="00345E5C" w:rsidRPr="00E23121">
        <w:t xml:space="preserve"> v</w:t>
      </w:r>
      <w:r w:rsidR="00345E5C">
        <w:t> </w:t>
      </w:r>
      <w:r w:rsidR="00554992" w:rsidRPr="00E23121">
        <w:t>životě nesly</w:t>
      </w:r>
      <w:r w:rsidRPr="00E23121">
        <w:t>šeli.</w:t>
      </w:r>
      <w:r w:rsidR="00345E5C" w:rsidRPr="00E23121">
        <w:t xml:space="preserve"> V</w:t>
      </w:r>
      <w:r w:rsidR="00345E5C">
        <w:t> </w:t>
      </w:r>
      <w:r w:rsidRPr="00E23121">
        <w:t>každém balíčku cigaret bývala jedna</w:t>
      </w:r>
      <w:r w:rsidR="00345E5C" w:rsidRPr="00E23121">
        <w:t xml:space="preserve"> a</w:t>
      </w:r>
      <w:r w:rsidR="00345E5C">
        <w:t> </w:t>
      </w:r>
      <w:r w:rsidR="0041594E" w:rsidRPr="00E23121">
        <w:t xml:space="preserve">byl </w:t>
      </w:r>
      <w:r w:rsidRPr="00E23121">
        <w:t>to snímek fotbalisty nebo ptáka nebo květiny, všeho, na co si je</w:t>
      </w:r>
      <w:r w:rsidR="00D34DB7" w:rsidRPr="00E23121">
        <w:t>n v</w:t>
      </w:r>
      <w:r w:rsidRPr="00E23121">
        <w:t>zpomenete. Nasbírali jste celou sadu, řekněme šestatřicet,</w:t>
      </w:r>
      <w:r w:rsidR="00345E5C" w:rsidRPr="00E23121">
        <w:t xml:space="preserve"> a</w:t>
      </w:r>
      <w:r w:rsidR="00345E5C">
        <w:t> </w:t>
      </w:r>
      <w:r w:rsidRPr="00E23121">
        <w:t>nastrkali je do alba. Už jsem taková viděla, protože babička jich má spoustu, těch, která n</w:t>
      </w:r>
      <w:r w:rsidR="00554992" w:rsidRPr="00E23121">
        <w:t>asbíral můj zemřelý děda. V tom,</w:t>
      </w:r>
      <w:r w:rsidRPr="00E23121">
        <w:t xml:space="preserve"> kte</w:t>
      </w:r>
      <w:r w:rsidR="00CC5AD8" w:rsidRPr="00E23121">
        <w:t>ré</w:t>
      </w:r>
      <w:r w:rsidR="00554992" w:rsidRPr="00E23121">
        <w:t xml:space="preserve"> mi Philippa ukázala, byly f</w:t>
      </w:r>
      <w:r w:rsidR="00091051">
        <w:t>ilmové</w:t>
      </w:r>
      <w:r w:rsidR="00554992" w:rsidRPr="00E23121">
        <w:t xml:space="preserve"> hvězdy</w:t>
      </w:r>
      <w:r w:rsidR="00E0789A">
        <w:t>. Bylo téměř plné</w:t>
      </w:r>
      <w:r w:rsidRPr="00E23121">
        <w:t>, chyběla je</w:t>
      </w:r>
      <w:r w:rsidR="00554992" w:rsidRPr="00E23121">
        <w:t>n jedna pohlednice, zbylo tam mí</w:t>
      </w:r>
      <w:r w:rsidRPr="00E23121">
        <w:t>sto pro někoho,</w:t>
      </w:r>
      <w:r w:rsidR="00345E5C" w:rsidRPr="00E23121">
        <w:t xml:space="preserve"> o</w:t>
      </w:r>
      <w:r w:rsidR="00345E5C">
        <w:t> </w:t>
      </w:r>
      <w:r w:rsidRPr="00E23121">
        <w:t>kom jsem jaktěživa neslyšela, pro ženu jménem Corinne Luchaire.</w:t>
      </w:r>
    </w:p>
    <w:p w:rsidR="00D34DB7" w:rsidRPr="00E23121" w:rsidRDefault="000251E4" w:rsidP="00E23121">
      <w:pPr>
        <w:pStyle w:val="Text"/>
      </w:pPr>
      <w:r w:rsidRPr="00E23121">
        <w:lastRenderedPageBreak/>
        <w:t>Nevypadaly tak docela jako fotografie, spíš jako kolorované kresby. Na té</w:t>
      </w:r>
      <w:r w:rsidR="00345E5C" w:rsidRPr="00E23121">
        <w:t xml:space="preserve"> s</w:t>
      </w:r>
      <w:r w:rsidR="00345E5C">
        <w:t> </w:t>
      </w:r>
      <w:r w:rsidRPr="00E23121">
        <w:t>Gildou Brentovou byla</w:t>
      </w:r>
      <w:r w:rsidR="007C3F24">
        <w:t xml:space="preserve"> dívka</w:t>
      </w:r>
      <w:r w:rsidRPr="00E23121">
        <w:t>, která se hodně podob</w:t>
      </w:r>
      <w:r w:rsidR="00E0789A">
        <w:t>ala Joan Crawfordové</w:t>
      </w:r>
      <w:r w:rsidR="00112CAC">
        <w:t>, jak předtí</w:t>
      </w:r>
      <w:r w:rsidRPr="00E23121">
        <w:t>m Philippa říkala, ale nebyla, teď nevím, jak to vyjádřit, vyhraněná, možná tak plná života. Vpředu měla vlasy vyčesané</w:t>
      </w:r>
      <w:r w:rsidR="00345E5C" w:rsidRPr="00E23121">
        <w:t xml:space="preserve"> a</w:t>
      </w:r>
      <w:r w:rsidR="00345E5C">
        <w:t> </w:t>
      </w:r>
      <w:r w:rsidR="005F5CAC">
        <w:t>stočené</w:t>
      </w:r>
      <w:r w:rsidR="00345E5C" w:rsidRPr="00E23121">
        <w:t xml:space="preserve"> a</w:t>
      </w:r>
      <w:r w:rsidR="00345E5C">
        <w:t> </w:t>
      </w:r>
      <w:r w:rsidR="00345E5C" w:rsidRPr="00E23121">
        <w:t>v</w:t>
      </w:r>
      <w:r w:rsidR="00345E5C">
        <w:t> </w:t>
      </w:r>
      <w:r w:rsidRPr="00E23121">
        <w:t>týle volně spuště</w:t>
      </w:r>
      <w:r w:rsidR="008940B5">
        <w:t>né. Rty měla krvavě rudé</w:t>
      </w:r>
      <w:r w:rsidR="00345E5C">
        <w:t xml:space="preserve"> a </w:t>
      </w:r>
      <w:r w:rsidR="00112CAC">
        <w:t>obočí</w:t>
      </w:r>
      <w:r w:rsidRPr="00E23121">
        <w:t xml:space="preserve"> vytrhaná do tenoučkých čárek. Dole, tam kde se pohlednice zastrkovala do alba, stálo: </w:t>
      </w:r>
      <w:r w:rsidR="00D34DB7" w:rsidRPr="00E23121">
        <w:t>„</w:t>
      </w:r>
      <w:r w:rsidRPr="00E23121">
        <w:t>Gilda Brentová, narozená</w:t>
      </w:r>
      <w:r w:rsidR="00345E5C" w:rsidRPr="00E23121">
        <w:t xml:space="preserve"> v</w:t>
      </w:r>
      <w:r w:rsidR="00345E5C">
        <w:t> </w:t>
      </w:r>
      <w:r w:rsidRPr="00E23121">
        <w:t>Londýně roku 1920. Pravým jménem Gwendoline Mirand</w:t>
      </w:r>
      <w:r w:rsidR="00CE5BE1">
        <w:t>a Brantová. Světlé vlasy, zelené</w:t>
      </w:r>
      <w:r w:rsidRPr="00E23121">
        <w:t xml:space="preserve"> oči. Filmy: </w:t>
      </w:r>
      <w:r w:rsidRPr="008940B5">
        <w:rPr>
          <w:i/>
        </w:rPr>
        <w:t>Válečný</w:t>
      </w:r>
      <w:r w:rsidRPr="00E23121">
        <w:t xml:space="preserve"> </w:t>
      </w:r>
      <w:r w:rsidRPr="00E23121">
        <w:rPr>
          <w:i/>
        </w:rPr>
        <w:t>hrdina. Nebe nad námi. Snoubenka, Dáma</w:t>
      </w:r>
      <w:r w:rsidR="00345E5C" w:rsidRPr="00E23121">
        <w:rPr>
          <w:i/>
        </w:rPr>
        <w:t xml:space="preserve"> v</w:t>
      </w:r>
      <w:r w:rsidR="00345E5C">
        <w:rPr>
          <w:i/>
        </w:rPr>
        <w:t> </w:t>
      </w:r>
      <w:r w:rsidRPr="00E23121">
        <w:rPr>
          <w:i/>
        </w:rPr>
        <w:t>krajko</w:t>
      </w:r>
      <w:r w:rsidR="00CE5BE1">
        <w:rPr>
          <w:i/>
        </w:rPr>
        <w:t>vých šatech Příběh manželky, Taj</w:t>
      </w:r>
      <w:r w:rsidRPr="00E23121">
        <w:rPr>
          <w:i/>
        </w:rPr>
        <w:t>emstvi sedmi, Lora Cartwrightová.</w:t>
      </w:r>
      <w:r w:rsidR="00CE5BE1">
        <w:rPr>
          <w:i/>
        </w:rPr>
        <w:t>“</w:t>
      </w:r>
    </w:p>
    <w:p w:rsidR="00345E5C" w:rsidRPr="00E23121" w:rsidRDefault="00D34DB7" w:rsidP="00E23121">
      <w:pPr>
        <w:pStyle w:val="Text"/>
      </w:pPr>
      <w:r w:rsidRPr="00E23121">
        <w:t>„</w:t>
      </w:r>
      <w:r w:rsidR="000251E4" w:rsidRPr="00E23121">
        <w:t>Dostávala nejrůznější vedlejší role,</w:t>
      </w:r>
      <w:r w:rsidRPr="00E23121">
        <w:t>“</w:t>
      </w:r>
      <w:r w:rsidR="000251E4" w:rsidRPr="00E23121">
        <w:t xml:space="preserve"> řekla Philippa. </w:t>
      </w:r>
      <w:r w:rsidRPr="00E23121">
        <w:t>„</w:t>
      </w:r>
      <w:r w:rsidR="000251E4" w:rsidRPr="00E23121">
        <w:t xml:space="preserve">Nikdy nebyla hvězda. Ne, kecám, byla hvězda filmu </w:t>
      </w:r>
      <w:r w:rsidR="000251E4" w:rsidRPr="00E23121">
        <w:rPr>
          <w:i/>
        </w:rPr>
        <w:t xml:space="preserve">Příběh manželky, ale </w:t>
      </w:r>
      <w:r w:rsidR="00112CAC">
        <w:t>počí</w:t>
      </w:r>
      <w:r w:rsidR="000251E4" w:rsidRPr="00E23121">
        <w:t>tám, že to byl jenom kasovní úspěch. Od poloviny padesátých let už nenatočila žádn</w:t>
      </w:r>
      <w:r w:rsidR="00112CAC">
        <w:t>ý film. Možná měla odejít do Holly</w:t>
      </w:r>
      <w:r w:rsidRPr="00E23121">
        <w:t>w</w:t>
      </w:r>
      <w:r w:rsidR="00112CAC">
        <w:t>oodu, ale počí</w:t>
      </w:r>
      <w:r w:rsidR="000251E4" w:rsidRPr="00E23121">
        <w:t>tám, že ji</w:t>
      </w:r>
      <w:r w:rsidR="00345E5C" w:rsidRPr="00E23121">
        <w:t xml:space="preserve"> k</w:t>
      </w:r>
      <w:r w:rsidR="00345E5C">
        <w:t> </w:t>
      </w:r>
      <w:r w:rsidR="000251E4" w:rsidRPr="00E23121">
        <w:t>tomu nikdo nevyzval.</w:t>
      </w:r>
      <w:r w:rsidRPr="00E23121">
        <w:t>“</w:t>
      </w:r>
    </w:p>
    <w:p w:rsidR="00D34DB7" w:rsidRPr="00E23121" w:rsidRDefault="00345E5C" w:rsidP="00E23121">
      <w:pPr>
        <w:pStyle w:val="Text"/>
      </w:pPr>
      <w:r w:rsidRPr="00E23121">
        <w:t>A</w:t>
      </w:r>
      <w:r>
        <w:t> </w:t>
      </w:r>
      <w:r w:rsidR="000251E4" w:rsidRPr="00E23121">
        <w:t>tehdy mě napadlo, že Gilda Brentová by mohla být Stella. Věk ale neodpovídal, Stella se narodila až</w:t>
      </w:r>
      <w:r w:rsidRPr="00E23121">
        <w:t xml:space="preserve"> v</w:t>
      </w:r>
      <w:r>
        <w:t> </w:t>
      </w:r>
      <w:r w:rsidR="000251E4" w:rsidRPr="00E23121">
        <w:t>roce 1923, a</w:t>
      </w:r>
      <w:r w:rsidR="005F5CAC">
        <w:t>le mohla lhát, kolik jí</w:t>
      </w:r>
      <w:r w:rsidR="00112CAC">
        <w:t xml:space="preserve"> je. Její</w:t>
      </w:r>
      <w:r w:rsidR="000251E4" w:rsidRPr="00E23121">
        <w:t xml:space="preserve"> rodný list jsem neviděla</w:t>
      </w:r>
      <w:r w:rsidRPr="00E23121">
        <w:t xml:space="preserve"> a</w:t>
      </w:r>
      <w:r>
        <w:t> </w:t>
      </w:r>
      <w:r w:rsidR="000251E4" w:rsidRPr="00E23121">
        <w:t>neřekla bych, že Lena ano. Dívčím jménem mohla být Brantová,</w:t>
      </w:r>
      <w:r w:rsidRPr="00E23121">
        <w:t xml:space="preserve"> a</w:t>
      </w:r>
      <w:r>
        <w:t> </w:t>
      </w:r>
      <w:r w:rsidR="000251E4" w:rsidRPr="00E23121">
        <w:t>pokud jde</w:t>
      </w:r>
      <w:r w:rsidRPr="00E23121">
        <w:t xml:space="preserve"> o</w:t>
      </w:r>
      <w:r>
        <w:t> </w:t>
      </w:r>
      <w:r w:rsidR="000251E4" w:rsidRPr="00E23121">
        <w:t>Stellu, každý si může říkat, jakým jménem se mu zlíbí, nedivila bych se nikomu, že se mu nelíbí Gilda. Máti se vlastně jmenuje Doris</w:t>
      </w:r>
      <w:r w:rsidR="00112CAC">
        <w:t>, ale nesnáší to</w:t>
      </w:r>
      <w:r>
        <w:t xml:space="preserve"> a </w:t>
      </w:r>
      <w:r w:rsidR="003D10F5">
        <w:t>každý jí</w:t>
      </w:r>
      <w:r w:rsidR="00112CAC">
        <w:t xml:space="preserve"> vždycky</w:t>
      </w:r>
      <w:r w:rsidR="000251E4" w:rsidRPr="00E23121">
        <w:t xml:space="preserve"> </w:t>
      </w:r>
      <w:r w:rsidR="00895A00">
        <w:t>říka</w:t>
      </w:r>
      <w:r w:rsidR="000251E4" w:rsidRPr="00E23121">
        <w:t>l Diana. Stellina dcer</w:t>
      </w:r>
      <w:r w:rsidR="00112CAC">
        <w:t>a Marianne je herečka,</w:t>
      </w:r>
      <w:r>
        <w:t xml:space="preserve"> a </w:t>
      </w:r>
      <w:r w:rsidR="00112CAC">
        <w:t>herečky často mají</w:t>
      </w:r>
      <w:r w:rsidR="000251E4" w:rsidRPr="00E23121">
        <w:t xml:space="preserve"> děti,</w:t>
      </w:r>
      <w:r w:rsidRPr="00E23121">
        <w:t xml:space="preserve"> z</w:t>
      </w:r>
      <w:r>
        <w:t> </w:t>
      </w:r>
      <w:r w:rsidR="000251E4" w:rsidRPr="00E23121">
        <w:t>kterých se ta</w:t>
      </w:r>
      <w:r w:rsidR="00CC5AD8" w:rsidRPr="00E23121">
        <w:t>ké</w:t>
      </w:r>
      <w:r w:rsidR="000251E4" w:rsidRPr="00E23121">
        <w:t xml:space="preserve"> stanou herci. Myslela jsem na Judy Garland</w:t>
      </w:r>
      <w:r w:rsidR="00D34DB7" w:rsidRPr="00E23121">
        <w:t>ov</w:t>
      </w:r>
      <w:r w:rsidR="000251E4" w:rsidRPr="00E23121">
        <w:t>ou</w:t>
      </w:r>
      <w:r w:rsidRPr="00E23121">
        <w:t xml:space="preserve"> a</w:t>
      </w:r>
      <w:r>
        <w:t> </w:t>
      </w:r>
      <w:r w:rsidR="008940B5">
        <w:t>Lizu Minnelliovou, na Maureen O</w:t>
      </w:r>
      <w:r w:rsidR="00D34DB7" w:rsidRPr="00E23121">
        <w:t>’</w:t>
      </w:r>
      <w:r w:rsidR="000251E4" w:rsidRPr="00E23121">
        <w:t>Sullivanovou</w:t>
      </w:r>
      <w:r w:rsidRPr="00E23121">
        <w:t xml:space="preserve"> a</w:t>
      </w:r>
      <w:r>
        <w:t> </w:t>
      </w:r>
      <w:r w:rsidR="000251E4" w:rsidRPr="00E23121">
        <w:t>Min Farrowovou.</w:t>
      </w:r>
    </w:p>
    <w:p w:rsidR="00D34DB7" w:rsidRPr="00E23121" w:rsidRDefault="00D34DB7" w:rsidP="00E23121">
      <w:pPr>
        <w:pStyle w:val="Text"/>
        <w:jc w:val="left"/>
      </w:pPr>
      <w:r w:rsidRPr="00E23121">
        <w:t>„</w:t>
      </w:r>
      <w:r w:rsidR="000251E4" w:rsidRPr="00E23121">
        <w:t>Co se</w:t>
      </w:r>
      <w:r w:rsidR="00345E5C" w:rsidRPr="00E23121">
        <w:t xml:space="preserve"> s</w:t>
      </w:r>
      <w:r w:rsidR="00345E5C">
        <w:t> </w:t>
      </w:r>
      <w:r w:rsidR="005F5CAC">
        <w:t>ní</w:t>
      </w:r>
      <w:r w:rsidR="000251E4" w:rsidRPr="00E23121">
        <w:t xml:space="preserve"> stalo?</w:t>
      </w:r>
      <w:r w:rsidRPr="00E23121">
        <w:t>“</w:t>
      </w:r>
    </w:p>
    <w:p w:rsidR="00D34DB7" w:rsidRPr="00E23121" w:rsidRDefault="00D34DB7" w:rsidP="00E23121">
      <w:pPr>
        <w:pStyle w:val="Text"/>
      </w:pPr>
      <w:r w:rsidRPr="00E23121">
        <w:t>„</w:t>
      </w:r>
      <w:r w:rsidR="005C27A9">
        <w:t>Neví</w:t>
      </w:r>
      <w:r w:rsidR="000251E4" w:rsidRPr="00E23121">
        <w:t>m. Pro</w:t>
      </w:r>
      <w:r w:rsidR="005C27A9">
        <w:t>stě zmizela</w:t>
      </w:r>
      <w:r w:rsidR="008940B5">
        <w:t>. Zlaté</w:t>
      </w:r>
      <w:r w:rsidR="005C27A9">
        <w:t xml:space="preserve"> časy britský</w:t>
      </w:r>
      <w:r w:rsidR="000251E4" w:rsidRPr="00E23121">
        <w:t>ch filmů skončily. Počítám, že už pro ni nebyla práce. Možná se vdala za nějakého pracháče.</w:t>
      </w:r>
      <w:r w:rsidRPr="00E23121">
        <w:t>“</w:t>
      </w:r>
    </w:p>
    <w:p w:rsidR="00D34DB7" w:rsidRPr="00E23121" w:rsidRDefault="000251E4" w:rsidP="00E23121">
      <w:pPr>
        <w:pStyle w:val="Text"/>
      </w:pPr>
      <w:r w:rsidRPr="00E23121">
        <w:t>Poprvé od našeho prvního setkání jsme se</w:t>
      </w:r>
      <w:r w:rsidR="00345E5C" w:rsidRPr="00E23121">
        <w:t xml:space="preserve"> v</w:t>
      </w:r>
      <w:r w:rsidR="00345E5C">
        <w:t> </w:t>
      </w:r>
      <w:r w:rsidRPr="00E23121">
        <w:t>ten čtvrtek nemilovali. Nejenom že byla zima, lilo jako</w:t>
      </w:r>
      <w:r w:rsidR="00345E5C" w:rsidRPr="00E23121">
        <w:t xml:space="preserve"> z</w:t>
      </w:r>
      <w:r w:rsidR="00345E5C">
        <w:t> </w:t>
      </w:r>
      <w:r w:rsidRPr="00E23121">
        <w:t>konve. Čekala jsem na něho na Thelmarsh Cross</w:t>
      </w:r>
      <w:r w:rsidR="00345E5C" w:rsidRPr="00E23121">
        <w:t xml:space="preserve"> a</w:t>
      </w:r>
      <w:r w:rsidR="00345E5C">
        <w:t> </w:t>
      </w:r>
      <w:r w:rsidRPr="00E23121">
        <w:t>bylo mi bídně,</w:t>
      </w:r>
      <w:r w:rsidR="00345E5C" w:rsidRPr="00E23121">
        <w:t xml:space="preserve"> a</w:t>
      </w:r>
      <w:r w:rsidR="00345E5C">
        <w:t> </w:t>
      </w:r>
      <w:r w:rsidRPr="00E23121">
        <w:t xml:space="preserve">co hůř, cítila jsem se </w:t>
      </w:r>
      <w:r w:rsidRPr="00E23121">
        <w:rPr>
          <w:i/>
        </w:rPr>
        <w:t xml:space="preserve">provinile, že </w:t>
      </w:r>
      <w:r w:rsidRPr="00E23121">
        <w:t>prší</w:t>
      </w:r>
      <w:r w:rsidR="00345E5C">
        <w:t> </w:t>
      </w:r>
      <w:r w:rsidR="00345E5C" w:rsidRPr="00E23121">
        <w:t>–</w:t>
      </w:r>
      <w:r w:rsidR="00345E5C">
        <w:t> </w:t>
      </w:r>
      <w:r w:rsidRPr="00E23121">
        <w:t>jako bych ten déšť způsobila</w:t>
      </w:r>
      <w:r w:rsidR="00345E5C">
        <w:t> </w:t>
      </w:r>
      <w:r w:rsidR="00345E5C" w:rsidRPr="00E23121">
        <w:t>–</w:t>
      </w:r>
      <w:r w:rsidR="00345E5C">
        <w:t> </w:t>
      </w:r>
      <w:r w:rsidRPr="00E23121">
        <w:t>a leželo mi</w:t>
      </w:r>
      <w:r w:rsidR="00345E5C" w:rsidRPr="00E23121">
        <w:t xml:space="preserve"> v</w:t>
      </w:r>
      <w:r w:rsidR="00345E5C">
        <w:t> </w:t>
      </w:r>
      <w:r w:rsidRPr="00E23121">
        <w:t xml:space="preserve">hlavě, jak zareaguje, až mu řeknu, </w:t>
      </w:r>
      <w:r w:rsidR="00112CAC">
        <w:t>že ne, že to nemá cenu, na zadní</w:t>
      </w:r>
      <w:r w:rsidRPr="00E23121">
        <w:t>m sedadle vozu ne.</w:t>
      </w:r>
    </w:p>
    <w:p w:rsidR="00D34DB7" w:rsidRPr="00E23121" w:rsidRDefault="000251E4" w:rsidP="00E23121">
      <w:pPr>
        <w:pStyle w:val="Text"/>
      </w:pPr>
      <w:r w:rsidRPr="00E23121">
        <w:lastRenderedPageBreak/>
        <w:t>Překvapilo mě, že už to tušil, věděl, že to nepůjde,</w:t>
      </w:r>
      <w:r w:rsidR="00345E5C" w:rsidRPr="00E23121">
        <w:t xml:space="preserve"> a</w:t>
      </w:r>
      <w:r w:rsidR="00345E5C">
        <w:t> </w:t>
      </w:r>
      <w:r w:rsidRPr="00E23121">
        <w:t>nevadilo mu to. Také se nehodlal spokojit se vším. Nastoupila jsem do jeho vozu</w:t>
      </w:r>
      <w:r w:rsidR="00345E5C" w:rsidRPr="00E23121">
        <w:t xml:space="preserve"> a</w:t>
      </w:r>
      <w:r w:rsidR="00345E5C">
        <w:t> </w:t>
      </w:r>
      <w:r w:rsidRPr="00E23121">
        <w:t>líbali jsme se, dlouze</w:t>
      </w:r>
      <w:r w:rsidR="00345E5C" w:rsidRPr="00E23121">
        <w:t xml:space="preserve"> a</w:t>
      </w:r>
      <w:r w:rsidR="00345E5C">
        <w:t> </w:t>
      </w:r>
      <w:r w:rsidRPr="00E23121">
        <w:t>sladce,</w:t>
      </w:r>
      <w:r w:rsidR="00345E5C" w:rsidRPr="00E23121">
        <w:t xml:space="preserve"> a</w:t>
      </w:r>
      <w:r w:rsidR="00345E5C">
        <w:t> </w:t>
      </w:r>
      <w:r w:rsidRPr="00E23121">
        <w:t xml:space="preserve">skončili jsme jenom proto, že jsem zaslechla </w:t>
      </w:r>
      <w:r w:rsidR="00EC5CF1">
        <w:t>nějaký vůz, jak</w:t>
      </w:r>
      <w:r w:rsidR="00345E5C">
        <w:t xml:space="preserve"> v </w:t>
      </w:r>
      <w:r w:rsidR="00EC5CF1">
        <w:t>dešti přijí</w:t>
      </w:r>
      <w:r w:rsidR="00112CAC">
        <w:t>ždí</w:t>
      </w:r>
      <w:r w:rsidRPr="00E23121">
        <w:t xml:space="preserve"> od Curtonu. Odtrhla jsem se od Neda</w:t>
      </w:r>
      <w:r w:rsidR="00345E5C" w:rsidRPr="00E23121">
        <w:t xml:space="preserve"> a</w:t>
      </w:r>
      <w:r w:rsidR="00345E5C">
        <w:t> </w:t>
      </w:r>
      <w:r w:rsidRPr="00E23121">
        <w:t>vyhlédla okénkem. Uviděla jsem stejný vůz jako posledně</w:t>
      </w:r>
      <w:r w:rsidR="00345E5C" w:rsidRPr="00E23121">
        <w:t xml:space="preserve"> a</w:t>
      </w:r>
      <w:r w:rsidR="00345E5C">
        <w:t> </w:t>
      </w:r>
      <w:r w:rsidRPr="00E23121">
        <w:t xml:space="preserve">tutéž ženu za volantem. Asi to </w:t>
      </w:r>
      <w:r w:rsidR="003D5D32">
        <w:t>byla</w:t>
      </w:r>
      <w:r w:rsidRPr="00E23121">
        <w:t xml:space="preserve"> jenom moje představa, že zpomalila,</w:t>
      </w:r>
      <w:r w:rsidR="0041594E" w:rsidRPr="00E23121">
        <w:t xml:space="preserve"> když</w:t>
      </w:r>
      <w:r w:rsidRPr="00E23121">
        <w:t xml:space="preserve"> nás míjela.</w:t>
      </w:r>
    </w:p>
    <w:p w:rsidR="00D34DB7" w:rsidRPr="00E23121" w:rsidRDefault="00D34DB7" w:rsidP="00E23121">
      <w:pPr>
        <w:pStyle w:val="Text"/>
        <w:jc w:val="left"/>
      </w:pPr>
      <w:r w:rsidRPr="00E23121">
        <w:t>„</w:t>
      </w:r>
      <w:r w:rsidR="000251E4" w:rsidRPr="00E23121">
        <w:t>Mysl</w:t>
      </w:r>
      <w:r w:rsidR="00112CAC">
        <w:t>ela jsem, že nepř</w:t>
      </w:r>
      <w:r w:rsidR="000251E4" w:rsidRPr="00E23121">
        <w:t>ijedeš,</w:t>
      </w:r>
      <w:r w:rsidRPr="00E23121">
        <w:t>“</w:t>
      </w:r>
      <w:r w:rsidR="000251E4" w:rsidRPr="00E23121">
        <w:t xml:space="preserve"> řekla jsem, </w:t>
      </w:r>
      <w:r w:rsidRPr="00E23121">
        <w:t>„</w:t>
      </w:r>
      <w:r w:rsidR="000251E4" w:rsidRPr="00E23121">
        <w:t>protože nemůžeme být nikde sami.</w:t>
      </w:r>
      <w:r w:rsidRPr="00E23121">
        <w:t>“</w:t>
      </w:r>
    </w:p>
    <w:p w:rsidR="00730C47" w:rsidRDefault="00D34DB7" w:rsidP="00E23121">
      <w:pPr>
        <w:pStyle w:val="Text"/>
        <w:jc w:val="left"/>
      </w:pPr>
      <w:r w:rsidRPr="00E23121">
        <w:t>„</w:t>
      </w:r>
      <w:r w:rsidR="000251E4" w:rsidRPr="00E23121">
        <w:t>Jsme sami,</w:t>
      </w:r>
      <w:r w:rsidRPr="00E23121">
        <w:t>“</w:t>
      </w:r>
      <w:r w:rsidR="00730C47">
        <w:t xml:space="preserve"> řekl.</w:t>
      </w:r>
    </w:p>
    <w:p w:rsidR="00D34DB7" w:rsidRPr="00E23121" w:rsidRDefault="00D34DB7" w:rsidP="00E23121">
      <w:pPr>
        <w:pStyle w:val="Text"/>
        <w:jc w:val="left"/>
      </w:pPr>
      <w:r w:rsidRPr="00E23121">
        <w:t>„</w:t>
      </w:r>
      <w:r w:rsidR="000251E4" w:rsidRPr="00E23121">
        <w:t xml:space="preserve">Ne tak, jak </w:t>
      </w:r>
      <w:r w:rsidR="000E098A">
        <w:t>bych</w:t>
      </w:r>
      <w:r w:rsidR="000251E4" w:rsidRPr="00E23121">
        <w:t xml:space="preserve"> chtěla.</w:t>
      </w:r>
      <w:r w:rsidRPr="00E23121">
        <w:t>“</w:t>
      </w:r>
    </w:p>
    <w:p w:rsidR="00D34DB7" w:rsidRPr="00E23121" w:rsidRDefault="00D34DB7" w:rsidP="00E23121">
      <w:pPr>
        <w:pStyle w:val="Text"/>
      </w:pPr>
      <w:r w:rsidRPr="00E23121">
        <w:t>„</w:t>
      </w:r>
      <w:r w:rsidR="00112CAC">
        <w:t>Jenny</w:t>
      </w:r>
      <w:r w:rsidR="000251E4" w:rsidRPr="00E23121">
        <w:t xml:space="preserve">, nechceme </w:t>
      </w:r>
      <w:r w:rsidR="00112CAC">
        <w:t>být spolu jenom kvůli sexu. Vadí</w:t>
      </w:r>
      <w:r w:rsidR="000251E4" w:rsidRPr="00E23121">
        <w:t xml:space="preserve"> to tolik, když si teď někdy jen tak posedíme</w:t>
      </w:r>
      <w:r w:rsidR="00345E5C" w:rsidRPr="00E23121">
        <w:t xml:space="preserve"> a</w:t>
      </w:r>
      <w:r w:rsidR="00345E5C">
        <w:t> </w:t>
      </w:r>
      <w:r w:rsidR="000251E4" w:rsidRPr="00E23121">
        <w:t>popovídáme?</w:t>
      </w:r>
      <w:r w:rsidRPr="00E23121">
        <w:t>“</w:t>
      </w:r>
    </w:p>
    <w:p w:rsidR="00D34DB7" w:rsidRPr="00E23121" w:rsidRDefault="00112CAC" w:rsidP="00E23121">
      <w:pPr>
        <w:pStyle w:val="Text"/>
      </w:pPr>
      <w:r>
        <w:t>Nějakou chví</w:t>
      </w:r>
      <w:r w:rsidR="000251E4" w:rsidRPr="00E23121">
        <w:t>li jsme tam zůstali</w:t>
      </w:r>
      <w:r w:rsidR="00345E5C" w:rsidRPr="00E23121">
        <w:t xml:space="preserve"> a</w:t>
      </w:r>
      <w:r w:rsidR="00345E5C">
        <w:t> </w:t>
      </w:r>
      <w:r w:rsidR="000251E4" w:rsidRPr="00E23121">
        <w:t>potom zajel sedm osm mil do Newall Pomeroy, kde je malá hospůdka, kam nechodí moc lidí, jmenuje se Bílá labuť. Majitel nás usadi</w:t>
      </w:r>
      <w:r>
        <w:t>l</w:t>
      </w:r>
      <w:r w:rsidR="00345E5C">
        <w:t xml:space="preserve"> v </w:t>
      </w:r>
      <w:r>
        <w:t>místnosti vzadu, které se ří</w:t>
      </w:r>
      <w:r w:rsidR="000251E4" w:rsidRPr="00E23121">
        <w:t>ká salonek, ale neodvážili js</w:t>
      </w:r>
      <w:r>
        <w:t>me se ani se držet za ruce. Lidé</w:t>
      </w:r>
      <w:r w:rsidR="000251E4" w:rsidRPr="00E23121">
        <w:t xml:space="preserve"> tam neustále chodili nebo alespoň vstrčili hlavu do dveří. Ned ještě chvíli mluvil</w:t>
      </w:r>
      <w:r w:rsidR="00345E5C" w:rsidRPr="00E23121">
        <w:t xml:space="preserve"> o</w:t>
      </w:r>
      <w:r w:rsidR="00345E5C">
        <w:t> </w:t>
      </w:r>
      <w:r w:rsidR="000251E4" w:rsidRPr="00E23121">
        <w:t>tom, ja</w:t>
      </w:r>
      <w:r>
        <w:t>k je se mnou rád, jak se mu líbí</w:t>
      </w:r>
      <w:r w:rsidR="000251E4" w:rsidRPr="00E23121">
        <w:t xml:space="preserve"> jen tak sedět</w:t>
      </w:r>
      <w:r w:rsidR="00345E5C" w:rsidRPr="00E23121">
        <w:t xml:space="preserve"> a</w:t>
      </w:r>
      <w:r w:rsidR="00345E5C">
        <w:t> </w:t>
      </w:r>
      <w:r w:rsidR="000251E4" w:rsidRPr="00E23121">
        <w:t>povídat si,</w:t>
      </w:r>
      <w:r w:rsidR="00345E5C" w:rsidRPr="00E23121">
        <w:t xml:space="preserve"> a</w:t>
      </w:r>
      <w:r w:rsidR="00345E5C">
        <w:t> </w:t>
      </w:r>
      <w:r w:rsidR="000251E4" w:rsidRPr="00E23121">
        <w:t>co kdybych</w:t>
      </w:r>
      <w:r w:rsidR="00345E5C" w:rsidRPr="00E23121">
        <w:t xml:space="preserve"> s</w:t>
      </w:r>
      <w:r w:rsidR="00345E5C">
        <w:t> </w:t>
      </w:r>
      <w:r w:rsidR="005F5CAC">
        <w:t>ní</w:t>
      </w:r>
      <w:r w:rsidR="000251E4" w:rsidRPr="00E23121">
        <w:t>m jela</w:t>
      </w:r>
      <w:r w:rsidR="009658FD">
        <w:t xml:space="preserve"> příští</w:t>
      </w:r>
      <w:r w:rsidR="000251E4" w:rsidRPr="00E23121">
        <w:t xml:space="preserve"> den na natáčení? Věděl, že mám volno. Natáčeli profil jednoho umělce, který žije ve Well</w:t>
      </w:r>
      <w:r w:rsidR="00D34DB7" w:rsidRPr="00E23121">
        <w:t>s</w:t>
      </w:r>
      <w:r w:rsidR="00944761">
        <w:t>-</w:t>
      </w:r>
      <w:r w:rsidR="00D34DB7" w:rsidRPr="00E23121">
        <w:t>n</w:t>
      </w:r>
      <w:r w:rsidR="000251E4" w:rsidRPr="00E23121">
        <w:t>ex</w:t>
      </w:r>
      <w:r w:rsidR="00D34DB7" w:rsidRPr="00E23121">
        <w:t>t-t</w:t>
      </w:r>
      <w:r w:rsidR="000251E4" w:rsidRPr="00E23121">
        <w:t>h</w:t>
      </w:r>
      <w:r w:rsidR="00D34DB7" w:rsidRPr="00E23121">
        <w:t>e-S</w:t>
      </w:r>
      <w:r w:rsidR="000251E4" w:rsidRPr="00E23121">
        <w:t>ea.</w:t>
      </w:r>
    </w:p>
    <w:p w:rsidR="00D34DB7" w:rsidRPr="00E23121" w:rsidRDefault="00112CAC" w:rsidP="00E23121">
      <w:pPr>
        <w:pStyle w:val="Text"/>
      </w:pPr>
      <w:r>
        <w:t>Nebudu předstí</w:t>
      </w:r>
      <w:r w:rsidR="000251E4" w:rsidRPr="00E23121">
        <w:t>rat, že mi to neudělalo radost, že mě pozval. Byla bych tam</w:t>
      </w:r>
      <w:r w:rsidR="00345E5C" w:rsidRPr="00E23121">
        <w:t xml:space="preserve"> s</w:t>
      </w:r>
      <w:r w:rsidR="00345E5C">
        <w:t> </w:t>
      </w:r>
      <w:r w:rsidR="005F5CAC">
        <w:t>ní</w:t>
      </w:r>
      <w:r w:rsidR="000251E4" w:rsidRPr="00E23121">
        <w:t>m, produkčním,</w:t>
      </w:r>
      <w:r w:rsidR="00345E5C" w:rsidRPr="00E23121">
        <w:t xml:space="preserve"> a</w:t>
      </w:r>
      <w:r w:rsidR="00345E5C">
        <w:t> </w:t>
      </w:r>
      <w:r w:rsidR="000251E4" w:rsidRPr="00E23121">
        <w:t>seznámila bych se</w:t>
      </w:r>
      <w:r w:rsidR="00345E5C" w:rsidRPr="00E23121">
        <w:t xml:space="preserve"> s</w:t>
      </w:r>
      <w:r w:rsidR="00345E5C">
        <w:t> </w:t>
      </w:r>
      <w:r w:rsidR="000251E4" w:rsidRPr="00E23121">
        <w:t>kameramany</w:t>
      </w:r>
      <w:r w:rsidR="00345E5C" w:rsidRPr="00E23121">
        <w:t xml:space="preserve"> a</w:t>
      </w:r>
      <w:r w:rsidR="00345E5C">
        <w:t> </w:t>
      </w:r>
      <w:r w:rsidR="000251E4" w:rsidRPr="00E23121">
        <w:t>celým štábem,</w:t>
      </w:r>
      <w:r w:rsidR="00345E5C" w:rsidRPr="00E23121">
        <w:t xml:space="preserve"> s</w:t>
      </w:r>
      <w:r w:rsidR="00345E5C">
        <w:t> </w:t>
      </w:r>
      <w:r w:rsidR="000251E4" w:rsidRPr="00E23121">
        <w:t>režisérem</w:t>
      </w:r>
      <w:r w:rsidR="00345E5C" w:rsidRPr="00E23121">
        <w:t xml:space="preserve"> a</w:t>
      </w:r>
      <w:r w:rsidR="00345E5C">
        <w:t> </w:t>
      </w:r>
      <w:r w:rsidR="000251E4" w:rsidRPr="00E23121">
        <w:t>dokonce možná</w:t>
      </w:r>
      <w:r w:rsidR="00345E5C" w:rsidRPr="00E23121">
        <w:t xml:space="preserve"> i</w:t>
      </w:r>
      <w:r w:rsidR="00345E5C">
        <w:t> </w:t>
      </w:r>
      <w:r w:rsidR="00345E5C" w:rsidRPr="00E23121">
        <w:t>s</w:t>
      </w:r>
      <w:r w:rsidR="00345E5C">
        <w:t> </w:t>
      </w:r>
      <w:r w:rsidR="000251E4" w:rsidRPr="00E23121">
        <w:t>tím umělcem. Společně bychom jedli</w:t>
      </w:r>
      <w:r w:rsidR="00345E5C" w:rsidRPr="00E23121">
        <w:t xml:space="preserve"> a</w:t>
      </w:r>
      <w:r w:rsidR="00345E5C">
        <w:t> </w:t>
      </w:r>
      <w:r w:rsidR="000251E4" w:rsidRPr="00E23121">
        <w:t>společně bychom jezdili po různých lokac</w:t>
      </w:r>
      <w:r>
        <w:t>í</w:t>
      </w:r>
      <w:r w:rsidR="000251E4" w:rsidRPr="00E23121">
        <w:t>ch</w:t>
      </w:r>
      <w:r w:rsidR="00345E5C" w:rsidRPr="00E23121">
        <w:t xml:space="preserve"> a</w:t>
      </w:r>
      <w:r w:rsidR="00345E5C">
        <w:t> </w:t>
      </w:r>
      <w:r w:rsidR="000251E4" w:rsidRPr="00E23121">
        <w:t>každý</w:t>
      </w:r>
      <w:r w:rsidR="0041594E" w:rsidRPr="00E23121">
        <w:t xml:space="preserve"> by </w:t>
      </w:r>
      <w:r w:rsidR="000251E4" w:rsidRPr="00E23121">
        <w:t>se dověděl, proč tam jsem</w:t>
      </w:r>
      <w:r w:rsidR="00345E5C" w:rsidRPr="00E23121">
        <w:t xml:space="preserve"> a</w:t>
      </w:r>
      <w:r w:rsidR="00345E5C">
        <w:t> </w:t>
      </w:r>
      <w:r w:rsidR="000251E4" w:rsidRPr="00E23121">
        <w:t xml:space="preserve">kdo jsem. To byl </w:t>
      </w:r>
      <w:r>
        <w:t>Nedův způsob, jak se ke mně začí</w:t>
      </w:r>
      <w:r w:rsidR="000251E4" w:rsidRPr="00E23121">
        <w:t>t veřejně přiznávat, jeho způsob, jak mě představit světu</w:t>
      </w:r>
      <w:r w:rsidR="00345E5C" w:rsidRPr="00E23121">
        <w:t xml:space="preserve"> a</w:t>
      </w:r>
      <w:r w:rsidR="00345E5C">
        <w:t> </w:t>
      </w:r>
      <w:r w:rsidR="000251E4" w:rsidRPr="00E23121">
        <w:t>dát najevo: tohle je moje přítelkyn</w:t>
      </w:r>
      <w:r>
        <w:t>ě,</w:t>
      </w:r>
      <w:r w:rsidR="00345E5C">
        <w:t xml:space="preserve"> s </w:t>
      </w:r>
      <w:r>
        <w:t>kterou se jednoho dne ožení</w:t>
      </w:r>
      <w:r w:rsidR="000251E4" w:rsidRPr="00E23121">
        <w:t>m. Opravdu smutné, že jsem to nemohla udělat.</w:t>
      </w:r>
    </w:p>
    <w:p w:rsidR="00D34DB7" w:rsidRPr="00E23121" w:rsidRDefault="00D34DB7" w:rsidP="00E23121">
      <w:pPr>
        <w:pStyle w:val="Text"/>
        <w:jc w:val="left"/>
      </w:pPr>
      <w:r w:rsidRPr="00E23121">
        <w:t>„</w:t>
      </w:r>
      <w:r w:rsidR="000251E4" w:rsidRPr="00E23121">
        <w:t>Proč ne, Jenny?</w:t>
      </w:r>
      <w:r w:rsidRPr="00E23121">
        <w:t>“</w:t>
      </w:r>
    </w:p>
    <w:p w:rsidR="00D34DB7" w:rsidRPr="00E23121" w:rsidRDefault="00D34DB7" w:rsidP="00E23121">
      <w:pPr>
        <w:pStyle w:val="Text"/>
        <w:jc w:val="left"/>
      </w:pPr>
      <w:r w:rsidRPr="00E23121">
        <w:t>„</w:t>
      </w:r>
      <w:r w:rsidR="000251E4" w:rsidRPr="00E23121">
        <w:t>Protože by se to dověděla Jane.</w:t>
      </w:r>
      <w:r w:rsidRPr="00E23121">
        <w:t>“</w:t>
      </w:r>
    </w:p>
    <w:p w:rsidR="00D34DB7" w:rsidRPr="00E23121" w:rsidRDefault="00D34DB7" w:rsidP="00E23121">
      <w:pPr>
        <w:pStyle w:val="Text"/>
      </w:pPr>
      <w:r w:rsidRPr="00E23121">
        <w:t>„</w:t>
      </w:r>
      <w:r w:rsidR="000251E4" w:rsidRPr="00E23121">
        <w:t>Jednou se to bude muset d</w:t>
      </w:r>
      <w:r w:rsidR="00112CAC">
        <w:t>ovědět. Nemám</w:t>
      </w:r>
      <w:r w:rsidR="00345E5C">
        <w:t xml:space="preserve"> v </w:t>
      </w:r>
      <w:r w:rsidR="00112CAC">
        <w:t>plánu stát se bi</w:t>
      </w:r>
      <w:r w:rsidR="000251E4" w:rsidRPr="00E23121">
        <w:t>gamistou.</w:t>
      </w:r>
      <w:r w:rsidRPr="00E23121">
        <w:t>“</w:t>
      </w:r>
    </w:p>
    <w:p w:rsidR="00D34DB7" w:rsidRPr="00E23121" w:rsidRDefault="00D34DB7" w:rsidP="00E23121">
      <w:pPr>
        <w:pStyle w:val="Text"/>
      </w:pPr>
      <w:r w:rsidRPr="00E23121">
        <w:t>„</w:t>
      </w:r>
      <w:r w:rsidR="000251E4" w:rsidRPr="00E23121">
        <w:t>Ne, nedoví se to, Nede.</w:t>
      </w:r>
      <w:r w:rsidR="00345E5C" w:rsidRPr="00E23121">
        <w:t xml:space="preserve"> A</w:t>
      </w:r>
      <w:r w:rsidR="00345E5C">
        <w:t> </w:t>
      </w:r>
      <w:r w:rsidR="000251E4" w:rsidRPr="00E23121">
        <w:t>ty víš, proč ne. Hannah je ten důvod.</w:t>
      </w:r>
      <w:r w:rsidRPr="00E23121">
        <w:t>“</w:t>
      </w:r>
    </w:p>
    <w:p w:rsidR="00D34DB7" w:rsidRPr="00E23121" w:rsidRDefault="000251E4" w:rsidP="00E23121">
      <w:pPr>
        <w:pStyle w:val="Text"/>
      </w:pPr>
      <w:r w:rsidRPr="00E23121">
        <w:lastRenderedPageBreak/>
        <w:t>Začal se dohadovat, já ale řekla, že</w:t>
      </w:r>
      <w:r w:rsidR="00E652BE">
        <w:t xml:space="preserve"> není </w:t>
      </w:r>
      <w:r w:rsidRPr="00E23121">
        <w:t>způsob, jak to vyřešit,</w:t>
      </w:r>
      <w:r w:rsidR="00345E5C" w:rsidRPr="00E23121">
        <w:t xml:space="preserve"> a</w:t>
      </w:r>
      <w:r w:rsidR="00345E5C">
        <w:t> </w:t>
      </w:r>
      <w:r w:rsidRPr="00E23121">
        <w:t>také nebyl. Hannah totiž nebyla jen malá pětiletá holčička, která potřebuje oba rodiče. Byla malá pětiletá holčička</w:t>
      </w:r>
      <w:r w:rsidR="00345E5C" w:rsidRPr="00E23121">
        <w:t xml:space="preserve"> s</w:t>
      </w:r>
      <w:r w:rsidR="00345E5C">
        <w:t> </w:t>
      </w:r>
      <w:r w:rsidRPr="00E23121">
        <w:t>astmatem. Užívala kortikosteroidy</w:t>
      </w:r>
      <w:r w:rsidR="00345E5C" w:rsidRPr="00E23121">
        <w:t xml:space="preserve"> a</w:t>
      </w:r>
      <w:r w:rsidR="00345E5C">
        <w:t> </w:t>
      </w:r>
      <w:r w:rsidRPr="00E23121">
        <w:t>používala rozprašovač. To proto onoho večera Ned ze zábavy neustále odbíhal do domu</w:t>
      </w:r>
      <w:r w:rsidR="00345E5C" w:rsidRPr="00E23121">
        <w:t xml:space="preserve"> U</w:t>
      </w:r>
      <w:r w:rsidR="00345E5C">
        <w:t> </w:t>
      </w:r>
      <w:r w:rsidRPr="00E23121">
        <w:t>jeřábu, protože předtím měla Hannah astmatický záchvat.</w:t>
      </w:r>
      <w:r w:rsidR="00345E5C" w:rsidRPr="00E23121">
        <w:t xml:space="preserve"> A</w:t>
      </w:r>
      <w:r w:rsidR="00345E5C">
        <w:t> </w:t>
      </w:r>
      <w:r w:rsidRPr="00E23121">
        <w:t>když má záchvaty, chce mít</w:t>
      </w:r>
      <w:r w:rsidR="00345E5C" w:rsidRPr="00E23121">
        <w:t xml:space="preserve"> z</w:t>
      </w:r>
      <w:r w:rsidR="00345E5C">
        <w:t> </w:t>
      </w:r>
      <w:r w:rsidRPr="00E23121">
        <w:t>nějakého důvodu</w:t>
      </w:r>
      <w:r w:rsidR="00345E5C" w:rsidRPr="00E23121">
        <w:t xml:space="preserve"> u</w:t>
      </w:r>
      <w:r w:rsidR="00345E5C">
        <w:t> </w:t>
      </w:r>
      <w:r w:rsidRPr="00E23121">
        <w:t>sebe tatínka. Nebylo nic neobvyklého, že za noc čtyřikrát vstal</w:t>
      </w:r>
      <w:r w:rsidR="00345E5C" w:rsidRPr="00E23121">
        <w:t xml:space="preserve"> a</w:t>
      </w:r>
      <w:r w:rsidR="00345E5C">
        <w:t> </w:t>
      </w:r>
      <w:r w:rsidRPr="00E23121">
        <w:t>šel se na ni podívat.</w:t>
      </w:r>
    </w:p>
    <w:p w:rsidR="00D34DB7" w:rsidRPr="00E23121" w:rsidRDefault="000251E4" w:rsidP="00E23121">
      <w:pPr>
        <w:pStyle w:val="Text"/>
      </w:pPr>
      <w:r w:rsidRPr="00E23121">
        <w:t xml:space="preserve">Přesto dokázal říct: </w:t>
      </w:r>
      <w:r w:rsidR="00345E5C" w:rsidRPr="00E23121">
        <w:t>„Z</w:t>
      </w:r>
      <w:r w:rsidR="00345E5C">
        <w:t> </w:t>
      </w:r>
      <w:r w:rsidRPr="00E23121">
        <w:t>manželství se dnes lze</w:t>
      </w:r>
      <w:r w:rsidR="00345E5C">
        <w:t> </w:t>
      </w:r>
      <w:r w:rsidR="00345E5C" w:rsidRPr="00E23121">
        <w:rPr>
          <w:i/>
        </w:rPr>
        <w:t>–</w:t>
      </w:r>
      <w:r w:rsidR="00345E5C">
        <w:rPr>
          <w:i/>
        </w:rPr>
        <w:t> </w:t>
      </w:r>
      <w:r w:rsidRPr="00E23121">
        <w:rPr>
          <w:i/>
        </w:rPr>
        <w:t xml:space="preserve">vyvázat. </w:t>
      </w:r>
      <w:r w:rsidRPr="00E23121">
        <w:t>Když do něho j</w:t>
      </w:r>
      <w:r w:rsidR="00112CAC">
        <w:t>deš, ví</w:t>
      </w:r>
      <w:r w:rsidRPr="00E23121">
        <w:t>š, že kdyby došlo na nejhorší, můžeš</w:t>
      </w:r>
      <w:r w:rsidR="00345E5C" w:rsidRPr="00E23121">
        <w:t xml:space="preserve"> z</w:t>
      </w:r>
      <w:r w:rsidR="00345E5C">
        <w:t> </w:t>
      </w:r>
      <w:r w:rsidRPr="00E23121">
        <w:t>něho ven.</w:t>
      </w:r>
      <w:r w:rsidR="00D34DB7" w:rsidRPr="00E23121">
        <w:t>“</w:t>
      </w:r>
    </w:p>
    <w:p w:rsidR="00D34DB7" w:rsidRPr="00E23121" w:rsidRDefault="00D34DB7" w:rsidP="00E23121">
      <w:pPr>
        <w:pStyle w:val="Text"/>
        <w:jc w:val="left"/>
      </w:pPr>
      <w:r w:rsidRPr="00E23121">
        <w:t>„</w:t>
      </w:r>
      <w:r w:rsidR="000251E4" w:rsidRPr="00E23121">
        <w:t>Ne, když to nejhorší je dítě</w:t>
      </w:r>
      <w:r w:rsidR="00345E5C" w:rsidRPr="00E23121">
        <w:t xml:space="preserve"> s</w:t>
      </w:r>
      <w:r w:rsidR="00345E5C">
        <w:t> </w:t>
      </w:r>
      <w:r w:rsidR="000251E4" w:rsidRPr="00E23121">
        <w:t>astmatem.</w:t>
      </w:r>
      <w:r w:rsidRPr="00E23121">
        <w:t>“</w:t>
      </w:r>
    </w:p>
    <w:p w:rsidR="00D34DB7" w:rsidRPr="00E23121" w:rsidRDefault="000251E4" w:rsidP="00E23121">
      <w:pPr>
        <w:pStyle w:val="Text"/>
      </w:pPr>
      <w:r w:rsidRPr="00E23121">
        <w:t>Mohlo mi to srdce utrhnout, abych tohle řekla, abych se vzchopila</w:t>
      </w:r>
      <w:r w:rsidR="00345E5C" w:rsidRPr="00E23121">
        <w:t xml:space="preserve"> a</w:t>
      </w:r>
      <w:r w:rsidR="00345E5C">
        <w:t> </w:t>
      </w:r>
      <w:r w:rsidRPr="00E23121">
        <w:t>postavila se mu, když se na mě díval takovým pohledem</w:t>
      </w:r>
      <w:r w:rsidR="00345E5C" w:rsidRPr="00E23121">
        <w:t xml:space="preserve"> a</w:t>
      </w:r>
      <w:r w:rsidR="00345E5C">
        <w:t> </w:t>
      </w:r>
      <w:r w:rsidRPr="00E23121">
        <w:t>úpěnlivě na mě naléhal. Měl takový krásný, citlivý obličej, tak hebká ústa,</w:t>
      </w:r>
      <w:r w:rsidR="0041594E" w:rsidRPr="00E23121">
        <w:t xml:space="preserve"> když</w:t>
      </w:r>
      <w:r w:rsidRPr="00E23121">
        <w:t xml:space="preserve"> mě líbal</w:t>
      </w:r>
      <w:r w:rsidR="00345E5C" w:rsidRPr="00E23121">
        <w:t xml:space="preserve"> a</w:t>
      </w:r>
      <w:r w:rsidR="00345E5C">
        <w:t> </w:t>
      </w:r>
      <w:r w:rsidRPr="00E23121">
        <w:t>hovořil t</w:t>
      </w:r>
      <w:r w:rsidR="00112CAC">
        <w:t>ak pevně, jeho modré oči hleděly</w:t>
      </w:r>
      <w:r w:rsidRPr="00E23121">
        <w:t xml:space="preserve"> tak zpříma. Ruku, kterou svíral moji dlaň, měl hně</w:t>
      </w:r>
      <w:r w:rsidR="00112CAC">
        <w:t>dou</w:t>
      </w:r>
      <w:r w:rsidR="00345E5C">
        <w:t xml:space="preserve"> a </w:t>
      </w:r>
      <w:r w:rsidR="00112CAC">
        <w:t>chladnou,</w:t>
      </w:r>
      <w:r w:rsidR="00345E5C">
        <w:t xml:space="preserve"> s </w:t>
      </w:r>
      <w:r w:rsidR="00112CAC">
        <w:t>dlouhými prsty</w:t>
      </w:r>
      <w:r w:rsidRPr="00E23121">
        <w:t>. Už dávno si sundal snubní prsten, který nosil, když jsme se poznali. Bylo těžké odmítnout, těžké pořád říkat ne.</w:t>
      </w:r>
      <w:r w:rsidR="00345E5C" w:rsidRPr="00E23121">
        <w:t xml:space="preserve"> A</w:t>
      </w:r>
      <w:r w:rsidR="00345E5C">
        <w:t> </w:t>
      </w:r>
      <w:r w:rsidRPr="00E23121">
        <w:t>když jsem vyhlédla ven na déšť, který se řinul po oknech, na tmu, která se už začala snášet, napadlo mě, že pravděpodobně dlou</w:t>
      </w:r>
      <w:r w:rsidR="00CC5AD8" w:rsidRPr="00E23121">
        <w:t>hé</w:t>
      </w:r>
      <w:r w:rsidRPr="00E23121">
        <w:t xml:space="preserve"> měsíce si nebudeme moci dokázat svoji lásku,</w:t>
      </w:r>
      <w:r w:rsidR="00345E5C" w:rsidRPr="00E23121">
        <w:t xml:space="preserve"> a</w:t>
      </w:r>
      <w:r w:rsidR="00345E5C">
        <w:t> </w:t>
      </w:r>
      <w:r w:rsidRPr="00E23121">
        <w:t>to mě poděsilo. Měla jsem pocit, jako</w:t>
      </w:r>
      <w:r w:rsidR="0041594E" w:rsidRPr="00E23121">
        <w:t xml:space="preserve"> když</w:t>
      </w:r>
      <w:r w:rsidRPr="00E23121">
        <w:t xml:space="preserve"> ho podrobuji zkoušce. Bude mě dál milovat,</w:t>
      </w:r>
      <w:r w:rsidR="0041594E" w:rsidRPr="00E23121">
        <w:t xml:space="preserve"> když</w:t>
      </w:r>
      <w:r w:rsidRPr="00E23121">
        <w:t xml:space="preserve"> se</w:t>
      </w:r>
      <w:r w:rsidR="00345E5C" w:rsidRPr="00E23121">
        <w:t xml:space="preserve"> s</w:t>
      </w:r>
      <w:r w:rsidR="00345E5C">
        <w:t> </w:t>
      </w:r>
      <w:r w:rsidRPr="00E23121">
        <w:t>ním nebudu moct milovat,</w:t>
      </w:r>
      <w:r w:rsidR="00345E5C" w:rsidRPr="00E23121">
        <w:t xml:space="preserve"> a</w:t>
      </w:r>
      <w:r w:rsidR="00345E5C">
        <w:t> </w:t>
      </w:r>
      <w:r w:rsidR="0041594E" w:rsidRPr="00E23121">
        <w:t>když</w:t>
      </w:r>
      <w:r w:rsidR="00EA0B61">
        <w:t xml:space="preserve"> budeme spolu, budeme si moct jenom povídat?</w:t>
      </w:r>
    </w:p>
    <w:p w:rsidR="00D34DB7" w:rsidRPr="00E23121" w:rsidRDefault="000251E4" w:rsidP="00112CAC">
      <w:pPr>
        <w:pStyle w:val="Text"/>
      </w:pPr>
      <w:r w:rsidRPr="00E23121">
        <w:t>Vezl mě zpátky na Thelmarsh Cross, kde jsem parkovala,</w:t>
      </w:r>
      <w:r w:rsidR="00345E5C" w:rsidRPr="00E23121">
        <w:t xml:space="preserve"> a</w:t>
      </w:r>
      <w:r w:rsidR="00345E5C">
        <w:t> </w:t>
      </w:r>
      <w:r w:rsidRPr="00E23121">
        <w:t>ještě jednou se rozhovořil</w:t>
      </w:r>
      <w:r w:rsidR="00345E5C" w:rsidRPr="00E23121">
        <w:t xml:space="preserve"> o</w:t>
      </w:r>
      <w:r w:rsidR="00345E5C">
        <w:t> </w:t>
      </w:r>
      <w:r w:rsidRPr="00E23121">
        <w:t>tom natáčení, znovu se snažil mě přemluvit, abych jela, když jsme narazili na traktor zaparkovaný pod živým plotem,</w:t>
      </w:r>
      <w:r w:rsidR="00345E5C" w:rsidRPr="00E23121">
        <w:t xml:space="preserve"> z</w:t>
      </w:r>
      <w:r w:rsidR="00345E5C">
        <w:t> </w:t>
      </w:r>
      <w:r w:rsidRPr="00E23121">
        <w:t>kte</w:t>
      </w:r>
      <w:r w:rsidR="00CC5AD8" w:rsidRPr="00E23121">
        <w:t>ré</w:t>
      </w:r>
      <w:r w:rsidRPr="00E23121">
        <w:t>ho krápala voda. Vlastně nenarazili, protože jsme do něho nevrazili. Ned stačil včas zabrzdit</w:t>
      </w:r>
      <w:r w:rsidR="00345E5C" w:rsidRPr="00E23121">
        <w:t xml:space="preserve"> a</w:t>
      </w:r>
      <w:r w:rsidR="00345E5C">
        <w:t> </w:t>
      </w:r>
      <w:r w:rsidRPr="00E23121">
        <w:t>vůz poskočil</w:t>
      </w:r>
      <w:r w:rsidR="00345E5C" w:rsidRPr="00E23121">
        <w:t xml:space="preserve"> a</w:t>
      </w:r>
      <w:r w:rsidR="00345E5C">
        <w:t> </w:t>
      </w:r>
      <w:r w:rsidRPr="00E23121">
        <w:t xml:space="preserve">otřásl </w:t>
      </w:r>
      <w:r w:rsidR="00EF2F37">
        <w:t>se, hodilo mě to dopředu</w:t>
      </w:r>
      <w:r w:rsidR="00345E5C">
        <w:t xml:space="preserve"> v </w:t>
      </w:r>
      <w:r w:rsidR="00EF2F37">
        <w:t>pevné</w:t>
      </w:r>
      <w:r w:rsidRPr="00E23121">
        <w:t>m popruhu bezpečnostního pásu. Nevím proč mě to připomnělo Stellu, snad že mě varovala, abych po těchhle silničkách jezdila opatrně, ale jedna myšlenka přivolává další</w:t>
      </w:r>
      <w:r w:rsidR="00345E5C" w:rsidRPr="00E23121">
        <w:t xml:space="preserve"> a</w:t>
      </w:r>
      <w:r w:rsidR="00345E5C">
        <w:t> </w:t>
      </w:r>
      <w:r w:rsidRPr="00E23121">
        <w:t>to mě přivedlo ke Gildě</w:t>
      </w:r>
      <w:r w:rsidR="00112CAC">
        <w:t xml:space="preserve"> </w:t>
      </w:r>
      <w:r w:rsidRPr="00E23121">
        <w:t>Brentové.</w:t>
      </w:r>
      <w:r w:rsidR="00345E5C" w:rsidRPr="00E23121">
        <w:t xml:space="preserve"> A</w:t>
      </w:r>
      <w:r w:rsidR="00345E5C">
        <w:t> </w:t>
      </w:r>
      <w:r w:rsidRPr="00E23121">
        <w:t>Ned</w:t>
      </w:r>
      <w:r w:rsidR="00345E5C" w:rsidRPr="00E23121">
        <w:t xml:space="preserve"> o</w:t>
      </w:r>
      <w:r w:rsidR="00345E5C">
        <w:t> </w:t>
      </w:r>
      <w:r w:rsidRPr="00E23121">
        <w:t>ní slyšel, dokonce se jednou pokoušel ji přimět, aby vzala roli ve filmu, který natáčel.</w:t>
      </w:r>
    </w:p>
    <w:p w:rsidR="00D34DB7" w:rsidRPr="00E23121" w:rsidRDefault="00D34DB7" w:rsidP="00E23121">
      <w:pPr>
        <w:pStyle w:val="Text"/>
      </w:pPr>
      <w:r w:rsidRPr="00E23121">
        <w:t>„</w:t>
      </w:r>
      <w:r w:rsidR="000251E4" w:rsidRPr="00E23121">
        <w:t>To musí být už patnáct let,</w:t>
      </w:r>
      <w:r w:rsidRPr="00E23121">
        <w:t>“</w:t>
      </w:r>
      <w:r w:rsidR="000251E4" w:rsidRPr="00E23121">
        <w:t xml:space="preserve"> řekl. </w:t>
      </w:r>
      <w:r w:rsidRPr="00E23121">
        <w:t>„</w:t>
      </w:r>
      <w:r w:rsidR="000251E4" w:rsidRPr="00E23121">
        <w:t>Právě jsem začínal. Bylo mi dvacet tři</w:t>
      </w:r>
      <w:r w:rsidR="00345E5C" w:rsidRPr="00E23121">
        <w:t xml:space="preserve"> a</w:t>
      </w:r>
      <w:r w:rsidR="00345E5C">
        <w:t> </w:t>
      </w:r>
      <w:r w:rsidR="00112CAC">
        <w:t>měl jsem na starosti obsazování</w:t>
      </w:r>
      <w:r w:rsidR="000251E4" w:rsidRPr="00E23121">
        <w:t xml:space="preserve"> rolí. Natrefil jsem na její </w:t>
      </w:r>
      <w:r w:rsidR="000251E4" w:rsidRPr="00E23121">
        <w:lastRenderedPageBreak/>
        <w:t>fotografii</w:t>
      </w:r>
      <w:r w:rsidR="00345E5C" w:rsidRPr="00E23121">
        <w:t xml:space="preserve"> a</w:t>
      </w:r>
      <w:r w:rsidR="00345E5C">
        <w:t> </w:t>
      </w:r>
      <w:r w:rsidR="000251E4" w:rsidRPr="00E23121">
        <w:t>spojil se</w:t>
      </w:r>
      <w:r w:rsidR="00345E5C" w:rsidRPr="00E23121">
        <w:t xml:space="preserve"> s</w:t>
      </w:r>
      <w:r w:rsidR="00345E5C">
        <w:t> </w:t>
      </w:r>
      <w:r w:rsidR="000251E4" w:rsidRPr="00E23121">
        <w:t>jejím agentem. Ta fotografie byla stará možná dvacet let, ale myslel jsem si, že je to ten typ obličeje, který bude pořád pěkný. Dobré geny nebo kosti. Ty máš také takový obličej, Jenny.</w:t>
      </w:r>
      <w:r w:rsidRPr="00E23121">
        <w:t>“</w:t>
      </w:r>
    </w:p>
    <w:p w:rsidR="00D34DB7" w:rsidRPr="00E23121" w:rsidRDefault="00D34DB7" w:rsidP="00E23121">
      <w:pPr>
        <w:pStyle w:val="Text"/>
        <w:jc w:val="left"/>
      </w:pPr>
      <w:r w:rsidRPr="00E23121">
        <w:t>„</w:t>
      </w:r>
      <w:r w:rsidR="000251E4" w:rsidRPr="00E23121">
        <w:t>Co to bylo za roli, na kterou jsi ji chtěl?</w:t>
      </w:r>
      <w:r w:rsidRPr="00E23121">
        <w:t>“</w:t>
      </w:r>
    </w:p>
    <w:p w:rsidR="00D34DB7" w:rsidRPr="00E23121" w:rsidRDefault="00D34DB7" w:rsidP="00E23121">
      <w:pPr>
        <w:pStyle w:val="Text"/>
      </w:pPr>
      <w:r w:rsidRPr="00E23121">
        <w:t>„</w:t>
      </w:r>
      <w:r w:rsidR="000251E4" w:rsidRPr="00E23121">
        <w:t xml:space="preserve">Tehdy ji bylo šedesát. Hrála by něčí matku, která bývala zamlada slavná herečka. </w:t>
      </w:r>
      <w:r w:rsidR="00EF2F37">
        <w:t>Obličej Gildy</w:t>
      </w:r>
      <w:r w:rsidR="000251E4" w:rsidRPr="00E23121">
        <w:t xml:space="preserve"> Brentové mi utkvěl</w:t>
      </w:r>
      <w:r w:rsidR="00345E5C" w:rsidRPr="00E23121">
        <w:t xml:space="preserve"> v</w:t>
      </w:r>
      <w:r w:rsidR="00345E5C">
        <w:t> </w:t>
      </w:r>
      <w:r w:rsidR="000251E4" w:rsidRPr="00E23121">
        <w:t>paměti.</w:t>
      </w:r>
      <w:r w:rsidRPr="00E23121">
        <w:t>“</w:t>
      </w:r>
    </w:p>
    <w:p w:rsidR="00D34DB7" w:rsidRPr="00E23121" w:rsidRDefault="000251E4" w:rsidP="00E23121">
      <w:pPr>
        <w:pStyle w:val="Text"/>
        <w:jc w:val="left"/>
      </w:pPr>
      <w:r w:rsidRPr="00E23121">
        <w:t>Zeptala jsem se, jestli tu roli hrála.</w:t>
      </w:r>
    </w:p>
    <w:p w:rsidR="00D34DB7" w:rsidRPr="00E23121" w:rsidRDefault="00D34DB7" w:rsidP="00E23121">
      <w:pPr>
        <w:pStyle w:val="Text"/>
      </w:pPr>
      <w:r w:rsidRPr="00E23121">
        <w:t>„</w:t>
      </w:r>
      <w:r w:rsidR="000251E4" w:rsidRPr="00E23121">
        <w:t>Nemohli jsme ji najít. Její agent říkal, že ji má sice pořád ještě</w:t>
      </w:r>
      <w:r w:rsidR="00345E5C" w:rsidRPr="00E23121">
        <w:t xml:space="preserve"> v</w:t>
      </w:r>
      <w:r w:rsidR="00345E5C">
        <w:t> </w:t>
      </w:r>
      <w:r w:rsidR="000251E4" w:rsidRPr="00E23121">
        <w:t xml:space="preserve">záznamu, ale </w:t>
      </w:r>
      <w:r w:rsidR="0004639F" w:rsidRPr="00E23121">
        <w:t>téměř</w:t>
      </w:r>
      <w:r w:rsidR="00112CAC">
        <w:t xml:space="preserve"> deset let</w:t>
      </w:r>
      <w:r w:rsidR="00345E5C">
        <w:t xml:space="preserve"> s </w:t>
      </w:r>
      <w:r w:rsidR="00112CAC">
        <w:t>ní</w:t>
      </w:r>
      <w:r w:rsidR="009658FD">
        <w:t xml:space="preserve"> nebyl</w:t>
      </w:r>
      <w:r w:rsidR="00112CAC">
        <w:t xml:space="preserve"> ve sty</w:t>
      </w:r>
      <w:r w:rsidR="000251E4" w:rsidRPr="00E23121">
        <w:t>ku. Zmizela, takhle to řekl, což vyznělo poněkud teatráln</w:t>
      </w:r>
      <w:r w:rsidR="00112CAC">
        <w:t>ě. Myslí</w:t>
      </w:r>
      <w:r w:rsidR="000251E4" w:rsidRPr="00E23121">
        <w:t>m, že to pouze znamenalo, že pro ni neměl</w:t>
      </w:r>
      <w:r w:rsidR="00345E5C" w:rsidRPr="00E23121">
        <w:t xml:space="preserve"> v</w:t>
      </w:r>
      <w:r w:rsidR="00345E5C">
        <w:t> </w:t>
      </w:r>
      <w:r w:rsidR="000251E4" w:rsidRPr="00E23121">
        <w:t>té době</w:t>
      </w:r>
      <w:r w:rsidR="007C3F24">
        <w:t xml:space="preserve"> žádné</w:t>
      </w:r>
      <w:r w:rsidR="00112CAC">
        <w:t xml:space="preserve"> nabídky. Ale dokonce</w:t>
      </w:r>
      <w:r w:rsidR="00345E5C">
        <w:t xml:space="preserve"> i </w:t>
      </w:r>
      <w:r w:rsidR="00112CAC">
        <w:t>předtí</w:t>
      </w:r>
      <w:r w:rsidR="000251E4" w:rsidRPr="00E23121">
        <w:t>m</w:t>
      </w:r>
      <w:r w:rsidR="00345E5C">
        <w:t> </w:t>
      </w:r>
      <w:r w:rsidR="00345E5C" w:rsidRPr="00E23121">
        <w:t>–</w:t>
      </w:r>
      <w:r w:rsidR="00345E5C">
        <w:t> </w:t>
      </w:r>
      <w:r w:rsidR="000251E4" w:rsidRPr="00E23121">
        <w:t>i když to takhle přesně neřekl</w:t>
      </w:r>
      <w:r w:rsidR="00345E5C">
        <w:t> </w:t>
      </w:r>
      <w:r w:rsidR="00345E5C" w:rsidRPr="00E23121">
        <w:t>–</w:t>
      </w:r>
      <w:r w:rsidR="00345E5C">
        <w:t> </w:t>
      </w:r>
      <w:r w:rsidR="000251E4" w:rsidRPr="00E23121">
        <w:t>bylo pro ni</w:t>
      </w:r>
      <w:r w:rsidR="00345E5C" w:rsidRPr="00E23121">
        <w:t xml:space="preserve"> o</w:t>
      </w:r>
      <w:r w:rsidR="00345E5C">
        <w:t> </w:t>
      </w:r>
      <w:r w:rsidR="000251E4" w:rsidRPr="00E23121">
        <w:t>práci</w:t>
      </w:r>
      <w:r w:rsidR="00345E5C" w:rsidRPr="00E23121">
        <w:t xml:space="preserve"> u</w:t>
      </w:r>
      <w:r w:rsidR="00345E5C">
        <w:t> </w:t>
      </w:r>
      <w:r w:rsidR="000251E4" w:rsidRPr="00E23121">
        <w:t>filmu nouze. Nikdy nepracovala</w:t>
      </w:r>
      <w:r w:rsidR="00345E5C" w:rsidRPr="00E23121">
        <w:t xml:space="preserve"> v</w:t>
      </w:r>
      <w:r w:rsidR="00345E5C">
        <w:t> </w:t>
      </w:r>
      <w:r w:rsidR="000251E4" w:rsidRPr="00E23121">
        <w:t>televizi.</w:t>
      </w:r>
      <w:r w:rsidRPr="00E23121">
        <w:t>“</w:t>
      </w:r>
    </w:p>
    <w:p w:rsidR="00D34DB7" w:rsidRPr="00E23121" w:rsidRDefault="00112CAC" w:rsidP="00E23121">
      <w:pPr>
        <w:pStyle w:val="Text"/>
      </w:pPr>
      <w:r>
        <w:t>Pověděla jsem mu, kdo si myslí</w:t>
      </w:r>
      <w:r w:rsidR="000251E4" w:rsidRPr="00E23121">
        <w:t>m, že Gilda Brentová je,</w:t>
      </w:r>
      <w:r w:rsidR="00345E5C" w:rsidRPr="00E23121">
        <w:t xml:space="preserve"> a</w:t>
      </w:r>
      <w:r w:rsidR="00345E5C">
        <w:t> </w:t>
      </w:r>
      <w:r w:rsidR="000251E4" w:rsidRPr="00E23121">
        <w:t>kde je. Ned řekl, že by se</w:t>
      </w:r>
      <w:r w:rsidR="00345E5C" w:rsidRPr="00E23121">
        <w:t xml:space="preserve"> s</w:t>
      </w:r>
      <w:r w:rsidR="00345E5C">
        <w:t> </w:t>
      </w:r>
      <w:r w:rsidR="00401B63">
        <w:t>ní</w:t>
      </w:r>
      <w:r w:rsidR="000251E4" w:rsidRPr="00E23121">
        <w:t xml:space="preserve"> rád setkal. Nic j</w:t>
      </w:r>
      <w:r>
        <w:t>sem neslíbila, právě jsem se vyr</w:t>
      </w:r>
      <w:r w:rsidR="000251E4" w:rsidRPr="00E23121">
        <w:t>ovnávala</w:t>
      </w:r>
      <w:r w:rsidR="00345E5C" w:rsidRPr="00E23121">
        <w:t xml:space="preserve"> s</w:t>
      </w:r>
      <w:r w:rsidR="00345E5C">
        <w:t> </w:t>
      </w:r>
      <w:r w:rsidR="000251E4" w:rsidRPr="00E23121">
        <w:t>pocity, kte</w:t>
      </w:r>
      <w:r w:rsidR="00CC5AD8" w:rsidRPr="00E23121">
        <w:t>ré</w:t>
      </w:r>
      <w:r w:rsidR="000251E4" w:rsidRPr="00E23121">
        <w:t xml:space="preserve"> mě vždycky přepadnou, když se máme </w:t>
      </w:r>
      <w:r w:rsidR="00E357D4">
        <w:t>rozloučit. Je to směsice trápení</w:t>
      </w:r>
      <w:r w:rsidR="000251E4" w:rsidRPr="00E23121">
        <w:t>, že se musíme rozejít, nadcházející osamělosti, velké vnitřní prázdnoty</w:t>
      </w:r>
      <w:r w:rsidR="00345E5C" w:rsidRPr="00E23121">
        <w:t xml:space="preserve"> a</w:t>
      </w:r>
      <w:r w:rsidR="00345E5C">
        <w:t> </w:t>
      </w:r>
      <w:r w:rsidR="000251E4" w:rsidRPr="00E23121">
        <w:t>ano, neuspokojené touhy. Dokonce</w:t>
      </w:r>
      <w:r w:rsidR="00345E5C" w:rsidRPr="00E23121">
        <w:t xml:space="preserve"> i</w:t>
      </w:r>
      <w:r w:rsidR="00345E5C">
        <w:t> </w:t>
      </w:r>
      <w:r w:rsidR="000251E4" w:rsidRPr="00E23121">
        <w:t>když jsme se pomilovali, neuspokojená touha mě neopustila. Tyhle pocity by skončily jedině kdybych</w:t>
      </w:r>
      <w:r w:rsidR="00345E5C" w:rsidRPr="00E23121">
        <w:t xml:space="preserve"> s</w:t>
      </w:r>
      <w:r w:rsidR="00345E5C">
        <w:t> </w:t>
      </w:r>
      <w:r w:rsidR="00E357D4">
        <w:t>ní</w:t>
      </w:r>
      <w:r w:rsidR="000251E4" w:rsidRPr="00E23121">
        <w:t>m byla ve dne</w:t>
      </w:r>
      <w:r w:rsidR="00345E5C" w:rsidRPr="00E23121">
        <w:t xml:space="preserve"> v</w:t>
      </w:r>
      <w:r w:rsidR="00345E5C">
        <w:t> </w:t>
      </w:r>
      <w:r w:rsidR="000251E4" w:rsidRPr="00E23121">
        <w:t>noci, žila</w:t>
      </w:r>
      <w:r w:rsidR="00345E5C" w:rsidRPr="00E23121">
        <w:t xml:space="preserve"> s</w:t>
      </w:r>
      <w:r w:rsidR="00345E5C">
        <w:t> </w:t>
      </w:r>
      <w:r w:rsidR="00E357D4">
        <w:t>ní</w:t>
      </w:r>
      <w:r w:rsidR="000251E4" w:rsidRPr="00E23121">
        <w:t>m, noc co noc vedle něho spala.</w:t>
      </w:r>
      <w:r w:rsidR="00345E5C" w:rsidRPr="00E23121">
        <w:t xml:space="preserve"> A</w:t>
      </w:r>
      <w:r w:rsidR="00345E5C">
        <w:t> </w:t>
      </w:r>
      <w:r w:rsidR="000251E4" w:rsidRPr="00E23121">
        <w:t>to nikdy nemohlo být.</w:t>
      </w:r>
    </w:p>
    <w:p w:rsidR="00D34DB7" w:rsidRPr="00E23121" w:rsidRDefault="00D34DB7" w:rsidP="00E23121">
      <w:pPr>
        <w:pStyle w:val="Text"/>
      </w:pPr>
    </w:p>
    <w:p w:rsidR="00D34DB7" w:rsidRPr="00E23121" w:rsidRDefault="000251E4" w:rsidP="00E23121">
      <w:pPr>
        <w:pStyle w:val="Text"/>
      </w:pPr>
      <w:r w:rsidRPr="00E23121">
        <w:t>Měla jsem na paměti, jak Stella zareagovala, že jsem ji předtím tak neprodleně poslechla,</w:t>
      </w:r>
      <w:r w:rsidR="00345E5C" w:rsidRPr="00E23121">
        <w:t xml:space="preserve"> a</w:t>
      </w:r>
      <w:r w:rsidR="00345E5C">
        <w:t> </w:t>
      </w:r>
      <w:r w:rsidRPr="00E23121">
        <w:t>proto jsem nespěchala, abych jí vyklopila, co vím</w:t>
      </w:r>
      <w:r w:rsidR="00345E5C" w:rsidRPr="00E23121">
        <w:t xml:space="preserve"> o</w:t>
      </w:r>
      <w:r w:rsidR="00345E5C">
        <w:t> </w:t>
      </w:r>
      <w:r w:rsidRPr="00E23121">
        <w:t>Gildě Brentové. Až</w:t>
      </w:r>
      <w:r w:rsidR="00345E5C" w:rsidRPr="00E23121">
        <w:t xml:space="preserve"> v</w:t>
      </w:r>
      <w:r w:rsidR="00345E5C">
        <w:t> </w:t>
      </w:r>
      <w:r w:rsidRPr="00E23121">
        <w:t>pondělí jsem jí pověděla, co říkala Philippa</w:t>
      </w:r>
      <w:r w:rsidR="00345E5C" w:rsidRPr="00E23121">
        <w:t xml:space="preserve"> a</w:t>
      </w:r>
      <w:r w:rsidR="00345E5C">
        <w:t> </w:t>
      </w:r>
      <w:r w:rsidRPr="00E23121">
        <w:t>co jsem se dověděla od Neda.</w:t>
      </w:r>
    </w:p>
    <w:p w:rsidR="00D34DB7" w:rsidRPr="00E23121" w:rsidRDefault="000251E4" w:rsidP="00E23121">
      <w:pPr>
        <w:pStyle w:val="Text"/>
      </w:pPr>
      <w:r w:rsidRPr="00E23121">
        <w:t>Víkend byl dlouhý</w:t>
      </w:r>
      <w:r w:rsidR="00345E5C" w:rsidRPr="00E23121">
        <w:t xml:space="preserve"> a</w:t>
      </w:r>
      <w:r w:rsidR="00345E5C">
        <w:t> </w:t>
      </w:r>
      <w:r w:rsidRPr="00E23121">
        <w:t>nudný. Mike odjel</w:t>
      </w:r>
      <w:r w:rsidR="00345E5C" w:rsidRPr="00E23121">
        <w:t xml:space="preserve"> v</w:t>
      </w:r>
      <w:r w:rsidR="00345E5C">
        <w:t> </w:t>
      </w:r>
      <w:r w:rsidRPr="00E23121">
        <w:t>sobotu odpoledne do Norwiche, aby viděl hrát na domácí půdě klub Canaries,</w:t>
      </w:r>
      <w:r w:rsidR="00345E5C" w:rsidRPr="00E23121">
        <w:t xml:space="preserve"> a</w:t>
      </w:r>
      <w:r w:rsidR="00345E5C">
        <w:t> </w:t>
      </w:r>
      <w:r w:rsidRPr="00E23121">
        <w:t>večer pokračoval</w:t>
      </w:r>
      <w:r w:rsidR="00345E5C" w:rsidRPr="00E23121">
        <w:t xml:space="preserve"> v</w:t>
      </w:r>
      <w:r w:rsidR="00345E5C">
        <w:t> </w:t>
      </w:r>
      <w:r w:rsidRPr="00E23121">
        <w:t>tom, co začal ráno, předělával kuchyň</w:t>
      </w:r>
      <w:r w:rsidR="00345E5C" w:rsidRPr="00E23121">
        <w:t xml:space="preserve"> a</w:t>
      </w:r>
      <w:r w:rsidR="00345E5C">
        <w:t> </w:t>
      </w:r>
      <w:r w:rsidRPr="00E23121">
        <w:t>maloval ji, ale tak, ab</w:t>
      </w:r>
      <w:r w:rsidR="00554992" w:rsidRPr="00E23121">
        <w:t>y mě to</w:t>
      </w:r>
      <w:r w:rsidR="00345E5C" w:rsidRPr="00E23121">
        <w:t xml:space="preserve"> v</w:t>
      </w:r>
      <w:r w:rsidR="00345E5C">
        <w:t> </w:t>
      </w:r>
      <w:r w:rsidR="00554992" w:rsidRPr="00E23121">
        <w:t>příštím týdnu co nejmé</w:t>
      </w:r>
      <w:r w:rsidRPr="00E23121">
        <w:t xml:space="preserve">ně obtěžovalo. Žijeme spolu taková dlouhá </w:t>
      </w:r>
      <w:r w:rsidR="00CC5AD8" w:rsidRPr="00E23121">
        <w:t>lé</w:t>
      </w:r>
      <w:r w:rsidRPr="00E23121">
        <w:t>ta,</w:t>
      </w:r>
      <w:r w:rsidR="00345E5C" w:rsidRPr="00E23121">
        <w:t xml:space="preserve"> a</w:t>
      </w:r>
      <w:r w:rsidR="00345E5C">
        <w:t> </w:t>
      </w:r>
      <w:r w:rsidRPr="00E23121">
        <w:t>přese všechno, co svědčí</w:t>
      </w:r>
      <w:r w:rsidR="00345E5C" w:rsidRPr="00E23121">
        <w:t xml:space="preserve"> o</w:t>
      </w:r>
      <w:r w:rsidR="00345E5C">
        <w:t> </w:t>
      </w:r>
      <w:r w:rsidRPr="00E23121">
        <w:t>opaku, je přesvědčený, že</w:t>
      </w:r>
      <w:r w:rsidR="0041594E" w:rsidRPr="00E23121">
        <w:t xml:space="preserve"> když </w:t>
      </w:r>
      <w:r w:rsidRPr="00E23121">
        <w:t>jsem doma, trávím většinu času</w:t>
      </w:r>
      <w:r w:rsidR="00345E5C" w:rsidRPr="00E23121">
        <w:t xml:space="preserve"> v</w:t>
      </w:r>
      <w:r w:rsidR="00345E5C">
        <w:t> </w:t>
      </w:r>
      <w:r w:rsidRPr="00E23121">
        <w:t>kuchyni. Takhle to ženy dělají. Ať mu slouží. Řík</w:t>
      </w:r>
      <w:r w:rsidR="00D34DB7" w:rsidRPr="00E23121">
        <w:t>á t</w:t>
      </w:r>
      <w:r w:rsidRPr="00E23121">
        <w:t>omu</w:t>
      </w:r>
      <w:r w:rsidR="00984E1B">
        <w:t xml:space="preserve"> ‚</w:t>
      </w:r>
      <w:r w:rsidR="00D34DB7" w:rsidRPr="00E23121">
        <w:t>t</w:t>
      </w:r>
      <w:r w:rsidRPr="00E23121">
        <w:t>voje</w:t>
      </w:r>
      <w:r w:rsidR="00D34DB7" w:rsidRPr="00E23121">
        <w:t>‘</w:t>
      </w:r>
      <w:r w:rsidRPr="00E23121">
        <w:t xml:space="preserve"> kuchyně, dává do pořádku</w:t>
      </w:r>
      <w:r w:rsidR="00D34DB7" w:rsidRPr="00E23121">
        <w:t xml:space="preserve"> ‚m</w:t>
      </w:r>
      <w:r w:rsidRPr="00E23121">
        <w:t>oji</w:t>
      </w:r>
      <w:r w:rsidR="00D34DB7" w:rsidRPr="00E23121">
        <w:t>‘</w:t>
      </w:r>
      <w:r w:rsidRPr="00E23121">
        <w:t xml:space="preserve"> kuchyni</w:t>
      </w:r>
      <w:r w:rsidR="00345E5C" w:rsidRPr="00E23121">
        <w:t xml:space="preserve"> a</w:t>
      </w:r>
      <w:r w:rsidR="00345E5C">
        <w:t> </w:t>
      </w:r>
      <w:r w:rsidRPr="00E23121">
        <w:t xml:space="preserve">je to způsob, jak mi projevuje svoji </w:t>
      </w:r>
      <w:r w:rsidRPr="00E23121">
        <w:lastRenderedPageBreak/>
        <w:t>lásku; je to jediný dar, který mi u</w:t>
      </w:r>
      <w:r w:rsidR="00112CAC">
        <w:t>mí</w:t>
      </w:r>
      <w:r w:rsidR="00554992" w:rsidRPr="00E23121">
        <w:t xml:space="preserve"> dát. Absolvovali jsme nedělní</w:t>
      </w:r>
      <w:r w:rsidRPr="00E23121">
        <w:t xml:space="preserve"> oběd</w:t>
      </w:r>
      <w:r w:rsidR="00345E5C" w:rsidRPr="00E23121">
        <w:t xml:space="preserve"> s</w:t>
      </w:r>
      <w:r w:rsidR="00345E5C">
        <w:t> </w:t>
      </w:r>
      <w:r w:rsidR="00A30AA3">
        <w:t>máti</w:t>
      </w:r>
      <w:r w:rsidR="00345E5C" w:rsidRPr="00E23121">
        <w:t xml:space="preserve"> a</w:t>
      </w:r>
      <w:r w:rsidR="00345E5C">
        <w:t> </w:t>
      </w:r>
      <w:r w:rsidR="00A30AA3">
        <w:t>Le</w:t>
      </w:r>
      <w:r w:rsidRPr="00E23121">
        <w:t>nem, potom hodinu</w:t>
      </w:r>
      <w:r w:rsidR="00345E5C" w:rsidRPr="00E23121">
        <w:t xml:space="preserve"> u</w:t>
      </w:r>
      <w:r w:rsidR="00345E5C">
        <w:t> </w:t>
      </w:r>
      <w:r w:rsidR="00A30AA3">
        <w:t>mojí babičky</w:t>
      </w:r>
      <w:r w:rsidR="00345E5C" w:rsidRPr="00E23121">
        <w:t xml:space="preserve"> u</w:t>
      </w:r>
      <w:r w:rsidR="00345E5C">
        <w:t> </w:t>
      </w:r>
      <w:r w:rsidR="00A30AA3">
        <w:t>ní</w:t>
      </w:r>
      <w:r w:rsidR="00345E5C" w:rsidRPr="00E23121">
        <w:t xml:space="preserve"> v</w:t>
      </w:r>
      <w:r w:rsidR="00345E5C">
        <w:t> </w:t>
      </w:r>
      <w:r w:rsidRPr="00E23121">
        <w:t>bungalovu</w:t>
      </w:r>
      <w:r w:rsidR="00345E5C" w:rsidRPr="00E23121">
        <w:t xml:space="preserve"> a</w:t>
      </w:r>
      <w:r w:rsidR="00345E5C">
        <w:t> </w:t>
      </w:r>
      <w:r w:rsidRPr="00E23121">
        <w:t>svačinu</w:t>
      </w:r>
      <w:r w:rsidR="00345E5C" w:rsidRPr="00E23121">
        <w:t xml:space="preserve"> u</w:t>
      </w:r>
      <w:r w:rsidR="00345E5C">
        <w:t> </w:t>
      </w:r>
      <w:r w:rsidRPr="00E23121">
        <w:t>Janis. Jinými slovy obv</w:t>
      </w:r>
      <w:r w:rsidR="00112CAC">
        <w:t>yklý způsob, jak přečkat dva dny</w:t>
      </w:r>
      <w:r w:rsidRPr="00E23121">
        <w:t>, kdy</w:t>
      </w:r>
      <w:r w:rsidR="00E652BE">
        <w:t xml:space="preserve"> není </w:t>
      </w:r>
      <w:r w:rsidRPr="00E23121">
        <w:t>práce, která by je zaplnila.</w:t>
      </w:r>
    </w:p>
    <w:p w:rsidR="00D34DB7" w:rsidRPr="00E23121" w:rsidRDefault="000251E4" w:rsidP="00E23121">
      <w:pPr>
        <w:pStyle w:val="Text"/>
      </w:pPr>
      <w:r w:rsidRPr="00E23121">
        <w:t>Odjezd zpátky do Lond</w:t>
      </w:r>
      <w:r w:rsidR="009658FD">
        <w:t>ýna, to byla pro Mikea</w:t>
      </w:r>
      <w:r w:rsidR="00345E5C">
        <w:t xml:space="preserve"> v </w:t>
      </w:r>
      <w:r w:rsidR="009658FD">
        <w:t>pondělí</w:t>
      </w:r>
      <w:r w:rsidRPr="00E23121">
        <w:t xml:space="preserve"> ráno úleva. Samozřejmě to </w:t>
      </w:r>
      <w:r w:rsidR="007947D5">
        <w:t>nedával najevo, nebylo to patrné</w:t>
      </w:r>
      <w:r w:rsidRPr="00E23121">
        <w:t>, políbil mě</w:t>
      </w:r>
      <w:r w:rsidR="00345E5C" w:rsidRPr="00E23121">
        <w:t xml:space="preserve"> a</w:t>
      </w:r>
      <w:r w:rsidR="00345E5C">
        <w:t> </w:t>
      </w:r>
      <w:r w:rsidRPr="00E23121">
        <w:t>řekl, že mu budu chybět, když ho ale jeho kamarád Phil přijel</w:t>
      </w:r>
      <w:r w:rsidR="00345E5C" w:rsidRPr="00E23121">
        <w:t xml:space="preserve"> o</w:t>
      </w:r>
      <w:r w:rsidR="00345E5C">
        <w:t> </w:t>
      </w:r>
      <w:r w:rsidRPr="00E23121">
        <w:t>deset minut dřív vyzvednout, byl úplně připravený</w:t>
      </w:r>
      <w:r w:rsidR="00345E5C" w:rsidRPr="00E23121">
        <w:t xml:space="preserve"> a</w:t>
      </w:r>
      <w:r w:rsidR="00345E5C">
        <w:t> </w:t>
      </w:r>
      <w:r w:rsidRPr="00E23121">
        <w:t>nedočkavý,</w:t>
      </w:r>
      <w:r w:rsidR="007760C2" w:rsidRPr="00E23121">
        <w:t xml:space="preserve"> aby </w:t>
      </w:r>
      <w:r w:rsidRPr="00E23121">
        <w:t>už vyrazil. Skočil do vozu, zaposlouchal se do něja</w:t>
      </w:r>
      <w:r w:rsidR="00CC5AD8" w:rsidRPr="00E23121">
        <w:t>ké</w:t>
      </w:r>
      <w:r w:rsidRPr="00E23121">
        <w:t xml:space="preserve"> historky, kterou mu Phil vyprávěl,</w:t>
      </w:r>
      <w:r w:rsidR="00345E5C" w:rsidRPr="00E23121">
        <w:t xml:space="preserve"> a</w:t>
      </w:r>
      <w:r w:rsidR="00345E5C">
        <w:t> </w:t>
      </w:r>
      <w:r w:rsidRPr="00E23121">
        <w:t>smál se tak mohutně, že se zapomněl ohlédnout, natož aby zamával na rozloučenou. Mike je podle všeho, podobně jako většina mužů, spokojenější</w:t>
      </w:r>
      <w:r w:rsidR="00345E5C" w:rsidRPr="00E23121">
        <w:t xml:space="preserve"> v</w:t>
      </w:r>
      <w:r w:rsidR="00345E5C">
        <w:t> </w:t>
      </w:r>
      <w:r w:rsidRPr="00E23121">
        <w:t>mužské společnosti,</w:t>
      </w:r>
      <w:r w:rsidR="00345E5C" w:rsidRPr="00E23121">
        <w:t xml:space="preserve"> a</w:t>
      </w:r>
      <w:r w:rsidR="00345E5C">
        <w:t> </w:t>
      </w:r>
      <w:r w:rsidRPr="00E23121">
        <w:t>když se vypravíme na</w:t>
      </w:r>
      <w:r w:rsidR="00A9266A">
        <w:t xml:space="preserve"> vesnickou zábavu, vždycky končí</w:t>
      </w:r>
      <w:r w:rsidR="00345E5C" w:rsidRPr="00E23121">
        <w:t xml:space="preserve"> u</w:t>
      </w:r>
      <w:r w:rsidR="00345E5C">
        <w:t> </w:t>
      </w:r>
      <w:r w:rsidRPr="00E23121">
        <w:t>baru</w:t>
      </w:r>
      <w:r w:rsidR="00345E5C" w:rsidRPr="00E23121">
        <w:t xml:space="preserve"> s</w:t>
      </w:r>
      <w:r w:rsidR="00345E5C">
        <w:t> </w:t>
      </w:r>
      <w:r w:rsidRPr="00E23121">
        <w:t>mužskými, co</w:t>
      </w:r>
      <w:r w:rsidR="00345E5C" w:rsidRPr="00E23121">
        <w:t xml:space="preserve"> s</w:t>
      </w:r>
      <w:r w:rsidR="00345E5C">
        <w:t> </w:t>
      </w:r>
      <w:r w:rsidRPr="00E23121">
        <w:t>nimi chodil do šk</w:t>
      </w:r>
      <w:r w:rsidR="00554992" w:rsidRPr="00E23121">
        <w:t>o</w:t>
      </w:r>
      <w:r w:rsidR="00D34DB7" w:rsidRPr="00E23121">
        <w:t>l</w:t>
      </w:r>
      <w:r w:rsidR="00554992" w:rsidRPr="00E23121">
        <w:t>y. Tak to by</w:t>
      </w:r>
      <w:r w:rsidRPr="00E23121">
        <w:t>lo nakonec</w:t>
      </w:r>
      <w:r w:rsidR="00345E5C" w:rsidRPr="00E23121">
        <w:t xml:space="preserve"> i</w:t>
      </w:r>
      <w:r w:rsidR="00345E5C">
        <w:t> </w:t>
      </w:r>
      <w:r w:rsidRPr="00E23121">
        <w:t>ten večer, kdy jsem poznala Neda.</w:t>
      </w:r>
    </w:p>
    <w:p w:rsidR="00D34DB7" w:rsidRPr="00E23121" w:rsidRDefault="00554992" w:rsidP="00E23121">
      <w:pPr>
        <w:pStyle w:val="Text"/>
      </w:pPr>
      <w:r w:rsidRPr="00E23121">
        <w:t>Kdy</w:t>
      </w:r>
      <w:r w:rsidR="000251E4" w:rsidRPr="00E23121">
        <w:t>ž</w:t>
      </w:r>
      <w:r w:rsidRPr="00E23121">
        <w:t xml:space="preserve"> </w:t>
      </w:r>
      <w:r w:rsidR="000251E4" w:rsidRPr="00E23121">
        <w:t>jsem přišla do práce, Stella byla</w:t>
      </w:r>
      <w:r w:rsidR="00345E5C" w:rsidRPr="00E23121">
        <w:t xml:space="preserve"> u</w:t>
      </w:r>
      <w:r w:rsidR="00345E5C">
        <w:t> </w:t>
      </w:r>
      <w:r w:rsidR="000251E4" w:rsidRPr="00E23121">
        <w:t>sebe</w:t>
      </w:r>
      <w:r w:rsidR="00345E5C" w:rsidRPr="00E23121">
        <w:t xml:space="preserve"> v</w:t>
      </w:r>
      <w:r w:rsidR="00345E5C">
        <w:t> </w:t>
      </w:r>
      <w:r w:rsidR="000251E4" w:rsidRPr="00E23121">
        <w:t>pokoji</w:t>
      </w:r>
      <w:r w:rsidR="00345E5C" w:rsidRPr="00E23121">
        <w:t xml:space="preserve"> a</w:t>
      </w:r>
      <w:r w:rsidR="00345E5C">
        <w:t> </w:t>
      </w:r>
      <w:r w:rsidR="000251E4" w:rsidRPr="00E23121">
        <w:t>právě dojídala snídani. Sotva jsem a</w:t>
      </w:r>
      <w:r w:rsidRPr="00E23121">
        <w:t>le vešla</w:t>
      </w:r>
      <w:r w:rsidR="00345E5C" w:rsidRPr="00E23121">
        <w:t xml:space="preserve"> a</w:t>
      </w:r>
      <w:r w:rsidR="00345E5C">
        <w:t> </w:t>
      </w:r>
      <w:r w:rsidRPr="00E23121">
        <w:t>začala obdivovat její</w:t>
      </w:r>
      <w:r w:rsidR="000251E4" w:rsidRPr="00E23121">
        <w:t xml:space="preserve"> nový magnetofon na psac</w:t>
      </w:r>
      <w:r w:rsidRPr="00E23121">
        <w:t>ím stole, ozval se můj pager, aby</w:t>
      </w:r>
      <w:r w:rsidR="000251E4" w:rsidRPr="00E23121">
        <w:t>ch věděla, že je mě zapotřebí</w:t>
      </w:r>
      <w:r w:rsidR="00345E5C" w:rsidRPr="00E23121">
        <w:t xml:space="preserve"> v</w:t>
      </w:r>
      <w:r w:rsidR="00345E5C">
        <w:t> </w:t>
      </w:r>
      <w:r w:rsidR="000251E4" w:rsidRPr="00E23121">
        <w:t>Arthurově pokoji. Arthura chytil znovu ischias,</w:t>
      </w:r>
      <w:r w:rsidR="00345E5C" w:rsidRPr="00E23121">
        <w:t xml:space="preserve"> a</w:t>
      </w:r>
      <w:r w:rsidR="00345E5C">
        <w:t> </w:t>
      </w:r>
      <w:r w:rsidR="0041594E" w:rsidRPr="00E23121">
        <w:t xml:space="preserve">když </w:t>
      </w:r>
      <w:r w:rsidR="000251E4" w:rsidRPr="00E23121">
        <w:t xml:space="preserve">jsem </w:t>
      </w:r>
      <w:r w:rsidRPr="00E23121">
        <w:t>ho namasírovala</w:t>
      </w:r>
      <w:r w:rsidR="00345E5C" w:rsidRPr="00E23121">
        <w:t xml:space="preserve"> a</w:t>
      </w:r>
      <w:r w:rsidR="00345E5C">
        <w:t> </w:t>
      </w:r>
      <w:r w:rsidRPr="00E23121">
        <w:t>objednala</w:t>
      </w:r>
      <w:r w:rsidR="00345E5C" w:rsidRPr="00E23121">
        <w:t xml:space="preserve"> k</w:t>
      </w:r>
      <w:r w:rsidR="00345E5C">
        <w:t> </w:t>
      </w:r>
      <w:r w:rsidRPr="00E23121">
        <w:t>fy</w:t>
      </w:r>
      <w:r w:rsidR="000251E4" w:rsidRPr="00E23121">
        <w:t>zioterapeutovi, bylo už pokročilé dopoledne</w:t>
      </w:r>
      <w:r w:rsidR="00345E5C" w:rsidRPr="00E23121">
        <w:t xml:space="preserve"> a</w:t>
      </w:r>
      <w:r w:rsidR="00345E5C">
        <w:t> </w:t>
      </w:r>
      <w:r w:rsidR="000251E4" w:rsidRPr="00E23121">
        <w:t>čas roznést všem kávu</w:t>
      </w:r>
      <w:r w:rsidR="00345E5C" w:rsidRPr="00E23121">
        <w:t xml:space="preserve"> a</w:t>
      </w:r>
      <w:r w:rsidR="00345E5C">
        <w:t> </w:t>
      </w:r>
      <w:r w:rsidR="000251E4" w:rsidRPr="00E23121">
        <w:t>sušenky. Stella</w:t>
      </w:r>
      <w:r w:rsidR="00345E5C" w:rsidRPr="00E23121">
        <w:t xml:space="preserve"> z</w:t>
      </w:r>
      <w:r w:rsidR="00345E5C">
        <w:t> </w:t>
      </w:r>
      <w:r w:rsidR="000251E4" w:rsidRPr="00E23121">
        <w:t>nějakého důvodu dostala svačinu jako poslední. Našla jsem ji</w:t>
      </w:r>
      <w:r w:rsidR="00345E5C" w:rsidRPr="00E23121">
        <w:t xml:space="preserve"> v</w:t>
      </w:r>
      <w:r w:rsidR="00345E5C">
        <w:t> </w:t>
      </w:r>
      <w:r w:rsidRPr="00E23121">
        <w:t>salonu samotnou, četla nedělní</w:t>
      </w:r>
      <w:r w:rsidR="000251E4" w:rsidRPr="00E23121">
        <w:t xml:space="preserve"> nov</w:t>
      </w:r>
      <w:r w:rsidR="00B337A6">
        <w:t>iny, což mi přišlo trochu smutné</w:t>
      </w:r>
      <w:r w:rsidR="000251E4" w:rsidRPr="00E23121">
        <w:t>, přestože nemělo, neboť pondělní noviny přišly jako obvykle</w:t>
      </w:r>
      <w:r w:rsidR="00345E5C" w:rsidRPr="00E23121">
        <w:t xml:space="preserve"> a</w:t>
      </w:r>
      <w:r w:rsidR="00345E5C">
        <w:t> </w:t>
      </w:r>
      <w:r w:rsidR="000251E4" w:rsidRPr="00E23121">
        <w:t>čekaly na ni na stolku ve vstupní hale.</w:t>
      </w:r>
    </w:p>
    <w:p w:rsidR="00D34DB7" w:rsidRPr="00E23121" w:rsidRDefault="000251E4" w:rsidP="00E23121">
      <w:pPr>
        <w:pStyle w:val="Text"/>
      </w:pPr>
      <w:r w:rsidRPr="00E23121">
        <w:t>Teď mi připadalo zvláštní, že jsem mohla být tak naivní. Tak trochu pošetile jsem se usmívala,</w:t>
      </w:r>
      <w:r w:rsidR="0041594E" w:rsidRPr="00E23121">
        <w:t xml:space="preserve"> když </w:t>
      </w:r>
      <w:r w:rsidRPr="00E23121">
        <w:t xml:space="preserve">jsem se zeptala. </w:t>
      </w:r>
      <w:r w:rsidR="00D34DB7" w:rsidRPr="00E23121">
        <w:t>„</w:t>
      </w:r>
      <w:r w:rsidRPr="00E23121">
        <w:t>To jste byla vy, ne? Gilda Brentová jste byla vy.</w:t>
      </w:r>
      <w:r w:rsidR="00D34DB7" w:rsidRPr="00E23121">
        <w:t>“</w:t>
      </w:r>
    </w:p>
    <w:p w:rsidR="00D34DB7" w:rsidRPr="00E23121" w:rsidRDefault="000251E4" w:rsidP="00E23121">
      <w:pPr>
        <w:pStyle w:val="Text"/>
      </w:pPr>
      <w:r w:rsidRPr="00E23121">
        <w:t>Nezasmála se. Otočila ke mně vážný, znepokojený obličej</w:t>
      </w:r>
      <w:r w:rsidR="00345E5C" w:rsidRPr="00E23121">
        <w:t xml:space="preserve"> a</w:t>
      </w:r>
      <w:r w:rsidR="00345E5C">
        <w:t> </w:t>
      </w:r>
      <w:r w:rsidRPr="00E23121">
        <w:t xml:space="preserve">řekla: </w:t>
      </w:r>
      <w:r w:rsidR="00D34DB7" w:rsidRPr="00E23121">
        <w:t>„</w:t>
      </w:r>
      <w:r w:rsidRPr="00E23121">
        <w:t>Co vás to napadlo?</w:t>
      </w:r>
      <w:r w:rsidR="00D34DB7" w:rsidRPr="00E23121">
        <w:t>“</w:t>
      </w:r>
    </w:p>
    <w:p w:rsidR="00D34DB7" w:rsidRPr="00E23121" w:rsidRDefault="00D34DB7" w:rsidP="00E23121">
      <w:pPr>
        <w:pStyle w:val="Text"/>
      </w:pPr>
      <w:r w:rsidRPr="00E23121">
        <w:t>„</w:t>
      </w:r>
      <w:r w:rsidR="00554992" w:rsidRPr="00E23121">
        <w:t>Nevím, prostě jsem my</w:t>
      </w:r>
      <w:r w:rsidR="000251E4" w:rsidRPr="00E23121">
        <w:t>slela</w:t>
      </w:r>
      <w:r w:rsidRPr="00E23121">
        <w:t>…</w:t>
      </w:r>
      <w:r w:rsidR="00554992" w:rsidRPr="00E23121">
        <w:t xml:space="preserve"> tedy</w:t>
      </w:r>
      <w:r w:rsidR="000251E4" w:rsidRPr="00E23121">
        <w:t>, věk skoro odpovídal</w:t>
      </w:r>
      <w:r w:rsidR="00345E5C" w:rsidRPr="00E23121">
        <w:t xml:space="preserve"> a</w:t>
      </w:r>
      <w:r w:rsidR="00345E5C">
        <w:t> </w:t>
      </w:r>
      <w:r w:rsidR="000251E4" w:rsidRPr="00E23121">
        <w:t>vy jste se kvůli tomu chovala tak tajemně. Prostě jsem si myslela, že to musíte být vy.</w:t>
      </w:r>
      <w:r w:rsidRPr="00E23121">
        <w:t>“</w:t>
      </w:r>
    </w:p>
    <w:p w:rsidR="00D34DB7" w:rsidRPr="00E23121" w:rsidRDefault="00D34DB7" w:rsidP="00E23121">
      <w:pPr>
        <w:pStyle w:val="Text"/>
      </w:pPr>
      <w:r w:rsidRPr="00E23121">
        <w:t>„</w:t>
      </w:r>
      <w:r w:rsidR="000251E4" w:rsidRPr="00E23121">
        <w:t>Mrzí mě, že jsem vás zklamala, Jenny. Vidím, že jste trochu pátrala, ale nebyla jsem Gilda Brentová</w:t>
      </w:r>
      <w:r w:rsidR="00345E5C" w:rsidRPr="00E23121">
        <w:t xml:space="preserve"> a</w:t>
      </w:r>
      <w:r w:rsidR="00345E5C">
        <w:t> </w:t>
      </w:r>
      <w:r w:rsidR="000251E4" w:rsidRPr="00E23121">
        <w:t xml:space="preserve">ona nebyla já. </w:t>
      </w:r>
      <w:r w:rsidR="00CC5AD8" w:rsidRPr="00E23121">
        <w:t>Ké</w:t>
      </w:r>
      <w:r w:rsidR="000251E4" w:rsidRPr="00E23121">
        <w:t>ž by byla,</w:t>
      </w:r>
      <w:r w:rsidRPr="00E23121">
        <w:t>“</w:t>
      </w:r>
      <w:r w:rsidR="000251E4" w:rsidRPr="00E23121">
        <w:t xml:space="preserve"> dodala, což bylo poněkud zvláštní.</w:t>
      </w:r>
    </w:p>
    <w:p w:rsidR="00D34DB7" w:rsidRPr="00E23121" w:rsidRDefault="000251E4" w:rsidP="00EF2F37">
      <w:pPr>
        <w:pStyle w:val="Text"/>
      </w:pPr>
      <w:r w:rsidRPr="00E23121">
        <w:lastRenderedPageBreak/>
        <w:t>To prohlášení jí vehnalo barvu do tváří, nebo to možná způsobilo něco</w:t>
      </w:r>
      <w:r w:rsidR="00A858B4">
        <w:t xml:space="preserve"> jiné</w:t>
      </w:r>
      <w:r w:rsidRPr="00E23121">
        <w:t>ho. Odložila</w:t>
      </w:r>
      <w:r w:rsidR="00EF2F37">
        <w:t xml:space="preserve"> noviny. Uchopila šálek s kávou, </w:t>
      </w:r>
      <w:r w:rsidRPr="00E23121">
        <w:t>znaveně si usrkla, jako by jí moc nezáleželo na tom, jestli tu kávu pije n</w:t>
      </w:r>
      <w:r w:rsidR="00112CAC">
        <w:t>ebo ne, jako by to bylo něco, čí</w:t>
      </w:r>
      <w:r w:rsidRPr="00E23121">
        <w:t>m jenom zabíjí čas.</w:t>
      </w:r>
    </w:p>
    <w:p w:rsidR="00D34DB7" w:rsidRPr="00E23121" w:rsidRDefault="00D34DB7" w:rsidP="00E23121">
      <w:pPr>
        <w:pStyle w:val="Text"/>
      </w:pPr>
      <w:r w:rsidRPr="00E23121">
        <w:t>„</w:t>
      </w:r>
      <w:r w:rsidR="000251E4" w:rsidRPr="00E23121">
        <w:t>Nikdy jsem se ničím nestala, moje milá. Jenom jsem nějakou dobu dělala sekretářku, pak jsem byla žena</w:t>
      </w:r>
      <w:r w:rsidR="00345E5C" w:rsidRPr="00E23121">
        <w:t xml:space="preserve"> v</w:t>
      </w:r>
      <w:r w:rsidR="00345E5C">
        <w:t> </w:t>
      </w:r>
      <w:r w:rsidR="000251E4" w:rsidRPr="00E23121">
        <w:t>domácnosti</w:t>
      </w:r>
      <w:r w:rsidR="00345E5C" w:rsidRPr="00E23121">
        <w:t xml:space="preserve"> a</w:t>
      </w:r>
      <w:r w:rsidR="00345E5C">
        <w:t> </w:t>
      </w:r>
      <w:r w:rsidR="000251E4" w:rsidRPr="00E23121">
        <w:t>matka, což mi Gilda neúnavně připomínala.</w:t>
      </w:r>
      <w:r w:rsidRPr="00E23121">
        <w:t>“</w:t>
      </w:r>
    </w:p>
    <w:p w:rsidR="00D34DB7" w:rsidRPr="00E23121" w:rsidRDefault="000251E4" w:rsidP="00E23121">
      <w:pPr>
        <w:pStyle w:val="Text"/>
      </w:pPr>
      <w:r w:rsidRPr="00E23121">
        <w:t>Zářivě, prchavě se na mě usmála. Pohledem sklouzla na noviny, ačkoli je znovu neuchopila. Pomyslela jsem si, že končí náš rozhovor, tak jak to někdy dělávala, tím, že se začala chovat nevšímavě, přestala projevovat jakýkoli zájem</w:t>
      </w:r>
      <w:r w:rsidR="00345E5C" w:rsidRPr="00E23121">
        <w:t xml:space="preserve"> a</w:t>
      </w:r>
      <w:r w:rsidR="00345E5C">
        <w:t> </w:t>
      </w:r>
      <w:r w:rsidRPr="00E23121">
        <w:t>stáhla se do sebe.</w:t>
      </w:r>
    </w:p>
    <w:p w:rsidR="00D34DB7" w:rsidRPr="00E23121" w:rsidRDefault="00EF2F37" w:rsidP="00E23121">
      <w:pPr>
        <w:pStyle w:val="Text"/>
      </w:pPr>
      <w:r>
        <w:t>Chy</w:t>
      </w:r>
      <w:r w:rsidR="000251E4" w:rsidRPr="00E23121">
        <w:t>stala jsem se</w:t>
      </w:r>
      <w:r w:rsidR="00345E5C" w:rsidRPr="00E23121">
        <w:t xml:space="preserve"> k</w:t>
      </w:r>
      <w:r w:rsidR="00345E5C">
        <w:t> </w:t>
      </w:r>
      <w:r w:rsidR="000251E4" w:rsidRPr="00E23121">
        <w:t>odchodu, měla jsem toho spoustu na práci,</w:t>
      </w:r>
      <w:r w:rsidR="0041594E" w:rsidRPr="00E23121">
        <w:t xml:space="preserve"> když</w:t>
      </w:r>
      <w:r w:rsidR="000251E4" w:rsidRPr="00E23121">
        <w:t xml:space="preserve"> řekla, jako bych jí položila otázku. </w:t>
      </w:r>
      <w:r w:rsidR="00D34DB7" w:rsidRPr="00E23121">
        <w:t>„</w:t>
      </w:r>
      <w:r w:rsidR="000251E4" w:rsidRPr="00E23121">
        <w:t>Její otec byl poměrně známý shakespearovský tragéd jménem Everard Brant. Od dětství samozřejmě stála na divadelních prknech. Tuším, že opravdu hrála</w:t>
      </w:r>
      <w:r w:rsidR="00345E5C" w:rsidRPr="00E23121">
        <w:t xml:space="preserve"> v</w:t>
      </w:r>
      <w:r w:rsidR="00345E5C">
        <w:t> </w:t>
      </w:r>
      <w:r>
        <w:rPr>
          <w:i/>
        </w:rPr>
        <w:t>Bouři</w:t>
      </w:r>
      <w:r w:rsidR="000251E4" w:rsidRPr="00E23121">
        <w:rPr>
          <w:i/>
        </w:rPr>
        <w:t xml:space="preserve"> </w:t>
      </w:r>
      <w:r w:rsidR="000251E4" w:rsidRPr="00E23121">
        <w:t xml:space="preserve">skřítka nebo to možná bylo ve </w:t>
      </w:r>
      <w:r w:rsidR="000251E4" w:rsidRPr="0054714A">
        <w:rPr>
          <w:i/>
        </w:rPr>
        <w:t>Snu</w:t>
      </w:r>
      <w:r w:rsidR="000251E4" w:rsidRPr="00E23121">
        <w:t xml:space="preserve"> </w:t>
      </w:r>
      <w:r w:rsidR="0054714A">
        <w:rPr>
          <w:i/>
        </w:rPr>
        <w:t>noci</w:t>
      </w:r>
      <w:r w:rsidR="000251E4" w:rsidRPr="00E23121">
        <w:rPr>
          <w:i/>
        </w:rPr>
        <w:t xml:space="preserve"> svatojánské. </w:t>
      </w:r>
      <w:r w:rsidR="000251E4" w:rsidRPr="00E23121">
        <w:t xml:space="preserve">Takhle </w:t>
      </w:r>
      <w:r>
        <w:t>se dostala</w:t>
      </w:r>
      <w:r w:rsidR="00345E5C">
        <w:t xml:space="preserve"> k </w:t>
      </w:r>
      <w:r>
        <w:t>filmu, protože její</w:t>
      </w:r>
      <w:r w:rsidR="000251E4" w:rsidRPr="00E23121">
        <w:t xml:space="preserve"> otec byl t</w:t>
      </w:r>
      <w:r>
        <w:t>í</w:t>
      </w:r>
      <w:r w:rsidR="000251E4" w:rsidRPr="00E23121">
        <w:t>m, kým byl.</w:t>
      </w:r>
      <w:r w:rsidR="00D34DB7" w:rsidRPr="00E23121">
        <w:t>“</w:t>
      </w:r>
    </w:p>
    <w:p w:rsidR="00D34DB7" w:rsidRPr="00E23121" w:rsidRDefault="00D34DB7" w:rsidP="00E23121">
      <w:pPr>
        <w:pStyle w:val="Text"/>
        <w:jc w:val="left"/>
      </w:pPr>
      <w:r w:rsidRPr="00E23121">
        <w:t>„</w:t>
      </w:r>
      <w:r w:rsidR="000251E4" w:rsidRPr="00E23121">
        <w:t>Měla něco společného</w:t>
      </w:r>
      <w:r w:rsidR="00345E5C" w:rsidRPr="00E23121">
        <w:t xml:space="preserve"> s</w:t>
      </w:r>
      <w:r w:rsidR="00345E5C">
        <w:t> </w:t>
      </w:r>
      <w:r w:rsidR="000251E4" w:rsidRPr="00E23121">
        <w:t>vaším domem?</w:t>
      </w:r>
      <w:r w:rsidRPr="00E23121">
        <w:t>“</w:t>
      </w:r>
      <w:r w:rsidR="000251E4" w:rsidRPr="00E23121">
        <w:t xml:space="preserve"> zeptala jsem se.</w:t>
      </w:r>
    </w:p>
    <w:p w:rsidR="00D34DB7" w:rsidRPr="00E23121" w:rsidRDefault="000251E4" w:rsidP="00E23121">
      <w:pPr>
        <w:pStyle w:val="Text"/>
      </w:pPr>
      <w:r w:rsidRPr="00E23121">
        <w:t xml:space="preserve">Jako by mě neslyšela. </w:t>
      </w:r>
      <w:r w:rsidR="00345E5C" w:rsidRPr="00E23121">
        <w:t>„V</w:t>
      </w:r>
      <w:r w:rsidR="00345E5C">
        <w:t> </w:t>
      </w:r>
      <w:r w:rsidRPr="00E23121">
        <w:t>době, kdy jsem ji poznala, už</w:t>
      </w:r>
      <w:r w:rsidR="00345E5C" w:rsidRPr="00E23121">
        <w:t xml:space="preserve"> s</w:t>
      </w:r>
      <w:r w:rsidR="00345E5C">
        <w:t> </w:t>
      </w:r>
      <w:r w:rsidRPr="00E23121">
        <w:t>filmování</w:t>
      </w:r>
      <w:r w:rsidR="00EF2F37">
        <w:t>m skončila. Bylo ji čtyřicet, víte,</w:t>
      </w:r>
      <w:r w:rsidR="00345E5C">
        <w:t xml:space="preserve"> a </w:t>
      </w:r>
      <w:r w:rsidR="00EF2F37">
        <w:t>tehdy čtyřicítka nebyla to, co dnes. Čtyřicí</w:t>
      </w:r>
      <w:r w:rsidRPr="00E23121">
        <w:t>tka, to byl střední věk</w:t>
      </w:r>
      <w:r w:rsidR="00345E5C" w:rsidRPr="00E23121">
        <w:t xml:space="preserve"> a</w:t>
      </w:r>
      <w:r w:rsidR="00345E5C">
        <w:t> </w:t>
      </w:r>
      <w:r w:rsidRPr="00E23121">
        <w:t>nikdo nestál</w:t>
      </w:r>
      <w:r w:rsidR="00345E5C" w:rsidRPr="00E23121">
        <w:t xml:space="preserve"> o</w:t>
      </w:r>
      <w:r w:rsidR="00345E5C">
        <w:t> </w:t>
      </w:r>
      <w:r w:rsidR="00587817">
        <w:t>filmové</w:t>
      </w:r>
      <w:r w:rsidRPr="00E23121">
        <w:t xml:space="preserve"> herečky stře</w:t>
      </w:r>
      <w:r w:rsidR="00EF2F37">
        <w:t>dního věku, jedině pro role něčí</w:t>
      </w:r>
      <w:r w:rsidRPr="00E23121">
        <w:t>ch matek</w:t>
      </w:r>
      <w:r w:rsidR="00345E5C" w:rsidRPr="00E23121">
        <w:t xml:space="preserve"> a</w:t>
      </w:r>
      <w:r w:rsidR="00345E5C">
        <w:t> </w:t>
      </w:r>
      <w:r w:rsidRPr="00E23121">
        <w:t>Gilda vůbec nebyla ten typ. Kdepak. Skoncovala</w:t>
      </w:r>
      <w:r w:rsidR="00345E5C" w:rsidRPr="00E23121">
        <w:t xml:space="preserve"> s</w:t>
      </w:r>
      <w:r w:rsidR="00345E5C">
        <w:t> </w:t>
      </w:r>
      <w:r w:rsidRPr="00E23121">
        <w:t>filmováním, nebo spíš filmy skoncovaly</w:t>
      </w:r>
      <w:r w:rsidR="00345E5C" w:rsidRPr="00E23121">
        <w:t xml:space="preserve"> s</w:t>
      </w:r>
      <w:r w:rsidR="00345E5C">
        <w:t> </w:t>
      </w:r>
      <w:r w:rsidRPr="00E23121">
        <w:t>ní. Ale nezapomněla. Nikdy nepřipustila, aby někdo zapomněl, čím bývala.</w:t>
      </w:r>
      <w:r w:rsidR="00D34DB7" w:rsidRPr="00E23121">
        <w:t>“</w:t>
      </w:r>
    </w:p>
    <w:p w:rsidR="00D34DB7" w:rsidRPr="00E23121" w:rsidRDefault="000251E4" w:rsidP="00E23121">
      <w:pPr>
        <w:pStyle w:val="Text"/>
      </w:pPr>
      <w:r w:rsidRPr="00E23121">
        <w:t>Ni</w:t>
      </w:r>
      <w:r w:rsidR="00296989">
        <w:t>kdy</w:t>
      </w:r>
      <w:r w:rsidR="0041594E" w:rsidRPr="00E23121">
        <w:t xml:space="preserve"> by </w:t>
      </w:r>
      <w:r w:rsidRPr="00E23121">
        <w:t>mě nenapadlo, že Stella dokáže být tak jedovatá,</w:t>
      </w:r>
      <w:r w:rsidR="00345E5C" w:rsidRPr="00E23121">
        <w:t xml:space="preserve"> a</w:t>
      </w:r>
      <w:r w:rsidR="00345E5C">
        <w:t> </w:t>
      </w:r>
      <w:r w:rsidRPr="00E23121">
        <w:t>překvapil mě tón, jakým mluvila. Vzbudilo to ve mně rozpaky, takže jsem se znovu zeptala na ten dům, jenom abych odvedla řeč jinam, ne že by mě to opravdu zajímalo. Stella na mě upřela zvláštní pohled.</w:t>
      </w:r>
    </w:p>
    <w:p w:rsidR="00D34DB7" w:rsidRPr="00E23121" w:rsidRDefault="00D34DB7" w:rsidP="00E23121">
      <w:pPr>
        <w:pStyle w:val="Text"/>
      </w:pPr>
      <w:r w:rsidRPr="00E23121">
        <w:t>„</w:t>
      </w:r>
      <w:r w:rsidR="000251E4" w:rsidRPr="00E23121">
        <w:t>Vůbec ne,</w:t>
      </w:r>
      <w:r w:rsidRPr="00E23121">
        <w:t>“</w:t>
      </w:r>
      <w:r w:rsidR="000251E4" w:rsidRPr="00E23121">
        <w:t xml:space="preserve"> řekla,</w:t>
      </w:r>
      <w:r w:rsidR="00345E5C" w:rsidRPr="00E23121">
        <w:t xml:space="preserve"> a</w:t>
      </w:r>
      <w:r w:rsidR="00345E5C">
        <w:t> </w:t>
      </w:r>
      <w:r w:rsidR="000251E4" w:rsidRPr="00E23121">
        <w:t xml:space="preserve">pak si to zřejmě nechala projít hlavou, </w:t>
      </w:r>
      <w:r w:rsidRPr="00E23121">
        <w:t>„</w:t>
      </w:r>
      <w:r w:rsidR="000251E4" w:rsidRPr="00E23121">
        <w:t>neměla</w:t>
      </w:r>
      <w:r w:rsidR="00345E5C" w:rsidRPr="00E23121">
        <w:t xml:space="preserve"> s</w:t>
      </w:r>
      <w:r w:rsidR="00345E5C">
        <w:t> </w:t>
      </w:r>
      <w:r w:rsidR="000251E4" w:rsidRPr="00E23121">
        <w:t>n</w:t>
      </w:r>
      <w:r w:rsidR="00EC5CF1">
        <w:t>ím společného nic,</w:t>
      </w:r>
      <w:r w:rsidR="00345E5C">
        <w:t xml:space="preserve"> a </w:t>
      </w:r>
      <w:r w:rsidR="00EC5CF1">
        <w:t>přesto</w:t>
      </w:r>
      <w:r w:rsidR="00345E5C">
        <w:t xml:space="preserve"> s </w:t>
      </w:r>
      <w:r w:rsidR="00EC5CF1">
        <w:t>ní</w:t>
      </w:r>
      <w:r w:rsidR="000251E4" w:rsidRPr="00E23121">
        <w:t>m měla společného všechno. Vstoupila tam jenom jednou</w:t>
      </w:r>
      <w:r w:rsidR="00345E5C" w:rsidRPr="00E23121">
        <w:t xml:space="preserve"> a</w:t>
      </w:r>
      <w:r w:rsidR="00345E5C">
        <w:t> </w:t>
      </w:r>
      <w:r w:rsidR="000251E4" w:rsidRPr="00E23121">
        <w:t>to</w:t>
      </w:r>
      <w:r w:rsidR="00345E5C" w:rsidRPr="00E23121">
        <w:t xml:space="preserve"> v</w:t>
      </w:r>
      <w:r w:rsidR="00345E5C">
        <w:t> </w:t>
      </w:r>
      <w:r w:rsidR="000251E4" w:rsidRPr="00E23121">
        <w:t>den své smrti.</w:t>
      </w:r>
      <w:r w:rsidRPr="00E23121">
        <w:t>“</w:t>
      </w:r>
      <w:r w:rsidR="000251E4" w:rsidRPr="00E23121">
        <w:t xml:space="preserve"> Hovořila</w:t>
      </w:r>
      <w:r w:rsidR="00345E5C" w:rsidRPr="00E23121">
        <w:t xml:space="preserve"> s</w:t>
      </w:r>
      <w:r w:rsidR="00345E5C">
        <w:t> </w:t>
      </w:r>
      <w:r w:rsidR="000251E4" w:rsidRPr="00E23121">
        <w:t>takovou rozhodnosti, že jsem tomu sotva dokázala uvěřit, když ke mně zvedla pohled</w:t>
      </w:r>
      <w:r w:rsidR="00345E5C" w:rsidRPr="00E23121">
        <w:t xml:space="preserve"> a</w:t>
      </w:r>
      <w:r w:rsidR="00345E5C">
        <w:t> </w:t>
      </w:r>
      <w:r w:rsidR="000251E4" w:rsidRPr="00E23121">
        <w:t>hlas</w:t>
      </w:r>
      <w:r w:rsidR="00EC5CF1">
        <w:t xml:space="preserve"> se jí změnil</w:t>
      </w:r>
      <w:r w:rsidR="00345E5C">
        <w:t xml:space="preserve"> a </w:t>
      </w:r>
      <w:r w:rsidR="00EC5CF1">
        <w:t>nervózně</w:t>
      </w:r>
      <w:r w:rsidR="00345E5C">
        <w:t xml:space="preserve"> s </w:t>
      </w:r>
      <w:r w:rsidR="00EC5CF1">
        <w:t>jaký</w:t>
      </w:r>
      <w:r w:rsidR="000251E4" w:rsidRPr="00E23121">
        <w:t xml:space="preserve">msi </w:t>
      </w:r>
      <w:r w:rsidR="000251E4" w:rsidRPr="00E23121">
        <w:lastRenderedPageBreak/>
        <w:t xml:space="preserve">toužebným smutkem se zeptala: </w:t>
      </w:r>
      <w:r w:rsidRPr="00E23121">
        <w:t>„</w:t>
      </w:r>
      <w:r w:rsidR="000251E4" w:rsidRPr="00E23121">
        <w:t>Ta osoba, která vám</w:t>
      </w:r>
      <w:r w:rsidR="00345E5C" w:rsidRPr="00E23121">
        <w:t xml:space="preserve"> o</w:t>
      </w:r>
      <w:r w:rsidR="00345E5C">
        <w:t> </w:t>
      </w:r>
      <w:r w:rsidR="000251E4" w:rsidRPr="00E23121">
        <w:t>Gildě povídala, neříkala nic</w:t>
      </w:r>
      <w:r w:rsidR="00345E5C" w:rsidRPr="00E23121">
        <w:t xml:space="preserve"> o</w:t>
      </w:r>
      <w:r w:rsidR="00345E5C">
        <w:t> </w:t>
      </w:r>
      <w:r w:rsidR="000251E4" w:rsidRPr="00E23121">
        <w:t>tom, co se jí stalo?</w:t>
      </w:r>
      <w:r w:rsidRPr="00E23121">
        <w:t>“</w:t>
      </w:r>
    </w:p>
    <w:p w:rsidR="00D34DB7" w:rsidRPr="00E23121" w:rsidRDefault="00D34DB7" w:rsidP="00E23121">
      <w:pPr>
        <w:pStyle w:val="Text"/>
      </w:pPr>
      <w:r w:rsidRPr="00E23121">
        <w:t>„</w:t>
      </w:r>
      <w:r w:rsidR="000251E4" w:rsidRPr="00E23121">
        <w:t>Říkali mi</w:t>
      </w:r>
      <w:r w:rsidR="00345E5C" w:rsidRPr="00E23121">
        <w:t xml:space="preserve"> o</w:t>
      </w:r>
      <w:r w:rsidR="00345E5C">
        <w:t> </w:t>
      </w:r>
      <w:r w:rsidR="000251E4" w:rsidRPr="00E23121">
        <w:t>ní dva lidé, ale</w:t>
      </w:r>
      <w:r w:rsidR="00E652BE">
        <w:t xml:space="preserve"> není </w:t>
      </w:r>
      <w:r w:rsidR="000251E4" w:rsidRPr="00E23121">
        <w:t>mi</w:t>
      </w:r>
      <w:r w:rsidR="00585AD0">
        <w:t xml:space="preserve"> tak docela jasné</w:t>
      </w:r>
      <w:r w:rsidR="00EC5CF1">
        <w:t>, co myslíte tí</w:t>
      </w:r>
      <w:r w:rsidR="000251E4" w:rsidRPr="00E23121">
        <w:t>m, co se jí stalo.</w:t>
      </w:r>
      <w:r w:rsidRPr="00E23121">
        <w:t>“</w:t>
      </w:r>
    </w:p>
    <w:p w:rsidR="00D34DB7" w:rsidRPr="00E23121" w:rsidRDefault="00D34DB7" w:rsidP="00E23121">
      <w:pPr>
        <w:pStyle w:val="Text"/>
        <w:jc w:val="left"/>
      </w:pPr>
      <w:r w:rsidRPr="00E23121">
        <w:t>„</w:t>
      </w:r>
      <w:r w:rsidR="000251E4" w:rsidRPr="00E23121">
        <w:t>Chci říct, neříkali, že je</w:t>
      </w:r>
      <w:r w:rsidR="00345E5C">
        <w:t> </w:t>
      </w:r>
      <w:r w:rsidR="00345E5C" w:rsidRPr="00E23121">
        <w:t>–</w:t>
      </w:r>
      <w:r w:rsidR="00345E5C">
        <w:t> </w:t>
      </w:r>
      <w:r w:rsidR="000251E4" w:rsidRPr="00E23121">
        <w:t>ne</w:t>
      </w:r>
      <w:r w:rsidR="00895A00">
        <w:t>říka</w:t>
      </w:r>
      <w:r w:rsidR="000251E4" w:rsidRPr="00E23121">
        <w:t>li, jestli je mrtvá?</w:t>
      </w:r>
      <w:r w:rsidRPr="00E23121">
        <w:t>“</w:t>
      </w:r>
    </w:p>
    <w:p w:rsidR="00D34DB7" w:rsidRPr="00E23121" w:rsidRDefault="00345E5C" w:rsidP="00E23121">
      <w:pPr>
        <w:pStyle w:val="Text"/>
      </w:pPr>
      <w:r w:rsidRPr="00E23121">
        <w:t>„</w:t>
      </w:r>
      <w:r>
        <w:t>O </w:t>
      </w:r>
      <w:r w:rsidR="000251E4" w:rsidRPr="00E23121">
        <w:t>tom jsme nemluvili. Nevěděla jsem, že byste to chtěla vědět. Neříkala jste.</w:t>
      </w:r>
      <w:r w:rsidR="00D34DB7" w:rsidRPr="00E23121">
        <w:t>“</w:t>
      </w:r>
    </w:p>
    <w:p w:rsidR="00D34DB7" w:rsidRPr="00E23121" w:rsidRDefault="000251E4" w:rsidP="00E23121">
      <w:pPr>
        <w:pStyle w:val="Text"/>
      </w:pPr>
      <w:r w:rsidRPr="00E23121">
        <w:t>Na tváři se jí rozhostil takový výraz, že mi to začalo nahánět strach. Jako by jí o</w:t>
      </w:r>
      <w:r w:rsidR="00EC5CF1">
        <w:t>bličej náhle výrazně pohubl</w:t>
      </w:r>
      <w:r w:rsidR="00345E5C">
        <w:t xml:space="preserve"> a </w:t>
      </w:r>
      <w:r w:rsidR="00EC5CF1">
        <w:t>rysy</w:t>
      </w:r>
      <w:r w:rsidRPr="00E23121">
        <w:t xml:space="preserve"> se vyo</w:t>
      </w:r>
      <w:r w:rsidR="00D34DB7" w:rsidRPr="00E23121">
        <w:t>st</w:t>
      </w:r>
      <w:r w:rsidR="00BB06ED">
        <w:t>řily. Tváře se jí zalily červení</w:t>
      </w:r>
      <w:r w:rsidRPr="00E23121">
        <w:t>, jinou, světlejší než měla rtěnku. Natáhla paži</w:t>
      </w:r>
      <w:r w:rsidR="00345E5C" w:rsidRPr="00E23121">
        <w:t xml:space="preserve"> a</w:t>
      </w:r>
      <w:r w:rsidR="00345E5C">
        <w:t> </w:t>
      </w:r>
      <w:r w:rsidRPr="00E23121">
        <w:t>uchopila mě za ruku. Nebylo to přátelské</w:t>
      </w:r>
      <w:r w:rsidR="00EC5CF1">
        <w:t xml:space="preserve"> gesto, ale jako by byla</w:t>
      </w:r>
      <w:r w:rsidR="00345E5C">
        <w:t xml:space="preserve"> v </w:t>
      </w:r>
      <w:r w:rsidR="00EC5CF1">
        <w:t>úzký</w:t>
      </w:r>
      <w:r w:rsidRPr="00E23121">
        <w:t>ch.</w:t>
      </w:r>
    </w:p>
    <w:p w:rsidR="00D34DB7" w:rsidRPr="00E23121" w:rsidRDefault="00D34DB7" w:rsidP="00E23121">
      <w:pPr>
        <w:pStyle w:val="Text"/>
      </w:pPr>
      <w:r w:rsidRPr="00E23121">
        <w:t>„</w:t>
      </w:r>
      <w:r w:rsidR="000251E4" w:rsidRPr="00E23121">
        <w:t>Záleží na tom, Stello?</w:t>
      </w:r>
      <w:r w:rsidRPr="00E23121">
        <w:t>“</w:t>
      </w:r>
      <w:r w:rsidR="000251E4" w:rsidRPr="00E23121">
        <w:t xml:space="preserve"> zeptala jsem se. </w:t>
      </w:r>
      <w:r w:rsidRPr="00E23121">
        <w:t>„</w:t>
      </w:r>
      <w:r w:rsidR="000251E4" w:rsidRPr="00E23121">
        <w:t>Chcete vědět, jestli je mrtvá?</w:t>
      </w:r>
      <w:r w:rsidRPr="00E23121">
        <w:t>“</w:t>
      </w:r>
    </w:p>
    <w:p w:rsidR="00D34DB7" w:rsidRPr="00E23121" w:rsidRDefault="00944761" w:rsidP="00E23121">
      <w:pPr>
        <w:pStyle w:val="Text"/>
      </w:pPr>
      <w:r>
        <w:t>„</w:t>
      </w:r>
      <w:r w:rsidR="000251E4" w:rsidRPr="00E23121">
        <w:t>Ach, to vím, to já vím. Samozřejmě že je mrtvá. Je mrtvá už pětadvacet let. Ne že bych to potřebovala potvrdi</w:t>
      </w:r>
      <w:r w:rsidR="00EC5CF1">
        <w:t>t. Potřebuju vědět, jestli to ví</w:t>
      </w:r>
      <w:r w:rsidR="000251E4" w:rsidRPr="00E23121">
        <w:t xml:space="preserve"> někdo jiný.</w:t>
      </w:r>
      <w:r w:rsidR="00D34DB7" w:rsidRPr="00E23121">
        <w:t>“</w:t>
      </w:r>
    </w:p>
    <w:p w:rsidR="00D34DB7" w:rsidRPr="00E23121" w:rsidRDefault="000251E4" w:rsidP="00E23121">
      <w:pPr>
        <w:pStyle w:val="Text"/>
      </w:pPr>
      <w:r w:rsidRPr="00E23121">
        <w:t>Přepadl ji záchvat kašle.</w:t>
      </w:r>
      <w:r w:rsidR="00EC5CF1">
        <w:t xml:space="preserve"> Je to strašli</w:t>
      </w:r>
      <w:r w:rsidRPr="00E23121">
        <w:t>vý suchý kašel</w:t>
      </w:r>
      <w:r w:rsidR="00345E5C" w:rsidRPr="00E23121">
        <w:t xml:space="preserve"> a</w:t>
      </w:r>
      <w:r w:rsidR="00345E5C">
        <w:t> </w:t>
      </w:r>
      <w:r w:rsidRPr="00E23121">
        <w:t>nedá se</w:t>
      </w:r>
      <w:r w:rsidR="00345E5C" w:rsidRPr="00E23121">
        <w:t xml:space="preserve"> s</w:t>
      </w:r>
      <w:r w:rsidR="00345E5C">
        <w:t> </w:t>
      </w:r>
      <w:r w:rsidR="009A1066">
        <w:t xml:space="preserve">tím </w:t>
      </w:r>
      <w:r w:rsidRPr="00E23121">
        <w:t>nic dělat. Nakonec se sama vzpamatuje</w:t>
      </w:r>
      <w:r w:rsidR="00345E5C" w:rsidRPr="00E23121">
        <w:t xml:space="preserve"> a</w:t>
      </w:r>
      <w:r w:rsidR="00345E5C">
        <w:t> </w:t>
      </w:r>
      <w:r w:rsidRPr="00E23121">
        <w:t>opře se vyčerpaně</w:t>
      </w:r>
      <w:r w:rsidR="00345E5C" w:rsidRPr="00E23121">
        <w:t xml:space="preserve"> v</w:t>
      </w:r>
      <w:r w:rsidR="00345E5C">
        <w:t> </w:t>
      </w:r>
      <w:r w:rsidRPr="00E23121">
        <w:t>křesle. Tohle se sběhlo</w:t>
      </w:r>
      <w:r w:rsidR="00345E5C" w:rsidRPr="00E23121">
        <w:t xml:space="preserve"> a</w:t>
      </w:r>
      <w:r w:rsidR="00345E5C">
        <w:t> </w:t>
      </w:r>
      <w:r w:rsidRPr="00E23121">
        <w:t>já ji pořád ještě pevně držela za ruku, když se za mými zády otevřely dveře</w:t>
      </w:r>
      <w:r w:rsidR="00345E5C" w:rsidRPr="00E23121">
        <w:t xml:space="preserve"> a</w:t>
      </w:r>
      <w:r w:rsidR="00345E5C">
        <w:t> </w:t>
      </w:r>
      <w:r w:rsidRPr="00E23121">
        <w:t>někdo vešel. Stella ji uviděla přes mě rameno.</w:t>
      </w:r>
    </w:p>
    <w:p w:rsidR="00D34DB7" w:rsidRPr="00E23121" w:rsidRDefault="000251E4" w:rsidP="00E23121">
      <w:pPr>
        <w:pStyle w:val="Text"/>
        <w:jc w:val="left"/>
      </w:pPr>
      <w:r w:rsidRPr="00E23121">
        <w:t>Pustila moji ruku</w:t>
      </w:r>
      <w:r w:rsidR="00345E5C" w:rsidRPr="00E23121">
        <w:t xml:space="preserve"> a</w:t>
      </w:r>
      <w:r w:rsidR="00345E5C">
        <w:t> </w:t>
      </w:r>
      <w:r w:rsidRPr="00E23121">
        <w:t xml:space="preserve">zašeptla: </w:t>
      </w:r>
      <w:r w:rsidR="00345E5C" w:rsidRPr="00E23121">
        <w:t>„O</w:t>
      </w:r>
      <w:r w:rsidR="00345E5C">
        <w:t> </w:t>
      </w:r>
      <w:r w:rsidR="00F822AF">
        <w:t>tomhle před ní</w:t>
      </w:r>
      <w:r w:rsidRPr="00E23121">
        <w:t xml:space="preserve"> nemluvte.</w:t>
      </w:r>
      <w:r w:rsidR="00D34DB7" w:rsidRPr="00E23121">
        <w:t>“</w:t>
      </w:r>
    </w:p>
    <w:p w:rsidR="00D34DB7" w:rsidRPr="00E23121" w:rsidRDefault="000251E4" w:rsidP="00E23121">
      <w:pPr>
        <w:pStyle w:val="Text"/>
        <w:jc w:val="left"/>
      </w:pPr>
      <w:r w:rsidRPr="00E23121">
        <w:t>Byla to Marianne, vrátila se</w:t>
      </w:r>
      <w:r w:rsidR="00345E5C" w:rsidRPr="00E23121">
        <w:t xml:space="preserve"> z</w:t>
      </w:r>
      <w:r w:rsidR="00345E5C">
        <w:t> </w:t>
      </w:r>
      <w:r w:rsidRPr="00E23121">
        <w:t>Korfu.</w:t>
      </w:r>
    </w:p>
    <w:p w:rsidR="00D34DB7" w:rsidRPr="00E23121" w:rsidRDefault="00EC5CF1" w:rsidP="00E23121">
      <w:pPr>
        <w:pStyle w:val="Text"/>
      </w:pPr>
      <w:r>
        <w:t>Je vždycky</w:t>
      </w:r>
      <w:r w:rsidR="000251E4" w:rsidRPr="00E23121">
        <w:t xml:space="preserve"> zdvořilá</w:t>
      </w:r>
      <w:r w:rsidR="00345E5C" w:rsidRPr="00E23121">
        <w:t xml:space="preserve"> a</w:t>
      </w:r>
      <w:r w:rsidR="00345E5C">
        <w:t> </w:t>
      </w:r>
      <w:r w:rsidR="000251E4" w:rsidRPr="00E23121">
        <w:t>milá, oslovuje mě jménem</w:t>
      </w:r>
      <w:r w:rsidR="00345E5C" w:rsidRPr="00E23121">
        <w:t xml:space="preserve"> a</w:t>
      </w:r>
      <w:r w:rsidR="00345E5C">
        <w:t> </w:t>
      </w:r>
      <w:r w:rsidR="000251E4" w:rsidRPr="00841B66">
        <w:t>vyptává</w:t>
      </w:r>
      <w:r w:rsidR="000251E4" w:rsidRPr="00E23121">
        <w:rPr>
          <w:i/>
        </w:rPr>
        <w:t xml:space="preserve"> </w:t>
      </w:r>
      <w:r w:rsidR="000251E4" w:rsidRPr="00E23121">
        <w:t>se, jak se mi daří. Když si to odbyla, popadla Stellu do náruče, tak jak to má ve zvyku,</w:t>
      </w:r>
      <w:r w:rsidR="00345E5C" w:rsidRPr="00E23121">
        <w:t xml:space="preserve"> a</w:t>
      </w:r>
      <w:r w:rsidR="00345E5C">
        <w:t> </w:t>
      </w:r>
      <w:r w:rsidR="000251E4" w:rsidRPr="00E23121">
        <w:t>rovnou zača</w:t>
      </w:r>
      <w:r>
        <w:t>la bez dechu lí</w:t>
      </w:r>
      <w:r w:rsidR="000251E4" w:rsidRPr="00E23121">
        <w:t>čit svoji dovolenou, jaká to byla nádhera</w:t>
      </w:r>
      <w:r w:rsidR="00345E5C" w:rsidRPr="00E23121">
        <w:t xml:space="preserve"> a</w:t>
      </w:r>
      <w:r w:rsidR="00345E5C">
        <w:t> </w:t>
      </w:r>
      <w:r w:rsidR="00543E48">
        <w:t>jak to bylo strašné</w:t>
      </w:r>
      <w:r w:rsidR="000251E4" w:rsidRPr="00E23121">
        <w:t>, jak příšerný</w:t>
      </w:r>
      <w:r w:rsidR="00345E5C">
        <w:t> </w:t>
      </w:r>
      <w:r w:rsidR="00345E5C" w:rsidRPr="00E23121">
        <w:t>–</w:t>
      </w:r>
      <w:r w:rsidR="00345E5C">
        <w:t> </w:t>
      </w:r>
      <w:r w:rsidR="000251E4" w:rsidRPr="00E23121">
        <w:t>to je její oblíbené slovo</w:t>
      </w:r>
      <w:r w:rsidR="00345E5C">
        <w:t> </w:t>
      </w:r>
      <w:r w:rsidR="00345E5C" w:rsidRPr="00E23121">
        <w:t>–</w:t>
      </w:r>
      <w:r w:rsidR="00345E5C">
        <w:t> </w:t>
      </w:r>
      <w:r w:rsidR="000251E4" w:rsidRPr="00E23121">
        <w:t>je dům její přítelkyně, ve kterém bydleli,</w:t>
      </w:r>
      <w:r w:rsidR="00345E5C" w:rsidRPr="00E23121">
        <w:t xml:space="preserve"> a</w:t>
      </w:r>
      <w:r w:rsidR="00345E5C">
        <w:t> </w:t>
      </w:r>
      <w:r w:rsidR="000251E4" w:rsidRPr="00E23121">
        <w:t>jaké měli fantastické počasí, cesta byla úděsná, chování dětí</w:t>
      </w:r>
      <w:r w:rsidR="00345E5C" w:rsidRPr="00E23121">
        <w:t xml:space="preserve"> a</w:t>
      </w:r>
      <w:r w:rsidR="00345E5C">
        <w:t> </w:t>
      </w:r>
      <w:r w:rsidR="00423B8D">
        <w:t>jídlo hrozné</w:t>
      </w:r>
      <w:r w:rsidR="000251E4" w:rsidRPr="00E23121">
        <w:t>. Vždycky je taková. Každému říká zlato, dokonce</w:t>
      </w:r>
      <w:r w:rsidR="00345E5C" w:rsidRPr="00E23121">
        <w:t xml:space="preserve"> i</w:t>
      </w:r>
      <w:r w:rsidR="00345E5C">
        <w:t> </w:t>
      </w:r>
      <w:r w:rsidR="000251E4" w:rsidRPr="00E23121">
        <w:t>mně.</w:t>
      </w:r>
    </w:p>
    <w:p w:rsidR="00D34DB7" w:rsidRPr="00E23121" w:rsidRDefault="000251E4" w:rsidP="00E23121">
      <w:pPr>
        <w:pStyle w:val="Text"/>
      </w:pPr>
      <w:r w:rsidRPr="00E23121">
        <w:t xml:space="preserve">Nezůstala jsem tam, ale zdržela jsem se aspoň tak dlouho, abych </w:t>
      </w:r>
      <w:r w:rsidR="0084338D" w:rsidRPr="00E23121">
        <w:t>si ji</w:t>
      </w:r>
      <w:r w:rsidRPr="00E23121">
        <w:t xml:space="preserve"> pořádně prohlédla. Musí jí být čtyřicet jedna čtyřicet dva, ale neřekla bych, že vypadá starší než já, je opravdu krásná, štíhlá</w:t>
      </w:r>
      <w:r w:rsidR="00345E5C" w:rsidRPr="00E23121">
        <w:t xml:space="preserve"> a</w:t>
      </w:r>
      <w:r w:rsidR="00345E5C">
        <w:t> </w:t>
      </w:r>
      <w:r w:rsidR="003949AC">
        <w:t>pružná, má výrazné pravidelné</w:t>
      </w:r>
      <w:r w:rsidRPr="00E23121">
        <w:t xml:space="preserve"> rysy</w:t>
      </w:r>
      <w:r w:rsidR="00345E5C" w:rsidRPr="00E23121">
        <w:t xml:space="preserve"> a</w:t>
      </w:r>
      <w:r w:rsidR="00345E5C">
        <w:t> </w:t>
      </w:r>
      <w:r w:rsidRPr="00E23121">
        <w:t>dlou</w:t>
      </w:r>
      <w:r w:rsidR="00CC5AD8" w:rsidRPr="00E23121">
        <w:t>hé</w:t>
      </w:r>
      <w:r w:rsidR="005F5CAC">
        <w:t xml:space="preserve"> kaštanové</w:t>
      </w:r>
      <w:r w:rsidRPr="00E23121">
        <w:t xml:space="preserve"> vlasy. Byla </w:t>
      </w:r>
      <w:r w:rsidRPr="00E97918">
        <w:t>sytě</w:t>
      </w:r>
      <w:r w:rsidRPr="00E23121">
        <w:rPr>
          <w:i/>
        </w:rPr>
        <w:t xml:space="preserve"> </w:t>
      </w:r>
      <w:r w:rsidRPr="00E23121">
        <w:t>dozlatova opálená</w:t>
      </w:r>
      <w:r w:rsidR="00345E5C" w:rsidRPr="00E23121">
        <w:t xml:space="preserve"> a</w:t>
      </w:r>
      <w:r w:rsidR="00345E5C">
        <w:t> </w:t>
      </w:r>
      <w:r w:rsidRPr="00E23121">
        <w:t xml:space="preserve">na obličeji neměla jedinou vrásku. </w:t>
      </w:r>
      <w:r w:rsidRPr="00E23121">
        <w:lastRenderedPageBreak/>
        <w:t>Vzpomněla jsem si, co říkala Stella</w:t>
      </w:r>
      <w:r w:rsidR="00345E5C" w:rsidRPr="00E23121">
        <w:t xml:space="preserve"> o</w:t>
      </w:r>
      <w:r w:rsidR="00345E5C">
        <w:t> </w:t>
      </w:r>
      <w:r w:rsidRPr="00E23121">
        <w:t>Gildě Brentové, která byla ve čtyřiceti ve středním věku. Marianne mě přiměla si uvědomit, jak se časy změnily.</w:t>
      </w:r>
    </w:p>
    <w:p w:rsidR="00D34DB7" w:rsidRPr="00E23121" w:rsidRDefault="000251E4" w:rsidP="00E23121">
      <w:pPr>
        <w:pStyle w:val="Text"/>
      </w:pPr>
      <w:r w:rsidRPr="00E23121">
        <w:t>Rozložila dárky</w:t>
      </w:r>
      <w:r w:rsidR="00345E5C" w:rsidRPr="00E23121">
        <w:t xml:space="preserve"> z</w:t>
      </w:r>
      <w:r w:rsidR="00345E5C">
        <w:t> </w:t>
      </w:r>
      <w:r w:rsidRPr="00E23121">
        <w:t>Korfu</w:t>
      </w:r>
      <w:r w:rsidR="00345E5C" w:rsidRPr="00E23121">
        <w:t xml:space="preserve"> a</w:t>
      </w:r>
      <w:r w:rsidR="00345E5C">
        <w:t> </w:t>
      </w:r>
      <w:r w:rsidRPr="00E23121">
        <w:t>nákupy</w:t>
      </w:r>
      <w:r w:rsidR="00345E5C" w:rsidRPr="00E23121">
        <w:t xml:space="preserve"> z</w:t>
      </w:r>
      <w:r w:rsidR="00345E5C">
        <w:t> </w:t>
      </w:r>
      <w:r w:rsidRPr="00E23121">
        <w:t>bezcelních obchodů všude na matčino křeslo. Stella už nebyla unavená, ale najednou</w:t>
      </w:r>
      <w:r w:rsidR="00345E5C" w:rsidRPr="00E23121">
        <w:t xml:space="preserve"> o</w:t>
      </w:r>
      <w:r w:rsidR="00345E5C">
        <w:t> </w:t>
      </w:r>
      <w:r w:rsidRPr="00E23121">
        <w:t>dvacet let omládla, rozbalovala si dárky</w:t>
      </w:r>
      <w:r w:rsidR="00345E5C" w:rsidRPr="00E23121">
        <w:t xml:space="preserve"> a</w:t>
      </w:r>
      <w:r w:rsidR="00345E5C">
        <w:t> </w:t>
      </w:r>
      <w:r w:rsidRPr="00E23121">
        <w:t>radostně se smála.</w:t>
      </w:r>
    </w:p>
    <w:p w:rsidR="00D34DB7" w:rsidRPr="00E23121" w:rsidRDefault="000251E4" w:rsidP="00944761">
      <w:pPr>
        <w:pStyle w:val="Nadpis1"/>
        <w:jc w:val="center"/>
      </w:pPr>
      <w:r w:rsidRPr="00E23121">
        <w:t>KAPITOLA 7</w:t>
      </w:r>
    </w:p>
    <w:p w:rsidR="00D34DB7" w:rsidRPr="00E23121" w:rsidRDefault="00D34DB7" w:rsidP="00E23121">
      <w:pPr>
        <w:pStyle w:val="Text"/>
      </w:pPr>
    </w:p>
    <w:p w:rsidR="00D34DB7" w:rsidRPr="00E23121" w:rsidRDefault="00D34DB7" w:rsidP="00E23121">
      <w:pPr>
        <w:pStyle w:val="Text"/>
      </w:pPr>
    </w:p>
    <w:p w:rsidR="00D34DB7" w:rsidRPr="00E23121" w:rsidRDefault="00EC5CF1" w:rsidP="00E23121">
      <w:pPr>
        <w:pStyle w:val="Text"/>
      </w:pPr>
      <w:r>
        <w:t>Sezdaní lidé, kteří</w:t>
      </w:r>
      <w:r w:rsidR="000251E4" w:rsidRPr="00E23121">
        <w:t xml:space="preserve"> spolu spí na dvoulůžku</w:t>
      </w:r>
      <w:r w:rsidR="00F576F5">
        <w:t>, je podivnost. Jakékoli sdílení</w:t>
      </w:r>
      <w:r w:rsidR="000251E4" w:rsidRPr="00E23121">
        <w:t xml:space="preserve"> postele</w:t>
      </w:r>
      <w:r w:rsidR="00345E5C" w:rsidRPr="00E23121">
        <w:t xml:space="preserve"> s</w:t>
      </w:r>
      <w:r w:rsidR="00345E5C">
        <w:t> </w:t>
      </w:r>
      <w:r w:rsidR="000251E4" w:rsidRPr="00E23121">
        <w:t>někým,</w:t>
      </w:r>
      <w:r w:rsidR="00345E5C" w:rsidRPr="00E23121">
        <w:t xml:space="preserve"> s</w:t>
      </w:r>
      <w:r w:rsidR="00345E5C">
        <w:t> </w:t>
      </w:r>
      <w:r w:rsidR="000251E4" w:rsidRPr="00E23121">
        <w:t>kým se žije dlouhou dobu, je podivné. Přesto jsem si jistá, že to většinu lidí nikdy nenapadlo. Když jsem</w:t>
      </w:r>
      <w:r w:rsidR="00345E5C" w:rsidRPr="00E23121">
        <w:t xml:space="preserve"> o</w:t>
      </w:r>
      <w:r w:rsidR="00345E5C">
        <w:t> </w:t>
      </w:r>
      <w:r w:rsidR="000251E4" w:rsidRPr="00E23121">
        <w:t>tom začala uvažovat</w:t>
      </w:r>
      <w:r w:rsidR="00345E5C">
        <w:t> </w:t>
      </w:r>
      <w:r w:rsidR="00345E5C" w:rsidRPr="00E23121">
        <w:t>–</w:t>
      </w:r>
      <w:r w:rsidR="00345E5C">
        <w:t> </w:t>
      </w:r>
      <w:r w:rsidR="000251E4" w:rsidRPr="00E23121">
        <w:t>jestli by mi to vyhovovalo,</w:t>
      </w:r>
      <w:r w:rsidR="00345E5C" w:rsidRPr="00E23121">
        <w:t xml:space="preserve"> a</w:t>
      </w:r>
      <w:r w:rsidR="00345E5C">
        <w:t> </w:t>
      </w:r>
      <w:r w:rsidR="000251E4" w:rsidRPr="00E23121">
        <w:t>nemyslím</w:t>
      </w:r>
      <w:r w:rsidR="005F5CAC">
        <w:t>,</w:t>
      </w:r>
      <w:r w:rsidR="000251E4" w:rsidRPr="00E23121">
        <w:t xml:space="preserve"> že ano</w:t>
      </w:r>
      <w:r w:rsidR="00345E5C">
        <w:t> </w:t>
      </w:r>
      <w:r w:rsidR="00345E5C" w:rsidRPr="00E23121">
        <w:t>–</w:t>
      </w:r>
      <w:r w:rsidR="00345E5C">
        <w:t> </w:t>
      </w:r>
      <w:r w:rsidR="000251E4" w:rsidRPr="00E23121">
        <w:t>najednou mi to připadlo jako ta nejpodi</w:t>
      </w:r>
      <w:r w:rsidR="00D34DB7" w:rsidRPr="00E23121">
        <w:t>vn</w:t>
      </w:r>
      <w:r>
        <w:t>ější</w:t>
      </w:r>
      <w:r w:rsidR="000251E4" w:rsidRPr="00E23121">
        <w:t xml:space="preserve"> věc na světě.</w:t>
      </w:r>
    </w:p>
    <w:p w:rsidR="00D34DB7" w:rsidRPr="00E23121" w:rsidRDefault="000251E4" w:rsidP="00F576F5">
      <w:pPr>
        <w:pStyle w:val="Text"/>
      </w:pPr>
      <w:r w:rsidRPr="00E23121">
        <w:t>Není to</w:t>
      </w:r>
      <w:r w:rsidR="005F5CAC">
        <w:t>,</w:t>
      </w:r>
      <w:r w:rsidRPr="00E23121">
        <w:t xml:space="preserve"> jako když titíž</w:t>
      </w:r>
      <w:r w:rsidR="00007686" w:rsidRPr="00E23121">
        <w:t xml:space="preserve"> lidé </w:t>
      </w:r>
      <w:r w:rsidR="00EC5CF1">
        <w:t>sedí těsně vedle sebe</w:t>
      </w:r>
      <w:r w:rsidR="00345E5C">
        <w:t xml:space="preserve"> a </w:t>
      </w:r>
      <w:r w:rsidR="00EC5CF1">
        <w:t>drží</w:t>
      </w:r>
      <w:r w:rsidRPr="00E23121">
        <w:t xml:space="preserve"> se za ruce po celou dobu, kdy si užívají volna, nebo</w:t>
      </w:r>
      <w:r w:rsidR="00345E5C" w:rsidRPr="00E23121">
        <w:t xml:space="preserve"> v</w:t>
      </w:r>
      <w:r w:rsidR="00345E5C">
        <w:t> </w:t>
      </w:r>
      <w:r w:rsidR="00F576F5">
        <w:t>restauraci sedí vedle sebe. I</w:t>
      </w:r>
      <w:r w:rsidRPr="00E23121">
        <w:t xml:space="preserve"> když nechodím často do restaurace, tak když někdy jdu, někdo se vždycky postará, abychom</w:t>
      </w:r>
      <w:r w:rsidR="00345E5C" w:rsidRPr="00E23121">
        <w:t xml:space="preserve"> s</w:t>
      </w:r>
      <w:r w:rsidR="00345E5C">
        <w:t> </w:t>
      </w:r>
      <w:r w:rsidRPr="00E23121">
        <w:t>Mikem neseděli vedle sebe. Nepokládá se t</w:t>
      </w:r>
      <w:r w:rsidR="00EC5CF1">
        <w:t>o za správné.</w:t>
      </w:r>
      <w:r w:rsidR="00345E5C">
        <w:t xml:space="preserve"> A </w:t>
      </w:r>
      <w:r w:rsidR="00EC5CF1">
        <w:t>doma páry sedají</w:t>
      </w:r>
      <w:r w:rsidR="00345E5C" w:rsidRPr="00E23121">
        <w:t xml:space="preserve"> u</w:t>
      </w:r>
      <w:r w:rsidR="00345E5C">
        <w:t> </w:t>
      </w:r>
      <w:r w:rsidRPr="00E23121">
        <w:t>stolu proti sobě, nesednou si na židle vedle sebe. Ale</w:t>
      </w:r>
      <w:r w:rsidR="00345E5C" w:rsidRPr="00E23121">
        <w:t xml:space="preserve"> v</w:t>
      </w:r>
      <w:r w:rsidR="00345E5C">
        <w:t> </w:t>
      </w:r>
      <w:r w:rsidRPr="00E23121">
        <w:t>noci spolu sdílejí postel. Návštěvníkům</w:t>
      </w:r>
      <w:r w:rsidR="00345E5C" w:rsidRPr="00E23121">
        <w:t xml:space="preserve"> z</w:t>
      </w:r>
      <w:r w:rsidR="00345E5C">
        <w:t> </w:t>
      </w:r>
      <w:r w:rsidR="00A858B4">
        <w:t>jiné</w:t>
      </w:r>
      <w:r w:rsidRPr="00E23121">
        <w:t>ho času nebo</w:t>
      </w:r>
      <w:r w:rsidR="00345E5C" w:rsidRPr="00E23121">
        <w:t xml:space="preserve"> z</w:t>
      </w:r>
      <w:r w:rsidR="00345E5C">
        <w:t> </w:t>
      </w:r>
      <w:r w:rsidR="00A858B4">
        <w:t>jiné</w:t>
      </w:r>
      <w:r w:rsidRPr="00E23121">
        <w:t xml:space="preserve"> pla</w:t>
      </w:r>
      <w:r w:rsidR="00EC5CF1">
        <w:t>nety by to připadalo</w:t>
      </w:r>
      <w:r w:rsidR="00345E5C">
        <w:t xml:space="preserve"> k </w:t>
      </w:r>
      <w:r w:rsidR="00EC5CF1">
        <w:t>neuvěření</w:t>
      </w:r>
      <w:r w:rsidRPr="00E23121">
        <w:t>. Připadalo by jim to jako přežitek ze starých dob, ze středověku.</w:t>
      </w:r>
    </w:p>
    <w:p w:rsidR="00D34DB7" w:rsidRPr="00E23121" w:rsidRDefault="000251E4" w:rsidP="00E23121">
      <w:pPr>
        <w:pStyle w:val="Text"/>
      </w:pPr>
      <w:r w:rsidRPr="00E23121">
        <w:t>Ve starých hollywoodských filmech spí páry každý ve</w:t>
      </w:r>
      <w:r w:rsidR="00A858B4">
        <w:t xml:space="preserve"> své</w:t>
      </w:r>
      <w:r w:rsidRPr="00E23121">
        <w:t xml:space="preserve"> post</w:t>
      </w:r>
      <w:r w:rsidR="00EC5CF1">
        <w:t>eli. Což mě přimělo</w:t>
      </w:r>
      <w:r w:rsidR="00345E5C">
        <w:t xml:space="preserve"> k </w:t>
      </w:r>
      <w:r w:rsidR="00EC5CF1">
        <w:t>přemýšlení</w:t>
      </w:r>
      <w:r w:rsidRPr="00E23121">
        <w:t>, jestli zvyk spát spolu vymizel někdy</w:t>
      </w:r>
      <w:r w:rsidR="00345E5C" w:rsidRPr="00E23121">
        <w:t xml:space="preserve"> v</w:t>
      </w:r>
      <w:r w:rsidR="00345E5C">
        <w:t> </w:t>
      </w:r>
      <w:r w:rsidRPr="00E23121">
        <w:t>třicátých letech</w:t>
      </w:r>
      <w:r w:rsidR="00345E5C" w:rsidRPr="00E23121">
        <w:t xml:space="preserve"> a</w:t>
      </w:r>
      <w:r w:rsidR="00345E5C">
        <w:t> </w:t>
      </w:r>
      <w:r w:rsidR="00345E5C" w:rsidRPr="00E23121">
        <w:t>z</w:t>
      </w:r>
      <w:r w:rsidR="00345E5C">
        <w:t> </w:t>
      </w:r>
      <w:r w:rsidRPr="00E23121">
        <w:t>nějakého důvodu se zase vrátil. Ale</w:t>
      </w:r>
      <w:r w:rsidR="00345E5C" w:rsidRPr="00E23121">
        <w:t xml:space="preserve"> z</w:t>
      </w:r>
      <w:r w:rsidR="00345E5C">
        <w:t> </w:t>
      </w:r>
      <w:r w:rsidRPr="00E23121">
        <w:t>jakého důvodu? Ne kv</w:t>
      </w:r>
      <w:r w:rsidR="00EC5CF1">
        <w:t>ůli milování, většina manželský</w:t>
      </w:r>
      <w:r w:rsidRPr="00E23121">
        <w:t>ch párů se nemiluje,</w:t>
      </w:r>
      <w:r w:rsidR="00345E5C" w:rsidRPr="00E23121">
        <w:t xml:space="preserve"> a</w:t>
      </w:r>
      <w:r w:rsidR="00345E5C">
        <w:t> </w:t>
      </w:r>
      <w:r w:rsidRPr="00E23121">
        <w:t>kvůli teplu dneska už také ne. Kromě toho se</w:t>
      </w:r>
      <w:r w:rsidR="00345E5C" w:rsidRPr="00E23121">
        <w:t xml:space="preserve"> s</w:t>
      </w:r>
      <w:r w:rsidR="00345E5C">
        <w:t> </w:t>
      </w:r>
      <w:r w:rsidRPr="00E23121">
        <w:t>Mikem</w:t>
      </w:r>
      <w:r w:rsidR="00345E5C" w:rsidRPr="00E23121">
        <w:t xml:space="preserve"> v</w:t>
      </w:r>
      <w:r w:rsidR="00345E5C">
        <w:t> </w:t>
      </w:r>
      <w:r w:rsidR="00AC76B4">
        <w:t>naší dvojité</w:t>
      </w:r>
      <w:r w:rsidRPr="00E23121">
        <w:t xml:space="preserve"> posteli vzáj</w:t>
      </w:r>
      <w:r w:rsidR="00EC5CF1">
        <w:t>emně ani nedotkneme. Ale dál spí</w:t>
      </w:r>
      <w:r w:rsidRPr="00E23121">
        <w:t>me b</w:t>
      </w:r>
      <w:r w:rsidR="00EC5CF1">
        <w:t>ok po boku</w:t>
      </w:r>
      <w:r w:rsidR="00345E5C">
        <w:t xml:space="preserve"> v </w:t>
      </w:r>
      <w:r w:rsidR="00EC5CF1">
        <w:t>té posteli metr čty</w:t>
      </w:r>
      <w:r w:rsidRPr="00E23121">
        <w:t>řicet na dva metry,</w:t>
      </w:r>
      <w:r w:rsidR="00345E5C" w:rsidRPr="00E23121">
        <w:t xml:space="preserve"> a</w:t>
      </w:r>
      <w:r w:rsidR="00345E5C">
        <w:t> </w:t>
      </w:r>
      <w:r w:rsidRPr="00E23121">
        <w:t>kdybych se ho zeptala proč,</w:t>
      </w:r>
      <w:r w:rsidR="00345E5C" w:rsidRPr="00E23121">
        <w:t xml:space="preserve"> a</w:t>
      </w:r>
      <w:r w:rsidR="00345E5C">
        <w:t> </w:t>
      </w:r>
      <w:r w:rsidRPr="00E23121">
        <w:t>co kdy</w:t>
      </w:r>
      <w:r w:rsidR="005F5CAC">
        <w:t>bychom to změnili, vím, že by si</w:t>
      </w:r>
      <w:r w:rsidRPr="00E23121">
        <w:t xml:space="preserve"> myslel, že mi přeskočilo.</w:t>
      </w:r>
    </w:p>
    <w:p w:rsidR="00D34DB7" w:rsidRPr="00E23121" w:rsidRDefault="005F5CAC" w:rsidP="00EF2F37">
      <w:pPr>
        <w:pStyle w:val="Text"/>
      </w:pPr>
      <w:r>
        <w:t>Dvojité</w:t>
      </w:r>
      <w:r w:rsidR="000251E4" w:rsidRPr="00E23121">
        <w:t xml:space="preserve"> postele by měly být pro čerstvé milence. Potřebuji takovou, a</w:t>
      </w:r>
      <w:r w:rsidR="000E098A">
        <w:t>bych</w:t>
      </w:r>
      <w:r w:rsidR="000251E4" w:rsidRPr="00E23121">
        <w:t xml:space="preserve"> ji mohla sdílet</w:t>
      </w:r>
      <w:r w:rsidR="00345E5C" w:rsidRPr="00E23121">
        <w:t xml:space="preserve"> s</w:t>
      </w:r>
      <w:r w:rsidR="00345E5C">
        <w:t> </w:t>
      </w:r>
      <w:r w:rsidR="000251E4" w:rsidRPr="00E23121">
        <w:t>Nedem, neboť jenom</w:t>
      </w:r>
      <w:r w:rsidR="0041594E" w:rsidRPr="00E23121">
        <w:t xml:space="preserve"> když</w:t>
      </w:r>
      <w:r w:rsidR="000251E4" w:rsidRPr="00E23121">
        <w:t xml:space="preserve"> je láska</w:t>
      </w:r>
      <w:r w:rsidR="00345E5C" w:rsidRPr="00E23121">
        <w:t xml:space="preserve"> v</w:t>
      </w:r>
      <w:r w:rsidR="00345E5C">
        <w:t> </w:t>
      </w:r>
      <w:r w:rsidR="000251E4" w:rsidRPr="00E23121">
        <w:t>začátcích</w:t>
      </w:r>
      <w:r w:rsidR="00345E5C" w:rsidRPr="00E23121">
        <w:t xml:space="preserve"> a</w:t>
      </w:r>
      <w:r w:rsidR="00345E5C">
        <w:t> </w:t>
      </w:r>
      <w:r w:rsidR="000251E4" w:rsidRPr="00E23121">
        <w:t>naléhavá, je sdílení vel</w:t>
      </w:r>
      <w:r w:rsidR="00CC5AD8" w:rsidRPr="00E23121">
        <w:t>ké</w:t>
      </w:r>
      <w:r w:rsidR="000251E4" w:rsidRPr="00E23121">
        <w:t xml:space="preserve"> teplé postele na</w:t>
      </w:r>
      <w:r w:rsidR="00EF2F37">
        <w:t xml:space="preserve"> </w:t>
      </w:r>
      <w:r w:rsidR="000251E4" w:rsidRPr="00E23121">
        <w:t xml:space="preserve">místě. </w:t>
      </w:r>
      <w:r w:rsidR="00E84596">
        <w:lastRenderedPageBreak/>
        <w:t>Momentálně se mi</w:t>
      </w:r>
      <w:r w:rsidR="000251E4" w:rsidRPr="00E23121">
        <w:t xml:space="preserve"> ale dostává jenom salonku</w:t>
      </w:r>
      <w:r w:rsidR="00345E5C" w:rsidRPr="00E23121">
        <w:t xml:space="preserve"> v</w:t>
      </w:r>
      <w:r w:rsidR="00345E5C">
        <w:t> </w:t>
      </w:r>
      <w:r w:rsidR="000251E4" w:rsidRPr="00E23121">
        <w:t>hospodě</w:t>
      </w:r>
      <w:r w:rsidR="00345E5C" w:rsidRPr="00E23121">
        <w:t xml:space="preserve"> a</w:t>
      </w:r>
      <w:r w:rsidR="00345E5C">
        <w:t> </w:t>
      </w:r>
      <w:r w:rsidR="000251E4" w:rsidRPr="00E23121">
        <w:t>ujišťování</w:t>
      </w:r>
      <w:r w:rsidR="00345E5C" w:rsidRPr="00E23121">
        <w:t xml:space="preserve"> o</w:t>
      </w:r>
      <w:r w:rsidR="00345E5C">
        <w:t> </w:t>
      </w:r>
      <w:r w:rsidR="000251E4" w:rsidRPr="00E23121">
        <w:t>jeho oddanosti</w:t>
      </w:r>
      <w:r w:rsidR="00345E5C" w:rsidRPr="00E23121">
        <w:t xml:space="preserve"> a</w:t>
      </w:r>
      <w:r w:rsidR="00345E5C">
        <w:t> </w:t>
      </w:r>
      <w:r w:rsidR="00E558EF">
        <w:t>toho, že se nikdy nezmění. Líb</w:t>
      </w:r>
      <w:r w:rsidR="000251E4" w:rsidRPr="00E23121">
        <w:t>áme se</w:t>
      </w:r>
      <w:r w:rsidR="00345E5C" w:rsidRPr="00E23121">
        <w:t xml:space="preserve"> a</w:t>
      </w:r>
      <w:r w:rsidR="00345E5C">
        <w:t> </w:t>
      </w:r>
      <w:r w:rsidR="000251E4" w:rsidRPr="00E23121">
        <w:t>líbáme</w:t>
      </w:r>
      <w:r w:rsidR="00345E5C" w:rsidRPr="00E23121">
        <w:t xml:space="preserve"> a</w:t>
      </w:r>
      <w:r w:rsidR="00345E5C">
        <w:t> </w:t>
      </w:r>
      <w:r w:rsidR="000251E4" w:rsidRPr="00E23121">
        <w:t>on mě žádá, abych</w:t>
      </w:r>
      <w:r w:rsidR="00345E5C" w:rsidRPr="00E23121">
        <w:t xml:space="preserve"> s</w:t>
      </w:r>
      <w:r w:rsidR="00345E5C">
        <w:t> </w:t>
      </w:r>
      <w:r w:rsidR="000251E4" w:rsidRPr="00E23121">
        <w:t>ním jela do Norwiche</w:t>
      </w:r>
      <w:r w:rsidR="00345E5C" w:rsidRPr="00E23121">
        <w:t xml:space="preserve"> a</w:t>
      </w:r>
      <w:r w:rsidR="00345E5C">
        <w:t> </w:t>
      </w:r>
      <w:r w:rsidR="000251E4" w:rsidRPr="00E23121">
        <w:t>strávila</w:t>
      </w:r>
      <w:r w:rsidR="00345E5C" w:rsidRPr="00E23121">
        <w:t xml:space="preserve"> s</w:t>
      </w:r>
      <w:r w:rsidR="00345E5C">
        <w:t> </w:t>
      </w:r>
      <w:r w:rsidR="000251E4" w:rsidRPr="00E23121">
        <w:t>ním den, kdy mám volno,</w:t>
      </w:r>
      <w:r w:rsidR="00345E5C" w:rsidRPr="00E23121">
        <w:t xml:space="preserve"> a</w:t>
      </w:r>
      <w:r w:rsidR="00345E5C">
        <w:t> </w:t>
      </w:r>
      <w:r w:rsidR="000251E4" w:rsidRPr="00E23121">
        <w:t>po</w:t>
      </w:r>
      <w:r w:rsidR="00895A00">
        <w:t>každé</w:t>
      </w:r>
      <w:r w:rsidR="000251E4" w:rsidRPr="00E23121">
        <w:t xml:space="preserve"> ře</w:t>
      </w:r>
      <w:r w:rsidR="00EF2F37">
        <w:t>knu ne, jeho domácí půda je příli</w:t>
      </w:r>
      <w:r w:rsidR="000251E4" w:rsidRPr="00E23121">
        <w:t>š nebezpečná. Řekla jsem ještě jednou ne na naší poslední schůzce, ale slíbila jse</w:t>
      </w:r>
      <w:r w:rsidR="004D0A58">
        <w:t>m, že se na druhý den večer podí</w:t>
      </w:r>
      <w:r w:rsidR="000251E4" w:rsidRPr="00E23121">
        <w:t>vám</w:t>
      </w:r>
      <w:r w:rsidR="00345E5C" w:rsidRPr="00E23121">
        <w:t xml:space="preserve"> v</w:t>
      </w:r>
      <w:r w:rsidR="00345E5C">
        <w:t> </w:t>
      </w:r>
      <w:r w:rsidR="000251E4" w:rsidRPr="00E23121">
        <w:t>televizi na film, který natočil. Je to další způsob, jak se mu přiblížit,</w:t>
      </w:r>
      <w:r w:rsidR="00345E5C" w:rsidRPr="00E23121">
        <w:t xml:space="preserve"> i</w:t>
      </w:r>
      <w:r w:rsidR="00345E5C">
        <w:t> </w:t>
      </w:r>
      <w:r w:rsidR="000251E4" w:rsidRPr="00E23121">
        <w:t>když to není tak, jak chci.</w:t>
      </w:r>
    </w:p>
    <w:p w:rsidR="00D34DB7" w:rsidRPr="00E23121" w:rsidRDefault="000251E4" w:rsidP="00E23121">
      <w:pPr>
        <w:pStyle w:val="Text"/>
      </w:pPr>
      <w:r w:rsidRPr="00E23121">
        <w:t>Váš úsudek, to, čemu Ned ř</w:t>
      </w:r>
      <w:r w:rsidR="005F5CAC">
        <w:t>íká schopnost kritického vnímání</w:t>
      </w:r>
      <w:r w:rsidRPr="00E23121">
        <w:t>, není zrovna nejlepší, když se díváte na něco, co vytvořil člověk, kte</w:t>
      </w:r>
      <w:r w:rsidR="00CC5AD8" w:rsidRPr="00E23121">
        <w:t>ré</w:t>
      </w:r>
      <w:r w:rsidRPr="00E23121">
        <w:t>ho milujete. Nemohla bych vám říct, jestli byl Nedův film dobrý. Normálně by mě nudilo dívat se na pořad</w:t>
      </w:r>
      <w:r w:rsidR="00345E5C" w:rsidRPr="00E23121">
        <w:t xml:space="preserve"> o</w:t>
      </w:r>
      <w:r w:rsidR="00345E5C">
        <w:t> </w:t>
      </w:r>
      <w:r w:rsidRPr="00E23121">
        <w:t>nějakém starci, jak vzpomíná na železnice</w:t>
      </w:r>
      <w:r w:rsidR="00345E5C" w:rsidRPr="00E23121">
        <w:t xml:space="preserve"> v</w:t>
      </w:r>
      <w:r w:rsidR="00345E5C">
        <w:t> </w:t>
      </w:r>
      <w:r w:rsidRPr="00E23121">
        <w:t>Norfolku, ale režíroval to Ned</w:t>
      </w:r>
      <w:r w:rsidR="00345E5C" w:rsidRPr="00E23121">
        <w:t xml:space="preserve"> a</w:t>
      </w:r>
      <w:r w:rsidR="00345E5C">
        <w:t> </w:t>
      </w:r>
      <w:r w:rsidRPr="00E23121">
        <w:t>tak jsem si samozřejmě představovala, jak tam je, dohaduje se</w:t>
      </w:r>
      <w:r w:rsidR="00345E5C" w:rsidRPr="00E23121">
        <w:t xml:space="preserve"> o</w:t>
      </w:r>
      <w:r w:rsidR="00345E5C">
        <w:t> </w:t>
      </w:r>
      <w:r w:rsidRPr="00E23121">
        <w:t>tom</w:t>
      </w:r>
      <w:r w:rsidR="00345E5C" w:rsidRPr="00E23121">
        <w:t xml:space="preserve"> a</w:t>
      </w:r>
      <w:r w:rsidR="00345E5C">
        <w:t> </w:t>
      </w:r>
      <w:r w:rsidRPr="00E23121">
        <w:t>onom, vybírá tenhle záběr</w:t>
      </w:r>
      <w:r w:rsidR="00345E5C" w:rsidRPr="00E23121">
        <w:t xml:space="preserve"> a</w:t>
      </w:r>
      <w:r w:rsidR="00345E5C">
        <w:t> </w:t>
      </w:r>
      <w:r w:rsidRPr="00E23121">
        <w:t>tamto místo. Když jsem četla v</w:t>
      </w:r>
      <w:r w:rsidR="00EF2F37">
        <w:t> </w:t>
      </w:r>
      <w:r w:rsidRPr="00E23121">
        <w:t>titulcích</w:t>
      </w:r>
      <w:r w:rsidR="00EF2F37">
        <w:t xml:space="preserve"> ‚</w:t>
      </w:r>
      <w:r w:rsidR="00D34DB7" w:rsidRPr="00E23121">
        <w:t>R</w:t>
      </w:r>
      <w:r w:rsidRPr="00E23121">
        <w:t>ežie Edward Saraman</w:t>
      </w:r>
      <w:r w:rsidR="00D34DB7" w:rsidRPr="00E23121">
        <w:t>‘</w:t>
      </w:r>
      <w:r w:rsidRPr="00E23121">
        <w:t>, srdce mi poskočilo jako vždycky, když někde čtu jeho jméno.</w:t>
      </w:r>
    </w:p>
    <w:p w:rsidR="00D34DB7" w:rsidRPr="00E23121" w:rsidRDefault="000251E4" w:rsidP="00E23121">
      <w:pPr>
        <w:pStyle w:val="Text"/>
        <w:jc w:val="left"/>
      </w:pPr>
      <w:r w:rsidRPr="00E23121">
        <w:t>Potom dávali nějaký film,</w:t>
      </w:r>
      <w:r w:rsidR="00345E5C" w:rsidRPr="00E23121">
        <w:t xml:space="preserve"> a</w:t>
      </w:r>
      <w:r w:rsidR="00345E5C">
        <w:t> </w:t>
      </w:r>
      <w:r w:rsidRPr="00E23121">
        <w:t xml:space="preserve">ten film se jmenoval </w:t>
      </w:r>
      <w:r w:rsidRPr="00E23121">
        <w:rPr>
          <w:i/>
        </w:rPr>
        <w:t>Snoubenka.</w:t>
      </w:r>
    </w:p>
    <w:p w:rsidR="00D34DB7" w:rsidRPr="00E23121" w:rsidRDefault="000251E4" w:rsidP="00E23121">
      <w:pPr>
        <w:pStyle w:val="Text"/>
      </w:pPr>
      <w:r w:rsidRPr="00840321">
        <w:t>Už</w:t>
      </w:r>
      <w:r w:rsidRPr="00E23121">
        <w:rPr>
          <w:i/>
        </w:rPr>
        <w:t xml:space="preserve"> </w:t>
      </w:r>
      <w:r w:rsidR="00840321">
        <w:t>jsem to chtěla vy</w:t>
      </w:r>
      <w:r w:rsidRPr="00E23121">
        <w:t>pno</w:t>
      </w:r>
      <w:r w:rsidR="00840321">
        <w:t>ut. Černobílé filmy jsou otravné</w:t>
      </w:r>
      <w:r w:rsidRPr="00E23121">
        <w:t>, když jste zvyklí na barvu,</w:t>
      </w:r>
      <w:r w:rsidR="00345E5C" w:rsidRPr="00E23121">
        <w:t xml:space="preserve"> a</w:t>
      </w:r>
      <w:r w:rsidR="00345E5C">
        <w:t> </w:t>
      </w:r>
      <w:r w:rsidRPr="00E23121">
        <w:t xml:space="preserve">už jsem uchopila ovladač, že to vypnu, když na obrazovce vyskočilo </w:t>
      </w:r>
      <w:r w:rsidR="00E42590">
        <w:t>jmén</w:t>
      </w:r>
      <w:r w:rsidRPr="00E23121">
        <w:t>o Gilda Brentová. Hned za hlavními představiteli Johnem Millsem, Googii Withersovou</w:t>
      </w:r>
      <w:r w:rsidR="00345E5C" w:rsidRPr="00E23121">
        <w:t xml:space="preserve"> a</w:t>
      </w:r>
      <w:r w:rsidR="00345E5C">
        <w:t> </w:t>
      </w:r>
      <w:r w:rsidRPr="00E23121">
        <w:t xml:space="preserve">Bernardem Milesem se na obrazovce objevilo jméno Gilda Brentová. Pouhá náhoda, pomyslela jsem si, ale tak docela </w:t>
      </w:r>
      <w:r w:rsidR="00EC5CF1">
        <w:t>tomu nebylo. Asi postupně dávají</w:t>
      </w:r>
      <w:r w:rsidR="00345E5C" w:rsidRPr="00E23121">
        <w:t xml:space="preserve"> v</w:t>
      </w:r>
      <w:r w:rsidR="00345E5C">
        <w:t> </w:t>
      </w:r>
      <w:r w:rsidRPr="00E23121">
        <w:t>televizi všechny její filmy, jenom jsem si toho ne</w:t>
      </w:r>
      <w:r w:rsidR="00EC5CF1">
        <w:t>všimla dří</w:t>
      </w:r>
      <w:r w:rsidRPr="00E23121">
        <w:t xml:space="preserve">v, než mi Stella řekla její </w:t>
      </w:r>
      <w:r w:rsidR="00E42590">
        <w:t>jmén</w:t>
      </w:r>
      <w:r w:rsidRPr="00E23121">
        <w:t>o.</w:t>
      </w:r>
    </w:p>
    <w:p w:rsidR="00D34DB7" w:rsidRPr="00E23121" w:rsidRDefault="000251E4" w:rsidP="00E23121">
      <w:pPr>
        <w:pStyle w:val="Text"/>
      </w:pPr>
      <w:r w:rsidRPr="00E23121">
        <w:t>Příběh se odehrával za dru</w:t>
      </w:r>
      <w:r w:rsidR="00CC5AD8" w:rsidRPr="00E23121">
        <w:t>hé</w:t>
      </w:r>
      <w:r w:rsidRPr="00E23121">
        <w:t xml:space="preserve"> světově války</w:t>
      </w:r>
      <w:r w:rsidR="00345E5C" w:rsidRPr="00E23121">
        <w:t xml:space="preserve"> a</w:t>
      </w:r>
      <w:r w:rsidR="00345E5C">
        <w:t> </w:t>
      </w:r>
      <w:r w:rsidRPr="00E23121">
        <w:t>vyprávěl</w:t>
      </w:r>
      <w:r w:rsidR="00345E5C" w:rsidRPr="00E23121">
        <w:t xml:space="preserve"> o</w:t>
      </w:r>
      <w:r w:rsidR="00345E5C">
        <w:t> </w:t>
      </w:r>
      <w:r w:rsidRPr="00E23121">
        <w:t>ženě, která se objeví ve vel</w:t>
      </w:r>
      <w:r w:rsidR="00CC5AD8" w:rsidRPr="00E23121">
        <w:t>ké</w:t>
      </w:r>
      <w:r w:rsidRPr="00E23121">
        <w:t>m venkovském sídle,</w:t>
      </w:r>
      <w:r w:rsidR="00345E5C" w:rsidRPr="00E23121">
        <w:t xml:space="preserve"> v</w:t>
      </w:r>
      <w:r w:rsidR="00345E5C">
        <w:t> </w:t>
      </w:r>
      <w:r w:rsidR="000E098A">
        <w:t>takové</w:t>
      </w:r>
      <w:r w:rsidRPr="00E23121">
        <w:t>m tom domě, kde bydlí pouze aristokracie,</w:t>
      </w:r>
      <w:r w:rsidR="00345E5C" w:rsidRPr="00E23121">
        <w:t xml:space="preserve"> a</w:t>
      </w:r>
      <w:r w:rsidR="00345E5C">
        <w:t> </w:t>
      </w:r>
      <w:r w:rsidRPr="00E23121">
        <w:t>řekne manželskému páru, kterému to tam patří, že je snoubenkou jejich mrtvého syna, že se</w:t>
      </w:r>
      <w:r w:rsidR="00345E5C" w:rsidRPr="00E23121">
        <w:t xml:space="preserve"> s</w:t>
      </w:r>
      <w:r w:rsidR="00345E5C">
        <w:t> </w:t>
      </w:r>
      <w:r w:rsidRPr="00E23121">
        <w:t>ní za</w:t>
      </w:r>
      <w:r w:rsidR="00EC5CF1">
        <w:t>snoubil těsně předtím, než zahyn</w:t>
      </w:r>
      <w:r w:rsidRPr="00E23121">
        <w:t>ul při bombardování Německa. Snoubenku hrála Googie Withersová</w:t>
      </w:r>
      <w:r w:rsidR="00345E5C" w:rsidRPr="00E23121">
        <w:t xml:space="preserve"> a</w:t>
      </w:r>
      <w:r w:rsidR="00345E5C">
        <w:t> </w:t>
      </w:r>
      <w:r w:rsidRPr="00E23121">
        <w:t>John Mills toho syna, který, jak se ukáže, nakonec není mrtvý. Gilda Brentová hrála jeho sestru, podezíravou dívku, která si od první chvíle myslí, že ta snoubenka je podvodnice.</w:t>
      </w:r>
    </w:p>
    <w:p w:rsidR="00D34DB7" w:rsidRPr="00E23121" w:rsidRDefault="000251E4" w:rsidP="00E23121">
      <w:pPr>
        <w:pStyle w:val="Text"/>
      </w:pPr>
      <w:r w:rsidRPr="00E23121">
        <w:t>Muselo jí být tak pětadvacet, když ten film natočili,</w:t>
      </w:r>
      <w:r w:rsidR="00345E5C" w:rsidRPr="00E23121">
        <w:t xml:space="preserve"> a</w:t>
      </w:r>
      <w:r w:rsidR="00345E5C">
        <w:t> </w:t>
      </w:r>
      <w:r w:rsidRPr="00E23121">
        <w:t xml:space="preserve">byla velice hezká. Ale připomnělo mi to, co jsem si pomyslela, když jsem ji </w:t>
      </w:r>
      <w:r w:rsidRPr="00E23121">
        <w:lastRenderedPageBreak/>
        <w:t>prvně uvi</w:t>
      </w:r>
      <w:r w:rsidR="00840321">
        <w:t>děla na té kolorované cigaretové</w:t>
      </w:r>
      <w:r w:rsidRPr="00E23121">
        <w:t xml:space="preserve"> pohlednici. Nebyl to obličej, který si člověk zapamatuje, byl to obličej,</w:t>
      </w:r>
      <w:r w:rsidR="00345E5C" w:rsidRPr="00E23121">
        <w:t xml:space="preserve"> o</w:t>
      </w:r>
      <w:r w:rsidR="00345E5C">
        <w:t> </w:t>
      </w:r>
      <w:r w:rsidRPr="00E23121">
        <w:t>kterém člověk neví, co si má myslet, obličej, který mate, hodně s</w:t>
      </w:r>
      <w:r w:rsidR="00D34DB7" w:rsidRPr="00E23121">
        <w:t>e m</w:t>
      </w:r>
      <w:r w:rsidRPr="00E23121">
        <w:t>ěnil, když mluvila</w:t>
      </w:r>
      <w:r w:rsidR="00345E5C" w:rsidRPr="00E23121">
        <w:t xml:space="preserve"> a</w:t>
      </w:r>
      <w:r w:rsidR="00345E5C">
        <w:t> </w:t>
      </w:r>
      <w:r w:rsidRPr="00E23121">
        <w:t>pohybovala se</w:t>
      </w:r>
      <w:r w:rsidR="00345E5C" w:rsidRPr="00E23121">
        <w:t xml:space="preserve"> a</w:t>
      </w:r>
      <w:r w:rsidR="00345E5C">
        <w:t> </w:t>
      </w:r>
      <w:r w:rsidRPr="00E23121">
        <w:t>podle toho, jak na ni dopadalo světlo, takže chvílemi vypadala jako Joan Crawfordová, pak zas jako Veronica Lakeová</w:t>
      </w:r>
      <w:r w:rsidR="00345E5C" w:rsidRPr="00E23121">
        <w:t xml:space="preserve"> a</w:t>
      </w:r>
      <w:r w:rsidR="00345E5C">
        <w:t> </w:t>
      </w:r>
      <w:r w:rsidRPr="00E23121">
        <w:t>dokonce jako Valerie Hobson</w:t>
      </w:r>
      <w:r w:rsidR="00554992" w:rsidRPr="00E23121">
        <w:t>o</w:t>
      </w:r>
      <w:r w:rsidR="00D34DB7" w:rsidRPr="00E23121">
        <w:t>v</w:t>
      </w:r>
      <w:r w:rsidR="00554992" w:rsidRPr="00E23121">
        <w:t>á. Nedovedu posoudit její</w:t>
      </w:r>
      <w:r w:rsidRPr="00E23121">
        <w:t xml:space="preserve"> herec</w:t>
      </w:r>
      <w:r w:rsidR="00CC5AD8" w:rsidRPr="00E23121">
        <w:t>ké</w:t>
      </w:r>
      <w:r w:rsidRPr="00E23121">
        <w:t xml:space="preserve"> schopnosti, Ned říká, že ve filmech</w:t>
      </w:r>
      <w:r w:rsidR="00345E5C" w:rsidRPr="00E23121">
        <w:t xml:space="preserve"> z</w:t>
      </w:r>
      <w:r w:rsidR="00345E5C">
        <w:t> </w:t>
      </w:r>
      <w:r w:rsidRPr="00E23121">
        <w:t>tě doby člověk nemusel umět hrát. Hlas měla takový, jako tehdy všichni, afektovaný, jasný, pronikavý,</w:t>
      </w:r>
      <w:r w:rsidR="00345E5C" w:rsidRPr="00E23121">
        <w:t xml:space="preserve"> a</w:t>
      </w:r>
      <w:r w:rsidR="00345E5C">
        <w:t> </w:t>
      </w:r>
      <w:r w:rsidRPr="00E23121">
        <w:t>když uslyšíte nějakou ženu takhle mlu</w:t>
      </w:r>
      <w:r w:rsidR="00554992" w:rsidRPr="00E23121">
        <w:t>vit dnes, protočí se vám panenky</w:t>
      </w:r>
      <w:r w:rsidRPr="00E23121">
        <w:t>.</w:t>
      </w:r>
    </w:p>
    <w:p w:rsidR="00D34DB7" w:rsidRPr="00E23121" w:rsidRDefault="00D34DB7" w:rsidP="00E23121">
      <w:pPr>
        <w:pStyle w:val="Text"/>
      </w:pPr>
    </w:p>
    <w:p w:rsidR="00D34DB7" w:rsidRPr="00E23121" w:rsidRDefault="000251E4" w:rsidP="00E23121">
      <w:pPr>
        <w:pStyle w:val="Text"/>
      </w:pPr>
      <w:r w:rsidRPr="00E23121">
        <w:t>Měla jsem co Stelle příští ráno povídat,</w:t>
      </w:r>
      <w:r w:rsidR="0041594E" w:rsidRPr="00E23121">
        <w:t xml:space="preserve"> když </w:t>
      </w:r>
      <w:r w:rsidRPr="00E23121">
        <w:t xml:space="preserve">jsem ale obsloužila </w:t>
      </w:r>
      <w:r w:rsidR="002F7A2B">
        <w:t>Gracii</w:t>
      </w:r>
      <w:r w:rsidR="00345E5C" w:rsidRPr="00E23121">
        <w:t xml:space="preserve"> a</w:t>
      </w:r>
      <w:r w:rsidR="00345E5C">
        <w:t> </w:t>
      </w:r>
      <w:r w:rsidRPr="00E23121">
        <w:t>usadila Arthura do kolečkového křesla, bylo už po deváté</w:t>
      </w:r>
      <w:r w:rsidR="00345E5C" w:rsidRPr="00E23121">
        <w:t xml:space="preserve"> a</w:t>
      </w:r>
      <w:r w:rsidR="00345E5C">
        <w:t> </w:t>
      </w:r>
      <w:r w:rsidRPr="00E23121">
        <w:t xml:space="preserve">Stella byla na cestě do nemocnice na ozařování. Stella umírá, na záchranu jejího života není naděje, ale dá </w:t>
      </w:r>
      <w:r w:rsidR="0084338D" w:rsidRPr="00E23121">
        <w:t>se jí</w:t>
      </w:r>
      <w:r w:rsidRPr="00E23121">
        <w:t xml:space="preserve"> ulevit, aby neměla takové problémy</w:t>
      </w:r>
      <w:r w:rsidR="00345E5C" w:rsidRPr="00E23121">
        <w:t xml:space="preserve"> s</w:t>
      </w:r>
      <w:r w:rsidR="00345E5C">
        <w:t> </w:t>
      </w:r>
      <w:r w:rsidRPr="00E23121">
        <w:t>dýcháním,</w:t>
      </w:r>
      <w:r w:rsidR="00345E5C" w:rsidRPr="00E23121">
        <w:t xml:space="preserve"> a</w:t>
      </w:r>
      <w:r w:rsidR="00345E5C">
        <w:t> </w:t>
      </w:r>
      <w:r w:rsidRPr="00E23121">
        <w:t>přestože pořád říká, že nemá smysl</w:t>
      </w:r>
      <w:r w:rsidR="00345E5C" w:rsidRPr="00E23121">
        <w:t xml:space="preserve"> s</w:t>
      </w:r>
      <w:r w:rsidR="00345E5C">
        <w:t> </w:t>
      </w:r>
      <w:r w:rsidRPr="00E23121">
        <w:t>tím dál něco dělat</w:t>
      </w:r>
      <w:r w:rsidR="00345E5C" w:rsidRPr="00E23121">
        <w:t xml:space="preserve"> a</w:t>
      </w:r>
      <w:r w:rsidR="00345E5C">
        <w:t> </w:t>
      </w:r>
      <w:r w:rsidRPr="00E23121">
        <w:t>aby se to nechalo být, každých čtrn</w:t>
      </w:r>
      <w:r w:rsidR="009D5AA4">
        <w:t>áct dní přiměje Pauli</w:t>
      </w:r>
      <w:r w:rsidRPr="00E23121">
        <w:t>ne, aby ji odvezla do Bury.</w:t>
      </w:r>
    </w:p>
    <w:p w:rsidR="00D34DB7" w:rsidRPr="00E23121" w:rsidRDefault="00EF2F37" w:rsidP="00E23121">
      <w:pPr>
        <w:pStyle w:val="Text"/>
      </w:pPr>
      <w:r>
        <w:t>Na rozdíl od Leny neslídí</w:t>
      </w:r>
      <w:r w:rsidR="000251E4" w:rsidRPr="00E23121">
        <w:t>m</w:t>
      </w:r>
      <w:r w:rsidR="00345E5C" w:rsidRPr="00E23121">
        <w:t xml:space="preserve"> v</w:t>
      </w:r>
      <w:r w:rsidR="00345E5C">
        <w:t> </w:t>
      </w:r>
      <w:r w:rsidR="000251E4" w:rsidRPr="00E23121">
        <w:t>pokojích rezidentů, když nejsou doma. Polovina</w:t>
      </w:r>
      <w:r w:rsidR="00345E5C" w:rsidRPr="00E23121">
        <w:t xml:space="preserve"> z</w:t>
      </w:r>
      <w:r w:rsidR="00345E5C">
        <w:t> </w:t>
      </w:r>
      <w:r w:rsidR="000251E4" w:rsidRPr="00E23121">
        <w:t>nich, určitě ti, které ještě neopustily schopnosti, jako jsou Sidney</w:t>
      </w:r>
      <w:r w:rsidR="00345E5C" w:rsidRPr="00E23121">
        <w:t xml:space="preserve"> a</w:t>
      </w:r>
      <w:r w:rsidR="00345E5C">
        <w:t> </w:t>
      </w:r>
      <w:r w:rsidR="000251E4" w:rsidRPr="00E23121">
        <w:t>Loi</w:t>
      </w:r>
      <w:r w:rsidR="00554992" w:rsidRPr="00E23121">
        <w:t>s,</w:t>
      </w:r>
      <w:r w:rsidR="00345E5C" w:rsidRPr="00E23121">
        <w:t xml:space="preserve"> a</w:t>
      </w:r>
      <w:r w:rsidR="00345E5C">
        <w:t> </w:t>
      </w:r>
      <w:r w:rsidR="00554992" w:rsidRPr="00E23121">
        <w:t>ano, Stella, by přiměli své</w:t>
      </w:r>
      <w:r w:rsidR="000251E4" w:rsidRPr="00E23121">
        <w:t xml:space="preserve"> děti, aby je přestěhovaly někam jinam, kdyby vědě</w:t>
      </w:r>
      <w:r w:rsidR="00554992" w:rsidRPr="00E23121">
        <w:t>li, že jim Lena čte dopisy</w:t>
      </w:r>
      <w:r w:rsidR="00345E5C" w:rsidRPr="00E23121">
        <w:t xml:space="preserve"> a</w:t>
      </w:r>
      <w:r w:rsidR="00345E5C">
        <w:t> </w:t>
      </w:r>
      <w:r w:rsidR="00554992" w:rsidRPr="00E23121">
        <w:t>slídí</w:t>
      </w:r>
      <w:r w:rsidR="00345E5C" w:rsidRPr="00E23121">
        <w:t xml:space="preserve"> v</w:t>
      </w:r>
      <w:r w:rsidR="00345E5C">
        <w:t> </w:t>
      </w:r>
      <w:r w:rsidR="000251E4" w:rsidRPr="00E23121">
        <w:t>jejich adresářích. Když jsem ale zvedla Stellin podnos od snídaně, plátěný ubrousek</w:t>
      </w:r>
      <w:r w:rsidR="00345E5C" w:rsidRPr="00E23121">
        <w:t xml:space="preserve"> s</w:t>
      </w:r>
      <w:r w:rsidR="00345E5C">
        <w:t> </w:t>
      </w:r>
      <w:r w:rsidR="0004639F" w:rsidRPr="00E23121">
        <w:t>téměř</w:t>
      </w:r>
      <w:r w:rsidR="000251E4" w:rsidRPr="00E23121">
        <w:t xml:space="preserve"> neznatelnou šmouhou od rtěnky spadl na podlahu. Sehnula jsem se, abych ho zvedla,</w:t>
      </w:r>
      <w:r w:rsidR="00345E5C" w:rsidRPr="00E23121">
        <w:t xml:space="preserve"> a</w:t>
      </w:r>
      <w:r w:rsidR="00345E5C">
        <w:t> </w:t>
      </w:r>
      <w:r w:rsidR="000251E4" w:rsidRPr="00E23121">
        <w:t>pod postelí jsem uviděla něco bílého.</w:t>
      </w:r>
    </w:p>
    <w:p w:rsidR="00D34DB7" w:rsidRPr="00E23121" w:rsidRDefault="00EC5CF1" w:rsidP="00E23121">
      <w:pPr>
        <w:pStyle w:val="Text"/>
      </w:pPr>
      <w:r>
        <w:t>By</w:t>
      </w:r>
      <w:r w:rsidR="000251E4" w:rsidRPr="00E23121">
        <w:t>l to zmačkaný kus papíru. Možná tam ležel dny, možná jenom hodiny. Mary dobře uklízí, co je vidět, ale moc se nepřetrhne, aby zametla pod postelemi. Neměla</w:t>
      </w:r>
      <w:r>
        <w:t xml:space="preserve"> jsem číst, co stálo na tom papíru, že? Chci ří</w:t>
      </w:r>
      <w:r w:rsidR="000251E4" w:rsidRPr="00E23121">
        <w:t xml:space="preserve">ct, neměla jsem se dívat, </w:t>
      </w:r>
      <w:r w:rsidRPr="00734ABD">
        <w:t>vždyť</w:t>
      </w:r>
      <w:r w:rsidR="000251E4" w:rsidRPr="00E23121">
        <w:rPr>
          <w:i/>
        </w:rPr>
        <w:t xml:space="preserve"> </w:t>
      </w:r>
      <w:r w:rsidR="000251E4" w:rsidRPr="00E23121">
        <w:t>jsem</w:t>
      </w:r>
      <w:r w:rsidR="00345E5C" w:rsidRPr="00E23121">
        <w:t xml:space="preserve"> z</w:t>
      </w:r>
      <w:r w:rsidR="00345E5C">
        <w:t> </w:t>
      </w:r>
      <w:r w:rsidR="000251E4" w:rsidRPr="00E23121">
        <w:t>toho stejně sotva co dokázala přečíst.</w:t>
      </w:r>
      <w:r w:rsidR="00345E5C" w:rsidRPr="00E23121">
        <w:t xml:space="preserve"> A</w:t>
      </w:r>
      <w:r w:rsidR="00345E5C">
        <w:t> </w:t>
      </w:r>
      <w:r w:rsidR="000251E4" w:rsidRPr="00E23121">
        <w:t>proto vlastně jsem se do toho začetla</w:t>
      </w:r>
      <w:r w:rsidR="00345E5C" w:rsidRPr="00E23121">
        <w:t xml:space="preserve"> a</w:t>
      </w:r>
      <w:r w:rsidR="00345E5C">
        <w:t> </w:t>
      </w:r>
      <w:r w:rsidR="000251E4" w:rsidRPr="00E23121">
        <w:t>zkoumala jsem to dál, protože zpočátku jsem si myslela, že to není anglicky</w:t>
      </w:r>
      <w:r w:rsidR="00345E5C" w:rsidRPr="00E23121">
        <w:t xml:space="preserve"> a</w:t>
      </w:r>
      <w:r w:rsidR="00345E5C">
        <w:t> </w:t>
      </w:r>
      <w:r w:rsidR="000251E4" w:rsidRPr="00E23121">
        <w:t>dokonce ani napsáno naším p</w:t>
      </w:r>
      <w:r>
        <w:t>ísmem. Bylo to spíš jako nějaký</w:t>
      </w:r>
      <w:r w:rsidR="000251E4" w:rsidRPr="00E23121">
        <w:t xml:space="preserve"> vzorek než písmo, jako fotografie kusu krajky nebo dětských klikyháků viděných</w:t>
      </w:r>
      <w:r w:rsidR="00345E5C" w:rsidRPr="00E23121">
        <w:t xml:space="preserve"> v</w:t>
      </w:r>
      <w:r w:rsidR="00345E5C">
        <w:t> </w:t>
      </w:r>
      <w:r w:rsidR="000251E4" w:rsidRPr="00E23121">
        <w:t xml:space="preserve">zrcadle. Jediná slova, která se mi podařilo </w:t>
      </w:r>
      <w:r w:rsidR="000251E4" w:rsidRPr="00E23121">
        <w:lastRenderedPageBreak/>
        <w:t>vyluštit,</w:t>
      </w:r>
      <w:r w:rsidR="00345E5C" w:rsidRPr="00E23121">
        <w:t xml:space="preserve"> a</w:t>
      </w:r>
      <w:r w:rsidR="00345E5C">
        <w:t> </w:t>
      </w:r>
      <w:r w:rsidR="000251E4" w:rsidRPr="00E23121">
        <w:t>to ještě</w:t>
      </w:r>
      <w:r w:rsidR="00345E5C" w:rsidRPr="00E23121">
        <w:t xml:space="preserve"> s</w:t>
      </w:r>
      <w:r w:rsidR="00345E5C">
        <w:t> </w:t>
      </w:r>
      <w:r w:rsidR="000251E4" w:rsidRPr="00E23121">
        <w:t xml:space="preserve">obtížemi, byla </w:t>
      </w:r>
      <w:r w:rsidR="00D34DB7" w:rsidRPr="00E23121">
        <w:t>„</w:t>
      </w:r>
      <w:r w:rsidR="000251E4" w:rsidRPr="00E23121">
        <w:t>Gilda</w:t>
      </w:r>
      <w:r w:rsidR="00D34DB7" w:rsidRPr="00E23121">
        <w:t>“</w:t>
      </w:r>
      <w:r w:rsidR="00345E5C" w:rsidRPr="00E23121">
        <w:t xml:space="preserve"> a</w:t>
      </w:r>
      <w:r w:rsidR="00345E5C">
        <w:t> </w:t>
      </w:r>
      <w:r w:rsidR="000251E4" w:rsidRPr="00E23121">
        <w:t xml:space="preserve">cosi, co mohlo nebo nemuselo být </w:t>
      </w:r>
      <w:r w:rsidR="00D34DB7" w:rsidRPr="00E23121">
        <w:t>„</w:t>
      </w:r>
      <w:r w:rsidR="000251E4" w:rsidRPr="00E23121">
        <w:t>zmizela</w:t>
      </w:r>
      <w:r w:rsidR="00D34DB7" w:rsidRPr="00E23121">
        <w:t>“</w:t>
      </w:r>
      <w:r w:rsidR="000251E4" w:rsidRPr="00E23121">
        <w:t>.</w:t>
      </w:r>
    </w:p>
    <w:p w:rsidR="00D34DB7" w:rsidRPr="00E23121" w:rsidRDefault="000251E4" w:rsidP="00E23121">
      <w:pPr>
        <w:pStyle w:val="Text"/>
      </w:pPr>
      <w:r w:rsidRPr="00E23121">
        <w:t>Znovu jsem papír zmač</w:t>
      </w:r>
      <w:r w:rsidR="00554992" w:rsidRPr="00E23121">
        <w:t>kala</w:t>
      </w:r>
      <w:r w:rsidR="00345E5C" w:rsidRPr="00E23121">
        <w:t xml:space="preserve"> a</w:t>
      </w:r>
      <w:r w:rsidR="00345E5C">
        <w:t> </w:t>
      </w:r>
      <w:r w:rsidR="00554992" w:rsidRPr="00E23121">
        <w:t>odhodila jej do koše. Kdy</w:t>
      </w:r>
      <w:r w:rsidRPr="00E23121">
        <w:t>ž</w:t>
      </w:r>
      <w:r w:rsidR="00554992" w:rsidRPr="00E23121">
        <w:t xml:space="preserve"> </w:t>
      </w:r>
      <w:r w:rsidRPr="00E23121">
        <w:t>jsem vyšla</w:t>
      </w:r>
      <w:r w:rsidR="00345E5C" w:rsidRPr="00E23121">
        <w:t xml:space="preserve"> z</w:t>
      </w:r>
      <w:r w:rsidR="00345E5C">
        <w:t> </w:t>
      </w:r>
      <w:r w:rsidRPr="00E23121">
        <w:t>pokoje, dostihla mě Sharon</w:t>
      </w:r>
      <w:r w:rsidR="00345E5C" w:rsidRPr="00E23121">
        <w:t xml:space="preserve"> a</w:t>
      </w:r>
      <w:r w:rsidR="00345E5C">
        <w:t> </w:t>
      </w:r>
      <w:r w:rsidRPr="00E23121">
        <w:t>řekla, ať si dávám pozor na Lenu, protože má zas mizernou náladu.</w:t>
      </w:r>
    </w:p>
    <w:p w:rsidR="00D34DB7" w:rsidRPr="00E23121" w:rsidRDefault="00D34DB7" w:rsidP="00E23121">
      <w:pPr>
        <w:pStyle w:val="Text"/>
      </w:pPr>
      <w:r w:rsidRPr="00E23121">
        <w:t>„</w:t>
      </w:r>
      <w:r w:rsidR="000251E4" w:rsidRPr="00E23121">
        <w:t>Nedostane Edithiny peníze, jak si myslela,</w:t>
      </w:r>
      <w:r w:rsidRPr="00E23121">
        <w:t>“</w:t>
      </w:r>
      <w:r w:rsidR="000251E4" w:rsidRPr="00E23121">
        <w:t xml:space="preserve"> řekla Sharon. </w:t>
      </w:r>
      <w:r w:rsidR="00CE5BE1">
        <w:t>„</w:t>
      </w:r>
      <w:r w:rsidR="000251E4" w:rsidRPr="00E23121">
        <w:t>Ani penny. Edith všechno odkázala organizacím Action Aid</w:t>
      </w:r>
      <w:r w:rsidR="00345E5C" w:rsidRPr="00E23121">
        <w:t xml:space="preserve"> a</w:t>
      </w:r>
      <w:r w:rsidR="00345E5C">
        <w:t> </w:t>
      </w:r>
      <w:r w:rsidR="000251E4" w:rsidRPr="00E23121">
        <w:t>Lord Whisky Sanctuary.</w:t>
      </w:r>
      <w:r w:rsidRPr="00E23121">
        <w:t>“</w:t>
      </w:r>
    </w:p>
    <w:p w:rsidR="00D34DB7" w:rsidRPr="00E23121" w:rsidRDefault="000251E4" w:rsidP="00E23121">
      <w:pPr>
        <w:pStyle w:val="Text"/>
      </w:pPr>
      <w:r w:rsidRPr="00E23121">
        <w:t>Lena dovezla Stellu zpátky</w:t>
      </w:r>
      <w:r w:rsidR="0059047B">
        <w:t xml:space="preserve"> krátce před obědem. Věnovala mi</w:t>
      </w:r>
      <w:r w:rsidRPr="00E23121">
        <w:t xml:space="preserve"> jeden</w:t>
      </w:r>
      <w:r w:rsidR="00345E5C" w:rsidRPr="00E23121">
        <w:t xml:space="preserve"> z</w:t>
      </w:r>
      <w:r w:rsidR="00345E5C">
        <w:t> </w:t>
      </w:r>
      <w:r w:rsidR="00554992" w:rsidRPr="00E23121">
        <w:t>těch svých úšklebků, které mají</w:t>
      </w:r>
      <w:r w:rsidRPr="00E23121">
        <w:t xml:space="preserve"> d</w:t>
      </w:r>
      <w:r w:rsidR="00554992" w:rsidRPr="00E23121">
        <w:t>o úsměvu daleko. Když byla malá,</w:t>
      </w:r>
      <w:r w:rsidRPr="00E23121">
        <w:t xml:space="preserve"> rodiče</w:t>
      </w:r>
      <w:r w:rsidR="00345E5C" w:rsidRPr="00E23121">
        <w:t xml:space="preserve"> v</w:t>
      </w:r>
      <w:r w:rsidR="00345E5C">
        <w:t> </w:t>
      </w:r>
      <w:r w:rsidR="0059047B">
        <w:t>té</w:t>
      </w:r>
      <w:r w:rsidRPr="00E23121">
        <w:t xml:space="preserve"> době</w:t>
      </w:r>
      <w:r w:rsidR="00345E5C" w:rsidRPr="00E23121">
        <w:t xml:space="preserve"> s</w:t>
      </w:r>
      <w:r w:rsidR="00345E5C">
        <w:t> </w:t>
      </w:r>
      <w:r w:rsidRPr="00E23121">
        <w:t>dětmi</w:t>
      </w:r>
      <w:r w:rsidR="00345E5C" w:rsidRPr="00E23121">
        <w:t xml:space="preserve"> k</w:t>
      </w:r>
      <w:r w:rsidR="00345E5C">
        <w:t> </w:t>
      </w:r>
      <w:r w:rsidRPr="00E23121">
        <w:t>zubaři moc nechodili,</w:t>
      </w:r>
      <w:r w:rsidR="00345E5C" w:rsidRPr="00E23121">
        <w:t xml:space="preserve"> z</w:t>
      </w:r>
      <w:r w:rsidR="00345E5C">
        <w:t> </w:t>
      </w:r>
      <w:r w:rsidRPr="00E23121">
        <w:t>toho důvodu nikdy nenosila rovnátka</w:t>
      </w:r>
      <w:r w:rsidR="00345E5C" w:rsidRPr="00E23121">
        <w:t xml:space="preserve"> a</w:t>
      </w:r>
      <w:r w:rsidR="00345E5C">
        <w:t> </w:t>
      </w:r>
      <w:r w:rsidRPr="00E23121">
        <w:t>horní zuby jí trčí dopředu.</w:t>
      </w:r>
    </w:p>
    <w:p w:rsidR="00D34DB7" w:rsidRPr="00E23121" w:rsidRDefault="00D34DB7" w:rsidP="00E23121">
      <w:pPr>
        <w:pStyle w:val="Text"/>
      </w:pPr>
      <w:r w:rsidRPr="00E23121">
        <w:t>„</w:t>
      </w:r>
      <w:r w:rsidR="000251E4" w:rsidRPr="00E23121">
        <w:t xml:space="preserve">Lady Newlandová si </w:t>
      </w:r>
      <w:r w:rsidR="00EC5CF1">
        <w:t>po celou cestu stěžovala, jak ří</w:t>
      </w:r>
      <w:r w:rsidR="000251E4" w:rsidRPr="00E23121">
        <w:t>dím,</w:t>
      </w:r>
      <w:r w:rsidRPr="00E23121">
        <w:t>“</w:t>
      </w:r>
      <w:r w:rsidR="000251E4" w:rsidRPr="00E23121">
        <w:t xml:space="preserve"> řekla. </w:t>
      </w:r>
      <w:r w:rsidRPr="00E23121">
        <w:t>„</w:t>
      </w:r>
      <w:r w:rsidR="00EC5CF1">
        <w:t>Pro její</w:t>
      </w:r>
      <w:r w:rsidR="000251E4" w:rsidRPr="00E23121">
        <w:t xml:space="preserve"> lordstvo zřejmě moc rychle.</w:t>
      </w:r>
      <w:r w:rsidRPr="00E23121">
        <w:t>“</w:t>
      </w:r>
    </w:p>
    <w:p w:rsidR="00D34DB7" w:rsidRPr="00E23121" w:rsidRDefault="000251E4" w:rsidP="00E23121">
      <w:pPr>
        <w:pStyle w:val="Text"/>
      </w:pPr>
      <w:r w:rsidRPr="00E23121">
        <w:t>Říká tyhle věci jako</w:t>
      </w:r>
      <w:r w:rsidR="00345E5C" w:rsidRPr="00E23121">
        <w:t xml:space="preserve"> z</w:t>
      </w:r>
      <w:r w:rsidR="00345E5C">
        <w:t> </w:t>
      </w:r>
      <w:r w:rsidRPr="00E23121">
        <w:t>legrace</w:t>
      </w:r>
      <w:r w:rsidR="00345E5C" w:rsidRPr="00E23121">
        <w:t xml:space="preserve"> a</w:t>
      </w:r>
      <w:r w:rsidR="00345E5C">
        <w:t> </w:t>
      </w:r>
      <w:r w:rsidRPr="00E23121">
        <w:t>se zářivým úsměvem, jako</w:t>
      </w:r>
      <w:r w:rsidR="0041594E" w:rsidRPr="00E23121">
        <w:t xml:space="preserve"> by </w:t>
      </w:r>
      <w:r w:rsidRPr="00E23121">
        <w:t>tím každou urážlivou poznámku ospravedlňovala. Stella byla unavená, ale nezdolný duch ji tak docela neopustil. Posadila se</w:t>
      </w:r>
      <w:r w:rsidR="00345E5C" w:rsidRPr="00E23121">
        <w:t xml:space="preserve"> v</w:t>
      </w:r>
      <w:r w:rsidR="00345E5C">
        <w:t> </w:t>
      </w:r>
      <w:r w:rsidRPr="00E23121">
        <w:t>salonu, upřela pohled na Lenu</w:t>
      </w:r>
      <w:r w:rsidR="00345E5C" w:rsidRPr="00E23121">
        <w:t xml:space="preserve"> a</w:t>
      </w:r>
      <w:r w:rsidR="00345E5C">
        <w:t> </w:t>
      </w:r>
      <w:r w:rsidRPr="00E23121">
        <w:t>řekla:</w:t>
      </w:r>
    </w:p>
    <w:p w:rsidR="00D34DB7" w:rsidRPr="00E23121" w:rsidRDefault="00D34DB7" w:rsidP="00E23121">
      <w:pPr>
        <w:pStyle w:val="Text"/>
        <w:jc w:val="left"/>
      </w:pPr>
      <w:r w:rsidRPr="00E23121">
        <w:t>„</w:t>
      </w:r>
      <w:r w:rsidR="00554992" w:rsidRPr="00E23121">
        <w:t>Nejsem vdova po rytí</w:t>
      </w:r>
      <w:r w:rsidR="000251E4" w:rsidRPr="00E23121">
        <w:t>ři ani baronetovi.</w:t>
      </w:r>
      <w:r w:rsidRPr="00E23121">
        <w:t>“</w:t>
      </w:r>
    </w:p>
    <w:p w:rsidR="00D34DB7" w:rsidRPr="00E23121" w:rsidRDefault="00D34DB7" w:rsidP="00E23121">
      <w:pPr>
        <w:pStyle w:val="Text"/>
        <w:jc w:val="left"/>
      </w:pPr>
      <w:r w:rsidRPr="00E23121">
        <w:t>„</w:t>
      </w:r>
      <w:r w:rsidR="000251E4" w:rsidRPr="00E23121">
        <w:t>Cože?</w:t>
      </w:r>
      <w:r w:rsidRPr="00E23121">
        <w:t>“</w:t>
      </w:r>
    </w:p>
    <w:p w:rsidR="00D34DB7" w:rsidRPr="00E23121" w:rsidRDefault="00D34DB7" w:rsidP="00E23121">
      <w:pPr>
        <w:pStyle w:val="Text"/>
      </w:pPr>
      <w:r w:rsidRPr="00E23121">
        <w:t>„</w:t>
      </w:r>
      <w:r w:rsidR="000251E4" w:rsidRPr="00E23121">
        <w:t>Víc by mi vyhovovalo, kdybyste mě oslovovala paní Newlando</w:t>
      </w:r>
      <w:r w:rsidR="00554992" w:rsidRPr="00E23121">
        <w:t>vá, ale pokud vám to připadá příliš obtížné nebo příl</w:t>
      </w:r>
      <w:r w:rsidR="000251E4" w:rsidRPr="00E23121">
        <w:t>iš formální, postačí Stella.</w:t>
      </w:r>
      <w:r w:rsidRPr="00E23121">
        <w:t>“</w:t>
      </w:r>
    </w:p>
    <w:p w:rsidR="00D34DB7" w:rsidRPr="00E23121" w:rsidRDefault="000251E4" w:rsidP="00E23121">
      <w:pPr>
        <w:pStyle w:val="Text"/>
      </w:pPr>
      <w:r w:rsidRPr="00E23121">
        <w:t>Chtělo to odvahu, aby tohle řekla,</w:t>
      </w:r>
      <w:r w:rsidR="00345E5C" w:rsidRPr="00E23121">
        <w:t xml:space="preserve"> a</w:t>
      </w:r>
      <w:r w:rsidR="00345E5C">
        <w:t> </w:t>
      </w:r>
      <w:r w:rsidRPr="00E23121">
        <w:t>ta námaha ji připravila</w:t>
      </w:r>
      <w:r w:rsidR="00345E5C" w:rsidRPr="00E23121">
        <w:t xml:space="preserve"> o</w:t>
      </w:r>
      <w:r w:rsidR="00345E5C">
        <w:t> </w:t>
      </w:r>
      <w:r w:rsidRPr="00E23121">
        <w:t>dech. Lena na ni zůstala koukat</w:t>
      </w:r>
      <w:r w:rsidR="00345E5C" w:rsidRPr="00E23121">
        <w:t xml:space="preserve"> s</w:t>
      </w:r>
      <w:r w:rsidR="00345E5C">
        <w:t> </w:t>
      </w:r>
      <w:r w:rsidRPr="00E23121">
        <w:t>otevřenými ústy.</w:t>
      </w:r>
    </w:p>
    <w:p w:rsidR="00D34DB7" w:rsidRPr="00E23121" w:rsidRDefault="00D34DB7" w:rsidP="00E23121">
      <w:pPr>
        <w:pStyle w:val="Text"/>
      </w:pPr>
      <w:r w:rsidRPr="00E23121">
        <w:t>„</w:t>
      </w:r>
      <w:r w:rsidR="000251E4" w:rsidRPr="00E23121">
        <w:t xml:space="preserve">Tady si, doufám, všichni </w:t>
      </w:r>
      <w:r w:rsidR="00FD1120">
        <w:t>říkáme křestními jmény. Tak paní</w:t>
      </w:r>
      <w:r w:rsidR="000251E4" w:rsidRPr="00E23121">
        <w:t>,</w:t>
      </w:r>
      <w:r w:rsidR="00EC5CF1">
        <w:t xml:space="preserve"> no ovšem! To by bylo dneska pří</w:t>
      </w:r>
      <w:r w:rsidR="000251E4" w:rsidRPr="00E23121">
        <w:t>liš formální. To rozhodně. Musíte jít</w:t>
      </w:r>
      <w:r w:rsidR="00345E5C" w:rsidRPr="00E23121">
        <w:t xml:space="preserve"> s</w:t>
      </w:r>
      <w:r w:rsidR="00345E5C">
        <w:t> </w:t>
      </w:r>
      <w:r w:rsidR="000251E4" w:rsidRPr="00E23121">
        <w:t>dobou, Stello, na to nezapomínejte, musíte jít</w:t>
      </w:r>
      <w:r w:rsidR="00345E5C" w:rsidRPr="00E23121">
        <w:t xml:space="preserve"> s</w:t>
      </w:r>
      <w:r w:rsidR="00345E5C">
        <w:t> </w:t>
      </w:r>
      <w:r w:rsidR="000251E4" w:rsidRPr="00E23121">
        <w:t>dobou.</w:t>
      </w:r>
      <w:r w:rsidRPr="00E23121">
        <w:t>“</w:t>
      </w:r>
    </w:p>
    <w:p w:rsidR="00D34DB7" w:rsidRPr="00E23121" w:rsidRDefault="000251E4" w:rsidP="00E23121">
      <w:pPr>
        <w:pStyle w:val="Text"/>
      </w:pPr>
      <w:r w:rsidRPr="00E23121">
        <w:t>Stella se nerozplakala, dokud Lena neodešla,</w:t>
      </w:r>
      <w:r w:rsidR="00345E5C" w:rsidRPr="00E23121">
        <w:t xml:space="preserve"> a</w:t>
      </w:r>
      <w:r w:rsidR="00345E5C">
        <w:t> </w:t>
      </w:r>
      <w:r w:rsidRPr="00E23121">
        <w:t>i pak to byl jen bezhlesý pláč,</w:t>
      </w:r>
      <w:r w:rsidR="00345E5C" w:rsidRPr="00E23121">
        <w:t xml:space="preserve"> z</w:t>
      </w:r>
      <w:r w:rsidR="00345E5C">
        <w:t> </w:t>
      </w:r>
      <w:r w:rsidRPr="00E23121">
        <w:t>každého oka jí vyhrkla jediná slza</w:t>
      </w:r>
      <w:r w:rsidR="00345E5C" w:rsidRPr="00E23121">
        <w:t xml:space="preserve"> a</w:t>
      </w:r>
      <w:r w:rsidR="00345E5C">
        <w:t> </w:t>
      </w:r>
      <w:r w:rsidRPr="00E23121">
        <w:t xml:space="preserve">stekla po </w:t>
      </w:r>
      <w:r w:rsidR="00CE01F8">
        <w:t>tváři. Posadila jsem se vedle ní</w:t>
      </w:r>
      <w:r w:rsidRPr="00E23121">
        <w:t xml:space="preserve"> tak, aby na ni Maud neviděla. Maud stála</w:t>
      </w:r>
      <w:r w:rsidR="00345E5C" w:rsidRPr="00E23121">
        <w:t xml:space="preserve"> u</w:t>
      </w:r>
      <w:r w:rsidR="00345E5C">
        <w:t> </w:t>
      </w:r>
      <w:r w:rsidRPr="00E23121">
        <w:t>francouzského okna, natahovala krk, aby jí nic neuteklo,</w:t>
      </w:r>
      <w:r w:rsidR="00345E5C" w:rsidRPr="00E23121">
        <w:t xml:space="preserve"> a</w:t>
      </w:r>
      <w:r w:rsidR="00345E5C">
        <w:t> </w:t>
      </w:r>
      <w:r w:rsidRPr="00E23121">
        <w:t>špicovala uši. Takže jsem začala šeptat. Stella není nedoslýchavá, zato Maud ano.</w:t>
      </w:r>
    </w:p>
    <w:p w:rsidR="00D34DB7" w:rsidRPr="00E23121" w:rsidRDefault="00D34DB7" w:rsidP="00E23121">
      <w:pPr>
        <w:pStyle w:val="Text"/>
      </w:pPr>
      <w:r w:rsidRPr="00E23121">
        <w:t>„</w:t>
      </w:r>
      <w:r w:rsidR="00B33C13">
        <w:t>Nechat se od ní</w:t>
      </w:r>
      <w:r w:rsidR="000251E4" w:rsidRPr="00E23121">
        <w:t xml:space="preserve"> zdeptat, to přece nedopustíte. Je protivná, protože se nedostala</w:t>
      </w:r>
      <w:r w:rsidR="00345E5C" w:rsidRPr="00E23121">
        <w:t xml:space="preserve"> k</w:t>
      </w:r>
      <w:r w:rsidR="00345E5C">
        <w:t> </w:t>
      </w:r>
      <w:r w:rsidR="000251E4" w:rsidRPr="00E23121">
        <w:t>Edithiným penězům.</w:t>
      </w:r>
      <w:r w:rsidRPr="00E23121">
        <w:t>“</w:t>
      </w:r>
    </w:p>
    <w:p w:rsidR="00D34DB7" w:rsidRPr="00E23121" w:rsidRDefault="000251E4" w:rsidP="00E23121">
      <w:pPr>
        <w:pStyle w:val="Text"/>
      </w:pPr>
      <w:r w:rsidRPr="00E23121">
        <w:lastRenderedPageBreak/>
        <w:t>Stella se pokusila</w:t>
      </w:r>
      <w:r w:rsidR="00345E5C" w:rsidRPr="00E23121">
        <w:t xml:space="preserve"> o</w:t>
      </w:r>
      <w:r w:rsidR="00345E5C">
        <w:t> </w:t>
      </w:r>
      <w:r w:rsidRPr="00E23121">
        <w:t xml:space="preserve">úsměv. </w:t>
      </w:r>
      <w:r w:rsidR="00D34DB7" w:rsidRPr="00E23121">
        <w:t>„</w:t>
      </w:r>
      <w:r w:rsidRPr="00E23121">
        <w:t>Čekala, že je dostane? Ach, bože. To</w:t>
      </w:r>
      <w:r w:rsidR="00E652BE">
        <w:t xml:space="preserve"> není </w:t>
      </w:r>
      <w:r w:rsidR="0008150E">
        <w:t>kvůli ní. Jenny</w:t>
      </w:r>
      <w:r w:rsidRPr="00E23121">
        <w:t>, to jen že</w:t>
      </w:r>
      <w:r w:rsidR="00345E5C">
        <w:t> </w:t>
      </w:r>
      <w:r w:rsidR="00345E5C" w:rsidRPr="00E23121">
        <w:t>–</w:t>
      </w:r>
      <w:r w:rsidR="00345E5C">
        <w:t> </w:t>
      </w:r>
      <w:r w:rsidRPr="00E23121">
        <w:t>že jsem tak unavená</w:t>
      </w:r>
      <w:r w:rsidR="00345E5C" w:rsidRPr="00E23121">
        <w:t xml:space="preserve"> a</w:t>
      </w:r>
      <w:r w:rsidR="00345E5C">
        <w:t> </w:t>
      </w:r>
      <w:r w:rsidRPr="00E23121">
        <w:t>ně</w:t>
      </w:r>
      <w:r w:rsidR="00296989">
        <w:t>kdy</w:t>
      </w:r>
      <w:r w:rsidR="00345E5C">
        <w:t> </w:t>
      </w:r>
      <w:r w:rsidR="00345E5C" w:rsidRPr="00E23121">
        <w:t>–</w:t>
      </w:r>
      <w:r w:rsidR="00345E5C">
        <w:t> </w:t>
      </w:r>
      <w:r w:rsidRPr="00E23121">
        <w:t>ně</w:t>
      </w:r>
      <w:r w:rsidR="00296989">
        <w:t>kdy</w:t>
      </w:r>
      <w:r w:rsidRPr="00E23121">
        <w:t xml:space="preserve"> se kvůli různým věcem necítím dobře.</w:t>
      </w:r>
      <w:r w:rsidR="00D34DB7" w:rsidRPr="00E23121">
        <w:t>“</w:t>
      </w:r>
    </w:p>
    <w:p w:rsidR="00D34DB7" w:rsidRPr="00E23121" w:rsidRDefault="00D34DB7" w:rsidP="00E23121">
      <w:pPr>
        <w:pStyle w:val="Text"/>
        <w:jc w:val="left"/>
      </w:pPr>
      <w:r w:rsidRPr="00E23121">
        <w:t>„</w:t>
      </w:r>
      <w:r w:rsidR="000251E4" w:rsidRPr="00E23121">
        <w:t>Tohle vám zvedne náladu,</w:t>
      </w:r>
      <w:r w:rsidRPr="00E23121">
        <w:t>“</w:t>
      </w:r>
      <w:r w:rsidR="000251E4" w:rsidRPr="00E23121">
        <w:t xml:space="preserve"> řekla jsem.</w:t>
      </w:r>
    </w:p>
    <w:p w:rsidR="00D34DB7" w:rsidRPr="00E23121" w:rsidRDefault="00296989" w:rsidP="00E23121">
      <w:pPr>
        <w:pStyle w:val="Text"/>
      </w:pPr>
      <w:r>
        <w:t>Kdy</w:t>
      </w:r>
      <w:r w:rsidR="000251E4" w:rsidRPr="00E23121">
        <w:t>ž jsem ráno kráčela přes trávník od parkoviště</w:t>
      </w:r>
      <w:r w:rsidR="00345E5C" w:rsidRPr="00E23121">
        <w:t xml:space="preserve"> k</w:t>
      </w:r>
      <w:r w:rsidR="00345E5C">
        <w:t> </w:t>
      </w:r>
      <w:r w:rsidR="000251E4" w:rsidRPr="00E23121">
        <w:t>zadní</w:t>
      </w:r>
      <w:r>
        <w:t>mu vchodu, našla jsem cestou čtyřlí</w:t>
      </w:r>
      <w:r w:rsidR="000251E4" w:rsidRPr="00E23121">
        <w:t>stek. Poprvé po dlouhých dnech nepršelo. Jsem jako máma, kdykoli jdu přes louku nebo kdekoli po trávě, vždycky pátrám pohledem po jeteli</w:t>
      </w:r>
      <w:r w:rsidR="00345E5C" w:rsidRPr="00E23121">
        <w:t xml:space="preserve"> v</w:t>
      </w:r>
      <w:r w:rsidR="00345E5C">
        <w:t> </w:t>
      </w:r>
      <w:r w:rsidR="000251E4" w:rsidRPr="00E23121">
        <w:t>naději, že naj</w:t>
      </w:r>
      <w:r w:rsidR="00611F90">
        <w:t>du čtyřlístek. Nejsou tak vzácné</w:t>
      </w:r>
      <w:r w:rsidR="000251E4" w:rsidRPr="00E23121">
        <w:t>, jak byste si mohli myslet. Jeden jsem našla</w:t>
      </w:r>
      <w:r w:rsidR="00345E5C" w:rsidRPr="00E23121">
        <w:t xml:space="preserve"> v</w:t>
      </w:r>
      <w:r w:rsidR="00345E5C">
        <w:t> </w:t>
      </w:r>
      <w:r w:rsidR="000251E4" w:rsidRPr="00E23121">
        <w:t>červenci</w:t>
      </w:r>
      <w:r w:rsidR="00345E5C" w:rsidRPr="00E23121">
        <w:t xml:space="preserve"> a</w:t>
      </w:r>
      <w:r w:rsidR="00345E5C">
        <w:t> </w:t>
      </w:r>
      <w:r w:rsidR="000251E4" w:rsidRPr="00E23121">
        <w:t>dala ho Nedovi, aby mu přinesl štěstí</w:t>
      </w:r>
      <w:r w:rsidR="00345E5C" w:rsidRPr="00E23121">
        <w:t xml:space="preserve"> s</w:t>
      </w:r>
      <w:r w:rsidR="00345E5C">
        <w:t> </w:t>
      </w:r>
      <w:r w:rsidR="000251E4" w:rsidRPr="00E23121">
        <w:t>tím filmem, co natáčel ve Francii. Nosil ho</w:t>
      </w:r>
      <w:r w:rsidR="00345E5C" w:rsidRPr="00E23121">
        <w:t xml:space="preserve"> v</w:t>
      </w:r>
      <w:r w:rsidR="00345E5C">
        <w:t> </w:t>
      </w:r>
      <w:r w:rsidR="000251E4" w:rsidRPr="00E23121">
        <w:t>knoflíkov</w:t>
      </w:r>
      <w:r w:rsidR="006E3C29">
        <w:t>é</w:t>
      </w:r>
      <w:r w:rsidR="00D34DB7" w:rsidRPr="00E23121">
        <w:t xml:space="preserve"> d</w:t>
      </w:r>
      <w:r w:rsidR="000251E4" w:rsidRPr="00E23121">
        <w:t>írce, dokud neuschl</w:t>
      </w:r>
      <w:r w:rsidR="00345E5C" w:rsidRPr="00E23121">
        <w:t xml:space="preserve"> a</w:t>
      </w:r>
      <w:r w:rsidR="00345E5C">
        <w:t> </w:t>
      </w:r>
      <w:r w:rsidR="000251E4" w:rsidRPr="00E23121">
        <w:t>nebyl</w:t>
      </w:r>
      <w:r w:rsidR="00345E5C" w:rsidRPr="00E23121">
        <w:t xml:space="preserve"> k</w:t>
      </w:r>
      <w:r w:rsidR="00345E5C">
        <w:t> </w:t>
      </w:r>
      <w:r w:rsidR="000251E4" w:rsidRPr="00E23121">
        <w:t>poznání. Tentokrát jsem ale udělala to, co dělám často, vylisovala jsem ho mezi dv</w:t>
      </w:r>
      <w:r>
        <w:t>ěma listy papíru. Chtěla jsem si</w:t>
      </w:r>
      <w:r w:rsidR="000251E4" w:rsidRPr="00E23121">
        <w:t xml:space="preserve"> ho nechat, ale Stella ho potřebuje víc než já.</w:t>
      </w:r>
    </w:p>
    <w:p w:rsidR="00D34DB7" w:rsidRPr="00E23121" w:rsidRDefault="00D34DB7" w:rsidP="00E23121">
      <w:pPr>
        <w:pStyle w:val="Text"/>
        <w:jc w:val="left"/>
      </w:pPr>
      <w:r w:rsidRPr="00E23121">
        <w:t>„</w:t>
      </w:r>
      <w:r w:rsidR="000251E4" w:rsidRPr="00E23121">
        <w:t>Copak je to, Genevieve? Trojlístek?</w:t>
      </w:r>
      <w:r w:rsidRPr="00E23121">
        <w:t>“</w:t>
      </w:r>
    </w:p>
    <w:p w:rsidR="00D34DB7" w:rsidRPr="00E23121" w:rsidRDefault="00D34DB7" w:rsidP="00E23121">
      <w:pPr>
        <w:pStyle w:val="Text"/>
      </w:pPr>
      <w:r w:rsidRPr="00E23121">
        <w:t>„</w:t>
      </w:r>
      <w:r w:rsidR="000251E4" w:rsidRPr="00E23121">
        <w:t>Čtyřlístek. Je to snad ten nejlepší prostřed</w:t>
      </w:r>
      <w:r w:rsidR="0008150E">
        <w:t>ek, co nosí</w:t>
      </w:r>
      <w:r w:rsidR="000251E4" w:rsidRPr="00E23121">
        <w:t xml:space="preserve"> štěstí.</w:t>
      </w:r>
      <w:r w:rsidRPr="00E23121">
        <w:t>“</w:t>
      </w:r>
    </w:p>
    <w:p w:rsidR="00D34DB7" w:rsidRPr="00E23121" w:rsidRDefault="00D34DB7" w:rsidP="00E23121">
      <w:pPr>
        <w:pStyle w:val="Text"/>
        <w:jc w:val="left"/>
      </w:pPr>
      <w:r w:rsidRPr="00E23121">
        <w:t>„</w:t>
      </w:r>
      <w:r w:rsidR="000251E4" w:rsidRPr="00E23121">
        <w:t>Lepší než skvrnití psi?</w:t>
      </w:r>
      <w:r w:rsidRPr="00E23121">
        <w:t>“</w:t>
      </w:r>
    </w:p>
    <w:p w:rsidR="00D34DB7" w:rsidRPr="00E23121" w:rsidRDefault="00D34DB7" w:rsidP="00E23121">
      <w:pPr>
        <w:pStyle w:val="Text"/>
      </w:pPr>
      <w:r w:rsidRPr="00E23121">
        <w:t>„</w:t>
      </w:r>
      <w:r w:rsidR="000251E4" w:rsidRPr="00E23121">
        <w:t>Mnohem lepší.</w:t>
      </w:r>
      <w:r w:rsidRPr="00E23121">
        <w:t>“</w:t>
      </w:r>
      <w:r w:rsidR="000251E4" w:rsidRPr="00E23121">
        <w:t xml:space="preserve"> Jsem zvyklá, že si ze mě lidi utahují, že věř</w:t>
      </w:r>
      <w:r w:rsidR="00296989">
        <w:t>ím na různé ochranné prostředky</w:t>
      </w:r>
      <w:r w:rsidR="000251E4" w:rsidRPr="00E23121">
        <w:t>, ale mně je to jedno. Když jste</w:t>
      </w:r>
      <w:r w:rsidR="00345E5C" w:rsidRPr="00E23121">
        <w:t xml:space="preserve"> o</w:t>
      </w:r>
      <w:r w:rsidR="00345E5C">
        <w:t> </w:t>
      </w:r>
      <w:r w:rsidR="000251E4" w:rsidRPr="00E23121">
        <w:t xml:space="preserve">něčem skálopevně přesvědčeni, tak vám to, tuším, nevadí. </w:t>
      </w:r>
      <w:r w:rsidRPr="00E23121">
        <w:t>„</w:t>
      </w:r>
      <w:r w:rsidR="00296989">
        <w:t>Dejte si</w:t>
      </w:r>
      <w:r w:rsidR="000251E4" w:rsidRPr="00E23121">
        <w:t xml:space="preserve"> ho do knihy, vylisujte si ho</w:t>
      </w:r>
      <w:r w:rsidR="00345E5C" w:rsidRPr="00E23121">
        <w:t xml:space="preserve"> a</w:t>
      </w:r>
      <w:r w:rsidR="00345E5C">
        <w:t> </w:t>
      </w:r>
      <w:r w:rsidR="006E3C29">
        <w:t>vydrží</w:t>
      </w:r>
      <w:r w:rsidR="000251E4" w:rsidRPr="00E23121">
        <w:t xml:space="preserve"> vám </w:t>
      </w:r>
      <w:r w:rsidR="00CC5AD8" w:rsidRPr="00E23121">
        <w:t>lé</w:t>
      </w:r>
      <w:r w:rsidR="000251E4" w:rsidRPr="00E23121">
        <w:t>ta.</w:t>
      </w:r>
      <w:r w:rsidRPr="00E23121">
        <w:t>“</w:t>
      </w:r>
    </w:p>
    <w:p w:rsidR="00345E5C" w:rsidRPr="00E23121" w:rsidRDefault="000251E4" w:rsidP="00E23121">
      <w:pPr>
        <w:pStyle w:val="Text"/>
      </w:pPr>
      <w:r w:rsidRPr="00E23121">
        <w:t>Dnes byla Stella elegantní, jako vždycky, když se někam chystá. Její generace se obléká, když jde nakupovat, natožpak na prohlídku</w:t>
      </w:r>
      <w:r w:rsidR="00345E5C" w:rsidRPr="00E23121">
        <w:t xml:space="preserve"> v</w:t>
      </w:r>
      <w:r w:rsidR="00345E5C">
        <w:t> </w:t>
      </w:r>
      <w:r w:rsidRPr="00E23121">
        <w:t>nemocnici ve městě. Měla na sobě květované šaty</w:t>
      </w:r>
      <w:r w:rsidR="00345E5C" w:rsidRPr="00E23121">
        <w:t xml:space="preserve"> a</w:t>
      </w:r>
      <w:r w:rsidR="00345E5C">
        <w:t> </w:t>
      </w:r>
      <w:r w:rsidR="00613516">
        <w:t>kabátek, kolem krku perly, jemné</w:t>
      </w:r>
      <w:r w:rsidRPr="00E23121">
        <w:t xml:space="preserve"> světlé punčochy</w:t>
      </w:r>
      <w:r w:rsidR="00345E5C" w:rsidRPr="00E23121">
        <w:t xml:space="preserve"> a</w:t>
      </w:r>
      <w:r w:rsidR="00345E5C">
        <w:t> </w:t>
      </w:r>
      <w:r w:rsidRPr="00E23121">
        <w:t>krémové lodičky. Lena</w:t>
      </w:r>
      <w:r w:rsidR="00345E5C" w:rsidRPr="00E23121">
        <w:t xml:space="preserve"> v</w:t>
      </w:r>
      <w:r w:rsidR="00345E5C">
        <w:t> </w:t>
      </w:r>
      <w:r w:rsidR="007B4194">
        <w:t>zelené</w:t>
      </w:r>
      <w:r w:rsidRPr="00E23121">
        <w:t xml:space="preserve"> vestě přes lehkou úděsně růžovou teplákovou soupravu</w:t>
      </w:r>
      <w:r w:rsidR="00345E5C">
        <w:t> </w:t>
      </w:r>
      <w:r w:rsidR="00345E5C" w:rsidRPr="00E23121">
        <w:t>–</w:t>
      </w:r>
      <w:r w:rsidR="00345E5C">
        <w:t> </w:t>
      </w:r>
      <w:r w:rsidRPr="00E23121">
        <w:t>proč jsou teplákové</w:t>
      </w:r>
      <w:r w:rsidR="00345E5C" w:rsidRPr="00E23121">
        <w:t xml:space="preserve"> a</w:t>
      </w:r>
      <w:r w:rsidR="00345E5C">
        <w:t> </w:t>
      </w:r>
      <w:r w:rsidRPr="00E23121">
        <w:t>šusťákové soupravy vždycky růžové nebo tmavočervené nebo smaragdově zelené?</w:t>
      </w:r>
      <w:r w:rsidR="00345E5C">
        <w:t> </w:t>
      </w:r>
      <w:r w:rsidR="00345E5C" w:rsidRPr="00E23121">
        <w:t>–</w:t>
      </w:r>
      <w:r w:rsidR="00345E5C">
        <w:t> </w:t>
      </w:r>
      <w:r w:rsidRPr="00E23121">
        <w:t>z toho nebyla nadšená.</w:t>
      </w:r>
    </w:p>
    <w:p w:rsidR="00D34DB7" w:rsidRPr="00E23121" w:rsidRDefault="00345E5C" w:rsidP="00E23121">
      <w:pPr>
        <w:pStyle w:val="Text"/>
      </w:pPr>
      <w:r w:rsidRPr="00E23121">
        <w:t>K</w:t>
      </w:r>
      <w:r>
        <w:t> </w:t>
      </w:r>
      <w:r w:rsidR="000251E4" w:rsidRPr="00E23121">
        <w:t>čtyřlístku zůstala Stella lhostejná, ale byla unavená</w:t>
      </w:r>
      <w:r w:rsidRPr="00E23121">
        <w:t xml:space="preserve"> a</w:t>
      </w:r>
      <w:r>
        <w:t> </w:t>
      </w:r>
      <w:r w:rsidR="00E921A8">
        <w:t>měla za sebou namáhavé</w:t>
      </w:r>
      <w:r w:rsidR="000251E4" w:rsidRPr="00E23121">
        <w:t xml:space="preserve"> dopoledne, takže jsem vzala knihu, kterou měla rozečtenou,</w:t>
      </w:r>
      <w:r w:rsidRPr="00E23121">
        <w:t xml:space="preserve"> a</w:t>
      </w:r>
      <w:r>
        <w:t> </w:t>
      </w:r>
      <w:r w:rsidR="000251E4" w:rsidRPr="00E23121">
        <w:t>vsunula jej dovnitř jako záložku. Myslela jsem, že si bude chtít zdřímnout, když jsem jí ale položila přikrývku přes kolena</w:t>
      </w:r>
      <w:r w:rsidRPr="00E23121">
        <w:t xml:space="preserve"> a</w:t>
      </w:r>
      <w:r>
        <w:t> </w:t>
      </w:r>
      <w:r w:rsidR="000251E4" w:rsidRPr="00E23121">
        <w:t>byla už na půl cestě ke dveřím, natáhla ruku</w:t>
      </w:r>
      <w:r w:rsidRPr="00E23121">
        <w:t xml:space="preserve"> a</w:t>
      </w:r>
      <w:r>
        <w:t> </w:t>
      </w:r>
      <w:r w:rsidR="000251E4" w:rsidRPr="00E23121">
        <w:t>řekla:</w:t>
      </w:r>
    </w:p>
    <w:p w:rsidR="00D34DB7" w:rsidRPr="00E23121" w:rsidRDefault="00D34DB7" w:rsidP="00E23121">
      <w:pPr>
        <w:pStyle w:val="Text"/>
      </w:pPr>
      <w:r w:rsidRPr="00E23121">
        <w:t>„</w:t>
      </w:r>
      <w:r w:rsidR="000251E4" w:rsidRPr="00E23121">
        <w:t>Ne, Jenny, zůstaňte</w:t>
      </w:r>
      <w:r w:rsidR="00EC5CF1">
        <w:t xml:space="preserve"> chvilku se mnou. Povězte mi, dí</w:t>
      </w:r>
      <w:r w:rsidR="000251E4" w:rsidRPr="00E23121">
        <w:t>vala jste se včera večer na ten film?</w:t>
      </w:r>
      <w:r w:rsidRPr="00E23121">
        <w:t>“</w:t>
      </w:r>
    </w:p>
    <w:p w:rsidR="00D34DB7" w:rsidRPr="00E23121" w:rsidRDefault="00D34DB7" w:rsidP="00E23121">
      <w:pPr>
        <w:pStyle w:val="Text"/>
      </w:pPr>
      <w:r w:rsidRPr="00E23121">
        <w:lastRenderedPageBreak/>
        <w:t>„</w:t>
      </w:r>
      <w:r w:rsidR="000251E4" w:rsidRPr="00E23121">
        <w:t xml:space="preserve">Na </w:t>
      </w:r>
      <w:r w:rsidR="000251E4" w:rsidRPr="00E23121">
        <w:rPr>
          <w:i/>
        </w:rPr>
        <w:t>Snoubenku?</w:t>
      </w:r>
      <w:r w:rsidRPr="00E23121">
        <w:rPr>
          <w:i/>
        </w:rPr>
        <w:t>“</w:t>
      </w:r>
      <w:r w:rsidR="000251E4" w:rsidRPr="00E23121">
        <w:rPr>
          <w:i/>
        </w:rPr>
        <w:t xml:space="preserve"> </w:t>
      </w:r>
      <w:r w:rsidR="000251E4" w:rsidRPr="00E23121">
        <w:t xml:space="preserve">zeptala jsem se. </w:t>
      </w:r>
      <w:r w:rsidRPr="00E23121">
        <w:t>„</w:t>
      </w:r>
      <w:r w:rsidR="000251E4" w:rsidRPr="00E23121">
        <w:t>Chtěla jsem vidět, jaká Gilda Brentová byla. Ten film nebyl zvláštní, viďte?</w:t>
      </w:r>
      <w:r w:rsidRPr="00E23121">
        <w:t>“</w:t>
      </w:r>
    </w:p>
    <w:p w:rsidR="00D34DB7" w:rsidRPr="00E23121" w:rsidRDefault="00D34DB7" w:rsidP="00E23121">
      <w:pPr>
        <w:pStyle w:val="Text"/>
      </w:pPr>
      <w:r w:rsidRPr="00E23121">
        <w:t>„</w:t>
      </w:r>
      <w:r w:rsidR="000251E4" w:rsidRPr="00E23121">
        <w:t>Nedívala jsem se. Šlo to moc pozdě.</w:t>
      </w:r>
      <w:r w:rsidRPr="00E23121">
        <w:t>“</w:t>
      </w:r>
      <w:r w:rsidR="000251E4" w:rsidRPr="00E23121">
        <w:t xml:space="preserve"> Opravila se. </w:t>
      </w:r>
      <w:r w:rsidRPr="00E23121">
        <w:t>„</w:t>
      </w:r>
      <w:r w:rsidR="000251E4" w:rsidRPr="00E23121">
        <w:t xml:space="preserve">To nebyl ten pravý důvod. Viděla jsem </w:t>
      </w:r>
      <w:r w:rsidR="00EC5CF1">
        <w:t>ho před léty, hned jak ho natočil</w:t>
      </w:r>
      <w:r w:rsidR="000251E4" w:rsidRPr="00E23121">
        <w:t>i.</w:t>
      </w:r>
      <w:r w:rsidR="00345E5C" w:rsidRPr="00E23121">
        <w:t xml:space="preserve"> A</w:t>
      </w:r>
      <w:r w:rsidR="00345E5C">
        <w:t> </w:t>
      </w:r>
      <w:r w:rsidR="000251E4" w:rsidRPr="00E23121">
        <w:t>potom znovu, byly jsme na tom spolu</w:t>
      </w:r>
      <w:r w:rsidR="00345E5C" w:rsidRPr="00E23121">
        <w:t xml:space="preserve"> v</w:t>
      </w:r>
      <w:r w:rsidR="00345E5C">
        <w:t> </w:t>
      </w:r>
      <w:r w:rsidR="000251E4" w:rsidRPr="00E23121">
        <w:t>kině.</w:t>
      </w:r>
      <w:r w:rsidR="00345E5C" w:rsidRPr="00E23121">
        <w:t xml:space="preserve"> S</w:t>
      </w:r>
      <w:r w:rsidR="00345E5C">
        <w:t> </w:t>
      </w:r>
      <w:r w:rsidR="000251E4" w:rsidRPr="00E23121">
        <w:t>Gildou, chci říct. Ráda se mnou chodívala do kina, abych ji viděla</w:t>
      </w:r>
      <w:r w:rsidR="00345E5C" w:rsidRPr="00E23121">
        <w:t xml:space="preserve"> v</w:t>
      </w:r>
      <w:r w:rsidR="00345E5C">
        <w:t> </w:t>
      </w:r>
      <w:r w:rsidR="000251E4" w:rsidRPr="00E23121">
        <w:t>jejích filmech. Dnes by to na mě už bylo, myslím, moc. Ani bych to už nezkoušela.</w:t>
      </w:r>
      <w:r w:rsidRPr="00E23121">
        <w:t>“</w:t>
      </w:r>
      <w:r w:rsidR="000251E4" w:rsidRPr="00E23121">
        <w:t xml:space="preserve"> Krátce, hluše se zasmála. </w:t>
      </w:r>
      <w:r w:rsidRPr="00E23121">
        <w:t>„</w:t>
      </w:r>
      <w:r w:rsidR="000251E4" w:rsidRPr="00E23121">
        <w:t>Pohled na ni bych nesnesla.</w:t>
      </w:r>
      <w:r w:rsidRPr="00E23121">
        <w:t>“</w:t>
      </w:r>
    </w:p>
    <w:p w:rsidR="00D34DB7" w:rsidRPr="00E23121" w:rsidRDefault="000251E4" w:rsidP="00E23121">
      <w:pPr>
        <w:pStyle w:val="Text"/>
      </w:pPr>
      <w:r w:rsidRPr="00E23121">
        <w:t xml:space="preserve">Posadila jsem se na kraj postele. </w:t>
      </w:r>
      <w:r w:rsidR="00D34DB7" w:rsidRPr="00E23121">
        <w:t>„</w:t>
      </w:r>
      <w:r w:rsidRPr="00E23121">
        <w:t>Říkala jste, že je mrtvá. Na co umřela?</w:t>
      </w:r>
      <w:r w:rsidR="00D34DB7" w:rsidRPr="00E23121">
        <w:t>“</w:t>
      </w:r>
    </w:p>
    <w:p w:rsidR="00D34DB7" w:rsidRPr="00E23121" w:rsidRDefault="000251E4" w:rsidP="00E23121">
      <w:pPr>
        <w:pStyle w:val="Text"/>
      </w:pPr>
      <w:r w:rsidRPr="00E23121">
        <w:t>Myslela jsem, že mi neodpoví, tak dlouho si dávala na čas. Nejdříve svěsila hlavu</w:t>
      </w:r>
      <w:r w:rsidR="00345E5C" w:rsidRPr="00E23121">
        <w:t xml:space="preserve"> a</w:t>
      </w:r>
      <w:r w:rsidR="00345E5C">
        <w:t> </w:t>
      </w:r>
      <w:r w:rsidRPr="00E23121">
        <w:t>přitiskla si ruku na čelo. Avšak odtáhl</w:t>
      </w:r>
      <w:r w:rsidR="00D34DB7" w:rsidRPr="00E23121">
        <w:t>a s</w:t>
      </w:r>
      <w:r w:rsidRPr="00E23121">
        <w:t>i ji druhou rukou</w:t>
      </w:r>
      <w:r w:rsidR="00345E5C" w:rsidRPr="00E23121">
        <w:t xml:space="preserve"> a</w:t>
      </w:r>
      <w:r w:rsidR="00345E5C">
        <w:t> </w:t>
      </w:r>
      <w:r w:rsidRPr="00E23121">
        <w:t>silou ji stáhla do klína, jako by ruka na čele byla znamením slabosti. Vystrčila bradu</w:t>
      </w:r>
      <w:r w:rsidR="00345E5C" w:rsidRPr="00E23121">
        <w:t xml:space="preserve"> a</w:t>
      </w:r>
      <w:r w:rsidR="00345E5C">
        <w:t> </w:t>
      </w:r>
      <w:r w:rsidRPr="00E23121">
        <w:t>připadalo mi, že se jí trochu zachvěly rty, než promluvila.</w:t>
      </w:r>
    </w:p>
    <w:p w:rsidR="00D34DB7" w:rsidRPr="00E23121" w:rsidRDefault="00D34DB7" w:rsidP="00E23121">
      <w:pPr>
        <w:pStyle w:val="Text"/>
        <w:jc w:val="left"/>
      </w:pPr>
      <w:r w:rsidRPr="00E23121">
        <w:t>„</w:t>
      </w:r>
      <w:r w:rsidR="000251E4" w:rsidRPr="00E23121">
        <w:t>Zemřela za automobilového neštěstí.</w:t>
      </w:r>
      <w:r w:rsidRPr="00E23121">
        <w:t>“</w:t>
      </w:r>
    </w:p>
    <w:p w:rsidR="00D34DB7" w:rsidRPr="00E23121" w:rsidRDefault="00D34DB7" w:rsidP="00E23121">
      <w:pPr>
        <w:pStyle w:val="Text"/>
        <w:jc w:val="left"/>
      </w:pPr>
      <w:r w:rsidRPr="00E23121">
        <w:t>„</w:t>
      </w:r>
      <w:r w:rsidR="000251E4" w:rsidRPr="00E23121">
        <w:t>Cože, krátce nato, co přestala natáčet?</w:t>
      </w:r>
      <w:r w:rsidRPr="00E23121">
        <w:t>“</w:t>
      </w:r>
    </w:p>
    <w:p w:rsidR="00D34DB7" w:rsidRPr="00E23121" w:rsidRDefault="00D34DB7" w:rsidP="00E23121">
      <w:pPr>
        <w:pStyle w:val="Text"/>
      </w:pPr>
      <w:r w:rsidRPr="00E23121">
        <w:t>„</w:t>
      </w:r>
      <w:r w:rsidR="000251E4" w:rsidRPr="00E23121">
        <w:t xml:space="preserve">Dlouhá </w:t>
      </w:r>
      <w:r w:rsidR="00CC5AD8" w:rsidRPr="00E23121">
        <w:t>lé</w:t>
      </w:r>
      <w:r w:rsidR="000251E4" w:rsidRPr="00E23121">
        <w:t>ta potom,</w:t>
      </w:r>
      <w:r w:rsidRPr="00E23121">
        <w:t>“</w:t>
      </w:r>
      <w:r w:rsidR="000251E4" w:rsidRPr="00E23121">
        <w:t xml:space="preserve"> řekla Stella. </w:t>
      </w:r>
      <w:r w:rsidRPr="00E23121">
        <w:t>„</w:t>
      </w:r>
      <w:r w:rsidR="000251E4" w:rsidRPr="00E23121">
        <w:t xml:space="preserve">Všimněte si, že jsem řekla </w:t>
      </w:r>
      <w:r w:rsidR="000251E4" w:rsidRPr="00E23121">
        <w:rPr>
          <w:i/>
        </w:rPr>
        <w:t xml:space="preserve">za </w:t>
      </w:r>
      <w:r w:rsidR="000251E4" w:rsidRPr="00E23121">
        <w:t xml:space="preserve">ne </w:t>
      </w:r>
      <w:r w:rsidR="000251E4" w:rsidRPr="007C6796">
        <w:rPr>
          <w:i/>
        </w:rPr>
        <w:t>při</w:t>
      </w:r>
      <w:r w:rsidR="000251E4" w:rsidRPr="00E23121">
        <w:t xml:space="preserve"> automobilovém neštěstí. Nevím přesně, jak zemřela.</w:t>
      </w:r>
      <w:r w:rsidRPr="00E23121">
        <w:t>“</w:t>
      </w:r>
    </w:p>
    <w:p w:rsidR="00D34DB7" w:rsidRPr="00E23121" w:rsidRDefault="000251E4" w:rsidP="00E23121">
      <w:pPr>
        <w:pStyle w:val="Text"/>
      </w:pPr>
      <w:r w:rsidRPr="00E23121">
        <w:t>To mě překvapilo</w:t>
      </w:r>
      <w:r w:rsidR="00345E5C" w:rsidRPr="00E23121">
        <w:t xml:space="preserve"> a</w:t>
      </w:r>
      <w:r w:rsidR="00345E5C">
        <w:t> </w:t>
      </w:r>
      <w:r w:rsidRPr="00E23121">
        <w:t xml:space="preserve">muselo to na mně být znát. </w:t>
      </w:r>
      <w:r w:rsidR="00D34DB7" w:rsidRPr="00E23121">
        <w:t>„</w:t>
      </w:r>
      <w:r w:rsidRPr="00E23121">
        <w:t xml:space="preserve">Neměla jsem vám to </w:t>
      </w:r>
      <w:r w:rsidR="00895A00">
        <w:t>říka</w:t>
      </w:r>
      <w:r w:rsidR="00EF2F37">
        <w:t>t, Genevi</w:t>
      </w:r>
      <w:r w:rsidRPr="00E23121">
        <w:t>eve. Nesmíte to nikomu opakovat, vůbec nikomu. Nikomu to nepovíte, viďte že ne?</w:t>
      </w:r>
      <w:r w:rsidR="00D34DB7" w:rsidRPr="00E23121">
        <w:t>“</w:t>
      </w:r>
    </w:p>
    <w:p w:rsidR="00D34DB7" w:rsidRPr="00E23121" w:rsidRDefault="00D34DB7" w:rsidP="00E23121">
      <w:pPr>
        <w:pStyle w:val="Text"/>
      </w:pPr>
      <w:r w:rsidRPr="00E23121">
        <w:t>„</w:t>
      </w:r>
      <w:r w:rsidR="000251E4" w:rsidRPr="00E23121">
        <w:t xml:space="preserve">Komu </w:t>
      </w:r>
      <w:r w:rsidR="000E098A">
        <w:t>bych</w:t>
      </w:r>
      <w:r w:rsidR="000251E4" w:rsidRPr="00E23121">
        <w:t xml:space="preserve"> to povídala?</w:t>
      </w:r>
      <w:r w:rsidRPr="00E23121">
        <w:t>“</w:t>
      </w:r>
      <w:r w:rsidR="000251E4" w:rsidRPr="00E23121">
        <w:t xml:space="preserve"> řekla jsem. Nemám kolem sebe spousty lidí, kteří se touží dozvědět, jak skončila nějaká neznámá stará herečka. </w:t>
      </w:r>
      <w:r w:rsidRPr="00E23121">
        <w:t>„</w:t>
      </w:r>
      <w:r w:rsidR="000251E4" w:rsidRPr="00E23121">
        <w:t xml:space="preserve">Neznám nikoho, komu bych to </w:t>
      </w:r>
      <w:r w:rsidR="00895A00">
        <w:t>říka</w:t>
      </w:r>
      <w:r w:rsidR="000251E4" w:rsidRPr="00E23121">
        <w:t>la.</w:t>
      </w:r>
      <w:r w:rsidRPr="00E23121">
        <w:t>“</w:t>
      </w:r>
    </w:p>
    <w:p w:rsidR="00D34DB7" w:rsidRPr="00E23121" w:rsidRDefault="00D34DB7" w:rsidP="00E23121">
      <w:pPr>
        <w:pStyle w:val="Text"/>
      </w:pPr>
      <w:r w:rsidRPr="00E23121">
        <w:t>„</w:t>
      </w:r>
      <w:r w:rsidR="00EC5CF1">
        <w:t>Ne. Nejspí</w:t>
      </w:r>
      <w:r w:rsidR="000251E4" w:rsidRPr="00E23121">
        <w:t>š proto jsem vám toho tolik řekla. Ale co ten</w:t>
      </w:r>
      <w:r w:rsidR="00345E5C">
        <w:t> </w:t>
      </w:r>
      <w:r w:rsidR="00345E5C" w:rsidRPr="00E23121">
        <w:t>–</w:t>
      </w:r>
      <w:r w:rsidR="00345E5C">
        <w:t> </w:t>
      </w:r>
      <w:r w:rsidR="000251E4" w:rsidRPr="00E23121">
        <w:t>váš přítel, ten</w:t>
      </w:r>
      <w:r w:rsidR="00345E5C" w:rsidRPr="00E23121">
        <w:t xml:space="preserve"> z</w:t>
      </w:r>
      <w:r w:rsidR="00345E5C">
        <w:t> </w:t>
      </w:r>
      <w:r w:rsidR="000251E4" w:rsidRPr="00E23121">
        <w:t>televize?</w:t>
      </w:r>
      <w:r w:rsidRPr="00E23121">
        <w:t>“</w:t>
      </w:r>
    </w:p>
    <w:p w:rsidR="00D34DB7" w:rsidRPr="00E23121" w:rsidRDefault="009B29C3" w:rsidP="00E23121">
      <w:pPr>
        <w:pStyle w:val="Text"/>
      </w:pPr>
      <w:r>
        <w:t>Je nepříjemné</w:t>
      </w:r>
      <w:r w:rsidR="000251E4" w:rsidRPr="00E23121">
        <w:t>, jak nemůžeme nijak zabránit, abychom se nečervenali.</w:t>
      </w:r>
    </w:p>
    <w:p w:rsidR="00D34DB7" w:rsidRPr="00E23121" w:rsidRDefault="000251E4" w:rsidP="00E23121">
      <w:pPr>
        <w:pStyle w:val="Text"/>
        <w:jc w:val="left"/>
      </w:pPr>
      <w:r w:rsidRPr="00E23121">
        <w:t xml:space="preserve">Úplně mi hořely tváře. </w:t>
      </w:r>
      <w:r w:rsidR="00D34DB7" w:rsidRPr="00E23121">
        <w:t>„</w:t>
      </w:r>
      <w:r w:rsidR="0008150E">
        <w:t>Nedovi</w:t>
      </w:r>
      <w:r w:rsidRPr="00E23121">
        <w:t xml:space="preserve"> nic neřeknu.</w:t>
      </w:r>
      <w:r w:rsidR="00D34DB7" w:rsidRPr="00E23121">
        <w:t>“</w:t>
      </w:r>
    </w:p>
    <w:p w:rsidR="00D34DB7" w:rsidRPr="00E23121" w:rsidRDefault="00D34DB7" w:rsidP="00E23121">
      <w:pPr>
        <w:pStyle w:val="Text"/>
      </w:pPr>
      <w:r w:rsidRPr="00E23121">
        <w:t>„</w:t>
      </w:r>
      <w:r w:rsidR="00F01C2B">
        <w:t>Dobře. To je od vás moc milé. Ví</w:t>
      </w:r>
      <w:r w:rsidR="000251E4" w:rsidRPr="00E23121">
        <w:t>m, že vám můžu důvěřovat, Jenny. Ráda bych vám pověděla věci ze</w:t>
      </w:r>
      <w:r w:rsidR="00A858B4">
        <w:t xml:space="preserve"> své</w:t>
      </w:r>
      <w:r w:rsidR="000251E4" w:rsidRPr="00E23121">
        <w:t>ho života, jednou vám je povím, ale musím mít možnost vybrat si, co řeknu. Rozumíte?</w:t>
      </w:r>
      <w:r w:rsidRPr="00E23121">
        <w:t>“</w:t>
      </w:r>
    </w:p>
    <w:p w:rsidR="00D34DB7" w:rsidRPr="00E23121" w:rsidRDefault="00D34DB7" w:rsidP="00E23121">
      <w:pPr>
        <w:pStyle w:val="Text"/>
      </w:pPr>
      <w:r w:rsidRPr="00E23121">
        <w:t>„</w:t>
      </w:r>
      <w:r w:rsidR="000251E4" w:rsidRPr="00E23121">
        <w:t>Jednou</w:t>
      </w:r>
      <w:r w:rsidRPr="00E23121">
        <w:t>“</w:t>
      </w:r>
      <w:r w:rsidR="000251E4" w:rsidRPr="00E23121">
        <w:t xml:space="preserve">, to bylo to, co mě zaskočilo. Stella nebude mít žádné </w:t>
      </w:r>
      <w:r w:rsidRPr="00E23121">
        <w:t>„</w:t>
      </w:r>
      <w:r w:rsidR="000251E4" w:rsidRPr="00E23121">
        <w:t>jednou</w:t>
      </w:r>
      <w:r w:rsidRPr="00E23121">
        <w:t>“</w:t>
      </w:r>
      <w:r w:rsidR="00345E5C" w:rsidRPr="00E23121">
        <w:t xml:space="preserve"> a</w:t>
      </w:r>
      <w:r w:rsidR="00345E5C">
        <w:t> </w:t>
      </w:r>
      <w:r w:rsidR="000251E4" w:rsidRPr="00E23121">
        <w:t>část její mysli to věděla stejně dobře jako já. Ale už tolik jsme si zvykli mluvit</w:t>
      </w:r>
      <w:r w:rsidR="00345E5C" w:rsidRPr="00E23121">
        <w:t xml:space="preserve"> o</w:t>
      </w:r>
      <w:r w:rsidR="00345E5C">
        <w:t> </w:t>
      </w:r>
      <w:r w:rsidR="000251E4" w:rsidRPr="00E23121">
        <w:t xml:space="preserve">tom, co uděláme </w:t>
      </w:r>
      <w:r w:rsidRPr="00E23121">
        <w:t>„</w:t>
      </w:r>
      <w:r w:rsidR="000251E4" w:rsidRPr="00E23121">
        <w:t>jednou</w:t>
      </w:r>
      <w:r w:rsidRPr="00E23121">
        <w:t>“</w:t>
      </w:r>
      <w:r w:rsidR="000251E4" w:rsidRPr="00E23121">
        <w:t xml:space="preserve">, </w:t>
      </w:r>
      <w:r w:rsidRPr="00E23121">
        <w:t>„</w:t>
      </w:r>
      <w:r w:rsidR="000251E4" w:rsidRPr="00E23121">
        <w:t>příští rok</w:t>
      </w:r>
      <w:r w:rsidRPr="00E23121">
        <w:t>“</w:t>
      </w:r>
      <w:r w:rsidR="00345E5C" w:rsidRPr="00E23121">
        <w:t xml:space="preserve"> </w:t>
      </w:r>
      <w:r w:rsidR="00345E5C" w:rsidRPr="00E23121">
        <w:lastRenderedPageBreak/>
        <w:t>a</w:t>
      </w:r>
      <w:r w:rsidR="00345E5C">
        <w:t> </w:t>
      </w:r>
      <w:r w:rsidRPr="00E23121">
        <w:t>„</w:t>
      </w:r>
      <w:r w:rsidR="000251E4" w:rsidRPr="00E23121">
        <w:t>někdy</w:t>
      </w:r>
      <w:r w:rsidRPr="00E23121">
        <w:t>“</w:t>
      </w:r>
      <w:r w:rsidR="000251E4" w:rsidRPr="00E23121">
        <w:t>, že když se naše životy blíži</w:t>
      </w:r>
      <w:r w:rsidR="00345E5C" w:rsidRPr="00E23121">
        <w:t xml:space="preserve"> k</w:t>
      </w:r>
      <w:r w:rsidR="00345E5C">
        <w:t> </w:t>
      </w:r>
      <w:r w:rsidR="00B715BB">
        <w:t>završení</w:t>
      </w:r>
      <w:r w:rsidR="000251E4" w:rsidRPr="00E23121">
        <w:t>, zapomínáme, že žádnou bud</w:t>
      </w:r>
      <w:r w:rsidR="00D1564A">
        <w:t>oucnost nemáme. Náhle změnila té</w:t>
      </w:r>
      <w:r w:rsidR="000251E4" w:rsidRPr="00E23121">
        <w:t>ma hovoru.</w:t>
      </w:r>
    </w:p>
    <w:p w:rsidR="00D34DB7" w:rsidRPr="00E23121" w:rsidRDefault="00D34DB7" w:rsidP="00E23121">
      <w:pPr>
        <w:pStyle w:val="Text"/>
        <w:jc w:val="left"/>
      </w:pPr>
      <w:r w:rsidRPr="00E23121">
        <w:t>„</w:t>
      </w:r>
      <w:r w:rsidR="000251E4" w:rsidRPr="00E23121">
        <w:t>Nebyla jste</w:t>
      </w:r>
      <w:r w:rsidR="00345E5C" w:rsidRPr="00E23121">
        <w:t xml:space="preserve"> v</w:t>
      </w:r>
      <w:r w:rsidR="00345E5C">
        <w:t> </w:t>
      </w:r>
      <w:r w:rsidR="000251E4" w:rsidRPr="00E23121">
        <w:t>realitní kanceláři, viďte?</w:t>
      </w:r>
      <w:r w:rsidRPr="00E23121">
        <w:t>“</w:t>
      </w:r>
    </w:p>
    <w:p w:rsidR="00D34DB7" w:rsidRPr="00E23121" w:rsidRDefault="000251E4" w:rsidP="00E23121">
      <w:pPr>
        <w:pStyle w:val="Text"/>
        <w:jc w:val="left"/>
      </w:pPr>
      <w:r w:rsidRPr="00E23121">
        <w:t>Řekla jsem, že bych to neudělala, dokud mě</w:t>
      </w:r>
      <w:r w:rsidR="00345E5C" w:rsidRPr="00E23121">
        <w:t xml:space="preserve"> o</w:t>
      </w:r>
      <w:r w:rsidR="00345E5C">
        <w:t> </w:t>
      </w:r>
      <w:r w:rsidRPr="00E23121">
        <w:t>to nepožádá.</w:t>
      </w:r>
    </w:p>
    <w:p w:rsidR="00D34DB7" w:rsidRPr="00E23121" w:rsidRDefault="00D34DB7" w:rsidP="00E23121">
      <w:pPr>
        <w:pStyle w:val="Text"/>
      </w:pPr>
      <w:r w:rsidRPr="00E23121">
        <w:t>„</w:t>
      </w:r>
      <w:r w:rsidR="000251E4" w:rsidRPr="00E23121">
        <w:t xml:space="preserve">Ne. Jistě byste to neudělala. To jenom </w:t>
      </w:r>
      <w:r w:rsidR="00A71F76">
        <w:t>že tady člověku tolik omezují</w:t>
      </w:r>
      <w:r w:rsidR="000251E4" w:rsidRPr="00E23121">
        <w:t xml:space="preserve"> jeh</w:t>
      </w:r>
      <w:r w:rsidR="00EC5CF1">
        <w:t>o samostatnost</w:t>
      </w:r>
      <w:r w:rsidR="00345E5C">
        <w:t xml:space="preserve"> a </w:t>
      </w:r>
      <w:r w:rsidR="00A71F76">
        <w:t>tolik lidí</w:t>
      </w:r>
      <w:r w:rsidR="00345E5C">
        <w:t xml:space="preserve"> s </w:t>
      </w:r>
      <w:r w:rsidR="00EC5CF1">
        <w:t>ní</w:t>
      </w:r>
      <w:r w:rsidR="000251E4" w:rsidRPr="00E23121">
        <w:t>m jedná, jako by zažíval dru</w:t>
      </w:r>
      <w:r w:rsidR="00CC5AD8" w:rsidRPr="00E23121">
        <w:t>hé</w:t>
      </w:r>
      <w:r w:rsidR="000251E4" w:rsidRPr="00E23121">
        <w:t xml:space="preserve"> dětství. Chci říct, že by mě nepřekvapilo, kdybych zjistila, že se můj dům už nabízí</w:t>
      </w:r>
      <w:r w:rsidR="00345E5C" w:rsidRPr="00E23121">
        <w:t xml:space="preserve"> k</w:t>
      </w:r>
      <w:r w:rsidR="00345E5C">
        <w:t> </w:t>
      </w:r>
      <w:r w:rsidR="000251E4" w:rsidRPr="00E23121">
        <w:t>prodeji</w:t>
      </w:r>
      <w:r w:rsidR="00345E5C" w:rsidRPr="00E23121">
        <w:t xml:space="preserve"> a</w:t>
      </w:r>
      <w:r w:rsidR="00345E5C">
        <w:t> </w:t>
      </w:r>
      <w:r w:rsidR="000F6468">
        <w:t>houfy lidí</w:t>
      </w:r>
      <w:r w:rsidR="000251E4" w:rsidRPr="00E23121">
        <w:t xml:space="preserve"> podávají nabídky.</w:t>
      </w:r>
      <w:r w:rsidRPr="00E23121">
        <w:t>“</w:t>
      </w:r>
      <w:r w:rsidR="00345E5C" w:rsidRPr="00E23121">
        <w:t xml:space="preserve"> Z</w:t>
      </w:r>
      <w:r w:rsidR="00345E5C">
        <w:t> </w:t>
      </w:r>
      <w:r w:rsidR="000251E4" w:rsidRPr="00E23121">
        <w:t>obličeje mi musela vyčíst, jak je nespravedlivá. Natáhla ruku</w:t>
      </w:r>
      <w:r w:rsidR="00345E5C" w:rsidRPr="00E23121">
        <w:t xml:space="preserve"> a</w:t>
      </w:r>
      <w:r w:rsidR="00345E5C">
        <w:t> </w:t>
      </w:r>
      <w:r w:rsidR="00B04A3F">
        <w:t>dotkla se mojí</w:t>
      </w:r>
      <w:r w:rsidR="000251E4" w:rsidRPr="00E23121">
        <w:t xml:space="preserve"> dlaně. </w:t>
      </w:r>
      <w:r w:rsidRPr="00E23121">
        <w:t>„</w:t>
      </w:r>
      <w:r w:rsidR="000251E4" w:rsidRPr="00E23121">
        <w:t xml:space="preserve">Vy jste jiná, než ostatní, Genevieve. Vy byste něco </w:t>
      </w:r>
      <w:r w:rsidR="000E098A">
        <w:t>takové</w:t>
      </w:r>
      <w:r w:rsidR="000251E4" w:rsidRPr="00E23121">
        <w:t>ho neudělala.</w:t>
      </w:r>
      <w:r w:rsidRPr="00E23121">
        <w:t>“</w:t>
      </w:r>
    </w:p>
    <w:p w:rsidR="00D34DB7" w:rsidRPr="00E23121" w:rsidRDefault="00345E5C" w:rsidP="00E23121">
      <w:pPr>
        <w:pStyle w:val="Text"/>
        <w:jc w:val="left"/>
      </w:pPr>
      <w:r>
        <w:t>„</w:t>
      </w:r>
      <w:r w:rsidRPr="00E23121">
        <w:t>A</w:t>
      </w:r>
      <w:r>
        <w:t> </w:t>
      </w:r>
      <w:r w:rsidR="000251E4" w:rsidRPr="00E23121">
        <w:t>Richard je jiný,</w:t>
      </w:r>
      <w:r w:rsidR="00D34DB7" w:rsidRPr="00E23121">
        <w:t>“</w:t>
      </w:r>
      <w:r w:rsidR="000251E4" w:rsidRPr="00E23121">
        <w:t xml:space="preserve"> řekla jsem.</w:t>
      </w:r>
    </w:p>
    <w:p w:rsidR="00D34DB7" w:rsidRPr="00E23121" w:rsidRDefault="000251E4" w:rsidP="00E23121">
      <w:pPr>
        <w:pStyle w:val="Text"/>
        <w:jc w:val="left"/>
      </w:pPr>
      <w:r w:rsidRPr="00E23121">
        <w:t xml:space="preserve">To ji zřejmě překvapilo. </w:t>
      </w:r>
      <w:r w:rsidR="00D34DB7" w:rsidRPr="00E23121">
        <w:t>„</w:t>
      </w:r>
      <w:r w:rsidRPr="00E23121">
        <w:t>Máte pravdu. Je jiný.</w:t>
      </w:r>
      <w:r w:rsidR="00D34DB7" w:rsidRPr="00E23121">
        <w:t>“</w:t>
      </w:r>
    </w:p>
    <w:p w:rsidR="00D34DB7" w:rsidRPr="00E23121" w:rsidRDefault="00D34DB7" w:rsidP="00EF2F37">
      <w:pPr>
        <w:pStyle w:val="Text"/>
        <w:jc w:val="left"/>
      </w:pPr>
      <w:r w:rsidRPr="00E23121">
        <w:t>„</w:t>
      </w:r>
      <w:r w:rsidR="000251E4" w:rsidRPr="00E23121">
        <w:t xml:space="preserve">Stello, zajdu do realitní kanceláře, </w:t>
      </w:r>
      <w:r w:rsidR="00296989">
        <w:t>kdy</w:t>
      </w:r>
      <w:r w:rsidR="000251E4" w:rsidRPr="00E23121">
        <w:t>koli si budete přát,</w:t>
      </w:r>
      <w:r w:rsidRPr="00E23121">
        <w:t>“</w:t>
      </w:r>
      <w:r w:rsidR="00EF2F37">
        <w:t xml:space="preserve"> </w:t>
      </w:r>
      <w:r w:rsidR="000251E4" w:rsidRPr="00E23121">
        <w:t xml:space="preserve">řekla jsem, </w:t>
      </w:r>
      <w:r w:rsidRPr="00E23121">
        <w:t>„</w:t>
      </w:r>
      <w:r w:rsidR="000251E4" w:rsidRPr="00E23121">
        <w:t>ale co se týče těch davů zájemců</w:t>
      </w:r>
      <w:r w:rsidR="00345E5C" w:rsidRPr="00E23121">
        <w:t xml:space="preserve"> s</w:t>
      </w:r>
      <w:r w:rsidR="00345E5C">
        <w:t> </w:t>
      </w:r>
      <w:r w:rsidR="000251E4" w:rsidRPr="00E23121">
        <w:t>nabídkami</w:t>
      </w:r>
      <w:r w:rsidR="00345E5C">
        <w:t> </w:t>
      </w:r>
      <w:r w:rsidR="00345E5C" w:rsidRPr="00E23121">
        <w:t>–</w:t>
      </w:r>
      <w:r w:rsidR="00345E5C">
        <w:t> </w:t>
      </w:r>
      <w:r w:rsidR="000251E4" w:rsidRPr="00E23121">
        <w:t>celá ta dlouhá léta</w:t>
      </w:r>
      <w:r w:rsidR="0041594E" w:rsidRPr="00E23121">
        <w:t xml:space="preserve"> byl </w:t>
      </w:r>
      <w:r w:rsidR="000251E4" w:rsidRPr="00E23121">
        <w:t>dům prázdný, je tam hodně špíny</w:t>
      </w:r>
      <w:r w:rsidR="00345E5C" w:rsidRPr="00E23121">
        <w:t xml:space="preserve"> a</w:t>
      </w:r>
      <w:r w:rsidR="00345E5C">
        <w:t> </w:t>
      </w:r>
      <w:r w:rsidR="000251E4" w:rsidRPr="00E23121">
        <w:t>vypadá dost zchátrale. Prodat ho</w:t>
      </w:r>
      <w:r w:rsidR="00345E5C" w:rsidRPr="00E23121">
        <w:t xml:space="preserve"> v</w:t>
      </w:r>
      <w:r w:rsidR="00345E5C">
        <w:t> </w:t>
      </w:r>
      <w:r w:rsidR="000251E4" w:rsidRPr="00E23121">
        <w:t>tomhle stavu by bylo dost obtížné.</w:t>
      </w:r>
      <w:r w:rsidRPr="00E23121">
        <w:t>“</w:t>
      </w:r>
    </w:p>
    <w:p w:rsidR="00D34DB7" w:rsidRPr="00E23121" w:rsidRDefault="000251E4" w:rsidP="00E23121">
      <w:pPr>
        <w:pStyle w:val="Text"/>
      </w:pPr>
      <w:r w:rsidRPr="00E23121">
        <w:t xml:space="preserve">Oplatila mi unaveným pohledem. </w:t>
      </w:r>
      <w:r w:rsidR="00D34DB7" w:rsidRPr="00E23121">
        <w:t>„</w:t>
      </w:r>
      <w:r w:rsidR="00EF2F37">
        <w:t>Chcete ří</w:t>
      </w:r>
      <w:r w:rsidRPr="00E23121">
        <w:t>ct, že bude potřebovat opravy</w:t>
      </w:r>
      <w:r w:rsidR="00345E5C" w:rsidRPr="00E23121">
        <w:t xml:space="preserve"> a</w:t>
      </w:r>
      <w:r w:rsidR="00345E5C">
        <w:t> </w:t>
      </w:r>
      <w:r w:rsidRPr="00E23121">
        <w:t>vymalovat?</w:t>
      </w:r>
      <w:r w:rsidR="00D34DB7" w:rsidRPr="00E23121">
        <w:t>“</w:t>
      </w:r>
    </w:p>
    <w:p w:rsidR="00D34DB7" w:rsidRPr="00E23121" w:rsidRDefault="00D34DB7" w:rsidP="00E23121">
      <w:pPr>
        <w:pStyle w:val="Text"/>
      </w:pPr>
      <w:r w:rsidRPr="00E23121">
        <w:t>„</w:t>
      </w:r>
      <w:r w:rsidR="000251E4" w:rsidRPr="00E23121">
        <w:t>Nejdřív je tam potřebí vygruntovat.</w:t>
      </w:r>
      <w:r w:rsidRPr="00E23121">
        <w:t>“</w:t>
      </w:r>
      <w:r w:rsidR="005C27A9">
        <w:t xml:space="preserve"> Neví</w:t>
      </w:r>
      <w:r w:rsidR="000251E4" w:rsidRPr="00E23121">
        <w:t>m, proč jsem to řekla. Nevím, proč jsem se nabídla. Ne že bych tuhle práci měla zrovna</w:t>
      </w:r>
      <w:r w:rsidR="00345E5C" w:rsidRPr="00E23121">
        <w:t xml:space="preserve"> v</w:t>
      </w:r>
      <w:r w:rsidR="00345E5C">
        <w:t> </w:t>
      </w:r>
      <w:r w:rsidR="000251E4" w:rsidRPr="00E23121">
        <w:t>lásce nebo že by mi nějak zvlášť šla. Jako nejpravd</w:t>
      </w:r>
      <w:r w:rsidR="00EF2F37">
        <w:t>ě</w:t>
      </w:r>
      <w:r w:rsidRPr="00E23121">
        <w:t>p</w:t>
      </w:r>
      <w:r w:rsidR="000B442F">
        <w:t>odobnější se nabízí vysvětlení</w:t>
      </w:r>
      <w:r w:rsidR="000251E4" w:rsidRPr="00E23121">
        <w:t>, že jsem</w:t>
      </w:r>
      <w:r w:rsidR="00345E5C" w:rsidRPr="00E23121">
        <w:t xml:space="preserve"> v</w:t>
      </w:r>
      <w:r w:rsidR="00345E5C">
        <w:t> </w:t>
      </w:r>
      <w:r w:rsidR="000251E4" w:rsidRPr="00E23121">
        <w:t>tom viděla způsob, jak strávit volný den, a</w:t>
      </w:r>
      <w:r w:rsidR="000E098A">
        <w:t>bych</w:t>
      </w:r>
      <w:r w:rsidR="000251E4" w:rsidRPr="00E23121">
        <w:t xml:space="preserve"> neseděla doma</w:t>
      </w:r>
      <w:r w:rsidR="00345E5C" w:rsidRPr="00E23121">
        <w:t xml:space="preserve"> a</w:t>
      </w:r>
      <w:r w:rsidR="00345E5C">
        <w:t> </w:t>
      </w:r>
      <w:r w:rsidR="000251E4" w:rsidRPr="00E23121">
        <w:t>nepřála si být</w:t>
      </w:r>
      <w:r w:rsidR="00345E5C" w:rsidRPr="00E23121">
        <w:t xml:space="preserve"> s</w:t>
      </w:r>
      <w:r w:rsidR="00345E5C">
        <w:t> </w:t>
      </w:r>
      <w:r w:rsidR="000251E4" w:rsidRPr="00E23121">
        <w:t>Nedem</w:t>
      </w:r>
      <w:r w:rsidR="00345E5C" w:rsidRPr="00E23121">
        <w:t xml:space="preserve"> v</w:t>
      </w:r>
      <w:r w:rsidR="0008150E">
        <w:t> </w:t>
      </w:r>
      <w:r w:rsidR="000251E4" w:rsidRPr="00E23121">
        <w:t>Norwichi</w:t>
      </w:r>
      <w:r w:rsidR="0008150E">
        <w:t>,</w:t>
      </w:r>
      <w:r w:rsidR="00345E5C" w:rsidRPr="00E23121">
        <w:t xml:space="preserve"> a</w:t>
      </w:r>
      <w:r w:rsidR="00345E5C">
        <w:t> </w:t>
      </w:r>
      <w:r w:rsidR="000251E4" w:rsidRPr="00E23121">
        <w:t xml:space="preserve">nevyčítala si, že mám zábrany. </w:t>
      </w:r>
      <w:r w:rsidRPr="00E23121">
        <w:t>„</w:t>
      </w:r>
      <w:r w:rsidR="000251E4" w:rsidRPr="00E23121">
        <w:t>Nechtěla byste, abych vám tam uklidila, Stello?</w:t>
      </w:r>
      <w:r w:rsidRPr="00E23121">
        <w:t>“</w:t>
      </w:r>
    </w:p>
    <w:p w:rsidR="00D34DB7" w:rsidRPr="00E23121" w:rsidRDefault="00D34DB7" w:rsidP="00E23121">
      <w:pPr>
        <w:pStyle w:val="Text"/>
      </w:pPr>
    </w:p>
    <w:p w:rsidR="00D34DB7" w:rsidRPr="00E23121" w:rsidRDefault="00EF2F37" w:rsidP="00E23121">
      <w:pPr>
        <w:pStyle w:val="Text"/>
      </w:pPr>
      <w:r>
        <w:t>Třinácté</w:t>
      </w:r>
      <w:r w:rsidR="000251E4" w:rsidRPr="00E23121">
        <w:t>ho. Není to ten nejlepší den, kdy se má člověk do něčeho pouštět. Máma se vdávala za Rona třináctého,</w:t>
      </w:r>
      <w:r w:rsidR="00345E5C" w:rsidRPr="00E23121">
        <w:t xml:space="preserve"> a</w:t>
      </w:r>
      <w:r w:rsidR="00345E5C">
        <w:t> </w:t>
      </w:r>
      <w:r w:rsidR="000251E4" w:rsidRPr="00E23121">
        <w:t>podívejte, jak to</w:t>
      </w:r>
      <w:r w:rsidR="00345E5C" w:rsidRPr="00E23121">
        <w:t xml:space="preserve"> s</w:t>
      </w:r>
      <w:r w:rsidR="00345E5C">
        <w:t> </w:t>
      </w:r>
      <w:r w:rsidR="000251E4" w:rsidRPr="00E23121">
        <w:t>tím manželstvím dopadlo. Neměla jsem ale moc na vybranou, můj volný den padl na to datum</w:t>
      </w:r>
      <w:r w:rsidR="00345E5C" w:rsidRPr="00E23121">
        <w:t xml:space="preserve"> a</w:t>
      </w:r>
      <w:r w:rsidR="00345E5C">
        <w:t> </w:t>
      </w:r>
      <w:r w:rsidR="000251E4" w:rsidRPr="00E23121">
        <w:t>stejně jsem nedokázala připadnout na nic, co</w:t>
      </w:r>
      <w:r w:rsidR="0041594E" w:rsidRPr="00E23121">
        <w:t xml:space="preserve"> by </w:t>
      </w:r>
      <w:r w:rsidR="000251E4" w:rsidRPr="00E23121">
        <w:t>se mohlo pošpatnit</w:t>
      </w:r>
      <w:r w:rsidR="00345E5C">
        <w:t> </w:t>
      </w:r>
      <w:r w:rsidR="00345E5C" w:rsidRPr="00E23121">
        <w:t>–</w:t>
      </w:r>
      <w:r w:rsidR="00345E5C">
        <w:t> </w:t>
      </w:r>
      <w:r w:rsidR="000251E4" w:rsidRPr="00E23121">
        <w:t>je nebezpe</w:t>
      </w:r>
      <w:r w:rsidR="000B442F">
        <w:t>čné</w:t>
      </w:r>
      <w:r w:rsidR="00EC5CF1">
        <w:t xml:space="preserve"> přehlížet znamení</w:t>
      </w:r>
      <w:r w:rsidR="00345E5C">
        <w:t xml:space="preserve"> a </w:t>
      </w:r>
      <w:r w:rsidR="00EC5CF1">
        <w:t>náznaky</w:t>
      </w:r>
      <w:r w:rsidR="000251E4" w:rsidRPr="00E23121">
        <w:t>, to vám</w:t>
      </w:r>
      <w:r w:rsidR="00345E5C" w:rsidRPr="00E23121">
        <w:t xml:space="preserve"> v</w:t>
      </w:r>
      <w:r w:rsidR="00345E5C">
        <w:t> </w:t>
      </w:r>
      <w:r w:rsidR="000251E4" w:rsidRPr="00E23121">
        <w:t>naší rodině řekne každý.</w:t>
      </w:r>
    </w:p>
    <w:p w:rsidR="00D34DB7" w:rsidRPr="00E23121" w:rsidRDefault="00EC5CF1" w:rsidP="00E23121">
      <w:pPr>
        <w:pStyle w:val="Text"/>
      </w:pPr>
      <w:r>
        <w:t>Do Moluccy</w:t>
      </w:r>
      <w:r w:rsidR="000251E4" w:rsidRPr="00E23121">
        <w:t xml:space="preserve"> </w:t>
      </w:r>
      <w:r w:rsidR="00D405DF">
        <w:t>jsem vyrazila brzy, hned po osmé</w:t>
      </w:r>
      <w:r w:rsidR="000251E4" w:rsidRPr="00E23121">
        <w:t>,</w:t>
      </w:r>
      <w:r w:rsidR="00345E5C" w:rsidRPr="00E23121">
        <w:t xml:space="preserve"> s</w:t>
      </w:r>
      <w:r w:rsidR="00345E5C">
        <w:t> </w:t>
      </w:r>
      <w:r w:rsidR="000251E4" w:rsidRPr="00E23121">
        <w:t>leštěnkou ve spreji, čističem na umyvadla</w:t>
      </w:r>
      <w:r w:rsidR="00345E5C" w:rsidRPr="00E23121">
        <w:t xml:space="preserve"> a</w:t>
      </w:r>
      <w:r w:rsidR="00345E5C">
        <w:t> </w:t>
      </w:r>
      <w:r w:rsidR="00345E5C" w:rsidRPr="00E23121">
        <w:t>s</w:t>
      </w:r>
      <w:r w:rsidR="00345E5C">
        <w:t> </w:t>
      </w:r>
      <w:r w:rsidR="000251E4" w:rsidRPr="00E23121">
        <w:t>hadry</w:t>
      </w:r>
      <w:r w:rsidR="00345E5C" w:rsidRPr="00E23121">
        <w:t xml:space="preserve"> a</w:t>
      </w:r>
      <w:r w:rsidR="00345E5C">
        <w:t> </w:t>
      </w:r>
      <w:r w:rsidR="000251E4" w:rsidRPr="00E23121">
        <w:t>měla jsem dost rozumu, že jsem si vzala</w:t>
      </w:r>
      <w:r w:rsidR="00345E5C" w:rsidRPr="00E23121">
        <w:t xml:space="preserve"> s</w:t>
      </w:r>
      <w:r w:rsidR="00345E5C">
        <w:t> </w:t>
      </w:r>
      <w:r w:rsidR="000251E4" w:rsidRPr="00E23121">
        <w:t>sebou vysavač na baterie, což bylo</w:t>
      </w:r>
      <w:r w:rsidR="00345E5C" w:rsidRPr="00E23121">
        <w:t xml:space="preserve"> v</w:t>
      </w:r>
      <w:r w:rsidR="00345E5C">
        <w:t> </w:t>
      </w:r>
      <w:r w:rsidR="000251E4" w:rsidRPr="00E23121">
        <w:t xml:space="preserve">domě, kde je </w:t>
      </w:r>
      <w:r w:rsidR="000251E4" w:rsidRPr="00E23121">
        <w:lastRenderedPageBreak/>
        <w:t>vypnutá elektřina</w:t>
      </w:r>
      <w:r w:rsidR="00D405DF">
        <w:t>, podstatné</w:t>
      </w:r>
      <w:r w:rsidR="000251E4" w:rsidRPr="00E23121">
        <w:t>. Mike mi ho věnoval</w:t>
      </w:r>
      <w:r w:rsidR="00345E5C" w:rsidRPr="00E23121">
        <w:t xml:space="preserve"> k</w:t>
      </w:r>
      <w:r w:rsidR="00345E5C">
        <w:t> </w:t>
      </w:r>
      <w:r w:rsidR="000251E4" w:rsidRPr="00E23121">
        <w:t>posledním Vánocům, řekla jsem, že je to od něho moc milé,</w:t>
      </w:r>
      <w:r w:rsidR="00345E5C" w:rsidRPr="00E23121">
        <w:t xml:space="preserve"> a</w:t>
      </w:r>
      <w:r w:rsidR="00345E5C">
        <w:t> </w:t>
      </w:r>
      <w:r w:rsidR="000251E4" w:rsidRPr="00E23121">
        <w:t>dávala jsem si pozor, abych se nezmínila, že právě on nanos</w:t>
      </w:r>
      <w:r>
        <w:t>í na koberce nejvíc bláta</w:t>
      </w:r>
      <w:r w:rsidR="00345E5C">
        <w:t xml:space="preserve"> a u </w:t>
      </w:r>
      <w:r>
        <w:t>jí</w:t>
      </w:r>
      <w:r w:rsidR="000251E4" w:rsidRPr="00E23121">
        <w:t>dla nadrobí. Ukázalo se, že vysavač na baterie</w:t>
      </w:r>
      <w:r w:rsidR="00345E5C" w:rsidRPr="00E23121">
        <w:t xml:space="preserve"> a</w:t>
      </w:r>
      <w:r w:rsidR="00345E5C">
        <w:t> </w:t>
      </w:r>
      <w:r w:rsidR="000251E4" w:rsidRPr="00E23121">
        <w:t>dva hadry, abych dala do pořádku Stellin dům, bylo jako bych se pokoušela zdolat Mount Everest</w:t>
      </w:r>
      <w:r w:rsidR="00345E5C" w:rsidRPr="00E23121">
        <w:t xml:space="preserve"> v</w:t>
      </w:r>
      <w:r w:rsidR="00345E5C">
        <w:t> </w:t>
      </w:r>
      <w:r w:rsidR="000251E4" w:rsidRPr="00E23121">
        <w:t>teniskách</w:t>
      </w:r>
      <w:r w:rsidR="00345E5C" w:rsidRPr="00E23121">
        <w:t xml:space="preserve"> a</w:t>
      </w:r>
      <w:r w:rsidR="00345E5C">
        <w:t> </w:t>
      </w:r>
      <w:r w:rsidR="00345E5C" w:rsidRPr="00E23121">
        <w:t>s</w:t>
      </w:r>
      <w:r w:rsidR="00345E5C">
        <w:t> </w:t>
      </w:r>
      <w:r w:rsidR="000251E4" w:rsidRPr="00E23121">
        <w:t>plechovkou kokakoly</w:t>
      </w:r>
      <w:r w:rsidR="00345E5C" w:rsidRPr="00E23121">
        <w:t xml:space="preserve"> v</w:t>
      </w:r>
      <w:r w:rsidR="00345E5C">
        <w:t> </w:t>
      </w:r>
      <w:r w:rsidR="000251E4" w:rsidRPr="00E23121">
        <w:t>ruce.</w:t>
      </w:r>
    </w:p>
    <w:p w:rsidR="00D34DB7" w:rsidRPr="00E23121" w:rsidRDefault="00EF2F37" w:rsidP="00E23121">
      <w:pPr>
        <w:pStyle w:val="Text"/>
      </w:pPr>
      <w:r>
        <w:t>Neudělalo se hezk</w:t>
      </w:r>
      <w:r w:rsidR="000251E4" w:rsidRPr="00E23121">
        <w:t>y, bylo pošmourno</w:t>
      </w:r>
      <w:r w:rsidR="00345E5C" w:rsidRPr="00E23121">
        <w:t xml:space="preserve"> a</w:t>
      </w:r>
      <w:r w:rsidR="00345E5C">
        <w:t> </w:t>
      </w:r>
      <w:r w:rsidR="000251E4" w:rsidRPr="00E23121">
        <w:t>větrno,</w:t>
      </w:r>
      <w:r w:rsidR="00345E5C" w:rsidRPr="00E23121">
        <w:t xml:space="preserve"> i</w:t>
      </w:r>
      <w:r w:rsidR="00345E5C">
        <w:t> </w:t>
      </w:r>
      <w:r w:rsidR="000251E4" w:rsidRPr="00E23121">
        <w:t>když by možná bylo horší, kdyby dovnitř proudilo slunce</w:t>
      </w:r>
      <w:r w:rsidR="00345E5C" w:rsidRPr="00E23121">
        <w:t xml:space="preserve"> a</w:t>
      </w:r>
      <w:r w:rsidR="00345E5C">
        <w:t> </w:t>
      </w:r>
      <w:r w:rsidR="000251E4" w:rsidRPr="00E23121">
        <w:t>víc se ukázala všecka špína</w:t>
      </w:r>
      <w:r w:rsidR="00345E5C" w:rsidRPr="00E23121">
        <w:t xml:space="preserve"> a</w:t>
      </w:r>
      <w:r w:rsidR="00345E5C">
        <w:t> </w:t>
      </w:r>
      <w:r w:rsidR="000251E4" w:rsidRPr="00E23121">
        <w:t>prach. Nevím,</w:t>
      </w:r>
      <w:r w:rsidR="00345E5C" w:rsidRPr="00E23121">
        <w:t xml:space="preserve"> z</w:t>
      </w:r>
      <w:r w:rsidR="00345E5C">
        <w:t> </w:t>
      </w:r>
      <w:r w:rsidR="000251E4" w:rsidRPr="00E23121">
        <w:t>čeho se ten prach vzal, co to je, ten jemný šedý pudr? Něco takového běžně neuvidíte. Chci ří</w:t>
      </w:r>
      <w:r>
        <w:t>ct, nejsou to drobky, nebo vlasy</w:t>
      </w:r>
      <w:r w:rsidR="000251E4" w:rsidRPr="00E23121">
        <w:t xml:space="preserve"> nebo chuchvalce, nejsou to chl</w:t>
      </w:r>
      <w:r>
        <w:t>u</w:t>
      </w:r>
      <w:r w:rsidR="00D34DB7" w:rsidRPr="00E23121">
        <w:t>p</w:t>
      </w:r>
      <w:r>
        <w:t>y</w:t>
      </w:r>
      <w:r w:rsidR="00345E5C" w:rsidRPr="00E23121">
        <w:t xml:space="preserve"> z</w:t>
      </w:r>
      <w:r w:rsidR="00345E5C">
        <w:t> </w:t>
      </w:r>
      <w:r w:rsidR="000251E4" w:rsidRPr="00E23121">
        <w:t>oblečení nebo zvířecího kožichu, není to popel ani ko</w:t>
      </w:r>
      <w:r w:rsidR="00FA714D">
        <w:t>vové nebo dřevěné</w:t>
      </w:r>
      <w:r>
        <w:t xml:space="preserve"> hobliny</w:t>
      </w:r>
      <w:r w:rsidR="000251E4" w:rsidRPr="00E23121">
        <w:t>. Je to prach</w:t>
      </w:r>
      <w:r w:rsidR="00345E5C" w:rsidRPr="00E23121">
        <w:t xml:space="preserve"> z</w:t>
      </w:r>
      <w:r w:rsidR="00345E5C">
        <w:t> </w:t>
      </w:r>
      <w:r w:rsidR="000251E4" w:rsidRPr="00E23121">
        <w:t>ničeho, pochází odnikud</w:t>
      </w:r>
      <w:r w:rsidR="00345E5C">
        <w:t xml:space="preserve"> a </w:t>
      </w:r>
      <w:r w:rsidR="00EC5CF1">
        <w:t>pokrývá všechno</w:t>
      </w:r>
      <w:r w:rsidR="00345E5C">
        <w:t xml:space="preserve"> a </w:t>
      </w:r>
      <w:r w:rsidR="00EC5CF1">
        <w:t>všude. Počí</w:t>
      </w:r>
      <w:r w:rsidR="000251E4" w:rsidRPr="00E23121">
        <w:t>tám, že</w:t>
      </w:r>
      <w:r w:rsidR="009658FD">
        <w:t xml:space="preserve"> kdyby</w:t>
      </w:r>
      <w:r w:rsidR="000251E4" w:rsidRPr="00E23121">
        <w:t xml:space="preserve"> všichni</w:t>
      </w:r>
      <w:r w:rsidR="00007686" w:rsidRPr="00E23121">
        <w:t xml:space="preserve"> lidé </w:t>
      </w:r>
      <w:r w:rsidR="000251E4" w:rsidRPr="00E23121">
        <w:t>na světě umřeli na</w:t>
      </w:r>
      <w:r>
        <w:t xml:space="preserve"> nějaký mor</w:t>
      </w:r>
      <w:r w:rsidR="00345E5C">
        <w:t xml:space="preserve"> a </w:t>
      </w:r>
      <w:r>
        <w:t>zůstaly jenom domy</w:t>
      </w:r>
      <w:r w:rsidR="000251E4" w:rsidRPr="00E23121">
        <w:t>, po čase by zmizely pod vrstvou prachu.</w:t>
      </w:r>
    </w:p>
    <w:p w:rsidR="00D34DB7" w:rsidRPr="00E23121" w:rsidRDefault="00EF2F37" w:rsidP="00E23121">
      <w:pPr>
        <w:pStyle w:val="Text"/>
      </w:pPr>
      <w:r>
        <w:t>Začala jsem</w:t>
      </w:r>
      <w:r w:rsidR="00345E5C">
        <w:t xml:space="preserve"> v </w:t>
      </w:r>
      <w:r>
        <w:t>obý</w:t>
      </w:r>
      <w:r w:rsidR="000251E4" w:rsidRPr="00E23121">
        <w:t>vacím pokoji. Otevř</w:t>
      </w:r>
      <w:r>
        <w:t>ela jsem okno, což samo</w:t>
      </w:r>
      <w:r w:rsidR="00345E5C">
        <w:t xml:space="preserve"> o </w:t>
      </w:r>
      <w:r>
        <w:t>sobě</w:t>
      </w:r>
      <w:r w:rsidR="000251E4" w:rsidRPr="00E23121">
        <w:t xml:space="preserve"> dalo dost práce,</w:t>
      </w:r>
      <w:r w:rsidR="00345E5C" w:rsidRPr="00E23121">
        <w:t xml:space="preserve"> a</w:t>
      </w:r>
      <w:r w:rsidR="00345E5C">
        <w:t> </w:t>
      </w:r>
      <w:r w:rsidR="000251E4" w:rsidRPr="00E23121">
        <w:t>vyklepala koberečky venku na trávníku. Bylo to jako písečná bouře</w:t>
      </w:r>
      <w:r w:rsidR="00345E5C" w:rsidRPr="00E23121">
        <w:t xml:space="preserve"> v</w:t>
      </w:r>
      <w:r w:rsidR="00345E5C">
        <w:t> </w:t>
      </w:r>
      <w:r w:rsidR="000251E4" w:rsidRPr="00E23121">
        <w:rPr>
          <w:i/>
        </w:rPr>
        <w:t>Lawrencovi</w:t>
      </w:r>
      <w:r w:rsidR="00345E5C" w:rsidRPr="00E23121">
        <w:rPr>
          <w:i/>
        </w:rPr>
        <w:t xml:space="preserve"> z</w:t>
      </w:r>
      <w:r w:rsidR="00345E5C">
        <w:rPr>
          <w:i/>
        </w:rPr>
        <w:t> </w:t>
      </w:r>
      <w:r w:rsidR="000251E4" w:rsidRPr="00E23121">
        <w:rPr>
          <w:i/>
        </w:rPr>
        <w:t xml:space="preserve">Arábie. </w:t>
      </w:r>
      <w:r w:rsidR="000251E4" w:rsidRPr="00E23121">
        <w:t>Olejomalbu Stelly, když byla mladá, jsem opatrně otřela měkkým hadrem, čímž jsem odstranila šedý film, pod kterým matněla růžová jejích šatů</w:t>
      </w:r>
      <w:r w:rsidR="00345E5C" w:rsidRPr="00E23121">
        <w:t xml:space="preserve"> a</w:t>
      </w:r>
      <w:r w:rsidR="00345E5C">
        <w:t> </w:t>
      </w:r>
      <w:r w:rsidR="000251E4" w:rsidRPr="00E23121">
        <w:t>lesk jejích perel.</w:t>
      </w:r>
    </w:p>
    <w:p w:rsidR="00D34DB7" w:rsidRPr="00E23121" w:rsidRDefault="00EF2F37" w:rsidP="00E23121">
      <w:pPr>
        <w:pStyle w:val="Text"/>
      </w:pPr>
      <w:r>
        <w:t>Otřela jsem veškerý náby</w:t>
      </w:r>
      <w:r w:rsidR="000251E4" w:rsidRPr="00E23121">
        <w:t>tek</w:t>
      </w:r>
      <w:r w:rsidR="00345E5C" w:rsidRPr="00E23121">
        <w:t xml:space="preserve"> a</w:t>
      </w:r>
      <w:r w:rsidR="00345E5C">
        <w:t> </w:t>
      </w:r>
      <w:r w:rsidR="000251E4" w:rsidRPr="00E23121">
        <w:t>vyklepávala jsem prachovku</w:t>
      </w:r>
      <w:r w:rsidR="00345E5C" w:rsidRPr="00E23121">
        <w:t xml:space="preserve"> z</w:t>
      </w:r>
      <w:r w:rsidR="00345E5C">
        <w:t> </w:t>
      </w:r>
      <w:r w:rsidR="000251E4" w:rsidRPr="00E23121">
        <w:t>okna. Ve chvíli, kdy jsem otřela, co se jen dalo, vykartáčova</w:t>
      </w:r>
      <w:r>
        <w:t>l</w:t>
      </w:r>
      <w:r w:rsidR="00EC5CF1">
        <w:t>a čalounění</w:t>
      </w:r>
      <w:r>
        <w:t>, smetla všechnu špí</w:t>
      </w:r>
      <w:r w:rsidR="000251E4" w:rsidRPr="00E23121">
        <w:t>nu na podlahu</w:t>
      </w:r>
      <w:r w:rsidR="00345E5C" w:rsidRPr="00E23121">
        <w:t xml:space="preserve"> a</w:t>
      </w:r>
      <w:r w:rsidR="00345E5C">
        <w:t> </w:t>
      </w:r>
      <w:r w:rsidR="000251E4" w:rsidRPr="00E23121">
        <w:t>vyluxovala ji, došla baterie ve vysavači.</w:t>
      </w:r>
    </w:p>
    <w:p w:rsidR="00345E5C" w:rsidRPr="00E23121" w:rsidRDefault="000251E4" w:rsidP="00E23121">
      <w:pPr>
        <w:pStyle w:val="Text"/>
      </w:pPr>
      <w:r w:rsidRPr="00E23121">
        <w:t>P</w:t>
      </w:r>
      <w:r w:rsidR="00EF2F37">
        <w:t>ředtím jsem si jedné</w:t>
      </w:r>
      <w:r w:rsidRPr="00E23121">
        <w:t xml:space="preserve"> věci nevšimla, že je ve zdi naproti krbu hluboká prohlubenina, jako by do ní něco uhodilo takovou silou, až se roztrhla tapeta.</w:t>
      </w:r>
      <w:r w:rsidR="00345E5C" w:rsidRPr="00E23121">
        <w:t xml:space="preserve"> A</w:t>
      </w:r>
      <w:r w:rsidR="00345E5C">
        <w:t> </w:t>
      </w:r>
      <w:r w:rsidR="0041594E" w:rsidRPr="00E23121">
        <w:t xml:space="preserve">když </w:t>
      </w:r>
      <w:r w:rsidRPr="00E23121">
        <w:t>jsem vzala leštěnku na stříbro</w:t>
      </w:r>
      <w:r w:rsidR="00345E5C" w:rsidRPr="00E23121">
        <w:t xml:space="preserve"> a</w:t>
      </w:r>
      <w:r w:rsidR="00345E5C">
        <w:t> </w:t>
      </w:r>
      <w:r w:rsidR="009D7F93">
        <w:t>začala leštit stříbrné</w:t>
      </w:r>
      <w:r w:rsidRPr="00E23121">
        <w:t xml:space="preserve"> předměty, uviděla jsem, že jedna mísa je promáčklá. Vypadalo to, jako by</w:t>
      </w:r>
      <w:r w:rsidR="00A858B4">
        <w:t xml:space="preserve"> své</w:t>
      </w:r>
      <w:r w:rsidRPr="00E23121">
        <w:t>ho času někdo mrštil tou mísou proti zdi</w:t>
      </w:r>
      <w:r w:rsidR="00345E5C" w:rsidRPr="00E23121">
        <w:t xml:space="preserve"> a</w:t>
      </w:r>
      <w:r w:rsidR="00345E5C">
        <w:t> </w:t>
      </w:r>
      <w:r w:rsidR="00F52CC4">
        <w:t>poničil tak obojí</w:t>
      </w:r>
      <w:r w:rsidRPr="00E23121">
        <w:t>. Vyčistila jsem všechno stříbro, až už jsem nedokázala</w:t>
      </w:r>
      <w:r w:rsidR="00A858B4">
        <w:t xml:space="preserve"> víc </w:t>
      </w:r>
      <w:r w:rsidRPr="00E23121">
        <w:t>snášet pach čističe ani ten zrnitý růžový prášek na rukou.</w:t>
      </w:r>
    </w:p>
    <w:p w:rsidR="00D34DB7" w:rsidRPr="00E23121" w:rsidRDefault="00345E5C" w:rsidP="00E23121">
      <w:pPr>
        <w:pStyle w:val="Text"/>
      </w:pPr>
      <w:r>
        <w:t>V </w:t>
      </w:r>
      <w:r w:rsidR="00EC5CF1">
        <w:t>kuchy</w:t>
      </w:r>
      <w:r w:rsidR="000251E4" w:rsidRPr="00E23121">
        <w:t>ni</w:t>
      </w:r>
      <w:r w:rsidRPr="00E23121">
        <w:t xml:space="preserve"> a</w:t>
      </w:r>
      <w:r>
        <w:t> </w:t>
      </w:r>
      <w:r w:rsidR="000251E4" w:rsidRPr="00E23121">
        <w:t>kou</w:t>
      </w:r>
      <w:r w:rsidR="00EC5CF1">
        <w:t>pelně to mělo jít snáz než</w:t>
      </w:r>
      <w:r>
        <w:t xml:space="preserve"> v </w:t>
      </w:r>
      <w:r w:rsidR="00EC5CF1">
        <w:t>oby</w:t>
      </w:r>
      <w:r w:rsidR="000251E4" w:rsidRPr="00E23121">
        <w:t>tných místnostech, protože tam nebyly koberce. Ale netekla tam teplá voda</w:t>
      </w:r>
      <w:r w:rsidRPr="00E23121">
        <w:t xml:space="preserve"> a</w:t>
      </w:r>
      <w:r>
        <w:t> </w:t>
      </w:r>
      <w:r w:rsidR="000251E4" w:rsidRPr="00E23121">
        <w:t>neměla jsem možnost ji nějak ohřát. Přesto se mi podařilo</w:t>
      </w:r>
      <w:r w:rsidRPr="00E23121">
        <w:t xml:space="preserve"> </w:t>
      </w:r>
      <w:r w:rsidRPr="00E23121">
        <w:lastRenderedPageBreak/>
        <w:t>z</w:t>
      </w:r>
      <w:r>
        <w:t> </w:t>
      </w:r>
      <w:r w:rsidR="000251E4" w:rsidRPr="00E23121">
        <w:t>nejhoršího</w:t>
      </w:r>
      <w:r w:rsidR="00A858B4">
        <w:t xml:space="preserve"> umýt dřez, umyvadlo</w:t>
      </w:r>
      <w:r>
        <w:t xml:space="preserve"> a </w:t>
      </w:r>
      <w:r w:rsidR="00A858B4">
        <w:t>zpoloviny</w:t>
      </w:r>
      <w:r w:rsidR="000251E4" w:rsidRPr="00E23121">
        <w:t xml:space="preserve"> odstranit pruh na vaně.</w:t>
      </w:r>
      <w:r w:rsidRPr="00E23121">
        <w:t xml:space="preserve"> S</w:t>
      </w:r>
      <w:r>
        <w:t> </w:t>
      </w:r>
      <w:r w:rsidR="000251E4" w:rsidRPr="00E23121">
        <w:t>okny</w:t>
      </w:r>
      <w:r w:rsidR="00EC5CF1">
        <w:t xml:space="preserve"> to šlo snáz, protože na čištění</w:t>
      </w:r>
      <w:r w:rsidR="000251E4" w:rsidRPr="00E23121">
        <w:t xml:space="preserve"> jsem vzala prost</w:t>
      </w:r>
      <w:r w:rsidR="00A858B4">
        <w:t>ředek</w:t>
      </w:r>
      <w:r>
        <w:t xml:space="preserve"> z </w:t>
      </w:r>
      <w:r w:rsidR="00A858B4">
        <w:t>láhve</w:t>
      </w:r>
      <w:r>
        <w:t xml:space="preserve"> a </w:t>
      </w:r>
      <w:r w:rsidR="00A858B4">
        <w:t>ne chabě tekoucí</w:t>
      </w:r>
      <w:r w:rsidR="000251E4" w:rsidRPr="00E23121">
        <w:t>, studenou vodu</w:t>
      </w:r>
      <w:r w:rsidRPr="00E23121">
        <w:t xml:space="preserve"> z</w:t>
      </w:r>
      <w:r>
        <w:t> </w:t>
      </w:r>
      <w:r w:rsidR="000251E4" w:rsidRPr="00E23121">
        <w:t>kohoutku.</w:t>
      </w:r>
    </w:p>
    <w:p w:rsidR="00D34DB7" w:rsidRPr="00E23121" w:rsidRDefault="000251E4" w:rsidP="00E23121">
      <w:pPr>
        <w:pStyle w:val="Text"/>
      </w:pPr>
      <w:r w:rsidRPr="00E23121">
        <w:t>Ve dvanáct jsem si trošku oddechla</w:t>
      </w:r>
      <w:r w:rsidR="00345E5C" w:rsidRPr="00E23121">
        <w:t xml:space="preserve"> a</w:t>
      </w:r>
      <w:r w:rsidR="00345E5C">
        <w:t> </w:t>
      </w:r>
      <w:r w:rsidRPr="00E23121">
        <w:t>snědla sendviče, které jsem si přinesla</w:t>
      </w:r>
      <w:r w:rsidR="00345E5C" w:rsidRPr="00E23121">
        <w:t xml:space="preserve"> s</w:t>
      </w:r>
      <w:r w:rsidR="00345E5C">
        <w:t> </w:t>
      </w:r>
      <w:r w:rsidRPr="00E23121">
        <w:t>sebou. Předtím se mi to nepovedlo, ale teď jsem</w:t>
      </w:r>
      <w:r w:rsidR="00345E5C" w:rsidRPr="00E23121">
        <w:t xml:space="preserve"> v</w:t>
      </w:r>
      <w:r w:rsidR="00345E5C">
        <w:t> </w:t>
      </w:r>
      <w:r w:rsidRPr="00E23121">
        <w:t>dálce za hnědými zoranými poli</w:t>
      </w:r>
      <w:r w:rsidR="00345E5C" w:rsidRPr="00E23121">
        <w:t xml:space="preserve"> a</w:t>
      </w:r>
      <w:r w:rsidR="00345E5C">
        <w:t> </w:t>
      </w:r>
      <w:r w:rsidRPr="00E23121">
        <w:t>loukami</w:t>
      </w:r>
      <w:r w:rsidR="00345E5C" w:rsidRPr="00E23121">
        <w:t xml:space="preserve"> s</w:t>
      </w:r>
      <w:r w:rsidR="00345E5C">
        <w:t> </w:t>
      </w:r>
      <w:r w:rsidRPr="00E23121">
        <w:t>husami jasně uviděla Middleton Hall. To mě přivedlo</w:t>
      </w:r>
      <w:r w:rsidR="00345E5C" w:rsidRPr="00E23121">
        <w:t xml:space="preserve"> k</w:t>
      </w:r>
      <w:r w:rsidR="00345E5C">
        <w:t> </w:t>
      </w:r>
      <w:r w:rsidRPr="00E23121">
        <w:t>myšlenkám na Stellu</w:t>
      </w:r>
      <w:r w:rsidR="00345E5C" w:rsidRPr="00E23121">
        <w:t xml:space="preserve"> a</w:t>
      </w:r>
      <w:r w:rsidR="00345E5C">
        <w:t> </w:t>
      </w:r>
      <w:r w:rsidRPr="00E23121">
        <w:t>na to, co jí táhne hlavou, proč je ohledně Gildy Brentové takov</w:t>
      </w:r>
      <w:r w:rsidR="00EF2F37">
        <w:t>á tajnůstkářská,</w:t>
      </w:r>
      <w:r w:rsidR="00345E5C">
        <w:t xml:space="preserve"> a </w:t>
      </w:r>
      <w:r w:rsidR="00EF2F37">
        <w:t>co myslela tí</w:t>
      </w:r>
      <w:r w:rsidRPr="00E23121">
        <w:t xml:space="preserve">m, že mi </w:t>
      </w:r>
      <w:r w:rsidR="00D34DB7" w:rsidRPr="00E23121">
        <w:t>„</w:t>
      </w:r>
      <w:r w:rsidRPr="00E23121">
        <w:t>jednoho dne</w:t>
      </w:r>
      <w:r w:rsidR="00D34DB7" w:rsidRPr="00E23121">
        <w:t>“</w:t>
      </w:r>
      <w:r w:rsidRPr="00E23121">
        <w:t xml:space="preserve"> všechno poví. Říkala, že Gilda byla</w:t>
      </w:r>
      <w:r w:rsidR="00345E5C" w:rsidRPr="00E23121">
        <w:t xml:space="preserve"> v</w:t>
      </w:r>
      <w:r w:rsidR="00345E5C">
        <w:t> </w:t>
      </w:r>
      <w:r w:rsidRPr="00E23121">
        <w:t>tomhle domě jednou</w:t>
      </w:r>
      <w:r w:rsidR="00345E5C" w:rsidRPr="00E23121">
        <w:t xml:space="preserve"> a</w:t>
      </w:r>
      <w:r w:rsidR="00345E5C">
        <w:t> </w:t>
      </w:r>
      <w:r w:rsidR="00DE7B4F">
        <w:t>že zemřela za automobilové</w:t>
      </w:r>
      <w:r w:rsidRPr="00E23121">
        <w:t xml:space="preserve"> nehody. To proto Stella nerada </w:t>
      </w:r>
      <w:r w:rsidR="00A20B2A">
        <w:t>jezdí</w:t>
      </w:r>
      <w:r w:rsidRPr="00E23121">
        <w:t xml:space="preserve"> vozem</w:t>
      </w:r>
      <w:r w:rsidR="00345E5C" w:rsidRPr="00E23121">
        <w:t xml:space="preserve"> a</w:t>
      </w:r>
      <w:r w:rsidR="00345E5C">
        <w:t> </w:t>
      </w:r>
      <w:r w:rsidRPr="00E23121">
        <w:t>nesnáší rychlou jízdu, že právě takhle zemřela Gilda?</w:t>
      </w:r>
    </w:p>
    <w:p w:rsidR="00D34DB7" w:rsidRPr="00E23121" w:rsidRDefault="000251E4" w:rsidP="00E23121">
      <w:pPr>
        <w:pStyle w:val="Text"/>
      </w:pPr>
      <w:r w:rsidRPr="00E23121">
        <w:t>Všechny</w:t>
      </w:r>
      <w:r w:rsidR="00EF2F37">
        <w:t xml:space="preserve"> ženy</w:t>
      </w:r>
      <w:r w:rsidR="00345E5C">
        <w:t xml:space="preserve"> z </w:t>
      </w:r>
      <w:r w:rsidR="00501448">
        <w:t>naší</w:t>
      </w:r>
      <w:r w:rsidR="00EF2F37">
        <w:t xml:space="preserve"> rodiny občas vídají duchy. Nejví</w:t>
      </w:r>
      <w:r w:rsidRPr="00E23121">
        <w:t>c máma. Pravidelně se jí zjevuje Muž</w:t>
      </w:r>
      <w:r w:rsidR="00345E5C" w:rsidRPr="00E23121">
        <w:t xml:space="preserve"> v</w:t>
      </w:r>
      <w:r w:rsidR="00345E5C">
        <w:t> </w:t>
      </w:r>
      <w:r w:rsidRPr="00E23121">
        <w:t>šedém obleku, který kráčí přes ložnici, co je přímo nad lokálem</w:t>
      </w:r>
      <w:r w:rsidR="00345E5C" w:rsidRPr="00E23121">
        <w:t xml:space="preserve"> U</w:t>
      </w:r>
      <w:r w:rsidR="00345E5C">
        <w:t> </w:t>
      </w:r>
      <w:r w:rsidRPr="00E23121">
        <w:t>Dvanácté le</w:t>
      </w:r>
      <w:r w:rsidR="00EF2F37">
        <w:t>gie. Bývala to svého času soudní</w:t>
      </w:r>
      <w:r w:rsidRPr="00E23121">
        <w:t xml:space="preserve"> budova</w:t>
      </w:r>
      <w:r w:rsidR="00345E5C" w:rsidRPr="00E23121">
        <w:t xml:space="preserve"> a</w:t>
      </w:r>
      <w:r w:rsidR="00345E5C">
        <w:t> </w:t>
      </w:r>
      <w:r w:rsidRPr="00E23121">
        <w:t>vězení</w:t>
      </w:r>
      <w:r w:rsidR="00345E5C" w:rsidRPr="00E23121">
        <w:t xml:space="preserve"> a</w:t>
      </w:r>
      <w:r w:rsidR="00345E5C">
        <w:t> </w:t>
      </w:r>
      <w:r w:rsidR="00A858B4">
        <w:t xml:space="preserve">tady </w:t>
      </w:r>
      <w:r w:rsidRPr="00E23121">
        <w:t>strávil jeden vrah svoji poslední noc svobody, přecháze</w:t>
      </w:r>
      <w:r w:rsidR="00B12B52">
        <w:t>l po té</w:t>
      </w:r>
      <w:r w:rsidR="00A858B4">
        <w:t xml:space="preserve"> místnosti, než ho poslali</w:t>
      </w:r>
      <w:r w:rsidRPr="00E23121">
        <w:t xml:space="preserve"> do Assizes</w:t>
      </w:r>
      <w:r w:rsidR="00345E5C" w:rsidRPr="00E23121">
        <w:t xml:space="preserve"> a</w:t>
      </w:r>
      <w:r w:rsidR="00345E5C">
        <w:t> </w:t>
      </w:r>
      <w:r w:rsidRPr="00E23121">
        <w:t>pověsili. Janis viděla kokršpaněla svoji přítelkyně týden po tom, co ho utratili,</w:t>
      </w:r>
      <w:r w:rsidR="00345E5C" w:rsidRPr="00E23121">
        <w:t xml:space="preserve"> a</w:t>
      </w:r>
      <w:r w:rsidR="00345E5C">
        <w:t> </w:t>
      </w:r>
      <w:r w:rsidRPr="00E23121">
        <w:t>dotkla se ho,</w:t>
      </w:r>
      <w:r w:rsidR="00345E5C" w:rsidRPr="00E23121">
        <w:t xml:space="preserve"> a</w:t>
      </w:r>
      <w:r w:rsidR="00345E5C">
        <w:t> </w:t>
      </w:r>
      <w:r w:rsidRPr="00E23121">
        <w:t>pokud jd</w:t>
      </w:r>
      <w:r w:rsidR="00D34DB7" w:rsidRPr="00E23121">
        <w:t>e</w:t>
      </w:r>
      <w:r w:rsidR="00345E5C" w:rsidRPr="00E23121">
        <w:t xml:space="preserve"> o</w:t>
      </w:r>
      <w:r w:rsidR="00345E5C">
        <w:t> </w:t>
      </w:r>
      <w:r w:rsidRPr="00E23121">
        <w:t>naši babičku, tak kdysi, když pracovala pro otce pana Thort</w:t>
      </w:r>
      <w:r w:rsidR="00D34DB7" w:rsidRPr="00E23121">
        <w:t>on</w:t>
      </w:r>
      <w:r w:rsidRPr="00E23121">
        <w:t>a na radnici, tak tam dvakrát uviděla Dámu</w:t>
      </w:r>
      <w:r w:rsidR="00345E5C" w:rsidRPr="00E23121">
        <w:t xml:space="preserve"> v</w:t>
      </w:r>
      <w:r w:rsidR="00345E5C">
        <w:t> </w:t>
      </w:r>
      <w:r w:rsidRPr="00E23121">
        <w:t>hnědém</w:t>
      </w:r>
      <w:r w:rsidR="00345E5C" w:rsidRPr="00E23121">
        <w:t xml:space="preserve"> a</w:t>
      </w:r>
      <w:r w:rsidR="00345E5C">
        <w:t> </w:t>
      </w:r>
      <w:r w:rsidRPr="00E23121">
        <w:t xml:space="preserve">při třech příležitostech slyšela hlas. Jak volá </w:t>
      </w:r>
      <w:r w:rsidR="00D34DB7" w:rsidRPr="00E23121">
        <w:t>„</w:t>
      </w:r>
      <w:r w:rsidRPr="00E23121">
        <w:t>Elizabeth! Elizabet!</w:t>
      </w:r>
      <w:r w:rsidR="00D34DB7" w:rsidRPr="00E23121">
        <w:t>“</w:t>
      </w:r>
      <w:r w:rsidR="00345E5C" w:rsidRPr="00E23121">
        <w:t xml:space="preserve"> a</w:t>
      </w:r>
      <w:r w:rsidR="00345E5C">
        <w:t> </w:t>
      </w:r>
      <w:r w:rsidRPr="00E23121">
        <w:t>bezpočtukrát ucítila střelný prach. To proto by mě nepřekvapilo, kdybych se otočila od okna</w:t>
      </w:r>
      <w:r w:rsidR="00345E5C" w:rsidRPr="00E23121">
        <w:t xml:space="preserve"> a</w:t>
      </w:r>
      <w:r w:rsidR="00345E5C">
        <w:t> </w:t>
      </w:r>
      <w:r w:rsidRPr="00E23121">
        <w:t>uviděla tam stát Gildu Brentovou.</w:t>
      </w:r>
    </w:p>
    <w:p w:rsidR="00D34DB7" w:rsidRPr="00E23121" w:rsidRDefault="000251E4" w:rsidP="00E23121">
      <w:pPr>
        <w:pStyle w:val="Text"/>
      </w:pPr>
      <w:r w:rsidRPr="00E23121">
        <w:t>Byla by šedivá jako prach, stejně šedivá jako</w:t>
      </w:r>
      <w:r w:rsidR="00345E5C" w:rsidRPr="00E23121">
        <w:t xml:space="preserve"> v</w:t>
      </w:r>
      <w:r w:rsidR="00345E5C">
        <w:t> </w:t>
      </w:r>
      <w:r w:rsidRPr="00E23121">
        <w:t>tom černobílém filmu,</w:t>
      </w:r>
      <w:r w:rsidR="00345E5C" w:rsidRPr="00E23121">
        <w:t xml:space="preserve"> a</w:t>
      </w:r>
      <w:r w:rsidR="00345E5C">
        <w:t> </w:t>
      </w:r>
      <w:r w:rsidRPr="00E23121">
        <w:t>možná by na sobě měla ty dlou</w:t>
      </w:r>
      <w:r w:rsidR="00CC5AD8" w:rsidRPr="00E23121">
        <w:t>hé</w:t>
      </w:r>
      <w:r w:rsidRPr="00E23121">
        <w:t xml:space="preserve"> večerní šaty,</w:t>
      </w:r>
      <w:r w:rsidR="00345E5C" w:rsidRPr="00E23121">
        <w:t xml:space="preserve"> v</w:t>
      </w:r>
      <w:r w:rsidR="00345E5C">
        <w:t> </w:t>
      </w:r>
      <w:r w:rsidRPr="00E23121">
        <w:t xml:space="preserve">kterých </w:t>
      </w:r>
      <w:r w:rsidR="00BC6411">
        <w:t>v</w:t>
      </w:r>
      <w:r w:rsidR="00A858B4" w:rsidRPr="00A858B4">
        <w:t>y</w:t>
      </w:r>
      <w:r w:rsidRPr="00A858B4">
        <w:t>padala</w:t>
      </w:r>
      <w:r w:rsidRPr="00E23121">
        <w:rPr>
          <w:b/>
        </w:rPr>
        <w:t xml:space="preserve"> </w:t>
      </w:r>
      <w:r w:rsidRPr="00E23121">
        <w:t xml:space="preserve">tak krásně ve </w:t>
      </w:r>
      <w:r w:rsidRPr="00E23121">
        <w:rPr>
          <w:i/>
        </w:rPr>
        <w:t xml:space="preserve">Snoubence, </w:t>
      </w:r>
      <w:r w:rsidRPr="00E23121">
        <w:t>šaty</w:t>
      </w:r>
      <w:r w:rsidR="00345E5C" w:rsidRPr="00E23121">
        <w:t xml:space="preserve"> s</w:t>
      </w:r>
      <w:r w:rsidR="00345E5C">
        <w:t> </w:t>
      </w:r>
      <w:r w:rsidRPr="00E23121">
        <w:t>holými rameny, nařaseným živůtkem</w:t>
      </w:r>
      <w:r w:rsidR="00345E5C" w:rsidRPr="00E23121">
        <w:t xml:space="preserve"> a</w:t>
      </w:r>
      <w:r w:rsidR="00345E5C">
        <w:t> </w:t>
      </w:r>
      <w:r w:rsidRPr="00E23121">
        <w:t>sukni ze splývavého šifónu, dlou</w:t>
      </w:r>
      <w:r w:rsidR="00CC5AD8" w:rsidRPr="00E23121">
        <w:t>hé</w:t>
      </w:r>
      <w:r w:rsidR="00E9213F">
        <w:t xml:space="preserve"> světlé vlasy šedé</w:t>
      </w:r>
      <w:r w:rsidR="00345E5C">
        <w:t xml:space="preserve"> a </w:t>
      </w:r>
      <w:r w:rsidR="00A858B4">
        <w:t>ob</w:t>
      </w:r>
      <w:r w:rsidRPr="00E23121">
        <w:t>ličej, stejně jako tolik jiných tváří filmových hvězd, jako vytesaný</w:t>
      </w:r>
      <w:r w:rsidR="00345E5C" w:rsidRPr="00E23121">
        <w:t xml:space="preserve"> z</w:t>
      </w:r>
      <w:r w:rsidR="00345E5C">
        <w:t> </w:t>
      </w:r>
      <w:r w:rsidRPr="00E23121">
        <w:t>mramoru.</w:t>
      </w:r>
    </w:p>
    <w:p w:rsidR="00D34DB7" w:rsidRPr="00E23121" w:rsidRDefault="000251E4" w:rsidP="00E23121">
      <w:pPr>
        <w:pStyle w:val="Text"/>
      </w:pPr>
      <w:r w:rsidRPr="00E23121">
        <w:t>Otočila jsem se</w:t>
      </w:r>
      <w:r w:rsidR="00345E5C" w:rsidRPr="00E23121">
        <w:t xml:space="preserve"> a</w:t>
      </w:r>
      <w:r w:rsidR="00345E5C">
        <w:t> </w:t>
      </w:r>
      <w:r w:rsidRPr="00E23121">
        <w:t>nikdo tam nestál.</w:t>
      </w:r>
      <w:r w:rsidR="00345E5C" w:rsidRPr="00E23121">
        <w:t xml:space="preserve"> A</w:t>
      </w:r>
      <w:r w:rsidR="00345E5C">
        <w:t> </w:t>
      </w:r>
      <w:r w:rsidRPr="00E23121">
        <w:t>musela jsem si přiznat, že dům n</w:t>
      </w:r>
      <w:r w:rsidR="00D809CA">
        <w:t>emá to ovzduší, to nezaměnitelné</w:t>
      </w:r>
      <w:r w:rsidRPr="00E23121">
        <w:t xml:space="preserve"> znepokojivé ovzduší, kdy po celou dobu vnímáte, že vás někdo pozoruje, kde je vzduch plný slabounkých šepotů</w:t>
      </w:r>
      <w:r w:rsidR="00345E5C" w:rsidRPr="00E23121">
        <w:t xml:space="preserve"> a</w:t>
      </w:r>
      <w:r w:rsidR="00345E5C">
        <w:t> </w:t>
      </w:r>
      <w:r w:rsidRPr="00E23121">
        <w:t>neurčitelných zvuků. Ze Stellina domu jsem vycítila jedině to, že na něco čeká. Možná jenom na někoho, aby</w:t>
      </w:r>
      <w:r w:rsidR="00345E5C" w:rsidRPr="00E23121">
        <w:t xml:space="preserve"> v</w:t>
      </w:r>
      <w:r w:rsidR="00345E5C">
        <w:t> </w:t>
      </w:r>
      <w:r w:rsidRPr="00E23121">
        <w:t>něm bydlel. Šla jsem do ložnice</w:t>
      </w:r>
      <w:r w:rsidR="00345E5C" w:rsidRPr="00E23121">
        <w:t xml:space="preserve"> a</w:t>
      </w:r>
      <w:r w:rsidR="00345E5C">
        <w:t> </w:t>
      </w:r>
      <w:r w:rsidRPr="00E23121">
        <w:t>začala ji uklízet, tentokrát</w:t>
      </w:r>
      <w:r w:rsidR="00345E5C" w:rsidRPr="00E23121">
        <w:t xml:space="preserve"> </w:t>
      </w:r>
      <w:r w:rsidR="00345E5C" w:rsidRPr="00E23121">
        <w:lastRenderedPageBreak/>
        <w:t>s</w:t>
      </w:r>
      <w:r w:rsidR="00345E5C">
        <w:t> </w:t>
      </w:r>
      <w:r w:rsidRPr="00E23121">
        <w:t>koštětem, lopatkou</w:t>
      </w:r>
      <w:r w:rsidR="00345E5C" w:rsidRPr="00E23121">
        <w:t xml:space="preserve"> a</w:t>
      </w:r>
      <w:r w:rsidR="00345E5C">
        <w:t> </w:t>
      </w:r>
      <w:r w:rsidRPr="00E23121">
        <w:t>kartáčem. Když jsem to tam zametla</w:t>
      </w:r>
      <w:r w:rsidR="00345E5C" w:rsidRPr="00E23121">
        <w:t xml:space="preserve"> z</w:t>
      </w:r>
      <w:r w:rsidR="00345E5C">
        <w:t> </w:t>
      </w:r>
      <w:r w:rsidRPr="00E23121">
        <w:t>nejhoršího, sundala jsem záclony. Nemohla jsem</w:t>
      </w:r>
      <w:r w:rsidR="00345E5C" w:rsidRPr="00E23121">
        <w:t xml:space="preserve"> s</w:t>
      </w:r>
      <w:r w:rsidR="00345E5C">
        <w:t> </w:t>
      </w:r>
      <w:r w:rsidRPr="00E23121">
        <w:t>nimi dělat nic, j</w:t>
      </w:r>
      <w:r w:rsidR="00233755">
        <w:t>en je vzí</w:t>
      </w:r>
      <w:r w:rsidR="00EF2F37">
        <w:t>t domů</w:t>
      </w:r>
      <w:r w:rsidR="00345E5C">
        <w:t xml:space="preserve"> a </w:t>
      </w:r>
      <w:r w:rsidR="00EF2F37">
        <w:t>zjistit, jestli</w:t>
      </w:r>
      <w:r w:rsidRPr="00E23121">
        <w:t xml:space="preserve"> se mi je podaří vyprat, nebo jestli se při tom rozpadnou.</w:t>
      </w:r>
    </w:p>
    <w:p w:rsidR="00D34DB7" w:rsidRPr="00E23121" w:rsidRDefault="000251E4" w:rsidP="00E23121">
      <w:pPr>
        <w:pStyle w:val="Text"/>
      </w:pPr>
      <w:r w:rsidRPr="00E23121">
        <w:t>Mezi dveřmi do zařízené ložnice</w:t>
      </w:r>
      <w:r w:rsidR="00345E5C" w:rsidRPr="00E23121">
        <w:t xml:space="preserve"> a</w:t>
      </w:r>
      <w:r w:rsidR="00345E5C">
        <w:t> </w:t>
      </w:r>
      <w:r w:rsidRPr="00E23121">
        <w:t>do jednoho</w:t>
      </w:r>
      <w:r w:rsidR="00345E5C" w:rsidRPr="00E23121">
        <w:t xml:space="preserve"> z</w:t>
      </w:r>
      <w:r w:rsidR="00345E5C">
        <w:t> </w:t>
      </w:r>
      <w:r w:rsidRPr="00E23121">
        <w:t xml:space="preserve">prázdných pokojů byla větrací skříň. Povlečení uvnitř bylo </w:t>
      </w:r>
      <w:r w:rsidR="00EF2F37">
        <w:t>navlhlé, ale nechytala se ho plí</w:t>
      </w:r>
      <w:r w:rsidRPr="00E23121">
        <w:t>seň. Věděla jsem, že se budu muset vrátit</w:t>
      </w:r>
      <w:r w:rsidR="00345E5C" w:rsidRPr="00E23121">
        <w:t xml:space="preserve"> a</w:t>
      </w:r>
      <w:r w:rsidR="00345E5C">
        <w:t> </w:t>
      </w:r>
      <w:r w:rsidRPr="00E23121">
        <w:t>dodělat to tady, za</w:t>
      </w:r>
      <w:r w:rsidR="00FD0E75">
        <w:t xml:space="preserve"> </w:t>
      </w:r>
      <w:r w:rsidRPr="00E23121">
        <w:t>jeden den se to všechno nedalo,</w:t>
      </w:r>
      <w:r w:rsidR="00345E5C" w:rsidRPr="00E23121">
        <w:t xml:space="preserve"> a</w:t>
      </w:r>
      <w:r w:rsidR="00345E5C">
        <w:t> </w:t>
      </w:r>
      <w:r w:rsidRPr="00E23121">
        <w:t>tak jsem vytáhla dvě prostěradla, povlečení</w:t>
      </w:r>
      <w:r w:rsidR="00345E5C" w:rsidRPr="00E23121">
        <w:t xml:space="preserve"> a</w:t>
      </w:r>
      <w:r w:rsidR="00345E5C">
        <w:t> </w:t>
      </w:r>
      <w:r w:rsidRPr="00E23121">
        <w:t>čtyři povlaky na polštáře</w:t>
      </w:r>
      <w:r w:rsidR="00345E5C" w:rsidRPr="00E23121">
        <w:t xml:space="preserve"> a</w:t>
      </w:r>
      <w:r w:rsidR="00345E5C">
        <w:t> </w:t>
      </w:r>
      <w:r w:rsidRPr="00E23121">
        <w:t>přehodila je přes židle</w:t>
      </w:r>
      <w:r w:rsidR="00345E5C" w:rsidRPr="00E23121">
        <w:t xml:space="preserve"> u</w:t>
      </w:r>
      <w:r w:rsidR="00345E5C">
        <w:t> </w:t>
      </w:r>
      <w:r w:rsidRPr="00E23121">
        <w:t>okna, aby na sluníčku vyvětraly</w:t>
      </w:r>
      <w:r w:rsidR="00345E5C">
        <w:t> </w:t>
      </w:r>
      <w:r w:rsidR="00345E5C" w:rsidRPr="00E23121">
        <w:t>–</w:t>
      </w:r>
      <w:r w:rsidR="00345E5C">
        <w:t> </w:t>
      </w:r>
      <w:r w:rsidRPr="00E23121">
        <w:t>pokud vůbec se nějakého sluníčka dočkáme. Pak jsem svlékla postel</w:t>
      </w:r>
      <w:r w:rsidR="00345E5C" w:rsidRPr="00E23121">
        <w:t xml:space="preserve"> a</w:t>
      </w:r>
      <w:r w:rsidR="00345E5C">
        <w:t> </w:t>
      </w:r>
      <w:r w:rsidRPr="00E23121">
        <w:t>nacpala povlečení do povlaku na polštář, že to vezmu domů vyprat.</w:t>
      </w:r>
    </w:p>
    <w:p w:rsidR="00D34DB7" w:rsidRPr="00E23121" w:rsidRDefault="000251E4" w:rsidP="00E23121">
      <w:pPr>
        <w:pStyle w:val="Text"/>
      </w:pPr>
      <w:r w:rsidRPr="00E23121">
        <w:t>Sešla jsem zase dolů do kuchyně</w:t>
      </w:r>
      <w:r w:rsidR="00345E5C" w:rsidRPr="00E23121">
        <w:t xml:space="preserve"> a</w:t>
      </w:r>
      <w:r w:rsidR="00345E5C">
        <w:t> </w:t>
      </w:r>
      <w:r w:rsidRPr="00E23121">
        <w:t>napadlo mě, co by asi říkal Mike, kdyby to viděl. Při tom pomyšlení jsem se musela pro sebe zasmát. Byl by</w:t>
      </w:r>
      <w:r w:rsidR="00345E5C" w:rsidRPr="00E23121">
        <w:t xml:space="preserve"> k</w:t>
      </w:r>
      <w:r w:rsidR="00345E5C">
        <w:t> </w:t>
      </w:r>
      <w:r w:rsidRPr="00E23121">
        <w:t>neudržení. Nejspíš by se rovnou pustil do kuchyně, vylámal by uštípnuté dlaždice</w:t>
      </w:r>
      <w:r w:rsidR="00345E5C" w:rsidRPr="00E23121">
        <w:t xml:space="preserve"> a</w:t>
      </w:r>
      <w:r w:rsidR="00345E5C">
        <w:t> </w:t>
      </w:r>
      <w:r w:rsidRPr="00E23121">
        <w:t>přitáhl by uvolněná držadla</w:t>
      </w:r>
      <w:r w:rsidR="00345E5C" w:rsidRPr="00E23121">
        <w:t xml:space="preserve"> a</w:t>
      </w:r>
      <w:r w:rsidR="00345E5C">
        <w:t> </w:t>
      </w:r>
      <w:r w:rsidRPr="00E23121">
        <w:t>kliky.</w:t>
      </w:r>
    </w:p>
    <w:p w:rsidR="00D34DB7" w:rsidRPr="00E23121" w:rsidRDefault="00554992" w:rsidP="00E23121">
      <w:pPr>
        <w:pStyle w:val="Text"/>
      </w:pPr>
      <w:r w:rsidRPr="00E23121">
        <w:t>Kdy</w:t>
      </w:r>
      <w:r w:rsidR="000251E4" w:rsidRPr="00E23121">
        <w:t>ž</w:t>
      </w:r>
      <w:r w:rsidRPr="00E23121">
        <w:t xml:space="preserve"> </w:t>
      </w:r>
      <w:r w:rsidR="00EF2F37">
        <w:t>jsem tu byla poprvé</w:t>
      </w:r>
      <w:r w:rsidR="000251E4" w:rsidRPr="00E23121">
        <w:t>, nenahlédla jsem do ledničky. Byla zavřená. Když jdete pryč</w:t>
      </w:r>
      <w:r w:rsidR="00345E5C" w:rsidRPr="00E23121">
        <w:t xml:space="preserve"> a</w:t>
      </w:r>
      <w:r w:rsidR="00345E5C">
        <w:t> </w:t>
      </w:r>
      <w:r w:rsidR="000251E4" w:rsidRPr="00E23121">
        <w:t>necháte lednici vypnutou, vždycky byste měli nechat dvířka otevřená, nebo ta vlhkost uvnitř zple</w:t>
      </w:r>
      <w:r w:rsidRPr="00E23121">
        <w:t>s</w:t>
      </w:r>
      <w:r w:rsidR="00D34DB7" w:rsidRPr="00E23121">
        <w:t>n</w:t>
      </w:r>
      <w:r w:rsidR="000251E4" w:rsidRPr="00E23121">
        <w:t>iví. Když se to stane, můžete lednici vymývat</w:t>
      </w:r>
      <w:r w:rsidR="00345E5C" w:rsidRPr="00E23121">
        <w:t xml:space="preserve"> a</w:t>
      </w:r>
      <w:r w:rsidR="00345E5C">
        <w:t> </w:t>
      </w:r>
      <w:r w:rsidR="000251E4" w:rsidRPr="00E23121">
        <w:t>větrat jak chcete, zápachu plesniviny se nikdy nezbavíte. Otevřela jsem dvířka</w:t>
      </w:r>
      <w:r w:rsidR="00345E5C" w:rsidRPr="00E23121">
        <w:t xml:space="preserve"> a</w:t>
      </w:r>
      <w:r w:rsidR="00345E5C">
        <w:t> </w:t>
      </w:r>
      <w:r w:rsidR="000251E4" w:rsidRPr="00E23121">
        <w:t>nahlédla dovnitř, připravená na nejhorší.</w:t>
      </w:r>
    </w:p>
    <w:p w:rsidR="00D34DB7" w:rsidRPr="00E23121" w:rsidRDefault="000251E4" w:rsidP="00E23121">
      <w:pPr>
        <w:pStyle w:val="Text"/>
      </w:pPr>
      <w:r w:rsidRPr="00E23121">
        <w:t>Udělala se tam plíseň</w:t>
      </w:r>
      <w:r w:rsidR="00345E5C" w:rsidRPr="00E23121">
        <w:t xml:space="preserve"> a</w:t>
      </w:r>
      <w:r w:rsidR="00345E5C">
        <w:t> </w:t>
      </w:r>
      <w:r w:rsidRPr="00E23121">
        <w:t>houba jako šedý samet, ale už před dlouhou dobou. Nyní</w:t>
      </w:r>
      <w:r w:rsidR="00345E5C" w:rsidRPr="00E23121">
        <w:t xml:space="preserve"> z</w:t>
      </w:r>
      <w:r w:rsidR="00345E5C">
        <w:t> </w:t>
      </w:r>
      <w:r w:rsidRPr="00E23121">
        <w:t>toho nezbylo víc než prach, další prach, který pokrý</w:t>
      </w:r>
      <w:r w:rsidR="00554992" w:rsidRPr="00E23121">
        <w:t>val beztvaré kusy čehosi, co své</w:t>
      </w:r>
      <w:r w:rsidRPr="00E23121">
        <w:t>ho času bývalo jídlo, ale co se dnes dalo rozpoznat jenom jako kus nebo skroje</w:t>
      </w:r>
      <w:r w:rsidR="00AC66D7">
        <w:t>k něčeho. Až na jednu věc, na ní</w:t>
      </w:r>
      <w:r w:rsidRPr="00E23121">
        <w:t>ž prach neulpěl: láhev šampaňského. Bollinger, opravdu dobrá značka, se zlatým papírem kolem hrdla</w:t>
      </w:r>
      <w:r w:rsidR="00345E5C" w:rsidRPr="00E23121">
        <w:t xml:space="preserve"> a</w:t>
      </w:r>
      <w:r w:rsidR="00345E5C">
        <w:t> </w:t>
      </w:r>
      <w:r w:rsidRPr="00E23121">
        <w:t>jakousi zlatou síťkou, kterou jsou tyhl</w:t>
      </w:r>
      <w:r w:rsidR="00D15F04">
        <w:t>e láhve zdobené</w:t>
      </w:r>
      <w:r w:rsidR="00554992" w:rsidRPr="00E23121">
        <w:t>. Ležela na jedné</w:t>
      </w:r>
      <w:r w:rsidRPr="00E23121">
        <w:t xml:space="preserve"> polici mezi šedivými duchy potravin, jako by ji tam dal někdo vychladit, ale oslava, nebo</w:t>
      </w:r>
      <w:r w:rsidR="00345E5C" w:rsidRPr="00E23121">
        <w:t xml:space="preserve"> k</w:t>
      </w:r>
      <w:r w:rsidR="00345E5C">
        <w:t> </w:t>
      </w:r>
      <w:r w:rsidRPr="00E23121">
        <w:t>jaké příležitosti byla koupena, se nekonala.</w:t>
      </w:r>
    </w:p>
    <w:p w:rsidR="00D34DB7" w:rsidRPr="00E23121" w:rsidRDefault="000251E4" w:rsidP="00E23121">
      <w:pPr>
        <w:pStyle w:val="Text"/>
      </w:pPr>
      <w:r w:rsidRPr="00E23121">
        <w:t>Otevřela jsem skříň</w:t>
      </w:r>
      <w:r w:rsidR="00554992" w:rsidRPr="00E23121">
        <w:t xml:space="preserve"> na košťata</w:t>
      </w:r>
      <w:r w:rsidR="00345E5C" w:rsidRPr="00E23121">
        <w:t xml:space="preserve"> a</w:t>
      </w:r>
      <w:r w:rsidR="00345E5C">
        <w:t> </w:t>
      </w:r>
      <w:r w:rsidR="00554992" w:rsidRPr="00E23121">
        <w:t>uviděla jsem další</w:t>
      </w:r>
      <w:r w:rsidRPr="00E23121">
        <w:t xml:space="preserve"> věc, kte</w:t>
      </w:r>
      <w:r w:rsidR="00CC5AD8" w:rsidRPr="00E23121">
        <w:t>ré</w:t>
      </w:r>
      <w:r w:rsidRPr="00E23121">
        <w:t xml:space="preserve"> jsem si předtím nevšimla. Uvnitř byla řada kolíků na hrnky</w:t>
      </w:r>
      <w:r w:rsidR="00345E5C" w:rsidRPr="00E23121">
        <w:t xml:space="preserve"> a</w:t>
      </w:r>
      <w:r w:rsidR="00345E5C">
        <w:t> </w:t>
      </w:r>
      <w:r w:rsidRPr="00E23121">
        <w:t>na každém visel klíč, dohromady jich bylo šest. Některé se musejí hodit ke dveřím</w:t>
      </w:r>
      <w:r w:rsidR="00345E5C" w:rsidRPr="00E23121">
        <w:t xml:space="preserve"> v</w:t>
      </w:r>
      <w:r w:rsidR="00345E5C">
        <w:t> </w:t>
      </w:r>
      <w:r w:rsidRPr="00E23121">
        <w:t>dom</w:t>
      </w:r>
      <w:r w:rsidR="00554992" w:rsidRPr="00E23121">
        <w:t>ě. Největší byl od zadních dveří</w:t>
      </w:r>
      <w:r w:rsidR="00345E5C" w:rsidRPr="00E23121">
        <w:t xml:space="preserve"> a</w:t>
      </w:r>
      <w:r w:rsidR="00345E5C">
        <w:t> </w:t>
      </w:r>
      <w:r w:rsidRPr="00E23121">
        <w:t>dalš</w:t>
      </w:r>
      <w:r w:rsidR="00554992" w:rsidRPr="00E23121">
        <w:t>í</w:t>
      </w:r>
      <w:r w:rsidRPr="00E23121">
        <w:t>,</w:t>
      </w:r>
      <w:r w:rsidR="00345E5C" w:rsidRPr="00E23121">
        <w:t xml:space="preserve"> o</w:t>
      </w:r>
      <w:r w:rsidR="00345E5C">
        <w:t> </w:t>
      </w:r>
      <w:r w:rsidRPr="00E23121">
        <w:t xml:space="preserve">něco </w:t>
      </w:r>
      <w:r w:rsidRPr="00E23121">
        <w:lastRenderedPageBreak/>
        <w:t>menší, od dveří do garáže. Odemkla jsem ty dveře</w:t>
      </w:r>
      <w:r w:rsidR="00345E5C" w:rsidRPr="00E23121">
        <w:t xml:space="preserve"> a</w:t>
      </w:r>
      <w:r w:rsidR="00345E5C">
        <w:t> </w:t>
      </w:r>
      <w:r w:rsidRPr="00E23121">
        <w:t>vešla do garáže, abych si prohlédla to červené auto.</w:t>
      </w:r>
    </w:p>
    <w:p w:rsidR="00D34DB7" w:rsidRPr="00E23121" w:rsidRDefault="000251E4" w:rsidP="00E23121">
      <w:pPr>
        <w:pStyle w:val="Text"/>
      </w:pPr>
      <w:r w:rsidRPr="00E23121">
        <w:t>Stálo tam na splasklých pneumatikách. Nebylo zamčené</w:t>
      </w:r>
      <w:r w:rsidR="00345E5C" w:rsidRPr="00E23121">
        <w:t xml:space="preserve"> a</w:t>
      </w:r>
      <w:r w:rsidR="00345E5C">
        <w:t> </w:t>
      </w:r>
      <w:r w:rsidR="00345E5C" w:rsidRPr="00E23121">
        <w:t>v</w:t>
      </w:r>
      <w:r w:rsidR="00345E5C">
        <w:t> </w:t>
      </w:r>
      <w:r w:rsidRPr="00E23121">
        <w:t>zapalování nebyly klíčky. Otevřela jsem dveře na straně řidiče</w:t>
      </w:r>
      <w:r w:rsidR="00345E5C" w:rsidRPr="00E23121">
        <w:t xml:space="preserve"> a</w:t>
      </w:r>
      <w:r w:rsidR="00345E5C">
        <w:t> </w:t>
      </w:r>
      <w:r w:rsidRPr="00E23121">
        <w:t>naklonila se dovnitř přes sedadlo řidiče</w:t>
      </w:r>
      <w:r w:rsidR="00345E5C" w:rsidRPr="00E23121">
        <w:t xml:space="preserve"> a</w:t>
      </w:r>
      <w:r w:rsidR="00345E5C">
        <w:t> </w:t>
      </w:r>
      <w:r w:rsidRPr="00E23121">
        <w:t xml:space="preserve">rozhlédla </w:t>
      </w:r>
      <w:r w:rsidR="006C5CC8">
        <w:t>se. Postranní kapsy byly prázdné</w:t>
      </w:r>
      <w:r w:rsidR="00345E5C" w:rsidRPr="00E23121">
        <w:t xml:space="preserve"> a</w:t>
      </w:r>
      <w:r w:rsidR="00345E5C">
        <w:t> </w:t>
      </w:r>
      <w:r w:rsidRPr="00E23121">
        <w:t>přihrádka na rukavice ta</w:t>
      </w:r>
      <w:r w:rsidR="00CC5AD8" w:rsidRPr="00E23121">
        <w:t>ké</w:t>
      </w:r>
      <w:r w:rsidRPr="00E23121">
        <w:t xml:space="preserve">. Na zadním sedadle ani na podlaze nic neleželo. Když mi Stella </w:t>
      </w:r>
      <w:r w:rsidR="00895A00">
        <w:t>říka</w:t>
      </w:r>
      <w:r w:rsidRPr="00E23121">
        <w:t>la, že Gilda Brentová zemřela za autonehody, myslela jsem si, že možná</w:t>
      </w:r>
      <w:r w:rsidR="00345E5C" w:rsidRPr="00E23121">
        <w:t xml:space="preserve"> v</w:t>
      </w:r>
      <w:r w:rsidR="00345E5C">
        <w:t> </w:t>
      </w:r>
      <w:r w:rsidRPr="00E23121">
        <w:t>tomhle voze, myslela jsem si, že se snad vybourala</w:t>
      </w:r>
      <w:r w:rsidR="00345E5C" w:rsidRPr="00E23121">
        <w:t xml:space="preserve"> v</w:t>
      </w:r>
      <w:r w:rsidR="00345E5C">
        <w:t> </w:t>
      </w:r>
      <w:r w:rsidRPr="00E23121">
        <w:t>tomhle autě</w:t>
      </w:r>
      <w:r w:rsidR="00345E5C" w:rsidRPr="00E23121">
        <w:t xml:space="preserve"> a</w:t>
      </w:r>
      <w:r w:rsidR="00345E5C">
        <w:t> </w:t>
      </w:r>
      <w:r w:rsidRPr="00E23121">
        <w:t>že potom někdo jí blízký to auto už nechtěl vidět</w:t>
      </w:r>
      <w:r w:rsidR="00345E5C" w:rsidRPr="00E23121">
        <w:t xml:space="preserve"> a</w:t>
      </w:r>
      <w:r w:rsidR="00345E5C">
        <w:t> </w:t>
      </w:r>
      <w:r w:rsidRPr="00E23121">
        <w:t>přiměl Stellu, ab</w:t>
      </w:r>
      <w:r w:rsidR="0008289B">
        <w:t>y mu je uskladnila. Ale jediné</w:t>
      </w:r>
      <w:r w:rsidRPr="00E23121">
        <w:t xml:space="preserve"> stopy na voze nebyly po nárazu, byly to stopy po ohni. Vůz byl zaprášen</w:t>
      </w:r>
      <w:r w:rsidR="00554992" w:rsidRPr="00E23121">
        <w:t>ý, pokrytý vrstvou, kterou od té doby</w:t>
      </w:r>
      <w:r w:rsidRPr="00E23121">
        <w:t>, co jej sem postavili, nic nenarušilo. Když jsem jej ale utřela</w:t>
      </w:r>
      <w:r w:rsidR="00345E5C" w:rsidRPr="00E23121">
        <w:t xml:space="preserve"> z</w:t>
      </w:r>
      <w:r w:rsidR="00345E5C">
        <w:t> </w:t>
      </w:r>
      <w:r w:rsidRPr="00E23121">
        <w:t>prachu, uviděla jsem, že karosérie je ožehnutá vzadu na kufru</w:t>
      </w:r>
      <w:r w:rsidR="00345E5C" w:rsidRPr="00E23121">
        <w:t xml:space="preserve"> a</w:t>
      </w:r>
      <w:r w:rsidR="00345E5C">
        <w:t> </w:t>
      </w:r>
      <w:r w:rsidRPr="00E23121">
        <w:t>okolo</w:t>
      </w:r>
      <w:r w:rsidR="00345E5C" w:rsidRPr="00E23121">
        <w:t xml:space="preserve"> a</w:t>
      </w:r>
      <w:r w:rsidR="00345E5C">
        <w:t> </w:t>
      </w:r>
      <w:r w:rsidRPr="00E23121">
        <w:t>mezi zadními koly. Červený lak byl začernalý</w:t>
      </w:r>
      <w:r w:rsidR="00345E5C" w:rsidRPr="00E23121">
        <w:t xml:space="preserve"> a</w:t>
      </w:r>
      <w:r w:rsidR="00345E5C">
        <w:t> </w:t>
      </w:r>
      <w:r w:rsidRPr="00E23121">
        <w:t>na nejvíc zasažených místech se udělaly bubliny, které odprýskly</w:t>
      </w:r>
      <w:r w:rsidR="00345E5C" w:rsidRPr="00E23121">
        <w:t xml:space="preserve"> a</w:t>
      </w:r>
      <w:r w:rsidR="00345E5C">
        <w:t> </w:t>
      </w:r>
      <w:r w:rsidRPr="00E23121">
        <w:t>ukázal se šedý kov vespod.</w:t>
      </w:r>
    </w:p>
    <w:p w:rsidR="00D34DB7" w:rsidRPr="00E23121" w:rsidRDefault="000251E4" w:rsidP="00E23121">
      <w:pPr>
        <w:pStyle w:val="Text"/>
      </w:pPr>
      <w:r w:rsidRPr="00E23121">
        <w:t>Zvedla jsem víko kufru. Uvnitř bylo nář</w:t>
      </w:r>
      <w:r w:rsidR="00554992" w:rsidRPr="00E23121">
        <w:t>adí</w:t>
      </w:r>
      <w:r w:rsidR="00345E5C" w:rsidRPr="00E23121">
        <w:t xml:space="preserve"> a</w:t>
      </w:r>
      <w:r w:rsidR="00345E5C">
        <w:t> </w:t>
      </w:r>
      <w:r w:rsidR="00554992" w:rsidRPr="00E23121">
        <w:t>rezerva.</w:t>
      </w:r>
      <w:r w:rsidR="00345E5C" w:rsidRPr="00E23121">
        <w:t xml:space="preserve"> A</w:t>
      </w:r>
      <w:r w:rsidR="00345E5C">
        <w:t> </w:t>
      </w:r>
      <w:r w:rsidR="00554992" w:rsidRPr="00E23121">
        <w:t>ještě něco jiné</w:t>
      </w:r>
      <w:r w:rsidRPr="00E23121">
        <w:t>ho tam bylo, čtvercový, smaragdově zelený sifonový šátek, zmačkaný</w:t>
      </w:r>
      <w:r w:rsidR="00345E5C" w:rsidRPr="00E23121">
        <w:t xml:space="preserve"> a</w:t>
      </w:r>
      <w:r w:rsidR="00345E5C">
        <w:t> </w:t>
      </w:r>
      <w:r w:rsidRPr="00E23121">
        <w:t>chatrný. Vypadalo to, jako by ho někdo</w:t>
      </w:r>
      <w:r w:rsidR="00554992" w:rsidRPr="00E23121">
        <w:t xml:space="preserve"> lhostejně pohodil do kufru. Vyt</w:t>
      </w:r>
      <w:r w:rsidRPr="00E23121">
        <w:t>áhla jsem ho. Sice tam ležel pětadvacet let, ale byl celkem čistý</w:t>
      </w:r>
      <w:r w:rsidR="00345E5C" w:rsidRPr="00E23121">
        <w:t xml:space="preserve"> a</w:t>
      </w:r>
      <w:r w:rsidR="00345E5C">
        <w:t> </w:t>
      </w:r>
      <w:r w:rsidRPr="00E23121">
        <w:t xml:space="preserve">stále ještě voněl po </w:t>
      </w:r>
      <w:r w:rsidR="00554992" w:rsidRPr="00E23121">
        <w:t>nějakém značně zvětralém pižmové</w:t>
      </w:r>
      <w:r w:rsidRPr="00E23121">
        <w:t>m parfému. Zelenou Stel</w:t>
      </w:r>
      <w:r w:rsidR="00554992" w:rsidRPr="00E23121">
        <w:t>la nikdy nenosí, což je podle mé</w:t>
      </w:r>
      <w:r w:rsidRPr="00E23121">
        <w:t>ho velice moudré, protože by to nebyl</w:t>
      </w:r>
      <w:r w:rsidR="00D34DB7" w:rsidRPr="00E23121">
        <w:t>a š</w:t>
      </w:r>
      <w:r w:rsidRPr="00E23121">
        <w:t>ťastná volba, takže ten šátek nemohl patřit jí, pokud by nezměnila vkus. Odnesla jsem ho do kuchyně</w:t>
      </w:r>
      <w:r w:rsidR="00345E5C" w:rsidRPr="00E23121">
        <w:t xml:space="preserve"> a</w:t>
      </w:r>
      <w:r w:rsidR="00345E5C">
        <w:t> </w:t>
      </w:r>
      <w:r w:rsidRPr="00E23121">
        <w:t>přehodila přes opěradlo židle.</w:t>
      </w:r>
    </w:p>
    <w:p w:rsidR="00D34DB7" w:rsidRPr="00E23121" w:rsidRDefault="00554992" w:rsidP="00E23121">
      <w:pPr>
        <w:pStyle w:val="Text"/>
      </w:pPr>
      <w:r w:rsidRPr="00E23121">
        <w:t>Kdy</w:t>
      </w:r>
      <w:r w:rsidR="000251E4" w:rsidRPr="00E23121">
        <w:t>ž</w:t>
      </w:r>
      <w:r w:rsidRPr="00E23121">
        <w:t xml:space="preserve"> </w:t>
      </w:r>
      <w:r w:rsidR="000251E4" w:rsidRPr="00E23121">
        <w:t>jsem ho tam tak viděla viset, přeneslo mě to</w:t>
      </w:r>
      <w:r w:rsidR="00345E5C" w:rsidRPr="00E23121">
        <w:t xml:space="preserve"> o</w:t>
      </w:r>
      <w:r w:rsidR="00345E5C">
        <w:t> </w:t>
      </w:r>
      <w:r w:rsidR="000251E4" w:rsidRPr="00E23121">
        <w:t>šestnáct let nazpátek</w:t>
      </w:r>
      <w:r w:rsidR="00345E5C" w:rsidRPr="00E23121">
        <w:t xml:space="preserve"> k</w:t>
      </w:r>
      <w:r w:rsidR="00345E5C">
        <w:t> </w:t>
      </w:r>
      <w:r w:rsidR="000251E4" w:rsidRPr="00E23121">
        <w:t>něčemu, na co jsem si po celou tu dobu sotva vzpomněla! Spolu</w:t>
      </w:r>
      <w:r w:rsidR="00345E5C" w:rsidRPr="00E23121">
        <w:t xml:space="preserve"> s</w:t>
      </w:r>
      <w:r w:rsidR="00345E5C">
        <w:t> </w:t>
      </w:r>
      <w:r w:rsidR="000251E4" w:rsidRPr="00E23121">
        <w:t>Janis jsme</w:t>
      </w:r>
      <w:r w:rsidR="00345E5C" w:rsidRPr="00E23121">
        <w:t xml:space="preserve"> o</w:t>
      </w:r>
      <w:r w:rsidR="00345E5C">
        <w:t> </w:t>
      </w:r>
      <w:r w:rsidR="000251E4" w:rsidRPr="00E23121">
        <w:t>svatojánské noci doma</w:t>
      </w:r>
      <w:r w:rsidR="00345E5C" w:rsidRPr="00E23121">
        <w:t xml:space="preserve"> v</w:t>
      </w:r>
      <w:r w:rsidR="00345E5C">
        <w:t> </w:t>
      </w:r>
      <w:r w:rsidR="000251E4" w:rsidRPr="00E23121">
        <w:t>kuchyni čarovaly, kdo se stane naší pravou láskou. Prováděly jsme předepsaný rituál, prostřely jsme na stůl chleba</w:t>
      </w:r>
      <w:r w:rsidR="00345E5C" w:rsidRPr="00E23121">
        <w:t xml:space="preserve"> a</w:t>
      </w:r>
      <w:r w:rsidR="00345E5C">
        <w:t> </w:t>
      </w:r>
      <w:r w:rsidR="000251E4" w:rsidRPr="00E23121">
        <w:t>sýr</w:t>
      </w:r>
      <w:r w:rsidR="00345E5C" w:rsidRPr="00E23121">
        <w:t xml:space="preserve"> k</w:t>
      </w:r>
      <w:r w:rsidR="00345E5C">
        <w:t> </w:t>
      </w:r>
      <w:r w:rsidR="000251E4" w:rsidRPr="00E23121">
        <w:t>večeři, pak jsme si svlékly všechno oblečení</w:t>
      </w:r>
      <w:r w:rsidR="00345E5C" w:rsidRPr="00E23121">
        <w:t xml:space="preserve"> a</w:t>
      </w:r>
      <w:r w:rsidR="00345E5C">
        <w:t> </w:t>
      </w:r>
      <w:r w:rsidR="000251E4" w:rsidRPr="00E23121">
        <w:t>pověsily je každá přes opěradlo židle. Já měla zelenou sukni, kterou mi dal táta, asi mámě naschvál,</w:t>
      </w:r>
      <w:r w:rsidR="00345E5C" w:rsidRPr="00E23121">
        <w:t xml:space="preserve"> a</w:t>
      </w:r>
      <w:r w:rsidR="00345E5C">
        <w:t> </w:t>
      </w:r>
      <w:r w:rsidR="000251E4" w:rsidRPr="00E23121">
        <w:t>já</w:t>
      </w:r>
      <w:r w:rsidRPr="00E23121">
        <w:t xml:space="preserve"> ji přehodila přes svoje ostatní</w:t>
      </w:r>
      <w:r w:rsidR="00EC5CF1">
        <w:t xml:space="preserve"> oblečení</w:t>
      </w:r>
      <w:r w:rsidR="000251E4" w:rsidRPr="00E23121">
        <w:t>. Nec</w:t>
      </w:r>
      <w:r w:rsidR="00980FC3">
        <w:t>haly jsme zadní dveře pootevřené</w:t>
      </w:r>
      <w:r w:rsidR="000251E4" w:rsidRPr="00E23121">
        <w:t>, šly nahoru, čekaly</w:t>
      </w:r>
      <w:r w:rsidR="00345E5C" w:rsidRPr="00E23121">
        <w:t xml:space="preserve"> a</w:t>
      </w:r>
      <w:r w:rsidR="00345E5C">
        <w:t> </w:t>
      </w:r>
      <w:r w:rsidR="000251E4" w:rsidRPr="00E23121">
        <w:t>poslouchaly, až půjdou muži.</w:t>
      </w:r>
    </w:p>
    <w:p w:rsidR="00D34DB7" w:rsidRPr="00E23121" w:rsidRDefault="000251E4" w:rsidP="00E23121">
      <w:pPr>
        <w:pStyle w:val="Text"/>
      </w:pPr>
      <w:r w:rsidRPr="00E23121">
        <w:lastRenderedPageBreak/>
        <w:t>Polekala jsem se,</w:t>
      </w:r>
      <w:r w:rsidR="0041594E" w:rsidRPr="00E23121">
        <w:t xml:space="preserve"> když </w:t>
      </w:r>
      <w:r w:rsidRPr="00E23121">
        <w:t>jsem zaslechla kroky, měla jsem mnohem větší strach než Janis, přestože byla mladší,</w:t>
      </w:r>
      <w:r w:rsidR="00345E5C" w:rsidRPr="00E23121">
        <w:t xml:space="preserve"> a</w:t>
      </w:r>
      <w:r w:rsidR="00345E5C">
        <w:t> </w:t>
      </w:r>
      <w:r w:rsidRPr="00E23121">
        <w:t xml:space="preserve">zprvu jsem nechtěla jít dolů, ani přes zábradlí jsem se nechtěla kouknout. Avšak popadla </w:t>
      </w:r>
      <w:r w:rsidR="00554992" w:rsidRPr="00E23121">
        <w:t>mě za ruce</w:t>
      </w:r>
      <w:r w:rsidR="00345E5C" w:rsidRPr="00E23121">
        <w:t xml:space="preserve"> a</w:t>
      </w:r>
      <w:r w:rsidR="00345E5C">
        <w:t> </w:t>
      </w:r>
      <w:r w:rsidR="00554992" w:rsidRPr="00E23121">
        <w:t>táhla mě</w:t>
      </w:r>
      <w:r w:rsidR="00345E5C" w:rsidRPr="00E23121">
        <w:t xml:space="preserve"> a</w:t>
      </w:r>
      <w:r w:rsidR="00345E5C">
        <w:t> </w:t>
      </w:r>
      <w:r w:rsidR="00345E5C" w:rsidRPr="00E23121">
        <w:t>v</w:t>
      </w:r>
      <w:r w:rsidR="00345E5C">
        <w:t> </w:t>
      </w:r>
      <w:r w:rsidR="00554992" w:rsidRPr="00E23121">
        <w:t>kuchyn</w:t>
      </w:r>
      <w:r w:rsidRPr="00E23121">
        <w:t>i jsme našly Petra, jak jí naši večeři</w:t>
      </w:r>
      <w:r w:rsidR="00345E5C" w:rsidRPr="00E23121">
        <w:t xml:space="preserve"> a</w:t>
      </w:r>
      <w:r w:rsidR="00345E5C">
        <w:t> </w:t>
      </w:r>
      <w:r w:rsidRPr="00E23121">
        <w:t>pije kolu, kterou si vytáhl</w:t>
      </w:r>
      <w:r w:rsidR="00345E5C" w:rsidRPr="00E23121">
        <w:t xml:space="preserve"> z</w:t>
      </w:r>
      <w:r w:rsidR="00345E5C">
        <w:t> </w:t>
      </w:r>
      <w:r w:rsidRPr="00E23121">
        <w:t xml:space="preserve">lednice. Přísahala, že ho nepozvala, že ho skoro nezná, jedině, že spolu </w:t>
      </w:r>
      <w:r w:rsidR="00EF2F37">
        <w:t>chodili na základní škole do tří</w:t>
      </w:r>
      <w:r w:rsidRPr="00E23121">
        <w:t>dy</w:t>
      </w:r>
      <w:r w:rsidR="00345E5C">
        <w:t> </w:t>
      </w:r>
      <w:r w:rsidR="00345E5C" w:rsidRPr="00E23121">
        <w:t>–</w:t>
      </w:r>
      <w:r w:rsidR="00345E5C">
        <w:t> </w:t>
      </w:r>
      <w:r w:rsidRPr="00E23121">
        <w:t>ale</w:t>
      </w:r>
      <w:r w:rsidR="00345E5C" w:rsidRPr="00E23121">
        <w:t xml:space="preserve"> o</w:t>
      </w:r>
      <w:r w:rsidR="00345E5C">
        <w:t> </w:t>
      </w:r>
      <w:r w:rsidRPr="00E23121">
        <w:t xml:space="preserve">sedm let později si ho vzala. Byl </w:t>
      </w:r>
      <w:r w:rsidR="00EF2F37">
        <w:t>tedy její</w:t>
      </w:r>
      <w:r w:rsidRPr="00E23121">
        <w:t xml:space="preserve"> pravá láska?</w:t>
      </w:r>
    </w:p>
    <w:p w:rsidR="00D34DB7" w:rsidRPr="00E23121" w:rsidRDefault="000251E4" w:rsidP="00E23121">
      <w:pPr>
        <w:pStyle w:val="Text"/>
      </w:pPr>
      <w:r w:rsidRPr="00E23121">
        <w:t>Co mě se týkalo, nepřišel nikdo. Ani můj tehdejší přítel, ani Mike,</w:t>
      </w:r>
      <w:r w:rsidR="00345E5C" w:rsidRPr="00E23121">
        <w:t xml:space="preserve"> a</w:t>
      </w:r>
      <w:r w:rsidR="00345E5C">
        <w:t> </w:t>
      </w:r>
      <w:r w:rsidRPr="00E23121">
        <w:t>samozřejmě ani Ned se náznakem nedostavil. Připisovala jsem</w:t>
      </w:r>
      <w:r w:rsidR="00EF2F37">
        <w:t xml:space="preserve"> to té zelené sukni</w:t>
      </w:r>
      <w:r w:rsidR="00345E5C">
        <w:t xml:space="preserve"> a </w:t>
      </w:r>
      <w:r w:rsidR="00EF2F37">
        <w:t>od té doby</w:t>
      </w:r>
      <w:r w:rsidRPr="00E23121">
        <w:t xml:space="preserve"> zelenou nenosím. Ten šátek, ta barva</w:t>
      </w:r>
      <w:r w:rsidR="00345E5C" w:rsidRPr="00E23121">
        <w:t xml:space="preserve"> a</w:t>
      </w:r>
      <w:r w:rsidR="00345E5C">
        <w:t> </w:t>
      </w:r>
      <w:r w:rsidRPr="00E23121">
        <w:t>jeho čtvercový tvar to všechno p</w:t>
      </w:r>
      <w:r w:rsidR="00EF2F37">
        <w:t>řivolaly</w:t>
      </w:r>
      <w:r w:rsidRPr="00E23121">
        <w:t xml:space="preserve"> zpá</w:t>
      </w:r>
      <w:r w:rsidR="00EF2F37">
        <w:t>t</w:t>
      </w:r>
      <w:r w:rsidR="00D34DB7" w:rsidRPr="00E23121">
        <w:t>k</w:t>
      </w:r>
      <w:r w:rsidR="00EF2F37">
        <w:t>y</w:t>
      </w:r>
      <w:r w:rsidRPr="00E23121">
        <w:t>, já ho však nechala viset přes židli, protože jsem nevěděla, co bych</w:t>
      </w:r>
      <w:r w:rsidR="00345E5C" w:rsidRPr="00E23121">
        <w:t xml:space="preserve"> s</w:t>
      </w:r>
      <w:r w:rsidR="00345E5C">
        <w:t> </w:t>
      </w:r>
      <w:r w:rsidR="0008150E">
        <w:t>ní</w:t>
      </w:r>
      <w:r w:rsidRPr="00E23121">
        <w:t>m měla</w:t>
      </w:r>
      <w:r w:rsidR="00A858B4">
        <w:t xml:space="preserve"> jiné</w:t>
      </w:r>
      <w:r w:rsidRPr="00E23121">
        <w:t>ho udělat.</w:t>
      </w:r>
    </w:p>
    <w:p w:rsidR="00D34DB7" w:rsidRPr="00E23121" w:rsidRDefault="000251E4" w:rsidP="00E23121">
      <w:pPr>
        <w:pStyle w:val="Text"/>
      </w:pPr>
      <w:r w:rsidRPr="00E23121">
        <w:t>Pak jsem si vzpomněla na tu fotografii, kterou jsem slíbila Stelle přinést. Tentokrát jsem už viděla, že ta žena je Stella, ten muž mi však nepřipadal jako někdo, koho znám. Teď byl</w:t>
      </w:r>
      <w:r w:rsidR="00C40CA2">
        <w:t>o jasně patrné</w:t>
      </w:r>
      <w:r w:rsidRPr="00E23121">
        <w:t>, co je to za nimi. To kamenné, útesu podobné poz</w:t>
      </w:r>
      <w:r w:rsidR="00EF2F37">
        <w:t>adí, byla kamenná zeď Moluccy.</w:t>
      </w:r>
      <w:r w:rsidR="00345E5C">
        <w:t xml:space="preserve"> I </w:t>
      </w:r>
      <w:r w:rsidRPr="00E23121">
        <w:t>po dlouhých létech</w:t>
      </w:r>
      <w:r w:rsidR="00345E5C" w:rsidRPr="00E23121">
        <w:t xml:space="preserve"> z</w:t>
      </w:r>
      <w:r w:rsidR="00345E5C">
        <w:t> </w:t>
      </w:r>
      <w:r w:rsidRPr="00E23121">
        <w:t>toho snímku vyzařovalo štěstí, ten náboj mezí mužem</w:t>
      </w:r>
      <w:r w:rsidR="00345E5C" w:rsidRPr="00E23121">
        <w:t xml:space="preserve"> a</w:t>
      </w:r>
      <w:r w:rsidR="00345E5C">
        <w:t> </w:t>
      </w:r>
      <w:r w:rsidRPr="00E23121">
        <w:t>ženou, žár lásky.</w:t>
      </w:r>
    </w:p>
    <w:p w:rsidR="00D34DB7" w:rsidRPr="00E23121" w:rsidRDefault="000251E4" w:rsidP="00E23121">
      <w:pPr>
        <w:pStyle w:val="Text"/>
      </w:pPr>
      <w:r w:rsidRPr="00E23121">
        <w:t>To mě přivedlo</w:t>
      </w:r>
      <w:r w:rsidR="00345E5C" w:rsidRPr="00E23121">
        <w:t xml:space="preserve"> k</w:t>
      </w:r>
      <w:r w:rsidR="00345E5C">
        <w:t> </w:t>
      </w:r>
      <w:r w:rsidRPr="00E23121">
        <w:t>myšlence na Neda. Právě jsem šla po chodbě</w:t>
      </w:r>
      <w:r w:rsidR="00345E5C" w:rsidRPr="00E23121">
        <w:t xml:space="preserve"> k</w:t>
      </w:r>
      <w:r w:rsidR="00345E5C">
        <w:t> </w:t>
      </w:r>
      <w:r w:rsidRPr="00E23121">
        <w:t>hlavním dveřím</w:t>
      </w:r>
      <w:r w:rsidR="00345E5C" w:rsidRPr="00E23121">
        <w:t xml:space="preserve"> a</w:t>
      </w:r>
      <w:r w:rsidR="00345E5C">
        <w:t> </w:t>
      </w:r>
      <w:r w:rsidRPr="00E23121">
        <w:t>položila jsem ruku na zašlou mosaznou, kulatou kliku, když vtom mě to napadlo. Proč bychom nemohli za studených tmavých zimních večerů využít</w:t>
      </w:r>
      <w:r w:rsidR="00345E5C" w:rsidRPr="00E23121">
        <w:t xml:space="preserve"> s</w:t>
      </w:r>
      <w:r w:rsidR="00345E5C">
        <w:t> </w:t>
      </w:r>
      <w:r w:rsidRPr="00E23121">
        <w:t>Nedem tenhle dům? Nemáme kam jinam jít</w:t>
      </w:r>
      <w:r w:rsidR="00345E5C" w:rsidRPr="00E23121">
        <w:t xml:space="preserve"> a</w:t>
      </w:r>
      <w:r w:rsidR="00345E5C">
        <w:t> </w:t>
      </w:r>
      <w:r w:rsidR="0008150E">
        <w:t>do jara je kolik měsíců. Mám klí</w:t>
      </w:r>
      <w:r w:rsidRPr="00E23121">
        <w:t>č. Nikdo se</w:t>
      </w:r>
      <w:r w:rsidR="00345E5C" w:rsidRPr="00E23121">
        <w:t xml:space="preserve"> o</w:t>
      </w:r>
      <w:r w:rsidR="00345E5C">
        <w:t> </w:t>
      </w:r>
      <w:r w:rsidRPr="00E23121">
        <w:t>tom nedozví.</w:t>
      </w:r>
    </w:p>
    <w:p w:rsidR="00D34DB7" w:rsidRPr="00E23121" w:rsidRDefault="000251E4" w:rsidP="00E23121">
      <w:pPr>
        <w:pStyle w:val="Text"/>
        <w:jc w:val="left"/>
      </w:pPr>
      <w:r w:rsidRPr="00E23121">
        <w:t>Proč bychom nemohli chodit sem, do Stellina domu?</w:t>
      </w:r>
    </w:p>
    <w:p w:rsidR="00D34DB7" w:rsidRPr="00E23121" w:rsidRDefault="00EF2F37" w:rsidP="00FC3F22">
      <w:pPr>
        <w:pStyle w:val="Nadpis1"/>
      </w:pPr>
      <w:r>
        <w:t>KAPITO</w:t>
      </w:r>
      <w:r w:rsidR="000251E4" w:rsidRPr="00E23121">
        <w:t>LA 8</w:t>
      </w:r>
    </w:p>
    <w:p w:rsidR="00D34DB7" w:rsidRPr="00E23121" w:rsidRDefault="00D34DB7" w:rsidP="00E23121">
      <w:pPr>
        <w:pStyle w:val="Text"/>
      </w:pPr>
    </w:p>
    <w:p w:rsidR="00D34DB7" w:rsidRPr="00E23121" w:rsidRDefault="00D34DB7" w:rsidP="00E23121">
      <w:pPr>
        <w:pStyle w:val="Text"/>
      </w:pPr>
    </w:p>
    <w:p w:rsidR="00D34DB7" w:rsidRPr="00E23121" w:rsidRDefault="000251E4" w:rsidP="00E23121">
      <w:pPr>
        <w:pStyle w:val="Text"/>
      </w:pPr>
      <w:r w:rsidRPr="00E23121">
        <w:t xml:space="preserve">Před rokem by mě ani nenapadlo udělat něco </w:t>
      </w:r>
      <w:r w:rsidR="000E098A">
        <w:t>takové</w:t>
      </w:r>
      <w:r w:rsidRPr="00E23121">
        <w:t>ho bez dovolení. Říkala jsem, že jedna špatnost, kterou jsem provedla, mě přiměla, abych byla</w:t>
      </w:r>
      <w:r w:rsidR="00345E5C" w:rsidRPr="00E23121">
        <w:t xml:space="preserve"> v</w:t>
      </w:r>
      <w:r w:rsidR="00345E5C">
        <w:t> </w:t>
      </w:r>
      <w:r w:rsidRPr="00E23121">
        <w:t>jiných věcech mnohem poctivější, ale není to pra</w:t>
      </w:r>
      <w:r w:rsidR="00EF2F37">
        <w:t>vda. Když jde</w:t>
      </w:r>
      <w:r w:rsidR="00345E5C">
        <w:t xml:space="preserve"> o </w:t>
      </w:r>
      <w:r w:rsidR="00EF2F37">
        <w:t>lásku,</w:t>
      </w:r>
      <w:r w:rsidR="00345E5C">
        <w:t xml:space="preserve"> o </w:t>
      </w:r>
      <w:r w:rsidR="00EF2F37">
        <w:t>to, aby</w:t>
      </w:r>
      <w:r w:rsidRPr="00E23121">
        <w:t>ste mohli být</w:t>
      </w:r>
      <w:r w:rsidR="00345E5C" w:rsidRPr="00E23121">
        <w:t xml:space="preserve"> o</w:t>
      </w:r>
      <w:r w:rsidR="00345E5C">
        <w:t> </w:t>
      </w:r>
      <w:r w:rsidRPr="00E23121">
        <w:t>samotě</w:t>
      </w:r>
      <w:r w:rsidR="00345E5C" w:rsidRPr="00E23121">
        <w:t xml:space="preserve"> s</w:t>
      </w:r>
      <w:r w:rsidR="00345E5C">
        <w:t> </w:t>
      </w:r>
      <w:r w:rsidRPr="00E23121">
        <w:t>člověkem, kte</w:t>
      </w:r>
      <w:r w:rsidR="00CC5AD8" w:rsidRPr="00E23121">
        <w:t>ré</w:t>
      </w:r>
      <w:r w:rsidRPr="00E23121">
        <w:t>ho milujete, nemyslíte na morálku</w:t>
      </w:r>
      <w:r w:rsidR="00345E5C" w:rsidRPr="00E23121">
        <w:t xml:space="preserve"> a</w:t>
      </w:r>
      <w:r w:rsidR="00345E5C">
        <w:t> </w:t>
      </w:r>
      <w:r w:rsidR="0008150E">
        <w:t>slušné</w:t>
      </w:r>
      <w:r w:rsidRPr="00E23121">
        <w:t xml:space="preserve"> chování.</w:t>
      </w:r>
    </w:p>
    <w:p w:rsidR="00D34DB7" w:rsidRPr="00E23121" w:rsidRDefault="000251E4" w:rsidP="00E23121">
      <w:pPr>
        <w:pStyle w:val="Text"/>
      </w:pPr>
      <w:r w:rsidRPr="00E23121">
        <w:lastRenderedPageBreak/>
        <w:t>Láska</w:t>
      </w:r>
      <w:r w:rsidR="00C40CA2">
        <w:t xml:space="preserve"> </w:t>
      </w:r>
      <w:r w:rsidRPr="00E23121">
        <w:t>je vším, vše je ospravedlněno. To jsem si říkala</w:t>
      </w:r>
      <w:r w:rsidR="00345E5C" w:rsidRPr="00E23121">
        <w:t xml:space="preserve"> a</w:t>
      </w:r>
      <w:r w:rsidR="00345E5C">
        <w:t> </w:t>
      </w:r>
      <w:r w:rsidRPr="00E23121">
        <w:t>neposlouchala ten studený tichý vnitřní hlas, který mluvil jinak. Ani láska mu nenaslouchá, ale přichází</w:t>
      </w:r>
      <w:r w:rsidR="00345E5C" w:rsidRPr="00E23121">
        <w:t xml:space="preserve"> s</w:t>
      </w:r>
      <w:r w:rsidR="00345E5C">
        <w:t> </w:t>
      </w:r>
      <w:r w:rsidRPr="00E23121">
        <w:t>velmi přesvědčivými arg</w:t>
      </w:r>
      <w:r w:rsidR="00EF2F37">
        <w:t>u</w:t>
      </w:r>
      <w:r w:rsidR="00D34DB7" w:rsidRPr="00E23121">
        <w:t>m</w:t>
      </w:r>
      <w:r w:rsidR="00EF2F37">
        <w:t>enty. Stella mi svěřila klí</w:t>
      </w:r>
      <w:r w:rsidRPr="00E23121">
        <w:t>č, souhlasila, a</w:t>
      </w:r>
      <w:r w:rsidR="000E098A">
        <w:t>bych</w:t>
      </w:r>
      <w:r w:rsidRPr="00E23121">
        <w:t xml:space="preserve"> dům uklidila,</w:t>
      </w:r>
      <w:r w:rsidR="00345E5C" w:rsidRPr="00E23121">
        <w:t xml:space="preserve"> a</w:t>
      </w:r>
      <w:r w:rsidR="00345E5C">
        <w:t> </w:t>
      </w:r>
      <w:r w:rsidRPr="00E23121">
        <w:t>jestli se rozhodne ho prodat, nechá na mně, abych prodej zařídila. Byla jsem prakticky prozatímní správkyní. Strávit</w:t>
      </w:r>
      <w:r w:rsidR="00345E5C" w:rsidRPr="00E23121">
        <w:t xml:space="preserve"> v</w:t>
      </w:r>
      <w:r w:rsidR="00345E5C">
        <w:t> </w:t>
      </w:r>
      <w:r w:rsidRPr="00E23121">
        <w:t>něm občas pár hodin, znamen</w:t>
      </w:r>
      <w:r w:rsidR="00EF2F37">
        <w:t>alo postoupit</w:t>
      </w:r>
      <w:r w:rsidR="00345E5C">
        <w:t xml:space="preserve"> o </w:t>
      </w:r>
      <w:r w:rsidR="00EF2F37">
        <w:t>krok dál, nic ví</w:t>
      </w:r>
      <w:r w:rsidRPr="00E23121">
        <w:t>c.</w:t>
      </w:r>
    </w:p>
    <w:p w:rsidR="00D34DB7" w:rsidRPr="00E23121" w:rsidRDefault="00EF2F37" w:rsidP="00E23121">
      <w:pPr>
        <w:pStyle w:val="Text"/>
      </w:pPr>
      <w:r>
        <w:t>Když</w:t>
      </w:r>
      <w:r w:rsidR="000251E4" w:rsidRPr="00E23121">
        <w:t xml:space="preserve"> jsem se se Stellou ráno uviděla,</w:t>
      </w:r>
      <w:r w:rsidR="00345E5C" w:rsidRPr="00E23121">
        <w:t xml:space="preserve"> o</w:t>
      </w:r>
      <w:r w:rsidR="00345E5C">
        <w:t> </w:t>
      </w:r>
      <w:r w:rsidR="000251E4" w:rsidRPr="00E23121">
        <w:t>domě se nezmínila. Možná zapomněla nebo nedokázala myslet na nic</w:t>
      </w:r>
      <w:r w:rsidR="00A858B4">
        <w:t xml:space="preserve"> jiné</w:t>
      </w:r>
      <w:r w:rsidR="000251E4" w:rsidRPr="00E23121">
        <w:t>ho, než že ji Richard někam vyveze. Což samo</w:t>
      </w:r>
      <w:r w:rsidR="00345E5C" w:rsidRPr="00E23121">
        <w:t xml:space="preserve"> o</w:t>
      </w:r>
      <w:r w:rsidR="00345E5C">
        <w:t> </w:t>
      </w:r>
      <w:r w:rsidR="000251E4" w:rsidRPr="00E23121">
        <w:t>sobě bylo zvláštní. Má takový strach</w:t>
      </w:r>
      <w:r w:rsidR="00345E5C" w:rsidRPr="00E23121">
        <w:t xml:space="preserve"> z</w:t>
      </w:r>
      <w:r w:rsidR="00345E5C">
        <w:t> </w:t>
      </w:r>
      <w:r w:rsidR="000251E4" w:rsidRPr="00E23121">
        <w:t>aut, že do něj vsedne, jen když nezbytně musí na ozařování nebo</w:t>
      </w:r>
      <w:r w:rsidR="00345E5C" w:rsidRPr="00E23121">
        <w:t xml:space="preserve"> k</w:t>
      </w:r>
      <w:r w:rsidR="00345E5C">
        <w:t> </w:t>
      </w:r>
      <w:r w:rsidR="000251E4" w:rsidRPr="00E23121">
        <w:t>zubaři. Neřekla mi, kam se chystá, ale ob</w:t>
      </w:r>
      <w:r w:rsidR="00CC5AD8" w:rsidRPr="00E23121">
        <w:t>lé</w:t>
      </w:r>
      <w:r w:rsidR="000251E4" w:rsidRPr="00E23121">
        <w:t>kla se do modrých puntíkovaných šatů</w:t>
      </w:r>
      <w:r w:rsidR="00345E5C" w:rsidRPr="00E23121">
        <w:t xml:space="preserve"> a</w:t>
      </w:r>
      <w:r w:rsidR="00345E5C">
        <w:t> </w:t>
      </w:r>
      <w:r w:rsidR="000251E4" w:rsidRPr="00E23121">
        <w:t>krémového plátěného pláště</w:t>
      </w:r>
      <w:r w:rsidR="00345E5C" w:rsidRPr="00E23121">
        <w:t xml:space="preserve"> a</w:t>
      </w:r>
      <w:r w:rsidR="00345E5C">
        <w:t> </w:t>
      </w:r>
      <w:r w:rsidR="000251E4" w:rsidRPr="00E23121">
        <w:t>vzala si</w:t>
      </w:r>
      <w:r w:rsidR="00A858B4">
        <w:t xml:space="preserve"> své</w:t>
      </w:r>
      <w:r w:rsidR="000251E4" w:rsidRPr="00E23121">
        <w:t xml:space="preserve"> prsteny, zásnubn</w:t>
      </w:r>
      <w:r>
        <w:t>í</w:t>
      </w:r>
      <w:r w:rsidR="000251E4" w:rsidRPr="00E23121">
        <w:t xml:space="preserve"> prsten se safíry</w:t>
      </w:r>
      <w:r w:rsidR="00345E5C" w:rsidRPr="00E23121">
        <w:t xml:space="preserve"> a</w:t>
      </w:r>
      <w:r w:rsidR="00345E5C">
        <w:t> </w:t>
      </w:r>
      <w:r w:rsidR="000251E4" w:rsidRPr="00E23121">
        <w:t>na druhou ruku kroužek posázený diamanty.</w:t>
      </w:r>
    </w:p>
    <w:p w:rsidR="00D34DB7" w:rsidRPr="00E23121" w:rsidRDefault="000251E4" w:rsidP="00EF2F37">
      <w:pPr>
        <w:pStyle w:val="Text"/>
      </w:pPr>
      <w:r w:rsidRPr="00E23121">
        <w:t>Richard přijel</w:t>
      </w:r>
      <w:r w:rsidR="00345E5C" w:rsidRPr="00E23121">
        <w:t xml:space="preserve"> v</w:t>
      </w:r>
      <w:r w:rsidR="00345E5C">
        <w:t> </w:t>
      </w:r>
      <w:r w:rsidRPr="00E23121">
        <w:t>půl desáté. Měl na sobě oblek, ale</w:t>
      </w:r>
      <w:r w:rsidR="00345E5C" w:rsidRPr="00E23121">
        <w:t xml:space="preserve"> z</w:t>
      </w:r>
      <w:r w:rsidR="00345E5C">
        <w:t> </w:t>
      </w:r>
      <w:r w:rsidRPr="00E23121">
        <w:t>lehkého materiálu, střižený tak,</w:t>
      </w:r>
      <w:r w:rsidR="007760C2" w:rsidRPr="00E23121">
        <w:t xml:space="preserve"> aby </w:t>
      </w:r>
      <w:r w:rsidRPr="00E23121">
        <w:t>vypadal docela neformálně,</w:t>
      </w:r>
      <w:r w:rsidR="00345E5C" w:rsidRPr="00E23121">
        <w:t xml:space="preserve"> a</w:t>
      </w:r>
      <w:r w:rsidR="00345E5C">
        <w:t> </w:t>
      </w:r>
      <w:r w:rsidRPr="00E23121">
        <w:t>nesl balíček. Uviděla jsem ho</w:t>
      </w:r>
      <w:r w:rsidR="00345E5C" w:rsidRPr="00E23121">
        <w:t xml:space="preserve"> z</w:t>
      </w:r>
      <w:r w:rsidR="00345E5C">
        <w:t> </w:t>
      </w:r>
      <w:r w:rsidRPr="00E23121">
        <w:t>okna Maudina pokoje. Kráčel přes parkoviště</w:t>
      </w:r>
      <w:r w:rsidR="00345E5C" w:rsidRPr="00E23121">
        <w:t xml:space="preserve"> k</w:t>
      </w:r>
      <w:r w:rsidR="00345E5C">
        <w:t> </w:t>
      </w:r>
      <w:r w:rsidRPr="00E23121">
        <w:t>hlavnímu vchodu tak jako vždycky svižným rychlým krokem</w:t>
      </w:r>
      <w:r w:rsidR="00345E5C" w:rsidRPr="00E23121">
        <w:t xml:space="preserve"> a</w:t>
      </w:r>
      <w:r w:rsidR="00345E5C">
        <w:t> </w:t>
      </w:r>
      <w:r w:rsidRPr="00E23121">
        <w:t>vypadal, jako by se těšil ze života, ale ta</w:t>
      </w:r>
      <w:r w:rsidR="00CC5AD8" w:rsidRPr="00E23121">
        <w:t>ké</w:t>
      </w:r>
      <w:r w:rsidRPr="00E23121">
        <w:t xml:space="preserve"> jako kdyby hodně přemýšlel. Nepatří</w:t>
      </w:r>
      <w:r w:rsidR="00345E5C" w:rsidRPr="00E23121">
        <w:t xml:space="preserve"> k</w:t>
      </w:r>
      <w:r w:rsidR="00345E5C">
        <w:t> </w:t>
      </w:r>
      <w:r w:rsidRPr="00E23121">
        <w:t>těm lehkovážným, povrch</w:t>
      </w:r>
      <w:r w:rsidR="00EF2F37">
        <w:t>ní</w:t>
      </w:r>
      <w:r w:rsidRPr="00E23121">
        <w:t>m lidem</w:t>
      </w:r>
      <w:r w:rsidR="00345E5C" w:rsidRPr="00E23121">
        <w:t xml:space="preserve"> s</w:t>
      </w:r>
      <w:r w:rsidR="00345E5C">
        <w:t> </w:t>
      </w:r>
      <w:r w:rsidRPr="00E23121">
        <w:t>prázdnou hlavou. Přemýšlení jako by</w:t>
      </w:r>
      <w:r w:rsidR="00345E5C" w:rsidRPr="00E23121">
        <w:t xml:space="preserve"> v</w:t>
      </w:r>
      <w:r w:rsidR="00345E5C">
        <w:t> </w:t>
      </w:r>
      <w:r w:rsidRPr="00E23121">
        <w:t>nás velmi často vzbuzovalo smutek</w:t>
      </w:r>
      <w:r w:rsidR="00345E5C" w:rsidRPr="00E23121">
        <w:t xml:space="preserve"> a</w:t>
      </w:r>
      <w:r w:rsidR="00345E5C">
        <w:t> </w:t>
      </w:r>
      <w:r w:rsidRPr="00E23121">
        <w:t>jen vzácně se najde chytrý, citlivý člověk, který je zároveň bezstarostný. Připomnělo mi to Neda, tak jako</w:t>
      </w:r>
      <w:r w:rsidR="00EF2F37">
        <w:t xml:space="preserve"> mi ho připomíná tolik věcí</w:t>
      </w:r>
      <w:r w:rsidR="00345E5C">
        <w:t xml:space="preserve"> a </w:t>
      </w:r>
      <w:r w:rsidR="00EF2F37">
        <w:t>my</w:t>
      </w:r>
      <w:r w:rsidRPr="00E23121">
        <w:t>šlenek,</w:t>
      </w:r>
      <w:r w:rsidR="00345E5C" w:rsidRPr="00E23121">
        <w:t xml:space="preserve"> a</w:t>
      </w:r>
      <w:r w:rsidR="00345E5C">
        <w:t> </w:t>
      </w:r>
      <w:r w:rsidRPr="00E23121">
        <w:t>přivedlo</w:t>
      </w:r>
      <w:r w:rsidR="00EC5CF1">
        <w:t xml:space="preserve"> mě to</w:t>
      </w:r>
      <w:r w:rsidR="00345E5C">
        <w:t xml:space="preserve"> k </w:t>
      </w:r>
      <w:r w:rsidR="00EC5CF1">
        <w:t>přemýšlení</w:t>
      </w:r>
      <w:r w:rsidR="00345E5C">
        <w:t xml:space="preserve"> o </w:t>
      </w:r>
      <w:r w:rsidR="00EF2F37">
        <w:t>jeho časté</w:t>
      </w:r>
      <w:r w:rsidRPr="00E23121">
        <w:t>m smutku</w:t>
      </w:r>
      <w:r w:rsidR="00345E5C" w:rsidRPr="00E23121">
        <w:t xml:space="preserve"> a</w:t>
      </w:r>
      <w:r w:rsidR="00345E5C">
        <w:t> </w:t>
      </w:r>
      <w:r w:rsidRPr="00E23121">
        <w:t>nezdarech jeho života.</w:t>
      </w:r>
    </w:p>
    <w:p w:rsidR="00D34DB7" w:rsidRPr="00E23121" w:rsidRDefault="00EF2F37" w:rsidP="00E23121">
      <w:pPr>
        <w:pStyle w:val="Text"/>
      </w:pPr>
      <w:r>
        <w:t>Stojánek na čtení</w:t>
      </w:r>
      <w:r w:rsidR="000251E4" w:rsidRPr="00E23121">
        <w:t>, který si Stella vyžádala, ležel na posteli, když jsem</w:t>
      </w:r>
      <w:r w:rsidR="00345E5C" w:rsidRPr="00E23121">
        <w:t xml:space="preserve"> k</w:t>
      </w:r>
      <w:r w:rsidR="00345E5C">
        <w:t> </w:t>
      </w:r>
      <w:r w:rsidR="000251E4" w:rsidRPr="00E23121">
        <w:t>ní vešla do pokoje potom, co</w:t>
      </w:r>
      <w:r w:rsidR="00345E5C" w:rsidRPr="00E23121">
        <w:t xml:space="preserve"> s</w:t>
      </w:r>
      <w:r w:rsidR="00345E5C">
        <w:t> </w:t>
      </w:r>
      <w:r w:rsidR="000251E4" w:rsidRPr="00E23121">
        <w:t>Richardem odjeli. Musel být</w:t>
      </w:r>
      <w:r w:rsidR="00345E5C" w:rsidRPr="00E23121">
        <w:t xml:space="preserve"> v</w:t>
      </w:r>
      <w:r w:rsidR="00345E5C">
        <w:t> </w:t>
      </w:r>
      <w:r w:rsidR="00C40CA2">
        <w:t>tom balí</w:t>
      </w:r>
      <w:r w:rsidR="000251E4" w:rsidRPr="00E23121">
        <w:t>čku. Knihu na něm nechala ležet</w:t>
      </w:r>
      <w:r w:rsidR="00345E5C" w:rsidRPr="00E23121">
        <w:t xml:space="preserve"> a</w:t>
      </w:r>
      <w:r w:rsidR="00345E5C">
        <w:t> </w:t>
      </w:r>
      <w:r w:rsidR="000251E4" w:rsidRPr="00E23121">
        <w:t>měla ji založenou tím čtyřlístkem, který jsem jí dala. To ale mně přinesl štěstí,</w:t>
      </w:r>
      <w:r w:rsidR="00345E5C" w:rsidRPr="00E23121">
        <w:t xml:space="preserve"> a</w:t>
      </w:r>
      <w:r w:rsidR="00345E5C">
        <w:t> </w:t>
      </w:r>
      <w:r w:rsidR="000251E4" w:rsidRPr="00E23121">
        <w:t>třináctého. Jak máma vždycky ř</w:t>
      </w:r>
      <w:r w:rsidR="00064EDA">
        <w:t>íká, tyhle čtyřlístky jsou mocné</w:t>
      </w:r>
      <w:r w:rsidR="000251E4" w:rsidRPr="00E23121">
        <w:t xml:space="preserve"> kouzlo.</w:t>
      </w:r>
    </w:p>
    <w:p w:rsidR="00D34DB7" w:rsidRPr="00E23121" w:rsidRDefault="000251E4" w:rsidP="00E23121">
      <w:pPr>
        <w:pStyle w:val="Text"/>
      </w:pPr>
      <w:r w:rsidRPr="00E23121">
        <w:t>Nakonec se udělal příjemný den, všechen déšť zmizel</w:t>
      </w:r>
      <w:r w:rsidR="00345E5C" w:rsidRPr="00E23121">
        <w:t xml:space="preserve"> v</w:t>
      </w:r>
      <w:r w:rsidR="00345E5C">
        <w:t> </w:t>
      </w:r>
      <w:r w:rsidRPr="00E23121">
        <w:t>Severním moři</w:t>
      </w:r>
      <w:r w:rsidR="00345E5C" w:rsidRPr="00E23121">
        <w:t xml:space="preserve"> a</w:t>
      </w:r>
      <w:r w:rsidR="00345E5C">
        <w:t> </w:t>
      </w:r>
      <w:r w:rsidRPr="00E23121">
        <w:t>já se právě vracela, potom, co jsem usadila Si</w:t>
      </w:r>
      <w:r w:rsidR="00EF2F37">
        <w:t>d</w:t>
      </w:r>
      <w:r w:rsidR="00D34DB7" w:rsidRPr="00E23121">
        <w:t>n</w:t>
      </w:r>
      <w:r w:rsidRPr="00E23121">
        <w:t>eyho do křesla pod morušovník,</w:t>
      </w:r>
      <w:r w:rsidR="0041594E" w:rsidRPr="00E23121">
        <w:t xml:space="preserve"> když</w:t>
      </w:r>
      <w:r w:rsidRPr="00E23121">
        <w:t xml:space="preserve"> Richard scházel po schodech</w:t>
      </w:r>
      <w:r w:rsidR="00345E5C" w:rsidRPr="00E23121">
        <w:t xml:space="preserve"> u</w:t>
      </w:r>
      <w:r w:rsidR="00345E5C">
        <w:t> </w:t>
      </w:r>
      <w:r w:rsidRPr="00E23121">
        <w:t>hlavního vchodu.</w:t>
      </w:r>
      <w:r w:rsidR="009658FD">
        <w:t xml:space="preserve"> nebyl</w:t>
      </w:r>
      <w:r w:rsidRPr="00E23121">
        <w:t xml:space="preserve"> se Stellou venku dlouho.</w:t>
      </w:r>
    </w:p>
    <w:p w:rsidR="00D34DB7" w:rsidRPr="00E23121" w:rsidRDefault="00345E5C" w:rsidP="00E23121">
      <w:pPr>
        <w:pStyle w:val="Text"/>
        <w:jc w:val="left"/>
      </w:pPr>
      <w:r w:rsidRPr="00E23121">
        <w:t>„V</w:t>
      </w:r>
      <w:r>
        <w:t> </w:t>
      </w:r>
      <w:r w:rsidR="000251E4" w:rsidRPr="00E23121">
        <w:t>Diss, ne dál,</w:t>
      </w:r>
      <w:r w:rsidR="00D34DB7" w:rsidRPr="00E23121">
        <w:t>“</w:t>
      </w:r>
      <w:r w:rsidR="000251E4" w:rsidRPr="00E23121">
        <w:t xml:space="preserve"> řekl, jako bych se ptala.</w:t>
      </w:r>
    </w:p>
    <w:p w:rsidR="00D34DB7" w:rsidRPr="00E23121" w:rsidRDefault="00D34DB7" w:rsidP="00E23121">
      <w:pPr>
        <w:pStyle w:val="Text"/>
        <w:jc w:val="left"/>
      </w:pPr>
      <w:r w:rsidRPr="00E23121">
        <w:lastRenderedPageBreak/>
        <w:t>„</w:t>
      </w:r>
      <w:r w:rsidR="000251E4" w:rsidRPr="00E23121">
        <w:t>Nebylo jí ve voze zle?</w:t>
      </w:r>
      <w:r w:rsidRPr="00E23121">
        <w:t>“</w:t>
      </w:r>
    </w:p>
    <w:p w:rsidR="00D34DB7" w:rsidRPr="00E23121" w:rsidRDefault="00D34DB7" w:rsidP="00E23121">
      <w:pPr>
        <w:pStyle w:val="Text"/>
      </w:pPr>
      <w:r w:rsidRPr="00E23121">
        <w:t>„</w:t>
      </w:r>
      <w:r w:rsidR="000251E4" w:rsidRPr="00E23121">
        <w:t>Byla</w:t>
      </w:r>
      <w:r w:rsidR="00345E5C" w:rsidRPr="00E23121">
        <w:t xml:space="preserve"> v</w:t>
      </w:r>
      <w:r w:rsidR="00345E5C">
        <w:t> </w:t>
      </w:r>
      <w:r w:rsidR="000251E4" w:rsidRPr="00E23121">
        <w:t>pořádku.</w:t>
      </w:r>
      <w:r w:rsidRPr="00E23121">
        <w:t>“</w:t>
      </w:r>
      <w:r w:rsidR="000251E4" w:rsidRPr="00E23121">
        <w:t xml:space="preserve"> Usmál se. </w:t>
      </w:r>
      <w:r w:rsidRPr="00E23121">
        <w:t>„</w:t>
      </w:r>
      <w:r w:rsidR="000251E4" w:rsidRPr="00E23121">
        <w:t>Řídím velice pomalu, když jede s</w:t>
      </w:r>
      <w:r w:rsidR="00EF2F37">
        <w:t>e mnou. Ohrožuju všechny ostatní na silnici. Kdekdo na mě troubí</w:t>
      </w:r>
      <w:r w:rsidR="00345E5C" w:rsidRPr="00E23121">
        <w:t xml:space="preserve"> a</w:t>
      </w:r>
      <w:r w:rsidR="00345E5C">
        <w:t> </w:t>
      </w:r>
      <w:r w:rsidR="000251E4" w:rsidRPr="00E23121">
        <w:t>matka si stěžuje, jaký že to teď panuje na silnicích hluk, za starých časů nikdy nikdo klakson nepoužíval.</w:t>
      </w:r>
      <w:r w:rsidRPr="00E23121">
        <w:t>“</w:t>
      </w:r>
    </w:p>
    <w:p w:rsidR="00D34DB7" w:rsidRPr="00E23121" w:rsidRDefault="000251E4" w:rsidP="00E23121">
      <w:pPr>
        <w:pStyle w:val="Text"/>
      </w:pPr>
      <w:r w:rsidRPr="00E23121">
        <w:t>Musela jsem se zasmát. Řekl to velice laskavě</w:t>
      </w:r>
      <w:r w:rsidR="00345E5C" w:rsidRPr="00E23121">
        <w:t xml:space="preserve"> a</w:t>
      </w:r>
      <w:r w:rsidR="00345E5C">
        <w:t> </w:t>
      </w:r>
      <w:r w:rsidRPr="00E23121">
        <w:t xml:space="preserve">láskyplně, </w:t>
      </w:r>
      <w:r w:rsidR="0084338D" w:rsidRPr="00E23121">
        <w:t>ne jako</w:t>
      </w:r>
      <w:r w:rsidRPr="00E23121">
        <w:t xml:space="preserve"> Lena, která tak sta</w:t>
      </w:r>
      <w:r w:rsidR="00CC5AD8" w:rsidRPr="00E23121">
        <w:t>ré</w:t>
      </w:r>
      <w:r w:rsidRPr="00E23121">
        <w:t xml:space="preserve"> lidi zesměšňuje. Zeptala jsem se,</w:t>
      </w:r>
      <w:r w:rsidR="0016022A">
        <w:t xml:space="preserve"> jestli si Stella dala dopolední</w:t>
      </w:r>
      <w:r w:rsidRPr="00E23121">
        <w:t xml:space="preserve"> kávu venku, protože bylo skoro poledne, řekl však, že se nikde kvůli tomu nezastavili, že si vzal jen pár hodin volna</w:t>
      </w:r>
      <w:r w:rsidR="00345E5C" w:rsidRPr="00E23121">
        <w:t xml:space="preserve"> a</w:t>
      </w:r>
      <w:r w:rsidR="00345E5C">
        <w:t> </w:t>
      </w:r>
      <w:r w:rsidRPr="00E23121">
        <w:t>teď se musí vrátit zpátky do nemocnice.</w:t>
      </w:r>
    </w:p>
    <w:p w:rsidR="00D34DB7" w:rsidRPr="00E23121" w:rsidRDefault="00D34DB7" w:rsidP="00E23121">
      <w:pPr>
        <w:pStyle w:val="Text"/>
      </w:pPr>
      <w:r w:rsidRPr="00E23121">
        <w:t>„</w:t>
      </w:r>
      <w:r w:rsidR="000251E4" w:rsidRPr="00E23121">
        <w:t>Matka si potřebovala něco vyřídit. Zavezl jsem ji před vchod</w:t>
      </w:r>
      <w:r w:rsidR="00345E5C" w:rsidRPr="00E23121">
        <w:t xml:space="preserve"> a</w:t>
      </w:r>
      <w:r w:rsidR="00345E5C">
        <w:t> </w:t>
      </w:r>
      <w:r w:rsidR="000251E4" w:rsidRPr="00E23121">
        <w:t>za hodinu jsem se pro ni vrátil.</w:t>
      </w:r>
      <w:r w:rsidRPr="00E23121">
        <w:t>“</w:t>
      </w:r>
    </w:p>
    <w:p w:rsidR="00D34DB7" w:rsidRPr="00E23121" w:rsidRDefault="000251E4" w:rsidP="00E23121">
      <w:pPr>
        <w:pStyle w:val="Text"/>
      </w:pPr>
      <w:r w:rsidRPr="00E23121">
        <w:t>Řekla jsem, že musel vážit dlouhou cestu</w:t>
      </w:r>
      <w:r w:rsidR="00345E5C" w:rsidRPr="00E23121">
        <w:t xml:space="preserve"> a</w:t>
      </w:r>
      <w:r w:rsidR="00345E5C">
        <w:t> </w:t>
      </w:r>
      <w:r w:rsidRPr="00E23121">
        <w:t>přitom ji někdo</w:t>
      </w:r>
      <w:r w:rsidR="00345E5C" w:rsidRPr="00E23121">
        <w:t xml:space="preserve"> z</w:t>
      </w:r>
      <w:r w:rsidR="00345E5C">
        <w:t> </w:t>
      </w:r>
      <w:r w:rsidRPr="00E23121">
        <w:t>nás mohl odvézt, já jsem ji mohla odvézt.</w:t>
      </w:r>
    </w:p>
    <w:p w:rsidR="00D34DB7" w:rsidRPr="00E23121" w:rsidRDefault="00D34DB7" w:rsidP="00E23121">
      <w:pPr>
        <w:pStyle w:val="Text"/>
      </w:pPr>
      <w:r w:rsidRPr="00E23121">
        <w:t>„</w:t>
      </w:r>
      <w:r w:rsidR="000251E4" w:rsidRPr="00E23121">
        <w:t>Vím, že byste mohla,</w:t>
      </w:r>
      <w:r w:rsidRPr="00E23121">
        <w:t>“</w:t>
      </w:r>
      <w:r w:rsidR="000251E4" w:rsidRPr="00E23121">
        <w:t xml:space="preserve"> řekl. </w:t>
      </w:r>
      <w:r w:rsidRPr="00E23121">
        <w:t>„</w:t>
      </w:r>
      <w:r w:rsidR="000251E4" w:rsidRPr="00E23121">
        <w:t>Budu to mít na paměti pro příště.</w:t>
      </w:r>
      <w:r w:rsidRPr="00E23121">
        <w:t>“</w:t>
      </w:r>
      <w:r w:rsidR="000251E4" w:rsidRPr="00E23121">
        <w:t xml:space="preserve"> Zaváhal. </w:t>
      </w:r>
      <w:r w:rsidRPr="00E23121">
        <w:t>„</w:t>
      </w:r>
      <w:r w:rsidR="000251E4" w:rsidRPr="00E23121">
        <w:t>Je to dost zvláštní, viďte, ta její fóbie</w:t>
      </w:r>
      <w:r w:rsidR="00345E5C" w:rsidRPr="00E23121">
        <w:t xml:space="preserve"> z</w:t>
      </w:r>
      <w:r w:rsidR="00345E5C">
        <w:t> </w:t>
      </w:r>
      <w:r w:rsidR="000251E4" w:rsidRPr="00E23121">
        <w:t>vozů. Začalo to,</w:t>
      </w:r>
      <w:r w:rsidR="0041594E" w:rsidRPr="00E23121">
        <w:t xml:space="preserve"> když </w:t>
      </w:r>
      <w:r w:rsidR="000251E4" w:rsidRPr="00E23121">
        <w:t>jsem byl ještě kluk. Pamatuju se, že když mi bylo tak šest sedm, miloval jsem tunely</w:t>
      </w:r>
      <w:r w:rsidR="00345E5C" w:rsidRPr="00E23121">
        <w:t xml:space="preserve"> a</w:t>
      </w:r>
      <w:r w:rsidR="00345E5C">
        <w:t> </w:t>
      </w:r>
      <w:r w:rsidR="000251E4" w:rsidRPr="00E23121">
        <w:t>ona mě</w:t>
      </w:r>
      <w:r w:rsidR="00345E5C" w:rsidRPr="00E23121">
        <w:t xml:space="preserve"> a</w:t>
      </w:r>
      <w:r w:rsidR="00345E5C">
        <w:t> </w:t>
      </w:r>
      <w:r w:rsidR="000251E4" w:rsidRPr="00E23121">
        <w:t>kamaráda ochotně brala na projížďku Dartfordským tunelem</w:t>
      </w:r>
      <w:r w:rsidR="00345E5C" w:rsidRPr="00E23121">
        <w:t xml:space="preserve"> a</w:t>
      </w:r>
      <w:r w:rsidR="00345E5C">
        <w:t> </w:t>
      </w:r>
      <w:r w:rsidR="000251E4" w:rsidRPr="00E23121">
        <w:t>zpátky. Musela to pro ni být nuda, ale nestěžovala si. Řídila skvěle</w:t>
      </w:r>
      <w:r w:rsidR="00345E5C" w:rsidRPr="00E23121">
        <w:t xml:space="preserve"> a</w:t>
      </w:r>
      <w:r w:rsidR="00345E5C">
        <w:t> </w:t>
      </w:r>
      <w:r w:rsidR="000251E4" w:rsidRPr="00E23121">
        <w:t>velice elegantně.</w:t>
      </w:r>
      <w:r w:rsidRPr="00E23121">
        <w:t>“</w:t>
      </w:r>
    </w:p>
    <w:p w:rsidR="00D34DB7" w:rsidRPr="00E23121" w:rsidRDefault="00D34DB7" w:rsidP="00E23121">
      <w:pPr>
        <w:pStyle w:val="Text"/>
      </w:pPr>
      <w:r w:rsidRPr="00E23121">
        <w:t>„</w:t>
      </w:r>
      <w:r w:rsidR="00EC5CF1">
        <w:t>Ten její</w:t>
      </w:r>
      <w:r w:rsidR="000251E4" w:rsidRPr="00E23121">
        <w:t xml:space="preserve"> strach</w:t>
      </w:r>
      <w:r w:rsidR="00345E5C" w:rsidRPr="00E23121">
        <w:t xml:space="preserve"> z</w:t>
      </w:r>
      <w:r w:rsidR="00345E5C">
        <w:t> </w:t>
      </w:r>
      <w:r w:rsidR="000251E4" w:rsidRPr="00E23121">
        <w:t>aut začal krátce poté?</w:t>
      </w:r>
      <w:r w:rsidRPr="00E23121">
        <w:t>“</w:t>
      </w:r>
    </w:p>
    <w:p w:rsidR="00D34DB7" w:rsidRPr="00E23121" w:rsidRDefault="00D34DB7" w:rsidP="00E23121">
      <w:pPr>
        <w:pStyle w:val="Text"/>
      </w:pPr>
      <w:r w:rsidRPr="00E23121">
        <w:t>„</w:t>
      </w:r>
      <w:r w:rsidR="000251E4" w:rsidRPr="00E23121">
        <w:t>Vždycky jsem si ho spojoval</w:t>
      </w:r>
      <w:r w:rsidR="00345E5C" w:rsidRPr="00E23121">
        <w:t xml:space="preserve"> s</w:t>
      </w:r>
      <w:r w:rsidR="00345E5C">
        <w:t> </w:t>
      </w:r>
      <w:r w:rsidR="000251E4" w:rsidRPr="00E23121">
        <w:t>otcovou smrtí, přestože zemřel, když mi bylo šest,</w:t>
      </w:r>
      <w:r w:rsidR="00345E5C" w:rsidRPr="00E23121">
        <w:t xml:space="preserve"> a</w:t>
      </w:r>
      <w:r w:rsidR="00345E5C">
        <w:t> </w:t>
      </w:r>
      <w:r w:rsidR="000251E4" w:rsidRPr="00E23121">
        <w:t>Dartfordským tunelem jsme jezdil</w:t>
      </w:r>
      <w:r w:rsidRPr="00E23121">
        <w:t>i u</w:t>
      </w:r>
      <w:r w:rsidR="00802158">
        <w:t>rčitě</w:t>
      </w:r>
      <w:r w:rsidR="000251E4" w:rsidRPr="00E23121">
        <w:t xml:space="preserve"> až potom. Otec beztak nezemřel při autonehodě, zemřel ve vlaku. Tedy, ve vlaku se mu udělalo zle. Zemřel</w:t>
      </w:r>
      <w:r w:rsidR="00345E5C" w:rsidRPr="00E23121">
        <w:t xml:space="preserve"> v</w:t>
      </w:r>
      <w:r w:rsidR="00345E5C">
        <w:t> </w:t>
      </w:r>
      <w:r w:rsidR="000251E4" w:rsidRPr="00E23121">
        <w:t>nemocnici.</w:t>
      </w:r>
      <w:r w:rsidRPr="00E23121">
        <w:t>“</w:t>
      </w:r>
    </w:p>
    <w:p w:rsidR="00D34DB7" w:rsidRPr="00E23121" w:rsidRDefault="00D34DB7" w:rsidP="00E23121">
      <w:pPr>
        <w:pStyle w:val="Text"/>
        <w:jc w:val="left"/>
      </w:pPr>
      <w:r w:rsidRPr="00E23121">
        <w:t>„</w:t>
      </w:r>
      <w:r w:rsidR="000251E4" w:rsidRPr="00E23121">
        <w:t>Vaše matka teda přestala řídit?</w:t>
      </w:r>
      <w:r w:rsidRPr="00E23121">
        <w:t>“</w:t>
      </w:r>
    </w:p>
    <w:p w:rsidR="00D34DB7" w:rsidRPr="00E23121" w:rsidRDefault="00CE5BE1" w:rsidP="00E23121">
      <w:pPr>
        <w:pStyle w:val="Text"/>
      </w:pPr>
      <w:r>
        <w:t>„</w:t>
      </w:r>
      <w:r w:rsidR="000251E4" w:rsidRPr="00E23121">
        <w:t>Ano, ale</w:t>
      </w:r>
      <w:r w:rsidR="00345E5C" w:rsidRPr="00E23121">
        <w:t xml:space="preserve"> o</w:t>
      </w:r>
      <w:r w:rsidR="00345E5C">
        <w:t> </w:t>
      </w:r>
      <w:r w:rsidR="000251E4" w:rsidRPr="00E23121">
        <w:t>dost později. Nepamatuju se, kdy to bylo,</w:t>
      </w:r>
      <w:r w:rsidR="00345E5C" w:rsidRPr="00E23121">
        <w:t xml:space="preserve"> a</w:t>
      </w:r>
      <w:r w:rsidR="00345E5C">
        <w:t> </w:t>
      </w:r>
      <w:r w:rsidR="000251E4" w:rsidRPr="00E23121">
        <w:t>na tohle bych se jí nemohl zeptat,</w:t>
      </w:r>
      <w:r w:rsidR="00345E5C" w:rsidRPr="00E23121">
        <w:t xml:space="preserve"> i</w:t>
      </w:r>
      <w:r w:rsidR="00345E5C">
        <w:t> </w:t>
      </w:r>
      <w:r w:rsidR="000251E4" w:rsidRPr="00E23121">
        <w:t>když vlastně nevím, proč to říkám. Je to tak trochu záhada, že? Už musím běžet. Mám</w:t>
      </w:r>
      <w:r w:rsidR="00345E5C" w:rsidRPr="00E23121">
        <w:t xml:space="preserve"> v</w:t>
      </w:r>
      <w:r w:rsidR="00345E5C">
        <w:t> </w:t>
      </w:r>
      <w:r w:rsidR="000251E4" w:rsidRPr="00E23121">
        <w:t>jednu operaci.</w:t>
      </w:r>
      <w:r w:rsidR="00D34DB7" w:rsidRPr="00E23121">
        <w:t>“</w:t>
      </w:r>
    </w:p>
    <w:p w:rsidR="00D34DB7" w:rsidRPr="00E23121" w:rsidRDefault="000251E4" w:rsidP="00E23121">
      <w:pPr>
        <w:pStyle w:val="Text"/>
      </w:pPr>
      <w:r w:rsidRPr="00E23121">
        <w:t>Stella tedy musela vychovávat svoje děti sama, šestiletého chlapce</w:t>
      </w:r>
      <w:r w:rsidR="00345E5C" w:rsidRPr="00E23121">
        <w:t xml:space="preserve"> a</w:t>
      </w:r>
      <w:r w:rsidR="00345E5C">
        <w:t> </w:t>
      </w:r>
      <w:r w:rsidRPr="00E23121">
        <w:t>dívku</w:t>
      </w:r>
      <w:r w:rsidR="00345E5C">
        <w:t> </w:t>
      </w:r>
      <w:r w:rsidR="00345E5C" w:rsidRPr="00E23121">
        <w:t>–</w:t>
      </w:r>
      <w:r w:rsidR="00345E5C">
        <w:t> </w:t>
      </w:r>
      <w:r w:rsidRPr="00E23121">
        <w:t xml:space="preserve">jak starou? Čtrnáct? Patnáct? To mě </w:t>
      </w:r>
      <w:r w:rsidR="00EC5CF1">
        <w:t>překvapilo. Myslela jsem si</w:t>
      </w:r>
      <w:r w:rsidR="00345E5C">
        <w:t xml:space="preserve"> o </w:t>
      </w:r>
      <w:r w:rsidR="00EC5CF1">
        <w:t>ní</w:t>
      </w:r>
      <w:r w:rsidRPr="00E23121">
        <w:t>, že ovdověla tak před pěti lety. Ale Richard je stejně starý jako já, což znamená, že jeho otec nežije šestadvacet let, nebo, jak vždycky stojí</w:t>
      </w:r>
      <w:r w:rsidR="00345E5C" w:rsidRPr="00E23121">
        <w:t xml:space="preserve"> v</w:t>
      </w:r>
      <w:r w:rsidR="00345E5C">
        <w:t> </w:t>
      </w:r>
      <w:r w:rsidRPr="00E23121">
        <w:t>novinách,</w:t>
      </w:r>
      <w:r w:rsidR="00DC0461">
        <w:t xml:space="preserve"> déle </w:t>
      </w:r>
      <w:r w:rsidRPr="00E23121">
        <w:t>než čtvrtstoletí. Nešlo mi do hlavy, proč by se Stelly nemohl zep</w:t>
      </w:r>
      <w:r w:rsidR="004F37D0">
        <w:t>tat, proč se tolik bojí</w:t>
      </w:r>
      <w:r w:rsidRPr="00E23121">
        <w:t xml:space="preserve"> jezdit </w:t>
      </w:r>
      <w:r w:rsidRPr="00E23121">
        <w:lastRenderedPageBreak/>
        <w:t>vozem, sám zřejmě ten důvod neznal, věděl jenom, že by</w:t>
      </w:r>
      <w:r w:rsidR="009A1066">
        <w:t xml:space="preserve"> tím </w:t>
      </w:r>
      <w:r w:rsidRPr="00E23121">
        <w:t>asi vstoupil na území, kde si Stella vždycky střežila</w:t>
      </w:r>
      <w:r w:rsidR="00A858B4">
        <w:t xml:space="preserve"> své</w:t>
      </w:r>
      <w:r w:rsidRPr="00E23121">
        <w:t xml:space="preserve"> soukromí.</w:t>
      </w:r>
    </w:p>
    <w:p w:rsidR="00D34DB7" w:rsidRPr="00E23121" w:rsidRDefault="00554992" w:rsidP="00E23121">
      <w:pPr>
        <w:pStyle w:val="Text"/>
      </w:pPr>
      <w:r w:rsidRPr="00E23121">
        <w:t>Po zbytek dne zůstala ve své</w:t>
      </w:r>
      <w:r w:rsidR="000251E4" w:rsidRPr="00E23121">
        <w:t>m pokoji</w:t>
      </w:r>
      <w:r w:rsidR="00345E5C" w:rsidRPr="00E23121">
        <w:t xml:space="preserve"> a</w:t>
      </w:r>
      <w:r w:rsidR="00345E5C">
        <w:t> </w:t>
      </w:r>
      <w:r w:rsidR="000251E4" w:rsidRPr="00E23121">
        <w:t>odpoledne dlouho spala. Jednou jsem tam nahlédla</w:t>
      </w:r>
      <w:r w:rsidR="00345E5C" w:rsidRPr="00E23121">
        <w:t xml:space="preserve"> a</w:t>
      </w:r>
      <w:r w:rsidR="00345E5C">
        <w:t> </w:t>
      </w:r>
      <w:r w:rsidR="000251E4" w:rsidRPr="00E23121">
        <w:t>uviděla ji, jak l</w:t>
      </w:r>
      <w:r w:rsidRPr="00E23121">
        <w:t>eží na posteli zachumlaná ve své</w:t>
      </w:r>
      <w:r w:rsidR="000251E4" w:rsidRPr="00E23121">
        <w:t>m černém saténovém županu;</w:t>
      </w:r>
      <w:r w:rsidR="00345E5C" w:rsidRPr="00E23121">
        <w:t xml:space="preserve"> s</w:t>
      </w:r>
      <w:r w:rsidR="00345E5C">
        <w:t> </w:t>
      </w:r>
      <w:r w:rsidR="000251E4" w:rsidRPr="00E23121">
        <w:t>očima zavřenýma oddechovala kl</w:t>
      </w:r>
      <w:r w:rsidR="00EF2F37">
        <w:t>idně</w:t>
      </w:r>
      <w:r w:rsidR="00345E5C">
        <w:t xml:space="preserve"> a </w:t>
      </w:r>
      <w:r w:rsidR="00EF2F37">
        <w:t>pravidelně. Přesně ve čty</w:t>
      </w:r>
      <w:r w:rsidR="000251E4" w:rsidRPr="00E23121">
        <w:t xml:space="preserve">ři jsem odešla, </w:t>
      </w:r>
      <w:r w:rsidR="00FE3E4E">
        <w:t>stavila se doma pro čisté</w:t>
      </w:r>
      <w:r w:rsidRPr="00E23121">
        <w:t xml:space="preserve"> závěsy</w:t>
      </w:r>
      <w:r w:rsidR="00345E5C" w:rsidRPr="00E23121">
        <w:t xml:space="preserve"> a</w:t>
      </w:r>
      <w:r w:rsidR="00345E5C">
        <w:t> </w:t>
      </w:r>
      <w:r w:rsidR="00345E5C" w:rsidRPr="00E23121">
        <w:t>v</w:t>
      </w:r>
      <w:r w:rsidR="00345E5C">
        <w:t> </w:t>
      </w:r>
      <w:r w:rsidR="000251E4" w:rsidRPr="00E23121">
        <w:t>obchodě</w:t>
      </w:r>
      <w:r w:rsidR="00345E5C" w:rsidRPr="00E23121">
        <w:t xml:space="preserve"> v</w:t>
      </w:r>
      <w:r w:rsidR="00345E5C">
        <w:t> </w:t>
      </w:r>
      <w:r w:rsidR="000251E4" w:rsidRPr="00E23121">
        <w:t>Curtonu jsem vykoupila celou jejich zásobu svíček. Kdybych to udělala</w:t>
      </w:r>
      <w:r w:rsidR="00345E5C" w:rsidRPr="00E23121">
        <w:t xml:space="preserve"> v</w:t>
      </w:r>
      <w:r w:rsidR="00345E5C">
        <w:t> </w:t>
      </w:r>
      <w:r w:rsidR="000251E4" w:rsidRPr="00E23121">
        <w:t>Tharby, mluvilo by se</w:t>
      </w:r>
      <w:r w:rsidR="00345E5C" w:rsidRPr="00E23121">
        <w:t xml:space="preserve"> o</w:t>
      </w:r>
      <w:r w:rsidR="00345E5C">
        <w:t> </w:t>
      </w:r>
      <w:r w:rsidR="000251E4" w:rsidRPr="00E23121">
        <w:t xml:space="preserve">tom. </w:t>
      </w:r>
      <w:r w:rsidR="00D34DB7" w:rsidRPr="00E23121">
        <w:t>„</w:t>
      </w:r>
      <w:r w:rsidR="000251E4" w:rsidRPr="00E23121">
        <w:t>Byla tady vaše Jenny, Diano,</w:t>
      </w:r>
      <w:r w:rsidR="00345E5C" w:rsidRPr="00E23121">
        <w:t xml:space="preserve"> a</w:t>
      </w:r>
      <w:r w:rsidR="00345E5C">
        <w:t> </w:t>
      </w:r>
      <w:r w:rsidR="00FE3E4E">
        <w:t>vybrala mi všecky ozdobné</w:t>
      </w:r>
      <w:r w:rsidR="000251E4" w:rsidRPr="00E23121">
        <w:t xml:space="preserve"> svíčky, co jsme měli na Vánoce. Na co je potřebuje? </w:t>
      </w:r>
      <w:r w:rsidRPr="00E23121">
        <w:t>Přece jim nikdy elektřinu nevypí</w:t>
      </w:r>
      <w:r w:rsidR="000251E4" w:rsidRPr="00E23121">
        <w:t>nají, nemám pravdu?</w:t>
      </w:r>
      <w:r w:rsidR="00D34DB7" w:rsidRPr="00E23121">
        <w:t>“</w:t>
      </w:r>
      <w:r w:rsidRPr="00E23121">
        <w:t xml:space="preserve"> Pochybuju ale,</w:t>
      </w:r>
      <w:r w:rsidR="000251E4" w:rsidRPr="00E23121">
        <w:t xml:space="preserve"> že nějaká ženská</w:t>
      </w:r>
      <w:r w:rsidR="00345E5C" w:rsidRPr="00E23121">
        <w:t xml:space="preserve"> z</w:t>
      </w:r>
      <w:r w:rsidR="00345E5C">
        <w:t> </w:t>
      </w:r>
      <w:r w:rsidR="000251E4" w:rsidRPr="00E23121">
        <w:t>Tharby vůbec kdy vkročila do krámu</w:t>
      </w:r>
      <w:r w:rsidR="00345E5C" w:rsidRPr="00E23121">
        <w:t xml:space="preserve"> v</w:t>
      </w:r>
      <w:r w:rsidR="00345E5C">
        <w:t> </w:t>
      </w:r>
      <w:r w:rsidR="000251E4" w:rsidRPr="00E23121">
        <w:t>Curton</w:t>
      </w:r>
      <w:r w:rsidR="00FE3E4E">
        <w:t>u, přestože je to jenom čtyři mí</w:t>
      </w:r>
      <w:r w:rsidR="000251E4" w:rsidRPr="00E23121">
        <w:t xml:space="preserve">le </w:t>
      </w:r>
      <w:r w:rsidR="007F67F2">
        <w:t>daleko. Já sama tam nebyla od té</w:t>
      </w:r>
      <w:r w:rsidR="000251E4" w:rsidRPr="00E23121">
        <w:t xml:space="preserve"> doby, co jsem byla malá</w:t>
      </w:r>
      <w:r w:rsidR="00345E5C" w:rsidRPr="00E23121">
        <w:t xml:space="preserve"> a</w:t>
      </w:r>
      <w:r w:rsidR="00345E5C">
        <w:t> </w:t>
      </w:r>
      <w:r w:rsidR="000251E4" w:rsidRPr="00E23121">
        <w:t>táta mě tam brával přes</w:t>
      </w:r>
      <w:r w:rsidR="007F67F2">
        <w:t xml:space="preserve"> ulici, aby mi koupil čokoládové</w:t>
      </w:r>
      <w:r w:rsidR="000251E4" w:rsidRPr="00E23121">
        <w:t xml:space="preserve"> kuličky Maltesers.</w:t>
      </w:r>
    </w:p>
    <w:p w:rsidR="00D34DB7" w:rsidRPr="00E23121" w:rsidRDefault="000251E4" w:rsidP="00E23121">
      <w:pPr>
        <w:pStyle w:val="Text"/>
      </w:pPr>
      <w:r w:rsidRPr="00E23121">
        <w:t>Přes noc jsem nechala nabít baterii vysavače,</w:t>
      </w:r>
      <w:r w:rsidR="00345E5C" w:rsidRPr="00E23121">
        <w:t xml:space="preserve"> a</w:t>
      </w:r>
      <w:r w:rsidR="00345E5C">
        <w:t> </w:t>
      </w:r>
      <w:r w:rsidRPr="00E23121">
        <w:t>ještě jsem to tam trochu uklidila. Dokonce se mi podařilo ohřát na petrolejových kamínkách trochu vody,</w:t>
      </w:r>
      <w:r w:rsidR="00345E5C" w:rsidRPr="00E23121">
        <w:t xml:space="preserve"> i</w:t>
      </w:r>
      <w:r w:rsidR="00345E5C">
        <w:t> </w:t>
      </w:r>
      <w:r w:rsidRPr="00E23121">
        <w:t>když to trvalo věčnost.</w:t>
      </w:r>
      <w:r w:rsidR="00EC5CF1">
        <w:t xml:space="preserve"> Závěsy praní</w:t>
      </w:r>
      <w:r w:rsidRPr="00E23121">
        <w:t>m vybledly</w:t>
      </w:r>
      <w:r w:rsidR="00345E5C" w:rsidRPr="00E23121">
        <w:t xml:space="preserve"> a</w:t>
      </w:r>
      <w:r w:rsidR="00345E5C">
        <w:t> </w:t>
      </w:r>
      <w:r w:rsidRPr="00E23121">
        <w:t>na okrajích se třepily, ale vypadaly</w:t>
      </w:r>
      <w:r w:rsidR="00345E5C" w:rsidRPr="00E23121">
        <w:t xml:space="preserve"> o</w:t>
      </w:r>
      <w:r w:rsidR="00345E5C">
        <w:t> </w:t>
      </w:r>
      <w:r w:rsidRPr="00E23121">
        <w:t xml:space="preserve">moc </w:t>
      </w:r>
      <w:r w:rsidR="00B13A22">
        <w:t>líp</w:t>
      </w:r>
      <w:r w:rsidRPr="00E23121">
        <w:t xml:space="preserve"> než předtím. Pově</w:t>
      </w:r>
      <w:r w:rsidR="00EC5CF1">
        <w:t>sila jsem je. Slunečný den vytá</w:t>
      </w:r>
      <w:r w:rsidRPr="00E23121">
        <w:t>hl vlhkost</w:t>
      </w:r>
      <w:r w:rsidR="00345E5C" w:rsidRPr="00E23121">
        <w:t xml:space="preserve"> z</w:t>
      </w:r>
      <w:r w:rsidR="00345E5C">
        <w:t> </w:t>
      </w:r>
      <w:r w:rsidRPr="00E23121">
        <w:t>lů</w:t>
      </w:r>
      <w:r w:rsidR="00D34DB7" w:rsidRPr="00E23121">
        <w:t>žk</w:t>
      </w:r>
      <w:r w:rsidRPr="00E23121">
        <w:t>ovin, kte</w:t>
      </w:r>
      <w:r w:rsidR="00CC5AD8" w:rsidRPr="00E23121">
        <w:t>ré</w:t>
      </w:r>
      <w:r w:rsidRPr="00E23121">
        <w:t xml:space="preserve"> jsem rozložila venku. Ustlala jsem postel,</w:t>
      </w:r>
      <w:r w:rsidR="00345E5C" w:rsidRPr="00E23121">
        <w:t xml:space="preserve"> a</w:t>
      </w:r>
      <w:r w:rsidR="00345E5C">
        <w:t> </w:t>
      </w:r>
      <w:r w:rsidR="0041594E" w:rsidRPr="00E23121">
        <w:t>když</w:t>
      </w:r>
      <w:r w:rsidRPr="00E23121">
        <w:t xml:space="preserve"> se konečně za</w:t>
      </w:r>
      <w:r w:rsidR="0008150E">
        <w:t>čala vařit voda, dala jsem do ní</w:t>
      </w:r>
      <w:r w:rsidRPr="00E23121">
        <w:t xml:space="preserve"> ohřívací láhev.</w:t>
      </w:r>
    </w:p>
    <w:p w:rsidR="00D34DB7" w:rsidRPr="00E23121" w:rsidRDefault="000251E4" w:rsidP="00E23121">
      <w:pPr>
        <w:pStyle w:val="Text"/>
      </w:pPr>
      <w:r w:rsidRPr="00E23121">
        <w:t>Udělal se příjemný večer, přestože už podzimní. Podzim je ale</w:t>
      </w:r>
      <w:r w:rsidR="00345E5C" w:rsidRPr="00E23121">
        <w:t xml:space="preserve"> v</w:t>
      </w:r>
      <w:r w:rsidR="00345E5C">
        <w:t> </w:t>
      </w:r>
      <w:r w:rsidRPr="00E23121">
        <w:t>našem kraji to nejhezčí období roku, svída dotmava zrudn</w:t>
      </w:r>
      <w:r w:rsidR="00D34DB7" w:rsidRPr="00E23121">
        <w:t>e</w:t>
      </w:r>
      <w:r w:rsidR="00345E5C" w:rsidRPr="00E23121">
        <w:t xml:space="preserve"> a</w:t>
      </w:r>
      <w:r w:rsidR="00345E5C">
        <w:t> </w:t>
      </w:r>
      <w:r w:rsidRPr="00E23121">
        <w:t>bez zežloutne. Odkvetlý klematis byl jako houština hedvábných še</w:t>
      </w:r>
      <w:r w:rsidR="00EF2F37">
        <w:t>dých vlasů</w:t>
      </w:r>
      <w:r w:rsidR="00345E5C">
        <w:t xml:space="preserve"> a </w:t>
      </w:r>
      <w:r w:rsidR="0008150E">
        <w:t>vrbovka pod ní</w:t>
      </w:r>
      <w:r w:rsidR="00EF2F37">
        <w:t>m bílá jako husí peří. Dlouhé stíny</w:t>
      </w:r>
      <w:r w:rsidRPr="00E23121">
        <w:t xml:space="preserve"> stromů padaly</w:t>
      </w:r>
      <w:r w:rsidR="00345E5C" w:rsidRPr="00E23121">
        <w:t xml:space="preserve"> v</w:t>
      </w:r>
      <w:r w:rsidR="00345E5C">
        <w:t> </w:t>
      </w:r>
      <w:r w:rsidRPr="00E23121">
        <w:t>pruzích na trávu před domem</w:t>
      </w:r>
      <w:r w:rsidR="00345E5C" w:rsidRPr="00E23121">
        <w:t xml:space="preserve"> a</w:t>
      </w:r>
      <w:r w:rsidR="00345E5C">
        <w:t> </w:t>
      </w:r>
      <w:r w:rsidRPr="00E23121">
        <w:t>zapadající slunce s</w:t>
      </w:r>
      <w:r w:rsidR="00EF2F37">
        <w:t>e třpyt</w:t>
      </w:r>
      <w:r w:rsidRPr="00E23121">
        <w:t>ilo za temnou hradbou lesa. Všude bylo ticho</w:t>
      </w:r>
      <w:r w:rsidR="00345E5C" w:rsidRPr="00E23121">
        <w:t xml:space="preserve"> a</w:t>
      </w:r>
      <w:r w:rsidR="00345E5C">
        <w:t> </w:t>
      </w:r>
      <w:r w:rsidRPr="00E23121">
        <w:t>nepohnul se ani lístek</w:t>
      </w:r>
      <w:r w:rsidR="00345E5C" w:rsidRPr="00E23121">
        <w:t xml:space="preserve"> a</w:t>
      </w:r>
      <w:r w:rsidR="00345E5C">
        <w:t> </w:t>
      </w:r>
      <w:r w:rsidRPr="00E23121">
        <w:t>po všem tom dešti</w:t>
      </w:r>
      <w:r w:rsidR="00345E5C" w:rsidRPr="00E23121">
        <w:t xml:space="preserve"> v</w:t>
      </w:r>
      <w:r w:rsidR="00345E5C">
        <w:t> </w:t>
      </w:r>
      <w:r w:rsidRPr="00E23121">
        <w:t>trávě vyrážela svěží zeleň</w:t>
      </w:r>
      <w:r w:rsidR="00345E5C" w:rsidRPr="00E23121">
        <w:t xml:space="preserve"> a</w:t>
      </w:r>
      <w:r w:rsidR="00345E5C">
        <w:t> </w:t>
      </w:r>
      <w:r w:rsidR="00C30455">
        <w:t>plané</w:t>
      </w:r>
      <w:r w:rsidRPr="00E23121">
        <w:t xml:space="preserve"> květiny jako nějaké falešné jaro. Nalámala jsem pár větviček jeřábu ze stromu vedle dveří</w:t>
      </w:r>
      <w:r w:rsidR="00345E5C" w:rsidRPr="00E23121">
        <w:t xml:space="preserve"> a</w:t>
      </w:r>
      <w:r w:rsidR="00345E5C">
        <w:t> </w:t>
      </w:r>
      <w:r w:rsidRPr="00E23121">
        <w:t>dala je to modré čínské vázy. Zít</w:t>
      </w:r>
      <w:r w:rsidR="00EC5CF1">
        <w:t>ra, řekla jsem si, otrhám</w:t>
      </w:r>
      <w:r w:rsidR="00345E5C">
        <w:t xml:space="preserve"> v </w:t>
      </w:r>
      <w:r w:rsidR="00EC5CF1">
        <w:t>naší</w:t>
      </w:r>
      <w:r w:rsidRPr="00E23121">
        <w:t xml:space="preserve"> za</w:t>
      </w:r>
      <w:r w:rsidR="00EF2F37">
        <w:t>hradě všechny jiřiny</w:t>
      </w:r>
      <w:r w:rsidR="00345E5C">
        <w:t xml:space="preserve"> a </w:t>
      </w:r>
      <w:r w:rsidR="00EF2F37">
        <w:t>chryzanté</w:t>
      </w:r>
      <w:r w:rsidRPr="00E23121">
        <w:t>my dřív, než je dostane první mráz, přinesu je sem</w:t>
      </w:r>
      <w:r w:rsidR="00345E5C" w:rsidRPr="00E23121">
        <w:t xml:space="preserve"> a</w:t>
      </w:r>
      <w:r w:rsidR="00345E5C">
        <w:t> </w:t>
      </w:r>
      <w:r w:rsidRPr="00E23121">
        <w:t>vyzdobím jimi celý dům.</w:t>
      </w:r>
    </w:p>
    <w:p w:rsidR="00D34DB7" w:rsidRPr="00E23121" w:rsidRDefault="000251E4" w:rsidP="00E23121">
      <w:pPr>
        <w:pStyle w:val="Text"/>
      </w:pPr>
      <w:r w:rsidRPr="00E23121">
        <w:t>Před odchodem jsem to obešla dozadu</w:t>
      </w:r>
      <w:r w:rsidR="00345E5C" w:rsidRPr="00E23121">
        <w:t xml:space="preserve"> a</w:t>
      </w:r>
      <w:r w:rsidR="00345E5C">
        <w:t> </w:t>
      </w:r>
      <w:r w:rsidRPr="00E23121">
        <w:t>ještě jednou se oknem garáže podívala na to auto. Nevím proč, ale teď s</w:t>
      </w:r>
      <w:r w:rsidR="00EF2F37">
        <w:t>e mi ten dům lí</w:t>
      </w:r>
      <w:r w:rsidRPr="00E23121">
        <w:t>bil,</w:t>
      </w:r>
      <w:r w:rsidR="00345E5C" w:rsidRPr="00E23121">
        <w:t xml:space="preserve"> a</w:t>
      </w:r>
      <w:r w:rsidR="00345E5C">
        <w:t> </w:t>
      </w:r>
      <w:r w:rsidRPr="00E23121">
        <w:t>když už jsem</w:t>
      </w:r>
      <w:r w:rsidR="00345E5C" w:rsidRPr="00E23121">
        <w:t xml:space="preserve"> v</w:t>
      </w:r>
      <w:r w:rsidR="00345E5C">
        <w:t> </w:t>
      </w:r>
      <w:r w:rsidRPr="00E23121">
        <w:t>něm udělala tolik práce</w:t>
      </w:r>
      <w:r w:rsidR="00345E5C" w:rsidRPr="00E23121">
        <w:t xml:space="preserve"> a</w:t>
      </w:r>
      <w:r w:rsidR="00345E5C">
        <w:t> </w:t>
      </w:r>
      <w:r w:rsidRPr="00E23121">
        <w:t xml:space="preserve">vylepšila ho, začalo mi </w:t>
      </w:r>
      <w:r w:rsidRPr="00E23121">
        <w:lastRenderedPageBreak/>
        <w:t>vadit, že tam ten vůz stojí. Byla to piha na kráse celku, jak se jednou vyjádřil Ned</w:t>
      </w:r>
      <w:r w:rsidR="00345E5C" w:rsidRPr="00E23121">
        <w:t xml:space="preserve"> o</w:t>
      </w:r>
      <w:r w:rsidR="00345E5C">
        <w:t> </w:t>
      </w:r>
      <w:r w:rsidRPr="00E23121">
        <w:t>něčem úplně jiném. Byl to červ, švestkově zbarvený</w:t>
      </w:r>
      <w:r w:rsidR="00345E5C" w:rsidRPr="00E23121">
        <w:t xml:space="preserve"> a</w:t>
      </w:r>
      <w:r w:rsidR="00345E5C">
        <w:t> </w:t>
      </w:r>
      <w:r w:rsidRPr="00E23121">
        <w:t>kroutící se, kterého najdete ve švestce, jež zvenčí vypadá dokonale. Řekla jsem si, že je to jenom starý ford anglia, nemůže nikomu ublížit</w:t>
      </w:r>
      <w:r w:rsidR="00345E5C" w:rsidRPr="00E23121">
        <w:t xml:space="preserve"> a</w:t>
      </w:r>
      <w:r w:rsidR="00345E5C">
        <w:t> </w:t>
      </w:r>
      <w:r w:rsidRPr="00E23121">
        <w:t>pravděpodobně</w:t>
      </w:r>
      <w:r w:rsidR="00E652BE">
        <w:t xml:space="preserve"> není </w:t>
      </w:r>
      <w:r w:rsidRPr="00E23121">
        <w:t xml:space="preserve">ani pojízdný. Už na něm nezáleželo, </w:t>
      </w:r>
      <w:r w:rsidR="00EF2F37">
        <w:t>stejně jako na zrezivělých vrací</w:t>
      </w:r>
      <w:r w:rsidRPr="00E23121">
        <w:t>ch, na kte</w:t>
      </w:r>
      <w:r w:rsidR="00CC5AD8" w:rsidRPr="00E23121">
        <w:t>ré</w:t>
      </w:r>
      <w:r w:rsidRPr="00E23121">
        <w:t xml:space="preserve"> občas narazíte uprostřed slatin, které tam někdo zanechal bůhvíkdy</w:t>
      </w:r>
      <w:r w:rsidR="00345E5C" w:rsidRPr="00E23121">
        <w:t xml:space="preserve"> a</w:t>
      </w:r>
      <w:r w:rsidR="00345E5C">
        <w:t> </w:t>
      </w:r>
      <w:r w:rsidRPr="00E23121">
        <w:t>dnes jsou zarostlé planým chmelem</w:t>
      </w:r>
      <w:r w:rsidR="00345E5C" w:rsidRPr="00E23121">
        <w:t xml:space="preserve"> a</w:t>
      </w:r>
      <w:r w:rsidR="00345E5C">
        <w:t> </w:t>
      </w:r>
      <w:r w:rsidRPr="00E23121">
        <w:t>ostružinami.</w:t>
      </w:r>
    </w:p>
    <w:p w:rsidR="00D34DB7" w:rsidRPr="00E23121" w:rsidRDefault="00D34DB7" w:rsidP="00E23121">
      <w:pPr>
        <w:pStyle w:val="Text"/>
      </w:pPr>
    </w:p>
    <w:p w:rsidR="00D34DB7" w:rsidRPr="00E23121" w:rsidRDefault="000251E4" w:rsidP="00E23121">
      <w:pPr>
        <w:pStyle w:val="Text"/>
      </w:pPr>
      <w:r w:rsidRPr="00E23121">
        <w:t>Ne</w:t>
      </w:r>
      <w:r w:rsidR="00F233AB">
        <w:t>čekaná překvapení</w:t>
      </w:r>
      <w:r w:rsidR="00EF2F37">
        <w:t xml:space="preserve"> nejsou vždyck</w:t>
      </w:r>
      <w:r w:rsidRPr="00E23121">
        <w:t>y ten nejlepší nápad.</w:t>
      </w:r>
      <w:r w:rsidR="00345E5C" w:rsidRPr="00E23121">
        <w:t xml:space="preserve"> S</w:t>
      </w:r>
      <w:r w:rsidR="00345E5C">
        <w:t> </w:t>
      </w:r>
      <w:r w:rsidRPr="00E23121">
        <w:t>Janis</w:t>
      </w:r>
      <w:r w:rsidR="00345E5C" w:rsidRPr="00E23121">
        <w:t xml:space="preserve"> a</w:t>
      </w:r>
      <w:r w:rsidR="00345E5C">
        <w:t> </w:t>
      </w:r>
      <w:r w:rsidRPr="00E23121">
        <w:t>Nickem jsme naplánovali překvapení pro mámu</w:t>
      </w:r>
      <w:r w:rsidR="00345E5C" w:rsidRPr="00E23121">
        <w:t xml:space="preserve"> k</w:t>
      </w:r>
      <w:r w:rsidR="00345E5C">
        <w:t> </w:t>
      </w:r>
      <w:r w:rsidRPr="00E23121">
        <w:t>jejím padesátinám. Věděla, že se něco chystá,</w:t>
      </w:r>
      <w:r w:rsidR="00345E5C" w:rsidRPr="00E23121">
        <w:t xml:space="preserve"> a</w:t>
      </w:r>
      <w:r w:rsidR="00345E5C">
        <w:t> </w:t>
      </w:r>
      <w:r w:rsidRPr="00E23121">
        <w:t>dovolila nám, abychom jí zavázali oči</w:t>
      </w:r>
      <w:r w:rsidR="00345E5C" w:rsidRPr="00E23121">
        <w:t xml:space="preserve"> a</w:t>
      </w:r>
      <w:r w:rsidR="00345E5C">
        <w:t> </w:t>
      </w:r>
      <w:r w:rsidRPr="00E23121">
        <w:t>odvedli ji do Nickova vozu, neřekla slovo, když jsme ji vozili pořád dokola, abychom ji zmátli, ale neměla moc velkou radost, když se ocitla ve společenském sále, kde na ni čekala stovka jejich přátel</w:t>
      </w:r>
      <w:r w:rsidR="00345E5C" w:rsidRPr="00E23121">
        <w:t xml:space="preserve"> a</w:t>
      </w:r>
      <w:r w:rsidR="00345E5C">
        <w:t> </w:t>
      </w:r>
      <w:r w:rsidRPr="00E23121">
        <w:t>příbuzných,</w:t>
      </w:r>
      <w:r w:rsidR="00345E5C" w:rsidRPr="00E23121">
        <w:t xml:space="preserve"> a</w:t>
      </w:r>
      <w:r w:rsidR="00345E5C">
        <w:t> </w:t>
      </w:r>
      <w:r w:rsidRPr="00E23121">
        <w:t>vyzpěvovala</w:t>
      </w:r>
      <w:r w:rsidR="00EC5CF1">
        <w:t>:</w:t>
      </w:r>
      <w:r w:rsidRPr="00E23121">
        <w:t xml:space="preserve"> Vše nejlepší přejem. Vidíte, představovala si, co že to bude to překvapení,</w:t>
      </w:r>
      <w:r w:rsidR="00345E5C" w:rsidRPr="00E23121">
        <w:t xml:space="preserve"> a</w:t>
      </w:r>
      <w:r w:rsidR="00345E5C">
        <w:t> </w:t>
      </w:r>
      <w:r w:rsidRPr="00E23121">
        <w:t>myslela, že muzikál</w:t>
      </w:r>
      <w:r w:rsidR="00345E5C" w:rsidRPr="00E23121">
        <w:t xml:space="preserve"> v</w:t>
      </w:r>
      <w:r w:rsidR="00345E5C">
        <w:t> </w:t>
      </w:r>
      <w:r w:rsidRPr="00E23121">
        <w:t xml:space="preserve">Londýně, ve West Endu. </w:t>
      </w:r>
      <w:r w:rsidRPr="00E23121">
        <w:rPr>
          <w:i/>
        </w:rPr>
        <w:t xml:space="preserve">Miss Saigon </w:t>
      </w:r>
      <w:r w:rsidRPr="00E23121">
        <w:t xml:space="preserve">nebo </w:t>
      </w:r>
      <w:r w:rsidRPr="00E23121">
        <w:rPr>
          <w:i/>
        </w:rPr>
        <w:t>Bídníci,</w:t>
      </w:r>
      <w:r w:rsidR="00345E5C" w:rsidRPr="00E23121">
        <w:rPr>
          <w:i/>
        </w:rPr>
        <w:t xml:space="preserve"> </w:t>
      </w:r>
      <w:r w:rsidR="00345E5C" w:rsidRPr="00E23121">
        <w:t>a</w:t>
      </w:r>
      <w:r w:rsidR="00345E5C">
        <w:rPr>
          <w:i/>
        </w:rPr>
        <w:t> </w:t>
      </w:r>
      <w:r w:rsidRPr="00E23121">
        <w:t>potom, že budou mít</w:t>
      </w:r>
      <w:r w:rsidR="00345E5C" w:rsidRPr="00E23121">
        <w:t xml:space="preserve"> s</w:t>
      </w:r>
      <w:r w:rsidR="00345E5C">
        <w:t> </w:t>
      </w:r>
      <w:r w:rsidR="00CD659A">
        <w:t>Le</w:t>
      </w:r>
      <w:r w:rsidRPr="00E23121">
        <w:t>nem zaplacený večer na Strandu</w:t>
      </w:r>
      <w:r w:rsidR="00345E5C" w:rsidRPr="00E23121">
        <w:t xml:space="preserve"> v</w:t>
      </w:r>
      <w:r w:rsidR="00345E5C">
        <w:t> </w:t>
      </w:r>
      <w:r w:rsidR="001E7986">
        <w:t>Pala</w:t>
      </w:r>
      <w:r w:rsidRPr="00E23121">
        <w:t xml:space="preserve">ce hotelu. Celé to ježdění to jenom zhoršilo, protože si </w:t>
      </w:r>
      <w:r w:rsidR="00F4777A">
        <w:t>myslela, že ji vezeme na nádraží</w:t>
      </w:r>
      <w:r w:rsidRPr="00E23121">
        <w:t xml:space="preserve"> do Diss.</w:t>
      </w:r>
    </w:p>
    <w:p w:rsidR="00D34DB7" w:rsidRPr="00E23121" w:rsidRDefault="000251E4" w:rsidP="00EF2F37">
      <w:pPr>
        <w:pStyle w:val="Text"/>
      </w:pPr>
      <w:r w:rsidRPr="00E23121">
        <w:t>Takže jsem věděla, že je to riskantní chystat pro Neda nějaké překvapení, ale nevěděla jsem, jak by se něco mohlo pokazit,</w:t>
      </w:r>
      <w:r w:rsidR="00345E5C" w:rsidRPr="00E23121">
        <w:t xml:space="preserve"> a</w:t>
      </w:r>
      <w:r w:rsidR="00345E5C">
        <w:t> </w:t>
      </w:r>
      <w:r w:rsidRPr="00E23121">
        <w:t>nic se nepokazilo. Jenom žasl</w:t>
      </w:r>
      <w:r w:rsidR="00345E5C" w:rsidRPr="00E23121">
        <w:t xml:space="preserve"> a</w:t>
      </w:r>
      <w:r w:rsidR="00345E5C">
        <w:t> </w:t>
      </w:r>
      <w:r w:rsidRPr="00E23121">
        <w:t>bylo na něm znát, jak si toho cení. Vůně květin, kte</w:t>
      </w:r>
      <w:r w:rsidR="00CC5AD8" w:rsidRPr="00E23121">
        <w:t>ré</w:t>
      </w:r>
      <w:r w:rsidRPr="00E23121">
        <w:t xml:space="preserve"> jsem přinesla, zahnala pach zatuchliny</w:t>
      </w:r>
      <w:r w:rsidR="00345E5C" w:rsidRPr="00E23121">
        <w:t xml:space="preserve"> a</w:t>
      </w:r>
      <w:r w:rsidR="00345E5C">
        <w:t> </w:t>
      </w:r>
      <w:r w:rsidRPr="00E23121">
        <w:t xml:space="preserve">večer byl dost teplý, takže </w:t>
      </w:r>
      <w:r w:rsidR="00EF2F37">
        <w:t>jsme se</w:t>
      </w:r>
      <w:r w:rsidR="00345E5C">
        <w:t xml:space="preserve"> s </w:t>
      </w:r>
      <w:r w:rsidR="00EF2F37">
        <w:t xml:space="preserve">petrolejovými kamínky </w:t>
      </w:r>
      <w:r w:rsidRPr="00E23121">
        <w:t>neobtěžovali. Postavila jsem modré svíčky se zlatými hvě</w:t>
      </w:r>
      <w:r w:rsidR="00EF2F37">
        <w:t>zdičkami na komodu</w:t>
      </w:r>
      <w:r w:rsidR="00345E5C">
        <w:t xml:space="preserve"> a </w:t>
      </w:r>
      <w:r w:rsidR="0042350B">
        <w:t>červené</w:t>
      </w:r>
      <w:r w:rsidR="00EF2F37">
        <w:t xml:space="preserve"> svíčky na noční</w:t>
      </w:r>
      <w:r w:rsidRPr="00E23121">
        <w:t xml:space="preserve"> stolky. Jednou se zmínil, že má rád francouzské chardonnay, tak jsem jednu láhev obstarala</w:t>
      </w:r>
      <w:r w:rsidR="00345E5C" w:rsidRPr="00E23121">
        <w:t xml:space="preserve"> a</w:t>
      </w:r>
      <w:r w:rsidR="00345E5C">
        <w:t> </w:t>
      </w:r>
      <w:r w:rsidRPr="00E23121">
        <w:t>nechala ji chladit pod tekoucí studenou vodou</w:t>
      </w:r>
      <w:r w:rsidR="00345E5C" w:rsidRPr="00E23121">
        <w:t xml:space="preserve"> v</w:t>
      </w:r>
      <w:r w:rsidR="00345E5C">
        <w:t> </w:t>
      </w:r>
      <w:r w:rsidRPr="00E23121">
        <w:t>dřezu. Zatímco jsem čekala, až přijde, umyla jsem</w:t>
      </w:r>
      <w:r w:rsidR="00345E5C" w:rsidRPr="00E23121">
        <w:t xml:space="preserve"> a</w:t>
      </w:r>
      <w:r w:rsidR="00345E5C">
        <w:t> </w:t>
      </w:r>
      <w:r w:rsidRPr="00E23121">
        <w:t>vyleštila Stelliny křišťálové sklenice, kte</w:t>
      </w:r>
      <w:r w:rsidR="00CC5AD8" w:rsidRPr="00E23121">
        <w:t>ré</w:t>
      </w:r>
      <w:r w:rsidRPr="00E23121">
        <w:t xml:space="preserve"> jsem našla</w:t>
      </w:r>
      <w:r w:rsidR="00345E5C" w:rsidRPr="00E23121">
        <w:t xml:space="preserve"> v</w:t>
      </w:r>
      <w:r w:rsidR="00345E5C">
        <w:t> </w:t>
      </w:r>
      <w:r w:rsidRPr="00E23121">
        <w:t>příborníku.</w:t>
      </w:r>
    </w:p>
    <w:p w:rsidR="00D34DB7" w:rsidRPr="00E23121" w:rsidRDefault="00EF2F37" w:rsidP="00E23121">
      <w:pPr>
        <w:pStyle w:val="Text"/>
      </w:pPr>
      <w:r>
        <w:t>Přijel</w:t>
      </w:r>
      <w:r w:rsidR="00345E5C">
        <w:t xml:space="preserve"> o </w:t>
      </w:r>
      <w:r>
        <w:t>chviličku dří</w:t>
      </w:r>
      <w:r w:rsidR="000251E4" w:rsidRPr="00E23121">
        <w:t>v, což bylo dobře, aspoň jsem nemusela čekat</w:t>
      </w:r>
      <w:r w:rsidR="00345E5C" w:rsidRPr="00E23121">
        <w:t xml:space="preserve"> a</w:t>
      </w:r>
      <w:r w:rsidR="00345E5C">
        <w:t> </w:t>
      </w:r>
      <w:r w:rsidR="000251E4" w:rsidRPr="00E23121">
        <w:t>dělat si starosti.</w:t>
      </w:r>
      <w:r w:rsidR="00345E5C" w:rsidRPr="00E23121">
        <w:t xml:space="preserve"> A</w:t>
      </w:r>
      <w:r w:rsidR="00345E5C">
        <w:t> </w:t>
      </w:r>
      <w:r w:rsidR="000251E4" w:rsidRPr="00E23121">
        <w:t>když vešel</w:t>
      </w:r>
      <w:r w:rsidR="00345E5C" w:rsidRPr="00E23121">
        <w:t xml:space="preserve"> a</w:t>
      </w:r>
      <w:r w:rsidR="00345E5C">
        <w:t> </w:t>
      </w:r>
      <w:r w:rsidR="000251E4" w:rsidRPr="00E23121">
        <w:t xml:space="preserve">objal mě, cítila jsem, že takovéhle by to bylo každý večer, </w:t>
      </w:r>
      <w:r w:rsidR="00296989">
        <w:t>kdy</w:t>
      </w:r>
      <w:r>
        <w:t>byc</w:t>
      </w:r>
      <w:r w:rsidR="000251E4" w:rsidRPr="00E23121">
        <w:t xml:space="preserve">hom žili spolu. Provedla </w:t>
      </w:r>
      <w:r w:rsidR="000251E4" w:rsidRPr="00E23121">
        <w:lastRenderedPageBreak/>
        <w:t xml:space="preserve">jsem ho po domě. Ukázala jsem mu všechno, až na </w:t>
      </w:r>
      <w:r w:rsidR="00D57FAF">
        <w:t>dva prázdné</w:t>
      </w:r>
      <w:r w:rsidR="009658FD">
        <w:t xml:space="preserve"> pokoje</w:t>
      </w:r>
      <w:r w:rsidR="00345E5C">
        <w:t xml:space="preserve"> a </w:t>
      </w:r>
      <w:r w:rsidR="009658FD">
        <w:t>ten vůz. By</w:t>
      </w:r>
      <w:r w:rsidR="000251E4" w:rsidRPr="00E23121">
        <w:t>lo to, jako</w:t>
      </w:r>
      <w:r w:rsidR="0041594E" w:rsidRPr="00E23121">
        <w:t xml:space="preserve"> by </w:t>
      </w:r>
      <w:r w:rsidR="000251E4" w:rsidRPr="00E23121">
        <w:t>mi dům patřil</w:t>
      </w:r>
      <w:r w:rsidR="00345E5C" w:rsidRPr="00E23121">
        <w:t xml:space="preserve"> a</w:t>
      </w:r>
      <w:r w:rsidR="00345E5C">
        <w:t> </w:t>
      </w:r>
      <w:r w:rsidR="000251E4" w:rsidRPr="00E23121">
        <w:t>já mu ho nabízela.</w:t>
      </w:r>
    </w:p>
    <w:p w:rsidR="00D34DB7" w:rsidRPr="00E23121" w:rsidRDefault="00D34DB7" w:rsidP="00E23121">
      <w:pPr>
        <w:pStyle w:val="Text"/>
      </w:pPr>
      <w:r w:rsidRPr="00E23121">
        <w:t>„</w:t>
      </w:r>
      <w:r w:rsidR="000251E4" w:rsidRPr="00E23121">
        <w:t>Doufám,</w:t>
      </w:r>
      <w:r w:rsidR="009658FD">
        <w:t xml:space="preserve"> že tvojí přítelkyni potrvá měsí</w:t>
      </w:r>
      <w:r w:rsidR="000251E4" w:rsidRPr="00E23121">
        <w:t>ce, než dům prodá,</w:t>
      </w:r>
      <w:r w:rsidRPr="00E23121">
        <w:t>“</w:t>
      </w:r>
      <w:r w:rsidR="000251E4" w:rsidRPr="00E23121">
        <w:t xml:space="preserve"> řekl.</w:t>
      </w:r>
    </w:p>
    <w:p w:rsidR="00D34DB7" w:rsidRPr="00E23121" w:rsidRDefault="00D34DB7" w:rsidP="00E23121">
      <w:pPr>
        <w:pStyle w:val="Text"/>
        <w:jc w:val="left"/>
      </w:pPr>
      <w:r w:rsidRPr="00E23121">
        <w:t>„</w:t>
      </w:r>
      <w:r w:rsidR="000251E4" w:rsidRPr="00E23121">
        <w:t>Jenom měsíce?</w:t>
      </w:r>
      <w:r w:rsidRPr="00E23121">
        <w:t>“</w:t>
      </w:r>
    </w:p>
    <w:p w:rsidR="00D34DB7" w:rsidRPr="00E23121" w:rsidRDefault="00D34DB7" w:rsidP="00E23121">
      <w:pPr>
        <w:pStyle w:val="Text"/>
      </w:pPr>
      <w:r w:rsidRPr="00E23121">
        <w:t>„</w:t>
      </w:r>
      <w:r w:rsidR="000251E4" w:rsidRPr="00E23121">
        <w:t>My dva budeme žit spolu dřív než za dlou</w:t>
      </w:r>
      <w:r w:rsidR="00CC5AD8" w:rsidRPr="00E23121">
        <w:t>hé</w:t>
      </w:r>
      <w:r w:rsidR="000251E4" w:rsidRPr="00E23121">
        <w:t xml:space="preserve"> měs</w:t>
      </w:r>
      <w:r w:rsidR="009658FD">
        <w:t>íce,</w:t>
      </w:r>
      <w:r w:rsidR="00345E5C">
        <w:t xml:space="preserve"> a </w:t>
      </w:r>
      <w:r w:rsidR="009658FD">
        <w:t>pak nebudeme mí</w:t>
      </w:r>
      <w:r w:rsidR="000251E4" w:rsidRPr="00E23121">
        <w:t>t zapotřebí půjčovat si domy a</w:t>
      </w:r>
      <w:r w:rsidR="00345E5C">
        <w:t> </w:t>
      </w:r>
      <w:r w:rsidR="00345E5C" w:rsidRPr="00E23121">
        <w:t>–</w:t>
      </w:r>
      <w:r w:rsidRPr="00E23121">
        <w:t>“</w:t>
      </w:r>
      <w:r w:rsidR="000251E4" w:rsidRPr="00E23121">
        <w:t xml:space="preserve"> Natáhl prst</w:t>
      </w:r>
      <w:r w:rsidR="00345E5C" w:rsidRPr="00E23121">
        <w:t xml:space="preserve"> k</w:t>
      </w:r>
      <w:r w:rsidR="00345E5C">
        <w:t> </w:t>
      </w:r>
      <w:r w:rsidR="000251E4" w:rsidRPr="00E23121">
        <w:t>plameni svíčky, která hořela</w:t>
      </w:r>
      <w:r w:rsidR="00345E5C" w:rsidRPr="00E23121">
        <w:t xml:space="preserve"> u</w:t>
      </w:r>
      <w:r w:rsidR="00345E5C">
        <w:t> </w:t>
      </w:r>
      <w:r w:rsidR="000251E4" w:rsidRPr="00E23121">
        <w:t>postele</w:t>
      </w:r>
      <w:r w:rsidR="00345E5C">
        <w:t> </w:t>
      </w:r>
      <w:r w:rsidR="00345E5C" w:rsidRPr="00E23121">
        <w:t>–</w:t>
      </w:r>
      <w:r w:rsidR="00345E5C">
        <w:t> </w:t>
      </w:r>
      <w:r w:rsidRPr="00E23121">
        <w:t>„</w:t>
      </w:r>
      <w:r w:rsidR="000251E4" w:rsidRPr="00E23121">
        <w:t>ani vánoční svíčky</w:t>
      </w:r>
      <w:r w:rsidR="00345E5C" w:rsidRPr="00E23121">
        <w:t xml:space="preserve"> v</w:t>
      </w:r>
      <w:r w:rsidR="00345E5C">
        <w:t> </w:t>
      </w:r>
      <w:r w:rsidR="000251E4" w:rsidRPr="00E23121">
        <w:t>září.</w:t>
      </w:r>
      <w:r w:rsidRPr="00E23121">
        <w:t>“</w:t>
      </w:r>
    </w:p>
    <w:p w:rsidR="00D34DB7" w:rsidRPr="00E23121" w:rsidRDefault="000251E4" w:rsidP="00E23121">
      <w:pPr>
        <w:pStyle w:val="Text"/>
      </w:pPr>
      <w:r w:rsidRPr="00E23121">
        <w:t>Tomu jsem se musela usmát, ale také mě to přivedlo do rozpaků, protože</w:t>
      </w:r>
      <w:r w:rsidR="0041594E" w:rsidRPr="00E23121">
        <w:t xml:space="preserve"> když jsem</w:t>
      </w:r>
      <w:r w:rsidR="0008150E">
        <w:t xml:space="preserve"> kupovala kroucené červené</w:t>
      </w:r>
      <w:r w:rsidRPr="00E23121">
        <w:t xml:space="preserve"> svíčky, nevšimla jsem si, </w:t>
      </w:r>
      <w:r w:rsidR="009658FD">
        <w:t>že jsou zdobené cesmínou</w:t>
      </w:r>
      <w:r w:rsidR="00345E5C">
        <w:t xml:space="preserve"> a </w:t>
      </w:r>
      <w:r w:rsidR="009658FD">
        <w:t>jmelím. Přesto se mi lí</w:t>
      </w:r>
      <w:r w:rsidRPr="00E23121">
        <w:t>bilo, když zaváděl řeč na to, že jednoh</w:t>
      </w:r>
      <w:r w:rsidR="009658FD">
        <w:t>o dne budeme spolu, že budeme mí</w:t>
      </w:r>
      <w:r w:rsidRPr="00E23121">
        <w:t>t vlastní domov,</w:t>
      </w:r>
      <w:r w:rsidR="00345E5C" w:rsidRPr="00E23121">
        <w:t xml:space="preserve"> i</w:t>
      </w:r>
      <w:r w:rsidR="00345E5C">
        <w:t> </w:t>
      </w:r>
      <w:r w:rsidRPr="00E23121">
        <w:t>když jsem věděla, že tomu tak nikdy nebude. Takhle naléhají ženy,</w:t>
      </w:r>
      <w:r w:rsidR="00345E5C" w:rsidRPr="00E23121">
        <w:t xml:space="preserve"> a</w:t>
      </w:r>
      <w:r w:rsidR="00345E5C">
        <w:t> </w:t>
      </w:r>
      <w:r w:rsidRPr="00E23121">
        <w:t>pak si stěžují, když se muži</w:t>
      </w:r>
      <w:r w:rsidR="00345E5C" w:rsidRPr="00E23121">
        <w:t xml:space="preserve"> k</w:t>
      </w:r>
      <w:r w:rsidR="00345E5C">
        <w:t> </w:t>
      </w:r>
      <w:r w:rsidRPr="00E23121">
        <w:t xml:space="preserve">ničemu nemají. Muži </w:t>
      </w:r>
      <w:r w:rsidR="00895A00">
        <w:t>říka</w:t>
      </w:r>
      <w:r w:rsidR="00EF2F37">
        <w:t>jí</w:t>
      </w:r>
      <w:r w:rsidRPr="00E23121">
        <w:t>, užijme si, co m</w:t>
      </w:r>
      <w:r w:rsidR="00EF2F37">
        <w:t>áme, nebo, nemarněme čas dělání</w:t>
      </w:r>
      <w:r w:rsidRPr="00E23121">
        <w:t>m plánů</w:t>
      </w:r>
      <w:r w:rsidR="00345E5C">
        <w:t> </w:t>
      </w:r>
      <w:r w:rsidR="00345E5C" w:rsidRPr="00E23121">
        <w:t>–</w:t>
      </w:r>
      <w:r w:rsidR="00345E5C">
        <w:t> </w:t>
      </w:r>
      <w:r w:rsidRPr="00E23121">
        <w:t xml:space="preserve">nebo alespoň podle mámy to tak </w:t>
      </w:r>
      <w:r w:rsidR="00EF2F37">
        <w:t>ří</w:t>
      </w:r>
      <w:r w:rsidR="00895A00">
        <w:t>ka</w:t>
      </w:r>
      <w:r w:rsidR="00EF2F37">
        <w:t>jí</w:t>
      </w:r>
      <w:r w:rsidRPr="00E23121">
        <w:t>.</w:t>
      </w:r>
      <w:r w:rsidR="00345E5C" w:rsidRPr="00E23121">
        <w:t xml:space="preserve"> S</w:t>
      </w:r>
      <w:r w:rsidR="00345E5C">
        <w:t> </w:t>
      </w:r>
      <w:r w:rsidRPr="00E23121">
        <w:t>námi dvěma je to naopak, on mluví</w:t>
      </w:r>
      <w:r w:rsidR="00345E5C" w:rsidRPr="00E23121">
        <w:t xml:space="preserve"> o</w:t>
      </w:r>
      <w:r w:rsidR="00345E5C">
        <w:t> </w:t>
      </w:r>
      <w:r w:rsidRPr="00E23121">
        <w:t>trvalém vztahu, já žiju přítomností.</w:t>
      </w:r>
    </w:p>
    <w:p w:rsidR="00D34DB7" w:rsidRPr="00E23121" w:rsidRDefault="000251E4" w:rsidP="00E23121">
      <w:pPr>
        <w:pStyle w:val="Text"/>
      </w:pPr>
      <w:r w:rsidRPr="00E23121">
        <w:t xml:space="preserve">Víno si nedal, </w:t>
      </w:r>
      <w:r w:rsidR="00895A00">
        <w:t>říka</w:t>
      </w:r>
      <w:r w:rsidRPr="00E23121">
        <w:t>l, že je nepotřebujeme</w:t>
      </w:r>
      <w:r w:rsidR="00345E5C" w:rsidRPr="00E23121">
        <w:t xml:space="preserve"> a</w:t>
      </w:r>
      <w:r w:rsidR="00345E5C">
        <w:t> </w:t>
      </w:r>
      <w:r w:rsidRPr="00E23121">
        <w:t>že si možná dá skleničku p</w:t>
      </w:r>
      <w:r w:rsidR="00DA60AD">
        <w:t>ozději. Tvrdí</w:t>
      </w:r>
      <w:r w:rsidR="00F4777A">
        <w:t>, že ho láska stačí</w:t>
      </w:r>
      <w:r w:rsidRPr="00E23121">
        <w:t xml:space="preserve"> přivést do varu. Nepotřebuje nic jiného. Řekni mi, že mě miluješ, tohle chce slyšet,</w:t>
      </w:r>
      <w:r w:rsidR="00345E5C" w:rsidRPr="00E23121">
        <w:t xml:space="preserve"> a</w:t>
      </w:r>
      <w:r w:rsidR="00345E5C">
        <w:t> </w:t>
      </w:r>
      <w:r w:rsidRPr="00E23121">
        <w:t>mně nedělá potíže mu to opakovat. Toho večera jsem ho milovala jako ještě nikdy. Vinul mě</w:t>
      </w:r>
      <w:r w:rsidR="00345E5C" w:rsidRPr="00E23121">
        <w:t xml:space="preserve"> k</w:t>
      </w:r>
      <w:r w:rsidR="00345E5C">
        <w:t> </w:t>
      </w:r>
      <w:r w:rsidRPr="00E23121">
        <w:t>sobě ve Stellině teplé, měkké posteli, tiskli jsme se</w:t>
      </w:r>
      <w:r w:rsidR="00345E5C" w:rsidRPr="00E23121">
        <w:t xml:space="preserve"> k</w:t>
      </w:r>
      <w:r w:rsidR="00345E5C">
        <w:t> </w:t>
      </w:r>
      <w:r w:rsidRPr="00E23121">
        <w:t>sobě celým tělem, tak pevně jsme se objímali</w:t>
      </w:r>
      <w:r w:rsidR="00345E5C" w:rsidRPr="00E23121">
        <w:t xml:space="preserve"> a</w:t>
      </w:r>
      <w:r w:rsidR="00345E5C">
        <w:t> </w:t>
      </w:r>
      <w:r w:rsidRPr="00E23121">
        <w:t>naše těla se doplňovala. Odtrhl ústa od mých rtů</w:t>
      </w:r>
      <w:r w:rsidR="00345E5C" w:rsidRPr="00E23121">
        <w:t xml:space="preserve"> a</w:t>
      </w:r>
      <w:r w:rsidR="00345E5C">
        <w:t> </w:t>
      </w:r>
      <w:r w:rsidRPr="00E23121">
        <w:t>řekl:</w:t>
      </w:r>
    </w:p>
    <w:p w:rsidR="00D34DB7" w:rsidRPr="00E23121" w:rsidRDefault="00D34DB7" w:rsidP="00E23121">
      <w:pPr>
        <w:pStyle w:val="Text"/>
      </w:pPr>
      <w:r w:rsidRPr="00E23121">
        <w:t>„</w:t>
      </w:r>
      <w:r w:rsidR="00F4777A">
        <w:t>Bylo to tak dlouho, Jenny</w:t>
      </w:r>
      <w:r w:rsidR="000251E4" w:rsidRPr="00E23121">
        <w:t>. Už ni</w:t>
      </w:r>
      <w:r w:rsidR="00296989">
        <w:t>kdy</w:t>
      </w:r>
      <w:r w:rsidR="000251E4" w:rsidRPr="00E23121">
        <w:t xml:space="preserve"> nedopusť, a</w:t>
      </w:r>
      <w:r w:rsidR="000E098A">
        <w:t>bych</w:t>
      </w:r>
      <w:r w:rsidR="000251E4" w:rsidRPr="00E23121">
        <w:t>om spolu nebyli tak dlouho!</w:t>
      </w:r>
      <w:r w:rsidRPr="00E23121">
        <w:t>“</w:t>
      </w:r>
    </w:p>
    <w:p w:rsidR="00D34DB7" w:rsidRPr="00E23121" w:rsidRDefault="000251E4" w:rsidP="00E23121">
      <w:pPr>
        <w:pStyle w:val="Text"/>
      </w:pPr>
      <w:r w:rsidRPr="00E23121">
        <w:t>Je to hubený, snědý muž</w:t>
      </w:r>
      <w:r w:rsidR="00345E5C" w:rsidRPr="00E23121">
        <w:t xml:space="preserve"> s</w:t>
      </w:r>
      <w:r w:rsidR="00345E5C">
        <w:t> </w:t>
      </w:r>
      <w:r w:rsidRPr="00E23121">
        <w:t>dlouhými kostmi</w:t>
      </w:r>
      <w:r w:rsidR="00345E5C" w:rsidRPr="00E23121">
        <w:t xml:space="preserve"> a</w:t>
      </w:r>
      <w:r w:rsidR="00345E5C">
        <w:t> </w:t>
      </w:r>
      <w:r w:rsidRPr="00E23121">
        <w:t>plochými sv</w:t>
      </w:r>
      <w:r w:rsidR="00F4777A">
        <w:t>a</w:t>
      </w:r>
      <w:r w:rsidR="00D34DB7" w:rsidRPr="00E23121">
        <w:t>l</w:t>
      </w:r>
      <w:r w:rsidR="00F4777A">
        <w:t>y</w:t>
      </w:r>
      <w:r w:rsidR="007E459E">
        <w:t>, líbí se mi jeho tmavé</w:t>
      </w:r>
      <w:r w:rsidRPr="00E23121">
        <w:t xml:space="preserve">, </w:t>
      </w:r>
      <w:r w:rsidR="0004639F" w:rsidRPr="00E23121">
        <w:t>téměř</w:t>
      </w:r>
      <w:r w:rsidR="007E459E">
        <w:t xml:space="preserve"> černé hedvábné</w:t>
      </w:r>
      <w:r w:rsidR="00F4777A">
        <w:t xml:space="preserve"> vlasy</w:t>
      </w:r>
      <w:r w:rsidR="00345E5C" w:rsidRPr="00E23121">
        <w:t xml:space="preserve"> a</w:t>
      </w:r>
      <w:r w:rsidR="00345E5C">
        <w:t> </w:t>
      </w:r>
      <w:r w:rsidRPr="00E23121">
        <w:t>to ja</w:t>
      </w:r>
      <w:r w:rsidR="00D34DB7" w:rsidRPr="00E23121">
        <w:t>k m</w:t>
      </w:r>
      <w:r w:rsidRPr="00E23121">
        <w:t>u na zátylku na dvou místech vstávají. Ne, miluju je. Miluju jeho vůni, která nepochází</w:t>
      </w:r>
      <w:r w:rsidR="00345E5C" w:rsidRPr="00E23121">
        <w:t xml:space="preserve"> z</w:t>
      </w:r>
      <w:r w:rsidR="00345E5C">
        <w:t> </w:t>
      </w:r>
      <w:r w:rsidRPr="00E23121">
        <w:t>žádného spreje ani láhve, ani to není pot, ale jen vůně jeho pokožky, vlasů</w:t>
      </w:r>
      <w:r w:rsidR="00345E5C" w:rsidRPr="00E23121">
        <w:t xml:space="preserve"> a</w:t>
      </w:r>
      <w:r w:rsidR="00345E5C">
        <w:t> </w:t>
      </w:r>
      <w:r w:rsidRPr="00E23121">
        <w:t>neh</w:t>
      </w:r>
      <w:r w:rsidR="00A40E13">
        <w:t>tů. Jeho zuby chutnají po mátové</w:t>
      </w:r>
      <w:r w:rsidRPr="00E23121">
        <w:t xml:space="preserve"> vodě</w:t>
      </w:r>
      <w:r w:rsidR="00345E5C" w:rsidRPr="00E23121">
        <w:t xml:space="preserve"> a</w:t>
      </w:r>
      <w:r w:rsidR="00345E5C">
        <w:t> </w:t>
      </w:r>
      <w:r w:rsidRPr="00E23121">
        <w:t xml:space="preserve">jazyk </w:t>
      </w:r>
      <w:r w:rsidR="00F4777A">
        <w:t>má čistý</w:t>
      </w:r>
      <w:r w:rsidR="00345E5C">
        <w:t xml:space="preserve"> a </w:t>
      </w:r>
      <w:r w:rsidR="00F4777A">
        <w:t>hladký jako hbitou ry</w:t>
      </w:r>
      <w:r w:rsidRPr="00E23121">
        <w:t>bku.</w:t>
      </w:r>
      <w:r w:rsidR="001E0F7F">
        <w:t xml:space="preserve"> Když</w:t>
      </w:r>
      <w:r w:rsidR="00F4777A">
        <w:t xml:space="preserve"> mu ty</w:t>
      </w:r>
      <w:r w:rsidRPr="00E23121">
        <w:t>hle věci říkám, tvrdí, že jsem jako ten, co napsal</w:t>
      </w:r>
      <w:r w:rsidR="00345E5C" w:rsidRPr="00E23121">
        <w:t xml:space="preserve"> v</w:t>
      </w:r>
      <w:r w:rsidR="00345E5C">
        <w:t> </w:t>
      </w:r>
      <w:r w:rsidR="004A1D52">
        <w:t>bibli Šalomounovu Píseň písní</w:t>
      </w:r>
      <w:r w:rsidRPr="00E23121">
        <w:t xml:space="preserve">: </w:t>
      </w:r>
      <w:r w:rsidR="00D34DB7" w:rsidRPr="00E23121">
        <w:t>„</w:t>
      </w:r>
      <w:r w:rsidRPr="00E23121">
        <w:t>Oči tvé jsou holubice pod závojem.</w:t>
      </w:r>
      <w:r w:rsidR="00D34DB7" w:rsidRPr="00E23121">
        <w:t>“</w:t>
      </w:r>
    </w:p>
    <w:p w:rsidR="00D34DB7" w:rsidRPr="00E23121" w:rsidRDefault="00D34DB7" w:rsidP="00E23121">
      <w:pPr>
        <w:pStyle w:val="Text"/>
      </w:pPr>
      <w:r w:rsidRPr="00E23121">
        <w:t>„</w:t>
      </w:r>
      <w:r w:rsidR="000251E4" w:rsidRPr="00E23121">
        <w:t>To jsem ni</w:t>
      </w:r>
      <w:r w:rsidR="00296989">
        <w:t>kdy</w:t>
      </w:r>
      <w:r w:rsidR="000251E4" w:rsidRPr="00E23121">
        <w:t xml:space="preserve"> neřekla,</w:t>
      </w:r>
      <w:r w:rsidRPr="00E23121">
        <w:t>“</w:t>
      </w:r>
      <w:r w:rsidR="000251E4" w:rsidRPr="00E23121">
        <w:t xml:space="preserve"> namítla jsem. </w:t>
      </w:r>
      <w:r w:rsidRPr="00E23121">
        <w:t>„</w:t>
      </w:r>
      <w:r w:rsidR="000251E4" w:rsidRPr="00E23121">
        <w:t>Dokonce nevím, co to znamená.</w:t>
      </w:r>
      <w:r w:rsidRPr="00E23121">
        <w:t>“</w:t>
      </w:r>
    </w:p>
    <w:p w:rsidR="00D34DB7" w:rsidRPr="00E23121" w:rsidRDefault="00CE5BE1" w:rsidP="00E23121">
      <w:pPr>
        <w:pStyle w:val="Text"/>
      </w:pPr>
      <w:r>
        <w:lastRenderedPageBreak/>
        <w:t>„</w:t>
      </w:r>
      <w:r w:rsidR="00554992" w:rsidRPr="00E23121">
        <w:t>Ani jsi neřekla, že vlasy</w:t>
      </w:r>
      <w:r w:rsidR="000251E4" w:rsidRPr="00E23121">
        <w:t xml:space="preserve"> m</w:t>
      </w:r>
      <w:r w:rsidR="002D42CB">
        <w:t>é jsou jako stáda koz nebo že mé</w:t>
      </w:r>
      <w:r w:rsidR="000251E4" w:rsidRPr="00E23121">
        <w:t xml:space="preserve"> hrdlo je jako Davidova věž, ale povšechnou představu máš.</w:t>
      </w:r>
      <w:r w:rsidR="00D34DB7" w:rsidRPr="00E23121">
        <w:t>“</w:t>
      </w:r>
    </w:p>
    <w:p w:rsidR="00D34DB7" w:rsidRPr="00E23121" w:rsidRDefault="00D34DB7" w:rsidP="00E23121">
      <w:pPr>
        <w:pStyle w:val="Text"/>
        <w:jc w:val="left"/>
      </w:pPr>
      <w:r w:rsidRPr="00E23121">
        <w:t>„</w:t>
      </w:r>
      <w:r w:rsidR="000251E4" w:rsidRPr="00E23121">
        <w:t>Vadilo by ti, kdybych takové věci říkala?</w:t>
      </w:r>
      <w:r w:rsidRPr="00E23121">
        <w:t>“</w:t>
      </w:r>
    </w:p>
    <w:p w:rsidR="00D34DB7" w:rsidRPr="00E23121" w:rsidRDefault="00D34DB7" w:rsidP="00E23121">
      <w:pPr>
        <w:pStyle w:val="Text"/>
      </w:pPr>
      <w:r w:rsidRPr="00E23121">
        <w:t>„</w:t>
      </w:r>
      <w:r w:rsidR="00101902">
        <w:t>Nevadí mi</w:t>
      </w:r>
      <w:r w:rsidR="000251E4" w:rsidRPr="00E23121">
        <w:t xml:space="preserve"> nic, co říkáš, Jenny. Můžeš m</w:t>
      </w:r>
      <w:r w:rsidR="00554992" w:rsidRPr="00E23121">
        <w:t>i psát básně, jestli chceš. Když</w:t>
      </w:r>
      <w:r w:rsidR="000251E4" w:rsidRPr="00E23121">
        <w:t xml:space="preserve"> někoho beze zbytku miluješ, tak ti nevadí nic.</w:t>
      </w:r>
      <w:r w:rsidRPr="00E23121">
        <w:t>“</w:t>
      </w:r>
    </w:p>
    <w:p w:rsidR="00D34DB7" w:rsidRPr="00E23121" w:rsidRDefault="000251E4" w:rsidP="00E23121">
      <w:pPr>
        <w:pStyle w:val="Text"/>
      </w:pPr>
      <w:r w:rsidRPr="00E23121">
        <w:t>Měl tohle všechno na svědomí babiččin nápoj lásky? Miloval by mě,</w:t>
      </w:r>
      <w:r w:rsidR="00345E5C" w:rsidRPr="00E23121">
        <w:t xml:space="preserve"> i</w:t>
      </w:r>
      <w:r w:rsidR="00345E5C">
        <w:t> </w:t>
      </w:r>
      <w:r w:rsidRPr="00E23121">
        <w:t>kdybych m</w:t>
      </w:r>
      <w:r w:rsidR="005518C5">
        <w:t>u to mocné</w:t>
      </w:r>
      <w:r w:rsidR="0008150E">
        <w:t xml:space="preserve"> kouzlo nedala do pití</w:t>
      </w:r>
      <w:r w:rsidRPr="00E23121">
        <w:t>? Jsem ráda, že jsem to neriskovala, že jsem nic neponechala náhodě,</w:t>
      </w:r>
      <w:r w:rsidR="00345E5C" w:rsidRPr="00E23121">
        <w:t xml:space="preserve"> a</w:t>
      </w:r>
      <w:r w:rsidR="00345E5C">
        <w:t> </w:t>
      </w:r>
      <w:r w:rsidRPr="00E23121">
        <w:t>ještě tomu pomůžu, jestli to půjde.</w:t>
      </w:r>
    </w:p>
    <w:p w:rsidR="00D34DB7" w:rsidRPr="00E23121" w:rsidRDefault="000251E4" w:rsidP="00E23121">
      <w:pPr>
        <w:pStyle w:val="Text"/>
      </w:pPr>
      <w:r w:rsidRPr="00E23121">
        <w:t>Zavřel oči. Držela jsem si jeho hlavu na rameni</w:t>
      </w:r>
      <w:r w:rsidR="00345E5C" w:rsidRPr="00E23121">
        <w:t xml:space="preserve"> a</w:t>
      </w:r>
      <w:r w:rsidR="00345E5C">
        <w:t> </w:t>
      </w:r>
      <w:r w:rsidRPr="00E23121">
        <w:t>zlehka jsem ho hladila po vlasech, ale když usnul</w:t>
      </w:r>
      <w:r w:rsidR="00345E5C">
        <w:t> </w:t>
      </w:r>
      <w:r w:rsidR="00345E5C" w:rsidRPr="00E23121">
        <w:t>–</w:t>
      </w:r>
      <w:r w:rsidR="00345E5C">
        <w:t> </w:t>
      </w:r>
      <w:r w:rsidRPr="00E23121">
        <w:t>věděla jsem, že bude spát jenom krátce</w:t>
      </w:r>
      <w:r w:rsidR="00345E5C">
        <w:t> </w:t>
      </w:r>
      <w:r w:rsidR="00345E5C" w:rsidRPr="00E23121">
        <w:t>–</w:t>
      </w:r>
      <w:r w:rsidR="00345E5C">
        <w:t> </w:t>
      </w:r>
      <w:r w:rsidRPr="00E23121">
        <w:t>vyklouzla jsem</w:t>
      </w:r>
      <w:r w:rsidR="00345E5C" w:rsidRPr="00E23121">
        <w:t xml:space="preserve"> z</w:t>
      </w:r>
      <w:r w:rsidR="00345E5C">
        <w:t> </w:t>
      </w:r>
      <w:r w:rsidRPr="00E23121">
        <w:t>postele</w:t>
      </w:r>
      <w:r w:rsidR="00345E5C" w:rsidRPr="00E23121">
        <w:t xml:space="preserve"> k</w:t>
      </w:r>
      <w:r w:rsidR="00345E5C">
        <w:t> </w:t>
      </w:r>
      <w:r w:rsidRPr="00E23121">
        <w:t>jeho šatů</w:t>
      </w:r>
      <w:r w:rsidR="00F4777A">
        <w:t>m</w:t>
      </w:r>
      <w:r w:rsidR="00345E5C">
        <w:t xml:space="preserve"> a </w:t>
      </w:r>
      <w:r w:rsidR="007C4197">
        <w:t>zastrčila mu do levé</w:t>
      </w:r>
      <w:r w:rsidR="00F4777A">
        <w:t xml:space="preserve"> boty lí</w:t>
      </w:r>
      <w:r w:rsidRPr="00E23121">
        <w:t>stek</w:t>
      </w:r>
      <w:r w:rsidR="00345E5C" w:rsidRPr="00E23121">
        <w:t xml:space="preserve"> z</w:t>
      </w:r>
      <w:r w:rsidR="00345E5C">
        <w:t> </w:t>
      </w:r>
      <w:r w:rsidRPr="00E23121">
        <w:t>kapradiny, který jsem si schovala</w:t>
      </w:r>
      <w:r w:rsidR="00345E5C" w:rsidRPr="00E23121">
        <w:t xml:space="preserve"> z</w:t>
      </w:r>
      <w:r w:rsidR="00345E5C">
        <w:t> </w:t>
      </w:r>
      <w:r w:rsidRPr="00E23121">
        <w:t>Edithina pohřbu. Neboť babička říká, že když tohle žena udělá, pak to nemůže dopadnout jinak, než že ji muž úžasně miluje.</w:t>
      </w:r>
    </w:p>
    <w:p w:rsidR="00D34DB7" w:rsidRPr="00E23121" w:rsidRDefault="00D34DB7" w:rsidP="00E23121">
      <w:pPr>
        <w:pStyle w:val="Text"/>
      </w:pPr>
    </w:p>
    <w:p w:rsidR="00345E5C" w:rsidRPr="00E23121" w:rsidRDefault="000251E4" w:rsidP="00E23121">
      <w:pPr>
        <w:pStyle w:val="Text"/>
      </w:pPr>
      <w:r w:rsidRPr="00E23121">
        <w:t>Dočasné zlepšení zdraví, kte</w:t>
      </w:r>
      <w:r w:rsidR="00CC5AD8" w:rsidRPr="00E23121">
        <w:t>ré</w:t>
      </w:r>
      <w:r w:rsidR="00345E5C" w:rsidRPr="00E23121">
        <w:t xml:space="preserve"> u</w:t>
      </w:r>
      <w:r w:rsidR="00345E5C">
        <w:t> </w:t>
      </w:r>
      <w:r w:rsidRPr="00E23121">
        <w:t>Stelly nastalo, tuším, díky ozařování, se u</w:t>
      </w:r>
      <w:r w:rsidR="00EC5CF1">
        <w:t>drželo</w:t>
      </w:r>
      <w:r w:rsidR="00345E5C">
        <w:t xml:space="preserve"> i v </w:t>
      </w:r>
      <w:r w:rsidR="00EC5CF1">
        <w:t>říjnu. Pořád ještě si</w:t>
      </w:r>
      <w:r w:rsidRPr="00E23121">
        <w:t xml:space="preserve"> potají dávala cigarety na zahradě Mid</w:t>
      </w:r>
      <w:r w:rsidR="00605DF0">
        <w:t>dleton Hallu, usazená na kamenné</w:t>
      </w:r>
      <w:r w:rsidRPr="00E23121">
        <w:t xml:space="preserve"> lavičce</w:t>
      </w:r>
      <w:r w:rsidR="00345E5C" w:rsidRPr="00E23121">
        <w:t xml:space="preserve"> a</w:t>
      </w:r>
      <w:r w:rsidR="00345E5C">
        <w:t> </w:t>
      </w:r>
      <w:r w:rsidRPr="00E23121">
        <w:t>zachumlaná do tlustého zimního pláště, pořád tvrdila, že nesnáší vozy</w:t>
      </w:r>
      <w:r w:rsidR="00345E5C" w:rsidRPr="00E23121">
        <w:t xml:space="preserve"> a</w:t>
      </w:r>
      <w:r w:rsidR="00345E5C">
        <w:t> </w:t>
      </w:r>
      <w:r w:rsidRPr="00E23121">
        <w:t>ještě párkrát si vyjela</w:t>
      </w:r>
      <w:r w:rsidR="00345E5C" w:rsidRPr="00E23121">
        <w:t xml:space="preserve"> s</w:t>
      </w:r>
      <w:r w:rsidR="00345E5C">
        <w:t> </w:t>
      </w:r>
      <w:r w:rsidRPr="00E23121">
        <w:t>Richardem. Podle P</w:t>
      </w:r>
      <w:r w:rsidR="008A18EB">
        <w:t>auli</w:t>
      </w:r>
      <w:r w:rsidRPr="00E23121">
        <w:t>ne nepřestala chodit na večerní jídlo do jídelny, požádala</w:t>
      </w:r>
      <w:r w:rsidR="00345E5C" w:rsidRPr="00E23121">
        <w:t xml:space="preserve"> i</w:t>
      </w:r>
      <w:r w:rsidR="00345E5C">
        <w:t> </w:t>
      </w:r>
      <w:r w:rsidR="00345E5C" w:rsidRPr="00E23121">
        <w:t>o</w:t>
      </w:r>
      <w:r w:rsidR="00345E5C">
        <w:t> </w:t>
      </w:r>
      <w:r w:rsidRPr="00E23121">
        <w:t>gin</w:t>
      </w:r>
      <w:r w:rsidR="00345E5C" w:rsidRPr="00E23121">
        <w:t xml:space="preserve"> s</w:t>
      </w:r>
      <w:r w:rsidR="00345E5C">
        <w:t> </w:t>
      </w:r>
      <w:r w:rsidRPr="00E23121">
        <w:t>tonikem, nenechala si vzít svoji sklenku vína</w:t>
      </w:r>
      <w:r w:rsidR="00345E5C" w:rsidRPr="00E23121">
        <w:t xml:space="preserve"> a</w:t>
      </w:r>
      <w:r w:rsidR="00345E5C">
        <w:t> </w:t>
      </w:r>
      <w:r w:rsidRPr="00E23121">
        <w:t>sedávala sama</w:t>
      </w:r>
      <w:r w:rsidR="00345E5C" w:rsidRPr="00E23121">
        <w:t xml:space="preserve"> u</w:t>
      </w:r>
      <w:r w:rsidR="00345E5C">
        <w:t> </w:t>
      </w:r>
      <w:r w:rsidRPr="00E23121">
        <w:t>vlastního stolu.</w:t>
      </w:r>
    </w:p>
    <w:p w:rsidR="00D34DB7" w:rsidRPr="00E23121" w:rsidRDefault="00345E5C" w:rsidP="00E23121">
      <w:pPr>
        <w:pStyle w:val="Text"/>
      </w:pPr>
      <w:r w:rsidRPr="00E23121">
        <w:t>Z</w:t>
      </w:r>
      <w:r>
        <w:t> </w:t>
      </w:r>
      <w:r w:rsidR="000251E4" w:rsidRPr="00E23121">
        <w:t>Londýna ji přijela navštívit Marianne. Přijela vozem s</w:t>
      </w:r>
      <w:r w:rsidR="00F4777A">
        <w:t>vého přítele</w:t>
      </w:r>
      <w:r>
        <w:t xml:space="preserve"> i s </w:t>
      </w:r>
      <w:r w:rsidR="00F4777A">
        <w:t>ním, nápadně vy</w:t>
      </w:r>
      <w:r w:rsidR="000251E4" w:rsidRPr="00E23121">
        <w:t>sokým, poměrně tlustým mužem,</w:t>
      </w:r>
      <w:r w:rsidRPr="00E23121">
        <w:t xml:space="preserve"> a</w:t>
      </w:r>
      <w:r>
        <w:t> </w:t>
      </w:r>
      <w:r w:rsidR="000251E4" w:rsidRPr="00E23121">
        <w:t>dospívajícími dětmi ze Stelliny fotografie, Jea</w:t>
      </w:r>
      <w:r w:rsidR="00D34DB7" w:rsidRPr="00E23121">
        <w:t>n-P</w:t>
      </w:r>
      <w:r w:rsidR="000251E4" w:rsidRPr="00E23121">
        <w:t>aulem</w:t>
      </w:r>
      <w:r w:rsidRPr="00E23121">
        <w:t xml:space="preserve"> a</w:t>
      </w:r>
      <w:r>
        <w:t> </w:t>
      </w:r>
      <w:r w:rsidR="000251E4" w:rsidRPr="00E23121">
        <w:t>Ke</w:t>
      </w:r>
      <w:r w:rsidR="00F4777A">
        <w:t>l</w:t>
      </w:r>
      <w:r w:rsidR="00D34DB7" w:rsidRPr="00E23121">
        <w:t>d</w:t>
      </w:r>
      <w:r w:rsidR="000251E4" w:rsidRPr="00E23121">
        <w:t>ou. Ti dva na babičku nepromluvili slovo,</w:t>
      </w:r>
      <w:r w:rsidRPr="00E23121">
        <w:t xml:space="preserve"> a</w:t>
      </w:r>
      <w:r>
        <w:t> </w:t>
      </w:r>
      <w:r w:rsidR="000251E4" w:rsidRPr="00E23121">
        <w:t>buď jenom otráveně posedávali, nebo jí šmejdili po pokoji</w:t>
      </w:r>
      <w:r w:rsidRPr="00E23121">
        <w:t xml:space="preserve"> a</w:t>
      </w:r>
      <w:r>
        <w:t> </w:t>
      </w:r>
      <w:r w:rsidR="003031F3">
        <w:t>hrabali se jí</w:t>
      </w:r>
      <w:r w:rsidRPr="00E23121">
        <w:t xml:space="preserve"> v</w:t>
      </w:r>
      <w:r>
        <w:t> </w:t>
      </w:r>
      <w:r w:rsidR="000251E4" w:rsidRPr="00E23121">
        <w:t>knížkách</w:t>
      </w:r>
      <w:r w:rsidRPr="00E23121">
        <w:t xml:space="preserve"> a</w:t>
      </w:r>
      <w:r>
        <w:t> </w:t>
      </w:r>
      <w:r w:rsidRPr="00E23121">
        <w:t>v</w:t>
      </w:r>
      <w:r>
        <w:t> </w:t>
      </w:r>
      <w:r w:rsidR="000251E4" w:rsidRPr="00E23121">
        <w:t>psacím stole. Byli na cestě</w:t>
      </w:r>
      <w:r w:rsidRPr="00E23121">
        <w:t xml:space="preserve"> k</w:t>
      </w:r>
      <w:r>
        <w:t> </w:t>
      </w:r>
      <w:r w:rsidR="000251E4" w:rsidRPr="00E23121">
        <w:t>nějaké Mariannin</w:t>
      </w:r>
      <w:r w:rsidR="00D34DB7" w:rsidRPr="00E23121">
        <w:t>ě p</w:t>
      </w:r>
      <w:r w:rsidR="000251E4" w:rsidRPr="00E23121">
        <w:t xml:space="preserve">řítelkyni, která měla nedaleko Sandringhamu velký dům, kterému se </w:t>
      </w:r>
      <w:r w:rsidR="00895A00">
        <w:t>říka</w:t>
      </w:r>
      <w:r w:rsidR="000251E4" w:rsidRPr="00E23121">
        <w:t xml:space="preserve">lo </w:t>
      </w:r>
      <w:r w:rsidR="000251E4" w:rsidRPr="00E23121">
        <w:rPr>
          <w:i/>
        </w:rPr>
        <w:t xml:space="preserve">Statek </w:t>
      </w:r>
      <w:r w:rsidR="000251E4" w:rsidRPr="00E23121">
        <w:t>nebo tak nějak,</w:t>
      </w:r>
      <w:r w:rsidR="007760C2" w:rsidRPr="00E23121">
        <w:t xml:space="preserve"> aby </w:t>
      </w:r>
      <w:r w:rsidR="000251E4" w:rsidRPr="00E23121">
        <w:t>tam pobyli. Přestože je herečka, nemá Marianne zřejmě nikdy nic na práci</w:t>
      </w:r>
      <w:r w:rsidRPr="00E23121">
        <w:t xml:space="preserve"> a</w:t>
      </w:r>
      <w:r>
        <w:t> </w:t>
      </w:r>
      <w:r w:rsidR="000251E4" w:rsidRPr="00E23121">
        <w:t>všude možně má přátele, kteří bydlí ve venkovských sídlech</w:t>
      </w:r>
      <w:r w:rsidRPr="00E23121">
        <w:t xml:space="preserve"> a</w:t>
      </w:r>
      <w:r>
        <w:t> </w:t>
      </w:r>
      <w:r w:rsidR="000251E4" w:rsidRPr="00E23121">
        <w:t>hradech,</w:t>
      </w:r>
      <w:r w:rsidRPr="00E23121">
        <w:t xml:space="preserve"> a</w:t>
      </w:r>
      <w:r>
        <w:t> </w:t>
      </w:r>
      <w:r w:rsidR="000251E4" w:rsidRPr="00E23121">
        <w:t>do jednoho chtějí, aby přijela</w:t>
      </w:r>
      <w:r w:rsidRPr="00E23121">
        <w:t xml:space="preserve"> a</w:t>
      </w:r>
      <w:r>
        <w:t> </w:t>
      </w:r>
      <w:r w:rsidR="000251E4" w:rsidRPr="00E23121">
        <w:t>zůstala</w:t>
      </w:r>
      <w:r w:rsidRPr="00E23121">
        <w:t xml:space="preserve"> u</w:t>
      </w:r>
      <w:r>
        <w:t> </w:t>
      </w:r>
      <w:r w:rsidR="000251E4" w:rsidRPr="00E23121">
        <w:t>nich.</w:t>
      </w:r>
    </w:p>
    <w:p w:rsidR="00D34DB7" w:rsidRPr="00E23121" w:rsidRDefault="000251E4" w:rsidP="00E23121">
      <w:pPr>
        <w:pStyle w:val="Text"/>
      </w:pPr>
      <w:r w:rsidRPr="00E23121">
        <w:t>Stella se</w:t>
      </w:r>
      <w:r w:rsidR="00345E5C" w:rsidRPr="00E23121">
        <w:t xml:space="preserve"> o</w:t>
      </w:r>
      <w:r w:rsidR="00345E5C">
        <w:t> </w:t>
      </w:r>
      <w:r w:rsidRPr="00E23121">
        <w:t>prodeji Moluccy už</w:t>
      </w:r>
      <w:r w:rsidR="00A858B4">
        <w:t xml:space="preserve"> víc </w:t>
      </w:r>
      <w:r w:rsidR="00F4777A">
        <w:t>nezmí</w:t>
      </w:r>
      <w:r w:rsidRPr="00E23121">
        <w:t>nila. Je to zvláštní, že když nás trápí, že jsme se někomu</w:t>
      </w:r>
      <w:r w:rsidR="00345E5C" w:rsidRPr="00E23121">
        <w:t xml:space="preserve"> s</w:t>
      </w:r>
      <w:r w:rsidR="00345E5C">
        <w:t> </w:t>
      </w:r>
      <w:r w:rsidRPr="00E23121">
        <w:t xml:space="preserve">něčím nepřiznali, snažíme se to </w:t>
      </w:r>
      <w:r w:rsidRPr="00E23121">
        <w:lastRenderedPageBreak/>
        <w:t>vyvážit tím, že tomu člověku řekneme něco</w:t>
      </w:r>
      <w:r w:rsidR="00A858B4">
        <w:t xml:space="preserve"> jiné</w:t>
      </w:r>
      <w:r w:rsidRPr="00E23121">
        <w:t>ho, něja</w:t>
      </w:r>
      <w:r w:rsidR="00CC5AD8" w:rsidRPr="00E23121">
        <w:t>ké</w:t>
      </w:r>
      <w:r w:rsidR="00A858B4">
        <w:t xml:space="preserve"> jiné</w:t>
      </w:r>
      <w:r w:rsidR="007C04CB">
        <w:t xml:space="preserve"> částečné</w:t>
      </w:r>
      <w:r w:rsidRPr="00E23121">
        <w:t xml:space="preserve"> tajemství</w:t>
      </w:r>
      <w:r w:rsidR="00C63A16">
        <w:t>. Ned říká, že tomu psychologové říkají zástupné</w:t>
      </w:r>
      <w:r w:rsidRPr="00E23121">
        <w:t xml:space="preserve"> sdělení. Nechtěla jsem jí říct, že jsme</w:t>
      </w:r>
      <w:r w:rsidR="00345E5C" w:rsidRPr="00E23121">
        <w:t xml:space="preserve"> s</w:t>
      </w:r>
      <w:r w:rsidR="00345E5C">
        <w:t> </w:t>
      </w:r>
      <w:r w:rsidRPr="00E23121">
        <w:t>Nedem strávili tři večery</w:t>
      </w:r>
      <w:r w:rsidR="00345E5C" w:rsidRPr="00E23121">
        <w:t xml:space="preserve"> v</w:t>
      </w:r>
      <w:r w:rsidR="00345E5C">
        <w:t> </w:t>
      </w:r>
      <w:r w:rsidRPr="00E23121">
        <w:t>jejím domě</w:t>
      </w:r>
      <w:r w:rsidR="00345E5C" w:rsidRPr="00E23121">
        <w:t xml:space="preserve"> a</w:t>
      </w:r>
      <w:r w:rsidR="00345E5C">
        <w:t> </w:t>
      </w:r>
      <w:r w:rsidRPr="00E23121">
        <w:t>milovali jsme se</w:t>
      </w:r>
      <w:r w:rsidR="00345E5C" w:rsidRPr="00E23121">
        <w:t xml:space="preserve"> v</w:t>
      </w:r>
      <w:r w:rsidR="00345E5C">
        <w:t> </w:t>
      </w:r>
      <w:r w:rsidRPr="00E23121">
        <w:t>její posteli, neměla jsem</w:t>
      </w:r>
      <w:r w:rsidR="00345E5C" w:rsidRPr="00E23121">
        <w:t xml:space="preserve"> v</w:t>
      </w:r>
      <w:r w:rsidR="00345E5C">
        <w:t> </w:t>
      </w:r>
      <w:r w:rsidRPr="00E23121">
        <w:t>úmyslu ani se zmínit</w:t>
      </w:r>
      <w:r w:rsidR="00345E5C">
        <w:t xml:space="preserve"> o </w:t>
      </w:r>
      <w:r w:rsidR="00F4777A">
        <w:t>šátku</w:t>
      </w:r>
      <w:r w:rsidR="00345E5C">
        <w:t xml:space="preserve"> v </w:t>
      </w:r>
      <w:r w:rsidR="00F4777A">
        <w:t>kufru vozu, protože b</w:t>
      </w:r>
      <w:r w:rsidR="00EC5CF1">
        <w:t>y si myslela, že jsem slí</w:t>
      </w:r>
      <w:r w:rsidRPr="00E23121">
        <w:t>dila.</w:t>
      </w:r>
      <w:r w:rsidR="00345E5C" w:rsidRPr="00E23121">
        <w:t xml:space="preserve"> O</w:t>
      </w:r>
      <w:r w:rsidR="00345E5C">
        <w:t> </w:t>
      </w:r>
      <w:r w:rsidR="00293990">
        <w:t>tom šampaňském jsem jí</w:t>
      </w:r>
      <w:r w:rsidRPr="00E23121">
        <w:t xml:space="preserve"> ale pověděla.</w:t>
      </w:r>
    </w:p>
    <w:p w:rsidR="00D34DB7" w:rsidRPr="00E23121" w:rsidRDefault="00554992" w:rsidP="00E23121">
      <w:pPr>
        <w:pStyle w:val="Text"/>
      </w:pPr>
      <w:r w:rsidRPr="00E23121">
        <w:t>Nečekala jsem,</w:t>
      </w:r>
      <w:r w:rsidR="000251E4" w:rsidRPr="00E23121">
        <w:t xml:space="preserve"> že to na ni tak zaúčinkuje. Začala mluvit jako člověk,</w:t>
      </w:r>
      <w:r w:rsidR="00EC5CF1">
        <w:t xml:space="preserve"> který koktá, ale dokáže koktání</w:t>
      </w:r>
      <w:r w:rsidR="000251E4" w:rsidRPr="00E23121">
        <w:t xml:space="preserve"> zvládnout po několika prvních nezřetelně vyslovených slovech.</w:t>
      </w:r>
    </w:p>
    <w:p w:rsidR="00D34DB7" w:rsidRPr="00E23121" w:rsidRDefault="00D34DB7" w:rsidP="00E23121">
      <w:pPr>
        <w:pStyle w:val="Text"/>
      </w:pPr>
      <w:r w:rsidRPr="00E23121">
        <w:t>„</w:t>
      </w:r>
      <w:r w:rsidR="000251E4" w:rsidRPr="00E23121">
        <w:t>Genevieve</w:t>
      </w:r>
      <w:r w:rsidR="00345E5C">
        <w:t> </w:t>
      </w:r>
      <w:r w:rsidR="00345E5C" w:rsidRPr="00E23121">
        <w:t>–</w:t>
      </w:r>
      <w:r w:rsidR="00345E5C">
        <w:t> </w:t>
      </w:r>
      <w:r w:rsidR="000251E4" w:rsidRPr="00E23121">
        <w:t>Genevieve, opravdu jsme je nechali</w:t>
      </w:r>
      <w:r w:rsidR="00345E5C" w:rsidRPr="00E23121">
        <w:t xml:space="preserve"> v</w:t>
      </w:r>
      <w:r w:rsidR="00345E5C">
        <w:t> </w:t>
      </w:r>
      <w:r w:rsidR="000251E4" w:rsidRPr="00E23121">
        <w:t>ledničce? To</w:t>
      </w:r>
      <w:r w:rsidR="00345E5C">
        <w:t> </w:t>
      </w:r>
      <w:r w:rsidR="00345E5C" w:rsidRPr="00E23121">
        <w:t>–</w:t>
      </w:r>
      <w:r w:rsidR="00345E5C">
        <w:t> </w:t>
      </w:r>
      <w:r w:rsidR="000251E4" w:rsidRPr="00E23121">
        <w:t>nemůže být pravda. Po takové době? Ach, Genevieve.</w:t>
      </w:r>
      <w:r w:rsidRPr="00E23121">
        <w:t>“</w:t>
      </w:r>
    </w:p>
    <w:p w:rsidR="00D34DB7" w:rsidRPr="00E23121" w:rsidRDefault="000251E4" w:rsidP="00E23121">
      <w:pPr>
        <w:pStyle w:val="Text"/>
      </w:pPr>
      <w:r w:rsidRPr="00E23121">
        <w:t>Kdo je to</w:t>
      </w:r>
      <w:r w:rsidR="00D34DB7" w:rsidRPr="00E23121">
        <w:t xml:space="preserve"> ‚m</w:t>
      </w:r>
      <w:r w:rsidR="00554992" w:rsidRPr="00E23121">
        <w:t>y‘</w:t>
      </w:r>
      <w:r w:rsidR="00D60402">
        <w:t>?</w:t>
      </w:r>
      <w:r w:rsidRPr="00E23121">
        <w:t xml:space="preserve"> napadlo mě, ale samosebou jsem se nezeptala. </w:t>
      </w:r>
      <w:r w:rsidR="00CE5BE1">
        <w:t>„</w:t>
      </w:r>
      <w:r w:rsidR="00EC5CF1">
        <w:t>Asi už nebude</w:t>
      </w:r>
      <w:r w:rsidR="00345E5C">
        <w:t xml:space="preserve"> k </w:t>
      </w:r>
      <w:r w:rsidR="00EC5CF1">
        <w:t>pití</w:t>
      </w:r>
      <w:r w:rsidRPr="00E23121">
        <w:t>.</w:t>
      </w:r>
      <w:r w:rsidR="00D34DB7" w:rsidRPr="00E23121">
        <w:t>“</w:t>
      </w:r>
    </w:p>
    <w:p w:rsidR="00D34DB7" w:rsidRPr="00E23121" w:rsidRDefault="00D34DB7" w:rsidP="00E23121">
      <w:pPr>
        <w:pStyle w:val="Text"/>
        <w:jc w:val="left"/>
      </w:pPr>
      <w:r w:rsidRPr="00E23121">
        <w:t>„</w:t>
      </w:r>
      <w:r w:rsidR="000251E4" w:rsidRPr="00E23121">
        <w:t>Nevím, nevím. Není víno časem lepší?</w:t>
      </w:r>
      <w:r w:rsidRPr="00E23121">
        <w:t>“</w:t>
      </w:r>
    </w:p>
    <w:p w:rsidR="00D34DB7" w:rsidRPr="00E23121" w:rsidRDefault="000251E4" w:rsidP="00E23121">
      <w:pPr>
        <w:pStyle w:val="Text"/>
      </w:pPr>
      <w:r w:rsidRPr="00E23121">
        <w:t>Byla velice bledá</w:t>
      </w:r>
      <w:r w:rsidR="00345E5C" w:rsidRPr="00E23121">
        <w:t xml:space="preserve"> a</w:t>
      </w:r>
      <w:r w:rsidR="00345E5C">
        <w:t> </w:t>
      </w:r>
      <w:r w:rsidR="005A2BA9">
        <w:t>do hloubi otřesená, tak jsem jí</w:t>
      </w:r>
      <w:r w:rsidRPr="00E23121">
        <w:t xml:space="preserve"> vyprávěla, že když se</w:t>
      </w:r>
      <w:r w:rsidR="00345E5C" w:rsidRPr="00E23121">
        <w:t xml:space="preserve"> U</w:t>
      </w:r>
      <w:r w:rsidR="00345E5C">
        <w:t> </w:t>
      </w:r>
      <w:r w:rsidRPr="00E23121">
        <w:t>Legie dělaly něja</w:t>
      </w:r>
      <w:r w:rsidR="00CC5AD8" w:rsidRPr="00E23121">
        <w:t>ké</w:t>
      </w:r>
      <w:r w:rsidRPr="00E23121">
        <w:t xml:space="preserve"> opravy, našla máti láhev portského, zastrčenou ve sta</w:t>
      </w:r>
      <w:r w:rsidR="00CC5AD8" w:rsidRPr="00E23121">
        <w:t>ré</w:t>
      </w:r>
      <w:r w:rsidRPr="00E23121">
        <w:t xml:space="preserve"> peci na chleba za krbem. Někdo ji tam musel dát, aby se ohřála,</w:t>
      </w:r>
      <w:r w:rsidR="00345E5C" w:rsidRPr="00E23121">
        <w:t xml:space="preserve"> a</w:t>
      </w:r>
      <w:r w:rsidR="00345E5C">
        <w:t> </w:t>
      </w:r>
      <w:r w:rsidRPr="00E23121">
        <w:t>pak na ni zapomněl, takže se zahřívala</w:t>
      </w:r>
      <w:r w:rsidR="00345E5C" w:rsidRPr="00E23121">
        <w:t xml:space="preserve"> a</w:t>
      </w:r>
      <w:r w:rsidR="00345E5C">
        <w:t> </w:t>
      </w:r>
      <w:r w:rsidRPr="00E23121">
        <w:t>vychládala asi tak sto let. Portské vo</w:t>
      </w:r>
      <w:r w:rsidR="00554992" w:rsidRPr="00E23121">
        <w:t>nělo dobře</w:t>
      </w:r>
      <w:r w:rsidR="00345E5C" w:rsidRPr="00E23121">
        <w:t xml:space="preserve"> a</w:t>
      </w:r>
      <w:r w:rsidR="00345E5C">
        <w:t> </w:t>
      </w:r>
      <w:r w:rsidR="00554992" w:rsidRPr="00E23121">
        <w:t>tak si máma</w:t>
      </w:r>
      <w:r w:rsidR="00345E5C" w:rsidRPr="00E23121">
        <w:t xml:space="preserve"> s</w:t>
      </w:r>
      <w:r w:rsidR="00345E5C">
        <w:t> </w:t>
      </w:r>
      <w:r w:rsidR="00554992" w:rsidRPr="00E23121">
        <w:t>dělní</w:t>
      </w:r>
      <w:r w:rsidR="00EC5CF1">
        <w:t>ky řekli, že si je dají</w:t>
      </w:r>
      <w:r w:rsidRPr="00E23121">
        <w:t xml:space="preserve"> ke svačině, ale když vytáhli zátku, chutnalo jako směs octa</w:t>
      </w:r>
      <w:r w:rsidR="00345E5C" w:rsidRPr="00E23121">
        <w:t xml:space="preserve"> a</w:t>
      </w:r>
      <w:r w:rsidR="00345E5C">
        <w:t> </w:t>
      </w:r>
      <w:r w:rsidRPr="00E23121">
        <w:t>barvy.</w:t>
      </w:r>
    </w:p>
    <w:p w:rsidR="00D34DB7" w:rsidRPr="00E23121" w:rsidRDefault="000251E4" w:rsidP="00E23121">
      <w:pPr>
        <w:pStyle w:val="Text"/>
      </w:pPr>
      <w:r w:rsidRPr="00E23121">
        <w:t>Ani jsem nedomluvila,</w:t>
      </w:r>
      <w:r w:rsidR="00345E5C" w:rsidRPr="00E23121">
        <w:t xml:space="preserve"> a</w:t>
      </w:r>
      <w:r w:rsidR="00345E5C">
        <w:t> </w:t>
      </w:r>
      <w:r w:rsidRPr="00E23121">
        <w:t xml:space="preserve">už jsem viděla, že mě Stella neposlouchá. Oči se jí leskly. Dostaly horečnatý pohled. </w:t>
      </w:r>
      <w:r w:rsidR="00D34DB7" w:rsidRPr="00E23121">
        <w:t>„</w:t>
      </w:r>
      <w:r w:rsidRPr="00E23121">
        <w:t>Genevieve,</w:t>
      </w:r>
      <w:r w:rsidR="00D34DB7" w:rsidRPr="00E23121">
        <w:t>“</w:t>
      </w:r>
      <w:r w:rsidRPr="00E23121">
        <w:t xml:space="preserve"> řekla. </w:t>
      </w:r>
      <w:r w:rsidR="00D34DB7" w:rsidRPr="00E23121">
        <w:t>„</w:t>
      </w:r>
      <w:r w:rsidRPr="00E23121">
        <w:t>Musím si dát cigaretu. Jdu si zakouřit.</w:t>
      </w:r>
      <w:r w:rsidR="00D34DB7" w:rsidRPr="00E23121">
        <w:t>“</w:t>
      </w:r>
    </w:p>
    <w:p w:rsidR="00D34DB7" w:rsidRPr="00E23121" w:rsidRDefault="000251E4" w:rsidP="00E23121">
      <w:pPr>
        <w:pStyle w:val="Text"/>
      </w:pPr>
      <w:r w:rsidRPr="00E23121">
        <w:t>Proti Leniným pravidlům</w:t>
      </w:r>
      <w:r w:rsidR="0041594E" w:rsidRPr="00E23121">
        <w:t xml:space="preserve"> by </w:t>
      </w:r>
      <w:r w:rsidR="007A01D8">
        <w:t>se provinila mé</w:t>
      </w:r>
      <w:r w:rsidRPr="00E23121">
        <w:t>ně, kdyby se svlékla donaha</w:t>
      </w:r>
      <w:r w:rsidR="00345E5C" w:rsidRPr="00E23121">
        <w:t xml:space="preserve"> a</w:t>
      </w:r>
      <w:r w:rsidR="00345E5C">
        <w:t> </w:t>
      </w:r>
      <w:r w:rsidRPr="00E23121">
        <w:t>rozběhla se po chodbě do Arthurova pokoje. Řekla jsem, že je to riskantní</w:t>
      </w:r>
      <w:r w:rsidR="00345E5C" w:rsidRPr="00E23121">
        <w:t xml:space="preserve"> a</w:t>
      </w:r>
      <w:r w:rsidR="00345E5C">
        <w:t> </w:t>
      </w:r>
      <w:r w:rsidRPr="00E23121">
        <w:t>že jestli utrpěla otřes, ráda jí přinesu trochu brandy.</w:t>
      </w:r>
    </w:p>
    <w:p w:rsidR="00D34DB7" w:rsidRPr="00E23121" w:rsidRDefault="00D34DB7" w:rsidP="00E23121">
      <w:pPr>
        <w:pStyle w:val="Text"/>
      </w:pPr>
      <w:r w:rsidRPr="00E23121">
        <w:t>„</w:t>
      </w:r>
      <w:r w:rsidR="000251E4" w:rsidRPr="00E23121">
        <w:t>Nenávidím brandy,</w:t>
      </w:r>
      <w:r w:rsidRPr="00E23121">
        <w:t>“</w:t>
      </w:r>
      <w:r w:rsidR="000251E4" w:rsidRPr="00E23121">
        <w:t xml:space="preserve"> prohlásila, vytáhla</w:t>
      </w:r>
      <w:r w:rsidR="00345E5C" w:rsidRPr="00E23121">
        <w:t xml:space="preserve"> z</w:t>
      </w:r>
      <w:r w:rsidR="00345E5C">
        <w:t> </w:t>
      </w:r>
      <w:r w:rsidR="000251E4" w:rsidRPr="00E23121">
        <w:t>kabelky cigaretu</w:t>
      </w:r>
      <w:r w:rsidR="00345E5C" w:rsidRPr="00E23121">
        <w:t xml:space="preserve"> a</w:t>
      </w:r>
      <w:r w:rsidR="00345E5C">
        <w:t> </w:t>
      </w:r>
      <w:r w:rsidR="000251E4" w:rsidRPr="00E23121">
        <w:t xml:space="preserve">zapálila </w:t>
      </w:r>
      <w:r w:rsidR="0084338D" w:rsidRPr="00E23121">
        <w:t>si ji</w:t>
      </w:r>
      <w:r w:rsidR="000251E4" w:rsidRPr="00E23121">
        <w:t>. Zavřela oči</w:t>
      </w:r>
      <w:r w:rsidR="00345E5C" w:rsidRPr="00E23121">
        <w:t xml:space="preserve"> a</w:t>
      </w:r>
      <w:r w:rsidR="00345E5C">
        <w:t> </w:t>
      </w:r>
      <w:r w:rsidR="000251E4" w:rsidRPr="00E23121">
        <w:t>zhluboka potáhla. Stačila ji v</w:t>
      </w:r>
      <w:r w:rsidR="00EC5CF1">
        <w:t>ykouřit celou</w:t>
      </w:r>
      <w:r w:rsidR="00345E5C">
        <w:t xml:space="preserve"> a </w:t>
      </w:r>
      <w:r w:rsidR="00EC5CF1">
        <w:t>zamáčkla ji dří</w:t>
      </w:r>
      <w:r w:rsidR="000251E4" w:rsidRPr="00E23121">
        <w:t>v, než ji Lena ucítila</w:t>
      </w:r>
      <w:r w:rsidR="00345E5C" w:rsidRPr="00E23121">
        <w:t xml:space="preserve"> a</w:t>
      </w:r>
      <w:r w:rsidR="00345E5C">
        <w:t> </w:t>
      </w:r>
      <w:r w:rsidR="000251E4" w:rsidRPr="00E23121">
        <w:t>přišla.</w:t>
      </w:r>
    </w:p>
    <w:p w:rsidR="00D34DB7" w:rsidRPr="00E23121" w:rsidRDefault="000251E4" w:rsidP="00F4777A">
      <w:pPr>
        <w:pStyle w:val="Text"/>
      </w:pPr>
      <w:r w:rsidRPr="00E23121">
        <w:t>Lena vytáhla ze Stelliny krabice papírový kapesníček. Sebrala cigaretový oharek ze Stellina podšálku, zabalila jej do kapesníč</w:t>
      </w:r>
      <w:r w:rsidR="00F4777A">
        <w:t>ku</w:t>
      </w:r>
      <w:r w:rsidR="00345E5C">
        <w:t xml:space="preserve"> a </w:t>
      </w:r>
      <w:r w:rsidR="00F4777A">
        <w:t>uchopila podšálek, který by</w:t>
      </w:r>
      <w:r w:rsidRPr="00E23121">
        <w:t>l plný popela</w:t>
      </w:r>
      <w:r w:rsidR="00345E5C" w:rsidRPr="00E23121">
        <w:t xml:space="preserve"> a</w:t>
      </w:r>
      <w:r w:rsidR="00345E5C">
        <w:t> </w:t>
      </w:r>
      <w:r w:rsidRPr="00E23121">
        <w:t>potřísněný vlhkými hnědými skvrnami. Samozřejmě nemohla Stelle nic moc vytýkat, Ste</w:t>
      </w:r>
      <w:r w:rsidR="00F4777A">
        <w:t>lla jí platila dvacet tisí</w:t>
      </w:r>
      <w:r w:rsidRPr="00E23121">
        <w:t>c liber ročně.</w:t>
      </w:r>
    </w:p>
    <w:p w:rsidR="00D34DB7" w:rsidRPr="00E23121" w:rsidRDefault="000D78D6" w:rsidP="00E23121">
      <w:pPr>
        <w:pStyle w:val="Text"/>
      </w:pPr>
      <w:r>
        <w:lastRenderedPageBreak/>
        <w:t>Mohla udělat jediné</w:t>
      </w:r>
      <w:r w:rsidR="00F4777A">
        <w:t>, předstí</w:t>
      </w:r>
      <w:r w:rsidR="000251E4" w:rsidRPr="00E23121">
        <w:t>rat záchvat kašle</w:t>
      </w:r>
      <w:r w:rsidR="00345E5C" w:rsidRPr="00E23121">
        <w:t xml:space="preserve"> a</w:t>
      </w:r>
      <w:r w:rsidR="00345E5C">
        <w:t> </w:t>
      </w:r>
      <w:r w:rsidR="000251E4" w:rsidRPr="00E23121">
        <w:t>co nejvíc otevřít okno. Odskákat jsem si to měla já, což jsem dobře věděla.</w:t>
      </w:r>
    </w:p>
    <w:p w:rsidR="00D34DB7" w:rsidRPr="00E23121" w:rsidRDefault="000251E4" w:rsidP="00E23121">
      <w:pPr>
        <w:pStyle w:val="Text"/>
      </w:pPr>
      <w:r w:rsidRPr="00E23121">
        <w:t>Vzala mě ven</w:t>
      </w:r>
      <w:r w:rsidR="00345E5C" w:rsidRPr="00E23121">
        <w:t xml:space="preserve"> a</w:t>
      </w:r>
      <w:r w:rsidR="00345E5C">
        <w:t> </w:t>
      </w:r>
      <w:r w:rsidRPr="00E23121">
        <w:t>obula se do mě</w:t>
      </w:r>
      <w:r w:rsidR="0008150E">
        <w:t>,</w:t>
      </w:r>
      <w:r w:rsidRPr="00E23121">
        <w:t xml:space="preserve"> jen co je pravda. Že jako trávím se Stellou příliš času, pokud chce osobní ošetřovatelku, měla by učinit jiná opatření.</w:t>
      </w:r>
      <w:r w:rsidR="00345E5C" w:rsidRPr="00E23121">
        <w:t xml:space="preserve"> A</w:t>
      </w:r>
      <w:r w:rsidR="00345E5C">
        <w:t> </w:t>
      </w:r>
      <w:r w:rsidRPr="00E23121">
        <w:t>ohledně té cigarety! Mysleli byste si, že chudáka Stellu načapala, jak šňupe kokain.</w:t>
      </w:r>
    </w:p>
    <w:p w:rsidR="00D34DB7" w:rsidRPr="00E23121" w:rsidRDefault="00D34DB7" w:rsidP="00E23121">
      <w:pPr>
        <w:pStyle w:val="Text"/>
      </w:pPr>
      <w:r w:rsidRPr="00E23121">
        <w:t>„</w:t>
      </w:r>
      <w:r w:rsidR="000251E4" w:rsidRPr="00E23121">
        <w:t>Je to tak nechutné</w:t>
      </w:r>
      <w:r w:rsidR="00345E5C" w:rsidRPr="00E23121">
        <w:t xml:space="preserve"> u</w:t>
      </w:r>
      <w:r w:rsidR="00345E5C">
        <w:t> </w:t>
      </w:r>
      <w:r w:rsidR="000251E4" w:rsidRPr="00E23121">
        <w:t>těchhle starců. Člověk by si myslel, že taková osoba, kterou přivede ohavný zlozvyk na pokraj smrti, bude mít alespoň rozum</w:t>
      </w:r>
      <w:r w:rsidR="00345E5C" w:rsidRPr="00E23121">
        <w:t xml:space="preserve"> a</w:t>
      </w:r>
      <w:r w:rsidR="00345E5C">
        <w:t> </w:t>
      </w:r>
      <w:r w:rsidR="000251E4" w:rsidRPr="00E23121">
        <w:t>vzdá se ho, nemám pravdu?</w:t>
      </w:r>
      <w:r w:rsidRPr="00E23121">
        <w:t>“</w:t>
      </w:r>
    </w:p>
    <w:p w:rsidR="00D34DB7" w:rsidRPr="00E23121" w:rsidRDefault="000251E4" w:rsidP="00E23121">
      <w:pPr>
        <w:pStyle w:val="Text"/>
      </w:pPr>
      <w:r w:rsidRPr="00E23121">
        <w:t>Bylo to stejně nelogické jako instalovat protipožární čidlo, když už dům lehl popelem, ale neřekla jsem to. Neřekla jsem nic v</w:t>
      </w:r>
      <w:r w:rsidR="00EC5CF1">
        <w:t>í</w:t>
      </w:r>
      <w:r w:rsidRPr="00E23121">
        <w:t>c, než že mě to mrzí. Věděla jsem, že mě Lena nemůže vyhodit. Sháněla dlouhé měsíce přes inzeráty další zaměstnance</w:t>
      </w:r>
      <w:r w:rsidR="00345E5C" w:rsidRPr="00E23121">
        <w:t xml:space="preserve"> a</w:t>
      </w:r>
      <w:r w:rsidR="00345E5C">
        <w:t> </w:t>
      </w:r>
      <w:r w:rsidRPr="00E23121">
        <w:t>dostala jenom jednu odpověď</w:t>
      </w:r>
      <w:r w:rsidR="00345E5C" w:rsidRPr="00E23121">
        <w:t xml:space="preserve"> a</w:t>
      </w:r>
      <w:r w:rsidR="00345E5C">
        <w:t> </w:t>
      </w:r>
      <w:r w:rsidRPr="00E23121">
        <w:t xml:space="preserve">to od sedmdesátileté ženy, která jako poslední práci kuchala </w:t>
      </w:r>
      <w:r w:rsidR="00F4777A">
        <w:t>ryby na pláži</w:t>
      </w:r>
      <w:r w:rsidR="00345E5C">
        <w:t xml:space="preserve"> v </w:t>
      </w:r>
      <w:r w:rsidR="00F4777A">
        <w:t>Lowestoftu. Lidé nechtějí</w:t>
      </w:r>
      <w:r w:rsidRPr="00E23121">
        <w:t xml:space="preserve"> pracovat se starými, nemají tu trpělivost, nedokážou se vyrovnat</w:t>
      </w:r>
      <w:r w:rsidR="00345E5C" w:rsidRPr="00E23121">
        <w:t xml:space="preserve"> s</w:t>
      </w:r>
      <w:r w:rsidR="00345E5C">
        <w:t> </w:t>
      </w:r>
      <w:r w:rsidRPr="00E23121">
        <w:t>hluchotou</w:t>
      </w:r>
      <w:r w:rsidR="00345E5C" w:rsidRPr="00E23121">
        <w:t xml:space="preserve"> a</w:t>
      </w:r>
      <w:r w:rsidR="00345E5C">
        <w:t> </w:t>
      </w:r>
      <w:r w:rsidRPr="00E23121">
        <w:t>ztrátou paměti,</w:t>
      </w:r>
      <w:r w:rsidR="00345E5C" w:rsidRPr="00E23121">
        <w:t xml:space="preserve"> a</w:t>
      </w:r>
      <w:r w:rsidR="00345E5C">
        <w:t> </w:t>
      </w:r>
      <w:r w:rsidRPr="00E23121">
        <w:t>už vůbec ne</w:t>
      </w:r>
      <w:r w:rsidR="00345E5C" w:rsidRPr="00E23121">
        <w:t xml:space="preserve"> s</w:t>
      </w:r>
      <w:r w:rsidR="00345E5C">
        <w:t> </w:t>
      </w:r>
      <w:r w:rsidR="009B1523">
        <w:t>inkontinencí</w:t>
      </w:r>
      <w:r w:rsidR="00345E5C" w:rsidRPr="00E23121">
        <w:t xml:space="preserve"> a</w:t>
      </w:r>
      <w:r w:rsidR="00345E5C">
        <w:t> </w:t>
      </w:r>
      <w:r w:rsidRPr="00E23121">
        <w:t>kromě toho, moc se nevydělá.</w:t>
      </w:r>
    </w:p>
    <w:p w:rsidR="00D34DB7" w:rsidRPr="00E23121" w:rsidRDefault="000251E4" w:rsidP="00E23121">
      <w:pPr>
        <w:pStyle w:val="Text"/>
      </w:pPr>
      <w:r w:rsidRPr="00E23121">
        <w:t>Ale za Stellou jsem se vrátila nenápadně. Ve skutečnosti jsem počkala, až bude čas jít domů. Potom jsem mohla být běžná návštěva</w:t>
      </w:r>
      <w:r w:rsidR="00345E5C" w:rsidRPr="00E23121">
        <w:t xml:space="preserve"> a</w:t>
      </w:r>
      <w:r w:rsidR="00345E5C">
        <w:t> </w:t>
      </w:r>
      <w:r w:rsidRPr="00E23121">
        <w:t>mohla jsem zůstat</w:t>
      </w:r>
      <w:r w:rsidR="00345E5C" w:rsidRPr="00E23121">
        <w:t xml:space="preserve"> a</w:t>
      </w:r>
      <w:r w:rsidR="00345E5C">
        <w:t> </w:t>
      </w:r>
      <w:r w:rsidRPr="00E23121">
        <w:t xml:space="preserve">povídat si, jak dlouho se mi chtělo. Když odcházím, </w:t>
      </w:r>
      <w:r w:rsidR="00BE4E15">
        <w:t>obvykle si čte noviny nebo luští</w:t>
      </w:r>
      <w:r w:rsidRPr="00E23121">
        <w:t xml:space="preserve"> křížovku nebo poslo</w:t>
      </w:r>
      <w:r w:rsidR="00F4777A">
        <w:t>uchá koncert</w:t>
      </w:r>
      <w:r w:rsidR="00345E5C">
        <w:t xml:space="preserve"> v </w:t>
      </w:r>
      <w:r w:rsidR="00F4777A">
        <w:t>rádiu nebo uchopí nejnovější</w:t>
      </w:r>
      <w:r w:rsidRPr="00E23121">
        <w:t xml:space="preserve"> knihu. Tentokrát jen tak seděla. Zavřela okno</w:t>
      </w:r>
      <w:r w:rsidR="00345E5C" w:rsidRPr="00E23121">
        <w:t xml:space="preserve"> a</w:t>
      </w:r>
      <w:r w:rsidR="00345E5C">
        <w:t> </w:t>
      </w:r>
      <w:r w:rsidRPr="00E23121">
        <w:t>upírala pohled na vrš</w:t>
      </w:r>
      <w:r w:rsidR="00AB5E3F">
        <w:t>ky</w:t>
      </w:r>
      <w:r w:rsidR="00F4777A">
        <w:t xml:space="preserve"> stromů</w:t>
      </w:r>
      <w:r w:rsidR="00345E5C">
        <w:t xml:space="preserve"> a </w:t>
      </w:r>
      <w:r w:rsidR="00F4777A">
        <w:t>bí</w:t>
      </w:r>
      <w:r w:rsidRPr="00E23121">
        <w:t>lou oblohu. Když uslyšela, že se otevírají dveře, otočila se, usmála se na mě</w:t>
      </w:r>
      <w:r w:rsidR="00345E5C" w:rsidRPr="00E23121">
        <w:t xml:space="preserve"> a</w:t>
      </w:r>
      <w:r w:rsidR="00345E5C">
        <w:t> </w:t>
      </w:r>
      <w:r w:rsidRPr="00E23121">
        <w:t>natáhla ruku.</w:t>
      </w:r>
    </w:p>
    <w:p w:rsidR="00D34DB7" w:rsidRPr="00E23121" w:rsidRDefault="00D34DB7" w:rsidP="00E23121">
      <w:pPr>
        <w:pStyle w:val="Text"/>
      </w:pPr>
      <w:r w:rsidRPr="00E23121">
        <w:t>„</w:t>
      </w:r>
      <w:r w:rsidR="000251E4" w:rsidRPr="00E23121">
        <w:t xml:space="preserve">Máte kvůli mně potíže, </w:t>
      </w:r>
      <w:r w:rsidR="00FC3F22">
        <w:t>Genevieve</w:t>
      </w:r>
      <w:r w:rsidR="000251E4" w:rsidRPr="00E23121">
        <w:t>. Moc mě to mrzí. Bylo to hodně zlé?</w:t>
      </w:r>
      <w:r w:rsidRPr="00E23121">
        <w:t>“</w:t>
      </w:r>
    </w:p>
    <w:p w:rsidR="00D34DB7" w:rsidRPr="00E23121" w:rsidRDefault="000251E4" w:rsidP="00E23121">
      <w:pPr>
        <w:pStyle w:val="Text"/>
      </w:pPr>
      <w:r w:rsidRPr="00E23121">
        <w:t xml:space="preserve">Mluvila, jako bych byla malá holčička ve škole, možná </w:t>
      </w:r>
      <w:r w:rsidR="00EC5CF1">
        <w:rPr>
          <w:i/>
        </w:rPr>
        <w:t>její</w:t>
      </w:r>
      <w:r w:rsidRPr="00E23121">
        <w:rPr>
          <w:i/>
        </w:rPr>
        <w:t xml:space="preserve"> </w:t>
      </w:r>
      <w:r w:rsidRPr="00E23121">
        <w:t>holčička, která dostala vyhubováno od ředitelky. Trošku mě to popudilo, protože si někdy připadám podivně starší než Stella. Starší ve zkušenostech, starší, pokud jde</w:t>
      </w:r>
      <w:r w:rsidR="00345E5C" w:rsidRPr="00E23121">
        <w:t xml:space="preserve"> o</w:t>
      </w:r>
      <w:r w:rsidR="00345E5C">
        <w:t> </w:t>
      </w:r>
      <w:r w:rsidRPr="00E23121">
        <w:t>život jako takový. Pořád ještě jsem ji považovala za ženu, na kterou ni</w:t>
      </w:r>
      <w:r w:rsidR="00296989">
        <w:t>kdy</w:t>
      </w:r>
      <w:r w:rsidRPr="00E23121">
        <w:t xml:space="preserve"> nic n</w:t>
      </w:r>
      <w:r w:rsidR="00D34DB7" w:rsidRPr="00E23121">
        <w:t>ed</w:t>
      </w:r>
      <w:r w:rsidRPr="00E23121">
        <w:t>olehlo, ochraňovaná žena, která si nikdy nemusela vydělávat na živobytí,</w:t>
      </w:r>
      <w:r w:rsidR="00345E5C" w:rsidRPr="00E23121">
        <w:t xml:space="preserve"> a</w:t>
      </w:r>
      <w:r w:rsidR="00345E5C">
        <w:t> </w:t>
      </w:r>
      <w:r w:rsidRPr="00E23121">
        <w:t>to, co řekla potom</w:t>
      </w:r>
      <w:r w:rsidR="00345E5C">
        <w:t> </w:t>
      </w:r>
      <w:r w:rsidR="00345E5C" w:rsidRPr="00E23121">
        <w:t>–</w:t>
      </w:r>
      <w:r w:rsidR="00345E5C">
        <w:t> </w:t>
      </w:r>
      <w:r w:rsidRPr="00E23121">
        <w:t>to, co řekla úplně nečekaně</w:t>
      </w:r>
      <w:r w:rsidR="00345E5C">
        <w:t> </w:t>
      </w:r>
      <w:r w:rsidR="00345E5C" w:rsidRPr="00E23121">
        <w:t>–</w:t>
      </w:r>
      <w:r w:rsidR="00345E5C">
        <w:t> </w:t>
      </w:r>
      <w:r w:rsidRPr="00E23121">
        <w:t>to jenom potvrdilo.</w:t>
      </w:r>
    </w:p>
    <w:p w:rsidR="00D34DB7" w:rsidRPr="00E23121" w:rsidRDefault="00D34DB7" w:rsidP="00E23121">
      <w:pPr>
        <w:pStyle w:val="Text"/>
      </w:pPr>
      <w:r w:rsidRPr="00E23121">
        <w:lastRenderedPageBreak/>
        <w:t>„</w:t>
      </w:r>
      <w:r w:rsidR="00F4777A">
        <w:t>C</w:t>
      </w:r>
      <w:r w:rsidR="000251E4" w:rsidRPr="00E23121">
        <w:t>htěla bych vám něco povědět.</w:t>
      </w:r>
      <w:r w:rsidR="00345E5C" w:rsidRPr="00E23121">
        <w:t xml:space="preserve"> O</w:t>
      </w:r>
      <w:r w:rsidR="00345E5C">
        <w:t> </w:t>
      </w:r>
      <w:r w:rsidR="000251E4" w:rsidRPr="00E23121">
        <w:t>tom svém domě. Koupil</w:t>
      </w:r>
      <w:r w:rsidRPr="00E23121">
        <w:t>a j</w:t>
      </w:r>
      <w:r w:rsidR="000251E4" w:rsidRPr="00E23121">
        <w:t>sem ten dům, když zemřel můj otec. Zanechal mi svůj dům, což bylo vše, co mi zanechal, bylo to všechno, co měl,</w:t>
      </w:r>
      <w:r w:rsidR="00345E5C" w:rsidRPr="00E23121">
        <w:t xml:space="preserve"> a</w:t>
      </w:r>
      <w:r w:rsidR="00345E5C">
        <w:t> </w:t>
      </w:r>
      <w:r w:rsidR="000251E4" w:rsidRPr="00E23121">
        <w:t>já ho prodala</w:t>
      </w:r>
      <w:r w:rsidR="00345E5C" w:rsidRPr="00E23121">
        <w:t xml:space="preserve"> a</w:t>
      </w:r>
      <w:r w:rsidR="00345E5C">
        <w:t> </w:t>
      </w:r>
      <w:r w:rsidR="000251E4" w:rsidRPr="00E23121">
        <w:t>koupila Moluccu. Víte, bylo to něco, co patřilo jenom mně. Neměla jsem nic</w:t>
      </w:r>
      <w:r w:rsidR="00A858B4">
        <w:t xml:space="preserve"> své</w:t>
      </w:r>
      <w:r w:rsidR="000251E4" w:rsidRPr="00E23121">
        <w:t>ho, všechno patřilo manželovi, dokonce</w:t>
      </w:r>
      <w:r w:rsidR="00345E5C" w:rsidRPr="00E23121">
        <w:t xml:space="preserve"> i</w:t>
      </w:r>
      <w:r w:rsidR="00345E5C">
        <w:t> </w:t>
      </w:r>
      <w:r w:rsidR="000251E4" w:rsidRPr="00E23121">
        <w:t>dům,</w:t>
      </w:r>
      <w:r w:rsidR="00345E5C" w:rsidRPr="00E23121">
        <w:t xml:space="preserve"> v</w:t>
      </w:r>
      <w:r w:rsidR="00345E5C">
        <w:t> </w:t>
      </w:r>
      <w:r w:rsidR="000251E4" w:rsidRPr="00E23121">
        <w:t>kte</w:t>
      </w:r>
      <w:r w:rsidR="00CC5AD8" w:rsidRPr="00E23121">
        <w:t>ré</w:t>
      </w:r>
      <w:r w:rsidR="000251E4" w:rsidRPr="00E23121">
        <w:t>m jsme bydleli</w:t>
      </w:r>
      <w:r w:rsidR="00345E5C" w:rsidRPr="00E23121">
        <w:t xml:space="preserve"> v</w:t>
      </w:r>
      <w:r w:rsidR="00345E5C">
        <w:t> </w:t>
      </w:r>
      <w:r w:rsidR="000251E4" w:rsidRPr="00E23121">
        <w:t xml:space="preserve">Bury, byl výlučně na jeho </w:t>
      </w:r>
      <w:r w:rsidR="00E42590">
        <w:t>jmén</w:t>
      </w:r>
      <w:r w:rsidR="000251E4" w:rsidRPr="00E23121">
        <w:t>o.</w:t>
      </w:r>
      <w:r w:rsidRPr="00E23121">
        <w:t>“</w:t>
      </w:r>
    </w:p>
    <w:p w:rsidR="00D34DB7" w:rsidRPr="00E23121" w:rsidRDefault="00D34DB7" w:rsidP="00E23121">
      <w:pPr>
        <w:pStyle w:val="Text"/>
        <w:jc w:val="left"/>
      </w:pPr>
      <w:r w:rsidRPr="00E23121">
        <w:t>„</w:t>
      </w:r>
      <w:r w:rsidR="000251E4" w:rsidRPr="00E23121">
        <w:t>Nevěděla jsem, že je to takhle možné,</w:t>
      </w:r>
      <w:r w:rsidRPr="00E23121">
        <w:t>“</w:t>
      </w:r>
      <w:r w:rsidR="000251E4" w:rsidRPr="00E23121">
        <w:t xml:space="preserve"> řekla jsem.</w:t>
      </w:r>
    </w:p>
    <w:p w:rsidR="00D34DB7" w:rsidRPr="00E23121" w:rsidRDefault="00D34DB7" w:rsidP="00E23121">
      <w:pPr>
        <w:pStyle w:val="Text"/>
      </w:pPr>
      <w:r w:rsidRPr="00E23121">
        <w:t>„</w:t>
      </w:r>
      <w:r w:rsidR="000251E4" w:rsidRPr="00E23121">
        <w:t>Je to možné</w:t>
      </w:r>
      <w:r w:rsidR="00345E5C" w:rsidRPr="00E23121">
        <w:t xml:space="preserve"> a</w:t>
      </w:r>
      <w:r w:rsidR="00345E5C">
        <w:t> </w:t>
      </w:r>
      <w:r w:rsidR="000251E4" w:rsidRPr="00E23121">
        <w:t>děje se to. Mnoho mužů má domy, kte</w:t>
      </w:r>
      <w:r w:rsidR="00CC5AD8" w:rsidRPr="00E23121">
        <w:t>ré</w:t>
      </w:r>
      <w:r w:rsidR="000251E4" w:rsidRPr="00E23121">
        <w:t xml:space="preserve"> sdílejí se svými manželkami, napsané na sebe. Rexe by ani nenapadlo, aby napsal dům ta</w:t>
      </w:r>
      <w:r w:rsidR="00CC5AD8" w:rsidRPr="00E23121">
        <w:t>ké</w:t>
      </w:r>
      <w:r w:rsidR="000251E4" w:rsidRPr="00E23121">
        <w:t xml:space="preserve"> na mě. Samozřejmě mi ho odkázal, připadl mi, když zemřel, já ale vlastnila Moluccu pět let, než zemřel.</w:t>
      </w:r>
      <w:r w:rsidRPr="00E23121">
        <w:t>“</w:t>
      </w:r>
    </w:p>
    <w:p w:rsidR="00D34DB7" w:rsidRPr="00E23121" w:rsidRDefault="00D34DB7" w:rsidP="00E23121">
      <w:pPr>
        <w:pStyle w:val="Text"/>
      </w:pPr>
      <w:r w:rsidRPr="00E23121">
        <w:t>„</w:t>
      </w:r>
      <w:r w:rsidR="000251E4" w:rsidRPr="00E23121">
        <w:t>Nevadilo mu snad, že máte dům?</w:t>
      </w:r>
      <w:r w:rsidRPr="00E23121">
        <w:t>“</w:t>
      </w:r>
      <w:r w:rsidR="000251E4" w:rsidRPr="00E23121">
        <w:t xml:space="preserve"> zeptala jsem se. </w:t>
      </w:r>
      <w:r w:rsidRPr="00E23121">
        <w:t>„</w:t>
      </w:r>
      <w:r w:rsidR="00F4777A">
        <w:t>Chci ří</w:t>
      </w:r>
      <w:r w:rsidR="000251E4" w:rsidRPr="00E23121">
        <w:t>ct, byly to vaše peníze, jestli vám otec odkázal dům.</w:t>
      </w:r>
      <w:r w:rsidRPr="00E23121">
        <w:t>“</w:t>
      </w:r>
    </w:p>
    <w:p w:rsidR="00D34DB7" w:rsidRPr="00E23121" w:rsidRDefault="00D34DB7" w:rsidP="00E23121">
      <w:pPr>
        <w:pStyle w:val="Text"/>
      </w:pPr>
      <w:r w:rsidRPr="00E23121">
        <w:t>„</w:t>
      </w:r>
      <w:r w:rsidR="000251E4" w:rsidRPr="00E23121">
        <w:t>Nevím, jestli by mu to vadilo,</w:t>
      </w:r>
      <w:r w:rsidRPr="00E23121">
        <w:t>“</w:t>
      </w:r>
      <w:r w:rsidR="000251E4" w:rsidRPr="00E23121">
        <w:t xml:space="preserve"> řekla Stella</w:t>
      </w:r>
      <w:r w:rsidR="00345E5C" w:rsidRPr="00E23121">
        <w:t xml:space="preserve"> a</w:t>
      </w:r>
      <w:r w:rsidR="00345E5C">
        <w:t> </w:t>
      </w:r>
      <w:r w:rsidR="000251E4" w:rsidRPr="00E23121">
        <w:t>krátce se zasmála. Umí se příjemně</w:t>
      </w:r>
      <w:r w:rsidR="00345E5C" w:rsidRPr="00E23121">
        <w:t xml:space="preserve"> a</w:t>
      </w:r>
      <w:r w:rsidR="00345E5C">
        <w:t> </w:t>
      </w:r>
      <w:r w:rsidR="000251E4" w:rsidRPr="00E23121">
        <w:t>vřele smát, přestože</w:t>
      </w:r>
      <w:r w:rsidR="00345E5C" w:rsidRPr="00E23121">
        <w:t xml:space="preserve"> v</w:t>
      </w:r>
      <w:r w:rsidR="00345E5C">
        <w:t> </w:t>
      </w:r>
      <w:r w:rsidR="000251E4" w:rsidRPr="00E23121">
        <w:t xml:space="preserve">posledních dnech začíná chraptět. </w:t>
      </w:r>
      <w:r w:rsidRPr="00E23121">
        <w:t>„</w:t>
      </w:r>
      <w:r w:rsidR="000251E4" w:rsidRPr="00E23121">
        <w:t>Nevěděl</w:t>
      </w:r>
      <w:r w:rsidR="00345E5C" w:rsidRPr="00E23121">
        <w:t xml:space="preserve"> o</w:t>
      </w:r>
      <w:r w:rsidR="00345E5C">
        <w:t> </w:t>
      </w:r>
      <w:r w:rsidR="000251E4" w:rsidRPr="00E23121">
        <w:t>tom.</w:t>
      </w:r>
      <w:r w:rsidRPr="00E23121">
        <w:t>“</w:t>
      </w:r>
    </w:p>
    <w:p w:rsidR="00D34DB7" w:rsidRPr="00E23121" w:rsidRDefault="000251E4" w:rsidP="00E23121">
      <w:pPr>
        <w:pStyle w:val="Text"/>
      </w:pPr>
      <w:r w:rsidRPr="00E23121">
        <w:t>Nevěděl</w:t>
      </w:r>
      <w:r w:rsidR="00345E5C" w:rsidRPr="00E23121">
        <w:t xml:space="preserve"> o</w:t>
      </w:r>
      <w:r w:rsidR="00345E5C">
        <w:t> </w:t>
      </w:r>
      <w:r w:rsidRPr="00E23121">
        <w:t>tom, pomyslela jsem si,</w:t>
      </w:r>
      <w:r w:rsidR="00345E5C" w:rsidRPr="00E23121">
        <w:t xml:space="preserve"> a</w:t>
      </w:r>
      <w:r w:rsidR="00345E5C">
        <w:t> </w:t>
      </w:r>
      <w:r w:rsidRPr="00E23121">
        <w:t>vaše děti</w:t>
      </w:r>
      <w:r w:rsidR="00345E5C" w:rsidRPr="00E23121">
        <w:t xml:space="preserve"> o</w:t>
      </w:r>
      <w:r w:rsidR="00345E5C">
        <w:t> </w:t>
      </w:r>
      <w:r w:rsidRPr="00E23121">
        <w:t>tom neví</w:t>
      </w:r>
      <w:r w:rsidR="00D34DB7" w:rsidRPr="00E23121">
        <w:t>…</w:t>
      </w:r>
      <w:r w:rsidRPr="00E23121">
        <w:t xml:space="preserve"> </w:t>
      </w:r>
      <w:r w:rsidR="00D34DB7" w:rsidRPr="00E23121">
        <w:t>„</w:t>
      </w:r>
      <w:r w:rsidRPr="00E23121">
        <w:t>Proč ale?</w:t>
      </w:r>
      <w:r w:rsidR="00D34DB7" w:rsidRPr="00E23121">
        <w:t>“</w:t>
      </w:r>
    </w:p>
    <w:p w:rsidR="00D34DB7" w:rsidRPr="00E23121" w:rsidRDefault="00D34DB7" w:rsidP="00E23121">
      <w:pPr>
        <w:pStyle w:val="Text"/>
        <w:jc w:val="left"/>
      </w:pPr>
      <w:r w:rsidRPr="00E23121">
        <w:t>„</w:t>
      </w:r>
      <w:r w:rsidR="000251E4" w:rsidRPr="00E23121">
        <w:t>Byla to moje soukromá věc, Genevieve.</w:t>
      </w:r>
      <w:r w:rsidRPr="00E23121">
        <w:t>“</w:t>
      </w:r>
    </w:p>
    <w:p w:rsidR="00D34DB7" w:rsidRPr="00E23121" w:rsidRDefault="000251E4" w:rsidP="00E23121">
      <w:pPr>
        <w:pStyle w:val="Text"/>
      </w:pPr>
      <w:r w:rsidRPr="00E23121">
        <w:t>Zkusila jsem si představit, jak by Mike zareagoval, kdyby otec umřel</w:t>
      </w:r>
      <w:r w:rsidR="00345E5C" w:rsidRPr="00E23121">
        <w:t xml:space="preserve"> a</w:t>
      </w:r>
      <w:r w:rsidR="00345E5C">
        <w:t> </w:t>
      </w:r>
      <w:r w:rsidRPr="00E23121">
        <w:t>odkázal mi svůj dům. No, můj otec žádný dům nemá</w:t>
      </w:r>
      <w:r w:rsidR="00345E5C" w:rsidRPr="00E23121">
        <w:t xml:space="preserve"> a</w:t>
      </w:r>
      <w:r w:rsidR="00345E5C">
        <w:t> </w:t>
      </w:r>
      <w:r w:rsidRPr="00E23121">
        <w:t>neodkázal by mi ho, kdyby ho měl, ale člověk si to může</w:t>
      </w:r>
      <w:r w:rsidR="00345E5C" w:rsidRPr="00E23121">
        <w:t xml:space="preserve"> i</w:t>
      </w:r>
      <w:r w:rsidR="00345E5C">
        <w:t> </w:t>
      </w:r>
      <w:r w:rsidRPr="00E23121">
        <w:t>tak představovat.</w:t>
      </w:r>
    </w:p>
    <w:p w:rsidR="00D34DB7" w:rsidRPr="00E23121" w:rsidRDefault="00D34DB7" w:rsidP="00E23121">
      <w:pPr>
        <w:pStyle w:val="Text"/>
        <w:jc w:val="left"/>
      </w:pPr>
      <w:r w:rsidRPr="00E23121">
        <w:t>„</w:t>
      </w:r>
      <w:r w:rsidR="000251E4" w:rsidRPr="00E23121">
        <w:t>Nechtěl vědět, co jste udělala</w:t>
      </w:r>
      <w:r w:rsidR="00345E5C" w:rsidRPr="00E23121">
        <w:t xml:space="preserve"> s</w:t>
      </w:r>
      <w:r w:rsidR="00345E5C">
        <w:t> </w:t>
      </w:r>
      <w:r w:rsidR="000251E4" w:rsidRPr="00E23121">
        <w:t>penězi?</w:t>
      </w:r>
      <w:r w:rsidRPr="00E23121">
        <w:t>“</w:t>
      </w:r>
    </w:p>
    <w:p w:rsidR="00D34DB7" w:rsidRPr="00E23121" w:rsidRDefault="000251E4" w:rsidP="00E23121">
      <w:pPr>
        <w:pStyle w:val="Text"/>
      </w:pPr>
      <w:r w:rsidRPr="00E23121">
        <w:t xml:space="preserve">Neodpověděla. </w:t>
      </w:r>
      <w:r w:rsidR="00D34DB7" w:rsidRPr="00E23121">
        <w:t>„</w:t>
      </w:r>
      <w:r w:rsidRPr="00E23121">
        <w:t>Neumíte si představit, jaké to bylo, když jsem byla mladá, Jenny. Moje děti nevědí, jaké to bylo. Neměla jsem bankovní účet. Můj manžel samozřejmě ano, ale nebyl to společný účet. Každý měsíc mi dával peníze na domácnost</w:t>
      </w:r>
      <w:r w:rsidR="00345E5C" w:rsidRPr="00E23121">
        <w:t xml:space="preserve"> a</w:t>
      </w:r>
      <w:r w:rsidR="00345E5C">
        <w:t> </w:t>
      </w:r>
      <w:r w:rsidR="00677B5E">
        <w:t>dával mi určité</w:t>
      </w:r>
      <w:r w:rsidRPr="00E23121">
        <w:t xml:space="preserve"> kapesné, ale</w:t>
      </w:r>
      <w:r w:rsidR="00847B6A">
        <w:t xml:space="preserve"> byl</w:t>
      </w:r>
      <w:r w:rsidRPr="00E23121">
        <w:t>o to velice málo</w:t>
      </w:r>
      <w:r w:rsidR="00345E5C" w:rsidRPr="00E23121">
        <w:t xml:space="preserve"> a</w:t>
      </w:r>
      <w:r w:rsidR="00345E5C">
        <w:t> </w:t>
      </w:r>
      <w:r w:rsidRPr="00E23121">
        <w:t>většinu toho stejně spotřebovala domácnost.</w:t>
      </w:r>
      <w:r w:rsidR="00D34DB7" w:rsidRPr="00E23121">
        <w:t>“</w:t>
      </w:r>
    </w:p>
    <w:p w:rsidR="00D34DB7" w:rsidRPr="00E23121" w:rsidRDefault="000251E4" w:rsidP="00E23121">
      <w:pPr>
        <w:pStyle w:val="Text"/>
      </w:pPr>
      <w:r w:rsidRPr="00E23121">
        <w:t xml:space="preserve">Ale po devět let, než se narodil Richard, jste měla jenom Marianne, pomyslela jsem si. </w:t>
      </w:r>
      <w:r w:rsidR="00D34DB7" w:rsidRPr="00E23121">
        <w:t>„</w:t>
      </w:r>
      <w:r w:rsidRPr="00E23121">
        <w:t>Nikdy jste nepracovala?</w:t>
      </w:r>
      <w:r w:rsidR="00D34DB7" w:rsidRPr="00E23121">
        <w:t>“</w:t>
      </w:r>
    </w:p>
    <w:p w:rsidR="00D34DB7" w:rsidRPr="00E23121" w:rsidRDefault="00D34DB7" w:rsidP="00E23121">
      <w:pPr>
        <w:pStyle w:val="Text"/>
      </w:pPr>
      <w:r w:rsidRPr="00E23121">
        <w:t>„</w:t>
      </w:r>
      <w:r w:rsidR="00F4777A">
        <w:t>Lidé</w:t>
      </w:r>
      <w:r w:rsidR="000251E4" w:rsidRPr="00E23121">
        <w:t xml:space="preserve"> se pořád takhle ptají.</w:t>
      </w:r>
      <w:r w:rsidRPr="00E23121">
        <w:t>“</w:t>
      </w:r>
      <w:r w:rsidR="00345E5C" w:rsidRPr="00E23121">
        <w:t xml:space="preserve"> V</w:t>
      </w:r>
      <w:r w:rsidR="00345E5C">
        <w:t> </w:t>
      </w:r>
      <w:r w:rsidR="000251E4" w:rsidRPr="00E23121">
        <w:t xml:space="preserve">hlasu jí zazněl unavený tón. </w:t>
      </w:r>
      <w:r w:rsidRPr="00E23121">
        <w:t>„</w:t>
      </w:r>
      <w:r w:rsidR="000251E4" w:rsidRPr="00E23121">
        <w:t xml:space="preserve">Přesně totéž </w:t>
      </w:r>
      <w:r w:rsidR="00895A00">
        <w:t>říka</w:t>
      </w:r>
      <w:r w:rsidR="00F4777A">
        <w:t>la Gilda. Lidé</w:t>
      </w:r>
      <w:r w:rsidR="000251E4" w:rsidRPr="00E23121">
        <w:t xml:space="preserve"> si neuvědomují, že pečovat</w:t>
      </w:r>
      <w:r w:rsidR="00345E5C" w:rsidRPr="00E23121">
        <w:t xml:space="preserve"> o</w:t>
      </w:r>
      <w:r w:rsidR="00345E5C">
        <w:t> </w:t>
      </w:r>
      <w:r w:rsidR="000251E4" w:rsidRPr="00E23121">
        <w:t>domácnost, starat se</w:t>
      </w:r>
      <w:r w:rsidR="00345E5C" w:rsidRPr="00E23121">
        <w:t xml:space="preserve"> o</w:t>
      </w:r>
      <w:r w:rsidR="00345E5C">
        <w:t> </w:t>
      </w:r>
      <w:r w:rsidR="000251E4" w:rsidRPr="00E23121">
        <w:t>dítě</w:t>
      </w:r>
      <w:r w:rsidR="00345E5C" w:rsidRPr="00E23121">
        <w:t xml:space="preserve"> a</w:t>
      </w:r>
      <w:r w:rsidR="00345E5C">
        <w:t> </w:t>
      </w:r>
      <w:r w:rsidR="000251E4" w:rsidRPr="00E23121">
        <w:t xml:space="preserve">bavit manželovy přátele je tvrdá práce. Měla jsem jen nepatrnou výpomoc, jenom jednou týdně </w:t>
      </w:r>
      <w:r w:rsidR="000251E4" w:rsidRPr="00E23121">
        <w:lastRenderedPageBreak/>
        <w:t>p</w:t>
      </w:r>
      <w:r w:rsidR="00F4777A">
        <w:t>o</w:t>
      </w:r>
      <w:r w:rsidRPr="00E23121">
        <w:t>s</w:t>
      </w:r>
      <w:r w:rsidR="000251E4" w:rsidRPr="00E23121">
        <w:t>luhovačku. Očekávalo se ode mě, že připravím</w:t>
      </w:r>
      <w:r w:rsidR="00345E5C" w:rsidRPr="00E23121">
        <w:t xml:space="preserve"> a</w:t>
      </w:r>
      <w:r w:rsidR="00345E5C">
        <w:t> </w:t>
      </w:r>
      <w:r w:rsidR="000251E4" w:rsidRPr="00E23121">
        <w:t>uspořádám velkou večeři nejméně jednou za čtrnáct dní. Nikdo jiný než manželka by tuhle práci nedělal, aby za ni nedostal zaplaceno. Kromě toho by mi manžel nedovolil jít do práce.</w:t>
      </w:r>
      <w:r w:rsidRPr="00E23121">
        <w:t>“</w:t>
      </w:r>
    </w:p>
    <w:p w:rsidR="00D34DB7" w:rsidRPr="00E23121" w:rsidRDefault="000251E4" w:rsidP="00E23121">
      <w:pPr>
        <w:pStyle w:val="Text"/>
      </w:pPr>
      <w:r w:rsidRPr="00E23121">
        <w:t>Přip</w:t>
      </w:r>
      <w:r w:rsidR="00F4777A">
        <w:t>adalo mi jako dobrý nápad začí</w:t>
      </w:r>
      <w:r w:rsidRPr="00E23121">
        <w:t>t</w:t>
      </w:r>
      <w:r w:rsidR="00345E5C" w:rsidRPr="00E23121">
        <w:t xml:space="preserve"> o</w:t>
      </w:r>
      <w:r w:rsidR="00345E5C">
        <w:t> </w:t>
      </w:r>
      <w:r w:rsidRPr="00E23121">
        <w:t>něčem jiném, al</w:t>
      </w:r>
      <w:r w:rsidR="00F4777A">
        <w:t>e pořád mi leželo</w:t>
      </w:r>
      <w:r w:rsidR="00345E5C">
        <w:t xml:space="preserve"> v </w:t>
      </w:r>
      <w:r w:rsidR="00F4777A">
        <w:t>hlavě, co ří</w:t>
      </w:r>
      <w:r w:rsidRPr="00E23121">
        <w:t xml:space="preserve">ká babička. Kdyby byla práce taková dobrá věc, bohatí by </w:t>
      </w:r>
      <w:r w:rsidR="0084338D" w:rsidRPr="00E23121">
        <w:t>si ji</w:t>
      </w:r>
      <w:r w:rsidRPr="00E23121">
        <w:t xml:space="preserve"> nechali pro sebe.</w:t>
      </w:r>
    </w:p>
    <w:p w:rsidR="00D34DB7" w:rsidRPr="00E23121" w:rsidRDefault="00D34DB7" w:rsidP="00E23121">
      <w:pPr>
        <w:pStyle w:val="Text"/>
        <w:jc w:val="left"/>
      </w:pPr>
      <w:r w:rsidRPr="00E23121">
        <w:t>„</w:t>
      </w:r>
      <w:r w:rsidR="000251E4" w:rsidRPr="00E23121">
        <w:t>Tak jste si koupila Moluccu?</w:t>
      </w:r>
      <w:r w:rsidRPr="00E23121">
        <w:t>“</w:t>
      </w:r>
    </w:p>
    <w:p w:rsidR="00D34DB7" w:rsidRPr="00E23121" w:rsidRDefault="00D34DB7" w:rsidP="00E23121">
      <w:pPr>
        <w:pStyle w:val="Text"/>
        <w:jc w:val="left"/>
      </w:pPr>
      <w:r w:rsidRPr="00E23121">
        <w:t>„</w:t>
      </w:r>
      <w:r w:rsidR="00F4777A">
        <w:t>Za čtyři tisí</w:t>
      </w:r>
      <w:r w:rsidR="000251E4" w:rsidRPr="00E23121">
        <w:t>ce liber,</w:t>
      </w:r>
      <w:r w:rsidRPr="00E23121">
        <w:t>“</w:t>
      </w:r>
      <w:r w:rsidR="000251E4" w:rsidRPr="00E23121">
        <w:t xml:space="preserve"> řekla.</w:t>
      </w:r>
    </w:p>
    <w:p w:rsidR="00D34DB7" w:rsidRPr="00E23121" w:rsidRDefault="00F4777A" w:rsidP="00E23121">
      <w:pPr>
        <w:pStyle w:val="Text"/>
      </w:pPr>
      <w:r>
        <w:t>Dnes by to vyneslo šedesát tisí</w:t>
      </w:r>
      <w:r w:rsidR="000251E4" w:rsidRPr="00E23121">
        <w:t>c, ona ale držela dům dál, platila domovní daň</w:t>
      </w:r>
      <w:r w:rsidR="00345E5C" w:rsidRPr="00E23121">
        <w:t xml:space="preserve"> a</w:t>
      </w:r>
      <w:r w:rsidR="00345E5C">
        <w:t> </w:t>
      </w:r>
      <w:r w:rsidR="000251E4" w:rsidRPr="00E23121">
        <w:t>jedním dechem mluvila</w:t>
      </w:r>
      <w:r w:rsidR="00345E5C" w:rsidRPr="00E23121">
        <w:t xml:space="preserve"> o</w:t>
      </w:r>
      <w:r w:rsidR="00345E5C">
        <w:t> </w:t>
      </w:r>
      <w:r w:rsidR="000251E4" w:rsidRPr="00E23121">
        <w:t>tom, že jako manželka nedostává člověk za domácí práce plat.</w:t>
      </w:r>
    </w:p>
    <w:p w:rsidR="00D34DB7" w:rsidRPr="00E23121" w:rsidRDefault="00D34DB7" w:rsidP="00E23121">
      <w:pPr>
        <w:pStyle w:val="Text"/>
        <w:jc w:val="left"/>
      </w:pPr>
      <w:r w:rsidRPr="00E23121">
        <w:t>„</w:t>
      </w:r>
      <w:r w:rsidR="000251E4" w:rsidRPr="00E23121">
        <w:t>To vám zanechal váš otec?</w:t>
      </w:r>
      <w:r w:rsidRPr="00E23121">
        <w:t>“</w:t>
      </w:r>
    </w:p>
    <w:p w:rsidR="00D34DB7" w:rsidRPr="00E23121" w:rsidRDefault="00D34DB7" w:rsidP="00E23121">
      <w:pPr>
        <w:pStyle w:val="Text"/>
      </w:pPr>
      <w:r w:rsidRPr="00E23121">
        <w:t>„</w:t>
      </w:r>
      <w:r w:rsidR="000251E4" w:rsidRPr="00E23121">
        <w:t>Zanechal mi dům,</w:t>
      </w:r>
      <w:r w:rsidR="00345E5C" w:rsidRPr="00E23121">
        <w:t xml:space="preserve"> a</w:t>
      </w:r>
      <w:r w:rsidR="00345E5C">
        <w:t> </w:t>
      </w:r>
      <w:r w:rsidR="000251E4" w:rsidRPr="00E23121">
        <w:t>když se prodal, vynesl skoro pět tisíc liber. Potřebovala jsem něco navíc, abych zaplatila agentovi</w:t>
      </w:r>
      <w:r w:rsidR="00345E5C" w:rsidRPr="00E23121">
        <w:t xml:space="preserve"> s</w:t>
      </w:r>
      <w:r w:rsidR="00345E5C">
        <w:t> </w:t>
      </w:r>
      <w:r w:rsidR="000251E4" w:rsidRPr="00E23121">
        <w:t>nemovitostmi</w:t>
      </w:r>
      <w:r w:rsidR="00345E5C" w:rsidRPr="00E23121">
        <w:t xml:space="preserve"> a</w:t>
      </w:r>
      <w:r w:rsidR="00345E5C">
        <w:t> </w:t>
      </w:r>
      <w:r w:rsidR="000251E4" w:rsidRPr="00E23121">
        <w:t>právní poplatky.</w:t>
      </w:r>
      <w:r w:rsidR="00345E5C" w:rsidRPr="00E23121">
        <w:t xml:space="preserve"> A</w:t>
      </w:r>
      <w:r w:rsidR="00345E5C">
        <w:t> </w:t>
      </w:r>
      <w:r w:rsidR="000251E4" w:rsidRPr="00E23121">
        <w:t>musela jsem nakoupit nábytek.</w:t>
      </w:r>
      <w:r w:rsidRPr="00E23121">
        <w:t>“</w:t>
      </w:r>
      <w:r w:rsidR="000251E4" w:rsidRPr="00E23121">
        <w:t xml:space="preserve"> Opřela si hlavu</w:t>
      </w:r>
      <w:r w:rsidR="00345E5C" w:rsidRPr="00E23121">
        <w:t xml:space="preserve"> o</w:t>
      </w:r>
      <w:r w:rsidR="00345E5C">
        <w:t> </w:t>
      </w:r>
      <w:r w:rsidR="000251E4" w:rsidRPr="00E23121">
        <w:t>polštář, unavená od tolika mluvení</w:t>
      </w:r>
      <w:r w:rsidR="00345E5C" w:rsidRPr="00E23121">
        <w:t xml:space="preserve"> a</w:t>
      </w:r>
      <w:r w:rsidR="00345E5C">
        <w:t> </w:t>
      </w:r>
      <w:r w:rsidR="000251E4" w:rsidRPr="00E23121">
        <w:t>možná unavená</w:t>
      </w:r>
      <w:r w:rsidR="00345E5C" w:rsidRPr="00E23121">
        <w:t xml:space="preserve"> i</w:t>
      </w:r>
      <w:r w:rsidR="00345E5C">
        <w:t> </w:t>
      </w:r>
      <w:r w:rsidR="000251E4" w:rsidRPr="00E23121">
        <w:t xml:space="preserve">po tom dlouhém dni. </w:t>
      </w:r>
      <w:r w:rsidRPr="00E23121">
        <w:t>„</w:t>
      </w:r>
      <w:r w:rsidR="000251E4" w:rsidRPr="00E23121">
        <w:t>Povím vám něco</w:t>
      </w:r>
      <w:r w:rsidR="00345E5C" w:rsidRPr="00E23121">
        <w:t xml:space="preserve"> o</w:t>
      </w:r>
      <w:r w:rsidR="00345E5C">
        <w:t> </w:t>
      </w:r>
      <w:r w:rsidR="000251E4" w:rsidRPr="00E23121">
        <w:t>sobě,</w:t>
      </w:r>
      <w:r w:rsidR="0041594E" w:rsidRPr="00E23121">
        <w:t xml:space="preserve"> když jsem</w:t>
      </w:r>
      <w:r w:rsidR="000251E4" w:rsidRPr="00E23121">
        <w:t xml:space="preserve"> byla mladá,</w:t>
      </w:r>
      <w:r w:rsidRPr="00E23121">
        <w:t>“</w:t>
      </w:r>
      <w:r w:rsidR="000251E4" w:rsidRPr="00E23121">
        <w:t xml:space="preserve"> řekla. </w:t>
      </w:r>
      <w:r w:rsidRPr="00E23121">
        <w:t>„</w:t>
      </w:r>
      <w:r w:rsidR="000251E4" w:rsidRPr="00E23121">
        <w:t>Povím vám to zítra.</w:t>
      </w:r>
      <w:r w:rsidRPr="00E23121">
        <w:t>“</w:t>
      </w:r>
    </w:p>
    <w:p w:rsidR="00D34DB7" w:rsidRPr="00E23121" w:rsidRDefault="00D34DB7" w:rsidP="00E23121">
      <w:pPr>
        <w:pStyle w:val="Text"/>
      </w:pPr>
    </w:p>
    <w:p w:rsidR="00D34DB7" w:rsidRPr="00E23121" w:rsidRDefault="000251E4" w:rsidP="00E23121">
      <w:pPr>
        <w:pStyle w:val="Text"/>
      </w:pPr>
      <w:r w:rsidRPr="00E23121">
        <w:t>Když jsem vešla do domu, zvonil telefon. Čekala jsem, že to bude Mike,</w:t>
      </w:r>
      <w:r w:rsidR="00345E5C" w:rsidRPr="00E23121">
        <w:t xml:space="preserve"> a</w:t>
      </w:r>
      <w:r w:rsidR="00345E5C">
        <w:t> </w:t>
      </w:r>
      <w:r w:rsidRPr="00E23121">
        <w:t>byl to Ned. Někdy pocítím takové štěstí, když nečekaně uslyším jeho hlas, ale ta</w:t>
      </w:r>
      <w:r w:rsidR="00CC5AD8" w:rsidRPr="00E23121">
        <w:t>ké</w:t>
      </w:r>
      <w:r w:rsidRPr="00E23121">
        <w:t xml:space="preserve"> mě to tolik zaskočí, že se</w:t>
      </w:r>
      <w:r w:rsidR="00F85FA4">
        <w:t xml:space="preserve"> musím</w:t>
      </w:r>
      <w:r w:rsidRPr="00E23121">
        <w:t xml:space="preserve"> posadit, abych</w:t>
      </w:r>
      <w:r w:rsidR="00345E5C">
        <w:t xml:space="preserve"> s </w:t>
      </w:r>
      <w:r w:rsidR="00F4777A">
        <w:t>ním dokázala mluvit.</w:t>
      </w:r>
      <w:r w:rsidR="00345E5C">
        <w:t xml:space="preserve"> A </w:t>
      </w:r>
      <w:r w:rsidR="00F4777A">
        <w:t>bývají</w:t>
      </w:r>
      <w:r w:rsidRPr="00E23121">
        <w:t xml:space="preserve"> chvíle, kdy nevydám hlásku, nebo mluvím chraptivě, neboť</w:t>
      </w:r>
      <w:r w:rsidR="00345E5C" w:rsidRPr="00E23121">
        <w:t xml:space="preserve"> z</w:t>
      </w:r>
      <w:r w:rsidR="00345E5C">
        <w:t> </w:t>
      </w:r>
      <w:r w:rsidRPr="00E23121">
        <w:t>nějakého důvodu mě ochromuje strach.</w:t>
      </w:r>
    </w:p>
    <w:p w:rsidR="00D34DB7" w:rsidRPr="00E23121" w:rsidRDefault="000251E4" w:rsidP="00E23121">
      <w:pPr>
        <w:pStyle w:val="Text"/>
      </w:pPr>
      <w:r w:rsidRPr="00E23121">
        <w:t>Chtěl mi říct, že musí</w:t>
      </w:r>
      <w:r w:rsidR="00345E5C" w:rsidRPr="00E23121">
        <w:t xml:space="preserve"> v</w:t>
      </w:r>
      <w:r w:rsidR="00345E5C">
        <w:t> </w:t>
      </w:r>
      <w:r w:rsidRPr="00E23121">
        <w:t>pondělí odjet do Dánska. Natáčejí</w:t>
      </w:r>
      <w:r w:rsidR="00345E5C" w:rsidRPr="00E23121">
        <w:t xml:space="preserve"> v</w:t>
      </w:r>
      <w:r w:rsidR="00345E5C">
        <w:t> </w:t>
      </w:r>
      <w:r w:rsidRPr="00E23121">
        <w:t>Kodani, něco</w:t>
      </w:r>
      <w:r w:rsidR="00345E5C" w:rsidRPr="00E23121">
        <w:t xml:space="preserve"> o</w:t>
      </w:r>
      <w:r w:rsidR="00345E5C">
        <w:t> </w:t>
      </w:r>
      <w:r w:rsidRPr="00E23121">
        <w:t xml:space="preserve">tom, jak </w:t>
      </w:r>
      <w:r w:rsidR="00F4777A">
        <w:t>vytvořit</w:t>
      </w:r>
      <w:r w:rsidR="00345E5C">
        <w:t xml:space="preserve"> v </w:t>
      </w:r>
      <w:r w:rsidR="00F4777A">
        <w:t>Evropské unii moderní</w:t>
      </w:r>
      <w:r w:rsidRPr="00E23121">
        <w:t xml:space="preserve"> město</w:t>
      </w:r>
      <w:r w:rsidR="00345E5C" w:rsidRPr="00E23121">
        <w:t xml:space="preserve"> a</w:t>
      </w:r>
      <w:r w:rsidR="00345E5C">
        <w:t> </w:t>
      </w:r>
      <w:r w:rsidR="004F65F9">
        <w:t>nepřijí</w:t>
      </w:r>
      <w:r w:rsidRPr="00E23121">
        <w:t>t přitom</w:t>
      </w:r>
      <w:r w:rsidR="00345E5C" w:rsidRPr="00E23121">
        <w:t xml:space="preserve"> o</w:t>
      </w:r>
      <w:r w:rsidR="00345E5C">
        <w:t> </w:t>
      </w:r>
      <w:r w:rsidRPr="00E23121">
        <w:t>starobylý ráz ani nezničit panorama bloky věžáků. Bude pryč čty</w:t>
      </w:r>
      <w:r w:rsidR="00EC5CF1">
        <w:t>ři dny,</w:t>
      </w:r>
      <w:r w:rsidR="00345E5C">
        <w:t xml:space="preserve"> a </w:t>
      </w:r>
      <w:r w:rsidR="00EC5CF1">
        <w:t>chtěl, abych jela</w:t>
      </w:r>
      <w:r w:rsidR="00345E5C">
        <w:t xml:space="preserve"> s </w:t>
      </w:r>
      <w:r w:rsidR="00EC5CF1">
        <w:t>ní</w:t>
      </w:r>
      <w:r w:rsidRPr="00E23121">
        <w:t>m.</w:t>
      </w:r>
    </w:p>
    <w:p w:rsidR="00D34DB7" w:rsidRPr="00E23121" w:rsidRDefault="000251E4" w:rsidP="00E23121">
      <w:pPr>
        <w:pStyle w:val="Text"/>
      </w:pPr>
      <w:r w:rsidRPr="00E23121">
        <w:t>Věděl, že mi ještě zbyla nějaká dovolená,</w:t>
      </w:r>
      <w:r w:rsidR="00345E5C" w:rsidRPr="00E23121">
        <w:t xml:space="preserve"> a</w:t>
      </w:r>
      <w:r w:rsidR="00345E5C">
        <w:t> </w:t>
      </w:r>
      <w:r w:rsidRPr="00E23121">
        <w:t xml:space="preserve">Lena </w:t>
      </w:r>
      <w:r w:rsidR="00895A00">
        <w:t>říka</w:t>
      </w:r>
      <w:r w:rsidRPr="00E23121">
        <w:t>la, že by ráda, abych si ji vybrala brzy. Neviděl důvod, proč bych nemohla jet, Mike bude jako obvykle pryč</w:t>
      </w:r>
      <w:r w:rsidR="00345E5C" w:rsidRPr="00E23121">
        <w:t xml:space="preserve"> v</w:t>
      </w:r>
      <w:r w:rsidR="00345E5C">
        <w:t> </w:t>
      </w:r>
      <w:r w:rsidRPr="00E23121">
        <w:t>Londýně, matka</w:t>
      </w:r>
      <w:r w:rsidR="0041594E" w:rsidRPr="00E23121">
        <w:t xml:space="preserve"> by </w:t>
      </w:r>
      <w:r w:rsidR="00EC5CF1">
        <w:t>mě kryla,</w:t>
      </w:r>
      <w:r w:rsidR="00345E5C">
        <w:t xml:space="preserve"> a </w:t>
      </w:r>
      <w:r w:rsidR="00EC5CF1">
        <w:t>jak to vy</w:t>
      </w:r>
      <w:r w:rsidRPr="00E23121">
        <w:t>padá, pravděpodobně jsem</w:t>
      </w:r>
      <w:r w:rsidR="00345E5C" w:rsidRPr="00E23121">
        <w:t xml:space="preserve"> v</w:t>
      </w:r>
      <w:r w:rsidR="00345E5C">
        <w:t> </w:t>
      </w:r>
      <w:r w:rsidRPr="00E23121">
        <w:t>cizině nikdy nebyla.</w:t>
      </w:r>
    </w:p>
    <w:p w:rsidR="00D34DB7" w:rsidRPr="00E23121" w:rsidRDefault="000251E4" w:rsidP="00E23121">
      <w:pPr>
        <w:pStyle w:val="Text"/>
      </w:pPr>
      <w:r w:rsidRPr="00E23121">
        <w:lastRenderedPageBreak/>
        <w:t>Ale ano, byla, řekla jsem, byla jsem na Mallorce</w:t>
      </w:r>
      <w:r w:rsidR="00345E5C" w:rsidRPr="00E23121">
        <w:t xml:space="preserve"> a</w:t>
      </w:r>
      <w:r w:rsidR="00345E5C">
        <w:t> </w:t>
      </w:r>
      <w:r w:rsidRPr="00E23121">
        <w:t>Tenerife. Už jsem neřekla, že prvně to byly líbá</w:t>
      </w:r>
      <w:r w:rsidR="00F4777A">
        <w:t>nky</w:t>
      </w:r>
      <w:r w:rsidR="00345E5C">
        <w:t xml:space="preserve"> a </w:t>
      </w:r>
      <w:r w:rsidR="00F4777A">
        <w:t>podruhé výročí naší svatby</w:t>
      </w:r>
      <w:r w:rsidRPr="00E23121">
        <w:t>, obojí zařídil jako překvapení Mike.</w:t>
      </w:r>
    </w:p>
    <w:p w:rsidR="00D34DB7" w:rsidRPr="00E23121" w:rsidRDefault="00D34DB7" w:rsidP="00E23121">
      <w:pPr>
        <w:pStyle w:val="Text"/>
      </w:pPr>
      <w:r w:rsidRPr="00E23121">
        <w:t>„</w:t>
      </w:r>
      <w:r w:rsidR="000251E4" w:rsidRPr="00E23121">
        <w:t>Mallorca</w:t>
      </w:r>
      <w:r w:rsidR="00345E5C" w:rsidRPr="00E23121">
        <w:t xml:space="preserve"> a</w:t>
      </w:r>
      <w:r w:rsidR="00345E5C">
        <w:t> </w:t>
      </w:r>
      <w:r w:rsidR="000251E4" w:rsidRPr="00E23121">
        <w:t>Tenerife ne</w:t>
      </w:r>
      <w:r w:rsidR="00F4777A">
        <w:t>jsou cizí</w:t>
      </w:r>
      <w:r w:rsidR="000251E4" w:rsidRPr="00E23121">
        <w:t xml:space="preserve"> země,</w:t>
      </w:r>
      <w:r w:rsidRPr="00E23121">
        <w:t>“</w:t>
      </w:r>
      <w:r w:rsidR="000251E4" w:rsidRPr="00E23121">
        <w:t xml:space="preserve"> prohlásil. </w:t>
      </w:r>
      <w:r w:rsidRPr="00E23121">
        <w:t>„</w:t>
      </w:r>
      <w:r w:rsidR="000251E4" w:rsidRPr="00E23121">
        <w:t>Jsou to turistické ložnice</w:t>
      </w:r>
      <w:r w:rsidR="00345E5C" w:rsidRPr="00E23121">
        <w:t xml:space="preserve"> s</w:t>
      </w:r>
      <w:r w:rsidR="00345E5C">
        <w:t> </w:t>
      </w:r>
      <w:r w:rsidR="000251E4" w:rsidRPr="00E23121">
        <w:t>plážemi. Kodaň se ti bude líbit. Budeme bydlet</w:t>
      </w:r>
      <w:r w:rsidR="00345E5C" w:rsidRPr="00E23121">
        <w:t xml:space="preserve"> v</w:t>
      </w:r>
      <w:r w:rsidR="00345E5C">
        <w:t> </w:t>
      </w:r>
      <w:r w:rsidR="0008150E">
        <w:t>hotelu d‘</w:t>
      </w:r>
      <w:r w:rsidR="000251E4" w:rsidRPr="00E23121">
        <w:t>Angleterre</w:t>
      </w:r>
      <w:r w:rsidR="00345E5C" w:rsidRPr="00E23121">
        <w:t xml:space="preserve"> a</w:t>
      </w:r>
      <w:r w:rsidR="00345E5C">
        <w:t> </w:t>
      </w:r>
      <w:r w:rsidR="000251E4" w:rsidRPr="00E23121">
        <w:t>vezmu tě do Tivoli.</w:t>
      </w:r>
      <w:r w:rsidRPr="00E23121">
        <w:t>“</w:t>
      </w:r>
    </w:p>
    <w:p w:rsidR="00D34DB7" w:rsidRPr="00E23121" w:rsidRDefault="000251E4" w:rsidP="00F4777A">
      <w:pPr>
        <w:pStyle w:val="Text"/>
      </w:pPr>
      <w:r w:rsidRPr="00E23121">
        <w:t>Samozřejmě, že jsem nikam nemohla. Ani b</w:t>
      </w:r>
      <w:r w:rsidR="00F4777A">
        <w:t>y mě to nenapadlo. Důvody se pří</w:t>
      </w:r>
      <w:r w:rsidRPr="00E23121">
        <w:t>mo nabízely, filmaři by</w:t>
      </w:r>
      <w:r w:rsidR="00345E5C" w:rsidRPr="00E23121">
        <w:t xml:space="preserve"> o</w:t>
      </w:r>
      <w:r w:rsidR="00345E5C">
        <w:t> </w:t>
      </w:r>
      <w:r w:rsidRPr="00E23121">
        <w:t>tom mluvili, Jane by to zjistila,</w:t>
      </w:r>
      <w:r w:rsidR="00345E5C" w:rsidRPr="00E23121">
        <w:t xml:space="preserve"> a</w:t>
      </w:r>
      <w:r w:rsidR="00345E5C">
        <w:t> </w:t>
      </w:r>
      <w:r w:rsidRPr="00E23121">
        <w:t>co Hannah, musela bych lhát Mikeovi</w:t>
      </w:r>
      <w:r w:rsidR="00345E5C" w:rsidRPr="00E23121">
        <w:t xml:space="preserve"> o</w:t>
      </w:r>
      <w:r w:rsidR="00345E5C">
        <w:t> </w:t>
      </w:r>
      <w:r w:rsidRPr="00E23121">
        <w:t>tom, kde</w:t>
      </w:r>
      <w:r w:rsidR="00F4777A">
        <w:t xml:space="preserve"> j</w:t>
      </w:r>
      <w:r w:rsidRPr="00E23121">
        <w:t>sem byla,</w:t>
      </w:r>
      <w:r w:rsidR="00345E5C" w:rsidRPr="00E23121">
        <w:t xml:space="preserve"> a</w:t>
      </w:r>
      <w:r w:rsidR="00345E5C">
        <w:t> </w:t>
      </w:r>
      <w:r w:rsidRPr="00E23121">
        <w:t>měla jsem ještě jeden důvod. Předtím jsem na to vůbec nepomyslela</w:t>
      </w:r>
      <w:r w:rsidR="00345E5C" w:rsidRPr="00E23121">
        <w:t xml:space="preserve"> a</w:t>
      </w:r>
      <w:r w:rsidR="00345E5C">
        <w:t> </w:t>
      </w:r>
      <w:r w:rsidR="00F4777A">
        <w:t>teď jsem se Nedovi slovem nezmí</w:t>
      </w:r>
      <w:r w:rsidRPr="00E23121">
        <w:t>nila, ale věděla jsem, že kdybych</w:t>
      </w:r>
      <w:r w:rsidR="00345E5C" w:rsidRPr="00E23121">
        <w:t xml:space="preserve"> s</w:t>
      </w:r>
      <w:r w:rsidR="00345E5C">
        <w:t> </w:t>
      </w:r>
      <w:r w:rsidRPr="00E23121">
        <w:t>ním trávila celý den</w:t>
      </w:r>
      <w:r w:rsidR="00345E5C" w:rsidRPr="00E23121">
        <w:t xml:space="preserve"> a</w:t>
      </w:r>
      <w:r w:rsidR="00345E5C">
        <w:t> </w:t>
      </w:r>
      <w:r w:rsidRPr="00E23121">
        <w:t>spala vedle něho celou noc,</w:t>
      </w:r>
      <w:r w:rsidR="00345E5C" w:rsidRPr="00E23121">
        <w:t xml:space="preserve"> a</w:t>
      </w:r>
      <w:r w:rsidR="00345E5C">
        <w:t> </w:t>
      </w:r>
      <w:r w:rsidRPr="00E23121">
        <w:t>tak to šlo několik dni</w:t>
      </w:r>
      <w:r w:rsidR="00345E5C" w:rsidRPr="00E23121">
        <w:t xml:space="preserve"> a</w:t>
      </w:r>
      <w:r w:rsidR="00345E5C">
        <w:t> </w:t>
      </w:r>
      <w:r w:rsidRPr="00E23121">
        <w:t>nocí za sebou,</w:t>
      </w:r>
      <w:r w:rsidR="00847B6A">
        <w:t xml:space="preserve"> byl</w:t>
      </w:r>
      <w:r w:rsidRPr="00E23121">
        <w:t>o by to potom pro mě těžší, naše odloučení by bylo mnohem bolestnější</w:t>
      </w:r>
      <w:r w:rsidR="00345E5C" w:rsidRPr="00E23121">
        <w:t xml:space="preserve"> a</w:t>
      </w:r>
      <w:r w:rsidR="00345E5C">
        <w:t> </w:t>
      </w:r>
      <w:r w:rsidR="00816347">
        <w:t>naše konečné</w:t>
      </w:r>
      <w:r w:rsidRPr="00E23121">
        <w:t xml:space="preserve"> sbohem, ať</w:t>
      </w:r>
      <w:r w:rsidR="00345E5C" w:rsidRPr="00E23121">
        <w:t xml:space="preserve"> k</w:t>
      </w:r>
      <w:r w:rsidR="00345E5C">
        <w:t> </w:t>
      </w:r>
      <w:r w:rsidRPr="00E23121">
        <w:t>němu dojde kdykoli, by pro mě bylo jako smrt.</w:t>
      </w:r>
    </w:p>
    <w:p w:rsidR="00D34DB7" w:rsidRPr="00E23121" w:rsidRDefault="00D34DB7" w:rsidP="00E23121">
      <w:pPr>
        <w:pStyle w:val="Text"/>
        <w:jc w:val="left"/>
      </w:pPr>
      <w:r w:rsidRPr="00E23121">
        <w:t>„</w:t>
      </w:r>
      <w:r w:rsidR="00847B6A">
        <w:t>Už po mně nikdy nic takové</w:t>
      </w:r>
      <w:r w:rsidR="000251E4" w:rsidRPr="00E23121">
        <w:t>ho nežádej,</w:t>
      </w:r>
      <w:r w:rsidRPr="00E23121">
        <w:t>“</w:t>
      </w:r>
      <w:r w:rsidR="000251E4" w:rsidRPr="00E23121">
        <w:t xml:space="preserve"> řekla jsem.</w:t>
      </w:r>
    </w:p>
    <w:p w:rsidR="00D34DB7" w:rsidRPr="00E23121" w:rsidRDefault="000251E4" w:rsidP="00E23121">
      <w:pPr>
        <w:pStyle w:val="Text"/>
      </w:pPr>
      <w:r w:rsidRPr="00E23121">
        <w:t>Muselo to vyznít protivně</w:t>
      </w:r>
      <w:r w:rsidR="00345E5C" w:rsidRPr="00E23121">
        <w:t xml:space="preserve"> a</w:t>
      </w:r>
      <w:r w:rsidR="00345E5C">
        <w:t> </w:t>
      </w:r>
      <w:r w:rsidRPr="00E23121">
        <w:t>naštvaně. Na nic</w:t>
      </w:r>
      <w:r w:rsidR="00A858B4">
        <w:t xml:space="preserve"> jiné</w:t>
      </w:r>
      <w:r w:rsidRPr="00E23121">
        <w:t>ho jsem se nezmohla, protože se mi tolik chtělo smát se</w:t>
      </w:r>
      <w:r w:rsidR="00345E5C" w:rsidRPr="00E23121">
        <w:t xml:space="preserve"> a</w:t>
      </w:r>
      <w:r w:rsidR="00345E5C">
        <w:t> </w:t>
      </w:r>
      <w:r w:rsidRPr="00E23121">
        <w:t xml:space="preserve">přerývaně vyhrknout, </w:t>
      </w:r>
      <w:r w:rsidR="00F4777A">
        <w:rPr>
          <w:i/>
        </w:rPr>
        <w:t>ano, ach ano, prosí</w:t>
      </w:r>
      <w:r w:rsidRPr="00E23121">
        <w:rPr>
          <w:i/>
        </w:rPr>
        <w:t>m.</w:t>
      </w:r>
      <w:r w:rsidR="00345E5C" w:rsidRPr="00E23121">
        <w:rPr>
          <w:i/>
        </w:rPr>
        <w:t xml:space="preserve"> </w:t>
      </w:r>
      <w:r w:rsidR="00345E5C" w:rsidRPr="00E23121">
        <w:t>A</w:t>
      </w:r>
      <w:r w:rsidR="00345E5C">
        <w:rPr>
          <w:i/>
        </w:rPr>
        <w:t> </w:t>
      </w:r>
      <w:r w:rsidRPr="00E23121">
        <w:t>když končil, byl taky naštvaný, rozčarovaný</w:t>
      </w:r>
      <w:r w:rsidR="00345E5C" w:rsidRPr="00E23121">
        <w:t xml:space="preserve"> a</w:t>
      </w:r>
      <w:r w:rsidR="00345E5C">
        <w:t> </w:t>
      </w:r>
      <w:r w:rsidRPr="00E23121">
        <w:t>řekl mi, že jsem nerozumná.</w:t>
      </w:r>
    </w:p>
    <w:p w:rsidR="00D34DB7" w:rsidRPr="00E23121" w:rsidRDefault="00D34DB7" w:rsidP="00E23121">
      <w:pPr>
        <w:pStyle w:val="Text"/>
        <w:jc w:val="left"/>
      </w:pPr>
      <w:r w:rsidRPr="00E23121">
        <w:t>„</w:t>
      </w:r>
      <w:r w:rsidR="00F4777A">
        <w:t>Tak tedy ahoj na další</w:t>
      </w:r>
      <w:r w:rsidR="000251E4" w:rsidRPr="00E23121">
        <w:t xml:space="preserve"> týden,</w:t>
      </w:r>
      <w:r w:rsidRPr="00E23121">
        <w:t>“</w:t>
      </w:r>
      <w:r w:rsidR="000251E4" w:rsidRPr="00E23121">
        <w:t xml:space="preserve"> řekl. </w:t>
      </w:r>
      <w:r w:rsidRPr="00E23121">
        <w:t>„</w:t>
      </w:r>
      <w:r w:rsidR="000251E4" w:rsidRPr="00E23121">
        <w:t>Zavolám.</w:t>
      </w:r>
      <w:r w:rsidRPr="00E23121">
        <w:t>“</w:t>
      </w:r>
    </w:p>
    <w:p w:rsidR="00D34DB7" w:rsidRPr="00E23121" w:rsidRDefault="000251E4" w:rsidP="00E23121">
      <w:pPr>
        <w:pStyle w:val="Text"/>
      </w:pPr>
      <w:r w:rsidRPr="00E23121">
        <w:t>Šla jsem nahoru, natáhla se na postel</w:t>
      </w:r>
      <w:r w:rsidR="00345E5C" w:rsidRPr="00E23121">
        <w:t xml:space="preserve"> a</w:t>
      </w:r>
      <w:r w:rsidR="00345E5C">
        <w:t> </w:t>
      </w:r>
      <w:r w:rsidRPr="00E23121">
        <w:t>plakala. Mike přijel domů asi</w:t>
      </w:r>
      <w:r w:rsidR="00345E5C" w:rsidRPr="00E23121">
        <w:t xml:space="preserve"> o</w:t>
      </w:r>
      <w:r w:rsidR="00345E5C">
        <w:t> </w:t>
      </w:r>
      <w:r w:rsidRPr="00E23121">
        <w:t>hodinu později. Zaslechla jsem Philovo auto</w:t>
      </w:r>
      <w:r w:rsidR="00345E5C" w:rsidRPr="00E23121">
        <w:t xml:space="preserve"> a</w:t>
      </w:r>
      <w:r w:rsidR="00345E5C">
        <w:t> </w:t>
      </w:r>
      <w:r w:rsidRPr="00E23121">
        <w:t>potom přední dveře</w:t>
      </w:r>
      <w:r w:rsidR="00345E5C" w:rsidRPr="00E23121">
        <w:t xml:space="preserve"> a</w:t>
      </w:r>
      <w:r w:rsidR="00345E5C">
        <w:t> </w:t>
      </w:r>
      <w:r w:rsidRPr="00E23121">
        <w:t>vstala jsem</w:t>
      </w:r>
      <w:r w:rsidR="00345E5C" w:rsidRPr="00E23121">
        <w:t xml:space="preserve"> a</w:t>
      </w:r>
      <w:r w:rsidR="00345E5C">
        <w:t> </w:t>
      </w:r>
      <w:r w:rsidRPr="00E23121">
        <w:t>opláchla si obličej studenou vodou, ale jestli jsem ho měla</w:t>
      </w:r>
      <w:r w:rsidR="00345E5C" w:rsidRPr="00E23121">
        <w:t xml:space="preserve"> i</w:t>
      </w:r>
      <w:r w:rsidR="00345E5C">
        <w:t> </w:t>
      </w:r>
      <w:r w:rsidRPr="00E23121">
        <w:t>tak nateklý, Mike si toho nevšiml. Koupil mi nějaký nový typ struhadla na sýr ve speciálním obchodě</w:t>
      </w:r>
      <w:r w:rsidR="00345E5C" w:rsidRPr="00E23121">
        <w:t xml:space="preserve"> v</w:t>
      </w:r>
      <w:r w:rsidR="00345E5C">
        <w:t> </w:t>
      </w:r>
      <w:r w:rsidRPr="00E23121">
        <w:t>Soho</w:t>
      </w:r>
      <w:r w:rsidR="00345E5C" w:rsidRPr="00E23121">
        <w:t xml:space="preserve"> a</w:t>
      </w:r>
      <w:r w:rsidR="00345E5C">
        <w:t> </w:t>
      </w:r>
      <w:r w:rsidRPr="00E23121">
        <w:t>deset deka parmezánu vcelku, a</w:t>
      </w:r>
      <w:r w:rsidR="000E098A">
        <w:t>bych</w:t>
      </w:r>
      <w:r w:rsidRPr="00E23121">
        <w:t xml:space="preserve"> mohl</w:t>
      </w:r>
      <w:r w:rsidR="00CC514C">
        <w:t>a udělat těstoviny hodně podobné</w:t>
      </w:r>
      <w:r w:rsidRPr="00E23121">
        <w:t xml:space="preserve"> jako</w:t>
      </w:r>
      <w:r w:rsidR="00345E5C" w:rsidRPr="00E23121">
        <w:t xml:space="preserve"> v</w:t>
      </w:r>
      <w:r w:rsidR="00345E5C">
        <w:t> </w:t>
      </w:r>
      <w:r w:rsidRPr="00E23121">
        <w:t>itals</w:t>
      </w:r>
      <w:r w:rsidR="00CC5AD8" w:rsidRPr="00E23121">
        <w:t>ké</w:t>
      </w:r>
      <w:r w:rsidRPr="00E23121">
        <w:t xml:space="preserve"> restauraci.</w:t>
      </w:r>
    </w:p>
    <w:p w:rsidR="00D34DB7" w:rsidRPr="00E23121" w:rsidRDefault="00D34DB7" w:rsidP="00E23121">
      <w:pPr>
        <w:pStyle w:val="Text"/>
      </w:pPr>
      <w:r w:rsidRPr="00E23121">
        <w:t>„</w:t>
      </w:r>
      <w:r w:rsidR="000251E4" w:rsidRPr="00E23121">
        <w:t>Koncem měsíce končí ta práce</w:t>
      </w:r>
      <w:r w:rsidR="00345E5C" w:rsidRPr="00E23121">
        <w:t xml:space="preserve"> v</w:t>
      </w:r>
      <w:r w:rsidR="00345E5C">
        <w:t> </w:t>
      </w:r>
      <w:r w:rsidR="000251E4" w:rsidRPr="00E23121">
        <w:t>Londýně,</w:t>
      </w:r>
      <w:r w:rsidRPr="00E23121">
        <w:t>“</w:t>
      </w:r>
      <w:r w:rsidR="000251E4" w:rsidRPr="00E23121">
        <w:t xml:space="preserve"> řekl. </w:t>
      </w:r>
      <w:r w:rsidRPr="00E23121">
        <w:t>„</w:t>
      </w:r>
      <w:r w:rsidR="000251E4" w:rsidRPr="00E23121">
        <w:t>Bude to úleva nemuset se takhle harcovat.</w:t>
      </w:r>
      <w:r w:rsidR="00345E5C" w:rsidRPr="00E23121">
        <w:t xml:space="preserve"> A</w:t>
      </w:r>
      <w:r w:rsidR="00345E5C">
        <w:t> </w:t>
      </w:r>
      <w:r w:rsidR="0008150E">
        <w:t>počítám, že ty</w:t>
      </w:r>
      <w:r w:rsidR="000251E4" w:rsidRPr="00E23121">
        <w:t xml:space="preserve"> budeš taky ráda, viď, děvče?</w:t>
      </w:r>
      <w:r w:rsidRPr="00E23121">
        <w:t>“</w:t>
      </w:r>
    </w:p>
    <w:p w:rsidR="00D34DB7" w:rsidRPr="00E23121" w:rsidRDefault="00D34DB7" w:rsidP="00E23121">
      <w:pPr>
        <w:pStyle w:val="Text"/>
      </w:pPr>
      <w:r w:rsidRPr="00E23121">
        <w:t>„</w:t>
      </w:r>
      <w:r w:rsidR="000251E4" w:rsidRPr="00E23121">
        <w:t>Samozřejmě že budu,</w:t>
      </w:r>
      <w:r w:rsidRPr="00E23121">
        <w:t>“</w:t>
      </w:r>
      <w:r w:rsidR="000251E4" w:rsidRPr="00E23121">
        <w:t xml:space="preserve"> řekla jsem</w:t>
      </w:r>
      <w:r w:rsidR="00345E5C" w:rsidRPr="00E23121">
        <w:t xml:space="preserve"> a</w:t>
      </w:r>
      <w:r w:rsidR="00345E5C">
        <w:t> </w:t>
      </w:r>
      <w:r w:rsidR="000251E4" w:rsidRPr="00E23121">
        <w:t>přemýšlela, co to</w:t>
      </w:r>
      <w:r w:rsidR="00345E5C" w:rsidRPr="00E23121">
        <w:t xml:space="preserve"> s</w:t>
      </w:r>
      <w:r w:rsidR="00345E5C">
        <w:t> </w:t>
      </w:r>
      <w:r w:rsidR="000251E4" w:rsidRPr="00E23121">
        <w:t>člověkem dělá,</w:t>
      </w:r>
      <w:r w:rsidR="0041594E" w:rsidRPr="00E23121">
        <w:t xml:space="preserve"> když</w:t>
      </w:r>
      <w:r w:rsidR="00EC5CF1">
        <w:t xml:space="preserve"> ří</w:t>
      </w:r>
      <w:r w:rsidR="000251E4" w:rsidRPr="00E23121">
        <w:t>ká takové věci, nelže</w:t>
      </w:r>
      <w:r w:rsidR="00345E5C" w:rsidRPr="00E23121">
        <w:t xml:space="preserve"> o</w:t>
      </w:r>
      <w:r w:rsidR="00345E5C">
        <w:t> </w:t>
      </w:r>
      <w:r w:rsidR="000251E4" w:rsidRPr="00E23121">
        <w:t>tom, co se stalo, ale popírá</w:t>
      </w:r>
      <w:r w:rsidR="00A858B4">
        <w:t xml:space="preserve"> své</w:t>
      </w:r>
      <w:r w:rsidR="0084338D" w:rsidRPr="00E23121">
        <w:t xml:space="preserve"> nej</w:t>
      </w:r>
      <w:r w:rsidR="00EC5CF1">
        <w:t>vnitřnější pocity. Musí</w:t>
      </w:r>
      <w:r w:rsidR="000251E4" w:rsidRPr="00E23121">
        <w:t xml:space="preserve"> ho to</w:t>
      </w:r>
      <w:r w:rsidR="00EC5CF1">
        <w:t xml:space="preserve"> stravovat, jako když rez rozeží</w:t>
      </w:r>
      <w:r w:rsidR="000251E4" w:rsidRPr="00E23121">
        <w:t>rá kov.</w:t>
      </w:r>
    </w:p>
    <w:p w:rsidR="00D34DB7" w:rsidRPr="00E23121" w:rsidRDefault="00D34DB7" w:rsidP="00E23121">
      <w:pPr>
        <w:pStyle w:val="Text"/>
      </w:pPr>
      <w:r w:rsidRPr="00E23121">
        <w:lastRenderedPageBreak/>
        <w:t>„</w:t>
      </w:r>
      <w:r w:rsidR="000251E4" w:rsidRPr="00E23121">
        <w:t>Tak mi napadlo, že postavím zimní zahradu,</w:t>
      </w:r>
      <w:r w:rsidRPr="00E23121">
        <w:t>“</w:t>
      </w:r>
      <w:r w:rsidR="000251E4" w:rsidRPr="00E23121">
        <w:t xml:space="preserve"> řekl Mike. </w:t>
      </w:r>
      <w:r w:rsidRPr="00E23121">
        <w:t>„</w:t>
      </w:r>
      <w:r w:rsidR="000251E4" w:rsidRPr="00E23121">
        <w:t>Co bys myslela? Vzadu za jídelnou, tak čtyři</w:t>
      </w:r>
      <w:r w:rsidR="00345E5C" w:rsidRPr="00E23121">
        <w:t xml:space="preserve"> a</w:t>
      </w:r>
      <w:r w:rsidR="00345E5C">
        <w:t> </w:t>
      </w:r>
      <w:r w:rsidR="000251E4" w:rsidRPr="00E23121">
        <w:t>půl metru dlouhou. Budu mít co po večerech dělat.</w:t>
      </w:r>
      <w:r w:rsidRPr="00E23121">
        <w:t>“</w:t>
      </w:r>
    </w:p>
    <w:p w:rsidR="00D34DB7" w:rsidRPr="00E23121" w:rsidRDefault="000251E4" w:rsidP="00E23121">
      <w:pPr>
        <w:pStyle w:val="Text"/>
      </w:pPr>
      <w:r w:rsidRPr="00E23121">
        <w:t>Posadila jsem se ke slovníku. Encyklopedie</w:t>
      </w:r>
      <w:r w:rsidR="00345E5C" w:rsidRPr="00E23121">
        <w:t xml:space="preserve"> a</w:t>
      </w:r>
      <w:r w:rsidR="00345E5C">
        <w:t> </w:t>
      </w:r>
      <w:r w:rsidRPr="00E23121">
        <w:rPr>
          <w:i/>
        </w:rPr>
        <w:t>Chambers Di</w:t>
      </w:r>
      <w:r w:rsidR="00D34DB7" w:rsidRPr="00E23121">
        <w:rPr>
          <w:i/>
        </w:rPr>
        <w:t>ct</w:t>
      </w:r>
      <w:r w:rsidRPr="00E23121">
        <w:rPr>
          <w:i/>
        </w:rPr>
        <w:t xml:space="preserve">ionary, </w:t>
      </w:r>
      <w:r w:rsidRPr="00E23121">
        <w:t>to je to, čím se po večerech zaměstnávám já, vyhledávám si dlouhá slova</w:t>
      </w:r>
      <w:r w:rsidR="00345E5C" w:rsidRPr="00E23121">
        <w:t xml:space="preserve"> a</w:t>
      </w:r>
      <w:r w:rsidR="00345E5C">
        <w:t> </w:t>
      </w:r>
      <w:r w:rsidRPr="00E23121">
        <w:t>snažím se něco dovědět</w:t>
      </w:r>
      <w:r w:rsidR="00345E5C" w:rsidRPr="00E23121">
        <w:t xml:space="preserve"> o</w:t>
      </w:r>
      <w:r w:rsidR="00345E5C">
        <w:t> </w:t>
      </w:r>
      <w:r w:rsidRPr="00E23121">
        <w:t>neznámých věcech. Tímhle způsobem držím kr</w:t>
      </w:r>
      <w:r w:rsidR="00EC5CF1">
        <w:t>ok</w:t>
      </w:r>
      <w:r w:rsidR="00345E5C">
        <w:t xml:space="preserve"> s </w:t>
      </w:r>
      <w:r w:rsidR="00EC5CF1">
        <w:t>Nedem, který je mnohem chyt</w:t>
      </w:r>
      <w:r w:rsidRPr="00E23121">
        <w:t>řejší</w:t>
      </w:r>
      <w:r w:rsidR="00345E5C" w:rsidRPr="00E23121">
        <w:t xml:space="preserve"> a</w:t>
      </w:r>
      <w:r w:rsidR="00345E5C">
        <w:t> </w:t>
      </w:r>
      <w:r w:rsidR="00345E5C" w:rsidRPr="00E23121">
        <w:t>o</w:t>
      </w:r>
      <w:r w:rsidR="00345E5C">
        <w:t> </w:t>
      </w:r>
      <w:r w:rsidRPr="00E23121">
        <w:t>tolik</w:t>
      </w:r>
      <w:r w:rsidR="00A858B4">
        <w:t xml:space="preserve"> víc </w:t>
      </w:r>
      <w:r w:rsidRPr="00E23121">
        <w:t>toho ví.</w:t>
      </w:r>
    </w:p>
    <w:p w:rsidR="00D34DB7" w:rsidRPr="00E23121" w:rsidRDefault="000251E4" w:rsidP="00944761">
      <w:pPr>
        <w:pStyle w:val="Nadpis1"/>
        <w:jc w:val="center"/>
      </w:pPr>
      <w:r w:rsidRPr="00E23121">
        <w:t>KAPITOLA 9</w:t>
      </w:r>
    </w:p>
    <w:p w:rsidR="00D34DB7" w:rsidRPr="00E23121" w:rsidRDefault="00D34DB7" w:rsidP="00E23121">
      <w:pPr>
        <w:pStyle w:val="Text"/>
      </w:pPr>
    </w:p>
    <w:p w:rsidR="00D34DB7" w:rsidRPr="00E23121" w:rsidRDefault="00D34DB7" w:rsidP="00E23121">
      <w:pPr>
        <w:pStyle w:val="Text"/>
      </w:pPr>
    </w:p>
    <w:p w:rsidR="00D34DB7" w:rsidRPr="00E23121" w:rsidRDefault="000251E4" w:rsidP="00E23121">
      <w:pPr>
        <w:pStyle w:val="Text"/>
      </w:pPr>
      <w:r w:rsidRPr="00E23121">
        <w:t>Stella</w:t>
      </w:r>
      <w:r w:rsidR="00847B6A">
        <w:t xml:space="preserve"> se narodila</w:t>
      </w:r>
      <w:r w:rsidR="00345E5C">
        <w:t xml:space="preserve"> v </w:t>
      </w:r>
      <w:r w:rsidR="00847B6A">
        <w:t>Londýně, nebo spí</w:t>
      </w:r>
      <w:r w:rsidRPr="00E23121">
        <w:t>š tak asi deset mil od Londýna,</w:t>
      </w:r>
      <w:r w:rsidR="00345E5C" w:rsidRPr="00E23121">
        <w:t xml:space="preserve"> v</w:t>
      </w:r>
      <w:r w:rsidR="00345E5C">
        <w:t> </w:t>
      </w:r>
      <w:r w:rsidRPr="00E23121">
        <w:t>místě jménem Wanstead. Její otec pracoval na daňovém</w:t>
      </w:r>
      <w:r w:rsidR="00345E5C" w:rsidRPr="00E23121">
        <w:t xml:space="preserve"> a</w:t>
      </w:r>
      <w:r w:rsidR="00345E5C">
        <w:t> </w:t>
      </w:r>
      <w:r w:rsidRPr="00E23121">
        <w:t>celním úřadu</w:t>
      </w:r>
      <w:r w:rsidR="00345E5C" w:rsidRPr="00E23121">
        <w:t xml:space="preserve"> a</w:t>
      </w:r>
      <w:r w:rsidR="00345E5C">
        <w:t> </w:t>
      </w:r>
      <w:r w:rsidRPr="00E23121">
        <w:t>její matka</w:t>
      </w:r>
      <w:r w:rsidR="00847B6A">
        <w:t xml:space="preserve"> byl</w:t>
      </w:r>
      <w:r w:rsidRPr="00E23121">
        <w:t>a pastorova dcera. Měli polovici dvojdomku nedaleko výpadovky Eastern Avenue.</w:t>
      </w:r>
    </w:p>
    <w:p w:rsidR="00D34DB7" w:rsidRPr="00E23121" w:rsidRDefault="00D34DB7" w:rsidP="00E23121">
      <w:pPr>
        <w:pStyle w:val="Text"/>
      </w:pPr>
      <w:r w:rsidRPr="00E23121">
        <w:t>„</w:t>
      </w:r>
      <w:r w:rsidR="000251E4" w:rsidRPr="00E23121">
        <w:t>Nejspíš jste navštěvovala koedukační školu, viďte, Genevieve?</w:t>
      </w:r>
      <w:r w:rsidRPr="00E23121">
        <w:t>“</w:t>
      </w:r>
      <w:r w:rsidR="00847B6A">
        <w:t xml:space="preserve"> Nevěděla jsem,</w:t>
      </w:r>
      <w:r w:rsidR="00345E5C">
        <w:t xml:space="preserve"> k </w:t>
      </w:r>
      <w:r w:rsidR="00847B6A">
        <w:t>čemu mí</w:t>
      </w:r>
      <w:r w:rsidR="000251E4" w:rsidRPr="00E23121">
        <w:t>ří,</w:t>
      </w:r>
      <w:r w:rsidR="00345E5C" w:rsidRPr="00E23121">
        <w:t xml:space="preserve"> a</w:t>
      </w:r>
      <w:r w:rsidR="00345E5C">
        <w:t> </w:t>
      </w:r>
      <w:r w:rsidR="000251E4" w:rsidRPr="00E23121">
        <w:t>pořád ještě jsem byla zmatená, když to vysvětlila. Co já věděla, do všech škol chodili chlapci</w:t>
      </w:r>
      <w:r w:rsidR="00345E5C" w:rsidRPr="00E23121">
        <w:t xml:space="preserve"> i</w:t>
      </w:r>
      <w:r w:rsidR="00345E5C">
        <w:t> </w:t>
      </w:r>
      <w:r w:rsidR="000251E4" w:rsidRPr="00E23121">
        <w:t xml:space="preserve">děvčata dohromady, kromě </w:t>
      </w:r>
      <w:r w:rsidR="00847B6A">
        <w:t>několika málo jako Eton,</w:t>
      </w:r>
      <w:r w:rsidR="00345E5C">
        <w:t xml:space="preserve"> a </w:t>
      </w:r>
      <w:r w:rsidR="00847B6A">
        <w:t>myslí</w:t>
      </w:r>
      <w:r w:rsidR="000251E4" w:rsidRPr="00E23121">
        <w:t>m, že dnes tam berou</w:t>
      </w:r>
      <w:r w:rsidR="00345E5C" w:rsidRPr="00E23121">
        <w:t xml:space="preserve"> i</w:t>
      </w:r>
      <w:r w:rsidR="00345E5C">
        <w:t> </w:t>
      </w:r>
      <w:r w:rsidR="000251E4" w:rsidRPr="00E23121">
        <w:t>děvčata.</w:t>
      </w:r>
    </w:p>
    <w:p w:rsidR="00D34DB7" w:rsidRPr="00E23121" w:rsidRDefault="00D34DB7" w:rsidP="00E23121">
      <w:pPr>
        <w:pStyle w:val="Text"/>
      </w:pPr>
      <w:r w:rsidRPr="00E23121">
        <w:t>„</w:t>
      </w:r>
      <w:r w:rsidR="000251E4" w:rsidRPr="00E23121">
        <w:t xml:space="preserve">Když já </w:t>
      </w:r>
      <w:r w:rsidR="002D218D">
        <w:t>byla malá, bývaly poměrně vzácné</w:t>
      </w:r>
      <w:r w:rsidR="000251E4" w:rsidRPr="00E23121">
        <w:t>,</w:t>
      </w:r>
      <w:r w:rsidRPr="00E23121">
        <w:t>“</w:t>
      </w:r>
      <w:r w:rsidR="000251E4" w:rsidRPr="00E23121">
        <w:t xml:space="preserve"> řekla Stella. </w:t>
      </w:r>
      <w:r w:rsidR="00CE5BE1">
        <w:t>„Ale do jedné</w:t>
      </w:r>
      <w:r w:rsidR="000251E4" w:rsidRPr="00E23121">
        <w:t xml:space="preserve"> takové jsem chodila, takže jsem byla zvyklá setkávat se se spoustou chlapců. Nepatřila jsem</w:t>
      </w:r>
      <w:r w:rsidR="00345E5C" w:rsidRPr="00E23121">
        <w:t xml:space="preserve"> k</w:t>
      </w:r>
      <w:r w:rsidR="00345E5C">
        <w:t> </w:t>
      </w:r>
      <w:r w:rsidR="000251E4" w:rsidRPr="00E23121">
        <w:t>těm děvčatům, která vychodila školu</w:t>
      </w:r>
      <w:r w:rsidR="00345E5C" w:rsidRPr="00E23121">
        <w:t xml:space="preserve"> a</w:t>
      </w:r>
      <w:r w:rsidR="00345E5C">
        <w:t> </w:t>
      </w:r>
      <w:r w:rsidR="000251E4" w:rsidRPr="00E23121">
        <w:t>neznala skoro žádné chlapce.</w:t>
      </w:r>
      <w:r w:rsidRPr="00E23121">
        <w:t>“</w:t>
      </w:r>
    </w:p>
    <w:p w:rsidR="00D34DB7" w:rsidRPr="00E23121" w:rsidRDefault="000251E4" w:rsidP="00E23121">
      <w:pPr>
        <w:pStyle w:val="Text"/>
      </w:pPr>
      <w:r w:rsidRPr="00E23121">
        <w:t>Když zač</w:t>
      </w:r>
      <w:r w:rsidR="009D2F98">
        <w:t>ala druhá světová válka, bylo jí</w:t>
      </w:r>
      <w:r w:rsidRPr="00E23121">
        <w:t xml:space="preserve"> skoro šestnáct</w:t>
      </w:r>
      <w:r w:rsidR="00345E5C" w:rsidRPr="00E23121">
        <w:t xml:space="preserve"> a</w:t>
      </w:r>
      <w:r w:rsidR="00345E5C">
        <w:t> </w:t>
      </w:r>
      <w:r w:rsidRPr="00E23121">
        <w:t>její rodiče se tolik báli bomb, že ji poslali</w:t>
      </w:r>
      <w:r w:rsidR="00345E5C" w:rsidRPr="00E23121">
        <w:t xml:space="preserve"> k</w:t>
      </w:r>
      <w:r w:rsidR="00345E5C">
        <w:t> </w:t>
      </w:r>
      <w:r w:rsidRPr="00E23121">
        <w:t>tetě do Bury. Ta teta byla ve skutečnosti sestřenice její mat</w:t>
      </w:r>
      <w:r w:rsidR="00AB5E3F">
        <w:t>ky</w:t>
      </w:r>
      <w:r w:rsidR="00345E5C">
        <w:t xml:space="preserve"> a </w:t>
      </w:r>
      <w:r w:rsidR="00EC5CF1">
        <w:t>Stella ji měla ráda</w:t>
      </w:r>
      <w:r w:rsidR="00345E5C">
        <w:t xml:space="preserve"> a v </w:t>
      </w:r>
      <w:r w:rsidR="00EC5CF1">
        <w:t>její</w:t>
      </w:r>
      <w:r w:rsidRPr="00E23121">
        <w:t>m domě</w:t>
      </w:r>
      <w:r w:rsidR="00345E5C" w:rsidRPr="00E23121">
        <w:t xml:space="preserve"> v</w:t>
      </w:r>
      <w:r w:rsidR="00345E5C">
        <w:t> </w:t>
      </w:r>
      <w:r w:rsidRPr="00E23121">
        <w:t>Churchgate Street t</w:t>
      </w:r>
      <w:r w:rsidR="00EC5CF1">
        <w:t>rávívala prázdniny. Těsně předtí</w:t>
      </w:r>
      <w:r w:rsidRPr="00E23121">
        <w:t>m, než opustila L</w:t>
      </w:r>
      <w:r w:rsidR="00926E95">
        <w:t>ondýn, složila závěrečné</w:t>
      </w:r>
      <w:r w:rsidR="00EC5CF1">
        <w:t xml:space="preserve"> zkoušky</w:t>
      </w:r>
      <w:r w:rsidRPr="00E23121">
        <w:t>, což</w:t>
      </w:r>
      <w:r w:rsidR="00847B6A">
        <w:t xml:space="preserve"> byl</w:t>
      </w:r>
      <w:r w:rsidRPr="00E23121">
        <w:t>a zkouška, kte</w:t>
      </w:r>
      <w:r w:rsidR="00CC5AD8" w:rsidRPr="00E23121">
        <w:t>ré</w:t>
      </w:r>
      <w:r w:rsidR="009D45C7">
        <w:t xml:space="preserve"> se později říkalo Všeobecné</w:t>
      </w:r>
      <w:r w:rsidRPr="00E23121">
        <w:t xml:space="preserve"> závěrečn</w:t>
      </w:r>
      <w:r w:rsidR="009D45C7">
        <w:t>é</w:t>
      </w:r>
      <w:r w:rsidR="00EC5CF1">
        <w:t xml:space="preserve"> zkoušky. Přeřadili ji do školy</w:t>
      </w:r>
      <w:r w:rsidR="00345E5C">
        <w:t xml:space="preserve"> v </w:t>
      </w:r>
      <w:r w:rsidR="00EC5CF1">
        <w:t>Bury, zůstala tam dva roky</w:t>
      </w:r>
      <w:r w:rsidR="00345E5C" w:rsidRPr="00E23121">
        <w:t xml:space="preserve"> a</w:t>
      </w:r>
      <w:r w:rsidR="00345E5C">
        <w:t> </w:t>
      </w:r>
      <w:r w:rsidRPr="00E23121">
        <w:t>složila další zkoušku, kte</w:t>
      </w:r>
      <w:r w:rsidR="00CC5AD8" w:rsidRPr="00E23121">
        <w:t>ré</w:t>
      </w:r>
      <w:r w:rsidRPr="00E23121">
        <w:t xml:space="preserve"> se </w:t>
      </w:r>
      <w:r w:rsidR="00895A00">
        <w:t>říka</w:t>
      </w:r>
      <w:r w:rsidRPr="00E23121">
        <w:t>lo nástavbová.</w:t>
      </w:r>
    </w:p>
    <w:p w:rsidR="00D34DB7" w:rsidRPr="00E23121" w:rsidRDefault="00D34DB7" w:rsidP="00E23121">
      <w:pPr>
        <w:pStyle w:val="Text"/>
      </w:pPr>
      <w:r w:rsidRPr="00E23121">
        <w:t>„</w:t>
      </w:r>
      <w:r w:rsidR="000251E4" w:rsidRPr="00E23121">
        <w:t>Nechtěla jsem odjet</w:t>
      </w:r>
      <w:r w:rsidR="00345E5C" w:rsidRPr="00E23121">
        <w:t xml:space="preserve"> z</w:t>
      </w:r>
      <w:r w:rsidR="00345E5C">
        <w:t> </w:t>
      </w:r>
      <w:r w:rsidR="000251E4" w:rsidRPr="00E23121">
        <w:t>Londýna,</w:t>
      </w:r>
      <w:r w:rsidRPr="00E23121">
        <w:t>“</w:t>
      </w:r>
      <w:r w:rsidR="000251E4" w:rsidRPr="00E23121">
        <w:t xml:space="preserve"> řekla. </w:t>
      </w:r>
      <w:r w:rsidRPr="00E23121">
        <w:t>„</w:t>
      </w:r>
      <w:r w:rsidR="000251E4" w:rsidRPr="00E23121">
        <w:t>Tedy nechtěla jsem opustit</w:t>
      </w:r>
      <w:r w:rsidRPr="00E23121">
        <w:t>…“</w:t>
      </w:r>
      <w:r w:rsidR="000251E4" w:rsidRPr="00E23121">
        <w:t xml:space="preserve"> zaváhala, </w:t>
      </w:r>
      <w:r w:rsidRPr="00E23121">
        <w:t>„</w:t>
      </w:r>
      <w:r w:rsidR="000251E4" w:rsidRPr="00E23121">
        <w:t>jednoho člověka</w:t>
      </w:r>
      <w:r w:rsidR="00345E5C">
        <w:t> </w:t>
      </w:r>
      <w:r w:rsidR="00345E5C" w:rsidRPr="00E23121">
        <w:t>–</w:t>
      </w:r>
      <w:r w:rsidR="00345E5C">
        <w:t> </w:t>
      </w:r>
      <w:r w:rsidR="000251E4" w:rsidRPr="00E23121">
        <w:t>velice blízkého člověka. Naši školu evakuovali, mohla jsem odjet</w:t>
      </w:r>
      <w:r w:rsidR="00345E5C" w:rsidRPr="00E23121">
        <w:t xml:space="preserve"> s</w:t>
      </w:r>
      <w:r w:rsidR="00345E5C">
        <w:t> </w:t>
      </w:r>
      <w:r w:rsidR="000251E4" w:rsidRPr="00E23121">
        <w:t xml:space="preserve">naší školou, jeli někam na </w:t>
      </w:r>
      <w:r w:rsidR="00EC5CF1">
        <w:lastRenderedPageBreak/>
        <w:t>pobřeží</w:t>
      </w:r>
      <w:r w:rsidR="00345E5C" w:rsidRPr="00E23121">
        <w:t xml:space="preserve"> v</w:t>
      </w:r>
      <w:r w:rsidR="00345E5C">
        <w:t> </w:t>
      </w:r>
      <w:r w:rsidR="000251E4" w:rsidRPr="00E23121">
        <w:t>Essexu, ale to by matka nepřipustila. Myslela si, že bych neměla náležitou péči. Ve skutečnosti</w:t>
      </w:r>
      <w:r w:rsidR="009A1066">
        <w:t xml:space="preserve"> tím </w:t>
      </w:r>
      <w:r w:rsidR="00D55A21">
        <w:t>myslela, že bych neměla náležité</w:t>
      </w:r>
      <w:r w:rsidR="000251E4" w:rsidRPr="00E23121">
        <w:t xml:space="preserve"> vedení</w:t>
      </w:r>
      <w:r w:rsidR="00345E5C">
        <w:t> </w:t>
      </w:r>
      <w:r w:rsidR="00345E5C" w:rsidRPr="00E23121">
        <w:t>–</w:t>
      </w:r>
      <w:r w:rsidR="00345E5C">
        <w:t> </w:t>
      </w:r>
      <w:r w:rsidR="000251E4" w:rsidRPr="00E23121">
        <w:t>přesněji dohled.</w:t>
      </w:r>
      <w:r w:rsidRPr="00E23121">
        <w:t>“</w:t>
      </w:r>
    </w:p>
    <w:p w:rsidR="00D34DB7" w:rsidRPr="00E23121" w:rsidRDefault="000251E4" w:rsidP="00E23121">
      <w:pPr>
        <w:pStyle w:val="Text"/>
      </w:pPr>
      <w:r w:rsidRPr="00E23121">
        <w:t>Př</w:t>
      </w:r>
      <w:r w:rsidR="00EC5CF1">
        <w:t>edpokládala jsem, že ten blízký</w:t>
      </w:r>
      <w:r w:rsidRPr="00E23121">
        <w:t xml:space="preserve"> člověk byla nějaká dívka,</w:t>
      </w:r>
      <w:r w:rsidR="00345E5C" w:rsidRPr="00E23121">
        <w:t xml:space="preserve"> v</w:t>
      </w:r>
      <w:r w:rsidR="00345E5C">
        <w:t> </w:t>
      </w:r>
      <w:r w:rsidRPr="00E23121">
        <w:t>tom jsem se ale mýlila.</w:t>
      </w:r>
    </w:p>
    <w:p w:rsidR="00D34DB7" w:rsidRPr="00E23121" w:rsidRDefault="00CE5BE1" w:rsidP="00E23121">
      <w:pPr>
        <w:pStyle w:val="Text"/>
      </w:pPr>
      <w:r>
        <w:t>„</w:t>
      </w:r>
      <w:r w:rsidR="000251E4" w:rsidRPr="00E23121">
        <w:t>Alan. Jmenoval se Alan.</w:t>
      </w:r>
      <w:r w:rsidR="00D34DB7" w:rsidRPr="00E23121">
        <w:t>“</w:t>
      </w:r>
      <w:r w:rsidR="000251E4" w:rsidRPr="00E23121">
        <w:t xml:space="preserve"> Stella to vyslovila podivně, skoro jako by se jí vrátila výslovnostní nedostačivost, které jsem si všimla už předtím. </w:t>
      </w:r>
      <w:r>
        <w:t>„</w:t>
      </w:r>
      <w:r w:rsidR="000251E4" w:rsidRPr="00E23121">
        <w:t xml:space="preserve">Alan </w:t>
      </w:r>
      <w:r w:rsidR="007F6155">
        <w:t>Tyzark</w:t>
      </w:r>
      <w:r w:rsidR="000251E4" w:rsidRPr="00E23121">
        <w:t>.</w:t>
      </w:r>
      <w:r w:rsidR="00D34DB7" w:rsidRPr="00E23121">
        <w:t>“</w:t>
      </w:r>
      <w:r w:rsidR="000251E4" w:rsidRPr="00E23121">
        <w:t xml:space="preserve"> Navlhčila si rty, jako by jí je vysušilo úsilí,</w:t>
      </w:r>
      <w:r w:rsidR="00345E5C" w:rsidRPr="00E23121">
        <w:t xml:space="preserve"> s</w:t>
      </w:r>
      <w:r w:rsidR="00345E5C">
        <w:t> </w:t>
      </w:r>
      <w:r w:rsidR="000251E4" w:rsidRPr="00E23121">
        <w:t xml:space="preserve">jakým to jméno vyslovila. </w:t>
      </w:r>
      <w:r>
        <w:t>„</w:t>
      </w:r>
      <w:r w:rsidR="000251E4" w:rsidRPr="00E23121">
        <w:t>Ani to ale nebyl chlapec odvedle.</w:t>
      </w:r>
      <w:r w:rsidR="00D34DB7" w:rsidRPr="00E23121">
        <w:t>“</w:t>
      </w:r>
      <w:r w:rsidR="000251E4" w:rsidRPr="00E23121">
        <w:t xml:space="preserve"> Krátce, nepřirozeně se zasmála. </w:t>
      </w:r>
      <w:r w:rsidR="00D34DB7" w:rsidRPr="00E23121">
        <w:t>„</w:t>
      </w:r>
      <w:r w:rsidR="000251E4" w:rsidRPr="00E23121">
        <w:t>Jeho rodiče bydleli</w:t>
      </w:r>
      <w:r w:rsidR="00345E5C" w:rsidRPr="00E23121">
        <w:t xml:space="preserve"> v</w:t>
      </w:r>
      <w:r w:rsidR="00345E5C">
        <w:t> </w:t>
      </w:r>
      <w:r w:rsidR="000251E4" w:rsidRPr="00E23121">
        <w:t>Snaresbrooku, nebylo to daleko. Byli jsme, tedy Alan</w:t>
      </w:r>
      <w:r w:rsidR="00345E5C" w:rsidRPr="00E23121">
        <w:t xml:space="preserve"> a</w:t>
      </w:r>
      <w:r w:rsidR="00345E5C">
        <w:t> </w:t>
      </w:r>
      <w:r w:rsidR="000251E4" w:rsidRPr="00E23121">
        <w:t>já, nerozluční. Až na to, že jsme se rozloučit museli.</w:t>
      </w:r>
      <w:r w:rsidR="00D34DB7" w:rsidRPr="00E23121">
        <w:t>“</w:t>
      </w:r>
    </w:p>
    <w:p w:rsidR="00D34DB7" w:rsidRPr="00E23121" w:rsidRDefault="000251E4" w:rsidP="00E23121">
      <w:pPr>
        <w:pStyle w:val="Text"/>
      </w:pPr>
      <w:r w:rsidRPr="00E23121">
        <w:t>Tohle všechno mi vyprávěla, když jsem</w:t>
      </w:r>
      <w:r w:rsidR="00345E5C" w:rsidRPr="00E23121">
        <w:t xml:space="preserve"> u</w:t>
      </w:r>
      <w:r w:rsidR="00345E5C">
        <w:t> </w:t>
      </w:r>
      <w:r w:rsidR="007F6155">
        <w:t>ní</w:t>
      </w:r>
      <w:r w:rsidRPr="00E23121">
        <w:t xml:space="preserve"> poseděla</w:t>
      </w:r>
      <w:r w:rsidR="00345E5C" w:rsidRPr="00E23121">
        <w:t xml:space="preserve"> v</w:t>
      </w:r>
      <w:r w:rsidR="00345E5C">
        <w:t> </w:t>
      </w:r>
      <w:r w:rsidRPr="00E23121">
        <w:t xml:space="preserve">tom týdnu, co </w:t>
      </w:r>
      <w:r w:rsidR="003D5D32">
        <w:t>byl</w:t>
      </w:r>
      <w:r w:rsidRPr="00E23121">
        <w:t xml:space="preserve"> Ned pryč. Chvílemi jsem ji přerušila</w:t>
      </w:r>
      <w:r w:rsidR="00345E5C" w:rsidRPr="00E23121">
        <w:t xml:space="preserve"> a</w:t>
      </w:r>
      <w:r w:rsidR="00345E5C">
        <w:t> </w:t>
      </w:r>
      <w:r w:rsidRPr="00E23121">
        <w:t xml:space="preserve">na něco se zeptala, jako třeba, aby mi vysvětlila, jak </w:t>
      </w:r>
      <w:r w:rsidR="007F6155">
        <w:t>se vlastně skládaly ty závěrečné</w:t>
      </w:r>
      <w:r w:rsidRPr="00E23121">
        <w:t xml:space="preserve"> zkoušky, ale většinou jsem ji nechala mluvit. Když několikrát </w:t>
      </w:r>
      <w:r w:rsidR="00847B6A">
        <w:t>zopakovala Alan, dokázala to jmé</w:t>
      </w:r>
      <w:r w:rsidRPr="00E23121">
        <w:t>no vyslovit stejně snadno jako moje.</w:t>
      </w:r>
    </w:p>
    <w:p w:rsidR="00D34DB7" w:rsidRPr="00E23121" w:rsidRDefault="000251E4" w:rsidP="00E23121">
      <w:pPr>
        <w:pStyle w:val="Text"/>
      </w:pPr>
      <w:r w:rsidRPr="00E23121">
        <w:t xml:space="preserve">Mysleli si, že </w:t>
      </w:r>
      <w:r w:rsidR="0084338D" w:rsidRPr="00E23121">
        <w:t>se jí</w:t>
      </w:r>
      <w:r w:rsidRPr="00E23121">
        <w:t xml:space="preserve"> stýská po domově, ale</w:t>
      </w:r>
      <w:r w:rsidR="0041594E" w:rsidRPr="00E23121">
        <w:t xml:space="preserve"> byl </w:t>
      </w:r>
      <w:r w:rsidRPr="00E23121">
        <w:t>to Alan, koho postrádala víc než domov. Chtěla se vrátit do Londýna jenom pokud by tam byl on, byl ale</w:t>
      </w:r>
      <w:r w:rsidR="00345E5C" w:rsidRPr="00E23121">
        <w:t xml:space="preserve"> v</w:t>
      </w:r>
      <w:r w:rsidR="00345E5C">
        <w:t> </w:t>
      </w:r>
      <w:r w:rsidRPr="00E23121">
        <w:t>Maldonu. Ani jeden</w:t>
      </w:r>
      <w:r w:rsidR="00345E5C" w:rsidRPr="00E23121">
        <w:t xml:space="preserve"> z</w:t>
      </w:r>
      <w:r w:rsidR="00345E5C">
        <w:t> </w:t>
      </w:r>
      <w:r w:rsidRPr="00E23121">
        <w:t>nich na psaní dopisů moc nebyl. Dovolili jí strávit Vánoce doma</w:t>
      </w:r>
      <w:r w:rsidR="00345E5C" w:rsidRPr="00E23121">
        <w:t xml:space="preserve"> a</w:t>
      </w:r>
      <w:r w:rsidR="00345E5C">
        <w:t> </w:t>
      </w:r>
      <w:r w:rsidRPr="00E23121">
        <w:t>jemu ta</w:t>
      </w:r>
      <w:r w:rsidR="00CC5AD8" w:rsidRPr="00E23121">
        <w:t>ké</w:t>
      </w:r>
      <w:r w:rsidR="00345E5C" w:rsidRPr="00E23121">
        <w:t xml:space="preserve"> a</w:t>
      </w:r>
      <w:r w:rsidR="00345E5C">
        <w:t> </w:t>
      </w:r>
      <w:r w:rsidR="008232FF">
        <w:t>podařilo se jim sejí</w:t>
      </w:r>
      <w:r w:rsidRPr="00E23121">
        <w:t>t se, bylo to ale naposledy.</w:t>
      </w:r>
    </w:p>
    <w:p w:rsidR="00D34DB7" w:rsidRPr="00E23121" w:rsidRDefault="00D34DB7" w:rsidP="00E23121">
      <w:pPr>
        <w:pStyle w:val="Text"/>
        <w:jc w:val="left"/>
      </w:pPr>
      <w:r w:rsidRPr="00E23121">
        <w:t>„</w:t>
      </w:r>
      <w:r w:rsidR="000251E4" w:rsidRPr="00E23121">
        <w:t>Navždycky naposledy?</w:t>
      </w:r>
      <w:r w:rsidRPr="00E23121">
        <w:t>“</w:t>
      </w:r>
      <w:r w:rsidR="000251E4" w:rsidRPr="00E23121">
        <w:t xml:space="preserve"> zeptala jsem se.</w:t>
      </w:r>
    </w:p>
    <w:p w:rsidR="00D34DB7" w:rsidRPr="00E23121" w:rsidRDefault="00D34DB7" w:rsidP="00E23121">
      <w:pPr>
        <w:pStyle w:val="Text"/>
        <w:jc w:val="left"/>
      </w:pPr>
      <w:r w:rsidRPr="00E23121">
        <w:t>„</w:t>
      </w:r>
      <w:r w:rsidR="000251E4" w:rsidRPr="00E23121">
        <w:t xml:space="preserve">Naposledy na dlouhá, dlouhá </w:t>
      </w:r>
      <w:r w:rsidR="00CC5AD8" w:rsidRPr="00E23121">
        <w:t>lé</w:t>
      </w:r>
      <w:r w:rsidR="000251E4" w:rsidRPr="00E23121">
        <w:t>ta. Na dvacet let, Genevieve.</w:t>
      </w:r>
      <w:r w:rsidRPr="00E23121">
        <w:t>“</w:t>
      </w:r>
    </w:p>
    <w:p w:rsidR="00D34DB7" w:rsidRPr="00E23121" w:rsidRDefault="00EC5CF1" w:rsidP="00E23121">
      <w:pPr>
        <w:pStyle w:val="Text"/>
      </w:pPr>
      <w:r>
        <w:t>Příští</w:t>
      </w:r>
      <w:r w:rsidR="000251E4" w:rsidRPr="00E23121">
        <w:t>ho léta začalo bombardování. To už uběhl téměř rok</w:t>
      </w:r>
      <w:r w:rsidR="00345E5C" w:rsidRPr="00E23121">
        <w:t xml:space="preserve"> a</w:t>
      </w:r>
      <w:r w:rsidR="00345E5C">
        <w:t> </w:t>
      </w:r>
      <w:r w:rsidR="00345E5C" w:rsidRPr="00E23121">
        <w:t>v</w:t>
      </w:r>
      <w:r w:rsidR="00345E5C">
        <w:t> </w:t>
      </w:r>
      <w:r w:rsidR="000251E4" w:rsidRPr="00E23121">
        <w:t>Bury si přivykla, byla vcelku spokojená, udě</w:t>
      </w:r>
      <w:r w:rsidR="005D01CC">
        <w:t>lala si nové</w:t>
      </w:r>
      <w:r>
        <w:t xml:space="preserve"> přátele</w:t>
      </w:r>
      <w:r w:rsidR="00345E5C">
        <w:t xml:space="preserve"> a </w:t>
      </w:r>
      <w:r>
        <w:t>vzpomínk</w:t>
      </w:r>
      <w:r w:rsidR="000251E4" w:rsidRPr="00E23121">
        <w:t>y na Alana začaly vyblédat.</w:t>
      </w:r>
      <w:r w:rsidR="00345E5C" w:rsidRPr="00E23121">
        <w:t xml:space="preserve"> V</w:t>
      </w:r>
      <w:r w:rsidR="00345E5C">
        <w:t> </w:t>
      </w:r>
      <w:r w:rsidR="000251E4" w:rsidRPr="00E23121">
        <w:t>době, kdy udělala tu druhou zkoušku, nemohlo být řeči</w:t>
      </w:r>
      <w:r w:rsidR="00345E5C" w:rsidRPr="00E23121">
        <w:t xml:space="preserve"> o</w:t>
      </w:r>
      <w:r w:rsidR="00345E5C">
        <w:t> </w:t>
      </w:r>
      <w:r w:rsidR="000251E4" w:rsidRPr="00E23121">
        <w:t>tom, že</w:t>
      </w:r>
      <w:r w:rsidR="0041594E" w:rsidRPr="00E23121">
        <w:t xml:space="preserve"> by </w:t>
      </w:r>
      <w:r w:rsidR="000251E4" w:rsidRPr="00E23121">
        <w:t>se do Londýna vrát</w:t>
      </w:r>
      <w:r>
        <w:t>ila. Nadcházelo nejnebezpečnější</w:t>
      </w:r>
      <w:r w:rsidR="000251E4" w:rsidRPr="00E23121">
        <w:t xml:space="preserve"> období</w:t>
      </w:r>
      <w:r w:rsidR="00345E5C" w:rsidRPr="00E23121">
        <w:t xml:space="preserve"> a</w:t>
      </w:r>
      <w:r w:rsidR="00345E5C">
        <w:t> </w:t>
      </w:r>
      <w:r w:rsidR="000251E4" w:rsidRPr="00E23121">
        <w:t>nikdo se nevracel do měst, pok</w:t>
      </w:r>
      <w:r w:rsidR="00320284">
        <w:t>ud nemusel. Kromě toho, pokud jí</w:t>
      </w:r>
      <w:r w:rsidR="000251E4" w:rsidRPr="00E23121">
        <w:t xml:space="preserve"> bylo pořád ještě trochu smutno po Alanovi, stesk po domově překonala</w:t>
      </w:r>
      <w:r w:rsidR="00345E5C" w:rsidRPr="00E23121">
        <w:t xml:space="preserve"> a</w:t>
      </w:r>
      <w:r w:rsidR="00345E5C">
        <w:t> </w:t>
      </w:r>
      <w:r w:rsidR="000251E4" w:rsidRPr="00E23121">
        <w:t>dokonce někdy pociťovala, že má tetu</w:t>
      </w:r>
      <w:r w:rsidR="00345E5C" w:rsidRPr="00E23121">
        <w:t xml:space="preserve"> a</w:t>
      </w:r>
      <w:r w:rsidR="00345E5C">
        <w:t> </w:t>
      </w:r>
      <w:r w:rsidR="000251E4" w:rsidRPr="00E23121">
        <w:t>jejího manžela raději než vlastní</w:t>
      </w:r>
      <w:r w:rsidR="008232FF">
        <w:t xml:space="preserve"> rodiče, kteří jí nikdy zvláštní náklonnost neprojevovali</w:t>
      </w:r>
      <w:r w:rsidR="000251E4" w:rsidRPr="00E23121">
        <w:t>. Zpočátku jí psali často, ale pak přicházely dopisy čím dál řidčeji</w:t>
      </w:r>
      <w:r w:rsidR="0008150E">
        <w:t>,</w:t>
      </w:r>
      <w:r w:rsidR="00345E5C" w:rsidRPr="00E23121">
        <w:t xml:space="preserve"> a</w:t>
      </w:r>
      <w:r w:rsidR="00345E5C">
        <w:t> </w:t>
      </w:r>
      <w:r w:rsidR="000251E4" w:rsidRPr="00E23121">
        <w:t>když se dověděla, že</w:t>
      </w:r>
      <w:r w:rsidR="00DC0461">
        <w:t xml:space="preserve"> její </w:t>
      </w:r>
      <w:r w:rsidR="005D2342">
        <w:t>matka zahyn</w:t>
      </w:r>
      <w:r w:rsidR="000251E4" w:rsidRPr="00E23121">
        <w:t>ula při letec</w:t>
      </w:r>
      <w:r w:rsidR="00CC5AD8" w:rsidRPr="00E23121">
        <w:t>ké</w:t>
      </w:r>
      <w:r w:rsidR="000251E4" w:rsidRPr="00E23121">
        <w:t xml:space="preserve">m náletu, nijak zvlášť ji to </w:t>
      </w:r>
      <w:r w:rsidR="000251E4" w:rsidRPr="00E23121">
        <w:lastRenderedPageBreak/>
        <w:t>nezasáhlo. Otec ji přijel navštívit</w:t>
      </w:r>
      <w:r w:rsidR="00345E5C" w:rsidRPr="00E23121">
        <w:t xml:space="preserve"> a</w:t>
      </w:r>
      <w:r w:rsidR="00345E5C">
        <w:t> </w:t>
      </w:r>
      <w:r w:rsidR="000251E4" w:rsidRPr="00E23121">
        <w:t>hovořil tak, jako by</w:t>
      </w:r>
      <w:r w:rsidR="00345E5C" w:rsidRPr="00E23121">
        <w:t xml:space="preserve"> v</w:t>
      </w:r>
      <w:r w:rsidR="00345E5C">
        <w:t> </w:t>
      </w:r>
      <w:r w:rsidR="000251E4" w:rsidRPr="00E23121">
        <w:t>Bury bydlela nastálo</w:t>
      </w:r>
      <w:r w:rsidR="00345E5C" w:rsidRPr="00E23121">
        <w:t xml:space="preserve"> a</w:t>
      </w:r>
      <w:r w:rsidR="00345E5C">
        <w:t> </w:t>
      </w:r>
      <w:r w:rsidR="000251E4" w:rsidRPr="00E23121">
        <w:t>uva</w:t>
      </w:r>
      <w:r>
        <w:t>žovala</w:t>
      </w:r>
      <w:r w:rsidR="00345E5C">
        <w:t xml:space="preserve"> o </w:t>
      </w:r>
      <w:r>
        <w:t>tom, že si tam najde mí</w:t>
      </w:r>
      <w:r w:rsidR="000251E4" w:rsidRPr="00E23121">
        <w:t>sto.</w:t>
      </w:r>
    </w:p>
    <w:p w:rsidR="00D34DB7" w:rsidRPr="00E23121" w:rsidRDefault="00050011" w:rsidP="00E23121">
      <w:pPr>
        <w:pStyle w:val="Text"/>
      </w:pPr>
      <w:r>
        <w:t>Teta ho přemluvila, aby dceři</w:t>
      </w:r>
      <w:r w:rsidR="000251E4" w:rsidRPr="00E23121">
        <w:t xml:space="preserve"> zaplatil sekretářský kurz. Nedaleko St. Mary Square byla škola, kde se mohla naučit těsn</w:t>
      </w:r>
      <w:r w:rsidR="00D34DB7" w:rsidRPr="00E23121">
        <w:t>op</w:t>
      </w:r>
      <w:r w:rsidR="000251E4" w:rsidRPr="00E23121">
        <w:t>is, psaní na stroji</w:t>
      </w:r>
      <w:r w:rsidR="00345E5C" w:rsidRPr="00E23121">
        <w:t xml:space="preserve"> a</w:t>
      </w:r>
      <w:r w:rsidR="00345E5C">
        <w:t> </w:t>
      </w:r>
      <w:r w:rsidR="000251E4" w:rsidRPr="00E23121">
        <w:t>kancelářské práce,</w:t>
      </w:r>
      <w:r w:rsidR="00345E5C" w:rsidRPr="00E23121">
        <w:t xml:space="preserve"> a</w:t>
      </w:r>
      <w:r w:rsidR="00345E5C">
        <w:t> </w:t>
      </w:r>
      <w:r w:rsidR="000251E4" w:rsidRPr="00E23121">
        <w:t>Stella tam rok chodila. Na konci dostala diplom</w:t>
      </w:r>
      <w:r w:rsidR="00345E5C" w:rsidRPr="00E23121">
        <w:t xml:space="preserve"> a</w:t>
      </w:r>
      <w:r w:rsidR="00345E5C">
        <w:t> </w:t>
      </w:r>
      <w:r w:rsidR="000251E4" w:rsidRPr="00E23121">
        <w:t>získala místo</w:t>
      </w:r>
      <w:r w:rsidR="00345E5C" w:rsidRPr="00E23121">
        <w:t xml:space="preserve"> u</w:t>
      </w:r>
      <w:r w:rsidR="00345E5C">
        <w:t> </w:t>
      </w:r>
      <w:r w:rsidR="000251E4" w:rsidRPr="00E23121">
        <w:t>právnické firmy.</w:t>
      </w:r>
    </w:p>
    <w:p w:rsidR="00D34DB7" w:rsidRPr="00E23121" w:rsidRDefault="000251E4" w:rsidP="00E23121">
      <w:pPr>
        <w:pStyle w:val="Text"/>
      </w:pPr>
      <w:r w:rsidRPr="00E23121">
        <w:t>Byla to firma Newla</w:t>
      </w:r>
      <w:r w:rsidR="00742128">
        <w:t>nd, Newland</w:t>
      </w:r>
      <w:r w:rsidR="00345E5C">
        <w:t xml:space="preserve"> a </w:t>
      </w:r>
      <w:r w:rsidR="00742128">
        <w:t>Bosanquet</w:t>
      </w:r>
      <w:r w:rsidR="00345E5C">
        <w:t xml:space="preserve"> a </w:t>
      </w:r>
      <w:r w:rsidR="00742128">
        <w:t>mladší</w:t>
      </w:r>
      <w:r w:rsidRPr="00E23121">
        <w:t xml:space="preserve"> Newland byl muž, za něhož se měla jednoho dne provdat. Byl mladší, ale ne zas tak mladý. Sta</w:t>
      </w:r>
      <w:r w:rsidR="00CC5AD8" w:rsidRPr="00E23121">
        <w:t>ré</w:t>
      </w:r>
      <w:r w:rsidRPr="00E23121">
        <w:t>mu pánovi</w:t>
      </w:r>
      <w:r w:rsidR="00847B6A">
        <w:t xml:space="preserve"> byl</w:t>
      </w:r>
      <w:r w:rsidRPr="00E23121">
        <w:t>o přes sedmdesát, člověk může zřejmě být právníkem, j</w:t>
      </w:r>
      <w:r w:rsidR="00742128">
        <w:t>ak dlouho se mu zlíbí,</w:t>
      </w:r>
      <w:r w:rsidR="00345E5C">
        <w:t xml:space="preserve"> a </w:t>
      </w:r>
      <w:r w:rsidR="00742128">
        <w:t>jeho sy</w:t>
      </w:r>
      <w:r w:rsidRPr="00E23121">
        <w:t>novi bylo čtyřicet, když tam Stella začala pracovat. Nepracovala ovšem pro něho, ale pro společníka jménem Bosanquet, Anthony Bosanquet.</w:t>
      </w:r>
      <w:r w:rsidR="00345E5C" w:rsidRPr="00E23121">
        <w:t xml:space="preserve"> A</w:t>
      </w:r>
      <w:r w:rsidR="00345E5C">
        <w:t> </w:t>
      </w:r>
      <w:r w:rsidRPr="00E23121">
        <w:t>scházela se</w:t>
      </w:r>
      <w:r w:rsidR="00345E5C" w:rsidRPr="00E23121">
        <w:t xml:space="preserve"> s</w:t>
      </w:r>
      <w:r w:rsidR="00345E5C">
        <w:t> </w:t>
      </w:r>
      <w:r w:rsidRPr="00E23121">
        <w:t>jedním mládencem.</w:t>
      </w:r>
    </w:p>
    <w:p w:rsidR="00D34DB7" w:rsidRPr="00E23121" w:rsidRDefault="000251E4" w:rsidP="00E23121">
      <w:pPr>
        <w:pStyle w:val="Text"/>
      </w:pPr>
      <w:r w:rsidRPr="00E23121">
        <w:t>Jmenoval se David</w:t>
      </w:r>
      <w:r w:rsidR="00345E5C" w:rsidRPr="00E23121">
        <w:t xml:space="preserve"> a</w:t>
      </w:r>
      <w:r w:rsidR="00345E5C">
        <w:t> </w:t>
      </w:r>
      <w:r w:rsidRPr="00E23121">
        <w:t>věřte tomu nebo ne, Stella se musela odmlčet</w:t>
      </w:r>
      <w:r w:rsidR="00345E5C" w:rsidRPr="00E23121">
        <w:t xml:space="preserve"> a</w:t>
      </w:r>
      <w:r w:rsidR="00345E5C">
        <w:t> </w:t>
      </w:r>
      <w:r w:rsidRPr="00E23121">
        <w:t>namáhat si paměť, aby se upamatovala na jeho příjmení, ale nevzpomněla si, tehdy ne,</w:t>
      </w:r>
      <w:r w:rsidR="00345E5C" w:rsidRPr="00E23121">
        <w:t xml:space="preserve"> </w:t>
      </w:r>
      <w:r w:rsidR="00345E5C">
        <w:t>a </w:t>
      </w:r>
      <w:r w:rsidR="00742128">
        <w:t>musela pokračovat ve vyprávění</w:t>
      </w:r>
      <w:r w:rsidRPr="00E23121">
        <w:t xml:space="preserve"> bez toho.</w:t>
      </w:r>
    </w:p>
    <w:p w:rsidR="00D34DB7" w:rsidRPr="00E23121" w:rsidRDefault="00D34DB7" w:rsidP="00E23121">
      <w:pPr>
        <w:pStyle w:val="Text"/>
        <w:jc w:val="left"/>
      </w:pPr>
      <w:r w:rsidRPr="00E23121">
        <w:t>„</w:t>
      </w:r>
      <w:r w:rsidR="00742128">
        <w:t>Jak jste se</w:t>
      </w:r>
      <w:r w:rsidR="00345E5C">
        <w:t xml:space="preserve"> s </w:t>
      </w:r>
      <w:r w:rsidR="00742128">
        <w:t>ní</w:t>
      </w:r>
      <w:r w:rsidR="000251E4" w:rsidRPr="00E23121">
        <w:t>m poznala?</w:t>
      </w:r>
      <w:r w:rsidRPr="00E23121">
        <w:t>“</w:t>
      </w:r>
      <w:r w:rsidR="000251E4" w:rsidRPr="00E23121">
        <w:t xml:space="preserve"> chtěla jsem vědět.</w:t>
      </w:r>
    </w:p>
    <w:p w:rsidR="00D34DB7" w:rsidRPr="00E23121" w:rsidRDefault="00D34DB7" w:rsidP="00E23121">
      <w:pPr>
        <w:pStyle w:val="Text"/>
      </w:pPr>
      <w:r w:rsidRPr="00E23121">
        <w:t>„</w:t>
      </w:r>
      <w:r w:rsidR="000251E4" w:rsidRPr="00E23121">
        <w:t>Ve škole ne. Já chodila jen do dívčí školy. Jeho matka byla nejlepší přítelkyní tetičky Sylvie. Měla obchod</w:t>
      </w:r>
      <w:r w:rsidR="00345E5C" w:rsidRPr="00E23121">
        <w:t xml:space="preserve"> s</w:t>
      </w:r>
      <w:r w:rsidR="00345E5C">
        <w:t> </w:t>
      </w:r>
      <w:r w:rsidR="000251E4" w:rsidRPr="00E23121">
        <w:t>konfekcí, vedla to tam</w:t>
      </w:r>
      <w:r w:rsidR="00345E5C" w:rsidRPr="00E23121">
        <w:t xml:space="preserve"> a</w:t>
      </w:r>
      <w:r w:rsidR="00345E5C">
        <w:t> </w:t>
      </w:r>
      <w:r w:rsidR="000251E4" w:rsidRPr="00E23121">
        <w:t>Davidova sestra obsluhovala za pultem. Ach, jak se jenom jmenovali? Za chvilku si</w:t>
      </w:r>
      <w:r w:rsidR="008475BF">
        <w:t xml:space="preserve"> vzpomenu. Měli jsme na oblečení</w:t>
      </w:r>
      <w:r w:rsidR="000251E4" w:rsidRPr="00E23121">
        <w:t xml:space="preserve"> samozřejmě přídělové lístk</w:t>
      </w:r>
      <w:r w:rsidR="008475BF">
        <w:t>y</w:t>
      </w:r>
      <w:r w:rsidR="00345E5C">
        <w:t xml:space="preserve"> a </w:t>
      </w:r>
      <w:r w:rsidR="008475BF">
        <w:t>musely se použít</w:t>
      </w:r>
      <w:r w:rsidR="00345E5C">
        <w:t xml:space="preserve"> i </w:t>
      </w:r>
      <w:r w:rsidR="008475BF">
        <w:t>na látky</w:t>
      </w:r>
      <w:r w:rsidR="000251E4" w:rsidRPr="00E23121">
        <w:t>. Jedině přikrývky</w:t>
      </w:r>
      <w:r w:rsidR="00345E5C" w:rsidRPr="00E23121">
        <w:t xml:space="preserve"> a</w:t>
      </w:r>
      <w:r w:rsidR="00345E5C">
        <w:t> </w:t>
      </w:r>
      <w:r w:rsidR="000251E4" w:rsidRPr="00E23121">
        <w:t>takové věci nebyly na příděl. Byla jsem zvyklá všechno si na sebe ušít</w:t>
      </w:r>
      <w:r w:rsidR="00345E5C" w:rsidRPr="00E23121">
        <w:t xml:space="preserve"> a</w:t>
      </w:r>
      <w:r w:rsidR="00345E5C">
        <w:t> </w:t>
      </w:r>
      <w:r w:rsidR="000251E4" w:rsidRPr="00E23121">
        <w:t>ušila jsem si modrý plášť</w:t>
      </w:r>
      <w:r w:rsidR="00345E5C" w:rsidRPr="00E23121">
        <w:t xml:space="preserve"> z</w:t>
      </w:r>
      <w:r w:rsidR="00345E5C">
        <w:t> </w:t>
      </w:r>
      <w:r w:rsidR="000251E4" w:rsidRPr="00E23121">
        <w:t>přikrývky na dětskou postýlku</w:t>
      </w:r>
      <w:r w:rsidR="00345E5C" w:rsidRPr="00E23121">
        <w:t xml:space="preserve"> a</w:t>
      </w:r>
      <w:r w:rsidR="00345E5C">
        <w:t> </w:t>
      </w:r>
      <w:r w:rsidR="000251E4" w:rsidRPr="00E23121">
        <w:t>olemovala ho starým přehozem tetičky Sylvie. Svůj první pár nylonek jsem měla</w:t>
      </w:r>
      <w:r w:rsidR="00345E5C" w:rsidRPr="00E23121">
        <w:t xml:space="preserve"> z</w:t>
      </w:r>
      <w:r w:rsidR="00345E5C">
        <w:t> </w:t>
      </w:r>
      <w:r w:rsidR="000251E4" w:rsidRPr="00E23121">
        <w:t>obchodu Davidovy matky. Myslím, že tehdy jsem si vytříbila cit pro oblékáni, Genevieve. Když se nedalo skoro nic koupit</w:t>
      </w:r>
      <w:r w:rsidR="00345E5C" w:rsidRPr="00E23121">
        <w:t xml:space="preserve"> a</w:t>
      </w:r>
      <w:r w:rsidR="00345E5C">
        <w:t> </w:t>
      </w:r>
      <w:r w:rsidR="000251E4" w:rsidRPr="00E23121">
        <w:t>nebyl žádný výběr jako je dnes, pak t</w:t>
      </w:r>
      <w:r w:rsidR="00742128">
        <w:t>o člověk buď vzdá, nebo se naučí vybí</w:t>
      </w:r>
      <w:r w:rsidR="000251E4" w:rsidRPr="00E23121">
        <w:t>ravosti. Naučí se dobrému vkusu.</w:t>
      </w:r>
      <w:r w:rsidR="00345E5C" w:rsidRPr="00E23121">
        <w:t xml:space="preserve"> A</w:t>
      </w:r>
      <w:r w:rsidR="00345E5C">
        <w:t> </w:t>
      </w:r>
      <w:r w:rsidR="000251E4" w:rsidRPr="00E23121">
        <w:t>pečovat</w:t>
      </w:r>
      <w:r w:rsidR="00345E5C" w:rsidRPr="00E23121">
        <w:t xml:space="preserve"> o</w:t>
      </w:r>
      <w:r w:rsidR="00345E5C">
        <w:t> </w:t>
      </w:r>
      <w:r w:rsidR="000251E4" w:rsidRPr="00E23121">
        <w:t>své věci.</w:t>
      </w:r>
    </w:p>
    <w:p w:rsidR="00D34DB7" w:rsidRPr="00E23121" w:rsidRDefault="000251E4" w:rsidP="00E23121">
      <w:pPr>
        <w:pStyle w:val="Text"/>
      </w:pPr>
      <w:r w:rsidRPr="00E23121">
        <w:t>David nebyl Alan. Po celou dobu jsem ho</w:t>
      </w:r>
      <w:r w:rsidR="00345E5C" w:rsidRPr="00E23121">
        <w:t xml:space="preserve"> s</w:t>
      </w:r>
      <w:r w:rsidR="00345E5C">
        <w:t> </w:t>
      </w:r>
      <w:r w:rsidRPr="00E23121">
        <w:t>Alanem</w:t>
      </w:r>
      <w:r w:rsidR="00345E5C" w:rsidRPr="00E23121">
        <w:t xml:space="preserve"> v</w:t>
      </w:r>
      <w:r w:rsidR="00345E5C">
        <w:t> </w:t>
      </w:r>
      <w:r w:rsidRPr="00E23121">
        <w:t>duchu srovnávala. Vím, že by to člověk neměl dělat, není to fér, ale nemohla jsem si pomoct. Vedle Alana, nebo toho, co jsem si</w:t>
      </w:r>
      <w:r w:rsidR="00345E5C" w:rsidRPr="00E23121">
        <w:t xml:space="preserve"> o</w:t>
      </w:r>
      <w:r w:rsidR="00345E5C">
        <w:t> </w:t>
      </w:r>
      <w:r w:rsidRPr="00E23121">
        <w:t>Alanovi zapamatovala, byl David nudný. Ale David mě obdivoval</w:t>
      </w:r>
      <w:r w:rsidR="00345E5C" w:rsidRPr="00E23121">
        <w:t xml:space="preserve"> a</w:t>
      </w:r>
      <w:r w:rsidR="00345E5C">
        <w:t> </w:t>
      </w:r>
      <w:r w:rsidR="0008150E">
        <w:t>to vždy</w:t>
      </w:r>
      <w:r w:rsidRPr="00E23121">
        <w:t>c</w:t>
      </w:r>
      <w:r w:rsidR="00AB5E3F">
        <w:t>ky</w:t>
      </w:r>
      <w:r w:rsidRPr="00E23121">
        <w:t xml:space="preserve"> pro děvče hodně znamená, nemyslíte? Rád se se mnou </w:t>
      </w:r>
      <w:r w:rsidRPr="00E23121">
        <w:lastRenderedPageBreak/>
        <w:t>ukazoval. Byl vůbec první člověk, který mi řekl, že jsem hezká. Alana</w:t>
      </w:r>
      <w:r w:rsidR="0041594E" w:rsidRPr="00E23121">
        <w:t xml:space="preserve"> by </w:t>
      </w:r>
      <w:r w:rsidRPr="00E23121">
        <w:t>to ani nenapadlo. Škoda, že nemám fotografii, abych vám ji ukázala, Genevieve, ale má je všechny Marianne</w:t>
      </w:r>
      <w:r w:rsidR="00345E5C" w:rsidRPr="00E23121">
        <w:t xml:space="preserve"> a</w:t>
      </w:r>
      <w:r w:rsidR="00345E5C">
        <w:t> </w:t>
      </w:r>
      <w:r w:rsidRPr="00E23121">
        <w:t>je zbytečněji žádat, aby je sem přinesla, zapomene na to. Tak jako tak Davida brzy povolali do armády,</w:t>
      </w:r>
      <w:r w:rsidR="00345E5C" w:rsidRPr="00E23121">
        <w:t xml:space="preserve"> k</w:t>
      </w:r>
      <w:r w:rsidR="00345E5C">
        <w:t> </w:t>
      </w:r>
      <w:r w:rsidRPr="00E23121">
        <w:t>letectvu,</w:t>
      </w:r>
      <w:r w:rsidR="00345E5C" w:rsidRPr="00E23121">
        <w:t xml:space="preserve"> a</w:t>
      </w:r>
      <w:r w:rsidR="00345E5C">
        <w:t> </w:t>
      </w:r>
      <w:r w:rsidRPr="00E23121">
        <w:t>já ho viděla, jenom když přijel domů na propustku.</w:t>
      </w:r>
      <w:r w:rsidR="00D34DB7" w:rsidRPr="00E23121">
        <w:t>“</w:t>
      </w:r>
    </w:p>
    <w:p w:rsidR="00D34DB7" w:rsidRPr="00E23121" w:rsidRDefault="000251E4" w:rsidP="00E23121">
      <w:pPr>
        <w:pStyle w:val="Text"/>
      </w:pPr>
      <w:r w:rsidRPr="00E23121">
        <w:t>Někdo by mohl říct, že jsem žila nudně, ale ve srovnání se Stellou bouřlivě. Alespoň</w:t>
      </w:r>
      <w:r w:rsidR="00345E5C" w:rsidRPr="00E23121">
        <w:t xml:space="preserve"> z</w:t>
      </w:r>
      <w:r w:rsidR="00345E5C">
        <w:t> </w:t>
      </w:r>
      <w:r w:rsidRPr="00E23121">
        <w:t xml:space="preserve">počátku. Alespoň jsem před Mikem měla známosti, každý </w:t>
      </w:r>
      <w:r w:rsidR="00742128">
        <w:t>večer jsem někam chodila,</w:t>
      </w:r>
      <w:r w:rsidR="00345E5C">
        <w:t xml:space="preserve"> a </w:t>
      </w:r>
      <w:r w:rsidR="00742128">
        <w:t>třeb</w:t>
      </w:r>
      <w:r w:rsidRPr="00E23121">
        <w:t>as t</w:t>
      </w:r>
      <w:r w:rsidR="00D34DB7" w:rsidRPr="00E23121">
        <w:t>o d</w:t>
      </w:r>
      <w:r w:rsidRPr="00E23121">
        <w:t>oma bylo někdy všelija</w:t>
      </w:r>
      <w:r w:rsidR="00CC5AD8" w:rsidRPr="00E23121">
        <w:t>ké</w:t>
      </w:r>
      <w:r w:rsidRPr="00E23121">
        <w:t>, nuda tam nikdy nebyla.</w:t>
      </w:r>
      <w:r w:rsidR="00345E5C" w:rsidRPr="00E23121">
        <w:t xml:space="preserve"> A</w:t>
      </w:r>
      <w:r w:rsidR="00345E5C">
        <w:t> </w:t>
      </w:r>
      <w:r w:rsidRPr="00E23121">
        <w:t>když já dospívala</w:t>
      </w:r>
      <w:r w:rsidR="00345E5C" w:rsidRPr="00E23121">
        <w:t xml:space="preserve"> a</w:t>
      </w:r>
      <w:r w:rsidR="00345E5C">
        <w:t> </w:t>
      </w:r>
      <w:r w:rsidR="00742128">
        <w:t>měli jste kluka, to bylo předtí</w:t>
      </w:r>
      <w:r w:rsidRPr="00E23121">
        <w:t>m, než se objevilo AIDS, tak</w:t>
      </w:r>
      <w:r w:rsidR="00345E5C" w:rsidRPr="00E23121">
        <w:t xml:space="preserve"> s</w:t>
      </w:r>
      <w:r w:rsidR="00345E5C">
        <w:t> </w:t>
      </w:r>
      <w:r w:rsidR="009B44D4">
        <w:t>ní</w:t>
      </w:r>
      <w:r w:rsidRPr="00E23121">
        <w:t>m samozřejmě došlo na všechno. Kdepak</w:t>
      </w:r>
      <w:r w:rsidR="00345E5C" w:rsidRPr="00E23121">
        <w:t xml:space="preserve"> u</w:t>
      </w:r>
      <w:r w:rsidR="00345E5C">
        <w:t> </w:t>
      </w:r>
      <w:r w:rsidRPr="00E23121">
        <w:t>Stelly.</w:t>
      </w:r>
      <w:r w:rsidR="00345E5C" w:rsidRPr="00E23121">
        <w:t xml:space="preserve"> S</w:t>
      </w:r>
      <w:r w:rsidR="00345E5C">
        <w:t> </w:t>
      </w:r>
      <w:r w:rsidRPr="00E23121">
        <w:t>Alanem se nikdy ani nedrželi za ruce.</w:t>
      </w:r>
      <w:r w:rsidR="00345E5C" w:rsidRPr="00E23121">
        <w:t xml:space="preserve"> S</w:t>
      </w:r>
      <w:r w:rsidR="00345E5C">
        <w:t> </w:t>
      </w:r>
      <w:r w:rsidRPr="00E23121">
        <w:t>Davidem půl roku chodila do kina, na procházky</w:t>
      </w:r>
      <w:r w:rsidR="00345E5C" w:rsidRPr="00E23121">
        <w:t xml:space="preserve"> a</w:t>
      </w:r>
      <w:r w:rsidR="00345E5C">
        <w:t> </w:t>
      </w:r>
      <w:r w:rsidRPr="00E23121">
        <w:t>pak</w:t>
      </w:r>
      <w:r w:rsidR="00345E5C" w:rsidRPr="00E23121">
        <w:t xml:space="preserve"> i</w:t>
      </w:r>
      <w:r w:rsidR="00345E5C">
        <w:t> </w:t>
      </w:r>
      <w:r w:rsidR="00345E5C" w:rsidRPr="00E23121">
        <w:t>k</w:t>
      </w:r>
      <w:r w:rsidR="00345E5C">
        <w:t> </w:t>
      </w:r>
      <w:r w:rsidRPr="00E23121">
        <w:t xml:space="preserve">němu domů, než mu dovolila, aby ji </w:t>
      </w:r>
      <w:r w:rsidR="00742128">
        <w:t>políbil. Kdyby došlo</w:t>
      </w:r>
      <w:r w:rsidR="00345E5C">
        <w:t xml:space="preserve"> k </w:t>
      </w:r>
      <w:r w:rsidR="00742128">
        <w:t>něčemu ví</w:t>
      </w:r>
      <w:r w:rsidRPr="00E23121">
        <w:t xml:space="preserve">c, přestal by </w:t>
      </w:r>
      <w:r w:rsidR="00F36F9D">
        <w:t>si jí</w:t>
      </w:r>
      <w:r w:rsidRPr="00E23121">
        <w:t xml:space="preserve"> vážit, potom by ji už nechtěl. Zřejmě</w:t>
      </w:r>
      <w:r w:rsidR="00345E5C" w:rsidRPr="00E23121">
        <w:t xml:space="preserve"> o</w:t>
      </w:r>
      <w:r w:rsidR="00345E5C">
        <w:t> </w:t>
      </w:r>
      <w:r w:rsidRPr="00E23121">
        <w:t>tom vůbec nepoch</w:t>
      </w:r>
      <w:r w:rsidR="00742128">
        <w:t>ybovala, že muži skutečně takoví</w:t>
      </w:r>
      <w:r w:rsidRPr="00E23121">
        <w:t xml:space="preserve"> jsou,</w:t>
      </w:r>
      <w:r w:rsidR="00345E5C" w:rsidRPr="00E23121">
        <w:t xml:space="preserve"> a</w:t>
      </w:r>
      <w:r w:rsidR="00345E5C">
        <w:t> </w:t>
      </w:r>
      <w:r w:rsidR="00F36F9D">
        <w:t>možná že byli, mohlo však dojí</w:t>
      </w:r>
      <w:r w:rsidRPr="00E23121">
        <w:t>t</w:t>
      </w:r>
      <w:r w:rsidR="00345E5C" w:rsidRPr="00E23121">
        <w:t xml:space="preserve"> k</w:t>
      </w:r>
      <w:r w:rsidR="00345E5C">
        <w:t> </w:t>
      </w:r>
      <w:r w:rsidRPr="00E23121">
        <w:t>takové změně ani ne za padesát let?</w:t>
      </w:r>
    </w:p>
    <w:p w:rsidR="00345E5C" w:rsidRPr="00E23121" w:rsidRDefault="000251E4" w:rsidP="00E23121">
      <w:pPr>
        <w:pStyle w:val="Text"/>
      </w:pPr>
      <w:r w:rsidRPr="00F36F9D">
        <w:t>Když</w:t>
      </w:r>
      <w:r w:rsidRPr="00E23121">
        <w:rPr>
          <w:i/>
        </w:rPr>
        <w:t xml:space="preserve"> </w:t>
      </w:r>
      <w:r w:rsidRPr="00E23121">
        <w:t>David odešel, nedělo se</w:t>
      </w:r>
      <w:r w:rsidR="00345E5C" w:rsidRPr="00E23121">
        <w:t xml:space="preserve"> v</w:t>
      </w:r>
      <w:r w:rsidR="00345E5C">
        <w:t> </w:t>
      </w:r>
      <w:r w:rsidRPr="00E23121">
        <w:t>jejím životě už vůbec nic. Bydlela</w:t>
      </w:r>
      <w:r w:rsidR="00345E5C" w:rsidRPr="00E23121">
        <w:t xml:space="preserve"> u</w:t>
      </w:r>
      <w:r w:rsidR="00345E5C">
        <w:t> </w:t>
      </w:r>
      <w:r w:rsidRPr="00E23121">
        <w:t xml:space="preserve">tetičky Sylvie, poslouchala to, čemu říkala </w:t>
      </w:r>
      <w:r w:rsidR="000E4F5A">
        <w:t>rozhlasový přijímač, četla knihy</w:t>
      </w:r>
      <w:r w:rsidR="00345E5C" w:rsidRPr="00E23121">
        <w:t xml:space="preserve"> z</w:t>
      </w:r>
      <w:r w:rsidR="00345E5C">
        <w:t> </w:t>
      </w:r>
      <w:r w:rsidR="00F52911">
        <w:t>veřejné</w:t>
      </w:r>
      <w:r w:rsidR="000E4F5A">
        <w:t xml:space="preserve"> knihovny, šila si šaty</w:t>
      </w:r>
      <w:r w:rsidR="00345E5C" w:rsidRPr="00E23121">
        <w:t xml:space="preserve"> a</w:t>
      </w:r>
      <w:r w:rsidR="00345E5C">
        <w:t> </w:t>
      </w:r>
      <w:r w:rsidRPr="00E23121">
        <w:t>párala sta</w:t>
      </w:r>
      <w:r w:rsidR="00CC5AD8" w:rsidRPr="00E23121">
        <w:t>ré</w:t>
      </w:r>
      <w:r w:rsidR="000E4F5A">
        <w:t xml:space="preserve"> svetry</w:t>
      </w:r>
      <w:r w:rsidR="00345E5C" w:rsidRPr="00E23121">
        <w:t xml:space="preserve"> a</w:t>
      </w:r>
      <w:r w:rsidR="00345E5C">
        <w:t> </w:t>
      </w:r>
      <w:r w:rsidRPr="00E23121">
        <w:t>vlnu používa</w:t>
      </w:r>
      <w:r w:rsidR="000E4F5A">
        <w:t>la na pletení nových. Tetička Sy</w:t>
      </w:r>
      <w:r w:rsidRPr="00E23121">
        <w:t>lvia jí dělala doma trvalou ondulaci, takže nosila dlou</w:t>
      </w:r>
      <w:r w:rsidR="00CC5AD8" w:rsidRPr="00E23121">
        <w:t>hé</w:t>
      </w:r>
      <w:r w:rsidRPr="00E23121">
        <w:t xml:space="preserve"> lokny na celé hlavě. Každé ráno jí zabralo čtvrthodiny, než se nalíčila, podklad</w:t>
      </w:r>
      <w:r w:rsidR="00345E5C" w:rsidRPr="00E23121">
        <w:t xml:space="preserve"> a</w:t>
      </w:r>
      <w:r w:rsidR="00345E5C">
        <w:t> </w:t>
      </w:r>
      <w:r w:rsidRPr="00E23121">
        <w:t>růž na tváře</w:t>
      </w:r>
      <w:r w:rsidR="00345E5C" w:rsidRPr="00E23121">
        <w:t xml:space="preserve"> a</w:t>
      </w:r>
      <w:r w:rsidR="00345E5C">
        <w:t> </w:t>
      </w:r>
      <w:r w:rsidRPr="00E23121">
        <w:t xml:space="preserve">rtěnku, </w:t>
      </w:r>
      <w:r w:rsidR="000E4F5A">
        <w:t>práškový pudr</w:t>
      </w:r>
      <w:r w:rsidR="00345E5C">
        <w:t xml:space="preserve"> z </w:t>
      </w:r>
      <w:r w:rsidR="000E4F5A">
        <w:t>krabičky</w:t>
      </w:r>
      <w:r w:rsidR="00345E5C" w:rsidRPr="00E23121">
        <w:t xml:space="preserve"> a</w:t>
      </w:r>
      <w:r w:rsidR="00345E5C">
        <w:t> </w:t>
      </w:r>
      <w:r w:rsidRPr="00E23121">
        <w:t>ještě trochu rtěnky</w:t>
      </w:r>
      <w:r w:rsidR="00345E5C" w:rsidRPr="00E23121">
        <w:t xml:space="preserve"> a</w:t>
      </w:r>
      <w:r w:rsidR="00345E5C">
        <w:t> </w:t>
      </w:r>
      <w:r w:rsidRPr="00E23121">
        <w:t>tužkou si nakreslit vytrhané obočí. To byl jediný mak</w:t>
      </w:r>
      <w:r w:rsidR="00AF68F8">
        <w:t>eup,</w:t>
      </w:r>
      <w:r w:rsidR="000E4F5A">
        <w:t xml:space="preserve"> který používaly. Žádné stíny</w:t>
      </w:r>
      <w:r w:rsidRPr="00E23121">
        <w:t>, žádnou ma</w:t>
      </w:r>
      <w:r w:rsidR="000E4F5A">
        <w:t>s</w:t>
      </w:r>
      <w:r w:rsidR="00D34DB7" w:rsidRPr="00E23121">
        <w:t>k</w:t>
      </w:r>
      <w:r w:rsidRPr="00E23121">
        <w:t>aru, žádnou linku. Je to legrační, ale moje s</w:t>
      </w:r>
      <w:r w:rsidR="00424AD8">
        <w:t>estra Janis používá jenom maskáru</w:t>
      </w:r>
      <w:r w:rsidRPr="00E23121">
        <w:t>, stíny</w:t>
      </w:r>
      <w:r w:rsidR="00345E5C" w:rsidRPr="00E23121">
        <w:t xml:space="preserve"> a</w:t>
      </w:r>
      <w:r w:rsidR="00345E5C">
        <w:t> </w:t>
      </w:r>
      <w:r w:rsidRPr="00E23121">
        <w:t>linku. Vždycky si zvýrazní oči, bez ohledu na to, jak vypadá zbytek jejího obličeje. Stella prohlásila, že bez nalí</w:t>
      </w:r>
      <w:r w:rsidR="0008150E">
        <w:t>čení</w:t>
      </w:r>
      <w:r w:rsidR="000E4F5A">
        <w:t xml:space="preserve"> by nevystrčila nos ze dveří</w:t>
      </w:r>
      <w:r w:rsidRPr="00E23121">
        <w:t>, ani by si nezašla do obchodu na rohu. Dívka, která pracovala</w:t>
      </w:r>
      <w:r w:rsidR="00345E5C" w:rsidRPr="00E23121">
        <w:t xml:space="preserve"> v</w:t>
      </w:r>
      <w:r w:rsidR="00345E5C">
        <w:t> </w:t>
      </w:r>
      <w:r w:rsidRPr="00E23121">
        <w:t>drogerii, byla její kamarádka</w:t>
      </w:r>
      <w:r w:rsidR="00345E5C" w:rsidRPr="00E23121">
        <w:t xml:space="preserve"> a</w:t>
      </w:r>
      <w:r w:rsidR="00345E5C">
        <w:t> </w:t>
      </w:r>
      <w:r w:rsidRPr="00E23121">
        <w:t>schovávala jí rtěnku nebo lahvičku laku na nehty, když dostali příděly, schovávala jí to pod pultem, dokud se nezastavila. Jednou čekala frontu na cosi, co se jmenovalo C</w:t>
      </w:r>
      <w:r w:rsidR="00CC5AD8" w:rsidRPr="00E23121">
        <w:t>ré</w:t>
      </w:r>
      <w:r w:rsidRPr="00E23121">
        <w:t>me Simon</w:t>
      </w:r>
      <w:r w:rsidR="00345E5C" w:rsidRPr="00E23121">
        <w:t xml:space="preserve"> a</w:t>
      </w:r>
      <w:r w:rsidR="00345E5C">
        <w:t> </w:t>
      </w:r>
      <w:r w:rsidRPr="00E23121">
        <w:t>poslední kelímek prodali ženě těsně před ní.</w:t>
      </w:r>
    </w:p>
    <w:p w:rsidR="00D34DB7" w:rsidRPr="00E23121" w:rsidRDefault="00345E5C" w:rsidP="00E23121">
      <w:pPr>
        <w:pStyle w:val="Text"/>
      </w:pPr>
      <w:r w:rsidRPr="00E23121">
        <w:lastRenderedPageBreak/>
        <w:t>A</w:t>
      </w:r>
      <w:r>
        <w:t> </w:t>
      </w:r>
      <w:r w:rsidR="000251E4" w:rsidRPr="00E23121">
        <w:t>to všechno kvůli tetičce Sylvii, strýci Jaksejenjmenoval, Davidově sestře</w:t>
      </w:r>
      <w:r w:rsidRPr="00E23121">
        <w:t xml:space="preserve"> a</w:t>
      </w:r>
      <w:r>
        <w:t> </w:t>
      </w:r>
      <w:r w:rsidR="000251E4" w:rsidRPr="00E23121">
        <w:t>panu Bosanquetovi. Mohla být krásná jako</w:t>
      </w:r>
      <w:r>
        <w:t> </w:t>
      </w:r>
      <w:r w:rsidRPr="00E23121">
        <w:t>–</w:t>
      </w:r>
      <w:r>
        <w:t> </w:t>
      </w:r>
      <w:r w:rsidR="00A858B4">
        <w:t xml:space="preserve">tady </w:t>
      </w:r>
      <w:r w:rsidR="000251E4" w:rsidRPr="00E23121">
        <w:t>musela Stella chvilku přemýšlet</w:t>
      </w:r>
      <w:r>
        <w:t> </w:t>
      </w:r>
      <w:r w:rsidRPr="00E23121">
        <w:t>–</w:t>
      </w:r>
      <w:r>
        <w:t> </w:t>
      </w:r>
      <w:r w:rsidR="000251E4" w:rsidRPr="00E23121">
        <w:t>jako Margaret Lockwoodová, řekla, ale</w:t>
      </w:r>
      <w:r w:rsidRPr="00E23121">
        <w:t xml:space="preserve"> k</w:t>
      </w:r>
      <w:r>
        <w:t> </w:t>
      </w:r>
      <w:r w:rsidR="000251E4" w:rsidRPr="00E23121">
        <w:t>čemu to, když nikdy nepotkala žádné mla</w:t>
      </w:r>
      <w:r w:rsidR="00CE3698">
        <w:t>dé</w:t>
      </w:r>
      <w:r w:rsidR="000251E4" w:rsidRPr="00E23121">
        <w:t xml:space="preserve"> muže? Všichni byli ve válce. David přijel domů na propustku</w:t>
      </w:r>
      <w:r w:rsidRPr="00E23121">
        <w:t xml:space="preserve"> a</w:t>
      </w:r>
      <w:r>
        <w:t> </w:t>
      </w:r>
      <w:r w:rsidR="000251E4" w:rsidRPr="00E23121">
        <w:t>požádal ji, aby se zasnoubili, ale</w:t>
      </w:r>
      <w:r w:rsidRPr="00E23121">
        <w:t xml:space="preserve"> z</w:t>
      </w:r>
      <w:r>
        <w:t> </w:t>
      </w:r>
      <w:r w:rsidR="000251E4" w:rsidRPr="00E23121">
        <w:t>nějakého důvodu to neudělala.</w:t>
      </w:r>
    </w:p>
    <w:p w:rsidR="00D34DB7" w:rsidRPr="00E23121" w:rsidRDefault="00D34DB7" w:rsidP="00E23121">
      <w:pPr>
        <w:pStyle w:val="Text"/>
        <w:jc w:val="left"/>
      </w:pPr>
      <w:r w:rsidRPr="00E23121">
        <w:t>„</w:t>
      </w:r>
      <w:r w:rsidR="000251E4" w:rsidRPr="00E23121">
        <w:t>To se vám nelíbil?</w:t>
      </w:r>
      <w:r w:rsidRPr="00E23121">
        <w:t>“</w:t>
      </w:r>
      <w:r w:rsidR="000251E4" w:rsidRPr="00E23121">
        <w:t xml:space="preserve"> zeptala jsem se.</w:t>
      </w:r>
    </w:p>
    <w:p w:rsidR="00D34DB7" w:rsidRPr="00E23121" w:rsidRDefault="000251E4" w:rsidP="00F4777A">
      <w:pPr>
        <w:pStyle w:val="Text"/>
      </w:pPr>
      <w:r w:rsidRPr="00E23121">
        <w:t>Překvapilo mě, jak se zahihňala, jako mladá</w:t>
      </w:r>
      <w:r w:rsidR="007C3F24">
        <w:t xml:space="preserve"> dívka</w:t>
      </w:r>
      <w:r w:rsidRPr="00E23121">
        <w:t xml:space="preserve">. </w:t>
      </w:r>
      <w:r w:rsidR="00345E5C" w:rsidRPr="00E23121">
        <w:t>„O</w:t>
      </w:r>
      <w:r w:rsidR="00345E5C">
        <w:t> </w:t>
      </w:r>
      <w:r w:rsidRPr="00E23121">
        <w:t>tom jsem nikdy nepřemýšlela, Genevieve. Nevím, jestli ano, nebo ne. Myslím, že mě odrazoval ten obchod</w:t>
      </w:r>
      <w:r w:rsidR="00345E5C" w:rsidRPr="00E23121">
        <w:t xml:space="preserve"> s</w:t>
      </w:r>
      <w:r w:rsidR="00345E5C">
        <w:t> </w:t>
      </w:r>
      <w:r w:rsidRPr="00E23121">
        <w:t>textilem. Měl se ujmout obchodu,</w:t>
      </w:r>
      <w:r w:rsidR="00345E5C" w:rsidRPr="00E23121">
        <w:t xml:space="preserve"> a</w:t>
      </w:r>
      <w:r w:rsidR="00345E5C">
        <w:t> </w:t>
      </w:r>
      <w:r w:rsidRPr="00E23121">
        <w:t>já</w:t>
      </w:r>
      <w:r w:rsidR="00345E5C">
        <w:t> </w:t>
      </w:r>
      <w:r w:rsidR="00345E5C" w:rsidRPr="00E23121">
        <w:t>–</w:t>
      </w:r>
      <w:r w:rsidR="00345E5C">
        <w:t> </w:t>
      </w:r>
      <w:r w:rsidRPr="00E23121">
        <w:t>nu, řekněte si, že jsem byla snob,</w:t>
      </w:r>
      <w:r w:rsidR="00345E5C" w:rsidRPr="00E23121">
        <w:t xml:space="preserve"> a</w:t>
      </w:r>
      <w:r w:rsidR="00345E5C">
        <w:t> </w:t>
      </w:r>
      <w:r w:rsidRPr="00E23121">
        <w:t>možná jsem</w:t>
      </w:r>
      <w:r w:rsidR="00345E5C" w:rsidRPr="00E23121">
        <w:t xml:space="preserve"> i</w:t>
      </w:r>
      <w:r w:rsidR="00345E5C">
        <w:t> </w:t>
      </w:r>
      <w:r w:rsidRPr="00E23121">
        <w:t>byla. Znala jsem se</w:t>
      </w:r>
      <w:r w:rsidR="00345E5C" w:rsidRPr="00E23121">
        <w:t xml:space="preserve"> s</w:t>
      </w:r>
      <w:r w:rsidR="00345E5C">
        <w:t> </w:t>
      </w:r>
      <w:r w:rsidRPr="00E23121">
        <w:t>lidmi</w:t>
      </w:r>
      <w:r w:rsidR="00345E5C" w:rsidRPr="00E23121">
        <w:t xml:space="preserve"> z</w:t>
      </w:r>
      <w:r w:rsidR="00345E5C">
        <w:t> </w:t>
      </w:r>
      <w:r w:rsidRPr="00E23121">
        <w:t>obchodu, ale n</w:t>
      </w:r>
      <w:r w:rsidR="00445473">
        <w:t>epatřila jsem mezi ně. Otec mojí</w:t>
      </w:r>
      <w:r w:rsidRPr="00E23121">
        <w:t xml:space="preserve"> ma</w:t>
      </w:r>
      <w:r w:rsidR="00F4777A">
        <w:t>tky byl pastor, metodista, víte,</w:t>
      </w:r>
      <w:r w:rsidR="00345E5C">
        <w:t xml:space="preserve"> </w:t>
      </w:r>
      <w:r w:rsidR="00345E5C" w:rsidRPr="00E23121">
        <w:t>a</w:t>
      </w:r>
      <w:r w:rsidR="00345E5C">
        <w:t> </w:t>
      </w:r>
      <w:r w:rsidRPr="00E23121">
        <w:t>otec státní úředník,</w:t>
      </w:r>
      <w:r w:rsidR="00345E5C" w:rsidRPr="00E23121">
        <w:t xml:space="preserve"> i</w:t>
      </w:r>
      <w:r w:rsidR="00345E5C">
        <w:t> </w:t>
      </w:r>
      <w:r w:rsidRPr="00E23121">
        <w:t>když nijak zvlášť významný. Vzít si Davida by znamenalo krok zpátky.</w:t>
      </w:r>
      <w:r w:rsidR="00D34DB7" w:rsidRPr="00E23121">
        <w:t>“</w:t>
      </w:r>
    </w:p>
    <w:p w:rsidR="00D34DB7" w:rsidRPr="00E23121" w:rsidRDefault="000251E4" w:rsidP="00E23121">
      <w:pPr>
        <w:pStyle w:val="Text"/>
      </w:pPr>
      <w:r w:rsidRPr="00E23121">
        <w:t>Což mě přivedlo</w:t>
      </w:r>
      <w:r w:rsidR="00345E5C" w:rsidRPr="00E23121">
        <w:t xml:space="preserve"> k</w:t>
      </w:r>
      <w:r w:rsidR="00345E5C">
        <w:t> </w:t>
      </w:r>
      <w:r w:rsidRPr="00E23121">
        <w:t>myšlence, co si asi myslí</w:t>
      </w:r>
      <w:r w:rsidR="00345E5C" w:rsidRPr="00E23121">
        <w:t xml:space="preserve"> o</w:t>
      </w:r>
      <w:r w:rsidR="00345E5C">
        <w:t> </w:t>
      </w:r>
      <w:r w:rsidRPr="00E23121">
        <w:t>mně. Otec mojí matky byl pasák krav</w:t>
      </w:r>
      <w:r w:rsidR="00345E5C" w:rsidRPr="00E23121">
        <w:t xml:space="preserve"> a</w:t>
      </w:r>
      <w:r w:rsidR="00345E5C">
        <w:t> </w:t>
      </w:r>
      <w:r w:rsidRPr="00E23121">
        <w:t>můj táta je automechanik, pokud vůbec něco. Je ale pravda, že takhle</w:t>
      </w:r>
      <w:r w:rsidR="00345E5C" w:rsidRPr="00E23121">
        <w:t xml:space="preserve"> o</w:t>
      </w:r>
      <w:r w:rsidR="00345E5C">
        <w:t> </w:t>
      </w:r>
      <w:r w:rsidRPr="00E23121">
        <w:t>mně Stella neuvažuje, nevidí mě</w:t>
      </w:r>
      <w:r w:rsidR="00345E5C" w:rsidRPr="00E23121">
        <w:t xml:space="preserve"> v</w:t>
      </w:r>
      <w:r w:rsidR="00345E5C">
        <w:t> </w:t>
      </w:r>
      <w:r w:rsidRPr="00E23121">
        <w:t>tomhle světle.</w:t>
      </w:r>
    </w:p>
    <w:p w:rsidR="00D34DB7" w:rsidRPr="00E23121" w:rsidRDefault="00D34DB7" w:rsidP="00E23121">
      <w:pPr>
        <w:pStyle w:val="Text"/>
        <w:jc w:val="left"/>
      </w:pPr>
      <w:r w:rsidRPr="00E23121">
        <w:t>„</w:t>
      </w:r>
      <w:r w:rsidR="000251E4" w:rsidRPr="00E23121">
        <w:t>Řekla jste ne?</w:t>
      </w:r>
      <w:r w:rsidRPr="00E23121">
        <w:t>“</w:t>
      </w:r>
    </w:p>
    <w:p w:rsidR="00D34DB7" w:rsidRPr="00E23121" w:rsidRDefault="00D34DB7" w:rsidP="00E23121">
      <w:pPr>
        <w:pStyle w:val="Text"/>
      </w:pPr>
      <w:r w:rsidRPr="00E23121">
        <w:t>„</w:t>
      </w:r>
      <w:r w:rsidR="000251E4" w:rsidRPr="00E23121">
        <w:t>Řekla jsem ne,</w:t>
      </w:r>
      <w:r w:rsidR="00345E5C" w:rsidRPr="00E23121">
        <w:t xml:space="preserve"> a</w:t>
      </w:r>
      <w:r w:rsidR="00345E5C">
        <w:t> </w:t>
      </w:r>
      <w:r w:rsidR="000251E4" w:rsidRPr="00E23121">
        <w:t>když přijel domů příště, měl</w:t>
      </w:r>
      <w:r w:rsidR="00345E5C" w:rsidRPr="00E23121">
        <w:t xml:space="preserve"> s</w:t>
      </w:r>
      <w:r w:rsidR="00345E5C">
        <w:t> </w:t>
      </w:r>
      <w:r w:rsidR="000251E4" w:rsidRPr="00E23121">
        <w:t>sebou jednu</w:t>
      </w:r>
      <w:r w:rsidR="00345E5C" w:rsidRPr="00E23121">
        <w:t xml:space="preserve"> z</w:t>
      </w:r>
      <w:r w:rsidR="00345E5C">
        <w:t> </w:t>
      </w:r>
      <w:r w:rsidR="000251E4" w:rsidRPr="00E23121">
        <w:t>ženských pomocných sborů letectva,</w:t>
      </w:r>
      <w:r w:rsidR="00345E5C" w:rsidRPr="00E23121">
        <w:t xml:space="preserve"> s</w:t>
      </w:r>
      <w:r w:rsidR="00345E5C">
        <w:t> </w:t>
      </w:r>
      <w:r w:rsidR="000251E4" w:rsidRPr="00E23121">
        <w:t>kterou se seznámil,</w:t>
      </w:r>
      <w:r w:rsidR="00345E5C" w:rsidRPr="00E23121">
        <w:t xml:space="preserve"> a</w:t>
      </w:r>
      <w:r w:rsidR="00345E5C">
        <w:t> </w:t>
      </w:r>
      <w:r w:rsidR="000251E4" w:rsidRPr="00E23121">
        <w:t xml:space="preserve">při příští dovolené </w:t>
      </w:r>
      <w:r w:rsidR="0084338D" w:rsidRPr="00E23121">
        <w:t>si ji</w:t>
      </w:r>
      <w:r w:rsidR="000251E4" w:rsidRPr="00E23121">
        <w:t xml:space="preserve"> vzal. Ach, Jenny, už jsem si vzpomněla, jak se jmenoval! Conroy. Byl to David Conroy</w:t>
      </w:r>
      <w:r w:rsidR="00345E5C" w:rsidRPr="00E23121">
        <w:t xml:space="preserve"> a</w:t>
      </w:r>
      <w:r w:rsidR="00345E5C">
        <w:t> </w:t>
      </w:r>
      <w:r w:rsidR="000251E4" w:rsidRPr="00E23121">
        <w:t>jeho sestra se jmenovala Mavis. Jeho matku jsem samozřejmě vždycky oslovovala paní Conroyová</w:t>
      </w:r>
      <w:r w:rsidR="00345E5C" w:rsidRPr="00E23121">
        <w:t xml:space="preserve"> a</w:t>
      </w:r>
      <w:r w:rsidR="00345E5C">
        <w:t> </w:t>
      </w:r>
      <w:r w:rsidR="00EA3623">
        <w:t>bude vám to připadat směšné</w:t>
      </w:r>
      <w:r w:rsidR="000251E4" w:rsidRPr="00E23121">
        <w:t>, ale když jsme se</w:t>
      </w:r>
      <w:r w:rsidR="00345E5C" w:rsidRPr="00E23121">
        <w:t xml:space="preserve"> s</w:t>
      </w:r>
      <w:r w:rsidR="00345E5C">
        <w:t> </w:t>
      </w:r>
      <w:r w:rsidR="000251E4" w:rsidRPr="00E23121">
        <w:t>Davidem seznámili, říkal mi slečno Robertson</w:t>
      </w:r>
      <w:r w:rsidR="000E4F5A">
        <w:t>o</w:t>
      </w:r>
      <w:r w:rsidRPr="00E23121">
        <w:t>v</w:t>
      </w:r>
      <w:r w:rsidR="000251E4" w:rsidRPr="00E23121">
        <w:t>á. Stejně tak to bylo</w:t>
      </w:r>
      <w:r w:rsidR="00345E5C" w:rsidRPr="00E23121">
        <w:t xml:space="preserve"> v</w:t>
      </w:r>
      <w:r w:rsidR="00345E5C">
        <w:t> </w:t>
      </w:r>
      <w:r w:rsidR="000251E4" w:rsidRPr="00E23121">
        <w:t>práci. Byla jsem slečna Robertsonová</w:t>
      </w:r>
      <w:r w:rsidR="00345E5C" w:rsidRPr="00E23121">
        <w:t xml:space="preserve"> a</w:t>
      </w:r>
      <w:r w:rsidR="00345E5C">
        <w:t> </w:t>
      </w:r>
      <w:r w:rsidR="000251E4" w:rsidRPr="00E23121">
        <w:t>majitelé firmy byli pan Newland</w:t>
      </w:r>
      <w:r w:rsidR="00345E5C" w:rsidRPr="00E23121">
        <w:t xml:space="preserve"> a</w:t>
      </w:r>
      <w:r w:rsidR="00345E5C">
        <w:t> </w:t>
      </w:r>
      <w:r w:rsidR="000251E4" w:rsidRPr="00E23121">
        <w:t>pan Bosanquet</w:t>
      </w:r>
      <w:r w:rsidR="00345E5C" w:rsidRPr="00E23121">
        <w:t xml:space="preserve"> a</w:t>
      </w:r>
      <w:r w:rsidR="00345E5C">
        <w:t> </w:t>
      </w:r>
      <w:r w:rsidR="000251E4" w:rsidRPr="00E23121">
        <w:t>dokonce</w:t>
      </w:r>
      <w:r w:rsidR="00345E5C" w:rsidRPr="00E23121">
        <w:t xml:space="preserve"> i</w:t>
      </w:r>
      <w:r w:rsidR="00345E5C">
        <w:t> </w:t>
      </w:r>
      <w:r w:rsidR="000251E4" w:rsidRPr="00E23121">
        <w:t>my děvčata, sekretářky, jsme se oslovovaly slečna Ta</w:t>
      </w:r>
      <w:r w:rsidR="00345E5C" w:rsidRPr="00E23121">
        <w:t xml:space="preserve"> a</w:t>
      </w:r>
      <w:r w:rsidR="00345E5C">
        <w:t> </w:t>
      </w:r>
      <w:r w:rsidR="000251E4" w:rsidRPr="00E23121">
        <w:t xml:space="preserve">slečna Ta. Tehdy to tak </w:t>
      </w:r>
      <w:r w:rsidR="000E4F5A">
        <w:t>bylo zvykem.</w:t>
      </w:r>
      <w:r w:rsidR="00345E5C">
        <w:t xml:space="preserve"> Z </w:t>
      </w:r>
      <w:r w:rsidR="000E4F5A">
        <w:t>toho vám může být jasné</w:t>
      </w:r>
      <w:r w:rsidR="000251E4" w:rsidRPr="00E23121">
        <w:t>, proč mi po</w:t>
      </w:r>
      <w:r w:rsidR="00895A00">
        <w:t>každé</w:t>
      </w:r>
      <w:r w:rsidR="000251E4" w:rsidRPr="00E23121">
        <w:t xml:space="preserve"> nevyhovuje způsob, jak se tady používají křestní jména. Chci říct, vím, že se doba změnila, ale pořád mě šokuje,</w:t>
      </w:r>
      <w:r w:rsidR="000E4F5A">
        <w:t xml:space="preserve"> když mě kluk, který seká trávní</w:t>
      </w:r>
      <w:r w:rsidR="000251E4" w:rsidRPr="00E23121">
        <w:t>k, oslovuje Stello.</w:t>
      </w:r>
      <w:r w:rsidRPr="00E23121">
        <w:t>“</w:t>
      </w:r>
    </w:p>
    <w:p w:rsidR="00D34DB7" w:rsidRPr="00E23121" w:rsidRDefault="000251E4" w:rsidP="00E23121">
      <w:pPr>
        <w:pStyle w:val="Text"/>
      </w:pPr>
      <w:r w:rsidRPr="00E23121">
        <w:t>Tohle všechno mi vypověděla během dvou dnů za čtyř našich setkání. Ze všech obyvatel Middleton Hallu byla jediná, kdo nikdy nemluvil</w:t>
      </w:r>
      <w:r w:rsidR="00345E5C" w:rsidRPr="00E23121">
        <w:t xml:space="preserve"> o</w:t>
      </w:r>
      <w:r w:rsidR="00345E5C">
        <w:t> </w:t>
      </w:r>
      <w:r w:rsidRPr="00E23121">
        <w:t>minulosti, když ale už</w:t>
      </w:r>
      <w:r w:rsidR="00345E5C" w:rsidRPr="00E23121">
        <w:t xml:space="preserve"> s</w:t>
      </w:r>
      <w:r w:rsidR="00345E5C">
        <w:t> </w:t>
      </w:r>
      <w:r w:rsidR="009A1066">
        <w:t xml:space="preserve">tím </w:t>
      </w:r>
      <w:r w:rsidRPr="00E23121">
        <w:t>jednou z</w:t>
      </w:r>
      <w:r w:rsidR="000E4F5A">
        <w:t>ačala, nebyla</w:t>
      </w:r>
      <w:r w:rsidR="00345E5C">
        <w:t xml:space="preserve"> </w:t>
      </w:r>
      <w:r w:rsidR="00345E5C">
        <w:lastRenderedPageBreak/>
        <w:t>k </w:t>
      </w:r>
      <w:r w:rsidR="000E4F5A">
        <w:t>zastavení</w:t>
      </w:r>
      <w:r w:rsidRPr="00E23121">
        <w:t>. Očividně měla radost, že má možnost povídat, ale také se snadno unavila</w:t>
      </w:r>
      <w:r w:rsidR="00345E5C" w:rsidRPr="00E23121">
        <w:t xml:space="preserve"> a</w:t>
      </w:r>
      <w:r w:rsidR="00345E5C">
        <w:t> </w:t>
      </w:r>
      <w:r w:rsidRPr="00E23121">
        <w:t>občas rozkašlala.</w:t>
      </w:r>
      <w:r w:rsidR="00345E5C" w:rsidRPr="00E23121">
        <w:t xml:space="preserve"> A</w:t>
      </w:r>
      <w:r w:rsidR="00345E5C">
        <w:t> </w:t>
      </w:r>
      <w:r w:rsidRPr="00E23121">
        <w:t>já musela dávat pozor na</w:t>
      </w:r>
      <w:r w:rsidR="00F4777A">
        <w:t xml:space="preserve"> Lenu. Kdykoli mě přistihla, vyu</w:t>
      </w:r>
      <w:r w:rsidRPr="00E23121">
        <w:t>žila příležitosti</w:t>
      </w:r>
      <w:r w:rsidR="00345E5C" w:rsidRPr="00E23121">
        <w:t xml:space="preserve"> a</w:t>
      </w:r>
      <w:r w:rsidR="00345E5C">
        <w:t> </w:t>
      </w:r>
      <w:r w:rsidRPr="00E23121">
        <w:t>poslala mě, abych</w:t>
      </w:r>
      <w:r w:rsidR="00F4777A">
        <w:t xml:space="preserve"> vyvezla Arthura na čerstvý vzdu</w:t>
      </w:r>
      <w:r w:rsidRPr="00E23121">
        <w:t>ch nebo zp</w:t>
      </w:r>
      <w:r w:rsidR="000E4F5A">
        <w:t>átky nebo šla namasí</w:t>
      </w:r>
      <w:r w:rsidRPr="00E23121">
        <w:t xml:space="preserve">rovat Lois nohu nebo vyhledala </w:t>
      </w:r>
      <w:r w:rsidR="002F7A2B">
        <w:t>Gracii</w:t>
      </w:r>
      <w:r w:rsidRPr="00E23121">
        <w:t xml:space="preserve"> něja</w:t>
      </w:r>
      <w:r w:rsidR="00CC5AD8" w:rsidRPr="00E23121">
        <w:t>ké</w:t>
      </w:r>
      <w:r w:rsidRPr="00E23121">
        <w:t xml:space="preserve"> video. Musela to být zloba, nebo snad žárlivost, co ji nutkalo, aby mě držela od Stelly dál. Nemůžu př</w:t>
      </w:r>
      <w:r w:rsidR="000B204D">
        <w:t>ipadnout na žádný jiný důvod. Mysleli by</w:t>
      </w:r>
      <w:r w:rsidRPr="00E23121">
        <w:t xml:space="preserve">ste, že bude </w:t>
      </w:r>
      <w:r w:rsidR="00275A9B">
        <w:t>mít</w:t>
      </w:r>
      <w:r w:rsidRPr="00E23121">
        <w:t xml:space="preserve"> radost, že jeden</w:t>
      </w:r>
      <w:r w:rsidR="00345E5C" w:rsidRPr="00E23121">
        <w:t xml:space="preserve"> z</w:t>
      </w:r>
      <w:r w:rsidR="00345E5C">
        <w:t> </w:t>
      </w:r>
      <w:r w:rsidRPr="00E23121">
        <w:t>jejích svěřenců našel způsob, jak být šťastný, Lena ale nechce, aby byli</w:t>
      </w:r>
      <w:r w:rsidR="00007686" w:rsidRPr="00E23121">
        <w:t xml:space="preserve"> lidé </w:t>
      </w:r>
      <w:r w:rsidRPr="00E23121">
        <w:t xml:space="preserve">šťastní, chce, aby na ní byli závislí. To proto je teď, když odešla Edith, její oblíbenkyní Maud. Maud jí neustále říká, jak je hodná. Říká jí </w:t>
      </w:r>
      <w:r w:rsidR="00D34DB7" w:rsidRPr="00E23121">
        <w:t>„</w:t>
      </w:r>
      <w:r w:rsidRPr="00E23121">
        <w:t>svatá posledního dne</w:t>
      </w:r>
      <w:r w:rsidR="00D34DB7" w:rsidRPr="00E23121">
        <w:t>“</w:t>
      </w:r>
      <w:r w:rsidRPr="00E23121">
        <w:t>. Bůh ví, kde ten výraz sebrala,</w:t>
      </w:r>
      <w:r w:rsidR="00345E5C" w:rsidRPr="00E23121">
        <w:t xml:space="preserve"> a</w:t>
      </w:r>
      <w:r w:rsidR="00345E5C">
        <w:t> </w:t>
      </w:r>
      <w:r w:rsidRPr="00E23121">
        <w:t>říká, že kdyby bylo víc takových</w:t>
      </w:r>
      <w:r w:rsidR="0053784A">
        <w:t>,</w:t>
      </w:r>
      <w:r w:rsidRPr="00E23121">
        <w:t xml:space="preserve"> jako je Lena, že</w:t>
      </w:r>
      <w:r w:rsidR="0041594E" w:rsidRPr="00E23121">
        <w:t xml:space="preserve"> by byl </w:t>
      </w:r>
      <w:r w:rsidRPr="00E23121">
        <w:t>svět lepší. Lena tomu horlivě naslouchá</w:t>
      </w:r>
      <w:r w:rsidR="00345E5C" w:rsidRPr="00E23121">
        <w:t xml:space="preserve"> a</w:t>
      </w:r>
      <w:r w:rsidR="00345E5C">
        <w:t> </w:t>
      </w:r>
      <w:r w:rsidRPr="00E23121">
        <w:t>já očekává</w:t>
      </w:r>
      <w:r w:rsidR="00F4777A">
        <w:t>m, že Maud je na řadě jako další</w:t>
      </w:r>
      <w:r w:rsidRPr="00E23121">
        <w:t>, kdo udělá závěť</w:t>
      </w:r>
      <w:r w:rsidR="00345E5C" w:rsidRPr="00E23121">
        <w:t xml:space="preserve"> v</w:t>
      </w:r>
      <w:r w:rsidR="00345E5C">
        <w:t> </w:t>
      </w:r>
      <w:r w:rsidRPr="00E23121">
        <w:t>Lenin prospěch.</w:t>
      </w:r>
    </w:p>
    <w:p w:rsidR="00D34DB7" w:rsidRPr="00E23121" w:rsidRDefault="000251E4" w:rsidP="00E23121">
      <w:pPr>
        <w:pStyle w:val="Text"/>
      </w:pPr>
      <w:r w:rsidRPr="00E23121">
        <w:t>Byla středa odpoledne</w:t>
      </w:r>
      <w:r w:rsidR="00345E5C" w:rsidRPr="00E23121">
        <w:t xml:space="preserve"> a</w:t>
      </w:r>
      <w:r w:rsidR="00345E5C">
        <w:t> </w:t>
      </w:r>
      <w:r w:rsidR="00610043">
        <w:t>už jsem měla jí</w:t>
      </w:r>
      <w:r w:rsidRPr="00E23121">
        <w:t>t domů, když se mi dostalo dalš</w:t>
      </w:r>
      <w:r w:rsidR="00F4777A">
        <w:t>í</w:t>
      </w:r>
      <w:r w:rsidR="00066A47">
        <w:t xml:space="preserve"> části Stellina vyprávění</w:t>
      </w:r>
      <w:r w:rsidRPr="00E23121">
        <w:t>. Byla jsem troc</w:t>
      </w:r>
      <w:r w:rsidR="00F4777A">
        <w:t>hu neklidná, přemýšlela jsem, čí</w:t>
      </w:r>
      <w:r w:rsidRPr="00E23121">
        <w:t>m Neda překvapím příští den, kdy se měl vrátit</w:t>
      </w:r>
      <w:r w:rsidR="00345E5C" w:rsidRPr="00E23121">
        <w:t xml:space="preserve"> z</w:t>
      </w:r>
      <w:r w:rsidR="00345E5C">
        <w:t> </w:t>
      </w:r>
      <w:r w:rsidRPr="00E23121">
        <w:t>Dánska</w:t>
      </w:r>
      <w:r w:rsidR="00345E5C">
        <w:t> </w:t>
      </w:r>
      <w:r w:rsidR="00345E5C" w:rsidRPr="00E23121">
        <w:t>–</w:t>
      </w:r>
      <w:r w:rsidR="00345E5C">
        <w:t> </w:t>
      </w:r>
      <w:r w:rsidR="0053784A">
        <w:t>takový jsem by</w:t>
      </w:r>
      <w:r w:rsidRPr="00E23121">
        <w:t>la blázen!</w:t>
      </w:r>
      <w:r w:rsidR="00345E5C">
        <w:t> </w:t>
      </w:r>
      <w:r w:rsidR="00345E5C" w:rsidRPr="00E23121">
        <w:t>–</w:t>
      </w:r>
      <w:r w:rsidR="00345E5C">
        <w:t> </w:t>
      </w:r>
      <w:r w:rsidRPr="00E23121">
        <w:t>a přestože jsem tam seděla</w:t>
      </w:r>
      <w:r w:rsidR="00345E5C" w:rsidRPr="00E23121">
        <w:t xml:space="preserve"> a</w:t>
      </w:r>
      <w:r w:rsidR="00345E5C">
        <w:t> </w:t>
      </w:r>
      <w:r w:rsidRPr="00E23121">
        <w:t>roztržitě poslouchala, ze začátku mi dost uniklo. Asi povídala</w:t>
      </w:r>
      <w:r w:rsidR="00345E5C" w:rsidRPr="00E23121">
        <w:t xml:space="preserve"> o</w:t>
      </w:r>
      <w:r w:rsidR="00345E5C">
        <w:t> </w:t>
      </w:r>
      <w:r w:rsidRPr="00E23121">
        <w:t>těch Conroyových</w:t>
      </w:r>
      <w:r w:rsidR="00345E5C" w:rsidRPr="00E23121">
        <w:t xml:space="preserve"> a</w:t>
      </w:r>
      <w:r w:rsidR="00345E5C">
        <w:t> </w:t>
      </w:r>
      <w:r w:rsidR="00345E5C" w:rsidRPr="00E23121">
        <w:t>o</w:t>
      </w:r>
      <w:r w:rsidR="00345E5C">
        <w:t> </w:t>
      </w:r>
      <w:r w:rsidRPr="00E23121">
        <w:t>kanceláři, protože najednou řekla něco, co mě znovu přimělo poslouchat.</w:t>
      </w:r>
    </w:p>
    <w:p w:rsidR="00D34DB7" w:rsidRPr="00E23121" w:rsidRDefault="00D34DB7" w:rsidP="00E23121">
      <w:pPr>
        <w:pStyle w:val="Text"/>
        <w:jc w:val="left"/>
      </w:pPr>
      <w:r w:rsidRPr="00E23121">
        <w:t>„</w:t>
      </w:r>
      <w:r w:rsidR="000251E4" w:rsidRPr="00E23121">
        <w:t>Pan Bosanquet zemřel. Spáchal sebevraždu.</w:t>
      </w:r>
      <w:r w:rsidRPr="00E23121">
        <w:t>“</w:t>
      </w:r>
    </w:p>
    <w:p w:rsidR="00D34DB7" w:rsidRPr="00E23121" w:rsidRDefault="000251E4" w:rsidP="00E23121">
      <w:pPr>
        <w:pStyle w:val="Text"/>
        <w:jc w:val="left"/>
      </w:pPr>
      <w:r w:rsidRPr="00E23121">
        <w:t xml:space="preserve">Nevíte, co na to říct, když vám někdo něco </w:t>
      </w:r>
      <w:r w:rsidR="000E098A">
        <w:t>takové</w:t>
      </w:r>
      <w:r w:rsidRPr="00E23121">
        <w:t>ho poví.</w:t>
      </w:r>
    </w:p>
    <w:p w:rsidR="00D34DB7" w:rsidRPr="00E23121" w:rsidRDefault="00D34DB7" w:rsidP="00E23121">
      <w:pPr>
        <w:pStyle w:val="Text"/>
      </w:pPr>
      <w:r w:rsidRPr="00E23121">
        <w:t>„</w:t>
      </w:r>
      <w:r w:rsidR="000251E4" w:rsidRPr="00E23121">
        <w:t>Oběsil se. Jeho hospodyně ho našla, jak visí na střešním trámu</w:t>
      </w:r>
      <w:r w:rsidR="00345E5C" w:rsidRPr="00E23121">
        <w:t xml:space="preserve"> v</w:t>
      </w:r>
      <w:r w:rsidR="00345E5C">
        <w:t> </w:t>
      </w:r>
      <w:r w:rsidR="000251E4" w:rsidRPr="00E23121">
        <w:t>garáži. Starý pan Newland poznamenal, že měl pušku, proč ji teda nepoužil,</w:t>
      </w:r>
      <w:r w:rsidR="00345E5C" w:rsidRPr="00E23121">
        <w:t xml:space="preserve"> a</w:t>
      </w:r>
      <w:r w:rsidR="00345E5C">
        <w:t> </w:t>
      </w:r>
      <w:r w:rsidR="000251E4" w:rsidRPr="00E23121">
        <w:t xml:space="preserve">Rex, můj </w:t>
      </w:r>
      <w:r w:rsidR="00F4777A">
        <w:t>budoucí manžel, řekl, že to kvůli</w:t>
      </w:r>
      <w:r w:rsidR="000251E4" w:rsidRPr="00E23121">
        <w:t xml:space="preserve"> všem těm přídělům, že nemohl sehnat střelivo.</w:t>
      </w:r>
      <w:r w:rsidR="00345E5C" w:rsidRPr="00E23121">
        <w:t xml:space="preserve"> A</w:t>
      </w:r>
      <w:r w:rsidR="00345E5C">
        <w:t> </w:t>
      </w:r>
      <w:r w:rsidR="000251E4" w:rsidRPr="00E23121">
        <w:t>slyšela jsem je, jak se tomu zasmáli.</w:t>
      </w:r>
      <w:r w:rsidRPr="00E23121">
        <w:t>“</w:t>
      </w:r>
    </w:p>
    <w:p w:rsidR="00D34DB7" w:rsidRPr="00E23121" w:rsidRDefault="000251E4" w:rsidP="00E23121">
      <w:pPr>
        <w:pStyle w:val="Text"/>
      </w:pPr>
      <w:r w:rsidRPr="00E23121">
        <w:t>Byla jsem docela klidná, ale šokovalo mě to. Tam, kde její gen</w:t>
      </w:r>
      <w:r w:rsidR="00F4777A">
        <w:t>eraci šokoval sex, moji vyvádějí</w:t>
      </w:r>
      <w:r w:rsidR="00345E5C">
        <w:t xml:space="preserve"> z </w:t>
      </w:r>
      <w:r w:rsidR="00F4777A">
        <w:t>mí</w:t>
      </w:r>
      <w:r w:rsidR="00870054">
        <w:t>ry takovéhle věci, hroší</w:t>
      </w:r>
      <w:r w:rsidRPr="00E23121">
        <w:t xml:space="preserve"> kůže l</w:t>
      </w:r>
      <w:r w:rsidR="0057482E">
        <w:t>hostejnosti. Měla jsem sto chutí</w:t>
      </w:r>
      <w:r w:rsidRPr="00E23121">
        <w:t xml:space="preserve"> zatvářit se tak, jako když se zvedne víko babiččiny po</w:t>
      </w:r>
      <w:r w:rsidR="000E4F5A">
        <w:t>jízdné popelnice, než se dostaví</w:t>
      </w:r>
      <w:r w:rsidRPr="00E23121">
        <w:t xml:space="preserve"> popeláři.</w:t>
      </w:r>
    </w:p>
    <w:p w:rsidR="00D34DB7" w:rsidRPr="00E23121" w:rsidRDefault="00D34DB7" w:rsidP="00E23121">
      <w:pPr>
        <w:pStyle w:val="Text"/>
        <w:jc w:val="left"/>
      </w:pPr>
      <w:r w:rsidRPr="00E23121">
        <w:t>„</w:t>
      </w:r>
      <w:r w:rsidR="000251E4" w:rsidRPr="00E23121">
        <w:t>Neměli ho rádi?</w:t>
      </w:r>
      <w:r w:rsidRPr="00E23121">
        <w:t>“</w:t>
      </w:r>
      <w:r w:rsidR="000251E4" w:rsidRPr="00E23121">
        <w:t xml:space="preserve"> zeptala jsem se.</w:t>
      </w:r>
    </w:p>
    <w:p w:rsidR="00D34DB7" w:rsidRPr="00E23121" w:rsidRDefault="00D34DB7" w:rsidP="00E23121">
      <w:pPr>
        <w:pStyle w:val="Text"/>
      </w:pPr>
      <w:r w:rsidRPr="00E23121">
        <w:t>„</w:t>
      </w:r>
      <w:r w:rsidR="000251E4" w:rsidRPr="00E23121">
        <w:t>To snad ne. To jen, že zjistili, že je</w:t>
      </w:r>
      <w:r w:rsidR="00345E5C">
        <w:t> </w:t>
      </w:r>
      <w:r w:rsidR="00345E5C" w:rsidRPr="00E23121">
        <w:t>–</w:t>
      </w:r>
      <w:r w:rsidR="00345E5C">
        <w:t> </w:t>
      </w:r>
      <w:r w:rsidR="000251E4" w:rsidRPr="00E23121">
        <w:t>jak bych to řekla? Rex mu říkal podivín. To byl jeho výraz.</w:t>
      </w:r>
      <w:r w:rsidR="00345E5C" w:rsidRPr="00E23121">
        <w:t xml:space="preserve"> O</w:t>
      </w:r>
      <w:r w:rsidR="00345E5C">
        <w:t> </w:t>
      </w:r>
      <w:r w:rsidR="000251E4" w:rsidRPr="00E23121">
        <w:t xml:space="preserve">moc lepší než říkat buzík, jako můj příští tchán. Vy </w:t>
      </w:r>
      <w:r w:rsidR="000E4F5A">
        <w:t>byste asi řekla homosexuál. Musí</w:t>
      </w:r>
      <w:r w:rsidR="000251E4" w:rsidRPr="00E23121">
        <w:t xml:space="preserve">te </w:t>
      </w:r>
      <w:r w:rsidR="00275A9B">
        <w:t>mít</w:t>
      </w:r>
      <w:r w:rsidR="000251E4" w:rsidRPr="00E23121">
        <w:t xml:space="preserve"> na </w:t>
      </w:r>
      <w:r w:rsidR="000251E4" w:rsidRPr="00E23121">
        <w:lastRenderedPageBreak/>
        <w:t xml:space="preserve">paměti, že to bylo </w:t>
      </w:r>
      <w:r w:rsidR="00CC5AD8" w:rsidRPr="00E23121">
        <w:t>lé</w:t>
      </w:r>
      <w:r w:rsidR="000E4F5A">
        <w:t>ta předtí</w:t>
      </w:r>
      <w:r w:rsidR="000251E4" w:rsidRPr="00E23121">
        <w:t>m, než přijali zákon</w:t>
      </w:r>
      <w:r w:rsidR="00345E5C" w:rsidRPr="00E23121">
        <w:t xml:space="preserve"> o</w:t>
      </w:r>
      <w:r w:rsidR="00345E5C">
        <w:t> </w:t>
      </w:r>
      <w:r w:rsidR="000251E4" w:rsidRPr="00E23121">
        <w:t>sex</w:t>
      </w:r>
      <w:r w:rsidR="000E4F5A">
        <w:t>u</w:t>
      </w:r>
      <w:r w:rsidRPr="00E23121">
        <w:t>á</w:t>
      </w:r>
      <w:r w:rsidR="000E4F5A">
        <w:t>lní</w:t>
      </w:r>
      <w:r w:rsidR="000251E4" w:rsidRPr="00E23121">
        <w:t>ch zločinech, ten, který zlegalizoval sexuální styk svolných dospělých jedinců stejného pohlaví</w:t>
      </w:r>
      <w:r w:rsidR="00345E5C" w:rsidRPr="00E23121">
        <w:t xml:space="preserve"> v</w:t>
      </w:r>
      <w:r w:rsidR="00345E5C">
        <w:t> </w:t>
      </w:r>
      <w:r w:rsidR="000251E4" w:rsidRPr="00E23121">
        <w:t>soukromí. Ach, Genevieve, netvařte se tak překvapeně! Víte, pracovala jsem</w:t>
      </w:r>
      <w:r w:rsidR="00345E5C" w:rsidRPr="00E23121">
        <w:t xml:space="preserve"> v</w:t>
      </w:r>
      <w:r w:rsidR="00345E5C">
        <w:t> </w:t>
      </w:r>
      <w:r w:rsidR="000251E4" w:rsidRPr="00E23121">
        <w:t>právnické firmě šest let,</w:t>
      </w:r>
      <w:r w:rsidR="00345E5C" w:rsidRPr="00E23121">
        <w:t xml:space="preserve"> a</w:t>
      </w:r>
      <w:r w:rsidR="00345E5C">
        <w:t> </w:t>
      </w:r>
      <w:r w:rsidR="000251E4" w:rsidRPr="00E23121">
        <w:t>za tu dobu se člověk trochu obeznámí se zákony, nehledě na to, že se</w:t>
      </w:r>
      <w:r w:rsidR="00345E5C" w:rsidRPr="00E23121">
        <w:t xml:space="preserve"> o</w:t>
      </w:r>
      <w:r w:rsidR="00345E5C">
        <w:t> </w:t>
      </w:r>
      <w:r w:rsidR="000251E4" w:rsidRPr="00E23121">
        <w:t>ně postupně začne zajímat. Tuším, že kdybych se narodila</w:t>
      </w:r>
      <w:r w:rsidR="00345E5C" w:rsidRPr="00E23121">
        <w:t xml:space="preserve"> o</w:t>
      </w:r>
      <w:r w:rsidR="00345E5C">
        <w:t> </w:t>
      </w:r>
      <w:r w:rsidR="000251E4" w:rsidRPr="00E23121">
        <w:t>pětadvacet let později, sama bych se stala právničkou.</w:t>
      </w:r>
    </w:p>
    <w:p w:rsidR="00D34DB7" w:rsidRPr="00E23121" w:rsidRDefault="000251E4" w:rsidP="000E4F5A">
      <w:pPr>
        <w:pStyle w:val="Text"/>
      </w:pPr>
      <w:r w:rsidRPr="00E23121">
        <w:t>Chudáka pana Bo</w:t>
      </w:r>
      <w:r w:rsidR="000E4F5A">
        <w:t>sanqueta ovšem přistihli</w:t>
      </w:r>
      <w:r w:rsidR="00345E5C">
        <w:t xml:space="preserve"> s </w:t>
      </w:r>
      <w:r w:rsidR="000E4F5A">
        <w:t>jední</w:t>
      </w:r>
      <w:r w:rsidRPr="00E23121">
        <w:t>m chlapcem</w:t>
      </w:r>
      <w:r w:rsidR="00345E5C" w:rsidRPr="00E23121">
        <w:t xml:space="preserve"> v</w:t>
      </w:r>
      <w:r w:rsidR="00345E5C">
        <w:t> </w:t>
      </w:r>
      <w:r w:rsidRPr="00E23121">
        <w:t>karavanu, kde ten chlapec bydle</w:t>
      </w:r>
      <w:r w:rsidR="0057482E">
        <w:t>l. Policie mu zavolala, že za ní</w:t>
      </w:r>
      <w:r w:rsidRPr="00E23121">
        <w:t>m jedou</w:t>
      </w:r>
      <w:r w:rsidR="00345E5C" w:rsidRPr="00E23121">
        <w:t xml:space="preserve"> a</w:t>
      </w:r>
      <w:r w:rsidR="00345E5C">
        <w:t> </w:t>
      </w:r>
      <w:r w:rsidRPr="00E23121">
        <w:t>proč</w:t>
      </w:r>
      <w:r w:rsidR="00345E5C">
        <w:t> </w:t>
      </w:r>
      <w:r w:rsidR="00345E5C" w:rsidRPr="00E23121">
        <w:t>–</w:t>
      </w:r>
      <w:r w:rsidR="00345E5C">
        <w:t> </w:t>
      </w:r>
      <w:r w:rsidRPr="00E23121">
        <w:t xml:space="preserve">dobře ho znali, přirozeně, neustále </w:t>
      </w:r>
      <w:r w:rsidR="000E4F5A">
        <w:t>se objevoval</w:t>
      </w:r>
      <w:r w:rsidR="00345E5C">
        <w:t xml:space="preserve"> u </w:t>
      </w:r>
      <w:r w:rsidR="000E4F5A">
        <w:t>soudu,</w:t>
      </w:r>
      <w:r w:rsidR="00345E5C">
        <w:t xml:space="preserve"> a </w:t>
      </w:r>
      <w:r w:rsidR="000E4F5A">
        <w:t>podle mé</w:t>
      </w:r>
      <w:r w:rsidRPr="00E23121">
        <w:t>ho</w:t>
      </w:r>
      <w:r w:rsidR="00345E5C" w:rsidRPr="00E23121">
        <w:t xml:space="preserve"> k</w:t>
      </w:r>
      <w:r w:rsidR="00345E5C">
        <w:t> </w:t>
      </w:r>
      <w:r w:rsidRPr="00E23121">
        <w:t>němu byli ohleduplní</w:t>
      </w:r>
      <w:r w:rsidR="00345E5C">
        <w:t> </w:t>
      </w:r>
      <w:r w:rsidR="00345E5C" w:rsidRPr="00E23121">
        <w:t>–</w:t>
      </w:r>
      <w:r w:rsidR="00345E5C">
        <w:t> </w:t>
      </w:r>
      <w:r w:rsidR="000E4F5A">
        <w:t>ale rozhodl se, že při té</w:t>
      </w:r>
      <w:r w:rsidRPr="00E23121">
        <w:t>hle příležitosti před soudem nestane</w:t>
      </w:r>
      <w:r w:rsidR="00345E5C" w:rsidRPr="00E23121">
        <w:t xml:space="preserve"> a</w:t>
      </w:r>
      <w:r w:rsidR="00345E5C">
        <w:t> </w:t>
      </w:r>
      <w:r w:rsidRPr="00E23121">
        <w:t>byl po sm</w:t>
      </w:r>
      <w:r w:rsidR="00D46859">
        <w:t>rti</w:t>
      </w:r>
      <w:r w:rsidRPr="00E23121">
        <w:t xml:space="preserve"> dřív, než se tam dostali. Nečekám, že dokážete pochopit, jaký strašný skandál to byl. Myslím, že dnes by se to dalo přirovnat</w:t>
      </w:r>
      <w:r w:rsidR="00345E5C" w:rsidRPr="00E23121">
        <w:t xml:space="preserve"> k</w:t>
      </w:r>
      <w:r w:rsidR="00345E5C">
        <w:t> </w:t>
      </w:r>
      <w:r w:rsidRPr="00E23121">
        <w:t>tomu, kdybyste se dověděla, že někdo, koho znáte, zabil dítě. Lidi to pobouřilo. Uka</w:t>
      </w:r>
      <w:r w:rsidR="000E4F5A">
        <w:t xml:space="preserve">zovali si na mě na ulici prstem, </w:t>
      </w:r>
      <w:r w:rsidRPr="00E23121">
        <w:t>protože jsem byla jeho sekretářka. Asi to ode mě byla hloupost, ale myslela jsem si, že kvůli tomu přijdu</w:t>
      </w:r>
      <w:r w:rsidR="00345E5C" w:rsidRPr="00E23121">
        <w:t xml:space="preserve"> o</w:t>
      </w:r>
      <w:r w:rsidR="00345E5C">
        <w:t> </w:t>
      </w:r>
      <w:r w:rsidRPr="00E23121">
        <w:t>práci. Myslela jsem si, že mě vyhodí</w:t>
      </w:r>
      <w:r w:rsidR="00345E5C" w:rsidRPr="00E23121">
        <w:t xml:space="preserve"> z</w:t>
      </w:r>
      <w:r w:rsidR="00345E5C">
        <w:t> </w:t>
      </w:r>
      <w:r w:rsidRPr="00E23121">
        <w:t>místa jenom proto, že jsem se</w:t>
      </w:r>
      <w:r w:rsidR="00345E5C" w:rsidRPr="00E23121">
        <w:t xml:space="preserve"> s</w:t>
      </w:r>
      <w:r w:rsidR="00345E5C">
        <w:t> </w:t>
      </w:r>
      <w:r w:rsidRPr="00E23121">
        <w:t>panem B</w:t>
      </w:r>
      <w:r w:rsidR="00F4777A">
        <w:t>o</w:t>
      </w:r>
      <w:r w:rsidR="00D34DB7" w:rsidRPr="00E23121">
        <w:t>s</w:t>
      </w:r>
      <w:r w:rsidRPr="00E23121">
        <w:t>anquetem stýkala.</w:t>
      </w:r>
    </w:p>
    <w:p w:rsidR="00D34DB7" w:rsidRPr="00E23121" w:rsidRDefault="000251E4" w:rsidP="00E23121">
      <w:pPr>
        <w:pStyle w:val="Text"/>
      </w:pPr>
      <w:r w:rsidRPr="00E23121">
        <w:t>Nevyhodili mě. Udělali ze mě Rexovu sekretářku. Pro mě to znamenalo výrazný postup, protože starý pan Newland se chystal konečně do penze</w:t>
      </w:r>
      <w:r w:rsidR="00345E5C" w:rsidRPr="00E23121">
        <w:t xml:space="preserve"> a</w:t>
      </w:r>
      <w:r w:rsidR="00345E5C">
        <w:t> </w:t>
      </w:r>
      <w:r w:rsidRPr="00E23121">
        <w:t>Rex že bude starším společníkem. Měl synovce, který vstoupil do firmy,</w:t>
      </w:r>
      <w:r w:rsidR="00345E5C" w:rsidRPr="00E23121">
        <w:t xml:space="preserve"> a</w:t>
      </w:r>
      <w:r w:rsidR="00345E5C">
        <w:t> </w:t>
      </w:r>
      <w:r w:rsidRPr="00E23121">
        <w:t>ještě</w:t>
      </w:r>
      <w:r w:rsidR="00345E5C" w:rsidRPr="00E23121">
        <w:t xml:space="preserve"> z</w:t>
      </w:r>
      <w:r w:rsidR="00345E5C">
        <w:t> </w:t>
      </w:r>
      <w:r w:rsidRPr="00E23121">
        <w:t>někoho udělali společníka</w:t>
      </w:r>
      <w:r w:rsidR="00345E5C" w:rsidRPr="00E23121">
        <w:t xml:space="preserve"> a</w:t>
      </w:r>
      <w:r w:rsidR="00345E5C">
        <w:t> </w:t>
      </w:r>
      <w:r w:rsidRPr="00E23121">
        <w:t xml:space="preserve">dali firmě nové </w:t>
      </w:r>
      <w:r w:rsidR="00E42590">
        <w:t>jmén</w:t>
      </w:r>
      <w:r w:rsidRPr="00E23121">
        <w:t>o: Newland, Clarke</w:t>
      </w:r>
      <w:r w:rsidR="00345E5C" w:rsidRPr="00E23121">
        <w:t xml:space="preserve"> a</w:t>
      </w:r>
      <w:r w:rsidR="00345E5C">
        <w:t> </w:t>
      </w:r>
      <w:r w:rsidRPr="00E23121">
        <w:t>Newland. Hlavním důvodem samozřejmě bylo zbavit se nenáviděného jména Bosanquet.</w:t>
      </w:r>
      <w:r w:rsidR="00D34DB7" w:rsidRPr="00E23121">
        <w:t>“</w:t>
      </w:r>
    </w:p>
    <w:p w:rsidR="00D34DB7" w:rsidRPr="00E23121" w:rsidRDefault="00D34DB7" w:rsidP="00E23121">
      <w:pPr>
        <w:pStyle w:val="Text"/>
        <w:jc w:val="left"/>
      </w:pPr>
      <w:r w:rsidRPr="00E23121">
        <w:t>„</w:t>
      </w:r>
      <w:r w:rsidR="000251E4" w:rsidRPr="00E23121">
        <w:t>Jenom proto, že byl gay?</w:t>
      </w:r>
      <w:r w:rsidRPr="00E23121">
        <w:t>“</w:t>
      </w:r>
      <w:r w:rsidR="000251E4" w:rsidRPr="00E23121">
        <w:t xml:space="preserve"> řekla jsem.</w:t>
      </w:r>
    </w:p>
    <w:p w:rsidR="00D34DB7" w:rsidRPr="00E23121" w:rsidRDefault="00D34DB7" w:rsidP="00E23121">
      <w:pPr>
        <w:pStyle w:val="Text"/>
      </w:pPr>
      <w:r w:rsidRPr="00E23121">
        <w:t>„</w:t>
      </w:r>
      <w:r w:rsidR="007E254A">
        <w:t>To je ale směšné</w:t>
      </w:r>
      <w:r w:rsidR="000251E4" w:rsidRPr="00E23121">
        <w:t xml:space="preserve"> slovo,</w:t>
      </w:r>
      <w:r w:rsidRPr="00E23121">
        <w:t>“</w:t>
      </w:r>
      <w:r w:rsidR="000251E4" w:rsidRPr="00E23121">
        <w:t xml:space="preserve"> řekla ospale Stella. Zaklonila hlavu</w:t>
      </w:r>
      <w:r w:rsidR="00345E5C" w:rsidRPr="00E23121">
        <w:t xml:space="preserve"> a</w:t>
      </w:r>
      <w:r w:rsidR="00345E5C">
        <w:t> </w:t>
      </w:r>
      <w:r w:rsidR="000251E4" w:rsidRPr="00E23121">
        <w:t xml:space="preserve">zavřela oči. </w:t>
      </w:r>
      <w:r w:rsidRPr="00E23121">
        <w:t>„</w:t>
      </w:r>
      <w:r w:rsidR="000251E4" w:rsidRPr="00E23121">
        <w:t xml:space="preserve">Za viktoriánských dob se </w:t>
      </w:r>
      <w:r w:rsidR="00895A00">
        <w:t>říka</w:t>
      </w:r>
      <w:r w:rsidR="000251E4" w:rsidRPr="00E23121">
        <w:t>lo prostitutkám</w:t>
      </w:r>
      <w:r w:rsidRPr="00E23121">
        <w:t xml:space="preserve"> ‚v</w:t>
      </w:r>
      <w:r w:rsidR="000251E4" w:rsidRPr="00E23121">
        <w:t>ese</w:t>
      </w:r>
      <w:r w:rsidR="00CC5AD8" w:rsidRPr="00E23121">
        <w:t>lé</w:t>
      </w:r>
      <w:r w:rsidRPr="00E23121">
        <w:t>‘</w:t>
      </w:r>
      <w:r w:rsidR="000251E4" w:rsidRPr="00E23121">
        <w:t xml:space="preserve"> dámy. Za mých časů to slovo znamenalo bezstarostný</w:t>
      </w:r>
      <w:r w:rsidR="00345E5C" w:rsidRPr="00E23121">
        <w:t xml:space="preserve"> a</w:t>
      </w:r>
      <w:r w:rsidR="00345E5C">
        <w:t> </w:t>
      </w:r>
      <w:r w:rsidR="000251E4" w:rsidRPr="00E23121">
        <w:t>šťastný.</w:t>
      </w:r>
      <w:r w:rsidRPr="00E23121">
        <w:t>“</w:t>
      </w:r>
    </w:p>
    <w:p w:rsidR="00D34DB7" w:rsidRPr="00E23121" w:rsidRDefault="000251E4" w:rsidP="00E23121">
      <w:pPr>
        <w:pStyle w:val="Text"/>
      </w:pPr>
      <w:r w:rsidRPr="00E23121">
        <w:t>Obávala jsem se, že jsem ji příliš unavila. Právě</w:t>
      </w:r>
      <w:r w:rsidR="00345E5C" w:rsidRPr="00E23121">
        <w:t xml:space="preserve"> v</w:t>
      </w:r>
      <w:r w:rsidR="00345E5C">
        <w:t> </w:t>
      </w:r>
      <w:r w:rsidRPr="00E23121">
        <w:t>takových okamžicích, když se uvolní</w:t>
      </w:r>
      <w:r w:rsidR="00345E5C" w:rsidRPr="00E23121">
        <w:t xml:space="preserve"> a</w:t>
      </w:r>
      <w:r w:rsidR="00345E5C">
        <w:t> </w:t>
      </w:r>
      <w:r w:rsidRPr="00E23121">
        <w:t>obličej jí povolí, vidím, jak je vyhub</w:t>
      </w:r>
      <w:r w:rsidR="00C26294">
        <w:t>lá. Ještě před dvěma měsíci plné</w:t>
      </w:r>
      <w:r w:rsidRPr="00E23121">
        <w:t xml:space="preserve"> tváře jsou samý fald</w:t>
      </w:r>
      <w:r w:rsidR="00345E5C" w:rsidRPr="00E23121">
        <w:t xml:space="preserve"> a</w:t>
      </w:r>
      <w:r w:rsidR="00345E5C">
        <w:t> </w:t>
      </w:r>
      <w:r w:rsidRPr="00E23121">
        <w:t xml:space="preserve">oči má </w:t>
      </w:r>
      <w:r w:rsidR="0053784A">
        <w:t>hluboko zapadlé</w:t>
      </w:r>
      <w:r w:rsidR="00345E5C">
        <w:t xml:space="preserve"> v </w:t>
      </w:r>
      <w:r w:rsidR="0053784A">
        <w:t>sinalých důlcí</w:t>
      </w:r>
      <w:r w:rsidRPr="00E23121">
        <w:t>ch. Ruka, kterou má položeno</w:t>
      </w:r>
      <w:r w:rsidR="0053784A">
        <w:t>u</w:t>
      </w:r>
      <w:r w:rsidR="00345E5C">
        <w:t xml:space="preserve"> v </w:t>
      </w:r>
      <w:r w:rsidR="0053784A">
        <w:t>klí</w:t>
      </w:r>
      <w:r w:rsidRPr="00E23121">
        <w:t>ně, je jen kost</w:t>
      </w:r>
      <w:r w:rsidR="00345E5C" w:rsidRPr="00E23121">
        <w:t xml:space="preserve"> a</w:t>
      </w:r>
      <w:r w:rsidR="00345E5C">
        <w:t> </w:t>
      </w:r>
      <w:r w:rsidRPr="00E23121">
        <w:t>kůže, nehty pořád ještě odvážně nalakované</w:t>
      </w:r>
      <w:r w:rsidR="00345E5C" w:rsidRPr="00E23121">
        <w:t xml:space="preserve"> v</w:t>
      </w:r>
      <w:r w:rsidR="00345E5C">
        <w:t> </w:t>
      </w:r>
      <w:r w:rsidRPr="00E23121">
        <w:t>odstínu, kterým Len právě nalakoval hlavní dveře</w:t>
      </w:r>
      <w:r w:rsidR="00345E5C" w:rsidRPr="00E23121">
        <w:t xml:space="preserve"> U</w:t>
      </w:r>
      <w:r w:rsidR="00345E5C">
        <w:t> </w:t>
      </w:r>
      <w:r w:rsidRPr="00E23121">
        <w:t>Legie.</w:t>
      </w:r>
    </w:p>
    <w:p w:rsidR="00D34DB7" w:rsidRPr="00E23121" w:rsidRDefault="000251E4" w:rsidP="00E23121">
      <w:pPr>
        <w:pStyle w:val="Text"/>
      </w:pPr>
      <w:r w:rsidRPr="00E23121">
        <w:lastRenderedPageBreak/>
        <w:t>Škoda, že ty fotografie má Marianne</w:t>
      </w:r>
      <w:r w:rsidR="00345E5C" w:rsidRPr="00E23121">
        <w:t xml:space="preserve"> a</w:t>
      </w:r>
      <w:r w:rsidR="00345E5C">
        <w:t> </w:t>
      </w:r>
      <w:r w:rsidRPr="00E23121">
        <w:t>ne Richard</w:t>
      </w:r>
      <w:r w:rsidR="000E4F5A">
        <w:t>. Marianne všichni známe. Takoví</w:t>
      </w:r>
      <w:r w:rsidRPr="00E23121">
        <w:t xml:space="preserve"> jako ona jsou samá dobrá vůle, slíbí, že něco udělají, jsou plní ochoty, ale neudělají ni</w:t>
      </w:r>
      <w:r w:rsidR="000E4F5A">
        <w:t>c. Zapomenou.</w:t>
      </w:r>
      <w:r w:rsidR="00345E5C">
        <w:t xml:space="preserve"> A </w:t>
      </w:r>
      <w:r w:rsidR="000E4F5A">
        <w:t>pak se omlouvají</w:t>
      </w:r>
      <w:r w:rsidRPr="00E23121">
        <w:t>, moc je to mrzí, znovu slibují,</w:t>
      </w:r>
      <w:r w:rsidR="00345E5C" w:rsidRPr="00E23121">
        <w:t xml:space="preserve"> a</w:t>
      </w:r>
      <w:r w:rsidR="00345E5C">
        <w:t> </w:t>
      </w:r>
      <w:r w:rsidRPr="00E23121">
        <w:t>všechno se zase opakuje. Marianne ty fotky nikdy nepřinese</w:t>
      </w:r>
      <w:r w:rsidR="00345E5C" w:rsidRPr="00E23121">
        <w:t xml:space="preserve"> a</w:t>
      </w:r>
      <w:r w:rsidR="00345E5C">
        <w:t> </w:t>
      </w:r>
      <w:r w:rsidRPr="00E23121">
        <w:t>já nikdy neuvidím mladou Stellu</w:t>
      </w:r>
      <w:r w:rsidR="00345E5C" w:rsidRPr="00E23121">
        <w:t xml:space="preserve"> v</w:t>
      </w:r>
      <w:r w:rsidR="00345E5C">
        <w:t> </w:t>
      </w:r>
      <w:r w:rsidRPr="00E23121">
        <w:t>šatech, kdy byla zasnoubená</w:t>
      </w:r>
      <w:r w:rsidR="00345E5C" w:rsidRPr="00E23121">
        <w:t xml:space="preserve"> s</w:t>
      </w:r>
      <w:r w:rsidR="00345E5C">
        <w:t> </w:t>
      </w:r>
      <w:r w:rsidRPr="00E23121">
        <w:t>Rexem Newlandem,</w:t>
      </w:r>
      <w:r w:rsidR="00345E5C" w:rsidRPr="00E23121">
        <w:t xml:space="preserve"> v</w:t>
      </w:r>
      <w:r w:rsidR="00345E5C">
        <w:t> </w:t>
      </w:r>
      <w:r w:rsidRPr="00E23121">
        <w:t>dlouhých sukních</w:t>
      </w:r>
      <w:r w:rsidR="00345E5C" w:rsidRPr="00E23121">
        <w:t xml:space="preserve"> a</w:t>
      </w:r>
      <w:r w:rsidR="00345E5C">
        <w:t> </w:t>
      </w:r>
      <w:r w:rsidRPr="00E23121">
        <w:t>kabátcích</w:t>
      </w:r>
      <w:r w:rsidR="00345E5C" w:rsidRPr="00E23121">
        <w:t xml:space="preserve"> s</w:t>
      </w:r>
      <w:r w:rsidR="00345E5C">
        <w:t> </w:t>
      </w:r>
      <w:r w:rsidRPr="00E23121">
        <w:t>šůskem, nebo ve vypasovaných bavlněných šatech</w:t>
      </w:r>
      <w:r w:rsidR="00345E5C" w:rsidRPr="00E23121">
        <w:t xml:space="preserve"> s</w:t>
      </w:r>
      <w:r w:rsidR="00345E5C">
        <w:t> </w:t>
      </w:r>
      <w:r w:rsidRPr="00E23121">
        <w:t>nabíranou sukní</w:t>
      </w:r>
      <w:r w:rsidR="00345E5C" w:rsidRPr="00E23121">
        <w:t xml:space="preserve"> a</w:t>
      </w:r>
      <w:r w:rsidR="00345E5C">
        <w:t> </w:t>
      </w:r>
      <w:r w:rsidRPr="00E23121">
        <w:t>širokým páskem. Nikdy Stellu neuvidím ve střevících na vysokém podpatku, se šněrovadly jako</w:t>
      </w:r>
      <w:r w:rsidR="00345E5C" w:rsidRPr="00E23121">
        <w:t xml:space="preserve"> u</w:t>
      </w:r>
      <w:r w:rsidR="00345E5C">
        <w:t> </w:t>
      </w:r>
      <w:r w:rsidRPr="00E23121">
        <w:t>římských sandálů obepínajícími lýtko až ke kolenům, nebo</w:t>
      </w:r>
      <w:r w:rsidR="00345E5C" w:rsidRPr="00E23121">
        <w:t xml:space="preserve"> v</w:t>
      </w:r>
      <w:r w:rsidR="00345E5C">
        <w:t> </w:t>
      </w:r>
      <w:r w:rsidRPr="00E23121">
        <w:t>kostýmech</w:t>
      </w:r>
      <w:r w:rsidR="00345E5C" w:rsidRPr="00E23121">
        <w:t xml:space="preserve"> a</w:t>
      </w:r>
      <w:r w:rsidR="00345E5C">
        <w:t> </w:t>
      </w:r>
      <w:r w:rsidRPr="00E23121">
        <w:t>plstěných kloboucích</w:t>
      </w:r>
      <w:r w:rsidR="00345E5C" w:rsidRPr="00E23121">
        <w:t xml:space="preserve"> a</w:t>
      </w:r>
      <w:r w:rsidR="00345E5C">
        <w:t> </w:t>
      </w:r>
      <w:r w:rsidRPr="00E23121">
        <w:t>tvinsetech. Musím si to prostě jenom představit.</w:t>
      </w:r>
    </w:p>
    <w:p w:rsidR="00D34DB7" w:rsidRPr="00E23121" w:rsidRDefault="000251E4" w:rsidP="00E23121">
      <w:pPr>
        <w:pStyle w:val="Text"/>
      </w:pPr>
      <w:r w:rsidRPr="00E23121">
        <w:t>Cestou domů jsem to vzala kolem domu</w:t>
      </w:r>
      <w:r w:rsidR="00345E5C" w:rsidRPr="00E23121">
        <w:t xml:space="preserve"> U</w:t>
      </w:r>
      <w:r w:rsidR="00345E5C">
        <w:t> </w:t>
      </w:r>
      <w:r w:rsidRPr="00E23121">
        <w:t xml:space="preserve">jeřábu. </w:t>
      </w:r>
      <w:r w:rsidR="000C53DB">
        <w:t>Od té</w:t>
      </w:r>
      <w:r w:rsidR="000E4F5A">
        <w:t xml:space="preserve"> doby, co jsme začali použí</w:t>
      </w:r>
      <w:r w:rsidRPr="00E23121">
        <w:t xml:space="preserve">vat Stellin dům, překonala jsem pocity ohledně Nedova víkendového domku, přestal to být </w:t>
      </w:r>
      <w:r w:rsidRPr="00E23121">
        <w:rPr>
          <w:i/>
        </w:rPr>
        <w:t xml:space="preserve">ten </w:t>
      </w:r>
      <w:r w:rsidRPr="00E23121">
        <w:t>dům, už jsem ho</w:t>
      </w:r>
      <w:r w:rsidR="00345E5C" w:rsidRPr="00E23121">
        <w:t xml:space="preserve"> s</w:t>
      </w:r>
      <w:r w:rsidR="00345E5C">
        <w:t> </w:t>
      </w:r>
      <w:r w:rsidRPr="00E23121">
        <w:t>Nedem skoro nespojovala.</w:t>
      </w:r>
      <w:r w:rsidR="00345E5C" w:rsidRPr="00E23121">
        <w:t xml:space="preserve"> Z</w:t>
      </w:r>
      <w:r w:rsidR="00345E5C">
        <w:t> </w:t>
      </w:r>
      <w:r w:rsidRPr="00E23121">
        <w:t>jednoho důvodu, on, Jane</w:t>
      </w:r>
      <w:r w:rsidR="00345E5C" w:rsidRPr="00E23121">
        <w:t xml:space="preserve"> a</w:t>
      </w:r>
      <w:r w:rsidR="00345E5C">
        <w:t> </w:t>
      </w:r>
      <w:r w:rsidRPr="00E23121">
        <w:t>Hannah tady už dlou</w:t>
      </w:r>
      <w:r w:rsidR="00CC5AD8" w:rsidRPr="00E23121">
        <w:t>hé</w:t>
      </w:r>
      <w:r w:rsidRPr="00E23121">
        <w:t xml:space="preserve"> týdny nebyli</w:t>
      </w:r>
      <w:r w:rsidR="00345E5C" w:rsidRPr="00E23121">
        <w:t xml:space="preserve"> a</w:t>
      </w:r>
      <w:r w:rsidR="00345E5C">
        <w:t> </w:t>
      </w:r>
      <w:r w:rsidR="00345E5C" w:rsidRPr="00E23121">
        <w:t>o</w:t>
      </w:r>
      <w:r w:rsidR="00345E5C">
        <w:t> </w:t>
      </w:r>
      <w:r w:rsidRPr="00E23121">
        <w:t>víkendec</w:t>
      </w:r>
      <w:r w:rsidR="00D34DB7" w:rsidRPr="00E23121">
        <w:t>h v</w:t>
      </w:r>
      <w:r w:rsidRPr="00E23121">
        <w:t>ždycky pršelo,</w:t>
      </w:r>
      <w:r w:rsidR="00345E5C" w:rsidRPr="00E23121">
        <w:t xml:space="preserve"> a</w:t>
      </w:r>
      <w:r w:rsidR="00345E5C">
        <w:t> </w:t>
      </w:r>
      <w:r w:rsidRPr="00E23121">
        <w:t>proto Ned říká, že Bůh je Tory. Dokonce mluvil</w:t>
      </w:r>
      <w:r w:rsidR="00345E5C" w:rsidRPr="00E23121">
        <w:t xml:space="preserve"> o</w:t>
      </w:r>
      <w:r w:rsidR="00345E5C">
        <w:t> </w:t>
      </w:r>
      <w:r w:rsidRPr="00E23121">
        <w:t>tom, že se toho domku vzdá, mají ho jen pronajatý</w:t>
      </w:r>
      <w:r w:rsidR="00345E5C" w:rsidRPr="00E23121">
        <w:t xml:space="preserve"> a</w:t>
      </w:r>
      <w:r w:rsidR="00345E5C">
        <w:t> </w:t>
      </w:r>
      <w:r w:rsidRPr="00E23121">
        <w:t>pronájem</w:t>
      </w:r>
      <w:r w:rsidR="00345E5C" w:rsidRPr="00E23121">
        <w:t xml:space="preserve"> v</w:t>
      </w:r>
      <w:r w:rsidR="00345E5C">
        <w:t> </w:t>
      </w:r>
      <w:r w:rsidRPr="00E23121">
        <w:t>prosinci konči. Jako</w:t>
      </w:r>
      <w:r w:rsidR="0041594E" w:rsidRPr="00E23121">
        <w:t xml:space="preserve"> by </w:t>
      </w:r>
      <w:r w:rsidRPr="00E23121">
        <w:t>za</w:t>
      </w:r>
      <w:r w:rsidR="009A1066">
        <w:t xml:space="preserve"> tím </w:t>
      </w:r>
      <w:r w:rsidR="0041594E" w:rsidRPr="00E23121">
        <w:t xml:space="preserve">byl </w:t>
      </w:r>
      <w:r w:rsidR="000E4F5A">
        <w:t>zvláštní</w:t>
      </w:r>
      <w:r w:rsidRPr="00E23121">
        <w:t xml:space="preserve"> záměr, řekl, když bydlet tam znamenalo možnost, abychom se mohli vídat, ale teď už na tom naše setkání nezávisela.</w:t>
      </w:r>
    </w:p>
    <w:p w:rsidR="00D34DB7" w:rsidRPr="00E23121" w:rsidRDefault="000251E4" w:rsidP="00E23121">
      <w:pPr>
        <w:pStyle w:val="Text"/>
      </w:pPr>
      <w:r w:rsidRPr="00E23121">
        <w:t>Čekala jsem, že uvidím dům</w:t>
      </w:r>
      <w:r w:rsidR="00345E5C" w:rsidRPr="00E23121">
        <w:t xml:space="preserve"> U</w:t>
      </w:r>
      <w:r w:rsidR="00345E5C">
        <w:t> </w:t>
      </w:r>
      <w:r w:rsidRPr="00E23121">
        <w:t>jeřábu tak jako vždycky, okna zavřená, tráva před domem bud</w:t>
      </w:r>
      <w:r w:rsidR="000E4F5A">
        <w:t>e potřebovat posekat, ale na pří</w:t>
      </w:r>
      <w:r w:rsidRPr="00E23121">
        <w:t>jezdovce stál vůz, Janein vůz,</w:t>
      </w:r>
      <w:r w:rsidR="00345E5C" w:rsidRPr="00E23121">
        <w:t xml:space="preserve"> a</w:t>
      </w:r>
      <w:r w:rsidR="00345E5C">
        <w:t> </w:t>
      </w:r>
      <w:r w:rsidRPr="00E23121">
        <w:t>na schodu stály ho</w:t>
      </w:r>
      <w:r w:rsidR="0053784A">
        <w:t>linky Hannah, aby oschly. Školní</w:t>
      </w:r>
      <w:r w:rsidRPr="00E23121">
        <w:t xml:space="preserve"> prázdniny, pomyslela jsem si, nebo možná chodí ještě do školky. Měla jsem</w:t>
      </w:r>
      <w:r w:rsidR="00345E5C" w:rsidRPr="00E23121">
        <w:t xml:space="preserve"> v</w:t>
      </w:r>
      <w:r w:rsidR="00345E5C">
        <w:t> </w:t>
      </w:r>
      <w:r w:rsidRPr="00E23121">
        <w:t>plánu zajít večer</w:t>
      </w:r>
      <w:r w:rsidR="00345E5C" w:rsidRPr="00E23121">
        <w:t xml:space="preserve"> k</w:t>
      </w:r>
      <w:r w:rsidR="00345E5C">
        <w:t> </w:t>
      </w:r>
      <w:r w:rsidRPr="00E23121">
        <w:t>Legii, podívat se na mámu</w:t>
      </w:r>
      <w:r w:rsidR="00345E5C" w:rsidRPr="00E23121">
        <w:t xml:space="preserve"> a</w:t>
      </w:r>
      <w:r w:rsidR="00345E5C">
        <w:t> </w:t>
      </w:r>
      <w:r w:rsidRPr="00E23121">
        <w:t>dát si</w:t>
      </w:r>
      <w:r w:rsidR="00345E5C" w:rsidRPr="00E23121">
        <w:t xml:space="preserve"> s</w:t>
      </w:r>
      <w:r w:rsidR="00345E5C">
        <w:t> </w:t>
      </w:r>
      <w:r w:rsidRPr="00E23121">
        <w:t>někým ze stálých hostů skleničku, ale rozmyslela jsem se jinak. Mohla by tam být Jane</w:t>
      </w:r>
      <w:r w:rsidR="00345E5C" w:rsidRPr="00E23121">
        <w:t xml:space="preserve"> a</w:t>
      </w:r>
      <w:r w:rsidR="00345E5C">
        <w:t> </w:t>
      </w:r>
      <w:r w:rsidRPr="00E23121">
        <w:t>já nechtěla, abych se</w:t>
      </w:r>
      <w:r w:rsidR="00345E5C" w:rsidRPr="00E23121">
        <w:t xml:space="preserve"> s</w:t>
      </w:r>
      <w:r w:rsidR="00345E5C">
        <w:t> </w:t>
      </w:r>
      <w:r w:rsidRPr="00E23121">
        <w:t>ní musela bavit.</w:t>
      </w:r>
    </w:p>
    <w:p w:rsidR="00D34DB7" w:rsidRPr="00E23121" w:rsidRDefault="000E4F5A" w:rsidP="00E23121">
      <w:pPr>
        <w:pStyle w:val="Text"/>
      </w:pPr>
      <w:r>
        <w:t>Příští</w:t>
      </w:r>
      <w:r w:rsidR="000251E4" w:rsidRPr="00E23121">
        <w:t xml:space="preserve"> den jsem měla volno</w:t>
      </w:r>
      <w:r w:rsidR="00345E5C" w:rsidRPr="00E23121">
        <w:t xml:space="preserve"> a</w:t>
      </w:r>
      <w:r w:rsidR="00345E5C">
        <w:t> </w:t>
      </w:r>
      <w:r w:rsidR="000251E4" w:rsidRPr="00E23121">
        <w:t>chtěla jsem jet na letiště Stanstead Nedovi naproti. Poslal mi dva pohledy, co byl pryč, na jed</w:t>
      </w:r>
      <w:r w:rsidR="000C7903">
        <w:t>nom byla Malá mořská ví</w:t>
      </w:r>
      <w:r w:rsidR="000251E4" w:rsidRPr="00E23121">
        <w:t>la</w:t>
      </w:r>
      <w:r w:rsidR="00345E5C" w:rsidRPr="00E23121">
        <w:t xml:space="preserve"> a</w:t>
      </w:r>
      <w:r w:rsidR="00345E5C">
        <w:t> </w:t>
      </w:r>
      <w:r w:rsidR="000251E4" w:rsidRPr="00E23121">
        <w:t>na dru</w:t>
      </w:r>
      <w:r w:rsidR="00CC5AD8" w:rsidRPr="00E23121">
        <w:t>hé</w:t>
      </w:r>
      <w:r w:rsidR="000251E4" w:rsidRPr="00E23121">
        <w:t>m dvě sochy lidí, kteří dují na dlou</w:t>
      </w:r>
      <w:r w:rsidR="00CC5AD8" w:rsidRPr="00E23121">
        <w:t>hé</w:t>
      </w:r>
      <w:r w:rsidR="000251E4" w:rsidRPr="00E23121">
        <w:t xml:space="preserve"> píšťaly.</w:t>
      </w:r>
    </w:p>
    <w:p w:rsidR="00D34DB7" w:rsidRPr="00E23121" w:rsidRDefault="000251E4" w:rsidP="00E23121">
      <w:pPr>
        <w:pStyle w:val="Text"/>
      </w:pPr>
      <w:r w:rsidRPr="00E23121">
        <w:t>Text na nich byl napsaný tak,</w:t>
      </w:r>
      <w:r w:rsidR="007760C2" w:rsidRPr="00E23121">
        <w:t xml:space="preserve"> aby </w:t>
      </w:r>
      <w:r w:rsidRPr="00E23121">
        <w:t>to vypadalo</w:t>
      </w:r>
      <w:r w:rsidR="00066A47">
        <w:t>,</w:t>
      </w:r>
      <w:r w:rsidRPr="00E23121">
        <w:t xml:space="preserve"> jako by mi je poslala nějaká přítelkyně, pro případ, že by je v</w:t>
      </w:r>
      <w:r w:rsidR="0053784A">
        <w:t>iděl někdo jiný než já. Na jedné</w:t>
      </w:r>
      <w:r w:rsidRPr="00E23121">
        <w:t xml:space="preserve"> stálo, že byl</w:t>
      </w:r>
      <w:r w:rsidR="00345E5C" w:rsidRPr="00E23121">
        <w:t xml:space="preserve"> v</w:t>
      </w:r>
      <w:r w:rsidR="00345E5C">
        <w:t> </w:t>
      </w:r>
      <w:r w:rsidRPr="00E23121">
        <w:t xml:space="preserve">baru </w:t>
      </w:r>
      <w:r w:rsidR="00E42590">
        <w:t>jmén</w:t>
      </w:r>
      <w:r w:rsidR="0053784A">
        <w:t>em Píseň pí</w:t>
      </w:r>
      <w:r w:rsidR="008E176E">
        <w:t>sní</w:t>
      </w:r>
      <w:r w:rsidRPr="00E23121">
        <w:t xml:space="preserve">, kde se topí výlučně </w:t>
      </w:r>
      <w:r w:rsidRPr="00E23121">
        <w:lastRenderedPageBreak/>
        <w:t>petrolejovými kamí</w:t>
      </w:r>
      <w:r w:rsidR="00205479">
        <w:t>nky, nebezpečí požáru je hrozivé</w:t>
      </w:r>
      <w:r w:rsidRPr="00E23121">
        <w:t>,</w:t>
      </w:r>
      <w:r w:rsidR="00345E5C" w:rsidRPr="00E23121">
        <w:t xml:space="preserve"> a</w:t>
      </w:r>
      <w:r w:rsidR="00345E5C">
        <w:t> </w:t>
      </w:r>
      <w:r w:rsidRPr="00E23121">
        <w:t>na dru</w:t>
      </w:r>
      <w:r w:rsidR="00CC5AD8" w:rsidRPr="00E23121">
        <w:t>hé</w:t>
      </w:r>
      <w:r w:rsidR="00345E5C" w:rsidRPr="00E23121">
        <w:t xml:space="preserve"> o</w:t>
      </w:r>
      <w:r w:rsidR="00345E5C">
        <w:t> </w:t>
      </w:r>
      <w:r w:rsidRPr="00E23121">
        <w:t>nakupování červených vánočních svíček</w:t>
      </w:r>
      <w:r w:rsidR="00345E5C" w:rsidRPr="00E23121">
        <w:t xml:space="preserve"> s</w:t>
      </w:r>
      <w:r w:rsidR="00345E5C">
        <w:t> </w:t>
      </w:r>
      <w:r w:rsidRPr="00E23121">
        <w:t>cesmínou</w:t>
      </w:r>
      <w:r w:rsidR="00345E5C" w:rsidRPr="00E23121">
        <w:t xml:space="preserve"> a</w:t>
      </w:r>
      <w:r w:rsidR="00345E5C">
        <w:t> </w:t>
      </w:r>
      <w:r w:rsidRPr="00E23121">
        <w:t>jmelím. Obě podepsal</w:t>
      </w:r>
      <w:r w:rsidR="00D34DB7" w:rsidRPr="00E23121">
        <w:t xml:space="preserve"> ‚E</w:t>
      </w:r>
      <w:r w:rsidR="0053784A">
        <w:t>dwi</w:t>
      </w:r>
      <w:r w:rsidRPr="00E23121">
        <w:t>na</w:t>
      </w:r>
      <w:r w:rsidR="00D34DB7" w:rsidRPr="00E23121">
        <w:t>‘</w:t>
      </w:r>
      <w:r w:rsidRPr="00E23121">
        <w:t>. Připadaly mi pošetilé, ale vyvolaly ve mně touhu po něm. Na vánoční pohlednici stálo, že přiletí do Stansteadu letem</w:t>
      </w:r>
      <w:r w:rsidR="00345E5C" w:rsidRPr="00E23121">
        <w:t xml:space="preserve"> o</w:t>
      </w:r>
      <w:r w:rsidR="00345E5C">
        <w:t> </w:t>
      </w:r>
      <w:r w:rsidRPr="00E23121">
        <w:t>páté</w:t>
      </w:r>
      <w:r w:rsidR="00345E5C" w:rsidRPr="00E23121">
        <w:t xml:space="preserve"> a</w:t>
      </w:r>
      <w:r w:rsidR="00345E5C">
        <w:t> </w:t>
      </w:r>
      <w:r w:rsidRPr="00E23121">
        <w:t>že mi zavolá hned, jak to půjde. Vyhledala jsem si</w:t>
      </w:r>
      <w:r w:rsidR="00345E5C" w:rsidRPr="00E23121">
        <w:t xml:space="preserve"> v</w:t>
      </w:r>
      <w:r w:rsidR="00345E5C">
        <w:t> </w:t>
      </w:r>
      <w:r w:rsidR="009421F6">
        <w:t>encyklopedii Malou mořskou ví</w:t>
      </w:r>
      <w:r w:rsidRPr="00E23121">
        <w:t>lu</w:t>
      </w:r>
      <w:r w:rsidR="00345E5C" w:rsidRPr="00E23121">
        <w:t xml:space="preserve"> a</w:t>
      </w:r>
      <w:r w:rsidR="00345E5C">
        <w:t> </w:t>
      </w:r>
      <w:r w:rsidRPr="00E23121">
        <w:t>dověděla se něco</w:t>
      </w:r>
      <w:r w:rsidR="00345E5C" w:rsidRPr="00E23121">
        <w:t xml:space="preserve"> o</w:t>
      </w:r>
      <w:r w:rsidR="00345E5C">
        <w:t> </w:t>
      </w:r>
      <w:r w:rsidRPr="00E23121">
        <w:t>Hansi Andersenovi.</w:t>
      </w:r>
    </w:p>
    <w:p w:rsidR="00D34DB7" w:rsidRPr="00E23121" w:rsidRDefault="000251E4" w:rsidP="00E23121">
      <w:pPr>
        <w:pStyle w:val="Text"/>
      </w:pPr>
      <w:r w:rsidRPr="00E23121">
        <w:t>Odtud to není do Stansteadu příliš daleko. Odjela jsem do Bury, pak do Long Melfordu, odtamtud do Haverhillu</w:t>
      </w:r>
      <w:r w:rsidR="00345E5C" w:rsidRPr="00E23121">
        <w:t xml:space="preserve"> a</w:t>
      </w:r>
      <w:r w:rsidR="00345E5C">
        <w:t> </w:t>
      </w:r>
      <w:r w:rsidRPr="00E23121">
        <w:t>pustila se po M 11. Celý Stellin dům jsem pro nás připravila, dala jsem do váz víc květin, nakoupila víc vína</w:t>
      </w:r>
      <w:r w:rsidR="00345E5C" w:rsidRPr="00E23121">
        <w:t xml:space="preserve"> a</w:t>
      </w:r>
      <w:r w:rsidR="00345E5C">
        <w:t> </w:t>
      </w:r>
      <w:r w:rsidRPr="00E23121">
        <w:t>jídlo, která má rád</w:t>
      </w:r>
      <w:r w:rsidR="00345E5C" w:rsidRPr="00E23121">
        <w:t xml:space="preserve"> a</w:t>
      </w:r>
      <w:r w:rsidR="00345E5C">
        <w:t> </w:t>
      </w:r>
      <w:r w:rsidRPr="00E23121">
        <w:t>na kte</w:t>
      </w:r>
      <w:r w:rsidR="00CC5AD8" w:rsidRPr="00E23121">
        <w:t>ré</w:t>
      </w:r>
      <w:r w:rsidRPr="00E23121">
        <w:t xml:space="preserve"> si já pomalu zvykám, italský koláč</w:t>
      </w:r>
      <w:r w:rsidR="00345E5C" w:rsidRPr="00E23121">
        <w:t xml:space="preserve"> a</w:t>
      </w:r>
      <w:r w:rsidR="00345E5C">
        <w:t> </w:t>
      </w:r>
      <w:r w:rsidRPr="00E23121">
        <w:t>paštiku</w:t>
      </w:r>
      <w:r w:rsidR="00345E5C" w:rsidRPr="00E23121">
        <w:t xml:space="preserve"> a</w:t>
      </w:r>
      <w:r w:rsidR="00345E5C">
        <w:t> </w:t>
      </w:r>
      <w:r w:rsidRPr="00E23121">
        <w:t>francouzský sýr</w:t>
      </w:r>
      <w:r w:rsidR="00345E5C" w:rsidRPr="00E23121">
        <w:t xml:space="preserve"> s</w:t>
      </w:r>
      <w:r w:rsidR="00345E5C">
        <w:t> </w:t>
      </w:r>
      <w:r w:rsidRPr="00E23121">
        <w:t xml:space="preserve">praštěným </w:t>
      </w:r>
      <w:r w:rsidR="0053784A">
        <w:t>názvem Terroir, broskve</w:t>
      </w:r>
      <w:r w:rsidR="00345E5C">
        <w:t xml:space="preserve"> a </w:t>
      </w:r>
      <w:r w:rsidR="0053784A">
        <w:t>banány</w:t>
      </w:r>
      <w:r w:rsidR="00345E5C" w:rsidRPr="00E23121">
        <w:t xml:space="preserve"> a</w:t>
      </w:r>
      <w:r w:rsidR="00345E5C">
        <w:t> </w:t>
      </w:r>
      <w:r w:rsidRPr="00E23121">
        <w:t>řecký jogurt. Na letiště jsem přijela</w:t>
      </w:r>
      <w:r w:rsidR="00345E5C" w:rsidRPr="00E23121">
        <w:t xml:space="preserve"> s</w:t>
      </w:r>
      <w:r w:rsidR="00345E5C">
        <w:t> </w:t>
      </w:r>
      <w:r w:rsidRPr="00E23121">
        <w:t>půlho</w:t>
      </w:r>
      <w:r w:rsidR="0053784A">
        <w:t>dinovým předstihem, tak to chodí</w:t>
      </w:r>
      <w:r w:rsidRPr="00E23121">
        <w:t>, když je člověk zamilova</w:t>
      </w:r>
      <w:r w:rsidR="0053784A">
        <w:t>ný, to je vždycky na schůzce dří</w:t>
      </w:r>
      <w:r w:rsidRPr="00E23121">
        <w:t>v, vždycky si</w:t>
      </w:r>
      <w:r w:rsidR="00FE3757">
        <w:t xml:space="preserve"> dopřeje ty půl</w:t>
      </w:r>
      <w:r w:rsidR="0053784A">
        <w:t>hodinky vzrušení</w:t>
      </w:r>
      <w:r w:rsidR="00345E5C" w:rsidRPr="00E23121">
        <w:t xml:space="preserve"> a</w:t>
      </w:r>
      <w:r w:rsidR="00345E5C">
        <w:t> </w:t>
      </w:r>
      <w:r w:rsidRPr="00E23121">
        <w:t>touhy</w:t>
      </w:r>
      <w:r w:rsidR="00345E5C" w:rsidRPr="00E23121">
        <w:t xml:space="preserve"> a</w:t>
      </w:r>
      <w:r w:rsidR="00345E5C">
        <w:t> </w:t>
      </w:r>
      <w:r w:rsidR="00FE3757">
        <w:t>strachování</w:t>
      </w:r>
      <w:r w:rsidR="00345E5C" w:rsidRPr="00E23121">
        <w:t xml:space="preserve"> a</w:t>
      </w:r>
      <w:r w:rsidR="00345E5C">
        <w:t> </w:t>
      </w:r>
      <w:r w:rsidRPr="00E23121">
        <w:t>zklamání.</w:t>
      </w:r>
    </w:p>
    <w:p w:rsidR="00D34DB7" w:rsidRPr="00E23121" w:rsidRDefault="000251E4" w:rsidP="00E23121">
      <w:pPr>
        <w:pStyle w:val="Text"/>
      </w:pPr>
      <w:r w:rsidRPr="00E23121">
        <w:t>Nejsem na letiště zvyklá</w:t>
      </w:r>
      <w:r w:rsidR="00345E5C" w:rsidRPr="00E23121">
        <w:t xml:space="preserve"> a</w:t>
      </w:r>
      <w:r w:rsidR="00345E5C">
        <w:t> </w:t>
      </w:r>
      <w:r w:rsidRPr="00E23121">
        <w:t>nevěděla jsem vlastně, co dělat, ale zorien</w:t>
      </w:r>
      <w:r w:rsidR="0053784A">
        <w:t>tovala jsem se na těch televizní</w:t>
      </w:r>
      <w:r w:rsidRPr="00E23121">
        <w:t>ch obrazovkách, na kterých vidíte, kdy má jaké letadlo přiletět</w:t>
      </w:r>
      <w:r w:rsidR="00345E5C" w:rsidRPr="00E23121">
        <w:t xml:space="preserve"> a</w:t>
      </w:r>
      <w:r w:rsidR="00345E5C">
        <w:t> </w:t>
      </w:r>
      <w:r w:rsidRPr="00E23121">
        <w:t>která už přistál</w:t>
      </w:r>
      <w:r w:rsidR="00D34DB7" w:rsidRPr="00E23121">
        <w:t>a</w:t>
      </w:r>
      <w:r w:rsidR="00345E5C" w:rsidRPr="00E23121">
        <w:t xml:space="preserve"> a</w:t>
      </w:r>
      <w:r w:rsidR="00345E5C">
        <w:t> </w:t>
      </w:r>
      <w:r w:rsidRPr="00E23121">
        <w:t>kdy, tak jsem šla</w:t>
      </w:r>
      <w:r w:rsidR="00345E5C" w:rsidRPr="00E23121">
        <w:t xml:space="preserve"> k</w:t>
      </w:r>
      <w:r w:rsidR="00345E5C">
        <w:t> </w:t>
      </w:r>
      <w:r w:rsidRPr="00E23121">
        <w:t>té bráně, kde byla spoust</w:t>
      </w:r>
      <w:r w:rsidR="0033370B">
        <w:t>a lidí</w:t>
      </w:r>
      <w:r w:rsidR="000E4F5A">
        <w:t>, asi najatí řidiči, kteří</w:t>
      </w:r>
      <w:r w:rsidRPr="00E23121">
        <w:t xml:space="preserve"> tam postávali</w:t>
      </w:r>
      <w:r w:rsidR="00345E5C" w:rsidRPr="00E23121">
        <w:t xml:space="preserve"> s</w:t>
      </w:r>
      <w:r w:rsidR="00345E5C">
        <w:t> </w:t>
      </w:r>
      <w:r w:rsidRPr="00E23121">
        <w:t>cedulemi</w:t>
      </w:r>
      <w:r w:rsidR="00345E5C" w:rsidRPr="00E23121">
        <w:t xml:space="preserve"> s</w:t>
      </w:r>
      <w:r w:rsidR="00345E5C">
        <w:t> </w:t>
      </w:r>
      <w:r w:rsidRPr="00E23121">
        <w:t>napsanými jmény</w:t>
      </w:r>
      <w:r w:rsidR="00345E5C" w:rsidRPr="00E23121">
        <w:t xml:space="preserve"> a</w:t>
      </w:r>
      <w:r w:rsidR="00345E5C">
        <w:t> </w:t>
      </w:r>
      <w:r w:rsidRPr="00E23121">
        <w:t>názvy firem,</w:t>
      </w:r>
      <w:r w:rsidR="00345E5C" w:rsidRPr="00E23121">
        <w:t xml:space="preserve"> a</w:t>
      </w:r>
      <w:r w:rsidR="00345E5C">
        <w:t> </w:t>
      </w:r>
      <w:r w:rsidRPr="00E23121">
        <w:t>čekala jsem za závorou. Postávala jsem tam deset minut</w:t>
      </w:r>
      <w:r w:rsidR="00345E5C" w:rsidRPr="00E23121">
        <w:t xml:space="preserve"> a</w:t>
      </w:r>
      <w:r w:rsidR="00345E5C">
        <w:t> </w:t>
      </w:r>
      <w:r w:rsidRPr="00E23121">
        <w:t>na tabuli se ukázalo, že zavazadla</w:t>
      </w:r>
      <w:r w:rsidR="00345E5C" w:rsidRPr="00E23121">
        <w:t xml:space="preserve"> z</w:t>
      </w:r>
      <w:r w:rsidR="00345E5C">
        <w:t> </w:t>
      </w:r>
      <w:r w:rsidRPr="00E23121">
        <w:t>letu</w:t>
      </w:r>
      <w:r w:rsidR="00345E5C" w:rsidRPr="00E23121">
        <w:t xml:space="preserve"> z</w:t>
      </w:r>
      <w:r w:rsidR="00345E5C">
        <w:t> </w:t>
      </w:r>
      <w:r w:rsidRPr="00E23121">
        <w:t>Kodaně jsou</w:t>
      </w:r>
      <w:r w:rsidR="00345E5C" w:rsidRPr="00E23121">
        <w:t xml:space="preserve"> v</w:t>
      </w:r>
      <w:r w:rsidR="00345E5C">
        <w:t> </w:t>
      </w:r>
      <w:r w:rsidRPr="00E23121">
        <w:t>hale,</w:t>
      </w:r>
      <w:r w:rsidR="00345E5C" w:rsidRPr="00E23121">
        <w:t xml:space="preserve"> a</w:t>
      </w:r>
      <w:r w:rsidR="00345E5C">
        <w:t> </w:t>
      </w:r>
      <w:r w:rsidRPr="00E23121">
        <w:t>vtom jsem uviděla Jane, jak kráčí přes příletovou halu</w:t>
      </w:r>
      <w:r w:rsidR="00345E5C" w:rsidRPr="00E23121">
        <w:t xml:space="preserve"> a</w:t>
      </w:r>
      <w:r w:rsidR="00345E5C">
        <w:t> </w:t>
      </w:r>
      <w:r w:rsidRPr="00E23121">
        <w:t>vede za ruku Hannah. Vtom jsem pochopila. Zůstala přes noc</w:t>
      </w:r>
      <w:r w:rsidR="00345E5C" w:rsidRPr="00E23121">
        <w:t xml:space="preserve"> v</w:t>
      </w:r>
      <w:r w:rsidR="00345E5C">
        <w:t> </w:t>
      </w:r>
      <w:r w:rsidRPr="00E23121">
        <w:t>Tharby, protože to odtamtud bylo mnohem blíž do Stansteadu než</w:t>
      </w:r>
      <w:r w:rsidR="00345E5C" w:rsidRPr="00E23121">
        <w:t xml:space="preserve"> z</w:t>
      </w:r>
      <w:r w:rsidR="00345E5C">
        <w:t> </w:t>
      </w:r>
      <w:r w:rsidRPr="00E23121">
        <w:t>Norwiche. Zařídila si to, aby mohla přijít Nedovi naproti. Pravděpodobně to tak dělá vždycky, když je Ned někde</w:t>
      </w:r>
      <w:r w:rsidR="00345E5C" w:rsidRPr="00E23121">
        <w:t xml:space="preserve"> v</w:t>
      </w:r>
      <w:r w:rsidR="00345E5C">
        <w:t> </w:t>
      </w:r>
      <w:r w:rsidRPr="00E23121">
        <w:t>cizině.</w:t>
      </w:r>
    </w:p>
    <w:p w:rsidR="00D34DB7" w:rsidRPr="00E23121" w:rsidRDefault="000251E4" w:rsidP="00E23121">
      <w:pPr>
        <w:pStyle w:val="Text"/>
      </w:pPr>
      <w:r w:rsidRPr="00E23121">
        <w:t>Nezůstala jsem tam. Na zlomek vteřiny jsem</w:t>
      </w:r>
      <w:r w:rsidR="000E4F5A">
        <w:t xml:space="preserve"> zvažovala, jestli by bylo lepší</w:t>
      </w:r>
      <w:r w:rsidRPr="00E23121">
        <w:t xml:space="preserve"> ho uvidět</w:t>
      </w:r>
      <w:r w:rsidR="00345E5C" w:rsidRPr="00E23121">
        <w:t xml:space="preserve"> a</w:t>
      </w:r>
      <w:r w:rsidR="00345E5C">
        <w:t> </w:t>
      </w:r>
      <w:r w:rsidRPr="00E23121">
        <w:t>připustit, aby mě viděl</w:t>
      </w:r>
      <w:r w:rsidR="00345E5C" w:rsidRPr="00E23121">
        <w:t xml:space="preserve"> a</w:t>
      </w:r>
      <w:r w:rsidR="00345E5C">
        <w:t> </w:t>
      </w:r>
      <w:r w:rsidRPr="00E23121">
        <w:t>prošel kolem mě, nebo abych ho vůbec neuviděla. Myslím, že rozhodlo to, co jsem</w:t>
      </w:r>
      <w:r w:rsidR="00345E5C" w:rsidRPr="00E23121">
        <w:t xml:space="preserve"> k</w:t>
      </w:r>
      <w:r w:rsidR="00345E5C">
        <w:t> </w:t>
      </w:r>
      <w:r w:rsidRPr="00E23121">
        <w:t>němu cítila. Nechtěla jsem ho přivést do rozpaků, nutit ho</w:t>
      </w:r>
      <w:r w:rsidR="00345E5C" w:rsidRPr="00E23121">
        <w:t xml:space="preserve"> k</w:t>
      </w:r>
      <w:r w:rsidR="00345E5C">
        <w:t> </w:t>
      </w:r>
      <w:r w:rsidRPr="00E23121">
        <w:t>rozhodnutí, jestli mě má vzít na vědomí, nebo se tvářit, že mě nezná. Takže jsem se vrátila</w:t>
      </w:r>
      <w:r w:rsidR="00345E5C" w:rsidRPr="00E23121">
        <w:t xml:space="preserve"> k</w:t>
      </w:r>
      <w:r w:rsidR="00345E5C">
        <w:t> </w:t>
      </w:r>
      <w:r w:rsidRPr="00E23121">
        <w:t xml:space="preserve">svému vozu dřív, než začali odbavovat první cestující. Byla to přece moje chyba. Byla jsem to já, kdo se zachoval jako blázen. On za to nemohl, ani Jane ne. Kdybych při </w:t>
      </w:r>
      <w:r w:rsidRPr="00E23121">
        <w:lastRenderedPageBreak/>
        <w:t>všech těch příležitostech, kdy mě prosil, abych opustila Mikea</w:t>
      </w:r>
      <w:r w:rsidR="00345E5C" w:rsidRPr="00E23121">
        <w:t xml:space="preserve"> a</w:t>
      </w:r>
      <w:r w:rsidR="00345E5C">
        <w:t> </w:t>
      </w:r>
      <w:r w:rsidRPr="00E23121">
        <w:t>dovolila mu, aby opustil Jane, řekla ano, byla bych to já, kdo by měl právo přijít mu</w:t>
      </w:r>
      <w:r w:rsidR="00345E5C" w:rsidRPr="00E23121">
        <w:t xml:space="preserve"> k</w:t>
      </w:r>
      <w:r w:rsidR="00345E5C">
        <w:t> </w:t>
      </w:r>
      <w:r w:rsidRPr="00E23121">
        <w:t>letadlu naproti, mohla bych držet jednu takovou kartónovou ceduli</w:t>
      </w:r>
      <w:r w:rsidR="00345E5C" w:rsidRPr="00E23121">
        <w:t xml:space="preserve"> s</w:t>
      </w:r>
      <w:r w:rsidR="00345E5C">
        <w:t> </w:t>
      </w:r>
      <w:r w:rsidRPr="00E23121">
        <w:t>nápisem</w:t>
      </w:r>
      <w:r w:rsidR="00D34DB7" w:rsidRPr="00E23121">
        <w:t xml:space="preserve"> ‚N</w:t>
      </w:r>
      <w:r w:rsidRPr="00E23121">
        <w:t>ede, miluju tě</w:t>
      </w:r>
      <w:r w:rsidR="00D34DB7" w:rsidRPr="00E23121">
        <w:t>‘</w:t>
      </w:r>
      <w:r w:rsidRPr="00E23121">
        <w:t>.</w:t>
      </w:r>
    </w:p>
    <w:p w:rsidR="00D34DB7" w:rsidRPr="00E23121" w:rsidRDefault="00554992" w:rsidP="00E23121">
      <w:pPr>
        <w:pStyle w:val="Text"/>
        <w:jc w:val="left"/>
      </w:pPr>
      <w:r w:rsidRPr="00E23121">
        <w:t>No, takhle úplně ne. Ale ví</w:t>
      </w:r>
      <w:r w:rsidR="000251E4" w:rsidRPr="00E23121">
        <w:t>te, co mám na mysli.</w:t>
      </w:r>
    </w:p>
    <w:p w:rsidR="00D34DB7" w:rsidRPr="00E23121" w:rsidRDefault="000251E4" w:rsidP="00E23121">
      <w:pPr>
        <w:pStyle w:val="Text"/>
      </w:pPr>
      <w:r w:rsidRPr="00E23121">
        <w:t>Možná zůstali na noc</w:t>
      </w:r>
      <w:r w:rsidR="00345E5C" w:rsidRPr="00E23121">
        <w:t xml:space="preserve"> v</w:t>
      </w:r>
      <w:r w:rsidR="00345E5C">
        <w:t> </w:t>
      </w:r>
      <w:r w:rsidRPr="00E23121">
        <w:t>Th</w:t>
      </w:r>
      <w:r w:rsidR="005C27A9">
        <w:t>arby. Neví</w:t>
      </w:r>
      <w:r w:rsidRPr="00E23121">
        <w:t>m. Nejela jsem se tam podívat. Zašla jsem</w:t>
      </w:r>
      <w:r w:rsidR="00345E5C" w:rsidRPr="00E23121">
        <w:t xml:space="preserve"> k</w:t>
      </w:r>
      <w:r w:rsidR="00345E5C">
        <w:t> </w:t>
      </w:r>
      <w:r w:rsidRPr="00E23121">
        <w:t>Philippě</w:t>
      </w:r>
      <w:r w:rsidR="00345E5C" w:rsidRPr="00E23121">
        <w:t xml:space="preserve"> a</w:t>
      </w:r>
      <w:r w:rsidR="00345E5C">
        <w:t> </w:t>
      </w:r>
      <w:r w:rsidRPr="00E23121">
        <w:t xml:space="preserve">dívaly jsme se na video na </w:t>
      </w:r>
      <w:r w:rsidR="00066A47">
        <w:rPr>
          <w:i/>
        </w:rPr>
        <w:t>Krátké setkání</w:t>
      </w:r>
      <w:r w:rsidRPr="00E23121">
        <w:rPr>
          <w:i/>
        </w:rPr>
        <w:t xml:space="preserve"> </w:t>
      </w:r>
      <w:r w:rsidRPr="00E23121">
        <w:t>To vybrala ona. Samozřejmě jsem to už viděla, ale dost dávno,</w:t>
      </w:r>
      <w:r w:rsidR="00345E5C" w:rsidRPr="00E23121">
        <w:t xml:space="preserve"> a</w:t>
      </w:r>
      <w:r w:rsidR="00345E5C">
        <w:t> </w:t>
      </w:r>
      <w:r w:rsidRPr="00E23121">
        <w:t>když to začalo, napadlo mě, že se ztotožním</w:t>
      </w:r>
      <w:r w:rsidR="00345E5C" w:rsidRPr="00E23121">
        <w:t xml:space="preserve"> s</w:t>
      </w:r>
      <w:r w:rsidR="00345E5C">
        <w:t> </w:t>
      </w:r>
      <w:r w:rsidRPr="00E23121">
        <w:t>postavami</w:t>
      </w:r>
      <w:r w:rsidR="00345E5C" w:rsidRPr="00E23121">
        <w:t xml:space="preserve"> a</w:t>
      </w:r>
      <w:r w:rsidR="00345E5C">
        <w:t> </w:t>
      </w:r>
      <w:r w:rsidRPr="00E23121">
        <w:t>budu se na to dívat jako na</w:t>
      </w:r>
      <w:r w:rsidR="00D34DB7" w:rsidRPr="00E23121">
        <w:t xml:space="preserve"> ‚s</w:t>
      </w:r>
      <w:r w:rsidRPr="00E23121">
        <w:t>vůj vlastní příběh</w:t>
      </w:r>
      <w:r w:rsidR="00D34DB7" w:rsidRPr="00E23121">
        <w:t>‘</w:t>
      </w:r>
      <w:r w:rsidRPr="00E23121">
        <w:t>, pokud to nevyznívá příliš sentimentálně</w:t>
      </w:r>
      <w:r w:rsidR="00345E5C" w:rsidRPr="00E23121">
        <w:t xml:space="preserve"> a</w:t>
      </w:r>
      <w:r w:rsidR="00345E5C">
        <w:t> </w:t>
      </w:r>
      <w:r w:rsidRPr="00E23121">
        <w:t>h</w:t>
      </w:r>
      <w:r w:rsidR="0053784A">
        <w:t>loupě, ale byl to moc starý film</w:t>
      </w:r>
      <w:r w:rsidRPr="00E23121">
        <w:t>, pro tenhle účel natočený příliš dávno. Lidé</w:t>
      </w:r>
      <w:r w:rsidR="00345E5C" w:rsidRPr="00E23121">
        <w:t xml:space="preserve"> v</w:t>
      </w:r>
      <w:r w:rsidR="00345E5C">
        <w:t> </w:t>
      </w:r>
      <w:r w:rsidRPr="00E23121">
        <w:t>něm vypadali pošetile</w:t>
      </w:r>
      <w:r w:rsidR="00345E5C" w:rsidRPr="00E23121">
        <w:t xml:space="preserve"> a</w:t>
      </w:r>
      <w:r w:rsidR="00345E5C">
        <w:t> </w:t>
      </w:r>
      <w:r w:rsidRPr="00E23121">
        <w:t>měli spoustu nesmyslných morálních zábran. Vlastně jsem nemohla pochopit, proč se</w:t>
      </w:r>
      <w:r w:rsidR="00345E5C" w:rsidRPr="00E23121">
        <w:t xml:space="preserve"> s</w:t>
      </w:r>
      <w:r w:rsidR="00345E5C">
        <w:t> </w:t>
      </w:r>
      <w:r w:rsidRPr="00E23121">
        <w:t>ním nevyspala</w:t>
      </w:r>
      <w:r w:rsidR="00345E5C" w:rsidRPr="00E23121">
        <w:t xml:space="preserve"> v</w:t>
      </w:r>
      <w:r w:rsidR="00345E5C">
        <w:t> </w:t>
      </w:r>
      <w:r w:rsidRPr="00E23121">
        <w:t xml:space="preserve">tom </w:t>
      </w:r>
      <w:r w:rsidRPr="00B40FFA">
        <w:t>bytě</w:t>
      </w:r>
      <w:r w:rsidRPr="00E23121">
        <w:rPr>
          <w:i/>
        </w:rPr>
        <w:t xml:space="preserve"> </w:t>
      </w:r>
      <w:r w:rsidRPr="00E23121">
        <w:t>jeho přítele,</w:t>
      </w:r>
      <w:r w:rsidR="00345E5C" w:rsidRPr="00E23121">
        <w:t xml:space="preserve"> a</w:t>
      </w:r>
      <w:r w:rsidR="00345E5C">
        <w:t> </w:t>
      </w:r>
      <w:r w:rsidRPr="00E23121">
        <w:t xml:space="preserve">nevěřila jsem, že to nedokázala, protože si myslela, že je to nečestné. Pro Stellu jako dělané, pomyslela jsem si, ale pro mě </w:t>
      </w:r>
      <w:r w:rsidR="0053784A">
        <w:t>příliš staromódní</w:t>
      </w:r>
      <w:r w:rsidRPr="00E23121">
        <w:t>.</w:t>
      </w:r>
    </w:p>
    <w:p w:rsidR="00D34DB7" w:rsidRPr="00E23121" w:rsidRDefault="000251E4" w:rsidP="00E23121">
      <w:pPr>
        <w:pStyle w:val="Text"/>
      </w:pPr>
      <w:r w:rsidRPr="00E23121">
        <w:t>Rex Newland požádal Stellu, aby si ho vzala, když</w:t>
      </w:r>
      <w:r w:rsidR="00345E5C" w:rsidRPr="00E23121">
        <w:t xml:space="preserve"> u</w:t>
      </w:r>
      <w:r w:rsidR="00345E5C">
        <w:t> </w:t>
      </w:r>
      <w:r w:rsidRPr="00E23121">
        <w:t>něho pracovala půl roku. Třikrát ji pozval na oběd</w:t>
      </w:r>
      <w:r w:rsidR="00345E5C" w:rsidRPr="00E23121">
        <w:t xml:space="preserve"> a</w:t>
      </w:r>
      <w:r w:rsidR="00345E5C">
        <w:t> </w:t>
      </w:r>
      <w:r w:rsidRPr="00E23121">
        <w:t>přiměl matku, aby ji pozvala</w:t>
      </w:r>
      <w:r w:rsidR="00345E5C" w:rsidRPr="00E23121">
        <w:t xml:space="preserve"> k</w:t>
      </w:r>
      <w:r w:rsidR="00345E5C">
        <w:t> </w:t>
      </w:r>
      <w:r w:rsidRPr="00E23121">
        <w:t>nim domů. Měli velký georgiánský dům na Angel Hill. Stella říkala, že si myslela, že je</w:t>
      </w:r>
      <w:r w:rsidR="00345E5C" w:rsidRPr="00E23121">
        <w:t xml:space="preserve"> k</w:t>
      </w:r>
      <w:r w:rsidR="00345E5C">
        <w:t> </w:t>
      </w:r>
      <w:r w:rsidR="007C5FD9">
        <w:t>ní milý proto, že jí</w:t>
      </w:r>
      <w:r w:rsidRPr="00E23121">
        <w:t xml:space="preserve"> zemře</w:t>
      </w:r>
      <w:r w:rsidR="00D34DB7" w:rsidRPr="00E23121">
        <w:t>l s</w:t>
      </w:r>
      <w:r w:rsidRPr="00E23121">
        <w:t>trýček, manžel tetičky Sylvie. Když jí nabídl sňatek, velice ji to překvapilo</w:t>
      </w:r>
      <w:r w:rsidR="00696C68">
        <w:t>. Nikdy ji nepolíbil, dokonce jí</w:t>
      </w:r>
      <w:r w:rsidRPr="00E23121">
        <w:t xml:space="preserve"> ani nikdy neřekl nic vysloveně osobního.</w:t>
      </w:r>
    </w:p>
    <w:p w:rsidR="00D34DB7" w:rsidRPr="00E23121" w:rsidRDefault="000251E4" w:rsidP="00E23121">
      <w:pPr>
        <w:pStyle w:val="Text"/>
      </w:pPr>
      <w:r w:rsidRPr="00E23121">
        <w:t>Nevěděla, co na to říct, tak se zeptala, proč. Řekl, že je velmi krásná</w:t>
      </w:r>
      <w:r w:rsidR="00345E5C" w:rsidRPr="00E23121">
        <w:t xml:space="preserve"> a</w:t>
      </w:r>
      <w:r w:rsidR="00345E5C">
        <w:t> </w:t>
      </w:r>
      <w:r w:rsidRPr="00E23121">
        <w:t>umí se oblékat</w:t>
      </w:r>
      <w:r w:rsidR="00345E5C" w:rsidRPr="00E23121">
        <w:t xml:space="preserve"> a</w:t>
      </w:r>
      <w:r w:rsidR="00345E5C">
        <w:t> </w:t>
      </w:r>
      <w:r w:rsidRPr="00E23121">
        <w:t>chovat se jako dáma.</w:t>
      </w:r>
      <w:r w:rsidR="00345E5C" w:rsidRPr="00E23121">
        <w:t xml:space="preserve"> A</w:t>
      </w:r>
      <w:r w:rsidR="00345E5C">
        <w:t> </w:t>
      </w:r>
      <w:r w:rsidRPr="00E23121">
        <w:t xml:space="preserve">potom, zatímco na něho zírala, řekl, tady užívám stejných slov jako Stella, </w:t>
      </w:r>
      <w:r w:rsidR="00D34DB7" w:rsidRPr="00E23121">
        <w:t>„</w:t>
      </w:r>
      <w:r w:rsidRPr="00E23121">
        <w:t>Chci</w:t>
      </w:r>
      <w:r w:rsidR="00345E5C" w:rsidRPr="00E23121">
        <w:t xml:space="preserve"> s</w:t>
      </w:r>
      <w:r w:rsidR="00345E5C">
        <w:t> </w:t>
      </w:r>
      <w:r w:rsidR="005F10F7">
        <w:t>vámi jí</w:t>
      </w:r>
      <w:r w:rsidRPr="00E23121">
        <w:t>t do postele</w:t>
      </w:r>
      <w:r w:rsidR="00345E5C" w:rsidRPr="00E23121">
        <w:t xml:space="preserve"> a</w:t>
      </w:r>
      <w:r w:rsidR="00345E5C">
        <w:t> </w:t>
      </w:r>
      <w:r w:rsidRPr="00E23121">
        <w:t>úplně mě to ničí</w:t>
      </w:r>
      <w:r w:rsidR="00345E5C" w:rsidRPr="00E23121">
        <w:t xml:space="preserve"> a</w:t>
      </w:r>
      <w:r w:rsidR="00345E5C">
        <w:t> </w:t>
      </w:r>
      <w:r w:rsidRPr="00E23121">
        <w:t>vím, že byste na to nepřistoupila, pokud se</w:t>
      </w:r>
      <w:r w:rsidR="00345E5C" w:rsidRPr="00E23121">
        <w:t xml:space="preserve"> s</w:t>
      </w:r>
      <w:r w:rsidR="00345E5C">
        <w:t> </w:t>
      </w:r>
      <w:r w:rsidRPr="00E23121">
        <w:t>vámi nejdřív neožením.</w:t>
      </w:r>
      <w:r w:rsidR="00D34DB7" w:rsidRPr="00E23121">
        <w:t>“</w:t>
      </w:r>
    </w:p>
    <w:p w:rsidR="00D34DB7" w:rsidRPr="00E23121" w:rsidRDefault="0053784A" w:rsidP="00E23121">
      <w:pPr>
        <w:pStyle w:val="Text"/>
      </w:pPr>
      <w:r>
        <w:t>Doba se změnila. Lidé</w:t>
      </w:r>
      <w:r w:rsidR="000251E4" w:rsidRPr="00E23121">
        <w:t xml:space="preserve"> se ta</w:t>
      </w:r>
      <w:r w:rsidR="00CC5AD8" w:rsidRPr="00E23121">
        <w:t>ké</w:t>
      </w:r>
      <w:r w:rsidR="000251E4" w:rsidRPr="00E23121">
        <w:t xml:space="preserve"> museli změnit. Kdyby někdo něco </w:t>
      </w:r>
      <w:r w:rsidR="000E098A">
        <w:t>takové</w:t>
      </w:r>
      <w:r w:rsidR="000251E4" w:rsidRPr="00E23121">
        <w:t>ho řekl mně, jednu bych mu vrazila. Stella řekla, že to</w:t>
      </w:r>
      <w:r w:rsidR="00345E5C" w:rsidRPr="00E23121">
        <w:t xml:space="preserve"> u</w:t>
      </w:r>
      <w:r w:rsidR="00345E5C">
        <w:t> </w:t>
      </w:r>
      <w:r w:rsidR="000251E4" w:rsidRPr="00E23121">
        <w:t xml:space="preserve">ní rozhodlo. Věřili byste tomu? </w:t>
      </w:r>
      <w:r w:rsidR="000251E4" w:rsidRPr="00BE169E">
        <w:rPr>
          <w:i/>
        </w:rPr>
        <w:t>To</w:t>
      </w:r>
      <w:r w:rsidR="00345E5C" w:rsidRPr="00BE169E">
        <w:rPr>
          <w:i/>
        </w:rPr>
        <w:t xml:space="preserve"> u</w:t>
      </w:r>
      <w:r w:rsidR="00345E5C">
        <w:t> </w:t>
      </w:r>
      <w:r w:rsidR="000251E4" w:rsidRPr="00E23121">
        <w:rPr>
          <w:i/>
        </w:rPr>
        <w:t xml:space="preserve">ní rozhodlo! </w:t>
      </w:r>
      <w:r w:rsidR="000251E4" w:rsidRPr="00E23121">
        <w:t>Řekla, že se tak projevil skutečný cit, ukázalo to, že Rex skutečně něco cítí.</w:t>
      </w:r>
      <w:r w:rsidR="00345E5C" w:rsidRPr="00E23121">
        <w:t xml:space="preserve"> A</w:t>
      </w:r>
      <w:r w:rsidR="00345E5C">
        <w:t> </w:t>
      </w:r>
      <w:r w:rsidR="000251E4" w:rsidRPr="00E23121">
        <w:t>kromě toho ji ta slova vzrušila, přiměla ji</w:t>
      </w:r>
      <w:r w:rsidR="00345E5C" w:rsidRPr="00E23121">
        <w:t xml:space="preserve"> k</w:t>
      </w:r>
      <w:r w:rsidR="00345E5C">
        <w:t> </w:t>
      </w:r>
      <w:r w:rsidR="00066A47">
        <w:t>přemýšlení</w:t>
      </w:r>
      <w:r w:rsidR="000251E4" w:rsidRPr="00E23121">
        <w:t>, jaké by to bylo jít do postele</w:t>
      </w:r>
      <w:r w:rsidR="00345E5C" w:rsidRPr="00E23121">
        <w:t xml:space="preserve"> s</w:t>
      </w:r>
      <w:r w:rsidR="00345E5C">
        <w:t> </w:t>
      </w:r>
      <w:r w:rsidR="000251E4" w:rsidRPr="00E23121">
        <w:t>tak vášnivým mužem.</w:t>
      </w:r>
    </w:p>
    <w:p w:rsidR="00D34DB7" w:rsidRPr="00E23121" w:rsidRDefault="000251E4" w:rsidP="00E23121">
      <w:pPr>
        <w:pStyle w:val="Text"/>
      </w:pPr>
      <w:r w:rsidRPr="00E23121">
        <w:t>Přestože</w:t>
      </w:r>
      <w:r w:rsidR="0041594E" w:rsidRPr="00E23121">
        <w:t xml:space="preserve"> by </w:t>
      </w:r>
      <w:r w:rsidRPr="00E23121">
        <w:t xml:space="preserve">se nevdala pro peníze, rovněž </w:t>
      </w:r>
      <w:r w:rsidR="0084338D" w:rsidRPr="00E23121">
        <w:t>se jí</w:t>
      </w:r>
      <w:r w:rsidRPr="00E23121">
        <w:t xml:space="preserve"> líbila představa vdát se za někoho, kdo je má. Nevěděla, že Rex Newland je lakomý. </w:t>
      </w:r>
      <w:r w:rsidRPr="00E23121">
        <w:lastRenderedPageBreak/>
        <w:t>Viděla jen ten velký dům,</w:t>
      </w:r>
      <w:r w:rsidR="00345E5C" w:rsidRPr="00E23121">
        <w:t xml:space="preserve"> v</w:t>
      </w:r>
      <w:r w:rsidR="00345E5C">
        <w:t> </w:t>
      </w:r>
      <w:r w:rsidR="00066A47">
        <w:t>němž by</w:t>
      </w:r>
      <w:r w:rsidRPr="00E23121">
        <w:t>dlel,</w:t>
      </w:r>
      <w:r w:rsidR="00345E5C" w:rsidRPr="00E23121">
        <w:t xml:space="preserve"> a</w:t>
      </w:r>
      <w:r w:rsidR="00345E5C">
        <w:t> </w:t>
      </w:r>
      <w:r w:rsidRPr="00E23121">
        <w:t>lagondu,</w:t>
      </w:r>
      <w:r w:rsidR="00345E5C" w:rsidRPr="00E23121">
        <w:t xml:space="preserve"> s</w:t>
      </w:r>
      <w:r w:rsidR="00345E5C">
        <w:t> </w:t>
      </w:r>
      <w:r w:rsidRPr="00E23121">
        <w:t>kterou jezdil,</w:t>
      </w:r>
      <w:r w:rsidR="00345E5C" w:rsidRPr="00E23121">
        <w:t xml:space="preserve"> a</w:t>
      </w:r>
      <w:r w:rsidR="00345E5C">
        <w:t> </w:t>
      </w:r>
      <w:r w:rsidRPr="00E23121">
        <w:t xml:space="preserve">věděla, že firma vzkvétá. Kdyby si ho vzala, tak by si nezadala, ale společensky by postoupila. Proti mluvil jeho </w:t>
      </w:r>
      <w:r w:rsidR="00554992" w:rsidRPr="00E23121">
        <w:t>věk. Byl</w:t>
      </w:r>
      <w:r w:rsidR="00345E5C" w:rsidRPr="00E23121">
        <w:t xml:space="preserve"> o</w:t>
      </w:r>
      <w:r w:rsidR="00345E5C">
        <w:t> </w:t>
      </w:r>
      <w:r w:rsidR="00554992" w:rsidRPr="00E23121">
        <w:t>dvaadvacet let starší</w:t>
      </w:r>
      <w:r w:rsidRPr="00E23121">
        <w:t>.</w:t>
      </w:r>
      <w:r w:rsidR="00345E5C" w:rsidRPr="00E23121">
        <w:t xml:space="preserve"> A</w:t>
      </w:r>
      <w:r w:rsidR="00345E5C">
        <w:t> </w:t>
      </w:r>
      <w:r w:rsidRPr="00E23121">
        <w:t>pak tady byla otázka, proč se dosud neoženil.</w:t>
      </w:r>
    </w:p>
    <w:p w:rsidR="00D34DB7" w:rsidRPr="00E23121" w:rsidRDefault="000251E4" w:rsidP="00E23121">
      <w:pPr>
        <w:pStyle w:val="Text"/>
      </w:pPr>
      <w:r w:rsidRPr="00E23121">
        <w:t>Tehdy se</w:t>
      </w:r>
      <w:r w:rsidR="00007686" w:rsidRPr="00E23121">
        <w:t xml:space="preserve"> lidé </w:t>
      </w:r>
      <w:r w:rsidRPr="00E23121">
        <w:t>moc nerozváděli</w:t>
      </w:r>
      <w:r w:rsidR="00345E5C" w:rsidRPr="00E23121">
        <w:t xml:space="preserve"> a</w:t>
      </w:r>
      <w:r w:rsidR="00345E5C">
        <w:t> </w:t>
      </w:r>
      <w:r w:rsidRPr="00E23121">
        <w:t>Stella prohlásila, že</w:t>
      </w:r>
      <w:r w:rsidR="00345E5C" w:rsidRPr="00E23121">
        <w:t xml:space="preserve"> v</w:t>
      </w:r>
      <w:r w:rsidR="00345E5C">
        <w:t> </w:t>
      </w:r>
      <w:r w:rsidRPr="00E23121">
        <w:t>žádném případě by se nechtěla vdát za rozvedeného muže. Skutečně si myslela, že je vdovec. Nějak si pamatovala, že ho</w:t>
      </w:r>
      <w:r w:rsidR="00345E5C" w:rsidRPr="00E23121">
        <w:t xml:space="preserve"> v</w:t>
      </w:r>
      <w:r w:rsidR="00345E5C">
        <w:t> </w:t>
      </w:r>
      <w:r w:rsidRPr="00E23121">
        <w:t>době, kdy ještě</w:t>
      </w:r>
      <w:r w:rsidR="00345E5C" w:rsidRPr="00E23121">
        <w:t xml:space="preserve"> u</w:t>
      </w:r>
      <w:r w:rsidR="00345E5C">
        <w:t> </w:t>
      </w:r>
      <w:r w:rsidRPr="00E23121">
        <w:t>firmy nepracovala, kdy ještě chodila do školy, viděla</w:t>
      </w:r>
      <w:r w:rsidR="00345E5C" w:rsidRPr="00E23121">
        <w:t xml:space="preserve"> v</w:t>
      </w:r>
      <w:r w:rsidR="00345E5C">
        <w:t> </w:t>
      </w:r>
      <w:r w:rsidRPr="00E23121">
        <w:t>Bury, jak jde zavěšený do nějaké ženy,</w:t>
      </w:r>
      <w:r w:rsidR="00345E5C" w:rsidRPr="00E23121">
        <w:t xml:space="preserve"> a</w:t>
      </w:r>
      <w:r w:rsidR="00345E5C">
        <w:t> </w:t>
      </w:r>
      <w:r w:rsidRPr="00E23121">
        <w:t>dost ji překvapilo, když s</w:t>
      </w:r>
      <w:r w:rsidR="00554992" w:rsidRPr="00E23121">
        <w:t>e dověděla, že nikdy ženatý neby</w:t>
      </w:r>
      <w:r w:rsidRPr="00E23121">
        <w:t>l.</w:t>
      </w:r>
    </w:p>
    <w:p w:rsidR="00D34DB7" w:rsidRPr="00E23121" w:rsidRDefault="00D34DB7" w:rsidP="00E23121">
      <w:pPr>
        <w:pStyle w:val="Text"/>
        <w:jc w:val="left"/>
      </w:pPr>
      <w:r w:rsidRPr="00E23121">
        <w:t>„</w:t>
      </w:r>
      <w:r w:rsidR="000251E4" w:rsidRPr="00E23121">
        <w:t>Zeptala jste se ho, proč ne?</w:t>
      </w:r>
      <w:r w:rsidRPr="00E23121">
        <w:t>“</w:t>
      </w:r>
      <w:r w:rsidR="000251E4" w:rsidRPr="00E23121">
        <w:t xml:space="preserve"> chtěla jsem vědět.</w:t>
      </w:r>
    </w:p>
    <w:p w:rsidR="00D34DB7" w:rsidRPr="00E23121" w:rsidRDefault="00D34DB7" w:rsidP="00E23121">
      <w:pPr>
        <w:pStyle w:val="Text"/>
      </w:pPr>
      <w:r w:rsidRPr="00E23121">
        <w:t>„</w:t>
      </w:r>
      <w:r w:rsidR="000251E4" w:rsidRPr="00E23121">
        <w:t>To jsem nemohla. Ne tehdy. Takhle daleko jsme spolu nebyli.</w:t>
      </w:r>
      <w:r w:rsidRPr="00E23121">
        <w:t>“</w:t>
      </w:r>
    </w:p>
    <w:p w:rsidR="00D34DB7" w:rsidRPr="00E23121" w:rsidRDefault="00D34DB7" w:rsidP="00E23121">
      <w:pPr>
        <w:pStyle w:val="Text"/>
        <w:jc w:val="left"/>
      </w:pPr>
      <w:r w:rsidRPr="00E23121">
        <w:t>„</w:t>
      </w:r>
      <w:r w:rsidR="000251E4" w:rsidRPr="00E23121">
        <w:t>Nebyl gay, nebo snad ano?</w:t>
      </w:r>
      <w:r w:rsidRPr="00E23121">
        <w:t>“</w:t>
      </w:r>
    </w:p>
    <w:p w:rsidR="00D34DB7" w:rsidRPr="00E23121" w:rsidRDefault="000251E4" w:rsidP="00E23121">
      <w:pPr>
        <w:pStyle w:val="Text"/>
      </w:pPr>
      <w:r w:rsidRPr="00E23121">
        <w:t xml:space="preserve">To slovo </w:t>
      </w:r>
      <w:r w:rsidR="0084338D" w:rsidRPr="00E23121">
        <w:t>se jí</w:t>
      </w:r>
      <w:r w:rsidRPr="00E23121">
        <w:t xml:space="preserve"> očividně nezamlouvalo. </w:t>
      </w:r>
      <w:r w:rsidR="00D34DB7" w:rsidRPr="00E23121">
        <w:t>„</w:t>
      </w:r>
      <w:r w:rsidRPr="00E23121">
        <w:t>Samozřejmě že ne, Genevieve. Měl</w:t>
      </w:r>
      <w:r w:rsidR="00345E5C" w:rsidRPr="00E23121">
        <w:t xml:space="preserve"> k</w:t>
      </w:r>
      <w:r w:rsidR="00345E5C">
        <w:t> </w:t>
      </w:r>
      <w:r w:rsidRPr="00E23121">
        <w:t>tomu jiný důvod, ale dlouho trvalo, než jsem přišla na to, jaký.</w:t>
      </w:r>
      <w:r w:rsidR="00D34DB7" w:rsidRPr="00E23121">
        <w:t>“</w:t>
      </w:r>
    </w:p>
    <w:p w:rsidR="00D34DB7" w:rsidRPr="00E23121" w:rsidRDefault="00554992" w:rsidP="00E23121">
      <w:pPr>
        <w:pStyle w:val="Text"/>
      </w:pPr>
      <w:r w:rsidRPr="00E23121">
        <w:t>To, co udělala, by</w:t>
      </w:r>
      <w:r w:rsidR="000251E4" w:rsidRPr="00E23121">
        <w:t>lo</w:t>
      </w:r>
      <w:r w:rsidR="00345E5C" w:rsidRPr="00E23121">
        <w:t xml:space="preserve"> k</w:t>
      </w:r>
      <w:r w:rsidR="00345E5C">
        <w:t> </w:t>
      </w:r>
      <w:r w:rsidR="0065726F">
        <w:t>nevíře. Požádala ho, aby jí</w:t>
      </w:r>
      <w:r w:rsidR="000251E4" w:rsidRPr="00E23121">
        <w:t xml:space="preserve"> poskytl víkend na rozmyšlenou. To zní jako</w:t>
      </w:r>
      <w:r w:rsidR="00345E5C" w:rsidRPr="00E23121">
        <w:t xml:space="preserve"> z</w:t>
      </w:r>
      <w:r w:rsidR="00345E5C">
        <w:t> </w:t>
      </w:r>
      <w:r w:rsidR="000251E4" w:rsidRPr="00E23121">
        <w:t>nějaké viktoriánské knihy, že? To je jiné kafe, než když Janis řekla Petrovi přede mnou, Nickem</w:t>
      </w:r>
      <w:r w:rsidR="00345E5C" w:rsidRPr="00E23121">
        <w:t xml:space="preserve"> a</w:t>
      </w:r>
      <w:r w:rsidR="00345E5C">
        <w:t> </w:t>
      </w:r>
      <w:r w:rsidR="000251E4" w:rsidRPr="00E23121">
        <w:t>má</w:t>
      </w:r>
      <w:r w:rsidRPr="00E23121">
        <w:t>ti, jsem</w:t>
      </w:r>
      <w:r w:rsidR="00345E5C" w:rsidRPr="00E23121">
        <w:t xml:space="preserve"> v</w:t>
      </w:r>
      <w:r w:rsidR="00345E5C">
        <w:t> </w:t>
      </w:r>
      <w:r w:rsidRPr="00E23121">
        <w:t>tom, takže bude nejlí</w:t>
      </w:r>
      <w:r w:rsidR="000251E4" w:rsidRPr="00E23121">
        <w:t>p, když se od soboty za tři týdny vezmem. Stella řekla, že během toho víkendu</w:t>
      </w:r>
      <w:r w:rsidR="00345E5C" w:rsidRPr="00E23121">
        <w:t xml:space="preserve"> o</w:t>
      </w:r>
      <w:r w:rsidR="00345E5C">
        <w:t> </w:t>
      </w:r>
      <w:r w:rsidR="000251E4" w:rsidRPr="00E23121">
        <w:t>ničem jiném nepřemýšlela.</w:t>
      </w:r>
      <w:r w:rsidR="00345E5C" w:rsidRPr="00E23121">
        <w:t xml:space="preserve"> S</w:t>
      </w:r>
      <w:r w:rsidR="00345E5C">
        <w:t> </w:t>
      </w:r>
      <w:r w:rsidR="000251E4" w:rsidRPr="00E23121">
        <w:t>nikým se neporadila.</w:t>
      </w:r>
      <w:r w:rsidR="00345E5C" w:rsidRPr="00E23121">
        <w:t xml:space="preserve"> V</w:t>
      </w:r>
      <w:r w:rsidR="00345E5C">
        <w:t> </w:t>
      </w:r>
      <w:r w:rsidR="000251E4" w:rsidRPr="00E23121">
        <w:t>pondělí řekla Rexovi Newlandovi, že si ho vezme,</w:t>
      </w:r>
      <w:r w:rsidR="00345E5C" w:rsidRPr="00E23121">
        <w:t xml:space="preserve"> a</w:t>
      </w:r>
      <w:r w:rsidR="00345E5C">
        <w:t> </w:t>
      </w:r>
      <w:r w:rsidR="000251E4" w:rsidRPr="00E23121">
        <w:t>on prohlásil, že</w:t>
      </w:r>
      <w:r w:rsidR="00345E5C" w:rsidRPr="00E23121">
        <w:t xml:space="preserve"> z</w:t>
      </w:r>
      <w:r w:rsidR="00345E5C">
        <w:t> </w:t>
      </w:r>
      <w:r w:rsidR="000251E4" w:rsidRPr="00E23121">
        <w:t>něho udělala</w:t>
      </w:r>
      <w:r w:rsidR="0084338D" w:rsidRPr="00E23121">
        <w:t xml:space="preserve"> nej</w:t>
      </w:r>
      <w:r w:rsidR="000251E4" w:rsidRPr="00E23121">
        <w:t xml:space="preserve">šťastnějšího člověka pod sluncem. Nebyli zasnoubení dlouhá </w:t>
      </w:r>
      <w:r w:rsidR="00CC5AD8" w:rsidRPr="00E23121">
        <w:t>lé</w:t>
      </w:r>
      <w:r w:rsidR="000251E4" w:rsidRPr="00E23121">
        <w:t>ta, jak to dneska zřejmě dělá s</w:t>
      </w:r>
      <w:r w:rsidR="0053784A">
        <w:t>pousta lidí, ale vzali se</w:t>
      </w:r>
      <w:r w:rsidR="00345E5C">
        <w:t xml:space="preserve"> o </w:t>
      </w:r>
      <w:r w:rsidR="0053784A">
        <w:t>měsí</w:t>
      </w:r>
      <w:r w:rsidR="000251E4" w:rsidRPr="00E23121">
        <w:t>c později. Svatba se konala</w:t>
      </w:r>
      <w:r w:rsidR="00345E5C" w:rsidRPr="00E23121">
        <w:t xml:space="preserve"> v</w:t>
      </w:r>
      <w:r w:rsidR="00345E5C">
        <w:t> </w:t>
      </w:r>
      <w:r w:rsidR="000251E4" w:rsidRPr="00E23121">
        <w:t>katedrále, vlastně to nebyla katedrála, ale kostel,</w:t>
      </w:r>
      <w:r w:rsidR="00345E5C" w:rsidRPr="00E23121">
        <w:t xml:space="preserve"> a</w:t>
      </w:r>
      <w:r w:rsidR="00345E5C">
        <w:t> </w:t>
      </w:r>
      <w:r w:rsidR="000251E4" w:rsidRPr="00E23121">
        <w:t>Stella si sama ušila svatební šaty.</w:t>
      </w:r>
    </w:p>
    <w:p w:rsidR="00D34DB7" w:rsidRPr="00E23121" w:rsidRDefault="00D34DB7" w:rsidP="00E23121">
      <w:pPr>
        <w:pStyle w:val="Text"/>
        <w:jc w:val="left"/>
      </w:pPr>
      <w:r w:rsidRPr="00E23121">
        <w:t>„</w:t>
      </w:r>
      <w:r w:rsidR="000251E4" w:rsidRPr="00E23121">
        <w:t>Ne že by to někdo poznal,</w:t>
      </w:r>
      <w:r w:rsidRPr="00E23121">
        <w:t>“</w:t>
      </w:r>
      <w:r w:rsidR="000251E4" w:rsidRPr="00E23121">
        <w:t xml:space="preserve"> řekla.</w:t>
      </w:r>
    </w:p>
    <w:p w:rsidR="00D34DB7" w:rsidRPr="00E23121" w:rsidRDefault="00D34DB7" w:rsidP="00E23121">
      <w:pPr>
        <w:pStyle w:val="Text"/>
        <w:jc w:val="left"/>
      </w:pPr>
      <w:r w:rsidRPr="00E23121">
        <w:t>„</w:t>
      </w:r>
      <w:r w:rsidR="000251E4" w:rsidRPr="00E23121">
        <w:t>Jak vypadal?</w:t>
      </w:r>
      <w:r w:rsidRPr="00E23121">
        <w:t>“</w:t>
      </w:r>
    </w:p>
    <w:p w:rsidR="00D34DB7" w:rsidRPr="00E23121" w:rsidRDefault="00D34DB7" w:rsidP="00E23121">
      <w:pPr>
        <w:pStyle w:val="Text"/>
      </w:pPr>
      <w:r w:rsidRPr="00E23121">
        <w:t>„</w:t>
      </w:r>
      <w:r w:rsidR="000251E4" w:rsidRPr="00E23121">
        <w:t>Kdo? Rex?</w:t>
      </w:r>
      <w:r w:rsidRPr="00E23121">
        <w:t>“</w:t>
      </w:r>
      <w:r w:rsidR="000251E4" w:rsidRPr="00E23121">
        <w:t xml:space="preserve"> Ta otázka ji zřejmě překvapila. </w:t>
      </w:r>
      <w:r w:rsidRPr="00E23121">
        <w:t>„</w:t>
      </w:r>
      <w:r w:rsidR="000251E4" w:rsidRPr="00E23121">
        <w:t>Marianne vypadá jako on,</w:t>
      </w:r>
      <w:r w:rsidRPr="00E23121">
        <w:t>“</w:t>
      </w:r>
      <w:r w:rsidR="000251E4" w:rsidRPr="00E23121">
        <w:t xml:space="preserve"> řekla</w:t>
      </w:r>
      <w:r w:rsidR="00345E5C" w:rsidRPr="00E23121">
        <w:t xml:space="preserve"> a</w:t>
      </w:r>
      <w:r w:rsidR="00345E5C">
        <w:t> </w:t>
      </w:r>
      <w:r w:rsidR="000251E4" w:rsidRPr="00E23121">
        <w:t xml:space="preserve">pak začala popisovat muže, který se Marianne ani trochu nepodobal. </w:t>
      </w:r>
      <w:r w:rsidRPr="00E23121">
        <w:t>„</w:t>
      </w:r>
      <w:r w:rsidR="000E098A">
        <w:t>Byl vysoký</w:t>
      </w:r>
      <w:r w:rsidR="00345E5C" w:rsidRPr="00E23121">
        <w:t xml:space="preserve"> a</w:t>
      </w:r>
      <w:r w:rsidR="00345E5C">
        <w:t> </w:t>
      </w:r>
      <w:r w:rsidR="000251E4" w:rsidRPr="00E23121">
        <w:t>dost mohutný, víte</w:t>
      </w:r>
      <w:r w:rsidR="001C37A6">
        <w:t>. Ne při</w:t>
      </w:r>
      <w:r w:rsidR="00847B6A">
        <w:t xml:space="preserve"> těle, to až později. By</w:t>
      </w:r>
      <w:r w:rsidR="000251E4" w:rsidRPr="00E23121">
        <w:t>l pohledný, velice pohledný, měl hustou hřívu tmavých vlasů, kte</w:t>
      </w:r>
      <w:r w:rsidR="00CC5AD8" w:rsidRPr="00E23121">
        <w:t>ré</w:t>
      </w:r>
      <w:r w:rsidR="000251E4" w:rsidRPr="00E23121">
        <w:t xml:space="preserve"> mu začínaly šedivět,</w:t>
      </w:r>
      <w:r w:rsidR="00345E5C" w:rsidRPr="00E23121">
        <w:t xml:space="preserve"> a</w:t>
      </w:r>
      <w:r w:rsidR="00345E5C">
        <w:t> </w:t>
      </w:r>
      <w:r w:rsidR="00091090">
        <w:t>výrazné</w:t>
      </w:r>
      <w:r w:rsidR="00AA5A95">
        <w:t xml:space="preserve"> rysy, velký nos, plné rty, tmavé</w:t>
      </w:r>
      <w:r w:rsidR="000251E4" w:rsidRPr="00E23121">
        <w:t xml:space="preserve"> oči</w:t>
      </w:r>
      <w:r w:rsidR="00345E5C" w:rsidRPr="00E23121">
        <w:t xml:space="preserve"> a</w:t>
      </w:r>
      <w:r w:rsidR="00345E5C">
        <w:t> </w:t>
      </w:r>
      <w:r w:rsidR="000251E4" w:rsidRPr="00E23121">
        <w:t>velice smyslný obličej.</w:t>
      </w:r>
      <w:r w:rsidRPr="00E23121">
        <w:t>“</w:t>
      </w:r>
    </w:p>
    <w:p w:rsidR="00D34DB7" w:rsidRPr="00E23121" w:rsidRDefault="000251E4" w:rsidP="00E23121">
      <w:pPr>
        <w:pStyle w:val="Text"/>
      </w:pPr>
      <w:r w:rsidRPr="00E23121">
        <w:lastRenderedPageBreak/>
        <w:t xml:space="preserve">Chtěla jsem se zeptat, jestli do něho </w:t>
      </w:r>
      <w:r w:rsidR="003D5D32">
        <w:t>byla</w:t>
      </w:r>
      <w:r w:rsidRPr="00E23121">
        <w:t xml:space="preserve"> zamilovaná</w:t>
      </w:r>
      <w:r w:rsidR="00345E5C">
        <w:t> </w:t>
      </w:r>
      <w:r w:rsidR="00345E5C" w:rsidRPr="00E23121">
        <w:t>–</w:t>
      </w:r>
      <w:r w:rsidR="00345E5C">
        <w:t> </w:t>
      </w:r>
      <w:r w:rsidRPr="00E23121">
        <w:t>opravdu zamilovaná</w:t>
      </w:r>
      <w:r w:rsidR="00345E5C">
        <w:t> </w:t>
      </w:r>
      <w:r w:rsidR="00345E5C" w:rsidRPr="00E23121">
        <w:t>–</w:t>
      </w:r>
      <w:r w:rsidR="00345E5C">
        <w:t> </w:t>
      </w:r>
      <w:r w:rsidRPr="00E23121">
        <w:t>jestli se do něho zamilovala potom, co se vzali, ale nějak jsem se neodhodlala. Jako by mi četla myšlenky</w:t>
      </w:r>
      <w:r w:rsidR="00345E5C" w:rsidRPr="00E23121">
        <w:t xml:space="preserve"> a</w:t>
      </w:r>
      <w:r w:rsidR="00345E5C">
        <w:t> </w:t>
      </w:r>
      <w:r w:rsidRPr="00E23121">
        <w:t>odpověděla mi na otázku, kterou jsem jí nepoložila.</w:t>
      </w:r>
    </w:p>
    <w:p w:rsidR="00D34DB7" w:rsidRPr="00E23121" w:rsidRDefault="00D34DB7" w:rsidP="00E23121">
      <w:pPr>
        <w:pStyle w:val="Text"/>
      </w:pPr>
      <w:r w:rsidRPr="00E23121">
        <w:t>„</w:t>
      </w:r>
      <w:r w:rsidR="000251E4" w:rsidRPr="00E23121">
        <w:t>Nikdy jsem do něho nebyla zamilovaná. Někdy jsem si myslívala, že skoro ano,</w:t>
      </w:r>
      <w:r w:rsidR="00345E5C" w:rsidRPr="00E23121">
        <w:t xml:space="preserve"> a</w:t>
      </w:r>
      <w:r w:rsidR="00345E5C">
        <w:t> </w:t>
      </w:r>
      <w:r w:rsidR="000251E4" w:rsidRPr="00E23121">
        <w:t>pak udělal něco, co mě odpudilo.</w:t>
      </w:r>
      <w:r w:rsidRPr="00E23121">
        <w:t>“</w:t>
      </w:r>
    </w:p>
    <w:p w:rsidR="00D34DB7" w:rsidRPr="00E23121" w:rsidRDefault="00D34DB7" w:rsidP="00E23121">
      <w:pPr>
        <w:pStyle w:val="Text"/>
        <w:jc w:val="left"/>
      </w:pPr>
      <w:r w:rsidRPr="00E23121">
        <w:t>„</w:t>
      </w:r>
      <w:r w:rsidR="000251E4" w:rsidRPr="00E23121">
        <w:t>Co třeba?</w:t>
      </w:r>
      <w:r w:rsidRPr="00E23121">
        <w:t>“</w:t>
      </w:r>
    </w:p>
    <w:p w:rsidR="00D34DB7" w:rsidRPr="00E23121" w:rsidRDefault="00D34DB7" w:rsidP="00E23121">
      <w:pPr>
        <w:pStyle w:val="Text"/>
      </w:pPr>
      <w:r w:rsidRPr="00E23121">
        <w:t>„</w:t>
      </w:r>
      <w:r w:rsidR="00554992" w:rsidRPr="00E23121">
        <w:t>Nějakou surovost. Tím nechci ří</w:t>
      </w:r>
      <w:r w:rsidR="000251E4" w:rsidRPr="00E23121">
        <w:t>ct, že byl, že se ke mně někdy zachoval krutě nebo násilnicky, to nikdy, ale</w:t>
      </w:r>
      <w:r w:rsidR="00345E5C">
        <w:t> </w:t>
      </w:r>
      <w:r w:rsidR="00345E5C" w:rsidRPr="00E23121">
        <w:t>–</w:t>
      </w:r>
      <w:r w:rsidR="00345E5C">
        <w:t> </w:t>
      </w:r>
      <w:r w:rsidR="00554992" w:rsidRPr="00E23121">
        <w:t>bylo to ve způsobu, jaký</w:t>
      </w:r>
      <w:r w:rsidR="000251E4" w:rsidRPr="00E23121">
        <w:t>m mluvil</w:t>
      </w:r>
      <w:r w:rsidR="00345E5C" w:rsidRPr="00E23121">
        <w:t xml:space="preserve"> o</w:t>
      </w:r>
      <w:r w:rsidR="00345E5C">
        <w:t> </w:t>
      </w:r>
      <w:r w:rsidR="000251E4" w:rsidRPr="00E23121">
        <w:t>lidech nižší třídy, jako by to ani nebyli lidé, víte,</w:t>
      </w:r>
      <w:r w:rsidR="00345E5C" w:rsidRPr="00E23121">
        <w:t xml:space="preserve"> a</w:t>
      </w:r>
      <w:r w:rsidR="00345E5C">
        <w:t> </w:t>
      </w:r>
      <w:r w:rsidR="000251E4" w:rsidRPr="00E23121">
        <w:t>to, jak jednal se zvířaty. Samozřejmě chodil na lov,</w:t>
      </w:r>
      <w:r w:rsidR="00345E5C" w:rsidRPr="00E23121">
        <w:t xml:space="preserve"> a</w:t>
      </w:r>
      <w:r w:rsidR="00345E5C">
        <w:t> </w:t>
      </w:r>
      <w:r w:rsidR="000251E4" w:rsidRPr="00E23121">
        <w:t>mně se to nelíbilo, ale lov byl</w:t>
      </w:r>
      <w:r w:rsidR="00345E5C" w:rsidRPr="00E23121">
        <w:t xml:space="preserve"> v</w:t>
      </w:r>
      <w:r w:rsidR="00345E5C">
        <w:t> </w:t>
      </w:r>
      <w:r w:rsidR="000251E4" w:rsidRPr="00E23121">
        <w:t>jeho životě jedna</w:t>
      </w:r>
      <w:r w:rsidR="00345E5C" w:rsidRPr="00E23121">
        <w:t xml:space="preserve"> z</w:t>
      </w:r>
      <w:r w:rsidR="00345E5C">
        <w:t> </w:t>
      </w:r>
      <w:r w:rsidR="0084338D" w:rsidRPr="00E23121">
        <w:t>nej</w:t>
      </w:r>
      <w:r w:rsidR="000251E4" w:rsidRPr="00E23121">
        <w:t>důležitějších věcí. Chci říct, byl vtělená laskavost</w:t>
      </w:r>
      <w:r w:rsidR="00345E5C" w:rsidRPr="00E23121">
        <w:t xml:space="preserve"> k</w:t>
      </w:r>
      <w:r w:rsidR="00345E5C">
        <w:t> </w:t>
      </w:r>
      <w:r w:rsidR="000251E4" w:rsidRPr="00E23121">
        <w:t>našim psům, měli jsme dva lovecky vedené kokry, dokázal ale sebrat zraněného zajíce</w:t>
      </w:r>
      <w:r w:rsidR="00345E5C" w:rsidRPr="00E23121">
        <w:t xml:space="preserve"> a</w:t>
      </w:r>
      <w:r w:rsidR="00345E5C">
        <w:t> </w:t>
      </w:r>
      <w:r w:rsidR="000251E4" w:rsidRPr="00E23121">
        <w:t>předhodit ho psům</w:t>
      </w:r>
      <w:r w:rsidR="00345E5C" w:rsidRPr="00E23121">
        <w:t xml:space="preserve"> a</w:t>
      </w:r>
      <w:r w:rsidR="00345E5C">
        <w:t> </w:t>
      </w:r>
      <w:r w:rsidR="000251E4" w:rsidRPr="00E23121">
        <w:t>ještě se tomu smát. To jsem nenáviděla.</w:t>
      </w:r>
      <w:r w:rsidRPr="00E23121">
        <w:t>“</w:t>
      </w:r>
    </w:p>
    <w:p w:rsidR="00D34DB7" w:rsidRPr="00E23121" w:rsidRDefault="000251E4" w:rsidP="00E23121">
      <w:pPr>
        <w:pStyle w:val="Text"/>
      </w:pPr>
      <w:r w:rsidRPr="00E23121">
        <w:t>Takové typy jsem znala. Míváme je</w:t>
      </w:r>
      <w:r w:rsidR="00345E5C" w:rsidRPr="00E23121">
        <w:t xml:space="preserve"> U</w:t>
      </w:r>
      <w:r w:rsidR="00345E5C">
        <w:t> </w:t>
      </w:r>
      <w:r w:rsidRPr="00E23121">
        <w:t>Legie, když začnou hony. Vídala jsem mládež, patnáctileté dívky, celé postříkané liščí krví,</w:t>
      </w:r>
      <w:r w:rsidR="00345E5C" w:rsidRPr="00E23121">
        <w:t xml:space="preserve"> a</w:t>
      </w:r>
      <w:r w:rsidR="00345E5C">
        <w:t> </w:t>
      </w:r>
      <w:r w:rsidRPr="00E23121">
        <w:t>ještě se tím pyšnily,</w:t>
      </w:r>
      <w:r w:rsidR="00345E5C" w:rsidRPr="00E23121">
        <w:t xml:space="preserve"> a</w:t>
      </w:r>
      <w:r w:rsidR="00345E5C">
        <w:t> </w:t>
      </w:r>
      <w:r w:rsidRPr="00E23121">
        <w:t>lovci se smáli, jak to ubohé zvíře dostali.</w:t>
      </w:r>
    </w:p>
    <w:p w:rsidR="00D34DB7" w:rsidRPr="00E23121" w:rsidRDefault="00D34DB7" w:rsidP="000E4F5A">
      <w:pPr>
        <w:pStyle w:val="Text"/>
      </w:pPr>
      <w:r w:rsidRPr="00E23121">
        <w:t>„</w:t>
      </w:r>
      <w:r w:rsidR="000251E4" w:rsidRPr="00E23121">
        <w:t>Neměl kdy na citlivost nebo představivost, jest</w:t>
      </w:r>
      <w:r w:rsidR="0053784A">
        <w:t>li mi rozumíte, Genevieve. Myslí</w:t>
      </w:r>
      <w:r w:rsidR="000251E4" w:rsidRPr="00E23121">
        <w:t>m, že</w:t>
      </w:r>
      <w:r w:rsidR="00345E5C" w:rsidRPr="00E23121">
        <w:t xml:space="preserve"> v</w:t>
      </w:r>
      <w:r w:rsidR="00345E5C">
        <w:t> </w:t>
      </w:r>
      <w:r w:rsidR="000251E4" w:rsidRPr="00E23121">
        <w:t>životě nepřečetl knížku. Jediná hudba, která se mu líbila, byl Gilbert</w:t>
      </w:r>
      <w:r w:rsidR="00345E5C" w:rsidRPr="00E23121">
        <w:t xml:space="preserve"> a</w:t>
      </w:r>
      <w:r w:rsidR="00345E5C">
        <w:t> </w:t>
      </w:r>
      <w:r w:rsidR="000251E4" w:rsidRPr="00E23121">
        <w:t>Sullivan. Byl velice duchaplný</w:t>
      </w:r>
      <w:r w:rsidR="00345E5C" w:rsidRPr="00E23121">
        <w:t xml:space="preserve"> a</w:t>
      </w:r>
      <w:r w:rsidR="00345E5C">
        <w:t> </w:t>
      </w:r>
      <w:r w:rsidR="000251E4" w:rsidRPr="00E23121">
        <w:t>ok</w:t>
      </w:r>
      <w:r w:rsidR="0053784A">
        <w:t>ouzlující, to samozřejmě ano. Vy</w:t>
      </w:r>
      <w:r w:rsidR="000251E4" w:rsidRPr="00E23121">
        <w:t>právěl mi</w:t>
      </w:r>
      <w:r w:rsidR="00345E5C" w:rsidRPr="00E23121">
        <w:t xml:space="preserve"> o</w:t>
      </w:r>
      <w:r w:rsidR="00345E5C">
        <w:t> </w:t>
      </w:r>
      <w:r w:rsidR="000251E4" w:rsidRPr="00E23121">
        <w:t>všech svých případech, rozvodech</w:t>
      </w:r>
      <w:r w:rsidR="00345E5C" w:rsidRPr="00E23121">
        <w:t xml:space="preserve"> a</w:t>
      </w:r>
      <w:r w:rsidR="00345E5C">
        <w:t> </w:t>
      </w:r>
      <w:r w:rsidR="000251E4" w:rsidRPr="00E23121">
        <w:t>podobně,</w:t>
      </w:r>
      <w:r w:rsidR="00345E5C" w:rsidRPr="00E23121">
        <w:t xml:space="preserve"> a</w:t>
      </w:r>
      <w:r w:rsidR="00345E5C">
        <w:t> </w:t>
      </w:r>
      <w:r w:rsidR="000251E4" w:rsidRPr="00E23121">
        <w:t>věcech, kte</w:t>
      </w:r>
      <w:r w:rsidR="00CC5AD8" w:rsidRPr="00E23121">
        <w:t>ré</w:t>
      </w:r>
      <w:r w:rsidR="000251E4" w:rsidRPr="00E23121">
        <w:t xml:space="preserve"> vyplavaly</w:t>
      </w:r>
      <w:r w:rsidR="00345E5C" w:rsidRPr="00E23121">
        <w:t xml:space="preserve"> u</w:t>
      </w:r>
      <w:r w:rsidR="00345E5C">
        <w:t> </w:t>
      </w:r>
      <w:r w:rsidR="000251E4" w:rsidRPr="00E23121">
        <w:t>soudu. Věcech jako</w:t>
      </w:r>
      <w:r w:rsidR="00345E5C">
        <w:t> </w:t>
      </w:r>
      <w:r w:rsidR="00345E5C" w:rsidRPr="00E23121">
        <w:t>–</w:t>
      </w:r>
      <w:r w:rsidR="00345E5C">
        <w:t> </w:t>
      </w:r>
      <w:r w:rsidR="000251E4" w:rsidRPr="00E23121">
        <w:t>te</w:t>
      </w:r>
      <w:r w:rsidR="006A49DA">
        <w:t>dy, neslušné</w:t>
      </w:r>
      <w:r w:rsidR="000251E4" w:rsidRPr="00E23121">
        <w:t xml:space="preserve"> výpady,</w:t>
      </w:r>
      <w:r w:rsidR="00345E5C" w:rsidRPr="00E23121">
        <w:t xml:space="preserve"> a</w:t>
      </w:r>
      <w:r w:rsidR="00345E5C">
        <w:t> </w:t>
      </w:r>
      <w:r w:rsidR="000251E4" w:rsidRPr="00E23121">
        <w:t>to, čemu tehdy říkali pohlavní styk, popisoval mi to do všech podrobnos</w:t>
      </w:r>
      <w:r w:rsidR="006A49DA">
        <w:t>tí</w:t>
      </w:r>
      <w:r w:rsidR="00554992" w:rsidRPr="00E23121">
        <w:t>, myslí</w:t>
      </w:r>
      <w:r w:rsidR="000251E4" w:rsidRPr="00E23121">
        <w:t>m, že ho to vzruš</w:t>
      </w:r>
      <w:r w:rsidR="000E4F5A">
        <w:t>ovalo. Což bylo opravdu zvláštní</w:t>
      </w:r>
      <w:r w:rsidR="000251E4" w:rsidRPr="00E23121">
        <w:t>, protože než jsme se vzali, tak se</w:t>
      </w:r>
      <w:r w:rsidR="00345E5C" w:rsidRPr="00E23121">
        <w:t xml:space="preserve"> o</w:t>
      </w:r>
      <w:r w:rsidR="00345E5C">
        <w:t> </w:t>
      </w:r>
      <w:r w:rsidR="000251E4" w:rsidRPr="00E23121">
        <w:t>tom slovem nezmínil, ale jen co jsme byli svoji, choval se ke mně, jako bych byla</w:t>
      </w:r>
      <w:r w:rsidR="00345E5C">
        <w:t> </w:t>
      </w:r>
      <w:r w:rsidR="00345E5C" w:rsidRPr="00E23121">
        <w:t>–</w:t>
      </w:r>
      <w:r w:rsidR="00345E5C">
        <w:t> </w:t>
      </w:r>
      <w:r w:rsidR="000251E4" w:rsidRPr="00E23121">
        <w:t>nu, tetička Sylvie tomu říkala lehká žena.</w:t>
      </w:r>
      <w:r w:rsidRPr="00E23121">
        <w:t>“</w:t>
      </w:r>
    </w:p>
    <w:p w:rsidR="00D34DB7" w:rsidRPr="00E23121" w:rsidRDefault="000251E4" w:rsidP="00E23121">
      <w:pPr>
        <w:pStyle w:val="Text"/>
      </w:pPr>
      <w:r w:rsidRPr="00E23121">
        <w:t xml:space="preserve">Kdekdo si stěžuje, jak to </w:t>
      </w:r>
      <w:r w:rsidR="000E4F5A">
        <w:t>dneska na světě vypadá,</w:t>
      </w:r>
      <w:r w:rsidR="00345E5C">
        <w:t xml:space="preserve"> a </w:t>
      </w:r>
      <w:r w:rsidR="000E4F5A">
        <w:t>starší</w:t>
      </w:r>
      <w:r w:rsidR="00007686" w:rsidRPr="00E23121">
        <w:t xml:space="preserve"> lidé </w:t>
      </w:r>
      <w:r w:rsidR="000E4F5A">
        <w:t>věčně mluví</w:t>
      </w:r>
      <w:r w:rsidR="00345E5C" w:rsidRPr="00E23121">
        <w:t xml:space="preserve"> o</w:t>
      </w:r>
      <w:r w:rsidR="00345E5C">
        <w:t> </w:t>
      </w:r>
      <w:r w:rsidRPr="00E23121">
        <w:t xml:space="preserve">zlatých starých časech, já </w:t>
      </w:r>
      <w:r w:rsidR="000E098A">
        <w:t>ale mám svoje pochybnosti, soudí</w:t>
      </w:r>
      <w:r w:rsidR="00685A4B">
        <w:t>m, že je to lepší</w:t>
      </w:r>
      <w:r w:rsidRPr="00E23121">
        <w:t xml:space="preserve">, než to bývalo. Nedokázala </w:t>
      </w:r>
      <w:r w:rsidR="000E098A">
        <w:t>bych</w:t>
      </w:r>
      <w:r w:rsidRPr="00E23121">
        <w:t xml:space="preserve"> žít tak, jako musela Stella. To </w:t>
      </w:r>
      <w:r w:rsidR="000E098A">
        <w:t>bych</w:t>
      </w:r>
      <w:r w:rsidRPr="00E23121">
        <w:t xml:space="preserve"> šla radši do čtvrti červených luceren</w:t>
      </w:r>
      <w:r w:rsidR="00345E5C" w:rsidRPr="00E23121">
        <w:t xml:space="preserve"> v</w:t>
      </w:r>
      <w:r w:rsidR="00345E5C">
        <w:t> </w:t>
      </w:r>
      <w:r w:rsidRPr="00E23121">
        <w:t>Norwichi.</w:t>
      </w:r>
    </w:p>
    <w:p w:rsidR="00D34DB7" w:rsidRPr="00E23121" w:rsidRDefault="00CE5BE1" w:rsidP="00E23121">
      <w:pPr>
        <w:pStyle w:val="Text"/>
      </w:pPr>
      <w:r>
        <w:t>„</w:t>
      </w:r>
      <w:r w:rsidR="000251E4" w:rsidRPr="00E23121">
        <w:t>Ale byla jsem docela šťastná,</w:t>
      </w:r>
      <w:r w:rsidR="00D34DB7" w:rsidRPr="00E23121">
        <w:t>“</w:t>
      </w:r>
      <w:r w:rsidR="000251E4" w:rsidRPr="00E23121">
        <w:t xml:space="preserve"> řekla. </w:t>
      </w:r>
      <w:r w:rsidR="00D34DB7" w:rsidRPr="00E23121">
        <w:t>„</w:t>
      </w:r>
      <w:r w:rsidR="000251E4" w:rsidRPr="00E23121">
        <w:t>Opravdu jsem si neměla na co stěžovat.</w:t>
      </w:r>
      <w:r w:rsidR="00D34DB7" w:rsidRPr="00E23121">
        <w:t>“</w:t>
      </w:r>
    </w:p>
    <w:p w:rsidR="00D34DB7" w:rsidRPr="00E23121" w:rsidRDefault="000251E4" w:rsidP="00E23121">
      <w:pPr>
        <w:pStyle w:val="Text"/>
      </w:pPr>
      <w:r w:rsidRPr="00E23121">
        <w:lastRenderedPageBreak/>
        <w:t>Usmála se</w:t>
      </w:r>
      <w:r w:rsidR="00345E5C" w:rsidRPr="00E23121">
        <w:t xml:space="preserve"> a</w:t>
      </w:r>
      <w:r w:rsidR="00345E5C">
        <w:t> </w:t>
      </w:r>
      <w:r w:rsidRPr="00E23121">
        <w:t>odmlčela se. Měla j</w:t>
      </w:r>
      <w:r w:rsidR="000E4F5A">
        <w:t>sem dojem, že je tady něco,</w:t>
      </w:r>
      <w:r w:rsidR="00345E5C">
        <w:t xml:space="preserve"> s </w:t>
      </w:r>
      <w:r w:rsidR="000E4F5A">
        <w:t>čí</w:t>
      </w:r>
      <w:r w:rsidRPr="00E23121">
        <w:t>m se mi váhá sv</w:t>
      </w:r>
      <w:r w:rsidR="000E4F5A">
        <w:t>ěřit,</w:t>
      </w:r>
      <w:r w:rsidR="00345E5C">
        <w:t xml:space="preserve"> a </w:t>
      </w:r>
      <w:r w:rsidR="000E4F5A">
        <w:t>že to má co dělat</w:t>
      </w:r>
      <w:r w:rsidR="00345E5C">
        <w:t xml:space="preserve"> s </w:t>
      </w:r>
      <w:r w:rsidR="000E4F5A">
        <w:t>její</w:t>
      </w:r>
      <w:r w:rsidRPr="00E23121">
        <w:t>m sexuálním životem. Nezmínila se</w:t>
      </w:r>
      <w:r w:rsidR="00345E5C" w:rsidRPr="00E23121">
        <w:t xml:space="preserve"> o</w:t>
      </w:r>
      <w:r w:rsidR="00345E5C">
        <w:t> </w:t>
      </w:r>
      <w:r w:rsidRPr="00E23121">
        <w:t>něm</w:t>
      </w:r>
      <w:r w:rsidR="00345E5C" w:rsidRPr="00E23121">
        <w:t xml:space="preserve"> a</w:t>
      </w:r>
      <w:r w:rsidR="00345E5C">
        <w:t> </w:t>
      </w:r>
      <w:r w:rsidRPr="00E23121">
        <w:t>domyslela jse</w:t>
      </w:r>
      <w:r w:rsidR="00554992" w:rsidRPr="00E23121">
        <w:t>m si, že to ani neudělá.</w:t>
      </w:r>
      <w:r w:rsidR="00345E5C" w:rsidRPr="00E23121">
        <w:t xml:space="preserve"> V</w:t>
      </w:r>
      <w:r w:rsidR="00345E5C">
        <w:t> </w:t>
      </w:r>
      <w:r w:rsidR="00554992" w:rsidRPr="00E23121">
        <w:t>každém případě ne</w:t>
      </w:r>
      <w:r w:rsidR="00345E5C" w:rsidRPr="00E23121">
        <w:t xml:space="preserve"> v</w:t>
      </w:r>
      <w:r w:rsidR="00345E5C">
        <w:t> </w:t>
      </w:r>
      <w:r w:rsidR="00554992" w:rsidRPr="00E23121">
        <w:t>té</w:t>
      </w:r>
      <w:r w:rsidRPr="00E23121">
        <w:t>hle fázi. Taky mi připadalo, že nejsem první člověk, kte</w:t>
      </w:r>
      <w:r w:rsidR="00CC5AD8" w:rsidRPr="00E23121">
        <w:t>ré</w:t>
      </w:r>
      <w:r w:rsidRPr="00E23121">
        <w:t>mu tohle vypráví, přese všechnu její dřívější zdrženlivost</w:t>
      </w:r>
      <w:r w:rsidR="00345E5C" w:rsidRPr="00E23121">
        <w:t xml:space="preserve"> a</w:t>
      </w:r>
      <w:r w:rsidR="00345E5C">
        <w:t> </w:t>
      </w:r>
      <w:r w:rsidRPr="00E23121">
        <w:t>zjevnou neochotu mluvit</w:t>
      </w:r>
      <w:r w:rsidR="00345E5C" w:rsidRPr="00E23121">
        <w:t xml:space="preserve"> o</w:t>
      </w:r>
      <w:r w:rsidR="00345E5C">
        <w:t> </w:t>
      </w:r>
      <w:r w:rsidRPr="00E23121">
        <w:t>minulosti. Samozřejmě se unavila</w:t>
      </w:r>
      <w:r w:rsidR="00345E5C" w:rsidRPr="00E23121">
        <w:t xml:space="preserve"> a</w:t>
      </w:r>
      <w:r w:rsidR="00345E5C">
        <w:t> </w:t>
      </w:r>
      <w:r w:rsidR="00A769D7">
        <w:t>několikrát jí</w:t>
      </w:r>
      <w:r w:rsidRPr="00E23121">
        <w:t xml:space="preserve"> hlas ochraptěl, ale</w:t>
      </w:r>
      <w:r w:rsidR="00345E5C">
        <w:t> </w:t>
      </w:r>
      <w:r w:rsidR="00345E5C" w:rsidRPr="00E23121">
        <w:t>–</w:t>
      </w:r>
      <w:r w:rsidR="00345E5C">
        <w:t> </w:t>
      </w:r>
      <w:r w:rsidRPr="00E23121">
        <w:t>jak bych to jen vylíčila?</w:t>
      </w:r>
      <w:r w:rsidR="00345E5C">
        <w:t> </w:t>
      </w:r>
      <w:r w:rsidR="00345E5C" w:rsidRPr="00E23121">
        <w:t>–</w:t>
      </w:r>
      <w:r w:rsidR="00345E5C">
        <w:t> </w:t>
      </w:r>
      <w:r w:rsidRPr="00E23121">
        <w:t>bylo to jako by si tohle vystoupení n</w:t>
      </w:r>
      <w:r w:rsidR="00D34DB7" w:rsidRPr="00E23121">
        <w:t>az</w:t>
      </w:r>
      <w:r w:rsidRPr="00E23121">
        <w:t>koušela. Kdysi dávno si to nazkoušela</w:t>
      </w:r>
      <w:r w:rsidR="00345E5C" w:rsidRPr="00E23121">
        <w:t xml:space="preserve"> a</w:t>
      </w:r>
      <w:r w:rsidR="00345E5C">
        <w:t> </w:t>
      </w:r>
      <w:r w:rsidRPr="00E23121">
        <w:t xml:space="preserve">teď to odříkávala </w:t>
      </w:r>
      <w:r w:rsidR="0004639F" w:rsidRPr="00E23121">
        <w:t>téměř</w:t>
      </w:r>
      <w:r w:rsidRPr="00E23121">
        <w:t xml:space="preserve"> dokonale.</w:t>
      </w:r>
    </w:p>
    <w:p w:rsidR="00D34DB7" w:rsidRPr="00E23121" w:rsidRDefault="00D34DB7" w:rsidP="00E23121">
      <w:pPr>
        <w:pStyle w:val="Text"/>
      </w:pPr>
    </w:p>
    <w:p w:rsidR="00D34DB7" w:rsidRPr="00E23121" w:rsidRDefault="000251E4" w:rsidP="00E23121">
      <w:pPr>
        <w:pStyle w:val="Text"/>
      </w:pPr>
      <w:r w:rsidRPr="00E23121">
        <w:t xml:space="preserve">Vešla </w:t>
      </w:r>
      <w:r w:rsidR="00BD14E5">
        <w:t>Pauline</w:t>
      </w:r>
      <w:r w:rsidRPr="00E23121">
        <w:t xml:space="preserve"> se Stellinou svačinou</w:t>
      </w:r>
      <w:r w:rsidR="00345E5C" w:rsidRPr="00E23121">
        <w:t xml:space="preserve"> a</w:t>
      </w:r>
      <w:r w:rsidR="00345E5C">
        <w:t> </w:t>
      </w:r>
      <w:r w:rsidRPr="00E23121">
        <w:t>nadzvedla oboč</w:t>
      </w:r>
      <w:r w:rsidR="00554992" w:rsidRPr="00E23121">
        <w:t>í,</w:t>
      </w:r>
      <w:r w:rsidRPr="00E23121">
        <w:t xml:space="preserve"> když mě tam našla,</w:t>
      </w:r>
      <w:r w:rsidR="00BD14E5">
        <w:t xml:space="preserve"> dlouho poté, co jsem měla odejí</w:t>
      </w:r>
      <w:r w:rsidRPr="00E23121">
        <w:t>t domů. Stella snědla sendvič</w:t>
      </w:r>
      <w:r w:rsidR="00345E5C" w:rsidRPr="00E23121">
        <w:t xml:space="preserve"> a</w:t>
      </w:r>
      <w:r w:rsidR="00345E5C">
        <w:t> </w:t>
      </w:r>
      <w:r w:rsidRPr="00E23121">
        <w:t>porýpala se</w:t>
      </w:r>
      <w:r w:rsidR="00345E5C" w:rsidRPr="00E23121">
        <w:t xml:space="preserve"> v</w:t>
      </w:r>
      <w:r w:rsidR="00345E5C">
        <w:t> </w:t>
      </w:r>
      <w:r w:rsidRPr="00E23121">
        <w:t xml:space="preserve">makrónce. Jedla poslední dobou trochu </w:t>
      </w:r>
      <w:r w:rsidR="00B13A22">
        <w:t>líp</w:t>
      </w:r>
      <w:r w:rsidRPr="00E23121">
        <w:t>,</w:t>
      </w:r>
      <w:r w:rsidR="00345E5C" w:rsidRPr="00E23121">
        <w:t xml:space="preserve"> i</w:t>
      </w:r>
      <w:r w:rsidR="00345E5C">
        <w:t> </w:t>
      </w:r>
      <w:r w:rsidRPr="00E23121">
        <w:t>když se to na její váze nijak neprojevilo</w:t>
      </w:r>
      <w:r w:rsidR="00345E5C" w:rsidRPr="00E23121">
        <w:t xml:space="preserve"> a</w:t>
      </w:r>
      <w:r w:rsidR="00345E5C">
        <w:t> </w:t>
      </w:r>
      <w:r w:rsidRPr="00E23121">
        <w:t>začínala vypadat průsvitně.</w:t>
      </w:r>
    </w:p>
    <w:p w:rsidR="00D34DB7" w:rsidRPr="00E23121" w:rsidRDefault="000251E4" w:rsidP="00E23121">
      <w:pPr>
        <w:pStyle w:val="Text"/>
      </w:pPr>
      <w:r w:rsidRPr="00E23121">
        <w:t>Pomyslela jsem si, že pro dnešek</w:t>
      </w:r>
      <w:r w:rsidR="00345E5C" w:rsidRPr="00E23121">
        <w:t xml:space="preserve"> s</w:t>
      </w:r>
      <w:r w:rsidR="00345E5C">
        <w:t> </w:t>
      </w:r>
      <w:r w:rsidRPr="00E23121">
        <w:t>vyprávěním skončila,</w:t>
      </w:r>
      <w:r w:rsidR="00345E5C" w:rsidRPr="00E23121">
        <w:t xml:space="preserve"> a</w:t>
      </w:r>
      <w:r w:rsidR="00345E5C">
        <w:t> </w:t>
      </w:r>
      <w:r w:rsidRPr="00E23121">
        <w:t>opravdu jsem doufala, že a</w:t>
      </w:r>
      <w:r w:rsidR="000E4F5A">
        <w:t>no, protože jsem ji nechtěla pří</w:t>
      </w:r>
      <w:r w:rsidRPr="00E23121">
        <w:t xml:space="preserve">liš unavit. Ale najednou mi začala povídat, </w:t>
      </w:r>
      <w:r w:rsidR="00554992" w:rsidRPr="00E23121">
        <w:t>jak</w:t>
      </w:r>
      <w:r w:rsidR="00345E5C" w:rsidRPr="00E23121">
        <w:t xml:space="preserve"> s</w:t>
      </w:r>
      <w:r w:rsidR="00345E5C">
        <w:t> </w:t>
      </w:r>
      <w:r w:rsidR="00554992" w:rsidRPr="00E23121">
        <w:t>Rexem doufali, že budou mí</w:t>
      </w:r>
      <w:r w:rsidRPr="00E23121">
        <w:t>t dítě,</w:t>
      </w:r>
      <w:r w:rsidR="00345E5C" w:rsidRPr="00E23121">
        <w:t xml:space="preserve"> a</w:t>
      </w:r>
      <w:r w:rsidR="00345E5C">
        <w:t> </w:t>
      </w:r>
      <w:r w:rsidRPr="00E23121">
        <w:t>jak potratila</w:t>
      </w:r>
      <w:r w:rsidR="00345E5C" w:rsidRPr="00E23121">
        <w:t xml:space="preserve"> a</w:t>
      </w:r>
      <w:r w:rsidR="00345E5C">
        <w:t> </w:t>
      </w:r>
      <w:r w:rsidRPr="00E23121">
        <w:t xml:space="preserve">potom ještě jednou. </w:t>
      </w:r>
      <w:r w:rsidR="00554992" w:rsidRPr="00E23121">
        <w:t>Samozřejmě, nebylo to jen tak dí</w:t>
      </w:r>
      <w:r w:rsidRPr="00E23121">
        <w:t>tě,</w:t>
      </w:r>
      <w:r w:rsidR="00345E5C" w:rsidRPr="00E23121">
        <w:t xml:space="preserve"> v</w:t>
      </w:r>
      <w:r w:rsidR="00345E5C">
        <w:t> </w:t>
      </w:r>
      <w:r w:rsidRPr="00E23121">
        <w:t>co Rex doufal, doufa</w:t>
      </w:r>
      <w:r w:rsidR="00554992" w:rsidRPr="00E23121">
        <w:t>l</w:t>
      </w:r>
      <w:r w:rsidR="00345E5C" w:rsidRPr="00E23121">
        <w:t xml:space="preserve"> v</w:t>
      </w:r>
      <w:r w:rsidR="00345E5C">
        <w:t> </w:t>
      </w:r>
      <w:r w:rsidR="00554992" w:rsidRPr="00E23121">
        <w:t>syna. Byli sezdaní</w:t>
      </w:r>
      <w:r w:rsidRPr="00E23121">
        <w:t xml:space="preserve"> pět let, když se narodila Marianne, 2. července 1953,</w:t>
      </w:r>
      <w:r w:rsidR="00345E5C" w:rsidRPr="00E23121">
        <w:t xml:space="preserve"> v</w:t>
      </w:r>
      <w:r w:rsidR="00345E5C">
        <w:t> </w:t>
      </w:r>
      <w:r w:rsidRPr="00E23121">
        <w:t>de</w:t>
      </w:r>
      <w:r w:rsidR="00792EEA">
        <w:t>n korunovace královny Alžběty II</w:t>
      </w:r>
      <w:r w:rsidRPr="00E23121">
        <w:t>. Těhotenství strávila Stella většinou</w:t>
      </w:r>
      <w:r w:rsidR="00345E5C" w:rsidRPr="00E23121">
        <w:t xml:space="preserve"> v</w:t>
      </w:r>
      <w:r w:rsidR="00345E5C">
        <w:t> </w:t>
      </w:r>
      <w:r w:rsidRPr="00E23121">
        <w:t>posteli,</w:t>
      </w:r>
      <w:r w:rsidR="00554992" w:rsidRPr="00E23121">
        <w:t xml:space="preserve"> tolik se bála, že by mohla</w:t>
      </w:r>
      <w:r w:rsidR="00345E5C" w:rsidRPr="00E23121">
        <w:t xml:space="preserve"> o</w:t>
      </w:r>
      <w:r w:rsidR="00345E5C">
        <w:t> </w:t>
      </w:r>
      <w:r w:rsidR="00554992" w:rsidRPr="00E23121">
        <w:t>dí</w:t>
      </w:r>
      <w:r w:rsidRPr="00E23121">
        <w:t>tě přijít,</w:t>
      </w:r>
      <w:r w:rsidR="00345E5C" w:rsidRPr="00E23121">
        <w:t xml:space="preserve"> a</w:t>
      </w:r>
      <w:r w:rsidR="00345E5C">
        <w:t> </w:t>
      </w:r>
      <w:r w:rsidRPr="00E23121">
        <w:t>potom, co se Marianne narodila, na tom byla dost dlouho zle. Neřekla, jakým způsobem zle, ale domýšlela jsem se, že měla hlavně poporodní depresi.</w:t>
      </w:r>
    </w:p>
    <w:p w:rsidR="00D34DB7" w:rsidRPr="00E23121" w:rsidRDefault="00554992" w:rsidP="000E4F5A">
      <w:pPr>
        <w:pStyle w:val="Text"/>
      </w:pPr>
      <w:r w:rsidRPr="00E23121">
        <w:t>Rex neměl</w:t>
      </w:r>
      <w:r w:rsidR="00345E5C" w:rsidRPr="00E23121">
        <w:t xml:space="preserve"> s</w:t>
      </w:r>
      <w:r w:rsidR="00345E5C">
        <w:t> </w:t>
      </w:r>
      <w:r w:rsidRPr="00E23121">
        <w:t>její</w:t>
      </w:r>
      <w:r w:rsidR="000251E4" w:rsidRPr="00E23121">
        <w:t xml:space="preserve"> nemocí žádnou trpělivost. Mrzelo ho, že má d</w:t>
      </w:r>
      <w:r w:rsidR="00B4781D">
        <w:t>ceru. Kombinace těchto dvou věcí</w:t>
      </w:r>
      <w:r w:rsidR="00345E5C" w:rsidRPr="00E23121">
        <w:t xml:space="preserve"> a</w:t>
      </w:r>
      <w:r w:rsidR="00345E5C">
        <w:t> </w:t>
      </w:r>
      <w:r w:rsidR="000251E4" w:rsidRPr="00E23121">
        <w:t>manželka uvázaná</w:t>
      </w:r>
      <w:r w:rsidR="00345E5C" w:rsidRPr="00E23121">
        <w:t xml:space="preserve"> k</w:t>
      </w:r>
      <w:r w:rsidR="00345E5C">
        <w:t> </w:t>
      </w:r>
      <w:r w:rsidR="000251E4" w:rsidRPr="00E23121">
        <w:t>domácnosti ho vrátily zpátky, kde byl po celá ta dlouhá léta, než se oženil,</w:t>
      </w:r>
      <w:r w:rsidR="00345E5C" w:rsidRPr="00E23121">
        <w:t xml:space="preserve"> k</w:t>
      </w:r>
      <w:r w:rsidR="00345E5C">
        <w:t> </w:t>
      </w:r>
      <w:r w:rsidR="000251E4" w:rsidRPr="00E23121">
        <w:t>ženě,</w:t>
      </w:r>
      <w:r w:rsidR="00345E5C" w:rsidRPr="00E23121">
        <w:t xml:space="preserve"> s</w:t>
      </w:r>
      <w:r w:rsidR="00345E5C">
        <w:t> </w:t>
      </w:r>
      <w:r w:rsidR="00B4781D">
        <w:t>ní</w:t>
      </w:r>
      <w:r w:rsidR="000251E4" w:rsidRPr="00E23121">
        <w:t>ž ho Stella viděla ve městě, když ještě chodila do školy,</w:t>
      </w:r>
      <w:r w:rsidR="00345E5C" w:rsidRPr="00E23121">
        <w:t xml:space="preserve"> k</w:t>
      </w:r>
      <w:r w:rsidR="00345E5C">
        <w:t> </w:t>
      </w:r>
      <w:r w:rsidR="000251E4" w:rsidRPr="00E23121">
        <w:t>ženě, kterou nazvala konkubína, jako by Rex byl nějaký král nebo diktátor.</w:t>
      </w:r>
    </w:p>
    <w:p w:rsidR="00D34DB7" w:rsidRPr="00E23121" w:rsidRDefault="0084338D" w:rsidP="00E23121">
      <w:pPr>
        <w:pStyle w:val="Text"/>
      </w:pPr>
      <w:r w:rsidRPr="00E23121">
        <w:t>Myslela tím jeho přítelky</w:t>
      </w:r>
      <w:r w:rsidR="000251E4" w:rsidRPr="00E23121">
        <w:t>ni, jeho milenku. Náš učitel dějepisu na střední škole nám říkal, že král Karel I</w:t>
      </w:r>
      <w:r w:rsidRPr="00E23121">
        <w:t>I. měl spoustu konkubín,</w:t>
      </w:r>
      <w:r w:rsidR="00345E5C" w:rsidRPr="00E23121">
        <w:t xml:space="preserve"> a</w:t>
      </w:r>
      <w:r w:rsidR="00345E5C">
        <w:t> </w:t>
      </w:r>
      <w:r w:rsidRPr="00E23121">
        <w:t>to by</w:t>
      </w:r>
      <w:r w:rsidR="000251E4" w:rsidRPr="00E23121">
        <w:t xml:space="preserve">lo posledně, co </w:t>
      </w:r>
      <w:r w:rsidRPr="00E23121">
        <w:t>jsem někoho sly</w:t>
      </w:r>
      <w:r w:rsidR="000251E4" w:rsidRPr="00E23121">
        <w:t xml:space="preserve">šela tohle slovo použít. Tenhle </w:t>
      </w:r>
      <w:r w:rsidRPr="00E23121">
        <w:t>výraz se běžně nepoužívá</w:t>
      </w:r>
      <w:r w:rsidR="00345E5C" w:rsidRPr="00E23121">
        <w:t xml:space="preserve"> a</w:t>
      </w:r>
      <w:r w:rsidR="00345E5C">
        <w:t> </w:t>
      </w:r>
      <w:r w:rsidR="00345E5C" w:rsidRPr="00E23121">
        <w:t>u</w:t>
      </w:r>
      <w:r w:rsidR="00345E5C">
        <w:t> </w:t>
      </w:r>
      <w:r w:rsidRPr="00E23121">
        <w:t>obyčejné</w:t>
      </w:r>
      <w:r w:rsidR="000251E4" w:rsidRPr="00E23121">
        <w:t xml:space="preserve">ho člověka vyznívá nezvykle, takže jsem měla Rexe Newlanda před očima jako někoho </w:t>
      </w:r>
      <w:r w:rsidR="000251E4" w:rsidRPr="00E23121">
        <w:lastRenderedPageBreak/>
        <w:t>vznešeného,</w:t>
      </w:r>
      <w:r w:rsidR="00345E5C" w:rsidRPr="00E23121">
        <w:t xml:space="preserve"> v</w:t>
      </w:r>
      <w:r w:rsidR="00345E5C">
        <w:t> </w:t>
      </w:r>
      <w:r w:rsidR="000251E4" w:rsidRPr="00E23121">
        <w:t>pláštěnce</w:t>
      </w:r>
      <w:r w:rsidR="00345E5C" w:rsidRPr="00E23121">
        <w:t xml:space="preserve"> a</w:t>
      </w:r>
      <w:r w:rsidR="00345E5C">
        <w:t> </w:t>
      </w:r>
      <w:r w:rsidR="00345E5C" w:rsidRPr="00E23121">
        <w:t>s</w:t>
      </w:r>
      <w:r w:rsidR="00345E5C">
        <w:t> </w:t>
      </w:r>
      <w:r w:rsidR="000251E4" w:rsidRPr="00E23121">
        <w:t>mečem,</w:t>
      </w:r>
      <w:r w:rsidR="00345E5C" w:rsidRPr="00E23121">
        <w:t xml:space="preserve"> s</w:t>
      </w:r>
      <w:r w:rsidR="00345E5C">
        <w:t> </w:t>
      </w:r>
      <w:r w:rsidR="000251E4" w:rsidRPr="00E23121">
        <w:t>ko</w:t>
      </w:r>
      <w:r w:rsidRPr="00E23121">
        <w:t>n</w:t>
      </w:r>
      <w:r w:rsidR="00D34DB7" w:rsidRPr="00E23121">
        <w:t>k</w:t>
      </w:r>
      <w:r w:rsidR="000251E4" w:rsidRPr="00E23121">
        <w:t>ubínou</w:t>
      </w:r>
      <w:r w:rsidR="00345E5C" w:rsidRPr="00E23121">
        <w:t xml:space="preserve"> v</w:t>
      </w:r>
      <w:r w:rsidR="00345E5C">
        <w:t> </w:t>
      </w:r>
      <w:r w:rsidR="000251E4" w:rsidRPr="00E23121">
        <w:t>krinolíně, která je do něho zavěšená.</w:t>
      </w:r>
    </w:p>
    <w:p w:rsidR="00D34DB7" w:rsidRPr="00E23121" w:rsidRDefault="000251E4" w:rsidP="00E23121">
      <w:pPr>
        <w:pStyle w:val="Text"/>
      </w:pPr>
      <w:r w:rsidRPr="00E23121">
        <w:t>Samozřejmě to ale takhle nemohlo být. Domyslela jsem se, kdo asi ta milenka byla,</w:t>
      </w:r>
      <w:r w:rsidR="00345E5C" w:rsidRPr="00E23121">
        <w:t xml:space="preserve"> a</w:t>
      </w:r>
      <w:r w:rsidR="00345E5C">
        <w:t> </w:t>
      </w:r>
      <w:r w:rsidRPr="00E23121">
        <w:t>myslela jsem si, jak jsem chytrá.</w:t>
      </w:r>
    </w:p>
    <w:p w:rsidR="00D34DB7" w:rsidRPr="00E23121" w:rsidRDefault="000251E4" w:rsidP="000E4F5A">
      <w:pPr>
        <w:pStyle w:val="Nadpis1"/>
        <w:jc w:val="center"/>
      </w:pPr>
      <w:r w:rsidRPr="00E23121">
        <w:t>KAPITOLA 10</w:t>
      </w:r>
    </w:p>
    <w:p w:rsidR="00D34DB7" w:rsidRPr="00E23121" w:rsidRDefault="00D34DB7" w:rsidP="00E23121">
      <w:pPr>
        <w:pStyle w:val="Text"/>
      </w:pPr>
    </w:p>
    <w:p w:rsidR="00D34DB7" w:rsidRPr="00E23121" w:rsidRDefault="00D34DB7" w:rsidP="00E23121">
      <w:pPr>
        <w:pStyle w:val="Text"/>
      </w:pPr>
    </w:p>
    <w:p w:rsidR="00D34DB7" w:rsidRPr="00E23121" w:rsidRDefault="000251E4" w:rsidP="00E23121">
      <w:pPr>
        <w:pStyle w:val="Text"/>
      </w:pPr>
      <w:r w:rsidRPr="00E23121">
        <w:t>Ned, Jane</w:t>
      </w:r>
      <w:r w:rsidR="00345E5C" w:rsidRPr="00E23121">
        <w:t xml:space="preserve"> a</w:t>
      </w:r>
      <w:r w:rsidR="00345E5C">
        <w:t> </w:t>
      </w:r>
      <w:r w:rsidRPr="00E23121">
        <w:t>Hannah strávili víkend</w:t>
      </w:r>
      <w:r w:rsidR="00345E5C" w:rsidRPr="00E23121">
        <w:t xml:space="preserve"> v</w:t>
      </w:r>
      <w:r w:rsidR="00345E5C">
        <w:t> </w:t>
      </w:r>
      <w:r w:rsidRPr="00E23121">
        <w:t>Tharby. Podař</w:t>
      </w:r>
      <w:r w:rsidR="00CF1E2B">
        <w:t>ilo se mu zavolat mi potom, co j</w:t>
      </w:r>
      <w:r w:rsidRPr="00E23121">
        <w:t>sem přišla</w:t>
      </w:r>
      <w:r w:rsidR="00345E5C" w:rsidRPr="00E23121">
        <w:t xml:space="preserve"> z</w:t>
      </w:r>
      <w:r w:rsidR="00345E5C">
        <w:t> </w:t>
      </w:r>
      <w:r w:rsidRPr="00E23121">
        <w:t>práce</w:t>
      </w:r>
      <w:r w:rsidR="00345E5C" w:rsidRPr="00E23121">
        <w:t xml:space="preserve"> a</w:t>
      </w:r>
      <w:r w:rsidR="00345E5C">
        <w:t> </w:t>
      </w:r>
      <w:r w:rsidRPr="00E23121">
        <w:t>dřív než se</w:t>
      </w:r>
      <w:r w:rsidR="0053784A">
        <w:t xml:space="preserve"> vrátil Mike,</w:t>
      </w:r>
      <w:r w:rsidR="00345E5C">
        <w:t xml:space="preserve"> a </w:t>
      </w:r>
      <w:r w:rsidR="0053784A">
        <w:t>řekl, že mě musí</w:t>
      </w:r>
      <w:r w:rsidRPr="00E23121">
        <w:t xml:space="preserve"> vidět, že je to naléhavé.</w:t>
      </w:r>
    </w:p>
    <w:p w:rsidR="00D34DB7" w:rsidRPr="00E23121" w:rsidRDefault="000251E4" w:rsidP="00E23121">
      <w:pPr>
        <w:pStyle w:val="Text"/>
        <w:jc w:val="left"/>
      </w:pPr>
      <w:r w:rsidRPr="00E23121">
        <w:t>Okamžitě jsem se poděsila</w:t>
      </w:r>
      <w:r w:rsidR="00345E5C" w:rsidRPr="00E23121">
        <w:t xml:space="preserve"> a</w:t>
      </w:r>
      <w:r w:rsidR="00345E5C">
        <w:t> </w:t>
      </w:r>
      <w:r w:rsidRPr="00E23121">
        <w:t>zeptala se, co se stalo.</w:t>
      </w:r>
    </w:p>
    <w:p w:rsidR="00D34DB7" w:rsidRPr="00E23121" w:rsidRDefault="00D34DB7" w:rsidP="00E23121">
      <w:pPr>
        <w:pStyle w:val="Text"/>
      </w:pPr>
      <w:r w:rsidRPr="00E23121">
        <w:t>„</w:t>
      </w:r>
      <w:r w:rsidR="000251E4" w:rsidRPr="00E23121">
        <w:t xml:space="preserve">Nic se nestalo, jenom tě chci vidět. Neviděli jsme se deset </w:t>
      </w:r>
      <w:r w:rsidR="00CF1E2B">
        <w:t>dní, takže je to naléhavé</w:t>
      </w:r>
      <w:r w:rsidR="000251E4" w:rsidRPr="00E23121">
        <w:t>. Nerozumí se to samo sebou?</w:t>
      </w:r>
      <w:r w:rsidRPr="00E23121">
        <w:t>“</w:t>
      </w:r>
    </w:p>
    <w:p w:rsidR="00D34DB7" w:rsidRPr="00E23121" w:rsidRDefault="000251E4" w:rsidP="00E23121">
      <w:pPr>
        <w:pStyle w:val="Text"/>
      </w:pPr>
      <w:r w:rsidRPr="00E23121">
        <w:t>Dalo se to zařídit jedině tak, že bychom se my všichni čtyři setkali</w:t>
      </w:r>
      <w:r w:rsidR="00345E5C" w:rsidRPr="00E23121">
        <w:t xml:space="preserve"> v</w:t>
      </w:r>
      <w:r w:rsidR="00345E5C">
        <w:t> </w:t>
      </w:r>
      <w:r w:rsidRPr="00E23121">
        <w:t>sobotu večer</w:t>
      </w:r>
      <w:r w:rsidR="00345E5C" w:rsidRPr="00E23121">
        <w:t xml:space="preserve"> U</w:t>
      </w:r>
      <w:r w:rsidR="00345E5C">
        <w:t> </w:t>
      </w:r>
      <w:r w:rsidRPr="00E23121">
        <w:t>Legie. Mike by nešel, kdybych mu řekla, že tam bude Jane,</w:t>
      </w:r>
      <w:r w:rsidR="00345E5C" w:rsidRPr="00E23121">
        <w:t xml:space="preserve"> a</w:t>
      </w:r>
      <w:r w:rsidR="00345E5C">
        <w:t> </w:t>
      </w:r>
      <w:r w:rsidRPr="00E23121">
        <w:t>počítám, že Jane by nešla, kdyby věděla, že se tam potká</w:t>
      </w:r>
      <w:r w:rsidR="00345E5C" w:rsidRPr="00E23121">
        <w:t xml:space="preserve"> s</w:t>
      </w:r>
      <w:r w:rsidR="00345E5C">
        <w:t> </w:t>
      </w:r>
      <w:r w:rsidRPr="00E23121">
        <w:t>celým naším klanem: mátí</w:t>
      </w:r>
      <w:r w:rsidR="00345E5C" w:rsidRPr="00E23121">
        <w:t xml:space="preserve"> a</w:t>
      </w:r>
      <w:r w:rsidR="00345E5C">
        <w:t> </w:t>
      </w:r>
      <w:r w:rsidR="00AE1A46">
        <w:t>Le</w:t>
      </w:r>
      <w:r w:rsidRPr="00E23121">
        <w:t>nem, Janis</w:t>
      </w:r>
      <w:r w:rsidR="00345E5C" w:rsidRPr="00E23121">
        <w:t xml:space="preserve"> a</w:t>
      </w:r>
      <w:r w:rsidR="00345E5C">
        <w:t> </w:t>
      </w:r>
      <w:r w:rsidRPr="00E23121">
        <w:t>Petrem, Nickem</w:t>
      </w:r>
      <w:r w:rsidR="00345E5C" w:rsidRPr="00E23121">
        <w:t xml:space="preserve"> a</w:t>
      </w:r>
      <w:r w:rsidR="00345E5C">
        <w:t> </w:t>
      </w:r>
      <w:r w:rsidRPr="00E23121">
        <w:t>Tanyou</w:t>
      </w:r>
      <w:r w:rsidR="00345E5C" w:rsidRPr="00E23121">
        <w:t xml:space="preserve"> a</w:t>
      </w:r>
      <w:r w:rsidR="00345E5C">
        <w:t> </w:t>
      </w:r>
      <w:r w:rsidRPr="00E23121">
        <w:t>samozřejmě Mikem</w:t>
      </w:r>
      <w:r w:rsidR="00345E5C" w:rsidRPr="00E23121">
        <w:t xml:space="preserve"> a</w:t>
      </w:r>
      <w:r w:rsidR="00345E5C">
        <w:t> </w:t>
      </w:r>
      <w:r w:rsidRPr="00E23121">
        <w:t>mnou. Jane byla oblečená stejně, jako když přišla Nedovi naproti do Stansteadu,</w:t>
      </w:r>
      <w:r w:rsidR="00345E5C" w:rsidRPr="00E23121">
        <w:t xml:space="preserve"> v</w:t>
      </w:r>
      <w:r w:rsidR="00345E5C">
        <w:t> </w:t>
      </w:r>
      <w:r w:rsidRPr="00E23121">
        <w:t>kalhotovém kostýmu</w:t>
      </w:r>
      <w:r w:rsidR="00345E5C" w:rsidRPr="00E23121">
        <w:t xml:space="preserve"> s</w:t>
      </w:r>
      <w:r w:rsidR="00345E5C">
        <w:t> </w:t>
      </w:r>
      <w:r w:rsidRPr="00E23121">
        <w:t>úzkými nohavicemi</w:t>
      </w:r>
      <w:r w:rsidR="00345E5C" w:rsidRPr="00E23121">
        <w:t xml:space="preserve"> z</w:t>
      </w:r>
      <w:r w:rsidR="00345E5C">
        <w:t> </w:t>
      </w:r>
      <w:r w:rsidRPr="00E23121">
        <w:t>tmavomodrého h</w:t>
      </w:r>
      <w:r w:rsidR="000E4F5A">
        <w:t>edvábí</w:t>
      </w:r>
      <w:r w:rsidR="00345E5C">
        <w:t xml:space="preserve"> a </w:t>
      </w:r>
      <w:r w:rsidR="000E4F5A">
        <w:t>bílé košili. Rusé vlasy</w:t>
      </w:r>
      <w:r w:rsidRPr="00E23121">
        <w:t xml:space="preserve"> měla vyčesané do úhledného francouzského uzlu. Na Jane skoro nemyslím, když ji nevidím, ale teď se na ni dívám</w:t>
      </w:r>
      <w:r w:rsidR="00345E5C" w:rsidRPr="00E23121">
        <w:t xml:space="preserve"> a</w:t>
      </w:r>
      <w:r w:rsidR="00345E5C">
        <w:t> </w:t>
      </w:r>
      <w:r w:rsidRPr="00E23121">
        <w:t>lámu si hlavu, jestli se</w:t>
      </w:r>
      <w:r w:rsidR="0084338D" w:rsidRPr="00E23121">
        <w:t xml:space="preserve"> jí</w:t>
      </w:r>
      <w:r w:rsidRPr="00E23121">
        <w:t xml:space="preserve"> Ned ještě dotýká, jestli se jako my dva</w:t>
      </w:r>
      <w:r w:rsidR="00345E5C" w:rsidRPr="00E23121">
        <w:t xml:space="preserve"> s</w:t>
      </w:r>
      <w:r w:rsidR="00345E5C">
        <w:t> </w:t>
      </w:r>
      <w:r w:rsidR="00AB62C9">
        <w:t>Mikem pořád dělí</w:t>
      </w:r>
      <w:r w:rsidR="00345E5C" w:rsidRPr="00E23121">
        <w:t xml:space="preserve"> o</w:t>
      </w:r>
      <w:r w:rsidR="00345E5C">
        <w:t> </w:t>
      </w:r>
      <w:r w:rsidRPr="00E23121">
        <w:t>nějakou tu manželskou postel</w:t>
      </w:r>
      <w:r w:rsidR="00345E5C" w:rsidRPr="00E23121">
        <w:t xml:space="preserve"> a</w:t>
      </w:r>
      <w:r w:rsidR="00345E5C">
        <w:t> </w:t>
      </w:r>
      <w:r w:rsidRPr="00E23121">
        <w:t>spí co nejdál od sebe, nebo</w:t>
      </w:r>
      <w:r w:rsidR="0084338D" w:rsidRPr="00E23121">
        <w:t xml:space="preserve"> jestli se chová jako ten milující</w:t>
      </w:r>
      <w:r w:rsidRPr="00E23121">
        <w:t xml:space="preserve"> manžel, kterého odjakživa zná, protože</w:t>
      </w:r>
      <w:r w:rsidR="00345E5C" w:rsidRPr="00E23121">
        <w:t xml:space="preserve"> s</w:t>
      </w:r>
      <w:r w:rsidR="00345E5C">
        <w:t> </w:t>
      </w:r>
      <w:r w:rsidR="00AC567D">
        <w:t>ní</w:t>
      </w:r>
      <w:r w:rsidRPr="00E23121">
        <w:t xml:space="preserve"> musí zůstat. Nikdy</w:t>
      </w:r>
      <w:r w:rsidR="00345E5C" w:rsidRPr="00E23121">
        <w:t xml:space="preserve"> o</w:t>
      </w:r>
      <w:r w:rsidR="00345E5C">
        <w:t> </w:t>
      </w:r>
      <w:r w:rsidRPr="00E23121">
        <w:t>tom nemluvíme</w:t>
      </w:r>
      <w:r w:rsidR="00345E5C" w:rsidRPr="00E23121">
        <w:t xml:space="preserve"> a</w:t>
      </w:r>
      <w:r w:rsidR="00345E5C">
        <w:t> </w:t>
      </w:r>
      <w:r w:rsidRPr="00E23121">
        <w:t>rad</w:t>
      </w:r>
      <w:r w:rsidR="0084338D" w:rsidRPr="00E23121">
        <w:t>ěji bych to nevěděla. Máti tvrdí</w:t>
      </w:r>
      <w:r w:rsidRPr="00E23121">
        <w:t xml:space="preserve">, že </w:t>
      </w:r>
      <w:r w:rsidR="0084338D" w:rsidRPr="00E23121">
        <w:t>muži svým přítelkyním vždycky říkají</w:t>
      </w:r>
      <w:r w:rsidRPr="00E23121">
        <w:t>, že přestali se svými manželkami spát,</w:t>
      </w:r>
      <w:r w:rsidR="00345E5C" w:rsidRPr="00E23121">
        <w:t xml:space="preserve"> a</w:t>
      </w:r>
      <w:r w:rsidR="00345E5C">
        <w:t> </w:t>
      </w:r>
      <w:r w:rsidR="00AC567D">
        <w:t>pak se tváří</w:t>
      </w:r>
      <w:r w:rsidRPr="00E23121">
        <w:t xml:space="preserve"> pitomě (její slova), když manželky otěhotní. Podle všeho byl Rex Newland přesně takový typ</w:t>
      </w:r>
      <w:r w:rsidR="00345E5C" w:rsidRPr="00E23121">
        <w:t xml:space="preserve"> a</w:t>
      </w:r>
      <w:r w:rsidR="00345E5C">
        <w:t> </w:t>
      </w:r>
      <w:r w:rsidRPr="00E23121">
        <w:t>nejspíš Stelle všemožně lhal.</w:t>
      </w:r>
    </w:p>
    <w:p w:rsidR="00D34DB7" w:rsidRPr="00E23121" w:rsidRDefault="000251E4" w:rsidP="00E23121">
      <w:pPr>
        <w:pStyle w:val="Text"/>
      </w:pPr>
      <w:r w:rsidRPr="00E23121">
        <w:t>Přímo jsme mohli vidět, že</w:t>
      </w:r>
      <w:r w:rsidR="00345E5C" w:rsidRPr="00E23121">
        <w:t xml:space="preserve"> s</w:t>
      </w:r>
      <w:r w:rsidR="00345E5C">
        <w:t> </w:t>
      </w:r>
      <w:r w:rsidRPr="00E23121">
        <w:t>námi Jane nechce být.</w:t>
      </w:r>
      <w:r w:rsidR="00345E5C" w:rsidRPr="00E23121">
        <w:t xml:space="preserve"> S</w:t>
      </w:r>
      <w:r w:rsidR="00345E5C">
        <w:t> </w:t>
      </w:r>
      <w:r w:rsidRPr="00E23121">
        <w:t>jejím manželem tam byli učitelé</w:t>
      </w:r>
      <w:r w:rsidR="00345E5C" w:rsidRPr="00E23121">
        <w:t xml:space="preserve"> z</w:t>
      </w:r>
      <w:r w:rsidR="00345E5C">
        <w:t> </w:t>
      </w:r>
      <w:r w:rsidRPr="00E23121">
        <w:t>Univerzity. Seděli</w:t>
      </w:r>
      <w:r w:rsidR="00345E5C" w:rsidRPr="00E23121">
        <w:t xml:space="preserve"> u</w:t>
      </w:r>
      <w:r w:rsidR="00345E5C">
        <w:t> </w:t>
      </w:r>
      <w:r w:rsidRPr="00E23121">
        <w:t>stolu</w:t>
      </w:r>
      <w:r w:rsidR="00345E5C" w:rsidRPr="00E23121">
        <w:t xml:space="preserve"> v</w:t>
      </w:r>
      <w:r w:rsidR="00345E5C">
        <w:t> </w:t>
      </w:r>
      <w:r w:rsidRPr="00E23121">
        <w:t>rohu</w:t>
      </w:r>
      <w:r w:rsidR="00345E5C" w:rsidRPr="00E23121">
        <w:t xml:space="preserve"> a</w:t>
      </w:r>
      <w:r w:rsidR="00345E5C">
        <w:t> </w:t>
      </w:r>
      <w:r w:rsidRPr="00E23121">
        <w:t>Jane nepřestávala vrhat pohledy jejich směrem</w:t>
      </w:r>
      <w:r w:rsidR="00345E5C" w:rsidRPr="00E23121">
        <w:t xml:space="preserve"> v</w:t>
      </w:r>
      <w:r w:rsidR="00345E5C">
        <w:t> </w:t>
      </w:r>
      <w:r w:rsidRPr="00E23121">
        <w:t>naději, ž</w:t>
      </w:r>
      <w:r w:rsidR="00D34DB7" w:rsidRPr="00E23121">
        <w:t>e z</w:t>
      </w:r>
      <w:r w:rsidRPr="00E23121">
        <w:t>achytí jejich pohled. Když ale Ned koupil pro nás všechny pití, posadil se hned vedle mě, mezi mě</w:t>
      </w:r>
      <w:r w:rsidR="00345E5C" w:rsidRPr="00E23121">
        <w:t xml:space="preserve"> a</w:t>
      </w:r>
      <w:r w:rsidR="00345E5C">
        <w:t> </w:t>
      </w:r>
      <w:r w:rsidRPr="00E23121">
        <w:t>Petra, sáhl p</w:t>
      </w:r>
      <w:r w:rsidR="0084338D" w:rsidRPr="00E23121">
        <w:t>o mojí ruce</w:t>
      </w:r>
      <w:r w:rsidR="00345E5C" w:rsidRPr="00E23121">
        <w:t xml:space="preserve"> a</w:t>
      </w:r>
      <w:r w:rsidR="00345E5C">
        <w:t> </w:t>
      </w:r>
      <w:r w:rsidR="0084338D" w:rsidRPr="00E23121">
        <w:t>držel mi ji na klí</w:t>
      </w:r>
      <w:r w:rsidRPr="00E23121">
        <w:t>ně,</w:t>
      </w:r>
      <w:r w:rsidR="0084338D" w:rsidRPr="00E23121">
        <w:t xml:space="preserve"> </w:t>
      </w:r>
      <w:r w:rsidR="0084338D" w:rsidRPr="00E23121">
        <w:lastRenderedPageBreak/>
        <w:t>ve skutečnosti mezi mými stehny</w:t>
      </w:r>
      <w:r w:rsidRPr="00E23121">
        <w:t>, až už jsem to nemohla vydržet</w:t>
      </w:r>
      <w:r w:rsidR="00345E5C" w:rsidRPr="00E23121">
        <w:t xml:space="preserve"> a</w:t>
      </w:r>
      <w:r w:rsidR="00345E5C">
        <w:t> </w:t>
      </w:r>
      <w:r w:rsidRPr="00E23121">
        <w:t>odstrčila mu ji. Nikdo to neviděl, nikdo neviděl, jak se</w:t>
      </w:r>
      <w:r w:rsidR="00345E5C" w:rsidRPr="00E23121">
        <w:t xml:space="preserve"> k</w:t>
      </w:r>
      <w:r w:rsidR="00345E5C">
        <w:t> </w:t>
      </w:r>
      <w:r w:rsidRPr="00E23121">
        <w:t>sobě tiskneme nohama</w:t>
      </w:r>
      <w:r w:rsidR="00345E5C">
        <w:t> </w:t>
      </w:r>
      <w:r w:rsidR="00345E5C" w:rsidRPr="00E23121">
        <w:t>–</w:t>
      </w:r>
      <w:r w:rsidR="00345E5C">
        <w:t> </w:t>
      </w:r>
      <w:r w:rsidRPr="00E23121">
        <w:t>až na máti. Ta</w:t>
      </w:r>
      <w:r w:rsidR="00226BBA">
        <w:t xml:space="preserve"> </w:t>
      </w:r>
      <w:r w:rsidRPr="00E23121">
        <w:t>je slepá ke všemu, ale</w:t>
      </w:r>
      <w:r w:rsidR="006F69FE">
        <w:t xml:space="preserve"> když přijde na sex, neunikne jí</w:t>
      </w:r>
      <w:r w:rsidRPr="00E23121">
        <w:t xml:space="preserve"> nic.</w:t>
      </w:r>
    </w:p>
    <w:p w:rsidR="00D34DB7" w:rsidRPr="00E23121" w:rsidRDefault="000251E4" w:rsidP="00E23121">
      <w:pPr>
        <w:pStyle w:val="Text"/>
      </w:pPr>
      <w:r w:rsidRPr="00E23121">
        <w:t>Pokývla na mě. Navenek proto, aby mi předa</w:t>
      </w:r>
      <w:r w:rsidR="0084338D" w:rsidRPr="00E23121">
        <w:t>la misku</w:t>
      </w:r>
      <w:r w:rsidR="00345E5C" w:rsidRPr="00E23121">
        <w:t xml:space="preserve"> s</w:t>
      </w:r>
      <w:r w:rsidR="00345E5C">
        <w:t> </w:t>
      </w:r>
      <w:r w:rsidR="0084338D" w:rsidRPr="00E23121">
        <w:t>bramborovými lupínky</w:t>
      </w:r>
      <w:r w:rsidRPr="00E23121">
        <w:t xml:space="preserve">. </w:t>
      </w:r>
      <w:r w:rsidR="00D34DB7" w:rsidRPr="00E23121">
        <w:t>„</w:t>
      </w:r>
      <w:r w:rsidRPr="00E23121">
        <w:t>Pomyslelas na to, aby ti to zavedli pod kůži?</w:t>
      </w:r>
      <w:r w:rsidR="00D34DB7" w:rsidRPr="00E23121">
        <w:t>“</w:t>
      </w:r>
      <w:r w:rsidRPr="00E23121">
        <w:t xml:space="preserve"> zeptala se.</w:t>
      </w:r>
    </w:p>
    <w:p w:rsidR="00D34DB7" w:rsidRPr="00E23121" w:rsidRDefault="000251E4" w:rsidP="00E23121">
      <w:pPr>
        <w:pStyle w:val="Text"/>
        <w:jc w:val="left"/>
      </w:pPr>
      <w:r w:rsidRPr="00E23121">
        <w:t>Neměla jsem vůbec ponětí,</w:t>
      </w:r>
      <w:r w:rsidR="00345E5C" w:rsidRPr="00E23121">
        <w:t xml:space="preserve"> o</w:t>
      </w:r>
      <w:r w:rsidR="00345E5C">
        <w:t> </w:t>
      </w:r>
      <w:r w:rsidRPr="00E23121">
        <w:t>čem to mluví.</w:t>
      </w:r>
    </w:p>
    <w:p w:rsidR="00D34DB7" w:rsidRPr="00E23121" w:rsidRDefault="00D34DB7" w:rsidP="00E23121">
      <w:pPr>
        <w:pStyle w:val="Text"/>
      </w:pPr>
      <w:r w:rsidRPr="00E23121">
        <w:t>„</w:t>
      </w:r>
      <w:r w:rsidR="000251E4" w:rsidRPr="00E23121">
        <w:t>Je to nejmodernější antikoncepce, stoprocentně spolehlivá. Vpichujou to do paže, jako když sázíš cibulky. Protože když máš dva najednou, musíš dávat bacha. Ta Greenovic holka, neteř Jill Balehamový, brala pilulky,</w:t>
      </w:r>
      <w:r w:rsidR="00345E5C" w:rsidRPr="00E23121">
        <w:t xml:space="preserve"> a</w:t>
      </w:r>
      <w:r w:rsidR="00345E5C">
        <w:t> </w:t>
      </w:r>
      <w:r w:rsidR="000251E4" w:rsidRPr="00E23121">
        <w:t>přece do toho vlítla. Stačí, abys měla jednou průjem,</w:t>
      </w:r>
      <w:r w:rsidR="00345E5C" w:rsidRPr="00E23121">
        <w:t xml:space="preserve"> a</w:t>
      </w:r>
      <w:r w:rsidR="00345E5C">
        <w:t> </w:t>
      </w:r>
      <w:r w:rsidR="000251E4" w:rsidRPr="00E23121">
        <w:t>pilulka ti projde tělem jako nic.</w:t>
      </w:r>
      <w:r w:rsidRPr="00E23121">
        <w:t>“</w:t>
      </w:r>
    </w:p>
    <w:p w:rsidR="00D34DB7" w:rsidRPr="00E23121" w:rsidRDefault="00D34DB7" w:rsidP="00E23121">
      <w:pPr>
        <w:pStyle w:val="Text"/>
      </w:pPr>
      <w:r w:rsidRPr="00E23121">
        <w:t>„</w:t>
      </w:r>
      <w:r w:rsidR="000251E4" w:rsidRPr="00E23121">
        <w:t>Matko,</w:t>
      </w:r>
      <w:r w:rsidRPr="00E23121">
        <w:t>“</w:t>
      </w:r>
      <w:r w:rsidR="000251E4" w:rsidRPr="00E23121">
        <w:t xml:space="preserve"> řekla jsem. Neosl</w:t>
      </w:r>
      <w:r w:rsidR="00EA0B61">
        <w:t>ovuju ji takhle často, ale ví</w:t>
      </w:r>
      <w:r w:rsidR="000251E4" w:rsidRPr="00E23121">
        <w:t>, že když to udělám, řekla víc než dost.</w:t>
      </w:r>
    </w:p>
    <w:p w:rsidR="00D34DB7" w:rsidRPr="00E23121" w:rsidRDefault="00325F19" w:rsidP="00E23121">
      <w:pPr>
        <w:pStyle w:val="Text"/>
      </w:pPr>
      <w:r>
        <w:t>Měla jsem sto chutí</w:t>
      </w:r>
      <w:r w:rsidR="000251E4" w:rsidRPr="00E23121">
        <w:t xml:space="preserve"> mrs</w:t>
      </w:r>
      <w:r>
        <w:t>knout po ní</w:t>
      </w:r>
      <w:r w:rsidR="000251E4" w:rsidRPr="00E23121">
        <w:t xml:space="preserve"> tu misku</w:t>
      </w:r>
      <w:r w:rsidR="00345E5C" w:rsidRPr="00E23121">
        <w:t xml:space="preserve"> s</w:t>
      </w:r>
      <w:r w:rsidR="00345E5C">
        <w:t> </w:t>
      </w:r>
      <w:r w:rsidR="000251E4" w:rsidRPr="00E23121">
        <w:t>brambůrky. Odnesla jsem je</w:t>
      </w:r>
      <w:r w:rsidR="00345E5C" w:rsidRPr="00E23121">
        <w:t xml:space="preserve"> k</w:t>
      </w:r>
      <w:r w:rsidR="00345E5C">
        <w:t> </w:t>
      </w:r>
      <w:r w:rsidR="000251E4" w:rsidRPr="00E23121">
        <w:t>našemu stolu. Mi</w:t>
      </w:r>
      <w:r w:rsidR="000E4F5A">
        <w:t>ke hovořil</w:t>
      </w:r>
      <w:r w:rsidR="00345E5C">
        <w:t xml:space="preserve"> o </w:t>
      </w:r>
      <w:r w:rsidR="000E4F5A">
        <w:t>staveništi v Regent‘</w:t>
      </w:r>
      <w:r w:rsidR="000251E4" w:rsidRPr="00E23121">
        <w:t>s Parku</w:t>
      </w:r>
      <w:r w:rsidR="00345E5C" w:rsidRPr="00E23121">
        <w:t xml:space="preserve"> a</w:t>
      </w:r>
      <w:r w:rsidR="00345E5C">
        <w:t> </w:t>
      </w:r>
      <w:r w:rsidR="00345E5C" w:rsidRPr="00E23121">
        <w:t>o</w:t>
      </w:r>
      <w:r w:rsidR="00345E5C">
        <w:t> </w:t>
      </w:r>
      <w:r w:rsidR="004C5E9E">
        <w:t>tom, že práce brzy skončí</w:t>
      </w:r>
      <w:r w:rsidR="000251E4" w:rsidRPr="00E23121">
        <w:t>. Ned na mě nepohlédl, ale</w:t>
      </w:r>
      <w:r w:rsidR="004C5E9E">
        <w:t xml:space="preserve"> stačilo, že neřekl, na co myslí</w:t>
      </w:r>
      <w:r w:rsidR="000251E4" w:rsidRPr="00E23121">
        <w:t>. Už jsem z</w:t>
      </w:r>
      <w:r w:rsidR="000E4F5A">
        <w:t>ačínala ztrácet nervy. Po tom bí</w:t>
      </w:r>
      <w:r w:rsidR="00CC5AD8" w:rsidRPr="00E23121">
        <w:t>lé</w:t>
      </w:r>
      <w:r w:rsidR="005A1D04">
        <w:t>m vínu, co máti</w:t>
      </w:r>
      <w:r w:rsidR="000251E4" w:rsidRPr="00E23121">
        <w:t xml:space="preserve"> poslední dobou servíruje, se člověku křiv</w:t>
      </w:r>
      <w:r w:rsidR="00E343C8">
        <w:t>í pusa, mohli byste</w:t>
      </w:r>
      <w:r w:rsidR="00345E5C">
        <w:t xml:space="preserve"> s </w:t>
      </w:r>
      <w:r w:rsidR="00E343C8">
        <w:t>ní</w:t>
      </w:r>
      <w:r w:rsidR="000251E4" w:rsidRPr="00E23121">
        <w:t>m čistit výlev</w:t>
      </w:r>
      <w:r w:rsidR="00AB5E3F">
        <w:t>ky</w:t>
      </w:r>
      <w:r w:rsidR="000251E4" w:rsidRPr="00E23121">
        <w:t>. Janis rovnou před Petrem řekla, že by uvítala, kdyby měl práci, kvůli kte</w:t>
      </w:r>
      <w:r w:rsidR="00CC5AD8" w:rsidRPr="00E23121">
        <w:t>ré</w:t>
      </w:r>
      <w:r w:rsidR="000E4F5A">
        <w:t xml:space="preserve"> by musel být čty</w:t>
      </w:r>
      <w:r w:rsidR="000251E4" w:rsidRPr="00E23121">
        <w:t>ři večery ze s</w:t>
      </w:r>
      <w:r w:rsidR="000E4F5A">
        <w:t>edmi pryč. Nebyla by osamělá, lí</w:t>
      </w:r>
      <w:r w:rsidR="000251E4" w:rsidRPr="00E23121">
        <w:t>bilo by se jí to, na což Petr řekl, že by museli chtít oba,</w:t>
      </w:r>
      <w:r w:rsidR="00345E5C" w:rsidRPr="00E23121">
        <w:t xml:space="preserve"> a</w:t>
      </w:r>
      <w:r w:rsidR="00345E5C">
        <w:t> </w:t>
      </w:r>
      <w:r w:rsidR="000251E4" w:rsidRPr="00E23121">
        <w:t>Jane se</w:t>
      </w:r>
      <w:r w:rsidR="00345E5C" w:rsidRPr="00E23121">
        <w:t xml:space="preserve"> s</w:t>
      </w:r>
      <w:r w:rsidR="00345E5C">
        <w:t> </w:t>
      </w:r>
      <w:r w:rsidR="000251E4" w:rsidRPr="00E23121">
        <w:t>vrcholně otráveným pohledem zvedla</w:t>
      </w:r>
      <w:r w:rsidR="00345E5C" w:rsidRPr="00E23121">
        <w:t xml:space="preserve"> a</w:t>
      </w:r>
      <w:r w:rsidR="00345E5C">
        <w:t> </w:t>
      </w:r>
      <w:r w:rsidR="000251E4" w:rsidRPr="00E23121">
        <w:t>přešla</w:t>
      </w:r>
      <w:r w:rsidR="00345E5C" w:rsidRPr="00E23121">
        <w:t xml:space="preserve"> k</w:t>
      </w:r>
      <w:r w:rsidR="00345E5C">
        <w:t> </w:t>
      </w:r>
      <w:r w:rsidR="000251E4" w:rsidRPr="00E23121">
        <w:t>tomu učitelskému stolu. Prohodili</w:t>
      </w:r>
      <w:r w:rsidR="00345E5C" w:rsidRPr="00E23121">
        <w:t xml:space="preserve"> s</w:t>
      </w:r>
      <w:r w:rsidR="00345E5C">
        <w:t> </w:t>
      </w:r>
      <w:r w:rsidR="000251E4" w:rsidRPr="00E23121">
        <w:t>ní pár slov, odpověděla, zvedli se</w:t>
      </w:r>
      <w:r w:rsidR="00345E5C" w:rsidRPr="00E23121">
        <w:t xml:space="preserve"> a</w:t>
      </w:r>
      <w:r w:rsidR="00345E5C">
        <w:t> </w:t>
      </w:r>
      <w:r w:rsidR="000251E4" w:rsidRPr="00E23121">
        <w:t>všichni společně odešli.</w:t>
      </w:r>
    </w:p>
    <w:p w:rsidR="00D34DB7" w:rsidRPr="00E23121" w:rsidRDefault="000251E4" w:rsidP="00E23121">
      <w:pPr>
        <w:pStyle w:val="Text"/>
      </w:pPr>
      <w:r w:rsidRPr="00E23121">
        <w:t>Ned ji začal omlouvat, ale</w:t>
      </w:r>
      <w:r w:rsidR="00847B6A">
        <w:t xml:space="preserve"> byl</w:t>
      </w:r>
      <w:r w:rsidRPr="00E23121">
        <w:t>o vidět, že to ostatní urazilo.</w:t>
      </w:r>
      <w:r w:rsidR="00345E5C" w:rsidRPr="00E23121">
        <w:t xml:space="preserve"> A</w:t>
      </w:r>
      <w:r w:rsidR="00345E5C">
        <w:t> </w:t>
      </w:r>
      <w:r w:rsidRPr="00E23121">
        <w:t>samozřejmě se potvrdily nejhorší Mikeovy předpoklady. Uplynulo pět trapných minut</w:t>
      </w:r>
      <w:r w:rsidR="00345E5C" w:rsidRPr="00E23121">
        <w:t xml:space="preserve"> a</w:t>
      </w:r>
      <w:r w:rsidR="00345E5C">
        <w:t> </w:t>
      </w:r>
      <w:r w:rsidR="00066A47">
        <w:t>potom Ned řekl, že bude lí</w:t>
      </w:r>
      <w:r w:rsidRPr="00E23121">
        <w:t>p,</w:t>
      </w:r>
      <w:r w:rsidR="0041594E" w:rsidRPr="00E23121">
        <w:t xml:space="preserve"> když</w:t>
      </w:r>
      <w:r w:rsidRPr="00E23121">
        <w:t xml:space="preserve"> půjde domů.</w:t>
      </w:r>
      <w:r w:rsidR="000E4F5A">
        <w:t xml:space="preserve"> Ti lidé</w:t>
      </w:r>
      <w:r w:rsidR="00345E5C">
        <w:t xml:space="preserve"> z </w:t>
      </w:r>
      <w:r w:rsidR="000E4F5A">
        <w:t>Norwiche jsou Janeini</w:t>
      </w:r>
      <w:r w:rsidRPr="00E23121">
        <w:t xml:space="preserve"> přátelé</w:t>
      </w:r>
      <w:r w:rsidR="00345E5C" w:rsidRPr="00E23121">
        <w:t xml:space="preserve"> a</w:t>
      </w:r>
      <w:r w:rsidR="00345E5C">
        <w:t> </w:t>
      </w:r>
      <w:r w:rsidRPr="00E23121">
        <w:t>zřejmě je pozvala</w:t>
      </w:r>
      <w:r w:rsidR="00345E5C" w:rsidRPr="00E23121">
        <w:t xml:space="preserve"> k</w:t>
      </w:r>
      <w:r w:rsidR="00345E5C">
        <w:t> </w:t>
      </w:r>
      <w:r w:rsidRPr="00E23121">
        <w:t>Jeřábu na skleničku.</w:t>
      </w:r>
    </w:p>
    <w:p w:rsidR="00D34DB7" w:rsidRPr="00E23121" w:rsidRDefault="000E4F5A" w:rsidP="00E23121">
      <w:pPr>
        <w:pStyle w:val="Text"/>
      </w:pPr>
      <w:r>
        <w:t>Všichni jsme se zvedli</w:t>
      </w:r>
      <w:r w:rsidR="000251E4" w:rsidRPr="00E23121">
        <w:t xml:space="preserve">. Podařilo se mu zašeptat mi rovnou do ucha. </w:t>
      </w:r>
      <w:r w:rsidR="00D34DB7" w:rsidRPr="00E23121">
        <w:t>„</w:t>
      </w:r>
      <w:r w:rsidR="000251E4" w:rsidRPr="00E23121">
        <w:t>Prosím tě, dovol mi přijít</w:t>
      </w:r>
      <w:r w:rsidR="00345E5C" w:rsidRPr="00E23121">
        <w:t xml:space="preserve"> v</w:t>
      </w:r>
      <w:r w:rsidR="00345E5C">
        <w:t> </w:t>
      </w:r>
      <w:r w:rsidR="000251E4" w:rsidRPr="00E23121">
        <w:t>pondělí večer, prosím,</w:t>
      </w:r>
      <w:r w:rsidR="00D34DB7" w:rsidRPr="00E23121">
        <w:t>“</w:t>
      </w:r>
      <w:r w:rsidR="00345E5C" w:rsidRPr="00E23121">
        <w:t xml:space="preserve"> a</w:t>
      </w:r>
      <w:r w:rsidR="00345E5C">
        <w:t> </w:t>
      </w:r>
      <w:r w:rsidR="000251E4" w:rsidRPr="00E23121">
        <w:t>to mi řeklo, že ta kapradina</w:t>
      </w:r>
      <w:r w:rsidR="00345E5C" w:rsidRPr="00E23121">
        <w:t xml:space="preserve"> v</w:t>
      </w:r>
      <w:r w:rsidR="00345E5C">
        <w:t> </w:t>
      </w:r>
      <w:r w:rsidR="000251E4" w:rsidRPr="00E23121">
        <w:t>jeho botě zaúčinkovala.</w:t>
      </w:r>
    </w:p>
    <w:p w:rsidR="00D34DB7" w:rsidRPr="00E23121" w:rsidRDefault="000251E4" w:rsidP="000E4F5A">
      <w:pPr>
        <w:pStyle w:val="Text"/>
      </w:pPr>
      <w:r w:rsidRPr="00E23121">
        <w:t>Potom se stal</w:t>
      </w:r>
      <w:r w:rsidR="005A1D04">
        <w:t>o něco zvláštního. Když se za ní</w:t>
      </w:r>
      <w:r w:rsidRPr="00E23121">
        <w:t>m zavřely dveře, ty dru</w:t>
      </w:r>
      <w:r w:rsidR="00CC5AD8" w:rsidRPr="00E23121">
        <w:t>hé</w:t>
      </w:r>
      <w:r w:rsidRPr="00E23121">
        <w:t>, přední dveře, kte</w:t>
      </w:r>
      <w:r w:rsidR="00CC5AD8" w:rsidRPr="00E23121">
        <w:t>ré</w:t>
      </w:r>
      <w:r w:rsidRPr="00E23121">
        <w:t xml:space="preserve"> jsou nalakované stejným odstínem jako </w:t>
      </w:r>
      <w:r w:rsidRPr="00E23121">
        <w:lastRenderedPageBreak/>
        <w:t>Stelliny nehty, se rozletěly</w:t>
      </w:r>
      <w:r w:rsidR="00345E5C" w:rsidRPr="00E23121">
        <w:t xml:space="preserve"> a</w:t>
      </w:r>
      <w:r w:rsidR="00345E5C">
        <w:t> </w:t>
      </w:r>
      <w:r w:rsidRPr="00E23121">
        <w:t>vešla žena, která mě dvakrát míjela ve voze na Te</w:t>
      </w:r>
      <w:r w:rsidR="000E4F5A">
        <w:t>lmarsh Cross. Byla</w:t>
      </w:r>
      <w:r w:rsidR="00345E5C">
        <w:t xml:space="preserve"> o </w:t>
      </w:r>
      <w:r w:rsidR="000E4F5A">
        <w:t>něco starší</w:t>
      </w:r>
      <w:r w:rsidRPr="00E23121">
        <w:t xml:space="preserve"> než já, světlovlasá</w:t>
      </w:r>
      <w:r w:rsidR="00345E5C" w:rsidRPr="00E23121">
        <w:t xml:space="preserve"> a</w:t>
      </w:r>
      <w:r w:rsidR="00345E5C">
        <w:t> </w:t>
      </w:r>
      <w:r w:rsidRPr="00E23121">
        <w:t>pohledná</w:t>
      </w:r>
      <w:r w:rsidR="00345E5C" w:rsidRPr="00E23121">
        <w:t xml:space="preserve"> a</w:t>
      </w:r>
      <w:r w:rsidR="00345E5C">
        <w:t> </w:t>
      </w:r>
      <w:r w:rsidRPr="00E23121">
        <w:t>teď</w:t>
      </w:r>
      <w:r w:rsidR="00345E5C" w:rsidRPr="00E23121">
        <w:t xml:space="preserve"> z</w:t>
      </w:r>
      <w:r w:rsidR="00345E5C">
        <w:t> </w:t>
      </w:r>
      <w:r w:rsidRPr="00E23121">
        <w:t>ní bylo vidět víc, než jen hlava</w:t>
      </w:r>
      <w:r w:rsidR="00345E5C" w:rsidRPr="00E23121">
        <w:t xml:space="preserve"> a</w:t>
      </w:r>
      <w:r w:rsidR="00345E5C">
        <w:t> </w:t>
      </w:r>
      <w:r w:rsidRPr="00E23121">
        <w:t>ramena, viděla jsem, že je trochu při těle, ale na přitažlivosti jí to neubíralo. Okamžitě jsem ji poznala,</w:t>
      </w:r>
      <w:r w:rsidR="00345E5C" w:rsidRPr="00E23121">
        <w:t xml:space="preserve"> a</w:t>
      </w:r>
      <w:r w:rsidR="00345E5C">
        <w:t> </w:t>
      </w:r>
      <w:r w:rsidR="006F1AE8">
        <w:t>bylo hned zřejmé</w:t>
      </w:r>
      <w:r w:rsidRPr="00E23121">
        <w:t>, že</w:t>
      </w:r>
      <w:r w:rsidR="00345E5C" w:rsidRPr="00E23121">
        <w:t xml:space="preserve"> i</w:t>
      </w:r>
      <w:r w:rsidR="00345E5C">
        <w:t> </w:t>
      </w:r>
      <w:r w:rsidRPr="00E23121">
        <w:t>ona poznala mě, ale neusmály jsme se na sebe</w:t>
      </w:r>
      <w:r w:rsidR="00345E5C" w:rsidRPr="00E23121">
        <w:t xml:space="preserve"> a</w:t>
      </w:r>
      <w:r w:rsidR="00345E5C">
        <w:t> </w:t>
      </w:r>
      <w:r w:rsidRPr="00E23121">
        <w:t>dlouho jsme na sebe nehleděly. Obě jsme odvrátily hlavu ve stejnou chvíli.</w:t>
      </w:r>
    </w:p>
    <w:p w:rsidR="00D34DB7" w:rsidRPr="00E23121" w:rsidRDefault="00D34DB7" w:rsidP="00E23121">
      <w:pPr>
        <w:pStyle w:val="Text"/>
      </w:pPr>
    </w:p>
    <w:p w:rsidR="00D34DB7" w:rsidRPr="00E23121" w:rsidRDefault="00D34DB7" w:rsidP="00E23121">
      <w:pPr>
        <w:pStyle w:val="Text"/>
        <w:jc w:val="left"/>
      </w:pPr>
      <w:r w:rsidRPr="00E23121">
        <w:t>„</w:t>
      </w:r>
      <w:r w:rsidR="000251E4" w:rsidRPr="00E23121">
        <w:t>Byla to Gilda Brentová,</w:t>
      </w:r>
      <w:r w:rsidRPr="00E23121">
        <w:t>“</w:t>
      </w:r>
      <w:r w:rsidR="000251E4" w:rsidRPr="00E23121">
        <w:t xml:space="preserve"> řekla jsem.</w:t>
      </w:r>
    </w:p>
    <w:p w:rsidR="00D34DB7" w:rsidRPr="00E23121" w:rsidRDefault="000251E4" w:rsidP="00E23121">
      <w:pPr>
        <w:pStyle w:val="Text"/>
        <w:jc w:val="left"/>
      </w:pPr>
      <w:r w:rsidRPr="00E23121">
        <w:t xml:space="preserve">Stella svraštila čelo. </w:t>
      </w:r>
      <w:r w:rsidR="00345E5C" w:rsidRPr="00E23121">
        <w:t>„O</w:t>
      </w:r>
      <w:r w:rsidR="00345E5C">
        <w:t> </w:t>
      </w:r>
      <w:r w:rsidRPr="00E23121">
        <w:t>čem to mluvíte?</w:t>
      </w:r>
      <w:r w:rsidR="00D34DB7" w:rsidRPr="00E23121">
        <w:t>“</w:t>
      </w:r>
    </w:p>
    <w:p w:rsidR="00D34DB7" w:rsidRPr="00E23121" w:rsidRDefault="00D34DB7" w:rsidP="00E23121">
      <w:pPr>
        <w:pStyle w:val="Text"/>
        <w:jc w:val="left"/>
      </w:pPr>
      <w:r w:rsidRPr="00E23121">
        <w:t>„</w:t>
      </w:r>
      <w:r w:rsidR="000251E4" w:rsidRPr="00E23121">
        <w:t>Ta milenka.</w:t>
      </w:r>
      <w:r w:rsidRPr="00E23121">
        <w:t>“</w:t>
      </w:r>
    </w:p>
    <w:p w:rsidR="00D34DB7" w:rsidRPr="00E23121" w:rsidRDefault="000251E4" w:rsidP="00E23121">
      <w:pPr>
        <w:pStyle w:val="Text"/>
      </w:pPr>
      <w:r w:rsidRPr="00E23121">
        <w:t xml:space="preserve">Dost se na mě naštvala. </w:t>
      </w:r>
      <w:r w:rsidR="00D34DB7" w:rsidRPr="00E23121">
        <w:t>„</w:t>
      </w:r>
      <w:r w:rsidRPr="00E23121">
        <w:t>Ráda bych, abyste toho nechala, Genevieve. Ráda bych, abyste si nic nedomýšlela. To jste udělala už podru</w:t>
      </w:r>
      <w:r w:rsidR="00CC5AD8" w:rsidRPr="00E23121">
        <w:t>hé</w:t>
      </w:r>
      <w:r w:rsidRPr="00E23121">
        <w:t>. Naprosto jednoznačně to Gilda nebyla. Gilda měla sehrát</w:t>
      </w:r>
      <w:r w:rsidR="00345E5C" w:rsidRPr="00E23121">
        <w:t xml:space="preserve"> v</w:t>
      </w:r>
      <w:r w:rsidR="00345E5C">
        <w:t> </w:t>
      </w:r>
      <w:r w:rsidR="00B83256">
        <w:t>mé</w:t>
      </w:r>
      <w:r w:rsidRPr="00E23121">
        <w:t>m životě úplně jinou roli, ale tehdy jsem ji ještě ani neznala. Rexova metresa se jmenovala Charmian Fryová.</w:t>
      </w:r>
      <w:r w:rsidR="00D34DB7" w:rsidRPr="00E23121">
        <w:t>“</w:t>
      </w:r>
    </w:p>
    <w:p w:rsidR="00D34DB7" w:rsidRPr="00E23121" w:rsidRDefault="000251E4" w:rsidP="00E23121">
      <w:pPr>
        <w:pStyle w:val="Text"/>
      </w:pPr>
      <w:r w:rsidRPr="00E23121">
        <w:t>Byla to svobodná žena, která nebyla nikdy vdaná ani si nikdy nevydělával</w:t>
      </w:r>
      <w:r w:rsidR="000E4F5A">
        <w:t>a na živobytí. Pocházela</w:t>
      </w:r>
      <w:r w:rsidR="00345E5C">
        <w:t xml:space="preserve"> z </w:t>
      </w:r>
      <w:r w:rsidR="000E4F5A">
        <w:t>jedné</w:t>
      </w:r>
      <w:r w:rsidR="00345E5C" w:rsidRPr="00E23121">
        <w:t xml:space="preserve"> z</w:t>
      </w:r>
      <w:r w:rsidR="00345E5C">
        <w:t> </w:t>
      </w:r>
      <w:r w:rsidRPr="00E23121">
        <w:t>těch ven</w:t>
      </w:r>
      <w:r w:rsidR="000E4F5A">
        <w:t>kovských rodin,</w:t>
      </w:r>
      <w:r w:rsidR="00345E5C">
        <w:t xml:space="preserve"> z </w:t>
      </w:r>
      <w:r w:rsidR="00214E50">
        <w:t>drobné</w:t>
      </w:r>
      <w:r w:rsidR="000E4F5A">
        <w:t xml:space="preserve"> šlechty</w:t>
      </w:r>
      <w:r w:rsidRPr="00E23121">
        <w:t>. Její otec</w:t>
      </w:r>
      <w:r w:rsidR="0041594E" w:rsidRPr="00E23121">
        <w:t xml:space="preserve"> byl </w:t>
      </w:r>
      <w:r w:rsidRPr="00E23121">
        <w:t>nejvyšší úředník hrabství</w:t>
      </w:r>
      <w:r w:rsidR="00345E5C" w:rsidRPr="00E23121">
        <w:t xml:space="preserve"> a</w:t>
      </w:r>
      <w:r w:rsidR="00345E5C">
        <w:t> </w:t>
      </w:r>
      <w:r w:rsidRPr="00E23121">
        <w:t>jeden její bratr zástupce Korun</w:t>
      </w:r>
      <w:r w:rsidR="000E4F5A">
        <w:t>y. Byly zde rodinné pení</w:t>
      </w:r>
      <w:r w:rsidRPr="00E23121">
        <w:t>ze</w:t>
      </w:r>
      <w:r w:rsidR="00345E5C" w:rsidRPr="00E23121">
        <w:t xml:space="preserve"> a</w:t>
      </w:r>
      <w:r w:rsidR="00345E5C">
        <w:t> </w:t>
      </w:r>
      <w:r w:rsidRPr="00E23121">
        <w:t>měla svůj vlastní příjem. Těmhle rodinám vždycky patří několik domů</w:t>
      </w:r>
      <w:r w:rsidR="00345E5C" w:rsidRPr="00E23121">
        <w:t xml:space="preserve"> a</w:t>
      </w:r>
      <w:r w:rsidR="00345E5C">
        <w:t> </w:t>
      </w:r>
      <w:r w:rsidRPr="00E23121">
        <w:t>ona</w:t>
      </w:r>
      <w:r w:rsidR="00345E5C" w:rsidRPr="00E23121">
        <w:t xml:space="preserve"> v</w:t>
      </w:r>
      <w:r w:rsidR="00345E5C">
        <w:t> </w:t>
      </w:r>
      <w:r w:rsidRPr="00E23121">
        <w:t xml:space="preserve">jednom </w:t>
      </w:r>
      <w:r w:rsidR="000E098A">
        <w:t>takové</w:t>
      </w:r>
      <w:r w:rsidRPr="00E23121">
        <w:t>m sama bydlela, ve vel</w:t>
      </w:r>
      <w:r w:rsidR="00CC5AD8" w:rsidRPr="00E23121">
        <w:t>ké</w:t>
      </w:r>
      <w:r w:rsidRPr="00E23121">
        <w:t>m domě nedaleko Stowuplandu. Říkáte si, čím se asi takovíhle</w:t>
      </w:r>
      <w:r w:rsidR="00007686" w:rsidRPr="00E23121">
        <w:t xml:space="preserve"> lidé </w:t>
      </w:r>
      <w:r w:rsidRPr="00E23121">
        <w:t>po celý den zabývají? Stella říkala, že Charmian lovila</w:t>
      </w:r>
      <w:r w:rsidR="00345E5C" w:rsidRPr="00E23121">
        <w:t xml:space="preserve"> a</w:t>
      </w:r>
      <w:r w:rsidR="00345E5C">
        <w:t> </w:t>
      </w:r>
      <w:r w:rsidRPr="00E23121">
        <w:t>střílela, zahradničila</w:t>
      </w:r>
      <w:r w:rsidR="00345E5C" w:rsidRPr="00E23121">
        <w:t xml:space="preserve"> a</w:t>
      </w:r>
      <w:r w:rsidR="00345E5C">
        <w:t> </w:t>
      </w:r>
      <w:r w:rsidRPr="00E23121">
        <w:t>vyráběla</w:t>
      </w:r>
      <w:r w:rsidR="00345E5C" w:rsidRPr="00E23121">
        <w:t xml:space="preserve"> z</w:t>
      </w:r>
      <w:r w:rsidR="00345E5C">
        <w:t> </w:t>
      </w:r>
      <w:r w:rsidR="005E2A6B">
        <w:t>hlí</w:t>
      </w:r>
      <w:r w:rsidRPr="00E23121">
        <w:t>ny květináče, do kterých se sází třeba pelargonie. Chodívala na odpolední dýchánky</w:t>
      </w:r>
      <w:r w:rsidR="00345E5C" w:rsidRPr="00E23121">
        <w:t xml:space="preserve"> a</w:t>
      </w:r>
      <w:r w:rsidR="00345E5C">
        <w:t> </w:t>
      </w:r>
      <w:r w:rsidRPr="00E23121">
        <w:t>na večeře někam ven. Za život se to zřejmě považovat nedalo, ale měla Rexe. Nepochybně</w:t>
      </w:r>
      <w:r w:rsidR="005E2A6B">
        <w:t xml:space="preserve"> jí</w:t>
      </w:r>
      <w:r w:rsidRPr="00E23121">
        <w:t xml:space="preserve"> nějaký čas zabral.</w:t>
      </w:r>
    </w:p>
    <w:p w:rsidR="00D34DB7" w:rsidRPr="00E23121" w:rsidRDefault="000251E4" w:rsidP="00E23121">
      <w:pPr>
        <w:pStyle w:val="Text"/>
      </w:pPr>
      <w:r w:rsidRPr="00E23121">
        <w:t>Znali se od do</w:t>
      </w:r>
      <w:r w:rsidR="00E343C8">
        <w:t>by</w:t>
      </w:r>
      <w:r w:rsidRPr="00E23121">
        <w:t xml:space="preserve">, </w:t>
      </w:r>
      <w:r w:rsidR="00296989">
        <w:t>kdy</w:t>
      </w:r>
      <w:r w:rsidRPr="00E23121">
        <w:t xml:space="preserve"> </w:t>
      </w:r>
      <w:r w:rsidR="00E343C8">
        <w:t>mu bylo jedenadvacet</w:t>
      </w:r>
      <w:r w:rsidR="00345E5C">
        <w:t xml:space="preserve"> a </w:t>
      </w:r>
      <w:r w:rsidR="00C27C2D">
        <w:t>jí</w:t>
      </w:r>
      <w:r w:rsidR="00E343C8">
        <w:t xml:space="preserve"> osmnác</w:t>
      </w:r>
      <w:r w:rsidR="00E41534">
        <w:t>t. Mnohem později, když už jí</w:t>
      </w:r>
      <w:r w:rsidRPr="00E23121">
        <w:t xml:space="preserve"> na tom nezáleželo, se ho Stella zeptala, proč se</w:t>
      </w:r>
      <w:r w:rsidR="00345E5C" w:rsidRPr="00E23121">
        <w:t xml:space="preserve"> s</w:t>
      </w:r>
      <w:r w:rsidR="00345E5C">
        <w:t> </w:t>
      </w:r>
      <w:r w:rsidRPr="00E23121">
        <w:t>Charmian neoženil,</w:t>
      </w:r>
      <w:r w:rsidR="00345E5C" w:rsidRPr="00E23121">
        <w:t xml:space="preserve"> a</w:t>
      </w:r>
      <w:r w:rsidR="00345E5C">
        <w:t> </w:t>
      </w:r>
      <w:r w:rsidRPr="00E23121">
        <w:t>on řekl</w:t>
      </w:r>
      <w:r w:rsidR="00066A47">
        <w:t>,</w:t>
      </w:r>
      <w:r w:rsidRPr="00E23121">
        <w:t xml:space="preserve"> že proto, že některé ženy jsou vhodné pro sňatek</w:t>
      </w:r>
      <w:r w:rsidR="00345E5C" w:rsidRPr="00E23121">
        <w:t xml:space="preserve"> a</w:t>
      </w:r>
      <w:r w:rsidR="00345E5C">
        <w:t> </w:t>
      </w:r>
      <w:r w:rsidRPr="00E23121">
        <w:t>jiné ne. Nesejde přitom zřejmě na vzhledu ani na společenském postavení nebo tom, čemu Stella říkala reputace, je to prostě něco, co poznal na první pohled. Nebo</w:t>
      </w:r>
      <w:r w:rsidR="00066A47">
        <w:t xml:space="preserve"> </w:t>
      </w:r>
      <w:r w:rsidRPr="00E23121">
        <w:t>jí to tak alespoň řekl.</w:t>
      </w:r>
      <w:r w:rsidR="00345E5C" w:rsidRPr="00E23121">
        <w:t xml:space="preserve"> A</w:t>
      </w:r>
      <w:r w:rsidR="00345E5C">
        <w:t> </w:t>
      </w:r>
      <w:r w:rsidRPr="00E23121">
        <w:t>popravdě si nedoved</w:t>
      </w:r>
      <w:r w:rsidR="00E343C8">
        <w:t>la Charmian představit jako něčí</w:t>
      </w:r>
      <w:r w:rsidRPr="00E23121">
        <w:t xml:space="preserve"> manželku,</w:t>
      </w:r>
      <w:r w:rsidR="00345E5C" w:rsidRPr="00E23121">
        <w:t xml:space="preserve"> a</w:t>
      </w:r>
      <w:r w:rsidR="00345E5C">
        <w:t> </w:t>
      </w:r>
      <w:r w:rsidRPr="00E23121">
        <w:t xml:space="preserve">už vůbec </w:t>
      </w:r>
      <w:r w:rsidR="0084338D" w:rsidRPr="00E23121">
        <w:t>ne jako</w:t>
      </w:r>
      <w:r w:rsidRPr="00E23121">
        <w:t xml:space="preserve"> matku.</w:t>
      </w:r>
    </w:p>
    <w:p w:rsidR="00D34DB7" w:rsidRPr="00E23121" w:rsidRDefault="000251E4" w:rsidP="00E343C8">
      <w:pPr>
        <w:pStyle w:val="Text"/>
      </w:pPr>
      <w:r w:rsidRPr="00E23121">
        <w:lastRenderedPageBreak/>
        <w:t>Jak se dověděla</w:t>
      </w:r>
      <w:r w:rsidR="00345E5C" w:rsidRPr="00E23121">
        <w:t xml:space="preserve"> o</w:t>
      </w:r>
      <w:r w:rsidR="00345E5C">
        <w:t> </w:t>
      </w:r>
      <w:r w:rsidRPr="00E23121">
        <w:t>Charmian? To jsem z</w:t>
      </w:r>
      <w:r w:rsidR="00E41534">
        <w:t>apomněla říct, viďte? Pověděl jí</w:t>
      </w:r>
      <w:r w:rsidRPr="00E23121">
        <w:t xml:space="preserve"> to její tchán. Bylo mu přes osmdesát, umíral,</w:t>
      </w:r>
      <w:r w:rsidR="00345E5C" w:rsidRPr="00E23121">
        <w:t xml:space="preserve"> a</w:t>
      </w:r>
      <w:r w:rsidR="00345E5C">
        <w:t> </w:t>
      </w:r>
      <w:r w:rsidRPr="00E23121">
        <w:t>už to neměl</w:t>
      </w:r>
      <w:r w:rsidR="00345E5C" w:rsidRPr="00E23121">
        <w:t xml:space="preserve"> v</w:t>
      </w:r>
      <w:r w:rsidR="00345E5C">
        <w:t> </w:t>
      </w:r>
      <w:r w:rsidRPr="00E23121">
        <w:t>hlavě tak docela</w:t>
      </w:r>
      <w:r w:rsidR="00345E5C" w:rsidRPr="00E23121">
        <w:t xml:space="preserve"> v</w:t>
      </w:r>
      <w:r w:rsidR="00345E5C">
        <w:t> </w:t>
      </w:r>
      <w:r w:rsidRPr="00E23121">
        <w:t>pořádku. Neměla bych se divit, musel být šílený nebo zlý,</w:t>
      </w:r>
      <w:r w:rsidR="0041594E" w:rsidRPr="00E23121">
        <w:t xml:space="preserve"> když</w:t>
      </w:r>
      <w:r w:rsidR="000D049C">
        <w:t xml:space="preserve"> mohl něco takového říct mladé</w:t>
      </w:r>
      <w:r w:rsidRPr="00E23121">
        <w:t xml:space="preserve"> ženě,</w:t>
      </w:r>
      <w:r w:rsidR="00345E5C" w:rsidRPr="00E23121">
        <w:t xml:space="preserve"> a</w:t>
      </w:r>
      <w:r w:rsidR="00345E5C">
        <w:t> </w:t>
      </w:r>
      <w:r w:rsidRPr="00E23121">
        <w:t>zároveň svojí vlastní snaše, která po hrozném těhoten</w:t>
      </w:r>
      <w:r w:rsidR="00E343C8">
        <w:t>ství</w:t>
      </w:r>
      <w:r w:rsidRPr="00E23121">
        <w:t xml:space="preserve"> právě přivedla na svět dítě, jenom proto, že byla nemocná</w:t>
      </w:r>
      <w:r w:rsidR="00345E5C" w:rsidRPr="00E23121">
        <w:t xml:space="preserve"> a</w:t>
      </w:r>
      <w:r w:rsidR="00345E5C">
        <w:t> </w:t>
      </w:r>
      <w:r w:rsidRPr="00E23121">
        <w:t>pořád bledá</w:t>
      </w:r>
      <w:r w:rsidR="00345E5C" w:rsidRPr="00E23121">
        <w:t xml:space="preserve"> a</w:t>
      </w:r>
      <w:r w:rsidR="00345E5C">
        <w:t> </w:t>
      </w:r>
      <w:r w:rsidRPr="00E23121">
        <w:t>slabá.</w:t>
      </w:r>
    </w:p>
    <w:p w:rsidR="00D34DB7" w:rsidRPr="00E23121" w:rsidRDefault="00D34DB7" w:rsidP="00E23121">
      <w:pPr>
        <w:pStyle w:val="Text"/>
      </w:pPr>
      <w:r w:rsidRPr="00E23121">
        <w:t>„</w:t>
      </w:r>
      <w:r w:rsidR="000251E4" w:rsidRPr="00E23121">
        <w:t>Když mu neposkytneš to, co má jako manžel právo očekávat.</w:t>
      </w:r>
      <w:r w:rsidRPr="00E23121">
        <w:t>“</w:t>
      </w:r>
      <w:r w:rsidR="000251E4" w:rsidRPr="00E23121">
        <w:t xml:space="preserve"> řekl, </w:t>
      </w:r>
      <w:r w:rsidRPr="00E23121">
        <w:t>„</w:t>
      </w:r>
      <w:r w:rsidR="000251E4" w:rsidRPr="00E23121">
        <w:t>zaženeš ho zpátky do náruče Charmian Fryové,</w:t>
      </w:r>
      <w:r w:rsidR="00345E5C" w:rsidRPr="00E23121">
        <w:t xml:space="preserve"> a</w:t>
      </w:r>
      <w:r w:rsidR="00345E5C">
        <w:t> </w:t>
      </w:r>
      <w:r w:rsidR="000251E4" w:rsidRPr="00E23121">
        <w:t>malý ptáček mi pošeptal, že už tam je.</w:t>
      </w:r>
      <w:r w:rsidRPr="00E23121">
        <w:t>“</w:t>
      </w:r>
    </w:p>
    <w:p w:rsidR="00D34DB7" w:rsidRPr="00E23121" w:rsidRDefault="000251E4" w:rsidP="00E23121">
      <w:pPr>
        <w:pStyle w:val="Text"/>
      </w:pPr>
      <w:r w:rsidRPr="00E23121">
        <w:t>Vy</w:t>
      </w:r>
      <w:r w:rsidR="00E343C8">
        <w:t>šlo najevo všechno ostatní. Sta</w:t>
      </w:r>
      <w:r w:rsidRPr="00E23121">
        <w:t>rý pán se ani trochu nezdráhal to vyklopit. Stelle spadly šupiny</w:t>
      </w:r>
      <w:r w:rsidR="00345E5C" w:rsidRPr="00E23121">
        <w:t xml:space="preserve"> z</w:t>
      </w:r>
      <w:r w:rsidR="00345E5C">
        <w:t> </w:t>
      </w:r>
      <w:r w:rsidRPr="00E23121">
        <w:t>očí</w:t>
      </w:r>
      <w:r w:rsidR="00345E5C" w:rsidRPr="00E23121">
        <w:t xml:space="preserve"> a</w:t>
      </w:r>
      <w:r w:rsidR="00345E5C">
        <w:t> </w:t>
      </w:r>
      <w:r w:rsidRPr="00E23121">
        <w:t>hluboce ji to zasáhlo. Nic</w:t>
      </w:r>
      <w:r w:rsidR="00345E5C" w:rsidRPr="00E23121">
        <w:t xml:space="preserve"> v</w:t>
      </w:r>
      <w:r w:rsidR="00345E5C">
        <w:t> </w:t>
      </w:r>
      <w:r w:rsidRPr="00E23121">
        <w:t>jejím životě ji nepřipravilo na to, že by se muži</w:t>
      </w:r>
      <w:r w:rsidR="00345E5C" w:rsidRPr="00E23121">
        <w:t xml:space="preserve"> a</w:t>
      </w:r>
      <w:r w:rsidR="00345E5C">
        <w:t> </w:t>
      </w:r>
      <w:r w:rsidRPr="00E23121">
        <w:t>ženy mohli takto chovat. Četla</w:t>
      </w:r>
      <w:r w:rsidR="00345E5C" w:rsidRPr="00E23121">
        <w:t xml:space="preserve"> o</w:t>
      </w:r>
      <w:r w:rsidR="00345E5C">
        <w:t> </w:t>
      </w:r>
      <w:r w:rsidRPr="00E23121">
        <w:t>tom samozřejmě</w:t>
      </w:r>
      <w:r w:rsidR="00345E5C" w:rsidRPr="00E23121">
        <w:t xml:space="preserve"> v</w:t>
      </w:r>
      <w:r w:rsidR="00345E5C">
        <w:t> </w:t>
      </w:r>
      <w:r w:rsidRPr="00E23121">
        <w:t>knihách, ale manželova nevěra nemohla nikdy postihnout ji ani jakoukoli jinou ženu,</w:t>
      </w:r>
      <w:r w:rsidR="000D049C">
        <w:t xml:space="preserve"> kterou znala. Bylo nemyslitelné</w:t>
      </w:r>
      <w:r w:rsidRPr="00E23121">
        <w:t>, že by žena, která sedávala</w:t>
      </w:r>
      <w:r w:rsidR="00345E5C" w:rsidRPr="00E23121">
        <w:t xml:space="preserve"> u</w:t>
      </w:r>
      <w:r w:rsidR="00345E5C">
        <w:t> </w:t>
      </w:r>
      <w:r w:rsidRPr="00E23121">
        <w:t>večeře</w:t>
      </w:r>
      <w:r w:rsidR="00345E5C" w:rsidRPr="00E23121">
        <w:t xml:space="preserve"> v</w:t>
      </w:r>
      <w:r w:rsidR="00345E5C">
        <w:t> </w:t>
      </w:r>
      <w:r w:rsidRPr="00E23121">
        <w:t>jejím domě, líbala ji na tvář</w:t>
      </w:r>
      <w:r w:rsidR="00345E5C" w:rsidRPr="00E23121">
        <w:t xml:space="preserve"> a</w:t>
      </w:r>
      <w:r w:rsidR="00345E5C">
        <w:t> </w:t>
      </w:r>
      <w:r w:rsidRPr="00E23121">
        <w:t xml:space="preserve">oslovovala ji křestním </w:t>
      </w:r>
      <w:r w:rsidR="00E42590">
        <w:t>jmén</w:t>
      </w:r>
      <w:r w:rsidRPr="00E23121">
        <w:t>em, mohla potají provádět</w:t>
      </w:r>
      <w:r w:rsidR="00345E5C" w:rsidRPr="00E23121">
        <w:t xml:space="preserve"> s</w:t>
      </w:r>
      <w:r w:rsidR="00345E5C">
        <w:t> </w:t>
      </w:r>
      <w:r w:rsidRPr="00E23121">
        <w:t>jejím manželem věci, kte</w:t>
      </w:r>
      <w:r w:rsidR="00CC5AD8" w:rsidRPr="00E23121">
        <w:t>ré</w:t>
      </w:r>
      <w:r w:rsidRPr="00E23121">
        <w:t xml:space="preserve"> patří</w:t>
      </w:r>
      <w:r w:rsidR="00345E5C" w:rsidRPr="00E23121">
        <w:t xml:space="preserve"> k</w:t>
      </w:r>
      <w:r w:rsidR="00345E5C">
        <w:t> </w:t>
      </w:r>
      <w:r w:rsidRPr="00E23121">
        <w:t>manželství</w:t>
      </w:r>
      <w:r w:rsidR="00345E5C" w:rsidRPr="00E23121">
        <w:t xml:space="preserve"> a</w:t>
      </w:r>
      <w:r w:rsidR="00345E5C">
        <w:t> </w:t>
      </w:r>
      <w:r w:rsidR="00345E5C" w:rsidRPr="00E23121">
        <w:t>k</w:t>
      </w:r>
      <w:r w:rsidR="00345E5C">
        <w:t> </w:t>
      </w:r>
      <w:r w:rsidRPr="00E23121">
        <w:t>manželským povinnostem,</w:t>
      </w:r>
      <w:r w:rsidR="00345E5C" w:rsidRPr="00E23121">
        <w:t xml:space="preserve"> i</w:t>
      </w:r>
      <w:r w:rsidR="00345E5C">
        <w:t> </w:t>
      </w:r>
      <w:r w:rsidRPr="00E23121">
        <w:t>když nejsou nijak zvlášť potěšující. Bylo to nesnesitelné, ale musela se tomu postavit, podívat se pravdě do očí.</w:t>
      </w:r>
    </w:p>
    <w:p w:rsidR="00D34DB7" w:rsidRPr="00E23121" w:rsidRDefault="000251E4" w:rsidP="00E23121">
      <w:pPr>
        <w:pStyle w:val="Text"/>
      </w:pPr>
      <w:r w:rsidRPr="00E23121">
        <w:t>Když si na to zvykala, brala to na vědomí</w:t>
      </w:r>
      <w:r w:rsidR="00345E5C" w:rsidRPr="00E23121">
        <w:t xml:space="preserve"> s</w:t>
      </w:r>
      <w:r w:rsidR="00345E5C">
        <w:t> </w:t>
      </w:r>
      <w:r w:rsidRPr="00E23121">
        <w:t>hořkostí, pořád nemohla dost dobře pochopit, jak může muž, jakýkoli muž, dát před ní přednost vyzáb</w:t>
      </w:r>
      <w:r w:rsidR="00CC5AD8" w:rsidRPr="00E23121">
        <w:t>lé</w:t>
      </w:r>
      <w:r w:rsidRPr="00E23121">
        <w:t xml:space="preserve"> žens</w:t>
      </w:r>
      <w:r w:rsidR="00CC5AD8" w:rsidRPr="00E23121">
        <w:t>ké</w:t>
      </w:r>
      <w:r w:rsidR="00345E5C" w:rsidRPr="00E23121">
        <w:t xml:space="preserve"> s</w:t>
      </w:r>
      <w:r w:rsidR="00345E5C">
        <w:t> </w:t>
      </w:r>
      <w:r w:rsidRPr="00E23121">
        <w:t xml:space="preserve">tváří snědou jako </w:t>
      </w:r>
      <w:r w:rsidR="0084338D" w:rsidRPr="00E23121">
        <w:t>kůže</w:t>
      </w:r>
      <w:r w:rsidR="00345E5C" w:rsidRPr="00E23121">
        <w:t xml:space="preserve"> a</w:t>
      </w:r>
      <w:r w:rsidR="00345E5C">
        <w:t> </w:t>
      </w:r>
      <w:r w:rsidR="0084338D" w:rsidRPr="00E23121">
        <w:t>dlouhými černými šedivějící</w:t>
      </w:r>
      <w:r w:rsidRPr="00E23121">
        <w:t>mi vlasy. Někdy zahlédla Charmian</w:t>
      </w:r>
      <w:r w:rsidR="00345E5C" w:rsidRPr="00E23121">
        <w:t xml:space="preserve"> v</w:t>
      </w:r>
      <w:r w:rsidR="00345E5C">
        <w:t> </w:t>
      </w:r>
      <w:r w:rsidRPr="00E23121">
        <w:t>Bury, když tam přijela ve staré lovecké bryčce nakupovat</w:t>
      </w:r>
      <w:r w:rsidR="00345E5C" w:rsidRPr="00E23121">
        <w:t xml:space="preserve"> a</w:t>
      </w:r>
      <w:r w:rsidR="00345E5C">
        <w:t> </w:t>
      </w:r>
      <w:r w:rsidRPr="00E23121">
        <w:t>přes ulici zvedla bez úsměvu ruku na pozdrav. To se potom Stella otočila</w:t>
      </w:r>
      <w:r w:rsidR="00345E5C" w:rsidRPr="00E23121">
        <w:t xml:space="preserve"> a</w:t>
      </w:r>
      <w:r w:rsidR="00345E5C">
        <w:t> </w:t>
      </w:r>
      <w:r w:rsidRPr="00E23121">
        <w:t>zadívala se na svůj odraz ve výkladní skříni, na svůj</w:t>
      </w:r>
      <w:r w:rsidR="0084338D" w:rsidRPr="00E23121">
        <w:t xml:space="preserve"> hezký obličej</w:t>
      </w:r>
      <w:r w:rsidR="00345E5C" w:rsidRPr="00E23121">
        <w:t xml:space="preserve"> a</w:t>
      </w:r>
      <w:r w:rsidR="00345E5C">
        <w:t> </w:t>
      </w:r>
      <w:r w:rsidR="0084338D" w:rsidRPr="00E23121">
        <w:t>postavu, na své</w:t>
      </w:r>
      <w:r w:rsidR="008E4935">
        <w:t xml:space="preserve"> pečlivě vybrané</w:t>
      </w:r>
      <w:r w:rsidRPr="00E23121">
        <w:t xml:space="preserve"> či pečlivě ušité šaty</w:t>
      </w:r>
      <w:r w:rsidR="00345E5C" w:rsidRPr="00E23121">
        <w:t xml:space="preserve"> a</w:t>
      </w:r>
      <w:r w:rsidR="00345E5C">
        <w:t> </w:t>
      </w:r>
      <w:r w:rsidRPr="00E23121">
        <w:t>na Charmian</w:t>
      </w:r>
      <w:r w:rsidR="00345E5C" w:rsidRPr="00E23121">
        <w:t xml:space="preserve"> v</w:t>
      </w:r>
      <w:r w:rsidR="00345E5C">
        <w:t> </w:t>
      </w:r>
      <w:r w:rsidRPr="00E23121">
        <w:t>dálce za sebou ve špinavém, obnošeném tvídu</w:t>
      </w:r>
      <w:r w:rsidR="00345E5C" w:rsidRPr="00E23121">
        <w:t xml:space="preserve"> a</w:t>
      </w:r>
      <w:r w:rsidR="00345E5C">
        <w:t> </w:t>
      </w:r>
      <w:r w:rsidRPr="00E23121">
        <w:t>pánském plstěném klobouku.</w:t>
      </w:r>
    </w:p>
    <w:p w:rsidR="00D34DB7" w:rsidRPr="00E23121" w:rsidRDefault="00D34DB7" w:rsidP="00E23121">
      <w:pPr>
        <w:pStyle w:val="Text"/>
      </w:pPr>
      <w:r w:rsidRPr="00E23121">
        <w:t>„</w:t>
      </w:r>
      <w:r w:rsidR="000251E4" w:rsidRPr="00E23121">
        <w:t>Přece se ale ke mně vrátil,</w:t>
      </w:r>
      <w:r w:rsidRPr="00E23121">
        <w:t>“</w:t>
      </w:r>
      <w:r w:rsidR="000251E4" w:rsidRPr="00E23121">
        <w:t xml:space="preserve"> řekla Stella. </w:t>
      </w:r>
      <w:r w:rsidRPr="00E23121">
        <w:t>„</w:t>
      </w:r>
      <w:r w:rsidR="000251E4" w:rsidRPr="00E23121">
        <w:t>Jestli se</w:t>
      </w:r>
      <w:r w:rsidR="0084338D" w:rsidRPr="00E23121">
        <w:t xml:space="preserve"> jí</w:t>
      </w:r>
      <w:r w:rsidR="000251E4" w:rsidRPr="00E23121">
        <w:t xml:space="preserve"> skutečně vzdal, aby se ke mně mohl vrátit, to je už jiná. Znovu jsem potratila. Byl to chlapec, těhotenství už bylo tak daleko, že se to dalo rozpoznat,</w:t>
      </w:r>
      <w:r w:rsidR="00345E5C" w:rsidRPr="00E23121">
        <w:t xml:space="preserve"> a</w:t>
      </w:r>
      <w:r w:rsidR="00345E5C">
        <w:t> </w:t>
      </w:r>
      <w:r w:rsidR="000251E4" w:rsidRPr="00E23121">
        <w:t>Rex byl samozřejmě hrozně zklamaný.</w:t>
      </w:r>
      <w:r w:rsidRPr="00E23121">
        <w:t>“</w:t>
      </w:r>
    </w:p>
    <w:p w:rsidR="00D34DB7" w:rsidRPr="00E23121" w:rsidRDefault="000251E4" w:rsidP="00E23121">
      <w:pPr>
        <w:pStyle w:val="Text"/>
      </w:pPr>
      <w:r w:rsidRPr="00E23121">
        <w:t>Dál</w:t>
      </w:r>
      <w:r w:rsidR="00345E5C" w:rsidRPr="00E23121">
        <w:t xml:space="preserve"> a</w:t>
      </w:r>
      <w:r w:rsidR="00345E5C">
        <w:t> </w:t>
      </w:r>
      <w:r w:rsidRPr="00E23121">
        <w:t xml:space="preserve">dál se probírala vzpomínkami. Řekla, že nedokázala odolat tomu, jak to formuloval, když ji požádal, aby si ho vzala, že ji chce tolik, až ho to ničí. Bylo mimo její chápání, proč to řekl. Nemyslel to </w:t>
      </w:r>
      <w:r w:rsidRPr="00E23121">
        <w:lastRenderedPageBreak/>
        <w:t>vážně? Ani</w:t>
      </w:r>
      <w:r w:rsidR="00345E5C" w:rsidRPr="00E23121">
        <w:t xml:space="preserve"> v</w:t>
      </w:r>
      <w:r w:rsidR="00345E5C">
        <w:t> </w:t>
      </w:r>
      <w:r w:rsidR="003A36BB">
        <w:t>té</w:t>
      </w:r>
      <w:r w:rsidRPr="00E23121">
        <w:t xml:space="preserve"> chvíli ne? Nebo to myslel vážně právě jen</w:t>
      </w:r>
      <w:r w:rsidR="00345E5C" w:rsidRPr="00E23121">
        <w:t xml:space="preserve"> v</w:t>
      </w:r>
      <w:r w:rsidR="00345E5C">
        <w:t> </w:t>
      </w:r>
      <w:r w:rsidRPr="00E23121">
        <w:t xml:space="preserve">tu chvíli? </w:t>
      </w:r>
      <w:r w:rsidR="0053784A">
        <w:t>Zklamala ho? Nesplnila očekávání</w:t>
      </w:r>
      <w:r w:rsidRPr="00E23121">
        <w:t xml:space="preserve"> svým zjevem, způs</w:t>
      </w:r>
      <w:r w:rsidR="0053784A">
        <w:t>oby, společenským chováním?</w:t>
      </w:r>
      <w:r w:rsidR="00345E5C">
        <w:t xml:space="preserve"> V </w:t>
      </w:r>
      <w:r w:rsidR="0053784A">
        <w:t>té</w:t>
      </w:r>
      <w:r w:rsidRPr="00E23121">
        <w:t xml:space="preserve"> době trávívala spoustu času před zrcadlem ve svém pokoji, zkoumala svůj vzhled, zkoušela jej všelijak vylepšovat,</w:t>
      </w:r>
      <w:r w:rsidR="00345E5C" w:rsidRPr="00E23121">
        <w:t xml:space="preserve"> a</w:t>
      </w:r>
      <w:r w:rsidR="00345E5C">
        <w:t> </w:t>
      </w:r>
      <w:r w:rsidRPr="00E23121">
        <w:t>přitom, jak na sebe hleděla, mluvila sama se sebou</w:t>
      </w:r>
      <w:r w:rsidR="00345E5C" w:rsidRPr="00E23121">
        <w:t xml:space="preserve"> a</w:t>
      </w:r>
      <w:r w:rsidR="00345E5C">
        <w:t> </w:t>
      </w:r>
      <w:r w:rsidRPr="00E23121">
        <w:t>naslouchala zvuku vlastního hlasu.</w:t>
      </w:r>
    </w:p>
    <w:p w:rsidR="00D34DB7" w:rsidRPr="00E23121" w:rsidRDefault="00D34DB7" w:rsidP="00E23121">
      <w:pPr>
        <w:pStyle w:val="Text"/>
      </w:pPr>
      <w:r w:rsidRPr="00E23121">
        <w:t>„</w:t>
      </w:r>
      <w:r w:rsidR="000251E4" w:rsidRPr="00E23121">
        <w:t>Podle mého za tím bylo</w:t>
      </w:r>
      <w:r w:rsidR="00E343C8">
        <w:t xml:space="preserve"> to, že jsem mu dosud nedala syn</w:t>
      </w:r>
      <w:r w:rsidR="000251E4" w:rsidRPr="00E23121">
        <w:t>a. Mít děti,</w:t>
      </w:r>
      <w:r w:rsidR="00345E5C" w:rsidRPr="00E23121">
        <w:t xml:space="preserve"> z</w:t>
      </w:r>
      <w:r w:rsidR="00345E5C">
        <w:t> </w:t>
      </w:r>
      <w:r w:rsidR="000251E4" w:rsidRPr="00E23121">
        <w:t>toho jsem nebyla nijak zvlášť nadšená, Genevieve. Samozřejmě to za to všechno stojí, když nakonec máte dítě, ale představte si, že po tom všem zůstanete</w:t>
      </w:r>
      <w:r w:rsidR="00345E5C" w:rsidRPr="00E23121">
        <w:t xml:space="preserve"> s</w:t>
      </w:r>
      <w:r w:rsidR="00345E5C">
        <w:t> </w:t>
      </w:r>
      <w:r w:rsidR="000251E4" w:rsidRPr="00E23121">
        <w:t>prázdnýma rukama.</w:t>
      </w:r>
      <w:r w:rsidRPr="00E23121">
        <w:t>“</w:t>
      </w:r>
    </w:p>
    <w:p w:rsidR="00D34DB7" w:rsidRPr="00E23121" w:rsidRDefault="000251E4" w:rsidP="00E23121">
      <w:pPr>
        <w:pStyle w:val="Text"/>
      </w:pPr>
      <w:r w:rsidRPr="00E23121">
        <w:t>Stella se na mě pronikavě zadívala. Pak zavřela oči</w:t>
      </w:r>
      <w:r w:rsidR="00345E5C" w:rsidRPr="00E23121">
        <w:t xml:space="preserve"> a</w:t>
      </w:r>
      <w:r w:rsidR="00345E5C">
        <w:t> </w:t>
      </w:r>
      <w:r w:rsidRPr="00E23121">
        <w:t>nechala hlavu klesnout zpátky na polštář. Myslela jsem, že už pro dnešek skončila,</w:t>
      </w:r>
      <w:r w:rsidR="00345E5C" w:rsidRPr="00E23121">
        <w:t xml:space="preserve"> a</w:t>
      </w:r>
      <w:r w:rsidR="00345E5C">
        <w:t> </w:t>
      </w:r>
      <w:r w:rsidRPr="00E23121">
        <w:t>právě jsem se chystala, že se zvednu</w:t>
      </w:r>
      <w:r w:rsidR="00345E5C" w:rsidRPr="00E23121">
        <w:t xml:space="preserve"> a</w:t>
      </w:r>
      <w:r w:rsidR="00345E5C">
        <w:t> </w:t>
      </w:r>
      <w:r w:rsidRPr="00E23121">
        <w:t>tiše se odplížím, když vtom náhle otevřela oči</w:t>
      </w:r>
      <w:r w:rsidR="00345E5C" w:rsidRPr="00E23121">
        <w:t xml:space="preserve"> a</w:t>
      </w:r>
      <w:r w:rsidR="00345E5C">
        <w:t> </w:t>
      </w:r>
      <w:r w:rsidRPr="00E23121">
        <w:t>upřela je na mě. Natáhla ruku po mé ruce</w:t>
      </w:r>
      <w:r w:rsidR="00345E5C" w:rsidRPr="00E23121">
        <w:t xml:space="preserve"> a</w:t>
      </w:r>
      <w:r w:rsidR="00345E5C">
        <w:t> </w:t>
      </w:r>
      <w:r w:rsidRPr="00E23121">
        <w:t>já ji uchopila</w:t>
      </w:r>
      <w:r w:rsidR="00345E5C" w:rsidRPr="00E23121">
        <w:t xml:space="preserve"> a</w:t>
      </w:r>
      <w:r w:rsidR="00345E5C">
        <w:t> </w:t>
      </w:r>
      <w:r w:rsidRPr="00E23121">
        <w:t>trochu ji stiskla.</w:t>
      </w:r>
    </w:p>
    <w:p w:rsidR="00D34DB7" w:rsidRPr="00E23121" w:rsidRDefault="00D34DB7" w:rsidP="00E23121">
      <w:pPr>
        <w:pStyle w:val="Text"/>
      </w:pPr>
      <w:r w:rsidRPr="00E23121">
        <w:t>„</w:t>
      </w:r>
      <w:r w:rsidR="000251E4" w:rsidRPr="00E23121">
        <w:t>Právě jsem si vzpomněla, proč to všechno povídám, Genevieve. To abyste pochopila, jak jsem dospěla</w:t>
      </w:r>
      <w:r w:rsidR="00345E5C" w:rsidRPr="00E23121">
        <w:t xml:space="preserve"> k</w:t>
      </w:r>
      <w:r w:rsidR="00345E5C">
        <w:t> </w:t>
      </w:r>
      <w:r w:rsidR="000251E4" w:rsidRPr="00E23121">
        <w:t>tomu, že jsem si koupila dům.</w:t>
      </w:r>
      <w:r w:rsidRPr="00E23121">
        <w:t>“</w:t>
      </w:r>
    </w:p>
    <w:p w:rsidR="00D34DB7" w:rsidRPr="00E23121" w:rsidRDefault="00CE5BE1" w:rsidP="00E23121">
      <w:pPr>
        <w:pStyle w:val="Text"/>
        <w:jc w:val="left"/>
      </w:pPr>
      <w:r>
        <w:t>„</w:t>
      </w:r>
      <w:r w:rsidR="000251E4" w:rsidRPr="00E23121">
        <w:t>Abych to pochopila?</w:t>
      </w:r>
      <w:r w:rsidR="00D34DB7" w:rsidRPr="00E23121">
        <w:t>“</w:t>
      </w:r>
      <w:r w:rsidR="000251E4" w:rsidRPr="00E23121">
        <w:t xml:space="preserve"> opakovala jsem.</w:t>
      </w:r>
    </w:p>
    <w:p w:rsidR="00D34DB7" w:rsidRPr="00E23121" w:rsidRDefault="00D34DB7" w:rsidP="00E23121">
      <w:pPr>
        <w:pStyle w:val="Text"/>
      </w:pPr>
      <w:r w:rsidRPr="00E23121">
        <w:t>„</w:t>
      </w:r>
      <w:r w:rsidR="0084338D" w:rsidRPr="00E23121">
        <w:t>Sa</w:t>
      </w:r>
      <w:r w:rsidR="000251E4" w:rsidRPr="00E23121">
        <w:t>mozřejmě. Jenom proto. Neměla jsem</w:t>
      </w:r>
      <w:r w:rsidR="00345E5C" w:rsidRPr="00E23121">
        <w:t xml:space="preserve"> v</w:t>
      </w:r>
      <w:r w:rsidR="00345E5C">
        <w:t> </w:t>
      </w:r>
      <w:r w:rsidR="000251E4" w:rsidRPr="00E23121">
        <w:t>úmyslu zacházet do takových podrobnosti. Mám pocit</w:t>
      </w:r>
      <w:r w:rsidRPr="00E23121">
        <w:t>…</w:t>
      </w:r>
      <w:r w:rsidR="000251E4" w:rsidRPr="00E23121">
        <w:t xml:space="preserve"> bojím se</w:t>
      </w:r>
      <w:r w:rsidR="00345E5C">
        <w:t> </w:t>
      </w:r>
      <w:r w:rsidR="00345E5C" w:rsidRPr="00E23121">
        <w:t>–</w:t>
      </w:r>
      <w:r w:rsidR="00345E5C">
        <w:t> </w:t>
      </w:r>
      <w:r w:rsidR="00554992" w:rsidRPr="00E23121">
        <w:t>tedy,</w:t>
      </w:r>
      <w:r w:rsidR="000251E4" w:rsidRPr="00E23121">
        <w:t xml:space="preserve"> nechtěla bych, aby se to, co js</w:t>
      </w:r>
      <w:r w:rsidR="00B25EAC">
        <w:t>em vám řekla, dověděly moje děti</w:t>
      </w:r>
      <w:r w:rsidR="000251E4" w:rsidRPr="00E23121">
        <w:t>.</w:t>
      </w:r>
      <w:r w:rsidRPr="00E23121">
        <w:t>“</w:t>
      </w:r>
    </w:p>
    <w:p w:rsidR="00D34DB7" w:rsidRPr="00E23121" w:rsidRDefault="00D34DB7" w:rsidP="00E23121">
      <w:pPr>
        <w:pStyle w:val="Text"/>
        <w:jc w:val="left"/>
      </w:pPr>
      <w:r w:rsidRPr="00E23121">
        <w:t>„</w:t>
      </w:r>
      <w:r w:rsidR="0084338D" w:rsidRPr="00E23121">
        <w:t>Nevědí</w:t>
      </w:r>
      <w:r w:rsidR="00345E5C" w:rsidRPr="00E23121">
        <w:t xml:space="preserve"> o</w:t>
      </w:r>
      <w:r w:rsidR="00345E5C">
        <w:t> </w:t>
      </w:r>
      <w:r w:rsidR="0084338D" w:rsidRPr="00E23121">
        <w:t>své</w:t>
      </w:r>
      <w:r w:rsidR="00E343C8">
        <w:t>m otci</w:t>
      </w:r>
      <w:r w:rsidR="00345E5C">
        <w:t xml:space="preserve"> a </w:t>
      </w:r>
      <w:r w:rsidR="00E343C8">
        <w:t>Charmian Fryové</w:t>
      </w:r>
      <w:r w:rsidR="000251E4" w:rsidRPr="00E23121">
        <w:t>?</w:t>
      </w:r>
      <w:r w:rsidRPr="00E23121">
        <w:t>“</w:t>
      </w:r>
    </w:p>
    <w:p w:rsidR="00D34DB7" w:rsidRPr="00E23121" w:rsidRDefault="00D34DB7" w:rsidP="00E23121">
      <w:pPr>
        <w:pStyle w:val="Text"/>
      </w:pPr>
      <w:r w:rsidRPr="00E23121">
        <w:t>„</w:t>
      </w:r>
      <w:r w:rsidR="000251E4" w:rsidRPr="00E23121">
        <w:t>Tuším, že Marianne se skoro dobrala pravdy. Richard byl ještě moc malý. Byla bych mnohem radši, kdyby nevěděli nic,</w:t>
      </w:r>
      <w:r w:rsidR="00345E5C" w:rsidRPr="00E23121">
        <w:t xml:space="preserve"> a</w:t>
      </w:r>
      <w:r w:rsidR="00345E5C">
        <w:t> </w:t>
      </w:r>
      <w:r w:rsidR="000251E4" w:rsidRPr="00E23121">
        <w:t>Marianne samozřejmě nic vědět nemůže.</w:t>
      </w:r>
      <w:r w:rsidR="00345E5C" w:rsidRPr="00E23121">
        <w:t xml:space="preserve"> Z</w:t>
      </w:r>
      <w:r w:rsidR="00345E5C">
        <w:t> </w:t>
      </w:r>
      <w:r w:rsidR="000251E4" w:rsidRPr="00E23121">
        <w:t>její strany to mohou být jenom domněnky.</w:t>
      </w:r>
      <w:r w:rsidRPr="00E23121">
        <w:t>“</w:t>
      </w:r>
    </w:p>
    <w:p w:rsidR="00D34DB7" w:rsidRPr="00E23121" w:rsidRDefault="0084338D" w:rsidP="00E23121">
      <w:pPr>
        <w:pStyle w:val="Text"/>
      </w:pPr>
      <w:r w:rsidRPr="00E23121">
        <w:t>Musela jsem pořád myslet na své</w:t>
      </w:r>
      <w:r w:rsidR="000251E4" w:rsidRPr="00E23121">
        <w:t>ho tátu, který potom, co se rozešli</w:t>
      </w:r>
      <w:r w:rsidR="00345E5C" w:rsidRPr="00E23121">
        <w:t xml:space="preserve"> s</w:t>
      </w:r>
      <w:r w:rsidR="00345E5C">
        <w:t> </w:t>
      </w:r>
      <w:r w:rsidR="000251E4" w:rsidRPr="00E23121">
        <w:t>mámou, střídal žens</w:t>
      </w:r>
      <w:r w:rsidR="00CC5AD8" w:rsidRPr="00E23121">
        <w:t>ké</w:t>
      </w:r>
      <w:r w:rsidR="000251E4" w:rsidRPr="00E23121">
        <w:t>, pak se znovu oženil</w:t>
      </w:r>
      <w:r w:rsidR="00345E5C" w:rsidRPr="00E23121">
        <w:t xml:space="preserve"> a</w:t>
      </w:r>
      <w:r w:rsidR="00345E5C">
        <w:t> </w:t>
      </w:r>
      <w:r w:rsidR="000251E4" w:rsidRPr="00E23121">
        <w:t>znovu rozvedl</w:t>
      </w:r>
      <w:r w:rsidR="00345E5C" w:rsidRPr="00E23121">
        <w:t xml:space="preserve"> a</w:t>
      </w:r>
      <w:r w:rsidR="00345E5C">
        <w:t> </w:t>
      </w:r>
      <w:r w:rsidR="000251E4" w:rsidRPr="00E23121">
        <w:t>teď žije na hromádce</w:t>
      </w:r>
      <w:r w:rsidR="00345E5C" w:rsidRPr="00E23121">
        <w:t xml:space="preserve"> s</w:t>
      </w:r>
      <w:r w:rsidR="00345E5C">
        <w:t> </w:t>
      </w:r>
      <w:r w:rsidR="000251E4" w:rsidRPr="00E23121">
        <w:t>přítelkyní</w:t>
      </w:r>
      <w:r w:rsidR="00345E5C" w:rsidRPr="00E23121">
        <w:t xml:space="preserve"> o</w:t>
      </w:r>
      <w:r w:rsidR="00345E5C">
        <w:t> </w:t>
      </w:r>
      <w:r w:rsidR="000251E4" w:rsidRPr="00E23121">
        <w:t xml:space="preserve">dva </w:t>
      </w:r>
      <w:r w:rsidR="000251E4" w:rsidRPr="004457D9">
        <w:t>roky</w:t>
      </w:r>
      <w:r w:rsidR="000251E4" w:rsidRPr="00E23121">
        <w:rPr>
          <w:i/>
        </w:rPr>
        <w:t xml:space="preserve"> </w:t>
      </w:r>
      <w:r w:rsidR="000251E4" w:rsidRPr="00E23121">
        <w:t>mladší</w:t>
      </w:r>
      <w:r w:rsidR="0053784A">
        <w:t>,</w:t>
      </w:r>
      <w:r w:rsidR="000251E4" w:rsidRPr="00E23121">
        <w:t xml:space="preserve"> než jsem já. Nikdo se nikdy nepokoušel to před Janis, mnou</w:t>
      </w:r>
      <w:r w:rsidR="00345E5C" w:rsidRPr="00E23121">
        <w:t xml:space="preserve"> a</w:t>
      </w:r>
      <w:r w:rsidR="00345E5C">
        <w:t> </w:t>
      </w:r>
      <w:r w:rsidR="000251E4" w:rsidRPr="00E23121">
        <w:t>Nickem tajit, vůbec nikoho by to ani nenapadlo. Za tím musí vězet generační rozdíl, nebo možná docela jednoduše společenské postavení, což je</w:t>
      </w:r>
      <w:r w:rsidR="00345E5C" w:rsidRPr="00E23121">
        <w:t xml:space="preserve"> i</w:t>
      </w:r>
      <w:r w:rsidR="00345E5C">
        <w:t> </w:t>
      </w:r>
      <w:r w:rsidR="000251E4" w:rsidRPr="00E23121">
        <w:t>častější.</w:t>
      </w:r>
    </w:p>
    <w:p w:rsidR="00D34DB7" w:rsidRPr="00E23121" w:rsidRDefault="00D34DB7" w:rsidP="00E23121">
      <w:pPr>
        <w:pStyle w:val="Text"/>
      </w:pPr>
      <w:r w:rsidRPr="00E23121">
        <w:t>„</w:t>
      </w:r>
      <w:r w:rsidR="000251E4" w:rsidRPr="00E23121">
        <w:t xml:space="preserve">Víte, Genevieve, Marianne si moc dobře uvědomovala, že smrt jejího otce je </w:t>
      </w:r>
      <w:r w:rsidR="00554992" w:rsidRPr="00E23121">
        <w:t>obestřena nějakou záhadou. Tedy,</w:t>
      </w:r>
      <w:r w:rsidR="000251E4" w:rsidRPr="00E23121">
        <w:t xml:space="preserve"> smrt vysloveně ne. Zemřel na srdeční selhání, na zástavu srdce.</w:t>
      </w:r>
      <w:r w:rsidRPr="00E23121">
        <w:t>“</w:t>
      </w:r>
    </w:p>
    <w:p w:rsidR="00D34DB7" w:rsidRPr="00E23121" w:rsidRDefault="00D34DB7" w:rsidP="00E23121">
      <w:pPr>
        <w:pStyle w:val="Text"/>
      </w:pPr>
      <w:r w:rsidRPr="00E23121">
        <w:lastRenderedPageBreak/>
        <w:t>„</w:t>
      </w:r>
      <w:r w:rsidR="000251E4" w:rsidRPr="00E23121">
        <w:t>Ve vlaku,</w:t>
      </w:r>
      <w:r w:rsidRPr="00E23121">
        <w:t>“</w:t>
      </w:r>
      <w:r w:rsidR="000251E4" w:rsidRPr="00E23121">
        <w:t xml:space="preserve"> řekla jsem</w:t>
      </w:r>
      <w:r w:rsidR="00345E5C" w:rsidRPr="00E23121">
        <w:t xml:space="preserve"> a</w:t>
      </w:r>
      <w:r w:rsidR="00345E5C">
        <w:t> </w:t>
      </w:r>
      <w:r w:rsidR="000251E4" w:rsidRPr="00E23121">
        <w:t>zamrzelo mě, že jsem to řekla, protože se posadila zpříma, celých svých sotva čtyřicet kilo,</w:t>
      </w:r>
      <w:r w:rsidR="00345E5C" w:rsidRPr="00E23121">
        <w:t xml:space="preserve"> a</w:t>
      </w:r>
      <w:r w:rsidR="00345E5C">
        <w:t> </w:t>
      </w:r>
      <w:r w:rsidR="000251E4" w:rsidRPr="00E23121">
        <w:t>zamávala volnou rukou. Druhou vytrhla</w:t>
      </w:r>
      <w:r w:rsidR="00345E5C" w:rsidRPr="00E23121">
        <w:t xml:space="preserve"> z</w:t>
      </w:r>
      <w:r w:rsidR="00345E5C">
        <w:t> </w:t>
      </w:r>
      <w:r w:rsidR="000251E4" w:rsidRPr="00E23121">
        <w:t>mého sevření.</w:t>
      </w:r>
    </w:p>
    <w:p w:rsidR="00D34DB7" w:rsidRPr="00E23121" w:rsidRDefault="00D34DB7" w:rsidP="00E23121">
      <w:pPr>
        <w:pStyle w:val="Text"/>
        <w:jc w:val="left"/>
      </w:pPr>
      <w:r w:rsidRPr="00E23121">
        <w:t>„</w:t>
      </w:r>
      <w:r w:rsidR="000251E4" w:rsidRPr="00E23121">
        <w:t>Jak to víte?</w:t>
      </w:r>
      <w:r w:rsidRPr="00E23121">
        <w:t>“</w:t>
      </w:r>
    </w:p>
    <w:p w:rsidR="00D34DB7" w:rsidRPr="00E23121" w:rsidRDefault="00AB76BE" w:rsidP="00E23121">
      <w:pPr>
        <w:pStyle w:val="Text"/>
      </w:pPr>
      <w:r>
        <w:t>Odpověděla jsem nenuceně</w:t>
      </w:r>
      <w:r w:rsidR="000251E4" w:rsidRPr="00E23121">
        <w:t xml:space="preserve">, bez rozmýšlení. </w:t>
      </w:r>
      <w:r w:rsidR="00D34DB7" w:rsidRPr="00E23121">
        <w:t>„</w:t>
      </w:r>
      <w:r w:rsidR="000251E4" w:rsidRPr="00E23121">
        <w:t>Richard mi to říkal. Nevzpomínám si, kdy.</w:t>
      </w:r>
      <w:r w:rsidR="00D34DB7" w:rsidRPr="00E23121">
        <w:t>“</w:t>
      </w:r>
    </w:p>
    <w:p w:rsidR="00D34DB7" w:rsidRPr="00E23121" w:rsidRDefault="000251E4" w:rsidP="00E23121">
      <w:pPr>
        <w:pStyle w:val="Text"/>
      </w:pPr>
      <w:r w:rsidRPr="00E23121">
        <w:t>Trochu se uvolnila. Výbuchy rozčilení ji vyčerpá</w:t>
      </w:r>
      <w:r w:rsidR="0084338D" w:rsidRPr="00E23121">
        <w:t>valy,</w:t>
      </w:r>
      <w:r w:rsidR="00345E5C" w:rsidRPr="00E23121">
        <w:t xml:space="preserve"> a</w:t>
      </w:r>
      <w:r w:rsidR="00345E5C">
        <w:t> </w:t>
      </w:r>
      <w:r w:rsidR="0084338D" w:rsidRPr="00E23121">
        <w:t>první</w:t>
      </w:r>
      <w:r w:rsidRPr="00E23121">
        <w:t xml:space="preserve">m znamením byla bledost, která </w:t>
      </w:r>
      <w:r w:rsidR="0084338D" w:rsidRPr="00E23121">
        <w:t>se jí</w:t>
      </w:r>
      <w:r w:rsidRPr="00E23121">
        <w:t xml:space="preserve"> vkrádala do obličeje.</w:t>
      </w:r>
    </w:p>
    <w:p w:rsidR="00D34DB7" w:rsidRPr="00E23121" w:rsidRDefault="00D34DB7" w:rsidP="00E23121">
      <w:pPr>
        <w:pStyle w:val="Text"/>
      </w:pPr>
      <w:r w:rsidRPr="00E23121">
        <w:t>„</w:t>
      </w:r>
      <w:r w:rsidR="000251E4" w:rsidRPr="00E23121">
        <w:t>No samozřejmě, tohle ví.</w:t>
      </w:r>
      <w:r w:rsidR="00345E5C" w:rsidRPr="00E23121">
        <w:t xml:space="preserve"> A</w:t>
      </w:r>
      <w:r w:rsidR="00345E5C">
        <w:t> </w:t>
      </w:r>
      <w:r w:rsidR="000251E4" w:rsidRPr="00E23121">
        <w:t>není to tak docela pravda, že Rex zemřel ve vlaku. Ve vlaku se mu udělalo špatně. Zemřel</w:t>
      </w:r>
      <w:r w:rsidR="00345E5C" w:rsidRPr="00E23121">
        <w:t xml:space="preserve"> v</w:t>
      </w:r>
      <w:r w:rsidR="00345E5C">
        <w:t> </w:t>
      </w:r>
      <w:r w:rsidR="000251E4" w:rsidRPr="00E23121">
        <w:t>nemocnici</w:t>
      </w:r>
      <w:r w:rsidR="00345E5C" w:rsidRPr="00E23121">
        <w:t xml:space="preserve"> v</w:t>
      </w:r>
      <w:r w:rsidR="00345E5C">
        <w:t> </w:t>
      </w:r>
      <w:r w:rsidR="000251E4" w:rsidRPr="00E23121">
        <w:t>Bury.</w:t>
      </w:r>
      <w:r w:rsidRPr="00E23121">
        <w:t>“</w:t>
      </w:r>
    </w:p>
    <w:p w:rsidR="00D34DB7" w:rsidRPr="00E23121" w:rsidRDefault="000251E4" w:rsidP="00E23121">
      <w:pPr>
        <w:pStyle w:val="Text"/>
      </w:pPr>
      <w:r w:rsidRPr="00E23121">
        <w:t>Byl na návštěvě</w:t>
      </w:r>
      <w:r w:rsidR="00345E5C" w:rsidRPr="00E23121">
        <w:t xml:space="preserve"> u</w:t>
      </w:r>
      <w:r w:rsidR="00345E5C">
        <w:t> </w:t>
      </w:r>
      <w:r w:rsidR="00A24444">
        <w:t>Charmian Fryové</w:t>
      </w:r>
      <w:r w:rsidRPr="00E23121">
        <w:t>. Stalo se to</w:t>
      </w:r>
      <w:r w:rsidR="00345E5C" w:rsidRPr="00E23121">
        <w:t xml:space="preserve"> o</w:t>
      </w:r>
      <w:r w:rsidR="00345E5C">
        <w:t> </w:t>
      </w:r>
      <w:r w:rsidRPr="00E23121">
        <w:t>hodně let po</w:t>
      </w:r>
      <w:r w:rsidR="0084338D" w:rsidRPr="00E23121">
        <w:t>zději, koncem šedesátých let. By</w:t>
      </w:r>
      <w:r w:rsidRPr="00E23121">
        <w:t>la přestěhovaná</w:t>
      </w:r>
      <w:r w:rsidR="00345E5C" w:rsidRPr="00E23121">
        <w:t xml:space="preserve"> z</w:t>
      </w:r>
      <w:r w:rsidR="00345E5C">
        <w:t> </w:t>
      </w:r>
      <w:r w:rsidR="00554992" w:rsidRPr="00E23121">
        <w:t>jednoho rodinného domu do jiného, menší</w:t>
      </w:r>
      <w:r w:rsidRPr="00E23121">
        <w:t>ho, tentokrát</w:t>
      </w:r>
      <w:r w:rsidR="00345E5C" w:rsidRPr="00E23121">
        <w:t xml:space="preserve"> v</w:t>
      </w:r>
      <w:r w:rsidR="00345E5C">
        <w:t> </w:t>
      </w:r>
      <w:r w:rsidRPr="00E23121">
        <w:t>Elmswellu, kde</w:t>
      </w:r>
      <w:r w:rsidR="00847B6A">
        <w:t xml:space="preserve"> byl</w:t>
      </w:r>
      <w:r w:rsidRPr="00E23121">
        <w:t>o nádraží na vedlejší trati ze Stowmarketu do Bury. Možná</w:t>
      </w:r>
      <w:r w:rsidR="00345E5C" w:rsidRPr="00E23121">
        <w:t xml:space="preserve"> z</w:t>
      </w:r>
      <w:r w:rsidR="00345E5C">
        <w:t> </w:t>
      </w:r>
      <w:r w:rsidRPr="00E23121">
        <w:t>toho důvodu si to tam vybrala. Rex už tehdy neřídil, příliš pil, aby mohl řídit,</w:t>
      </w:r>
      <w:r w:rsidR="00345E5C" w:rsidRPr="00E23121">
        <w:t xml:space="preserve"> a</w:t>
      </w:r>
      <w:r w:rsidR="00345E5C">
        <w:t> </w:t>
      </w:r>
      <w:r w:rsidRPr="00E23121">
        <w:t>příliš jedl, vzhledem</w:t>
      </w:r>
      <w:r w:rsidR="00345E5C" w:rsidRPr="00E23121">
        <w:t xml:space="preserve"> k</w:t>
      </w:r>
      <w:r w:rsidR="00345E5C">
        <w:t> </w:t>
      </w:r>
      <w:r w:rsidR="00A858B4">
        <w:t>své</w:t>
      </w:r>
      <w:r w:rsidRPr="00E23121">
        <w:t>mu zdraví. Bylo mu šedesát sedm</w:t>
      </w:r>
      <w:r w:rsidR="00345E5C" w:rsidRPr="00E23121">
        <w:t xml:space="preserve"> a</w:t>
      </w:r>
      <w:r w:rsidR="00345E5C">
        <w:t> </w:t>
      </w:r>
      <w:r w:rsidRPr="00E23121">
        <w:t>byl příliš starý</w:t>
      </w:r>
      <w:r w:rsidR="00345E5C" w:rsidRPr="00E23121">
        <w:t xml:space="preserve"> a</w:t>
      </w:r>
      <w:r w:rsidR="00345E5C">
        <w:t> </w:t>
      </w:r>
      <w:r w:rsidRPr="00E23121">
        <w:t>příliš tlustý,</w:t>
      </w:r>
      <w:r w:rsidR="007760C2" w:rsidRPr="00E23121">
        <w:t xml:space="preserve"> aby </w:t>
      </w:r>
      <w:r w:rsidRPr="00E23121">
        <w:t>se starou Charmian prováděl to, co předtím prováděl. Našli ho zhrouceného</w:t>
      </w:r>
      <w:r w:rsidR="00345E5C" w:rsidRPr="00E23121">
        <w:t xml:space="preserve"> a</w:t>
      </w:r>
      <w:r w:rsidR="00345E5C">
        <w:t> </w:t>
      </w:r>
      <w:r w:rsidR="00345E5C" w:rsidRPr="00E23121">
        <w:t>v</w:t>
      </w:r>
      <w:r w:rsidR="00345E5C">
        <w:t> </w:t>
      </w:r>
      <w:r w:rsidRPr="00E23121">
        <w:t>bolestech</w:t>
      </w:r>
      <w:r w:rsidR="00345E5C" w:rsidRPr="00E23121">
        <w:t xml:space="preserve"> v</w:t>
      </w:r>
      <w:r w:rsidR="00345E5C">
        <w:t> </w:t>
      </w:r>
      <w:r w:rsidRPr="00E23121">
        <w:t>rohu vagonu první třídy, když vlak zajel do Bury.</w:t>
      </w:r>
      <w:r w:rsidR="00345E5C" w:rsidRPr="00E23121">
        <w:t xml:space="preserve"> V</w:t>
      </w:r>
      <w:r w:rsidR="00345E5C">
        <w:t> </w:t>
      </w:r>
      <w:r w:rsidRPr="00E23121">
        <w:t>kapse měl zpáteční lístek</w:t>
      </w:r>
      <w:r w:rsidR="00345E5C" w:rsidRPr="00E23121">
        <w:t xml:space="preserve"> z</w:t>
      </w:r>
      <w:r w:rsidR="00345E5C">
        <w:t> </w:t>
      </w:r>
      <w:r w:rsidRPr="00E23121">
        <w:t>Bury do Elsmwellu</w:t>
      </w:r>
      <w:r w:rsidR="00345E5C" w:rsidRPr="00E23121">
        <w:t xml:space="preserve"> a</w:t>
      </w:r>
      <w:r w:rsidR="00345E5C">
        <w:t> </w:t>
      </w:r>
      <w:r w:rsidRPr="00E23121">
        <w:t>potom, co umřel, jej zaměstnanci nemocnice Stelle předali</w:t>
      </w:r>
      <w:r w:rsidR="00345E5C" w:rsidRPr="00E23121">
        <w:t xml:space="preserve"> s</w:t>
      </w:r>
      <w:r w:rsidR="00345E5C">
        <w:t> </w:t>
      </w:r>
      <w:r w:rsidRPr="00E23121">
        <w:t>ostatními věcmi. Takže věděla, kde byl. Tolik chtěl Charmian, že ho to zabilo.</w:t>
      </w:r>
    </w:p>
    <w:p w:rsidR="00D34DB7" w:rsidRPr="00E23121" w:rsidRDefault="000251E4" w:rsidP="00E23121">
      <w:pPr>
        <w:pStyle w:val="Text"/>
      </w:pPr>
      <w:r w:rsidRPr="00E23121">
        <w:t>Marianně bylo patnáct. Věděla, že Charmian bydlí</w:t>
      </w:r>
      <w:r w:rsidR="00345E5C" w:rsidRPr="00E23121">
        <w:t xml:space="preserve"> v</w:t>
      </w:r>
      <w:r w:rsidR="00345E5C">
        <w:t> </w:t>
      </w:r>
      <w:r w:rsidRPr="00E23121">
        <w:t>Elmswellu</w:t>
      </w:r>
      <w:r w:rsidR="00345E5C" w:rsidRPr="00E23121">
        <w:t xml:space="preserve"> a</w:t>
      </w:r>
      <w:r w:rsidR="00345E5C">
        <w:t> </w:t>
      </w:r>
      <w:r w:rsidRPr="00E23121">
        <w:t>otec že se odtamtud vracel, když zemřel. Stella si dala záležet, aby si Marianne tyto dvě skutečnosti nespojila. Na nic se nevyptávala, milovala otce</w:t>
      </w:r>
      <w:r w:rsidR="00345E5C" w:rsidRPr="00E23121">
        <w:t xml:space="preserve"> a</w:t>
      </w:r>
      <w:r w:rsidR="00345E5C">
        <w:t> </w:t>
      </w:r>
      <w:r w:rsidRPr="00E23121">
        <w:t>truchlila pro něho</w:t>
      </w:r>
      <w:r w:rsidR="00345E5C" w:rsidRPr="00E23121">
        <w:t xml:space="preserve"> a</w:t>
      </w:r>
      <w:r w:rsidR="00345E5C">
        <w:t> </w:t>
      </w:r>
      <w:r w:rsidRPr="00E23121">
        <w:t>nevnímala, jaký život vedl. Stella zastávala stanovisko, že</w:t>
      </w:r>
      <w:r w:rsidR="0041594E" w:rsidRPr="00E23121">
        <w:t xml:space="preserve"> by </w:t>
      </w:r>
      <w:r w:rsidRPr="00E23121">
        <w:t>si Rex mohl</w:t>
      </w:r>
      <w:r w:rsidR="00345E5C" w:rsidRPr="00E23121">
        <w:t xml:space="preserve"> v</w:t>
      </w:r>
      <w:r w:rsidR="00345E5C">
        <w:t> </w:t>
      </w:r>
      <w:r w:rsidRPr="00E23121">
        <w:t>Elsmswellu vydržovat celý harém</w:t>
      </w:r>
      <w:r w:rsidR="00345E5C" w:rsidRPr="00E23121">
        <w:t xml:space="preserve"> a</w:t>
      </w:r>
      <w:r w:rsidR="00345E5C">
        <w:t> </w:t>
      </w:r>
      <w:r w:rsidRPr="00E23121">
        <w:t>noc co noc jej navštěvovat</w:t>
      </w:r>
      <w:r w:rsidR="00345E5C" w:rsidRPr="00E23121">
        <w:t xml:space="preserve"> a</w:t>
      </w:r>
      <w:r w:rsidR="00345E5C">
        <w:t> </w:t>
      </w:r>
      <w:r w:rsidRPr="00E23121">
        <w:t xml:space="preserve">jí by to bylo jedno. Nepřála by mu smrt, ale ulevilo </w:t>
      </w:r>
      <w:r w:rsidR="0084338D" w:rsidRPr="00E23121">
        <w:t>se jí</w:t>
      </w:r>
      <w:r w:rsidRPr="00E23121">
        <w:t>, když zemřel. Co se Rexe týkalo, záleželo jí jedině na tom, aby udržela před dětmi</w:t>
      </w:r>
      <w:r w:rsidR="00345E5C" w:rsidRPr="00E23121">
        <w:t xml:space="preserve"> v</w:t>
      </w:r>
      <w:r w:rsidR="00345E5C">
        <w:t> </w:t>
      </w:r>
      <w:r w:rsidRPr="00E23121">
        <w:t>tajnosti</w:t>
      </w:r>
      <w:r w:rsidR="00BD5776">
        <w:t xml:space="preserve"> to, co dělal, aby věřily, že té noci skončilo šťastné</w:t>
      </w:r>
      <w:r w:rsidRPr="00E23121">
        <w:t xml:space="preserve"> manželství</w:t>
      </w:r>
      <w:r w:rsidR="00345E5C" w:rsidRPr="00E23121">
        <w:t xml:space="preserve"> a</w:t>
      </w:r>
      <w:r w:rsidR="00345E5C">
        <w:t> </w:t>
      </w:r>
      <w:r w:rsidR="00345E5C" w:rsidRPr="00E23121">
        <w:t>z</w:t>
      </w:r>
      <w:r w:rsidR="00345E5C">
        <w:t> </w:t>
      </w:r>
      <w:r w:rsidRPr="00E23121">
        <w:t>jejich matky že se stala truchlící vdova. Během těch let od doby, kdy potratila toho chlapce,</w:t>
      </w:r>
      <w:r w:rsidR="00345E5C" w:rsidRPr="00E23121">
        <w:t xml:space="preserve"> a</w:t>
      </w:r>
      <w:r w:rsidR="00345E5C">
        <w:t> </w:t>
      </w:r>
      <w:r w:rsidRPr="00E23121">
        <w:t>Rexovou smrtí, se udála nejdůležitější věc jejího života. Pospíšila si, aby mi vysvětlila, že n</w:t>
      </w:r>
      <w:r w:rsidR="0053784A">
        <w:t>emá na mysli Richardovo narození</w:t>
      </w:r>
      <w:r w:rsidRPr="00E23121">
        <w:t>, jakkoli to byla rad</w:t>
      </w:r>
      <w:r w:rsidR="00554992" w:rsidRPr="00E23121">
        <w:t>ost. Má na mysli něco úplně jiné</w:t>
      </w:r>
      <w:r w:rsidRPr="00E23121">
        <w:t xml:space="preserve">ho, </w:t>
      </w:r>
      <w:r w:rsidRPr="00E23121">
        <w:lastRenderedPageBreak/>
        <w:t>řekla, znovu zavřela oči</w:t>
      </w:r>
      <w:r w:rsidR="0053784A">
        <w:t>,</w:t>
      </w:r>
      <w:r w:rsidR="00345E5C" w:rsidRPr="00E23121">
        <w:t xml:space="preserve"> a</w:t>
      </w:r>
      <w:r w:rsidR="00345E5C">
        <w:t> </w:t>
      </w:r>
      <w:r w:rsidRPr="00E23121">
        <w:t>když se propadla do spánku, na rtech jí</w:t>
      </w:r>
      <w:r w:rsidR="00345E5C" w:rsidRPr="00E23121">
        <w:t xml:space="preserve"> i</w:t>
      </w:r>
      <w:r w:rsidR="00345E5C">
        <w:t> </w:t>
      </w:r>
      <w:r w:rsidRPr="00E23121">
        <w:t>nadále pohrával ten náznak úsměvu.</w:t>
      </w:r>
    </w:p>
    <w:p w:rsidR="00D34DB7" w:rsidRPr="00E23121" w:rsidRDefault="000251E4" w:rsidP="00E23121">
      <w:pPr>
        <w:pStyle w:val="Text"/>
      </w:pPr>
      <w:r w:rsidRPr="00E23121">
        <w:t>Pořád ještě jsem</w:t>
      </w:r>
      <w:r w:rsidR="00345E5C" w:rsidRPr="00E23121">
        <w:t xml:space="preserve"> u</w:t>
      </w:r>
      <w:r w:rsidR="00345E5C">
        <w:t> </w:t>
      </w:r>
      <w:r w:rsidRPr="00E23121">
        <w:t>ní seděla</w:t>
      </w:r>
      <w:r w:rsidR="00345E5C" w:rsidRPr="00E23121">
        <w:t xml:space="preserve"> a</w:t>
      </w:r>
      <w:r w:rsidR="00345E5C">
        <w:t> </w:t>
      </w:r>
      <w:r w:rsidRPr="00E23121">
        <w:t>znovu ji uchopila za ruku, když se ozvalo zaklepání na dveře</w:t>
      </w:r>
      <w:r w:rsidR="00345E5C" w:rsidRPr="00E23121">
        <w:t xml:space="preserve"> a</w:t>
      </w:r>
      <w:r w:rsidR="00345E5C">
        <w:t> </w:t>
      </w:r>
      <w:r w:rsidRPr="00E23121">
        <w:t>vešel Richard. Přitiskla jsem si prst na rty</w:t>
      </w:r>
      <w:r w:rsidR="00345E5C" w:rsidRPr="00E23121">
        <w:t xml:space="preserve"> a</w:t>
      </w:r>
      <w:r w:rsidR="00345E5C">
        <w:t> </w:t>
      </w:r>
      <w:r w:rsidRPr="00E23121">
        <w:t>on po špičkách přešel přes pokoj</w:t>
      </w:r>
      <w:r w:rsidR="00345E5C" w:rsidRPr="00E23121">
        <w:t xml:space="preserve"> a</w:t>
      </w:r>
      <w:r w:rsidR="00345E5C">
        <w:t> </w:t>
      </w:r>
      <w:r w:rsidRPr="00E23121">
        <w:t>opatrně se posadil, aby Stellu nevyrušil. Seděli jsme tam tak deset minut, nebo možná ještě</w:t>
      </w:r>
      <w:r w:rsidR="00345E5C" w:rsidRPr="00E23121">
        <w:t xml:space="preserve"> o</w:t>
      </w:r>
      <w:r w:rsidR="00345E5C">
        <w:t> </w:t>
      </w:r>
      <w:r w:rsidRPr="00E23121">
        <w:t>chvilku déle, nemluvili jsme, ale párkrát jsme se na sebe usmáli, až jsem se nakonec zvedla</w:t>
      </w:r>
      <w:r w:rsidR="00345E5C" w:rsidRPr="00E23121">
        <w:t xml:space="preserve"> a</w:t>
      </w:r>
      <w:r w:rsidR="00345E5C">
        <w:t> </w:t>
      </w:r>
      <w:r w:rsidRPr="00E23121">
        <w:t>z</w:t>
      </w:r>
      <w:r w:rsidR="00944761">
        <w:t>a</w:t>
      </w:r>
      <w:r w:rsidR="00D34DB7" w:rsidRPr="00E23121">
        <w:t>š</w:t>
      </w:r>
      <w:r w:rsidR="00944761">
        <w:t>eptal</w:t>
      </w:r>
      <w:r w:rsidRPr="00E23121">
        <w:t>a, že už musím běžet.</w:t>
      </w:r>
    </w:p>
    <w:p w:rsidR="00D34DB7" w:rsidRPr="00E23121" w:rsidRDefault="006233E6" w:rsidP="00E23121">
      <w:pPr>
        <w:pStyle w:val="Text"/>
      </w:pPr>
      <w:r>
        <w:t>Kočka, která patří</w:t>
      </w:r>
      <w:r w:rsidR="000251E4" w:rsidRPr="00E23121">
        <w:t xml:space="preserve"> Sandře odvedle, mučila zvonka zelen</w:t>
      </w:r>
      <w:r w:rsidR="00554992" w:rsidRPr="00E23121">
        <w:t>ého, kterého polapila</w:t>
      </w:r>
      <w:r w:rsidR="00345E5C" w:rsidRPr="00E23121">
        <w:t xml:space="preserve"> v</w:t>
      </w:r>
      <w:r w:rsidR="00345E5C">
        <w:t> </w:t>
      </w:r>
      <w:r w:rsidR="00554992" w:rsidRPr="00E23121">
        <w:t>mém krmí</w:t>
      </w:r>
      <w:r w:rsidR="000251E4" w:rsidRPr="00E23121">
        <w:t>tku. Podařilo se mi ho zachránit, byl to krásný ptáček</w:t>
      </w:r>
      <w:r w:rsidR="00345E5C" w:rsidRPr="00E23121">
        <w:t xml:space="preserve"> s</w:t>
      </w:r>
      <w:r w:rsidR="00345E5C">
        <w:t> </w:t>
      </w:r>
      <w:r w:rsidR="000251E4" w:rsidRPr="00E23121">
        <w:t>jasně žlutými pírky na nazelenale hnědých křídlech, ale umřel mi</w:t>
      </w:r>
      <w:r w:rsidR="00345E5C" w:rsidRPr="00E23121">
        <w:t xml:space="preserve"> v</w:t>
      </w:r>
      <w:r w:rsidR="00345E5C">
        <w:t> </w:t>
      </w:r>
      <w:r w:rsidR="000251E4" w:rsidRPr="00E23121">
        <w:t>dlaních.</w:t>
      </w:r>
    </w:p>
    <w:p w:rsidR="00D34DB7" w:rsidRPr="00E23121" w:rsidRDefault="000251E4" w:rsidP="00E23121">
      <w:pPr>
        <w:pStyle w:val="Text"/>
      </w:pPr>
      <w:r w:rsidRPr="00E23121">
        <w:t>Když vám nějaký pták umře</w:t>
      </w:r>
      <w:r w:rsidR="00345E5C" w:rsidRPr="00E23121">
        <w:t xml:space="preserve"> v</w:t>
      </w:r>
      <w:r w:rsidR="00345E5C">
        <w:t> </w:t>
      </w:r>
      <w:r w:rsidRPr="00E23121">
        <w:t>dlaních, budou se vám ruce už vždycky třást. Pohřbila jsem toho ubohého ptáčka</w:t>
      </w:r>
      <w:r w:rsidR="00345E5C" w:rsidRPr="00E23121">
        <w:t xml:space="preserve"> u</w:t>
      </w:r>
      <w:r w:rsidR="00345E5C">
        <w:t> </w:t>
      </w:r>
      <w:r w:rsidRPr="00E23121">
        <w:t>nás do růžového záhonu</w:t>
      </w:r>
      <w:r w:rsidR="00345E5C" w:rsidRPr="00E23121">
        <w:t xml:space="preserve"> a</w:t>
      </w:r>
      <w:r w:rsidR="00345E5C">
        <w:t> </w:t>
      </w:r>
      <w:r w:rsidRPr="00E23121">
        <w:t>ruce se mi přitom tolik třásly, že jsem dostala strach. Napadlo mi, že bych mohla skončit</w:t>
      </w:r>
      <w:r w:rsidR="00345E5C" w:rsidRPr="00E23121">
        <w:t xml:space="preserve"> s</w:t>
      </w:r>
      <w:r w:rsidR="00345E5C">
        <w:t> </w:t>
      </w:r>
      <w:r w:rsidRPr="00E23121">
        <w:t>třesavkou jako dědeček, který měl Parkinsona, ale třesavka mě po pár minutách přešla. Máti nezná na všechno odpověď</w:t>
      </w:r>
      <w:r w:rsidR="00345E5C" w:rsidRPr="00E23121">
        <w:t xml:space="preserve"> s</w:t>
      </w:r>
      <w:r w:rsidR="00345E5C">
        <w:t> </w:t>
      </w:r>
      <w:r w:rsidRPr="00E23121">
        <w:t>těmi svými špatnými znameními</w:t>
      </w:r>
      <w:r w:rsidR="00345E5C" w:rsidRPr="00E23121">
        <w:t xml:space="preserve"> a</w:t>
      </w:r>
      <w:r w:rsidR="00345E5C">
        <w:t> </w:t>
      </w:r>
      <w:r w:rsidRPr="00E23121">
        <w:t>věštbami,</w:t>
      </w:r>
      <w:r w:rsidR="0041594E" w:rsidRPr="00E23121">
        <w:t xml:space="preserve"> když jsem</w:t>
      </w:r>
      <w:r w:rsidR="0053784A">
        <w:t xml:space="preserve"> se však připravovala na setkání</w:t>
      </w:r>
      <w:r w:rsidR="00345E5C" w:rsidRPr="00E23121">
        <w:t xml:space="preserve"> s</w:t>
      </w:r>
      <w:r w:rsidR="00345E5C">
        <w:t> </w:t>
      </w:r>
      <w:r w:rsidRPr="00E23121">
        <w:t>Nedem, vzpomněla jsem si, že mrtvý pták znamená smrt</w:t>
      </w:r>
      <w:r w:rsidR="00345E5C" w:rsidRPr="00E23121">
        <w:t xml:space="preserve"> v</w:t>
      </w:r>
      <w:r w:rsidR="00345E5C">
        <w:t> </w:t>
      </w:r>
      <w:r w:rsidRPr="00E23121">
        <w:t>rodině.</w:t>
      </w:r>
    </w:p>
    <w:p w:rsidR="00D34DB7" w:rsidRPr="00E23121" w:rsidRDefault="00554992" w:rsidP="00E23121">
      <w:pPr>
        <w:pStyle w:val="Text"/>
      </w:pPr>
      <w:r w:rsidRPr="00E23121">
        <w:t>Kdy</w:t>
      </w:r>
      <w:r w:rsidR="000251E4" w:rsidRPr="00E23121">
        <w:t>ž</w:t>
      </w:r>
      <w:r w:rsidRPr="00E23121">
        <w:t xml:space="preserve"> </w:t>
      </w:r>
      <w:r w:rsidR="000251E4" w:rsidRPr="00E23121">
        <w:t>jsem dojela</w:t>
      </w:r>
      <w:r w:rsidR="00345E5C" w:rsidRPr="00E23121">
        <w:t xml:space="preserve"> k</w:t>
      </w:r>
      <w:r w:rsidR="00345E5C">
        <w:t> </w:t>
      </w:r>
      <w:r w:rsidR="000251E4" w:rsidRPr="00E23121">
        <w:t>Molucce, vykouklo slunce. B</w:t>
      </w:r>
      <w:r w:rsidR="00CE7D2B">
        <w:t>ude příjemný večer. Sluneční svi</w:t>
      </w:r>
      <w:r w:rsidR="000251E4" w:rsidRPr="00E23121">
        <w:t xml:space="preserve">t měl tu zlatavou barvu, kterou mívá jenom za podzimních podvečerů, kdy jsou sluneční paprsky jako dlouhé šípy jantarového světla. Stromy na slatině </w:t>
      </w:r>
      <w:r w:rsidR="000B764F">
        <w:t>měnily barvu ze zelené</w:t>
      </w:r>
      <w:r w:rsidR="000251E4" w:rsidRPr="00E23121">
        <w:t xml:space="preserve"> na žlutou nebo hnědou</w:t>
      </w:r>
      <w:r w:rsidR="00345E5C">
        <w:t xml:space="preserve"> a </w:t>
      </w:r>
      <w:r w:rsidR="0053784A">
        <w:t>svída se zbarvovala do růžova</w:t>
      </w:r>
      <w:r w:rsidR="00345E5C">
        <w:t xml:space="preserve"> a </w:t>
      </w:r>
      <w:r w:rsidR="0053784A">
        <w:t>šarlatova</w:t>
      </w:r>
      <w:r w:rsidR="000251E4" w:rsidRPr="00E23121">
        <w:t>. Plody jeřábu, kte</w:t>
      </w:r>
      <w:r w:rsidR="00CC5AD8" w:rsidRPr="00E23121">
        <w:t>ré</w:t>
      </w:r>
      <w:r w:rsidR="000251E4" w:rsidRPr="00E23121">
        <w:t xml:space="preserve"> oklovali ptáci nebo je zpola snědli, ležely na schodu. Dávala jsem si pozor, kam šlapu, abych nenanosila bobule na koberce, protože po nich zůstávají skvrny jako po krvi.</w:t>
      </w:r>
    </w:p>
    <w:p w:rsidR="00D34DB7" w:rsidRPr="00E23121" w:rsidRDefault="000251E4" w:rsidP="00E23121">
      <w:pPr>
        <w:pStyle w:val="Text"/>
      </w:pPr>
      <w:r w:rsidRPr="00E23121">
        <w:t>Příští sobotu budeme posouvat čas</w:t>
      </w:r>
      <w:r w:rsidR="00345E5C" w:rsidRPr="00E23121">
        <w:t xml:space="preserve"> o</w:t>
      </w:r>
      <w:r w:rsidR="00345E5C">
        <w:t> </w:t>
      </w:r>
      <w:r w:rsidRPr="00E23121">
        <w:t>hodinu, což znamená, že</w:t>
      </w:r>
      <w:r w:rsidR="00345E5C" w:rsidRPr="00E23121">
        <w:t xml:space="preserve"> v</w:t>
      </w:r>
      <w:r w:rsidR="00345E5C">
        <w:t> </w:t>
      </w:r>
      <w:r w:rsidRPr="00E23121">
        <w:t>tuhle dobu bude příští týden u</w:t>
      </w:r>
      <w:r w:rsidR="00554992" w:rsidRPr="00E23121">
        <w:t>ž tma. Budeme potřebovat svíčky, ne kvůli romantice, ale abychom si posvítili na schody</w:t>
      </w:r>
      <w:r w:rsidRPr="00E23121">
        <w:t xml:space="preserve"> do patra</w:t>
      </w:r>
      <w:r w:rsidR="00345E5C" w:rsidRPr="00E23121">
        <w:t xml:space="preserve"> a</w:t>
      </w:r>
      <w:r w:rsidR="00345E5C">
        <w:t> </w:t>
      </w:r>
      <w:r w:rsidRPr="00E23121">
        <w:t xml:space="preserve">nenarazili do nábytku. Podzim je mírný, takový mírný jsme už léta </w:t>
      </w:r>
      <w:r w:rsidR="00554992" w:rsidRPr="00E23121">
        <w:t>neměli, přesto je každý týden čí</w:t>
      </w:r>
      <w:r w:rsidRPr="00E23121">
        <w:t>m dál chladněji, petrolejová kamínka už skoro nestačí prohřát vzduch</w:t>
      </w:r>
      <w:r w:rsidR="00345E5C" w:rsidRPr="00E23121">
        <w:t xml:space="preserve"> a</w:t>
      </w:r>
      <w:r w:rsidR="00345E5C">
        <w:t> </w:t>
      </w:r>
      <w:r w:rsidRPr="00E23121">
        <w:t>zahnat vlhko.</w:t>
      </w:r>
    </w:p>
    <w:p w:rsidR="00D34DB7" w:rsidRPr="00E23121" w:rsidRDefault="000251E4" w:rsidP="00E23121">
      <w:pPr>
        <w:pStyle w:val="Text"/>
      </w:pPr>
      <w:r w:rsidRPr="00E23121">
        <w:t>Nahradila jsem ty vánoční svíčky žlutými</w:t>
      </w:r>
      <w:r w:rsidR="00345E5C" w:rsidRPr="00E23121">
        <w:t xml:space="preserve"> a</w:t>
      </w:r>
      <w:r w:rsidR="00345E5C">
        <w:t> </w:t>
      </w:r>
      <w:r w:rsidRPr="00E23121">
        <w:t>přinesla jsem něja</w:t>
      </w:r>
      <w:r w:rsidR="00CC5AD8" w:rsidRPr="00E23121">
        <w:t>ké</w:t>
      </w:r>
      <w:r w:rsidRPr="00E23121">
        <w:t xml:space="preserve"> květiny</w:t>
      </w:r>
      <w:r w:rsidR="00345E5C" w:rsidRPr="00E23121">
        <w:t xml:space="preserve"> v</w:t>
      </w:r>
      <w:r w:rsidR="00345E5C">
        <w:t> </w:t>
      </w:r>
      <w:r w:rsidRPr="00E23121">
        <w:t xml:space="preserve">květináčích namísto řezaných. Zatímco jsem čekala na </w:t>
      </w:r>
      <w:r w:rsidRPr="00E23121">
        <w:lastRenderedPageBreak/>
        <w:t>Neda, prohlédla jsem si obrazy, kte</w:t>
      </w:r>
      <w:r w:rsidR="00CC5AD8" w:rsidRPr="00E23121">
        <w:t>ré</w:t>
      </w:r>
      <w:r w:rsidRPr="00E23121">
        <w:t xml:space="preserve"> byly</w:t>
      </w:r>
      <w:r w:rsidR="00345E5C" w:rsidRPr="00E23121">
        <w:t xml:space="preserve"> v</w:t>
      </w:r>
      <w:r w:rsidR="00345E5C">
        <w:t> </w:t>
      </w:r>
      <w:r w:rsidRPr="00E23121">
        <w:t>příborníku spolu</w:t>
      </w:r>
      <w:r w:rsidR="00345E5C" w:rsidRPr="00E23121">
        <w:t xml:space="preserve"> s</w:t>
      </w:r>
      <w:r w:rsidR="00345E5C">
        <w:t> </w:t>
      </w:r>
      <w:r w:rsidRPr="00E23121">
        <w:t>tou fotografií, kterou chtěla Stella. Tyhle malby dětí se zvířaty, nebo spíš kresby vyplněné malbou b</w:t>
      </w:r>
      <w:r w:rsidR="00C81AA2">
        <w:t>yly mnohem hezčí než ty nemastné</w:t>
      </w:r>
      <w:r w:rsidRPr="00E23121">
        <w:t xml:space="preserve"> neslané na stěnách. Na jednom byla dívka</w:t>
      </w:r>
      <w:r w:rsidR="00345E5C" w:rsidRPr="00E23121">
        <w:t xml:space="preserve"> s</w:t>
      </w:r>
      <w:r w:rsidR="00345E5C">
        <w:t> </w:t>
      </w:r>
      <w:r w:rsidRPr="00E23121">
        <w:t>chlapcem</w:t>
      </w:r>
      <w:r w:rsidR="00345E5C" w:rsidRPr="00E23121">
        <w:t xml:space="preserve"> s</w:t>
      </w:r>
      <w:r w:rsidR="00345E5C">
        <w:t> </w:t>
      </w:r>
      <w:r w:rsidRPr="00E23121">
        <w:t>koťaty</w:t>
      </w:r>
      <w:r w:rsidR="00345E5C" w:rsidRPr="00E23121">
        <w:t xml:space="preserve"> a</w:t>
      </w:r>
      <w:r w:rsidR="00345E5C">
        <w:t> </w:t>
      </w:r>
      <w:r w:rsidRPr="00E23121">
        <w:t xml:space="preserve">na dalším stejný chlapec se žlutohnědou žíhanou kočkou, která měla kožíšek jako perský koberec. Ten večer jsem nebyla kočkám příliš nakloněná, </w:t>
      </w:r>
      <w:r w:rsidR="00E02703">
        <w:t>ale tyhle byly líbezné. Zajímavé</w:t>
      </w:r>
      <w:r w:rsidRPr="00E23121">
        <w:t>, že mi připadaly povědomé. Ty obrazy jsem už někdy někde viděla,</w:t>
      </w:r>
      <w:r w:rsidR="00345E5C" w:rsidRPr="00E23121">
        <w:t xml:space="preserve"> i</w:t>
      </w:r>
      <w:r w:rsidR="00345E5C">
        <w:t> </w:t>
      </w:r>
      <w:r w:rsidR="0041594E" w:rsidRPr="00E23121">
        <w:t>když jsem</w:t>
      </w:r>
      <w:r w:rsidRPr="00E23121">
        <w:t xml:space="preserve"> nemohla přijít na to, kde. Každ</w:t>
      </w:r>
      <w:r w:rsidR="00D34DB7" w:rsidRPr="00E23121">
        <w:t>ý</w:t>
      </w:r>
      <w:r w:rsidR="00345E5C" w:rsidRPr="00E23121">
        <w:t xml:space="preserve"> z</w:t>
      </w:r>
      <w:r w:rsidR="00345E5C">
        <w:t> </w:t>
      </w:r>
      <w:r w:rsidRPr="00E23121">
        <w:t>nich byl</w:t>
      </w:r>
      <w:r w:rsidR="00345E5C" w:rsidRPr="00E23121">
        <w:t xml:space="preserve"> v</w:t>
      </w:r>
      <w:r w:rsidR="00345E5C">
        <w:t> </w:t>
      </w:r>
      <w:r w:rsidR="00FF3C5E">
        <w:t>rohu podepsaný j</w:t>
      </w:r>
      <w:r w:rsidRPr="00E23121">
        <w:t>ménem, které jsem nedokázala přečíst, iniciála A, potom tečka, pak T</w:t>
      </w:r>
      <w:r w:rsidR="00345E5C" w:rsidRPr="00E23121">
        <w:t xml:space="preserve"> a</w:t>
      </w:r>
      <w:r w:rsidR="00345E5C">
        <w:t> </w:t>
      </w:r>
      <w:r w:rsidRPr="00E23121">
        <w:t>za nim klikyhák.</w:t>
      </w:r>
    </w:p>
    <w:p w:rsidR="00D34DB7" w:rsidRPr="00E23121" w:rsidRDefault="000251E4" w:rsidP="00E23121">
      <w:pPr>
        <w:pStyle w:val="Text"/>
      </w:pPr>
      <w:r w:rsidRPr="00E23121">
        <w:t>Neměla jsem právo cokoli místo Stelly</w:t>
      </w:r>
      <w:r w:rsidR="00345E5C" w:rsidRPr="00E23121">
        <w:t xml:space="preserve"> v</w:t>
      </w:r>
      <w:r w:rsidR="00345E5C">
        <w:t> </w:t>
      </w:r>
      <w:r w:rsidRPr="00E23121">
        <w:t>domě měnit, ale pořád jsem musela myslet na to, že by se tyhle obrazy vyjímaly na stěnách mnohem lépe než ty v</w:t>
      </w:r>
      <w:r w:rsidR="00E343C8">
        <w:t>ybledlé modré</w:t>
      </w:r>
      <w:r w:rsidR="00345E5C">
        <w:t xml:space="preserve"> a </w:t>
      </w:r>
      <w:r w:rsidR="00E343C8">
        <w:t>slézové krajink</w:t>
      </w:r>
      <w:r w:rsidRPr="00E23121">
        <w:t>y</w:t>
      </w:r>
      <w:r w:rsidR="00345E5C" w:rsidRPr="00E23121">
        <w:t xml:space="preserve"> a</w:t>
      </w:r>
      <w:r w:rsidR="00345E5C">
        <w:t> </w:t>
      </w:r>
      <w:r w:rsidRPr="00E23121">
        <w:t>řeky. Právě jsem jeden</w:t>
      </w:r>
      <w:r w:rsidR="00345E5C" w:rsidRPr="00E23121">
        <w:t xml:space="preserve"> z</w:t>
      </w:r>
      <w:r w:rsidR="00345E5C">
        <w:t> </w:t>
      </w:r>
      <w:r w:rsidRPr="00E23121">
        <w:t>nich zvedala</w:t>
      </w:r>
      <w:r w:rsidR="00345E5C" w:rsidRPr="00E23121">
        <w:t xml:space="preserve"> k</w:t>
      </w:r>
      <w:r w:rsidR="00345E5C">
        <w:t> </w:t>
      </w:r>
      <w:r w:rsidRPr="00E23121">
        <w:t>vybledlému čtverci na tapetě, když do pokoje dopadla přední světla Nedova vozu. Světlo oblilo její portrét, ten svěží hezký obličej, růžové šaty</w:t>
      </w:r>
      <w:r w:rsidR="00345E5C" w:rsidRPr="00E23121">
        <w:t xml:space="preserve"> a</w:t>
      </w:r>
      <w:r w:rsidR="00345E5C">
        <w:t> </w:t>
      </w:r>
      <w:r w:rsidRPr="00E23121">
        <w:t>růži, kterou držela</w:t>
      </w:r>
      <w:r w:rsidR="00345E5C" w:rsidRPr="00E23121">
        <w:t xml:space="preserve"> v</w:t>
      </w:r>
      <w:r w:rsidR="00345E5C">
        <w:t> </w:t>
      </w:r>
      <w:r w:rsidRPr="00E23121">
        <w:t>ruce.</w:t>
      </w:r>
    </w:p>
    <w:p w:rsidR="00D34DB7" w:rsidRPr="00E23121" w:rsidRDefault="000251E4" w:rsidP="00E23121">
      <w:pPr>
        <w:pStyle w:val="Text"/>
      </w:pPr>
      <w:r w:rsidRPr="00E23121">
        <w:t>Ned překypoval láskyplnými omluvami, tolik ho mrzelo, mrzelo, mrzelo, co se stalo</w:t>
      </w:r>
      <w:r w:rsidR="00345E5C" w:rsidRPr="00E23121">
        <w:t xml:space="preserve"> v</w:t>
      </w:r>
      <w:r w:rsidR="00345E5C">
        <w:t> </w:t>
      </w:r>
      <w:r w:rsidRPr="00E23121">
        <w:t>sobotu večer. Hannah onemocněla</w:t>
      </w:r>
      <w:r w:rsidR="00345E5C" w:rsidRPr="00E23121">
        <w:t xml:space="preserve"> a</w:t>
      </w:r>
      <w:r w:rsidR="00345E5C">
        <w:t> </w:t>
      </w:r>
      <w:r w:rsidRPr="00E23121">
        <w:t>jejich</w:t>
      </w:r>
      <w:r w:rsidR="007C3F24">
        <w:t xml:space="preserve"> dívka</w:t>
      </w:r>
      <w:r w:rsidR="00E343C8">
        <w:t xml:space="preserve"> na hlí</w:t>
      </w:r>
      <w:r w:rsidR="001A3E87">
        <w:t>dání</w:t>
      </w:r>
      <w:r w:rsidRPr="00E23121">
        <w:t xml:space="preserve"> se právě chystala, že zavolá</w:t>
      </w:r>
      <w:r w:rsidR="00345E5C" w:rsidRPr="00E23121">
        <w:t xml:space="preserve"> k</w:t>
      </w:r>
      <w:r w:rsidR="00345E5C">
        <w:t> </w:t>
      </w:r>
      <w:r w:rsidRPr="00E23121">
        <w:t>Legii, když Jane vkročila do domu. Ještě dobře, že přišel domů tak příhodně. Hannah sípěla</w:t>
      </w:r>
      <w:r w:rsidR="00345E5C" w:rsidRPr="00E23121">
        <w:t xml:space="preserve"> a</w:t>
      </w:r>
      <w:r w:rsidR="00345E5C">
        <w:t> </w:t>
      </w:r>
      <w:r w:rsidRPr="00E23121">
        <w:t>nemohla popadnout dech, volala tatínka</w:t>
      </w:r>
      <w:r w:rsidR="00345E5C" w:rsidRPr="00E23121">
        <w:t xml:space="preserve"> a</w:t>
      </w:r>
      <w:r w:rsidR="00345E5C">
        <w:t> </w:t>
      </w:r>
      <w:r w:rsidRPr="00E23121">
        <w:t>Jane jí dala lék, který užívá, ale nakonec ji museli odvézt na pohotovost. Děsí ho, když je na tom Hannah takhle,</w:t>
      </w:r>
      <w:r w:rsidR="00345E5C" w:rsidRPr="00E23121">
        <w:t xml:space="preserve"> a</w:t>
      </w:r>
      <w:r w:rsidR="00345E5C">
        <w:t> </w:t>
      </w:r>
      <w:r w:rsidRPr="00E23121">
        <w:t>nedokáže myslet na nikoho</w:t>
      </w:r>
      <w:r w:rsidR="00345E5C" w:rsidRPr="00E23121">
        <w:t xml:space="preserve"> a</w:t>
      </w:r>
      <w:r w:rsidR="00345E5C">
        <w:t> </w:t>
      </w:r>
      <w:r w:rsidRPr="00E23121">
        <w:t>na nic</w:t>
      </w:r>
      <w:r w:rsidR="00A858B4">
        <w:t xml:space="preserve"> jiné</w:t>
      </w:r>
      <w:r w:rsidRPr="00E23121">
        <w:t>ho.</w:t>
      </w:r>
    </w:p>
    <w:p w:rsidR="00D34DB7" w:rsidRPr="00E23121" w:rsidRDefault="000251E4" w:rsidP="00E23121">
      <w:pPr>
        <w:pStyle w:val="Text"/>
      </w:pPr>
      <w:r w:rsidRPr="00E23121">
        <w:t>Jak mi může tohle všechno</w:t>
      </w:r>
      <w:r w:rsidR="00345E5C" w:rsidRPr="00E23121">
        <w:t xml:space="preserve"> o</w:t>
      </w:r>
      <w:r w:rsidR="00345E5C">
        <w:t> </w:t>
      </w:r>
      <w:r w:rsidRPr="00E23121">
        <w:t xml:space="preserve">Hannah </w:t>
      </w:r>
      <w:r w:rsidR="00895A00">
        <w:t>říka</w:t>
      </w:r>
      <w:r w:rsidRPr="00E23121">
        <w:t>t</w:t>
      </w:r>
      <w:r w:rsidR="00345E5C" w:rsidRPr="00E23121">
        <w:t xml:space="preserve"> a</w:t>
      </w:r>
      <w:r w:rsidR="00345E5C">
        <w:t> </w:t>
      </w:r>
      <w:r w:rsidRPr="00E23121">
        <w:t xml:space="preserve">přitom si myslet, že </w:t>
      </w:r>
      <w:r w:rsidR="001A3E87">
        <w:t>se dám přemluvit, abych ho od ní</w:t>
      </w:r>
      <w:r w:rsidRPr="00E23121">
        <w:t xml:space="preserve"> odvedla? Chce oba světy. Nejsem tak vzdělaná jako on, ani tak světaznalá, ale</w:t>
      </w:r>
      <w:r w:rsidR="00345E5C" w:rsidRPr="00E23121">
        <w:t xml:space="preserve"> v</w:t>
      </w:r>
      <w:r w:rsidR="00345E5C">
        <w:t> </w:t>
      </w:r>
      <w:r w:rsidRPr="00E23121">
        <w:t>tomhle si nedám nic namluvit.</w:t>
      </w:r>
    </w:p>
    <w:p w:rsidR="00D34DB7" w:rsidRPr="00E23121" w:rsidRDefault="00D34DB7" w:rsidP="00E23121">
      <w:pPr>
        <w:pStyle w:val="Text"/>
      </w:pPr>
      <w:r w:rsidRPr="00E23121">
        <w:t>„</w:t>
      </w:r>
      <w:r w:rsidR="000251E4" w:rsidRPr="00E23121">
        <w:t>Miluješ mě?</w:t>
      </w:r>
      <w:r w:rsidRPr="00E23121">
        <w:t>“</w:t>
      </w:r>
      <w:r w:rsidR="000251E4" w:rsidRPr="00E23121">
        <w:t xml:space="preserve"> zeptal se, když mě sevřel</w:t>
      </w:r>
      <w:r w:rsidR="00345E5C" w:rsidRPr="00E23121">
        <w:t xml:space="preserve"> v</w:t>
      </w:r>
      <w:r w:rsidR="00345E5C">
        <w:t> </w:t>
      </w:r>
      <w:r w:rsidR="000251E4" w:rsidRPr="00E23121">
        <w:t xml:space="preserve">náruči. </w:t>
      </w:r>
      <w:r w:rsidRPr="00E23121">
        <w:t>„</w:t>
      </w:r>
      <w:r w:rsidR="000251E4" w:rsidRPr="00E23121">
        <w:t>Řekni, že mě miluješ, Jenny. Řekni že ano, miláčku.</w:t>
      </w:r>
      <w:r w:rsidRPr="00E23121">
        <w:t>“</w:t>
      </w:r>
    </w:p>
    <w:p w:rsidR="00D34DB7" w:rsidRPr="00E23121" w:rsidRDefault="000251E4" w:rsidP="00E23121">
      <w:pPr>
        <w:pStyle w:val="Text"/>
      </w:pPr>
      <w:r w:rsidRPr="00E23121">
        <w:t>Když mi říká takové věci, sotva ze sebe vypravím slovo, dokážu jenom šeptat,</w:t>
      </w:r>
      <w:r w:rsidR="00345E5C" w:rsidRPr="00E23121">
        <w:t xml:space="preserve"> a</w:t>
      </w:r>
      <w:r w:rsidR="00345E5C">
        <w:t> </w:t>
      </w:r>
      <w:r w:rsidRPr="00E23121">
        <w:t xml:space="preserve">ještě zajíkavě. </w:t>
      </w:r>
      <w:r w:rsidR="00D34DB7" w:rsidRPr="00E23121">
        <w:t>„</w:t>
      </w:r>
      <w:r w:rsidRPr="00E23121">
        <w:t>Miluji tě, ty víš, že ano.</w:t>
      </w:r>
      <w:r w:rsidR="00D34DB7" w:rsidRPr="00E23121">
        <w:t>“</w:t>
      </w:r>
    </w:p>
    <w:p w:rsidR="00D34DB7" w:rsidRPr="00E23121" w:rsidRDefault="00D34DB7" w:rsidP="00E23121">
      <w:pPr>
        <w:pStyle w:val="Text"/>
        <w:jc w:val="left"/>
      </w:pPr>
      <w:r w:rsidRPr="00E23121">
        <w:t>„</w:t>
      </w:r>
      <w:r w:rsidR="000251E4" w:rsidRPr="00E23121">
        <w:t>Já to potřebuju slyšet, zoufale to potřebuju.</w:t>
      </w:r>
      <w:r w:rsidRPr="00E23121">
        <w:t>“</w:t>
      </w:r>
    </w:p>
    <w:p w:rsidR="00D34DB7" w:rsidRPr="00E23121" w:rsidRDefault="000251E4" w:rsidP="00E23121">
      <w:pPr>
        <w:pStyle w:val="Text"/>
      </w:pPr>
      <w:r w:rsidRPr="00E23121">
        <w:t>Jiní muži nejsou jako on. Mají děs ze slova milovat. On to ale musí s</w:t>
      </w:r>
      <w:r w:rsidR="00E343C8">
        <w:t>lyšet neustále. Tak jako někteří</w:t>
      </w:r>
      <w:r w:rsidR="00590B87">
        <w:t xml:space="preserve"> potřebují</w:t>
      </w:r>
      <w:r w:rsidRPr="00E23121">
        <w:t xml:space="preserve"> hudbu nebo příchuť </w:t>
      </w:r>
      <w:r w:rsidRPr="00E23121">
        <w:lastRenderedPageBreak/>
        <w:t>strachu nebo ženu, která se oblékne jako děvka, on potřebuje milovat</w:t>
      </w:r>
      <w:r w:rsidR="00345E5C" w:rsidRPr="00E23121">
        <w:t xml:space="preserve"> a</w:t>
      </w:r>
      <w:r w:rsidR="00345E5C">
        <w:t> </w:t>
      </w:r>
      <w:r w:rsidRPr="00E23121">
        <w:t>vědět, že je milován.</w:t>
      </w:r>
    </w:p>
    <w:p w:rsidR="00D34DB7" w:rsidRPr="00E23121" w:rsidRDefault="00D34DB7" w:rsidP="00E23121">
      <w:pPr>
        <w:pStyle w:val="Text"/>
      </w:pPr>
    </w:p>
    <w:p w:rsidR="00D34DB7" w:rsidRPr="00E23121" w:rsidRDefault="00554992" w:rsidP="00E23121">
      <w:pPr>
        <w:pStyle w:val="Text"/>
        <w:jc w:val="left"/>
      </w:pPr>
      <w:r w:rsidRPr="00E23121">
        <w:t>Kdy</w:t>
      </w:r>
      <w:r w:rsidR="000251E4" w:rsidRPr="00E23121">
        <w:t>ž</w:t>
      </w:r>
      <w:r w:rsidRPr="00E23121">
        <w:t xml:space="preserve"> </w:t>
      </w:r>
      <w:r w:rsidR="000251E4" w:rsidRPr="00E23121">
        <w:t>jsem se dostala domů, bylo jedenáct, ale</w:t>
      </w:r>
      <w:r w:rsidR="00345E5C" w:rsidRPr="00E23121">
        <w:t xml:space="preserve"> v</w:t>
      </w:r>
      <w:r w:rsidR="00345E5C">
        <w:t> </w:t>
      </w:r>
      <w:r w:rsidR="000251E4" w:rsidRPr="00E23121">
        <w:t>temném domě vyzváněl telefon. Čekala jsem, že to bude Mike</w:t>
      </w:r>
      <w:r w:rsidR="00345E5C" w:rsidRPr="00E23121">
        <w:t xml:space="preserve"> a</w:t>
      </w:r>
      <w:r w:rsidR="00345E5C">
        <w:t> </w:t>
      </w:r>
      <w:r w:rsidR="000251E4" w:rsidRPr="00E23121">
        <w:t>že</w:t>
      </w:r>
      <w:r w:rsidRPr="00E23121">
        <w:t xml:space="preserve"> uslyším, že mě celý večer shání</w:t>
      </w:r>
      <w:r w:rsidR="000251E4" w:rsidRPr="00E23121">
        <w:t>, ale byla to Janis. Hlas měla vážný</w:t>
      </w:r>
      <w:r w:rsidR="00345E5C" w:rsidRPr="00E23121">
        <w:t xml:space="preserve"> a</w:t>
      </w:r>
      <w:r w:rsidR="00345E5C">
        <w:t> </w:t>
      </w:r>
      <w:r w:rsidR="000251E4" w:rsidRPr="00E23121">
        <w:t>podivný</w:t>
      </w:r>
      <w:r w:rsidR="00345E5C" w:rsidRPr="00E23121">
        <w:t xml:space="preserve"> a</w:t>
      </w:r>
      <w:r w:rsidR="00345E5C">
        <w:t> </w:t>
      </w:r>
      <w:r w:rsidR="000251E4" w:rsidRPr="00E23121">
        <w:t>musela si odkašlat, než mi to dokázala říct. Náš táta umřel.</w:t>
      </w:r>
    </w:p>
    <w:p w:rsidR="00D34DB7" w:rsidRPr="00E23121" w:rsidRDefault="000251E4" w:rsidP="00E343C8">
      <w:pPr>
        <w:pStyle w:val="Text"/>
      </w:pPr>
      <w:r w:rsidRPr="00E23121">
        <w:t xml:space="preserve">Vypadal tak zdravě. Skoro jsem tomu nemohla uvěřit. Janis </w:t>
      </w:r>
      <w:r w:rsidR="00895A00">
        <w:t>říka</w:t>
      </w:r>
      <w:r w:rsidRPr="00E23121">
        <w:t>la, že byl doma,</w:t>
      </w:r>
      <w:r w:rsidR="00345E5C" w:rsidRPr="00E23121">
        <w:t xml:space="preserve"> v</w:t>
      </w:r>
      <w:r w:rsidR="00345E5C">
        <w:t> </w:t>
      </w:r>
      <w:r w:rsidRPr="00E23121">
        <w:t>Diss,</w:t>
      </w:r>
      <w:r w:rsidR="00345E5C" w:rsidRPr="00E23121">
        <w:t xml:space="preserve"> a</w:t>
      </w:r>
      <w:r w:rsidR="00345E5C">
        <w:t> </w:t>
      </w:r>
      <w:r w:rsidRPr="00E23121">
        <w:t>právě umýval ten starý alvis, který ko</w:t>
      </w:r>
      <w:r w:rsidR="005C7AB9">
        <w:t>upil. Měl se na něj zrovna přijí</w:t>
      </w:r>
      <w:r w:rsidRPr="00E23121">
        <w:t>t podívat nějaký zákazník, který uvažoval, že by ho koupil. Táta právě leštil chrom na kapotě, když vtom vykřikl, jak ho náhle zabolelo</w:t>
      </w:r>
      <w:r w:rsidR="00345E5C" w:rsidRPr="00E23121">
        <w:t xml:space="preserve"> v</w:t>
      </w:r>
      <w:r w:rsidR="00345E5C">
        <w:t> </w:t>
      </w:r>
      <w:r w:rsidRPr="00E23121">
        <w:t>paži</w:t>
      </w:r>
      <w:r w:rsidR="00345E5C" w:rsidRPr="00E23121">
        <w:t xml:space="preserve"> a</w:t>
      </w:r>
      <w:r w:rsidR="00345E5C">
        <w:t> </w:t>
      </w:r>
      <w:r w:rsidRPr="00E23121">
        <w:t>rameni. Suzanne vyběhla ven, ale než se</w:t>
      </w:r>
      <w:r w:rsidR="00345E5C" w:rsidRPr="00E23121">
        <w:t xml:space="preserve"> k</w:t>
      </w:r>
      <w:r w:rsidR="00345E5C">
        <w:t> </w:t>
      </w:r>
      <w:r w:rsidRPr="00E23121">
        <w:t>němu dostala, byl mrtvý, zemřel na srdeční záchvat.</w:t>
      </w:r>
    </w:p>
    <w:p w:rsidR="00D34DB7" w:rsidRPr="00E23121" w:rsidRDefault="000251E4" w:rsidP="00E23121">
      <w:pPr>
        <w:pStyle w:val="Text"/>
      </w:pPr>
      <w:r w:rsidRPr="00E23121">
        <w:t>Stalo se to</w:t>
      </w:r>
      <w:r w:rsidR="00345E5C" w:rsidRPr="00E23121">
        <w:t xml:space="preserve"> v</w:t>
      </w:r>
      <w:r w:rsidR="00345E5C">
        <w:t> </w:t>
      </w:r>
      <w:r w:rsidRPr="00E23121">
        <w:t>pět, tak asi</w:t>
      </w:r>
      <w:r w:rsidR="00345E5C" w:rsidRPr="00E23121">
        <w:t xml:space="preserve"> v</w:t>
      </w:r>
      <w:r w:rsidR="00345E5C">
        <w:t> </w:t>
      </w:r>
      <w:r w:rsidRPr="00E23121">
        <w:t>tu dobu, kdy mi</w:t>
      </w:r>
      <w:r w:rsidR="00345E5C" w:rsidRPr="00E23121">
        <w:t xml:space="preserve"> v</w:t>
      </w:r>
      <w:r w:rsidR="00345E5C">
        <w:t> </w:t>
      </w:r>
      <w:r w:rsidRPr="00E23121">
        <w:t>rukou umřel ten pták. Nepřepadl mě ani tak strach, jako posvátná hrůza, n</w:t>
      </w:r>
      <w:r w:rsidR="00D34DB7" w:rsidRPr="00E23121">
        <w:t>eo</w:t>
      </w:r>
      <w:r w:rsidRPr="00E23121">
        <w:t>byčejnost toho všeho</w:t>
      </w:r>
      <w:r w:rsidR="00345E5C" w:rsidRPr="00E23121">
        <w:t xml:space="preserve"> a</w:t>
      </w:r>
      <w:r w:rsidR="00345E5C">
        <w:t> </w:t>
      </w:r>
      <w:r w:rsidR="005C7AB9">
        <w:t>to jednoznačně zlověstné</w:t>
      </w:r>
      <w:r w:rsidRPr="00E23121">
        <w:t xml:space="preserve"> znamení mi odvádělo myšlenky od zármutku. To až nad ránem jsem se probudila, najednou jsem si vzpomněla, že jsem ztratila tátu, který byl laskavý</w:t>
      </w:r>
      <w:r w:rsidR="00345E5C" w:rsidRPr="00E23121">
        <w:t xml:space="preserve"> a</w:t>
      </w:r>
      <w:r w:rsidR="00345E5C">
        <w:t> </w:t>
      </w:r>
      <w:r w:rsidRPr="00E23121">
        <w:t xml:space="preserve">měl nás rád, než od nás před dlouhými </w:t>
      </w:r>
      <w:r w:rsidR="00CC5AD8" w:rsidRPr="00E23121">
        <w:t>lé</w:t>
      </w:r>
      <w:r w:rsidRPr="00E23121">
        <w:t>ty odešel</w:t>
      </w:r>
      <w:r w:rsidR="00E343C8">
        <w:t>,</w:t>
      </w:r>
      <w:r w:rsidR="00345E5C">
        <w:t xml:space="preserve"> a </w:t>
      </w:r>
      <w:r w:rsidR="00E343C8">
        <w:t>rozplakala jsem se. Podle mé</w:t>
      </w:r>
      <w:r w:rsidR="005C7AB9">
        <w:t>ho mínění</w:t>
      </w:r>
      <w:r w:rsidRPr="00E23121">
        <w:t xml:space="preserve"> nebylo všechno, jak má být, když jsem nebyla schopná pro něho jak se sluší</w:t>
      </w:r>
      <w:r w:rsidR="00345E5C" w:rsidRPr="00E23121">
        <w:t xml:space="preserve"> a</w:t>
      </w:r>
      <w:r w:rsidR="00345E5C">
        <w:t> </w:t>
      </w:r>
      <w:r w:rsidRPr="00E23121">
        <w:t>patří truchlit, plakat spolu</w:t>
      </w:r>
      <w:r w:rsidR="00345E5C" w:rsidRPr="00E23121">
        <w:t xml:space="preserve"> s</w:t>
      </w:r>
      <w:r w:rsidR="00345E5C">
        <w:t> </w:t>
      </w:r>
      <w:r w:rsidRPr="00E23121">
        <w:t>mámou,</w:t>
      </w:r>
      <w:r w:rsidR="00345E5C" w:rsidRPr="00E23121">
        <w:t xml:space="preserve"> v</w:t>
      </w:r>
      <w:r w:rsidR="00345E5C">
        <w:t> </w:t>
      </w:r>
      <w:r w:rsidRPr="00E23121">
        <w:t xml:space="preserve">domově, </w:t>
      </w:r>
      <w:r w:rsidR="0053784A">
        <w:t>který jsem znala</w:t>
      </w:r>
      <w:r w:rsidR="00345E5C">
        <w:t xml:space="preserve"> a </w:t>
      </w:r>
      <w:r w:rsidR="0053784A">
        <w:t>společně</w:t>
      </w:r>
      <w:r w:rsidR="00345E5C">
        <w:t xml:space="preserve"> s </w:t>
      </w:r>
      <w:r w:rsidR="0053784A">
        <w:t>ní</w:t>
      </w:r>
      <w:r w:rsidRPr="00E23121">
        <w:t>m sdílela. Když ž</w:t>
      </w:r>
      <w:r w:rsidR="00E343C8">
        <w:t>il, byl ode mě odloučený od doby</w:t>
      </w:r>
      <w:r w:rsidRPr="00E23121">
        <w:t xml:space="preserve">, </w:t>
      </w:r>
      <w:r w:rsidR="00296989">
        <w:t>kdy</w:t>
      </w:r>
      <w:r w:rsidRPr="00E23121">
        <w:t xml:space="preserve"> mi bylo osm,</w:t>
      </w:r>
      <w:r w:rsidR="00345E5C" w:rsidRPr="00E23121">
        <w:t xml:space="preserve"> a</w:t>
      </w:r>
      <w:r w:rsidR="00345E5C">
        <w:t> </w:t>
      </w:r>
      <w:r w:rsidRPr="00E23121">
        <w:t>ve smrti patřil Suzanne.</w:t>
      </w:r>
    </w:p>
    <w:p w:rsidR="00D34DB7" w:rsidRPr="00E23121" w:rsidRDefault="000251E4" w:rsidP="00E23121">
      <w:pPr>
        <w:pStyle w:val="Text"/>
      </w:pPr>
      <w:r w:rsidRPr="00E23121">
        <w:t>Ráno měla Stella</w:t>
      </w:r>
      <w:r w:rsidR="00345E5C" w:rsidRPr="00E23121">
        <w:t xml:space="preserve"> u</w:t>
      </w:r>
      <w:r w:rsidR="00345E5C">
        <w:t> </w:t>
      </w:r>
      <w:r w:rsidRPr="00E23121">
        <w:t>sebe návštěvu. Nebyl to Richard</w:t>
      </w:r>
      <w:r w:rsidR="005C7AB9">
        <w:t xml:space="preserve"> ani Marianne, ale podle Pauline</w:t>
      </w:r>
      <w:r w:rsidRPr="00E23121">
        <w:t xml:space="preserve"> žena středního věku, takže jsem Stellu viděla až odpoledne. Takhle je to se Stellou</w:t>
      </w:r>
      <w:r w:rsidR="00554992" w:rsidRPr="00E23121">
        <w:t xml:space="preserve"> vždycky. Myslíte si, že se zají</w:t>
      </w:r>
      <w:r w:rsidRPr="00E23121">
        <w:t>má jenom</w:t>
      </w:r>
      <w:r w:rsidR="00345E5C" w:rsidRPr="00E23121">
        <w:t xml:space="preserve"> o</w:t>
      </w:r>
      <w:r w:rsidR="00345E5C">
        <w:t> </w:t>
      </w:r>
      <w:r w:rsidRPr="00E23121">
        <w:t>svoje záležitosti, že je uzavřená do sebe, tak jako tady většina rezidentů,</w:t>
      </w:r>
      <w:r w:rsidR="00345E5C" w:rsidRPr="00E23121">
        <w:t xml:space="preserve"> a</w:t>
      </w:r>
      <w:r w:rsidR="00345E5C">
        <w:t> </w:t>
      </w:r>
      <w:r w:rsidRPr="00E23121">
        <w:t>vtom vás překvapí svojí vnímavostí. Když jsem</w:t>
      </w:r>
      <w:r w:rsidR="00345E5C" w:rsidRPr="00E23121">
        <w:t xml:space="preserve"> k</w:t>
      </w:r>
      <w:r w:rsidR="00345E5C">
        <w:t> </w:t>
      </w:r>
      <w:r w:rsidRPr="00E23121">
        <w:t>ní přistoupila</w:t>
      </w:r>
      <w:r w:rsidR="00345E5C" w:rsidRPr="00E23121">
        <w:t xml:space="preserve"> v</w:t>
      </w:r>
      <w:r w:rsidR="00345E5C">
        <w:t> </w:t>
      </w:r>
      <w:r w:rsidRPr="00E23121">
        <w:t>salonu, kde seděla</w:t>
      </w:r>
      <w:r w:rsidR="00345E5C" w:rsidRPr="00E23121">
        <w:t xml:space="preserve"> u</w:t>
      </w:r>
      <w:r w:rsidR="00345E5C">
        <w:t> </w:t>
      </w:r>
      <w:r w:rsidRPr="00E23121">
        <w:t>francouzského okna, okamžitě postřehla, že se něco stalo. Natáhla ke mně obě ruce.</w:t>
      </w:r>
    </w:p>
    <w:p w:rsidR="00D34DB7" w:rsidRPr="00E23121" w:rsidRDefault="00D34DB7" w:rsidP="00E23121">
      <w:pPr>
        <w:pStyle w:val="Text"/>
        <w:jc w:val="left"/>
      </w:pPr>
      <w:r w:rsidRPr="00E23121">
        <w:t>„</w:t>
      </w:r>
      <w:r w:rsidR="000251E4" w:rsidRPr="00E23121">
        <w:t>Copak je, Genevieve?</w:t>
      </w:r>
      <w:r w:rsidRPr="00E23121">
        <w:t>“</w:t>
      </w:r>
    </w:p>
    <w:p w:rsidR="00D34DB7" w:rsidRPr="00E23121" w:rsidRDefault="00056D00" w:rsidP="00E23121">
      <w:pPr>
        <w:pStyle w:val="Text"/>
      </w:pPr>
      <w:r>
        <w:t>Řekla jsem jí</w:t>
      </w:r>
      <w:r w:rsidR="001236B0">
        <w:t xml:space="preserve"> to. Většině lidí</w:t>
      </w:r>
      <w:r w:rsidR="000251E4" w:rsidRPr="00E23121">
        <w:t xml:space="preserve"> je to vlastně jedno, nemám pravdu? Předstírají, že</w:t>
      </w:r>
      <w:r w:rsidR="00345E5C" w:rsidRPr="00E23121">
        <w:t xml:space="preserve"> s</w:t>
      </w:r>
      <w:r w:rsidR="00345E5C">
        <w:t> </w:t>
      </w:r>
      <w:r w:rsidR="000251E4" w:rsidRPr="00E23121">
        <w:t>vámi soucítí</w:t>
      </w:r>
      <w:r w:rsidR="00554992" w:rsidRPr="00E23121">
        <w:t>, ale nejde jim to od srdce, spí</w:t>
      </w:r>
      <w:r w:rsidR="000251E4" w:rsidRPr="00E23121">
        <w:t>š si připada</w:t>
      </w:r>
      <w:r w:rsidR="00554992" w:rsidRPr="00E23121">
        <w:t>jí trapně, než aby pociťovali lí</w:t>
      </w:r>
      <w:r w:rsidR="000251E4" w:rsidRPr="00E23121">
        <w:t>tost. To proto mě Stellina reakce překvapila, její náhlá bledost, účast</w:t>
      </w:r>
      <w:r w:rsidR="00345E5C" w:rsidRPr="00E23121">
        <w:t xml:space="preserve"> v</w:t>
      </w:r>
      <w:r w:rsidR="00345E5C">
        <w:t> </w:t>
      </w:r>
      <w:r w:rsidR="000251E4" w:rsidRPr="00E23121">
        <w:t>jejím hlasu.</w:t>
      </w:r>
    </w:p>
    <w:p w:rsidR="00D34DB7" w:rsidRPr="00E23121" w:rsidRDefault="00CE5BE1" w:rsidP="00E23121">
      <w:pPr>
        <w:pStyle w:val="Text"/>
        <w:jc w:val="left"/>
      </w:pPr>
      <w:r>
        <w:lastRenderedPageBreak/>
        <w:t>„</w:t>
      </w:r>
      <w:r w:rsidR="000251E4" w:rsidRPr="00E23121">
        <w:t>Ale musel být ještě docela mladý.</w:t>
      </w:r>
      <w:r w:rsidR="00D34DB7" w:rsidRPr="00E23121">
        <w:t>“</w:t>
      </w:r>
    </w:p>
    <w:p w:rsidR="00D34DB7" w:rsidRPr="00E23121" w:rsidRDefault="00D34DB7" w:rsidP="00E23121">
      <w:pPr>
        <w:pStyle w:val="Text"/>
        <w:jc w:val="left"/>
      </w:pPr>
      <w:r w:rsidRPr="00E23121">
        <w:t>„</w:t>
      </w:r>
      <w:r w:rsidR="000251E4" w:rsidRPr="00E23121">
        <w:t>Pětapadesát.</w:t>
      </w:r>
      <w:r w:rsidRPr="00E23121">
        <w:t>“</w:t>
      </w:r>
    </w:p>
    <w:p w:rsidR="00D34DB7" w:rsidRPr="00E23121" w:rsidRDefault="00D34DB7" w:rsidP="00E23121">
      <w:pPr>
        <w:pStyle w:val="Text"/>
      </w:pPr>
      <w:r w:rsidRPr="00E23121">
        <w:t>„</w:t>
      </w:r>
      <w:r w:rsidR="00D02BC6">
        <w:t>Tolik mě to mrzí</w:t>
      </w:r>
      <w:r w:rsidR="000251E4" w:rsidRPr="00E23121">
        <w:t>,</w:t>
      </w:r>
      <w:r w:rsidRPr="00E23121">
        <w:t>“</w:t>
      </w:r>
      <w:r w:rsidR="000251E4" w:rsidRPr="00E23121">
        <w:t xml:space="preserve"> řekla jako by ho znala. </w:t>
      </w:r>
      <w:r w:rsidRPr="00E23121">
        <w:t>„</w:t>
      </w:r>
      <w:r w:rsidR="00D02BC6">
        <w:t>Moc, moc mě to mrzí</w:t>
      </w:r>
      <w:r w:rsidR="000251E4" w:rsidRPr="00E23121">
        <w:t>.</w:t>
      </w:r>
      <w:r w:rsidRPr="00E23121">
        <w:t>“</w:t>
      </w:r>
    </w:p>
    <w:p w:rsidR="00D34DB7" w:rsidRPr="00E23121" w:rsidRDefault="000251E4" w:rsidP="00E23121">
      <w:pPr>
        <w:pStyle w:val="Text"/>
      </w:pPr>
      <w:r w:rsidRPr="00E23121">
        <w:t>Ch</w:t>
      </w:r>
      <w:r w:rsidR="00554992" w:rsidRPr="00E23121">
        <w:t>víli jsme mlčky seděly</w:t>
      </w:r>
      <w:r w:rsidR="00345E5C" w:rsidRPr="00E23121">
        <w:t xml:space="preserve"> a</w:t>
      </w:r>
      <w:r w:rsidR="00345E5C">
        <w:t> </w:t>
      </w:r>
      <w:r w:rsidR="00554992" w:rsidRPr="00E23121">
        <w:t>hleděly</w:t>
      </w:r>
      <w:r w:rsidRPr="00E23121">
        <w:t xml:space="preserve"> do zahrady, kde pořád ještě trochu kvetl keř</w:t>
      </w:r>
      <w:r w:rsidR="00345E5C" w:rsidRPr="00E23121">
        <w:t xml:space="preserve"> a</w:t>
      </w:r>
      <w:r w:rsidR="00345E5C">
        <w:t> </w:t>
      </w:r>
      <w:r w:rsidRPr="00E23121">
        <w:t>ještě tam poletovalo pár posledních motýlů</w:t>
      </w:r>
      <w:r w:rsidR="00345E5C">
        <w:t> </w:t>
      </w:r>
      <w:r w:rsidR="00345E5C" w:rsidRPr="00E23121">
        <w:t>–</w:t>
      </w:r>
      <w:r w:rsidR="00345E5C">
        <w:t> </w:t>
      </w:r>
      <w:r w:rsidRPr="00E23121">
        <w:t>babočka bodláková</w:t>
      </w:r>
      <w:r w:rsidR="00345E5C" w:rsidRPr="00E23121">
        <w:t xml:space="preserve"> a</w:t>
      </w:r>
      <w:r w:rsidR="00345E5C">
        <w:t> </w:t>
      </w:r>
      <w:r w:rsidRPr="00E23121">
        <w:t>paví oko.</w:t>
      </w:r>
    </w:p>
    <w:p w:rsidR="00D34DB7" w:rsidRPr="00E23121" w:rsidRDefault="00D34DB7" w:rsidP="00E23121">
      <w:pPr>
        <w:pStyle w:val="Text"/>
      </w:pPr>
      <w:r w:rsidRPr="00E23121">
        <w:t>„</w:t>
      </w:r>
      <w:r w:rsidR="000251E4" w:rsidRPr="00E23121">
        <w:t>Vlaštovku už neuvidím, Genevieve,</w:t>
      </w:r>
      <w:r w:rsidRPr="00E23121">
        <w:t>“</w:t>
      </w:r>
      <w:r w:rsidR="000251E4" w:rsidRPr="00E23121">
        <w:t xml:space="preserve"> řekla Stella nakonec. </w:t>
      </w:r>
      <w:r w:rsidRPr="00E23121">
        <w:t>„</w:t>
      </w:r>
      <w:r w:rsidR="00554992" w:rsidRPr="00E23121">
        <w:t>Budete mí</w:t>
      </w:r>
      <w:r w:rsidR="00895A00">
        <w:t>t na otcově pohřbu květiny</w:t>
      </w:r>
      <w:r w:rsidR="000251E4" w:rsidRPr="00E23121">
        <w:t>?</w:t>
      </w:r>
      <w:r w:rsidRPr="00E23121">
        <w:t>“</w:t>
      </w:r>
    </w:p>
    <w:p w:rsidR="00D34DB7" w:rsidRPr="00E23121" w:rsidRDefault="000251E4" w:rsidP="00E23121">
      <w:pPr>
        <w:pStyle w:val="Text"/>
      </w:pPr>
      <w:r w:rsidRPr="00E23121">
        <w:t>Řekla jsem, že už jsem volala do květinářství</w:t>
      </w:r>
      <w:r w:rsidR="00345E5C" w:rsidRPr="00E23121">
        <w:t xml:space="preserve"> a</w:t>
      </w:r>
      <w:r w:rsidR="00345E5C">
        <w:t> </w:t>
      </w:r>
      <w:r w:rsidRPr="00E23121">
        <w:t xml:space="preserve">objednala kytici, ale </w:t>
      </w:r>
      <w:r w:rsidR="005C27A9">
        <w:t>nevím</w:t>
      </w:r>
      <w:r w:rsidRPr="00E23121">
        <w:t>, kd</w:t>
      </w:r>
      <w:r w:rsidR="00895A00">
        <w:t>y pohřeb bude, ani kdo ho zařídí</w:t>
      </w:r>
      <w:r w:rsidRPr="00E23121">
        <w:t>. Janis bylo sedm</w:t>
      </w:r>
      <w:r w:rsidR="00345E5C" w:rsidRPr="00E23121">
        <w:t xml:space="preserve"> a</w:t>
      </w:r>
      <w:r w:rsidR="00345E5C">
        <w:t> </w:t>
      </w:r>
      <w:r w:rsidRPr="00E23121">
        <w:t>Nickovi jenom tři, když se naši rozešli. Uplynula hotová věčnost od doby, kdy jsme</w:t>
      </w:r>
      <w:r w:rsidR="00345E5C" w:rsidRPr="00E23121">
        <w:t xml:space="preserve"> s</w:t>
      </w:r>
      <w:r w:rsidR="00345E5C">
        <w:t> </w:t>
      </w:r>
      <w:r w:rsidRPr="00E23121">
        <w:t>naším tátou měli společného něc</w:t>
      </w:r>
      <w:r w:rsidR="00D34DB7" w:rsidRPr="00E23121">
        <w:t>o v</w:t>
      </w:r>
      <w:r w:rsidRPr="00E23121">
        <w:t>íc, než že jsme se</w:t>
      </w:r>
      <w:r w:rsidR="00345E5C" w:rsidRPr="00E23121">
        <w:t xml:space="preserve"> s</w:t>
      </w:r>
      <w:r w:rsidR="00345E5C">
        <w:t> </w:t>
      </w:r>
      <w:r w:rsidRPr="00E23121">
        <w:t>ním snad třikrát do roka viděli</w:t>
      </w:r>
      <w:r w:rsidR="00345E5C" w:rsidRPr="00E23121">
        <w:t xml:space="preserve"> a</w:t>
      </w:r>
      <w:r w:rsidR="00345E5C">
        <w:t> </w:t>
      </w:r>
      <w:r w:rsidR="00381236">
        <w:t>poslali přání</w:t>
      </w:r>
      <w:r w:rsidR="00345E5C" w:rsidRPr="00E23121">
        <w:t xml:space="preserve"> k</w:t>
      </w:r>
      <w:r w:rsidR="00345E5C">
        <w:t> </w:t>
      </w:r>
      <w:r w:rsidRPr="00E23121">
        <w:t>Vánocům.</w:t>
      </w:r>
      <w:r w:rsidR="00345E5C" w:rsidRPr="00E23121">
        <w:t xml:space="preserve"> A</w:t>
      </w:r>
      <w:r w:rsidR="00345E5C">
        <w:t> </w:t>
      </w:r>
      <w:r w:rsidRPr="00E23121">
        <w:t>tady mi začala ležet</w:t>
      </w:r>
      <w:r w:rsidR="00345E5C" w:rsidRPr="00E23121">
        <w:t xml:space="preserve"> v</w:t>
      </w:r>
      <w:r w:rsidR="00345E5C">
        <w:t> </w:t>
      </w:r>
      <w:r w:rsidRPr="00E23121">
        <w:t>hlavě Hannah. Kdyby ji Ned opustil, dopadlo by to</w:t>
      </w:r>
      <w:r w:rsidR="00345E5C" w:rsidRPr="00E23121">
        <w:t xml:space="preserve"> s</w:t>
      </w:r>
      <w:r w:rsidR="00345E5C">
        <w:t> </w:t>
      </w:r>
      <w:r w:rsidRPr="00E23121">
        <w:t>ní podobně. Jako já by měla jednoho rodiče</w:t>
      </w:r>
      <w:r w:rsidR="00345E5C" w:rsidRPr="00E23121">
        <w:t xml:space="preserve"> a</w:t>
      </w:r>
      <w:r w:rsidR="00345E5C">
        <w:t> </w:t>
      </w:r>
      <w:r w:rsidRPr="00E23121">
        <w:t>až by umřel, někdo jiný by rozhodoval, jestli bude nebo nebude mít na pohřbu květiny. Stella se zřejmě ponořila do myšlenek. Pos</w:t>
      </w:r>
      <w:r w:rsidR="00CC5AD8" w:rsidRPr="00E23121">
        <w:t>lé</w:t>
      </w:r>
      <w:r w:rsidRPr="00E23121">
        <w:t>ze se ke mně otočila.</w:t>
      </w:r>
    </w:p>
    <w:p w:rsidR="00D34DB7" w:rsidRPr="00E23121" w:rsidRDefault="00D34DB7" w:rsidP="00E23121">
      <w:pPr>
        <w:pStyle w:val="Text"/>
      </w:pPr>
      <w:r w:rsidRPr="00E23121">
        <w:t>„</w:t>
      </w:r>
      <w:r w:rsidR="00895A00">
        <w:t>Pohřeb mé</w:t>
      </w:r>
      <w:r w:rsidR="000251E4" w:rsidRPr="00E23121">
        <w:t>ho otce byl</w:t>
      </w:r>
      <w:r w:rsidR="00345E5C" w:rsidRPr="00E23121">
        <w:t xml:space="preserve"> v</w:t>
      </w:r>
      <w:r w:rsidR="00345E5C">
        <w:t> </w:t>
      </w:r>
      <w:r w:rsidR="000251E4" w:rsidRPr="00E23121">
        <w:t>lednu</w:t>
      </w:r>
      <w:r w:rsidR="00345E5C" w:rsidRPr="00E23121">
        <w:t xml:space="preserve"> a</w:t>
      </w:r>
      <w:r w:rsidR="00345E5C">
        <w:t> </w:t>
      </w:r>
      <w:r w:rsidR="000251E4" w:rsidRPr="00E23121">
        <w:t xml:space="preserve">byla hrozná </w:t>
      </w:r>
      <w:r w:rsidR="00E343C8">
        <w:t>zima. Richardovi bylo devět měsí</w:t>
      </w:r>
      <w:r w:rsidR="000251E4" w:rsidRPr="00E23121">
        <w:t>ců</w:t>
      </w:r>
      <w:r w:rsidR="00345E5C" w:rsidRPr="00E23121">
        <w:t xml:space="preserve"> a</w:t>
      </w:r>
      <w:r w:rsidR="00345E5C">
        <w:t> </w:t>
      </w:r>
      <w:r w:rsidR="000251E4" w:rsidRPr="00E23121">
        <w:t>já ho nechala</w:t>
      </w:r>
      <w:r w:rsidR="00345E5C" w:rsidRPr="00E23121">
        <w:t xml:space="preserve"> u</w:t>
      </w:r>
      <w:r w:rsidR="00345E5C">
        <w:t> </w:t>
      </w:r>
      <w:r w:rsidR="000251E4" w:rsidRPr="00E23121">
        <w:t>Rexovy neteře</w:t>
      </w:r>
      <w:r w:rsidR="00345E5C">
        <w:t> </w:t>
      </w:r>
      <w:r w:rsidR="00345E5C" w:rsidRPr="00E23121">
        <w:t>–</w:t>
      </w:r>
      <w:r w:rsidR="00345E5C">
        <w:t> </w:t>
      </w:r>
      <w:r w:rsidR="000251E4" w:rsidRPr="00E23121">
        <w:t>tedy,</w:t>
      </w:r>
      <w:r w:rsidR="00345E5C" w:rsidRPr="00E23121">
        <w:t xml:space="preserve"> u</w:t>
      </w:r>
      <w:r w:rsidR="00345E5C">
        <w:t> </w:t>
      </w:r>
      <w:r w:rsidR="000251E4" w:rsidRPr="00E23121">
        <w:t>ženy jeho synovce Jeremyho. Mimochodem, to ona tady dnes ráno byla, to byla Priscilla. Myslela jsem, že</w:t>
      </w:r>
      <w:r w:rsidR="00E343C8">
        <w:t xml:space="preserve"> budu muset jet na pohřeb do Lo</w:t>
      </w:r>
      <w:r w:rsidR="000251E4" w:rsidRPr="00E23121">
        <w:t>ndýna sama, Rex by býval nejel, tvrdil, že si nemůže vzít den volna,</w:t>
      </w:r>
      <w:r w:rsidRPr="00E23121">
        <w:t xml:space="preserve"> ‚j</w:t>
      </w:r>
      <w:r w:rsidR="000251E4" w:rsidRPr="00E23121">
        <w:t>enom kvůli tchánovi, kte</w:t>
      </w:r>
      <w:r w:rsidR="00CC5AD8" w:rsidRPr="00E23121">
        <w:t>ré</w:t>
      </w:r>
      <w:r w:rsidR="000251E4" w:rsidRPr="00E23121">
        <w:t>ho viděl jednou</w:t>
      </w:r>
      <w:r w:rsidRPr="00E23121">
        <w:t>‘</w:t>
      </w:r>
      <w:r w:rsidR="000251E4" w:rsidRPr="00E23121">
        <w:t>, ale</w:t>
      </w:r>
      <w:r w:rsidR="00345E5C">
        <w:t> </w:t>
      </w:r>
      <w:r w:rsidR="00345E5C" w:rsidRPr="00E23121">
        <w:t>–</w:t>
      </w:r>
      <w:r w:rsidRPr="00E23121">
        <w:t>“</w:t>
      </w:r>
      <w:r w:rsidR="000251E4" w:rsidRPr="00E23121">
        <w:t xml:space="preserve"> zaváhala, potom velice rozpačitě to </w:t>
      </w:r>
      <w:r w:rsidR="00E42590">
        <w:t>jmén</w:t>
      </w:r>
      <w:r w:rsidR="000251E4" w:rsidRPr="00E23121">
        <w:t>o vyslovila</w:t>
      </w:r>
      <w:r w:rsidR="00345E5C">
        <w:t> </w:t>
      </w:r>
      <w:r w:rsidR="00345E5C" w:rsidRPr="00E23121">
        <w:t>–</w:t>
      </w:r>
      <w:r w:rsidR="00345E5C">
        <w:t> </w:t>
      </w:r>
      <w:r w:rsidRPr="00E23121">
        <w:t>„</w:t>
      </w:r>
      <w:r w:rsidR="000251E4" w:rsidRPr="00E23121">
        <w:t>jel se mnou Alan.</w:t>
      </w:r>
      <w:r w:rsidRPr="00E23121">
        <w:t>“</w:t>
      </w:r>
      <w:r w:rsidR="000251E4" w:rsidRPr="00E23121">
        <w:t xml:space="preserve"> Vrhla po mně postranní pohled. </w:t>
      </w:r>
      <w:r w:rsidRPr="00E23121">
        <w:t>„</w:t>
      </w:r>
      <w:r w:rsidR="000251E4" w:rsidRPr="00E23121">
        <w:t>Setkali jsme se na peróně</w:t>
      </w:r>
      <w:r w:rsidR="00345E5C" w:rsidRPr="00E23121">
        <w:t xml:space="preserve"> v</w:t>
      </w:r>
      <w:r w:rsidR="00345E5C">
        <w:t> </w:t>
      </w:r>
      <w:r w:rsidR="000251E4" w:rsidRPr="00E23121">
        <w:t>Bury</w:t>
      </w:r>
      <w:r w:rsidR="00345E5C" w:rsidRPr="00E23121">
        <w:t xml:space="preserve"> a</w:t>
      </w:r>
      <w:r w:rsidR="00345E5C">
        <w:t> </w:t>
      </w:r>
      <w:r w:rsidR="000251E4" w:rsidRPr="00E23121">
        <w:t>nastoupil se mnou do vlaku.</w:t>
      </w:r>
      <w:r w:rsidRPr="00E23121">
        <w:t>“</w:t>
      </w:r>
    </w:p>
    <w:p w:rsidR="00D34DB7" w:rsidRPr="00E23121" w:rsidRDefault="00D34DB7" w:rsidP="00E23121">
      <w:pPr>
        <w:pStyle w:val="Text"/>
        <w:jc w:val="left"/>
      </w:pPr>
      <w:r w:rsidRPr="00E23121">
        <w:t>„</w:t>
      </w:r>
      <w:r w:rsidR="000251E4" w:rsidRPr="00E23121">
        <w:t>Ten Alan, co byl váš kamarád ze školy?</w:t>
      </w:r>
      <w:r w:rsidRPr="00E23121">
        <w:t>“</w:t>
      </w:r>
      <w:r w:rsidR="000251E4" w:rsidRPr="00E23121">
        <w:t xml:space="preserve"> řekla jsem.</w:t>
      </w:r>
    </w:p>
    <w:p w:rsidR="00D34DB7" w:rsidRPr="00E23121" w:rsidRDefault="00D34DB7" w:rsidP="00E23121">
      <w:pPr>
        <w:pStyle w:val="Text"/>
        <w:jc w:val="left"/>
      </w:pPr>
      <w:r w:rsidRPr="00E23121">
        <w:t>„</w:t>
      </w:r>
      <w:r w:rsidR="000251E4" w:rsidRPr="00E23121">
        <w:t>Přesně ten.</w:t>
      </w:r>
      <w:r w:rsidRPr="00E23121">
        <w:t>“</w:t>
      </w:r>
    </w:p>
    <w:p w:rsidR="00D34DB7" w:rsidRPr="00E23121" w:rsidRDefault="00D34DB7" w:rsidP="00E23121">
      <w:pPr>
        <w:pStyle w:val="Text"/>
        <w:jc w:val="left"/>
      </w:pPr>
      <w:r w:rsidRPr="00E23121">
        <w:t>„</w:t>
      </w:r>
      <w:r w:rsidR="000251E4" w:rsidRPr="00E23121">
        <w:t>Znovu jste se setkali?</w:t>
      </w:r>
      <w:r w:rsidRPr="00E23121">
        <w:t>“</w:t>
      </w:r>
    </w:p>
    <w:p w:rsidR="00D34DB7" w:rsidRPr="00E23121" w:rsidRDefault="000251E4" w:rsidP="00E23121">
      <w:pPr>
        <w:pStyle w:val="Text"/>
      </w:pPr>
      <w:r w:rsidRPr="00E23121">
        <w:t xml:space="preserve">Místo odpovědi se zeptala. </w:t>
      </w:r>
      <w:r w:rsidR="00D34DB7" w:rsidRPr="00E23121">
        <w:t>„</w:t>
      </w:r>
      <w:r w:rsidRPr="00E23121">
        <w:t>Nikdy jste</w:t>
      </w:r>
      <w:r w:rsidR="00345E5C" w:rsidRPr="00E23121">
        <w:t xml:space="preserve"> o</w:t>
      </w:r>
      <w:r w:rsidR="00345E5C">
        <w:t> </w:t>
      </w:r>
      <w:r w:rsidRPr="00E23121">
        <w:t>něm neslyšela?</w:t>
      </w:r>
      <w:r w:rsidR="00345E5C" w:rsidRPr="00E23121">
        <w:t xml:space="preserve"> O</w:t>
      </w:r>
      <w:r w:rsidR="00345E5C">
        <w:t> </w:t>
      </w:r>
      <w:r w:rsidRPr="00E23121">
        <w:t>Alanu Tyzarkovi?</w:t>
      </w:r>
      <w:r w:rsidR="00D34DB7" w:rsidRPr="00E23121">
        <w:t>“</w:t>
      </w:r>
    </w:p>
    <w:p w:rsidR="00D34DB7" w:rsidRPr="00E23121" w:rsidRDefault="000251E4" w:rsidP="00E23121">
      <w:pPr>
        <w:pStyle w:val="Text"/>
        <w:jc w:val="left"/>
      </w:pPr>
      <w:r w:rsidRPr="00E23121">
        <w:t xml:space="preserve">Zavrtěla jsem hlavou. </w:t>
      </w:r>
      <w:r w:rsidR="00D34DB7" w:rsidRPr="00E23121">
        <w:t>„</w:t>
      </w:r>
      <w:r w:rsidRPr="00E23121">
        <w:t>Měla bych?</w:t>
      </w:r>
      <w:r w:rsidR="00D34DB7" w:rsidRPr="00E23121">
        <w:t>“</w:t>
      </w:r>
    </w:p>
    <w:p w:rsidR="00D34DB7" w:rsidRPr="00E23121" w:rsidRDefault="00D34DB7" w:rsidP="00E23121">
      <w:pPr>
        <w:pStyle w:val="Text"/>
      </w:pPr>
      <w:r w:rsidRPr="00E23121">
        <w:t>„</w:t>
      </w:r>
      <w:r w:rsidR="000251E4" w:rsidRPr="00E23121">
        <w:t>Ne, ne po všech těch letech. Možná ani tehdy ne. Byl to umělec. Malíř. Neměla jste jako malá některou</w:t>
      </w:r>
      <w:r w:rsidR="00345E5C" w:rsidRPr="00E23121">
        <w:t xml:space="preserve"> z</w:t>
      </w:r>
      <w:r w:rsidR="00345E5C">
        <w:t> </w:t>
      </w:r>
      <w:r w:rsidR="000251E4" w:rsidRPr="00E23121">
        <w:t xml:space="preserve">těch knížek, co se jmenovaly </w:t>
      </w:r>
      <w:r w:rsidR="000251E4" w:rsidRPr="00E23121">
        <w:rPr>
          <w:i/>
        </w:rPr>
        <w:t>Figaro</w:t>
      </w:r>
      <w:r w:rsidR="00345E5C" w:rsidRPr="00E23121">
        <w:rPr>
          <w:i/>
        </w:rPr>
        <w:t xml:space="preserve"> a</w:t>
      </w:r>
      <w:r w:rsidR="00345E5C">
        <w:rPr>
          <w:i/>
        </w:rPr>
        <w:t> </w:t>
      </w:r>
      <w:r w:rsidR="000251E4" w:rsidRPr="00E23121">
        <w:rPr>
          <w:i/>
        </w:rPr>
        <w:t>Velvet?</w:t>
      </w:r>
      <w:r w:rsidRPr="00E23121">
        <w:rPr>
          <w:i/>
        </w:rPr>
        <w:t>“</w:t>
      </w:r>
    </w:p>
    <w:p w:rsidR="00D34DB7" w:rsidRPr="00E23121" w:rsidRDefault="000251E4" w:rsidP="00E23121">
      <w:pPr>
        <w:pStyle w:val="Text"/>
      </w:pPr>
      <w:r w:rsidRPr="00E23121">
        <w:lastRenderedPageBreak/>
        <w:t xml:space="preserve">Jen co to vyslovila, vzpomněla jsem si. Tam jsem </w:t>
      </w:r>
      <w:r w:rsidR="00554992" w:rsidRPr="00E23121">
        <w:t>předtím viděla ty obrázky,</w:t>
      </w:r>
      <w:r w:rsidR="00345E5C" w:rsidRPr="00E23121">
        <w:t xml:space="preserve"> v</w:t>
      </w:r>
      <w:r w:rsidR="00345E5C">
        <w:t> </w:t>
      </w:r>
      <w:r w:rsidR="00554992" w:rsidRPr="00E23121">
        <w:t>knížce, kterou mi někdo, myslí</w:t>
      </w:r>
      <w:r w:rsidRPr="00E23121">
        <w:t>m, že tetička Rita, dal</w:t>
      </w:r>
      <w:r w:rsidR="00345E5C" w:rsidRPr="00E23121">
        <w:t xml:space="preserve"> k</w:t>
      </w:r>
      <w:r w:rsidR="00345E5C">
        <w:t> </w:t>
      </w:r>
      <w:r w:rsidRPr="00E23121">
        <w:t>narozeninám, když mi bylo sedm. Děvče, chlapec</w:t>
      </w:r>
      <w:r w:rsidR="00345E5C" w:rsidRPr="00E23121">
        <w:t xml:space="preserve"> a</w:t>
      </w:r>
      <w:r w:rsidR="00345E5C">
        <w:t> </w:t>
      </w:r>
      <w:r w:rsidRPr="00E23121">
        <w:t xml:space="preserve">jejich kočky. Středostavovské děti, </w:t>
      </w:r>
      <w:r w:rsidR="0084338D" w:rsidRPr="00E23121">
        <w:t>ne jako</w:t>
      </w:r>
      <w:r w:rsidRPr="00E23121">
        <w:t xml:space="preserve"> my, ale děti, kte</w:t>
      </w:r>
      <w:r w:rsidR="00CC5AD8" w:rsidRPr="00E23121">
        <w:t>ré</w:t>
      </w:r>
      <w:r w:rsidRPr="00E23121">
        <w:t xml:space="preserve"> bydlely ve velkých samostatných domech</w:t>
      </w:r>
      <w:r w:rsidR="00345E5C" w:rsidRPr="00E23121">
        <w:t xml:space="preserve"> s</w:t>
      </w:r>
      <w:r w:rsidR="00345E5C">
        <w:t> </w:t>
      </w:r>
      <w:r w:rsidRPr="00E23121">
        <w:t>oběma rodiči, tat</w:t>
      </w:r>
      <w:r w:rsidR="00554992" w:rsidRPr="00E23121">
        <w:t>í</w:t>
      </w:r>
      <w:r w:rsidR="00D34DB7" w:rsidRPr="00E23121">
        <w:t>n</w:t>
      </w:r>
      <w:r w:rsidRPr="00E23121">
        <w:t>ek, který chodil d</w:t>
      </w:r>
      <w:r w:rsidR="00554992" w:rsidRPr="00E23121">
        <w:t>o kanceláře,</w:t>
      </w:r>
      <w:r w:rsidR="00345E5C" w:rsidRPr="00E23121">
        <w:t xml:space="preserve"> a</w:t>
      </w:r>
      <w:r w:rsidR="00345E5C">
        <w:t> </w:t>
      </w:r>
      <w:r w:rsidR="00554992" w:rsidRPr="00E23121">
        <w:t>maminka, která by</w:t>
      </w:r>
      <w:r w:rsidRPr="00E23121">
        <w:t>la doma,</w:t>
      </w:r>
      <w:r w:rsidR="00345E5C" w:rsidRPr="00E23121">
        <w:t xml:space="preserve"> a</w:t>
      </w:r>
      <w:r w:rsidR="00345E5C">
        <w:t> </w:t>
      </w:r>
      <w:r w:rsidRPr="00E23121">
        <w:t>měly hezkou, zlatě žíhanou kočku</w:t>
      </w:r>
      <w:r w:rsidR="00345E5C" w:rsidRPr="00E23121">
        <w:t xml:space="preserve"> s</w:t>
      </w:r>
      <w:r w:rsidR="00345E5C">
        <w:t> </w:t>
      </w:r>
      <w:r w:rsidRPr="00E23121">
        <w:t>hebkým kožíš</w:t>
      </w:r>
      <w:r w:rsidR="00554992" w:rsidRPr="00E23121">
        <w:t>kem</w:t>
      </w:r>
      <w:r w:rsidR="00345E5C" w:rsidRPr="00E23121">
        <w:t xml:space="preserve"> a</w:t>
      </w:r>
      <w:r w:rsidR="00345E5C">
        <w:t> </w:t>
      </w:r>
      <w:r w:rsidR="00554992" w:rsidRPr="00E23121">
        <w:t>kouzelnými schopnostmi. Ty</w:t>
      </w:r>
      <w:r w:rsidRPr="00E23121">
        <w:t xml:space="preserve"> </w:t>
      </w:r>
      <w:r w:rsidR="007F6815">
        <w:t>kouzelné</w:t>
      </w:r>
      <w:r w:rsidR="0053784A">
        <w:t xml:space="preserve"> schopnosti se mi líbily</w:t>
      </w:r>
      <w:r w:rsidRPr="00E23121">
        <w:t>, nebo mi</w:t>
      </w:r>
      <w:r w:rsidR="00345E5C" w:rsidRPr="00E23121">
        <w:t xml:space="preserve"> v</w:t>
      </w:r>
      <w:r w:rsidR="00345E5C">
        <w:t> </w:t>
      </w:r>
      <w:r w:rsidRPr="00E23121">
        <w:t>každém případě něco říkaly.</w:t>
      </w:r>
    </w:p>
    <w:p w:rsidR="00345E5C" w:rsidRPr="00E23121" w:rsidRDefault="00D34DB7" w:rsidP="00E23121">
      <w:pPr>
        <w:pStyle w:val="Text"/>
        <w:jc w:val="left"/>
      </w:pPr>
      <w:r w:rsidRPr="00E23121">
        <w:t>„</w:t>
      </w:r>
      <w:r w:rsidR="000251E4" w:rsidRPr="00E23121">
        <w:t>Ty knížky ilustroval Alan Tyzark,</w:t>
      </w:r>
      <w:r w:rsidRPr="00E23121">
        <w:t>“</w:t>
      </w:r>
      <w:r w:rsidR="000251E4" w:rsidRPr="00E23121">
        <w:t xml:space="preserve"> řekla Stella.</w:t>
      </w:r>
    </w:p>
    <w:p w:rsidR="00D34DB7" w:rsidRPr="00E23121" w:rsidRDefault="00345E5C" w:rsidP="00E343C8">
      <w:pPr>
        <w:pStyle w:val="Text"/>
      </w:pPr>
      <w:r w:rsidRPr="00E23121">
        <w:t>Z</w:t>
      </w:r>
      <w:r>
        <w:t> </w:t>
      </w:r>
      <w:r w:rsidR="000251E4" w:rsidRPr="00E23121">
        <w:t>ničeho nic se znovu ocitl</w:t>
      </w:r>
      <w:r w:rsidRPr="00E23121">
        <w:t xml:space="preserve"> v</w:t>
      </w:r>
      <w:r>
        <w:t> </w:t>
      </w:r>
      <w:r w:rsidR="000251E4" w:rsidRPr="00E23121">
        <w:t xml:space="preserve">jejím příběhu, jednoduše někdo, kdo byl na pohřbu jejího otce. </w:t>
      </w:r>
      <w:r w:rsidR="00D34DB7" w:rsidRPr="00E23121">
        <w:t>„</w:t>
      </w:r>
      <w:r w:rsidR="000251E4" w:rsidRPr="00E23121">
        <w:t>Byl to velice zábavný člověk,</w:t>
      </w:r>
      <w:r w:rsidR="00D34DB7" w:rsidRPr="00E23121">
        <w:t>“</w:t>
      </w:r>
      <w:r w:rsidR="000251E4" w:rsidRPr="00E23121">
        <w:t xml:space="preserve"> řekla. </w:t>
      </w:r>
      <w:r w:rsidR="00D34DB7" w:rsidRPr="00E23121">
        <w:t>„</w:t>
      </w:r>
      <w:r w:rsidR="000251E4" w:rsidRPr="00E23121">
        <w:t>Vzbuzoval dojem, že je zábavný, aniž by se</w:t>
      </w:r>
      <w:r>
        <w:t xml:space="preserve"> o </w:t>
      </w:r>
      <w:r w:rsidR="00895A00">
        <w:t>to snažil. Dnes by se tomu ří</w:t>
      </w:r>
      <w:r w:rsidR="000251E4" w:rsidRPr="00E23121">
        <w:t>kalo bezstarostnost</w:t>
      </w:r>
      <w:r w:rsidRPr="00E23121">
        <w:t xml:space="preserve"> a</w:t>
      </w:r>
      <w:r>
        <w:t> </w:t>
      </w:r>
      <w:r w:rsidR="000251E4" w:rsidRPr="00E23121">
        <w:t>některým jeho žertům černý humor. Tehdy jsem se ve vlaku cítila moc mizerně, ne kvůli otci, už jsem ho sko</w:t>
      </w:r>
      <w:r w:rsidR="00E343C8">
        <w:t>ro neznala, ale</w:t>
      </w:r>
      <w:r>
        <w:t xml:space="preserve"> z </w:t>
      </w:r>
      <w:r w:rsidR="00E343C8">
        <w:t>jiných důvodů,</w:t>
      </w:r>
      <w:r>
        <w:t xml:space="preserve"> </w:t>
      </w:r>
      <w:r w:rsidRPr="00E23121">
        <w:t>a</w:t>
      </w:r>
      <w:r>
        <w:t> </w:t>
      </w:r>
      <w:r w:rsidR="000251E4" w:rsidRPr="00E23121">
        <w:t>Alan si řekl, že mě rozptýlí, pobaví. Hrozný den proměnil</w:t>
      </w:r>
      <w:r w:rsidRPr="00E23121">
        <w:t xml:space="preserve"> v</w:t>
      </w:r>
      <w:r>
        <w:t> </w:t>
      </w:r>
      <w:r w:rsidR="000251E4" w:rsidRPr="00E23121">
        <w:t>den volna.</w:t>
      </w:r>
    </w:p>
    <w:p w:rsidR="00D34DB7" w:rsidRPr="00E23121" w:rsidRDefault="000251E4" w:rsidP="00E23121">
      <w:pPr>
        <w:pStyle w:val="Text"/>
      </w:pPr>
      <w:r w:rsidRPr="00E23121">
        <w:t>Naplánoval, co budeme dělat. Odbydeme si pohřeb, potom mě vezme na oběd,</w:t>
      </w:r>
      <w:r w:rsidR="00345E5C" w:rsidRPr="00E23121">
        <w:t xml:space="preserve"> a</w:t>
      </w:r>
      <w:r w:rsidR="00345E5C">
        <w:t> </w:t>
      </w:r>
      <w:r w:rsidRPr="00E23121">
        <w:t>pak mi chtěl</w:t>
      </w:r>
      <w:r w:rsidR="00345E5C" w:rsidRPr="00E23121">
        <w:t xml:space="preserve"> v</w:t>
      </w:r>
      <w:r w:rsidR="00345E5C">
        <w:t> </w:t>
      </w:r>
      <w:r w:rsidRPr="00E23121">
        <w:t>Londýně něco ukázat, dům se zajímavou historií, nějakou sochu</w:t>
      </w:r>
      <w:r w:rsidR="00345E5C" w:rsidRPr="00E23121">
        <w:t xml:space="preserve"> v</w:t>
      </w:r>
      <w:r w:rsidR="00345E5C">
        <w:t> </w:t>
      </w:r>
      <w:r w:rsidRPr="00E23121">
        <w:t>parku, nějaký památník, potom zajít na čaj do Ritzu. Ni</w:t>
      </w:r>
      <w:r w:rsidR="00296989">
        <w:t>kdy</w:t>
      </w:r>
      <w:r w:rsidRPr="00E23121">
        <w:t xml:space="preserve"> jsem nepoznala nikoho</w:t>
      </w:r>
      <w:r w:rsidR="0053784A">
        <w:t>,</w:t>
      </w:r>
      <w:r w:rsidRPr="00E23121">
        <w:t xml:space="preserve"> jako byl on. Nikdy jsem nepoznala nikoho, kdo by na tyhle věci pomyslel. Tehdy jsme se museli vídat už čtyři roky, protože jsme obnovili naše přátelství</w:t>
      </w:r>
      <w:r w:rsidR="00345E5C" w:rsidRPr="00E23121">
        <w:t xml:space="preserve"> v</w:t>
      </w:r>
      <w:r w:rsidR="00345E5C">
        <w:t> </w:t>
      </w:r>
      <w:r w:rsidRPr="00E23121">
        <w:t>roce 1959.</w:t>
      </w:r>
      <w:r w:rsidR="00D34DB7" w:rsidRPr="00E23121">
        <w:t>“</w:t>
      </w:r>
    </w:p>
    <w:p w:rsidR="00D34DB7" w:rsidRPr="00E23121" w:rsidRDefault="00E343C8" w:rsidP="00E23121">
      <w:pPr>
        <w:pStyle w:val="Text"/>
        <w:jc w:val="left"/>
      </w:pPr>
      <w:r>
        <w:t>Nevěděla jsem, co ří</w:t>
      </w:r>
      <w:r w:rsidR="000251E4" w:rsidRPr="00E23121">
        <w:t xml:space="preserve">ct. </w:t>
      </w:r>
      <w:r w:rsidR="00D34DB7" w:rsidRPr="00E23121">
        <w:t>„</w:t>
      </w:r>
      <w:r w:rsidR="000251E4" w:rsidRPr="00E23121">
        <w:t>Kreslení mu ve škole šlo dobře?</w:t>
      </w:r>
      <w:r w:rsidR="00D34DB7" w:rsidRPr="00E23121">
        <w:t>“</w:t>
      </w:r>
    </w:p>
    <w:p w:rsidR="00D34DB7" w:rsidRPr="00E23121" w:rsidRDefault="00CE5BE1" w:rsidP="00E23121">
      <w:pPr>
        <w:pStyle w:val="Text"/>
      </w:pPr>
      <w:r>
        <w:t>„</w:t>
      </w:r>
      <w:r w:rsidR="000251E4" w:rsidRPr="00E23121">
        <w:t>Asi ano. Dělal závěrečnou zkoušku</w:t>
      </w:r>
      <w:r w:rsidR="00345E5C" w:rsidRPr="00E23121">
        <w:t xml:space="preserve"> z</w:t>
      </w:r>
      <w:r w:rsidR="00345E5C">
        <w:t> </w:t>
      </w:r>
      <w:r w:rsidR="000251E4" w:rsidRPr="00E23121">
        <w:t>umění, ale to většina</w:t>
      </w:r>
      <w:r w:rsidR="00345E5C" w:rsidRPr="00E23121">
        <w:t xml:space="preserve"> z</w:t>
      </w:r>
      <w:r w:rsidR="00345E5C">
        <w:t> </w:t>
      </w:r>
      <w:r w:rsidR="000251E4" w:rsidRPr="00E23121">
        <w:t>ná</w:t>
      </w:r>
      <w:r w:rsidR="00E343C8">
        <w:t>s. Kreslíval zvířata, to si pam</w:t>
      </w:r>
      <w:r w:rsidR="000251E4" w:rsidRPr="00E23121">
        <w:t>atuju.</w:t>
      </w:r>
      <w:r w:rsidR="00D34DB7" w:rsidRPr="00E23121">
        <w:t>“</w:t>
      </w:r>
    </w:p>
    <w:p w:rsidR="00D34DB7" w:rsidRPr="00E23121" w:rsidRDefault="00345E5C" w:rsidP="00E23121">
      <w:pPr>
        <w:pStyle w:val="Text"/>
        <w:jc w:val="left"/>
      </w:pPr>
      <w:r>
        <w:t>„</w:t>
      </w:r>
      <w:r w:rsidRPr="00E23121">
        <w:t>A</w:t>
      </w:r>
      <w:r>
        <w:t> </w:t>
      </w:r>
      <w:r w:rsidR="000251E4" w:rsidRPr="00E23121">
        <w:t xml:space="preserve">vy jste </w:t>
      </w:r>
      <w:r w:rsidR="0084338D" w:rsidRPr="00E23121">
        <w:t>ho jen</w:t>
      </w:r>
      <w:r w:rsidR="000251E4" w:rsidRPr="00E23121">
        <w:t xml:space="preserve"> tak znovu potkala?</w:t>
      </w:r>
      <w:r w:rsidR="00D34DB7" w:rsidRPr="00E23121">
        <w:t>“</w:t>
      </w:r>
    </w:p>
    <w:p w:rsidR="00D34DB7" w:rsidRPr="00E23121" w:rsidRDefault="00D34DB7" w:rsidP="00E23121">
      <w:pPr>
        <w:pStyle w:val="Text"/>
      </w:pPr>
      <w:r w:rsidRPr="00E23121">
        <w:t>„</w:t>
      </w:r>
      <w:r w:rsidR="00E343C8">
        <w:t>Víte, byl to manžel Gildy Brentové</w:t>
      </w:r>
      <w:r w:rsidR="000251E4" w:rsidRPr="00E23121">
        <w:t>. Oženil se</w:t>
      </w:r>
      <w:r w:rsidR="00345E5C" w:rsidRPr="00E23121">
        <w:t xml:space="preserve"> s</w:t>
      </w:r>
      <w:r w:rsidR="00345E5C">
        <w:t> </w:t>
      </w:r>
      <w:r w:rsidR="000251E4" w:rsidRPr="00E23121">
        <w:t>Gildou</w:t>
      </w:r>
      <w:r w:rsidRPr="00E23121">
        <w:t>…“</w:t>
      </w:r>
      <w:r w:rsidR="000251E4" w:rsidRPr="00E23121">
        <w:t xml:space="preserve"> Odvrátila ode mě pohle</w:t>
      </w:r>
      <w:r w:rsidR="00E343C8">
        <w:t>d</w:t>
      </w:r>
      <w:r w:rsidR="00345E5C">
        <w:t xml:space="preserve"> k </w:t>
      </w:r>
      <w:r w:rsidR="00E343C8">
        <w:t>tmavočerveným květinám, nyní</w:t>
      </w:r>
      <w:r w:rsidR="000251E4" w:rsidRPr="00E23121">
        <w:t xml:space="preserve"> na konečcích hnědým</w:t>
      </w:r>
      <w:r w:rsidR="00345E5C" w:rsidRPr="00E23121">
        <w:t xml:space="preserve"> a</w:t>
      </w:r>
      <w:r w:rsidR="00345E5C">
        <w:t> </w:t>
      </w:r>
      <w:r w:rsidR="000251E4" w:rsidRPr="00E23121">
        <w:t>se skloněnými hlavičkami</w:t>
      </w:r>
      <w:r w:rsidR="00345E5C" w:rsidRPr="00E23121">
        <w:t xml:space="preserve"> a</w:t>
      </w:r>
      <w:r w:rsidR="00345E5C">
        <w:t> </w:t>
      </w:r>
      <w:r w:rsidR="000251E4" w:rsidRPr="00E23121">
        <w:t>jedinou červenou babočkou</w:t>
      </w:r>
      <w:r w:rsidR="00345E5C" w:rsidRPr="00E23121">
        <w:t xml:space="preserve"> s</w:t>
      </w:r>
      <w:r w:rsidR="00345E5C">
        <w:t> </w:t>
      </w:r>
      <w:r w:rsidR="000251E4" w:rsidRPr="00E23121">
        <w:t xml:space="preserve">potrhaným křídlem přichycenou na lodyze. </w:t>
      </w:r>
      <w:r w:rsidRPr="00E23121">
        <w:t>„</w:t>
      </w:r>
      <w:r w:rsidR="000251E4" w:rsidRPr="00E23121">
        <w:t>Udělal strašlivou věc.</w:t>
      </w:r>
      <w:r w:rsidRPr="00E23121">
        <w:t>“</w:t>
      </w:r>
      <w:r w:rsidR="000251E4" w:rsidRPr="00E23121">
        <w:t xml:space="preserve"> Jako by mluvila sama</w:t>
      </w:r>
      <w:r w:rsidR="00345E5C" w:rsidRPr="00E23121">
        <w:t xml:space="preserve"> k</w:t>
      </w:r>
      <w:r w:rsidR="00345E5C">
        <w:t> </w:t>
      </w:r>
      <w:r w:rsidR="000251E4" w:rsidRPr="00E23121">
        <w:t xml:space="preserve">sobě. </w:t>
      </w:r>
      <w:r w:rsidRPr="00E23121">
        <w:t>„</w:t>
      </w:r>
      <w:r w:rsidR="000251E4" w:rsidRPr="00E23121">
        <w:t>Tedy, my společně jsme udělali strašlivou věc.</w:t>
      </w:r>
      <w:r w:rsidRPr="00E23121">
        <w:t>“</w:t>
      </w:r>
      <w:r w:rsidR="000251E4" w:rsidRPr="00E23121">
        <w:t xml:space="preserve"> Snažila jsem se na ni necivět. Co tím myslela? Že se</w:t>
      </w:r>
      <w:r w:rsidR="00345E5C" w:rsidRPr="00E23121">
        <w:t xml:space="preserve"> s</w:t>
      </w:r>
      <w:r w:rsidR="00345E5C">
        <w:t> </w:t>
      </w:r>
      <w:r w:rsidR="000251E4" w:rsidRPr="00E23121">
        <w:t>ním vyspala? Znovu se ke mně otočila</w:t>
      </w:r>
      <w:r w:rsidR="00345E5C" w:rsidRPr="00E23121">
        <w:t xml:space="preserve"> a</w:t>
      </w:r>
      <w:r w:rsidR="00345E5C">
        <w:t> </w:t>
      </w:r>
      <w:r w:rsidR="000251E4" w:rsidRPr="00E23121">
        <w:t xml:space="preserve">nasadila soucitný výraz. </w:t>
      </w:r>
      <w:r w:rsidRPr="00E23121">
        <w:t>„</w:t>
      </w:r>
      <w:r w:rsidR="000251E4" w:rsidRPr="00E23121">
        <w:t>Neměly bychom mluvit</w:t>
      </w:r>
      <w:r w:rsidR="00345E5C" w:rsidRPr="00E23121">
        <w:t xml:space="preserve"> o</w:t>
      </w:r>
      <w:r w:rsidR="00345E5C">
        <w:t> </w:t>
      </w:r>
      <w:r w:rsidR="000251E4" w:rsidRPr="00E23121">
        <w:t>mně, Genevieve, měly bychom mluvit</w:t>
      </w:r>
      <w:r w:rsidR="00345E5C" w:rsidRPr="00E23121">
        <w:t xml:space="preserve"> o</w:t>
      </w:r>
      <w:r w:rsidR="00345E5C">
        <w:t> </w:t>
      </w:r>
      <w:r w:rsidR="000251E4" w:rsidRPr="00E23121">
        <w:t>vašem otci. Povídejte mi</w:t>
      </w:r>
      <w:r w:rsidR="00345E5C" w:rsidRPr="00E23121">
        <w:t xml:space="preserve"> o</w:t>
      </w:r>
      <w:r w:rsidR="00345E5C">
        <w:t> </w:t>
      </w:r>
      <w:r w:rsidR="000251E4" w:rsidRPr="00E23121">
        <w:t>něm.</w:t>
      </w:r>
      <w:r w:rsidRPr="00E23121">
        <w:t>“</w:t>
      </w:r>
    </w:p>
    <w:p w:rsidR="00D34DB7" w:rsidRPr="00E23121" w:rsidRDefault="000251E4" w:rsidP="00E23121">
      <w:pPr>
        <w:pStyle w:val="Text"/>
      </w:pPr>
      <w:r w:rsidRPr="00E23121">
        <w:lastRenderedPageBreak/>
        <w:t>Jeho vášeň pro a</w:t>
      </w:r>
      <w:r w:rsidR="00505B41">
        <w:t>uta, to bylo na něm to podstatné</w:t>
      </w:r>
      <w:r w:rsidRPr="00E23121">
        <w:t>. Miloval vozy tak, jako někteří</w:t>
      </w:r>
      <w:r w:rsidR="00007686" w:rsidRPr="00E23121">
        <w:t xml:space="preserve"> lidé </w:t>
      </w:r>
      <w:r w:rsidRPr="00E23121">
        <w:t>miluji psy nebo koně. Kdyby se vozy daly chovat, d</w:t>
      </w:r>
      <w:r w:rsidR="002A64D1">
        <w:t>ělal by to. Bylo skutečně smutné</w:t>
      </w:r>
      <w:r w:rsidRPr="00E23121">
        <w:t>, že nikdy neměl peníze, aby mohl mít ty, které chtěl. Byl odsouzený</w:t>
      </w:r>
      <w:r w:rsidR="00345E5C" w:rsidRPr="00E23121">
        <w:t xml:space="preserve"> k</w:t>
      </w:r>
      <w:r w:rsidR="00345E5C">
        <w:t> </w:t>
      </w:r>
      <w:r w:rsidRPr="00E23121">
        <w:t>tomu prodávat je lidem,</w:t>
      </w:r>
      <w:r w:rsidR="00E343C8">
        <w:t xml:space="preserve"> kteří, jak věděl, je nikdy neoc</w:t>
      </w:r>
      <w:r w:rsidRPr="00E23121">
        <w:t>ení tak jako on. Dokonce</w:t>
      </w:r>
      <w:r w:rsidR="00345E5C" w:rsidRPr="00E23121">
        <w:t xml:space="preserve"> i</w:t>
      </w:r>
      <w:r w:rsidR="00345E5C">
        <w:t> </w:t>
      </w:r>
      <w:r w:rsidRPr="00E23121">
        <w:t>ten alvis, kterého leštil, když umřel, měl brzy patřit někomu jinému. Něco</w:t>
      </w:r>
      <w:r w:rsidR="00345E5C" w:rsidRPr="00E23121">
        <w:t xml:space="preserve"> z</w:t>
      </w:r>
      <w:r w:rsidR="00345E5C">
        <w:t> </w:t>
      </w:r>
      <w:r w:rsidRPr="00E23121">
        <w:t>toho jsem Stelle řekla, ale je stará</w:t>
      </w:r>
      <w:r w:rsidR="00345E5C" w:rsidRPr="00E23121">
        <w:t xml:space="preserve"> a</w:t>
      </w:r>
      <w:r w:rsidR="00345E5C">
        <w:t> </w:t>
      </w:r>
      <w:r w:rsidRPr="00E23121">
        <w:t>nemocná</w:t>
      </w:r>
      <w:r w:rsidR="00345E5C" w:rsidRPr="00E23121">
        <w:t xml:space="preserve"> a</w:t>
      </w:r>
      <w:r w:rsidR="00345E5C">
        <w:t> </w:t>
      </w:r>
      <w:r w:rsidRPr="00E23121">
        <w:t>rozpětí její pozornosti, jak tomu říká Ned, není příliš vel</w:t>
      </w:r>
      <w:r w:rsidR="00CC5AD8" w:rsidRPr="00E23121">
        <w:t>ké</w:t>
      </w:r>
      <w:r w:rsidRPr="00E23121">
        <w:t>. Nebyla to její v</w:t>
      </w:r>
      <w:r w:rsidR="002A64D1">
        <w:t>i</w:t>
      </w:r>
      <w:r w:rsidR="00E343C8">
        <w:t>na, že přikyvovala</w:t>
      </w:r>
      <w:r w:rsidR="00345E5C">
        <w:t xml:space="preserve"> a </w:t>
      </w:r>
      <w:r w:rsidR="00E343C8">
        <w:t>usnula dří</w:t>
      </w:r>
      <w:r w:rsidRPr="00E23121">
        <w:t>v, než jsem domluvila.</w:t>
      </w:r>
      <w:r w:rsidR="00345E5C" w:rsidRPr="00E23121">
        <w:t xml:space="preserve"> A</w:t>
      </w:r>
      <w:r w:rsidR="00345E5C">
        <w:t> </w:t>
      </w:r>
      <w:r w:rsidRPr="00E23121">
        <w:t>nepověděla mi, jak to přišlo, že si koupila ten dům.</w:t>
      </w:r>
    </w:p>
    <w:p w:rsidR="00D34DB7" w:rsidRPr="00E23121" w:rsidRDefault="00D34DB7" w:rsidP="00E23121">
      <w:pPr>
        <w:pStyle w:val="Text"/>
      </w:pPr>
    </w:p>
    <w:p w:rsidR="00D34DB7" w:rsidRPr="00E23121" w:rsidRDefault="00AC7AE9" w:rsidP="00E23121">
      <w:pPr>
        <w:pStyle w:val="Text"/>
      </w:pPr>
      <w:r w:rsidRPr="00E23121">
        <w:t>Příští den se cí</w:t>
      </w:r>
      <w:r w:rsidR="000251E4" w:rsidRPr="00E23121">
        <w:t>tila lépe, než po kolik týdnů. Řekla, že to dělá to slunce, bylo ještě tak trochu léto, kte</w:t>
      </w:r>
      <w:r w:rsidR="00CC5AD8" w:rsidRPr="00E23121">
        <w:t>ré</w:t>
      </w:r>
      <w:r w:rsidR="000251E4" w:rsidRPr="00E23121">
        <w:t xml:space="preserve"> tady často míváme kolem třetího říjnového týdne, ale mnohem pravděpodobněji to dělalo ozařování. Už jsem vyvezla Arthura ven</w:t>
      </w:r>
      <w:r w:rsidR="00345E5C" w:rsidRPr="00E23121">
        <w:t xml:space="preserve"> a</w:t>
      </w:r>
      <w:r w:rsidR="00345E5C">
        <w:t> </w:t>
      </w:r>
      <w:r w:rsidR="000251E4" w:rsidRPr="00E23121">
        <w:t>Stella řekla, že si sedne na chvilku na terasu, před okno, odkud pozorovala motýly. Je to</w:t>
      </w:r>
      <w:r w:rsidR="00345E5C" w:rsidRPr="00E23121">
        <w:t xml:space="preserve"> u</w:t>
      </w:r>
      <w:r w:rsidR="00345E5C">
        <w:t> </w:t>
      </w:r>
      <w:r w:rsidR="000251E4" w:rsidRPr="00E23121">
        <w:t>ní vzácnost, aby seděla na čerstvém vzduchu bez knihy nebo hudby.</w:t>
      </w:r>
    </w:p>
    <w:p w:rsidR="00D34DB7" w:rsidRPr="00E23121" w:rsidRDefault="00D34DB7" w:rsidP="00E23121">
      <w:pPr>
        <w:pStyle w:val="Text"/>
        <w:jc w:val="left"/>
      </w:pPr>
      <w:r w:rsidRPr="00E23121">
        <w:t>„</w:t>
      </w:r>
      <w:r w:rsidR="000251E4" w:rsidRPr="00E23121">
        <w:t>Povím vám, jak jsem potkala Alana</w:t>
      </w:r>
      <w:r w:rsidR="00345E5C" w:rsidRPr="00E23121">
        <w:t xml:space="preserve"> a</w:t>
      </w:r>
      <w:r w:rsidR="00345E5C">
        <w:t> </w:t>
      </w:r>
      <w:r w:rsidR="000251E4" w:rsidRPr="00E23121">
        <w:t>Gildu, ano?</w:t>
      </w:r>
      <w:r w:rsidRPr="00E23121">
        <w:t>“</w:t>
      </w:r>
    </w:p>
    <w:p w:rsidR="00D34DB7" w:rsidRPr="00E23121" w:rsidRDefault="000251E4" w:rsidP="00E23121">
      <w:pPr>
        <w:pStyle w:val="Text"/>
      </w:pPr>
      <w:r w:rsidRPr="00E23121">
        <w:t>Neuvědomuje si, že</w:t>
      </w:r>
      <w:r w:rsidR="00345E5C" w:rsidRPr="00E23121">
        <w:t xml:space="preserve"> s</w:t>
      </w:r>
      <w:r w:rsidR="00345E5C">
        <w:t> </w:t>
      </w:r>
      <w:r w:rsidR="00673754">
        <w:t>ní</w:t>
      </w:r>
      <w:r w:rsidRPr="00E23121">
        <w:t xml:space="preserve"> nemůžu trávit všechen čas, jak by si přála. Nebo, když už na to přijde, jak já bych si přála. Je jako většina lidí, kteří se nemuseli živit prací, nebo už dlouho nepracují. Nechápou, co práce znamená, že si prostě nemůžete udělat několik hodin volno, kdy se vám zachce.</w:t>
      </w:r>
    </w:p>
    <w:p w:rsidR="00D34DB7" w:rsidRPr="00E23121" w:rsidRDefault="00D34DB7" w:rsidP="00E23121">
      <w:pPr>
        <w:pStyle w:val="Text"/>
        <w:jc w:val="left"/>
      </w:pPr>
      <w:r w:rsidRPr="00E23121">
        <w:t>„</w:t>
      </w:r>
      <w:r w:rsidR="000251E4" w:rsidRPr="00E23121">
        <w:t>Stello, ráda bych zůstala, ale mám spoustu práce.</w:t>
      </w:r>
      <w:r w:rsidRPr="00E23121">
        <w:t>“</w:t>
      </w:r>
    </w:p>
    <w:p w:rsidR="00D34DB7" w:rsidRPr="00E23121" w:rsidRDefault="000251E4" w:rsidP="00E23121">
      <w:pPr>
        <w:pStyle w:val="Text"/>
      </w:pPr>
      <w:r w:rsidRPr="00E23121">
        <w:t xml:space="preserve">Po celá ta </w:t>
      </w:r>
      <w:r w:rsidR="00CC5AD8" w:rsidRPr="00E23121">
        <w:t>lé</w:t>
      </w:r>
      <w:r w:rsidRPr="00E23121">
        <w:t>ta, kdy jste mladí</w:t>
      </w:r>
      <w:r w:rsidR="00345E5C" w:rsidRPr="00E23121">
        <w:t xml:space="preserve"> a</w:t>
      </w:r>
      <w:r w:rsidR="00345E5C">
        <w:t> </w:t>
      </w:r>
      <w:r w:rsidRPr="00E23121">
        <w:t>středního věku</w:t>
      </w:r>
      <w:r w:rsidR="00345E5C" w:rsidRPr="00E23121">
        <w:t xml:space="preserve"> a</w:t>
      </w:r>
      <w:r w:rsidR="00345E5C">
        <w:t> </w:t>
      </w:r>
      <w:r w:rsidRPr="00E23121">
        <w:t>na pr</w:t>
      </w:r>
      <w:r w:rsidR="00554992" w:rsidRPr="00E23121">
        <w:t>ahu stáří, skrýváte svoje pocity</w:t>
      </w:r>
      <w:r w:rsidRPr="00E23121">
        <w:t>. Usmíváte se</w:t>
      </w:r>
      <w:r w:rsidR="00345E5C" w:rsidRPr="00E23121">
        <w:t xml:space="preserve"> a</w:t>
      </w:r>
      <w:r w:rsidR="00345E5C">
        <w:t> </w:t>
      </w:r>
      <w:r w:rsidRPr="00E23121">
        <w:t>předstíráte, že vám nevadí, když se</w:t>
      </w:r>
      <w:r w:rsidR="00007686" w:rsidRPr="00E23121">
        <w:t xml:space="preserve"> lidé </w:t>
      </w:r>
      <w:r w:rsidR="000B7DBA" w:rsidRPr="00E23121">
        <w:t>opozdí</w:t>
      </w:r>
      <w:r w:rsidR="00554992" w:rsidRPr="00E23121">
        <w:t xml:space="preserve"> nebo nezůstanou, změní</w:t>
      </w:r>
      <w:r w:rsidRPr="00E23121">
        <w:t xml:space="preserve"> téma hovoru nebo dají najevo otrávenost. Děti ale </w:t>
      </w:r>
      <w:r w:rsidR="00554992" w:rsidRPr="00E23121">
        <w:t>takové nejsou.</w:t>
      </w:r>
      <w:r w:rsidR="00345E5C" w:rsidRPr="00E23121">
        <w:t xml:space="preserve"> V</w:t>
      </w:r>
      <w:r w:rsidR="00345E5C">
        <w:t> </w:t>
      </w:r>
      <w:r w:rsidR="00554992" w:rsidRPr="00E23121">
        <w:t>takových chvílí</w:t>
      </w:r>
      <w:r w:rsidRPr="00E23121">
        <w:t>ch protestují, trucují</w:t>
      </w:r>
      <w:r w:rsidR="00345E5C" w:rsidRPr="00E23121">
        <w:t xml:space="preserve"> a</w:t>
      </w:r>
      <w:r w:rsidR="00345E5C">
        <w:t> </w:t>
      </w:r>
      <w:r w:rsidRPr="00E23121">
        <w:t>vztekají se. Možná poznáte, že je člověk skutečně starý podle toho, že se znovu začíná dětsky vztekat</w:t>
      </w:r>
      <w:r w:rsidR="00345E5C" w:rsidRPr="00E23121">
        <w:t xml:space="preserve"> a</w:t>
      </w:r>
      <w:r w:rsidR="00345E5C">
        <w:t> </w:t>
      </w:r>
      <w:r w:rsidRPr="00E23121">
        <w:t>vzpouzet.</w:t>
      </w:r>
    </w:p>
    <w:p w:rsidR="00D34DB7" w:rsidRPr="00E23121" w:rsidRDefault="000251E4" w:rsidP="00E23121">
      <w:pPr>
        <w:pStyle w:val="Text"/>
      </w:pPr>
      <w:r w:rsidRPr="00E23121">
        <w:t xml:space="preserve">Stella dost ostře řekla: </w:t>
      </w:r>
      <w:r w:rsidR="00D34DB7" w:rsidRPr="00E23121">
        <w:t>„</w:t>
      </w:r>
      <w:r w:rsidRPr="00E23121">
        <w:t>No tak dobře, Genevieve. Asi už nejsem moc dobrá společnice.</w:t>
      </w:r>
      <w:r w:rsidR="00D34DB7" w:rsidRPr="00E23121">
        <w:t>“</w:t>
      </w:r>
    </w:p>
    <w:p w:rsidR="00D34DB7" w:rsidRPr="00E23121" w:rsidRDefault="00345E5C" w:rsidP="00E23121">
      <w:pPr>
        <w:pStyle w:val="Text"/>
      </w:pPr>
      <w:r w:rsidRPr="00E23121">
        <w:t>„</w:t>
      </w:r>
      <w:r>
        <w:t>V </w:t>
      </w:r>
      <w:r w:rsidR="00E343C8">
        <w:t>tom to není, to přece víte. Mám prác</w:t>
      </w:r>
      <w:r w:rsidR="000251E4" w:rsidRPr="00E23121">
        <w:t>i. Přijdu</w:t>
      </w:r>
      <w:r w:rsidRPr="00E23121">
        <w:t xml:space="preserve"> s</w:t>
      </w:r>
      <w:r>
        <w:t> </w:t>
      </w:r>
      <w:r w:rsidR="000251E4" w:rsidRPr="00E23121">
        <w:t>vámi posedět ve čtyři, můžu?</w:t>
      </w:r>
      <w:r w:rsidR="00D34DB7" w:rsidRPr="00E23121">
        <w:t>“</w:t>
      </w:r>
    </w:p>
    <w:p w:rsidR="00D34DB7" w:rsidRPr="00E23121" w:rsidRDefault="000251E4" w:rsidP="00E23121">
      <w:pPr>
        <w:pStyle w:val="Text"/>
      </w:pPr>
      <w:r w:rsidRPr="00E23121">
        <w:t xml:space="preserve">Věděla jsem, jak mi odpoví. </w:t>
      </w:r>
      <w:r w:rsidR="00D34DB7" w:rsidRPr="00E23121">
        <w:t>„</w:t>
      </w:r>
      <w:r w:rsidRPr="00E23121">
        <w:t xml:space="preserve">Jestli budu sama. Nemusela bych, mohla bych </w:t>
      </w:r>
      <w:r w:rsidR="00275A9B">
        <w:t>mít</w:t>
      </w:r>
      <w:r w:rsidRPr="00E23121">
        <w:t xml:space="preserve"> návštěvu.</w:t>
      </w:r>
      <w:r w:rsidR="00D34DB7" w:rsidRPr="00E23121">
        <w:t>“</w:t>
      </w:r>
    </w:p>
    <w:p w:rsidR="00D34DB7" w:rsidRPr="00E23121" w:rsidRDefault="000251E4" w:rsidP="00E23121">
      <w:pPr>
        <w:pStyle w:val="Text"/>
      </w:pPr>
      <w:r w:rsidRPr="00E23121">
        <w:lastRenderedPageBreak/>
        <w:t>Samozřejmě ale byla sama, tak jako většinou. Měla puštěné Rádio 3</w:t>
      </w:r>
      <w:r w:rsidR="00345E5C" w:rsidRPr="00E23121">
        <w:t xml:space="preserve"> a</w:t>
      </w:r>
      <w:r w:rsidR="00345E5C">
        <w:t> </w:t>
      </w:r>
      <w:r w:rsidRPr="00E23121">
        <w:t>ta</w:t>
      </w:r>
      <w:r w:rsidR="00CC5AD8" w:rsidRPr="00E23121">
        <w:t>ké</w:t>
      </w:r>
      <w:r w:rsidRPr="00E23121">
        <w:t xml:space="preserve"> magnetofon. Zpíval nějaký ženský hlas, čistý</w:t>
      </w:r>
      <w:r w:rsidR="00345E5C" w:rsidRPr="00E23121">
        <w:t xml:space="preserve"> a</w:t>
      </w:r>
      <w:r w:rsidR="00345E5C">
        <w:t> </w:t>
      </w:r>
      <w:r w:rsidRPr="00E23121">
        <w:t>velice vysoký, asi to byla opera. Čekala jsem, že si přitiskne prst na rty, ale místo toho udě</w:t>
      </w:r>
      <w:r w:rsidR="00E343C8">
        <w:t>lala něco, co ještě nikdy předtí</w:t>
      </w:r>
      <w:r w:rsidRPr="00E23121">
        <w:t>m neudělala. Když jsem přistoupila</w:t>
      </w:r>
      <w:r w:rsidR="00345E5C" w:rsidRPr="00E23121">
        <w:t xml:space="preserve"> k</w:t>
      </w:r>
      <w:r w:rsidR="00345E5C">
        <w:t> </w:t>
      </w:r>
      <w:r w:rsidRPr="00E23121">
        <w:t>jejímu křeslu</w:t>
      </w:r>
      <w:r w:rsidR="00345E5C" w:rsidRPr="00E23121">
        <w:t xml:space="preserve"> a</w:t>
      </w:r>
      <w:r w:rsidR="00345E5C">
        <w:t> </w:t>
      </w:r>
      <w:r w:rsidRPr="00E23121">
        <w:t>natáhla ruku, uchopila ji</w:t>
      </w:r>
      <w:r w:rsidR="00345E5C" w:rsidRPr="00E23121">
        <w:t xml:space="preserve"> a</w:t>
      </w:r>
      <w:r w:rsidR="00345E5C">
        <w:t> </w:t>
      </w:r>
      <w:r w:rsidR="00345E5C" w:rsidRPr="00E23121">
        <w:t>s</w:t>
      </w:r>
      <w:r w:rsidR="00345E5C">
        <w:t> </w:t>
      </w:r>
      <w:r w:rsidRPr="00E23121">
        <w:t>překvapivou silou mě</w:t>
      </w:r>
      <w:r w:rsidR="00345E5C" w:rsidRPr="00E23121">
        <w:t xml:space="preserve"> k</w:t>
      </w:r>
      <w:r w:rsidR="00345E5C">
        <w:t> </w:t>
      </w:r>
      <w:r w:rsidRPr="00E23121">
        <w:t>sobě přitáhla</w:t>
      </w:r>
      <w:r w:rsidR="00345E5C" w:rsidRPr="00E23121">
        <w:t xml:space="preserve"> a</w:t>
      </w:r>
      <w:r w:rsidR="00345E5C">
        <w:t> </w:t>
      </w:r>
      <w:r w:rsidRPr="00E23121">
        <w:t xml:space="preserve">políbila mě na tvář. Neřekla jsem slovo, nemusela mi nic </w:t>
      </w:r>
      <w:r w:rsidR="00895A00">
        <w:t>říka</w:t>
      </w:r>
      <w:r w:rsidRPr="00E23121">
        <w:t>t,</w:t>
      </w:r>
      <w:r w:rsidR="00345E5C" w:rsidRPr="00E23121">
        <w:t xml:space="preserve"> a</w:t>
      </w:r>
      <w:r w:rsidR="00345E5C">
        <w:t> </w:t>
      </w:r>
      <w:r w:rsidRPr="00E23121">
        <w:t>já ji</w:t>
      </w:r>
      <w:r w:rsidR="00345E5C" w:rsidRPr="00E23121">
        <w:t xml:space="preserve"> z</w:t>
      </w:r>
      <w:r w:rsidR="00345E5C">
        <w:t> </w:t>
      </w:r>
      <w:r w:rsidRPr="00E23121">
        <w:t>náhlého popudu objala</w:t>
      </w:r>
      <w:r w:rsidR="00345E5C" w:rsidRPr="00E23121">
        <w:t xml:space="preserve"> a</w:t>
      </w:r>
      <w:r w:rsidR="00345E5C">
        <w:t> </w:t>
      </w:r>
      <w:r w:rsidRPr="00E23121">
        <w:t>přitiskla ji</w:t>
      </w:r>
      <w:r w:rsidR="00345E5C" w:rsidRPr="00E23121">
        <w:t xml:space="preserve"> k</w:t>
      </w:r>
      <w:r w:rsidR="00345E5C">
        <w:t> </w:t>
      </w:r>
      <w:r w:rsidRPr="00E23121">
        <w:t xml:space="preserve">sobě. Hudba ustala </w:t>
      </w:r>
      <w:r w:rsidR="0004639F" w:rsidRPr="00E23121">
        <w:t>téměř</w:t>
      </w:r>
      <w:r w:rsidRPr="00E23121">
        <w:t xml:space="preserve"> ve stejnou chvíli, kdy se </w:t>
      </w:r>
      <w:r w:rsidR="00AC7AE9" w:rsidRPr="00E23121">
        <w:t xml:space="preserve">vypnul </w:t>
      </w:r>
      <w:r w:rsidRPr="00E23121">
        <w:t>magnetofon. Zvedla jsem se</w:t>
      </w:r>
      <w:r w:rsidR="00345E5C" w:rsidRPr="00E23121">
        <w:t xml:space="preserve"> a</w:t>
      </w:r>
      <w:r w:rsidR="00345E5C">
        <w:t> </w:t>
      </w:r>
      <w:r w:rsidRPr="00E23121">
        <w:t>pohlédla na Stellu.</w:t>
      </w:r>
      <w:r w:rsidR="00345E5C" w:rsidRPr="00E23121">
        <w:t xml:space="preserve"> V</w:t>
      </w:r>
      <w:r w:rsidR="00345E5C">
        <w:t> </w:t>
      </w:r>
      <w:r w:rsidRPr="00E23121">
        <w:t>očích měla slzy.</w:t>
      </w:r>
    </w:p>
    <w:p w:rsidR="00D34DB7" w:rsidRPr="00E23121" w:rsidRDefault="00D34DB7" w:rsidP="00E23121">
      <w:pPr>
        <w:pStyle w:val="Text"/>
        <w:jc w:val="left"/>
      </w:pPr>
      <w:r w:rsidRPr="00E23121">
        <w:t>„</w:t>
      </w:r>
      <w:r w:rsidR="000251E4" w:rsidRPr="00E23121">
        <w:t>Copak je?</w:t>
      </w:r>
      <w:r w:rsidRPr="00E23121">
        <w:t>“</w:t>
      </w:r>
      <w:r w:rsidR="000251E4" w:rsidRPr="00E23121">
        <w:t xml:space="preserve"> řekla jsem.</w:t>
      </w:r>
    </w:p>
    <w:p w:rsidR="00D34DB7" w:rsidRPr="00E23121" w:rsidRDefault="00D34DB7" w:rsidP="00E23121">
      <w:pPr>
        <w:pStyle w:val="Text"/>
      </w:pPr>
      <w:r w:rsidRPr="00E23121">
        <w:t>„</w:t>
      </w:r>
      <w:r w:rsidR="000251E4" w:rsidRPr="00E23121">
        <w:t>Nic, to jen ta hudba.</w:t>
      </w:r>
      <w:r w:rsidR="00345E5C" w:rsidRPr="00E23121">
        <w:t xml:space="preserve"> A</w:t>
      </w:r>
      <w:r w:rsidR="00345E5C">
        <w:t> </w:t>
      </w:r>
      <w:r w:rsidR="000251E4" w:rsidRPr="00E23121">
        <w:t>mrzí mě, že jsem na vás byla dopoledne tak ošklivá, Jenny.</w:t>
      </w:r>
      <w:r w:rsidRPr="00E23121">
        <w:t>“</w:t>
      </w:r>
    </w:p>
    <w:p w:rsidR="00D34DB7" w:rsidRPr="00E23121" w:rsidRDefault="00673754" w:rsidP="00E23121">
      <w:pPr>
        <w:pStyle w:val="Text"/>
      </w:pPr>
      <w:r>
        <w:t>Řekla jsem, ať to pustí</w:t>
      </w:r>
      <w:r w:rsidR="00345E5C" w:rsidRPr="00E23121">
        <w:t xml:space="preserve"> z</w:t>
      </w:r>
      <w:r w:rsidR="00345E5C">
        <w:t> </w:t>
      </w:r>
      <w:r w:rsidR="000251E4" w:rsidRPr="00E23121">
        <w:t xml:space="preserve">hlavy. </w:t>
      </w:r>
      <w:r w:rsidR="00D34DB7" w:rsidRPr="00E23121">
        <w:t>„</w:t>
      </w:r>
      <w:r w:rsidR="000251E4" w:rsidRPr="00E23121">
        <w:t>Chtěla jste mi vyprávět</w:t>
      </w:r>
      <w:r w:rsidR="00345E5C" w:rsidRPr="00E23121">
        <w:t xml:space="preserve"> o</w:t>
      </w:r>
      <w:r w:rsidR="00345E5C">
        <w:t> </w:t>
      </w:r>
      <w:r w:rsidR="000251E4" w:rsidRPr="00E23121">
        <w:t>Alanu Tyzarkovi.</w:t>
      </w:r>
      <w:r w:rsidR="00D34DB7" w:rsidRPr="00E23121">
        <w:t>“</w:t>
      </w:r>
    </w:p>
    <w:p w:rsidR="00D34DB7" w:rsidRPr="00E23121" w:rsidRDefault="00D34DB7" w:rsidP="00E23121">
      <w:pPr>
        <w:pStyle w:val="Text"/>
        <w:jc w:val="left"/>
      </w:pPr>
      <w:r w:rsidRPr="00E23121">
        <w:t>„</w:t>
      </w:r>
      <w:r w:rsidR="00554992" w:rsidRPr="00E23121">
        <w:t>Vy jste si zapamatovala jeho jmé</w:t>
      </w:r>
      <w:r w:rsidR="000251E4" w:rsidRPr="00E23121">
        <w:t>no!</w:t>
      </w:r>
      <w:r w:rsidRPr="00E23121">
        <w:t>“</w:t>
      </w:r>
    </w:p>
    <w:p w:rsidR="00D34DB7" w:rsidRPr="00E23121" w:rsidRDefault="000251E4" w:rsidP="00E23121">
      <w:pPr>
        <w:pStyle w:val="Text"/>
        <w:jc w:val="left"/>
      </w:pPr>
      <w:r w:rsidRPr="00E23121">
        <w:t>Posadila jsem se na postel</w:t>
      </w:r>
      <w:r w:rsidR="00345E5C" w:rsidRPr="00E23121">
        <w:t xml:space="preserve"> a</w:t>
      </w:r>
      <w:r w:rsidR="00345E5C">
        <w:t> </w:t>
      </w:r>
      <w:r w:rsidRPr="00E23121">
        <w:t>vzala ji za ruku.</w:t>
      </w:r>
    </w:p>
    <w:p w:rsidR="00D34DB7" w:rsidRPr="00E23121" w:rsidRDefault="001A4A3A" w:rsidP="00E23121">
      <w:pPr>
        <w:pStyle w:val="Text"/>
      </w:pPr>
      <w:r>
        <w:t>Oči měla upřené</w:t>
      </w:r>
      <w:r w:rsidR="000251E4" w:rsidRPr="00E23121">
        <w:t xml:space="preserve"> ně</w:t>
      </w:r>
      <w:r w:rsidR="00554992" w:rsidRPr="00E23121">
        <w:t>kam do dáli. Kdy</w:t>
      </w:r>
      <w:r w:rsidR="000251E4" w:rsidRPr="00E23121">
        <w:t>ž</w:t>
      </w:r>
      <w:r w:rsidR="00554992" w:rsidRPr="00E23121">
        <w:t xml:space="preserve"> </w:t>
      </w:r>
      <w:r w:rsidR="000251E4" w:rsidRPr="00E23121">
        <w:t>jsem se zmínila</w:t>
      </w:r>
      <w:r w:rsidR="00345E5C" w:rsidRPr="00E23121">
        <w:t xml:space="preserve"> o</w:t>
      </w:r>
      <w:r w:rsidR="00345E5C">
        <w:t> </w:t>
      </w:r>
      <w:r w:rsidR="000251E4" w:rsidRPr="00E23121">
        <w:t>Alanu Tyzarkovi, připadalo mi, že zrůžověla,</w:t>
      </w:r>
      <w:r w:rsidR="00345E5C" w:rsidRPr="00E23121">
        <w:t xml:space="preserve"> a</w:t>
      </w:r>
      <w:r w:rsidR="00345E5C">
        <w:t> </w:t>
      </w:r>
      <w:r w:rsidR="000251E4" w:rsidRPr="00E23121">
        <w:t>pořád ještě měla barvu</w:t>
      </w:r>
      <w:r w:rsidR="00554992" w:rsidRPr="00E23121">
        <w:t xml:space="preserve"> ve tváři. Než promluvila, několi</w:t>
      </w:r>
      <w:r w:rsidR="000251E4" w:rsidRPr="00E23121">
        <w:t>krát se</w:t>
      </w:r>
      <w:r w:rsidR="00345E5C" w:rsidRPr="00E23121">
        <w:t xml:space="preserve"> k</w:t>
      </w:r>
      <w:r w:rsidR="00345E5C">
        <w:t> </w:t>
      </w:r>
      <w:r w:rsidR="000251E4" w:rsidRPr="00E23121">
        <w:t xml:space="preserve">tomu odhodlávala, jako by nevěděla, jak začít. Jako by </w:t>
      </w:r>
      <w:r w:rsidR="00855FCC">
        <w:t>jí</w:t>
      </w:r>
      <w:r w:rsidR="000251E4" w:rsidRPr="00E23121">
        <w:t xml:space="preserve"> dělalo stejné obtíže hovořit</w:t>
      </w:r>
      <w:r w:rsidR="00345E5C" w:rsidRPr="00E23121">
        <w:t xml:space="preserve"> o</w:t>
      </w:r>
      <w:r w:rsidR="00345E5C">
        <w:t> </w:t>
      </w:r>
      <w:r w:rsidR="000251E4" w:rsidRPr="00E23121">
        <w:t>tomto muži normálně, jako by to dělalo mně, kdybych mluvila</w:t>
      </w:r>
      <w:r w:rsidR="00345E5C" w:rsidRPr="00E23121">
        <w:t xml:space="preserve"> o</w:t>
      </w:r>
      <w:r w:rsidR="00345E5C">
        <w:t> </w:t>
      </w:r>
      <w:r w:rsidR="000251E4" w:rsidRPr="00E23121">
        <w:t>Nedovi. Nakonec se rozhovořila rázně, ale musela si předtím několikrát odkašlat.</w:t>
      </w:r>
    </w:p>
    <w:p w:rsidR="00D34DB7" w:rsidRPr="00E23121" w:rsidRDefault="00D34DB7" w:rsidP="00E23121">
      <w:pPr>
        <w:pStyle w:val="Text"/>
      </w:pPr>
      <w:r w:rsidRPr="00E23121">
        <w:t>„</w:t>
      </w:r>
      <w:r w:rsidR="000251E4" w:rsidRPr="00E23121">
        <w:t xml:space="preserve">To bylo dlouho předtím, než jsem se </w:t>
      </w:r>
      <w:r w:rsidR="00554992" w:rsidRPr="00E23121">
        <w:t>dověděla, kdo to byl, kdo se své</w:t>
      </w:r>
      <w:r w:rsidR="000251E4" w:rsidRPr="00E23121">
        <w:t>ho času přišel poradit</w:t>
      </w:r>
      <w:r w:rsidR="00345E5C" w:rsidRPr="00E23121">
        <w:t xml:space="preserve"> s</w:t>
      </w:r>
      <w:r w:rsidR="00345E5C">
        <w:t> </w:t>
      </w:r>
      <w:r w:rsidR="000251E4" w:rsidRPr="00E23121">
        <w:t>Rexem. Rex mi</w:t>
      </w:r>
      <w:r w:rsidR="00345E5C" w:rsidRPr="00E23121">
        <w:t xml:space="preserve"> o</w:t>
      </w:r>
      <w:r w:rsidR="00345E5C">
        <w:t> </w:t>
      </w:r>
      <w:r w:rsidR="000251E4" w:rsidRPr="00E23121">
        <w:t>tom samozřejmě vyprávě</w:t>
      </w:r>
      <w:r w:rsidR="00554992" w:rsidRPr="00E23121">
        <w:t>l, ale vždycky</w:t>
      </w:r>
      <w:r w:rsidR="000251E4" w:rsidRPr="00E23121">
        <w:t xml:space="preserve"> říkal Gilda Brentová</w:t>
      </w:r>
      <w:r w:rsidR="00345E5C" w:rsidRPr="00E23121">
        <w:t xml:space="preserve"> s</w:t>
      </w:r>
      <w:r w:rsidR="00345E5C">
        <w:t> </w:t>
      </w:r>
      <w:r w:rsidR="000251E4" w:rsidRPr="00E23121">
        <w:t>manželem. Asi jsem si myslela, že to musí být nějaký pan Brent. Dokonce ani když</w:t>
      </w:r>
      <w:r w:rsidR="00345E5C" w:rsidRPr="00E23121">
        <w:t xml:space="preserve"> o</w:t>
      </w:r>
      <w:r w:rsidR="00345E5C">
        <w:t> </w:t>
      </w:r>
      <w:r w:rsidR="000251E4" w:rsidRPr="00E23121">
        <w:t>něm Rex mluvil jako</w:t>
      </w:r>
      <w:r w:rsidR="00345E5C" w:rsidRPr="00E23121">
        <w:t xml:space="preserve"> o</w:t>
      </w:r>
      <w:r w:rsidR="00345E5C">
        <w:t> </w:t>
      </w:r>
      <w:r w:rsidR="000251E4" w:rsidRPr="00E23121">
        <w:t>Alanovi, tak</w:t>
      </w:r>
      <w:r w:rsidR="00AC7AE9" w:rsidRPr="00E23121">
        <w:t xml:space="preserve"> </w:t>
      </w:r>
      <w:r w:rsidR="000251E4" w:rsidRPr="00E23121">
        <w:t>jsem si nic nespojila, pro mě to byl zkrátka Alan Brent. Vidíte, nevěděla jsem, že se</w:t>
      </w:r>
      <w:r w:rsidR="00345E5C" w:rsidRPr="00E23121">
        <w:t xml:space="preserve"> z</w:t>
      </w:r>
      <w:r w:rsidR="00345E5C">
        <w:t> </w:t>
      </w:r>
      <w:r w:rsidR="000251E4" w:rsidRPr="00E23121">
        <w:t>mého Alana stal malíř.</w:t>
      </w:r>
      <w:r w:rsidRPr="00E23121">
        <w:t>“</w:t>
      </w:r>
    </w:p>
    <w:p w:rsidR="00D34DB7" w:rsidRPr="00E23121" w:rsidRDefault="000251E4" w:rsidP="00E23121">
      <w:pPr>
        <w:pStyle w:val="Text"/>
      </w:pPr>
      <w:r w:rsidRPr="00E23121">
        <w:t>Gilda Brentová</w:t>
      </w:r>
      <w:r w:rsidR="00345E5C" w:rsidRPr="00E23121">
        <w:t xml:space="preserve"> a</w:t>
      </w:r>
      <w:r w:rsidR="00345E5C">
        <w:t> </w:t>
      </w:r>
      <w:r w:rsidRPr="00E23121">
        <w:t>Alan Tyzark se přišli poradit</w:t>
      </w:r>
      <w:r w:rsidR="00345E5C" w:rsidRPr="00E23121">
        <w:t xml:space="preserve"> s</w:t>
      </w:r>
      <w:r w:rsidR="00345E5C">
        <w:t> </w:t>
      </w:r>
      <w:r w:rsidR="00E343C8">
        <w:t>Rexem Newlandem, jak dostat pení</w:t>
      </w:r>
      <w:r w:rsidRPr="00E23121">
        <w:t>ze, kte</w:t>
      </w:r>
      <w:r w:rsidR="00CC5AD8" w:rsidRPr="00E23121">
        <w:t>ré</w:t>
      </w:r>
      <w:r w:rsidRPr="00E23121">
        <w:t xml:space="preserve"> Gildě dlužila filmová společnost. Společnost</w:t>
      </w:r>
      <w:r w:rsidR="00345E5C" w:rsidRPr="00E23121">
        <w:t xml:space="preserve"> v</w:t>
      </w:r>
      <w:r w:rsidR="00345E5C">
        <w:t> </w:t>
      </w:r>
      <w:r w:rsidRPr="00E23121">
        <w:t>původní podobě už neexistova</w:t>
      </w:r>
      <w:r w:rsidR="0053784A">
        <w:t>la, zkrachovala</w:t>
      </w:r>
      <w:r w:rsidR="00345E5C">
        <w:t xml:space="preserve"> a </w:t>
      </w:r>
      <w:r w:rsidR="0053784A">
        <w:t>Gildě Brentové</w:t>
      </w:r>
      <w:r w:rsidRPr="00E23121">
        <w:t xml:space="preserve"> nikdy nezaplatili za poslední dva filmy, které natočila. </w:t>
      </w:r>
      <w:r w:rsidR="00E343C8">
        <w:rPr>
          <w:i/>
        </w:rPr>
        <w:t>Pří</w:t>
      </w:r>
      <w:r w:rsidRPr="00E23121">
        <w:rPr>
          <w:i/>
        </w:rPr>
        <w:t>běh manželky</w:t>
      </w:r>
      <w:r w:rsidR="00345E5C" w:rsidRPr="00E23121">
        <w:rPr>
          <w:i/>
        </w:rPr>
        <w:t xml:space="preserve"> </w:t>
      </w:r>
      <w:r w:rsidR="00345E5C" w:rsidRPr="00E23121">
        <w:t>a</w:t>
      </w:r>
      <w:r w:rsidR="00345E5C">
        <w:rPr>
          <w:i/>
        </w:rPr>
        <w:t> </w:t>
      </w:r>
      <w:r w:rsidRPr="00996FBB">
        <w:rPr>
          <w:i/>
        </w:rPr>
        <w:t>Smrt</w:t>
      </w:r>
      <w:r w:rsidRPr="00E23121">
        <w:t xml:space="preserve"> </w:t>
      </w:r>
      <w:r w:rsidRPr="00E23121">
        <w:rPr>
          <w:i/>
        </w:rPr>
        <w:t xml:space="preserve">Edith Thompsonové. </w:t>
      </w:r>
      <w:r w:rsidRPr="00E23121">
        <w:t>Tohle aspoň tvrdila.</w:t>
      </w:r>
    </w:p>
    <w:p w:rsidR="00D34DB7" w:rsidRPr="00E23121" w:rsidRDefault="000251E4" w:rsidP="00E23121">
      <w:pPr>
        <w:pStyle w:val="Text"/>
      </w:pPr>
      <w:r w:rsidRPr="00E23121">
        <w:lastRenderedPageBreak/>
        <w:t>Trvalo to dlouho, ale nakonec se Rexovi podařilo vydobýt</w:t>
      </w:r>
      <w:r w:rsidR="00345E5C" w:rsidRPr="00E23121">
        <w:t xml:space="preserve"> z</w:t>
      </w:r>
      <w:r w:rsidR="00345E5C">
        <w:t> </w:t>
      </w:r>
      <w:r w:rsidRPr="00E23121">
        <w:t>těch pe</w:t>
      </w:r>
      <w:r w:rsidR="00E343C8">
        <w:t>něz celkem dost, kolem dvou tisí</w:t>
      </w:r>
      <w:r w:rsidRPr="00E23121">
        <w:t>c liber, což se nezdá mnoho, ale pamatujte, že to bylo</w:t>
      </w:r>
      <w:r w:rsidR="00345E5C" w:rsidRPr="00E23121">
        <w:t xml:space="preserve"> v</w:t>
      </w:r>
      <w:r w:rsidR="00345E5C">
        <w:t> </w:t>
      </w:r>
      <w:r w:rsidRPr="00E23121">
        <w:t>roce 1959. Tehdy se Rex</w:t>
      </w:r>
      <w:r w:rsidR="00345E5C" w:rsidRPr="00E23121">
        <w:t xml:space="preserve"> s</w:t>
      </w:r>
      <w:r w:rsidR="00345E5C">
        <w:t> </w:t>
      </w:r>
      <w:r w:rsidRPr="00E23121">
        <w:t>Tyzarkovými hodně scházel. Bydleli</w:t>
      </w:r>
      <w:r w:rsidR="00345E5C" w:rsidRPr="00E23121">
        <w:t xml:space="preserve"> v</w:t>
      </w:r>
      <w:r w:rsidR="00345E5C">
        <w:t> </w:t>
      </w:r>
      <w:r w:rsidRPr="00E23121">
        <w:t>Tivetshall St. Michael, vesnici nedaleko Pulham Market, ve farmářském stavení, kte</w:t>
      </w:r>
      <w:r w:rsidR="00CC5AD8" w:rsidRPr="00E23121">
        <w:t>ré</w:t>
      </w:r>
      <w:r w:rsidRPr="00E23121">
        <w:t>mu se říkalo farma svatého Michala. Ani ona ani on</w:t>
      </w:r>
      <w:r w:rsidR="00345E5C" w:rsidRPr="00E23121">
        <w:t xml:space="preserve"> v</w:t>
      </w:r>
      <w:r w:rsidR="00345E5C">
        <w:t> </w:t>
      </w:r>
      <w:r w:rsidR="00815F8F">
        <w:t>té</w:t>
      </w:r>
      <w:r w:rsidRPr="00E23121">
        <w:t xml:space="preserve"> době zřejmě nijak opravdově nepracovali. Žili</w:t>
      </w:r>
      <w:r w:rsidR="00345E5C" w:rsidRPr="00E23121">
        <w:t xml:space="preserve"> z</w:t>
      </w:r>
      <w:r w:rsidR="00345E5C">
        <w:t> </w:t>
      </w:r>
      <w:r w:rsidRPr="00E23121">
        <w:t>toho, co vydělali</w:t>
      </w:r>
      <w:r w:rsidR="00345E5C" w:rsidRPr="00E23121">
        <w:t xml:space="preserve"> v</w:t>
      </w:r>
      <w:r w:rsidR="00345E5C">
        <w:t> </w:t>
      </w:r>
      <w:r w:rsidRPr="00E23121">
        <w:t>minulosti,</w:t>
      </w:r>
      <w:r w:rsidR="00345E5C" w:rsidRPr="00E23121">
        <w:t xml:space="preserve"> a</w:t>
      </w:r>
      <w:r w:rsidR="00345E5C">
        <w:t> </w:t>
      </w:r>
      <w:r w:rsidR="00345E5C" w:rsidRPr="00E23121">
        <w:t>z</w:t>
      </w:r>
      <w:r w:rsidR="00345E5C">
        <w:t> </w:t>
      </w:r>
      <w:r w:rsidRPr="00E23121">
        <w:t>příležitostných menších částek peněz, kte</w:t>
      </w:r>
      <w:r w:rsidR="00CC5AD8" w:rsidRPr="00E23121">
        <w:t>ré</w:t>
      </w:r>
      <w:r w:rsidRPr="00E23121">
        <w:t xml:space="preserve"> podědili. Alanovi umřel otec</w:t>
      </w:r>
      <w:r w:rsidR="00345E5C" w:rsidRPr="00E23121">
        <w:t xml:space="preserve"> a</w:t>
      </w:r>
      <w:r w:rsidR="00345E5C">
        <w:t> </w:t>
      </w:r>
      <w:r w:rsidRPr="00E23121">
        <w:t>zanechal mu pár stovek. Gilda přišla rychle po sobě</w:t>
      </w:r>
      <w:r w:rsidR="00345E5C" w:rsidRPr="00E23121">
        <w:t xml:space="preserve"> o</w:t>
      </w:r>
      <w:r w:rsidR="00345E5C">
        <w:t> </w:t>
      </w:r>
      <w:r w:rsidRPr="00E23121">
        <w:t>tři tety</w:t>
      </w:r>
      <w:r w:rsidR="00345E5C" w:rsidRPr="00E23121">
        <w:t xml:space="preserve"> a</w:t>
      </w:r>
      <w:r w:rsidR="00345E5C">
        <w:t> </w:t>
      </w:r>
      <w:r w:rsidRPr="00E23121">
        <w:t>každá</w:t>
      </w:r>
      <w:r w:rsidR="00345E5C" w:rsidRPr="00E23121">
        <w:t xml:space="preserve"> z</w:t>
      </w:r>
      <w:r w:rsidR="00345E5C">
        <w:t> </w:t>
      </w:r>
      <w:r w:rsidRPr="00E23121">
        <w:t>nich jí zanechala peníze</w:t>
      </w:r>
      <w:r w:rsidR="00345E5C" w:rsidRPr="00E23121">
        <w:t xml:space="preserve"> a</w:t>
      </w:r>
      <w:r w:rsidR="00345E5C">
        <w:t> </w:t>
      </w:r>
      <w:r w:rsidRPr="00E23121">
        <w:t>něja</w:t>
      </w:r>
      <w:r w:rsidR="00CC5AD8" w:rsidRPr="00E23121">
        <w:t>ké</w:t>
      </w:r>
      <w:r w:rsidR="005A6020">
        <w:t xml:space="preserve"> cenné</w:t>
      </w:r>
      <w:r w:rsidRPr="00E23121">
        <w:t xml:space="preserve"> předměty, jaké, to Stella neřekla. Ale nenapadlo by vás, že byli vcelku chudí. Tvořili dobře oblékaný, elegantní</w:t>
      </w:r>
      <w:r w:rsidR="00345E5C" w:rsidRPr="00E23121">
        <w:t xml:space="preserve"> a</w:t>
      </w:r>
      <w:r w:rsidR="00345E5C">
        <w:t> </w:t>
      </w:r>
      <w:r w:rsidRPr="00E23121">
        <w:t>atraktivní pár.</w:t>
      </w:r>
    </w:p>
    <w:p w:rsidR="00D34DB7" w:rsidRPr="00E23121" w:rsidRDefault="000251E4" w:rsidP="00E23121">
      <w:pPr>
        <w:pStyle w:val="Text"/>
      </w:pPr>
      <w:r w:rsidRPr="00E23121">
        <w:t>Rex Stellu požádal,</w:t>
      </w:r>
      <w:r w:rsidR="007760C2" w:rsidRPr="00E23121">
        <w:t xml:space="preserve"> aby </w:t>
      </w:r>
      <w:r w:rsidRPr="00E23121">
        <w:t xml:space="preserve">je pozvala na </w:t>
      </w:r>
      <w:r w:rsidR="00296989">
        <w:t>večeři. Takhle se choval vždycky</w:t>
      </w:r>
      <w:r w:rsidRPr="00E23121">
        <w:t xml:space="preserve">. </w:t>
      </w:r>
      <w:r w:rsidR="00296989">
        <w:t>Kdy</w:t>
      </w:r>
      <w:r w:rsidRPr="00E23121">
        <w:t>koli se seznámil</w:t>
      </w:r>
      <w:r w:rsidR="00345E5C" w:rsidRPr="00E23121">
        <w:t xml:space="preserve"> s</w:t>
      </w:r>
      <w:r w:rsidR="00345E5C">
        <w:t> </w:t>
      </w:r>
      <w:r w:rsidRPr="00E23121">
        <w:t xml:space="preserve">někým, koho považoval za příjemného na pohled, zábavného nebo ze správného prostředí, musel ho pozvat na večeři. Napadlo mě, co </w:t>
      </w:r>
      <w:r w:rsidR="000E098A">
        <w:t>bych asi tak řekla, kdy</w:t>
      </w:r>
      <w:r w:rsidRPr="00E23121">
        <w:t>by Mike přišel domů</w:t>
      </w:r>
      <w:r w:rsidR="00345E5C" w:rsidRPr="00E23121">
        <w:t xml:space="preserve"> s</w:t>
      </w:r>
      <w:r w:rsidR="00345E5C">
        <w:t> </w:t>
      </w:r>
      <w:r w:rsidRPr="00E23121">
        <w:t>tím</w:t>
      </w:r>
      <w:r w:rsidR="000E098A">
        <w:t>, že chce, abych uvařila pro čty</w:t>
      </w:r>
      <w:r w:rsidRPr="00E23121">
        <w:t>ři kumpány, kte</w:t>
      </w:r>
      <w:r w:rsidR="00CC5AD8" w:rsidRPr="00E23121">
        <w:t>ré</w:t>
      </w:r>
      <w:r w:rsidRPr="00E23121">
        <w:t xml:space="preserve"> poznal na stavbě,</w:t>
      </w:r>
      <w:r w:rsidR="00345E5C" w:rsidRPr="00E23121">
        <w:t xml:space="preserve"> a</w:t>
      </w:r>
      <w:r w:rsidR="00345E5C">
        <w:t> </w:t>
      </w:r>
      <w:r w:rsidRPr="00E23121">
        <w:t>jejich manželky. Nemá smysl</w:t>
      </w:r>
      <w:r w:rsidR="00345E5C" w:rsidRPr="00E23121">
        <w:t xml:space="preserve"> o</w:t>
      </w:r>
      <w:r w:rsidR="00345E5C">
        <w:t> </w:t>
      </w:r>
      <w:r w:rsidRPr="00E23121">
        <w:t>tom přemýšlet, protože by nic takového neudělal. Rex to zřejmě považoval za samozřejmost. Předložil Stelle seznam hostů, na kte</w:t>
      </w:r>
      <w:r w:rsidR="00CC5AD8" w:rsidRPr="00E23121">
        <w:t>ré</w:t>
      </w:r>
      <w:r w:rsidRPr="00E23121">
        <w:t>m</w:t>
      </w:r>
      <w:r w:rsidR="005C27A9">
        <w:t xml:space="preserve"> nechyběla Charmian Fryová. Neví</w:t>
      </w:r>
      <w:r w:rsidRPr="00E23121">
        <w:t>m, proč mu to nehodila na hlavu,</w:t>
      </w:r>
      <w:r w:rsidR="00345E5C" w:rsidRPr="00E23121">
        <w:t xml:space="preserve"> a</w:t>
      </w:r>
      <w:r w:rsidR="00345E5C">
        <w:t> </w:t>
      </w:r>
      <w:r w:rsidRPr="00E23121">
        <w:t>už vůbec ne, proč souhlasila. Na to</w:t>
      </w:r>
      <w:r w:rsidR="00D34DB7" w:rsidRPr="00E23121">
        <w:t>m s</w:t>
      </w:r>
      <w:r w:rsidRPr="00E23121">
        <w:t>ezna</w:t>
      </w:r>
      <w:r w:rsidR="00E343C8">
        <w:t>mu bylo ale samozřejmě Alanovo c</w:t>
      </w:r>
      <w:r w:rsidRPr="00E23121">
        <w:t>e</w:t>
      </w:r>
      <w:r w:rsidR="00CC5AD8" w:rsidRPr="00E23121">
        <w:t>lé</w:t>
      </w:r>
      <w:r w:rsidRPr="00E23121">
        <w:t xml:space="preserve"> jméno,</w:t>
      </w:r>
      <w:r w:rsidR="00345E5C" w:rsidRPr="00E23121">
        <w:t xml:space="preserve"> a</w:t>
      </w:r>
      <w:r w:rsidR="00345E5C">
        <w:t> </w:t>
      </w:r>
      <w:r w:rsidRPr="00E23121">
        <w:t>tak se dověděla, kdo to je.</w:t>
      </w:r>
    </w:p>
    <w:p w:rsidR="00D34DB7" w:rsidRPr="00E23121" w:rsidRDefault="00D34DB7" w:rsidP="00E23121">
      <w:pPr>
        <w:pStyle w:val="Text"/>
      </w:pPr>
      <w:r w:rsidRPr="00E23121">
        <w:t>„</w:t>
      </w:r>
      <w:r w:rsidR="00296989">
        <w:t>Rexovi jsem se slovem nezmí</w:t>
      </w:r>
      <w:r w:rsidR="000251E4" w:rsidRPr="00E23121">
        <w:t>nila. Nikomu jsem ani nenaznačila, že se</w:t>
      </w:r>
      <w:r w:rsidR="00345E5C" w:rsidRPr="00E23121">
        <w:t xml:space="preserve"> s</w:t>
      </w:r>
      <w:r w:rsidR="00345E5C">
        <w:t> </w:t>
      </w:r>
      <w:r w:rsidR="000251E4" w:rsidRPr="00E23121">
        <w:t>Alanem známe</w:t>
      </w:r>
      <w:r w:rsidR="00345E5C" w:rsidRPr="00E23121">
        <w:t xml:space="preserve"> z</w:t>
      </w:r>
      <w:r w:rsidR="00345E5C">
        <w:t> </w:t>
      </w:r>
      <w:r w:rsidR="000251E4" w:rsidRPr="00E23121">
        <w:t>dřívějška. Nakonec od té doby uteklo dvacet let. Vlastně ale nevím, proč jsem to neudělala.</w:t>
      </w:r>
      <w:r w:rsidR="00345E5C" w:rsidRPr="00E23121">
        <w:t xml:space="preserve"> A</w:t>
      </w:r>
      <w:r w:rsidR="00345E5C">
        <w:t> </w:t>
      </w:r>
      <w:r w:rsidR="000251E4" w:rsidRPr="00E23121">
        <w:t>když přišel, nedala jsem nic najevo. Potřásla jsem si</w:t>
      </w:r>
      <w:r w:rsidR="00345E5C" w:rsidRPr="00E23121">
        <w:t xml:space="preserve"> s</w:t>
      </w:r>
      <w:r w:rsidR="00345E5C">
        <w:t> </w:t>
      </w:r>
      <w:r w:rsidR="000251E4" w:rsidRPr="00E23121">
        <w:t>nim rukou</w:t>
      </w:r>
      <w:r w:rsidR="00345E5C" w:rsidRPr="00E23121">
        <w:t xml:space="preserve"> a</w:t>
      </w:r>
      <w:r w:rsidR="00345E5C">
        <w:t> </w:t>
      </w:r>
      <w:r w:rsidR="000251E4" w:rsidRPr="00E23121">
        <w:t>chovala se, jako bychom se nikdy předtím neviděli.</w:t>
      </w:r>
      <w:r w:rsidR="00345E5C" w:rsidRPr="00E23121">
        <w:t xml:space="preserve"> A</w:t>
      </w:r>
      <w:r w:rsidR="00345E5C">
        <w:t> </w:t>
      </w:r>
      <w:r w:rsidR="000251E4" w:rsidRPr="00E23121">
        <w:t>musel mi porozumět, protože až když jsme byli</w:t>
      </w:r>
      <w:r w:rsidR="00345E5C" w:rsidRPr="00E23121">
        <w:t xml:space="preserve"> u</w:t>
      </w:r>
      <w:r w:rsidR="00345E5C">
        <w:t> </w:t>
      </w:r>
      <w:r w:rsidR="000251E4" w:rsidRPr="00E23121">
        <w:t>stolu</w:t>
      </w:r>
      <w:r w:rsidR="00345E5C" w:rsidRPr="00E23121">
        <w:t xml:space="preserve"> a</w:t>
      </w:r>
      <w:r w:rsidR="00345E5C">
        <w:t> </w:t>
      </w:r>
      <w:r w:rsidR="000251E4" w:rsidRPr="00E23121">
        <w:t>seděli vedle sebe, tak</w:t>
      </w:r>
      <w:r w:rsidR="00345E5C">
        <w:t> </w:t>
      </w:r>
      <w:r w:rsidR="00345E5C" w:rsidRPr="00E23121">
        <w:t>–</w:t>
      </w:r>
      <w:r w:rsidR="00345E5C">
        <w:t> </w:t>
      </w:r>
      <w:r w:rsidR="000251E4" w:rsidRPr="00E23121">
        <w:t>tak mi řekl, že mě poznal.</w:t>
      </w:r>
      <w:r w:rsidRPr="00E23121">
        <w:t>“</w:t>
      </w:r>
    </w:p>
    <w:p w:rsidR="00D34DB7" w:rsidRPr="00E23121" w:rsidRDefault="000251E4" w:rsidP="00E23121">
      <w:pPr>
        <w:pStyle w:val="Text"/>
      </w:pPr>
      <w:r w:rsidRPr="00E23121">
        <w:t>Charmian přišla na večírek</w:t>
      </w:r>
      <w:r w:rsidR="00345E5C" w:rsidRPr="00E23121">
        <w:t xml:space="preserve"> v</w:t>
      </w:r>
      <w:r w:rsidR="00345E5C">
        <w:t> </w:t>
      </w:r>
      <w:r w:rsidRPr="00E23121">
        <w:t>dlouhých veče</w:t>
      </w:r>
      <w:r w:rsidR="00E343C8">
        <w:t>rních šatech</w:t>
      </w:r>
      <w:r w:rsidR="00345E5C">
        <w:t xml:space="preserve"> z </w:t>
      </w:r>
      <w:r w:rsidR="00E343C8">
        <w:t>šedivé krajkoviny</w:t>
      </w:r>
      <w:r w:rsidRPr="00E23121">
        <w:t>,</w:t>
      </w:r>
      <w:r w:rsidR="00345E5C" w:rsidRPr="00E23121">
        <w:t xml:space="preserve"> s</w:t>
      </w:r>
      <w:r w:rsidR="00345E5C">
        <w:t> </w:t>
      </w:r>
      <w:r w:rsidRPr="00E23121">
        <w:t>dírami, kte</w:t>
      </w:r>
      <w:r w:rsidR="00CC5AD8" w:rsidRPr="00E23121">
        <w:t>ré</w:t>
      </w:r>
      <w:r w:rsidRPr="00E23121">
        <w:t xml:space="preserve"> možná</w:t>
      </w:r>
      <w:r w:rsidR="00847B6A">
        <w:t xml:space="preserve"> byl</w:t>
      </w:r>
      <w:r w:rsidR="00E343C8">
        <w:t>y součástí krajky</w:t>
      </w:r>
      <w:r w:rsidRPr="00E23121">
        <w:t>, nebo</w:t>
      </w:r>
      <w:r w:rsidR="00E343C8">
        <w:t xml:space="preserve"> </w:t>
      </w:r>
      <w:r w:rsidRPr="00E23121">
        <w:t xml:space="preserve">je </w:t>
      </w:r>
      <w:r w:rsidR="00E343C8">
        <w:t>mohli udělat moli. Nechala se slyšet, že ty šaty</w:t>
      </w:r>
      <w:r w:rsidRPr="00E23121">
        <w:t xml:space="preserve"> patřív</w:t>
      </w:r>
      <w:r w:rsidR="00E343C8">
        <w:t>a</w:t>
      </w:r>
      <w:r w:rsidR="00D34DB7" w:rsidRPr="00E23121">
        <w:t>l</w:t>
      </w:r>
      <w:r w:rsidR="00E343C8">
        <w:t>y</w:t>
      </w:r>
      <w:r w:rsidRPr="00E23121">
        <w:t xml:space="preserve"> její babičce, že je našla ve sta</w:t>
      </w:r>
      <w:r w:rsidR="00E343C8">
        <w:t>rém kufru.</w:t>
      </w:r>
      <w:r w:rsidR="00345E5C">
        <w:t xml:space="preserve"> S </w:t>
      </w:r>
      <w:r w:rsidR="00E343C8">
        <w:t>hlasitým smíchem ry</w:t>
      </w:r>
      <w:r w:rsidRPr="00E23121">
        <w:t>čně prohlásila, že to</w:t>
      </w:r>
      <w:r w:rsidR="00E343C8">
        <w:t xml:space="preserve"> </w:t>
      </w:r>
      <w:r w:rsidR="003D5D32">
        <w:t>byla</w:t>
      </w:r>
      <w:r w:rsidR="00E343C8">
        <w:t xml:space="preserve"> hotová trefa</w:t>
      </w:r>
      <w:r w:rsidR="00345E5C">
        <w:t xml:space="preserve"> a </w:t>
      </w:r>
      <w:r w:rsidR="00E343C8">
        <w:t>že jí to vy</w:t>
      </w:r>
      <w:r w:rsidR="0053784A">
        <w:t>trhlo trn</w:t>
      </w:r>
      <w:r w:rsidR="00345E5C" w:rsidRPr="00E23121">
        <w:t xml:space="preserve"> z</w:t>
      </w:r>
      <w:r w:rsidR="00345E5C">
        <w:t> </w:t>
      </w:r>
      <w:r w:rsidRPr="00E23121">
        <w:t xml:space="preserve">paty. Gilda Brentová na ni </w:t>
      </w:r>
      <w:r w:rsidRPr="00E23121">
        <w:lastRenderedPageBreak/>
        <w:t>zůstala užasle koukat</w:t>
      </w:r>
      <w:r w:rsidR="00345E5C" w:rsidRPr="00E23121">
        <w:t xml:space="preserve"> a</w:t>
      </w:r>
      <w:r w:rsidR="00345E5C">
        <w:t> </w:t>
      </w:r>
      <w:r w:rsidRPr="00E23121">
        <w:t>ustoupila před kafrovým zápache</w:t>
      </w:r>
      <w:r w:rsidR="0053784A">
        <w:t>m, když Charmian přistoupila blí</w:t>
      </w:r>
      <w:r w:rsidRPr="00E23121">
        <w:t>ž.</w:t>
      </w:r>
    </w:p>
    <w:p w:rsidR="00D34DB7" w:rsidRPr="00E23121" w:rsidRDefault="000251E4" w:rsidP="00E23121">
      <w:pPr>
        <w:pStyle w:val="Text"/>
        <w:jc w:val="left"/>
      </w:pPr>
      <w:r w:rsidRPr="00E23121">
        <w:t>Gilda sama byla velice krásná.</w:t>
      </w:r>
    </w:p>
    <w:p w:rsidR="00D34DB7" w:rsidRPr="00E23121" w:rsidRDefault="00D34DB7" w:rsidP="00E23121">
      <w:pPr>
        <w:pStyle w:val="Text"/>
      </w:pPr>
      <w:r w:rsidRPr="00E23121">
        <w:t>„</w:t>
      </w:r>
      <w:r w:rsidR="000251E4" w:rsidRPr="00E23121">
        <w:t>Vypadala tak,</w:t>
      </w:r>
      <w:r w:rsidRPr="00E23121">
        <w:t>“</w:t>
      </w:r>
      <w:r w:rsidR="000251E4" w:rsidRPr="00E23121">
        <w:t xml:space="preserve"> řekla Stella, </w:t>
      </w:r>
      <w:r w:rsidRPr="00E23121">
        <w:t>„</w:t>
      </w:r>
      <w:r w:rsidR="000251E4" w:rsidRPr="00E23121">
        <w:t>jak člověk vypadá, jenom když ho někdo naučí, jak se má oblékat</w:t>
      </w:r>
      <w:r w:rsidR="00345E5C" w:rsidRPr="00E23121">
        <w:t xml:space="preserve"> a</w:t>
      </w:r>
      <w:r w:rsidR="00345E5C">
        <w:t> </w:t>
      </w:r>
      <w:r w:rsidR="000251E4" w:rsidRPr="00E23121">
        <w:t>líčit. To se vidí jenom</w:t>
      </w:r>
      <w:r w:rsidR="00345E5C" w:rsidRPr="00E23121">
        <w:t xml:space="preserve"> u</w:t>
      </w:r>
      <w:r w:rsidR="00345E5C">
        <w:t> </w:t>
      </w:r>
      <w:r w:rsidR="000251E4" w:rsidRPr="00E23121">
        <w:t>hereček</w:t>
      </w:r>
      <w:r w:rsidR="00345E5C" w:rsidRPr="00E23121">
        <w:t xml:space="preserve"> a</w:t>
      </w:r>
      <w:r w:rsidR="00345E5C">
        <w:t> </w:t>
      </w:r>
      <w:r w:rsidR="000251E4" w:rsidRPr="00E23121">
        <w:t>manekýnek</w:t>
      </w:r>
      <w:r w:rsidR="00345E5C">
        <w:t> </w:t>
      </w:r>
      <w:r w:rsidR="00345E5C" w:rsidRPr="00E23121">
        <w:t>–</w:t>
      </w:r>
      <w:r w:rsidR="00345E5C">
        <w:t> </w:t>
      </w:r>
      <w:r w:rsidR="000251E4" w:rsidRPr="00E23121">
        <w:t>chci říct modelek. Gildino nalíčení bylo vysoce profesionální</w:t>
      </w:r>
      <w:r w:rsidR="00345E5C" w:rsidRPr="00E23121">
        <w:t xml:space="preserve"> a</w:t>
      </w:r>
      <w:r w:rsidR="00345E5C">
        <w:t> </w:t>
      </w:r>
      <w:r w:rsidR="000251E4" w:rsidRPr="00E23121">
        <w:t>měla ty</w:t>
      </w:r>
      <w:r w:rsidR="00345E5C">
        <w:t> </w:t>
      </w:r>
      <w:r w:rsidR="00345E5C" w:rsidRPr="00E23121">
        <w:t>–</w:t>
      </w:r>
      <w:r w:rsidR="00345E5C">
        <w:t> </w:t>
      </w:r>
      <w:r w:rsidR="000251E4" w:rsidRPr="00E23121">
        <w:t>nesmějte se</w:t>
      </w:r>
      <w:r w:rsidR="00345E5C">
        <w:t> </w:t>
      </w:r>
      <w:r w:rsidR="00345E5C" w:rsidRPr="00E23121">
        <w:t>–</w:t>
      </w:r>
      <w:r w:rsidR="00345E5C">
        <w:t> </w:t>
      </w:r>
      <w:r w:rsidR="0084338D" w:rsidRPr="00E23121">
        <w:t>nej</w:t>
      </w:r>
      <w:r w:rsidR="000251E4" w:rsidRPr="00E23121">
        <w:t xml:space="preserve">čistší </w:t>
      </w:r>
      <w:r w:rsidR="00E343C8">
        <w:t>vlasy, co jsem kdy viděla. Myslí</w:t>
      </w:r>
      <w:r w:rsidR="000251E4" w:rsidRPr="00E23121">
        <w:t>m, že si ženy neumývaly vlasy tak často jako teď, jednou týdně docela stačilo. Gilda měla zlaté vlasy na ramena a</w:t>
      </w:r>
      <w:r w:rsidR="00345E5C">
        <w:t> </w:t>
      </w:r>
      <w:r w:rsidR="00345E5C" w:rsidRPr="00E23121">
        <w:t>–</w:t>
      </w:r>
      <w:r w:rsidR="00345E5C">
        <w:t> </w:t>
      </w:r>
      <w:r w:rsidR="000251E4" w:rsidRPr="00E23121">
        <w:t>říká se tomu</w:t>
      </w:r>
      <w:r w:rsidR="00984E1B">
        <w:t xml:space="preserve"> ‚</w:t>
      </w:r>
      <w:r w:rsidRPr="00E23121">
        <w:t>z</w:t>
      </w:r>
      <w:r w:rsidR="000251E4" w:rsidRPr="00E23121">
        <w:t>ářivě</w:t>
      </w:r>
      <w:r w:rsidRPr="00E23121">
        <w:t>‘</w:t>
      </w:r>
      <w:r w:rsidR="000251E4" w:rsidRPr="00E23121">
        <w:t xml:space="preserve"> čisté, Genevieve?</w:t>
      </w:r>
      <w:r w:rsidRPr="00E23121">
        <w:t>“</w:t>
      </w:r>
    </w:p>
    <w:p w:rsidR="00D34DB7" w:rsidRPr="00E23121" w:rsidRDefault="000251E4" w:rsidP="00E23121">
      <w:pPr>
        <w:pStyle w:val="Text"/>
        <w:jc w:val="left"/>
      </w:pPr>
      <w:r w:rsidRPr="00E23121">
        <w:t>Řekla jsem, že je taková reklama na šampon, kde to takhle stojí.</w:t>
      </w:r>
    </w:p>
    <w:p w:rsidR="00345E5C" w:rsidRPr="00E23121" w:rsidRDefault="00D34DB7" w:rsidP="00E23121">
      <w:pPr>
        <w:pStyle w:val="Text"/>
      </w:pPr>
      <w:r w:rsidRPr="00E23121">
        <w:t>„</w:t>
      </w:r>
      <w:r w:rsidR="00124514">
        <w:t>Na sobě měla zelené</w:t>
      </w:r>
      <w:r w:rsidR="000251E4" w:rsidRPr="00E23121">
        <w:t xml:space="preserve"> šaty podle poslední módy ve stylu, kterému se říkalo</w:t>
      </w:r>
      <w:r w:rsidR="00984E1B">
        <w:t xml:space="preserve"> ‚</w:t>
      </w:r>
      <w:r w:rsidRPr="00E23121">
        <w:t>p</w:t>
      </w:r>
      <w:r w:rsidR="000251E4" w:rsidRPr="00E23121">
        <w:t>ouzdro</w:t>
      </w:r>
      <w:r w:rsidRPr="00E23121">
        <w:t>‘</w:t>
      </w:r>
      <w:r w:rsidR="00833611">
        <w:t>, byly rovné</w:t>
      </w:r>
      <w:r w:rsidR="000251E4" w:rsidRPr="00E23121">
        <w:t xml:space="preserve"> od ramen ke kolenům. Byla vysoká</w:t>
      </w:r>
      <w:r w:rsidR="00345E5C" w:rsidRPr="00E23121">
        <w:t xml:space="preserve"> a</w:t>
      </w:r>
      <w:r w:rsidR="00345E5C">
        <w:t> </w:t>
      </w:r>
      <w:r w:rsidR="000251E4" w:rsidRPr="00E23121">
        <w:t>hubená</w:t>
      </w:r>
      <w:r w:rsidR="00345E5C" w:rsidRPr="00E23121">
        <w:t xml:space="preserve"> a</w:t>
      </w:r>
      <w:r w:rsidR="00345E5C">
        <w:t> </w:t>
      </w:r>
      <w:r w:rsidR="00833611">
        <w:t>měla úplně stejné</w:t>
      </w:r>
      <w:r w:rsidR="000251E4" w:rsidRPr="00E23121">
        <w:t xml:space="preserve"> nohy jako Marlene Dietrichová. Její vystupování</w:t>
      </w:r>
      <w:r w:rsidR="00345E5C">
        <w:t> </w:t>
      </w:r>
      <w:r w:rsidR="00345E5C" w:rsidRPr="00E23121">
        <w:t>–</w:t>
      </w:r>
      <w:r w:rsidR="00345E5C">
        <w:t> </w:t>
      </w:r>
      <w:r w:rsidR="000251E4" w:rsidRPr="00E23121">
        <w:t>nu, jak bych vám to řekla? Připadala mi tak sebejistá,</w:t>
      </w:r>
      <w:r w:rsidR="00345E5C" w:rsidRPr="00E23121">
        <w:t xml:space="preserve"> v</w:t>
      </w:r>
      <w:r w:rsidR="00345E5C">
        <w:t> </w:t>
      </w:r>
      <w:r w:rsidR="000251E4" w:rsidRPr="00E23121">
        <w:t>každé dru</w:t>
      </w:r>
      <w:r w:rsidR="00CC5AD8" w:rsidRPr="00E23121">
        <w:t>hé</w:t>
      </w:r>
      <w:r w:rsidR="000251E4" w:rsidRPr="00E23121">
        <w:t xml:space="preserve"> větě mě os</w:t>
      </w:r>
      <w:r w:rsidR="000E098A">
        <w:t>lovovala drahoušku. Nikdy předtí</w:t>
      </w:r>
      <w:r w:rsidR="000251E4" w:rsidRPr="00E23121">
        <w:t>m jsem se</w:t>
      </w:r>
      <w:r w:rsidR="00345E5C" w:rsidRPr="00E23121">
        <w:t xml:space="preserve"> s</w:t>
      </w:r>
      <w:r w:rsidR="00345E5C">
        <w:t> </w:t>
      </w:r>
      <w:r w:rsidR="000251E4" w:rsidRPr="00E23121">
        <w:t xml:space="preserve">žádnou herečkou nesetkala. Samozřejmě jsem si na ni zvykla, postupně jsem </w:t>
      </w:r>
      <w:r w:rsidR="000E098A">
        <w:t>ji začala brát, ale tehdy poprvé bych na ni, myslí</w:t>
      </w:r>
      <w:r w:rsidR="000251E4" w:rsidRPr="00E23121">
        <w:t>m, civěla tak, jako ona civěla na Charmian, nebýt</w:t>
      </w:r>
      <w:r w:rsidR="00345E5C">
        <w:t> </w:t>
      </w:r>
      <w:r w:rsidR="00345E5C" w:rsidRPr="00E23121">
        <w:t>–</w:t>
      </w:r>
      <w:r w:rsidR="00345E5C">
        <w:t> </w:t>
      </w:r>
      <w:r w:rsidR="000251E4" w:rsidRPr="00E23121">
        <w:t>nebýt Alana. Vedle něho všichni působili nevýrazně, řekla bych.</w:t>
      </w:r>
      <w:r w:rsidRPr="00E23121">
        <w:t>“</w:t>
      </w:r>
    </w:p>
    <w:p w:rsidR="00D34DB7" w:rsidRPr="00E23121" w:rsidRDefault="00345E5C" w:rsidP="00E23121">
      <w:pPr>
        <w:pStyle w:val="Text"/>
      </w:pPr>
      <w:r w:rsidRPr="00E23121">
        <w:t>U</w:t>
      </w:r>
      <w:r>
        <w:t> </w:t>
      </w:r>
      <w:r w:rsidR="000251E4" w:rsidRPr="00E23121">
        <w:t>stolu seděl mezi Stellou</w:t>
      </w:r>
      <w:r w:rsidRPr="00E23121">
        <w:t xml:space="preserve"> a</w:t>
      </w:r>
      <w:r>
        <w:t> </w:t>
      </w:r>
      <w:r w:rsidR="000251E4" w:rsidRPr="00E23121">
        <w:t>manželkou synovce Priscillou Newlandovou, tou, která přišla Stellu včera navštívit, tehdy šestadvacetiletou. Pořád ještě měl obličej mladého chlapce, řekla Stella, svěží</w:t>
      </w:r>
      <w:r w:rsidRPr="00E23121">
        <w:t xml:space="preserve"> a</w:t>
      </w:r>
      <w:r>
        <w:t> </w:t>
      </w:r>
      <w:r w:rsidR="005D39B1">
        <w:t>přidrzlý. Vlasy měl hnědé</w:t>
      </w:r>
      <w:r w:rsidRPr="00E23121">
        <w:t xml:space="preserve"> a</w:t>
      </w:r>
      <w:r>
        <w:t> </w:t>
      </w:r>
      <w:r w:rsidR="000251E4" w:rsidRPr="00E23121">
        <w:t>ne tak krátké, jak je tehdy nosila většina mužů,</w:t>
      </w:r>
      <w:r w:rsidRPr="00E23121">
        <w:t xml:space="preserve"> a</w:t>
      </w:r>
      <w:r>
        <w:t> </w:t>
      </w:r>
      <w:r w:rsidR="000251E4" w:rsidRPr="00E23121">
        <w:t>oči měl čistě světle hnědé.</w:t>
      </w:r>
    </w:p>
    <w:p w:rsidR="00D34DB7" w:rsidRPr="00E23121" w:rsidRDefault="000251E4" w:rsidP="00E23121">
      <w:pPr>
        <w:pStyle w:val="Text"/>
        <w:jc w:val="left"/>
      </w:pPr>
      <w:r w:rsidRPr="00E23121">
        <w:t>Zářivě se na ni usmál</w:t>
      </w:r>
      <w:r w:rsidR="00345E5C" w:rsidRPr="00E23121">
        <w:t xml:space="preserve"> a</w:t>
      </w:r>
      <w:r w:rsidR="00345E5C">
        <w:t> </w:t>
      </w:r>
      <w:r w:rsidRPr="00E23121">
        <w:t xml:space="preserve">prohodil. </w:t>
      </w:r>
      <w:r w:rsidR="00D34DB7" w:rsidRPr="00E23121">
        <w:t>„</w:t>
      </w:r>
      <w:r w:rsidRPr="00E23121">
        <w:t>Děláme</w:t>
      </w:r>
      <w:r w:rsidR="00345E5C" w:rsidRPr="00E23121">
        <w:t xml:space="preserve"> s</w:t>
      </w:r>
      <w:r w:rsidR="00345E5C">
        <w:t> </w:t>
      </w:r>
      <w:r w:rsidRPr="00E23121">
        <w:t>tím tajnosti, vid?</w:t>
      </w:r>
      <w:r w:rsidR="00D34DB7" w:rsidRPr="00E23121">
        <w:t>“</w:t>
      </w:r>
    </w:p>
    <w:p w:rsidR="00D34DB7" w:rsidRPr="00E23121" w:rsidRDefault="00D34DB7" w:rsidP="00E23121">
      <w:pPr>
        <w:pStyle w:val="Text"/>
        <w:jc w:val="left"/>
      </w:pPr>
      <w:r w:rsidRPr="00E23121">
        <w:t>„</w:t>
      </w:r>
      <w:r w:rsidR="000E098A">
        <w:t>Vadí</w:t>
      </w:r>
      <w:r w:rsidR="000251E4" w:rsidRPr="00E23121">
        <w:t xml:space="preserve"> ti to?</w:t>
      </w:r>
      <w:r w:rsidRPr="00E23121">
        <w:t>“</w:t>
      </w:r>
      <w:r w:rsidR="000251E4" w:rsidRPr="00E23121">
        <w:t xml:space="preserve"> řekla.</w:t>
      </w:r>
    </w:p>
    <w:p w:rsidR="00D34DB7" w:rsidRPr="00E23121" w:rsidRDefault="00D34DB7" w:rsidP="00E23121">
      <w:pPr>
        <w:pStyle w:val="Text"/>
      </w:pPr>
      <w:r w:rsidRPr="00E23121">
        <w:t>„</w:t>
      </w:r>
      <w:r w:rsidR="000251E4" w:rsidRPr="00E23121">
        <w:t>Ne, mně se to líbí. Nechme to tak. Copak nemáš ráda tajemství?</w:t>
      </w:r>
      <w:r w:rsidRPr="00E23121">
        <w:t>“</w:t>
      </w:r>
    </w:p>
    <w:p w:rsidR="00D34DB7" w:rsidRPr="00E23121" w:rsidRDefault="000251E4" w:rsidP="00E23121">
      <w:pPr>
        <w:pStyle w:val="Text"/>
      </w:pPr>
      <w:r w:rsidRPr="00E23121">
        <w:t>Nikdy nepřemýšlela</w:t>
      </w:r>
      <w:r w:rsidR="00345E5C" w:rsidRPr="00E23121">
        <w:t xml:space="preserve"> o</w:t>
      </w:r>
      <w:r w:rsidR="00345E5C">
        <w:t> </w:t>
      </w:r>
      <w:r w:rsidRPr="00E23121">
        <w:t>tom, jestli ano, nebo ne. Poh</w:t>
      </w:r>
      <w:r w:rsidR="00CC5AD8" w:rsidRPr="00E23121">
        <w:t>lé</w:t>
      </w:r>
      <w:r w:rsidRPr="00E23121">
        <w:t>dl na Ch</w:t>
      </w:r>
      <w:r w:rsidR="00554992" w:rsidRPr="00E23121">
        <w:t>armian</w:t>
      </w:r>
      <w:r w:rsidR="00345E5C" w:rsidRPr="00E23121">
        <w:t xml:space="preserve"> s</w:t>
      </w:r>
      <w:r w:rsidR="00345E5C">
        <w:t> </w:t>
      </w:r>
      <w:r w:rsidR="00554992" w:rsidRPr="00E23121">
        <w:t>dlouhými šedivými vlasy</w:t>
      </w:r>
      <w:r w:rsidR="00345E5C" w:rsidRPr="00E23121">
        <w:t xml:space="preserve"> a</w:t>
      </w:r>
      <w:r w:rsidR="00345E5C">
        <w:t> </w:t>
      </w:r>
      <w:r w:rsidRPr="00E23121">
        <w:t>ve špinavých šatech</w:t>
      </w:r>
      <w:r w:rsidR="00345E5C" w:rsidRPr="00E23121">
        <w:t xml:space="preserve"> a</w:t>
      </w:r>
      <w:r w:rsidR="00345E5C">
        <w:t> </w:t>
      </w:r>
      <w:r w:rsidRPr="00E23121">
        <w:t>řekl:</w:t>
      </w:r>
    </w:p>
    <w:p w:rsidR="00D34DB7" w:rsidRPr="00E23121" w:rsidRDefault="00D34DB7" w:rsidP="00E23121">
      <w:pPr>
        <w:pStyle w:val="Text"/>
        <w:jc w:val="left"/>
      </w:pPr>
      <w:r w:rsidRPr="00E23121">
        <w:t>„</w:t>
      </w:r>
      <w:r w:rsidR="00554992" w:rsidRPr="00E23121">
        <w:t>Že tady</w:t>
      </w:r>
      <w:r w:rsidR="000251E4" w:rsidRPr="00E23121">
        <w:t xml:space="preserve"> míváte často sabat čarodějnic?</w:t>
      </w:r>
      <w:r w:rsidRPr="00E23121">
        <w:t>“</w:t>
      </w:r>
    </w:p>
    <w:p w:rsidR="00D34DB7" w:rsidRPr="00E23121" w:rsidRDefault="004A0640" w:rsidP="00E23121">
      <w:pPr>
        <w:pStyle w:val="Text"/>
      </w:pPr>
      <w:r>
        <w:t>Stella řekla, že do té</w:t>
      </w:r>
      <w:r w:rsidR="000E098A">
        <w:t xml:space="preserve"> doby</w:t>
      </w:r>
      <w:r w:rsidR="000251E4" w:rsidRPr="00E23121">
        <w:t xml:space="preserve"> jí nic ohledně Charmi</w:t>
      </w:r>
      <w:r w:rsidR="000E098A">
        <w:t>an nepřipadalo</w:t>
      </w:r>
      <w:r w:rsidR="00345E5C">
        <w:t xml:space="preserve"> k </w:t>
      </w:r>
      <w:r w:rsidR="000E098A">
        <w:t>smíchu, vždycky</w:t>
      </w:r>
      <w:r w:rsidR="000251E4" w:rsidRPr="00E23121">
        <w:t xml:space="preserve"> považovala její přítomnost</w:t>
      </w:r>
      <w:r w:rsidR="00345E5C" w:rsidRPr="00E23121">
        <w:t xml:space="preserve"> v</w:t>
      </w:r>
      <w:r w:rsidR="00345E5C">
        <w:t> </w:t>
      </w:r>
      <w:r w:rsidR="000251E4" w:rsidRPr="00E23121">
        <w:t xml:space="preserve">jejich životech za tragédii, ale najednou jí díky tomu, co Alan řekl, začala Charmian připadat jako směšná, ošklivá, opotřebovaná stařena, která musela </w:t>
      </w:r>
      <w:r w:rsidR="000251E4" w:rsidRPr="00E23121">
        <w:lastRenderedPageBreak/>
        <w:t>Rexe ovládat nějakými obscénními, tajnými praktikami. Stella se Alanovi svěřila</w:t>
      </w:r>
      <w:r w:rsidR="00345E5C" w:rsidRPr="00E23121">
        <w:t xml:space="preserve"> s</w:t>
      </w:r>
      <w:r w:rsidR="00345E5C">
        <w:t> </w:t>
      </w:r>
      <w:r w:rsidR="000251E4" w:rsidRPr="00E23121">
        <w:t>tím, co ještě nikdy nikomu neřekla, co sotva formulovala slovy</w:t>
      </w:r>
      <w:r w:rsidR="00345E5C" w:rsidRPr="00E23121">
        <w:t xml:space="preserve"> i</w:t>
      </w:r>
      <w:r w:rsidR="00345E5C">
        <w:t> </w:t>
      </w:r>
      <w:r w:rsidR="000251E4" w:rsidRPr="00E23121">
        <w:t>sama před sebou.</w:t>
      </w:r>
    </w:p>
    <w:p w:rsidR="00D34DB7" w:rsidRPr="00E23121" w:rsidRDefault="00D34DB7" w:rsidP="00E23121">
      <w:pPr>
        <w:pStyle w:val="Text"/>
        <w:jc w:val="left"/>
      </w:pPr>
      <w:r w:rsidRPr="00E23121">
        <w:t>„</w:t>
      </w:r>
      <w:r w:rsidR="000251E4" w:rsidRPr="00E23121">
        <w:t>Je to milenka mého manžela.</w:t>
      </w:r>
      <w:r w:rsidRPr="00E23121">
        <w:t>“</w:t>
      </w:r>
    </w:p>
    <w:p w:rsidR="00D34DB7" w:rsidRPr="00E23121" w:rsidRDefault="000251E4" w:rsidP="00E23121">
      <w:pPr>
        <w:pStyle w:val="Text"/>
      </w:pPr>
      <w:r w:rsidRPr="00E23121">
        <w:t>Vyděsila se, jen co to vyslovila, přestože byl její hlas pouhý šepot,</w:t>
      </w:r>
      <w:r w:rsidR="00345E5C" w:rsidRPr="00E23121">
        <w:t xml:space="preserve"> a</w:t>
      </w:r>
      <w:r w:rsidR="00345E5C">
        <w:t> </w:t>
      </w:r>
      <w:r w:rsidRPr="00E23121">
        <w:t>přitiskla si ruku na ústa. Takové gesto</w:t>
      </w:r>
      <w:r w:rsidR="0041594E" w:rsidRPr="00E23121">
        <w:t xml:space="preserve"> by </w:t>
      </w:r>
      <w:r w:rsidRPr="00E23121">
        <w:t>udělala snad</w:t>
      </w:r>
      <w:r w:rsidR="00A65B07">
        <w:t xml:space="preserve"> školačka, řekla Stella, podobné</w:t>
      </w:r>
      <w:r w:rsidRPr="00E23121">
        <w:t xml:space="preserve"> chování</w:t>
      </w:r>
      <w:r w:rsidR="00345E5C" w:rsidRPr="00E23121">
        <w:t xml:space="preserve"> u</w:t>
      </w:r>
      <w:r w:rsidR="00345E5C">
        <w:t> </w:t>
      </w:r>
      <w:r w:rsidRPr="00E23121">
        <w:t xml:space="preserve">ní Rex nesnesl. Alan řekl: </w:t>
      </w:r>
      <w:r w:rsidR="00D34DB7" w:rsidRPr="00E23121">
        <w:t>„</w:t>
      </w:r>
      <w:r w:rsidRPr="00E23121">
        <w:t>To se podívejme,</w:t>
      </w:r>
      <w:r w:rsidR="00D34DB7" w:rsidRPr="00E23121">
        <w:t>“</w:t>
      </w:r>
      <w:r w:rsidRPr="00E23121">
        <w:t xml:space="preserve"> zašklebil se, nadzvedl obočí</w:t>
      </w:r>
      <w:r w:rsidR="00345E5C" w:rsidRPr="00E23121">
        <w:t xml:space="preserve"> a</w:t>
      </w:r>
      <w:r w:rsidR="00345E5C">
        <w:t> </w:t>
      </w:r>
      <w:r w:rsidRPr="00E23121">
        <w:t xml:space="preserve">zatvářil se pohrdavě. Potom řekl. </w:t>
      </w:r>
      <w:r w:rsidR="00D34DB7" w:rsidRPr="00E23121">
        <w:t>„</w:t>
      </w:r>
      <w:r w:rsidRPr="00E23121">
        <w:t>Nebudem si jich vší</w:t>
      </w:r>
      <w:r w:rsidR="00554992" w:rsidRPr="00E23121">
        <w:t>mat. Budeme se tvářit, že tady</w:t>
      </w:r>
      <w:r w:rsidRPr="00E23121">
        <w:t xml:space="preserve"> nejsou, že odletěli do pekel na jejím koštěti, ten tvůj na tandemu,</w:t>
      </w:r>
      <w:r w:rsidR="00D34DB7" w:rsidRPr="00E23121">
        <w:t>“</w:t>
      </w:r>
      <w:r w:rsidR="00345E5C" w:rsidRPr="00E23121">
        <w:t xml:space="preserve"> a</w:t>
      </w:r>
      <w:r w:rsidR="00345E5C">
        <w:t> </w:t>
      </w:r>
      <w:r w:rsidRPr="00E23121">
        <w:t>Stella se najednou přistihla, že mu říká, že</w:t>
      </w:r>
      <w:r w:rsidR="0041594E" w:rsidRPr="00E23121">
        <w:t xml:space="preserve"> by </w:t>
      </w:r>
      <w:r w:rsidRPr="00E23121">
        <w:t>jí nevadilo mluvit</w:t>
      </w:r>
      <w:r w:rsidR="00345E5C" w:rsidRPr="00E23121">
        <w:t xml:space="preserve"> o</w:t>
      </w:r>
      <w:r w:rsidR="00345E5C">
        <w:t> </w:t>
      </w:r>
      <w:r w:rsidRPr="00E23121">
        <w:t>tom</w:t>
      </w:r>
      <w:r w:rsidR="00345E5C" w:rsidRPr="00E23121">
        <w:t xml:space="preserve"> s</w:t>
      </w:r>
      <w:r w:rsidR="00345E5C">
        <w:t> </w:t>
      </w:r>
      <w:r w:rsidRPr="00E23121">
        <w:t>někým,</w:t>
      </w:r>
      <w:r w:rsidR="00321536">
        <w:t xml:space="preserve"> jako je on. Přemohla ji vlastní</w:t>
      </w:r>
      <w:r w:rsidRPr="00E23121">
        <w:t xml:space="preserve"> opovážlivost, zčervenala</w:t>
      </w:r>
      <w:r w:rsidR="00345E5C" w:rsidRPr="00E23121">
        <w:t xml:space="preserve"> a</w:t>
      </w:r>
      <w:r w:rsidR="00345E5C">
        <w:t> </w:t>
      </w:r>
      <w:r w:rsidRPr="00E23121">
        <w:t>pak se zasmála.</w:t>
      </w:r>
    </w:p>
    <w:p w:rsidR="00D34DB7" w:rsidRPr="00E23121" w:rsidRDefault="000251E4" w:rsidP="00E23121">
      <w:pPr>
        <w:pStyle w:val="Text"/>
      </w:pPr>
      <w:r w:rsidRPr="00E23121">
        <w:t>Užila si báječný večer. Nemohla se pořád bavit jenom</w:t>
      </w:r>
      <w:r w:rsidR="00345E5C" w:rsidRPr="00E23121">
        <w:t xml:space="preserve"> s</w:t>
      </w:r>
      <w:r w:rsidR="00345E5C">
        <w:t> </w:t>
      </w:r>
      <w:r w:rsidRPr="00E23121">
        <w:t>ním, ale pou</w:t>
      </w:r>
      <w:r w:rsidR="00CC5AD8" w:rsidRPr="00E23121">
        <w:t>hé</w:t>
      </w:r>
      <w:r w:rsidRPr="00E23121">
        <w:t xml:space="preserve"> pomyšlení, že tam Alan je, jí dělalo dobře. Bylo jí, jako by dostala nečekaný nádhern</w:t>
      </w:r>
      <w:r w:rsidR="00554992" w:rsidRPr="00E23121">
        <w:t>ý dar, vlastně ještě lepší to bylo. Stella řekla, že se poprvé</w:t>
      </w:r>
      <w:r w:rsidR="00345E5C" w:rsidRPr="00E23121">
        <w:t xml:space="preserve"> v</w:t>
      </w:r>
      <w:r w:rsidR="00345E5C">
        <w:t> </w:t>
      </w:r>
      <w:r w:rsidRPr="00E23121">
        <w:t>životě cítila, jako</w:t>
      </w:r>
      <w:r w:rsidR="0041594E" w:rsidRPr="00E23121">
        <w:t xml:space="preserve"> by</w:t>
      </w:r>
      <w:r w:rsidR="00847B6A">
        <w:t xml:space="preserve"> byl</w:t>
      </w:r>
      <w:r w:rsidRPr="00E23121">
        <w:t>a</w:t>
      </w:r>
      <w:r w:rsidR="00345E5C" w:rsidRPr="00E23121">
        <w:t xml:space="preserve"> s</w:t>
      </w:r>
      <w:r w:rsidR="00345E5C">
        <w:t> </w:t>
      </w:r>
      <w:r w:rsidRPr="00E23121">
        <w:t>člověkem,</w:t>
      </w:r>
      <w:r w:rsidR="00345E5C" w:rsidRPr="00E23121">
        <w:t xml:space="preserve"> s</w:t>
      </w:r>
      <w:r w:rsidR="00345E5C">
        <w:t> </w:t>
      </w:r>
      <w:r w:rsidRPr="00E23121">
        <w:t>kterým na celém šir</w:t>
      </w:r>
      <w:r w:rsidR="00317617">
        <w:t>ém světě chce být ze všeho nejví</w:t>
      </w:r>
      <w:r w:rsidRPr="00E23121">
        <w:t>c. Ve škole to takové nebývalo,</w:t>
      </w:r>
      <w:r w:rsidR="00847B6A">
        <w:t xml:space="preserve"> byl</w:t>
      </w:r>
      <w:r w:rsidRPr="00E23121">
        <w:t>o to pou</w:t>
      </w:r>
      <w:r w:rsidR="00CC5AD8" w:rsidRPr="00E23121">
        <w:t>hé</w:t>
      </w:r>
      <w:r w:rsidRPr="00E23121">
        <w:t xml:space="preserve"> přátelství,</w:t>
      </w:r>
      <w:r w:rsidR="00345E5C" w:rsidRPr="00E23121">
        <w:t xml:space="preserve"> a</w:t>
      </w:r>
      <w:r w:rsidR="00345E5C">
        <w:t> </w:t>
      </w:r>
      <w:r w:rsidRPr="00E23121">
        <w:t>teď jí</w:t>
      </w:r>
      <w:r w:rsidR="00321536">
        <w:t xml:space="preserve"> ta zkušenost připadala povrchní</w:t>
      </w:r>
      <w:r w:rsidRPr="00E23121">
        <w:t>. To, co mezi nimi</w:t>
      </w:r>
      <w:r w:rsidR="00847B6A">
        <w:t xml:space="preserve"> byl</w:t>
      </w:r>
      <w:r w:rsidRPr="00E23121">
        <w:t>o, léta obohatila, přestože ta léta neprožili spolu. Během večera několikrát zachytila jeho pohled, přitom se na ni usmál, jednou mrkl,</w:t>
      </w:r>
      <w:r w:rsidR="00345E5C" w:rsidRPr="00E23121">
        <w:t xml:space="preserve"> a</w:t>
      </w:r>
      <w:r w:rsidR="00345E5C">
        <w:t> </w:t>
      </w:r>
      <w:r w:rsidRPr="00E23121">
        <w:t>než</w:t>
      </w:r>
      <w:r w:rsidR="00345E5C" w:rsidRPr="00E23121">
        <w:t xml:space="preserve"> s</w:t>
      </w:r>
      <w:r w:rsidR="00345E5C">
        <w:t> </w:t>
      </w:r>
      <w:r w:rsidRPr="00E23121">
        <w:t>Gildou odešli,</w:t>
      </w:r>
      <w:r w:rsidR="00345E5C" w:rsidRPr="00E23121">
        <w:t xml:space="preserve"> o</w:t>
      </w:r>
      <w:r w:rsidR="00345E5C">
        <w:t> </w:t>
      </w:r>
      <w:r w:rsidRPr="00E23121">
        <w:t>samotě</w:t>
      </w:r>
      <w:r w:rsidR="00345E5C" w:rsidRPr="00E23121">
        <w:t xml:space="preserve"> k</w:t>
      </w:r>
      <w:r w:rsidR="00345E5C">
        <w:t> </w:t>
      </w:r>
      <w:r w:rsidRPr="00E23121">
        <w:t>ní přistoupil</w:t>
      </w:r>
      <w:r w:rsidR="00345E5C" w:rsidRPr="00E23121">
        <w:t xml:space="preserve"> a</w:t>
      </w:r>
      <w:r w:rsidR="00345E5C">
        <w:t> </w:t>
      </w:r>
      <w:r w:rsidRPr="00E23121">
        <w:t>zašeptal, že je šťastný.</w:t>
      </w:r>
    </w:p>
    <w:p w:rsidR="00D34DB7" w:rsidRPr="00E23121" w:rsidRDefault="00CE5BE1" w:rsidP="00E23121">
      <w:pPr>
        <w:pStyle w:val="Text"/>
      </w:pPr>
      <w:r>
        <w:t>„</w:t>
      </w:r>
      <w:r w:rsidR="000251E4" w:rsidRPr="00E23121">
        <w:t>Ale víte, Jenny,</w:t>
      </w:r>
      <w:r w:rsidR="00D34DB7" w:rsidRPr="00E23121">
        <w:t>“</w:t>
      </w:r>
      <w:r w:rsidR="000251E4" w:rsidRPr="00E23121">
        <w:t xml:space="preserve"> řekla Stella, </w:t>
      </w:r>
      <w:r w:rsidR="00D34DB7" w:rsidRPr="00E23121">
        <w:t>„</w:t>
      </w:r>
      <w:r w:rsidR="000251E4" w:rsidRPr="00E23121">
        <w:t>podle našich společenských pravidel nemohl být mým přítelem. Připadalo mi, že přesně tohle bych chtěla, ale vdaná žena se nemůže přátelit se ženatým mužem.</w:t>
      </w:r>
      <w:r w:rsidR="00D34DB7" w:rsidRPr="00E23121">
        <w:t>“</w:t>
      </w:r>
    </w:p>
    <w:p w:rsidR="00D34DB7" w:rsidRPr="00E23121" w:rsidRDefault="000251E4" w:rsidP="00E23121">
      <w:pPr>
        <w:pStyle w:val="Text"/>
        <w:jc w:val="left"/>
      </w:pPr>
      <w:r w:rsidRPr="00E23121">
        <w:t>To jsem dobře znala.</w:t>
      </w:r>
    </w:p>
    <w:p w:rsidR="00D34DB7" w:rsidRPr="00E23121" w:rsidRDefault="00D34DB7" w:rsidP="00E23121">
      <w:pPr>
        <w:pStyle w:val="Text"/>
      </w:pPr>
      <w:r w:rsidRPr="00E23121">
        <w:t>„</w:t>
      </w:r>
      <w:r w:rsidR="000251E4" w:rsidRPr="00E23121">
        <w:t xml:space="preserve">Takže jsem se </w:t>
      </w:r>
      <w:r w:rsidR="00554992" w:rsidRPr="00E23121">
        <w:t>spřátelila</w:t>
      </w:r>
      <w:r w:rsidR="00345E5C" w:rsidRPr="00E23121">
        <w:t xml:space="preserve"> s</w:t>
      </w:r>
      <w:r w:rsidR="00345E5C">
        <w:t> </w:t>
      </w:r>
      <w:r w:rsidR="00554992" w:rsidRPr="00E23121">
        <w:t>Gildou. Často si ří</w:t>
      </w:r>
      <w:r w:rsidR="000251E4" w:rsidRPr="00E23121">
        <w:t>ká</w:t>
      </w:r>
      <w:r w:rsidR="00554992" w:rsidRPr="00E23121">
        <w:t>m, k</w:t>
      </w:r>
      <w:r w:rsidR="000251E4" w:rsidRPr="00E23121">
        <w:t>olik žen udržuje přátelství</w:t>
      </w:r>
      <w:r w:rsidR="00345E5C" w:rsidRPr="00E23121">
        <w:t xml:space="preserve"> s</w:t>
      </w:r>
      <w:r w:rsidR="00345E5C">
        <w:t> </w:t>
      </w:r>
      <w:r w:rsidR="000251E4" w:rsidRPr="00E23121">
        <w:t>nějakou ženou prot</w:t>
      </w:r>
      <w:r w:rsidR="00E343C8">
        <w:t>o, že se jim ve skutečnosti líbí</w:t>
      </w:r>
      <w:r w:rsidR="000251E4" w:rsidRPr="00E23121">
        <w:t xml:space="preserve"> jejich manžel.</w:t>
      </w:r>
      <w:r w:rsidR="00345E5C" w:rsidRPr="00E23121">
        <w:t xml:space="preserve"> A</w:t>
      </w:r>
      <w:r w:rsidR="00345E5C">
        <w:t> </w:t>
      </w:r>
      <w:r w:rsidR="000251E4" w:rsidRPr="00E23121">
        <w:t xml:space="preserve">tohle je jediný způsob, jak ho mohou vídat. </w:t>
      </w:r>
      <w:r w:rsidR="00F17A6F">
        <w:t>I</w:t>
      </w:r>
      <w:r w:rsidR="000251E4" w:rsidRPr="00E23121">
        <w:t xml:space="preserve"> pak se</w:t>
      </w:r>
      <w:r w:rsidR="00345E5C" w:rsidRPr="00E23121">
        <w:t xml:space="preserve"> s</w:t>
      </w:r>
      <w:r w:rsidR="00345E5C">
        <w:t> </w:t>
      </w:r>
      <w:r w:rsidR="00890AC5">
        <w:t>ní</w:t>
      </w:r>
      <w:r w:rsidR="000251E4" w:rsidRPr="00E23121">
        <w:t>m mohou vídat, jenom</w:t>
      </w:r>
      <w:r w:rsidR="0041594E" w:rsidRPr="00E23121">
        <w:t xml:space="preserve"> když</w:t>
      </w:r>
      <w:r w:rsidR="000251E4" w:rsidRPr="00E23121">
        <w:t xml:space="preserve"> za ní zajdou, nebo když jsou pohromadě oba manželské páry. Je to lepší než nic, to je všechno.</w:t>
      </w:r>
      <w:r w:rsidRPr="00E23121">
        <w:t>“</w:t>
      </w:r>
    </w:p>
    <w:p w:rsidR="00D34DB7" w:rsidRPr="00E23121" w:rsidRDefault="00D34DB7" w:rsidP="00E23121">
      <w:pPr>
        <w:pStyle w:val="Text"/>
        <w:jc w:val="left"/>
      </w:pPr>
      <w:r w:rsidRPr="00E23121">
        <w:t>„</w:t>
      </w:r>
      <w:r w:rsidR="000251E4" w:rsidRPr="00E23121">
        <w:t>Neměla jste ji ráda?</w:t>
      </w:r>
      <w:r w:rsidRPr="00E23121">
        <w:t>“</w:t>
      </w:r>
    </w:p>
    <w:p w:rsidR="00D34DB7" w:rsidRPr="00E23121" w:rsidRDefault="000251E4" w:rsidP="00E23121">
      <w:pPr>
        <w:pStyle w:val="Text"/>
      </w:pPr>
      <w:r w:rsidRPr="00E23121">
        <w:t>Zamyslela se nad tím. Po všech těch létech</w:t>
      </w:r>
      <w:r w:rsidR="00345E5C" w:rsidRPr="00E23121">
        <w:t xml:space="preserve"> o</w:t>
      </w:r>
      <w:r w:rsidR="00345E5C">
        <w:t> </w:t>
      </w:r>
      <w:r w:rsidRPr="00E23121">
        <w:t xml:space="preserve">tom ještě musela přemýšlet. </w:t>
      </w:r>
      <w:r w:rsidR="00D34DB7" w:rsidRPr="00E23121">
        <w:t>„</w:t>
      </w:r>
      <w:r w:rsidRPr="00E23121">
        <w:t>Nevím. Zpočátku asi měla. Vtip</w:t>
      </w:r>
      <w:r w:rsidR="0041594E" w:rsidRPr="00E23121">
        <w:t xml:space="preserve"> byl</w:t>
      </w:r>
      <w:r w:rsidR="00345E5C" w:rsidRPr="00E23121">
        <w:t xml:space="preserve"> v</w:t>
      </w:r>
      <w:r w:rsidR="00345E5C">
        <w:t> </w:t>
      </w:r>
      <w:r w:rsidRPr="00E23121">
        <w:t>tom, že ona si zřejmě oblíbila mě. Hne</w:t>
      </w:r>
      <w:r w:rsidR="00DF38F6">
        <w:t>d příští den mi zavolala, aby mi</w:t>
      </w:r>
      <w:r w:rsidRPr="00E23121">
        <w:t xml:space="preserve"> poděkovala</w:t>
      </w:r>
      <w:r w:rsidR="00345E5C" w:rsidRPr="00E23121">
        <w:t xml:space="preserve"> </w:t>
      </w:r>
      <w:r w:rsidR="00345E5C" w:rsidRPr="00E23121">
        <w:lastRenderedPageBreak/>
        <w:t>a</w:t>
      </w:r>
      <w:r w:rsidR="00345E5C">
        <w:t> </w:t>
      </w:r>
      <w:r w:rsidRPr="00E23121">
        <w:t>zeptala se, jestli by se nemohla zastavit</w:t>
      </w:r>
      <w:r w:rsidR="00345E5C" w:rsidRPr="00E23121">
        <w:t xml:space="preserve"> a</w:t>
      </w:r>
      <w:r w:rsidR="00345E5C">
        <w:t> </w:t>
      </w:r>
      <w:r w:rsidRPr="00E23121">
        <w:t>vypůjčit si knihu,</w:t>
      </w:r>
      <w:r w:rsidR="00345E5C" w:rsidRPr="00E23121">
        <w:t xml:space="preserve"> o</w:t>
      </w:r>
      <w:r w:rsidR="00345E5C">
        <w:t> </w:t>
      </w:r>
      <w:r w:rsidRPr="00E23121">
        <w:t>které jsem se zmínila, že jsem ji četla</w:t>
      </w:r>
      <w:r w:rsidR="00345E5C" w:rsidRPr="00E23121">
        <w:t xml:space="preserve"> a</w:t>
      </w:r>
      <w:r w:rsidR="00345E5C">
        <w:t> </w:t>
      </w:r>
      <w:r w:rsidRPr="00E23121">
        <w:t>že jí ji půjčím. To byl začátek našeho přátelství.</w:t>
      </w:r>
      <w:r w:rsidR="00D34DB7" w:rsidRPr="00E23121">
        <w:t>“</w:t>
      </w:r>
    </w:p>
    <w:p w:rsidR="00D34DB7" w:rsidRPr="00E23121" w:rsidRDefault="00D34DB7" w:rsidP="00E23121">
      <w:pPr>
        <w:pStyle w:val="Text"/>
        <w:jc w:val="left"/>
      </w:pPr>
      <w:r w:rsidRPr="00E23121">
        <w:t>„</w:t>
      </w:r>
      <w:r w:rsidR="000251E4" w:rsidRPr="00E23121">
        <w:t>Vídala jste ho často?</w:t>
      </w:r>
      <w:r w:rsidRPr="00E23121">
        <w:t>“</w:t>
      </w:r>
      <w:r w:rsidR="000251E4" w:rsidRPr="00E23121">
        <w:t xml:space="preserve"> zeptala jsem se.</w:t>
      </w:r>
    </w:p>
    <w:p w:rsidR="00D34DB7" w:rsidRPr="00E23121" w:rsidRDefault="00317617" w:rsidP="00E23121">
      <w:pPr>
        <w:pStyle w:val="Text"/>
      </w:pPr>
      <w:r>
        <w:t>„</w:t>
      </w:r>
      <w:r w:rsidR="000251E4" w:rsidRPr="00E23121">
        <w:t>Alana? Když jsem zajela Gildu navštívit</w:t>
      </w:r>
      <w:r w:rsidR="00345E5C" w:rsidRPr="00E23121">
        <w:t xml:space="preserve"> k</w:t>
      </w:r>
      <w:r w:rsidR="00345E5C">
        <w:t> </w:t>
      </w:r>
      <w:r w:rsidR="000251E4" w:rsidRPr="00E23121">
        <w:t>nim domů, tak jsem ho vídala. Neustále chodili</w:t>
      </w:r>
      <w:r w:rsidR="00345E5C" w:rsidRPr="00E23121">
        <w:t xml:space="preserve"> k</w:t>
      </w:r>
      <w:r w:rsidR="00345E5C">
        <w:t> </w:t>
      </w:r>
      <w:r w:rsidR="000251E4" w:rsidRPr="00E23121">
        <w:t>nám na večeři</w:t>
      </w:r>
      <w:r w:rsidR="00345E5C" w:rsidRPr="00E23121">
        <w:t xml:space="preserve"> a</w:t>
      </w:r>
      <w:r w:rsidR="00345E5C">
        <w:t> </w:t>
      </w:r>
      <w:r w:rsidR="000251E4" w:rsidRPr="00E23121">
        <w:t>my</w:t>
      </w:r>
      <w:r w:rsidR="00345E5C" w:rsidRPr="00E23121">
        <w:t xml:space="preserve"> k</w:t>
      </w:r>
      <w:r w:rsidR="00345E5C">
        <w:t> </w:t>
      </w:r>
      <w:r w:rsidR="000251E4" w:rsidRPr="00E23121">
        <w:t>nim. Nikdy jsem</w:t>
      </w:r>
      <w:r w:rsidR="00345E5C" w:rsidRPr="00E23121">
        <w:t xml:space="preserve"> s</w:t>
      </w:r>
      <w:r w:rsidR="00345E5C">
        <w:t> </w:t>
      </w:r>
      <w:r w:rsidR="000251E4" w:rsidRPr="00E23121">
        <w:t>ním nebyla sama. Předně, odpoledne jsem měla</w:t>
      </w:r>
      <w:r w:rsidR="00345E5C" w:rsidRPr="00E23121">
        <w:t xml:space="preserve"> s</w:t>
      </w:r>
      <w:r w:rsidR="00345E5C">
        <w:t> </w:t>
      </w:r>
      <w:r w:rsidR="000251E4" w:rsidRPr="00E23121">
        <w:t>sebo</w:t>
      </w:r>
      <w:r>
        <w:t>u Marianne. Musela jsem být veli</w:t>
      </w:r>
      <w:r w:rsidR="000251E4" w:rsidRPr="00E23121">
        <w:t>ce hloupá, Genevieve, protože jsem si neuvě</w:t>
      </w:r>
      <w:r w:rsidR="00554992" w:rsidRPr="00E23121">
        <w:t>domovala, co se se mnou děje. Ví</w:t>
      </w:r>
      <w:r w:rsidR="000251E4" w:rsidRPr="00E23121">
        <w:t>te, nikdy předtím jsem nebyla zamilovaná. Kromě</w:t>
      </w:r>
      <w:r w:rsidR="00554992" w:rsidRPr="00E23121">
        <w:t xml:space="preserve"> své holčičky,</w:t>
      </w:r>
      <w:r w:rsidR="00345E5C" w:rsidRPr="00E23121">
        <w:t xml:space="preserve"> a</w:t>
      </w:r>
      <w:r w:rsidR="00345E5C">
        <w:t> </w:t>
      </w:r>
      <w:r w:rsidR="00554992" w:rsidRPr="00E23121">
        <w:t>to je něco jiné</w:t>
      </w:r>
      <w:r w:rsidR="000251E4" w:rsidRPr="00E23121">
        <w:t>ho, jsem, myslím, nikdy nikoho nemilovala. To nejlepší, čeho se mi dostalo, byl někdo,</w:t>
      </w:r>
      <w:r w:rsidR="00345E5C" w:rsidRPr="00E23121">
        <w:t xml:space="preserve"> s</w:t>
      </w:r>
      <w:r w:rsidR="00345E5C">
        <w:t> </w:t>
      </w:r>
      <w:r w:rsidR="000251E4" w:rsidRPr="00E23121">
        <w:t>kým bylo docela příjemné být.</w:t>
      </w:r>
      <w:r w:rsidR="00D34DB7" w:rsidRPr="00E23121">
        <w:t>“</w:t>
      </w:r>
    </w:p>
    <w:p w:rsidR="00D34DB7" w:rsidRPr="00E23121" w:rsidRDefault="00D34DB7" w:rsidP="00E23121">
      <w:pPr>
        <w:pStyle w:val="Text"/>
      </w:pPr>
      <w:r w:rsidRPr="00E23121">
        <w:t>„</w:t>
      </w:r>
      <w:r w:rsidR="00554992" w:rsidRPr="00E23121">
        <w:t>Kdy</w:t>
      </w:r>
      <w:r w:rsidR="000251E4" w:rsidRPr="00E23121">
        <w:t>ž se</w:t>
      </w:r>
      <w:r w:rsidR="00345E5C" w:rsidRPr="00E23121">
        <w:t xml:space="preserve"> z</w:t>
      </w:r>
      <w:r w:rsidR="00345E5C">
        <w:t> </w:t>
      </w:r>
      <w:r w:rsidR="000251E4" w:rsidRPr="00E23121">
        <w:t>nás konečně stali milenci, jako</w:t>
      </w:r>
      <w:r w:rsidR="0041594E" w:rsidRPr="00E23121">
        <w:t xml:space="preserve"> by </w:t>
      </w:r>
      <w:r w:rsidR="000251E4" w:rsidRPr="00E23121">
        <w:t>se přede mnou otevřel celý nový svět. Slýcháte</w:t>
      </w:r>
      <w:r w:rsidR="00345E5C" w:rsidRPr="00E23121">
        <w:t xml:space="preserve"> o</w:t>
      </w:r>
      <w:r w:rsidR="00345E5C">
        <w:t> </w:t>
      </w:r>
      <w:r w:rsidR="00554992" w:rsidRPr="00E23121">
        <w:t>znovuzrozených křesťanech, já by</w:t>
      </w:r>
      <w:r w:rsidR="000251E4" w:rsidRPr="00E23121">
        <w:t>la znovu zrozená, stal se ze mě jiný člověk, pochopila jsem, co to znamená být šťastná, že je to něco dokonalého, že to</w:t>
      </w:r>
      <w:r w:rsidR="00E652BE">
        <w:t xml:space="preserve"> není </w:t>
      </w:r>
      <w:r w:rsidR="000251E4" w:rsidRPr="00E23121">
        <w:t>jenom nepřítomnost pocitu, že jsem nešťastná. Ale to bylo až dlouho potom,</w:t>
      </w:r>
      <w:r w:rsidR="00345E5C" w:rsidRPr="00E23121">
        <w:t xml:space="preserve"> v</w:t>
      </w:r>
      <w:r w:rsidR="00345E5C">
        <w:t> </w:t>
      </w:r>
      <w:r w:rsidR="000251E4" w:rsidRPr="00E23121">
        <w:t>roce 1960. Všechno mělo teprve přijít. Stalo se to dlouho předtím, než jsem začala</w:t>
      </w:r>
      <w:r w:rsidR="00345E5C">
        <w:t> </w:t>
      </w:r>
      <w:r w:rsidR="00345E5C" w:rsidRPr="00E23121">
        <w:t>–</w:t>
      </w:r>
      <w:r w:rsidR="00345E5C">
        <w:t> </w:t>
      </w:r>
      <w:r w:rsidR="000251E4" w:rsidRPr="00E23121">
        <w:t>kvůli nám</w:t>
      </w:r>
      <w:r w:rsidR="00345E5C">
        <w:t> </w:t>
      </w:r>
      <w:r w:rsidR="00345E5C" w:rsidRPr="00E23121">
        <w:t>–</w:t>
      </w:r>
      <w:r w:rsidR="00345E5C">
        <w:t> </w:t>
      </w:r>
      <w:r w:rsidR="000251E4" w:rsidRPr="00E23121">
        <w:t xml:space="preserve">zařizovat </w:t>
      </w:r>
      <w:r w:rsidR="006510A0">
        <w:t>různé</w:t>
      </w:r>
      <w:r w:rsidR="000251E4" w:rsidRPr="00E23121">
        <w:t xml:space="preserve"> věci.</w:t>
      </w:r>
      <w:r w:rsidRPr="00E23121">
        <w:t>“</w:t>
      </w:r>
    </w:p>
    <w:p w:rsidR="00D34DB7" w:rsidRPr="00E23121" w:rsidRDefault="000251E4" w:rsidP="00E23121">
      <w:pPr>
        <w:pStyle w:val="Text"/>
        <w:jc w:val="left"/>
      </w:pPr>
      <w:r w:rsidRPr="00E23121">
        <w:t>Byla už unavená, ale ještě na něco jsem se musela zeptat.</w:t>
      </w:r>
    </w:p>
    <w:p w:rsidR="00D34DB7" w:rsidRPr="00E23121" w:rsidRDefault="00D34DB7" w:rsidP="00E23121">
      <w:pPr>
        <w:pStyle w:val="Text"/>
        <w:jc w:val="left"/>
      </w:pPr>
      <w:r w:rsidRPr="00E23121">
        <w:t>„</w:t>
      </w:r>
      <w:r w:rsidR="000251E4" w:rsidRPr="00E23121">
        <w:t>Nepřemýšlela jste ni</w:t>
      </w:r>
      <w:r w:rsidR="00296989">
        <w:t>kdy</w:t>
      </w:r>
      <w:r w:rsidR="00345E5C">
        <w:t xml:space="preserve"> o </w:t>
      </w:r>
      <w:r w:rsidR="00E343C8">
        <w:t>tom, že by</w:t>
      </w:r>
      <w:r w:rsidR="000251E4" w:rsidRPr="00E23121">
        <w:t>ste se mohli vzít?</w:t>
      </w:r>
      <w:r w:rsidRPr="00E23121">
        <w:t>“</w:t>
      </w:r>
    </w:p>
    <w:p w:rsidR="00D34DB7" w:rsidRPr="00E23121" w:rsidRDefault="000251E4" w:rsidP="00E23121">
      <w:pPr>
        <w:pStyle w:val="Text"/>
      </w:pPr>
      <w:r w:rsidRPr="00E23121">
        <w:t>Její pohled napovídal, že jsem se zeptala na něco,</w:t>
      </w:r>
      <w:r w:rsidR="00345E5C" w:rsidRPr="00E23121">
        <w:t xml:space="preserve"> o</w:t>
      </w:r>
      <w:r w:rsidR="00345E5C">
        <w:t> </w:t>
      </w:r>
      <w:r w:rsidRPr="00E23121">
        <w:t>čem</w:t>
      </w:r>
      <w:r w:rsidR="0041594E" w:rsidRPr="00E23121">
        <w:t xml:space="preserve"> by </w:t>
      </w:r>
      <w:r w:rsidRPr="00E23121">
        <w:t>žádnou rozumnou osobu ani nenapadlo pochybovat.</w:t>
      </w:r>
    </w:p>
    <w:p w:rsidR="00D34DB7" w:rsidRPr="00E23121" w:rsidRDefault="00D34DB7" w:rsidP="00E23121">
      <w:pPr>
        <w:pStyle w:val="Text"/>
      </w:pPr>
      <w:r w:rsidRPr="00E23121">
        <w:t>„</w:t>
      </w:r>
      <w:r w:rsidR="000251E4" w:rsidRPr="00E23121">
        <w:t>Samozřejmě že ano. Uvažovali jsme</w:t>
      </w:r>
      <w:r w:rsidR="00345E5C" w:rsidRPr="00E23121">
        <w:t xml:space="preserve"> o</w:t>
      </w:r>
      <w:r w:rsidR="00345E5C">
        <w:t> </w:t>
      </w:r>
      <w:r w:rsidR="000251E4" w:rsidRPr="00E23121">
        <w:t>tom. Zvláště po Rex</w:t>
      </w:r>
      <w:r w:rsidR="0084338D" w:rsidRPr="00E23121">
        <w:t>o</w:t>
      </w:r>
      <w:r w:rsidRPr="00E23121">
        <w:t>v</w:t>
      </w:r>
      <w:r w:rsidR="000251E4" w:rsidRPr="00E23121">
        <w:t>ě smrti. Říkala jsem vám, že jsem se vždycky zajímala</w:t>
      </w:r>
      <w:r w:rsidR="00345E5C" w:rsidRPr="00E23121">
        <w:t xml:space="preserve"> o</w:t>
      </w:r>
      <w:r w:rsidR="00345E5C">
        <w:t> </w:t>
      </w:r>
      <w:r w:rsidR="000251E4" w:rsidRPr="00E23121">
        <w:t>zákony. Koncem šedesátých let se mluvilo</w:t>
      </w:r>
      <w:r w:rsidR="00345E5C" w:rsidRPr="00E23121">
        <w:t xml:space="preserve"> o</w:t>
      </w:r>
      <w:r w:rsidR="00345E5C">
        <w:t> </w:t>
      </w:r>
      <w:r w:rsidR="000251E4" w:rsidRPr="00E23121">
        <w:t>novém rozvodovém zákonu. Vypadalo to, že by ro</w:t>
      </w:r>
      <w:r w:rsidR="0084338D" w:rsidRPr="00E23121">
        <w:t>zvod mohl být možný při obapolném souhlasu, nebo dokonce</w:t>
      </w:r>
      <w:r w:rsidR="00345E5C" w:rsidRPr="00E23121">
        <w:t xml:space="preserve"> i</w:t>
      </w:r>
      <w:r w:rsidR="00345E5C">
        <w:t> </w:t>
      </w:r>
      <w:r w:rsidR="0084338D" w:rsidRPr="00E23121">
        <w:t>kdyby</w:t>
      </w:r>
      <w:r w:rsidR="000251E4" w:rsidRPr="00E23121">
        <w:t xml:space="preserve"> ho chtěla jenom jedna strana.</w:t>
      </w:r>
      <w:r w:rsidRPr="00E23121">
        <w:t>“</w:t>
      </w:r>
    </w:p>
    <w:p w:rsidR="00D34DB7" w:rsidRPr="00E23121" w:rsidRDefault="000251E4" w:rsidP="00E23121">
      <w:pPr>
        <w:pStyle w:val="Text"/>
      </w:pPr>
      <w:r w:rsidRPr="00E23121">
        <w:t>Oči se</w:t>
      </w:r>
      <w:r w:rsidR="0084338D" w:rsidRPr="00E23121">
        <w:t xml:space="preserve"> jí</w:t>
      </w:r>
      <w:r w:rsidRPr="00E23121">
        <w:t xml:space="preserve"> zavřely. Promluvila ospale. </w:t>
      </w:r>
      <w:r w:rsidR="00D34DB7" w:rsidRPr="00E23121">
        <w:t>„</w:t>
      </w:r>
      <w:r w:rsidRPr="00E23121">
        <w:t>Chystali jsme se, že budeme spolu. Když jsem byla mladá, všichni se zhrozili, když spolu nějaký pár žil bez oddavků, pokud to nějaká žena udělala, musela předstírat, že je vdaná</w:t>
      </w:r>
      <w:r w:rsidR="00345E5C" w:rsidRPr="00E23121">
        <w:t xml:space="preserve"> a</w:t>
      </w:r>
      <w:r w:rsidR="00345E5C">
        <w:t> </w:t>
      </w:r>
      <w:r w:rsidRPr="00E23121">
        <w:t>nosit snubní prsten. To všechno se ale změnilo. Tak rychle se to změnilo, Genevieve, že člověk nestačil žasnout. Žila bych</w:t>
      </w:r>
      <w:r w:rsidR="00345E5C" w:rsidRPr="00E23121">
        <w:t xml:space="preserve"> s</w:t>
      </w:r>
      <w:r w:rsidR="00345E5C">
        <w:t> </w:t>
      </w:r>
      <w:r w:rsidRPr="00E23121">
        <w:t>n</w:t>
      </w:r>
      <w:r w:rsidR="0053784A">
        <w:t>í</w:t>
      </w:r>
      <w:r w:rsidRPr="00E23121">
        <w:t>m</w:t>
      </w:r>
      <w:r w:rsidR="00345E5C" w:rsidRPr="00E23121">
        <w:t xml:space="preserve"> a</w:t>
      </w:r>
      <w:r w:rsidR="00345E5C">
        <w:t> </w:t>
      </w:r>
      <w:r w:rsidRPr="00E23121">
        <w:t>vůbec si nedělala starosti.</w:t>
      </w:r>
      <w:r w:rsidR="00D34DB7" w:rsidRPr="00E23121">
        <w:t>“</w:t>
      </w:r>
    </w:p>
    <w:p w:rsidR="00E343C8" w:rsidRDefault="000251E4" w:rsidP="00E343C8">
      <w:pPr>
        <w:pStyle w:val="Text"/>
      </w:pPr>
      <w:r w:rsidRPr="00E23121">
        <w:lastRenderedPageBreak/>
        <w:t>Nedokázala jsem vysledovat, jaká je</w:t>
      </w:r>
      <w:r w:rsidR="00345E5C" w:rsidRPr="00E23121">
        <w:t xml:space="preserve"> v</w:t>
      </w:r>
      <w:r w:rsidR="00345E5C">
        <w:t> </w:t>
      </w:r>
      <w:r w:rsidRPr="00E23121">
        <w:t>tom logika, pokud</w:t>
      </w:r>
      <w:r w:rsidR="00345E5C" w:rsidRPr="00E23121">
        <w:t xml:space="preserve"> v</w:t>
      </w:r>
      <w:r w:rsidR="00345E5C">
        <w:t> </w:t>
      </w:r>
      <w:r w:rsidRPr="00E23121">
        <w:t xml:space="preserve">tom nějaká logika byla. </w:t>
      </w:r>
      <w:r w:rsidR="00D34DB7" w:rsidRPr="00E23121">
        <w:t>„</w:t>
      </w:r>
      <w:r w:rsidRPr="00E23121">
        <w:t>Kdyby byla Gilda mrtvá, tak byste se snad mohli vzít, ne?</w:t>
      </w:r>
      <w:r w:rsidR="00D34DB7" w:rsidRPr="00E23121">
        <w:t>“</w:t>
      </w:r>
    </w:p>
    <w:p w:rsidR="00D34DB7" w:rsidRPr="00E23121" w:rsidRDefault="00D34DB7" w:rsidP="00E343C8">
      <w:pPr>
        <w:pStyle w:val="Text"/>
      </w:pPr>
      <w:r w:rsidRPr="00E23121">
        <w:t>„</w:t>
      </w:r>
      <w:r w:rsidR="000251E4" w:rsidRPr="00E23121">
        <w:t>Samozřejmě, že bychom mohli,</w:t>
      </w:r>
      <w:r w:rsidRPr="00E23121">
        <w:t>“</w:t>
      </w:r>
      <w:r w:rsidR="000251E4" w:rsidRPr="00E23121">
        <w:t xml:space="preserve"> řekla, zmlkla</w:t>
      </w:r>
      <w:r w:rsidR="00345E5C" w:rsidRPr="00E23121">
        <w:t xml:space="preserve"> a</w:t>
      </w:r>
      <w:r w:rsidR="00345E5C">
        <w:t> </w:t>
      </w:r>
      <w:r w:rsidR="000251E4" w:rsidRPr="00E23121">
        <w:t>zavřela oči.</w:t>
      </w:r>
    </w:p>
    <w:p w:rsidR="00D34DB7" w:rsidRPr="00E23121" w:rsidRDefault="00E343C8" w:rsidP="00E343C8">
      <w:pPr>
        <w:pStyle w:val="Nadpis1"/>
        <w:jc w:val="center"/>
      </w:pPr>
      <w:r>
        <w:t>KAPITOLA 1</w:t>
      </w:r>
      <w:r w:rsidR="000251E4" w:rsidRPr="00E23121">
        <w:t>1</w:t>
      </w:r>
    </w:p>
    <w:p w:rsidR="00D34DB7" w:rsidRPr="00E23121" w:rsidRDefault="00D34DB7" w:rsidP="00E23121">
      <w:pPr>
        <w:pStyle w:val="Text"/>
      </w:pPr>
    </w:p>
    <w:p w:rsidR="00D34DB7" w:rsidRPr="00E23121" w:rsidRDefault="00D34DB7" w:rsidP="00E23121">
      <w:pPr>
        <w:pStyle w:val="Text"/>
      </w:pPr>
    </w:p>
    <w:p w:rsidR="00D34DB7" w:rsidRPr="00E23121" w:rsidRDefault="000251E4" w:rsidP="00E23121">
      <w:pPr>
        <w:pStyle w:val="Text"/>
      </w:pPr>
      <w:r w:rsidRPr="00E23121">
        <w:t>Červené</w:t>
      </w:r>
      <w:r w:rsidR="00345E5C" w:rsidRPr="00E23121">
        <w:t xml:space="preserve"> a</w:t>
      </w:r>
      <w:r w:rsidR="00345E5C">
        <w:t> </w:t>
      </w:r>
      <w:r w:rsidRPr="00E23121">
        <w:t xml:space="preserve">bílé květiny </w:t>
      </w:r>
      <w:r w:rsidR="006510A0">
        <w:t>dohromady jsou to nejhorší možné</w:t>
      </w:r>
      <w:r w:rsidRPr="00E23121">
        <w:t xml:space="preserve"> znamení, prohlásila Janis</w:t>
      </w:r>
      <w:r w:rsidR="00345E5C" w:rsidRPr="00E23121">
        <w:t xml:space="preserve"> a</w:t>
      </w:r>
      <w:r w:rsidR="00345E5C">
        <w:t> </w:t>
      </w:r>
      <w:r w:rsidRPr="00E23121">
        <w:t>nechtěla věnec</w:t>
      </w:r>
      <w:r w:rsidR="00345E5C" w:rsidRPr="00E23121">
        <w:t xml:space="preserve"> z</w:t>
      </w:r>
      <w:r w:rsidR="00345E5C">
        <w:t> </w:t>
      </w:r>
      <w:r w:rsidRPr="00E23121">
        <w:t>karafiátů</w:t>
      </w:r>
      <w:r w:rsidR="00345E5C" w:rsidRPr="00E23121">
        <w:t xml:space="preserve"> a</w:t>
      </w:r>
      <w:r w:rsidR="00345E5C">
        <w:t> </w:t>
      </w:r>
      <w:r w:rsidRPr="00E23121">
        <w:t>petúnií, který poslala manželka našeho bratrance</w:t>
      </w:r>
      <w:r w:rsidR="00345E5C" w:rsidRPr="00E23121">
        <w:t xml:space="preserve"> z</w:t>
      </w:r>
      <w:r w:rsidR="00345E5C">
        <w:t> </w:t>
      </w:r>
      <w:r w:rsidRPr="00E23121">
        <w:t xml:space="preserve">Thetfordu dát na otcovu </w:t>
      </w:r>
      <w:r w:rsidR="00317617">
        <w:t>rakev. Jinak že umře někdo další</w:t>
      </w:r>
      <w:r w:rsidRPr="00E23121">
        <w:t>. Nepřesvě</w:t>
      </w:r>
      <w:r w:rsidR="0053784A">
        <w:t>dčilo ji, že jsem to zmí</w:t>
      </w:r>
      <w:r w:rsidR="00317617">
        <w:t>rnila tí</w:t>
      </w:r>
      <w:r w:rsidRPr="00E23121">
        <w:t>m, že jsem utrhla</w:t>
      </w:r>
      <w:r w:rsidR="00345E5C" w:rsidRPr="00E23121">
        <w:t xml:space="preserve"> z</w:t>
      </w:r>
      <w:r w:rsidR="00345E5C">
        <w:t> </w:t>
      </w:r>
      <w:r w:rsidRPr="00E23121">
        <w:t>živého plotu květ šalvěje</w:t>
      </w:r>
      <w:r w:rsidR="00345E5C" w:rsidRPr="00E23121">
        <w:t xml:space="preserve"> a</w:t>
      </w:r>
      <w:r w:rsidR="00345E5C">
        <w:t> </w:t>
      </w:r>
      <w:r w:rsidRPr="00E23121">
        <w:t>zastrčila ho mezi karafiáty.</w:t>
      </w:r>
    </w:p>
    <w:p w:rsidR="00D34DB7" w:rsidRPr="00E23121" w:rsidRDefault="000251E4" w:rsidP="00E23121">
      <w:pPr>
        <w:pStyle w:val="Text"/>
      </w:pPr>
      <w:r w:rsidRPr="00E23121">
        <w:t>Ještě že máma nepřišla do krematoria</w:t>
      </w:r>
      <w:r w:rsidR="00345E5C" w:rsidRPr="00E23121">
        <w:t xml:space="preserve"> a</w:t>
      </w:r>
      <w:r w:rsidR="00345E5C">
        <w:t> </w:t>
      </w:r>
      <w:r w:rsidRPr="00E23121">
        <w:t>neviděla to. Tátova druhá žena Kath tam také nebyla. Ve skutečnosti to bylo ubohé, jenom Janis</w:t>
      </w:r>
      <w:r w:rsidR="00345E5C" w:rsidRPr="00E23121">
        <w:t xml:space="preserve"> a</w:t>
      </w:r>
      <w:r w:rsidR="00345E5C">
        <w:t> </w:t>
      </w:r>
      <w:r w:rsidRPr="00E23121">
        <w:t>já, ani jediný přítel,</w:t>
      </w:r>
      <w:r w:rsidR="00345E5C" w:rsidRPr="00E23121">
        <w:t xml:space="preserve"> a</w:t>
      </w:r>
      <w:r w:rsidR="00345E5C">
        <w:t> </w:t>
      </w:r>
      <w:r w:rsidRPr="00E23121">
        <w:t>Suzanne celá</w:t>
      </w:r>
      <w:r w:rsidR="00345E5C" w:rsidRPr="00E23121">
        <w:t xml:space="preserve"> v</w:t>
      </w:r>
      <w:r w:rsidR="00345E5C">
        <w:t> </w:t>
      </w:r>
      <w:r w:rsidRPr="00E23121">
        <w:t>černém,</w:t>
      </w:r>
      <w:r w:rsidR="00345E5C" w:rsidRPr="00E23121">
        <w:t xml:space="preserve"> a</w:t>
      </w:r>
      <w:r w:rsidR="00345E5C">
        <w:t> </w:t>
      </w:r>
      <w:r w:rsidRPr="00E23121">
        <w:t>tak jsme stály</w:t>
      </w:r>
      <w:r w:rsidR="00345E5C" w:rsidRPr="00E23121">
        <w:t xml:space="preserve"> v</w:t>
      </w:r>
      <w:r w:rsidR="00345E5C">
        <w:t> </w:t>
      </w:r>
      <w:r w:rsidRPr="00E23121">
        <w:t>dešti</w:t>
      </w:r>
      <w:r w:rsidR="00345E5C" w:rsidRPr="00E23121">
        <w:t xml:space="preserve"> a</w:t>
      </w:r>
      <w:r w:rsidR="00345E5C">
        <w:t> </w:t>
      </w:r>
      <w:r w:rsidRPr="00E23121">
        <w:t>plakaly. Tátův někdejší společník, co spolu vedli garáž, poslal věnec ze žlutých chryzantém</w:t>
      </w:r>
      <w:r w:rsidR="00345E5C" w:rsidRPr="00E23121">
        <w:t xml:space="preserve"> a</w:t>
      </w:r>
      <w:r w:rsidR="00345E5C">
        <w:t> </w:t>
      </w:r>
      <w:r w:rsidRPr="00E23121">
        <w:t>břečť</w:t>
      </w:r>
      <w:r w:rsidR="0084338D" w:rsidRPr="00E23121">
        <w:t>a</w:t>
      </w:r>
      <w:r w:rsidR="00D34DB7" w:rsidRPr="00E23121">
        <w:t>n</w:t>
      </w:r>
      <w:r w:rsidRPr="00E23121">
        <w:t>u, ve tvaru morrise</w:t>
      </w:r>
      <w:r w:rsidR="00345E5C" w:rsidRPr="00E23121">
        <w:t xml:space="preserve"> s</w:t>
      </w:r>
      <w:r w:rsidR="00345E5C">
        <w:t> </w:t>
      </w:r>
      <w:r w:rsidRPr="00E23121">
        <w:t>oblou kapotou, sám ale nepřišel.</w:t>
      </w:r>
    </w:p>
    <w:p w:rsidR="00D34DB7" w:rsidRPr="00E23121" w:rsidRDefault="000251E4" w:rsidP="00E23121">
      <w:pPr>
        <w:pStyle w:val="Text"/>
      </w:pPr>
      <w:r w:rsidRPr="00E23121">
        <w:t>To kvůli těm květinám jsem už víc nepokoušela prozřetelnost</w:t>
      </w:r>
      <w:r w:rsidR="00345E5C" w:rsidRPr="00E23121">
        <w:t xml:space="preserve"> a</w:t>
      </w:r>
      <w:r w:rsidR="00345E5C">
        <w:t> </w:t>
      </w:r>
      <w:r w:rsidRPr="00E23121">
        <w:t>nesešla se</w:t>
      </w:r>
      <w:r w:rsidR="00345E5C" w:rsidRPr="00E23121">
        <w:t xml:space="preserve"> s</w:t>
      </w:r>
      <w:r w:rsidR="00345E5C">
        <w:t> </w:t>
      </w:r>
      <w:r w:rsidRPr="00E23121">
        <w:t>Nedem na Halloween, jak navrhoval. Příštího dne nemohl on,</w:t>
      </w:r>
      <w:r w:rsidR="0084338D" w:rsidRPr="00E23121">
        <w:t xml:space="preserve"> takže to muselo být na dušičky</w:t>
      </w:r>
      <w:r w:rsidRPr="00E23121">
        <w:t>, dr</w:t>
      </w:r>
      <w:r w:rsidR="0084338D" w:rsidRPr="00E23121">
        <w:t>uhého listopadu, což je podle mé</w:t>
      </w:r>
      <w:r w:rsidRPr="00E23121">
        <w:t>ho názoru zvláštní večer. Philipp</w:t>
      </w:r>
      <w:r w:rsidR="0084338D" w:rsidRPr="00E23121">
        <w:t>ina Katie se narodila na dušičky</w:t>
      </w:r>
      <w:r w:rsidR="00345E5C" w:rsidRPr="00E23121">
        <w:t xml:space="preserve"> a</w:t>
      </w:r>
      <w:r w:rsidR="00345E5C">
        <w:t> </w:t>
      </w:r>
      <w:r w:rsidR="0084338D" w:rsidRPr="00E23121">
        <w:t>vždycky</w:t>
      </w:r>
      <w:r w:rsidRPr="00E23121">
        <w:t xml:space="preserve"> byla podivná, nepotřebovala moc spát, nebála se tmy, noční pták. Někdo říká, že se vracejí mrtví</w:t>
      </w:r>
      <w:r w:rsidR="00345E5C" w:rsidRPr="00E23121">
        <w:t xml:space="preserve"> a</w:t>
      </w:r>
      <w:r w:rsidR="00345E5C">
        <w:t> </w:t>
      </w:r>
      <w:r w:rsidRPr="00E23121">
        <w:t>procházejí se,</w:t>
      </w:r>
      <w:r w:rsidR="0084338D" w:rsidRPr="00E23121">
        <w:t xml:space="preserve"> babička přísahá, že na dušičky</w:t>
      </w:r>
      <w:r w:rsidRPr="00E23121">
        <w:t xml:space="preserve"> viděla starou paní Thornovou na hřbitově</w:t>
      </w:r>
      <w:r w:rsidR="00345E5C" w:rsidRPr="00E23121">
        <w:t xml:space="preserve"> u</w:t>
      </w:r>
      <w:r w:rsidR="00345E5C">
        <w:t> </w:t>
      </w:r>
      <w:r w:rsidRPr="00E23121">
        <w:t>kostela, jak odlupuje mech</w:t>
      </w:r>
      <w:r w:rsidR="00345E5C" w:rsidRPr="00E23121">
        <w:t xml:space="preserve"> z</w:t>
      </w:r>
      <w:r w:rsidR="00345E5C">
        <w:t> </w:t>
      </w:r>
      <w:r w:rsidRPr="00E23121">
        <w:t>písmen na vlastním náhrobním kameni,</w:t>
      </w:r>
      <w:r w:rsidR="00345E5C" w:rsidRPr="00E23121">
        <w:t xml:space="preserve"> a</w:t>
      </w:r>
      <w:r w:rsidR="00345E5C">
        <w:t> </w:t>
      </w:r>
      <w:r w:rsidRPr="00E23121">
        <w:t>mně nebylo</w:t>
      </w:r>
      <w:r w:rsidR="006510A0">
        <w:t xml:space="preserve"> zrovna lehko na duši, že mám jí</w:t>
      </w:r>
      <w:r w:rsidRPr="00E23121">
        <w:t>t sama do Stellina domu.</w:t>
      </w:r>
    </w:p>
    <w:p w:rsidR="00D34DB7" w:rsidRPr="00E23121" w:rsidRDefault="000251E4" w:rsidP="00E23121">
      <w:pPr>
        <w:pStyle w:val="Text"/>
      </w:pPr>
      <w:r w:rsidRPr="00E23121">
        <w:t>Čas se posunul</w:t>
      </w:r>
      <w:r w:rsidR="00345E5C" w:rsidRPr="00E23121">
        <w:t xml:space="preserve"> a</w:t>
      </w:r>
      <w:r w:rsidR="00345E5C">
        <w:t> </w:t>
      </w:r>
      <w:r w:rsidRPr="00E23121">
        <w:t>ráno</w:t>
      </w:r>
      <w:r w:rsidR="00345E5C" w:rsidRPr="00E23121">
        <w:t xml:space="preserve"> v</w:t>
      </w:r>
      <w:r w:rsidR="00345E5C">
        <w:t> </w:t>
      </w:r>
      <w:r w:rsidRPr="00E23121">
        <w:t>šest bylo sv</w:t>
      </w:r>
      <w:r w:rsidR="0084338D" w:rsidRPr="00E23121">
        <w:t>ětlo, ale večer</w:t>
      </w:r>
      <w:r w:rsidR="00345E5C" w:rsidRPr="00E23121">
        <w:t xml:space="preserve"> v</w:t>
      </w:r>
      <w:r w:rsidR="00345E5C">
        <w:t> </w:t>
      </w:r>
      <w:r w:rsidR="0084338D" w:rsidRPr="00E23121">
        <w:t>šest tma. Vzal</w:t>
      </w:r>
      <w:r w:rsidRPr="00E23121">
        <w:t>a jsem si</w:t>
      </w:r>
      <w:r w:rsidR="00345E5C" w:rsidRPr="00E23121">
        <w:t xml:space="preserve"> s</w:t>
      </w:r>
      <w:r w:rsidR="00345E5C">
        <w:t> </w:t>
      </w:r>
      <w:r w:rsidRPr="00E23121">
        <w:t>sebou baterku</w:t>
      </w:r>
      <w:r w:rsidR="00345E5C" w:rsidRPr="00E23121">
        <w:t xml:space="preserve"> a</w:t>
      </w:r>
      <w:r w:rsidR="00345E5C">
        <w:t> </w:t>
      </w:r>
      <w:r w:rsidRPr="00E23121">
        <w:t>ta mi posloužila do</w:t>
      </w:r>
      <w:r w:rsidR="0084338D" w:rsidRPr="00E23121">
        <w:t xml:space="preserve"> předsíně, kde byly první svíčky</w:t>
      </w:r>
      <w:r w:rsidRPr="00E23121">
        <w:t>. Světlo svíček není zrovna uklidňující, chvěje se</w:t>
      </w:r>
      <w:r w:rsidR="00345E5C" w:rsidRPr="00E23121">
        <w:t xml:space="preserve"> a</w:t>
      </w:r>
      <w:r w:rsidR="00345E5C">
        <w:t> </w:t>
      </w:r>
      <w:r w:rsidRPr="00E23121">
        <w:t>plápolá</w:t>
      </w:r>
      <w:r w:rsidR="00345E5C" w:rsidRPr="00E23121">
        <w:t xml:space="preserve"> a</w:t>
      </w:r>
      <w:r w:rsidR="00345E5C">
        <w:t> </w:t>
      </w:r>
      <w:r w:rsidRPr="00E23121">
        <w:t>zanechává velké prostory ve tmě</w:t>
      </w:r>
      <w:r w:rsidR="00345E5C" w:rsidRPr="00E23121">
        <w:t xml:space="preserve"> a</w:t>
      </w:r>
      <w:r w:rsidR="00345E5C">
        <w:t> </w:t>
      </w:r>
      <w:r w:rsidRPr="00E23121">
        <w:t>člověku tím přijde na mysl, jestli lidi ze starých časů</w:t>
      </w:r>
      <w:r w:rsidR="00345E5C" w:rsidRPr="00E23121">
        <w:t xml:space="preserve"> v</w:t>
      </w:r>
      <w:r w:rsidR="00345E5C">
        <w:t> </w:t>
      </w:r>
      <w:r w:rsidRPr="00E23121">
        <w:t>noci vůbec někd</w:t>
      </w:r>
      <w:r w:rsidR="0084338D" w:rsidRPr="00E23121">
        <w:t>y</w:t>
      </w:r>
      <w:r w:rsidR="00D34DB7" w:rsidRPr="00E23121">
        <w:t xml:space="preserve"> ú</w:t>
      </w:r>
      <w:r w:rsidR="0084338D" w:rsidRPr="00E23121">
        <w:t>plně opustil strach. Nic jiné</w:t>
      </w:r>
      <w:r w:rsidRPr="00E23121">
        <w:t>ho než svíčky neměli. Je to hroz</w:t>
      </w:r>
      <w:r w:rsidR="006510A0">
        <w:t>né</w:t>
      </w:r>
      <w:r w:rsidRPr="00E23121">
        <w:t xml:space="preserve"> pomyšlení, knot </w:t>
      </w:r>
      <w:r w:rsidRPr="00E23121">
        <w:lastRenderedPageBreak/>
        <w:t>hoří</w:t>
      </w:r>
      <w:r w:rsidR="00345E5C" w:rsidRPr="00E23121">
        <w:t xml:space="preserve"> a</w:t>
      </w:r>
      <w:r w:rsidR="00345E5C">
        <w:t> </w:t>
      </w:r>
      <w:r w:rsidRPr="00E23121">
        <w:t>spotřebovává vosk,</w:t>
      </w:r>
      <w:r w:rsidR="00345E5C" w:rsidRPr="00E23121">
        <w:t xml:space="preserve"> a</w:t>
      </w:r>
      <w:r w:rsidR="00345E5C">
        <w:t> </w:t>
      </w:r>
      <w:r w:rsidRPr="00E23121">
        <w:t>další svíčka není, žádný vypínač, nic co by změnilo hlubokou černou tmu.</w:t>
      </w:r>
    </w:p>
    <w:p w:rsidR="00345E5C" w:rsidRPr="00E23121" w:rsidRDefault="000251E4" w:rsidP="00E23121">
      <w:pPr>
        <w:pStyle w:val="Text"/>
      </w:pPr>
      <w:r w:rsidRPr="00E23121">
        <w:t>Zapálila jsem svíčky jednu po dru</w:t>
      </w:r>
      <w:r w:rsidR="00CC5AD8" w:rsidRPr="00E23121">
        <w:t>hé</w:t>
      </w:r>
      <w:r w:rsidR="00345E5C" w:rsidRPr="00E23121">
        <w:t xml:space="preserve"> a</w:t>
      </w:r>
      <w:r w:rsidR="00345E5C">
        <w:t> </w:t>
      </w:r>
      <w:r w:rsidRPr="00E23121">
        <w:t>vyšla do patra se svíčkou</w:t>
      </w:r>
      <w:r w:rsidR="00345E5C" w:rsidRPr="00E23121">
        <w:t xml:space="preserve"> v</w:t>
      </w:r>
      <w:r w:rsidR="00345E5C">
        <w:t> </w:t>
      </w:r>
      <w:r w:rsidRPr="00E23121">
        <w:t>každé ruce. Světlo, kte</w:t>
      </w:r>
      <w:r w:rsidR="00CC5AD8" w:rsidRPr="00E23121">
        <w:t>ré</w:t>
      </w:r>
      <w:r w:rsidRPr="00E23121">
        <w:t xml:space="preserve"> je namodralé</w:t>
      </w:r>
      <w:r w:rsidR="00345E5C" w:rsidRPr="00E23121">
        <w:t xml:space="preserve"> a</w:t>
      </w:r>
      <w:r w:rsidR="00345E5C">
        <w:t> </w:t>
      </w:r>
      <w:r w:rsidRPr="00E23121">
        <w:t>nazlátlé, chvějivé</w:t>
      </w:r>
      <w:r w:rsidR="00345E5C" w:rsidRPr="00E23121">
        <w:t xml:space="preserve"> a</w:t>
      </w:r>
      <w:r w:rsidR="00345E5C">
        <w:t> </w:t>
      </w:r>
      <w:r w:rsidRPr="00E23121">
        <w:t>tak něja</w:t>
      </w:r>
      <w:r w:rsidR="00160B02">
        <w:t>k chladné</w:t>
      </w:r>
      <w:r w:rsidRPr="00E23121">
        <w:t>, mě</w:t>
      </w:r>
      <w:r w:rsidR="00345E5C" w:rsidRPr="00E23121">
        <w:t xml:space="preserve"> o</w:t>
      </w:r>
      <w:r w:rsidR="00345E5C">
        <w:t> </w:t>
      </w:r>
      <w:r w:rsidRPr="00E23121">
        <w:t xml:space="preserve">trochu předbíhalo, </w:t>
      </w:r>
      <w:r w:rsidRPr="00160B02">
        <w:t>ale ne</w:t>
      </w:r>
      <w:r w:rsidR="00345E5C" w:rsidRPr="00160B02">
        <w:t xml:space="preserve"> o</w:t>
      </w:r>
      <w:r w:rsidR="00345E5C">
        <w:rPr>
          <w:i/>
        </w:rPr>
        <w:t> </w:t>
      </w:r>
      <w:r w:rsidRPr="00E23121">
        <w:t>moc. Do pokojů se navrátily stěny tmy, jen ma</w:t>
      </w:r>
      <w:r w:rsidR="00CC5AD8" w:rsidRPr="00E23121">
        <w:t>lé</w:t>
      </w:r>
      <w:r w:rsidRPr="00E23121">
        <w:t xml:space="preserve"> obdélníky oken měkce prosvítaly šedí. Na listopad bylo příjemně, ale přesto chladno. Pojednou moji touhu po Nedovi</w:t>
      </w:r>
      <w:r w:rsidR="00345E5C" w:rsidRPr="00E23121">
        <w:t xml:space="preserve"> a</w:t>
      </w:r>
      <w:r w:rsidR="00345E5C">
        <w:t> </w:t>
      </w:r>
      <w:r w:rsidR="006C605B">
        <w:t>šťastné</w:t>
      </w:r>
      <w:r w:rsidRPr="00E23121">
        <w:t xml:space="preserve"> vzrušení, kte</w:t>
      </w:r>
      <w:r w:rsidR="00CC5AD8" w:rsidRPr="00E23121">
        <w:t>ré</w:t>
      </w:r>
      <w:r w:rsidRPr="00E23121">
        <w:t xml:space="preserve"> jsem obvykle pociťovala, přehlušila pochmurnost tohoto domu bez světla</w:t>
      </w:r>
      <w:r w:rsidR="00345E5C" w:rsidRPr="00E23121">
        <w:t xml:space="preserve"> a</w:t>
      </w:r>
      <w:r w:rsidR="00345E5C">
        <w:t> </w:t>
      </w:r>
      <w:r w:rsidRPr="00E23121">
        <w:t>topení</w:t>
      </w:r>
      <w:r w:rsidR="00317617">
        <w:t>. Cítila jsem opuštěnost toho mí</w:t>
      </w:r>
      <w:r w:rsidRPr="00E23121">
        <w:t>sta tady venku na slatinách</w:t>
      </w:r>
      <w:r w:rsidR="00345E5C" w:rsidRPr="00E23121">
        <w:t xml:space="preserve"> a</w:t>
      </w:r>
      <w:r w:rsidR="00345E5C">
        <w:t> </w:t>
      </w:r>
      <w:r w:rsidRPr="00E23121">
        <w:t>vnímala jsem, jak snadno se dostaví primitivní strach, když tu nejde proud.</w:t>
      </w:r>
    </w:p>
    <w:p w:rsidR="00D34DB7" w:rsidRPr="00E23121" w:rsidRDefault="00345E5C" w:rsidP="00E23121">
      <w:pPr>
        <w:pStyle w:val="Text"/>
      </w:pPr>
      <w:r w:rsidRPr="00E23121">
        <w:t>V</w:t>
      </w:r>
      <w:r>
        <w:t> </w:t>
      </w:r>
      <w:r w:rsidR="000251E4" w:rsidRPr="00E23121">
        <w:t>té době jsem už od Stelly leccos věděla, ale ještě ne, jak to přišlo, že koupila ten dům,</w:t>
      </w:r>
      <w:r w:rsidRPr="00E23121">
        <w:t xml:space="preserve"> i</w:t>
      </w:r>
      <w:r>
        <w:t> </w:t>
      </w:r>
      <w:r w:rsidR="0041594E" w:rsidRPr="00E23121">
        <w:t>když jsem</w:t>
      </w:r>
      <w:r w:rsidR="000251E4" w:rsidRPr="00E23121">
        <w:t xml:space="preserve"> se domyslela, že proto, aby se měla kde scházet</w:t>
      </w:r>
      <w:r w:rsidRPr="00E23121">
        <w:t xml:space="preserve"> s</w:t>
      </w:r>
      <w:r>
        <w:t> </w:t>
      </w:r>
      <w:r w:rsidR="00160B02">
        <w:t>Alanem Tyzarkem. Té</w:t>
      </w:r>
      <w:r w:rsidR="000251E4" w:rsidRPr="00E23121">
        <w:t xml:space="preserve"> noci jsem ve tmě myslela na to, co řekla</w:t>
      </w:r>
      <w:r w:rsidRPr="00E23121">
        <w:t xml:space="preserve"> o</w:t>
      </w:r>
      <w:r>
        <w:t> </w:t>
      </w:r>
      <w:r w:rsidR="006C605B">
        <w:t>té</w:t>
      </w:r>
      <w:r w:rsidR="000251E4" w:rsidRPr="00E23121">
        <w:t xml:space="preserve"> hrozně věci, kterou provedl. Potíž byla</w:t>
      </w:r>
      <w:r w:rsidRPr="00E23121">
        <w:t xml:space="preserve"> v</w:t>
      </w:r>
      <w:r>
        <w:t> </w:t>
      </w:r>
      <w:r w:rsidR="000251E4" w:rsidRPr="00E23121">
        <w:t>tom, že neřekla víc,</w:t>
      </w:r>
      <w:r w:rsidRPr="00E23121">
        <w:t xml:space="preserve"> a</w:t>
      </w:r>
      <w:r>
        <w:t> </w:t>
      </w:r>
      <w:r w:rsidR="000251E4" w:rsidRPr="00E23121">
        <w:t>já nevěděla, jestli se chci víc dovědět, ale pořád jsem musela myslet na to, že ať udělal cokoli, možná se toho dopustil</w:t>
      </w:r>
      <w:r w:rsidRPr="00E23121">
        <w:t xml:space="preserve"> v</w:t>
      </w:r>
      <w:r>
        <w:t> </w:t>
      </w:r>
      <w:r w:rsidR="000251E4" w:rsidRPr="00E23121">
        <w:t>tomhle domě.</w:t>
      </w:r>
    </w:p>
    <w:p w:rsidR="00D34DB7" w:rsidRPr="00E23121" w:rsidRDefault="000251E4" w:rsidP="00E23121">
      <w:pPr>
        <w:pStyle w:val="Text"/>
      </w:pPr>
      <w:r w:rsidRPr="00E23121">
        <w:t>Začala jsem</w:t>
      </w:r>
      <w:r w:rsidR="00345E5C" w:rsidRPr="00E23121">
        <w:t xml:space="preserve"> s</w:t>
      </w:r>
      <w:r w:rsidR="00345E5C">
        <w:t> </w:t>
      </w:r>
      <w:r w:rsidRPr="00E23121">
        <w:t>vytápěním</w:t>
      </w:r>
      <w:r w:rsidR="00345E5C" w:rsidRPr="00E23121">
        <w:t xml:space="preserve"> v</w:t>
      </w:r>
      <w:r w:rsidR="00345E5C">
        <w:t> </w:t>
      </w:r>
      <w:r w:rsidRPr="00E23121">
        <w:t>ložnici</w:t>
      </w:r>
      <w:r w:rsidR="00345E5C" w:rsidRPr="00E23121">
        <w:t xml:space="preserve"> a</w:t>
      </w:r>
      <w:r w:rsidR="00345E5C">
        <w:t> </w:t>
      </w:r>
      <w:r w:rsidRPr="00E23121">
        <w:t>rozestavila jsem svíčky na stoly</w:t>
      </w:r>
      <w:r w:rsidR="00345E5C" w:rsidRPr="00E23121">
        <w:t xml:space="preserve"> a</w:t>
      </w:r>
      <w:r w:rsidR="00345E5C">
        <w:t> </w:t>
      </w:r>
      <w:r w:rsidRPr="00E23121">
        <w:t>komodu. Aby mi uběhl čas, otvírala jsem dvířka</w:t>
      </w:r>
      <w:r w:rsidR="00345E5C" w:rsidRPr="00E23121">
        <w:t xml:space="preserve"> a</w:t>
      </w:r>
      <w:r w:rsidR="00345E5C">
        <w:t> </w:t>
      </w:r>
      <w:r w:rsidRPr="00E23121">
        <w:t>zásuvky, ale všechny skříně byly prázdné,</w:t>
      </w:r>
      <w:r w:rsidR="00345E5C" w:rsidRPr="00E23121">
        <w:t xml:space="preserve"> a</w:t>
      </w:r>
      <w:r w:rsidR="00345E5C">
        <w:t> </w:t>
      </w:r>
      <w:r w:rsidRPr="00E23121">
        <w:t>mně leželo</w:t>
      </w:r>
      <w:r w:rsidR="00345E5C" w:rsidRPr="00E23121">
        <w:t xml:space="preserve"> v</w:t>
      </w:r>
      <w:r w:rsidR="00345E5C">
        <w:t> </w:t>
      </w:r>
      <w:r w:rsidRPr="00E23121">
        <w:t>hlavě, jestli byly prázdné vždycky, neboť tohle byl dům udržovaný za jiným účelem, než</w:t>
      </w:r>
      <w:r w:rsidR="007760C2" w:rsidRPr="00E23121">
        <w:t xml:space="preserve"> aby </w:t>
      </w:r>
      <w:r w:rsidR="00317617">
        <w:t>se</w:t>
      </w:r>
      <w:r w:rsidR="00345E5C">
        <w:t xml:space="preserve"> v </w:t>
      </w:r>
      <w:r w:rsidR="00317617">
        <w:t>něm žilo. Tenhle dům neb</w:t>
      </w:r>
      <w:r w:rsidRPr="00E23121">
        <w:t>yl domovem, ale útočištěm pře</w:t>
      </w:r>
      <w:r w:rsidR="006C605B">
        <w:t>d světem, úkrytem před bouří</w:t>
      </w:r>
      <w:r w:rsidR="00317617">
        <w:t>, mí</w:t>
      </w:r>
      <w:r w:rsidRPr="00E23121">
        <w:t>stem, kte</w:t>
      </w:r>
      <w:r w:rsidR="00CC5AD8" w:rsidRPr="00E23121">
        <w:t>ré</w:t>
      </w:r>
      <w:r w:rsidRPr="00E23121">
        <w:t xml:space="preserve"> mělo zůstat skryto před zraky ostatních. Vychutnávala jsem si slovo, které jsem našla ve slovníku</w:t>
      </w:r>
      <w:r w:rsidR="00345E5C" w:rsidRPr="00E23121">
        <w:t xml:space="preserve"> a</w:t>
      </w:r>
      <w:r w:rsidR="00345E5C">
        <w:t> </w:t>
      </w:r>
      <w:r w:rsidRPr="00E23121">
        <w:t>použila je pro tenhle dům: místo na dostaveníčko. Místo na dostaveníčk</w:t>
      </w:r>
      <w:r w:rsidR="00317617">
        <w:t>o jedné milenecké dvojice</w:t>
      </w:r>
      <w:r w:rsidR="00345E5C">
        <w:t xml:space="preserve"> a </w:t>
      </w:r>
      <w:r w:rsidR="00317617">
        <w:t>nyní</w:t>
      </w:r>
      <w:r w:rsidRPr="00E23121">
        <w:t xml:space="preserve"> druhé.</w:t>
      </w:r>
    </w:p>
    <w:p w:rsidR="00D34DB7" w:rsidRPr="00E23121" w:rsidRDefault="000251E4" w:rsidP="00E23121">
      <w:pPr>
        <w:pStyle w:val="Text"/>
      </w:pPr>
      <w:r w:rsidRPr="00E23121">
        <w:t>Stel</w:t>
      </w:r>
      <w:r w:rsidR="00317617">
        <w:t>lina skříň byla mohutný kus náby</w:t>
      </w:r>
      <w:r w:rsidRPr="00E23121">
        <w:t>tku, asi</w:t>
      </w:r>
      <w:r w:rsidR="00345E5C" w:rsidRPr="00E23121">
        <w:t xml:space="preserve"> z</w:t>
      </w:r>
      <w:r w:rsidR="00345E5C">
        <w:t> </w:t>
      </w:r>
      <w:r w:rsidRPr="00E23121">
        <w:t>mahagonu, na krátkých zakřivených nohách</w:t>
      </w:r>
      <w:r w:rsidR="00345E5C" w:rsidRPr="00E23121">
        <w:t xml:space="preserve"> s</w:t>
      </w:r>
      <w:r w:rsidR="00345E5C">
        <w:t> </w:t>
      </w:r>
      <w:r w:rsidRPr="00E23121">
        <w:t>takovými jako lvími prackami. Ma</w:t>
      </w:r>
      <w:r w:rsidR="00CC5AD8" w:rsidRPr="00E23121">
        <w:t>lé</w:t>
      </w:r>
      <w:r w:rsidR="004F5B9C">
        <w:t xml:space="preserve"> zlaté</w:t>
      </w:r>
      <w:r w:rsidRPr="00E23121">
        <w:t xml:space="preserve"> klíčky se otáčely jen</w:t>
      </w:r>
      <w:r w:rsidR="00345E5C" w:rsidRPr="00E23121">
        <w:t xml:space="preserve"> s</w:t>
      </w:r>
      <w:r w:rsidR="00345E5C">
        <w:t> </w:t>
      </w:r>
      <w:r w:rsidRPr="00E23121">
        <w:t>obtížemi, ale podařilo se mi dveře otevřít</w:t>
      </w:r>
      <w:r w:rsidR="00345E5C" w:rsidRPr="00E23121">
        <w:t xml:space="preserve"> a</w:t>
      </w:r>
      <w:r w:rsidR="00345E5C">
        <w:t> </w:t>
      </w:r>
      <w:r w:rsidRPr="00E23121">
        <w:t xml:space="preserve">namísto prázdnoty, zející temné zatuchliny, kterou jsem očekávala, jsem našla na tyči viset letní šaty. Tolik se hodily ke Stelle, byly od ní tak </w:t>
      </w:r>
      <w:r w:rsidRPr="00E23121">
        <w:rPr>
          <w:i/>
        </w:rPr>
        <w:t xml:space="preserve">neoddělitelné, že </w:t>
      </w:r>
      <w:r w:rsidRPr="00E23121">
        <w:t>nemohly patřit nikomu jinému: modré bavlněné šaty</w:t>
      </w:r>
      <w:r w:rsidR="00345E5C" w:rsidRPr="00E23121">
        <w:t xml:space="preserve"> a</w:t>
      </w:r>
      <w:r w:rsidR="00345E5C">
        <w:t> </w:t>
      </w:r>
      <w:r w:rsidR="00D4769C">
        <w:t>jedny růžové, filmové</w:t>
      </w:r>
      <w:r w:rsidRPr="00E23121">
        <w:t xml:space="preserve"> oblečení ze začátku šedesátých let, stříbři</w:t>
      </w:r>
      <w:r w:rsidR="00317617">
        <w:t>tě modrý plášť do deště</w:t>
      </w:r>
      <w:r w:rsidR="00345E5C">
        <w:t xml:space="preserve"> z </w:t>
      </w:r>
      <w:r w:rsidR="00317617">
        <w:t>měňavé</w:t>
      </w:r>
      <w:r w:rsidRPr="00E23121">
        <w:t>ho hedvábí, který</w:t>
      </w:r>
      <w:r w:rsidR="0041594E" w:rsidRPr="00E23121">
        <w:t xml:space="preserve"> by</w:t>
      </w:r>
      <w:r w:rsidR="00345E5C" w:rsidRPr="00E23121">
        <w:t xml:space="preserve"> </w:t>
      </w:r>
      <w:r w:rsidR="00345E5C" w:rsidRPr="00E23121">
        <w:lastRenderedPageBreak/>
        <w:t>v</w:t>
      </w:r>
      <w:r w:rsidR="00345E5C">
        <w:t> </w:t>
      </w:r>
      <w:r w:rsidR="008228DA">
        <w:t>dešti</w:t>
      </w:r>
      <w:r w:rsidRPr="00E23121">
        <w:t xml:space="preserve"> nebyl</w:t>
      </w:r>
      <w:r w:rsidR="00345E5C" w:rsidRPr="00E23121">
        <w:t xml:space="preserve"> k</w:t>
      </w:r>
      <w:r w:rsidR="00345E5C">
        <w:t> </w:t>
      </w:r>
      <w:r w:rsidRPr="00E23121">
        <w:t>ničemu, ale ve voze by za deštivého dne působil ohromně.</w:t>
      </w:r>
    </w:p>
    <w:p w:rsidR="00D34DB7" w:rsidRPr="00E23121" w:rsidRDefault="000251E4" w:rsidP="00E23121">
      <w:pPr>
        <w:pStyle w:val="Text"/>
      </w:pPr>
      <w:r w:rsidRPr="00E23121">
        <w:t>Zastrčené až vzadu na tyči, na ramínku, které zazvonilo jako zvonek,</w:t>
      </w:r>
      <w:r w:rsidR="0041594E" w:rsidRPr="00E23121">
        <w:t xml:space="preserve"> když jsem</w:t>
      </w:r>
      <w:r w:rsidRPr="00E23121">
        <w:t xml:space="preserve"> ho posunula, visely další šaty. Přinesla jsem si baterku</w:t>
      </w:r>
      <w:r w:rsidR="00345E5C" w:rsidRPr="00E23121">
        <w:t xml:space="preserve"> a</w:t>
      </w:r>
      <w:r w:rsidR="00345E5C">
        <w:t> </w:t>
      </w:r>
      <w:r w:rsidRPr="00E23121">
        <w:t>posvítila do šera, na vypasovaný pas, nabranou sukni, hluboký výstřih. Krémově zbarvené,</w:t>
      </w:r>
      <w:r w:rsidR="00345E5C" w:rsidRPr="00E23121">
        <w:t xml:space="preserve"> s</w:t>
      </w:r>
      <w:r w:rsidR="00345E5C">
        <w:t> </w:t>
      </w:r>
      <w:r w:rsidRPr="00E23121">
        <w:t>modrým</w:t>
      </w:r>
      <w:r w:rsidR="00345E5C" w:rsidRPr="00E23121">
        <w:t xml:space="preserve"> a</w:t>
      </w:r>
      <w:r w:rsidR="00345E5C">
        <w:t> </w:t>
      </w:r>
      <w:r w:rsidRPr="00E23121">
        <w:t>růžovým vzorkem, to byly šaty přesně ve Stellině stylu, a</w:t>
      </w:r>
      <w:r w:rsidR="006B1982">
        <w:t>ž na jednu věc. Byly špinavé</w:t>
      </w:r>
      <w:r w:rsidR="009A1066">
        <w:t>. Tí</w:t>
      </w:r>
      <w:r w:rsidRPr="00E23121">
        <w:t xml:space="preserve">m jsem si uvědomila, že jsem ji nikdy neviděla jinak než bezvadně upravenou, </w:t>
      </w:r>
      <w:r w:rsidR="006B1982">
        <w:t>nedotčenou zatuchlou ošuntělostí</w:t>
      </w:r>
      <w:r w:rsidRPr="00E23121">
        <w:t xml:space="preserve"> stáří. Nepochybovala jsem, že byla vždycky taková, elegantní, vybíravá, takový typ ženy, jejíž oblečení je buď</w:t>
      </w:r>
      <w:r w:rsidR="00345E5C" w:rsidRPr="00E23121">
        <w:t xml:space="preserve"> v</w:t>
      </w:r>
      <w:r w:rsidR="00345E5C">
        <w:t> </w:t>
      </w:r>
      <w:r w:rsidRPr="00E23121">
        <w:t>čistírně, nebo se pere. Na těchto šatech však byly všude šmouhy od sazí. Vzadu na sukni měly skvrnu od trávy</w:t>
      </w:r>
      <w:r w:rsidR="00345E5C" w:rsidRPr="00E23121">
        <w:t xml:space="preserve"> a</w:t>
      </w:r>
      <w:r w:rsidR="00345E5C">
        <w:t> </w:t>
      </w:r>
      <w:r w:rsidRPr="00E23121">
        <w:t>vepředu od něčeho, co mohla být krev. Zvědavě jsem to zkoumala ve světle baterky</w:t>
      </w:r>
      <w:r w:rsidR="00345E5C" w:rsidRPr="00E23121">
        <w:t xml:space="preserve"> a</w:t>
      </w:r>
      <w:r w:rsidR="00345E5C">
        <w:t> </w:t>
      </w:r>
      <w:r w:rsidRPr="00E23121">
        <w:t>uviděla na lemu hnědou šmouhu po spálenině, sežehnutou látku,</w:t>
      </w:r>
      <w:r w:rsidR="00345E5C" w:rsidRPr="00E23121">
        <w:t xml:space="preserve"> a</w:t>
      </w:r>
      <w:r w:rsidR="00345E5C">
        <w:t> </w:t>
      </w:r>
      <w:r w:rsidRPr="00E23121">
        <w:t>pak jsem poodstoupila</w:t>
      </w:r>
      <w:r w:rsidR="00345E5C" w:rsidRPr="00E23121">
        <w:t xml:space="preserve"> a</w:t>
      </w:r>
      <w:r w:rsidR="00345E5C">
        <w:t> </w:t>
      </w:r>
      <w:r w:rsidRPr="00E23121">
        <w:t>pohlédla na celek. Přestože byly š</w:t>
      </w:r>
      <w:r w:rsidR="00293252">
        <w:t>pinavé</w:t>
      </w:r>
      <w:r w:rsidR="00345E5C">
        <w:t xml:space="preserve"> a </w:t>
      </w:r>
      <w:r w:rsidR="00317617">
        <w:t>zničené možná nedbalým</w:t>
      </w:r>
      <w:r w:rsidRPr="00E23121">
        <w:t xml:space="preserve"> žehlením, byly to šaty, kte</w:t>
      </w:r>
      <w:r w:rsidR="00CC5AD8" w:rsidRPr="00E23121">
        <w:t>ré</w:t>
      </w:r>
      <w:r w:rsidRPr="00E23121">
        <w:t xml:space="preserve"> se berou na svatbu, šaty pro družičku, nebo dokonce pro ne</w:t>
      </w:r>
      <w:r w:rsidR="0053784A">
        <w:t>věstu. Ta nevěsta ale kopala pří</w:t>
      </w:r>
      <w:r w:rsidRPr="00E23121">
        <w:t>kop nebo podp</w:t>
      </w:r>
      <w:r w:rsidR="00317617">
        <w:t>a</w:t>
      </w:r>
      <w:r w:rsidR="00D34DB7" w:rsidRPr="00E23121">
        <w:t>l</w:t>
      </w:r>
      <w:r w:rsidRPr="00E23121">
        <w:t>ovala oheň.</w:t>
      </w:r>
    </w:p>
    <w:p w:rsidR="00D34DB7" w:rsidRPr="00E23121" w:rsidRDefault="00317617" w:rsidP="00E23121">
      <w:pPr>
        <w:pStyle w:val="Text"/>
      </w:pPr>
      <w:r>
        <w:t>Lo</w:t>
      </w:r>
      <w:r w:rsidR="00D34DB7" w:rsidRPr="00E23121">
        <w:t>ž</w:t>
      </w:r>
      <w:r w:rsidR="000251E4" w:rsidRPr="00E23121">
        <w:t>nici zalila světla Nedova vozu</w:t>
      </w:r>
      <w:r w:rsidR="00345E5C" w:rsidRPr="00E23121">
        <w:t xml:space="preserve"> a</w:t>
      </w:r>
      <w:r w:rsidR="00345E5C">
        <w:t> </w:t>
      </w:r>
      <w:r>
        <w:t>pohasla. Zavřela jsem dveře skří</w:t>
      </w:r>
      <w:r w:rsidR="000251E4" w:rsidRPr="00E23121">
        <w:t>ně</w:t>
      </w:r>
      <w:r w:rsidR="00345E5C" w:rsidRPr="00E23121">
        <w:t xml:space="preserve"> a</w:t>
      </w:r>
      <w:r w:rsidR="00345E5C">
        <w:t> </w:t>
      </w:r>
      <w:r w:rsidR="000251E4" w:rsidRPr="00E23121">
        <w:t>zhasla baterku. Pozorovala jsem ho, jak vystupuje</w:t>
      </w:r>
      <w:r w:rsidR="00345E5C" w:rsidRPr="00E23121">
        <w:t xml:space="preserve"> z</w:t>
      </w:r>
      <w:r w:rsidR="00345E5C">
        <w:t> </w:t>
      </w:r>
      <w:r w:rsidR="000251E4" w:rsidRPr="00E23121">
        <w:t>vozu</w:t>
      </w:r>
      <w:r w:rsidR="00345E5C" w:rsidRPr="00E23121">
        <w:t xml:space="preserve"> a</w:t>
      </w:r>
      <w:r w:rsidR="00345E5C">
        <w:t> </w:t>
      </w:r>
      <w:r w:rsidR="000251E4" w:rsidRPr="00E23121">
        <w:t>na chvilku zůstává stát,</w:t>
      </w:r>
      <w:r w:rsidR="00345E5C" w:rsidRPr="00E23121">
        <w:t xml:space="preserve"> s</w:t>
      </w:r>
      <w:r w:rsidR="00345E5C">
        <w:t> </w:t>
      </w:r>
      <w:r w:rsidR="000251E4" w:rsidRPr="00E23121">
        <w:t>pohledem obráceným do okna. Nemohl vidět nic než matnou záři</w:t>
      </w:r>
      <w:r>
        <w:t xml:space="preserve"> svíčky</w:t>
      </w:r>
      <w:r w:rsidR="000251E4" w:rsidRPr="00E23121">
        <w:t>, nemohl vidět mě</w:t>
      </w:r>
      <w:r w:rsidR="00345E5C" w:rsidRPr="00E23121">
        <w:t xml:space="preserve"> a</w:t>
      </w:r>
      <w:r w:rsidR="00345E5C">
        <w:t> </w:t>
      </w:r>
      <w:r w:rsidR="000251E4" w:rsidRPr="00E23121">
        <w:t xml:space="preserve">já měla to potěšení, že jsem ho pozorovala neviděna, pozorovala jeho obličej, </w:t>
      </w:r>
      <w:r>
        <w:t>nehlí</w:t>
      </w:r>
      <w:r w:rsidR="000251E4" w:rsidRPr="00E23121">
        <w:t>daný</w:t>
      </w:r>
      <w:r w:rsidR="00345E5C" w:rsidRPr="00E23121">
        <w:t xml:space="preserve"> a</w:t>
      </w:r>
      <w:r w:rsidR="00345E5C">
        <w:t> </w:t>
      </w:r>
      <w:r w:rsidR="000251E4" w:rsidRPr="00E23121">
        <w:t xml:space="preserve">plný </w:t>
      </w:r>
      <w:r w:rsidR="000251E4" w:rsidRPr="00293252">
        <w:t>lásky</w:t>
      </w:r>
      <w:r w:rsidR="00345E5C" w:rsidRPr="00E23121">
        <w:rPr>
          <w:i/>
        </w:rPr>
        <w:t xml:space="preserve"> </w:t>
      </w:r>
      <w:r w:rsidR="00345E5C" w:rsidRPr="00E23121">
        <w:t>a</w:t>
      </w:r>
      <w:r w:rsidR="00345E5C">
        <w:rPr>
          <w:i/>
        </w:rPr>
        <w:t> </w:t>
      </w:r>
      <w:r>
        <w:t>naděje. Seběhla jsem dolů ke sví</w:t>
      </w:r>
      <w:r w:rsidR="000251E4" w:rsidRPr="00E23121">
        <w:t>čkám</w:t>
      </w:r>
      <w:r w:rsidR="00345E5C" w:rsidRPr="00E23121">
        <w:t xml:space="preserve"> v</w:t>
      </w:r>
      <w:r w:rsidR="00345E5C">
        <w:t> </w:t>
      </w:r>
      <w:r w:rsidR="000251E4" w:rsidRPr="00E23121">
        <w:t>hale</w:t>
      </w:r>
      <w:r w:rsidR="00345E5C" w:rsidRPr="00E23121">
        <w:t xml:space="preserve"> a</w:t>
      </w:r>
      <w:r w:rsidR="00345E5C">
        <w:t> </w:t>
      </w:r>
      <w:r w:rsidR="000251E4" w:rsidRPr="00E23121">
        <w:t>otevřela dveře, jen co položil ruku na klepadlo.</w:t>
      </w:r>
    </w:p>
    <w:p w:rsidR="00D34DB7" w:rsidRPr="00E23121" w:rsidRDefault="00317617" w:rsidP="00E23121">
      <w:pPr>
        <w:pStyle w:val="Text"/>
      </w:pPr>
      <w:r>
        <w:t>Tam, kam nedosáhlo teplo kamí</w:t>
      </w:r>
      <w:r w:rsidR="000251E4" w:rsidRPr="00E23121">
        <w:t>nek,</w:t>
      </w:r>
      <w:r w:rsidR="0041594E" w:rsidRPr="00E23121">
        <w:t xml:space="preserve"> byl </w:t>
      </w:r>
      <w:r w:rsidR="000251E4" w:rsidRPr="00E23121">
        <w:t>vzduch</w:t>
      </w:r>
      <w:r w:rsidR="00345E5C" w:rsidRPr="00E23121">
        <w:t xml:space="preserve"> v</w:t>
      </w:r>
      <w:r w:rsidR="00345E5C">
        <w:t> </w:t>
      </w:r>
      <w:r w:rsidR="000251E4" w:rsidRPr="00E23121">
        <w:t>ložnici vlhký</w:t>
      </w:r>
      <w:r w:rsidR="00345E5C" w:rsidRPr="00E23121">
        <w:t xml:space="preserve"> a</w:t>
      </w:r>
      <w:r w:rsidR="00345E5C">
        <w:t> </w:t>
      </w:r>
      <w:r w:rsidR="00067B8A">
        <w:t>ruce jsme měli studené</w:t>
      </w:r>
      <w:r w:rsidR="000251E4" w:rsidRPr="00E23121">
        <w:t xml:space="preserve">, přestože noc </w:t>
      </w:r>
      <w:r w:rsidR="003D5D32">
        <w:t>byla</w:t>
      </w:r>
      <w:r w:rsidR="000251E4" w:rsidRPr="00E23121">
        <w:t xml:space="preserve"> mírná. Lůžkoviny jsem vyvětrala, ale na omak byly takové, jaké</w:t>
      </w:r>
      <w:r w:rsidR="00550AF7">
        <w:t xml:space="preserve"> studené</w:t>
      </w:r>
      <w:r>
        <w:t xml:space="preserve"> lůžkoviny jsou vždycky</w:t>
      </w:r>
      <w:r w:rsidR="000251E4" w:rsidRPr="00E23121">
        <w:t>, tuhé</w:t>
      </w:r>
      <w:r w:rsidR="00345E5C" w:rsidRPr="00E23121">
        <w:t xml:space="preserve"> a</w:t>
      </w:r>
      <w:r w:rsidR="00345E5C">
        <w:t> </w:t>
      </w:r>
      <w:r w:rsidR="000251E4" w:rsidRPr="00E23121">
        <w:t>navlh</w:t>
      </w:r>
      <w:r w:rsidR="00CC5AD8" w:rsidRPr="00E23121">
        <w:t>lé</w:t>
      </w:r>
      <w:r w:rsidR="009E1F84">
        <w:t>. Husí kůže na husí kůži, ledové</w:t>
      </w:r>
      <w:r w:rsidR="00A86B61">
        <w:t xml:space="preserve"> špičky prstů na vzrušené</w:t>
      </w:r>
      <w:r w:rsidR="000251E4" w:rsidRPr="00E23121">
        <w:t xml:space="preserve"> pokožce. Časem jsme se zahřáli</w:t>
      </w:r>
      <w:r w:rsidR="00345E5C" w:rsidRPr="00E23121">
        <w:t xml:space="preserve"> a</w:t>
      </w:r>
      <w:r w:rsidR="00345E5C">
        <w:t> </w:t>
      </w:r>
      <w:r w:rsidR="000251E4" w:rsidRPr="00E23121">
        <w:t>naše ústa nebyla nikdy chladná, ale potom mě napadlo,</w:t>
      </w:r>
      <w:r w:rsidR="00345E5C" w:rsidRPr="00E23121">
        <w:t xml:space="preserve"> a</w:t>
      </w:r>
      <w:r w:rsidR="00345E5C">
        <w:t> </w:t>
      </w:r>
      <w:r w:rsidR="000251E4" w:rsidRPr="00E23121">
        <w:t>jeho podle všeho taky, že jestli je to takové teď, jak to bude uprostřed zimy?</w:t>
      </w:r>
    </w:p>
    <w:p w:rsidR="00D34DB7" w:rsidRPr="00E23121" w:rsidRDefault="000251E4" w:rsidP="00317617">
      <w:pPr>
        <w:pStyle w:val="Text"/>
      </w:pPr>
      <w:r w:rsidRPr="00E23121">
        <w:t>Bylo půl jedenácté,</w:t>
      </w:r>
      <w:r w:rsidR="0041594E" w:rsidRPr="00E23121">
        <w:t xml:space="preserve"> když jsem</w:t>
      </w:r>
      <w:r w:rsidRPr="00E23121">
        <w:t xml:space="preserve"> se dostala domů,</w:t>
      </w:r>
      <w:r w:rsidR="00345E5C" w:rsidRPr="00E23121">
        <w:t xml:space="preserve"> a</w:t>
      </w:r>
      <w:r w:rsidR="00345E5C">
        <w:t> </w:t>
      </w:r>
      <w:r w:rsidRPr="00E23121">
        <w:t>M</w:t>
      </w:r>
      <w:r w:rsidR="00317617">
        <w:t>ike pořád ještě vyměňoval kuchy</w:t>
      </w:r>
      <w:r w:rsidRPr="00E23121">
        <w:t>ňské okno za francouzs</w:t>
      </w:r>
      <w:r w:rsidR="00317617">
        <w:t>ké, ne</w:t>
      </w:r>
      <w:r w:rsidR="000B3B45">
        <w:t>ž se pustí</w:t>
      </w:r>
      <w:r w:rsidR="00317617">
        <w:t xml:space="preserve"> do stavby</w:t>
      </w:r>
      <w:r w:rsidR="005F4191">
        <w:t xml:space="preserve"> zimní zahrady. Po dlouhých měsí</w:t>
      </w:r>
      <w:r w:rsidR="00317617">
        <w:t>cí</w:t>
      </w:r>
      <w:r w:rsidRPr="00E23121">
        <w:t>ch práce na staveništi v</w:t>
      </w:r>
      <w:r w:rsidR="00317617">
        <w:t> </w:t>
      </w:r>
      <w:r w:rsidRPr="00E23121">
        <w:t>Re</w:t>
      </w:r>
      <w:r w:rsidR="00317617">
        <w:t>gent‘s Parku byl tohle jeho první</w:t>
      </w:r>
      <w:r w:rsidRPr="00E23121">
        <w:t xml:space="preserve"> týden doma.</w:t>
      </w:r>
      <w:r w:rsidR="00345E5C" w:rsidRPr="00E23121">
        <w:t xml:space="preserve"> S</w:t>
      </w:r>
      <w:r w:rsidR="00345E5C">
        <w:t> </w:t>
      </w:r>
      <w:r w:rsidRPr="00E23121">
        <w:t xml:space="preserve">velkými </w:t>
      </w:r>
      <w:r w:rsidRPr="00E23121">
        <w:lastRenderedPageBreak/>
        <w:t>obavami jsem mu řekla, že jsem pracovala</w:t>
      </w:r>
      <w:r w:rsidR="00345E5C" w:rsidRPr="00E23121">
        <w:t xml:space="preserve"> v</w:t>
      </w:r>
      <w:r w:rsidR="00345E5C">
        <w:t> </w:t>
      </w:r>
      <w:r w:rsidRPr="00E23121">
        <w:t>Middleton Hallu přes čas,</w:t>
      </w:r>
      <w:r w:rsidR="00345E5C" w:rsidRPr="00E23121">
        <w:t xml:space="preserve"> a</w:t>
      </w:r>
      <w:r w:rsidR="00345E5C">
        <w:t> </w:t>
      </w:r>
      <w:r w:rsidRPr="00E23121">
        <w:t>on to vzal, zřejmě sotva vnímal, co povídám. Důvěřoval mi. Na druhou stranu, pokud je důvěra něco pozitivního, projev vůle, Mike zřejmě sotva věděl, že důvěra je nezbytná, nepřemýšlel</w:t>
      </w:r>
      <w:r w:rsidR="00345E5C" w:rsidRPr="00E23121">
        <w:t xml:space="preserve"> o</w:t>
      </w:r>
      <w:r w:rsidR="00345E5C">
        <w:t> </w:t>
      </w:r>
      <w:r w:rsidRPr="00E23121">
        <w:t>tom.</w:t>
      </w:r>
    </w:p>
    <w:p w:rsidR="00D34DB7" w:rsidRPr="00E23121" w:rsidRDefault="00490AC5" w:rsidP="00E23121">
      <w:pPr>
        <w:pStyle w:val="Text"/>
      </w:pPr>
      <w:r>
        <w:t>Uví</w:t>
      </w:r>
      <w:r w:rsidR="000251E4" w:rsidRPr="00E23121">
        <w:t xml:space="preserve">tal mě slovy: </w:t>
      </w:r>
      <w:r w:rsidR="00D34DB7" w:rsidRPr="00E23121">
        <w:t>„</w:t>
      </w:r>
      <w:r w:rsidR="000251E4" w:rsidRPr="00E23121">
        <w:t>Ohledně stavebního povoleni se mi neozvali.</w:t>
      </w:r>
      <w:r w:rsidR="00D34DB7" w:rsidRPr="00E23121">
        <w:t>“</w:t>
      </w:r>
      <w:r w:rsidR="000251E4" w:rsidRPr="00E23121">
        <w:t xml:space="preserve"> Když byl pryč, skoro jsem si neuvědomovala, jak omámená se vždycky vracím domů po setkání</w:t>
      </w:r>
      <w:r w:rsidR="00345E5C" w:rsidRPr="00E23121">
        <w:t xml:space="preserve"> s</w:t>
      </w:r>
      <w:r w:rsidR="00345E5C">
        <w:t> </w:t>
      </w:r>
      <w:r w:rsidR="000251E4" w:rsidRPr="00E23121">
        <w:t>Nedem. Když byl Mike pryč, bylo jedno, jestli chodím jako tělo bez duše, zasněná</w:t>
      </w:r>
      <w:r w:rsidR="00345E5C" w:rsidRPr="00E23121">
        <w:t xml:space="preserve"> a</w:t>
      </w:r>
      <w:r w:rsidR="00345E5C">
        <w:t> </w:t>
      </w:r>
      <w:r w:rsidR="000251E4" w:rsidRPr="00E23121">
        <w:t>vzpomínající. Mohla jsem se posadit</w:t>
      </w:r>
      <w:r w:rsidR="00345E5C" w:rsidRPr="00E23121">
        <w:t xml:space="preserve"> a</w:t>
      </w:r>
      <w:r w:rsidR="00345E5C">
        <w:t> </w:t>
      </w:r>
      <w:r w:rsidR="000251E4" w:rsidRPr="00E23121">
        <w:t>oddat se vzpomínkám na naši sexuální slast</w:t>
      </w:r>
      <w:r w:rsidR="00345E5C" w:rsidRPr="00E23121">
        <w:t xml:space="preserve"> a</w:t>
      </w:r>
      <w:r w:rsidR="00345E5C">
        <w:t> </w:t>
      </w:r>
      <w:r w:rsidR="000251E4" w:rsidRPr="00E23121">
        <w:t>štěstí lásky. Když byl doma, musela jsem mluvit. Musela jsem reagovat.</w:t>
      </w:r>
    </w:p>
    <w:p w:rsidR="00D34DB7" w:rsidRPr="00E23121" w:rsidRDefault="000251E4" w:rsidP="00E23121">
      <w:pPr>
        <w:pStyle w:val="Text"/>
      </w:pPr>
      <w:r w:rsidRPr="00E23121">
        <w:t>Naštěstí nechtěl</w:t>
      </w:r>
      <w:r w:rsidR="00345E5C" w:rsidRPr="00E23121">
        <w:t xml:space="preserve"> o</w:t>
      </w:r>
      <w:r w:rsidR="00345E5C">
        <w:t> </w:t>
      </w:r>
      <w:r w:rsidRPr="00E23121">
        <w:t>Middleton Hallu nic vědět, nezajímal se, co se tam děje,</w:t>
      </w:r>
      <w:r w:rsidR="00345E5C" w:rsidRPr="00E23121">
        <w:t xml:space="preserve"> a</w:t>
      </w:r>
      <w:r w:rsidR="00345E5C">
        <w:t> </w:t>
      </w:r>
      <w:r w:rsidRPr="00E23121">
        <w:t>mně se ulevilo, že nemusím lhát. Když ale začal nahlas uvažovat, kdy se asi tak stavební komise rozhoupe</w:t>
      </w:r>
      <w:r w:rsidR="00345E5C" w:rsidRPr="00E23121">
        <w:t xml:space="preserve"> a</w:t>
      </w:r>
      <w:r w:rsidR="00345E5C">
        <w:t> </w:t>
      </w:r>
      <w:r w:rsidRPr="00E23121">
        <w:t>rozhodne, nešlo mi</w:t>
      </w:r>
      <w:r w:rsidR="00345E5C" w:rsidRPr="00E23121">
        <w:t xml:space="preserve"> z</w:t>
      </w:r>
      <w:r w:rsidR="00345E5C">
        <w:t> </w:t>
      </w:r>
      <w:r w:rsidRPr="00E23121">
        <w:t>hlavy, nakolik bych dokázala lhát. Přijde den, kdy na mě dolehne znechucení ze sebe sama</w:t>
      </w:r>
      <w:r w:rsidR="00345E5C" w:rsidRPr="00E23121">
        <w:t xml:space="preserve"> a</w:t>
      </w:r>
      <w:r w:rsidR="00345E5C">
        <w:t> </w:t>
      </w:r>
      <w:r w:rsidRPr="00E23121">
        <w:t>znemožní mi vymýšlet výmluvy</w:t>
      </w:r>
      <w:r w:rsidR="00345E5C" w:rsidRPr="00E23121">
        <w:t xml:space="preserve"> a</w:t>
      </w:r>
      <w:r w:rsidR="00345E5C">
        <w:t> </w:t>
      </w:r>
      <w:r w:rsidRPr="00E23121">
        <w:t>vyrábět alibi? Samozřejmě, že takový den měl přijít,</w:t>
      </w:r>
      <w:r w:rsidR="00345E5C" w:rsidRPr="00E23121">
        <w:t xml:space="preserve"> a</w:t>
      </w:r>
      <w:r w:rsidR="00345E5C">
        <w:t> </w:t>
      </w:r>
      <w:r w:rsidRPr="00E23121">
        <w:t>nebyl daleko, to já ale nevěděla.</w:t>
      </w:r>
    </w:p>
    <w:p w:rsidR="00D34DB7" w:rsidRPr="00E23121" w:rsidRDefault="000251E4" w:rsidP="00E23121">
      <w:pPr>
        <w:pStyle w:val="Text"/>
      </w:pPr>
      <w:r w:rsidRPr="00E23121">
        <w:t>Ale</w:t>
      </w:r>
      <w:r w:rsidR="00345E5C" w:rsidRPr="00E23121">
        <w:t xml:space="preserve"> i</w:t>
      </w:r>
      <w:r w:rsidR="00345E5C">
        <w:t> </w:t>
      </w:r>
      <w:r w:rsidRPr="00E23121">
        <w:t>tehdy jsem si uvědomovala, že jsem se na Mikea, na naše manželství</w:t>
      </w:r>
      <w:r w:rsidR="00345E5C" w:rsidRPr="00E23121">
        <w:t xml:space="preserve"> a</w:t>
      </w:r>
      <w:r w:rsidR="00345E5C">
        <w:t> </w:t>
      </w:r>
      <w:r w:rsidRPr="00E23121">
        <w:t>náš domov začala dívat úplně jinak. Zahleděla jsem se na toho muže, robustního, vytáhlého, zajisté dosud pohledného,</w:t>
      </w:r>
      <w:r w:rsidR="00345E5C" w:rsidRPr="00E23121">
        <w:t xml:space="preserve"> a</w:t>
      </w:r>
      <w:r w:rsidR="00345E5C">
        <w:t> </w:t>
      </w:r>
      <w:r w:rsidRPr="00E23121">
        <w:t>pomyslela jsem si, že ho dokonale znám, znám ho beze zbytku,</w:t>
      </w:r>
      <w:r w:rsidR="00345E5C" w:rsidRPr="00E23121">
        <w:t xml:space="preserve"> a</w:t>
      </w:r>
      <w:r w:rsidR="00345E5C">
        <w:t> </w:t>
      </w:r>
      <w:r w:rsidRPr="00E23121">
        <w:t>přesto jsem ho v</w:t>
      </w:r>
      <w:r w:rsidR="0053784A">
        <w:t>ůbec neznala. Neměla jsem ponětí</w:t>
      </w:r>
      <w:r w:rsidRPr="00E23121">
        <w:t>, co mu táhne hlavou pod těmi tmavými kudrnatými vlasy. Nemohlo</w:t>
      </w:r>
      <w:r w:rsidR="0053784A">
        <w:t xml:space="preserve"> to být nic jiného než vylepšení</w:t>
      </w:r>
      <w:r w:rsidRPr="00E23121">
        <w:t xml:space="preserve"> domu</w:t>
      </w:r>
      <w:r w:rsidR="00345E5C" w:rsidRPr="00E23121">
        <w:t xml:space="preserve"> a</w:t>
      </w:r>
      <w:r w:rsidR="00345E5C">
        <w:t> </w:t>
      </w:r>
      <w:r w:rsidRPr="00E23121">
        <w:t>stavební povolení, ne snad? Jednou před léty přišel domů</w:t>
      </w:r>
      <w:r w:rsidR="00345E5C" w:rsidRPr="00E23121">
        <w:t xml:space="preserve"> z</w:t>
      </w:r>
      <w:r w:rsidR="00345E5C">
        <w:t> </w:t>
      </w:r>
      <w:r w:rsidRPr="00E23121">
        <w:t>práce</w:t>
      </w:r>
      <w:r w:rsidR="00345E5C" w:rsidRPr="00E23121">
        <w:t xml:space="preserve"> a</w:t>
      </w:r>
      <w:r w:rsidR="00345E5C">
        <w:t> </w:t>
      </w:r>
      <w:r w:rsidRPr="00E23121">
        <w:t>já řekla, že vypadá unaveně. Otočil se ke mně</w:t>
      </w:r>
      <w:r w:rsidR="00345E5C" w:rsidRPr="00E23121">
        <w:t xml:space="preserve"> a</w:t>
      </w:r>
      <w:r w:rsidR="00345E5C">
        <w:t> </w:t>
      </w:r>
      <w:r w:rsidRPr="00E23121">
        <w:t>řekl:</w:t>
      </w:r>
    </w:p>
    <w:p w:rsidR="00D34DB7" w:rsidRPr="00E23121" w:rsidRDefault="00D34DB7" w:rsidP="00E23121">
      <w:pPr>
        <w:pStyle w:val="Text"/>
      </w:pPr>
      <w:r w:rsidRPr="00E23121">
        <w:t>„</w:t>
      </w:r>
      <w:r w:rsidR="00EA0B61">
        <w:t>Stavbař</w:t>
      </w:r>
      <w:r w:rsidR="000251E4" w:rsidRPr="00E23121">
        <w:t>ina je dřina,</w:t>
      </w:r>
      <w:r w:rsidR="0053784A">
        <w:t xml:space="preserve"> to člověka utahá. Zestárneš dří</w:t>
      </w:r>
      <w:r w:rsidR="000251E4" w:rsidRPr="00E23121">
        <w:t>v, než přijde tvůj čas.</w:t>
      </w:r>
      <w:r w:rsidRPr="00E23121">
        <w:t>“</w:t>
      </w:r>
    </w:p>
    <w:p w:rsidR="00D34DB7" w:rsidRPr="00E23121" w:rsidRDefault="000251E4" w:rsidP="00E23121">
      <w:pPr>
        <w:pStyle w:val="Text"/>
      </w:pPr>
      <w:r w:rsidRPr="00E23121">
        <w:t>Tehdy mě zaplavila láska</w:t>
      </w:r>
      <w:r w:rsidR="00345E5C" w:rsidRPr="00E23121">
        <w:t xml:space="preserve"> a</w:t>
      </w:r>
      <w:r w:rsidR="00345E5C">
        <w:t> </w:t>
      </w:r>
      <w:r w:rsidRPr="00E23121">
        <w:t>soucit. Uchopila jsem jeho mozo</w:t>
      </w:r>
      <w:r w:rsidR="00D34DB7" w:rsidRPr="00E23121">
        <w:t>ln</w:t>
      </w:r>
      <w:r w:rsidR="000B3B45">
        <w:t>até</w:t>
      </w:r>
      <w:r w:rsidRPr="00E23121">
        <w:t xml:space="preserve"> ruce</w:t>
      </w:r>
      <w:r w:rsidR="00345E5C" w:rsidRPr="00E23121">
        <w:t xml:space="preserve"> a</w:t>
      </w:r>
      <w:r w:rsidR="00345E5C">
        <w:t> </w:t>
      </w:r>
      <w:r w:rsidRPr="00E23121">
        <w:t>tolik podivných myšlenek se mi honilo hlavou: že tohle dě</w:t>
      </w:r>
      <w:r w:rsidR="007E40EE">
        <w:t>lá, protože je to jediné</w:t>
      </w:r>
      <w:r w:rsidR="005F4191">
        <w:t>, co umí</w:t>
      </w:r>
      <w:r w:rsidRPr="00E23121">
        <w:t>, jak nikdy nedostal příležitost získat kvalifikaci, že to bylo jenom vydělávej, vydělávej, vydělávej. Jdi</w:t>
      </w:r>
      <w:r w:rsidR="00345E5C" w:rsidRPr="00E23121">
        <w:t xml:space="preserve"> a</w:t>
      </w:r>
      <w:r w:rsidR="00345E5C">
        <w:t> </w:t>
      </w:r>
      <w:r w:rsidRPr="00E23121">
        <w:t>vydělávej od šestnácti, začni</w:t>
      </w:r>
      <w:r w:rsidR="00345E5C" w:rsidRPr="00E23121">
        <w:t xml:space="preserve"> v</w:t>
      </w:r>
      <w:r w:rsidR="00345E5C">
        <w:t> </w:t>
      </w:r>
      <w:r w:rsidRPr="00E23121">
        <w:t>osm ráno</w:t>
      </w:r>
      <w:r w:rsidR="00345E5C" w:rsidRPr="00E23121">
        <w:t xml:space="preserve"> a</w:t>
      </w:r>
      <w:r w:rsidR="00345E5C">
        <w:t> </w:t>
      </w:r>
      <w:r w:rsidRPr="00E23121">
        <w:t>pracuj přes čas až do tmy, jestli bude</w:t>
      </w:r>
      <w:r w:rsidR="005F4191">
        <w:t>š moct. Sevřela jsem ho</w:t>
      </w:r>
      <w:r w:rsidR="00345E5C">
        <w:t xml:space="preserve"> v </w:t>
      </w:r>
      <w:r w:rsidR="005F4191">
        <w:t>objetí</w:t>
      </w:r>
      <w:r w:rsidRPr="00E23121">
        <w:t>, protože se bál těžké práce, která mu brala mládí.</w:t>
      </w:r>
    </w:p>
    <w:p w:rsidR="00D34DB7" w:rsidRPr="00E23121" w:rsidRDefault="000251E4" w:rsidP="005F4191">
      <w:pPr>
        <w:pStyle w:val="Text"/>
      </w:pPr>
      <w:r w:rsidRPr="00E23121">
        <w:lastRenderedPageBreak/>
        <w:t>Tohle bylo ale jediné, co se vůbec pamatuji, že mi řekl</w:t>
      </w:r>
      <w:r w:rsidR="00345E5C" w:rsidRPr="00E23121">
        <w:t xml:space="preserve"> o</w:t>
      </w:r>
      <w:r w:rsidR="00345E5C">
        <w:t> </w:t>
      </w:r>
      <w:r w:rsidR="003C5E88">
        <w:t>svých pocitech. Ani jediné</w:t>
      </w:r>
      <w:r w:rsidRPr="00E23121">
        <w:t xml:space="preserve"> slovo, nikdy, nepadlo</w:t>
      </w:r>
      <w:r w:rsidR="00345E5C" w:rsidRPr="00E23121">
        <w:t xml:space="preserve"> o</w:t>
      </w:r>
      <w:r w:rsidR="00345E5C">
        <w:t> </w:t>
      </w:r>
      <w:r w:rsidRPr="00E23121">
        <w:t>lásce nebo</w:t>
      </w:r>
      <w:r w:rsidR="00345E5C" w:rsidRPr="00E23121">
        <w:t xml:space="preserve"> o</w:t>
      </w:r>
      <w:r w:rsidR="00345E5C">
        <w:t> </w:t>
      </w:r>
      <w:r w:rsidRPr="00E23121">
        <w:t>tom, že něco potřebuje, je smutný nebo že má strach. Když jsem ně</w:t>
      </w:r>
      <w:r w:rsidR="00296989">
        <w:t>kdy</w:t>
      </w:r>
      <w:r w:rsidRPr="00E23121">
        <w:t xml:space="preserve"> zavedla řeč na děti, jenom na mě pohlédl, zase oči sklopil</w:t>
      </w:r>
      <w:r w:rsidR="00345E5C" w:rsidRPr="00E23121">
        <w:t xml:space="preserve"> a</w:t>
      </w:r>
      <w:r w:rsidR="00345E5C">
        <w:t> </w:t>
      </w:r>
      <w:r w:rsidRPr="00E23121">
        <w:t xml:space="preserve">řekl: </w:t>
      </w:r>
      <w:r w:rsidR="00D34DB7" w:rsidRPr="00E23121">
        <w:t>„</w:t>
      </w:r>
      <w:r w:rsidRPr="00E23121">
        <w:t>Je to na tobě,</w:t>
      </w:r>
      <w:r w:rsidR="00D34DB7" w:rsidRPr="00E23121">
        <w:t>“</w:t>
      </w:r>
      <w:r w:rsidR="00345E5C" w:rsidRPr="00E23121">
        <w:t xml:space="preserve"> a</w:t>
      </w:r>
      <w:r w:rsidR="00345E5C">
        <w:t> </w:t>
      </w:r>
      <w:r w:rsidRPr="00E23121">
        <w:t xml:space="preserve">jindy </w:t>
      </w:r>
      <w:r w:rsidR="00D34DB7" w:rsidRPr="00E23121">
        <w:t>„</w:t>
      </w:r>
      <w:r w:rsidRPr="00E23121">
        <w:t>Máme pěk</w:t>
      </w:r>
      <w:r w:rsidR="005F4191">
        <w:t>ný domov</w:t>
      </w:r>
      <w:r w:rsidR="00345E5C">
        <w:t xml:space="preserve"> a </w:t>
      </w:r>
      <w:r w:rsidR="005F4191">
        <w:t xml:space="preserve">víš, </w:t>
      </w:r>
      <w:r w:rsidRPr="00E23121">
        <w:t>co by znamenalo přivést do něho děti.</w:t>
      </w:r>
      <w:r w:rsidR="00D34DB7" w:rsidRPr="00E23121">
        <w:t>“</w:t>
      </w:r>
      <w:r w:rsidR="00345E5C">
        <w:t xml:space="preserve"> A </w:t>
      </w:r>
      <w:r w:rsidR="005F4191">
        <w:t>nyní, po večerech</w:t>
      </w:r>
      <w:r w:rsidR="00345E5C">
        <w:t xml:space="preserve"> a o </w:t>
      </w:r>
      <w:r w:rsidR="005F4191">
        <w:t>ví</w:t>
      </w:r>
      <w:r w:rsidRPr="00E23121">
        <w:t>kendech, kdy by se měl</w:t>
      </w:r>
      <w:r w:rsidR="009B3E3A">
        <w:t>o odpočívat, se dál pouští</w:t>
      </w:r>
      <w:r w:rsidR="003C5E88">
        <w:t xml:space="preserve"> do té</w:t>
      </w:r>
      <w:r w:rsidRPr="00E23121">
        <w:t xml:space="preserve"> práce,</w:t>
      </w:r>
      <w:r w:rsidR="00345E5C" w:rsidRPr="00E23121">
        <w:t xml:space="preserve"> o</w:t>
      </w:r>
      <w:r w:rsidR="00345E5C">
        <w:t> </w:t>
      </w:r>
      <w:r w:rsidR="009B3E3A">
        <w:t>ní</w:t>
      </w:r>
      <w:r w:rsidRPr="00E23121">
        <w:t>ž řekl, že ho vyčerpá</w:t>
      </w:r>
      <w:r w:rsidR="00345E5C" w:rsidRPr="00E23121">
        <w:t xml:space="preserve"> a</w:t>
      </w:r>
      <w:r w:rsidR="00345E5C">
        <w:t> </w:t>
      </w:r>
      <w:r w:rsidRPr="00E23121">
        <w:t>udělá</w:t>
      </w:r>
      <w:r w:rsidR="00345E5C" w:rsidRPr="00E23121">
        <w:t xml:space="preserve"> z</w:t>
      </w:r>
      <w:r w:rsidR="00345E5C">
        <w:t> </w:t>
      </w:r>
      <w:r w:rsidRPr="00E23121">
        <w:t>něho starce. Nerozuměla jsem mu.</w:t>
      </w:r>
    </w:p>
    <w:p w:rsidR="00D34DB7" w:rsidRPr="00E23121" w:rsidRDefault="000251E4" w:rsidP="00E23121">
      <w:pPr>
        <w:pStyle w:val="Text"/>
      </w:pPr>
      <w:r w:rsidRPr="00E23121">
        <w:t>Zčásti za</w:t>
      </w:r>
      <w:r w:rsidR="009A1066">
        <w:t xml:space="preserve"> tím </w:t>
      </w:r>
      <w:r w:rsidRPr="00E23121">
        <w:t>byl Mike</w:t>
      </w:r>
      <w:r w:rsidR="00345E5C" w:rsidRPr="00E23121">
        <w:t xml:space="preserve"> a</w:t>
      </w:r>
      <w:r w:rsidR="00345E5C">
        <w:t> </w:t>
      </w:r>
      <w:r w:rsidRPr="00E23121">
        <w:t>to, že jsem mu musela lhát,</w:t>
      </w:r>
      <w:r w:rsidR="00345E5C" w:rsidRPr="00E23121">
        <w:t xml:space="preserve"> a</w:t>
      </w:r>
      <w:r w:rsidR="00345E5C">
        <w:t> </w:t>
      </w:r>
      <w:r w:rsidRPr="00E23121">
        <w:t>zčásti v</w:t>
      </w:r>
      <w:r w:rsidR="009B3E3A">
        <w:t>ědomí</w:t>
      </w:r>
      <w:r w:rsidRPr="00E23121">
        <w:t>, že ať už bylo naše manželství jakékoli, už</w:t>
      </w:r>
      <w:r w:rsidR="00345E5C" w:rsidRPr="00E23121">
        <w:t xml:space="preserve"> o</w:t>
      </w:r>
      <w:r w:rsidR="00345E5C">
        <w:t> </w:t>
      </w:r>
      <w:r w:rsidRPr="00E23121">
        <w:t>manželství nemůže být řeči, co mě přimělo znovu přemýšlet</w:t>
      </w:r>
      <w:r w:rsidR="00345E5C" w:rsidRPr="00E23121">
        <w:t xml:space="preserve"> o</w:t>
      </w:r>
      <w:r w:rsidR="00345E5C">
        <w:t> </w:t>
      </w:r>
      <w:r w:rsidRPr="00E23121">
        <w:t>tom, že jsem Neda odmítla. Tedy, že jsem Nedovi řekla ne, když říkal, že odejdeme</w:t>
      </w:r>
      <w:r w:rsidR="00345E5C" w:rsidRPr="00E23121">
        <w:t xml:space="preserve"> a</w:t>
      </w:r>
      <w:r w:rsidR="00345E5C">
        <w:t> </w:t>
      </w:r>
      <w:r w:rsidRPr="00E23121">
        <w:t>budeme žít spolu. Vždyť Nic</w:t>
      </w:r>
      <w:r w:rsidR="005F4191">
        <w:t>k byl dokonce mladší</w:t>
      </w:r>
      <w:r w:rsidRPr="00E23121">
        <w:t xml:space="preserve"> než Hannah, když náš táta odešel. Nick mu na pohřeb nešel, řekl, že ho sotva znal, ale poznamenalo ho to nějak? Pravda je taková, že se nedá odhadnout, nakolik dítě za</w:t>
      </w:r>
      <w:r w:rsidR="005F4191">
        <w:t>sáhne, když bude žít jen</w:t>
      </w:r>
      <w:r w:rsidR="00345E5C">
        <w:t xml:space="preserve"> s </w:t>
      </w:r>
      <w:r w:rsidR="005F4191">
        <w:t>jední</w:t>
      </w:r>
      <w:r w:rsidRPr="00E23121">
        <w:t>m rodičem. Spousta hnusných lidí, kte</w:t>
      </w:r>
      <w:r w:rsidR="00CC5AD8" w:rsidRPr="00E23121">
        <w:t>ré</w:t>
      </w:r>
      <w:r w:rsidRPr="00E23121">
        <w:t xml:space="preserve"> znám, vyrostla ve šťastných rodinách,</w:t>
      </w:r>
      <w:r w:rsidR="00345E5C" w:rsidRPr="00E23121">
        <w:t xml:space="preserve"> s</w:t>
      </w:r>
      <w:r w:rsidR="00345E5C">
        <w:t> </w:t>
      </w:r>
      <w:r w:rsidRPr="00E23121">
        <w:t>rodiči, kteří žili spolu.</w:t>
      </w:r>
    </w:p>
    <w:p w:rsidR="00D34DB7" w:rsidRPr="00E23121" w:rsidRDefault="000251E4" w:rsidP="00E23121">
      <w:pPr>
        <w:pStyle w:val="Text"/>
      </w:pPr>
      <w:r w:rsidRPr="00E23121">
        <w:t>Potom tady byl Stellin dům. Neje</w:t>
      </w:r>
      <w:r w:rsidR="005F4191">
        <w:t>nže tam byla zima</w:t>
      </w:r>
      <w:r w:rsidR="00345E5C">
        <w:t xml:space="preserve"> a </w:t>
      </w:r>
      <w:r w:rsidR="005F4191">
        <w:t>tma, ale blí</w:t>
      </w:r>
      <w:r w:rsidRPr="00E23121">
        <w:t>žil se den, kdy nebude vůbec</w:t>
      </w:r>
      <w:r w:rsidR="00345E5C" w:rsidRPr="00E23121">
        <w:t xml:space="preserve"> k</w:t>
      </w:r>
      <w:r w:rsidR="00345E5C">
        <w:t> </w:t>
      </w:r>
      <w:r w:rsidRPr="00E23121">
        <w:t>dispozici. Dosud jsem se mohla prohř</w:t>
      </w:r>
      <w:r w:rsidR="005F4191">
        <w:t>ešit</w:t>
      </w:r>
      <w:r w:rsidR="00345E5C">
        <w:t xml:space="preserve"> a </w:t>
      </w:r>
      <w:r w:rsidR="005F4191">
        <w:t>využívat dům bez dovolení</w:t>
      </w:r>
      <w:r w:rsidRPr="00E23121">
        <w:t xml:space="preserve">, ale věděla jsem, že bych se něčeho </w:t>
      </w:r>
      <w:r w:rsidR="000E098A">
        <w:t>takové</w:t>
      </w:r>
      <w:r w:rsidRPr="00E23121">
        <w:t xml:space="preserve">ho neodvážila, až se po Stellině smrti stane Marianniným nebo Richardovým majetkem. Nebudeme </w:t>
      </w:r>
      <w:r w:rsidR="00275A9B">
        <w:t>mít</w:t>
      </w:r>
      <w:r w:rsidRPr="00E23121">
        <w:t xml:space="preserve"> kam jít</w:t>
      </w:r>
      <w:r w:rsidR="00345E5C" w:rsidRPr="00E23121">
        <w:t xml:space="preserve"> a</w:t>
      </w:r>
      <w:r w:rsidR="00345E5C">
        <w:t> </w:t>
      </w:r>
      <w:r w:rsidRPr="00E23121">
        <w:t>zase budu mít strach, že ho ztratím.</w:t>
      </w:r>
    </w:p>
    <w:p w:rsidR="00D34DB7" w:rsidRPr="00E23121" w:rsidRDefault="000251E4" w:rsidP="00E23121">
      <w:pPr>
        <w:pStyle w:val="Text"/>
      </w:pPr>
      <w:r w:rsidRPr="00E23121">
        <w:t xml:space="preserve">Jak dalece postoupila </w:t>
      </w:r>
      <w:r w:rsidR="009B3E3A">
        <w:t>moje zkaženost za těch šest měsí</w:t>
      </w:r>
      <w:r w:rsidRPr="00E23121">
        <w:t>ců, co jsem si odpřísáhla, že ho nikdy neodvedu od jeho dcery, je vidět</w:t>
      </w:r>
      <w:r w:rsidR="00345E5C" w:rsidRPr="00E23121">
        <w:t xml:space="preserve"> z</w:t>
      </w:r>
      <w:r w:rsidR="00345E5C">
        <w:t> </w:t>
      </w:r>
      <w:r w:rsidRPr="00E23121">
        <w:t>toho, že jsem začala přemýšlet, jak by se to dalo obejít. Prohlásila jsem, že bych nikdy nelhala,</w:t>
      </w:r>
      <w:r w:rsidR="00345E5C" w:rsidRPr="00E23121">
        <w:t xml:space="preserve"> a</w:t>
      </w:r>
      <w:r w:rsidR="00345E5C">
        <w:t> </w:t>
      </w:r>
      <w:r w:rsidRPr="00E23121">
        <w:t>začala jsem lhát. Vnikla jsem na cizí pozemek. Naplňovala jsem slova, která mi jednou Ned řekl,</w:t>
      </w:r>
      <w:r w:rsidR="00345E5C" w:rsidRPr="00E23121">
        <w:t xml:space="preserve"> a</w:t>
      </w:r>
      <w:r w:rsidR="00345E5C">
        <w:t> </w:t>
      </w:r>
      <w:r w:rsidRPr="00E23121">
        <w:t>všechno jsem obětovala kvůli lásce. Nebo možná jenom slušnost jsem obětovala.</w:t>
      </w:r>
    </w:p>
    <w:p w:rsidR="00D34DB7" w:rsidRPr="00E23121" w:rsidRDefault="0083284A" w:rsidP="00E23121">
      <w:pPr>
        <w:pStyle w:val="Text"/>
      </w:pPr>
      <w:r>
        <w:t>Bylo to se Stellou stejné</w:t>
      </w:r>
      <w:r w:rsidR="000251E4" w:rsidRPr="00E23121">
        <w:t>? Pozorovala jsem ji, když spala,</w:t>
      </w:r>
      <w:r w:rsidR="00345E5C" w:rsidRPr="00E23121">
        <w:t xml:space="preserve"> a</w:t>
      </w:r>
      <w:r w:rsidR="00345E5C">
        <w:t> </w:t>
      </w:r>
      <w:r w:rsidR="000251E4" w:rsidRPr="00E23121">
        <w:t>pokoušela jsem se uvidět, když mě nemohla přistihnout, jak si ji prohlížím, tu mladou</w:t>
      </w:r>
      <w:r w:rsidR="00345E5C" w:rsidRPr="00E23121">
        <w:t xml:space="preserve"> a</w:t>
      </w:r>
      <w:r w:rsidR="00345E5C">
        <w:t> </w:t>
      </w:r>
      <w:r w:rsidR="000251E4" w:rsidRPr="00E23121">
        <w:t xml:space="preserve">krásnou ženu, která se zamilovala do Alana </w:t>
      </w:r>
      <w:r w:rsidR="007F6155">
        <w:t>Tyzark</w:t>
      </w:r>
      <w:r w:rsidR="000251E4" w:rsidRPr="00E23121">
        <w:t>a.</w:t>
      </w:r>
      <w:r w:rsidR="005F4191">
        <w:t xml:space="preserve"> Očima jsem se snažila př</w:t>
      </w:r>
      <w:r w:rsidR="000251E4" w:rsidRPr="00E23121">
        <w:t>ičarovat svaly na křehké kosti</w:t>
      </w:r>
      <w:r w:rsidR="00345E5C" w:rsidRPr="00E23121">
        <w:t xml:space="preserve"> a</w:t>
      </w:r>
      <w:r w:rsidR="00345E5C">
        <w:t> </w:t>
      </w:r>
      <w:r w:rsidR="000251E4" w:rsidRPr="00E23121">
        <w:t>na ten zchřadlý obličej broskvovou pleť, bílé v</w:t>
      </w:r>
      <w:r w:rsidR="005F4191">
        <w:t>a</w:t>
      </w:r>
      <w:r w:rsidR="00D34DB7" w:rsidRPr="00E23121">
        <w:t>t</w:t>
      </w:r>
      <w:r w:rsidR="005F4191">
        <w:t>ovité</w:t>
      </w:r>
      <w:r w:rsidR="000251E4" w:rsidRPr="00E23121">
        <w:t xml:space="preserve"> vlasy změnit na </w:t>
      </w:r>
      <w:r w:rsidR="00CD5262">
        <w:lastRenderedPageBreak/>
        <w:t>leskle hnědé</w:t>
      </w:r>
      <w:r w:rsidR="000251E4" w:rsidRPr="00E23121">
        <w:t>, ale viděla jsem</w:t>
      </w:r>
      <w:r w:rsidR="00CD5262">
        <w:t xml:space="preserve"> jen starou ženu, která se tratí</w:t>
      </w:r>
      <w:r w:rsidR="000251E4" w:rsidRPr="00E23121">
        <w:t xml:space="preserve"> pře</w:t>
      </w:r>
      <w:r w:rsidR="00CD5262">
        <w:t>d očima, oční víčka jak ořechové</w:t>
      </w:r>
      <w:r w:rsidR="000251E4" w:rsidRPr="00E23121">
        <w:t xml:space="preserve"> skořápky, modré žíly, kte</w:t>
      </w:r>
      <w:r w:rsidR="00CC5AD8" w:rsidRPr="00E23121">
        <w:t>ré</w:t>
      </w:r>
      <w:r w:rsidR="000251E4" w:rsidRPr="00E23121">
        <w:t xml:space="preserve"> </w:t>
      </w:r>
      <w:r w:rsidR="005F4191">
        <w:t>div neprotrhnou papí</w:t>
      </w:r>
      <w:r w:rsidR="000251E4" w:rsidRPr="00E23121">
        <w:t>rovitou pokožku.</w:t>
      </w:r>
      <w:r w:rsidR="00345E5C" w:rsidRPr="00E23121">
        <w:t xml:space="preserve"> A</w:t>
      </w:r>
      <w:r w:rsidR="00345E5C">
        <w:t> </w:t>
      </w:r>
      <w:r w:rsidR="000251E4" w:rsidRPr="00E23121">
        <w:t>když jsem ji vzala za ruku, protože jsem věděla, že se už co nevidět probere, všimla jsem si něčeho, co mi dalo ránu. P</w:t>
      </w:r>
      <w:r w:rsidR="005F4191">
        <w:t>řestala si lakovat nehty. Poprvé</w:t>
      </w:r>
      <w:r w:rsidR="000251E4" w:rsidRPr="00E23121">
        <w:t>, co ji znám, byly jej</w:t>
      </w:r>
      <w:r w:rsidR="005F4191">
        <w:t>í nehty zažloutlé</w:t>
      </w:r>
      <w:r w:rsidR="00345E5C">
        <w:t xml:space="preserve"> a </w:t>
      </w:r>
      <w:r w:rsidR="005F4191">
        <w:t>varhánkovaté</w:t>
      </w:r>
      <w:r w:rsidR="000251E4" w:rsidRPr="00E23121">
        <w:t>, tak jak je příroda stvořila.</w:t>
      </w:r>
    </w:p>
    <w:p w:rsidR="00D34DB7" w:rsidRPr="00E23121" w:rsidRDefault="000251E4" w:rsidP="00E23121">
      <w:pPr>
        <w:pStyle w:val="Text"/>
      </w:pPr>
      <w:r w:rsidRPr="00E23121">
        <w:t>Stella mi řekla, že</w:t>
      </w:r>
      <w:r w:rsidR="005F4191">
        <w:t xml:space="preserve"> Gilda Brentová byla ráda</w:t>
      </w:r>
      <w:r w:rsidR="00345E5C">
        <w:t xml:space="preserve"> v </w:t>
      </w:r>
      <w:r w:rsidR="00CD5262">
        <w:t>j</w:t>
      </w:r>
      <w:r w:rsidR="005F4191">
        <w:t>ejí</w:t>
      </w:r>
      <w:r w:rsidRPr="00E23121">
        <w:t xml:space="preserve"> spol</w:t>
      </w:r>
      <w:r w:rsidR="00554992" w:rsidRPr="00E23121">
        <w:t>ečnosti</w:t>
      </w:r>
      <w:r w:rsidR="00345E5C" w:rsidRPr="00E23121">
        <w:t xml:space="preserve"> a</w:t>
      </w:r>
      <w:r w:rsidR="00345E5C">
        <w:t> </w:t>
      </w:r>
      <w:r w:rsidR="00554992" w:rsidRPr="00E23121">
        <w:t>chtěla ji za přítelkyn</w:t>
      </w:r>
      <w:r w:rsidRPr="00E23121">
        <w:t>i, protože ji brala jako druh</w:t>
      </w:r>
      <w:r w:rsidR="00CD5262">
        <w:t>ořadého člověka. Jak se ukázalo,</w:t>
      </w:r>
      <w:r w:rsidRPr="00E23121">
        <w:t xml:space="preserve"> Gilda nikdy nepovažovala Stellu za hrozbu. Jaká to ironie. Přesto se ze všeho nejvíc obávala čehokoli, co tuto hrozbu jakkoli představovalo,</w:t>
      </w:r>
      <w:r w:rsidR="00345E5C" w:rsidRPr="00E23121">
        <w:t xml:space="preserve"> a</w:t>
      </w:r>
      <w:r w:rsidR="00345E5C">
        <w:t> </w:t>
      </w:r>
      <w:r w:rsidRPr="00E23121">
        <w:t>byla</w:t>
      </w:r>
      <w:r w:rsidR="00345E5C" w:rsidRPr="00E23121">
        <w:t xml:space="preserve"> z</w:t>
      </w:r>
      <w:r w:rsidR="00345E5C">
        <w:t> </w:t>
      </w:r>
      <w:r w:rsidR="00CD5262">
        <w:t>toho neurotická. Svůj vlastní</w:t>
      </w:r>
      <w:r w:rsidRPr="00E23121">
        <w:t xml:space="preserve"> neúspěch jako filmová herečka</w:t>
      </w:r>
      <w:r w:rsidR="00345E5C">
        <w:t> </w:t>
      </w:r>
      <w:r w:rsidR="00345E5C" w:rsidRPr="00E23121">
        <w:t>–</w:t>
      </w:r>
      <w:r w:rsidR="00345E5C">
        <w:t> </w:t>
      </w:r>
      <w:r w:rsidRPr="00E23121">
        <w:t>zřejmě to nebrala jako selhání, ale jako kariéru zničenou zvenčí</w:t>
      </w:r>
      <w:r w:rsidR="00345E5C">
        <w:t> </w:t>
      </w:r>
      <w:r w:rsidR="00345E5C" w:rsidRPr="00E23121">
        <w:t>–</w:t>
      </w:r>
      <w:r w:rsidR="00345E5C">
        <w:t> </w:t>
      </w:r>
      <w:r w:rsidRPr="00E23121">
        <w:t>připisovala žárlivosti, závisti</w:t>
      </w:r>
      <w:r w:rsidR="00345E5C" w:rsidRPr="00E23121">
        <w:t xml:space="preserve"> a</w:t>
      </w:r>
      <w:r w:rsidR="00345E5C">
        <w:t> </w:t>
      </w:r>
      <w:r w:rsidRPr="00E23121">
        <w:t>zlovolnosti ostatních žen. Ženy na ni měly vždycky</w:t>
      </w:r>
      <w:r w:rsidR="00984E1B">
        <w:t xml:space="preserve"> ‚</w:t>
      </w:r>
      <w:r w:rsidR="00D34DB7" w:rsidRPr="00E23121">
        <w:t>s</w:t>
      </w:r>
      <w:r w:rsidRPr="00E23121">
        <w:t>padeno</w:t>
      </w:r>
      <w:r w:rsidR="00D34DB7" w:rsidRPr="00E23121">
        <w:t>‘</w:t>
      </w:r>
      <w:r w:rsidRPr="00E23121">
        <w:t>. Myslela si</w:t>
      </w:r>
      <w:r w:rsidR="00345E5C" w:rsidRPr="00E23121">
        <w:t xml:space="preserve"> o</w:t>
      </w:r>
      <w:r w:rsidR="00345E5C">
        <w:t> </w:t>
      </w:r>
      <w:r w:rsidRPr="00E23121">
        <w:t>sobě, alespoň se tak vyjadřovala, že se považuje za výjimeč</w:t>
      </w:r>
      <w:r w:rsidR="00554992" w:rsidRPr="00E23121">
        <w:t>ně hezkou, mnohem hezčí než jiné</w:t>
      </w:r>
      <w:r w:rsidRPr="00E23121">
        <w:t>, mnohem úchvatnější, elegantnější, mnohem víc okouzlující,</w:t>
      </w:r>
      <w:r w:rsidR="00345E5C" w:rsidRPr="00E23121">
        <w:t xml:space="preserve"> a</w:t>
      </w:r>
      <w:r w:rsidR="00345E5C">
        <w:t> </w:t>
      </w:r>
      <w:r w:rsidRPr="00E23121">
        <w:t>zřejmě proto, aby nevypadala nemožně marnivě, mluvila</w:t>
      </w:r>
      <w:r w:rsidR="00345E5C" w:rsidRPr="00E23121">
        <w:t xml:space="preserve"> o</w:t>
      </w:r>
      <w:r w:rsidR="00345E5C">
        <w:t> </w:t>
      </w:r>
      <w:r w:rsidRPr="00E23121">
        <w:t>tom jako</w:t>
      </w:r>
      <w:r w:rsidR="00345E5C" w:rsidRPr="00E23121">
        <w:t xml:space="preserve"> o</w:t>
      </w:r>
      <w:r w:rsidR="00345E5C">
        <w:t> </w:t>
      </w:r>
      <w:r w:rsidRPr="00E23121">
        <w:t>zátěži,</w:t>
      </w:r>
      <w:r w:rsidR="00554992" w:rsidRPr="00E23121">
        <w:t xml:space="preserve"> kterou musí</w:t>
      </w:r>
      <w:r w:rsidRPr="00E23121">
        <w:t xml:space="preserve"> nést životem. Jinak řečeno krása je závazek.</w:t>
      </w:r>
    </w:p>
    <w:p w:rsidR="00D34DB7" w:rsidRPr="00E23121" w:rsidRDefault="000251E4" w:rsidP="00E23121">
      <w:pPr>
        <w:pStyle w:val="Text"/>
      </w:pPr>
      <w:r w:rsidRPr="00E23121">
        <w:t xml:space="preserve">Na Stellu pohlížela jako na </w:t>
      </w:r>
      <w:r w:rsidR="00D34DB7" w:rsidRPr="00E23121">
        <w:t>„</w:t>
      </w:r>
      <w:r w:rsidRPr="00E23121">
        <w:t>maličkou</w:t>
      </w:r>
      <w:r w:rsidR="00D34DB7" w:rsidRPr="00E23121">
        <w:t>“</w:t>
      </w:r>
      <w:r w:rsidRPr="00E23121">
        <w:t>. Tuhle přezdívku jí přisoudila, přestože Stella nebyla nijak nápadně malá</w:t>
      </w:r>
      <w:r w:rsidR="0053784A">
        <w:t>,</w:t>
      </w:r>
      <w:r w:rsidR="00345E5C" w:rsidRPr="00E23121">
        <w:t xml:space="preserve"> a</w:t>
      </w:r>
      <w:r w:rsidR="00345E5C">
        <w:t> </w:t>
      </w:r>
      <w:r w:rsidRPr="00E23121">
        <w:t>když se</w:t>
      </w:r>
      <w:r w:rsidR="00345E5C" w:rsidRPr="00E23121">
        <w:t xml:space="preserve"> s</w:t>
      </w:r>
      <w:r w:rsidR="00345E5C">
        <w:t> </w:t>
      </w:r>
      <w:r w:rsidRPr="00E23121">
        <w:t>Gildou seznámila, bylo jí šestatřicet. Gilda se usnesla, že Stella je venkovské děvče bez zvláštního vzdělání</w:t>
      </w:r>
      <w:r w:rsidR="00345E5C" w:rsidRPr="00E23121">
        <w:t xml:space="preserve"> a</w:t>
      </w:r>
      <w:r w:rsidR="00345E5C">
        <w:t> </w:t>
      </w:r>
      <w:r w:rsidRPr="00E23121">
        <w:t>zkušenosti.</w:t>
      </w:r>
      <w:r w:rsidR="00345E5C" w:rsidRPr="00E23121">
        <w:t xml:space="preserve"> V</w:t>
      </w:r>
      <w:r w:rsidR="00345E5C">
        <w:t> </w:t>
      </w:r>
      <w:r w:rsidRPr="00E23121">
        <w:t>Gildiných očích si nikdy nevydělávala na živobytí, nevytáhla paty nikam než do Bury, nepřečetla knihu, nebyla</w:t>
      </w:r>
      <w:r w:rsidR="00345E5C" w:rsidRPr="00E23121">
        <w:t xml:space="preserve"> v</w:t>
      </w:r>
      <w:r w:rsidR="00345E5C">
        <w:t> </w:t>
      </w:r>
      <w:r w:rsidRPr="00E23121">
        <w:t>divadle. Podstata všeho, řekla Stella, bylo, že Gilda si udělala představu</w:t>
      </w:r>
      <w:r w:rsidR="00345E5C" w:rsidRPr="00E23121">
        <w:t xml:space="preserve"> o</w:t>
      </w:r>
      <w:r w:rsidR="00345E5C">
        <w:t> </w:t>
      </w:r>
      <w:r w:rsidRPr="00E23121">
        <w:t>osobě, kterou měla Stella být, stejně tak, jako si udělala představu</w:t>
      </w:r>
      <w:r w:rsidR="00345E5C" w:rsidRPr="00E23121">
        <w:t xml:space="preserve"> o</w:t>
      </w:r>
      <w:r w:rsidR="00345E5C">
        <w:t> </w:t>
      </w:r>
      <w:r w:rsidRPr="00E23121">
        <w:t>sobě.</w:t>
      </w:r>
    </w:p>
    <w:p w:rsidR="00D34DB7" w:rsidRPr="00E23121" w:rsidRDefault="000251E4" w:rsidP="00E23121">
      <w:pPr>
        <w:pStyle w:val="Text"/>
      </w:pPr>
      <w:r w:rsidRPr="00E23121">
        <w:t>Někde pod povrchem musela existovat skutečná Gilda, ale Stella nikdy nezjistila, jaká ta skutečná Gilda je</w:t>
      </w:r>
      <w:r w:rsidR="00345E5C" w:rsidRPr="00E23121">
        <w:t xml:space="preserve"> a</w:t>
      </w:r>
      <w:r w:rsidR="00345E5C">
        <w:t> </w:t>
      </w:r>
      <w:r w:rsidRPr="00E23121">
        <w:t xml:space="preserve">kde se skrývá. Nevysvětlila, co myslí slovem </w:t>
      </w:r>
      <w:r w:rsidR="00D34DB7" w:rsidRPr="00E23121">
        <w:t>„</w:t>
      </w:r>
      <w:r w:rsidRPr="00E23121">
        <w:t>konec</w:t>
      </w:r>
      <w:r w:rsidR="00D34DB7" w:rsidRPr="00E23121">
        <w:t>“</w:t>
      </w:r>
      <w:r w:rsidRPr="00E23121">
        <w:t>. Předtím pouze dvakrát byl</w:t>
      </w:r>
      <w:r w:rsidR="00345E5C" w:rsidRPr="00E23121">
        <w:t xml:space="preserve"> u</w:t>
      </w:r>
      <w:r w:rsidR="00345E5C">
        <w:t> </w:t>
      </w:r>
      <w:r w:rsidRPr="00E23121">
        <w:t>ní patrný jakýsi náznak opravdovosti. G</w:t>
      </w:r>
      <w:r w:rsidR="00E87309">
        <w:t>ilda, kterou viděla, či která jí</w:t>
      </w:r>
      <w:r w:rsidRPr="00E23121">
        <w:t xml:space="preserve"> byla předkládána, zřejmě vždycky hrála nějakou roli, stavěla na odiv určitou pózu, mluvila nepřirozeným hlasem, nedávala najevo </w:t>
      </w:r>
      <w:r w:rsidR="00E87309">
        <w:t>to, co pociťovala, ale to, co jí</w:t>
      </w:r>
      <w:r w:rsidRPr="00E23121">
        <w:t xml:space="preserve"> připadalo vhodné. Vytvořila si tak skořápku, říkala Stella, jako nějakou masku nebo pozlátko. J</w:t>
      </w:r>
      <w:r w:rsidR="00554992" w:rsidRPr="00E23121">
        <w:t xml:space="preserve">estli </w:t>
      </w:r>
      <w:r w:rsidR="00554992" w:rsidRPr="00E23121">
        <w:lastRenderedPageBreak/>
        <w:t>byla Gilda taková vždycky</w:t>
      </w:r>
      <w:r w:rsidRPr="00E23121">
        <w:t xml:space="preserve"> nebo jestli</w:t>
      </w:r>
      <w:r w:rsidR="00554992" w:rsidRPr="00E23121">
        <w:t xml:space="preserve"> se takovému chování naučila ja</w:t>
      </w:r>
      <w:r w:rsidRPr="00E23121">
        <w:t>ko herečka, to nedokázala Stella rozpoznat. Bylo to jako by Gilda nikdy vlastně nevystoupila</w:t>
      </w:r>
      <w:r w:rsidR="00345E5C" w:rsidRPr="00E23121">
        <w:t xml:space="preserve"> z</w:t>
      </w:r>
      <w:r w:rsidR="00345E5C">
        <w:t> </w:t>
      </w:r>
      <w:r w:rsidRPr="00E23121">
        <w:t>role. Její život byl dlouhotrvající filmový scénář.</w:t>
      </w:r>
    </w:p>
    <w:p w:rsidR="00D34DB7" w:rsidRPr="00E23121" w:rsidRDefault="000251E4" w:rsidP="005F4191">
      <w:pPr>
        <w:pStyle w:val="Text"/>
      </w:pPr>
      <w:r w:rsidRPr="00E23121">
        <w:t>Hodiny Stelle vykládala</w:t>
      </w:r>
      <w:r w:rsidR="00345E5C" w:rsidRPr="00E23121">
        <w:t xml:space="preserve"> o</w:t>
      </w:r>
      <w:r w:rsidR="00345E5C">
        <w:t> </w:t>
      </w:r>
      <w:r w:rsidRPr="00E23121">
        <w:t>tom, co zažila jako herečka</w:t>
      </w:r>
      <w:r w:rsidR="00345E5C" w:rsidRPr="00E23121">
        <w:t xml:space="preserve"> a</w:t>
      </w:r>
      <w:r w:rsidR="00345E5C">
        <w:t> </w:t>
      </w:r>
      <w:r w:rsidRPr="00E23121">
        <w:t>při natáčení,</w:t>
      </w:r>
      <w:r w:rsidR="00345E5C" w:rsidRPr="00E23121">
        <w:t xml:space="preserve"> o</w:t>
      </w:r>
      <w:r w:rsidR="00345E5C">
        <w:t> </w:t>
      </w:r>
      <w:r w:rsidRPr="00E23121">
        <w:t>slavných lidech, kte</w:t>
      </w:r>
      <w:r w:rsidR="00CC5AD8" w:rsidRPr="00E23121">
        <w:t>ré</w:t>
      </w:r>
      <w:r w:rsidRPr="00E23121">
        <w:t xml:space="preserve"> poznala,</w:t>
      </w:r>
      <w:r w:rsidR="00345E5C" w:rsidRPr="00E23121">
        <w:t xml:space="preserve"> o</w:t>
      </w:r>
      <w:r w:rsidR="00345E5C">
        <w:t> </w:t>
      </w:r>
      <w:r w:rsidRPr="00E23121">
        <w:t>kouzelných místech, která navštívila,</w:t>
      </w:r>
      <w:r w:rsidR="00345E5C" w:rsidRPr="00E23121">
        <w:t xml:space="preserve"> o</w:t>
      </w:r>
      <w:r w:rsidR="00345E5C">
        <w:t> </w:t>
      </w:r>
      <w:r w:rsidRPr="00E23121">
        <w:t>slavných restauracích</w:t>
      </w:r>
      <w:r w:rsidR="00345E5C" w:rsidRPr="00E23121">
        <w:t xml:space="preserve"> a</w:t>
      </w:r>
      <w:r w:rsidR="00345E5C">
        <w:t> </w:t>
      </w:r>
      <w:r w:rsidRPr="00E23121">
        <w:t>klubech, kam ji pozvali význační nebo hezcí muži. Naznačovala milenecké vztahy</w:t>
      </w:r>
      <w:r w:rsidR="00345E5C" w:rsidRPr="00E23121">
        <w:t xml:space="preserve"> s</w:t>
      </w:r>
      <w:r w:rsidR="00345E5C">
        <w:t> </w:t>
      </w:r>
      <w:r w:rsidRPr="00E23121">
        <w:t>muži slavných jmen. Jak se jejich přátelství rozvíjelo, už jen nenaznačovala, ale vyprávěla Stelle vulgární historky</w:t>
      </w:r>
      <w:r w:rsidR="00345E5C" w:rsidRPr="00E23121">
        <w:t xml:space="preserve"> o</w:t>
      </w:r>
      <w:r w:rsidR="00345E5C">
        <w:t> </w:t>
      </w:r>
      <w:r w:rsidRPr="00E23121">
        <w:t>dobrodru</w:t>
      </w:r>
      <w:r w:rsidR="00554992" w:rsidRPr="00E23121">
        <w:t>ž</w:t>
      </w:r>
      <w:r w:rsidR="00D34DB7" w:rsidRPr="00E23121">
        <w:t>s</w:t>
      </w:r>
      <w:r w:rsidR="00554992" w:rsidRPr="00E23121">
        <w:t>tví</w:t>
      </w:r>
      <w:r w:rsidRPr="00E23121">
        <w:t>ch</w:t>
      </w:r>
      <w:r w:rsidR="00345E5C" w:rsidRPr="00E23121">
        <w:t xml:space="preserve"> v</w:t>
      </w:r>
      <w:r w:rsidR="00345E5C">
        <w:t> </w:t>
      </w:r>
      <w:r w:rsidRPr="00E23121">
        <w:t>hotelových pokojích,</w:t>
      </w:r>
      <w:r w:rsidR="00345E5C" w:rsidRPr="00E23121">
        <w:t xml:space="preserve"> o</w:t>
      </w:r>
      <w:r w:rsidR="00345E5C">
        <w:t> </w:t>
      </w:r>
      <w:r w:rsidRPr="00E23121">
        <w:t>schovávání před žárlivými manželkami ve skříních</w:t>
      </w:r>
      <w:r w:rsidR="00345E5C" w:rsidRPr="00E23121">
        <w:t xml:space="preserve"> a</w:t>
      </w:r>
      <w:r w:rsidR="00345E5C">
        <w:t> </w:t>
      </w:r>
      <w:r w:rsidR="00345E5C" w:rsidRPr="00E23121">
        <w:t>o</w:t>
      </w:r>
      <w:r w:rsidR="00345E5C">
        <w:t> </w:t>
      </w:r>
      <w:r w:rsidRPr="00E23121">
        <w:t>velkolepých darech, kdy dostala šperky</w:t>
      </w:r>
      <w:r w:rsidR="00345E5C" w:rsidRPr="00E23121">
        <w:t xml:space="preserve"> a</w:t>
      </w:r>
      <w:r w:rsidR="00345E5C">
        <w:t> </w:t>
      </w:r>
      <w:r w:rsidRPr="00E23121">
        <w:t>kožešiny.</w:t>
      </w:r>
      <w:r w:rsidR="00345E5C" w:rsidRPr="00E23121">
        <w:t xml:space="preserve"> O</w:t>
      </w:r>
      <w:r w:rsidR="00345E5C">
        <w:t> </w:t>
      </w:r>
      <w:r w:rsidRPr="00E23121">
        <w:t>Alanovi mluvila takovým způsobem, že by Stellu ani tehdy nenapadlo takhle</w:t>
      </w:r>
      <w:r w:rsidR="00345E5C" w:rsidRPr="00E23121">
        <w:t xml:space="preserve"> o</w:t>
      </w:r>
      <w:r w:rsidR="00345E5C">
        <w:t> </w:t>
      </w:r>
      <w:r w:rsidRPr="00E23121">
        <w:t>manželovi mluvit.</w:t>
      </w:r>
    </w:p>
    <w:p w:rsidR="00D34DB7" w:rsidRPr="00E23121" w:rsidRDefault="00D34DB7" w:rsidP="00E23121">
      <w:pPr>
        <w:pStyle w:val="Text"/>
      </w:pPr>
      <w:r w:rsidRPr="00E23121">
        <w:t>„</w:t>
      </w:r>
      <w:r w:rsidR="00554992" w:rsidRPr="00E23121">
        <w:t>Víš,</w:t>
      </w:r>
      <w:r w:rsidR="000251E4" w:rsidRPr="00E23121">
        <w:t xml:space="preserve"> maličká, každý, kdo něco znamenal, mi tvrdil, že si ho musím vzít, protože mě dokáže rozesmát. To ale byl jen částečný důvod. Nevím, jestli se mám odvážit povědět ti pravý důvod, ty jsi taková nevinná holčička. Ty mi vžd</w:t>
      </w:r>
      <w:r w:rsidR="00554992" w:rsidRPr="00E23121">
        <w:t>ycky připomínáš žačku staromódní</w:t>
      </w:r>
      <w:r w:rsidR="000251E4" w:rsidRPr="00E23121">
        <w:t xml:space="preserve"> internátní dívčí školy.</w:t>
      </w:r>
      <w:r w:rsidRPr="00E23121">
        <w:t>“</w:t>
      </w:r>
    </w:p>
    <w:p w:rsidR="00D34DB7" w:rsidRPr="00E23121" w:rsidRDefault="000251E4" w:rsidP="00E23121">
      <w:pPr>
        <w:pStyle w:val="Text"/>
      </w:pPr>
      <w:r w:rsidRPr="00E23121">
        <w:t>Stella vždycky ochotně naslouchala čemukoli</w:t>
      </w:r>
      <w:r w:rsidR="00345E5C" w:rsidRPr="00E23121">
        <w:t xml:space="preserve"> o</w:t>
      </w:r>
      <w:r w:rsidR="00345E5C">
        <w:t> </w:t>
      </w:r>
      <w:r w:rsidRPr="00E23121">
        <w:t xml:space="preserve">Alanovi. Musela na tom </w:t>
      </w:r>
      <w:r w:rsidR="00554992" w:rsidRPr="00E87309">
        <w:t>b</w:t>
      </w:r>
      <w:r w:rsidRPr="00E87309">
        <w:t>ýt</w:t>
      </w:r>
      <w:r w:rsidRPr="00E23121">
        <w:rPr>
          <w:i/>
        </w:rPr>
        <w:t xml:space="preserve"> </w:t>
      </w:r>
      <w:r w:rsidRPr="00E23121">
        <w:t>tak jako já,</w:t>
      </w:r>
      <w:r w:rsidR="0041594E" w:rsidRPr="00E23121">
        <w:t xml:space="preserve"> když jsem</w:t>
      </w:r>
      <w:r w:rsidR="00345E5C" w:rsidRPr="00E23121">
        <w:t xml:space="preserve"> v</w:t>
      </w:r>
      <w:r w:rsidR="00345E5C">
        <w:t> </w:t>
      </w:r>
      <w:r w:rsidRPr="00E23121">
        <w:t>krámě ve vesnici</w:t>
      </w:r>
      <w:r w:rsidR="00554992" w:rsidRPr="00E23121">
        <w:t xml:space="preserve"> nebo</w:t>
      </w:r>
      <w:r w:rsidR="00345E5C" w:rsidRPr="00E23121">
        <w:t xml:space="preserve"> U</w:t>
      </w:r>
      <w:r w:rsidR="00345E5C">
        <w:t> </w:t>
      </w:r>
      <w:r w:rsidR="00554992" w:rsidRPr="00E23121">
        <w:t>Legie</w:t>
      </w:r>
      <w:r w:rsidR="00345E5C" w:rsidRPr="00E23121">
        <w:t xml:space="preserve"> a</w:t>
      </w:r>
      <w:r w:rsidR="00345E5C">
        <w:t> </w:t>
      </w:r>
      <w:r w:rsidR="00554992" w:rsidRPr="00E23121">
        <w:t>padne Nedovo jmé</w:t>
      </w:r>
      <w:r w:rsidRPr="00E23121">
        <w:t>no. Na to Gildě neodpověděla. Řekla, že bylo</w:t>
      </w:r>
      <w:r w:rsidR="00345E5C" w:rsidRPr="00E23121">
        <w:t xml:space="preserve"> s</w:t>
      </w:r>
      <w:r w:rsidR="00345E5C">
        <w:t> </w:t>
      </w:r>
      <w:r w:rsidRPr="00E23121">
        <w:t>podivem, jak málo vlastně</w:t>
      </w:r>
      <w:r w:rsidR="00345E5C" w:rsidRPr="00E23121">
        <w:t xml:space="preserve"> v</w:t>
      </w:r>
      <w:r w:rsidR="00345E5C">
        <w:t> </w:t>
      </w:r>
      <w:r w:rsidRPr="00E23121">
        <w:t>Gildině společnosti mluvila, někdy neřekla během dvou tří hodin víc než tucet slov</w:t>
      </w:r>
      <w:r w:rsidR="00345E5C" w:rsidRPr="00E23121">
        <w:t xml:space="preserve"> a</w:t>
      </w:r>
      <w:r w:rsidR="00345E5C">
        <w:t> </w:t>
      </w:r>
      <w:r w:rsidRPr="00E23121">
        <w:t>Gilda si toho zřejmě vůbec nevšimla. Byla nehorázně seb</w:t>
      </w:r>
      <w:r w:rsidR="00D34DB7" w:rsidRPr="00E23121">
        <w:t>es</w:t>
      </w:r>
      <w:r w:rsidRPr="00E23121">
        <w:t>tředná.</w:t>
      </w:r>
    </w:p>
    <w:p w:rsidR="00D34DB7" w:rsidRPr="00E23121" w:rsidRDefault="00D34DB7" w:rsidP="00E23121">
      <w:pPr>
        <w:pStyle w:val="Text"/>
      </w:pPr>
      <w:r w:rsidRPr="00E23121">
        <w:t>„</w:t>
      </w:r>
      <w:r w:rsidR="000251E4" w:rsidRPr="00E23121">
        <w:t>Sl</w:t>
      </w:r>
      <w:r w:rsidR="00554992" w:rsidRPr="00E23121">
        <w:t>ib mi, drahoušku, že tě to nevyvede</w:t>
      </w:r>
      <w:r w:rsidR="00345E5C" w:rsidRPr="00E23121">
        <w:t xml:space="preserve"> z</w:t>
      </w:r>
      <w:r w:rsidR="00345E5C">
        <w:t> </w:t>
      </w:r>
      <w:r w:rsidR="00554992" w:rsidRPr="00E23121">
        <w:t>mí</w:t>
      </w:r>
      <w:r w:rsidR="000251E4" w:rsidRPr="00E23121">
        <w:t>ry. Tolik sladkých mužů, co do mě byli zamilovaní, bylo starších,</w:t>
      </w:r>
      <w:r w:rsidR="00345E5C" w:rsidRPr="00E23121">
        <w:t xml:space="preserve"> o</w:t>
      </w:r>
      <w:r w:rsidR="00345E5C">
        <w:t> </w:t>
      </w:r>
      <w:r w:rsidR="000251E4" w:rsidRPr="00E23121">
        <w:t>moc starších než já</w:t>
      </w:r>
      <w:r w:rsidR="00345E5C">
        <w:t> </w:t>
      </w:r>
      <w:r w:rsidR="00345E5C" w:rsidRPr="00E23121">
        <w:t>–</w:t>
      </w:r>
      <w:r w:rsidR="00345E5C">
        <w:t> </w:t>
      </w:r>
      <w:r w:rsidR="000251E4" w:rsidRPr="00E23121">
        <w:t>nu, to se nedalo nic dělat, nemám pravdu? Mladí muži ještě nestihli něčeho dosáhnout ani vydělat peníze.</w:t>
      </w:r>
      <w:r w:rsidR="00345E5C" w:rsidRPr="00E23121">
        <w:t xml:space="preserve"> A</w:t>
      </w:r>
      <w:r w:rsidR="00345E5C">
        <w:t> </w:t>
      </w:r>
      <w:r w:rsidR="000251E4" w:rsidRPr="00E23121">
        <w:t>já chtěla</w:t>
      </w:r>
      <w:r w:rsidR="00554992" w:rsidRPr="00E23121">
        <w:t xml:space="preserve"> mladého muže, chtěla jsem mladé</w:t>
      </w:r>
      <w:r w:rsidR="000251E4" w:rsidRPr="00E23121">
        <w:t>ho mu</w:t>
      </w:r>
      <w:r w:rsidR="00944761">
        <w:t>že</w:t>
      </w:r>
      <w:r w:rsidR="00345E5C">
        <w:t xml:space="preserve"> v </w:t>
      </w:r>
      <w:r w:rsidR="00944761">
        <w:t>plné</w:t>
      </w:r>
      <w:r w:rsidR="00554992" w:rsidRPr="00E23121">
        <w:t xml:space="preserve"> síle. Náhodou si myslí</w:t>
      </w:r>
      <w:r w:rsidR="000251E4" w:rsidRPr="00E23121">
        <w:t>m, že postel je velmi důležitá</w:t>
      </w:r>
      <w:r w:rsidR="00345E5C" w:rsidRPr="00E23121">
        <w:t xml:space="preserve"> a</w:t>
      </w:r>
      <w:r w:rsidR="00345E5C">
        <w:t> </w:t>
      </w:r>
      <w:r w:rsidR="000251E4" w:rsidRPr="00E23121">
        <w:t>Alan</w:t>
      </w:r>
      <w:r w:rsidR="00345E5C">
        <w:t> </w:t>
      </w:r>
      <w:r w:rsidR="00345E5C" w:rsidRPr="00E23121">
        <w:t>–</w:t>
      </w:r>
      <w:r w:rsidR="00345E5C">
        <w:t> </w:t>
      </w:r>
      <w:r w:rsidR="000251E4" w:rsidRPr="00E23121">
        <w:t>hm, když řeknu, že Alan je</w:t>
      </w:r>
      <w:r w:rsidR="00345E5C" w:rsidRPr="00E23121">
        <w:t xml:space="preserve"> v</w:t>
      </w:r>
      <w:r w:rsidR="00345E5C">
        <w:t> </w:t>
      </w:r>
      <w:r w:rsidR="000251E4" w:rsidRPr="00E23121">
        <w:t>posteli úžasný, budeš vůbec vědět, co to znamená?</w:t>
      </w:r>
      <w:r w:rsidRPr="00E23121">
        <w:t>“</w:t>
      </w:r>
    </w:p>
    <w:p w:rsidR="00345E5C" w:rsidRPr="00E23121" w:rsidRDefault="000251E4" w:rsidP="00E23121">
      <w:pPr>
        <w:pStyle w:val="Text"/>
      </w:pPr>
      <w:r w:rsidRPr="00E23121">
        <w:t>Nevěděla. Byl to obrat, který znala</w:t>
      </w:r>
      <w:r w:rsidR="00345E5C" w:rsidRPr="00E23121">
        <w:t xml:space="preserve"> z</w:t>
      </w:r>
      <w:r w:rsidR="00345E5C">
        <w:t> </w:t>
      </w:r>
      <w:r w:rsidRPr="00E23121">
        <w:t>knih, nic víc. Gilda ale nečekala od Stelly odpověď, nanejvýš pou</w:t>
      </w:r>
      <w:r w:rsidR="00CC5AD8" w:rsidRPr="00E23121">
        <w:t>hé</w:t>
      </w:r>
      <w:r w:rsidRPr="00E23121">
        <w:t xml:space="preserve"> </w:t>
      </w:r>
      <w:r w:rsidR="00D34DB7" w:rsidRPr="00E23121">
        <w:t>„</w:t>
      </w:r>
      <w:r w:rsidRPr="00E23121">
        <w:t>ne</w:t>
      </w:r>
      <w:r w:rsidR="00D34DB7" w:rsidRPr="00E23121">
        <w:t>“</w:t>
      </w:r>
      <w:r w:rsidR="00345E5C" w:rsidRPr="00E23121">
        <w:t xml:space="preserve"> a</w:t>
      </w:r>
      <w:r w:rsidR="00345E5C">
        <w:t> </w:t>
      </w:r>
      <w:r w:rsidRPr="00E23121">
        <w:t>úsměv. Nikdy o</w:t>
      </w:r>
      <w:r w:rsidR="00E87309">
        <w:t>d Stelly nechtěla, aby jí</w:t>
      </w:r>
      <w:r w:rsidR="00554992" w:rsidRPr="00E23121">
        <w:t xml:space="preserve"> odpoví</w:t>
      </w:r>
      <w:r w:rsidRPr="00E23121">
        <w:t>dala.</w:t>
      </w:r>
      <w:r w:rsidR="00345E5C" w:rsidRPr="00E23121">
        <w:t xml:space="preserve"> V</w:t>
      </w:r>
      <w:r w:rsidR="00345E5C">
        <w:t> </w:t>
      </w:r>
      <w:r w:rsidRPr="00E23121">
        <w:t>jejích očích byla Stella</w:t>
      </w:r>
      <w:r w:rsidR="00554992" w:rsidRPr="00E23121">
        <w:t xml:space="preserve"> myška, která měla štěstí, že si</w:t>
      </w:r>
      <w:r w:rsidRPr="00E23121">
        <w:t xml:space="preserve"> ji jeden muž,</w:t>
      </w:r>
      <w:r w:rsidR="00345E5C" w:rsidRPr="00E23121">
        <w:t xml:space="preserve"> a</w:t>
      </w:r>
      <w:r w:rsidR="00345E5C">
        <w:t> </w:t>
      </w:r>
      <w:r w:rsidRPr="00E23121">
        <w:t>dokonce</w:t>
      </w:r>
      <w:r w:rsidR="00345E5C" w:rsidRPr="00E23121">
        <w:t xml:space="preserve"> i</w:t>
      </w:r>
      <w:r w:rsidR="00345E5C">
        <w:t> </w:t>
      </w:r>
      <w:r w:rsidRPr="00E23121">
        <w:t>muž,</w:t>
      </w:r>
      <w:r w:rsidR="00345E5C" w:rsidRPr="00E23121">
        <w:t xml:space="preserve"> o</w:t>
      </w:r>
      <w:r w:rsidR="00345E5C">
        <w:t> </w:t>
      </w:r>
      <w:r w:rsidRPr="00E23121">
        <w:t xml:space="preserve">němž kdekdo </w:t>
      </w:r>
      <w:r w:rsidR="00E87309">
        <w:lastRenderedPageBreak/>
        <w:t>věděl, že spí</w:t>
      </w:r>
      <w:r w:rsidR="00345E5C" w:rsidRPr="00E23121">
        <w:t xml:space="preserve"> s</w:t>
      </w:r>
      <w:r w:rsidR="00345E5C">
        <w:t> </w:t>
      </w:r>
      <w:r w:rsidRPr="00E23121">
        <w:t>tou starou čarodějnicí Charmian Fryovou, oblíbil natolik, aby se</w:t>
      </w:r>
      <w:r w:rsidR="00345E5C" w:rsidRPr="00E23121">
        <w:t xml:space="preserve"> s</w:t>
      </w:r>
      <w:r w:rsidR="00345E5C">
        <w:t> </w:t>
      </w:r>
      <w:r w:rsidRPr="00E23121">
        <w:t>ní oženil.</w:t>
      </w:r>
      <w:r w:rsidR="00345E5C" w:rsidRPr="00E23121">
        <w:t xml:space="preserve"> A</w:t>
      </w:r>
      <w:r w:rsidR="00345E5C">
        <w:t> </w:t>
      </w:r>
      <w:r w:rsidRPr="00E23121">
        <w:t>co víc,</w:t>
      </w:r>
      <w:r w:rsidR="00345E5C" w:rsidRPr="00E23121">
        <w:t xml:space="preserve"> v</w:t>
      </w:r>
      <w:r w:rsidR="00345E5C">
        <w:t> </w:t>
      </w:r>
      <w:r w:rsidR="00E87309">
        <w:t>odvíjejícím se filmu, jí</w:t>
      </w:r>
      <w:r w:rsidRPr="00E23121">
        <w:t>mž byl její život, obsadila Gilda sebe do role hlavní hrdinky</w:t>
      </w:r>
      <w:r w:rsidR="00345E5C" w:rsidRPr="00E23121">
        <w:t xml:space="preserve"> a</w:t>
      </w:r>
      <w:r w:rsidR="00345E5C">
        <w:t> </w:t>
      </w:r>
      <w:r w:rsidRPr="00E23121">
        <w:t xml:space="preserve">Stellu </w:t>
      </w:r>
      <w:r w:rsidR="0053784A">
        <w:t>pouze do role hrdinčiny přítelkyn</w:t>
      </w:r>
      <w:r w:rsidRPr="00E23121">
        <w:t>ě.</w:t>
      </w:r>
    </w:p>
    <w:p w:rsidR="00D34DB7" w:rsidRPr="00E23121" w:rsidRDefault="00345E5C" w:rsidP="005F4191">
      <w:pPr>
        <w:pStyle w:val="Text"/>
      </w:pPr>
      <w:r w:rsidRPr="00E23121">
        <w:t>A</w:t>
      </w:r>
      <w:r>
        <w:t> </w:t>
      </w:r>
      <w:r w:rsidR="000251E4" w:rsidRPr="00E23121">
        <w:t>Stella, přestože ji často nešlo do hlavy, jak se</w:t>
      </w:r>
      <w:r w:rsidRPr="00E23121">
        <w:t xml:space="preserve"> k</w:t>
      </w:r>
      <w:r>
        <w:t> </w:t>
      </w:r>
      <w:r w:rsidR="000251E4" w:rsidRPr="00E23121">
        <w:t>tomu přiměla, snášela Gildu kvůli jediné výhodě, kterou to</w:t>
      </w:r>
      <w:r w:rsidRPr="00E23121">
        <w:t xml:space="preserve"> s</w:t>
      </w:r>
      <w:r>
        <w:t> </w:t>
      </w:r>
      <w:r w:rsidR="000251E4" w:rsidRPr="00E23121">
        <w:t>sebou neslo. Nechala se od Gildy brát na nákupy do Londýna, ke kadeřník</w:t>
      </w:r>
      <w:r w:rsidR="005F4191">
        <w:t>ovi do Ipswiche, do kina, na pří</w:t>
      </w:r>
      <w:r w:rsidR="000251E4" w:rsidRPr="00E23121">
        <w:t>ležitostná charitativní představení, na která Gil</w:t>
      </w:r>
      <w:r w:rsidR="00E87309">
        <w:t>da pořád ještě dostávala pozvání</w:t>
      </w:r>
      <w:r w:rsidR="000251E4" w:rsidRPr="00E23121">
        <w:t xml:space="preserve">, jenom proto, aby před těmito návštěvami nebo po nich uviděla </w:t>
      </w:r>
      <w:r w:rsidR="005F4191">
        <w:t>Alana. Tyzarkovi</w:t>
      </w:r>
      <w:r>
        <w:t xml:space="preserve"> v </w:t>
      </w:r>
      <w:r w:rsidR="00E87309">
        <w:t>té</w:t>
      </w:r>
      <w:r w:rsidR="005F4191">
        <w:t xml:space="preserve"> době použí</w:t>
      </w:r>
      <w:r w:rsidR="000251E4" w:rsidRPr="00E23121">
        <w:t>vali společně jeden vůz, takže když chtěla Gilda navštívit Stellu</w:t>
      </w:r>
      <w:r w:rsidRPr="00E23121">
        <w:t xml:space="preserve"> a</w:t>
      </w:r>
      <w:r>
        <w:t> </w:t>
      </w:r>
      <w:r w:rsidR="000251E4" w:rsidRPr="00E23121">
        <w:t>Alan ta</w:t>
      </w:r>
      <w:r w:rsidR="00CC5AD8" w:rsidRPr="00E23121">
        <w:t>ké</w:t>
      </w:r>
      <w:r w:rsidR="005F4191">
        <w:t xml:space="preserve"> vůz potřeboval, </w:t>
      </w:r>
      <w:r w:rsidR="000251E4" w:rsidRPr="00E23121">
        <w:t>přivezl ji</w:t>
      </w:r>
      <w:r w:rsidRPr="00E23121">
        <w:t xml:space="preserve"> a</w:t>
      </w:r>
      <w:r>
        <w:t> </w:t>
      </w:r>
      <w:r w:rsidR="000251E4" w:rsidRPr="00E23121">
        <w:t>zase pro ni přijel. Pro tohle začala Stella žít, aby Alana jednou dvakrát týdně na deset minut uviděla.</w:t>
      </w:r>
    </w:p>
    <w:p w:rsidR="00D34DB7" w:rsidRPr="00E23121" w:rsidRDefault="000251E4" w:rsidP="00E23121">
      <w:pPr>
        <w:pStyle w:val="Text"/>
      </w:pPr>
      <w:r w:rsidRPr="00E23121">
        <w:t>Myslela si, že</w:t>
      </w:r>
      <w:r w:rsidR="00345E5C" w:rsidRPr="00E23121">
        <w:t xml:space="preserve"> z</w:t>
      </w:r>
      <w:r w:rsidR="00345E5C">
        <w:t> </w:t>
      </w:r>
      <w:r w:rsidR="00E87309">
        <w:t>toho dokáže ží</w:t>
      </w:r>
      <w:r w:rsidRPr="00E23121">
        <w:t>t po zbytek života. Smiřova</w:t>
      </w:r>
      <w:r w:rsidR="0053784A">
        <w:t>la se</w:t>
      </w:r>
      <w:r w:rsidR="00345E5C">
        <w:t xml:space="preserve"> s </w:t>
      </w:r>
      <w:r w:rsidR="0053784A">
        <w:t>čí</w:t>
      </w:r>
      <w:r w:rsidRPr="00E23121">
        <w:t>m dál strašlivější Gildinou společnosti,</w:t>
      </w:r>
      <w:r w:rsidR="00345E5C" w:rsidRPr="00E23121">
        <w:t xml:space="preserve"> s</w:t>
      </w:r>
      <w:r w:rsidR="00345E5C">
        <w:t> </w:t>
      </w:r>
      <w:r w:rsidRPr="00E23121">
        <w:t>Gildiným nekonečným žvaněním</w:t>
      </w:r>
      <w:r w:rsidR="00345E5C" w:rsidRPr="00E23121">
        <w:t xml:space="preserve"> o</w:t>
      </w:r>
      <w:r w:rsidR="00345E5C">
        <w:t> </w:t>
      </w:r>
      <w:r w:rsidRPr="00E23121">
        <w:t>slavných lidech,</w:t>
      </w:r>
      <w:r w:rsidR="00E87309">
        <w:t xml:space="preserve"> táhnoucích se sporech, oblečení</w:t>
      </w:r>
      <w:r w:rsidR="00345E5C" w:rsidRPr="00E23121">
        <w:t xml:space="preserve"> a</w:t>
      </w:r>
      <w:r w:rsidR="00345E5C">
        <w:t> </w:t>
      </w:r>
      <w:r w:rsidRPr="00E23121">
        <w:t>špercích, cizoložstvích</w:t>
      </w:r>
      <w:r w:rsidR="00345E5C" w:rsidRPr="00E23121">
        <w:t xml:space="preserve"> a</w:t>
      </w:r>
      <w:r w:rsidR="00345E5C">
        <w:t> </w:t>
      </w:r>
      <w:r w:rsidRPr="00E23121">
        <w:t>intrikách, neboť snášet to všechno umožňovalo vidět Al</w:t>
      </w:r>
      <w:r w:rsidR="00E87309">
        <w:t>ana. Trpěla Gildiny vyumělkované</w:t>
      </w:r>
      <w:r w:rsidRPr="00E23121">
        <w:t xml:space="preserve"> způsoby, předstírání, za kterým čím dál víc mizel skutečný člověk.</w:t>
      </w:r>
      <w:r w:rsidR="00345E5C" w:rsidRPr="00E23121">
        <w:t xml:space="preserve"> A</w:t>
      </w:r>
      <w:r w:rsidR="00345E5C">
        <w:t> </w:t>
      </w:r>
      <w:r w:rsidRPr="00E23121">
        <w:t>pak zde byly odměny, když</w:t>
      </w:r>
      <w:r w:rsidR="00345E5C" w:rsidRPr="00E23121">
        <w:t xml:space="preserve"> s</w:t>
      </w:r>
      <w:r w:rsidR="00345E5C">
        <w:t> </w:t>
      </w:r>
      <w:r w:rsidR="0084338D" w:rsidRPr="00E23121">
        <w:t>nimi šel na nějaký film nebo kdy</w:t>
      </w:r>
      <w:r w:rsidRPr="00E23121">
        <w:t>ž večeřeli ve čtyřech</w:t>
      </w:r>
      <w:r w:rsidR="00345E5C" w:rsidRPr="00E23121">
        <w:t xml:space="preserve"> u</w:t>
      </w:r>
      <w:r w:rsidR="00345E5C">
        <w:t> </w:t>
      </w:r>
      <w:r w:rsidRPr="00E23121">
        <w:t>nich doma nebo</w:t>
      </w:r>
      <w:r w:rsidR="00345E5C" w:rsidRPr="00E23121">
        <w:t xml:space="preserve"> v</w:t>
      </w:r>
      <w:r w:rsidR="00345E5C">
        <w:t> </w:t>
      </w:r>
      <w:r w:rsidRPr="00E23121">
        <w:t>jejich domě, popíjeli skleničku na prosluněném trávníku</w:t>
      </w:r>
      <w:r w:rsidR="00345E5C" w:rsidRPr="00E23121">
        <w:t xml:space="preserve"> v</w:t>
      </w:r>
      <w:r w:rsidR="00345E5C">
        <w:t> </w:t>
      </w:r>
      <w:r w:rsidRPr="00E23121">
        <w:t xml:space="preserve">Bury nebo hráli tenis na </w:t>
      </w:r>
      <w:r w:rsidR="0004639F" w:rsidRPr="00E23121">
        <w:t>téměř</w:t>
      </w:r>
      <w:r w:rsidRPr="00E23121">
        <w:t xml:space="preserve"> rozpadlém dvorci na jeji</w:t>
      </w:r>
      <w:r w:rsidR="0084338D" w:rsidRPr="00E23121">
        <w:t>ch farmě.</w:t>
      </w:r>
      <w:r w:rsidR="00345E5C" w:rsidRPr="00E23121">
        <w:t xml:space="preserve"> V</w:t>
      </w:r>
      <w:r w:rsidR="00345E5C">
        <w:t> </w:t>
      </w:r>
      <w:r w:rsidR="0084338D" w:rsidRPr="00E23121">
        <w:t>soukromí, uvnitř své</w:t>
      </w:r>
      <w:r w:rsidRPr="00E23121">
        <w:t xml:space="preserve"> hl</w:t>
      </w:r>
      <w:r w:rsidR="0053784A">
        <w:t>avy,</w:t>
      </w:r>
      <w:r w:rsidR="00345E5C">
        <w:t xml:space="preserve"> s </w:t>
      </w:r>
      <w:r w:rsidR="0053784A">
        <w:t>ní</w:t>
      </w:r>
      <w:r w:rsidR="0084338D" w:rsidRPr="00E23121">
        <w:t>m dlouze rozprávěla, ří</w:t>
      </w:r>
      <w:r w:rsidRPr="00E23121">
        <w:t>kala tomu imaginární r</w:t>
      </w:r>
      <w:r w:rsidR="0084338D" w:rsidRPr="00E23121">
        <w:t>ozhovory, při nichž mu</w:t>
      </w:r>
      <w:r w:rsidR="00345E5C" w:rsidRPr="00E23121">
        <w:t xml:space="preserve"> o</w:t>
      </w:r>
      <w:r w:rsidR="00345E5C">
        <w:t> </w:t>
      </w:r>
      <w:r w:rsidR="0084338D" w:rsidRPr="00E23121">
        <w:t>sobě ří</w:t>
      </w:r>
      <w:r w:rsidRPr="00E23121">
        <w:t>ka</w:t>
      </w:r>
      <w:r w:rsidR="0084338D" w:rsidRPr="00E23121">
        <w:t>la všechno, všechno</w:t>
      </w:r>
      <w:r w:rsidR="00345E5C" w:rsidRPr="00E23121">
        <w:t xml:space="preserve"> o</w:t>
      </w:r>
      <w:r w:rsidR="00345E5C">
        <w:t> </w:t>
      </w:r>
      <w:r w:rsidR="0084338D" w:rsidRPr="00E23121">
        <w:t>sobě</w:t>
      </w:r>
      <w:r w:rsidR="00345E5C" w:rsidRPr="00E23121">
        <w:t xml:space="preserve"> a</w:t>
      </w:r>
      <w:r w:rsidR="00345E5C">
        <w:t> </w:t>
      </w:r>
      <w:r w:rsidR="0084338D" w:rsidRPr="00E23121">
        <w:t>své</w:t>
      </w:r>
      <w:r w:rsidRPr="00E23121">
        <w:t>m životě,</w:t>
      </w:r>
      <w:r w:rsidR="00345E5C" w:rsidRPr="00E23121">
        <w:t xml:space="preserve"> a</w:t>
      </w:r>
      <w:r w:rsidR="00345E5C">
        <w:t> </w:t>
      </w:r>
      <w:r w:rsidRPr="00E23121">
        <w:t>on jí svým typickým způsobem odpovídal,</w:t>
      </w:r>
      <w:r w:rsidR="00345E5C" w:rsidRPr="00E23121">
        <w:t xml:space="preserve"> s</w:t>
      </w:r>
      <w:r w:rsidR="00345E5C">
        <w:t> </w:t>
      </w:r>
      <w:r w:rsidRPr="00E23121">
        <w:t>bezstarostným</w:t>
      </w:r>
      <w:r w:rsidR="00345E5C" w:rsidRPr="00E23121">
        <w:t xml:space="preserve"> a</w:t>
      </w:r>
      <w:r w:rsidR="00345E5C">
        <w:t> </w:t>
      </w:r>
      <w:r w:rsidRPr="00E23121">
        <w:t>optimistickým přístupem</w:t>
      </w:r>
      <w:r w:rsidR="00345E5C" w:rsidRPr="00E23121">
        <w:t xml:space="preserve"> i</w:t>
      </w:r>
      <w:r w:rsidR="00345E5C">
        <w:t> </w:t>
      </w:r>
      <w:r w:rsidR="00345E5C" w:rsidRPr="00E23121">
        <w:t>k</w:t>
      </w:r>
      <w:r w:rsidR="00345E5C">
        <w:t> </w:t>
      </w:r>
      <w:r w:rsidRPr="00E23121">
        <w:t>těm nejsmu</w:t>
      </w:r>
      <w:r w:rsidR="0084338D" w:rsidRPr="00E23121">
        <w:t>t</w:t>
      </w:r>
      <w:r w:rsidR="00D34DB7" w:rsidRPr="00E23121">
        <w:t>n</w:t>
      </w:r>
      <w:r w:rsidRPr="00E23121">
        <w:t>ějším skutečnostem,</w:t>
      </w:r>
      <w:r w:rsidR="00345E5C" w:rsidRPr="00E23121">
        <w:t xml:space="preserve"> a</w:t>
      </w:r>
      <w:r w:rsidR="00345E5C">
        <w:t> </w:t>
      </w:r>
      <w:r w:rsidRPr="00E23121">
        <w:t xml:space="preserve">nakonec </w:t>
      </w:r>
      <w:r w:rsidR="0084338D" w:rsidRPr="00E23121">
        <w:t>se jí</w:t>
      </w:r>
      <w:r w:rsidRPr="00E23121">
        <w:t xml:space="preserve"> vyznal, to už se vší vážností, že ji miluje.</w:t>
      </w:r>
    </w:p>
    <w:p w:rsidR="00345E5C" w:rsidRPr="00E23121" w:rsidRDefault="000251E4" w:rsidP="00E23121">
      <w:pPr>
        <w:pStyle w:val="Text"/>
        <w:jc w:val="left"/>
      </w:pPr>
      <w:r w:rsidRPr="00E23121">
        <w:t xml:space="preserve">Takhle to šlo </w:t>
      </w:r>
      <w:r w:rsidR="0004639F" w:rsidRPr="00E23121">
        <w:t>téměř</w:t>
      </w:r>
      <w:r w:rsidRPr="00E23121">
        <w:t xml:space="preserve"> dva roky.</w:t>
      </w:r>
    </w:p>
    <w:p w:rsidR="00D34DB7" w:rsidRPr="00E23121" w:rsidRDefault="00345E5C" w:rsidP="00E23121">
      <w:pPr>
        <w:pStyle w:val="Text"/>
      </w:pPr>
      <w:r w:rsidRPr="00E23121">
        <w:t>V</w:t>
      </w:r>
      <w:r>
        <w:t> </w:t>
      </w:r>
      <w:r w:rsidR="000251E4" w:rsidRPr="00E23121">
        <w:t>některých ohledech samozřejmě Stella věděla</w:t>
      </w:r>
      <w:r w:rsidRPr="00E23121">
        <w:t xml:space="preserve"> o</w:t>
      </w:r>
      <w:r>
        <w:t> </w:t>
      </w:r>
      <w:r w:rsidR="000251E4" w:rsidRPr="00E23121">
        <w:t>Alanovi víc než Gilda. Věděla</w:t>
      </w:r>
      <w:r w:rsidRPr="00E23121">
        <w:t xml:space="preserve"> o</w:t>
      </w:r>
      <w:r>
        <w:t> </w:t>
      </w:r>
      <w:r w:rsidR="000251E4" w:rsidRPr="00E23121">
        <w:t>jeho dětství, neboť byli od osmi do šestnácti nerozluční. Znala jeho rodiče</w:t>
      </w:r>
      <w:r w:rsidRPr="00E23121">
        <w:t xml:space="preserve"> a</w:t>
      </w:r>
      <w:r>
        <w:t> </w:t>
      </w:r>
      <w:r w:rsidR="000251E4" w:rsidRPr="00E23121">
        <w:t>jeho domov, věděla, co rád jedl,</w:t>
      </w:r>
      <w:r w:rsidRPr="00E23121">
        <w:t xml:space="preserve"> a</w:t>
      </w:r>
      <w:r>
        <w:t> </w:t>
      </w:r>
      <w:r w:rsidR="000251E4" w:rsidRPr="00E23121">
        <w:t>jaké hry hrával. Gilda jí doplnila m</w:t>
      </w:r>
      <w:r w:rsidR="00E87309">
        <w:t>ezery, těch dvacet let odloučení</w:t>
      </w:r>
      <w:r w:rsidR="000251E4" w:rsidRPr="00E23121">
        <w:t xml:space="preserve">. Po škole nastoupil na Slade School of Art. Pak ho povolali do armády. Hned po válce </w:t>
      </w:r>
      <w:r w:rsidR="0084338D" w:rsidRPr="00E23121">
        <w:t>přišla nabídka ilustrovat knížk</w:t>
      </w:r>
      <w:r w:rsidR="000251E4" w:rsidRPr="00E23121">
        <w:t>y</w:t>
      </w:r>
      <w:r w:rsidRPr="00E23121">
        <w:t xml:space="preserve"> o</w:t>
      </w:r>
      <w:r>
        <w:t> </w:t>
      </w:r>
      <w:r w:rsidR="000251E4" w:rsidRPr="00E23121">
        <w:rPr>
          <w:i/>
        </w:rPr>
        <w:t>Figarovi</w:t>
      </w:r>
      <w:r w:rsidRPr="00E23121">
        <w:rPr>
          <w:i/>
        </w:rPr>
        <w:t xml:space="preserve"> </w:t>
      </w:r>
      <w:r w:rsidRPr="00E23121">
        <w:lastRenderedPageBreak/>
        <w:t>a</w:t>
      </w:r>
      <w:r>
        <w:rPr>
          <w:i/>
        </w:rPr>
        <w:t> </w:t>
      </w:r>
      <w:r w:rsidR="000251E4" w:rsidRPr="00E23121">
        <w:rPr>
          <w:i/>
        </w:rPr>
        <w:t xml:space="preserve">Velvet, </w:t>
      </w:r>
      <w:r w:rsidR="000251E4" w:rsidRPr="00E23121">
        <w:t>to mu bylo šestadvacet</w:t>
      </w:r>
      <w:r w:rsidRPr="00E23121">
        <w:t xml:space="preserve"> a</w:t>
      </w:r>
      <w:r>
        <w:t> </w:t>
      </w:r>
      <w:r w:rsidR="000251E4" w:rsidRPr="00E23121">
        <w:t>bezúspěšně se pokoušel stát se port</w:t>
      </w:r>
      <w:r w:rsidR="00CC5AD8" w:rsidRPr="00E23121">
        <w:t>ré</w:t>
      </w:r>
      <w:r w:rsidR="000251E4" w:rsidRPr="00E23121">
        <w:t>tistou.</w:t>
      </w:r>
      <w:r w:rsidRPr="00E23121">
        <w:t xml:space="preserve"> S</w:t>
      </w:r>
      <w:r>
        <w:t> </w:t>
      </w:r>
      <w:r w:rsidR="000251E4" w:rsidRPr="00E23121">
        <w:t>Gildou se seznámil, když dostal nabídku, aby namaloval její portrét pro film, ve kte</w:t>
      </w:r>
      <w:r w:rsidR="00CC5AD8" w:rsidRPr="00E23121">
        <w:t>ré</w:t>
      </w:r>
      <w:r w:rsidR="000251E4" w:rsidRPr="00E23121">
        <w:t xml:space="preserve">m hrála. Byla to </w:t>
      </w:r>
      <w:r w:rsidR="000251E4" w:rsidRPr="00E23121">
        <w:rPr>
          <w:i/>
        </w:rPr>
        <w:t>Lora Cartwrightová</w:t>
      </w:r>
      <w:r w:rsidRPr="00E23121">
        <w:rPr>
          <w:i/>
        </w:rPr>
        <w:t xml:space="preserve"> </w:t>
      </w:r>
      <w:r>
        <w:t>a</w:t>
      </w:r>
      <w:r>
        <w:rPr>
          <w:i/>
        </w:rPr>
        <w:t> </w:t>
      </w:r>
      <w:r w:rsidR="00944761">
        <w:t>obraz měl viset na stěně</w:t>
      </w:r>
      <w:r>
        <w:t xml:space="preserve"> v </w:t>
      </w:r>
      <w:r w:rsidR="00944761">
        <w:t>přijí</w:t>
      </w:r>
      <w:r w:rsidR="000251E4" w:rsidRPr="00E23121">
        <w:t>m</w:t>
      </w:r>
      <w:r w:rsidR="00944761">
        <w:t>a</w:t>
      </w:r>
      <w:r w:rsidR="00D34DB7" w:rsidRPr="00E23121">
        <w:t>c</w:t>
      </w:r>
      <w:r w:rsidR="00944761">
        <w:t>í</w:t>
      </w:r>
      <w:r w:rsidR="000251E4" w:rsidRPr="00E23121">
        <w:t>m pokoji filmového domu jejího filmového manžela.</w:t>
      </w:r>
    </w:p>
    <w:p w:rsidR="00D34DB7" w:rsidRPr="00E23121" w:rsidRDefault="00D34DB7" w:rsidP="00E23121">
      <w:pPr>
        <w:pStyle w:val="Text"/>
      </w:pPr>
      <w:r w:rsidRPr="00E23121">
        <w:t>„</w:t>
      </w:r>
      <w:r w:rsidR="00E87309">
        <w:t>Naprosto šílené</w:t>
      </w:r>
      <w:r w:rsidR="000251E4" w:rsidRPr="00E23121">
        <w:t xml:space="preserve"> bylo,</w:t>
      </w:r>
      <w:r w:rsidRPr="00E23121">
        <w:t>“</w:t>
      </w:r>
      <w:r w:rsidR="000251E4" w:rsidRPr="00E23121">
        <w:t xml:space="preserve"> prohlásila Gilda, </w:t>
      </w:r>
      <w:r w:rsidRPr="00E23121">
        <w:t>„</w:t>
      </w:r>
      <w:r w:rsidR="000251E4" w:rsidRPr="00E23121">
        <w:t>že nakonec se ten portrét nepoužil.</w:t>
      </w:r>
      <w:r w:rsidR="00345E5C" w:rsidRPr="00E23121">
        <w:t xml:space="preserve"> V</w:t>
      </w:r>
      <w:r w:rsidR="00345E5C">
        <w:t> </w:t>
      </w:r>
      <w:r w:rsidR="000251E4" w:rsidRPr="00E23121">
        <w:t>přijímacím pokoji nenatočili ani jedinou scénu.</w:t>
      </w:r>
      <w:r w:rsidRPr="00E23121">
        <w:t>“</w:t>
      </w:r>
    </w:p>
    <w:p w:rsidR="00D34DB7" w:rsidRPr="00E23121" w:rsidRDefault="000251E4" w:rsidP="00E23121">
      <w:pPr>
        <w:pStyle w:val="Text"/>
        <w:jc w:val="left"/>
      </w:pPr>
      <w:r w:rsidRPr="00E23121">
        <w:t>Stella se zeptala, proč ne.</w:t>
      </w:r>
    </w:p>
    <w:p w:rsidR="00D34DB7" w:rsidRPr="00E23121" w:rsidRDefault="00D34DB7" w:rsidP="00E23121">
      <w:pPr>
        <w:pStyle w:val="Text"/>
      </w:pPr>
      <w:r w:rsidRPr="00E23121">
        <w:t>„</w:t>
      </w:r>
      <w:r w:rsidR="000251E4" w:rsidRPr="00E23121">
        <w:t>Že se vůbec ptáš.</w:t>
      </w:r>
      <w:r w:rsidRPr="00E23121">
        <w:t>“</w:t>
      </w:r>
      <w:r w:rsidR="000251E4" w:rsidRPr="00E23121">
        <w:t xml:space="preserve"> řekla Gilda. </w:t>
      </w:r>
      <w:r w:rsidRPr="00E23121">
        <w:t>„</w:t>
      </w:r>
      <w:r w:rsidR="00E87309">
        <w:t>Hlavní</w:t>
      </w:r>
      <w:r w:rsidR="000251E4" w:rsidRPr="00E23121">
        <w:t xml:space="preserve"> představitelce se nelíbil. Příšerně na mě od </w:t>
      </w:r>
      <w:r w:rsidR="0053784A">
        <w:t>začátku žárlila</w:t>
      </w:r>
      <w:r w:rsidR="00345E5C">
        <w:t xml:space="preserve"> a </w:t>
      </w:r>
      <w:r w:rsidR="0053784A">
        <w:t>nedokázala sné</w:t>
      </w:r>
      <w:r w:rsidR="000251E4" w:rsidRPr="00E23121">
        <w:t>st, že se</w:t>
      </w:r>
      <w:r w:rsidR="0053784A">
        <w:t xml:space="preserve"> vyhotovil můj portrét</w:t>
      </w:r>
      <w:r w:rsidR="00345E5C">
        <w:t xml:space="preserve"> a </w:t>
      </w:r>
      <w:r w:rsidR="0053784A">
        <w:t>ne její</w:t>
      </w:r>
      <w:r w:rsidR="000251E4" w:rsidRPr="00E23121">
        <w:t>. Ale potkali jsme se</w:t>
      </w:r>
      <w:r w:rsidR="00345E5C" w:rsidRPr="00E23121">
        <w:t xml:space="preserve"> s</w:t>
      </w:r>
      <w:r w:rsidR="00345E5C">
        <w:t> </w:t>
      </w:r>
      <w:r w:rsidR="000251E4" w:rsidRPr="00E23121">
        <w:t>Alanem</w:t>
      </w:r>
      <w:r w:rsidR="00345E5C" w:rsidRPr="00E23121">
        <w:t xml:space="preserve"> a</w:t>
      </w:r>
      <w:r w:rsidR="00345E5C">
        <w:t> </w:t>
      </w:r>
      <w:r w:rsidR="000251E4" w:rsidRPr="00E23121">
        <w:t>zamilovali se do sebe. Byla to láska na první pohled.</w:t>
      </w:r>
      <w:r w:rsidRPr="00E23121">
        <w:t>“</w:t>
      </w:r>
    </w:p>
    <w:p w:rsidR="00D34DB7" w:rsidRPr="00E23121" w:rsidRDefault="00D34DB7" w:rsidP="00E23121">
      <w:pPr>
        <w:pStyle w:val="Text"/>
        <w:jc w:val="left"/>
      </w:pPr>
      <w:r w:rsidRPr="00E23121">
        <w:t>„</w:t>
      </w:r>
      <w:r w:rsidR="000251E4" w:rsidRPr="00E23121">
        <w:t>Co se</w:t>
      </w:r>
      <w:r w:rsidR="00345E5C" w:rsidRPr="00E23121">
        <w:t xml:space="preserve"> s</w:t>
      </w:r>
      <w:r w:rsidR="00345E5C">
        <w:t> </w:t>
      </w:r>
      <w:r w:rsidR="000251E4" w:rsidRPr="00E23121">
        <w:t>tím portrétem stalo?</w:t>
      </w:r>
      <w:r w:rsidRPr="00E23121">
        <w:t>“</w:t>
      </w:r>
    </w:p>
    <w:p w:rsidR="00D34DB7" w:rsidRPr="00E23121" w:rsidRDefault="00D34DB7" w:rsidP="00E23121">
      <w:pPr>
        <w:pStyle w:val="Text"/>
      </w:pPr>
      <w:r w:rsidRPr="00E23121">
        <w:t>„</w:t>
      </w:r>
      <w:r w:rsidR="000251E4" w:rsidRPr="00E23121">
        <w:t>Nechtělo se jim jen tak ho zahodit, jak jinak. Ne, když za ně</w:t>
      </w:r>
      <w:r w:rsidRPr="00E23121">
        <w:t>j z</w:t>
      </w:r>
      <w:r w:rsidR="005F4191">
        <w:t>aplatili. Pokud ví</w:t>
      </w:r>
      <w:r w:rsidR="000251E4" w:rsidRPr="00E23121">
        <w:t>m, pořád ještě visí</w:t>
      </w:r>
      <w:r w:rsidR="00345E5C" w:rsidRPr="00E23121">
        <w:t xml:space="preserve"> v</w:t>
      </w:r>
      <w:r w:rsidR="00345E5C">
        <w:t> </w:t>
      </w:r>
      <w:r w:rsidR="000251E4" w:rsidRPr="00E23121">
        <w:t>jejich kancelářích na Wardour Street.</w:t>
      </w:r>
      <w:r w:rsidRPr="00E23121">
        <w:t>“</w:t>
      </w:r>
    </w:p>
    <w:p w:rsidR="00D34DB7" w:rsidRPr="00E23121" w:rsidRDefault="000251E4" w:rsidP="00E23121">
      <w:pPr>
        <w:pStyle w:val="Text"/>
      </w:pPr>
      <w:r w:rsidRPr="00E23121">
        <w:t>Potom Alan namaloval Gildu ještě mnohokrát. Port</w:t>
      </w:r>
      <w:r w:rsidR="00CC5AD8" w:rsidRPr="00E23121">
        <w:t>ré</w:t>
      </w:r>
      <w:r w:rsidRPr="00E23121">
        <w:t>t po ramena, celou postavu</w:t>
      </w:r>
      <w:r w:rsidR="00345E5C" w:rsidRPr="00E23121">
        <w:t xml:space="preserve"> v</w:t>
      </w:r>
      <w:r w:rsidR="00345E5C">
        <w:t> </w:t>
      </w:r>
      <w:r w:rsidRPr="00E23121">
        <w:t>šedých šatech,</w:t>
      </w:r>
      <w:r w:rsidR="00345E5C" w:rsidRPr="00E23121">
        <w:t xml:space="preserve"> v</w:t>
      </w:r>
      <w:r w:rsidR="00345E5C">
        <w:t> </w:t>
      </w:r>
      <w:r w:rsidRPr="00E23121">
        <w:t xml:space="preserve">nichž vystupovala ve </w:t>
      </w:r>
      <w:r w:rsidRPr="00E23121">
        <w:rPr>
          <w:i/>
        </w:rPr>
        <w:t xml:space="preserve">Snoubence, </w:t>
      </w:r>
      <w:r w:rsidRPr="00E23121">
        <w:t>dokonce ji namaloval jako akt. Ten akt visel</w:t>
      </w:r>
      <w:r w:rsidR="00345E5C" w:rsidRPr="00E23121">
        <w:t xml:space="preserve"> v</w:t>
      </w:r>
      <w:r w:rsidR="00345E5C">
        <w:t> </w:t>
      </w:r>
      <w:r w:rsidR="0084338D" w:rsidRPr="00E23121">
        <w:t>obývacím pokoji na farmě svatého Michala. Jsou akty</w:t>
      </w:r>
      <w:r w:rsidR="00345E5C" w:rsidRPr="00E23121">
        <w:t xml:space="preserve"> a</w:t>
      </w:r>
      <w:r w:rsidR="00345E5C">
        <w:t> </w:t>
      </w:r>
      <w:r w:rsidR="0084338D" w:rsidRPr="00E23121">
        <w:t>akty, ří</w:t>
      </w:r>
      <w:r w:rsidRPr="00E23121">
        <w:t>kala Stella,</w:t>
      </w:r>
      <w:r w:rsidR="00345E5C" w:rsidRPr="00E23121">
        <w:t xml:space="preserve"> a</w:t>
      </w:r>
      <w:r w:rsidR="00345E5C">
        <w:t> </w:t>
      </w:r>
      <w:r w:rsidRPr="00E23121">
        <w:t>já vím, co měla na mysli, jako že je rozdíl mezi inzerátem na pleťově mléko</w:t>
      </w:r>
      <w:r w:rsidR="00345E5C" w:rsidRPr="00E23121">
        <w:t xml:space="preserve"> a</w:t>
      </w:r>
      <w:r w:rsidR="00345E5C">
        <w:t> </w:t>
      </w:r>
      <w:r w:rsidR="00E87309">
        <w:t>fotografií</w:t>
      </w:r>
      <w:r w:rsidR="00345E5C" w:rsidRPr="00E23121">
        <w:t xml:space="preserve"> v</w:t>
      </w:r>
      <w:r w:rsidR="00345E5C">
        <w:t> </w:t>
      </w:r>
      <w:r w:rsidRPr="00E23121">
        <w:rPr>
          <w:i/>
        </w:rPr>
        <w:t xml:space="preserve">Playboyi. </w:t>
      </w:r>
      <w:r w:rsidRPr="00E23121">
        <w:t>Na obraze nahé Gildy bylo vidět její pubic</w:t>
      </w:r>
      <w:r w:rsidR="00CC5AD8" w:rsidRPr="00E23121">
        <w:t>ké</w:t>
      </w:r>
      <w:r w:rsidRPr="00E23121">
        <w:t xml:space="preserve"> ochlupení. Nebyla tak úplně neo</w:t>
      </w:r>
      <w:r w:rsidR="0084338D" w:rsidRPr="00E23121">
        <w:t>b</w:t>
      </w:r>
      <w:r w:rsidR="00D34DB7" w:rsidRPr="00E23121">
        <w:t>l</w:t>
      </w:r>
      <w:r w:rsidRPr="00E23121">
        <w:t>ečená, měla boty na vysokém podpatku</w:t>
      </w:r>
      <w:r w:rsidR="00345E5C" w:rsidRPr="00E23121">
        <w:t xml:space="preserve"> a</w:t>
      </w:r>
      <w:r w:rsidR="00345E5C">
        <w:t> </w:t>
      </w:r>
      <w:r w:rsidRPr="00E23121">
        <w:t>mezi prsy jí visela dlouhá šňůra perel. Gilda na ten obraz pořád upozorňovala. Stellu to přivádělo do rozpaků, když</w:t>
      </w:r>
      <w:r w:rsidR="00345E5C" w:rsidRPr="00E23121">
        <w:t xml:space="preserve"> u</w:t>
      </w:r>
      <w:r w:rsidR="00345E5C">
        <w:t> </w:t>
      </w:r>
      <w:r w:rsidRPr="00E23121">
        <w:t>toho byla Marianne, ch</w:t>
      </w:r>
      <w:r w:rsidR="0084338D" w:rsidRPr="00E23121">
        <w:t>těla dceři ří</w:t>
      </w:r>
      <w:r w:rsidRPr="00E23121">
        <w:t>ct, aby se na ten obraz nedívala, ale to samozřejmě udělat nemohla. G</w:t>
      </w:r>
      <w:r w:rsidR="0084338D" w:rsidRPr="00E23121">
        <w:t>ilda se před tím obrazem vždycky</w:t>
      </w:r>
      <w:r w:rsidRPr="00E23121">
        <w:t xml:space="preserve"> naaranžovala, vypt</w:t>
      </w:r>
      <w:r w:rsidR="0084338D" w:rsidRPr="00E23121">
        <w:t>ávala se Alana, jestli si vzpomí</w:t>
      </w:r>
      <w:r w:rsidRPr="00E23121">
        <w:t>ná, jak mu seděla modelem,</w:t>
      </w:r>
      <w:r w:rsidR="00345E5C" w:rsidRPr="00E23121">
        <w:t xml:space="preserve"> a</w:t>
      </w:r>
      <w:r w:rsidR="00345E5C">
        <w:t> </w:t>
      </w:r>
      <w:r w:rsidRPr="00E23121">
        <w:t>naznačovala, že potřebovali mnohá sezení, neboť pokušení jejího nahého těla bylo pro něho příliš.</w:t>
      </w:r>
    </w:p>
    <w:p w:rsidR="00D34DB7" w:rsidRPr="00E23121" w:rsidRDefault="0084338D" w:rsidP="00E23121">
      <w:pPr>
        <w:pStyle w:val="Text"/>
      </w:pPr>
      <w:r w:rsidRPr="00E23121">
        <w:t>Byli sezdaní</w:t>
      </w:r>
      <w:r w:rsidR="000251E4" w:rsidRPr="00E23121">
        <w:t xml:space="preserve"> devět let</w:t>
      </w:r>
      <w:r w:rsidR="00345E5C" w:rsidRPr="00E23121">
        <w:t xml:space="preserve"> a</w:t>
      </w:r>
      <w:r w:rsidR="00345E5C">
        <w:t> </w:t>
      </w:r>
      <w:r w:rsidR="000251E4" w:rsidRPr="00E23121">
        <w:t>za ta léta byl patrný postupný úpadek jejich životního stylu. Zpoč</w:t>
      </w:r>
      <w:r w:rsidRPr="00E23121">
        <w:t>átku bydleli ve West Endu, myslí</w:t>
      </w:r>
      <w:r w:rsidR="000251E4" w:rsidRPr="00E23121">
        <w:t>m, že</w:t>
      </w:r>
      <w:r w:rsidR="00345E5C" w:rsidRPr="00E23121">
        <w:t xml:space="preserve"> v</w:t>
      </w:r>
      <w:r w:rsidR="00345E5C">
        <w:t> </w:t>
      </w:r>
      <w:r w:rsidR="004F7D77">
        <w:t>Hal</w:t>
      </w:r>
      <w:r w:rsidR="000251E4" w:rsidRPr="00E23121">
        <w:t>f M</w:t>
      </w:r>
      <w:r w:rsidRPr="00E23121">
        <w:t>oon Street,</w:t>
      </w:r>
      <w:r w:rsidR="00345E5C" w:rsidRPr="00E23121">
        <w:t xml:space="preserve"> a</w:t>
      </w:r>
      <w:r w:rsidR="00345E5C">
        <w:t> </w:t>
      </w:r>
      <w:r w:rsidRPr="00E23121">
        <w:t>Gilda natočila své</w:t>
      </w:r>
      <w:r w:rsidR="000251E4" w:rsidRPr="00E23121">
        <w:t xml:space="preserve"> dva poslední filmy. </w:t>
      </w:r>
      <w:r w:rsidR="000251E4" w:rsidRPr="00E23121">
        <w:rPr>
          <w:i/>
        </w:rPr>
        <w:t xml:space="preserve">Příběh manželky </w:t>
      </w:r>
      <w:r w:rsidR="000251E4" w:rsidRPr="00E23121">
        <w:t>byl</w:t>
      </w:r>
      <w:r w:rsidR="00345E5C" w:rsidRPr="00E23121">
        <w:t xml:space="preserve"> o</w:t>
      </w:r>
      <w:r w:rsidR="00345E5C">
        <w:t> </w:t>
      </w:r>
      <w:r w:rsidR="000251E4" w:rsidRPr="00E23121">
        <w:t>manželově nevěře</w:t>
      </w:r>
      <w:r w:rsidR="00345E5C" w:rsidRPr="00E23121">
        <w:t xml:space="preserve"> a</w:t>
      </w:r>
      <w:r w:rsidR="00345E5C">
        <w:t> </w:t>
      </w:r>
      <w:r w:rsidR="000251E4" w:rsidRPr="004F7D77">
        <w:rPr>
          <w:i/>
        </w:rPr>
        <w:t>Smrt</w:t>
      </w:r>
      <w:r w:rsidR="000251E4" w:rsidRPr="00E23121">
        <w:t xml:space="preserve"> </w:t>
      </w:r>
      <w:r w:rsidR="000251E4" w:rsidRPr="00E23121">
        <w:rPr>
          <w:i/>
        </w:rPr>
        <w:t xml:space="preserve">Edith Thompsonové </w:t>
      </w:r>
      <w:r w:rsidR="000251E4" w:rsidRPr="00E23121">
        <w:t>byl thriller</w:t>
      </w:r>
      <w:r w:rsidR="00345E5C" w:rsidRPr="00E23121">
        <w:t xml:space="preserve"> o</w:t>
      </w:r>
      <w:r w:rsidR="00345E5C">
        <w:t> </w:t>
      </w:r>
      <w:r w:rsidR="004876E3">
        <w:t>skutečné</w:t>
      </w:r>
      <w:r w:rsidR="000251E4" w:rsidRPr="00E23121">
        <w:t xml:space="preserve"> vražednici, či</w:t>
      </w:r>
      <w:r w:rsidR="00345E5C" w:rsidRPr="00E23121">
        <w:t xml:space="preserve"> o</w:t>
      </w:r>
      <w:r w:rsidR="00345E5C">
        <w:t> </w:t>
      </w:r>
      <w:r w:rsidR="000251E4" w:rsidRPr="00E23121">
        <w:t>ženě, kterou za vražednici považovali</w:t>
      </w:r>
      <w:r w:rsidR="00345E5C" w:rsidRPr="00E23121">
        <w:t xml:space="preserve"> a</w:t>
      </w:r>
      <w:r w:rsidR="00345E5C">
        <w:t> </w:t>
      </w:r>
      <w:r w:rsidR="000251E4" w:rsidRPr="00E23121">
        <w:t>kterou pověsili za zabití manžela.</w:t>
      </w:r>
      <w:r w:rsidR="00345E5C" w:rsidRPr="00E23121">
        <w:t xml:space="preserve"> V</w:t>
      </w:r>
      <w:r w:rsidR="00345E5C">
        <w:t> </w:t>
      </w:r>
      <w:r w:rsidR="000251E4" w:rsidRPr="00E23121">
        <w:t xml:space="preserve">prvním filmu hrála </w:t>
      </w:r>
      <w:r w:rsidR="000251E4" w:rsidRPr="00E23121">
        <w:lastRenderedPageBreak/>
        <w:t>Gilda manželku,</w:t>
      </w:r>
      <w:r w:rsidR="00345E5C" w:rsidRPr="00E23121">
        <w:t xml:space="preserve"> v</w:t>
      </w:r>
      <w:r w:rsidR="00345E5C">
        <w:t> </w:t>
      </w:r>
      <w:r w:rsidR="000251E4" w:rsidRPr="00E23121">
        <w:t>dru</w:t>
      </w:r>
      <w:r w:rsidR="00CC5AD8" w:rsidRPr="00E23121">
        <w:t>hé</w:t>
      </w:r>
      <w:r w:rsidR="000251E4" w:rsidRPr="00E23121">
        <w:t>m vězeňskou d</w:t>
      </w:r>
      <w:r w:rsidRPr="00E23121">
        <w:t>o</w:t>
      </w:r>
      <w:r w:rsidR="00D34DB7" w:rsidRPr="00E23121">
        <w:t>z</w:t>
      </w:r>
      <w:r w:rsidR="000251E4" w:rsidRPr="00E23121">
        <w:t>orkyni. Byla to sympatická postava</w:t>
      </w:r>
      <w:r w:rsidR="00345E5C" w:rsidRPr="00E23121">
        <w:t xml:space="preserve"> a</w:t>
      </w:r>
      <w:r w:rsidR="00345E5C">
        <w:t> </w:t>
      </w:r>
      <w:r w:rsidR="000251E4" w:rsidRPr="00E23121">
        <w:t>podobně jako Edith byla vdanou ženou zamilovanou do mladšího muž</w:t>
      </w:r>
      <w:r w:rsidR="0053784A">
        <w:t>e. Tahle role ale Gildu žrala víc, než cokoli jiného</w:t>
      </w:r>
      <w:r w:rsidR="00345E5C">
        <w:t xml:space="preserve"> v </w:t>
      </w:r>
      <w:r w:rsidR="0053784A">
        <w:t>její</w:t>
      </w:r>
      <w:r w:rsidR="000251E4" w:rsidRPr="00E23121">
        <w:t xml:space="preserve"> kariéře. Mluvila</w:t>
      </w:r>
      <w:r w:rsidR="00345E5C" w:rsidRPr="00E23121">
        <w:t xml:space="preserve"> o</w:t>
      </w:r>
      <w:r w:rsidR="00345E5C">
        <w:t> </w:t>
      </w:r>
      <w:r w:rsidR="000251E4" w:rsidRPr="00E23121">
        <w:t>tom tak, jako by to, že tu roli vzala, byla její největší životní chyba</w:t>
      </w:r>
      <w:r w:rsidR="00345E5C" w:rsidRPr="00E23121">
        <w:t xml:space="preserve"> a</w:t>
      </w:r>
      <w:r w:rsidR="00345E5C">
        <w:t> </w:t>
      </w:r>
      <w:r w:rsidR="000251E4" w:rsidRPr="00E23121">
        <w:t>herečka, která h</w:t>
      </w:r>
      <w:r w:rsidR="004876E3">
        <w:t>rála Edith, dělala všechno možné</w:t>
      </w:r>
      <w:r w:rsidR="000251E4" w:rsidRPr="00E23121">
        <w:t>, aby jí zabránila něco</w:t>
      </w:r>
      <w:r w:rsidR="00345E5C" w:rsidRPr="00E23121">
        <w:t xml:space="preserve"> z</w:t>
      </w:r>
      <w:r w:rsidR="00345E5C">
        <w:t> </w:t>
      </w:r>
      <w:r w:rsidR="000251E4" w:rsidRPr="00E23121">
        <w:t>té role udělat. Ten, co měl na starosti obsazení, jí řekl, že ji vybrali proto, že má obličej, který si nikdo nezapamatuje</w:t>
      </w:r>
      <w:r w:rsidR="00345E5C">
        <w:t> </w:t>
      </w:r>
      <w:r w:rsidR="00345E5C" w:rsidRPr="00E23121">
        <w:t>–</w:t>
      </w:r>
      <w:r w:rsidR="00345E5C">
        <w:t> </w:t>
      </w:r>
      <w:r w:rsidR="000251E4" w:rsidRPr="00E23121">
        <w:t>což</w:t>
      </w:r>
      <w:r w:rsidR="00847B6A">
        <w:t xml:space="preserve"> byl</w:t>
      </w:r>
      <w:r w:rsidR="000251E4" w:rsidRPr="00E23121">
        <w:t>, jak Stelle řekla, příklad něčeho neskutečně tupého, že nic podobného jaktěživa neslyšela. Trvali na tom, aby nosila brýle</w:t>
      </w:r>
      <w:r w:rsidR="00345E5C" w:rsidRPr="00E23121">
        <w:t xml:space="preserve"> a</w:t>
      </w:r>
      <w:r w:rsidR="00345E5C">
        <w:t> </w:t>
      </w:r>
      <w:r w:rsidR="000251E4" w:rsidRPr="00E23121">
        <w:t>boty bez podpatku.</w:t>
      </w:r>
    </w:p>
    <w:p w:rsidR="00D34DB7" w:rsidRPr="00E23121" w:rsidRDefault="0053784A" w:rsidP="005F4191">
      <w:pPr>
        <w:pStyle w:val="Text"/>
      </w:pPr>
      <w:r>
        <w:t>Potom už žádné další</w:t>
      </w:r>
      <w:r w:rsidR="000251E4" w:rsidRPr="00E23121">
        <w:t xml:space="preserve"> role nepřišly, aspoň ve filmu ne. Gilda prohlásila, že ji to nepřekvapilo, po tom, jak jejímu zjevu uškodili ta herečka</w:t>
      </w:r>
      <w:r w:rsidR="00345E5C" w:rsidRPr="00E23121">
        <w:t xml:space="preserve"> a</w:t>
      </w:r>
      <w:r w:rsidR="00345E5C">
        <w:t> </w:t>
      </w:r>
      <w:r w:rsidR="000251E4" w:rsidRPr="00E23121">
        <w:t>režisér, kteří spolu měli, jak dobře věděla, poměr. Pro rozhlas nikdy moc nepracovala</w:t>
      </w:r>
      <w:r>
        <w:t>,</w:t>
      </w:r>
      <w:r w:rsidR="00345E5C" w:rsidRPr="00E23121">
        <w:t xml:space="preserve"> a</w:t>
      </w:r>
      <w:r w:rsidR="00345E5C">
        <w:t> </w:t>
      </w:r>
      <w:r w:rsidR="004876E3">
        <w:t>když jí</w:t>
      </w:r>
      <w:r w:rsidR="000251E4" w:rsidRPr="00E23121">
        <w:t xml:space="preserve"> nabídli roli</w:t>
      </w:r>
      <w:r w:rsidR="00345E5C" w:rsidRPr="00E23121">
        <w:t xml:space="preserve"> v</w:t>
      </w:r>
      <w:r w:rsidR="00345E5C">
        <w:t> </w:t>
      </w:r>
      <w:r w:rsidR="000251E4" w:rsidRPr="00E23121">
        <w:t>jednom seriálu, odmítla ji.</w:t>
      </w:r>
      <w:r w:rsidR="00345E5C" w:rsidRPr="00E23121">
        <w:t xml:space="preserve"> O</w:t>
      </w:r>
      <w:r w:rsidR="00345E5C">
        <w:t> </w:t>
      </w:r>
      <w:r w:rsidR="000251E4" w:rsidRPr="00E23121">
        <w:t>tomhle se Gilda moc nešířila. Naznačovala, že musela odmítnout, protože se</w:t>
      </w:r>
      <w:r w:rsidR="00345E5C" w:rsidRPr="00E23121">
        <w:t xml:space="preserve"> s</w:t>
      </w:r>
      <w:r w:rsidR="00345E5C">
        <w:t> </w:t>
      </w:r>
      <w:r w:rsidR="000251E4" w:rsidRPr="00E23121">
        <w:t>Alanem chystali na sever Anglie, kde dostal nabídku namalovat nástěnné obrazy</w:t>
      </w:r>
      <w:r w:rsidR="00345E5C" w:rsidRPr="00E23121">
        <w:t xml:space="preserve"> v</w:t>
      </w:r>
      <w:r w:rsidR="00345E5C">
        <w:t> </w:t>
      </w:r>
      <w:r w:rsidR="000251E4" w:rsidRPr="00E23121">
        <w:t>něja</w:t>
      </w:r>
      <w:r w:rsidR="00CC5AD8" w:rsidRPr="00E23121">
        <w:t>ké</w:t>
      </w:r>
      <w:r w:rsidR="000251E4" w:rsidRPr="00E23121">
        <w:t xml:space="preserve"> sta</w:t>
      </w:r>
      <w:r w:rsidR="00CC5AD8" w:rsidRPr="00E23121">
        <w:t>ré</w:t>
      </w:r>
      <w:r w:rsidR="000251E4" w:rsidRPr="00E23121">
        <w:t xml:space="preserve"> kapli. Alan Stelle řekl, co se skutečně stalo.</w:t>
      </w:r>
    </w:p>
    <w:p w:rsidR="00D34DB7" w:rsidRPr="00E23121" w:rsidRDefault="00D34DB7" w:rsidP="00E23121">
      <w:pPr>
        <w:pStyle w:val="Text"/>
      </w:pPr>
      <w:r w:rsidRPr="00E23121">
        <w:t>„</w:t>
      </w:r>
      <w:r w:rsidR="000251E4" w:rsidRPr="00E23121">
        <w:t>Byla to role ženy, která se měla zranit při nehodě,</w:t>
      </w:r>
      <w:r w:rsidR="00345E5C" w:rsidRPr="00E23121">
        <w:t xml:space="preserve"> a</w:t>
      </w:r>
      <w:r w:rsidR="00345E5C">
        <w:t> </w:t>
      </w:r>
      <w:r w:rsidR="009A1066">
        <w:t xml:space="preserve">tím </w:t>
      </w:r>
      <w:r w:rsidR="000251E4" w:rsidRPr="00E23121">
        <w:t>jí zůst</w:t>
      </w:r>
      <w:r w:rsidR="005F4191">
        <w:t>ala jedna noha kratší. Nikdo sa</w:t>
      </w:r>
      <w:r w:rsidR="000251E4" w:rsidRPr="00E23121">
        <w:t xml:space="preserve">mozřejmě nemohl nic </w:t>
      </w:r>
      <w:r w:rsidR="000E098A">
        <w:t>takové</w:t>
      </w:r>
      <w:r w:rsidR="000251E4" w:rsidRPr="00E23121">
        <w:t>ho vidět. Mluvíme tady</w:t>
      </w:r>
      <w:r w:rsidR="00345E5C" w:rsidRPr="00E23121">
        <w:t xml:space="preserve"> o</w:t>
      </w:r>
      <w:r w:rsidR="00345E5C">
        <w:t> </w:t>
      </w:r>
      <w:r w:rsidR="004876E3">
        <w:t>rozhlasové</w:t>
      </w:r>
      <w:r w:rsidR="000251E4" w:rsidRPr="00E23121">
        <w:t xml:space="preserve"> roli. Gilda to ale brala</w:t>
      </w:r>
      <w:r w:rsidR="009A1066">
        <w:t xml:space="preserve"> tím </w:t>
      </w:r>
      <w:r w:rsidR="000251E4" w:rsidRPr="00E23121">
        <w:t xml:space="preserve">hůř. Tvrdila, že jí to zničí pověst, protože </w:t>
      </w:r>
      <w:r w:rsidR="0084338D" w:rsidRPr="00E23121">
        <w:t>si ji</w:t>
      </w:r>
      <w:r w:rsidR="00007686" w:rsidRPr="00E23121">
        <w:t xml:space="preserve"> lidé </w:t>
      </w:r>
      <w:r w:rsidR="000251E4" w:rsidRPr="00E23121">
        <w:t>představí jako mrzáka</w:t>
      </w:r>
      <w:r w:rsidR="00345E5C" w:rsidRPr="00E23121">
        <w:t xml:space="preserve"> s</w:t>
      </w:r>
      <w:r w:rsidR="00345E5C">
        <w:t> </w:t>
      </w:r>
      <w:r w:rsidR="000251E4" w:rsidRPr="00E23121">
        <w:t>jednou nohou</w:t>
      </w:r>
      <w:r w:rsidR="00345E5C" w:rsidRPr="00E23121">
        <w:t xml:space="preserve"> z</w:t>
      </w:r>
      <w:r w:rsidR="00345E5C">
        <w:t> </w:t>
      </w:r>
      <w:r w:rsidR="000251E4" w:rsidRPr="00E23121">
        <w:t xml:space="preserve">půlky pryč. Jestli čekáš, jaký </w:t>
      </w:r>
      <w:r w:rsidR="003D5D32">
        <w:t>byl</w:t>
      </w:r>
      <w:r w:rsidR="000251E4" w:rsidRPr="00E23121">
        <w:t xml:space="preserve"> honorář, tak poslouchej. Ten seriál, to byl </w:t>
      </w:r>
      <w:r w:rsidR="005F4191">
        <w:rPr>
          <w:i/>
        </w:rPr>
        <w:t>Dení</w:t>
      </w:r>
      <w:r w:rsidR="004876E3">
        <w:rPr>
          <w:i/>
        </w:rPr>
        <w:t>k paní</w:t>
      </w:r>
      <w:r w:rsidR="000251E4" w:rsidRPr="00E23121">
        <w:rPr>
          <w:i/>
        </w:rPr>
        <w:t xml:space="preserve"> Daleové. </w:t>
      </w:r>
      <w:r w:rsidR="000251E4" w:rsidRPr="00E23121">
        <w:t>Zabezpečilo by nás to na celý život.</w:t>
      </w:r>
      <w:r w:rsidRPr="00E23121">
        <w:t>“</w:t>
      </w:r>
    </w:p>
    <w:p w:rsidR="00D34DB7" w:rsidRPr="00E23121" w:rsidRDefault="000251E4" w:rsidP="00E23121">
      <w:pPr>
        <w:pStyle w:val="Text"/>
      </w:pPr>
      <w:r w:rsidRPr="00E23121">
        <w:t>Ve skutečnosti</w:t>
      </w:r>
      <w:r w:rsidR="009658FD">
        <w:t xml:space="preserve"> nebyl</w:t>
      </w:r>
      <w:r w:rsidRPr="00E23121">
        <w:t>i vůbec zabe</w:t>
      </w:r>
      <w:r w:rsidR="005F4191">
        <w:t>zpečeni. Alan koupil farmu svaté</w:t>
      </w:r>
      <w:r w:rsidRPr="00E23121">
        <w:t>ho Michala</w:t>
      </w:r>
      <w:r w:rsidR="00345E5C" w:rsidRPr="00E23121">
        <w:t xml:space="preserve"> a</w:t>
      </w:r>
      <w:r w:rsidR="00345E5C">
        <w:t> </w:t>
      </w:r>
      <w:r w:rsidR="00345E5C" w:rsidRPr="00E23121">
        <w:t>z</w:t>
      </w:r>
      <w:r w:rsidR="00345E5C">
        <w:t> </w:t>
      </w:r>
      <w:r w:rsidRPr="00E23121">
        <w:t>nějakého důvodu ji napsal na manželku. Proč, to Stella nevěděla</w:t>
      </w:r>
      <w:r w:rsidR="00345E5C" w:rsidRPr="00E23121">
        <w:t xml:space="preserve"> a</w:t>
      </w:r>
      <w:r w:rsidR="00345E5C">
        <w:t> </w:t>
      </w:r>
      <w:r w:rsidRPr="00E23121">
        <w:t>tušila, že se na to nikdy nemůže zeptat, ale domyslela se, že měl obavy, že by mohl zkrachovat. Žena, tehdy stejně jako dnes, neodpovídá za dluhy</w:t>
      </w:r>
      <w:r w:rsidR="00A858B4">
        <w:t xml:space="preserve"> své</w:t>
      </w:r>
      <w:r w:rsidRPr="00E23121">
        <w:t>ho manžela, on za její ovšem ano.</w:t>
      </w:r>
    </w:p>
    <w:p w:rsidR="00D34DB7" w:rsidRPr="00E23121" w:rsidRDefault="00D34DB7" w:rsidP="00E23121">
      <w:pPr>
        <w:pStyle w:val="Text"/>
      </w:pPr>
      <w:r w:rsidRPr="00E23121">
        <w:t>„</w:t>
      </w:r>
      <w:r w:rsidR="000251E4" w:rsidRPr="00E23121">
        <w:t>Což mělo pro nás znamenat potíže,</w:t>
      </w:r>
      <w:r w:rsidRPr="00E23121">
        <w:t>“</w:t>
      </w:r>
      <w:r w:rsidR="000251E4" w:rsidRPr="00E23121">
        <w:t xml:space="preserve"> řekla Stella. </w:t>
      </w:r>
      <w:r w:rsidRPr="00E23121">
        <w:t>„</w:t>
      </w:r>
      <w:r w:rsidR="000251E4" w:rsidRPr="00E23121">
        <w:t xml:space="preserve">Kdyby mu ten dům patřil, nebo aspoň půlka, bylo by všechno snazší. Víte, neměl nic, jenom honoráře za </w:t>
      </w:r>
      <w:r w:rsidR="000251E4" w:rsidRPr="00E23121">
        <w:rPr>
          <w:i/>
        </w:rPr>
        <w:t>Figara.</w:t>
      </w:r>
      <w:r w:rsidR="00345E5C" w:rsidRPr="00E23121">
        <w:rPr>
          <w:i/>
        </w:rPr>
        <w:t xml:space="preserve"> A</w:t>
      </w:r>
      <w:r w:rsidR="00345E5C">
        <w:rPr>
          <w:i/>
        </w:rPr>
        <w:t> </w:t>
      </w:r>
      <w:r w:rsidR="005F4191">
        <w:t>ty knížky vyšly</w:t>
      </w:r>
      <w:r w:rsidR="00345E5C">
        <w:t xml:space="preserve"> z </w:t>
      </w:r>
      <w:r w:rsidR="005F4191">
        <w:t>módy. Vždyck</w:t>
      </w:r>
      <w:r w:rsidR="000251E4" w:rsidRPr="00E23121">
        <w:t xml:space="preserve">y </w:t>
      </w:r>
      <w:r w:rsidR="00895A00">
        <w:t>říka</w:t>
      </w:r>
      <w:r w:rsidR="000251E4" w:rsidRPr="00E23121">
        <w:t xml:space="preserve">l, že nemohou vydržet konkurenci </w:t>
      </w:r>
      <w:r w:rsidR="000251E4" w:rsidRPr="00E23121">
        <w:rPr>
          <w:i/>
        </w:rPr>
        <w:t xml:space="preserve">Medového kocoura Orlanda. </w:t>
      </w:r>
      <w:r w:rsidR="0053784A">
        <w:t>Počí</w:t>
      </w:r>
      <w:r w:rsidR="000251E4" w:rsidRPr="00E23121">
        <w:t>tám existuje limit, kolik dětských knih</w:t>
      </w:r>
      <w:r w:rsidR="00345E5C" w:rsidRPr="00E23121">
        <w:t xml:space="preserve"> o</w:t>
      </w:r>
      <w:r w:rsidR="00345E5C">
        <w:t> </w:t>
      </w:r>
      <w:r w:rsidR="000251E4" w:rsidRPr="00E23121">
        <w:t xml:space="preserve">kočkách trh unese. </w:t>
      </w:r>
      <w:r w:rsidR="000251E4" w:rsidRPr="00E23121">
        <w:lastRenderedPageBreak/>
        <w:t>Kreslil dál, samozře</w:t>
      </w:r>
      <w:r w:rsidR="0053784A">
        <w:t>jmě že ano,</w:t>
      </w:r>
      <w:r w:rsidR="00345E5C">
        <w:t xml:space="preserve"> a </w:t>
      </w:r>
      <w:r w:rsidR="0053784A">
        <w:t>snížil se</w:t>
      </w:r>
      <w:r w:rsidR="00345E5C">
        <w:t xml:space="preserve"> k </w:t>
      </w:r>
      <w:r w:rsidR="0053784A">
        <w:t>určité</w:t>
      </w:r>
      <w:r w:rsidR="00345E5C">
        <w:t> </w:t>
      </w:r>
      <w:r w:rsidR="00345E5C" w:rsidRPr="00E23121">
        <w:t>–</w:t>
      </w:r>
      <w:r w:rsidR="00345E5C">
        <w:t> </w:t>
      </w:r>
      <w:r w:rsidR="00E40C30">
        <w:t>nu, skromné</w:t>
      </w:r>
      <w:r w:rsidR="0053784A">
        <w:t xml:space="preserve"> práci za pení</w:t>
      </w:r>
      <w:r w:rsidR="000251E4" w:rsidRPr="00E23121">
        <w:t>ze.</w:t>
      </w:r>
      <w:r w:rsidRPr="00E23121">
        <w:t>“</w:t>
      </w:r>
    </w:p>
    <w:p w:rsidR="00D34DB7" w:rsidRPr="00E23121" w:rsidRDefault="000251E4" w:rsidP="00E23121">
      <w:pPr>
        <w:pStyle w:val="Text"/>
      </w:pPr>
      <w:r w:rsidRPr="00E23121">
        <w:t>To ovšem nastalo později. Finanční starosti byly na Alanovi několikrát znát</w:t>
      </w:r>
      <w:r w:rsidR="00345E5C" w:rsidRPr="00E23121">
        <w:t xml:space="preserve"> v</w:t>
      </w:r>
      <w:r w:rsidR="00345E5C">
        <w:t> </w:t>
      </w:r>
      <w:r w:rsidRPr="00E23121">
        <w:t>roce 1961. Jednou se Stella vrátila na farmu</w:t>
      </w:r>
      <w:r w:rsidR="00345E5C" w:rsidRPr="00E23121">
        <w:t xml:space="preserve"> s</w:t>
      </w:r>
      <w:r w:rsidR="00345E5C">
        <w:t> </w:t>
      </w:r>
      <w:r w:rsidRPr="00E23121">
        <w:t>Gildou</w:t>
      </w:r>
      <w:r w:rsidR="00345E5C" w:rsidRPr="00E23121">
        <w:t xml:space="preserve"> a</w:t>
      </w:r>
      <w:r w:rsidR="00345E5C">
        <w:t> </w:t>
      </w:r>
      <w:r w:rsidRPr="00E23121">
        <w:t>stala se svědkem st</w:t>
      </w:r>
      <w:r w:rsidR="00E40C30">
        <w:t>rašlivého výstupu. Neměla tušení</w:t>
      </w:r>
      <w:r w:rsidRPr="00E23121">
        <w:t>, jak se dívali na děti, jestli je chtěli nebo nechtěli, neboť Gilda se</w:t>
      </w:r>
      <w:r w:rsidR="00345E5C" w:rsidRPr="00E23121">
        <w:t xml:space="preserve"> </w:t>
      </w:r>
      <w:r w:rsidR="00345E5C">
        <w:t>o </w:t>
      </w:r>
      <w:r w:rsidR="005F4191">
        <w:t>tom nezmínila. Ale pár dní předtí</w:t>
      </w:r>
      <w:r w:rsidRPr="00E23121">
        <w:t>m</w:t>
      </w:r>
      <w:r w:rsidR="00345E5C" w:rsidRPr="00E23121">
        <w:t xml:space="preserve"> s</w:t>
      </w:r>
      <w:r w:rsidR="00345E5C">
        <w:t> </w:t>
      </w:r>
      <w:r w:rsidRPr="00E23121">
        <w:t>nimi byla Marianne</w:t>
      </w:r>
      <w:r w:rsidR="00345E5C" w:rsidRPr="00E23121">
        <w:t xml:space="preserve"> a</w:t>
      </w:r>
      <w:r w:rsidR="00345E5C">
        <w:t> </w:t>
      </w:r>
      <w:r w:rsidRPr="00E23121">
        <w:t>Gilda</w:t>
      </w:r>
      <w:r w:rsidR="00345E5C" w:rsidRPr="00E23121">
        <w:t xml:space="preserve"> s</w:t>
      </w:r>
      <w:r w:rsidR="00345E5C">
        <w:t> </w:t>
      </w:r>
      <w:r w:rsidRPr="00E23121">
        <w:t>ní mluvila, tak jako častokrát,</w:t>
      </w:r>
      <w:r w:rsidR="00345E5C" w:rsidRPr="00E23121">
        <w:t xml:space="preserve"> o</w:t>
      </w:r>
      <w:r w:rsidR="00345E5C">
        <w:t> </w:t>
      </w:r>
      <w:r w:rsidRPr="00E23121">
        <w:t>tom, jak se stát herečkou</w:t>
      </w:r>
      <w:r w:rsidR="00345E5C">
        <w:t> </w:t>
      </w:r>
      <w:r w:rsidR="00345E5C" w:rsidRPr="00E23121">
        <w:t>–</w:t>
      </w:r>
      <w:r w:rsidR="00345E5C">
        <w:t> </w:t>
      </w:r>
      <w:r w:rsidR="00E40C30">
        <w:t>vždycky říkala, že Mariann</w:t>
      </w:r>
      <w:r w:rsidRPr="00E23121">
        <w:t>e má schopnosti, aby se herečkou stala, což se Stelle nezamlouvalo, vždyť děcku bylo teprve osm</w:t>
      </w:r>
      <w:r w:rsidR="00345E5C">
        <w:t> </w:t>
      </w:r>
      <w:r w:rsidR="00345E5C" w:rsidRPr="00E23121">
        <w:t>–</w:t>
      </w:r>
      <w:r w:rsidR="00345E5C">
        <w:t> </w:t>
      </w:r>
      <w:r w:rsidRPr="00E23121">
        <w:t>a toho večera na farmě Gilda najednou Alanovi před Stellou řekla, že chce dítě jako je Marianne.</w:t>
      </w:r>
    </w:p>
    <w:p w:rsidR="00D34DB7" w:rsidRPr="00E23121" w:rsidRDefault="000251E4" w:rsidP="00E23121">
      <w:pPr>
        <w:pStyle w:val="Text"/>
      </w:pPr>
      <w:r w:rsidRPr="00E23121">
        <w:t xml:space="preserve">Alan řekl: </w:t>
      </w:r>
      <w:r w:rsidR="00D34DB7" w:rsidRPr="00E23121">
        <w:t>„</w:t>
      </w:r>
      <w:r w:rsidRPr="00E23121">
        <w:t>Proč by měla být jako Stellina dcera? M</w:t>
      </w:r>
      <w:r w:rsidR="005F4191">
        <w:t>áš snad</w:t>
      </w:r>
      <w:r w:rsidR="00345E5C">
        <w:t xml:space="preserve"> v </w:t>
      </w:r>
      <w:r w:rsidR="005F4191">
        <w:t>plánu dát to dohromady</w:t>
      </w:r>
      <w:r w:rsidRPr="00E23121">
        <w:t xml:space="preserve"> se starým Rexem?</w:t>
      </w:r>
      <w:r w:rsidR="00D34DB7" w:rsidRPr="00E23121">
        <w:t>“</w:t>
      </w:r>
    </w:p>
    <w:p w:rsidR="00D34DB7" w:rsidRPr="00E23121" w:rsidRDefault="000251E4" w:rsidP="00E23121">
      <w:pPr>
        <w:pStyle w:val="Text"/>
        <w:jc w:val="left"/>
      </w:pPr>
      <w:r w:rsidRPr="00E23121">
        <w:t xml:space="preserve">Gilda mu odsekla, ať není nechutný. </w:t>
      </w:r>
      <w:r w:rsidR="00D34DB7" w:rsidRPr="00E23121">
        <w:t>„</w:t>
      </w:r>
      <w:r w:rsidRPr="00E23121">
        <w:t>Chci tvoje dítě.</w:t>
      </w:r>
      <w:r w:rsidR="00D34DB7" w:rsidRPr="00E23121">
        <w:t>“</w:t>
      </w:r>
    </w:p>
    <w:p w:rsidR="00D34DB7" w:rsidRPr="00E23121" w:rsidRDefault="00D34DB7" w:rsidP="00E23121">
      <w:pPr>
        <w:pStyle w:val="Text"/>
        <w:jc w:val="left"/>
      </w:pPr>
      <w:r w:rsidRPr="00E23121">
        <w:t>„</w:t>
      </w:r>
      <w:r w:rsidR="000251E4" w:rsidRPr="00E23121">
        <w:t>To je mi novina. Vždycky jsi měla plno strachu mít děti.</w:t>
      </w:r>
      <w:r w:rsidRPr="00E23121">
        <w:t>“</w:t>
      </w:r>
    </w:p>
    <w:p w:rsidR="00D34DB7" w:rsidRPr="00E23121" w:rsidRDefault="00D34DB7" w:rsidP="00E23121">
      <w:pPr>
        <w:pStyle w:val="Text"/>
        <w:jc w:val="left"/>
      </w:pPr>
      <w:r w:rsidRPr="00E23121">
        <w:t>„</w:t>
      </w:r>
      <w:r w:rsidR="000251E4" w:rsidRPr="00E23121">
        <w:t>To jsem nikdy neřekla!</w:t>
      </w:r>
      <w:r w:rsidRPr="00E23121">
        <w:t>“</w:t>
      </w:r>
    </w:p>
    <w:p w:rsidR="00D34DB7" w:rsidRPr="00E23121" w:rsidRDefault="005F4191" w:rsidP="00E23121">
      <w:pPr>
        <w:pStyle w:val="Text"/>
      </w:pPr>
      <w:r>
        <w:t>Ve Stellině prostředí</w:t>
      </w:r>
      <w:r w:rsidR="000251E4" w:rsidRPr="00E23121">
        <w:t xml:space="preserve"> manželé na veřejnosti,</w:t>
      </w:r>
      <w:r w:rsidR="00345E5C" w:rsidRPr="00E23121">
        <w:t xml:space="preserve"> a</w:t>
      </w:r>
      <w:r w:rsidR="00345E5C">
        <w:t> </w:t>
      </w:r>
      <w:r w:rsidR="000251E4" w:rsidRPr="00E23121">
        <w:t>dokonce ani před přáteli,</w:t>
      </w:r>
      <w:r w:rsidR="00345E5C" w:rsidRPr="00E23121">
        <w:t xml:space="preserve"> o</w:t>
      </w:r>
      <w:r w:rsidR="00345E5C">
        <w:t> </w:t>
      </w:r>
      <w:r w:rsidR="000251E4" w:rsidRPr="00E23121">
        <w:t>takových věcech nemluvili. Stella řekla, že mus</w:t>
      </w:r>
      <w:r w:rsidR="00D34DB7" w:rsidRPr="00E23121">
        <w:t>í j</w:t>
      </w:r>
      <w:r w:rsidR="00E40C30">
        <w:t>í</w:t>
      </w:r>
      <w:r w:rsidR="000251E4" w:rsidRPr="00E23121">
        <w:t>t, bylo načase, aby šla domů. Alan se nabídl, že ji odveze. To se dosud nikdy nestalo. Pokud byla bez vozu, vždycky ji vezla domů Gilda</w:t>
      </w:r>
      <w:r w:rsidR="00345E5C" w:rsidRPr="00E23121">
        <w:t xml:space="preserve"> a</w:t>
      </w:r>
      <w:r w:rsidR="00345E5C">
        <w:t> </w:t>
      </w:r>
      <w:r w:rsidR="000251E4" w:rsidRPr="00E23121">
        <w:t>pomyšlení, že bude</w:t>
      </w:r>
      <w:r w:rsidR="00345E5C" w:rsidRPr="00E23121">
        <w:t xml:space="preserve"> s</w:t>
      </w:r>
      <w:r w:rsidR="00345E5C">
        <w:t> </w:t>
      </w:r>
      <w:r w:rsidR="000251E4" w:rsidRPr="00E23121">
        <w:t>Alanem půl hodiny sama, ji naplnilo radosti. Vyskočila.</w:t>
      </w:r>
    </w:p>
    <w:p w:rsidR="00D34DB7" w:rsidRPr="00E23121" w:rsidRDefault="00D34DB7" w:rsidP="00E23121">
      <w:pPr>
        <w:pStyle w:val="Text"/>
      </w:pPr>
      <w:r w:rsidRPr="00E23121">
        <w:t>„</w:t>
      </w:r>
      <w:r w:rsidR="000251E4" w:rsidRPr="00E23121">
        <w:t>Ne, posaď se, Stello,</w:t>
      </w:r>
      <w:r w:rsidRPr="00E23121">
        <w:t>“</w:t>
      </w:r>
      <w:r w:rsidR="000251E4" w:rsidRPr="00E23121">
        <w:t xml:space="preserve"> řekla Gilda, </w:t>
      </w:r>
      <w:r w:rsidRPr="00E23121">
        <w:t>„</w:t>
      </w:r>
      <w:r w:rsidR="000251E4" w:rsidRPr="00E23121">
        <w:t>chci</w:t>
      </w:r>
      <w:r w:rsidR="00345E5C" w:rsidRPr="00E23121">
        <w:t xml:space="preserve"> u</w:t>
      </w:r>
      <w:r w:rsidR="00345E5C">
        <w:t> </w:t>
      </w:r>
      <w:r w:rsidR="000251E4" w:rsidRPr="00E23121">
        <w:t>toho mít svědka. Řekl jsi nebo ne, že bychom si nemohli děti dovolit</w:t>
      </w:r>
      <w:r w:rsidR="00345E5C" w:rsidRPr="00E23121">
        <w:t xml:space="preserve"> a</w:t>
      </w:r>
      <w:r w:rsidR="00345E5C">
        <w:t> </w:t>
      </w:r>
      <w:r w:rsidR="000251E4" w:rsidRPr="00E23121">
        <w:t>že jsou jenom na překážku?</w:t>
      </w:r>
      <w:r w:rsidRPr="00E23121">
        <w:t>“</w:t>
      </w:r>
    </w:p>
    <w:p w:rsidR="00D34DB7" w:rsidRPr="00E23121" w:rsidRDefault="00D34DB7" w:rsidP="00E23121">
      <w:pPr>
        <w:pStyle w:val="Text"/>
      </w:pPr>
      <w:r w:rsidRPr="00E23121">
        <w:t>„</w:t>
      </w:r>
      <w:r w:rsidR="000251E4" w:rsidRPr="00E23121">
        <w:t>N</w:t>
      </w:r>
      <w:r w:rsidR="005F4191">
        <w:t>a překážku jakémukoli velkému cí</w:t>
      </w:r>
      <w:r w:rsidR="000251E4" w:rsidRPr="00E23121">
        <w:t>li,</w:t>
      </w:r>
      <w:r w:rsidRPr="00E23121">
        <w:t>“</w:t>
      </w:r>
      <w:r w:rsidR="000251E4" w:rsidRPr="00E23121">
        <w:t xml:space="preserve"> řekl Alan. </w:t>
      </w:r>
      <w:r w:rsidR="00345E5C">
        <w:t>„</w:t>
      </w:r>
      <w:r w:rsidR="00345E5C" w:rsidRPr="00E23121">
        <w:t>A</w:t>
      </w:r>
      <w:r w:rsidR="00345E5C">
        <w:t> </w:t>
      </w:r>
      <w:r w:rsidR="000251E4" w:rsidRPr="00E23121">
        <w:t xml:space="preserve">znamenají nebezpečí atakdále atakdále, ale to jenom proto, že jsi </w:t>
      </w:r>
      <w:r w:rsidR="00895A00">
        <w:t>říka</w:t>
      </w:r>
      <w:r w:rsidR="005F4191">
        <w:t>la, že máš ní</w:t>
      </w:r>
      <w:r w:rsidR="000251E4" w:rsidRPr="00E23121">
        <w:t>zký práh bolesti,</w:t>
      </w:r>
      <w:r w:rsidR="00345E5C" w:rsidRPr="00E23121">
        <w:t xml:space="preserve"> a</w:t>
      </w:r>
      <w:r w:rsidR="00345E5C">
        <w:t> </w:t>
      </w:r>
      <w:r w:rsidR="000251E4" w:rsidRPr="00E23121">
        <w:t>přivádět děti na svět bolí. Pojďme, Ste</w:t>
      </w:r>
      <w:r w:rsidR="00E40C30">
        <w:t>llo, vyrazíme. Tohle není vhodné té</w:t>
      </w:r>
      <w:r w:rsidR="000251E4" w:rsidRPr="00E23121">
        <w:t>ma pro tvoje uši.</w:t>
      </w:r>
      <w:r w:rsidRPr="00E23121">
        <w:t>“</w:t>
      </w:r>
    </w:p>
    <w:p w:rsidR="00D34DB7" w:rsidRPr="00E23121" w:rsidRDefault="00D34DB7" w:rsidP="00E23121">
      <w:pPr>
        <w:pStyle w:val="Text"/>
      </w:pPr>
      <w:r w:rsidRPr="00E23121">
        <w:t>„</w:t>
      </w:r>
      <w:r w:rsidR="000251E4" w:rsidRPr="00E23121">
        <w:t>Řekla jsem ne,</w:t>
      </w:r>
      <w:r w:rsidRPr="00E23121">
        <w:t>“</w:t>
      </w:r>
      <w:r w:rsidR="000251E4" w:rsidRPr="00E23121">
        <w:t xml:space="preserve"> Gildin hlas poskočil</w:t>
      </w:r>
      <w:r w:rsidR="00345E5C" w:rsidRPr="00E23121">
        <w:t xml:space="preserve"> o</w:t>
      </w:r>
      <w:r w:rsidR="00345E5C">
        <w:t> </w:t>
      </w:r>
      <w:r w:rsidR="000251E4" w:rsidRPr="00E23121">
        <w:t xml:space="preserve">oktávu. </w:t>
      </w:r>
      <w:r w:rsidRPr="00E23121">
        <w:t>„</w:t>
      </w:r>
      <w:r w:rsidR="000251E4" w:rsidRPr="00E23121">
        <w:t>Je to zločin odpírat ženě dítě. Existují církve, ve kterých se žena za to může</w:t>
      </w:r>
      <w:r w:rsidR="00345E5C" w:rsidRPr="00E23121">
        <w:t xml:space="preserve"> s</w:t>
      </w:r>
      <w:r w:rsidR="00345E5C">
        <w:t> </w:t>
      </w:r>
      <w:r w:rsidR="000251E4" w:rsidRPr="00E23121">
        <w:t>mužem rozvést.</w:t>
      </w:r>
      <w:r w:rsidRPr="00E23121">
        <w:t>“</w:t>
      </w:r>
    </w:p>
    <w:p w:rsidR="00D34DB7" w:rsidRPr="00E23121" w:rsidRDefault="00D34DB7" w:rsidP="00E23121">
      <w:pPr>
        <w:pStyle w:val="Text"/>
        <w:jc w:val="left"/>
      </w:pPr>
      <w:r w:rsidRPr="00E23121">
        <w:t>„</w:t>
      </w:r>
      <w:r w:rsidR="000251E4" w:rsidRPr="00E23121">
        <w:t>Jaké církve? Zarathuštrovci?</w:t>
      </w:r>
      <w:r w:rsidRPr="00E23121">
        <w:t>“</w:t>
      </w:r>
    </w:p>
    <w:p w:rsidR="00D34DB7" w:rsidRPr="00E23121" w:rsidRDefault="00D34DB7" w:rsidP="00E23121">
      <w:pPr>
        <w:pStyle w:val="Text"/>
      </w:pPr>
      <w:r w:rsidRPr="00E23121">
        <w:lastRenderedPageBreak/>
        <w:t>„</w:t>
      </w:r>
      <w:r w:rsidR="000251E4" w:rsidRPr="00E23121">
        <w:t>Ze všeho si děláš legraci.</w:t>
      </w:r>
      <w:r w:rsidRPr="00E23121">
        <w:t>“</w:t>
      </w:r>
      <w:r w:rsidR="000251E4" w:rsidRPr="00E23121">
        <w:t xml:space="preserve"> Gilda se rozkřičela. </w:t>
      </w:r>
      <w:r w:rsidRPr="00E23121">
        <w:t>„</w:t>
      </w:r>
      <w:r w:rsidR="000251E4" w:rsidRPr="00E23121">
        <w:t>Co když přestanu používat pesar? Co potom? Můžu mít dít</w:t>
      </w:r>
      <w:r w:rsidR="00275A9B">
        <w:t>ě</w:t>
      </w:r>
      <w:r w:rsidR="00345E5C">
        <w:t xml:space="preserve"> a </w:t>
      </w:r>
      <w:r w:rsidR="00275A9B">
        <w:t>ty mi</w:t>
      </w:r>
      <w:r w:rsidR="00345E5C">
        <w:t xml:space="preserve"> v </w:t>
      </w:r>
      <w:r w:rsidR="00275A9B">
        <w:t>tom nedokážeš zabrán</w:t>
      </w:r>
      <w:r w:rsidR="000251E4" w:rsidRPr="00E23121">
        <w:t>it.</w:t>
      </w:r>
      <w:r w:rsidRPr="00E23121">
        <w:t>“</w:t>
      </w:r>
    </w:p>
    <w:p w:rsidR="00D34DB7" w:rsidRPr="00E23121" w:rsidRDefault="000251E4" w:rsidP="00E23121">
      <w:pPr>
        <w:pStyle w:val="Text"/>
        <w:jc w:val="left"/>
      </w:pPr>
      <w:r w:rsidRPr="00E23121">
        <w:t xml:space="preserve">Alan pokrčil rameny. </w:t>
      </w:r>
      <w:r w:rsidR="00D34DB7" w:rsidRPr="00E23121">
        <w:t>„</w:t>
      </w:r>
      <w:r w:rsidRPr="00E23121">
        <w:t>Na něco připadnu.</w:t>
      </w:r>
      <w:r w:rsidR="00D34DB7" w:rsidRPr="00E23121">
        <w:t>“</w:t>
      </w:r>
    </w:p>
    <w:p w:rsidR="00D34DB7" w:rsidRPr="00E23121" w:rsidRDefault="000251E4" w:rsidP="00E23121">
      <w:pPr>
        <w:pStyle w:val="Text"/>
      </w:pPr>
      <w:r w:rsidRPr="00E23121">
        <w:t>Zmínka</w:t>
      </w:r>
      <w:r w:rsidR="00345E5C" w:rsidRPr="00E23121">
        <w:t xml:space="preserve"> o</w:t>
      </w:r>
      <w:r w:rsidR="00345E5C">
        <w:t> </w:t>
      </w:r>
      <w:r w:rsidRPr="00E23121">
        <w:t xml:space="preserve">pesaru vehnala Stelle červeň do tváří. </w:t>
      </w:r>
      <w:r w:rsidR="00E40C30">
        <w:t>Gilda začala hrát roli rozzuřené</w:t>
      </w:r>
      <w:r w:rsidRPr="00E23121">
        <w:t xml:space="preserve"> ženy. Byl to </w:t>
      </w:r>
      <w:r w:rsidR="005F4191">
        <w:rPr>
          <w:i/>
        </w:rPr>
        <w:t>Pří</w:t>
      </w:r>
      <w:r w:rsidRPr="00E23121">
        <w:rPr>
          <w:i/>
        </w:rPr>
        <w:t xml:space="preserve">běh manželky, </w:t>
      </w:r>
      <w:r w:rsidRPr="00E23121">
        <w:t>dokonce až po ten dialog.</w:t>
      </w:r>
    </w:p>
    <w:p w:rsidR="00D34DB7" w:rsidRPr="00E23121" w:rsidRDefault="00D34DB7" w:rsidP="00E23121">
      <w:pPr>
        <w:pStyle w:val="Text"/>
      </w:pPr>
      <w:r w:rsidRPr="00E23121">
        <w:t>„</w:t>
      </w:r>
      <w:r w:rsidR="005F4191">
        <w:t>Podí</w:t>
      </w:r>
      <w:r w:rsidR="000251E4" w:rsidRPr="00E23121">
        <w:t>vej, jak se červená. Vždycky moje přátele přivádíš do rozpaků, to proto si</w:t>
      </w:r>
      <w:r w:rsidR="007C3F24">
        <w:t xml:space="preserve"> žádné</w:t>
      </w:r>
      <w:r w:rsidR="000251E4" w:rsidRPr="00E23121">
        <w:t xml:space="preserve"> přátele neudržím. Už</w:t>
      </w:r>
      <w:r w:rsidR="00345E5C" w:rsidRPr="00E23121">
        <w:t xml:space="preserve"> k</w:t>
      </w:r>
      <w:r w:rsidR="00345E5C">
        <w:t> </w:t>
      </w:r>
      <w:r w:rsidR="000251E4" w:rsidRPr="00E23121">
        <w:t>nám nikdy nepřijde. Umřu bez přátel</w:t>
      </w:r>
      <w:r w:rsidR="00345E5C" w:rsidRPr="00E23121">
        <w:t xml:space="preserve"> a</w:t>
      </w:r>
      <w:r w:rsidR="00345E5C">
        <w:t> </w:t>
      </w:r>
      <w:r w:rsidR="000251E4" w:rsidRPr="00E23121">
        <w:t xml:space="preserve">bez </w:t>
      </w:r>
      <w:r w:rsidR="00E40C30">
        <w:t>dětí. To je velice nespravedlivé</w:t>
      </w:r>
      <w:r w:rsidR="000251E4" w:rsidRPr="00E23121">
        <w:t>. Napadlo tě vůbec někdy, jaké máš štěstí</w:t>
      </w:r>
      <w:r w:rsidR="005F4191">
        <w:t>, že jsi ženatý</w:t>
      </w:r>
      <w:r w:rsidR="00345E5C">
        <w:t xml:space="preserve"> s </w:t>
      </w:r>
      <w:r w:rsidR="005F4191">
        <w:t>něký</w:t>
      </w:r>
      <w:r w:rsidR="000251E4" w:rsidRPr="00E23121">
        <w:t>m, jako jsem já? Chci říct, podívej se na sebe. Jsi jenom obyčejný mužský</w:t>
      </w:r>
      <w:r w:rsidR="00345E5C" w:rsidRPr="00E23121">
        <w:t xml:space="preserve"> s</w:t>
      </w:r>
      <w:r w:rsidR="00345E5C">
        <w:t> </w:t>
      </w:r>
      <w:r w:rsidR="000251E4" w:rsidRPr="00E23121">
        <w:t>dětskou tváři. Na ulici se za mnou</w:t>
      </w:r>
      <w:r w:rsidR="00007686" w:rsidRPr="00E23121">
        <w:t xml:space="preserve"> lidé </w:t>
      </w:r>
      <w:r w:rsidR="005F4191">
        <w:t>otáčejí</w:t>
      </w:r>
      <w:r w:rsidR="000251E4" w:rsidRPr="00E23121">
        <w:t>. Každý muž by mě chtěl. Nemyslíš, Stello, že mě ponižuje, že se mnou nechce mít dítě?</w:t>
      </w:r>
      <w:r w:rsidRPr="00E23121">
        <w:t>“</w:t>
      </w:r>
    </w:p>
    <w:p w:rsidR="00D34DB7" w:rsidRPr="00E23121" w:rsidRDefault="000251E4" w:rsidP="00E23121">
      <w:pPr>
        <w:pStyle w:val="Text"/>
      </w:pPr>
      <w:r w:rsidRPr="00E23121">
        <w:t>Stella neodpověděla. Během toho všeho nepřestávala vnímat, že Gilda hraje. Tohle byla jenom jiná role</w:t>
      </w:r>
      <w:r w:rsidR="005F4191">
        <w:t>, kterou předváděla. Nechtěla dí</w:t>
      </w:r>
      <w:r w:rsidRPr="00E23121">
        <w:t>tě, byla tou poslední ženou na světě, která by mohla být matkou, chtěla odehrát výstup, nic víc.</w:t>
      </w:r>
    </w:p>
    <w:p w:rsidR="00D34DB7" w:rsidRPr="00E23121" w:rsidRDefault="00D34DB7" w:rsidP="00E23121">
      <w:pPr>
        <w:pStyle w:val="Text"/>
      </w:pPr>
      <w:r w:rsidRPr="00E23121">
        <w:t>„</w:t>
      </w:r>
      <w:r w:rsidR="000251E4" w:rsidRPr="00E23121">
        <w:t>Řekni něco,</w:t>
      </w:r>
      <w:r w:rsidRPr="00E23121">
        <w:t>“</w:t>
      </w:r>
      <w:r w:rsidR="000251E4" w:rsidRPr="00E23121">
        <w:t xml:space="preserve"> pronesla Gilda zvučně</w:t>
      </w:r>
      <w:r w:rsidR="00345E5C" w:rsidRPr="00E23121">
        <w:t xml:space="preserve"> a</w:t>
      </w:r>
      <w:r w:rsidR="00345E5C">
        <w:t> </w:t>
      </w:r>
      <w:r w:rsidR="000251E4" w:rsidRPr="00E23121">
        <w:t>teatrálně. Přistoupila ke Stelle</w:t>
      </w:r>
      <w:r w:rsidR="00345E5C" w:rsidRPr="00E23121">
        <w:t xml:space="preserve"> a</w:t>
      </w:r>
      <w:r w:rsidR="00345E5C">
        <w:t> </w:t>
      </w:r>
      <w:r w:rsidR="000251E4" w:rsidRPr="00E23121">
        <w:t xml:space="preserve">zůstala nad ní stát. </w:t>
      </w:r>
      <w:r w:rsidRPr="00E23121">
        <w:t>„</w:t>
      </w:r>
      <w:r w:rsidR="000251E4" w:rsidRPr="00E23121">
        <w:t>Řekni něco, maličká! Nemáš vlastní názor? Ztratilas hlas?</w:t>
      </w:r>
      <w:r w:rsidRPr="00E23121">
        <w:t>“</w:t>
      </w:r>
    </w:p>
    <w:p w:rsidR="00D34DB7" w:rsidRPr="00E23121" w:rsidRDefault="000251E4" w:rsidP="00E23121">
      <w:pPr>
        <w:pStyle w:val="Text"/>
      </w:pPr>
      <w:r w:rsidRPr="00E23121">
        <w:t xml:space="preserve">Byl to tenhle ničím nevyvolaný útok, co Alana přimělo říct to, co řekl: </w:t>
      </w:r>
      <w:r w:rsidR="00D34DB7" w:rsidRPr="00E23121">
        <w:t>„</w:t>
      </w:r>
      <w:r w:rsidRPr="00E23121">
        <w:t>Podívej se pravdě do očí. Gildo, co</w:t>
      </w:r>
      <w:r w:rsidR="005F4191">
        <w:t xml:space="preserve"> by ne? Ujel ti vlak.</w:t>
      </w:r>
      <w:r w:rsidR="00345E5C">
        <w:t xml:space="preserve"> V </w:t>
      </w:r>
      <w:r w:rsidR="005F4191">
        <w:t>jedenačty</w:t>
      </w:r>
      <w:r w:rsidRPr="00E23121">
        <w:t>řiceti jseš na první dítě moc stará.</w:t>
      </w:r>
      <w:r w:rsidR="00D34DB7" w:rsidRPr="00E23121">
        <w:t>“</w:t>
      </w:r>
    </w:p>
    <w:p w:rsidR="00D34DB7" w:rsidRPr="00E23121" w:rsidRDefault="000251E4" w:rsidP="00E23121">
      <w:pPr>
        <w:pStyle w:val="Text"/>
      </w:pPr>
      <w:r w:rsidRPr="00E23121">
        <w:t>Musel vědět, ja</w:t>
      </w:r>
      <w:r w:rsidR="005F4191">
        <w:t>k to na ni zaúčinkuje. Nikdy neří</w:t>
      </w:r>
      <w:r w:rsidRPr="00E23121">
        <w:t>kala, kolik jí skutečně je. Vzbuzovala zdání, že svůj první film natočila</w:t>
      </w:r>
      <w:r w:rsidR="00345E5C" w:rsidRPr="00E23121">
        <w:t xml:space="preserve"> v</w:t>
      </w:r>
      <w:r w:rsidR="00345E5C">
        <w:t> </w:t>
      </w:r>
      <w:r w:rsidRPr="00E23121">
        <w:t>šestnácti.</w:t>
      </w:r>
      <w:r w:rsidR="005F4191">
        <w:t xml:space="preserve"> Stella si myslela, že je mladší</w:t>
      </w:r>
      <w:r w:rsidRPr="00E23121">
        <w:t xml:space="preserve"> než ona, že jí není víc než pětatřicet, nijak zvlášť</w:t>
      </w:r>
      <w:r w:rsidR="00345E5C" w:rsidRPr="00E23121">
        <w:t xml:space="preserve"> o</w:t>
      </w:r>
      <w:r w:rsidR="00345E5C">
        <w:t> </w:t>
      </w:r>
      <w:r w:rsidRPr="00E23121">
        <w:t>tom nepřemýšlela</w:t>
      </w:r>
      <w:r w:rsidR="00345E5C" w:rsidRPr="00E23121">
        <w:t xml:space="preserve"> a</w:t>
      </w:r>
      <w:r w:rsidR="00345E5C">
        <w:t> </w:t>
      </w:r>
      <w:r w:rsidR="000B1C65">
        <w:t>nesešlo jí</w:t>
      </w:r>
      <w:r w:rsidRPr="00E23121">
        <w:t xml:space="preserve"> na tom, ale vyšlo to n</w:t>
      </w:r>
      <w:r w:rsidR="00DA34C3">
        <w:t>ajevo. Vnější slupka vzala zasvé</w:t>
      </w:r>
      <w:r w:rsidR="00345E5C" w:rsidRPr="00E23121">
        <w:t xml:space="preserve"> a</w:t>
      </w:r>
      <w:r w:rsidR="00345E5C">
        <w:t> </w:t>
      </w:r>
      <w:r w:rsidRPr="00E23121">
        <w:t>objevila se skutečná Gilda. Začala na Alana ječet. Popadla popelník</w:t>
      </w:r>
      <w:r w:rsidR="00345E5C" w:rsidRPr="00E23121">
        <w:t xml:space="preserve"> a</w:t>
      </w:r>
      <w:r w:rsidR="00345E5C">
        <w:t> </w:t>
      </w:r>
      <w:r w:rsidRPr="00E23121">
        <w:t>mrskla ho po něm. Uhnul</w:t>
      </w:r>
      <w:r w:rsidR="00345E5C" w:rsidRPr="00E23121">
        <w:t xml:space="preserve"> a</w:t>
      </w:r>
      <w:r w:rsidR="00345E5C">
        <w:t> </w:t>
      </w:r>
      <w:r w:rsidRPr="00E23121">
        <w:t>popelník zasáhl zrcadlo</w:t>
      </w:r>
      <w:r w:rsidR="00345E5C" w:rsidRPr="00E23121">
        <w:t xml:space="preserve"> a</w:t>
      </w:r>
      <w:r w:rsidR="00345E5C">
        <w:t> </w:t>
      </w:r>
      <w:r w:rsidRPr="00E23121">
        <w:t>roztříštil je.</w:t>
      </w:r>
    </w:p>
    <w:p w:rsidR="00D34DB7" w:rsidRPr="00E23121" w:rsidRDefault="00D34DB7" w:rsidP="00E23121">
      <w:pPr>
        <w:pStyle w:val="Text"/>
        <w:jc w:val="left"/>
      </w:pPr>
      <w:r w:rsidRPr="00E23121">
        <w:t>„</w:t>
      </w:r>
      <w:r w:rsidR="00DA34C3">
        <w:t>Nic horší</w:t>
      </w:r>
      <w:r w:rsidR="000251E4" w:rsidRPr="00E23121">
        <w:t>ho se nemohlo stát,</w:t>
      </w:r>
      <w:r w:rsidRPr="00E23121">
        <w:t>“</w:t>
      </w:r>
      <w:r w:rsidR="000251E4" w:rsidRPr="00E23121">
        <w:t xml:space="preserve"> řekla jsem.</w:t>
      </w:r>
    </w:p>
    <w:p w:rsidR="00D34DB7" w:rsidRPr="00E23121" w:rsidRDefault="00D34DB7" w:rsidP="00E23121">
      <w:pPr>
        <w:pStyle w:val="Text"/>
      </w:pPr>
      <w:r w:rsidRPr="00E23121">
        <w:t>„</w:t>
      </w:r>
      <w:r w:rsidR="000251E4" w:rsidRPr="00E23121">
        <w:t xml:space="preserve">Cože, rozbít zrcadlo? Možná. Strhla se hotová spoušť. </w:t>
      </w:r>
      <w:r w:rsidR="00DA34C3">
        <w:t>Začala házet další věci, zápisní</w:t>
      </w:r>
      <w:r w:rsidR="000251E4" w:rsidRPr="00E23121">
        <w:t>k, do kte</w:t>
      </w:r>
      <w:r w:rsidR="00CC5AD8" w:rsidRPr="00E23121">
        <w:t>ré</w:t>
      </w:r>
      <w:r w:rsidR="000251E4" w:rsidRPr="00E23121">
        <w:t>ho zapisovali telefonní čísla, vázu. To už se smál. Myslela jsem si, že Alan je schopný smát se čemukoli, ovšem</w:t>
      </w:r>
      <w:r w:rsidR="00345E5C" w:rsidRPr="00E23121">
        <w:t xml:space="preserve"> v</w:t>
      </w:r>
      <w:r w:rsidR="00345E5C">
        <w:t> </w:t>
      </w:r>
      <w:r w:rsidR="000B1C65">
        <w:t>tom jsem se mýlila. Hodil po ní</w:t>
      </w:r>
      <w:r w:rsidR="000251E4" w:rsidRPr="00E23121">
        <w:t xml:space="preserve"> polštář, který po </w:t>
      </w:r>
      <w:r w:rsidR="000251E4" w:rsidRPr="00E23121">
        <w:lastRenderedPageBreak/>
        <w:t>něm mrskla,</w:t>
      </w:r>
      <w:r w:rsidR="00345E5C" w:rsidRPr="00E23121">
        <w:t xml:space="preserve"> a</w:t>
      </w:r>
      <w:r w:rsidR="00345E5C">
        <w:t> </w:t>
      </w:r>
      <w:r w:rsidR="000251E4" w:rsidRPr="00E23121">
        <w:t>ten ji zasáhl do</w:t>
      </w:r>
      <w:r w:rsidR="00DA34C3">
        <w:t xml:space="preserve"> obličeje. Byl samozřejmě měkký</w:t>
      </w:r>
      <w:r w:rsidR="00345E5C" w:rsidRPr="00E23121">
        <w:t xml:space="preserve"> a</w:t>
      </w:r>
      <w:r w:rsidR="00345E5C">
        <w:t> </w:t>
      </w:r>
      <w:r w:rsidR="000251E4" w:rsidRPr="00E23121">
        <w:t>neublížil jí, ale padla na záda, zůstala tak</w:t>
      </w:r>
      <w:r w:rsidR="00345E5C" w:rsidRPr="00E23121">
        <w:t xml:space="preserve"> a</w:t>
      </w:r>
      <w:r w:rsidR="00345E5C">
        <w:t> </w:t>
      </w:r>
      <w:r w:rsidR="000251E4" w:rsidRPr="00E23121">
        <w:t>kopala</w:t>
      </w:r>
      <w:r w:rsidR="00345E5C" w:rsidRPr="00E23121">
        <w:t xml:space="preserve"> a</w:t>
      </w:r>
      <w:r w:rsidR="00345E5C">
        <w:t> </w:t>
      </w:r>
      <w:r w:rsidR="000251E4" w:rsidRPr="00E23121">
        <w:t>vřískala. Nikdy jsem nic podobného neviděla. Tehdy jsem nechápala, že</w:t>
      </w:r>
      <w:r w:rsidR="00DA34C3">
        <w:t xml:space="preserve"> dokáže pokračovat</w:t>
      </w:r>
      <w:r w:rsidR="00345E5C">
        <w:t xml:space="preserve"> v </w:t>
      </w:r>
      <w:r w:rsidR="00DA34C3">
        <w:t>předstírání</w:t>
      </w:r>
      <w:r w:rsidR="00345E5C" w:rsidRPr="00E23121">
        <w:t xml:space="preserve"> a</w:t>
      </w:r>
      <w:r w:rsidR="00345E5C">
        <w:t> </w:t>
      </w:r>
      <w:r w:rsidR="000251E4" w:rsidRPr="00E23121">
        <w:t>udržet zdání, jenom když čas od času takhle vybuchne. Byla jako vulkán, spící hora, která občas musí vybuchnout. Její výstupy byly pojistkou, která se otevřela, když na ni příliš dolehlo zklamání</w:t>
      </w:r>
      <w:r w:rsidR="00345E5C" w:rsidRPr="00E23121">
        <w:t xml:space="preserve"> a</w:t>
      </w:r>
      <w:r w:rsidR="00345E5C">
        <w:t> </w:t>
      </w:r>
      <w:r w:rsidR="000251E4" w:rsidRPr="00E23121">
        <w:t>pocit, že je nešťastná.</w:t>
      </w:r>
      <w:r w:rsidR="00586408">
        <w:t>“</w:t>
      </w:r>
    </w:p>
    <w:p w:rsidR="00D34DB7" w:rsidRPr="00E23121" w:rsidRDefault="00D34DB7" w:rsidP="00E23121">
      <w:pPr>
        <w:pStyle w:val="Text"/>
        <w:jc w:val="left"/>
      </w:pPr>
      <w:r w:rsidRPr="00E23121">
        <w:t>„</w:t>
      </w:r>
      <w:r w:rsidR="000251E4" w:rsidRPr="00E23121">
        <w:t>Kvůli čemu byla nešťastná?</w:t>
      </w:r>
      <w:r w:rsidRPr="00E23121">
        <w:t>“</w:t>
      </w:r>
      <w:r w:rsidR="000251E4" w:rsidRPr="00E23121">
        <w:t xml:space="preserve"> chtěla jsem vědět.</w:t>
      </w:r>
    </w:p>
    <w:p w:rsidR="00D34DB7" w:rsidRPr="00E23121" w:rsidRDefault="00586408" w:rsidP="00E23121">
      <w:pPr>
        <w:pStyle w:val="Text"/>
      </w:pPr>
      <w:r>
        <w:t>„</w:t>
      </w:r>
      <w:r w:rsidR="000251E4" w:rsidRPr="00E23121">
        <w:t xml:space="preserve">Ach </w:t>
      </w:r>
      <w:r w:rsidR="00DA34C3">
        <w:t>Genevieve, takhle se nikdy nesmí</w:t>
      </w:r>
      <w:r w:rsidR="000251E4" w:rsidRPr="00E23121">
        <w:t>te ptát. Spousta lidí by řekla, že už pobývat na tomto světě znamená neštěstí.</w:t>
      </w:r>
      <w:r w:rsidR="00D34DB7" w:rsidRPr="00E23121">
        <w:t>“</w:t>
      </w:r>
    </w:p>
    <w:p w:rsidR="00D34DB7" w:rsidRPr="00E23121" w:rsidRDefault="000251E4" w:rsidP="00E23121">
      <w:pPr>
        <w:pStyle w:val="Text"/>
      </w:pPr>
      <w:r w:rsidRPr="00E23121">
        <w:t>Neřekla jsem nic. Myslela jsem si, že vím, proč byla nešťastná,</w:t>
      </w:r>
      <w:r w:rsidR="00345E5C" w:rsidRPr="00E23121">
        <w:t xml:space="preserve"> a</w:t>
      </w:r>
      <w:r w:rsidR="00345E5C">
        <w:t> </w:t>
      </w:r>
      <w:r w:rsidRPr="00E23121">
        <w:t>měla jsem jiný názor než Stella.</w:t>
      </w:r>
    </w:p>
    <w:p w:rsidR="00D34DB7" w:rsidRPr="00E23121" w:rsidRDefault="00D34DB7" w:rsidP="00E23121">
      <w:pPr>
        <w:pStyle w:val="Text"/>
      </w:pPr>
      <w:r w:rsidRPr="00E23121">
        <w:t>„</w:t>
      </w:r>
      <w:r w:rsidR="000251E4" w:rsidRPr="00E23121">
        <w:t>Všechno měla za sebou,</w:t>
      </w:r>
      <w:r w:rsidRPr="00E23121">
        <w:t>“</w:t>
      </w:r>
      <w:r w:rsidR="000251E4" w:rsidRPr="00E23121">
        <w:t xml:space="preserve"> navázala Stella. </w:t>
      </w:r>
      <w:r w:rsidRPr="00E23121">
        <w:t>„</w:t>
      </w:r>
      <w:r w:rsidR="005F4191">
        <w:t>Její</w:t>
      </w:r>
      <w:r w:rsidR="000251E4" w:rsidRPr="00E23121">
        <w:t xml:space="preserve"> kariéra skončila</w:t>
      </w:r>
      <w:r w:rsidR="00345E5C" w:rsidRPr="00E23121">
        <w:t xml:space="preserve"> a</w:t>
      </w:r>
      <w:r w:rsidR="00345E5C">
        <w:t> </w:t>
      </w:r>
      <w:r w:rsidR="000251E4" w:rsidRPr="00E23121">
        <w:t>neuměla nic</w:t>
      </w:r>
      <w:r w:rsidR="00A858B4">
        <w:t xml:space="preserve"> jiné</w:t>
      </w:r>
      <w:r w:rsidR="000251E4" w:rsidRPr="00E23121">
        <w:t>ho. Neměla děti.</w:t>
      </w:r>
      <w:r w:rsidR="00345E5C" w:rsidRPr="00E23121">
        <w:t xml:space="preserve"> S</w:t>
      </w:r>
      <w:r w:rsidR="00345E5C">
        <w:t> </w:t>
      </w:r>
      <w:r w:rsidR="000B1C65">
        <w:t>každým dnem jí</w:t>
      </w:r>
      <w:r w:rsidR="000251E4" w:rsidRPr="00E23121">
        <w:t xml:space="preserve"> ubývalo krásy, to</w:t>
      </w:r>
      <w:r w:rsidR="00345E5C" w:rsidRPr="00E23121">
        <w:t xml:space="preserve"> s</w:t>
      </w:r>
      <w:r w:rsidR="00345E5C">
        <w:t> </w:t>
      </w:r>
      <w:r w:rsidR="000251E4" w:rsidRPr="00E23121">
        <w:t>sebou zákonitě nesl přirozený řád věcí. Předpokládám, že peníze by byly pro někoho jako Gilda dostatečnou kompenzací,</w:t>
      </w:r>
      <w:r w:rsidR="007C3F24">
        <w:t xml:space="preserve"> žádné</w:t>
      </w:r>
      <w:r w:rsidR="000251E4" w:rsidRPr="00E23121">
        <w:t xml:space="preserve"> peníze ovšem neměla. Nikdy nevařila ani se nezabývala domácnosti, na farmě bylo plno špíny. Že je to zvláštní, jak se</w:t>
      </w:r>
      <w:r w:rsidR="00345E5C" w:rsidRPr="00E23121">
        <w:t xml:space="preserve"> z</w:t>
      </w:r>
      <w:r w:rsidR="00345E5C">
        <w:t> </w:t>
      </w:r>
      <w:r w:rsidR="005C71CC">
        <w:t>takové špinavé</w:t>
      </w:r>
      <w:r w:rsidR="000251E4" w:rsidRPr="00E23121">
        <w:t xml:space="preserve"> díry dokáže žena vynořit tak dokonale upravená? Žádný div, že byla nešťastná,</w:t>
      </w:r>
      <w:r w:rsidR="00345E5C" w:rsidRPr="00E23121">
        <w:t xml:space="preserve"> a</w:t>
      </w:r>
      <w:r w:rsidR="00345E5C">
        <w:t> </w:t>
      </w:r>
      <w:r w:rsidR="000251E4" w:rsidRPr="00E23121">
        <w:t>nešťastná byla, to tedy ano.</w:t>
      </w:r>
      <w:r w:rsidRPr="00E23121">
        <w:t>“</w:t>
      </w:r>
    </w:p>
    <w:p w:rsidR="00D34DB7" w:rsidRPr="00E23121" w:rsidRDefault="000251E4" w:rsidP="00E23121">
      <w:pPr>
        <w:pStyle w:val="Text"/>
      </w:pPr>
      <w:r w:rsidRPr="00E23121">
        <w:t>Alan zvedl Gildu</w:t>
      </w:r>
      <w:r w:rsidR="00345E5C" w:rsidRPr="00E23121">
        <w:t xml:space="preserve"> z</w:t>
      </w:r>
      <w:r w:rsidR="00345E5C">
        <w:t> </w:t>
      </w:r>
      <w:r w:rsidRPr="00E23121">
        <w:t>podlahy</w:t>
      </w:r>
      <w:r w:rsidR="00345E5C" w:rsidRPr="00E23121">
        <w:t xml:space="preserve"> a</w:t>
      </w:r>
      <w:r w:rsidR="00345E5C">
        <w:t> </w:t>
      </w:r>
      <w:r w:rsidR="00783D0E">
        <w:t>vnutil jí</w:t>
      </w:r>
      <w:r w:rsidRPr="00E23121">
        <w:t xml:space="preserve"> trochu brandy. Neřekla už slovo</w:t>
      </w:r>
      <w:r w:rsidR="00345E5C" w:rsidRPr="00E23121">
        <w:t xml:space="preserve"> a</w:t>
      </w:r>
      <w:r w:rsidR="00345E5C">
        <w:t> </w:t>
      </w:r>
      <w:r w:rsidRPr="00E23121">
        <w:t>zabořila obličej do polštářů na pohovce. Potom Alan odvezl Stellu domů.</w:t>
      </w:r>
    </w:p>
    <w:p w:rsidR="00D34DB7" w:rsidRPr="00E23121" w:rsidRDefault="005F4191" w:rsidP="005F4191">
      <w:pPr>
        <w:pStyle w:val="Text"/>
      </w:pPr>
      <w:r>
        <w:t>Bylo to tak dvacet mil. Nemlu</w:t>
      </w:r>
      <w:r w:rsidR="000251E4" w:rsidRPr="00E23121">
        <w:t>vili. Stella myslela jen na to, jak dlouho toužila po tom, aby</w:t>
      </w:r>
      <w:r w:rsidR="00345E5C" w:rsidRPr="00E23121">
        <w:t xml:space="preserve"> s</w:t>
      </w:r>
      <w:r w:rsidR="00345E5C">
        <w:t> </w:t>
      </w:r>
      <w:r w:rsidR="000251E4" w:rsidRPr="00E23121">
        <w:t>ním zůstala</w:t>
      </w:r>
      <w:r w:rsidR="00345E5C" w:rsidRPr="00E23121">
        <w:t xml:space="preserve"> o</w:t>
      </w:r>
      <w:r w:rsidR="00345E5C">
        <w:t> </w:t>
      </w:r>
      <w:r w:rsidR="000251E4" w:rsidRPr="00E23121">
        <w:t>samotě, půl hodiny, jen tak být</w:t>
      </w:r>
      <w:r w:rsidR="00345E5C" w:rsidRPr="00E23121">
        <w:t xml:space="preserve"> v</w:t>
      </w:r>
      <w:r w:rsidR="00345E5C">
        <w:t> </w:t>
      </w:r>
      <w:r w:rsidR="000251E4" w:rsidRPr="00E23121">
        <w:t>jeho společnosti,</w:t>
      </w:r>
      <w:r w:rsidR="00345E5C" w:rsidRPr="00E23121">
        <w:t xml:space="preserve"> a</w:t>
      </w:r>
      <w:r w:rsidR="00345E5C">
        <w:t> </w:t>
      </w:r>
      <w:r w:rsidR="000251E4" w:rsidRPr="00E23121">
        <w:t>když</w:t>
      </w:r>
      <w:r w:rsidR="00345E5C" w:rsidRPr="00E23121">
        <w:t xml:space="preserve"> k</w:t>
      </w:r>
      <w:r w:rsidR="00345E5C">
        <w:t> </w:t>
      </w:r>
      <w:r w:rsidR="000251E4" w:rsidRPr="00E23121">
        <w:t>tomu došlo, neměla</w:t>
      </w:r>
      <w:r w:rsidR="00345E5C" w:rsidRPr="00E23121">
        <w:t xml:space="preserve"> o</w:t>
      </w:r>
      <w:r w:rsidR="00345E5C">
        <w:t> </w:t>
      </w:r>
      <w:r w:rsidR="000251E4" w:rsidRPr="00E23121">
        <w:t>čem mluvit.</w:t>
      </w:r>
    </w:p>
    <w:p w:rsidR="00D34DB7" w:rsidRPr="00E23121" w:rsidRDefault="00D34DB7" w:rsidP="00E23121">
      <w:pPr>
        <w:pStyle w:val="Text"/>
      </w:pPr>
      <w:r w:rsidRPr="00E23121">
        <w:t>„</w:t>
      </w:r>
      <w:r w:rsidR="000251E4" w:rsidRPr="00E23121">
        <w:t>Ale napadlo mě něco nemožného. Bylo to samozřejmě nemyslitelné, ale leželo mi</w:t>
      </w:r>
      <w:r w:rsidR="00345E5C" w:rsidRPr="00E23121">
        <w:t xml:space="preserve"> v</w:t>
      </w:r>
      <w:r w:rsidR="00345E5C">
        <w:t> </w:t>
      </w:r>
      <w:r w:rsidR="000251E4" w:rsidRPr="00E23121">
        <w:t>hlavě, co abych mu to řekl</w:t>
      </w:r>
      <w:r w:rsidR="00DA34C3">
        <w:t>a na rovinu? Proč jednoduše neří</w:t>
      </w:r>
      <w:r w:rsidR="000251E4" w:rsidRPr="00E23121">
        <w:t xml:space="preserve">ct </w:t>
      </w:r>
      <w:r w:rsidR="00586408">
        <w:t>‚</w:t>
      </w:r>
      <w:r w:rsidR="000251E4" w:rsidRPr="00E23121">
        <w:t>Miluju tě.</w:t>
      </w:r>
      <w:r w:rsidR="00586408">
        <w:t>‘</w:t>
      </w:r>
      <w:r w:rsidR="000251E4" w:rsidRPr="00E23121">
        <w:t xml:space="preserve"> Jenom chci, </w:t>
      </w:r>
      <w:r w:rsidR="00DA34C3">
        <w:t>abys to věděl, ne abys</w:t>
      </w:r>
      <w:r w:rsidR="00345E5C">
        <w:t xml:space="preserve"> s </w:t>
      </w:r>
      <w:r w:rsidR="00DA34C3">
        <w:t>tím něc</w:t>
      </w:r>
      <w:r w:rsidR="000251E4" w:rsidRPr="00E23121">
        <w:t>o dělal, ale abys věděl, že tě miluju.</w:t>
      </w:r>
      <w:r w:rsidRPr="00E23121">
        <w:t>“</w:t>
      </w:r>
    </w:p>
    <w:p w:rsidR="00D34DB7" w:rsidRPr="00E23121" w:rsidRDefault="00D34DB7" w:rsidP="00E23121">
      <w:pPr>
        <w:pStyle w:val="Text"/>
        <w:jc w:val="left"/>
      </w:pPr>
      <w:r w:rsidRPr="00E23121">
        <w:t>„</w:t>
      </w:r>
      <w:r w:rsidR="000251E4" w:rsidRPr="00E23121">
        <w:t>Řekla jste to?</w:t>
      </w:r>
      <w:r w:rsidRPr="00E23121">
        <w:t>“</w:t>
      </w:r>
    </w:p>
    <w:p w:rsidR="00D34DB7" w:rsidRPr="00E23121" w:rsidRDefault="00D34DB7" w:rsidP="00E23121">
      <w:pPr>
        <w:pStyle w:val="Text"/>
        <w:jc w:val="left"/>
      </w:pPr>
      <w:r w:rsidRPr="00E23121">
        <w:t>„</w:t>
      </w:r>
      <w:r w:rsidR="000251E4" w:rsidRPr="00E23121">
        <w:t>Ne, nepřiměla jsem se</w:t>
      </w:r>
      <w:r w:rsidR="00345E5C" w:rsidRPr="00E23121">
        <w:t xml:space="preserve"> k</w:t>
      </w:r>
      <w:r w:rsidR="00345E5C">
        <w:t> </w:t>
      </w:r>
      <w:r w:rsidR="000251E4" w:rsidRPr="00E23121">
        <w:t>tomu. Ale zatímco jsem</w:t>
      </w:r>
      <w:r w:rsidR="00345E5C" w:rsidRPr="00E23121">
        <w:t xml:space="preserve"> o</w:t>
      </w:r>
      <w:r w:rsidR="00345E5C">
        <w:t> </w:t>
      </w:r>
      <w:r w:rsidR="000251E4" w:rsidRPr="00E23121">
        <w:t>tom přemýšlela, položil mi otázku.</w:t>
      </w:r>
      <w:r w:rsidRPr="00E23121">
        <w:t>“</w:t>
      </w:r>
    </w:p>
    <w:p w:rsidR="00D34DB7" w:rsidRPr="00E23121" w:rsidRDefault="00D34DB7" w:rsidP="00E23121">
      <w:pPr>
        <w:pStyle w:val="Text"/>
        <w:jc w:val="left"/>
      </w:pPr>
      <w:r w:rsidRPr="00E23121">
        <w:t>„</w:t>
      </w:r>
      <w:r w:rsidR="000251E4" w:rsidRPr="00E23121">
        <w:t>Na co se vás zeptal?</w:t>
      </w:r>
      <w:r w:rsidRPr="00E23121">
        <w:t>“</w:t>
      </w:r>
    </w:p>
    <w:p w:rsidR="00D34DB7" w:rsidRPr="00E23121" w:rsidRDefault="000251E4" w:rsidP="00E23121">
      <w:pPr>
        <w:pStyle w:val="Text"/>
      </w:pPr>
      <w:r w:rsidRPr="00E23121">
        <w:lastRenderedPageBreak/>
        <w:t>Sklopila pohled na ruce</w:t>
      </w:r>
      <w:r w:rsidR="00345E5C" w:rsidRPr="00E23121">
        <w:t xml:space="preserve"> v</w:t>
      </w:r>
      <w:r w:rsidR="00345E5C">
        <w:t> </w:t>
      </w:r>
      <w:r w:rsidRPr="00E23121">
        <w:t xml:space="preserve">klíně. </w:t>
      </w:r>
      <w:r w:rsidR="00D34DB7" w:rsidRPr="00E23121">
        <w:t>„</w:t>
      </w:r>
      <w:r w:rsidRPr="00E23121">
        <w:t>Co nevidět přijde Richard.</w:t>
      </w:r>
      <w:r w:rsidR="00D34DB7" w:rsidRPr="00E23121">
        <w:t>“</w:t>
      </w:r>
      <w:r w:rsidRPr="00E23121">
        <w:t xml:space="preserve"> Zas tak nečekaně stočila hovor jinam. Zvedla ruce</w:t>
      </w:r>
      <w:r w:rsidR="00345E5C" w:rsidRPr="00E23121">
        <w:t xml:space="preserve"> a</w:t>
      </w:r>
      <w:r w:rsidR="00345E5C">
        <w:t> </w:t>
      </w:r>
      <w:r w:rsidRPr="00E23121">
        <w:t>natáhla je ke mně.</w:t>
      </w:r>
    </w:p>
    <w:p w:rsidR="00D34DB7" w:rsidRPr="00E23121" w:rsidRDefault="00D34DB7" w:rsidP="00E23121">
      <w:pPr>
        <w:pStyle w:val="Text"/>
      </w:pPr>
      <w:r w:rsidRPr="00E23121">
        <w:t>„</w:t>
      </w:r>
      <w:r w:rsidR="000251E4" w:rsidRPr="00E23121">
        <w:t>Přestala jste si lakovat nehty, Stello,</w:t>
      </w:r>
      <w:r w:rsidRPr="00E23121">
        <w:t>“</w:t>
      </w:r>
      <w:r w:rsidR="000251E4" w:rsidRPr="00E23121">
        <w:t xml:space="preserve"> řekla jsem. </w:t>
      </w:r>
      <w:r w:rsidRPr="00E23121">
        <w:t>„</w:t>
      </w:r>
      <w:r w:rsidR="000251E4" w:rsidRPr="00E23121">
        <w:t>Chtěla byste, abych vám je upravila?</w:t>
      </w:r>
      <w:r w:rsidRPr="00E23121">
        <w:t>“</w:t>
      </w:r>
    </w:p>
    <w:p w:rsidR="00D34DB7" w:rsidRPr="00E23121" w:rsidRDefault="00D34DB7" w:rsidP="00E23121">
      <w:pPr>
        <w:pStyle w:val="Text"/>
      </w:pPr>
      <w:r w:rsidRPr="00E23121">
        <w:t>„</w:t>
      </w:r>
      <w:r w:rsidR="000251E4" w:rsidRPr="00E23121">
        <w:t>Děkuji, ne. Už se mi to na mých starých rukou nelíbí. Víte, co mi jednou Rex řekl? Že lakov</w:t>
      </w:r>
      <w:r w:rsidR="00DA34C3">
        <w:t>ání nehtů vzniklo</w:t>
      </w:r>
      <w:r w:rsidR="00345E5C">
        <w:t xml:space="preserve"> v </w:t>
      </w:r>
      <w:r w:rsidR="00DA34C3">
        <w:t>harému. Ženy</w:t>
      </w:r>
      <w:r w:rsidR="000251E4" w:rsidRPr="00E23121">
        <w:t xml:space="preserve"> si barvily nehty na červeno, aby daly sultánovi, svém</w:t>
      </w:r>
      <w:r w:rsidR="00DA34C3">
        <w:t>u pánu</w:t>
      </w:r>
      <w:r w:rsidR="00345E5C">
        <w:t xml:space="preserve"> a </w:t>
      </w:r>
      <w:r w:rsidR="00DA34C3">
        <w:t>vládci, najevo, že mají</w:t>
      </w:r>
      <w:r w:rsidR="000251E4" w:rsidRPr="00E23121">
        <w:t xml:space="preserve"> menst</w:t>
      </w:r>
      <w:r w:rsidR="00DA34C3">
        <w:t>ruaci</w:t>
      </w:r>
      <w:r w:rsidR="00345E5C">
        <w:t xml:space="preserve"> a </w:t>
      </w:r>
      <w:r w:rsidR="00DA34C3">
        <w:t>nejsou</w:t>
      </w:r>
      <w:r w:rsidR="00345E5C">
        <w:t xml:space="preserve"> k </w:t>
      </w:r>
      <w:r w:rsidR="00DA34C3">
        <w:t>dispozici. Neví</w:t>
      </w:r>
      <w:r w:rsidR="000251E4" w:rsidRPr="00E23121">
        <w:t>m, jestli je to pravda, ale na dlouhou dobu mě to odradilo, abych si nehty lakovala.</w:t>
      </w:r>
      <w:r w:rsidRPr="00E23121">
        <w:t>“</w:t>
      </w:r>
      <w:r w:rsidR="000251E4" w:rsidRPr="00E23121">
        <w:t xml:space="preserve"> Vrátila se</w:t>
      </w:r>
      <w:r w:rsidR="00345E5C" w:rsidRPr="00E23121">
        <w:t xml:space="preserve"> k</w:t>
      </w:r>
      <w:r w:rsidR="00345E5C">
        <w:t> </w:t>
      </w:r>
      <w:r w:rsidR="000251E4" w:rsidRPr="00E23121">
        <w:t>Alanovi, jako by vůbec nezačala</w:t>
      </w:r>
      <w:r w:rsidR="00345E5C" w:rsidRPr="00E23121">
        <w:t xml:space="preserve"> o</w:t>
      </w:r>
      <w:r w:rsidR="00345E5C">
        <w:t> </w:t>
      </w:r>
      <w:r w:rsidR="000251E4" w:rsidRPr="00E23121">
        <w:t>něčem jiném. Alan se zeptal</w:t>
      </w:r>
      <w:r w:rsidR="00DA34C3">
        <w:t xml:space="preserve"> ‚</w:t>
      </w:r>
      <w:r w:rsidRPr="00E23121">
        <w:t>M</w:t>
      </w:r>
      <w:r w:rsidR="000251E4" w:rsidRPr="00E23121">
        <w:t>iluješ mě, Stello?</w:t>
      </w:r>
      <w:r w:rsidRPr="00E23121">
        <w:t>‘</w:t>
      </w:r>
      <w:r w:rsidR="00DA34C3">
        <w:t xml:space="preserve"> To bylo zvláštní, takhle to ří</w:t>
      </w:r>
      <w:r w:rsidR="000251E4" w:rsidRPr="00E23121">
        <w:t>ct, viďte? Zrudla jsem, úplně jsem se zhrozila. Chtěla jsem se ho zeptat, co ho to napadá,</w:t>
      </w:r>
      <w:r w:rsidR="00345E5C" w:rsidRPr="00E23121">
        <w:t xml:space="preserve"> a</w:t>
      </w:r>
      <w:r w:rsidR="00345E5C">
        <w:t> </w:t>
      </w:r>
      <w:r w:rsidR="000251E4" w:rsidRPr="00E23121">
        <w:t>pak mi to přišlo nesmyslné. Bylo už</w:t>
      </w:r>
      <w:r w:rsidR="00DA34C3">
        <w:t xml:space="preserve"> pozdě něco předstí</w:t>
      </w:r>
      <w:r w:rsidR="000251E4" w:rsidRPr="00E23121">
        <w:t>rat. Tak jsem jenom řekla.</w:t>
      </w:r>
      <w:r w:rsidRPr="00E23121">
        <w:t xml:space="preserve"> ‚A</w:t>
      </w:r>
      <w:r w:rsidR="000251E4" w:rsidRPr="00E23121">
        <w:t>no, miluju.</w:t>
      </w:r>
      <w:r w:rsidRPr="00E23121">
        <w:t>‘</w:t>
      </w:r>
    </w:p>
    <w:p w:rsidR="00D34DB7" w:rsidRPr="00E23121" w:rsidRDefault="000251E4" w:rsidP="00E23121">
      <w:pPr>
        <w:pStyle w:val="Text"/>
      </w:pPr>
      <w:r w:rsidRPr="00E23121">
        <w:t>Alan řekl:</w:t>
      </w:r>
      <w:r w:rsidR="00791AD0">
        <w:t xml:space="preserve"> ‚</w:t>
      </w:r>
      <w:r w:rsidR="00D34DB7" w:rsidRPr="00E23121">
        <w:t>T</w:t>
      </w:r>
      <w:r w:rsidRPr="00E23121">
        <w:t>o se mi ulevilo. Myslel jsem, že to tak určitě bude.</w:t>
      </w:r>
      <w:r w:rsidR="00791AD0">
        <w:t>‘</w:t>
      </w:r>
    </w:p>
    <w:p w:rsidR="00D34DB7" w:rsidRPr="00E23121" w:rsidRDefault="000251E4" w:rsidP="00E23121">
      <w:pPr>
        <w:pStyle w:val="Text"/>
      </w:pPr>
      <w:r w:rsidRPr="00E23121">
        <w:t>Cho</w:t>
      </w:r>
      <w:r w:rsidR="00DA34C3">
        <w:t>val se jinak než všichni ostatní</w:t>
      </w:r>
      <w:r w:rsidRPr="00E23121">
        <w:t>, kte</w:t>
      </w:r>
      <w:r w:rsidR="00CC5AD8" w:rsidRPr="00E23121">
        <w:t>ré</w:t>
      </w:r>
      <w:r w:rsidRPr="00E23121">
        <w:t xml:space="preserve"> znala, přesto to byl p</w:t>
      </w:r>
      <w:r w:rsidR="00DA34C3">
        <w:t>ořád kluk, jehož znávala. Čím dé</w:t>
      </w:r>
      <w:r w:rsidRPr="00E23121">
        <w:t>le</w:t>
      </w:r>
      <w:r w:rsidR="00345E5C" w:rsidRPr="00E23121">
        <w:t xml:space="preserve"> s</w:t>
      </w:r>
      <w:r w:rsidR="00345E5C">
        <w:t> </w:t>
      </w:r>
      <w:r w:rsidRPr="00E23121">
        <w:t xml:space="preserve">ním byla, tím víc viděla, jak málo se jeho povaha změnila. Řekl: </w:t>
      </w:r>
      <w:r w:rsidR="00D34DB7" w:rsidRPr="00E23121">
        <w:t>„</w:t>
      </w:r>
      <w:r w:rsidRPr="00E23121">
        <w:t>Moc, moc tě miluju</w:t>
      </w:r>
      <w:r w:rsidR="00345E5C" w:rsidRPr="00E23121">
        <w:t xml:space="preserve"> a</w:t>
      </w:r>
      <w:r w:rsidR="00345E5C">
        <w:t> </w:t>
      </w:r>
      <w:r w:rsidRPr="00E23121">
        <w:t xml:space="preserve">miloval jsem tě dlouhá </w:t>
      </w:r>
      <w:r w:rsidR="00CC5AD8" w:rsidRPr="00E23121">
        <w:t>lé</w:t>
      </w:r>
      <w:r w:rsidRPr="00E23121">
        <w:t>ta. Asi už když jsme chodili do školy, ale</w:t>
      </w:r>
      <w:r w:rsidR="00007686" w:rsidRPr="00E23121">
        <w:t xml:space="preserve"> lidé </w:t>
      </w:r>
      <w:r w:rsidRPr="00E23121">
        <w:t>se údajně nejsou schopni zamilovat ve čtrnácti.</w:t>
      </w:r>
      <w:r w:rsidR="00D34DB7" w:rsidRPr="00E23121">
        <w:t>“</w:t>
      </w:r>
    </w:p>
    <w:p w:rsidR="00D34DB7" w:rsidRPr="00E23121" w:rsidRDefault="00D34DB7" w:rsidP="00E23121">
      <w:pPr>
        <w:pStyle w:val="Text"/>
        <w:jc w:val="left"/>
      </w:pPr>
      <w:r w:rsidRPr="00E23121">
        <w:t>„</w:t>
      </w:r>
      <w:r w:rsidR="000251E4" w:rsidRPr="00E23121">
        <w:t>Julii se to povedlo,</w:t>
      </w:r>
      <w:r w:rsidRPr="00E23121">
        <w:t>“</w:t>
      </w:r>
      <w:r w:rsidR="000251E4" w:rsidRPr="00E23121">
        <w:t xml:space="preserve"> řekla Stella.</w:t>
      </w:r>
    </w:p>
    <w:p w:rsidR="00D34DB7" w:rsidRPr="00E23121" w:rsidRDefault="00D34DB7" w:rsidP="00E23121">
      <w:pPr>
        <w:pStyle w:val="Text"/>
      </w:pPr>
      <w:r w:rsidRPr="00E23121">
        <w:t>„</w:t>
      </w:r>
      <w:r w:rsidR="005F4191">
        <w:t>Tí</w:t>
      </w:r>
      <w:r w:rsidR="000251E4" w:rsidRPr="00E23121">
        <w:t>m se to dokazuje,</w:t>
      </w:r>
      <w:r w:rsidRPr="00E23121">
        <w:t>“</w:t>
      </w:r>
      <w:r w:rsidR="000251E4" w:rsidRPr="00E23121">
        <w:t xml:space="preserve"> řekl. </w:t>
      </w:r>
      <w:r w:rsidRPr="00E23121">
        <w:t>„</w:t>
      </w:r>
      <w:r w:rsidR="000251E4" w:rsidRPr="00E23121">
        <w:t>Myslel jsem, že mě to přejde, ale nepřešlo. Čas si zřejmě přišel vybrat daň.</w:t>
      </w:r>
      <w:r w:rsidRPr="00E23121">
        <w:t>“</w:t>
      </w:r>
    </w:p>
    <w:p w:rsidR="00D34DB7" w:rsidRPr="00E23121" w:rsidRDefault="000251E4" w:rsidP="00E23121">
      <w:pPr>
        <w:pStyle w:val="Text"/>
      </w:pPr>
      <w:r w:rsidRPr="00E23121">
        <w:t>Nezastavil, nezajel ke kraji, prostě jel dál</w:t>
      </w:r>
      <w:r w:rsidR="00345E5C" w:rsidRPr="00E23121">
        <w:t xml:space="preserve"> a</w:t>
      </w:r>
      <w:r w:rsidR="00345E5C">
        <w:t> </w:t>
      </w:r>
      <w:r w:rsidRPr="00E23121">
        <w:t>pro jistotu na ni ani nepohlédl.</w:t>
      </w:r>
    </w:p>
    <w:p w:rsidR="00D34DB7" w:rsidRPr="00E23121" w:rsidRDefault="00D34DB7" w:rsidP="00E23121">
      <w:pPr>
        <w:pStyle w:val="Text"/>
        <w:jc w:val="left"/>
      </w:pPr>
      <w:r w:rsidRPr="00E23121">
        <w:t>„</w:t>
      </w:r>
      <w:r w:rsidR="000251E4" w:rsidRPr="00E23121">
        <w:t>Máme dvě možnosti,</w:t>
      </w:r>
      <w:r w:rsidRPr="00E23121">
        <w:t>“</w:t>
      </w:r>
      <w:r w:rsidR="000251E4" w:rsidRPr="00E23121">
        <w:t xml:space="preserve"> řekl. </w:t>
      </w:r>
      <w:r w:rsidRPr="00E23121">
        <w:t>„</w:t>
      </w:r>
      <w:r w:rsidR="005F4191">
        <w:t>Buď se už nikdy neuvidí</w:t>
      </w:r>
      <w:r w:rsidR="000251E4" w:rsidRPr="00E23121">
        <w:t>me</w:t>
      </w:r>
      <w:r w:rsidR="00345E5C" w:rsidRPr="00E23121">
        <w:t xml:space="preserve"> a</w:t>
      </w:r>
      <w:r w:rsidR="00345E5C">
        <w:t> </w:t>
      </w:r>
      <w:r w:rsidR="000251E4" w:rsidRPr="00E23121">
        <w:t>nějak to zařídíme, aby ani Gilda</w:t>
      </w:r>
      <w:r w:rsidR="00345E5C" w:rsidRPr="00E23121">
        <w:t xml:space="preserve"> a</w:t>
      </w:r>
      <w:r w:rsidR="00345E5C">
        <w:t> </w:t>
      </w:r>
      <w:r w:rsidR="000251E4" w:rsidRPr="00E23121">
        <w:t>Rex se nepotkávali, což b</w:t>
      </w:r>
      <w:r w:rsidRPr="00E23121">
        <w:t>y n</w:t>
      </w:r>
      <w:r w:rsidR="000251E4" w:rsidRPr="00E23121">
        <w:t>emělo být těž</w:t>
      </w:r>
      <w:r w:rsidR="00CC5AD8" w:rsidRPr="00E23121">
        <w:t>ké</w:t>
      </w:r>
      <w:r w:rsidR="000251E4" w:rsidRPr="00E23121">
        <w:t>, protože se podle mě zrovna moc</w:t>
      </w:r>
      <w:r w:rsidR="00345E5C" w:rsidRPr="00E23121">
        <w:t xml:space="preserve"> v</w:t>
      </w:r>
      <w:r w:rsidR="00345E5C">
        <w:t> </w:t>
      </w:r>
      <w:r w:rsidR="000251E4" w:rsidRPr="00E23121">
        <w:t xml:space="preserve">lásce nemají, nebo můžeme být milenci. Osobně </w:t>
      </w:r>
      <w:r w:rsidR="000E098A">
        <w:t>bych</w:t>
      </w:r>
      <w:r w:rsidR="005F4191">
        <w:t xml:space="preserve"> dal mnohem větší</w:t>
      </w:r>
      <w:r w:rsidR="000251E4" w:rsidRPr="00E23121">
        <w:t xml:space="preserve"> přednost tomu druhému. Co ty?</w:t>
      </w:r>
      <w:r w:rsidRPr="00E23121">
        <w:t>“</w:t>
      </w:r>
    </w:p>
    <w:p w:rsidR="00D34DB7" w:rsidRPr="00E23121" w:rsidRDefault="00D34DB7" w:rsidP="00E23121">
      <w:pPr>
        <w:pStyle w:val="Text"/>
        <w:jc w:val="left"/>
      </w:pPr>
      <w:r w:rsidRPr="00E23121">
        <w:t>„</w:t>
      </w:r>
      <w:r w:rsidR="000251E4" w:rsidRPr="00E23121">
        <w:t>Ano,</w:t>
      </w:r>
      <w:r w:rsidRPr="00E23121">
        <w:t>“</w:t>
      </w:r>
      <w:r w:rsidR="000251E4" w:rsidRPr="00E23121">
        <w:t xml:space="preserve"> řekla.</w:t>
      </w:r>
    </w:p>
    <w:p w:rsidR="00D34DB7" w:rsidRPr="00E23121" w:rsidRDefault="00586408" w:rsidP="00E23121">
      <w:pPr>
        <w:pStyle w:val="Text"/>
        <w:jc w:val="left"/>
      </w:pPr>
      <w:r>
        <w:t>„</w:t>
      </w:r>
      <w:r w:rsidR="000251E4" w:rsidRPr="00E23121">
        <w:t>Ano na tu druhou možnost?</w:t>
      </w:r>
      <w:r w:rsidR="00D34DB7" w:rsidRPr="00E23121">
        <w:t>“</w:t>
      </w:r>
    </w:p>
    <w:p w:rsidR="00D34DB7" w:rsidRPr="00E23121" w:rsidRDefault="000251E4" w:rsidP="00E23121">
      <w:pPr>
        <w:pStyle w:val="Text"/>
        <w:jc w:val="left"/>
      </w:pPr>
      <w:r w:rsidRPr="00E23121">
        <w:t>Znovu přitakala, tentokrát mnohem rozhodněji.</w:t>
      </w:r>
    </w:p>
    <w:p w:rsidR="00D34DB7" w:rsidRPr="00E23121" w:rsidRDefault="00D34DB7" w:rsidP="00E23121">
      <w:pPr>
        <w:pStyle w:val="Text"/>
      </w:pPr>
      <w:r w:rsidRPr="00E23121">
        <w:t>„</w:t>
      </w:r>
      <w:r w:rsidR="000251E4" w:rsidRPr="00E23121">
        <w:t>Dobře,</w:t>
      </w:r>
      <w:r w:rsidRPr="00E23121">
        <w:t>“</w:t>
      </w:r>
      <w:r w:rsidR="000251E4" w:rsidRPr="00E23121">
        <w:t xml:space="preserve"> řekl. </w:t>
      </w:r>
      <w:r w:rsidRPr="00E23121">
        <w:t>„</w:t>
      </w:r>
      <w:r w:rsidR="00783D0E">
        <w:t>Mrzí</w:t>
      </w:r>
      <w:r w:rsidR="000251E4" w:rsidRPr="00E23121">
        <w:t xml:space="preserve"> mě, že to vyznívá tak studeně. To proto, že máme jenom deset minut. Až budu mít víc </w:t>
      </w:r>
      <w:r w:rsidR="005F4191">
        <w:t>času, otevřu ti své srdce</w:t>
      </w:r>
      <w:r w:rsidR="00345E5C">
        <w:t xml:space="preserve"> a </w:t>
      </w:r>
      <w:r w:rsidR="005F4191">
        <w:t>poví</w:t>
      </w:r>
      <w:r w:rsidR="000251E4" w:rsidRPr="00E23121">
        <w:t>m ti toho spoustu.</w:t>
      </w:r>
      <w:r w:rsidRPr="00E23121">
        <w:t>“</w:t>
      </w:r>
    </w:p>
    <w:p w:rsidR="00D34DB7" w:rsidRPr="00E23121" w:rsidRDefault="000251E4" w:rsidP="00E23121">
      <w:pPr>
        <w:pStyle w:val="Text"/>
      </w:pPr>
      <w:r w:rsidRPr="00E23121">
        <w:lastRenderedPageBreak/>
        <w:t>Stella se na chvilku odmlčela. Upírala pohled na dveře</w:t>
      </w:r>
      <w:r w:rsidR="00345E5C" w:rsidRPr="00E23121">
        <w:t xml:space="preserve"> a</w:t>
      </w:r>
      <w:r w:rsidR="00345E5C">
        <w:t> </w:t>
      </w:r>
      <w:r w:rsidRPr="00E23121">
        <w:t xml:space="preserve">jako by naslouchala. Pak řekla: </w:t>
      </w:r>
      <w:r w:rsidR="00D34DB7" w:rsidRPr="00E23121">
        <w:t>„</w:t>
      </w:r>
      <w:r w:rsidR="005F4191">
        <w:t>Toho večera jsem b</w:t>
      </w:r>
      <w:r w:rsidRPr="00E23121">
        <w:t>yla velice šťastná. Potom jsem byla šťastná dlouhou dobu. Víte, důvěřovala jsem Alanovi,</w:t>
      </w:r>
      <w:r w:rsidR="00345E5C" w:rsidRPr="00E23121">
        <w:t xml:space="preserve"> a</w:t>
      </w:r>
      <w:r w:rsidR="00345E5C">
        <w:t> </w:t>
      </w:r>
      <w:r w:rsidRPr="00E23121">
        <w:t>dobře jsem udělala. Krátce nato jsme se setkali</w:t>
      </w:r>
      <w:r w:rsidR="00345E5C" w:rsidRPr="00E23121">
        <w:t xml:space="preserve"> a</w:t>
      </w:r>
      <w:r w:rsidR="00345E5C">
        <w:t> </w:t>
      </w:r>
      <w:r w:rsidRPr="00E23121">
        <w:t>opravdu mi otevřel srdce. Ale neměli jsme kam jít, kde bychom byli sami. Někdy odpoledne se mu podařilo přijít ke mně, to ale jen zřídka. Přesto jsem byla šťastná. Samozřejmě jsem se kvůli Gildě styděla</w:t>
      </w:r>
      <w:r w:rsidR="00345E5C" w:rsidRPr="00E23121">
        <w:t xml:space="preserve"> a</w:t>
      </w:r>
      <w:r w:rsidR="00345E5C">
        <w:t> </w:t>
      </w:r>
      <w:r w:rsidRPr="00E23121">
        <w:t>cítila se provinile,</w:t>
      </w:r>
      <w:r w:rsidR="00345E5C" w:rsidRPr="00E23121">
        <w:t xml:space="preserve"> a</w:t>
      </w:r>
      <w:r w:rsidR="00345E5C">
        <w:t> </w:t>
      </w:r>
      <w:r w:rsidRPr="00E23121">
        <w:t>protože jsem to zařídila, abych se</w:t>
      </w:r>
      <w:r w:rsidR="00345E5C" w:rsidRPr="00E23121">
        <w:t xml:space="preserve"> s</w:t>
      </w:r>
      <w:r w:rsidR="00345E5C">
        <w:t> </w:t>
      </w:r>
      <w:r w:rsidR="00BE120D">
        <w:t>ní</w:t>
      </w:r>
      <w:r w:rsidRPr="00E23121">
        <w:t xml:space="preserve"> vídala čím dál </w:t>
      </w:r>
      <w:r w:rsidR="00AE1A46">
        <w:t>méně</w:t>
      </w:r>
      <w:r w:rsidRPr="00E23121">
        <w:t xml:space="preserve">, vídala jsem se </w:t>
      </w:r>
      <w:r w:rsidR="00AE1A46">
        <w:t>méně</w:t>
      </w:r>
      <w:r w:rsidR="00345E5C" w:rsidRPr="00E23121">
        <w:t xml:space="preserve"> i</w:t>
      </w:r>
      <w:r w:rsidR="00345E5C">
        <w:t> </w:t>
      </w:r>
      <w:r w:rsidR="00345E5C" w:rsidRPr="00E23121">
        <w:t>s</w:t>
      </w:r>
      <w:r w:rsidR="00345E5C">
        <w:t> </w:t>
      </w:r>
      <w:r w:rsidRPr="00E23121">
        <w:t>Alanem.</w:t>
      </w:r>
      <w:r w:rsidR="00D34DB7" w:rsidRPr="00E23121">
        <w:t>“</w:t>
      </w:r>
    </w:p>
    <w:p w:rsidR="00D34DB7" w:rsidRPr="00E23121" w:rsidRDefault="000251E4" w:rsidP="00E23121">
      <w:pPr>
        <w:pStyle w:val="Text"/>
      </w:pPr>
      <w:r w:rsidRPr="00E23121">
        <w:t>Někdo zkusil kliku</w:t>
      </w:r>
      <w:r w:rsidR="00345E5C" w:rsidRPr="00E23121">
        <w:t xml:space="preserve"> u</w:t>
      </w:r>
      <w:r w:rsidR="00345E5C">
        <w:t> </w:t>
      </w:r>
      <w:r w:rsidRPr="00E23121">
        <w:t>dveří</w:t>
      </w:r>
      <w:r w:rsidR="00345E5C" w:rsidRPr="00E23121">
        <w:t xml:space="preserve"> a</w:t>
      </w:r>
      <w:r w:rsidR="00345E5C">
        <w:t> </w:t>
      </w:r>
      <w:r w:rsidRPr="00E23121">
        <w:t xml:space="preserve">Stella zvedla pohled. </w:t>
      </w:r>
      <w:r w:rsidR="00D34DB7" w:rsidRPr="00E23121">
        <w:t>„</w:t>
      </w:r>
      <w:r w:rsidRPr="00E23121">
        <w:t>Je to Richard?</w:t>
      </w:r>
      <w:r w:rsidR="00D34DB7" w:rsidRPr="00E23121">
        <w:t>“</w:t>
      </w:r>
      <w:r w:rsidRPr="00E23121">
        <w:t xml:space="preserve"> Šla jsem ke dveřím, ale nebyl tam nikdo, jenom Lena na druhém konci chodby. </w:t>
      </w:r>
      <w:r w:rsidR="00D34DB7" w:rsidRPr="00E23121">
        <w:t>„</w:t>
      </w:r>
      <w:r w:rsidRPr="00E23121">
        <w:t>Rex se nějak nepohodl</w:t>
      </w:r>
      <w:r w:rsidR="00345E5C" w:rsidRPr="00E23121">
        <w:t xml:space="preserve"> s</w:t>
      </w:r>
      <w:r w:rsidR="00345E5C">
        <w:t> </w:t>
      </w:r>
      <w:r w:rsidRPr="00E23121">
        <w:t>Charmian. Nevím, co za tím bylo, ale kdybych měla hádat, řekla bych, že na něho naléhala, aby mě opus</w:t>
      </w:r>
      <w:r w:rsidR="005F4191">
        <w:t>til, když už byla Marianne větší</w:t>
      </w:r>
      <w:r w:rsidRPr="00E23121">
        <w:t>,</w:t>
      </w:r>
      <w:r w:rsidR="00345E5C" w:rsidRPr="00E23121">
        <w:t xml:space="preserve"> a</w:t>
      </w:r>
      <w:r w:rsidR="00345E5C">
        <w:t> </w:t>
      </w:r>
      <w:r w:rsidRPr="00E23121">
        <w:t>on odmítl. Tak nebo tak, vrátil se ke mně. Už se to stalo dřív, že se ke mně vrátil. Nikdy to nevydrželo dlouho.</w:t>
      </w:r>
      <w:r w:rsidR="00D34DB7" w:rsidRPr="00E23121">
        <w:t>“</w:t>
      </w:r>
    </w:p>
    <w:p w:rsidR="00D34DB7" w:rsidRPr="00E23121" w:rsidRDefault="00586408" w:rsidP="00E23121">
      <w:pPr>
        <w:pStyle w:val="Text"/>
        <w:jc w:val="left"/>
      </w:pPr>
      <w:r>
        <w:t>„</w:t>
      </w:r>
      <w:r w:rsidR="000251E4" w:rsidRPr="00E23121">
        <w:t>Ale dovolila jste mu, aby se vrátil,</w:t>
      </w:r>
      <w:r w:rsidR="00D34DB7" w:rsidRPr="00E23121">
        <w:t>“</w:t>
      </w:r>
      <w:r w:rsidR="000251E4" w:rsidRPr="00E23121">
        <w:t xml:space="preserve"> řekla jsem.</w:t>
      </w:r>
    </w:p>
    <w:p w:rsidR="00D34DB7" w:rsidRPr="00E23121" w:rsidRDefault="000251E4" w:rsidP="00E23121">
      <w:pPr>
        <w:pStyle w:val="Text"/>
      </w:pPr>
      <w:r w:rsidRPr="00E23121">
        <w:t xml:space="preserve">Povzdechla si. </w:t>
      </w:r>
      <w:r w:rsidR="00D34DB7" w:rsidRPr="00E23121">
        <w:t>„</w:t>
      </w:r>
      <w:r w:rsidRPr="00E23121">
        <w:t>Byla jsem jeho žena, Genevieve. Pro vás je to</w:t>
      </w:r>
      <w:r w:rsidR="00A858B4">
        <w:t xml:space="preserve"> jiné</w:t>
      </w:r>
      <w:r w:rsidRPr="00E23121">
        <w:t>. Za mých časů to nešlo jinak. Rex mě živil</w:t>
      </w:r>
      <w:r w:rsidR="005F4191">
        <w:t>, posky</w:t>
      </w:r>
      <w:r w:rsidRPr="00E23121">
        <w:t>toval mi domov, nerada</w:t>
      </w:r>
      <w:r w:rsidR="00345E5C" w:rsidRPr="00E23121">
        <w:t xml:space="preserve"> o</w:t>
      </w:r>
      <w:r w:rsidR="00345E5C">
        <w:t> </w:t>
      </w:r>
      <w:r w:rsidRPr="00E23121">
        <w:t xml:space="preserve">tom mluvím, ale byl to on, kdo vydělával, všechno patřilo jemu. Nemohla jsem </w:t>
      </w:r>
      <w:r w:rsidR="00BE120D">
        <w:t>mu říct ne. Nebylo by to správné</w:t>
      </w:r>
      <w:r w:rsidRPr="00E23121">
        <w:t>. Vrátil se ke mně</w:t>
      </w:r>
      <w:r w:rsidR="00345E5C" w:rsidRPr="00E23121">
        <w:t xml:space="preserve"> a</w:t>
      </w:r>
      <w:r w:rsidR="00345E5C">
        <w:t> </w:t>
      </w:r>
      <w:r w:rsidRPr="00E23121">
        <w:t>tehdy mi dal tenhle prsten, co nosím.</w:t>
      </w:r>
      <w:r w:rsidR="00D34DB7" w:rsidRPr="00E23121">
        <w:t>“</w:t>
      </w:r>
    </w:p>
    <w:p w:rsidR="00D34DB7" w:rsidRPr="00E23121" w:rsidRDefault="000251E4" w:rsidP="00E23121">
      <w:pPr>
        <w:pStyle w:val="Text"/>
      </w:pPr>
      <w:r w:rsidRPr="00E23121">
        <w:t xml:space="preserve">Natáhla pravou ruku. Přivedlo mě to trochu do rozpaků. </w:t>
      </w:r>
      <w:r w:rsidR="005F4191">
        <w:t>Připadalo mi to jako obchodní</w:t>
      </w:r>
      <w:r w:rsidRPr="00E23121">
        <w:t xml:space="preserve"> transakce: začni se mnou zase s</w:t>
      </w:r>
      <w:r w:rsidR="005F4191">
        <w:t>pát</w:t>
      </w:r>
      <w:r w:rsidR="00345E5C">
        <w:t xml:space="preserve"> a </w:t>
      </w:r>
      <w:r w:rsidR="005F4191">
        <w:t>tady máš šperk za dva tisí</w:t>
      </w:r>
      <w:r w:rsidRPr="00E23121">
        <w:t>ce liber.</w:t>
      </w:r>
    </w:p>
    <w:p w:rsidR="00D34DB7" w:rsidRPr="00E23121" w:rsidRDefault="00D34DB7" w:rsidP="00E23121">
      <w:pPr>
        <w:pStyle w:val="Text"/>
        <w:jc w:val="left"/>
      </w:pPr>
      <w:r w:rsidRPr="00E23121">
        <w:t>„</w:t>
      </w:r>
      <w:r w:rsidR="000251E4" w:rsidRPr="00E23121">
        <w:t>Příštího roku,</w:t>
      </w:r>
      <w:r w:rsidRPr="00E23121">
        <w:t>“</w:t>
      </w:r>
      <w:r w:rsidR="000251E4" w:rsidRPr="00E23121">
        <w:t xml:space="preserve"> řekla, </w:t>
      </w:r>
      <w:r w:rsidRPr="00E23121">
        <w:t>„</w:t>
      </w:r>
      <w:r w:rsidR="000251E4" w:rsidRPr="00E23121">
        <w:t>se narodil Richard.</w:t>
      </w:r>
      <w:r w:rsidRPr="00E23121">
        <w:t>“</w:t>
      </w:r>
    </w:p>
    <w:p w:rsidR="00D34DB7" w:rsidRPr="00E23121" w:rsidRDefault="000251E4" w:rsidP="00E23121">
      <w:pPr>
        <w:pStyle w:val="Text"/>
      </w:pPr>
      <w:r w:rsidRPr="00E23121">
        <w:t>Dveře se otevřely</w:t>
      </w:r>
      <w:r w:rsidR="00345E5C" w:rsidRPr="00E23121">
        <w:t xml:space="preserve"> a</w:t>
      </w:r>
      <w:r w:rsidR="00345E5C">
        <w:t> </w:t>
      </w:r>
      <w:r w:rsidRPr="00E23121">
        <w:t xml:space="preserve">Richard vešel. </w:t>
      </w:r>
      <w:r w:rsidR="00D34DB7" w:rsidRPr="00E23121">
        <w:t>„</w:t>
      </w:r>
      <w:r w:rsidR="00BE120D">
        <w:t>Uši mi zrovna hoří</w:t>
      </w:r>
      <w:r w:rsidRPr="00E23121">
        <w:t>,</w:t>
      </w:r>
      <w:r w:rsidR="00D34DB7" w:rsidRPr="00E23121">
        <w:t>“</w:t>
      </w:r>
      <w:r w:rsidRPr="00E23121">
        <w:t xml:space="preserve"> řekl. Přistoupil ke Stelle</w:t>
      </w:r>
      <w:r w:rsidR="00345E5C" w:rsidRPr="00E23121">
        <w:t xml:space="preserve"> a</w:t>
      </w:r>
      <w:r w:rsidR="00345E5C">
        <w:t> </w:t>
      </w:r>
      <w:r w:rsidRPr="00E23121">
        <w:t xml:space="preserve">políbil ji. </w:t>
      </w:r>
      <w:r w:rsidR="00D34DB7" w:rsidRPr="00E23121">
        <w:t>„</w:t>
      </w:r>
      <w:r w:rsidR="00895A00">
        <w:t>Ří</w:t>
      </w:r>
      <w:r w:rsidRPr="00E23121">
        <w:t>kalas, že jsem se narodil. Copak jsi ještě vyprávěla?</w:t>
      </w:r>
      <w:r w:rsidR="00D34DB7" w:rsidRPr="00E23121">
        <w:t>“</w:t>
      </w:r>
    </w:p>
    <w:p w:rsidR="00D34DB7" w:rsidRPr="00E23121" w:rsidRDefault="000251E4" w:rsidP="00E23121">
      <w:pPr>
        <w:pStyle w:val="Text"/>
        <w:jc w:val="left"/>
      </w:pPr>
      <w:r w:rsidRPr="00E23121">
        <w:t xml:space="preserve">Usmíval se, nic neslyšel, ale Stella zbledla. </w:t>
      </w:r>
      <w:r w:rsidR="00586408">
        <w:t>„</w:t>
      </w:r>
      <w:r w:rsidRPr="00E23121">
        <w:t>Ach drahoušku, nic, nic. Víš, že jsi přesně stejně starý jako Genevieve?</w:t>
      </w:r>
      <w:r w:rsidR="00D34DB7" w:rsidRPr="00E23121">
        <w:t>“</w:t>
      </w:r>
    </w:p>
    <w:p w:rsidR="00D34DB7" w:rsidRPr="00E23121" w:rsidRDefault="00D34DB7" w:rsidP="00E23121">
      <w:pPr>
        <w:pStyle w:val="Text"/>
        <w:jc w:val="left"/>
      </w:pPr>
      <w:r w:rsidRPr="00E23121">
        <w:t>„</w:t>
      </w:r>
      <w:r w:rsidR="000251E4" w:rsidRPr="00E23121">
        <w:t>Přesně?</w:t>
      </w:r>
      <w:r w:rsidRPr="00E23121">
        <w:t>“</w:t>
      </w:r>
    </w:p>
    <w:p w:rsidR="00D34DB7" w:rsidRPr="00E23121" w:rsidRDefault="00D34DB7" w:rsidP="00E23121">
      <w:pPr>
        <w:pStyle w:val="Text"/>
      </w:pPr>
      <w:r w:rsidRPr="00E23121">
        <w:t>„</w:t>
      </w:r>
      <w:r w:rsidR="005F4191">
        <w:t>Nu, ty</w:t>
      </w:r>
      <w:r w:rsidR="000251E4" w:rsidRPr="00E23121">
        <w:t xml:space="preserve"> máš narozeniny d</w:t>
      </w:r>
      <w:r w:rsidR="005F4191">
        <w:t>vanáctého dubna</w:t>
      </w:r>
      <w:r w:rsidR="00345E5C">
        <w:t xml:space="preserve"> a </w:t>
      </w:r>
      <w:r w:rsidR="005F4191">
        <w:t>Genevieve čtyři</w:t>
      </w:r>
      <w:r w:rsidRPr="00E23121">
        <w:t>a</w:t>
      </w:r>
      <w:r w:rsidR="005F4191">
        <w:t>dvacáté</w:t>
      </w:r>
      <w:r w:rsidR="000251E4" w:rsidRPr="00E23121">
        <w:t>ho.</w:t>
      </w:r>
      <w:r w:rsidRPr="00E23121">
        <w:t>“</w:t>
      </w:r>
    </w:p>
    <w:p w:rsidR="00D34DB7" w:rsidRPr="00E23121" w:rsidRDefault="00D34DB7" w:rsidP="00E23121">
      <w:pPr>
        <w:pStyle w:val="Text"/>
        <w:jc w:val="left"/>
      </w:pPr>
      <w:r w:rsidRPr="00E23121">
        <w:t>„</w:t>
      </w:r>
      <w:r w:rsidR="000251E4" w:rsidRPr="00E23121">
        <w:t>Věděl jsem, že budu starší.</w:t>
      </w:r>
      <w:r w:rsidRPr="00E23121">
        <w:t>“</w:t>
      </w:r>
    </w:p>
    <w:p w:rsidR="00D34DB7" w:rsidRPr="00E23121" w:rsidRDefault="000251E4" w:rsidP="00E23121">
      <w:pPr>
        <w:pStyle w:val="Text"/>
      </w:pPr>
      <w:r w:rsidRPr="00E23121">
        <w:lastRenderedPageBreak/>
        <w:t>Stella si úžasně pamatuje, kdy má kdo narozeniny. Kdyby všechno zapomněla, vaše narozeniny si pamatovat bude. Vsadím se, že tak jako si pamatuje, kdy je mám já, ví, kdy má narozeniny Maud, Arthur</w:t>
      </w:r>
      <w:r w:rsidR="00345E5C" w:rsidRPr="00E23121">
        <w:t xml:space="preserve"> a</w:t>
      </w:r>
      <w:r w:rsidR="00345E5C">
        <w:t> </w:t>
      </w:r>
      <w:r w:rsidRPr="00E23121">
        <w:t>Lena. Zvedla jsem se, že půjdu, ale Stella mě ještě chvilku dál pevně držela za ruku.</w:t>
      </w:r>
    </w:p>
    <w:p w:rsidR="00D34DB7" w:rsidRPr="00E23121" w:rsidRDefault="00D34DB7" w:rsidP="00E23121">
      <w:pPr>
        <w:pStyle w:val="Text"/>
        <w:jc w:val="left"/>
      </w:pPr>
      <w:r w:rsidRPr="00E23121">
        <w:t>„</w:t>
      </w:r>
      <w:r w:rsidR="000251E4" w:rsidRPr="00E23121">
        <w:t>Rex toužil po synovi,</w:t>
      </w:r>
      <w:r w:rsidRPr="00E23121">
        <w:t>“</w:t>
      </w:r>
      <w:r w:rsidR="000251E4" w:rsidRPr="00E23121">
        <w:t xml:space="preserve"> řekla. </w:t>
      </w:r>
      <w:r w:rsidRPr="00E23121">
        <w:t>„</w:t>
      </w:r>
      <w:r w:rsidR="000251E4" w:rsidRPr="00E23121">
        <w:t>Byl na Richarda tak pyšný.</w:t>
      </w:r>
      <w:r w:rsidRPr="00E23121">
        <w:t>“</w:t>
      </w:r>
    </w:p>
    <w:p w:rsidR="00D34DB7" w:rsidRPr="00E23121" w:rsidRDefault="00D34DB7" w:rsidP="00E23121">
      <w:pPr>
        <w:pStyle w:val="Text"/>
      </w:pPr>
      <w:r w:rsidRPr="00E23121">
        <w:t>„</w:t>
      </w:r>
      <w:r w:rsidR="000251E4" w:rsidRPr="00E23121">
        <w:t>Matko,</w:t>
      </w:r>
      <w:r w:rsidRPr="00E23121">
        <w:t>“</w:t>
      </w:r>
      <w:r w:rsidR="000251E4" w:rsidRPr="00E23121">
        <w:t xml:space="preserve"> řekl Richard, ale</w:t>
      </w:r>
      <w:r w:rsidR="00345E5C" w:rsidRPr="00E23121">
        <w:t xml:space="preserve"> o</w:t>
      </w:r>
      <w:r w:rsidR="00345E5C">
        <w:t> </w:t>
      </w:r>
      <w:r w:rsidR="000251E4" w:rsidRPr="00E23121">
        <w:t>hodně laskavěji, než když říkám naší máti matko já.</w:t>
      </w:r>
    </w:p>
    <w:p w:rsidR="00D34DB7" w:rsidRPr="00E23121" w:rsidRDefault="005F4191" w:rsidP="005F4191">
      <w:pPr>
        <w:pStyle w:val="Nadpis1"/>
        <w:jc w:val="center"/>
      </w:pPr>
      <w:r>
        <w:t>KAPITOLA 1</w:t>
      </w:r>
      <w:r w:rsidR="000251E4" w:rsidRPr="00E23121">
        <w:t>2</w:t>
      </w:r>
    </w:p>
    <w:p w:rsidR="00D34DB7" w:rsidRPr="00E23121" w:rsidRDefault="00D34DB7" w:rsidP="00E23121">
      <w:pPr>
        <w:pStyle w:val="Text"/>
      </w:pPr>
    </w:p>
    <w:p w:rsidR="00D34DB7" w:rsidRPr="00E23121" w:rsidRDefault="00D34DB7" w:rsidP="00E23121">
      <w:pPr>
        <w:pStyle w:val="Text"/>
      </w:pPr>
    </w:p>
    <w:p w:rsidR="00D34DB7" w:rsidRPr="00E23121" w:rsidRDefault="000251E4" w:rsidP="00E23121">
      <w:pPr>
        <w:pStyle w:val="Text"/>
      </w:pPr>
      <w:r w:rsidRPr="00E23121">
        <w:t>To hvízdání mě zaskočilo, ta neznámá melodie, její čistota, ale hlavně to, že se snesla tma. Neviděla jsem žádná světla, byla jsem na sc</w:t>
      </w:r>
      <w:r w:rsidR="00C92E0F">
        <w:t>hodech. Otevřela jsem hlavní</w:t>
      </w:r>
      <w:r w:rsidRPr="00E23121">
        <w:t xml:space="preserve"> dveře</w:t>
      </w:r>
      <w:r w:rsidR="00345E5C" w:rsidRPr="00E23121">
        <w:t xml:space="preserve"> a</w:t>
      </w:r>
      <w:r w:rsidR="00345E5C">
        <w:t> </w:t>
      </w:r>
      <w:r w:rsidRPr="00E23121">
        <w:t>stál tam Ned, yard ode mě,</w:t>
      </w:r>
      <w:r w:rsidR="00345E5C" w:rsidRPr="00E23121">
        <w:t xml:space="preserve"> a</w:t>
      </w:r>
      <w:r w:rsidR="00345E5C">
        <w:t> </w:t>
      </w:r>
      <w:r w:rsidRPr="00E23121">
        <w:t>najednou jsem ho objímala. Řekl, že to hvízdal on, protože je šťastný. Obejdi třikrát dům</w:t>
      </w:r>
      <w:r w:rsidR="00345E5C" w:rsidRPr="00E23121">
        <w:t xml:space="preserve"> v</w:t>
      </w:r>
      <w:r w:rsidR="00345E5C">
        <w:t> </w:t>
      </w:r>
      <w:r w:rsidRPr="00E23121">
        <w:t>protisměru hod</w:t>
      </w:r>
      <w:r w:rsidR="005F4191">
        <w:t>inových ručiček, řekla jsem, aby</w:t>
      </w:r>
      <w:r w:rsidRPr="00E23121">
        <w:t>s zahnal smůlu, ale on se jen smál</w:t>
      </w:r>
      <w:r w:rsidR="00345E5C" w:rsidRPr="00E23121">
        <w:t xml:space="preserve"> a</w:t>
      </w:r>
      <w:r w:rsidR="00345E5C">
        <w:t> </w:t>
      </w:r>
      <w:r w:rsidRPr="00E23121">
        <w:t>neudělal to.</w:t>
      </w:r>
    </w:p>
    <w:p w:rsidR="00D34DB7" w:rsidRPr="00E23121" w:rsidRDefault="000251E4" w:rsidP="00E23121">
      <w:pPr>
        <w:pStyle w:val="Text"/>
      </w:pPr>
      <w:r w:rsidRPr="00E23121">
        <w:t>Strach</w:t>
      </w:r>
      <w:r w:rsidR="00345E5C" w:rsidRPr="00E23121">
        <w:t xml:space="preserve"> z</w:t>
      </w:r>
      <w:r w:rsidR="00345E5C">
        <w:t> </w:t>
      </w:r>
      <w:r w:rsidRPr="00E23121">
        <w:t>toho, co provedl nebo co možná přivolal, mě neopouštěl. Když jsme byli</w:t>
      </w:r>
      <w:r w:rsidR="00345E5C">
        <w:t xml:space="preserve"> v </w:t>
      </w:r>
      <w:r w:rsidR="005F4191">
        <w:t>posteli, na jediném teplém mí</w:t>
      </w:r>
      <w:r w:rsidRPr="00E23121">
        <w:t>stě</w:t>
      </w:r>
      <w:r w:rsidR="00345E5C" w:rsidRPr="00E23121">
        <w:t xml:space="preserve"> v</w:t>
      </w:r>
      <w:r w:rsidR="00345E5C">
        <w:t> </w:t>
      </w:r>
      <w:r w:rsidRPr="00E23121">
        <w:t>domě, zapomněla jsem na to hvízdání, zapomněla jsem na všechno, ale pozděj</w:t>
      </w:r>
      <w:r w:rsidR="0053784A">
        <w:t>i jsem si vzpomněla. Někdy si ří</w:t>
      </w:r>
      <w:r w:rsidRPr="00E23121">
        <w:t>kám, že všechna mámina</w:t>
      </w:r>
      <w:r w:rsidR="00345E5C" w:rsidRPr="00E23121">
        <w:t xml:space="preserve"> a</w:t>
      </w:r>
      <w:r w:rsidR="00345E5C">
        <w:t> </w:t>
      </w:r>
      <w:r w:rsidRPr="00E23121">
        <w:t>babiččina opatření jsou nesmysl, zbytečnost pro někoho jako jsem já, mladého</w:t>
      </w:r>
      <w:r w:rsidR="00345E5C" w:rsidRPr="00E23121">
        <w:t xml:space="preserve"> a</w:t>
      </w:r>
      <w:r w:rsidR="00345E5C">
        <w:t> </w:t>
      </w:r>
      <w:r w:rsidRPr="00E23121">
        <w:t>žijícího na konci dvacátého století.</w:t>
      </w:r>
      <w:r w:rsidR="00345E5C" w:rsidRPr="00E23121">
        <w:t xml:space="preserve"> A</w:t>
      </w:r>
      <w:r w:rsidR="00345E5C">
        <w:t> </w:t>
      </w:r>
      <w:r w:rsidRPr="00E23121">
        <w:t>potom vidím, že když někomu zvoní</w:t>
      </w:r>
      <w:r w:rsidR="00345E5C" w:rsidRPr="00E23121">
        <w:t xml:space="preserve"> v</w:t>
      </w:r>
      <w:r w:rsidR="00345E5C">
        <w:t> </w:t>
      </w:r>
      <w:r w:rsidRPr="00E23121">
        <w:t>uších, tak někdo umře,</w:t>
      </w:r>
      <w:r w:rsidR="00345E5C" w:rsidRPr="00E23121">
        <w:t xml:space="preserve"> a</w:t>
      </w:r>
      <w:r w:rsidR="00345E5C">
        <w:t> </w:t>
      </w:r>
      <w:r w:rsidRPr="00E23121">
        <w:t>jaká nebezpečí čekají na člověka, který ulomil větev</w:t>
      </w:r>
      <w:r w:rsidR="00345E5C" w:rsidRPr="00E23121">
        <w:t xml:space="preserve"> z</w:t>
      </w:r>
      <w:r w:rsidR="00345E5C">
        <w:t> </w:t>
      </w:r>
      <w:r w:rsidRPr="00E23121">
        <w:t>jasanu nebo pomáhal někomu solit. Nemám odvahu se ve světě, který je tak nelítostný, těchhle věcí vzdát. Něco se třeba pokazí</w:t>
      </w:r>
      <w:r w:rsidR="00345E5C" w:rsidRPr="00E23121">
        <w:t xml:space="preserve"> a</w:t>
      </w:r>
      <w:r w:rsidR="00345E5C">
        <w:t> </w:t>
      </w:r>
      <w:r w:rsidRPr="00E23121">
        <w:t>já se podívám nazpátek</w:t>
      </w:r>
      <w:r w:rsidR="00345E5C" w:rsidRPr="00E23121">
        <w:t xml:space="preserve"> a</w:t>
      </w:r>
      <w:r w:rsidR="00345E5C">
        <w:t> </w:t>
      </w:r>
      <w:r w:rsidRPr="00E23121">
        <w:t>pomyslím si, jak se tomu mohlo předejít, stačilo dotknout se dřeva nebo si dát pod polštář pokřivenou minci.</w:t>
      </w:r>
    </w:p>
    <w:p w:rsidR="00D34DB7" w:rsidRPr="00E23121" w:rsidRDefault="000251E4" w:rsidP="005F4191">
      <w:pPr>
        <w:pStyle w:val="Text"/>
      </w:pPr>
      <w:r w:rsidRPr="00E23121">
        <w:t>Takže jsem měla oči otevře</w:t>
      </w:r>
      <w:r w:rsidR="00C92E0F">
        <w:t>né</w:t>
      </w:r>
      <w:r w:rsidR="00345E5C" w:rsidRPr="00E23121">
        <w:t xml:space="preserve"> a</w:t>
      </w:r>
      <w:r w:rsidR="00345E5C">
        <w:t> </w:t>
      </w:r>
      <w:r w:rsidRPr="00E23121">
        <w:t>dávala pozor, až se ukáží z</w:t>
      </w:r>
      <w:r w:rsidR="00CC5AD8" w:rsidRPr="00E23121">
        <w:t>lé</w:t>
      </w:r>
      <w:r w:rsidRPr="00E23121">
        <w:t xml:space="preserve"> důsledky Nedova hvízdání ve tmě,</w:t>
      </w:r>
      <w:r w:rsidR="00345E5C" w:rsidRPr="00E23121">
        <w:t xml:space="preserve"> a</w:t>
      </w:r>
      <w:r w:rsidR="00345E5C">
        <w:t> </w:t>
      </w:r>
      <w:r w:rsidRPr="00E23121">
        <w:t>nemusela jsem čekat dlouho. Jako první dostala Philippa pořádnou chřipku. Všude okolo to řádilo. Shirley Fosterová ji měla</w:t>
      </w:r>
      <w:r w:rsidR="00345E5C" w:rsidRPr="00E23121">
        <w:t xml:space="preserve"> a</w:t>
      </w:r>
      <w:r w:rsidR="00345E5C">
        <w:t> </w:t>
      </w:r>
      <w:r w:rsidRPr="00E23121">
        <w:t xml:space="preserve">Philippina Katie </w:t>
      </w:r>
      <w:r w:rsidR="0084338D" w:rsidRPr="00E23121">
        <w:t>si ji</w:t>
      </w:r>
      <w:r w:rsidRPr="00E23121">
        <w:t xml:space="preserve"> přinesla domů ze školy. Philippu to sklátilo ve čtvrtek večer</w:t>
      </w:r>
      <w:r w:rsidR="00345E5C" w:rsidRPr="00E23121">
        <w:t xml:space="preserve"> a</w:t>
      </w:r>
      <w:r w:rsidR="00345E5C">
        <w:t> </w:t>
      </w:r>
      <w:r w:rsidR="00345E5C" w:rsidRPr="00E23121">
        <w:t>v</w:t>
      </w:r>
      <w:r w:rsidR="00345E5C">
        <w:t> </w:t>
      </w:r>
      <w:r w:rsidRPr="00E23121">
        <w:t>páte</w:t>
      </w:r>
      <w:r w:rsidR="005F4191">
        <w:t>k jsem měla volný den. Děti měly</w:t>
      </w:r>
      <w:r w:rsidRPr="00E23121">
        <w:t xml:space="preserve"> prázdniny, tak jsem je sebrala</w:t>
      </w:r>
      <w:r w:rsidR="00345E5C" w:rsidRPr="00E23121">
        <w:t xml:space="preserve"> a</w:t>
      </w:r>
      <w:r w:rsidR="00345E5C">
        <w:t> </w:t>
      </w:r>
      <w:r w:rsidRPr="00E23121">
        <w:t>vzala je</w:t>
      </w:r>
      <w:r w:rsidR="00345E5C" w:rsidRPr="00E23121">
        <w:t xml:space="preserve"> k</w:t>
      </w:r>
      <w:r w:rsidR="00345E5C">
        <w:t> </w:t>
      </w:r>
      <w:r w:rsidRPr="00E23121">
        <w:t xml:space="preserve">sobě domů. </w:t>
      </w:r>
      <w:r w:rsidRPr="00E23121">
        <w:lastRenderedPageBreak/>
        <w:t>Nejdřív ale jsem Philippě odnesla nahoru do ložnice televizi</w:t>
      </w:r>
      <w:r w:rsidR="00345E5C" w:rsidRPr="00E23121">
        <w:t xml:space="preserve"> a</w:t>
      </w:r>
      <w:r w:rsidR="00345E5C">
        <w:t> </w:t>
      </w:r>
      <w:r w:rsidR="0041594E" w:rsidRPr="00E23121">
        <w:t>když jsem</w:t>
      </w:r>
      <w:r w:rsidRPr="00E23121">
        <w:t xml:space="preserve"> se</w:t>
      </w:r>
      <w:r w:rsidR="00345E5C" w:rsidRPr="00E23121">
        <w:t xml:space="preserve"> s</w:t>
      </w:r>
      <w:r w:rsidR="00345E5C">
        <w:t> </w:t>
      </w:r>
      <w:r w:rsidR="00955BBB">
        <w:t>Katií</w:t>
      </w:r>
      <w:r w:rsidR="00345E5C" w:rsidRPr="00E23121">
        <w:t xml:space="preserve"> a</w:t>
      </w:r>
      <w:r w:rsidR="00345E5C">
        <w:t> </w:t>
      </w:r>
      <w:r w:rsidRPr="00E23121">
        <w:t>Nicolou</w:t>
      </w:r>
      <w:r w:rsidR="00345E5C" w:rsidRPr="00E23121">
        <w:t xml:space="preserve"> v</w:t>
      </w:r>
      <w:r w:rsidR="00345E5C">
        <w:t> </w:t>
      </w:r>
      <w:r w:rsidRPr="00E23121">
        <w:t>pět vrátila, seděla Philippa</w:t>
      </w:r>
      <w:r w:rsidR="00345E5C" w:rsidRPr="00E23121">
        <w:t xml:space="preserve"> v</w:t>
      </w:r>
      <w:r w:rsidR="00345E5C">
        <w:t> </w:t>
      </w:r>
      <w:r w:rsidRPr="00E23121">
        <w:t>posteli</w:t>
      </w:r>
      <w:r w:rsidR="00345E5C" w:rsidRPr="00E23121">
        <w:t xml:space="preserve"> a</w:t>
      </w:r>
      <w:r w:rsidR="00345E5C">
        <w:t> </w:t>
      </w:r>
      <w:r w:rsidRPr="00E23121">
        <w:t xml:space="preserve">dívala se na </w:t>
      </w:r>
      <w:r w:rsidRPr="00E23121">
        <w:rPr>
          <w:i/>
        </w:rPr>
        <w:t xml:space="preserve">Smrt Edith Thompsonové, </w:t>
      </w:r>
      <w:r w:rsidRPr="00E23121">
        <w:t>černobílý film natočený</w:t>
      </w:r>
      <w:r w:rsidR="00345E5C" w:rsidRPr="00E23121">
        <w:t xml:space="preserve"> v</w:t>
      </w:r>
      <w:r w:rsidR="00345E5C">
        <w:t> </w:t>
      </w:r>
      <w:r w:rsidRPr="00E23121">
        <w:t>roce 1954</w:t>
      </w:r>
      <w:r w:rsidR="00345E5C" w:rsidRPr="00E23121">
        <w:t xml:space="preserve"> s</w:t>
      </w:r>
      <w:r w:rsidR="00345E5C">
        <w:t> </w:t>
      </w:r>
      <w:r w:rsidRPr="00E23121">
        <w:t>Joyce Redmanovou jako Edith Thompsonovou</w:t>
      </w:r>
      <w:r w:rsidR="00345E5C" w:rsidRPr="00E23121">
        <w:t xml:space="preserve"> a</w:t>
      </w:r>
      <w:r w:rsidR="00345E5C">
        <w:t> </w:t>
      </w:r>
      <w:r w:rsidRPr="00E23121">
        <w:t>Gildou</w:t>
      </w:r>
      <w:r w:rsidR="005F4191">
        <w:t xml:space="preserve"> Brentovou jako vězeňskou dozorkyn</w:t>
      </w:r>
      <w:r w:rsidRPr="00E23121">
        <w:t>í.</w:t>
      </w:r>
    </w:p>
    <w:p w:rsidR="00D34DB7" w:rsidRPr="00E23121" w:rsidRDefault="000251E4" w:rsidP="00E23121">
      <w:pPr>
        <w:pStyle w:val="Text"/>
      </w:pPr>
      <w:r w:rsidRPr="00E23121">
        <w:t>Dala jsem děvčatům d</w:t>
      </w:r>
      <w:r w:rsidR="005F4191">
        <w:t>ole svačinu, vytáhla</w:t>
      </w:r>
      <w:r w:rsidR="00345E5C">
        <w:t xml:space="preserve"> z </w:t>
      </w:r>
      <w:r w:rsidR="005F4191">
        <w:t>ledničky kastrol</w:t>
      </w:r>
      <w:r w:rsidR="00345E5C">
        <w:t xml:space="preserve"> s </w:t>
      </w:r>
      <w:r w:rsidR="005F4191">
        <w:t>jí</w:t>
      </w:r>
      <w:r w:rsidRPr="00E23121">
        <w:t>dlem pro Steva</w:t>
      </w:r>
      <w:r w:rsidR="00345E5C" w:rsidRPr="00E23121">
        <w:t xml:space="preserve"> a</w:t>
      </w:r>
      <w:r w:rsidR="00345E5C">
        <w:t> </w:t>
      </w:r>
      <w:r w:rsidRPr="00E23121">
        <w:t>vrátila se nahoru</w:t>
      </w:r>
      <w:r w:rsidR="00345E5C" w:rsidRPr="00E23121">
        <w:t xml:space="preserve"> k</w:t>
      </w:r>
      <w:r w:rsidR="00345E5C">
        <w:t> </w:t>
      </w:r>
      <w:r w:rsidRPr="00E23121">
        <w:t>Philippě.</w:t>
      </w:r>
    </w:p>
    <w:p w:rsidR="00D34DB7" w:rsidRPr="00E23121" w:rsidRDefault="00D34DB7" w:rsidP="00E23121">
      <w:pPr>
        <w:pStyle w:val="Text"/>
        <w:jc w:val="left"/>
      </w:pPr>
      <w:r w:rsidRPr="00E23121">
        <w:t>„</w:t>
      </w:r>
      <w:r w:rsidR="000251E4" w:rsidRPr="00E23121">
        <w:t>Dá se na to koukat?</w:t>
      </w:r>
      <w:r w:rsidRPr="00E23121">
        <w:t>“</w:t>
      </w:r>
      <w:r w:rsidR="000251E4" w:rsidRPr="00E23121">
        <w:t xml:space="preserve"> zeptala jsem se.</w:t>
      </w:r>
    </w:p>
    <w:p w:rsidR="00D34DB7" w:rsidRPr="00E23121" w:rsidRDefault="000251E4" w:rsidP="00E23121">
      <w:pPr>
        <w:pStyle w:val="Text"/>
      </w:pPr>
      <w:r w:rsidRPr="00E23121">
        <w:t xml:space="preserve">Philippa neodtrhla pohled od obrazovky. </w:t>
      </w:r>
      <w:r w:rsidR="00D34DB7" w:rsidRPr="00E23121">
        <w:t>„</w:t>
      </w:r>
      <w:r w:rsidRPr="00E23121">
        <w:t>Za minutku ji p</w:t>
      </w:r>
      <w:r w:rsidR="005F4191">
        <w:t>o</w:t>
      </w:r>
      <w:r w:rsidR="00D34DB7" w:rsidRPr="00E23121">
        <w:t>v</w:t>
      </w:r>
      <w:r w:rsidR="005F4191">
        <w:t>ěsí</w:t>
      </w:r>
      <w:r w:rsidRPr="00E23121">
        <w:t>.</w:t>
      </w:r>
      <w:r w:rsidR="00D34DB7" w:rsidRPr="00E23121">
        <w:t>“</w:t>
      </w:r>
    </w:p>
    <w:p w:rsidR="00D34DB7" w:rsidRPr="00E23121" w:rsidRDefault="000251E4" w:rsidP="00E23121">
      <w:pPr>
        <w:pStyle w:val="Text"/>
      </w:pPr>
      <w:r w:rsidRPr="00E23121">
        <w:t>Na obrazovce Gilda Brentová</w:t>
      </w:r>
      <w:r w:rsidR="00345E5C" w:rsidRPr="00E23121">
        <w:t xml:space="preserve"> a</w:t>
      </w:r>
      <w:r w:rsidR="00345E5C">
        <w:t> </w:t>
      </w:r>
      <w:r w:rsidRPr="00E23121">
        <w:t>Joyce Redmanová seděly</w:t>
      </w:r>
      <w:r w:rsidR="00345E5C" w:rsidRPr="00E23121">
        <w:t xml:space="preserve"> v</w:t>
      </w:r>
      <w:r w:rsidR="00345E5C">
        <w:t> </w:t>
      </w:r>
      <w:r w:rsidRPr="00E23121">
        <w:t>cele Edith Thompsonové</w:t>
      </w:r>
      <w:r w:rsidR="00345E5C" w:rsidRPr="00E23121">
        <w:t xml:space="preserve"> a</w:t>
      </w:r>
      <w:r w:rsidR="00345E5C">
        <w:t> </w:t>
      </w:r>
      <w:r w:rsidRPr="00E23121">
        <w:t>Gilda držela Joyce Redmano</w:t>
      </w:r>
      <w:r w:rsidR="005F4191">
        <w:t>vou za ruku.</w:t>
      </w:r>
      <w:r w:rsidR="00345E5C">
        <w:t xml:space="preserve"> V </w:t>
      </w:r>
      <w:r w:rsidR="005F4191">
        <w:t>brýlích</w:t>
      </w:r>
      <w:r w:rsidR="00345E5C">
        <w:t xml:space="preserve"> a s </w:t>
      </w:r>
      <w:r w:rsidR="005F4191">
        <w:t>vlasy</w:t>
      </w:r>
      <w:r w:rsidRPr="00E23121">
        <w:t xml:space="preserve"> stočenými pod čapkou, jak se to po ní chtělo, </w:t>
      </w:r>
      <w:r w:rsidR="005F4191">
        <w:t>vypadala Gilda podivně oby</w:t>
      </w:r>
      <w:r w:rsidRPr="00E23121">
        <w:t>čejná, jako vcelku nezajímavá, nevýrazná žena. Ni</w:t>
      </w:r>
      <w:r w:rsidR="00296989">
        <w:t>kdy</w:t>
      </w:r>
      <w:r w:rsidRPr="00E23121">
        <w:t xml:space="preserve"> nemohla být ošklivá, ni</w:t>
      </w:r>
      <w:r w:rsidR="00296989">
        <w:t>kdy</w:t>
      </w:r>
      <w:r w:rsidR="005F4191">
        <w:t xml:space="preserve"> nemohla vy</w:t>
      </w:r>
      <w:r w:rsidRPr="00E23121">
        <w:t>padat jinak než dobře</w:t>
      </w:r>
      <w:r w:rsidR="00345E5C" w:rsidRPr="00E23121">
        <w:t xml:space="preserve"> s</w:t>
      </w:r>
      <w:r w:rsidR="00345E5C">
        <w:t> </w:t>
      </w:r>
      <w:r w:rsidRPr="00E23121">
        <w:t>těmi pravide</w:t>
      </w:r>
      <w:r w:rsidR="004B09FA">
        <w:t>lnými rysy</w:t>
      </w:r>
      <w:r w:rsidR="00345E5C">
        <w:t xml:space="preserve"> v </w:t>
      </w:r>
      <w:r w:rsidR="005F4191">
        <w:t>pěkně utvářeném obli</w:t>
      </w:r>
      <w:r w:rsidRPr="00E23121">
        <w:t>čeji, ale dalo se na ni snadno zapomenout.</w:t>
      </w:r>
      <w:r w:rsidR="00345E5C" w:rsidRPr="00E23121">
        <w:t xml:space="preserve"> V</w:t>
      </w:r>
      <w:r w:rsidR="00345E5C">
        <w:t> </w:t>
      </w:r>
      <w:r w:rsidRPr="00E23121">
        <w:t xml:space="preserve">podstatě vypadala mnohem </w:t>
      </w:r>
      <w:r w:rsidR="005F4191">
        <w:t>líp než Joyce Redmanová, ale její</w:t>
      </w:r>
      <w:r w:rsidRPr="00E23121">
        <w:t xml:space="preserve"> obličej vám utkvěl</w:t>
      </w:r>
      <w:r w:rsidR="00345E5C" w:rsidRPr="00E23121">
        <w:t xml:space="preserve"> a</w:t>
      </w:r>
      <w:r w:rsidR="00345E5C">
        <w:t> </w:t>
      </w:r>
      <w:r w:rsidRPr="00E23121">
        <w:t>Gildin vám vypadl</w:t>
      </w:r>
      <w:r w:rsidR="00345E5C" w:rsidRPr="00E23121">
        <w:t xml:space="preserve"> z</w:t>
      </w:r>
      <w:r w:rsidR="00345E5C">
        <w:t> </w:t>
      </w:r>
      <w:r w:rsidRPr="00E23121">
        <w:t>paměti, jen co jste vypnuli televizi.</w:t>
      </w:r>
      <w:r w:rsidR="00345E5C" w:rsidRPr="00E23121">
        <w:t xml:space="preserve"> A</w:t>
      </w:r>
      <w:r w:rsidR="00345E5C">
        <w:t> </w:t>
      </w:r>
      <w:r w:rsidRPr="00E23121">
        <w:t>přesně to Philippa udělala, j</w:t>
      </w:r>
      <w:r w:rsidR="005F4191">
        <w:t>akmile Edith Thompsonovou odvedli</w:t>
      </w:r>
      <w:r w:rsidRPr="00E23121">
        <w:t xml:space="preserve"> na popravu</w:t>
      </w:r>
      <w:r w:rsidR="00345E5C" w:rsidRPr="00E23121">
        <w:t xml:space="preserve"> a</w:t>
      </w:r>
      <w:r w:rsidR="00345E5C">
        <w:t> </w:t>
      </w:r>
      <w:r w:rsidRPr="00E23121">
        <w:t>objevily se první titulky. Zastrčila ovladač pod polštář.</w:t>
      </w:r>
    </w:p>
    <w:p w:rsidR="00D34DB7" w:rsidRPr="00E23121" w:rsidRDefault="00D34DB7" w:rsidP="00E23121">
      <w:pPr>
        <w:pStyle w:val="Text"/>
      </w:pPr>
      <w:r w:rsidRPr="00E23121">
        <w:t>„</w:t>
      </w:r>
      <w:r w:rsidR="005F4191">
        <w:t>Myslím, že mi to přití</w:t>
      </w:r>
      <w:r w:rsidR="000251E4" w:rsidRPr="00E23121">
        <w:t>žilo. Přinesla bys mi ještě sklenici vody, Jenny? Mám hodně pít. Tvrdili, že Edith</w:t>
      </w:r>
      <w:r w:rsidR="00345E5C" w:rsidRPr="00E23121">
        <w:t xml:space="preserve"> a</w:t>
      </w:r>
      <w:r w:rsidR="00345E5C">
        <w:t> </w:t>
      </w:r>
      <w:r w:rsidR="000251E4" w:rsidRPr="00E23121">
        <w:t>jej</w:t>
      </w:r>
      <w:r w:rsidR="002C0361">
        <w:t>í přítel naplánovali zabití</w:t>
      </w:r>
      <w:r w:rsidR="005F4191">
        <w:t xml:space="preserve"> její</w:t>
      </w:r>
      <w:r w:rsidR="000251E4" w:rsidRPr="00E23121">
        <w:t xml:space="preserve">ho manžela, Edith ale vlastně nic </w:t>
      </w:r>
      <w:r w:rsidR="000B7DBA" w:rsidRPr="00E23121">
        <w:t>neprovedla. To ten její</w:t>
      </w:r>
      <w:r w:rsidR="000251E4" w:rsidRPr="00E23121">
        <w:t xml:space="preserve"> přítel ho ubodal. Edith napsala ve spoustě dopisů, j</w:t>
      </w:r>
      <w:r w:rsidR="000B7DBA" w:rsidRPr="00E23121">
        <w:t>ak by chtěla dát manželovi do jí</w:t>
      </w:r>
      <w:r w:rsidR="000251E4" w:rsidRPr="00E23121">
        <w:t>dla rozdrcené sklo.</w:t>
      </w:r>
      <w:r w:rsidRPr="00E23121">
        <w:t>“</w:t>
      </w:r>
    </w:p>
    <w:p w:rsidR="00D34DB7" w:rsidRPr="00E23121" w:rsidRDefault="00D34DB7" w:rsidP="00E23121">
      <w:pPr>
        <w:pStyle w:val="Text"/>
        <w:jc w:val="left"/>
      </w:pPr>
      <w:r w:rsidRPr="00E23121">
        <w:t>„</w:t>
      </w:r>
      <w:r w:rsidR="000251E4" w:rsidRPr="00E23121">
        <w:t>Přinesu ti tu vodu,</w:t>
      </w:r>
      <w:r w:rsidRPr="00E23121">
        <w:t>“</w:t>
      </w:r>
      <w:r w:rsidR="000251E4" w:rsidRPr="00E23121">
        <w:t xml:space="preserve"> řekla jsem.</w:t>
      </w:r>
    </w:p>
    <w:p w:rsidR="00D34DB7" w:rsidRPr="00E23121" w:rsidRDefault="000B7DBA" w:rsidP="00E23121">
      <w:pPr>
        <w:pStyle w:val="Text"/>
      </w:pPr>
      <w:r w:rsidRPr="00E23121">
        <w:t>Kdy</w:t>
      </w:r>
      <w:r w:rsidR="000251E4" w:rsidRPr="00E23121">
        <w:t>ž</w:t>
      </w:r>
      <w:r w:rsidRPr="00E23121">
        <w:t xml:space="preserve"> </w:t>
      </w:r>
      <w:r w:rsidR="000251E4" w:rsidRPr="00E23121">
        <w:t>jsem se vrátila</w:t>
      </w:r>
      <w:r w:rsidR="00345E5C" w:rsidRPr="00E23121">
        <w:t xml:space="preserve"> s</w:t>
      </w:r>
      <w:r w:rsidR="00345E5C">
        <w:t> </w:t>
      </w:r>
      <w:r w:rsidR="000251E4" w:rsidRPr="00E23121">
        <w:t xml:space="preserve">vodou, ležela. </w:t>
      </w:r>
      <w:r w:rsidR="00D34DB7" w:rsidRPr="00E23121">
        <w:t>„</w:t>
      </w:r>
      <w:r w:rsidR="000251E4" w:rsidRPr="00E23121">
        <w:t>Za to ji pověsili. Dneska by ji nepověsili, že jo? Dosta</w:t>
      </w:r>
      <w:r w:rsidRPr="00E23121">
        <w:t>la by podmínku nebo by ji strčili</w:t>
      </w:r>
      <w:r w:rsidR="000251E4" w:rsidRPr="00E23121">
        <w:t xml:space="preserve"> do něja</w:t>
      </w:r>
      <w:r w:rsidR="00CC5AD8" w:rsidRPr="00E23121">
        <w:t>ké</w:t>
      </w:r>
      <w:r w:rsidR="000251E4" w:rsidRPr="00E23121">
        <w:t xml:space="preserve"> léčebny, aby si tam odpočinula. Dovedeš si představit, že bys</w:t>
      </w:r>
      <w:r w:rsidR="00345E5C" w:rsidRPr="00E23121">
        <w:t xml:space="preserve"> s</w:t>
      </w:r>
      <w:r w:rsidR="00345E5C">
        <w:t> </w:t>
      </w:r>
      <w:r w:rsidR="000251E4" w:rsidRPr="00E23121">
        <w:t>nějakým mužským plánovala, že zabiješ Mikea?</w:t>
      </w:r>
      <w:r w:rsidR="00D34DB7" w:rsidRPr="00E23121">
        <w:t>“</w:t>
      </w:r>
    </w:p>
    <w:p w:rsidR="00D34DB7" w:rsidRPr="00E23121" w:rsidRDefault="00D34DB7" w:rsidP="00E23121">
      <w:pPr>
        <w:pStyle w:val="Text"/>
        <w:jc w:val="left"/>
      </w:pPr>
      <w:r w:rsidRPr="00E23121">
        <w:t>„</w:t>
      </w:r>
      <w:r w:rsidR="000251E4" w:rsidRPr="00E23121">
        <w:t>Ne,</w:t>
      </w:r>
      <w:r w:rsidRPr="00E23121">
        <w:t>“</w:t>
      </w:r>
      <w:r w:rsidR="000251E4" w:rsidRPr="00E23121">
        <w:t xml:space="preserve"> řekla jsem. </w:t>
      </w:r>
      <w:r w:rsidRPr="00E23121">
        <w:t>„</w:t>
      </w:r>
      <w:r w:rsidR="000251E4" w:rsidRPr="00E23121">
        <w:t>Nedovedu.</w:t>
      </w:r>
      <w:r w:rsidRPr="00E23121">
        <w:t>“</w:t>
      </w:r>
    </w:p>
    <w:p w:rsidR="00D34DB7" w:rsidRPr="00E23121" w:rsidRDefault="00D34DB7" w:rsidP="00E23121">
      <w:pPr>
        <w:pStyle w:val="Text"/>
      </w:pPr>
      <w:r w:rsidRPr="00E23121">
        <w:t>„</w:t>
      </w:r>
      <w:r w:rsidR="000B7DBA" w:rsidRPr="00E23121">
        <w:t>My</w:t>
      </w:r>
      <w:r w:rsidR="000251E4" w:rsidRPr="00E23121">
        <w:t>slíš, že lidi plánujou se svými milenci, jak by zabili manžely nebo manželky?</w:t>
      </w:r>
      <w:r w:rsidRPr="00E23121">
        <w:t>“</w:t>
      </w:r>
    </w:p>
    <w:p w:rsidR="00D34DB7" w:rsidRPr="00E23121" w:rsidRDefault="000251E4" w:rsidP="00E23121">
      <w:pPr>
        <w:pStyle w:val="Text"/>
      </w:pPr>
      <w:r w:rsidRPr="00E23121">
        <w:t>Řekla jsem, že nevím. Cítila jsem se při tom hovoru nepříjemně, jako bych se sama nějak provinila, jako by mi to přip</w:t>
      </w:r>
      <w:r w:rsidR="000B7DBA" w:rsidRPr="00E23121">
        <w:t>o</w:t>
      </w:r>
      <w:r w:rsidR="00D34DB7" w:rsidRPr="00E23121">
        <w:t>m</w:t>
      </w:r>
      <w:r w:rsidR="000B7DBA" w:rsidRPr="00E23121">
        <w:t>í</w:t>
      </w:r>
      <w:r w:rsidRPr="00E23121">
        <w:t>nalo události, na kte</w:t>
      </w:r>
      <w:r w:rsidR="00CC5AD8" w:rsidRPr="00E23121">
        <w:t>ré</w:t>
      </w:r>
      <w:r w:rsidRPr="00E23121">
        <w:t xml:space="preserve"> chci zapomenout. Navrhla jsem, že přijdu ráno</w:t>
      </w:r>
      <w:r w:rsidR="00345E5C" w:rsidRPr="00E23121">
        <w:t xml:space="preserve"> </w:t>
      </w:r>
      <w:r w:rsidR="00345E5C" w:rsidRPr="00E23121">
        <w:lastRenderedPageBreak/>
        <w:t>a</w:t>
      </w:r>
      <w:r w:rsidR="00345E5C">
        <w:t> </w:t>
      </w:r>
      <w:r w:rsidR="000B7DBA" w:rsidRPr="00E23121">
        <w:t>nakoupím jí, jestli bude chtí</w:t>
      </w:r>
      <w:r w:rsidRPr="00E23121">
        <w:t>t, ale řekla, že Steve bude doma, protože je sobota. Mike bude také doma.</w:t>
      </w:r>
    </w:p>
    <w:p w:rsidR="00D34DB7" w:rsidRPr="00E23121" w:rsidRDefault="000251E4" w:rsidP="00E23121">
      <w:pPr>
        <w:pStyle w:val="Text"/>
      </w:pPr>
      <w:r w:rsidRPr="00E23121">
        <w:t>Celý páteční večer pracoval na té zimní zahradě. Stavební povolení přišlo</w:t>
      </w:r>
      <w:r w:rsidR="00345E5C" w:rsidRPr="00E23121">
        <w:t xml:space="preserve"> a</w:t>
      </w:r>
      <w:r w:rsidR="00345E5C">
        <w:t> </w:t>
      </w:r>
      <w:r w:rsidRPr="00E23121">
        <w:t>on byl</w:t>
      </w:r>
      <w:r w:rsidR="00345E5C" w:rsidRPr="00E23121">
        <w:t xml:space="preserve"> z</w:t>
      </w:r>
      <w:r w:rsidR="00345E5C">
        <w:t> </w:t>
      </w:r>
      <w:r w:rsidRPr="00E23121">
        <w:t>toho celý pryč. Napadlo mě, že nen</w:t>
      </w:r>
      <w:r w:rsidR="00D34DB7" w:rsidRPr="00E23121">
        <w:t>í v</w:t>
      </w:r>
      <w:r w:rsidR="0084338D" w:rsidRPr="00E23121">
        <w:t>elký</w:t>
      </w:r>
      <w:r w:rsidRPr="00E23121">
        <w:t xml:space="preserve"> rozdíl</w:t>
      </w:r>
      <w:r w:rsidR="00345E5C" w:rsidRPr="00E23121">
        <w:t xml:space="preserve"> v</w:t>
      </w:r>
      <w:r w:rsidR="00345E5C">
        <w:t> </w:t>
      </w:r>
      <w:r w:rsidRPr="00E23121">
        <w:t>tom, co to</w:t>
      </w:r>
      <w:r w:rsidR="00345E5C" w:rsidRPr="00E23121">
        <w:t xml:space="preserve"> s</w:t>
      </w:r>
      <w:r w:rsidR="00345E5C">
        <w:t> </w:t>
      </w:r>
      <w:r w:rsidRPr="00E23121">
        <w:t>ním dělá, když se dozvěděl, že s</w:t>
      </w:r>
      <w:r w:rsidR="0084338D" w:rsidRPr="00E23121">
        <w:t>mí ke svému domu přistavět zimní</w:t>
      </w:r>
      <w:r w:rsidRPr="00E23121">
        <w:t xml:space="preserve"> zahradu čtyři krát</w:t>
      </w:r>
      <w:r w:rsidR="0084338D" w:rsidRPr="00E23121">
        <w:t xml:space="preserve"> čtyři metry,</w:t>
      </w:r>
      <w:r w:rsidR="00345E5C" w:rsidRPr="00E23121">
        <w:t xml:space="preserve"> a</w:t>
      </w:r>
      <w:r w:rsidR="00345E5C">
        <w:t> </w:t>
      </w:r>
      <w:r w:rsidR="0084338D" w:rsidRPr="00E23121">
        <w:t>vzrušení</w:t>
      </w:r>
      <w:r w:rsidRPr="00E23121">
        <w:t>m, kte</w:t>
      </w:r>
      <w:r w:rsidR="00CC5AD8" w:rsidRPr="00E23121">
        <w:t>ré</w:t>
      </w:r>
      <w:r w:rsidR="0084338D" w:rsidRPr="00E23121">
        <w:t xml:space="preserve"> jsem pocítila, kdy</w:t>
      </w:r>
      <w:r w:rsidRPr="00E23121">
        <w:t>ž</w:t>
      </w:r>
      <w:r w:rsidR="0084338D" w:rsidRPr="00E23121">
        <w:t xml:space="preserve"> </w:t>
      </w:r>
      <w:r w:rsidRPr="00E23121">
        <w:t>jsem poznala Neda. Možná bude přesnější říct, že mi připadal šťastnější při vyhlídce na to, že bude stavět tu zimní zahradu, než vůbec byl, když jsme měli líbánky. Při práci si hvízdal. Došly mu písničky</w:t>
      </w:r>
      <w:r w:rsidR="00345E5C" w:rsidRPr="00E23121">
        <w:t xml:space="preserve"> a</w:t>
      </w:r>
      <w:r w:rsidR="00345E5C">
        <w:t> </w:t>
      </w:r>
      <w:r w:rsidRPr="00E23121">
        <w:t>pustil si rádio. Když už pracoval od šesti</w:t>
      </w:r>
      <w:r w:rsidR="00345E5C" w:rsidRPr="00E23121">
        <w:t xml:space="preserve"> v</w:t>
      </w:r>
      <w:r w:rsidR="00345E5C">
        <w:t> </w:t>
      </w:r>
      <w:r w:rsidRPr="00E23121">
        <w:t>pátek do šesti</w:t>
      </w:r>
      <w:r w:rsidR="00345E5C" w:rsidRPr="00E23121">
        <w:t xml:space="preserve"> v</w:t>
      </w:r>
      <w:r w:rsidR="00345E5C">
        <w:t> </w:t>
      </w:r>
      <w:r w:rsidRPr="00E23121">
        <w:t>sobotu, jenom</w:t>
      </w:r>
      <w:r w:rsidR="00345E5C" w:rsidRPr="00E23121">
        <w:t xml:space="preserve"> s</w:t>
      </w:r>
      <w:r w:rsidR="00345E5C">
        <w:t> </w:t>
      </w:r>
      <w:r w:rsidRPr="00E23121">
        <w:t>šestihodinovou přestávkou na spaní</w:t>
      </w:r>
      <w:r w:rsidR="00345E5C" w:rsidRPr="00E23121">
        <w:t xml:space="preserve"> a</w:t>
      </w:r>
      <w:r w:rsidR="00345E5C">
        <w:t> </w:t>
      </w:r>
      <w:r w:rsidRPr="00E23121">
        <w:t>půlhodinou na jídlo, navrhla jsem, abychom zašli</w:t>
      </w:r>
      <w:r w:rsidR="00345E5C" w:rsidRPr="00E23121">
        <w:t xml:space="preserve"> k</w:t>
      </w:r>
      <w:r w:rsidR="00345E5C">
        <w:t> </w:t>
      </w:r>
      <w:r w:rsidRPr="00E23121">
        <w:t>Legii na skleničku. Nechtělo se mu, chtěl pracovat až do jedenácti, ale souhlasil,</w:t>
      </w:r>
      <w:r w:rsidR="00345E5C" w:rsidRPr="00E23121">
        <w:t xml:space="preserve"> i</w:t>
      </w:r>
      <w:r w:rsidR="00345E5C">
        <w:t> </w:t>
      </w:r>
      <w:r w:rsidRPr="00E23121">
        <w:t xml:space="preserve">když jenom proto, aby mi zabránil jít tam sama. Mikeovi je teprve třiatřicet, </w:t>
      </w:r>
      <w:r w:rsidR="002C0361">
        <w:t>ale myslí si, že by ženy samotné</w:t>
      </w:r>
      <w:r w:rsidRPr="00E23121">
        <w:t xml:space="preserve"> do hospod chodit neměly, ani když </w:t>
      </w:r>
      <w:r w:rsidR="0084338D" w:rsidRPr="00E23121">
        <w:t>to tam vedou jejich matky. Tvrdí</w:t>
      </w:r>
      <w:r w:rsidR="002C0361">
        <w:t>, že je to pro dámu nevhodné</w:t>
      </w:r>
      <w:r w:rsidRPr="00E23121">
        <w:t>, což je obrat, který užíval jeho otec</w:t>
      </w:r>
      <w:r w:rsidR="00345E5C" w:rsidRPr="00E23121">
        <w:t xml:space="preserve"> a</w:t>
      </w:r>
      <w:r w:rsidR="00345E5C">
        <w:t> </w:t>
      </w:r>
      <w:r w:rsidRPr="00E23121">
        <w:t>před ním jeho dědeček.</w:t>
      </w:r>
    </w:p>
    <w:p w:rsidR="00D34DB7" w:rsidRPr="00E23121" w:rsidRDefault="000251E4" w:rsidP="00E23121">
      <w:pPr>
        <w:pStyle w:val="Text"/>
      </w:pPr>
      <w:r w:rsidRPr="00E23121">
        <w:t>Když jsme vešli, uviděla jsem jako první Jane Saramanovou, nebo bych spíš měla říkat Beaumont</w:t>
      </w:r>
      <w:r w:rsidR="0084338D" w:rsidRPr="00E23121">
        <w:t>ovou. Je to namístě, že vám srdce vyn</w:t>
      </w:r>
      <w:r w:rsidRPr="00E23121">
        <w:t>echá, když uvidíte svého milovaného, ale když uvidíte jeho ženu? Asi mě napadlo, že tam musí být ta</w:t>
      </w:r>
      <w:r w:rsidR="00CC5AD8" w:rsidRPr="00E23121">
        <w:t>ké</w:t>
      </w:r>
      <w:r w:rsidR="000B7DBA" w:rsidRPr="00E23121">
        <w:t xml:space="preserve"> Ned. Neby</w:t>
      </w:r>
      <w:r w:rsidRPr="00E23121">
        <w:t>l.</w:t>
      </w:r>
    </w:p>
    <w:p w:rsidR="00D34DB7" w:rsidRPr="00E23121" w:rsidRDefault="00D34DB7" w:rsidP="00E23121">
      <w:pPr>
        <w:pStyle w:val="Text"/>
      </w:pPr>
      <w:r w:rsidRPr="00E23121">
        <w:t>„</w:t>
      </w:r>
      <w:r w:rsidR="000251E4" w:rsidRPr="00E23121">
        <w:t>Ned natáčí</w:t>
      </w:r>
      <w:r w:rsidR="00345E5C" w:rsidRPr="00E23121">
        <w:t xml:space="preserve"> v</w:t>
      </w:r>
      <w:r w:rsidR="00345E5C">
        <w:t> </w:t>
      </w:r>
      <w:r w:rsidR="000251E4" w:rsidRPr="00E23121">
        <w:t>Cambridgi,</w:t>
      </w:r>
      <w:r w:rsidRPr="00E23121">
        <w:t>“</w:t>
      </w:r>
      <w:r w:rsidR="000251E4" w:rsidRPr="00E23121">
        <w:t xml:space="preserve"> řekla, jako bych se ptala. </w:t>
      </w:r>
      <w:r w:rsidRPr="00E23121">
        <w:t>„</w:t>
      </w:r>
      <w:r w:rsidR="000251E4" w:rsidRPr="00E23121">
        <w:t>Přijela jsem</w:t>
      </w:r>
      <w:r w:rsidR="00345E5C" w:rsidRPr="00E23121">
        <w:t xml:space="preserve"> s</w:t>
      </w:r>
      <w:r w:rsidR="00345E5C">
        <w:t> </w:t>
      </w:r>
      <w:r w:rsidR="000251E4" w:rsidRPr="00E23121">
        <w:t>Hannah</w:t>
      </w:r>
      <w:r w:rsidR="00345E5C" w:rsidRPr="00E23121">
        <w:t xml:space="preserve"> a</w:t>
      </w:r>
      <w:r w:rsidR="00345E5C">
        <w:t> </w:t>
      </w:r>
      <w:r w:rsidR="000251E4" w:rsidRPr="00E23121">
        <w:t>mojí matkou.</w:t>
      </w:r>
      <w:r w:rsidRPr="00E23121">
        <w:t>“</w:t>
      </w:r>
    </w:p>
    <w:p w:rsidR="00D34DB7" w:rsidRPr="00E23121" w:rsidRDefault="000251E4" w:rsidP="00E23121">
      <w:pPr>
        <w:pStyle w:val="Text"/>
      </w:pPr>
      <w:r w:rsidRPr="00E23121">
        <w:t>Možná je to pro dámu nevhodné, ale když jsem</w:t>
      </w:r>
      <w:r w:rsidR="00345E5C" w:rsidRPr="00E23121">
        <w:t xml:space="preserve"> v</w:t>
      </w:r>
      <w:r w:rsidR="00345E5C">
        <w:t> </w:t>
      </w:r>
      <w:r w:rsidRPr="00E23121">
        <w:t>hospodě, nabídnu se, že koupím rundu pití jako každý jiný. Proč ne? Ta</w:t>
      </w:r>
      <w:r w:rsidR="00CC5AD8" w:rsidRPr="00E23121">
        <w:t>ké</w:t>
      </w:r>
      <w:r w:rsidR="000B7DBA" w:rsidRPr="00E23121">
        <w:t xml:space="preserve"> vydělávám. Využívám své</w:t>
      </w:r>
      <w:r w:rsidRPr="00E23121">
        <w:t xml:space="preserve"> nohy</w:t>
      </w:r>
      <w:r w:rsidR="00345E5C" w:rsidRPr="00E23121">
        <w:t xml:space="preserve"> a</w:t>
      </w:r>
      <w:r w:rsidR="00345E5C">
        <w:t> </w:t>
      </w:r>
      <w:r w:rsidRPr="00E23121">
        <w:t>sílu svých paží. Kromě toho Mike neměl</w:t>
      </w:r>
      <w:r w:rsidR="00345E5C" w:rsidRPr="00E23121">
        <w:t xml:space="preserve"> v</w:t>
      </w:r>
      <w:r w:rsidR="00345E5C">
        <w:t> </w:t>
      </w:r>
      <w:r w:rsidRPr="00E23121">
        <w:t>úmyslu nabídnout jí nic, viděla jsem mu to na obličeji, zatvářil se nabručeně, jen co ji uviděl.</w:t>
      </w:r>
    </w:p>
    <w:p w:rsidR="00D34DB7" w:rsidRPr="00E23121" w:rsidRDefault="00D34DB7" w:rsidP="00E23121">
      <w:pPr>
        <w:pStyle w:val="Text"/>
        <w:jc w:val="left"/>
      </w:pPr>
      <w:r w:rsidRPr="00E23121">
        <w:t>„</w:t>
      </w:r>
      <w:r w:rsidR="000251E4" w:rsidRPr="00E23121">
        <w:t>Děkuji,</w:t>
      </w:r>
      <w:r w:rsidRPr="00E23121">
        <w:t>“</w:t>
      </w:r>
      <w:r w:rsidR="000251E4" w:rsidRPr="00E23121">
        <w:t xml:space="preserve"> řekla. </w:t>
      </w:r>
      <w:r w:rsidRPr="00E23121">
        <w:t>„</w:t>
      </w:r>
      <w:r w:rsidR="000251E4" w:rsidRPr="00E23121">
        <w:t>Dám si Perrier</w:t>
      </w:r>
      <w:r w:rsidR="00345E5C" w:rsidRPr="00E23121">
        <w:t xml:space="preserve"> s</w:t>
      </w:r>
      <w:r w:rsidR="00345E5C">
        <w:t> </w:t>
      </w:r>
      <w:r w:rsidR="000251E4" w:rsidRPr="00E23121">
        <w:t>ledem</w:t>
      </w:r>
      <w:r w:rsidR="00345E5C" w:rsidRPr="00E23121">
        <w:t xml:space="preserve"> a</w:t>
      </w:r>
      <w:r w:rsidR="00345E5C">
        <w:t> </w:t>
      </w:r>
      <w:r w:rsidR="000251E4" w:rsidRPr="00E23121">
        <w:t>citronem.</w:t>
      </w:r>
      <w:r w:rsidRPr="00E23121">
        <w:t>“</w:t>
      </w:r>
    </w:p>
    <w:p w:rsidR="00D34DB7" w:rsidRPr="00E23121" w:rsidRDefault="000251E4" w:rsidP="00E23121">
      <w:pPr>
        <w:pStyle w:val="Text"/>
      </w:pPr>
      <w:r w:rsidRPr="00E23121">
        <w:t>To mi nejde na rozum, proč</w:t>
      </w:r>
      <w:r w:rsidR="00007686" w:rsidRPr="00E23121">
        <w:t xml:space="preserve"> lidé </w:t>
      </w:r>
      <w:r w:rsidR="000B7DBA" w:rsidRPr="00E23121">
        <w:t>chodí pí</w:t>
      </w:r>
      <w:r w:rsidRPr="00E23121">
        <w:t>t do hospod vodu. Len stál za barem</w:t>
      </w:r>
      <w:r w:rsidR="00345E5C" w:rsidRPr="00E23121">
        <w:t xml:space="preserve"> a</w:t>
      </w:r>
      <w:r w:rsidR="00345E5C">
        <w:t> </w:t>
      </w:r>
      <w:r w:rsidRPr="00E23121">
        <w:t>každému vykládal, že máti ulehla</w:t>
      </w:r>
      <w:r w:rsidR="00345E5C" w:rsidRPr="00E23121">
        <w:t xml:space="preserve"> s</w:t>
      </w:r>
      <w:r w:rsidR="00345E5C">
        <w:t> </w:t>
      </w:r>
      <w:r w:rsidRPr="00E23121">
        <w:t>chřipkou</w:t>
      </w:r>
      <w:r w:rsidR="00345E5C" w:rsidRPr="00E23121">
        <w:t xml:space="preserve"> a</w:t>
      </w:r>
      <w:r w:rsidR="00345E5C">
        <w:t> </w:t>
      </w:r>
      <w:r w:rsidRPr="00E23121">
        <w:t>všelijak v</w:t>
      </w:r>
      <w:r w:rsidR="00D3682F">
        <w:t>tipkoval. Pro sebe jsem vzala bí</w:t>
      </w:r>
      <w:r w:rsidR="00CC5AD8" w:rsidRPr="00E23121">
        <w:t>lé</w:t>
      </w:r>
      <w:r w:rsidR="009A5E5F">
        <w:t xml:space="preserve"> ví</w:t>
      </w:r>
      <w:r w:rsidRPr="00E23121">
        <w:t>no, pro Mikea půl pinty piva</w:t>
      </w:r>
      <w:r w:rsidR="00345E5C" w:rsidRPr="00E23121">
        <w:t xml:space="preserve"> a</w:t>
      </w:r>
      <w:r w:rsidR="00345E5C">
        <w:t> </w:t>
      </w:r>
      <w:r w:rsidRPr="00E23121">
        <w:t>pro Jane bublinkovou vodu. Mike se zadíval na svoje pití jako by to byla láhev šampaňského, kterou jsem před něj postavila, zamrkal</w:t>
      </w:r>
      <w:r w:rsidR="00345E5C" w:rsidRPr="00E23121">
        <w:t xml:space="preserve"> a</w:t>
      </w:r>
      <w:r w:rsidR="00345E5C">
        <w:t> </w:t>
      </w:r>
      <w:r w:rsidRPr="00E23121">
        <w:t xml:space="preserve">pozpátku se jako zapotácel. Zamrkal na Kena Fostera, </w:t>
      </w:r>
      <w:r w:rsidRPr="00E23121">
        <w:lastRenderedPageBreak/>
        <w:t>p</w:t>
      </w:r>
      <w:r w:rsidR="002F1853">
        <w:t>odotkl, že manželka musí být při</w:t>
      </w:r>
      <w:r w:rsidRPr="00E23121">
        <w:t xml:space="preserve"> penězích</w:t>
      </w:r>
      <w:r w:rsidR="00345E5C" w:rsidRPr="00E23121">
        <w:t xml:space="preserve"> a</w:t>
      </w:r>
      <w:r w:rsidR="00345E5C">
        <w:t> </w:t>
      </w:r>
      <w:r w:rsidRPr="00E23121">
        <w:t>že se toho musí využít, protože to dlouho nevydrží. Zeptala jsem se Jane, jak se vede Hannah.</w:t>
      </w:r>
    </w:p>
    <w:p w:rsidR="00D34DB7" w:rsidRPr="00E23121" w:rsidRDefault="000251E4" w:rsidP="00E23121">
      <w:pPr>
        <w:pStyle w:val="Text"/>
        <w:jc w:val="left"/>
      </w:pPr>
      <w:r w:rsidRPr="00E23121">
        <w:t xml:space="preserve">Nadzvedla obočí. </w:t>
      </w:r>
      <w:r w:rsidR="00D34DB7" w:rsidRPr="00E23121">
        <w:t>„</w:t>
      </w:r>
      <w:r w:rsidRPr="00E23121">
        <w:t>Není na tom tak zle.</w:t>
      </w:r>
      <w:r w:rsidR="00D34DB7" w:rsidRPr="00E23121">
        <w:t>“</w:t>
      </w:r>
    </w:p>
    <w:p w:rsidR="00D34DB7" w:rsidRPr="00E23121" w:rsidRDefault="000251E4" w:rsidP="00E23121">
      <w:pPr>
        <w:pStyle w:val="Text"/>
      </w:pPr>
      <w:r w:rsidRPr="00E23121">
        <w:t>Příliš pozdě jsem si uvědomila, že vše, co bych měla vědět</w:t>
      </w:r>
      <w:r w:rsidR="00345E5C" w:rsidRPr="00E23121">
        <w:t xml:space="preserve"> o</w:t>
      </w:r>
      <w:r w:rsidR="00345E5C">
        <w:t> </w:t>
      </w:r>
      <w:r w:rsidRPr="00E23121">
        <w:t>stavu Hannah, by se mělo zakládat jenom na útržcích zaslechnutých rozhovorů. Pokusila jsem se to zamaskovat, ale</w:t>
      </w:r>
      <w:r w:rsidR="00345E5C" w:rsidRPr="00E23121">
        <w:t xml:space="preserve"> i</w:t>
      </w:r>
      <w:r w:rsidR="00345E5C">
        <w:t> </w:t>
      </w:r>
      <w:r w:rsidRPr="00E23121">
        <w:t>přito</w:t>
      </w:r>
      <w:r w:rsidR="00D34DB7" w:rsidRPr="00E23121">
        <w:t>m m</w:t>
      </w:r>
      <w:r w:rsidR="00CE684E">
        <w:t>i blesklo hlavou, že tohle j</w:t>
      </w:r>
      <w:r w:rsidRPr="00E23121">
        <w:t>e důsledek podvádění, tohle jsou ta pokoření, do nichž spadnete spolu</w:t>
      </w:r>
      <w:r w:rsidR="00345E5C" w:rsidRPr="00E23121">
        <w:t xml:space="preserve"> s</w:t>
      </w:r>
      <w:r w:rsidR="00345E5C">
        <w:t> </w:t>
      </w:r>
      <w:r w:rsidRPr="00E23121">
        <w:t>nevinným člověkem.</w:t>
      </w:r>
    </w:p>
    <w:p w:rsidR="00D34DB7" w:rsidRPr="00E23121" w:rsidRDefault="00D34DB7" w:rsidP="00E23121">
      <w:pPr>
        <w:pStyle w:val="Text"/>
      </w:pPr>
      <w:r w:rsidRPr="00E23121">
        <w:t>„</w:t>
      </w:r>
      <w:r w:rsidR="000251E4" w:rsidRPr="00E23121">
        <w:t>Doufala jsem, že se</w:t>
      </w:r>
      <w:r w:rsidR="0084338D" w:rsidRPr="00E23121">
        <w:t xml:space="preserve"> </w:t>
      </w:r>
      <w:r w:rsidR="001D31B8">
        <w:t>jí</w:t>
      </w:r>
      <w:r w:rsidR="000251E4" w:rsidRPr="00E23121">
        <w:t xml:space="preserve"> udělá </w:t>
      </w:r>
      <w:r w:rsidR="00B13A22">
        <w:t>líp</w:t>
      </w:r>
      <w:r w:rsidR="000251E4" w:rsidRPr="00E23121">
        <w:t>,</w:t>
      </w:r>
      <w:r w:rsidRPr="00E23121">
        <w:t>“</w:t>
      </w:r>
      <w:r w:rsidR="000251E4" w:rsidRPr="00E23121">
        <w:t xml:space="preserve"> řekla jsem, přes</w:t>
      </w:r>
      <w:r w:rsidR="001D31B8">
        <w:t>tože jsem věděla, že jí</w:t>
      </w:r>
      <w:r w:rsidR="0084338D" w:rsidRPr="00E23121">
        <w:t xml:space="preserve"> </w:t>
      </w:r>
      <w:r w:rsidR="00B13A22">
        <w:t>líp</w:t>
      </w:r>
      <w:r w:rsidR="0084338D" w:rsidRPr="00E23121">
        <w:t xml:space="preserve"> není</w:t>
      </w:r>
      <w:r w:rsidR="000251E4" w:rsidRPr="00E23121">
        <w:t>.</w:t>
      </w:r>
    </w:p>
    <w:p w:rsidR="00D34DB7" w:rsidRPr="00E23121" w:rsidRDefault="000251E4" w:rsidP="00E23121">
      <w:pPr>
        <w:pStyle w:val="Text"/>
      </w:pPr>
      <w:r w:rsidRPr="00E23121">
        <w:t xml:space="preserve">Promluvila tvrdým tónem. </w:t>
      </w:r>
      <w:r w:rsidR="00D34DB7" w:rsidRPr="00E23121">
        <w:t>„</w:t>
      </w:r>
      <w:r w:rsidRPr="00E23121">
        <w:t>To dělá ta špína všude.</w:t>
      </w:r>
      <w:r w:rsidR="00D34DB7" w:rsidRPr="00E23121">
        <w:t>“</w:t>
      </w:r>
      <w:r w:rsidRPr="00E23121">
        <w:t xml:space="preserve"> Asi to způsobil můj pocit</w:t>
      </w:r>
      <w:r w:rsidR="0084338D" w:rsidRPr="00E23121">
        <w:t xml:space="preserve"> provinilosti, že jsem</w:t>
      </w:r>
      <w:r w:rsidR="00345E5C" w:rsidRPr="00E23121">
        <w:t xml:space="preserve"> v</w:t>
      </w:r>
      <w:r w:rsidR="00345E5C">
        <w:t> </w:t>
      </w:r>
      <w:r w:rsidR="0084338D" w:rsidRPr="00E23121">
        <w:t>tom sly</w:t>
      </w:r>
      <w:r w:rsidRPr="00E23121">
        <w:t>šela podtón obvinění, dok</w:t>
      </w:r>
      <w:r w:rsidR="0084338D" w:rsidRPr="00E23121">
        <w:t>once</w:t>
      </w:r>
      <w:r w:rsidR="00345E5C" w:rsidRPr="00E23121">
        <w:t xml:space="preserve"> i</w:t>
      </w:r>
      <w:r w:rsidR="00345E5C">
        <w:t> </w:t>
      </w:r>
      <w:r w:rsidR="0084338D" w:rsidRPr="00E23121">
        <w:t>dvojsmy</w:t>
      </w:r>
      <w:r w:rsidRPr="00E23121">
        <w:t xml:space="preserve">sl. </w:t>
      </w:r>
      <w:r w:rsidR="00D34DB7" w:rsidRPr="00E23121">
        <w:t>„</w:t>
      </w:r>
      <w:r w:rsidRPr="00E23121">
        <w:t>Nejlíp je jí na venkovském vzduchu.</w:t>
      </w:r>
      <w:r w:rsidR="00D34DB7" w:rsidRPr="00E23121">
        <w:t>“</w:t>
      </w:r>
      <w:r w:rsidRPr="00E23121">
        <w:t xml:space="preserve"> Jane patří</w:t>
      </w:r>
      <w:r w:rsidR="00345E5C" w:rsidRPr="00E23121">
        <w:t xml:space="preserve"> k</w:t>
      </w:r>
      <w:r w:rsidR="00345E5C">
        <w:t> </w:t>
      </w:r>
      <w:r w:rsidRPr="00E23121">
        <w:t>lidem, kteří se dovedou usmívat</w:t>
      </w:r>
      <w:r w:rsidR="00345E5C" w:rsidRPr="00E23121">
        <w:t xml:space="preserve"> a</w:t>
      </w:r>
      <w:r w:rsidR="00345E5C">
        <w:t> </w:t>
      </w:r>
      <w:r w:rsidR="001D31B8">
        <w:t>přitom mají oči netečné</w:t>
      </w:r>
      <w:r w:rsidRPr="00E23121">
        <w:t xml:space="preserve"> jako kameny. </w:t>
      </w:r>
      <w:r w:rsidR="00D34DB7" w:rsidRPr="00E23121">
        <w:t>„</w:t>
      </w:r>
      <w:r w:rsidRPr="00E23121">
        <w:t>Ráda bych, abychom si něco opatřili ve Francii, kde si člověk může být jistý počas</w:t>
      </w:r>
      <w:r w:rsidR="0084338D" w:rsidRPr="00E23121">
        <w:t>ím. Možná někde na jihu.</w:t>
      </w:r>
      <w:r w:rsidR="00345E5C" w:rsidRPr="00E23121">
        <w:t xml:space="preserve"> V</w:t>
      </w:r>
      <w:r w:rsidR="00345E5C">
        <w:t> </w:t>
      </w:r>
      <w:r w:rsidR="0084338D" w:rsidRPr="00E23121">
        <w:t>každé</w:t>
      </w:r>
      <w:r w:rsidRPr="00E23121">
        <w:t>m případě příští měsíc ten domek pouštíme. Pronájem končí</w:t>
      </w:r>
      <w:r w:rsidR="00345E5C" w:rsidRPr="00E23121">
        <w:t xml:space="preserve"> a</w:t>
      </w:r>
      <w:r w:rsidR="00345E5C">
        <w:t> </w:t>
      </w:r>
      <w:r w:rsidRPr="00E23121">
        <w:t>už ho nebudeme obnovovat.</w:t>
      </w:r>
      <w:r w:rsidR="00D34DB7" w:rsidRPr="00E23121">
        <w:t>“</w:t>
      </w:r>
    </w:p>
    <w:p w:rsidR="00D34DB7" w:rsidRPr="00E23121" w:rsidRDefault="000251E4" w:rsidP="00E23121">
      <w:pPr>
        <w:pStyle w:val="Text"/>
      </w:pPr>
      <w:r w:rsidRPr="00E23121">
        <w:t>Ned mi</w:t>
      </w:r>
      <w:r w:rsidR="00345E5C" w:rsidRPr="00E23121">
        <w:t xml:space="preserve"> o</w:t>
      </w:r>
      <w:r w:rsidR="00345E5C">
        <w:t> </w:t>
      </w:r>
      <w:r w:rsidRPr="00E23121">
        <w:t>tom neřekl. Najednou jsem si naprosto živě vybavila, jak hvízdal ve tmě</w:t>
      </w:r>
      <w:r w:rsidR="00345E5C" w:rsidRPr="00E23121">
        <w:t xml:space="preserve"> a</w:t>
      </w:r>
      <w:r w:rsidR="00345E5C">
        <w:t> </w:t>
      </w:r>
      <w:r w:rsidRPr="00E23121">
        <w:t>jak odmítl učinit protiopatření. Je tohle důsledek?</w:t>
      </w:r>
    </w:p>
    <w:p w:rsidR="00D34DB7" w:rsidRPr="00E23121" w:rsidRDefault="000251E4" w:rsidP="00E23121">
      <w:pPr>
        <w:pStyle w:val="Text"/>
      </w:pPr>
      <w:r w:rsidRPr="00E23121">
        <w:t xml:space="preserve">Přemohla mě slabost, potřebovala jsem se posadit, </w:t>
      </w:r>
      <w:r w:rsidR="005F4191">
        <w:t>ale nebylo kam. Bylo to skličující</w:t>
      </w:r>
      <w:r w:rsidRPr="00E23121">
        <w:t>, ale potřebovala jsem, aby mě utěšila. Studený úsměv vystřídala hluboká otrávenost. Najednou jsem pochopila. Ned za sebou zametá, dává věci do pořádku, protože vycítil, jaká změna se se mnou děje, jak se postupně začínám na vše dívat jako on: že bychom měli odejít</w:t>
      </w:r>
      <w:r w:rsidR="00345E5C" w:rsidRPr="00E23121">
        <w:t xml:space="preserve"> a</w:t>
      </w:r>
      <w:r w:rsidR="00345E5C">
        <w:t> </w:t>
      </w:r>
      <w:r w:rsidRPr="00E23121">
        <w:t>být spolu.</w:t>
      </w:r>
    </w:p>
    <w:p w:rsidR="00D34DB7" w:rsidRPr="00E23121" w:rsidRDefault="00D34DB7" w:rsidP="00E23121">
      <w:pPr>
        <w:pStyle w:val="Text"/>
      </w:pPr>
      <w:r w:rsidRPr="00E23121">
        <w:t>„</w:t>
      </w:r>
      <w:r w:rsidR="000251E4" w:rsidRPr="00E23121">
        <w:t>Myslím, že už přišli ti, co na ně čekám,</w:t>
      </w:r>
      <w:r w:rsidRPr="00E23121">
        <w:t>“</w:t>
      </w:r>
      <w:r w:rsidR="000251E4" w:rsidRPr="00E23121">
        <w:t xml:space="preserve"> řekla</w:t>
      </w:r>
      <w:r w:rsidR="00345E5C" w:rsidRPr="00E23121">
        <w:t xml:space="preserve"> a</w:t>
      </w:r>
      <w:r w:rsidR="00345E5C">
        <w:t> </w:t>
      </w:r>
      <w:r w:rsidR="000251E4" w:rsidRPr="00E23121">
        <w:t>ukázala na dvojici</w:t>
      </w:r>
      <w:r w:rsidR="00345E5C" w:rsidRPr="00E23121">
        <w:t xml:space="preserve"> z</w:t>
      </w:r>
      <w:r w:rsidR="00345E5C">
        <w:t> </w:t>
      </w:r>
      <w:r w:rsidR="000251E4" w:rsidRPr="00E23121">
        <w:t>univerzity. Ned</w:t>
      </w:r>
      <w:r w:rsidR="00345E5C" w:rsidRPr="00E23121">
        <w:t xml:space="preserve"> o</w:t>
      </w:r>
      <w:r w:rsidR="00345E5C">
        <w:t> </w:t>
      </w:r>
      <w:r w:rsidR="000251E4" w:rsidRPr="00E23121">
        <w:t xml:space="preserve">nich říkal, že jsou to její přátelé. Odložila sklenici někam na vedlejší stůl. </w:t>
      </w:r>
      <w:r w:rsidRPr="00E23121">
        <w:t>„</w:t>
      </w:r>
      <w:r w:rsidR="00D3682F">
        <w:t>Díky</w:t>
      </w:r>
      <w:r w:rsidR="000251E4" w:rsidRPr="00E23121">
        <w:t xml:space="preserve"> za pití.</w:t>
      </w:r>
      <w:r w:rsidRPr="00E23121">
        <w:t>“</w:t>
      </w:r>
    </w:p>
    <w:p w:rsidR="00D34DB7" w:rsidRPr="00E23121" w:rsidRDefault="000251E4" w:rsidP="00E23121">
      <w:pPr>
        <w:pStyle w:val="Text"/>
      </w:pPr>
      <w:r w:rsidRPr="00E23121">
        <w:t>Když odešla, začala jsem si lámat hlavu, jestli mi to řekne. Možná ne. Možná vyčkává, jaký další krok udělám,</w:t>
      </w:r>
      <w:r w:rsidR="00345E5C" w:rsidRPr="00E23121">
        <w:t xml:space="preserve"> a</w:t>
      </w:r>
      <w:r w:rsidR="00345E5C">
        <w:t> </w:t>
      </w:r>
      <w:r w:rsidRPr="00E23121">
        <w:t>mezitím se zbavuje břemen jako je ten domek, dokonce pro Jane něco kupuje ve Francii,</w:t>
      </w:r>
      <w:r w:rsidR="007760C2" w:rsidRPr="00E23121">
        <w:t xml:space="preserve"> aby </w:t>
      </w:r>
      <w:r w:rsidRPr="00E23121">
        <w:t>tam mohla jezdit</w:t>
      </w:r>
      <w:r w:rsidR="00345E5C" w:rsidRPr="00E23121">
        <w:t xml:space="preserve"> s</w:t>
      </w:r>
      <w:r w:rsidR="00345E5C">
        <w:t> </w:t>
      </w:r>
      <w:r w:rsidRPr="00E23121">
        <w:t>Hannah.</w:t>
      </w:r>
      <w:r w:rsidR="00345E5C" w:rsidRPr="00E23121">
        <w:t xml:space="preserve"> A</w:t>
      </w:r>
      <w:r w:rsidR="00345E5C">
        <w:t> </w:t>
      </w:r>
      <w:r w:rsidRPr="00E23121">
        <w:t>Hannah se daří lépe. Otce potřebovat bude, ale ne</w:t>
      </w:r>
      <w:r w:rsidR="00E25A03">
        <w:t xml:space="preserve"> tak, jako jej potřebuje nemocné</w:t>
      </w:r>
      <w:r w:rsidRPr="00E23121">
        <w:t xml:space="preserve"> dítě. </w:t>
      </w:r>
      <w:r w:rsidRPr="00E23121">
        <w:lastRenderedPageBreak/>
        <w:t>Nepřestávala jsem se přes rameno ohlížet po Jane. Povída</w:t>
      </w:r>
      <w:r w:rsidR="00D3682F">
        <w:t>la si</w:t>
      </w:r>
      <w:r w:rsidR="00345E5C">
        <w:t xml:space="preserve"> s </w:t>
      </w:r>
      <w:r w:rsidR="00BD6374">
        <w:t>tou dvojicí</w:t>
      </w:r>
      <w:r w:rsidR="00345E5C">
        <w:t xml:space="preserve"> z </w:t>
      </w:r>
      <w:r w:rsidR="00D3682F">
        <w:t>univerzity</w:t>
      </w:r>
      <w:r w:rsidR="00345E5C" w:rsidRPr="00E23121">
        <w:t xml:space="preserve"> a</w:t>
      </w:r>
      <w:r w:rsidR="00345E5C">
        <w:t> </w:t>
      </w:r>
      <w:r w:rsidRPr="00E23121">
        <w:t>smála se tak, jak jsem ji smát se</w:t>
      </w:r>
      <w:r w:rsidR="00345E5C" w:rsidRPr="00E23121">
        <w:t xml:space="preserve"> a</w:t>
      </w:r>
      <w:r w:rsidR="00345E5C">
        <w:t> </w:t>
      </w:r>
      <w:r w:rsidRPr="00E23121">
        <w:t>bavit ještě ni</w:t>
      </w:r>
      <w:r w:rsidR="00296989">
        <w:t>kdy</w:t>
      </w:r>
      <w:r w:rsidRPr="00E23121">
        <w:t xml:space="preserve"> neviděla. Žena jen tak tiše</w:t>
      </w:r>
      <w:r w:rsidR="00345E5C" w:rsidRPr="00E23121">
        <w:t xml:space="preserve"> a</w:t>
      </w:r>
      <w:r w:rsidR="00345E5C">
        <w:t> </w:t>
      </w:r>
      <w:r w:rsidR="00BD6374">
        <w:t>pokojně seděla. Bylo to příli</w:t>
      </w:r>
      <w:r w:rsidRPr="00E23121">
        <w:t>š za vlasy přitažené, myslet si, že má Jane možná</w:t>
      </w:r>
      <w:r w:rsidR="00345E5C" w:rsidRPr="00E23121">
        <w:t xml:space="preserve"> s</w:t>
      </w:r>
      <w:r w:rsidR="00345E5C">
        <w:t> </w:t>
      </w:r>
      <w:r w:rsidRPr="00E23121">
        <w:t>tím mužem poměr? Nakonec ti dva</w:t>
      </w:r>
      <w:r w:rsidR="00345E5C" w:rsidRPr="00E23121">
        <w:t xml:space="preserve"> z</w:t>
      </w:r>
      <w:r w:rsidR="00345E5C">
        <w:t> </w:t>
      </w:r>
      <w:r w:rsidRPr="00E23121">
        <w:t>univerzity nutně nemuseli být manželé nebo partneři. Žena mohla být jeho sestra nebo jenom známá.</w:t>
      </w:r>
    </w:p>
    <w:p w:rsidR="00D34DB7" w:rsidRPr="00E23121" w:rsidRDefault="000251E4" w:rsidP="00E23121">
      <w:pPr>
        <w:pStyle w:val="Text"/>
      </w:pPr>
      <w:r w:rsidRPr="00E23121">
        <w:t>Máti říká, že žena, která má poměr se ženatým mužem, se vždycky snaží sama sebe přesvědčit, že jeho žena je nevě</w:t>
      </w:r>
      <w:r w:rsidR="00BD6374">
        <w:t>rná. Necítí</w:t>
      </w:r>
      <w:r w:rsidR="00D3682F">
        <w:t xml:space="preserve"> se tak provinile, ví</w:t>
      </w:r>
      <w:r w:rsidRPr="00E23121">
        <w:t>te, zkrátka, co je dobré pro jednoho, hodí se</w:t>
      </w:r>
      <w:r w:rsidR="00345E5C" w:rsidRPr="00E23121">
        <w:t xml:space="preserve"> i</w:t>
      </w:r>
      <w:r w:rsidR="00345E5C">
        <w:t> </w:t>
      </w:r>
      <w:r w:rsidRPr="00E23121">
        <w:t>pro druhého.</w:t>
      </w:r>
    </w:p>
    <w:p w:rsidR="00D34DB7" w:rsidRPr="00E23121" w:rsidRDefault="00D34DB7" w:rsidP="00E23121">
      <w:pPr>
        <w:pStyle w:val="Text"/>
      </w:pPr>
      <w:r w:rsidRPr="00E23121">
        <w:t>„</w:t>
      </w:r>
      <w:r w:rsidR="000251E4" w:rsidRPr="00E23121">
        <w:t>Nenapovídala jsem vám toho příliš, Genevieve?</w:t>
      </w:r>
      <w:r w:rsidRPr="00E23121">
        <w:t>“</w:t>
      </w:r>
      <w:r w:rsidR="000251E4" w:rsidRPr="00E23121">
        <w:t xml:space="preserve"> zeptala se Stella.</w:t>
      </w:r>
    </w:p>
    <w:p w:rsidR="00D34DB7" w:rsidRPr="00E23121" w:rsidRDefault="000251E4" w:rsidP="00E23121">
      <w:pPr>
        <w:pStyle w:val="Text"/>
      </w:pPr>
      <w:r w:rsidRPr="00E23121">
        <w:t>To bylo násle</w:t>
      </w:r>
      <w:r w:rsidR="00D3682F">
        <w:t>dující týden</w:t>
      </w:r>
      <w:r w:rsidR="00345E5C">
        <w:t xml:space="preserve"> a </w:t>
      </w:r>
      <w:r w:rsidR="00D3682F">
        <w:t>právě jsme seděly</w:t>
      </w:r>
      <w:r w:rsidR="00345E5C" w:rsidRPr="00E23121">
        <w:t xml:space="preserve"> v</w:t>
      </w:r>
      <w:r w:rsidR="00345E5C">
        <w:t> </w:t>
      </w:r>
      <w:r w:rsidRPr="00E23121">
        <w:t>salonu. Pohlédla jsem na ni</w:t>
      </w:r>
      <w:r w:rsidR="00345E5C" w:rsidRPr="00E23121">
        <w:t xml:space="preserve"> a</w:t>
      </w:r>
      <w:r w:rsidR="00345E5C">
        <w:t> </w:t>
      </w:r>
      <w:r w:rsidRPr="00E23121">
        <w:t>zeptala se, proč to říká? Mohla mi důvěřovat. Neřekla bych to nikomu. Zavrtěla hlavou</w:t>
      </w:r>
      <w:r w:rsidR="00345E5C" w:rsidRPr="00E23121">
        <w:t xml:space="preserve"> a</w:t>
      </w:r>
      <w:r w:rsidR="00345E5C">
        <w:t> </w:t>
      </w:r>
      <w:r w:rsidRPr="00E23121">
        <w:t>prch</w:t>
      </w:r>
      <w:r w:rsidR="00D3682F">
        <w:t>avě se usmála. Venku se zvedl ví</w:t>
      </w:r>
      <w:r w:rsidRPr="00E23121">
        <w:t>tr od západu, okna se tř</w:t>
      </w:r>
      <w:r w:rsidR="00D3682F">
        <w:t>ásla</w:t>
      </w:r>
      <w:r w:rsidR="00345E5C">
        <w:t xml:space="preserve"> a </w:t>
      </w:r>
      <w:r w:rsidR="00D3682F">
        <w:t>divoké poryvy rvaly žluté</w:t>
      </w:r>
      <w:r w:rsidRPr="00E23121">
        <w:t xml:space="preserve"> listí</w:t>
      </w:r>
      <w:r w:rsidR="00345E5C" w:rsidRPr="00E23121">
        <w:t xml:space="preserve"> z</w:t>
      </w:r>
      <w:r w:rsidR="00345E5C">
        <w:t> </w:t>
      </w:r>
      <w:r w:rsidR="00CE684E">
        <w:t>kaštanů. Na trávní</w:t>
      </w:r>
      <w:r w:rsidRPr="00E23121">
        <w:t>cích leželo po kotn</w:t>
      </w:r>
      <w:r w:rsidR="00D3682F">
        <w:t>íky</w:t>
      </w:r>
      <w:r w:rsidRPr="00E23121">
        <w:t xml:space="preserve"> spadané listí. Zahradník, na kte</w:t>
      </w:r>
      <w:r w:rsidR="00CC5AD8" w:rsidRPr="00E23121">
        <w:t>ré</w:t>
      </w:r>
      <w:r w:rsidRPr="00E23121">
        <w:t>ho si Stella stěžovala, protože ji oslovil křestním jménem, odřezával na květinových záhonech lodyhy, kte</w:t>
      </w:r>
      <w:r w:rsidR="00CC5AD8" w:rsidRPr="00E23121">
        <w:t>ré</w:t>
      </w:r>
      <w:r w:rsidR="00D3682F">
        <w:t xml:space="preserve"> zčernaly první</w:t>
      </w:r>
      <w:r w:rsidRPr="00E23121">
        <w:t>m zimním mrazem.</w:t>
      </w:r>
    </w:p>
    <w:p w:rsidR="00D34DB7" w:rsidRPr="00E23121" w:rsidRDefault="00D34DB7" w:rsidP="00E23121">
      <w:pPr>
        <w:pStyle w:val="Text"/>
      </w:pPr>
      <w:r w:rsidRPr="00E23121">
        <w:t>„</w:t>
      </w:r>
      <w:r w:rsidR="00D3682F">
        <w:t>Docela mě trápilo pomyšlení</w:t>
      </w:r>
      <w:r w:rsidR="000251E4" w:rsidRPr="00E23121">
        <w:t>, že jsem vám toho pověděla víc než je zdrávo. Muselo vás to</w:t>
      </w:r>
      <w:r w:rsidR="00345E5C">
        <w:t> </w:t>
      </w:r>
      <w:r w:rsidR="00345E5C" w:rsidRPr="00E23121">
        <w:t>–</w:t>
      </w:r>
      <w:r w:rsidR="00345E5C">
        <w:t> </w:t>
      </w:r>
      <w:r w:rsidR="000251E4" w:rsidRPr="00E23121">
        <w:t xml:space="preserve">tedy, šokovat snad ne, ale překvapit, </w:t>
      </w:r>
      <w:r w:rsidR="00FC3F22">
        <w:t>Genevieve</w:t>
      </w:r>
      <w:r w:rsidR="000251E4" w:rsidRPr="00E23121">
        <w:t>.</w:t>
      </w:r>
      <w:r w:rsidRPr="00E23121">
        <w:t>“</w:t>
      </w:r>
    </w:p>
    <w:p w:rsidR="00D34DB7" w:rsidRPr="00E23121" w:rsidRDefault="00D34DB7" w:rsidP="00E23121">
      <w:pPr>
        <w:pStyle w:val="Text"/>
      </w:pPr>
      <w:r w:rsidRPr="00E23121">
        <w:t>„</w:t>
      </w:r>
      <w:r w:rsidR="000251E4" w:rsidRPr="00E23121">
        <w:t>Jsem vdaná,</w:t>
      </w:r>
      <w:r w:rsidRPr="00E23121">
        <w:t>“</w:t>
      </w:r>
      <w:r w:rsidR="000251E4" w:rsidRPr="00E23121">
        <w:t xml:space="preserve"> řekla jsem. </w:t>
      </w:r>
      <w:r w:rsidRPr="00E23121">
        <w:t>„</w:t>
      </w:r>
      <w:r w:rsidR="000251E4" w:rsidRPr="00E23121">
        <w:t>Mám poměr</w:t>
      </w:r>
      <w:r w:rsidR="00345E5C" w:rsidRPr="00E23121">
        <w:t xml:space="preserve"> s</w:t>
      </w:r>
      <w:r w:rsidR="00345E5C">
        <w:t> </w:t>
      </w:r>
      <w:r w:rsidR="000251E4" w:rsidRPr="00E23121">
        <w:t>ženatým mužem. Připadalo mi, že to já jsem vám toho pověděla víc než se sluší.</w:t>
      </w:r>
      <w:r w:rsidRPr="00E23121">
        <w:t>“</w:t>
      </w:r>
    </w:p>
    <w:p w:rsidR="00D34DB7" w:rsidRPr="00E23121" w:rsidRDefault="000251E4" w:rsidP="00E23121">
      <w:pPr>
        <w:pStyle w:val="Text"/>
      </w:pPr>
      <w:r w:rsidRPr="00E23121">
        <w:t xml:space="preserve">To ji nezajímalo. Možná zapomněla. </w:t>
      </w:r>
      <w:r w:rsidR="00D34DB7" w:rsidRPr="00E23121">
        <w:t>„</w:t>
      </w:r>
      <w:r w:rsidRPr="00E23121">
        <w:t xml:space="preserve">Jestli vám to nějak pomůže, hodně se mi ulevilo. Nemám, komu jinému </w:t>
      </w:r>
      <w:r w:rsidR="000E098A">
        <w:t>bych</w:t>
      </w:r>
      <w:r w:rsidRPr="00E23121">
        <w:t xml:space="preserve"> se vypovídala. Vy umíte moc dobře naslouchat. Víte to?</w:t>
      </w:r>
      <w:r w:rsidR="00D34DB7" w:rsidRPr="00E23121">
        <w:t>“</w:t>
      </w:r>
    </w:p>
    <w:p w:rsidR="00D34DB7" w:rsidRPr="00E23121" w:rsidRDefault="000251E4" w:rsidP="00E23121">
      <w:pPr>
        <w:pStyle w:val="Text"/>
      </w:pPr>
      <w:r w:rsidRPr="00E23121">
        <w:t>Řekla jsem jí, že jsem viděla</w:t>
      </w:r>
      <w:r w:rsidR="00345E5C" w:rsidRPr="00E23121">
        <w:t xml:space="preserve"> v</w:t>
      </w:r>
      <w:r w:rsidR="00345E5C">
        <w:t> </w:t>
      </w:r>
      <w:r w:rsidRPr="00E23121">
        <w:t xml:space="preserve">televizi </w:t>
      </w:r>
      <w:r w:rsidRPr="00E23121">
        <w:rPr>
          <w:i/>
        </w:rPr>
        <w:t xml:space="preserve">Smrt Edith Thompsonové, </w:t>
      </w:r>
      <w:r w:rsidRPr="00E23121">
        <w:t>tedy kousek,</w:t>
      </w:r>
      <w:r w:rsidR="00345E5C" w:rsidRPr="00E23121">
        <w:t xml:space="preserve"> a</w:t>
      </w:r>
      <w:r w:rsidR="00345E5C">
        <w:t> </w:t>
      </w:r>
      <w:r w:rsidRPr="00E23121">
        <w:t>Stella se na mě pronikavě zadívala. Pak sáhla po mojí ruce</w:t>
      </w:r>
      <w:r w:rsidR="00345E5C" w:rsidRPr="00E23121">
        <w:t xml:space="preserve"> a</w:t>
      </w:r>
      <w:r w:rsidR="00345E5C">
        <w:t> </w:t>
      </w:r>
      <w:r w:rsidRPr="00E23121">
        <w:t>podržela ji ve své.</w:t>
      </w:r>
    </w:p>
    <w:p w:rsidR="00D34DB7" w:rsidRPr="00E23121" w:rsidRDefault="00D34DB7" w:rsidP="00E23121">
      <w:pPr>
        <w:pStyle w:val="Text"/>
      </w:pPr>
      <w:r w:rsidRPr="00E23121">
        <w:t>„</w:t>
      </w:r>
      <w:r w:rsidR="000251E4" w:rsidRPr="00E23121">
        <w:t>Myslím, že je to vcelku běžné,</w:t>
      </w:r>
      <w:r w:rsidRPr="00E23121">
        <w:t>“</w:t>
      </w:r>
      <w:r w:rsidR="000251E4" w:rsidRPr="00E23121">
        <w:t xml:space="preserve"> navázala, </w:t>
      </w:r>
      <w:r w:rsidRPr="00E23121">
        <w:t>„</w:t>
      </w:r>
      <w:r w:rsidR="000251E4" w:rsidRPr="00E23121">
        <w:t>že dv</w:t>
      </w:r>
      <w:r w:rsidR="003A13E7">
        <w:t>ojice společně plánuje, jak zabí</w:t>
      </w:r>
      <w:r w:rsidR="000251E4" w:rsidRPr="00E23121">
        <w:t>t manželku muže či manž</w:t>
      </w:r>
      <w:r w:rsidR="00D3682F">
        <w:t>ela ženy.</w:t>
      </w:r>
      <w:r w:rsidR="00345E5C">
        <w:t xml:space="preserve"> V </w:t>
      </w:r>
      <w:r w:rsidR="00D3682F">
        <w:t>novinách se</w:t>
      </w:r>
      <w:r w:rsidR="00345E5C">
        <w:t xml:space="preserve"> o </w:t>
      </w:r>
      <w:r w:rsidR="00D3682F">
        <w:t>tom pí</w:t>
      </w:r>
      <w:r w:rsidR="000251E4" w:rsidRPr="00E23121">
        <w:t>še dnes</w:t>
      </w:r>
      <w:r w:rsidR="00345E5C" w:rsidRPr="00E23121">
        <w:t xml:space="preserve"> a</w:t>
      </w:r>
      <w:r w:rsidR="00345E5C">
        <w:t> </w:t>
      </w:r>
      <w:r w:rsidR="000251E4" w:rsidRPr="00E23121">
        <w:t>denně.</w:t>
      </w:r>
      <w:r w:rsidRPr="00E23121">
        <w:t>“</w:t>
      </w:r>
    </w:p>
    <w:p w:rsidR="00D34DB7" w:rsidRPr="00E23121" w:rsidRDefault="00D34DB7" w:rsidP="00E23121">
      <w:pPr>
        <w:pStyle w:val="Text"/>
        <w:jc w:val="left"/>
      </w:pPr>
      <w:r w:rsidRPr="00E23121">
        <w:t>„</w:t>
      </w:r>
      <w:r w:rsidR="000251E4" w:rsidRPr="00E23121">
        <w:t>Opravdu?</w:t>
      </w:r>
      <w:r w:rsidRPr="00E23121">
        <w:t>“</w:t>
      </w:r>
      <w:r w:rsidR="000251E4" w:rsidRPr="00E23121">
        <w:t xml:space="preserve"> řekla jsem.</w:t>
      </w:r>
    </w:p>
    <w:p w:rsidR="00D34DB7" w:rsidRPr="00E23121" w:rsidRDefault="000251E4" w:rsidP="00E23121">
      <w:pPr>
        <w:pStyle w:val="Text"/>
      </w:pPr>
      <w:r w:rsidRPr="00E23121">
        <w:lastRenderedPageBreak/>
        <w:t xml:space="preserve">Povzdechla si. </w:t>
      </w:r>
      <w:r w:rsidR="00D34DB7" w:rsidRPr="00E23121">
        <w:t>„</w:t>
      </w:r>
      <w:r w:rsidRPr="00E23121">
        <w:t>Možná ne</w:t>
      </w:r>
      <w:r w:rsidR="00A858B4">
        <w:t xml:space="preserve"> víc </w:t>
      </w:r>
      <w:r w:rsidRPr="00E23121">
        <w:t>než</w:t>
      </w:r>
      <w:r w:rsidR="00345E5C" w:rsidRPr="00E23121">
        <w:t xml:space="preserve"> o</w:t>
      </w:r>
      <w:r w:rsidR="00345E5C">
        <w:t> </w:t>
      </w:r>
      <w:r w:rsidRPr="00E23121">
        <w:t>jiných</w:t>
      </w:r>
      <w:r w:rsidR="00345E5C">
        <w:t> </w:t>
      </w:r>
      <w:r w:rsidR="00345E5C" w:rsidRPr="00E23121">
        <w:t>–</w:t>
      </w:r>
      <w:r w:rsidR="00345E5C">
        <w:t> </w:t>
      </w:r>
      <w:r w:rsidRPr="00E23121">
        <w:t>strašlivých případech. Jsme vnímaví</w:t>
      </w:r>
      <w:r w:rsidR="00345E5C" w:rsidRPr="00E23121">
        <w:t xml:space="preserve"> k</w:t>
      </w:r>
      <w:r w:rsidR="00345E5C">
        <w:t> </w:t>
      </w:r>
      <w:r w:rsidRPr="00E23121">
        <w:t>tomu, co nám samotným leží</w:t>
      </w:r>
      <w:r w:rsidR="00345E5C" w:rsidRPr="00E23121">
        <w:t xml:space="preserve"> v</w:t>
      </w:r>
      <w:r w:rsidR="00345E5C">
        <w:t> </w:t>
      </w:r>
      <w:r w:rsidRPr="00E23121">
        <w:t>hlavě, nemyslíte?</w:t>
      </w:r>
      <w:r w:rsidR="00D34DB7" w:rsidRPr="00E23121">
        <w:t>“</w:t>
      </w:r>
    </w:p>
    <w:p w:rsidR="00D34DB7" w:rsidRPr="00E23121" w:rsidRDefault="000251E4" w:rsidP="00E23121">
      <w:pPr>
        <w:pStyle w:val="Text"/>
      </w:pPr>
      <w:r w:rsidRPr="00E23121">
        <w:t>Přikývla jsem.</w:t>
      </w:r>
      <w:r w:rsidR="00345E5C" w:rsidRPr="00E23121">
        <w:t xml:space="preserve"> S</w:t>
      </w:r>
      <w:r w:rsidR="00345E5C">
        <w:t> </w:t>
      </w:r>
      <w:r w:rsidRPr="00E23121">
        <w:t>tím se dalo so</w:t>
      </w:r>
      <w:r w:rsidR="00677BAF">
        <w:t>uhlasit. Milostné</w:t>
      </w:r>
      <w:r w:rsidR="00D3682F">
        <w:t xml:space="preserve"> příběhy teď přitahovaly</w:t>
      </w:r>
      <w:r w:rsidRPr="00E23121">
        <w:t xml:space="preserve"> moji pozornost,</w:t>
      </w:r>
      <w:r w:rsidR="0041594E" w:rsidRPr="00E23121">
        <w:t xml:space="preserve"> když jsem</w:t>
      </w:r>
      <w:r w:rsidRPr="00E23121">
        <w:t xml:space="preserve"> právě sama prožívala lás</w:t>
      </w:r>
      <w:r w:rsidR="00D3682F">
        <w:t>ku, tak jako ji poutaly zásnubní</w:t>
      </w:r>
      <w:r w:rsidRPr="00E23121">
        <w:t xml:space="preserve"> prsteny,</w:t>
      </w:r>
      <w:r w:rsidR="0041594E" w:rsidRPr="00E23121">
        <w:t xml:space="preserve"> když jsem</w:t>
      </w:r>
      <w:r w:rsidRPr="00E23121">
        <w:t xml:space="preserve"> se zasnoubila,</w:t>
      </w:r>
      <w:r w:rsidR="00345E5C" w:rsidRPr="00E23121">
        <w:t xml:space="preserve"> a</w:t>
      </w:r>
      <w:r w:rsidR="00345E5C">
        <w:t> </w:t>
      </w:r>
      <w:r w:rsidRPr="00E23121">
        <w:t>inzeráty realitních kanceláří, když jsme se stěhovali do našeho domu. Mělo to snad zn</w:t>
      </w:r>
      <w:r w:rsidR="00D3682F">
        <w:t>amenat, že Edit Thompsonová leží</w:t>
      </w:r>
      <w:r w:rsidRPr="00E23121">
        <w:t xml:space="preserve"> Stelle</w:t>
      </w:r>
      <w:r w:rsidR="00345E5C" w:rsidRPr="00E23121">
        <w:t xml:space="preserve"> v</w:t>
      </w:r>
      <w:r w:rsidR="00345E5C">
        <w:t> </w:t>
      </w:r>
      <w:r w:rsidRPr="00E23121">
        <w:t>hlavě?</w:t>
      </w:r>
    </w:p>
    <w:p w:rsidR="00D34DB7" w:rsidRPr="00E23121" w:rsidRDefault="000251E4" w:rsidP="00E23121">
      <w:pPr>
        <w:pStyle w:val="Text"/>
        <w:jc w:val="left"/>
      </w:pPr>
      <w:r w:rsidRPr="00E23121">
        <w:t>Rychle stočila hovor jinam.</w:t>
      </w:r>
    </w:p>
    <w:p w:rsidR="00D34DB7" w:rsidRPr="00E23121" w:rsidRDefault="00D34DB7" w:rsidP="00E23121">
      <w:pPr>
        <w:pStyle w:val="Text"/>
      </w:pPr>
      <w:r w:rsidRPr="00E23121">
        <w:t>„</w:t>
      </w:r>
      <w:r w:rsidR="000251E4" w:rsidRPr="00E23121">
        <w:t>Můj otec zemřel, když bylo Richardovi devět měsíců,</w:t>
      </w:r>
      <w:r w:rsidRPr="00E23121">
        <w:t>“</w:t>
      </w:r>
      <w:r w:rsidR="000251E4" w:rsidRPr="00E23121">
        <w:t xml:space="preserve"> řekla, </w:t>
      </w:r>
      <w:r w:rsidRPr="00E23121">
        <w:t>„</w:t>
      </w:r>
      <w:r w:rsidR="000251E4" w:rsidRPr="00E23121">
        <w:t>a když</w:t>
      </w:r>
      <w:r w:rsidR="00345E5C" w:rsidRPr="00E23121">
        <w:t xml:space="preserve"> i</w:t>
      </w:r>
      <w:r w:rsidR="00345E5C">
        <w:t> </w:t>
      </w:r>
      <w:r w:rsidR="000251E4" w:rsidRPr="00E23121">
        <w:t>vám bylo devět měsíců, Genevieve.</w:t>
      </w:r>
      <w:r w:rsidRPr="00E23121">
        <w:t>“</w:t>
      </w:r>
      <w:r w:rsidR="000251E4" w:rsidRPr="00E23121">
        <w:t xml:space="preserve"> Usmála se, pyšná na svoji paměť. </w:t>
      </w:r>
      <w:r w:rsidRPr="00E23121">
        <w:t>„</w:t>
      </w:r>
      <w:r w:rsidR="000251E4" w:rsidRPr="00E23121">
        <w:t>Právě vám zemřel otec</w:t>
      </w:r>
      <w:r w:rsidR="00345E5C" w:rsidRPr="00E23121">
        <w:t xml:space="preserve"> a</w:t>
      </w:r>
      <w:r w:rsidR="00345E5C">
        <w:t> </w:t>
      </w:r>
      <w:r w:rsidR="000251E4" w:rsidRPr="00E23121">
        <w:t>jsem si jistá, že vás to hluboce zasáhlo. Vídala jste se</w:t>
      </w:r>
      <w:r w:rsidR="00345E5C" w:rsidRPr="00E23121">
        <w:t xml:space="preserve"> s</w:t>
      </w:r>
      <w:r w:rsidR="00345E5C">
        <w:t> </w:t>
      </w:r>
      <w:r w:rsidR="007356B2">
        <w:t>ním, i</w:t>
      </w:r>
      <w:r w:rsidR="000251E4" w:rsidRPr="00E23121">
        <w:t xml:space="preserve"> když</w:t>
      </w:r>
      <w:r w:rsidR="00345E5C" w:rsidRPr="00E23121">
        <w:t xml:space="preserve"> s</w:t>
      </w:r>
      <w:r w:rsidR="00345E5C">
        <w:t> </w:t>
      </w:r>
      <w:r w:rsidR="000251E4" w:rsidRPr="00E23121">
        <w:t>vámi nežil. Já ale</w:t>
      </w:r>
      <w:r w:rsidR="0041594E" w:rsidRPr="00E23121">
        <w:t xml:space="preserve"> když jsem</w:t>
      </w:r>
      <w:r w:rsidR="000251E4" w:rsidRPr="00E23121">
        <w:t xml:space="preserve"> opustila domov,</w:t>
      </w:r>
      <w:r w:rsidR="00345E5C" w:rsidRPr="00E23121">
        <w:t xml:space="preserve"> s</w:t>
      </w:r>
      <w:r w:rsidR="00345E5C">
        <w:t> </w:t>
      </w:r>
      <w:r w:rsidR="000251E4" w:rsidRPr="00E23121">
        <w:t>otcem jsem se víc nesetkala</w:t>
      </w:r>
      <w:r w:rsidR="00345E5C">
        <w:t> </w:t>
      </w:r>
      <w:r w:rsidR="00345E5C" w:rsidRPr="00E23121">
        <w:t>–</w:t>
      </w:r>
      <w:r w:rsidR="00345E5C">
        <w:t> </w:t>
      </w:r>
      <w:r w:rsidR="000251E4" w:rsidRPr="00E23121">
        <w:t>nu, n</w:t>
      </w:r>
      <w:r w:rsidRPr="00E23121">
        <w:t>e v</w:t>
      </w:r>
      <w:r w:rsidR="000251E4" w:rsidRPr="00E23121">
        <w:t>íckrát, než jednou dvakrát. Nikdy neviděl moje dítě. Rexe skoro neznal.</w:t>
      </w:r>
      <w:r w:rsidR="00345E5C" w:rsidRPr="00E23121">
        <w:t xml:space="preserve"> U</w:t>
      </w:r>
      <w:r w:rsidR="00345E5C">
        <w:t> </w:t>
      </w:r>
      <w:r w:rsidR="000251E4" w:rsidRPr="00E23121">
        <w:t>nás</w:t>
      </w:r>
      <w:r w:rsidR="00345E5C" w:rsidRPr="00E23121">
        <w:t xml:space="preserve"> v</w:t>
      </w:r>
      <w:r w:rsidR="00345E5C">
        <w:t> </w:t>
      </w:r>
      <w:r w:rsidR="000251E4" w:rsidRPr="00E23121">
        <w:t>domě byl jenom jednou, pět let předtím než zemřel,</w:t>
      </w:r>
      <w:r w:rsidR="00345E5C" w:rsidRPr="00E23121">
        <w:t xml:space="preserve"> a</w:t>
      </w:r>
      <w:r w:rsidR="00345E5C">
        <w:t> </w:t>
      </w:r>
      <w:r w:rsidR="000251E4" w:rsidRPr="00E23121">
        <w:t>dokonce nezůstal ani přes noc. Ale odkázal mi svůj dům.</w:t>
      </w:r>
    </w:p>
    <w:p w:rsidR="00D34DB7" w:rsidRPr="00E23121" w:rsidRDefault="000251E4" w:rsidP="00E23121">
      <w:pPr>
        <w:pStyle w:val="Text"/>
      </w:pPr>
      <w:r w:rsidRPr="00E23121">
        <w:t>Byla jsem vdána za právníka</w:t>
      </w:r>
      <w:r w:rsidR="00345E5C" w:rsidRPr="00E23121">
        <w:t xml:space="preserve"> a</w:t>
      </w:r>
      <w:r w:rsidR="00345E5C">
        <w:t> </w:t>
      </w:r>
      <w:r w:rsidR="00345E5C" w:rsidRPr="00E23121">
        <w:t>o</w:t>
      </w:r>
      <w:r w:rsidR="00345E5C">
        <w:t> </w:t>
      </w:r>
      <w:r w:rsidRPr="00E23121">
        <w:t>závětích jsem něco málo věděla, ale víte, že mě nikdy nenapadlo, že by otec tohle snad udělal. Od notáře</w:t>
      </w:r>
      <w:r w:rsidR="00345E5C" w:rsidRPr="00E23121">
        <w:t xml:space="preserve"> z</w:t>
      </w:r>
      <w:r w:rsidR="00345E5C">
        <w:t> </w:t>
      </w:r>
      <w:r w:rsidRPr="00E23121">
        <w:t>Londý</w:t>
      </w:r>
      <w:r w:rsidR="00D3682F">
        <w:t>na přišel dopis. Přálo mi štěstí</w:t>
      </w:r>
      <w:r w:rsidRPr="00E23121">
        <w:t>, že přišel</w:t>
      </w:r>
      <w:r w:rsidR="00345E5C" w:rsidRPr="00E23121">
        <w:t xml:space="preserve"> v</w:t>
      </w:r>
      <w:r w:rsidR="00345E5C">
        <w:t> </w:t>
      </w:r>
      <w:r w:rsidRPr="00E23121">
        <w:t>sobotu</w:t>
      </w:r>
      <w:r w:rsidR="00345E5C" w:rsidRPr="00E23121">
        <w:t xml:space="preserve"> a</w:t>
      </w:r>
      <w:r w:rsidR="00345E5C">
        <w:t> </w:t>
      </w:r>
      <w:r w:rsidRPr="00E23121">
        <w:t>Rex ještě ležel. Já samozřejmě b</w:t>
      </w:r>
      <w:r w:rsidR="00D3682F">
        <w:t>yla vzhůru vždycky dlouho předtí</w:t>
      </w:r>
      <w:r w:rsidRPr="00E23121">
        <w:t>m, než přišla p</w:t>
      </w:r>
      <w:r w:rsidR="00D3682F">
        <w:t>ošta. Richard byl takové čiperné, živé</w:t>
      </w:r>
      <w:r w:rsidRPr="00E23121">
        <w:t xml:space="preserve"> dítě, nikdy mě nenechal spát po šesté ráno. Ach, Genevieve, dodnes nevím, co mě to napadlo, ale pomyslela jsem si: Proč bych měla Rexovi</w:t>
      </w:r>
      <w:r w:rsidR="00345E5C" w:rsidRPr="00E23121">
        <w:t xml:space="preserve"> o</w:t>
      </w:r>
      <w:r w:rsidR="00345E5C">
        <w:t> </w:t>
      </w:r>
      <w:r w:rsidRPr="00E23121">
        <w:t>tomhle vůbec něco říkat? Nebude se ptát, vůbec ho nenapadne, aby se zeptal,</w:t>
      </w:r>
      <w:r w:rsidR="00345E5C" w:rsidRPr="00E23121">
        <w:t xml:space="preserve"> a</w:t>
      </w:r>
      <w:r w:rsidR="00345E5C">
        <w:t> </w:t>
      </w:r>
      <w:r w:rsidRPr="00E23121">
        <w:t>já si to nechám pro sebe.</w:t>
      </w:r>
      <w:r w:rsidR="00345E5C" w:rsidRPr="00E23121">
        <w:t xml:space="preserve"> A</w:t>
      </w:r>
      <w:r w:rsidR="00345E5C">
        <w:t> </w:t>
      </w:r>
      <w:r w:rsidRPr="00E23121">
        <w:t>to jsem ta</w:t>
      </w:r>
      <w:r w:rsidR="00CC5AD8" w:rsidRPr="00E23121">
        <w:t>ké</w:t>
      </w:r>
      <w:r w:rsidRPr="00E23121">
        <w:t xml:space="preserve"> udělala.</w:t>
      </w:r>
      <w:r w:rsidR="00D34DB7" w:rsidRPr="00E23121">
        <w:t>“</w:t>
      </w:r>
    </w:p>
    <w:p w:rsidR="00D34DB7" w:rsidRPr="00E23121" w:rsidRDefault="00D34DB7" w:rsidP="00E23121">
      <w:pPr>
        <w:pStyle w:val="Text"/>
      </w:pPr>
      <w:r w:rsidRPr="00E23121">
        <w:t>„</w:t>
      </w:r>
      <w:r w:rsidR="000251E4" w:rsidRPr="00E23121">
        <w:t>Neřekla jste mu to? Neřekla jste manželovi, že vám váš táta odkázal dům?</w:t>
      </w:r>
      <w:r w:rsidRPr="00E23121">
        <w:t>“</w:t>
      </w:r>
    </w:p>
    <w:p w:rsidR="00D34DB7" w:rsidRPr="00E23121" w:rsidRDefault="00D34DB7" w:rsidP="00E23121">
      <w:pPr>
        <w:pStyle w:val="Text"/>
        <w:jc w:val="left"/>
      </w:pPr>
      <w:r w:rsidRPr="00E23121">
        <w:t>„</w:t>
      </w:r>
      <w:r w:rsidR="000251E4" w:rsidRPr="00E23121">
        <w:t>Neřekla. Nikdy.</w:t>
      </w:r>
      <w:r w:rsidRPr="00E23121">
        <w:t>“</w:t>
      </w:r>
    </w:p>
    <w:p w:rsidR="00D34DB7" w:rsidRPr="00E23121" w:rsidRDefault="00586408" w:rsidP="00E23121">
      <w:pPr>
        <w:pStyle w:val="Text"/>
        <w:jc w:val="left"/>
      </w:pPr>
      <w:r>
        <w:t>„</w:t>
      </w:r>
      <w:r w:rsidR="000251E4" w:rsidRPr="00E23121">
        <w:t>Ale proč? Proč ne?</w:t>
      </w:r>
      <w:r w:rsidR="00D34DB7" w:rsidRPr="00E23121">
        <w:t>“</w:t>
      </w:r>
    </w:p>
    <w:p w:rsidR="00D34DB7" w:rsidRPr="00E23121" w:rsidRDefault="000251E4" w:rsidP="00E23121">
      <w:pPr>
        <w:pStyle w:val="Text"/>
      </w:pPr>
      <w:r w:rsidRPr="00E23121">
        <w:t xml:space="preserve">Úkosem na mě pohlédla. Na chviličku nevypadala ani tak stará, ani tolik nemocná. </w:t>
      </w:r>
      <w:r w:rsidR="00D34DB7" w:rsidRPr="00E23121">
        <w:t>„</w:t>
      </w:r>
      <w:r w:rsidR="00D3682F">
        <w:t>Bylo to moje, ne? Předtí</w:t>
      </w:r>
      <w:r w:rsidRPr="00E23121">
        <w:t>m jsem neměla nic, co by mi patřilo. Byla to moje nezávislost.</w:t>
      </w:r>
      <w:r w:rsidR="00D34DB7" w:rsidRPr="00E23121">
        <w:t>“</w:t>
      </w:r>
    </w:p>
    <w:p w:rsidR="00D34DB7" w:rsidRPr="00E23121" w:rsidRDefault="000251E4" w:rsidP="00E23121">
      <w:pPr>
        <w:pStyle w:val="Text"/>
        <w:jc w:val="left"/>
      </w:pPr>
      <w:r w:rsidRPr="00E23121">
        <w:t>Jenom jsem přikývla,</w:t>
      </w:r>
      <w:r w:rsidR="00345E5C" w:rsidRPr="00E23121">
        <w:t xml:space="preserve"> i</w:t>
      </w:r>
      <w:r w:rsidR="00345E5C">
        <w:t> </w:t>
      </w:r>
      <w:r w:rsidRPr="00E23121">
        <w:t xml:space="preserve">když mi </w:t>
      </w:r>
      <w:r w:rsidR="00CB0C97">
        <w:t>to připadalo značně podivné</w:t>
      </w:r>
      <w:r w:rsidRPr="00E23121">
        <w:t>.</w:t>
      </w:r>
    </w:p>
    <w:p w:rsidR="00D34DB7" w:rsidRPr="00E23121" w:rsidRDefault="00D34DB7" w:rsidP="00E23121">
      <w:pPr>
        <w:pStyle w:val="Text"/>
      </w:pPr>
      <w:r w:rsidRPr="00E23121">
        <w:lastRenderedPageBreak/>
        <w:t>„</w:t>
      </w:r>
      <w:r w:rsidR="000251E4" w:rsidRPr="00E23121">
        <w:t>Dnes byste to nemohla udělat,</w:t>
      </w:r>
      <w:r w:rsidRPr="00E23121">
        <w:t>“</w:t>
      </w:r>
      <w:r w:rsidR="000251E4" w:rsidRPr="00E23121">
        <w:t xml:space="preserve"> řekla, </w:t>
      </w:r>
      <w:r w:rsidRPr="00E23121">
        <w:t>„</w:t>
      </w:r>
      <w:r w:rsidR="000251E4" w:rsidRPr="00E23121">
        <w:t>ne když tolik lidí používá telefon. Chci říct, notáři</w:t>
      </w:r>
      <w:r w:rsidR="00345E5C" w:rsidRPr="00E23121">
        <w:t xml:space="preserve"> a</w:t>
      </w:r>
      <w:r w:rsidR="00345E5C">
        <w:t> </w:t>
      </w:r>
      <w:r w:rsidR="000251E4" w:rsidRPr="00E23121">
        <w:t>potom ti agenti</w:t>
      </w:r>
      <w:r w:rsidR="00345E5C" w:rsidRPr="00E23121">
        <w:t xml:space="preserve"> s</w:t>
      </w:r>
      <w:r w:rsidR="00345E5C">
        <w:t> </w:t>
      </w:r>
      <w:r w:rsidR="000251E4" w:rsidRPr="00E23121">
        <w:t>realitami by určitě zatelefonovali,</w:t>
      </w:r>
      <w:r w:rsidR="00345E5C" w:rsidRPr="00E23121">
        <w:t xml:space="preserve"> a</w:t>
      </w:r>
      <w:r w:rsidR="00345E5C">
        <w:t> </w:t>
      </w:r>
      <w:r w:rsidR="000251E4" w:rsidRPr="00E23121">
        <w:t>kdyby byl Rex doma, zvedl by to</w:t>
      </w:r>
      <w:r w:rsidR="00345E5C" w:rsidRPr="00E23121">
        <w:t xml:space="preserve"> a</w:t>
      </w:r>
      <w:r w:rsidR="00345E5C">
        <w:t> </w:t>
      </w:r>
      <w:r w:rsidR="000251E4" w:rsidRPr="00E23121">
        <w:t>všechno by vyšlo najevo. Ale volat</w:t>
      </w:r>
      <w:r w:rsidR="00345E5C" w:rsidRPr="00E23121">
        <w:t xml:space="preserve"> z</w:t>
      </w:r>
      <w:r w:rsidR="00345E5C">
        <w:t> </w:t>
      </w:r>
      <w:r w:rsidR="000251E4" w:rsidRPr="00E23121">
        <w:t>Lo</w:t>
      </w:r>
      <w:r w:rsidR="009A5E5F">
        <w:t>ndýna do Bury</w:t>
      </w:r>
      <w:r w:rsidR="000251E4" w:rsidRPr="00E23121">
        <w:t>, to už byl meziměstský hovor,</w:t>
      </w:r>
      <w:r w:rsidR="00345E5C" w:rsidRPr="00E23121">
        <w:t xml:space="preserve"> a</w:t>
      </w:r>
      <w:r w:rsidR="00345E5C">
        <w:t> </w:t>
      </w:r>
      <w:r w:rsidR="000251E4" w:rsidRPr="00E23121">
        <w:t>to se volalo jen</w:t>
      </w:r>
      <w:r w:rsidR="00345E5C" w:rsidRPr="00E23121">
        <w:t xml:space="preserve"> v</w:t>
      </w:r>
      <w:r w:rsidR="00345E5C">
        <w:t> </w:t>
      </w:r>
      <w:r w:rsidR="000251E4" w:rsidRPr="00E23121">
        <w:t>na</w:t>
      </w:r>
      <w:r w:rsidR="00CC5AD8" w:rsidRPr="00E23121">
        <w:t>lé</w:t>
      </w:r>
      <w:r w:rsidR="00D3682F">
        <w:t>havé</w:t>
      </w:r>
      <w:r w:rsidR="000251E4" w:rsidRPr="00E23121">
        <w:t>m případě. Každý psal dopisy.</w:t>
      </w:r>
      <w:r w:rsidRPr="00E23121">
        <w:t>“</w:t>
      </w:r>
    </w:p>
    <w:p w:rsidR="00D34DB7" w:rsidRPr="00E23121" w:rsidRDefault="00D34DB7" w:rsidP="00E23121">
      <w:pPr>
        <w:pStyle w:val="Text"/>
        <w:jc w:val="left"/>
      </w:pPr>
      <w:r w:rsidRPr="00E23121">
        <w:t>„</w:t>
      </w:r>
      <w:r w:rsidR="000251E4" w:rsidRPr="00E23121">
        <w:t>Takže se vám podařilo udržet to</w:t>
      </w:r>
      <w:r w:rsidR="00345E5C" w:rsidRPr="00E23121">
        <w:t xml:space="preserve"> v</w:t>
      </w:r>
      <w:r w:rsidR="00345E5C">
        <w:t> </w:t>
      </w:r>
      <w:r w:rsidR="000251E4" w:rsidRPr="00E23121">
        <w:t>tajnosti?</w:t>
      </w:r>
      <w:r w:rsidRPr="00E23121">
        <w:t>“</w:t>
      </w:r>
    </w:p>
    <w:p w:rsidR="00D34DB7" w:rsidRPr="00E23121" w:rsidRDefault="00D34DB7" w:rsidP="00E23121">
      <w:pPr>
        <w:pStyle w:val="Text"/>
      </w:pPr>
      <w:r w:rsidRPr="00E23121">
        <w:t>„</w:t>
      </w:r>
      <w:r w:rsidR="000251E4" w:rsidRPr="00E23121">
        <w:t>Zatajila jsem to přede všemi kromě Alana. Alanovi jsem to řekla. Miloval tajemství.</w:t>
      </w:r>
      <w:r w:rsidRPr="00E23121">
        <w:t>“</w:t>
      </w:r>
    </w:p>
    <w:p w:rsidR="00D34DB7" w:rsidRPr="00E23121" w:rsidRDefault="000251E4" w:rsidP="00E23121">
      <w:pPr>
        <w:pStyle w:val="Text"/>
      </w:pPr>
      <w:r w:rsidRPr="00E23121">
        <w:t>Její milostný poměr</w:t>
      </w:r>
      <w:r w:rsidR="00345E5C" w:rsidRPr="00E23121">
        <w:t xml:space="preserve"> s</w:t>
      </w:r>
      <w:r w:rsidR="00345E5C">
        <w:t> </w:t>
      </w:r>
      <w:r w:rsidRPr="00E23121">
        <w:t xml:space="preserve">Alanem </w:t>
      </w:r>
      <w:r w:rsidR="007F6155">
        <w:t>Tyzark</w:t>
      </w:r>
      <w:r w:rsidRPr="00E23121">
        <w:t>em ustal, když byla těhotná,</w:t>
      </w:r>
      <w:r w:rsidR="00345E5C" w:rsidRPr="00E23121">
        <w:t xml:space="preserve"> a</w:t>
      </w:r>
      <w:r w:rsidR="00345E5C">
        <w:t> </w:t>
      </w:r>
      <w:r w:rsidRPr="00E23121">
        <w:t>na dlouhou dobu po Richardově narození. Ale zůstával pořád součástí jejího života,</w:t>
      </w:r>
      <w:r w:rsidR="00345E5C" w:rsidRPr="00E23121">
        <w:t xml:space="preserve"> a</w:t>
      </w:r>
      <w:r w:rsidR="00345E5C">
        <w:t> </w:t>
      </w:r>
      <w:r w:rsidRPr="00E23121">
        <w:t>často se scházeli jen tak na hodinku dvě. Zastavil se pro ni</w:t>
      </w:r>
      <w:r w:rsidR="00345E5C" w:rsidRPr="00E23121">
        <w:t xml:space="preserve"> a</w:t>
      </w:r>
      <w:r w:rsidR="00345E5C">
        <w:t> </w:t>
      </w:r>
      <w:r w:rsidRPr="00E23121">
        <w:t>vzal ji</w:t>
      </w:r>
      <w:r w:rsidR="00345E5C" w:rsidRPr="00E23121">
        <w:t xml:space="preserve"> s</w:t>
      </w:r>
      <w:r w:rsidR="00345E5C">
        <w:t> </w:t>
      </w:r>
      <w:r w:rsidRPr="00E23121">
        <w:t>dětmi na vyjížďku. Neodvážili se ani políbit, neboť se obávali Marianniných vždy bdělých očí. Potom jednoho dne,</w:t>
      </w:r>
      <w:r w:rsidR="0041594E" w:rsidRPr="00E23121">
        <w:t xml:space="preserve"> když byl </w:t>
      </w:r>
      <w:r w:rsidRPr="00E23121">
        <w:t>Ri</w:t>
      </w:r>
      <w:r w:rsidR="00D3682F">
        <w:t>chardovi asi rok</w:t>
      </w:r>
      <w:r w:rsidR="00345E5C">
        <w:t xml:space="preserve"> a </w:t>
      </w:r>
      <w:r w:rsidR="00D3682F">
        <w:t>Stella potají</w:t>
      </w:r>
      <w:r w:rsidRPr="00E23121">
        <w:t xml:space="preserve"> vyjednávala</w:t>
      </w:r>
      <w:r w:rsidR="00345E5C" w:rsidRPr="00E23121">
        <w:t xml:space="preserve"> o</w:t>
      </w:r>
      <w:r w:rsidR="00345E5C">
        <w:t> </w:t>
      </w:r>
      <w:r w:rsidRPr="00E23121">
        <w:t>prodeji domu, který zdědila, Rex řekl, že je načase,</w:t>
      </w:r>
      <w:r w:rsidR="007760C2" w:rsidRPr="00E23121">
        <w:t xml:space="preserve"> aby </w:t>
      </w:r>
      <w:r w:rsidRPr="00E23121">
        <w:t>měla nějakou stálou pomocnici</w:t>
      </w:r>
      <w:r w:rsidR="00345E5C" w:rsidRPr="00E23121">
        <w:t xml:space="preserve"> v</w:t>
      </w:r>
      <w:r w:rsidR="00345E5C">
        <w:t> </w:t>
      </w:r>
      <w:r w:rsidRPr="00E23121">
        <w:t xml:space="preserve">domácnosti. Že by měla </w:t>
      </w:r>
      <w:r w:rsidR="00275A9B">
        <w:t>mít</w:t>
      </w:r>
      <w:r w:rsidRPr="00E23121">
        <w:t xml:space="preserve"> </w:t>
      </w:r>
      <w:r w:rsidRPr="007545BA">
        <w:rPr>
          <w:i/>
        </w:rPr>
        <w:t>au</w:t>
      </w:r>
      <w:r w:rsidRPr="00E23121">
        <w:t xml:space="preserve"> </w:t>
      </w:r>
      <w:r w:rsidRPr="00E23121">
        <w:rPr>
          <w:i/>
        </w:rPr>
        <w:t>pair</w:t>
      </w:r>
      <w:r w:rsidR="00345E5C" w:rsidRPr="00E23121">
        <w:rPr>
          <w:i/>
        </w:rPr>
        <w:t xml:space="preserve"> </w:t>
      </w:r>
      <w:r w:rsidR="00345E5C" w:rsidRPr="00E23121">
        <w:t>a</w:t>
      </w:r>
      <w:r w:rsidR="00345E5C">
        <w:rPr>
          <w:i/>
        </w:rPr>
        <w:t> </w:t>
      </w:r>
      <w:r w:rsidRPr="00E23121">
        <w:t>jednu jí obstaral. Byla to Maret, Dánka, děti milovala</w:t>
      </w:r>
      <w:r w:rsidR="00345E5C" w:rsidRPr="00E23121">
        <w:t xml:space="preserve"> a</w:t>
      </w:r>
      <w:r w:rsidR="00345E5C">
        <w:t> </w:t>
      </w:r>
      <w:r w:rsidRPr="00E23121">
        <w:t>chtěla se zdokonalit</w:t>
      </w:r>
      <w:r w:rsidR="00345E5C" w:rsidRPr="00E23121">
        <w:t xml:space="preserve"> v</w:t>
      </w:r>
      <w:r w:rsidR="00345E5C">
        <w:t> </w:t>
      </w:r>
      <w:r w:rsidRPr="00E23121">
        <w:t>angličtině. Au pai</w:t>
      </w:r>
      <w:r w:rsidR="00D34DB7" w:rsidRPr="00E23121">
        <w:t>r t</w:t>
      </w:r>
      <w:r w:rsidRPr="00E23121">
        <w:t>ehdy začína</w:t>
      </w:r>
      <w:r w:rsidR="009A5E5F">
        <w:t>ly přicházet do módy,</w:t>
      </w:r>
      <w:r w:rsidR="00345E5C">
        <w:t xml:space="preserve"> a </w:t>
      </w:r>
      <w:r w:rsidR="009A5E5F">
        <w:t>ve Stelli</w:t>
      </w:r>
      <w:r w:rsidRPr="00E23121">
        <w:t>ně prostředí se staly odpovědí na řešení toho, když jste nemohli sehnat služebnictvo. Zpo</w:t>
      </w:r>
      <w:r w:rsidR="00D3682F">
        <w:t>čátku se ale na nápad</w:t>
      </w:r>
      <w:r w:rsidR="00345E5C">
        <w:t xml:space="preserve"> s </w:t>
      </w:r>
      <w:r w:rsidR="00D3682F">
        <w:t>Maret dí</w:t>
      </w:r>
      <w:r w:rsidRPr="00E23121">
        <w:t>vala podezíravě.</w:t>
      </w:r>
    </w:p>
    <w:p w:rsidR="00D34DB7" w:rsidRPr="00E23121" w:rsidRDefault="000251E4" w:rsidP="00586408">
      <w:pPr>
        <w:pStyle w:val="Text"/>
        <w:tabs>
          <w:tab w:val="left" w:pos="4678"/>
        </w:tabs>
      </w:pPr>
      <w:r w:rsidRPr="00E23121">
        <w:t>Myslela si, že to takhle vymyslel, jen aby si obstaral mladou dívku,</w:t>
      </w:r>
      <w:r w:rsidR="00345E5C" w:rsidRPr="00E23121">
        <w:t xml:space="preserve"> s</w:t>
      </w:r>
      <w:r w:rsidR="00345E5C">
        <w:t> </w:t>
      </w:r>
      <w:r w:rsidRPr="00E23121">
        <w:t>kterou bude spát. Takhle</w:t>
      </w:r>
      <w:r w:rsidR="00345E5C" w:rsidRPr="00E23121">
        <w:t xml:space="preserve"> o</w:t>
      </w:r>
      <w:r w:rsidR="00345E5C">
        <w:t> </w:t>
      </w:r>
      <w:r w:rsidRPr="00E23121">
        <w:t>něm smýšlela, jako</w:t>
      </w:r>
      <w:r w:rsidR="00345E5C" w:rsidRPr="00E23121">
        <w:t xml:space="preserve"> o</w:t>
      </w:r>
      <w:r w:rsidR="00345E5C">
        <w:t> </w:t>
      </w:r>
      <w:r w:rsidRPr="00E23121">
        <w:t>muži, který je chtivý po ženách</w:t>
      </w:r>
      <w:r w:rsidR="00345E5C" w:rsidRPr="00E23121">
        <w:t xml:space="preserve"> a</w:t>
      </w:r>
      <w:r w:rsidR="00345E5C">
        <w:t> </w:t>
      </w:r>
      <w:r w:rsidRPr="00E23121">
        <w:t>neustále je pronásleduje.</w:t>
      </w:r>
      <w:r w:rsidR="00345E5C" w:rsidRPr="00E23121">
        <w:t xml:space="preserve"> A</w:t>
      </w:r>
      <w:r w:rsidR="00345E5C">
        <w:t> </w:t>
      </w:r>
      <w:r w:rsidR="00D3682F">
        <w:t>po nějakou dobu nezviklala její</w:t>
      </w:r>
      <w:r w:rsidRPr="00E23121">
        <w:t xml:space="preserve"> přesvědčení ani skutečnost, že Maret se ukázala jako naprostý opak Stel</w:t>
      </w:r>
      <w:r w:rsidR="00D3682F">
        <w:t>liny představy</w:t>
      </w:r>
      <w:r w:rsidR="00345E5C">
        <w:t xml:space="preserve"> o </w:t>
      </w:r>
      <w:r w:rsidR="00D3682F">
        <w:t>devatenáctileté</w:t>
      </w:r>
      <w:r w:rsidRPr="00E23121">
        <w:t xml:space="preserve"> Dánce,</w:t>
      </w:r>
      <w:r w:rsidR="00847B6A">
        <w:t xml:space="preserve"> byl</w:t>
      </w:r>
      <w:r w:rsidRPr="00E23121">
        <w:t>a podsaditá</w:t>
      </w:r>
      <w:r w:rsidR="00345E5C" w:rsidRPr="00E23121">
        <w:t xml:space="preserve"> a</w:t>
      </w:r>
      <w:r w:rsidR="00345E5C">
        <w:t> </w:t>
      </w:r>
      <w:r w:rsidRPr="00E23121">
        <w:t>tmavovlasá</w:t>
      </w:r>
      <w:r w:rsidR="00345E5C" w:rsidRPr="00E23121">
        <w:t xml:space="preserve"> a</w:t>
      </w:r>
      <w:r w:rsidR="00345E5C">
        <w:t> </w:t>
      </w:r>
      <w:r w:rsidRPr="00E23121">
        <w:t>snědá</w:t>
      </w:r>
      <w:r w:rsidR="00345E5C" w:rsidRPr="00E23121">
        <w:t xml:space="preserve"> a</w:t>
      </w:r>
      <w:r w:rsidR="00345E5C">
        <w:t> </w:t>
      </w:r>
      <w:r w:rsidRPr="00E23121">
        <w:t>ani trochu hezká.</w:t>
      </w:r>
    </w:p>
    <w:p w:rsidR="00D34DB7" w:rsidRPr="00E23121" w:rsidRDefault="00586408" w:rsidP="00E23121">
      <w:pPr>
        <w:pStyle w:val="Text"/>
      </w:pPr>
      <w:r>
        <w:t>„</w:t>
      </w:r>
      <w:r w:rsidR="000251E4" w:rsidRPr="00E23121">
        <w:t>Ale cítil se vůči mně provinile</w:t>
      </w:r>
      <w:r w:rsidR="00345E5C" w:rsidRPr="00E23121">
        <w:t xml:space="preserve"> a</w:t>
      </w:r>
      <w:r w:rsidR="00345E5C">
        <w:t> </w:t>
      </w:r>
      <w:r w:rsidR="000251E4" w:rsidRPr="00E23121">
        <w:t>to ho přimělo,</w:t>
      </w:r>
      <w:r w:rsidR="007760C2" w:rsidRPr="00E23121">
        <w:t xml:space="preserve"> aby </w:t>
      </w:r>
      <w:r w:rsidR="000251E4" w:rsidRPr="00E23121">
        <w:t>Maret zaměstnal,</w:t>
      </w:r>
      <w:r w:rsidR="00847B6A">
        <w:t xml:space="preserve"> byl</w:t>
      </w:r>
      <w:r w:rsidR="000251E4" w:rsidRPr="00E23121">
        <w:t>a to kompenzace za jeho nevěru.</w:t>
      </w:r>
      <w:r w:rsidR="00345E5C" w:rsidRPr="00E23121">
        <w:t xml:space="preserve"> A</w:t>
      </w:r>
      <w:r w:rsidR="00345E5C">
        <w:t> </w:t>
      </w:r>
      <w:r w:rsidR="000251E4" w:rsidRPr="00E23121">
        <w:t>potom jsem si uvědomila jedno, co mi po celou tu dobu vůbec nedocházelo, Genevieve. Nebyl sukničkář, byl docela monoga</w:t>
      </w:r>
      <w:r w:rsidR="00A858B4">
        <w:t>mní, jenomže nebyl věrný své ma</w:t>
      </w:r>
      <w:r w:rsidR="000251E4" w:rsidRPr="00E23121">
        <w:t>nželce, byl věrný Charmian. Na světě pro Rexe nikdo jiný než Charmian neexistoval. Vrátil se</w:t>
      </w:r>
      <w:r w:rsidR="00345E5C" w:rsidRPr="00E23121">
        <w:t xml:space="preserve"> k</w:t>
      </w:r>
      <w:r w:rsidR="00345E5C">
        <w:t> </w:t>
      </w:r>
      <w:r w:rsidR="0072355E">
        <w:t>ní</w:t>
      </w:r>
      <w:r w:rsidR="00345E5C" w:rsidRPr="00E23121">
        <w:t xml:space="preserve"> a</w:t>
      </w:r>
      <w:r w:rsidR="00345E5C">
        <w:t> </w:t>
      </w:r>
      <w:r w:rsidR="000251E4" w:rsidRPr="00E23121">
        <w:t>znovu si spolu začali</w:t>
      </w:r>
      <w:r w:rsidR="00D3682F">
        <w:t xml:space="preserve"> předtí</w:t>
      </w:r>
      <w:r w:rsidR="000251E4" w:rsidRPr="00E23121">
        <w:t>m, než se Maret vůbec objevila.</w:t>
      </w:r>
      <w:r w:rsidR="00345E5C" w:rsidRPr="00E23121">
        <w:t xml:space="preserve"> A</w:t>
      </w:r>
      <w:r w:rsidR="00345E5C">
        <w:t> </w:t>
      </w:r>
      <w:r w:rsidR="000251E4" w:rsidRPr="00E23121">
        <w:t>to mě nějak zatvrdilo. Víte, co tím myslím? Dokázala bych snášet řadu mladých děvčat, která</w:t>
      </w:r>
      <w:r w:rsidR="0041594E" w:rsidRPr="00E23121">
        <w:t xml:space="preserve"> by </w:t>
      </w:r>
      <w:r w:rsidR="000251E4" w:rsidRPr="00E23121">
        <w:lastRenderedPageBreak/>
        <w:t>nic neznamenala, ale ne tuhle</w:t>
      </w:r>
      <w:r w:rsidR="000B204D">
        <w:t xml:space="preserve"> stařenu, která mu </w:t>
      </w:r>
      <w:r w:rsidR="003D5D32">
        <w:t>byla</w:t>
      </w:r>
      <w:r w:rsidR="000B204D">
        <w:t xml:space="preserve"> vším. My</w:t>
      </w:r>
      <w:r w:rsidR="005F4191">
        <w:t>slím, že tehdy</w:t>
      </w:r>
      <w:r w:rsidR="000251E4" w:rsidRPr="00E23121">
        <w:t xml:space="preserve"> vymizelo </w:t>
      </w:r>
      <w:r w:rsidR="005F4191">
        <w:t>všechno, co jsem kdy</w:t>
      </w:r>
      <w:r w:rsidR="00345E5C">
        <w:t xml:space="preserve"> k </w:t>
      </w:r>
      <w:r w:rsidR="005F4191">
        <w:t>Rexovi cí</w:t>
      </w:r>
      <w:r w:rsidR="000251E4" w:rsidRPr="00E23121">
        <w:t>tila.</w:t>
      </w:r>
      <w:r w:rsidR="00D34DB7" w:rsidRPr="00E23121">
        <w:t>“</w:t>
      </w:r>
    </w:p>
    <w:p w:rsidR="00D34DB7" w:rsidRPr="00E23121" w:rsidRDefault="00D34DB7" w:rsidP="00E23121">
      <w:pPr>
        <w:pStyle w:val="Text"/>
        <w:jc w:val="left"/>
      </w:pPr>
      <w:r w:rsidRPr="00E23121">
        <w:t>„</w:t>
      </w:r>
      <w:r w:rsidR="000251E4" w:rsidRPr="00E23121">
        <w:t>Proč jste</w:t>
      </w:r>
      <w:r w:rsidR="00345E5C" w:rsidRPr="00E23121">
        <w:t xml:space="preserve"> s</w:t>
      </w:r>
      <w:r w:rsidR="00345E5C">
        <w:t> </w:t>
      </w:r>
      <w:r w:rsidR="00552F08">
        <w:t>ní</w:t>
      </w:r>
      <w:r w:rsidR="000251E4" w:rsidRPr="00E23121">
        <w:t>m zůstala?</w:t>
      </w:r>
      <w:r w:rsidRPr="00E23121">
        <w:t>“</w:t>
      </w:r>
    </w:p>
    <w:p w:rsidR="00D34DB7" w:rsidRPr="00E23121" w:rsidRDefault="000251E4" w:rsidP="00E23121">
      <w:pPr>
        <w:pStyle w:val="Text"/>
      </w:pPr>
      <w:r w:rsidRPr="00E23121">
        <w:t xml:space="preserve">Zopakovala všechno to, co už říkala předtím. </w:t>
      </w:r>
      <w:r w:rsidR="00D34DB7" w:rsidRPr="00E23121">
        <w:t>„</w:t>
      </w:r>
      <w:r w:rsidRPr="00E23121">
        <w:t>Bylo to</w:t>
      </w:r>
      <w:r w:rsidR="00A858B4">
        <w:t xml:space="preserve"> jiné</w:t>
      </w:r>
      <w:r w:rsidRPr="00E23121">
        <w:t xml:space="preserve"> než dnes. Kdybych se</w:t>
      </w:r>
      <w:r w:rsidR="00345E5C" w:rsidRPr="00E23121">
        <w:t xml:space="preserve"> s</w:t>
      </w:r>
      <w:r w:rsidR="00345E5C">
        <w:t> </w:t>
      </w:r>
      <w:r w:rsidRPr="00E23121">
        <w:t>ním zk</w:t>
      </w:r>
      <w:r w:rsidR="005F4191">
        <w:t>usila rozvé</w:t>
      </w:r>
      <w:r w:rsidRPr="00E23121">
        <w:t>st, musela bych cizo</w:t>
      </w:r>
      <w:r w:rsidR="005F4191">
        <w:t>ložství dokázat,</w:t>
      </w:r>
      <w:r w:rsidR="00345E5C">
        <w:t xml:space="preserve"> a </w:t>
      </w:r>
      <w:r w:rsidR="005F4191">
        <w:t>to bych myslí</w:t>
      </w:r>
      <w:r w:rsidRPr="00E23121">
        <w:t>m nedokázala.</w:t>
      </w:r>
      <w:r w:rsidR="00F21663">
        <w:t xml:space="preserve"> Musela bych si najmout soukromé</w:t>
      </w:r>
      <w:r w:rsidRPr="00E23121">
        <w:t xml:space="preserve"> detektivy,</w:t>
      </w:r>
      <w:r w:rsidR="00345E5C" w:rsidRPr="00E23121">
        <w:t xml:space="preserve"> a</w:t>
      </w:r>
      <w:r w:rsidR="00345E5C">
        <w:t> </w:t>
      </w:r>
      <w:r w:rsidRPr="00E23121">
        <w:t>i potom by nebyl žádný důkaz, že dvaašedesátiletý muž chodí navštěvovat osmapadesátiletou ženu, svoji starou přítelkyni. To by mi nepomohlo, všechno by se tím jenom zhoršilo.</w:t>
      </w:r>
      <w:r w:rsidR="00345E5C" w:rsidRPr="00E23121">
        <w:t xml:space="preserve"> A</w:t>
      </w:r>
      <w:r w:rsidR="00345E5C">
        <w:t> </w:t>
      </w:r>
      <w:r w:rsidRPr="00E23121">
        <w:t xml:space="preserve">měla jsem děti. To byla jiná doba než dnes. Rex </w:t>
      </w:r>
      <w:r w:rsidR="005F4191">
        <w:t>by se na mě mohl rozezlít, rozvé</w:t>
      </w:r>
      <w:r w:rsidRPr="00E23121">
        <w:t>st se se mnou</w:t>
      </w:r>
      <w:r w:rsidR="00345E5C" w:rsidRPr="00E23121">
        <w:t xml:space="preserve"> a</w:t>
      </w:r>
      <w:r w:rsidR="00345E5C">
        <w:t> </w:t>
      </w:r>
      <w:r w:rsidRPr="00E23121">
        <w:t>dostat děti do péče. Bála jsem se to riskovat, Genevieve. Chtěla jsem jen trochu nezávislosti</w:t>
      </w:r>
      <w:r w:rsidR="00345E5C" w:rsidRPr="00E23121">
        <w:t xml:space="preserve"> a</w:t>
      </w:r>
      <w:r w:rsidR="00345E5C">
        <w:t> </w:t>
      </w:r>
      <w:r w:rsidRPr="00E23121">
        <w:t>příležitost být</w:t>
      </w:r>
      <w:r w:rsidR="00345E5C" w:rsidRPr="00E23121">
        <w:t xml:space="preserve"> s</w:t>
      </w:r>
      <w:r w:rsidR="00345E5C">
        <w:t> </w:t>
      </w:r>
      <w:r w:rsidRPr="00E23121">
        <w:t xml:space="preserve">Alanem. Maret znamenala velkou pomoc, ale pořád jsme neměli kam jít, kde </w:t>
      </w:r>
      <w:r w:rsidR="000E098A">
        <w:t>bych</w:t>
      </w:r>
      <w:r w:rsidRPr="00E23121">
        <w:t>om spolu mohli být sami.</w:t>
      </w:r>
      <w:r w:rsidR="00D34DB7" w:rsidRPr="00E23121">
        <w:t>“</w:t>
      </w:r>
    </w:p>
    <w:p w:rsidR="00D34DB7" w:rsidRPr="00E23121" w:rsidRDefault="000251E4" w:rsidP="00E23121">
      <w:pPr>
        <w:pStyle w:val="Text"/>
      </w:pPr>
      <w:r w:rsidRPr="00E23121">
        <w:t>Koncem toho léta se</w:t>
      </w:r>
      <w:r w:rsidR="005F4191">
        <w:t xml:space="preserve"> prodal dům po jejím otci</w:t>
      </w:r>
      <w:r w:rsidR="00345E5C">
        <w:t xml:space="preserve"> a </w:t>
      </w:r>
      <w:r w:rsidR="005F4191">
        <w:t>pení</w:t>
      </w:r>
      <w:r w:rsidRPr="00E23121">
        <w:t>ze, které to vynesl</w:t>
      </w:r>
      <w:r w:rsidR="005F4191">
        <w:t>o, dělaly něco málo pod pět tisí</w:t>
      </w:r>
      <w:r w:rsidRPr="00E23121">
        <w:t>c liber, po zaplacení n</w:t>
      </w:r>
      <w:r w:rsidR="005F4191">
        <w:t>o</w:t>
      </w:r>
      <w:r w:rsidR="00D34DB7" w:rsidRPr="00E23121">
        <w:t>t</w:t>
      </w:r>
      <w:r w:rsidR="005F4191">
        <w:t>ářský</w:t>
      </w:r>
      <w:r w:rsidRPr="00E23121">
        <w:t>ch poplatků</w:t>
      </w:r>
      <w:r w:rsidR="00345E5C" w:rsidRPr="00E23121">
        <w:t xml:space="preserve"> a</w:t>
      </w:r>
      <w:r w:rsidR="00345E5C">
        <w:t> </w:t>
      </w:r>
      <w:r w:rsidRPr="00E23121">
        <w:t>provize agentovi</w:t>
      </w:r>
      <w:r w:rsidR="00345E5C" w:rsidRPr="00E23121">
        <w:t xml:space="preserve"> s</w:t>
      </w:r>
      <w:r w:rsidR="00345E5C">
        <w:t> </w:t>
      </w:r>
      <w:r w:rsidRPr="00E23121">
        <w:t>nemovitostmi. Otevřela si bankovní účet. Měla vlastní šekovou knížku</w:t>
      </w:r>
      <w:r w:rsidR="00345E5C" w:rsidRPr="00E23121">
        <w:t xml:space="preserve"> a</w:t>
      </w:r>
      <w:r w:rsidR="00345E5C">
        <w:t> </w:t>
      </w:r>
      <w:r w:rsidR="009A1066">
        <w:t xml:space="preserve">tím </w:t>
      </w:r>
      <w:r w:rsidRPr="00E23121">
        <w:t>si připadala bohatá. Zpočátku neměla představu, jak by měla</w:t>
      </w:r>
      <w:r w:rsidR="00345E5C" w:rsidRPr="00E23121">
        <w:t xml:space="preserve"> s</w:t>
      </w:r>
      <w:r w:rsidR="00345E5C">
        <w:t> </w:t>
      </w:r>
      <w:r w:rsidRPr="00E23121">
        <w:t>penězi naložit. Proč je nenechat, jak jsou? Přijde čas, kdy se ukáže,</w:t>
      </w:r>
      <w:r w:rsidR="00345E5C" w:rsidRPr="00E23121">
        <w:t xml:space="preserve"> k</w:t>
      </w:r>
      <w:r w:rsidR="00345E5C">
        <w:t> </w:t>
      </w:r>
      <w:r w:rsidRPr="00E23121">
        <w:t>čemu by se hodily.</w:t>
      </w:r>
    </w:p>
    <w:p w:rsidR="00D34DB7" w:rsidRPr="00E23121" w:rsidRDefault="000251E4" w:rsidP="00E23121">
      <w:pPr>
        <w:pStyle w:val="Text"/>
      </w:pPr>
      <w:r w:rsidRPr="00E23121">
        <w:t>Když byla Maret</w:t>
      </w:r>
      <w:r w:rsidR="00345E5C" w:rsidRPr="00E23121">
        <w:t xml:space="preserve"> v</w:t>
      </w:r>
      <w:r w:rsidR="00345E5C">
        <w:t> </w:t>
      </w:r>
      <w:r w:rsidRPr="00E23121">
        <w:t>domě</w:t>
      </w:r>
      <w:r w:rsidR="00345E5C" w:rsidRPr="00E23121">
        <w:t xml:space="preserve"> a</w:t>
      </w:r>
      <w:r w:rsidR="00345E5C">
        <w:t> </w:t>
      </w:r>
      <w:r w:rsidRPr="00E23121">
        <w:t xml:space="preserve">Richard tak malý, že ještě nemohl do školky, nemohla Stella Alanovi dovolit, aby tam chodil. Jednou dvakrát ji vzal do hotelu. </w:t>
      </w:r>
      <w:r w:rsidR="00F21663">
        <w:t>Ale bylo to nepříjemné</w:t>
      </w:r>
      <w:r w:rsidR="00345E5C" w:rsidRPr="00E23121">
        <w:t xml:space="preserve"> a</w:t>
      </w:r>
      <w:r w:rsidR="00345E5C">
        <w:t> </w:t>
      </w:r>
      <w:r w:rsidR="00F21663">
        <w:t>obtížné</w:t>
      </w:r>
      <w:r w:rsidR="00345E5C" w:rsidRPr="00E23121">
        <w:t xml:space="preserve"> a</w:t>
      </w:r>
      <w:r w:rsidR="00345E5C">
        <w:t> </w:t>
      </w:r>
      <w:r w:rsidR="00F21663">
        <w:t>pro Stellu vrcholně trapné</w:t>
      </w:r>
      <w:r w:rsidRPr="00E23121">
        <w:t>. Museli předstírat, že jsou sezdaní, předstírat, že zůstávají přes noc, kterou zaplatili předem.</w:t>
      </w:r>
      <w:r w:rsidR="00345E5C" w:rsidRPr="00E23121">
        <w:t xml:space="preserve"> A</w:t>
      </w:r>
      <w:r w:rsidR="00345E5C">
        <w:t> </w:t>
      </w:r>
      <w:r w:rsidRPr="00E23121">
        <w:t>Alan si hotely nemohl dovolit. Byli zamilovaní, byli si tak blízcí, jak jen si milenci mohou být, ale neodvážila by se nabídnout, že účet</w:t>
      </w:r>
      <w:r w:rsidR="00345E5C" w:rsidRPr="00E23121">
        <w:t xml:space="preserve"> v</w:t>
      </w:r>
      <w:r w:rsidR="00345E5C">
        <w:t> </w:t>
      </w:r>
      <w:r w:rsidRPr="00E23121">
        <w:t>hotelu zaplatí.</w:t>
      </w:r>
    </w:p>
    <w:p w:rsidR="00D34DB7" w:rsidRPr="00E23121" w:rsidRDefault="000251E4" w:rsidP="00E23121">
      <w:pPr>
        <w:pStyle w:val="Text"/>
      </w:pPr>
      <w:r w:rsidRPr="00E23121">
        <w:t>Jednoho dne cestou</w:t>
      </w:r>
      <w:r w:rsidR="00345E5C" w:rsidRPr="00E23121">
        <w:t xml:space="preserve"> z</w:t>
      </w:r>
      <w:r w:rsidR="00345E5C">
        <w:t> </w:t>
      </w:r>
      <w:r w:rsidRPr="00E23121">
        <w:t>nějakého motelu zpátky do Bury uviděla domek</w:t>
      </w:r>
      <w:r w:rsidR="00345E5C" w:rsidRPr="00E23121">
        <w:t xml:space="preserve"> a</w:t>
      </w:r>
      <w:r w:rsidR="00345E5C">
        <w:t> </w:t>
      </w:r>
      <w:r w:rsidRPr="00E23121">
        <w:t>před ním ceduli Na prodej. Stál při hlavní silnici, byl ošklivý, vydaný napospas větrům, kte</w:t>
      </w:r>
      <w:r w:rsidR="00CC5AD8" w:rsidRPr="00E23121">
        <w:t>ré</w:t>
      </w:r>
      <w:r w:rsidRPr="00E23121">
        <w:t xml:space="preserve"> sužovaly Brec</w:t>
      </w:r>
      <w:r w:rsidR="00D3682F">
        <w:t>k</w:t>
      </w:r>
      <w:r w:rsidR="00D34DB7" w:rsidRPr="00E23121">
        <w:t>l</w:t>
      </w:r>
      <w:r w:rsidRPr="00E23121">
        <w:t>and, ale vnukl jí nápad.</w:t>
      </w:r>
    </w:p>
    <w:p w:rsidR="00D34DB7" w:rsidRPr="00E23121" w:rsidRDefault="000251E4" w:rsidP="00E23121">
      <w:pPr>
        <w:pStyle w:val="Text"/>
        <w:jc w:val="left"/>
      </w:pPr>
      <w:r w:rsidRPr="00E23121">
        <w:t xml:space="preserve">Řekla Alanovi. </w:t>
      </w:r>
      <w:r w:rsidR="00D34DB7" w:rsidRPr="00E23121">
        <w:t>„</w:t>
      </w:r>
      <w:r w:rsidRPr="00E23121">
        <w:t>Koupím pro nás dům.</w:t>
      </w:r>
      <w:r w:rsidR="00D34DB7" w:rsidRPr="00E23121">
        <w:t>“</w:t>
      </w:r>
    </w:p>
    <w:p w:rsidR="00D34DB7" w:rsidRPr="00E23121" w:rsidRDefault="00D34DB7" w:rsidP="00E23121">
      <w:pPr>
        <w:pStyle w:val="Text"/>
        <w:jc w:val="left"/>
      </w:pPr>
      <w:r w:rsidRPr="00E23121">
        <w:t>„</w:t>
      </w:r>
      <w:r w:rsidR="000251E4" w:rsidRPr="00E23121">
        <w:t>Takový jako támhleten?</w:t>
      </w:r>
      <w:r w:rsidRPr="00E23121">
        <w:t>“</w:t>
      </w:r>
      <w:r w:rsidR="000251E4" w:rsidRPr="00E23121">
        <w:t xml:space="preserve"> řekl. </w:t>
      </w:r>
      <w:r w:rsidRPr="00E23121">
        <w:t>„</w:t>
      </w:r>
      <w:r w:rsidR="000251E4" w:rsidRPr="00E23121">
        <w:t>Kdy?</w:t>
      </w:r>
      <w:r w:rsidRPr="00E23121">
        <w:t>“</w:t>
      </w:r>
    </w:p>
    <w:p w:rsidR="00D34DB7" w:rsidRPr="00E23121" w:rsidRDefault="00D34DB7" w:rsidP="00E23121">
      <w:pPr>
        <w:pStyle w:val="Text"/>
      </w:pPr>
      <w:r w:rsidRPr="00E23121">
        <w:t>„</w:t>
      </w:r>
      <w:r w:rsidR="000251E4" w:rsidRPr="00E23121">
        <w:t>Než nastane zima. Až najdeme takový, který se nám bude líbit.</w:t>
      </w:r>
      <w:r w:rsidRPr="00E23121">
        <w:t>“</w:t>
      </w:r>
    </w:p>
    <w:p w:rsidR="00D34DB7" w:rsidRPr="00E23121" w:rsidRDefault="00D34DB7" w:rsidP="00E23121">
      <w:pPr>
        <w:pStyle w:val="Text"/>
      </w:pPr>
      <w:r w:rsidRPr="00E23121">
        <w:t>„</w:t>
      </w:r>
      <w:r w:rsidR="000251E4" w:rsidRPr="00E23121">
        <w:t>Jaký se naskytne nejdřív,</w:t>
      </w:r>
      <w:r w:rsidRPr="00E23121">
        <w:t>“</w:t>
      </w:r>
      <w:r w:rsidR="000251E4" w:rsidRPr="00E23121">
        <w:t xml:space="preserve"> řekl.</w:t>
      </w:r>
    </w:p>
    <w:p w:rsidR="00D34DB7" w:rsidRPr="00E23121" w:rsidRDefault="000251E4" w:rsidP="00E23121">
      <w:pPr>
        <w:pStyle w:val="Text"/>
      </w:pPr>
      <w:r w:rsidRPr="00E23121">
        <w:lastRenderedPageBreak/>
        <w:t>Dům musel být na půl cesty mezi Bury</w:t>
      </w:r>
      <w:r w:rsidR="00345E5C" w:rsidRPr="00E23121">
        <w:t xml:space="preserve"> a</w:t>
      </w:r>
      <w:r w:rsidR="00345E5C">
        <w:t> </w:t>
      </w:r>
      <w:r w:rsidRPr="00E23121">
        <w:t>Tivetshall St. Michael, ab</w:t>
      </w:r>
      <w:r w:rsidR="009A5E5F">
        <w:t>y tam byl</w:t>
      </w:r>
      <w:r w:rsidR="00345E5C">
        <w:t xml:space="preserve"> z </w:t>
      </w:r>
      <w:r w:rsidR="009A5E5F">
        <w:t>obou míst snadný pří</w:t>
      </w:r>
      <w:r w:rsidRPr="00E23121">
        <w:t>stup, spíš na zastrčeném</w:t>
      </w:r>
      <w:r w:rsidR="00D3682F">
        <w:t xml:space="preserve"> místě, stojící</w:t>
      </w:r>
      <w:r w:rsidR="00345E5C">
        <w:t xml:space="preserve"> o </w:t>
      </w:r>
      <w:r w:rsidR="00D3682F">
        <w:t>samotě, starší</w:t>
      </w:r>
      <w:r w:rsidRPr="00E23121">
        <w:t>, ale ne starobylý, ne moc velký</w:t>
      </w:r>
      <w:r w:rsidR="00345E5C" w:rsidRPr="00E23121">
        <w:t xml:space="preserve"> a</w:t>
      </w:r>
      <w:r w:rsidR="00345E5C">
        <w:t> </w:t>
      </w:r>
      <w:r w:rsidRPr="00E23121">
        <w:t>za přiměřenou cenu. Nekonečně</w:t>
      </w:r>
      <w:r w:rsidR="009F1909">
        <w:t xml:space="preserve"> rozebírali, co od domu požadují</w:t>
      </w:r>
      <w:r w:rsidRPr="00E23121">
        <w:t>: garáž, aby se tam schovalo auto před kolemjdoucími, malou zahradu, taškovou střechu,</w:t>
      </w:r>
      <w:r w:rsidR="007C3F24">
        <w:t xml:space="preserve"> žádné</w:t>
      </w:r>
      <w:r w:rsidRPr="00E23121">
        <w:t xml:space="preserve"> došky,</w:t>
      </w:r>
      <w:r w:rsidR="007C3F24">
        <w:t xml:space="preserve"> žádné</w:t>
      </w:r>
      <w:r w:rsidRPr="00E23121">
        <w:t xml:space="preserve"> sousedy, prostornou ložnici</w:t>
      </w:r>
      <w:r w:rsidR="00345E5C" w:rsidRPr="00E23121">
        <w:t xml:space="preserve"> s</w:t>
      </w:r>
      <w:r w:rsidR="00345E5C">
        <w:t> </w:t>
      </w:r>
      <w:r w:rsidRPr="00E23121">
        <w:t>vyhlídkou.</w:t>
      </w:r>
    </w:p>
    <w:p w:rsidR="00D34DB7" w:rsidRPr="00E23121" w:rsidRDefault="000251E4" w:rsidP="00E23121">
      <w:pPr>
        <w:pStyle w:val="Text"/>
      </w:pPr>
      <w:r w:rsidRPr="00E23121">
        <w:t>Jako zázrakem odjela Gilda na dva týdny pryč</w:t>
      </w:r>
      <w:r w:rsidR="00345E5C" w:rsidRPr="00E23121">
        <w:t xml:space="preserve"> k</w:t>
      </w:r>
      <w:r w:rsidR="00345E5C">
        <w:t> </w:t>
      </w:r>
      <w:r w:rsidRPr="00E23121">
        <w:t>přítelkyni na jihu Francie. Stell</w:t>
      </w:r>
      <w:r w:rsidR="009A5E5F">
        <w:t>a</w:t>
      </w:r>
      <w:r w:rsidR="00345E5C">
        <w:t xml:space="preserve"> s </w:t>
      </w:r>
      <w:r w:rsidR="009A5E5F">
        <w:t>Alanem se pustili do hledání</w:t>
      </w:r>
      <w:r w:rsidRPr="00E23121">
        <w:t xml:space="preserve"> domu</w:t>
      </w:r>
      <w:r w:rsidR="00345E5C" w:rsidRPr="00E23121">
        <w:t xml:space="preserve"> a</w:t>
      </w:r>
      <w:r w:rsidR="00345E5C">
        <w:t> </w:t>
      </w:r>
      <w:r w:rsidRPr="00E23121">
        <w:t>než se Gilda vrátila, našli kamenný dům</w:t>
      </w:r>
      <w:r w:rsidR="00345E5C" w:rsidRPr="00E23121">
        <w:t xml:space="preserve"> s</w:t>
      </w:r>
      <w:r w:rsidR="00345E5C">
        <w:t> </w:t>
      </w:r>
      <w:r w:rsidRPr="00E23121">
        <w:t xml:space="preserve">červenou taškovou střechou </w:t>
      </w:r>
      <w:r w:rsidR="00E42590">
        <w:t>jmén</w:t>
      </w:r>
      <w:r w:rsidRPr="00E23121">
        <w:t>em Molucca. Doprov</w:t>
      </w:r>
      <w:r w:rsidR="00D3682F">
        <w:t>odila jsem Stellu zpátky do její</w:t>
      </w:r>
      <w:r w:rsidRPr="00E23121">
        <w:t>ho pokoje. Bylo by jednodušší ji odnést. Určitě bych to zvládla, je tak lehounká. Posadila se do</w:t>
      </w:r>
      <w:r w:rsidR="00A858B4">
        <w:t xml:space="preserve"> své</w:t>
      </w:r>
      <w:r w:rsidRPr="00E23121">
        <w:t>ho křesla</w:t>
      </w:r>
      <w:r w:rsidR="00345E5C" w:rsidRPr="00E23121">
        <w:t xml:space="preserve"> a</w:t>
      </w:r>
      <w:r w:rsidR="00345E5C">
        <w:t> </w:t>
      </w:r>
      <w:r w:rsidRPr="00E23121">
        <w:t>já jí zvedla nohy na stoličku.</w:t>
      </w:r>
    </w:p>
    <w:p w:rsidR="00D34DB7" w:rsidRPr="00E23121" w:rsidRDefault="00345E5C" w:rsidP="00E23121">
      <w:pPr>
        <w:pStyle w:val="Text"/>
      </w:pPr>
      <w:r w:rsidRPr="00E23121">
        <w:t>„</w:t>
      </w:r>
      <w:r>
        <w:t>V </w:t>
      </w:r>
      <w:r w:rsidR="009A5E5F">
        <w:t>té</w:t>
      </w:r>
      <w:r w:rsidR="000251E4" w:rsidRPr="00E23121">
        <w:t xml:space="preserve"> době jsem byla tak šťastná, Genevieve.</w:t>
      </w:r>
      <w:r w:rsidR="00D34DB7" w:rsidRPr="00E23121">
        <w:t>“</w:t>
      </w:r>
      <w:r w:rsidR="000251E4" w:rsidRPr="00E23121">
        <w:t xml:space="preserve"> Hlas měla tichý</w:t>
      </w:r>
      <w:r w:rsidRPr="00E23121">
        <w:t xml:space="preserve"> a</w:t>
      </w:r>
      <w:r>
        <w:t> </w:t>
      </w:r>
      <w:r w:rsidR="000251E4" w:rsidRPr="00E23121">
        <w:t xml:space="preserve">dost ospalý. </w:t>
      </w:r>
      <w:r w:rsidR="00D34DB7" w:rsidRPr="00E23121">
        <w:t>„</w:t>
      </w:r>
      <w:r w:rsidR="00D3682F">
        <w:t>Poprvé</w:t>
      </w:r>
      <w:r w:rsidRPr="00E23121">
        <w:t xml:space="preserve"> v</w:t>
      </w:r>
      <w:r>
        <w:t> </w:t>
      </w:r>
      <w:r w:rsidR="000251E4" w:rsidRPr="00E23121">
        <w:t>životě mi všechno vycházelo dobře. Byla jsem do Alana zamilovaná čtyři roky, ale jako bych se do něho zamilovávala znovu. Tentokrát mnohem hlouběji, intenzivněji. Bylo mi čtyřicet</w:t>
      </w:r>
      <w:r w:rsidRPr="00E23121">
        <w:t xml:space="preserve"> a</w:t>
      </w:r>
      <w:r>
        <w:t> </w:t>
      </w:r>
      <w:r w:rsidR="000251E4" w:rsidRPr="00E23121">
        <w:t>to nebylo jako dnes, čtyřicítka znamenala stře</w:t>
      </w:r>
      <w:r w:rsidR="00D3682F">
        <w:t>dní věk. Ale</w:t>
      </w:r>
      <w:r>
        <w:t xml:space="preserve"> s </w:t>
      </w:r>
      <w:r w:rsidR="00D3682F">
        <w:t>Alanem jsem se cí</w:t>
      </w:r>
      <w:r w:rsidR="000251E4" w:rsidRPr="00E23121">
        <w:t>tila mladá. Nikdy jsem neměla</w:t>
      </w:r>
      <w:r w:rsidR="007C3F24">
        <w:t xml:space="preserve"> žádné</w:t>
      </w:r>
      <w:r w:rsidR="009F1909">
        <w:t xml:space="preserve"> skutečné</w:t>
      </w:r>
      <w:r w:rsidR="009A5E5F">
        <w:t xml:space="preserve"> potěšení</w:t>
      </w:r>
      <w:r>
        <w:t> </w:t>
      </w:r>
      <w:r w:rsidRPr="00E23121">
        <w:t>–</w:t>
      </w:r>
      <w:r>
        <w:t> </w:t>
      </w:r>
      <w:r w:rsidR="005C27A9">
        <w:t>nevím</w:t>
      </w:r>
      <w:r w:rsidR="000251E4" w:rsidRPr="00E23121">
        <w:t xml:space="preserve"> dost dobře, jak to říct</w:t>
      </w:r>
      <w:r w:rsidR="00D34DB7" w:rsidRPr="00E23121">
        <w:t>…“</w:t>
      </w:r>
    </w:p>
    <w:p w:rsidR="00D34DB7" w:rsidRPr="00E23121" w:rsidRDefault="00D34DB7" w:rsidP="00E23121">
      <w:pPr>
        <w:pStyle w:val="Text"/>
        <w:jc w:val="left"/>
      </w:pPr>
      <w:r w:rsidRPr="00E23121">
        <w:t>„</w:t>
      </w:r>
      <w:r w:rsidR="000251E4" w:rsidRPr="00E23121">
        <w:t>Myslíte ze sexu?</w:t>
      </w:r>
      <w:r w:rsidRPr="00E23121">
        <w:t>“</w:t>
      </w:r>
    </w:p>
    <w:p w:rsidR="00D34DB7" w:rsidRPr="00E23121" w:rsidRDefault="00586408" w:rsidP="005F4191">
      <w:pPr>
        <w:pStyle w:val="Text"/>
      </w:pPr>
      <w:r>
        <w:t>„</w:t>
      </w:r>
      <w:r w:rsidR="000251E4" w:rsidRPr="00E23121">
        <w:t>Ano, ze sexu.</w:t>
      </w:r>
      <w:r w:rsidR="00D34DB7" w:rsidRPr="00E23121">
        <w:t>“</w:t>
      </w:r>
      <w:r w:rsidR="000251E4" w:rsidRPr="00E23121">
        <w:t xml:space="preserve"> Stella zavřela oči. Nechtěla se setkat</w:t>
      </w:r>
      <w:r w:rsidR="00345E5C" w:rsidRPr="00E23121">
        <w:t xml:space="preserve"> s</w:t>
      </w:r>
      <w:r w:rsidR="00345E5C">
        <w:t> </w:t>
      </w:r>
      <w:r w:rsidR="000251E4" w:rsidRPr="00E23121">
        <w:t xml:space="preserve">mým pohledem. </w:t>
      </w:r>
      <w:r w:rsidR="00345E5C" w:rsidRPr="00E23121">
        <w:t>„S</w:t>
      </w:r>
      <w:r w:rsidR="00345E5C">
        <w:t> </w:t>
      </w:r>
      <w:r w:rsidR="000251E4" w:rsidRPr="00E23121">
        <w:t>Rexem jsem nikdy</w:t>
      </w:r>
      <w:r w:rsidR="007C3F24">
        <w:t xml:space="preserve"> žádné</w:t>
      </w:r>
      <w:r w:rsidR="000251E4" w:rsidRPr="00E23121">
        <w:t xml:space="preserve"> potěšení nezažila, dokonce jsem si ani neuměla představit, ja</w:t>
      </w:r>
      <w:r w:rsidR="00CC5AD8" w:rsidRPr="00E23121">
        <w:t>ké</w:t>
      </w:r>
      <w:r w:rsidR="005F4191">
        <w:t xml:space="preserve"> by to mohlo být. Chci ří</w:t>
      </w:r>
      <w:r w:rsidR="000251E4" w:rsidRPr="00E23121">
        <w:t>ct, jestliže něco nerada děláte, nedovedete si představit, že byste stejnou věc dělala</w:t>
      </w:r>
      <w:r w:rsidR="00345E5C" w:rsidRPr="00E23121">
        <w:t xml:space="preserve"> a</w:t>
      </w:r>
      <w:r w:rsidR="00345E5C">
        <w:t> </w:t>
      </w:r>
      <w:r w:rsidR="000251E4" w:rsidRPr="00E23121">
        <w:t>líbila se vám, chápete?</w:t>
      </w:r>
      <w:r w:rsidR="00D34DB7" w:rsidRPr="00E23121">
        <w:t>“</w:t>
      </w:r>
    </w:p>
    <w:p w:rsidR="00D34DB7" w:rsidRPr="00E23121" w:rsidRDefault="00D34DB7" w:rsidP="00E23121">
      <w:pPr>
        <w:pStyle w:val="Text"/>
      </w:pPr>
      <w:r w:rsidRPr="00E23121">
        <w:t>„</w:t>
      </w:r>
      <w:r w:rsidR="000251E4" w:rsidRPr="00E23121">
        <w:t>Jako žehlit napařovací žehličkou,</w:t>
      </w:r>
      <w:r w:rsidRPr="00E23121">
        <w:t>“</w:t>
      </w:r>
      <w:r w:rsidR="000251E4" w:rsidRPr="00E23121">
        <w:t xml:space="preserve"> řekla jsem. Žehlení nenávidím.</w:t>
      </w:r>
    </w:p>
    <w:p w:rsidR="00D34DB7" w:rsidRPr="00E23121" w:rsidRDefault="000251E4" w:rsidP="00E23121">
      <w:pPr>
        <w:pStyle w:val="Text"/>
      </w:pPr>
      <w:r w:rsidRPr="00E23121">
        <w:t xml:space="preserve">Malátně se pousmála. </w:t>
      </w:r>
      <w:r w:rsidR="00D34DB7" w:rsidRPr="00E23121">
        <w:t>„</w:t>
      </w:r>
      <w:r w:rsidRPr="00E23121">
        <w:t>Takže byste se mohla ptát, proč jsem se vůbec chtěla milovat</w:t>
      </w:r>
      <w:r w:rsidR="00345E5C" w:rsidRPr="00E23121">
        <w:t xml:space="preserve"> s</w:t>
      </w:r>
      <w:r w:rsidR="00345E5C">
        <w:t> </w:t>
      </w:r>
      <w:r w:rsidRPr="00E23121">
        <w:t>Alanem,</w:t>
      </w:r>
      <w:r w:rsidR="0041594E" w:rsidRPr="00E23121">
        <w:t xml:space="preserve"> když jsem</w:t>
      </w:r>
      <w:r w:rsidRPr="00E23121">
        <w:t xml:space="preserve"> milování neměla ráda? Na tohle odpověď neznám, Ge</w:t>
      </w:r>
      <w:r w:rsidR="005F4191">
        <w:t>nevieve. Ale určitě nejsem první</w:t>
      </w:r>
      <w:r w:rsidRPr="00E23121">
        <w:t xml:space="preserve"> žena, která neprožívala žádnou rozkoš, ale myslela si, že by mohla, kdyby to bylo</w:t>
      </w:r>
      <w:r w:rsidR="00345E5C" w:rsidRPr="00E23121">
        <w:t xml:space="preserve"> s</w:t>
      </w:r>
      <w:r w:rsidR="00345E5C">
        <w:t> </w:t>
      </w:r>
      <w:r w:rsidRPr="00E23121">
        <w:t>něký</w:t>
      </w:r>
      <w:r w:rsidR="005F4191">
        <w:t>m, koho opravdu miluje.</w:t>
      </w:r>
      <w:r w:rsidR="00345E5C">
        <w:t xml:space="preserve"> A </w:t>
      </w:r>
      <w:r w:rsidR="005F4191">
        <w:t>poprvé</w:t>
      </w:r>
      <w:r w:rsidR="00345E5C">
        <w:t> </w:t>
      </w:r>
      <w:r w:rsidR="00345E5C" w:rsidRPr="00E23121">
        <w:t>–</w:t>
      </w:r>
      <w:r w:rsidR="00345E5C">
        <w:t> </w:t>
      </w:r>
      <w:r w:rsidRPr="00E23121">
        <w:t>poprvé</w:t>
      </w:r>
      <w:r w:rsidR="00345E5C" w:rsidRPr="00E23121">
        <w:t xml:space="preserve"> s</w:t>
      </w:r>
      <w:r w:rsidR="00345E5C">
        <w:t> </w:t>
      </w:r>
      <w:r w:rsidRPr="00E23121">
        <w:t>Alanem</w:t>
      </w:r>
      <w:r w:rsidR="00345E5C">
        <w:t> </w:t>
      </w:r>
      <w:r w:rsidR="00345E5C" w:rsidRPr="00E23121">
        <w:t>–</w:t>
      </w:r>
      <w:r w:rsidR="00345E5C">
        <w:t> </w:t>
      </w:r>
      <w:r w:rsidRPr="00E23121">
        <w:t>nu,</w:t>
      </w:r>
      <w:r w:rsidR="00847B6A">
        <w:t xml:space="preserve"> byl</w:t>
      </w:r>
      <w:r w:rsidRPr="00E23121">
        <w:t>o to úplně</w:t>
      </w:r>
      <w:r w:rsidR="00A858B4">
        <w:t xml:space="preserve"> jiné</w:t>
      </w:r>
      <w:r w:rsidRPr="00E23121">
        <w:t>.</w:t>
      </w:r>
      <w:r w:rsidR="00D34DB7" w:rsidRPr="00E23121">
        <w:t>“</w:t>
      </w:r>
      <w:r w:rsidRPr="00E23121">
        <w:t xml:space="preserve"> Pohlédla na mě. </w:t>
      </w:r>
      <w:r w:rsidR="00D34DB7" w:rsidRPr="00E23121">
        <w:t>„</w:t>
      </w:r>
      <w:r w:rsidRPr="00E23121">
        <w:t>Promiňte, přivádí mě to dost do rozpaků,</w:t>
      </w:r>
      <w:r w:rsidR="0041594E" w:rsidRPr="00E23121">
        <w:t xml:space="preserve"> když</w:t>
      </w:r>
      <w:r w:rsidR="00345E5C" w:rsidRPr="00E23121">
        <w:t xml:space="preserve"> o</w:t>
      </w:r>
      <w:r w:rsidR="00345E5C">
        <w:t> </w:t>
      </w:r>
      <w:r w:rsidRPr="00E23121">
        <w:t xml:space="preserve">těchto věcech mluvím. Jen jsem se snažila vám ukázat, že jsem ho milovala, milovala jsem ho </w:t>
      </w:r>
      <w:r w:rsidRPr="00E23121">
        <w:lastRenderedPageBreak/>
        <w:t>ve všech možných ohledech.</w:t>
      </w:r>
      <w:r w:rsidR="00345E5C" w:rsidRPr="00E23121">
        <w:t xml:space="preserve"> A</w:t>
      </w:r>
      <w:r w:rsidR="00345E5C">
        <w:t> </w:t>
      </w:r>
      <w:r w:rsidRPr="00E23121">
        <w:t xml:space="preserve">když jsme měli dům, kam </w:t>
      </w:r>
      <w:r w:rsidR="00F37A15">
        <w:t>jsme mohli jí</w:t>
      </w:r>
      <w:r w:rsidR="0092237E">
        <w:t>t, bylo to nádherné</w:t>
      </w:r>
      <w:r w:rsidRPr="00E23121">
        <w:t>. Bylo to romantické.</w:t>
      </w:r>
    </w:p>
    <w:p w:rsidR="00D34DB7" w:rsidRPr="00E23121" w:rsidRDefault="000251E4" w:rsidP="00E23121">
      <w:pPr>
        <w:pStyle w:val="Text"/>
      </w:pPr>
      <w:r w:rsidRPr="00E23121">
        <w:t>Chodívala jsem tam na sklonku odpoledne. Maret byla doma</w:t>
      </w:r>
      <w:r w:rsidR="00345E5C" w:rsidRPr="00E23121">
        <w:t xml:space="preserve"> s</w:t>
      </w:r>
      <w:r w:rsidR="00345E5C">
        <w:t> </w:t>
      </w:r>
      <w:r w:rsidR="005F4191">
        <w:t>dětmi. Co se Rexe týkalo, tehdy</w:t>
      </w:r>
      <w:r w:rsidRPr="00E23121">
        <w:t xml:space="preserve"> už jsme si žili každý po</w:t>
      </w:r>
      <w:r w:rsidR="00A858B4">
        <w:t xml:space="preserve"> své</w:t>
      </w:r>
      <w:r w:rsidRPr="00E23121">
        <w:t>m. Ni</w:t>
      </w:r>
      <w:r w:rsidR="00296989">
        <w:t>kdy</w:t>
      </w:r>
      <w:r w:rsidRPr="00E23121">
        <w:t xml:space="preserve"> se mě neptal, kde jsem byla,</w:t>
      </w:r>
      <w:r w:rsidR="0041594E" w:rsidRPr="00E23121">
        <w:t xml:space="preserve"> když jsem</w:t>
      </w:r>
      <w:r w:rsidRPr="00E23121">
        <w:t xml:space="preserve"> nebyla doma,</w:t>
      </w:r>
      <w:r w:rsidR="00345E5C" w:rsidRPr="00E23121">
        <w:t xml:space="preserve"> a</w:t>
      </w:r>
      <w:r w:rsidR="00345E5C">
        <w:t> </w:t>
      </w:r>
      <w:r w:rsidRPr="00E23121">
        <w:t>já věděla, kde byl on, takže jsem se ptát nemusela. Pravděpodobně</w:t>
      </w:r>
      <w:r w:rsidR="00345E5C" w:rsidRPr="00E23121">
        <w:t xml:space="preserve"> o</w:t>
      </w:r>
      <w:r w:rsidR="00345E5C">
        <w:t> </w:t>
      </w:r>
      <w:r w:rsidRPr="00E23121">
        <w:t>Alanovi věděl, nebo věděl, že tady někdo je, ale už mu na tom nezáleželo.</w:t>
      </w:r>
    </w:p>
    <w:p w:rsidR="00D34DB7" w:rsidRPr="00E23121" w:rsidRDefault="000251E4" w:rsidP="00E23121">
      <w:pPr>
        <w:pStyle w:val="Text"/>
      </w:pPr>
      <w:r w:rsidRPr="00E23121">
        <w:t xml:space="preserve">Byla jsem na svůj dům pyšná. Patřil </w:t>
      </w:r>
      <w:r w:rsidRPr="00E23121">
        <w:rPr>
          <w:i/>
        </w:rPr>
        <w:t xml:space="preserve">mně, </w:t>
      </w:r>
      <w:r w:rsidR="005F4191">
        <w:t>víte. Viděla jste listiny na moj</w:t>
      </w:r>
      <w:r w:rsidRPr="00E23121">
        <w:t xml:space="preserve">e </w:t>
      </w:r>
      <w:r w:rsidR="00E42590">
        <w:t>jmén</w:t>
      </w:r>
      <w:r w:rsidRPr="00E23121">
        <w:t>o. Hodně to pro mě znamenalo. Tolik mě bavilo jej zařizovat.</w:t>
      </w:r>
      <w:r w:rsidR="00345E5C" w:rsidRPr="00E23121">
        <w:t xml:space="preserve"> S</w:t>
      </w:r>
      <w:r w:rsidR="00345E5C">
        <w:t> </w:t>
      </w:r>
      <w:r w:rsidRPr="00E23121">
        <w:t>Alanem jsme měli velice málo peněz, ale tehdy se daly ve starožitnostech</w:t>
      </w:r>
      <w:r w:rsidR="00345E5C" w:rsidRPr="00E23121">
        <w:t xml:space="preserve"> a</w:t>
      </w:r>
      <w:r w:rsidR="00345E5C">
        <w:t> </w:t>
      </w:r>
      <w:r w:rsidR="00AB4C07">
        <w:t>ve výprodejích sehnat úžasné</w:t>
      </w:r>
      <w:r w:rsidRPr="00E23121">
        <w:t xml:space="preserve"> věci. Měl originály kreseb, kte</w:t>
      </w:r>
      <w:r w:rsidR="00CC5AD8" w:rsidRPr="00E23121">
        <w:t>ré</w:t>
      </w:r>
      <w:r w:rsidR="005F4191">
        <w:t xml:space="preserve"> dělal pro ty dětské kní</w:t>
      </w:r>
      <w:r w:rsidRPr="00E23121">
        <w:t xml:space="preserve">žky, nechali jsme </w:t>
      </w:r>
      <w:r w:rsidR="0084338D" w:rsidRPr="00E23121">
        <w:t>si je</w:t>
      </w:r>
      <w:r w:rsidRPr="00E23121">
        <w:t xml:space="preserve"> zarámovat</w:t>
      </w:r>
      <w:r w:rsidR="00345E5C" w:rsidRPr="00E23121">
        <w:t xml:space="preserve"> </w:t>
      </w:r>
      <w:r w:rsidR="00345E5C">
        <w:t>a </w:t>
      </w:r>
      <w:r w:rsidR="005F4191">
        <w:t xml:space="preserve">pověsili je na stěny. Vždycky </w:t>
      </w:r>
      <w:r w:rsidRPr="00E23121">
        <w:t>jsem měla všude</w:t>
      </w:r>
      <w:r w:rsidR="00345E5C" w:rsidRPr="00E23121">
        <w:t xml:space="preserve"> v</w:t>
      </w:r>
      <w:r w:rsidR="00345E5C">
        <w:t> </w:t>
      </w:r>
      <w:r w:rsidRPr="00E23121">
        <w:t>domě plno květin. Sama jsem tam uklíz</w:t>
      </w:r>
      <w:r w:rsidR="0092237E">
        <w:t>ela, musela jsem. Bylo to jediné</w:t>
      </w:r>
      <w:r w:rsidRPr="00E23121">
        <w:t xml:space="preserve"> místo, kte</w:t>
      </w:r>
      <w:r w:rsidR="00CC5AD8" w:rsidRPr="00E23121">
        <w:t>ré</w:t>
      </w:r>
      <w:r w:rsidRPr="00E23121">
        <w:t xml:space="preserve"> jsem kdy uklízela ráda.</w:t>
      </w:r>
    </w:p>
    <w:p w:rsidR="00D34DB7" w:rsidRPr="00E23121" w:rsidRDefault="000251E4" w:rsidP="00E23121">
      <w:pPr>
        <w:pStyle w:val="Text"/>
      </w:pPr>
      <w:r w:rsidRPr="00E23121">
        <w:t>Při čekání na Alana jsem se vždyc</w:t>
      </w:r>
      <w:r w:rsidR="00AB5E3F">
        <w:t>ky</w:t>
      </w:r>
      <w:r w:rsidRPr="00E23121">
        <w:t xml:space="preserve"> upravila. Ob</w:t>
      </w:r>
      <w:r w:rsidR="00CC5AD8" w:rsidRPr="00E23121">
        <w:t>lé</w:t>
      </w:r>
      <w:r w:rsidR="00AF4F36">
        <w:t>kla jsem si</w:t>
      </w:r>
      <w:r w:rsidRPr="00E23121">
        <w:t xml:space="preserve"> krásné šaty, vzala si šperky</w:t>
      </w:r>
      <w:r w:rsidR="00345E5C" w:rsidRPr="00E23121">
        <w:t xml:space="preserve"> a</w:t>
      </w:r>
      <w:r w:rsidR="00345E5C">
        <w:t> </w:t>
      </w:r>
      <w:r w:rsidRPr="00E23121">
        <w:t>pečlivě jsem se učesala. Hodinu mi zabralo, než jsem se nalíčila</w:t>
      </w:r>
      <w:r w:rsidR="00345E5C" w:rsidRPr="00E23121">
        <w:t xml:space="preserve"> a</w:t>
      </w:r>
      <w:r w:rsidR="00345E5C">
        <w:t> </w:t>
      </w:r>
      <w:r w:rsidRPr="00E23121">
        <w:t>upravila si nehty.</w:t>
      </w:r>
      <w:r w:rsidR="00D34DB7" w:rsidRPr="00E23121">
        <w:t>“</w:t>
      </w:r>
      <w:r w:rsidRPr="00E23121">
        <w:t xml:space="preserve"> Odvrátila pohled. </w:t>
      </w:r>
      <w:r w:rsidR="00345E5C">
        <w:t>„A </w:t>
      </w:r>
      <w:r w:rsidR="00586408">
        <w:t>všechno to vzalo zasvé</w:t>
      </w:r>
      <w:r w:rsidRPr="00E23121">
        <w:t>, když přišel a</w:t>
      </w:r>
      <w:r w:rsidR="00345E5C">
        <w:t> </w:t>
      </w:r>
      <w:r w:rsidR="00345E5C" w:rsidRPr="00E23121">
        <w:t>–</w:t>
      </w:r>
      <w:r w:rsidR="00345E5C">
        <w:t> </w:t>
      </w:r>
      <w:r w:rsidRPr="00E23121">
        <w:t>a začali jsme se líbat, objímat</w:t>
      </w:r>
      <w:r w:rsidR="00345E5C" w:rsidRPr="00E23121">
        <w:t xml:space="preserve"> a</w:t>
      </w:r>
      <w:r w:rsidR="00345E5C">
        <w:t> </w:t>
      </w:r>
      <w:r w:rsidRPr="00E23121">
        <w:t>milovat se.</w:t>
      </w:r>
      <w:r w:rsidR="00D34DB7" w:rsidRPr="00E23121">
        <w:t>“</w:t>
      </w:r>
      <w:r w:rsidRPr="00E23121">
        <w:t xml:space="preserve"> Krátce, zlehka se zasmála</w:t>
      </w:r>
      <w:r w:rsidR="00345E5C" w:rsidRPr="00E23121">
        <w:t xml:space="preserve"> a</w:t>
      </w:r>
      <w:r w:rsidR="00345E5C">
        <w:t> </w:t>
      </w:r>
      <w:r w:rsidRPr="00E23121">
        <w:t xml:space="preserve">otočila řeč. </w:t>
      </w:r>
      <w:r w:rsidR="00D34DB7" w:rsidRPr="00E23121">
        <w:t>„</w:t>
      </w:r>
      <w:r w:rsidR="009A5E5F">
        <w:t>Lidé nepili ví</w:t>
      </w:r>
      <w:r w:rsidRPr="00E23121">
        <w:t>no tak jako dnes. Pili je jenom</w:t>
      </w:r>
      <w:r w:rsidR="00345E5C" w:rsidRPr="00E23121">
        <w:t xml:space="preserve"> k</w:t>
      </w:r>
      <w:r w:rsidR="00345E5C">
        <w:t> </w:t>
      </w:r>
      <w:r w:rsidRPr="00E23121">
        <w:t>jídlu, ale měla jsem tam zásobu ginu, toniku, likéru</w:t>
      </w:r>
      <w:r w:rsidR="00345E5C" w:rsidRPr="00E23121">
        <w:t xml:space="preserve"> z</w:t>
      </w:r>
      <w:r w:rsidR="00345E5C">
        <w:t> </w:t>
      </w:r>
      <w:r w:rsidRPr="00E23121">
        <w:t>angostury, vermutu</w:t>
      </w:r>
      <w:r w:rsidR="00345E5C" w:rsidRPr="00E23121">
        <w:t xml:space="preserve"> a</w:t>
      </w:r>
      <w:r w:rsidR="00345E5C">
        <w:t> </w:t>
      </w:r>
      <w:r w:rsidRPr="00E23121">
        <w:t>sherry. Často jsem pro nás uvařila. Vyhlížela jsem</w:t>
      </w:r>
      <w:r w:rsidR="00345E5C" w:rsidRPr="00E23121">
        <w:t xml:space="preserve"> z</w:t>
      </w:r>
      <w:r w:rsidR="00345E5C">
        <w:t> </w:t>
      </w:r>
      <w:r w:rsidRPr="00E23121">
        <w:t>okna ložnice Alanův vůz</w:t>
      </w:r>
      <w:r w:rsidR="00345E5C" w:rsidRPr="00E23121">
        <w:t xml:space="preserve"> a</w:t>
      </w:r>
      <w:r w:rsidR="00345E5C">
        <w:t> </w:t>
      </w:r>
      <w:r w:rsidRPr="00E23121">
        <w:t>toužila po něm,</w:t>
      </w:r>
      <w:r w:rsidR="00345E5C" w:rsidRPr="00E23121">
        <w:t xml:space="preserve"> a</w:t>
      </w:r>
      <w:r w:rsidR="00345E5C">
        <w:t> </w:t>
      </w:r>
      <w:r w:rsidRPr="00E23121">
        <w:t>dělalo se mi strachy zle, když se</w:t>
      </w:r>
      <w:r w:rsidR="00345E5C" w:rsidRPr="00E23121">
        <w:t xml:space="preserve"> o</w:t>
      </w:r>
      <w:r w:rsidR="00345E5C">
        <w:t> </w:t>
      </w:r>
      <w:r w:rsidRPr="00E23121">
        <w:t>pět minut opozdil. Ach Genevieve, dovedete si to představit?</w:t>
      </w:r>
      <w:r w:rsidR="00D34DB7" w:rsidRPr="00E23121">
        <w:t>“</w:t>
      </w:r>
    </w:p>
    <w:p w:rsidR="00D34DB7" w:rsidRPr="00E23121" w:rsidRDefault="000251E4" w:rsidP="00E23121">
      <w:pPr>
        <w:pStyle w:val="Text"/>
      </w:pPr>
      <w:r w:rsidRPr="00E23121">
        <w:t>Až příliš dobře. Až na to, že tehdy bylo</w:t>
      </w:r>
      <w:r w:rsidR="00345E5C" w:rsidRPr="00E23121">
        <w:t xml:space="preserve"> v</w:t>
      </w:r>
      <w:r w:rsidR="00345E5C">
        <w:t> </w:t>
      </w:r>
      <w:r w:rsidRPr="00E23121">
        <w:t>domě tepleji</w:t>
      </w:r>
      <w:r w:rsidR="00345E5C" w:rsidRPr="00E23121">
        <w:t xml:space="preserve"> a</w:t>
      </w:r>
      <w:r w:rsidR="00345E5C">
        <w:t> </w:t>
      </w:r>
      <w:r w:rsidRPr="00E23121">
        <w:t>pilo se něco</w:t>
      </w:r>
      <w:r w:rsidR="00A858B4">
        <w:t xml:space="preserve"> jiné</w:t>
      </w:r>
      <w:r w:rsidRPr="00E23121">
        <w:t>ho, nebyl mezi námi zas tak velký rozdíl.</w:t>
      </w:r>
    </w:p>
    <w:p w:rsidR="00D34DB7" w:rsidRPr="00E23121" w:rsidRDefault="00D34DB7" w:rsidP="00E23121">
      <w:pPr>
        <w:pStyle w:val="Text"/>
      </w:pPr>
      <w:r w:rsidRPr="00E23121">
        <w:t>„</w:t>
      </w:r>
      <w:r w:rsidR="005F4191">
        <w:t>By</w:t>
      </w:r>
      <w:r w:rsidR="000251E4" w:rsidRPr="00E23121">
        <w:t>lo to báječné mít kam jít a</w:t>
      </w:r>
      <w:r w:rsidR="00345E5C">
        <w:t> </w:t>
      </w:r>
      <w:r w:rsidR="00345E5C" w:rsidRPr="00E23121">
        <w:t>–</w:t>
      </w:r>
      <w:r w:rsidR="00345E5C">
        <w:t> </w:t>
      </w:r>
      <w:r w:rsidR="000251E4" w:rsidRPr="00E23121">
        <w:t>mít vlastní postel. Asi byste řekla, že jsme si hráli na domácnost. Hráli jsme si na to, že jsme pár, manžel</w:t>
      </w:r>
      <w:r w:rsidR="00345E5C" w:rsidRPr="00E23121">
        <w:t xml:space="preserve"> s</w:t>
      </w:r>
      <w:r w:rsidR="00345E5C">
        <w:t> </w:t>
      </w:r>
      <w:r w:rsidR="000251E4" w:rsidRPr="00E23121">
        <w:t>manželkou. Jednoho večera, když jsme si dávali skleničku</w:t>
      </w:r>
      <w:r w:rsidR="00345E5C" w:rsidRPr="00E23121">
        <w:t xml:space="preserve"> a</w:t>
      </w:r>
      <w:r w:rsidR="00345E5C">
        <w:t> </w:t>
      </w:r>
      <w:r w:rsidR="000251E4" w:rsidRPr="00E23121">
        <w:t>já byla ve večerních šatech</w:t>
      </w:r>
      <w:r w:rsidR="00345E5C" w:rsidRPr="00E23121">
        <w:t xml:space="preserve"> a</w:t>
      </w:r>
      <w:r w:rsidR="00345E5C">
        <w:t> </w:t>
      </w:r>
      <w:r w:rsidR="000251E4" w:rsidRPr="00E23121">
        <w:t>on si</w:t>
      </w:r>
      <w:r w:rsidR="00345E5C" w:rsidRPr="00E23121">
        <w:t xml:space="preserve"> z</w:t>
      </w:r>
      <w:r w:rsidR="00345E5C">
        <w:t> </w:t>
      </w:r>
      <w:r w:rsidR="000251E4" w:rsidRPr="00E23121">
        <w:t>nějakého důvodu vzal oblek, seděli jsme tam</w:t>
      </w:r>
      <w:r w:rsidR="00345E5C" w:rsidRPr="00E23121">
        <w:t xml:space="preserve"> u</w:t>
      </w:r>
      <w:r w:rsidR="00345E5C">
        <w:t> </w:t>
      </w:r>
      <w:r w:rsidR="000251E4" w:rsidRPr="00E23121">
        <w:t>prostřeného stolu</w:t>
      </w:r>
      <w:r w:rsidR="00345E5C" w:rsidRPr="00E23121">
        <w:t xml:space="preserve"> s</w:t>
      </w:r>
      <w:r w:rsidR="00345E5C">
        <w:t> </w:t>
      </w:r>
      <w:r w:rsidR="000251E4" w:rsidRPr="00E23121">
        <w:t>navařeným jídlem</w:t>
      </w:r>
      <w:r w:rsidR="00345E5C" w:rsidRPr="00E23121">
        <w:t xml:space="preserve"> a</w:t>
      </w:r>
      <w:r w:rsidR="00345E5C">
        <w:t> </w:t>
      </w:r>
      <w:r w:rsidR="000251E4" w:rsidRPr="00E23121">
        <w:t xml:space="preserve">bylo to jako bychom čekali, až přijdou naši přátelé na večeři. Řekl: </w:t>
      </w:r>
      <w:r w:rsidR="0092237E">
        <w:t>‚</w:t>
      </w:r>
      <w:r w:rsidR="000251E4" w:rsidRPr="00E23121">
        <w:t>Tohle je naše kostýmová zkouška na to, až se budeme brát.</w:t>
      </w:r>
      <w:r w:rsidR="0092237E">
        <w:t>‘</w:t>
      </w:r>
      <w:r w:rsidRPr="00E23121">
        <w:t>“</w:t>
      </w:r>
    </w:p>
    <w:p w:rsidR="00D34DB7" w:rsidRPr="00E23121" w:rsidRDefault="00D34DB7" w:rsidP="00E23121">
      <w:pPr>
        <w:pStyle w:val="Text"/>
        <w:jc w:val="left"/>
      </w:pPr>
      <w:r w:rsidRPr="00E23121">
        <w:t>„</w:t>
      </w:r>
      <w:r w:rsidR="000251E4" w:rsidRPr="00E23121">
        <w:t>Měli jste tehdy</w:t>
      </w:r>
      <w:r w:rsidR="00345E5C" w:rsidRPr="00E23121">
        <w:t xml:space="preserve"> v</w:t>
      </w:r>
      <w:r w:rsidR="00345E5C">
        <w:t> </w:t>
      </w:r>
      <w:r w:rsidR="000251E4" w:rsidRPr="00E23121">
        <w:t>úmyslu se vzít?</w:t>
      </w:r>
      <w:r w:rsidRPr="00E23121">
        <w:t>“</w:t>
      </w:r>
      <w:r w:rsidR="000251E4" w:rsidRPr="00E23121">
        <w:t xml:space="preserve"> zeptala jsem se.</w:t>
      </w:r>
    </w:p>
    <w:p w:rsidR="00D34DB7" w:rsidRPr="00E23121" w:rsidRDefault="000251E4" w:rsidP="00E23121">
      <w:pPr>
        <w:pStyle w:val="Text"/>
      </w:pPr>
      <w:r w:rsidRPr="00E23121">
        <w:lastRenderedPageBreak/>
        <w:t>Neodpověděla, jen sáhla po mojí ru</w:t>
      </w:r>
      <w:r w:rsidR="009A5E5F">
        <w:t>ce. Od chvíle, kdy ke mně poprvé</w:t>
      </w:r>
      <w:r w:rsidRPr="00E23121">
        <w:t xml:space="preserve"> vztáhla paže, jsme se vždycky, když jsem ráno přišla</w:t>
      </w:r>
      <w:r w:rsidR="00345E5C" w:rsidRPr="00E23121">
        <w:t xml:space="preserve"> a</w:t>
      </w:r>
      <w:r w:rsidR="00345E5C">
        <w:t> </w:t>
      </w:r>
      <w:r w:rsidRPr="00E23121">
        <w:t>když jsem odpoledne odcházela, políbily. Po</w:t>
      </w:r>
      <w:r w:rsidR="00895A00">
        <w:t>každé</w:t>
      </w:r>
      <w:r w:rsidRPr="00E23121">
        <w:t xml:space="preserve"> mi tělo, které objímám, připadá křehčí</w:t>
      </w:r>
      <w:r w:rsidR="00345E5C" w:rsidRPr="00E23121">
        <w:t xml:space="preserve"> a</w:t>
      </w:r>
      <w:r w:rsidR="00345E5C">
        <w:t> </w:t>
      </w:r>
      <w:r w:rsidRPr="00E23121">
        <w:t>drobnější,</w:t>
      </w:r>
      <w:r w:rsidR="00345E5C" w:rsidRPr="00E23121">
        <w:t xml:space="preserve"> a</w:t>
      </w:r>
      <w:r w:rsidR="00345E5C">
        <w:t> </w:t>
      </w:r>
      <w:r w:rsidRPr="00E23121">
        <w:t>srdce</w:t>
      </w:r>
      <w:r w:rsidR="00345E5C" w:rsidRPr="00E23121">
        <w:t xml:space="preserve"> v</w:t>
      </w:r>
      <w:r w:rsidR="00345E5C">
        <w:t> </w:t>
      </w:r>
      <w:r w:rsidRPr="00E23121">
        <w:t>něm bije mnohem rychleji. Čekával</w:t>
      </w:r>
      <w:r w:rsidR="005F4191">
        <w:t>a jsem na Stellu, až udělá první</w:t>
      </w:r>
      <w:r w:rsidRPr="00E23121">
        <w:t xml:space="preserve"> krok, ale teď jí dávám pusu, jako by se to roz</w:t>
      </w:r>
      <w:r w:rsidR="005F4191">
        <w:t>umělo samo sebou,</w:t>
      </w:r>
      <w:r w:rsidR="00345E5C">
        <w:t xml:space="preserve"> a </w:t>
      </w:r>
      <w:r w:rsidR="005F4191">
        <w:t>když ji drží</w:t>
      </w:r>
      <w:r w:rsidR="009A5E5F">
        <w:t>m</w:t>
      </w:r>
      <w:r w:rsidR="00345E5C">
        <w:t xml:space="preserve"> v </w:t>
      </w:r>
      <w:r w:rsidR="009A5E5F">
        <w:t>objetí</w:t>
      </w:r>
      <w:r w:rsidRPr="00E23121">
        <w:t>, stisknu ji</w:t>
      </w:r>
      <w:r w:rsidR="00345E5C" w:rsidRPr="00E23121">
        <w:t xml:space="preserve"> a</w:t>
      </w:r>
      <w:r w:rsidR="00345E5C">
        <w:t> </w:t>
      </w:r>
      <w:r w:rsidRPr="00E23121">
        <w:t xml:space="preserve">doufám, že ví, že jí tím říkám, že ji mám </w:t>
      </w:r>
      <w:r w:rsidR="005F4191">
        <w:t>ráda. Políbila jsem ji</w:t>
      </w:r>
      <w:r w:rsidR="00345E5C">
        <w:t xml:space="preserve"> a </w:t>
      </w:r>
      <w:r w:rsidR="005F4191">
        <w:t>tvář mě</w:t>
      </w:r>
      <w:r w:rsidRPr="00E23121">
        <w:t>la rozpálenou, jako by se pořád ještě červenala</w:t>
      </w:r>
      <w:r w:rsidR="00345E5C" w:rsidRPr="00E23121">
        <w:t xml:space="preserve"> z</w:t>
      </w:r>
      <w:r w:rsidR="00345E5C">
        <w:t> </w:t>
      </w:r>
      <w:r w:rsidRPr="00E23121">
        <w:t>toho, co řekla.</w:t>
      </w:r>
    </w:p>
    <w:p w:rsidR="00D34DB7" w:rsidRPr="00E23121" w:rsidRDefault="000251E4" w:rsidP="00E23121">
      <w:pPr>
        <w:pStyle w:val="Text"/>
      </w:pPr>
      <w:r w:rsidRPr="00E23121">
        <w:t>Chvilku potom, co jsem dorazila domů, v</w:t>
      </w:r>
      <w:r w:rsidR="00D3183E">
        <w:t>olal Ned. Mluvil velice nenuceně</w:t>
      </w:r>
      <w:r w:rsidR="00345E5C" w:rsidRPr="00E23121">
        <w:t xml:space="preserve"> o</w:t>
      </w:r>
      <w:r w:rsidR="00345E5C">
        <w:t> </w:t>
      </w:r>
      <w:r w:rsidRPr="00E23121">
        <w:t>tom, že pouštějí domek, z</w:t>
      </w:r>
      <w:r w:rsidR="00D3183E">
        <w:t>řejmě mu to nepřipadalo důležité</w:t>
      </w:r>
      <w:r w:rsidRPr="00E23121">
        <w:t>, nikdy domek nechtěli na déle než rok. Záleží na tom? Řekla jsem, ne, nezáleží, svým způsobem je to pro nás lepší,</w:t>
      </w:r>
      <w:r w:rsidR="0041594E" w:rsidRPr="00E23121">
        <w:t xml:space="preserve"> když</w:t>
      </w:r>
      <w:r w:rsidRPr="00E23121">
        <w:t xml:space="preserve"> se nebudeme potkávat</w:t>
      </w:r>
      <w:r w:rsidR="00345E5C" w:rsidRPr="00E23121">
        <w:t xml:space="preserve"> v</w:t>
      </w:r>
      <w:r w:rsidR="00345E5C">
        <w:t> </w:t>
      </w:r>
      <w:r w:rsidRPr="00E23121">
        <w:t>hospodě nebo</w:t>
      </w:r>
      <w:r w:rsidR="00345E5C" w:rsidRPr="00E23121">
        <w:t xml:space="preserve"> v</w:t>
      </w:r>
      <w:r w:rsidR="00345E5C">
        <w:t> </w:t>
      </w:r>
      <w:r w:rsidRPr="00E23121">
        <w:t>krámě.</w:t>
      </w:r>
    </w:p>
    <w:p w:rsidR="00D34DB7" w:rsidRPr="00E23121" w:rsidRDefault="009A5E5F" w:rsidP="00E23121">
      <w:pPr>
        <w:pStyle w:val="Text"/>
        <w:jc w:val="left"/>
      </w:pPr>
      <w:r>
        <w:t>By</w:t>
      </w:r>
      <w:r w:rsidR="000251E4" w:rsidRPr="00E23121">
        <w:t>l</w:t>
      </w:r>
      <w:r w:rsidR="00345E5C" w:rsidRPr="00E23121">
        <w:t xml:space="preserve"> z</w:t>
      </w:r>
      <w:r w:rsidR="00345E5C">
        <w:t> </w:t>
      </w:r>
      <w:r w:rsidR="000251E4" w:rsidRPr="00E23121">
        <w:t xml:space="preserve">toho všeho netrpělivý. </w:t>
      </w:r>
      <w:r w:rsidR="00D34DB7" w:rsidRPr="00E23121">
        <w:t>„</w:t>
      </w:r>
      <w:r w:rsidR="000251E4" w:rsidRPr="00E23121">
        <w:t>Kdy tě uvidím?</w:t>
      </w:r>
      <w:r w:rsidR="00D34DB7" w:rsidRPr="00E23121">
        <w:t>“</w:t>
      </w:r>
    </w:p>
    <w:p w:rsidR="00D34DB7" w:rsidRPr="00E23121" w:rsidRDefault="00D34DB7" w:rsidP="00E23121">
      <w:pPr>
        <w:pStyle w:val="Text"/>
        <w:jc w:val="left"/>
      </w:pPr>
      <w:r w:rsidRPr="00E23121">
        <w:t>„</w:t>
      </w:r>
      <w:r w:rsidR="000251E4" w:rsidRPr="00E23121">
        <w:t>Zítra, jestli chceš.</w:t>
      </w:r>
      <w:r w:rsidRPr="00E23121">
        <w:t>“</w:t>
      </w:r>
    </w:p>
    <w:p w:rsidR="00D34DB7" w:rsidRPr="00E23121" w:rsidRDefault="00D34DB7" w:rsidP="00E23121">
      <w:pPr>
        <w:pStyle w:val="Text"/>
      </w:pPr>
      <w:r w:rsidRPr="00E23121">
        <w:t>„</w:t>
      </w:r>
      <w:r w:rsidR="00301E07">
        <w:t>Jasně že chci. To je to jediné</w:t>
      </w:r>
      <w:r w:rsidR="000251E4" w:rsidRPr="00E23121">
        <w:t>, co na tomhle světě, který za moc nestojí, chci.</w:t>
      </w:r>
      <w:r w:rsidRPr="00E23121">
        <w:t>“</w:t>
      </w:r>
    </w:p>
    <w:p w:rsidR="00D34DB7" w:rsidRPr="00E23121" w:rsidRDefault="00E3226E" w:rsidP="00E23121">
      <w:pPr>
        <w:pStyle w:val="Text"/>
        <w:jc w:val="left"/>
      </w:pPr>
      <w:r>
        <w:t>Milenec nemůže ří</w:t>
      </w:r>
      <w:r w:rsidR="000251E4" w:rsidRPr="00E23121">
        <w:t>ct nic lepšího.</w:t>
      </w:r>
    </w:p>
    <w:p w:rsidR="00345E5C" w:rsidRPr="00E23121" w:rsidRDefault="000251E4" w:rsidP="00E23121">
      <w:pPr>
        <w:pStyle w:val="Text"/>
      </w:pPr>
      <w:r w:rsidRPr="00E23121">
        <w:t xml:space="preserve">Toho večera, zatímco Mike usazoval tyče, do kterých přijdou skla, jídlo na </w:t>
      </w:r>
      <w:r w:rsidR="009A5E5F">
        <w:t>tácu na bedně,</w:t>
      </w:r>
      <w:r w:rsidR="00345E5C">
        <w:t xml:space="preserve"> v </w:t>
      </w:r>
      <w:r w:rsidR="009A5E5F">
        <w:t>níž ty</w:t>
      </w:r>
      <w:r w:rsidR="00E3226E">
        <w:t>če přišly</w:t>
      </w:r>
      <w:r w:rsidRPr="00E23121">
        <w:t>, jsem se posadila s</w:t>
      </w:r>
      <w:r w:rsidR="00690987">
        <w:t>e sklenicí</w:t>
      </w:r>
      <w:r w:rsidR="00E3226E">
        <w:t xml:space="preserve"> červeného vína</w:t>
      </w:r>
      <w:r w:rsidR="00345E5C">
        <w:t xml:space="preserve"> k </w:t>
      </w:r>
      <w:r w:rsidR="00E3226E">
        <w:t>ency</w:t>
      </w:r>
      <w:r w:rsidRPr="00E23121">
        <w:t>klopedii</w:t>
      </w:r>
      <w:r w:rsidR="00345E5C" w:rsidRPr="00E23121">
        <w:t xml:space="preserve"> a</w:t>
      </w:r>
      <w:r w:rsidR="00345E5C">
        <w:t> </w:t>
      </w:r>
      <w:r w:rsidRPr="00E23121">
        <w:t>pokoušela se něco naučit</w:t>
      </w:r>
      <w:r w:rsidR="00345E5C" w:rsidRPr="00E23121">
        <w:t xml:space="preserve"> o</w:t>
      </w:r>
      <w:r w:rsidR="00345E5C">
        <w:t> </w:t>
      </w:r>
      <w:r w:rsidRPr="00E23121">
        <w:t>moderním umění. Moc daleko jsem se ale nedostala. Místo toho jsem vedla sama se sebou rozhovor. Bylo to jako by mi</w:t>
      </w:r>
      <w:r w:rsidR="00345E5C" w:rsidRPr="00E23121">
        <w:t xml:space="preserve"> v</w:t>
      </w:r>
      <w:r w:rsidR="00345E5C">
        <w:t> </w:t>
      </w:r>
      <w:r w:rsidRPr="00E23121">
        <w:t>hlavě hovořili dva lidé</w:t>
      </w:r>
      <w:r w:rsidR="00345E5C" w:rsidRPr="00E23121">
        <w:t xml:space="preserve"> a</w:t>
      </w:r>
      <w:r w:rsidR="00345E5C">
        <w:t> </w:t>
      </w:r>
      <w:r w:rsidRPr="00E23121">
        <w:t>hádali se spolu. Byla jsem tak mladá,</w:t>
      </w:r>
      <w:r w:rsidR="0041594E" w:rsidRPr="00E23121">
        <w:t xml:space="preserve"> když jsem</w:t>
      </w:r>
      <w:r w:rsidRPr="00E23121">
        <w:t xml:space="preserve"> se vdávala, že jsem vůbec</w:t>
      </w:r>
      <w:r w:rsidR="00345E5C" w:rsidRPr="00E23121">
        <w:t xml:space="preserve"> o</w:t>
      </w:r>
      <w:r w:rsidR="00345E5C">
        <w:t> </w:t>
      </w:r>
      <w:r w:rsidRPr="00E23121">
        <w:t>manželství nepřemýšlela, nikdy jsem neuvažovala</w:t>
      </w:r>
      <w:r w:rsidR="00345E5C" w:rsidRPr="00E23121">
        <w:t xml:space="preserve"> o</w:t>
      </w:r>
      <w:r w:rsidR="00345E5C">
        <w:t> </w:t>
      </w:r>
      <w:r w:rsidRPr="00E23121">
        <w:t>tom, jestli by manželství mělo být něco stálého, něco uctívaného, jestli chcete, nebo jestli</w:t>
      </w:r>
      <w:r w:rsidR="0041594E" w:rsidRPr="00E23121">
        <w:t xml:space="preserve"> by </w:t>
      </w:r>
      <w:r w:rsidRPr="00E23121">
        <w:t>se mělo zrušit, když už si navzájem nemáte co říct. Jede</w:t>
      </w:r>
      <w:r w:rsidR="00D34DB7" w:rsidRPr="00E23121">
        <w:t>n h</w:t>
      </w:r>
      <w:r w:rsidR="00564B1D">
        <w:t>las mi</w:t>
      </w:r>
      <w:r w:rsidRPr="00E23121">
        <w:t xml:space="preserve"> říkal, že bych se měla pokusit manželství udržet,</w:t>
      </w:r>
      <w:r w:rsidR="00345E5C" w:rsidRPr="00E23121">
        <w:t xml:space="preserve"> a</w:t>
      </w:r>
      <w:r w:rsidR="00345E5C">
        <w:t> </w:t>
      </w:r>
      <w:r w:rsidRPr="00E23121">
        <w:t>druhý tvrdil, co že to má za cenu, když nemáme nic společného</w:t>
      </w:r>
      <w:r w:rsidR="00345E5C" w:rsidRPr="00E23121">
        <w:t xml:space="preserve"> a</w:t>
      </w:r>
      <w:r w:rsidR="00345E5C">
        <w:t> </w:t>
      </w:r>
      <w:r w:rsidRPr="00E23121">
        <w:t>nejsou tady děti.</w:t>
      </w:r>
    </w:p>
    <w:p w:rsidR="00D34DB7" w:rsidRPr="00E23121" w:rsidRDefault="00345E5C" w:rsidP="00E23121">
      <w:pPr>
        <w:pStyle w:val="Text"/>
      </w:pPr>
      <w:r w:rsidRPr="00E23121">
        <w:t>A</w:t>
      </w:r>
      <w:r>
        <w:t> </w:t>
      </w:r>
      <w:r w:rsidR="000251E4" w:rsidRPr="00E23121">
        <w:t>pak ty dva hlasy ve mně probíraly Neda, Jane</w:t>
      </w:r>
      <w:r w:rsidRPr="00E23121">
        <w:t xml:space="preserve"> a</w:t>
      </w:r>
      <w:r>
        <w:t> </w:t>
      </w:r>
      <w:r w:rsidR="000251E4" w:rsidRPr="00E23121">
        <w:t>Hannah. Jeden říkal, že žena, která má svědomí, by si nikdy neodpustila, že rozbila rodinu</w:t>
      </w:r>
      <w:r w:rsidRPr="00E23121">
        <w:t xml:space="preserve"> a</w:t>
      </w:r>
      <w:r>
        <w:t> </w:t>
      </w:r>
      <w:r w:rsidR="00791503">
        <w:t>vzala otce dí</w:t>
      </w:r>
      <w:r w:rsidR="000251E4" w:rsidRPr="00E23121">
        <w:t>těti, ale druhý namítal, to že</w:t>
      </w:r>
      <w:r w:rsidR="00007686" w:rsidRPr="00E23121">
        <w:t xml:space="preserve"> lidé </w:t>
      </w:r>
      <w:r w:rsidR="00E3226E">
        <w:t>dělají</w:t>
      </w:r>
      <w:r w:rsidR="000251E4" w:rsidRPr="00E23121">
        <w:t xml:space="preserve"> napořád, je to něco běžného. Dokonce</w:t>
      </w:r>
      <w:r w:rsidRPr="00E23121">
        <w:t xml:space="preserve"> i</w:t>
      </w:r>
      <w:r>
        <w:t> </w:t>
      </w:r>
      <w:r w:rsidR="000251E4" w:rsidRPr="00E23121">
        <w:t>tady na venkově to vesničané dělají dnes</w:t>
      </w:r>
      <w:r w:rsidRPr="00E23121">
        <w:t xml:space="preserve"> a</w:t>
      </w:r>
      <w:r>
        <w:t> </w:t>
      </w:r>
      <w:r w:rsidR="000251E4" w:rsidRPr="00E23121">
        <w:t>denně. Můj otec to udělal,</w:t>
      </w:r>
      <w:r w:rsidRPr="00E23121">
        <w:t xml:space="preserve"> a</w:t>
      </w:r>
      <w:r>
        <w:t> </w:t>
      </w:r>
      <w:r w:rsidR="000251E4" w:rsidRPr="00E23121">
        <w:t xml:space="preserve">matka dvakrát. Časy se změnily </w:t>
      </w:r>
      <w:r w:rsidR="000251E4" w:rsidRPr="00E23121">
        <w:lastRenderedPageBreak/>
        <w:t>od doby, kdy se Rex Newland</w:t>
      </w:r>
      <w:r w:rsidRPr="00E23121">
        <w:t xml:space="preserve"> a</w:t>
      </w:r>
      <w:r>
        <w:t> </w:t>
      </w:r>
      <w:r w:rsidR="000251E4" w:rsidRPr="00E23121">
        <w:t>Stella museli chovat tak, jak se chovali, za každou cenu udržovat</w:t>
      </w:r>
      <w:r w:rsidRPr="00E23121">
        <w:t xml:space="preserve"> v</w:t>
      </w:r>
      <w:r>
        <w:t> </w:t>
      </w:r>
      <w:r w:rsidR="00791503">
        <w:t>chodu prázdné</w:t>
      </w:r>
      <w:r w:rsidR="000251E4" w:rsidRPr="00E23121">
        <w:t xml:space="preserve"> manž</w:t>
      </w:r>
      <w:r w:rsidR="00791503">
        <w:t>elství, vykrádat se ven na tajné</w:t>
      </w:r>
      <w:r w:rsidR="000251E4" w:rsidRPr="00E23121">
        <w:t xml:space="preserve"> schůzky, až se láska sama nakonec vyčerpala. Philippa mi říkala, že ze všech dětí</w:t>
      </w:r>
      <w:r w:rsidRPr="00E23121">
        <w:t xml:space="preserve"> v</w:t>
      </w:r>
      <w:r>
        <w:t> </w:t>
      </w:r>
      <w:r w:rsidR="000251E4" w:rsidRPr="00E23121">
        <w:t>Katiině třídě jich ani polovina nežije</w:t>
      </w:r>
      <w:r w:rsidRPr="00E23121">
        <w:t xml:space="preserve"> s</w:t>
      </w:r>
      <w:r>
        <w:t> </w:t>
      </w:r>
      <w:r w:rsidR="000251E4" w:rsidRPr="00E23121">
        <w:t>vlastní matkou</w:t>
      </w:r>
      <w:r w:rsidRPr="00E23121">
        <w:t xml:space="preserve"> a</w:t>
      </w:r>
      <w:r>
        <w:t> </w:t>
      </w:r>
      <w:r w:rsidR="000251E4" w:rsidRPr="00E23121">
        <w:t>otcem, kteří jsou spolu.</w:t>
      </w:r>
      <w:r w:rsidRPr="00E23121">
        <w:t xml:space="preserve"> A</w:t>
      </w:r>
      <w:r>
        <w:t> </w:t>
      </w:r>
      <w:r w:rsidR="000251E4" w:rsidRPr="00E23121">
        <w:t>pak jsem přemýšlela</w:t>
      </w:r>
      <w:r w:rsidRPr="00E23121">
        <w:t xml:space="preserve"> o</w:t>
      </w:r>
      <w:r>
        <w:t> </w:t>
      </w:r>
      <w:r w:rsidR="000251E4" w:rsidRPr="00E23121">
        <w:t xml:space="preserve">tom, že </w:t>
      </w:r>
      <w:r w:rsidR="000E098A">
        <w:t>bych</w:t>
      </w:r>
      <w:r w:rsidR="000251E4" w:rsidRPr="00E23121">
        <w:t xml:space="preserve"> měla Nedovo dítě. Mohlo</w:t>
      </w:r>
      <w:r w:rsidR="0041594E" w:rsidRPr="00E23121">
        <w:t xml:space="preserve"> by </w:t>
      </w:r>
      <w:r w:rsidR="000251E4" w:rsidRPr="00E23121">
        <w:t>to být příští rok tak touhle dobou, kdybych mohla mít dítě, které by bylo moje</w:t>
      </w:r>
      <w:r w:rsidRPr="00E23121">
        <w:t xml:space="preserve"> a</w:t>
      </w:r>
      <w:r>
        <w:t> </w:t>
      </w:r>
      <w:r w:rsidR="000251E4" w:rsidRPr="00E23121">
        <w:t>Nedovo.</w:t>
      </w:r>
    </w:p>
    <w:p w:rsidR="00D34DB7" w:rsidRPr="00E23121" w:rsidRDefault="000251E4" w:rsidP="00E23121">
      <w:pPr>
        <w:pStyle w:val="Text"/>
      </w:pPr>
      <w:r w:rsidRPr="00E23121">
        <w:t>První hlas řekl, Hannah je teprve pět, je moc malá, než aby to pochopila, bude se ptát po otci</w:t>
      </w:r>
      <w:r w:rsidR="00345E5C" w:rsidRPr="00E23121">
        <w:t xml:space="preserve"> a</w:t>
      </w:r>
      <w:r w:rsidR="00345E5C">
        <w:t> </w:t>
      </w:r>
      <w:r w:rsidRPr="00E23121">
        <w:t>Jane jí to nedokáže vysvětlit. Ale bude</w:t>
      </w:r>
      <w:r w:rsidR="00345E5C" w:rsidRPr="00E23121">
        <w:t xml:space="preserve"> k</w:t>
      </w:r>
      <w:r w:rsidR="00345E5C">
        <w:t> </w:t>
      </w:r>
      <w:r w:rsidRPr="00E23121">
        <w:t>nám jezdit na návštěvu, namítl druhý hl</w:t>
      </w:r>
      <w:r w:rsidR="00E3226E">
        <w:t>as, bude</w:t>
      </w:r>
      <w:r w:rsidR="00345E5C">
        <w:t xml:space="preserve"> s </w:t>
      </w:r>
      <w:r w:rsidR="00E3226E">
        <w:t>námi trávit víkendy</w:t>
      </w:r>
      <w:r w:rsidRPr="00E23121">
        <w:t>,</w:t>
      </w:r>
      <w:r w:rsidR="00345E5C" w:rsidRPr="00E23121">
        <w:t xml:space="preserve"> a</w:t>
      </w:r>
      <w:r w:rsidR="00345E5C">
        <w:t> </w:t>
      </w:r>
      <w:r w:rsidRPr="00E23121">
        <w:t>třeba si mě</w:t>
      </w:r>
      <w:r w:rsidR="00345E5C" w:rsidRPr="00E23121">
        <w:t xml:space="preserve"> i</w:t>
      </w:r>
      <w:r w:rsidR="00345E5C">
        <w:t> </w:t>
      </w:r>
      <w:r w:rsidRPr="00E23121">
        <w:t>oblíbí. Nebo mě možná bude nenávidět</w:t>
      </w:r>
      <w:r w:rsidR="00345E5C" w:rsidRPr="00E23121">
        <w:t xml:space="preserve"> a</w:t>
      </w:r>
      <w:r w:rsidR="00345E5C">
        <w:t> </w:t>
      </w:r>
      <w:r w:rsidRPr="00E23121">
        <w:t>postaví</w:t>
      </w:r>
      <w:r w:rsidR="00A858B4">
        <w:t xml:space="preserve"> své</w:t>
      </w:r>
      <w:r w:rsidRPr="00E23121">
        <w:t>ho otce proti mně. Nalila jsem si druhou sklenici vína</w:t>
      </w:r>
      <w:r w:rsidR="00345E5C" w:rsidRPr="00E23121">
        <w:t xml:space="preserve"> a</w:t>
      </w:r>
      <w:r w:rsidR="00345E5C">
        <w:t> </w:t>
      </w:r>
      <w:r w:rsidRPr="00E23121">
        <w:t>přemýšlela</w:t>
      </w:r>
      <w:r w:rsidR="00345E5C" w:rsidRPr="00E23121">
        <w:t xml:space="preserve"> o</w:t>
      </w:r>
      <w:r w:rsidR="00345E5C">
        <w:t> </w:t>
      </w:r>
      <w:r w:rsidRPr="00E23121">
        <w:t>životě</w:t>
      </w:r>
      <w:r w:rsidR="00345E5C" w:rsidRPr="00E23121">
        <w:t xml:space="preserve"> s</w:t>
      </w:r>
      <w:r w:rsidR="00345E5C">
        <w:t> </w:t>
      </w:r>
      <w:r w:rsidRPr="00E23121">
        <w:t>Nedem,</w:t>
      </w:r>
      <w:r w:rsidR="00345E5C" w:rsidRPr="00E23121">
        <w:t xml:space="preserve"> o</w:t>
      </w:r>
      <w:r w:rsidR="00345E5C">
        <w:t> </w:t>
      </w:r>
      <w:r w:rsidRPr="00E23121">
        <w:t xml:space="preserve">tom, jak </w:t>
      </w:r>
      <w:r w:rsidR="000E098A">
        <w:t>bych</w:t>
      </w:r>
      <w:r w:rsidR="00345E5C">
        <w:t xml:space="preserve"> s </w:t>
      </w:r>
      <w:r w:rsidR="009A5E5F">
        <w:t>ní</w:t>
      </w:r>
      <w:r w:rsidRPr="00E23121">
        <w:t>m celou noc spala, probouzela se vedle něho.</w:t>
      </w:r>
    </w:p>
    <w:p w:rsidR="00D34DB7" w:rsidRPr="00E23121" w:rsidRDefault="000251E4" w:rsidP="00E23121">
      <w:pPr>
        <w:pStyle w:val="Text"/>
      </w:pPr>
      <w:r w:rsidRPr="00E23121">
        <w:t>Po celou dobu, co jsem tam seděla, přemýšlela</w:t>
      </w:r>
      <w:r w:rsidR="00345E5C" w:rsidRPr="00E23121">
        <w:t xml:space="preserve"> a</w:t>
      </w:r>
      <w:r w:rsidR="00345E5C">
        <w:t> </w:t>
      </w:r>
      <w:r w:rsidRPr="00E23121">
        <w:t xml:space="preserve">dohadovala </w:t>
      </w:r>
      <w:r w:rsidR="00E3226E">
        <w:t>se se sebou, ozývalo se ze zadní mí</w:t>
      </w:r>
      <w:r w:rsidR="00791503">
        <w:t>stnosti pravidelné</w:t>
      </w:r>
      <w:r w:rsidRPr="00E23121">
        <w:t xml:space="preserve"> buše</w:t>
      </w:r>
      <w:r w:rsidR="009A5E5F">
        <w:t>ní</w:t>
      </w:r>
      <w:r w:rsidRPr="00E23121">
        <w:t xml:space="preserve"> kladiva. Zavřela jsem dveře, protože</w:t>
      </w:r>
      <w:r w:rsidR="0041594E" w:rsidRPr="00E23121">
        <w:t xml:space="preserve"> když</w:t>
      </w:r>
      <w:r w:rsidRPr="00E23121">
        <w:t xml:space="preserve"> teď</w:t>
      </w:r>
      <w:r w:rsidR="00847B6A">
        <w:t xml:space="preserve"> byl</w:t>
      </w:r>
      <w:r w:rsidRPr="00E23121">
        <w:t>o pryč okno, nedělilo jídelnu</w:t>
      </w:r>
      <w:r w:rsidR="00E3226E">
        <w:t xml:space="preserve"> od zahrady nic než kostra zimní</w:t>
      </w:r>
      <w:r w:rsidRPr="00E23121">
        <w:t xml:space="preserve"> zahrady. Udělala se vlahá, vlhká noc,</w:t>
      </w:r>
      <w:r w:rsidR="00345E5C" w:rsidRPr="00E23121">
        <w:t xml:space="preserve"> a</w:t>
      </w:r>
      <w:r w:rsidR="00345E5C">
        <w:t> </w:t>
      </w:r>
      <w:r w:rsidR="00345E5C" w:rsidRPr="00E23121">
        <w:t>z</w:t>
      </w:r>
      <w:r w:rsidR="00345E5C">
        <w:t> </w:t>
      </w:r>
      <w:r w:rsidR="004A377B">
        <w:t>té zamžené</w:t>
      </w:r>
      <w:r w:rsidRPr="00E23121">
        <w:t xml:space="preserve"> nepohnu</w:t>
      </w:r>
      <w:r w:rsidR="004A377B">
        <w:t>té</w:t>
      </w:r>
      <w:r w:rsidR="00E3226E">
        <w:t xml:space="preserve"> temnoty</w:t>
      </w:r>
      <w:r w:rsidR="00345E5C">
        <w:t xml:space="preserve"> a </w:t>
      </w:r>
      <w:r w:rsidR="00E3226E">
        <w:t>pravidelného rytmic</w:t>
      </w:r>
      <w:r w:rsidRPr="00E23121">
        <w:t>k</w:t>
      </w:r>
      <w:r w:rsidR="00E3226E">
        <w:t>ého bušení prosakovalo něco bezú</w:t>
      </w:r>
      <w:r w:rsidRPr="00E23121">
        <w:t>těšn</w:t>
      </w:r>
      <w:r w:rsidR="00D34DB7" w:rsidRPr="00E23121">
        <w:t>éh</w:t>
      </w:r>
      <w:r w:rsidR="008E494F">
        <w:t>o. Až t</w:t>
      </w:r>
      <w:r w:rsidR="009A5E5F">
        <w:t>o</w:t>
      </w:r>
      <w:r w:rsidR="008E494F">
        <w:t xml:space="preserve"> </w:t>
      </w:r>
      <w:r w:rsidRPr="00E23121">
        <w:t>dodělá, tak pokud nebude</w:t>
      </w:r>
      <w:r w:rsidR="00345E5C" w:rsidRPr="00E23121">
        <w:t xml:space="preserve"> v</w:t>
      </w:r>
      <w:r w:rsidR="00345E5C">
        <w:t> </w:t>
      </w:r>
      <w:r w:rsidRPr="00E23121">
        <w:t>Norwichi nebo</w:t>
      </w:r>
      <w:r w:rsidR="00345E5C" w:rsidRPr="00E23121">
        <w:t xml:space="preserve"> v</w:t>
      </w:r>
      <w:r w:rsidR="00345E5C">
        <w:t> </w:t>
      </w:r>
      <w:r w:rsidRPr="00E23121">
        <w:t>Londýně co na práci, pustí se do něč</w:t>
      </w:r>
      <w:r w:rsidR="00E3226E">
        <w:t>eho dalšího. Možná předělá kuchy</w:t>
      </w:r>
      <w:r w:rsidRPr="00E23121">
        <w:t>ň, co jsme spolu, předělával ji jenom dvakrát, nebo ze dvou pok</w:t>
      </w:r>
      <w:r w:rsidR="009A5E5F">
        <w:t>ojů</w:t>
      </w:r>
      <w:r w:rsidR="00345E5C">
        <w:t xml:space="preserve"> v </w:t>
      </w:r>
      <w:r w:rsidR="009A5E5F">
        <w:t>přízemí</w:t>
      </w:r>
      <w:r w:rsidR="00E3226E">
        <w:t xml:space="preserve"> udělá jeden velký</w:t>
      </w:r>
      <w:r w:rsidRPr="00E23121">
        <w:t>, nebo dole na zahradě postaví garáž. Je</w:t>
      </w:r>
      <w:r w:rsidR="00A858B4">
        <w:t xml:space="preserve"> tady </w:t>
      </w:r>
      <w:r w:rsidRPr="00E23121">
        <w:t>pro něho spousta práce na příštích třicet let.</w:t>
      </w:r>
      <w:r w:rsidR="00345E5C" w:rsidRPr="00E23121">
        <w:t xml:space="preserve"> A</w:t>
      </w:r>
      <w:r w:rsidR="00345E5C">
        <w:t> </w:t>
      </w:r>
      <w:r w:rsidRPr="00E23121">
        <w:t>až mu bude pětašedesát</w:t>
      </w:r>
      <w:r w:rsidR="00345E5C" w:rsidRPr="00E23121">
        <w:t xml:space="preserve"> a</w:t>
      </w:r>
      <w:r w:rsidR="00345E5C">
        <w:t> </w:t>
      </w:r>
      <w:r w:rsidRPr="00E23121">
        <w:t>dostane důchod, otočí se ke mně</w:t>
      </w:r>
      <w:r w:rsidR="00345E5C">
        <w:t> </w:t>
      </w:r>
      <w:r w:rsidR="00345E5C" w:rsidRPr="00E23121">
        <w:t>–</w:t>
      </w:r>
      <w:r w:rsidR="00345E5C">
        <w:t> </w:t>
      </w:r>
      <w:r w:rsidRPr="00E23121">
        <w:t>pokud</w:t>
      </w:r>
      <w:r w:rsidR="00A858B4">
        <w:t xml:space="preserve"> tady </w:t>
      </w:r>
      <w:r w:rsidRPr="00E23121">
        <w:t>ještě budu</w:t>
      </w:r>
      <w:r w:rsidR="00345E5C">
        <w:t> </w:t>
      </w:r>
      <w:r w:rsidR="00345E5C" w:rsidRPr="00E23121">
        <w:t>–</w:t>
      </w:r>
      <w:r w:rsidR="00345E5C">
        <w:t> </w:t>
      </w:r>
      <w:r w:rsidRPr="00E23121">
        <w:t>a řekne, že se stěhujeme do bungalovu do Cromeru, nejraději do nějakého zchátralého, aby ho mohl rozebrat na kousky</w:t>
      </w:r>
      <w:r w:rsidR="00345E5C" w:rsidRPr="00E23121">
        <w:t xml:space="preserve"> a</w:t>
      </w:r>
      <w:r w:rsidR="00345E5C">
        <w:t> </w:t>
      </w:r>
      <w:r w:rsidRPr="00E23121">
        <w:t>zase dát dohromady.</w:t>
      </w:r>
    </w:p>
    <w:p w:rsidR="00D34DB7" w:rsidRPr="00E23121" w:rsidRDefault="000251E4" w:rsidP="00E23121">
      <w:pPr>
        <w:pStyle w:val="Text"/>
      </w:pPr>
      <w:r w:rsidRPr="00E23121">
        <w:t>Uchopila jsem svoje víno</w:t>
      </w:r>
      <w:r w:rsidR="00345E5C" w:rsidRPr="00E23121">
        <w:t xml:space="preserve"> a</w:t>
      </w:r>
      <w:r w:rsidR="00345E5C">
        <w:t> </w:t>
      </w:r>
      <w:r w:rsidRPr="00E23121">
        <w:t>vešla do místnosti, která býval</w:t>
      </w:r>
      <w:r w:rsidR="00D34DB7" w:rsidRPr="00E23121">
        <w:t>a j</w:t>
      </w:r>
      <w:r w:rsidRPr="00E23121">
        <w:t>ídelna. Ten muž na schodech</w:t>
      </w:r>
      <w:r w:rsidR="00345E5C" w:rsidRPr="00E23121">
        <w:t xml:space="preserve"> s</w:t>
      </w:r>
      <w:r w:rsidR="00345E5C">
        <w:t> </w:t>
      </w:r>
      <w:r w:rsidRPr="00E23121">
        <w:t>kladivem</w:t>
      </w:r>
      <w:r w:rsidR="00345E5C" w:rsidRPr="00E23121">
        <w:t xml:space="preserve"> v</w:t>
      </w:r>
      <w:r w:rsidR="00345E5C">
        <w:t> </w:t>
      </w:r>
      <w:r w:rsidRPr="00E23121">
        <w:t>ruce jako by se mnou neměl nic společného, dělník, který něco staví, který pracuje přes čas dlouho do noci. Snesla se hustá bílá mlha</w:t>
      </w:r>
      <w:r w:rsidR="00345E5C" w:rsidRPr="00E23121">
        <w:t xml:space="preserve"> a</w:t>
      </w:r>
      <w:r w:rsidR="00345E5C">
        <w:t> </w:t>
      </w:r>
      <w:r w:rsidR="009658FD">
        <w:t>nebyl</w:t>
      </w:r>
      <w:r w:rsidRPr="00E23121">
        <w:t>o vidět na konec zahrady.</w:t>
      </w:r>
      <w:r w:rsidR="00345E5C" w:rsidRPr="00E23121">
        <w:t xml:space="preserve"> V</w:t>
      </w:r>
      <w:r w:rsidR="00345E5C">
        <w:t> </w:t>
      </w:r>
      <w:r w:rsidRPr="00E23121">
        <w:t>mlze se rýsovala hromada starého dřeva, zárubně francouzského okna</w:t>
      </w:r>
      <w:r w:rsidR="00345E5C" w:rsidRPr="00E23121">
        <w:t xml:space="preserve"> a</w:t>
      </w:r>
      <w:r w:rsidR="00345E5C">
        <w:t> </w:t>
      </w:r>
      <w:r w:rsidRPr="00E23121">
        <w:t>zbytky někdejší kůlny</w:t>
      </w:r>
      <w:r w:rsidR="00345E5C" w:rsidRPr="00E23121">
        <w:t xml:space="preserve"> a</w:t>
      </w:r>
      <w:r w:rsidR="00345E5C">
        <w:t> </w:t>
      </w:r>
      <w:r w:rsidRPr="00E23121">
        <w:t>kus starého plotu. Na hodinkách jsem měla čtvrt na jedenáct.</w:t>
      </w:r>
    </w:p>
    <w:p w:rsidR="00D34DB7" w:rsidRPr="00E23121" w:rsidRDefault="00D34DB7" w:rsidP="00E23121">
      <w:pPr>
        <w:pStyle w:val="Text"/>
        <w:jc w:val="left"/>
      </w:pPr>
      <w:r w:rsidRPr="00E23121">
        <w:lastRenderedPageBreak/>
        <w:t>„</w:t>
      </w:r>
      <w:r w:rsidR="000251E4" w:rsidRPr="00E23121">
        <w:t>Budeš pracovat ještě dlouho?</w:t>
      </w:r>
      <w:r w:rsidRPr="00E23121">
        <w:t>“</w:t>
      </w:r>
      <w:r w:rsidR="000251E4" w:rsidRPr="00E23121">
        <w:t xml:space="preserve"> zeptala jsem se.</w:t>
      </w:r>
    </w:p>
    <w:p w:rsidR="00D34DB7" w:rsidRPr="00E23121" w:rsidRDefault="000251E4" w:rsidP="00E23121">
      <w:pPr>
        <w:pStyle w:val="Text"/>
      </w:pPr>
      <w:r w:rsidRPr="00E23121">
        <w:t>Nepřestal se rozhánět kladivem. Mezi zuby držel půl tuctu hřebíků.</w:t>
      </w:r>
    </w:p>
    <w:p w:rsidR="00D34DB7" w:rsidRPr="00E23121" w:rsidRDefault="00D34DB7" w:rsidP="00E23121">
      <w:pPr>
        <w:pStyle w:val="Text"/>
        <w:jc w:val="left"/>
      </w:pPr>
      <w:r w:rsidRPr="00E23121">
        <w:t>„</w:t>
      </w:r>
      <w:r w:rsidR="000251E4" w:rsidRPr="00E23121">
        <w:t>Dej mi ještě půlhodinu. Jdi si lehnout.</w:t>
      </w:r>
      <w:r w:rsidRPr="00E23121">
        <w:t>“</w:t>
      </w:r>
    </w:p>
    <w:p w:rsidR="00D34DB7" w:rsidRPr="00E23121" w:rsidRDefault="00D34DB7" w:rsidP="00E23121">
      <w:pPr>
        <w:pStyle w:val="Text"/>
        <w:jc w:val="left"/>
      </w:pPr>
      <w:r w:rsidRPr="00E23121">
        <w:t>„</w:t>
      </w:r>
      <w:r w:rsidR="000251E4" w:rsidRPr="00E23121">
        <w:t>Mohli bychom si promluvit, Mikeu?</w:t>
      </w:r>
      <w:r w:rsidRPr="00E23121">
        <w:t>“</w:t>
      </w:r>
    </w:p>
    <w:p w:rsidR="00D34DB7" w:rsidRPr="00E23121" w:rsidRDefault="00E652BE" w:rsidP="00E23121">
      <w:pPr>
        <w:pStyle w:val="Text"/>
      </w:pPr>
      <w:r>
        <w:t>Hřebík</w:t>
      </w:r>
      <w:r w:rsidR="000251E4" w:rsidRPr="00E23121">
        <w:t xml:space="preserve">y vyplivl do dlaně ruky. </w:t>
      </w:r>
      <w:r w:rsidR="00D34DB7" w:rsidRPr="00E23121">
        <w:t>„</w:t>
      </w:r>
      <w:r w:rsidR="000251E4" w:rsidRPr="00E23121">
        <w:t>Jseš rozčilená kvůli tátovi. To je jenom přirozené, časem se to spraví.</w:t>
      </w:r>
      <w:r w:rsidR="00D34DB7" w:rsidRPr="00E23121">
        <w:t>“</w:t>
      </w:r>
    </w:p>
    <w:p w:rsidR="00D34DB7" w:rsidRPr="00E23121" w:rsidRDefault="00D34DB7" w:rsidP="00E23121">
      <w:pPr>
        <w:pStyle w:val="Text"/>
      </w:pPr>
      <w:r w:rsidRPr="00E23121">
        <w:t>„</w:t>
      </w:r>
      <w:r w:rsidR="000251E4" w:rsidRPr="00E23121">
        <w:t>Nejsem tak rozčilená, jak bych měla,</w:t>
      </w:r>
      <w:r w:rsidRPr="00E23121">
        <w:t>“</w:t>
      </w:r>
      <w:r w:rsidR="000251E4" w:rsidRPr="00E23121">
        <w:t xml:space="preserve"> řekla jsem. </w:t>
      </w:r>
      <w:r w:rsidRPr="00E23121">
        <w:t>„</w:t>
      </w:r>
      <w:r w:rsidR="000251E4" w:rsidRPr="00E23121">
        <w:t>Je to kvůli něčemu jinému. Mohli bychom si promluvit?</w:t>
      </w:r>
      <w:r w:rsidRPr="00E23121">
        <w:t>“</w:t>
      </w:r>
    </w:p>
    <w:p w:rsidR="00D34DB7" w:rsidRPr="00E23121" w:rsidRDefault="00D34DB7" w:rsidP="00E23121">
      <w:pPr>
        <w:pStyle w:val="Text"/>
        <w:jc w:val="left"/>
      </w:pPr>
      <w:r w:rsidRPr="00E23121">
        <w:t>„</w:t>
      </w:r>
      <w:r w:rsidR="000251E4" w:rsidRPr="00E23121">
        <w:t>Copak nemluvíme?</w:t>
      </w:r>
      <w:r w:rsidRPr="00E23121">
        <w:t>“</w:t>
      </w:r>
    </w:p>
    <w:p w:rsidR="00D34DB7" w:rsidRPr="00E23121" w:rsidRDefault="00D34DB7" w:rsidP="00E23121">
      <w:pPr>
        <w:pStyle w:val="Text"/>
        <w:jc w:val="left"/>
      </w:pPr>
      <w:r w:rsidRPr="00E23121">
        <w:t>„</w:t>
      </w:r>
      <w:r w:rsidR="000251E4" w:rsidRPr="00E23121">
        <w:t>Promluvit, říkám. Vážně si promluvit.</w:t>
      </w:r>
      <w:r w:rsidRPr="00E23121">
        <w:t>“</w:t>
      </w:r>
    </w:p>
    <w:p w:rsidR="00D34DB7" w:rsidRPr="00E23121" w:rsidRDefault="000251E4" w:rsidP="00E23121">
      <w:pPr>
        <w:pStyle w:val="Text"/>
      </w:pPr>
      <w:r w:rsidRPr="00E23121">
        <w:t>Bušení ustalo. Otočil se ke mně, tvářil se značně popuzeně</w:t>
      </w:r>
      <w:r w:rsidR="00345E5C" w:rsidRPr="00E23121">
        <w:t xml:space="preserve"> a</w:t>
      </w:r>
      <w:r w:rsidR="00345E5C">
        <w:t> </w:t>
      </w:r>
      <w:r w:rsidRPr="00E23121">
        <w:t>obličej mu začínal rudnout.</w:t>
      </w:r>
    </w:p>
    <w:p w:rsidR="00D34DB7" w:rsidRPr="00E23121" w:rsidRDefault="00D34DB7" w:rsidP="00E23121">
      <w:pPr>
        <w:pStyle w:val="Text"/>
      </w:pPr>
      <w:r w:rsidRPr="00E23121">
        <w:t>„</w:t>
      </w:r>
      <w:r w:rsidR="000251E4" w:rsidRPr="00E23121">
        <w:t>Víš co, Jenny. Pracoval jsem celý den</w:t>
      </w:r>
      <w:r w:rsidR="009A5E5F">
        <w:t>,</w:t>
      </w:r>
      <w:r w:rsidR="00345E5C" w:rsidRPr="00E23121">
        <w:t xml:space="preserve"> a</w:t>
      </w:r>
      <w:r w:rsidR="00345E5C">
        <w:t> </w:t>
      </w:r>
      <w:r w:rsidR="000251E4" w:rsidRPr="00E23121">
        <w:t>když jsem přišel domů, musel jsem se pustit do tohohle. Ani jsem si neudělal přestávku. Jsem unavený. Copak ti to nedochází?</w:t>
      </w:r>
      <w:r w:rsidRPr="00E23121">
        <w:t>“</w:t>
      </w:r>
    </w:p>
    <w:p w:rsidR="00D34DB7" w:rsidRPr="00E23121" w:rsidRDefault="000251E4" w:rsidP="00E23121">
      <w:pPr>
        <w:pStyle w:val="Text"/>
      </w:pPr>
      <w:r w:rsidRPr="00E23121">
        <w:t>Za celé naše manželství jsme spolu nikdy vážně nemluvili, ale doposud jsem si toho vůbec nevšimla.</w:t>
      </w:r>
    </w:p>
    <w:p w:rsidR="00D34DB7" w:rsidRPr="00E23121" w:rsidRDefault="00E652BE" w:rsidP="00E23121">
      <w:pPr>
        <w:pStyle w:val="Text"/>
      </w:pPr>
      <w:r>
        <w:t>Šla jsem nahoru. Spí</w:t>
      </w:r>
      <w:r w:rsidR="000251E4" w:rsidRPr="00E23121">
        <w:t>me vepředu, ale koupelna je vzadu,</w:t>
      </w:r>
      <w:r w:rsidR="00345E5C" w:rsidRPr="00E23121">
        <w:t xml:space="preserve"> a</w:t>
      </w:r>
      <w:r w:rsidR="00345E5C">
        <w:t> </w:t>
      </w:r>
      <w:r w:rsidR="000251E4" w:rsidRPr="00E23121">
        <w:t>právě jsem si čistila zuby, když se okno</w:t>
      </w:r>
      <w:r w:rsidR="00345E5C" w:rsidRPr="00E23121">
        <w:t xml:space="preserve"> z</w:t>
      </w:r>
      <w:r w:rsidR="00345E5C">
        <w:t> </w:t>
      </w:r>
      <w:r w:rsidR="000251E4" w:rsidRPr="00E23121">
        <w:t>matového skla najednou rozzářilo žlutou září. Mike podpálil tu hromadu dřeva. Protože bylo mokro, nalil na dřevo petrolej</w:t>
      </w:r>
      <w:r w:rsidR="00345E5C" w:rsidRPr="00E23121">
        <w:t xml:space="preserve"> a</w:t>
      </w:r>
      <w:r w:rsidR="00345E5C">
        <w:t> </w:t>
      </w:r>
      <w:r w:rsidR="000251E4" w:rsidRPr="00E23121">
        <w:t>dřevo prudce hořelo, jiskry létaly do vlhké temnoty jako rachejtle</w:t>
      </w:r>
      <w:r w:rsidR="00345E5C" w:rsidRPr="00E23121">
        <w:t xml:space="preserve"> o</w:t>
      </w:r>
      <w:r w:rsidR="00345E5C">
        <w:t> </w:t>
      </w:r>
      <w:r w:rsidR="000251E4" w:rsidRPr="00E23121">
        <w:t>svátku pátého listopadu.</w:t>
      </w:r>
    </w:p>
    <w:p w:rsidR="00D34DB7" w:rsidRPr="00E23121" w:rsidRDefault="000251E4" w:rsidP="00E23121">
      <w:pPr>
        <w:pStyle w:val="Text"/>
      </w:pPr>
      <w:r w:rsidRPr="00E23121">
        <w:t>Když podpalujete o</w:t>
      </w:r>
      <w:r w:rsidR="008E494F">
        <w:t>heň, je rozumné</w:t>
      </w:r>
      <w:r w:rsidRPr="00E23121">
        <w:t xml:space="preserve"> mít na paměti doškové střechy ve vesnici, ale tol</w:t>
      </w:r>
      <w:r w:rsidR="009A5E5F">
        <w:t>ik napršelo, že nebylo zapotřebí</w:t>
      </w:r>
      <w:r w:rsidRPr="00E23121">
        <w:t xml:space="preserve"> lámat si</w:t>
      </w:r>
      <w:r w:rsidR="00345E5C" w:rsidRPr="00E23121">
        <w:t xml:space="preserve"> s</w:t>
      </w:r>
      <w:r w:rsidR="00345E5C">
        <w:t> </w:t>
      </w:r>
      <w:r w:rsidRPr="00E23121">
        <w:t>tím hlavu. Plameny vysoko šlehaly</w:t>
      </w:r>
      <w:r w:rsidR="00345E5C" w:rsidRPr="00E23121">
        <w:t xml:space="preserve"> a</w:t>
      </w:r>
      <w:r w:rsidR="00345E5C">
        <w:t> </w:t>
      </w:r>
      <w:r w:rsidRPr="00E23121">
        <w:t>oheň už měl žhoucí jádro tam, kde pomalu hořelo tvrdé dřevo.</w:t>
      </w:r>
    </w:p>
    <w:p w:rsidR="00D34DB7" w:rsidRPr="00E23121" w:rsidRDefault="000251E4" w:rsidP="00E23121">
      <w:pPr>
        <w:pStyle w:val="Text"/>
      </w:pPr>
      <w:r w:rsidRPr="00E23121">
        <w:t>Otevřela jsem okno, abych ucítila teplo. Cítila jsem jeho žár na obličeji jako letní slunce. Oheň hučel, až to bylo</w:t>
      </w:r>
      <w:r w:rsidR="00345E5C" w:rsidRPr="00E23121">
        <w:t xml:space="preserve"> o</w:t>
      </w:r>
      <w:r w:rsidR="00345E5C">
        <w:t> </w:t>
      </w:r>
      <w:r w:rsidRPr="00E23121">
        <w:t>strach,</w:t>
      </w:r>
      <w:r w:rsidR="00345E5C" w:rsidRPr="00E23121">
        <w:t xml:space="preserve"> a</w:t>
      </w:r>
      <w:r w:rsidR="00345E5C">
        <w:t> </w:t>
      </w:r>
      <w:r w:rsidRPr="00E23121">
        <w:t>ten hluk brzy vytáhl</w:t>
      </w:r>
      <w:r w:rsidR="00345E5C" w:rsidRPr="00E23121">
        <w:t xml:space="preserve"> z</w:t>
      </w:r>
      <w:r w:rsidR="00345E5C">
        <w:t> </w:t>
      </w:r>
      <w:r w:rsidRPr="00E23121">
        <w:t>domu odvedle Sandru Peacheyovou</w:t>
      </w:r>
      <w:r w:rsidR="00345E5C" w:rsidRPr="00E23121">
        <w:t xml:space="preserve"> s</w:t>
      </w:r>
      <w:r w:rsidR="00345E5C">
        <w:t> </w:t>
      </w:r>
      <w:r w:rsidRPr="00E23121">
        <w:t>manželem Joem</w:t>
      </w:r>
      <w:r w:rsidR="00345E5C" w:rsidRPr="00E23121">
        <w:t xml:space="preserve"> v</w:t>
      </w:r>
      <w:r w:rsidR="00345E5C">
        <w:t> </w:t>
      </w:r>
      <w:r w:rsidRPr="00E23121">
        <w:t>županu</w:t>
      </w:r>
      <w:r w:rsidR="00345E5C" w:rsidRPr="00E23121">
        <w:t xml:space="preserve"> a</w:t>
      </w:r>
      <w:r w:rsidR="00345E5C">
        <w:t> </w:t>
      </w:r>
      <w:r w:rsidRPr="00E23121">
        <w:t>tou vražednickou kočkou</w:t>
      </w:r>
      <w:r w:rsidR="00345E5C" w:rsidRPr="00E23121">
        <w:t xml:space="preserve"> v</w:t>
      </w:r>
      <w:r w:rsidR="00345E5C">
        <w:t> </w:t>
      </w:r>
      <w:r w:rsidRPr="00E23121">
        <w:t>náručí. Když začali na Mikea křičet, zavřela jsem okno</w:t>
      </w:r>
      <w:r w:rsidR="00345E5C" w:rsidRPr="00E23121">
        <w:t xml:space="preserve"> a</w:t>
      </w:r>
      <w:r w:rsidR="00345E5C">
        <w:t> </w:t>
      </w:r>
      <w:r w:rsidRPr="00E23121">
        <w:t>šla si lehnou</w:t>
      </w:r>
      <w:r w:rsidR="008E494F">
        <w:t>t. Do naší dvojité</w:t>
      </w:r>
      <w:r w:rsidRPr="00E23121">
        <w:t xml:space="preserve"> postele, na levou stranu, těsně na kraj, abych se Mikea nedotýkala, až si vleze do postele.</w:t>
      </w:r>
    </w:p>
    <w:p w:rsidR="00D34DB7" w:rsidRPr="00E23121" w:rsidRDefault="00D3682F" w:rsidP="00D3682F">
      <w:pPr>
        <w:pStyle w:val="Nadpis1"/>
        <w:jc w:val="center"/>
      </w:pPr>
      <w:r>
        <w:lastRenderedPageBreak/>
        <w:t>KAPITOLA 1</w:t>
      </w:r>
      <w:r w:rsidR="000251E4" w:rsidRPr="00E23121">
        <w:t>3</w:t>
      </w:r>
    </w:p>
    <w:p w:rsidR="00D34DB7" w:rsidRPr="00E23121" w:rsidRDefault="00D34DB7" w:rsidP="00E23121">
      <w:pPr>
        <w:pStyle w:val="Text"/>
      </w:pPr>
    </w:p>
    <w:p w:rsidR="00D34DB7" w:rsidRPr="00E23121" w:rsidRDefault="00D34DB7" w:rsidP="00E23121">
      <w:pPr>
        <w:pStyle w:val="Text"/>
      </w:pPr>
    </w:p>
    <w:p w:rsidR="00D34DB7" w:rsidRPr="00E23121" w:rsidRDefault="00D3682F" w:rsidP="00E23121">
      <w:pPr>
        <w:pStyle w:val="Text"/>
      </w:pPr>
      <w:r>
        <w:t>Nikdo mě nevyruší</w:t>
      </w:r>
      <w:r w:rsidR="000251E4" w:rsidRPr="00E23121">
        <w:t>, pomyslela si Stella. Jsou pře</w:t>
      </w:r>
      <w:r>
        <w:t>svědčeni, že jsem na všechno pří</w:t>
      </w:r>
      <w:r w:rsidR="000251E4" w:rsidRPr="00E23121">
        <w:t>liš unavená.</w:t>
      </w:r>
      <w:r w:rsidR="00345E5C" w:rsidRPr="00E23121">
        <w:t xml:space="preserve"> A</w:t>
      </w:r>
      <w:r w:rsidR="00345E5C">
        <w:t> </w:t>
      </w:r>
      <w:r w:rsidR="000251E4" w:rsidRPr="00E23121">
        <w:t>to ta</w:t>
      </w:r>
      <w:r w:rsidR="00CC5AD8" w:rsidRPr="00E23121">
        <w:t>ké</w:t>
      </w:r>
      <w:r w:rsidR="000251E4" w:rsidRPr="00E23121">
        <w:t xml:space="preserve"> jsem, unavená na všechno, až n</w:t>
      </w:r>
      <w:r>
        <w:t>a tohle. Už nemám dost sil přené</w:t>
      </w:r>
      <w:r w:rsidR="000251E4" w:rsidRPr="00E23121">
        <w:t>s</w:t>
      </w:r>
      <w:r>
        <w:t>t tuhle židli přes pokoj</w:t>
      </w:r>
      <w:r w:rsidR="00345E5C">
        <w:t xml:space="preserve"> a </w:t>
      </w:r>
      <w:r>
        <w:t>zapří</w:t>
      </w:r>
      <w:r w:rsidR="000251E4" w:rsidRPr="00E23121">
        <w:t>t jí dveře. Nikdo ale nepřijde. Ostatně</w:t>
      </w:r>
      <w:r w:rsidR="00345E5C" w:rsidRPr="00E23121">
        <w:t xml:space="preserve"> v</w:t>
      </w:r>
      <w:r w:rsidR="00345E5C">
        <w:t> </w:t>
      </w:r>
      <w:r w:rsidR="000251E4" w:rsidRPr="00E23121">
        <w:t>pečovatelském domě jsou rádi, když odpočíváte, jste potichu, neděláte potíže</w:t>
      </w:r>
      <w:r w:rsidR="00D34DB7" w:rsidRPr="00E23121">
        <w:t>…</w:t>
      </w:r>
    </w:p>
    <w:p w:rsidR="00D34DB7" w:rsidRPr="00E23121" w:rsidRDefault="000251E4" w:rsidP="00E23121">
      <w:pPr>
        <w:pStyle w:val="Text"/>
      </w:pPr>
      <w:r w:rsidRPr="00E23121">
        <w:t>Chci vyprávět něco, co jsem zamýšlela povědět Genevieve, ale nedokážu to. Nemohu riskovat</w:t>
      </w:r>
      <w:r w:rsidR="00345E5C" w:rsidRPr="00E23121">
        <w:t xml:space="preserve"> a</w:t>
      </w:r>
      <w:r w:rsidR="00345E5C">
        <w:t> </w:t>
      </w:r>
      <w:r w:rsidRPr="00E23121">
        <w:t>povědět to jemu. Ne, povědět mu to, jakoby mimochodem mu t</w:t>
      </w:r>
      <w:r w:rsidR="00D3682F">
        <w:t>o odhalit. Kdybych mu to měla ří</w:t>
      </w:r>
      <w:r w:rsidRPr="00E23121">
        <w:t xml:space="preserve">ct sama, musela bych to udělat už před </w:t>
      </w:r>
      <w:r w:rsidR="00CC5AD8" w:rsidRPr="00E23121">
        <w:t>lé</w:t>
      </w:r>
      <w:r w:rsidRPr="00E23121">
        <w:t xml:space="preserve">ty. Možná mu dám </w:t>
      </w:r>
      <w:r w:rsidR="00E652BE">
        <w:t>tuhle pásku</w:t>
      </w:r>
      <w:r w:rsidR="00345E5C">
        <w:t xml:space="preserve"> a </w:t>
      </w:r>
      <w:r w:rsidR="00E652BE">
        <w:t>možná že ne. Vždyť</w:t>
      </w:r>
      <w:r w:rsidRPr="00E23121">
        <w:t xml:space="preserve"> sám na to nemůže nikdy přijít. Neexistuje důkaz, na který</w:t>
      </w:r>
      <w:r w:rsidR="0041594E" w:rsidRPr="00E23121">
        <w:t xml:space="preserve"> by </w:t>
      </w:r>
      <w:r w:rsidRPr="00E23121">
        <w:t>mohl narazit, který</w:t>
      </w:r>
      <w:r w:rsidR="0041594E" w:rsidRPr="00E23121">
        <w:t xml:space="preserve"> by </w:t>
      </w:r>
      <w:r w:rsidRPr="00E23121">
        <w:t>ukazoval na jeho</w:t>
      </w:r>
      <w:r w:rsidR="00345E5C">
        <w:t> </w:t>
      </w:r>
      <w:r w:rsidR="00345E5C" w:rsidRPr="00E23121">
        <w:t>–</w:t>
      </w:r>
      <w:r w:rsidR="00345E5C">
        <w:t> </w:t>
      </w:r>
      <w:r w:rsidRPr="00E23121">
        <w:t>hmm, na jeho původ.</w:t>
      </w:r>
    </w:p>
    <w:p w:rsidR="00D34DB7" w:rsidRPr="00E23121" w:rsidRDefault="000251E4" w:rsidP="00E23121">
      <w:pPr>
        <w:pStyle w:val="Text"/>
        <w:jc w:val="left"/>
      </w:pPr>
      <w:r w:rsidRPr="00E23121">
        <w:t>Začnu teď.</w:t>
      </w:r>
    </w:p>
    <w:p w:rsidR="00D34DB7" w:rsidRPr="00E23121" w:rsidRDefault="00296989" w:rsidP="00E23121">
      <w:pPr>
        <w:pStyle w:val="Text"/>
      </w:pPr>
      <w:r>
        <w:t>Kdy</w:t>
      </w:r>
      <w:r w:rsidR="000251E4" w:rsidRPr="00E23121">
        <w:t>ž mu bylo pět,</w:t>
      </w:r>
      <w:r w:rsidR="00E652BE">
        <w:t xml:space="preserve"> museli Richardovi udělat krevní</w:t>
      </w:r>
      <w:r w:rsidR="000251E4" w:rsidRPr="00E23121">
        <w:t xml:space="preserve"> testy. Byl velice malý,</w:t>
      </w:r>
      <w:r w:rsidR="0041594E" w:rsidRPr="00E23121">
        <w:t xml:space="preserve"> byl </w:t>
      </w:r>
      <w:r w:rsidR="009C00B5">
        <w:t>hubené</w:t>
      </w:r>
      <w:r w:rsidR="000251E4" w:rsidRPr="00E23121">
        <w:t xml:space="preserve"> dítě</w:t>
      </w:r>
      <w:r w:rsidR="00345E5C" w:rsidRPr="00E23121">
        <w:t xml:space="preserve"> a</w:t>
      </w:r>
      <w:r w:rsidR="00345E5C">
        <w:t> </w:t>
      </w:r>
      <w:r w:rsidR="000251E4" w:rsidRPr="00E23121">
        <w:t>měli</w:t>
      </w:r>
      <w:r w:rsidR="00345E5C" w:rsidRPr="00E23121">
        <w:t xml:space="preserve"> u</w:t>
      </w:r>
      <w:r w:rsidR="00345E5C">
        <w:t> </w:t>
      </w:r>
      <w:r w:rsidR="009C00B5">
        <w:t>něho podezření</w:t>
      </w:r>
      <w:r w:rsidR="000251E4" w:rsidRPr="00E23121">
        <w:t xml:space="preserve"> na anémii. Ukázalo se, že chudokrevností netrpí,</w:t>
      </w:r>
      <w:r w:rsidR="00345E5C" w:rsidRPr="00E23121">
        <w:t xml:space="preserve"> a</w:t>
      </w:r>
      <w:r w:rsidR="00345E5C">
        <w:t> </w:t>
      </w:r>
      <w:r w:rsidR="000251E4" w:rsidRPr="00E23121">
        <w:t>brzy začal růst</w:t>
      </w:r>
      <w:r w:rsidR="00345E5C" w:rsidRPr="00E23121">
        <w:t xml:space="preserve"> a</w:t>
      </w:r>
      <w:r w:rsidR="00345E5C">
        <w:t> </w:t>
      </w:r>
      <w:r w:rsidR="000251E4" w:rsidRPr="00E23121">
        <w:t>sílit, všechno</w:t>
      </w:r>
      <w:r w:rsidR="00345E5C" w:rsidRPr="00E23121">
        <w:t xml:space="preserve"> s</w:t>
      </w:r>
      <w:r w:rsidR="00345E5C">
        <w:t> </w:t>
      </w:r>
      <w:r w:rsidR="009C00B5">
        <w:t>ní</w:t>
      </w:r>
      <w:r w:rsidR="000251E4" w:rsidRPr="00E23121">
        <w:t>m bylo</w:t>
      </w:r>
      <w:r w:rsidR="00345E5C" w:rsidRPr="00E23121">
        <w:t xml:space="preserve"> v</w:t>
      </w:r>
      <w:r w:rsidR="00345E5C">
        <w:t> </w:t>
      </w:r>
      <w:r w:rsidR="000251E4" w:rsidRPr="00E23121">
        <w:t>pořádku, ale krevní testy byly na světě.</w:t>
      </w:r>
    </w:p>
    <w:p w:rsidR="00D34DB7" w:rsidRPr="00E23121" w:rsidRDefault="009C00B5" w:rsidP="00E23121">
      <w:pPr>
        <w:pStyle w:val="Text"/>
      </w:pPr>
      <w:r>
        <w:t xml:space="preserve">Vůbec jsem nevěděla, čí </w:t>
      </w:r>
      <w:r w:rsidR="000251E4" w:rsidRPr="00E23121">
        <w:t>je dítě. Předpokládala jsem,</w:t>
      </w:r>
      <w:r w:rsidR="00345E5C" w:rsidRPr="00E23121">
        <w:t xml:space="preserve"> a</w:t>
      </w:r>
      <w:r w:rsidR="00345E5C">
        <w:t> </w:t>
      </w:r>
      <w:r w:rsidR="00A858B4">
        <w:t>své</w:t>
      </w:r>
      <w:r w:rsidR="000251E4" w:rsidRPr="00E23121">
        <w:t>ho času</w:t>
      </w:r>
      <w:r w:rsidR="00345E5C" w:rsidRPr="00E23121">
        <w:t xml:space="preserve"> i</w:t>
      </w:r>
      <w:r w:rsidR="00345E5C">
        <w:t> </w:t>
      </w:r>
      <w:r w:rsidR="000251E4" w:rsidRPr="00E23121">
        <w:t>doufala, že Rexovo. Nakonec byl Rex můj manžel, podporoval mě</w:t>
      </w:r>
      <w:r w:rsidR="00345E5C" w:rsidRPr="00E23121">
        <w:t xml:space="preserve"> a</w:t>
      </w:r>
      <w:r w:rsidR="00345E5C">
        <w:t> </w:t>
      </w:r>
      <w:r w:rsidR="000251E4" w:rsidRPr="00E23121">
        <w:t>děti, živil je, šat</w:t>
      </w:r>
      <w:r w:rsidR="009A5E5F">
        <w:t>il</w:t>
      </w:r>
      <w:r w:rsidR="00345E5C">
        <w:t xml:space="preserve"> a </w:t>
      </w:r>
      <w:r w:rsidR="009A5E5F">
        <w:t>platil za jejich vzdělávání</w:t>
      </w:r>
      <w:r w:rsidR="000251E4" w:rsidRPr="00E23121">
        <w:t>. Takhle jsem na to tehdy pohlížela. Takhle se na to tehdy vdané ženy, kte</w:t>
      </w:r>
      <w:r w:rsidR="00CC5AD8" w:rsidRPr="00E23121">
        <w:t>ré</w:t>
      </w:r>
      <w:r w:rsidR="000251E4" w:rsidRPr="00E23121">
        <w:t xml:space="preserve"> nebyly živitelkami, dívaly. Pořád se na to, tuším, takhle někter</w:t>
      </w:r>
      <w:r w:rsidR="00554992" w:rsidRPr="00E23121">
        <w:t>é dívají. Jakkoli je to zvláštní</w:t>
      </w:r>
      <w:r w:rsidR="000251E4" w:rsidRPr="00E23121">
        <w:t>, Genevieve to ví, ví, že se mi lehčeji mluví</w:t>
      </w:r>
      <w:r w:rsidR="00345E5C" w:rsidRPr="00E23121">
        <w:t xml:space="preserve"> o</w:t>
      </w:r>
      <w:r w:rsidR="00345E5C">
        <w:t> </w:t>
      </w:r>
      <w:r w:rsidR="000251E4" w:rsidRPr="00E23121">
        <w:t>sexu než</w:t>
      </w:r>
      <w:r w:rsidR="00345E5C" w:rsidRPr="00E23121">
        <w:t xml:space="preserve"> o</w:t>
      </w:r>
      <w:r w:rsidR="00345E5C">
        <w:t> </w:t>
      </w:r>
      <w:r w:rsidR="000251E4" w:rsidRPr="00E23121">
        <w:t>penězích!</w:t>
      </w:r>
    </w:p>
    <w:p w:rsidR="00D34DB7" w:rsidRPr="00E23121" w:rsidRDefault="000251E4" w:rsidP="00E23121">
      <w:pPr>
        <w:pStyle w:val="Text"/>
      </w:pPr>
      <w:r w:rsidRPr="00E23121">
        <w:t>Richard byl počat</w:t>
      </w:r>
      <w:r w:rsidR="00345E5C" w:rsidRPr="00E23121">
        <w:t xml:space="preserve"> v</w:t>
      </w:r>
      <w:r w:rsidR="00345E5C">
        <w:t> </w:t>
      </w:r>
      <w:r w:rsidRPr="00E23121">
        <w:t>době, kdy se ke mně Rex zase jednou vrátil.</w:t>
      </w:r>
      <w:r w:rsidR="00345E5C" w:rsidRPr="00E23121">
        <w:t xml:space="preserve"> V</w:t>
      </w:r>
      <w:r w:rsidR="00345E5C">
        <w:t> </w:t>
      </w:r>
      <w:r w:rsidRPr="00E23121">
        <w:t>tom klíčovém měsíci jsem se musela sexuálně sblíži</w:t>
      </w:r>
      <w:r w:rsidR="00D34DB7" w:rsidRPr="00E23121">
        <w:t>t</w:t>
      </w:r>
      <w:r w:rsidR="00345E5C" w:rsidRPr="00E23121">
        <w:t xml:space="preserve"> s</w:t>
      </w:r>
      <w:r w:rsidR="00345E5C">
        <w:t> </w:t>
      </w:r>
      <w:r w:rsidRPr="00E23121">
        <w:t>Rexem pětkrát šestkrát</w:t>
      </w:r>
      <w:r w:rsidR="00345E5C" w:rsidRPr="00E23121">
        <w:t xml:space="preserve"> a</w:t>
      </w:r>
      <w:r w:rsidR="00345E5C">
        <w:t> </w:t>
      </w:r>
      <w:r w:rsidRPr="00E23121">
        <w:t>jenom jednou</w:t>
      </w:r>
      <w:r w:rsidR="00345E5C" w:rsidRPr="00E23121">
        <w:t xml:space="preserve"> s</w:t>
      </w:r>
      <w:r w:rsidR="00345E5C">
        <w:t> </w:t>
      </w:r>
      <w:r w:rsidRPr="00E23121">
        <w:t>Alanem. Vyznívá to značně odpudivě, když se to formuluje takto. Zastavím pásku</w:t>
      </w:r>
      <w:r w:rsidR="00345E5C" w:rsidRPr="00E23121">
        <w:t xml:space="preserve"> a</w:t>
      </w:r>
      <w:r w:rsidR="00345E5C">
        <w:t> </w:t>
      </w:r>
      <w:r w:rsidRPr="00E23121">
        <w:t>vrátím to zpátky.</w:t>
      </w:r>
    </w:p>
    <w:p w:rsidR="00D34DB7" w:rsidRPr="00E23121" w:rsidRDefault="000251E4" w:rsidP="00E23121">
      <w:pPr>
        <w:pStyle w:val="Text"/>
      </w:pPr>
      <w:r w:rsidRPr="00E23121">
        <w:t>Bylo ještě mnohem odpudivější si to vyposlechnout. Takhle by se nikdo neměl chovat, ale někte</w:t>
      </w:r>
      <w:r w:rsidR="00CC5AD8" w:rsidRPr="00E23121">
        <w:t>ré</w:t>
      </w:r>
      <w:r w:rsidRPr="00E23121">
        <w:t xml:space="preserve"> ženy se tak chovají, některé ženy nemají moc na vybranou. Říkala jsem si, že to dítě musí být Rexovo, utvrzovala jsem se</w:t>
      </w:r>
      <w:r w:rsidR="00345E5C" w:rsidRPr="00E23121">
        <w:t xml:space="preserve"> v</w:t>
      </w:r>
      <w:r w:rsidR="00345E5C">
        <w:t> </w:t>
      </w:r>
      <w:r w:rsidRPr="00E23121">
        <w:t xml:space="preserve">tom. Druhá možnost mě děsila, ale neustále </w:t>
      </w:r>
      <w:r w:rsidRPr="00E23121">
        <w:lastRenderedPageBreak/>
        <w:t>jsem myslela na tu četnost, pětkrát šestkrát</w:t>
      </w:r>
      <w:r w:rsidR="00345E5C" w:rsidRPr="00E23121">
        <w:t xml:space="preserve"> a</w:t>
      </w:r>
      <w:r w:rsidR="00345E5C">
        <w:t> </w:t>
      </w:r>
      <w:r w:rsidRPr="00E23121">
        <w:t>jedenkrát. Nedopřávalo mi to pokoje. Místo abych se šťastným očekáváním přemýšlela</w:t>
      </w:r>
      <w:r w:rsidR="00345E5C" w:rsidRPr="00E23121">
        <w:t xml:space="preserve"> o</w:t>
      </w:r>
      <w:r w:rsidR="00345E5C">
        <w:t> </w:t>
      </w:r>
      <w:r w:rsidRPr="00E23121">
        <w:t>dítěti, kte</w:t>
      </w:r>
      <w:r w:rsidR="00CC5AD8" w:rsidRPr="00E23121">
        <w:t>ré</w:t>
      </w:r>
      <w:r w:rsidRPr="00E23121">
        <w:t xml:space="preserve"> mělo přijít, pořád jsem myslela na to, čí dítě to je. Každé ráno po probuzení to</w:t>
      </w:r>
      <w:r w:rsidR="00847B6A">
        <w:t xml:space="preserve"> byl</w:t>
      </w:r>
      <w:r w:rsidRPr="00E23121">
        <w:t>a moje první myšlenka. Zvláštní ale bylo, že když se Richard narodil, přestala jsem si dělat starosti, skoro jsem na to přestala myslet.</w:t>
      </w:r>
    </w:p>
    <w:p w:rsidR="00345E5C" w:rsidRPr="00E23121" w:rsidRDefault="009C00B5" w:rsidP="00E23121">
      <w:pPr>
        <w:pStyle w:val="Text"/>
      </w:pPr>
      <w:r>
        <w:t>Je zajímavé</w:t>
      </w:r>
      <w:r w:rsidR="000251E4" w:rsidRPr="00E23121">
        <w:t>, jak děti vypadají</w:t>
      </w:r>
      <w:r w:rsidR="00345E5C" w:rsidRPr="00E23121">
        <w:t xml:space="preserve"> a</w:t>
      </w:r>
      <w:r w:rsidR="00345E5C">
        <w:t> </w:t>
      </w:r>
      <w:r w:rsidR="000251E4" w:rsidRPr="00E23121">
        <w:t>jak se mění. Priscillin Hugo vypadal hodně jako můj tchán, když se narodil, ve třech měsících byl obrazem</w:t>
      </w:r>
      <w:r w:rsidR="00A858B4">
        <w:t xml:space="preserve"> své</w:t>
      </w:r>
      <w:r w:rsidR="000251E4" w:rsidRPr="00E23121">
        <w:t xml:space="preserve"> matky,</w:t>
      </w:r>
      <w:r w:rsidR="00345E5C" w:rsidRPr="00E23121">
        <w:t xml:space="preserve"> a</w:t>
      </w:r>
      <w:r w:rsidR="00345E5C">
        <w:t> </w:t>
      </w:r>
      <w:r w:rsidR="000251E4" w:rsidRPr="00E23121">
        <w:t>když mu bylo dvanáct, vypadal jako Jeremy na fotografii, k</w:t>
      </w:r>
      <w:r w:rsidR="00D3682F">
        <w:t>terou udělali, když byl ještě dí</w:t>
      </w:r>
      <w:r w:rsidR="000251E4" w:rsidRPr="00E23121">
        <w:t>tě.</w:t>
      </w:r>
    </w:p>
    <w:p w:rsidR="00345E5C" w:rsidRPr="00E23121" w:rsidRDefault="00345E5C" w:rsidP="00E23121">
      <w:pPr>
        <w:pStyle w:val="Text"/>
      </w:pPr>
      <w:r w:rsidRPr="00E23121">
        <w:t>V</w:t>
      </w:r>
      <w:r>
        <w:t> </w:t>
      </w:r>
      <w:r w:rsidR="000251E4" w:rsidRPr="00E23121">
        <w:t>prvních pěti šesti letech</w:t>
      </w:r>
      <w:r w:rsidR="00A858B4">
        <w:t xml:space="preserve"> své</w:t>
      </w:r>
      <w:r w:rsidR="000251E4" w:rsidRPr="00E23121">
        <w:t>ho života vypadal Richard jako já. Vlasy</w:t>
      </w:r>
      <w:r w:rsidRPr="00E23121">
        <w:t xml:space="preserve"> a</w:t>
      </w:r>
      <w:r>
        <w:t> </w:t>
      </w:r>
      <w:r w:rsidR="000251E4" w:rsidRPr="00E23121">
        <w:t>oči měl světlej</w:t>
      </w:r>
      <w:r w:rsidR="009C00B5">
        <w:t>ší než já, ale jinak byly stejné</w:t>
      </w:r>
      <w:r w:rsidR="000251E4" w:rsidRPr="00E23121">
        <w:t xml:space="preserve"> jako moje.</w:t>
      </w:r>
    </w:p>
    <w:p w:rsidR="00D34DB7" w:rsidRPr="00E23121" w:rsidRDefault="00345E5C" w:rsidP="00E23121">
      <w:pPr>
        <w:pStyle w:val="Text"/>
      </w:pPr>
      <w:r w:rsidRPr="00E23121">
        <w:t>V</w:t>
      </w:r>
      <w:r>
        <w:t> </w:t>
      </w:r>
      <w:r w:rsidR="000251E4" w:rsidRPr="00E23121">
        <w:t>tu dobu jsem si neuvědomovala, že jsme si</w:t>
      </w:r>
      <w:r w:rsidRPr="00E23121">
        <w:t xml:space="preserve"> s</w:t>
      </w:r>
      <w:r>
        <w:t> </w:t>
      </w:r>
      <w:r w:rsidR="000251E4" w:rsidRPr="00E23121">
        <w:t xml:space="preserve">Alanem od pohledu podobní, </w:t>
      </w:r>
      <w:r w:rsidR="0084338D" w:rsidRPr="00E23121">
        <w:t>ne jako</w:t>
      </w:r>
      <w:r w:rsidR="000251E4" w:rsidRPr="00E23121">
        <w:t xml:space="preserve"> dvojčata, ale tak, jak by si mohli být podobní bratr se sestrou. Pokud moje dítě vypadalo jako já, muselo vypadat ta</w:t>
      </w:r>
      <w:r w:rsidR="00CC5AD8" w:rsidRPr="00E23121">
        <w:t>ké</w:t>
      </w:r>
      <w:r w:rsidR="000251E4" w:rsidRPr="00E23121">
        <w:t xml:space="preserve"> jako Alan.</w:t>
      </w:r>
    </w:p>
    <w:p w:rsidR="00345E5C" w:rsidRPr="00E23121" w:rsidRDefault="000251E4" w:rsidP="00E23121">
      <w:pPr>
        <w:pStyle w:val="Text"/>
      </w:pPr>
      <w:r w:rsidRPr="00E23121">
        <w:t>Pak přišel ten krevní test. Richard měl krevní skupinu B, ne nějak vzácnou, ale ne zas nejběžnější, má</w:t>
      </w:r>
      <w:r w:rsidR="009C00B5">
        <w:t xml:space="preserve"> </w:t>
      </w:r>
      <w:r w:rsidRPr="00E23121">
        <w:t>ji tak šest procent populace. Rex</w:t>
      </w:r>
      <w:r w:rsidR="00345E5C" w:rsidRPr="00E23121">
        <w:t xml:space="preserve"> a</w:t>
      </w:r>
      <w:r w:rsidR="00345E5C">
        <w:t> </w:t>
      </w:r>
      <w:r w:rsidRPr="00E23121">
        <w:t>já jsme oba</w:t>
      </w:r>
      <w:r w:rsidR="00A858B4">
        <w:t xml:space="preserve"> své</w:t>
      </w:r>
      <w:r w:rsidRPr="00E23121">
        <w:t>ho času darovali krev</w:t>
      </w:r>
      <w:r w:rsidR="00345E5C" w:rsidRPr="00E23121">
        <w:t xml:space="preserve"> a</w:t>
      </w:r>
      <w:r w:rsidR="00345E5C">
        <w:t> </w:t>
      </w:r>
      <w:r w:rsidRPr="00E23121">
        <w:t>věděla jsem, že máme oba skupinu A. Nebyla to sice zkouška DNA, ale bylo to dost průkazné. Richard nemohl být Rexův syn.</w:t>
      </w:r>
    </w:p>
    <w:p w:rsidR="00D34DB7" w:rsidRPr="00E23121" w:rsidRDefault="00345E5C" w:rsidP="00E23121">
      <w:pPr>
        <w:pStyle w:val="Text"/>
      </w:pPr>
      <w:r w:rsidRPr="00E23121">
        <w:t>O</w:t>
      </w:r>
      <w:r>
        <w:t> </w:t>
      </w:r>
      <w:r w:rsidR="000251E4" w:rsidRPr="00E23121">
        <w:t>dvacet let později, přinejmenším</w:t>
      </w:r>
      <w:r w:rsidRPr="00E23121">
        <w:t xml:space="preserve"> o</w:t>
      </w:r>
      <w:r>
        <w:t> </w:t>
      </w:r>
      <w:r w:rsidR="000251E4" w:rsidRPr="00E23121">
        <w:t>dvacet let, jsem četla</w:t>
      </w:r>
      <w:r w:rsidRPr="00E23121">
        <w:t xml:space="preserve"> v</w:t>
      </w:r>
      <w:r>
        <w:t> </w:t>
      </w:r>
      <w:r w:rsidR="000251E4" w:rsidRPr="00E23121">
        <w:t>novinách nějaký člá</w:t>
      </w:r>
      <w:r w:rsidR="009A5E5F">
        <w:t>nek</w:t>
      </w:r>
      <w:r>
        <w:t xml:space="preserve"> o </w:t>
      </w:r>
      <w:r w:rsidR="009A5E5F">
        <w:t>tom, proč ženy nedonosí dí</w:t>
      </w:r>
      <w:r w:rsidR="000251E4" w:rsidRPr="00E23121">
        <w:t>tě,</w:t>
      </w:r>
      <w:r w:rsidRPr="00E23121">
        <w:t xml:space="preserve"> a</w:t>
      </w:r>
      <w:r>
        <w:t> </w:t>
      </w:r>
      <w:r w:rsidR="000251E4" w:rsidRPr="00E23121">
        <w:t>narazila jsem na takovou teorii,</w:t>
      </w:r>
      <w:r w:rsidRPr="00E23121">
        <w:t xml:space="preserve"> a</w:t>
      </w:r>
      <w:r>
        <w:t> </w:t>
      </w:r>
      <w:r w:rsidR="000251E4" w:rsidRPr="00E23121">
        <w:t>možná to bylo něco víc než jen teorie. Pravilo se</w:t>
      </w:r>
      <w:r w:rsidRPr="00E23121">
        <w:t xml:space="preserve"> v</w:t>
      </w:r>
      <w:r>
        <w:t> </w:t>
      </w:r>
      <w:r w:rsidR="000251E4" w:rsidRPr="00E23121">
        <w:t>ní, že nemusí být náhoda, že</w:t>
      </w:r>
      <w:r w:rsidRPr="00E23121">
        <w:t xml:space="preserve"> v</w:t>
      </w:r>
      <w:r>
        <w:t> </w:t>
      </w:r>
      <w:r w:rsidR="000251E4" w:rsidRPr="00E23121">
        <w:t>některých rodinách jsou jen děti stejného pohlaví. Předpokládejme, že je muž nositelem špatného genu, který postihuje jenom chlapce</w:t>
      </w:r>
      <w:r w:rsidRPr="00E23121">
        <w:t xml:space="preserve"> a</w:t>
      </w:r>
      <w:r>
        <w:t> </w:t>
      </w:r>
      <w:r w:rsidR="000251E4" w:rsidRPr="00E23121">
        <w:t>je tak zhoubný, že zabíjí mužský plod ve věku řekněme tří měsíců. Matka sice p</w:t>
      </w:r>
      <w:r w:rsidR="00554992" w:rsidRPr="00E23121">
        <w:t>očne dívky</w:t>
      </w:r>
      <w:r w:rsidRPr="00E23121">
        <w:t xml:space="preserve"> a</w:t>
      </w:r>
      <w:r>
        <w:t> </w:t>
      </w:r>
      <w:r w:rsidR="00554992" w:rsidRPr="00E23121">
        <w:t>chlapce, ale donosí</w:t>
      </w:r>
      <w:r w:rsidR="000251E4" w:rsidRPr="00E23121">
        <w:t xml:space="preserve"> pouze dívky. Nešlo mi to</w:t>
      </w:r>
      <w:r w:rsidRPr="00E23121">
        <w:t xml:space="preserve"> z</w:t>
      </w:r>
      <w:r>
        <w:t> </w:t>
      </w:r>
      <w:r w:rsidR="000251E4" w:rsidRPr="00E23121">
        <w:t>hlavy. Co když byla vada</w:t>
      </w:r>
      <w:r w:rsidRPr="00E23121">
        <w:t xml:space="preserve"> v</w:t>
      </w:r>
      <w:r>
        <w:t> </w:t>
      </w:r>
      <w:r w:rsidR="000251E4" w:rsidRPr="00E23121">
        <w:t>Rexovi, n</w:t>
      </w:r>
      <w:r w:rsidR="00554992" w:rsidRPr="00E23121">
        <w:t>e ve mně,</w:t>
      </w:r>
      <w:r w:rsidRPr="00E23121">
        <w:t xml:space="preserve"> v</w:t>
      </w:r>
      <w:r>
        <w:t> </w:t>
      </w:r>
      <w:r w:rsidR="00554992" w:rsidRPr="00E23121">
        <w:t>Rexových genech. On,</w:t>
      </w:r>
      <w:r w:rsidR="000251E4" w:rsidRPr="00E23121">
        <w:t xml:space="preserve"> který si tolik přál chlapce, nemohl žádného nikdy mít, bez ohledu na to,</w:t>
      </w:r>
      <w:r w:rsidRPr="00E23121">
        <w:t xml:space="preserve"> s</w:t>
      </w:r>
      <w:r>
        <w:t> </w:t>
      </w:r>
      <w:r w:rsidR="000251E4" w:rsidRPr="00E23121">
        <w:t>kým se oženil. Mů</w:t>
      </w:r>
      <w:r w:rsidR="00D34DB7" w:rsidRPr="00E23121">
        <w:t>j c</w:t>
      </w:r>
      <w:r w:rsidR="000251E4" w:rsidRPr="00E23121">
        <w:t>hlapec, chlapec, kterého jsem přivedla na svět, byl Alanův syn, ne jeho.</w:t>
      </w:r>
    </w:p>
    <w:p w:rsidR="00D34DB7" w:rsidRPr="00E23121" w:rsidRDefault="000251E4" w:rsidP="00E23121">
      <w:pPr>
        <w:pStyle w:val="Text"/>
      </w:pPr>
      <w:r w:rsidRPr="00E23121">
        <w:t xml:space="preserve">Kéž bych tohle četla, když byl Richard malý. Necítila </w:t>
      </w:r>
      <w:r w:rsidR="000E098A">
        <w:t>bych</w:t>
      </w:r>
      <w:r w:rsidRPr="00E23121">
        <w:t xml:space="preserve"> s</w:t>
      </w:r>
      <w:r w:rsidR="00554992" w:rsidRPr="00E23121">
        <w:t>e tak provinile. Prožila jsem ví</w:t>
      </w:r>
      <w:r w:rsidRPr="00E23121">
        <w:t>c než rok strachu</w:t>
      </w:r>
      <w:r w:rsidR="00345E5C" w:rsidRPr="00E23121">
        <w:t xml:space="preserve"> a</w:t>
      </w:r>
      <w:r w:rsidR="00345E5C">
        <w:t> </w:t>
      </w:r>
      <w:r w:rsidRPr="00E23121">
        <w:t>sebeobviňov</w:t>
      </w:r>
      <w:r w:rsidR="00554992" w:rsidRPr="00E23121">
        <w:t>á</w:t>
      </w:r>
      <w:r w:rsidR="00D34DB7" w:rsidRPr="00E23121">
        <w:t>n</w:t>
      </w:r>
      <w:r w:rsidR="00554992" w:rsidRPr="00E23121">
        <w:t>í</w:t>
      </w:r>
      <w:r w:rsidRPr="00E23121">
        <w:t xml:space="preserve">, než Rex </w:t>
      </w:r>
      <w:r w:rsidR="00554992" w:rsidRPr="00E23121">
        <w:t>zemřel, pocitu viny, že má</w:t>
      </w:r>
      <w:r w:rsidR="00345E5C" w:rsidRPr="00E23121">
        <w:t xml:space="preserve"> v</w:t>
      </w:r>
      <w:r w:rsidR="00345E5C">
        <w:t> </w:t>
      </w:r>
      <w:r w:rsidR="00554992" w:rsidRPr="00E23121">
        <w:t>hnízdě kukaččí</w:t>
      </w:r>
      <w:r w:rsidRPr="00E23121">
        <w:t xml:space="preserve"> mládě, strachu, že </w:t>
      </w:r>
      <w:r w:rsidRPr="00E23121">
        <w:lastRenderedPageBreak/>
        <w:t xml:space="preserve">na to přijde, že to </w:t>
      </w:r>
      <w:r w:rsidRPr="00E23121">
        <w:rPr>
          <w:i/>
        </w:rPr>
        <w:t xml:space="preserve">uvidí. </w:t>
      </w:r>
      <w:r w:rsidRPr="00E23121">
        <w:t>Neboť Richard začínal vypadat jako Alan. Měnil se</w:t>
      </w:r>
      <w:r w:rsidR="00345E5C" w:rsidRPr="00E23121">
        <w:t xml:space="preserve"> a</w:t>
      </w:r>
      <w:r w:rsidR="00345E5C">
        <w:t> </w:t>
      </w:r>
      <w:r w:rsidRPr="00E23121">
        <w:t>pomalu se podobal Alanovi nebo jsem si to aspoň myslela. Možná jsem si to myslela proto, že jsem podvědomě věděla, kdo je jeho otcem, ale byla jsem přesvědčená, že vidím fyzickou změnu</w:t>
      </w:r>
      <w:r w:rsidR="00345E5C" w:rsidRPr="00E23121">
        <w:t xml:space="preserve"> a</w:t>
      </w:r>
      <w:r w:rsidR="00345E5C">
        <w:t> </w:t>
      </w:r>
      <w:r w:rsidRPr="00E23121">
        <w:t>že kdekdo to brzy musí uvidět také.</w:t>
      </w:r>
    </w:p>
    <w:p w:rsidR="00D34DB7" w:rsidRPr="00E23121" w:rsidRDefault="000251E4" w:rsidP="00E23121">
      <w:pPr>
        <w:pStyle w:val="Text"/>
      </w:pPr>
      <w:r w:rsidRPr="00E23121">
        <w:t>Vědět něco</w:t>
      </w:r>
      <w:r w:rsidR="00345E5C" w:rsidRPr="00E23121">
        <w:t xml:space="preserve"> o</w:t>
      </w:r>
      <w:r w:rsidR="00345E5C">
        <w:t> </w:t>
      </w:r>
      <w:r w:rsidRPr="00E23121">
        <w:t>té genové teorii, bývala bych se necítila tak provinile. Nakonec jsem Rexovi dala syna, kte</w:t>
      </w:r>
      <w:r w:rsidR="00CC5AD8" w:rsidRPr="00E23121">
        <w:t>ré</w:t>
      </w:r>
      <w:r w:rsidRPr="00E23121">
        <w:t>ho nemohl nikdy zplodit. Miloval Richarda</w:t>
      </w:r>
      <w:r w:rsidR="00345E5C" w:rsidRPr="00E23121">
        <w:t xml:space="preserve"> a</w:t>
      </w:r>
      <w:r w:rsidR="00345E5C">
        <w:t> </w:t>
      </w:r>
      <w:r w:rsidRPr="00E23121">
        <w:t>byl na něho pyšný. Třeba to</w:t>
      </w:r>
      <w:r w:rsidR="00847B6A">
        <w:t xml:space="preserve"> byl</w:t>
      </w:r>
      <w:r w:rsidRPr="00E23121">
        <w:t>o dokonce</w:t>
      </w:r>
      <w:r w:rsidR="00345E5C" w:rsidRPr="00E23121">
        <w:t xml:space="preserve"> i</w:t>
      </w:r>
      <w:r w:rsidR="00345E5C">
        <w:t> </w:t>
      </w:r>
      <w:r w:rsidRPr="00E23121">
        <w:t>tak, že kvůli Richardovi zůstal se mnou, místo</w:t>
      </w:r>
      <w:r w:rsidR="007760C2" w:rsidRPr="00E23121">
        <w:t xml:space="preserve"> aby </w:t>
      </w:r>
      <w:r w:rsidRPr="00E23121">
        <w:t>odešel</w:t>
      </w:r>
      <w:r w:rsidR="00345E5C" w:rsidRPr="00E23121">
        <w:t xml:space="preserve"> k</w:t>
      </w:r>
      <w:r w:rsidR="00345E5C">
        <w:t> </w:t>
      </w:r>
      <w:r w:rsidRPr="00E23121">
        <w:t>Charmian. Tehdy ovšem jsem měla jenom</w:t>
      </w:r>
      <w:r w:rsidR="00345E5C" w:rsidRPr="00E23121">
        <w:t xml:space="preserve"> o</w:t>
      </w:r>
      <w:r w:rsidR="00345E5C">
        <w:t> </w:t>
      </w:r>
      <w:r w:rsidRPr="00E23121">
        <w:t>to větší strach, co by to</w:t>
      </w:r>
      <w:r w:rsidR="00345E5C" w:rsidRPr="00E23121">
        <w:t xml:space="preserve"> s</w:t>
      </w:r>
      <w:r w:rsidR="00345E5C">
        <w:t> </w:t>
      </w:r>
      <w:r w:rsidRPr="00E23121">
        <w:t>ním udělalo, kdyby se jednoho dne podíval na</w:t>
      </w:r>
      <w:r w:rsidR="00A858B4">
        <w:t xml:space="preserve"> své</w:t>
      </w:r>
      <w:r w:rsidRPr="00E23121">
        <w:t>ho syna</w:t>
      </w:r>
      <w:r w:rsidR="00345E5C" w:rsidRPr="00E23121">
        <w:t xml:space="preserve"> a</w:t>
      </w:r>
      <w:r w:rsidR="00345E5C">
        <w:t> </w:t>
      </w:r>
      <w:r w:rsidRPr="00E23121">
        <w:t>uviděl Alana.</w:t>
      </w:r>
    </w:p>
    <w:p w:rsidR="00D34DB7" w:rsidRPr="00E23121" w:rsidRDefault="000251E4" w:rsidP="00E23121">
      <w:pPr>
        <w:pStyle w:val="Text"/>
      </w:pPr>
      <w:r w:rsidRPr="00E23121">
        <w:t>Rex umřel. Toho dne, kdy jsem našla Charmianino tělo ve stodole</w:t>
      </w:r>
      <w:r w:rsidR="00345E5C" w:rsidRPr="00E23121">
        <w:t xml:space="preserve"> a</w:t>
      </w:r>
      <w:r w:rsidR="00345E5C">
        <w:t> </w:t>
      </w:r>
      <w:r w:rsidRPr="00E23121">
        <w:t>Alan mě odvedl zpátky do domu, kde jsme si leželi</w:t>
      </w:r>
      <w:r w:rsidR="00345E5C" w:rsidRPr="00E23121">
        <w:t xml:space="preserve"> v</w:t>
      </w:r>
      <w:r w:rsidR="00345E5C">
        <w:t> </w:t>
      </w:r>
      <w:r w:rsidRPr="00E23121">
        <w:t>náručí, toho dne jsem mu to řekla. Musela jsem se vrátit, nemohla jsem nechat Richarda večer</w:t>
      </w:r>
      <w:r w:rsidR="00345E5C" w:rsidRPr="00E23121">
        <w:t xml:space="preserve"> u</w:t>
      </w:r>
      <w:r w:rsidR="00345E5C">
        <w:t> </w:t>
      </w:r>
      <w:r w:rsidRPr="00E23121">
        <w:t>Priscilly. Musela jsem se vrátit, vyzvednout ho</w:t>
      </w:r>
      <w:r w:rsidR="00345E5C" w:rsidRPr="00E23121">
        <w:t xml:space="preserve"> a</w:t>
      </w:r>
      <w:r w:rsidR="00345E5C">
        <w:t> </w:t>
      </w:r>
      <w:r w:rsidRPr="00E23121">
        <w:t>odvézt domů. Rozhovor, který jsme vedli, si pamatuji slovo za slovem. Zvedla jsem se</w:t>
      </w:r>
      <w:r w:rsidR="00345E5C" w:rsidRPr="00E23121">
        <w:t xml:space="preserve"> z</w:t>
      </w:r>
      <w:r w:rsidR="00345E5C">
        <w:t> </w:t>
      </w:r>
      <w:r w:rsidRPr="00E23121">
        <w:t>postele</w:t>
      </w:r>
      <w:r w:rsidR="00345E5C" w:rsidRPr="00E23121">
        <w:t xml:space="preserve"> a</w:t>
      </w:r>
      <w:r w:rsidR="00345E5C">
        <w:t> </w:t>
      </w:r>
      <w:r w:rsidRPr="00E23121">
        <w:t>posadila se na kraj z</w:t>
      </w:r>
      <w:r w:rsidR="009A5E5F">
        <w:t>ády</w:t>
      </w:r>
      <w:r w:rsidR="00345E5C" w:rsidRPr="00E23121">
        <w:t xml:space="preserve"> k</w:t>
      </w:r>
      <w:r w:rsidR="00345E5C">
        <w:t> </w:t>
      </w:r>
      <w:r w:rsidRPr="00E23121">
        <w:t>Alanovi. Řekla jsem:</w:t>
      </w:r>
    </w:p>
    <w:p w:rsidR="00D34DB7" w:rsidRPr="00E23121" w:rsidRDefault="00D34DB7" w:rsidP="00E23121">
      <w:pPr>
        <w:pStyle w:val="Text"/>
        <w:jc w:val="left"/>
      </w:pPr>
      <w:r w:rsidRPr="00E23121">
        <w:t>„</w:t>
      </w:r>
      <w:r w:rsidR="000251E4" w:rsidRPr="00E23121">
        <w:t>Je tvůj, Richard je tvůj syn.</w:t>
      </w:r>
      <w:r w:rsidRPr="00E23121">
        <w:t>“</w:t>
      </w:r>
    </w:p>
    <w:p w:rsidR="00D34DB7" w:rsidRPr="00E23121" w:rsidRDefault="0092237E" w:rsidP="00E23121">
      <w:pPr>
        <w:pStyle w:val="Text"/>
        <w:jc w:val="left"/>
      </w:pPr>
      <w:r>
        <w:t>„</w:t>
      </w:r>
      <w:r w:rsidR="000251E4" w:rsidRPr="00E23121">
        <w:t>Ano, já vím,</w:t>
      </w:r>
      <w:r w:rsidR="00D34DB7" w:rsidRPr="00E23121">
        <w:t>“</w:t>
      </w:r>
      <w:r w:rsidR="000251E4" w:rsidRPr="00E23121">
        <w:t xml:space="preserve"> řekl.</w:t>
      </w:r>
    </w:p>
    <w:p w:rsidR="00D34DB7" w:rsidRPr="00E23121" w:rsidRDefault="0045793D" w:rsidP="00E23121">
      <w:pPr>
        <w:pStyle w:val="Text"/>
      </w:pPr>
      <w:r>
        <w:t>Nedokážu vylíčit, jak nenuceně</w:t>
      </w:r>
      <w:r w:rsidR="000251E4" w:rsidRPr="00E23121">
        <w:t xml:space="preserve"> to řekl, jak bezstarostně. Jako bych mu řekla, že je deset minut po páté nebo že vyšlo slunce. </w:t>
      </w:r>
      <w:r w:rsidR="00D34DB7" w:rsidRPr="00E23121">
        <w:t>„</w:t>
      </w:r>
      <w:r w:rsidR="00A17D88">
        <w:t>Ty</w:t>
      </w:r>
      <w:r w:rsidR="000251E4" w:rsidRPr="00E23121">
        <w:t xml:space="preserve"> to víš?</w:t>
      </w:r>
      <w:r w:rsidR="00D34DB7" w:rsidRPr="00E23121">
        <w:t>“</w:t>
      </w:r>
    </w:p>
    <w:p w:rsidR="00D34DB7" w:rsidRPr="00E23121" w:rsidRDefault="00D34DB7" w:rsidP="00E23121">
      <w:pPr>
        <w:pStyle w:val="Text"/>
      </w:pPr>
      <w:r w:rsidRPr="00E23121">
        <w:t>„</w:t>
      </w:r>
      <w:r w:rsidR="00A17D88">
        <w:t>Jistě, vím to od doby</w:t>
      </w:r>
      <w:r w:rsidR="000251E4" w:rsidRPr="00E23121">
        <w:t xml:space="preserve">, </w:t>
      </w:r>
      <w:r w:rsidR="00296989">
        <w:t>kdy</w:t>
      </w:r>
      <w:r w:rsidR="000251E4" w:rsidRPr="00E23121">
        <w:t xml:space="preserve"> mu</w:t>
      </w:r>
      <w:r w:rsidR="00847B6A">
        <w:t xml:space="preserve"> byl</w:t>
      </w:r>
      <w:r w:rsidR="000251E4" w:rsidRPr="00E23121">
        <w:t>o pár měsíců. Stejný pršák, čili zvednutý nos, jak tomu říkají. Má tvoje oči, to jsem byl vždycky rád.</w:t>
      </w:r>
      <w:r w:rsidRPr="00E23121">
        <w:t>“</w:t>
      </w:r>
    </w:p>
    <w:p w:rsidR="00D34DB7" w:rsidRPr="00E23121" w:rsidRDefault="00D34DB7" w:rsidP="00E23121">
      <w:pPr>
        <w:pStyle w:val="Text"/>
        <w:jc w:val="left"/>
      </w:pPr>
      <w:r w:rsidRPr="00E23121">
        <w:t>„</w:t>
      </w:r>
      <w:r w:rsidR="000251E4" w:rsidRPr="00E23121">
        <w:t>Proč jsi mi to neřekl?</w:t>
      </w:r>
      <w:r w:rsidRPr="00E23121">
        <w:t>“</w:t>
      </w:r>
    </w:p>
    <w:p w:rsidR="00A17D88" w:rsidRDefault="00D34DB7" w:rsidP="00E23121">
      <w:pPr>
        <w:pStyle w:val="Text"/>
      </w:pPr>
      <w:r w:rsidRPr="00E23121">
        <w:t>„</w:t>
      </w:r>
      <w:r w:rsidR="000251E4" w:rsidRPr="00E23121">
        <w:t>Proč jsi mi to neřekla ty, moje milá? Bylo to tvoje tajemství.</w:t>
      </w:r>
      <w:r w:rsidRPr="00E23121">
        <w:t>“</w:t>
      </w:r>
    </w:p>
    <w:p w:rsidR="00D34DB7" w:rsidRPr="00E23121" w:rsidRDefault="00A17D88" w:rsidP="00E23121">
      <w:pPr>
        <w:pStyle w:val="Text"/>
      </w:pPr>
      <w:r>
        <w:t>„</w:t>
      </w:r>
      <w:r w:rsidR="000251E4" w:rsidRPr="00E23121">
        <w:t>Ach Alane, jsi rád?</w:t>
      </w:r>
      <w:r w:rsidR="00D34DB7" w:rsidRPr="00E23121">
        <w:t>“</w:t>
      </w:r>
    </w:p>
    <w:p w:rsidR="00D34DB7" w:rsidRPr="00E23121" w:rsidRDefault="000251E4" w:rsidP="00E23121">
      <w:pPr>
        <w:pStyle w:val="Text"/>
      </w:pPr>
      <w:r w:rsidRPr="00E23121">
        <w:t>Zvedl se</w:t>
      </w:r>
      <w:r w:rsidR="00345E5C" w:rsidRPr="00E23121">
        <w:t xml:space="preserve"> a</w:t>
      </w:r>
      <w:r w:rsidR="00345E5C">
        <w:t> </w:t>
      </w:r>
      <w:r w:rsidRPr="00E23121">
        <w:t>obešel postel. Objal mě</w:t>
      </w:r>
      <w:r w:rsidR="00345E5C" w:rsidRPr="00E23121">
        <w:t xml:space="preserve"> a</w:t>
      </w:r>
      <w:r w:rsidR="00345E5C">
        <w:t> </w:t>
      </w:r>
      <w:r w:rsidRPr="00E23121">
        <w:t xml:space="preserve">pevně mě stiskl. </w:t>
      </w:r>
      <w:r w:rsidR="00D34DB7" w:rsidRPr="00E23121">
        <w:t>„</w:t>
      </w:r>
      <w:r w:rsidRPr="00E23121">
        <w:t>Nic lepšího mě</w:t>
      </w:r>
      <w:r w:rsidR="00345E5C" w:rsidRPr="00E23121">
        <w:t xml:space="preserve"> v</w:t>
      </w:r>
      <w:r w:rsidR="00345E5C">
        <w:t> </w:t>
      </w:r>
      <w:r w:rsidRPr="00E23121">
        <w:t>životě nepotkalo,</w:t>
      </w:r>
      <w:r w:rsidR="00D34DB7" w:rsidRPr="00E23121">
        <w:t>“</w:t>
      </w:r>
      <w:r w:rsidRPr="00E23121">
        <w:t xml:space="preserve"> řekl, </w:t>
      </w:r>
      <w:r w:rsidR="00D34DB7" w:rsidRPr="00E23121">
        <w:t>„</w:t>
      </w:r>
      <w:r w:rsidRPr="00E23121">
        <w:t>kromě tebe.</w:t>
      </w:r>
      <w:r w:rsidR="00D34DB7" w:rsidRPr="00E23121">
        <w:t>“</w:t>
      </w:r>
    </w:p>
    <w:p w:rsidR="00D34DB7" w:rsidRPr="00E23121" w:rsidRDefault="00D34DB7" w:rsidP="00E23121">
      <w:pPr>
        <w:pStyle w:val="Text"/>
      </w:pPr>
      <w:r w:rsidRPr="00E23121">
        <w:t>„</w:t>
      </w:r>
      <w:r w:rsidR="000251E4" w:rsidRPr="00E23121">
        <w:t>Přesto ti nevadilo se</w:t>
      </w:r>
      <w:r w:rsidR="00345E5C" w:rsidRPr="00E23121">
        <w:t xml:space="preserve"> o</w:t>
      </w:r>
      <w:r w:rsidR="00345E5C">
        <w:t> </w:t>
      </w:r>
      <w:r w:rsidR="000251E4" w:rsidRPr="00E23121">
        <w:t>tom slovem nezmínit, nechat to tak, aby ho brali jako Rexova syna? Zeptal by ses vůbec někdy?</w:t>
      </w:r>
      <w:r w:rsidRPr="00E23121">
        <w:t>“</w:t>
      </w:r>
    </w:p>
    <w:p w:rsidR="00D34DB7" w:rsidRPr="00E23121" w:rsidRDefault="00D34DB7" w:rsidP="00E23121">
      <w:pPr>
        <w:pStyle w:val="Text"/>
      </w:pPr>
      <w:r w:rsidRPr="00E23121">
        <w:lastRenderedPageBreak/>
        <w:t>„</w:t>
      </w:r>
      <w:r w:rsidR="00944761">
        <w:t>Č</w:t>
      </w:r>
      <w:r w:rsidR="000251E4" w:rsidRPr="00E23121">
        <w:t>ekal jsem devět měsíců, až mi to řekneš.</w:t>
      </w:r>
      <w:r w:rsidRPr="00E23121">
        <w:t>“</w:t>
      </w:r>
      <w:r w:rsidR="000251E4" w:rsidRPr="00E23121">
        <w:t xml:space="preserve"> Devět měsíců uplynulo od Rexovy smrti. </w:t>
      </w:r>
      <w:r w:rsidRPr="00E23121">
        <w:t>„</w:t>
      </w:r>
      <w:r w:rsidR="000251E4" w:rsidRPr="00E23121">
        <w:t>Když tak</w:t>
      </w:r>
      <w:r w:rsidR="00345E5C" w:rsidRPr="00E23121">
        <w:t xml:space="preserve"> o</w:t>
      </w:r>
      <w:r w:rsidR="00345E5C">
        <w:t> </w:t>
      </w:r>
      <w:r w:rsidR="000251E4" w:rsidRPr="00E23121">
        <w:t>tom přemýšlím, mohli jsme mít za tu dobu už další.</w:t>
      </w:r>
      <w:r w:rsidRPr="00E23121">
        <w:t>“</w:t>
      </w:r>
    </w:p>
    <w:p w:rsidR="00D34DB7" w:rsidRPr="00E23121" w:rsidRDefault="000251E4" w:rsidP="00E23121">
      <w:pPr>
        <w:pStyle w:val="Text"/>
      </w:pPr>
      <w:r w:rsidRPr="00E23121">
        <w:t>Jsi příšerný, řekla jsem. Jsi hrozný. Takhle jsem to vždycky řík</w:t>
      </w:r>
      <w:r w:rsidR="0045793D">
        <w:t>ala, když dělal ty svoje nemožné</w:t>
      </w:r>
      <w:r w:rsidRPr="00E23121">
        <w:t xml:space="preserve"> vtípky. </w:t>
      </w:r>
      <w:r w:rsidR="00D34DB7" w:rsidRPr="00E23121">
        <w:t>„</w:t>
      </w:r>
      <w:r w:rsidRPr="00E23121">
        <w:t>Povíme mu to někdy?</w:t>
      </w:r>
      <w:r w:rsidR="00D34DB7" w:rsidRPr="00E23121">
        <w:t>“</w:t>
      </w:r>
    </w:p>
    <w:p w:rsidR="00D34DB7" w:rsidRPr="00E23121" w:rsidRDefault="000251E4" w:rsidP="00E23121">
      <w:pPr>
        <w:pStyle w:val="Text"/>
      </w:pPr>
      <w:r w:rsidRPr="00E23121">
        <w:t>Zamyslel se nad tím. Přidržoval mi zlehka hlavu na</w:t>
      </w:r>
      <w:r w:rsidR="00A858B4">
        <w:t xml:space="preserve"> své</w:t>
      </w:r>
      <w:r w:rsidRPr="00E23121">
        <w:t>m rameni</w:t>
      </w:r>
      <w:r w:rsidR="00345E5C" w:rsidRPr="00E23121">
        <w:t xml:space="preserve"> a</w:t>
      </w:r>
      <w:r w:rsidR="00345E5C">
        <w:t> </w:t>
      </w:r>
      <w:r w:rsidRPr="00E23121">
        <w:t>palcem mě hladil po tváři.</w:t>
      </w:r>
    </w:p>
    <w:p w:rsidR="00D34DB7" w:rsidRPr="00E23121" w:rsidRDefault="00A17D88" w:rsidP="00E23121">
      <w:pPr>
        <w:pStyle w:val="Text"/>
      </w:pPr>
      <w:r>
        <w:t>„</w:t>
      </w:r>
      <w:r w:rsidR="000251E4" w:rsidRPr="00E23121">
        <w:t>Ano,</w:t>
      </w:r>
      <w:r w:rsidR="00D34DB7" w:rsidRPr="00E23121">
        <w:t>“</w:t>
      </w:r>
      <w:r w:rsidR="000251E4" w:rsidRPr="00E23121">
        <w:t xml:space="preserve"> řekl nakonec, </w:t>
      </w:r>
      <w:r w:rsidR="00D34DB7" w:rsidRPr="00E23121">
        <w:t>„</w:t>
      </w:r>
      <w:r w:rsidR="000251E4" w:rsidRPr="00E23121">
        <w:t>ale zatím ještě ne. N</w:t>
      </w:r>
      <w:r w:rsidR="00EB760C">
        <w:t>e dřív než budeme všichni tři ží</w:t>
      </w:r>
      <w:r w:rsidR="000251E4" w:rsidRPr="00E23121">
        <w:t>t pohromadě, nebo než to Gilda pozná, jedno</w:t>
      </w:r>
      <w:r w:rsidR="00345E5C" w:rsidRPr="00E23121">
        <w:t xml:space="preserve"> z</w:t>
      </w:r>
      <w:r w:rsidR="00345E5C">
        <w:t> </w:t>
      </w:r>
      <w:r w:rsidR="000251E4" w:rsidRPr="00E23121">
        <w:t>toho.</w:t>
      </w:r>
      <w:r w:rsidR="00D34DB7" w:rsidRPr="00E23121">
        <w:t>“</w:t>
      </w:r>
    </w:p>
    <w:p w:rsidR="00D34DB7" w:rsidRPr="00E23121" w:rsidRDefault="000251E4" w:rsidP="00E23121">
      <w:pPr>
        <w:pStyle w:val="Text"/>
      </w:pPr>
      <w:r w:rsidRPr="00E23121">
        <w:t>Chtěla jsem</w:t>
      </w:r>
      <w:r w:rsidR="00345E5C" w:rsidRPr="00E23121">
        <w:t xml:space="preserve"> s</w:t>
      </w:r>
      <w:r w:rsidR="00345E5C">
        <w:t> </w:t>
      </w:r>
      <w:r w:rsidRPr="00E23121">
        <w:t>ním být</w:t>
      </w:r>
      <w:r w:rsidR="00345E5C" w:rsidRPr="00E23121">
        <w:t xml:space="preserve"> o</w:t>
      </w:r>
      <w:r w:rsidR="00345E5C">
        <w:t> </w:t>
      </w:r>
      <w:r w:rsidRPr="00E23121">
        <w:t>to víc,</w:t>
      </w:r>
      <w:r w:rsidR="00345E5C" w:rsidRPr="00E23121">
        <w:t xml:space="preserve"> a</w:t>
      </w:r>
      <w:r w:rsidR="00345E5C">
        <w:t> </w:t>
      </w:r>
      <w:r w:rsidR="000B204D">
        <w:t>mysl</w:t>
      </w:r>
      <w:r w:rsidRPr="00E23121">
        <w:t>ím, že</w:t>
      </w:r>
      <w:r w:rsidR="00345E5C" w:rsidRPr="00E23121">
        <w:t xml:space="preserve"> i</w:t>
      </w:r>
      <w:r w:rsidR="00345E5C">
        <w:t> </w:t>
      </w:r>
      <w:r w:rsidRPr="00E23121">
        <w:t>on chtěl být</w:t>
      </w:r>
      <w:r w:rsidR="00345E5C" w:rsidRPr="00E23121">
        <w:t xml:space="preserve"> o</w:t>
      </w:r>
      <w:r w:rsidR="00345E5C">
        <w:t> </w:t>
      </w:r>
      <w:r w:rsidRPr="00E23121">
        <w:t>to víc se mnou,</w:t>
      </w:r>
      <w:r w:rsidR="0041594E" w:rsidRPr="00E23121">
        <w:t xml:space="preserve"> když</w:t>
      </w:r>
      <w:r w:rsidRPr="00E23121">
        <w:t xml:space="preserve"> jsme si řekli, že jsme</w:t>
      </w:r>
      <w:r w:rsidR="00345E5C" w:rsidRPr="00E23121">
        <w:t xml:space="preserve"> v</w:t>
      </w:r>
      <w:r w:rsidR="00345E5C">
        <w:t> </w:t>
      </w:r>
      <w:r w:rsidRPr="00E23121">
        <w:t>hloubi duše věděli, že Richard je náš syn. Pokoutní vztah se nadále zdál tak nějak</w:t>
      </w:r>
      <w:r w:rsidR="00345E5C">
        <w:t> </w:t>
      </w:r>
      <w:r w:rsidR="00345E5C" w:rsidRPr="00E23121">
        <w:t>–</w:t>
      </w:r>
      <w:r w:rsidR="00345E5C">
        <w:t> </w:t>
      </w:r>
      <w:r w:rsidRPr="00E23121">
        <w:t>ach, jak to říct, nepatřičný. Potřebovala jsem,</w:t>
      </w:r>
      <w:r w:rsidR="007760C2" w:rsidRPr="00E23121">
        <w:t xml:space="preserve"> aby </w:t>
      </w:r>
      <w:r w:rsidR="0041594E" w:rsidRPr="00E23121">
        <w:t xml:space="preserve">byl </w:t>
      </w:r>
      <w:r w:rsidRPr="00E23121">
        <w:t>nějaký důstojný,</w:t>
      </w:r>
      <w:r w:rsidR="00345E5C" w:rsidRPr="00E23121">
        <w:t xml:space="preserve"> a</w:t>
      </w:r>
      <w:r w:rsidR="00345E5C">
        <w:t> </w:t>
      </w:r>
      <w:r w:rsidRPr="00E23121">
        <w:t>víc než to, otevřený, jak se sluší</w:t>
      </w:r>
      <w:r w:rsidR="00345E5C" w:rsidRPr="00E23121">
        <w:t xml:space="preserve"> a</w:t>
      </w:r>
      <w:r w:rsidR="00345E5C">
        <w:t> </w:t>
      </w:r>
      <w:r w:rsidRPr="00E23121">
        <w:t>patří, to asi, potřebovala jsem lásku</w:t>
      </w:r>
      <w:r w:rsidR="00345E5C" w:rsidRPr="00E23121">
        <w:t xml:space="preserve"> a</w:t>
      </w:r>
      <w:r w:rsidR="00345E5C">
        <w:t> </w:t>
      </w:r>
      <w:r w:rsidRPr="00E23121">
        <w:t>pouto, kte</w:t>
      </w:r>
      <w:r w:rsidR="00CC5AD8" w:rsidRPr="00E23121">
        <w:t>ré</w:t>
      </w:r>
      <w:r w:rsidRPr="00E23121">
        <w:t xml:space="preserve"> by mohlo být všem na očích. My tři pohromadě, Richard</w:t>
      </w:r>
      <w:r w:rsidR="00345E5C" w:rsidRPr="00E23121">
        <w:t xml:space="preserve"> a</w:t>
      </w:r>
      <w:r w:rsidR="00345E5C">
        <w:t> </w:t>
      </w:r>
      <w:r w:rsidRPr="00E23121">
        <w:t>jeho rodiče.</w:t>
      </w:r>
    </w:p>
    <w:p w:rsidR="00D34DB7" w:rsidRPr="00E23121" w:rsidRDefault="00D34DB7" w:rsidP="00E23121">
      <w:pPr>
        <w:pStyle w:val="Text"/>
      </w:pPr>
    </w:p>
    <w:p w:rsidR="00D34DB7" w:rsidRPr="00E23121" w:rsidRDefault="000251E4" w:rsidP="00E23121">
      <w:pPr>
        <w:pStyle w:val="Text"/>
      </w:pPr>
      <w:r w:rsidRPr="00E23121">
        <w:t xml:space="preserve">Dnes mi je poněkud </w:t>
      </w:r>
      <w:r w:rsidR="00CC5AD8" w:rsidRPr="00E23121">
        <w:t>lé</w:t>
      </w:r>
      <w:r w:rsidRPr="00E23121">
        <w:t>pe. N</w:t>
      </w:r>
      <w:r w:rsidR="009A5E5F">
        <w:t>emoc ustoupila. Je mnohem snazší</w:t>
      </w:r>
      <w:r w:rsidRPr="00E23121">
        <w:t xml:space="preserve"> hovořit do tohohle přístroje hn</w:t>
      </w:r>
      <w:r w:rsidR="009A5E5F">
        <w:t>ed po ránu, kdy jsem nejsvěžejší</w:t>
      </w:r>
      <w:r w:rsidRPr="00E23121">
        <w:t>. Tohle je poslední páska, kterou nahraju</w:t>
      </w:r>
      <w:r w:rsidR="00345E5C" w:rsidRPr="00E23121">
        <w:t xml:space="preserve"> a</w:t>
      </w:r>
      <w:r w:rsidR="00345E5C">
        <w:t> </w:t>
      </w:r>
      <w:r w:rsidRPr="00E23121">
        <w:t>zničím. Beru ji spolu</w:t>
      </w:r>
      <w:r w:rsidR="00345E5C" w:rsidRPr="00E23121">
        <w:t xml:space="preserve"> s</w:t>
      </w:r>
      <w:r w:rsidR="00345E5C">
        <w:t> </w:t>
      </w:r>
      <w:r w:rsidRPr="00E23121">
        <w:t>těmi předchozími jako cvičení, ja</w:t>
      </w:r>
      <w:r w:rsidR="00EB760C">
        <w:t>ko zkoušky na opravdové</w:t>
      </w:r>
      <w:r w:rsidRPr="00E23121">
        <w:t xml:space="preserve"> nahrávání. Ta příští už bude naostro.</w:t>
      </w:r>
    </w:p>
    <w:p w:rsidR="00D34DB7" w:rsidRPr="00E23121" w:rsidRDefault="000251E4" w:rsidP="00E23121">
      <w:pPr>
        <w:pStyle w:val="Text"/>
      </w:pPr>
      <w:r w:rsidRPr="00E23121">
        <w:t>Je pravda, že jízda vozem ve mně vyvolává nepříjemné asociace. Stejně tak oheň,</w:t>
      </w:r>
      <w:r w:rsidR="00345E5C" w:rsidRPr="00E23121">
        <w:t xml:space="preserve"> i</w:t>
      </w:r>
      <w:r w:rsidR="00345E5C">
        <w:t> </w:t>
      </w:r>
      <w:r w:rsidR="00EB760C">
        <w:t>když jenom ve spojení</w:t>
      </w:r>
      <w:r w:rsidR="00345E5C" w:rsidRPr="00E23121">
        <w:t xml:space="preserve"> s</w:t>
      </w:r>
      <w:r w:rsidR="00345E5C">
        <w:t> </w:t>
      </w:r>
      <w:r w:rsidRPr="00E23121">
        <w:t>kremací. Zane</w:t>
      </w:r>
      <w:r w:rsidR="00D3682F">
        <w:t>chala jsem instrukce, že mě mají</w:t>
      </w:r>
      <w:r w:rsidRPr="00E23121">
        <w:t xml:space="preserve"> pohřbít do země. Ale nejvíc ze všeho mě znepokojuje pluh, nebo spíš </w:t>
      </w:r>
      <w:r w:rsidR="00EB760C">
        <w:t>mě znepokojuje na jakési niterné</w:t>
      </w:r>
      <w:r w:rsidRPr="00E23121">
        <w:t xml:space="preserve">, </w:t>
      </w:r>
      <w:r w:rsidR="0004639F" w:rsidRPr="00E23121">
        <w:t>téměř</w:t>
      </w:r>
      <w:r w:rsidR="00745322">
        <w:t xml:space="preserve"> nevědomé</w:t>
      </w:r>
      <w:r w:rsidRPr="00E23121">
        <w:t xml:space="preserve"> rovině. Když</w:t>
      </w:r>
      <w:r w:rsidR="00345E5C" w:rsidRPr="00E23121">
        <w:t xml:space="preserve"> o</w:t>
      </w:r>
      <w:r w:rsidR="00345E5C">
        <w:t> </w:t>
      </w:r>
      <w:r w:rsidRPr="00E23121">
        <w:t>tom teď mluvím, tuhnou mi rty. Utvořit to slovo</w:t>
      </w:r>
      <w:r w:rsidR="00345E5C" w:rsidRPr="00E23121">
        <w:t xml:space="preserve"> a</w:t>
      </w:r>
      <w:r w:rsidR="00345E5C">
        <w:t> </w:t>
      </w:r>
      <w:r w:rsidRPr="00E23121">
        <w:t>vyslovit je, znam</w:t>
      </w:r>
      <w:r w:rsidR="00D3682F">
        <w:t>ená pro mě totéž, jako když mají</w:t>
      </w:r>
      <w:r w:rsidRPr="00E23121">
        <w:t xml:space="preserve"> někteří lidé pojmenovat tvora,</w:t>
      </w:r>
      <w:r w:rsidR="00345E5C" w:rsidRPr="00E23121">
        <w:t xml:space="preserve"> z</w:t>
      </w:r>
      <w:r w:rsidR="00345E5C">
        <w:t> </w:t>
      </w:r>
      <w:r w:rsidRPr="00E23121">
        <w:t>kte</w:t>
      </w:r>
      <w:r w:rsidR="00CC5AD8" w:rsidRPr="00E23121">
        <w:t>ré</w:t>
      </w:r>
      <w:r w:rsidRPr="00E23121">
        <w:t>ho mají fóbií: hada, pavouka, krysu. Jednou dvakrát byl pluh tajenka nebo část tajenky</w:t>
      </w:r>
      <w:r w:rsidR="00345E5C" w:rsidRPr="00E23121">
        <w:t xml:space="preserve"> v</w:t>
      </w:r>
      <w:r w:rsidR="00345E5C">
        <w:t> </w:t>
      </w:r>
      <w:r w:rsidRPr="00E23121">
        <w:t>křížovce,</w:t>
      </w:r>
      <w:r w:rsidR="00345E5C" w:rsidRPr="00E23121">
        <w:t xml:space="preserve"> a</w:t>
      </w:r>
      <w:r w:rsidR="00345E5C">
        <w:t> </w:t>
      </w:r>
      <w:r w:rsidRPr="00E23121">
        <w:t>když jsem to slovo vepsala do políček, něco se ve mně sevřelo</w:t>
      </w:r>
      <w:r w:rsidR="00345E5C" w:rsidRPr="00E23121">
        <w:t xml:space="preserve"> a</w:t>
      </w:r>
      <w:r w:rsidR="00345E5C">
        <w:t> </w:t>
      </w:r>
      <w:r w:rsidRPr="00E23121">
        <w:t>tělem mi proběhlo zachvění.</w:t>
      </w:r>
    </w:p>
    <w:p w:rsidR="00D34DB7" w:rsidRPr="00E23121" w:rsidRDefault="000251E4" w:rsidP="00E23121">
      <w:pPr>
        <w:pStyle w:val="Text"/>
      </w:pPr>
      <w:r w:rsidRPr="00E23121">
        <w:t>Když se mi zdá zlý sen, zdá se mi</w:t>
      </w:r>
      <w:r w:rsidR="00345E5C" w:rsidRPr="00E23121">
        <w:t xml:space="preserve"> o</w:t>
      </w:r>
      <w:r w:rsidR="00345E5C">
        <w:t> </w:t>
      </w:r>
      <w:r w:rsidRPr="00E23121">
        <w:t>pluhu. Zvláštní, že se mi ni</w:t>
      </w:r>
      <w:r w:rsidR="00296989">
        <w:t>kdy</w:t>
      </w:r>
      <w:r w:rsidRPr="00E23121">
        <w:t xml:space="preserve"> nezdá</w:t>
      </w:r>
      <w:r w:rsidR="00345E5C" w:rsidRPr="00E23121">
        <w:t xml:space="preserve"> o</w:t>
      </w:r>
      <w:r w:rsidR="00345E5C">
        <w:t> </w:t>
      </w:r>
      <w:r w:rsidRPr="00E23121">
        <w:t>moderním stroji, který znám,</w:t>
      </w:r>
      <w:r w:rsidR="00345E5C" w:rsidRPr="00E23121">
        <w:t xml:space="preserve"> o</w:t>
      </w:r>
      <w:r w:rsidR="00345E5C">
        <w:t> </w:t>
      </w:r>
      <w:r w:rsidRPr="00E23121">
        <w:t>nynějším pluhu, který to všechno způsobil, ale</w:t>
      </w:r>
      <w:r w:rsidR="00345E5C" w:rsidRPr="00E23121">
        <w:t xml:space="preserve"> o</w:t>
      </w:r>
      <w:r w:rsidR="00345E5C">
        <w:t> </w:t>
      </w:r>
      <w:r w:rsidRPr="00E23121">
        <w:t xml:space="preserve">nářadí, které se obsluhovalo ručně nebo ho tahal kůň. Nevím, proč tomu tak je. Vzpomínám si, že jsem takovou </w:t>
      </w:r>
      <w:r w:rsidRPr="00E23121">
        <w:lastRenderedPageBreak/>
        <w:t>věc viděla jenom jednou</w:t>
      </w:r>
      <w:r w:rsidR="00345E5C" w:rsidRPr="00E23121">
        <w:t xml:space="preserve"> a</w:t>
      </w:r>
      <w:r w:rsidR="00345E5C">
        <w:t> </w:t>
      </w:r>
      <w:r w:rsidRPr="00E23121">
        <w:t>to</w:t>
      </w:r>
      <w:r w:rsidR="00345E5C" w:rsidRPr="00E23121">
        <w:t xml:space="preserve"> v</w:t>
      </w:r>
      <w:r w:rsidR="00345E5C">
        <w:t> </w:t>
      </w:r>
      <w:r w:rsidRPr="00E23121">
        <w:t>muzeu starých řemesel. Samozřejmě jsem viděla ta</w:t>
      </w:r>
      <w:r w:rsidR="00CC5AD8" w:rsidRPr="00E23121">
        <w:t>ké</w:t>
      </w:r>
      <w:r w:rsidRPr="00E23121">
        <w:t xml:space="preserve"> vyobrazení.</w:t>
      </w:r>
    </w:p>
    <w:p w:rsidR="00D34DB7" w:rsidRPr="00E23121" w:rsidRDefault="000251E4" w:rsidP="00E23121">
      <w:pPr>
        <w:pStyle w:val="Text"/>
      </w:pPr>
      <w:r w:rsidRPr="00E23121">
        <w:t>Alan mi někdy říkal hvězdo.</w:t>
      </w:r>
      <w:r w:rsidR="00D34DB7" w:rsidRPr="00E23121">
        <w:t xml:space="preserve"> ‚M</w:t>
      </w:r>
      <w:r w:rsidRPr="00E23121">
        <w:t>oje hvězdo</w:t>
      </w:r>
      <w:r w:rsidR="00D34DB7" w:rsidRPr="00E23121">
        <w:t>‘</w:t>
      </w:r>
      <w:r w:rsidRPr="00E23121">
        <w:t xml:space="preserve"> mi </w:t>
      </w:r>
      <w:r w:rsidR="00895A00">
        <w:t>říka</w:t>
      </w:r>
      <w:r w:rsidRPr="00E23121">
        <w:t>l, protože Stella znamená hvězda. Jednou něk</w:t>
      </w:r>
      <w:r w:rsidR="00554992" w:rsidRPr="00E23121">
        <w:t>oho citoval</w:t>
      </w:r>
      <w:r w:rsidR="00345E5C" w:rsidRPr="00E23121">
        <w:t xml:space="preserve"> a</w:t>
      </w:r>
      <w:r w:rsidR="00345E5C">
        <w:t> </w:t>
      </w:r>
      <w:r w:rsidR="00554992" w:rsidRPr="00E23121">
        <w:t>chtěl, abych se dí</w:t>
      </w:r>
      <w:r w:rsidRPr="00E23121">
        <w:t>vala na hvězdy, říkal, že by si přál být nebem, aby se na mě mohl dívat mnoha očima. Včera večer, než jsem si šla lehnout, jsem se oknem dívala na hvězdy, tak jako častokrát. Uviděla jsem na obloze Velký vůz, někteří mu říkají Velká medvědice nebo také Pluh. Má takový tvar, konfiguraci hvězd, má tvar toho předmětu</w:t>
      </w:r>
      <w:r w:rsidR="00345E5C" w:rsidRPr="00E23121">
        <w:t xml:space="preserve"> v</w:t>
      </w:r>
      <w:r w:rsidR="00345E5C">
        <w:t> </w:t>
      </w:r>
      <w:r w:rsidRPr="00E23121">
        <w:t>muzeu. Zaúčinkovalo to na mě tak, že se mi zdálo</w:t>
      </w:r>
      <w:r w:rsidR="00345E5C" w:rsidRPr="00E23121">
        <w:t xml:space="preserve"> o</w:t>
      </w:r>
      <w:r w:rsidR="00345E5C">
        <w:t> </w:t>
      </w:r>
      <w:r w:rsidRPr="00E23121">
        <w:t>muži, který orá,</w:t>
      </w:r>
      <w:r w:rsidR="00345E5C" w:rsidRPr="00E23121">
        <w:t xml:space="preserve"> o</w:t>
      </w:r>
      <w:r w:rsidR="00345E5C">
        <w:t> </w:t>
      </w:r>
      <w:r w:rsidRPr="00E23121">
        <w:t>starém muži ve středověkém šat</w:t>
      </w:r>
      <w:r w:rsidR="00554992" w:rsidRPr="00E23121">
        <w:t>ě, kter</w:t>
      </w:r>
      <w:r w:rsidRPr="00E23121">
        <w:t>ý tlačí pluh kamenitým po</w:t>
      </w:r>
      <w:r w:rsidR="00554992" w:rsidRPr="00E23121">
        <w:t>lem, až na to, že zem, kterou ob</w:t>
      </w:r>
      <w:r w:rsidRPr="00E23121">
        <w:t>rátil, byl popel,</w:t>
      </w:r>
      <w:r w:rsidR="00345E5C" w:rsidRPr="00E23121">
        <w:t xml:space="preserve"> a</w:t>
      </w:r>
      <w:r w:rsidR="00345E5C">
        <w:t> </w:t>
      </w:r>
      <w:r w:rsidRPr="00E23121">
        <w:t>kameny, kte</w:t>
      </w:r>
      <w:r w:rsidR="00CC5AD8" w:rsidRPr="00E23121">
        <w:t>ré</w:t>
      </w:r>
      <w:r w:rsidRPr="00E23121">
        <w:t xml:space="preserve"> se dostaly na povrch, byly k</w:t>
      </w:r>
      <w:r w:rsidR="00554992" w:rsidRPr="00E23121">
        <w:t>osti.</w:t>
      </w:r>
      <w:r w:rsidR="00345E5C" w:rsidRPr="00E23121">
        <w:t xml:space="preserve"> A</w:t>
      </w:r>
      <w:r w:rsidR="00345E5C">
        <w:t> </w:t>
      </w:r>
      <w:r w:rsidR="00554992" w:rsidRPr="00E23121">
        <w:t>když ke mně přišel blíž,</w:t>
      </w:r>
      <w:r w:rsidRPr="00E23121">
        <w:t xml:space="preserve"> uviděla jsem, že jeho obličej je Alanův obličej, zestárlý Alanův obličej.</w:t>
      </w:r>
    </w:p>
    <w:p w:rsidR="00D34DB7" w:rsidRPr="00E23121" w:rsidRDefault="000251E4" w:rsidP="00E23121">
      <w:pPr>
        <w:pStyle w:val="Text"/>
      </w:pPr>
      <w:r w:rsidRPr="00E23121">
        <w:t>Tohle se mi zdálo mnohokrát předtím, než jsem se včera posadil</w:t>
      </w:r>
      <w:r w:rsidR="009A5E5F">
        <w:t>a</w:t>
      </w:r>
      <w:r w:rsidR="00345E5C">
        <w:t xml:space="preserve"> k </w:t>
      </w:r>
      <w:r w:rsidR="009A5E5F">
        <w:t>oknu</w:t>
      </w:r>
      <w:r w:rsidR="00345E5C">
        <w:t xml:space="preserve"> a </w:t>
      </w:r>
      <w:r w:rsidR="009A5E5F">
        <w:t>zadívala se na hvězdy</w:t>
      </w:r>
      <w:r w:rsidRPr="00E23121">
        <w:t xml:space="preserve">. Tucetkrát za </w:t>
      </w:r>
      <w:r w:rsidR="00CC5AD8" w:rsidRPr="00E23121">
        <w:t>lé</w:t>
      </w:r>
      <w:r w:rsidRPr="00E23121">
        <w:t>ta, která uplynula. Dvakrát za dobu, co jsem tady. Oráč měl obvykle Alanův obličej, ale ne vždycky. Byl to jiný muž, kte</w:t>
      </w:r>
      <w:r w:rsidR="00CC5AD8" w:rsidRPr="00E23121">
        <w:t>ré</w:t>
      </w:r>
      <w:r w:rsidRPr="00E23121">
        <w:t>ho jsem viděla lopotit se polem kosti, když se mi to zdálo posledně, jiný obličej, který jsem viděla</w:t>
      </w:r>
      <w:r w:rsidR="00554992" w:rsidRPr="00E23121">
        <w:t xml:space="preserve"> předtím jenom jednou, ale nikdy</w:t>
      </w:r>
      <w:r w:rsidRPr="00E23121">
        <w:t xml:space="preserve"> jsem na něho nezapomněla. To byl</w:t>
      </w:r>
      <w:r w:rsidR="00745322">
        <w:t>o jedinkrát, kdy se vtiskl do té</w:t>
      </w:r>
      <w:r w:rsidRPr="00E23121">
        <w:t xml:space="preserve"> roviny naší paměti, která figuruje</w:t>
      </w:r>
      <w:r w:rsidR="00345E5C" w:rsidRPr="00E23121">
        <w:t xml:space="preserve"> v</w:t>
      </w:r>
      <w:r w:rsidR="00345E5C">
        <w:t> </w:t>
      </w:r>
      <w:r w:rsidRPr="00E23121">
        <w:t>našich snech.</w:t>
      </w:r>
    </w:p>
    <w:p w:rsidR="00D34DB7" w:rsidRPr="00E23121" w:rsidRDefault="000251E4" w:rsidP="00E23121">
      <w:pPr>
        <w:pStyle w:val="Text"/>
      </w:pPr>
      <w:r w:rsidRPr="00E23121">
        <w:t>Myslím, že ten sen vyvolalo to, že jsem včera seděla</w:t>
      </w:r>
      <w:r w:rsidR="00345E5C" w:rsidRPr="00E23121">
        <w:t xml:space="preserve"> s</w:t>
      </w:r>
      <w:r w:rsidR="00345E5C">
        <w:t> </w:t>
      </w:r>
      <w:r w:rsidRPr="00E23121">
        <w:t>Genevieve</w:t>
      </w:r>
      <w:r w:rsidR="00345E5C" w:rsidRPr="00E23121">
        <w:t xml:space="preserve"> a</w:t>
      </w:r>
      <w:r w:rsidR="00345E5C">
        <w:t> </w:t>
      </w:r>
      <w:r w:rsidRPr="00E23121">
        <w:t>povídaly jsme déle než obvykle.</w:t>
      </w:r>
    </w:p>
    <w:p w:rsidR="00D34DB7" w:rsidRPr="00E23121" w:rsidRDefault="000251E4" w:rsidP="00E23121">
      <w:pPr>
        <w:pStyle w:val="Text"/>
        <w:jc w:val="left"/>
      </w:pPr>
      <w:r w:rsidRPr="00E23121">
        <w:t>Čím dřív tohle vymažu</w:t>
      </w:r>
      <w:r w:rsidR="00345E5C" w:rsidRPr="00E23121">
        <w:t xml:space="preserve"> z</w:t>
      </w:r>
      <w:r w:rsidR="00345E5C">
        <w:t> </w:t>
      </w:r>
      <w:r w:rsidRPr="00E23121">
        <w:t xml:space="preserve">pásky, tím </w:t>
      </w:r>
      <w:r w:rsidR="00B13A22">
        <w:t>líp</w:t>
      </w:r>
      <w:r w:rsidRPr="00E23121">
        <w:t>.</w:t>
      </w:r>
    </w:p>
    <w:p w:rsidR="00D34DB7" w:rsidRPr="00E23121" w:rsidRDefault="00D3682F" w:rsidP="00D3682F">
      <w:pPr>
        <w:pStyle w:val="Nadpis1"/>
        <w:jc w:val="center"/>
      </w:pPr>
      <w:r>
        <w:t>KAPITOLA 1</w:t>
      </w:r>
      <w:r w:rsidR="000251E4" w:rsidRPr="00E23121">
        <w:t>4</w:t>
      </w:r>
    </w:p>
    <w:p w:rsidR="00D34DB7" w:rsidRPr="00E23121" w:rsidRDefault="00D34DB7" w:rsidP="00E23121">
      <w:pPr>
        <w:pStyle w:val="Text"/>
      </w:pPr>
    </w:p>
    <w:p w:rsidR="00D34DB7" w:rsidRPr="00E23121" w:rsidRDefault="00D34DB7" w:rsidP="00E23121">
      <w:pPr>
        <w:pStyle w:val="Text"/>
      </w:pPr>
    </w:p>
    <w:p w:rsidR="00D34DB7" w:rsidRPr="00E23121" w:rsidRDefault="000251E4" w:rsidP="00E23121">
      <w:pPr>
        <w:pStyle w:val="Text"/>
      </w:pPr>
      <w:r w:rsidRPr="00E23121">
        <w:t>Maud znamenala pro Lenu to, co Stella pro mě. Došlo mi to, když Maud umřela</w:t>
      </w:r>
      <w:r w:rsidR="00345E5C" w:rsidRPr="00E23121">
        <w:t xml:space="preserve"> a</w:t>
      </w:r>
      <w:r w:rsidR="00345E5C">
        <w:t> </w:t>
      </w:r>
      <w:r w:rsidRPr="00E23121">
        <w:t>já uviděla Lenin obličej napuchlý pláčem. Seděla</w:t>
      </w:r>
      <w:r w:rsidR="00345E5C" w:rsidRPr="00E23121">
        <w:t xml:space="preserve"> u</w:t>
      </w:r>
      <w:r w:rsidR="00345E5C">
        <w:t> </w:t>
      </w:r>
      <w:r w:rsidRPr="00E23121">
        <w:t>Maud celou noc</w:t>
      </w:r>
      <w:r w:rsidR="00345E5C" w:rsidRPr="00E23121">
        <w:t xml:space="preserve"> a</w:t>
      </w:r>
      <w:r w:rsidR="00345E5C">
        <w:t> </w:t>
      </w:r>
      <w:r w:rsidRPr="00E23121">
        <w:t>dělala jí dceru, kterou nikdy neměla, držela ji za ruku, aby se nepřetrhla nit života, dokud smrt příliš nezesílila</w:t>
      </w:r>
      <w:r w:rsidR="00345E5C" w:rsidRPr="00E23121">
        <w:t xml:space="preserve"> a</w:t>
      </w:r>
      <w:r w:rsidR="00345E5C">
        <w:t> </w:t>
      </w:r>
      <w:r w:rsidRPr="00E23121">
        <w:t xml:space="preserve">nerozdělila je. </w:t>
      </w:r>
      <w:r w:rsidR="00F17A6F">
        <w:t>I</w:t>
      </w:r>
      <w:r w:rsidRPr="00E23121">
        <w:t xml:space="preserve"> když vedete to, čemu Ned říká farma babiček,</w:t>
      </w:r>
      <w:r w:rsidR="00345E5C" w:rsidRPr="00E23121">
        <w:t xml:space="preserve"> a</w:t>
      </w:r>
      <w:r w:rsidR="00345E5C">
        <w:t> </w:t>
      </w:r>
      <w:r w:rsidRPr="00E23121">
        <w:t>dokonce</w:t>
      </w:r>
      <w:r w:rsidR="00345E5C" w:rsidRPr="00E23121">
        <w:t xml:space="preserve"> i</w:t>
      </w:r>
      <w:r w:rsidR="00345E5C">
        <w:t> </w:t>
      </w:r>
      <w:r w:rsidRPr="00E23121">
        <w:t>když lačníte po penězích, pořád ještě můž</w:t>
      </w:r>
      <w:r w:rsidR="00554992" w:rsidRPr="00E23121">
        <w:t xml:space="preserve">ete </w:t>
      </w:r>
      <w:r w:rsidR="00554992" w:rsidRPr="00E23121">
        <w:lastRenderedPageBreak/>
        <w:t>mí</w:t>
      </w:r>
      <w:r w:rsidRPr="00E23121">
        <w:t>t někoho rádi. Přemýšlela jsem</w:t>
      </w:r>
      <w:r w:rsidR="00345E5C" w:rsidRPr="00E23121">
        <w:t xml:space="preserve"> o</w:t>
      </w:r>
      <w:r w:rsidR="00345E5C">
        <w:t> </w:t>
      </w:r>
      <w:r w:rsidRPr="00E23121">
        <w:t>tom, jak protichůdná může být lidská povaha,</w:t>
      </w:r>
      <w:r w:rsidR="00345E5C" w:rsidRPr="00E23121">
        <w:t xml:space="preserve"> a</w:t>
      </w:r>
      <w:r w:rsidR="00345E5C">
        <w:t> </w:t>
      </w:r>
      <w:r w:rsidR="00345E5C" w:rsidRPr="00E23121">
        <w:t>z</w:t>
      </w:r>
      <w:r w:rsidR="00345E5C">
        <w:t> </w:t>
      </w:r>
      <w:r w:rsidRPr="00E23121">
        <w:t>nějakého důvodu mě to poděsilo.</w:t>
      </w:r>
    </w:p>
    <w:p w:rsidR="00D34DB7" w:rsidRPr="00E23121" w:rsidRDefault="00D34DB7" w:rsidP="00E23121">
      <w:pPr>
        <w:pStyle w:val="Text"/>
      </w:pPr>
      <w:r w:rsidRPr="00E23121">
        <w:t>„</w:t>
      </w:r>
      <w:r w:rsidR="000251E4" w:rsidRPr="00E23121">
        <w:t>Tomu snad ani neuvěříš,</w:t>
      </w:r>
      <w:r w:rsidRPr="00E23121">
        <w:t>“</w:t>
      </w:r>
      <w:r w:rsidR="000251E4" w:rsidRPr="00E23121">
        <w:t xml:space="preserve"> řekla Sharon, </w:t>
      </w:r>
      <w:r w:rsidRPr="00E23121">
        <w:t>„</w:t>
      </w:r>
      <w:r w:rsidR="000251E4" w:rsidRPr="00E23121">
        <w:t>ale ona má čekací seznam těch, co se sem nemůžou dočkat. Doufejme, že dostaneme nějakého starého pána, ženské už nemůžu vystát.</w:t>
      </w:r>
      <w:r w:rsidRPr="00E23121">
        <w:t>“</w:t>
      </w:r>
    </w:p>
    <w:p w:rsidR="00D34DB7" w:rsidRPr="00E23121" w:rsidRDefault="000251E4" w:rsidP="00E23121">
      <w:pPr>
        <w:pStyle w:val="Text"/>
      </w:pPr>
      <w:r w:rsidRPr="00E23121">
        <w:t>Pohřební vůz stál před vchodem, když Marianne přijela. Přijela sama, volvem estate. Když vykročila po schodech</w:t>
      </w:r>
      <w:r w:rsidR="00345E5C" w:rsidRPr="00E23121">
        <w:t xml:space="preserve"> k</w:t>
      </w:r>
      <w:r w:rsidR="00345E5C">
        <w:t> </w:t>
      </w:r>
      <w:r w:rsidRPr="00E23121">
        <w:t>hlavnímu vchodu, zřízenci pohřební služby scházeli dolů</w:t>
      </w:r>
      <w:r w:rsidR="00345E5C" w:rsidRPr="00E23121">
        <w:t xml:space="preserve"> s</w:t>
      </w:r>
      <w:r w:rsidR="00345E5C">
        <w:t> </w:t>
      </w:r>
      <w:r w:rsidRPr="00E23121">
        <w:t>Maudiným tělem na nosítkách, přikrytým černou plachtou.</w:t>
      </w:r>
    </w:p>
    <w:p w:rsidR="00D34DB7" w:rsidRPr="00E23121" w:rsidRDefault="000251E4" w:rsidP="00E23121">
      <w:pPr>
        <w:pStyle w:val="Text"/>
      </w:pPr>
      <w:r w:rsidRPr="00E23121">
        <w:t>Ta</w:t>
      </w:r>
      <w:r w:rsidR="00CC5AD8" w:rsidRPr="00E23121">
        <w:t>ké</w:t>
      </w:r>
      <w:r w:rsidRPr="00E23121">
        <w:t xml:space="preserve"> jsem stála na schodech</w:t>
      </w:r>
      <w:r w:rsidR="00345E5C" w:rsidRPr="00E23121">
        <w:t xml:space="preserve"> a</w:t>
      </w:r>
      <w:r w:rsidR="00345E5C">
        <w:t> </w:t>
      </w:r>
      <w:r w:rsidRPr="00E23121">
        <w:t>připadalo mi, že Marianne snad omdlí. Rychle jsem</w:t>
      </w:r>
      <w:r w:rsidR="00345E5C" w:rsidRPr="00E23121">
        <w:t xml:space="preserve"> k</w:t>
      </w:r>
      <w:r w:rsidR="00345E5C">
        <w:t> </w:t>
      </w:r>
      <w:r w:rsidRPr="00E23121">
        <w:t>ní přistoupila</w:t>
      </w:r>
      <w:r w:rsidR="00345E5C" w:rsidRPr="00E23121">
        <w:t xml:space="preserve"> a</w:t>
      </w:r>
      <w:r w:rsidR="00345E5C">
        <w:t> </w:t>
      </w:r>
      <w:r w:rsidRPr="00E23121">
        <w:t>vzala ji za paži.</w:t>
      </w:r>
    </w:p>
    <w:p w:rsidR="00D34DB7" w:rsidRPr="00E23121" w:rsidRDefault="00D34DB7" w:rsidP="00E23121">
      <w:pPr>
        <w:pStyle w:val="Text"/>
        <w:jc w:val="left"/>
      </w:pPr>
      <w:r w:rsidRPr="00E23121">
        <w:t>„</w:t>
      </w:r>
      <w:r w:rsidR="000251E4" w:rsidRPr="00E23121">
        <w:t>Není to</w:t>
      </w:r>
      <w:r w:rsidRPr="00E23121">
        <w:t>…</w:t>
      </w:r>
      <w:r w:rsidR="000251E4" w:rsidRPr="00E23121">
        <w:t>?</w:t>
      </w:r>
      <w:r w:rsidRPr="00E23121">
        <w:t>“</w:t>
      </w:r>
    </w:p>
    <w:p w:rsidR="00D34DB7" w:rsidRPr="00E23121" w:rsidRDefault="00D34DB7" w:rsidP="00E23121">
      <w:pPr>
        <w:pStyle w:val="Text"/>
      </w:pPr>
      <w:r w:rsidRPr="00E23121">
        <w:t>„</w:t>
      </w:r>
      <w:r w:rsidR="000251E4" w:rsidRPr="00E23121">
        <w:t>To je stará paní Vernonová,</w:t>
      </w:r>
      <w:r w:rsidRPr="00E23121">
        <w:t>“</w:t>
      </w:r>
      <w:r w:rsidR="000251E4" w:rsidRPr="00E23121">
        <w:t xml:space="preserve"> řekla jsem. </w:t>
      </w:r>
      <w:r w:rsidRPr="00E23121">
        <w:t>„</w:t>
      </w:r>
      <w:r w:rsidR="00554992" w:rsidRPr="00E23121">
        <w:t>Zemřela včera</w:t>
      </w:r>
      <w:r w:rsidR="00345E5C" w:rsidRPr="00E23121">
        <w:t xml:space="preserve"> v</w:t>
      </w:r>
      <w:r w:rsidR="00345E5C">
        <w:t> </w:t>
      </w:r>
      <w:r w:rsidR="00554992" w:rsidRPr="00E23121">
        <w:t>noci. Není</w:t>
      </w:r>
      <w:r w:rsidR="000251E4" w:rsidRPr="00E23121">
        <w:t xml:space="preserve"> vám něco?</w:t>
      </w:r>
      <w:r w:rsidRPr="00E23121">
        <w:t>“</w:t>
      </w:r>
    </w:p>
    <w:p w:rsidR="00D34DB7" w:rsidRPr="00E23121" w:rsidRDefault="00A17D88" w:rsidP="00E23121">
      <w:pPr>
        <w:pStyle w:val="Text"/>
        <w:jc w:val="left"/>
      </w:pPr>
      <w:r>
        <w:t>„</w:t>
      </w:r>
      <w:r w:rsidR="000251E4" w:rsidRPr="00E23121">
        <w:t>Ach Jenny, nic mi nechybí. Jste moc, moc milá.</w:t>
      </w:r>
      <w:r w:rsidR="00D34DB7" w:rsidRPr="00E23121">
        <w:t>“</w:t>
      </w:r>
    </w:p>
    <w:p w:rsidR="00D34DB7" w:rsidRPr="00E23121" w:rsidRDefault="000251E4" w:rsidP="00E23121">
      <w:pPr>
        <w:pStyle w:val="Text"/>
      </w:pPr>
      <w:r w:rsidRPr="00E23121">
        <w:t>Marianne je možná trochu netečná</w:t>
      </w:r>
      <w:r w:rsidR="00345E5C" w:rsidRPr="00E23121">
        <w:t xml:space="preserve"> a</w:t>
      </w:r>
      <w:r w:rsidR="00345E5C">
        <w:t> </w:t>
      </w:r>
      <w:r w:rsidR="00554992" w:rsidRPr="00E23121">
        <w:t>roztržitá, ale člověk ji musí mí</w:t>
      </w:r>
      <w:r w:rsidRPr="00E23121">
        <w:t>t rád. Je to milé, když si</w:t>
      </w:r>
      <w:r w:rsidR="00007686" w:rsidRPr="00E23121">
        <w:t xml:space="preserve"> lidé </w:t>
      </w:r>
      <w:r w:rsidRPr="00E23121">
        <w:t>pamatují, jak se jmenujete. Je to milé, když</w:t>
      </w:r>
      <w:r w:rsidR="00345E5C" w:rsidRPr="00E23121">
        <w:t xml:space="preserve"> s</w:t>
      </w:r>
      <w:r w:rsidR="00345E5C">
        <w:t> </w:t>
      </w:r>
      <w:r w:rsidRPr="00E23121">
        <w:t>vámi mluví, jako byste byli staří přátelé,</w:t>
      </w:r>
      <w:r w:rsidR="00345E5C" w:rsidRPr="00E23121">
        <w:t xml:space="preserve"> a</w:t>
      </w:r>
      <w:r w:rsidR="00345E5C">
        <w:t> </w:t>
      </w:r>
      <w:r w:rsidRPr="00E23121">
        <w:t>nijak se nevyvyšují.</w:t>
      </w:r>
    </w:p>
    <w:p w:rsidR="00D34DB7" w:rsidRPr="00E23121" w:rsidRDefault="00D34DB7" w:rsidP="00E23121">
      <w:pPr>
        <w:pStyle w:val="Text"/>
      </w:pPr>
      <w:r w:rsidRPr="00E23121">
        <w:t>„</w:t>
      </w:r>
      <w:r w:rsidR="000251E4" w:rsidRPr="00E23121">
        <w:t>Neviděla jsem maminku měsíc,</w:t>
      </w:r>
      <w:r w:rsidRPr="00E23121">
        <w:t>“</w:t>
      </w:r>
      <w:r w:rsidR="000251E4" w:rsidRPr="00E23121">
        <w:t xml:space="preserve"> vyhrkla. Skoro dva měsíce, ale neřekla jsem to. </w:t>
      </w:r>
      <w:r w:rsidRPr="00E23121">
        <w:t>„</w:t>
      </w:r>
      <w:r w:rsidR="000251E4" w:rsidRPr="00E23121">
        <w:t>Cítila jsem se tak hrozně. Natáčela jsem t</w:t>
      </w:r>
      <w:r w:rsidRPr="00E23121">
        <w:t>u t</w:t>
      </w:r>
      <w:r w:rsidR="000251E4" w:rsidRPr="00E23121">
        <w:t>elevizní reklamu</w:t>
      </w:r>
      <w:r w:rsidR="00345E5C" w:rsidRPr="00E23121">
        <w:t xml:space="preserve"> v</w:t>
      </w:r>
      <w:r w:rsidR="00345E5C">
        <w:t> </w:t>
      </w:r>
      <w:r w:rsidR="000251E4" w:rsidRPr="00E23121">
        <w:t>Ipswichi</w:t>
      </w:r>
      <w:r w:rsidR="00345E5C" w:rsidRPr="00E23121">
        <w:t xml:space="preserve"> a</w:t>
      </w:r>
      <w:r w:rsidR="00345E5C">
        <w:t> </w:t>
      </w:r>
      <w:r w:rsidR="000251E4" w:rsidRPr="00E23121">
        <w:t>řekla jsem si, Marianne, budeš pěkná potvora, jestli nevyužiješ tuhle příležitost</w:t>
      </w:r>
      <w:r w:rsidR="00345E5C" w:rsidRPr="00E23121">
        <w:t xml:space="preserve"> a</w:t>
      </w:r>
      <w:r w:rsidR="00345E5C">
        <w:t> </w:t>
      </w:r>
      <w:r w:rsidR="000251E4" w:rsidRPr="00E23121">
        <w:t>nezajedeš se podívat za maminkou, stačí se jenom pustit po</w:t>
      </w:r>
      <w:r w:rsidR="00345E5C" w:rsidRPr="00E23121">
        <w:t xml:space="preserve"> A</w:t>
      </w:r>
      <w:r w:rsidR="00345E5C">
        <w:t> </w:t>
      </w:r>
      <w:r w:rsidR="000251E4" w:rsidRPr="00E23121">
        <w:t>14.</w:t>
      </w:r>
      <w:r w:rsidR="00345E5C" w:rsidRPr="00E23121">
        <w:t xml:space="preserve"> A</w:t>
      </w:r>
      <w:r w:rsidR="00345E5C">
        <w:t> </w:t>
      </w:r>
      <w:r w:rsidR="000251E4" w:rsidRPr="00E23121">
        <w:t>pak,</w:t>
      </w:r>
      <w:r w:rsidR="0041594E" w:rsidRPr="00E23121">
        <w:t xml:space="preserve"> když jsem</w:t>
      </w:r>
      <w:r w:rsidR="000251E4" w:rsidRPr="00E23121">
        <w:t xml:space="preserve"> sem dorazila, napadlo mě, že jdu pozdě. To </w:t>
      </w:r>
      <w:r w:rsidR="00554992" w:rsidRPr="00E23121">
        <w:t>způsobilo to moje špatné svědomí</w:t>
      </w:r>
      <w:r w:rsidR="000251E4" w:rsidRPr="00E23121">
        <w:t>, zlato. Jsem takový blázen!</w:t>
      </w:r>
      <w:r w:rsidRPr="00E23121">
        <w:t>“</w:t>
      </w:r>
    </w:p>
    <w:p w:rsidR="00D34DB7" w:rsidRPr="00E23121" w:rsidRDefault="00554992" w:rsidP="00E23121">
      <w:pPr>
        <w:pStyle w:val="Text"/>
      </w:pPr>
      <w:r w:rsidRPr="00E23121">
        <w:t>Dí</w:t>
      </w:r>
      <w:r w:rsidR="000251E4" w:rsidRPr="00E23121">
        <w:t xml:space="preserve">vala jsem se na </w:t>
      </w:r>
      <w:r w:rsidRPr="00E23121">
        <w:t>ni</w:t>
      </w:r>
      <w:r w:rsidR="00345E5C" w:rsidRPr="00E23121">
        <w:t xml:space="preserve"> a</w:t>
      </w:r>
      <w:r w:rsidR="00345E5C">
        <w:t> </w:t>
      </w:r>
      <w:r w:rsidRPr="00E23121">
        <w:t>vtom mi došlo, co Stella myslela tí</w:t>
      </w:r>
      <w:r w:rsidR="000251E4" w:rsidRPr="00E23121">
        <w:t>m, že Marianne je jako Rex. Samozřejmě jsem nikdy neviděla Rexe Newlanda ani na fotografii, ale vel</w:t>
      </w:r>
      <w:r w:rsidR="00CC5AD8" w:rsidRPr="00E23121">
        <w:t>ké</w:t>
      </w:r>
      <w:r w:rsidR="009A5E5F">
        <w:t xml:space="preserve"> tmavé oči</w:t>
      </w:r>
      <w:r w:rsidR="00345E5C">
        <w:t xml:space="preserve"> a </w:t>
      </w:r>
      <w:r w:rsidR="003C5A03">
        <w:t>dost husté</w:t>
      </w:r>
      <w:r w:rsidR="009A5E5F">
        <w:t xml:space="preserve"> obočí</w:t>
      </w:r>
      <w:r w:rsidR="000251E4" w:rsidRPr="00E23121">
        <w:t xml:space="preserve"> nezdědila Marianne po Stelle. Zajímavě jí kontrastovaly</w:t>
      </w:r>
      <w:r w:rsidR="00345E5C" w:rsidRPr="00E23121">
        <w:t xml:space="preserve"> s</w:t>
      </w:r>
      <w:r w:rsidR="00345E5C">
        <w:t> </w:t>
      </w:r>
      <w:r w:rsidR="000251E4" w:rsidRPr="00E23121">
        <w:t>vlasy, kte</w:t>
      </w:r>
      <w:r w:rsidR="00CC5AD8" w:rsidRPr="00E23121">
        <w:t>ré</w:t>
      </w:r>
      <w:r w:rsidR="000251E4" w:rsidRPr="00E23121">
        <w:t xml:space="preserve"> ne že by měla odbarvené,</w:t>
      </w:r>
      <w:r w:rsidR="00345E5C" w:rsidRPr="00E23121">
        <w:t xml:space="preserve"> i</w:t>
      </w:r>
      <w:r w:rsidR="00345E5C">
        <w:t> </w:t>
      </w:r>
      <w:r w:rsidR="000251E4" w:rsidRPr="00E23121">
        <w:t xml:space="preserve">když tak docela přirozená ta </w:t>
      </w:r>
      <w:r w:rsidR="009A5E5F">
        <w:t>jejich rudozlatá barva zase není</w:t>
      </w:r>
      <w:r w:rsidR="000251E4" w:rsidRPr="00E23121">
        <w:t>.</w:t>
      </w:r>
      <w:r w:rsidR="00345E5C" w:rsidRPr="00E23121">
        <w:t xml:space="preserve"> A</w:t>
      </w:r>
      <w:r w:rsidR="00345E5C">
        <w:t> </w:t>
      </w:r>
      <w:r w:rsidR="000251E4" w:rsidRPr="00E23121">
        <w:t>nos má maličko zahnutý, orlí se tomu, myslím, říká, zatímco Stella má</w:t>
      </w:r>
      <w:r w:rsidR="00345E5C" w:rsidRPr="00E23121">
        <w:t xml:space="preserve"> i</w:t>
      </w:r>
      <w:r w:rsidR="00345E5C">
        <w:t> </w:t>
      </w:r>
      <w:r w:rsidR="000251E4" w:rsidRPr="00E23121">
        <w:t>dnes úhledný rovný malý nos. Měla na sobě džíny, bílou halenu</w:t>
      </w:r>
      <w:r w:rsidR="00345E5C" w:rsidRPr="00E23121">
        <w:t xml:space="preserve"> a</w:t>
      </w:r>
      <w:r w:rsidR="00345E5C">
        <w:t> </w:t>
      </w:r>
      <w:r w:rsidR="000251E4" w:rsidRPr="00E23121">
        <w:t>vel</w:t>
      </w:r>
      <w:r w:rsidR="00CC5AD8" w:rsidRPr="00E23121">
        <w:t>ké</w:t>
      </w:r>
      <w:r w:rsidR="000251E4" w:rsidRPr="00E23121">
        <w:t xml:space="preserve"> stříbrné náušnice. Připomnělo mi to, co Stella </w:t>
      </w:r>
      <w:r w:rsidR="00895A00">
        <w:t>říka</w:t>
      </w:r>
      <w:r w:rsidR="000251E4" w:rsidRPr="00E23121">
        <w:t>la</w:t>
      </w:r>
      <w:r w:rsidR="00345E5C" w:rsidRPr="00E23121">
        <w:t xml:space="preserve"> o</w:t>
      </w:r>
      <w:r w:rsidR="00345E5C">
        <w:t> </w:t>
      </w:r>
      <w:r w:rsidR="000251E4" w:rsidRPr="00E23121">
        <w:t>vzhledu hereček,</w:t>
      </w:r>
      <w:r w:rsidR="00345E5C" w:rsidRPr="00E23121">
        <w:t xml:space="preserve"> o</w:t>
      </w:r>
      <w:r w:rsidR="00345E5C">
        <w:t> </w:t>
      </w:r>
      <w:r w:rsidR="000251E4" w:rsidRPr="00E23121">
        <w:t>jejich čistých vlasech,</w:t>
      </w:r>
      <w:r w:rsidR="00345E5C" w:rsidRPr="00E23121">
        <w:t xml:space="preserve"> o</w:t>
      </w:r>
      <w:r w:rsidR="00345E5C">
        <w:t> </w:t>
      </w:r>
      <w:r w:rsidR="000251E4" w:rsidRPr="00E23121">
        <w:t>tom, jak se líčí.</w:t>
      </w:r>
    </w:p>
    <w:p w:rsidR="00D34DB7" w:rsidRPr="00E23121" w:rsidRDefault="000251E4" w:rsidP="00E23121">
      <w:pPr>
        <w:pStyle w:val="Text"/>
      </w:pPr>
      <w:r w:rsidRPr="00E23121">
        <w:lastRenderedPageBreak/>
        <w:t>Doprovodila jsem ji ke Stellinu pokoji, ale nevešla jsem</w:t>
      </w:r>
      <w:r w:rsidR="00345E5C" w:rsidRPr="00E23121">
        <w:t xml:space="preserve"> s</w:t>
      </w:r>
      <w:r w:rsidR="00345E5C">
        <w:t> </w:t>
      </w:r>
      <w:r w:rsidRPr="00E23121">
        <w:t>ní dovnitř. Domyslela jsem se, že ten dlouhý b</w:t>
      </w:r>
      <w:r w:rsidR="000B7DBA" w:rsidRPr="00E23121">
        <w:t>alíček, který vytáhla</w:t>
      </w:r>
      <w:r w:rsidR="00345E5C" w:rsidRPr="00E23121">
        <w:t xml:space="preserve"> z</w:t>
      </w:r>
      <w:r w:rsidR="00345E5C">
        <w:t> </w:t>
      </w:r>
      <w:r w:rsidR="000B7DBA" w:rsidRPr="00E23121">
        <w:t>kabelky</w:t>
      </w:r>
      <w:r w:rsidRPr="00E23121">
        <w:t>, je dvě stě cigaret</w:t>
      </w:r>
      <w:r w:rsidR="00345E5C">
        <w:t> </w:t>
      </w:r>
      <w:r w:rsidR="00345E5C" w:rsidRPr="00E23121">
        <w:t>–</w:t>
      </w:r>
      <w:r w:rsidR="00345E5C">
        <w:t> </w:t>
      </w:r>
      <w:r w:rsidRPr="00E23121">
        <w:t>Marianne je Stelle potají dodává,</w:t>
      </w:r>
      <w:r w:rsidR="00345E5C" w:rsidRPr="00E23121">
        <w:t xml:space="preserve"> a</w:t>
      </w:r>
      <w:r w:rsidR="00345E5C">
        <w:t> </w:t>
      </w:r>
      <w:r w:rsidRPr="00E23121">
        <w:t>přiznala by to jenom na mučidlech.</w:t>
      </w:r>
    </w:p>
    <w:p w:rsidR="00345E5C" w:rsidRPr="00E23121" w:rsidRDefault="000251E4" w:rsidP="00E23121">
      <w:pPr>
        <w:pStyle w:val="Text"/>
      </w:pPr>
      <w:r w:rsidRPr="00E23121">
        <w:t>Lena mě požádala, abych roztřídila těch pár ubohých věcí, kte</w:t>
      </w:r>
      <w:r w:rsidR="00CC5AD8" w:rsidRPr="00E23121">
        <w:t>ré</w:t>
      </w:r>
      <w:r w:rsidRPr="00E23121">
        <w:t xml:space="preserve"> po s</w:t>
      </w:r>
      <w:r w:rsidR="00322F31">
        <w:t>obě Maud zanechala, pro příbuzné</w:t>
      </w:r>
      <w:r w:rsidRPr="00E23121">
        <w:t>, pokud nějaké objevíme. Řekla, že se nedokáže přimět, aby to udělala sama,</w:t>
      </w:r>
      <w:r w:rsidR="00345E5C" w:rsidRPr="00E23121">
        <w:t xml:space="preserve"> a</w:t>
      </w:r>
      <w:r w:rsidR="00345E5C">
        <w:t> </w:t>
      </w:r>
      <w:r w:rsidRPr="00E23121">
        <w:t>pro jednou mi nebyla nesympatická. Nejspíš jsem zjistila, že je ta</w:t>
      </w:r>
      <w:r w:rsidR="000B7DBA" w:rsidRPr="00E23121">
        <w:t>ky člověk, jako každý druhý. Kdy</w:t>
      </w:r>
      <w:r w:rsidRPr="00E23121">
        <w:t>ž</w:t>
      </w:r>
      <w:r w:rsidR="000B7DBA" w:rsidRPr="00E23121">
        <w:t xml:space="preserve"> </w:t>
      </w:r>
      <w:r w:rsidRPr="00E23121">
        <w:t>jsem to udělala, prošla jsem se</w:t>
      </w:r>
      <w:r w:rsidR="00345E5C" w:rsidRPr="00E23121">
        <w:t xml:space="preserve"> s</w:t>
      </w:r>
      <w:r w:rsidR="00345E5C">
        <w:t> </w:t>
      </w:r>
      <w:r w:rsidRPr="00E23121">
        <w:t>Lois</w:t>
      </w:r>
      <w:r w:rsidR="00345E5C" w:rsidRPr="00E23121">
        <w:t xml:space="preserve"> z</w:t>
      </w:r>
      <w:r w:rsidR="00345E5C">
        <w:t> </w:t>
      </w:r>
      <w:r w:rsidRPr="00E23121">
        <w:t>jednoho konce domu na druhý</w:t>
      </w:r>
      <w:r w:rsidR="00345E5C">
        <w:t> </w:t>
      </w:r>
      <w:r w:rsidR="00345E5C" w:rsidRPr="00E23121">
        <w:t>–</w:t>
      </w:r>
      <w:r w:rsidR="00345E5C">
        <w:t> </w:t>
      </w:r>
      <w:r w:rsidRPr="00E23121">
        <w:t>měla dennodenně trochu cvičit</w:t>
      </w:r>
      <w:r w:rsidR="00345E5C">
        <w:t> </w:t>
      </w:r>
      <w:r w:rsidR="00345E5C" w:rsidRPr="00E23121">
        <w:t>–</w:t>
      </w:r>
      <w:r w:rsidR="00345E5C">
        <w:t> </w:t>
      </w:r>
      <w:r w:rsidRPr="00E23121">
        <w:t>odnesla jsem Arthurovi svačinu</w:t>
      </w:r>
      <w:r w:rsidR="00345E5C" w:rsidRPr="00E23121">
        <w:t xml:space="preserve"> a</w:t>
      </w:r>
      <w:r w:rsidR="00345E5C">
        <w:t> </w:t>
      </w:r>
      <w:r w:rsidRPr="00E23121">
        <w:t>vzala podnos pro Stellu.</w:t>
      </w:r>
    </w:p>
    <w:p w:rsidR="00D34DB7" w:rsidRPr="00E23121" w:rsidRDefault="00345E5C" w:rsidP="00E23121">
      <w:pPr>
        <w:pStyle w:val="Text"/>
      </w:pPr>
      <w:r w:rsidRPr="00E23121">
        <w:t>V</w:t>
      </w:r>
      <w:r>
        <w:t> </w:t>
      </w:r>
      <w:r w:rsidR="000B7DBA" w:rsidRPr="00E23121">
        <w:t>pokoji byl cí</w:t>
      </w:r>
      <w:r w:rsidR="000251E4" w:rsidRPr="00E23121">
        <w:t>tit kouř, přestože otevře</w:t>
      </w:r>
      <w:r w:rsidR="000B7DBA" w:rsidRPr="00E23121">
        <w:t>ly vyhlídku. Tím, že Stellu vidí</w:t>
      </w:r>
      <w:r w:rsidR="000251E4" w:rsidRPr="00E23121">
        <w:t>m každý den, nevšimla jsem si, jak se zhoršila, tak jako to postřehne občasn</w:t>
      </w:r>
      <w:r w:rsidR="009A5E5F">
        <w:t>ý návštěvník. Za Stellinými zády</w:t>
      </w:r>
      <w:r w:rsidR="000251E4" w:rsidRPr="00E23121">
        <w:t xml:space="preserve"> se mi Marianne zadívala do očí</w:t>
      </w:r>
      <w:r w:rsidRPr="00E23121">
        <w:t xml:space="preserve"> a</w:t>
      </w:r>
      <w:r>
        <w:t> </w:t>
      </w:r>
      <w:r w:rsidR="000251E4" w:rsidRPr="00E23121">
        <w:t>přehnaně ztrápeně se zatvářila. Zeptala jsem se, jestli</w:t>
      </w:r>
      <w:r w:rsidR="0041594E" w:rsidRPr="00E23121">
        <w:t xml:space="preserve"> by </w:t>
      </w:r>
      <w:r w:rsidR="000251E4" w:rsidRPr="00E23121">
        <w:t>si nedala šálek čaje, ale zavrtěla hlavou</w:t>
      </w:r>
      <w:r w:rsidRPr="00E23121">
        <w:t xml:space="preserve"> a</w:t>
      </w:r>
      <w:r>
        <w:t> </w:t>
      </w:r>
      <w:r w:rsidR="000251E4" w:rsidRPr="00E23121">
        <w:t>neslyšně naznačila, že si čaj vypije za minutku, že si ho dá venku. Objala Stellu</w:t>
      </w:r>
      <w:r w:rsidRPr="00E23121">
        <w:t xml:space="preserve"> a</w:t>
      </w:r>
      <w:r>
        <w:t> </w:t>
      </w:r>
      <w:r w:rsidR="000251E4" w:rsidRPr="00E23121">
        <w:t>začala se loučit</w:t>
      </w:r>
      <w:r w:rsidR="009A5E5F">
        <w:t>,</w:t>
      </w:r>
      <w:r w:rsidRPr="00E23121">
        <w:t xml:space="preserve"> a</w:t>
      </w:r>
      <w:r>
        <w:t> </w:t>
      </w:r>
      <w:r w:rsidR="000251E4" w:rsidRPr="00E23121">
        <w:t>že přijede za týden, tak jsem je nechala</w:t>
      </w:r>
      <w:r w:rsidRPr="00E23121">
        <w:t xml:space="preserve"> o</w:t>
      </w:r>
      <w:r>
        <w:t> </w:t>
      </w:r>
      <w:r w:rsidR="000251E4" w:rsidRPr="00E23121">
        <w:t>samotě</w:t>
      </w:r>
      <w:r w:rsidRPr="00E23121">
        <w:t xml:space="preserve"> a</w:t>
      </w:r>
      <w:r>
        <w:t> </w:t>
      </w:r>
      <w:r w:rsidR="000251E4" w:rsidRPr="00E23121">
        <w:t>pomalu vykročila po chodbě pryč.</w:t>
      </w:r>
    </w:p>
    <w:p w:rsidR="00D34DB7" w:rsidRPr="00E23121" w:rsidRDefault="000251E4" w:rsidP="00E23121">
      <w:pPr>
        <w:pStyle w:val="Text"/>
        <w:jc w:val="left"/>
      </w:pPr>
      <w:r w:rsidRPr="00E23121">
        <w:t>Mariarme se za mnou rozběhla.</w:t>
      </w:r>
    </w:p>
    <w:p w:rsidR="00D34DB7" w:rsidRPr="00E23121" w:rsidRDefault="00A17D88" w:rsidP="00E23121">
      <w:pPr>
        <w:pStyle w:val="Text"/>
      </w:pPr>
      <w:r>
        <w:t>„</w:t>
      </w:r>
      <w:r w:rsidR="00322F31">
        <w:t>Ach, Jenny, že je to strašné</w:t>
      </w:r>
      <w:r w:rsidR="000251E4" w:rsidRPr="00E23121">
        <w:t>! To jak se maminka změnila! Ani vám nedokážu vypovědět, jak mě to vzalo.</w:t>
      </w:r>
      <w:r w:rsidR="00D34DB7" w:rsidRPr="00E23121">
        <w:t>“</w:t>
      </w:r>
    </w:p>
    <w:p w:rsidR="00D34DB7" w:rsidRPr="00E23121" w:rsidRDefault="00D34DB7" w:rsidP="00E23121">
      <w:pPr>
        <w:pStyle w:val="Text"/>
      </w:pPr>
      <w:r w:rsidRPr="00E23121">
        <w:t>„</w:t>
      </w:r>
      <w:r w:rsidR="000251E4" w:rsidRPr="00E23121">
        <w:t>Já vím,</w:t>
      </w:r>
      <w:r w:rsidRPr="00E23121">
        <w:t>“</w:t>
      </w:r>
      <w:r w:rsidR="000251E4" w:rsidRPr="00E23121">
        <w:t xml:space="preserve"> řekla jsem. </w:t>
      </w:r>
      <w:r w:rsidRPr="00E23121">
        <w:t>„</w:t>
      </w:r>
      <w:r w:rsidR="000251E4" w:rsidRPr="00E23121">
        <w:t>Bolesti ale nemá. Myslí jí to naprost</w:t>
      </w:r>
      <w:r w:rsidRPr="00E23121">
        <w:t>o j</w:t>
      </w:r>
      <w:r w:rsidR="000251E4" w:rsidRPr="00E23121">
        <w:t>asně.</w:t>
      </w:r>
      <w:r w:rsidR="00345E5C" w:rsidRPr="00E23121">
        <w:t xml:space="preserve"> A</w:t>
      </w:r>
      <w:r w:rsidR="00345E5C">
        <w:t> </w:t>
      </w:r>
      <w:r w:rsidR="000251E4" w:rsidRPr="00E23121">
        <w:t>nijak to nezasáhlo její řeč, hovo</w:t>
      </w:r>
      <w:r w:rsidR="000B7DBA" w:rsidRPr="00E23121">
        <w:t>ří stejně dobře jako kdykoli dří</w:t>
      </w:r>
      <w:r w:rsidR="000251E4" w:rsidRPr="00E23121">
        <w:t>v.</w:t>
      </w:r>
      <w:r w:rsidRPr="00E23121">
        <w:t>“</w:t>
      </w:r>
    </w:p>
    <w:p w:rsidR="00D34DB7" w:rsidRPr="00E23121" w:rsidRDefault="00D34DB7" w:rsidP="00E23121">
      <w:pPr>
        <w:pStyle w:val="Text"/>
        <w:jc w:val="left"/>
      </w:pPr>
      <w:r w:rsidRPr="00E23121">
        <w:t>„</w:t>
      </w:r>
      <w:r w:rsidR="000251E4" w:rsidRPr="00E23121">
        <w:t>Mohla bych si</w:t>
      </w:r>
      <w:r w:rsidR="00345E5C" w:rsidRPr="00E23121">
        <w:t xml:space="preserve"> s</w:t>
      </w:r>
      <w:r w:rsidR="00345E5C">
        <w:t> </w:t>
      </w:r>
      <w:r w:rsidR="000251E4" w:rsidRPr="00E23121">
        <w:t>vámi chviličku promluvit?</w:t>
      </w:r>
      <w:r w:rsidRPr="00E23121">
        <w:t>“</w:t>
      </w:r>
    </w:p>
    <w:p w:rsidR="00D34DB7" w:rsidRPr="00E23121" w:rsidRDefault="000251E4" w:rsidP="00E23121">
      <w:pPr>
        <w:pStyle w:val="Text"/>
      </w:pPr>
      <w:r w:rsidRPr="00E23121">
        <w:t>Zašly jsme si do salonu. Byla tam Carolyn</w:t>
      </w:r>
      <w:r w:rsidR="00345E5C" w:rsidRPr="00E23121">
        <w:t xml:space="preserve"> s</w:t>
      </w:r>
      <w:r w:rsidR="00345E5C">
        <w:t> </w:t>
      </w:r>
      <w:r w:rsidRPr="00E23121">
        <w:t xml:space="preserve">čajem na pojízdném servírovacím stolku, ale neměla ho komu předložit, jedině </w:t>
      </w:r>
      <w:r w:rsidR="002F7A2B">
        <w:t>Gracii</w:t>
      </w:r>
      <w:r w:rsidRPr="00E23121">
        <w:t>, která usnula</w:t>
      </w:r>
      <w:r w:rsidR="00345E5C" w:rsidRPr="00E23121">
        <w:t xml:space="preserve"> v</w:t>
      </w:r>
      <w:r w:rsidR="00345E5C">
        <w:t> </w:t>
      </w:r>
      <w:r w:rsidRPr="00E23121">
        <w:t>křesle</w:t>
      </w:r>
      <w:r w:rsidR="00345E5C" w:rsidRPr="00E23121">
        <w:t xml:space="preserve"> s</w:t>
      </w:r>
      <w:r w:rsidR="00345E5C">
        <w:t> </w:t>
      </w:r>
      <w:r w:rsidRPr="00E23121">
        <w:t>jednou Leninou kočkou na klíně. Marianne se posadila</w:t>
      </w:r>
      <w:r w:rsidR="00345E5C" w:rsidRPr="00E23121">
        <w:t xml:space="preserve"> k</w:t>
      </w:r>
      <w:r w:rsidR="00345E5C">
        <w:t> </w:t>
      </w:r>
      <w:r w:rsidRPr="00E23121">
        <w:t>francouzskému oknu. Myslím, že nevěděla,</w:t>
      </w:r>
      <w:r w:rsidR="00253B29">
        <w:t xml:space="preserve"> že si vybrala Stellino oblíbené</w:t>
      </w:r>
      <w:r w:rsidRPr="00E23121">
        <w:t xml:space="preserve"> křeslo, to,</w:t>
      </w:r>
      <w:r w:rsidR="00345E5C" w:rsidRPr="00E23121">
        <w:t xml:space="preserve"> v</w:t>
      </w:r>
      <w:r w:rsidR="00345E5C">
        <w:t> </w:t>
      </w:r>
      <w:r w:rsidRPr="00E23121">
        <w:t>kte</w:t>
      </w:r>
      <w:r w:rsidR="00CC5AD8" w:rsidRPr="00E23121">
        <w:t>ré</w:t>
      </w:r>
      <w:r w:rsidRPr="00E23121">
        <w:t>m vždycky sedá, aby mohla pozorovat motýly. Přinesla jsem jí šálek čaje</w:t>
      </w:r>
      <w:r w:rsidR="00345E5C" w:rsidRPr="00E23121">
        <w:t xml:space="preserve"> a</w:t>
      </w:r>
      <w:r w:rsidR="00345E5C">
        <w:t> </w:t>
      </w:r>
      <w:r w:rsidRPr="00E23121">
        <w:t>jeden</w:t>
      </w:r>
      <w:r w:rsidR="00345E5C" w:rsidRPr="00E23121">
        <w:t xml:space="preserve"> i</w:t>
      </w:r>
      <w:r w:rsidR="00345E5C">
        <w:t> </w:t>
      </w:r>
      <w:r w:rsidRPr="00E23121">
        <w:t>pro sebe.</w:t>
      </w:r>
    </w:p>
    <w:p w:rsidR="00D34DB7" w:rsidRPr="00E23121" w:rsidRDefault="00D34DB7" w:rsidP="00E23121">
      <w:pPr>
        <w:pStyle w:val="Text"/>
      </w:pPr>
      <w:r w:rsidRPr="00E23121">
        <w:t>„</w:t>
      </w:r>
      <w:r w:rsidR="000251E4" w:rsidRPr="00E23121">
        <w:t>Říkala jste, že jí to myslí naprosto jasně,</w:t>
      </w:r>
      <w:r w:rsidRPr="00E23121">
        <w:t>“</w:t>
      </w:r>
      <w:r w:rsidR="000251E4" w:rsidRPr="00E23121">
        <w:t xml:space="preserve"> začala hovor Marianne, </w:t>
      </w:r>
      <w:r w:rsidRPr="00E23121">
        <w:t>„</w:t>
      </w:r>
      <w:r w:rsidR="000251E4" w:rsidRPr="00E23121">
        <w:t>ale neřekla byste, že jí něco leží</w:t>
      </w:r>
      <w:r w:rsidR="00345E5C" w:rsidRPr="00E23121">
        <w:t xml:space="preserve"> v</w:t>
      </w:r>
      <w:r w:rsidR="00345E5C">
        <w:t> </w:t>
      </w:r>
      <w:r w:rsidR="000251E4" w:rsidRPr="00E23121">
        <w:t>hlavě?</w:t>
      </w:r>
      <w:r w:rsidRPr="00E23121">
        <w:t>“</w:t>
      </w:r>
    </w:p>
    <w:p w:rsidR="00D34DB7" w:rsidRPr="00E23121" w:rsidRDefault="000251E4" w:rsidP="00E23121">
      <w:pPr>
        <w:pStyle w:val="Text"/>
      </w:pPr>
      <w:r w:rsidRPr="00E23121">
        <w:t>Všechno to, co mi pověděla,</w:t>
      </w:r>
      <w:r w:rsidR="00345E5C" w:rsidRPr="00E23121">
        <w:t xml:space="preserve"> a</w:t>
      </w:r>
      <w:r w:rsidR="00345E5C">
        <w:t> </w:t>
      </w:r>
      <w:r w:rsidRPr="00E23121">
        <w:t>co</w:t>
      </w:r>
      <w:r w:rsidR="00345E5C" w:rsidRPr="00E23121">
        <w:t xml:space="preserve"> z</w:t>
      </w:r>
      <w:r w:rsidR="00345E5C">
        <w:t> </w:t>
      </w:r>
      <w:r w:rsidRPr="00E23121">
        <w:t>nějakého dů</w:t>
      </w:r>
      <w:r w:rsidR="000B7DBA" w:rsidRPr="00E23121">
        <w:t>vodu nechce, ab</w:t>
      </w:r>
      <w:r w:rsidRPr="00E23121">
        <w:t>ys věděla, pomyslela jsem si.</w:t>
      </w:r>
    </w:p>
    <w:p w:rsidR="00D34DB7" w:rsidRPr="00E23121" w:rsidRDefault="00D34DB7" w:rsidP="00E23121">
      <w:pPr>
        <w:pStyle w:val="Text"/>
        <w:jc w:val="left"/>
      </w:pPr>
      <w:r w:rsidRPr="00E23121">
        <w:lastRenderedPageBreak/>
        <w:t>„</w:t>
      </w:r>
      <w:r w:rsidR="000251E4" w:rsidRPr="00E23121">
        <w:t>Co třeba?</w:t>
      </w:r>
      <w:r w:rsidRPr="00E23121">
        <w:t>“</w:t>
      </w:r>
    </w:p>
    <w:p w:rsidR="00D34DB7" w:rsidRPr="00E23121" w:rsidRDefault="00D34DB7" w:rsidP="00E23121">
      <w:pPr>
        <w:pStyle w:val="Text"/>
      </w:pPr>
      <w:r w:rsidRPr="00E23121">
        <w:t>„</w:t>
      </w:r>
      <w:r w:rsidR="000B7DBA" w:rsidRPr="00E23121">
        <w:t>Neví</w:t>
      </w:r>
      <w:r w:rsidR="000251E4" w:rsidRPr="00E23121">
        <w:t>m, kolik toho</w:t>
      </w:r>
      <w:r w:rsidR="00345E5C" w:rsidRPr="00E23121">
        <w:t xml:space="preserve"> o</w:t>
      </w:r>
      <w:r w:rsidR="00345E5C">
        <w:t> </w:t>
      </w:r>
      <w:r w:rsidR="000251E4" w:rsidRPr="00E23121">
        <w:t>ní víte, zlato,</w:t>
      </w:r>
      <w:r w:rsidRPr="00E23121">
        <w:t>“</w:t>
      </w:r>
      <w:r w:rsidR="000251E4" w:rsidRPr="00E23121">
        <w:t xml:space="preserve"> Marianne se mi pátravě zadívala do obličeje. Upře na vás vel</w:t>
      </w:r>
      <w:r w:rsidR="00CC5AD8" w:rsidRPr="00E23121">
        <w:t>ké</w:t>
      </w:r>
      <w:r w:rsidR="00253B29">
        <w:t xml:space="preserve"> temné</w:t>
      </w:r>
      <w:r w:rsidR="000251E4" w:rsidRPr="00E23121">
        <w:t xml:space="preserve"> oči</w:t>
      </w:r>
      <w:r w:rsidR="00345E5C" w:rsidRPr="00E23121">
        <w:t xml:space="preserve"> a</w:t>
      </w:r>
      <w:r w:rsidR="00345E5C">
        <w:t> </w:t>
      </w:r>
      <w:r w:rsidR="000251E4" w:rsidRPr="00E23121">
        <w:t xml:space="preserve">jako by vám nahlížela až do duše. </w:t>
      </w:r>
      <w:r w:rsidRPr="00E23121">
        <w:t>„</w:t>
      </w:r>
      <w:r w:rsidR="000B7DBA" w:rsidRPr="00E23121">
        <w:t>Hovořila</w:t>
      </w:r>
      <w:r w:rsidR="00345E5C" w:rsidRPr="00E23121">
        <w:t xml:space="preserve"> s</w:t>
      </w:r>
      <w:r w:rsidR="00345E5C">
        <w:t> </w:t>
      </w:r>
      <w:r w:rsidR="000B7DBA" w:rsidRPr="00E23121">
        <w:t>vámi někdy</w:t>
      </w:r>
      <w:r w:rsidR="00345E5C" w:rsidRPr="00E23121">
        <w:t xml:space="preserve"> o</w:t>
      </w:r>
      <w:r w:rsidR="00345E5C">
        <w:t> </w:t>
      </w:r>
      <w:r w:rsidR="000B7DBA" w:rsidRPr="00E23121">
        <w:t>mé</w:t>
      </w:r>
      <w:r w:rsidR="000251E4" w:rsidRPr="00E23121">
        <w:t>m otci?</w:t>
      </w:r>
      <w:r w:rsidRPr="00E23121">
        <w:t>“</w:t>
      </w:r>
    </w:p>
    <w:p w:rsidR="00D34DB7" w:rsidRPr="00E23121" w:rsidRDefault="00D34DB7" w:rsidP="00E23121">
      <w:pPr>
        <w:pStyle w:val="Text"/>
        <w:jc w:val="left"/>
      </w:pPr>
      <w:r w:rsidRPr="00E23121">
        <w:t>„</w:t>
      </w:r>
      <w:r w:rsidR="000251E4" w:rsidRPr="00E23121">
        <w:t>Zmiňuje se</w:t>
      </w:r>
      <w:r w:rsidR="00345E5C" w:rsidRPr="00E23121">
        <w:t xml:space="preserve"> o</w:t>
      </w:r>
      <w:r w:rsidR="00345E5C">
        <w:t> </w:t>
      </w:r>
      <w:r w:rsidR="000251E4" w:rsidRPr="00E23121">
        <w:t>něm. Občas.</w:t>
      </w:r>
      <w:r w:rsidRPr="00E23121">
        <w:t>“</w:t>
      </w:r>
    </w:p>
    <w:p w:rsidR="00D34DB7" w:rsidRPr="00E23121" w:rsidRDefault="00D34DB7" w:rsidP="00E23121">
      <w:pPr>
        <w:pStyle w:val="Text"/>
        <w:jc w:val="left"/>
      </w:pPr>
      <w:r w:rsidRPr="00E23121">
        <w:t>„</w:t>
      </w:r>
      <w:r w:rsidR="000251E4" w:rsidRPr="00E23121">
        <w:t>Mluvívá</w:t>
      </w:r>
      <w:r w:rsidR="00345E5C" w:rsidRPr="00E23121">
        <w:t xml:space="preserve"> o</w:t>
      </w:r>
      <w:r w:rsidR="00345E5C">
        <w:t> </w:t>
      </w:r>
      <w:r w:rsidR="000251E4" w:rsidRPr="00E23121">
        <w:t>tom, jak zemřel? Chci říct, kde byl, než zemřel?</w:t>
      </w:r>
      <w:r w:rsidRPr="00E23121">
        <w:t>“</w:t>
      </w:r>
    </w:p>
    <w:p w:rsidR="00D34DB7" w:rsidRPr="00E23121" w:rsidRDefault="000251E4" w:rsidP="00E23121">
      <w:pPr>
        <w:pStyle w:val="Text"/>
        <w:jc w:val="left"/>
      </w:pPr>
      <w:r w:rsidRPr="00E23121">
        <w:t>Nevím, proč jsem to popřela, proč jsem zavrtěla hlavou.</w:t>
      </w:r>
    </w:p>
    <w:p w:rsidR="00D34DB7" w:rsidRPr="00E23121" w:rsidRDefault="00D34DB7" w:rsidP="00E23121">
      <w:pPr>
        <w:pStyle w:val="Text"/>
      </w:pPr>
      <w:r w:rsidRPr="00E23121">
        <w:t>„</w:t>
      </w:r>
      <w:r w:rsidR="000251E4" w:rsidRPr="00E23121">
        <w:t>Nikdy se</w:t>
      </w:r>
      <w:r w:rsidR="00345E5C" w:rsidRPr="00E23121">
        <w:t xml:space="preserve"> s</w:t>
      </w:r>
      <w:r w:rsidR="00345E5C">
        <w:t> </w:t>
      </w:r>
      <w:r w:rsidR="000251E4" w:rsidRPr="00E23121">
        <w:t>otcovou smrtí nevyrovnala. Ne</w:t>
      </w:r>
      <w:r w:rsidR="000B7DBA" w:rsidRPr="00E23121">
        <w:t>tvařte se tak, zlato, jsem si tím jistá. Nikdy se</w:t>
      </w:r>
      <w:r w:rsidR="00345E5C" w:rsidRPr="00E23121">
        <w:t xml:space="preserve"> s</w:t>
      </w:r>
      <w:r w:rsidR="00345E5C">
        <w:t> </w:t>
      </w:r>
      <w:r w:rsidR="000B7DBA" w:rsidRPr="00E23121">
        <w:t>tí</w:t>
      </w:r>
      <w:r w:rsidR="000251E4" w:rsidRPr="00E23121">
        <w:t>m nesmířila. Dovolte, abych vám</w:t>
      </w:r>
      <w:r w:rsidR="00345E5C" w:rsidRPr="00E23121">
        <w:t xml:space="preserve"> o</w:t>
      </w:r>
      <w:r w:rsidR="00345E5C">
        <w:t> </w:t>
      </w:r>
      <w:r w:rsidR="000251E4" w:rsidRPr="00E23121">
        <w:t>tom pověděla. Dnes už na tom nezáleží, je to tak dávno, ale nemusíte jí říkat, že jsem vám</w:t>
      </w:r>
      <w:r w:rsidR="00345E5C" w:rsidRPr="00E23121">
        <w:t xml:space="preserve"> o</w:t>
      </w:r>
      <w:r w:rsidR="00345E5C">
        <w:t> </w:t>
      </w:r>
      <w:r w:rsidR="000251E4" w:rsidRPr="00E23121">
        <w:t>tom pověděla. Víte, otec měl dlouholetý poměr</w:t>
      </w:r>
      <w:r w:rsidR="00345E5C" w:rsidRPr="00E23121">
        <w:t xml:space="preserve"> s</w:t>
      </w:r>
      <w:r w:rsidR="00345E5C">
        <w:t> </w:t>
      </w:r>
      <w:r w:rsidR="000251E4" w:rsidRPr="00E23121">
        <w:t>jinou ženou. Bylo mi teprve patnáct, ale nějak jsem to věděla,</w:t>
      </w:r>
      <w:r w:rsidR="00345E5C" w:rsidRPr="00E23121">
        <w:t xml:space="preserve"> a</w:t>
      </w:r>
      <w:r w:rsidR="00345E5C">
        <w:t> </w:t>
      </w:r>
      <w:r w:rsidR="000251E4" w:rsidRPr="00E23121">
        <w:t>už nějakou dobu. Byla to</w:t>
      </w:r>
      <w:r w:rsidR="00345E5C" w:rsidRPr="00E23121">
        <w:t xml:space="preserve"> u</w:t>
      </w:r>
      <w:r w:rsidR="00345E5C">
        <w:t> </w:t>
      </w:r>
      <w:r w:rsidR="000251E4" w:rsidRPr="00E23121">
        <w:t>mě zkrátka předčasná zralost. Byla jsem jako Amanda</w:t>
      </w:r>
      <w:r w:rsidR="00345E5C" w:rsidRPr="00E23121">
        <w:t xml:space="preserve"> v</w:t>
      </w:r>
      <w:r w:rsidR="00345E5C">
        <w:t> </w:t>
      </w:r>
      <w:r w:rsidR="000251E4" w:rsidRPr="00E23121">
        <w:rPr>
          <w:i/>
        </w:rPr>
        <w:t xml:space="preserve">Soukromých životech, </w:t>
      </w:r>
      <w:r w:rsidR="000251E4" w:rsidRPr="00E23121">
        <w:t>to, že jsem věděla, jak to je, mi vždycky drásalo srdce.</w:t>
      </w:r>
      <w:r w:rsidRPr="00E23121">
        <w:t>“</w:t>
      </w:r>
    </w:p>
    <w:p w:rsidR="00D34DB7" w:rsidRPr="00E23121" w:rsidRDefault="000251E4" w:rsidP="00E23121">
      <w:pPr>
        <w:pStyle w:val="Text"/>
        <w:jc w:val="left"/>
      </w:pPr>
      <w:r w:rsidRPr="00E23121">
        <w:t>Mož</w:t>
      </w:r>
      <w:r w:rsidR="000B7DBA" w:rsidRPr="00E23121">
        <w:t>ná máte mlhavou představu, co tí</w:t>
      </w:r>
      <w:r w:rsidRPr="00E23121">
        <w:t>m chtěla říct. Já ne.</w:t>
      </w:r>
    </w:p>
    <w:p w:rsidR="00D34DB7" w:rsidRPr="00E23121" w:rsidRDefault="00D34DB7" w:rsidP="00E23121">
      <w:pPr>
        <w:pStyle w:val="Text"/>
      </w:pPr>
      <w:r w:rsidRPr="00E23121">
        <w:t>„</w:t>
      </w:r>
      <w:r w:rsidR="000251E4" w:rsidRPr="00E23121">
        <w:t>Maminka</w:t>
      </w:r>
      <w:r w:rsidR="00345E5C" w:rsidRPr="00E23121">
        <w:t xml:space="preserve"> o</w:t>
      </w:r>
      <w:r w:rsidR="00345E5C">
        <w:t> </w:t>
      </w:r>
      <w:r w:rsidR="000251E4" w:rsidRPr="00E23121">
        <w:t xml:space="preserve">tom určitě vůbec neměla tušení. Je tak důvěřivá, Jenny, je tak </w:t>
      </w:r>
      <w:r w:rsidR="000251E4" w:rsidRPr="00E23121">
        <w:rPr>
          <w:i/>
        </w:rPr>
        <w:t xml:space="preserve">nevinná. </w:t>
      </w:r>
      <w:r w:rsidR="000251E4" w:rsidRPr="00E23121">
        <w:t>Jel vlakem za tou ženou</w:t>
      </w:r>
      <w:r w:rsidR="00345E5C">
        <w:t> </w:t>
      </w:r>
      <w:r w:rsidR="00345E5C" w:rsidRPr="00E23121">
        <w:t>–</w:t>
      </w:r>
      <w:r w:rsidR="00345E5C">
        <w:t> </w:t>
      </w:r>
      <w:r w:rsidR="000251E4" w:rsidRPr="00E23121">
        <w:t>tehdy už neřídil</w:t>
      </w:r>
      <w:r w:rsidR="00345E5C">
        <w:t> </w:t>
      </w:r>
      <w:r w:rsidR="00345E5C" w:rsidRPr="00E23121">
        <w:t>–</w:t>
      </w:r>
      <w:r w:rsidR="00345E5C">
        <w:t> </w:t>
      </w:r>
      <w:r w:rsidR="000251E4" w:rsidRPr="00E23121">
        <w:t>a při zpáteční cestě dostal srdeční záchvat. Kdyby nebyl ve vagoně sám</w:t>
      </w:r>
      <w:r w:rsidR="00345E5C">
        <w:t> </w:t>
      </w:r>
      <w:r w:rsidR="00345E5C" w:rsidRPr="00E23121">
        <w:t>–</w:t>
      </w:r>
      <w:r w:rsidR="00345E5C">
        <w:t> </w:t>
      </w:r>
      <w:r w:rsidR="000251E4" w:rsidRPr="00E23121">
        <w:t>no, nemá smysl mluvit</w:t>
      </w:r>
      <w:r w:rsidR="00345E5C" w:rsidRPr="00E23121">
        <w:t xml:space="preserve"> o</w:t>
      </w:r>
      <w:r w:rsidR="00345E5C">
        <w:t> </w:t>
      </w:r>
      <w:r w:rsidR="000251E4" w:rsidRPr="00E23121">
        <w:t>tom, co mohlo být, nemám pravdu? Našli ho,</w:t>
      </w:r>
      <w:r w:rsidR="0041594E" w:rsidRPr="00E23121">
        <w:t xml:space="preserve"> když</w:t>
      </w:r>
      <w:r w:rsidR="009A5E5F">
        <w:t xml:space="preserve"> někdo přistoupil</w:t>
      </w:r>
      <w:r w:rsidR="00345E5C">
        <w:t xml:space="preserve"> v </w:t>
      </w:r>
      <w:r w:rsidR="009A5E5F">
        <w:t>Bury</w:t>
      </w:r>
      <w:r w:rsidR="000251E4" w:rsidRPr="00E23121">
        <w:t xml:space="preserve"> do vagonu,</w:t>
      </w:r>
      <w:r w:rsidR="00345E5C" w:rsidRPr="00E23121">
        <w:t xml:space="preserve"> a</w:t>
      </w:r>
      <w:r w:rsidR="00345E5C">
        <w:t> </w:t>
      </w:r>
      <w:r w:rsidR="000251E4" w:rsidRPr="00E23121">
        <w:t xml:space="preserve">odvezli ho do nemocnice, ale </w:t>
      </w:r>
      <w:r w:rsidR="003D5D32">
        <w:t>byl</w:t>
      </w:r>
      <w:r w:rsidR="000251E4" w:rsidRPr="00E23121">
        <w:t xml:space="preserve"> mrtvý dřív, než tam dorazili.</w:t>
      </w:r>
    </w:p>
    <w:p w:rsidR="00D34DB7" w:rsidRPr="00E23121" w:rsidRDefault="000251E4" w:rsidP="00E23121">
      <w:pPr>
        <w:pStyle w:val="Text"/>
      </w:pPr>
      <w:r w:rsidRPr="00E23121">
        <w:t>Nemělo se připustit,</w:t>
      </w:r>
      <w:r w:rsidR="007760C2" w:rsidRPr="00E23121">
        <w:t xml:space="preserve"> aby </w:t>
      </w:r>
      <w:r w:rsidRPr="00E23121">
        <w:t>se maminka dověděla, kde</w:t>
      </w:r>
      <w:r w:rsidR="00847B6A">
        <w:t xml:space="preserve"> byl</w:t>
      </w:r>
      <w:r w:rsidRPr="00E23121">
        <w:t xml:space="preserve">. Měli mít tolik rozumu, aby jí zalhali. To ten pitomý </w:t>
      </w:r>
      <w:r w:rsidR="00490AC5">
        <w:t>doktor se ji vyptával, jestli ví</w:t>
      </w:r>
      <w:r w:rsidRPr="00E23121">
        <w:t>, kde byl,</w:t>
      </w:r>
      <w:r w:rsidR="00345E5C" w:rsidRPr="00E23121">
        <w:t xml:space="preserve"> a</w:t>
      </w:r>
      <w:r w:rsidR="00345E5C">
        <w:t> </w:t>
      </w:r>
      <w:r w:rsidRPr="00E23121">
        <w:t>řekl jí</w:t>
      </w:r>
      <w:r w:rsidR="00345E5C" w:rsidRPr="00E23121">
        <w:t xml:space="preserve"> o</w:t>
      </w:r>
      <w:r w:rsidR="00345E5C">
        <w:t> </w:t>
      </w:r>
      <w:r w:rsidRPr="00E23121">
        <w:t>tom lístku, co měl</w:t>
      </w:r>
      <w:r w:rsidR="00345E5C" w:rsidRPr="00E23121">
        <w:t xml:space="preserve"> v</w:t>
      </w:r>
      <w:r w:rsidR="00345E5C">
        <w:t> </w:t>
      </w:r>
      <w:r w:rsidRPr="00E23121">
        <w:t>kapse,</w:t>
      </w:r>
      <w:r w:rsidR="00345E5C" w:rsidRPr="00E23121">
        <w:t xml:space="preserve"> a</w:t>
      </w:r>
      <w:r w:rsidR="00345E5C">
        <w:t> </w:t>
      </w:r>
      <w:r w:rsidRPr="00E23121">
        <w:t>nadělal spoustu škody.</w:t>
      </w:r>
      <w:r w:rsidR="00D34DB7" w:rsidRPr="00E23121">
        <w:t>“</w:t>
      </w:r>
    </w:p>
    <w:p w:rsidR="00D34DB7" w:rsidRPr="00E23121" w:rsidRDefault="00D34DB7" w:rsidP="00E23121">
      <w:pPr>
        <w:pStyle w:val="Text"/>
        <w:jc w:val="left"/>
      </w:pPr>
      <w:r w:rsidRPr="00E23121">
        <w:t>„</w:t>
      </w:r>
      <w:r w:rsidR="000251E4" w:rsidRPr="00E23121">
        <w:t>Vy jste to všechno věděla,</w:t>
      </w:r>
      <w:r w:rsidRPr="00E23121">
        <w:t>“</w:t>
      </w:r>
      <w:r w:rsidR="000251E4" w:rsidRPr="00E23121">
        <w:t xml:space="preserve"> řekla jsem. </w:t>
      </w:r>
      <w:r w:rsidR="00345E5C" w:rsidRPr="00E23121">
        <w:t>„V</w:t>
      </w:r>
      <w:r w:rsidR="00345E5C">
        <w:t> </w:t>
      </w:r>
      <w:r w:rsidR="000251E4" w:rsidRPr="00E23121">
        <w:t>patnácti.</w:t>
      </w:r>
      <w:r w:rsidRPr="00E23121">
        <w:t>“</w:t>
      </w:r>
    </w:p>
    <w:p w:rsidR="00D34DB7" w:rsidRPr="00E23121" w:rsidRDefault="00D34DB7" w:rsidP="00E23121">
      <w:pPr>
        <w:pStyle w:val="Text"/>
      </w:pPr>
      <w:r w:rsidRPr="00E23121">
        <w:t>„</w:t>
      </w:r>
      <w:r w:rsidR="000251E4" w:rsidRPr="00E23121">
        <w:t>Vlastně ne! Ne, nevěděla. Nějak jsem si to</w:t>
      </w:r>
      <w:r w:rsidR="00D3682F">
        <w:t xml:space="preserve"> dala dohromady později. Chci ří</w:t>
      </w:r>
      <w:r w:rsidR="000251E4" w:rsidRPr="00E23121">
        <w:t>ct,</w:t>
      </w:r>
      <w:r w:rsidR="0041594E" w:rsidRPr="00E23121">
        <w:t xml:space="preserve"> když jsem</w:t>
      </w:r>
      <w:r w:rsidR="000251E4" w:rsidRPr="00E23121">
        <w:t xml:space="preserve"> byla starší. Ale věděla jsem</w:t>
      </w:r>
      <w:r w:rsidR="00345E5C" w:rsidRPr="00E23121">
        <w:t xml:space="preserve"> o</w:t>
      </w:r>
      <w:r w:rsidR="00345E5C">
        <w:t> </w:t>
      </w:r>
      <w:r w:rsidR="000251E4" w:rsidRPr="00E23121">
        <w:t>Charmian</w:t>
      </w:r>
      <w:r w:rsidR="00345E5C">
        <w:t> </w:t>
      </w:r>
      <w:r w:rsidR="00345E5C" w:rsidRPr="00E23121">
        <w:t>–</w:t>
      </w:r>
      <w:r w:rsidR="00345E5C">
        <w:t> </w:t>
      </w:r>
      <w:r w:rsidR="000251E4" w:rsidRPr="00E23121">
        <w:t>že je to ta přítel</w:t>
      </w:r>
      <w:r w:rsidR="00AB5E3F">
        <w:t>ky</w:t>
      </w:r>
      <w:r w:rsidR="00D3682F">
        <w:t>n</w:t>
      </w:r>
      <w:r w:rsidR="000251E4" w:rsidRPr="00E23121">
        <w:t>ě</w:t>
      </w:r>
      <w:r w:rsidR="00345E5C">
        <w:t> </w:t>
      </w:r>
      <w:r w:rsidR="00345E5C" w:rsidRPr="00E23121">
        <w:t>–</w:t>
      </w:r>
      <w:r w:rsidR="00345E5C">
        <w:t> </w:t>
      </w:r>
      <w:r w:rsidR="00253B29">
        <w:t>a že bydlí</w:t>
      </w:r>
      <w:r w:rsidR="00345E5C" w:rsidRPr="00E23121">
        <w:t xml:space="preserve"> v</w:t>
      </w:r>
      <w:r w:rsidR="00345E5C">
        <w:t> </w:t>
      </w:r>
      <w:r w:rsidR="000251E4" w:rsidRPr="00E23121">
        <w:t>Elmswellu</w:t>
      </w:r>
      <w:r w:rsidR="00345E5C" w:rsidRPr="00E23121">
        <w:t xml:space="preserve"> a</w:t>
      </w:r>
      <w:r w:rsidR="00345E5C">
        <w:t> </w:t>
      </w:r>
      <w:r w:rsidR="00253B29">
        <w:t>že tam za ní</w:t>
      </w:r>
      <w:r w:rsidR="000251E4" w:rsidRPr="00E23121">
        <w:t xml:space="preserve"> byl</w:t>
      </w:r>
      <w:r w:rsidR="00345E5C" w:rsidRPr="00E23121">
        <w:t xml:space="preserve"> a</w:t>
      </w:r>
      <w:r w:rsidR="00345E5C">
        <w:t> </w:t>
      </w:r>
      <w:r w:rsidR="000251E4" w:rsidRPr="00E23121">
        <w:t>maminka že</w:t>
      </w:r>
      <w:r w:rsidR="00345E5C" w:rsidRPr="00E23121">
        <w:t xml:space="preserve"> o</w:t>
      </w:r>
      <w:r w:rsidR="00345E5C">
        <w:t> </w:t>
      </w:r>
      <w:r w:rsidR="000251E4" w:rsidRPr="00E23121">
        <w:t>tom nevěděla. Zpočátku.</w:t>
      </w:r>
      <w:r w:rsidRPr="00E23121">
        <w:t>“</w:t>
      </w:r>
    </w:p>
    <w:p w:rsidR="00D34DB7" w:rsidRPr="00E23121" w:rsidRDefault="00D34DB7" w:rsidP="00E23121">
      <w:pPr>
        <w:pStyle w:val="Text"/>
        <w:jc w:val="left"/>
      </w:pPr>
      <w:r w:rsidRPr="00E23121">
        <w:t>„</w:t>
      </w:r>
      <w:r w:rsidR="000251E4" w:rsidRPr="00E23121">
        <w:t>Jak si</w:t>
      </w:r>
      <w:r w:rsidR="009A1066">
        <w:t xml:space="preserve"> tím </w:t>
      </w:r>
      <w:r w:rsidR="000251E4" w:rsidRPr="00E23121">
        <w:t>můžete být tak jistá?</w:t>
      </w:r>
      <w:r w:rsidRPr="00E23121">
        <w:t>“</w:t>
      </w:r>
    </w:p>
    <w:p w:rsidR="00D34DB7" w:rsidRPr="00E23121" w:rsidRDefault="000251E4" w:rsidP="00E23121">
      <w:pPr>
        <w:pStyle w:val="Text"/>
      </w:pPr>
      <w:r w:rsidRPr="00E23121">
        <w:t xml:space="preserve">Marianne promluvila </w:t>
      </w:r>
      <w:r w:rsidR="0004639F" w:rsidRPr="00E23121">
        <w:t>téměř</w:t>
      </w:r>
      <w:r w:rsidRPr="00E23121">
        <w:t xml:space="preserve"> vítězoslavně. </w:t>
      </w:r>
      <w:r w:rsidR="00D34DB7" w:rsidRPr="00E23121">
        <w:t>„</w:t>
      </w:r>
      <w:r w:rsidRPr="00E23121">
        <w:t>To proto, jak se to</w:t>
      </w:r>
      <w:r w:rsidR="00345E5C" w:rsidRPr="00E23121">
        <w:t xml:space="preserve"> u</w:t>
      </w:r>
      <w:r w:rsidR="00345E5C">
        <w:t> </w:t>
      </w:r>
      <w:r w:rsidRPr="00E23121">
        <w:t>ní projevilo, jak to na ni zaúčinkovalo. Byla tak absolutně zničená. Nebyla by na to</w:t>
      </w:r>
      <w:r w:rsidR="00490AC5">
        <w:t>m tak, kdyby</w:t>
      </w:r>
      <w:r w:rsidR="00345E5C">
        <w:t xml:space="preserve"> o </w:t>
      </w:r>
      <w:r w:rsidR="00490AC5">
        <w:t>tom poměru předtí</w:t>
      </w:r>
      <w:r w:rsidRPr="00E23121">
        <w:t>m věděla.</w:t>
      </w:r>
      <w:r w:rsidR="00D34DB7" w:rsidRPr="00E23121">
        <w:t>“</w:t>
      </w:r>
    </w:p>
    <w:p w:rsidR="00D34DB7" w:rsidRPr="00E23121" w:rsidRDefault="00D34DB7" w:rsidP="00E23121">
      <w:pPr>
        <w:pStyle w:val="Text"/>
      </w:pPr>
      <w:r w:rsidRPr="00E23121">
        <w:lastRenderedPageBreak/>
        <w:t>„</w:t>
      </w:r>
      <w:r w:rsidR="000251E4" w:rsidRPr="00E23121">
        <w:t>Podívejte, Marianne,</w:t>
      </w:r>
      <w:r w:rsidRPr="00E23121">
        <w:t>“</w:t>
      </w:r>
      <w:r w:rsidR="000251E4" w:rsidRPr="00E23121">
        <w:t xml:space="preserve"> řekla jsem. </w:t>
      </w:r>
      <w:r w:rsidRPr="00E23121">
        <w:t>„</w:t>
      </w:r>
      <w:r w:rsidR="000251E4" w:rsidRPr="00E23121">
        <w:t>Nejsem psychiatr. Chci říct, nejsem dokonce ani ošetřovatelka. Jsem jenom pečovatelka. Nevím, proč tyhle věc</w:t>
      </w:r>
      <w:r w:rsidR="00D3682F">
        <w:t>i působí na lidi tak, jak působí</w:t>
      </w:r>
      <w:r w:rsidR="000251E4" w:rsidRPr="00E23121">
        <w:t>. Jsem opravdu velice nevědomá.</w:t>
      </w:r>
      <w:r w:rsidRPr="00E23121">
        <w:t>“</w:t>
      </w:r>
    </w:p>
    <w:p w:rsidR="00D34DB7" w:rsidRPr="00E23121" w:rsidRDefault="00D34DB7" w:rsidP="00E23121">
      <w:pPr>
        <w:pStyle w:val="Text"/>
      </w:pPr>
      <w:r w:rsidRPr="00E23121">
        <w:t>„</w:t>
      </w:r>
      <w:r w:rsidR="000251E4" w:rsidRPr="00E23121">
        <w:t>Jste na maminku hodná, zlato, tolik vím. Má ve vás víc dceru, než ve mně.</w:t>
      </w:r>
      <w:r w:rsidRPr="00E23121">
        <w:t>“</w:t>
      </w:r>
    </w:p>
    <w:p w:rsidR="00D34DB7" w:rsidRPr="00E23121" w:rsidRDefault="000251E4" w:rsidP="00E23121">
      <w:pPr>
        <w:pStyle w:val="Text"/>
      </w:pPr>
      <w:r w:rsidRPr="00E23121">
        <w:t>Je to strašné, viďte, ta slova, která vám vyskočí</w:t>
      </w:r>
      <w:r w:rsidR="00345E5C" w:rsidRPr="00E23121">
        <w:t xml:space="preserve"> v</w:t>
      </w:r>
      <w:r w:rsidR="00345E5C">
        <w:t> </w:t>
      </w:r>
      <w:r w:rsidRPr="00E23121">
        <w:t>hlavě</w:t>
      </w:r>
      <w:r w:rsidR="00345E5C">
        <w:t> </w:t>
      </w:r>
      <w:r w:rsidR="00345E5C" w:rsidRPr="00E23121">
        <w:t>–</w:t>
      </w:r>
      <w:r w:rsidR="00345E5C">
        <w:t> </w:t>
      </w:r>
      <w:r w:rsidRPr="00E23121">
        <w:t>a div je nevyřknete</w:t>
      </w:r>
      <w:r w:rsidR="00345E5C">
        <w:t> </w:t>
      </w:r>
      <w:r w:rsidR="00345E5C" w:rsidRPr="00E23121">
        <w:t>–</w:t>
      </w:r>
      <w:r w:rsidR="00345E5C">
        <w:t> </w:t>
      </w:r>
      <w:r w:rsidRPr="00E23121">
        <w:t>slova, která neustále slýcháte</w:t>
      </w:r>
      <w:r w:rsidR="00345E5C" w:rsidRPr="00E23121">
        <w:t xml:space="preserve"> v</w:t>
      </w:r>
      <w:r w:rsidR="00345E5C">
        <w:t> </w:t>
      </w:r>
      <w:r w:rsidRPr="00E23121">
        <w:t>televizi nebo čtete</w:t>
      </w:r>
      <w:r w:rsidR="00345E5C" w:rsidRPr="00E23121">
        <w:t xml:space="preserve"> v</w:t>
      </w:r>
      <w:r w:rsidR="00345E5C">
        <w:t> </w:t>
      </w:r>
      <w:r w:rsidRPr="00E23121">
        <w:t>časopisech:</w:t>
      </w:r>
      <w:r w:rsidR="00D34DB7" w:rsidRPr="00E23121">
        <w:t xml:space="preserve"> ‚D</w:t>
      </w:r>
      <w:r w:rsidRPr="00E23121">
        <w:t>ělám jenom svoji práci</w:t>
      </w:r>
      <w:r w:rsidR="00D34DB7" w:rsidRPr="00E23121">
        <w:t>‘</w:t>
      </w:r>
      <w:r w:rsidR="00554992" w:rsidRPr="00E23121">
        <w:t>. Samozřejmě jsem neby</w:t>
      </w:r>
      <w:r w:rsidRPr="00E23121">
        <w:t>la tak pitomá, abych je vyslovila.</w:t>
      </w:r>
    </w:p>
    <w:p w:rsidR="00D34DB7" w:rsidRPr="00E23121" w:rsidRDefault="000251E4" w:rsidP="00E23121">
      <w:pPr>
        <w:pStyle w:val="Text"/>
      </w:pPr>
      <w:r w:rsidRPr="00E23121">
        <w:t xml:space="preserve">Místo toho jsem řekla. </w:t>
      </w:r>
      <w:r w:rsidR="00D34DB7" w:rsidRPr="00E23121">
        <w:t>„</w:t>
      </w:r>
      <w:r w:rsidRPr="00E23121">
        <w:t>Chcete říct, že byla, jak jste říkala, zničená, když váš otec zemřel?</w:t>
      </w:r>
      <w:r w:rsidR="00D34DB7" w:rsidRPr="00E23121">
        <w:t>“</w:t>
      </w:r>
    </w:p>
    <w:p w:rsidR="00D34DB7" w:rsidRPr="00E23121" w:rsidRDefault="00D34DB7" w:rsidP="00E23121">
      <w:pPr>
        <w:pStyle w:val="Text"/>
      </w:pPr>
      <w:r w:rsidRPr="00E23121">
        <w:t>„</w:t>
      </w:r>
      <w:r w:rsidR="000251E4" w:rsidRPr="00E23121">
        <w:t>Ne hned bezprostř</w:t>
      </w:r>
      <w:r w:rsidR="00554992" w:rsidRPr="00E23121">
        <w:t>edně. To bylo na tom to zvláštní</w:t>
      </w:r>
      <w:r w:rsidR="000251E4" w:rsidRPr="00E23121">
        <w:t>. Možná to ale není tak zvláštní, Jenny. Myslíte, že šok může věci oddálit? Utekly měsíce, než to na ni dolehlo. Víc než rok, rok</w:t>
      </w:r>
      <w:r w:rsidR="00345E5C" w:rsidRPr="00E23121">
        <w:t xml:space="preserve"> a</w:t>
      </w:r>
      <w:r w:rsidR="00345E5C">
        <w:t> </w:t>
      </w:r>
      <w:r w:rsidR="000251E4" w:rsidRPr="00E23121">
        <w:t>půl možná, nevím.</w:t>
      </w:r>
      <w:r w:rsidRPr="00E23121">
        <w:t>“</w:t>
      </w:r>
      <w:r w:rsidR="000251E4" w:rsidRPr="00E23121">
        <w:t xml:space="preserve"> Zeptala jsem se, co má na mysli.</w:t>
      </w:r>
      <w:r w:rsidR="00345E5C" w:rsidRPr="00E23121">
        <w:t xml:space="preserve"> Z</w:t>
      </w:r>
      <w:r w:rsidR="00345E5C">
        <w:t> </w:t>
      </w:r>
      <w:r w:rsidR="000251E4" w:rsidRPr="00E23121">
        <w:t xml:space="preserve">čeho usoudila, že je na tom </w:t>
      </w:r>
      <w:r w:rsidR="00554992" w:rsidRPr="00E23121">
        <w:t>Stella tak zle? Neodpověděla pří</w:t>
      </w:r>
      <w:r w:rsidR="000251E4" w:rsidRPr="00E23121">
        <w:t>mo.</w:t>
      </w:r>
    </w:p>
    <w:p w:rsidR="00D34DB7" w:rsidRPr="00E23121" w:rsidRDefault="00D34DB7" w:rsidP="00E23121">
      <w:pPr>
        <w:pStyle w:val="Text"/>
      </w:pPr>
      <w:r w:rsidRPr="00E23121">
        <w:t>„</w:t>
      </w:r>
      <w:r w:rsidR="000251E4" w:rsidRPr="00E23121">
        <w:t>Samozřejmě to byla maminka, kdo Charmian našel. Ale</w:t>
      </w:r>
      <w:r w:rsidR="00345E5C" w:rsidRPr="00E23121">
        <w:t xml:space="preserve"> o</w:t>
      </w:r>
      <w:r w:rsidR="00345E5C">
        <w:t> </w:t>
      </w:r>
      <w:r w:rsidR="000251E4" w:rsidRPr="00E23121">
        <w:t>tom vy všechno víte.</w:t>
      </w:r>
      <w:r w:rsidRPr="00E23121">
        <w:t>“</w:t>
      </w:r>
    </w:p>
    <w:p w:rsidR="00D34DB7" w:rsidRPr="00E23121" w:rsidRDefault="00D34DB7" w:rsidP="00E23121">
      <w:pPr>
        <w:pStyle w:val="Text"/>
        <w:jc w:val="left"/>
      </w:pPr>
      <w:r w:rsidRPr="00E23121">
        <w:t>„</w:t>
      </w:r>
      <w:r w:rsidR="000251E4" w:rsidRPr="00E23121">
        <w:t>Promiňte?</w:t>
      </w:r>
      <w:r w:rsidRPr="00E23121">
        <w:t>“</w:t>
      </w:r>
    </w:p>
    <w:p w:rsidR="00D34DB7" w:rsidRPr="00E23121" w:rsidRDefault="00D34DB7" w:rsidP="00E23121">
      <w:pPr>
        <w:pStyle w:val="Text"/>
      </w:pPr>
      <w:r w:rsidRPr="00E23121">
        <w:t>„</w:t>
      </w:r>
      <w:r w:rsidR="00253B29">
        <w:t>Vy nevíte</w:t>
      </w:r>
      <w:r w:rsidR="000251E4" w:rsidRPr="00E23121">
        <w:t>, jak to bylo? Asi</w:t>
      </w:r>
      <w:r w:rsidR="00345E5C" w:rsidRPr="00E23121">
        <w:t xml:space="preserve"> s</w:t>
      </w:r>
      <w:r w:rsidR="00345E5C">
        <w:t> </w:t>
      </w:r>
      <w:r w:rsidR="000251E4" w:rsidRPr="00E23121">
        <w:t>vámi jednám jako byste byla člen rodiny, Jenny. Beru jako samozřejmost, že znáte naši rodinnou historii stejně dobře jako my. Charmian se zastřelila. Brokovnicí. Podrobnosti neznám, nikdy jsem je neznala. Stalo se to dost dlouho po tátově smrti,</w:t>
      </w:r>
      <w:r w:rsidR="00490AC5">
        <w:t xml:space="preserve"> c</w:t>
      </w:r>
      <w:r w:rsidR="000251E4" w:rsidRPr="00E23121">
        <w:t>e</w:t>
      </w:r>
      <w:r w:rsidR="00CC5AD8" w:rsidRPr="00E23121">
        <w:t>lé</w:t>
      </w:r>
      <w:r w:rsidR="000251E4" w:rsidRPr="00E23121">
        <w:t xml:space="preserve"> měsíce, ale bylo to kv</w:t>
      </w:r>
      <w:r w:rsidR="00D774EF">
        <w:t>ůli němu. Nedokázala bez něho ží</w:t>
      </w:r>
      <w:r w:rsidR="000251E4" w:rsidRPr="00E23121">
        <w:t>t. Maminka ji našla.</w:t>
      </w:r>
      <w:r w:rsidRPr="00E23121">
        <w:t>“</w:t>
      </w:r>
    </w:p>
    <w:p w:rsidR="00D34DB7" w:rsidRPr="00E23121" w:rsidRDefault="00D34DB7" w:rsidP="00E23121">
      <w:pPr>
        <w:pStyle w:val="Text"/>
        <w:jc w:val="left"/>
      </w:pPr>
      <w:r w:rsidRPr="00E23121">
        <w:t>„</w:t>
      </w:r>
      <w:r w:rsidR="000251E4" w:rsidRPr="00E23121">
        <w:t>Vaše matka ji našla? Chcete říct mrtvou?</w:t>
      </w:r>
      <w:r w:rsidRPr="00E23121">
        <w:t>“</w:t>
      </w:r>
    </w:p>
    <w:p w:rsidR="00D34DB7" w:rsidRPr="00E23121" w:rsidRDefault="00D34DB7" w:rsidP="00D3682F">
      <w:pPr>
        <w:pStyle w:val="Text"/>
      </w:pPr>
      <w:r w:rsidRPr="00E23121">
        <w:t>„</w:t>
      </w:r>
      <w:r w:rsidR="000251E4" w:rsidRPr="00E23121">
        <w:t xml:space="preserve">Přišla za ní domů. </w:t>
      </w:r>
      <w:r w:rsidR="00CC5AD8" w:rsidRPr="00E23121">
        <w:t>Lé</w:t>
      </w:r>
      <w:r w:rsidR="000251E4" w:rsidRPr="00E23121">
        <w:t xml:space="preserve">ta na ni žárlila, skutečně ji nesnášela, ale myslím, že </w:t>
      </w:r>
      <w:r w:rsidR="0084338D" w:rsidRPr="00E23121">
        <w:t>si ji</w:t>
      </w:r>
      <w:r w:rsidR="000251E4" w:rsidRPr="00E23121">
        <w:t xml:space="preserve"> oblíbila, potom co táta umřel. Asi</w:t>
      </w:r>
      <w:r w:rsidR="00345E5C" w:rsidRPr="00E23121">
        <w:t xml:space="preserve"> s</w:t>
      </w:r>
      <w:r w:rsidR="00345E5C">
        <w:t> </w:t>
      </w:r>
      <w:r w:rsidR="000251E4" w:rsidRPr="00E23121">
        <w:t>ní soucítila. Tak nebo tak, přišla tam</w:t>
      </w:r>
      <w:r w:rsidR="00345E5C" w:rsidRPr="00E23121">
        <w:t xml:space="preserve"> a</w:t>
      </w:r>
      <w:r w:rsidR="00345E5C">
        <w:t> </w:t>
      </w:r>
      <w:r w:rsidR="000251E4" w:rsidRPr="00E23121">
        <w:t>našla Charmian mrtvou ve stodole. Tím to, myslím, začalo. Ale byla jsem tak mladá, Jenny,</w:t>
      </w:r>
      <w:r w:rsidR="00345E5C" w:rsidRPr="00E23121">
        <w:t xml:space="preserve"> a</w:t>
      </w:r>
      <w:r w:rsidR="00345E5C">
        <w:t> </w:t>
      </w:r>
      <w:r w:rsidR="000251E4" w:rsidRPr="00E23121">
        <w:t>měla jsem vlastní přátele</w:t>
      </w:r>
      <w:r w:rsidR="00345E5C" w:rsidRPr="00E23121">
        <w:t xml:space="preserve"> a</w:t>
      </w:r>
      <w:r w:rsidR="00345E5C">
        <w:t> </w:t>
      </w:r>
      <w:r w:rsidR="000251E4" w:rsidRPr="00E23121">
        <w:t>zoufale jsem se snažila stát se herečkou. Musela toho být spousta, co jsem nevnímala. Ale vím, že než jsem</w:t>
      </w:r>
      <w:r w:rsidR="00345E5C" w:rsidRPr="00E23121">
        <w:t xml:space="preserve"> v</w:t>
      </w:r>
      <w:r w:rsidR="00345E5C">
        <w:t> </w:t>
      </w:r>
      <w:r w:rsidR="000251E4" w:rsidRPr="00E23121">
        <w:t>sedmnácti odešla n</w:t>
      </w:r>
      <w:r w:rsidR="00714AA3">
        <w:t>a hereckou školu, že měla hrozné</w:t>
      </w:r>
      <w:r w:rsidR="000251E4" w:rsidRPr="00E23121">
        <w:t xml:space="preserve"> deprese</w:t>
      </w:r>
      <w:r w:rsidR="00345E5C">
        <w:t> </w:t>
      </w:r>
      <w:r w:rsidR="00345E5C" w:rsidRPr="00E23121">
        <w:t>–</w:t>
      </w:r>
      <w:r w:rsidR="00345E5C">
        <w:t> </w:t>
      </w:r>
      <w:r w:rsidR="000251E4" w:rsidRPr="00E23121">
        <w:t>zkrátka uzavřela se do sebe. Myslím, že se nikdy</w:t>
      </w:r>
      <w:r w:rsidR="00345E5C" w:rsidRPr="00E23121">
        <w:t xml:space="preserve"> z</w:t>
      </w:r>
      <w:r w:rsidR="00345E5C">
        <w:t> </w:t>
      </w:r>
      <w:r w:rsidR="000251E4" w:rsidRPr="00E23121">
        <w:t>toho úplně nevzpamatovala, alespoň dlouhá léta ne.</w:t>
      </w:r>
      <w:r w:rsidRPr="00E23121">
        <w:t>“</w:t>
      </w:r>
    </w:p>
    <w:p w:rsidR="00D34DB7" w:rsidRPr="00E23121" w:rsidRDefault="00D34DB7" w:rsidP="00E23121">
      <w:pPr>
        <w:pStyle w:val="Text"/>
        <w:jc w:val="left"/>
      </w:pPr>
      <w:r w:rsidRPr="00E23121">
        <w:lastRenderedPageBreak/>
        <w:t>„</w:t>
      </w:r>
      <w:r w:rsidR="000251E4" w:rsidRPr="00E23121">
        <w:t>To ale bylo dva roky potom, co váš otec zemřel,</w:t>
      </w:r>
      <w:r w:rsidRPr="00E23121">
        <w:t>“</w:t>
      </w:r>
      <w:r w:rsidR="000251E4" w:rsidRPr="00E23121">
        <w:t xml:space="preserve"> řekla jsem.</w:t>
      </w:r>
    </w:p>
    <w:p w:rsidR="00D34DB7" w:rsidRPr="00E23121" w:rsidRDefault="00D34DB7" w:rsidP="00E23121">
      <w:pPr>
        <w:pStyle w:val="Text"/>
      </w:pPr>
      <w:r w:rsidRPr="00E23121">
        <w:t>„</w:t>
      </w:r>
      <w:r w:rsidR="000251E4" w:rsidRPr="00E23121">
        <w:t>Ano, to souhlasí, těsně předtím než jsem šla na hereckou školu. Maminku přepadly deprese, než jsem odjela. Nebyla to přesně deprese</w:t>
      </w:r>
      <w:r w:rsidR="00345E5C">
        <w:t> </w:t>
      </w:r>
      <w:r w:rsidR="00345E5C" w:rsidRPr="00E23121">
        <w:t>–</w:t>
      </w:r>
      <w:r w:rsidR="00345E5C">
        <w:t> </w:t>
      </w:r>
      <w:r w:rsidR="00D3682F">
        <w:t>bylo to něco ví</w:t>
      </w:r>
      <w:r w:rsidR="000251E4" w:rsidRPr="00E23121">
        <w:t>c, jako by byla</w:t>
      </w:r>
      <w:r w:rsidRPr="00E23121">
        <w:t>…</w:t>
      </w:r>
      <w:r w:rsidR="000251E4" w:rsidRPr="00E23121">
        <w:t xml:space="preserve"> jako by ji něco těžce zasáhlo. Přestala se věnovat všemu, co předtím dělala. Příkladně přestala řídit vůz. Tehdy jsme měli další au pair, Maret odešla, měli jsme nějakou Norku </w:t>
      </w:r>
      <w:r w:rsidR="00E42590">
        <w:t>jmén</w:t>
      </w:r>
      <w:r w:rsidR="000251E4" w:rsidRPr="00E23121">
        <w:t>em Aagot</w:t>
      </w:r>
      <w:r w:rsidR="00345E5C">
        <w:t> </w:t>
      </w:r>
      <w:r w:rsidR="00345E5C" w:rsidRPr="00E23121">
        <w:t>–</w:t>
      </w:r>
      <w:r w:rsidR="00345E5C">
        <w:t> </w:t>
      </w:r>
      <w:r w:rsidR="000251E4" w:rsidRPr="00E23121">
        <w:t>ty ale mají neskutečná jména</w:t>
      </w:r>
      <w:r w:rsidR="00345E5C">
        <w:t> </w:t>
      </w:r>
      <w:r w:rsidR="00345E5C" w:rsidRPr="00E23121">
        <w:t>–</w:t>
      </w:r>
      <w:r w:rsidR="00345E5C">
        <w:t> </w:t>
      </w:r>
      <w:r w:rsidR="000251E4" w:rsidRPr="00E23121">
        <w:t>a maminka ze dne na den přenechala řízení jí. Vozila Richarda do školy</w:t>
      </w:r>
      <w:r w:rsidR="00345E5C" w:rsidRPr="00E23121">
        <w:t xml:space="preserve"> a</w:t>
      </w:r>
      <w:r w:rsidR="00345E5C">
        <w:t> </w:t>
      </w:r>
      <w:r w:rsidR="000251E4" w:rsidRPr="00E23121">
        <w:t>nakupovala. Maminka by do auta ani nenastoupila. Měla tu přítelkyni, tu herečku. Gildu Brentovou,</w:t>
      </w:r>
      <w:r w:rsidR="00345E5C" w:rsidRPr="00E23121">
        <w:t xml:space="preserve"> a</w:t>
      </w:r>
      <w:r w:rsidR="00345E5C">
        <w:t> </w:t>
      </w:r>
      <w:r w:rsidR="000251E4" w:rsidRPr="00E23121">
        <w:t>Gildin manžel, jak jen se jmenoval</w:t>
      </w:r>
      <w:r w:rsidRPr="00E23121">
        <w:t>…“</w:t>
      </w:r>
    </w:p>
    <w:p w:rsidR="00D34DB7" w:rsidRPr="00E23121" w:rsidRDefault="00A17D88" w:rsidP="00E23121">
      <w:pPr>
        <w:pStyle w:val="Text"/>
        <w:jc w:val="left"/>
      </w:pPr>
      <w:r>
        <w:t>„</w:t>
      </w:r>
      <w:r w:rsidR="000251E4" w:rsidRPr="00E23121">
        <w:t>Alan Tyzark.</w:t>
      </w:r>
      <w:r w:rsidR="00D34DB7" w:rsidRPr="00E23121">
        <w:t>“</w:t>
      </w:r>
    </w:p>
    <w:p w:rsidR="00345E5C" w:rsidRPr="00E23121" w:rsidRDefault="00D34DB7" w:rsidP="00E23121">
      <w:pPr>
        <w:pStyle w:val="Text"/>
      </w:pPr>
      <w:r w:rsidRPr="00E23121">
        <w:t>„</w:t>
      </w:r>
      <w:r w:rsidR="000251E4" w:rsidRPr="00E23121">
        <w:t>Správně. Alan Ty</w:t>
      </w:r>
      <w:r w:rsidR="00554992" w:rsidRPr="00E23121">
        <w:t>zark. Maminka se</w:t>
      </w:r>
      <w:r w:rsidR="00345E5C" w:rsidRPr="00E23121">
        <w:t xml:space="preserve"> s</w:t>
      </w:r>
      <w:r w:rsidR="00345E5C">
        <w:t> </w:t>
      </w:r>
      <w:r w:rsidR="00554992" w:rsidRPr="00E23121">
        <w:t>nimi hodně ví</w:t>
      </w:r>
      <w:r w:rsidR="000251E4" w:rsidRPr="00E23121">
        <w:t>dala. Pamatuju se, že nás brával na vyjížďky, měl rád děti</w:t>
      </w:r>
      <w:r w:rsidR="00345E5C" w:rsidRPr="00E23121">
        <w:t xml:space="preserve"> a</w:t>
      </w:r>
      <w:r w:rsidR="00345E5C">
        <w:t> </w:t>
      </w:r>
      <w:r w:rsidR="000251E4" w:rsidRPr="00E23121">
        <w:t>žádné vlastní neměl, hodně se</w:t>
      </w:r>
      <w:r w:rsidR="00345E5C" w:rsidRPr="00E23121">
        <w:t xml:space="preserve"> s</w:t>
      </w:r>
      <w:r w:rsidR="00345E5C">
        <w:t> </w:t>
      </w:r>
      <w:r w:rsidR="000251E4" w:rsidRPr="00E23121">
        <w:t>Gildou stýkala, ale potom, co</w:t>
      </w:r>
      <w:r w:rsidR="00345E5C" w:rsidRPr="00E23121">
        <w:t xml:space="preserve"> u</w:t>
      </w:r>
      <w:r w:rsidR="00345E5C">
        <w:t> </w:t>
      </w:r>
      <w:r w:rsidR="00554992" w:rsidRPr="00E23121">
        <w:t>ní začaty ty</w:t>
      </w:r>
      <w:r w:rsidR="000251E4" w:rsidRPr="00E23121">
        <w:t xml:space="preserve"> deprese, tak už se</w:t>
      </w:r>
      <w:r w:rsidR="00345E5C" w:rsidRPr="00E23121">
        <w:t xml:space="preserve"> s</w:t>
      </w:r>
      <w:r w:rsidR="00345E5C">
        <w:t> </w:t>
      </w:r>
      <w:r w:rsidR="000251E4" w:rsidRPr="00E23121">
        <w:t>nimi nevídala. Právě</w:t>
      </w:r>
      <w:r w:rsidR="0041594E" w:rsidRPr="00E23121">
        <w:t xml:space="preserve"> když</w:t>
      </w:r>
      <w:r w:rsidR="000251E4" w:rsidRPr="00E23121">
        <w:t xml:space="preserve"> potřebovala přátele, t</w:t>
      </w:r>
      <w:r w:rsidR="00554992" w:rsidRPr="00E23121">
        <w:t>ak se jich zbavila. Jediní lidé,</w:t>
      </w:r>
      <w:r w:rsidR="00345E5C" w:rsidRPr="00E23121">
        <w:t xml:space="preserve"> s</w:t>
      </w:r>
      <w:r w:rsidR="00345E5C">
        <w:t> </w:t>
      </w:r>
      <w:r w:rsidR="000251E4" w:rsidRPr="00E23121">
        <w:t>nimiž měla cokoli do činění,</w:t>
      </w:r>
      <w:r w:rsidR="00847B6A">
        <w:t xml:space="preserve"> byl</w:t>
      </w:r>
      <w:r w:rsidR="00D3682F">
        <w:t>i</w:t>
      </w:r>
      <w:r w:rsidR="009A5E5F">
        <w:t xml:space="preserve"> Browningovi od</w:t>
      </w:r>
      <w:r w:rsidR="000251E4" w:rsidRPr="00E23121">
        <w:t>vedle. Vzpomínám, že jsem se ji ptala, proč nikdy nejede na návštěvu</w:t>
      </w:r>
      <w:r w:rsidR="00345E5C" w:rsidRPr="00E23121">
        <w:t xml:space="preserve"> k</w:t>
      </w:r>
      <w:r w:rsidR="00345E5C">
        <w:t> </w:t>
      </w:r>
      <w:r w:rsidR="000251E4" w:rsidRPr="00E23121">
        <w:t>Alanovi</w:t>
      </w:r>
      <w:r w:rsidR="00345E5C" w:rsidRPr="00E23121">
        <w:t xml:space="preserve"> a</w:t>
      </w:r>
      <w:r w:rsidR="00345E5C">
        <w:t> </w:t>
      </w:r>
      <w:r w:rsidR="000251E4" w:rsidRPr="00E23121">
        <w:t>Gildě, jestli nechce sama řídit, proč nenechá Aagot, aby ji za nimi zavezla, ale neudělala to.</w:t>
      </w:r>
    </w:p>
    <w:p w:rsidR="00D34DB7" w:rsidRPr="00E23121" w:rsidRDefault="00345E5C" w:rsidP="00E23121">
      <w:pPr>
        <w:pStyle w:val="Text"/>
      </w:pPr>
      <w:r w:rsidRPr="00E23121">
        <w:t>V</w:t>
      </w:r>
      <w:r>
        <w:t> </w:t>
      </w:r>
      <w:r w:rsidR="000251E4" w:rsidRPr="00E23121">
        <w:t>herec</w:t>
      </w:r>
      <w:r w:rsidR="00CC5AD8" w:rsidRPr="00E23121">
        <w:t>ké</w:t>
      </w:r>
      <w:r w:rsidR="000251E4" w:rsidRPr="00E23121">
        <w:t xml:space="preserve"> škole jsem strávila </w:t>
      </w:r>
      <w:r w:rsidR="0084338D" w:rsidRPr="00E23121">
        <w:t>tři</w:t>
      </w:r>
      <w:r w:rsidR="000251E4" w:rsidRPr="00E23121">
        <w:t xml:space="preserve"> roky</w:t>
      </w:r>
      <w:r w:rsidR="009A5E5F">
        <w:t>,</w:t>
      </w:r>
      <w:r w:rsidRPr="00E23121">
        <w:t xml:space="preserve"> a</w:t>
      </w:r>
      <w:r>
        <w:t> </w:t>
      </w:r>
      <w:r w:rsidR="000251E4" w:rsidRPr="00E23121">
        <w:t>když jsem jezdívala domů na prázdniny, pokoušela jsem se přimět ji, aby</w:t>
      </w:r>
      <w:r>
        <w:t> </w:t>
      </w:r>
      <w:r w:rsidRPr="00E23121">
        <w:t>–</w:t>
      </w:r>
      <w:r>
        <w:t> </w:t>
      </w:r>
      <w:r w:rsidR="000251E4" w:rsidRPr="00E23121">
        <w:t>aby se</w:t>
      </w:r>
      <w:r w:rsidRPr="00E23121">
        <w:t xml:space="preserve"> o</w:t>
      </w:r>
      <w:r>
        <w:t> </w:t>
      </w:r>
      <w:r w:rsidR="000251E4" w:rsidRPr="00E23121">
        <w:t>něco zajímala,</w:t>
      </w:r>
      <w:r w:rsidRPr="00E23121">
        <w:t xml:space="preserve"> o</w:t>
      </w:r>
      <w:r>
        <w:t> </w:t>
      </w:r>
      <w:r w:rsidR="000251E4" w:rsidRPr="00E23121">
        <w:t>lidi aby se zajímala. Asi jsem se příliš do toho pletla, ale víte, jaký člověk</w:t>
      </w:r>
      <w:r w:rsidRPr="00E23121">
        <w:t xml:space="preserve"> v</w:t>
      </w:r>
      <w:r>
        <w:t> </w:t>
      </w:r>
      <w:r w:rsidR="000251E4" w:rsidRPr="00E23121">
        <w:t>tom věku je, chce, aby všechno bylo</w:t>
      </w:r>
      <w:r w:rsidRPr="00E23121">
        <w:t xml:space="preserve"> v</w:t>
      </w:r>
      <w:r>
        <w:t> </w:t>
      </w:r>
      <w:r w:rsidR="000251E4" w:rsidRPr="00E23121">
        <w:t>pořádku. Dokonce jsem zavolala</w:t>
      </w:r>
      <w:r w:rsidRPr="00E23121">
        <w:t xml:space="preserve"> k</w:t>
      </w:r>
      <w:r>
        <w:t> </w:t>
      </w:r>
      <w:r w:rsidR="000251E4" w:rsidRPr="00E23121">
        <w:t>Tyzarkovým, chtěla jsem Gildu poprosit,</w:t>
      </w:r>
      <w:r w:rsidR="007760C2" w:rsidRPr="00E23121">
        <w:t xml:space="preserve"> aby </w:t>
      </w:r>
      <w:r w:rsidR="000251E4" w:rsidRPr="00E23121">
        <w:t>přišla maminku navštívit, ale vzal to Alan</w:t>
      </w:r>
      <w:r w:rsidRPr="00E23121">
        <w:t xml:space="preserve"> a</w:t>
      </w:r>
      <w:r>
        <w:t> </w:t>
      </w:r>
      <w:r w:rsidR="000251E4" w:rsidRPr="00E23121">
        <w:t>řekl, že Gilda je pryč. Vždycky se ke mně choval n</w:t>
      </w:r>
      <w:r w:rsidR="00D3682F">
        <w:t>esmírn</w:t>
      </w:r>
      <w:r w:rsidR="000251E4" w:rsidRPr="00E23121">
        <w:t>ě mile, ale tehdy</w:t>
      </w:r>
      <w:r>
        <w:t> </w:t>
      </w:r>
      <w:r w:rsidRPr="00E23121">
        <w:t>–</w:t>
      </w:r>
      <w:r>
        <w:t> </w:t>
      </w:r>
      <w:r w:rsidR="000251E4" w:rsidRPr="00E23121">
        <w:t>to bylo naposled, co jsme spolu mluvili</w:t>
      </w:r>
      <w:r>
        <w:t> </w:t>
      </w:r>
      <w:r w:rsidRPr="00E23121">
        <w:t>–</w:t>
      </w:r>
      <w:r>
        <w:t> </w:t>
      </w:r>
      <w:r w:rsidR="000251E4" w:rsidRPr="00E23121">
        <w:t>jako bych byla někdo úplně cizí. Bylo samozřejmě jasné, že se pohádali. Maminka se zřejmě rozhodla, že se</w:t>
      </w:r>
      <w:r w:rsidRPr="00E23121">
        <w:t xml:space="preserve"> s</w:t>
      </w:r>
      <w:r>
        <w:t> </w:t>
      </w:r>
      <w:r w:rsidR="000251E4" w:rsidRPr="00E23121">
        <w:t>každým rozhádá. Nikam nechodila,</w:t>
      </w:r>
      <w:r w:rsidRPr="00E23121">
        <w:t xml:space="preserve"> a</w:t>
      </w:r>
      <w:r>
        <w:t> </w:t>
      </w:r>
      <w:r w:rsidR="000251E4" w:rsidRPr="00E23121">
        <w:t>kdy</w:t>
      </w:r>
      <w:r w:rsidR="00D3682F">
        <w:t>ž Aagot odešla, nevzala si další</w:t>
      </w:r>
      <w:r w:rsidR="000251E4" w:rsidRPr="00E23121">
        <w:t xml:space="preserve"> au pair.</w:t>
      </w:r>
    </w:p>
    <w:p w:rsidR="00D34DB7" w:rsidRPr="00E23121" w:rsidRDefault="000251E4" w:rsidP="00D3682F">
      <w:pPr>
        <w:pStyle w:val="Text"/>
      </w:pPr>
      <w:r w:rsidRPr="00E23121">
        <w:t xml:space="preserve">Cele se věnovala Richardovi. Táta chtěl, aby chodil do přípravky, do internátní školy, ale maminka to nepřipustila. Neříkám, že ho rozmazlovala, to ne, ale chtěla ho </w:t>
      </w:r>
      <w:r w:rsidR="00275A9B">
        <w:t>mít</w:t>
      </w:r>
      <w:r w:rsidR="00345E5C" w:rsidRPr="00E23121">
        <w:t xml:space="preserve"> u</w:t>
      </w:r>
      <w:r w:rsidR="00345E5C">
        <w:t> </w:t>
      </w:r>
      <w:r w:rsidRPr="00E23121">
        <w:t>sebe. Dalo by se říct, že pro něho žila.</w:t>
      </w:r>
      <w:r w:rsidR="00345E5C" w:rsidRPr="00E23121">
        <w:t xml:space="preserve"> A</w:t>
      </w:r>
      <w:r w:rsidR="00345E5C">
        <w:t> </w:t>
      </w:r>
      <w:r w:rsidRPr="00E23121">
        <w:t>velice zvolna se trochu vzpamatovávala. Mluvíme</w:t>
      </w:r>
      <w:r w:rsidR="00345E5C" w:rsidRPr="00E23121">
        <w:t xml:space="preserve"> o</w:t>
      </w:r>
      <w:r w:rsidR="00345E5C">
        <w:t> </w:t>
      </w:r>
      <w:r w:rsidRPr="00E23121">
        <w:t>době před více než dvaceti lety, kdy se</w:t>
      </w:r>
      <w:r w:rsidR="00007686" w:rsidRPr="00E23121">
        <w:t xml:space="preserve"> lidé</w:t>
      </w:r>
      <w:r w:rsidR="00345E5C" w:rsidRPr="00E23121">
        <w:t xml:space="preserve"> </w:t>
      </w:r>
      <w:r w:rsidR="00345E5C">
        <w:t>s </w:t>
      </w:r>
      <w:r w:rsidR="009A5E5F">
        <w:t>depresí</w:t>
      </w:r>
      <w:r w:rsidRPr="00E23121">
        <w:t xml:space="preserve"> ne</w:t>
      </w:r>
      <w:r w:rsidR="00CC5AD8" w:rsidRPr="00E23121">
        <w:t>lé</w:t>
      </w:r>
      <w:r w:rsidRPr="00E23121">
        <w:t xml:space="preserve">čili. </w:t>
      </w:r>
      <w:r w:rsidRPr="00E23121">
        <w:lastRenderedPageBreak/>
        <w:t>Tehdy se ještě vyznával postoj dej se dohromady sám. Skutečně se pamatuju, jak ji manželka</w:t>
      </w:r>
      <w:r w:rsidR="00984E1B">
        <w:t xml:space="preserve"> mého bratrance Priscilla řekla ‚</w:t>
      </w:r>
      <w:r w:rsidR="00D34DB7" w:rsidRPr="00E23121">
        <w:t>M</w:t>
      </w:r>
      <w:r w:rsidR="00D3682F">
        <w:t>usí</w:t>
      </w:r>
      <w:r w:rsidRPr="00E23121">
        <w:t>š si pomoct sama, Stello, nikdo jiný to za tebe neudělá.</w:t>
      </w:r>
      <w:r w:rsidR="00D34DB7" w:rsidRPr="00E23121">
        <w:t>‘</w:t>
      </w:r>
      <w:r w:rsidR="00345E5C" w:rsidRPr="00E23121">
        <w:t xml:space="preserve"> A</w:t>
      </w:r>
      <w:r w:rsidR="00345E5C">
        <w:t> </w:t>
      </w:r>
      <w:r w:rsidRPr="00E23121">
        <w:t>skončilo to tak, že se</w:t>
      </w:r>
      <w:r w:rsidR="00345E5C" w:rsidRPr="00E23121">
        <w:t xml:space="preserve"> s</w:t>
      </w:r>
      <w:r w:rsidR="00345E5C">
        <w:t> </w:t>
      </w:r>
      <w:r w:rsidRPr="00E23121">
        <w:t>ní maminka pohádala. Nemluvily spolu celé měsíce.</w:t>
      </w:r>
    </w:p>
    <w:p w:rsidR="00D34DB7" w:rsidRPr="00E23121" w:rsidRDefault="000251E4" w:rsidP="00E23121">
      <w:pPr>
        <w:pStyle w:val="Text"/>
      </w:pPr>
      <w:r w:rsidRPr="00E23121">
        <w:t>Maminka se opravdu sebrala</w:t>
      </w:r>
      <w:r w:rsidR="00345E5C" w:rsidRPr="00E23121">
        <w:t xml:space="preserve"> a</w:t>
      </w:r>
      <w:r w:rsidR="00345E5C">
        <w:t> </w:t>
      </w:r>
      <w:r w:rsidRPr="00E23121">
        <w:t>nikdy víc</w:t>
      </w:r>
      <w:r w:rsidR="00345E5C" w:rsidRPr="00E23121">
        <w:t xml:space="preserve"> o</w:t>
      </w:r>
      <w:r w:rsidR="00345E5C">
        <w:t> </w:t>
      </w:r>
      <w:r w:rsidRPr="00E23121">
        <w:t>tom nemluvila, nevzpomínám si, že by se</w:t>
      </w:r>
      <w:r w:rsidR="00345E5C" w:rsidRPr="00E23121">
        <w:t xml:space="preserve"> o</w:t>
      </w:r>
      <w:r w:rsidR="00345E5C">
        <w:t> </w:t>
      </w:r>
      <w:r w:rsidRPr="00E23121">
        <w:t>otci slovem zmínila. Vůbec nikdy</w:t>
      </w:r>
      <w:r w:rsidR="00345E5C" w:rsidRPr="00E23121">
        <w:t xml:space="preserve"> o</w:t>
      </w:r>
      <w:r w:rsidR="00345E5C">
        <w:t> </w:t>
      </w:r>
      <w:r w:rsidRPr="00E23121">
        <w:t>něm nemluvila. Ale teď</w:t>
      </w:r>
      <w:r w:rsidR="00D34DB7" w:rsidRPr="00E23121">
        <w:t>…</w:t>
      </w:r>
      <w:r w:rsidRPr="00E23121">
        <w:t xml:space="preserve"> zkrátka, dnes ho připomněla. Řekla jenom</w:t>
      </w:r>
      <w:r w:rsidR="00D3682F">
        <w:t xml:space="preserve"> ‚</w:t>
      </w:r>
      <w:r w:rsidR="00D34DB7" w:rsidRPr="00E23121">
        <w:t>H</w:t>
      </w:r>
      <w:r w:rsidR="00D3682F">
        <w:t>odně jsem myslela na tvé</w:t>
      </w:r>
      <w:r w:rsidRPr="00E23121">
        <w:t>ho otce</w:t>
      </w:r>
      <w:r w:rsidR="00D34DB7" w:rsidRPr="00E23121">
        <w:t>‘</w:t>
      </w:r>
      <w:r w:rsidR="00984E1B">
        <w:t>,</w:t>
      </w:r>
      <w:r w:rsidR="00345E5C">
        <w:t xml:space="preserve"> a </w:t>
      </w:r>
      <w:r w:rsidR="00984E1B">
        <w:t>pak dodala ‚</w:t>
      </w:r>
      <w:r w:rsidR="00D34DB7" w:rsidRPr="00E23121">
        <w:t>J</w:t>
      </w:r>
      <w:r w:rsidRPr="00E23121">
        <w:t>sem ráda, že jsem si ho vzala, protože jinak bych neměla tebe.</w:t>
      </w:r>
      <w:r w:rsidR="00D34DB7" w:rsidRPr="00E23121">
        <w:t>‘</w:t>
      </w:r>
      <w:r w:rsidRPr="00E23121">
        <w:t xml:space="preserve"> Moc milé, viďte. Ale</w:t>
      </w:r>
      <w:r w:rsidR="00345E5C" w:rsidRPr="00E23121">
        <w:t xml:space="preserve"> i</w:t>
      </w:r>
      <w:r w:rsidR="00345E5C">
        <w:t> </w:t>
      </w:r>
      <w:r w:rsidRPr="00E23121">
        <w:t>tak si myslím, že ji jeho smrt pořád pronásleduje. Musí to být vyloženě hrůza, víte, drahoušku, že vám umře manžel,</w:t>
      </w:r>
      <w:r w:rsidR="00345E5C" w:rsidRPr="00E23121">
        <w:t xml:space="preserve"> a</w:t>
      </w:r>
      <w:r w:rsidR="00345E5C">
        <w:t> </w:t>
      </w:r>
      <w:r w:rsidRPr="00E23121">
        <w:t>vy si uvědomíte, že celý váš manželský život</w:t>
      </w:r>
      <w:r w:rsidR="0041594E" w:rsidRPr="00E23121">
        <w:t xml:space="preserve"> byl </w:t>
      </w:r>
      <w:r w:rsidRPr="00E23121">
        <w:t>lež.</w:t>
      </w:r>
      <w:r w:rsidR="00D34DB7" w:rsidRPr="00E23121">
        <w:t>“</w:t>
      </w:r>
    </w:p>
    <w:p w:rsidR="00D34DB7" w:rsidRPr="00E23121" w:rsidRDefault="000251E4" w:rsidP="00E23121">
      <w:pPr>
        <w:pStyle w:val="Text"/>
      </w:pPr>
      <w:r w:rsidRPr="00E23121">
        <w:t>Nemohla jsem jí říct, že to špatně pochopila. Nebylo na mně, abych ji zničila iluze. Namířila si to zpát</w:t>
      </w:r>
      <w:r w:rsidR="00AB5E3F">
        <w:t>ky</w:t>
      </w:r>
      <w:r w:rsidRPr="00E23121">
        <w:t>, aby si, než odejde, se Stellou ještě trochu promluvila,</w:t>
      </w:r>
      <w:r w:rsidR="00345E5C" w:rsidRPr="00E23121">
        <w:t xml:space="preserve"> a</w:t>
      </w:r>
      <w:r w:rsidR="00345E5C">
        <w:t> </w:t>
      </w:r>
      <w:r w:rsidRPr="00E23121">
        <w:t>když jsme vyšly ze salonu, snažila jsem se vymyslet, jak jí taktně naznačit, že by další návštěvu neměla příliš dlouho odkládat.</w:t>
      </w:r>
    </w:p>
    <w:p w:rsidR="00D34DB7" w:rsidRPr="00E23121" w:rsidRDefault="00D34DB7" w:rsidP="00E23121">
      <w:pPr>
        <w:pStyle w:val="Text"/>
        <w:jc w:val="left"/>
      </w:pPr>
      <w:r w:rsidRPr="00E23121">
        <w:t>„</w:t>
      </w:r>
      <w:r w:rsidR="000251E4" w:rsidRPr="00E23121">
        <w:t xml:space="preserve">Budete </w:t>
      </w:r>
      <w:r w:rsidR="00275A9B">
        <w:t>mít</w:t>
      </w:r>
      <w:r w:rsidR="000251E4" w:rsidRPr="00E23121">
        <w:t xml:space="preserve"> možnost přijet za týden dva?</w:t>
      </w:r>
      <w:r w:rsidRPr="00E23121">
        <w:t>“</w:t>
      </w:r>
    </w:p>
    <w:p w:rsidR="00D34DB7" w:rsidRPr="00E23121" w:rsidRDefault="00A17D88" w:rsidP="00E23121">
      <w:pPr>
        <w:pStyle w:val="Text"/>
        <w:jc w:val="left"/>
      </w:pPr>
      <w:r>
        <w:t>„</w:t>
      </w:r>
      <w:r w:rsidR="00D3682F">
        <w:t>Ach, drahoušku, myslí</w:t>
      </w:r>
      <w:r w:rsidR="000251E4" w:rsidRPr="00E23121">
        <w:t>te, že by mohla</w:t>
      </w:r>
      <w:r w:rsidR="00D34DB7" w:rsidRPr="00E23121">
        <w:t>…“</w:t>
      </w:r>
    </w:p>
    <w:p w:rsidR="00D34DB7" w:rsidRPr="00E23121" w:rsidRDefault="00D34DB7" w:rsidP="00E23121">
      <w:pPr>
        <w:pStyle w:val="Text"/>
      </w:pPr>
      <w:r w:rsidRPr="00E23121">
        <w:t>„</w:t>
      </w:r>
      <w:r w:rsidR="000251E4" w:rsidRPr="00E23121">
        <w:t>Nevím. To neví nikdo. Ale pro jistotu. Moc ráda vás vidí. Mohla byste přijet na její narozeniny?</w:t>
      </w:r>
      <w:r w:rsidRPr="00E23121">
        <w:t>“</w:t>
      </w:r>
    </w:p>
    <w:p w:rsidR="00D34DB7" w:rsidRPr="00E23121" w:rsidRDefault="00D34DB7" w:rsidP="00E23121">
      <w:pPr>
        <w:pStyle w:val="Text"/>
      </w:pPr>
    </w:p>
    <w:p w:rsidR="00D34DB7" w:rsidRPr="00E23121" w:rsidRDefault="00D34DB7" w:rsidP="00E23121">
      <w:pPr>
        <w:pStyle w:val="Text"/>
        <w:jc w:val="left"/>
      </w:pPr>
      <w:r w:rsidRPr="00E23121">
        <w:t>„</w:t>
      </w:r>
      <w:r w:rsidR="000251E4" w:rsidRPr="00E23121">
        <w:t>Třetího prosince mi bude sedmdesát jedna, Genevieve,</w:t>
      </w:r>
      <w:r w:rsidRPr="00E23121">
        <w:t>“</w:t>
      </w:r>
      <w:r w:rsidR="00D3682F">
        <w:t xml:space="preserve"> řekla mi Stell</w:t>
      </w:r>
      <w:r w:rsidR="000251E4" w:rsidRPr="00E23121">
        <w:t xml:space="preserve">a, když jsem ji příštího rána přinesla snídani. </w:t>
      </w:r>
      <w:r w:rsidRPr="00E23121">
        <w:t>„</w:t>
      </w:r>
      <w:r w:rsidR="00D3682F">
        <w:t>To je</w:t>
      </w:r>
      <w:r w:rsidR="00345E5C">
        <w:t xml:space="preserve"> o </w:t>
      </w:r>
      <w:r w:rsidR="00D3682F">
        <w:t>rok ví</w:t>
      </w:r>
      <w:r w:rsidR="000251E4" w:rsidRPr="00E23121">
        <w:t>c, než na co je člověk udělaný, svého času to byl značně úctyhodný věk. Neměla bych si stěžovat.</w:t>
      </w:r>
      <w:r w:rsidRPr="00E23121">
        <w:t>“</w:t>
      </w:r>
    </w:p>
    <w:p w:rsidR="00D34DB7" w:rsidRPr="00E23121" w:rsidRDefault="00D34DB7" w:rsidP="00E23121">
      <w:pPr>
        <w:pStyle w:val="Text"/>
        <w:jc w:val="left"/>
      </w:pPr>
      <w:r w:rsidRPr="00E23121">
        <w:t>„</w:t>
      </w:r>
      <w:r w:rsidR="000251E4" w:rsidRPr="00E23121">
        <w:t>Vy si nestěžujete,</w:t>
      </w:r>
      <w:r w:rsidRPr="00E23121">
        <w:t>“</w:t>
      </w:r>
      <w:r w:rsidR="000251E4" w:rsidRPr="00E23121">
        <w:t xml:space="preserve"> řekla jsem.</w:t>
      </w:r>
    </w:p>
    <w:p w:rsidR="00D34DB7" w:rsidRPr="00E23121" w:rsidRDefault="00D34DB7" w:rsidP="00E23121">
      <w:pPr>
        <w:pStyle w:val="Text"/>
      </w:pPr>
      <w:r w:rsidRPr="00E23121">
        <w:t>„</w:t>
      </w:r>
      <w:r w:rsidR="00D3682F">
        <w:t>Měla byste chviličku? Vím, že si vás nesmí</w:t>
      </w:r>
      <w:r w:rsidR="000251E4" w:rsidRPr="00E23121">
        <w:t>m osobovat, ale kdybyste měla tak pět minut.</w:t>
      </w:r>
      <w:r w:rsidRPr="00E23121">
        <w:t>“</w:t>
      </w:r>
    </w:p>
    <w:p w:rsidR="00D34DB7" w:rsidRPr="00E23121" w:rsidRDefault="000251E4" w:rsidP="00E23121">
      <w:pPr>
        <w:pStyle w:val="Text"/>
        <w:jc w:val="left"/>
      </w:pPr>
      <w:r w:rsidRPr="00E23121">
        <w:t>Posadila jsem se</w:t>
      </w:r>
      <w:r w:rsidR="00345E5C" w:rsidRPr="00E23121">
        <w:t xml:space="preserve"> v</w:t>
      </w:r>
      <w:r w:rsidR="00345E5C">
        <w:t> </w:t>
      </w:r>
      <w:r w:rsidRPr="00E23121">
        <w:t>nohách postele.</w:t>
      </w:r>
    </w:p>
    <w:p w:rsidR="00D34DB7" w:rsidRPr="00E23121" w:rsidRDefault="00D34DB7" w:rsidP="00E23121">
      <w:pPr>
        <w:pStyle w:val="Text"/>
        <w:jc w:val="left"/>
      </w:pPr>
      <w:r w:rsidRPr="00E23121">
        <w:t>„</w:t>
      </w:r>
      <w:r w:rsidR="000251E4" w:rsidRPr="00E23121">
        <w:t>Chudák Marianne si vzala do hlavy, že jsem nešťastná kvůli Rexově smrti. Říkala vám něco?</w:t>
      </w:r>
      <w:r w:rsidRPr="00E23121">
        <w:t>“</w:t>
      </w:r>
    </w:p>
    <w:p w:rsidR="00D34DB7" w:rsidRPr="00E23121" w:rsidRDefault="00D34DB7" w:rsidP="00E23121">
      <w:pPr>
        <w:pStyle w:val="Text"/>
        <w:jc w:val="left"/>
      </w:pPr>
      <w:r w:rsidRPr="00E23121">
        <w:t>„</w:t>
      </w:r>
      <w:r w:rsidR="000251E4" w:rsidRPr="00E23121">
        <w:t>Něco málo ano.</w:t>
      </w:r>
      <w:r w:rsidRPr="00E23121">
        <w:t>“</w:t>
      </w:r>
    </w:p>
    <w:p w:rsidR="00D34DB7" w:rsidRPr="00E23121" w:rsidRDefault="00D34DB7" w:rsidP="00E23121">
      <w:pPr>
        <w:pStyle w:val="Text"/>
      </w:pPr>
      <w:r w:rsidRPr="00E23121">
        <w:t>„</w:t>
      </w:r>
      <w:r w:rsidR="00D3682F">
        <w:t>Líbí se mi, jak jste diskrétní</w:t>
      </w:r>
      <w:r w:rsidR="000251E4" w:rsidRPr="00E23121">
        <w:t>! Nemějte obavy, nebudu se vás vyptávat, co říkala.</w:t>
      </w:r>
      <w:r w:rsidRPr="00E23121">
        <w:t>“</w:t>
      </w:r>
    </w:p>
    <w:p w:rsidR="00D34DB7" w:rsidRPr="00E23121" w:rsidRDefault="000251E4" w:rsidP="00E23121">
      <w:pPr>
        <w:pStyle w:val="Text"/>
      </w:pPr>
      <w:r w:rsidRPr="00E23121">
        <w:lastRenderedPageBreak/>
        <w:t>Stella byla</w:t>
      </w:r>
      <w:r w:rsidR="00345E5C" w:rsidRPr="00E23121">
        <w:t xml:space="preserve"> v</w:t>
      </w:r>
      <w:r w:rsidR="00345E5C">
        <w:t> </w:t>
      </w:r>
      <w:r w:rsidRPr="00E23121">
        <w:t xml:space="preserve">dobré náladě. Vyhublá na kost, hlas jí nějak nezvykle sípěl, ale oči jí </w:t>
      </w:r>
      <w:r w:rsidR="0004639F" w:rsidRPr="00E23121">
        <w:t>téměř</w:t>
      </w:r>
      <w:r w:rsidRPr="00E23121">
        <w:t xml:space="preserve"> vesele jiskřily.</w:t>
      </w:r>
    </w:p>
    <w:p w:rsidR="00D34DB7" w:rsidRPr="00E23121" w:rsidRDefault="00D34DB7" w:rsidP="00E23121">
      <w:pPr>
        <w:pStyle w:val="Text"/>
      </w:pPr>
      <w:r w:rsidRPr="00E23121">
        <w:t>„</w:t>
      </w:r>
      <w:r w:rsidR="000251E4" w:rsidRPr="00E23121">
        <w:t>Moc ráda dceru vidím, Genevieve.</w:t>
      </w:r>
      <w:r w:rsidR="00345E5C" w:rsidRPr="00E23121">
        <w:t xml:space="preserve"> A</w:t>
      </w:r>
      <w:r w:rsidR="00345E5C">
        <w:t> </w:t>
      </w:r>
      <w:r w:rsidR="00F85FA4">
        <w:t>musím</w:t>
      </w:r>
      <w:r w:rsidR="000251E4" w:rsidRPr="00E23121">
        <w:t xml:space="preserve"> přiznat, že mě pobavilo, jak to všechno špatně pochopila, chudák holčička. Představte si, že si myslela, že jsem smutná kvůli Rexovi! Nedorozumění j</w:t>
      </w:r>
      <w:r w:rsidR="00D3682F">
        <w:t>e hrozná věc, přesto je podle mé</w:t>
      </w:r>
      <w:r w:rsidR="000251E4" w:rsidRPr="00E23121">
        <w:t>ho nevyhnutelné, pokud máme mít něja</w:t>
      </w:r>
      <w:r w:rsidR="00CC5AD8" w:rsidRPr="00E23121">
        <w:t>ké</w:t>
      </w:r>
      <w:r w:rsidR="000251E4" w:rsidRPr="00E23121">
        <w:t xml:space="preserve"> soukromí. Má se to tak, že</w:t>
      </w:r>
      <w:r w:rsidR="00345E5C" w:rsidRPr="00E23121">
        <w:t xml:space="preserve"> v</w:t>
      </w:r>
      <w:r w:rsidR="00345E5C">
        <w:t> </w:t>
      </w:r>
      <w:r w:rsidR="000251E4" w:rsidRPr="00E23121">
        <w:t>době, kdy zemřel, mi byl Rex naprosto lhostejný</w:t>
      </w:r>
      <w:r w:rsidR="00345E5C" w:rsidRPr="00E23121">
        <w:t xml:space="preserve"> a</w:t>
      </w:r>
      <w:r w:rsidR="00345E5C">
        <w:t> </w:t>
      </w:r>
      <w:r w:rsidR="000251E4" w:rsidRPr="00E23121">
        <w:t>jeho smrt pro mě neznamenala víc, než</w:t>
      </w:r>
      <w:r w:rsidR="0041594E" w:rsidRPr="00E23121">
        <w:t xml:space="preserve"> by </w:t>
      </w:r>
      <w:r w:rsidR="000251E4" w:rsidRPr="00E23121">
        <w:t>znamenala smrt nějakého člověka od vedle. Pravděpodobně</w:t>
      </w:r>
      <w:r w:rsidR="0041594E" w:rsidRPr="00E23121">
        <w:t xml:space="preserve"> by </w:t>
      </w:r>
      <w:r w:rsidR="000251E4" w:rsidRPr="00E23121">
        <w:t>mi</w:t>
      </w:r>
      <w:r w:rsidR="00D3682F">
        <w:t xml:space="preserve"> víc ležel na srdci soused, vždy</w:t>
      </w:r>
      <w:r w:rsidR="000251E4" w:rsidRPr="00E23121">
        <w:t>c</w:t>
      </w:r>
      <w:r w:rsidR="00AB5E3F">
        <w:t>ky</w:t>
      </w:r>
      <w:r w:rsidR="000251E4" w:rsidRPr="00E23121">
        <w:t xml:space="preserve"> jsem měla Johna Browninga ráda.</w:t>
      </w:r>
      <w:r w:rsidRPr="00E23121">
        <w:t>“</w:t>
      </w:r>
      <w:r w:rsidR="000251E4" w:rsidRPr="00E23121">
        <w:t xml:space="preserve"> Povzdechla si. </w:t>
      </w:r>
      <w:r w:rsidRPr="00E23121">
        <w:t>„</w:t>
      </w:r>
      <w:r w:rsidR="000251E4" w:rsidRPr="00E23121">
        <w:t>Charmian</w:t>
      </w:r>
      <w:r w:rsidR="00345E5C">
        <w:t> </w:t>
      </w:r>
      <w:r w:rsidR="00345E5C" w:rsidRPr="00E23121">
        <w:t>–</w:t>
      </w:r>
      <w:r w:rsidR="00345E5C">
        <w:t> </w:t>
      </w:r>
      <w:r w:rsidR="000251E4" w:rsidRPr="00E23121">
        <w:t>nu ano, to byla jiná.</w:t>
      </w:r>
      <w:r w:rsidRPr="00E23121">
        <w:t>“</w:t>
      </w:r>
    </w:p>
    <w:p w:rsidR="00D34DB7" w:rsidRPr="00E23121" w:rsidRDefault="000251E4" w:rsidP="00E23121">
      <w:pPr>
        <w:pStyle w:val="Text"/>
      </w:pPr>
      <w:r w:rsidRPr="00E23121">
        <w:t xml:space="preserve">Veselí ji dlouho nevydrželo. Obličejem </w:t>
      </w:r>
      <w:r w:rsidR="0084338D" w:rsidRPr="00E23121">
        <w:t>se jí</w:t>
      </w:r>
      <w:r w:rsidRPr="00E23121">
        <w:t xml:space="preserve"> mihl vážný výraz. Pojíd</w:t>
      </w:r>
      <w:r w:rsidR="00D3682F">
        <w:t>ala tenký krajíček tmavého chleba</w:t>
      </w:r>
      <w:r w:rsidR="00345E5C">
        <w:t xml:space="preserve"> s </w:t>
      </w:r>
      <w:r w:rsidR="00D3682F">
        <w:t>máslem, ale zby</w:t>
      </w:r>
      <w:r w:rsidRPr="00E23121">
        <w:t>tek odsunula</w:t>
      </w:r>
      <w:r w:rsidR="00345E5C" w:rsidRPr="00E23121">
        <w:t xml:space="preserve"> a</w:t>
      </w:r>
      <w:r w:rsidR="00345E5C">
        <w:t> </w:t>
      </w:r>
      <w:r w:rsidRPr="00E23121">
        <w:t xml:space="preserve">malinko se znechuceně ušklíbla. Už </w:t>
      </w:r>
      <w:r w:rsidR="0004639F" w:rsidRPr="00E23121">
        <w:t>téměř</w:t>
      </w:r>
      <w:r w:rsidRPr="00E23121">
        <w:t xml:space="preserve"> nic nejí. Při životě ji </w:t>
      </w:r>
      <w:r w:rsidR="00EA29C3">
        <w:t>podle mě udržují</w:t>
      </w:r>
      <w:r w:rsidR="00D3682F">
        <w:t xml:space="preserve"> šálky čaje</w:t>
      </w:r>
      <w:r w:rsidR="00345E5C">
        <w:t xml:space="preserve"> a </w:t>
      </w:r>
      <w:r w:rsidR="00D3682F">
        <w:t>bí</w:t>
      </w:r>
      <w:r w:rsidRPr="00E23121">
        <w:t>lá káva. Pohlédla na mě, pak pohled odvrátila.</w:t>
      </w:r>
    </w:p>
    <w:p w:rsidR="00D34DB7" w:rsidRPr="00E23121" w:rsidRDefault="00D34DB7" w:rsidP="00E23121">
      <w:pPr>
        <w:pStyle w:val="Text"/>
      </w:pPr>
      <w:r w:rsidRPr="00E23121">
        <w:t>„</w:t>
      </w:r>
      <w:r w:rsidR="000251E4" w:rsidRPr="00E23121">
        <w:t>Charmian,</w:t>
      </w:r>
      <w:r w:rsidRPr="00E23121">
        <w:t>“</w:t>
      </w:r>
      <w:r w:rsidR="000251E4" w:rsidRPr="00E23121">
        <w:t xml:space="preserve"> navázala. </w:t>
      </w:r>
      <w:r w:rsidRPr="00E23121">
        <w:t>„</w:t>
      </w:r>
      <w:r w:rsidR="000251E4" w:rsidRPr="00E23121">
        <w:t>Tolik mi jí bylo líto,</w:t>
      </w:r>
      <w:r w:rsidR="00345E5C" w:rsidRPr="00E23121">
        <w:t xml:space="preserve"> a</w:t>
      </w:r>
      <w:r w:rsidR="00345E5C">
        <w:t> </w:t>
      </w:r>
      <w:r w:rsidR="000251E4" w:rsidRPr="00E23121">
        <w:t>těžko by snášela, kdyby to jen tušila. Představte si, Genevieve, že nevěděla</w:t>
      </w:r>
      <w:r w:rsidR="00345E5C" w:rsidRPr="00E23121">
        <w:t xml:space="preserve"> o</w:t>
      </w:r>
      <w:r w:rsidR="00345E5C">
        <w:t> </w:t>
      </w:r>
      <w:r w:rsidR="000251E4" w:rsidRPr="00E23121">
        <w:t xml:space="preserve">Rexovi, nevěděla, že zemřel. Každý den jí volával, dělal to tak dlouhá </w:t>
      </w:r>
      <w:r w:rsidR="00CC5AD8" w:rsidRPr="00E23121">
        <w:t>lé</w:t>
      </w:r>
      <w:r w:rsidR="000251E4" w:rsidRPr="00E23121">
        <w:t>ta, dokonce</w:t>
      </w:r>
      <w:r w:rsidR="00345E5C" w:rsidRPr="00E23121">
        <w:t xml:space="preserve"> i</w:t>
      </w:r>
      <w:r w:rsidR="00345E5C">
        <w:t> </w:t>
      </w:r>
      <w:r w:rsidR="000251E4" w:rsidRPr="00E23121">
        <w:t>tehdy</w:t>
      </w:r>
      <w:r w:rsidRPr="00E23121">
        <w:t>…“</w:t>
      </w:r>
      <w:r w:rsidR="000251E4" w:rsidRPr="00E23121">
        <w:t xml:space="preserve"> </w:t>
      </w:r>
      <w:r w:rsidR="0004639F" w:rsidRPr="00E23121">
        <w:t>téměř</w:t>
      </w:r>
      <w:r w:rsidR="000251E4" w:rsidRPr="00E23121">
        <w:t xml:space="preserve"> cynicky se pousmála, nadzvedla obočí, až jí na čele naskočily další vrásky, </w:t>
      </w:r>
      <w:r w:rsidRPr="00E23121">
        <w:t>„</w:t>
      </w:r>
      <w:r w:rsidR="000251E4" w:rsidRPr="00E23121">
        <w:t>když předváděl některý</w:t>
      </w:r>
      <w:r w:rsidR="00345E5C" w:rsidRPr="00E23121">
        <w:t xml:space="preserve"> z</w:t>
      </w:r>
      <w:r w:rsidR="00345E5C">
        <w:t> </w:t>
      </w:r>
      <w:r w:rsidR="000251E4" w:rsidRPr="00E23121">
        <w:t xml:space="preserve">těch svých návratů ke mně. Každý den, rok za rokem, den co den, </w:t>
      </w:r>
      <w:r w:rsidR="00554992" w:rsidRPr="00E23121">
        <w:t>ale jednoho dne jí nezavolal. By</w:t>
      </w:r>
      <w:r w:rsidR="000251E4" w:rsidRPr="00E23121">
        <w:t>l mrtvý,</w:t>
      </w:r>
      <w:r w:rsidR="00345E5C" w:rsidRPr="00E23121">
        <w:t xml:space="preserve"> a</w:t>
      </w:r>
      <w:r w:rsidR="00345E5C">
        <w:t> </w:t>
      </w:r>
      <w:r w:rsidR="000251E4" w:rsidRPr="00E23121">
        <w:t>ona to nevěděla. Musela čekat, až jí zavolá</w:t>
      </w:r>
      <w:r w:rsidR="00554992" w:rsidRPr="00E23121">
        <w:t>, ale neozval se. Čekala tři dny, než zavolala do firmy. To jeho synovec Jeremy</w:t>
      </w:r>
      <w:r w:rsidR="000251E4" w:rsidRPr="00E23121">
        <w:t xml:space="preserve"> j</w:t>
      </w:r>
      <w:r w:rsidR="00EA29C3">
        <w:t>í</w:t>
      </w:r>
      <w:r w:rsidR="00554992" w:rsidRPr="00E23121">
        <w:t xml:space="preserve"> to řekl. Ale představte si ji, jak čeká. Genevieve, jak má čí</w:t>
      </w:r>
      <w:r w:rsidR="000251E4" w:rsidRPr="00E23121">
        <w:t>m dál větší strach</w:t>
      </w:r>
      <w:r w:rsidR="00345E5C" w:rsidRPr="00E23121">
        <w:t xml:space="preserve"> a</w:t>
      </w:r>
      <w:r w:rsidR="00345E5C">
        <w:t> </w:t>
      </w:r>
      <w:r w:rsidR="000251E4" w:rsidRPr="00E23121">
        <w:t>neodvažuje se zavolat</w:t>
      </w:r>
      <w:r w:rsidR="00345E5C" w:rsidRPr="00E23121">
        <w:t xml:space="preserve"> k</w:t>
      </w:r>
      <w:r w:rsidR="00345E5C">
        <w:t> </w:t>
      </w:r>
      <w:r w:rsidR="000251E4" w:rsidRPr="00E23121">
        <w:t>němu domů. Hrůza, nepředstavitelná hrůza.</w:t>
      </w:r>
      <w:r w:rsidRPr="00E23121">
        <w:t>“</w:t>
      </w:r>
    </w:p>
    <w:p w:rsidR="00D34DB7" w:rsidRPr="00E23121" w:rsidRDefault="00296989" w:rsidP="00E23121">
      <w:pPr>
        <w:pStyle w:val="Text"/>
      </w:pPr>
      <w:r>
        <w:t>Kdy</w:t>
      </w:r>
      <w:r w:rsidR="000251E4" w:rsidRPr="00E23121">
        <w:t>ž se Stella dověděla, že Rex zemřel, přemýšlela, co by to pro ni mohlo znamenat,</w:t>
      </w:r>
      <w:r w:rsidR="00345E5C" w:rsidRPr="00E23121">
        <w:t xml:space="preserve"> a</w:t>
      </w:r>
      <w:r w:rsidR="00345E5C">
        <w:t> </w:t>
      </w:r>
      <w:r w:rsidR="000251E4" w:rsidRPr="00E23121">
        <w:t>na Charmian úplně zapomněla. Přesněji řečeno ji vůbec nenapadlo, že by to Charmian měla dát vědět. Dokonce se později sama sebe ptala, jestli to podvědomě neudělala záměrně, jestli schválně nem</w:t>
      </w:r>
      <w:r w:rsidR="00554992" w:rsidRPr="00E23121">
        <w:t>učila Charmian tí</w:t>
      </w:r>
      <w:r w:rsidR="000251E4" w:rsidRPr="00E23121">
        <w:t>m, že ji ponechávala</w:t>
      </w:r>
      <w:r w:rsidR="00345E5C" w:rsidRPr="00E23121">
        <w:t xml:space="preserve"> v</w:t>
      </w:r>
      <w:r w:rsidR="00345E5C">
        <w:t> </w:t>
      </w:r>
      <w:r w:rsidR="000251E4" w:rsidRPr="00E23121">
        <w:t xml:space="preserve">nevědomosti. Nevím, jak by se mohl člověk zachovat krutě nevědomky, pokud to </w:t>
      </w:r>
      <w:r w:rsidR="003051B2">
        <w:t>není vědomě, nemůže to být kruté</w:t>
      </w:r>
      <w:r w:rsidR="000251E4" w:rsidRPr="00E23121">
        <w:t xml:space="preserve">, ale taková </w:t>
      </w:r>
      <w:r w:rsidR="000251E4" w:rsidRPr="00E23121">
        <w:lastRenderedPageBreak/>
        <w:t>Stella je</w:t>
      </w:r>
      <w:r w:rsidR="00554992" w:rsidRPr="00E23121">
        <w:t>. Nic</w:t>
      </w:r>
      <w:r w:rsidR="00345E5C" w:rsidRPr="00E23121">
        <w:t xml:space="preserve"> z</w:t>
      </w:r>
      <w:r w:rsidR="00345E5C">
        <w:t> </w:t>
      </w:r>
      <w:r w:rsidR="00554992" w:rsidRPr="00E23121">
        <w:t>toho nezavinila, ale hryzalo ji svědomí</w:t>
      </w:r>
      <w:r w:rsidR="000251E4" w:rsidRPr="00E23121">
        <w:t>. Řekla, že ji ješt</w:t>
      </w:r>
      <w:r w:rsidR="00F6784B">
        <w:t>ě nikdy nikoho nepřišlo tolik lí</w:t>
      </w:r>
      <w:r w:rsidR="000251E4" w:rsidRPr="00E23121">
        <w:t>to jako Charmian.</w:t>
      </w:r>
    </w:p>
    <w:p w:rsidR="00D34DB7" w:rsidRPr="00E23121" w:rsidRDefault="000251E4" w:rsidP="00E23121">
      <w:pPr>
        <w:pStyle w:val="Text"/>
      </w:pPr>
      <w:r w:rsidRPr="00E23121">
        <w:t xml:space="preserve">Chtěla jí říct, že už je jí </w:t>
      </w:r>
      <w:r w:rsidR="00CC5AD8" w:rsidRPr="00E23121">
        <w:t>lé</w:t>
      </w:r>
      <w:r w:rsidRPr="00E23121">
        <w:t>ta jedno, že měli</w:t>
      </w:r>
      <w:r w:rsidR="00345E5C" w:rsidRPr="00E23121">
        <w:t xml:space="preserve"> s</w:t>
      </w:r>
      <w:r w:rsidR="00345E5C">
        <w:t> </w:t>
      </w:r>
      <w:r w:rsidRPr="00E23121">
        <w:t>jejím mužem poměr. Uplynulo hodně vody od doby, kdy</w:t>
      </w:r>
      <w:r w:rsidR="00345E5C" w:rsidRPr="00E23121">
        <w:t xml:space="preserve"> k</w:t>
      </w:r>
      <w:r w:rsidR="00345E5C">
        <w:t> </w:t>
      </w:r>
      <w:r w:rsidRPr="00E23121">
        <w:t>Rexovi cítila lásku.</w:t>
      </w:r>
    </w:p>
    <w:p w:rsidR="00D34DB7" w:rsidRPr="00E23121" w:rsidRDefault="000251E4" w:rsidP="00E23121">
      <w:pPr>
        <w:pStyle w:val="Text"/>
      </w:pPr>
      <w:r w:rsidRPr="00E23121">
        <w:t>To Charmian ještě dodalo, vyčetla Stelle, že Rexe nemilovala, Rexe, který</w:t>
      </w:r>
      <w:r w:rsidR="00D34DB7" w:rsidRPr="00E23121">
        <w:t xml:space="preserve"> ‚t</w:t>
      </w:r>
      <w:r w:rsidRPr="00E23121">
        <w:t>olik lásku potřeboval</w:t>
      </w:r>
      <w:r w:rsidR="00D34DB7" w:rsidRPr="00E23121">
        <w:t>‘</w:t>
      </w:r>
      <w:r w:rsidRPr="00E23121">
        <w:t>.</w:t>
      </w:r>
      <w:r w:rsidR="00345E5C" w:rsidRPr="00E23121">
        <w:t xml:space="preserve"> Z</w:t>
      </w:r>
      <w:r w:rsidR="00345E5C">
        <w:t> </w:t>
      </w:r>
      <w:r w:rsidRPr="00E23121">
        <w:t>nějakého důvodu si Stella m</w:t>
      </w:r>
      <w:r w:rsidR="00554992" w:rsidRPr="00E23121">
        <w:t>yslela, že si Charmian bude chtí</w:t>
      </w:r>
      <w:r w:rsidRPr="00E23121">
        <w:t>t promluvit, ale Charmian ji jenom osočila, že nenavrhla Rexovi rozvod. Jestli ho nemilovala, proč za něho chtě</w:t>
      </w:r>
      <w:r w:rsidR="00393FF3">
        <w:t>la zůstat provdaná? Nedorozumění</w:t>
      </w:r>
      <w:r w:rsidRPr="00E23121">
        <w:t>, řekla Stella, bylo to všechno nedorozumění.</w:t>
      </w:r>
    </w:p>
    <w:p w:rsidR="00D34DB7" w:rsidRPr="00E23121" w:rsidRDefault="000251E4" w:rsidP="00E23121">
      <w:pPr>
        <w:pStyle w:val="Text"/>
      </w:pPr>
      <w:r w:rsidRPr="00E23121">
        <w:t>Ale stalo se něco nevídaného. Ze smrt</w:t>
      </w:r>
      <w:r w:rsidR="00554992" w:rsidRPr="00E23121">
        <w:t>i muže, který byl manželem jedné</w:t>
      </w:r>
      <w:r w:rsidR="00345E5C" w:rsidRPr="00E23121">
        <w:t xml:space="preserve"> a</w:t>
      </w:r>
      <w:r w:rsidR="00345E5C">
        <w:t> </w:t>
      </w:r>
      <w:r w:rsidRPr="00E23121">
        <w:t xml:space="preserve">milencem druhé, vyrostla náklonnost. Kdyby jim byl dopřán </w:t>
      </w:r>
      <w:r w:rsidR="00554992" w:rsidRPr="00E23121">
        <w:t>čas, mohly by se</w:t>
      </w:r>
      <w:r w:rsidR="00345E5C" w:rsidRPr="00E23121">
        <w:t xml:space="preserve"> z</w:t>
      </w:r>
      <w:r w:rsidR="00345E5C">
        <w:t> </w:t>
      </w:r>
      <w:r w:rsidR="00554992" w:rsidRPr="00E23121">
        <w:t>nich stát pří</w:t>
      </w:r>
      <w:r w:rsidRPr="00E23121">
        <w:t>telkyně, čas jim však dopřán nebyl. Začaly se vídat, začaly se navštěvovat</w:t>
      </w:r>
      <w:r w:rsidR="00345E5C" w:rsidRPr="00E23121">
        <w:t xml:space="preserve"> a</w:t>
      </w:r>
      <w:r w:rsidR="00345E5C">
        <w:t> </w:t>
      </w:r>
      <w:r w:rsidRPr="00E23121">
        <w:t>po ča</w:t>
      </w:r>
      <w:r w:rsidR="00545C63">
        <w:t>se přestaly mluvit</w:t>
      </w:r>
      <w:r w:rsidR="00345E5C">
        <w:t xml:space="preserve"> o </w:t>
      </w:r>
      <w:r w:rsidR="00545C63">
        <w:t>Rexovi</w:t>
      </w:r>
      <w:r w:rsidR="00345E5C">
        <w:t xml:space="preserve"> a </w:t>
      </w:r>
      <w:r w:rsidR="00545C63">
        <w:t>mí</w:t>
      </w:r>
      <w:r w:rsidRPr="00E23121">
        <w:t>sto toho se vybavovaly</w:t>
      </w:r>
      <w:r w:rsidR="00345E5C" w:rsidRPr="00E23121">
        <w:t xml:space="preserve"> o</w:t>
      </w:r>
      <w:r w:rsidR="00345E5C">
        <w:t> </w:t>
      </w:r>
      <w:r w:rsidRPr="00E23121">
        <w:t>věce</w:t>
      </w:r>
      <w:r w:rsidR="009A5E5F">
        <w:t>ch,</w:t>
      </w:r>
      <w:r w:rsidR="00345E5C">
        <w:t xml:space="preserve"> o </w:t>
      </w:r>
      <w:r w:rsidR="009A5E5F">
        <w:t>kterých se baví venkovanky</w:t>
      </w:r>
      <w:r w:rsidRPr="00E23121">
        <w:t>,</w:t>
      </w:r>
      <w:r w:rsidR="00345E5C" w:rsidRPr="00E23121">
        <w:t xml:space="preserve"> o</w:t>
      </w:r>
      <w:r w:rsidR="00345E5C">
        <w:t> </w:t>
      </w:r>
      <w:r w:rsidRPr="00E23121">
        <w:t>domech, kte</w:t>
      </w:r>
      <w:r w:rsidR="00CC5AD8" w:rsidRPr="00E23121">
        <w:t>ré</w:t>
      </w:r>
      <w:r w:rsidR="00545C63">
        <w:t xml:space="preserve"> se stavěly</w:t>
      </w:r>
      <w:r w:rsidRPr="00E23121">
        <w:t xml:space="preserve"> ve vesnici,</w:t>
      </w:r>
      <w:r w:rsidR="00345E5C" w:rsidRPr="00E23121">
        <w:t xml:space="preserve"> o</w:t>
      </w:r>
      <w:r w:rsidR="00345E5C">
        <w:t> </w:t>
      </w:r>
      <w:r w:rsidR="00393FF3">
        <w:t>nové</w:t>
      </w:r>
      <w:r w:rsidRPr="00E23121">
        <w:t xml:space="preserve"> silnici,</w:t>
      </w:r>
      <w:r w:rsidR="00345E5C" w:rsidRPr="00E23121">
        <w:t xml:space="preserve"> a</w:t>
      </w:r>
      <w:r w:rsidR="00345E5C">
        <w:t> </w:t>
      </w:r>
      <w:r w:rsidRPr="00E23121">
        <w:t>jak vyklučili živé ploty</w:t>
      </w:r>
      <w:r w:rsidR="00345E5C" w:rsidRPr="00E23121">
        <w:t xml:space="preserve"> a</w:t>
      </w:r>
      <w:r w:rsidR="00345E5C">
        <w:t> </w:t>
      </w:r>
      <w:r w:rsidRPr="00E23121">
        <w:t>ja</w:t>
      </w:r>
      <w:r w:rsidR="00CC5AD8" w:rsidRPr="00E23121">
        <w:t>ké</w:t>
      </w:r>
      <w:r w:rsidRPr="00E23121">
        <w:t xml:space="preserve"> jsou náklady na lov.</w:t>
      </w:r>
    </w:p>
    <w:p w:rsidR="00345E5C" w:rsidRPr="00E23121" w:rsidRDefault="000251E4" w:rsidP="00E23121">
      <w:pPr>
        <w:pStyle w:val="Text"/>
      </w:pPr>
      <w:r w:rsidRPr="00E23121">
        <w:t>Protože se Gilda vetřela skoro do všeho, co Stella dělala, chodila také někdy navštěvovat Charmian. To pak voláv</w:t>
      </w:r>
      <w:r w:rsidR="00545C63">
        <w:t>ala brzy po ránu Stelle, aby vy</w:t>
      </w:r>
      <w:r w:rsidRPr="00E23121">
        <w:t>pátrala, jak chce Stella strávit den,</w:t>
      </w:r>
      <w:r w:rsidR="00345E5C" w:rsidRPr="00E23121">
        <w:t xml:space="preserve"> a</w:t>
      </w:r>
      <w:r w:rsidR="00345E5C">
        <w:t> </w:t>
      </w:r>
      <w:r w:rsidRPr="00E23121">
        <w:t>když to zahrnovalo</w:t>
      </w:r>
      <w:r w:rsidR="00345E5C" w:rsidRPr="00E23121">
        <w:t xml:space="preserve"> i</w:t>
      </w:r>
      <w:r w:rsidR="00345E5C">
        <w:t> </w:t>
      </w:r>
      <w:r w:rsidR="0082268C">
        <w:t>dopolední</w:t>
      </w:r>
      <w:r w:rsidRPr="00E23121">
        <w:t xml:space="preserve"> návštěvu</w:t>
      </w:r>
      <w:r w:rsidR="00345E5C" w:rsidRPr="00E23121">
        <w:t xml:space="preserve"> u</w:t>
      </w:r>
      <w:r w:rsidR="00345E5C">
        <w:t> </w:t>
      </w:r>
      <w:r w:rsidRPr="00E23121">
        <w:t>Charmian, oznámila, že jde</w:t>
      </w:r>
      <w:r w:rsidR="00345E5C" w:rsidRPr="00E23121">
        <w:t xml:space="preserve"> s</w:t>
      </w:r>
      <w:r w:rsidR="00345E5C">
        <w:t> </w:t>
      </w:r>
      <w:r w:rsidRPr="00E23121">
        <w:t>sebou. Nebo je obě pozvala</w:t>
      </w:r>
      <w:r w:rsidR="00345E5C" w:rsidRPr="00E23121">
        <w:t xml:space="preserve"> k</w:t>
      </w:r>
      <w:r w:rsidR="00345E5C">
        <w:t> </w:t>
      </w:r>
      <w:r w:rsidRPr="00E23121">
        <w:t>sobě,</w:t>
      </w:r>
      <w:r w:rsidR="009A1066">
        <w:t xml:space="preserve"> tím </w:t>
      </w:r>
      <w:r w:rsidRPr="00E23121">
        <w:t>svým panovačným způsobem, kte</w:t>
      </w:r>
      <w:r w:rsidR="00CC5AD8" w:rsidRPr="00E23121">
        <w:t>ré</w:t>
      </w:r>
      <w:r w:rsidRPr="00E23121">
        <w:t>mu nakonec Stel</w:t>
      </w:r>
      <w:r w:rsidR="00554992" w:rsidRPr="00E23121">
        <w:t>la nedokázala vzdorovat. Všechny</w:t>
      </w:r>
      <w:r w:rsidRPr="00E23121">
        <w:t xml:space="preserve"> </w:t>
      </w:r>
      <w:r w:rsidR="0084338D" w:rsidRPr="00E23121">
        <w:t>tři</w:t>
      </w:r>
      <w:r w:rsidRPr="00E23121">
        <w:t xml:space="preserve"> pak vysedávaly nad kávou</w:t>
      </w:r>
      <w:r w:rsidR="00345E5C" w:rsidRPr="00E23121">
        <w:t xml:space="preserve"> u</w:t>
      </w:r>
      <w:r w:rsidR="00345E5C">
        <w:t> </w:t>
      </w:r>
      <w:r w:rsidRPr="00E23121">
        <w:t>někte</w:t>
      </w:r>
      <w:r w:rsidR="00CC5AD8" w:rsidRPr="00E23121">
        <w:t>ré</w:t>
      </w:r>
      <w:r w:rsidR="00345E5C" w:rsidRPr="00E23121">
        <w:t xml:space="preserve"> z</w:t>
      </w:r>
      <w:r w:rsidR="00345E5C">
        <w:t> </w:t>
      </w:r>
      <w:r w:rsidRPr="00E23121">
        <w:t>nich doma</w:t>
      </w:r>
      <w:r w:rsidR="00345E5C" w:rsidRPr="00E23121">
        <w:t xml:space="preserve"> a</w:t>
      </w:r>
      <w:r w:rsidR="00345E5C">
        <w:t> </w:t>
      </w:r>
      <w:r w:rsidRPr="00E23121">
        <w:t xml:space="preserve">klábosily. Musela to být prazvláštní situace, </w:t>
      </w:r>
      <w:r w:rsidR="0084338D" w:rsidRPr="00E23121">
        <w:t>tři</w:t>
      </w:r>
      <w:r w:rsidRPr="00E23121">
        <w:t xml:space="preserve"> ženy, kte</w:t>
      </w:r>
      <w:r w:rsidR="00CC5AD8" w:rsidRPr="00E23121">
        <w:t>ré</w:t>
      </w:r>
      <w:r w:rsidRPr="00E23121">
        <w:t xml:space="preserve"> se popravdě nijak zvlášť</w:t>
      </w:r>
      <w:r w:rsidR="00345E5C" w:rsidRPr="00E23121">
        <w:t xml:space="preserve"> v</w:t>
      </w:r>
      <w:r w:rsidR="00345E5C">
        <w:t> </w:t>
      </w:r>
      <w:r w:rsidRPr="00E23121">
        <w:t>lásce neměly, Charmian byla pořád zamilovaná do Stellina mrtvého manžela, Stella zamilovaná do Gildina žijícího manžela</w:t>
      </w:r>
      <w:r w:rsidR="00345E5C" w:rsidRPr="00E23121">
        <w:t xml:space="preserve"> a</w:t>
      </w:r>
      <w:r w:rsidR="00345E5C">
        <w:t> </w:t>
      </w:r>
      <w:r w:rsidRPr="00E23121">
        <w:t>Gilda, jež se vždycky stylizovala do ženy, která je obě pře</w:t>
      </w:r>
      <w:r w:rsidR="009A5E5F">
        <w:t>vyšuje, do někoho</w:t>
      </w:r>
      <w:r w:rsidR="00345E5C">
        <w:t xml:space="preserve"> s </w:t>
      </w:r>
      <w:r w:rsidR="009A5E5F">
        <w:t>mnohem větší</w:t>
      </w:r>
      <w:r w:rsidRPr="00E23121">
        <w:t>m rozhledem, mnohem chytřejšího, krásnějšího</w:t>
      </w:r>
      <w:r w:rsidR="00345E5C" w:rsidRPr="00E23121">
        <w:t xml:space="preserve"> a</w:t>
      </w:r>
      <w:r w:rsidR="00345E5C">
        <w:t> </w:t>
      </w:r>
      <w:r w:rsidRPr="00E23121">
        <w:t>elegantnějšího.</w:t>
      </w:r>
    </w:p>
    <w:p w:rsidR="00D34DB7" w:rsidRPr="00E23121" w:rsidRDefault="00345E5C" w:rsidP="00E23121">
      <w:pPr>
        <w:pStyle w:val="Text"/>
      </w:pPr>
      <w:r w:rsidRPr="00E23121">
        <w:t>A</w:t>
      </w:r>
      <w:r>
        <w:t> </w:t>
      </w:r>
      <w:r w:rsidRPr="00E23121">
        <w:t>k</w:t>
      </w:r>
      <w:r>
        <w:t> </w:t>
      </w:r>
      <w:r w:rsidR="00554992" w:rsidRPr="00E23121">
        <w:t>Stelle, té</w:t>
      </w:r>
      <w:r w:rsidR="000251E4" w:rsidRPr="00E23121">
        <w:t xml:space="preserve"> </w:t>
      </w:r>
      <w:r w:rsidR="00D34DB7" w:rsidRPr="00E23121">
        <w:t>„</w:t>
      </w:r>
      <w:r w:rsidR="000251E4" w:rsidRPr="00E23121">
        <w:t>maličké</w:t>
      </w:r>
      <w:r w:rsidR="00D34DB7" w:rsidRPr="00E23121">
        <w:t>“</w:t>
      </w:r>
      <w:r w:rsidR="000251E4" w:rsidRPr="00E23121">
        <w:t>, se</w:t>
      </w:r>
      <w:r w:rsidRPr="00E23121">
        <w:t xml:space="preserve"> s</w:t>
      </w:r>
      <w:r>
        <w:t> </w:t>
      </w:r>
      <w:r w:rsidR="000251E4" w:rsidRPr="00E23121">
        <w:t>urážlivou blahovolností chovaly obě. Pro Charmian byla Stella ta,</w:t>
      </w:r>
      <w:r w:rsidRPr="00E23121">
        <w:t xml:space="preserve"> s</w:t>
      </w:r>
      <w:r>
        <w:t> </w:t>
      </w:r>
      <w:r w:rsidR="000251E4" w:rsidRPr="00E23121">
        <w:t>níž se oženil její milenec,</w:t>
      </w:r>
      <w:r w:rsidR="00554992" w:rsidRPr="00E23121">
        <w:t xml:space="preserve"> ale nikdy ji nemiloval,</w:t>
      </w:r>
      <w:r w:rsidRPr="00E23121">
        <w:t xml:space="preserve"> a</w:t>
      </w:r>
      <w:r>
        <w:t> </w:t>
      </w:r>
      <w:r w:rsidR="00554992" w:rsidRPr="00E23121">
        <w:t>co ví</w:t>
      </w:r>
      <w:r w:rsidR="000251E4" w:rsidRPr="00E23121">
        <w:t>c, na Rexovu manželku nepoch</w:t>
      </w:r>
      <w:r w:rsidR="00554992" w:rsidRPr="00E23121">
        <w:t>ázela</w:t>
      </w:r>
      <w:r w:rsidRPr="00E23121">
        <w:t xml:space="preserve"> z</w:t>
      </w:r>
      <w:r>
        <w:t> </w:t>
      </w:r>
      <w:r w:rsidR="00554992" w:rsidRPr="00E23121">
        <w:t>toho správného prostředí</w:t>
      </w:r>
      <w:r w:rsidR="000251E4" w:rsidRPr="00E23121">
        <w:t>.</w:t>
      </w:r>
      <w:r w:rsidRPr="00E23121">
        <w:t xml:space="preserve"> V</w:t>
      </w:r>
      <w:r>
        <w:t> </w:t>
      </w:r>
      <w:r w:rsidR="0082268C">
        <w:t>její</w:t>
      </w:r>
      <w:r w:rsidR="000251E4" w:rsidRPr="00E23121">
        <w:t>ch očích se Rex oženil hluboko pod svoji úroveň. Gilda jednoduše se Stellou zacházela jako</w:t>
      </w:r>
      <w:r w:rsidRPr="00E23121">
        <w:t xml:space="preserve"> s</w:t>
      </w:r>
      <w:r>
        <w:t> </w:t>
      </w:r>
      <w:r w:rsidR="000251E4" w:rsidRPr="00E23121">
        <w:t xml:space="preserve">nevědomou husičkou, cestou domů se zaobírala tím, co vůbec mohl Rex na </w:t>
      </w:r>
      <w:r w:rsidR="000251E4" w:rsidRPr="00E23121">
        <w:lastRenderedPageBreak/>
        <w:t>Charmian vidět,</w:t>
      </w:r>
      <w:r w:rsidRPr="00E23121">
        <w:t xml:space="preserve"> a</w:t>
      </w:r>
      <w:r>
        <w:t> </w:t>
      </w:r>
      <w:r w:rsidR="000251E4" w:rsidRPr="00E23121">
        <w:t>při svých dohadech se</w:t>
      </w:r>
      <w:r w:rsidRPr="00E23121">
        <w:t xml:space="preserve"> k</w:t>
      </w:r>
      <w:r>
        <w:t> </w:t>
      </w:r>
      <w:r w:rsidR="000251E4" w:rsidRPr="00E23121">
        <w:t>sexu vyjadřovala</w:t>
      </w:r>
      <w:r w:rsidRPr="00E23121">
        <w:t xml:space="preserve"> s</w:t>
      </w:r>
      <w:r>
        <w:t> </w:t>
      </w:r>
      <w:r w:rsidR="000251E4" w:rsidRPr="00E23121">
        <w:t>nepokrytou syrovostí. Charmian</w:t>
      </w:r>
      <w:r w:rsidR="00944761">
        <w:t xml:space="preserve"> „v</w:t>
      </w:r>
      <w:r w:rsidR="00554992" w:rsidRPr="00E23121">
        <w:t xml:space="preserve">ypadala </w:t>
      </w:r>
      <w:r w:rsidR="000251E4" w:rsidRPr="00E23121">
        <w:t>tak úděsně</w:t>
      </w:r>
      <w:r w:rsidR="00D34DB7" w:rsidRPr="00E23121">
        <w:t>“</w:t>
      </w:r>
      <w:r w:rsidR="000251E4" w:rsidRPr="00E23121">
        <w:t>, že</w:t>
      </w:r>
      <w:r w:rsidRPr="00E23121">
        <w:t xml:space="preserve"> k</w:t>
      </w:r>
      <w:r>
        <w:t> </w:t>
      </w:r>
      <w:r w:rsidR="000251E4" w:rsidRPr="00E23121">
        <w:t xml:space="preserve">tomu, </w:t>
      </w:r>
      <w:r w:rsidR="00D34DB7" w:rsidRPr="00E23121">
        <w:t>„</w:t>
      </w:r>
      <w:r w:rsidR="009A5E5F">
        <w:t>jakou nad ní</w:t>
      </w:r>
      <w:r w:rsidR="000251E4" w:rsidRPr="00E23121">
        <w:t>m měla moc</w:t>
      </w:r>
      <w:r w:rsidR="00D34DB7" w:rsidRPr="00E23121">
        <w:t>“</w:t>
      </w:r>
      <w:r w:rsidR="000251E4" w:rsidRPr="00E23121">
        <w:t>, musel</w:t>
      </w:r>
      <w:r w:rsidR="00554992" w:rsidRPr="00E23121">
        <w:t xml:space="preserve"> existovat nějaký jiný důvod, ně</w:t>
      </w:r>
      <w:r w:rsidR="000251E4" w:rsidRPr="00E23121">
        <w:t>jaká technika milováni nebo dokonce</w:t>
      </w:r>
      <w:r>
        <w:t> </w:t>
      </w:r>
      <w:r w:rsidRPr="00E23121">
        <w:t>–</w:t>
      </w:r>
      <w:r>
        <w:t> </w:t>
      </w:r>
      <w:r w:rsidR="000251E4" w:rsidRPr="00E23121">
        <w:t xml:space="preserve">Stella to nazvala </w:t>
      </w:r>
      <w:r w:rsidR="00D34DB7" w:rsidRPr="00E23121">
        <w:t>„</w:t>
      </w:r>
      <w:r w:rsidR="00554992" w:rsidRPr="00E23121">
        <w:t>fy</w:t>
      </w:r>
      <w:r w:rsidR="000251E4" w:rsidRPr="00E23121">
        <w:t>ziologická zvláštnost</w:t>
      </w:r>
      <w:r w:rsidR="00D34DB7" w:rsidRPr="00E23121">
        <w:t>“</w:t>
      </w:r>
      <w:r>
        <w:t> </w:t>
      </w:r>
      <w:r w:rsidRPr="00E23121">
        <w:t>–</w:t>
      </w:r>
      <w:r>
        <w:t> </w:t>
      </w:r>
      <w:r w:rsidR="00554992" w:rsidRPr="00E23121">
        <w:t>Bůh ví</w:t>
      </w:r>
      <w:r w:rsidR="000251E4" w:rsidRPr="00E23121">
        <w:t>, jak to nazvala Gilda.</w:t>
      </w:r>
    </w:p>
    <w:p w:rsidR="00D34DB7" w:rsidRPr="00E23121" w:rsidRDefault="00D34DB7" w:rsidP="00E23121">
      <w:pPr>
        <w:pStyle w:val="Text"/>
        <w:jc w:val="left"/>
      </w:pPr>
      <w:r w:rsidRPr="00E23121">
        <w:t>„</w:t>
      </w:r>
      <w:r w:rsidR="000251E4" w:rsidRPr="00E23121">
        <w:t>Proč jste to snášela?</w:t>
      </w:r>
      <w:r w:rsidRPr="00E23121">
        <w:t>“</w:t>
      </w:r>
      <w:r w:rsidR="000251E4" w:rsidRPr="00E23121">
        <w:t xml:space="preserve"> zeptala jsem se.</w:t>
      </w:r>
    </w:p>
    <w:p w:rsidR="00D34DB7" w:rsidRPr="00E23121" w:rsidRDefault="00D34DB7" w:rsidP="00E23121">
      <w:pPr>
        <w:pStyle w:val="Text"/>
      </w:pPr>
      <w:r w:rsidRPr="00E23121">
        <w:t>„</w:t>
      </w:r>
      <w:r w:rsidR="000251E4" w:rsidRPr="00E23121">
        <w:t>Asi mě bylo jich obou líto. Slyšela jste někdy</w:t>
      </w:r>
      <w:r w:rsidR="00345E5C" w:rsidRPr="00E23121">
        <w:t xml:space="preserve"> o</w:t>
      </w:r>
      <w:r w:rsidR="00345E5C">
        <w:t> </w:t>
      </w:r>
      <w:r w:rsidR="000251E4" w:rsidRPr="00E23121">
        <w:t>matce Gra</w:t>
      </w:r>
      <w:r w:rsidR="00554992" w:rsidRPr="00E23121">
        <w:t>c</w:t>
      </w:r>
      <w:r w:rsidRPr="00E23121">
        <w:t>c</w:t>
      </w:r>
      <w:r w:rsidR="000251E4" w:rsidRPr="00E23121">
        <w:t>hiho?</w:t>
      </w:r>
      <w:r w:rsidRPr="00E23121">
        <w:t>“</w:t>
      </w:r>
    </w:p>
    <w:p w:rsidR="00D34DB7" w:rsidRPr="00E23121" w:rsidRDefault="000251E4" w:rsidP="00E23121">
      <w:pPr>
        <w:pStyle w:val="Text"/>
        <w:jc w:val="left"/>
      </w:pPr>
      <w:r w:rsidRPr="00E23121">
        <w:t>No samozřejmě, že ne.</w:t>
      </w:r>
    </w:p>
    <w:p w:rsidR="00D34DB7" w:rsidRPr="00E23121" w:rsidRDefault="00D34DB7" w:rsidP="00E23121">
      <w:pPr>
        <w:pStyle w:val="Text"/>
      </w:pPr>
      <w:r w:rsidRPr="00E23121">
        <w:t>„</w:t>
      </w:r>
      <w:r w:rsidR="000251E4" w:rsidRPr="00E23121">
        <w:t>Byla to Římanka. Přítelkyně,</w:t>
      </w:r>
      <w:r w:rsidR="00345E5C" w:rsidRPr="00E23121">
        <w:t xml:space="preserve"> u</w:t>
      </w:r>
      <w:r w:rsidR="00345E5C">
        <w:t> </w:t>
      </w:r>
      <w:r w:rsidR="000251E4" w:rsidRPr="00E23121">
        <w:t>kte</w:t>
      </w:r>
      <w:r w:rsidR="00CC5AD8" w:rsidRPr="00E23121">
        <w:t>ré</w:t>
      </w:r>
      <w:r w:rsidR="000251E4" w:rsidRPr="00E23121">
        <w:t xml:space="preserve"> byla na návštěvě, před ní rozprostřela celou svou sbírku šperků, byly toho krab</w:t>
      </w:r>
      <w:r w:rsidR="00563DF6">
        <w:t>ice, aby se jí</w:t>
      </w:r>
      <w:r w:rsidR="00554992" w:rsidRPr="00E23121">
        <w:t xml:space="preserve"> pochlubila. Ta Ří</w:t>
      </w:r>
      <w:r w:rsidR="000251E4" w:rsidRPr="00E23121">
        <w:t>manka</w:t>
      </w:r>
      <w:r w:rsidR="00345E5C" w:rsidRPr="00E23121">
        <w:t xml:space="preserve"> k</w:t>
      </w:r>
      <w:r w:rsidR="00345E5C">
        <w:t> </w:t>
      </w:r>
      <w:r w:rsidR="000251E4" w:rsidRPr="00E23121">
        <w:t>sobě zavolala své dva syny</w:t>
      </w:r>
      <w:r w:rsidR="00345E5C" w:rsidRPr="00E23121">
        <w:t xml:space="preserve"> a</w:t>
      </w:r>
      <w:r w:rsidR="00345E5C">
        <w:t> </w:t>
      </w:r>
      <w:r w:rsidR="000251E4" w:rsidRPr="00E23121">
        <w:t>řekla:</w:t>
      </w:r>
      <w:r w:rsidR="00984E1B">
        <w:t xml:space="preserve"> ‚</w:t>
      </w:r>
      <w:r w:rsidRPr="00E23121">
        <w:t>T</w:t>
      </w:r>
      <w:r w:rsidR="00166C11">
        <w:t>ohle jsou zase mé</w:t>
      </w:r>
      <w:r w:rsidR="000251E4" w:rsidRPr="00E23121">
        <w:t xml:space="preserve"> šperky.</w:t>
      </w:r>
      <w:r w:rsidRPr="00E23121">
        <w:t>‘</w:t>
      </w:r>
      <w:r w:rsidR="000251E4" w:rsidRPr="00E23121">
        <w:t xml:space="preserve"> Měla jsem své šperky, Genevieve, měla jsem svoje děti,</w:t>
      </w:r>
      <w:r w:rsidR="00345E5C" w:rsidRPr="00E23121">
        <w:t xml:space="preserve"> a</w:t>
      </w:r>
      <w:r w:rsidR="00345E5C">
        <w:t> </w:t>
      </w:r>
      <w:r w:rsidR="000251E4" w:rsidRPr="00E23121">
        <w:t>měla jsem také Alana.</w:t>
      </w:r>
      <w:r w:rsidRPr="00E23121">
        <w:t>“</w:t>
      </w:r>
    </w:p>
    <w:p w:rsidR="00D34DB7" w:rsidRPr="00E23121" w:rsidRDefault="000251E4" w:rsidP="00E23121">
      <w:pPr>
        <w:pStyle w:val="Text"/>
      </w:pPr>
      <w:r w:rsidRPr="00E23121">
        <w:t>Stella si myslela, že se</w:t>
      </w:r>
      <w:r w:rsidR="00345E5C" w:rsidRPr="00E23121">
        <w:t xml:space="preserve"> z</w:t>
      </w:r>
      <w:r w:rsidR="00345E5C">
        <w:t> </w:t>
      </w:r>
      <w:r w:rsidRPr="00E23121">
        <w:t>toho Charmian</w:t>
      </w:r>
      <w:r w:rsidR="00545C63">
        <w:t xml:space="preserve"> ‚</w:t>
      </w:r>
      <w:r w:rsidR="00D34DB7" w:rsidRPr="00E23121">
        <w:t>d</w:t>
      </w:r>
      <w:r w:rsidRPr="00E23121">
        <w:t>ostává</w:t>
      </w:r>
      <w:r w:rsidR="00D34DB7" w:rsidRPr="00E23121">
        <w:t>‘</w:t>
      </w:r>
      <w:r w:rsidRPr="00E23121">
        <w:t>, tak jako si za pár let lidé mysleli</w:t>
      </w:r>
      <w:r w:rsidR="00345E5C" w:rsidRPr="00E23121">
        <w:t xml:space="preserve"> o</w:t>
      </w:r>
      <w:r w:rsidR="00345E5C">
        <w:t> </w:t>
      </w:r>
      <w:r w:rsidRPr="00E23121">
        <w:t>ní, že se začíná sbírat</w:t>
      </w:r>
      <w:r w:rsidR="00345E5C" w:rsidRPr="00E23121">
        <w:t xml:space="preserve"> z</w:t>
      </w:r>
      <w:r w:rsidR="00345E5C">
        <w:t> </w:t>
      </w:r>
      <w:r w:rsidRPr="00E23121">
        <w:t>toho, co ji tíží. Jednou ráno se domluvila</w:t>
      </w:r>
      <w:r w:rsidR="00345E5C" w:rsidRPr="00E23121">
        <w:t xml:space="preserve"> s</w:t>
      </w:r>
      <w:r w:rsidR="00345E5C">
        <w:t> </w:t>
      </w:r>
      <w:r w:rsidRPr="00E23121">
        <w:t>Charmian, že se</w:t>
      </w:r>
      <w:r w:rsidR="00345E5C" w:rsidRPr="00E23121">
        <w:t xml:space="preserve"> u</w:t>
      </w:r>
      <w:r w:rsidR="00345E5C">
        <w:t> </w:t>
      </w:r>
      <w:r w:rsidR="00563DF6">
        <w:t>ní</w:t>
      </w:r>
      <w:r w:rsidRPr="00E23121">
        <w:t xml:space="preserve"> staví někdy cestou do Ipswiche,</w:t>
      </w:r>
      <w:r w:rsidR="00345E5C" w:rsidRPr="00E23121">
        <w:t xml:space="preserve"> a</w:t>
      </w:r>
      <w:r w:rsidR="00345E5C">
        <w:t> </w:t>
      </w:r>
      <w:r w:rsidRPr="00E23121">
        <w:t>dostala se do Elmswellu kolem jedenácté. Charmianin vůz stál na příjezdové cestě, která nevedla do garáže, ale</w:t>
      </w:r>
      <w:r w:rsidR="00345E5C" w:rsidRPr="00E23121">
        <w:t xml:space="preserve"> k</w:t>
      </w:r>
      <w:r w:rsidR="00345E5C">
        <w:t> </w:t>
      </w:r>
      <w:r w:rsidRPr="00E23121">
        <w:t>různým hospodářským stavením za domem. Charmian garáž neměla.</w:t>
      </w:r>
    </w:p>
    <w:p w:rsidR="00D34DB7" w:rsidRPr="00E23121" w:rsidRDefault="000251E4" w:rsidP="00E23121">
      <w:pPr>
        <w:pStyle w:val="Text"/>
      </w:pPr>
      <w:r w:rsidRPr="00E23121">
        <w:t>Doma zřejmě nikdo nebyl, bez ohledu na ten vůz. Stella několikrát zazvonila,</w:t>
      </w:r>
      <w:r w:rsidR="00345E5C" w:rsidRPr="00E23121">
        <w:t xml:space="preserve"> a</w:t>
      </w:r>
      <w:r w:rsidR="00345E5C">
        <w:t> </w:t>
      </w:r>
      <w:r w:rsidRPr="00E23121">
        <w:t>když se nic ne</w:t>
      </w:r>
      <w:r w:rsidR="00545C63">
        <w:t>dělo, řekla si, že Charmian musí</w:t>
      </w:r>
      <w:r w:rsidRPr="00E23121">
        <w:t xml:space="preserve"> být na zahradě. Byl krásný den pozdního </w:t>
      </w:r>
      <w:r w:rsidR="00CC5AD8" w:rsidRPr="00E23121">
        <w:t>lé</w:t>
      </w:r>
      <w:r w:rsidRPr="00E23121">
        <w:t>ta. Charmian pěstovala jiřiny, byla na</w:t>
      </w:r>
      <w:r w:rsidR="00A858B4">
        <w:t xml:space="preserve"> své</w:t>
      </w:r>
      <w:r w:rsidRPr="00E23121">
        <w:t xml:space="preserve"> jiřiny pyšná. Stella to obešla kolem domu dozadu.</w:t>
      </w:r>
    </w:p>
    <w:p w:rsidR="00D34DB7" w:rsidRPr="00E23121" w:rsidRDefault="00D34DB7" w:rsidP="00E23121">
      <w:pPr>
        <w:pStyle w:val="Text"/>
      </w:pPr>
      <w:r w:rsidRPr="00E23121">
        <w:t>„</w:t>
      </w:r>
      <w:r w:rsidR="009A5E5F">
        <w:t>Rostla tam vysoká stěna cyp</w:t>
      </w:r>
      <w:r w:rsidR="000251E4" w:rsidRPr="00E23121">
        <w:t>řišů,</w:t>
      </w:r>
      <w:r w:rsidRPr="00E23121">
        <w:t>“</w:t>
      </w:r>
      <w:r w:rsidR="000251E4" w:rsidRPr="00E23121">
        <w:t xml:space="preserve"> řekla Stella. </w:t>
      </w:r>
      <w:r w:rsidRPr="00E23121">
        <w:t>„</w:t>
      </w:r>
      <w:r w:rsidR="000251E4" w:rsidRPr="00E23121">
        <w:t>Byly velice sta</w:t>
      </w:r>
      <w:r w:rsidR="00CC5AD8" w:rsidRPr="00E23121">
        <w:t>ré</w:t>
      </w:r>
      <w:r w:rsidR="000251E4" w:rsidRPr="00E23121">
        <w:t xml:space="preserve">, mnohem starší než </w:t>
      </w:r>
      <w:r w:rsidR="009A5E5F">
        <w:t>samotný dům. Víte, že cypřišové dřevo je téměř nezničitelné? Brány Konstanti</w:t>
      </w:r>
      <w:r w:rsidR="000251E4" w:rsidRPr="00E23121">
        <w:t>nopole byly</w:t>
      </w:r>
      <w:r w:rsidR="00345E5C" w:rsidRPr="00E23121">
        <w:t xml:space="preserve"> z</w:t>
      </w:r>
      <w:r w:rsidR="00345E5C">
        <w:t> </w:t>
      </w:r>
      <w:r w:rsidR="000251E4" w:rsidRPr="00E23121">
        <w:t>cypřiše</w:t>
      </w:r>
      <w:r w:rsidR="00345E5C" w:rsidRPr="00E23121">
        <w:t xml:space="preserve"> a</w:t>
      </w:r>
      <w:r w:rsidR="00345E5C">
        <w:t> </w:t>
      </w:r>
      <w:r w:rsidR="000251E4" w:rsidRPr="00E23121">
        <w:t>vydržely tisíc let.</w:t>
      </w:r>
      <w:r w:rsidRPr="00E23121">
        <w:t>“</w:t>
      </w:r>
    </w:p>
    <w:p w:rsidR="00D34DB7" w:rsidRPr="00E23121" w:rsidRDefault="000251E4" w:rsidP="00490AC5">
      <w:pPr>
        <w:pStyle w:val="Text"/>
      </w:pPr>
      <w:r w:rsidRPr="00E23121">
        <w:t>Velký dlážděný dvůr</w:t>
      </w:r>
      <w:r w:rsidR="00345E5C" w:rsidRPr="00E23121">
        <w:t xml:space="preserve"> s</w:t>
      </w:r>
      <w:r w:rsidR="00345E5C">
        <w:t> </w:t>
      </w:r>
      <w:r w:rsidRPr="00E23121">
        <w:t>ho</w:t>
      </w:r>
      <w:r w:rsidR="00166C11">
        <w:t>spodářskými budovami, což bývaly</w:t>
      </w:r>
      <w:r w:rsidR="00A858B4">
        <w:t xml:space="preserve"> své</w:t>
      </w:r>
      <w:r w:rsidRPr="00E23121">
        <w:t>ho času stáje, byl na jedné straně, na druhé pak dlou</w:t>
      </w:r>
      <w:r w:rsidR="009A5E5F">
        <w:t>ho nepoužívaná mlékárna</w:t>
      </w:r>
      <w:r w:rsidR="00345E5C">
        <w:t xml:space="preserve"> a </w:t>
      </w:r>
      <w:r w:rsidR="009A5E5F">
        <w:t>chladí</w:t>
      </w:r>
      <w:r w:rsidRPr="00E23121">
        <w:t>rna, kůlna na kočáry, kterou by jiní lidé přestavěli na garáž</w:t>
      </w:r>
      <w:r w:rsidR="00345E5C" w:rsidRPr="00E23121">
        <w:t xml:space="preserve"> s</w:t>
      </w:r>
      <w:r w:rsidR="00345E5C">
        <w:t> </w:t>
      </w:r>
      <w:r w:rsidRPr="00E23121">
        <w:t>bytem nahoře, ale Charmianina rodina to nikdy neudělala. Zahrada vzadu byla obehnaná</w:t>
      </w:r>
      <w:r w:rsidR="00490AC5">
        <w:t xml:space="preserve"> zdí. Při kamenných zdech rostly</w:t>
      </w:r>
      <w:r w:rsidR="009A5E5F">
        <w:t xml:space="preserve"> palmety</w:t>
      </w:r>
      <w:r w:rsidRPr="00E23121">
        <w:t xml:space="preserve"> ovocných stromů</w:t>
      </w:r>
      <w:r w:rsidR="00345E5C" w:rsidRPr="00E23121">
        <w:t xml:space="preserve"> a</w:t>
      </w:r>
      <w:r w:rsidR="00345E5C">
        <w:t> </w:t>
      </w:r>
      <w:r w:rsidRPr="00E23121">
        <w:t>před nimi na záhonech kvetly ji</w:t>
      </w:r>
      <w:r w:rsidR="00490AC5">
        <w:t>řiny, kulovité</w:t>
      </w:r>
      <w:r w:rsidR="00345E5C">
        <w:t xml:space="preserve"> a </w:t>
      </w:r>
      <w:r w:rsidR="00490AC5">
        <w:t>kaktusovité</w:t>
      </w:r>
      <w:r w:rsidRPr="00E23121">
        <w:t>, po</w:t>
      </w:r>
      <w:r w:rsidR="00490AC5">
        <w:t>m</w:t>
      </w:r>
      <w:r w:rsidR="00D34DB7" w:rsidRPr="00E23121">
        <w:t>p</w:t>
      </w:r>
      <w:r w:rsidRPr="00E23121">
        <w:t>onky, jedno</w:t>
      </w:r>
      <w:r w:rsidR="00490AC5">
        <w:t xml:space="preserve">duché tmavě </w:t>
      </w:r>
      <w:r w:rsidR="00490AC5">
        <w:lastRenderedPageBreak/>
        <w:t>červené</w:t>
      </w:r>
      <w:r w:rsidR="00345E5C">
        <w:t xml:space="preserve"> a </w:t>
      </w:r>
      <w:r w:rsidR="00490AC5">
        <w:t>pivoňkovi</w:t>
      </w:r>
      <w:r w:rsidRPr="00E23121">
        <w:t>té, ta</w:t>
      </w:r>
      <w:r w:rsidR="00CC5AD8" w:rsidRPr="00E23121">
        <w:t>ké</w:t>
      </w:r>
      <w:r w:rsidR="00490AC5">
        <w:t xml:space="preserve"> zde rostly hořčicově žluté</w:t>
      </w:r>
      <w:r w:rsidRPr="00E23121">
        <w:t xml:space="preserve"> helenium</w:t>
      </w:r>
      <w:r w:rsidR="00345E5C" w:rsidRPr="00E23121">
        <w:t xml:space="preserve"> a</w:t>
      </w:r>
      <w:r w:rsidR="00345E5C">
        <w:t> </w:t>
      </w:r>
      <w:r w:rsidR="006D511F">
        <w:t>růžové</w:t>
      </w:r>
      <w:r w:rsidRPr="00E23121">
        <w:t xml:space="preserve"> chryz</w:t>
      </w:r>
      <w:r w:rsidR="00490AC5">
        <w:t>antémy</w:t>
      </w:r>
      <w:r w:rsidR="00345E5C">
        <w:t xml:space="preserve"> a </w:t>
      </w:r>
      <w:r w:rsidR="00490AC5">
        <w:t>stříbřitý pelyněk. Stell</w:t>
      </w:r>
      <w:r w:rsidRPr="00E23121">
        <w:t>a se pustila po cestičce, rozhlížela se po Charmian, volala ji. Očekávala, že se ta čarodějnici podobná postava vynoří mezi květinami, nad kterými se skláněla, že se napřímí</w:t>
      </w:r>
      <w:r w:rsidR="00345E5C" w:rsidRPr="00E23121">
        <w:t xml:space="preserve"> a</w:t>
      </w:r>
      <w:r w:rsidR="00345E5C">
        <w:t> </w:t>
      </w:r>
      <w:r w:rsidRPr="00E23121">
        <w:t>pozvedne paži</w:t>
      </w:r>
      <w:r w:rsidR="00345E5C" w:rsidRPr="00E23121">
        <w:t xml:space="preserve"> v</w:t>
      </w:r>
      <w:r w:rsidR="00345E5C">
        <w:t> </w:t>
      </w:r>
      <w:r w:rsidRPr="00E23121">
        <w:t>typickém ztuhlém pozdravu. Když se znovu vracela mezi obrovitými cypřiši, které vydrží navěky, nahlédla do stájí</w:t>
      </w:r>
      <w:r w:rsidR="00345E5C" w:rsidRPr="00E23121">
        <w:t xml:space="preserve"> a</w:t>
      </w:r>
      <w:r w:rsidR="00345E5C">
        <w:t> </w:t>
      </w:r>
      <w:r w:rsidRPr="00E23121">
        <w:t>do mlékárny</w:t>
      </w:r>
      <w:r w:rsidR="00345E5C" w:rsidRPr="00E23121">
        <w:t xml:space="preserve"> a</w:t>
      </w:r>
      <w:r w:rsidR="00345E5C">
        <w:t> </w:t>
      </w:r>
      <w:r w:rsidRPr="00E23121">
        <w:t>potom došla ke kůlně na kočáry. Hledala všude, protože to už dostala strach. Napadlo ji, že se Char</w:t>
      </w:r>
      <w:r w:rsidR="00490AC5">
        <w:t>mi</w:t>
      </w:r>
      <w:r w:rsidRPr="00E23121">
        <w:t>an při zahradničení pořezala nebo jinak poranila</w:t>
      </w:r>
      <w:r w:rsidR="00345E5C" w:rsidRPr="00E23121">
        <w:t xml:space="preserve"> a</w:t>
      </w:r>
      <w:r w:rsidR="00345E5C">
        <w:t> </w:t>
      </w:r>
      <w:r w:rsidRPr="00E23121">
        <w:t>že se zhroutila.</w:t>
      </w:r>
    </w:p>
    <w:p w:rsidR="00D34DB7" w:rsidRPr="00E23121" w:rsidRDefault="000251E4" w:rsidP="00E23121">
      <w:pPr>
        <w:pStyle w:val="Text"/>
      </w:pPr>
      <w:r w:rsidRPr="00E23121">
        <w:t>Byla pravda, že se poranila</w:t>
      </w:r>
      <w:r w:rsidR="00345E5C" w:rsidRPr="00E23121">
        <w:t xml:space="preserve"> a</w:t>
      </w:r>
      <w:r w:rsidR="00345E5C">
        <w:t> </w:t>
      </w:r>
      <w:r w:rsidRPr="00E23121">
        <w:t>také byla pravda, že se zhroutila. Stella ji našla na zemi</w:t>
      </w:r>
      <w:r w:rsidR="00345E5C" w:rsidRPr="00E23121">
        <w:t xml:space="preserve"> v</w:t>
      </w:r>
      <w:r w:rsidR="00345E5C">
        <w:t> </w:t>
      </w:r>
      <w:r w:rsidRPr="00E23121">
        <w:t>kůlně na kočáry. Přestože jí</w:t>
      </w:r>
      <w:r w:rsidR="00490AC5">
        <w:t xml:space="preserve"> bylo pětačtyřicet, nikdy předtí</w:t>
      </w:r>
      <w:r w:rsidRPr="00E23121">
        <w:t>m mrtvou osobu neviděla, takže to byla vyložená smůla, že ta první, kterou uviděla, měla ustřelenou půlku hlavy. Ta krev, řekla Stella, ach, ta krev, nikdy na to nezapomenu, nikdy se toho pohledu nezbavím.</w:t>
      </w:r>
    </w:p>
    <w:p w:rsidR="00D34DB7" w:rsidRPr="00E23121" w:rsidRDefault="000251E4" w:rsidP="00E23121">
      <w:pPr>
        <w:pStyle w:val="Text"/>
      </w:pPr>
      <w:r w:rsidRPr="00E23121">
        <w:t>Později, při vyšetřování, kte</w:t>
      </w:r>
      <w:r w:rsidR="00CC5AD8" w:rsidRPr="00E23121">
        <w:t>ré</w:t>
      </w:r>
      <w:r w:rsidR="00490AC5">
        <w:t>ho se musela účastnit, jí lidé, kteří</w:t>
      </w:r>
      <w:r w:rsidRPr="00E23121">
        <w:t xml:space="preserve"> se těmito záležitostmi zabývají, řekli, jak to Charmian provedla. Vzala brokovnici, ráže dvanáct,</w:t>
      </w:r>
      <w:r w:rsidR="00345E5C" w:rsidRPr="00E23121">
        <w:t xml:space="preserve"> a</w:t>
      </w:r>
      <w:r w:rsidR="00345E5C">
        <w:t> </w:t>
      </w:r>
      <w:r w:rsidRPr="00E23121">
        <w:t>vestoje si hlaveň n</w:t>
      </w:r>
      <w:r w:rsidR="00490AC5">
        <w:t>e</w:t>
      </w:r>
      <w:r w:rsidR="00D34DB7" w:rsidRPr="00E23121">
        <w:t>v</w:t>
      </w:r>
      <w:r w:rsidR="00490AC5">
        <w:t>s</w:t>
      </w:r>
      <w:r w:rsidRPr="00E23121">
        <w:t xml:space="preserve">trčila do úst, to by se nedalo, ale opřela </w:t>
      </w:r>
      <w:r w:rsidR="0084338D" w:rsidRPr="00E23121">
        <w:t>si ji</w:t>
      </w:r>
      <w:r w:rsidRPr="00E23121">
        <w:t xml:space="preserve"> pod bradu, přidržela ji levou rukou</w:t>
      </w:r>
      <w:r w:rsidR="00345E5C" w:rsidRPr="00E23121">
        <w:t xml:space="preserve"> a</w:t>
      </w:r>
      <w:r w:rsidR="00345E5C">
        <w:t> </w:t>
      </w:r>
      <w:r w:rsidRPr="00E23121">
        <w:t>pravým palcem zmáčkla spoušť. Výsledek</w:t>
      </w:r>
      <w:r w:rsidR="0041594E" w:rsidRPr="00E23121">
        <w:t xml:space="preserve"> byl </w:t>
      </w:r>
      <w:r w:rsidRPr="00E23121">
        <w:t>tak strašlivý, že se Stella rozkřičela. Poblíž nebyl nikdo, kdo by ji snad slyšel, ale křičela</w:t>
      </w:r>
      <w:r w:rsidR="00345E5C" w:rsidRPr="00E23121">
        <w:t xml:space="preserve"> a</w:t>
      </w:r>
      <w:r w:rsidR="00345E5C">
        <w:t> </w:t>
      </w:r>
      <w:r w:rsidRPr="00E23121">
        <w:t>křičela.</w:t>
      </w:r>
    </w:p>
    <w:p w:rsidR="00D34DB7" w:rsidRPr="00E23121" w:rsidRDefault="000251E4" w:rsidP="00E23121">
      <w:pPr>
        <w:pStyle w:val="Text"/>
      </w:pPr>
      <w:r w:rsidRPr="00E23121">
        <w:t>Tehdy neměl nikdo ve voze telefon, řekla Stella. Stejně by neudržela sluchátk</w:t>
      </w:r>
      <w:r w:rsidR="009A5E5F">
        <w:t>o, nebyla schopná řídit, ruce, c</w:t>
      </w:r>
      <w:r w:rsidRPr="00E23121">
        <w:t>e</w:t>
      </w:r>
      <w:r w:rsidR="00CC5AD8" w:rsidRPr="00E23121">
        <w:t>lé</w:t>
      </w:r>
      <w:r w:rsidRPr="00E23121">
        <w:t xml:space="preserve"> tělo, se jí třásly. Běžela hlavní ulicí, vykřikovala, vřískala</w:t>
      </w:r>
      <w:r w:rsidR="00345E5C" w:rsidRPr="00E23121">
        <w:t xml:space="preserve"> a</w:t>
      </w:r>
      <w:r w:rsidR="00345E5C">
        <w:t> </w:t>
      </w:r>
      <w:r w:rsidRPr="00E23121">
        <w:t>plakala, že Charmian je mrtvá, že se Charmian zabila. Přestala se úplně ovlá</w:t>
      </w:r>
      <w:r w:rsidR="009A5E5F">
        <w:t>dat, sotva vní</w:t>
      </w:r>
      <w:r w:rsidRPr="00E23121">
        <w:t>mala, co dělá, pro Charmian bylo už příliš pozdě, chtěla, aby někdo pomohl jí.</w:t>
      </w:r>
    </w:p>
    <w:p w:rsidR="00D34DB7" w:rsidRPr="00E23121" w:rsidRDefault="008475BF" w:rsidP="00E23121">
      <w:pPr>
        <w:pStyle w:val="Text"/>
      </w:pPr>
      <w:r>
        <w:t>Když</w:t>
      </w:r>
      <w:r w:rsidR="000251E4" w:rsidRPr="00E23121">
        <w:t xml:space="preserve"> přijela policie, zeptali se, jestli by se mohli spojit</w:t>
      </w:r>
      <w:r w:rsidR="00345E5C" w:rsidRPr="00E23121">
        <w:t xml:space="preserve"> s</w:t>
      </w:r>
      <w:r w:rsidR="00345E5C">
        <w:t> </w:t>
      </w:r>
      <w:r w:rsidR="000251E4" w:rsidRPr="00E23121">
        <w:t>někým, kdo by</w:t>
      </w:r>
      <w:r w:rsidR="00345E5C" w:rsidRPr="00E23121">
        <w:t xml:space="preserve"> s</w:t>
      </w:r>
      <w:r w:rsidR="00345E5C">
        <w:t> </w:t>
      </w:r>
      <w:r w:rsidR="000C0438">
        <w:t>ní</w:t>
      </w:r>
      <w:r w:rsidR="000251E4" w:rsidRPr="00E23121">
        <w:t xml:space="preserve"> zůstal. Řekla Alan</w:t>
      </w:r>
      <w:r>
        <w:t xml:space="preserve"> Tyzark. Řekla to bez přemýšlení</w:t>
      </w:r>
      <w:r w:rsidR="000251E4" w:rsidRPr="00E23121">
        <w:t>. Automaticky.</w:t>
      </w:r>
      <w:r w:rsidR="00345E5C" w:rsidRPr="00E23121">
        <w:t xml:space="preserve"> V</w:t>
      </w:r>
      <w:r w:rsidR="00345E5C">
        <w:t> </w:t>
      </w:r>
      <w:r w:rsidR="000251E4" w:rsidRPr="00E23121">
        <w:t>je</w:t>
      </w:r>
      <w:r w:rsidR="000C0438">
        <w:t>jich myšlenkách byl na první</w:t>
      </w:r>
      <w:r>
        <w:t>m mí</w:t>
      </w:r>
      <w:r w:rsidR="000251E4" w:rsidRPr="00E23121">
        <w:t>stě, vždycky tomu tak bylo.</w:t>
      </w:r>
      <w:r w:rsidR="00345E5C" w:rsidRPr="00E23121">
        <w:t xml:space="preserve"> V</w:t>
      </w:r>
      <w:r w:rsidR="00345E5C">
        <w:t> </w:t>
      </w:r>
      <w:r w:rsidR="000251E4" w:rsidRPr="00E23121">
        <w:t>šoku zapomněla na Gildu</w:t>
      </w:r>
      <w:r w:rsidR="00345E5C" w:rsidRPr="00E23121">
        <w:t xml:space="preserve"> a</w:t>
      </w:r>
      <w:r w:rsidR="00345E5C">
        <w:t> </w:t>
      </w:r>
      <w:r w:rsidR="000251E4" w:rsidRPr="00E23121">
        <w:t>shodou okolností byl Alan doma sám. Gilda byla někde pryč. Přijel okamžitě.</w:t>
      </w:r>
    </w:p>
    <w:p w:rsidR="00D34DB7" w:rsidRPr="00E23121" w:rsidRDefault="00D34DB7" w:rsidP="00E23121">
      <w:pPr>
        <w:pStyle w:val="Text"/>
      </w:pPr>
      <w:r w:rsidRPr="00E23121">
        <w:t>„</w:t>
      </w:r>
      <w:r w:rsidR="000251E4" w:rsidRPr="00E23121">
        <w:t>Přijel Gildiným vozem,</w:t>
      </w:r>
      <w:r w:rsidRPr="00E23121">
        <w:t>“</w:t>
      </w:r>
      <w:r w:rsidR="000251E4" w:rsidRPr="00E23121">
        <w:t xml:space="preserve"> řekla Stella. </w:t>
      </w:r>
      <w:r w:rsidRPr="00E23121">
        <w:t>„</w:t>
      </w:r>
      <w:r w:rsidR="00490AC5">
        <w:t>By</w:t>
      </w:r>
      <w:r w:rsidR="000251E4" w:rsidRPr="00E23121">
        <w:t>la jsem na policejní stanici</w:t>
      </w:r>
      <w:r w:rsidR="00345E5C" w:rsidRPr="00E23121">
        <w:t xml:space="preserve"> a</w:t>
      </w:r>
      <w:r w:rsidR="00345E5C">
        <w:t> </w:t>
      </w:r>
      <w:r w:rsidR="000251E4" w:rsidRPr="00E23121">
        <w:t xml:space="preserve">pila čaj. Chovali se ke mně moc mile, velice ohleduplně. </w:t>
      </w:r>
      <w:r w:rsidR="000251E4" w:rsidRPr="00E23121">
        <w:lastRenderedPageBreak/>
        <w:t>Vyhlížela jsem ho oknem,</w:t>
      </w:r>
      <w:r w:rsidR="00345E5C" w:rsidRPr="00E23121">
        <w:t xml:space="preserve"> a</w:t>
      </w:r>
      <w:r w:rsidR="00345E5C">
        <w:t> </w:t>
      </w:r>
      <w:r w:rsidR="000251E4" w:rsidRPr="00E23121">
        <w:t>když j</w:t>
      </w:r>
      <w:r w:rsidR="00BA0D69">
        <w:t>sem uviděla přijíždět to červené</w:t>
      </w:r>
      <w:r w:rsidR="000251E4" w:rsidRPr="00E23121">
        <w:t xml:space="preserve"> auto, ten červený ford anglia, pomýšlela jsem si, ach ne, to</w:t>
      </w:r>
      <w:r w:rsidR="00E652BE">
        <w:t xml:space="preserve"> není </w:t>
      </w:r>
      <w:r w:rsidR="000251E4" w:rsidRPr="00E23121">
        <w:t>on, to je Gilda. Víte,</w:t>
      </w:r>
      <w:r w:rsidR="00847B6A">
        <w:t xml:space="preserve"> byl</w:t>
      </w:r>
      <w:r w:rsidR="000251E4" w:rsidRPr="00E23121">
        <w:t>o to její auto, ten ford anglia, ne jeho, koupila si jej</w:t>
      </w:r>
      <w:r w:rsidR="00345E5C" w:rsidRPr="00E23121">
        <w:t xml:space="preserve"> z</w:t>
      </w:r>
      <w:r w:rsidR="00345E5C">
        <w:t> </w:t>
      </w:r>
      <w:r w:rsidR="000251E4" w:rsidRPr="00E23121">
        <w:t>dru</w:t>
      </w:r>
      <w:r w:rsidR="00CC5AD8" w:rsidRPr="00E23121">
        <w:t>hé</w:t>
      </w:r>
      <w:r w:rsidR="000251E4" w:rsidRPr="00E23121">
        <w:t xml:space="preserve"> ruky sotva před pár měsíci.</w:t>
      </w:r>
      <w:r w:rsidRPr="00E23121">
        <w:t>“</w:t>
      </w:r>
    </w:p>
    <w:p w:rsidR="00D34DB7" w:rsidRPr="00E23121" w:rsidRDefault="00D34DB7" w:rsidP="00E23121">
      <w:pPr>
        <w:pStyle w:val="Text"/>
        <w:jc w:val="left"/>
      </w:pPr>
      <w:r w:rsidRPr="00E23121">
        <w:t>„</w:t>
      </w:r>
      <w:r w:rsidR="000251E4" w:rsidRPr="00E23121">
        <w:t>Červený ford anglia?</w:t>
      </w:r>
      <w:r w:rsidRPr="00E23121">
        <w:t>“</w:t>
      </w:r>
      <w:r w:rsidR="000251E4" w:rsidRPr="00E23121">
        <w:t xml:space="preserve"> opakovala jsem.</w:t>
      </w:r>
    </w:p>
    <w:p w:rsidR="00D34DB7" w:rsidRPr="00E23121" w:rsidRDefault="00D34DB7" w:rsidP="00E23121">
      <w:pPr>
        <w:pStyle w:val="Text"/>
      </w:pPr>
      <w:r w:rsidRPr="00E23121">
        <w:t>„</w:t>
      </w:r>
      <w:r w:rsidR="000251E4" w:rsidRPr="00E23121">
        <w:t>On měl rover. Šedivý. Oba to</w:t>
      </w:r>
      <w:r w:rsidR="00847B6A">
        <w:t xml:space="preserve"> byl</w:t>
      </w:r>
      <w:r w:rsidR="00490AC5">
        <w:t>y dost staré vozy</w:t>
      </w:r>
      <w:r w:rsidR="000251E4" w:rsidRPr="00E23121">
        <w:t>, nemohli si dovolit nic novějšího. Myslela jsem, že to Gilda při</w:t>
      </w:r>
      <w:r w:rsidR="00490AC5">
        <w:t>jíždí</w:t>
      </w:r>
      <w:r w:rsidR="00345E5C">
        <w:t xml:space="preserve"> v </w:t>
      </w:r>
      <w:r w:rsidR="00490AC5">
        <w:t>tom červeném voze, ale b</w:t>
      </w:r>
      <w:r w:rsidR="000251E4" w:rsidRPr="00E23121">
        <w:t>yl to Alan</w:t>
      </w:r>
      <w:r w:rsidR="00345E5C" w:rsidRPr="00E23121">
        <w:t xml:space="preserve"> a</w:t>
      </w:r>
      <w:r w:rsidR="00345E5C">
        <w:t> </w:t>
      </w:r>
      <w:r w:rsidR="000251E4" w:rsidRPr="00E23121">
        <w:t>byl sám. Objal mě, nestaral se, jestli nás někdo vidí,</w:t>
      </w:r>
      <w:r w:rsidR="00345E5C" w:rsidRPr="00E23121">
        <w:t xml:space="preserve"> a</w:t>
      </w:r>
      <w:r w:rsidR="00345E5C">
        <w:t> </w:t>
      </w:r>
      <w:r w:rsidR="000251E4" w:rsidRPr="00E23121">
        <w:t>řekl:</w:t>
      </w:r>
      <w:r w:rsidRPr="00E23121">
        <w:t xml:space="preserve"> ‚O</w:t>
      </w:r>
      <w:r w:rsidR="00490AC5">
        <w:t>dvezu tě do tvé</w:t>
      </w:r>
      <w:r w:rsidR="000251E4" w:rsidRPr="00E23121">
        <w:t>ho domu.</w:t>
      </w:r>
      <w:r w:rsidRPr="00E23121">
        <w:t>‘</w:t>
      </w:r>
      <w:r w:rsidR="000251E4" w:rsidRPr="00E23121">
        <w:t xml:space="preserve"> Myslela jsem, že má na mysli můj domov</w:t>
      </w:r>
      <w:r w:rsidR="00345E5C" w:rsidRPr="00E23121">
        <w:t xml:space="preserve"> v</w:t>
      </w:r>
      <w:r w:rsidR="00345E5C">
        <w:t> </w:t>
      </w:r>
      <w:r w:rsidR="000251E4" w:rsidRPr="00E23121">
        <w:t>Bury, ale odvezl mě do našeho domu, kde jsme se vždycky scházeli, odvezl mě do Moluccy.</w:t>
      </w:r>
    </w:p>
    <w:p w:rsidR="00D34DB7" w:rsidRPr="00E23121" w:rsidRDefault="000251E4" w:rsidP="00E23121">
      <w:pPr>
        <w:pStyle w:val="Text"/>
      </w:pPr>
      <w:r w:rsidRPr="00E23121">
        <w:t>Zůstali jsme tam celý den. Leželi jsme na posteli</w:t>
      </w:r>
      <w:r w:rsidR="00345E5C">
        <w:t> </w:t>
      </w:r>
      <w:r w:rsidR="00345E5C" w:rsidRPr="00E23121">
        <w:t>–</w:t>
      </w:r>
      <w:r w:rsidR="00345E5C">
        <w:t> </w:t>
      </w:r>
      <w:r w:rsidR="00BA0D69">
        <w:t>ne kvůli milování</w:t>
      </w:r>
      <w:r w:rsidRPr="00E23121">
        <w:t>, to ne</w:t>
      </w:r>
      <w:r w:rsidR="00345E5C">
        <w:t> </w:t>
      </w:r>
      <w:r w:rsidR="00345E5C" w:rsidRPr="00E23121">
        <w:t>–</w:t>
      </w:r>
      <w:r w:rsidR="00345E5C">
        <w:t> </w:t>
      </w:r>
      <w:r w:rsidR="00490AC5">
        <w:t>jen mě objí</w:t>
      </w:r>
      <w:r w:rsidRPr="00E23121">
        <w:t>mal</w:t>
      </w:r>
      <w:r w:rsidR="00345E5C" w:rsidRPr="00E23121">
        <w:t xml:space="preserve"> a</w:t>
      </w:r>
      <w:r w:rsidR="00345E5C">
        <w:t> </w:t>
      </w:r>
      <w:r w:rsidRPr="00E23121">
        <w:t>leželi jsme vedle sebe až do večera. Dokonce zařídil,</w:t>
      </w:r>
      <w:r w:rsidR="007760C2" w:rsidRPr="00E23121">
        <w:t xml:space="preserve"> aby </w:t>
      </w:r>
      <w:r w:rsidRPr="00E23121">
        <w:t>Priscilla dohlédla na Richarda. Nevím, jak to vysvě</w:t>
      </w:r>
      <w:r w:rsidR="00490AC5">
        <w:t>tlil Gildě, nevím, proč měl její</w:t>
      </w:r>
      <w:r w:rsidRPr="00E23121">
        <w:t xml:space="preserve"> vůz</w:t>
      </w:r>
      <w:r w:rsidR="00345E5C" w:rsidRPr="00E23121">
        <w:t xml:space="preserve"> a</w:t>
      </w:r>
      <w:r w:rsidR="00345E5C">
        <w:t> </w:t>
      </w:r>
      <w:r w:rsidRPr="00E23121">
        <w:t xml:space="preserve">ona jeho, </w:t>
      </w:r>
      <w:r w:rsidR="005C27A9">
        <w:t>nevím</w:t>
      </w:r>
      <w:r w:rsidR="00BA0D69">
        <w:t>, co jí</w:t>
      </w:r>
      <w:r w:rsidRPr="00E23121">
        <w:t xml:space="preserve"> ř</w:t>
      </w:r>
      <w:r w:rsidR="009A5E5F">
        <w:t>ekl. Utekly týdny, než jsem</w:t>
      </w:r>
      <w:r w:rsidR="00345E5C">
        <w:t xml:space="preserve"> s </w:t>
      </w:r>
      <w:r w:rsidR="009A5E5F">
        <w:t>ní</w:t>
      </w:r>
      <w:r w:rsidRPr="00E23121">
        <w:t xml:space="preserve"> znovu mluvila.</w:t>
      </w:r>
      <w:r w:rsidR="00D34DB7" w:rsidRPr="00E23121">
        <w:t>“</w:t>
      </w:r>
    </w:p>
    <w:p w:rsidR="00D34DB7" w:rsidRPr="00E23121" w:rsidRDefault="00D34DB7" w:rsidP="00E23121">
      <w:pPr>
        <w:pStyle w:val="Text"/>
      </w:pPr>
      <w:r w:rsidRPr="00E23121">
        <w:t>„</w:t>
      </w:r>
      <w:r w:rsidR="000251E4" w:rsidRPr="00E23121">
        <w:t>Stello,</w:t>
      </w:r>
      <w:r w:rsidRPr="00E23121">
        <w:t>“</w:t>
      </w:r>
      <w:r w:rsidR="000251E4" w:rsidRPr="00E23121">
        <w:t xml:space="preserve"> řekla jsem, </w:t>
      </w:r>
      <w:r w:rsidRPr="00E23121">
        <w:t>„</w:t>
      </w:r>
      <w:r w:rsidR="00C76B26">
        <w:t>to červené</w:t>
      </w:r>
      <w:r w:rsidR="000251E4" w:rsidRPr="00E23121">
        <w:t xml:space="preserve"> auto, to je Gildino auto tam</w:t>
      </w:r>
      <w:r w:rsidR="00345E5C" w:rsidRPr="00E23121">
        <w:t xml:space="preserve"> v</w:t>
      </w:r>
      <w:r w:rsidR="00345E5C">
        <w:t> </w:t>
      </w:r>
      <w:r w:rsidR="000251E4" w:rsidRPr="00E23121">
        <w:t>garáži vašeho domu?</w:t>
      </w:r>
      <w:r w:rsidRPr="00E23121">
        <w:t>“</w:t>
      </w:r>
    </w:p>
    <w:p w:rsidR="00D34DB7" w:rsidRPr="00E23121" w:rsidRDefault="000251E4" w:rsidP="00E23121">
      <w:pPr>
        <w:pStyle w:val="Text"/>
      </w:pPr>
      <w:r w:rsidRPr="00E23121">
        <w:t>Vrhla po mně ten svůj postranní pohled. Takhle se podívá dítě, kte</w:t>
      </w:r>
      <w:r w:rsidR="00CC5AD8" w:rsidRPr="00E23121">
        <w:t>ré</w:t>
      </w:r>
      <w:r w:rsidRPr="00E23121">
        <w:t>mu předhazují, že provedlo něco špatného, ale nic zas tak hrozného,</w:t>
      </w:r>
      <w:r w:rsidR="00345E5C" w:rsidRPr="00E23121">
        <w:t xml:space="preserve"> a</w:t>
      </w:r>
      <w:r w:rsidR="00345E5C">
        <w:t> </w:t>
      </w:r>
      <w:r w:rsidRPr="00E23121">
        <w:t>přesto se mu moc nechce se přiznat. Pohled provinilý, ale pobavený</w:t>
      </w:r>
      <w:r w:rsidR="00345E5C" w:rsidRPr="00E23121">
        <w:t xml:space="preserve"> a</w:t>
      </w:r>
      <w:r w:rsidR="00345E5C">
        <w:t> </w:t>
      </w:r>
      <w:r w:rsidRPr="00E23121">
        <w:t>mírně otrávený.</w:t>
      </w:r>
    </w:p>
    <w:p w:rsidR="00D34DB7" w:rsidRPr="00E23121" w:rsidRDefault="00D34DB7" w:rsidP="00E23121">
      <w:pPr>
        <w:pStyle w:val="Text"/>
        <w:jc w:val="left"/>
      </w:pPr>
      <w:r w:rsidRPr="00E23121">
        <w:t>„</w:t>
      </w:r>
      <w:r w:rsidR="00490AC5">
        <w:t>Co kdyby</w:t>
      </w:r>
      <w:r w:rsidR="000251E4" w:rsidRPr="00E23121">
        <w:t xml:space="preserve"> ano?</w:t>
      </w:r>
      <w:r w:rsidRPr="00E23121">
        <w:t>“</w:t>
      </w:r>
    </w:p>
    <w:p w:rsidR="00D34DB7" w:rsidRPr="00E23121" w:rsidRDefault="00D34DB7" w:rsidP="00E23121">
      <w:pPr>
        <w:pStyle w:val="Text"/>
        <w:jc w:val="left"/>
      </w:pPr>
      <w:r w:rsidRPr="00E23121">
        <w:t>„</w:t>
      </w:r>
      <w:r w:rsidR="000251E4" w:rsidRPr="00E23121">
        <w:t>Říkala jste, že Gilda zemřela za autonehody.</w:t>
      </w:r>
      <w:r w:rsidRPr="00E23121">
        <w:t>“</w:t>
      </w:r>
    </w:p>
    <w:p w:rsidR="00D34DB7" w:rsidRPr="00E23121" w:rsidRDefault="00D34DB7" w:rsidP="00E23121">
      <w:pPr>
        <w:pStyle w:val="Text"/>
      </w:pPr>
      <w:r w:rsidRPr="00E23121">
        <w:t>„</w:t>
      </w:r>
      <w:r w:rsidR="000251E4" w:rsidRPr="00E23121">
        <w:t>Vyprávěla jsem vám</w:t>
      </w:r>
      <w:r w:rsidR="00345E5C" w:rsidRPr="00E23121">
        <w:t xml:space="preserve"> o</w:t>
      </w:r>
      <w:r w:rsidR="00345E5C">
        <w:t> </w:t>
      </w:r>
      <w:r w:rsidR="000251E4" w:rsidRPr="00E23121">
        <w:t>Charmian. Napsala mi, víte. Poslala mi dopis. Tedy, poslala jej na moji adresu, ve skutečnosti byl určený Rexovi. Napsala ho Rexovi, který byl mrtvý. Takovým způsobem napsala dopis na rozloučenou.</w:t>
      </w:r>
      <w:r w:rsidRPr="00E23121">
        <w:t>“</w:t>
      </w:r>
    </w:p>
    <w:p w:rsidR="00D34DB7" w:rsidRPr="00E23121" w:rsidRDefault="000251E4" w:rsidP="00E23121">
      <w:pPr>
        <w:pStyle w:val="Text"/>
      </w:pPr>
      <w:r w:rsidRPr="00E23121">
        <w:t>Charmian musela jít</w:t>
      </w:r>
      <w:r w:rsidR="00345E5C" w:rsidRPr="00E23121">
        <w:t xml:space="preserve"> s</w:t>
      </w:r>
      <w:r w:rsidR="00345E5C">
        <w:t> </w:t>
      </w:r>
      <w:r w:rsidRPr="00E23121">
        <w:t>dopisem na poštu toho rána nebo možná předchozího večera. Obálka měla razítko</w:t>
      </w:r>
      <w:r w:rsidR="00345E5C" w:rsidRPr="00E23121">
        <w:t xml:space="preserve"> s</w:t>
      </w:r>
      <w:r w:rsidR="00345E5C">
        <w:t> </w:t>
      </w:r>
      <w:r w:rsidRPr="00E23121">
        <w:t>datem její smrti</w:t>
      </w:r>
      <w:r w:rsidR="00345E5C" w:rsidRPr="00E23121">
        <w:t xml:space="preserve"> a</w:t>
      </w:r>
      <w:r w:rsidR="00345E5C">
        <w:t> </w:t>
      </w:r>
      <w:r w:rsidRPr="00E23121">
        <w:t>Stelle přišel</w:t>
      </w:r>
      <w:r w:rsidR="009658FD">
        <w:t xml:space="preserve"> příští</w:t>
      </w:r>
      <w:r w:rsidR="00545C63">
        <w:t>ho dne. Charmian vždycky</w:t>
      </w:r>
      <w:r w:rsidRPr="00E23121">
        <w:t xml:space="preserve"> měla nečitelný rukopis</w:t>
      </w:r>
      <w:r w:rsidR="00345E5C" w:rsidRPr="00E23121">
        <w:t xml:space="preserve"> a</w:t>
      </w:r>
      <w:r w:rsidR="00345E5C">
        <w:t> </w:t>
      </w:r>
      <w:r w:rsidRPr="00E23121">
        <w:t>všechno naklepala na starém psacím stroji, který měla doma. Napsala pouze:</w:t>
      </w:r>
      <w:r w:rsidR="008475BF">
        <w:t xml:space="preserve"> ‚</w:t>
      </w:r>
      <w:r w:rsidR="00D34DB7" w:rsidRPr="00E23121">
        <w:t>N</w:t>
      </w:r>
      <w:r w:rsidRPr="00E23121">
        <w:t>emohu bez tebe žít. Snažila jsem se, ale dny jsou příliš dlou</w:t>
      </w:r>
      <w:r w:rsidR="00CC5AD8" w:rsidRPr="00E23121">
        <w:t>hé</w:t>
      </w:r>
      <w:r w:rsidRPr="00E23121">
        <w:t>.</w:t>
      </w:r>
      <w:r w:rsidR="00D34DB7" w:rsidRPr="00E23121">
        <w:t>‘</w:t>
      </w:r>
      <w:r w:rsidRPr="00E23121">
        <w:t xml:space="preserve"> Bylo to podepsané hned vpravo dole na stránce tím jejím škrabopisem, stálo tam</w:t>
      </w:r>
      <w:r w:rsidR="00545C63">
        <w:t xml:space="preserve"> ‚</w:t>
      </w:r>
      <w:r w:rsidR="00D34DB7" w:rsidRPr="00E23121">
        <w:t>C</w:t>
      </w:r>
      <w:r w:rsidRPr="00E23121">
        <w:t>harmian</w:t>
      </w:r>
      <w:r w:rsidR="00D34DB7" w:rsidRPr="00E23121">
        <w:t>‘</w:t>
      </w:r>
      <w:r w:rsidRPr="00E23121">
        <w:t>, ale mohlo to být cokoliv.</w:t>
      </w:r>
    </w:p>
    <w:p w:rsidR="00D34DB7" w:rsidRPr="00E23121" w:rsidRDefault="000251E4" w:rsidP="00E23121">
      <w:pPr>
        <w:pStyle w:val="Text"/>
      </w:pPr>
      <w:r w:rsidRPr="00E23121">
        <w:lastRenderedPageBreak/>
        <w:t>Stella věděla, že</w:t>
      </w:r>
      <w:r w:rsidR="0041594E" w:rsidRPr="00E23121">
        <w:t xml:space="preserve"> by </w:t>
      </w:r>
      <w:r w:rsidRPr="00E23121">
        <w:t>ho měla předat koronerovi. Chtěla jej ale nejdřív ukázat Alanovi. Podíval se na něj, pak na ni</w:t>
      </w:r>
      <w:r w:rsidR="00345E5C" w:rsidRPr="00E23121">
        <w:t xml:space="preserve"> a</w:t>
      </w:r>
      <w:r w:rsidR="00345E5C">
        <w:t> </w:t>
      </w:r>
      <w:r w:rsidRPr="00E23121">
        <w:t>řekl:</w:t>
      </w:r>
    </w:p>
    <w:p w:rsidR="00D34DB7" w:rsidRPr="00E23121" w:rsidRDefault="00D34DB7" w:rsidP="00E23121">
      <w:pPr>
        <w:pStyle w:val="Text"/>
        <w:jc w:val="left"/>
      </w:pPr>
      <w:r w:rsidRPr="00E23121">
        <w:t>„</w:t>
      </w:r>
      <w:r w:rsidR="00BE70EC">
        <w:t>Přesně moje pocity</w:t>
      </w:r>
      <w:r w:rsidR="000251E4" w:rsidRPr="00E23121">
        <w:t xml:space="preserve">. Jsou </w:t>
      </w:r>
      <w:r w:rsidR="00BE70EC">
        <w:t>naladěni na stejnou vlnu jako my</w:t>
      </w:r>
      <w:r w:rsidR="000251E4" w:rsidRPr="00E23121">
        <w:t>.</w:t>
      </w:r>
      <w:r w:rsidRPr="00E23121">
        <w:t>“</w:t>
      </w:r>
    </w:p>
    <w:p w:rsidR="00D34DB7" w:rsidRPr="00E23121" w:rsidRDefault="00D34DB7" w:rsidP="00E23121">
      <w:pPr>
        <w:pStyle w:val="Text"/>
        <w:jc w:val="left"/>
      </w:pPr>
      <w:r w:rsidRPr="00E23121">
        <w:t>„</w:t>
      </w:r>
      <w:r w:rsidR="00BE70EC">
        <w:t>Ty</w:t>
      </w:r>
      <w:r w:rsidR="000251E4" w:rsidRPr="00E23121">
        <w:t xml:space="preserve"> by ses ovšem nezabil,</w:t>
      </w:r>
      <w:r w:rsidRPr="00E23121">
        <w:t>“</w:t>
      </w:r>
      <w:r w:rsidR="000251E4" w:rsidRPr="00E23121">
        <w:t xml:space="preserve"> řekla Stella.</w:t>
      </w:r>
    </w:p>
    <w:p w:rsidR="00D34DB7" w:rsidRPr="00E23121" w:rsidRDefault="00D34DB7" w:rsidP="00E23121">
      <w:pPr>
        <w:pStyle w:val="Text"/>
        <w:jc w:val="left"/>
      </w:pPr>
      <w:r w:rsidRPr="00E23121">
        <w:t>„</w:t>
      </w:r>
      <w:r w:rsidR="000251E4" w:rsidRPr="00E23121">
        <w:t>Jak můžeš vědět, co bych udělal, kdybys zemřela?</w:t>
      </w:r>
      <w:r w:rsidRPr="00E23121">
        <w:t>“</w:t>
      </w:r>
    </w:p>
    <w:p w:rsidR="00D34DB7" w:rsidRPr="00E23121" w:rsidRDefault="000251E4" w:rsidP="00E23121">
      <w:pPr>
        <w:pStyle w:val="Text"/>
      </w:pPr>
      <w:r w:rsidRPr="00E23121">
        <w:t xml:space="preserve">Řekla, že se zachvěla, když to řekl. </w:t>
      </w:r>
      <w:r w:rsidR="00D34DB7" w:rsidRPr="00E23121">
        <w:t>„</w:t>
      </w:r>
      <w:r w:rsidRPr="00E23121">
        <w:t>Co bych měla</w:t>
      </w:r>
      <w:r w:rsidR="00345E5C" w:rsidRPr="00E23121">
        <w:t xml:space="preserve"> s</w:t>
      </w:r>
      <w:r w:rsidR="00345E5C">
        <w:t> </w:t>
      </w:r>
      <w:r w:rsidRPr="00E23121">
        <w:t>tím dopisem udělat?</w:t>
      </w:r>
      <w:r w:rsidR="00D34DB7" w:rsidRPr="00E23121">
        <w:t>“</w:t>
      </w:r>
    </w:p>
    <w:p w:rsidR="00D34DB7" w:rsidRPr="00E23121" w:rsidRDefault="00D34DB7" w:rsidP="00E23121">
      <w:pPr>
        <w:pStyle w:val="Text"/>
      </w:pPr>
      <w:r w:rsidRPr="00E23121">
        <w:t>„</w:t>
      </w:r>
      <w:r w:rsidR="000251E4" w:rsidRPr="00E23121">
        <w:t>Nic,</w:t>
      </w:r>
      <w:r w:rsidRPr="00E23121">
        <w:t>“</w:t>
      </w:r>
      <w:r w:rsidR="000251E4" w:rsidRPr="00E23121">
        <w:t xml:space="preserve"> řekl. </w:t>
      </w:r>
      <w:r w:rsidRPr="00E23121">
        <w:t>„</w:t>
      </w:r>
      <w:r w:rsidR="000251E4" w:rsidRPr="00E23121">
        <w:t>Postarám se</w:t>
      </w:r>
      <w:r w:rsidR="00345E5C" w:rsidRPr="00E23121">
        <w:t xml:space="preserve"> o</w:t>
      </w:r>
      <w:r w:rsidR="00345E5C">
        <w:t> </w:t>
      </w:r>
      <w:r w:rsidR="000251E4" w:rsidRPr="00E23121">
        <w:t>něj.</w:t>
      </w:r>
      <w:r w:rsidRPr="00E23121">
        <w:t>“</w:t>
      </w:r>
      <w:r w:rsidR="00345E5C" w:rsidRPr="00E23121">
        <w:t xml:space="preserve"> A</w:t>
      </w:r>
      <w:r w:rsidR="00345E5C">
        <w:t> </w:t>
      </w:r>
      <w:r w:rsidR="000251E4" w:rsidRPr="00E23121">
        <w:t>zeptal se, jestli chce opravdu vidět, co stojí</w:t>
      </w:r>
      <w:r w:rsidR="00345E5C" w:rsidRPr="00E23121">
        <w:t xml:space="preserve"> v</w:t>
      </w:r>
      <w:r w:rsidR="00345E5C">
        <w:t> </w:t>
      </w:r>
      <w:r w:rsidR="000251E4" w:rsidRPr="00E23121">
        <w:t>novinách. Přiznání, že Charmian bývala Rexovou milenkou.</w:t>
      </w:r>
    </w:p>
    <w:p w:rsidR="00D34DB7" w:rsidRPr="00E23121" w:rsidRDefault="000251E4" w:rsidP="00E23121">
      <w:pPr>
        <w:pStyle w:val="Text"/>
      </w:pPr>
      <w:r w:rsidRPr="00E23121">
        <w:t>Nechtěla. Uvěřila, že právě proto chce Alan o</w:t>
      </w:r>
      <w:r w:rsidR="009A5E5F">
        <w:t>dstranit Charmianin dopis. Tehdy</w:t>
      </w:r>
      <w:r w:rsidR="00345E5C" w:rsidRPr="00E23121">
        <w:t xml:space="preserve"> o</w:t>
      </w:r>
      <w:r w:rsidR="00345E5C">
        <w:t> </w:t>
      </w:r>
      <w:r w:rsidRPr="00E23121">
        <w:t xml:space="preserve">tom </w:t>
      </w:r>
      <w:r w:rsidR="003D5D32">
        <w:t>byla</w:t>
      </w:r>
      <w:r w:rsidRPr="00E23121">
        <w:t xml:space="preserve"> přesvědčená.</w:t>
      </w:r>
    </w:p>
    <w:p w:rsidR="00D34DB7" w:rsidRPr="00E23121" w:rsidRDefault="00D34DB7" w:rsidP="00E23121">
      <w:pPr>
        <w:pStyle w:val="Text"/>
        <w:jc w:val="left"/>
      </w:pPr>
      <w:r w:rsidRPr="00E23121">
        <w:t>„</w:t>
      </w:r>
      <w:r w:rsidR="000251E4" w:rsidRPr="00E23121">
        <w:t>Nec</w:t>
      </w:r>
      <w:r w:rsidR="00BE70EC">
        <w:t>hci přestoupit zákony</w:t>
      </w:r>
      <w:r w:rsidR="000251E4" w:rsidRPr="00E23121">
        <w:t>,</w:t>
      </w:r>
      <w:r w:rsidRPr="00E23121">
        <w:t>“</w:t>
      </w:r>
      <w:r w:rsidR="000251E4" w:rsidRPr="00E23121">
        <w:t xml:space="preserve"> řekla.</w:t>
      </w:r>
    </w:p>
    <w:p w:rsidR="00D34DB7" w:rsidRPr="00E23121" w:rsidRDefault="000251E4" w:rsidP="00E23121">
      <w:pPr>
        <w:pStyle w:val="Text"/>
      </w:pPr>
      <w:r w:rsidRPr="00E23121">
        <w:t xml:space="preserve">Zasmál se. </w:t>
      </w:r>
      <w:r w:rsidR="00D34DB7" w:rsidRPr="00E23121">
        <w:t>„</w:t>
      </w:r>
      <w:r w:rsidRPr="00E23121">
        <w:t>Proč ne? Ale jdi. Ber to sportovně. Máš to stejně</w:t>
      </w:r>
      <w:r w:rsidR="00345E5C" w:rsidRPr="00E23121">
        <w:t xml:space="preserve"> z</w:t>
      </w:r>
      <w:r w:rsidR="00345E5C">
        <w:t> </w:t>
      </w:r>
      <w:r w:rsidRPr="00E23121">
        <w:t>krku. Dopis mám já. Uložím ho do archivu.</w:t>
      </w:r>
      <w:r w:rsidR="00D34DB7" w:rsidRPr="00E23121">
        <w:t>“</w:t>
      </w:r>
    </w:p>
    <w:p w:rsidR="00546B52" w:rsidRDefault="00D34DB7" w:rsidP="00E23121">
      <w:pPr>
        <w:pStyle w:val="Text"/>
        <w:jc w:val="left"/>
      </w:pPr>
      <w:r w:rsidRPr="00E23121">
        <w:t>„</w:t>
      </w:r>
      <w:r w:rsidR="000251E4" w:rsidRPr="00E23121">
        <w:t>Nemáš žádný archiv,</w:t>
      </w:r>
      <w:r w:rsidRPr="00E23121">
        <w:t>“</w:t>
      </w:r>
      <w:r w:rsidR="00546B52">
        <w:t xml:space="preserve"> řekla.</w:t>
      </w:r>
    </w:p>
    <w:p w:rsidR="00D34DB7" w:rsidRPr="00E23121" w:rsidRDefault="00D34DB7" w:rsidP="00E23121">
      <w:pPr>
        <w:pStyle w:val="Text"/>
        <w:jc w:val="left"/>
      </w:pPr>
      <w:r w:rsidRPr="00E23121">
        <w:t>„</w:t>
      </w:r>
      <w:r w:rsidR="000251E4" w:rsidRPr="00E23121">
        <w:t>Teď už jo.</w:t>
      </w:r>
      <w:r w:rsidRPr="00E23121">
        <w:t>“</w:t>
      </w:r>
    </w:p>
    <w:p w:rsidR="00D34DB7" w:rsidRPr="00E23121" w:rsidRDefault="009A5E5F" w:rsidP="00E23121">
      <w:pPr>
        <w:pStyle w:val="Text"/>
      </w:pPr>
      <w:r>
        <w:t>Všechno to vyprávění</w:t>
      </w:r>
      <w:r w:rsidR="000251E4" w:rsidRPr="00E23121">
        <w:t xml:space="preserve"> zabralo</w:t>
      </w:r>
      <w:r w:rsidR="00345E5C" w:rsidRPr="00E23121">
        <w:t xml:space="preserve"> o</w:t>
      </w:r>
      <w:r w:rsidR="00345E5C">
        <w:t> </w:t>
      </w:r>
      <w:r w:rsidR="000251E4" w:rsidRPr="00E23121">
        <w:t>moc</w:t>
      </w:r>
      <w:r w:rsidR="00A858B4">
        <w:t xml:space="preserve"> víc </w:t>
      </w:r>
      <w:r w:rsidR="00546B52">
        <w:t>než pět minut, hlas jí</w:t>
      </w:r>
      <w:r w:rsidR="000251E4" w:rsidRPr="00E23121">
        <w:t xml:space="preserve"> ochraptěl</w:t>
      </w:r>
      <w:r w:rsidR="00345E5C" w:rsidRPr="00E23121">
        <w:t xml:space="preserve"> a</w:t>
      </w:r>
      <w:r w:rsidR="00345E5C">
        <w:t> </w:t>
      </w:r>
      <w:r w:rsidR="000251E4" w:rsidRPr="00E23121">
        <w:t>pleť ztratila všechnu barvu.</w:t>
      </w:r>
    </w:p>
    <w:p w:rsidR="00D34DB7" w:rsidRPr="00E23121" w:rsidRDefault="00D34DB7" w:rsidP="00E23121">
      <w:pPr>
        <w:pStyle w:val="Text"/>
      </w:pPr>
      <w:r w:rsidRPr="00E23121">
        <w:t>„</w:t>
      </w:r>
      <w:r w:rsidR="000251E4" w:rsidRPr="00E23121">
        <w:t>Nes</w:t>
      </w:r>
      <w:r w:rsidR="00275A9B">
        <w:t>mít</w:t>
      </w:r>
      <w:r w:rsidR="000251E4" w:rsidRPr="00E23121">
        <w:t>e se</w:t>
      </w:r>
      <w:r w:rsidR="00345E5C" w:rsidRPr="00E23121">
        <w:t xml:space="preserve"> s</w:t>
      </w:r>
      <w:r w:rsidR="00345E5C">
        <w:t> </w:t>
      </w:r>
      <w:r w:rsidR="009A1066">
        <w:t xml:space="preserve">tím </w:t>
      </w:r>
      <w:r w:rsidR="000251E4" w:rsidRPr="00E23121">
        <w:t>rozčilovat,</w:t>
      </w:r>
      <w:r w:rsidRPr="00E23121">
        <w:t>“</w:t>
      </w:r>
      <w:r w:rsidR="00546B52">
        <w:t xml:space="preserve"> řekla jsem, vzala jí</w:t>
      </w:r>
      <w:r w:rsidR="000251E4" w:rsidRPr="00E23121">
        <w:t xml:space="preserve"> podnos</w:t>
      </w:r>
      <w:r w:rsidR="00345E5C" w:rsidRPr="00E23121">
        <w:t xml:space="preserve"> a</w:t>
      </w:r>
      <w:r w:rsidR="00345E5C">
        <w:t> </w:t>
      </w:r>
      <w:r w:rsidR="000251E4" w:rsidRPr="00E23121">
        <w:t>přikryla ji až ke kolenům.</w:t>
      </w:r>
    </w:p>
    <w:p w:rsidR="00D34DB7" w:rsidRPr="00E23121" w:rsidRDefault="00345E5C" w:rsidP="00E23121">
      <w:pPr>
        <w:pStyle w:val="Text"/>
      </w:pPr>
      <w:r w:rsidRPr="00E23121">
        <w:t>„A</w:t>
      </w:r>
      <w:r>
        <w:t> </w:t>
      </w:r>
      <w:r w:rsidR="000251E4" w:rsidRPr="00E23121">
        <w:t>to byl začátek,</w:t>
      </w:r>
      <w:r w:rsidR="00D34DB7" w:rsidRPr="00E23121">
        <w:t>“</w:t>
      </w:r>
      <w:r w:rsidR="000251E4" w:rsidRPr="00E23121">
        <w:t xml:space="preserve"> řekla. </w:t>
      </w:r>
      <w:r w:rsidR="00D34DB7" w:rsidRPr="00E23121">
        <w:t>„</w:t>
      </w:r>
      <w:r w:rsidR="000251E4" w:rsidRPr="00E23121">
        <w:t>Dopisem, který mi Charmian poslala, to všechno začalo.</w:t>
      </w:r>
      <w:r w:rsidR="00D34DB7" w:rsidRPr="00E23121">
        <w:t>“</w:t>
      </w:r>
    </w:p>
    <w:p w:rsidR="00D34DB7" w:rsidRPr="00E23121" w:rsidRDefault="00D34DB7" w:rsidP="00E23121">
      <w:pPr>
        <w:pStyle w:val="Text"/>
      </w:pPr>
      <w:r w:rsidRPr="00E23121">
        <w:t>„</w:t>
      </w:r>
      <w:r w:rsidR="000251E4" w:rsidRPr="00E23121">
        <w:t>Co začalo?</w:t>
      </w:r>
      <w:r w:rsidRPr="00E23121">
        <w:t>“</w:t>
      </w:r>
      <w:r w:rsidR="000251E4" w:rsidRPr="00E23121">
        <w:t xml:space="preserve"> zeptala jsem se, ale odpovědi jsem se nedočkala.</w:t>
      </w:r>
    </w:p>
    <w:p w:rsidR="00D34DB7" w:rsidRPr="00E23121" w:rsidRDefault="00D34DB7" w:rsidP="00E23121">
      <w:pPr>
        <w:pStyle w:val="Text"/>
      </w:pPr>
    </w:p>
    <w:p w:rsidR="00345E5C" w:rsidRPr="00E23121" w:rsidRDefault="000251E4" w:rsidP="00E23121">
      <w:pPr>
        <w:pStyle w:val="Text"/>
      </w:pPr>
      <w:r w:rsidRPr="00E23121">
        <w:t>Když prožíváte takový milostný vztah jako já, úplně jiný než Stel</w:t>
      </w:r>
      <w:r w:rsidR="00BE70EC">
        <w:t>la, nemáte moc příležitosti poví</w:t>
      </w:r>
      <w:r w:rsidRPr="00E23121">
        <w:t>dat si</w:t>
      </w:r>
      <w:r w:rsidR="00345E5C" w:rsidRPr="00E23121">
        <w:t xml:space="preserve"> s</w:t>
      </w:r>
      <w:r w:rsidR="00345E5C">
        <w:t> </w:t>
      </w:r>
      <w:r w:rsidRPr="00E23121">
        <w:t>člověkem, kte</w:t>
      </w:r>
      <w:r w:rsidR="00CC5AD8" w:rsidRPr="00E23121">
        <w:t>ré</w:t>
      </w:r>
      <w:r w:rsidRPr="00E23121">
        <w:t xml:space="preserve">ho </w:t>
      </w:r>
      <w:r w:rsidR="00CC66CD">
        <w:t>milujete. Především naše setkání</w:t>
      </w:r>
      <w:r w:rsidRPr="00E23121">
        <w:t xml:space="preserve"> netrvají dlouho, </w:t>
      </w:r>
      <w:r w:rsidR="00BE70EC">
        <w:t>všechno jsou to ukradené chvilky</w:t>
      </w:r>
      <w:r w:rsidRPr="00E23121">
        <w:t>,</w:t>
      </w:r>
      <w:r w:rsidR="00345E5C" w:rsidRPr="00E23121">
        <w:t xml:space="preserve"> a</w:t>
      </w:r>
      <w:r w:rsidR="00345E5C">
        <w:t> </w:t>
      </w:r>
      <w:r w:rsidRPr="00E23121">
        <w:t>potom většinu času zabere milování. Říkám si, že bude na hovor času dost, až budu</w:t>
      </w:r>
      <w:r w:rsidR="00345E5C" w:rsidRPr="00E23121">
        <w:t xml:space="preserve"> s</w:t>
      </w:r>
      <w:r w:rsidR="00345E5C">
        <w:t> </w:t>
      </w:r>
      <w:r w:rsidRPr="00E23121">
        <w:t>Nedem napořá</w:t>
      </w:r>
      <w:r w:rsidR="009A5E5F">
        <w:t>d.</w:t>
      </w:r>
      <w:r w:rsidR="00345E5C">
        <w:t xml:space="preserve"> S </w:t>
      </w:r>
      <w:r w:rsidR="009A5E5F">
        <w:t>každým dnem jsem</w:t>
      </w:r>
      <w:r w:rsidR="00345E5C">
        <w:t xml:space="preserve"> o </w:t>
      </w:r>
      <w:r w:rsidR="009A5E5F">
        <w:t>krok blí</w:t>
      </w:r>
      <w:r w:rsidRPr="00E23121">
        <w:t>ž</w:t>
      </w:r>
      <w:r w:rsidR="00345E5C" w:rsidRPr="00E23121">
        <w:t xml:space="preserve"> k</w:t>
      </w:r>
      <w:r w:rsidR="00345E5C">
        <w:t> </w:t>
      </w:r>
      <w:r w:rsidRPr="00E23121">
        <w:t>rozhodnutí, že</w:t>
      </w:r>
      <w:r w:rsidR="00345E5C" w:rsidRPr="00E23121">
        <w:t xml:space="preserve"> s</w:t>
      </w:r>
      <w:r w:rsidR="00345E5C">
        <w:t> </w:t>
      </w:r>
      <w:r w:rsidRPr="00E23121">
        <w:t>ním zůstanu navždycky, přestože jsem mu ještě nic neřekla, máme konec listopadu, nic jsem neřekla Mikeovi, nic jsem nezařídila, zatím to mám všechno</w:t>
      </w:r>
      <w:r w:rsidR="00345E5C" w:rsidRPr="00E23121">
        <w:t xml:space="preserve"> v</w:t>
      </w:r>
      <w:r w:rsidR="00345E5C">
        <w:t> </w:t>
      </w:r>
      <w:r w:rsidRPr="00E23121">
        <w:t>hlavě.</w:t>
      </w:r>
    </w:p>
    <w:p w:rsidR="00D34DB7" w:rsidRPr="00E23121" w:rsidRDefault="00345E5C" w:rsidP="00E23121">
      <w:pPr>
        <w:pStyle w:val="Text"/>
      </w:pPr>
      <w:r w:rsidRPr="00E23121">
        <w:t>A</w:t>
      </w:r>
      <w:r>
        <w:t> </w:t>
      </w:r>
      <w:r w:rsidR="000251E4" w:rsidRPr="00E23121">
        <w:t>naše schůzky ve Stellině domě už měly svůj rituál</w:t>
      </w:r>
      <w:r w:rsidRPr="00E23121">
        <w:t xml:space="preserve"> a</w:t>
      </w:r>
      <w:r>
        <w:t> </w:t>
      </w:r>
      <w:r w:rsidR="000251E4" w:rsidRPr="00E23121">
        <w:t>zbývalo přitom jen málo prost</w:t>
      </w:r>
      <w:r w:rsidR="009A5E5F">
        <w:t>oru na povídání</w:t>
      </w:r>
      <w:r w:rsidR="00BE70EC">
        <w:t>. Byl nejmírnější</w:t>
      </w:r>
      <w:r w:rsidR="00545C63">
        <w:t xml:space="preserve"> listopad od doby, kdy se počasí</w:t>
      </w:r>
      <w:r w:rsidR="000251E4" w:rsidRPr="00E23121">
        <w:t xml:space="preserve"> sleduje</w:t>
      </w:r>
      <w:r w:rsidRPr="00E23121">
        <w:t xml:space="preserve"> a</w:t>
      </w:r>
      <w:r>
        <w:t> </w:t>
      </w:r>
      <w:r w:rsidR="000251E4" w:rsidRPr="00E23121">
        <w:t>zaznamenává,</w:t>
      </w:r>
      <w:r w:rsidRPr="00E23121">
        <w:t xml:space="preserve"> a</w:t>
      </w:r>
      <w:r>
        <w:t> </w:t>
      </w:r>
      <w:r w:rsidR="000251E4" w:rsidRPr="00E23121">
        <w:t xml:space="preserve">zima byla, jako kdyby </w:t>
      </w:r>
      <w:r w:rsidR="00835AA0">
        <w:lastRenderedPageBreak/>
        <w:t>bylo řekněme září</w:t>
      </w:r>
      <w:r w:rsidR="000251E4" w:rsidRPr="00E23121">
        <w:t>. Ale zima bylo</w:t>
      </w:r>
      <w:r w:rsidRPr="00E23121">
        <w:t xml:space="preserve"> i</w:t>
      </w:r>
      <w:r>
        <w:t> </w:t>
      </w:r>
      <w:r w:rsidR="000251E4" w:rsidRPr="00E23121">
        <w:t>tak dost. Než Ned přijel, vytopila jsem pokoj co nejvíc to šlo, přinesla jsem</w:t>
      </w:r>
      <w:r w:rsidRPr="00E23121">
        <w:t xml:space="preserve"> s</w:t>
      </w:r>
      <w:r>
        <w:t> </w:t>
      </w:r>
      <w:r w:rsidR="000251E4" w:rsidRPr="00E23121">
        <w:t>sebou láhev vína, otev</w:t>
      </w:r>
      <w:r w:rsidR="00BE70EC">
        <w:t>řela ji</w:t>
      </w:r>
      <w:r>
        <w:t xml:space="preserve"> a </w:t>
      </w:r>
      <w:r w:rsidR="00BE70EC">
        <w:t>nechala ji dýchat, sví</w:t>
      </w:r>
      <w:r w:rsidR="000251E4" w:rsidRPr="00E23121">
        <w:t>čky plápolaly, postel byla čerstvě povlečená</w:t>
      </w:r>
      <w:r w:rsidRPr="00E23121">
        <w:t xml:space="preserve"> a</w:t>
      </w:r>
      <w:r>
        <w:t> </w:t>
      </w:r>
      <w:r w:rsidR="000251E4" w:rsidRPr="00E23121">
        <w:t>teplá.</w:t>
      </w:r>
      <w:r w:rsidRPr="00E23121">
        <w:t xml:space="preserve"> A</w:t>
      </w:r>
      <w:r>
        <w:t> </w:t>
      </w:r>
      <w:r w:rsidR="000251E4" w:rsidRPr="00E23121">
        <w:t>potom, co jsme se pomilovali</w:t>
      </w:r>
      <w:r>
        <w:t> </w:t>
      </w:r>
      <w:r w:rsidRPr="00E23121">
        <w:t>–</w:t>
      </w:r>
      <w:r>
        <w:t> </w:t>
      </w:r>
      <w:r w:rsidR="000251E4" w:rsidRPr="00E23121">
        <w:t>nezbytně pod tlustými přikrývkami</w:t>
      </w:r>
      <w:r>
        <w:t> </w:t>
      </w:r>
      <w:r w:rsidRPr="00E23121">
        <w:t>–</w:t>
      </w:r>
      <w:r>
        <w:t> </w:t>
      </w:r>
      <w:r w:rsidR="000251E4" w:rsidRPr="00E23121">
        <w:t>jsem potom, co jsme si leželi</w:t>
      </w:r>
      <w:r w:rsidRPr="00E23121">
        <w:t xml:space="preserve"> v</w:t>
      </w:r>
      <w:r>
        <w:t> </w:t>
      </w:r>
      <w:r w:rsidR="000251E4" w:rsidRPr="00E23121">
        <w:t>objetí</w:t>
      </w:r>
      <w:r w:rsidRPr="00E23121">
        <w:t xml:space="preserve"> a</w:t>
      </w:r>
      <w:r>
        <w:t> </w:t>
      </w:r>
      <w:r w:rsidR="000251E4" w:rsidRPr="00E23121">
        <w:t>prohodili pár slov, začala toužit po svobodě světla, po nahotě vystavené na odiv</w:t>
      </w:r>
      <w:r w:rsidRPr="00E23121">
        <w:t xml:space="preserve"> a</w:t>
      </w:r>
      <w:r>
        <w:t> </w:t>
      </w:r>
      <w:r w:rsidR="000251E4" w:rsidRPr="00E23121">
        <w:t>volnosti pohybu, rukou</w:t>
      </w:r>
      <w:r w:rsidRPr="00E23121">
        <w:t xml:space="preserve"> a</w:t>
      </w:r>
      <w:r>
        <w:t> </w:t>
      </w:r>
      <w:r w:rsidR="000251E4" w:rsidRPr="00E23121">
        <w:t>úst. Nikdy toho nebylo moc, co bych</w:t>
      </w:r>
      <w:r w:rsidR="00125155">
        <w:t xml:space="preserve"> mu řekla, jenom pár drobností</w:t>
      </w:r>
      <w:r w:rsidR="000251E4" w:rsidRPr="00E23121">
        <w:t>, co se mi během dne přihodily. Můj život nakonec</w:t>
      </w:r>
      <w:r w:rsidR="00E652BE">
        <w:t xml:space="preserve"> není vzrušující, nebo spíš vzrušení</w:t>
      </w:r>
      <w:r>
        <w:t xml:space="preserve"> v </w:t>
      </w:r>
      <w:r w:rsidR="00E652BE">
        <w:t>mé</w:t>
      </w:r>
      <w:r w:rsidR="000251E4" w:rsidRPr="00E23121">
        <w:t>m životě představuje on. Ned toho zažívá spoustu, neustále se setkává</w:t>
      </w:r>
      <w:r w:rsidRPr="00E23121">
        <w:t xml:space="preserve"> s</w:t>
      </w:r>
      <w:r>
        <w:t> </w:t>
      </w:r>
      <w:r w:rsidR="000251E4" w:rsidRPr="00E23121">
        <w:t>chytrými</w:t>
      </w:r>
      <w:r w:rsidRPr="00E23121">
        <w:t xml:space="preserve"> a</w:t>
      </w:r>
      <w:r>
        <w:t> </w:t>
      </w:r>
      <w:r w:rsidR="000251E4" w:rsidRPr="00E23121">
        <w:t>slavnými</w:t>
      </w:r>
      <w:r w:rsidRPr="00E23121">
        <w:t xml:space="preserve"> a</w:t>
      </w:r>
      <w:r>
        <w:t> </w:t>
      </w:r>
      <w:r w:rsidR="000251E4" w:rsidRPr="00E23121">
        <w:t>stále má co vyprávět</w:t>
      </w:r>
      <w:r w:rsidRPr="00E23121">
        <w:t xml:space="preserve"> o</w:t>
      </w:r>
      <w:r>
        <w:t> </w:t>
      </w:r>
      <w:r w:rsidR="000251E4" w:rsidRPr="00E23121">
        <w:t>tom, co dělal,</w:t>
      </w:r>
      <w:r w:rsidRPr="00E23121">
        <w:t xml:space="preserve"> a</w:t>
      </w:r>
      <w:r>
        <w:t> </w:t>
      </w:r>
      <w:r w:rsidRPr="00E23121">
        <w:t>o</w:t>
      </w:r>
      <w:r>
        <w:t> </w:t>
      </w:r>
      <w:r w:rsidR="000251E4" w:rsidRPr="00E23121">
        <w:t>tom, co chystá.</w:t>
      </w:r>
    </w:p>
    <w:p w:rsidR="00D34DB7" w:rsidRPr="00E23121" w:rsidRDefault="000251E4" w:rsidP="00E652BE">
      <w:pPr>
        <w:pStyle w:val="Text"/>
      </w:pPr>
      <w:r w:rsidRPr="00E23121">
        <w:t>Když jsme se potom, co mi Stella vyprávěla</w:t>
      </w:r>
      <w:r w:rsidR="00345E5C" w:rsidRPr="00E23121">
        <w:t xml:space="preserve"> o</w:t>
      </w:r>
      <w:r w:rsidR="00345E5C">
        <w:t> </w:t>
      </w:r>
      <w:r w:rsidRPr="00E23121">
        <w:t xml:space="preserve">tom ukrytém dopisu, setkali, nejvíc by mu, myslím, vyhovovalo vůbec nemluvit. Když </w:t>
      </w:r>
      <w:r w:rsidR="00E652BE">
        <w:t>se blíží</w:t>
      </w:r>
      <w:r w:rsidRPr="00E23121">
        <w:t>me vrcholu</w:t>
      </w:r>
      <w:r w:rsidR="00345E5C" w:rsidRPr="00E23121">
        <w:t xml:space="preserve"> a</w:t>
      </w:r>
      <w:r w:rsidR="00345E5C">
        <w:t> </w:t>
      </w:r>
      <w:r w:rsidRPr="00E23121">
        <w:t>přichází ta vypjatá chvíle, ta sdílená nádhera, kdy se moje mysl otevírá, vykřiknu do jeho úst, která jsou prolnuta</w:t>
      </w:r>
      <w:r w:rsidR="00345E5C" w:rsidRPr="00E23121">
        <w:t xml:space="preserve"> s</w:t>
      </w:r>
      <w:r w:rsidR="00345E5C">
        <w:t> </w:t>
      </w:r>
      <w:r w:rsidRPr="00E23121">
        <w:t>mý</w:t>
      </w:r>
      <w:r w:rsidR="00E652BE">
        <w:t>mi.</w:t>
      </w:r>
      <w:r w:rsidR="00345E5C">
        <w:t xml:space="preserve"> A </w:t>
      </w:r>
      <w:r w:rsidR="00E652BE">
        <w:t>potom, co se od sebe odpoutáme, dlouho mě drží</w:t>
      </w:r>
      <w:r w:rsidR="00345E5C">
        <w:t xml:space="preserve"> v </w:t>
      </w:r>
      <w:r w:rsidR="00366522">
        <w:t>objetí</w:t>
      </w:r>
      <w:r w:rsidR="00E652BE">
        <w:t>. Drží mě</w:t>
      </w:r>
      <w:r w:rsidR="00345E5C">
        <w:t xml:space="preserve"> a </w:t>
      </w:r>
      <w:r w:rsidR="00E652BE">
        <w:t>hladí</w:t>
      </w:r>
      <w:r w:rsidRPr="00E23121">
        <w:t xml:space="preserve"> po vlasech, líbá mě na ramena, přitahuje si moji hlavu na svoji hruď. Nikdy se neodtáhne</w:t>
      </w:r>
      <w:r w:rsidR="00345E5C" w:rsidRPr="00E23121">
        <w:t xml:space="preserve"> a</w:t>
      </w:r>
      <w:r w:rsidR="00345E5C">
        <w:t> </w:t>
      </w:r>
      <w:r w:rsidRPr="00E23121">
        <w:t>neotočí zády. Někdy si chvilku šeptáme</w:t>
      </w:r>
      <w:r w:rsidR="00345E5C" w:rsidRPr="00E23121">
        <w:t xml:space="preserve"> a</w:t>
      </w:r>
      <w:r w:rsidR="00345E5C">
        <w:t> </w:t>
      </w:r>
      <w:r w:rsidRPr="00E23121">
        <w:t>on vstane</w:t>
      </w:r>
      <w:r w:rsidR="00345E5C" w:rsidRPr="00E23121">
        <w:t xml:space="preserve"> a</w:t>
      </w:r>
      <w:r w:rsidR="00345E5C">
        <w:t> </w:t>
      </w:r>
      <w:r w:rsidRPr="00E23121">
        <w:t>přinese nám oběma víno.</w:t>
      </w:r>
      <w:r w:rsidR="00345E5C" w:rsidRPr="00E23121">
        <w:t xml:space="preserve"> V</w:t>
      </w:r>
      <w:r w:rsidR="00345E5C">
        <w:t> </w:t>
      </w:r>
      <w:r w:rsidRPr="00E23121">
        <w:t>tuhle chvíli si povídáme, protože se často ještě jednou milujeme</w:t>
      </w:r>
      <w:r w:rsidR="00345E5C" w:rsidRPr="00E23121">
        <w:t xml:space="preserve"> a</w:t>
      </w:r>
      <w:r w:rsidR="00345E5C">
        <w:t> </w:t>
      </w:r>
      <w:r w:rsidRPr="00E23121">
        <w:t>nejsme jako jiní milenci, nemáme</w:t>
      </w:r>
      <w:r w:rsidR="00345E5C" w:rsidRPr="00E23121">
        <w:t xml:space="preserve"> k</w:t>
      </w:r>
      <w:r w:rsidR="00345E5C">
        <w:t> </w:t>
      </w:r>
      <w:r w:rsidRPr="00E23121">
        <w:t>dispozici celou noc.</w:t>
      </w:r>
    </w:p>
    <w:p w:rsidR="00D34DB7" w:rsidRPr="00E23121" w:rsidRDefault="000251E4" w:rsidP="00E23121">
      <w:pPr>
        <w:pStyle w:val="Text"/>
      </w:pPr>
      <w:r w:rsidRPr="00E23121">
        <w:t>Tentokrát jsem to ale byla já, kdo došel pro víno,</w:t>
      </w:r>
      <w:r w:rsidR="00345E5C" w:rsidRPr="00E23121">
        <w:t xml:space="preserve"> a</w:t>
      </w:r>
      <w:r w:rsidR="00345E5C">
        <w:t> </w:t>
      </w:r>
      <w:r w:rsidRPr="00E23121">
        <w:t>nalila jsem trochu jemu</w:t>
      </w:r>
      <w:r w:rsidR="00345E5C" w:rsidRPr="00E23121">
        <w:t xml:space="preserve"> i</w:t>
      </w:r>
      <w:r w:rsidR="00345E5C">
        <w:t> </w:t>
      </w:r>
      <w:r w:rsidRPr="00E23121">
        <w:t>sobě do Stelliných křišťálových sklenic, kte</w:t>
      </w:r>
      <w:r w:rsidR="00BE70EC">
        <w:t>ré kdysi</w:t>
      </w:r>
      <w:r w:rsidR="00345E5C">
        <w:t xml:space="preserve"> s </w:t>
      </w:r>
      <w:r w:rsidR="00BE70EC">
        <w:t xml:space="preserve">Alanem </w:t>
      </w:r>
      <w:r w:rsidR="007F6155">
        <w:t>Tyzark</w:t>
      </w:r>
      <w:r w:rsidR="00BE70EC">
        <w:t>em použí</w:t>
      </w:r>
      <w:r w:rsidRPr="00E23121">
        <w:t>vali.</w:t>
      </w:r>
      <w:r w:rsidR="00345E5C" w:rsidRPr="00E23121">
        <w:t xml:space="preserve"> A</w:t>
      </w:r>
      <w:r w:rsidR="00345E5C">
        <w:t> </w:t>
      </w:r>
      <w:r w:rsidRPr="00E23121">
        <w:t>kdy</w:t>
      </w:r>
      <w:r w:rsidR="00A373A0">
        <w:t>ž jsem obešla postel se sklenicí</w:t>
      </w:r>
      <w:r w:rsidR="00345E5C" w:rsidRPr="00E23121">
        <w:t xml:space="preserve"> v</w:t>
      </w:r>
      <w:r w:rsidR="00345E5C">
        <w:t> </w:t>
      </w:r>
      <w:r w:rsidRPr="00E23121">
        <w:t>ruce, uviděla jsem, že usnul. Ráda se na něho dívám, když spí, neboť má</w:t>
      </w:r>
      <w:r w:rsidR="00345E5C" w:rsidRPr="00E23121">
        <w:t xml:space="preserve"> v</w:t>
      </w:r>
      <w:r w:rsidR="00345E5C">
        <w:t> </w:t>
      </w:r>
      <w:r w:rsidRPr="00E23121">
        <w:t>tu chvíli líbezný obličej. Vypadá velice mladě</w:t>
      </w:r>
      <w:r w:rsidR="00345E5C" w:rsidRPr="00E23121">
        <w:t xml:space="preserve"> a</w:t>
      </w:r>
      <w:r w:rsidR="00345E5C">
        <w:t> </w:t>
      </w:r>
      <w:r w:rsidRPr="00E23121">
        <w:t>něžně. Ale nejsem ráda, že spí, protože se mi</w:t>
      </w:r>
      <w:r w:rsidR="00345E5C" w:rsidRPr="00E23121">
        <w:t xml:space="preserve"> v</w:t>
      </w:r>
      <w:r w:rsidR="00345E5C">
        <w:t> </w:t>
      </w:r>
      <w:r w:rsidRPr="00E23121">
        <w:t>tu chvíli vzdaluje.</w:t>
      </w:r>
    </w:p>
    <w:p w:rsidR="00D34DB7" w:rsidRPr="00E23121" w:rsidRDefault="000251E4" w:rsidP="00E23121">
      <w:pPr>
        <w:pStyle w:val="Text"/>
      </w:pPr>
      <w:r w:rsidRPr="00E23121">
        <w:t>T</w:t>
      </w:r>
      <w:r w:rsidR="000B7DBA" w:rsidRPr="00E23121">
        <w:t>ak jsem</w:t>
      </w:r>
      <w:r w:rsidRPr="00E23121">
        <w:t xml:space="preserve"> upíjela svoje víno</w:t>
      </w:r>
      <w:r w:rsidR="00345E5C" w:rsidRPr="00E23121">
        <w:t xml:space="preserve"> a</w:t>
      </w:r>
      <w:r w:rsidR="00345E5C">
        <w:t> </w:t>
      </w:r>
      <w:r w:rsidRPr="00E23121">
        <w:t>pozorovala ho</w:t>
      </w:r>
      <w:r w:rsidR="009A5E5F">
        <w:t>,</w:t>
      </w:r>
      <w:r w:rsidR="00345E5C" w:rsidRPr="00E23121">
        <w:t xml:space="preserve"> a</w:t>
      </w:r>
      <w:r w:rsidR="00345E5C">
        <w:t> </w:t>
      </w:r>
      <w:r w:rsidRPr="00E23121">
        <w:t>když se zavrtěl, vyslovila jsem jeho jméno, dotkla se jeho tváře</w:t>
      </w:r>
      <w:r w:rsidR="00345E5C" w:rsidRPr="00E23121">
        <w:t xml:space="preserve"> a</w:t>
      </w:r>
      <w:r w:rsidR="00345E5C">
        <w:t> </w:t>
      </w:r>
      <w:r w:rsidRPr="00E23121">
        <w:t>políbila ho. Velice rychle se probudil, posadil se</w:t>
      </w:r>
      <w:r w:rsidR="00345E5C" w:rsidRPr="00E23121">
        <w:t xml:space="preserve"> a</w:t>
      </w:r>
      <w:r w:rsidR="00345E5C">
        <w:t> </w:t>
      </w:r>
      <w:r w:rsidRPr="00E23121">
        <w:t>usmál se na mě.</w:t>
      </w:r>
    </w:p>
    <w:p w:rsidR="00345E5C" w:rsidRPr="00E23121" w:rsidRDefault="000251E4" w:rsidP="00E23121">
      <w:pPr>
        <w:pStyle w:val="Text"/>
      </w:pPr>
      <w:r w:rsidRPr="00E23121">
        <w:t>Chtěla jsem, aby mi povídal</w:t>
      </w:r>
      <w:r w:rsidR="00345E5C" w:rsidRPr="00E23121">
        <w:t xml:space="preserve"> o</w:t>
      </w:r>
      <w:r w:rsidR="00345E5C">
        <w:t> </w:t>
      </w:r>
      <w:r w:rsidRPr="00E23121">
        <w:t>své práci,</w:t>
      </w:r>
      <w:r w:rsidR="00345E5C" w:rsidRPr="00E23121">
        <w:t xml:space="preserve"> o</w:t>
      </w:r>
      <w:r w:rsidR="00345E5C">
        <w:t> </w:t>
      </w:r>
      <w:r w:rsidRPr="00E23121">
        <w:t>tom, co dělal,</w:t>
      </w:r>
      <w:r w:rsidR="00345E5C" w:rsidRPr="00E23121">
        <w:t xml:space="preserve"> a</w:t>
      </w:r>
      <w:r w:rsidR="00345E5C">
        <w:t> </w:t>
      </w:r>
      <w:r w:rsidRPr="00E23121">
        <w:t>on se rozhovořil, vyprávěl mi</w:t>
      </w:r>
      <w:r w:rsidR="00345E5C" w:rsidRPr="00E23121">
        <w:t xml:space="preserve"> o</w:t>
      </w:r>
      <w:r w:rsidR="00345E5C">
        <w:t> </w:t>
      </w:r>
      <w:r w:rsidRPr="00E23121">
        <w:t>tom, jak shromažďují podklady pro jeden pořad, který natáčí</w:t>
      </w:r>
      <w:r w:rsidR="00345E5C" w:rsidRPr="00E23121">
        <w:t xml:space="preserve"> o</w:t>
      </w:r>
      <w:r w:rsidR="00345E5C">
        <w:t> </w:t>
      </w:r>
      <w:r w:rsidRPr="00E23121">
        <w:t>starobylých rodinách</w:t>
      </w:r>
      <w:r w:rsidR="00345E5C" w:rsidRPr="00E23121">
        <w:t xml:space="preserve"> v</w:t>
      </w:r>
      <w:r w:rsidR="00345E5C">
        <w:t> </w:t>
      </w:r>
      <w:r w:rsidRPr="00E23121">
        <w:t>Norfolku. Byla to, předpokládám, pouhá náhoda, že jsem se ho zeptala, jak by se dalo něco zjistit</w:t>
      </w:r>
      <w:r w:rsidR="00345E5C" w:rsidRPr="00E23121">
        <w:t xml:space="preserve"> o</w:t>
      </w:r>
      <w:r w:rsidR="00345E5C">
        <w:t> </w:t>
      </w:r>
      <w:r w:rsidRPr="00E23121">
        <w:t>datu narození</w:t>
      </w:r>
      <w:r w:rsidR="00345E5C" w:rsidRPr="00E23121">
        <w:t xml:space="preserve"> a</w:t>
      </w:r>
      <w:r w:rsidR="00345E5C">
        <w:t> </w:t>
      </w:r>
      <w:r w:rsidRPr="00E23121">
        <w:t>úmrtí,</w:t>
      </w:r>
      <w:r w:rsidR="00345E5C" w:rsidRPr="00E23121">
        <w:t xml:space="preserve"> a</w:t>
      </w:r>
      <w:r w:rsidR="00345E5C">
        <w:t> </w:t>
      </w:r>
      <w:r w:rsidRPr="00E23121">
        <w:t>jak na to půjde on,</w:t>
      </w:r>
      <w:r w:rsidR="00345E5C" w:rsidRPr="00E23121">
        <w:t xml:space="preserve"> a</w:t>
      </w:r>
      <w:r w:rsidR="00345E5C">
        <w:t> </w:t>
      </w:r>
      <w:r w:rsidRPr="00E23121">
        <w:t xml:space="preserve">jestli to je </w:t>
      </w:r>
      <w:r w:rsidRPr="00E23121">
        <w:lastRenderedPageBreak/>
        <w:t>těž</w:t>
      </w:r>
      <w:r w:rsidR="00CC5AD8" w:rsidRPr="00E23121">
        <w:t>ké</w:t>
      </w:r>
      <w:r w:rsidR="00BE70EC">
        <w:t>. Nikdy předtí</w:t>
      </w:r>
      <w:r w:rsidRPr="00E23121">
        <w:t xml:space="preserve">m </w:t>
      </w:r>
      <w:r w:rsidR="00BE70EC">
        <w:t>jsem nepřemýšlela</w:t>
      </w:r>
      <w:r w:rsidR="00345E5C">
        <w:t xml:space="preserve"> o </w:t>
      </w:r>
      <w:r w:rsidR="00BE70EC">
        <w:t>tom, že musí</w:t>
      </w:r>
      <w:r w:rsidRPr="00E23121">
        <w:t xml:space="preserve"> existovat něja</w:t>
      </w:r>
      <w:r w:rsidR="00CC5AD8" w:rsidRPr="00E23121">
        <w:t>ké</w:t>
      </w:r>
      <w:r w:rsidR="00BE70EC">
        <w:t xml:space="preserve"> mí</w:t>
      </w:r>
      <w:r w:rsidRPr="00E23121">
        <w:t>sto, kde se soustřeďují data</w:t>
      </w:r>
      <w:r w:rsidR="00345E5C" w:rsidRPr="00E23121">
        <w:t xml:space="preserve"> o</w:t>
      </w:r>
      <w:r w:rsidR="00345E5C">
        <w:t> </w:t>
      </w:r>
      <w:r w:rsidRPr="00E23121">
        <w:t>narození, sňatku</w:t>
      </w:r>
      <w:r w:rsidR="00345E5C" w:rsidRPr="00E23121">
        <w:t xml:space="preserve"> a</w:t>
      </w:r>
      <w:r w:rsidR="00345E5C">
        <w:t> </w:t>
      </w:r>
      <w:r w:rsidRPr="00E23121">
        <w:t>úmrtí každého člověka, představovala j</w:t>
      </w:r>
      <w:r w:rsidR="00BE70EC">
        <w:t>sem si, že všechno j</w:t>
      </w:r>
      <w:r w:rsidR="00A17D88">
        <w:t>e</w:t>
      </w:r>
      <w:r w:rsidR="00345E5C">
        <w:t xml:space="preserve"> v </w:t>
      </w:r>
      <w:r w:rsidR="00A17D88">
        <w:t>cí</w:t>
      </w:r>
      <w:r w:rsidR="00BE70EC">
        <w:t>rkevní</w:t>
      </w:r>
      <w:r w:rsidRPr="00E23121">
        <w:t>ch matrikách. Ned ale řekl ne,</w:t>
      </w:r>
      <w:r w:rsidR="00BE70EC">
        <w:t xml:space="preserve"> všechno je uloženo na jednom mí</w:t>
      </w:r>
      <w:r w:rsidRPr="00E23121">
        <w:t>stě</w:t>
      </w:r>
      <w:r w:rsidR="00345E5C" w:rsidRPr="00E23121">
        <w:t xml:space="preserve"> v</w:t>
      </w:r>
      <w:r w:rsidR="00345E5C">
        <w:t> </w:t>
      </w:r>
      <w:r w:rsidRPr="00E23121">
        <w:t>Londýně</w:t>
      </w:r>
      <w:r w:rsidR="00345E5C" w:rsidRPr="00E23121">
        <w:t xml:space="preserve"> a</w:t>
      </w:r>
      <w:r w:rsidR="00345E5C">
        <w:t> </w:t>
      </w:r>
      <w:r w:rsidRPr="00E23121">
        <w:t>tam také bude ověřovat data rodinných p</w:t>
      </w:r>
      <w:r w:rsidR="00BE70EC">
        <w:t>říslušní</w:t>
      </w:r>
      <w:r w:rsidRPr="00E23121">
        <w:t>ků těch rodin.</w:t>
      </w:r>
    </w:p>
    <w:p w:rsidR="00D34DB7" w:rsidRPr="00E23121" w:rsidRDefault="00345E5C" w:rsidP="00E23121">
      <w:pPr>
        <w:pStyle w:val="Text"/>
      </w:pPr>
      <w:r w:rsidRPr="00E23121">
        <w:t>A</w:t>
      </w:r>
      <w:r>
        <w:t> </w:t>
      </w:r>
      <w:r w:rsidR="000251E4" w:rsidRPr="00E23121">
        <w:t>tehdy mě napadlo, že ho poprosím, aby pro mě něco udělal. Předtím jsem ho vlastně nikdy</w:t>
      </w:r>
      <w:r w:rsidRPr="00E23121">
        <w:t xml:space="preserve"> o</w:t>
      </w:r>
      <w:r>
        <w:t> </w:t>
      </w:r>
      <w:r w:rsidR="000251E4" w:rsidRPr="00E23121">
        <w:t>nic nepožádala, nikdy jsem neřekla, mohl bys mi tohle obstarat, nebo udělal bys tohle? Když jsou</w:t>
      </w:r>
      <w:r w:rsidR="00007686" w:rsidRPr="00E23121">
        <w:t xml:space="preserve"> lidé </w:t>
      </w:r>
      <w:r w:rsidR="000251E4" w:rsidRPr="00E23121">
        <w:t>spolu, ta</w:t>
      </w:r>
      <w:r w:rsidR="00E652BE">
        <w:t>k to takhle přece dělají, ne? Ří</w:t>
      </w:r>
      <w:r w:rsidR="000251E4" w:rsidRPr="00E23121">
        <w:t>kejte tomu třeba závislost jednoho na dru</w:t>
      </w:r>
      <w:r w:rsidR="00CC5AD8" w:rsidRPr="00E23121">
        <w:t>hé</w:t>
      </w:r>
      <w:r w:rsidR="000251E4" w:rsidRPr="00E23121">
        <w:t>m, nebo vzájemná podpora. Při</w:t>
      </w:r>
      <w:r w:rsidR="005F0055">
        <w:t>padalo mi to jako důkaz naší</w:t>
      </w:r>
      <w:r w:rsidR="00E652BE">
        <w:t xml:space="preserve"> blí</w:t>
      </w:r>
      <w:r w:rsidR="000251E4" w:rsidRPr="00E23121">
        <w:t>zkosti, našeho výlučného partnerství, že jsem mu mohla říct, udělal bys to pro mě?</w:t>
      </w:r>
    </w:p>
    <w:p w:rsidR="00D34DB7" w:rsidRPr="00E23121" w:rsidRDefault="00A17D88" w:rsidP="00E23121">
      <w:pPr>
        <w:pStyle w:val="Text"/>
      </w:pPr>
      <w:r>
        <w:t>„</w:t>
      </w:r>
      <w:r w:rsidR="000251E4" w:rsidRPr="00E23121">
        <w:t>Až to budeš ověřovat, zjistil bys mi něco? Datum smrti jistého člověka?</w:t>
      </w:r>
      <w:r w:rsidR="00D34DB7" w:rsidRPr="00E23121">
        <w:t>“</w:t>
      </w:r>
    </w:p>
    <w:p w:rsidR="00D34DB7" w:rsidRPr="00E23121" w:rsidRDefault="00D34DB7" w:rsidP="00E23121">
      <w:pPr>
        <w:pStyle w:val="Text"/>
        <w:jc w:val="left"/>
      </w:pPr>
      <w:r w:rsidRPr="00E23121">
        <w:t>„</w:t>
      </w:r>
      <w:r w:rsidR="000251E4" w:rsidRPr="00E23121">
        <w:t>Samozřejmě,</w:t>
      </w:r>
      <w:r w:rsidRPr="00E23121">
        <w:t>“</w:t>
      </w:r>
      <w:r w:rsidR="000251E4" w:rsidRPr="00E23121">
        <w:t xml:space="preserve"> řekl. </w:t>
      </w:r>
      <w:r w:rsidRPr="00E23121">
        <w:t>„</w:t>
      </w:r>
      <w:r w:rsidR="000251E4" w:rsidRPr="00E23121">
        <w:t>Pokud to půjde.</w:t>
      </w:r>
      <w:r w:rsidRPr="00E23121">
        <w:t>“</w:t>
      </w:r>
    </w:p>
    <w:p w:rsidR="00D34DB7" w:rsidRPr="00E23121" w:rsidRDefault="000251E4" w:rsidP="00E23121">
      <w:pPr>
        <w:pStyle w:val="Text"/>
      </w:pPr>
      <w:r w:rsidRPr="00E23121">
        <w:t xml:space="preserve">Vypadal tak šťastně, že má možnost něco pro mě udělat, že jsem si </w:t>
      </w:r>
      <w:r w:rsidR="00895A00">
        <w:t>říka</w:t>
      </w:r>
      <w:r w:rsidRPr="00E23121">
        <w:t xml:space="preserve">la, proč jsem ho nepožádala už dřív. </w:t>
      </w:r>
      <w:r w:rsidR="00D34DB7" w:rsidRPr="00E23121">
        <w:t>„</w:t>
      </w:r>
      <w:r w:rsidRPr="00E23121">
        <w:t>Je to Gilda Brentová,</w:t>
      </w:r>
      <w:r w:rsidR="00D34DB7" w:rsidRPr="00E23121">
        <w:t>“</w:t>
      </w:r>
      <w:r w:rsidRPr="00E23121">
        <w:t xml:space="preserve"> řekla jsem.</w:t>
      </w:r>
    </w:p>
    <w:p w:rsidR="00D34DB7" w:rsidRPr="00E23121" w:rsidRDefault="00D34DB7" w:rsidP="00E23121">
      <w:pPr>
        <w:pStyle w:val="Text"/>
      </w:pPr>
      <w:r w:rsidRPr="00E23121">
        <w:t>„</w:t>
      </w:r>
      <w:r w:rsidR="000251E4" w:rsidRPr="00E23121">
        <w:t>Ta herečka? Neříkalas, že ji jedna</w:t>
      </w:r>
      <w:r w:rsidR="00345E5C" w:rsidRPr="00E23121">
        <w:t xml:space="preserve"> z</w:t>
      </w:r>
      <w:r w:rsidR="00345E5C">
        <w:t> </w:t>
      </w:r>
      <w:r w:rsidR="000251E4" w:rsidRPr="00E23121">
        <w:t>těch starých dam zná?</w:t>
      </w:r>
      <w:r w:rsidRPr="00E23121">
        <w:t>“</w:t>
      </w:r>
      <w:r w:rsidR="000251E4" w:rsidRPr="00E23121">
        <w:t xml:space="preserve"> Má dobrou paměť. </w:t>
      </w:r>
      <w:r w:rsidRPr="00E23121">
        <w:t>„</w:t>
      </w:r>
      <w:r w:rsidR="000251E4" w:rsidRPr="00E23121">
        <w:t>Udělám, co jen půjde. Kdy zemřela?</w:t>
      </w:r>
      <w:r w:rsidRPr="00E23121">
        <w:t>“</w:t>
      </w:r>
    </w:p>
    <w:p w:rsidR="00D34DB7" w:rsidRPr="00E23121" w:rsidRDefault="00D34DB7" w:rsidP="00E23121">
      <w:pPr>
        <w:pStyle w:val="Text"/>
      </w:pPr>
      <w:r w:rsidRPr="00E23121">
        <w:t>„</w:t>
      </w:r>
      <w:r w:rsidR="000251E4" w:rsidRPr="00E23121">
        <w:t xml:space="preserve">Tak před </w:t>
      </w:r>
      <w:r w:rsidR="00E652BE">
        <w:t>pětadvaceti lety. Není</w:t>
      </w:r>
      <w:r w:rsidR="000251E4" w:rsidRPr="00E23121">
        <w:t xml:space="preserve"> to moc přibližné? Víc nevím.</w:t>
      </w:r>
      <w:r w:rsidRPr="00E23121">
        <w:t>“</w:t>
      </w:r>
    </w:p>
    <w:p w:rsidR="00D34DB7" w:rsidRPr="00E23121" w:rsidRDefault="00D34DB7" w:rsidP="00E23121">
      <w:pPr>
        <w:pStyle w:val="Text"/>
        <w:jc w:val="left"/>
      </w:pPr>
      <w:r w:rsidRPr="00E23121">
        <w:t>„</w:t>
      </w:r>
      <w:r w:rsidR="00420D30">
        <w:t>Brentová bylo její skutečné</w:t>
      </w:r>
      <w:r w:rsidR="000251E4" w:rsidRPr="00E23121">
        <w:t xml:space="preserve"> jméno?</w:t>
      </w:r>
      <w:r w:rsidRPr="00E23121">
        <w:t>“</w:t>
      </w:r>
    </w:p>
    <w:p w:rsidR="00D34DB7" w:rsidRPr="00E23121" w:rsidRDefault="000251E4" w:rsidP="00E23121">
      <w:pPr>
        <w:pStyle w:val="Text"/>
      </w:pPr>
      <w:r w:rsidRPr="00E23121">
        <w:t>Vzpomněla jsem si na tu sbírku cigaretových pohlednic. Řekla jsem mu, že bývala Brantová, provdaná Tyzarková,</w:t>
      </w:r>
      <w:r w:rsidR="00345E5C" w:rsidRPr="00E23121">
        <w:t xml:space="preserve"> a</w:t>
      </w:r>
      <w:r w:rsidR="00345E5C">
        <w:t> </w:t>
      </w:r>
      <w:r w:rsidRPr="00E23121">
        <w:t>že jí</w:t>
      </w:r>
      <w:r w:rsidR="00847B6A">
        <w:t xml:space="preserve"> byl</w:t>
      </w:r>
      <w:r w:rsidRPr="00E23121">
        <w:t>o kolem padesáti, když zemřela, jestli mu to pomůže. Když už jsme na to zavedli ř</w:t>
      </w:r>
      <w:r w:rsidR="00E652BE">
        <w:t>eč, chtělo se mi</w:t>
      </w:r>
      <w:r w:rsidR="00345E5C">
        <w:t xml:space="preserve"> o </w:t>
      </w:r>
      <w:r w:rsidR="00E652BE">
        <w:t>tom mluvit ví</w:t>
      </w:r>
      <w:r w:rsidRPr="00E23121">
        <w:t>c, povědět mu něco</w:t>
      </w:r>
      <w:r w:rsidR="00345E5C" w:rsidRPr="00E23121">
        <w:t xml:space="preserve"> z</w:t>
      </w:r>
      <w:r w:rsidR="00345E5C">
        <w:t> </w:t>
      </w:r>
      <w:r w:rsidRPr="00E23121">
        <w:t>toho, co m</w:t>
      </w:r>
      <w:r w:rsidR="00BE70EC">
        <w:t>i řekla Stella</w:t>
      </w:r>
      <w:r w:rsidR="00345E5C">
        <w:t xml:space="preserve"> o </w:t>
      </w:r>
      <w:r w:rsidR="00BE70EC">
        <w:t>Charmian</w:t>
      </w:r>
      <w:r w:rsidR="00345E5C">
        <w:t xml:space="preserve"> a </w:t>
      </w:r>
      <w:r w:rsidR="00BE70EC">
        <w:t>její</w:t>
      </w:r>
      <w:r w:rsidRPr="00E23121">
        <w:t xml:space="preserve"> lásce</w:t>
      </w:r>
      <w:r w:rsidR="00345E5C" w:rsidRPr="00E23121">
        <w:t xml:space="preserve"> k</w:t>
      </w:r>
      <w:r w:rsidR="00345E5C">
        <w:t> </w:t>
      </w:r>
      <w:r w:rsidRPr="00E23121">
        <w:t>Rexovi Newlandovi. Milenci vždycky chtějí hovořit</w:t>
      </w:r>
      <w:r w:rsidR="00345E5C" w:rsidRPr="00E23121">
        <w:t xml:space="preserve"> o</w:t>
      </w:r>
      <w:r w:rsidR="00345E5C">
        <w:t> </w:t>
      </w:r>
      <w:r w:rsidRPr="00E23121">
        <w:t>lásce, ne snad?</w:t>
      </w:r>
      <w:r w:rsidR="00345E5C" w:rsidRPr="00E23121">
        <w:t xml:space="preserve"> A</w:t>
      </w:r>
      <w:r w:rsidR="00345E5C">
        <w:t> </w:t>
      </w:r>
      <w:r w:rsidRPr="00E23121">
        <w:t>Ch</w:t>
      </w:r>
      <w:r w:rsidR="00E652BE">
        <w:t>armianina tíživá situace, její beznadějné</w:t>
      </w:r>
      <w:r w:rsidRPr="00E23121">
        <w:t xml:space="preserve"> utrpení, ve mně udeřilo na strunu soucitu, přestože jsem nikdy nic podobného neprožila</w:t>
      </w:r>
      <w:r w:rsidR="00345E5C" w:rsidRPr="00E23121">
        <w:t xml:space="preserve"> a</w:t>
      </w:r>
      <w:r w:rsidR="00345E5C">
        <w:t> </w:t>
      </w:r>
      <w:r w:rsidRPr="00E23121">
        <w:t>doufám, že ani neprožiji. Ned si ale nechtěl povídat.</w:t>
      </w:r>
    </w:p>
    <w:p w:rsidR="00D34DB7" w:rsidRPr="00E23121" w:rsidRDefault="00D34DB7" w:rsidP="00E23121">
      <w:pPr>
        <w:pStyle w:val="Text"/>
      </w:pPr>
      <w:r w:rsidRPr="00E23121">
        <w:t>„</w:t>
      </w:r>
      <w:r w:rsidR="000251E4" w:rsidRPr="00E23121">
        <w:t>Nemluvme už víc</w:t>
      </w:r>
      <w:r w:rsidR="00345E5C" w:rsidRPr="00E23121">
        <w:t xml:space="preserve"> o</w:t>
      </w:r>
      <w:r w:rsidR="00345E5C">
        <w:t> </w:t>
      </w:r>
      <w:r w:rsidR="000251E4" w:rsidRPr="00E23121">
        <w:t>těch starcích,</w:t>
      </w:r>
      <w:r w:rsidR="00345E5C" w:rsidRPr="00E23121">
        <w:t xml:space="preserve"> o</w:t>
      </w:r>
      <w:r w:rsidR="00345E5C">
        <w:t> </w:t>
      </w:r>
      <w:r w:rsidR="000251E4" w:rsidRPr="00E23121">
        <w:t>smrti</w:t>
      </w:r>
      <w:r w:rsidR="00345E5C" w:rsidRPr="00E23121">
        <w:t xml:space="preserve"> a</w:t>
      </w:r>
      <w:r w:rsidR="00345E5C">
        <w:t> </w:t>
      </w:r>
      <w:r w:rsidR="000251E4" w:rsidRPr="00E23121">
        <w:t>stáří, neštěstí,</w:t>
      </w:r>
      <w:r w:rsidR="00345E5C" w:rsidRPr="00E23121">
        <w:t xml:space="preserve"> o</w:t>
      </w:r>
      <w:r w:rsidR="00345E5C">
        <w:t> </w:t>
      </w:r>
      <w:r w:rsidR="000251E4" w:rsidRPr="00E23121">
        <w:t>dávných věcech,</w:t>
      </w:r>
      <w:r w:rsidRPr="00E23121">
        <w:t>“</w:t>
      </w:r>
      <w:r w:rsidR="000251E4" w:rsidRPr="00E23121">
        <w:t xml:space="preserve"> řekl, znovu mě sevřel do náruče</w:t>
      </w:r>
      <w:r w:rsidR="00345E5C" w:rsidRPr="00E23121">
        <w:t xml:space="preserve"> a</w:t>
      </w:r>
      <w:r w:rsidR="00345E5C">
        <w:t> </w:t>
      </w:r>
      <w:r w:rsidR="000251E4" w:rsidRPr="00E23121">
        <w:t xml:space="preserve">začal opakovat: </w:t>
      </w:r>
      <w:r w:rsidRPr="00E23121">
        <w:t>„</w:t>
      </w:r>
      <w:r w:rsidR="000251E4" w:rsidRPr="00E23121">
        <w:t>Řekni mi, že mě miluješ, Jenny, řekni mi, že mě miluješ.</w:t>
      </w:r>
      <w:r w:rsidRPr="00E23121">
        <w:t>“</w:t>
      </w:r>
    </w:p>
    <w:p w:rsidR="00D34DB7" w:rsidRPr="00E23121" w:rsidRDefault="00BE70EC" w:rsidP="00BE70EC">
      <w:pPr>
        <w:pStyle w:val="Nadpis1"/>
        <w:jc w:val="center"/>
      </w:pPr>
      <w:r>
        <w:lastRenderedPageBreak/>
        <w:t>KAPITOLA 1</w:t>
      </w:r>
      <w:r w:rsidR="000251E4" w:rsidRPr="00E23121">
        <w:t>5</w:t>
      </w:r>
    </w:p>
    <w:p w:rsidR="00D34DB7" w:rsidRPr="00E23121" w:rsidRDefault="00D34DB7" w:rsidP="00E23121">
      <w:pPr>
        <w:pStyle w:val="Text"/>
      </w:pPr>
    </w:p>
    <w:p w:rsidR="00345E5C" w:rsidRPr="00E23121" w:rsidRDefault="00345E5C" w:rsidP="00E23121">
      <w:pPr>
        <w:pStyle w:val="Text"/>
      </w:pPr>
    </w:p>
    <w:p w:rsidR="00D34DB7" w:rsidRPr="00E23121" w:rsidRDefault="00345E5C" w:rsidP="00E23121">
      <w:pPr>
        <w:pStyle w:val="Text"/>
      </w:pPr>
      <w:r w:rsidRPr="00E23121">
        <w:t>V</w:t>
      </w:r>
      <w:r>
        <w:t> </w:t>
      </w:r>
      <w:r w:rsidR="000251E4" w:rsidRPr="00E23121">
        <w:t>sobotu, na kterou připadly Stelliny narozeniny, jsem vycházela od Legie, kam jsem nesla máti nákup,</w:t>
      </w:r>
      <w:r w:rsidRPr="00E23121">
        <w:t xml:space="preserve"> a</w:t>
      </w:r>
      <w:r>
        <w:t> </w:t>
      </w:r>
      <w:r w:rsidR="000251E4" w:rsidRPr="00E23121">
        <w:t>vtom vidím před domem</w:t>
      </w:r>
      <w:r w:rsidRPr="00E23121">
        <w:t xml:space="preserve"> U</w:t>
      </w:r>
      <w:r>
        <w:t> </w:t>
      </w:r>
      <w:r w:rsidR="000251E4" w:rsidRPr="00E23121">
        <w:t>jeřábu stěhovací vůz. Žádný velký, tak asi jako lan</w:t>
      </w:r>
      <w:r w:rsidR="00BE70EC">
        <w:t>d</w:t>
      </w:r>
      <w:r w:rsidR="00D34DB7" w:rsidRPr="00E23121">
        <w:t>r</w:t>
      </w:r>
      <w:r w:rsidR="000251E4" w:rsidRPr="00E23121">
        <w:t>over,</w:t>
      </w:r>
      <w:r w:rsidRPr="00E23121">
        <w:t xml:space="preserve"> a</w:t>
      </w:r>
      <w:r>
        <w:t> </w:t>
      </w:r>
      <w:r w:rsidR="000251E4" w:rsidRPr="00E23121">
        <w:t>pronajali si ho sami. Domek byl zařízený</w:t>
      </w:r>
      <w:r w:rsidRPr="00E23121">
        <w:t xml:space="preserve"> a</w:t>
      </w:r>
      <w:r>
        <w:t> </w:t>
      </w:r>
      <w:r w:rsidR="000251E4" w:rsidRPr="00E23121">
        <w:t>předpokládám, že tam neměli nijak moc vlastních věcí.</w:t>
      </w:r>
    </w:p>
    <w:p w:rsidR="00D34DB7" w:rsidRPr="00E23121" w:rsidRDefault="000251E4" w:rsidP="00E23121">
      <w:pPr>
        <w:pStyle w:val="Text"/>
      </w:pPr>
      <w:r w:rsidRPr="00E23121">
        <w:t>Zaskočilo mě,</w:t>
      </w:r>
      <w:r w:rsidR="0041594E" w:rsidRPr="00E23121">
        <w:t xml:space="preserve"> když jsem</w:t>
      </w:r>
      <w:r w:rsidRPr="00E23121">
        <w:t xml:space="preserve"> uviděla Neda. Vždycky je tomu tak, když ho nečekaně zahlédnu,</w:t>
      </w:r>
      <w:r w:rsidR="00345E5C" w:rsidRPr="00E23121">
        <w:t xml:space="preserve"> a</w:t>
      </w:r>
      <w:r w:rsidR="00345E5C">
        <w:t> </w:t>
      </w:r>
      <w:r w:rsidR="00E652BE">
        <w:t xml:space="preserve">není </w:t>
      </w:r>
      <w:r w:rsidRPr="00E23121">
        <w:t>to nic příjemného, když ho vidím, jak se zabývá něčím, co tak jednoznačně souvisí</w:t>
      </w:r>
      <w:r w:rsidR="00345E5C" w:rsidRPr="00E23121">
        <w:t xml:space="preserve"> s</w:t>
      </w:r>
      <w:r w:rsidR="00345E5C">
        <w:t> </w:t>
      </w:r>
      <w:r w:rsidRPr="00E23121">
        <w:t>Jane</w:t>
      </w:r>
      <w:r w:rsidR="00345E5C" w:rsidRPr="00E23121">
        <w:t xml:space="preserve"> a</w:t>
      </w:r>
      <w:r w:rsidR="00345E5C">
        <w:t> </w:t>
      </w:r>
      <w:r w:rsidRPr="00E23121">
        <w:t>Hannah. To, co právě dělal</w:t>
      </w:r>
      <w:r w:rsidR="00345E5C">
        <w:t> </w:t>
      </w:r>
      <w:r w:rsidR="00345E5C" w:rsidRPr="00E23121">
        <w:t>–</w:t>
      </w:r>
      <w:r w:rsidR="00345E5C">
        <w:t> </w:t>
      </w:r>
      <w:r w:rsidR="00BE70EC">
        <w:t>vynesl ven kartónovou krab</w:t>
      </w:r>
      <w:r w:rsidRPr="00E23121">
        <w:t>ici knih</w:t>
      </w:r>
      <w:r w:rsidR="00345E5C" w:rsidRPr="00E23121">
        <w:t xml:space="preserve"> a</w:t>
      </w:r>
      <w:r w:rsidR="00345E5C">
        <w:t> </w:t>
      </w:r>
      <w:r w:rsidR="00420D30">
        <w:t>nal</w:t>
      </w:r>
      <w:r w:rsidRPr="00E23121">
        <w:t>ožil ji do vozu</w:t>
      </w:r>
      <w:r w:rsidR="00345E5C">
        <w:t> </w:t>
      </w:r>
      <w:r w:rsidR="00345E5C" w:rsidRPr="00E23121">
        <w:t>–</w:t>
      </w:r>
      <w:r w:rsidR="00345E5C">
        <w:t> </w:t>
      </w:r>
      <w:r w:rsidRPr="00E23121">
        <w:t>mě beze zbytku vylučovalo. Ty knihy mi nepatřily, ani částečně ne, ani jsem neznala jejich názvy. Chvilku nevěděl, že ho pozoruji. Jane vyšla ven, něco mu řekla, odpověděl</w:t>
      </w:r>
      <w:r w:rsidR="00345E5C" w:rsidRPr="00E23121">
        <w:t xml:space="preserve"> a</w:t>
      </w:r>
      <w:r w:rsidR="00345E5C">
        <w:t> </w:t>
      </w:r>
      <w:r w:rsidRPr="00E23121">
        <w:t>mě naj</w:t>
      </w:r>
      <w:r w:rsidR="00BE70EC">
        <w:t>ednou naplnila taková touha</w:t>
      </w:r>
      <w:r w:rsidR="00345E5C">
        <w:t xml:space="preserve"> s </w:t>
      </w:r>
      <w:r w:rsidR="00BE70EC">
        <w:t>ní</w:t>
      </w:r>
      <w:r w:rsidRPr="00E23121">
        <w:t xml:space="preserve">m promluvit, přimět ho, aby se na mě podíval, že jsem div nevykřikla. Nevykřikla jsem, ale zavolala </w:t>
      </w:r>
      <w:r w:rsidR="00545C63">
        <w:t>jsem ahoj</w:t>
      </w:r>
      <w:r w:rsidR="00345E5C">
        <w:t xml:space="preserve"> a </w:t>
      </w:r>
      <w:r w:rsidR="00545C63">
        <w:t>ob</w:t>
      </w:r>
      <w:r w:rsidRPr="00E23121">
        <w:t>a se otočili.</w:t>
      </w:r>
    </w:p>
    <w:p w:rsidR="00D34DB7" w:rsidRPr="00E23121" w:rsidRDefault="000251E4" w:rsidP="00E23121">
      <w:pPr>
        <w:pStyle w:val="Text"/>
      </w:pPr>
      <w:r w:rsidRPr="00E23121">
        <w:t xml:space="preserve">Řekl: </w:t>
      </w:r>
      <w:r w:rsidR="00A17D88">
        <w:t>„</w:t>
      </w:r>
      <w:r w:rsidRPr="00E23121">
        <w:t>Ahoj, Jenny, jak se máte?</w:t>
      </w:r>
      <w:r w:rsidR="00D34DB7" w:rsidRPr="00E23121">
        <w:t>“</w:t>
      </w:r>
      <w:r w:rsidRPr="00E23121">
        <w:t xml:space="preserve"> jako bych byla máti nebo žena odvedle. Nemohl jinak. Co jiného mohl dělat, ale ohromilo mě to</w:t>
      </w:r>
      <w:r w:rsidR="00345E5C" w:rsidRPr="00E23121">
        <w:t xml:space="preserve"> a</w:t>
      </w:r>
      <w:r w:rsidR="00345E5C">
        <w:t> </w:t>
      </w:r>
      <w:r w:rsidRPr="00E23121">
        <w:t>jako bych najednou viděla jeho obličej na polštáři, oči zavřené, ve spánku na rtech náznak úsměvu.</w:t>
      </w:r>
    </w:p>
    <w:p w:rsidR="00D34DB7" w:rsidRPr="00E23121" w:rsidRDefault="000251E4" w:rsidP="00E23121">
      <w:pPr>
        <w:pStyle w:val="Text"/>
      </w:pPr>
      <w:r w:rsidRPr="00E23121">
        <w:t>Myslela jsem si, že ze sebe nedostanu slovo, ale podařilo se. Odvažuji se tvrdit, že mi hlas zněl jako by nic. Zeptala jsem se, kdy se stěhuji,</w:t>
      </w:r>
      <w:r w:rsidR="00345E5C" w:rsidRPr="00E23121">
        <w:t xml:space="preserve"> a</w:t>
      </w:r>
      <w:r w:rsidR="00345E5C">
        <w:t> </w:t>
      </w:r>
      <w:r w:rsidRPr="00E23121">
        <w:t>Jane řekla, tohle že je tady jejich poslední den.</w:t>
      </w:r>
    </w:p>
    <w:p w:rsidR="00D34DB7" w:rsidRPr="00E23121" w:rsidRDefault="00D34DB7" w:rsidP="00E23121">
      <w:pPr>
        <w:pStyle w:val="Text"/>
      </w:pPr>
      <w:r w:rsidRPr="00E23121">
        <w:t>„</w:t>
      </w:r>
      <w:r w:rsidR="000251E4" w:rsidRPr="00E23121">
        <w:t>Objevili jsme něco</w:t>
      </w:r>
      <w:r w:rsidR="00345E5C" w:rsidRPr="00E23121">
        <w:t xml:space="preserve"> v</w:t>
      </w:r>
      <w:r w:rsidR="00345E5C">
        <w:t> </w:t>
      </w:r>
      <w:r w:rsidR="000251E4" w:rsidRPr="00E23121">
        <w:t>Southwoldu. Hannah se</w:t>
      </w:r>
      <w:r w:rsidR="00345E5C" w:rsidRPr="00E23121">
        <w:t xml:space="preserve"> u</w:t>
      </w:r>
      <w:r w:rsidR="00345E5C">
        <w:t> </w:t>
      </w:r>
      <w:r w:rsidR="001F1EBD">
        <w:t>moře tolik líbí</w:t>
      </w:r>
      <w:r w:rsidR="000251E4" w:rsidRPr="00E23121">
        <w:t>.</w:t>
      </w:r>
      <w:r w:rsidRPr="00E23121">
        <w:t>“</w:t>
      </w:r>
    </w:p>
    <w:p w:rsidR="00345E5C" w:rsidRPr="00E23121" w:rsidRDefault="000251E4" w:rsidP="00490AC5">
      <w:pPr>
        <w:pStyle w:val="Text"/>
      </w:pPr>
      <w:r w:rsidRPr="00E23121">
        <w:t>Bylo mi to jedno. Pro mě to neznamenalo žádný rozdíl.</w:t>
      </w:r>
      <w:r w:rsidR="00345E5C" w:rsidRPr="00E23121">
        <w:t xml:space="preserve"> U</w:t>
      </w:r>
      <w:r w:rsidR="00345E5C">
        <w:t> </w:t>
      </w:r>
      <w:r w:rsidRPr="00E23121">
        <w:t>jeřábu jsem</w:t>
      </w:r>
      <w:r w:rsidR="00847B6A">
        <w:t xml:space="preserve"> byl</w:t>
      </w:r>
      <w:r w:rsidRPr="00E23121">
        <w:t>a jenom dvakrát,</w:t>
      </w:r>
      <w:r w:rsidR="00345E5C" w:rsidRPr="00E23121">
        <w:t xml:space="preserve"> a</w:t>
      </w:r>
      <w:r w:rsidR="00345E5C">
        <w:t> </w:t>
      </w:r>
      <w:r w:rsidRPr="00E23121">
        <w:t>ať se stalo cokoli, ni</w:t>
      </w:r>
      <w:r w:rsidR="00296989">
        <w:t>kdy</w:t>
      </w:r>
      <w:r w:rsidRPr="00E23121">
        <w:t xml:space="preserve"> víc jsem tam nevkročila.</w:t>
      </w:r>
      <w:r w:rsidR="00345E5C" w:rsidRPr="00E23121">
        <w:t xml:space="preserve"> A</w:t>
      </w:r>
      <w:r w:rsidR="00345E5C">
        <w:t> </w:t>
      </w:r>
      <w:r w:rsidRPr="00E23121">
        <w:t>nebud</w:t>
      </w:r>
      <w:r w:rsidR="00490AC5">
        <w:t>ou</w:t>
      </w:r>
      <w:r w:rsidR="00345E5C">
        <w:t xml:space="preserve"> v </w:t>
      </w:r>
      <w:r w:rsidR="00490AC5">
        <w:t xml:space="preserve">Southwoldu, všichni tři ne, </w:t>
      </w:r>
      <w:r w:rsidRPr="00E23121">
        <w:t>ne společně. Možná Jane</w:t>
      </w:r>
      <w:r w:rsidR="00345E5C" w:rsidRPr="00E23121">
        <w:t xml:space="preserve"> s</w:t>
      </w:r>
      <w:r w:rsidR="00345E5C">
        <w:t> </w:t>
      </w:r>
      <w:r w:rsidRPr="00E23121">
        <w:t>Hannah, ty ano, ale Ned bude se mnou. Zamumlala jsem, že</w:t>
      </w:r>
      <w:r w:rsidR="00F85FA4">
        <w:t xml:space="preserve"> musím</w:t>
      </w:r>
      <w:r w:rsidRPr="00E23121">
        <w:t xml:space="preserve"> běžet, ona zašla zpátky do domu</w:t>
      </w:r>
      <w:r w:rsidR="00345E5C" w:rsidRPr="00E23121">
        <w:t xml:space="preserve"> a</w:t>
      </w:r>
      <w:r w:rsidR="00345E5C">
        <w:t> </w:t>
      </w:r>
      <w:r w:rsidRPr="00E23121">
        <w:t>Ne</w:t>
      </w:r>
      <w:r w:rsidR="00BE70EC">
        <w:t>d na mě vrhl tak nepokrytě žhoucí</w:t>
      </w:r>
      <w:r w:rsidRPr="00E23121">
        <w:t xml:space="preserve"> láskyplný pohled, že</w:t>
      </w:r>
      <w:r w:rsidR="00345E5C" w:rsidRPr="00E23121">
        <w:t xml:space="preserve"> i</w:t>
      </w:r>
      <w:r w:rsidR="00345E5C">
        <w:t> </w:t>
      </w:r>
      <w:r w:rsidR="001F1EBD">
        <w:t>mě,</w:t>
      </w:r>
      <w:r w:rsidRPr="00E23121">
        <w:t xml:space="preserve"> jak jsem nenasytná, to uspokojilo. Zašeptala jsem</w:t>
      </w:r>
      <w:r w:rsidR="00BE70EC">
        <w:t xml:space="preserve"> ‚</w:t>
      </w:r>
      <w:r w:rsidR="00D34DB7" w:rsidRPr="00E23121">
        <w:t>Z</w:t>
      </w:r>
      <w:r w:rsidRPr="00E23121">
        <w:t>avolej mi</w:t>
      </w:r>
      <w:r w:rsidR="00D34DB7" w:rsidRPr="00E23121">
        <w:t>‘</w:t>
      </w:r>
      <w:r w:rsidR="00345E5C" w:rsidRPr="00E23121">
        <w:t xml:space="preserve"> a</w:t>
      </w:r>
      <w:r w:rsidR="00345E5C">
        <w:t> </w:t>
      </w:r>
      <w:r w:rsidRPr="00E23121">
        <w:t>on přikývl.</w:t>
      </w:r>
    </w:p>
    <w:p w:rsidR="00D34DB7" w:rsidRPr="00E23121" w:rsidRDefault="00345E5C" w:rsidP="00E23121">
      <w:pPr>
        <w:pStyle w:val="Text"/>
      </w:pPr>
      <w:r w:rsidRPr="00E23121">
        <w:t>O</w:t>
      </w:r>
      <w:r>
        <w:t> </w:t>
      </w:r>
      <w:r w:rsidR="000251E4" w:rsidRPr="00E23121">
        <w:t>sobotách jsem vždycky měla volno, al</w:t>
      </w:r>
      <w:r w:rsidR="0045031C">
        <w:t>e toho dne jsem se chystala zají</w:t>
      </w:r>
      <w:r w:rsidR="000251E4" w:rsidRPr="00E23121">
        <w:t xml:space="preserve">t za Stellou. Místo abych jela po hlavní, vzala jsem to dlouhou oklikou, nechtěla jsem znovu jet kolem toho </w:t>
      </w:r>
      <w:r w:rsidR="000251E4" w:rsidRPr="00E23121">
        <w:lastRenderedPageBreak/>
        <w:t>vyprazdňujícího se domu. Nechtěla jsem znovu uvidět Neda. Pokud se to zdá</w:t>
      </w:r>
      <w:r w:rsidR="001D2F4A">
        <w:t xml:space="preserve"> nenormální, je to vysvětlitelné</w:t>
      </w:r>
      <w:r w:rsidR="000251E4" w:rsidRPr="00E23121">
        <w:t>. Když byli spolu, on</w:t>
      </w:r>
      <w:r w:rsidRPr="00E23121">
        <w:t xml:space="preserve"> a</w:t>
      </w:r>
      <w:r>
        <w:t> </w:t>
      </w:r>
      <w:r w:rsidR="000251E4" w:rsidRPr="00E23121">
        <w:t>Jane, vždycky jsem se děsila toho, že</w:t>
      </w:r>
      <w:r w:rsidRPr="00E23121">
        <w:t xml:space="preserve"> u</w:t>
      </w:r>
      <w:r>
        <w:t> </w:t>
      </w:r>
      <w:r w:rsidR="000251E4" w:rsidRPr="00E23121">
        <w:t>nich uvidím nějakou známku lásky nebo kamarádství nebo dokonce ob</w:t>
      </w:r>
      <w:r w:rsidR="009A5E5F">
        <w:t>yčejné náklonnosti, pohled</w:t>
      </w:r>
      <w:r>
        <w:t xml:space="preserve"> z </w:t>
      </w:r>
      <w:r w:rsidR="009A5E5F">
        <w:t>očí do očí</w:t>
      </w:r>
      <w:r w:rsidR="000251E4" w:rsidRPr="00E23121">
        <w:t xml:space="preserve">, důvěrný úsměv, který má zvláštní význam. Nikdy jsem nic </w:t>
      </w:r>
      <w:r w:rsidR="000E098A">
        <w:t>takové</w:t>
      </w:r>
      <w:r w:rsidR="000251E4" w:rsidRPr="00E23121">
        <w:t>ho neviděla, nikdy bych ani nemohla, na to jsem znala Neda příliš dobře, ale přesto jsem</w:t>
      </w:r>
      <w:r w:rsidRPr="00E23121">
        <w:t xml:space="preserve"> z</w:t>
      </w:r>
      <w:r>
        <w:t> </w:t>
      </w:r>
      <w:r w:rsidR="000251E4" w:rsidRPr="00E23121">
        <w:t>toho měla strach. Bála jsem se, že zahlé</w:t>
      </w:r>
      <w:r w:rsidR="00545C63">
        <w:t>dnu něco neúnosného, co mi zkazí</w:t>
      </w:r>
      <w:r w:rsidR="000251E4" w:rsidRPr="00E23121">
        <w:t xml:space="preserve"> den, týden, život.</w:t>
      </w:r>
    </w:p>
    <w:p w:rsidR="00D34DB7" w:rsidRPr="00E23121" w:rsidRDefault="00545C63" w:rsidP="00E23121">
      <w:pPr>
        <w:pStyle w:val="Text"/>
      </w:pPr>
      <w:r>
        <w:t>Láska nahání</w:t>
      </w:r>
      <w:r w:rsidR="000251E4" w:rsidRPr="00E23121">
        <w:t xml:space="preserve"> strach. Uvědomuji si, jak mě děsí čas, hrozím se, že ho ztratím, toho, co zjistím,</w:t>
      </w:r>
      <w:r w:rsidR="00345E5C" w:rsidRPr="00E23121">
        <w:t xml:space="preserve"> a</w:t>
      </w:r>
      <w:r w:rsidR="00345E5C">
        <w:t> </w:t>
      </w:r>
      <w:r w:rsidR="00A858B4">
        <w:t xml:space="preserve">víc </w:t>
      </w:r>
      <w:r w:rsidR="000251E4" w:rsidRPr="00E23121">
        <w:t>než to, žiji ve strachu, že mu nejsem rovna, že nemám úroveň, kterou požaduje, že se mění, protože je zklamaný.</w:t>
      </w:r>
      <w:r w:rsidR="00345E5C" w:rsidRPr="00E23121">
        <w:t xml:space="preserve"> A</w:t>
      </w:r>
      <w:r w:rsidR="00345E5C">
        <w:t> </w:t>
      </w:r>
      <w:r w:rsidR="000251E4" w:rsidRPr="00E23121">
        <w:t xml:space="preserve">Stella mi říkala, že se bála každý den, předtím, než se setkali, potom, </w:t>
      </w:r>
      <w:r>
        <w:t>co se sešli, měla strach</w:t>
      </w:r>
      <w:r w:rsidR="00345E5C">
        <w:t xml:space="preserve"> z </w:t>
      </w:r>
      <w:r>
        <w:t>Gildy</w:t>
      </w:r>
      <w:r w:rsidR="00345E5C" w:rsidRPr="00E23121">
        <w:t xml:space="preserve"> a</w:t>
      </w:r>
      <w:r w:rsidR="00345E5C">
        <w:t> </w:t>
      </w:r>
      <w:r w:rsidR="000251E4" w:rsidRPr="00E23121">
        <w:t>ze žárlivosti. Podobně jako já se bála, že uvidí náznak lásky mez</w:t>
      </w:r>
      <w:r>
        <w:t>i Alanem</w:t>
      </w:r>
      <w:r w:rsidR="00345E5C">
        <w:t xml:space="preserve"> a </w:t>
      </w:r>
      <w:r>
        <w:t>Gildou. Jednoho letní</w:t>
      </w:r>
      <w:r w:rsidR="000251E4" w:rsidRPr="00E23121">
        <w:t>ho odpoledne přišla</w:t>
      </w:r>
      <w:r w:rsidR="00345E5C" w:rsidRPr="00E23121">
        <w:t xml:space="preserve"> k</w:t>
      </w:r>
      <w:r w:rsidR="00345E5C">
        <w:t> </w:t>
      </w:r>
      <w:r w:rsidR="000251E4" w:rsidRPr="00E23121">
        <w:t>nim domů, uslyšela jejich hlasy, otevřela si hlavní dveře</w:t>
      </w:r>
      <w:r w:rsidR="00345E5C" w:rsidRPr="00E23121">
        <w:t xml:space="preserve"> a</w:t>
      </w:r>
      <w:r w:rsidR="00345E5C">
        <w:t> </w:t>
      </w:r>
      <w:r w:rsidR="000251E4" w:rsidRPr="00E23121">
        <w:t>vešla dovnitř bez zakl</w:t>
      </w:r>
      <w:r w:rsidR="00BE70EC">
        <w:t>epání. Gilda vyťukávala na klaví</w:t>
      </w:r>
      <w:r w:rsidR="000251E4" w:rsidRPr="00E23121">
        <w:t>r nějakou melodii</w:t>
      </w:r>
      <w:r w:rsidR="00345E5C" w:rsidRPr="00E23121">
        <w:t xml:space="preserve"> a</w:t>
      </w:r>
      <w:r w:rsidR="00345E5C">
        <w:t> </w:t>
      </w:r>
      <w:r w:rsidR="000251E4" w:rsidRPr="00E23121">
        <w:t>on seděl na</w:t>
      </w:r>
      <w:r w:rsidR="009A5E5F">
        <w:t xml:space="preserve"> stoličce vedle ní</w:t>
      </w:r>
      <w:r w:rsidR="00345E5C">
        <w:t xml:space="preserve"> a </w:t>
      </w:r>
      <w:r w:rsidR="009A5E5F">
        <w:t>zpíval</w:t>
      </w:r>
      <w:r w:rsidR="00345E5C">
        <w:t xml:space="preserve"> k </w:t>
      </w:r>
      <w:r w:rsidR="009A5E5F">
        <w:t>té</w:t>
      </w:r>
      <w:r w:rsidR="000251E4" w:rsidRPr="00E23121">
        <w:t xml:space="preserve"> melodii slova, pokoušeli se dát dohromady jednu starou píseň. Nic to neznamenalo, Stellou to ale do hloubi duše </w:t>
      </w:r>
      <w:r w:rsidR="00513019">
        <w:t>otřáslo. Ale zas tak bezvýznamné</w:t>
      </w:r>
      <w:r w:rsidR="000251E4" w:rsidRPr="00E23121">
        <w:t xml:space="preserve"> to být nemohlo, vždyť Stella byla volná,</w:t>
      </w:r>
      <w:r w:rsidR="00345E5C" w:rsidRPr="00E23121">
        <w:t xml:space="preserve"> a</w:t>
      </w:r>
      <w:r w:rsidR="00345E5C">
        <w:t> </w:t>
      </w:r>
      <w:r w:rsidR="000251E4" w:rsidRPr="00E23121">
        <w:t>Alan byl pořád ještě</w:t>
      </w:r>
      <w:r w:rsidR="00345E5C" w:rsidRPr="00E23121">
        <w:t xml:space="preserve"> s</w:t>
      </w:r>
      <w:r w:rsidR="00345E5C">
        <w:t> </w:t>
      </w:r>
      <w:r w:rsidR="000251E4" w:rsidRPr="00E23121">
        <w:t>Gildou.</w:t>
      </w:r>
    </w:p>
    <w:p w:rsidR="00D34DB7" w:rsidRPr="00E23121" w:rsidRDefault="000251E4" w:rsidP="00545C63">
      <w:pPr>
        <w:pStyle w:val="Text"/>
      </w:pPr>
      <w:r w:rsidRPr="00E23121">
        <w:t>Ta</w:t>
      </w:r>
      <w:r w:rsidR="00CC5AD8" w:rsidRPr="00E23121">
        <w:t>ké</w:t>
      </w:r>
      <w:r w:rsidRPr="00E23121">
        <w:t xml:space="preserve"> ji nedopřával chvilku klidu ten obraz, ten akt. Někdy ji připadalo, že ten náznak úsměvu na tváři je namířen výsměšně přímo proti ní, že jí Gilda</w:t>
      </w:r>
      <w:r w:rsidR="00345E5C" w:rsidRPr="00E23121">
        <w:t xml:space="preserve"> z</w:t>
      </w:r>
      <w:r w:rsidR="00345E5C">
        <w:t> </w:t>
      </w:r>
      <w:r w:rsidRPr="00E23121">
        <w:t>obrazu říká</w:t>
      </w:r>
      <w:r w:rsidR="00BE70EC">
        <w:t xml:space="preserve"> ‚</w:t>
      </w:r>
      <w:r w:rsidR="00D34DB7" w:rsidRPr="00E23121">
        <w:t>P</w:t>
      </w:r>
      <w:r w:rsidRPr="00E23121">
        <w:t>odívej se na mě, podívej se na moji krásu. Můžeš</w:t>
      </w:r>
      <w:r w:rsidR="00345E5C" w:rsidRPr="00E23121">
        <w:t xml:space="preserve"> s</w:t>
      </w:r>
      <w:r w:rsidR="00345E5C">
        <w:t> </w:t>
      </w:r>
      <w:r w:rsidRPr="00E23121">
        <w:t>ní soupeřit?</w:t>
      </w:r>
      <w:r w:rsidR="00D34DB7" w:rsidRPr="00E23121">
        <w:t>‘</w:t>
      </w:r>
      <w:r w:rsidR="00345E5C">
        <w:t xml:space="preserve"> A </w:t>
      </w:r>
      <w:r w:rsidR="00BE70EC">
        <w:t>když pobývali</w:t>
      </w:r>
      <w:r w:rsidR="00345E5C">
        <w:t xml:space="preserve"> v </w:t>
      </w:r>
      <w:r w:rsidR="00BE70EC">
        <w:t>obývací</w:t>
      </w:r>
      <w:r w:rsidRPr="00E23121">
        <w:t>m pokoji. Gilda se vždycky před ten portrét usadila. Pohovku měla umístěnou tak, aby to působilo, jako by ten obraz</w:t>
      </w:r>
      <w:r w:rsidR="00345E5C" w:rsidRPr="00E23121">
        <w:t xml:space="preserve"> z</w:t>
      </w:r>
      <w:r w:rsidR="00345E5C">
        <w:t> </w:t>
      </w:r>
      <w:r w:rsidR="00FD7C28">
        <w:t>té</w:t>
      </w:r>
      <w:r w:rsidRPr="00E23121">
        <w:t xml:space="preserve"> pohovky vzadu vystupoval,</w:t>
      </w:r>
      <w:r w:rsidR="00345E5C" w:rsidRPr="00E23121">
        <w:t xml:space="preserve"> a</w:t>
      </w:r>
      <w:r w:rsidR="00345E5C">
        <w:t> </w:t>
      </w:r>
      <w:r w:rsidRPr="00E23121">
        <w:t>Gilda to vždycky zařídila tak, že sama seděla na pohovce</w:t>
      </w:r>
      <w:r w:rsidR="00345E5C" w:rsidRPr="00E23121">
        <w:t xml:space="preserve"> a</w:t>
      </w:r>
      <w:r w:rsidR="00345E5C">
        <w:t> </w:t>
      </w:r>
      <w:r w:rsidRPr="00E23121">
        <w:t xml:space="preserve">Stellu usadila do křesla naproti ní. Kdykoli Stella zvedla oči, naskytl </w:t>
      </w:r>
      <w:r w:rsidR="0084338D" w:rsidRPr="00E23121">
        <w:t>se jí</w:t>
      </w:r>
      <w:r w:rsidRPr="00E23121">
        <w:t xml:space="preserve"> pohled na nahou</w:t>
      </w:r>
      <w:r w:rsidR="00545C63">
        <w:t xml:space="preserve"> </w:t>
      </w:r>
      <w:r w:rsidRPr="00E23121">
        <w:t>Gildu</w:t>
      </w:r>
      <w:r w:rsidR="00345E5C" w:rsidRPr="00E23121">
        <w:t xml:space="preserve"> v</w:t>
      </w:r>
      <w:r w:rsidR="00345E5C">
        <w:t> </w:t>
      </w:r>
      <w:r w:rsidRPr="00E23121">
        <w:t>botách na vysokém podpatku, jednou rukou se dotýkající šňůry perel mezi svými prsy.</w:t>
      </w:r>
    </w:p>
    <w:p w:rsidR="00D34DB7" w:rsidRPr="00E23121" w:rsidRDefault="000251E4" w:rsidP="00E23121">
      <w:pPr>
        <w:pStyle w:val="Text"/>
      </w:pPr>
      <w:r w:rsidRPr="00E23121">
        <w:t>Předpokládala, že Alan požádá Gildu</w:t>
      </w:r>
      <w:r w:rsidR="00345E5C" w:rsidRPr="00E23121">
        <w:t xml:space="preserve"> o</w:t>
      </w:r>
      <w:r w:rsidR="00345E5C">
        <w:t> </w:t>
      </w:r>
      <w:r w:rsidRPr="00E23121">
        <w:t xml:space="preserve">rozvod. Neměli děti. Nebyla to otázka peněz. Gilda na tom byla mnohem </w:t>
      </w:r>
      <w:r w:rsidR="00B13A22">
        <w:t>líp</w:t>
      </w:r>
      <w:r w:rsidRPr="00E23121">
        <w:t xml:space="preserve"> než on. Našla by si někoho</w:t>
      </w:r>
      <w:r w:rsidR="00A858B4">
        <w:t xml:space="preserve"> jiné</w:t>
      </w:r>
      <w:r w:rsidRPr="00E23121">
        <w:t>ho,</w:t>
      </w:r>
      <w:r w:rsidR="00345E5C" w:rsidRPr="00E23121">
        <w:t xml:space="preserve"> v</w:t>
      </w:r>
      <w:r w:rsidR="00345E5C">
        <w:t> </w:t>
      </w:r>
      <w:r w:rsidRPr="00E23121">
        <w:t>jednom kuse Stelle vykládala</w:t>
      </w:r>
      <w:r w:rsidR="00345E5C" w:rsidRPr="00E23121">
        <w:t xml:space="preserve"> o</w:t>
      </w:r>
      <w:r w:rsidR="00345E5C">
        <w:t> </w:t>
      </w:r>
      <w:r w:rsidRPr="00E23121">
        <w:t>všech těch mužích, co do ní byl</w:t>
      </w:r>
      <w:r w:rsidR="00545C63">
        <w:t>i zamilovaní.</w:t>
      </w:r>
      <w:r w:rsidR="00345E5C">
        <w:t xml:space="preserve"> A </w:t>
      </w:r>
      <w:r w:rsidR="00545C63">
        <w:t>pokud šlo</w:t>
      </w:r>
      <w:r w:rsidR="00345E5C">
        <w:t xml:space="preserve"> o </w:t>
      </w:r>
      <w:r w:rsidR="00545C63">
        <w:t>pení</w:t>
      </w:r>
      <w:r w:rsidRPr="00E23121">
        <w:t>ze, Stella byla zabezpečená. Patřil jí dům</w:t>
      </w:r>
      <w:r w:rsidR="00345E5C" w:rsidRPr="00E23121">
        <w:t xml:space="preserve"> v</w:t>
      </w:r>
      <w:r w:rsidR="00345E5C">
        <w:t> </w:t>
      </w:r>
      <w:r w:rsidRPr="00E23121">
        <w:t xml:space="preserve">Bury, Rexův podíl ve firmě, jeho životní </w:t>
      </w:r>
      <w:r w:rsidRPr="00E23121">
        <w:lastRenderedPageBreak/>
        <w:t xml:space="preserve">pojistka stejně jako investice. Nezáleželo jí na tom, že Alan nemá nic než honoráře za </w:t>
      </w:r>
      <w:r w:rsidRPr="00E23121">
        <w:rPr>
          <w:i/>
        </w:rPr>
        <w:t>Figara</w:t>
      </w:r>
      <w:r w:rsidR="00345E5C" w:rsidRPr="00E23121">
        <w:rPr>
          <w:i/>
        </w:rPr>
        <w:t xml:space="preserve"> </w:t>
      </w:r>
      <w:r w:rsidR="00345E5C" w:rsidRPr="00E23121">
        <w:t>a</w:t>
      </w:r>
      <w:r w:rsidR="00345E5C">
        <w:rPr>
          <w:i/>
        </w:rPr>
        <w:t> </w:t>
      </w:r>
      <w:r w:rsidRPr="00E23121">
        <w:rPr>
          <w:i/>
        </w:rPr>
        <w:t>Velvet</w:t>
      </w:r>
      <w:r w:rsidR="00345E5C" w:rsidRPr="00E23121">
        <w:rPr>
          <w:i/>
        </w:rPr>
        <w:t xml:space="preserve"> </w:t>
      </w:r>
      <w:r w:rsidR="00345E5C">
        <w:t>a</w:t>
      </w:r>
      <w:r w:rsidR="00345E5C">
        <w:rPr>
          <w:i/>
        </w:rPr>
        <w:t> </w:t>
      </w:r>
      <w:r w:rsidR="00545C63">
        <w:t>mizerný pří</w:t>
      </w:r>
      <w:r w:rsidRPr="00E23121">
        <w:t>jem</w:t>
      </w:r>
      <w:r w:rsidR="00345E5C" w:rsidRPr="00E23121">
        <w:t xml:space="preserve"> z</w:t>
      </w:r>
      <w:r w:rsidR="00345E5C">
        <w:t> </w:t>
      </w:r>
      <w:r w:rsidRPr="00E23121">
        <w:t>prodeje obrázků po hospodách.</w:t>
      </w:r>
    </w:p>
    <w:p w:rsidR="00D34DB7" w:rsidRPr="00E23121" w:rsidRDefault="00D34DB7" w:rsidP="00E23121">
      <w:pPr>
        <w:pStyle w:val="Text"/>
      </w:pPr>
      <w:r w:rsidRPr="00E23121">
        <w:t>„</w:t>
      </w:r>
      <w:r w:rsidR="000251E4" w:rsidRPr="00E23121">
        <w:t>Nevyprávěla jsem vám to, Genevieve?</w:t>
      </w:r>
      <w:r w:rsidRPr="00E23121">
        <w:t>“</w:t>
      </w:r>
      <w:r w:rsidR="000251E4" w:rsidRPr="00E23121">
        <w:t xml:space="preserve"> zeptala se. </w:t>
      </w:r>
      <w:r w:rsidRPr="00E23121">
        <w:t>„</w:t>
      </w:r>
      <w:r w:rsidR="000251E4" w:rsidRPr="00E23121">
        <w:t>Na víc se nezmohl. Začal malovat krajinky</w:t>
      </w:r>
      <w:r w:rsidR="00345E5C" w:rsidRPr="00E23121">
        <w:t xml:space="preserve"> a</w:t>
      </w:r>
      <w:r w:rsidR="00345E5C">
        <w:t> </w:t>
      </w:r>
      <w:r w:rsidR="000251E4" w:rsidRPr="00E23121">
        <w:t>umluvil hostinské, aby je vystavili</w:t>
      </w:r>
      <w:r w:rsidR="00345E5C" w:rsidRPr="00E23121">
        <w:t xml:space="preserve"> k</w:t>
      </w:r>
      <w:r w:rsidR="00345E5C">
        <w:t> </w:t>
      </w:r>
      <w:r w:rsidR="000251E4" w:rsidRPr="00E23121">
        <w:t>prodeji. No, nejenom krajinky.</w:t>
      </w:r>
      <w:r w:rsidRPr="00E23121">
        <w:t>“</w:t>
      </w:r>
      <w:r w:rsidR="000251E4" w:rsidRPr="00E23121">
        <w:t xml:space="preserve"> Zatvářila se zahanbeně. </w:t>
      </w:r>
      <w:r w:rsidRPr="00E23121">
        <w:t>„</w:t>
      </w:r>
      <w:r w:rsidR="000251E4" w:rsidRPr="00E23121">
        <w:t>Obrázky psů</w:t>
      </w:r>
      <w:r w:rsidR="00345E5C" w:rsidRPr="00E23121">
        <w:t xml:space="preserve"> a</w:t>
      </w:r>
      <w:r w:rsidR="00345E5C">
        <w:t> </w:t>
      </w:r>
      <w:r w:rsidR="000251E4" w:rsidRPr="00E23121">
        <w:t>koček</w:t>
      </w:r>
      <w:r w:rsidR="00345E5C" w:rsidRPr="00E23121">
        <w:t xml:space="preserve"> a</w:t>
      </w:r>
      <w:r w:rsidR="00345E5C">
        <w:t> </w:t>
      </w:r>
      <w:r w:rsidR="000251E4" w:rsidRPr="00E23121">
        <w:t>dívčích tváří</w:t>
      </w:r>
      <w:r w:rsidR="00345E5C" w:rsidRPr="00E23121">
        <w:t xml:space="preserve"> a</w:t>
      </w:r>
      <w:r w:rsidR="00345E5C">
        <w:t> </w:t>
      </w:r>
      <w:r w:rsidR="000251E4" w:rsidRPr="00E23121">
        <w:t>žen</w:t>
      </w:r>
      <w:r w:rsidR="00345E5C" w:rsidRPr="00E23121">
        <w:t xml:space="preserve"> v</w:t>
      </w:r>
      <w:r w:rsidR="00345E5C">
        <w:t> </w:t>
      </w:r>
      <w:r w:rsidR="000251E4" w:rsidRPr="00E23121">
        <w:t>krinolínách.</w:t>
      </w:r>
      <w:r w:rsidR="00345E5C" w:rsidRPr="00E23121">
        <w:t xml:space="preserve"> A</w:t>
      </w:r>
      <w:r w:rsidR="00345E5C">
        <w:t> </w:t>
      </w:r>
      <w:r w:rsidR="000251E4" w:rsidRPr="00E23121">
        <w:t>kreslil norfols</w:t>
      </w:r>
      <w:r w:rsidR="00CC5AD8" w:rsidRPr="00E23121">
        <w:t>ké</w:t>
      </w:r>
      <w:r w:rsidR="000251E4" w:rsidRPr="00E23121">
        <w:t xml:space="preserve"> vesnice na vánoční pohlednice.</w:t>
      </w:r>
    </w:p>
    <w:p w:rsidR="00D34DB7" w:rsidRPr="00E23121" w:rsidRDefault="000251E4" w:rsidP="00E23121">
      <w:pPr>
        <w:pStyle w:val="Text"/>
      </w:pPr>
      <w:r w:rsidRPr="00E23121">
        <w:t>Říkala jsem mu, že na penězích nezáleží, měla jsem dost pro nás pro oba, ale nesnesl pomyšlení, že bych ho vydržovala.</w:t>
      </w:r>
      <w:r w:rsidR="00345E5C" w:rsidRPr="00E23121">
        <w:t xml:space="preserve"> A</w:t>
      </w:r>
      <w:r w:rsidR="00345E5C">
        <w:t> </w:t>
      </w:r>
      <w:r w:rsidRPr="00E23121">
        <w:t>řekl, že při stávajících zákonech se</w:t>
      </w:r>
      <w:r w:rsidR="00345E5C" w:rsidRPr="00E23121">
        <w:t xml:space="preserve"> s</w:t>
      </w:r>
      <w:r w:rsidR="00345E5C">
        <w:t> </w:t>
      </w:r>
      <w:r w:rsidRPr="00E23121">
        <w:t>ním Gilda nikdy nerozvede. Jmenovala by mě,</w:t>
      </w:r>
      <w:r w:rsidR="00345E5C" w:rsidRPr="00E23121">
        <w:t xml:space="preserve"> a</w:t>
      </w:r>
      <w:r w:rsidR="00345E5C">
        <w:t> </w:t>
      </w:r>
      <w:r w:rsidRPr="00E23121">
        <w:t>to by nepřipustil.</w:t>
      </w:r>
      <w:r w:rsidR="00D34DB7" w:rsidRPr="00E23121">
        <w:t>“</w:t>
      </w:r>
    </w:p>
    <w:p w:rsidR="00D34DB7" w:rsidRPr="00E23121" w:rsidRDefault="00545C63" w:rsidP="00E23121">
      <w:pPr>
        <w:pStyle w:val="Text"/>
      </w:pPr>
      <w:r>
        <w:t>Dověděli se, nebo spí</w:t>
      </w:r>
      <w:r w:rsidR="000251E4" w:rsidRPr="00E23121">
        <w:t>š Stella se dověděla prostřednictvím Jeremyho Newlanda, že zákon</w:t>
      </w:r>
      <w:r w:rsidR="00345E5C" w:rsidRPr="00E23121">
        <w:t xml:space="preserve"> o</w:t>
      </w:r>
      <w:r w:rsidR="00345E5C">
        <w:t> </w:t>
      </w:r>
      <w:r w:rsidR="000251E4" w:rsidRPr="00E23121">
        <w:t>rozvodu projde</w:t>
      </w:r>
      <w:r w:rsidR="00345E5C" w:rsidRPr="00E23121">
        <w:t xml:space="preserve"> v</w:t>
      </w:r>
      <w:r w:rsidR="00FD7C28">
        <w:t> dohledné</w:t>
      </w:r>
      <w:r w:rsidR="000251E4" w:rsidRPr="00E23121">
        <w:t xml:space="preserve"> době velkou změnou, už se</w:t>
      </w:r>
      <w:r w:rsidR="00345E5C" w:rsidRPr="00E23121">
        <w:t xml:space="preserve"> o</w:t>
      </w:r>
      <w:r w:rsidR="00345E5C">
        <w:t> </w:t>
      </w:r>
      <w:r w:rsidR="000251E4" w:rsidRPr="00E23121">
        <w:t>tom začalo hovořit. Důvodem</w:t>
      </w:r>
      <w:r w:rsidR="00345E5C" w:rsidRPr="00E23121">
        <w:t xml:space="preserve"> k</w:t>
      </w:r>
      <w:r w:rsidR="00345E5C">
        <w:t> </w:t>
      </w:r>
      <w:r w:rsidR="000251E4" w:rsidRPr="00E23121">
        <w:t>rozvodu se stane nenapraviteln</w:t>
      </w:r>
      <w:r w:rsidR="00E31B6D">
        <w:t>ý rozkol, pokud dotyční budou ží</w:t>
      </w:r>
      <w:r w:rsidR="000251E4" w:rsidRPr="00E23121">
        <w:t>t dva roky odděleně</w:t>
      </w:r>
      <w:r w:rsidR="00345E5C" w:rsidRPr="00E23121">
        <w:t xml:space="preserve"> a</w:t>
      </w:r>
      <w:r w:rsidR="00345E5C">
        <w:t> </w:t>
      </w:r>
      <w:r w:rsidR="000251E4" w:rsidRPr="00E23121">
        <w:t xml:space="preserve">oba budou souhlasit, nebo po pěti letech, pokud bude </w:t>
      </w:r>
      <w:r w:rsidR="00275A9B">
        <w:t>chtít</w:t>
      </w:r>
      <w:r w:rsidR="000251E4" w:rsidRPr="00E23121">
        <w:t xml:space="preserve"> rozvod jenom jeden.</w:t>
      </w:r>
      <w:r w:rsidR="00345E5C" w:rsidRPr="00E23121">
        <w:t xml:space="preserve"> A</w:t>
      </w:r>
      <w:r w:rsidR="00345E5C">
        <w:t> </w:t>
      </w:r>
      <w:r w:rsidR="000251E4" w:rsidRPr="00E23121">
        <w:t>opravdu na to došlo. Máma</w:t>
      </w:r>
      <w:r w:rsidR="00345E5C" w:rsidRPr="00E23121">
        <w:t xml:space="preserve"> s</w:t>
      </w:r>
      <w:r w:rsidR="00345E5C">
        <w:t> </w:t>
      </w:r>
      <w:r w:rsidR="000251E4" w:rsidRPr="00E23121">
        <w:t>tátou se takhle rozvedli, oba</w:t>
      </w:r>
      <w:r w:rsidR="00345E5C" w:rsidRPr="00E23121">
        <w:t xml:space="preserve"> s</w:t>
      </w:r>
      <w:r w:rsidR="00345E5C">
        <w:t> </w:t>
      </w:r>
      <w:r w:rsidR="000251E4" w:rsidRPr="00E23121">
        <w:t>rozvodem souhlasili, takže nebyl</w:t>
      </w:r>
      <w:r w:rsidR="0084338D" w:rsidRPr="00E23121">
        <w:t xml:space="preserve"> nej</w:t>
      </w:r>
      <w:r>
        <w:t>menší</w:t>
      </w:r>
      <w:r w:rsidR="000251E4" w:rsidRPr="00E23121">
        <w:t xml:space="preserve"> problém,</w:t>
      </w:r>
      <w:r w:rsidR="00345E5C" w:rsidRPr="00E23121">
        <w:t xml:space="preserve"> a</w:t>
      </w:r>
      <w:r w:rsidR="00345E5C">
        <w:t> s </w:t>
      </w:r>
      <w:r>
        <w:t>čí</w:t>
      </w:r>
      <w:r w:rsidR="000251E4" w:rsidRPr="00E23121">
        <w:t>slem dvě se máti rozvedla stejně tak. Říká se tomu Zákon</w:t>
      </w:r>
      <w:r w:rsidR="00345E5C" w:rsidRPr="00E23121">
        <w:t xml:space="preserve"> o</w:t>
      </w:r>
      <w:r w:rsidR="00345E5C">
        <w:t> </w:t>
      </w:r>
      <w:r w:rsidR="000251E4" w:rsidRPr="00E23121">
        <w:t>rodině</w:t>
      </w:r>
      <w:r w:rsidR="00345E5C" w:rsidRPr="00E23121">
        <w:t xml:space="preserve"> z</w:t>
      </w:r>
      <w:r w:rsidR="00345E5C">
        <w:t> </w:t>
      </w:r>
      <w:r w:rsidR="000251E4" w:rsidRPr="00E23121">
        <w:t>roku 1973,</w:t>
      </w:r>
      <w:r w:rsidR="00345E5C" w:rsidRPr="00E23121">
        <w:t xml:space="preserve"> i</w:t>
      </w:r>
      <w:r w:rsidR="00345E5C">
        <w:t> </w:t>
      </w:r>
      <w:r w:rsidR="000251E4" w:rsidRPr="00E23121">
        <w:t>když bych myslela, že Rozvodový zákon by bylo případnější. Ale pro Alana Tyzarka to byla</w:t>
      </w:r>
      <w:r w:rsidR="00345E5C" w:rsidRPr="00E23121">
        <w:t xml:space="preserve"> v</w:t>
      </w:r>
      <w:r w:rsidR="00345E5C">
        <w:t> </w:t>
      </w:r>
      <w:r w:rsidR="000251E4" w:rsidRPr="00E23121">
        <w:t>roce 1969 ještě d</w:t>
      </w:r>
      <w:r w:rsidR="009B5DCF">
        <w:t>louhá cesta. Stella řekla, že jí</w:t>
      </w:r>
      <w:r w:rsidR="000251E4" w:rsidRPr="00E23121">
        <w:t xml:space="preserve"> nezáleželo na tom, aby byla vdaná, chtěla jenom, aby přišel</w:t>
      </w:r>
      <w:r w:rsidR="00345E5C" w:rsidRPr="00E23121">
        <w:t xml:space="preserve"> a</w:t>
      </w:r>
      <w:r w:rsidR="00345E5C">
        <w:t> </w:t>
      </w:r>
      <w:r w:rsidR="000251E4" w:rsidRPr="00E23121">
        <w:t>žil</w:t>
      </w:r>
      <w:r w:rsidR="00345E5C" w:rsidRPr="00E23121">
        <w:t xml:space="preserve"> s</w:t>
      </w:r>
      <w:r w:rsidR="00345E5C">
        <w:t> </w:t>
      </w:r>
      <w:r w:rsidR="000251E4" w:rsidRPr="00E23121">
        <w:t>ní.</w:t>
      </w:r>
    </w:p>
    <w:p w:rsidR="00D34DB7" w:rsidRPr="00E23121" w:rsidRDefault="000251E4" w:rsidP="00E23121">
      <w:pPr>
        <w:pStyle w:val="Text"/>
      </w:pPr>
      <w:r w:rsidRPr="00E23121">
        <w:t>Alan by to neudělal. Řekl, že si Stella nedovede představit, jak by se Gilda chovala. Udělala by jim ze života peklo.</w:t>
      </w:r>
      <w:r w:rsidR="009A5E5F">
        <w:t xml:space="preserve"> Farma svatého Michala byla její</w:t>
      </w:r>
      <w:r w:rsidRPr="00E23121">
        <w:t>, jenom její,</w:t>
      </w:r>
      <w:r w:rsidR="00345E5C" w:rsidRPr="00E23121">
        <w:t xml:space="preserve"> a</w:t>
      </w:r>
      <w:r w:rsidR="00345E5C">
        <w:t> </w:t>
      </w:r>
      <w:r w:rsidRPr="00E23121">
        <w:t>kdyby odešel</w:t>
      </w:r>
      <w:r w:rsidR="00345E5C" w:rsidRPr="00E23121">
        <w:t xml:space="preserve"> a</w:t>
      </w:r>
      <w:r w:rsidR="00345E5C">
        <w:t> </w:t>
      </w:r>
      <w:r w:rsidRPr="00E23121">
        <w:t>žil se Stellou, Gilda by se začala rozvádět, uvedla by jmenovitě Stellu</w:t>
      </w:r>
      <w:r w:rsidR="00345E5C" w:rsidRPr="00E23121">
        <w:t xml:space="preserve"> a</w:t>
      </w:r>
      <w:r w:rsidR="00345E5C">
        <w:t> </w:t>
      </w:r>
      <w:r w:rsidRPr="00E23121">
        <w:t>jeho by připravila</w:t>
      </w:r>
      <w:r w:rsidR="00345E5C" w:rsidRPr="00E23121">
        <w:t xml:space="preserve"> o</w:t>
      </w:r>
      <w:r w:rsidR="00345E5C">
        <w:t> </w:t>
      </w:r>
      <w:r w:rsidRPr="00E23121">
        <w:t>všechno, co má. Řekl, že ho Gilda už podezřívá. Párkrát ho sledovala, když odjel do hotelu</w:t>
      </w:r>
      <w:r w:rsidR="00345E5C" w:rsidRPr="00E23121">
        <w:t xml:space="preserve"> v</w:t>
      </w:r>
      <w:r w:rsidR="00345E5C">
        <w:t> </w:t>
      </w:r>
      <w:r w:rsidRPr="00E23121">
        <w:t>Ipswichi</w:t>
      </w:r>
      <w:r w:rsidR="00345E5C" w:rsidRPr="00E23121">
        <w:t xml:space="preserve"> s</w:t>
      </w:r>
      <w:r w:rsidR="00345E5C">
        <w:t> </w:t>
      </w:r>
      <w:r w:rsidRPr="00E23121">
        <w:t>nějakými svými kresbami. Jednou večer</w:t>
      </w:r>
      <w:r w:rsidR="00345E5C" w:rsidRPr="00E23121">
        <w:t xml:space="preserve"> v</w:t>
      </w:r>
      <w:r w:rsidR="00345E5C">
        <w:t> </w:t>
      </w:r>
      <w:r w:rsidRPr="00E23121">
        <w:t>devět vyšel na Crown Street</w:t>
      </w:r>
      <w:r w:rsidR="00345E5C" w:rsidRPr="00E23121">
        <w:t xml:space="preserve"> a</w:t>
      </w:r>
      <w:r w:rsidR="00345E5C">
        <w:t> </w:t>
      </w:r>
      <w:r w:rsidRPr="00E23121">
        <w:t>uviděl na dru</w:t>
      </w:r>
      <w:r w:rsidR="00CC5AD8" w:rsidRPr="00E23121">
        <w:t>hé</w:t>
      </w:r>
      <w:r w:rsidRPr="00E23121">
        <w:t xml:space="preserve"> straně ulic</w:t>
      </w:r>
      <w:r w:rsidR="00D34DB7" w:rsidRPr="00E23121">
        <w:t>e p</w:t>
      </w:r>
      <w:r w:rsidR="00D43CC5">
        <w:t>arkovat j</w:t>
      </w:r>
      <w:r w:rsidRPr="00E23121">
        <w:t>ejí vůz. Obsadila se do role vlastního soukromého detektiva.</w:t>
      </w:r>
    </w:p>
    <w:p w:rsidR="00D34DB7" w:rsidRPr="00E23121" w:rsidRDefault="00D34DB7" w:rsidP="00E23121">
      <w:pPr>
        <w:pStyle w:val="Text"/>
      </w:pPr>
    </w:p>
    <w:p w:rsidR="00345E5C" w:rsidRPr="00E23121" w:rsidRDefault="000251E4" w:rsidP="00E23121">
      <w:pPr>
        <w:pStyle w:val="Text"/>
      </w:pPr>
      <w:r w:rsidRPr="00E23121">
        <w:lastRenderedPageBreak/>
        <w:t>Richardův vůz stál na parkovišti</w:t>
      </w:r>
      <w:r w:rsidR="00345E5C" w:rsidRPr="00E23121">
        <w:t xml:space="preserve"> a</w:t>
      </w:r>
      <w:r w:rsidR="00345E5C">
        <w:t> </w:t>
      </w:r>
      <w:r w:rsidRPr="00E23121">
        <w:t>stejně tak Mariannin. Tak mě napadlo, že jsem nemusela chodit, ne, když má</w:t>
      </w:r>
      <w:r w:rsidR="00345E5C" w:rsidRPr="00E23121">
        <w:t xml:space="preserve"> u</w:t>
      </w:r>
      <w:r w:rsidR="00345E5C">
        <w:t> </w:t>
      </w:r>
      <w:r w:rsidRPr="00E23121">
        <w:t>sebe vlastní děti, ale měla jsem pro ni dárek</w:t>
      </w:r>
      <w:r w:rsidR="00345E5C" w:rsidRPr="00E23121">
        <w:t xml:space="preserve"> a</w:t>
      </w:r>
      <w:r w:rsidR="00345E5C">
        <w:t> </w:t>
      </w:r>
      <w:r w:rsidR="00305AF7">
        <w:t>přání</w:t>
      </w:r>
      <w:r w:rsidR="00345E5C" w:rsidRPr="00E23121">
        <w:t xml:space="preserve"> a</w:t>
      </w:r>
      <w:r w:rsidR="00345E5C">
        <w:t> </w:t>
      </w:r>
      <w:r w:rsidRPr="00E23121">
        <w:t>nemusela jsem zůstat dlouho.</w:t>
      </w:r>
    </w:p>
    <w:p w:rsidR="00D34DB7" w:rsidRPr="00E23121" w:rsidRDefault="00345E5C" w:rsidP="00E23121">
      <w:pPr>
        <w:pStyle w:val="Text"/>
      </w:pPr>
      <w:r w:rsidRPr="00E23121">
        <w:t>V</w:t>
      </w:r>
      <w:r>
        <w:t> </w:t>
      </w:r>
      <w:r w:rsidR="000251E4" w:rsidRPr="00E23121">
        <w:t>hale byla Sharon</w:t>
      </w:r>
      <w:r w:rsidRPr="00E23121">
        <w:t xml:space="preserve"> a</w:t>
      </w:r>
      <w:r>
        <w:t> </w:t>
      </w:r>
      <w:r w:rsidR="000251E4" w:rsidRPr="00E23121">
        <w:t>za recepčním pultem se</w:t>
      </w:r>
      <w:r w:rsidRPr="00E23121">
        <w:t xml:space="preserve"> s</w:t>
      </w:r>
      <w:r>
        <w:t> </w:t>
      </w:r>
      <w:r w:rsidR="000251E4" w:rsidRPr="00E23121">
        <w:t>něčím nimr</w:t>
      </w:r>
      <w:r w:rsidR="00D34DB7" w:rsidRPr="00E23121">
        <w:t>al</w:t>
      </w:r>
      <w:r w:rsidR="005E38FB">
        <w:t>a. Vždyck</w:t>
      </w:r>
      <w:r w:rsidR="000251E4" w:rsidRPr="00E23121">
        <w:t>y chodí</w:t>
      </w:r>
      <w:r w:rsidRPr="00E23121">
        <w:t xml:space="preserve"> v</w:t>
      </w:r>
      <w:r>
        <w:t> </w:t>
      </w:r>
      <w:r w:rsidR="000251E4" w:rsidRPr="00E23121">
        <w:t>sobotu. Zakývala na mě prstem</w:t>
      </w:r>
      <w:r w:rsidRPr="00E23121">
        <w:t xml:space="preserve"> a</w:t>
      </w:r>
      <w:r>
        <w:t> </w:t>
      </w:r>
      <w:r w:rsidR="000251E4" w:rsidRPr="00E23121">
        <w:t>dramaticky zašeptala.</w:t>
      </w:r>
    </w:p>
    <w:p w:rsidR="00D34DB7" w:rsidRPr="00E23121" w:rsidRDefault="00D34DB7" w:rsidP="00E23121">
      <w:pPr>
        <w:pStyle w:val="Text"/>
        <w:jc w:val="left"/>
      </w:pPr>
      <w:r w:rsidRPr="00E23121">
        <w:t>„</w:t>
      </w:r>
      <w:r w:rsidR="000251E4" w:rsidRPr="00E23121">
        <w:t>Maud zanechala Leně padesát táců, co ty na to?</w:t>
      </w:r>
      <w:r w:rsidRPr="00E23121">
        <w:t>“</w:t>
      </w:r>
    </w:p>
    <w:p w:rsidR="00D34DB7" w:rsidRPr="00E23121" w:rsidRDefault="000251E4" w:rsidP="00E23121">
      <w:pPr>
        <w:pStyle w:val="Text"/>
        <w:jc w:val="left"/>
      </w:pPr>
      <w:r w:rsidRPr="00E23121">
        <w:t>Nevěděla jsem co říct.</w:t>
      </w:r>
    </w:p>
    <w:p w:rsidR="00D34DB7" w:rsidRPr="00E23121" w:rsidRDefault="00D34DB7" w:rsidP="00E23121">
      <w:pPr>
        <w:pStyle w:val="Text"/>
      </w:pPr>
      <w:r w:rsidRPr="00E23121">
        <w:t>„</w:t>
      </w:r>
      <w:r w:rsidR="009A5E5F">
        <w:t>Třikrát tolik odkázala kočkám</w:t>
      </w:r>
      <w:r w:rsidR="00345E5C">
        <w:t xml:space="preserve"> a </w:t>
      </w:r>
      <w:r w:rsidR="009A5E5F">
        <w:t>oslům, ale padesát papí</w:t>
      </w:r>
      <w:r w:rsidR="000251E4" w:rsidRPr="00E23121">
        <w:t>rů je podle mýho pěkná sumička. Stella bude na jejím seznamu na dalším místě, uvidíš, že budu mít pravdu. Teďka je tam uvnitř</w:t>
      </w:r>
      <w:r w:rsidR="00345E5C" w:rsidRPr="00E23121">
        <w:t xml:space="preserve"> s</w:t>
      </w:r>
      <w:r w:rsidR="00345E5C">
        <w:t> </w:t>
      </w:r>
      <w:r w:rsidR="000251E4" w:rsidRPr="00E23121">
        <w:t>rodinou</w:t>
      </w:r>
      <w:r w:rsidR="00345E5C" w:rsidRPr="00E23121">
        <w:t xml:space="preserve"> a</w:t>
      </w:r>
      <w:r w:rsidR="00345E5C">
        <w:t> </w:t>
      </w:r>
      <w:r w:rsidR="000251E4" w:rsidRPr="00E23121">
        <w:t>leze jim do zadku, že by ses</w:t>
      </w:r>
      <w:r w:rsidR="00345E5C" w:rsidRPr="00E23121">
        <w:t xml:space="preserve"> z</w:t>
      </w:r>
      <w:r w:rsidR="00345E5C">
        <w:t> </w:t>
      </w:r>
      <w:r w:rsidR="000251E4" w:rsidRPr="00E23121">
        <w:t>toho pozvracela.</w:t>
      </w:r>
      <w:r w:rsidRPr="00E23121">
        <w:t>“</w:t>
      </w:r>
    </w:p>
    <w:p w:rsidR="00D34DB7" w:rsidRPr="00E23121" w:rsidRDefault="009A5E5F" w:rsidP="00E23121">
      <w:pPr>
        <w:pStyle w:val="Text"/>
      </w:pPr>
      <w:r>
        <w:t>Jen co jsem ale na c</w:t>
      </w:r>
      <w:r w:rsidR="000251E4" w:rsidRPr="00E23121">
        <w:t>hodbě zabočila za roh, vyšla Lena ze Stellina pokoje. Byla celá zrudlá</w:t>
      </w:r>
      <w:r w:rsidR="00345E5C" w:rsidRPr="00E23121">
        <w:t xml:space="preserve"> a</w:t>
      </w:r>
      <w:r w:rsidR="00345E5C">
        <w:t> </w:t>
      </w:r>
      <w:r w:rsidR="000251E4" w:rsidRPr="00E23121">
        <w:t>t</w:t>
      </w:r>
      <w:r w:rsidR="001C722C">
        <w:t>vářila se trochu zmateně. Nejspí</w:t>
      </w:r>
      <w:r w:rsidR="000251E4" w:rsidRPr="00E23121">
        <w:t>š se</w:t>
      </w:r>
      <w:r w:rsidR="00345E5C" w:rsidRPr="00E23121">
        <w:t xml:space="preserve"> o</w:t>
      </w:r>
      <w:r w:rsidR="00345E5C">
        <w:t> </w:t>
      </w:r>
      <w:r w:rsidR="000251E4" w:rsidRPr="00E23121">
        <w:t>Stelliných narozeninách dověděla teprve ráno</w:t>
      </w:r>
      <w:r w:rsidR="00345E5C" w:rsidRPr="00E23121">
        <w:t xml:space="preserve"> a</w:t>
      </w:r>
      <w:r w:rsidR="00345E5C">
        <w:t> </w:t>
      </w:r>
      <w:r w:rsidR="000251E4" w:rsidRPr="00E23121">
        <w:t>místo, aby mi vynadala, že se příliš přátelím</w:t>
      </w:r>
      <w:r w:rsidR="00345E5C" w:rsidRPr="00E23121">
        <w:t xml:space="preserve"> s</w:t>
      </w:r>
      <w:r w:rsidR="00345E5C">
        <w:t> </w:t>
      </w:r>
      <w:r w:rsidR="000251E4" w:rsidRPr="00E23121">
        <w:t>obyvatelkou domova, když chodím</w:t>
      </w:r>
      <w:r w:rsidR="00345E5C" w:rsidRPr="00E23121">
        <w:t xml:space="preserve"> v</w:t>
      </w:r>
      <w:r w:rsidR="00345E5C">
        <w:t> </w:t>
      </w:r>
      <w:r w:rsidR="000251E4" w:rsidRPr="00E23121">
        <w:t>sobotu atakdále, atakdále, uzubeně se na mě usmála</w:t>
      </w:r>
      <w:r w:rsidR="00345E5C" w:rsidRPr="00E23121">
        <w:t xml:space="preserve"> a</w:t>
      </w:r>
      <w:r w:rsidR="00345E5C">
        <w:t> </w:t>
      </w:r>
      <w:r w:rsidR="000251E4" w:rsidRPr="00E23121">
        <w:t>přímo mi otevřela Stelliny dveře.</w:t>
      </w:r>
    </w:p>
    <w:p w:rsidR="00D34DB7" w:rsidRPr="00E23121" w:rsidRDefault="000251E4" w:rsidP="00E23121">
      <w:pPr>
        <w:pStyle w:val="Text"/>
      </w:pPr>
      <w:r w:rsidRPr="00E23121">
        <w:t xml:space="preserve">Měla jsem předtím zaklepat, ale nikomu zřejmě nevadilo, že jsem rovnou vešla. Stella </w:t>
      </w:r>
      <w:r w:rsidR="001C722C">
        <w:t>měla na stole šest blahopřání</w:t>
      </w:r>
      <w:r w:rsidR="00345E5C" w:rsidRPr="00E23121">
        <w:t xml:space="preserve"> k</w:t>
      </w:r>
      <w:r w:rsidR="00345E5C">
        <w:t> </w:t>
      </w:r>
      <w:r w:rsidRPr="00E23121">
        <w:t>narozeninám</w:t>
      </w:r>
      <w:r w:rsidR="00345E5C" w:rsidRPr="00E23121">
        <w:t xml:space="preserve"> a</w:t>
      </w:r>
      <w:r w:rsidR="00345E5C">
        <w:t> </w:t>
      </w:r>
      <w:r w:rsidRPr="00E23121">
        <w:t>dvě na nočním stolku. Na posteli na hedvábném papíře</w:t>
      </w:r>
      <w:r w:rsidR="00345E5C" w:rsidRPr="00E23121">
        <w:t xml:space="preserve"> a</w:t>
      </w:r>
      <w:r w:rsidR="00345E5C">
        <w:t> </w:t>
      </w:r>
      <w:r w:rsidRPr="00E23121">
        <w:t>ozdobném růžovém balicím papíru ležel nádherný nový župan, kostkovaný</w:t>
      </w:r>
      <w:r w:rsidR="00345E5C" w:rsidRPr="00E23121">
        <w:t xml:space="preserve"> v</w:t>
      </w:r>
      <w:r w:rsidR="00345E5C">
        <w:t> </w:t>
      </w:r>
      <w:r w:rsidRPr="00E23121">
        <w:t>různý</w:t>
      </w:r>
      <w:r w:rsidR="001C722C">
        <w:t>ch odstínech,</w:t>
      </w:r>
      <w:r w:rsidR="00345E5C">
        <w:t xml:space="preserve"> s </w:t>
      </w:r>
      <w:r w:rsidR="001C722C">
        <w:t>růžovými poupaty</w:t>
      </w:r>
      <w:r w:rsidRPr="00E23121">
        <w:t xml:space="preserve">. Richard </w:t>
      </w:r>
      <w:r w:rsidR="00AE5FEE">
        <w:t>jí</w:t>
      </w:r>
      <w:r w:rsidR="001C722C">
        <w:t xml:space="preserve"> ale přinesl hromádku knih, cy</w:t>
      </w:r>
      <w:r w:rsidRPr="00E23121">
        <w:t xml:space="preserve">klus dvanácti románů Anthonýho Powella </w:t>
      </w:r>
      <w:r w:rsidRPr="00E23121">
        <w:rPr>
          <w:i/>
        </w:rPr>
        <w:t xml:space="preserve">Tanec při hudbě času. </w:t>
      </w:r>
      <w:r w:rsidR="001C722C">
        <w:t>Podívala jsem se na ni, na ty knihy</w:t>
      </w:r>
      <w:r w:rsidR="00345E5C" w:rsidRPr="00E23121">
        <w:t xml:space="preserve"> a</w:t>
      </w:r>
      <w:r w:rsidR="00345E5C">
        <w:t> </w:t>
      </w:r>
      <w:r w:rsidRPr="00E23121">
        <w:t>pomýšlela si, že to budou ty poslední, kte</w:t>
      </w:r>
      <w:r w:rsidR="00CC5AD8" w:rsidRPr="00E23121">
        <w:t>ré</w:t>
      </w:r>
      <w:r w:rsidRPr="00E23121">
        <w:t xml:space="preserve"> vůbec </w:t>
      </w:r>
      <w:r w:rsidR="00296989">
        <w:t>kdy</w:t>
      </w:r>
      <w:r w:rsidRPr="00E23121">
        <w:t xml:space="preserve"> bude číst,</w:t>
      </w:r>
      <w:r w:rsidR="00345E5C" w:rsidRPr="00E23121">
        <w:t xml:space="preserve"> a</w:t>
      </w:r>
      <w:r w:rsidR="00345E5C">
        <w:t> </w:t>
      </w:r>
      <w:r w:rsidRPr="00E23121">
        <w:t>nějak jsem</w:t>
      </w:r>
      <w:r w:rsidR="00345E5C" w:rsidRPr="00E23121">
        <w:t xml:space="preserve"> z</w:t>
      </w:r>
      <w:r w:rsidR="00345E5C">
        <w:t> </w:t>
      </w:r>
      <w:r w:rsidRPr="00E23121">
        <w:t>Richardova výrazu,</w:t>
      </w:r>
      <w:r w:rsidR="00345E5C" w:rsidRPr="00E23121">
        <w:t xml:space="preserve"> z</w:t>
      </w:r>
      <w:r w:rsidR="00345E5C">
        <w:t> </w:t>
      </w:r>
      <w:r w:rsidRPr="00E23121">
        <w:t>jeho úsměvu</w:t>
      </w:r>
      <w:r w:rsidR="00345E5C" w:rsidRPr="00E23121">
        <w:t xml:space="preserve"> a</w:t>
      </w:r>
      <w:r w:rsidR="00345E5C">
        <w:t> </w:t>
      </w:r>
      <w:r w:rsidRPr="00E23121">
        <w:t>smutných očí vytušila, že si myslí totéž.</w:t>
      </w:r>
    </w:p>
    <w:p w:rsidR="00D34DB7" w:rsidRPr="00E23121" w:rsidRDefault="000251E4" w:rsidP="00E23121">
      <w:pPr>
        <w:pStyle w:val="Text"/>
      </w:pPr>
      <w:r w:rsidRPr="00E23121">
        <w:t>Předala jsem</w:t>
      </w:r>
      <w:r w:rsidR="00A858B4">
        <w:t xml:space="preserve"> své</w:t>
      </w:r>
      <w:r w:rsidRPr="00E23121">
        <w:t xml:space="preserve"> blahopřání</w:t>
      </w:r>
      <w:r w:rsidR="00345E5C" w:rsidRPr="00E23121">
        <w:t xml:space="preserve"> a</w:t>
      </w:r>
      <w:r w:rsidR="00345E5C">
        <w:t> </w:t>
      </w:r>
      <w:r w:rsidRPr="00E23121">
        <w:t>dvě kazety, pro kte</w:t>
      </w:r>
      <w:r w:rsidR="00CC5AD8" w:rsidRPr="00E23121">
        <w:t>ré</w:t>
      </w:r>
      <w:r w:rsidRPr="00E23121">
        <w:t xml:space="preserve"> jsem zajela do Diss. Nevím</w:t>
      </w:r>
      <w:r w:rsidR="00345E5C" w:rsidRPr="00E23121">
        <w:t xml:space="preserve"> o</w:t>
      </w:r>
      <w:r w:rsidR="00345E5C">
        <w:t> </w:t>
      </w:r>
      <w:r w:rsidRPr="00E23121">
        <w:t>hudbě nic, ale zapamatovala jsem si, jak Richard říkal, že má ráda komorní hudbu, takže jsem se</w:t>
      </w:r>
      <w:r w:rsidR="00345E5C" w:rsidRPr="00E23121">
        <w:t xml:space="preserve"> o</w:t>
      </w:r>
      <w:r w:rsidR="00345E5C">
        <w:t> </w:t>
      </w:r>
      <w:r w:rsidRPr="00E23121">
        <w:t>tom poradila</w:t>
      </w:r>
      <w:r w:rsidR="00345E5C" w:rsidRPr="00E23121">
        <w:t xml:space="preserve"> s</w:t>
      </w:r>
      <w:r w:rsidR="00345E5C">
        <w:t> </w:t>
      </w:r>
      <w:r w:rsidRPr="00E23121">
        <w:t>Nedem</w:t>
      </w:r>
      <w:r w:rsidR="00345E5C" w:rsidRPr="00E23121">
        <w:t xml:space="preserve"> a</w:t>
      </w:r>
      <w:r w:rsidR="00345E5C">
        <w:t> </w:t>
      </w:r>
      <w:r w:rsidRPr="00E23121">
        <w:t>on mi doporučil Dvořákův houslový koncert</w:t>
      </w:r>
      <w:r w:rsidR="00345E5C" w:rsidRPr="00E23121">
        <w:t xml:space="preserve"> a</w:t>
      </w:r>
      <w:r w:rsidR="00345E5C">
        <w:t> </w:t>
      </w:r>
      <w:r w:rsidRPr="00E23121">
        <w:t>skladbu od Boccheriniho. Stella si ode mě vzala dárky,</w:t>
      </w:r>
      <w:r w:rsidR="00345E5C" w:rsidRPr="00E23121">
        <w:t xml:space="preserve"> s</w:t>
      </w:r>
      <w:r w:rsidR="00345E5C">
        <w:t> </w:t>
      </w:r>
      <w:r w:rsidRPr="00E23121">
        <w:t>překvapivou silou ucho</w:t>
      </w:r>
      <w:r w:rsidR="00840DCA">
        <w:t>pila můj obličej do dlaní</w:t>
      </w:r>
      <w:r w:rsidR="00345E5C">
        <w:t xml:space="preserve"> a </w:t>
      </w:r>
      <w:r w:rsidR="001C722C">
        <w:t>polí</w:t>
      </w:r>
      <w:r w:rsidRPr="00E23121">
        <w:t>bila mě. Její vrásčitý obličej byl hebký jako hedvábí</w:t>
      </w:r>
      <w:r w:rsidR="00345E5C" w:rsidRPr="00E23121">
        <w:t xml:space="preserve"> a</w:t>
      </w:r>
      <w:r w:rsidR="00345E5C">
        <w:t> </w:t>
      </w:r>
      <w:r w:rsidRPr="00E23121">
        <w:t>matný jako koláč</w:t>
      </w:r>
      <w:r w:rsidR="00345E5C" w:rsidRPr="00E23121">
        <w:t xml:space="preserve"> s</w:t>
      </w:r>
      <w:r w:rsidR="00345E5C">
        <w:t> </w:t>
      </w:r>
      <w:r w:rsidRPr="00E23121">
        <w:t>polevou.</w:t>
      </w:r>
    </w:p>
    <w:p w:rsidR="00D34DB7" w:rsidRPr="00E23121" w:rsidRDefault="000251E4" w:rsidP="00E23121">
      <w:pPr>
        <w:pStyle w:val="Text"/>
      </w:pPr>
      <w:r w:rsidRPr="00E23121">
        <w:lastRenderedPageBreak/>
        <w:t>Moje přání skončilo na stole vedle ostatních, kazety vedle přehrávače.</w:t>
      </w:r>
    </w:p>
    <w:p w:rsidR="00D34DB7" w:rsidRPr="00E23121" w:rsidRDefault="00D34DB7" w:rsidP="00E23121">
      <w:pPr>
        <w:pStyle w:val="Text"/>
      </w:pPr>
      <w:r w:rsidRPr="00E23121">
        <w:t>„</w:t>
      </w:r>
      <w:r w:rsidR="000251E4" w:rsidRPr="00E23121">
        <w:t xml:space="preserve">Chtějí mě vzít někam na oběd, </w:t>
      </w:r>
      <w:r w:rsidR="00FC3F22">
        <w:t>Genevieve</w:t>
      </w:r>
      <w:r w:rsidR="000251E4" w:rsidRPr="00E23121">
        <w:t>,</w:t>
      </w:r>
      <w:r w:rsidRPr="00E23121">
        <w:t>“</w:t>
      </w:r>
      <w:r w:rsidR="000251E4" w:rsidRPr="00E23121">
        <w:t xml:space="preserve"> řekla Stella. </w:t>
      </w:r>
      <w:r w:rsidRPr="00E23121">
        <w:t>„</w:t>
      </w:r>
      <w:r w:rsidR="000251E4" w:rsidRPr="00E23121">
        <w:t>Ří</w:t>
      </w:r>
      <w:r w:rsidR="001C722C">
        <w:t>kala jsem jim, že skoro nic nejí</w:t>
      </w:r>
      <w:r w:rsidR="000251E4" w:rsidRPr="00E23121">
        <w:t>m, ale Marianne říká, že můžeme zkusit francouzskou restauraci.</w:t>
      </w:r>
      <w:r w:rsidRPr="00E23121">
        <w:t>“</w:t>
      </w:r>
    </w:p>
    <w:p w:rsidR="00D34DB7" w:rsidRPr="00E23121" w:rsidRDefault="000251E4" w:rsidP="00E23121">
      <w:pPr>
        <w:pStyle w:val="Text"/>
      </w:pPr>
      <w:r w:rsidRPr="00E23121">
        <w:t xml:space="preserve">Marianne na mě tázavě pohlédla. </w:t>
      </w:r>
      <w:r w:rsidR="00D34DB7" w:rsidRPr="00E23121">
        <w:t>„</w:t>
      </w:r>
      <w:r w:rsidRPr="00E23121">
        <w:t>Je dost silná, aby šla, viďte, Genevieve?</w:t>
      </w:r>
      <w:r w:rsidR="00D34DB7" w:rsidRPr="00E23121">
        <w:t>“</w:t>
      </w:r>
    </w:p>
    <w:p w:rsidR="00D34DB7" w:rsidRPr="00E23121" w:rsidRDefault="00D34DB7" w:rsidP="00E23121">
      <w:pPr>
        <w:pStyle w:val="Text"/>
        <w:jc w:val="left"/>
      </w:pPr>
      <w:r w:rsidRPr="00E23121">
        <w:t>„</w:t>
      </w:r>
      <w:r w:rsidR="000251E4" w:rsidRPr="00E23121">
        <w:t>Jestli chce,</w:t>
      </w:r>
      <w:r w:rsidRPr="00E23121">
        <w:t>“</w:t>
      </w:r>
      <w:r w:rsidR="000251E4" w:rsidRPr="00E23121">
        <w:t xml:space="preserve"> řekla jsem.</w:t>
      </w:r>
    </w:p>
    <w:p w:rsidR="00D34DB7" w:rsidRPr="00E23121" w:rsidRDefault="00D34DB7" w:rsidP="00E23121">
      <w:pPr>
        <w:pStyle w:val="Text"/>
        <w:jc w:val="left"/>
      </w:pPr>
      <w:r w:rsidRPr="00E23121">
        <w:t>„</w:t>
      </w:r>
      <w:r w:rsidR="000251E4" w:rsidRPr="00E23121">
        <w:t>Víš, že nerada jezdím vozem, Marianne.</w:t>
      </w:r>
      <w:r w:rsidRPr="00E23121">
        <w:t>“</w:t>
      </w:r>
    </w:p>
    <w:p w:rsidR="00D34DB7" w:rsidRPr="00E23121" w:rsidRDefault="00D34DB7" w:rsidP="00E23121">
      <w:pPr>
        <w:pStyle w:val="Text"/>
      </w:pPr>
      <w:r w:rsidRPr="00E23121">
        <w:t>„</w:t>
      </w:r>
      <w:r w:rsidR="009A5E5F">
        <w:t>Bude se ti to líbit, když nebudu ří</w:t>
      </w:r>
      <w:r w:rsidR="000251E4" w:rsidRPr="00E23121">
        <w:t>dit já,</w:t>
      </w:r>
      <w:r w:rsidRPr="00E23121">
        <w:t>“</w:t>
      </w:r>
      <w:r w:rsidR="000251E4" w:rsidRPr="00E23121">
        <w:t xml:space="preserve"> řekl Richard. </w:t>
      </w:r>
      <w:r w:rsidRPr="00E23121">
        <w:t>„</w:t>
      </w:r>
      <w:r w:rsidR="000251E4" w:rsidRPr="00E23121">
        <w:t>Marianne může jet pětadvacítkou</w:t>
      </w:r>
      <w:r w:rsidR="00345E5C" w:rsidRPr="00E23121">
        <w:t xml:space="preserve"> a</w:t>
      </w:r>
      <w:r w:rsidR="00345E5C">
        <w:t> </w:t>
      </w:r>
      <w:r w:rsidR="000251E4" w:rsidRPr="00E23121">
        <w:t>já budu sedět vzadu</w:t>
      </w:r>
      <w:r w:rsidR="00345E5C" w:rsidRPr="00E23121">
        <w:t xml:space="preserve"> s</w:t>
      </w:r>
      <w:r w:rsidR="00345E5C">
        <w:t> </w:t>
      </w:r>
      <w:r w:rsidR="000251E4" w:rsidRPr="00E23121">
        <w:t>tebou</w:t>
      </w:r>
      <w:r w:rsidR="00345E5C" w:rsidRPr="00E23121">
        <w:t xml:space="preserve"> a</w:t>
      </w:r>
      <w:r w:rsidR="00345E5C">
        <w:t> </w:t>
      </w:r>
      <w:r w:rsidR="000251E4" w:rsidRPr="00E23121">
        <w:t>přes hlavu ti dám černou kápi.</w:t>
      </w:r>
      <w:r w:rsidRPr="00E23121">
        <w:t>“</w:t>
      </w:r>
    </w:p>
    <w:p w:rsidR="00D34DB7" w:rsidRPr="00E23121" w:rsidRDefault="000251E4" w:rsidP="00E23121">
      <w:pPr>
        <w:pStyle w:val="Text"/>
      </w:pPr>
      <w:r w:rsidRPr="00E23121">
        <w:t>Ještě trochu se dohadovali, ale viděla jsem,</w:t>
      </w:r>
      <w:r w:rsidR="00345E5C" w:rsidRPr="00E23121">
        <w:t xml:space="preserve"> a</w:t>
      </w:r>
      <w:r w:rsidR="00345E5C">
        <w:t> </w:t>
      </w:r>
      <w:r w:rsidRPr="00E23121">
        <w:t>možná že oni to viděli také, že Stella vlastně jet chce. Vůz byl určitá překážka, ale ne zas tak velká, když ji Marianne ujistila, že restaurace, kam se chystají, je jenom tři míle daleko,</w:t>
      </w:r>
      <w:r w:rsidR="00345E5C" w:rsidRPr="00E23121">
        <w:t xml:space="preserve"> a</w:t>
      </w:r>
      <w:r w:rsidR="00345E5C">
        <w:t> </w:t>
      </w:r>
      <w:r w:rsidRPr="00E23121">
        <w:t>je to nový podnik, otevřený teprve na jaře. Stella si oblékla krémový vlněný kabát</w:t>
      </w:r>
      <w:r w:rsidR="00345E5C" w:rsidRPr="00E23121">
        <w:t xml:space="preserve"> a</w:t>
      </w:r>
      <w:r w:rsidR="00345E5C">
        <w:t> </w:t>
      </w:r>
      <w:r w:rsidRPr="00E23121">
        <w:t xml:space="preserve">se </w:t>
      </w:r>
      <w:r w:rsidR="009A5E5F">
        <w:t>znechuceným výrazem sebrala</w:t>
      </w:r>
      <w:r w:rsidR="00345E5C">
        <w:t xml:space="preserve"> z </w:t>
      </w:r>
      <w:r w:rsidR="009A5E5F">
        <w:t>límce vlas. Na jedné</w:t>
      </w:r>
      <w:r w:rsidRPr="00E23121">
        <w:t xml:space="preserve"> ruce měla rukavici, druhou bez rukavice se chytila Richarda</w:t>
      </w:r>
      <w:r w:rsidR="00345E5C" w:rsidRPr="00E23121">
        <w:t xml:space="preserve"> v</w:t>
      </w:r>
      <w:r w:rsidR="00345E5C">
        <w:t> </w:t>
      </w:r>
      <w:r w:rsidRPr="00E23121">
        <w:t>podpaží, ne nijak zvlášť majetnic</w:t>
      </w:r>
      <w:r w:rsidR="00AB5E3F">
        <w:t>ky</w:t>
      </w:r>
      <w:r w:rsidRPr="00E23121">
        <w:t>, spíš</w:t>
      </w:r>
      <w:r w:rsidR="00345E5C" w:rsidRPr="00E23121">
        <w:t xml:space="preserve"> s</w:t>
      </w:r>
      <w:r w:rsidR="00345E5C">
        <w:t> </w:t>
      </w:r>
      <w:r w:rsidR="007A1C10">
        <w:t>určitou nesmělou náklonností</w:t>
      </w:r>
      <w:r w:rsidRPr="00E23121">
        <w:t>.</w:t>
      </w:r>
    </w:p>
    <w:p w:rsidR="00D34DB7" w:rsidRPr="00E23121" w:rsidRDefault="000251E4" w:rsidP="00E23121">
      <w:pPr>
        <w:pStyle w:val="Text"/>
      </w:pPr>
      <w:r w:rsidRPr="00E23121">
        <w:t>Vyšla jsem za nimi ven</w:t>
      </w:r>
      <w:r w:rsidR="00345E5C" w:rsidRPr="00E23121">
        <w:t xml:space="preserve"> a</w:t>
      </w:r>
      <w:r w:rsidR="00345E5C">
        <w:t> </w:t>
      </w:r>
      <w:r w:rsidR="007A1C10">
        <w:t>jela za nimi asi tak míli</w:t>
      </w:r>
      <w:r w:rsidRPr="00E23121">
        <w:t>, než jsem odbočila na silnici na Tharby. Když jsem vystupovala</w:t>
      </w:r>
      <w:r w:rsidR="00345E5C" w:rsidRPr="00E23121">
        <w:t xml:space="preserve"> z</w:t>
      </w:r>
      <w:r w:rsidR="00345E5C">
        <w:t> </w:t>
      </w:r>
      <w:r w:rsidRPr="00E23121">
        <w:t>vozu, praskla mi tkani</w:t>
      </w:r>
      <w:r w:rsidR="001C722C">
        <w:t>čka. Do práce nosíme tenisky, bíl</w:t>
      </w:r>
      <w:r w:rsidR="00CC5AD8" w:rsidRPr="00E23121">
        <w:t>é</w:t>
      </w:r>
      <w:r w:rsidRPr="00E23121">
        <w:t xml:space="preserve"> tenis</w:t>
      </w:r>
      <w:r w:rsidR="008475BF">
        <w:t>ky</w:t>
      </w:r>
      <w:r w:rsidRPr="00E23121">
        <w:t>,</w:t>
      </w:r>
      <w:r w:rsidR="00345E5C" w:rsidRPr="00E23121">
        <w:t xml:space="preserve"> a</w:t>
      </w:r>
      <w:r w:rsidR="00345E5C">
        <w:t> </w:t>
      </w:r>
      <w:r w:rsidRPr="00E23121">
        <w:t>tkaničky nevydrží tak dlouho jako boty. Minulý týden jsem si všimla, že se mi levá tkanička třepí, ale nic jsem</w:t>
      </w:r>
      <w:r w:rsidR="00345E5C" w:rsidRPr="00E23121">
        <w:t xml:space="preserve"> s</w:t>
      </w:r>
      <w:r w:rsidR="00345E5C">
        <w:t> </w:t>
      </w:r>
      <w:r w:rsidRPr="00E23121">
        <w:t>tím neudělala, hlavně proto, že nejbližší místo, kde si můž</w:t>
      </w:r>
      <w:r w:rsidR="00E652BE">
        <w:t>u koupit náhradní, je Diss. Není</w:t>
      </w:r>
      <w:r w:rsidRPr="00E23121">
        <w:t xml:space="preserve"> to nic dobrého přetrhnout si tkaničku, má to něco společného se svatým Markem, kte</w:t>
      </w:r>
      <w:r w:rsidR="00CC5AD8" w:rsidRPr="00E23121">
        <w:t>ré</w:t>
      </w:r>
      <w:r w:rsidRPr="00E23121">
        <w:t>mu se zpřetrhaly tk</w:t>
      </w:r>
      <w:r w:rsidR="00E652BE">
        <w:t>a</w:t>
      </w:r>
      <w:r w:rsidR="00D34DB7" w:rsidRPr="00E23121">
        <w:t>n</w:t>
      </w:r>
      <w:r w:rsidRPr="00E23121">
        <w:t>ice střevíců, když putoval do Alexandrie,</w:t>
      </w:r>
      <w:r w:rsidR="00345E5C" w:rsidRPr="00E23121">
        <w:t xml:space="preserve"> i</w:t>
      </w:r>
      <w:r w:rsidR="00345E5C">
        <w:t> </w:t>
      </w:r>
      <w:r w:rsidRPr="00E23121">
        <w:t xml:space="preserve">když nevím, proč by to mělo přinášet smůlu. Zanechalo to však </w:t>
      </w:r>
      <w:r w:rsidR="008475BF">
        <w:t>ve mně pocit neblahého očekávání</w:t>
      </w:r>
      <w:r w:rsidRPr="00E23121">
        <w:t>.</w:t>
      </w:r>
    </w:p>
    <w:p w:rsidR="00D34DB7" w:rsidRPr="00E23121" w:rsidRDefault="000251E4" w:rsidP="00E23121">
      <w:pPr>
        <w:pStyle w:val="Text"/>
      </w:pPr>
      <w:r w:rsidRPr="00E23121">
        <w:t>Mike zasazoval</w:t>
      </w:r>
      <w:r w:rsidR="00345E5C" w:rsidRPr="00E23121">
        <w:t xml:space="preserve"> v</w:t>
      </w:r>
      <w:r w:rsidR="00345E5C">
        <w:t> </w:t>
      </w:r>
      <w:r w:rsidRPr="00E23121">
        <w:t xml:space="preserve">zimní zahradě tabule skla. Měl velice hlasitě puštěnou stanici Rádio 1. Když mě uviděl, řekl: </w:t>
      </w:r>
      <w:r w:rsidR="00D34DB7" w:rsidRPr="00E23121">
        <w:t>„</w:t>
      </w:r>
      <w:r w:rsidRPr="00E23121">
        <w:t>Promiň, dám to míň. Budu dělat přes oběd. Musím to zasklít, než se udělá špatné počasí.</w:t>
      </w:r>
      <w:r w:rsidR="00D34DB7" w:rsidRPr="00E23121">
        <w:t>“</w:t>
      </w:r>
    </w:p>
    <w:p w:rsidR="00D34DB7" w:rsidRPr="00E23121" w:rsidRDefault="00445606" w:rsidP="00E23121">
      <w:pPr>
        <w:pStyle w:val="Text"/>
      </w:pPr>
      <w:r>
        <w:t>Skutečně špatné</w:t>
      </w:r>
      <w:r w:rsidR="000251E4" w:rsidRPr="00E23121">
        <w:t xml:space="preserve"> počasí vlastně nikdy nemáme. Ne</w:t>
      </w:r>
      <w:r w:rsidR="00345E5C" w:rsidRPr="00E23121">
        <w:t xml:space="preserve"> v</w:t>
      </w:r>
      <w:r w:rsidR="00345E5C">
        <w:t> </w:t>
      </w:r>
      <w:r w:rsidR="000251E4" w:rsidRPr="00E23121">
        <w:t>téhle zemi. Je stejně t</w:t>
      </w:r>
      <w:r w:rsidR="002E7507">
        <w:t>ak pravděpodobné</w:t>
      </w:r>
      <w:r w:rsidR="008475BF">
        <w:t>, že bude hezky</w:t>
      </w:r>
      <w:r w:rsidR="000251E4" w:rsidRPr="00E23121">
        <w:t xml:space="preserve"> neb</w:t>
      </w:r>
      <w:r w:rsidR="008475BF">
        <w:t>o oškli</w:t>
      </w:r>
      <w:r w:rsidR="000251E4" w:rsidRPr="00E23121">
        <w:t>vo</w:t>
      </w:r>
      <w:r w:rsidR="00345E5C" w:rsidRPr="00E23121">
        <w:t xml:space="preserve"> v</w:t>
      </w:r>
      <w:r w:rsidR="00345E5C">
        <w:t> </w:t>
      </w:r>
      <w:r w:rsidR="000251E4" w:rsidRPr="00E23121">
        <w:t xml:space="preserve">prosinci </w:t>
      </w:r>
      <w:r w:rsidR="000251E4" w:rsidRPr="00E23121">
        <w:lastRenderedPageBreak/>
        <w:t>jako</w:t>
      </w:r>
      <w:r w:rsidR="00345E5C" w:rsidRPr="00E23121">
        <w:t xml:space="preserve"> v</w:t>
      </w:r>
      <w:r w:rsidR="00345E5C">
        <w:t> </w:t>
      </w:r>
      <w:r w:rsidR="000251E4" w:rsidRPr="00E23121">
        <w:t>červnu. Týden nepršelo, to měl zřejmě na mysli,</w:t>
      </w:r>
      <w:r w:rsidR="00345E5C" w:rsidRPr="00E23121">
        <w:t xml:space="preserve"> a</w:t>
      </w:r>
      <w:r w:rsidR="00345E5C">
        <w:t> </w:t>
      </w:r>
      <w:r w:rsidR="000251E4" w:rsidRPr="00E23121">
        <w:t>byl</w:t>
      </w:r>
      <w:r w:rsidR="001C722C">
        <w:t>o nezvykle teplo. Staví tu zimní</w:t>
      </w:r>
      <w:r w:rsidR="000251E4" w:rsidRPr="00E23121">
        <w:t xml:space="preserve"> zahradu pro mě, nebo </w:t>
      </w:r>
      <w:r w:rsidR="001C722C">
        <w:t>to aspoň ří</w:t>
      </w:r>
      <w:r w:rsidR="000251E4" w:rsidRPr="00E23121">
        <w:t>k</w:t>
      </w:r>
      <w:r w:rsidR="00501435">
        <w:t>á, vykládá to každému na potkání</w:t>
      </w:r>
      <w:r w:rsidR="000251E4" w:rsidRPr="00E23121">
        <w:t>.</w:t>
      </w:r>
    </w:p>
    <w:p w:rsidR="00D34DB7" w:rsidRPr="00E23121" w:rsidRDefault="00D34DB7" w:rsidP="00E23121">
      <w:pPr>
        <w:pStyle w:val="Text"/>
        <w:jc w:val="left"/>
      </w:pPr>
      <w:r w:rsidRPr="00E23121">
        <w:t>„</w:t>
      </w:r>
      <w:r w:rsidR="001C722C">
        <w:t>Přijď se kouknout na tu zimní</w:t>
      </w:r>
      <w:r w:rsidR="000251E4" w:rsidRPr="00E23121">
        <w:t xml:space="preserve"> zahradu, co dělám pro Jenny.</w:t>
      </w:r>
      <w:r w:rsidRPr="00E23121">
        <w:t>“</w:t>
      </w:r>
    </w:p>
    <w:p w:rsidR="00D34DB7" w:rsidRPr="00E23121" w:rsidRDefault="000251E4" w:rsidP="00E23121">
      <w:pPr>
        <w:pStyle w:val="Text"/>
      </w:pPr>
      <w:r w:rsidRPr="00E23121">
        <w:t>Což znamená, že já jsem důvod</w:t>
      </w:r>
      <w:r w:rsidR="00345E5C" w:rsidRPr="00E23121">
        <w:t xml:space="preserve"> a</w:t>
      </w:r>
      <w:r w:rsidR="00345E5C">
        <w:t> </w:t>
      </w:r>
      <w:r w:rsidRPr="00E23121">
        <w:t>výmluva, proč ji staví. Zabírá to</w:t>
      </w:r>
      <w:r w:rsidR="00345E5C" w:rsidRPr="00E23121">
        <w:t xml:space="preserve"> u</w:t>
      </w:r>
      <w:r w:rsidR="00345E5C">
        <w:t> </w:t>
      </w:r>
      <w:r w:rsidRPr="00E23121">
        <w:t>jiných</w:t>
      </w:r>
      <w:r w:rsidR="00345E5C" w:rsidRPr="00E23121">
        <w:t xml:space="preserve"> a</w:t>
      </w:r>
      <w:r w:rsidR="00345E5C">
        <w:t> </w:t>
      </w:r>
      <w:r w:rsidRPr="00E23121">
        <w:t>zabírá to</w:t>
      </w:r>
      <w:r w:rsidR="00345E5C" w:rsidRPr="00E23121">
        <w:t xml:space="preserve"> i</w:t>
      </w:r>
      <w:r w:rsidR="00345E5C">
        <w:t> </w:t>
      </w:r>
      <w:r w:rsidR="00345E5C" w:rsidRPr="00E23121">
        <w:t>u</w:t>
      </w:r>
      <w:r w:rsidR="00345E5C">
        <w:t> </w:t>
      </w:r>
      <w:r w:rsidRPr="00E23121">
        <w:t>mě.</w:t>
      </w:r>
    </w:p>
    <w:p w:rsidR="00D34DB7" w:rsidRPr="00E23121" w:rsidRDefault="00D34DB7" w:rsidP="00E23121">
      <w:pPr>
        <w:pStyle w:val="Text"/>
      </w:pPr>
      <w:r w:rsidRPr="00E23121">
        <w:t>„</w:t>
      </w:r>
      <w:r w:rsidR="000251E4" w:rsidRPr="00E23121">
        <w:t>Na to nemám čas,</w:t>
      </w:r>
      <w:r w:rsidRPr="00E23121">
        <w:t>“</w:t>
      </w:r>
      <w:r w:rsidR="001C722C">
        <w:t xml:space="preserve"> ří</w:t>
      </w:r>
      <w:r w:rsidR="000251E4" w:rsidRPr="00E23121">
        <w:t xml:space="preserve">ká, </w:t>
      </w:r>
      <w:r w:rsidRPr="00E23121">
        <w:t>„</w:t>
      </w:r>
      <w:r w:rsidR="001C722C">
        <w:t>musím dodělat Jennyi</w:t>
      </w:r>
      <w:r w:rsidR="000251E4" w:rsidRPr="00E23121">
        <w:t>nu zimní zahradu</w:t>
      </w:r>
      <w:r w:rsidRPr="00E23121">
        <w:t>“</w:t>
      </w:r>
      <w:r w:rsidR="001C722C">
        <w:t>,</w:t>
      </w:r>
      <w:r w:rsidR="00345E5C">
        <w:t xml:space="preserve"> a </w:t>
      </w:r>
      <w:r w:rsidR="001C722C">
        <w:t>mně zas ří</w:t>
      </w:r>
      <w:r w:rsidR="000251E4" w:rsidRPr="00E23121">
        <w:t xml:space="preserve">ká </w:t>
      </w:r>
      <w:r w:rsidRPr="00E23121">
        <w:t>„</w:t>
      </w:r>
      <w:r w:rsidR="000251E4" w:rsidRPr="00E23121">
        <w:t>Dělám to pro tebe, tak měj trochu trpělivosti, ano?</w:t>
      </w:r>
      <w:r w:rsidRPr="00E23121">
        <w:t>“</w:t>
      </w:r>
    </w:p>
    <w:p w:rsidR="00D34DB7" w:rsidRPr="00E23121" w:rsidRDefault="000251E4" w:rsidP="00E23121">
      <w:pPr>
        <w:pStyle w:val="Text"/>
      </w:pPr>
      <w:r w:rsidRPr="00E23121">
        <w:t>Ni</w:t>
      </w:r>
      <w:r w:rsidR="00296989">
        <w:t>kdy</w:t>
      </w:r>
      <w:r w:rsidR="001C722C">
        <w:t xml:space="preserve"> jsem ho</w:t>
      </w:r>
      <w:r w:rsidR="00345E5C">
        <w:t xml:space="preserve"> o </w:t>
      </w:r>
      <w:r w:rsidR="001C722C">
        <w:t>zimní</w:t>
      </w:r>
      <w:r w:rsidRPr="00E23121">
        <w:t xml:space="preserve"> zahradu nežádala. Ve skutečnosti žádnou nechci. Bude to znamenat jenom víc práce</w:t>
      </w:r>
      <w:r w:rsidR="00345E5C" w:rsidRPr="00E23121">
        <w:t xml:space="preserve"> a</w:t>
      </w:r>
      <w:r w:rsidR="00345E5C">
        <w:t> </w:t>
      </w:r>
      <w:r w:rsidR="00D57079">
        <w:t>té</w:t>
      </w:r>
      <w:r w:rsidRPr="00E23121">
        <w:t xml:space="preserve"> už má</w:t>
      </w:r>
      <w:r w:rsidR="00166902">
        <w:t>m dost. Nemůžu pěstovat pokojové</w:t>
      </w:r>
      <w:r w:rsidRPr="00E23121">
        <w:t xml:space="preserve"> rostliny, naše zahrada je plná zakopaných afrických fialek, kte</w:t>
      </w:r>
      <w:r w:rsidR="00CC5AD8" w:rsidRPr="00E23121">
        <w:t>ré</w:t>
      </w:r>
      <w:r w:rsidRPr="00E23121">
        <w:t xml:space="preserve"> jsem umořila. Nikdy do zimní zahrady nevkročím</w:t>
      </w:r>
      <w:r w:rsidR="00D03F85">
        <w:t>. Nikdy nebudu cídit ty skleněné</w:t>
      </w:r>
      <w:r w:rsidRPr="00E23121">
        <w:t xml:space="preserve"> tabule, tak na co čekám? Ja</w:t>
      </w:r>
      <w:r w:rsidR="00CC5AD8" w:rsidRPr="00E23121">
        <w:t>ké</w:t>
      </w:r>
      <w:r w:rsidRPr="00E23121">
        <w:t xml:space="preserve"> slovo musí padnout, čím se to spustí? Je to jako bych čekala, až bude zimní zahrada dokončena, aby mě</w:t>
      </w:r>
      <w:r w:rsidR="00345E5C" w:rsidRPr="00E23121">
        <w:t xml:space="preserve"> v</w:t>
      </w:r>
      <w:r w:rsidR="00345E5C">
        <w:t> </w:t>
      </w:r>
      <w:r w:rsidRPr="00E23121">
        <w:t>Mikeově životě nahradila.</w:t>
      </w:r>
    </w:p>
    <w:p w:rsidR="00D34DB7" w:rsidRPr="00E23121" w:rsidRDefault="001C722C" w:rsidP="00E23121">
      <w:pPr>
        <w:pStyle w:val="Text"/>
        <w:jc w:val="left"/>
      </w:pPr>
      <w:r>
        <w:t>Zimní zahrada b</w:t>
      </w:r>
      <w:r w:rsidR="000251E4" w:rsidRPr="00E23121">
        <w:t>ude stát, ale já budu pryč.</w:t>
      </w:r>
    </w:p>
    <w:p w:rsidR="00D34DB7" w:rsidRPr="00E23121" w:rsidRDefault="00D34DB7" w:rsidP="00E23121">
      <w:pPr>
        <w:pStyle w:val="Text"/>
      </w:pPr>
    </w:p>
    <w:p w:rsidR="00D34DB7" w:rsidRPr="00E23121" w:rsidRDefault="000251E4" w:rsidP="00E23121">
      <w:pPr>
        <w:pStyle w:val="Text"/>
      </w:pPr>
      <w:r w:rsidRPr="00E23121">
        <w:t>Stella byla po vyjížďce</w:t>
      </w:r>
      <w:r w:rsidR="00345E5C" w:rsidRPr="00E23121">
        <w:t xml:space="preserve"> a</w:t>
      </w:r>
      <w:r w:rsidR="00345E5C">
        <w:t> </w:t>
      </w:r>
      <w:r w:rsidRPr="00E23121">
        <w:t>po obědě velice unavená. Přivezli ji zpátky</w:t>
      </w:r>
      <w:r w:rsidR="00345E5C" w:rsidRPr="00E23121">
        <w:t xml:space="preserve"> v</w:t>
      </w:r>
      <w:r w:rsidR="00345E5C">
        <w:t> </w:t>
      </w:r>
      <w:r w:rsidRPr="00E23121">
        <w:t>půl čtvrté</w:t>
      </w:r>
      <w:r w:rsidR="00345E5C" w:rsidRPr="00E23121">
        <w:t xml:space="preserve"> a</w:t>
      </w:r>
      <w:r w:rsidR="00345E5C">
        <w:t> </w:t>
      </w:r>
      <w:r w:rsidRPr="00E23121">
        <w:t>ona usnula</w:t>
      </w:r>
      <w:r w:rsidR="00345E5C" w:rsidRPr="00E23121">
        <w:t xml:space="preserve"> v</w:t>
      </w:r>
      <w:r w:rsidR="00345E5C">
        <w:t> </w:t>
      </w:r>
      <w:r w:rsidRPr="00E23121">
        <w:t>křesle ještě dřív, než Marianne</w:t>
      </w:r>
      <w:r w:rsidR="00345E5C" w:rsidRPr="00E23121">
        <w:t xml:space="preserve"> a</w:t>
      </w:r>
      <w:r w:rsidR="00345E5C">
        <w:t> </w:t>
      </w:r>
      <w:r w:rsidRPr="00E23121">
        <w:t>Richard odešli. Carolyn říkala, že pořád ještě spala, když jí přinesla večeři,</w:t>
      </w:r>
      <w:r w:rsidR="00345E5C" w:rsidRPr="00E23121">
        <w:t xml:space="preserve"> a</w:t>
      </w:r>
      <w:r w:rsidR="00345E5C">
        <w:t> </w:t>
      </w:r>
      <w:r w:rsidRPr="00E23121">
        <w:t>samozřejmě nechtěla nic jíst.</w:t>
      </w:r>
      <w:r w:rsidR="00345E5C" w:rsidRPr="00E23121">
        <w:t xml:space="preserve"> V</w:t>
      </w:r>
      <w:r w:rsidR="00345E5C">
        <w:t> </w:t>
      </w:r>
      <w:r w:rsidRPr="00E23121">
        <w:t>neděli by chtěla zůstat celý den</w:t>
      </w:r>
      <w:r w:rsidR="00345E5C" w:rsidRPr="00E23121">
        <w:t xml:space="preserve"> v</w:t>
      </w:r>
      <w:r w:rsidR="00345E5C">
        <w:t> </w:t>
      </w:r>
      <w:r w:rsidRPr="00E23121">
        <w:t>posteli, ale Lena to nevidí ráda.</w:t>
      </w:r>
    </w:p>
    <w:p w:rsidR="00D34DB7" w:rsidRPr="00E23121" w:rsidRDefault="00D34DB7" w:rsidP="00E23121">
      <w:pPr>
        <w:pStyle w:val="Text"/>
      </w:pPr>
      <w:r w:rsidRPr="00E23121">
        <w:t>„</w:t>
      </w:r>
      <w:r w:rsidR="000251E4" w:rsidRPr="00E23121">
        <w:t>Tohle je pečovatelský dům, žádný hospic,</w:t>
      </w:r>
      <w:r w:rsidRPr="00E23121">
        <w:t>“</w:t>
      </w:r>
      <w:r w:rsidR="000251E4" w:rsidRPr="00E23121">
        <w:t xml:space="preserve"> řekla mi. </w:t>
      </w:r>
      <w:r w:rsidRPr="00E23121">
        <w:t>„</w:t>
      </w:r>
      <w:r w:rsidR="000251E4" w:rsidRPr="00E23121">
        <w:t>Pokud jsou upoutaní na lůžko</w:t>
      </w:r>
      <w:r w:rsidR="00345E5C" w:rsidRPr="00E23121">
        <w:t xml:space="preserve"> a</w:t>
      </w:r>
      <w:r w:rsidR="00345E5C">
        <w:t> </w:t>
      </w:r>
      <w:r w:rsidR="000251E4" w:rsidRPr="00E23121">
        <w:t>chtějí ošetřování, potom jsou na nesprávném místě.</w:t>
      </w:r>
      <w:r w:rsidRPr="00E23121">
        <w:t>“</w:t>
      </w:r>
    </w:p>
    <w:p w:rsidR="00D34DB7" w:rsidRPr="00E23121" w:rsidRDefault="000251E4" w:rsidP="00E23121">
      <w:pPr>
        <w:pStyle w:val="Text"/>
      </w:pPr>
      <w:r w:rsidRPr="00E23121">
        <w:t xml:space="preserve">To, že </w:t>
      </w:r>
      <w:r w:rsidR="00E652BE">
        <w:t>přišla</w:t>
      </w:r>
      <w:r w:rsidR="00345E5C">
        <w:t xml:space="preserve"> k </w:t>
      </w:r>
      <w:r w:rsidR="00E652BE">
        <w:t>penězům, vylepšilo její</w:t>
      </w:r>
      <w:r w:rsidRPr="00E23121">
        <w:t xml:space="preserve"> chování jenom na pár dní. Našla jsem Stellu vzhůru, ale pořád ještě</w:t>
      </w:r>
      <w:r w:rsidR="00345E5C" w:rsidRPr="00E23121">
        <w:t xml:space="preserve"> v</w:t>
      </w:r>
      <w:r w:rsidR="00345E5C">
        <w:t> </w:t>
      </w:r>
      <w:r w:rsidRPr="00E23121">
        <w:t>noční košili</w:t>
      </w:r>
      <w:r w:rsidR="00345E5C" w:rsidRPr="00E23121">
        <w:t xml:space="preserve"> a</w:t>
      </w:r>
      <w:r w:rsidR="00345E5C">
        <w:t> </w:t>
      </w:r>
      <w:r w:rsidRPr="00E23121">
        <w:t>přes ni měla ten nový župan. Vloček</w:t>
      </w:r>
      <w:r w:rsidR="00345E5C" w:rsidRPr="00E23121">
        <w:t xml:space="preserve"> a</w:t>
      </w:r>
      <w:r w:rsidR="00345E5C">
        <w:t> </w:t>
      </w:r>
      <w:r w:rsidRPr="00E23121">
        <w:t>chleba</w:t>
      </w:r>
      <w:r w:rsidR="00345E5C" w:rsidRPr="00E23121">
        <w:t xml:space="preserve"> s</w:t>
      </w:r>
      <w:r w:rsidR="00345E5C">
        <w:t> </w:t>
      </w:r>
      <w:r w:rsidRPr="00E23121">
        <w:t>máslem na podnosu se ani nedotkla. Právě pila čínský čaj.</w:t>
      </w:r>
    </w:p>
    <w:p w:rsidR="00D34DB7" w:rsidRPr="00E23121" w:rsidRDefault="00D34DB7" w:rsidP="00E23121">
      <w:pPr>
        <w:pStyle w:val="Text"/>
      </w:pPr>
      <w:r w:rsidRPr="00E23121">
        <w:t>„</w:t>
      </w:r>
      <w:r w:rsidR="000251E4" w:rsidRPr="00E23121">
        <w:t>Marianne tomuhle říká n</w:t>
      </w:r>
      <w:r w:rsidR="001C722C">
        <w:t>egližé</w:t>
      </w:r>
      <w:r w:rsidR="000251E4" w:rsidRPr="00E23121">
        <w:t>,</w:t>
      </w:r>
      <w:r w:rsidRPr="00E23121">
        <w:t>“</w:t>
      </w:r>
      <w:r w:rsidR="000251E4" w:rsidRPr="00E23121">
        <w:t xml:space="preserve"> řekla. </w:t>
      </w:r>
      <w:r w:rsidRPr="00E23121">
        <w:t>„</w:t>
      </w:r>
      <w:r w:rsidR="000251E4" w:rsidRPr="00E23121">
        <w:t xml:space="preserve">Župan bude asi zastaralé slovo. Je krásný, viďte? Chtěla </w:t>
      </w:r>
      <w:r w:rsidR="000E098A">
        <w:t>bych</w:t>
      </w:r>
      <w:r w:rsidR="000251E4" w:rsidRPr="00E23121">
        <w:t>, abyste si ho vzala, až tady nebudu.</w:t>
      </w:r>
      <w:r w:rsidRPr="00E23121">
        <w:t>“</w:t>
      </w:r>
    </w:p>
    <w:p w:rsidR="00D34DB7" w:rsidRPr="00E23121" w:rsidRDefault="000251E4" w:rsidP="00E23121">
      <w:pPr>
        <w:pStyle w:val="Text"/>
      </w:pPr>
      <w:r w:rsidRPr="00E23121">
        <w:t>Šaty po mrtvém dlouho nevydrží. Je jim smutno po osobě, kte</w:t>
      </w:r>
      <w:r w:rsidR="00CC5AD8" w:rsidRPr="00E23121">
        <w:t>ré</w:t>
      </w:r>
      <w:r w:rsidRPr="00E23121">
        <w:t xml:space="preserve"> patřily</w:t>
      </w:r>
      <w:r w:rsidR="00D34DB7" w:rsidRPr="00E23121">
        <w:t>…</w:t>
      </w:r>
      <w:r w:rsidRPr="00E23121">
        <w:t xml:space="preserve"> Marianne jej možná bude chtít zpátky, napadlo mě, musel stát sto liber.</w:t>
      </w:r>
    </w:p>
    <w:p w:rsidR="00D34DB7" w:rsidRPr="00E23121" w:rsidRDefault="00D34DB7" w:rsidP="00E23121">
      <w:pPr>
        <w:pStyle w:val="Text"/>
      </w:pPr>
      <w:r w:rsidRPr="00E23121">
        <w:lastRenderedPageBreak/>
        <w:t>„</w:t>
      </w:r>
      <w:r w:rsidR="000251E4" w:rsidRPr="00E23121">
        <w:t>Samozřejmě, že si ho vezmu,</w:t>
      </w:r>
      <w:r w:rsidRPr="00E23121">
        <w:t>“</w:t>
      </w:r>
      <w:r w:rsidR="000251E4" w:rsidRPr="00E23121">
        <w:t xml:space="preserve"> řekla jsem. </w:t>
      </w:r>
      <w:r w:rsidRPr="00E23121">
        <w:t>„</w:t>
      </w:r>
      <w:r w:rsidR="000251E4" w:rsidRPr="00E23121">
        <w:t>Jestli to tak chcete.</w:t>
      </w:r>
      <w:r w:rsidRPr="00E23121">
        <w:t>“</w:t>
      </w:r>
    </w:p>
    <w:p w:rsidR="00D34DB7" w:rsidRPr="00E23121" w:rsidRDefault="00D34DB7" w:rsidP="00E23121">
      <w:pPr>
        <w:pStyle w:val="Text"/>
        <w:jc w:val="left"/>
      </w:pPr>
      <w:r w:rsidRPr="00E23121">
        <w:t>„</w:t>
      </w:r>
      <w:r w:rsidR="000251E4" w:rsidRPr="00E23121">
        <w:t>Už nepůjdu do salonu.</w:t>
      </w:r>
      <w:r w:rsidRPr="00E23121">
        <w:t>“</w:t>
      </w:r>
    </w:p>
    <w:p w:rsidR="002A6B96" w:rsidRDefault="00D34DB7" w:rsidP="00E23121">
      <w:pPr>
        <w:pStyle w:val="Text"/>
        <w:jc w:val="left"/>
      </w:pPr>
      <w:r w:rsidRPr="00E23121">
        <w:t>„</w:t>
      </w:r>
      <w:r w:rsidR="001C722C">
        <w:t>Chcete ří</w:t>
      </w:r>
      <w:r w:rsidR="000251E4" w:rsidRPr="00E23121">
        <w:t>ct dneska že tam nepůjdete?</w:t>
      </w:r>
      <w:r w:rsidRPr="00E23121">
        <w:t>“</w:t>
      </w:r>
      <w:r w:rsidR="002A6B96">
        <w:t xml:space="preserve"> zeptala jsem se.</w:t>
      </w:r>
    </w:p>
    <w:p w:rsidR="00D34DB7" w:rsidRPr="00E23121" w:rsidRDefault="00D34DB7" w:rsidP="00E23121">
      <w:pPr>
        <w:pStyle w:val="Text"/>
        <w:jc w:val="left"/>
      </w:pPr>
      <w:r w:rsidRPr="00E23121">
        <w:t>„</w:t>
      </w:r>
      <w:r w:rsidR="000251E4" w:rsidRPr="00E23121">
        <w:t>Chci říct, vůbec nikdy. Zůstanu tady. Tady je mi nejlépe.</w:t>
      </w:r>
      <w:r w:rsidRPr="00E23121">
        <w:t>“</w:t>
      </w:r>
      <w:r w:rsidR="000251E4" w:rsidRPr="00E23121">
        <w:t xml:space="preserve"> Záhadně dodala: </w:t>
      </w:r>
      <w:r w:rsidRPr="00E23121">
        <w:t>„</w:t>
      </w:r>
      <w:r w:rsidR="000251E4" w:rsidRPr="00E23121">
        <w:t>Čeká mě tady spousta práce.</w:t>
      </w:r>
      <w:r w:rsidRPr="00E23121">
        <w:t>“</w:t>
      </w:r>
    </w:p>
    <w:p w:rsidR="00D34DB7" w:rsidRPr="00E23121" w:rsidRDefault="000251E4" w:rsidP="00E23121">
      <w:pPr>
        <w:pStyle w:val="Text"/>
      </w:pPr>
      <w:r w:rsidRPr="00E23121">
        <w:t>Zeptala jsem se, jestli si přeje, abych jí pomohla</w:t>
      </w:r>
      <w:r w:rsidR="00345E5C" w:rsidRPr="00E23121">
        <w:t xml:space="preserve"> s</w:t>
      </w:r>
      <w:r w:rsidR="00345E5C">
        <w:t> </w:t>
      </w:r>
      <w:r w:rsidRPr="00E23121">
        <w:t xml:space="preserve">oblékáním. Nechtěla by, abych ji vykoupala? Vždycky koupu </w:t>
      </w:r>
      <w:r w:rsidR="002F7A2B">
        <w:t>Gracii</w:t>
      </w:r>
      <w:r w:rsidRPr="00E23121">
        <w:t>,</w:t>
      </w:r>
      <w:r w:rsidR="00345E5C" w:rsidRPr="00E23121">
        <w:t xml:space="preserve"> i</w:t>
      </w:r>
      <w:r w:rsidR="00345E5C">
        <w:t> </w:t>
      </w:r>
      <w:r w:rsidRPr="00E23121">
        <w:t>když bůhví, co by tomu Lena říkala, kdyby se to dozvěděla. Stella zavrtěla hlavou, pak se zasmála. Bylo to milé slyšet ji se smát.</w:t>
      </w:r>
    </w:p>
    <w:p w:rsidR="00345E5C" w:rsidRPr="00E23121" w:rsidRDefault="00D34DB7" w:rsidP="00E23121">
      <w:pPr>
        <w:pStyle w:val="Text"/>
      </w:pPr>
      <w:r w:rsidRPr="00E23121">
        <w:t>„</w:t>
      </w:r>
      <w:r w:rsidR="000251E4" w:rsidRPr="00E23121">
        <w:t>Tak daleko to se mnou ještě nedošlo. Jsem jenom unavená. Vyspím se</w:t>
      </w:r>
      <w:r w:rsidR="00345E5C" w:rsidRPr="00E23121">
        <w:t xml:space="preserve"> a</w:t>
      </w:r>
      <w:r w:rsidR="00345E5C">
        <w:t> </w:t>
      </w:r>
      <w:r w:rsidR="000251E4" w:rsidRPr="00E23121">
        <w:t xml:space="preserve">později mi bude </w:t>
      </w:r>
      <w:r w:rsidR="00B13A22">
        <w:t>líp</w:t>
      </w:r>
      <w:r w:rsidR="000251E4" w:rsidRPr="00E23121">
        <w:t>.</w:t>
      </w:r>
      <w:r w:rsidRPr="00E23121">
        <w:t>“</w:t>
      </w:r>
    </w:p>
    <w:p w:rsidR="00D34DB7" w:rsidRPr="00E23121" w:rsidRDefault="00345E5C" w:rsidP="00E23121">
      <w:pPr>
        <w:pStyle w:val="Text"/>
      </w:pPr>
      <w:r w:rsidRPr="00E23121">
        <w:t>A</w:t>
      </w:r>
      <w:r>
        <w:t> </w:t>
      </w:r>
      <w:r w:rsidR="000251E4" w:rsidRPr="00E23121">
        <w:t>ta</w:t>
      </w:r>
      <w:r w:rsidR="00CC5AD8" w:rsidRPr="00E23121">
        <w:t>ké</w:t>
      </w:r>
      <w:r w:rsidR="000251E4" w:rsidRPr="00E23121">
        <w:t xml:space="preserve"> ano. L</w:t>
      </w:r>
      <w:r w:rsidR="002A6B96">
        <w:t>idský duch je úžasný. Je báječné</w:t>
      </w:r>
      <w:r w:rsidR="000251E4" w:rsidRPr="00E23121">
        <w:t>, jak se lidé dokážou sebrat, když bojují. Toho dne jsem si uvědomila, že Stella začala bojovat.</w:t>
      </w:r>
    </w:p>
    <w:p w:rsidR="00D34DB7" w:rsidRPr="00E23121" w:rsidRDefault="000251E4" w:rsidP="00E23121">
      <w:pPr>
        <w:pStyle w:val="Text"/>
      </w:pPr>
      <w:r w:rsidRPr="00E23121">
        <w:t>Někdo jí přemístil křeslo, takže stálo na nezvyklém místě</w:t>
      </w:r>
      <w:r w:rsidR="00345E5C" w:rsidRPr="00E23121">
        <w:t xml:space="preserve"> u</w:t>
      </w:r>
      <w:r w:rsidR="00345E5C">
        <w:t> </w:t>
      </w:r>
      <w:r w:rsidRPr="00E23121">
        <w:t xml:space="preserve">francouzského okna. Kdykoli se jí zachtělo, mohla odtud pozorovat svět venku, zelené trávníky, </w:t>
      </w:r>
      <w:r w:rsidR="001C722C">
        <w:t>nyní bezlisté stromy, nízký modr</w:t>
      </w:r>
      <w:r w:rsidRPr="00E23121">
        <w:t>ý obzor.</w:t>
      </w:r>
      <w:r w:rsidR="001E0F7F">
        <w:t xml:space="preserve"> Když</w:t>
      </w:r>
      <w:r w:rsidRPr="00E23121">
        <w:t xml:space="preserve"> jsem </w:t>
      </w:r>
      <w:r w:rsidR="001C722C">
        <w:t>ve čtyři vešla, otočila se, poky</w:t>
      </w:r>
      <w:r w:rsidRPr="00E23121">
        <w:t>nula mi, ať</w:t>
      </w:r>
      <w:r w:rsidR="00345E5C" w:rsidRPr="00E23121">
        <w:t xml:space="preserve"> k</w:t>
      </w:r>
      <w:r w:rsidR="00345E5C">
        <w:t> </w:t>
      </w:r>
      <w:r w:rsidRPr="00E23121">
        <w:t>ní přistoupím,</w:t>
      </w:r>
      <w:r w:rsidR="00345E5C" w:rsidRPr="00E23121">
        <w:t xml:space="preserve"> a</w:t>
      </w:r>
      <w:r w:rsidR="00345E5C">
        <w:t> </w:t>
      </w:r>
      <w:r w:rsidRPr="00E23121">
        <w:t>ačkoli mě už ráno přivíta</w:t>
      </w:r>
      <w:r w:rsidR="001C722C">
        <w:t>la, uchopila mi obličej do dlaní</w:t>
      </w:r>
      <w:r w:rsidRPr="00E23121">
        <w:t>, tak jako to dělává,</w:t>
      </w:r>
      <w:r w:rsidR="00345E5C" w:rsidRPr="00E23121">
        <w:t xml:space="preserve"> a</w:t>
      </w:r>
      <w:r w:rsidR="00345E5C">
        <w:t> </w:t>
      </w:r>
      <w:r w:rsidRPr="00E23121">
        <w:t>políbila mě nejdřív na levou, potom na pravou tvář.</w:t>
      </w:r>
      <w:r w:rsidR="00345E5C" w:rsidRPr="00E23121">
        <w:t xml:space="preserve"> Z</w:t>
      </w:r>
      <w:r w:rsidR="00345E5C">
        <w:t> </w:t>
      </w:r>
      <w:r w:rsidRPr="00E23121">
        <w:t xml:space="preserve">jejího na kost vyhublého teplého těla se ve vlnách linul parfém White Linen, který používá. Připadala mi </w:t>
      </w:r>
      <w:r w:rsidR="0004639F" w:rsidRPr="00E23121">
        <w:t>téměř</w:t>
      </w:r>
      <w:r w:rsidRPr="00E23121">
        <w:t xml:space="preserve"> jako by měla horečku, energie</w:t>
      </w:r>
      <w:r w:rsidR="00345E5C" w:rsidRPr="00E23121">
        <w:t xml:space="preserve"> z</w:t>
      </w:r>
      <w:r w:rsidR="00345E5C">
        <w:t> </w:t>
      </w:r>
      <w:r w:rsidR="007F7C4B">
        <w:t>ní</w:t>
      </w:r>
      <w:r w:rsidRPr="00E23121">
        <w:t xml:space="preserve"> sálala jako elektřina.</w:t>
      </w:r>
    </w:p>
    <w:p w:rsidR="00D34DB7" w:rsidRPr="00E23121" w:rsidRDefault="000251E4" w:rsidP="00E23121">
      <w:pPr>
        <w:pStyle w:val="Text"/>
      </w:pPr>
      <w:r w:rsidRPr="00E23121">
        <w:t>Vzpomínám, jak jsem si</w:t>
      </w:r>
      <w:r w:rsidR="00345E5C" w:rsidRPr="00E23121">
        <w:t xml:space="preserve"> o</w:t>
      </w:r>
      <w:r w:rsidR="00345E5C">
        <w:t> </w:t>
      </w:r>
      <w:r w:rsidRPr="00E23121">
        <w:t>ni před čtvrt rokem myslela, že je rezervovaná, jak si nechává všechno, co prožila, pro sebe. Nyní hovoří neustále. Je to</w:t>
      </w:r>
      <w:r w:rsidR="001C722C">
        <w:t>,</w:t>
      </w:r>
      <w:r w:rsidRPr="00E23121">
        <w:t xml:space="preserve"> jako by odstranila dva </w:t>
      </w:r>
      <w:r w:rsidR="0084338D" w:rsidRPr="00E23121">
        <w:t>tři</w:t>
      </w:r>
      <w:r w:rsidRPr="00E23121">
        <w:t xml:space="preserve"> kameny, které zahrazovaly tok,</w:t>
      </w:r>
      <w:r w:rsidR="00345E5C" w:rsidRPr="00E23121">
        <w:t xml:space="preserve"> a</w:t>
      </w:r>
      <w:r w:rsidR="00345E5C">
        <w:t> </w:t>
      </w:r>
      <w:r w:rsidRPr="00E23121">
        <w:t>voda se vyřinula průlinou. Když se odtáhla</w:t>
      </w:r>
      <w:r w:rsidR="00345E5C" w:rsidRPr="00E23121">
        <w:t xml:space="preserve"> a</w:t>
      </w:r>
      <w:r w:rsidR="00345E5C">
        <w:t> </w:t>
      </w:r>
      <w:r w:rsidRPr="00E23121">
        <w:t>pustila můj ob</w:t>
      </w:r>
      <w:r w:rsidR="001C722C">
        <w:t>ličej ze svých rozpálených dlaní</w:t>
      </w:r>
      <w:r w:rsidRPr="00E23121">
        <w:t>, rozhovořila se téměř okamžitě. Hovořila, jako</w:t>
      </w:r>
      <w:r w:rsidR="0041594E" w:rsidRPr="00E23121">
        <w:t xml:space="preserve"> by </w:t>
      </w:r>
      <w:r w:rsidR="001C722C">
        <w:t>existovaly</w:t>
      </w:r>
      <w:r w:rsidRPr="00E23121">
        <w:t xml:space="preserve"> věci, kte</w:t>
      </w:r>
      <w:r w:rsidR="00CC5AD8" w:rsidRPr="00E23121">
        <w:t>ré</w:t>
      </w:r>
      <w:r w:rsidR="001C722C">
        <w:t xml:space="preserve"> musí ří</w:t>
      </w:r>
      <w:r w:rsidRPr="00E23121">
        <w:t>ct, než se naplní čas vyměřený přesýpacími hodinami,</w:t>
      </w:r>
      <w:r w:rsidR="00345E5C" w:rsidRPr="00E23121">
        <w:t xml:space="preserve"> v</w:t>
      </w:r>
      <w:r w:rsidR="00345E5C">
        <w:t> </w:t>
      </w:r>
      <w:r w:rsidR="001C722C">
        <w:t>nichž už nahoře nezbyl žádný pí</w:t>
      </w:r>
      <w:r w:rsidRPr="00E23121">
        <w:t>sek.</w:t>
      </w:r>
    </w:p>
    <w:p w:rsidR="00D34DB7" w:rsidRPr="00E23121" w:rsidRDefault="000251E4" w:rsidP="00E23121">
      <w:pPr>
        <w:pStyle w:val="Text"/>
      </w:pPr>
      <w:r w:rsidRPr="00E23121">
        <w:t>Držela jsem dál</w:t>
      </w:r>
      <w:r w:rsidR="00DC0461">
        <w:t xml:space="preserve"> její </w:t>
      </w:r>
      <w:r w:rsidRPr="00E23121">
        <w:t>levou ruku ve</w:t>
      </w:r>
      <w:r w:rsidR="00A858B4">
        <w:t xml:space="preserve"> své</w:t>
      </w:r>
      <w:r w:rsidRPr="00E23121">
        <w:t>. Jak jí ubývá sil, jako by jí hlas sílil</w:t>
      </w:r>
      <w:r w:rsidR="00345E5C" w:rsidRPr="00E23121">
        <w:t xml:space="preserve"> a</w:t>
      </w:r>
      <w:r w:rsidR="00345E5C">
        <w:t> </w:t>
      </w:r>
      <w:r w:rsidRPr="00E23121">
        <w:t xml:space="preserve">slova nabývala na naléhavosti. </w:t>
      </w:r>
      <w:r w:rsidR="00D34DB7" w:rsidRPr="00E23121">
        <w:t>„</w:t>
      </w:r>
      <w:r w:rsidRPr="00E23121">
        <w:t>Říkala jsem, že tím to všechno začalo. Vzpomínáte si, Genevieve? Charmian</w:t>
      </w:r>
      <w:r w:rsidR="00D34DB7" w:rsidRPr="00E23121">
        <w:t>in</w:t>
      </w:r>
      <w:r w:rsidRPr="00E23121">
        <w:t>ým dopisem to začalo.</w:t>
      </w:r>
      <w:r w:rsidR="00345E5C" w:rsidRPr="00E23121">
        <w:t xml:space="preserve"> A</w:t>
      </w:r>
      <w:r w:rsidR="00345E5C">
        <w:t> </w:t>
      </w:r>
      <w:r w:rsidRPr="00E23121">
        <w:t>další začátek, další skutečný krok</w:t>
      </w:r>
      <w:r w:rsidR="00847B6A">
        <w:t xml:space="preserve"> byl</w:t>
      </w:r>
      <w:r w:rsidRPr="00E23121">
        <w:t>o,</w:t>
      </w:r>
      <w:r w:rsidR="0041594E" w:rsidRPr="00E23121">
        <w:t xml:space="preserve"> když</w:t>
      </w:r>
      <w:r w:rsidRPr="00E23121">
        <w:t xml:space="preserve"> jsme šli </w:t>
      </w:r>
      <w:r w:rsidRPr="00E23121">
        <w:lastRenderedPageBreak/>
        <w:t>všichni Gilda, Alan</w:t>
      </w:r>
      <w:r w:rsidR="00345E5C" w:rsidRPr="00E23121">
        <w:t xml:space="preserve"> a</w:t>
      </w:r>
      <w:r w:rsidR="00345E5C">
        <w:t> </w:t>
      </w:r>
      <w:r w:rsidRPr="00E23121">
        <w:t xml:space="preserve">já společně do kina na </w:t>
      </w:r>
      <w:r w:rsidR="007F7C4B">
        <w:rPr>
          <w:i/>
        </w:rPr>
        <w:t>Smrt Edith Thompsono</w:t>
      </w:r>
      <w:r w:rsidRPr="00E23121">
        <w:rPr>
          <w:i/>
        </w:rPr>
        <w:t>vé.</w:t>
      </w:r>
      <w:r w:rsidR="00D34DB7" w:rsidRPr="00E23121">
        <w:rPr>
          <w:i/>
        </w:rPr>
        <w:t>“</w:t>
      </w:r>
    </w:p>
    <w:p w:rsidR="00D34DB7" w:rsidRPr="00E23121" w:rsidRDefault="000251E4" w:rsidP="00545C63">
      <w:pPr>
        <w:pStyle w:val="Text"/>
      </w:pPr>
      <w:r w:rsidRPr="00E23121">
        <w:t>Jakmile někde</w:t>
      </w:r>
      <w:r w:rsidR="00345E5C" w:rsidRPr="00E23121">
        <w:t xml:space="preserve"> v</w:t>
      </w:r>
      <w:r w:rsidR="00345E5C">
        <w:t> </w:t>
      </w:r>
      <w:r w:rsidRPr="00E23121">
        <w:t>místním kině promítali některý její film. Gilda ho musela vidět. Tenhle viděla už mnohokrát</w:t>
      </w:r>
      <w:r w:rsidR="00345E5C" w:rsidRPr="00E23121">
        <w:t xml:space="preserve"> a</w:t>
      </w:r>
      <w:r w:rsidR="00345E5C">
        <w:t> </w:t>
      </w:r>
      <w:r w:rsidRPr="00E23121">
        <w:t>Alan ho viděl třikrát</w:t>
      </w:r>
      <w:r w:rsidR="00345E5C" w:rsidRPr="00E23121">
        <w:t xml:space="preserve"> a</w:t>
      </w:r>
      <w:r w:rsidR="00345E5C">
        <w:t> </w:t>
      </w:r>
      <w:r w:rsidRPr="00E23121">
        <w:t>dokonce</w:t>
      </w:r>
      <w:r w:rsidR="00345E5C" w:rsidRPr="00E23121">
        <w:t xml:space="preserve"> i</w:t>
      </w:r>
      <w:r w:rsidR="00345E5C">
        <w:t> </w:t>
      </w:r>
      <w:r w:rsidRPr="00E23121">
        <w:t>Stella ho jed</w:t>
      </w:r>
      <w:r w:rsidR="00C15F78">
        <w:t>nou viděla. Ale museli na něj jí</w:t>
      </w:r>
      <w:r w:rsidRPr="00E23121">
        <w:t>t znovu. Dávali ho</w:t>
      </w:r>
      <w:r w:rsidR="00345E5C" w:rsidRPr="00E23121">
        <w:t xml:space="preserve"> v</w:t>
      </w:r>
      <w:r w:rsidR="00345E5C">
        <w:t> </w:t>
      </w:r>
      <w:r w:rsidRPr="00E23121">
        <w:t>Ipswichi. Po celou cestu do Ipswiche Alanovým vozem museli poslouchat Gildiny rozklady</w:t>
      </w:r>
      <w:r w:rsidR="00345E5C" w:rsidRPr="00E23121">
        <w:t xml:space="preserve"> o</w:t>
      </w:r>
      <w:r w:rsidR="00345E5C">
        <w:t> </w:t>
      </w:r>
      <w:r w:rsidRPr="00E23121">
        <w:t>tom, jak ten film točila,</w:t>
      </w:r>
      <w:r w:rsidR="00345E5C" w:rsidRPr="00E23121">
        <w:t xml:space="preserve"> o</w:t>
      </w:r>
      <w:r w:rsidR="00345E5C">
        <w:t> </w:t>
      </w:r>
      <w:r w:rsidRPr="00E23121">
        <w:t>tom, jak</w:t>
      </w:r>
      <w:r w:rsidR="00345E5C" w:rsidRPr="00E23121">
        <w:t xml:space="preserve"> s</w:t>
      </w:r>
      <w:r w:rsidR="00345E5C">
        <w:t> </w:t>
      </w:r>
      <w:r w:rsidRPr="00E23121">
        <w:t>ní zacházel režisér, jak neustále kritizoval, jak hraje,</w:t>
      </w:r>
      <w:r w:rsidR="00345E5C" w:rsidRPr="00E23121">
        <w:t xml:space="preserve"> a</w:t>
      </w:r>
      <w:r w:rsidR="00345E5C">
        <w:t> </w:t>
      </w:r>
      <w:r w:rsidRPr="00E23121">
        <w:t>trval na tom, aby měla co nejfádnější garder</w:t>
      </w:r>
      <w:r w:rsidR="00545C63">
        <w:t>o</w:t>
      </w:r>
      <w:r w:rsidR="00D34DB7" w:rsidRPr="00E23121">
        <w:t>b</w:t>
      </w:r>
      <w:r w:rsidRPr="00E23121">
        <w:t>u, jak záštiplně se</w:t>
      </w:r>
      <w:r w:rsidR="00345E5C" w:rsidRPr="00E23121">
        <w:t xml:space="preserve"> k</w:t>
      </w:r>
      <w:r w:rsidR="00345E5C">
        <w:t> </w:t>
      </w:r>
      <w:r w:rsidR="00EE7E79">
        <w:t>ní chovala představitelka hlavní</w:t>
      </w:r>
      <w:r w:rsidRPr="00E23121">
        <w:t xml:space="preserve"> role.</w:t>
      </w:r>
    </w:p>
    <w:p w:rsidR="00D34DB7" w:rsidRPr="00E23121" w:rsidRDefault="00D34DB7" w:rsidP="00E23121">
      <w:pPr>
        <w:pStyle w:val="Text"/>
      </w:pPr>
      <w:r w:rsidRPr="00E23121">
        <w:t>„</w:t>
      </w:r>
      <w:r w:rsidR="000251E4" w:rsidRPr="00E23121">
        <w:t>Znáte ten příběh. Oslovuji se navzájem</w:t>
      </w:r>
      <w:r w:rsidRPr="00E23121">
        <w:t xml:space="preserve"> ‚p</w:t>
      </w:r>
      <w:r w:rsidR="001C722C">
        <w:t>haní</w:t>
      </w:r>
      <w:r w:rsidRPr="00E23121">
        <w:t>‘</w:t>
      </w:r>
      <w:r w:rsidR="000251E4" w:rsidRPr="00E23121">
        <w:t xml:space="preserve"> </w:t>
      </w:r>
      <w:r w:rsidR="00545C63">
        <w:t>místo ‚</w:t>
      </w:r>
      <w:r w:rsidRPr="00E23121">
        <w:t>p</w:t>
      </w:r>
      <w:r w:rsidR="001C722C">
        <w:t>aní</w:t>
      </w:r>
      <w:r w:rsidRPr="00E23121">
        <w:t>‘</w:t>
      </w:r>
      <w:r w:rsidR="00545C63">
        <w:t>. Nem</w:t>
      </w:r>
      <w:r w:rsidR="000251E4" w:rsidRPr="00E23121">
        <w:t>ám ponětí proč</w:t>
      </w:r>
      <w:r w:rsidR="00545C63">
        <w:t>. Dala manželovi do jídla drcené</w:t>
      </w:r>
      <w:r w:rsidR="000251E4" w:rsidRPr="00E23121">
        <w:t xml:space="preserve"> sklo, nebo tvrdila, že to udělá. Psala to</w:t>
      </w:r>
      <w:r w:rsidR="00345E5C" w:rsidRPr="00E23121">
        <w:t xml:space="preserve"> v</w:t>
      </w:r>
      <w:r w:rsidR="00345E5C">
        <w:t> </w:t>
      </w:r>
      <w:r w:rsidR="000251E4" w:rsidRPr="00E23121">
        <w:t>dopisech Baywatersovi</w:t>
      </w:r>
      <w:r w:rsidR="00345E5C" w:rsidRPr="00E23121">
        <w:t xml:space="preserve"> a</w:t>
      </w:r>
      <w:r w:rsidR="00345E5C">
        <w:t> </w:t>
      </w:r>
      <w:r w:rsidR="003D74F6">
        <w:t>při přelíčení</w:t>
      </w:r>
      <w:r w:rsidR="000251E4" w:rsidRPr="00E23121">
        <w:t xml:space="preserve"> je použili proti ní. To Baywaters ubodal Thompsona na ulici nedaleko domu, kde</w:t>
      </w:r>
      <w:r w:rsidR="00345E5C" w:rsidRPr="00E23121">
        <w:t xml:space="preserve"> s</w:t>
      </w:r>
      <w:r w:rsidR="00345E5C">
        <w:t> </w:t>
      </w:r>
      <w:r w:rsidR="000251E4" w:rsidRPr="00E23121">
        <w:t>Edith bydleli, ale Edith za to pověsili ta</w:t>
      </w:r>
      <w:r w:rsidR="00CC5AD8" w:rsidRPr="00E23121">
        <w:t>ké</w:t>
      </w:r>
      <w:r w:rsidR="000251E4" w:rsidRPr="00E23121">
        <w:t>.</w:t>
      </w:r>
      <w:r w:rsidRPr="00E23121">
        <w:t>“</w:t>
      </w:r>
    </w:p>
    <w:p w:rsidR="00D34DB7" w:rsidRPr="00E23121" w:rsidRDefault="00D34DB7" w:rsidP="00E23121">
      <w:pPr>
        <w:pStyle w:val="Text"/>
        <w:jc w:val="left"/>
      </w:pPr>
      <w:r w:rsidRPr="00E23121">
        <w:t>„</w:t>
      </w:r>
      <w:r w:rsidR="000251E4" w:rsidRPr="00E23121">
        <w:t>Viděla jsem jenom konec toho filmu,</w:t>
      </w:r>
      <w:r w:rsidRPr="00E23121">
        <w:t>“</w:t>
      </w:r>
      <w:r w:rsidR="000251E4" w:rsidRPr="00E23121">
        <w:t xml:space="preserve"> řekla jsem.</w:t>
      </w:r>
    </w:p>
    <w:p w:rsidR="00D34DB7" w:rsidRPr="00E23121" w:rsidRDefault="00D34DB7" w:rsidP="00E23121">
      <w:pPr>
        <w:pStyle w:val="Text"/>
      </w:pPr>
      <w:r w:rsidRPr="00E23121">
        <w:t>„</w:t>
      </w:r>
      <w:r w:rsidR="000251E4" w:rsidRPr="00E23121">
        <w:t>Nechme film filmem. Není moc dobrý. Zmínila jsem se</w:t>
      </w:r>
      <w:r w:rsidR="00345E5C" w:rsidRPr="00E23121">
        <w:t xml:space="preserve"> o</w:t>
      </w:r>
      <w:r w:rsidR="00345E5C">
        <w:t> </w:t>
      </w:r>
      <w:r w:rsidR="000251E4" w:rsidRPr="00E23121">
        <w:t>něm jenom proto, že hned následující den Alan začal</w:t>
      </w:r>
      <w:r w:rsidR="00345E5C" w:rsidRPr="00E23121">
        <w:t xml:space="preserve"> s</w:t>
      </w:r>
      <w:r w:rsidR="00345E5C">
        <w:t> </w:t>
      </w:r>
      <w:r w:rsidR="000251E4" w:rsidRPr="00E23121">
        <w:t>tím, čemu říkal</w:t>
      </w:r>
      <w:r w:rsidR="00345E5C">
        <w:t> </w:t>
      </w:r>
      <w:r w:rsidR="00345E5C" w:rsidRPr="00E23121">
        <w:t>–</w:t>
      </w:r>
      <w:r w:rsidR="00345E5C">
        <w:t> </w:t>
      </w:r>
      <w:r w:rsidR="000251E4" w:rsidRPr="00E23121">
        <w:t>čemu jsme my začali říkat</w:t>
      </w:r>
      <w:r w:rsidR="00345E5C">
        <w:t> </w:t>
      </w:r>
      <w:r w:rsidR="00345E5C" w:rsidRPr="00E23121">
        <w:t>–</w:t>
      </w:r>
      <w:r w:rsidR="00345E5C">
        <w:t> </w:t>
      </w:r>
      <w:r w:rsidR="000251E4" w:rsidRPr="00E23121">
        <w:t>Jak zabít Gildu.</w:t>
      </w:r>
      <w:r w:rsidRPr="00E23121">
        <w:t>“</w:t>
      </w:r>
    </w:p>
    <w:p w:rsidR="00D34DB7" w:rsidRPr="00E23121" w:rsidRDefault="000251E4" w:rsidP="00E23121">
      <w:pPr>
        <w:pStyle w:val="Text"/>
      </w:pPr>
      <w:r w:rsidRPr="00E23121">
        <w:t>Ve čtvrtek šestnáctého srpna 1969 ve čtvrt na šest Alan poprvé zažertoval</w:t>
      </w:r>
      <w:r w:rsidR="00345E5C" w:rsidRPr="00E23121">
        <w:t xml:space="preserve"> o</w:t>
      </w:r>
      <w:r w:rsidR="00345E5C">
        <w:t> </w:t>
      </w:r>
      <w:r w:rsidR="008F70C7">
        <w:t>tom, jak Gildu zabí</w:t>
      </w:r>
      <w:r w:rsidRPr="00E23121">
        <w:t>t. Stella řekla, že se jí to datum vrylo do paměti mnohem zřetelněji</w:t>
      </w:r>
      <w:r w:rsidR="008F70C7">
        <w:t>,</w:t>
      </w:r>
      <w:r w:rsidRPr="00E23121">
        <w:t xml:space="preserve"> než vla</w:t>
      </w:r>
      <w:r w:rsidR="00D9527F">
        <w:t>stní</w:t>
      </w:r>
      <w:r w:rsidR="008F70C7">
        <w:t xml:space="preserve"> svatba nebo narozeniny dětí</w:t>
      </w:r>
      <w:r w:rsidRPr="00E23121">
        <w:t xml:space="preserve"> nebo datum,</w:t>
      </w:r>
      <w:r w:rsidR="00D9527F">
        <w:t xml:space="preserve"> kdy poznala Alana. Jenom jediné</w:t>
      </w:r>
      <w:r w:rsidRPr="00E23121">
        <w:t xml:space="preserve"> datum jí tkvělo</w:t>
      </w:r>
      <w:r w:rsidR="00345E5C" w:rsidRPr="00E23121">
        <w:t xml:space="preserve"> v</w:t>
      </w:r>
      <w:r w:rsidR="00345E5C">
        <w:t> </w:t>
      </w:r>
      <w:r w:rsidRPr="00E23121">
        <w:t>paměti mnohem jasněji,</w:t>
      </w:r>
      <w:r w:rsidR="00345E5C" w:rsidRPr="00E23121">
        <w:t xml:space="preserve"> a</w:t>
      </w:r>
      <w:r w:rsidR="00345E5C">
        <w:t> </w:t>
      </w:r>
      <w:r w:rsidRPr="00E23121">
        <w:t>ten den měl teprve přijít.</w:t>
      </w:r>
    </w:p>
    <w:p w:rsidR="00D34DB7" w:rsidRPr="00E23121" w:rsidRDefault="00D34DB7" w:rsidP="00E23121">
      <w:pPr>
        <w:pStyle w:val="Text"/>
        <w:jc w:val="left"/>
      </w:pPr>
      <w:r w:rsidRPr="00E23121">
        <w:t>„</w:t>
      </w:r>
      <w:r w:rsidR="000251E4" w:rsidRPr="00E23121">
        <w:t>Nerozumím,</w:t>
      </w:r>
      <w:r w:rsidRPr="00E23121">
        <w:t>“</w:t>
      </w:r>
      <w:r w:rsidR="000251E4" w:rsidRPr="00E23121">
        <w:t xml:space="preserve"> řekla jsem.</w:t>
      </w:r>
    </w:p>
    <w:p w:rsidR="00D34DB7" w:rsidRPr="00E23121" w:rsidRDefault="00D34DB7" w:rsidP="00E23121">
      <w:pPr>
        <w:pStyle w:val="Text"/>
      </w:pPr>
      <w:r w:rsidRPr="00E23121">
        <w:t>„</w:t>
      </w:r>
      <w:r w:rsidR="000251E4" w:rsidRPr="00E23121">
        <w:t>Ne, nečekám, že budete. Sama dnes nechápu, proč nám to tehdy připadalo tak legrační, ale je to tak. Alan jen tak mimochodem tím svým lehkomyslným způsobem zčistajasna řekl:</w:t>
      </w:r>
      <w:r w:rsidR="00984E1B">
        <w:t xml:space="preserve"> ‚</w:t>
      </w:r>
      <w:r w:rsidRPr="00E23121">
        <w:t>U</w:t>
      </w:r>
      <w:r w:rsidR="000251E4" w:rsidRPr="00E23121">
        <w:t>dělejme to. Zabijme Gildu</w:t>
      </w:r>
      <w:r w:rsidRPr="00E23121">
        <w:t>‘</w:t>
      </w:r>
      <w:r w:rsidR="000251E4" w:rsidRPr="00E23121">
        <w:t>.</w:t>
      </w:r>
      <w:r w:rsidRPr="00E23121">
        <w:t>“</w:t>
      </w:r>
    </w:p>
    <w:p w:rsidR="00D34DB7" w:rsidRPr="00E23121" w:rsidRDefault="00D34DB7" w:rsidP="00E23121">
      <w:pPr>
        <w:pStyle w:val="Text"/>
      </w:pPr>
      <w:r w:rsidRPr="00E23121">
        <w:t>„</w:t>
      </w:r>
      <w:r w:rsidR="000251E4" w:rsidRPr="00E23121">
        <w:t>Dělal si snad legraci,</w:t>
      </w:r>
      <w:r w:rsidRPr="00E23121">
        <w:t>“</w:t>
      </w:r>
      <w:r w:rsidR="000251E4" w:rsidRPr="00E23121">
        <w:t xml:space="preserve"> řekla jsem. Opravdu jsem nechápala. </w:t>
      </w:r>
      <w:r w:rsidRPr="00E23121">
        <w:t>„</w:t>
      </w:r>
      <w:r w:rsidR="000251E4" w:rsidRPr="00E23121">
        <w:t>Nemyslel to vážně. Připadá mi to jako hra.</w:t>
      </w:r>
      <w:r w:rsidRPr="00E23121">
        <w:t>“</w:t>
      </w:r>
    </w:p>
    <w:p w:rsidR="00D34DB7" w:rsidRPr="00E23121" w:rsidRDefault="00D34DB7" w:rsidP="00E23121">
      <w:pPr>
        <w:pStyle w:val="Text"/>
      </w:pPr>
      <w:r w:rsidRPr="00E23121">
        <w:t>„</w:t>
      </w:r>
      <w:r w:rsidR="000251E4" w:rsidRPr="00E23121">
        <w:t>Samozřejmě, že to byla hra.</w:t>
      </w:r>
      <w:r w:rsidRPr="00E23121">
        <w:t>“</w:t>
      </w:r>
      <w:r w:rsidR="000251E4" w:rsidRPr="00E23121">
        <w:t xml:space="preserve"> Najednou se rozpálila. Skoro se naštvala. </w:t>
      </w:r>
      <w:r w:rsidRPr="00E23121">
        <w:t>„</w:t>
      </w:r>
      <w:r w:rsidR="00D9527F">
        <w:t>Hráli</w:t>
      </w:r>
      <w:r w:rsidR="000251E4" w:rsidRPr="00E23121">
        <w:t xml:space="preserve"> jsme všelija</w:t>
      </w:r>
      <w:r w:rsidR="00CC5AD8" w:rsidRPr="00E23121">
        <w:t>ké</w:t>
      </w:r>
      <w:r w:rsidR="000251E4" w:rsidRPr="00E23121">
        <w:t xml:space="preserve"> hry, Alan</w:t>
      </w:r>
      <w:r w:rsidR="00345E5C" w:rsidRPr="00E23121">
        <w:t xml:space="preserve"> a</w:t>
      </w:r>
      <w:r w:rsidR="00345E5C">
        <w:t> </w:t>
      </w:r>
      <w:r w:rsidR="000251E4" w:rsidRPr="00E23121">
        <w:t>já. Vyprávěla jsem vám, že jsme si hráli na domácnost, hráli jsme si na to, že jsme manželé. Dokonce jsme se jednou oblékli tak, abychom vypadali jako rodiče</w:t>
      </w:r>
      <w:r w:rsidR="00345E5C" w:rsidRPr="00E23121">
        <w:t xml:space="preserve"> </w:t>
      </w:r>
      <w:r w:rsidR="00345E5C" w:rsidRPr="00E23121">
        <w:lastRenderedPageBreak/>
        <w:t>z</w:t>
      </w:r>
      <w:r w:rsidR="00345E5C">
        <w:t> </w:t>
      </w:r>
      <w:r w:rsidR="000251E4" w:rsidRPr="00E23121">
        <w:t>knížek</w:t>
      </w:r>
      <w:r w:rsidR="00345E5C" w:rsidRPr="00E23121">
        <w:t xml:space="preserve"> o</w:t>
      </w:r>
      <w:r w:rsidR="00345E5C">
        <w:t> </w:t>
      </w:r>
      <w:r w:rsidR="000251E4" w:rsidRPr="00E23121">
        <w:rPr>
          <w:i/>
        </w:rPr>
        <w:t>Figarovi</w:t>
      </w:r>
      <w:r w:rsidR="00345E5C" w:rsidRPr="00E23121">
        <w:rPr>
          <w:i/>
        </w:rPr>
        <w:t xml:space="preserve"> </w:t>
      </w:r>
      <w:r w:rsidR="00345E5C" w:rsidRPr="00E23121">
        <w:t>a</w:t>
      </w:r>
      <w:r w:rsidR="00345E5C">
        <w:rPr>
          <w:i/>
        </w:rPr>
        <w:t> </w:t>
      </w:r>
      <w:r w:rsidR="000251E4" w:rsidRPr="00E23121">
        <w:rPr>
          <w:i/>
        </w:rPr>
        <w:t xml:space="preserve">Velvet. </w:t>
      </w:r>
      <w:r w:rsidR="000251E4" w:rsidRPr="00E23121">
        <w:t>Jednou jsme se převlékli za pána</w:t>
      </w:r>
      <w:r w:rsidR="00345E5C" w:rsidRPr="00E23121">
        <w:t xml:space="preserve"> a</w:t>
      </w:r>
      <w:r w:rsidR="00345E5C">
        <w:t> </w:t>
      </w:r>
      <w:r w:rsidR="000251E4" w:rsidRPr="00E23121">
        <w:t>paní Darlingovy</w:t>
      </w:r>
      <w:r w:rsidR="00345E5C" w:rsidRPr="00E23121">
        <w:t xml:space="preserve"> z</w:t>
      </w:r>
      <w:r w:rsidR="00345E5C">
        <w:t> </w:t>
      </w:r>
      <w:r w:rsidR="000251E4" w:rsidRPr="00E23121">
        <w:rPr>
          <w:i/>
        </w:rPr>
        <w:t>Petra Pana.</w:t>
      </w:r>
      <w:r w:rsidRPr="00E23121">
        <w:rPr>
          <w:i/>
        </w:rPr>
        <w:t>“</w:t>
      </w:r>
    </w:p>
    <w:p w:rsidR="00D34DB7" w:rsidRPr="00E23121" w:rsidRDefault="0004639F" w:rsidP="00E23121">
      <w:pPr>
        <w:pStyle w:val="Text"/>
      </w:pPr>
      <w:r w:rsidRPr="00E23121">
        <w:t>Téměř</w:t>
      </w:r>
      <w:r w:rsidR="000251E4" w:rsidRPr="00E23121">
        <w:t xml:space="preserve"> jsem ztratila nit vyprávění. Měla jsem co dělat, abych na ni nekoukala</w:t>
      </w:r>
      <w:r w:rsidR="00345E5C" w:rsidRPr="00E23121">
        <w:t xml:space="preserve"> s</w:t>
      </w:r>
      <w:r w:rsidR="00345E5C">
        <w:t> </w:t>
      </w:r>
      <w:r w:rsidR="000251E4" w:rsidRPr="00E23121">
        <w:t>pusou dokořán.</w:t>
      </w:r>
    </w:p>
    <w:p w:rsidR="00D34DB7" w:rsidRPr="00E23121" w:rsidRDefault="00D34DB7" w:rsidP="00E23121">
      <w:pPr>
        <w:pStyle w:val="Text"/>
      </w:pPr>
      <w:r w:rsidRPr="00E23121">
        <w:t>„</w:t>
      </w:r>
      <w:r w:rsidR="001C722C">
        <w:t>Phán</w:t>
      </w:r>
      <w:r w:rsidR="00345E5C">
        <w:t xml:space="preserve"> a </w:t>
      </w:r>
      <w:r w:rsidR="001C722C">
        <w:t>phaní</w:t>
      </w:r>
      <w:r w:rsidR="000251E4" w:rsidRPr="00E23121">
        <w:t xml:space="preserve"> Darlingovi,</w:t>
      </w:r>
      <w:r w:rsidRPr="00E23121">
        <w:t>“</w:t>
      </w:r>
      <w:r w:rsidR="000251E4" w:rsidRPr="00E23121">
        <w:t xml:space="preserve"> řekla</w:t>
      </w:r>
      <w:r w:rsidR="00345E5C" w:rsidRPr="00E23121">
        <w:t xml:space="preserve"> a</w:t>
      </w:r>
      <w:r w:rsidR="00345E5C">
        <w:t> </w:t>
      </w:r>
      <w:r w:rsidR="000251E4" w:rsidRPr="00E23121">
        <w:t xml:space="preserve">hrdelně se zasmála. </w:t>
      </w:r>
      <w:r w:rsidRPr="00E23121">
        <w:t>„</w:t>
      </w:r>
      <w:r w:rsidR="000251E4" w:rsidRPr="00E23121">
        <w:t>Jak zabít Gildu byla jenom další hra, kterou jsme hráli.</w:t>
      </w:r>
      <w:r w:rsidRPr="00E23121">
        <w:t>“</w:t>
      </w:r>
    </w:p>
    <w:p w:rsidR="00D34DB7" w:rsidRPr="00E23121" w:rsidRDefault="00D34DB7" w:rsidP="00E23121">
      <w:pPr>
        <w:pStyle w:val="Text"/>
        <w:jc w:val="left"/>
      </w:pPr>
      <w:r w:rsidRPr="00E23121">
        <w:t>„</w:t>
      </w:r>
      <w:r w:rsidR="000251E4" w:rsidRPr="00E23121">
        <w:t>Vy jste hrála</w:t>
      </w:r>
      <w:r w:rsidR="00345E5C" w:rsidRPr="00E23121">
        <w:t xml:space="preserve"> s</w:t>
      </w:r>
      <w:r w:rsidR="00345E5C">
        <w:t> </w:t>
      </w:r>
      <w:r w:rsidR="000251E4" w:rsidRPr="00E23121">
        <w:t>sebou?</w:t>
      </w:r>
      <w:r w:rsidRPr="00E23121">
        <w:t>“</w:t>
      </w:r>
    </w:p>
    <w:p w:rsidR="00D34DB7" w:rsidRPr="00E23121" w:rsidRDefault="00D34DB7" w:rsidP="00E23121">
      <w:pPr>
        <w:pStyle w:val="Text"/>
      </w:pPr>
      <w:r w:rsidRPr="00E23121">
        <w:t>„</w:t>
      </w:r>
      <w:r w:rsidR="000251E4" w:rsidRPr="00E23121">
        <w:t>Hrála, protože</w:t>
      </w:r>
      <w:r w:rsidR="00345E5C" w:rsidRPr="00E23121">
        <w:t xml:space="preserve"> s</w:t>
      </w:r>
      <w:r w:rsidR="00345E5C">
        <w:t> </w:t>
      </w:r>
      <w:r w:rsidR="000251E4" w:rsidRPr="00E23121">
        <w:t>tím začal on,</w:t>
      </w:r>
      <w:r w:rsidRPr="00E23121">
        <w:t>“</w:t>
      </w:r>
      <w:r w:rsidR="000251E4" w:rsidRPr="00E23121">
        <w:t xml:space="preserve"> řekla</w:t>
      </w:r>
      <w:r w:rsidR="00345E5C" w:rsidRPr="00E23121">
        <w:t xml:space="preserve"> a</w:t>
      </w:r>
      <w:r w:rsidR="00345E5C">
        <w:t> </w:t>
      </w:r>
      <w:r w:rsidR="000251E4" w:rsidRPr="00E23121">
        <w:t>najedno</w:t>
      </w:r>
      <w:r w:rsidR="00495A98">
        <w:t>u jako by ji opustily všechny sí</w:t>
      </w:r>
      <w:r w:rsidR="000251E4" w:rsidRPr="00E23121">
        <w:t xml:space="preserve">ly. </w:t>
      </w:r>
      <w:r w:rsidRPr="00E23121">
        <w:t>„</w:t>
      </w:r>
      <w:r w:rsidR="000251E4" w:rsidRPr="00E23121">
        <w:t>Dnes</w:t>
      </w:r>
      <w:r w:rsidR="00895B1F">
        <w:t xml:space="preserve"> se za to stydím. Bylo to hloupé</w:t>
      </w:r>
      <w:r w:rsidR="00345E5C" w:rsidRPr="00E23121">
        <w:t xml:space="preserve"> a</w:t>
      </w:r>
      <w:r w:rsidR="00345E5C">
        <w:t> </w:t>
      </w:r>
      <w:r w:rsidR="000251E4" w:rsidRPr="00E23121">
        <w:t>dětinské.</w:t>
      </w:r>
      <w:r w:rsidRPr="00E23121">
        <w:t>“</w:t>
      </w:r>
    </w:p>
    <w:p w:rsidR="00D34DB7" w:rsidRPr="00E23121" w:rsidRDefault="00D34DB7" w:rsidP="00E23121">
      <w:pPr>
        <w:pStyle w:val="Text"/>
        <w:jc w:val="left"/>
        <w:rPr>
          <w:i/>
        </w:rPr>
      </w:pPr>
      <w:r w:rsidRPr="00E23121">
        <w:rPr>
          <w:i/>
        </w:rPr>
        <w:t>„</w:t>
      </w:r>
      <w:r w:rsidR="000251E4" w:rsidRPr="00E23121">
        <w:rPr>
          <w:i/>
        </w:rPr>
        <w:t>Dětinské?</w:t>
      </w:r>
      <w:r w:rsidRPr="00E23121">
        <w:rPr>
          <w:i/>
        </w:rPr>
        <w:t>“</w:t>
      </w:r>
    </w:p>
    <w:p w:rsidR="00D34DB7" w:rsidRPr="00E23121" w:rsidRDefault="00D34DB7" w:rsidP="00E23121">
      <w:pPr>
        <w:pStyle w:val="Text"/>
      </w:pPr>
      <w:r w:rsidRPr="00E23121">
        <w:t>„</w:t>
      </w:r>
      <w:r w:rsidR="000251E4" w:rsidRPr="00E23121">
        <w:t xml:space="preserve">No tak dobrá, bylo to mnohem horší. Děti </w:t>
      </w:r>
      <w:r w:rsidR="00E652BE">
        <w:t>by možná takovou hru nehrály. Ví</w:t>
      </w:r>
      <w:r w:rsidR="000251E4" w:rsidRPr="00E23121">
        <w:t xml:space="preserve">te, co znamená </w:t>
      </w:r>
      <w:r w:rsidR="000251E4" w:rsidRPr="00E23121">
        <w:rPr>
          <w:i/>
        </w:rPr>
        <w:t>folie á</w:t>
      </w:r>
      <w:r w:rsidR="001C722C">
        <w:rPr>
          <w:i/>
        </w:rPr>
        <w:t xml:space="preserve"> </w:t>
      </w:r>
      <w:r w:rsidR="000251E4" w:rsidRPr="00E23121">
        <w:rPr>
          <w:i/>
        </w:rPr>
        <w:t>deux?</w:t>
      </w:r>
      <w:r w:rsidRPr="00E23121">
        <w:rPr>
          <w:i/>
        </w:rPr>
        <w:t>“</w:t>
      </w:r>
    </w:p>
    <w:p w:rsidR="00D34DB7" w:rsidRPr="00E23121" w:rsidRDefault="000251E4" w:rsidP="00E23121">
      <w:pPr>
        <w:pStyle w:val="Text"/>
      </w:pPr>
      <w:r w:rsidRPr="00E23121">
        <w:t>Zavrtěla jsem hlavou. Na dru</w:t>
      </w:r>
      <w:r w:rsidR="00CC5AD8" w:rsidRPr="00E23121">
        <w:t>hé</w:t>
      </w:r>
      <w:r w:rsidRPr="00E23121">
        <w:t>m stupni</w:t>
      </w:r>
      <w:r w:rsidR="00345E5C" w:rsidRPr="00E23121">
        <w:t xml:space="preserve"> v</w:t>
      </w:r>
      <w:r w:rsidR="00345E5C">
        <w:t> </w:t>
      </w:r>
      <w:r w:rsidRPr="00E23121">
        <w:t>Newallu se francouzština zvlášť dobře neučila. Pouze jsem rozpoznala, že jde</w:t>
      </w:r>
      <w:r w:rsidR="00345E5C" w:rsidRPr="00E23121">
        <w:t xml:space="preserve"> o</w:t>
      </w:r>
      <w:r w:rsidR="00345E5C">
        <w:t> </w:t>
      </w:r>
      <w:r w:rsidRPr="00E23121">
        <w:t>francouzštinu.</w:t>
      </w:r>
    </w:p>
    <w:p w:rsidR="00D34DB7" w:rsidRPr="00E23121" w:rsidRDefault="00D34DB7" w:rsidP="00E23121">
      <w:pPr>
        <w:pStyle w:val="Text"/>
      </w:pPr>
      <w:r w:rsidRPr="00E23121">
        <w:t>„</w:t>
      </w:r>
      <w:r w:rsidR="000251E4" w:rsidRPr="00E23121">
        <w:t>Znamená t</w:t>
      </w:r>
      <w:r w:rsidR="002458DE">
        <w:t>o šílenství ve dvou, dvojnásobné</w:t>
      </w:r>
      <w:r w:rsidR="000251E4" w:rsidRPr="00E23121">
        <w:t xml:space="preserve"> šílenství. </w:t>
      </w:r>
      <w:r w:rsidR="00E652BE">
        <w:t>Užívá se to tehdy, když dva lidé</w:t>
      </w:r>
      <w:r w:rsidR="000251E4" w:rsidRPr="00E23121">
        <w:t>, kteří jsou si blízcí, se navzájem ponoukají, aby provedli něco strašlivého,</w:t>
      </w:r>
      <w:r w:rsidR="00345E5C" w:rsidRPr="00E23121">
        <w:t xml:space="preserve"> a</w:t>
      </w:r>
      <w:r w:rsidR="00345E5C">
        <w:t> </w:t>
      </w:r>
      <w:r w:rsidR="000251E4" w:rsidRPr="00E23121">
        <w:t>jeden druhého popichuje. Dvojice, která příkladně spáchá vraždu.</w:t>
      </w:r>
      <w:r w:rsidRPr="00E23121">
        <w:t>“</w:t>
      </w:r>
    </w:p>
    <w:p w:rsidR="00D34DB7" w:rsidRPr="00E23121" w:rsidRDefault="00D34DB7" w:rsidP="00E23121">
      <w:pPr>
        <w:pStyle w:val="Text"/>
        <w:jc w:val="left"/>
      </w:pPr>
      <w:r w:rsidRPr="00E23121">
        <w:t>„</w:t>
      </w:r>
      <w:r w:rsidR="000251E4" w:rsidRPr="00E23121">
        <w:t>Bonnie</w:t>
      </w:r>
      <w:r w:rsidR="00345E5C" w:rsidRPr="00E23121">
        <w:t xml:space="preserve"> a</w:t>
      </w:r>
      <w:r w:rsidR="00345E5C">
        <w:t> </w:t>
      </w:r>
      <w:r w:rsidR="000251E4" w:rsidRPr="00E23121">
        <w:t>Clyde,</w:t>
      </w:r>
      <w:r w:rsidRPr="00E23121">
        <w:t>“</w:t>
      </w:r>
      <w:r w:rsidR="000251E4" w:rsidRPr="00E23121">
        <w:t xml:space="preserve"> řekla jsem.</w:t>
      </w:r>
    </w:p>
    <w:p w:rsidR="00D34DB7" w:rsidRPr="00E23121" w:rsidRDefault="000251E4" w:rsidP="00E23121">
      <w:pPr>
        <w:pStyle w:val="Text"/>
      </w:pPr>
      <w:r w:rsidRPr="00E23121">
        <w:t>Krátce, suše se zasmála</w:t>
      </w:r>
      <w:r w:rsidR="00345E5C" w:rsidRPr="00E23121">
        <w:t xml:space="preserve"> a</w:t>
      </w:r>
      <w:r w:rsidR="00345E5C">
        <w:t> </w:t>
      </w:r>
      <w:r w:rsidRPr="00E23121">
        <w:t>pak se rozkašlala. Když ji kašel přešel, předvedla jednu</w:t>
      </w:r>
      <w:r w:rsidR="00345E5C" w:rsidRPr="00E23121">
        <w:t xml:space="preserve"> z</w:t>
      </w:r>
      <w:r w:rsidR="00345E5C">
        <w:t> </w:t>
      </w:r>
      <w:r w:rsidRPr="00E23121">
        <w:t>těch svých ostrých odboček</w:t>
      </w:r>
      <w:r w:rsidR="00345E5C" w:rsidRPr="00E23121">
        <w:t xml:space="preserve"> v</w:t>
      </w:r>
      <w:r w:rsidR="00345E5C">
        <w:t> </w:t>
      </w:r>
      <w:r w:rsidRPr="00E23121">
        <w:t>hovoru. Zavře ve</w:t>
      </w:r>
      <w:r w:rsidR="00A858B4">
        <w:t xml:space="preserve"> své</w:t>
      </w:r>
      <w:r w:rsidRPr="00E23121">
        <w:t xml:space="preserve"> mysli jednu zásuvku</w:t>
      </w:r>
      <w:r w:rsidR="00345E5C" w:rsidRPr="00E23121">
        <w:t xml:space="preserve"> a</w:t>
      </w:r>
      <w:r w:rsidR="00345E5C">
        <w:t> </w:t>
      </w:r>
      <w:r w:rsidRPr="00E23121">
        <w:t>otevře jinou. Obvykle to doprovodí zářivým úsměvem.</w:t>
      </w:r>
    </w:p>
    <w:p w:rsidR="00D34DB7" w:rsidRPr="00E23121" w:rsidRDefault="00D34DB7" w:rsidP="00E23121">
      <w:pPr>
        <w:pStyle w:val="Text"/>
        <w:jc w:val="left"/>
      </w:pPr>
      <w:r w:rsidRPr="00E23121">
        <w:t>„</w:t>
      </w:r>
      <w:r w:rsidR="000251E4" w:rsidRPr="00E23121">
        <w:t>Chtěl namalovat můj port</w:t>
      </w:r>
      <w:r w:rsidR="00CC5AD8" w:rsidRPr="00E23121">
        <w:t>ré</w:t>
      </w:r>
      <w:r w:rsidR="000251E4" w:rsidRPr="00E23121">
        <w:t>t,</w:t>
      </w:r>
      <w:r w:rsidRPr="00E23121">
        <w:t>“</w:t>
      </w:r>
      <w:r w:rsidR="000251E4" w:rsidRPr="00E23121">
        <w:t xml:space="preserve"> řekla.</w:t>
      </w:r>
    </w:p>
    <w:p w:rsidR="00D34DB7" w:rsidRPr="00E23121" w:rsidRDefault="00D34DB7" w:rsidP="00E23121">
      <w:pPr>
        <w:pStyle w:val="Text"/>
        <w:jc w:val="left"/>
      </w:pPr>
      <w:r w:rsidRPr="00E23121">
        <w:t>„</w:t>
      </w:r>
      <w:r w:rsidR="000251E4" w:rsidRPr="00E23121">
        <w:t>Chtěl? Přece ho namaloval? Visí</w:t>
      </w:r>
      <w:r w:rsidR="00345E5C" w:rsidRPr="00E23121">
        <w:t xml:space="preserve"> v</w:t>
      </w:r>
      <w:r w:rsidR="00345E5C">
        <w:t> </w:t>
      </w:r>
      <w:r w:rsidR="000251E4" w:rsidRPr="00E23121">
        <w:t>Molucce.</w:t>
      </w:r>
      <w:r w:rsidRPr="00E23121">
        <w:t>“</w:t>
      </w:r>
    </w:p>
    <w:p w:rsidR="00345E5C" w:rsidRPr="00E23121" w:rsidRDefault="00D34DB7" w:rsidP="00E23121">
      <w:pPr>
        <w:pStyle w:val="Text"/>
      </w:pPr>
      <w:r w:rsidRPr="00E23121">
        <w:t>„</w:t>
      </w:r>
      <w:r w:rsidR="000251E4" w:rsidRPr="00E23121">
        <w:t>Řekl to před Gildou. Byli jsme všichni tři</w:t>
      </w:r>
      <w:r w:rsidR="00345E5C" w:rsidRPr="00E23121">
        <w:t xml:space="preserve"> v</w:t>
      </w:r>
      <w:r w:rsidR="00345E5C">
        <w:t> </w:t>
      </w:r>
      <w:r w:rsidR="000251E4" w:rsidRPr="00E23121">
        <w:t xml:space="preserve">kině na </w:t>
      </w:r>
      <w:r w:rsidR="00E652BE">
        <w:rPr>
          <w:i/>
        </w:rPr>
        <w:t>Ta</w:t>
      </w:r>
      <w:r w:rsidR="000251E4" w:rsidRPr="00E23121">
        <w:rPr>
          <w:i/>
        </w:rPr>
        <w:t>je</w:t>
      </w:r>
      <w:r w:rsidR="00E652BE">
        <w:rPr>
          <w:i/>
        </w:rPr>
        <w:t>m</w:t>
      </w:r>
      <w:r w:rsidRPr="00E23121">
        <w:rPr>
          <w:i/>
        </w:rPr>
        <w:t>s</w:t>
      </w:r>
      <w:r w:rsidR="00E652BE">
        <w:rPr>
          <w:i/>
        </w:rPr>
        <w:t>tví</w:t>
      </w:r>
      <w:r w:rsidR="000251E4" w:rsidRPr="00E23121">
        <w:rPr>
          <w:i/>
        </w:rPr>
        <w:t xml:space="preserve"> sedmi</w:t>
      </w:r>
      <w:r w:rsidR="00345E5C">
        <w:rPr>
          <w:i/>
        </w:rPr>
        <w:t> </w:t>
      </w:r>
      <w:r w:rsidR="00345E5C" w:rsidRPr="00E23121">
        <w:t>–</w:t>
      </w:r>
      <w:r w:rsidR="00345E5C">
        <w:t> </w:t>
      </w:r>
      <w:r w:rsidR="000251E4" w:rsidRPr="00E23121">
        <w:t>a co byste myslela</w:t>
      </w:r>
      <w:r w:rsidR="00345E5C">
        <w:t> </w:t>
      </w:r>
      <w:r w:rsidR="00345E5C" w:rsidRPr="00E23121">
        <w:t>–</w:t>
      </w:r>
      <w:r w:rsidR="00345E5C">
        <w:t> </w:t>
      </w:r>
      <w:r w:rsidR="000251E4" w:rsidRPr="00E23121">
        <w:t>postava, kterou hrála Gilda, skutečně oslovovala jinou ženu</w:t>
      </w:r>
      <w:r w:rsidR="00545C63">
        <w:t xml:space="preserve"> ‚</w:t>
      </w:r>
      <w:r w:rsidRPr="00E23121">
        <w:t>m</w:t>
      </w:r>
      <w:r w:rsidR="000251E4" w:rsidRPr="00E23121">
        <w:t>aličká</w:t>
      </w:r>
      <w:r w:rsidRPr="00E23121">
        <w:t>‘</w:t>
      </w:r>
      <w:r w:rsidR="000251E4" w:rsidRPr="00E23121">
        <w:t>. Dokonce</w:t>
      </w:r>
      <w:r w:rsidR="00345E5C" w:rsidRPr="00E23121">
        <w:t xml:space="preserve"> i</w:t>
      </w:r>
      <w:r w:rsidR="00345E5C">
        <w:t> </w:t>
      </w:r>
      <w:r w:rsidR="000251E4" w:rsidRPr="00E23121">
        <w:t>tohle měla</w:t>
      </w:r>
      <w:r w:rsidR="00345E5C" w:rsidRPr="00E23121">
        <w:t xml:space="preserve"> z</w:t>
      </w:r>
      <w:r w:rsidR="00345E5C">
        <w:t> </w:t>
      </w:r>
      <w:r w:rsidR="000251E4" w:rsidRPr="00E23121">
        <w:t>filmového scénáře. Alan seděl mezi námi</w:t>
      </w:r>
      <w:r w:rsidR="00345E5C" w:rsidRPr="00E23121">
        <w:t xml:space="preserve"> a</w:t>
      </w:r>
      <w:r w:rsidR="00345E5C">
        <w:t> </w:t>
      </w:r>
      <w:r w:rsidR="000251E4" w:rsidRPr="00E23121">
        <w:t>já se otočila</w:t>
      </w:r>
      <w:r w:rsidR="00345E5C" w:rsidRPr="00E23121">
        <w:t xml:space="preserve"> a</w:t>
      </w:r>
      <w:r w:rsidR="00345E5C">
        <w:t> </w:t>
      </w:r>
      <w:r w:rsidR="000251E4" w:rsidRPr="00E23121">
        <w:t>pohlédla na něho</w:t>
      </w:r>
      <w:r w:rsidR="00345E5C" w:rsidRPr="00E23121">
        <w:t xml:space="preserve"> a</w:t>
      </w:r>
      <w:r w:rsidR="00345E5C">
        <w:t> </w:t>
      </w:r>
      <w:r w:rsidR="000251E4" w:rsidRPr="00E23121">
        <w:t>on se otočil</w:t>
      </w:r>
      <w:r w:rsidR="00345E5C" w:rsidRPr="00E23121">
        <w:t xml:space="preserve"> a</w:t>
      </w:r>
      <w:r w:rsidR="00345E5C">
        <w:t> </w:t>
      </w:r>
      <w:r w:rsidR="000251E4" w:rsidRPr="00E23121">
        <w:t>také na mě poh</w:t>
      </w:r>
      <w:r w:rsidR="00CC5AD8" w:rsidRPr="00E23121">
        <w:t>lé</w:t>
      </w:r>
      <w:r w:rsidR="000251E4" w:rsidRPr="00E23121">
        <w:t>dl</w:t>
      </w:r>
      <w:r w:rsidR="00345E5C" w:rsidRPr="00E23121">
        <w:t xml:space="preserve"> a</w:t>
      </w:r>
      <w:r w:rsidR="00345E5C">
        <w:t> </w:t>
      </w:r>
      <w:r w:rsidR="000251E4" w:rsidRPr="00E23121">
        <w:t>oba jsme se rozesmáli. To jsme neměli, viďte? Bylo to bezcitné</w:t>
      </w:r>
      <w:r w:rsidR="00345E5C" w:rsidRPr="00E23121">
        <w:t xml:space="preserve"> a</w:t>
      </w:r>
      <w:r w:rsidR="00345E5C">
        <w:t> </w:t>
      </w:r>
      <w:r w:rsidR="000251E4" w:rsidRPr="00E23121">
        <w:t>Gildu to mrzelo.</w:t>
      </w:r>
    </w:p>
    <w:p w:rsidR="00D34DB7" w:rsidRPr="00E23121" w:rsidRDefault="00345E5C" w:rsidP="00E23121">
      <w:pPr>
        <w:pStyle w:val="Text"/>
      </w:pPr>
      <w:r w:rsidRPr="00E23121">
        <w:t>A</w:t>
      </w:r>
      <w:r>
        <w:t> </w:t>
      </w:r>
      <w:r w:rsidR="000251E4" w:rsidRPr="00E23121">
        <w:t>když jsme přijeli</w:t>
      </w:r>
      <w:r w:rsidRPr="00E23121">
        <w:t xml:space="preserve"> k</w:t>
      </w:r>
      <w:r>
        <w:t> </w:t>
      </w:r>
      <w:r w:rsidR="000251E4" w:rsidRPr="00E23121">
        <w:t>nám domů</w:t>
      </w:r>
      <w:r w:rsidRPr="00E23121">
        <w:t xml:space="preserve"> a</w:t>
      </w:r>
      <w:r>
        <w:t> </w:t>
      </w:r>
      <w:r w:rsidR="000251E4" w:rsidRPr="00E23121">
        <w:t>oni vešli, Alan zničehonic řekl, že by chtěl namalovat můj port</w:t>
      </w:r>
      <w:r w:rsidR="00CC5AD8" w:rsidRPr="00E23121">
        <w:t>ré</w:t>
      </w:r>
      <w:r w:rsidR="000251E4" w:rsidRPr="00E23121">
        <w:t>t. Marianne</w:t>
      </w:r>
      <w:r w:rsidRPr="00E23121">
        <w:t xml:space="preserve"> u</w:t>
      </w:r>
      <w:r>
        <w:t> </w:t>
      </w:r>
      <w:r w:rsidR="000251E4" w:rsidRPr="00E23121">
        <w:t>toho byla</w:t>
      </w:r>
      <w:r w:rsidRPr="00E23121">
        <w:t xml:space="preserve"> a</w:t>
      </w:r>
      <w:r>
        <w:t> </w:t>
      </w:r>
      <w:r w:rsidR="000251E4" w:rsidRPr="00E23121">
        <w:t>kulila oči</w:t>
      </w:r>
      <w:r w:rsidRPr="00E23121">
        <w:t xml:space="preserve"> </w:t>
      </w:r>
      <w:r w:rsidRPr="00E23121">
        <w:lastRenderedPageBreak/>
        <w:t>a</w:t>
      </w:r>
      <w:r>
        <w:t> </w:t>
      </w:r>
      <w:r w:rsidR="000251E4" w:rsidRPr="00E23121">
        <w:t>samozřejmě špicovala uši. Gilda vychrlila proud nadávek. Možná jsem si to zasloužila</w:t>
      </w:r>
      <w:r>
        <w:t> </w:t>
      </w:r>
      <w:r w:rsidRPr="00E23121">
        <w:t>–</w:t>
      </w:r>
      <w:r>
        <w:t> </w:t>
      </w:r>
      <w:r w:rsidR="00545C63">
        <w:t>co myslí</w:t>
      </w:r>
      <w:r w:rsidR="000251E4" w:rsidRPr="00E23121">
        <w:t>te, Genevieve?</w:t>
      </w:r>
      <w:r w:rsidR="00D34DB7" w:rsidRPr="00E23121">
        <w:t>“</w:t>
      </w:r>
    </w:p>
    <w:p w:rsidR="00D34DB7" w:rsidRPr="00E23121" w:rsidRDefault="00D34DB7" w:rsidP="00E23121">
      <w:pPr>
        <w:pStyle w:val="Text"/>
      </w:pPr>
      <w:r w:rsidRPr="00E23121">
        <w:t>„</w:t>
      </w:r>
      <w:r w:rsidR="000251E4" w:rsidRPr="00E23121">
        <w:t>Možná si to zaslouží všechny ženy</w:t>
      </w:r>
      <w:r w:rsidR="00345E5C" w:rsidRPr="00E23121">
        <w:t xml:space="preserve"> v</w:t>
      </w:r>
      <w:r w:rsidR="00345E5C">
        <w:t> </w:t>
      </w:r>
      <w:r w:rsidR="000251E4" w:rsidRPr="00E23121">
        <w:t>naší situaci,</w:t>
      </w:r>
      <w:r w:rsidRPr="00E23121">
        <w:t>“</w:t>
      </w:r>
      <w:r w:rsidR="000251E4" w:rsidRPr="00E23121">
        <w:t xml:space="preserve"> řekla jsem.</w:t>
      </w:r>
    </w:p>
    <w:p w:rsidR="00D34DB7" w:rsidRPr="00E23121" w:rsidRDefault="000251E4" w:rsidP="00E23121">
      <w:pPr>
        <w:pStyle w:val="Text"/>
      </w:pPr>
      <w:r w:rsidRPr="00E23121">
        <w:t>Takovou odpověď nečekala. Myslela si, že budu ji</w:t>
      </w:r>
      <w:r w:rsidR="00345E5C" w:rsidRPr="00E23121">
        <w:t xml:space="preserve"> i</w:t>
      </w:r>
      <w:r w:rsidR="00345E5C">
        <w:t> </w:t>
      </w:r>
      <w:r w:rsidRPr="00E23121">
        <w:t>sebe omlouvat? Stiskla rty</w:t>
      </w:r>
      <w:r w:rsidR="00345E5C" w:rsidRPr="00E23121">
        <w:t xml:space="preserve"> a</w:t>
      </w:r>
      <w:r w:rsidR="00345E5C">
        <w:t> </w:t>
      </w:r>
      <w:r w:rsidRPr="00E23121">
        <w:t>na chvilku se odmlčela. Pak navázala.</w:t>
      </w:r>
    </w:p>
    <w:p w:rsidR="00D34DB7" w:rsidRPr="00E23121" w:rsidRDefault="00D34DB7" w:rsidP="00E23121">
      <w:pPr>
        <w:pStyle w:val="Text"/>
      </w:pPr>
      <w:r w:rsidRPr="00E23121">
        <w:t>„</w:t>
      </w:r>
      <w:r w:rsidR="000251E4" w:rsidRPr="00E23121">
        <w:t>Gilda mu odpověděla:</w:t>
      </w:r>
      <w:r w:rsidR="00984E1B">
        <w:t xml:space="preserve"> ‚</w:t>
      </w:r>
      <w:r w:rsidRPr="00E23121">
        <w:t>N</w:t>
      </w:r>
      <w:r w:rsidR="000251E4" w:rsidRPr="00E23121">
        <w:t>ení trochu stará?</w:t>
      </w:r>
      <w:r w:rsidRPr="00E23121">
        <w:t>‘</w:t>
      </w:r>
      <w:r w:rsidR="000251E4" w:rsidRPr="00E23121">
        <w:t xml:space="preserve"> jako bych tam nebyla,</w:t>
      </w:r>
      <w:r w:rsidR="00345E5C" w:rsidRPr="00E23121">
        <w:t xml:space="preserve"> a</w:t>
      </w:r>
      <w:r w:rsidR="00345E5C">
        <w:t> </w:t>
      </w:r>
      <w:r w:rsidR="000251E4" w:rsidRPr="00E23121">
        <w:t>dodala:</w:t>
      </w:r>
      <w:r w:rsidR="00984E1B">
        <w:t xml:space="preserve"> ‚</w:t>
      </w:r>
      <w:r w:rsidRPr="00E23121">
        <w:t>J</w:t>
      </w:r>
      <w:r w:rsidR="000251E4" w:rsidRPr="00E23121">
        <w:t>ednou jsi mi řekl, že chceš malovat jenom krasavice.</w:t>
      </w:r>
      <w:r w:rsidRPr="00E23121">
        <w:t>‘</w:t>
      </w:r>
      <w:r w:rsidR="000251E4" w:rsidRPr="00E23121">
        <w:t xml:space="preserve"> Pomstila se mi, že jsem se smála</w:t>
      </w:r>
      <w:r w:rsidR="00345E5C" w:rsidRPr="00E23121">
        <w:t xml:space="preserve"> v</w:t>
      </w:r>
      <w:r w:rsidR="00345E5C">
        <w:t> </w:t>
      </w:r>
      <w:r w:rsidR="000251E4" w:rsidRPr="00E23121">
        <w:t>kině,</w:t>
      </w:r>
      <w:r w:rsidR="00345E5C" w:rsidRPr="00E23121">
        <w:t xml:space="preserve"> a</w:t>
      </w:r>
      <w:r w:rsidR="00345E5C">
        <w:t> </w:t>
      </w:r>
      <w:r w:rsidR="000251E4" w:rsidRPr="00E23121">
        <w:t>jemu se za to pomstila ta</w:t>
      </w:r>
      <w:r w:rsidR="00CC5AD8" w:rsidRPr="00E23121">
        <w:t>ké</w:t>
      </w:r>
      <w:r w:rsidR="00E652BE">
        <w:t>. Není zrovna zvláštní</w:t>
      </w:r>
      <w:r w:rsidR="000251E4" w:rsidRPr="00E23121">
        <w:t xml:space="preserve"> malíř, řekla, zvládne štěňa</w:t>
      </w:r>
      <w:r w:rsidR="00E652BE">
        <w:t>ta</w:t>
      </w:r>
      <w:r w:rsidR="00345E5C">
        <w:t xml:space="preserve"> a </w:t>
      </w:r>
      <w:r w:rsidR="00E652BE">
        <w:t>koťata</w:t>
      </w:r>
      <w:r w:rsidR="00345E5C">
        <w:t xml:space="preserve"> a </w:t>
      </w:r>
      <w:r w:rsidR="00E652BE">
        <w:t>ženy</w:t>
      </w:r>
      <w:r w:rsidR="00345E5C">
        <w:t xml:space="preserve"> s </w:t>
      </w:r>
      <w:r w:rsidR="00E652BE">
        <w:t>krásnými ob</w:t>
      </w:r>
      <w:r w:rsidR="000251E4" w:rsidRPr="00E23121">
        <w:t>ličeji, ale nemá talent zachytit podobu obyčejné žens</w:t>
      </w:r>
      <w:r w:rsidR="00CC5AD8" w:rsidRPr="00E23121">
        <w:t>ké</w:t>
      </w:r>
      <w:r w:rsidR="000251E4" w:rsidRPr="00E23121">
        <w:t xml:space="preserve"> středního věku. Bohudíky se do toho vložila Marianne</w:t>
      </w:r>
      <w:r w:rsidR="00345E5C" w:rsidRPr="00E23121">
        <w:t xml:space="preserve"> a</w:t>
      </w:r>
      <w:r w:rsidR="00345E5C">
        <w:t> </w:t>
      </w:r>
      <w:r w:rsidR="000251E4" w:rsidRPr="00E23121">
        <w:t>řekla:</w:t>
      </w:r>
      <w:r w:rsidR="00984E1B">
        <w:t xml:space="preserve"> ‚</w:t>
      </w:r>
      <w:r w:rsidRPr="00E23121">
        <w:t>M</w:t>
      </w:r>
      <w:r w:rsidR="000251E4" w:rsidRPr="00E23121">
        <w:t>yslím, že maminka je krásná</w:t>
      </w:r>
      <w:r w:rsidRPr="00E23121">
        <w:t>‘</w:t>
      </w:r>
      <w:r w:rsidR="000251E4" w:rsidRPr="00E23121">
        <w:t>,</w:t>
      </w:r>
      <w:r w:rsidR="00345E5C" w:rsidRPr="00E23121">
        <w:t xml:space="preserve"> a</w:t>
      </w:r>
      <w:r w:rsidR="00345E5C">
        <w:t> </w:t>
      </w:r>
      <w:r w:rsidR="000251E4" w:rsidRPr="00E23121">
        <w:t>Alan řekl, že by mohl namalovat Marianne, neboť to, co řekla Gi</w:t>
      </w:r>
      <w:r w:rsidR="008475BF">
        <w:t>lda, je pravda, na zachycení jej</w:t>
      </w:r>
      <w:r w:rsidR="000251E4" w:rsidRPr="00E23121">
        <w:t>í podoby není zapotřebí vůbe</w:t>
      </w:r>
      <w:r w:rsidRPr="00E23121">
        <w:t>c ž</w:t>
      </w:r>
      <w:r w:rsidR="000251E4" w:rsidRPr="00E23121">
        <w:t>ád</w:t>
      </w:r>
      <w:r w:rsidR="00E652BE">
        <w:t>ný talent. Marianne se to moc lí</w:t>
      </w:r>
      <w:r w:rsidR="000251E4" w:rsidRPr="00E23121">
        <w:t>bilo, ale Gildě ne. Řekla, že ať už Alan zamýšlí namalovat kohokoli,</w:t>
      </w:r>
      <w:r w:rsidR="00345E5C" w:rsidRPr="00E23121">
        <w:t xml:space="preserve"> v</w:t>
      </w:r>
      <w:r w:rsidR="00345E5C">
        <w:t> </w:t>
      </w:r>
      <w:r w:rsidR="000251E4" w:rsidRPr="00E23121">
        <w:t>jejím domě to malovat nebude, čistě ab</w:t>
      </w:r>
      <w:r w:rsidR="00206DE8">
        <w:t>y mu připomněla, že dům patří</w:t>
      </w:r>
      <w:r w:rsidR="002458DE">
        <w:t xml:space="preserve"> jí</w:t>
      </w:r>
      <w:r w:rsidR="000251E4" w:rsidRPr="00E23121">
        <w:t>.</w:t>
      </w:r>
    </w:p>
    <w:p w:rsidR="00D34DB7" w:rsidRPr="00E23121" w:rsidRDefault="000251E4" w:rsidP="00E23121">
      <w:pPr>
        <w:pStyle w:val="Text"/>
      </w:pPr>
      <w:r w:rsidRPr="00E23121">
        <w:t>Potom odjeli domů. Gilda</w:t>
      </w:r>
      <w:r w:rsidR="00345E5C" w:rsidRPr="00E23121">
        <w:t xml:space="preserve"> a</w:t>
      </w:r>
      <w:r w:rsidR="00345E5C">
        <w:t> </w:t>
      </w:r>
      <w:r w:rsidRPr="00E23121">
        <w:t>Alan, takhle to probíhalo vždycky. Jak jinak, byla jeho žena. Nakonec mě opravdu maloval</w:t>
      </w:r>
      <w:r w:rsidR="00345E5C" w:rsidRPr="00E23121">
        <w:t xml:space="preserve"> a</w:t>
      </w:r>
      <w:r w:rsidR="00345E5C">
        <w:t> </w:t>
      </w:r>
      <w:r w:rsidRPr="00E23121">
        <w:t>bylo to</w:t>
      </w:r>
      <w:r w:rsidR="009658FD">
        <w:t xml:space="preserve"> příští</w:t>
      </w:r>
      <w:r w:rsidRPr="00E23121">
        <w:t>ho roku</w:t>
      </w:r>
      <w:r w:rsidR="00345E5C" w:rsidRPr="00E23121">
        <w:t xml:space="preserve"> v</w:t>
      </w:r>
      <w:r w:rsidR="00345E5C">
        <w:t> </w:t>
      </w:r>
      <w:r w:rsidRPr="00E23121">
        <w:t>červnu</w:t>
      </w:r>
      <w:r w:rsidR="00345E5C" w:rsidRPr="00E23121">
        <w:t xml:space="preserve"> v</w:t>
      </w:r>
      <w:r w:rsidR="00345E5C">
        <w:t> </w:t>
      </w:r>
      <w:r w:rsidRPr="00E23121">
        <w:t>Molucce, když kvetly růže. Takhle se stalo, že držím</w:t>
      </w:r>
      <w:r w:rsidR="00345E5C" w:rsidRPr="00E23121">
        <w:t xml:space="preserve"> v</w:t>
      </w:r>
      <w:r w:rsidR="00345E5C">
        <w:t> </w:t>
      </w:r>
      <w:r w:rsidRPr="00E23121">
        <w:t>ruce růžovou růži. Malíři</w:t>
      </w:r>
      <w:r w:rsidR="00345E5C" w:rsidRPr="00E23121">
        <w:t xml:space="preserve"> v</w:t>
      </w:r>
      <w:r w:rsidR="00345E5C">
        <w:t> </w:t>
      </w:r>
      <w:r w:rsidR="00463291">
        <w:t>té</w:t>
      </w:r>
      <w:r w:rsidRPr="00E23121">
        <w:t xml:space="preserve"> době neočekávali, že jim bude někdo sedět modelem</w:t>
      </w:r>
      <w:r w:rsidR="00A858B4">
        <w:t xml:space="preserve"> víc </w:t>
      </w:r>
      <w:r w:rsidRPr="00E23121">
        <w:t>než jednou dvakrát. Používali fotografie. Alan ale chtěl dosáhnout dokonalá podoby. Kromě toho na obrazu nepracoval nikdy, když jsem</w:t>
      </w:r>
      <w:r w:rsidR="00345E5C" w:rsidRPr="00E23121">
        <w:t xml:space="preserve"> u</w:t>
      </w:r>
      <w:r w:rsidR="00345E5C">
        <w:t> </w:t>
      </w:r>
      <w:r w:rsidRPr="00E23121">
        <w:t>toho nebyla.</w:t>
      </w:r>
      <w:r w:rsidR="00D34DB7" w:rsidRPr="00E23121">
        <w:t>“</w:t>
      </w:r>
      <w:r w:rsidRPr="00E23121">
        <w:t xml:space="preserve"> Stella pozvedla ruku</w:t>
      </w:r>
      <w:r w:rsidR="00345E5C" w:rsidRPr="00E23121">
        <w:t xml:space="preserve"> a</w:t>
      </w:r>
      <w:r w:rsidR="00345E5C">
        <w:t> </w:t>
      </w:r>
      <w:r w:rsidRPr="00E23121">
        <w:t>zamyšleně se na ni zahleděla, jako by</w:t>
      </w:r>
      <w:r w:rsidR="00345E5C" w:rsidRPr="00E23121">
        <w:t xml:space="preserve"> v</w:t>
      </w:r>
      <w:r w:rsidR="00345E5C">
        <w:t> </w:t>
      </w:r>
      <w:r w:rsidRPr="00E23121">
        <w:t>ní držela květinu.</w:t>
      </w:r>
    </w:p>
    <w:p w:rsidR="00D34DB7" w:rsidRPr="00E23121" w:rsidRDefault="00D34DB7" w:rsidP="00E23121">
      <w:pPr>
        <w:pStyle w:val="Text"/>
      </w:pPr>
      <w:r w:rsidRPr="00E23121">
        <w:t>„</w:t>
      </w:r>
      <w:r w:rsidR="000251E4" w:rsidRPr="00E23121">
        <w:t>Ta fotogr</w:t>
      </w:r>
      <w:r w:rsidR="00E652BE">
        <w:t>afie, kterou jste našla, je</w:t>
      </w:r>
      <w:r w:rsidR="00345E5C">
        <w:t xml:space="preserve"> z </w:t>
      </w:r>
      <w:r w:rsidR="00E652BE">
        <w:t>té</w:t>
      </w:r>
      <w:r w:rsidR="000251E4" w:rsidRPr="00E23121">
        <w:t xml:space="preserve">hle doby, kdy jsem mu seděla modelem. Ke dveřím přišla nějaká dvojice, aby se zeptala na cestu. Ztratili se. To se předtím nikdy nestalo, myslím, že se tam </w:t>
      </w:r>
      <w:r w:rsidR="00220C0A">
        <w:t>do té</w:t>
      </w:r>
      <w:r w:rsidR="000251E4" w:rsidRPr="00E23121">
        <w:t xml:space="preserve"> doby nikdy nikdo nezastavil. Alan jim vysvětlil, jak se dostanou do Breckenhallu,</w:t>
      </w:r>
      <w:r w:rsidR="00345E5C" w:rsidRPr="00E23121">
        <w:t xml:space="preserve"> a</w:t>
      </w:r>
      <w:r w:rsidR="00345E5C">
        <w:t> </w:t>
      </w:r>
      <w:r w:rsidR="000251E4" w:rsidRPr="00E23121">
        <w:t>pak je požádal, jestli by nás nev</w:t>
      </w:r>
      <w:r w:rsidR="00E652BE">
        <w:t>y</w:t>
      </w:r>
      <w:r w:rsidRPr="00E23121">
        <w:t>f</w:t>
      </w:r>
      <w:r w:rsidR="00545C63">
        <w:t>otografovali. Podle mé</w:t>
      </w:r>
      <w:r w:rsidR="000251E4" w:rsidRPr="00E23121">
        <w:t>ho si</w:t>
      </w:r>
      <w:r w:rsidR="00345E5C" w:rsidRPr="00E23121">
        <w:t xml:space="preserve"> o</w:t>
      </w:r>
      <w:r w:rsidR="00345E5C">
        <w:t> </w:t>
      </w:r>
      <w:r w:rsidR="000251E4" w:rsidRPr="00E23121">
        <w:t>nás museli myslet, že nám přeskočilo.</w:t>
      </w:r>
      <w:r w:rsidR="004D4161">
        <w:t xml:space="preserve"> Muž na mě zíral, na moje růžové hedvábné</w:t>
      </w:r>
      <w:r w:rsidR="000251E4" w:rsidRPr="00E23121">
        <w:t xml:space="preserve"> šaty</w:t>
      </w:r>
      <w:r w:rsidR="00345E5C" w:rsidRPr="00E23121">
        <w:t xml:space="preserve"> a</w:t>
      </w:r>
      <w:r w:rsidR="00345E5C">
        <w:t> </w:t>
      </w:r>
      <w:r w:rsidR="000251E4" w:rsidRPr="00E23121">
        <w:t>perly, ale vyfotografoval nás, nás dva,</w:t>
      </w:r>
      <w:r w:rsidR="00345E5C" w:rsidRPr="00E23121">
        <w:t xml:space="preserve"> v</w:t>
      </w:r>
      <w:r w:rsidR="00345E5C">
        <w:t> </w:t>
      </w:r>
      <w:r w:rsidR="000251E4" w:rsidRPr="00E23121">
        <w:t>zahradě před domem, jak si hledíme do očí.</w:t>
      </w:r>
      <w:r w:rsidRPr="00E23121">
        <w:t>“</w:t>
      </w:r>
    </w:p>
    <w:p w:rsidR="00D34DB7" w:rsidRPr="00E23121" w:rsidRDefault="000251E4" w:rsidP="00E23121">
      <w:pPr>
        <w:pStyle w:val="Text"/>
      </w:pPr>
      <w:r w:rsidRPr="00E23121">
        <w:lastRenderedPageBreak/>
        <w:t>Povzdechla si. Někdy zavře na chviličku oči</w:t>
      </w:r>
      <w:r w:rsidR="00345E5C" w:rsidRPr="00E23121">
        <w:t xml:space="preserve"> a</w:t>
      </w:r>
      <w:r w:rsidR="00345E5C">
        <w:t> </w:t>
      </w:r>
      <w:r w:rsidRPr="00E23121">
        <w:t>naznačuje tím, že začne</w:t>
      </w:r>
      <w:r w:rsidR="00345E5C" w:rsidRPr="00E23121">
        <w:t xml:space="preserve"> o</w:t>
      </w:r>
      <w:r w:rsidR="00345E5C">
        <w:t> </w:t>
      </w:r>
      <w:r w:rsidRPr="00E23121">
        <w:t xml:space="preserve">něčem jiném. </w:t>
      </w:r>
      <w:r w:rsidR="00D34DB7" w:rsidRPr="00E23121">
        <w:t>„</w:t>
      </w:r>
      <w:r w:rsidRPr="00E23121">
        <w:t>Kolik vám bylo, Genevieve, když se rodiče rozešli?</w:t>
      </w:r>
      <w:r w:rsidR="00D34DB7" w:rsidRPr="00E23121">
        <w:t>“</w:t>
      </w:r>
    </w:p>
    <w:p w:rsidR="00D34DB7" w:rsidRPr="00E23121" w:rsidRDefault="000251E4" w:rsidP="00E23121">
      <w:pPr>
        <w:pStyle w:val="Text"/>
        <w:jc w:val="left"/>
      </w:pPr>
      <w:r w:rsidRPr="00E23121">
        <w:t xml:space="preserve">To mě zaskočilo. </w:t>
      </w:r>
      <w:r w:rsidR="00D34DB7" w:rsidRPr="00E23121">
        <w:t>„</w:t>
      </w:r>
      <w:r w:rsidRPr="00E23121">
        <w:t>Bylo mi osm.</w:t>
      </w:r>
      <w:r w:rsidR="00D34DB7" w:rsidRPr="00E23121">
        <w:t>“</w:t>
      </w:r>
    </w:p>
    <w:p w:rsidR="00D34DB7" w:rsidRPr="00E23121" w:rsidRDefault="00D34DB7" w:rsidP="00E23121">
      <w:pPr>
        <w:pStyle w:val="Text"/>
        <w:jc w:val="left"/>
      </w:pPr>
      <w:r w:rsidRPr="00E23121">
        <w:t>„</w:t>
      </w:r>
      <w:r w:rsidR="000251E4" w:rsidRPr="00E23121">
        <w:t>Opustil ji?</w:t>
      </w:r>
      <w:r w:rsidRPr="00E23121">
        <w:t>“</w:t>
      </w:r>
    </w:p>
    <w:p w:rsidR="00D34DB7" w:rsidRPr="00E23121" w:rsidRDefault="00D34DB7" w:rsidP="00E23121">
      <w:pPr>
        <w:pStyle w:val="Text"/>
      </w:pPr>
      <w:r w:rsidRPr="00E23121">
        <w:t>„</w:t>
      </w:r>
      <w:r w:rsidR="000251E4" w:rsidRPr="00E23121">
        <w:t>Vyhodila ho,</w:t>
      </w:r>
      <w:r w:rsidRPr="00E23121">
        <w:t>“</w:t>
      </w:r>
      <w:r w:rsidR="000251E4" w:rsidRPr="00E23121">
        <w:t xml:space="preserve"> řekla jsem. </w:t>
      </w:r>
      <w:r w:rsidRPr="00E23121">
        <w:t>„</w:t>
      </w:r>
      <w:r w:rsidR="000251E4" w:rsidRPr="00E23121">
        <w:t>Měl nějakou jinou, jmenovala se Kath. Slíbil, že ji nechá, ale jednou večer, když zase přišel pozdě domů</w:t>
      </w:r>
      <w:r w:rsidR="00345E5C" w:rsidRPr="00E23121">
        <w:t xml:space="preserve"> a</w:t>
      </w:r>
      <w:r w:rsidR="00345E5C">
        <w:t> </w:t>
      </w:r>
      <w:r w:rsidR="000251E4" w:rsidRPr="00E23121">
        <w:t>předtím</w:t>
      </w:r>
      <w:r w:rsidR="00345E5C" w:rsidRPr="00E23121">
        <w:t xml:space="preserve"> u</w:t>
      </w:r>
      <w:r w:rsidR="00345E5C">
        <w:t> </w:t>
      </w:r>
      <w:r w:rsidR="000251E4" w:rsidRPr="00E23121">
        <w:t>ní byl, řekla máma, že je to poslední kapka</w:t>
      </w:r>
      <w:r w:rsidR="00345E5C" w:rsidRPr="00E23121">
        <w:t xml:space="preserve"> a</w:t>
      </w:r>
      <w:r w:rsidR="00345E5C">
        <w:t> </w:t>
      </w:r>
      <w:r w:rsidR="000251E4" w:rsidRPr="00E23121">
        <w:t>ať jde</w:t>
      </w:r>
      <w:r w:rsidR="00345E5C" w:rsidRPr="00E23121">
        <w:t xml:space="preserve"> a</w:t>
      </w:r>
      <w:r w:rsidR="00345E5C">
        <w:t> </w:t>
      </w:r>
      <w:r w:rsidR="000251E4" w:rsidRPr="00E23121">
        <w:t>už se nevrací.</w:t>
      </w:r>
      <w:r w:rsidRPr="00E23121">
        <w:t>“</w:t>
      </w:r>
    </w:p>
    <w:p w:rsidR="00D34DB7" w:rsidRPr="00E23121" w:rsidRDefault="00D34DB7" w:rsidP="00E23121">
      <w:pPr>
        <w:pStyle w:val="Text"/>
      </w:pPr>
      <w:r w:rsidRPr="00E23121">
        <w:t>„</w:t>
      </w:r>
      <w:r w:rsidR="000251E4" w:rsidRPr="00E23121">
        <w:t>Dala mu klíče od ulice,</w:t>
      </w:r>
      <w:r w:rsidRPr="00E23121">
        <w:t>“</w:t>
      </w:r>
      <w:r w:rsidR="000251E4" w:rsidRPr="00E23121">
        <w:t xml:space="preserve"> řekla Stella,</w:t>
      </w:r>
      <w:r w:rsidR="00345E5C" w:rsidRPr="00E23121">
        <w:t xml:space="preserve"> a</w:t>
      </w:r>
      <w:r w:rsidR="00345E5C">
        <w:t> </w:t>
      </w:r>
      <w:r w:rsidR="0041594E" w:rsidRPr="00E23121">
        <w:t>když jsem</w:t>
      </w:r>
      <w:r w:rsidR="000251E4" w:rsidRPr="00E23121">
        <w:t xml:space="preserve"> se zatvářila nechápavě, vysvětlila. </w:t>
      </w:r>
      <w:r w:rsidRPr="00E23121">
        <w:t>„</w:t>
      </w:r>
      <w:r w:rsidR="000251E4" w:rsidRPr="00E23121">
        <w:t xml:space="preserve">Tak se to </w:t>
      </w:r>
      <w:r w:rsidR="00895A00">
        <w:t>říka</w:t>
      </w:r>
      <w:r w:rsidR="000251E4" w:rsidRPr="00E23121">
        <w:t>lo před dávnou dobou. My bychom řekli</w:t>
      </w:r>
      <w:r w:rsidR="001C722C">
        <w:t>,</w:t>
      </w:r>
      <w:r w:rsidR="000251E4" w:rsidRPr="00E23121">
        <w:t xml:space="preserve"> ukázala mu dveře nebo kde nechal tesař díru. B</w:t>
      </w:r>
      <w:r w:rsidR="004D4161">
        <w:t>ylo to koncem srpna? Zkraje září</w:t>
      </w:r>
      <w:r w:rsidR="000251E4" w:rsidRPr="00E23121">
        <w:t>?</w:t>
      </w:r>
      <w:r w:rsidRPr="00E23121">
        <w:t>“</w:t>
      </w:r>
    </w:p>
    <w:p w:rsidR="00D34DB7" w:rsidRPr="00E23121" w:rsidRDefault="00D34DB7" w:rsidP="00E23121">
      <w:pPr>
        <w:pStyle w:val="Text"/>
        <w:jc w:val="left"/>
      </w:pPr>
      <w:r w:rsidRPr="00E23121">
        <w:t>„</w:t>
      </w:r>
      <w:r w:rsidR="000251E4" w:rsidRPr="00E23121">
        <w:t>Tuším</w:t>
      </w:r>
      <w:r w:rsidR="001C722C">
        <w:t>,</w:t>
      </w:r>
      <w:r w:rsidR="000251E4" w:rsidRPr="00E23121">
        <w:t xml:space="preserve"> že bylo,</w:t>
      </w:r>
      <w:r w:rsidRPr="00E23121">
        <w:t>“</w:t>
      </w:r>
      <w:r w:rsidR="000251E4" w:rsidRPr="00E23121">
        <w:t xml:space="preserve"> řekla jsem.</w:t>
      </w:r>
    </w:p>
    <w:p w:rsidR="00D34DB7" w:rsidRPr="00E23121" w:rsidRDefault="00D34DB7" w:rsidP="00E23121">
      <w:pPr>
        <w:pStyle w:val="Text"/>
      </w:pPr>
    </w:p>
    <w:p w:rsidR="00D34DB7" w:rsidRPr="00E23121" w:rsidRDefault="000251E4" w:rsidP="00E23121">
      <w:pPr>
        <w:pStyle w:val="Text"/>
      </w:pPr>
      <w:r w:rsidRPr="00E23121">
        <w:t>Nedova asistentk</w:t>
      </w:r>
      <w:r w:rsidR="00545C63">
        <w:t>a nenašla</w:t>
      </w:r>
      <w:r w:rsidR="00345E5C">
        <w:t xml:space="preserve"> o </w:t>
      </w:r>
      <w:r w:rsidR="00545C63">
        <w:t>smrti Gildy Brentové</w:t>
      </w:r>
      <w:r w:rsidRPr="00E23121">
        <w:t xml:space="preserve"> žádný záznam. Muselo mi přeskočit, když jsem si myslela, že Ned bude prohlížet záznamy osobně, to by samozřejmě nedělal, na to musí být někdo jiný, jak jinak.</w:t>
      </w:r>
    </w:p>
    <w:p w:rsidR="00D34DB7" w:rsidRPr="00E23121" w:rsidRDefault="00D34DB7" w:rsidP="00E23121">
      <w:pPr>
        <w:pStyle w:val="Text"/>
      </w:pPr>
      <w:r w:rsidRPr="00E23121">
        <w:t>„</w:t>
      </w:r>
      <w:r w:rsidR="000251E4" w:rsidRPr="00E23121">
        <w:t>Neřeklas mi, kdy</w:t>
      </w:r>
      <w:r w:rsidR="00345E5C" w:rsidRPr="00E23121">
        <w:t xml:space="preserve"> v</w:t>
      </w:r>
      <w:r w:rsidR="00345E5C">
        <w:t> </w:t>
      </w:r>
      <w:r w:rsidR="000251E4" w:rsidRPr="00E23121">
        <w:t>tom roce,</w:t>
      </w:r>
      <w:r w:rsidRPr="00E23121">
        <w:t>“</w:t>
      </w:r>
      <w:r w:rsidR="000251E4" w:rsidRPr="00E23121">
        <w:t xml:space="preserve"> řekl Ned, takže prošla celý rok 1970. Nebyla tam. </w:t>
      </w:r>
      <w:r w:rsidRPr="00E23121">
        <w:t>„</w:t>
      </w:r>
      <w:r w:rsidR="000251E4" w:rsidRPr="00E23121">
        <w:t>Myslel jsem, že bychom to pro tebe měli udělat pořádně,</w:t>
      </w:r>
      <w:r w:rsidR="00345E5C" w:rsidRPr="00E23121">
        <w:t xml:space="preserve"> a</w:t>
      </w:r>
      <w:r w:rsidR="00345E5C">
        <w:t> </w:t>
      </w:r>
      <w:r w:rsidR="000251E4" w:rsidRPr="00E23121">
        <w:t>t</w:t>
      </w:r>
      <w:r w:rsidR="000B7DBA" w:rsidRPr="00E23121">
        <w:t>ak jsem</w:t>
      </w:r>
      <w:r w:rsidR="000251E4" w:rsidRPr="00E23121">
        <w:t xml:space="preserve"> přiměl asistentku, aby prohlédla ta</w:t>
      </w:r>
      <w:r w:rsidR="00CC5AD8" w:rsidRPr="00E23121">
        <w:t>ké</w:t>
      </w:r>
      <w:r w:rsidR="000251E4" w:rsidRPr="00E23121">
        <w:t xml:space="preserve"> nekrology</w:t>
      </w:r>
      <w:r w:rsidR="00345E5C" w:rsidRPr="00E23121">
        <w:t xml:space="preserve"> v</w:t>
      </w:r>
      <w:r w:rsidR="00345E5C">
        <w:t> </w:t>
      </w:r>
      <w:r w:rsidR="000251E4" w:rsidRPr="00E23121">
        <w:rPr>
          <w:i/>
        </w:rPr>
        <w:t>Timesech.</w:t>
      </w:r>
      <w:r w:rsidRPr="00E23121">
        <w:rPr>
          <w:i/>
        </w:rPr>
        <w:t>“</w:t>
      </w:r>
    </w:p>
    <w:p w:rsidR="00D34DB7" w:rsidRPr="00E23121" w:rsidRDefault="00D34DB7" w:rsidP="00E23121">
      <w:pPr>
        <w:pStyle w:val="Text"/>
        <w:jc w:val="left"/>
      </w:pPr>
      <w:r w:rsidRPr="00E23121">
        <w:t>„</w:t>
      </w:r>
      <w:r w:rsidR="000251E4" w:rsidRPr="00E23121">
        <w:t>Její nekrolog by byl</w:t>
      </w:r>
      <w:r w:rsidR="00345E5C" w:rsidRPr="00E23121">
        <w:t xml:space="preserve"> v</w:t>
      </w:r>
      <w:r w:rsidR="00345E5C">
        <w:t> </w:t>
      </w:r>
      <w:r w:rsidR="000251E4" w:rsidRPr="00E23121">
        <w:t>novinách?</w:t>
      </w:r>
      <w:r w:rsidRPr="00E23121">
        <w:t>“</w:t>
      </w:r>
      <w:r w:rsidR="000251E4" w:rsidRPr="00E23121">
        <w:t xml:space="preserve"> zeptala jsem se.</w:t>
      </w:r>
    </w:p>
    <w:p w:rsidR="00D34DB7" w:rsidRPr="00E23121" w:rsidRDefault="00A17D88" w:rsidP="00E23121">
      <w:pPr>
        <w:pStyle w:val="Text"/>
      </w:pPr>
      <w:r>
        <w:t>„</w:t>
      </w:r>
      <w:r w:rsidR="00A858B4">
        <w:t>Ano, proč ne? Své</w:t>
      </w:r>
      <w:r w:rsidR="000251E4" w:rsidRPr="00E23121">
        <w:t>ho času to byla známá herečka. Kdyby už pro nic</w:t>
      </w:r>
      <w:r w:rsidR="00A858B4">
        <w:t xml:space="preserve"> jiné</w:t>
      </w:r>
      <w:r w:rsidR="000251E4" w:rsidRPr="00E23121">
        <w:t xml:space="preserve">ho, tak kvůli </w:t>
      </w:r>
      <w:r w:rsidR="000251E4" w:rsidRPr="00E23121">
        <w:rPr>
          <w:i/>
        </w:rPr>
        <w:t xml:space="preserve">Snoubence </w:t>
      </w:r>
      <w:r w:rsidR="000251E4" w:rsidRPr="00E23121">
        <w:t>by něco napsali. Jenže nenapsali, takže nic.</w:t>
      </w:r>
      <w:r w:rsidR="00D34DB7" w:rsidRPr="00E23121">
        <w:t>“</w:t>
      </w:r>
    </w:p>
    <w:p w:rsidR="00D34DB7" w:rsidRPr="00E23121" w:rsidRDefault="00D34DB7" w:rsidP="00E23121">
      <w:pPr>
        <w:pStyle w:val="Text"/>
        <w:jc w:val="left"/>
      </w:pPr>
      <w:r w:rsidRPr="00E23121">
        <w:t>„</w:t>
      </w:r>
      <w:r w:rsidR="000251E4" w:rsidRPr="00E23121">
        <w:t>Co nic?</w:t>
      </w:r>
      <w:r w:rsidRPr="00E23121">
        <w:t>“</w:t>
      </w:r>
    </w:p>
    <w:p w:rsidR="00345E5C" w:rsidRPr="00E23121" w:rsidRDefault="00D34DB7" w:rsidP="00E23121">
      <w:pPr>
        <w:pStyle w:val="Text"/>
      </w:pPr>
      <w:r w:rsidRPr="00E23121">
        <w:t>„</w:t>
      </w:r>
      <w:r w:rsidR="000251E4" w:rsidRPr="00E23121">
        <w:t>Nezemřela</w:t>
      </w:r>
      <w:r w:rsidR="00345E5C" w:rsidRPr="00E23121">
        <w:t xml:space="preserve"> v</w:t>
      </w:r>
      <w:r w:rsidR="00345E5C">
        <w:t> </w:t>
      </w:r>
      <w:r w:rsidR="000251E4" w:rsidRPr="00E23121">
        <w:t>roce 1970. Nakonec jsem mluvil</w:t>
      </w:r>
      <w:r w:rsidR="00345E5C" w:rsidRPr="00E23121">
        <w:t xml:space="preserve"> s</w:t>
      </w:r>
      <w:r w:rsidR="00345E5C">
        <w:t> </w:t>
      </w:r>
      <w:r w:rsidR="000251E4" w:rsidRPr="00E23121">
        <w:t>jejím agentem</w:t>
      </w:r>
      <w:r w:rsidR="00345E5C" w:rsidRPr="00E23121">
        <w:t xml:space="preserve"> v</w:t>
      </w:r>
      <w:r w:rsidR="00345E5C">
        <w:t> </w:t>
      </w:r>
      <w:r w:rsidR="000251E4" w:rsidRPr="00E23121">
        <w:t xml:space="preserve">sedmdesátém devátém. Podle mě nebude ještě mrtvá. Mám takový pocit, že </w:t>
      </w:r>
      <w:r w:rsidR="000E098A">
        <w:t>bych</w:t>
      </w:r>
      <w:r w:rsidR="000251E4" w:rsidRPr="00E23121">
        <w:t xml:space="preserve"> to věděl. Četl </w:t>
      </w:r>
      <w:r w:rsidR="000E098A">
        <w:t>bych</w:t>
      </w:r>
      <w:r w:rsidR="00345E5C" w:rsidRPr="00E23121">
        <w:t xml:space="preserve"> o</w:t>
      </w:r>
      <w:r w:rsidR="00345E5C">
        <w:t> </w:t>
      </w:r>
      <w:r w:rsidR="000251E4" w:rsidRPr="00E23121">
        <w:t>tom</w:t>
      </w:r>
      <w:r w:rsidR="00345E5C" w:rsidRPr="00E23121">
        <w:t xml:space="preserve"> a</w:t>
      </w:r>
      <w:r w:rsidR="00345E5C">
        <w:t> </w:t>
      </w:r>
      <w:r w:rsidR="000251E4" w:rsidRPr="00E23121">
        <w:t xml:space="preserve">něco </w:t>
      </w:r>
      <w:r w:rsidR="000E098A">
        <w:t>takové</w:t>
      </w:r>
      <w:r w:rsidR="000251E4" w:rsidRPr="00E23121">
        <w:t>ho</w:t>
      </w:r>
      <w:r w:rsidR="006B326C">
        <w:t xml:space="preserve"> bych nezapomněl. Možná to stojí</w:t>
      </w:r>
      <w:r w:rsidR="000251E4" w:rsidRPr="00E23121">
        <w:t xml:space="preserve"> za propátrání. </w:t>
      </w:r>
      <w:r w:rsidR="00303F2E">
        <w:t>Mohlo by to vydat na film</w:t>
      </w:r>
      <w:r w:rsidR="00345E5C">
        <w:t xml:space="preserve"> o </w:t>
      </w:r>
      <w:r w:rsidR="00303F2E">
        <w:t>nevyřešené</w:t>
      </w:r>
      <w:r w:rsidR="000251E4" w:rsidRPr="00E23121">
        <w:t xml:space="preserve"> záhadě. Víš něco jako</w:t>
      </w:r>
      <w:r w:rsidR="00345E5C">
        <w:t> </w:t>
      </w:r>
      <w:r w:rsidR="00345E5C" w:rsidRPr="00E23121">
        <w:t>–</w:t>
      </w:r>
      <w:r w:rsidR="00345E5C">
        <w:t> </w:t>
      </w:r>
      <w:r w:rsidR="000251E4" w:rsidRPr="00E23121">
        <w:t>co se stalo</w:t>
      </w:r>
      <w:r w:rsidR="00345E5C" w:rsidRPr="00E23121">
        <w:t xml:space="preserve"> s</w:t>
      </w:r>
      <w:r w:rsidR="00345E5C">
        <w:t> </w:t>
      </w:r>
      <w:r w:rsidR="000251E4" w:rsidRPr="00E23121">
        <w:t xml:space="preserve">Gildou Brentovou? </w:t>
      </w:r>
      <w:r w:rsidR="000251E4" w:rsidRPr="00E23121">
        <w:rPr>
          <w:i/>
        </w:rPr>
        <w:t xml:space="preserve">Zmizení staré dámy, </w:t>
      </w:r>
      <w:r w:rsidR="000251E4" w:rsidRPr="00E23121">
        <w:t>něco na ten způsob.</w:t>
      </w:r>
      <w:r w:rsidRPr="00E23121">
        <w:t>“</w:t>
      </w:r>
    </w:p>
    <w:p w:rsidR="00D34DB7" w:rsidRPr="00E23121" w:rsidRDefault="00345E5C" w:rsidP="00E23121">
      <w:pPr>
        <w:pStyle w:val="Text"/>
      </w:pPr>
      <w:r w:rsidRPr="00E23121">
        <w:t>V</w:t>
      </w:r>
      <w:r>
        <w:t> </w:t>
      </w:r>
      <w:r w:rsidR="000251E4" w:rsidRPr="00E23121">
        <w:t xml:space="preserve">ložnici se vznášela studená mlha. Ústa jsme měli teplá, ne však ruce. Jako bychom si vzájemně nepřejížděli po těle prsty, ale </w:t>
      </w:r>
      <w:r w:rsidR="000251E4" w:rsidRPr="00E23121">
        <w:lastRenderedPageBreak/>
        <w:t>kostkami ledu. Nebylo to letní milování, malátné</w:t>
      </w:r>
      <w:r w:rsidRPr="00E23121">
        <w:t xml:space="preserve"> a</w:t>
      </w:r>
      <w:r>
        <w:t> </w:t>
      </w:r>
      <w:r w:rsidR="00DF75D6">
        <w:t>lenivé</w:t>
      </w:r>
      <w:r w:rsidR="000251E4" w:rsidRPr="00E23121">
        <w:t xml:space="preserve"> jako by bylo nekonečně času, kdy</w:t>
      </w:r>
      <w:r w:rsidR="00DF75D6">
        <w:t xml:space="preserve"> jsme se drželi ve volném objetí</w:t>
      </w:r>
      <w:r w:rsidR="000251E4" w:rsidRPr="00E23121">
        <w:t>, protože se člověk tak snadno potil. Teď bylo</w:t>
      </w:r>
      <w:r w:rsidRPr="00E23121">
        <w:t xml:space="preserve"> v</w:t>
      </w:r>
      <w:r>
        <w:t> </w:t>
      </w:r>
      <w:r w:rsidR="000251E4" w:rsidRPr="00E23121">
        <w:t>několika málo minutách po všem, muselo být, a</w:t>
      </w:r>
      <w:r w:rsidR="000E098A">
        <w:t>bych</w:t>
      </w:r>
      <w:r w:rsidR="000251E4" w:rsidRPr="00E23121">
        <w:t>om se mohli pevně objímat, kvůli teplu,</w:t>
      </w:r>
      <w:r w:rsidRPr="00E23121">
        <w:t xml:space="preserve"> a</w:t>
      </w:r>
      <w:r>
        <w:t> </w:t>
      </w:r>
      <w:r w:rsidR="000251E4" w:rsidRPr="00E23121">
        <w:t>pozorovat přes rameno toho druhého bílá vlákna vlastního dechu.</w:t>
      </w:r>
    </w:p>
    <w:p w:rsidR="00D34DB7" w:rsidRPr="00E23121" w:rsidRDefault="000251E4" w:rsidP="00E23121">
      <w:pPr>
        <w:pStyle w:val="Text"/>
      </w:pPr>
      <w:r w:rsidRPr="00E23121">
        <w:t>Prosinec, byl teprve prosinec. Pomyslela jsem si, že se</w:t>
      </w:r>
      <w:r w:rsidR="00F85FA4">
        <w:t xml:space="preserve"> musím</w:t>
      </w:r>
      <w:r w:rsidRPr="00E23121">
        <w:t xml:space="preserve"> rozmyslet do Vánoc</w:t>
      </w:r>
      <w:r w:rsidR="00345E5C" w:rsidRPr="00E23121">
        <w:t xml:space="preserve"> a</w:t>
      </w:r>
      <w:r w:rsidR="00345E5C">
        <w:t> </w:t>
      </w:r>
      <w:r w:rsidRPr="00E23121">
        <w:t>dřív, než Stella zemře. Dřív než</w:t>
      </w:r>
      <w:r w:rsidR="008617F5">
        <w:t xml:space="preserve"> se udělá nesnesitelná zima. Dří</w:t>
      </w:r>
      <w:r w:rsidRPr="00E23121">
        <w:t>v než přijdu</w:t>
      </w:r>
      <w:r w:rsidR="00345E5C" w:rsidRPr="00E23121">
        <w:t xml:space="preserve"> o</w:t>
      </w:r>
      <w:r w:rsidR="00345E5C">
        <w:t> </w:t>
      </w:r>
      <w:r w:rsidRPr="00E23121">
        <w:t xml:space="preserve">tenhle dům. Nikdo za mě to rozhodnutí neudělá. Ptát se Neda nemělo </w:t>
      </w:r>
      <w:r w:rsidR="00303F2E">
        <w:t>smysl, řekl by mi, ať nepřemýšlí</w:t>
      </w:r>
      <w:r w:rsidRPr="00E23121">
        <w:t>m, že přemýšlení je fatální, ať zkrátka odejdu</w:t>
      </w:r>
      <w:r w:rsidR="00345E5C" w:rsidRPr="00E23121">
        <w:t xml:space="preserve"> a</w:t>
      </w:r>
      <w:r w:rsidR="00345E5C">
        <w:t> </w:t>
      </w:r>
      <w:r w:rsidRPr="00E23121">
        <w:t>přijdu</w:t>
      </w:r>
      <w:r w:rsidR="00345E5C" w:rsidRPr="00E23121">
        <w:t xml:space="preserve"> k</w:t>
      </w:r>
      <w:r w:rsidR="00345E5C">
        <w:t> </w:t>
      </w:r>
      <w:r w:rsidRPr="00E23121">
        <w:t>němu, nic víc.</w:t>
      </w:r>
    </w:p>
    <w:p w:rsidR="00D34DB7" w:rsidRPr="00E23121" w:rsidRDefault="00791AD0" w:rsidP="00791AD0">
      <w:pPr>
        <w:pStyle w:val="Nadpis1"/>
        <w:jc w:val="center"/>
      </w:pPr>
      <w:r>
        <w:t>KAPITOLA 1</w:t>
      </w:r>
      <w:r w:rsidR="000251E4" w:rsidRPr="00E23121">
        <w:t>6</w:t>
      </w:r>
    </w:p>
    <w:p w:rsidR="00D34DB7" w:rsidRPr="00E23121" w:rsidRDefault="00D34DB7" w:rsidP="00E23121">
      <w:pPr>
        <w:pStyle w:val="Text"/>
      </w:pPr>
    </w:p>
    <w:p w:rsidR="00D34DB7" w:rsidRPr="00E23121" w:rsidRDefault="00D34DB7" w:rsidP="00E23121">
      <w:pPr>
        <w:pStyle w:val="Text"/>
      </w:pPr>
    </w:p>
    <w:p w:rsidR="00D34DB7" w:rsidRPr="00E23121" w:rsidRDefault="000251E4" w:rsidP="00E23121">
      <w:pPr>
        <w:pStyle w:val="Text"/>
      </w:pPr>
      <w:r w:rsidRPr="00E23121">
        <w:t>Pásky, které Stella natočila, celé smazala. Řekla si, že pro její účel jsou zbytečné, pouze s</w:t>
      </w:r>
      <w:r w:rsidR="00F12DC5">
        <w:t>e oddala slabosti, posloužily jí</w:t>
      </w:r>
      <w:r w:rsidRPr="00E23121">
        <w:t xml:space="preserve"> jako výmluva, aby mohla vyslovit věci,</w:t>
      </w:r>
      <w:r w:rsidR="00345E5C" w:rsidRPr="00E23121">
        <w:t xml:space="preserve"> o</w:t>
      </w:r>
      <w:r w:rsidR="00345E5C">
        <w:t> </w:t>
      </w:r>
      <w:r w:rsidRPr="00E23121">
        <w:t>nichž si myslela, že je nikdy nahlas neřekne. Kolik jen toho</w:t>
      </w:r>
      <w:r w:rsidR="00345E5C" w:rsidRPr="00E23121">
        <w:t xml:space="preserve"> v</w:t>
      </w:r>
      <w:r w:rsidR="00345E5C">
        <w:t> </w:t>
      </w:r>
      <w:r w:rsidRPr="00E23121">
        <w:t xml:space="preserve">sobě potlačila. Za ta </w:t>
      </w:r>
      <w:r w:rsidR="00CC5AD8" w:rsidRPr="00E23121">
        <w:t>lé</w:t>
      </w:r>
      <w:r w:rsidRPr="00E23121">
        <w:t>ta se toho tolik zasunulo do podvědomí. Přímo balzám na duši vyslovit to konečně nahlas. Účinkovalo to podobně jako rozmluva</w:t>
      </w:r>
      <w:r w:rsidR="00345E5C" w:rsidRPr="00E23121">
        <w:t xml:space="preserve"> s</w:t>
      </w:r>
      <w:r w:rsidR="00345E5C">
        <w:t> </w:t>
      </w:r>
      <w:r w:rsidRPr="00E23121">
        <w:t>Genevieve, ale bylo to mnohem svobodnější,</w:t>
      </w:r>
      <w:r w:rsidR="00345E5C" w:rsidRPr="00E23121">
        <w:t xml:space="preserve"> a</w:t>
      </w:r>
      <w:r w:rsidR="00345E5C">
        <w:t> </w:t>
      </w:r>
      <w:r w:rsidR="008271E4">
        <w:t>tudíž jí</w:t>
      </w:r>
      <w:r w:rsidRPr="00E23121">
        <w:t xml:space="preserve"> to přinášelo větší úlevu.</w:t>
      </w:r>
    </w:p>
    <w:p w:rsidR="00D34DB7" w:rsidRPr="00E23121" w:rsidRDefault="000251E4" w:rsidP="00E23121">
      <w:pPr>
        <w:pStyle w:val="Text"/>
      </w:pPr>
      <w:r w:rsidRPr="00E23121">
        <w:t>Nakonec to pomohlo, řekla do magnetofonu, dostala jsem všechny ty věci ze</w:t>
      </w:r>
      <w:r w:rsidR="00A858B4">
        <w:t xml:space="preserve"> své</w:t>
      </w:r>
      <w:r w:rsidRPr="00E23121">
        <w:t xml:space="preserve"> mysli, </w:t>
      </w:r>
      <w:r w:rsidR="008271E4">
        <w:t>ale teď jsou pásky prázdné</w:t>
      </w:r>
      <w:r w:rsidR="00345E5C" w:rsidRPr="00E23121">
        <w:t xml:space="preserve"> a</w:t>
      </w:r>
      <w:r w:rsidR="00345E5C">
        <w:t> </w:t>
      </w:r>
      <w:r w:rsidRPr="00E23121">
        <w:t>moje slova ztracená.</w:t>
      </w:r>
    </w:p>
    <w:p w:rsidR="00D34DB7" w:rsidRPr="00E23121" w:rsidRDefault="000251E4" w:rsidP="00E23121">
      <w:pPr>
        <w:pStyle w:val="Text"/>
      </w:pPr>
      <w:r w:rsidRPr="00E23121">
        <w:t>Mohou se slova vlastně vůbec úplně ztratit? Když něco napíšete</w:t>
      </w:r>
      <w:r w:rsidR="00345E5C" w:rsidRPr="00E23121">
        <w:t xml:space="preserve"> a</w:t>
      </w:r>
      <w:r w:rsidR="00345E5C">
        <w:t> </w:t>
      </w:r>
      <w:r w:rsidRPr="00E23121">
        <w:t>zničíte to, co jste n</w:t>
      </w:r>
      <w:r w:rsidR="001C722C">
        <w:t>apsali, rozstříháte to na kousk</w:t>
      </w:r>
      <w:r w:rsidRPr="00E23121">
        <w:t>y nebo to spálíte, tak pokud nemáte kopii, jsou slova, která jste napsali, navždy pryč. Ale</w:t>
      </w:r>
      <w:r w:rsidR="00345E5C" w:rsidRPr="00E23121">
        <w:t xml:space="preserve"> s</w:t>
      </w:r>
      <w:r w:rsidR="00345E5C">
        <w:t> </w:t>
      </w:r>
      <w:r w:rsidRPr="00E23121">
        <w:t>proneseným slovem je to jiná, nebo jsem to aspoň tak četla. Zvuk se nikdy neztratí, uši, kte</w:t>
      </w:r>
      <w:r w:rsidR="00CC5AD8" w:rsidRPr="00E23121">
        <w:t>ré</w:t>
      </w:r>
      <w:r w:rsidRPr="00E23121">
        <w:t xml:space="preserve"> jej slyší, jej neabso</w:t>
      </w:r>
      <w:r w:rsidR="00D34DB7" w:rsidRPr="00E23121">
        <w:t>rb</w:t>
      </w:r>
      <w:r w:rsidRPr="00E23121">
        <w:t>ují,</w:t>
      </w:r>
      <w:r w:rsidR="00345E5C" w:rsidRPr="00E23121">
        <w:t xml:space="preserve"> a</w:t>
      </w:r>
      <w:r w:rsidR="00345E5C">
        <w:t> </w:t>
      </w:r>
      <w:r w:rsidRPr="00E23121">
        <w:t>slova odletí do prostoru, možná mimo zemskou atmosféru</w:t>
      </w:r>
      <w:r w:rsidR="00345E5C" w:rsidRPr="00E23121">
        <w:t xml:space="preserve"> a</w:t>
      </w:r>
      <w:r w:rsidR="00345E5C">
        <w:t> </w:t>
      </w:r>
      <w:r w:rsidRPr="00E23121">
        <w:t>dál mezi hvězdy</w:t>
      </w:r>
      <w:r w:rsidR="00345E5C" w:rsidRPr="00E23121">
        <w:t xml:space="preserve"> a</w:t>
      </w:r>
      <w:r w:rsidR="00345E5C">
        <w:t> </w:t>
      </w:r>
      <w:r w:rsidRPr="00E23121">
        <w:t>planety. Jednou vyřčené slovo se stane nezničitelným</w:t>
      </w:r>
      <w:r w:rsidR="00345E5C" w:rsidRPr="00E23121">
        <w:t xml:space="preserve"> a</w:t>
      </w:r>
      <w:r w:rsidR="00345E5C">
        <w:t> </w:t>
      </w:r>
      <w:r w:rsidRPr="00E23121">
        <w:t>věčným. Moje slov</w:t>
      </w:r>
      <w:r w:rsidR="0085749D">
        <w:t>a jsou tam někde venku, poletují</w:t>
      </w:r>
      <w:r w:rsidRPr="00E23121">
        <w:t xml:space="preserve"> sem</w:t>
      </w:r>
      <w:r w:rsidR="00345E5C" w:rsidRPr="00E23121">
        <w:t xml:space="preserve"> a</w:t>
      </w:r>
      <w:r w:rsidR="00345E5C">
        <w:t> </w:t>
      </w:r>
      <w:r w:rsidRPr="00E23121">
        <w:t>tam</w:t>
      </w:r>
      <w:r w:rsidR="00345E5C" w:rsidRPr="00E23121">
        <w:t xml:space="preserve"> a</w:t>
      </w:r>
      <w:r w:rsidR="00345E5C">
        <w:t> </w:t>
      </w:r>
      <w:r w:rsidRPr="00E23121">
        <w:t>možná je slyší záhadně bytosti na jiných planetách.</w:t>
      </w:r>
    </w:p>
    <w:p w:rsidR="00D34DB7" w:rsidRPr="00E23121" w:rsidRDefault="000251E4" w:rsidP="00E23121">
      <w:pPr>
        <w:pStyle w:val="Text"/>
      </w:pPr>
      <w:r w:rsidRPr="00E23121">
        <w:t>Všechno tohle je jen fantazírování, na kte</w:t>
      </w:r>
      <w:r w:rsidR="00CC5AD8" w:rsidRPr="00E23121">
        <w:t>ré</w:t>
      </w:r>
      <w:r w:rsidRPr="00E23121">
        <w:t xml:space="preserve"> teď nemám čas. Namluvím </w:t>
      </w:r>
      <w:r w:rsidR="0084338D" w:rsidRPr="00E23121">
        <w:t>tři</w:t>
      </w:r>
      <w:r w:rsidRPr="00E23121">
        <w:t xml:space="preserve"> další pásky. Zavřu se tady</w:t>
      </w:r>
      <w:r w:rsidR="00345E5C" w:rsidRPr="00E23121">
        <w:t xml:space="preserve"> a</w:t>
      </w:r>
      <w:r w:rsidR="00345E5C">
        <w:t> </w:t>
      </w:r>
      <w:r w:rsidRPr="00E23121">
        <w:t xml:space="preserve">budu se tvářit, že jsem </w:t>
      </w:r>
      <w:r w:rsidRPr="00E23121">
        <w:lastRenderedPageBreak/>
        <w:t>zesláblejší víc, n</w:t>
      </w:r>
      <w:r w:rsidR="008617F5">
        <w:t>ež jsem, abych měla možnost</w:t>
      </w:r>
      <w:r w:rsidR="00345E5C">
        <w:t xml:space="preserve"> v </w:t>
      </w:r>
      <w:r w:rsidR="008617F5">
        <w:t>kli</w:t>
      </w:r>
      <w:r w:rsidRPr="00E23121">
        <w:t>du hovořit. Tu první si přehraju, když pro nic jiného, tak ab</w:t>
      </w:r>
      <w:r w:rsidR="008617F5">
        <w:t>ych si vyzkoušela, jak mi slouží</w:t>
      </w:r>
      <w:r w:rsidRPr="00E23121">
        <w:t xml:space="preserve"> hlas, prot</w:t>
      </w:r>
      <w:r w:rsidR="008617F5">
        <w:t>ože na to, abych nahrála zbyt</w:t>
      </w:r>
      <w:r w:rsidRPr="00E23121">
        <w:t>ek, budu potřebovat všechnu sílu,</w:t>
      </w:r>
      <w:r w:rsidR="008271E4">
        <w:t xml:space="preserve"> která mi</w:t>
      </w:r>
      <w:r w:rsidR="008617F5">
        <w:t xml:space="preserve"> zbývá. Chci působit </w:t>
      </w:r>
      <w:r w:rsidR="008617F5" w:rsidRPr="0085749D">
        <w:rPr>
          <w:i/>
        </w:rPr>
        <w:t>příčetně</w:t>
      </w:r>
      <w:r w:rsidRPr="00E23121">
        <w:t xml:space="preserve"> jako dobrý svědek, </w:t>
      </w:r>
      <w:r w:rsidR="0084338D" w:rsidRPr="00E23121">
        <w:t>ne jako</w:t>
      </w:r>
      <w:r w:rsidRPr="00E23121">
        <w:t xml:space="preserve"> stará ženská, která s</w:t>
      </w:r>
      <w:r w:rsidR="00D34DB7" w:rsidRPr="00E23121">
        <w:t>e p</w:t>
      </w:r>
      <w:r w:rsidRPr="00E23121">
        <w:t>ropadá do senility</w:t>
      </w:r>
      <w:r w:rsidR="00345E5C" w:rsidRPr="00E23121">
        <w:t xml:space="preserve"> a</w:t>
      </w:r>
      <w:r w:rsidR="00345E5C">
        <w:t> </w:t>
      </w:r>
      <w:r w:rsidRPr="00E23121">
        <w:t>rozkladu. Chci, aby až to bude poslouchat, byla přesvědčená, že říkám pravdu, ať už se rozhodne naložit</w:t>
      </w:r>
      <w:r w:rsidR="00345E5C" w:rsidRPr="00E23121">
        <w:t xml:space="preserve"> s</w:t>
      </w:r>
      <w:r w:rsidR="00345E5C">
        <w:t> </w:t>
      </w:r>
      <w:r w:rsidR="00A72A8C">
        <w:t>ní</w:t>
      </w:r>
      <w:r w:rsidRPr="00E23121">
        <w:t xml:space="preserve"> jakkoli.</w:t>
      </w:r>
    </w:p>
    <w:p w:rsidR="00D34DB7" w:rsidRPr="00E23121" w:rsidRDefault="000251E4" w:rsidP="00E23121">
      <w:pPr>
        <w:pStyle w:val="Text"/>
      </w:pPr>
      <w:r w:rsidRPr="00E23121">
        <w:t>To lady Makbeth vzývá nezems</w:t>
      </w:r>
      <w:r w:rsidR="00CC5AD8" w:rsidRPr="00E23121">
        <w:t>ké</w:t>
      </w:r>
      <w:r w:rsidRPr="00E23121">
        <w:t xml:space="preserve"> mocnosti</w:t>
      </w:r>
      <w:r w:rsidR="00345E5C">
        <w:t> </w:t>
      </w:r>
      <w:r w:rsidR="00345E5C" w:rsidRPr="00E23121">
        <w:t>–</w:t>
      </w:r>
      <w:r w:rsidR="00345E5C">
        <w:t> </w:t>
      </w:r>
      <w:r w:rsidRPr="00E23121">
        <w:t>tomu bude Genevieve rozumět!</w:t>
      </w:r>
      <w:r w:rsidR="00345E5C">
        <w:t> </w:t>
      </w:r>
      <w:r w:rsidR="00345E5C" w:rsidRPr="00E23121">
        <w:t>–</w:t>
      </w:r>
      <w:r w:rsidR="00345E5C">
        <w:t> </w:t>
      </w:r>
      <w:r w:rsidR="008617F5">
        <w:t>žádá</w:t>
      </w:r>
      <w:r w:rsidR="00FC3F22">
        <w:t xml:space="preserve"> ‚</w:t>
      </w:r>
      <w:r w:rsidR="008617F5">
        <w:t>ďábly</w:t>
      </w:r>
      <w:r w:rsidRPr="00E23121">
        <w:t>, co vraždu vnukají</w:t>
      </w:r>
      <w:r w:rsidR="00D34DB7" w:rsidRPr="00E23121">
        <w:t>‘</w:t>
      </w:r>
      <w:r w:rsidR="00FC3F22">
        <w:t>, aby ji zbavili její</w:t>
      </w:r>
      <w:r w:rsidR="00AB30DB">
        <w:t xml:space="preserve"> ženskosti, vstoupili do jejíc</w:t>
      </w:r>
      <w:r w:rsidRPr="00E23121">
        <w:t>h ňader</w:t>
      </w:r>
      <w:r w:rsidR="00345E5C" w:rsidRPr="00E23121">
        <w:t xml:space="preserve"> a</w:t>
      </w:r>
      <w:r w:rsidR="00345E5C">
        <w:t> </w:t>
      </w:r>
      <w:r w:rsidRPr="00E23121">
        <w:t>zbavili ji mléka pro tu trýzeň. Tomu jsme se ve škole hihňali</w:t>
      </w:r>
      <w:r w:rsidR="00345E5C" w:rsidRPr="00E23121">
        <w:t xml:space="preserve"> a</w:t>
      </w:r>
      <w:r w:rsidR="00345E5C">
        <w:t> </w:t>
      </w:r>
      <w:r w:rsidR="004C5052">
        <w:t>je značně pravděpodobné</w:t>
      </w:r>
      <w:r w:rsidRPr="00E23121">
        <w:t>, že pro</w:t>
      </w:r>
      <w:r w:rsidR="008617F5">
        <w:t>to jsem si to zapamatovala. Nyní</w:t>
      </w:r>
      <w:r w:rsidRPr="00E23121">
        <w:t xml:space="preserve"> však, když už jsem blízko smrti, se chc</w:t>
      </w:r>
      <w:r w:rsidR="002C7319">
        <w:t>i zbavit té pokorné, něžné</w:t>
      </w:r>
      <w:r w:rsidRPr="00E23121">
        <w:t xml:space="preserve"> ženskosti, kterou mi po celý můj život všichni připisovali. Alan říkával, že jsem ta nejženštější bytost, kterou kdy poznal. Přesto to nebylo nic ženského, co jsem udělala či napomohla udělat, nic sladkého</w:t>
      </w:r>
      <w:r w:rsidR="00345E5C" w:rsidRPr="00E23121">
        <w:t xml:space="preserve"> a</w:t>
      </w:r>
      <w:r w:rsidR="00345E5C">
        <w:t> </w:t>
      </w:r>
      <w:r w:rsidRPr="00E23121">
        <w:t>jemného. Když nemohu být muž, musím být lady Makbeth.</w:t>
      </w:r>
    </w:p>
    <w:p w:rsidR="00D34DB7" w:rsidRPr="00E23121" w:rsidRDefault="000251E4" w:rsidP="00E23121">
      <w:pPr>
        <w:pStyle w:val="Text"/>
        <w:jc w:val="left"/>
      </w:pPr>
      <w:r w:rsidRPr="00E23121">
        <w:t>Zde začíná první páska.</w:t>
      </w:r>
    </w:p>
    <w:p w:rsidR="00D34DB7" w:rsidRPr="00E23121" w:rsidRDefault="000251E4" w:rsidP="00E23121">
      <w:pPr>
        <w:pStyle w:val="Text"/>
      </w:pPr>
      <w:r w:rsidRPr="00E23121">
        <w:t>Dělal si snad legraci, řekla Genevieve. Chtěla tomu uvěřit, že ano,</w:t>
      </w:r>
      <w:r w:rsidR="00345E5C" w:rsidRPr="00E23121">
        <w:t xml:space="preserve"> a</w:t>
      </w:r>
      <w:r w:rsidR="00345E5C">
        <w:t> </w:t>
      </w:r>
      <w:r w:rsidR="0085749D">
        <w:t>mně nepřísluší brát jí</w:t>
      </w:r>
      <w:r w:rsidRPr="00E23121">
        <w:t xml:space="preserve"> iluze, dokud jsem naživu. Co se stane později, je jiná. Musím to riskovat. Chtěla uvěřit, že Jak zabít Gildu byla hra, stejně jako jsem tomu chtěla věřit</w:t>
      </w:r>
      <w:r w:rsidR="00345E5C" w:rsidRPr="00E23121">
        <w:t xml:space="preserve"> i</w:t>
      </w:r>
      <w:r w:rsidR="00345E5C">
        <w:t> </w:t>
      </w:r>
      <w:r w:rsidRPr="00E23121">
        <w:t>já. Moc jsem tomu chtěla věřit</w:t>
      </w:r>
      <w:r w:rsidR="00345E5C" w:rsidRPr="00E23121">
        <w:t xml:space="preserve"> a</w:t>
      </w:r>
      <w:r w:rsidR="00345E5C">
        <w:t> </w:t>
      </w:r>
      <w:r w:rsidRPr="00E23121">
        <w:t>věřila jsem. Když jsme žertovali</w:t>
      </w:r>
      <w:r w:rsidR="00345E5C" w:rsidRPr="00E23121">
        <w:t xml:space="preserve"> o</w:t>
      </w:r>
      <w:r w:rsidR="00345E5C">
        <w:t> </w:t>
      </w:r>
      <w:r w:rsidRPr="00E23121">
        <w:t>jedech</w:t>
      </w:r>
      <w:r w:rsidR="00345E5C" w:rsidRPr="00E23121">
        <w:t xml:space="preserve"> a</w:t>
      </w:r>
      <w:r w:rsidR="00345E5C">
        <w:t> </w:t>
      </w:r>
      <w:r w:rsidRPr="00E23121">
        <w:t>že namastíme schody</w:t>
      </w:r>
      <w:r w:rsidR="00345E5C" w:rsidRPr="00E23121">
        <w:t xml:space="preserve"> a</w:t>
      </w:r>
      <w:r w:rsidR="00345E5C">
        <w:t> </w:t>
      </w:r>
      <w:r w:rsidRPr="00E23121">
        <w:t>že stačí ji jen tak trochu postrčit</w:t>
      </w:r>
      <w:r w:rsidR="00345E5C" w:rsidRPr="00E23121">
        <w:t xml:space="preserve"> z</w:t>
      </w:r>
      <w:r w:rsidR="00345E5C">
        <w:t> </w:t>
      </w:r>
      <w:r w:rsidRPr="00E23121">
        <w:t>útesu,</w:t>
      </w:r>
      <w:r w:rsidR="00345E5C" w:rsidRPr="00E23121">
        <w:t xml:space="preserve"> v</w:t>
      </w:r>
      <w:r w:rsidR="00345E5C">
        <w:t> </w:t>
      </w:r>
      <w:r w:rsidRPr="00E23121">
        <w:t>duchu jsem si učinila výhradu. Bylo to jako bych si myslela, co na tom záleží, co jeden druhému říkáme, já</w:t>
      </w:r>
      <w:r w:rsidR="00345E5C" w:rsidRPr="00E23121">
        <w:t xml:space="preserve"> a</w:t>
      </w:r>
      <w:r w:rsidR="00345E5C">
        <w:t> </w:t>
      </w:r>
      <w:r w:rsidRPr="00E23121">
        <w:t>on, pokud budu mít na paměti, že je t</w:t>
      </w:r>
      <w:r w:rsidR="00AF53CB">
        <w:t>o všechno nesmysl, že to nemyslí</w:t>
      </w:r>
      <w:r w:rsidRPr="00E23121">
        <w:t xml:space="preserve"> vážně, že je to jenom hra.</w:t>
      </w:r>
    </w:p>
    <w:p w:rsidR="00D34DB7" w:rsidRPr="00E23121" w:rsidRDefault="00F17A6F" w:rsidP="00E23121">
      <w:pPr>
        <w:pStyle w:val="Text"/>
      </w:pPr>
      <w:r>
        <w:t>I</w:t>
      </w:r>
      <w:r w:rsidR="000251E4" w:rsidRPr="00E23121">
        <w:t xml:space="preserve"> když byl náš vztah nezákonný, přesto jako bychom si uchovali určitou nevinnost, kterou tohle folie á deux ničilo. Uvědomovala jsem si to, ale nedokázala jsem mu to říct. Jednoho dne jsme si</w:t>
      </w:r>
      <w:r w:rsidR="00345E5C" w:rsidRPr="00E23121">
        <w:t xml:space="preserve"> s</w:t>
      </w:r>
      <w:r w:rsidR="00345E5C">
        <w:t> </w:t>
      </w:r>
      <w:r w:rsidR="000251E4" w:rsidRPr="00E23121">
        <w:t>Gildou společně vyjely</w:t>
      </w:r>
      <w:r w:rsidR="00345E5C" w:rsidRPr="00E23121">
        <w:t xml:space="preserve"> k</w:t>
      </w:r>
      <w:r w:rsidR="00345E5C">
        <w:t> </w:t>
      </w:r>
      <w:r w:rsidR="000251E4" w:rsidRPr="00E23121">
        <w:t>moři, jenom do Dunwiche, kde nejsou útesy nijak vysoké, ale</w:t>
      </w:r>
      <w:r w:rsidR="00345E5C" w:rsidRPr="00E23121">
        <w:t xml:space="preserve"> i</w:t>
      </w:r>
      <w:r w:rsidR="00345E5C">
        <w:t> </w:t>
      </w:r>
      <w:r w:rsidR="000251E4" w:rsidRPr="00E23121">
        <w:t>tak jsou vysoké dost. Trochu jsme se procházely po útesech, udělal se krásný den,</w:t>
      </w:r>
      <w:r w:rsidR="00345E5C" w:rsidRPr="00E23121">
        <w:t xml:space="preserve"> a</w:t>
      </w:r>
      <w:r w:rsidR="00345E5C">
        <w:t> </w:t>
      </w:r>
      <w:r w:rsidR="000251E4" w:rsidRPr="00E23121">
        <w:t xml:space="preserve">vtom mě napadlo, že </w:t>
      </w:r>
      <w:r w:rsidR="008617F5">
        <w:t>bych</w:t>
      </w:r>
      <w:r w:rsidR="000251E4" w:rsidRPr="00E23121">
        <w:t xml:space="preserve"> ji mohla srazit dolů. Je stěž</w:t>
      </w:r>
      <w:r w:rsidR="000E098A">
        <w:t>í</w:t>
      </w:r>
      <w:r w:rsidR="00345E5C">
        <w:t xml:space="preserve"> k </w:t>
      </w:r>
      <w:r w:rsidR="000E098A">
        <w:t>víře, co jsem si skutečně my</w:t>
      </w:r>
      <w:r w:rsidR="000251E4" w:rsidRPr="00E23121">
        <w:t xml:space="preserve">slela, že </w:t>
      </w:r>
      <w:r w:rsidR="008617F5">
        <w:t>bych</w:t>
      </w:r>
      <w:r w:rsidR="00847B6A">
        <w:t xml:space="preserve"> byl</w:t>
      </w:r>
      <w:r w:rsidR="000251E4" w:rsidRPr="00E23121">
        <w:t>a schopna vrátit se</w:t>
      </w:r>
      <w:r w:rsidR="00345E5C" w:rsidRPr="00E23121">
        <w:t xml:space="preserve"> k</w:t>
      </w:r>
      <w:r w:rsidR="00345E5C">
        <w:t> </w:t>
      </w:r>
      <w:r w:rsidR="000251E4" w:rsidRPr="00E23121">
        <w:t>němu domů</w:t>
      </w:r>
      <w:r w:rsidR="00345E5C" w:rsidRPr="00E23121">
        <w:t xml:space="preserve"> a</w:t>
      </w:r>
      <w:r w:rsidR="00345E5C">
        <w:t> </w:t>
      </w:r>
      <w:r w:rsidR="000251E4" w:rsidRPr="00E23121">
        <w:t xml:space="preserve">říct mu: zabila jsem </w:t>
      </w:r>
      <w:r w:rsidR="000251E4" w:rsidRPr="00E23121">
        <w:lastRenderedPageBreak/>
        <w:t xml:space="preserve">tvoji ženu, že </w:t>
      </w:r>
      <w:r w:rsidR="000E098A">
        <w:t>bych</w:t>
      </w:r>
      <w:r w:rsidR="000251E4" w:rsidRPr="00E23121">
        <w:t xml:space="preserve"> mu udělala takovou radost, že</w:t>
      </w:r>
      <w:r w:rsidR="0041594E" w:rsidRPr="00E23121">
        <w:t xml:space="preserve"> by </w:t>
      </w:r>
      <w:r w:rsidR="000251E4" w:rsidRPr="00E23121">
        <w:t>mě miloval</w:t>
      </w:r>
      <w:r w:rsidR="00345E5C" w:rsidRPr="00E23121">
        <w:t xml:space="preserve"> o</w:t>
      </w:r>
      <w:r w:rsidR="00345E5C">
        <w:t> </w:t>
      </w:r>
      <w:r w:rsidR="000251E4" w:rsidRPr="00E23121">
        <w:t>to víc.</w:t>
      </w:r>
    </w:p>
    <w:p w:rsidR="00D34DB7" w:rsidRPr="00E23121" w:rsidRDefault="000251E4" w:rsidP="00E23121">
      <w:pPr>
        <w:pStyle w:val="Text"/>
      </w:pPr>
      <w:r w:rsidRPr="00E23121">
        <w:t>Nedotkla jsem se jí, samozřejmě že ne, ale vyprávěla jsem mu, co mi blesklo hlavou. Chtěla jsem ho pobavit. Řekl:</w:t>
      </w:r>
    </w:p>
    <w:p w:rsidR="00D34DB7" w:rsidRPr="00E23121" w:rsidRDefault="00D34DB7" w:rsidP="00E23121">
      <w:pPr>
        <w:pStyle w:val="Text"/>
        <w:jc w:val="left"/>
      </w:pPr>
      <w:r w:rsidRPr="00E23121">
        <w:t>„</w:t>
      </w:r>
      <w:r w:rsidR="000251E4" w:rsidRPr="00E23121">
        <w:t>Proč jsi to neudělala?</w:t>
      </w:r>
      <w:r w:rsidRPr="00E23121">
        <w:t>“</w:t>
      </w:r>
    </w:p>
    <w:p w:rsidR="00D34DB7" w:rsidRPr="00E23121" w:rsidRDefault="000251E4" w:rsidP="00E23121">
      <w:pPr>
        <w:pStyle w:val="Text"/>
      </w:pPr>
      <w:r w:rsidRPr="00E23121">
        <w:t>Předtím mi vyprávěl</w:t>
      </w:r>
      <w:r w:rsidR="00345E5C" w:rsidRPr="00E23121">
        <w:t xml:space="preserve"> o</w:t>
      </w:r>
      <w:r w:rsidR="00345E5C">
        <w:t> </w:t>
      </w:r>
      <w:r w:rsidRPr="00E23121">
        <w:t>nějakém jedu,</w:t>
      </w:r>
      <w:r w:rsidR="00345E5C" w:rsidRPr="00E23121">
        <w:t xml:space="preserve"> o</w:t>
      </w:r>
      <w:r w:rsidR="00345E5C">
        <w:t> </w:t>
      </w:r>
      <w:r w:rsidRPr="00E23121">
        <w:t>kte</w:t>
      </w:r>
      <w:r w:rsidR="00CC5AD8" w:rsidRPr="00E23121">
        <w:t>ré</w:t>
      </w:r>
      <w:r w:rsidRPr="00E23121">
        <w:t>m si přečetl</w:t>
      </w:r>
      <w:r w:rsidR="00345E5C" w:rsidRPr="00E23121">
        <w:t xml:space="preserve"> v</w:t>
      </w:r>
      <w:r w:rsidR="00345E5C">
        <w:t> </w:t>
      </w:r>
      <w:r w:rsidRPr="00E23121">
        <w:t xml:space="preserve">novinách, že dobře zabírá. </w:t>
      </w:r>
      <w:r w:rsidR="00D34DB7" w:rsidRPr="00E23121">
        <w:t>„</w:t>
      </w:r>
      <w:r w:rsidRPr="00E23121">
        <w:t>Mohla bych se tě zeptat na totéž,</w:t>
      </w:r>
      <w:r w:rsidR="00D34DB7" w:rsidRPr="00E23121">
        <w:t>“</w:t>
      </w:r>
      <w:r w:rsidRPr="00E23121">
        <w:t xml:space="preserve"> řekla jsem. </w:t>
      </w:r>
      <w:r w:rsidR="00D34DB7" w:rsidRPr="00E23121">
        <w:t>„</w:t>
      </w:r>
      <w:r w:rsidRPr="00E23121">
        <w:t>Proč jsi to neudělal ty?</w:t>
      </w:r>
      <w:r w:rsidR="00D34DB7" w:rsidRPr="00E23121">
        <w:t>“</w:t>
      </w:r>
    </w:p>
    <w:p w:rsidR="00D34DB7" w:rsidRPr="00E23121" w:rsidRDefault="00D34DB7" w:rsidP="00E23121">
      <w:pPr>
        <w:pStyle w:val="Text"/>
        <w:jc w:val="left"/>
      </w:pPr>
      <w:r w:rsidRPr="00E23121">
        <w:t>„</w:t>
      </w:r>
      <w:r w:rsidR="000251E4" w:rsidRPr="00E23121">
        <w:t>To byl jen takový nápad,</w:t>
      </w:r>
      <w:r w:rsidRPr="00E23121">
        <w:t>“</w:t>
      </w:r>
      <w:r w:rsidR="000251E4" w:rsidRPr="00E23121">
        <w:t xml:space="preserve"> řekl. </w:t>
      </w:r>
      <w:r w:rsidRPr="00E23121">
        <w:t>„</w:t>
      </w:r>
      <w:r w:rsidR="000251E4" w:rsidRPr="00E23121">
        <w:t>Prostě se nabízí řešení.</w:t>
      </w:r>
      <w:r w:rsidRPr="00E23121">
        <w:t>“</w:t>
      </w:r>
    </w:p>
    <w:p w:rsidR="00D34DB7" w:rsidRPr="00E23121" w:rsidRDefault="000E098A" w:rsidP="00E23121">
      <w:pPr>
        <w:pStyle w:val="Text"/>
      </w:pPr>
      <w:r>
        <w:t>Kdy</w:t>
      </w:r>
      <w:r w:rsidR="000251E4" w:rsidRPr="00E23121">
        <w:t>ž</w:t>
      </w:r>
      <w:r w:rsidR="00345E5C" w:rsidRPr="00E23121">
        <w:t xml:space="preserve"> o</w:t>
      </w:r>
      <w:r w:rsidR="00345E5C">
        <w:t> </w:t>
      </w:r>
      <w:r w:rsidR="000251E4" w:rsidRPr="00E23121">
        <w:t>něčem dostatečně mluvíte, když si na to z</w:t>
      </w:r>
      <w:r w:rsidR="00954DDF">
        <w:t>vyknete, stane se to skutečností</w:t>
      </w:r>
      <w:r w:rsidR="000251E4" w:rsidRPr="00E23121">
        <w:t>.</w:t>
      </w:r>
      <w:r w:rsidR="00345E5C" w:rsidRPr="00E23121">
        <w:t xml:space="preserve"> A</w:t>
      </w:r>
      <w:r w:rsidR="00345E5C">
        <w:t> </w:t>
      </w:r>
      <w:r w:rsidR="00B73858">
        <w:t>pro něho to bylo skutečné</w:t>
      </w:r>
      <w:r w:rsidR="000251E4" w:rsidRPr="00E23121">
        <w:t>, myslel to vážně. Nedělal si legraci. Nebo aspoň už si</w:t>
      </w:r>
      <w:r w:rsidR="00A858B4">
        <w:t xml:space="preserve"> víc </w:t>
      </w:r>
      <w:r w:rsidR="000251E4" w:rsidRPr="00E23121">
        <w:t xml:space="preserve">nedělal legraci. </w:t>
      </w:r>
      <w:r w:rsidR="001C722C">
        <w:t>Když úvodní žertování</w:t>
      </w:r>
      <w:r w:rsidR="000251E4" w:rsidRPr="00E23121">
        <w:t xml:space="preserve"> skončilo,</w:t>
      </w:r>
      <w:r w:rsidR="00345E5C" w:rsidRPr="00E23121">
        <w:t xml:space="preserve"> v</w:t>
      </w:r>
      <w:r w:rsidR="00345E5C">
        <w:t> </w:t>
      </w:r>
      <w:r w:rsidR="000251E4" w:rsidRPr="00E23121">
        <w:t>mysli mu začala klíčit konkrétní možnost. Porozuměla jsem, což mě děsilo,</w:t>
      </w:r>
      <w:r w:rsidR="00345E5C" w:rsidRPr="00E23121">
        <w:t xml:space="preserve"> a</w:t>
      </w:r>
      <w:r w:rsidR="00345E5C">
        <w:t> </w:t>
      </w:r>
      <w:r w:rsidR="000251E4" w:rsidRPr="00E23121">
        <w:t>přesto mě šokovalo, když mi ukázal Charmianin dopis. Zapomněla jsem, že vůbec existoval. Psycholog by řekl, že jsem vzpomínku na něj potlačila, že jsem ji vytěsnila. Zděsila jsem se,</w:t>
      </w:r>
      <w:r w:rsidR="0041594E" w:rsidRPr="00E23121">
        <w:t xml:space="preserve"> když jsem</w:t>
      </w:r>
      <w:r w:rsidR="000251E4" w:rsidRPr="00E23121">
        <w:t xml:space="preserve"> ten dopis znovu uviděla, poznala jsem, že si ho skutečně uschoval, tak jak řekl. Do archivu, jak to formuloval.</w:t>
      </w:r>
    </w:p>
    <w:p w:rsidR="00D34DB7" w:rsidRPr="00E23121" w:rsidRDefault="000251E4" w:rsidP="00E23121">
      <w:pPr>
        <w:pStyle w:val="Text"/>
      </w:pPr>
      <w:r w:rsidRPr="00E23121">
        <w:t>Zapomněla jsem, co</w:t>
      </w:r>
      <w:r w:rsidR="00345E5C" w:rsidRPr="00E23121">
        <w:t xml:space="preserve"> v</w:t>
      </w:r>
      <w:r w:rsidR="00345E5C">
        <w:t> </w:t>
      </w:r>
      <w:r w:rsidRPr="00E23121">
        <w:t>něm stálo,</w:t>
      </w:r>
      <w:r w:rsidR="00345E5C" w:rsidRPr="00E23121">
        <w:t xml:space="preserve"> a</w:t>
      </w:r>
      <w:r w:rsidR="00345E5C">
        <w:t> </w:t>
      </w:r>
      <w:r w:rsidRPr="00E23121">
        <w:t>musela jsem si ho znovu pře</w:t>
      </w:r>
      <w:r w:rsidR="007F378D">
        <w:t>číst. Když jsem jej četla poprvé</w:t>
      </w:r>
      <w:r w:rsidR="009866BB">
        <w:t>, moc mi to neříkalo, ale teď mi</w:t>
      </w:r>
      <w:r w:rsidRPr="00E23121">
        <w:t xml:space="preserve"> ta slova připadala zoufale patetická</w:t>
      </w:r>
      <w:r w:rsidR="00345E5C" w:rsidRPr="00E23121">
        <w:t xml:space="preserve"> a</w:t>
      </w:r>
      <w:r w:rsidR="00345E5C">
        <w:t> </w:t>
      </w:r>
      <w:r w:rsidRPr="00E23121">
        <w:t xml:space="preserve">smutná. Paměť mi samozřejmě nedovolila, abych na ně znovu někdy zapomněla. </w:t>
      </w:r>
      <w:r w:rsidR="00D34DB7" w:rsidRPr="00E23121">
        <w:t>„</w:t>
      </w:r>
      <w:r w:rsidRPr="00E23121">
        <w:t>Nemohu bez tebe žít. Snažila jsem se, ale dny jsou tak dlouhé.</w:t>
      </w:r>
      <w:r w:rsidR="00D34DB7" w:rsidRPr="00E23121">
        <w:t>“</w:t>
      </w:r>
    </w:p>
    <w:p w:rsidR="00D34DB7" w:rsidRPr="00E23121" w:rsidRDefault="00D34DB7" w:rsidP="00E23121">
      <w:pPr>
        <w:pStyle w:val="Text"/>
      </w:pPr>
      <w:r w:rsidRPr="00E23121">
        <w:t>„</w:t>
      </w:r>
      <w:r w:rsidR="00FC3F22">
        <w:t>Co takhle předstí</w:t>
      </w:r>
      <w:r w:rsidR="000251E4" w:rsidRPr="00E23121">
        <w:t>rat Gildinu sebevraždu,</w:t>
      </w:r>
      <w:r w:rsidRPr="00E23121">
        <w:t>“</w:t>
      </w:r>
      <w:r w:rsidR="000251E4" w:rsidRPr="00E23121">
        <w:t xml:space="preserve"> řekl Alan, </w:t>
      </w:r>
      <w:r w:rsidRPr="00E23121">
        <w:t>„</w:t>
      </w:r>
      <w:r w:rsidR="000251E4" w:rsidRPr="00E23121">
        <w:t>a udělat to tak, aby to vypadalo, že tenhle vzkaz zanechala mně?</w:t>
      </w:r>
      <w:r w:rsidRPr="00E23121">
        <w:t>“</w:t>
      </w:r>
    </w:p>
    <w:p w:rsidR="00D34DB7" w:rsidRPr="00E23121" w:rsidRDefault="000251E4" w:rsidP="00E23121">
      <w:pPr>
        <w:pStyle w:val="Text"/>
      </w:pPr>
      <w:r w:rsidRPr="00E23121">
        <w:t xml:space="preserve">Bylo to samozřejmě absurdní. Nikdy by to nevyšlo. Ten dopis byl napsaný na stroji. Předpokládám, že jej napsala Charmian, protože měla nečitelný rukopis. Podpis zaručeně nečitelný </w:t>
      </w:r>
      <w:r w:rsidR="003D5D32">
        <w:t>byl</w:t>
      </w:r>
      <w:r w:rsidRPr="00E23121">
        <w:t>, škrabopis, který mohl znamenat Gilda stejně jako Charmian. Až na to, že Gilda takhle nepsala, její podpis byl dobře čitelný</w:t>
      </w:r>
      <w:r w:rsidR="00345E5C" w:rsidRPr="00E23121">
        <w:t xml:space="preserve"> a</w:t>
      </w:r>
      <w:r w:rsidR="00345E5C">
        <w:t> </w:t>
      </w:r>
      <w:r w:rsidRPr="00E23121">
        <w:t>neměla psací stroj. Alan ji neopustil, nežila bez něho. Byla toho spousta, co mluvilo proti, ale není zapotřebí, abych to rozváděla. Proto jsem tomu nepřikládala váhu, ničemu</w:t>
      </w:r>
      <w:r w:rsidR="00345E5C" w:rsidRPr="00E23121">
        <w:t xml:space="preserve"> z</w:t>
      </w:r>
      <w:r w:rsidR="00345E5C">
        <w:t> </w:t>
      </w:r>
      <w:r w:rsidR="00DF2386">
        <w:t>toho. Závažné</w:t>
      </w:r>
      <w:r w:rsidRPr="00E23121">
        <w:t xml:space="preserve"> mi připadalo jedině to, že dospěl do stádia, kdy už to myslel vážně. Žertování skončilo, tenhle dopis byl něco hmatatelného.</w:t>
      </w:r>
    </w:p>
    <w:p w:rsidR="00D34DB7" w:rsidRPr="00E23121" w:rsidRDefault="000251E4" w:rsidP="00E23121">
      <w:pPr>
        <w:pStyle w:val="Text"/>
      </w:pPr>
      <w:r w:rsidRPr="00E23121">
        <w:lastRenderedPageBreak/>
        <w:t>Přesto jsem byla</w:t>
      </w:r>
      <w:r w:rsidR="00345E5C" w:rsidRPr="00E23121">
        <w:t xml:space="preserve"> v</w:t>
      </w:r>
      <w:r w:rsidR="00345E5C">
        <w:t> </w:t>
      </w:r>
      <w:r w:rsidRPr="00E23121">
        <w:t>pokušení</w:t>
      </w:r>
      <w:r w:rsidR="00345E5C" w:rsidRPr="00E23121">
        <w:t xml:space="preserve"> v</w:t>
      </w:r>
      <w:r w:rsidR="00345E5C">
        <w:t> </w:t>
      </w:r>
      <w:r w:rsidRPr="00E23121">
        <w:t>tom žertování pokračovat, vš</w:t>
      </w:r>
      <w:r w:rsidR="000B7DBA" w:rsidRPr="00E23121">
        <w:t>e</w:t>
      </w:r>
      <w:r w:rsidR="00D34DB7" w:rsidRPr="00E23121">
        <w:t>c</w:t>
      </w:r>
      <w:r w:rsidR="00984E1B">
        <w:t xml:space="preserve">hno </w:t>
      </w:r>
      <w:r w:rsidRPr="00E23121">
        <w:t>to odbýt smíchem. Možnost, že</w:t>
      </w:r>
      <w:r w:rsidR="0041594E" w:rsidRPr="00E23121">
        <w:t xml:space="preserve"> by </w:t>
      </w:r>
      <w:r w:rsidRPr="00E23121">
        <w:t>muž pomýšlel na to, že zabije svoji ženu,</w:t>
      </w:r>
      <w:r w:rsidR="007760C2" w:rsidRPr="00E23121">
        <w:t xml:space="preserve"> aby </w:t>
      </w:r>
      <w:r w:rsidRPr="00E23121">
        <w:t xml:space="preserve">mohl být se mnou, byla na mě </w:t>
      </w:r>
      <w:r w:rsidR="00C37A7E">
        <w:t>příliš. Jak jen to bylo vzdálené</w:t>
      </w:r>
      <w:r w:rsidRPr="00E23121">
        <w:t xml:space="preserve"> světu, co jsem znala. Do toho druhého světa patřily filmy</w:t>
      </w:r>
      <w:r w:rsidR="00345E5C" w:rsidRPr="00E23121">
        <w:t xml:space="preserve"> a</w:t>
      </w:r>
      <w:r w:rsidR="00345E5C">
        <w:t> </w:t>
      </w:r>
      <w:r w:rsidRPr="00E23121">
        <w:t>knihy, ale</w:t>
      </w:r>
      <w:r w:rsidR="000B7DBA" w:rsidRPr="00E23121">
        <w:t xml:space="preserve"> ne život, jaký jsem vedla</w:t>
      </w:r>
      <w:r w:rsidR="00345E5C" w:rsidRPr="00E23121">
        <w:t xml:space="preserve"> v</w:t>
      </w:r>
      <w:r w:rsidR="00345E5C">
        <w:t> </w:t>
      </w:r>
      <w:r w:rsidR="000B7DBA" w:rsidRPr="00E23121">
        <w:t>mí</w:t>
      </w:r>
      <w:r w:rsidRPr="00E23121">
        <w:t>stě, kde jsem žila</w:t>
      </w:r>
      <w:r w:rsidR="00345E5C">
        <w:t> </w:t>
      </w:r>
      <w:r w:rsidR="00345E5C" w:rsidRPr="00E23121">
        <w:t>–</w:t>
      </w:r>
      <w:r w:rsidR="00345E5C">
        <w:t> </w:t>
      </w:r>
      <w:r w:rsidRPr="00E23121">
        <w:t>vdova středního věku bydlící na předměstí malého města.</w:t>
      </w:r>
    </w:p>
    <w:p w:rsidR="00D34DB7" w:rsidRPr="00E23121" w:rsidRDefault="000251E4" w:rsidP="00E23121">
      <w:pPr>
        <w:pStyle w:val="Text"/>
      </w:pPr>
      <w:r w:rsidRPr="00E23121">
        <w:t>Nechtěla jsem se</w:t>
      </w:r>
      <w:r w:rsidR="00345E5C" w:rsidRPr="00E23121">
        <w:t xml:space="preserve"> o</w:t>
      </w:r>
      <w:r w:rsidR="00345E5C">
        <w:t> </w:t>
      </w:r>
      <w:r w:rsidRPr="00E23121">
        <w:t>tom bavit. Nechtěla jsem</w:t>
      </w:r>
      <w:r w:rsidR="007F378D">
        <w:t>,</w:t>
      </w:r>
      <w:r w:rsidRPr="00E23121">
        <w:t xml:space="preserve"> aby to mezi námi </w:t>
      </w:r>
      <w:r w:rsidR="000B7DBA" w:rsidRPr="00E23121">
        <w:t>pokračovalo tak jako dosud. Neví</w:t>
      </w:r>
      <w:r w:rsidRPr="00E23121">
        <w:t>m, co jsem chtěla</w:t>
      </w:r>
      <w:r w:rsidR="00345E5C">
        <w:t> </w:t>
      </w:r>
      <w:r w:rsidR="00345E5C" w:rsidRPr="00E23121">
        <w:t>–</w:t>
      </w:r>
      <w:r w:rsidR="00345E5C">
        <w:t> </w:t>
      </w:r>
      <w:r w:rsidRPr="00E23121">
        <w:t>tedy, asi jsem chtěla, aby Gilda zemřela, aby zemřela přirozenou, rychlou, bezbolestnou smrtí. Existuje taková smrt?</w:t>
      </w:r>
    </w:p>
    <w:p w:rsidR="00D34DB7" w:rsidRPr="00E23121" w:rsidRDefault="000251E4" w:rsidP="00E23121">
      <w:pPr>
        <w:pStyle w:val="Text"/>
      </w:pPr>
      <w:r w:rsidRPr="00E23121">
        <w:t>Nechtěla jsem se</w:t>
      </w:r>
      <w:r w:rsidR="00345E5C" w:rsidRPr="00E23121">
        <w:t xml:space="preserve"> o</w:t>
      </w:r>
      <w:r w:rsidR="00345E5C">
        <w:t> </w:t>
      </w:r>
      <w:r w:rsidRPr="00E23121">
        <w:t>tom bavit, ale musela jsem. Přiměla jsem Alana, aby</w:t>
      </w:r>
      <w:r w:rsidR="00345E5C" w:rsidRPr="00E23121">
        <w:t xml:space="preserve"> o</w:t>
      </w:r>
      <w:r w:rsidR="00345E5C">
        <w:t> </w:t>
      </w:r>
      <w:r w:rsidRPr="00E23121">
        <w:t>tom hovořil,</w:t>
      </w:r>
      <w:r w:rsidR="00345E5C" w:rsidRPr="00E23121">
        <w:t xml:space="preserve"> a</w:t>
      </w:r>
      <w:r w:rsidR="00345E5C">
        <w:t> </w:t>
      </w:r>
      <w:r w:rsidRPr="00E23121">
        <w:t xml:space="preserve">pak jsem </w:t>
      </w:r>
      <w:r w:rsidR="000B7DBA" w:rsidRPr="00E23121">
        <w:t>řekla, že</w:t>
      </w:r>
      <w:r w:rsidR="00345E5C" w:rsidRPr="00E23121">
        <w:t xml:space="preserve"> o</w:t>
      </w:r>
      <w:r w:rsidR="00345E5C">
        <w:t> </w:t>
      </w:r>
      <w:r w:rsidR="000B7DBA" w:rsidRPr="00E23121">
        <w:t>tom nesmíme nikdy ví</w:t>
      </w:r>
      <w:r w:rsidRPr="00E23121">
        <w:t>c mluvit. Už</w:t>
      </w:r>
      <w:r w:rsidR="007C3F24">
        <w:t xml:space="preserve"> žádné</w:t>
      </w:r>
      <w:r w:rsidR="00FC3F22">
        <w:t xml:space="preserve"> další</w:t>
      </w:r>
      <w:r w:rsidRPr="00E23121">
        <w:t xml:space="preserve"> žerty. Víc než to, vůbec se</w:t>
      </w:r>
      <w:r w:rsidR="00345E5C" w:rsidRPr="00E23121">
        <w:t xml:space="preserve"> o</w:t>
      </w:r>
      <w:r w:rsidR="00345E5C">
        <w:t> </w:t>
      </w:r>
      <w:r w:rsidRPr="00E23121">
        <w:t>tom nesmí vážně uvažovat. Myslela jsem si, že jsem ho přesvědčila. Myslela jsem si, že vím, jak ho přesvědč</w:t>
      </w:r>
      <w:r w:rsidR="00FC3F22">
        <w:t>it. Řekla jsem mu, že ho to mění</w:t>
      </w:r>
      <w:r w:rsidRPr="00E23121">
        <w:t>, když uvažuje, jak zabít Gildu, že ho to rozkládá</w:t>
      </w:r>
      <w:r w:rsidR="00345E5C" w:rsidRPr="00E23121">
        <w:t xml:space="preserve"> a</w:t>
      </w:r>
      <w:r w:rsidR="00345E5C">
        <w:t> </w:t>
      </w:r>
      <w:r w:rsidRPr="00E23121">
        <w:t>dělá to</w:t>
      </w:r>
      <w:r w:rsidR="00345E5C" w:rsidRPr="00E23121">
        <w:t xml:space="preserve"> z</w:t>
      </w:r>
      <w:r w:rsidR="00345E5C">
        <w:t> </w:t>
      </w:r>
      <w:r w:rsidRPr="00E23121">
        <w:t>něho</w:t>
      </w:r>
      <w:r w:rsidR="00A858B4">
        <w:t xml:space="preserve"> jiné</w:t>
      </w:r>
      <w:r w:rsidRPr="00E23121">
        <w:t>ho člověka, než kte</w:t>
      </w:r>
      <w:r w:rsidR="00CC5AD8" w:rsidRPr="00E23121">
        <w:t>ré</w:t>
      </w:r>
      <w:r w:rsidRPr="00E23121">
        <w:t>ho miluji.</w:t>
      </w:r>
    </w:p>
    <w:p w:rsidR="00D34DB7" w:rsidRPr="00E23121" w:rsidRDefault="000251E4" w:rsidP="00E23121">
      <w:pPr>
        <w:pStyle w:val="Text"/>
      </w:pPr>
      <w:r w:rsidRPr="00E23121">
        <w:t>Bylo léto,</w:t>
      </w:r>
      <w:r w:rsidR="00345E5C" w:rsidRPr="00E23121">
        <w:t xml:space="preserve"> v</w:t>
      </w:r>
      <w:r w:rsidR="00345E5C">
        <w:t> </w:t>
      </w:r>
      <w:r w:rsidRPr="00E23121">
        <w:t>tom čase maloval můj port</w:t>
      </w:r>
      <w:r w:rsidR="00CC5AD8" w:rsidRPr="00E23121">
        <w:t>ré</w:t>
      </w:r>
      <w:r w:rsidRPr="00E23121">
        <w:t>t. Tehdy se zastavili ti lidé</w:t>
      </w:r>
      <w:r w:rsidR="00345E5C" w:rsidRPr="00E23121">
        <w:t xml:space="preserve"> a</w:t>
      </w:r>
      <w:r w:rsidR="00345E5C">
        <w:t> </w:t>
      </w:r>
      <w:r w:rsidR="00FC3F22">
        <w:t>dotazovali se nás na cestu, lidé</w:t>
      </w:r>
      <w:r w:rsidRPr="00E23121">
        <w:t>, které jsme požádali, aby nás spolu vyfotografovali. Když odešli, obrátila jsem se ke</w:t>
      </w:r>
      <w:r w:rsidR="00A858B4">
        <w:t xml:space="preserve"> své</w:t>
      </w:r>
      <w:r w:rsidRPr="00E23121">
        <w:t xml:space="preserve"> židli</w:t>
      </w:r>
      <w:r w:rsidR="00345E5C" w:rsidRPr="00E23121">
        <w:t xml:space="preserve"> a</w:t>
      </w:r>
      <w:r w:rsidR="00345E5C">
        <w:t> </w:t>
      </w:r>
      <w:r w:rsidRPr="00E23121">
        <w:t>znovu zaujala pózu</w:t>
      </w:r>
      <w:r w:rsidR="00345E5C" w:rsidRPr="00E23121">
        <w:t xml:space="preserve"> s</w:t>
      </w:r>
      <w:r w:rsidR="00345E5C">
        <w:t> </w:t>
      </w:r>
      <w:r w:rsidRPr="00E23121">
        <w:t>růží</w:t>
      </w:r>
      <w:r w:rsidR="00345E5C" w:rsidRPr="00E23121">
        <w:t xml:space="preserve"> v</w:t>
      </w:r>
      <w:r w:rsidR="00345E5C">
        <w:t> </w:t>
      </w:r>
      <w:r w:rsidRPr="00E23121">
        <w:t>ruce. Alan se rozesmál.</w:t>
      </w:r>
    </w:p>
    <w:p w:rsidR="00D34DB7" w:rsidRPr="00E23121" w:rsidRDefault="00D34DB7" w:rsidP="00E23121">
      <w:pPr>
        <w:pStyle w:val="Text"/>
      </w:pPr>
      <w:r w:rsidRPr="00E23121">
        <w:t>„</w:t>
      </w:r>
      <w:r w:rsidR="000251E4" w:rsidRPr="00E23121">
        <w:t>Nekoukalo</w:t>
      </w:r>
      <w:r w:rsidR="00345E5C" w:rsidRPr="00E23121">
        <w:t xml:space="preserve"> z</w:t>
      </w:r>
      <w:r w:rsidR="00345E5C">
        <w:t> </w:t>
      </w:r>
      <w:r w:rsidR="000251E4" w:rsidRPr="00E23121">
        <w:t>něho nic dobrého, co myslíš. Fotograf</w:t>
      </w:r>
      <w:r w:rsidR="00345E5C" w:rsidRPr="00E23121">
        <w:t xml:space="preserve"> z</w:t>
      </w:r>
      <w:r w:rsidR="00345E5C">
        <w:t> </w:t>
      </w:r>
      <w:r w:rsidR="000251E4" w:rsidRPr="00E23121">
        <w:t xml:space="preserve">pekel. Všimla </w:t>
      </w:r>
      <w:r w:rsidR="006A53D5">
        <w:t>sis těch jeho špičáků? Má za lub</w:t>
      </w:r>
      <w:r w:rsidR="000251E4" w:rsidRPr="00E23121">
        <w:t>em zavést ji do slatin</w:t>
      </w:r>
      <w:r w:rsidR="00345E5C" w:rsidRPr="00E23121">
        <w:t xml:space="preserve"> a</w:t>
      </w:r>
      <w:r w:rsidR="00345E5C">
        <w:t> </w:t>
      </w:r>
      <w:r w:rsidR="000251E4" w:rsidRPr="00E23121">
        <w:t>uškrtit ji.</w:t>
      </w:r>
      <w:r w:rsidRPr="00E23121">
        <w:t>“</w:t>
      </w:r>
    </w:p>
    <w:p w:rsidR="00D34DB7" w:rsidRPr="00E23121" w:rsidRDefault="00D34DB7" w:rsidP="00E23121">
      <w:pPr>
        <w:pStyle w:val="Text"/>
        <w:jc w:val="left"/>
      </w:pPr>
      <w:r w:rsidRPr="00E23121">
        <w:t>„</w:t>
      </w:r>
      <w:r w:rsidR="000251E4" w:rsidRPr="00E23121">
        <w:t>Nech toho,</w:t>
      </w:r>
      <w:r w:rsidRPr="00E23121">
        <w:t>“</w:t>
      </w:r>
      <w:r w:rsidR="000251E4" w:rsidRPr="00E23121">
        <w:t xml:space="preserve"> řekla jsem.</w:t>
      </w:r>
    </w:p>
    <w:p w:rsidR="00D34DB7" w:rsidRPr="00E23121" w:rsidRDefault="00D34DB7" w:rsidP="00E23121">
      <w:pPr>
        <w:pStyle w:val="Text"/>
      </w:pPr>
      <w:r w:rsidRPr="00E23121">
        <w:t>„</w:t>
      </w:r>
      <w:r w:rsidR="000251E4" w:rsidRPr="00E23121">
        <w:t>Ale jdi, miláčku. Vždyť mluvím</w:t>
      </w:r>
      <w:r w:rsidR="00345E5C" w:rsidRPr="00E23121">
        <w:t xml:space="preserve"> o</w:t>
      </w:r>
      <w:r w:rsidR="00345E5C">
        <w:t> </w:t>
      </w:r>
      <w:r w:rsidR="000251E4" w:rsidRPr="00E23121">
        <w:t>nějaké cizí žens</w:t>
      </w:r>
      <w:r w:rsidR="00CC5AD8" w:rsidRPr="00E23121">
        <w:t>ké</w:t>
      </w:r>
      <w:r w:rsidR="000251E4" w:rsidRPr="00E23121">
        <w:t>, ne</w:t>
      </w:r>
      <w:r w:rsidR="00345E5C" w:rsidRPr="00E23121">
        <w:t xml:space="preserve"> o</w:t>
      </w:r>
      <w:r w:rsidR="00345E5C">
        <w:t> </w:t>
      </w:r>
      <w:r w:rsidR="000251E4" w:rsidRPr="00E23121">
        <w:t>Gildě. Naštěstí pro spravedlnost</w:t>
      </w:r>
      <w:r w:rsidR="00345E5C" w:rsidRPr="00E23121">
        <w:t xml:space="preserve"> a</w:t>
      </w:r>
      <w:r w:rsidR="00345E5C">
        <w:t> </w:t>
      </w:r>
      <w:r w:rsidR="000251E4" w:rsidRPr="00E23121">
        <w:t>triumf zákona zanechal na tvém fotoaparátu otisky prstů.</w:t>
      </w:r>
      <w:r w:rsidRPr="00E23121">
        <w:t>“</w:t>
      </w:r>
    </w:p>
    <w:p w:rsidR="00D34DB7" w:rsidRPr="00E23121" w:rsidRDefault="000251E4" w:rsidP="00E23121">
      <w:pPr>
        <w:pStyle w:val="Text"/>
        <w:jc w:val="left"/>
      </w:pPr>
      <w:r w:rsidRPr="00E23121">
        <w:t>Upustila jsem růži, zvedla jsem se</w:t>
      </w:r>
      <w:r w:rsidR="00345E5C" w:rsidRPr="00E23121">
        <w:t xml:space="preserve"> a</w:t>
      </w:r>
      <w:r w:rsidR="00345E5C">
        <w:t> </w:t>
      </w:r>
      <w:r w:rsidRPr="00E23121">
        <w:t>přistoupila</w:t>
      </w:r>
      <w:r w:rsidR="00345E5C" w:rsidRPr="00E23121">
        <w:t xml:space="preserve"> k</w:t>
      </w:r>
      <w:r w:rsidR="00345E5C">
        <w:t> </w:t>
      </w:r>
      <w:r w:rsidRPr="00E23121">
        <w:t>němu.</w:t>
      </w:r>
    </w:p>
    <w:p w:rsidR="00D34DB7" w:rsidRPr="00E23121" w:rsidRDefault="00D34DB7" w:rsidP="00E23121">
      <w:pPr>
        <w:pStyle w:val="Text"/>
      </w:pPr>
      <w:r w:rsidRPr="00E23121">
        <w:t>„</w:t>
      </w:r>
      <w:r w:rsidR="00FC3F22">
        <w:t>Lí</w:t>
      </w:r>
      <w:r w:rsidR="000251E4" w:rsidRPr="00E23121">
        <w:t>bilo by se ti,</w:t>
      </w:r>
      <w:r w:rsidRPr="00E23121">
        <w:t>“</w:t>
      </w:r>
      <w:r w:rsidR="000251E4" w:rsidRPr="00E23121">
        <w:t xml:space="preserve"> řekla jsem, </w:t>
      </w:r>
      <w:r w:rsidRPr="00E23121">
        <w:t>„</w:t>
      </w:r>
      <w:r w:rsidR="000251E4" w:rsidRPr="00E23121">
        <w:t>kdyby tohle nezabilo Gildu, ale moji lásku</w:t>
      </w:r>
      <w:r w:rsidR="00345E5C" w:rsidRPr="00E23121">
        <w:t xml:space="preserve"> k</w:t>
      </w:r>
      <w:r w:rsidR="00345E5C">
        <w:t> </w:t>
      </w:r>
      <w:r w:rsidR="000251E4" w:rsidRPr="00E23121">
        <w:t>tobě? Protože přesně to se stane.</w:t>
      </w:r>
      <w:r w:rsidRPr="00E23121">
        <w:t>“</w:t>
      </w:r>
      <w:r w:rsidR="000251E4" w:rsidRPr="00E23121">
        <w:t xml:space="preserve"> Neříkala jsem pravdu, tehdy jsem si myslela, že by nic nedokázalo moji lásku</w:t>
      </w:r>
      <w:r w:rsidR="00345E5C" w:rsidRPr="00E23121">
        <w:t xml:space="preserve"> k</w:t>
      </w:r>
      <w:r w:rsidR="00345E5C">
        <w:t> </w:t>
      </w:r>
      <w:r w:rsidR="000251E4" w:rsidRPr="00E23121">
        <w:t xml:space="preserve">němu zničit, ale řekla jsem to. Znovu jsem zopakovala: </w:t>
      </w:r>
      <w:r w:rsidRPr="00E23121">
        <w:t>„</w:t>
      </w:r>
      <w:r w:rsidR="00EA0B61">
        <w:t>Změní tě to. Změní</w:t>
      </w:r>
      <w:r w:rsidR="000251E4" w:rsidRPr="00E23121">
        <w:t xml:space="preserve"> tě to</w:t>
      </w:r>
      <w:r w:rsidR="00345E5C" w:rsidRPr="00E23121">
        <w:t xml:space="preserve"> v</w:t>
      </w:r>
      <w:r w:rsidR="00345E5C">
        <w:t> </w:t>
      </w:r>
      <w:r w:rsidR="000251E4" w:rsidRPr="00E23121">
        <w:t>někoho</w:t>
      </w:r>
      <w:r w:rsidR="00A858B4">
        <w:t xml:space="preserve"> jiné</w:t>
      </w:r>
      <w:r w:rsidR="000251E4" w:rsidRPr="00E23121">
        <w:t>ho,</w:t>
      </w:r>
      <w:r w:rsidR="00345E5C" w:rsidRPr="00E23121">
        <w:t xml:space="preserve"> v</w:t>
      </w:r>
      <w:r w:rsidR="00345E5C">
        <w:t> </w:t>
      </w:r>
      <w:r w:rsidR="000251E4" w:rsidRPr="00E23121">
        <w:t>člověka, který by dokázal zabít svoji ženu, který by opravdu byl schopen to udělat.</w:t>
      </w:r>
      <w:r w:rsidR="00345E5C" w:rsidRPr="00E23121">
        <w:t xml:space="preserve"> A</w:t>
      </w:r>
      <w:r w:rsidR="00345E5C">
        <w:t> </w:t>
      </w:r>
      <w:r w:rsidR="000251E4" w:rsidRPr="00E23121">
        <w:t>pokud</w:t>
      </w:r>
      <w:r w:rsidR="00345E5C" w:rsidRPr="00E23121">
        <w:t xml:space="preserve"> k</w:t>
      </w:r>
      <w:r w:rsidR="00345E5C">
        <w:t> </w:t>
      </w:r>
      <w:r w:rsidR="000251E4" w:rsidRPr="00E23121">
        <w:t>tomu dojde, nebudu tě milovat.</w:t>
      </w:r>
      <w:r w:rsidRPr="00E23121">
        <w:t>“</w:t>
      </w:r>
    </w:p>
    <w:p w:rsidR="00D34DB7" w:rsidRPr="00E23121" w:rsidRDefault="000251E4" w:rsidP="00E23121">
      <w:pPr>
        <w:pStyle w:val="Text"/>
      </w:pPr>
      <w:r w:rsidRPr="00E23121">
        <w:lastRenderedPageBreak/>
        <w:t>Nikdy nezapomenu na výra</w:t>
      </w:r>
      <w:r w:rsidR="000B7DBA" w:rsidRPr="00E23121">
        <w:t>z jeho obličeje.</w:t>
      </w:r>
      <w:r w:rsidR="00345E5C" w:rsidRPr="00E23121">
        <w:t xml:space="preserve"> V</w:t>
      </w:r>
      <w:r w:rsidR="00345E5C">
        <w:t> </w:t>
      </w:r>
      <w:r w:rsidR="000B7DBA" w:rsidRPr="00E23121">
        <w:t>této fázi své</w:t>
      </w:r>
      <w:r w:rsidRPr="00E23121">
        <w:t xml:space="preserve">ho </w:t>
      </w:r>
      <w:r w:rsidR="000B7DBA" w:rsidRPr="00E23121">
        <w:t>života musím říct, že jsem nikdy</w:t>
      </w:r>
      <w:r w:rsidRPr="00E23121">
        <w:t xml:space="preserve"> nezapomněla, jak se zatvářil. Zbledl. Vypadal jako dítě, které ztratilo něco velice milovaného</w:t>
      </w:r>
      <w:r w:rsidR="00345E5C" w:rsidRPr="00E23121">
        <w:t xml:space="preserve"> a</w:t>
      </w:r>
      <w:r w:rsidR="00345E5C">
        <w:t> </w:t>
      </w:r>
      <w:r w:rsidRPr="00E23121">
        <w:t>nedokáže porozumět tomu, jak se mu ta ztráta vysvětluje. Takhle se tvářil Richard</w:t>
      </w:r>
      <w:r w:rsidR="007F378D">
        <w:t>, když mu na ulici před naší</w:t>
      </w:r>
      <w:r w:rsidRPr="00E23121">
        <w:t>m domem přejeli jeho kotě.</w:t>
      </w:r>
      <w:r w:rsidR="00345E5C" w:rsidRPr="00E23121">
        <w:t xml:space="preserve"> V</w:t>
      </w:r>
      <w:r w:rsidR="00345E5C">
        <w:t> </w:t>
      </w:r>
      <w:r w:rsidRPr="00E23121">
        <w:t>tom výrazu se mísí takový údiv</w:t>
      </w:r>
      <w:r w:rsidR="00345E5C" w:rsidRPr="00E23121">
        <w:t xml:space="preserve"> a</w:t>
      </w:r>
      <w:r w:rsidR="00345E5C">
        <w:t> </w:t>
      </w:r>
      <w:r w:rsidRPr="00E23121">
        <w:t>bezmocná bolest, že vám to drásá srdce.</w:t>
      </w:r>
    </w:p>
    <w:p w:rsidR="00D34DB7" w:rsidRPr="00E23121" w:rsidRDefault="00D34DB7" w:rsidP="00E23121">
      <w:pPr>
        <w:pStyle w:val="Text"/>
      </w:pPr>
    </w:p>
    <w:p w:rsidR="00D34DB7" w:rsidRPr="00E23121" w:rsidRDefault="000B7DBA" w:rsidP="00E23121">
      <w:pPr>
        <w:pStyle w:val="Text"/>
      </w:pPr>
      <w:r w:rsidRPr="00E23121">
        <w:t>Kdy</w:t>
      </w:r>
      <w:r w:rsidR="000251E4" w:rsidRPr="00E23121">
        <w:t>ž</w:t>
      </w:r>
      <w:r w:rsidRPr="00E23121">
        <w:t xml:space="preserve"> </w:t>
      </w:r>
      <w:r w:rsidR="000251E4" w:rsidRPr="00E23121">
        <w:t>jsem si tohle přehrála, pustila jsem si dárek od Genevieve, Boccheriniho</w:t>
      </w:r>
      <w:r w:rsidR="00345E5C">
        <w:t> </w:t>
      </w:r>
      <w:r w:rsidR="00345E5C" w:rsidRPr="00E23121">
        <w:t>–</w:t>
      </w:r>
      <w:r w:rsidR="00345E5C">
        <w:t> </w:t>
      </w:r>
      <w:r w:rsidR="000251E4" w:rsidRPr="00E23121">
        <w:t>líbezného</w:t>
      </w:r>
      <w:r w:rsidR="00345E5C" w:rsidRPr="00E23121">
        <w:t xml:space="preserve"> a</w:t>
      </w:r>
      <w:r w:rsidR="00345E5C">
        <w:t> </w:t>
      </w:r>
      <w:r w:rsidR="000251E4" w:rsidRPr="00E23121">
        <w:t>tak jemného, přesně to, co potřebuji. Hudba se ke mně linula</w:t>
      </w:r>
      <w:r w:rsidR="00345E5C" w:rsidRPr="00E23121">
        <w:t xml:space="preserve"> z</w:t>
      </w:r>
      <w:r w:rsidR="00345E5C">
        <w:t> </w:t>
      </w:r>
      <w:r w:rsidR="000251E4" w:rsidRPr="00E23121">
        <w:t>pásky, jaký to pronikavý protiklad toho, co se</w:t>
      </w:r>
      <w:r w:rsidR="00345E5C" w:rsidRPr="00E23121">
        <w:t xml:space="preserve"> z</w:t>
      </w:r>
      <w:r w:rsidR="00345E5C">
        <w:t> </w:t>
      </w:r>
      <w:r w:rsidR="000251E4" w:rsidRPr="00E23121">
        <w:t>pásky ozývalo předtím.</w:t>
      </w:r>
    </w:p>
    <w:p w:rsidR="00345E5C" w:rsidRPr="00E23121" w:rsidRDefault="000251E4" w:rsidP="00E23121">
      <w:pPr>
        <w:pStyle w:val="Text"/>
      </w:pPr>
      <w:r w:rsidRPr="00E23121">
        <w:t>Můj vlastní hlas zní překvapivě silně.</w:t>
      </w:r>
      <w:r w:rsidR="00345E5C" w:rsidRPr="00E23121">
        <w:t xml:space="preserve"> S</w:t>
      </w:r>
      <w:r w:rsidR="00345E5C">
        <w:t> </w:t>
      </w:r>
      <w:r w:rsidRPr="00E23121">
        <w:t>chvilkovou ochrapt</w:t>
      </w:r>
      <w:r w:rsidR="000B7DBA" w:rsidRPr="00E23121">
        <w:t>ě</w:t>
      </w:r>
      <w:r w:rsidR="00D34DB7" w:rsidRPr="00E23121">
        <w:t>l</w:t>
      </w:r>
      <w:r w:rsidRPr="00E23121">
        <w:t>ostí nic nenadělám. Tohle je, jak jsem řekla na začátku, zkušební nahrávka. Za minutku to, co jsem řekla, zničím, ale nejdřív</w:t>
      </w:r>
      <w:r w:rsidR="00345E5C">
        <w:t> </w:t>
      </w:r>
      <w:r w:rsidR="00345E5C" w:rsidRPr="00E23121">
        <w:t>–</w:t>
      </w:r>
      <w:r w:rsidR="00345E5C">
        <w:t> </w:t>
      </w:r>
      <w:r w:rsidRPr="00E23121">
        <w:t>neboť čím víc</w:t>
      </w:r>
      <w:r w:rsidR="00345E5C" w:rsidRPr="00E23121">
        <w:t xml:space="preserve"> o</w:t>
      </w:r>
      <w:r w:rsidR="00345E5C">
        <w:t> </w:t>
      </w:r>
      <w:r w:rsidRPr="00E23121">
        <w:t xml:space="preserve">těch věcech mluvím, tím je </w:t>
      </w:r>
      <w:r w:rsidR="000B7DBA" w:rsidRPr="00E23121">
        <w:t>to snazší, tedy psychicky snazší</w:t>
      </w:r>
      <w:r w:rsidRPr="00E23121">
        <w:t>, ne fyzicky</w:t>
      </w:r>
      <w:r w:rsidR="00345E5C">
        <w:t> </w:t>
      </w:r>
      <w:r w:rsidR="00345E5C" w:rsidRPr="00E23121">
        <w:t>–</w:t>
      </w:r>
      <w:r w:rsidR="00345E5C">
        <w:t> </w:t>
      </w:r>
      <w:r w:rsidRPr="00E23121">
        <w:t>bych ráda</w:t>
      </w:r>
      <w:r w:rsidR="00345E5C" w:rsidRPr="00E23121">
        <w:t xml:space="preserve"> o</w:t>
      </w:r>
      <w:r w:rsidR="00345E5C">
        <w:t> </w:t>
      </w:r>
      <w:r w:rsidRPr="00E23121">
        <w:t xml:space="preserve">tom </w:t>
      </w:r>
      <w:r w:rsidR="00CC5AD8" w:rsidRPr="00E23121">
        <w:t>lé</w:t>
      </w:r>
      <w:r w:rsidRPr="00E23121">
        <w:t>tě pověděla ještě pár věcí.</w:t>
      </w:r>
    </w:p>
    <w:p w:rsidR="00D34DB7" w:rsidRPr="00E23121" w:rsidRDefault="00345E5C" w:rsidP="00E23121">
      <w:pPr>
        <w:pStyle w:val="Text"/>
      </w:pPr>
      <w:r w:rsidRPr="00E23121">
        <w:t>O</w:t>
      </w:r>
      <w:r>
        <w:t> </w:t>
      </w:r>
      <w:r w:rsidR="000251E4" w:rsidRPr="00E23121">
        <w:t>tom, jak</w:t>
      </w:r>
      <w:r w:rsidRPr="00E23121">
        <w:t xml:space="preserve"> v</w:t>
      </w:r>
      <w:r>
        <w:t> </w:t>
      </w:r>
      <w:r w:rsidR="000251E4" w:rsidRPr="00E23121">
        <w:t>oněch dnech farmáři klučili živé ploty, vykopávali</w:t>
      </w:r>
      <w:r w:rsidR="006A53D5">
        <w:t xml:space="preserve"> letité</w:t>
      </w:r>
      <w:r w:rsidR="000251E4" w:rsidRPr="00E23121">
        <w:t xml:space="preserve"> živé ploty</w:t>
      </w:r>
      <w:r w:rsidRPr="00E23121">
        <w:t xml:space="preserve"> i</w:t>
      </w:r>
      <w:r>
        <w:t> </w:t>
      </w:r>
      <w:r w:rsidRPr="00E23121">
        <w:t>s</w:t>
      </w:r>
      <w:r>
        <w:t> </w:t>
      </w:r>
      <w:r w:rsidR="000251E4" w:rsidRPr="00E23121">
        <w:t>kořeny</w:t>
      </w:r>
      <w:r w:rsidRPr="00E23121">
        <w:t xml:space="preserve"> a</w:t>
      </w:r>
      <w:r>
        <w:t> </w:t>
      </w:r>
      <w:r w:rsidR="000251E4" w:rsidRPr="00E23121">
        <w:t>pálili je. Protože nejsem nadšený chodec</w:t>
      </w:r>
      <w:r w:rsidRPr="00E23121">
        <w:t xml:space="preserve"> a</w:t>
      </w:r>
      <w:r>
        <w:t> </w:t>
      </w:r>
      <w:r w:rsidR="000251E4" w:rsidRPr="00E23121">
        <w:t>neláká mě vysedávání na čerstvém vzduchu, příkladně piknik, myslela si spousta lidí, že se nezajímám</w:t>
      </w:r>
      <w:r w:rsidRPr="00E23121">
        <w:t xml:space="preserve"> o</w:t>
      </w:r>
      <w:r>
        <w:t> </w:t>
      </w:r>
      <w:r w:rsidR="000251E4" w:rsidRPr="00E23121">
        <w:t>pří</w:t>
      </w:r>
      <w:r w:rsidR="007F378D">
        <w:t>rodu. Ve skutečnosti mě přírodní</w:t>
      </w:r>
      <w:r w:rsidR="000251E4" w:rsidRPr="00E23121">
        <w:t xml:space="preserve"> vědy vždycky zajímaly. Mnoho zájmů jsme měli</w:t>
      </w:r>
      <w:r w:rsidRPr="00E23121">
        <w:t xml:space="preserve"> s</w:t>
      </w:r>
      <w:r>
        <w:t> </w:t>
      </w:r>
      <w:r w:rsidR="000251E4" w:rsidRPr="00E23121">
        <w:t>Alanem společných,</w:t>
      </w:r>
      <w:r w:rsidRPr="00E23121">
        <w:t xml:space="preserve"> a</w:t>
      </w:r>
      <w:r>
        <w:t> </w:t>
      </w:r>
      <w:r w:rsidR="000251E4" w:rsidRPr="00E23121">
        <w:t>toto</w:t>
      </w:r>
      <w:r w:rsidR="0041594E" w:rsidRPr="00E23121">
        <w:t xml:space="preserve"> byl </w:t>
      </w:r>
      <w:r w:rsidR="007F378D">
        <w:t>jeden</w:t>
      </w:r>
      <w:r>
        <w:t xml:space="preserve"> z </w:t>
      </w:r>
      <w:r w:rsidR="00534011">
        <w:t>nich. Zajímaly nás stejné knihy, stejné</w:t>
      </w:r>
      <w:r w:rsidR="007F378D">
        <w:t xml:space="preserve"> obrazy, stejná hudb</w:t>
      </w:r>
      <w:r w:rsidR="000251E4" w:rsidRPr="00E23121">
        <w:t>a, měli jsme stejný přístup</w:t>
      </w:r>
      <w:r w:rsidRPr="00E23121">
        <w:t xml:space="preserve"> k</w:t>
      </w:r>
      <w:r>
        <w:t> </w:t>
      </w:r>
      <w:r w:rsidR="000251E4" w:rsidRPr="00E23121">
        <w:t>živ</w:t>
      </w:r>
      <w:r w:rsidR="00534011">
        <w:t>otu. Milovali jsme plané</w:t>
      </w:r>
      <w:r w:rsidR="007F378D">
        <w:t xml:space="preserve"> květiny</w:t>
      </w:r>
      <w:r w:rsidR="000251E4" w:rsidRPr="00E23121">
        <w:t xml:space="preserve"> ze slatin</w:t>
      </w:r>
      <w:r w:rsidRPr="00E23121">
        <w:t xml:space="preserve"> a</w:t>
      </w:r>
      <w:r>
        <w:t> </w:t>
      </w:r>
      <w:r w:rsidR="000251E4" w:rsidRPr="00E23121">
        <w:t>ze suffolks</w:t>
      </w:r>
      <w:r w:rsidR="00CC5AD8" w:rsidRPr="00E23121">
        <w:t>ké</w:t>
      </w:r>
      <w:r w:rsidR="000251E4" w:rsidRPr="00E23121">
        <w:t xml:space="preserve">ho pobřeží. Oba </w:t>
      </w:r>
      <w:r w:rsidR="007F378D">
        <w:t>jsme doufali, že jednoho dne uvidí</w:t>
      </w:r>
      <w:r w:rsidR="000251E4" w:rsidRPr="00E23121">
        <w:t>me otakárka fenyklového. Nenáviděli jsme podzim</w:t>
      </w:r>
      <w:r w:rsidRPr="00E23121">
        <w:t xml:space="preserve"> a</w:t>
      </w:r>
      <w:r>
        <w:t> </w:t>
      </w:r>
      <w:r w:rsidR="000251E4" w:rsidRPr="00E23121">
        <w:t>zimu</w:t>
      </w:r>
      <w:r w:rsidRPr="00E23121">
        <w:t xml:space="preserve"> a</w:t>
      </w:r>
      <w:r>
        <w:t> </w:t>
      </w:r>
      <w:r w:rsidR="000251E4" w:rsidRPr="00E23121">
        <w:t>milovali léto. Ani jeden jsme nešli pěšky, když jsme mohli jet vozem. Oba jsme měli rádi stejné jídlo</w:t>
      </w:r>
      <w:r w:rsidRPr="00E23121">
        <w:t xml:space="preserve"> a</w:t>
      </w:r>
      <w:r>
        <w:t> </w:t>
      </w:r>
      <w:r w:rsidR="000251E4" w:rsidRPr="00E23121">
        <w:t>ani jsme se dlouho neznali, když jsme zjistili, že oba máme jedno</w:t>
      </w:r>
      <w:r w:rsidRPr="00E23121">
        <w:t xml:space="preserve"> a</w:t>
      </w:r>
      <w:r>
        <w:t> </w:t>
      </w:r>
      <w:r w:rsidR="0022293C">
        <w:t>totéž oblíbené</w:t>
      </w:r>
      <w:r w:rsidR="000251E4" w:rsidRPr="00E23121">
        <w:t xml:space="preserve"> pití, které už tehdy vyšlo</w:t>
      </w:r>
      <w:r w:rsidRPr="00E23121">
        <w:t xml:space="preserve"> z</w:t>
      </w:r>
      <w:r>
        <w:t> </w:t>
      </w:r>
      <w:r w:rsidR="000251E4" w:rsidRPr="00E23121">
        <w:t>módy. Byl to růžový gin, růžový gin</w:t>
      </w:r>
      <w:r w:rsidRPr="00E23121">
        <w:t xml:space="preserve"> a</w:t>
      </w:r>
      <w:r>
        <w:t> </w:t>
      </w:r>
      <w:r w:rsidR="000251E4" w:rsidRPr="00E23121">
        <w:t>likér</w:t>
      </w:r>
      <w:r w:rsidRPr="00E23121">
        <w:t xml:space="preserve"> z</w:t>
      </w:r>
      <w:r>
        <w:t> </w:t>
      </w:r>
      <w:r w:rsidR="000251E4" w:rsidRPr="00E23121">
        <w:t>angostury. Pije to dneska někdo? Můžete příkladně zajít do hotelu</w:t>
      </w:r>
      <w:r w:rsidRPr="00E23121">
        <w:t xml:space="preserve"> a</w:t>
      </w:r>
      <w:r>
        <w:t> </w:t>
      </w:r>
      <w:r w:rsidR="000251E4" w:rsidRPr="00E23121">
        <w:t>obj</w:t>
      </w:r>
      <w:r w:rsidR="007822DA">
        <w:t>ednat si růžový gin?</w:t>
      </w:r>
      <w:r>
        <w:t xml:space="preserve"> A </w:t>
      </w:r>
      <w:r w:rsidR="007822DA">
        <w:t>věděli by</w:t>
      </w:r>
      <w:r w:rsidR="000251E4" w:rsidRPr="00E23121">
        <w:t>, co chcete?</w:t>
      </w:r>
    </w:p>
    <w:p w:rsidR="00D34DB7" w:rsidRPr="00E23121" w:rsidRDefault="00384956" w:rsidP="00E23121">
      <w:pPr>
        <w:pStyle w:val="Text"/>
      </w:pPr>
      <w:r>
        <w:t>Byly to nevinné</w:t>
      </w:r>
      <w:r w:rsidR="007822DA">
        <w:t xml:space="preserve"> hry</w:t>
      </w:r>
      <w:r w:rsidR="000251E4" w:rsidRPr="00E23121">
        <w:t>, které jsme oba</w:t>
      </w:r>
      <w:r w:rsidR="00345E5C" w:rsidRPr="00E23121">
        <w:t xml:space="preserve"> s</w:t>
      </w:r>
      <w:r w:rsidR="00345E5C">
        <w:t> </w:t>
      </w:r>
      <w:r w:rsidR="000251E4" w:rsidRPr="00E23121">
        <w:t>takovou chutí hrávali. Dokonce</w:t>
      </w:r>
      <w:r w:rsidR="00345E5C" w:rsidRPr="00E23121">
        <w:t xml:space="preserve"> i</w:t>
      </w:r>
      <w:r w:rsidR="00345E5C">
        <w:t> </w:t>
      </w:r>
      <w:r w:rsidR="000251E4" w:rsidRPr="00E23121">
        <w:t>hra na phána</w:t>
      </w:r>
      <w:r w:rsidR="00345E5C" w:rsidRPr="00E23121">
        <w:t xml:space="preserve"> a</w:t>
      </w:r>
      <w:r w:rsidR="00345E5C">
        <w:t> </w:t>
      </w:r>
      <w:r w:rsidR="000251E4" w:rsidRPr="00E23121">
        <w:t>phaní Darlingovy</w:t>
      </w:r>
      <w:r w:rsidR="00345E5C" w:rsidRPr="00E23121">
        <w:t xml:space="preserve"> v</w:t>
      </w:r>
      <w:r w:rsidR="00345E5C">
        <w:t> </w:t>
      </w:r>
      <w:r w:rsidR="000251E4" w:rsidRPr="00E23121">
        <w:t>sobě měla určitou prostotu</w:t>
      </w:r>
      <w:r w:rsidR="00345E5C" w:rsidRPr="00E23121">
        <w:t xml:space="preserve"> a</w:t>
      </w:r>
      <w:r w:rsidR="00345E5C">
        <w:t> </w:t>
      </w:r>
      <w:r w:rsidR="000251E4" w:rsidRPr="00E23121">
        <w:t>půvab. To, jak jsme se oblékali, byla skutečně kostýmová zkouška, zkouš</w:t>
      </w:r>
      <w:r w:rsidR="007822DA">
        <w:t>ka na ideální stav věcí, ne abyc</w:t>
      </w:r>
      <w:r w:rsidR="000251E4" w:rsidRPr="00E23121">
        <w:t xml:space="preserve">hom tak povzbudili </w:t>
      </w:r>
      <w:r w:rsidR="000251E4" w:rsidRPr="00E23121">
        <w:lastRenderedPageBreak/>
        <w:t>ochabující chutě.</w:t>
      </w:r>
      <w:r w:rsidR="007F378D">
        <w:t xml:space="preserve"> N</w:t>
      </w:r>
      <w:r w:rsidR="009658FD">
        <w:t>ebyl</w:t>
      </w:r>
      <w:r w:rsidR="007822DA">
        <w:t>i</w:t>
      </w:r>
      <w:r w:rsidR="000251E4" w:rsidRPr="00E23121">
        <w:t xml:space="preserve"> jsme unavení, naše láska byla svěží</w:t>
      </w:r>
      <w:r w:rsidR="00345E5C" w:rsidRPr="00E23121">
        <w:t xml:space="preserve"> a</w:t>
      </w:r>
      <w:r w:rsidR="00345E5C">
        <w:t> </w:t>
      </w:r>
      <w:r w:rsidR="000251E4" w:rsidRPr="00E23121">
        <w:t>každé milování</w:t>
      </w:r>
      <w:r w:rsidR="00345E5C" w:rsidRPr="00E23121">
        <w:t xml:space="preserve"> v</w:t>
      </w:r>
      <w:r w:rsidR="00345E5C">
        <w:t> </w:t>
      </w:r>
      <w:r w:rsidR="000251E4" w:rsidRPr="00E23121">
        <w:t>sobě neslo</w:t>
      </w:r>
      <w:r w:rsidR="006A53D5">
        <w:t xml:space="preserve"> vzrušení</w:t>
      </w:r>
      <w:r w:rsidR="000251E4" w:rsidRPr="00E23121">
        <w:t xml:space="preserve"> mladého páru.</w:t>
      </w:r>
    </w:p>
    <w:p w:rsidR="00D34DB7" w:rsidRPr="00E23121" w:rsidRDefault="000251E4" w:rsidP="00E23121">
      <w:pPr>
        <w:pStyle w:val="Text"/>
      </w:pPr>
      <w:r w:rsidRPr="00E23121">
        <w:t>Počkat, hodně jsem odbočila</w:t>
      </w:r>
      <w:r w:rsidR="00345E5C" w:rsidRPr="00E23121">
        <w:t xml:space="preserve"> a</w:t>
      </w:r>
      <w:r w:rsidR="00345E5C">
        <w:t> </w:t>
      </w:r>
      <w:r w:rsidRPr="00E23121">
        <w:t>teď nevím, co jsem chtěla vlastně říct. Možná jsem nechtěla vyprávět nic zvláštního, možná jsem mluvila, jen abych si pocvičila řeč. Už jsem ale stejně unavená, už jsem trénovala dost.</w:t>
      </w:r>
    </w:p>
    <w:p w:rsidR="00D34DB7" w:rsidRPr="00E23121" w:rsidRDefault="000251E4" w:rsidP="00E23121">
      <w:pPr>
        <w:pStyle w:val="Text"/>
      </w:pPr>
      <w:r w:rsidRPr="00E23121">
        <w:t>Pásky jsou ale stejně něco báječného. Smažete slova</w:t>
      </w:r>
      <w:r w:rsidR="00345E5C" w:rsidRPr="00E23121">
        <w:t xml:space="preserve"> a</w:t>
      </w:r>
      <w:r w:rsidR="00345E5C">
        <w:t> </w:t>
      </w:r>
      <w:r w:rsidRPr="00E23121">
        <w:t>pásky jsou jako nové</w:t>
      </w:r>
      <w:r w:rsidR="00345E5C" w:rsidRPr="00E23121">
        <w:t xml:space="preserve"> a</w:t>
      </w:r>
      <w:r w:rsidR="00345E5C">
        <w:t> </w:t>
      </w:r>
      <w:r w:rsidRPr="00E23121">
        <w:t>všechno je potom</w:t>
      </w:r>
      <w:r w:rsidR="00CD4565">
        <w:t>,</w:t>
      </w:r>
      <w:r w:rsidRPr="00E23121">
        <w:t xml:space="preserve"> jako bylo dřív, než jste to všechno řekli. Nemusíte žít čtyřiadvacet let</w:t>
      </w:r>
      <w:r w:rsidR="00345E5C" w:rsidRPr="00E23121">
        <w:t xml:space="preserve"> s</w:t>
      </w:r>
      <w:r w:rsidR="00345E5C">
        <w:t> </w:t>
      </w:r>
      <w:r w:rsidRPr="00E23121">
        <w:t>určitými činy</w:t>
      </w:r>
      <w:r w:rsidR="00345E5C" w:rsidRPr="00E23121">
        <w:t xml:space="preserve"> a</w:t>
      </w:r>
      <w:r w:rsidR="00345E5C">
        <w:t> </w:t>
      </w:r>
      <w:r w:rsidRPr="00E23121">
        <w:t>slovy, neboť jste je smazali. Na neviditelných vln</w:t>
      </w:r>
      <w:r w:rsidR="007822DA">
        <w:t>ách odply</w:t>
      </w:r>
      <w:r w:rsidRPr="00E23121">
        <w:t>n</w:t>
      </w:r>
      <w:r w:rsidR="007822DA">
        <w:t>u</w:t>
      </w:r>
      <w:r w:rsidR="00D34DB7" w:rsidRPr="00E23121">
        <w:t>l</w:t>
      </w:r>
      <w:r w:rsidRPr="00E23121">
        <w:t>y ke hvězdám.</w:t>
      </w:r>
    </w:p>
    <w:p w:rsidR="00D34DB7" w:rsidRPr="00E23121" w:rsidRDefault="007822DA" w:rsidP="00EA0B61">
      <w:pPr>
        <w:pStyle w:val="Nadpis1"/>
        <w:jc w:val="center"/>
      </w:pPr>
      <w:r>
        <w:t>KAPITOLA 1</w:t>
      </w:r>
      <w:r w:rsidR="000251E4" w:rsidRPr="00E23121">
        <w:t>7</w:t>
      </w:r>
    </w:p>
    <w:p w:rsidR="00D34DB7" w:rsidRPr="00E23121" w:rsidRDefault="00D34DB7" w:rsidP="00E23121">
      <w:pPr>
        <w:pStyle w:val="Text"/>
      </w:pPr>
    </w:p>
    <w:p w:rsidR="00D34DB7" w:rsidRPr="00E23121" w:rsidRDefault="00D34DB7" w:rsidP="00E23121">
      <w:pPr>
        <w:pStyle w:val="Text"/>
      </w:pPr>
    </w:p>
    <w:p w:rsidR="00D34DB7" w:rsidRPr="00E23121" w:rsidRDefault="000251E4" w:rsidP="00E23121">
      <w:pPr>
        <w:pStyle w:val="Text"/>
      </w:pPr>
      <w:r w:rsidRPr="00E23121">
        <w:t>Někdo poslal Gildě pohlednici</w:t>
      </w:r>
      <w:r w:rsidR="00345E5C" w:rsidRPr="00E23121">
        <w:t xml:space="preserve"> s</w:t>
      </w:r>
      <w:r w:rsidR="00345E5C">
        <w:t> </w:t>
      </w:r>
      <w:r w:rsidR="00345E5C" w:rsidRPr="00E23121">
        <w:t>‚A</w:t>
      </w:r>
      <w:r w:rsidR="00345E5C">
        <w:t> </w:t>
      </w:r>
      <w:r w:rsidR="00EA0B61">
        <w:t>je ti padesát‘</w:t>
      </w:r>
      <w:r w:rsidR="00BE4957">
        <w:t>. Nepodepsanou. Byla na ní</w:t>
      </w:r>
      <w:r w:rsidRPr="00E23121">
        <w:t xml:space="preserve"> postarší usmívající se žena</w:t>
      </w:r>
      <w:r w:rsidR="00345E5C" w:rsidRPr="00E23121">
        <w:t xml:space="preserve"> </w:t>
      </w:r>
      <w:r w:rsidR="00345E5C">
        <w:t>s </w:t>
      </w:r>
      <w:r w:rsidR="007822DA">
        <w:t>vlnitými stříbrnými vlasy</w:t>
      </w:r>
      <w:r w:rsidR="00345E5C">
        <w:t xml:space="preserve"> a </w:t>
      </w:r>
      <w:r w:rsidR="007822DA">
        <w:t>ky</w:t>
      </w:r>
      <w:r w:rsidRPr="00E23121">
        <w:t>ticí květin. Stella jí samozřejmě poslala blahopřání, takové,</w:t>
      </w:r>
      <w:r w:rsidR="00345E5C" w:rsidRPr="00E23121">
        <w:t xml:space="preserve"> z</w:t>
      </w:r>
      <w:r w:rsidR="00345E5C">
        <w:t> </w:t>
      </w:r>
      <w:r w:rsidRPr="00E23121">
        <w:t>kte</w:t>
      </w:r>
      <w:r w:rsidR="00CC5AD8" w:rsidRPr="00E23121">
        <w:t>ré</w:t>
      </w:r>
      <w:r w:rsidRPr="00E23121">
        <w:t>ho se nepozná,</w:t>
      </w:r>
      <w:r w:rsidR="00345E5C" w:rsidRPr="00E23121">
        <w:t xml:space="preserve"> o</w:t>
      </w:r>
      <w:r w:rsidR="00345E5C">
        <w:t> </w:t>
      </w:r>
      <w:r w:rsidRPr="00E23121">
        <w:t>kolikáté narozeniny jde,</w:t>
      </w:r>
      <w:r w:rsidR="00345E5C" w:rsidRPr="00E23121">
        <w:t xml:space="preserve"> a</w:t>
      </w:r>
      <w:r w:rsidR="00345E5C">
        <w:t> </w:t>
      </w:r>
      <w:r w:rsidRPr="00E23121">
        <w:t>překva</w:t>
      </w:r>
      <w:r w:rsidR="002D2322">
        <w:t>pilo ji, málem šokovalo, když jí</w:t>
      </w:r>
      <w:r w:rsidRPr="00E23121">
        <w:t xml:space="preserve"> Gilda ukázala to nepodepsané. Očekávala, </w:t>
      </w:r>
      <w:r w:rsidR="007822DA">
        <w:t>že bude Gilda tajit tenhle mezní</w:t>
      </w:r>
      <w:r w:rsidRPr="00E23121">
        <w:t>k</w:t>
      </w:r>
      <w:r w:rsidR="00A858B4">
        <w:t xml:space="preserve"> své</w:t>
      </w:r>
      <w:r w:rsidRPr="00E23121">
        <w:t>ho věku nebo ohledně něho lhát, aby nemusela</w:t>
      </w:r>
      <w:r w:rsidR="00345E5C" w:rsidRPr="00E23121">
        <w:t xml:space="preserve"> v</w:t>
      </w:r>
      <w:r w:rsidR="00345E5C">
        <w:t> </w:t>
      </w:r>
      <w:r w:rsidRPr="00E23121">
        <w:t>příštích deset</w:t>
      </w:r>
      <w:r w:rsidR="007822DA">
        <w:t>i letech překročit devětačtyřicí</w:t>
      </w:r>
      <w:r w:rsidRPr="00E23121">
        <w:t>tku. Ale Gilda ten pohled předvedla, stejně jako vystavila na odiv dva anonymní dopisy, kte</w:t>
      </w:r>
      <w:r w:rsidR="00CC5AD8" w:rsidRPr="00E23121">
        <w:t>ré</w:t>
      </w:r>
      <w:r w:rsidRPr="00E23121">
        <w:t xml:space="preserve"> jí přišly.</w:t>
      </w:r>
    </w:p>
    <w:p w:rsidR="00D34DB7" w:rsidRPr="00E23121" w:rsidRDefault="000251E4" w:rsidP="00E23121">
      <w:pPr>
        <w:pStyle w:val="Text"/>
      </w:pPr>
      <w:r w:rsidRPr="00E23121">
        <w:t>Tiš</w:t>
      </w:r>
      <w:r w:rsidR="00074A9B">
        <w:t>těná slova byla vystří</w:t>
      </w:r>
      <w:r w:rsidR="007822DA">
        <w:t>haná</w:t>
      </w:r>
      <w:r w:rsidR="00345E5C">
        <w:t xml:space="preserve"> z </w:t>
      </w:r>
      <w:r w:rsidR="007822DA">
        <w:t>kní</w:t>
      </w:r>
      <w:r w:rsidRPr="00E23121">
        <w:t>žky, ne</w:t>
      </w:r>
      <w:r w:rsidR="00345E5C" w:rsidRPr="00E23121">
        <w:t xml:space="preserve"> z</w:t>
      </w:r>
      <w:r w:rsidR="00345E5C">
        <w:t> </w:t>
      </w:r>
      <w:r w:rsidRPr="00E23121">
        <w:t>novi</w:t>
      </w:r>
      <w:r w:rsidR="007822DA">
        <w:t>n,</w:t>
      </w:r>
      <w:r w:rsidR="00345E5C">
        <w:t xml:space="preserve"> a </w:t>
      </w:r>
      <w:r w:rsidR="007822DA">
        <w:t>přilepená na laciný dopisní</w:t>
      </w:r>
      <w:r w:rsidRPr="00E23121">
        <w:t xml:space="preserve"> papír.</w:t>
      </w:r>
      <w:r w:rsidR="00345E5C" w:rsidRPr="00E23121">
        <w:t xml:space="preserve"> V</w:t>
      </w:r>
      <w:r w:rsidR="00345E5C">
        <w:t> </w:t>
      </w:r>
      <w:r w:rsidRPr="00E23121">
        <w:t>jednom stálo</w:t>
      </w:r>
      <w:r w:rsidR="00D34DB7" w:rsidRPr="00E23121">
        <w:t xml:space="preserve"> ‚T</w:t>
      </w:r>
      <w:r w:rsidRPr="00E23121">
        <w:t>vůj manžel má jinou</w:t>
      </w:r>
      <w:r w:rsidR="00D34DB7" w:rsidRPr="00E23121">
        <w:t>‘</w:t>
      </w:r>
      <w:r w:rsidR="00345E5C" w:rsidRPr="00E23121">
        <w:t xml:space="preserve"> a</w:t>
      </w:r>
      <w:r w:rsidR="00345E5C">
        <w:t> </w:t>
      </w:r>
      <w:r w:rsidRPr="00E23121">
        <w:t>v</w:t>
      </w:r>
      <w:r w:rsidR="00605E39">
        <w:t> </w:t>
      </w:r>
      <w:r w:rsidRPr="00E23121">
        <w:t>dru</w:t>
      </w:r>
      <w:r w:rsidR="00CC5AD8" w:rsidRPr="00E23121">
        <w:t>hé</w:t>
      </w:r>
      <w:r w:rsidRPr="00E23121">
        <w:t>m</w:t>
      </w:r>
      <w:r w:rsidR="00605E39">
        <w:t xml:space="preserve"> ‚</w:t>
      </w:r>
      <w:r w:rsidR="00D34DB7" w:rsidRPr="00E23121">
        <w:t>A</w:t>
      </w:r>
      <w:r w:rsidRPr="00E23121">
        <w:t>lan je zamilovaný do ženy, kterou dobře znáš</w:t>
      </w:r>
      <w:r w:rsidR="00D34DB7" w:rsidRPr="00E23121">
        <w:t>‘</w:t>
      </w:r>
      <w:r w:rsidRPr="00E23121">
        <w:t>. Stelle nešlo do hlavy, proč tu pohlednici</w:t>
      </w:r>
      <w:r w:rsidR="00345E5C" w:rsidRPr="00E23121">
        <w:t xml:space="preserve"> a</w:t>
      </w:r>
      <w:r w:rsidR="00345E5C">
        <w:t> </w:t>
      </w:r>
      <w:r w:rsidR="00CD4565">
        <w:t>ty neomalené dopisy ukázala jí</w:t>
      </w:r>
      <w:r w:rsidRPr="00E23121">
        <w:t>, Priscille</w:t>
      </w:r>
      <w:r w:rsidR="00345E5C" w:rsidRPr="00E23121">
        <w:t xml:space="preserve"> a</w:t>
      </w:r>
      <w:r w:rsidR="00345E5C">
        <w:t> </w:t>
      </w:r>
      <w:r w:rsidRPr="00E23121">
        <w:t>Jeremymu</w:t>
      </w:r>
      <w:r w:rsidR="00345E5C" w:rsidRPr="00E23121">
        <w:t xml:space="preserve"> a</w:t>
      </w:r>
      <w:r w:rsidR="00345E5C">
        <w:t> </w:t>
      </w:r>
      <w:r w:rsidRPr="00E23121">
        <w:t>dokonce Marianne, proč se</w:t>
      </w:r>
      <w:r w:rsidR="00345E5C" w:rsidRPr="00E23121">
        <w:t xml:space="preserve"> s</w:t>
      </w:r>
      <w:r w:rsidR="00345E5C">
        <w:t> </w:t>
      </w:r>
      <w:r w:rsidRPr="00E23121">
        <w:t>nimi předváděla.</w:t>
      </w:r>
    </w:p>
    <w:p w:rsidR="00D34DB7" w:rsidRPr="00E23121" w:rsidRDefault="000251E4" w:rsidP="00E23121">
      <w:pPr>
        <w:pStyle w:val="Text"/>
      </w:pPr>
      <w:r w:rsidRPr="00E23121">
        <w:t>Stella začala vrhat podezíravě po</w:t>
      </w:r>
      <w:r w:rsidR="007822DA">
        <w:t>hledy po těch,</w:t>
      </w:r>
      <w:r w:rsidR="00345E5C">
        <w:t xml:space="preserve"> o </w:t>
      </w:r>
      <w:r w:rsidR="007822DA">
        <w:t>nichž si předtí</w:t>
      </w:r>
      <w:r w:rsidRPr="00E23121">
        <w:t>m myslela, že jim může důvěřovat, po svých sousedech</w:t>
      </w:r>
      <w:r w:rsidR="00345E5C" w:rsidRPr="00E23121">
        <w:t xml:space="preserve"> a</w:t>
      </w:r>
      <w:r w:rsidR="00345E5C">
        <w:t> </w:t>
      </w:r>
      <w:r w:rsidRPr="00E23121">
        <w:t xml:space="preserve">po Aagot, nové </w:t>
      </w:r>
      <w:r w:rsidRPr="00F45598">
        <w:rPr>
          <w:i/>
        </w:rPr>
        <w:t>au</w:t>
      </w:r>
      <w:r w:rsidRPr="00E23121">
        <w:t xml:space="preserve"> </w:t>
      </w:r>
      <w:r w:rsidRPr="00E23121">
        <w:rPr>
          <w:i/>
        </w:rPr>
        <w:t xml:space="preserve">pair. </w:t>
      </w:r>
      <w:r w:rsidRPr="00E23121">
        <w:t>Potom,</w:t>
      </w:r>
      <w:r w:rsidR="0041594E" w:rsidRPr="00E23121">
        <w:t xml:space="preserve"> když</w:t>
      </w:r>
      <w:r w:rsidR="007822DA">
        <w:t xml:space="preserve"> zájem</w:t>
      </w:r>
      <w:r w:rsidR="00345E5C">
        <w:t xml:space="preserve"> o </w:t>
      </w:r>
      <w:r w:rsidR="007822DA">
        <w:t>dopisy</w:t>
      </w:r>
      <w:r w:rsidRPr="00E23121">
        <w:t xml:space="preserve"> viditelně opadl, přiznala se Gilda Alanovi, že je poslala sama. Koupila pohlednici, tu nejošklivější</w:t>
      </w:r>
      <w:r w:rsidR="00345E5C" w:rsidRPr="00E23121">
        <w:t xml:space="preserve"> a</w:t>
      </w:r>
      <w:r w:rsidR="00345E5C">
        <w:t> </w:t>
      </w:r>
      <w:r w:rsidRPr="00E23121">
        <w:t>nejvulgárnější, kterou objevila,</w:t>
      </w:r>
      <w:r w:rsidR="00345E5C" w:rsidRPr="00E23121">
        <w:t xml:space="preserve"> a</w:t>
      </w:r>
      <w:r w:rsidR="00345E5C">
        <w:t> </w:t>
      </w:r>
      <w:r w:rsidRPr="00E23121">
        <w:t>sama sestavila text, slova vystříhala</w:t>
      </w:r>
      <w:r w:rsidR="00345E5C" w:rsidRPr="00E23121">
        <w:t xml:space="preserve"> z</w:t>
      </w:r>
      <w:r w:rsidR="00345E5C">
        <w:t> </w:t>
      </w:r>
      <w:r w:rsidRPr="00E23121">
        <w:t>jedné knížky</w:t>
      </w:r>
      <w:r w:rsidR="00345E5C" w:rsidRPr="00E23121">
        <w:t xml:space="preserve"> o</w:t>
      </w:r>
      <w:r w:rsidR="00345E5C">
        <w:t> </w:t>
      </w:r>
      <w:r w:rsidRPr="00E23121">
        <w:rPr>
          <w:i/>
        </w:rPr>
        <w:t>Figarovi</w:t>
      </w:r>
      <w:r w:rsidR="00345E5C" w:rsidRPr="00E23121">
        <w:rPr>
          <w:i/>
        </w:rPr>
        <w:t xml:space="preserve"> </w:t>
      </w:r>
      <w:r w:rsidR="00345E5C" w:rsidRPr="00E23121">
        <w:t>a</w:t>
      </w:r>
      <w:r w:rsidR="00345E5C">
        <w:rPr>
          <w:i/>
        </w:rPr>
        <w:t> </w:t>
      </w:r>
      <w:r w:rsidRPr="00E23121">
        <w:rPr>
          <w:i/>
        </w:rPr>
        <w:t xml:space="preserve">Velvet, </w:t>
      </w:r>
      <w:r w:rsidRPr="00E23121">
        <w:t>kterou Alan ilustroval. Vyndali knihu</w:t>
      </w:r>
      <w:r w:rsidR="00345E5C" w:rsidRPr="00E23121">
        <w:t xml:space="preserve"> z</w:t>
      </w:r>
      <w:r w:rsidR="00345E5C">
        <w:t> </w:t>
      </w:r>
      <w:r w:rsidRPr="00E23121">
        <w:t>police</w:t>
      </w:r>
      <w:r w:rsidR="00345E5C" w:rsidRPr="00E23121">
        <w:t xml:space="preserve"> a</w:t>
      </w:r>
      <w:r w:rsidR="00345E5C">
        <w:t> </w:t>
      </w:r>
      <w:r w:rsidR="00DE3135">
        <w:t>Gilda mu ukázala poničené</w:t>
      </w:r>
      <w:r w:rsidRPr="00E23121">
        <w:t xml:space="preserve"> stránky.</w:t>
      </w:r>
    </w:p>
    <w:p w:rsidR="00D34DB7" w:rsidRPr="00E23121" w:rsidRDefault="000251E4" w:rsidP="00E23121">
      <w:pPr>
        <w:pStyle w:val="Text"/>
      </w:pPr>
      <w:r w:rsidRPr="00E23121">
        <w:lastRenderedPageBreak/>
        <w:t>Protože to byl příběh pro děti, měla Gilda omezený výběr slov. Vyprávěl Stelle, jak se Gilda chlubila svým důvtipem,</w:t>
      </w:r>
      <w:r w:rsidR="00345E5C" w:rsidRPr="00E23121">
        <w:t xml:space="preserve"> a</w:t>
      </w:r>
      <w:r w:rsidR="00345E5C">
        <w:t> </w:t>
      </w:r>
      <w:r w:rsidR="00847B6A">
        <w:t>byl</w:t>
      </w:r>
      <w:r w:rsidRPr="00E23121">
        <w:t xml:space="preserve">a </w:t>
      </w:r>
      <w:r w:rsidR="007822DA">
        <w:t>moc py</w:t>
      </w:r>
      <w:r w:rsidRPr="00E23121">
        <w:t>šná, že se jí podařilo najít</w:t>
      </w:r>
      <w:r w:rsidR="00984E1B">
        <w:t xml:space="preserve"> ‚</w:t>
      </w:r>
      <w:r w:rsidR="00D34DB7" w:rsidRPr="00E23121">
        <w:t>m</w:t>
      </w:r>
      <w:r w:rsidRPr="00E23121">
        <w:t>anžel</w:t>
      </w:r>
      <w:r w:rsidR="00D34DB7" w:rsidRPr="00E23121">
        <w:t>‘</w:t>
      </w:r>
      <w:r w:rsidR="00345E5C" w:rsidRPr="00E23121">
        <w:t xml:space="preserve"> a</w:t>
      </w:r>
      <w:r w:rsidR="00345E5C">
        <w:t> </w:t>
      </w:r>
      <w:r w:rsidR="00605E39">
        <w:t>‚</w:t>
      </w:r>
      <w:r w:rsidR="00D34DB7" w:rsidRPr="00E23121">
        <w:t>ž</w:t>
      </w:r>
      <w:r w:rsidRPr="00E23121">
        <w:t>ena</w:t>
      </w:r>
      <w:r w:rsidR="00D34DB7" w:rsidRPr="00E23121">
        <w:t>‘</w:t>
      </w:r>
      <w:r w:rsidR="007822DA">
        <w:t>, což jsou slova, která se vysky</w:t>
      </w:r>
      <w:r w:rsidRPr="00E23121">
        <w:t>tují</w:t>
      </w:r>
      <w:r w:rsidR="00345E5C" w:rsidRPr="00E23121">
        <w:t xml:space="preserve"> v</w:t>
      </w:r>
      <w:r w:rsidR="00345E5C">
        <w:t> </w:t>
      </w:r>
      <w:r w:rsidRPr="00E23121">
        <w:t>knihách pro děti zřídka. Proč s</w:t>
      </w:r>
      <w:r w:rsidR="007822DA">
        <w:t>i</w:t>
      </w:r>
      <w:r w:rsidR="00D34DB7" w:rsidRPr="00E23121">
        <w:t xml:space="preserve"> p</w:t>
      </w:r>
      <w:r w:rsidRPr="00E23121">
        <w:t>otom vybrala právě tuhle knihu? Protože na úvodní straně tam, kde uváděli ilustrátora, stálo</w:t>
      </w:r>
      <w:r w:rsidR="00D34DB7" w:rsidRPr="00E23121">
        <w:t xml:space="preserve"> ‚A</w:t>
      </w:r>
      <w:r w:rsidRPr="00E23121">
        <w:t>lan</w:t>
      </w:r>
      <w:r w:rsidR="00D34DB7" w:rsidRPr="00E23121">
        <w:t>‘</w:t>
      </w:r>
      <w:r w:rsidRPr="00E23121">
        <w:t>.</w:t>
      </w:r>
      <w:r w:rsidR="00345E5C" w:rsidRPr="00E23121">
        <w:t xml:space="preserve"> A</w:t>
      </w:r>
      <w:r w:rsidR="00345E5C">
        <w:t> </w:t>
      </w:r>
      <w:r w:rsidR="00A26513">
        <w:t>možná proto, že si té</w:t>
      </w:r>
      <w:r w:rsidRPr="00E23121">
        <w:t xml:space="preserve"> knihy cenil</w:t>
      </w:r>
      <w:r w:rsidR="00345E5C" w:rsidRPr="00E23121">
        <w:t xml:space="preserve"> a</w:t>
      </w:r>
      <w:r w:rsidR="00345E5C">
        <w:t> </w:t>
      </w:r>
      <w:r w:rsidRPr="00E23121">
        <w:t>tím, že ji zničila, mu ublížila.</w:t>
      </w:r>
    </w:p>
    <w:p w:rsidR="00D34DB7" w:rsidRPr="00E23121" w:rsidRDefault="00A26513" w:rsidP="00E23121">
      <w:pPr>
        <w:pStyle w:val="Text"/>
      </w:pPr>
      <w:r>
        <w:t>Samozřejmě se jí</w:t>
      </w:r>
      <w:r w:rsidR="000251E4" w:rsidRPr="00E23121">
        <w:t xml:space="preserve"> zeptal, proč to udělala. Proč si poslala ty dopisy?</w:t>
      </w:r>
      <w:r w:rsidR="00345E5C" w:rsidRPr="00E23121">
        <w:t xml:space="preserve"> O</w:t>
      </w:r>
      <w:r w:rsidR="00345E5C">
        <w:t> </w:t>
      </w:r>
      <w:r w:rsidR="000251E4" w:rsidRPr="00E23121">
        <w:t>co jí jde?</w:t>
      </w:r>
    </w:p>
    <w:p w:rsidR="00D34DB7" w:rsidRPr="00E23121" w:rsidRDefault="00D34DB7" w:rsidP="00E23121">
      <w:pPr>
        <w:pStyle w:val="Text"/>
        <w:jc w:val="left"/>
      </w:pPr>
      <w:r w:rsidRPr="00E23121">
        <w:t>„</w:t>
      </w:r>
      <w:r w:rsidR="007822DA">
        <w:t>Byl to způsob, jak ří</w:t>
      </w:r>
      <w:r w:rsidR="000251E4" w:rsidRPr="00E23121">
        <w:t>ct sama sobě pravdu,</w:t>
      </w:r>
      <w:r w:rsidRPr="00E23121">
        <w:t>“</w:t>
      </w:r>
      <w:r w:rsidR="000251E4" w:rsidRPr="00E23121">
        <w:t xml:space="preserve"> řekla.</w:t>
      </w:r>
    </w:p>
    <w:p w:rsidR="00D34DB7" w:rsidRPr="00E23121" w:rsidRDefault="00D34DB7" w:rsidP="00E23121">
      <w:pPr>
        <w:pStyle w:val="Text"/>
      </w:pPr>
      <w:r w:rsidRPr="00E23121">
        <w:t>„</w:t>
      </w:r>
      <w:r w:rsidR="000251E4" w:rsidRPr="00E23121">
        <w:t>Už si vzpomínám,</w:t>
      </w:r>
      <w:r w:rsidRPr="00E23121">
        <w:t>“</w:t>
      </w:r>
      <w:r w:rsidR="000251E4" w:rsidRPr="00E23121">
        <w:t xml:space="preserve"> řekl Stelle. </w:t>
      </w:r>
      <w:r w:rsidRPr="00E23121">
        <w:t>„</w:t>
      </w:r>
      <w:r w:rsidR="000251E4" w:rsidRPr="00E23121">
        <w:t>Je to replika</w:t>
      </w:r>
      <w:r w:rsidR="00345E5C" w:rsidRPr="00E23121">
        <w:t xml:space="preserve"> z</w:t>
      </w:r>
      <w:r w:rsidR="00345E5C">
        <w:t> </w:t>
      </w:r>
      <w:r w:rsidR="000251E4" w:rsidRPr="00E23121">
        <w:t>jednoho jejího filmu. Klasická situace domácí krize. Žena, kterou hrála, dostávala anonymní dopisy, až na to, že jí je posílal nějaký nepřítel.</w:t>
      </w:r>
      <w:r w:rsidRPr="00E23121">
        <w:t>“</w:t>
      </w:r>
      <w:r w:rsidR="000251E4" w:rsidRPr="00E23121">
        <w:t xml:space="preserve"> Zasmál se. </w:t>
      </w:r>
      <w:r w:rsidRPr="00E23121">
        <w:t>„</w:t>
      </w:r>
      <w:r w:rsidR="000C7303">
        <w:t>Vždy</w:t>
      </w:r>
      <w:r w:rsidR="000251E4" w:rsidRPr="00E23121">
        <w:t>cky jsem říkal, že Gilda je sama sobě tím ne</w:t>
      </w:r>
      <w:r w:rsidR="000C7303">
        <w:t>j</w:t>
      </w:r>
      <w:r w:rsidRPr="00E23121">
        <w:t>h</w:t>
      </w:r>
      <w:r w:rsidR="000251E4" w:rsidRPr="00E23121">
        <w:t>orším nepřítelem.</w:t>
      </w:r>
      <w:r w:rsidRPr="00E23121">
        <w:t>“</w:t>
      </w:r>
    </w:p>
    <w:p w:rsidR="00D34DB7" w:rsidRPr="00E23121" w:rsidRDefault="000251E4" w:rsidP="00E23121">
      <w:pPr>
        <w:pStyle w:val="Text"/>
      </w:pPr>
      <w:r w:rsidRPr="00E23121">
        <w:t>Stella se nedokázala smát. Jakákoli narážka na šílenství</w:t>
      </w:r>
      <w:r w:rsidR="00345E5C" w:rsidRPr="00E23121">
        <w:t xml:space="preserve"> v</w:t>
      </w:r>
      <w:r w:rsidR="00345E5C">
        <w:t> </w:t>
      </w:r>
      <w:r w:rsidRPr="00E23121">
        <w:t>ní vzbuzovala, tak jako</w:t>
      </w:r>
      <w:r w:rsidR="00345E5C" w:rsidRPr="00E23121">
        <w:t xml:space="preserve"> u</w:t>
      </w:r>
      <w:r w:rsidR="00345E5C">
        <w:t> </w:t>
      </w:r>
      <w:r w:rsidRPr="00E23121">
        <w:t>většiny lidí, strach. Alan si</w:t>
      </w:r>
      <w:r w:rsidR="00345E5C" w:rsidRPr="00E23121">
        <w:t xml:space="preserve"> z</w:t>
      </w:r>
      <w:r w:rsidR="00345E5C">
        <w:t> </w:t>
      </w:r>
      <w:r w:rsidRPr="00E23121">
        <w:t>toho jako obyčejně dělal legraci.</w:t>
      </w:r>
    </w:p>
    <w:p w:rsidR="00D34DB7" w:rsidRPr="00E23121" w:rsidRDefault="00D34DB7" w:rsidP="00E23121">
      <w:pPr>
        <w:pStyle w:val="Text"/>
      </w:pPr>
      <w:r w:rsidRPr="00E23121">
        <w:t>„</w:t>
      </w:r>
      <w:r w:rsidR="000251E4" w:rsidRPr="00E23121">
        <w:t>Bylo to první vydání,</w:t>
      </w:r>
      <w:r w:rsidRPr="00E23121">
        <w:t>“</w:t>
      </w:r>
      <w:r w:rsidR="000251E4" w:rsidRPr="00E23121">
        <w:t xml:space="preserve"> řekl. </w:t>
      </w:r>
      <w:r w:rsidRPr="00E23121">
        <w:t>„</w:t>
      </w:r>
      <w:r w:rsidR="000251E4" w:rsidRPr="00E23121">
        <w:t xml:space="preserve">Řekl jsem ji, aby příště použila časopis </w:t>
      </w:r>
      <w:r w:rsidR="000251E4" w:rsidRPr="00E23121">
        <w:rPr>
          <w:i/>
        </w:rPr>
        <w:t>Život na venkově.</w:t>
      </w:r>
      <w:r w:rsidRPr="00E23121">
        <w:rPr>
          <w:i/>
        </w:rPr>
        <w:t>“</w:t>
      </w:r>
    </w:p>
    <w:p w:rsidR="00D34DB7" w:rsidRPr="00E23121" w:rsidRDefault="000251E4" w:rsidP="00E23121">
      <w:pPr>
        <w:pStyle w:val="Text"/>
      </w:pPr>
      <w:r w:rsidRPr="00E23121">
        <w:t>Ale Gildina záhadná odpověď nešla Stelle</w:t>
      </w:r>
      <w:r w:rsidR="00345E5C" w:rsidRPr="00E23121">
        <w:t xml:space="preserve"> z</w:t>
      </w:r>
      <w:r w:rsidR="00345E5C">
        <w:t> </w:t>
      </w:r>
      <w:r w:rsidRPr="00E23121">
        <w:t>hlavy. Byl to způsob, jak říct sama sobě pravdu.</w:t>
      </w:r>
      <w:r w:rsidR="00345E5C" w:rsidRPr="00E23121">
        <w:t xml:space="preserve"> A</w:t>
      </w:r>
      <w:r w:rsidR="00345E5C">
        <w:t> </w:t>
      </w:r>
      <w:r w:rsidRPr="00E23121">
        <w:t>Stella začala rozumět. Gilda žila ve světě filmových rolí, kde</w:t>
      </w:r>
      <w:r w:rsidR="00847B6A">
        <w:t xml:space="preserve"> byl</w:t>
      </w:r>
      <w:r w:rsidRPr="00E23121">
        <w:t>o tolik předstírání, že jí nestačilo vědět pravdu, musela ji vidět napsanou. Ale ani takhle napsané černé na bílém to nemohlo být</w:t>
      </w:r>
      <w:r w:rsidR="00A858B4">
        <w:t xml:space="preserve"> jiné</w:t>
      </w:r>
      <w:r w:rsidR="00A26513">
        <w:t xml:space="preserve"> než falešné</w:t>
      </w:r>
      <w:r w:rsidRPr="00E23121">
        <w:t>, vypůjčené</w:t>
      </w:r>
      <w:r w:rsidR="00345E5C" w:rsidRPr="00E23121">
        <w:t xml:space="preserve"> z</w:t>
      </w:r>
      <w:r w:rsidR="00345E5C">
        <w:t> </w:t>
      </w:r>
      <w:r w:rsidRPr="00E23121">
        <w:t>druhořadého filmu. Proto snad, že to byla jediná pravda, kterou znala?</w:t>
      </w:r>
    </w:p>
    <w:p w:rsidR="00D34DB7" w:rsidRPr="00E23121" w:rsidRDefault="000251E4" w:rsidP="00E23121">
      <w:pPr>
        <w:pStyle w:val="Text"/>
      </w:pPr>
      <w:r w:rsidRPr="00E23121">
        <w:t>Gilda se pořád elegantně oblékala do starých atraktivních šatů, do neuvěřitelných rób filmové hvězdy. Světlé vlasy si už barvila, ale pořád je měla dlou</w:t>
      </w:r>
      <w:r w:rsidR="00CC5AD8" w:rsidRPr="00E23121">
        <w:t>hé</w:t>
      </w:r>
      <w:r w:rsidR="00345E5C" w:rsidRPr="00E23121">
        <w:t xml:space="preserve"> a</w:t>
      </w:r>
      <w:r w:rsidR="00345E5C">
        <w:t> </w:t>
      </w:r>
      <w:r w:rsidR="00BC246D">
        <w:t>husté</w:t>
      </w:r>
      <w:r w:rsidRPr="00E23121">
        <w:t>. Udržela si štíhlou postavu,</w:t>
      </w:r>
      <w:r w:rsidR="00345E5C" w:rsidRPr="00E23121">
        <w:t xml:space="preserve"> i</w:t>
      </w:r>
      <w:r w:rsidR="00345E5C">
        <w:t> </w:t>
      </w:r>
      <w:r w:rsidRPr="00E23121">
        <w:t>když byla už spíš šlachovitá než pružná. Když Stelle vykládala, že</w:t>
      </w:r>
      <w:r w:rsidR="00345E5C" w:rsidRPr="00E23121">
        <w:t xml:space="preserve"> k</w:t>
      </w:r>
      <w:r w:rsidR="00345E5C">
        <w:t> </w:t>
      </w:r>
      <w:r w:rsidRPr="00E23121">
        <w:t>ní Alan začal být lhostejný, že už spolu nespí, naaranžovala se pod ten obraz, zaklonila se</w:t>
      </w:r>
      <w:r w:rsidR="00345E5C" w:rsidRPr="00E23121">
        <w:t xml:space="preserve"> a</w:t>
      </w:r>
      <w:r w:rsidR="00345E5C">
        <w:t> </w:t>
      </w:r>
      <w:r w:rsidRPr="00E23121">
        <w:t>zvrátila hlavu</w:t>
      </w:r>
      <w:r w:rsidR="00345E5C">
        <w:t> </w:t>
      </w:r>
      <w:r w:rsidR="00345E5C" w:rsidRPr="00E23121">
        <w:t>–</w:t>
      </w:r>
      <w:r w:rsidR="00345E5C">
        <w:t> </w:t>
      </w:r>
      <w:r w:rsidRPr="00E23121">
        <w:t>dlou</w:t>
      </w:r>
      <w:r w:rsidR="00CC5AD8" w:rsidRPr="00E23121">
        <w:t>hé</w:t>
      </w:r>
      <w:r w:rsidRPr="00E23121">
        <w:t xml:space="preserve"> vlasy jí splývaly, prsa čněla, paže volně visely.</w:t>
      </w:r>
    </w:p>
    <w:p w:rsidR="00D34DB7" w:rsidRPr="00E23121" w:rsidRDefault="00D34DB7" w:rsidP="00E23121">
      <w:pPr>
        <w:pStyle w:val="Text"/>
      </w:pPr>
      <w:r w:rsidRPr="00E23121">
        <w:t>„</w:t>
      </w:r>
      <w:r w:rsidR="007822DA">
        <w:t>Nikdy mě neopustí</w:t>
      </w:r>
      <w:r w:rsidR="000251E4" w:rsidRPr="00E23121">
        <w:t>,</w:t>
      </w:r>
      <w:r w:rsidRPr="00E23121">
        <w:t>“</w:t>
      </w:r>
      <w:r w:rsidR="000251E4" w:rsidRPr="00E23121">
        <w:t xml:space="preserve"> řekla. </w:t>
      </w:r>
      <w:r w:rsidRPr="00E23121">
        <w:t>„</w:t>
      </w:r>
      <w:r w:rsidR="000251E4" w:rsidRPr="00E23121">
        <w:t>Nemůže. Dům patří mně</w:t>
      </w:r>
      <w:r w:rsidR="00345E5C" w:rsidRPr="00E23121">
        <w:t xml:space="preserve"> a</w:t>
      </w:r>
      <w:r w:rsidR="00345E5C">
        <w:t> </w:t>
      </w:r>
      <w:r w:rsidR="000251E4" w:rsidRPr="00E23121">
        <w:t>stejně tak většina našich příjmů. Doslova nemá ani findu.</w:t>
      </w:r>
      <w:r w:rsidRPr="00E23121">
        <w:t>“</w:t>
      </w:r>
    </w:p>
    <w:p w:rsidR="00D34DB7" w:rsidRPr="00E23121" w:rsidRDefault="000251E4" w:rsidP="00E23121">
      <w:pPr>
        <w:pStyle w:val="Text"/>
      </w:pPr>
      <w:r w:rsidRPr="00E23121">
        <w:lastRenderedPageBreak/>
        <w:t>Pronesla to dramaticky, prudce se předklonila</w:t>
      </w:r>
      <w:r w:rsidR="00345E5C" w:rsidRPr="00E23121">
        <w:t xml:space="preserve"> a</w:t>
      </w:r>
      <w:r w:rsidR="00345E5C">
        <w:t> </w:t>
      </w:r>
      <w:r w:rsidRPr="00E23121">
        <w:t>napřáhla ruce. Důvěrně se ke Stelle naklonila, hlavu na stranu, krk natažený. Její vel</w:t>
      </w:r>
      <w:r w:rsidR="00CC5AD8" w:rsidRPr="00E23121">
        <w:t>ké</w:t>
      </w:r>
      <w:r w:rsidRPr="00E23121">
        <w:t>, modré oči se Stelle zavrtávaly do obličeje.</w:t>
      </w:r>
    </w:p>
    <w:p w:rsidR="00D34DB7" w:rsidRPr="00E23121" w:rsidRDefault="00D34DB7" w:rsidP="00E23121">
      <w:pPr>
        <w:pStyle w:val="Text"/>
      </w:pPr>
      <w:r w:rsidRPr="00E23121">
        <w:t>„</w:t>
      </w:r>
      <w:r w:rsidR="000251E4" w:rsidRPr="00E23121">
        <w:t>Ta, co by byla tak pitomá, že by se</w:t>
      </w:r>
      <w:r w:rsidR="00345E5C" w:rsidRPr="00E23121">
        <w:t xml:space="preserve"> s</w:t>
      </w:r>
      <w:r w:rsidR="00345E5C">
        <w:t> </w:t>
      </w:r>
      <w:r w:rsidR="000251E4" w:rsidRPr="00E23121">
        <w:t>ním dala dohromady, by měla být bohatá. Ale žádná taková</w:t>
      </w:r>
      <w:r w:rsidR="0041594E" w:rsidRPr="00E23121">
        <w:t xml:space="preserve"> by</w:t>
      </w:r>
      <w:r w:rsidR="00345E5C" w:rsidRPr="00E23121">
        <w:t xml:space="preserve"> o</w:t>
      </w:r>
      <w:r w:rsidR="00345E5C">
        <w:t> </w:t>
      </w:r>
      <w:r w:rsidR="000251E4" w:rsidRPr="00E23121">
        <w:t>něho pohledem nezavadila.</w:t>
      </w:r>
      <w:r w:rsidRPr="00E23121">
        <w:t>“</w:t>
      </w:r>
    </w:p>
    <w:p w:rsidR="00D34DB7" w:rsidRPr="00E23121" w:rsidRDefault="000251E4" w:rsidP="007822DA">
      <w:pPr>
        <w:pStyle w:val="Text"/>
      </w:pPr>
      <w:r w:rsidRPr="00E23121">
        <w:t>Stella ho chtěla obhajovat, říct, že</w:t>
      </w:r>
      <w:r w:rsidR="0041594E" w:rsidRPr="00E23121">
        <w:t xml:space="preserve"> by </w:t>
      </w:r>
      <w:r w:rsidRPr="00E23121">
        <w:t>ho chtěla každá, ale neodvážila se.</w:t>
      </w:r>
      <w:r w:rsidR="001E0F7F">
        <w:t xml:space="preserve"> Když</w:t>
      </w:r>
      <w:r w:rsidRPr="00E23121">
        <w:t xml:space="preserve"> </w:t>
      </w:r>
      <w:r w:rsidR="0084338D" w:rsidRPr="00E23121">
        <w:t>se jí</w:t>
      </w:r>
      <w:r w:rsidRPr="00E23121">
        <w:t xml:space="preserve"> Gilda zeptala na její názor nebo</w:t>
      </w:r>
      <w:r w:rsidR="007822DA">
        <w:t xml:space="preserve"> </w:t>
      </w:r>
      <w:r w:rsidRPr="00E23121">
        <w:t>jí položi</w:t>
      </w:r>
      <w:r w:rsidR="007822DA">
        <w:t>la přímou otázku, vždycky mě</w:t>
      </w:r>
      <w:r w:rsidRPr="00E23121">
        <w:t>la pocit, že Gilda všechno ví,</w:t>
      </w:r>
      <w:r w:rsidR="00345E5C" w:rsidRPr="00E23121">
        <w:t xml:space="preserve"> a</w:t>
      </w:r>
      <w:r w:rsidR="00345E5C">
        <w:t> </w:t>
      </w:r>
      <w:r w:rsidRPr="00E23121">
        <w:t>že ji jenom zkouší, že ji vyslýchá, klade jí nástrahy. Ta</w:t>
      </w:r>
      <w:r w:rsidR="00D34DB7" w:rsidRPr="00E23121">
        <w:t xml:space="preserve"> ‚ž</w:t>
      </w:r>
      <w:r w:rsidRPr="00E23121">
        <w:t>ena, kterou znáš</w:t>
      </w:r>
      <w:r w:rsidR="00D34DB7" w:rsidRPr="00E23121">
        <w:t>‘</w:t>
      </w:r>
      <w:r w:rsidRPr="00E23121">
        <w:t>, byla ona sama</w:t>
      </w:r>
      <w:r w:rsidR="00345E5C" w:rsidRPr="00E23121">
        <w:t xml:space="preserve"> a</w:t>
      </w:r>
      <w:r w:rsidR="00345E5C">
        <w:t> </w:t>
      </w:r>
      <w:r w:rsidRPr="00E23121">
        <w:t>Gilda čekala, až to přizná. Někdy Stelle otevřeně popisovala metody,</w:t>
      </w:r>
      <w:r w:rsidR="00345E5C" w:rsidRPr="00E23121">
        <w:t xml:space="preserve"> o</w:t>
      </w:r>
      <w:r w:rsidR="00345E5C">
        <w:t> </w:t>
      </w:r>
      <w:r w:rsidRPr="00E23121">
        <w:t>nichž uvažuje</w:t>
      </w:r>
      <w:r w:rsidR="00D34DB7" w:rsidRPr="00E23121">
        <w:t xml:space="preserve"> ‚a</w:t>
      </w:r>
      <w:r w:rsidRPr="00E23121">
        <w:t>by dostala Alana zpátky</w:t>
      </w:r>
      <w:r w:rsidR="00D34DB7" w:rsidRPr="00E23121">
        <w:t>‘</w:t>
      </w:r>
      <w:r w:rsidRPr="00E23121">
        <w:t>. Co si Stella</w:t>
      </w:r>
      <w:r w:rsidR="00345E5C" w:rsidRPr="00E23121">
        <w:t xml:space="preserve"> o</w:t>
      </w:r>
      <w:r w:rsidR="00345E5C">
        <w:t> </w:t>
      </w:r>
      <w:r w:rsidRPr="00E23121">
        <w:t>tom myslí?</w:t>
      </w:r>
      <w:r w:rsidR="00345E5C" w:rsidRPr="00E23121">
        <w:t xml:space="preserve"> A</w:t>
      </w:r>
      <w:r w:rsidR="00345E5C">
        <w:t> </w:t>
      </w:r>
      <w:r w:rsidRPr="00E23121">
        <w:t>pak sebou hodila na prosezenou pohovku naproti ní</w:t>
      </w:r>
      <w:r w:rsidR="00345E5C" w:rsidRPr="00E23121">
        <w:t xml:space="preserve"> a</w:t>
      </w:r>
      <w:r w:rsidR="00345E5C">
        <w:t> </w:t>
      </w:r>
      <w:r w:rsidRPr="00E23121">
        <w:t>repetila</w:t>
      </w:r>
      <w:r w:rsidR="00345E5C" w:rsidRPr="00E23121">
        <w:t xml:space="preserve"> o</w:t>
      </w:r>
      <w:r w:rsidR="00345E5C">
        <w:t> </w:t>
      </w:r>
      <w:r w:rsidRPr="00E23121">
        <w:t>nějaké neviditelné neexistující třetí osobě</w:t>
      </w:r>
      <w:r w:rsidR="00345E5C" w:rsidRPr="00E23121">
        <w:t xml:space="preserve"> a</w:t>
      </w:r>
      <w:r w:rsidR="00345E5C">
        <w:t> </w:t>
      </w:r>
      <w:r w:rsidRPr="00E23121">
        <w:t>co že má za smysl hledat radu</w:t>
      </w:r>
      <w:r w:rsidR="00345E5C" w:rsidRPr="00E23121">
        <w:t xml:space="preserve"> u</w:t>
      </w:r>
      <w:r w:rsidR="00345E5C">
        <w:t> </w:t>
      </w:r>
      <w:r w:rsidRPr="00E23121">
        <w:t>někoho tak chráněného</w:t>
      </w:r>
      <w:r w:rsidR="00345E5C" w:rsidRPr="00E23121">
        <w:t xml:space="preserve"> a</w:t>
      </w:r>
      <w:r w:rsidR="00345E5C">
        <w:t> </w:t>
      </w:r>
      <w:r w:rsidRPr="00E23121">
        <w:t>nevinného jako je Stella.</w:t>
      </w:r>
    </w:p>
    <w:p w:rsidR="00D34DB7" w:rsidRPr="00E23121" w:rsidRDefault="000251E4" w:rsidP="00E23121">
      <w:pPr>
        <w:pStyle w:val="Text"/>
      </w:pPr>
      <w:r w:rsidRPr="00E23121">
        <w:t xml:space="preserve">Přesto Stella vždy čekala na přímý útok </w:t>
      </w:r>
      <w:r w:rsidR="00D34DB7" w:rsidRPr="00E23121">
        <w:t>„</w:t>
      </w:r>
      <w:r w:rsidRPr="00E23121">
        <w:t>Jse</w:t>
      </w:r>
      <w:r w:rsidR="00646012">
        <w:t>š to ty, viď</w:t>
      </w:r>
      <w:r w:rsidRPr="00E23121">
        <w:t>?</w:t>
      </w:r>
      <w:r w:rsidR="00D34DB7" w:rsidRPr="00E23121">
        <w:t>“</w:t>
      </w:r>
      <w:r w:rsidR="00345E5C" w:rsidRPr="00E23121">
        <w:t xml:space="preserve"> a</w:t>
      </w:r>
      <w:r w:rsidR="00345E5C">
        <w:t> </w:t>
      </w:r>
      <w:r w:rsidRPr="00E23121">
        <w:t>připravovala se na něj.</w:t>
      </w:r>
    </w:p>
    <w:p w:rsidR="00D34DB7" w:rsidRPr="00E23121" w:rsidRDefault="000251E4" w:rsidP="00E23121">
      <w:pPr>
        <w:pStyle w:val="Text"/>
      </w:pPr>
      <w:r w:rsidRPr="00E23121">
        <w:t>Nejvíc ji překvapilo, když se Gilda vytasila</w:t>
      </w:r>
      <w:r w:rsidR="00345E5C" w:rsidRPr="00E23121">
        <w:t xml:space="preserve"> s</w:t>
      </w:r>
      <w:r w:rsidR="00345E5C">
        <w:t> </w:t>
      </w:r>
      <w:r w:rsidR="00115C04">
        <w:t>tím, že nepodezírá ji</w:t>
      </w:r>
      <w:r w:rsidR="00345E5C">
        <w:t> </w:t>
      </w:r>
      <w:r w:rsidR="00345E5C" w:rsidRPr="00E23121">
        <w:t>–</w:t>
      </w:r>
      <w:r w:rsidR="00345E5C">
        <w:t> </w:t>
      </w:r>
      <w:r w:rsidRPr="00E23121">
        <w:t>ale Priscillu, ze všech žen právě ji.</w:t>
      </w:r>
    </w:p>
    <w:p w:rsidR="00D34DB7" w:rsidRPr="00E23121" w:rsidRDefault="00D34DB7" w:rsidP="00E23121">
      <w:pPr>
        <w:pStyle w:val="Text"/>
      </w:pPr>
      <w:r w:rsidRPr="00E23121">
        <w:t>„</w:t>
      </w:r>
      <w:r w:rsidR="000251E4" w:rsidRPr="00E23121">
        <w:t>Když šel za mnou, nebo do Moluccy, myslela si, že je</w:t>
      </w:r>
      <w:r w:rsidR="00345E5C" w:rsidRPr="00E23121">
        <w:t xml:space="preserve"> u</w:t>
      </w:r>
      <w:r w:rsidR="00345E5C">
        <w:t> </w:t>
      </w:r>
      <w:r w:rsidR="000251E4" w:rsidRPr="00E23121">
        <w:t>Priscilly. Bydleli</w:t>
      </w:r>
      <w:r w:rsidR="00345E5C" w:rsidRPr="00E23121">
        <w:t xml:space="preserve"> s</w:t>
      </w:r>
      <w:r w:rsidR="00345E5C">
        <w:t> </w:t>
      </w:r>
      <w:r w:rsidR="000251E4" w:rsidRPr="00E23121">
        <w:t>Jeremym nedaleko Ixworthu. Nemohla js</w:t>
      </w:r>
      <w:r w:rsidR="007822DA">
        <w:t>em to být já, protože podle její</w:t>
      </w:r>
      <w:r w:rsidR="000251E4" w:rsidRPr="00E23121">
        <w:t>ho odhadu jsem byla příliš stará. Priscilla se teprve blížila čtyřicítce.</w:t>
      </w:r>
      <w:r w:rsidRPr="00E23121">
        <w:t>“</w:t>
      </w:r>
    </w:p>
    <w:p w:rsidR="00D34DB7" w:rsidRPr="00E23121" w:rsidRDefault="000251E4" w:rsidP="00E23121">
      <w:pPr>
        <w:pStyle w:val="Text"/>
      </w:pPr>
      <w:r w:rsidRPr="00E23121">
        <w:t xml:space="preserve">Jinak Gilda lidi neposuzovala. Muži </w:t>
      </w:r>
      <w:r w:rsidR="00134E76">
        <w:t>chtěli ženy proto, že byly mladé nebo krásné</w:t>
      </w:r>
      <w:r w:rsidRPr="00E23121">
        <w:t xml:space="preserve">, případně obojí. Ženy hledaly manžely, kteří </w:t>
      </w:r>
      <w:r w:rsidR="000C7303">
        <w:t>by byli bohatí,</w:t>
      </w:r>
      <w:r w:rsidR="00345E5C">
        <w:t xml:space="preserve"> a </w:t>
      </w:r>
      <w:r w:rsidR="000C7303">
        <w:t>milence, kteří</w:t>
      </w:r>
      <w:r w:rsidRPr="00E23121">
        <w:t xml:space="preserve"> by byli</w:t>
      </w:r>
      <w:r w:rsidR="00984E1B">
        <w:t xml:space="preserve"> ‚</w:t>
      </w:r>
      <w:r w:rsidR="009872CD">
        <w:t>dobří</w:t>
      </w:r>
      <w:r w:rsidR="00345E5C" w:rsidRPr="00E23121">
        <w:t xml:space="preserve"> v</w:t>
      </w:r>
      <w:r w:rsidR="00345E5C">
        <w:t> </w:t>
      </w:r>
      <w:r w:rsidRPr="00E23121">
        <w:t>posteli</w:t>
      </w:r>
      <w:r w:rsidR="00D34DB7" w:rsidRPr="00E23121">
        <w:t>‘</w:t>
      </w:r>
      <w:r w:rsidRPr="00E23121">
        <w:t>. Už nebyla mladá, přesto nepřipouštěla, že by ztrácela krásu,</w:t>
      </w:r>
      <w:r w:rsidR="00345E5C" w:rsidRPr="00E23121">
        <w:t xml:space="preserve"> a</w:t>
      </w:r>
      <w:r w:rsidR="00345E5C">
        <w:t> </w:t>
      </w:r>
      <w:r w:rsidRPr="00E23121">
        <w:t>Stelle řekla, že si je jistá, že</w:t>
      </w:r>
      <w:r w:rsidR="00345E5C" w:rsidRPr="00E23121">
        <w:t xml:space="preserve"> s</w:t>
      </w:r>
      <w:r w:rsidR="00345E5C">
        <w:t> </w:t>
      </w:r>
      <w:r w:rsidRPr="00E23121">
        <w:t>ní Alan zůstane, protože je to ona,</w:t>
      </w:r>
      <w:r w:rsidR="00D34DB7" w:rsidRPr="00E23121">
        <w:t xml:space="preserve"> ‚k</w:t>
      </w:r>
      <w:r w:rsidR="000C7303">
        <w:t>do drží</w:t>
      </w:r>
      <w:r w:rsidRPr="00E23121">
        <w:t xml:space="preserve"> měšec</w:t>
      </w:r>
      <w:r w:rsidR="00D34DB7" w:rsidRPr="00E23121">
        <w:t>‘</w:t>
      </w:r>
      <w:r w:rsidRPr="00E23121">
        <w:t>.</w:t>
      </w:r>
    </w:p>
    <w:p w:rsidR="00D34DB7" w:rsidRPr="00E23121" w:rsidRDefault="00D34DB7" w:rsidP="00E23121">
      <w:pPr>
        <w:pStyle w:val="Text"/>
      </w:pPr>
      <w:r w:rsidRPr="00E23121">
        <w:t>„</w:t>
      </w:r>
      <w:r w:rsidR="000251E4" w:rsidRPr="00E23121">
        <w:t>Jednou zjara se Gilda pozvala na oběd. Věděla, že přijdou Priscilla</w:t>
      </w:r>
      <w:r w:rsidR="00345E5C" w:rsidRPr="00E23121">
        <w:t xml:space="preserve"> a</w:t>
      </w:r>
      <w:r w:rsidR="00345E5C">
        <w:t> </w:t>
      </w:r>
      <w:r w:rsidR="000251E4" w:rsidRPr="00E23121">
        <w:t>Jeremy</w:t>
      </w:r>
      <w:r w:rsidR="00345E5C" w:rsidRPr="00E23121">
        <w:t xml:space="preserve"> s</w:t>
      </w:r>
      <w:r w:rsidR="00345E5C">
        <w:t> </w:t>
      </w:r>
      <w:r w:rsidR="000251E4" w:rsidRPr="00E23121">
        <w:t>dětmi</w:t>
      </w:r>
      <w:r w:rsidR="00345E5C" w:rsidRPr="00E23121">
        <w:t xml:space="preserve"> a</w:t>
      </w:r>
      <w:r w:rsidR="00345E5C">
        <w:t> </w:t>
      </w:r>
      <w:r w:rsidR="000251E4" w:rsidRPr="00E23121">
        <w:t>John</w:t>
      </w:r>
      <w:r w:rsidR="00345E5C" w:rsidRPr="00E23121">
        <w:t xml:space="preserve"> a</w:t>
      </w:r>
      <w:r w:rsidR="00345E5C">
        <w:t> </w:t>
      </w:r>
      <w:r w:rsidR="000251E4" w:rsidRPr="00E23121">
        <w:t>Madge Browningovi. Byla jsem šťastná, protože Alan měl přijít také. Nevzpomínám si, co to bylo za příležitost, možná jenom velikonoční sobota, nebo Richardovy narozeniny, ačkoli to bych pořádala dětskou party. Aagot uvařila, byla výtečná kuchařka,</w:t>
      </w:r>
      <w:r w:rsidR="00345E5C" w:rsidRPr="00E23121">
        <w:t xml:space="preserve"> a</w:t>
      </w:r>
      <w:r w:rsidR="00345E5C">
        <w:t> </w:t>
      </w:r>
      <w:r w:rsidR="000251E4" w:rsidRPr="00E23121">
        <w:t>po obědě, ne, mnohem později, když jsme si dávali čaj, ztropila Gilda příšernou scénu.</w:t>
      </w:r>
      <w:r w:rsidRPr="00E23121">
        <w:t>“</w:t>
      </w:r>
    </w:p>
    <w:p w:rsidR="00D34DB7" w:rsidRPr="00E23121" w:rsidRDefault="000251E4" w:rsidP="00E23121">
      <w:pPr>
        <w:pStyle w:val="Text"/>
      </w:pPr>
      <w:r w:rsidRPr="00E23121">
        <w:lastRenderedPageBreak/>
        <w:t>Během oběda</w:t>
      </w:r>
      <w:r w:rsidR="00345E5C" w:rsidRPr="00E23121">
        <w:t xml:space="preserve"> a</w:t>
      </w:r>
      <w:r w:rsidR="00345E5C">
        <w:t> </w:t>
      </w:r>
      <w:r w:rsidRPr="00E23121">
        <w:t>ani potom nespouštěla</w:t>
      </w:r>
      <w:r w:rsidR="00345E5C" w:rsidRPr="00E23121">
        <w:t xml:space="preserve"> z</w:t>
      </w:r>
      <w:r w:rsidR="00345E5C">
        <w:t> </w:t>
      </w:r>
      <w:r w:rsidRPr="00E23121">
        <w:t>Priscilly pohled. Stella ve své nevědomosti posadila Priscillu vedle Alana, Gildu naproti</w:t>
      </w:r>
      <w:r w:rsidR="00345E5C" w:rsidRPr="00E23121">
        <w:t xml:space="preserve"> a</w:t>
      </w:r>
      <w:r w:rsidR="00345E5C">
        <w:t> </w:t>
      </w:r>
      <w:r w:rsidRPr="00E23121">
        <w:t>Gilda si Priscillu neustále měřila</w:t>
      </w:r>
      <w:r w:rsidR="00345E5C" w:rsidRPr="00E23121">
        <w:t xml:space="preserve"> a</w:t>
      </w:r>
      <w:r w:rsidR="00345E5C">
        <w:t> </w:t>
      </w:r>
      <w:r w:rsidRPr="00E23121">
        <w:t xml:space="preserve">jídla se ani nedotkla. Trpěla něčím jako anorexií, pokud můžete </w:t>
      </w:r>
      <w:r w:rsidR="00275A9B">
        <w:t>mít</w:t>
      </w:r>
      <w:r w:rsidRPr="00E23121">
        <w:t xml:space="preserve"> anorexii</w:t>
      </w:r>
      <w:r w:rsidR="00345E5C" w:rsidRPr="00E23121">
        <w:t xml:space="preserve"> v</w:t>
      </w:r>
      <w:r w:rsidR="00345E5C">
        <w:t> </w:t>
      </w:r>
      <w:r w:rsidRPr="00E23121">
        <w:t>padesáti. Tehdy se</w:t>
      </w:r>
      <w:r w:rsidR="00345E5C" w:rsidRPr="00E23121">
        <w:t xml:space="preserve"> o</w:t>
      </w:r>
      <w:r w:rsidR="00345E5C">
        <w:t> </w:t>
      </w:r>
      <w:r w:rsidRPr="00E23121">
        <w:t>anorexii nic nevědělo, hubli jste, protože jste měli</w:t>
      </w:r>
      <w:r w:rsidR="003C50BF">
        <w:t xml:space="preserve"> starosti nebo jste byli nemocní</w:t>
      </w:r>
      <w:r w:rsidRPr="00E23121">
        <w:t>. Stella si myslela, že Gilda hladoví, aby</w:t>
      </w:r>
      <w:r w:rsidR="000C7303">
        <w:t xml:space="preserve"> zůstala hubená, opravdu byla čí</w:t>
      </w:r>
      <w:r w:rsidRPr="00E23121">
        <w:t xml:space="preserve">m dál vyhublejší, přes šaty jste jí mohli spočítat žebra. </w:t>
      </w:r>
      <w:r w:rsidR="00F01C2B">
        <w:t>Vždycky nosila nápadně přiléhavé</w:t>
      </w:r>
      <w:r w:rsidRPr="00E23121">
        <w:t xml:space="preserve"> šaty</w:t>
      </w:r>
      <w:r w:rsidR="00345E5C" w:rsidRPr="00E23121">
        <w:t xml:space="preserve"> a</w:t>
      </w:r>
      <w:r w:rsidR="00345E5C">
        <w:t> </w:t>
      </w:r>
      <w:r w:rsidR="00345E5C" w:rsidRPr="00E23121">
        <w:t>o</w:t>
      </w:r>
      <w:r w:rsidR="00345E5C">
        <w:t> </w:t>
      </w:r>
      <w:r w:rsidRPr="00E23121">
        <w:t>oněch</w:t>
      </w:r>
      <w:r w:rsidR="00F01C2B">
        <w:t xml:space="preserve"> Velikonocích měla zářivě zelené</w:t>
      </w:r>
      <w:r w:rsidRPr="00E23121">
        <w:t xml:space="preserve"> šaty, velice krátké se širokým černým páskem, utaženým</w:t>
      </w:r>
      <w:r w:rsidR="00345E5C" w:rsidRPr="00E23121">
        <w:t xml:space="preserve"> v</w:t>
      </w:r>
      <w:r w:rsidR="00345E5C">
        <w:t> </w:t>
      </w:r>
      <w:r w:rsidRPr="00E23121">
        <w:t>pase.</w:t>
      </w:r>
    </w:p>
    <w:p w:rsidR="00D34DB7" w:rsidRPr="00E23121" w:rsidRDefault="000251E4" w:rsidP="00E23121">
      <w:pPr>
        <w:pStyle w:val="Text"/>
      </w:pPr>
      <w:r w:rsidRPr="00E23121">
        <w:t>Krásný, nepřirozený obličej měla</w:t>
      </w:r>
      <w:r w:rsidR="0028756E">
        <w:t xml:space="preserve"> zářivě namalovaný</w:t>
      </w:r>
      <w:r w:rsidR="00345E5C">
        <w:t xml:space="preserve"> a </w:t>
      </w:r>
      <w:r w:rsidR="003C50BF">
        <w:t>zlaté</w:t>
      </w:r>
      <w:r w:rsidR="0028756E">
        <w:t xml:space="preserve"> vlasy jí sahaly</w:t>
      </w:r>
      <w:r w:rsidRPr="00E23121">
        <w:t xml:space="preserve"> na ramena.</w:t>
      </w:r>
    </w:p>
    <w:p w:rsidR="00D34DB7" w:rsidRPr="00E23121" w:rsidRDefault="0004639F" w:rsidP="00E23121">
      <w:pPr>
        <w:pStyle w:val="Text"/>
      </w:pPr>
      <w:r w:rsidRPr="00E23121">
        <w:t>Téměř</w:t>
      </w:r>
      <w:r w:rsidR="003C50BF">
        <w:t xml:space="preserve"> nepromluvila. Hrozné</w:t>
      </w:r>
      <w:r w:rsidR="000251E4" w:rsidRPr="00E23121">
        <w:t xml:space="preserve"> na tom</w:t>
      </w:r>
      <w:r w:rsidR="00847B6A">
        <w:t xml:space="preserve"> byl</w:t>
      </w:r>
      <w:r w:rsidR="000251E4" w:rsidRPr="00E23121">
        <w:t xml:space="preserve">o, řekla Stella, že si toho zřejmě nikdo nevšiml. Sama to postřehla, možná proto, že byla tehdy tolik vnímavá na všechno, co Gilda </w:t>
      </w:r>
      <w:r w:rsidR="00895A00">
        <w:t>říka</w:t>
      </w:r>
      <w:r w:rsidR="000251E4" w:rsidRPr="00E23121">
        <w:t>la</w:t>
      </w:r>
      <w:r w:rsidR="00345E5C" w:rsidRPr="00E23121">
        <w:t xml:space="preserve"> a</w:t>
      </w:r>
      <w:r w:rsidR="00345E5C">
        <w:t> </w:t>
      </w:r>
      <w:r w:rsidR="000251E4" w:rsidRPr="00E23121">
        <w:t>dělala, ale ostatní se mezi sebou spokojeně bavili</w:t>
      </w:r>
      <w:r w:rsidR="00345E5C" w:rsidRPr="00E23121">
        <w:t xml:space="preserve"> a</w:t>
      </w:r>
      <w:r w:rsidR="00345E5C">
        <w:t> </w:t>
      </w:r>
      <w:r w:rsidR="0028756E">
        <w:t>možná byli vděční, že Gilda mlčí</w:t>
      </w:r>
      <w:r w:rsidR="000251E4" w:rsidRPr="00E23121">
        <w:t>. Ostatně Gilda začala být hrozně nudná, uměla m</w:t>
      </w:r>
      <w:r w:rsidR="0028756E">
        <w:t>luvit jenom</w:t>
      </w:r>
      <w:r w:rsidR="00345E5C">
        <w:t xml:space="preserve"> o </w:t>
      </w:r>
      <w:r w:rsidR="0028756E">
        <w:t>filmovém světě čty</w:t>
      </w:r>
      <w:r w:rsidR="000251E4" w:rsidRPr="00E23121">
        <w:t>řicátých</w:t>
      </w:r>
      <w:r w:rsidR="00345E5C" w:rsidRPr="00E23121">
        <w:t xml:space="preserve"> a</w:t>
      </w:r>
      <w:r w:rsidR="00345E5C">
        <w:t> </w:t>
      </w:r>
      <w:r w:rsidR="000251E4" w:rsidRPr="00E23121">
        <w:t>padesátých let, co řekl tenhle herec</w:t>
      </w:r>
      <w:r w:rsidR="00345E5C" w:rsidRPr="00E23121">
        <w:t xml:space="preserve"> a</w:t>
      </w:r>
      <w:r w:rsidR="00345E5C">
        <w:t> </w:t>
      </w:r>
      <w:r w:rsidR="000251E4" w:rsidRPr="00E23121">
        <w:t>tamten herec,</w:t>
      </w:r>
      <w:r w:rsidR="00345E5C" w:rsidRPr="00E23121">
        <w:t xml:space="preserve"> a</w:t>
      </w:r>
      <w:r w:rsidR="00345E5C">
        <w:t> </w:t>
      </w:r>
      <w:r w:rsidR="00345E5C" w:rsidRPr="00E23121">
        <w:t>o</w:t>
      </w:r>
      <w:r w:rsidR="00345E5C">
        <w:t> </w:t>
      </w:r>
      <w:r w:rsidR="000251E4" w:rsidRPr="00E23121">
        <w:t>slavných lidech, kte</w:t>
      </w:r>
      <w:r w:rsidR="00CC5AD8" w:rsidRPr="00E23121">
        <w:t>ré</w:t>
      </w:r>
      <w:r w:rsidR="000251E4" w:rsidRPr="00E23121">
        <w:t xml:space="preserve"> poznala</w:t>
      </w:r>
      <w:r w:rsidR="00345E5C">
        <w:t> </w:t>
      </w:r>
      <w:r w:rsidR="00345E5C" w:rsidRPr="00E23121">
        <w:t>–</w:t>
      </w:r>
      <w:r w:rsidR="00345E5C">
        <w:t> </w:t>
      </w:r>
      <w:r w:rsidR="000251E4" w:rsidRPr="00E23121">
        <w:t>polovina</w:t>
      </w:r>
      <w:r w:rsidR="00345E5C" w:rsidRPr="00E23121">
        <w:t xml:space="preserve"> z</w:t>
      </w:r>
      <w:r w:rsidR="00345E5C">
        <w:t> </w:t>
      </w:r>
      <w:r w:rsidR="000251E4" w:rsidRPr="00E23121">
        <w:t>nich už</w:t>
      </w:r>
      <w:r w:rsidR="00847B6A">
        <w:t xml:space="preserve"> byl</w:t>
      </w:r>
      <w:r w:rsidR="000251E4" w:rsidRPr="00E23121">
        <w:t>a</w:t>
      </w:r>
      <w:r w:rsidR="00345E5C" w:rsidRPr="00E23121">
        <w:t xml:space="preserve"> v</w:t>
      </w:r>
      <w:r w:rsidR="00345E5C">
        <w:t> </w:t>
      </w:r>
      <w:r w:rsidR="00BB45B9">
        <w:t>té</w:t>
      </w:r>
      <w:r w:rsidR="000251E4" w:rsidRPr="00E23121">
        <w:t xml:space="preserve"> době skoro zapomenutá</w:t>
      </w:r>
      <w:r w:rsidR="00345E5C">
        <w:t> </w:t>
      </w:r>
      <w:r w:rsidR="00345E5C" w:rsidRPr="00E23121">
        <w:t>–</w:t>
      </w:r>
      <w:r w:rsidR="00345E5C">
        <w:t> </w:t>
      </w:r>
      <w:r w:rsidR="000251E4" w:rsidRPr="00E23121">
        <w:t>a</w:t>
      </w:r>
      <w:r w:rsidR="00345E5C" w:rsidRPr="00E23121">
        <w:t xml:space="preserve"> o</w:t>
      </w:r>
      <w:r w:rsidR="00345E5C">
        <w:t> </w:t>
      </w:r>
      <w:r w:rsidR="000251E4" w:rsidRPr="00E23121">
        <w:t>vlastních úspěších,</w:t>
      </w:r>
      <w:r w:rsidR="00345E5C" w:rsidRPr="00E23121">
        <w:t xml:space="preserve"> a</w:t>
      </w:r>
      <w:r w:rsidR="00345E5C">
        <w:t> </w:t>
      </w:r>
      <w:r w:rsidR="000251E4" w:rsidRPr="00E23121">
        <w:t>co hůř,</w:t>
      </w:r>
      <w:r w:rsidR="00345E5C" w:rsidRPr="00E23121">
        <w:t xml:space="preserve"> o</w:t>
      </w:r>
      <w:r w:rsidR="00345E5C">
        <w:t> </w:t>
      </w:r>
      <w:r w:rsidR="000251E4" w:rsidRPr="00E23121">
        <w:t>tom, jak ji nechápali</w:t>
      </w:r>
      <w:r w:rsidR="0028756E">
        <w:t>, přehlíželi, šikanovali. Nejspíš vedla ty</w:t>
      </w:r>
      <w:r w:rsidR="000251E4" w:rsidRPr="00E23121">
        <w:t xml:space="preserve">hle řeči </w:t>
      </w:r>
      <w:r w:rsidR="000C7303">
        <w:t>vždycky</w:t>
      </w:r>
      <w:r w:rsidR="000251E4" w:rsidRPr="00E23121">
        <w:t>, ale</w:t>
      </w:r>
      <w:r w:rsidR="0041594E" w:rsidRPr="00E23121">
        <w:t xml:space="preserve"> když</w:t>
      </w:r>
      <w:r w:rsidR="00847B6A">
        <w:t xml:space="preserve"> byl</w:t>
      </w:r>
      <w:r w:rsidR="000251E4" w:rsidRPr="00E23121">
        <w:t>a mladá,</w:t>
      </w:r>
      <w:r w:rsidR="00007686" w:rsidRPr="00E23121">
        <w:t xml:space="preserve"> lidé </w:t>
      </w:r>
      <w:r w:rsidR="000251E4" w:rsidRPr="00E23121">
        <w:t>to snášeli</w:t>
      </w:r>
      <w:r w:rsidR="00345E5C" w:rsidRPr="00E23121">
        <w:t xml:space="preserve"> a</w:t>
      </w:r>
      <w:r w:rsidR="00345E5C">
        <w:t> </w:t>
      </w:r>
      <w:r w:rsidR="000251E4" w:rsidRPr="00E23121">
        <w:t>dokonce to poslouchali rádi.</w:t>
      </w:r>
    </w:p>
    <w:p w:rsidR="00D34DB7" w:rsidRPr="00E23121" w:rsidRDefault="000C7303" w:rsidP="00E23121">
      <w:pPr>
        <w:pStyle w:val="Text"/>
      </w:pPr>
      <w:r>
        <w:t>Byly tak asi čty</w:t>
      </w:r>
      <w:r w:rsidR="000251E4" w:rsidRPr="00E23121">
        <w:t>ři odpoledne,</w:t>
      </w:r>
      <w:r w:rsidR="0041594E" w:rsidRPr="00E23121">
        <w:t xml:space="preserve"> když</w:t>
      </w:r>
      <w:r w:rsidR="000251E4" w:rsidRPr="00E23121">
        <w:t xml:space="preserve"> se Gilda vytrhla ze z</w:t>
      </w:r>
      <w:r>
        <w:t>a</w:t>
      </w:r>
      <w:r w:rsidR="00D34DB7" w:rsidRPr="00E23121">
        <w:t>m</w:t>
      </w:r>
      <w:r w:rsidR="000251E4" w:rsidRPr="00E23121">
        <w:t>lklosti</w:t>
      </w:r>
      <w:r w:rsidR="00345E5C" w:rsidRPr="00E23121">
        <w:t xml:space="preserve"> a</w:t>
      </w:r>
      <w:r w:rsidR="00345E5C">
        <w:t> </w:t>
      </w:r>
      <w:r w:rsidR="000251E4" w:rsidRPr="00E23121">
        <w:t>přestala civět na Priscillu. Marianne</w:t>
      </w:r>
      <w:r w:rsidR="00345E5C" w:rsidRPr="00E23121">
        <w:t xml:space="preserve"> a</w:t>
      </w:r>
      <w:r w:rsidR="00345E5C">
        <w:t> </w:t>
      </w:r>
      <w:r w:rsidR="000251E4" w:rsidRPr="00E23121">
        <w:t>Priscillina dcera Sarah uvařily čaj</w:t>
      </w:r>
      <w:r w:rsidR="00345E5C" w:rsidRPr="00E23121">
        <w:t xml:space="preserve"> a</w:t>
      </w:r>
      <w:r w:rsidR="00345E5C">
        <w:t> </w:t>
      </w:r>
      <w:r w:rsidR="000251E4" w:rsidRPr="00E23121">
        <w:t>přinesly jej spolu</w:t>
      </w:r>
      <w:r w:rsidR="00345E5C" w:rsidRPr="00E23121">
        <w:t xml:space="preserve"> s</w:t>
      </w:r>
      <w:r w:rsidR="00345E5C">
        <w:t> </w:t>
      </w:r>
      <w:r w:rsidR="000251E4" w:rsidRPr="00E23121">
        <w:t>marcipánovým koláčem. Gilda zavrtěla hlavou, že si koláč nedá, jako by</w:t>
      </w:r>
      <w:r w:rsidR="00345E5C" w:rsidRPr="00E23121">
        <w:t xml:space="preserve"> v</w:t>
      </w:r>
      <w:r w:rsidR="00345E5C">
        <w:t> </w:t>
      </w:r>
      <w:r w:rsidR="000251E4" w:rsidRPr="00E23121">
        <w:t>něm opravdu byl ten jed,</w:t>
      </w:r>
      <w:r w:rsidR="00345E5C" w:rsidRPr="00E23121">
        <w:t xml:space="preserve"> o</w:t>
      </w:r>
      <w:r w:rsidR="00345E5C">
        <w:t> </w:t>
      </w:r>
      <w:r w:rsidR="000251E4" w:rsidRPr="00E23121">
        <w:t>kterém Alan žertovával. Počkala, až si Priscilla vstrčila do úst kousek koláče</w:t>
      </w:r>
      <w:r w:rsidR="00345E5C" w:rsidRPr="00E23121">
        <w:t xml:space="preserve"> s</w:t>
      </w:r>
      <w:r w:rsidR="00345E5C">
        <w:t> </w:t>
      </w:r>
      <w:r w:rsidR="000251E4" w:rsidRPr="00E23121">
        <w:t>marcipánem,</w:t>
      </w:r>
      <w:r w:rsidR="00345E5C" w:rsidRPr="00E23121">
        <w:t xml:space="preserve"> a</w:t>
      </w:r>
      <w:r w:rsidR="00345E5C">
        <w:t> </w:t>
      </w:r>
      <w:r w:rsidR="000251E4" w:rsidRPr="00E23121">
        <w:t>pak prohodila.</w:t>
      </w:r>
    </w:p>
    <w:p w:rsidR="00D34DB7" w:rsidRPr="00E23121" w:rsidRDefault="00D34DB7" w:rsidP="00E23121">
      <w:pPr>
        <w:pStyle w:val="Text"/>
        <w:jc w:val="left"/>
      </w:pPr>
      <w:r w:rsidRPr="00E23121">
        <w:t>„</w:t>
      </w:r>
      <w:r w:rsidR="000251E4" w:rsidRPr="00E23121">
        <w:t>Řekni mi, kde jste se</w:t>
      </w:r>
      <w:r w:rsidR="00345E5C" w:rsidRPr="00E23121">
        <w:t xml:space="preserve"> s</w:t>
      </w:r>
      <w:r w:rsidR="00345E5C">
        <w:t> </w:t>
      </w:r>
      <w:r w:rsidR="000251E4" w:rsidRPr="00E23121">
        <w:t>mým manželem scházeli.</w:t>
      </w:r>
      <w:r w:rsidRPr="00E23121">
        <w:t>“</w:t>
      </w:r>
    </w:p>
    <w:p w:rsidR="00D34DB7" w:rsidRPr="00E23121" w:rsidRDefault="000C7303" w:rsidP="00E23121">
      <w:pPr>
        <w:pStyle w:val="Text"/>
      </w:pPr>
      <w:r>
        <w:t>Zvláštní</w:t>
      </w:r>
      <w:r w:rsidR="000251E4" w:rsidRPr="00E23121">
        <w:t xml:space="preserve"> na tom</w:t>
      </w:r>
      <w:r w:rsidR="00847B6A">
        <w:t xml:space="preserve"> byl</w:t>
      </w:r>
      <w:r w:rsidR="000251E4" w:rsidRPr="00E23121">
        <w:t>o, že Stella tu repliku rozpoznala.</w:t>
      </w:r>
      <w:r w:rsidR="00345E5C" w:rsidRPr="00E23121">
        <w:t xml:space="preserve"> S</w:t>
      </w:r>
      <w:r w:rsidR="00345E5C">
        <w:t> </w:t>
      </w:r>
      <w:r w:rsidR="000251E4" w:rsidRPr="00E23121">
        <w:t>Gildou</w:t>
      </w:r>
      <w:r w:rsidR="00847B6A">
        <w:t xml:space="preserve"> byl</w:t>
      </w:r>
      <w:r>
        <w:t>y</w:t>
      </w:r>
      <w:r w:rsidR="000251E4" w:rsidRPr="00E23121">
        <w:t xml:space="preserve"> před několika dny</w:t>
      </w:r>
      <w:r w:rsidR="00345E5C" w:rsidRPr="00E23121">
        <w:t xml:space="preserve"> v</w:t>
      </w:r>
      <w:r w:rsidR="00345E5C">
        <w:t> </w:t>
      </w:r>
      <w:r w:rsidR="000251E4" w:rsidRPr="00E23121">
        <w:t xml:space="preserve">Sudbury na </w:t>
      </w:r>
      <w:r w:rsidR="000251E4" w:rsidRPr="00E23121">
        <w:rPr>
          <w:i/>
        </w:rPr>
        <w:t xml:space="preserve">Nebe nad námi. </w:t>
      </w:r>
      <w:r w:rsidR="000251E4" w:rsidRPr="00E23121">
        <w:t>Gild</w:t>
      </w:r>
      <w:r>
        <w:t>a hrála manželku pilota bombardé</w:t>
      </w:r>
      <w:r w:rsidR="000251E4" w:rsidRPr="00E23121">
        <w:t>ru, která podezírala svoji mladou švagrovou</w:t>
      </w:r>
      <w:r w:rsidR="00345E5C">
        <w:t> </w:t>
      </w:r>
      <w:r w:rsidR="00345E5C" w:rsidRPr="00E23121">
        <w:t>–</w:t>
      </w:r>
      <w:r w:rsidR="00345E5C">
        <w:t> </w:t>
      </w:r>
      <w:r w:rsidR="000251E4" w:rsidRPr="00E23121">
        <w:t>a oprávněně</w:t>
      </w:r>
      <w:r w:rsidR="00345E5C">
        <w:t> </w:t>
      </w:r>
      <w:r w:rsidR="00345E5C" w:rsidRPr="00E23121">
        <w:t>–</w:t>
      </w:r>
      <w:r w:rsidR="00345E5C">
        <w:t> </w:t>
      </w:r>
      <w:r w:rsidR="0028756E">
        <w:t>že je zamilovaná do její</w:t>
      </w:r>
      <w:r w:rsidR="000251E4" w:rsidRPr="00E23121">
        <w:t>ho manžela,</w:t>
      </w:r>
      <w:r w:rsidR="00345E5C" w:rsidRPr="00E23121">
        <w:t xml:space="preserve"> a</w:t>
      </w:r>
      <w:r w:rsidR="00345E5C">
        <w:t> </w:t>
      </w:r>
      <w:r w:rsidR="000251E4" w:rsidRPr="00E23121">
        <w:t>když se</w:t>
      </w:r>
      <w:r w:rsidR="00345E5C" w:rsidRPr="00E23121">
        <w:t xml:space="preserve"> s</w:t>
      </w:r>
      <w:r w:rsidR="00345E5C">
        <w:t> </w:t>
      </w:r>
      <w:r w:rsidR="000251E4" w:rsidRPr="00E23121">
        <w:t xml:space="preserve">ní střetla, použila přesně tato slova. Proto si Stella na </w:t>
      </w:r>
      <w:r w:rsidR="000251E4" w:rsidRPr="00E23121">
        <w:lastRenderedPageBreak/>
        <w:t>chvíli myslela, že je to legrace. Myslela si, že Gilda cituje</w:t>
      </w:r>
      <w:r w:rsidR="00345E5C" w:rsidRPr="00E23121">
        <w:t xml:space="preserve"> z</w:t>
      </w:r>
      <w:r w:rsidR="00345E5C">
        <w:t> </w:t>
      </w:r>
      <w:r w:rsidR="000251E4" w:rsidRPr="00E23121">
        <w:t>filmu, aby na něj stočila řeč.</w:t>
      </w:r>
    </w:p>
    <w:p w:rsidR="00D34DB7" w:rsidRPr="00E23121" w:rsidRDefault="000251E4" w:rsidP="00E23121">
      <w:pPr>
        <w:pStyle w:val="Text"/>
        <w:jc w:val="left"/>
      </w:pPr>
      <w:r w:rsidRPr="00E23121">
        <w:t>Priscilla</w:t>
      </w:r>
      <w:r w:rsidR="00345E5C" w:rsidRPr="00E23121">
        <w:t xml:space="preserve"> o</w:t>
      </w:r>
      <w:r w:rsidR="00345E5C">
        <w:t> </w:t>
      </w:r>
      <w:r w:rsidRPr="00E23121">
        <w:t xml:space="preserve">filmu nevěděla nic. Do kina nechodila. </w:t>
      </w:r>
      <w:r w:rsidR="00D34DB7" w:rsidRPr="00E23121">
        <w:t>„</w:t>
      </w:r>
      <w:r w:rsidRPr="00E23121">
        <w:t>Cože?</w:t>
      </w:r>
      <w:r w:rsidR="00D34DB7" w:rsidRPr="00E23121">
        <w:t>“</w:t>
      </w:r>
      <w:r w:rsidRPr="00E23121">
        <w:t xml:space="preserve"> řekla.</w:t>
      </w:r>
    </w:p>
    <w:p w:rsidR="00D34DB7" w:rsidRPr="00E23121" w:rsidRDefault="000251E4" w:rsidP="00E23121">
      <w:pPr>
        <w:pStyle w:val="Text"/>
      </w:pPr>
      <w:r w:rsidRPr="00E23121">
        <w:t>Gilda to zopakovala, stejně jako to opakovala ve filmu. Patricia Roc, to je ta švagrová, se zhroutí</w:t>
      </w:r>
      <w:r w:rsidR="00345E5C" w:rsidRPr="00E23121">
        <w:t xml:space="preserve"> a</w:t>
      </w:r>
      <w:r w:rsidR="00345E5C">
        <w:t> </w:t>
      </w:r>
      <w:r w:rsidRPr="00E23121">
        <w:t>všechno přizná, slibuje, že se</w:t>
      </w:r>
      <w:r w:rsidR="00345E5C" w:rsidRPr="00E23121">
        <w:t xml:space="preserve"> s</w:t>
      </w:r>
      <w:r w:rsidR="00345E5C">
        <w:t> </w:t>
      </w:r>
      <w:r w:rsidRPr="00E23121">
        <w:t xml:space="preserve">tím pilotem už nikdy </w:t>
      </w:r>
      <w:r w:rsidR="0028756E">
        <w:t>nesetká,</w:t>
      </w:r>
      <w:r w:rsidR="00345E5C">
        <w:t xml:space="preserve"> a </w:t>
      </w:r>
      <w:r w:rsidR="0028756E">
        <w:t>nakonec všechny učiní</w:t>
      </w:r>
      <w:r w:rsidRPr="00E23121">
        <w:t xml:space="preserve"> šťastnými manželka, Gildina role, neboť se nechá zabít při letec</w:t>
      </w:r>
      <w:r w:rsidR="00CC5AD8" w:rsidRPr="00E23121">
        <w:t>ké</w:t>
      </w:r>
      <w:r w:rsidRPr="00E23121">
        <w:t>m náletu.</w:t>
      </w:r>
    </w:p>
    <w:p w:rsidR="00D34DB7" w:rsidRPr="00E23121" w:rsidRDefault="000251E4" w:rsidP="00E23121">
      <w:pPr>
        <w:pStyle w:val="Text"/>
      </w:pPr>
      <w:r w:rsidRPr="00E23121">
        <w:t>Priscilla ale nehodlala na nic takového přistoupit. Velice tiše Gildě odpověděla, že zkrátka nerozumí,</w:t>
      </w:r>
      <w:r w:rsidR="00345E5C" w:rsidRPr="00E23121">
        <w:t xml:space="preserve"> o</w:t>
      </w:r>
      <w:r w:rsidR="00345E5C">
        <w:t> </w:t>
      </w:r>
      <w:r w:rsidRPr="00E23121">
        <w:t>čem je řeč. Gilda odpověděla celou škálou obvinění, dalšími to citacemi</w:t>
      </w:r>
      <w:r w:rsidR="00345E5C" w:rsidRPr="00E23121">
        <w:t xml:space="preserve"> z</w:t>
      </w:r>
      <w:r w:rsidR="00345E5C">
        <w:t> </w:t>
      </w:r>
      <w:r w:rsidRPr="00E23121">
        <w:t xml:space="preserve">filmu. Pak se vrátila do </w:t>
      </w:r>
      <w:r w:rsidR="007F378D">
        <w:t>reality</w:t>
      </w:r>
      <w:r w:rsidR="00FD58EF">
        <w:t>, mezi živé</w:t>
      </w:r>
      <w:r w:rsidR="0028756E">
        <w:t xml:space="preserve"> lidi, nebo spí</w:t>
      </w:r>
      <w:r w:rsidRPr="00E23121">
        <w:t>š</w:t>
      </w:r>
      <w:r w:rsidR="00345E5C" w:rsidRPr="00E23121">
        <w:t xml:space="preserve"> k</w:t>
      </w:r>
      <w:r w:rsidR="00345E5C">
        <w:t> </w:t>
      </w:r>
      <w:r w:rsidR="007F378D">
        <w:t>tomu, co považovala za skutečné</w:t>
      </w:r>
      <w:r w:rsidRPr="00E23121">
        <w:t>. Věděla, že Alan</w:t>
      </w:r>
      <w:r w:rsidR="00345E5C" w:rsidRPr="00E23121">
        <w:t xml:space="preserve"> a</w:t>
      </w:r>
      <w:r w:rsidR="00345E5C">
        <w:t> </w:t>
      </w:r>
      <w:r w:rsidRPr="00E23121">
        <w:t>Priscilla jsou milenci,</w:t>
      </w:r>
      <w:r w:rsidR="00345E5C" w:rsidRPr="00E23121">
        <w:t xml:space="preserve"> a</w:t>
      </w:r>
      <w:r w:rsidR="00345E5C">
        <w:t> </w:t>
      </w:r>
      <w:r w:rsidRPr="00E23121">
        <w:t xml:space="preserve">že to trvá už </w:t>
      </w:r>
      <w:r w:rsidR="00CC5AD8" w:rsidRPr="00E23121">
        <w:t>lé</w:t>
      </w:r>
      <w:r w:rsidRPr="00E23121">
        <w:t>ta,</w:t>
      </w:r>
      <w:r w:rsidR="00345E5C" w:rsidRPr="00E23121">
        <w:t xml:space="preserve"> a</w:t>
      </w:r>
      <w:r w:rsidR="00345E5C">
        <w:t> </w:t>
      </w:r>
      <w:r w:rsidRPr="00E23121">
        <w:t>chtěla, aby to skončilo. Ale Jeremy by měl znát pravdu</w:t>
      </w:r>
      <w:r w:rsidR="00345E5C" w:rsidRPr="00E23121">
        <w:t xml:space="preserve"> a</w:t>
      </w:r>
      <w:r w:rsidR="00345E5C">
        <w:t> </w:t>
      </w:r>
      <w:r w:rsidRPr="00E23121">
        <w:t>Priscilliny děti by měly vědět, co je jejich matka zač.</w:t>
      </w:r>
    </w:p>
    <w:p w:rsidR="00D34DB7" w:rsidRPr="00E23121" w:rsidRDefault="000251E4" w:rsidP="00E23121">
      <w:pPr>
        <w:pStyle w:val="Text"/>
      </w:pPr>
      <w:r w:rsidRPr="00E23121">
        <w:t>Ta</w:t>
      </w:r>
      <w:r w:rsidR="0028756E">
        <w:t>ké je načase, aby se Stella podí</w:t>
      </w:r>
      <w:r w:rsidR="007F378D">
        <w:t>vala skutečnosti do očí</w:t>
      </w:r>
      <w:r w:rsidR="00345E5C" w:rsidRPr="00E23121">
        <w:t xml:space="preserve"> a</w:t>
      </w:r>
      <w:r w:rsidR="00345E5C">
        <w:t> </w:t>
      </w:r>
      <w:r w:rsidRPr="00E23121">
        <w:t>p</w:t>
      </w:r>
      <w:r w:rsidR="0028756E">
        <w:t>och</w:t>
      </w:r>
      <w:r w:rsidRPr="00E23121">
        <w:t>opila, jaké lidi si to pozvala do domu.</w:t>
      </w:r>
      <w:r w:rsidR="0028756E">
        <w:t xml:space="preserve"> Priscilla</w:t>
      </w:r>
      <w:r w:rsidR="00345E5C">
        <w:t xml:space="preserve"> a </w:t>
      </w:r>
      <w:r w:rsidR="0028756E">
        <w:t>Jeremy ať si dělají</w:t>
      </w:r>
      <w:r w:rsidRPr="00E23121">
        <w:t>, co jim libo, ale pokud jd</w:t>
      </w:r>
      <w:r w:rsidR="0028756E">
        <w:t>e</w:t>
      </w:r>
      <w:r w:rsidR="00345E5C">
        <w:t xml:space="preserve"> o </w:t>
      </w:r>
      <w:r w:rsidR="0028756E">
        <w:t>ni, ona Alanovi odpustí</w:t>
      </w:r>
      <w:r w:rsidR="00345E5C" w:rsidRPr="00E23121">
        <w:t xml:space="preserve"> a</w:t>
      </w:r>
      <w:r w:rsidR="00345E5C">
        <w:t> </w:t>
      </w:r>
      <w:r w:rsidRPr="00E23121">
        <w:t>přijme ho zpátky, pokud poměr ihned skončí.</w:t>
      </w:r>
    </w:p>
    <w:p w:rsidR="00D34DB7" w:rsidRPr="00E23121" w:rsidRDefault="000251E4" w:rsidP="00E23121">
      <w:pPr>
        <w:pStyle w:val="Text"/>
      </w:pPr>
      <w:r w:rsidRPr="00E23121">
        <w:t>Priscilla se zachovala důstojně. Omlu</w:t>
      </w:r>
      <w:r w:rsidR="00C7546D">
        <w:t>vila se Stelle, mrzelo ji, že jí</w:t>
      </w:r>
      <w:r w:rsidRPr="00E23121">
        <w:t xml:space="preserve"> tohle všechno zkazilo den, zavolá zítra. Jeremymu řekla: </w:t>
      </w:r>
      <w:r w:rsidR="00D34DB7" w:rsidRPr="00E23121">
        <w:t>„</w:t>
      </w:r>
      <w:r w:rsidRPr="00E23121">
        <w:t>Už půjdeme,</w:t>
      </w:r>
      <w:r w:rsidR="00D34DB7" w:rsidRPr="00E23121">
        <w:t>“</w:t>
      </w:r>
      <w:r w:rsidR="00345E5C" w:rsidRPr="00E23121">
        <w:t xml:space="preserve"> a</w:t>
      </w:r>
      <w:r w:rsidR="00345E5C">
        <w:t> </w:t>
      </w:r>
      <w:r w:rsidRPr="00E23121">
        <w:t xml:space="preserve">dětem: </w:t>
      </w:r>
      <w:r w:rsidR="00D34DB7" w:rsidRPr="00E23121">
        <w:t>„</w:t>
      </w:r>
      <w:r w:rsidRPr="00E23121">
        <w:t xml:space="preserve">Vezměte </w:t>
      </w:r>
      <w:r w:rsidR="007F378D">
        <w:t>si kabáty. Nedohadujte se, prosím. Odchází</w:t>
      </w:r>
      <w:r w:rsidRPr="00E23121">
        <w:t>me.</w:t>
      </w:r>
      <w:r w:rsidR="00D34DB7" w:rsidRPr="00E23121">
        <w:t>“</w:t>
      </w:r>
    </w:p>
    <w:p w:rsidR="00D34DB7" w:rsidRPr="00E23121" w:rsidRDefault="000251E4" w:rsidP="00E23121">
      <w:pPr>
        <w:pStyle w:val="Text"/>
      </w:pPr>
      <w:r w:rsidRPr="00E23121">
        <w:t>Po celou dobu neřekl Alan slovo. Stella rovněž ne. Když spolu později mluvili, shodli se, že se</w:t>
      </w:r>
      <w:r w:rsidR="00345E5C" w:rsidRPr="00E23121">
        <w:t xml:space="preserve"> k</w:t>
      </w:r>
      <w:r w:rsidR="00345E5C">
        <w:t> </w:t>
      </w:r>
      <w:r w:rsidRPr="00E23121">
        <w:t>tomu nedalo nic říct. Alan to samozřejmě mohl popřít. Zrovna tohle obvinění se na pravdě nezakládalo, ale tím, že to nepopřel, zůstával Gildě nadále nepochybně nevěrný. To jen</w:t>
      </w:r>
      <w:r w:rsidR="007F378D">
        <w:t>om si Gilda vybra</w:t>
      </w:r>
      <w:r w:rsidRPr="00E23121">
        <w:t>la nepravou ženu.</w:t>
      </w:r>
      <w:r w:rsidR="00345E5C" w:rsidRPr="00E23121">
        <w:t xml:space="preserve"> A</w:t>
      </w:r>
      <w:r w:rsidR="00345E5C">
        <w:t> </w:t>
      </w:r>
      <w:r w:rsidR="00345E5C" w:rsidRPr="00E23121">
        <w:t>z</w:t>
      </w:r>
      <w:r w:rsidR="00345E5C">
        <w:t> </w:t>
      </w:r>
      <w:r w:rsidRPr="00E23121">
        <w:t>toho důvodu</w:t>
      </w:r>
      <w:r w:rsidR="00345E5C" w:rsidRPr="00E23121">
        <w:t xml:space="preserve"> i</w:t>
      </w:r>
      <w:r w:rsidR="00345E5C">
        <w:t> </w:t>
      </w:r>
      <w:r w:rsidRPr="00E23121">
        <w:t xml:space="preserve">proto, že tou pravou ženou </w:t>
      </w:r>
      <w:r w:rsidR="003D5D32">
        <w:t>byla</w:t>
      </w:r>
      <w:r w:rsidRPr="00E23121">
        <w:t xml:space="preserve"> sama, ani Stella</w:t>
      </w:r>
      <w:r w:rsidR="009658FD">
        <w:t xml:space="preserve"> nebyl</w:t>
      </w:r>
      <w:r w:rsidRPr="00E23121">
        <w:t>a schopná se Priscilly zastat.</w:t>
      </w:r>
    </w:p>
    <w:p w:rsidR="00D34DB7" w:rsidRPr="00E23121" w:rsidRDefault="000251E4" w:rsidP="00E23121">
      <w:pPr>
        <w:pStyle w:val="Text"/>
      </w:pPr>
      <w:r w:rsidRPr="00E23121">
        <w:t>Když Jeremy</w:t>
      </w:r>
      <w:r w:rsidR="00345E5C" w:rsidRPr="00E23121">
        <w:t xml:space="preserve"> s</w:t>
      </w:r>
      <w:r w:rsidR="00345E5C">
        <w:t> </w:t>
      </w:r>
      <w:r w:rsidRPr="00E23121">
        <w:t xml:space="preserve">Priscillou odešli. Gilda se rozječela. Odehrál se znovu stejný výstup jako před časem na farmě svatého </w:t>
      </w:r>
      <w:r w:rsidR="007F378D">
        <w:t>Michala kvůli dí</w:t>
      </w:r>
      <w:r w:rsidRPr="00E23121">
        <w:t xml:space="preserve">těti, které nemůže </w:t>
      </w:r>
      <w:r w:rsidR="00275A9B">
        <w:t>mít</w:t>
      </w:r>
      <w:r w:rsidRPr="00E23121">
        <w:t>. Mrskla dvěma Stellinými ozdobnými předměty</w:t>
      </w:r>
      <w:r w:rsidR="00345E5C" w:rsidRPr="00E23121">
        <w:t xml:space="preserve"> a</w:t>
      </w:r>
      <w:r w:rsidR="00345E5C">
        <w:t> </w:t>
      </w:r>
      <w:r w:rsidRPr="00E23121">
        <w:t>hodila sebou n</w:t>
      </w:r>
      <w:r w:rsidR="0052103D">
        <w:t>a podlahu. Za takových okolností</w:t>
      </w:r>
      <w:r w:rsidRPr="00E23121">
        <w:t xml:space="preserve"> byste měli tomu člověku vrazit facku, ale Gildě nikdo žádnou nedal. Marianne na ni zůstala ohromeně koukat, potom odešla nahoru. Jedině Richarda se to zřejmě netklo. Seděl na podlaze na druhém </w:t>
      </w:r>
      <w:r w:rsidRPr="00E23121">
        <w:lastRenderedPageBreak/>
        <w:t>konci místnosti</w:t>
      </w:r>
      <w:r w:rsidR="00345E5C" w:rsidRPr="00E23121">
        <w:t xml:space="preserve"> a</w:t>
      </w:r>
      <w:r w:rsidR="00345E5C">
        <w:t> </w:t>
      </w:r>
      <w:r w:rsidRPr="00E23121">
        <w:t>dál si četl knihu, kterou mu přinesla Madge Browningová.</w:t>
      </w:r>
    </w:p>
    <w:p w:rsidR="00D34DB7" w:rsidRPr="00E23121" w:rsidRDefault="000251E4" w:rsidP="00E23121">
      <w:pPr>
        <w:pStyle w:val="Text"/>
      </w:pPr>
      <w:r w:rsidRPr="00E23121">
        <w:t>Tohle všechno se a</w:t>
      </w:r>
      <w:r w:rsidR="007F378D">
        <w:t>le odehrálo později, po pár měsící</w:t>
      </w:r>
      <w:r w:rsidRPr="00E23121">
        <w:t>ch, kdy Gilda neustále se Stellou probírala možnost, že je jí Alan nevěrný. Stella se snažila</w:t>
      </w:r>
      <w:r w:rsidR="00345E5C">
        <w:t> </w:t>
      </w:r>
      <w:r w:rsidR="00345E5C" w:rsidRPr="00E23121">
        <w:t>–</w:t>
      </w:r>
      <w:r w:rsidR="00345E5C">
        <w:t> </w:t>
      </w:r>
      <w:r w:rsidRPr="00E23121">
        <w:t>léta už se snažila</w:t>
      </w:r>
      <w:r w:rsidR="00345E5C">
        <w:t> </w:t>
      </w:r>
      <w:r w:rsidR="00345E5C" w:rsidRPr="00E23121">
        <w:t>–</w:t>
      </w:r>
      <w:r w:rsidR="00345E5C">
        <w:t> </w:t>
      </w:r>
      <w:r w:rsidRPr="00E23121">
        <w:t>nevídat se</w:t>
      </w:r>
      <w:r w:rsidR="00345E5C" w:rsidRPr="00E23121">
        <w:t xml:space="preserve"> s</w:t>
      </w:r>
      <w:r w:rsidR="00345E5C">
        <w:t> </w:t>
      </w:r>
      <w:r w:rsidR="00A4251A">
        <w:t>ní</w:t>
      </w:r>
      <w:r w:rsidRPr="00E23121">
        <w:t xml:space="preserve"> tak často. Především se cítila prov</w:t>
      </w:r>
      <w:r w:rsidR="0017702F">
        <w:t>inile, že se tváří</w:t>
      </w:r>
      <w:r w:rsidR="007F378D">
        <w:t xml:space="preserve"> jako přítelkyně</w:t>
      </w:r>
      <w:r w:rsidR="00345E5C">
        <w:t xml:space="preserve"> a </w:t>
      </w:r>
      <w:r w:rsidR="007F378D">
        <w:t>přitom má poměr</w:t>
      </w:r>
      <w:r w:rsidR="00345E5C">
        <w:t xml:space="preserve"> s </w:t>
      </w:r>
      <w:r w:rsidR="007F378D">
        <w:t>její</w:t>
      </w:r>
      <w:r w:rsidRPr="00E23121">
        <w:t>m manželem.</w:t>
      </w:r>
      <w:r w:rsidR="00345E5C" w:rsidRPr="00E23121">
        <w:t xml:space="preserve"> A</w:t>
      </w:r>
      <w:r w:rsidR="00345E5C">
        <w:t> </w:t>
      </w:r>
      <w:r w:rsidRPr="00E23121">
        <w:t>potom jí začala být Gilda neskonale protivná.</w:t>
      </w:r>
    </w:p>
    <w:p w:rsidR="00D34DB7" w:rsidRPr="00E23121" w:rsidRDefault="00D34DB7" w:rsidP="00E23121">
      <w:pPr>
        <w:pStyle w:val="Text"/>
      </w:pPr>
      <w:r w:rsidRPr="00E23121">
        <w:t>„</w:t>
      </w:r>
      <w:r w:rsidR="007F378D">
        <w:t>Měl by</w:t>
      </w:r>
      <w:r w:rsidR="000251E4" w:rsidRPr="00E23121">
        <w:t>s od ní odejít,</w:t>
      </w:r>
      <w:r w:rsidRPr="00E23121">
        <w:t>“</w:t>
      </w:r>
      <w:r w:rsidR="000251E4" w:rsidRPr="00E23121">
        <w:t xml:space="preserve"> řekla Alanovi. </w:t>
      </w:r>
      <w:r w:rsidRPr="00E23121">
        <w:t>„</w:t>
      </w:r>
      <w:r w:rsidR="000251E4" w:rsidRPr="00E23121">
        <w:t>Mohli bychom prodat tenh</w:t>
      </w:r>
      <w:r w:rsidR="007F378D">
        <w:t>le dům</w:t>
      </w:r>
      <w:r w:rsidR="00345E5C">
        <w:t xml:space="preserve"> a </w:t>
      </w:r>
      <w:r w:rsidR="007F378D">
        <w:t>bydlet</w:t>
      </w:r>
      <w:r w:rsidR="00345E5C">
        <w:t xml:space="preserve"> s </w:t>
      </w:r>
      <w:r w:rsidR="007F378D">
        <w:t>Richardem</w:t>
      </w:r>
      <w:r w:rsidR="00345E5C">
        <w:t xml:space="preserve"> v </w:t>
      </w:r>
      <w:r w:rsidR="007F378D">
        <w:t>mé</w:t>
      </w:r>
      <w:r w:rsidR="000251E4" w:rsidRPr="00E23121">
        <w:t>m domě. Mohli bychom žít</w:t>
      </w:r>
      <w:r w:rsidR="00345E5C" w:rsidRPr="00E23121">
        <w:t xml:space="preserve"> z</w:t>
      </w:r>
      <w:r w:rsidR="00345E5C">
        <w:t> </w:t>
      </w:r>
      <w:r w:rsidR="000251E4" w:rsidRPr="00E23121">
        <w:t>mých peněz. Byly by naše, tvoje</w:t>
      </w:r>
      <w:r w:rsidR="00345E5C" w:rsidRPr="00E23121">
        <w:t xml:space="preserve"> a</w:t>
      </w:r>
      <w:r w:rsidR="00345E5C">
        <w:t> </w:t>
      </w:r>
      <w:r w:rsidR="000251E4" w:rsidRPr="00E23121">
        <w:t>moje.</w:t>
      </w:r>
      <w:r w:rsidRPr="00E23121">
        <w:t>“</w:t>
      </w:r>
    </w:p>
    <w:p w:rsidR="00D34DB7" w:rsidRPr="00E23121" w:rsidRDefault="000251E4" w:rsidP="00E23121">
      <w:pPr>
        <w:pStyle w:val="Text"/>
      </w:pPr>
      <w:r w:rsidRPr="00E23121">
        <w:t>Jak jen hovor</w:t>
      </w:r>
      <w:r w:rsidR="00345E5C" w:rsidRPr="00E23121">
        <w:t xml:space="preserve"> o</w:t>
      </w:r>
      <w:r w:rsidR="00345E5C">
        <w:t> </w:t>
      </w:r>
      <w:r w:rsidRPr="00E23121">
        <w:t>penězích nenáviděla, ale</w:t>
      </w:r>
      <w:r w:rsidR="00345E5C" w:rsidRPr="00E23121">
        <w:t xml:space="preserve"> s</w:t>
      </w:r>
      <w:r w:rsidR="00345E5C">
        <w:t> </w:t>
      </w:r>
      <w:r w:rsidRPr="00E23121">
        <w:t>Alanem</w:t>
      </w:r>
      <w:r w:rsidR="00345E5C" w:rsidRPr="00E23121">
        <w:t xml:space="preserve"> o</w:t>
      </w:r>
      <w:r w:rsidR="00345E5C">
        <w:t> </w:t>
      </w:r>
      <w:r w:rsidRPr="00E23121">
        <w:t>nich mluvila. Musela. Použila Richarda jako vábničku, protože věděla, že ho má Alan moc rád. Děti miloval. Copak neilustroval knihy pro děti?</w:t>
      </w:r>
    </w:p>
    <w:p w:rsidR="00D34DB7" w:rsidRPr="00E23121" w:rsidRDefault="00D34DB7" w:rsidP="00E23121">
      <w:pPr>
        <w:pStyle w:val="Text"/>
        <w:jc w:val="left"/>
      </w:pPr>
      <w:r w:rsidRPr="00E23121">
        <w:t>„</w:t>
      </w:r>
      <w:r w:rsidR="000251E4" w:rsidRPr="00E23121">
        <w:t>Měla bys mě dovolit, abych ji zabil,</w:t>
      </w:r>
      <w:r w:rsidRPr="00E23121">
        <w:t>“</w:t>
      </w:r>
      <w:r w:rsidR="000251E4" w:rsidRPr="00E23121">
        <w:t xml:space="preserve"> řekl.</w:t>
      </w:r>
    </w:p>
    <w:p w:rsidR="00D34DB7" w:rsidRPr="00E23121" w:rsidRDefault="00D34DB7" w:rsidP="0028756E">
      <w:pPr>
        <w:pStyle w:val="Text"/>
      </w:pPr>
      <w:r w:rsidRPr="00E23121">
        <w:t>„</w:t>
      </w:r>
      <w:r w:rsidR="000251E4" w:rsidRPr="00E23121">
        <w:t>Bylo to řečeno tak</w:t>
      </w:r>
      <w:r w:rsidR="00345E5C">
        <w:t> </w:t>
      </w:r>
      <w:r w:rsidR="00345E5C" w:rsidRPr="00E23121">
        <w:t>–</w:t>
      </w:r>
      <w:r w:rsidR="00345E5C">
        <w:t> </w:t>
      </w:r>
      <w:r w:rsidR="000251E4" w:rsidRPr="00E23121">
        <w:t>tak lakonicky, Genevieve,</w:t>
      </w:r>
      <w:r w:rsidRPr="00E23121">
        <w:t>“</w:t>
      </w:r>
      <w:r w:rsidR="000251E4" w:rsidRPr="00E23121">
        <w:t xml:space="preserve"> řekla Stella. </w:t>
      </w:r>
      <w:r w:rsidRPr="00E23121">
        <w:t>„</w:t>
      </w:r>
      <w:r w:rsidR="000251E4" w:rsidRPr="00E23121">
        <w:t>Někdo jiný</w:t>
      </w:r>
      <w:r w:rsidR="0041594E" w:rsidRPr="00E23121">
        <w:t xml:space="preserve"> by </w:t>
      </w:r>
      <w:r w:rsidR="000251E4" w:rsidRPr="00E23121">
        <w:t>takhle řekl třeba, měla bys mi dovolit</w:t>
      </w:r>
      <w:r w:rsidR="00345E5C">
        <w:t> </w:t>
      </w:r>
      <w:r w:rsidR="00345E5C" w:rsidRPr="00E23121">
        <w:t>–</w:t>
      </w:r>
      <w:r w:rsidR="00345E5C">
        <w:t> </w:t>
      </w:r>
      <w:r w:rsidR="000251E4" w:rsidRPr="00E23121">
        <w:t>no nevím</w:t>
      </w:r>
      <w:r w:rsidR="00345E5C">
        <w:t> </w:t>
      </w:r>
      <w:r w:rsidR="00345E5C" w:rsidRPr="00E23121">
        <w:t>–</w:t>
      </w:r>
      <w:r w:rsidR="00345E5C">
        <w:t> </w:t>
      </w:r>
      <w:r w:rsidR="000251E4" w:rsidRPr="00E23121">
        <w:t>zavřít dveře, zavolat. Nedokázala jsem se rozzlobit. Musela jsem se smát.</w:t>
      </w:r>
      <w:r w:rsidRPr="00E23121">
        <w:t>“</w:t>
      </w:r>
    </w:p>
    <w:p w:rsidR="00D34DB7" w:rsidRPr="00E23121" w:rsidRDefault="00D34DB7" w:rsidP="00E23121">
      <w:pPr>
        <w:pStyle w:val="Text"/>
      </w:pPr>
      <w:r w:rsidRPr="00E23121">
        <w:t>„</w:t>
      </w:r>
      <w:r w:rsidR="000251E4" w:rsidRPr="00E23121">
        <w:t>Přemýšlela jste někdy</w:t>
      </w:r>
      <w:r w:rsidR="00345E5C" w:rsidRPr="00E23121">
        <w:t xml:space="preserve"> o</w:t>
      </w:r>
      <w:r w:rsidR="00345E5C">
        <w:t> </w:t>
      </w:r>
      <w:r w:rsidR="000251E4" w:rsidRPr="00E23121">
        <w:t>tom, že byste se zkrátka</w:t>
      </w:r>
      <w:r w:rsidR="00345E5C" w:rsidRPr="00E23121">
        <w:t xml:space="preserve"> s</w:t>
      </w:r>
      <w:r w:rsidR="00345E5C">
        <w:t> </w:t>
      </w:r>
      <w:r w:rsidR="000251E4" w:rsidRPr="00E23121">
        <w:t>Gildou</w:t>
      </w:r>
      <w:r w:rsidR="0028756E">
        <w:t xml:space="preserve"> přestala stýkat? Úplně se od ní odří</w:t>
      </w:r>
      <w:r w:rsidR="000251E4" w:rsidRPr="00E23121">
        <w:t>zla?</w:t>
      </w:r>
      <w:r w:rsidRPr="00E23121">
        <w:t>“</w:t>
      </w:r>
    </w:p>
    <w:p w:rsidR="00D34DB7" w:rsidRPr="00E23121" w:rsidRDefault="00D34DB7" w:rsidP="00E23121">
      <w:pPr>
        <w:pStyle w:val="Text"/>
      </w:pPr>
      <w:r w:rsidRPr="00E23121">
        <w:t>„</w:t>
      </w:r>
      <w:r w:rsidR="000251E4" w:rsidRPr="00E23121">
        <w:t>Opravdu js</w:t>
      </w:r>
      <w:r w:rsidR="007F378D">
        <w:t>em to zkusila.</w:t>
      </w:r>
      <w:r w:rsidR="00345E5C">
        <w:t xml:space="preserve"> I </w:t>
      </w:r>
      <w:r w:rsidR="007F378D">
        <w:t>kdybych se</w:t>
      </w:r>
      <w:r w:rsidR="00345E5C">
        <w:t xml:space="preserve"> s </w:t>
      </w:r>
      <w:r w:rsidR="007F378D">
        <w:t>ní</w:t>
      </w:r>
      <w:r w:rsidR="000251E4" w:rsidRPr="00E23121">
        <w:t xml:space="preserve"> přes</w:t>
      </w:r>
      <w:r w:rsidR="0028756E">
        <w:t>tala stýkat, Alana bych mohla ví</w:t>
      </w:r>
      <w:r w:rsidR="000251E4" w:rsidRPr="00E23121">
        <w:t>dat dál. Už jsme se nemuseli setkávat nahod</w:t>
      </w:r>
      <w:r w:rsidR="007F378D">
        <w:t>ile, další příležitostná setkání</w:t>
      </w:r>
      <w:r w:rsidR="000251E4" w:rsidRPr="00E23121">
        <w:t xml:space="preserve"> byla navíc. Ale Genevieve, člověk je prostě nějaký, nemůže se tak zgruntu změnit,</w:t>
      </w:r>
      <w:r w:rsidR="00345E5C" w:rsidRPr="00E23121">
        <w:t xml:space="preserve"> a</w:t>
      </w:r>
      <w:r w:rsidR="00345E5C">
        <w:t> </w:t>
      </w:r>
      <w:r w:rsidR="000251E4" w:rsidRPr="00E23121">
        <w:t>nesejde na tom, jak moc by chtěl. Neměla jsem to</w:t>
      </w:r>
      <w:r w:rsidR="00345E5C" w:rsidRPr="00E23121">
        <w:t xml:space="preserve"> v</w:t>
      </w:r>
      <w:r w:rsidR="00345E5C">
        <w:t> </w:t>
      </w:r>
      <w:r w:rsidR="000251E4" w:rsidRPr="00E23121">
        <w:t>sobě, abych jí, když jsme bývaly přítelkyně, řekla, že ji už nechci vidět, ať si jde, přerušila</w:t>
      </w:r>
      <w:r w:rsidR="00345E5C" w:rsidRPr="00E23121">
        <w:t xml:space="preserve"> s</w:t>
      </w:r>
      <w:r w:rsidR="00345E5C">
        <w:t> </w:t>
      </w:r>
      <w:r w:rsidR="000251E4" w:rsidRPr="00E23121">
        <w:t>ní styky. Nedokážu být neomalená</w:t>
      </w:r>
      <w:r w:rsidR="00345E5C">
        <w:t> </w:t>
      </w:r>
      <w:r w:rsidR="00345E5C" w:rsidRPr="00E23121">
        <w:t>–</w:t>
      </w:r>
      <w:r w:rsidR="00345E5C">
        <w:t> </w:t>
      </w:r>
      <w:r w:rsidR="000251E4" w:rsidRPr="00E23121">
        <w:t>ně</w:t>
      </w:r>
      <w:r w:rsidR="00296989">
        <w:t>kdy</w:t>
      </w:r>
      <w:r w:rsidR="000251E4" w:rsidRPr="00E23121">
        <w:t xml:space="preserve"> jsem si přávala, abych toho byla schopná.</w:t>
      </w:r>
      <w:r w:rsidR="00345E5C" w:rsidRPr="00E23121">
        <w:t xml:space="preserve"> A</w:t>
      </w:r>
      <w:r w:rsidR="00345E5C">
        <w:t> </w:t>
      </w:r>
      <w:r w:rsidR="000251E4" w:rsidRPr="00E23121">
        <w:t>pak</w:t>
      </w:r>
      <w:r w:rsidR="00345E5C">
        <w:t> </w:t>
      </w:r>
      <w:r w:rsidR="00345E5C" w:rsidRPr="00E23121">
        <w:t>–</w:t>
      </w:r>
      <w:r w:rsidR="00345E5C">
        <w:t> </w:t>
      </w:r>
      <w:r w:rsidR="000251E4" w:rsidRPr="00E23121">
        <w:t>jsem to byla já, kdo se zachoval, jak neměl, nemám pravdu? Kdybych</w:t>
      </w:r>
      <w:r w:rsidR="00345E5C" w:rsidRPr="00E23121">
        <w:t xml:space="preserve"> k</w:t>
      </w:r>
      <w:r w:rsidR="00345E5C">
        <w:t> </w:t>
      </w:r>
      <w:r w:rsidR="0017702F">
        <w:t>ní</w:t>
      </w:r>
      <w:r w:rsidR="000251E4" w:rsidRPr="00E23121">
        <w:t xml:space="preserve"> byla hrubá, rozešla se</w:t>
      </w:r>
      <w:r w:rsidR="00345E5C" w:rsidRPr="00E23121">
        <w:t xml:space="preserve"> s</w:t>
      </w:r>
      <w:r w:rsidR="00345E5C">
        <w:t> </w:t>
      </w:r>
      <w:r w:rsidR="000251E4" w:rsidRPr="00E23121">
        <w:t>ní, připadalo by mi to, jako bych tu urážku ještě znásobila. Dovedete to pochopit?</w:t>
      </w:r>
      <w:r w:rsidRPr="00E23121">
        <w:t>“</w:t>
      </w:r>
    </w:p>
    <w:p w:rsidR="00D34DB7" w:rsidRPr="00E23121" w:rsidRDefault="000251E4" w:rsidP="00E23121">
      <w:pPr>
        <w:pStyle w:val="Text"/>
      </w:pPr>
      <w:r w:rsidRPr="00E23121">
        <w:t>Bydlely od sebe dvacet mil, ale Gilda se neustále</w:t>
      </w:r>
      <w:r w:rsidR="00D34DB7" w:rsidRPr="00E23121">
        <w:t xml:space="preserve"> ‚z</w:t>
      </w:r>
      <w:r w:rsidRPr="00E23121">
        <w:t>astavov</w:t>
      </w:r>
      <w:r w:rsidR="00D34DB7" w:rsidRPr="00E23121">
        <w:t>al</w:t>
      </w:r>
      <w:r w:rsidRPr="00E23121">
        <w:t>a</w:t>
      </w:r>
      <w:r w:rsidR="00D34DB7" w:rsidRPr="00E23121">
        <w:t>‘</w:t>
      </w:r>
      <w:r w:rsidRPr="00E23121">
        <w:t>. Zřejmě přicházela často</w:t>
      </w:r>
      <w:r w:rsidR="00345E5C" w:rsidRPr="00E23121">
        <w:t xml:space="preserve"> v</w:t>
      </w:r>
      <w:r w:rsidR="00345E5C">
        <w:t> </w:t>
      </w:r>
      <w:r w:rsidRPr="00E23121">
        <w:t>době, kdy se Richard vracel ze školy. Stelle vrtalo hlavou, jestli takhle chodí záměrně. Připadalo jí, že Gilda na Richarda upřeně civí. Už dávno přestala</w:t>
      </w:r>
      <w:r w:rsidR="007F378D">
        <w:t xml:space="preserve"> tvrdit, že by chtěla </w:t>
      </w:r>
      <w:r w:rsidR="007F378D">
        <w:lastRenderedPageBreak/>
        <w:t>vlastní dí</w:t>
      </w:r>
      <w:r w:rsidRPr="00E23121">
        <w:t>tě. Momentálně prohlašovala, že nemá děti ráda. Vždycky podléhala rů</w:t>
      </w:r>
      <w:r w:rsidR="007F378D">
        <w:t>zným náladám</w:t>
      </w:r>
      <w:r w:rsidR="00345E5C">
        <w:t xml:space="preserve"> a </w:t>
      </w:r>
      <w:r w:rsidR="007F378D">
        <w:t>právě měla období</w:t>
      </w:r>
      <w:r w:rsidR="00895A00">
        <w:t>, nebo se tak aspoň tvářila, kdy</w:t>
      </w:r>
      <w:r w:rsidRPr="00E23121">
        <w:t xml:space="preserve"> děti ne</w:t>
      </w:r>
      <w:r w:rsidR="00895A00">
        <w:t>snášela, děti byly pro zlost. Ří</w:t>
      </w:r>
      <w:r w:rsidRPr="00E23121">
        <w:t>kala jim</w:t>
      </w:r>
      <w:r w:rsidR="00984E1B">
        <w:t xml:space="preserve"> ‚</w:t>
      </w:r>
      <w:r w:rsidR="00D34DB7" w:rsidRPr="00E23121">
        <w:t>ž</w:t>
      </w:r>
      <w:r w:rsidRPr="00E23121">
        <w:t>elezná koule na noze</w:t>
      </w:r>
      <w:r w:rsidR="00D34DB7" w:rsidRPr="00E23121">
        <w:t>‘</w:t>
      </w:r>
      <w:r w:rsidRPr="00E23121">
        <w:t>. Často opakovala, že sympatizuje</w:t>
      </w:r>
      <w:r w:rsidR="00345E5C" w:rsidRPr="00E23121">
        <w:t xml:space="preserve"> s</w:t>
      </w:r>
      <w:r w:rsidR="00345E5C">
        <w:t> </w:t>
      </w:r>
      <w:r w:rsidRPr="00E23121">
        <w:t>Herodesem, který všecky ty chlapečky</w:t>
      </w:r>
      <w:r w:rsidR="00345E5C" w:rsidRPr="00E23121">
        <w:t xml:space="preserve"> v</w:t>
      </w:r>
      <w:r w:rsidR="00345E5C">
        <w:t> </w:t>
      </w:r>
      <w:r w:rsidRPr="00E23121">
        <w:t>Betlémě pozabíjel.</w:t>
      </w:r>
      <w:r w:rsidR="00345E5C" w:rsidRPr="00E23121">
        <w:t xml:space="preserve"> A</w:t>
      </w:r>
      <w:r w:rsidR="00345E5C">
        <w:t> </w:t>
      </w:r>
      <w:r w:rsidRPr="00E23121">
        <w:t>pak se usmála, jako by úsměv</w:t>
      </w:r>
      <w:r w:rsidR="00345E5C" w:rsidRPr="00E23121">
        <w:t xml:space="preserve"> a</w:t>
      </w:r>
      <w:r w:rsidR="00345E5C">
        <w:t> </w:t>
      </w:r>
      <w:r w:rsidRPr="00E23121">
        <w:t>to, že popleskala Richarda po rameni, zase všechno spravilo.</w:t>
      </w:r>
    </w:p>
    <w:p w:rsidR="00D34DB7" w:rsidRPr="00E23121" w:rsidRDefault="00895A00" w:rsidP="00E23121">
      <w:pPr>
        <w:pStyle w:val="Text"/>
      </w:pPr>
      <w:r>
        <w:t>Její</w:t>
      </w:r>
      <w:r w:rsidR="000251E4" w:rsidRPr="00E23121">
        <w:t xml:space="preserve"> oblíbenou zábavou bylo zaj</w:t>
      </w:r>
      <w:r w:rsidR="0017702F">
        <w:t>í</w:t>
      </w:r>
      <w:r w:rsidR="000251E4" w:rsidRPr="00E23121">
        <w:t>t do některého venkovského hotel</w:t>
      </w:r>
      <w:r w:rsidR="007F378D">
        <w:t>u na čaj nebo do kina, kde promítali některý její</w:t>
      </w:r>
      <w:r w:rsidR="000251E4" w:rsidRPr="00E23121">
        <w:t xml:space="preserve"> film. To pak se</w:t>
      </w:r>
      <w:r w:rsidR="007F378D">
        <w:t>bevědomě nakráčela do kina, usmí</w:t>
      </w:r>
      <w:r w:rsidR="000251E4" w:rsidRPr="00E23121">
        <w:t>vala se</w:t>
      </w:r>
      <w:r w:rsidR="00345E5C" w:rsidRPr="00E23121">
        <w:t xml:space="preserve"> a</w:t>
      </w:r>
      <w:r w:rsidR="00345E5C">
        <w:t> </w:t>
      </w:r>
      <w:r w:rsidR="000251E4" w:rsidRPr="00E23121">
        <w:t>pokyvovala na pokladní</w:t>
      </w:r>
      <w:r w:rsidR="00345E5C" w:rsidRPr="00E23121">
        <w:t xml:space="preserve"> a</w:t>
      </w:r>
      <w:r w:rsidR="00345E5C">
        <w:t> </w:t>
      </w:r>
      <w:r w:rsidR="000251E4" w:rsidRPr="00E23121">
        <w:t>biletářky. Chovala se jako celebrita na letišti, byla si jistá, že ji všichni poznávají, což Stellu přivádělo do rozpaků, protože najisto věděla, že ji nepoznal nikdo.</w:t>
      </w:r>
    </w:p>
    <w:p w:rsidR="00345E5C" w:rsidRPr="00E23121" w:rsidRDefault="000251E4" w:rsidP="00E23121">
      <w:pPr>
        <w:pStyle w:val="Text"/>
      </w:pPr>
      <w:r w:rsidRPr="00E23121">
        <w:t>Richard musel jít Gildě</w:t>
      </w:r>
      <w:r w:rsidR="00345E5C" w:rsidRPr="00E23121">
        <w:t xml:space="preserve"> z</w:t>
      </w:r>
      <w:r w:rsidR="00345E5C">
        <w:t> </w:t>
      </w:r>
      <w:r w:rsidRPr="00E23121">
        <w:t xml:space="preserve">cesty. </w:t>
      </w:r>
      <w:r w:rsidR="00D34DB7" w:rsidRPr="00E23121">
        <w:t>„</w:t>
      </w:r>
      <w:r w:rsidRPr="00E23121">
        <w:t>Můžeš ho svěřit au pair,</w:t>
      </w:r>
      <w:r w:rsidR="00D34DB7" w:rsidRPr="00E23121">
        <w:t>“</w:t>
      </w:r>
      <w:r w:rsidRPr="00E23121">
        <w:t xml:space="preserve"> říkala Gilda, jako by</w:t>
      </w:r>
      <w:r w:rsidR="00345E5C" w:rsidRPr="00E23121">
        <w:t xml:space="preserve"> u</w:t>
      </w:r>
      <w:r w:rsidR="00345E5C">
        <w:t> </w:t>
      </w:r>
      <w:r w:rsidRPr="00E23121">
        <w:t xml:space="preserve">toho Richard nebyl. Vždycky předstírala, že nedokáže vyslovit Aagotino </w:t>
      </w:r>
      <w:r w:rsidR="00E42590">
        <w:t>jmén</w:t>
      </w:r>
      <w:r w:rsidRPr="00E23121">
        <w:t xml:space="preserve">o. </w:t>
      </w:r>
      <w:r w:rsidR="00D34DB7" w:rsidRPr="00E23121">
        <w:t>„</w:t>
      </w:r>
      <w:r w:rsidRPr="00E23121">
        <w:t>Potřebuješ si od toho d</w:t>
      </w:r>
      <w:r w:rsidR="0028756E">
        <w:t>í</w:t>
      </w:r>
      <w:r w:rsidR="00D34DB7" w:rsidRPr="00E23121">
        <w:t>t</w:t>
      </w:r>
      <w:r w:rsidRPr="00E23121">
        <w:t>ěte odpočinout.</w:t>
      </w:r>
      <w:r w:rsidR="00D34DB7" w:rsidRPr="00E23121">
        <w:t>“</w:t>
      </w:r>
    </w:p>
    <w:p w:rsidR="00D34DB7" w:rsidRPr="00E23121" w:rsidRDefault="00345E5C" w:rsidP="00E23121">
      <w:pPr>
        <w:pStyle w:val="Text"/>
      </w:pPr>
      <w:r w:rsidRPr="00E23121">
        <w:t>A</w:t>
      </w:r>
      <w:r>
        <w:t> </w:t>
      </w:r>
      <w:r w:rsidR="000251E4" w:rsidRPr="00E23121">
        <w:t>pak se zadívala na Richarda, tak jako se dítě zahledí na ji</w:t>
      </w:r>
      <w:r w:rsidR="0028756E">
        <w:t>né dítě, předtím než se zašklebí</w:t>
      </w:r>
      <w:r w:rsidR="000251E4" w:rsidRPr="00E23121">
        <w:t>, udělá dlouhý nos</w:t>
      </w:r>
      <w:r w:rsidRPr="00E23121">
        <w:t xml:space="preserve"> a</w:t>
      </w:r>
      <w:r>
        <w:t> </w:t>
      </w:r>
      <w:r w:rsidR="000251E4" w:rsidRPr="00E23121">
        <w:t>vyplázne jazyk. Gilda se nezašklebila, jenom se tvářila, jako že se</w:t>
      </w:r>
      <w:r w:rsidRPr="00E23121">
        <w:t xml:space="preserve"> k</w:t>
      </w:r>
      <w:r>
        <w:t> </w:t>
      </w:r>
      <w:r w:rsidR="000251E4" w:rsidRPr="00E23121">
        <w:t>tomu chystá. Když</w:t>
      </w:r>
      <w:r w:rsidRPr="00E23121">
        <w:t xml:space="preserve"> o</w:t>
      </w:r>
      <w:r>
        <w:t> </w:t>
      </w:r>
      <w:r w:rsidR="000251E4" w:rsidRPr="00E23121">
        <w:t>Richardovi Gilda takhle necitlivě spustila, Stell</w:t>
      </w:r>
      <w:r w:rsidR="00D34DB7" w:rsidRPr="00E23121">
        <w:t>a h</w:t>
      </w:r>
      <w:r w:rsidR="000251E4" w:rsidRPr="00E23121">
        <w:t>o vždycky se</w:t>
      </w:r>
      <w:r w:rsidR="0028756E">
        <w:t>vřela do náruče. Odnesla ho</w:t>
      </w:r>
      <w:r>
        <w:t xml:space="preserve"> z </w:t>
      </w:r>
      <w:r w:rsidR="0028756E">
        <w:t>mí</w:t>
      </w:r>
      <w:r w:rsidR="000251E4" w:rsidRPr="00E23121">
        <w:t>stnosti</w:t>
      </w:r>
      <w:r w:rsidRPr="00E23121">
        <w:t xml:space="preserve"> k</w:t>
      </w:r>
      <w:r>
        <w:t> </w:t>
      </w:r>
      <w:r w:rsidR="000251E4" w:rsidRPr="00E23121">
        <w:t>Aagot</w:t>
      </w:r>
      <w:r w:rsidRPr="00E23121">
        <w:t xml:space="preserve"> a</w:t>
      </w:r>
      <w:r>
        <w:t> </w:t>
      </w:r>
      <w:r w:rsidR="000251E4" w:rsidRPr="00E23121">
        <w:t>pak se vrátila</w:t>
      </w:r>
      <w:r w:rsidRPr="00E23121">
        <w:t xml:space="preserve"> a</w:t>
      </w:r>
      <w:r>
        <w:t> </w:t>
      </w:r>
      <w:r w:rsidR="000251E4" w:rsidRPr="00E23121">
        <w:t>požádala Gildu, aby takhle nemluvila. Mu</w:t>
      </w:r>
      <w:r w:rsidR="0028756E">
        <w:t>sela potlačit veškerý pocit viny</w:t>
      </w:r>
      <w:r w:rsidRPr="00E23121">
        <w:t xml:space="preserve"> a</w:t>
      </w:r>
      <w:r>
        <w:t> </w:t>
      </w:r>
      <w:r w:rsidR="000251E4" w:rsidRPr="00E23121">
        <w:t>sebrat odvahu,</w:t>
      </w:r>
      <w:r w:rsidR="007760C2" w:rsidRPr="00E23121">
        <w:t xml:space="preserve"> aby </w:t>
      </w:r>
      <w:r w:rsidR="000251E4" w:rsidRPr="00E23121">
        <w:t>dokázala takhle Gildu</w:t>
      </w:r>
      <w:r w:rsidR="0028756E">
        <w:t xml:space="preserve"> napomenout. Vždyť jaký</w:t>
      </w:r>
      <w:r w:rsidR="000251E4" w:rsidRPr="00E23121">
        <w:t>m právem ji mohla jakkoli kárat? Vzala jí manžela,</w:t>
      </w:r>
      <w:r w:rsidRPr="00E23121">
        <w:t xml:space="preserve"> a</w:t>
      </w:r>
      <w:r>
        <w:t> </w:t>
      </w:r>
      <w:r w:rsidR="000251E4" w:rsidRPr="00E23121">
        <w:t>co hůř, žertovala</w:t>
      </w:r>
      <w:r w:rsidRPr="00E23121">
        <w:t xml:space="preserve"> s</w:t>
      </w:r>
      <w:r>
        <w:t> </w:t>
      </w:r>
      <w:r w:rsidR="000251E4" w:rsidRPr="00E23121">
        <w:t>ním</w:t>
      </w:r>
      <w:r w:rsidRPr="00E23121">
        <w:t xml:space="preserve"> o</w:t>
      </w:r>
      <w:r>
        <w:t> </w:t>
      </w:r>
      <w:r w:rsidR="00B020B5">
        <w:t>tom, jak ji zabí</w:t>
      </w:r>
      <w:r w:rsidR="000251E4" w:rsidRPr="00E23121">
        <w:t>t,</w:t>
      </w:r>
      <w:r w:rsidRPr="00E23121">
        <w:t xml:space="preserve"> a</w:t>
      </w:r>
      <w:r>
        <w:t> </w:t>
      </w:r>
      <w:r w:rsidR="000251E4" w:rsidRPr="00E23121">
        <w:t>za jejími zády</w:t>
      </w:r>
      <w:r w:rsidRPr="00E23121">
        <w:t xml:space="preserve"> o</w:t>
      </w:r>
      <w:r>
        <w:t> </w:t>
      </w:r>
      <w:r w:rsidR="00B020B5">
        <w:t>ní</w:t>
      </w:r>
      <w:r w:rsidR="000251E4" w:rsidRPr="00E23121">
        <w:t xml:space="preserve"> ohavně mluvila</w:t>
      </w:r>
      <w:r w:rsidRPr="00E23121">
        <w:t xml:space="preserve"> a</w:t>
      </w:r>
      <w:r>
        <w:t> </w:t>
      </w:r>
      <w:r w:rsidR="009A1066">
        <w:t xml:space="preserve">tím </w:t>
      </w:r>
      <w:r w:rsidR="000251E4" w:rsidRPr="00E23121">
        <w:t>manželovu zradu ještě znásobovala.</w:t>
      </w:r>
    </w:p>
    <w:p w:rsidR="00D34DB7" w:rsidRPr="00E23121" w:rsidRDefault="000251E4" w:rsidP="00E23121">
      <w:pPr>
        <w:pStyle w:val="Text"/>
      </w:pPr>
      <w:r w:rsidRPr="00E23121">
        <w:t>Richard je takový maminčin chlapeček, tvrdila Gilda. Potřebuje otce, někoho, kdo</w:t>
      </w:r>
      <w:r w:rsidR="0041594E" w:rsidRPr="00E23121">
        <w:t xml:space="preserve"> by </w:t>
      </w:r>
      <w:r w:rsidR="0028756E">
        <w:t>ho bral na kriketové zápasy</w:t>
      </w:r>
      <w:r w:rsidR="00345E5C">
        <w:t xml:space="preserve"> a </w:t>
      </w:r>
      <w:r w:rsidR="007F378D">
        <w:t>naučil ho kopat do mí</w:t>
      </w:r>
      <w:r w:rsidRPr="00E23121">
        <w:t>če. Když začala Gilda</w:t>
      </w:r>
      <w:r w:rsidR="00345E5C" w:rsidRPr="00E23121">
        <w:t xml:space="preserve"> o</w:t>
      </w:r>
      <w:r w:rsidR="00345E5C">
        <w:t> </w:t>
      </w:r>
      <w:r w:rsidRPr="00E23121">
        <w:t>otci, bylo to vždycky stejně klišé: matky byly na mazlení</w:t>
      </w:r>
      <w:r w:rsidR="00345E5C" w:rsidRPr="00E23121">
        <w:t xml:space="preserve"> a</w:t>
      </w:r>
      <w:r w:rsidR="00345E5C">
        <w:t> </w:t>
      </w:r>
      <w:r w:rsidRPr="00E23121">
        <w:t>objímání, otcově na sporty pod širým n</w:t>
      </w:r>
      <w:r w:rsidR="0028756E">
        <w:t>ebem. Strojeně se na Stellu usmí</w:t>
      </w:r>
      <w:r w:rsidRPr="00E23121">
        <w:t>vala. Jako</w:t>
      </w:r>
      <w:r w:rsidR="0041594E" w:rsidRPr="00E23121">
        <w:t xml:space="preserve"> by </w:t>
      </w:r>
      <w:r w:rsidRPr="00E23121">
        <w:t>se naučila</w:t>
      </w:r>
      <w:r w:rsidR="00345E5C" w:rsidRPr="00E23121">
        <w:t xml:space="preserve"> v</w:t>
      </w:r>
      <w:r w:rsidR="00345E5C">
        <w:t> </w:t>
      </w:r>
      <w:r w:rsidRPr="00E23121">
        <w:t>herec</w:t>
      </w:r>
      <w:r w:rsidR="00CC5AD8" w:rsidRPr="00E23121">
        <w:t>ké</w:t>
      </w:r>
      <w:r w:rsidRPr="00E23121">
        <w:t xml:space="preserve"> škole, že takhle je to správně,</w:t>
      </w:r>
      <w:r w:rsidR="0041594E" w:rsidRPr="00E23121">
        <w:t xml:space="preserve"> když</w:t>
      </w:r>
      <w:r w:rsidRPr="00E23121">
        <w:t xml:space="preserve"> se chcete tvář</w:t>
      </w:r>
      <w:r w:rsidR="0028756E">
        <w:t>it zkroušeně</w:t>
      </w:r>
      <w:r w:rsidR="00345E5C">
        <w:t xml:space="preserve"> a </w:t>
      </w:r>
      <w:r w:rsidR="0028756E">
        <w:t>soucitně. Nakloní</w:t>
      </w:r>
      <w:r w:rsidRPr="00E23121">
        <w:t>te hlavu ke straně, nahrbíte ramena, nakrčíte obočí</w:t>
      </w:r>
      <w:r w:rsidR="00345E5C" w:rsidRPr="00E23121">
        <w:t xml:space="preserve"> a</w:t>
      </w:r>
      <w:r w:rsidR="00345E5C">
        <w:t> </w:t>
      </w:r>
      <w:r w:rsidRPr="00E23121">
        <w:t>usmějete se. Několikrát tohle předvedla</w:t>
      </w:r>
      <w:r w:rsidR="00345E5C" w:rsidRPr="00E23121">
        <w:t xml:space="preserve"> v</w:t>
      </w:r>
      <w:r w:rsidR="00345E5C">
        <w:t> </w:t>
      </w:r>
      <w:r w:rsidR="00273E4B">
        <w:rPr>
          <w:i/>
        </w:rPr>
        <w:t>Noř</w:t>
      </w:r>
      <w:r w:rsidRPr="00273E4B">
        <w:rPr>
          <w:i/>
        </w:rPr>
        <w:t>e</w:t>
      </w:r>
      <w:r w:rsidRPr="00E23121">
        <w:t xml:space="preserve"> </w:t>
      </w:r>
      <w:r w:rsidRPr="00E23121">
        <w:rPr>
          <w:i/>
        </w:rPr>
        <w:t xml:space="preserve">Cartwrightové. </w:t>
      </w:r>
      <w:r w:rsidRPr="00E23121">
        <w:t>Jaká škoda, prohlásila, že se Stella pravděpodobně už znova neprovdá. Škoda pro ni</w:t>
      </w:r>
      <w:r w:rsidR="00345E5C" w:rsidRPr="00E23121">
        <w:t xml:space="preserve"> i</w:t>
      </w:r>
      <w:r w:rsidR="00345E5C">
        <w:t> </w:t>
      </w:r>
      <w:r w:rsidRPr="00E23121">
        <w:t>pro Richarda.</w:t>
      </w:r>
    </w:p>
    <w:p w:rsidR="00D34DB7" w:rsidRPr="00E23121" w:rsidRDefault="000251E4" w:rsidP="00E23121">
      <w:pPr>
        <w:pStyle w:val="Text"/>
      </w:pPr>
      <w:r w:rsidRPr="00E23121">
        <w:lastRenderedPageBreak/>
        <w:t>Což bylo</w:t>
      </w:r>
      <w:r w:rsidR="00345E5C" w:rsidRPr="00E23121">
        <w:t xml:space="preserve"> i</w:t>
      </w:r>
      <w:r w:rsidR="00345E5C">
        <w:t> </w:t>
      </w:r>
      <w:r w:rsidRPr="00E23121">
        <w:t>na Stellu víc než dokázala snést,</w:t>
      </w:r>
      <w:r w:rsidR="00345E5C" w:rsidRPr="00E23121">
        <w:t xml:space="preserve"> a</w:t>
      </w:r>
      <w:r w:rsidR="00345E5C">
        <w:t> </w:t>
      </w:r>
      <w:r w:rsidRPr="00E23121">
        <w:t>zeptala se Gildy, co tím myslí.</w:t>
      </w:r>
    </w:p>
    <w:p w:rsidR="00D34DB7" w:rsidRPr="00E23121" w:rsidRDefault="00A17D88" w:rsidP="00E23121">
      <w:pPr>
        <w:pStyle w:val="Text"/>
      </w:pPr>
      <w:r>
        <w:t>„</w:t>
      </w:r>
      <w:r w:rsidR="000251E4" w:rsidRPr="00E23121">
        <w:t>Ale však víš, co myslím, maličká,</w:t>
      </w:r>
      <w:r w:rsidR="00D34DB7" w:rsidRPr="00E23121">
        <w:t>“</w:t>
      </w:r>
      <w:r w:rsidR="000251E4" w:rsidRPr="00E23121">
        <w:t xml:space="preserve"> řekla Gilda. </w:t>
      </w:r>
      <w:r w:rsidR="00D34DB7" w:rsidRPr="00E23121">
        <w:t>„</w:t>
      </w:r>
      <w:r w:rsidR="000251E4" w:rsidRPr="00E23121">
        <w:t>Otce sice potřebuje, ale muž by se dal na dospívající dívku</w:t>
      </w:r>
      <w:r w:rsidR="00345E5C" w:rsidRPr="00E23121">
        <w:t xml:space="preserve"> a</w:t>
      </w:r>
      <w:r w:rsidR="00345E5C">
        <w:t> </w:t>
      </w:r>
      <w:r w:rsidR="000251E4" w:rsidRPr="00E23121">
        <w:t>malého kluka jenom tehdy, kdyby byl šíleně zamilovaný,</w:t>
      </w:r>
      <w:r w:rsidR="00345E5C" w:rsidRPr="00E23121">
        <w:t xml:space="preserve"> a</w:t>
      </w:r>
      <w:r w:rsidR="00345E5C">
        <w:t> </w:t>
      </w:r>
      <w:r w:rsidR="003B5450">
        <w:t>to není pravděpodobné</w:t>
      </w:r>
      <w:r w:rsidR="000251E4" w:rsidRPr="00E23121">
        <w:t>.</w:t>
      </w:r>
      <w:r w:rsidR="00D34DB7" w:rsidRPr="00E23121">
        <w:t>“</w:t>
      </w:r>
    </w:p>
    <w:p w:rsidR="00D34DB7" w:rsidRPr="00E23121" w:rsidRDefault="00345E5C" w:rsidP="00E23121">
      <w:pPr>
        <w:pStyle w:val="Text"/>
        <w:jc w:val="left"/>
      </w:pPr>
      <w:r w:rsidRPr="00E23121">
        <w:t>„</w:t>
      </w:r>
      <w:r>
        <w:t>V </w:t>
      </w:r>
      <w:r w:rsidR="000C7303">
        <w:t>mé</w:t>
      </w:r>
      <w:r w:rsidR="000251E4" w:rsidRPr="00E23121">
        <w:t>m věku, chceš říct?</w:t>
      </w:r>
      <w:r w:rsidR="00D34DB7" w:rsidRPr="00E23121">
        <w:t>“</w:t>
      </w:r>
    </w:p>
    <w:p w:rsidR="00D34DB7" w:rsidRPr="00E23121" w:rsidRDefault="00D34DB7" w:rsidP="00E23121">
      <w:pPr>
        <w:pStyle w:val="Text"/>
      </w:pPr>
      <w:r w:rsidRPr="00E23121">
        <w:t>„</w:t>
      </w:r>
      <w:r w:rsidR="000251E4" w:rsidRPr="00E23121">
        <w:t>Kromě</w:t>
      </w:r>
      <w:r w:rsidR="00A858B4">
        <w:t xml:space="preserve"> jiné</w:t>
      </w:r>
      <w:r w:rsidR="000C7303">
        <w:t>ho. Ví</w:t>
      </w:r>
      <w:r w:rsidR="000251E4" w:rsidRPr="00E23121">
        <w:t>m, že je ti jedno, jak vypadáš, jinak bych to neřekla, ale nikdy jsi na kosmetiku moc nedržela, viď?</w:t>
      </w:r>
      <w:r w:rsidRPr="00E23121">
        <w:t>“</w:t>
      </w:r>
    </w:p>
    <w:p w:rsidR="00D34DB7" w:rsidRPr="00E23121" w:rsidRDefault="000251E4" w:rsidP="00E23121">
      <w:pPr>
        <w:pStyle w:val="Text"/>
      </w:pPr>
      <w:r w:rsidRPr="00E23121">
        <w:t>Stella by jí zkrátka</w:t>
      </w:r>
      <w:r w:rsidR="00345E5C" w:rsidRPr="00E23121">
        <w:t xml:space="preserve"> a</w:t>
      </w:r>
      <w:r w:rsidR="00345E5C">
        <w:t> </w:t>
      </w:r>
      <w:r w:rsidRPr="00E23121">
        <w:t>dobře nedokázala říct, že je</w:t>
      </w:r>
      <w:r w:rsidR="00345E5C" w:rsidRPr="00E23121">
        <w:t xml:space="preserve"> s</w:t>
      </w:r>
      <w:r w:rsidR="00345E5C">
        <w:t> </w:t>
      </w:r>
      <w:r w:rsidRPr="00E23121">
        <w:t>jejich přátelstvím konec, že už ji nechce znát. Já bych si to nenechala pro sebe</w:t>
      </w:r>
      <w:r w:rsidR="00345E5C" w:rsidRPr="00E23121">
        <w:t xml:space="preserve"> a</w:t>
      </w:r>
      <w:r w:rsidR="00345E5C">
        <w:t> </w:t>
      </w:r>
      <w:r w:rsidRPr="00E23121">
        <w:t>máti by toho řekla ještě mnohem víc, ale Stella to nedokázala. Zvolila zbabělý přístup, vymýšlela s</w:t>
      </w:r>
      <w:r w:rsidR="000C7303">
        <w:t>i nevolnosti</w:t>
      </w:r>
      <w:r w:rsidR="00345E5C">
        <w:t xml:space="preserve"> a </w:t>
      </w:r>
      <w:r w:rsidR="000C7303">
        <w:t>dohodnuté závazky, které neexistovaly</w:t>
      </w:r>
      <w:r w:rsidRPr="00E23121">
        <w:t>. Jednou dokonce předstírala, že není doma,</w:t>
      </w:r>
      <w:r w:rsidR="0041594E" w:rsidRPr="00E23121">
        <w:t xml:space="preserve"> když</w:t>
      </w:r>
      <w:r w:rsidRPr="00E23121">
        <w:t xml:space="preserve"> se Gilda zastavila. Schovala se nahoře</w:t>
      </w:r>
      <w:r w:rsidR="00345E5C" w:rsidRPr="00E23121">
        <w:t xml:space="preserve"> v</w:t>
      </w:r>
      <w:r w:rsidR="00345E5C">
        <w:t> </w:t>
      </w:r>
      <w:r w:rsidRPr="00E23121">
        <w:t>ložnici</w:t>
      </w:r>
      <w:r w:rsidR="00345E5C" w:rsidRPr="00E23121">
        <w:t xml:space="preserve"> a</w:t>
      </w:r>
      <w:r w:rsidR="00345E5C">
        <w:t> </w:t>
      </w:r>
      <w:r w:rsidRPr="00E23121">
        <w:t>styděla se, pro</w:t>
      </w:r>
      <w:r w:rsidR="00895A00">
        <w:t>tože musela Richarda</w:t>
      </w:r>
      <w:r w:rsidR="00345E5C">
        <w:t xml:space="preserve"> k </w:t>
      </w:r>
      <w:r w:rsidR="00895A00">
        <w:t>tomuhle ú</w:t>
      </w:r>
      <w:r w:rsidRPr="00E23121">
        <w:t>sk</w:t>
      </w:r>
      <w:r w:rsidR="00895A00">
        <w:t>o</w:t>
      </w:r>
      <w:r w:rsidR="00D34DB7" w:rsidRPr="00E23121">
        <w:t>k</w:t>
      </w:r>
      <w:r w:rsidR="00895A00">
        <w:t>u přimět také. Ří</w:t>
      </w:r>
      <w:r w:rsidRPr="00E23121">
        <w:t>kala, že se krčila na podlaze</w:t>
      </w:r>
      <w:r w:rsidR="00345E5C" w:rsidRPr="00E23121">
        <w:t xml:space="preserve"> a</w:t>
      </w:r>
      <w:r w:rsidR="00345E5C">
        <w:t> </w:t>
      </w:r>
      <w:r w:rsidRPr="00E23121">
        <w:t>tiskla si ruce na uši, aby neslyšela, jak Aagot</w:t>
      </w:r>
      <w:r w:rsidR="00345E5C" w:rsidRPr="00E23121">
        <w:t xml:space="preserve"> u</w:t>
      </w:r>
      <w:r w:rsidR="00345E5C">
        <w:t> </w:t>
      </w:r>
      <w:r w:rsidRPr="00E23121">
        <w:t>hlavních dveří Gildě lže.</w:t>
      </w:r>
    </w:p>
    <w:p w:rsidR="00D34DB7" w:rsidRPr="00E23121" w:rsidRDefault="00D34DB7" w:rsidP="00E23121">
      <w:pPr>
        <w:pStyle w:val="Text"/>
        <w:jc w:val="left"/>
      </w:pPr>
      <w:r w:rsidRPr="00E23121">
        <w:t>„</w:t>
      </w:r>
      <w:r w:rsidR="000251E4" w:rsidRPr="00E23121">
        <w:t>Pořád ještě jste hráli tu hru?</w:t>
      </w:r>
      <w:r w:rsidRPr="00E23121">
        <w:t>“</w:t>
      </w:r>
    </w:p>
    <w:p w:rsidR="00D34DB7" w:rsidRPr="00E23121" w:rsidRDefault="000C7303" w:rsidP="00E23121">
      <w:pPr>
        <w:pStyle w:val="Text"/>
        <w:jc w:val="left"/>
      </w:pPr>
      <w:r>
        <w:t>„</w:t>
      </w:r>
      <w:r w:rsidR="000251E4" w:rsidRPr="00E23121">
        <w:t>Hru?</w:t>
      </w:r>
      <w:r w:rsidR="00D34DB7" w:rsidRPr="00E23121">
        <w:t>“</w:t>
      </w:r>
    </w:p>
    <w:p w:rsidR="00D34DB7" w:rsidRPr="00E23121" w:rsidRDefault="00D34DB7" w:rsidP="00E23121">
      <w:pPr>
        <w:pStyle w:val="Text"/>
      </w:pPr>
      <w:r w:rsidRPr="00E23121">
        <w:t>„</w:t>
      </w:r>
      <w:r w:rsidR="000251E4" w:rsidRPr="00E23121">
        <w:t>Jak zabít Gildu,</w:t>
      </w:r>
      <w:r w:rsidRPr="00E23121">
        <w:t>“</w:t>
      </w:r>
      <w:r w:rsidR="000251E4" w:rsidRPr="00E23121">
        <w:t xml:space="preserve"> řekla jsem. </w:t>
      </w:r>
      <w:r w:rsidRPr="00E23121">
        <w:t>„</w:t>
      </w:r>
      <w:r w:rsidR="000251E4" w:rsidRPr="00E23121">
        <w:t>Ještě jste</w:t>
      </w:r>
      <w:r w:rsidR="00345E5C" w:rsidRPr="00E23121">
        <w:t xml:space="preserve"> o</w:t>
      </w:r>
      <w:r w:rsidR="00345E5C">
        <w:t> </w:t>
      </w:r>
      <w:r w:rsidR="000251E4" w:rsidRPr="00E23121">
        <w:t>tom mluvili, pohrávali si</w:t>
      </w:r>
      <w:r w:rsidR="00345E5C" w:rsidRPr="00E23121">
        <w:t xml:space="preserve"> s</w:t>
      </w:r>
      <w:r w:rsidR="00345E5C">
        <w:t> </w:t>
      </w:r>
      <w:r w:rsidR="000251E4" w:rsidRPr="00E23121">
        <w:t>tím?</w:t>
      </w:r>
      <w:r w:rsidRPr="00E23121">
        <w:t>“</w:t>
      </w:r>
      <w:r w:rsidR="000251E4" w:rsidRPr="00E23121">
        <w:t xml:space="preserve"> Nejde mi do hlavy, že jsou policisté</w:t>
      </w:r>
      <w:r w:rsidR="00345E5C" w:rsidRPr="00E23121">
        <w:t xml:space="preserve"> a</w:t>
      </w:r>
      <w:r w:rsidR="00345E5C">
        <w:t> </w:t>
      </w:r>
      <w:r w:rsidR="000251E4" w:rsidRPr="00E23121">
        <w:t>právníc</w:t>
      </w:r>
      <w:r w:rsidRPr="00E23121">
        <w:t>i p</w:t>
      </w:r>
      <w:r w:rsidR="000251E4" w:rsidRPr="00E23121">
        <w:t>řesvědčení, že bez přístroje nezjistí, jestli nějaký člověk mluví pravdu. Samotný obličej</w:t>
      </w:r>
      <w:r w:rsidR="00345E5C" w:rsidRPr="00E23121">
        <w:t xml:space="preserve"> a</w:t>
      </w:r>
      <w:r w:rsidR="00345E5C">
        <w:t> </w:t>
      </w:r>
      <w:r w:rsidR="000251E4" w:rsidRPr="00E23121">
        <w:t xml:space="preserve">tón hlasu jsou detektorem lži. </w:t>
      </w:r>
      <w:r w:rsidRPr="00E23121">
        <w:t>„</w:t>
      </w:r>
      <w:r w:rsidR="000251E4" w:rsidRPr="00E23121">
        <w:t>To všechno skončilo. Byla to jenom legrace, Genevieve,</w:t>
      </w:r>
      <w:r w:rsidR="00345E5C" w:rsidRPr="00E23121">
        <w:t xml:space="preserve"> </w:t>
      </w:r>
      <w:r w:rsidR="00345E5C">
        <w:t>a </w:t>
      </w:r>
      <w:r w:rsidR="0028756E">
        <w:t>nikdy to nebyla nijak zvláštní</w:t>
      </w:r>
      <w:r w:rsidR="000251E4" w:rsidRPr="00E23121">
        <w:t xml:space="preserve"> zábava.</w:t>
      </w:r>
      <w:r w:rsidRPr="00E23121">
        <w:t>“</w:t>
      </w:r>
    </w:p>
    <w:p w:rsidR="00D34DB7" w:rsidRPr="00E23121" w:rsidRDefault="000251E4" w:rsidP="00E23121">
      <w:pPr>
        <w:pStyle w:val="Text"/>
      </w:pPr>
      <w:r w:rsidRPr="00E23121">
        <w:t>Nepovídaly jsme si dlouho. Chtěla pokračovat, ale já ji nenechala. Uchopila jsem deku</w:t>
      </w:r>
      <w:r w:rsidR="00345E5C" w:rsidRPr="00E23121">
        <w:t xml:space="preserve"> a</w:t>
      </w:r>
      <w:r w:rsidR="00345E5C">
        <w:t> </w:t>
      </w:r>
      <w:r w:rsidR="000C1BA0">
        <w:t>přikryla ji. Ruce měla ledové, takže jsem jí</w:t>
      </w:r>
      <w:r w:rsidRPr="00E23121">
        <w:t xml:space="preserve"> je pomnula ve svých</w:t>
      </w:r>
      <w:r w:rsidR="00345E5C" w:rsidRPr="00E23121">
        <w:t xml:space="preserve"> a</w:t>
      </w:r>
      <w:r w:rsidR="00345E5C">
        <w:t> </w:t>
      </w:r>
      <w:r w:rsidRPr="00E23121">
        <w:t>pak jsem jí je zastrčila pod pokrývku.</w:t>
      </w:r>
    </w:p>
    <w:p w:rsidR="00D34DB7" w:rsidRPr="00E23121" w:rsidRDefault="00D34DB7" w:rsidP="00E23121">
      <w:pPr>
        <w:pStyle w:val="Text"/>
      </w:pPr>
    </w:p>
    <w:p w:rsidR="00D34DB7" w:rsidRPr="00E23121" w:rsidRDefault="0028756E" w:rsidP="00E23121">
      <w:pPr>
        <w:pStyle w:val="Text"/>
      </w:pPr>
      <w:r>
        <w:t>Na výročí svatby</w:t>
      </w:r>
      <w:r w:rsidR="000C7303">
        <w:t xml:space="preserve"> si</w:t>
      </w:r>
      <w:r w:rsidR="000251E4" w:rsidRPr="00E23121">
        <w:t xml:space="preserve"> Philippa</w:t>
      </w:r>
      <w:r w:rsidR="00345E5C" w:rsidRPr="00E23121">
        <w:t xml:space="preserve"> a</w:t>
      </w:r>
      <w:r w:rsidR="00345E5C">
        <w:t> </w:t>
      </w:r>
      <w:r w:rsidR="000251E4" w:rsidRPr="00E23121">
        <w:t xml:space="preserve">Steve vyšli na večeři, takže jsem se musela rozhodnout, jestli natočím </w:t>
      </w:r>
      <w:r w:rsidR="000251E4" w:rsidRPr="00E23121">
        <w:rPr>
          <w:i/>
        </w:rPr>
        <w:t xml:space="preserve">Seaforth </w:t>
      </w:r>
      <w:r w:rsidR="000251E4" w:rsidRPr="00E23121">
        <w:t xml:space="preserve">nebo </w:t>
      </w:r>
      <w:r w:rsidR="000251E4" w:rsidRPr="00E23121">
        <w:rPr>
          <w:i/>
        </w:rPr>
        <w:t>Pohlednici</w:t>
      </w:r>
      <w:r w:rsidR="00345E5C" w:rsidRPr="00E23121">
        <w:rPr>
          <w:i/>
        </w:rPr>
        <w:t xml:space="preserve"> </w:t>
      </w:r>
      <w:r w:rsidR="00345E5C" w:rsidRPr="00267193">
        <w:rPr>
          <w:i/>
        </w:rPr>
        <w:t>z</w:t>
      </w:r>
      <w:r w:rsidR="00345E5C">
        <w:rPr>
          <w:i/>
        </w:rPr>
        <w:t> </w:t>
      </w:r>
      <w:r w:rsidR="000251E4" w:rsidRPr="00E23121">
        <w:rPr>
          <w:i/>
        </w:rPr>
        <w:t xml:space="preserve">Hollywoodu. </w:t>
      </w:r>
      <w:r w:rsidR="000251E4" w:rsidRPr="00E23121">
        <w:t>Natočila jsem to, co neměla natočené,</w:t>
      </w:r>
      <w:r w:rsidR="00345E5C" w:rsidRPr="00E23121">
        <w:t xml:space="preserve"> a</w:t>
      </w:r>
      <w:r w:rsidR="00345E5C">
        <w:t> </w:t>
      </w:r>
      <w:r w:rsidR="000251E4" w:rsidRPr="00E23121">
        <w:t>tak se stalo, že jsem jí kole</w:t>
      </w:r>
      <w:r w:rsidR="005F3357">
        <w:t>m osmé</w:t>
      </w:r>
      <w:r w:rsidR="000251E4" w:rsidRPr="00E23121">
        <w:t xml:space="preserve"> nesla video třetího pokračování seriálu </w:t>
      </w:r>
      <w:r w:rsidR="000251E4" w:rsidRPr="00E23121">
        <w:rPr>
          <w:i/>
        </w:rPr>
        <w:t>Seaforth.</w:t>
      </w:r>
    </w:p>
    <w:p w:rsidR="00D34DB7" w:rsidRPr="00E23121" w:rsidRDefault="000251E4" w:rsidP="00E23121">
      <w:pPr>
        <w:pStyle w:val="Text"/>
      </w:pPr>
      <w:r w:rsidRPr="00E23121">
        <w:lastRenderedPageBreak/>
        <w:t>Steve odešel do hospody. Měla puštěnou televizi, vždycky měla puštěnou televizi,</w:t>
      </w:r>
      <w:r w:rsidR="00345E5C" w:rsidRPr="00E23121">
        <w:t xml:space="preserve"> a</w:t>
      </w:r>
      <w:r w:rsidR="00345E5C">
        <w:t> </w:t>
      </w:r>
      <w:r w:rsidRPr="00E23121">
        <w:t>dívala se na Petera O</w:t>
      </w:r>
      <w:r w:rsidR="00274EC4">
        <w:t>‘</w:t>
      </w:r>
      <w:r w:rsidRPr="00E23121">
        <w:t xml:space="preserve">Toolea ve </w:t>
      </w:r>
      <w:r w:rsidRPr="00E23121">
        <w:rPr>
          <w:i/>
        </w:rPr>
        <w:t>Dvojníkovi</w:t>
      </w:r>
      <w:r w:rsidR="00345E5C" w:rsidRPr="00E23121">
        <w:rPr>
          <w:i/>
        </w:rPr>
        <w:t xml:space="preserve"> </w:t>
      </w:r>
      <w:r w:rsidR="00345E5C" w:rsidRPr="00E23121">
        <w:t>a</w:t>
      </w:r>
      <w:r w:rsidR="00345E5C">
        <w:rPr>
          <w:i/>
        </w:rPr>
        <w:t> </w:t>
      </w:r>
      <w:r w:rsidRPr="00E23121">
        <w:t>psala přitom vánoční pohledy. Nic jsem na Vánoce nenakoupila. Mike měl</w:t>
      </w:r>
      <w:r w:rsidR="00345E5C" w:rsidRPr="00E23121">
        <w:t xml:space="preserve"> v</w:t>
      </w:r>
      <w:r w:rsidR="00345E5C">
        <w:t> </w:t>
      </w:r>
      <w:r w:rsidRPr="00E23121">
        <w:t>příštím týdnu práci</w:t>
      </w:r>
      <w:r w:rsidR="00345E5C" w:rsidRPr="00E23121">
        <w:t xml:space="preserve"> v</w:t>
      </w:r>
      <w:r w:rsidR="00345E5C">
        <w:t> </w:t>
      </w:r>
      <w:r w:rsidRPr="00E23121">
        <w:t>Yorkshiru, bude pryč čtyři večery, takže řekl, že nebude pořádat</w:t>
      </w:r>
      <w:r w:rsidR="007C3F24">
        <w:t xml:space="preserve"> žádné</w:t>
      </w:r>
      <w:r w:rsidRPr="00E23121">
        <w:t xml:space="preserve"> vánoční večírky ani rodinná setkání, která by ani nemusela dopadnout dobře,</w:t>
      </w:r>
      <w:r w:rsidR="00345E5C" w:rsidRPr="00E23121">
        <w:t xml:space="preserve"> a</w:t>
      </w:r>
      <w:r w:rsidR="00345E5C">
        <w:t> </w:t>
      </w:r>
      <w:r w:rsidRPr="00E23121">
        <w:t>pře</w:t>
      </w:r>
      <w:r w:rsidR="00274EC4">
        <w:t>s vánoční volno bude dělat na té</w:t>
      </w:r>
      <w:r w:rsidRPr="00E23121">
        <w:t xml:space="preserve"> zimní zahradě.</w:t>
      </w:r>
    </w:p>
    <w:p w:rsidR="00D34DB7" w:rsidRPr="00E23121" w:rsidRDefault="00D34DB7" w:rsidP="00E23121">
      <w:pPr>
        <w:pStyle w:val="Text"/>
        <w:jc w:val="left"/>
      </w:pPr>
      <w:r w:rsidRPr="00E23121">
        <w:t>„</w:t>
      </w:r>
      <w:r w:rsidR="000251E4" w:rsidRPr="00E23121">
        <w:t>Buď ráda,</w:t>
      </w:r>
      <w:r w:rsidRPr="00E23121">
        <w:t>“</w:t>
      </w:r>
      <w:r w:rsidR="000251E4" w:rsidRPr="00E23121">
        <w:t xml:space="preserve"> řekla Philippa. </w:t>
      </w:r>
      <w:r w:rsidR="00A17D88">
        <w:t>„</w:t>
      </w:r>
      <w:r w:rsidR="000251E4" w:rsidRPr="00E23121">
        <w:t>Aspoň se něčím zaměstná.</w:t>
      </w:r>
      <w:r w:rsidRPr="00E23121">
        <w:t>“</w:t>
      </w:r>
    </w:p>
    <w:p w:rsidR="00D34DB7" w:rsidRPr="00E23121" w:rsidRDefault="00D34DB7" w:rsidP="00E23121">
      <w:pPr>
        <w:pStyle w:val="Text"/>
        <w:jc w:val="left"/>
      </w:pPr>
      <w:r w:rsidRPr="00E23121">
        <w:t>„</w:t>
      </w:r>
      <w:r w:rsidR="000251E4" w:rsidRPr="00E23121">
        <w:t>Zaměstná, aby někde něco neprováděl, chceš říct?</w:t>
      </w:r>
      <w:r w:rsidRPr="00E23121">
        <w:t>“</w:t>
      </w:r>
    </w:p>
    <w:p w:rsidR="00D34DB7" w:rsidRPr="00E23121" w:rsidRDefault="00D34DB7" w:rsidP="00E23121">
      <w:pPr>
        <w:pStyle w:val="Text"/>
        <w:jc w:val="left"/>
      </w:pPr>
      <w:r w:rsidRPr="00E23121">
        <w:t>„</w:t>
      </w:r>
      <w:r w:rsidR="000251E4" w:rsidRPr="00E23121">
        <w:t>To jsi řekla ty, ne já. Nemyslíš si, že něco provádí, že ne?</w:t>
      </w:r>
      <w:r w:rsidRPr="00E23121">
        <w:t>“</w:t>
      </w:r>
    </w:p>
    <w:p w:rsidR="00D34DB7" w:rsidRPr="00E23121" w:rsidRDefault="00D34DB7" w:rsidP="00E23121">
      <w:pPr>
        <w:pStyle w:val="Text"/>
        <w:jc w:val="left"/>
      </w:pPr>
      <w:r w:rsidRPr="00E23121">
        <w:t>„</w:t>
      </w:r>
      <w:r w:rsidR="000251E4" w:rsidRPr="00E23121">
        <w:t>Nevím,</w:t>
      </w:r>
      <w:r w:rsidRPr="00E23121">
        <w:t>“</w:t>
      </w:r>
      <w:r w:rsidR="000251E4" w:rsidRPr="00E23121">
        <w:t xml:space="preserve"> řekla jsem. </w:t>
      </w:r>
      <w:r w:rsidR="00345E5C">
        <w:t>„</w:t>
      </w:r>
      <w:r w:rsidR="00345E5C" w:rsidRPr="00E23121">
        <w:t>A</w:t>
      </w:r>
      <w:r w:rsidR="00345E5C">
        <w:t> </w:t>
      </w:r>
      <w:r w:rsidR="000251E4" w:rsidRPr="00E23121">
        <w:t>je mi to jedno. Odcházím od něho.</w:t>
      </w:r>
      <w:r w:rsidRPr="00E23121">
        <w:t>“</w:t>
      </w:r>
    </w:p>
    <w:p w:rsidR="00D34DB7" w:rsidRPr="00E23121" w:rsidRDefault="000251E4" w:rsidP="00E23121">
      <w:pPr>
        <w:pStyle w:val="Text"/>
      </w:pPr>
      <w:r w:rsidRPr="00E23121">
        <w:t>Opravdu vypnula televizi.</w:t>
      </w:r>
      <w:r w:rsidR="00345E5C" w:rsidRPr="00E23121">
        <w:t xml:space="preserve"> A</w:t>
      </w:r>
      <w:r w:rsidR="00345E5C">
        <w:t> </w:t>
      </w:r>
      <w:r w:rsidRPr="00E23121">
        <w:t>pak jsem jí řekla</w:t>
      </w:r>
      <w:r w:rsidR="00345E5C" w:rsidRPr="00E23121">
        <w:t xml:space="preserve"> o</w:t>
      </w:r>
      <w:r w:rsidR="00345E5C">
        <w:t> </w:t>
      </w:r>
      <w:r w:rsidRPr="00E23121">
        <w:t>Nedovi. Pově</w:t>
      </w:r>
      <w:r w:rsidR="00AA4761">
        <w:t>děla jsem jí</w:t>
      </w:r>
      <w:r w:rsidRPr="00E23121">
        <w:t>, jak od začátku chce, abych</w:t>
      </w:r>
      <w:r w:rsidR="00345E5C" w:rsidRPr="00E23121">
        <w:t xml:space="preserve"> s</w:t>
      </w:r>
      <w:r w:rsidR="00345E5C">
        <w:t> </w:t>
      </w:r>
      <w:r w:rsidR="00AA4761">
        <w:t>ní</w:t>
      </w:r>
      <w:r w:rsidRPr="00E23121">
        <w:t>m odešla,</w:t>
      </w:r>
      <w:r w:rsidR="00345E5C" w:rsidRPr="00E23121">
        <w:t xml:space="preserve"> a</w:t>
      </w:r>
      <w:r w:rsidR="00345E5C">
        <w:t> </w:t>
      </w:r>
      <w:r w:rsidRPr="00E23121">
        <w:t>jak dlouho jsem odmítala. Poslouchala</w:t>
      </w:r>
      <w:r w:rsidR="00345E5C" w:rsidRPr="00E23121">
        <w:t xml:space="preserve"> a</w:t>
      </w:r>
      <w:r w:rsidR="00345E5C">
        <w:t> </w:t>
      </w:r>
      <w:r w:rsidRPr="00E23121">
        <w:t>přikyvovala, ale podle toho, jak se tvářila, jsem viděla</w:t>
      </w:r>
      <w:r w:rsidR="00345E5C" w:rsidRPr="00E23121">
        <w:t xml:space="preserve"> a</w:t>
      </w:r>
      <w:r w:rsidR="00345E5C">
        <w:t> </w:t>
      </w:r>
      <w:r w:rsidRPr="00E23121">
        <w:t>přímo na očích jsem jí poznala: to teda sotva, aby takový muž chtěl</w:t>
      </w:r>
      <w:r w:rsidR="000C7303">
        <w:t xml:space="preserve"> někoho jako ty</w:t>
      </w:r>
      <w:r w:rsidRPr="00E23121">
        <w:t xml:space="preserve">. Dokázala pochopit touhu, to ano, ale nedokázala ji pochopit </w:t>
      </w:r>
      <w:r w:rsidRPr="00E23121">
        <w:rPr>
          <w:i/>
        </w:rPr>
        <w:t xml:space="preserve">navždy. </w:t>
      </w:r>
      <w:r w:rsidRPr="00E23121">
        <w:t>Tomu jsem rozuměla, ta</w:t>
      </w:r>
      <w:r w:rsidR="00CC5AD8" w:rsidRPr="00E23121">
        <w:t>ké</w:t>
      </w:r>
      <w:r w:rsidRPr="00E23121">
        <w:t xml:space="preserve"> mi to dlouho nešlo do hlavy, ale postupně jsem to pomyšlení přijala jako jeden</w:t>
      </w:r>
      <w:r w:rsidR="00345E5C" w:rsidRPr="00E23121">
        <w:t xml:space="preserve"> z</w:t>
      </w:r>
      <w:r w:rsidR="00345E5C">
        <w:t> </w:t>
      </w:r>
      <w:r w:rsidRPr="00E23121">
        <w:t>životních zázraků, kte</w:t>
      </w:r>
      <w:r w:rsidR="00CC5AD8" w:rsidRPr="00E23121">
        <w:t>ré</w:t>
      </w:r>
      <w:r w:rsidRPr="00E23121">
        <w:t>mu napomohly nápoj lásky</w:t>
      </w:r>
      <w:r w:rsidR="00345E5C" w:rsidRPr="00E23121">
        <w:t xml:space="preserve"> a</w:t>
      </w:r>
      <w:r w:rsidR="00345E5C">
        <w:t> </w:t>
      </w:r>
      <w:r w:rsidRPr="00E23121">
        <w:t>kapradina</w:t>
      </w:r>
      <w:r w:rsidR="00345E5C" w:rsidRPr="00E23121">
        <w:t xml:space="preserve"> v</w:t>
      </w:r>
      <w:r w:rsidR="00345E5C">
        <w:t> </w:t>
      </w:r>
      <w:r w:rsidRPr="00E23121">
        <w:t>botě.</w:t>
      </w:r>
    </w:p>
    <w:p w:rsidR="00D34DB7" w:rsidRPr="00E23121" w:rsidRDefault="00D34DB7" w:rsidP="00E23121">
      <w:pPr>
        <w:pStyle w:val="Text"/>
        <w:jc w:val="left"/>
      </w:pPr>
      <w:r w:rsidRPr="00E23121">
        <w:t>„</w:t>
      </w:r>
      <w:r w:rsidR="000251E4" w:rsidRPr="00E23121">
        <w:t>Kdy to chceš Mikeovi říct?</w:t>
      </w:r>
      <w:r w:rsidRPr="00E23121">
        <w:t>“</w:t>
      </w:r>
    </w:p>
    <w:p w:rsidR="00D34DB7" w:rsidRPr="00E23121" w:rsidRDefault="00D34DB7" w:rsidP="00E23121">
      <w:pPr>
        <w:pStyle w:val="Text"/>
      </w:pPr>
      <w:r w:rsidRPr="00E23121">
        <w:t>„</w:t>
      </w:r>
      <w:r w:rsidR="000251E4" w:rsidRPr="00E23121">
        <w:t xml:space="preserve">Příští týden. Až </w:t>
      </w:r>
      <w:r w:rsidR="000C7303">
        <w:t>se vrátí</w:t>
      </w:r>
      <w:r w:rsidR="00345E5C">
        <w:t xml:space="preserve"> z </w:t>
      </w:r>
      <w:r w:rsidR="000C7303">
        <w:t>Yorkshiru. Do té doby</w:t>
      </w:r>
      <w:r w:rsidR="000251E4" w:rsidRPr="00E23121">
        <w:t xml:space="preserve"> nikomu ani muk.</w:t>
      </w:r>
      <w:r w:rsidRPr="00E23121">
        <w:t>“</w:t>
      </w:r>
    </w:p>
    <w:p w:rsidR="00D34DB7" w:rsidRPr="00E23121" w:rsidRDefault="00D34DB7" w:rsidP="00E23121">
      <w:pPr>
        <w:pStyle w:val="Text"/>
      </w:pPr>
      <w:r w:rsidRPr="00E23121">
        <w:t>„</w:t>
      </w:r>
      <w:r w:rsidR="000251E4" w:rsidRPr="00E23121">
        <w:t xml:space="preserve">Spolehni se. Zítra ve dvě odpoledne </w:t>
      </w:r>
      <w:r w:rsidR="007F378D">
        <w:t>dávají jeden film té</w:t>
      </w:r>
      <w:r w:rsidR="000C7303">
        <w:t xml:space="preserve"> tvojí Gildy</w:t>
      </w:r>
      <w:r w:rsidR="000251E4" w:rsidRPr="00E23121">
        <w:t xml:space="preserve"> Br</w:t>
      </w:r>
      <w:r w:rsidR="000C7303">
        <w:t>entové, budeš</w:t>
      </w:r>
      <w:r w:rsidR="00345E5C">
        <w:t xml:space="preserve"> v </w:t>
      </w:r>
      <w:r w:rsidR="000C7303">
        <w:t>práci, chtěla by</w:t>
      </w:r>
      <w:r w:rsidR="000251E4" w:rsidRPr="00E23121">
        <w:t xml:space="preserve">s, abych ti ho natočila? </w:t>
      </w:r>
      <w:r w:rsidR="000251E4" w:rsidRPr="00E23121">
        <w:rPr>
          <w:i/>
        </w:rPr>
        <w:t>Nebe nad námi,</w:t>
      </w:r>
      <w:r w:rsidR="00345E5C" w:rsidRPr="00E23121">
        <w:rPr>
          <w:i/>
        </w:rPr>
        <w:t xml:space="preserve"> z</w:t>
      </w:r>
      <w:r w:rsidR="00345E5C">
        <w:rPr>
          <w:i/>
        </w:rPr>
        <w:t> </w:t>
      </w:r>
      <w:r w:rsidR="000251E4" w:rsidRPr="00E23121">
        <w:t>roku 1945, černobílý, pekelná nuda, a</w:t>
      </w:r>
      <w:r w:rsidR="000E098A">
        <w:t>bych</w:t>
      </w:r>
      <w:r w:rsidR="000251E4" w:rsidRPr="00E23121">
        <w:t xml:space="preserve"> pravdu řekla.</w:t>
      </w:r>
      <w:r w:rsidRPr="00E23121">
        <w:t>“</w:t>
      </w:r>
    </w:p>
    <w:p w:rsidR="00D34DB7" w:rsidRPr="00E23121" w:rsidRDefault="000251E4" w:rsidP="00E23121">
      <w:pPr>
        <w:pStyle w:val="Text"/>
      </w:pPr>
      <w:r w:rsidRPr="00E23121">
        <w:t>K</w:t>
      </w:r>
      <w:r w:rsidR="000C7303">
        <w:t>dyž jsem se vrátila, Mike zasklí</w:t>
      </w:r>
      <w:r w:rsidRPr="00E23121">
        <w:t>val. Na pět minut toho nechal</w:t>
      </w:r>
      <w:r w:rsidR="00345E5C" w:rsidRPr="00E23121">
        <w:t xml:space="preserve"> a</w:t>
      </w:r>
      <w:r w:rsidR="00345E5C">
        <w:t> </w:t>
      </w:r>
      <w:r w:rsidRPr="00E23121">
        <w:t>uštědřil mi přednášku</w:t>
      </w:r>
      <w:r w:rsidR="00345E5C" w:rsidRPr="00E23121">
        <w:t xml:space="preserve"> o</w:t>
      </w:r>
      <w:r w:rsidR="00345E5C">
        <w:t> </w:t>
      </w:r>
      <w:r w:rsidRPr="00E23121">
        <w:t>termostatických západkách.</w:t>
      </w:r>
      <w:r w:rsidR="0078557C">
        <w:t xml:space="preserve"> Jsou to okenní západky naplněné</w:t>
      </w:r>
      <w:r w:rsidRPr="00E23121">
        <w:t xml:space="preserve"> olejem, které auto</w:t>
      </w:r>
      <w:r w:rsidR="000F70BF">
        <w:t>maticky</w:t>
      </w:r>
      <w:r w:rsidR="002D6EDB">
        <w:t xml:space="preserve"> okna otevřou, když svítí</w:t>
      </w:r>
      <w:r w:rsidRPr="00E23121">
        <w:t xml:space="preserve"> slunce</w:t>
      </w:r>
      <w:r w:rsidR="00345E5C" w:rsidRPr="00E23121">
        <w:t xml:space="preserve"> a</w:t>
      </w:r>
      <w:r w:rsidR="00345E5C">
        <w:t> </w:t>
      </w:r>
      <w:r w:rsidRPr="00E23121">
        <w:t>olej se zahřeje, takže se roztahuje. Dlaždice na podlahu přijdou</w:t>
      </w:r>
      <w:r w:rsidR="009658FD">
        <w:t xml:space="preserve"> příští</w:t>
      </w:r>
      <w:r w:rsidRPr="00E23121">
        <w:t xml:space="preserve"> týden, speciá</w:t>
      </w:r>
      <w:r w:rsidR="000C7303">
        <w:t>lní keramika</w:t>
      </w:r>
      <w:r w:rsidR="00345E5C">
        <w:t xml:space="preserve"> z </w:t>
      </w:r>
      <w:r w:rsidR="000C7303">
        <w:t>Itálie</w:t>
      </w:r>
      <w:r w:rsidR="00345E5C">
        <w:t xml:space="preserve"> v </w:t>
      </w:r>
      <w:r w:rsidR="000C7303">
        <w:t>režně bí</w:t>
      </w:r>
      <w:r w:rsidR="00CC5AD8" w:rsidRPr="00E23121">
        <w:t>lé</w:t>
      </w:r>
      <w:r w:rsidR="002D6EDB">
        <w:t>, slonovinové</w:t>
      </w:r>
      <w:r w:rsidR="00345E5C" w:rsidRPr="00E23121">
        <w:t xml:space="preserve"> a</w:t>
      </w:r>
      <w:r w:rsidR="00345E5C">
        <w:t> </w:t>
      </w:r>
      <w:r w:rsidR="002D6EDB">
        <w:t>černé</w:t>
      </w:r>
      <w:r w:rsidRPr="00E23121">
        <w:t>. Nebude tady, takže by rád, abych si to zařídila, byla doma</w:t>
      </w:r>
      <w:r w:rsidR="00345E5C" w:rsidRPr="00E23121">
        <w:t xml:space="preserve"> a</w:t>
      </w:r>
      <w:r w:rsidR="00345E5C">
        <w:t> </w:t>
      </w:r>
      <w:r w:rsidRPr="00E23121">
        <w:t>zásilku převzala. Řekla jsem, tak dobrá, protože to bylo jednodušší než se dohadovat,</w:t>
      </w:r>
      <w:r w:rsidR="00345E5C" w:rsidRPr="00E23121">
        <w:t xml:space="preserve"> a</w:t>
      </w:r>
      <w:r w:rsidR="00345E5C">
        <w:t> </w:t>
      </w:r>
      <w:r w:rsidRPr="00E23121">
        <w:t xml:space="preserve">nechtěla jsem zase znovu poslouchat, </w:t>
      </w:r>
      <w:r w:rsidRPr="00E23121">
        <w:lastRenderedPageBreak/>
        <w:t>že to všechno dělá pro mě, takže to nejmenší, co bych snad mohla, je otevřít dveře dodavateli.</w:t>
      </w:r>
    </w:p>
    <w:p w:rsidR="00D34DB7" w:rsidRPr="00E23121" w:rsidRDefault="000251E4" w:rsidP="00E23121">
      <w:pPr>
        <w:pStyle w:val="Text"/>
      </w:pPr>
      <w:r w:rsidRPr="00E23121">
        <w:t>Sluníčka sedmitečná jsou šťastná stvoření</w:t>
      </w:r>
      <w:r w:rsidR="00345E5C" w:rsidRPr="00E23121">
        <w:t xml:space="preserve"> a</w:t>
      </w:r>
      <w:r w:rsidR="00345E5C">
        <w:t> </w:t>
      </w:r>
      <w:r w:rsidRPr="00E23121">
        <w:t>tuhle zimu se jich spou</w:t>
      </w:r>
      <w:r w:rsidR="000B7DBA" w:rsidRPr="00E23121">
        <w:t>sta stáhla do domu. Najdou si mí</w:t>
      </w:r>
      <w:r w:rsidRPr="00E23121">
        <w:t>sto, kde budo</w:t>
      </w:r>
      <w:r w:rsidR="000B7DBA" w:rsidRPr="00E23121">
        <w:t>u spát do jara? Nevím, ale dává</w:t>
      </w:r>
      <w:r w:rsidRPr="00E23121">
        <w:t>m si pozor, abych jim neublížila. Máti mi říkala, že měla Nicka jenom proto, že poranila sluníčko sedmitečné. Samozřejmě, že by Nicka nedala za nic,</w:t>
      </w:r>
      <w:r w:rsidR="00345E5C" w:rsidRPr="00E23121">
        <w:t xml:space="preserve"> a</w:t>
      </w:r>
      <w:r w:rsidR="00345E5C">
        <w:t> </w:t>
      </w:r>
      <w:r w:rsidRPr="00E23121">
        <w:t>když přišel po nás děvčatech chlapec, byla celá šťastná, ale tehdy to byla rána. Náhodou na berušku šlápla,</w:t>
      </w:r>
      <w:r w:rsidR="00345E5C" w:rsidRPr="00E23121">
        <w:t xml:space="preserve"> a</w:t>
      </w:r>
      <w:r w:rsidR="00345E5C">
        <w:t> </w:t>
      </w:r>
      <w:r w:rsidRPr="00E23121">
        <w:t>místo aby ji pohřbila</w:t>
      </w:r>
      <w:r w:rsidR="00345E5C" w:rsidRPr="00E23121">
        <w:t xml:space="preserve"> a</w:t>
      </w:r>
      <w:r w:rsidR="00345E5C">
        <w:t> </w:t>
      </w:r>
      <w:r w:rsidRPr="00E23121">
        <w:t>na hrobečku třikrát zadupala</w:t>
      </w:r>
      <w:r w:rsidR="00345E5C" w:rsidRPr="00E23121">
        <w:t xml:space="preserve"> a</w:t>
      </w:r>
      <w:r w:rsidR="00345E5C">
        <w:t> </w:t>
      </w:r>
      <w:r w:rsidRPr="00E23121">
        <w:t xml:space="preserve">odříkala </w:t>
      </w:r>
      <w:r w:rsidRPr="00E23121">
        <w:rPr>
          <w:i/>
        </w:rPr>
        <w:t xml:space="preserve">sluníčko, sluníčko, leť rovnou domů, </w:t>
      </w:r>
      <w:r w:rsidRPr="00E23121">
        <w:t>vycucla ji vysavačem</w:t>
      </w:r>
      <w:r w:rsidR="00345E5C" w:rsidRPr="00E23121">
        <w:t xml:space="preserve"> a</w:t>
      </w:r>
      <w:r w:rsidR="00345E5C">
        <w:t> </w:t>
      </w:r>
      <w:r w:rsidR="00345E5C" w:rsidRPr="00E23121">
        <w:t>v</w:t>
      </w:r>
      <w:r w:rsidR="00345E5C">
        <w:t> </w:t>
      </w:r>
      <w:r w:rsidR="000B7DBA" w:rsidRPr="00E23121">
        <w:t>tu samou noc přišla do jiné</w:t>
      </w:r>
      <w:r w:rsidRPr="00E23121">
        <w:t>ho stavu</w:t>
      </w:r>
      <w:r w:rsidR="00345E5C" w:rsidRPr="00E23121">
        <w:t xml:space="preserve"> s</w:t>
      </w:r>
      <w:r w:rsidR="00345E5C">
        <w:t> </w:t>
      </w:r>
      <w:r w:rsidRPr="00E23121">
        <w:t>Nickem.</w:t>
      </w:r>
    </w:p>
    <w:p w:rsidR="000B7DBA" w:rsidRPr="00E23121" w:rsidRDefault="000251E4" w:rsidP="00E23121">
      <w:pPr>
        <w:pStyle w:val="Text"/>
      </w:pPr>
      <w:r w:rsidRPr="00E23121">
        <w:t>Toho rána jsem našla dvanáct berušek</w:t>
      </w:r>
      <w:r w:rsidR="00345E5C" w:rsidRPr="00E23121">
        <w:t xml:space="preserve"> u</w:t>
      </w:r>
      <w:r w:rsidR="00345E5C">
        <w:t> </w:t>
      </w:r>
      <w:r w:rsidRPr="00E23121">
        <w:t>sebe</w:t>
      </w:r>
      <w:r w:rsidR="00345E5C" w:rsidRPr="00E23121">
        <w:t xml:space="preserve"> v</w:t>
      </w:r>
      <w:r w:rsidR="00345E5C">
        <w:t> </w:t>
      </w:r>
      <w:r w:rsidRPr="00E23121">
        <w:t>koupelně</w:t>
      </w:r>
      <w:r w:rsidR="00345E5C" w:rsidRPr="00E23121">
        <w:t xml:space="preserve"> a</w:t>
      </w:r>
      <w:r w:rsidR="00345E5C">
        <w:t> </w:t>
      </w:r>
      <w:r w:rsidRPr="00E23121">
        <w:t>dalších pět ve Stellině. Potíž je, že ne</w:t>
      </w:r>
      <w:r w:rsidR="000B7DBA" w:rsidRPr="00E23121">
        <w:t>víte, co tak</w:t>
      </w:r>
      <w:r w:rsidR="00345E5C" w:rsidRPr="00E23121">
        <w:t xml:space="preserve"> s</w:t>
      </w:r>
      <w:r w:rsidR="00345E5C">
        <w:t> </w:t>
      </w:r>
      <w:r w:rsidR="000B7DBA" w:rsidRPr="00E23121">
        <w:t>nimi</w:t>
      </w:r>
      <w:r w:rsidR="00345E5C" w:rsidRPr="00E23121">
        <w:t xml:space="preserve"> v</w:t>
      </w:r>
      <w:r w:rsidR="00345E5C">
        <w:t> </w:t>
      </w:r>
      <w:r w:rsidR="000B7DBA" w:rsidRPr="00E23121">
        <w:t>zimě nejlí</w:t>
      </w:r>
      <w:r w:rsidRPr="00E23121">
        <w:t>p udělat. Na zemi ještě jinovatka nebyla, tak jsem vzala t</w:t>
      </w:r>
      <w:r w:rsidR="00944761">
        <w:t>ěch pět berušek opatrně do dlaní</w:t>
      </w:r>
      <w:r w:rsidRPr="00E23121">
        <w:t>,</w:t>
      </w:r>
      <w:r w:rsidR="00345E5C" w:rsidRPr="00E23121">
        <w:t xml:space="preserve"> a</w:t>
      </w:r>
      <w:r w:rsidR="00345E5C">
        <w:t> </w:t>
      </w:r>
      <w:r w:rsidR="00FB1225">
        <w:t>oknem je vystrčila na šikovné</w:t>
      </w:r>
      <w:r w:rsidRPr="00E23121">
        <w:t xml:space="preserve"> suché místo pod keř. Je taková říkanka, kterou říkávala moje babička</w:t>
      </w:r>
      <w:r w:rsidR="00345E5C" w:rsidRPr="00E23121">
        <w:t xml:space="preserve"> a</w:t>
      </w:r>
      <w:r w:rsidR="00345E5C">
        <w:t> </w:t>
      </w:r>
      <w:r w:rsidRPr="00E23121">
        <w:t xml:space="preserve">já </w:t>
      </w:r>
      <w:r w:rsidR="0084338D" w:rsidRPr="00E23121">
        <w:t>si ji</w:t>
      </w:r>
      <w:r w:rsidRPr="00E23121">
        <w:t xml:space="preserve"> zapamatovala na celý život, což nemůžu říct</w:t>
      </w:r>
      <w:r w:rsidR="00345E5C" w:rsidRPr="00E23121">
        <w:t xml:space="preserve"> o</w:t>
      </w:r>
      <w:r w:rsidR="00345E5C">
        <w:t> </w:t>
      </w:r>
      <w:r w:rsidRPr="00E23121">
        <w:t>básničkách, co jsme se učili ve škole.</w:t>
      </w:r>
    </w:p>
    <w:p w:rsidR="00D34DB7" w:rsidRPr="00E23121" w:rsidRDefault="000B7DBA" w:rsidP="00E23121">
      <w:pPr>
        <w:pStyle w:val="Text"/>
      </w:pPr>
      <w:r w:rsidRPr="00E23121">
        <w:t>Sluníčko, které sbí</w:t>
      </w:r>
      <w:r w:rsidR="000251E4" w:rsidRPr="00E23121">
        <w:t>rám</w:t>
      </w:r>
      <w:r w:rsidR="00345E5C" w:rsidRPr="00E23121">
        <w:t xml:space="preserve"> z</w:t>
      </w:r>
      <w:r w:rsidR="00345E5C">
        <w:t> </w:t>
      </w:r>
      <w:r w:rsidR="000251E4" w:rsidRPr="00E23121">
        <w:t>trávy,</w:t>
      </w:r>
    </w:p>
    <w:p w:rsidR="00D34DB7" w:rsidRPr="00E23121" w:rsidRDefault="000251E4" w:rsidP="00E23121">
      <w:pPr>
        <w:pStyle w:val="Text"/>
        <w:jc w:val="left"/>
      </w:pPr>
      <w:r w:rsidRPr="00E23121">
        <w:t>v červeném kabátku</w:t>
      </w:r>
      <w:r w:rsidR="00345E5C" w:rsidRPr="00E23121">
        <w:t xml:space="preserve"> s</w:t>
      </w:r>
      <w:r w:rsidR="00345E5C">
        <w:t> </w:t>
      </w:r>
      <w:r w:rsidRPr="00E23121">
        <w:t>tečkami,</w:t>
      </w:r>
    </w:p>
    <w:p w:rsidR="00D34DB7" w:rsidRPr="00E23121" w:rsidRDefault="000251E4" w:rsidP="00E23121">
      <w:pPr>
        <w:pStyle w:val="Text"/>
        <w:jc w:val="left"/>
      </w:pPr>
      <w:r w:rsidRPr="00E23121">
        <w:t>leť na sever, jih, východ či západ,</w:t>
      </w:r>
    </w:p>
    <w:p w:rsidR="00D34DB7" w:rsidRPr="00E23121" w:rsidRDefault="000251E4" w:rsidP="00E23121">
      <w:pPr>
        <w:pStyle w:val="Text"/>
        <w:jc w:val="left"/>
      </w:pPr>
      <w:r w:rsidRPr="00E23121">
        <w:t>mou pravou lásku přiveď mi.</w:t>
      </w:r>
    </w:p>
    <w:p w:rsidR="00D34DB7" w:rsidRPr="00E23121" w:rsidRDefault="000B7DBA" w:rsidP="00E23121">
      <w:pPr>
        <w:pStyle w:val="Text"/>
        <w:jc w:val="left"/>
      </w:pPr>
      <w:r w:rsidRPr="00E23121">
        <w:t>Na západ míří</w:t>
      </w:r>
      <w:r w:rsidR="00944761">
        <w:t>, na západ</w:t>
      </w:r>
      <w:r w:rsidR="00345E5C">
        <w:t xml:space="preserve"> z </w:t>
      </w:r>
      <w:r w:rsidR="00944761">
        <w:t>mé</w:t>
      </w:r>
      <w:r w:rsidR="000251E4" w:rsidRPr="00E23121">
        <w:t xml:space="preserve"> dlaně odlétá</w:t>
      </w:r>
    </w:p>
    <w:p w:rsidR="00D34DB7" w:rsidRPr="00E23121" w:rsidRDefault="000B7DBA" w:rsidP="00E23121">
      <w:pPr>
        <w:pStyle w:val="Text"/>
        <w:jc w:val="left"/>
      </w:pPr>
      <w:r w:rsidRPr="00E23121">
        <w:t>a mé</w:t>
      </w:r>
      <w:r w:rsidR="000251E4" w:rsidRPr="00E23121">
        <w:t>ho milého</w:t>
      </w:r>
      <w:r w:rsidR="00345E5C" w:rsidRPr="00E23121">
        <w:t xml:space="preserve"> z</w:t>
      </w:r>
      <w:r w:rsidR="00345E5C">
        <w:t> </w:t>
      </w:r>
      <w:r w:rsidR="000251E4" w:rsidRPr="00E23121">
        <w:t>města nevěrného přivolá.</w:t>
      </w:r>
    </w:p>
    <w:p w:rsidR="00D34DB7" w:rsidRPr="00E23121" w:rsidRDefault="00D34DB7" w:rsidP="00E23121">
      <w:pPr>
        <w:pStyle w:val="Text"/>
      </w:pPr>
    </w:p>
    <w:p w:rsidR="00D34DB7" w:rsidRPr="00E23121" w:rsidRDefault="000251E4" w:rsidP="00E23121">
      <w:pPr>
        <w:pStyle w:val="Text"/>
      </w:pPr>
      <w:r w:rsidRPr="00E23121">
        <w:t xml:space="preserve">To Stellu rozesmálo. Byl to </w:t>
      </w:r>
      <w:r w:rsidR="00FB1225">
        <w:t>radostný smích, nejenom pobavené</w:t>
      </w:r>
      <w:r w:rsidRPr="00E23121">
        <w:t xml:space="preserve"> zasmání. </w:t>
      </w:r>
      <w:r w:rsidR="00D34DB7" w:rsidRPr="00E23121">
        <w:t>„</w:t>
      </w:r>
      <w:r w:rsidRPr="00E23121">
        <w:t>Jak jste pohotová, Genevieve! Odkud to je?</w:t>
      </w:r>
      <w:r w:rsidR="00D34DB7" w:rsidRPr="00E23121">
        <w:t>“</w:t>
      </w:r>
    </w:p>
    <w:p w:rsidR="00D34DB7" w:rsidRPr="00E23121" w:rsidRDefault="000251E4" w:rsidP="00E23121">
      <w:pPr>
        <w:pStyle w:val="Text"/>
      </w:pPr>
      <w:r w:rsidRPr="00E23121">
        <w:t>Má</w:t>
      </w:r>
      <w:r w:rsidR="000B7DBA" w:rsidRPr="00E23121">
        <w:t>m to od babičky, řekla jsem. Ví</w:t>
      </w:r>
      <w:r w:rsidRPr="00E23121">
        <w:t>c jsem nevěděla. Myslela jsem na muže, kte</w:t>
      </w:r>
      <w:r w:rsidR="00CC5AD8" w:rsidRPr="00E23121">
        <w:t>ré</w:t>
      </w:r>
      <w:r w:rsidRPr="00E23121">
        <w:t>ho miluji</w:t>
      </w:r>
      <w:r w:rsidR="00345E5C" w:rsidRPr="00E23121">
        <w:t xml:space="preserve"> a</w:t>
      </w:r>
      <w:r w:rsidR="00345E5C">
        <w:t> </w:t>
      </w:r>
      <w:r w:rsidRPr="00E23121">
        <w:t>který je má pravá láska, jehož přivolávám</w:t>
      </w:r>
      <w:r w:rsidR="00345E5C" w:rsidRPr="00E23121">
        <w:t xml:space="preserve"> z</w:t>
      </w:r>
      <w:r w:rsidR="00345E5C">
        <w:t> </w:t>
      </w:r>
      <w:r w:rsidRPr="00E23121">
        <w:t>nevěrného města, ať už to znamená cokoli. Možn</w:t>
      </w:r>
      <w:r w:rsidR="00D34DB7" w:rsidRPr="00E23121">
        <w:t>á n</w:t>
      </w:r>
      <w:r w:rsidRPr="00E23121">
        <w:t>ěkterá beruška, kterou jsem zachránila, zaletí do Norwiche</w:t>
      </w:r>
      <w:r w:rsidR="00345E5C" w:rsidRPr="00E23121">
        <w:t xml:space="preserve"> a</w:t>
      </w:r>
      <w:r w:rsidR="00345E5C">
        <w:t> </w:t>
      </w:r>
      <w:r w:rsidRPr="00E23121">
        <w:t>najde ho.</w:t>
      </w:r>
    </w:p>
    <w:p w:rsidR="00D34DB7" w:rsidRPr="00E23121" w:rsidRDefault="000251E4" w:rsidP="00E23121">
      <w:pPr>
        <w:pStyle w:val="Text"/>
      </w:pPr>
      <w:r w:rsidRPr="00E23121">
        <w:t>Stella stále ještě ležela</w:t>
      </w:r>
      <w:r w:rsidR="00345E5C" w:rsidRPr="00E23121">
        <w:t xml:space="preserve"> v</w:t>
      </w:r>
      <w:r w:rsidR="00345E5C">
        <w:t> </w:t>
      </w:r>
      <w:r w:rsidRPr="00E23121">
        <w:t>posteli</w:t>
      </w:r>
      <w:r w:rsidR="00345E5C" w:rsidRPr="00E23121">
        <w:t xml:space="preserve"> a</w:t>
      </w:r>
      <w:r w:rsidR="00345E5C">
        <w:t> </w:t>
      </w:r>
      <w:r w:rsidRPr="00E23121">
        <w:t>chtěla</w:t>
      </w:r>
      <w:r w:rsidR="00345E5C" w:rsidRPr="00E23121">
        <w:t xml:space="preserve"> v</w:t>
      </w:r>
      <w:r w:rsidR="00345E5C">
        <w:t> </w:t>
      </w:r>
      <w:r w:rsidRPr="00E23121">
        <w:t>ní zůstat, ale Lena řekla, že musí vstát. Mohla si poležet, ale zůstat</w:t>
      </w:r>
      <w:r w:rsidR="00345E5C" w:rsidRPr="00E23121">
        <w:t xml:space="preserve"> v</w:t>
      </w:r>
      <w:r w:rsidR="00345E5C">
        <w:t> </w:t>
      </w:r>
      <w:r w:rsidRPr="00E23121">
        <w:t>posteli by jí neprospělo</w:t>
      </w:r>
      <w:r w:rsidR="00345E5C" w:rsidRPr="00E23121">
        <w:t xml:space="preserve"> a</w:t>
      </w:r>
      <w:r w:rsidR="00345E5C">
        <w:t> </w:t>
      </w:r>
      <w:r w:rsidRPr="00E23121">
        <w:t>stejně volala Marianne, že se odpoledne zastaví.</w:t>
      </w:r>
    </w:p>
    <w:p w:rsidR="00D34DB7" w:rsidRPr="00E23121" w:rsidRDefault="00D34DB7" w:rsidP="00E23121">
      <w:pPr>
        <w:pStyle w:val="Text"/>
      </w:pPr>
      <w:r w:rsidRPr="00E23121">
        <w:t>„</w:t>
      </w:r>
      <w:r w:rsidR="000251E4" w:rsidRPr="00E23121">
        <w:t>Není důvod, proč byste si nemohla pohovět do oběda,</w:t>
      </w:r>
      <w:r w:rsidRPr="00E23121">
        <w:t>“</w:t>
      </w:r>
      <w:r w:rsidR="000251E4" w:rsidRPr="00E23121">
        <w:t xml:space="preserve"> řekla jsem.</w:t>
      </w:r>
    </w:p>
    <w:p w:rsidR="00D34DB7" w:rsidRPr="00E23121" w:rsidRDefault="00D34DB7" w:rsidP="00E23121">
      <w:pPr>
        <w:pStyle w:val="Text"/>
      </w:pPr>
      <w:r w:rsidRPr="00E23121">
        <w:lastRenderedPageBreak/>
        <w:t>„</w:t>
      </w:r>
      <w:r w:rsidR="000251E4" w:rsidRPr="00E23121">
        <w:t>Začínám mít bolesti,</w:t>
      </w:r>
      <w:r w:rsidRPr="00E23121">
        <w:t>“</w:t>
      </w:r>
      <w:r w:rsidR="000251E4" w:rsidRPr="00E23121">
        <w:t xml:space="preserve"> řekla. </w:t>
      </w:r>
      <w:r w:rsidRPr="00E23121">
        <w:t>„</w:t>
      </w:r>
      <w:r w:rsidR="000251E4" w:rsidRPr="00E23121">
        <w:t>Víte, že jsem vlastně až doteď žádné bolesti neměla?</w:t>
      </w:r>
      <w:r w:rsidRPr="00E23121">
        <w:t>“</w:t>
      </w:r>
    </w:p>
    <w:p w:rsidR="00D34DB7" w:rsidRPr="00E23121" w:rsidRDefault="000251E4" w:rsidP="00E23121">
      <w:pPr>
        <w:pStyle w:val="Text"/>
      </w:pPr>
      <w:r w:rsidRPr="00E23121">
        <w:t>Co na to říct? Posadila jsem se na postel</w:t>
      </w:r>
      <w:r w:rsidR="00345E5C" w:rsidRPr="00E23121">
        <w:t xml:space="preserve"> a</w:t>
      </w:r>
      <w:r w:rsidR="00345E5C">
        <w:t> </w:t>
      </w:r>
      <w:r w:rsidRPr="00E23121">
        <w:t>vzala ji za ruku. Ostříhala si</w:t>
      </w:r>
      <w:r w:rsidR="00345E5C" w:rsidRPr="00E23121">
        <w:t xml:space="preserve"> a</w:t>
      </w:r>
      <w:r w:rsidR="00345E5C">
        <w:t> </w:t>
      </w:r>
      <w:r w:rsidRPr="00E23121">
        <w:t>opilovala kdysi ostré dlou</w:t>
      </w:r>
      <w:r w:rsidR="00CC5AD8" w:rsidRPr="00E23121">
        <w:t>hé</w:t>
      </w:r>
      <w:r w:rsidRPr="00E23121">
        <w:t xml:space="preserve"> nehty. Zahleděla se mi do obličeje, tak jako to poslední dobou dělávala. Velice pátravě, jako kdyby mě testovala, dokonce jako kdyby vážila, jestli mně může důvěřovat.</w:t>
      </w:r>
    </w:p>
    <w:p w:rsidR="00D34DB7" w:rsidRPr="00E23121" w:rsidRDefault="00D34DB7" w:rsidP="00E23121">
      <w:pPr>
        <w:pStyle w:val="Text"/>
        <w:jc w:val="left"/>
      </w:pPr>
      <w:r w:rsidRPr="00E23121">
        <w:t>„</w:t>
      </w:r>
      <w:r w:rsidR="000251E4" w:rsidRPr="00E23121">
        <w:t>Máte</w:t>
      </w:r>
      <w:r w:rsidR="000C7303">
        <w:t xml:space="preserve"> ještě klíč od mého domu, Genevi</w:t>
      </w:r>
      <w:r w:rsidR="000251E4" w:rsidRPr="00E23121">
        <w:t>eve?</w:t>
      </w:r>
      <w:r w:rsidRPr="00E23121">
        <w:t>“</w:t>
      </w:r>
    </w:p>
    <w:p w:rsidR="00D34DB7" w:rsidRPr="00E23121" w:rsidRDefault="000251E4" w:rsidP="00E23121">
      <w:pPr>
        <w:pStyle w:val="Text"/>
      </w:pPr>
      <w:r w:rsidRPr="00E23121">
        <w:t>Zvláštní</w:t>
      </w:r>
      <w:r w:rsidR="000B7DBA" w:rsidRPr="00E23121">
        <w:t>, jak člověk cítí, že zrudl. Kdy</w:t>
      </w:r>
      <w:r w:rsidRPr="00E23121">
        <w:t>ž</w:t>
      </w:r>
      <w:r w:rsidR="000B7DBA" w:rsidRPr="00E23121">
        <w:t xml:space="preserve"> </w:t>
      </w:r>
      <w:r w:rsidRPr="00E23121">
        <w:t>jsem byla malá</w:t>
      </w:r>
      <w:r w:rsidR="00345E5C" w:rsidRPr="00E23121">
        <w:t xml:space="preserve"> a</w:t>
      </w:r>
      <w:r w:rsidR="00345E5C">
        <w:t> </w:t>
      </w:r>
      <w:r w:rsidRPr="00E23121">
        <w:t>topívali jsme uhlím, přikláněla jsem se</w:t>
      </w:r>
      <w:r w:rsidR="00345E5C" w:rsidRPr="00E23121">
        <w:t xml:space="preserve"> k</w:t>
      </w:r>
      <w:r w:rsidR="00345E5C">
        <w:t> </w:t>
      </w:r>
      <w:r w:rsidRPr="00E23121">
        <w:t xml:space="preserve">plamenům, abych cítila </w:t>
      </w:r>
      <w:r w:rsidR="00D86DF0">
        <w:t>teplo na kůži. Červenání</w:t>
      </w:r>
      <w:r w:rsidR="000B7DBA" w:rsidRPr="00E23121">
        <w:t xml:space="preserve"> přináší</w:t>
      </w:r>
      <w:r w:rsidRPr="00E23121">
        <w:t xml:space="preserve"> stejný pocit, plamen zahřívající kůži. Hleděla na mě,</w:t>
      </w:r>
      <w:r w:rsidR="00345E5C" w:rsidRPr="00E23121">
        <w:t xml:space="preserve"> a</w:t>
      </w:r>
      <w:r w:rsidR="00345E5C">
        <w:t> </w:t>
      </w:r>
      <w:r w:rsidRPr="00E23121">
        <w:t>tuším pozorovala, jak mi rudne obličej. Přikývla jsem. Napadlo mě, že si vyžádá klíč zpátky.</w:t>
      </w:r>
    </w:p>
    <w:p w:rsidR="00D34DB7" w:rsidRPr="00E23121" w:rsidRDefault="00D34DB7" w:rsidP="00E23121">
      <w:pPr>
        <w:pStyle w:val="Text"/>
        <w:jc w:val="left"/>
      </w:pPr>
      <w:r w:rsidRPr="00E23121">
        <w:t>„</w:t>
      </w:r>
      <w:r w:rsidR="000251E4" w:rsidRPr="00E23121">
        <w:t>To je</w:t>
      </w:r>
      <w:r w:rsidR="00345E5C" w:rsidRPr="00E23121">
        <w:t xml:space="preserve"> v</w:t>
      </w:r>
      <w:r w:rsidR="00345E5C">
        <w:t> </w:t>
      </w:r>
      <w:r w:rsidR="000251E4" w:rsidRPr="00E23121">
        <w:t>pořádku,</w:t>
      </w:r>
      <w:r w:rsidRPr="00E23121">
        <w:t>“</w:t>
      </w:r>
      <w:r w:rsidR="000251E4" w:rsidRPr="00E23121">
        <w:t xml:space="preserve"> řekla. </w:t>
      </w:r>
      <w:r w:rsidRPr="00E23121">
        <w:t>„</w:t>
      </w:r>
      <w:r w:rsidR="000251E4" w:rsidRPr="00E23121">
        <w:t>Nechte si ho. Pokud vím, kde je.</w:t>
      </w:r>
      <w:r w:rsidRPr="00E23121">
        <w:t>“</w:t>
      </w:r>
    </w:p>
    <w:p w:rsidR="00D34DB7" w:rsidRPr="00E23121" w:rsidRDefault="00D86DF0" w:rsidP="00E23121">
      <w:pPr>
        <w:pStyle w:val="Text"/>
      </w:pPr>
      <w:r>
        <w:t>Tehdy jsem poznala, že jí</w:t>
      </w:r>
      <w:r w:rsidR="000251E4" w:rsidRPr="00E23121">
        <w:t xml:space="preserve"> to musím říct. Byl ve mně, ten pocit viny, bobtnal</w:t>
      </w:r>
      <w:r w:rsidR="00345E5C" w:rsidRPr="00E23121">
        <w:t xml:space="preserve"> a</w:t>
      </w:r>
      <w:r w:rsidR="00345E5C">
        <w:t> </w:t>
      </w:r>
      <w:r w:rsidR="000251E4" w:rsidRPr="00E23121">
        <w:t>vzdouval se, aby se dostal v</w:t>
      </w:r>
      <w:r w:rsidR="000B7DBA" w:rsidRPr="00E23121">
        <w:t>en. Na chvilku jsem byla zase dí</w:t>
      </w:r>
      <w:r w:rsidR="000251E4" w:rsidRPr="00E23121">
        <w:t xml:space="preserve">tětem, </w:t>
      </w:r>
      <w:r w:rsidR="000251E4" w:rsidRPr="0058037D">
        <w:t>zpátky</w:t>
      </w:r>
      <w:r w:rsidR="000251E4" w:rsidRPr="00E23121">
        <w:rPr>
          <w:i/>
        </w:rPr>
        <w:t xml:space="preserve"> </w:t>
      </w:r>
      <w:r w:rsidR="000251E4" w:rsidRPr="00E23121">
        <w:t>ve škole, kte</w:t>
      </w:r>
      <w:r w:rsidR="00CC5AD8" w:rsidRPr="00E23121">
        <w:t>ré</w:t>
      </w:r>
      <w:r w:rsidR="000251E4" w:rsidRPr="00E23121">
        <w:t xml:space="preserve"> se omlouvá. Omlouvám se, slečno, to jsem byla já, já to udělala. Nadechla jsem se.</w:t>
      </w:r>
    </w:p>
    <w:p w:rsidR="00D34DB7" w:rsidRPr="00E23121" w:rsidRDefault="00D34DB7" w:rsidP="00E23121">
      <w:pPr>
        <w:pStyle w:val="Text"/>
      </w:pPr>
      <w:r w:rsidRPr="00E23121">
        <w:t>„</w:t>
      </w:r>
      <w:r w:rsidR="000251E4" w:rsidRPr="00E23121">
        <w:t>Stello, chodila jsem do vašeho domu. Do Moluccy. Tedy, já</w:t>
      </w:r>
      <w:r w:rsidR="00345E5C" w:rsidRPr="00E23121">
        <w:t xml:space="preserve"> a</w:t>
      </w:r>
      <w:r w:rsidR="00345E5C">
        <w:t> </w:t>
      </w:r>
      <w:r w:rsidR="000251E4" w:rsidRPr="00E23121">
        <w:t>Ned. Scházeli jsme se tam</w:t>
      </w:r>
      <w:r w:rsidR="000B7DBA" w:rsidRPr="00E23121">
        <w:t>. Měla jsem se vás zeptat, já ví</w:t>
      </w:r>
      <w:r w:rsidR="000251E4" w:rsidRPr="00E23121">
        <w:t>m,</w:t>
      </w:r>
      <w:r w:rsidR="00345E5C" w:rsidRPr="00E23121">
        <w:t xml:space="preserve"> a</w:t>
      </w:r>
      <w:r w:rsidR="00345E5C">
        <w:t> </w:t>
      </w:r>
      <w:r w:rsidR="000251E4" w:rsidRPr="00E23121">
        <w:t>opravdu nevím, proč jsem se nezeptala. No, vím proč. Myslela jsem, že byste řekla ne.</w:t>
      </w:r>
      <w:r w:rsidRPr="00E23121">
        <w:t>“</w:t>
      </w:r>
    </w:p>
    <w:p w:rsidR="00D34DB7" w:rsidRPr="00E23121" w:rsidRDefault="00D34DB7" w:rsidP="00E23121">
      <w:pPr>
        <w:pStyle w:val="Text"/>
        <w:jc w:val="left"/>
      </w:pPr>
      <w:r w:rsidRPr="00E23121">
        <w:t>„</w:t>
      </w:r>
      <w:r w:rsidR="000251E4" w:rsidRPr="00E23121">
        <w:t>Vy jste chodili do mého domu?</w:t>
      </w:r>
      <w:r w:rsidRPr="00E23121">
        <w:t>“</w:t>
      </w:r>
    </w:p>
    <w:p w:rsidR="00D34DB7" w:rsidRPr="00E23121" w:rsidRDefault="00D34DB7" w:rsidP="00E23121">
      <w:pPr>
        <w:pStyle w:val="Text"/>
      </w:pPr>
      <w:r w:rsidRPr="00E23121">
        <w:t>„</w:t>
      </w:r>
      <w:r w:rsidR="000251E4" w:rsidRPr="00E23121">
        <w:t>Museli jsme se někde scházet. Moc mě to mrzí, Stello, měla jsem se vás zeptat.</w:t>
      </w:r>
      <w:r w:rsidRPr="00E23121">
        <w:t>“</w:t>
      </w:r>
    </w:p>
    <w:p w:rsidR="00D34DB7" w:rsidRPr="00E23121" w:rsidRDefault="000251E4" w:rsidP="00E23121">
      <w:pPr>
        <w:pStyle w:val="Text"/>
        <w:jc w:val="left"/>
      </w:pPr>
      <w:r w:rsidRPr="00E23121">
        <w:t xml:space="preserve">Usmála se. Stiskla mi dlaň. </w:t>
      </w:r>
      <w:r w:rsidR="00D34DB7" w:rsidRPr="00E23121">
        <w:t>„</w:t>
      </w:r>
      <w:r w:rsidRPr="00E23121">
        <w:t>Jsem ráda.</w:t>
      </w:r>
      <w:r w:rsidR="00D34DB7" w:rsidRPr="00E23121">
        <w:t>“</w:t>
      </w:r>
    </w:p>
    <w:p w:rsidR="00D34DB7" w:rsidRPr="00E23121" w:rsidRDefault="00D34DB7" w:rsidP="00E23121">
      <w:pPr>
        <w:pStyle w:val="Text"/>
        <w:jc w:val="left"/>
      </w:pPr>
      <w:r w:rsidRPr="00E23121">
        <w:t>„</w:t>
      </w:r>
      <w:r w:rsidR="000251E4" w:rsidRPr="00E23121">
        <w:t xml:space="preserve">Vy jste </w:t>
      </w:r>
      <w:r w:rsidR="000251E4" w:rsidRPr="00E23121">
        <w:rPr>
          <w:i/>
        </w:rPr>
        <w:t>ráda?</w:t>
      </w:r>
      <w:r w:rsidRPr="00E23121">
        <w:rPr>
          <w:i/>
        </w:rPr>
        <w:t>“</w:t>
      </w:r>
    </w:p>
    <w:p w:rsidR="00D34DB7" w:rsidRPr="00E23121" w:rsidRDefault="00D34DB7" w:rsidP="00E23121">
      <w:pPr>
        <w:pStyle w:val="Text"/>
      </w:pPr>
      <w:r w:rsidRPr="00E23121">
        <w:t>„</w:t>
      </w:r>
      <w:r w:rsidR="00DB733A">
        <w:t>Líbí se mi</w:t>
      </w:r>
      <w:r w:rsidR="000251E4" w:rsidRPr="00E23121">
        <w:t xml:space="preserve"> po</w:t>
      </w:r>
      <w:r w:rsidR="00DB733A">
        <w:t>myšlení, že tam pobývali šťastní</w:t>
      </w:r>
      <w:r w:rsidR="000251E4" w:rsidRPr="00E23121">
        <w:t xml:space="preserve"> milenci. Bývali jsme tam velmi šťastni</w:t>
      </w:r>
      <w:r w:rsidR="000B7DBA" w:rsidRPr="00E23121">
        <w:t>, Alan</w:t>
      </w:r>
      <w:r w:rsidR="00345E5C" w:rsidRPr="00E23121">
        <w:t xml:space="preserve"> a</w:t>
      </w:r>
      <w:r w:rsidR="00345E5C">
        <w:t> </w:t>
      </w:r>
      <w:r w:rsidR="000B7DBA" w:rsidRPr="00E23121">
        <w:t>já. Jenom při jedné pří</w:t>
      </w:r>
      <w:r w:rsidR="000251E4" w:rsidRPr="00E23121">
        <w:t>ležitosti jsme tam nebyli</w:t>
      </w:r>
      <w:r w:rsidR="00345E5C">
        <w:t> </w:t>
      </w:r>
      <w:r w:rsidR="00345E5C" w:rsidRPr="00E23121">
        <w:t>–</w:t>
      </w:r>
      <w:r w:rsidR="00345E5C">
        <w:t> </w:t>
      </w:r>
      <w:r w:rsidR="000251E4" w:rsidRPr="00E23121">
        <w:t>nevýslovně šťastni.</w:t>
      </w:r>
      <w:r w:rsidRPr="00E23121">
        <w:t>“</w:t>
      </w:r>
    </w:p>
    <w:p w:rsidR="00D34DB7" w:rsidRPr="00E23121" w:rsidRDefault="000251E4" w:rsidP="00E23121">
      <w:pPr>
        <w:pStyle w:val="Text"/>
      </w:pPr>
      <w:r w:rsidRPr="00E23121">
        <w:t>Zamrazilo mě. Ta</w:t>
      </w:r>
      <w:r w:rsidR="000C7303">
        <w:t>khle vždyck</w:t>
      </w:r>
      <w:r w:rsidR="005E2547">
        <w:t>y reaguji na špatné</w:t>
      </w:r>
      <w:r w:rsidRPr="00E23121">
        <w:t xml:space="preserve"> znamení. </w:t>
      </w:r>
      <w:r w:rsidR="00D34DB7" w:rsidRPr="00E23121">
        <w:t>„</w:t>
      </w:r>
      <w:r w:rsidRPr="00E23121">
        <w:t>Jedenkrát ale ne.</w:t>
      </w:r>
      <w:r w:rsidR="00D34DB7" w:rsidRPr="00E23121">
        <w:t>“</w:t>
      </w:r>
    </w:p>
    <w:p w:rsidR="00D34DB7" w:rsidRPr="00E23121" w:rsidRDefault="00D34DB7" w:rsidP="00E23121">
      <w:pPr>
        <w:pStyle w:val="Text"/>
        <w:jc w:val="left"/>
      </w:pPr>
      <w:r w:rsidRPr="00E23121">
        <w:t>„</w:t>
      </w:r>
      <w:r w:rsidR="000251E4" w:rsidRPr="00E23121">
        <w:t>Jedenkrát ne. Posledně. Musela vám tam být hrozná zima.</w:t>
      </w:r>
      <w:r w:rsidRPr="00E23121">
        <w:t>“</w:t>
      </w:r>
    </w:p>
    <w:p w:rsidR="00D34DB7" w:rsidRPr="00E23121" w:rsidRDefault="00C371D7" w:rsidP="00E23121">
      <w:pPr>
        <w:pStyle w:val="Text"/>
      </w:pPr>
      <w:r>
        <w:t>Řekla jsem jí</w:t>
      </w:r>
      <w:r w:rsidR="00345E5C" w:rsidRPr="00E23121">
        <w:t xml:space="preserve"> o</w:t>
      </w:r>
      <w:r w:rsidR="00345E5C">
        <w:t> </w:t>
      </w:r>
      <w:r w:rsidR="000251E4" w:rsidRPr="00E23121">
        <w:t>petrolejových kamínkách. Vyprávěla jsem jí, jak jsem tam uklidila</w:t>
      </w:r>
      <w:r w:rsidR="00345E5C" w:rsidRPr="00E23121">
        <w:t xml:space="preserve"> a</w:t>
      </w:r>
      <w:r w:rsidR="00345E5C">
        <w:t> </w:t>
      </w:r>
      <w:r w:rsidR="000251E4" w:rsidRPr="00E23121">
        <w:t>všude dala květiny.</w:t>
      </w:r>
    </w:p>
    <w:p w:rsidR="00D34DB7" w:rsidRPr="00E23121" w:rsidRDefault="00D34DB7" w:rsidP="00E23121">
      <w:pPr>
        <w:pStyle w:val="Text"/>
      </w:pPr>
      <w:r w:rsidRPr="00E23121">
        <w:lastRenderedPageBreak/>
        <w:t>„</w:t>
      </w:r>
      <w:r w:rsidR="000251E4" w:rsidRPr="00E23121">
        <w:t>Chystala jsem se tam zavést ústřední topení. To by ale znamenalo zedníky</w:t>
      </w:r>
      <w:r w:rsidR="00345E5C" w:rsidRPr="00E23121">
        <w:t xml:space="preserve"> a</w:t>
      </w:r>
      <w:r w:rsidR="00345E5C">
        <w:t> </w:t>
      </w:r>
      <w:r w:rsidR="000251E4" w:rsidRPr="00E23121">
        <w:t>spousta dalších lidí by se dověděla, že ten dům patř</w:t>
      </w:r>
      <w:r w:rsidR="00C371D7">
        <w:t>í mně. Víte, pořád to bylo tajné</w:t>
      </w:r>
      <w:r w:rsidR="000251E4" w:rsidRPr="00E23121">
        <w:t xml:space="preserve"> místo. Ale myslím, že bych to bývala toho podzimu nechala udělat.</w:t>
      </w:r>
      <w:r w:rsidRPr="00E23121">
        <w:t>“</w:t>
      </w:r>
      <w:r w:rsidR="000251E4" w:rsidRPr="00E23121">
        <w:t xml:space="preserve"> Svěsila hlavu.</w:t>
      </w:r>
    </w:p>
    <w:p w:rsidR="00D34DB7" w:rsidRPr="00E23121" w:rsidRDefault="007F378D" w:rsidP="00E23121">
      <w:pPr>
        <w:pStyle w:val="Text"/>
      </w:pPr>
      <w:r>
        <w:t>To dělá teď čí</w:t>
      </w:r>
      <w:r w:rsidR="000251E4" w:rsidRPr="00E23121">
        <w:t xml:space="preserve">m dál častěji. </w:t>
      </w:r>
      <w:r w:rsidR="00345E5C" w:rsidRPr="00E23121">
        <w:t>„V</w:t>
      </w:r>
      <w:r w:rsidR="00345E5C">
        <w:t> </w:t>
      </w:r>
      <w:r w:rsidR="000251E4" w:rsidRPr="00E23121">
        <w:t>ten podzim, po létě,</w:t>
      </w:r>
      <w:r w:rsidR="00345E5C" w:rsidRPr="00E23121">
        <w:t xml:space="preserve"> o</w:t>
      </w:r>
      <w:r w:rsidR="00345E5C">
        <w:t> </w:t>
      </w:r>
      <w:r w:rsidR="000251E4" w:rsidRPr="00E23121">
        <w:t>kterém jsem vám vyprávěla. Jenže čas se zastavil,</w:t>
      </w:r>
      <w:r w:rsidR="00345E5C" w:rsidRPr="00E23121">
        <w:t xml:space="preserve"> a</w:t>
      </w:r>
      <w:r w:rsidR="00345E5C">
        <w:t> </w:t>
      </w:r>
      <w:r w:rsidR="000251E4" w:rsidRPr="00E23121">
        <w:t>víc už jsme tam nepřišli.</w:t>
      </w:r>
      <w:r w:rsidR="00D34DB7" w:rsidRPr="00E23121">
        <w:t>“</w:t>
      </w:r>
    </w:p>
    <w:p w:rsidR="00D34DB7" w:rsidRPr="00E23121" w:rsidRDefault="00D34DB7" w:rsidP="00E23121">
      <w:pPr>
        <w:pStyle w:val="Text"/>
        <w:jc w:val="left"/>
      </w:pPr>
      <w:r w:rsidRPr="00E23121">
        <w:t>„</w:t>
      </w:r>
      <w:r w:rsidR="000251E4" w:rsidRPr="00E23121">
        <w:t>Musíte se tam podívat, když jste teď tady.</w:t>
      </w:r>
      <w:r w:rsidRPr="00E23121">
        <w:t>“</w:t>
      </w:r>
    </w:p>
    <w:p w:rsidR="00D34DB7" w:rsidRPr="00E23121" w:rsidRDefault="000251E4" w:rsidP="00E23121">
      <w:pPr>
        <w:pStyle w:val="Text"/>
      </w:pPr>
      <w:r w:rsidRPr="00E23121">
        <w:t xml:space="preserve">Tichounce, přízračně se zasmála. </w:t>
      </w:r>
      <w:r w:rsidR="00D34DB7" w:rsidRPr="00E23121">
        <w:t>„</w:t>
      </w:r>
      <w:r w:rsidRPr="00E23121">
        <w:t>To sotva. Ale musím ještě chvilku vydržet.</w:t>
      </w:r>
      <w:r w:rsidR="00D34DB7" w:rsidRPr="00E23121">
        <w:t>“</w:t>
      </w:r>
      <w:r w:rsidRPr="00E23121">
        <w:t xml:space="preserve"> Položila si hlavu zpátky na polštář. Tiše se zeptala. </w:t>
      </w:r>
      <w:r w:rsidR="00D34DB7" w:rsidRPr="00E23121">
        <w:t>„</w:t>
      </w:r>
      <w:r w:rsidR="007F378D">
        <w:t>Myslí</w:t>
      </w:r>
      <w:r w:rsidRPr="00E23121">
        <w:t>te, že se dá smrt porazit?</w:t>
      </w:r>
      <w:r w:rsidR="00D34DB7" w:rsidRPr="00E23121">
        <w:t>“</w:t>
      </w:r>
    </w:p>
    <w:p w:rsidR="00D34DB7" w:rsidRPr="00E23121" w:rsidRDefault="00D34DB7" w:rsidP="00E23121">
      <w:pPr>
        <w:pStyle w:val="Text"/>
        <w:jc w:val="left"/>
      </w:pPr>
      <w:r w:rsidRPr="00E23121">
        <w:t>„</w:t>
      </w:r>
      <w:r w:rsidR="000251E4" w:rsidRPr="00E23121">
        <w:t>Na chvíli asi ano,</w:t>
      </w:r>
      <w:r w:rsidRPr="00E23121">
        <w:t>“</w:t>
      </w:r>
      <w:r w:rsidR="000251E4" w:rsidRPr="00E23121">
        <w:t xml:space="preserve"> řekla jsem. </w:t>
      </w:r>
      <w:r w:rsidRPr="00E23121">
        <w:t>„</w:t>
      </w:r>
      <w:r w:rsidR="000251E4" w:rsidRPr="00E23121">
        <w:t>Ne navždy.</w:t>
      </w:r>
      <w:r w:rsidRPr="00E23121">
        <w:t>“</w:t>
      </w:r>
    </w:p>
    <w:p w:rsidR="00D34DB7" w:rsidRPr="00E23121" w:rsidRDefault="00D34DB7" w:rsidP="00E23121">
      <w:pPr>
        <w:pStyle w:val="Text"/>
      </w:pPr>
      <w:r w:rsidRPr="00E23121">
        <w:t>„</w:t>
      </w:r>
      <w:r w:rsidR="000251E4" w:rsidRPr="00E23121">
        <w:t>Ne, navždy určitě ne. Ale představovala jsem si, že vy,</w:t>
      </w:r>
      <w:r w:rsidR="007D6B64">
        <w:t xml:space="preserve"> jak věříte na všemožné</w:t>
      </w:r>
      <w:r w:rsidR="007F378D">
        <w:t xml:space="preserve"> zvláštní</w:t>
      </w:r>
      <w:r w:rsidR="000251E4" w:rsidRPr="00E23121">
        <w:t xml:space="preserve"> věci, budete mít nějaký prostředek, jak udržet smrt na uzdě.</w:t>
      </w:r>
      <w:r w:rsidRPr="00E23121">
        <w:t>“</w:t>
      </w:r>
      <w:r w:rsidR="000251E4" w:rsidRPr="00E23121">
        <w:t xml:space="preserve"> Usmála se na mě. </w:t>
      </w:r>
      <w:r w:rsidRPr="00E23121">
        <w:t>„</w:t>
      </w:r>
      <w:r w:rsidR="000251E4" w:rsidRPr="00E23121">
        <w:t>Nevadí. Pamatujete se na ten den, kdy jsme uviděly toho dalmatina</w:t>
      </w:r>
      <w:r w:rsidR="008475BF">
        <w:t>,</w:t>
      </w:r>
      <w:r w:rsidR="00345E5C" w:rsidRPr="00E23121">
        <w:t xml:space="preserve"> a</w:t>
      </w:r>
      <w:r w:rsidR="00345E5C">
        <w:t> </w:t>
      </w:r>
      <w:r w:rsidR="000251E4" w:rsidRPr="00E23121">
        <w:t>vy jste říkala, ať si něco přeji?</w:t>
      </w:r>
      <w:r w:rsidRPr="00E23121">
        <w:t>“</w:t>
      </w:r>
    </w:p>
    <w:p w:rsidR="00D34DB7" w:rsidRPr="00E23121" w:rsidRDefault="000251E4" w:rsidP="00E23121">
      <w:pPr>
        <w:pStyle w:val="Text"/>
      </w:pPr>
      <w:r w:rsidRPr="00E23121">
        <w:t xml:space="preserve">Samozřejmě, že jsem se na to pamatovala. </w:t>
      </w:r>
      <w:r w:rsidR="00D34DB7" w:rsidRPr="00E23121">
        <w:t>„</w:t>
      </w:r>
      <w:r w:rsidRPr="00E23121">
        <w:t>Moje přání se už plní,</w:t>
      </w:r>
      <w:r w:rsidR="00D34DB7" w:rsidRPr="00E23121">
        <w:t>“</w:t>
      </w:r>
      <w:r w:rsidRPr="00E23121">
        <w:t xml:space="preserve"> řekla jsem, </w:t>
      </w:r>
      <w:r w:rsidR="00D34DB7" w:rsidRPr="00E23121">
        <w:t>„</w:t>
      </w:r>
      <w:r w:rsidRPr="00E23121">
        <w:t>a co vaše?</w:t>
      </w:r>
      <w:r w:rsidR="00D34DB7" w:rsidRPr="00E23121">
        <w:t>“</w:t>
      </w:r>
    </w:p>
    <w:p w:rsidR="00D34DB7" w:rsidRPr="00E23121" w:rsidRDefault="00D34DB7" w:rsidP="00E23121">
      <w:pPr>
        <w:pStyle w:val="Text"/>
      </w:pPr>
      <w:r w:rsidRPr="00E23121">
        <w:t>„</w:t>
      </w:r>
      <w:r w:rsidR="000251E4" w:rsidRPr="00E23121">
        <w:t>Genevieve, říkala jste, že se musíme dostat</w:t>
      </w:r>
      <w:r w:rsidR="00345E5C" w:rsidRPr="00E23121">
        <w:t xml:space="preserve"> k</w:t>
      </w:r>
      <w:r w:rsidR="00345E5C">
        <w:t> </w:t>
      </w:r>
      <w:r w:rsidR="000251E4" w:rsidRPr="00E23121">
        <w:t>podzimu</w:t>
      </w:r>
      <w:r w:rsidR="00345E5C">
        <w:t> </w:t>
      </w:r>
      <w:r w:rsidR="00345E5C" w:rsidRPr="00E23121">
        <w:t>–</w:t>
      </w:r>
      <w:r w:rsidR="00345E5C">
        <w:t> </w:t>
      </w:r>
      <w:r w:rsidR="000251E4" w:rsidRPr="00E23121">
        <w:t>nu, dostali jsme se, ale ne společně. Po Priscille podezírala Gilda jednu ženu za druhou</w:t>
      </w:r>
      <w:r w:rsidR="008475BF">
        <w:t>, všechny přítelkyně</w:t>
      </w:r>
      <w:r w:rsidR="00345E5C">
        <w:t xml:space="preserve"> a </w:t>
      </w:r>
      <w:r w:rsidR="008475BF">
        <w:t>sousedky</w:t>
      </w:r>
      <w:r w:rsidR="00345E5C">
        <w:t> </w:t>
      </w:r>
      <w:r w:rsidR="00345E5C" w:rsidRPr="00E23121">
        <w:t>–</w:t>
      </w:r>
      <w:r w:rsidR="00345E5C">
        <w:t> </w:t>
      </w:r>
      <w:r w:rsidR="000251E4" w:rsidRPr="00E23121">
        <w:t>ne že by jich bylo mnoho. Neustále mi vykládala</w:t>
      </w:r>
      <w:r w:rsidR="00345E5C" w:rsidRPr="00E23121">
        <w:t xml:space="preserve"> o</w:t>
      </w:r>
      <w:r w:rsidR="00345E5C">
        <w:t> </w:t>
      </w:r>
      <w:r w:rsidR="000251E4" w:rsidRPr="00E23121">
        <w:t>důkazech, kte</w:t>
      </w:r>
      <w:r w:rsidR="00CC5AD8" w:rsidRPr="00E23121">
        <w:t>ré</w:t>
      </w:r>
      <w:r w:rsidR="000251E4" w:rsidRPr="00E23121">
        <w:t xml:space="preserve"> proti Alanovi má, všechny ty nesmysly jako je rtěnka na jeho kapesnících</w:t>
      </w:r>
      <w:r w:rsidR="00345E5C" w:rsidRPr="00E23121">
        <w:t xml:space="preserve"> a</w:t>
      </w:r>
      <w:r w:rsidR="00345E5C">
        <w:t> </w:t>
      </w:r>
      <w:r w:rsidR="000251E4" w:rsidRPr="00E23121">
        <w:t>světlé vlasy na sakách. Všechno to byly výmysly,</w:t>
      </w:r>
      <w:r w:rsidR="00345E5C" w:rsidRPr="00E23121">
        <w:t xml:space="preserve"> v</w:t>
      </w:r>
      <w:r w:rsidR="00345E5C">
        <w:t> </w:t>
      </w:r>
      <w:r w:rsidR="000251E4" w:rsidRPr="00E23121">
        <w:t>každém případě se to odehrávalo jenom</w:t>
      </w:r>
      <w:r w:rsidR="00345E5C" w:rsidRPr="00E23121">
        <w:t xml:space="preserve"> v</w:t>
      </w:r>
      <w:r w:rsidR="00345E5C">
        <w:t> </w:t>
      </w:r>
      <w:r w:rsidR="000251E4" w:rsidRPr="00E23121">
        <w:t>její hlavě.</w:t>
      </w:r>
      <w:r w:rsidRPr="00E23121">
        <w:t>“</w:t>
      </w:r>
    </w:p>
    <w:p w:rsidR="00D34DB7" w:rsidRPr="00E23121" w:rsidRDefault="00D34DB7" w:rsidP="00E23121">
      <w:pPr>
        <w:pStyle w:val="Text"/>
        <w:jc w:val="left"/>
      </w:pPr>
      <w:r w:rsidRPr="00E23121">
        <w:t>„</w:t>
      </w:r>
      <w:r w:rsidR="000251E4" w:rsidRPr="00E23121">
        <w:t>Proč nepodezírala vás?</w:t>
      </w:r>
      <w:r w:rsidRPr="00E23121">
        <w:t>“</w:t>
      </w:r>
    </w:p>
    <w:p w:rsidR="00D34DB7" w:rsidRPr="00E23121" w:rsidRDefault="00D34DB7" w:rsidP="00E23121">
      <w:pPr>
        <w:pStyle w:val="Text"/>
      </w:pPr>
      <w:r w:rsidRPr="00E23121">
        <w:t>„</w:t>
      </w:r>
      <w:r w:rsidR="000251E4" w:rsidRPr="00E23121">
        <w:t>Byla jsem moc stará, stejně jako jsem byla moc stará na portrétování. To řekla. Tedy mnohem později, když se</w:t>
      </w:r>
      <w:r w:rsidR="00345E5C" w:rsidRPr="00E23121">
        <w:t xml:space="preserve"> s</w:t>
      </w:r>
      <w:r w:rsidR="00345E5C">
        <w:t> </w:t>
      </w:r>
      <w:r w:rsidR="000251E4" w:rsidRPr="00E23121">
        <w:t>námi střetla.</w:t>
      </w:r>
      <w:r w:rsidRPr="00E23121">
        <w:t xml:space="preserve"> ‚P</w:t>
      </w:r>
      <w:r w:rsidR="000251E4" w:rsidRPr="00E23121">
        <w:t>roč ona?</w:t>
      </w:r>
      <w:r w:rsidRPr="00E23121">
        <w:t>‘</w:t>
      </w:r>
      <w:r w:rsidR="008475BF">
        <w:t xml:space="preserve"> zeptala se ‚</w:t>
      </w:r>
      <w:r w:rsidRPr="00E23121">
        <w:t>P</w:t>
      </w:r>
      <w:r w:rsidR="000251E4" w:rsidRPr="00E23121">
        <w:t>roč ne nějaká mladá dívka?</w:t>
      </w:r>
      <w:r w:rsidRPr="00E23121">
        <w:t>‘</w:t>
      </w:r>
      <w:r w:rsidR="003902A3">
        <w:t xml:space="preserve"> Muži milovali mladé</w:t>
      </w:r>
      <w:r w:rsidR="000251E4" w:rsidRPr="00E23121">
        <w:t xml:space="preserve"> dívky, muži milovali jenom krasavice. Takový byl svět, ve kte</w:t>
      </w:r>
      <w:r w:rsidR="00CC5AD8" w:rsidRPr="00E23121">
        <w:t>ré</w:t>
      </w:r>
      <w:r w:rsidR="000251E4" w:rsidRPr="00E23121">
        <w:t>m žila, víte, svět</w:t>
      </w:r>
      <w:r w:rsidRPr="00E23121">
        <w:t>…“</w:t>
      </w:r>
    </w:p>
    <w:p w:rsidR="00D34DB7" w:rsidRPr="00E23121" w:rsidRDefault="00D34DB7" w:rsidP="00E23121">
      <w:pPr>
        <w:pStyle w:val="Text"/>
        <w:jc w:val="left"/>
      </w:pPr>
      <w:r w:rsidRPr="00E23121">
        <w:t>„</w:t>
      </w:r>
      <w:r w:rsidR="000251E4" w:rsidRPr="00E23121">
        <w:t>Druhořadých filmů?</w:t>
      </w:r>
      <w:r w:rsidRPr="00E23121">
        <w:t>“</w:t>
      </w:r>
      <w:r w:rsidR="000251E4" w:rsidRPr="00E23121">
        <w:t xml:space="preserve"> řekla jsem.</w:t>
      </w:r>
    </w:p>
    <w:p w:rsidR="00D34DB7" w:rsidRPr="00E23121" w:rsidRDefault="000251E4" w:rsidP="00E23121">
      <w:pPr>
        <w:pStyle w:val="Text"/>
      </w:pPr>
      <w:r w:rsidRPr="00E23121">
        <w:t xml:space="preserve">Usmála se. </w:t>
      </w:r>
      <w:r w:rsidR="00D34DB7" w:rsidRPr="00E23121">
        <w:t>„</w:t>
      </w:r>
      <w:r w:rsidR="000C7303">
        <w:t>Jestli chcete. Takhle to šlo c</w:t>
      </w:r>
      <w:r w:rsidRPr="00E23121">
        <w:t>e</w:t>
      </w:r>
      <w:r w:rsidR="00CC5AD8" w:rsidRPr="00E23121">
        <w:t>lé</w:t>
      </w:r>
      <w:r w:rsidRPr="00E23121">
        <w:t xml:space="preserve"> léto. Gilda neustále rozkládala</w:t>
      </w:r>
      <w:r w:rsidR="00345E5C" w:rsidRPr="00E23121">
        <w:t xml:space="preserve"> o</w:t>
      </w:r>
      <w:r w:rsidR="00345E5C">
        <w:t> </w:t>
      </w:r>
      <w:r w:rsidRPr="00E23121">
        <w:t>Alanových ženských. Udělala</w:t>
      </w:r>
      <w:r w:rsidR="00345E5C" w:rsidRPr="00E23121">
        <w:t xml:space="preserve"> z</w:t>
      </w:r>
      <w:r w:rsidR="00345E5C">
        <w:t> </w:t>
      </w:r>
      <w:r w:rsidRPr="00E23121">
        <w:t>něho netvora dost podobně jako jsem já udělala netvora</w:t>
      </w:r>
      <w:r w:rsidR="00345E5C" w:rsidRPr="00E23121">
        <w:t xml:space="preserve"> z</w:t>
      </w:r>
      <w:r w:rsidR="00345E5C">
        <w:t> </w:t>
      </w:r>
      <w:r w:rsidRPr="00E23121">
        <w:t>Re</w:t>
      </w:r>
      <w:r w:rsidR="00950110">
        <w:t>xe. Přesto mi nikdy nebylo jasné</w:t>
      </w:r>
      <w:r w:rsidRPr="00E23121">
        <w:t xml:space="preserve">, nakolik sama sobě </w:t>
      </w:r>
      <w:r w:rsidR="000C7303">
        <w:t>věřila, pokud to nebyl jen další</w:t>
      </w:r>
      <w:r w:rsidRPr="00E23121">
        <w:t xml:space="preserve"> výstup</w:t>
      </w:r>
      <w:r w:rsidR="00345E5C" w:rsidRPr="00E23121">
        <w:t xml:space="preserve"> v</w:t>
      </w:r>
      <w:r w:rsidR="00345E5C">
        <w:t> </w:t>
      </w:r>
      <w:r w:rsidRPr="00E23121">
        <w:t>dramatickém scénáři, který si nachystala.</w:t>
      </w:r>
    </w:p>
    <w:p w:rsidR="00D34DB7" w:rsidRPr="00E23121" w:rsidRDefault="000251E4" w:rsidP="00E23121">
      <w:pPr>
        <w:pStyle w:val="Text"/>
      </w:pPr>
      <w:r w:rsidRPr="00E23121">
        <w:lastRenderedPageBreak/>
        <w:t>Náhražkou za život, Genevieve, náhražkou za život. Někdy mě napadalo, že si rozdělila existenci do těchto fází, mládí, kte</w:t>
      </w:r>
      <w:r w:rsidR="00CC5AD8" w:rsidRPr="00E23121">
        <w:t>ré</w:t>
      </w:r>
      <w:r w:rsidR="00950110">
        <w:t xml:space="preserve"> bylo nádherné</w:t>
      </w:r>
      <w:r w:rsidR="00345E5C" w:rsidRPr="00E23121">
        <w:t xml:space="preserve"> a</w:t>
      </w:r>
      <w:r w:rsidR="00345E5C">
        <w:t> </w:t>
      </w:r>
      <w:r w:rsidRPr="00E23121">
        <w:t>vzrušující, manželství</w:t>
      </w:r>
      <w:r w:rsidR="00345E5C" w:rsidRPr="00E23121">
        <w:t xml:space="preserve"> s</w:t>
      </w:r>
      <w:r w:rsidR="00345E5C">
        <w:t> </w:t>
      </w:r>
      <w:r w:rsidRPr="00E23121">
        <w:t>mužem, který do ní byl šíleně zamilovaný, nyní střední věk, kdy jí zahýbal</w:t>
      </w:r>
      <w:r w:rsidR="00345E5C" w:rsidRPr="00E23121">
        <w:t xml:space="preserve"> a</w:t>
      </w:r>
      <w:r w:rsidR="00345E5C">
        <w:t> </w:t>
      </w:r>
      <w:r w:rsidRPr="00E23121">
        <w:t>ona bojovala, aby ho získala zpátky. Jako kdyby říkala, tohle je ženský úděl</w:t>
      </w:r>
      <w:r w:rsidR="00345E5C" w:rsidRPr="00E23121">
        <w:t xml:space="preserve"> a</w:t>
      </w:r>
      <w:r w:rsidR="00345E5C">
        <w:t> </w:t>
      </w:r>
      <w:r w:rsidRPr="00E23121">
        <w:t>já ho musím odehrát.</w:t>
      </w:r>
    </w:p>
    <w:p w:rsidR="00D34DB7" w:rsidRPr="00E23121" w:rsidRDefault="001D1E3A" w:rsidP="00E23121">
      <w:pPr>
        <w:pStyle w:val="Text"/>
      </w:pPr>
      <w:r>
        <w:t>Role ublížené</w:t>
      </w:r>
      <w:r w:rsidR="000251E4" w:rsidRPr="00E23121">
        <w:t xml:space="preserve"> ženy, hrála ji</w:t>
      </w:r>
      <w:r w:rsidR="00345E5C" w:rsidRPr="00E23121">
        <w:t xml:space="preserve"> v</w:t>
      </w:r>
      <w:r w:rsidR="00345E5C">
        <w:t> </w:t>
      </w:r>
      <w:r w:rsidR="000251E4" w:rsidRPr="00E23121">
        <w:t>tolika filmech, že ji slova přirozeně splývala ze rtů.</w:t>
      </w:r>
      <w:r w:rsidR="001E0F7F">
        <w:t xml:space="preserve"> Když</w:t>
      </w:r>
      <w:r w:rsidR="000251E4" w:rsidRPr="00E23121">
        <w:t xml:space="preserve"> mu předhazovala, že mu věnovala nejlepší </w:t>
      </w:r>
      <w:r w:rsidR="00CC5AD8" w:rsidRPr="00E23121">
        <w:t>lé</w:t>
      </w:r>
      <w:r w:rsidR="000251E4" w:rsidRPr="00E23121">
        <w:t>ta</w:t>
      </w:r>
      <w:r w:rsidR="00A858B4">
        <w:t xml:space="preserve"> své</w:t>
      </w:r>
      <w:r w:rsidR="000251E4" w:rsidRPr="00E23121">
        <w:t>ho života</w:t>
      </w:r>
      <w:r w:rsidR="00345E5C" w:rsidRPr="00E23121">
        <w:t xml:space="preserve"> a</w:t>
      </w:r>
      <w:r w:rsidR="00345E5C">
        <w:t> </w:t>
      </w:r>
      <w:r w:rsidR="000251E4" w:rsidRPr="00E23121">
        <w:t>on ji odhodil jak prošlapanou botu, nevěděla, podle mě,</w:t>
      </w:r>
      <w:r w:rsidR="00345E5C" w:rsidRPr="00E23121">
        <w:t xml:space="preserve"> z</w:t>
      </w:r>
      <w:r w:rsidR="00345E5C">
        <w:t> </w:t>
      </w:r>
      <w:r w:rsidR="000251E4" w:rsidRPr="00E23121">
        <w:t xml:space="preserve">kterého filmu to je. Zkrátka </w:t>
      </w:r>
      <w:r w:rsidR="00B73EE9">
        <w:t>to řekla, protože tohle ublížené</w:t>
      </w:r>
      <w:r w:rsidR="00F85FA4">
        <w:t xml:space="preserve"> ženy </w:t>
      </w:r>
      <w:r w:rsidR="000251E4" w:rsidRPr="00E23121">
        <w:t>ve špatných filmech říkají, tudíž to</w:t>
      </w:r>
      <w:r w:rsidR="00847B6A">
        <w:t xml:space="preserve"> byl</w:t>
      </w:r>
      <w:r w:rsidR="000251E4" w:rsidRPr="00E23121">
        <w:t>o něco, co nutně musela říct.</w:t>
      </w:r>
    </w:p>
    <w:p w:rsidR="00D34DB7" w:rsidRPr="00E23121" w:rsidRDefault="000251E4" w:rsidP="00E23121">
      <w:pPr>
        <w:pStyle w:val="Text"/>
      </w:pPr>
      <w:r w:rsidRPr="00522555">
        <w:t>Když</w:t>
      </w:r>
      <w:r w:rsidRPr="00E23121">
        <w:rPr>
          <w:i/>
        </w:rPr>
        <w:t xml:space="preserve"> </w:t>
      </w:r>
      <w:r w:rsidR="0021468B">
        <w:t>ho sledovala ve svém voze, dělal</w:t>
      </w:r>
      <w:r w:rsidRPr="00E23121">
        <w:t>a jenom to, co dělala žena</w:t>
      </w:r>
      <w:r w:rsidR="00345E5C" w:rsidRPr="00E23121">
        <w:t xml:space="preserve"> v</w:t>
      </w:r>
      <w:r w:rsidR="00345E5C">
        <w:t> </w:t>
      </w:r>
      <w:r w:rsidR="0021468B">
        <w:rPr>
          <w:i/>
        </w:rPr>
        <w:t>Pří</w:t>
      </w:r>
      <w:r w:rsidRPr="00E23121">
        <w:rPr>
          <w:i/>
        </w:rPr>
        <w:t xml:space="preserve">běhu manželky. </w:t>
      </w:r>
      <w:r w:rsidR="0021468B">
        <w:t>Dokonce mu to</w:t>
      </w:r>
      <w:r w:rsidR="00345E5C">
        <w:t xml:space="preserve"> i </w:t>
      </w:r>
      <w:r w:rsidRPr="00E23121">
        <w:t>řekla, chlubila se mu, jak ho sledoval</w:t>
      </w:r>
      <w:r w:rsidR="0021468B">
        <w:t>a do Norwiche</w:t>
      </w:r>
      <w:r w:rsidR="00345E5C">
        <w:t xml:space="preserve"> a </w:t>
      </w:r>
      <w:r w:rsidR="0021468B">
        <w:t>zašla do kavárny</w:t>
      </w:r>
      <w:r w:rsidRPr="00E23121">
        <w:t>,</w:t>
      </w:r>
      <w:r w:rsidR="007760C2" w:rsidRPr="00E23121">
        <w:t xml:space="preserve"> aby </w:t>
      </w:r>
      <w:r w:rsidRPr="00E23121">
        <w:t>na něho počkala. Říkala, že seděla</w:t>
      </w:r>
      <w:r w:rsidR="00345E5C" w:rsidRPr="00E23121">
        <w:t xml:space="preserve"> u</w:t>
      </w:r>
      <w:r w:rsidR="00345E5C">
        <w:t> </w:t>
      </w:r>
      <w:r w:rsidRPr="00E23121">
        <w:t>stolku sama</w:t>
      </w:r>
      <w:r w:rsidR="00345E5C" w:rsidRPr="00E23121">
        <w:t xml:space="preserve"> a</w:t>
      </w:r>
      <w:r w:rsidR="00345E5C">
        <w:t> </w:t>
      </w:r>
      <w:r w:rsidRPr="00E23121">
        <w:t>kdekdo po ní koukal. Někdo</w:t>
      </w:r>
      <w:r w:rsidR="00345E5C" w:rsidRPr="00E23121">
        <w:t xml:space="preserve"> k</w:t>
      </w:r>
      <w:r w:rsidR="00345E5C">
        <w:t> </w:t>
      </w:r>
      <w:r w:rsidRPr="00E23121">
        <w:t>ní přistoupil</w:t>
      </w:r>
      <w:r w:rsidR="00345E5C" w:rsidRPr="00E23121">
        <w:t xml:space="preserve"> a</w:t>
      </w:r>
      <w:r w:rsidR="00345E5C">
        <w:t> </w:t>
      </w:r>
      <w:r w:rsidRPr="00E23121">
        <w:t>požádal ji</w:t>
      </w:r>
      <w:r w:rsidR="00345E5C" w:rsidRPr="00E23121">
        <w:t xml:space="preserve"> o</w:t>
      </w:r>
      <w:r w:rsidR="00345E5C">
        <w:t> </w:t>
      </w:r>
      <w:r w:rsidRPr="00E23121">
        <w:t>autogram. Zaměstnával ji zármutek, sotva věděla, co dělá,</w:t>
      </w:r>
      <w:r w:rsidR="00345E5C" w:rsidRPr="00E23121">
        <w:t xml:space="preserve"> a</w:t>
      </w:r>
      <w:r w:rsidR="00345E5C">
        <w:t> </w:t>
      </w:r>
      <w:r w:rsidRPr="00E23121">
        <w:t>tomu lovci autogramů řekla, že se zabije. Alan se jí zeptal, jestli jí dochází,</w:t>
      </w:r>
      <w:r w:rsidR="0021468B">
        <w:t xml:space="preserve"> že mu právě popsala vyvrcholení</w:t>
      </w:r>
      <w:r w:rsidRPr="00E23121">
        <w:t xml:space="preserve"> </w:t>
      </w:r>
      <w:r w:rsidR="0021468B">
        <w:rPr>
          <w:i/>
        </w:rPr>
        <w:t>Pří</w:t>
      </w:r>
      <w:r w:rsidRPr="00E23121">
        <w:rPr>
          <w:i/>
        </w:rPr>
        <w:t xml:space="preserve">běhu manželky, </w:t>
      </w:r>
      <w:r w:rsidRPr="00E23121">
        <w:t>ale rozječela se</w:t>
      </w:r>
      <w:r w:rsidR="00345E5C" w:rsidRPr="00E23121">
        <w:t xml:space="preserve"> a</w:t>
      </w:r>
      <w:r w:rsidR="00345E5C">
        <w:t> </w:t>
      </w:r>
      <w:r w:rsidRPr="00E23121">
        <w:t>začala převracet nábytek. To nedokázala snést, aby se ukázalo, jak všechno jen hraje. Chudák ubohá Gilda.</w:t>
      </w:r>
      <w:r w:rsidR="00D34DB7" w:rsidRPr="00E23121">
        <w:t>“</w:t>
      </w:r>
    </w:p>
    <w:p w:rsidR="00D34DB7" w:rsidRPr="00E23121" w:rsidRDefault="000251E4" w:rsidP="00E23121">
      <w:pPr>
        <w:pStyle w:val="Text"/>
      </w:pPr>
      <w:r w:rsidRPr="00E23121">
        <w:t>Zůstala jsem na Stellu užasle koukat, nebo</w:t>
      </w:r>
      <w:r w:rsidR="00345E5C" w:rsidRPr="00E23121">
        <w:t xml:space="preserve"> v</w:t>
      </w:r>
      <w:r w:rsidR="00345E5C">
        <w:t> </w:t>
      </w:r>
      <w:r w:rsidR="00895A00">
        <w:t>každé</w:t>
      </w:r>
      <w:r w:rsidRPr="00E23121">
        <w:t xml:space="preserve">m případě udiveně. Nakonec jsem podotkla. </w:t>
      </w:r>
      <w:r w:rsidR="00D34DB7" w:rsidRPr="00E23121">
        <w:t>„</w:t>
      </w:r>
      <w:r w:rsidRPr="00E23121">
        <w:t>Skutečně nechápu, proč od ní neodešel. Co mu</w:t>
      </w:r>
      <w:r w:rsidR="00345E5C" w:rsidRPr="00E23121">
        <w:t xml:space="preserve"> v</w:t>
      </w:r>
      <w:r w:rsidR="00345E5C">
        <w:t> </w:t>
      </w:r>
      <w:r w:rsidRPr="00E23121">
        <w:t>tom bránilo?</w:t>
      </w:r>
      <w:r w:rsidR="00D34DB7" w:rsidRPr="00E23121">
        <w:t>“</w:t>
      </w:r>
    </w:p>
    <w:p w:rsidR="00D34DB7" w:rsidRPr="00E23121" w:rsidRDefault="00A17D88" w:rsidP="00E23121">
      <w:pPr>
        <w:pStyle w:val="Text"/>
        <w:jc w:val="left"/>
      </w:pPr>
      <w:r>
        <w:t>„</w:t>
      </w:r>
      <w:r w:rsidR="000251E4" w:rsidRPr="00E23121">
        <w:t>Ale on ji opustil,</w:t>
      </w:r>
      <w:r w:rsidR="00D34DB7" w:rsidRPr="00E23121">
        <w:t>“</w:t>
      </w:r>
      <w:r w:rsidR="000251E4" w:rsidRPr="00E23121">
        <w:t xml:space="preserve"> řekla Stella. </w:t>
      </w:r>
      <w:r w:rsidR="00D34DB7" w:rsidRPr="00E23121">
        <w:t>„</w:t>
      </w:r>
      <w:r w:rsidR="000251E4" w:rsidRPr="00E23121">
        <w:t>Nakonec to udělal.</w:t>
      </w:r>
      <w:r w:rsidR="00D34DB7" w:rsidRPr="00E23121">
        <w:t>“</w:t>
      </w:r>
    </w:p>
    <w:p w:rsidR="00D34DB7" w:rsidRPr="00E23121" w:rsidRDefault="00D34DB7" w:rsidP="00E23121">
      <w:pPr>
        <w:pStyle w:val="Text"/>
        <w:jc w:val="left"/>
      </w:pPr>
      <w:r w:rsidRPr="00E23121">
        <w:t>„</w:t>
      </w:r>
      <w:r w:rsidR="000251E4" w:rsidRPr="00E23121">
        <w:t>Opustil ji</w:t>
      </w:r>
      <w:r w:rsidR="00345E5C" w:rsidRPr="00E23121">
        <w:t xml:space="preserve"> a</w:t>
      </w:r>
      <w:r w:rsidR="00345E5C">
        <w:t> </w:t>
      </w:r>
      <w:r w:rsidR="000251E4" w:rsidRPr="00E23121">
        <w:t>přišel</w:t>
      </w:r>
      <w:r w:rsidR="00345E5C" w:rsidRPr="00E23121">
        <w:t xml:space="preserve"> k</w:t>
      </w:r>
      <w:r w:rsidR="00345E5C">
        <w:t> </w:t>
      </w:r>
      <w:r w:rsidR="000251E4" w:rsidRPr="00E23121">
        <w:t>vám?</w:t>
      </w:r>
      <w:r w:rsidRPr="00E23121">
        <w:t>“</w:t>
      </w:r>
    </w:p>
    <w:p w:rsidR="00D34DB7" w:rsidRPr="00E23121" w:rsidRDefault="00A17D88" w:rsidP="00E23121">
      <w:pPr>
        <w:pStyle w:val="Text"/>
        <w:jc w:val="left"/>
      </w:pPr>
      <w:r>
        <w:t>„</w:t>
      </w:r>
      <w:r w:rsidR="000251E4" w:rsidRPr="00E23121">
        <w:t>Ale ano.</w:t>
      </w:r>
      <w:r w:rsidR="00D34DB7" w:rsidRPr="00E23121">
        <w:t>“</w:t>
      </w:r>
    </w:p>
    <w:p w:rsidR="00D34DB7" w:rsidRPr="00E23121" w:rsidRDefault="00D34DB7" w:rsidP="00E23121">
      <w:pPr>
        <w:pStyle w:val="Text"/>
        <w:jc w:val="left"/>
      </w:pPr>
      <w:r w:rsidRPr="00E23121">
        <w:t>„</w:t>
      </w:r>
      <w:r w:rsidR="000251E4" w:rsidRPr="00E23121">
        <w:t>Proč jste to neřekla dřív?</w:t>
      </w:r>
      <w:r w:rsidRPr="00E23121">
        <w:t>“</w:t>
      </w:r>
    </w:p>
    <w:p w:rsidR="00D34DB7" w:rsidRPr="00E23121" w:rsidRDefault="00D34DB7" w:rsidP="00E23121">
      <w:pPr>
        <w:pStyle w:val="Text"/>
      </w:pPr>
      <w:r w:rsidRPr="00E23121">
        <w:t>„</w:t>
      </w:r>
      <w:r w:rsidR="000251E4" w:rsidRPr="00E23121">
        <w:t>Nevím. Chtěla jsem. Opustil ji kvůli mně.</w:t>
      </w:r>
      <w:r w:rsidR="000C7303">
        <w:t xml:space="preserve"> Ale to je konec příběhu, Genevi</w:t>
      </w:r>
      <w:r w:rsidR="000251E4" w:rsidRPr="00E23121">
        <w:t>eve. Tedy, jestli chcete, tak je to konec.</w:t>
      </w:r>
      <w:r w:rsidRPr="00E23121">
        <w:t>“</w:t>
      </w:r>
    </w:p>
    <w:p w:rsidR="00D34DB7" w:rsidRPr="00E23121" w:rsidRDefault="00D34DB7" w:rsidP="00E23121">
      <w:pPr>
        <w:pStyle w:val="Text"/>
      </w:pPr>
      <w:r w:rsidRPr="00E23121">
        <w:t>„</w:t>
      </w:r>
      <w:r w:rsidR="008D1349">
        <w:t>Šťastné</w:t>
      </w:r>
      <w:r w:rsidR="000251E4" w:rsidRPr="00E23121">
        <w:t xml:space="preserve"> zakončení,</w:t>
      </w:r>
      <w:r w:rsidRPr="00E23121">
        <w:t>“</w:t>
      </w:r>
      <w:r w:rsidR="000251E4" w:rsidRPr="00E23121">
        <w:t xml:space="preserve"> řekla jsem, ale nevyznělo to přesvědčivě.</w:t>
      </w:r>
    </w:p>
    <w:p w:rsidR="00D34DB7" w:rsidRPr="00E23121" w:rsidRDefault="00D34DB7" w:rsidP="00E23121">
      <w:pPr>
        <w:pStyle w:val="Text"/>
      </w:pPr>
      <w:r w:rsidRPr="00E23121">
        <w:t>„</w:t>
      </w:r>
      <w:r w:rsidR="008D1349">
        <w:t>Proč ne šťastné</w:t>
      </w:r>
      <w:r w:rsidR="000C7303">
        <w:t>? Ví</w:t>
      </w:r>
      <w:r w:rsidR="000251E4" w:rsidRPr="00E23121">
        <w:t>te, co jsem si přála, když jsme viděly toho dalmatina? Přála jsem si šťastný konec.</w:t>
      </w:r>
      <w:r w:rsidRPr="00E23121">
        <w:t>“</w:t>
      </w:r>
    </w:p>
    <w:p w:rsidR="000C7303" w:rsidRDefault="000C7303" w:rsidP="000C7303">
      <w:pPr>
        <w:pStyle w:val="Text"/>
      </w:pPr>
      <w:r>
        <w:t>Vždycky</w:t>
      </w:r>
      <w:r w:rsidR="000251E4" w:rsidRPr="00E23121">
        <w:t xml:space="preserve"> je naprosto patrné,</w:t>
      </w:r>
      <w:r w:rsidR="0041594E" w:rsidRPr="00E23121">
        <w:t xml:space="preserve"> když</w:t>
      </w:r>
      <w:r>
        <w:t xml:space="preserve"> už nechce vy</w:t>
      </w:r>
      <w:r w:rsidR="000251E4" w:rsidRPr="00E23121">
        <w:t xml:space="preserve">právět ještě něco dalšího. Utne hovor, přestane mluvit, vyhlásí přestávku. Přitáhla si </w:t>
      </w:r>
      <w:r w:rsidR="000251E4" w:rsidRPr="00E23121">
        <w:lastRenderedPageBreak/>
        <w:t>magnetofon</w:t>
      </w:r>
      <w:r w:rsidR="00345E5C" w:rsidRPr="00E23121">
        <w:t xml:space="preserve"> a</w:t>
      </w:r>
      <w:r w:rsidR="00345E5C">
        <w:t> </w:t>
      </w:r>
      <w:r w:rsidR="000251E4" w:rsidRPr="00E23121">
        <w:t>zasunula do něho kazetu. Usmála se</w:t>
      </w:r>
      <w:r w:rsidR="00345E5C" w:rsidRPr="00E23121">
        <w:t xml:space="preserve"> a</w:t>
      </w:r>
      <w:r w:rsidR="00345E5C">
        <w:t> </w:t>
      </w:r>
      <w:r w:rsidR="000251E4" w:rsidRPr="00E23121">
        <w:t>uchopila mě za paži, aby mi zabránila se zvednout.</w:t>
      </w:r>
    </w:p>
    <w:p w:rsidR="00D34DB7" w:rsidRPr="00E23121" w:rsidRDefault="000251E4" w:rsidP="000C7303">
      <w:pPr>
        <w:pStyle w:val="Text"/>
      </w:pPr>
      <w:r w:rsidRPr="00E23121">
        <w:t>Možná bych si mohla oblíbit klasickou hudbu, tak jako ona.</w:t>
      </w:r>
    </w:p>
    <w:p w:rsidR="00D34DB7" w:rsidRPr="00E23121" w:rsidRDefault="000251E4" w:rsidP="00E23121">
      <w:pPr>
        <w:pStyle w:val="Text"/>
      </w:pPr>
      <w:r w:rsidRPr="00E23121">
        <w:t>Budu se vzděláva</w:t>
      </w:r>
      <w:r w:rsidR="000C7303">
        <w:t>t</w:t>
      </w:r>
      <w:r w:rsidR="00345E5C">
        <w:t xml:space="preserve"> s </w:t>
      </w:r>
      <w:r w:rsidR="000C7303">
        <w:t>pomoci svého slovníku</w:t>
      </w:r>
      <w:r w:rsidR="00345E5C">
        <w:t xml:space="preserve"> a </w:t>
      </w:r>
      <w:r w:rsidR="000C7303">
        <w:t>kvůli Nedovi</w:t>
      </w:r>
      <w:r w:rsidRPr="00E23121">
        <w:t xml:space="preserve"> s</w:t>
      </w:r>
      <w:r w:rsidR="009C1371">
        <w:t>e budu neustále snažit učit nové</w:t>
      </w:r>
      <w:r w:rsidR="00345E5C" w:rsidRPr="00E23121">
        <w:t xml:space="preserve"> a</w:t>
      </w:r>
      <w:r w:rsidR="00345E5C">
        <w:t> </w:t>
      </w:r>
      <w:r w:rsidR="009C1371">
        <w:t>nové</w:t>
      </w:r>
      <w:r w:rsidRPr="00E23121">
        <w:t xml:space="preserve"> věci. Snažím se naučit se číst dobré knihy, ocenit umění, tak proč ne také symfonie</w:t>
      </w:r>
      <w:r w:rsidR="00345E5C" w:rsidRPr="00E23121">
        <w:t xml:space="preserve"> a</w:t>
      </w:r>
      <w:r w:rsidR="00345E5C">
        <w:t> </w:t>
      </w:r>
      <w:r w:rsidRPr="00E23121">
        <w:t>opery? Ovzduší naplnila tichá zvonivá melodie, neznámá</w:t>
      </w:r>
      <w:r w:rsidR="00345E5C" w:rsidRPr="00E23121">
        <w:t xml:space="preserve"> a</w:t>
      </w:r>
      <w:r w:rsidR="00345E5C">
        <w:t> </w:t>
      </w:r>
      <w:r w:rsidRPr="00E23121">
        <w:t>těžká na poslech, k</w:t>
      </w:r>
      <w:r w:rsidR="000C7303">
        <w:t>dyž jste zvyklí na country. Chví</w:t>
      </w:r>
      <w:r w:rsidRPr="00E23121">
        <w:t>li jsem poslouchala</w:t>
      </w:r>
      <w:r w:rsidR="00345E5C" w:rsidRPr="00E23121">
        <w:t xml:space="preserve"> a</w:t>
      </w:r>
      <w:r w:rsidR="00345E5C">
        <w:t> </w:t>
      </w:r>
      <w:r w:rsidRPr="00E23121">
        <w:t>snažila se porozumět. Pak jsem jemně odtáhla Stellinu ruku,</w:t>
      </w:r>
      <w:r w:rsidR="000B7DBA" w:rsidRPr="00E23121">
        <w:t xml:space="preserve"> polí</w:t>
      </w:r>
      <w:r w:rsidRPr="00E23121">
        <w:t>bila ji</w:t>
      </w:r>
      <w:r w:rsidR="00345E5C" w:rsidRPr="00E23121">
        <w:t xml:space="preserve"> a</w:t>
      </w:r>
      <w:r w:rsidR="00345E5C">
        <w:t> </w:t>
      </w:r>
      <w:r w:rsidRPr="00E23121">
        <w:t xml:space="preserve">šla se podívat na </w:t>
      </w:r>
      <w:r w:rsidR="002F7A2B">
        <w:t>Gracii</w:t>
      </w:r>
      <w:r w:rsidRPr="00E23121">
        <w:t>.</w:t>
      </w:r>
    </w:p>
    <w:p w:rsidR="00D34DB7" w:rsidRPr="00E23121" w:rsidRDefault="000251E4" w:rsidP="00E23121">
      <w:pPr>
        <w:pStyle w:val="Text"/>
      </w:pPr>
      <w:r w:rsidRPr="00E23121">
        <w:t>Mezitím, než jsem šla znovu chod</w:t>
      </w:r>
      <w:r w:rsidR="000B7DBA" w:rsidRPr="00E23121">
        <w:t>bou kolem Stelliných dveří, uplynula spousta hodin</w:t>
      </w:r>
      <w:r w:rsidR="00345E5C" w:rsidRPr="00E23121">
        <w:t xml:space="preserve"> a</w:t>
      </w:r>
      <w:r w:rsidR="00345E5C">
        <w:t> </w:t>
      </w:r>
      <w:r w:rsidR="000B7DBA" w:rsidRPr="00E23121">
        <w:t>sešeři</w:t>
      </w:r>
      <w:r w:rsidRPr="00E23121">
        <w:t>lo se. Pod jejími dveřmi nepronikalo žádné světlo. Možná</w:t>
      </w:r>
      <w:r w:rsidR="0021468B">
        <w:t xml:space="preserve"> usnula. Pak jsem zaslechla její</w:t>
      </w:r>
      <w:r w:rsidRPr="00E23121">
        <w:t xml:space="preserve"> hlas, tichý, konverzační, přesto to</w:t>
      </w:r>
      <w:r w:rsidR="0041594E" w:rsidRPr="00E23121">
        <w:t xml:space="preserve"> byl </w:t>
      </w:r>
      <w:r w:rsidRPr="00E23121">
        <w:t>nepřerušený monolo</w:t>
      </w:r>
      <w:r w:rsidR="000B7DBA" w:rsidRPr="00E23121">
        <w:t>g. Na rozdíl od mnohých, co tady</w:t>
      </w:r>
      <w:r w:rsidRPr="00E23121">
        <w:t xml:space="preserve"> pracují, neposlouchám</w:t>
      </w:r>
      <w:r w:rsidR="00345E5C" w:rsidRPr="00E23121">
        <w:t xml:space="preserve"> u</w:t>
      </w:r>
      <w:r w:rsidR="00345E5C">
        <w:t> </w:t>
      </w:r>
      <w:r w:rsidRPr="00E23121">
        <w:t>klíčových dírek, takže jsem se jen na chviličku zastavila. Něco mě varovalo, abych neotvírala dveře, ani neklepala.</w:t>
      </w:r>
    </w:p>
    <w:p w:rsidR="00D34DB7" w:rsidRPr="00E23121" w:rsidRDefault="000B7DBA" w:rsidP="00E23121">
      <w:pPr>
        <w:pStyle w:val="Text"/>
      </w:pPr>
      <w:r w:rsidRPr="00E23121">
        <w:t>Kdy</w:t>
      </w:r>
      <w:r w:rsidR="000251E4" w:rsidRPr="00E23121">
        <w:t>ž</w:t>
      </w:r>
      <w:r w:rsidRPr="00E23121">
        <w:t xml:space="preserve"> </w:t>
      </w:r>
      <w:r w:rsidR="000251E4" w:rsidRPr="00E23121">
        <w:t>jsem se ale zeptala S</w:t>
      </w:r>
      <w:r w:rsidRPr="00E23121">
        <w:t xml:space="preserve">tanleyho, který </w:t>
      </w:r>
      <w:r w:rsidR="003D5D32">
        <w:t>byl</w:t>
      </w:r>
      <w:r w:rsidR="00345E5C" w:rsidRPr="00E23121">
        <w:t xml:space="preserve"> v</w:t>
      </w:r>
      <w:r w:rsidR="00345E5C">
        <w:t> </w:t>
      </w:r>
      <w:r w:rsidRPr="00E23121">
        <w:t>hale</w:t>
      </w:r>
      <w:r w:rsidR="00345E5C" w:rsidRPr="00E23121">
        <w:t xml:space="preserve"> a</w:t>
      </w:r>
      <w:r w:rsidR="00345E5C">
        <w:t> </w:t>
      </w:r>
      <w:r w:rsidRPr="00E23121">
        <w:t>chy</w:t>
      </w:r>
      <w:r w:rsidR="000251E4" w:rsidRPr="00E23121">
        <w:t>stal se vzít psy ven, jestli má Stella návštěvu, zavrtěl hlavou. Přišla ji navštívit pan</w:t>
      </w:r>
      <w:r w:rsidR="004C2AB9">
        <w:t>í</w:t>
      </w:r>
      <w:r w:rsidR="000251E4" w:rsidRPr="00E23121">
        <w:t xml:space="preserve"> Browningová, ale kolem dvanácté odešla.</w:t>
      </w:r>
    </w:p>
    <w:p w:rsidR="00D34DB7" w:rsidRPr="00E23121" w:rsidRDefault="000251E4" w:rsidP="00E23121">
      <w:pPr>
        <w:pStyle w:val="Text"/>
        <w:jc w:val="left"/>
      </w:pPr>
      <w:r w:rsidRPr="00E23121">
        <w:t>Stella byla</w:t>
      </w:r>
      <w:r w:rsidR="00345E5C" w:rsidRPr="00E23121">
        <w:t xml:space="preserve"> o</w:t>
      </w:r>
      <w:r w:rsidR="00345E5C">
        <w:t> </w:t>
      </w:r>
      <w:r w:rsidRPr="00E23121">
        <w:t>samotě</w:t>
      </w:r>
      <w:r w:rsidR="00345E5C" w:rsidRPr="00E23121">
        <w:t xml:space="preserve"> a</w:t>
      </w:r>
      <w:r w:rsidR="00345E5C">
        <w:t> </w:t>
      </w:r>
      <w:r w:rsidRPr="00E23121">
        <w:t>povídala si sama se sebou.</w:t>
      </w:r>
    </w:p>
    <w:p w:rsidR="00D34DB7" w:rsidRPr="00E23121" w:rsidRDefault="00D34DB7" w:rsidP="00E23121">
      <w:pPr>
        <w:pStyle w:val="Text"/>
      </w:pPr>
    </w:p>
    <w:p w:rsidR="00D34DB7" w:rsidRPr="00E23121" w:rsidRDefault="000251E4" w:rsidP="00E23121">
      <w:pPr>
        <w:pStyle w:val="Text"/>
        <w:jc w:val="left"/>
      </w:pPr>
      <w:r w:rsidRPr="00E23121">
        <w:t xml:space="preserve">Philippa mi hodila video </w:t>
      </w:r>
      <w:r w:rsidRPr="00E23121">
        <w:rPr>
          <w:i/>
        </w:rPr>
        <w:t xml:space="preserve">Nebe nad námi </w:t>
      </w:r>
      <w:r w:rsidRPr="00E23121">
        <w:t>do schránky.</w:t>
      </w:r>
    </w:p>
    <w:p w:rsidR="00D34DB7" w:rsidRPr="00E23121" w:rsidRDefault="000251E4" w:rsidP="00E23121">
      <w:pPr>
        <w:pStyle w:val="Text"/>
      </w:pPr>
      <w:r w:rsidRPr="00E23121">
        <w:t>Koupelna byla plná berušek. Vrtalo mi hlavou, co by to mohlo znamenat,</w:t>
      </w:r>
      <w:r w:rsidR="00345E5C" w:rsidRPr="00E23121">
        <w:t xml:space="preserve"> a</w:t>
      </w:r>
      <w:r w:rsidR="00345E5C">
        <w:t> </w:t>
      </w:r>
      <w:r w:rsidRPr="00E23121">
        <w:t>zavolala jsem mámě, ale vzal to Len</w:t>
      </w:r>
      <w:r w:rsidR="00345E5C" w:rsidRPr="00E23121">
        <w:t xml:space="preserve"> a</w:t>
      </w:r>
      <w:r w:rsidR="00345E5C">
        <w:t> </w:t>
      </w:r>
      <w:r w:rsidRPr="00E23121">
        <w:t>řekl, že šla</w:t>
      </w:r>
      <w:r w:rsidR="00345E5C" w:rsidRPr="00E23121">
        <w:t xml:space="preserve"> k</w:t>
      </w:r>
      <w:r w:rsidR="00345E5C">
        <w:t> </w:t>
      </w:r>
      <w:r w:rsidRPr="00E23121">
        <w:t>babičce, takže</w:t>
      </w:r>
      <w:r w:rsidR="000C7303">
        <w:t xml:space="preserve"> jsem posbírala všechny berušky do hedvábného šátku, vysy</w:t>
      </w:r>
      <w:r w:rsidRPr="00E23121">
        <w:t>pala je na záhon</w:t>
      </w:r>
      <w:r w:rsidR="00345E5C" w:rsidRPr="00E23121">
        <w:t xml:space="preserve"> a</w:t>
      </w:r>
      <w:r w:rsidR="00345E5C">
        <w:t> </w:t>
      </w:r>
      <w:r w:rsidRPr="00E23121">
        <w:t>přikryla spadaným žlutým dubovým listím.</w:t>
      </w:r>
    </w:p>
    <w:p w:rsidR="00D34DB7" w:rsidRPr="00E23121" w:rsidRDefault="000251E4" w:rsidP="00E23121">
      <w:pPr>
        <w:pStyle w:val="Text"/>
      </w:pPr>
      <w:r w:rsidRPr="00E23121">
        <w:t>Pak jsem si uvařila šálek čaje</w:t>
      </w:r>
      <w:r w:rsidR="00345E5C" w:rsidRPr="00E23121">
        <w:t xml:space="preserve"> a</w:t>
      </w:r>
      <w:r w:rsidR="00345E5C">
        <w:t> </w:t>
      </w:r>
      <w:r w:rsidRPr="00E23121">
        <w:t xml:space="preserve">pustila si </w:t>
      </w:r>
      <w:r w:rsidRPr="00E23121">
        <w:rPr>
          <w:i/>
        </w:rPr>
        <w:t xml:space="preserve">Nebe nad námi, </w:t>
      </w:r>
      <w:r w:rsidR="000C7303">
        <w:t>další</w:t>
      </w:r>
      <w:r w:rsidR="00345E5C" w:rsidRPr="00E23121">
        <w:t xml:space="preserve"> z</w:t>
      </w:r>
      <w:r w:rsidR="00345E5C">
        <w:t> </w:t>
      </w:r>
      <w:r w:rsidRPr="00E23121">
        <w:t>těch dramat</w:t>
      </w:r>
      <w:r w:rsidR="00345E5C" w:rsidRPr="00E23121">
        <w:t xml:space="preserve"> o</w:t>
      </w:r>
      <w:r w:rsidR="00345E5C">
        <w:t> </w:t>
      </w:r>
      <w:r w:rsidRPr="00E23121">
        <w:t>Královském letectvu, bitvě</w:t>
      </w:r>
      <w:r w:rsidR="00345E5C" w:rsidRPr="00E23121">
        <w:t xml:space="preserve"> o</w:t>
      </w:r>
      <w:r w:rsidR="00345E5C">
        <w:t> </w:t>
      </w:r>
      <w:r w:rsidRPr="00E23121">
        <w:t>Británii</w:t>
      </w:r>
      <w:r w:rsidR="00345E5C" w:rsidRPr="00E23121">
        <w:t xml:space="preserve"> a</w:t>
      </w:r>
      <w:r w:rsidR="00345E5C">
        <w:t> </w:t>
      </w:r>
      <w:r w:rsidRPr="00E23121">
        <w:t>ženách, které doma čekají na pohřešované piloty spitfirů. Gilda Brentová, která hrála jednu</w:t>
      </w:r>
      <w:r w:rsidR="00345E5C" w:rsidRPr="00E23121">
        <w:t xml:space="preserve"> z</w:t>
      </w:r>
      <w:r w:rsidR="00345E5C">
        <w:t> </w:t>
      </w:r>
      <w:r w:rsidRPr="00E23121">
        <w:t>těch čekajících manželek, se podobala Joan Crawfordově víc než kdy jindy</w:t>
      </w:r>
      <w:r w:rsidR="00345E5C" w:rsidRPr="00E23121">
        <w:t xml:space="preserve"> a</w:t>
      </w:r>
      <w:r w:rsidR="00345E5C">
        <w:t> </w:t>
      </w:r>
      <w:r w:rsidRPr="00E23121">
        <w:t>byla oblečená</w:t>
      </w:r>
      <w:r w:rsidR="00345E5C" w:rsidRPr="00E23121">
        <w:t xml:space="preserve"> v</w:t>
      </w:r>
      <w:r w:rsidR="00345E5C">
        <w:t> </w:t>
      </w:r>
      <w:r w:rsidRPr="00E23121">
        <w:t>typickém hollywoodském stylu,</w:t>
      </w:r>
      <w:r w:rsidR="00345E5C">
        <w:t xml:space="preserve"> v </w:t>
      </w:r>
      <w:r w:rsidR="00984E1B">
        <w:t>kostýmech na míru</w:t>
      </w:r>
      <w:r w:rsidR="00345E5C" w:rsidRPr="00E23121">
        <w:t xml:space="preserve"> s</w:t>
      </w:r>
      <w:r w:rsidR="00345E5C">
        <w:t> </w:t>
      </w:r>
      <w:r w:rsidRPr="00E23121">
        <w:t>liškou</w:t>
      </w:r>
      <w:r w:rsidR="00345E5C" w:rsidRPr="00E23121">
        <w:t xml:space="preserve"> s</w:t>
      </w:r>
      <w:r w:rsidR="00345E5C">
        <w:t> </w:t>
      </w:r>
      <w:r w:rsidRPr="00E23121">
        <w:t>malou hlavičkou</w:t>
      </w:r>
      <w:r w:rsidR="00345E5C" w:rsidRPr="00E23121">
        <w:t xml:space="preserve"> a</w:t>
      </w:r>
      <w:r w:rsidR="00345E5C">
        <w:t> </w:t>
      </w:r>
      <w:r w:rsidRPr="00E23121">
        <w:t>ocáskem kolem krku,</w:t>
      </w:r>
      <w:r w:rsidR="00345E5C" w:rsidRPr="00E23121">
        <w:t xml:space="preserve"> v</w:t>
      </w:r>
      <w:r w:rsidR="00345E5C">
        <w:t> </w:t>
      </w:r>
      <w:r w:rsidRPr="00E23121">
        <w:t>kloboucích se závojem</w:t>
      </w:r>
      <w:r w:rsidR="00345E5C" w:rsidRPr="00E23121">
        <w:t xml:space="preserve"> </w:t>
      </w:r>
      <w:r w:rsidR="00345E5C" w:rsidRPr="00E23121">
        <w:lastRenderedPageBreak/>
        <w:t>a</w:t>
      </w:r>
      <w:r w:rsidR="00345E5C">
        <w:t> </w:t>
      </w:r>
      <w:r w:rsidRPr="00E23121">
        <w:t>střevících na vysokém jehlovém podpatku, stejně jako všechny ty žens</w:t>
      </w:r>
      <w:r w:rsidR="00CC5AD8" w:rsidRPr="00E23121">
        <w:t>ké</w:t>
      </w:r>
      <w:r w:rsidRPr="00E23121">
        <w:t>, kte</w:t>
      </w:r>
      <w:r w:rsidR="00CC5AD8" w:rsidRPr="00E23121">
        <w:t>ré</w:t>
      </w:r>
      <w:r w:rsidR="00D72641">
        <w:t xml:space="preserve"> se údajně oblékaly na přídělové</w:t>
      </w:r>
      <w:r w:rsidRPr="00E23121">
        <w:t xml:space="preserve"> lístky.</w:t>
      </w:r>
    </w:p>
    <w:p w:rsidR="00D34DB7" w:rsidRPr="00E23121" w:rsidRDefault="00D72641" w:rsidP="00E23121">
      <w:pPr>
        <w:pStyle w:val="Text"/>
      </w:pPr>
      <w:r>
        <w:t>Bylo přízračné slyšet ji</w:t>
      </w:r>
      <w:r w:rsidR="000251E4" w:rsidRPr="00E23121">
        <w:t>, jak říká všechno to, co mi Stella vypr</w:t>
      </w:r>
      <w:r w:rsidR="00984E1B">
        <w:t>ávěla, že říkala skutečná Gilda: ‚</w:t>
      </w:r>
      <w:r w:rsidR="00D34DB7" w:rsidRPr="00E23121">
        <w:t>V</w:t>
      </w:r>
      <w:r w:rsidR="000251E4" w:rsidRPr="00E23121">
        <w:t>ěnovala jsem mu nejlepší léta svého života</w:t>
      </w:r>
      <w:r w:rsidR="00D34DB7" w:rsidRPr="00E23121">
        <w:t>‘</w:t>
      </w:r>
      <w:r w:rsidR="00345E5C" w:rsidRPr="00E23121">
        <w:t xml:space="preserve"> a</w:t>
      </w:r>
      <w:r w:rsidR="00345E5C">
        <w:t> </w:t>
      </w:r>
      <w:r w:rsidR="00D34DB7" w:rsidRPr="00E23121">
        <w:t>‚P</w:t>
      </w:r>
      <w:r w:rsidR="000251E4" w:rsidRPr="00E23121">
        <w:t>roč ona? Proč ne nějaká mladá dívka?</w:t>
      </w:r>
      <w:r w:rsidR="00D34DB7" w:rsidRPr="00E23121">
        <w:t>‘</w:t>
      </w:r>
      <w:r w:rsidR="000251E4" w:rsidRPr="00E23121">
        <w:t xml:space="preserve"> Tak deset minut pře</w:t>
      </w:r>
      <w:r w:rsidR="000C7303">
        <w:t>d koncem se zeptala manželky poru</w:t>
      </w:r>
      <w:r w:rsidR="000251E4" w:rsidRPr="00E23121">
        <w:t>číka od letectv</w:t>
      </w:r>
      <w:r w:rsidR="00984E1B">
        <w:t>a, kterou hrála Glynis Johnsová: ‚</w:t>
      </w:r>
      <w:r w:rsidR="00D34DB7" w:rsidRPr="00E23121">
        <w:t>M</w:t>
      </w:r>
      <w:r w:rsidR="000251E4" w:rsidRPr="00E23121">
        <w:t>yslíš si, že mi ho můžeš vzít?</w:t>
      </w:r>
      <w:r w:rsidR="00D34DB7" w:rsidRPr="00E23121">
        <w:t>‘</w:t>
      </w:r>
    </w:p>
    <w:p w:rsidR="00D34DB7" w:rsidRPr="00E23121" w:rsidRDefault="000251E4" w:rsidP="00E23121">
      <w:pPr>
        <w:pStyle w:val="Text"/>
      </w:pPr>
      <w:r w:rsidRPr="00E23121">
        <w:t>Ale vzala jí ho. Nakonec ano.</w:t>
      </w:r>
      <w:r w:rsidR="00345E5C" w:rsidRPr="00E23121">
        <w:t xml:space="preserve"> A</w:t>
      </w:r>
      <w:r w:rsidR="00345E5C">
        <w:t> </w:t>
      </w:r>
      <w:r w:rsidRPr="00E23121">
        <w:t>Gilda utekla</w:t>
      </w:r>
      <w:r w:rsidR="00345E5C" w:rsidRPr="00E23121">
        <w:t xml:space="preserve"> a</w:t>
      </w:r>
      <w:r w:rsidR="00345E5C">
        <w:t> </w:t>
      </w:r>
      <w:r w:rsidRPr="00E23121">
        <w:t>zmizela</w:t>
      </w:r>
      <w:r w:rsidR="00345E5C" w:rsidRPr="00E23121">
        <w:t xml:space="preserve"> z</w:t>
      </w:r>
      <w:r w:rsidR="00345E5C">
        <w:t> </w:t>
      </w:r>
      <w:r w:rsidRPr="00E23121">
        <w:t>jejich života. Všec</w:t>
      </w:r>
      <w:r w:rsidR="00D72641">
        <w:t>hny ty nápady, jako že ji zabijí</w:t>
      </w:r>
      <w:r w:rsidRPr="00E23121">
        <w:t>, vzaly zasvé, stejně to nikdy nemysleli vážně. Ne opravdu vážně. Nikdy.</w:t>
      </w:r>
    </w:p>
    <w:p w:rsidR="00D34DB7" w:rsidRPr="00E23121" w:rsidRDefault="000251E4" w:rsidP="00E23121">
      <w:pPr>
        <w:pStyle w:val="Text"/>
      </w:pPr>
      <w:r w:rsidRPr="00E23121">
        <w:t>Alan</w:t>
      </w:r>
      <w:r w:rsidR="00345E5C" w:rsidRPr="00E23121">
        <w:t xml:space="preserve"> a</w:t>
      </w:r>
      <w:r w:rsidR="00345E5C">
        <w:t> </w:t>
      </w:r>
      <w:r w:rsidR="000B7DBA" w:rsidRPr="00E23121">
        <w:t>Stella společně žili</w:t>
      </w:r>
      <w:r w:rsidR="00345E5C" w:rsidRPr="00E23121">
        <w:t xml:space="preserve"> v</w:t>
      </w:r>
      <w:r w:rsidR="00345E5C">
        <w:t> </w:t>
      </w:r>
      <w:r w:rsidR="000B7DBA" w:rsidRPr="00E23121">
        <w:t>domě jmé</w:t>
      </w:r>
      <w:r w:rsidRPr="00E23121">
        <w:t>nem Molucca</w:t>
      </w:r>
      <w:r w:rsidR="00345E5C" w:rsidRPr="00E23121">
        <w:t xml:space="preserve"> a</w:t>
      </w:r>
      <w:r w:rsidR="00345E5C">
        <w:t> </w:t>
      </w:r>
      <w:r w:rsidRPr="00E23121">
        <w:t>Richard</w:t>
      </w:r>
      <w:r w:rsidR="00345E5C" w:rsidRPr="00E23121">
        <w:t xml:space="preserve"> s</w:t>
      </w:r>
      <w:r w:rsidR="00345E5C">
        <w:t> </w:t>
      </w:r>
      <w:r w:rsidRPr="00E23121">
        <w:t>nimi</w:t>
      </w:r>
      <w:r w:rsidR="00345E5C" w:rsidRPr="00E23121">
        <w:t xml:space="preserve"> a</w:t>
      </w:r>
      <w:r w:rsidR="00345E5C">
        <w:t> </w:t>
      </w:r>
      <w:r w:rsidRPr="00E23121">
        <w:t>začal považovat Alana za otce. Měli tam pokoj pro Marianne, když jezdívala domů na prázdniny. Gilda zanechala Alanovi svůj vůz, když odešla,</w:t>
      </w:r>
      <w:r w:rsidR="00345E5C" w:rsidRPr="00E23121">
        <w:t xml:space="preserve"> a</w:t>
      </w:r>
      <w:r w:rsidR="00345E5C">
        <w:t> </w:t>
      </w:r>
      <w:r w:rsidRPr="00E23121">
        <w:t>Alan se Stellou si jej ponechali. Potřebovali jenom jeden vůz, takže ten svůj prodali</w:t>
      </w:r>
      <w:r w:rsidR="00345E5C" w:rsidRPr="00E23121">
        <w:t xml:space="preserve"> a</w:t>
      </w:r>
      <w:r w:rsidR="00345E5C">
        <w:t> </w:t>
      </w:r>
      <w:r w:rsidRPr="00E23121">
        <w:t>nechali si ten Gildin. Byli šťastní.</w:t>
      </w:r>
    </w:p>
    <w:p w:rsidR="00D34DB7" w:rsidRPr="00E23121" w:rsidRDefault="000251E4" w:rsidP="00E23121">
      <w:pPr>
        <w:pStyle w:val="Text"/>
      </w:pPr>
      <w:r w:rsidRPr="00E23121">
        <w:t xml:space="preserve">Předpokládám, že znáte </w:t>
      </w:r>
      <w:r w:rsidR="000C7303">
        <w:t>teorii paralelních světů? Ned mi</w:t>
      </w:r>
      <w:r w:rsidR="00345E5C" w:rsidRPr="00E23121">
        <w:t xml:space="preserve"> o</w:t>
      </w:r>
      <w:r w:rsidR="00345E5C">
        <w:t> </w:t>
      </w:r>
      <w:r w:rsidRPr="00E23121">
        <w:t>ní jednou vyprávěl. Je to</w:t>
      </w:r>
      <w:r w:rsidR="00345E5C" w:rsidRPr="00E23121">
        <w:t xml:space="preserve"> o</w:t>
      </w:r>
      <w:r w:rsidR="00345E5C">
        <w:t> </w:t>
      </w:r>
      <w:r w:rsidRPr="00E23121">
        <w:t>tom, co by mohlo být nebo, co</w:t>
      </w:r>
      <w:r w:rsidR="0041594E" w:rsidRPr="00E23121">
        <w:t xml:space="preserve"> by </w:t>
      </w:r>
      <w:r w:rsidRPr="00E23121">
        <w:t>se mohlo stát, kdybyste se vydali jinou cestou, než jako</w:t>
      </w:r>
      <w:r w:rsidR="000B7DBA" w:rsidRPr="00E23121">
        <w:t>u jste se pustili</w:t>
      </w:r>
      <w:r w:rsidRPr="00E23121">
        <w:t>. Ta alternativa se odehrává ve stejném čase, ale</w:t>
      </w:r>
      <w:r w:rsidR="00345E5C" w:rsidRPr="00E23121">
        <w:t xml:space="preserve"> v</w:t>
      </w:r>
      <w:r w:rsidR="00345E5C">
        <w:t> </w:t>
      </w:r>
      <w:r w:rsidRPr="00E23121">
        <w:t>jiném prostoru, než to, co se odehrává ve vašem životě. Příkladně existuje jeden svět, ve kte</w:t>
      </w:r>
      <w:r w:rsidR="00CC5AD8" w:rsidRPr="00E23121">
        <w:t>ré</w:t>
      </w:r>
      <w:r w:rsidRPr="00E23121">
        <w:t>m žiji</w:t>
      </w:r>
      <w:r w:rsidR="00345E5C" w:rsidRPr="00E23121">
        <w:t xml:space="preserve"> s</w:t>
      </w:r>
      <w:r w:rsidR="00345E5C">
        <w:t> </w:t>
      </w:r>
      <w:r w:rsidRPr="00E23121">
        <w:t>Mikem až do konce našich dnů,</w:t>
      </w:r>
      <w:r w:rsidR="00345E5C" w:rsidRPr="00E23121">
        <w:t xml:space="preserve"> a</w:t>
      </w:r>
      <w:r w:rsidR="00345E5C">
        <w:t> </w:t>
      </w:r>
      <w:r w:rsidRPr="00E23121">
        <w:t>druhý, skutečný, pro mě</w:t>
      </w:r>
      <w:r w:rsidR="00345E5C" w:rsidRPr="00E23121">
        <w:t xml:space="preserve"> a</w:t>
      </w:r>
      <w:r w:rsidR="00345E5C">
        <w:t> </w:t>
      </w:r>
      <w:r w:rsidRPr="00E23121">
        <w:t>Neda. Takhle to muselo být se Stellou</w:t>
      </w:r>
      <w:r w:rsidR="00345E5C" w:rsidRPr="00E23121">
        <w:t xml:space="preserve"> a</w:t>
      </w:r>
      <w:r w:rsidR="00345E5C">
        <w:t> </w:t>
      </w:r>
      <w:r w:rsidRPr="00E23121">
        <w:t>Alanem,</w:t>
      </w:r>
      <w:r w:rsidR="00345E5C" w:rsidRPr="00E23121">
        <w:t xml:space="preserve"> a</w:t>
      </w:r>
      <w:r w:rsidR="00345E5C">
        <w:t> </w:t>
      </w:r>
      <w:r w:rsidRPr="00E23121">
        <w:t>jejich skutečný svět nebyl ten, který jsem si představovala, ale ošklivá paralela chaosu</w:t>
      </w:r>
      <w:r w:rsidR="00345E5C" w:rsidRPr="00E23121">
        <w:t xml:space="preserve"> a</w:t>
      </w:r>
      <w:r w:rsidR="00345E5C">
        <w:t> </w:t>
      </w:r>
      <w:r w:rsidRPr="00E23121">
        <w:t>destrukce</w:t>
      </w:r>
      <w:r w:rsidR="00345E5C" w:rsidRPr="00E23121">
        <w:t xml:space="preserve"> a</w:t>
      </w:r>
      <w:r w:rsidR="00345E5C">
        <w:t> </w:t>
      </w:r>
      <w:r w:rsidRPr="00E23121">
        <w:t>následného nešťastného života.</w:t>
      </w:r>
    </w:p>
    <w:p w:rsidR="00D34DB7" w:rsidRPr="00E23121" w:rsidRDefault="000C7303" w:rsidP="000C7303">
      <w:pPr>
        <w:pStyle w:val="Nadpis1"/>
        <w:jc w:val="center"/>
      </w:pPr>
      <w:r>
        <w:t>KAPITOLA 1</w:t>
      </w:r>
      <w:r w:rsidR="000251E4" w:rsidRPr="00E23121">
        <w:t>8</w:t>
      </w:r>
    </w:p>
    <w:p w:rsidR="00D34DB7" w:rsidRPr="00E23121" w:rsidRDefault="00D34DB7" w:rsidP="00E23121">
      <w:pPr>
        <w:pStyle w:val="Text"/>
      </w:pPr>
    </w:p>
    <w:p w:rsidR="00345E5C" w:rsidRPr="00E23121" w:rsidRDefault="00345E5C" w:rsidP="00E23121">
      <w:pPr>
        <w:pStyle w:val="Text"/>
      </w:pPr>
    </w:p>
    <w:p w:rsidR="00D34DB7" w:rsidRPr="00E23121" w:rsidRDefault="00345E5C" w:rsidP="00E23121">
      <w:pPr>
        <w:pStyle w:val="Text"/>
      </w:pPr>
      <w:r w:rsidRPr="00E23121">
        <w:t>O</w:t>
      </w:r>
      <w:r>
        <w:t> </w:t>
      </w:r>
      <w:r w:rsidR="000251E4" w:rsidRPr="00E23121">
        <w:t>výpovědích na policii vím jenom to, co jsem si přečetla</w:t>
      </w:r>
      <w:r w:rsidRPr="00E23121">
        <w:t xml:space="preserve"> v</w:t>
      </w:r>
      <w:r>
        <w:t> </w:t>
      </w:r>
      <w:r w:rsidR="000251E4" w:rsidRPr="00E23121">
        <w:t>detektivkách,</w:t>
      </w:r>
      <w:r w:rsidRPr="00E23121">
        <w:t xml:space="preserve"> a</w:t>
      </w:r>
      <w:r>
        <w:t> </w:t>
      </w:r>
      <w:r w:rsidR="000251E4" w:rsidRPr="00E23121">
        <w:t>pochybuji, že bych dokázala učinit výpověď, pokud by</w:t>
      </w:r>
      <w:r w:rsidRPr="00E23121">
        <w:t xml:space="preserve"> u</w:t>
      </w:r>
      <w:r>
        <w:t> </w:t>
      </w:r>
      <w:r w:rsidR="000251E4" w:rsidRPr="00E23121">
        <w:t>toho neb</w:t>
      </w:r>
      <w:r w:rsidR="000C7303">
        <w:t>yl někdo, kdo by mi kladl otázk</w:t>
      </w:r>
      <w:r w:rsidR="000251E4" w:rsidRPr="00E23121">
        <w:t>y</w:t>
      </w:r>
      <w:r w:rsidRPr="00E23121">
        <w:t xml:space="preserve"> a</w:t>
      </w:r>
      <w:r>
        <w:t> </w:t>
      </w:r>
      <w:r w:rsidR="000251E4" w:rsidRPr="00E23121">
        <w:t>vedl mě. Takže budu m</w:t>
      </w:r>
      <w:r w:rsidR="000C7303">
        <w:t>luvit, dokud to všechno nevypoví</w:t>
      </w:r>
      <w:r w:rsidR="000251E4" w:rsidRPr="00E23121">
        <w:t>m, nebo dokud nebudu příliš unavená, abych mohla pokračovat. Podle toho, co se stane dřív, jak říkával Alan.</w:t>
      </w:r>
    </w:p>
    <w:p w:rsidR="00D34DB7" w:rsidRPr="00E23121" w:rsidRDefault="000251E4" w:rsidP="00E23121">
      <w:pPr>
        <w:pStyle w:val="Text"/>
      </w:pPr>
      <w:r w:rsidRPr="00E23121">
        <w:lastRenderedPageBreak/>
        <w:t>Tohle všechno má svůj důvod</w:t>
      </w:r>
      <w:r w:rsidR="00345E5C" w:rsidRPr="00E23121">
        <w:t xml:space="preserve"> a</w:t>
      </w:r>
      <w:r w:rsidR="00345E5C">
        <w:t> </w:t>
      </w:r>
      <w:r w:rsidRPr="00E23121">
        <w:t>tím je vypovědět, co</w:t>
      </w:r>
      <w:r w:rsidR="000C7303">
        <w:t xml:space="preserve"> se stalo Gildě Brentové</w:t>
      </w:r>
      <w:r w:rsidRPr="00E23121">
        <w:t>, která byla rovněž Gwendoline Brantová</w:t>
      </w:r>
      <w:r w:rsidR="00345E5C" w:rsidRPr="00E23121">
        <w:t xml:space="preserve"> a</w:t>
      </w:r>
      <w:r w:rsidR="00345E5C">
        <w:t> </w:t>
      </w:r>
      <w:r w:rsidRPr="00E23121">
        <w:t xml:space="preserve">potom Gwendoline </w:t>
      </w:r>
      <w:r w:rsidR="007F6155">
        <w:t>Tyzark</w:t>
      </w:r>
      <w:r w:rsidRPr="00E23121">
        <w:t>ová. Brzy zemřu, ale nechci zemřít</w:t>
      </w:r>
      <w:r w:rsidR="00345E5C" w:rsidRPr="00E23121">
        <w:t xml:space="preserve"> a</w:t>
      </w:r>
      <w:r w:rsidR="00345E5C">
        <w:t> </w:t>
      </w:r>
      <w:r w:rsidRPr="00E23121">
        <w:t>ji nechat naživu, nebo alespoň oficiálně naživu, což vyjde, pokud jde</w:t>
      </w:r>
      <w:r w:rsidR="00345E5C" w:rsidRPr="00E23121">
        <w:t xml:space="preserve"> o</w:t>
      </w:r>
      <w:r w:rsidR="00345E5C">
        <w:t> </w:t>
      </w:r>
      <w:r w:rsidRPr="00E23121">
        <w:t>ostatní, nastejno. Neboť nikdo není skutečně mrtvý, dokud není smrt zaznamenána, zaregistrována, orazítkována, jak jsme říkávali my</w:t>
      </w:r>
      <w:r w:rsidR="00345E5C">
        <w:t> </w:t>
      </w:r>
      <w:r w:rsidR="00345E5C" w:rsidRPr="00E23121">
        <w:t>–</w:t>
      </w:r>
      <w:r w:rsidR="00345E5C">
        <w:t> </w:t>
      </w:r>
      <w:r w:rsidRPr="00E23121">
        <w:t>dnes asi zanesena do počítače. Takže Gilda nebude mrtvá</w:t>
      </w:r>
      <w:r w:rsidR="00345E5C" w:rsidRPr="00E23121">
        <w:t xml:space="preserve"> a</w:t>
      </w:r>
      <w:r w:rsidR="00345E5C">
        <w:t> </w:t>
      </w:r>
      <w:r w:rsidRPr="00E23121">
        <w:t>nikdy nezemře, bude žít věčně, pokud já nebo Alan nepromluvíme,</w:t>
      </w:r>
      <w:r w:rsidR="00345E5C" w:rsidRPr="00E23121">
        <w:t xml:space="preserve"> a</w:t>
      </w:r>
      <w:r w:rsidR="00345E5C">
        <w:t> </w:t>
      </w:r>
      <w:r w:rsidRPr="00E23121">
        <w:t>Alan nežije.</w:t>
      </w:r>
    </w:p>
    <w:p w:rsidR="00D34DB7" w:rsidRPr="00E23121" w:rsidRDefault="000251E4" w:rsidP="00E23121">
      <w:pPr>
        <w:pStyle w:val="Text"/>
      </w:pPr>
      <w:r w:rsidRPr="00E23121">
        <w:t xml:space="preserve">Těch posledních pár vět jsem si nacvičila. Tedy popravdě řečeno jsem </w:t>
      </w:r>
      <w:r w:rsidR="0084338D" w:rsidRPr="00E23121">
        <w:t>si je</w:t>
      </w:r>
      <w:r w:rsidRPr="00E23121">
        <w:t xml:space="preserve"> napsala</w:t>
      </w:r>
      <w:r w:rsidR="00345E5C" w:rsidRPr="00E23121">
        <w:t xml:space="preserve"> a</w:t>
      </w:r>
      <w:r w:rsidR="00345E5C">
        <w:t> </w:t>
      </w:r>
      <w:r w:rsidRPr="00E23121">
        <w:t>přečetla je nahlas. Už to tak</w:t>
      </w:r>
      <w:r w:rsidR="0021468B">
        <w:t xml:space="preserve"> </w:t>
      </w:r>
      <w:r w:rsidRPr="00E23121">
        <w:t>neudělám, ale budu mluvit tak, jak mi budou slova přicházet na jazyk.</w:t>
      </w:r>
    </w:p>
    <w:p w:rsidR="00345E5C" w:rsidRPr="00E23121" w:rsidRDefault="00345E5C" w:rsidP="00E23121">
      <w:pPr>
        <w:pStyle w:val="Text"/>
      </w:pPr>
    </w:p>
    <w:p w:rsidR="00D34DB7" w:rsidRPr="00E23121" w:rsidRDefault="00345E5C" w:rsidP="000C7303">
      <w:pPr>
        <w:pStyle w:val="Text"/>
      </w:pPr>
      <w:r w:rsidRPr="00E23121">
        <w:t>V</w:t>
      </w:r>
      <w:r>
        <w:t> </w:t>
      </w:r>
      <w:r w:rsidR="000251E4" w:rsidRPr="00E23121">
        <w:t xml:space="preserve">tom </w:t>
      </w:r>
      <w:r w:rsidR="00CC5AD8" w:rsidRPr="00E23121">
        <w:t>lé</w:t>
      </w:r>
      <w:r w:rsidR="000251E4" w:rsidRPr="00E23121">
        <w:t>tě, kte</w:t>
      </w:r>
      <w:r w:rsidR="00CC5AD8" w:rsidRPr="00E23121">
        <w:t>ré</w:t>
      </w:r>
      <w:r w:rsidR="000251E4" w:rsidRPr="00E23121">
        <w:t xml:space="preserve"> následovalo po smrti jejich otce, strávily obě moje děti čtrnáct dní</w:t>
      </w:r>
      <w:r w:rsidRPr="00E23121">
        <w:t xml:space="preserve"> s</w:t>
      </w:r>
      <w:r>
        <w:t> </w:t>
      </w:r>
      <w:r w:rsidR="000251E4" w:rsidRPr="00E23121">
        <w:t>mými sousedy Madge</w:t>
      </w:r>
      <w:r w:rsidRPr="00E23121">
        <w:t xml:space="preserve"> a</w:t>
      </w:r>
      <w:r>
        <w:t> </w:t>
      </w:r>
      <w:r w:rsidR="000251E4" w:rsidRPr="00E23121">
        <w:t>Johnem Bro</w:t>
      </w:r>
      <w:r w:rsidR="00D34DB7" w:rsidRPr="00E23121">
        <w:t>wn</w:t>
      </w:r>
      <w:r w:rsidR="000251E4" w:rsidRPr="00E23121">
        <w:t>ingový</w:t>
      </w:r>
      <w:r w:rsidR="0021468B">
        <w:t>mi</w:t>
      </w:r>
      <w:r w:rsidRPr="00E23121">
        <w:t xml:space="preserve"> a</w:t>
      </w:r>
      <w:r>
        <w:t> </w:t>
      </w:r>
      <w:r w:rsidR="000251E4" w:rsidRPr="00E23121">
        <w:t>jejich dvěma syny</w:t>
      </w:r>
      <w:r w:rsidRPr="00E23121">
        <w:t xml:space="preserve"> v</w:t>
      </w:r>
      <w:r>
        <w:t> </w:t>
      </w:r>
      <w:r w:rsidR="000251E4" w:rsidRPr="00E23121">
        <w:t>domku, který si pronajali</w:t>
      </w:r>
      <w:r w:rsidRPr="00E23121">
        <w:t xml:space="preserve"> v</w:t>
      </w:r>
      <w:r>
        <w:t> </w:t>
      </w:r>
      <w:r w:rsidR="000251E4" w:rsidRPr="00E23121">
        <w:t>jižním</w:t>
      </w:r>
      <w:r w:rsidR="0021468B">
        <w:t xml:space="preserve"> Cornwallu. To bylo vůbec poprvé</w:t>
      </w:r>
      <w:r w:rsidR="000251E4" w:rsidRPr="00E23121">
        <w:t>, co byl Richard někde beze mě, ale užíval si to</w:t>
      </w:r>
      <w:r w:rsidRPr="00E23121">
        <w:t xml:space="preserve"> s</w:t>
      </w:r>
      <w:r>
        <w:t> </w:t>
      </w:r>
      <w:r w:rsidR="00883736">
        <w:t>kamarády od</w:t>
      </w:r>
      <w:r w:rsidR="000251E4" w:rsidRPr="00E23121">
        <w:t>vedle,</w:t>
      </w:r>
      <w:r w:rsidRPr="00E23121">
        <w:t xml:space="preserve"> s</w:t>
      </w:r>
      <w:r>
        <w:t> </w:t>
      </w:r>
      <w:r w:rsidR="000251E4" w:rsidRPr="00E23121">
        <w:t>kterými chodil do školy. Chtěl jet znovu, když si Browningovi pronajali domek</w:t>
      </w:r>
      <w:r w:rsidRPr="00E23121">
        <w:t xml:space="preserve"> v</w:t>
      </w:r>
      <w:r>
        <w:t> </w:t>
      </w:r>
      <w:r w:rsidR="000251E4" w:rsidRPr="00E23121">
        <w:t>roce 1970,</w:t>
      </w:r>
      <w:r w:rsidRPr="00E23121">
        <w:t xml:space="preserve"> a</w:t>
      </w:r>
      <w:r>
        <w:t> </w:t>
      </w:r>
      <w:r w:rsidR="000251E4" w:rsidRPr="00E23121">
        <w:t>byl moc šťastný, že ho pozvali. Já byla také moc šťastná</w:t>
      </w:r>
      <w:r>
        <w:t> </w:t>
      </w:r>
      <w:r w:rsidRPr="00E23121">
        <w:t>–</w:t>
      </w:r>
      <w:r>
        <w:t> </w:t>
      </w:r>
      <w:r w:rsidR="000251E4" w:rsidRPr="00E23121">
        <w:t xml:space="preserve">ne, takhle to nechci říct. Nebyla jsem šťastná, že nebudeme spolu, neudělala jsem nic, abych ho přiměla jet, kdyby nechtěl, to by mě vůbec nenapadlo. On ale opravdu jet chtěl, toužil po tom, což znamenalo, že budu </w:t>
      </w:r>
      <w:r w:rsidR="00275A9B">
        <w:t>mít</w:t>
      </w:r>
      <w:r w:rsidR="000251E4" w:rsidRPr="00E23121">
        <w:t xml:space="preserve"> dva týdny</w:t>
      </w:r>
      <w:r w:rsidRPr="00E23121">
        <w:t xml:space="preserve"> s</w:t>
      </w:r>
      <w:r>
        <w:t> </w:t>
      </w:r>
      <w:r w:rsidR="000251E4" w:rsidRPr="00E23121">
        <w:t>Alanem, což bylo něco nádherného, co tu ještě nebylo, neboť Gilda měla téměř ve stejnou dobu rovněž odjet. Chystala se navštívit přítelkyni</w:t>
      </w:r>
      <w:r w:rsidRPr="00E23121">
        <w:t xml:space="preserve"> v</w:t>
      </w:r>
      <w:r>
        <w:t> </w:t>
      </w:r>
      <w:r w:rsidR="000251E4" w:rsidRPr="00E23121">
        <w:t>jižní Francii, tak jako téměř každoročně,</w:t>
      </w:r>
      <w:r w:rsidRPr="00E23121">
        <w:t xml:space="preserve"> i</w:t>
      </w:r>
      <w:r>
        <w:t> </w:t>
      </w:r>
      <w:r w:rsidR="000251E4" w:rsidRPr="00E23121">
        <w:t>když nejezd</w:t>
      </w:r>
      <w:r w:rsidR="0021468B">
        <w:t>í</w:t>
      </w:r>
      <w:r w:rsidR="00D34DB7" w:rsidRPr="00E23121">
        <w:t>v</w:t>
      </w:r>
      <w:r w:rsidR="000251E4" w:rsidRPr="00E23121">
        <w:t>ala obvykle</w:t>
      </w:r>
      <w:r w:rsidRPr="00E23121">
        <w:t xml:space="preserve"> v</w:t>
      </w:r>
      <w:r>
        <w:t> </w:t>
      </w:r>
      <w:r w:rsidR="000251E4" w:rsidRPr="00E23121">
        <w:t>plném létě. Marianne, už sedmnáctiletá, nechtěla víc trávit prázdniny se mnou, což bylo jedině přirozené,</w:t>
      </w:r>
      <w:r w:rsidRPr="00E23121">
        <w:t xml:space="preserve"> a</w:t>
      </w:r>
      <w:r>
        <w:t> </w:t>
      </w:r>
      <w:r w:rsidR="000251E4" w:rsidRPr="00E23121">
        <w:t>přestože ji také pozvali, nebyla zrovna nakloněná prázdninám</w:t>
      </w:r>
      <w:r w:rsidRPr="00E23121">
        <w:t xml:space="preserve"> v</w:t>
      </w:r>
      <w:r>
        <w:t> </w:t>
      </w:r>
      <w:r w:rsidR="000251E4" w:rsidRPr="00E23121">
        <w:t>Cornwallu</w:t>
      </w:r>
      <w:r w:rsidRPr="00E23121">
        <w:t xml:space="preserve"> s</w:t>
      </w:r>
      <w:r>
        <w:t> </w:t>
      </w:r>
      <w:r w:rsidR="000251E4" w:rsidRPr="00E23121">
        <w:t>dvěma postaršími lidmi</w:t>
      </w:r>
      <w:r w:rsidRPr="00E23121">
        <w:t xml:space="preserve"> a</w:t>
      </w:r>
      <w:r>
        <w:t> </w:t>
      </w:r>
      <w:r w:rsidR="000251E4" w:rsidRPr="00E23121">
        <w:t>třemi malými kluky.</w:t>
      </w:r>
    </w:p>
    <w:p w:rsidR="00D34DB7" w:rsidRPr="00E23121" w:rsidRDefault="000251E4" w:rsidP="00E23121">
      <w:pPr>
        <w:pStyle w:val="Text"/>
      </w:pPr>
      <w:r w:rsidRPr="00E23121">
        <w:t>Byl srpen. Marianne odjela se třemi kamarádkami dvacátého srpna na Costa Brava</w:t>
      </w:r>
      <w:r w:rsidR="00345E5C" w:rsidRPr="00E23121">
        <w:t xml:space="preserve"> a</w:t>
      </w:r>
      <w:r w:rsidR="00345E5C">
        <w:t> </w:t>
      </w:r>
      <w:r w:rsidRPr="00E23121">
        <w:t>Mallorku. Měly být pryč tři týdny</w:t>
      </w:r>
      <w:r w:rsidR="00345E5C" w:rsidRPr="00E23121">
        <w:t xml:space="preserve"> a</w:t>
      </w:r>
      <w:r w:rsidR="00345E5C">
        <w:t> </w:t>
      </w:r>
      <w:r w:rsidRPr="00E23121">
        <w:t>i když mě to trochu znepokojovalo, věděla jsem, že se mohu na Marianne spolehnout, že bude rozumná; byla</w:t>
      </w:r>
      <w:r w:rsidR="00345E5C" w:rsidRPr="00E23121">
        <w:t xml:space="preserve"> v</w:t>
      </w:r>
      <w:r w:rsidR="00345E5C">
        <w:t> </w:t>
      </w:r>
      <w:r w:rsidRPr="00E23121">
        <w:t>některých ohledech na svůj věk dost zralá.</w:t>
      </w:r>
      <w:r w:rsidR="00345E5C" w:rsidRPr="00E23121">
        <w:t xml:space="preserve"> A</w:t>
      </w:r>
      <w:r w:rsidR="00345E5C">
        <w:t> </w:t>
      </w:r>
      <w:r w:rsidRPr="00E23121">
        <w:t xml:space="preserve">samozřejmě </w:t>
      </w:r>
      <w:r w:rsidR="0084338D" w:rsidRPr="00E23121">
        <w:t>se jí</w:t>
      </w:r>
      <w:r w:rsidRPr="00E23121">
        <w:t xml:space="preserve"> nic nesta</w:t>
      </w:r>
      <w:r w:rsidR="0021468B">
        <w:t>lo, ohromně si to užila, to její</w:t>
      </w:r>
      <w:r w:rsidRPr="00E23121">
        <w:t xml:space="preserve"> </w:t>
      </w:r>
      <w:r w:rsidRPr="00E23121">
        <w:lastRenderedPageBreak/>
        <w:t>matce se něco stalo. Pětadvacátého srpna přijeli Browningovi, vyzvedli Richarda</w:t>
      </w:r>
      <w:r w:rsidR="00345E5C" w:rsidRPr="00E23121">
        <w:t xml:space="preserve"> a</w:t>
      </w:r>
      <w:r w:rsidR="00345E5C">
        <w:t> </w:t>
      </w:r>
      <w:r w:rsidRPr="00E23121">
        <w:t>vzali ho</w:t>
      </w:r>
      <w:r w:rsidR="00345E5C" w:rsidRPr="00E23121">
        <w:t xml:space="preserve"> s</w:t>
      </w:r>
      <w:r w:rsidR="00345E5C">
        <w:t> </w:t>
      </w:r>
      <w:r w:rsidRPr="00E23121">
        <w:t>sebou do Cornwallu. Vidíte, jak si ta data pamatuji</w:t>
      </w:r>
      <w:r w:rsidR="0084338D" w:rsidRPr="00E23121">
        <w:t>, jako bych si je napsala</w:t>
      </w:r>
      <w:r w:rsidR="00345E5C" w:rsidRPr="00E23121">
        <w:t xml:space="preserve"> a</w:t>
      </w:r>
      <w:r w:rsidR="00345E5C">
        <w:t> </w:t>
      </w:r>
      <w:r w:rsidR="0084338D" w:rsidRPr="00E23121">
        <w:t>naučil</w:t>
      </w:r>
      <w:r w:rsidRPr="00E23121">
        <w:t>a se je zpaměti. Ta data však nikdy zapsána nebyla.</w:t>
      </w:r>
    </w:p>
    <w:p w:rsidR="00D34DB7" w:rsidRPr="00E23121" w:rsidRDefault="000251E4" w:rsidP="00E23121">
      <w:pPr>
        <w:pStyle w:val="Text"/>
      </w:pPr>
      <w:r w:rsidRPr="00E23121">
        <w:t>Gilda odjela, nebo alespoň řekla, že odjíždí</w:t>
      </w:r>
      <w:r w:rsidR="00345E5C">
        <w:t> </w:t>
      </w:r>
      <w:r w:rsidR="00345E5C" w:rsidRPr="00E23121">
        <w:t>–</w:t>
      </w:r>
      <w:r w:rsidR="00345E5C">
        <w:t> </w:t>
      </w:r>
      <w:r w:rsidRPr="00E23121">
        <w:t>možná jsem tohle neměla říkat, ale vlastně, proč ne? Nejde mi</w:t>
      </w:r>
      <w:r w:rsidR="00345E5C" w:rsidRPr="00E23121">
        <w:t xml:space="preserve"> o</w:t>
      </w:r>
      <w:r w:rsidR="00345E5C">
        <w:t> </w:t>
      </w:r>
      <w:r w:rsidRPr="00E23121">
        <w:t>to vyt</w:t>
      </w:r>
      <w:r w:rsidR="000C7303">
        <w:t>vořit napětí, jenom vyprávím pří</w:t>
      </w:r>
      <w:r w:rsidRPr="00E23121">
        <w:t>běh, který je</w:t>
      </w:r>
      <w:r w:rsidR="00345E5C" w:rsidRPr="00E23121">
        <w:t xml:space="preserve"> i</w:t>
      </w:r>
      <w:r w:rsidR="00345E5C">
        <w:t> </w:t>
      </w:r>
      <w:r w:rsidRPr="00E23121">
        <w:t>bez napětí</w:t>
      </w:r>
      <w:r w:rsidR="0021468B">
        <w:t xml:space="preserve"> dost ponurý. Odjela osmadvacátého srpna, opustila farmu svaté</w:t>
      </w:r>
      <w:r w:rsidRPr="00E23121">
        <w:t>ho Michala ve svém voze,</w:t>
      </w:r>
      <w:r w:rsidR="00345E5C" w:rsidRPr="00E23121">
        <w:t xml:space="preserve"> v</w:t>
      </w:r>
      <w:r w:rsidR="00345E5C">
        <w:t> </w:t>
      </w:r>
      <w:r w:rsidRPr="00E23121">
        <w:t>červeném fordu anglia, modelu, který, myslím, vyrobili zkraje šedesátých let,</w:t>
      </w:r>
      <w:r w:rsidR="00345E5C" w:rsidRPr="00E23121">
        <w:t xml:space="preserve"> s</w:t>
      </w:r>
      <w:r w:rsidR="00345E5C">
        <w:t> </w:t>
      </w:r>
      <w:r w:rsidRPr="00E23121">
        <w:t>přední kapotou jako široká svěšená ústa se spoustou zubů,</w:t>
      </w:r>
      <w:r w:rsidR="00345E5C" w:rsidRPr="00E23121">
        <w:t xml:space="preserve"> s</w:t>
      </w:r>
      <w:r w:rsidR="00345E5C">
        <w:t> </w:t>
      </w:r>
      <w:r w:rsidRPr="00E23121">
        <w:t>úsměvem jako piraňa.</w:t>
      </w:r>
      <w:r w:rsidR="0021468B">
        <w:t xml:space="preserve"> Vždycky jsem ten vůz takhle vní</w:t>
      </w:r>
      <w:r w:rsidRPr="00E23121">
        <w:t>mala. Možná proto, že to byl její vůz. Nevím.</w:t>
      </w:r>
    </w:p>
    <w:p w:rsidR="00D34DB7" w:rsidRPr="00E23121" w:rsidRDefault="000251E4" w:rsidP="00E23121">
      <w:pPr>
        <w:pStyle w:val="Text"/>
      </w:pPr>
      <w:r w:rsidRPr="00E23121">
        <w:t>Příští den jsme</w:t>
      </w:r>
      <w:r w:rsidR="00345E5C" w:rsidRPr="00E23121">
        <w:t xml:space="preserve"> s</w:t>
      </w:r>
      <w:r w:rsidR="00345E5C">
        <w:t> </w:t>
      </w:r>
      <w:r w:rsidR="0021468B">
        <w:t xml:space="preserve">Alanem </w:t>
      </w:r>
      <w:r w:rsidR="00883736">
        <w:t>odešli</w:t>
      </w:r>
      <w:r w:rsidR="0021468B">
        <w:t xml:space="preserve"> do Moluccy. Odešli</w:t>
      </w:r>
      <w:r w:rsidRPr="00E23121">
        <w:t xml:space="preserve"> jsme tam, abychom byli spolu po zbytek našeho života,</w:t>
      </w:r>
      <w:r w:rsidR="00345E5C" w:rsidRPr="00E23121">
        <w:t xml:space="preserve"> i</w:t>
      </w:r>
      <w:r w:rsidR="00345E5C">
        <w:t> </w:t>
      </w:r>
      <w:r w:rsidRPr="00E23121">
        <w:t>když tehdy jsem to nevěděla.</w:t>
      </w:r>
    </w:p>
    <w:p w:rsidR="00D34DB7" w:rsidRPr="00E23121" w:rsidRDefault="000251E4" w:rsidP="00E23121">
      <w:pPr>
        <w:pStyle w:val="Text"/>
      </w:pPr>
      <w:r w:rsidRPr="00E23121">
        <w:t>Plánovali jsme to dlou</w:t>
      </w:r>
      <w:r w:rsidR="00CC5AD8" w:rsidRPr="00E23121">
        <w:t>hé</w:t>
      </w:r>
      <w:r w:rsidRPr="00E23121">
        <w:t xml:space="preserve"> týdny. Nemluvili jsme skoro</w:t>
      </w:r>
      <w:r w:rsidR="00345E5C" w:rsidRPr="00E23121">
        <w:t xml:space="preserve"> o</w:t>
      </w:r>
      <w:r w:rsidR="00345E5C">
        <w:t> </w:t>
      </w:r>
      <w:r w:rsidRPr="00E23121">
        <w:t>ničem jiném, odvedlo nás to od hovoru</w:t>
      </w:r>
      <w:r w:rsidR="00345E5C" w:rsidRPr="00E23121">
        <w:t xml:space="preserve"> o</w:t>
      </w:r>
      <w:r w:rsidR="00345E5C">
        <w:t> </w:t>
      </w:r>
      <w:r w:rsidRPr="00E23121">
        <w:t>tom, jak zabít Gildu. Byla to naše nová hra, co bu</w:t>
      </w:r>
      <w:r w:rsidR="00790ED6">
        <w:t>deme dělat, co budeme jí</w:t>
      </w:r>
      <w:r w:rsidRPr="00E23121">
        <w:t>st,</w:t>
      </w:r>
      <w:r w:rsidR="00345E5C" w:rsidRPr="00E23121">
        <w:t xml:space="preserve"> v</w:t>
      </w:r>
      <w:r w:rsidR="00345E5C">
        <w:t> </w:t>
      </w:r>
      <w:r w:rsidRPr="00E23121">
        <w:t>kterých dnech pojedeme</w:t>
      </w:r>
      <w:r w:rsidR="00345E5C" w:rsidRPr="00E23121">
        <w:t xml:space="preserve"> k</w:t>
      </w:r>
      <w:r w:rsidR="00345E5C">
        <w:t> </w:t>
      </w:r>
      <w:r w:rsidRPr="00E23121">
        <w:t>moři</w:t>
      </w:r>
      <w:r w:rsidR="00345E5C" w:rsidRPr="00E23121">
        <w:t xml:space="preserve"> a</w:t>
      </w:r>
      <w:r w:rsidR="00345E5C">
        <w:t> </w:t>
      </w:r>
      <w:r w:rsidR="00345E5C" w:rsidRPr="00E23121">
        <w:t>v</w:t>
      </w:r>
      <w:r w:rsidR="00345E5C">
        <w:t> </w:t>
      </w:r>
      <w:r w:rsidRPr="00E23121">
        <w:t>kterých zůstaneme přes noc vzhůru</w:t>
      </w:r>
      <w:r w:rsidR="00345E5C" w:rsidRPr="00E23121">
        <w:t xml:space="preserve"> a</w:t>
      </w:r>
      <w:r w:rsidR="00345E5C">
        <w:t> </w:t>
      </w:r>
      <w:r w:rsidRPr="00E23121">
        <w:t>příští den pak strávíme</w:t>
      </w:r>
      <w:r w:rsidR="00345E5C" w:rsidRPr="00E23121">
        <w:t xml:space="preserve"> v</w:t>
      </w:r>
      <w:r w:rsidR="00345E5C">
        <w:t> </w:t>
      </w:r>
      <w:r w:rsidR="007F59FA">
        <w:t>posteli. Hra Jak zabí</w:t>
      </w:r>
      <w:r w:rsidRPr="00E23121">
        <w:t>t</w:t>
      </w:r>
      <w:r w:rsidR="007F59FA">
        <w:t xml:space="preserve"> Gildu skončila, ty komplikované nepříčetné</w:t>
      </w:r>
      <w:r w:rsidRPr="00E23121">
        <w:t xml:space="preserve"> způsoby, kte</w:t>
      </w:r>
      <w:r w:rsidR="00CC5AD8" w:rsidRPr="00E23121">
        <w:t>ré</w:t>
      </w:r>
      <w:r w:rsidRPr="00E23121">
        <w:t xml:space="preserve"> jsme v</w:t>
      </w:r>
      <w:r w:rsidR="00D34DB7" w:rsidRPr="00E23121">
        <w:t>ys</w:t>
      </w:r>
      <w:r w:rsidR="0021468B">
        <w:t>pekulovali, při</w:t>
      </w:r>
      <w:r w:rsidRPr="00E23121">
        <w:t xml:space="preserve"> nichž jsme společně kuli, jak </w:t>
      </w:r>
      <w:r w:rsidR="0084338D" w:rsidRPr="00E23121">
        <w:t>se jí</w:t>
      </w:r>
      <w:r w:rsidRPr="00E23121">
        <w:t xml:space="preserve"> zbavíme, všechno to ustalo</w:t>
      </w:r>
      <w:r w:rsidR="00345E5C" w:rsidRPr="00E23121">
        <w:t xml:space="preserve"> a</w:t>
      </w:r>
      <w:r w:rsidR="00345E5C">
        <w:t> </w:t>
      </w:r>
      <w:r w:rsidRPr="00E23121">
        <w:t>místo toho jsme si opět hráli na domácnost. Asi b</w:t>
      </w:r>
      <w:r w:rsidR="0021468B">
        <w:t>yste mohli říct, že jsme si hráli</w:t>
      </w:r>
      <w:r w:rsidRPr="00E23121">
        <w:t xml:space="preserve"> na líbánky.</w:t>
      </w:r>
    </w:p>
    <w:p w:rsidR="00D34DB7" w:rsidRPr="00E23121" w:rsidRDefault="000251E4" w:rsidP="00E23121">
      <w:pPr>
        <w:pStyle w:val="Text"/>
      </w:pPr>
      <w:r w:rsidRPr="00E23121">
        <w:t>Většina mileneckých párů</w:t>
      </w:r>
      <w:r w:rsidR="0041594E" w:rsidRPr="00E23121">
        <w:t xml:space="preserve"> by </w:t>
      </w:r>
      <w:r w:rsidRPr="00E23121">
        <w:t>za takových okolnosti odjela někam do hotelu</w:t>
      </w:r>
      <w:r w:rsidR="00345E5C" w:rsidRPr="00E23121">
        <w:t xml:space="preserve"> v</w:t>
      </w:r>
      <w:r w:rsidR="00345E5C">
        <w:t> </w:t>
      </w:r>
      <w:r w:rsidRPr="00E23121">
        <w:t>nějakém letovisku nebo do Paříže. To jsem si nemohla dovolit</w:t>
      </w:r>
      <w:r w:rsidR="00345E5C">
        <w:t> </w:t>
      </w:r>
      <w:r w:rsidR="00345E5C" w:rsidRPr="00E23121">
        <w:t>–</w:t>
      </w:r>
      <w:r w:rsidR="00345E5C">
        <w:t> </w:t>
      </w:r>
      <w:r w:rsidRPr="00E23121">
        <w:t>musela jsem m</w:t>
      </w:r>
      <w:r w:rsidR="00ED06EF">
        <w:t>ít na paměti vzdělání svých dětí</w:t>
      </w:r>
      <w:r w:rsidR="00345E5C">
        <w:t> </w:t>
      </w:r>
      <w:r w:rsidR="00345E5C" w:rsidRPr="00E23121">
        <w:t>–</w:t>
      </w:r>
      <w:r w:rsidR="00345E5C">
        <w:t> </w:t>
      </w:r>
      <w:r w:rsidRPr="00E23121">
        <w:t xml:space="preserve">nemohla </w:t>
      </w:r>
      <w:r w:rsidR="000E098A">
        <w:t>bych</w:t>
      </w:r>
      <w:r w:rsidRPr="00E23121">
        <w:t xml:space="preserve"> si dovolit zaplatit to za nás za oba,</w:t>
      </w:r>
      <w:r w:rsidR="00345E5C" w:rsidRPr="00E23121">
        <w:t xml:space="preserve"> a</w:t>
      </w:r>
      <w:r w:rsidR="00345E5C">
        <w:t> </w:t>
      </w:r>
      <w:r w:rsidRPr="00E23121">
        <w:t>on nemohl zaplatit za sebe. Dospěl do stádia, kdy jeho jediný příjem plynul</w:t>
      </w:r>
      <w:r w:rsidR="00345E5C" w:rsidRPr="00E23121">
        <w:t xml:space="preserve"> z</w:t>
      </w:r>
      <w:r w:rsidR="00345E5C">
        <w:t> </w:t>
      </w:r>
      <w:r w:rsidRPr="00E23121">
        <w:t>prodeje krajinek za deset liber po hospodách</w:t>
      </w:r>
      <w:r w:rsidR="00345E5C" w:rsidRPr="00E23121">
        <w:t xml:space="preserve"> a</w:t>
      </w:r>
      <w:r w:rsidR="00345E5C">
        <w:t> </w:t>
      </w:r>
      <w:r w:rsidR="00345E5C" w:rsidRPr="00E23121">
        <w:t>z</w:t>
      </w:r>
      <w:r w:rsidR="00345E5C">
        <w:t> </w:t>
      </w:r>
      <w:r w:rsidRPr="00E23121">
        <w:t>kreseb koče</w:t>
      </w:r>
      <w:r w:rsidR="00CB26DA">
        <w:t>k na narozeninové</w:t>
      </w:r>
      <w:r w:rsidRPr="00E23121">
        <w:t xml:space="preserve"> pohlednice. A</w:t>
      </w:r>
      <w:r w:rsidR="00CB26DA">
        <w:t>le kromě toho jsme oba chtěli jí</w:t>
      </w:r>
      <w:r w:rsidRPr="00E23121">
        <w:t>t do Moluccy. By</w:t>
      </w:r>
      <w:r w:rsidR="00554992" w:rsidRPr="00E23121">
        <w:t>lo to místo, kde jsme se vždycky</w:t>
      </w:r>
      <w:r w:rsidR="000F28D4">
        <w:t xml:space="preserve"> scházeli, jediné</w:t>
      </w:r>
      <w:r w:rsidRPr="00E23121">
        <w:t xml:space="preserve"> takové místo za posledních šest let, zde jsme měli jeviště pro naši hru na manželský pár. Byly tam všechny věci, kte</w:t>
      </w:r>
      <w:r w:rsidR="00CC5AD8" w:rsidRPr="00E23121">
        <w:t>ré</w:t>
      </w:r>
      <w:r w:rsidRPr="00E23121">
        <w:t xml:space="preserve"> jsme společně nashromáždili, naše knihy, desky, obrazy. Měli jsme tam oblečení. Nádobí, příbory, prostírání patřily nám, společně jsme je koupili, koupili jsme je </w:t>
      </w:r>
      <w:r w:rsidRPr="00E23121">
        <w:lastRenderedPageBreak/>
        <w:t>zvláště pro nás, pro ten dům.</w:t>
      </w:r>
      <w:r w:rsidR="00345E5C" w:rsidRPr="00E23121">
        <w:t xml:space="preserve"> </w:t>
      </w:r>
      <w:r w:rsidR="00345E5C">
        <w:t>V </w:t>
      </w:r>
      <w:r w:rsidR="0021468B">
        <w:t>kuchy</w:t>
      </w:r>
      <w:r w:rsidR="00554992" w:rsidRPr="00E23121">
        <w:t>ni jsme si vařili svá oblí</w:t>
      </w:r>
      <w:r w:rsidR="0021468B">
        <w:t>bená jídla</w:t>
      </w:r>
      <w:r w:rsidR="00345E5C">
        <w:t xml:space="preserve"> a </w:t>
      </w:r>
      <w:r w:rsidR="0021468B">
        <w:t>byly tam všechny</w:t>
      </w:r>
      <w:r w:rsidRPr="00E23121">
        <w:t xml:space="preserve"> potřeby pro domácnost, kte</w:t>
      </w:r>
      <w:r w:rsidR="00CC5AD8" w:rsidRPr="00E23121">
        <w:t>ré</w:t>
      </w:r>
      <w:r w:rsidRPr="00E23121">
        <w:t xml:space="preserve"> jsme používali.</w:t>
      </w:r>
      <w:r w:rsidR="00345E5C" w:rsidRPr="00E23121">
        <w:t xml:space="preserve"> V</w:t>
      </w:r>
      <w:r w:rsidR="00345E5C">
        <w:t> </w:t>
      </w:r>
      <w:r w:rsidRPr="00E23121">
        <w:t>příborní</w:t>
      </w:r>
      <w:r w:rsidR="00347891">
        <w:t>ku jsme měli svoje oblíbené pití</w:t>
      </w:r>
      <w:r w:rsidRPr="00E23121">
        <w:t>, gin</w:t>
      </w:r>
      <w:r w:rsidR="00345E5C" w:rsidRPr="00E23121">
        <w:t xml:space="preserve"> a</w:t>
      </w:r>
      <w:r w:rsidR="00345E5C">
        <w:t> </w:t>
      </w:r>
      <w:r w:rsidRPr="00E23121">
        <w:t>liké</w:t>
      </w:r>
      <w:r w:rsidR="0021468B">
        <w:t>r</w:t>
      </w:r>
      <w:r w:rsidR="00345E5C">
        <w:t xml:space="preserve"> z </w:t>
      </w:r>
      <w:r w:rsidR="0021468B">
        <w:t>angostury,</w:t>
      </w:r>
      <w:r w:rsidR="00345E5C">
        <w:t xml:space="preserve"> a </w:t>
      </w:r>
      <w:r w:rsidR="0021468B">
        <w:t>své oblíbené bí</w:t>
      </w:r>
      <w:r w:rsidR="00CC5AD8" w:rsidRPr="00E23121">
        <w:t>lé</w:t>
      </w:r>
      <w:r w:rsidRPr="00E23121">
        <w:t xml:space="preserve"> burgundské jsme měli ve stojanu na víno. Vidíte, když jsme byli spolu, nikdy jsme se nemuseli spokojit</w:t>
      </w:r>
      <w:r w:rsidR="00345E5C" w:rsidRPr="00E23121">
        <w:t xml:space="preserve"> s</w:t>
      </w:r>
      <w:r w:rsidR="00345E5C">
        <w:t> </w:t>
      </w:r>
      <w:r w:rsidRPr="00E23121">
        <w:t>ničím druhořadým. Jedli</w:t>
      </w:r>
      <w:r w:rsidR="00345E5C" w:rsidRPr="00E23121">
        <w:t xml:space="preserve"> a</w:t>
      </w:r>
      <w:r w:rsidR="00345E5C">
        <w:t> </w:t>
      </w:r>
      <w:r w:rsidRPr="00E23121">
        <w:t>pili jsme to, co jsme měli nejraději,</w:t>
      </w:r>
      <w:r w:rsidR="00345E5C" w:rsidRPr="00E23121">
        <w:t xml:space="preserve"> a</w:t>
      </w:r>
      <w:r w:rsidR="00345E5C">
        <w:t> </w:t>
      </w:r>
      <w:r w:rsidR="00554992" w:rsidRPr="00E23121">
        <w:t>dělali jenom to, co se nám nejví</w:t>
      </w:r>
      <w:r w:rsidRPr="00E23121">
        <w:t xml:space="preserve">c zamlouvalo, byli jsme dokonalí </w:t>
      </w:r>
      <w:r w:rsidR="00CC5AD8" w:rsidRPr="00E23121">
        <w:t>hé</w:t>
      </w:r>
      <w:r w:rsidR="00D34DB7" w:rsidRPr="00E23121">
        <w:t>d</w:t>
      </w:r>
      <w:r w:rsidR="0021468B">
        <w:t>onisté</w:t>
      </w:r>
      <w:r w:rsidRPr="00E23121">
        <w:t>.</w:t>
      </w:r>
    </w:p>
    <w:p w:rsidR="00D34DB7" w:rsidRPr="00E23121" w:rsidRDefault="000251E4" w:rsidP="00E23121">
      <w:pPr>
        <w:pStyle w:val="Text"/>
      </w:pPr>
      <w:r w:rsidRPr="00E23121">
        <w:t>Nikdy jsme však neudělali to, že bychom strávili společně noc. Směšné, viďte? Deset let jsme byli milenci</w:t>
      </w:r>
      <w:r w:rsidR="00345E5C" w:rsidRPr="00E23121">
        <w:t xml:space="preserve"> a</w:t>
      </w:r>
      <w:r w:rsidR="00345E5C">
        <w:t> </w:t>
      </w:r>
      <w:r w:rsidRPr="00E23121">
        <w:t>nikdy jsme celou noc nespali bok po boku</w:t>
      </w:r>
      <w:r w:rsidR="00345E5C" w:rsidRPr="00E23121">
        <w:t xml:space="preserve"> v</w:t>
      </w:r>
      <w:r w:rsidR="00345E5C">
        <w:t> </w:t>
      </w:r>
      <w:r w:rsidRPr="00E23121">
        <w:t>jedné posteli. Toužila jsem po tom</w:t>
      </w:r>
      <w:r w:rsidR="00345E5C" w:rsidRPr="00E23121">
        <w:t xml:space="preserve"> a</w:t>
      </w:r>
      <w:r w:rsidR="00345E5C">
        <w:t> </w:t>
      </w:r>
      <w:r w:rsidRPr="00E23121">
        <w:t>stejně tak on. Předchozího roku, když byly obě děti pryč, jsme se</w:t>
      </w:r>
      <w:r w:rsidR="00345E5C" w:rsidRPr="00E23121">
        <w:t xml:space="preserve"> v</w:t>
      </w:r>
      <w:r w:rsidR="00345E5C">
        <w:t> </w:t>
      </w:r>
      <w:r w:rsidRPr="00E23121">
        <w:t>Molucce často scházeli, ale Gilda byla doma, bdělá, hlídající kaž</w:t>
      </w:r>
      <w:r w:rsidR="00750608">
        <w:t>dý jeho pohyb, už měla podezření</w:t>
      </w:r>
      <w:r w:rsidRPr="00E23121">
        <w:t>. Nepadalo</w:t>
      </w:r>
      <w:r w:rsidR="00345E5C" w:rsidRPr="00E23121">
        <w:t xml:space="preserve"> v</w:t>
      </w:r>
      <w:r w:rsidR="00345E5C">
        <w:t> </w:t>
      </w:r>
      <w:r w:rsidRPr="00E23121">
        <w:t>úvahu, že by nezůstal přes noc doma.</w:t>
      </w:r>
    </w:p>
    <w:p w:rsidR="00D34DB7" w:rsidRPr="00E23121" w:rsidRDefault="000251E4" w:rsidP="00E23121">
      <w:pPr>
        <w:pStyle w:val="Text"/>
      </w:pPr>
      <w:r w:rsidRPr="00E23121">
        <w:t>Když jste zamilovaní, chcete vidět člověka, kte</w:t>
      </w:r>
      <w:r w:rsidR="00CC5AD8" w:rsidRPr="00E23121">
        <w:t>ré</w:t>
      </w:r>
      <w:r w:rsidRPr="00E23121">
        <w:t>ho milujete, ve všech možných situacích, za všech myslitelných okolností, při všem</w:t>
      </w:r>
      <w:r w:rsidR="00B50962">
        <w:t>, co dělá, při všem, co je možné</w:t>
      </w:r>
      <w:r w:rsidRPr="00E23121">
        <w:t>, aby lidská bytost dělala, vidět ho, když ví, že se na něj díváte,</w:t>
      </w:r>
      <w:r w:rsidR="00345E5C" w:rsidRPr="00E23121">
        <w:t xml:space="preserve"> i</w:t>
      </w:r>
      <w:r w:rsidR="00345E5C">
        <w:t> </w:t>
      </w:r>
      <w:r w:rsidRPr="00E23121">
        <w:t>když to neví. Viděla jsem Alana spát, ale nikdy ne</w:t>
      </w:r>
      <w:r w:rsidR="00345E5C" w:rsidRPr="00E23121">
        <w:t xml:space="preserve"> v</w:t>
      </w:r>
      <w:r w:rsidR="00345E5C">
        <w:t> </w:t>
      </w:r>
      <w:r w:rsidRPr="00E23121">
        <w:t>noci,</w:t>
      </w:r>
      <w:r w:rsidR="00345E5C" w:rsidRPr="00E23121">
        <w:t xml:space="preserve"> v</w:t>
      </w:r>
      <w:r w:rsidR="00345E5C">
        <w:t> </w:t>
      </w:r>
      <w:r w:rsidRPr="00E23121">
        <w:t>noční temnotě, nikdy jsem neviděla, jak mu sen vyvolal na rtech úsměv, nebo se mu rozčilením chvěla víčka. Nikdy jsem ho neviděla ráno se probouzet. Nevěděla jsem, jestli se probou</w:t>
      </w:r>
      <w:r w:rsidR="00F77CD9">
        <w:t>zí snadno nebo</w:t>
      </w:r>
      <w:r w:rsidR="00345E5C">
        <w:t xml:space="preserve"> s </w:t>
      </w:r>
      <w:r w:rsidR="00F77CD9">
        <w:t>obtížemi, jestli leží</w:t>
      </w:r>
      <w:r w:rsidR="00345E5C" w:rsidRPr="00E23121">
        <w:t xml:space="preserve"> a</w:t>
      </w:r>
      <w:r w:rsidR="00345E5C">
        <w:t> </w:t>
      </w:r>
      <w:r w:rsidRPr="00E23121">
        <w:t>pomalu přichází</w:t>
      </w:r>
      <w:r w:rsidR="00345E5C" w:rsidRPr="00E23121">
        <w:t xml:space="preserve"> k</w:t>
      </w:r>
      <w:r w:rsidR="00345E5C">
        <w:t> </w:t>
      </w:r>
      <w:r w:rsidRPr="00E23121">
        <w:t>sobě, nebo jestli vyskočí</w:t>
      </w:r>
      <w:r w:rsidR="00345E5C" w:rsidRPr="00E23121">
        <w:t xml:space="preserve"> z</w:t>
      </w:r>
      <w:r w:rsidR="00345E5C">
        <w:t> </w:t>
      </w:r>
      <w:r w:rsidRPr="00E23121">
        <w:t>postele, čilý hned po ránu stejně jako</w:t>
      </w:r>
      <w:r w:rsidR="00345E5C" w:rsidRPr="00E23121">
        <w:t xml:space="preserve"> v</w:t>
      </w:r>
      <w:r w:rsidR="00345E5C">
        <w:t> </w:t>
      </w:r>
      <w:r w:rsidRPr="00E23121">
        <w:t>poledne.</w:t>
      </w:r>
    </w:p>
    <w:p w:rsidR="00D34DB7" w:rsidRPr="00E23121" w:rsidRDefault="000251E4" w:rsidP="00E23121">
      <w:pPr>
        <w:pStyle w:val="Text"/>
      </w:pPr>
      <w:r w:rsidRPr="00E23121">
        <w:t>Chtěli jsme strávit všechny noci, deset jich mělo při troše štěstí být, společně. Do hry patřilo povídat si</w:t>
      </w:r>
      <w:r w:rsidR="00345E5C" w:rsidRPr="00E23121">
        <w:t xml:space="preserve"> o</w:t>
      </w:r>
      <w:r w:rsidR="00345E5C">
        <w:t> </w:t>
      </w:r>
      <w:r w:rsidRPr="00E23121">
        <w:t>těch nocích, ja</w:t>
      </w:r>
      <w:r w:rsidR="00D34DB7" w:rsidRPr="00E23121">
        <w:t>k j</w:t>
      </w:r>
      <w:r w:rsidRPr="00E23121">
        <w:t>e začneme časně</w:t>
      </w:r>
      <w:r w:rsidR="00345E5C" w:rsidRPr="00E23121">
        <w:t xml:space="preserve"> z</w:t>
      </w:r>
      <w:r w:rsidR="00345E5C">
        <w:t> </w:t>
      </w:r>
      <w:r w:rsidRPr="00E23121">
        <w:t>večera správným druhem večeře</w:t>
      </w:r>
      <w:r w:rsidR="00345E5C" w:rsidRPr="00E23121">
        <w:t xml:space="preserve"> a</w:t>
      </w:r>
      <w:r w:rsidR="00345E5C">
        <w:t> </w:t>
      </w:r>
      <w:r w:rsidRPr="00E23121">
        <w:t>správným výběrem pití. Plánovali jsme, co si vezmeme na sebe,</w:t>
      </w:r>
      <w:r w:rsidR="00345E5C" w:rsidRPr="00E23121">
        <w:t xml:space="preserve"> a</w:t>
      </w:r>
      <w:r w:rsidR="00345E5C">
        <w:t> </w:t>
      </w:r>
      <w:r w:rsidRPr="00E23121">
        <w:t>dokonce,</w:t>
      </w:r>
      <w:r w:rsidR="00345E5C" w:rsidRPr="00E23121">
        <w:t xml:space="preserve"> i</w:t>
      </w:r>
      <w:r w:rsidR="00345E5C">
        <w:t> </w:t>
      </w:r>
      <w:r w:rsidR="00345E5C" w:rsidRPr="00E23121">
        <w:t>o</w:t>
      </w:r>
      <w:r w:rsidR="00345E5C">
        <w:t> </w:t>
      </w:r>
      <w:r w:rsidRPr="00E23121">
        <w:t>čem si budeme povídat. Věděli jsme, že Gilda se nevrátí dřív než koncem dru</w:t>
      </w:r>
      <w:r w:rsidR="00CC5AD8" w:rsidRPr="00E23121">
        <w:t>hé</w:t>
      </w:r>
      <w:r w:rsidR="00554992" w:rsidRPr="00E23121">
        <w:t>ho zářijové</w:t>
      </w:r>
      <w:r w:rsidRPr="00E23121">
        <w:t>ho týdne,</w:t>
      </w:r>
      <w:r w:rsidR="00345E5C" w:rsidRPr="00E23121">
        <w:t xml:space="preserve"> a</w:t>
      </w:r>
      <w:r w:rsidR="00345E5C">
        <w:t> </w:t>
      </w:r>
      <w:r w:rsidRPr="00E23121">
        <w:t>Marianne rovněž tak,</w:t>
      </w:r>
      <w:r w:rsidR="00345E5C" w:rsidRPr="00E23121">
        <w:t xml:space="preserve"> a</w:t>
      </w:r>
      <w:r w:rsidR="00345E5C">
        <w:t> </w:t>
      </w:r>
      <w:r w:rsidRPr="00E23121">
        <w:t>Richarda jsme nečekali až d</w:t>
      </w:r>
      <w:r w:rsidR="006D2F56">
        <w:t>o osmého září</w:t>
      </w:r>
      <w:r w:rsidRPr="00E23121">
        <w:t>, dva dny před začátkem školy. Jak jen si ta data pamatuji! Mohla bych nakonec učinit výpověď na policii. Dokonce</w:t>
      </w:r>
      <w:r w:rsidR="00345E5C" w:rsidRPr="00E23121">
        <w:t xml:space="preserve"> i</w:t>
      </w:r>
      <w:r w:rsidR="00345E5C">
        <w:t> </w:t>
      </w:r>
      <w:r w:rsidRPr="00E23121">
        <w:t>Aagot odjela. Ne domů do Norska, ale za svým přítelem, který studoval na univerzitě</w:t>
      </w:r>
      <w:r w:rsidR="00345E5C" w:rsidRPr="00E23121">
        <w:t xml:space="preserve"> v</w:t>
      </w:r>
      <w:r w:rsidR="00345E5C">
        <w:t> </w:t>
      </w:r>
      <w:r w:rsidRPr="00E23121">
        <w:t>Durhamu</w:t>
      </w:r>
      <w:r w:rsidR="00345E5C" w:rsidRPr="00E23121">
        <w:t xml:space="preserve"> a</w:t>
      </w:r>
      <w:r w:rsidR="00345E5C">
        <w:t> </w:t>
      </w:r>
      <w:r w:rsidRPr="00E23121">
        <w:t>na prázdniny si našel práci</w:t>
      </w:r>
      <w:r w:rsidR="00345E5C" w:rsidRPr="00E23121">
        <w:t xml:space="preserve"> v</w:t>
      </w:r>
      <w:r w:rsidR="00345E5C">
        <w:t> </w:t>
      </w:r>
      <w:r w:rsidRPr="00E23121">
        <w:t>Newca</w:t>
      </w:r>
      <w:r w:rsidR="00554992" w:rsidRPr="00E23121">
        <w:t>s</w:t>
      </w:r>
      <w:r w:rsidR="00D34DB7" w:rsidRPr="00E23121">
        <w:t>t</w:t>
      </w:r>
      <w:r w:rsidRPr="00E23121">
        <w:t xml:space="preserve">lu. Dokonce jsem jí na tu cestu půjčila svůj vůz. Nebylo to </w:t>
      </w:r>
      <w:r w:rsidRPr="00E23121">
        <w:lastRenderedPageBreak/>
        <w:t>či</w:t>
      </w:r>
      <w:r w:rsidR="00554992" w:rsidRPr="00E23121">
        <w:t>stě</w:t>
      </w:r>
      <w:r w:rsidR="00345E5C" w:rsidRPr="00E23121">
        <w:t xml:space="preserve"> z</w:t>
      </w:r>
      <w:r w:rsidR="00345E5C">
        <w:t> </w:t>
      </w:r>
      <w:r w:rsidR="00554992" w:rsidRPr="00E23121">
        <w:t>altruismu. Nemohla by jet,</w:t>
      </w:r>
      <w:r w:rsidRPr="00E23121">
        <w:t xml:space="preserve"> pokud by neměla zadarmo dopravu</w:t>
      </w:r>
      <w:r w:rsidR="00345E5C" w:rsidRPr="00E23121">
        <w:t xml:space="preserve"> a</w:t>
      </w:r>
      <w:r w:rsidR="00345E5C">
        <w:t> </w:t>
      </w:r>
      <w:r w:rsidRPr="00E23121">
        <w:t>benzín.</w:t>
      </w:r>
    </w:p>
    <w:p w:rsidR="00D34DB7" w:rsidRPr="00E23121" w:rsidRDefault="000251E4" w:rsidP="00E23121">
      <w:pPr>
        <w:pStyle w:val="Text"/>
      </w:pPr>
      <w:r w:rsidRPr="00E23121">
        <w:t>Dopadlo to tak, že jsme</w:t>
      </w:r>
      <w:r w:rsidR="00345E5C" w:rsidRPr="00E23121">
        <w:t xml:space="preserve"> s</w:t>
      </w:r>
      <w:r w:rsidR="00345E5C">
        <w:t> </w:t>
      </w:r>
      <w:r w:rsidR="00EF5E04">
        <w:t>Ala</w:t>
      </w:r>
      <w:r w:rsidRPr="00E23121">
        <w:t>nem nikdy neprožili svých deset společnýc</w:t>
      </w:r>
      <w:r w:rsidR="00554992" w:rsidRPr="00E23121">
        <w:t>h nocí. Dokonce ani jednu. Nikdy</w:t>
      </w:r>
      <w:r w:rsidRPr="00E23121">
        <w:t>, nikdy nedošlo na to, aby</w:t>
      </w:r>
      <w:r w:rsidR="007A04C6">
        <w:t>chom spali bok po boku ve stejné</w:t>
      </w:r>
      <w:r w:rsidRPr="00E23121">
        <w:t xml:space="preserve"> posteli celou noc.</w:t>
      </w:r>
      <w:r w:rsidR="009A1066">
        <w:t xml:space="preserve"> Tí</w:t>
      </w:r>
      <w:r w:rsidRPr="00E23121">
        <w:t>m neříkám, že jsme neprožili společně noc, to ano, dvě dlou</w:t>
      </w:r>
      <w:r w:rsidR="00CC5AD8" w:rsidRPr="00E23121">
        <w:t>hé</w:t>
      </w:r>
      <w:r w:rsidRPr="00E23121">
        <w:t xml:space="preserve"> noci spolu, ty nejdelší, ja</w:t>
      </w:r>
      <w:r w:rsidR="00CC5AD8" w:rsidRPr="00E23121">
        <w:t>ké</w:t>
      </w:r>
      <w:r w:rsidRPr="00E23121">
        <w:t xml:space="preserve"> jsem zažila. Tak,</w:t>
      </w:r>
      <w:r w:rsidR="00345E5C" w:rsidRPr="00E23121">
        <w:t xml:space="preserve"> a</w:t>
      </w:r>
      <w:r w:rsidR="00345E5C">
        <w:t> </w:t>
      </w:r>
      <w:r w:rsidR="00345E5C" w:rsidRPr="00E23121">
        <w:t>o</w:t>
      </w:r>
      <w:r w:rsidR="00345E5C">
        <w:t> </w:t>
      </w:r>
      <w:r w:rsidRPr="00E23121">
        <w:t>tom budu vyprávět.</w:t>
      </w:r>
    </w:p>
    <w:p w:rsidR="00D34DB7" w:rsidRPr="00E23121" w:rsidRDefault="000251E4" w:rsidP="00E23121">
      <w:pPr>
        <w:pStyle w:val="Text"/>
      </w:pPr>
      <w:r w:rsidRPr="00E23121">
        <w:t>Podle toho, co se stane dřív,</w:t>
      </w:r>
      <w:r w:rsidR="00345E5C" w:rsidRPr="00E23121">
        <w:t xml:space="preserve"> a</w:t>
      </w:r>
      <w:r w:rsidR="00345E5C">
        <w:t> </w:t>
      </w:r>
      <w:r w:rsidRPr="00E23121">
        <w:t>ukazuje se, že došlo na můj hlas. Slyšíte, jak jsem ochraptěla. Dál budu vyprávět zas zítra.</w:t>
      </w:r>
    </w:p>
    <w:p w:rsidR="00D34DB7" w:rsidRPr="00E23121" w:rsidRDefault="00D34DB7" w:rsidP="00E23121">
      <w:pPr>
        <w:pStyle w:val="Text"/>
      </w:pPr>
    </w:p>
    <w:p w:rsidR="00D34DB7" w:rsidRPr="00E23121" w:rsidRDefault="000251E4" w:rsidP="00E23121">
      <w:pPr>
        <w:pStyle w:val="Text"/>
      </w:pPr>
      <w:r w:rsidRPr="00E23121">
        <w:t>Alan přijel</w:t>
      </w:r>
      <w:r w:rsidR="00345E5C" w:rsidRPr="00E23121">
        <w:t xml:space="preserve"> z</w:t>
      </w:r>
      <w:r w:rsidR="00345E5C">
        <w:t> </w:t>
      </w:r>
      <w:r w:rsidRPr="00E23121">
        <w:t>Tivetshall St. Michael, aby mě vyzvedl svým vozem, starým šedým roverem, který měl, co jsme se znali. Bylo dvacátého devátého srpna jedená</w:t>
      </w:r>
      <w:r w:rsidR="0021468B">
        <w:t>ct dopoledne</w:t>
      </w:r>
      <w:r w:rsidR="00345E5C">
        <w:t xml:space="preserve"> a </w:t>
      </w:r>
      <w:r w:rsidR="0021468B">
        <w:t>udělalo se hrozné</w:t>
      </w:r>
      <w:r w:rsidRPr="00E23121">
        <w:t xml:space="preserve"> vedro. Měli jsme</w:t>
      </w:r>
      <w:r w:rsidR="00345E5C" w:rsidRPr="00E23121">
        <w:t xml:space="preserve"> v</w:t>
      </w:r>
      <w:r w:rsidR="00345E5C">
        <w:t> </w:t>
      </w:r>
      <w:r w:rsidRPr="00E23121">
        <w:t>plánu jet rovnou do Moluccy</w:t>
      </w:r>
      <w:r w:rsidR="00345E5C" w:rsidRPr="00E23121">
        <w:t xml:space="preserve"> a</w:t>
      </w:r>
      <w:r w:rsidR="00345E5C">
        <w:t> </w:t>
      </w:r>
      <w:r w:rsidRPr="00E23121">
        <w:t>dát si tam oběd</w:t>
      </w:r>
      <w:r w:rsidR="00345E5C" w:rsidRPr="00E23121">
        <w:t xml:space="preserve"> a</w:t>
      </w:r>
      <w:r w:rsidR="00345E5C">
        <w:t> </w:t>
      </w:r>
      <w:r w:rsidRPr="00E23121">
        <w:t xml:space="preserve">pak si někam </w:t>
      </w:r>
      <w:r w:rsidRPr="00447B93">
        <w:t>vyjet</w:t>
      </w:r>
      <w:r w:rsidRPr="00E23121">
        <w:rPr>
          <w:i/>
        </w:rPr>
        <w:t xml:space="preserve">, </w:t>
      </w:r>
      <w:r w:rsidRPr="00E23121">
        <w:t>možná</w:t>
      </w:r>
      <w:r w:rsidR="00345E5C" w:rsidRPr="00E23121">
        <w:t xml:space="preserve"> k</w:t>
      </w:r>
      <w:r w:rsidR="00345E5C">
        <w:t> </w:t>
      </w:r>
      <w:r w:rsidRPr="00E23121">
        <w:t>moři. Chtěli jsme povečeřet venku,</w:t>
      </w:r>
      <w:r w:rsidR="00345E5C" w:rsidRPr="00E23121">
        <w:t xml:space="preserve"> v</w:t>
      </w:r>
      <w:r w:rsidR="00345E5C">
        <w:t> </w:t>
      </w:r>
      <w:r w:rsidRPr="00E23121">
        <w:t>nějakém pěkném hotelu, romantická večeře na hezkém místě, protože potom měla přijít naše první společná noc. Tuším, že odvedl spoustu práce,</w:t>
      </w:r>
      <w:r w:rsidR="00345E5C" w:rsidRPr="00E23121">
        <w:t xml:space="preserve"> o</w:t>
      </w:r>
      <w:r w:rsidR="00345E5C">
        <w:t> </w:t>
      </w:r>
      <w:r w:rsidRPr="00E23121">
        <w:t>kterou by se jinak nezajímal, jen aby si mohl tu večeři dovolit.</w:t>
      </w:r>
    </w:p>
    <w:p w:rsidR="00D34DB7" w:rsidRPr="00E23121" w:rsidRDefault="00886302" w:rsidP="00E23121">
      <w:pPr>
        <w:pStyle w:val="Text"/>
      </w:pPr>
      <w:r>
        <w:t>Připadalo by vám směšné</w:t>
      </w:r>
      <w:r w:rsidR="000251E4" w:rsidRPr="00E23121">
        <w:t>, jak jsem byla oblečená. Ale</w:t>
      </w:r>
      <w:r w:rsidR="00007686" w:rsidRPr="00E23121">
        <w:t xml:space="preserve"> lidé </w:t>
      </w:r>
      <w:r w:rsidR="000251E4" w:rsidRPr="00E23121">
        <w:t>se tehdy oblékali mnohem formálněji,</w:t>
      </w:r>
      <w:r w:rsidR="00345E5C" w:rsidRPr="00E23121">
        <w:t xml:space="preserve"> a</w:t>
      </w:r>
      <w:r w:rsidR="00345E5C">
        <w:t> </w:t>
      </w:r>
      <w:r w:rsidR="000251E4" w:rsidRPr="00E23121">
        <w:t>já</w:t>
      </w:r>
      <w:r w:rsidR="00345E5C">
        <w:t> </w:t>
      </w:r>
      <w:r w:rsidR="00345E5C" w:rsidRPr="00E23121">
        <w:t>–</w:t>
      </w:r>
      <w:r w:rsidR="00345E5C">
        <w:t> </w:t>
      </w:r>
      <w:r w:rsidR="000251E4" w:rsidRPr="00E23121">
        <w:t>myslím, že já jsem</w:t>
      </w:r>
      <w:r w:rsidR="00345E5C" w:rsidRPr="00E23121">
        <w:t xml:space="preserve"> v</w:t>
      </w:r>
      <w:r w:rsidR="00345E5C">
        <w:t> </w:t>
      </w:r>
      <w:r w:rsidR="000251E4" w:rsidRPr="00E23121">
        <w:t>tom byla mnohem důslednější než někteří jiní. Tuším se pořád oblékám dost podobně j</w:t>
      </w:r>
      <w:r w:rsidR="000C7303">
        <w:t>ako</w:t>
      </w:r>
      <w:r w:rsidR="00345E5C">
        <w:t xml:space="preserve"> v </w:t>
      </w:r>
      <w:r w:rsidR="000C7303">
        <w:t>padesátých letech. To byla</w:t>
      </w:r>
      <w:r w:rsidR="000251E4" w:rsidRPr="00E23121">
        <w:t xml:space="preserve"> móda, která mně vyhovovala, šaty</w:t>
      </w:r>
      <w:r w:rsidR="00345E5C" w:rsidRPr="00E23121">
        <w:t xml:space="preserve"> s</w:t>
      </w:r>
      <w:r w:rsidR="00345E5C">
        <w:t> </w:t>
      </w:r>
      <w:r w:rsidR="000251E4" w:rsidRPr="00E23121">
        <w:t>přiléhavými živůtky</w:t>
      </w:r>
      <w:r w:rsidR="00345E5C" w:rsidRPr="00E23121">
        <w:t xml:space="preserve"> a</w:t>
      </w:r>
      <w:r w:rsidR="00345E5C">
        <w:t> </w:t>
      </w:r>
      <w:r w:rsidR="000251E4" w:rsidRPr="00E23121">
        <w:t>útlý</w:t>
      </w:r>
      <w:r w:rsidR="00F77CD9">
        <w:t>mi pasy, široké pásky</w:t>
      </w:r>
      <w:r w:rsidR="00345E5C">
        <w:t xml:space="preserve"> a </w:t>
      </w:r>
      <w:r w:rsidR="00F77CD9">
        <w:t>nabírané</w:t>
      </w:r>
      <w:r w:rsidR="000251E4" w:rsidRPr="00E23121">
        <w:t xml:space="preserve"> sukně, punčochy, střevíce na vysokém podpatku. Kalhoty jsem neměla. Nikdy jsem nenosila svetry nebo vesty. Když pro mě Alan p</w:t>
      </w:r>
      <w:r w:rsidR="002E09B3">
        <w:t>řijel, měla jsem na sobě krémové</w:t>
      </w:r>
      <w:r w:rsidR="000251E4" w:rsidRPr="00E23121">
        <w:t xml:space="preserve"> šaty</w:t>
      </w:r>
      <w:r w:rsidR="00345E5C" w:rsidRPr="00E23121">
        <w:t xml:space="preserve"> s</w:t>
      </w:r>
      <w:r w:rsidR="00345E5C">
        <w:t> </w:t>
      </w:r>
      <w:r w:rsidR="000251E4" w:rsidRPr="00E23121">
        <w:t>růžovými</w:t>
      </w:r>
      <w:r w:rsidR="00345E5C" w:rsidRPr="00E23121">
        <w:t xml:space="preserve"> a</w:t>
      </w:r>
      <w:r w:rsidR="00345E5C">
        <w:t> </w:t>
      </w:r>
      <w:r w:rsidR="002E09B3">
        <w:t>modrými květy, krémové</w:t>
      </w:r>
      <w:r w:rsidR="000251E4" w:rsidRPr="00E23121">
        <w:t xml:space="preserve"> lodičky</w:t>
      </w:r>
      <w:r w:rsidR="002E09B3">
        <w:t xml:space="preserve"> na vysokém podpatku, diamantové hodinky, perlové</w:t>
      </w:r>
      <w:r w:rsidR="000251E4" w:rsidRPr="00E23121">
        <w:t xml:space="preserve"> náušnice.</w:t>
      </w:r>
    </w:p>
    <w:p w:rsidR="00D34DB7" w:rsidRPr="00E23121" w:rsidRDefault="00F77CD9" w:rsidP="00E23121">
      <w:pPr>
        <w:pStyle w:val="Text"/>
      </w:pPr>
      <w:r>
        <w:t>Š</w:t>
      </w:r>
      <w:r w:rsidR="002E09B3">
        <w:t>aty byly hodně</w:t>
      </w:r>
      <w:r w:rsidR="000251E4" w:rsidRPr="00E23121">
        <w:t xml:space="preserve"> vystřižené</w:t>
      </w:r>
      <w:r w:rsidR="00345E5C" w:rsidRPr="00E23121">
        <w:t xml:space="preserve"> a</w:t>
      </w:r>
      <w:r w:rsidR="00345E5C">
        <w:t> </w:t>
      </w:r>
      <w:r w:rsidR="000251E4" w:rsidRPr="00E23121">
        <w:t>odhalovaly ramena</w:t>
      </w:r>
      <w:r w:rsidR="00345E5C" w:rsidRPr="00E23121">
        <w:t xml:space="preserve"> a</w:t>
      </w:r>
      <w:r w:rsidR="00345E5C">
        <w:t> </w:t>
      </w:r>
      <w:r w:rsidR="000251E4" w:rsidRPr="00E23121">
        <w:t>vzala jsem si dvojitý p</w:t>
      </w:r>
      <w:r>
        <w:t>erlový náhrdelník. Vlasy jsem mě</w:t>
      </w:r>
      <w:r w:rsidR="000251E4" w:rsidRPr="00E23121">
        <w:t xml:space="preserve">la podtečené </w:t>
      </w:r>
      <w:r>
        <w:t>do krátkého pážecí</w:t>
      </w:r>
      <w:r w:rsidR="000251E4" w:rsidRPr="00E23121">
        <w:t>ho účesu, sčesané dozadu</w:t>
      </w:r>
      <w:r w:rsidR="00345E5C" w:rsidRPr="00E23121">
        <w:t xml:space="preserve"> a</w:t>
      </w:r>
      <w:r w:rsidR="00345E5C">
        <w:t> </w:t>
      </w:r>
      <w:r w:rsidR="000251E4" w:rsidRPr="00E23121">
        <w:t>nalakované. Dnes by se žena na večeři takhle nenastrojila, že ne</w:t>
      </w:r>
      <w:r>
        <w:t>? Marianne chodí na večeře</w:t>
      </w:r>
      <w:r w:rsidR="00345E5C">
        <w:t xml:space="preserve"> v </w:t>
      </w:r>
      <w:r>
        <w:t>dží</w:t>
      </w:r>
      <w:r w:rsidR="000251E4" w:rsidRPr="00E23121">
        <w:t>nách</w:t>
      </w:r>
      <w:r w:rsidR="00345E5C" w:rsidRPr="00E23121">
        <w:t xml:space="preserve"> a</w:t>
      </w:r>
      <w:r w:rsidR="00345E5C">
        <w:t> </w:t>
      </w:r>
      <w:r w:rsidR="000251E4" w:rsidRPr="00E23121">
        <w:t>indické haleně.</w:t>
      </w:r>
    </w:p>
    <w:p w:rsidR="00D34DB7" w:rsidRPr="00E23121" w:rsidRDefault="00F77CD9" w:rsidP="00E23121">
      <w:pPr>
        <w:pStyle w:val="Text"/>
      </w:pPr>
      <w:r>
        <w:t>Neví</w:t>
      </w:r>
      <w:r w:rsidR="000251E4" w:rsidRPr="00E23121">
        <w:t>m, proč jsem mluvila</w:t>
      </w:r>
      <w:r w:rsidR="00345E5C" w:rsidRPr="00E23121">
        <w:t xml:space="preserve"> o</w:t>
      </w:r>
      <w:r w:rsidR="00345E5C">
        <w:t> </w:t>
      </w:r>
      <w:r w:rsidR="000251E4" w:rsidRPr="00E23121">
        <w:t>šatech, kte</w:t>
      </w:r>
      <w:r w:rsidR="00CC5AD8" w:rsidRPr="00E23121">
        <w:t>ré</w:t>
      </w:r>
      <w:r w:rsidR="000251E4" w:rsidRPr="00E23121">
        <w:t xml:space="preserve"> jsem měla na sobě</w:t>
      </w:r>
      <w:r w:rsidR="008543F9">
        <w:t>, připadá mi to nepodstatné</w:t>
      </w:r>
      <w:r w:rsidR="000251E4" w:rsidRPr="00E23121">
        <w:t>, a</w:t>
      </w:r>
      <w:r w:rsidR="008543F9">
        <w:t>le vlastně to nebylo nepodstatné</w:t>
      </w:r>
      <w:r w:rsidR="000251E4" w:rsidRPr="00E23121">
        <w:t xml:space="preserve">. Jestli </w:t>
      </w:r>
      <w:r w:rsidR="008543F9">
        <w:lastRenderedPageBreak/>
        <w:t>bylo možné</w:t>
      </w:r>
      <w:r w:rsidR="000251E4" w:rsidRPr="00E23121">
        <w:t xml:space="preserve"> všechno ještě zhoršit, tak to, jak jsem byla oblečená, situaci ještě zhoršilo. Neměla jsem</w:t>
      </w:r>
      <w:r w:rsidR="00345E5C" w:rsidRPr="00E23121">
        <w:t xml:space="preserve"> v</w:t>
      </w:r>
      <w:r w:rsidR="00345E5C">
        <w:t> </w:t>
      </w:r>
      <w:r w:rsidR="000251E4" w:rsidRPr="00E23121">
        <w:t>Molucce</w:t>
      </w:r>
      <w:r w:rsidR="007C3F24">
        <w:t xml:space="preserve"> žádné</w:t>
      </w:r>
      <w:r w:rsidR="00345E5C">
        <w:t> </w:t>
      </w:r>
      <w:r w:rsidR="00345E5C" w:rsidRPr="00E23121">
        <w:t>–</w:t>
      </w:r>
      <w:r w:rsidR="00345E5C">
        <w:t> </w:t>
      </w:r>
      <w:r w:rsidR="000251E4" w:rsidRPr="00E23121">
        <w:t>vhodnější, to bude asi to slovo</w:t>
      </w:r>
      <w:r w:rsidR="00345E5C">
        <w:t> </w:t>
      </w:r>
      <w:r w:rsidR="00345E5C" w:rsidRPr="00E23121">
        <w:t>–</w:t>
      </w:r>
      <w:r w:rsidR="00345E5C">
        <w:t> </w:t>
      </w:r>
      <w:r w:rsidR="00C01EE6">
        <w:t>oblečení</w:t>
      </w:r>
      <w:r>
        <w:t>, jenom další</w:t>
      </w:r>
      <w:r w:rsidR="000251E4" w:rsidRPr="00E23121">
        <w:t xml:space="preserve"> šaty</w:t>
      </w:r>
      <w:r w:rsidR="00345E5C" w:rsidRPr="00E23121">
        <w:t xml:space="preserve"> a</w:t>
      </w:r>
      <w:r w:rsidR="00345E5C">
        <w:t> </w:t>
      </w:r>
      <w:r w:rsidR="000251E4" w:rsidRPr="00E23121">
        <w:t>elegantní střevíce</w:t>
      </w:r>
      <w:r w:rsidR="00345E5C" w:rsidRPr="00E23121">
        <w:t xml:space="preserve"> a</w:t>
      </w:r>
      <w:r w:rsidR="00345E5C">
        <w:t> </w:t>
      </w:r>
      <w:r w:rsidR="000251E4" w:rsidRPr="00E23121">
        <w:t xml:space="preserve">takový plášť do </w:t>
      </w:r>
      <w:r>
        <w:t>deště</w:t>
      </w:r>
      <w:r w:rsidR="00345E5C">
        <w:t xml:space="preserve"> z </w:t>
      </w:r>
      <w:r>
        <w:t>měňavé</w:t>
      </w:r>
      <w:r w:rsidR="000251E4" w:rsidRPr="00E23121">
        <w:t>ho hedvábí, který je spíš pro pa</w:t>
      </w:r>
      <w:r>
        <w:t>rádu než nepromokavý, dokonce by</w:t>
      </w:r>
      <w:r w:rsidR="000251E4" w:rsidRPr="00E23121">
        <w:t>ste ho tam ještě našla ve skřín</w:t>
      </w:r>
      <w:r>
        <w:t>i. Překvapuje vás, že si všechny ty</w:t>
      </w:r>
      <w:r w:rsidR="000251E4" w:rsidRPr="00E23121">
        <w:t>hle podrobnosti pamatuji? Že si pamatuji všechno?</w:t>
      </w:r>
    </w:p>
    <w:p w:rsidR="00D34DB7" w:rsidRPr="00E23121" w:rsidRDefault="00F77CD9" w:rsidP="00E23121">
      <w:pPr>
        <w:pStyle w:val="Text"/>
      </w:pPr>
      <w:r>
        <w:t>By</w:t>
      </w:r>
      <w:r w:rsidR="000F2190">
        <w:t>lo hrozné</w:t>
      </w:r>
      <w:r w:rsidR="000251E4" w:rsidRPr="00E23121">
        <w:t xml:space="preserve"> vedro. Měli jsme všechna okénka ve voze otevřená, ale nep</w:t>
      </w:r>
      <w:r>
        <w:t>ohnul se ani list, ani ten nejmí</w:t>
      </w:r>
      <w:r w:rsidR="000251E4" w:rsidRPr="00E23121">
        <w:t>rnější vánek se nezvedl. Farmáři využívali bezvětří</w:t>
      </w:r>
      <w:r w:rsidR="00345E5C" w:rsidRPr="00E23121">
        <w:t xml:space="preserve"> a</w:t>
      </w:r>
      <w:r w:rsidR="00345E5C">
        <w:t> </w:t>
      </w:r>
      <w:r w:rsidR="000251E4" w:rsidRPr="00E23121">
        <w:t>vypalovali pole. Vždycky hrozilo nebezpečí, pokud jste nebyli při vypalování velice opatrní, ale za větrného</w:t>
      </w:r>
      <w:r>
        <w:t xml:space="preserve"> počasí bylo riziko mnohem větší</w:t>
      </w:r>
      <w:r w:rsidR="000251E4" w:rsidRPr="00E23121">
        <w:t>. Takový den, jako byl tehdy, jim seslalo samo nebe. Nad obzorem se vznášel př</w:t>
      </w:r>
      <w:r w:rsidR="00D34DB7" w:rsidRPr="00E23121">
        <w:t>ík</w:t>
      </w:r>
      <w:r w:rsidR="000251E4" w:rsidRPr="00E23121">
        <w:t>rov kouře, hustá světlá šeď téměř zakrývala m</w:t>
      </w:r>
      <w:r>
        <w:t>odř nebe</w:t>
      </w:r>
      <w:r w:rsidR="00345E5C">
        <w:t xml:space="preserve"> a </w:t>
      </w:r>
      <w:r>
        <w:t>do této šedi stoupaly</w:t>
      </w:r>
      <w:r w:rsidR="000251E4" w:rsidRPr="00E23121">
        <w:t xml:space="preserve"> slo</w:t>
      </w:r>
      <w:r>
        <w:t>upce temnějšího dýmu jako</w:t>
      </w:r>
      <w:r w:rsidR="00345E5C">
        <w:t xml:space="preserve"> z </w:t>
      </w:r>
      <w:r>
        <w:t>komínů</w:t>
      </w:r>
      <w:r w:rsidR="000251E4" w:rsidRPr="00E23121">
        <w:t xml:space="preserve"> za zimních nocí.</w:t>
      </w:r>
    </w:p>
    <w:p w:rsidR="00D34DB7" w:rsidRPr="00E23121" w:rsidRDefault="000251E4" w:rsidP="00E23121">
      <w:pPr>
        <w:pStyle w:val="Text"/>
      </w:pPr>
      <w:r w:rsidRPr="00E23121">
        <w:t>M</w:t>
      </w:r>
      <w:r w:rsidR="00F77CD9">
        <w:t>ěl se tím asi vyhubit plevel, mí</w:t>
      </w:r>
      <w:r w:rsidRPr="00E23121">
        <w:t>sto aby se za</w:t>
      </w:r>
      <w:r w:rsidR="00F60F24">
        <w:t>oral. Orání</w:t>
      </w:r>
      <w:r w:rsidR="000C7303">
        <w:t xml:space="preserve"> přišlo po vypalování</w:t>
      </w:r>
      <w:r w:rsidRPr="00E23121">
        <w:t>. Asi na těch polích musel být někdo, farmář nebo některý</w:t>
      </w:r>
      <w:r w:rsidR="00345E5C" w:rsidRPr="00E23121">
        <w:t xml:space="preserve"> z</w:t>
      </w:r>
      <w:r w:rsidR="00345E5C">
        <w:t> </w:t>
      </w:r>
      <w:r w:rsidRPr="00E23121">
        <w:t xml:space="preserve">jeho lidí, kdo dával na oheň pozor, já ale žádného neviděla. Jenom jsem viděla, jak se </w:t>
      </w:r>
      <w:r w:rsidR="00F77CD9">
        <w:t>plameny rozbíhají po strništi, c</w:t>
      </w:r>
      <w:r w:rsidRPr="00E23121">
        <w:t>e</w:t>
      </w:r>
      <w:r w:rsidR="00CC5AD8" w:rsidRPr="00E23121">
        <w:t>lé</w:t>
      </w:r>
      <w:r w:rsidRPr="00E23121">
        <w:t xml:space="preserve"> pole jak chytá plamenem</w:t>
      </w:r>
      <w:r w:rsidR="00345E5C" w:rsidRPr="00E23121">
        <w:t xml:space="preserve"> a</w:t>
      </w:r>
      <w:r w:rsidR="00345E5C">
        <w:t> </w:t>
      </w:r>
      <w:r w:rsidR="00345E5C" w:rsidRPr="00E23121">
        <w:t>v</w:t>
      </w:r>
      <w:r w:rsidR="00345E5C">
        <w:t> </w:t>
      </w:r>
      <w:r w:rsidRPr="00E23121">
        <w:t>černých chuchvalcích se</w:t>
      </w:r>
      <w:r w:rsidR="00345E5C" w:rsidRPr="00E23121">
        <w:t xml:space="preserve"> z</w:t>
      </w:r>
      <w:r w:rsidR="00345E5C">
        <w:t> </w:t>
      </w:r>
      <w:r w:rsidRPr="00E23121">
        <w:t>něho z</w:t>
      </w:r>
      <w:r w:rsidR="00F77CD9">
        <w:t>vedá dým, bez dozoru, nehlí</w:t>
      </w:r>
      <w:r w:rsidRPr="00E23121">
        <w:t>daný, který naplňoval vzduch dusivou černotou.</w:t>
      </w:r>
      <w:r w:rsidR="00345E5C" w:rsidRPr="00E23121">
        <w:t xml:space="preserve"> V</w:t>
      </w:r>
      <w:r w:rsidR="00345E5C">
        <w:t> </w:t>
      </w:r>
      <w:r w:rsidR="00F60F24">
        <w:t>ní tančily spálené</w:t>
      </w:r>
      <w:r w:rsidRPr="00E23121">
        <w:t xml:space="preserve"> kousíčky stébel jako hejna much. Zavřeli jsme všechna okénka. U</w:t>
      </w:r>
      <w:r w:rsidR="00F60F24">
        <w:t>ž jsem měla saze na rukou, jemné, ale mastné</w:t>
      </w:r>
      <w:r w:rsidRPr="00E23121">
        <w:t xml:space="preserve"> šmouhy, kte</w:t>
      </w:r>
      <w:r w:rsidR="00CC5AD8" w:rsidRPr="00E23121">
        <w:t>ré</w:t>
      </w:r>
      <w:r w:rsidR="00F77CD9">
        <w:t xml:space="preserve"> páchly jako vypálené</w:t>
      </w:r>
      <w:r w:rsidRPr="00E23121">
        <w:t xml:space="preserve"> zápalky.</w:t>
      </w:r>
    </w:p>
    <w:p w:rsidR="00D34DB7" w:rsidRPr="00E23121" w:rsidRDefault="000251E4" w:rsidP="00F77CD9">
      <w:pPr>
        <w:pStyle w:val="Text"/>
      </w:pPr>
      <w:r w:rsidRPr="00E23121">
        <w:t>Jednou jsme zastavili, abychom nakoupili jídlo,</w:t>
      </w:r>
      <w:r w:rsidR="00345E5C" w:rsidRPr="00E23121">
        <w:t xml:space="preserve"> a</w:t>
      </w:r>
      <w:r w:rsidR="00345E5C">
        <w:t> </w:t>
      </w:r>
      <w:r w:rsidRPr="00E23121">
        <w:t>on koupil láhev šampaňského. Cestou přes Waveney do Curtonu jsme podle mě kromě prodavače nezahlédli živou</w:t>
      </w:r>
      <w:r w:rsidR="00F77CD9">
        <w:t xml:space="preserve"> duši. Chvíli jsme jeli za jední</w:t>
      </w:r>
      <w:r w:rsidRPr="00E23121">
        <w:t>m vozem</w:t>
      </w:r>
      <w:r w:rsidR="00345E5C" w:rsidRPr="00E23121">
        <w:t xml:space="preserve"> a</w:t>
      </w:r>
      <w:r w:rsidR="00345E5C">
        <w:t> </w:t>
      </w:r>
      <w:r w:rsidRPr="00E23121">
        <w:t>dva jsme potkali. Před pětadvaceti lety byl tady ten kraj hodně zapadlý. Nedotčený, tomu říkali. Suffolk byl druhé ne</w:t>
      </w:r>
      <w:r w:rsidR="00E42590">
        <w:t>jmén</w:t>
      </w:r>
      <w:r w:rsidR="00F77CD9">
        <w:t>ě poničené hrabství</w:t>
      </w:r>
      <w:r w:rsidR="00345E5C" w:rsidRPr="00E23121">
        <w:t xml:space="preserve"> v</w:t>
      </w:r>
      <w:r w:rsidR="00345E5C">
        <w:t> </w:t>
      </w:r>
      <w:r w:rsidRPr="00E23121">
        <w:t>Anglii,</w:t>
      </w:r>
      <w:r w:rsidR="00345E5C" w:rsidRPr="00E23121">
        <w:t xml:space="preserve"> a</w:t>
      </w:r>
      <w:r w:rsidR="00345E5C">
        <w:t> </w:t>
      </w:r>
      <w:r w:rsidRPr="00E23121">
        <w:t>to se muselo týkat také hranic</w:t>
      </w:r>
      <w:r w:rsidR="00345E5C" w:rsidRPr="00E23121">
        <w:t xml:space="preserve"> s</w:t>
      </w:r>
      <w:r w:rsidR="00345E5C">
        <w:t> </w:t>
      </w:r>
      <w:r w:rsidRPr="00E23121">
        <w:t>Norfolkem. Ale to budete vědět, to jste slyše</w:t>
      </w:r>
      <w:r w:rsidR="00F77CD9">
        <w:t>la od své matky</w:t>
      </w:r>
      <w:r w:rsidR="00345E5C" w:rsidRPr="00E23121">
        <w:t xml:space="preserve"> a</w:t>
      </w:r>
      <w:r w:rsidR="00345E5C">
        <w:t> </w:t>
      </w:r>
      <w:r w:rsidRPr="00E23121">
        <w:t>babičky. Bývaly zde kouty, kde byste mohla ujet čtyřiadvacet mil, rozhlížet se přes prázdné louky</w:t>
      </w:r>
      <w:r w:rsidR="00345E5C" w:rsidRPr="00E23121">
        <w:t xml:space="preserve"> a</w:t>
      </w:r>
      <w:r w:rsidR="00345E5C">
        <w:t> </w:t>
      </w:r>
      <w:r w:rsidRPr="00E23121">
        <w:t>lesy</w:t>
      </w:r>
      <w:r w:rsidR="00345E5C" w:rsidRPr="00E23121">
        <w:t xml:space="preserve"> a</w:t>
      </w:r>
      <w:r w:rsidR="00345E5C">
        <w:t> </w:t>
      </w:r>
      <w:r w:rsidRPr="00E23121">
        <w:t>za celou tu cestu uvidět snad tři farmy</w:t>
      </w:r>
      <w:r w:rsidR="00345E5C" w:rsidRPr="00E23121">
        <w:t xml:space="preserve"> a</w:t>
      </w:r>
      <w:r w:rsidR="00345E5C">
        <w:t> </w:t>
      </w:r>
      <w:r w:rsidRPr="00E23121">
        <w:t>půl tuctu chalup. Brec</w:t>
      </w:r>
      <w:r w:rsidR="00D34DB7" w:rsidRPr="00E23121">
        <w:t>kl</w:t>
      </w:r>
      <w:r w:rsidRPr="00E23121">
        <w:t>and byl pořád ještě divoký</w:t>
      </w:r>
      <w:r w:rsidR="00345E5C" w:rsidRPr="00E23121">
        <w:t xml:space="preserve"> a</w:t>
      </w:r>
      <w:r w:rsidR="00345E5C">
        <w:t> </w:t>
      </w:r>
      <w:r w:rsidRPr="00E23121">
        <w:t>neznámý</w:t>
      </w:r>
      <w:r w:rsidR="00345E5C" w:rsidRPr="00E23121">
        <w:t xml:space="preserve"> a</w:t>
      </w:r>
      <w:r w:rsidR="00345E5C">
        <w:t> </w:t>
      </w:r>
      <w:r w:rsidRPr="00E23121">
        <w:t>slatiny opuštěné</w:t>
      </w:r>
      <w:r w:rsidR="00345E5C" w:rsidRPr="00E23121">
        <w:t xml:space="preserve"> a</w:t>
      </w:r>
      <w:r w:rsidR="00345E5C">
        <w:t> </w:t>
      </w:r>
      <w:r w:rsidR="00AB566F">
        <w:t>mlčenlivé</w:t>
      </w:r>
      <w:r w:rsidRPr="00E23121">
        <w:t>.</w:t>
      </w:r>
    </w:p>
    <w:p w:rsidR="00D34DB7" w:rsidRPr="00E23121" w:rsidRDefault="00F77CD9" w:rsidP="00E23121">
      <w:pPr>
        <w:pStyle w:val="Text"/>
      </w:pPr>
      <w:r>
        <w:lastRenderedPageBreak/>
        <w:t>Kdy</w:t>
      </w:r>
      <w:r w:rsidR="000251E4" w:rsidRPr="00E23121">
        <w:t>ž jsme dojeli do Moluccy, zůstal ten převalující se dým za námi. Nad slatinami za domem byla obloha modrá</w:t>
      </w:r>
      <w:r w:rsidR="00345E5C" w:rsidRPr="00E23121">
        <w:t xml:space="preserve"> a</w:t>
      </w:r>
      <w:r w:rsidR="00345E5C">
        <w:t> </w:t>
      </w:r>
      <w:r w:rsidR="000251E4" w:rsidRPr="00E23121">
        <w:t>mohli jsme dýchat, aniž bychom vdechovali zuhelnatě</w:t>
      </w:r>
      <w:r w:rsidR="00CC5AD8" w:rsidRPr="00E23121">
        <w:t>lé</w:t>
      </w:r>
      <w:r w:rsidR="000251E4" w:rsidRPr="00E23121">
        <w:t xml:space="preserve"> zbytky ječmene. Panov</w:t>
      </w:r>
      <w:r>
        <w:t>alo naprosté ticho</w:t>
      </w:r>
      <w:r w:rsidR="0021468B">
        <w:t>. Ptáci zpívali jenom za svítání</w:t>
      </w:r>
      <w:r w:rsidR="00345E5C">
        <w:t xml:space="preserve"> a </w:t>
      </w:r>
      <w:r>
        <w:t>předtí</w:t>
      </w:r>
      <w:r w:rsidR="000251E4" w:rsidRPr="00E23121">
        <w:t>m, než se ukládali ke spánku,</w:t>
      </w:r>
      <w:r w:rsidR="00345E5C" w:rsidRPr="00E23121">
        <w:t xml:space="preserve"> v</w:t>
      </w:r>
      <w:r w:rsidR="00345E5C">
        <w:t> </w:t>
      </w:r>
      <w:r w:rsidR="000251E4" w:rsidRPr="00E23121">
        <w:t>poledne ne. Mohli jsme</w:t>
      </w:r>
      <w:r w:rsidR="00345E5C" w:rsidRPr="00E23121">
        <w:t xml:space="preserve"> v</w:t>
      </w:r>
      <w:r w:rsidR="00345E5C">
        <w:t> </w:t>
      </w:r>
      <w:r w:rsidR="000251E4" w:rsidRPr="00E23121">
        <w:t>tom domě strávit hodiny</w:t>
      </w:r>
      <w:r w:rsidR="00345E5C" w:rsidRPr="00E23121">
        <w:t xml:space="preserve"> a</w:t>
      </w:r>
      <w:r w:rsidR="00345E5C">
        <w:t> </w:t>
      </w:r>
      <w:r w:rsidR="000251E4" w:rsidRPr="00E23121">
        <w:t>po silnici za tím dlouhým t</w:t>
      </w:r>
      <w:r w:rsidR="00874F24">
        <w:t>ravnatým pruhem neprojelo jediné</w:t>
      </w:r>
      <w:r w:rsidR="000251E4" w:rsidRPr="00E23121">
        <w:t xml:space="preserve"> auto.</w:t>
      </w:r>
    </w:p>
    <w:p w:rsidR="00D34DB7" w:rsidRPr="00E23121" w:rsidRDefault="000251E4" w:rsidP="00E23121">
      <w:pPr>
        <w:pStyle w:val="Text"/>
      </w:pPr>
      <w:r w:rsidRPr="00E23121">
        <w:t xml:space="preserve">Čekala byste, že půjdeme, jakmile jsme se ocitli uvnitř, rovnou do postele? Tuhle fázi jsme už měli za sebou, ačkoli bychom to možná udělali, kdybychom měli, tak jako minulý srpen, pro sebe čas jenom ve dne. Ale mysleli jsme si, že nás čeká deset nocí. Ne, tehdy jsme si mysleli, že máme před sebou celý život, protože jen jsme vešli do domu, Alan řekl: </w:t>
      </w:r>
      <w:r w:rsidR="00D34DB7" w:rsidRPr="00E23121">
        <w:t>„</w:t>
      </w:r>
      <w:r w:rsidRPr="00E23121">
        <w:t>Tohle není dovolená, miláčku. Tohle je navždy. Nevrátím se. Odešel jsem od ní.</w:t>
      </w:r>
      <w:r w:rsidR="00D34DB7" w:rsidRPr="00E23121">
        <w:t>“</w:t>
      </w:r>
    </w:p>
    <w:p w:rsidR="00D34DB7" w:rsidRPr="00E23121" w:rsidRDefault="000251E4" w:rsidP="00E23121">
      <w:pPr>
        <w:pStyle w:val="Text"/>
      </w:pPr>
      <w:r w:rsidRPr="00E23121">
        <w:t>Vzal mě do náruče</w:t>
      </w:r>
      <w:r w:rsidR="00345E5C" w:rsidRPr="00E23121">
        <w:t xml:space="preserve"> a</w:t>
      </w:r>
      <w:r w:rsidR="00345E5C">
        <w:t> </w:t>
      </w:r>
      <w:r w:rsidRPr="00E23121">
        <w:t>políbil. Objala jsem ho</w:t>
      </w:r>
      <w:r w:rsidR="00345E5C" w:rsidRPr="00E23121">
        <w:t xml:space="preserve"> a</w:t>
      </w:r>
      <w:r w:rsidR="00345E5C">
        <w:t> </w:t>
      </w:r>
      <w:r w:rsidRPr="00E23121">
        <w:t>ta</w:t>
      </w:r>
      <w:r w:rsidR="00CC5AD8" w:rsidRPr="00E23121">
        <w:t>ké</w:t>
      </w:r>
      <w:r w:rsidRPr="00E23121">
        <w:t xml:space="preserve"> ho políbila</w:t>
      </w:r>
      <w:r w:rsidR="00345E5C" w:rsidRPr="00E23121">
        <w:t xml:space="preserve"> a</w:t>
      </w:r>
      <w:r w:rsidR="00345E5C">
        <w:t> </w:t>
      </w:r>
      <w:r w:rsidRPr="00E23121">
        <w:t>začali jsme tančit.</w:t>
      </w:r>
    </w:p>
    <w:p w:rsidR="00D34DB7" w:rsidRPr="00E23121" w:rsidRDefault="00D34DB7" w:rsidP="00E23121">
      <w:pPr>
        <w:pStyle w:val="Text"/>
      </w:pPr>
    </w:p>
    <w:p w:rsidR="00D34DB7" w:rsidRPr="00E23121" w:rsidRDefault="000251E4" w:rsidP="00E23121">
      <w:pPr>
        <w:pStyle w:val="Text"/>
        <w:jc w:val="left"/>
      </w:pPr>
      <w:r w:rsidRPr="00E23121">
        <w:t>Léta mezi tou dob</w:t>
      </w:r>
      <w:r w:rsidR="0021468B">
        <w:t>ou</w:t>
      </w:r>
      <w:r w:rsidR="00345E5C">
        <w:t xml:space="preserve"> a </w:t>
      </w:r>
      <w:r w:rsidR="0021468B">
        <w:t>dneškem začala prvního září</w:t>
      </w:r>
      <w:r w:rsidRPr="00E23121">
        <w:t>.</w:t>
      </w:r>
    </w:p>
    <w:p w:rsidR="00D34DB7" w:rsidRPr="00E23121" w:rsidRDefault="000251E4" w:rsidP="00E23121">
      <w:pPr>
        <w:pStyle w:val="Text"/>
      </w:pPr>
      <w:r w:rsidRPr="00E23121">
        <w:t>Přišel dvacátý devátý srpen,</w:t>
      </w:r>
      <w:r w:rsidR="00345E5C" w:rsidRPr="00E23121">
        <w:t xml:space="preserve"> a</w:t>
      </w:r>
      <w:r w:rsidR="00345E5C">
        <w:t> </w:t>
      </w:r>
      <w:r w:rsidRPr="00E23121">
        <w:t>pak další den</w:t>
      </w:r>
      <w:r w:rsidR="00345E5C" w:rsidRPr="00E23121">
        <w:t xml:space="preserve"> a</w:t>
      </w:r>
      <w:r w:rsidR="00345E5C">
        <w:t> </w:t>
      </w:r>
      <w:r w:rsidRPr="00E23121">
        <w:t>noc</w:t>
      </w:r>
      <w:r w:rsidR="00345E5C" w:rsidRPr="00E23121">
        <w:t xml:space="preserve"> a</w:t>
      </w:r>
      <w:r w:rsidR="00345E5C">
        <w:t> </w:t>
      </w:r>
      <w:r w:rsidRPr="00E23121">
        <w:t>po ni další den</w:t>
      </w:r>
      <w:r w:rsidR="00345E5C" w:rsidRPr="00E23121">
        <w:t xml:space="preserve"> a</w:t>
      </w:r>
      <w:r w:rsidR="00345E5C">
        <w:t> </w:t>
      </w:r>
      <w:r w:rsidRPr="00E23121">
        <w:t>pak čtyřiadvacet let. Myslím, že takhle jsem to tehdy nevnímala, ale dnes to tak vidím. Na konci těch let.</w:t>
      </w:r>
    </w:p>
    <w:p w:rsidR="00D34DB7" w:rsidRPr="00E23121" w:rsidRDefault="000251E4" w:rsidP="00E23121">
      <w:pPr>
        <w:pStyle w:val="Text"/>
      </w:pPr>
      <w:r w:rsidRPr="00E23121">
        <w:t>Dneska by se tomu, čím jsem tehdy trpěla, říkalo chronická deprese, ten termín jsem se dověděla od Richarda. Léčili by mě, dostávala bych léky, chodila na terapii, poradili by mně. Tehdy jsem neměla nic. Proplouvala jsem šedivými dny,</w:t>
      </w:r>
      <w:r w:rsidR="00345E5C" w:rsidRPr="00E23121">
        <w:t xml:space="preserve"> z</w:t>
      </w:r>
      <w:r w:rsidR="00345E5C">
        <w:t> </w:t>
      </w:r>
      <w:r w:rsidRPr="00E23121">
        <w:t>kterých vyprchal všechen jas.</w:t>
      </w:r>
    </w:p>
    <w:p w:rsidR="00D34DB7" w:rsidRPr="00E23121" w:rsidRDefault="000251E4" w:rsidP="000C7303">
      <w:pPr>
        <w:pStyle w:val="Text"/>
      </w:pPr>
      <w:r w:rsidRPr="00E23121">
        <w:t>Nežadoním</w:t>
      </w:r>
      <w:r w:rsidR="00345E5C" w:rsidRPr="00E23121">
        <w:t xml:space="preserve"> o</w:t>
      </w:r>
      <w:r w:rsidR="00345E5C">
        <w:t> </w:t>
      </w:r>
      <w:r w:rsidRPr="00E23121">
        <w:t>soucit. Kdo by mi ho ostatně mohl poskytnout? Nikdo by tomuhle nenaslouchal.</w:t>
      </w:r>
      <w:r w:rsidR="00345E5C" w:rsidRPr="00E23121">
        <w:t xml:space="preserve"> A</w:t>
      </w:r>
      <w:r w:rsidR="00345E5C">
        <w:t> </w:t>
      </w:r>
      <w:r w:rsidRPr="00E23121">
        <w:t>já si nezasloužím žádný soucit, ačkoli Alan ano. Já měla</w:t>
      </w:r>
      <w:r w:rsidR="00A858B4">
        <w:t xml:space="preserve"> své</w:t>
      </w:r>
      <w:r w:rsidRPr="00E23121">
        <w:t xml:space="preserve"> děti. Alan neměl nikoho. Do</w:t>
      </w:r>
      <w:r w:rsidR="00D213F3">
        <w:t>stal se do strašné</w:t>
      </w:r>
      <w:r w:rsidRPr="00E23121">
        <w:t xml:space="preserve"> situace</w:t>
      </w:r>
      <w:r w:rsidR="00345E5C" w:rsidRPr="00E23121">
        <w:t xml:space="preserve"> a</w:t>
      </w:r>
      <w:r w:rsidR="00345E5C">
        <w:t> </w:t>
      </w:r>
      <w:r w:rsidRPr="00E23121">
        <w:t xml:space="preserve">já nemohla udělat nic, abych mu ulehčila. Pomyšlení na něho, jeho </w:t>
      </w:r>
      <w:r w:rsidR="00E42590">
        <w:t>jmén</w:t>
      </w:r>
      <w:r w:rsidRPr="00E23121">
        <w:t>o, vzpomínky na něho mě ochromovaly. Dokonce</w:t>
      </w:r>
      <w:r w:rsidR="00345E5C" w:rsidRPr="00E23121">
        <w:t xml:space="preserve"> i</w:t>
      </w:r>
      <w:r w:rsidR="00345E5C">
        <w:t> </w:t>
      </w:r>
      <w:r w:rsidRPr="00E23121">
        <w:t>kdybych chtěla</w:t>
      </w:r>
      <w:r w:rsidR="00345E5C">
        <w:t> </w:t>
      </w:r>
      <w:r w:rsidR="00345E5C" w:rsidRPr="00E23121">
        <w:t>–</w:t>
      </w:r>
      <w:r w:rsidR="00345E5C">
        <w:t> </w:t>
      </w:r>
      <w:r w:rsidRPr="00E23121">
        <w:t>a samozřejmě jsem chtěla</w:t>
      </w:r>
      <w:r w:rsidR="00345E5C">
        <w:t> </w:t>
      </w:r>
      <w:r w:rsidR="00345E5C" w:rsidRPr="00E23121">
        <w:t>–</w:t>
      </w:r>
      <w:r w:rsidR="00345E5C">
        <w:t> </w:t>
      </w:r>
      <w:r w:rsidRPr="00E23121">
        <w:t>neměla bych sílu zvednout telefon</w:t>
      </w:r>
      <w:r w:rsidR="00345E5C" w:rsidRPr="00E23121">
        <w:t xml:space="preserve"> a</w:t>
      </w:r>
      <w:r w:rsidR="00345E5C">
        <w:t> </w:t>
      </w:r>
      <w:r w:rsidRPr="00E23121">
        <w:t>vytočit jeho číslo. Psala jsem mu, to ano.</w:t>
      </w:r>
      <w:r w:rsidR="000C7303">
        <w:t xml:space="preserve"> Dopisy nikdy neodešly. Jak vím, že</w:t>
      </w:r>
      <w:r w:rsidR="00345E5C">
        <w:t xml:space="preserve"> s </w:t>
      </w:r>
      <w:r w:rsidR="000C7303">
        <w:t>ní</w:t>
      </w:r>
      <w:r w:rsidRPr="00E23121">
        <w:t>m to bylo stejné? Že chtěl ta</w:t>
      </w:r>
      <w:r w:rsidR="00CC5AD8" w:rsidRPr="00E23121">
        <w:t>ké</w:t>
      </w:r>
      <w:r w:rsidRPr="00E23121">
        <w:t xml:space="preserve"> zavolat</w:t>
      </w:r>
      <w:r w:rsidR="00345E5C" w:rsidRPr="00E23121">
        <w:t xml:space="preserve"> a</w:t>
      </w:r>
      <w:r w:rsidR="00345E5C">
        <w:t> </w:t>
      </w:r>
      <w:r w:rsidRPr="00E23121">
        <w:t>zkoušel napsat? Prostě to vím.</w:t>
      </w:r>
    </w:p>
    <w:p w:rsidR="00D34DB7" w:rsidRPr="00E23121" w:rsidRDefault="000251E4" w:rsidP="00E23121">
      <w:pPr>
        <w:pStyle w:val="Text"/>
      </w:pPr>
      <w:r w:rsidRPr="00E23121">
        <w:lastRenderedPageBreak/>
        <w:t>Protože to nebyl jeden</w:t>
      </w:r>
      <w:r w:rsidR="00345E5C" w:rsidRPr="00E23121">
        <w:t xml:space="preserve"> z</w:t>
      </w:r>
      <w:r w:rsidR="00345E5C">
        <w:t> </w:t>
      </w:r>
      <w:r w:rsidRPr="00E23121">
        <w:t>Gildiných filmů, nerozešli jsme se okamžitě</w:t>
      </w:r>
      <w:r w:rsidR="00345E5C" w:rsidRPr="00E23121">
        <w:t xml:space="preserve"> a</w:t>
      </w:r>
      <w:r w:rsidR="00345E5C">
        <w:t> </w:t>
      </w:r>
      <w:r w:rsidRPr="00E23121">
        <w:t>dramaticky. Gilda tvrdila, že nevím nic</w:t>
      </w:r>
      <w:r w:rsidR="00345E5C" w:rsidRPr="00E23121">
        <w:t xml:space="preserve"> o</w:t>
      </w:r>
      <w:r w:rsidR="00345E5C">
        <w:t> </w:t>
      </w:r>
      <w:r w:rsidRPr="00E23121">
        <w:t>životě, ale není to tak. Setkala jsem se</w:t>
      </w:r>
      <w:r w:rsidR="00345E5C" w:rsidRPr="00E23121">
        <w:t xml:space="preserve"> s</w:t>
      </w:r>
      <w:r w:rsidR="00345E5C">
        <w:t> </w:t>
      </w:r>
      <w:r w:rsidRPr="00E23121">
        <w:t>Alanem den předtím, než se Richard vrátil. Ne</w:t>
      </w:r>
      <w:r w:rsidR="00345E5C" w:rsidRPr="00E23121">
        <w:t xml:space="preserve"> v</w:t>
      </w:r>
      <w:r w:rsidR="00345E5C">
        <w:t> </w:t>
      </w:r>
      <w:r w:rsidRPr="00E23121">
        <w:t>Molucce, ale</w:t>
      </w:r>
      <w:r w:rsidR="00345E5C" w:rsidRPr="00E23121">
        <w:t xml:space="preserve"> v</w:t>
      </w:r>
      <w:r w:rsidR="00345E5C">
        <w:t> </w:t>
      </w:r>
      <w:r w:rsidRPr="00E23121">
        <w:t>hotelu, kam jsme někdy cho</w:t>
      </w:r>
      <w:r w:rsidR="00F77CD9">
        <w:t>dívali na jídlo. Seděli jsme</w:t>
      </w:r>
      <w:r w:rsidR="00345E5C">
        <w:t xml:space="preserve"> v </w:t>
      </w:r>
      <w:r w:rsidR="00F77CD9">
        <w:t>b</w:t>
      </w:r>
      <w:r w:rsidRPr="00E23121">
        <w:t>aru</w:t>
      </w:r>
      <w:r w:rsidR="00345E5C" w:rsidRPr="00E23121">
        <w:t xml:space="preserve"> a</w:t>
      </w:r>
      <w:r w:rsidR="00345E5C">
        <w:t> </w:t>
      </w:r>
      <w:r w:rsidR="002E5860">
        <w:t>nepili naše oblíbené známé</w:t>
      </w:r>
      <w:r w:rsidRPr="00E23121">
        <w:t xml:space="preserve"> pití, on si dal whisky</w:t>
      </w:r>
      <w:r w:rsidR="00345E5C" w:rsidRPr="00E23121">
        <w:t xml:space="preserve"> a</w:t>
      </w:r>
      <w:r w:rsidR="00345E5C">
        <w:t> </w:t>
      </w:r>
      <w:r w:rsidRPr="00E23121">
        <w:t>já nějaký kok</w:t>
      </w:r>
      <w:r w:rsidR="00F77CD9">
        <w:t>tejl</w:t>
      </w:r>
      <w:r w:rsidR="00345E5C">
        <w:t xml:space="preserve"> s </w:t>
      </w:r>
      <w:r w:rsidR="00F77CD9">
        <w:t>vermutem. Bylo to, jako bychom každý začali</w:t>
      </w:r>
      <w:r w:rsidRPr="00E23121">
        <w:t xml:space="preserve"> dělat všechno jinak než dřív.</w:t>
      </w:r>
    </w:p>
    <w:p w:rsidR="00D34DB7" w:rsidRPr="00E23121" w:rsidRDefault="000251E4" w:rsidP="00E23121">
      <w:pPr>
        <w:pStyle w:val="Text"/>
      </w:pPr>
      <w:r w:rsidRPr="00E23121">
        <w:t>Mezi nás se postavilo to, co se stalo, ale nedalo se</w:t>
      </w:r>
      <w:r w:rsidR="00345E5C" w:rsidRPr="00E23121">
        <w:t xml:space="preserve"> o</w:t>
      </w:r>
      <w:r w:rsidR="00345E5C">
        <w:t> </w:t>
      </w:r>
      <w:r w:rsidRPr="00E23121">
        <w:t>tom mluvit, každý jsme to musel mlčky přijmout. Jak zvláštní, že jsme neměli</w:t>
      </w:r>
      <w:r w:rsidR="00345E5C" w:rsidRPr="00E23121">
        <w:t xml:space="preserve"> o</w:t>
      </w:r>
      <w:r w:rsidR="00345E5C">
        <w:t> </w:t>
      </w:r>
      <w:r w:rsidRPr="00E23121">
        <w:t>čem víc hovořit. My dva, kteří jsme toho mívali tolik na srdci, tolik společného, že jsme si povídali po celou dobu, co jsme bývali spolu, jsme si neměli co říct. Existují páry, kte</w:t>
      </w:r>
      <w:r w:rsidR="00CC5AD8" w:rsidRPr="00E23121">
        <w:t>ré</w:t>
      </w:r>
      <w:r w:rsidRPr="00E23121">
        <w:t xml:space="preserve"> spolu dovedou být ve </w:t>
      </w:r>
      <w:r w:rsidR="00D34DB7" w:rsidRPr="00E23121">
        <w:t>„</w:t>
      </w:r>
      <w:r w:rsidRPr="00E23121">
        <w:t>vlídném mlčení</w:t>
      </w:r>
      <w:r w:rsidR="00D34DB7" w:rsidRPr="00E23121">
        <w:t>“</w:t>
      </w:r>
      <w:r w:rsidRPr="00E23121">
        <w:t>, ale mezi takové my nikdy nepatřili. Ticho, kte</w:t>
      </w:r>
      <w:r w:rsidR="00CC5AD8" w:rsidRPr="00E23121">
        <w:t>ré</w:t>
      </w:r>
      <w:r w:rsidR="00822AAC">
        <w:t xml:space="preserve"> se na nás sneslo, nebylo vlídné</w:t>
      </w:r>
      <w:r w:rsidRPr="00E23121">
        <w:t>. Byla to nicota, prázdnota,</w:t>
      </w:r>
      <w:r w:rsidR="00345E5C" w:rsidRPr="00E23121">
        <w:t xml:space="preserve"> a</w:t>
      </w:r>
      <w:r w:rsidR="00345E5C">
        <w:t> </w:t>
      </w:r>
      <w:r w:rsidRPr="00E23121">
        <w:t xml:space="preserve">pokud trvalo, vyplňovala je určitá panika. Opovrhovali jsme povrchním klábosením, nebo spíš </w:t>
      </w:r>
      <w:r w:rsidR="000C7303">
        <w:t>jsme si je nechávali pro ostatní</w:t>
      </w:r>
      <w:r w:rsidRPr="00E23121">
        <w:t>, neboť jsme věděli, že to není nic pro nás,</w:t>
      </w:r>
      <w:r w:rsidR="00345E5C" w:rsidRPr="00E23121">
        <w:t xml:space="preserve"> a</w:t>
      </w:r>
      <w:r w:rsidR="00345E5C">
        <w:t> </w:t>
      </w:r>
      <w:r w:rsidRPr="00E23121">
        <w:t>proto jsme teď takový hovor odmítali.</w:t>
      </w:r>
    </w:p>
    <w:p w:rsidR="00D34DB7" w:rsidRPr="00E23121" w:rsidRDefault="000251E4" w:rsidP="00E23121">
      <w:pPr>
        <w:pStyle w:val="Text"/>
      </w:pPr>
      <w:r w:rsidRPr="00E23121">
        <w:t>Ne že bychom chtěli mluvit</w:t>
      </w:r>
      <w:r w:rsidR="00345E5C" w:rsidRPr="00E23121">
        <w:t xml:space="preserve"> o</w:t>
      </w:r>
      <w:r w:rsidR="00345E5C">
        <w:t> </w:t>
      </w:r>
      <w:r w:rsidR="002648CA">
        <w:t>ní</w:t>
      </w:r>
      <w:r w:rsidR="00345E5C" w:rsidRPr="00E23121">
        <w:t xml:space="preserve"> a</w:t>
      </w:r>
      <w:r w:rsidR="00345E5C">
        <w:t> </w:t>
      </w:r>
      <w:r w:rsidR="00345E5C" w:rsidRPr="00E23121">
        <w:t>o</w:t>
      </w:r>
      <w:r w:rsidR="00345E5C">
        <w:t> </w:t>
      </w:r>
      <w:r w:rsidRPr="00E23121">
        <w:t>tom, co se stalo, ale to, co se stalo, přehlušilo všechno ostatní. Někteří</w:t>
      </w:r>
      <w:r w:rsidR="00007686" w:rsidRPr="00E23121">
        <w:t xml:space="preserve"> lidé </w:t>
      </w:r>
      <w:r w:rsidRPr="00E23121">
        <w:t>se vychloubají, že žijí</w:t>
      </w:r>
      <w:r w:rsidR="00345E5C" w:rsidRPr="00E23121">
        <w:t xml:space="preserve"> v</w:t>
      </w:r>
      <w:r w:rsidR="00345E5C">
        <w:t> </w:t>
      </w:r>
      <w:r w:rsidRPr="00E23121">
        <w:t>přítomnosti, ale když to zkusíte, zjistíte, že to nejde. Snažili jsme se</w:t>
      </w:r>
      <w:r w:rsidR="00345E5C" w:rsidRPr="00E23121">
        <w:t xml:space="preserve"> o</w:t>
      </w:r>
      <w:r w:rsidR="00345E5C">
        <w:t> </w:t>
      </w:r>
      <w:r w:rsidRPr="00E23121">
        <w:t>to, snažili jsme se vymazat minulost, protože by</w:t>
      </w:r>
      <w:r w:rsidR="000C7303">
        <w:t>la pří</w:t>
      </w:r>
      <w:r w:rsidRPr="00E23121">
        <w:t>liš ohavná, neschopní představit si budoucnost, snažili jsme se existovat tady</w:t>
      </w:r>
      <w:r w:rsidR="00345E5C" w:rsidRPr="00E23121">
        <w:t xml:space="preserve"> a</w:t>
      </w:r>
      <w:r w:rsidR="00345E5C">
        <w:t> </w:t>
      </w:r>
      <w:r w:rsidRPr="00E23121">
        <w:t>teď.</w:t>
      </w:r>
      <w:r w:rsidR="00345E5C" w:rsidRPr="00E23121">
        <w:t xml:space="preserve"> A</w:t>
      </w:r>
      <w:r w:rsidR="00345E5C">
        <w:t> </w:t>
      </w:r>
      <w:r w:rsidRPr="00E23121">
        <w:t>shledali jsme, že není žádná přítomnost, jenom prázdnota, do kte</w:t>
      </w:r>
      <w:r w:rsidR="00CC5AD8" w:rsidRPr="00E23121">
        <w:t>ré</w:t>
      </w:r>
      <w:r w:rsidRPr="00E23121">
        <w:t xml:space="preserve"> když se propadnete, přivede vás</w:t>
      </w:r>
      <w:r w:rsidR="00345E5C" w:rsidRPr="00E23121">
        <w:t xml:space="preserve"> k</w:t>
      </w:r>
      <w:r w:rsidR="00345E5C">
        <w:t> </w:t>
      </w:r>
      <w:r w:rsidRPr="00E23121">
        <w:t>šílenství.</w:t>
      </w:r>
    </w:p>
    <w:p w:rsidR="00D34DB7" w:rsidRPr="00E23121" w:rsidRDefault="000251E4" w:rsidP="00E23121">
      <w:pPr>
        <w:pStyle w:val="Text"/>
      </w:pPr>
      <w:r w:rsidRPr="00E23121">
        <w:t>Nechtěla</w:t>
      </w:r>
      <w:r w:rsidR="004434A4">
        <w:t xml:space="preserve"> jsem, aby se mě dotýkal, ani mé</w:t>
      </w:r>
      <w:r w:rsidRPr="00E23121">
        <w:t xml:space="preserve"> ruky ne,</w:t>
      </w:r>
      <w:r w:rsidR="00345E5C" w:rsidRPr="00E23121">
        <w:t xml:space="preserve"> a</w:t>
      </w:r>
      <w:r w:rsidR="00345E5C">
        <w:t> </w:t>
      </w:r>
      <w:r w:rsidRPr="00E23121">
        <w:t>pokud to cítil jinak, nedal to najevo. Vypili jsme každý svou skleničku</w:t>
      </w:r>
      <w:r w:rsidR="00345E5C" w:rsidRPr="00E23121">
        <w:t xml:space="preserve"> a</w:t>
      </w:r>
      <w:r w:rsidR="00345E5C">
        <w:t> </w:t>
      </w:r>
      <w:r w:rsidRPr="00E23121">
        <w:t xml:space="preserve">řekli si, že uděláme </w:t>
      </w:r>
      <w:r w:rsidR="00B13A22">
        <w:t>líp</w:t>
      </w:r>
      <w:r w:rsidRPr="00E23121">
        <w:t>,</w:t>
      </w:r>
      <w:r w:rsidR="0041594E" w:rsidRPr="00E23121">
        <w:t xml:space="preserve"> když</w:t>
      </w:r>
      <w:r w:rsidRPr="00E23121">
        <w:t xml:space="preserve"> se vrátíme. Kam? Do dvou prázdných domů. Než jsme se rozloučili, řekl nepřirozeně lehkým</w:t>
      </w:r>
      <w:r w:rsidR="00345E5C" w:rsidRPr="00E23121">
        <w:t xml:space="preserve"> a</w:t>
      </w:r>
      <w:r w:rsidR="00345E5C">
        <w:t> </w:t>
      </w:r>
      <w:r w:rsidRPr="00E23121">
        <w:t>bezstarostným tónem:</w:t>
      </w:r>
    </w:p>
    <w:p w:rsidR="00345E5C" w:rsidRPr="00E23121" w:rsidRDefault="00D34DB7" w:rsidP="00E23121">
      <w:pPr>
        <w:pStyle w:val="Text"/>
        <w:jc w:val="left"/>
      </w:pPr>
      <w:r w:rsidRPr="00E23121">
        <w:t>„</w:t>
      </w:r>
      <w:r w:rsidR="000251E4" w:rsidRPr="00E23121">
        <w:t>Zastavím se</w:t>
      </w:r>
      <w:r w:rsidR="00345E5C" w:rsidRPr="00E23121">
        <w:t xml:space="preserve"> v</w:t>
      </w:r>
      <w:r w:rsidR="00345E5C">
        <w:t> </w:t>
      </w:r>
      <w:r w:rsidR="000251E4" w:rsidRPr="00E23121">
        <w:t xml:space="preserve">sobotu, můžu? Rád </w:t>
      </w:r>
      <w:r w:rsidR="000E098A">
        <w:t>bych</w:t>
      </w:r>
      <w:r w:rsidR="000251E4" w:rsidRPr="00E23121">
        <w:t xml:space="preserve"> viděl syna.</w:t>
      </w:r>
      <w:r w:rsidRPr="00E23121">
        <w:t>“</w:t>
      </w:r>
    </w:p>
    <w:p w:rsidR="00D34DB7" w:rsidRPr="00E23121" w:rsidRDefault="00345E5C" w:rsidP="00E23121">
      <w:pPr>
        <w:pStyle w:val="Text"/>
      </w:pPr>
      <w:r w:rsidRPr="00E23121">
        <w:t>V</w:t>
      </w:r>
      <w:r>
        <w:t> </w:t>
      </w:r>
      <w:r w:rsidR="000251E4" w:rsidRPr="00E23121">
        <w:t>tom, jak si povídal</w:t>
      </w:r>
      <w:r w:rsidRPr="00E23121">
        <w:t xml:space="preserve"> s</w:t>
      </w:r>
      <w:r>
        <w:t> </w:t>
      </w:r>
      <w:r w:rsidR="000251E4" w:rsidRPr="00E23121">
        <w:t>Richardem, když přišel do našeho domu, jsem rozpoznala rozlouč</w:t>
      </w:r>
      <w:r w:rsidR="000C7303">
        <w:t>ení.</w:t>
      </w:r>
      <w:r>
        <w:t xml:space="preserve"> S </w:t>
      </w:r>
      <w:r w:rsidR="000C7303">
        <w:t>dítětem mluvil přátelsky</w:t>
      </w:r>
      <w:r w:rsidRPr="00E23121">
        <w:t xml:space="preserve"> a</w:t>
      </w:r>
      <w:r>
        <w:t> </w:t>
      </w:r>
      <w:r w:rsidR="000251E4" w:rsidRPr="00E23121">
        <w:t>zaujatě, ale když promluvil na mě, byla jeho slova zatížená smutkem posledních chvil.</w:t>
      </w:r>
      <w:r w:rsidRPr="00E23121">
        <w:t xml:space="preserve"> A</w:t>
      </w:r>
      <w:r>
        <w:t> </w:t>
      </w:r>
      <w:r w:rsidR="000251E4" w:rsidRPr="00E23121">
        <w:t>když Richard odešel sám na zahradu, řekl mi:</w:t>
      </w:r>
    </w:p>
    <w:p w:rsidR="00D34DB7" w:rsidRPr="00E23121" w:rsidRDefault="00D34DB7" w:rsidP="00E23121">
      <w:pPr>
        <w:pStyle w:val="Text"/>
        <w:jc w:val="left"/>
      </w:pPr>
      <w:r w:rsidRPr="00E23121">
        <w:t>„</w:t>
      </w:r>
      <w:r w:rsidR="000251E4" w:rsidRPr="00E23121">
        <w:t>Nepůjde to, vid?</w:t>
      </w:r>
      <w:r w:rsidRPr="00E23121">
        <w:t>“</w:t>
      </w:r>
    </w:p>
    <w:p w:rsidR="00D34DB7" w:rsidRPr="00E23121" w:rsidRDefault="00D34DB7" w:rsidP="00E23121">
      <w:pPr>
        <w:pStyle w:val="Text"/>
        <w:jc w:val="left"/>
      </w:pPr>
      <w:r w:rsidRPr="00E23121">
        <w:t>„</w:t>
      </w:r>
      <w:r w:rsidR="000251E4" w:rsidRPr="00E23121">
        <w:t>Ne,</w:t>
      </w:r>
      <w:r w:rsidRPr="00E23121">
        <w:t>“</w:t>
      </w:r>
      <w:r w:rsidR="000251E4" w:rsidRPr="00E23121">
        <w:t xml:space="preserve"> řekla jsem.</w:t>
      </w:r>
    </w:p>
    <w:p w:rsidR="00D34DB7" w:rsidRPr="00E23121" w:rsidRDefault="00D34DB7" w:rsidP="00E23121">
      <w:pPr>
        <w:pStyle w:val="Text"/>
      </w:pPr>
      <w:r w:rsidRPr="00E23121">
        <w:lastRenderedPageBreak/>
        <w:t>„</w:t>
      </w:r>
      <w:r w:rsidR="000251E4" w:rsidRPr="00E23121">
        <w:t>Bylo to úžasné, že jsem tě poznal,</w:t>
      </w:r>
      <w:r w:rsidRPr="00E23121">
        <w:t>“</w:t>
      </w:r>
      <w:r w:rsidR="000251E4" w:rsidRPr="00E23121">
        <w:t xml:space="preserve"> řekl. </w:t>
      </w:r>
      <w:r w:rsidRPr="00E23121">
        <w:t>„</w:t>
      </w:r>
      <w:r w:rsidR="000251E4" w:rsidRPr="00E23121">
        <w:t>Nic lepšího mě nepotkalo. Asi mě nebudeš chtít políbit</w:t>
      </w:r>
      <w:r w:rsidR="00345E5C" w:rsidRPr="00E23121">
        <w:t xml:space="preserve"> a</w:t>
      </w:r>
      <w:r w:rsidR="00345E5C">
        <w:t> </w:t>
      </w:r>
      <w:r w:rsidR="000251E4" w:rsidRPr="00E23121">
        <w:t>zvláštn</w:t>
      </w:r>
      <w:r w:rsidR="000C7303">
        <w:t>í, že ani já nemám moc chuť políbit tebe. Tak to asi chodí</w:t>
      </w:r>
      <w:r w:rsidR="000251E4" w:rsidRPr="00E23121">
        <w:t>. Už se tady nebudu víc zdržovat. Pozdravuj ode mě Richarda, ano?</w:t>
      </w:r>
      <w:r w:rsidRPr="00E23121">
        <w:t>“</w:t>
      </w:r>
    </w:p>
    <w:p w:rsidR="00D34DB7" w:rsidRPr="00E23121" w:rsidRDefault="000251E4" w:rsidP="00E23121">
      <w:pPr>
        <w:pStyle w:val="Text"/>
      </w:pPr>
      <w:r w:rsidRPr="00E23121">
        <w:t>Jakmile odešel Richard do školy, zajela jsem do Moluccy. Byla j</w:t>
      </w:r>
      <w:r w:rsidR="0021468B">
        <w:t>sem velice nervózní</w:t>
      </w:r>
      <w:r w:rsidR="000C7303">
        <w:t xml:space="preserve"> kvůli řízení</w:t>
      </w:r>
      <w:r w:rsidRPr="00E23121">
        <w:t>, byla jsem vyděšená.</w:t>
      </w:r>
      <w:r w:rsidR="00345E5C" w:rsidRPr="00E23121">
        <w:t xml:space="preserve"> V</w:t>
      </w:r>
      <w:r w:rsidR="00345E5C">
        <w:t> </w:t>
      </w:r>
      <w:r w:rsidRPr="00E23121">
        <w:t>domě byl strašný nepořádek. Uklidila jsem, vysypala popelníky</w:t>
      </w:r>
      <w:r w:rsidR="00345E5C" w:rsidRPr="00E23121">
        <w:t xml:space="preserve"> a</w:t>
      </w:r>
      <w:r w:rsidR="00345E5C">
        <w:t> </w:t>
      </w:r>
      <w:r w:rsidRPr="00E23121">
        <w:t>umyla sklenice. Ve váze byly něja</w:t>
      </w:r>
      <w:r w:rsidR="00CC5AD8" w:rsidRPr="00E23121">
        <w:t>ké</w:t>
      </w:r>
      <w:r w:rsidRPr="00E23121">
        <w:t xml:space="preserve"> květiny, ale byly pořád ještě čerstvé</w:t>
      </w:r>
      <w:r w:rsidR="00345E5C" w:rsidRPr="00E23121">
        <w:t xml:space="preserve"> a</w:t>
      </w:r>
      <w:r w:rsidR="00345E5C">
        <w:t> </w:t>
      </w:r>
      <w:r w:rsidRPr="00E23121">
        <w:t>já se nedokázala přimět, abych je vyhodila. Byly to mučenky, jaká to ironie.</w:t>
      </w:r>
      <w:r w:rsidR="00345E5C" w:rsidRPr="00E23121">
        <w:t xml:space="preserve"> Z</w:t>
      </w:r>
      <w:r w:rsidR="00345E5C">
        <w:t> </w:t>
      </w:r>
      <w:r w:rsidRPr="00E23121">
        <w:t>nějakého důvodu</w:t>
      </w:r>
      <w:r w:rsidR="00345E5C">
        <w:t> </w:t>
      </w:r>
      <w:r w:rsidR="00345E5C" w:rsidRPr="00E23121">
        <w:t>–</w:t>
      </w:r>
      <w:r w:rsidR="00345E5C">
        <w:t> </w:t>
      </w:r>
      <w:r w:rsidRPr="00E23121">
        <w:t>myslela jsem si, že se tam ještě vrátím?</w:t>
      </w:r>
      <w:r w:rsidR="00345E5C">
        <w:t> </w:t>
      </w:r>
      <w:r w:rsidR="00345E5C" w:rsidRPr="00E23121">
        <w:t>–</w:t>
      </w:r>
      <w:r w:rsidR="00345E5C">
        <w:t> </w:t>
      </w:r>
      <w:r w:rsidRPr="00E23121">
        <w:t>jsem sundala ze stěn Alanovy kresby</w:t>
      </w:r>
      <w:r w:rsidR="00345E5C" w:rsidRPr="00E23121">
        <w:t xml:space="preserve"> a</w:t>
      </w:r>
      <w:r w:rsidR="00345E5C">
        <w:t> </w:t>
      </w:r>
      <w:r w:rsidRPr="00E23121">
        <w:t>dala je do příborníku. Tu fotografii, kde jsme my dva, kterou nám udělal ten muž, co se přišel zeptat na cestu, jsem vyndala</w:t>
      </w:r>
      <w:r w:rsidR="00345E5C" w:rsidRPr="00E23121">
        <w:t xml:space="preserve"> z</w:t>
      </w:r>
      <w:r w:rsidR="00345E5C">
        <w:t> </w:t>
      </w:r>
      <w:r w:rsidRPr="00E23121">
        <w:t>rámečku</w:t>
      </w:r>
      <w:r w:rsidR="00345E5C" w:rsidRPr="00E23121">
        <w:t xml:space="preserve"> a</w:t>
      </w:r>
      <w:r w:rsidR="00345E5C">
        <w:t> </w:t>
      </w:r>
      <w:r w:rsidRPr="00E23121">
        <w:t>uložila ji ke kresbám.</w:t>
      </w:r>
    </w:p>
    <w:p w:rsidR="00D34DB7" w:rsidRPr="00E23121" w:rsidRDefault="000251E4" w:rsidP="00E23121">
      <w:pPr>
        <w:pStyle w:val="Text"/>
      </w:pPr>
      <w:r w:rsidRPr="00E23121">
        <w:t>Vypnula jsem ledničku</w:t>
      </w:r>
      <w:r w:rsidR="00345E5C" w:rsidRPr="00E23121">
        <w:t xml:space="preserve"> a</w:t>
      </w:r>
      <w:r w:rsidR="00345E5C">
        <w:t> </w:t>
      </w:r>
      <w:r w:rsidRPr="00E23121">
        <w:t>pootevřela dveře, ale dovnitř jsem se nepodívala. Byla tam šunka, kus sýra</w:t>
      </w:r>
      <w:r w:rsidR="00345E5C" w:rsidRPr="00E23121">
        <w:t xml:space="preserve"> a</w:t>
      </w:r>
      <w:r w:rsidR="00345E5C">
        <w:t> </w:t>
      </w:r>
      <w:r w:rsidRPr="00E23121">
        <w:t>šampaňské. Připadalo mi nepravd</w:t>
      </w:r>
      <w:r w:rsidR="007E2FA1">
        <w:t>ěpodobně, že budu ještě někdy pí</w:t>
      </w:r>
      <w:r w:rsidRPr="00E23121">
        <w:t>t šampaňské. Zašla jsem nahoru pro šaty, kte</w:t>
      </w:r>
      <w:r w:rsidR="00CC5AD8" w:rsidRPr="00E23121">
        <w:t>ré</w:t>
      </w:r>
      <w:r w:rsidRPr="00E23121">
        <w:t xml:space="preserve"> jsem</w:t>
      </w:r>
      <w:r w:rsidR="00345E5C" w:rsidRPr="00E23121">
        <w:t xml:space="preserve"> v</w:t>
      </w:r>
      <w:r w:rsidR="00345E5C">
        <w:t> </w:t>
      </w:r>
      <w:r w:rsidRPr="00E23121">
        <w:t>onen den</w:t>
      </w:r>
      <w:r w:rsidR="00345E5C" w:rsidRPr="00E23121">
        <w:t xml:space="preserve"> a</w:t>
      </w:r>
      <w:r w:rsidR="00345E5C">
        <w:t> </w:t>
      </w:r>
      <w:r w:rsidRPr="00E23121">
        <w:t>večer před tím měla na sobě, chtěla jsem je odnést do čistírny,</w:t>
      </w:r>
      <w:r w:rsidR="0041594E" w:rsidRPr="00E23121">
        <w:t xml:space="preserve"> když jsem</w:t>
      </w:r>
      <w:r w:rsidRPr="00E23121">
        <w:t xml:space="preserve"> ale otevřela skříň, udělalo se mi zle</w:t>
      </w:r>
      <w:r w:rsidR="00345E5C" w:rsidRPr="00E23121">
        <w:t xml:space="preserve"> z</w:t>
      </w:r>
      <w:r w:rsidR="00345E5C">
        <w:t> </w:t>
      </w:r>
      <w:r w:rsidRPr="00E23121">
        <w:t>toho sirnatého puchu po sazích. Posunula jsem je na tyči až na konec</w:t>
      </w:r>
      <w:r w:rsidR="00345E5C" w:rsidRPr="00E23121">
        <w:t xml:space="preserve"> a</w:t>
      </w:r>
      <w:r w:rsidR="00345E5C">
        <w:t> </w:t>
      </w:r>
      <w:r w:rsidRPr="00E23121">
        <w:t>zavřela dveře.</w:t>
      </w:r>
    </w:p>
    <w:p w:rsidR="00D34DB7" w:rsidRPr="00E23121" w:rsidRDefault="000251E4" w:rsidP="00E23121">
      <w:pPr>
        <w:pStyle w:val="Text"/>
      </w:pPr>
      <w:r w:rsidRPr="00E23121">
        <w:t>Před odchodem jsem zašla do garáže podívat se na Gildino auto. Nikdo ho nepřijde hledat. To jsem věděla stejně dobře, jako jsem věděla, že dům patří mně</w:t>
      </w:r>
      <w:r w:rsidR="00345E5C" w:rsidRPr="00E23121">
        <w:t xml:space="preserve"> a</w:t>
      </w:r>
      <w:r w:rsidR="00345E5C">
        <w:t> </w:t>
      </w:r>
      <w:r w:rsidRPr="00E23121">
        <w:t>že se jmenuji Stella Newlandová. Nikdo nebude mít potřebu ani přání ho hledat. Samozřejmě, kdybych je nechala odvézt nebo se ho jinak pokoušela zbavit,</w:t>
      </w:r>
      <w:r w:rsidR="0021468B">
        <w:t xml:space="preserve"> to by byla jiná. Kdybych se pří</w:t>
      </w:r>
      <w:r w:rsidRPr="00E23121">
        <w:t>kladně snažila prodat dům. Dům bych ale neprodala.</w:t>
      </w:r>
    </w:p>
    <w:p w:rsidR="00D34DB7" w:rsidRPr="00E23121" w:rsidRDefault="000251E4" w:rsidP="00E23121">
      <w:pPr>
        <w:pStyle w:val="Text"/>
      </w:pPr>
      <w:r w:rsidRPr="00E23121">
        <w:t>Odjela jsem domů. Toho večera mi nebylo dobře, byl to začátek nemoci, která připomínala protahovanou chřipku. Když jsem se vzpamatovala, řekla jsem Aagot, že už nebudu</w:t>
      </w:r>
      <w:r w:rsidR="00A858B4">
        <w:t xml:space="preserve"> víc </w:t>
      </w:r>
      <w:r w:rsidRPr="00E23121">
        <w:t>řídit.</w:t>
      </w:r>
    </w:p>
    <w:p w:rsidR="00D34DB7" w:rsidRPr="00E23121" w:rsidRDefault="0021468B" w:rsidP="00E23121">
      <w:pPr>
        <w:pStyle w:val="Text"/>
      </w:pPr>
      <w:r>
        <w:t>Ostatní</w:t>
      </w:r>
      <w:r w:rsidR="00007686" w:rsidRPr="00E23121">
        <w:t xml:space="preserve"> lidé </w:t>
      </w:r>
      <w:r w:rsidR="000251E4" w:rsidRPr="00E23121">
        <w:t>mi to mohli ulehčit, ale jenom všechno zhoršovali. Připadalo mi, že se mě každý, koho znám, vyptává, jestli se ještě vídám</w:t>
      </w:r>
      <w:r w:rsidR="00345E5C" w:rsidRPr="00E23121">
        <w:t xml:space="preserve"> s</w:t>
      </w:r>
      <w:r w:rsidR="00345E5C">
        <w:t> </w:t>
      </w:r>
      <w:r w:rsidR="000251E4" w:rsidRPr="00E23121">
        <w:t>Alanem</w:t>
      </w:r>
      <w:r w:rsidR="00345E5C" w:rsidRPr="00E23121">
        <w:t xml:space="preserve"> a</w:t>
      </w:r>
      <w:r w:rsidR="00345E5C">
        <w:t> </w:t>
      </w:r>
      <w:r w:rsidR="000251E4" w:rsidRPr="00E23121">
        <w:t xml:space="preserve">Gildou. Kde jsou? Proč nikdy nepřijdou? Proč za nimi vůbec nejezdím? Tím </w:t>
      </w:r>
      <w:r w:rsidR="00D34DB7" w:rsidRPr="00E23121">
        <w:t>„</w:t>
      </w:r>
      <w:r w:rsidR="000251E4" w:rsidRPr="00E23121">
        <w:t>všichni</w:t>
      </w:r>
      <w:r w:rsidR="00D34DB7" w:rsidRPr="00E23121">
        <w:t>“</w:t>
      </w:r>
      <w:r w:rsidR="000251E4" w:rsidRPr="00E23121">
        <w:t xml:space="preserve"> mám na mysli Marianne</w:t>
      </w:r>
      <w:r w:rsidR="00345E5C">
        <w:t> </w:t>
      </w:r>
      <w:r w:rsidR="00345E5C" w:rsidRPr="00E23121">
        <w:t>–</w:t>
      </w:r>
      <w:r w:rsidR="00345E5C">
        <w:t> </w:t>
      </w:r>
      <w:r w:rsidR="000251E4" w:rsidRPr="00E23121">
        <w:t>tedy, hlavně Marianne. Od té scény</w:t>
      </w:r>
      <w:r w:rsidR="00345E5C" w:rsidRPr="00E23121">
        <w:t xml:space="preserve"> o</w:t>
      </w:r>
      <w:r w:rsidR="00345E5C">
        <w:t> </w:t>
      </w:r>
      <w:r w:rsidR="000251E4" w:rsidRPr="00E23121">
        <w:t>Velikon</w:t>
      </w:r>
      <w:r w:rsidR="00944761">
        <w:t>ocí</w:t>
      </w:r>
      <w:r w:rsidR="000251E4" w:rsidRPr="00E23121">
        <w:t xml:space="preserve">ch se Priscilla chovala, jako by Gilda neexistovala. Jeremy volil trochu jiný přístup. </w:t>
      </w:r>
      <w:r w:rsidR="000251E4" w:rsidRPr="00E23121">
        <w:lastRenderedPageBreak/>
        <w:t xml:space="preserve">Poblahopřál mi, že jsem se </w:t>
      </w:r>
      <w:r w:rsidR="00D34DB7" w:rsidRPr="00E23121">
        <w:t>„</w:t>
      </w:r>
      <w:r>
        <w:t>zbavila Alana</w:t>
      </w:r>
      <w:r w:rsidR="00345E5C">
        <w:t xml:space="preserve"> a </w:t>
      </w:r>
      <w:r>
        <w:t>Gildy</w:t>
      </w:r>
      <w:r w:rsidR="00D34DB7" w:rsidRPr="00E23121">
        <w:t>“</w:t>
      </w:r>
      <w:r w:rsidR="000251E4" w:rsidRPr="00E23121">
        <w:t xml:space="preserve">, těch </w:t>
      </w:r>
      <w:r w:rsidR="00D34DB7" w:rsidRPr="00E23121">
        <w:t>„</w:t>
      </w:r>
      <w:r w:rsidR="000251E4" w:rsidRPr="00E23121">
        <w:t>vrtošivých lidí</w:t>
      </w:r>
      <w:r w:rsidR="00D34DB7" w:rsidRPr="00E23121">
        <w:t>“</w:t>
      </w:r>
      <w:r w:rsidR="000251E4" w:rsidRPr="00E23121">
        <w:t>.</w:t>
      </w:r>
    </w:p>
    <w:p w:rsidR="00D34DB7" w:rsidRPr="00E23121" w:rsidRDefault="000251E4" w:rsidP="00E23121">
      <w:pPr>
        <w:pStyle w:val="Text"/>
      </w:pPr>
      <w:r w:rsidRPr="00E23121">
        <w:t>Jednoho dne mi Madge Browningová řekla, že se potkala</w:t>
      </w:r>
      <w:r w:rsidR="00345E5C" w:rsidRPr="00E23121">
        <w:t xml:space="preserve"> s</w:t>
      </w:r>
      <w:r w:rsidR="00345E5C">
        <w:t> </w:t>
      </w:r>
      <w:r w:rsidRPr="00E23121">
        <w:t>Alanem</w:t>
      </w:r>
      <w:r w:rsidR="00345E5C" w:rsidRPr="00E23121">
        <w:t xml:space="preserve"> v</w:t>
      </w:r>
      <w:r w:rsidR="00345E5C">
        <w:t> </w:t>
      </w:r>
      <w:r w:rsidRPr="00E23121">
        <w:t>Diss. Čekal na zastávce autobusu. Nezeptala se ho, proč nemá vůz,</w:t>
      </w:r>
      <w:r w:rsidR="00345E5C" w:rsidRPr="00E23121">
        <w:t xml:space="preserve"> a</w:t>
      </w:r>
      <w:r w:rsidR="00345E5C">
        <w:t> </w:t>
      </w:r>
      <w:r w:rsidRPr="00E23121">
        <w:t>nezeptala se ho na Gildu, ale řekl jí to</w:t>
      </w:r>
      <w:r w:rsidR="00345E5C" w:rsidRPr="00E23121">
        <w:t xml:space="preserve"> i</w:t>
      </w:r>
      <w:r w:rsidR="00345E5C">
        <w:t> </w:t>
      </w:r>
      <w:r w:rsidRPr="00E23121">
        <w:t>tak. Gilda ho opustila</w:t>
      </w:r>
      <w:r w:rsidR="00345E5C" w:rsidRPr="00E23121">
        <w:t xml:space="preserve"> a</w:t>
      </w:r>
      <w:r w:rsidR="00345E5C">
        <w:t> </w:t>
      </w:r>
      <w:r w:rsidR="00795D89">
        <w:t>odjela ží</w:t>
      </w:r>
      <w:r w:rsidRPr="00E23121">
        <w:t>t do Francie. Hrozně mě to rozčililo, když mi to pověděla. Ne to, že Gilda</w:t>
      </w:r>
      <w:r w:rsidR="0021468B">
        <w:t xml:space="preserve"> odjela do Francie, to ne, to ří</w:t>
      </w:r>
      <w:r w:rsidRPr="00E23121">
        <w:t>ct musel, ale to, že ho viděla, mluvila</w:t>
      </w:r>
      <w:r w:rsidR="00345E5C" w:rsidRPr="00E23121">
        <w:t xml:space="preserve"> s</w:t>
      </w:r>
      <w:r w:rsidR="00345E5C">
        <w:t> </w:t>
      </w:r>
      <w:r w:rsidRPr="00E23121">
        <w:t>ním a</w:t>
      </w:r>
      <w:r w:rsidR="00345E5C">
        <w:t> </w:t>
      </w:r>
      <w:r w:rsidR="00345E5C" w:rsidRPr="00E23121">
        <w:t>–</w:t>
      </w:r>
      <w:r w:rsidR="00345E5C">
        <w:t> </w:t>
      </w:r>
      <w:r w:rsidRPr="00E23121">
        <w:t>ach, nevím. Tehdy se do toho vložila Marianne. Zavolala mu</w:t>
      </w:r>
      <w:r w:rsidR="00345E5C" w:rsidRPr="00E23121">
        <w:t xml:space="preserve"> a</w:t>
      </w:r>
      <w:r w:rsidR="00345E5C">
        <w:t> </w:t>
      </w:r>
      <w:r w:rsidRPr="00E23121">
        <w:t>zeptala se, proč mě opustil, co že je za přítele? Že jsem nemocná</w:t>
      </w:r>
      <w:r w:rsidR="00345E5C" w:rsidRPr="00E23121">
        <w:t xml:space="preserve"> a</w:t>
      </w:r>
      <w:r w:rsidR="00345E5C">
        <w:t> </w:t>
      </w:r>
      <w:r w:rsidRPr="00E23121">
        <w:t>potřebuji ho. Ať laskavě co nejdříve přijde. To je opravdu ironie. Myslím si, skutečně si</w:t>
      </w:r>
      <w:r w:rsidR="00843A03">
        <w:t xml:space="preserve"> to myslím, že doufala, že se jí</w:t>
      </w:r>
      <w:r w:rsidRPr="00E23121">
        <w:t xml:space="preserve"> podaří, abychom se my dva vzali, dávala nás dohromady.</w:t>
      </w:r>
    </w:p>
    <w:p w:rsidR="00D34DB7" w:rsidRPr="00E23121" w:rsidRDefault="000251E4" w:rsidP="00E23121">
      <w:pPr>
        <w:pStyle w:val="Text"/>
      </w:pPr>
      <w:r w:rsidRPr="00E23121">
        <w:t>Málokdy jsem se na</w:t>
      </w:r>
      <w:r w:rsidR="00A858B4">
        <w:t xml:space="preserve"> své</w:t>
      </w:r>
      <w:r w:rsidRPr="00E23121">
        <w:t xml:space="preserve"> děti rozzlobila. Moje zlost ji hrozně zaskočila. Chudák holčička, myslela to d</w:t>
      </w:r>
      <w:r w:rsidR="009D1CA3">
        <w:t>obře, bylo jí</w:t>
      </w:r>
      <w:r w:rsidRPr="00E23121">
        <w:t xml:space="preserve"> teprve osmnáct. Samozřejmě že nepřišel, tolik rozumu měl, nechtěl přijít</w:t>
      </w:r>
      <w:r w:rsidR="00345E5C" w:rsidRPr="00E23121">
        <w:t xml:space="preserve"> a</w:t>
      </w:r>
      <w:r w:rsidR="00345E5C">
        <w:t> </w:t>
      </w:r>
      <w:r w:rsidRPr="00E23121">
        <w:t>já ho nechtěla vidět.</w:t>
      </w:r>
    </w:p>
    <w:p w:rsidR="00D34DB7" w:rsidRPr="00E23121" w:rsidRDefault="000251E4" w:rsidP="00E23121">
      <w:pPr>
        <w:pStyle w:val="Text"/>
      </w:pPr>
      <w:r w:rsidRPr="00E23121">
        <w:t>Už nikdy jsme se nesetkali. Neviděla jsem ho od září před čtyřiadvaceti lety.</w:t>
      </w:r>
      <w:r w:rsidR="0021468B">
        <w:t xml:space="preserve"> Bylo by pěkné, kdybych mohla ří</w:t>
      </w:r>
      <w:r w:rsidRPr="00E23121">
        <w:t>ct, že jsem na něho myslela každý den</w:t>
      </w:r>
      <w:r w:rsidR="00345E5C" w:rsidRPr="00E23121">
        <w:t xml:space="preserve"> a</w:t>
      </w:r>
      <w:r w:rsidR="00345E5C">
        <w:t> </w:t>
      </w:r>
      <w:r w:rsidRPr="00E23121">
        <w:t>nikdy ho nepř</w:t>
      </w:r>
      <w:r w:rsidR="0021468B">
        <w:t>estala milovat, ale to nemohu ří</w:t>
      </w:r>
      <w:r w:rsidRPr="00E23121">
        <w:t>ct, protože</w:t>
      </w:r>
      <w:r w:rsidR="0041594E" w:rsidRPr="00E23121">
        <w:t xml:space="preserve"> když jsem</w:t>
      </w:r>
      <w:r w:rsidRPr="00E23121">
        <w:t xml:space="preserve"> na něho myslela</w:t>
      </w:r>
      <w:r w:rsidR="00345E5C" w:rsidRPr="00E23121">
        <w:t xml:space="preserve"> a</w:t>
      </w:r>
      <w:r w:rsidR="00345E5C">
        <w:t> </w:t>
      </w:r>
      <w:r w:rsidRPr="00E23121">
        <w:t>pokusila se znovu uchopit</w:t>
      </w:r>
      <w:r w:rsidR="0021468B">
        <w:t xml:space="preserve"> tu lásku, kterou jsem</w:t>
      </w:r>
      <w:r w:rsidR="00345E5C">
        <w:t xml:space="preserve"> k </w:t>
      </w:r>
      <w:r w:rsidR="0021468B">
        <w:t>němu cí</w:t>
      </w:r>
      <w:r w:rsidRPr="00E23121">
        <w:t xml:space="preserve">tila, </w:t>
      </w:r>
      <w:r w:rsidR="00941467">
        <w:t>dokázala jsem si vybavit jenom hoří</w:t>
      </w:r>
      <w:r w:rsidRPr="00E23121">
        <w:t>cí pole</w:t>
      </w:r>
      <w:r w:rsidR="00345E5C" w:rsidRPr="00E23121">
        <w:t xml:space="preserve"> a</w:t>
      </w:r>
      <w:r w:rsidR="00345E5C">
        <w:t> </w:t>
      </w:r>
      <w:r w:rsidRPr="00E23121">
        <w:t>zelený šátek</w:t>
      </w:r>
      <w:r w:rsidR="00345E5C" w:rsidRPr="00E23121">
        <w:t xml:space="preserve"> a</w:t>
      </w:r>
      <w:r w:rsidR="00345E5C">
        <w:t> </w:t>
      </w:r>
      <w:r w:rsidRPr="00E23121">
        <w:t>krev na trávě.</w:t>
      </w:r>
      <w:r w:rsidR="00345E5C" w:rsidRPr="00E23121">
        <w:t xml:space="preserve"> A</w:t>
      </w:r>
      <w:r w:rsidR="00345E5C">
        <w:t> </w:t>
      </w:r>
      <w:r w:rsidRPr="00E23121">
        <w:t>tohle zastřelo hezké vzpomínky, tak jako když dým zastře slunce.</w:t>
      </w:r>
    </w:p>
    <w:p w:rsidR="00D34DB7" w:rsidRPr="00E23121" w:rsidRDefault="00D34DB7" w:rsidP="00E23121">
      <w:pPr>
        <w:pStyle w:val="Text"/>
      </w:pPr>
    </w:p>
    <w:p w:rsidR="00D34DB7" w:rsidRPr="00E23121" w:rsidRDefault="000251E4" w:rsidP="00E23121">
      <w:pPr>
        <w:pStyle w:val="Text"/>
      </w:pPr>
      <w:r w:rsidRPr="00E23121">
        <w:t>Další dvě pásky, kte</w:t>
      </w:r>
      <w:r w:rsidR="00CC5AD8" w:rsidRPr="00E23121">
        <w:t>ré</w:t>
      </w:r>
      <w:r w:rsidRPr="00E23121">
        <w:t xml:space="preserve"> natočím, budou</w:t>
      </w:r>
      <w:r w:rsidR="00345E5C">
        <w:t> </w:t>
      </w:r>
      <w:r w:rsidR="00345E5C" w:rsidRPr="00E23121">
        <w:t>–</w:t>
      </w:r>
      <w:r w:rsidR="00345E5C">
        <w:t> </w:t>
      </w:r>
      <w:r w:rsidRPr="00E23121">
        <w:t>jak jen to Marianne říká?</w:t>
      </w:r>
      <w:r w:rsidR="00345E5C">
        <w:t> </w:t>
      </w:r>
      <w:r w:rsidR="00345E5C" w:rsidRPr="00E23121">
        <w:t>–</w:t>
      </w:r>
      <w:r w:rsidR="00345E5C">
        <w:t> </w:t>
      </w:r>
      <w:r w:rsidRPr="00E23121">
        <w:t>kvůli pravdě. Ano, ty dvě vzniknou kvůli pravdě. Označím je nálepkou</w:t>
      </w:r>
      <w:r w:rsidR="00345E5C" w:rsidRPr="00E23121">
        <w:t xml:space="preserve"> a</w:t>
      </w:r>
      <w:r w:rsidR="00345E5C">
        <w:t> </w:t>
      </w:r>
      <w:r w:rsidRPr="00E23121">
        <w:t>poprosím Richarda, aby je dostala Genevieve, až umřu. Možná se ztratí</w:t>
      </w:r>
      <w:r w:rsidR="00345E5C" w:rsidRPr="00E23121">
        <w:t xml:space="preserve"> a</w:t>
      </w:r>
      <w:r w:rsidR="00345E5C">
        <w:t> </w:t>
      </w:r>
      <w:r w:rsidRPr="00E23121">
        <w:t xml:space="preserve">ona </w:t>
      </w:r>
      <w:r w:rsidR="0084338D" w:rsidRPr="00E23121">
        <w:t>si je</w:t>
      </w:r>
      <w:r w:rsidRPr="00E23121">
        <w:t xml:space="preserve"> nikdy neposlechne nebo</w:t>
      </w:r>
      <w:r w:rsidR="00EE5856">
        <w:t xml:space="preserve"> </w:t>
      </w:r>
      <w:r w:rsidRPr="00E23121">
        <w:t>je možná použije, ab</w:t>
      </w:r>
      <w:r w:rsidR="0021468B">
        <w:t>y si něco nahrála, aniž se dozví</w:t>
      </w:r>
      <w:r w:rsidRPr="00E23121">
        <w:t>, co na nich je. Nechť je ta</w:t>
      </w:r>
      <w:r w:rsidR="001D3711">
        <w:t>k. Nemám chuť psát na ně tajemné</w:t>
      </w:r>
      <w:r w:rsidRPr="00E23121">
        <w:t xml:space="preserve"> vzkazy. Buď </w:t>
      </w:r>
      <w:r w:rsidR="0084338D" w:rsidRPr="00E23121">
        <w:t>si je</w:t>
      </w:r>
      <w:r w:rsidRPr="00E23121">
        <w:t xml:space="preserve"> poslechne, nebo ne.</w:t>
      </w:r>
    </w:p>
    <w:p w:rsidR="00345E5C" w:rsidRPr="00E23121" w:rsidRDefault="000251E4" w:rsidP="00E23121">
      <w:pPr>
        <w:pStyle w:val="Text"/>
      </w:pPr>
      <w:r w:rsidRPr="00E23121">
        <w:t>Mám jen</w:t>
      </w:r>
      <w:r w:rsidR="0021468B">
        <w:t>om</w:t>
      </w:r>
      <w:r w:rsidRPr="00E23121">
        <w:t xml:space="preserve"> pocit, že</w:t>
      </w:r>
      <w:r w:rsidR="00345E5C" w:rsidRPr="00E23121">
        <w:t xml:space="preserve"> z</w:t>
      </w:r>
      <w:r w:rsidR="00345E5C">
        <w:t> </w:t>
      </w:r>
      <w:r w:rsidRPr="00E23121">
        <w:t>důvodů, kte</w:t>
      </w:r>
      <w:r w:rsidR="00CC5AD8" w:rsidRPr="00E23121">
        <w:t>ré</w:t>
      </w:r>
      <w:r w:rsidRPr="00E23121">
        <w:t xml:space="preserve"> budou o</w:t>
      </w:r>
      <w:r w:rsidR="0021468B">
        <w:t>bjasněny, by ze všech lidí na té</w:t>
      </w:r>
      <w:r w:rsidRPr="00E23121">
        <w:t>hle zemi se to mělo říct právě jí. Já vím, je to dramatický</w:t>
      </w:r>
      <w:r w:rsidR="00345E5C" w:rsidRPr="00E23121">
        <w:t xml:space="preserve"> a</w:t>
      </w:r>
      <w:r w:rsidR="00345E5C">
        <w:t> </w:t>
      </w:r>
      <w:r w:rsidRPr="00E23121">
        <w:t xml:space="preserve">fatalistický způsob, jak nahlížet na věci. Je to ale můj </w:t>
      </w:r>
      <w:r w:rsidRPr="00E23121">
        <w:lastRenderedPageBreak/>
        <w:t>způsob, jak dát nějaký smysl životu, vtisknout mu charakter předurčený osudem, nic víc.</w:t>
      </w:r>
    </w:p>
    <w:p w:rsidR="00D34DB7" w:rsidRPr="00E23121" w:rsidRDefault="00345E5C" w:rsidP="00E23121">
      <w:pPr>
        <w:pStyle w:val="Text"/>
        <w:jc w:val="left"/>
      </w:pPr>
      <w:r w:rsidRPr="00E23121">
        <w:t>A</w:t>
      </w:r>
      <w:r>
        <w:t> </w:t>
      </w:r>
      <w:r w:rsidR="000251E4" w:rsidRPr="00E23121">
        <w:t>co by měla udělat potom?</w:t>
      </w:r>
    </w:p>
    <w:p w:rsidR="00D34DB7" w:rsidRPr="00E23121" w:rsidRDefault="000251E4" w:rsidP="00E23121">
      <w:pPr>
        <w:pStyle w:val="Text"/>
      </w:pPr>
      <w:r w:rsidRPr="00E23121">
        <w:t>Odmlčela jsem se, přestala jsem nahr</w:t>
      </w:r>
      <w:r w:rsidR="009071EB">
        <w:t>ávat. Za dveřmi se ozvaly váhavé</w:t>
      </w:r>
      <w:r w:rsidRPr="00E23121">
        <w:t xml:space="preserve"> kroky, pak pokračovaly dál. Ptala jsem se, co by měla udělat. Co bude chtít. Něco nebo nic. Co bude chtít.</w:t>
      </w:r>
    </w:p>
    <w:p w:rsidR="00D34DB7" w:rsidRPr="00E23121" w:rsidRDefault="00944761" w:rsidP="00944761">
      <w:pPr>
        <w:pStyle w:val="Nadpis1"/>
        <w:jc w:val="center"/>
      </w:pPr>
      <w:r>
        <w:t>KAPITOLA 1</w:t>
      </w:r>
      <w:r w:rsidR="000251E4" w:rsidRPr="00E23121">
        <w:t>9</w:t>
      </w:r>
    </w:p>
    <w:p w:rsidR="00D34DB7" w:rsidRDefault="00D34DB7" w:rsidP="00944761">
      <w:pPr>
        <w:pStyle w:val="Text"/>
        <w:ind w:firstLine="0"/>
      </w:pPr>
    </w:p>
    <w:p w:rsidR="00944761" w:rsidRPr="00E23121" w:rsidRDefault="00944761" w:rsidP="00944761">
      <w:pPr>
        <w:pStyle w:val="Text"/>
        <w:ind w:firstLine="0"/>
      </w:pPr>
    </w:p>
    <w:p w:rsidR="00D34DB7" w:rsidRPr="00E23121" w:rsidRDefault="009071EB" w:rsidP="00E23121">
      <w:pPr>
        <w:pStyle w:val="Text"/>
      </w:pPr>
      <w:r>
        <w:t>Stěhovala j</w:t>
      </w:r>
      <w:r w:rsidR="000251E4" w:rsidRPr="00E23121">
        <w:t>sem se do země posledních chvil. Je to zvláštní místo</w:t>
      </w:r>
      <w:r w:rsidR="00345E5C" w:rsidRPr="00E23121">
        <w:t xml:space="preserve"> a</w:t>
      </w:r>
      <w:r w:rsidR="00345E5C">
        <w:t> </w:t>
      </w:r>
      <w:r w:rsidR="000251E4" w:rsidRPr="00E23121">
        <w:t>pobyt tam dodává všemu, co děláte, váhu. Mike odjel do Leedsu</w:t>
      </w:r>
      <w:r w:rsidR="00345E5C" w:rsidRPr="00E23121">
        <w:t xml:space="preserve"> a</w:t>
      </w:r>
      <w:r w:rsidR="00345E5C">
        <w:t> </w:t>
      </w:r>
      <w:r w:rsidR="000251E4" w:rsidRPr="00E23121">
        <w:t>já mu dala vůbec poslední polibek. Naposledy jsem mu řekla, že se uvidíme</w:t>
      </w:r>
      <w:r w:rsidR="00345E5C" w:rsidRPr="00E23121">
        <w:t xml:space="preserve"> v</w:t>
      </w:r>
      <w:r w:rsidR="00345E5C">
        <w:t> </w:t>
      </w:r>
      <w:r w:rsidR="000251E4" w:rsidRPr="00E23121">
        <w:t>pátek, naposledy jsem zašla na konec naší zahrady</w:t>
      </w:r>
      <w:r w:rsidR="00345E5C" w:rsidRPr="00E23121">
        <w:t xml:space="preserve"> a</w:t>
      </w:r>
      <w:r w:rsidR="00345E5C">
        <w:t> </w:t>
      </w:r>
      <w:r w:rsidR="000251E4" w:rsidRPr="00E23121">
        <w:t>vyhodila poslední zvad</w:t>
      </w:r>
      <w:r w:rsidR="00CC5AD8" w:rsidRPr="00E23121">
        <w:t>lé</w:t>
      </w:r>
      <w:r w:rsidR="000251E4" w:rsidRPr="00E23121">
        <w:t xml:space="preserve"> květiny</w:t>
      </w:r>
      <w:r w:rsidR="00345E5C" w:rsidRPr="00E23121">
        <w:t xml:space="preserve"> z</w:t>
      </w:r>
      <w:r w:rsidR="00345E5C">
        <w:t> </w:t>
      </w:r>
      <w:r w:rsidR="000251E4" w:rsidRPr="00E23121">
        <w:t>nástěnné vázy. Co se Stelly týkalo, naposledy se navečeřela</w:t>
      </w:r>
      <w:r w:rsidR="00345E5C" w:rsidRPr="00E23121">
        <w:t xml:space="preserve"> v</w:t>
      </w:r>
      <w:r w:rsidR="00345E5C">
        <w:t> </w:t>
      </w:r>
      <w:r w:rsidR="000251E4" w:rsidRPr="00E23121">
        <w:t>jídelně, vyluštila možná svojí poslední křížovku, vykouřila poslední cigaretu.</w:t>
      </w:r>
    </w:p>
    <w:p w:rsidR="00345E5C" w:rsidRPr="00E23121" w:rsidRDefault="000251E4" w:rsidP="00E23121">
      <w:pPr>
        <w:pStyle w:val="Text"/>
      </w:pPr>
      <w:r w:rsidRPr="00E23121">
        <w:t>Nepociťovala jsem ale žádný smutek kvůli domovu, který jsem měla zanedlouho opustit, ztratila jsem</w:t>
      </w:r>
      <w:r w:rsidR="00345E5C" w:rsidRPr="00E23121">
        <w:t xml:space="preserve"> o</w:t>
      </w:r>
      <w:r w:rsidR="00345E5C">
        <w:t> </w:t>
      </w:r>
      <w:r w:rsidRPr="00E23121">
        <w:t>něj veškerý zájem, už jsem tam nechtěla být. Byl to jenom dů</w:t>
      </w:r>
      <w:r w:rsidR="000B7DBA" w:rsidRPr="00E23121">
        <w:t>m, na který jsme si</w:t>
      </w:r>
      <w:r w:rsidR="00345E5C" w:rsidRPr="00E23121">
        <w:t xml:space="preserve"> s</w:t>
      </w:r>
      <w:r w:rsidR="00345E5C">
        <w:t> </w:t>
      </w:r>
      <w:r w:rsidR="000B7DBA" w:rsidRPr="00E23121">
        <w:t>Mikem vzali</w:t>
      </w:r>
      <w:r w:rsidRPr="00E23121">
        <w:t xml:space="preserve"> </w:t>
      </w:r>
      <w:r w:rsidR="000B7DBA" w:rsidRPr="00E23121">
        <w:t>hypotéku, ne proto, že se nám lí</w:t>
      </w:r>
      <w:r w:rsidRPr="00E23121">
        <w:t>bil, ale proto, že jsme si lepší nemo</w:t>
      </w:r>
      <w:r w:rsidR="000B7DBA" w:rsidRPr="00E23121">
        <w:t>hli dovolit, ne</w:t>
      </w:r>
      <w:r w:rsidR="00345E5C" w:rsidRPr="00E23121">
        <w:t xml:space="preserve"> v</w:t>
      </w:r>
      <w:r w:rsidR="00345E5C">
        <w:t> </w:t>
      </w:r>
      <w:r w:rsidR="000B7DBA" w:rsidRPr="00E23121">
        <w:t>mí</w:t>
      </w:r>
      <w:r w:rsidRPr="00E23121">
        <w:t>stě, kte</w:t>
      </w:r>
      <w:r w:rsidR="00CC5AD8" w:rsidRPr="00E23121">
        <w:t>ré</w:t>
      </w:r>
      <w:r w:rsidRPr="00E23121">
        <w:t xml:space="preserve"> jsme s</w:t>
      </w:r>
      <w:r w:rsidR="007F3A9A">
        <w:t>i vybrali, ale bylo to jediné</w:t>
      </w:r>
      <w:r w:rsidR="000B7DBA" w:rsidRPr="00E23121">
        <w:t xml:space="preserve"> mí</w:t>
      </w:r>
      <w:r w:rsidRPr="00E23121">
        <w:t>sto, kte</w:t>
      </w:r>
      <w:r w:rsidR="00CC5AD8" w:rsidRPr="00E23121">
        <w:t>ré</w:t>
      </w:r>
      <w:r w:rsidRPr="00E23121">
        <w:t xml:space="preserve"> jsme znali. Většina lidi, které znám, takhl</w:t>
      </w:r>
      <w:r w:rsidR="007A3A0C">
        <w:t>e žije, ne tak, jak by chtěli ží</w:t>
      </w:r>
      <w:r w:rsidRPr="00E23121">
        <w:t>t, ale nejlépe</w:t>
      </w:r>
      <w:r w:rsidR="00345E5C" w:rsidRPr="00E23121">
        <w:t xml:space="preserve"> a</w:t>
      </w:r>
      <w:r w:rsidR="00345E5C">
        <w:t> </w:t>
      </w:r>
      <w:r w:rsidRPr="00E23121">
        <w:t>nejprozíravěji, jak dovedou. Leželo mi</w:t>
      </w:r>
      <w:r w:rsidR="00345E5C" w:rsidRPr="00E23121">
        <w:t xml:space="preserve"> v</w:t>
      </w:r>
      <w:r w:rsidR="00345E5C">
        <w:t> </w:t>
      </w:r>
      <w:r w:rsidRPr="00E23121">
        <w:t>hlavě, jestli se tenhle můj účelný způsob života, tenhle šet</w:t>
      </w:r>
      <w:r w:rsidR="000B7DBA" w:rsidRPr="00E23121">
        <w:t>rný, povinný způsob života změní</w:t>
      </w:r>
      <w:r w:rsidRPr="00E23121">
        <w:t>. Jestli se změní nadobro.</w:t>
      </w:r>
    </w:p>
    <w:p w:rsidR="00D34DB7" w:rsidRPr="00E23121" w:rsidRDefault="00345E5C" w:rsidP="00E23121">
      <w:pPr>
        <w:pStyle w:val="Text"/>
      </w:pPr>
      <w:r w:rsidRPr="00E23121">
        <w:t>V</w:t>
      </w:r>
      <w:r>
        <w:t> </w:t>
      </w:r>
      <w:r w:rsidR="000B7DBA" w:rsidRPr="00E23121">
        <w:t>mém domě, mé</w:t>
      </w:r>
      <w:r w:rsidR="000251E4" w:rsidRPr="00E23121">
        <w:t>m</w:t>
      </w:r>
      <w:r>
        <w:t xml:space="preserve"> a </w:t>
      </w:r>
      <w:r w:rsidR="0021468B">
        <w:t>Mikeově, by to nutně brzy vy</w:t>
      </w:r>
      <w:r w:rsidR="000251E4" w:rsidRPr="00E23121">
        <w:t>padalo jako</w:t>
      </w:r>
      <w:r w:rsidRPr="00E23121">
        <w:t xml:space="preserve"> v</w:t>
      </w:r>
      <w:r>
        <w:t> </w:t>
      </w:r>
      <w:r w:rsidR="000251E4" w:rsidRPr="00E23121">
        <w:t>ma</w:t>
      </w:r>
      <w:r w:rsidR="00CC5AD8" w:rsidRPr="00E23121">
        <w:t>lé</w:t>
      </w:r>
      <w:r w:rsidR="000B7DBA" w:rsidRPr="00E23121">
        <w:t>m, útulné</w:t>
      </w:r>
      <w:r w:rsidR="000251E4" w:rsidRPr="00E23121">
        <w:t>m vě</w:t>
      </w:r>
      <w:r w:rsidR="00A94D2E">
        <w:t>zení</w:t>
      </w:r>
      <w:r w:rsidR="000251E4" w:rsidRPr="00E23121">
        <w:t>, se dvěma vězni</w:t>
      </w:r>
      <w:r w:rsidRPr="00E23121">
        <w:t xml:space="preserve"> a</w:t>
      </w:r>
      <w:r>
        <w:t> </w:t>
      </w:r>
      <w:r w:rsidR="000251E4" w:rsidRPr="00E23121">
        <w:t>dvěma hlídači, takže jsem hodlala odejít dřív, než</w:t>
      </w:r>
      <w:r w:rsidRPr="00E23121">
        <w:t xml:space="preserve"> k</w:t>
      </w:r>
      <w:r>
        <w:t> </w:t>
      </w:r>
      <w:r w:rsidR="000251E4" w:rsidRPr="00E23121">
        <w:t>tomu dojde. Hodlala jsem odejít, dokud ještě můžu</w:t>
      </w:r>
      <w:r w:rsidRPr="00E23121">
        <w:t xml:space="preserve"> a</w:t>
      </w:r>
      <w:r>
        <w:t> </w:t>
      </w:r>
      <w:r w:rsidR="000251E4" w:rsidRPr="00E23121">
        <w:t>dokud mám důvod. Chtěla jsem být</w:t>
      </w:r>
      <w:r w:rsidRPr="00E23121">
        <w:t xml:space="preserve"> v</w:t>
      </w:r>
      <w:r>
        <w:t> </w:t>
      </w:r>
      <w:r w:rsidR="000251E4" w:rsidRPr="00E23121">
        <w:t>práci, ne</w:t>
      </w:r>
      <w:r w:rsidRPr="00E23121">
        <w:t xml:space="preserve"> v</w:t>
      </w:r>
      <w:r>
        <w:t> </w:t>
      </w:r>
      <w:r w:rsidR="000251E4" w:rsidRPr="00E23121">
        <w:t>tom domě, takže jsem řekla Leně, že si nevezmu svůj volný den, prohodím si službu</w:t>
      </w:r>
      <w:r w:rsidRPr="00E23121">
        <w:t xml:space="preserve"> s</w:t>
      </w:r>
      <w:r>
        <w:t> </w:t>
      </w:r>
      <w:r w:rsidR="000251E4" w:rsidRPr="00E23121">
        <w:t>Carolyn.</w:t>
      </w:r>
    </w:p>
    <w:p w:rsidR="00D34DB7" w:rsidRPr="00E23121" w:rsidRDefault="000251E4" w:rsidP="000C7303">
      <w:pPr>
        <w:pStyle w:val="Text"/>
      </w:pPr>
      <w:r w:rsidRPr="00E23121">
        <w:t xml:space="preserve">Když jsem přišla ke Stelliným dveřím, </w:t>
      </w:r>
      <w:r w:rsidR="0021468B">
        <w:t>znovu jsem zevnitř uslyšela její</w:t>
      </w:r>
      <w:r w:rsidRPr="00E23121">
        <w:t xml:space="preserve"> mumlavý hlas. Nikdo</w:t>
      </w:r>
      <w:r w:rsidR="00345E5C" w:rsidRPr="00E23121">
        <w:t xml:space="preserve"> u</w:t>
      </w:r>
      <w:r w:rsidR="00345E5C">
        <w:t> </w:t>
      </w:r>
      <w:r w:rsidR="00A94D2E">
        <w:t>ní</w:t>
      </w:r>
      <w:r w:rsidRPr="00E23121">
        <w:t xml:space="preserve"> nebyl, mluvila sama </w:t>
      </w:r>
      <w:r w:rsidR="00A94D2E">
        <w:t>se sebou. Bylo to dost přízračné</w:t>
      </w:r>
      <w:r w:rsidRPr="00E23121">
        <w:t>, jako když některá</w:t>
      </w:r>
      <w:r w:rsidR="00345E5C" w:rsidRPr="00E23121">
        <w:t xml:space="preserve"> z</w:t>
      </w:r>
      <w:r w:rsidR="00345E5C">
        <w:t> </w:t>
      </w:r>
      <w:r w:rsidRPr="00E23121">
        <w:t>žen</w:t>
      </w:r>
      <w:r w:rsidR="00345E5C" w:rsidRPr="00E23121">
        <w:t xml:space="preserve"> v</w:t>
      </w:r>
      <w:r w:rsidR="00345E5C">
        <w:t> </w:t>
      </w:r>
      <w:r w:rsidRPr="00E23121">
        <w:t>naší rodině pronáší zaklínadlo. Až na to, že Stella nedělala</w:t>
      </w:r>
      <w:r w:rsidR="007C3F24">
        <w:t xml:space="preserve"> žádné</w:t>
      </w:r>
      <w:r w:rsidRPr="00E23121">
        <w:t xml:space="preserve"> odmlky, aby se mohla </w:t>
      </w:r>
      <w:r w:rsidRPr="00E23121">
        <w:lastRenderedPageBreak/>
        <w:t>zapálit svíčka nebo vhodit do kruhu síra. Zaškrábala jsem nehtem na dřevo, než jsem zaklepala,</w:t>
      </w:r>
      <w:r w:rsidR="00345E5C" w:rsidRPr="00E23121">
        <w:t xml:space="preserve"> a</w:t>
      </w:r>
      <w:r w:rsidR="00345E5C">
        <w:t> </w:t>
      </w:r>
      <w:r w:rsidRPr="00E23121">
        <w:t>to ji stačilo upozornit. Rozhostilo se ticho n</w:t>
      </w:r>
      <w:r w:rsidR="000C7303">
        <w:t>áhlé jako výbuch. Div jsem nesly</w:t>
      </w:r>
      <w:r w:rsidRPr="00E23121">
        <w:t>šela, jak sebou trhla. Musela čekat, že se objeví Lena nebo Paulině</w:t>
      </w:r>
      <w:r w:rsidR="00345E5C">
        <w:t> </w:t>
      </w:r>
      <w:r w:rsidR="00345E5C" w:rsidRPr="00E23121">
        <w:t>–</w:t>
      </w:r>
      <w:r w:rsidR="00345E5C">
        <w:t> </w:t>
      </w:r>
      <w:r w:rsidR="00296989">
        <w:t>kdy</w:t>
      </w:r>
      <w:r w:rsidRPr="00E23121">
        <w:t xml:space="preserve"> jsem vůbec posledně klepala?</w:t>
      </w:r>
      <w:r w:rsidR="00345E5C">
        <w:t> </w:t>
      </w:r>
      <w:r w:rsidR="00345E5C" w:rsidRPr="00E23121">
        <w:t>–</w:t>
      </w:r>
      <w:r w:rsidR="00345E5C">
        <w:t> </w:t>
      </w:r>
      <w:r w:rsidR="000C7303">
        <w:t>neboť jsem ji našla, jak sedí</w:t>
      </w:r>
      <w:r w:rsidR="00345E5C" w:rsidRPr="00E23121">
        <w:t xml:space="preserve"> v</w:t>
      </w:r>
      <w:r w:rsidR="00345E5C">
        <w:t> </w:t>
      </w:r>
      <w:r w:rsidRPr="00E23121">
        <w:t>křesle</w:t>
      </w:r>
      <w:r w:rsidR="00345E5C" w:rsidRPr="00E23121">
        <w:t xml:space="preserve"> a</w:t>
      </w:r>
      <w:r w:rsidR="00345E5C">
        <w:t> </w:t>
      </w:r>
      <w:r w:rsidRPr="00E23121">
        <w:t>přitahuje si</w:t>
      </w:r>
      <w:r w:rsidR="00345E5C" w:rsidRPr="00E23121">
        <w:t xml:space="preserve"> k</w:t>
      </w:r>
      <w:r w:rsidR="00345E5C">
        <w:t> </w:t>
      </w:r>
      <w:r w:rsidRPr="00E23121">
        <w:t>tělu ten nový župan</w:t>
      </w:r>
      <w:r w:rsidR="00345E5C" w:rsidRPr="00E23121">
        <w:t xml:space="preserve"> a</w:t>
      </w:r>
      <w:r w:rsidR="00345E5C">
        <w:t> </w:t>
      </w:r>
      <w:r w:rsidRPr="00E23121">
        <w:t>tváří se provinile.</w:t>
      </w:r>
    </w:p>
    <w:p w:rsidR="00D34DB7" w:rsidRPr="00E23121" w:rsidRDefault="000251E4" w:rsidP="00E23121">
      <w:pPr>
        <w:pStyle w:val="Text"/>
      </w:pPr>
      <w:r w:rsidRPr="00E23121">
        <w:t>Známý, líbezný úsměv jí vyhladil scvrklý obličej. Vztáhla paže</w:t>
      </w:r>
      <w:r w:rsidR="00345E5C" w:rsidRPr="00E23121">
        <w:t xml:space="preserve"> a</w:t>
      </w:r>
      <w:r w:rsidR="00345E5C">
        <w:t> </w:t>
      </w:r>
      <w:r w:rsidRPr="00E23121">
        <w:t>já j</w:t>
      </w:r>
      <w:r w:rsidR="0099586B">
        <w:t>i políbila. Zmohla se na malátné</w:t>
      </w:r>
      <w:r w:rsidRPr="00E23121">
        <w:t xml:space="preserve"> objetí.</w:t>
      </w:r>
      <w:r w:rsidR="00345E5C" w:rsidRPr="00E23121">
        <w:t xml:space="preserve"> I</w:t>
      </w:r>
      <w:r w:rsidR="00345E5C">
        <w:t> </w:t>
      </w:r>
      <w:r w:rsidRPr="00E23121">
        <w:t>tohle</w:t>
      </w:r>
      <w:r w:rsidR="00847B6A">
        <w:t xml:space="preserve"> byl</w:t>
      </w:r>
      <w:r w:rsidRPr="00E23121">
        <w:t>o naposledy. Řekla, že si nerada stěžuje, ale bolest je už zlá. Lena souhlasila, že zavolá doktora. Když jsem zaklepala, myslela si, že to přichází on. Chtěla by, abych zůstala, že bychom si pop</w:t>
      </w:r>
      <w:r w:rsidR="000B7DBA" w:rsidRPr="00E23121">
        <w:t>o</w:t>
      </w:r>
      <w:r w:rsidR="00D34DB7" w:rsidRPr="00E23121">
        <w:t>v</w:t>
      </w:r>
      <w:r w:rsidR="000B7DBA" w:rsidRPr="00E23121">
        <w:t>ídaly</w:t>
      </w:r>
      <w:r w:rsidRPr="00E23121">
        <w:t>?</w:t>
      </w:r>
      <w:r w:rsidR="00345E5C" w:rsidRPr="00E23121">
        <w:t xml:space="preserve"> S</w:t>
      </w:r>
      <w:r w:rsidR="00345E5C">
        <w:t> </w:t>
      </w:r>
      <w:r w:rsidRPr="00E23121">
        <w:t>přivřenýma očima zavrtěl</w:t>
      </w:r>
      <w:r w:rsidR="000B7DBA" w:rsidRPr="00E23121">
        <w:t>a hlavou. Opustila jsem ji. Neví</w:t>
      </w:r>
      <w:r w:rsidRPr="00E23121">
        <w:t>m, proč jsem porušila pravidlo</w:t>
      </w:r>
      <w:r w:rsidR="0099586B">
        <w:t>,</w:t>
      </w:r>
      <w:r w:rsidR="00345E5C" w:rsidRPr="00E23121">
        <w:t xml:space="preserve"> a</w:t>
      </w:r>
      <w:r w:rsidR="00345E5C">
        <w:t> </w:t>
      </w:r>
      <w:r w:rsidR="0041594E" w:rsidRPr="00E23121">
        <w:t>když jsem</w:t>
      </w:r>
      <w:r w:rsidR="00345E5C" w:rsidRPr="00E23121">
        <w:t xml:space="preserve"> o</w:t>
      </w:r>
      <w:r w:rsidR="00345E5C">
        <w:t> </w:t>
      </w:r>
      <w:r w:rsidRPr="00E23121">
        <w:t>hodinu později procházela kolem jejích dveří</w:t>
      </w:r>
      <w:r w:rsidR="00345E5C" w:rsidRPr="00E23121">
        <w:t xml:space="preserve"> s</w:t>
      </w:r>
      <w:r w:rsidR="00345E5C">
        <w:t> </w:t>
      </w:r>
      <w:r w:rsidRPr="00E23121">
        <w:t xml:space="preserve">podnosem pro </w:t>
      </w:r>
      <w:r w:rsidR="002F7A2B">
        <w:t>Gracii</w:t>
      </w:r>
      <w:r w:rsidRPr="00E23121">
        <w:t>, př</w:t>
      </w:r>
      <w:r w:rsidR="000B7DBA" w:rsidRPr="00E23121">
        <w:t>itiskla jsem ucho na výplň dveří</w:t>
      </w:r>
      <w:r w:rsidRPr="00E23121">
        <w:t>. Stella nespala, znovu mluvila,</w:t>
      </w:r>
      <w:r w:rsidR="00345E5C" w:rsidRPr="00E23121">
        <w:t xml:space="preserve"> a</w:t>
      </w:r>
      <w:r w:rsidR="00345E5C">
        <w:t> </w:t>
      </w:r>
      <w:r w:rsidRPr="00E23121">
        <w:t>přestože jsem slova nerozpoznávala, neznělo to ani trochu, jako</w:t>
      </w:r>
      <w:r w:rsidR="0041594E" w:rsidRPr="00E23121">
        <w:t xml:space="preserve"> by </w:t>
      </w:r>
      <w:r w:rsidRPr="00E23121">
        <w:t>popisovala svůj stav doktorovi.</w:t>
      </w:r>
    </w:p>
    <w:p w:rsidR="00D34DB7" w:rsidRPr="00E23121" w:rsidRDefault="000B7DBA" w:rsidP="00E23121">
      <w:pPr>
        <w:pStyle w:val="Text"/>
      </w:pPr>
      <w:r w:rsidRPr="00E23121">
        <w:t>Kdy</w:t>
      </w:r>
      <w:r w:rsidR="000251E4" w:rsidRPr="00E23121">
        <w:t>ž</w:t>
      </w:r>
      <w:r w:rsidRPr="00E23121">
        <w:t xml:space="preserve"> jsem příští</w:t>
      </w:r>
      <w:r w:rsidR="000251E4" w:rsidRPr="00E23121">
        <w:t>ho rána vešla</w:t>
      </w:r>
      <w:r w:rsidR="00345E5C" w:rsidRPr="00E23121">
        <w:t xml:space="preserve"> k</w:t>
      </w:r>
      <w:r w:rsidR="00345E5C">
        <w:t> </w:t>
      </w:r>
      <w:r w:rsidR="0099586B">
        <w:t>ní</w:t>
      </w:r>
      <w:r w:rsidR="000251E4" w:rsidRPr="00E23121">
        <w:t xml:space="preserve"> do pokoje, byla ještě</w:t>
      </w:r>
      <w:r w:rsidR="00345E5C" w:rsidRPr="00E23121">
        <w:t xml:space="preserve"> v</w:t>
      </w:r>
      <w:r w:rsidR="00345E5C">
        <w:t> </w:t>
      </w:r>
      <w:r w:rsidR="000251E4" w:rsidRPr="00E23121">
        <w:t>posteli</w:t>
      </w:r>
      <w:r w:rsidR="00345E5C" w:rsidRPr="00E23121">
        <w:t xml:space="preserve"> a</w:t>
      </w:r>
      <w:r w:rsidR="00345E5C">
        <w:t> </w:t>
      </w:r>
      <w:r w:rsidR="00345E5C" w:rsidRPr="00E23121">
        <w:t>z</w:t>
      </w:r>
      <w:r w:rsidR="00345E5C">
        <w:t> </w:t>
      </w:r>
      <w:r w:rsidR="000251E4" w:rsidRPr="00E23121">
        <w:t>toho, jakou měla barvu</w:t>
      </w:r>
      <w:r w:rsidR="00345E5C" w:rsidRPr="00E23121">
        <w:t xml:space="preserve"> a</w:t>
      </w:r>
      <w:r w:rsidR="00345E5C">
        <w:t> </w:t>
      </w:r>
      <w:r w:rsidR="000251E4" w:rsidRPr="00E23121">
        <w:t>jak ležela, jsem poznala, že toho dne nevstane.</w:t>
      </w:r>
    </w:p>
    <w:p w:rsidR="00D34DB7" w:rsidRPr="00E23121" w:rsidRDefault="001B739F" w:rsidP="00E23121">
      <w:pPr>
        <w:pStyle w:val="Text"/>
      </w:pPr>
      <w:r>
        <w:t>Obličej se jí</w:t>
      </w:r>
      <w:r w:rsidR="000B7DBA" w:rsidRPr="00E23121">
        <w:t xml:space="preserve"> začínal měnit. Umí</w:t>
      </w:r>
      <w:r w:rsidR="000251E4" w:rsidRPr="00E23121">
        <w:t>rající mají několik dn</w:t>
      </w:r>
      <w:r w:rsidR="0099586B">
        <w:t>í</w:t>
      </w:r>
      <w:r w:rsidR="000251E4" w:rsidRPr="00E23121">
        <w:t xml:space="preserve"> před smrti určitý výraz ve tváři. Oči upřeně hledí, svaly ochabují. Omyla jsem jí obličej</w:t>
      </w:r>
      <w:r w:rsidR="00345E5C" w:rsidRPr="00E23121">
        <w:t xml:space="preserve"> a</w:t>
      </w:r>
      <w:r w:rsidR="00345E5C">
        <w:t> </w:t>
      </w:r>
      <w:r w:rsidR="000251E4" w:rsidRPr="00E23121">
        <w:t>ruce houbou</w:t>
      </w:r>
      <w:r w:rsidR="00345E5C" w:rsidRPr="00E23121">
        <w:t xml:space="preserve"> a</w:t>
      </w:r>
      <w:r w:rsidR="00345E5C">
        <w:t> </w:t>
      </w:r>
      <w:r w:rsidR="000251E4" w:rsidRPr="00E23121">
        <w:t>učesal</w:t>
      </w:r>
      <w:r>
        <w:t>a jsem ji. Chtěla, abych si</w:t>
      </w:r>
      <w:r w:rsidR="00345E5C">
        <w:t xml:space="preserve"> k </w:t>
      </w:r>
      <w:r>
        <w:t>ní</w:t>
      </w:r>
      <w:r w:rsidR="000251E4" w:rsidRPr="00E23121">
        <w:t xml:space="preserve"> sedla,</w:t>
      </w:r>
      <w:r w:rsidR="00345E5C" w:rsidRPr="00E23121">
        <w:t xml:space="preserve"> a</w:t>
      </w:r>
      <w:r w:rsidR="00345E5C">
        <w:t> </w:t>
      </w:r>
      <w:r w:rsidR="000251E4" w:rsidRPr="00E23121">
        <w:t xml:space="preserve">projednou Lena nic nenamítala. Její pravá ruka </w:t>
      </w:r>
      <w:r w:rsidR="000B7DBA" w:rsidRPr="00E23121">
        <w:t>se tápavě vynořila zpod pokrývky</w:t>
      </w:r>
      <w:r w:rsidR="00345E5C" w:rsidRPr="00E23121">
        <w:t xml:space="preserve"> a</w:t>
      </w:r>
      <w:r w:rsidR="00345E5C">
        <w:t> </w:t>
      </w:r>
      <w:r w:rsidR="000251E4" w:rsidRPr="00E23121">
        <w:t>sevřela mi dlaň. Už to nebyl ten někdej</w:t>
      </w:r>
      <w:r w:rsidR="0099586B">
        <w:t>ší pevný stisk. Prsty měla slabé</w:t>
      </w:r>
      <w:r w:rsidR="00345E5C" w:rsidRPr="00E23121">
        <w:t xml:space="preserve"> a</w:t>
      </w:r>
      <w:r w:rsidR="00345E5C">
        <w:t> </w:t>
      </w:r>
      <w:r w:rsidR="000251E4" w:rsidRPr="00E23121">
        <w:t>trochu nejisté. Po chvíli se ale dokázala posadit, opřít</w:t>
      </w:r>
      <w:r w:rsidR="00345E5C" w:rsidRPr="00E23121">
        <w:t xml:space="preserve"> o</w:t>
      </w:r>
      <w:r w:rsidR="00345E5C">
        <w:t> </w:t>
      </w:r>
      <w:r w:rsidR="000251E4" w:rsidRPr="00E23121">
        <w:t>polštáře</w:t>
      </w:r>
      <w:r w:rsidR="00345E5C" w:rsidRPr="00E23121">
        <w:t xml:space="preserve"> a</w:t>
      </w:r>
      <w:r w:rsidR="00345E5C">
        <w:t> </w:t>
      </w:r>
      <w:r w:rsidR="000251E4" w:rsidRPr="00E23121">
        <w:t>povídat. Vyptávala se m</w:t>
      </w:r>
      <w:r w:rsidR="000B7DBA" w:rsidRPr="00E23121">
        <w:t>ě na svůj dům, jestli se mi líbí</w:t>
      </w:r>
      <w:r w:rsidR="000251E4" w:rsidRPr="00E23121">
        <w:t xml:space="preserve">, </w:t>
      </w:r>
      <w:r w:rsidR="0099586B">
        <w:t>jestli jsem se svou pověrčivostí</w:t>
      </w:r>
      <w:r w:rsidR="000251E4" w:rsidRPr="00E23121">
        <w:t>, jak tomu říkala, tam vycítila něco</w:t>
      </w:r>
      <w:r w:rsidR="000B7DBA" w:rsidRPr="00E23121">
        <w:t xml:space="preserve"> nedo</w:t>
      </w:r>
      <w:r w:rsidR="0099586B">
        <w:t>brého, nějaké sí</w:t>
      </w:r>
      <w:r w:rsidR="000B7DBA" w:rsidRPr="00E23121">
        <w:t>ly, náznaky</w:t>
      </w:r>
      <w:r w:rsidR="0099586B">
        <w:t xml:space="preserve"> něčeho zlého. Mohla jsem jí</w:t>
      </w:r>
      <w:r w:rsidR="000251E4" w:rsidRPr="00E23121">
        <w:t xml:space="preserve"> říct, že jsem tam zažila jen dobré pocity, štěstí, útěchu</w:t>
      </w:r>
      <w:r w:rsidR="00345E5C" w:rsidRPr="00E23121">
        <w:t xml:space="preserve"> a</w:t>
      </w:r>
      <w:r w:rsidR="00345E5C">
        <w:t> </w:t>
      </w:r>
      <w:r w:rsidR="000251E4" w:rsidRPr="00E23121">
        <w:t>klid.</w:t>
      </w:r>
    </w:p>
    <w:p w:rsidR="00D34DB7" w:rsidRPr="00E23121" w:rsidRDefault="00D34DB7" w:rsidP="00E23121">
      <w:pPr>
        <w:pStyle w:val="Text"/>
        <w:jc w:val="left"/>
      </w:pPr>
      <w:r w:rsidRPr="00E23121">
        <w:t>„</w:t>
      </w:r>
      <w:r w:rsidR="000B7DBA" w:rsidRPr="00E23121">
        <w:t>Žádné</w:t>
      </w:r>
      <w:r w:rsidR="0099586B">
        <w:t xml:space="preserve"> nevěrné</w:t>
      </w:r>
      <w:r w:rsidR="000251E4" w:rsidRPr="00E23121">
        <w:t xml:space="preserve"> místo, Genevieve?</w:t>
      </w:r>
      <w:r w:rsidRPr="00E23121">
        <w:t>“</w:t>
      </w:r>
    </w:p>
    <w:p w:rsidR="00D34DB7" w:rsidRPr="00E23121" w:rsidRDefault="000251E4" w:rsidP="00E23121">
      <w:pPr>
        <w:pStyle w:val="Text"/>
      </w:pPr>
      <w:r w:rsidRPr="00E23121">
        <w:t>To mi připomnělo říkanku</w:t>
      </w:r>
      <w:r w:rsidR="00345E5C" w:rsidRPr="00E23121">
        <w:t xml:space="preserve"> o</w:t>
      </w:r>
      <w:r w:rsidR="00345E5C">
        <w:t> </w:t>
      </w:r>
      <w:r w:rsidRPr="00E23121">
        <w:t>sluníčku</w:t>
      </w:r>
      <w:r w:rsidR="00345E5C" w:rsidRPr="00E23121">
        <w:t xml:space="preserve"> a</w:t>
      </w:r>
      <w:r w:rsidR="00345E5C">
        <w:t> </w:t>
      </w:r>
      <w:r w:rsidR="00C90987">
        <w:t>přivolávání mé pravé</w:t>
      </w:r>
      <w:r w:rsidRPr="00E23121">
        <w:t xml:space="preserve"> lásky. Až tady nebude, bude mi ještě někdy někdo říkat Genevieve? Držela jsem ji za ruku, ale víc už neřekla. To bylo naposledy, co se mnou Stella souvisle mluvila, neboť se bolesti začaly zhoršovat</w:t>
      </w:r>
      <w:r w:rsidR="00345E5C" w:rsidRPr="00E23121">
        <w:t xml:space="preserve"> a</w:t>
      </w:r>
      <w:r w:rsidR="00345E5C">
        <w:t> </w:t>
      </w:r>
      <w:r w:rsidR="000C4633">
        <w:t>odpoledne jí</w:t>
      </w:r>
      <w:r w:rsidRPr="00E23121">
        <w:t xml:space="preserve"> doktor píchl morfin. Změněným hlasem, skřípavým</w:t>
      </w:r>
      <w:r w:rsidR="00345E5C" w:rsidRPr="00E23121">
        <w:t xml:space="preserve"> a</w:t>
      </w:r>
      <w:r w:rsidR="00345E5C">
        <w:t> </w:t>
      </w:r>
      <w:r w:rsidRPr="00E23121">
        <w:t>tichým spoléhajíc na to, že porozumím, řekla:</w:t>
      </w:r>
    </w:p>
    <w:p w:rsidR="00D34DB7" w:rsidRPr="00E23121" w:rsidRDefault="00D34DB7" w:rsidP="00E23121">
      <w:pPr>
        <w:pStyle w:val="Text"/>
        <w:jc w:val="left"/>
      </w:pPr>
      <w:r w:rsidRPr="00E23121">
        <w:lastRenderedPageBreak/>
        <w:t>„</w:t>
      </w:r>
      <w:r w:rsidR="000251E4" w:rsidRPr="00E23121">
        <w:t>Opustil ji</w:t>
      </w:r>
      <w:r w:rsidR="00345E5C" w:rsidRPr="00E23121">
        <w:t xml:space="preserve"> a</w:t>
      </w:r>
      <w:r w:rsidR="00345E5C">
        <w:t> </w:t>
      </w:r>
      <w:r w:rsidR="000251E4" w:rsidRPr="00E23121">
        <w:t>přišel ke mně. Moje děti</w:t>
      </w:r>
      <w:r w:rsidR="00345E5C" w:rsidRPr="00E23121">
        <w:t xml:space="preserve"> o</w:t>
      </w:r>
      <w:r w:rsidR="00345E5C">
        <w:t> </w:t>
      </w:r>
      <w:r w:rsidR="000251E4" w:rsidRPr="00E23121">
        <w:t>tom nevědí.</w:t>
      </w:r>
      <w:r w:rsidRPr="00E23121">
        <w:t>“</w:t>
      </w:r>
    </w:p>
    <w:p w:rsidR="00D34DB7" w:rsidRPr="00E23121" w:rsidRDefault="00D34DB7" w:rsidP="00E23121">
      <w:pPr>
        <w:pStyle w:val="Text"/>
        <w:jc w:val="left"/>
      </w:pPr>
      <w:r w:rsidRPr="00E23121">
        <w:t>„</w:t>
      </w:r>
      <w:r w:rsidR="000251E4" w:rsidRPr="00E23121">
        <w:t>Já jim to nepovím,</w:t>
      </w:r>
      <w:r w:rsidRPr="00E23121">
        <w:t>“</w:t>
      </w:r>
      <w:r w:rsidR="000251E4" w:rsidRPr="00E23121">
        <w:t xml:space="preserve"> řekla jsem.</w:t>
      </w:r>
    </w:p>
    <w:p w:rsidR="00D34DB7" w:rsidRPr="00E23121" w:rsidRDefault="00D34DB7" w:rsidP="00E23121">
      <w:pPr>
        <w:pStyle w:val="Text"/>
      </w:pPr>
      <w:r w:rsidRPr="00E23121">
        <w:t>„</w:t>
      </w:r>
      <w:r w:rsidR="000F5302">
        <w:t>Kéž bych se dokázala přené</w:t>
      </w:r>
      <w:r w:rsidR="000251E4" w:rsidRPr="00E23121">
        <w:t>st</w:t>
      </w:r>
      <w:r w:rsidRPr="00E23121">
        <w:t>…“</w:t>
      </w:r>
      <w:r w:rsidR="000251E4" w:rsidRPr="00E23121">
        <w:t xml:space="preserve"> Zkusila to znovu. </w:t>
      </w:r>
      <w:r w:rsidRPr="00E23121">
        <w:t>„</w:t>
      </w:r>
      <w:r w:rsidR="000251E4" w:rsidRPr="00E23121">
        <w:t>Kéž bych se dokázala</w:t>
      </w:r>
      <w:r w:rsidR="00345E5C">
        <w:t> </w:t>
      </w:r>
      <w:r w:rsidR="00345E5C" w:rsidRPr="00E23121">
        <w:t>–</w:t>
      </w:r>
      <w:r w:rsidR="00345E5C">
        <w:t> </w:t>
      </w:r>
      <w:r w:rsidR="000251E4" w:rsidRPr="00E23121">
        <w:t>usmířit</w:t>
      </w:r>
      <w:r w:rsidR="00345E5C">
        <w:t> </w:t>
      </w:r>
      <w:r w:rsidR="00345E5C" w:rsidRPr="00E23121">
        <w:t>–</w:t>
      </w:r>
      <w:r w:rsidR="00345E5C">
        <w:t> </w:t>
      </w:r>
      <w:r w:rsidR="000F5302">
        <w:t>ano, usmí</w:t>
      </w:r>
      <w:r w:rsidR="000251E4" w:rsidRPr="00E23121">
        <w:t>řit</w:t>
      </w:r>
      <w:r w:rsidR="00345E5C">
        <w:t> </w:t>
      </w:r>
      <w:r w:rsidR="00345E5C" w:rsidRPr="00E23121">
        <w:t>–</w:t>
      </w:r>
      <w:r w:rsidR="00345E5C">
        <w:t> </w:t>
      </w:r>
      <w:r w:rsidR="000251E4" w:rsidRPr="00E23121">
        <w:t>sama se sebou</w:t>
      </w:r>
      <w:r w:rsidRPr="00E23121">
        <w:t>…“</w:t>
      </w:r>
      <w:r w:rsidR="000C4633">
        <w:t xml:space="preserve"> Na řasách měla slzy, nebo jí</w:t>
      </w:r>
      <w:r w:rsidR="000251E4" w:rsidRPr="00E23121">
        <w:t xml:space="preserve"> možná jenom slzely oči.</w:t>
      </w:r>
    </w:p>
    <w:p w:rsidR="00D34DB7" w:rsidRPr="00E23121" w:rsidRDefault="00554992" w:rsidP="00E23121">
      <w:pPr>
        <w:pStyle w:val="Text"/>
      </w:pPr>
      <w:r w:rsidRPr="00E23121">
        <w:t>Příští</w:t>
      </w:r>
      <w:r w:rsidR="000251E4" w:rsidRPr="00E23121">
        <w:t>ho rána už nemohlo být</w:t>
      </w:r>
      <w:r w:rsidR="00345E5C" w:rsidRPr="00E23121">
        <w:t xml:space="preserve"> o</w:t>
      </w:r>
      <w:r w:rsidR="00345E5C">
        <w:t> </w:t>
      </w:r>
      <w:r w:rsidR="000251E4" w:rsidRPr="00E23121">
        <w:t>něja</w:t>
      </w:r>
      <w:r w:rsidR="00CC5AD8" w:rsidRPr="00E23121">
        <w:t>ké</w:t>
      </w:r>
      <w:r w:rsidR="000251E4" w:rsidRPr="00E23121">
        <w:t xml:space="preserve"> snídani řeči. Sharon vycítila, že ji přinejlepším přiměje trochu si loknout čaje.</w:t>
      </w:r>
    </w:p>
    <w:p w:rsidR="00D34DB7" w:rsidRPr="00E23121" w:rsidRDefault="00D34DB7" w:rsidP="00E23121">
      <w:pPr>
        <w:pStyle w:val="Text"/>
        <w:jc w:val="left"/>
      </w:pPr>
      <w:r w:rsidRPr="00E23121">
        <w:t>„</w:t>
      </w:r>
      <w:r w:rsidR="000251E4" w:rsidRPr="00E23121">
        <w:t>Začíná odcházet,</w:t>
      </w:r>
      <w:r w:rsidRPr="00E23121">
        <w:t>“</w:t>
      </w:r>
      <w:r w:rsidR="000251E4" w:rsidRPr="00E23121">
        <w:t xml:space="preserve"> řekla mi. </w:t>
      </w:r>
      <w:r w:rsidRPr="00E23121">
        <w:t>„</w:t>
      </w:r>
      <w:r w:rsidR="000251E4" w:rsidRPr="00E23121">
        <w:t>Už to dlouho nepotrvá.</w:t>
      </w:r>
      <w:r w:rsidRPr="00E23121">
        <w:t>“</w:t>
      </w:r>
    </w:p>
    <w:p w:rsidR="00D34DB7" w:rsidRPr="00E23121" w:rsidRDefault="000251E4" w:rsidP="00E23121">
      <w:pPr>
        <w:pStyle w:val="Text"/>
      </w:pPr>
      <w:r w:rsidRPr="00E23121">
        <w:t>Richard byl</w:t>
      </w:r>
      <w:r w:rsidR="00345E5C" w:rsidRPr="00E23121">
        <w:t xml:space="preserve"> s</w:t>
      </w:r>
      <w:r w:rsidR="00345E5C">
        <w:t> </w:t>
      </w:r>
      <w:r w:rsidRPr="00E23121">
        <w:t>dalším lékařem</w:t>
      </w:r>
      <w:r w:rsidR="00345E5C" w:rsidRPr="00E23121">
        <w:t xml:space="preserve"> v</w:t>
      </w:r>
      <w:r w:rsidR="00345E5C">
        <w:t> </w:t>
      </w:r>
      <w:r w:rsidRPr="00E23121">
        <w:t>salonu. Zmocnil se mě pocit, který jsem dosud nezažila, jakási pos</w:t>
      </w:r>
      <w:r w:rsidR="00554992" w:rsidRPr="00E23121">
        <w:t>vátná bázeň kvůli Stelle, že bych možná neměla chodit do její</w:t>
      </w:r>
      <w:r w:rsidRPr="00E23121">
        <w:t>ho pokoje tak, ja</w:t>
      </w:r>
      <w:r w:rsidR="00554992" w:rsidRPr="00E23121">
        <w:t>ko jsem chodila vždycky</w:t>
      </w:r>
      <w:r w:rsidRPr="00E23121">
        <w:t>. Hloupě jsem si pomýšlela, že bych měla požádat</w:t>
      </w:r>
      <w:r w:rsidR="00345E5C" w:rsidRPr="00E23121">
        <w:t xml:space="preserve"> o</w:t>
      </w:r>
      <w:r w:rsidR="00345E5C">
        <w:t> </w:t>
      </w:r>
      <w:r w:rsidRPr="00E23121">
        <w:t>dovolení. Blížící se smrt změní váš postoj ke všemu. Naslouchala jsem za dveřmi,</w:t>
      </w:r>
      <w:r w:rsidR="00345E5C" w:rsidRPr="00E23121">
        <w:t xml:space="preserve"> v</w:t>
      </w:r>
      <w:r w:rsidR="00345E5C">
        <w:t> </w:t>
      </w:r>
      <w:r w:rsidRPr="00E23121">
        <w:t>tichu oddechovala, pak jsem zaklepala</w:t>
      </w:r>
      <w:r w:rsidR="001B739F">
        <w:t>,</w:t>
      </w:r>
      <w:r w:rsidR="00345E5C" w:rsidRPr="00E23121">
        <w:t xml:space="preserve"> a</w:t>
      </w:r>
      <w:r w:rsidR="00345E5C">
        <w:t> </w:t>
      </w:r>
      <w:r w:rsidRPr="00E23121">
        <w:t>když se nic neozvalo, ani šepot ne, vešla jsem.</w:t>
      </w:r>
    </w:p>
    <w:p w:rsidR="00D34DB7" w:rsidRPr="00E23121" w:rsidRDefault="000251E4" w:rsidP="00E23121">
      <w:pPr>
        <w:pStyle w:val="Text"/>
      </w:pPr>
      <w:r w:rsidRPr="00E23121">
        <w:t>Seděla na posteli</w:t>
      </w:r>
      <w:r w:rsidR="00345E5C" w:rsidRPr="00E23121">
        <w:t xml:space="preserve"> s</w:t>
      </w:r>
      <w:r w:rsidR="00345E5C">
        <w:t> </w:t>
      </w:r>
      <w:r w:rsidRPr="00E23121">
        <w:t>očima otevřenýma</w:t>
      </w:r>
      <w:r w:rsidR="00345E5C" w:rsidRPr="00E23121">
        <w:t xml:space="preserve"> a</w:t>
      </w:r>
      <w:r w:rsidR="00345E5C">
        <w:t> </w:t>
      </w:r>
      <w:r w:rsidRPr="00E23121">
        <w:t xml:space="preserve">upírala pohled na dveře. </w:t>
      </w:r>
      <w:r w:rsidR="00D34DB7" w:rsidRPr="00E23121">
        <w:t>„</w:t>
      </w:r>
      <w:r w:rsidRPr="00E23121">
        <w:t>Marianne,</w:t>
      </w:r>
      <w:r w:rsidR="00D34DB7" w:rsidRPr="00E23121">
        <w:t>“</w:t>
      </w:r>
      <w:r w:rsidRPr="00E23121">
        <w:t xml:space="preserve"> řekla. </w:t>
      </w:r>
      <w:r w:rsidR="00D34DB7" w:rsidRPr="00E23121">
        <w:t>„</w:t>
      </w:r>
      <w:r w:rsidRPr="00E23121">
        <w:t>Přijde otec?</w:t>
      </w:r>
      <w:r w:rsidR="00D34DB7" w:rsidRPr="00E23121">
        <w:t>“</w:t>
      </w:r>
    </w:p>
    <w:p w:rsidR="00D34DB7" w:rsidRPr="00E23121" w:rsidRDefault="000251E4" w:rsidP="00E23121">
      <w:pPr>
        <w:pStyle w:val="Text"/>
      </w:pPr>
      <w:r w:rsidRPr="00E23121">
        <w:t>To mě šokovalo,</w:t>
      </w:r>
      <w:r w:rsidR="00345E5C" w:rsidRPr="00E23121">
        <w:t xml:space="preserve"> i</w:t>
      </w:r>
      <w:r w:rsidR="00345E5C">
        <w:t> </w:t>
      </w:r>
      <w:r w:rsidRPr="00E23121">
        <w:t>když by nemělo.</w:t>
      </w:r>
      <w:r w:rsidR="00345E5C" w:rsidRPr="00E23121">
        <w:t xml:space="preserve"> V</w:t>
      </w:r>
      <w:r w:rsidR="00345E5C">
        <w:t> </w:t>
      </w:r>
      <w:r w:rsidRPr="00E23121">
        <w:t>Middleton Hallu bych měla být na zmatenou mysl</w:t>
      </w:r>
      <w:r w:rsidR="00345E5C" w:rsidRPr="00E23121">
        <w:t xml:space="preserve"> a</w:t>
      </w:r>
      <w:r w:rsidR="00345E5C">
        <w:t> </w:t>
      </w:r>
      <w:r w:rsidRPr="00E23121">
        <w:t>záměnu osob zvyklá, nemluvě</w:t>
      </w:r>
      <w:r w:rsidR="00345E5C" w:rsidRPr="00E23121">
        <w:t xml:space="preserve"> o</w:t>
      </w:r>
      <w:r w:rsidR="00345E5C">
        <w:t> </w:t>
      </w:r>
      <w:r w:rsidRPr="00E23121">
        <w:t>zmatených vzpomínkách. Stella ale bývala jiná. Stelle to tak jasně myslelo</w:t>
      </w:r>
      <w:r w:rsidR="00345E5C" w:rsidRPr="00E23121">
        <w:t xml:space="preserve"> a</w:t>
      </w:r>
      <w:r w:rsidR="00345E5C">
        <w:t> </w:t>
      </w:r>
      <w:r w:rsidRPr="00E23121">
        <w:t>tak precizně se vyjadřovala.</w:t>
      </w:r>
    </w:p>
    <w:p w:rsidR="00D34DB7" w:rsidRPr="00E23121" w:rsidRDefault="000251E4" w:rsidP="00E23121">
      <w:pPr>
        <w:pStyle w:val="Text"/>
      </w:pPr>
      <w:r w:rsidRPr="00E23121">
        <w:t xml:space="preserve">Pod pergamenovou pokožkou </w:t>
      </w:r>
      <w:r w:rsidR="0084338D" w:rsidRPr="00E23121">
        <w:t>se jí</w:t>
      </w:r>
      <w:r w:rsidRPr="00E23121">
        <w:t xml:space="preserve"> rýsovala lebka. Přistoupila jsem</w:t>
      </w:r>
      <w:r w:rsidR="00345E5C" w:rsidRPr="00E23121">
        <w:t xml:space="preserve"> k</w:t>
      </w:r>
      <w:r w:rsidR="00345E5C">
        <w:t> </w:t>
      </w:r>
      <w:r w:rsidRPr="00E23121">
        <w:t>posteli</w:t>
      </w:r>
      <w:r w:rsidR="00345E5C" w:rsidRPr="00E23121">
        <w:t xml:space="preserve"> a</w:t>
      </w:r>
      <w:r w:rsidR="00345E5C">
        <w:t> </w:t>
      </w:r>
      <w:r w:rsidRPr="00E23121">
        <w:t xml:space="preserve">políbila ji. Řekla: </w:t>
      </w:r>
      <w:r w:rsidR="00D34DB7" w:rsidRPr="00E23121">
        <w:rPr>
          <w:i/>
        </w:rPr>
        <w:t>„</w:t>
      </w:r>
      <w:r w:rsidRPr="00532EE6">
        <w:t>Díky</w:t>
      </w:r>
      <w:r w:rsidRPr="00E23121">
        <w:rPr>
          <w:i/>
        </w:rPr>
        <w:t xml:space="preserve">, </w:t>
      </w:r>
      <w:r w:rsidRPr="00E23121">
        <w:t>drahoušku, to bylo milé,</w:t>
      </w:r>
      <w:r w:rsidR="00D34DB7" w:rsidRPr="00E23121">
        <w:t>“</w:t>
      </w:r>
      <w:r w:rsidR="00345E5C" w:rsidRPr="00E23121">
        <w:t xml:space="preserve"> a</w:t>
      </w:r>
      <w:r w:rsidR="00345E5C">
        <w:t> </w:t>
      </w:r>
      <w:r w:rsidRPr="00E23121">
        <w:t xml:space="preserve">pokračovala: </w:t>
      </w:r>
      <w:r w:rsidR="00D34DB7" w:rsidRPr="00E23121">
        <w:t>„</w:t>
      </w:r>
      <w:r w:rsidRPr="00E23121">
        <w:t>Zítra odjíždíš, vid? Doufám, že si to hezky užiješ.</w:t>
      </w:r>
      <w:r w:rsidR="00D34DB7" w:rsidRPr="00E23121">
        <w:t>“</w:t>
      </w:r>
    </w:p>
    <w:p w:rsidR="00D34DB7" w:rsidRPr="00E23121" w:rsidRDefault="000251E4" w:rsidP="00E23121">
      <w:pPr>
        <w:pStyle w:val="Text"/>
      </w:pPr>
      <w:r w:rsidRPr="00E23121">
        <w:t>Nemá smysl se</w:t>
      </w:r>
      <w:r w:rsidR="00345E5C" w:rsidRPr="00E23121">
        <w:t xml:space="preserve"> s</w:t>
      </w:r>
      <w:r w:rsidR="00345E5C">
        <w:t> </w:t>
      </w:r>
      <w:r w:rsidRPr="00E23121">
        <w:t>nimi dohadovat, když jsou na tom takhle,</w:t>
      </w:r>
      <w:r w:rsidR="00345E5C" w:rsidRPr="00E23121">
        <w:t xml:space="preserve"> a</w:t>
      </w:r>
      <w:r w:rsidR="00345E5C">
        <w:t> </w:t>
      </w:r>
      <w:r w:rsidR="001B739F">
        <w:t>nemá smysl cítit se trapně. Musí</w:t>
      </w:r>
      <w:r w:rsidRPr="00E23121">
        <w:t>te hrát</w:t>
      </w:r>
      <w:r w:rsidR="00345E5C" w:rsidRPr="00E23121">
        <w:t xml:space="preserve"> s</w:t>
      </w:r>
      <w:r w:rsidR="00345E5C">
        <w:t> </w:t>
      </w:r>
      <w:r w:rsidRPr="00E23121">
        <w:t>sebou. Řekla jsem, že se určitě budu mít báječně, což byla</w:t>
      </w:r>
      <w:r w:rsidR="00345E5C" w:rsidRPr="00E23121">
        <w:t xml:space="preserve"> v</w:t>
      </w:r>
      <w:r w:rsidR="00345E5C">
        <w:t> </w:t>
      </w:r>
      <w:r w:rsidR="00895A00">
        <w:t>každé</w:t>
      </w:r>
      <w:r w:rsidRPr="00E23121">
        <w:t>m případě pravda. Každá chvilka strávená</w:t>
      </w:r>
      <w:r w:rsidR="00345E5C" w:rsidRPr="00E23121">
        <w:t xml:space="preserve"> s</w:t>
      </w:r>
      <w:r w:rsidR="00345E5C">
        <w:t> </w:t>
      </w:r>
      <w:r w:rsidRPr="00E23121">
        <w:t>Nedem byla nádherná.</w:t>
      </w:r>
    </w:p>
    <w:p w:rsidR="00D34DB7" w:rsidRPr="00E23121" w:rsidRDefault="00345E5C" w:rsidP="00E23121">
      <w:pPr>
        <w:pStyle w:val="Text"/>
        <w:jc w:val="left"/>
      </w:pPr>
      <w:r w:rsidRPr="00E23121">
        <w:t>„</w:t>
      </w:r>
      <w:r>
        <w:t>S </w:t>
      </w:r>
      <w:r w:rsidR="00AB5E3F">
        <w:t>otcem jsme na líbánky</w:t>
      </w:r>
      <w:r w:rsidR="001B739F">
        <w:t xml:space="preserve"> jeli na I</w:t>
      </w:r>
      <w:r w:rsidR="000251E4" w:rsidRPr="00E23121">
        <w:t>onu.</w:t>
      </w:r>
      <w:r w:rsidR="00D34DB7" w:rsidRPr="00E23121">
        <w:t>“</w:t>
      </w:r>
    </w:p>
    <w:p w:rsidR="00D34DB7" w:rsidRPr="00E23121" w:rsidRDefault="000251E4" w:rsidP="00E23121">
      <w:pPr>
        <w:pStyle w:val="Text"/>
      </w:pPr>
      <w:r w:rsidRPr="00E23121">
        <w:t>Nikdy se</w:t>
      </w:r>
      <w:r w:rsidR="00345E5C" w:rsidRPr="00E23121">
        <w:t xml:space="preserve"> o</w:t>
      </w:r>
      <w:r w:rsidR="00345E5C">
        <w:t> </w:t>
      </w:r>
      <w:r w:rsidR="00D62868">
        <w:t>tom nezmí</w:t>
      </w:r>
      <w:r w:rsidRPr="00E23121">
        <w:t>nila, když mi vyprávěla, jak se vdala za Rexe,</w:t>
      </w:r>
      <w:r w:rsidR="00345E5C" w:rsidRPr="00E23121">
        <w:t xml:space="preserve"> a</w:t>
      </w:r>
      <w:r w:rsidR="00345E5C">
        <w:t> </w:t>
      </w:r>
      <w:r w:rsidRPr="00E23121">
        <w:t>možná to ani nebyla pravda. Morfin odhalí</w:t>
      </w:r>
      <w:r w:rsidR="00D62868">
        <w:t xml:space="preserve"> všechny možné</w:t>
      </w:r>
      <w:r w:rsidRPr="00E23121">
        <w:t xml:space="preserve"> sny</w:t>
      </w:r>
      <w:r w:rsidR="00345E5C" w:rsidRPr="00E23121">
        <w:t xml:space="preserve"> a</w:t>
      </w:r>
      <w:r w:rsidR="00345E5C">
        <w:t> </w:t>
      </w:r>
      <w:r w:rsidRPr="00E23121">
        <w:t>falešné vzpomínky pohřbené</w:t>
      </w:r>
      <w:r w:rsidR="00345E5C" w:rsidRPr="00E23121">
        <w:t xml:space="preserve"> v</w:t>
      </w:r>
      <w:r w:rsidR="00345E5C">
        <w:t> </w:t>
      </w:r>
      <w:r w:rsidRPr="00E23121">
        <w:t>mysli. Leželo mi</w:t>
      </w:r>
      <w:r w:rsidR="00345E5C" w:rsidRPr="00E23121">
        <w:t xml:space="preserve"> v</w:t>
      </w:r>
      <w:r w:rsidR="00345E5C">
        <w:t> </w:t>
      </w:r>
      <w:r w:rsidRPr="00E23121">
        <w:t>hlavě, jak by oslovila skutečnou Marianne, tu herečku, ženu</w:t>
      </w:r>
      <w:r w:rsidR="00345E5C" w:rsidRPr="00E23121">
        <w:t xml:space="preserve"> s</w:t>
      </w:r>
      <w:r w:rsidR="00345E5C">
        <w:t> </w:t>
      </w:r>
      <w:r w:rsidRPr="00E23121">
        <w:t>dlouhými narezlými vlasy. Otevřely se dveře</w:t>
      </w:r>
      <w:r w:rsidR="00345E5C" w:rsidRPr="00E23121">
        <w:t xml:space="preserve"> a</w:t>
      </w:r>
      <w:r w:rsidR="00345E5C">
        <w:t> </w:t>
      </w:r>
      <w:r w:rsidRPr="00E23121">
        <w:t>vešel Richard. Jen jsem ho uviděla, napadlo mě, že ho bude považovat za Alana, bude si myslet, že to přich</w:t>
      </w:r>
      <w:r w:rsidR="00554992" w:rsidRPr="00E23121">
        <w:t>ází on. Ale pokud tomu tak bylo,</w:t>
      </w:r>
      <w:r w:rsidRPr="00E23121">
        <w:t xml:space="preserve"> nedala to najevo. Líbezně se </w:t>
      </w:r>
      <w:r w:rsidRPr="00E23121">
        <w:lastRenderedPageBreak/>
        <w:t>na něho usmála, to pořád ještě dokázala. Zvedla jsem se, že půjdu,</w:t>
      </w:r>
      <w:r w:rsidR="00345E5C" w:rsidRPr="00E23121">
        <w:t xml:space="preserve"> a</w:t>
      </w:r>
      <w:r w:rsidR="00345E5C">
        <w:t> </w:t>
      </w:r>
      <w:r w:rsidRPr="00E23121">
        <w:t>Stella řekla.</w:t>
      </w:r>
    </w:p>
    <w:p w:rsidR="00D34DB7" w:rsidRPr="00E23121" w:rsidRDefault="00D34DB7" w:rsidP="00E23121">
      <w:pPr>
        <w:pStyle w:val="Text"/>
      </w:pPr>
      <w:r w:rsidRPr="00E23121">
        <w:t>„</w:t>
      </w:r>
      <w:r w:rsidR="000251E4" w:rsidRPr="00E23121">
        <w:t>Nedokážeš</w:t>
      </w:r>
      <w:r w:rsidR="00345E5C" w:rsidRPr="00E23121">
        <w:t xml:space="preserve"> s</w:t>
      </w:r>
      <w:r w:rsidR="00345E5C">
        <w:t> </w:t>
      </w:r>
      <w:r w:rsidR="000251E4" w:rsidRPr="00E23121">
        <w:t>tím svým vozem odjet, Gildo. Budou muset přijet kvůli tomu</w:t>
      </w:r>
      <w:r w:rsidR="00345E5C" w:rsidRPr="00E23121">
        <w:t xml:space="preserve"> z</w:t>
      </w:r>
      <w:r w:rsidR="00345E5C">
        <w:t> </w:t>
      </w:r>
      <w:r w:rsidR="000251E4" w:rsidRPr="00E23121">
        <w:t>garáže.</w:t>
      </w:r>
      <w:r w:rsidRPr="00E23121">
        <w:t>“</w:t>
      </w:r>
    </w:p>
    <w:p w:rsidR="00D34DB7" w:rsidRPr="00E23121" w:rsidRDefault="000251E4" w:rsidP="00E23121">
      <w:pPr>
        <w:pStyle w:val="Text"/>
      </w:pPr>
      <w:r w:rsidRPr="00E23121">
        <w:t>R</w:t>
      </w:r>
      <w:r w:rsidR="00D62868">
        <w:t>ichard na mě</w:t>
      </w:r>
      <w:r w:rsidRPr="00E23121">
        <w:t xml:space="preserve"> pohlédl. </w:t>
      </w:r>
      <w:r w:rsidR="00D34DB7" w:rsidRPr="00E23121">
        <w:t>„</w:t>
      </w:r>
      <w:r w:rsidRPr="00E23121">
        <w:t>Samozřejmě,</w:t>
      </w:r>
      <w:r w:rsidR="00D34DB7" w:rsidRPr="00E23121">
        <w:t>“</w:t>
      </w:r>
      <w:r w:rsidRPr="00E23121">
        <w:t xml:space="preserve"> řekla jsem. </w:t>
      </w:r>
      <w:r w:rsidR="00D34DB7" w:rsidRPr="00E23121">
        <w:t>„</w:t>
      </w:r>
      <w:r w:rsidRPr="00E23121">
        <w:t>Nebudu to ani zkoušet.</w:t>
      </w:r>
      <w:r w:rsidR="00D34DB7" w:rsidRPr="00E23121">
        <w:t>“</w:t>
      </w:r>
    </w:p>
    <w:p w:rsidR="00D34DB7" w:rsidRPr="00E23121" w:rsidRDefault="000251E4" w:rsidP="00E23121">
      <w:pPr>
        <w:pStyle w:val="Text"/>
      </w:pPr>
      <w:r w:rsidRPr="00E23121">
        <w:t>Na chodbě jsem se potkala</w:t>
      </w:r>
      <w:r w:rsidR="00345E5C" w:rsidRPr="00E23121">
        <w:t xml:space="preserve"> s</w:t>
      </w:r>
      <w:r w:rsidR="00345E5C">
        <w:t> </w:t>
      </w:r>
      <w:r w:rsidRPr="00E23121">
        <w:t>Marianne. Popadla mě za paži</w:t>
      </w:r>
      <w:r w:rsidR="00345E5C" w:rsidRPr="00E23121">
        <w:t xml:space="preserve"> a</w:t>
      </w:r>
      <w:r w:rsidR="00345E5C">
        <w:t> </w:t>
      </w:r>
      <w:r w:rsidRPr="00E23121">
        <w:t xml:space="preserve">vyhrkla: </w:t>
      </w:r>
      <w:r w:rsidR="00D34DB7" w:rsidRPr="00E23121">
        <w:t>„</w:t>
      </w:r>
      <w:r w:rsidRPr="00E23121">
        <w:t>Nejdu snad moc pozdě?</w:t>
      </w:r>
      <w:r w:rsidR="00D34DB7" w:rsidRPr="00E23121">
        <w:t>“</w:t>
      </w:r>
    </w:p>
    <w:p w:rsidR="00D34DB7" w:rsidRPr="00E23121" w:rsidRDefault="000251E4" w:rsidP="00E23121">
      <w:pPr>
        <w:pStyle w:val="Text"/>
      </w:pPr>
      <w:r w:rsidRPr="00E23121">
        <w:t xml:space="preserve">Máti samozřejmě jasnozřivá je, opravdu dokáže </w:t>
      </w:r>
      <w:r w:rsidR="00554992" w:rsidRPr="00E23121">
        <w:t>předpovědět budoucnost, což není</w:t>
      </w:r>
      <w:r w:rsidRPr="00E23121">
        <w:t xml:space="preserve"> divu, když si uv</w:t>
      </w:r>
      <w:r w:rsidR="00B71A23">
        <w:t>ědomíte, že byla babiččino sedmé</w:t>
      </w:r>
      <w:r w:rsidRPr="00E23121">
        <w:t xml:space="preserve"> dítě</w:t>
      </w:r>
      <w:r w:rsidR="00345E5C" w:rsidRPr="00E23121">
        <w:t xml:space="preserve"> a</w:t>
      </w:r>
      <w:r w:rsidR="00345E5C">
        <w:t> </w:t>
      </w:r>
      <w:r w:rsidRPr="00E23121">
        <w:t>babička byla také sedmé dítě, nebo a</w:t>
      </w:r>
      <w:r w:rsidR="00554992" w:rsidRPr="00E23121">
        <w:t>spoň sedmé, které vyrostlo. Lidé</w:t>
      </w:r>
      <w:r w:rsidRPr="00E23121">
        <w:t xml:space="preserve"> už nemívají sedm dětí,</w:t>
      </w:r>
      <w:r w:rsidR="00345E5C" w:rsidRPr="00E23121">
        <w:t xml:space="preserve"> a</w:t>
      </w:r>
      <w:r w:rsidR="00345E5C">
        <w:t> </w:t>
      </w:r>
      <w:r w:rsidRPr="00E23121">
        <w:t>možná proto Janis ani já nemáme matčin dar, takže b</w:t>
      </w:r>
      <w:r w:rsidR="00554992" w:rsidRPr="00E23121">
        <w:t>ylo zvláštní, jak jsem</w:t>
      </w:r>
      <w:r w:rsidR="00345E5C" w:rsidRPr="00E23121">
        <w:t xml:space="preserve"> v</w:t>
      </w:r>
      <w:r w:rsidR="00345E5C">
        <w:t> </w:t>
      </w:r>
      <w:r w:rsidR="00554992" w:rsidRPr="00E23121">
        <w:t>tu chví</w:t>
      </w:r>
      <w:r w:rsidRPr="00E23121">
        <w:t>li, kdy se Marianne zeptala, přesně věděla, kdy Stella zemře.</w:t>
      </w:r>
    </w:p>
    <w:p w:rsidR="00D34DB7" w:rsidRPr="00E23121" w:rsidRDefault="00345E5C" w:rsidP="00E23121">
      <w:pPr>
        <w:pStyle w:val="Text"/>
        <w:jc w:val="left"/>
      </w:pPr>
      <w:r w:rsidRPr="00E23121">
        <w:t>„V</w:t>
      </w:r>
      <w:r>
        <w:t> </w:t>
      </w:r>
      <w:r w:rsidR="000251E4" w:rsidRPr="00E23121">
        <w:t>pátek,</w:t>
      </w:r>
      <w:r w:rsidR="00D34DB7" w:rsidRPr="00E23121">
        <w:t>“</w:t>
      </w:r>
      <w:r w:rsidR="000251E4" w:rsidRPr="00E23121">
        <w:t xml:space="preserve"> řekla jsem. </w:t>
      </w:r>
      <w:r w:rsidR="00D34DB7" w:rsidRPr="00E23121">
        <w:t>„</w:t>
      </w:r>
      <w:r w:rsidR="000251E4" w:rsidRPr="00E23121">
        <w:t>Do pátku to nebude.</w:t>
      </w:r>
      <w:r w:rsidR="00D34DB7" w:rsidRPr="00E23121">
        <w:t>“</w:t>
      </w:r>
    </w:p>
    <w:p w:rsidR="00D34DB7" w:rsidRPr="00E23121" w:rsidRDefault="00D34DB7" w:rsidP="00E23121">
      <w:pPr>
        <w:pStyle w:val="Text"/>
        <w:jc w:val="left"/>
      </w:pPr>
      <w:r w:rsidRPr="00E23121">
        <w:t>„</w:t>
      </w:r>
      <w:r w:rsidR="000251E4" w:rsidRPr="00E23121">
        <w:t>Jak to víte, Jenny?</w:t>
      </w:r>
      <w:r w:rsidRPr="00E23121">
        <w:t>“</w:t>
      </w:r>
    </w:p>
    <w:p w:rsidR="00D34DB7" w:rsidRPr="00E23121" w:rsidRDefault="00D34DB7" w:rsidP="00E23121">
      <w:pPr>
        <w:pStyle w:val="Text"/>
        <w:jc w:val="left"/>
      </w:pPr>
      <w:r w:rsidRPr="00E23121">
        <w:t>„</w:t>
      </w:r>
      <w:r w:rsidR="00554992" w:rsidRPr="00E23121">
        <w:t>Prostě to ví</w:t>
      </w:r>
      <w:r w:rsidR="000251E4" w:rsidRPr="00E23121">
        <w:t>m,</w:t>
      </w:r>
      <w:r w:rsidRPr="00E23121">
        <w:t>“</w:t>
      </w:r>
      <w:r w:rsidR="000251E4" w:rsidRPr="00E23121">
        <w:t xml:space="preserve"> řekla jsem.</w:t>
      </w:r>
    </w:p>
    <w:p w:rsidR="00D34DB7" w:rsidRPr="00E23121" w:rsidRDefault="000251E4" w:rsidP="00E23121">
      <w:pPr>
        <w:pStyle w:val="Text"/>
      </w:pPr>
      <w:r w:rsidRPr="00E23121">
        <w:t>Marianne na sobě měla zelenou, tmavě zelený kabát</w:t>
      </w:r>
      <w:r w:rsidR="00345E5C" w:rsidRPr="00E23121">
        <w:t xml:space="preserve"> k</w:t>
      </w:r>
      <w:r w:rsidR="00345E5C">
        <w:t> </w:t>
      </w:r>
      <w:r w:rsidRPr="00E23121">
        <w:t>če</w:t>
      </w:r>
      <w:r w:rsidR="00D34DB7" w:rsidRPr="00E23121">
        <w:t>rn</w:t>
      </w:r>
      <w:r w:rsidRPr="00E23121">
        <w:t>ým</w:t>
      </w:r>
      <w:r w:rsidRPr="00E23121">
        <w:rPr>
          <w:i/>
        </w:rPr>
        <w:t xml:space="preserve"> </w:t>
      </w:r>
      <w:r w:rsidRPr="00E23121">
        <w:t>kalhotám</w:t>
      </w:r>
      <w:r w:rsidR="00345E5C" w:rsidRPr="00E23121">
        <w:t xml:space="preserve"> a</w:t>
      </w:r>
      <w:r w:rsidR="00345E5C">
        <w:t> </w:t>
      </w:r>
      <w:r w:rsidRPr="00E23121">
        <w:t>svetru. Zachvěla jsem se,</w:t>
      </w:r>
      <w:r w:rsidR="0041594E" w:rsidRPr="00E23121">
        <w:t xml:space="preserve"> když jsem</w:t>
      </w:r>
      <w:r w:rsidRPr="00E23121">
        <w:t xml:space="preserve"> to uviděla. Samozřejmě nevěřím tomu, co se říkávalo, že zelená zna</w:t>
      </w:r>
      <w:r w:rsidR="00554992" w:rsidRPr="00E23121">
        <w:t>mená smůlu, protože zelenou nosí</w:t>
      </w:r>
      <w:r w:rsidRPr="00E23121">
        <w:t xml:space="preserve"> ru</w:t>
      </w:r>
      <w:r w:rsidR="00554992" w:rsidRPr="00E23121">
        <w:t>salky</w:t>
      </w:r>
      <w:r w:rsidR="00345E5C" w:rsidRPr="00E23121">
        <w:t xml:space="preserve"> a</w:t>
      </w:r>
      <w:r w:rsidR="00345E5C">
        <w:t> </w:t>
      </w:r>
      <w:r w:rsidR="009C6865">
        <w:t>nelí</w:t>
      </w:r>
      <w:r w:rsidR="00554992" w:rsidRPr="00E23121">
        <w:t>bí se jim, když mají</w:t>
      </w:r>
      <w:r w:rsidRPr="00E23121">
        <w:t xml:space="preserve"> n</w:t>
      </w:r>
      <w:r w:rsidR="009C6865">
        <w:t>a sobě zelenou obyčejní smrtelní</w:t>
      </w:r>
      <w:r w:rsidRPr="00E23121">
        <w:t>ci. Ale zažila jsem tolik příkladů smůly</w:t>
      </w:r>
      <w:r w:rsidR="00345E5C" w:rsidRPr="00E23121">
        <w:t xml:space="preserve"> a</w:t>
      </w:r>
      <w:r w:rsidR="00345E5C">
        <w:t> </w:t>
      </w:r>
      <w:r w:rsidRPr="00E23121">
        <w:t>neštěstí, kte</w:t>
      </w:r>
      <w:r w:rsidR="00CC5AD8" w:rsidRPr="00E23121">
        <w:t>ré</w:t>
      </w:r>
      <w:r w:rsidRPr="00E23121">
        <w:t xml:space="preserve"> nastaly potom, co měl na sobě někdo zele</w:t>
      </w:r>
      <w:r w:rsidR="00554992" w:rsidRPr="00E23121">
        <w:t>nou, že vím své. Moje babička ří</w:t>
      </w:r>
      <w:r w:rsidRPr="00E23121">
        <w:t>ká, to si někdo koupil zelené šaty, aby si nemusel kupovat ještě potom černé? Když si máti brala Dennise, nepřipustila ani zelenou zeleninu při svatební hostině, ani list hlávkového salátu na stole. Kdo zelenou obleče, láska mu uteče, říká se.</w:t>
      </w:r>
    </w:p>
    <w:p w:rsidR="00D34DB7" w:rsidRPr="00E23121" w:rsidRDefault="000251E4" w:rsidP="00E23121">
      <w:pPr>
        <w:pStyle w:val="Text"/>
      </w:pPr>
      <w:r w:rsidRPr="00E23121">
        <w:t>Marianne mě přiměla, abych se</w:t>
      </w:r>
      <w:r w:rsidR="00345E5C" w:rsidRPr="00E23121">
        <w:t xml:space="preserve"> s</w:t>
      </w:r>
      <w:r w:rsidR="00345E5C">
        <w:t> </w:t>
      </w:r>
      <w:r w:rsidRPr="00E23121">
        <w:t>ní vrátila. Zavěsila se do mě. Stály jsme tam</w:t>
      </w:r>
      <w:r w:rsidR="00345E5C" w:rsidRPr="00E23121">
        <w:t xml:space="preserve"> a</w:t>
      </w:r>
      <w:r w:rsidR="00345E5C">
        <w:t> </w:t>
      </w:r>
      <w:r w:rsidRPr="00E23121">
        <w:t>pozorovaly, jak Stelliny ruce škubají za přikrývku. Tohle jsem viděla už poměrně často, ale nikdo mi to nevysvětlil. Proč ruce umírajícího nadskakuji</w:t>
      </w:r>
      <w:r w:rsidR="00345E5C" w:rsidRPr="00E23121">
        <w:t xml:space="preserve"> a</w:t>
      </w:r>
      <w:r w:rsidR="00345E5C">
        <w:t> </w:t>
      </w:r>
      <w:r w:rsidRPr="00E23121">
        <w:t>jako krabi se bokem sunou po lemu přikrývky. Oči měla zavřené, ale ruce jí pracova</w:t>
      </w:r>
      <w:r w:rsidR="009C6865">
        <w:t>ly, pianistka hrající na látkové</w:t>
      </w:r>
      <w:r w:rsidRPr="00E23121">
        <w:t xml:space="preserve"> piano. Marianne se mě zeptala, proč to dělá, ale musela jsem zašeptat, že nevím, jenom mrtví to vědí. Zůstali</w:t>
      </w:r>
      <w:r w:rsidR="00345E5C" w:rsidRPr="00E23121">
        <w:t xml:space="preserve"> </w:t>
      </w:r>
      <w:r w:rsidR="00345E5C" w:rsidRPr="00E23121">
        <w:lastRenderedPageBreak/>
        <w:t>s</w:t>
      </w:r>
      <w:r w:rsidR="00345E5C">
        <w:t> </w:t>
      </w:r>
      <w:r w:rsidRPr="00E23121">
        <w:t>Richardem</w:t>
      </w:r>
      <w:r w:rsidR="00345E5C" w:rsidRPr="00E23121">
        <w:t xml:space="preserve"> u</w:t>
      </w:r>
      <w:r w:rsidR="00345E5C">
        <w:t> </w:t>
      </w:r>
      <w:r w:rsidRPr="00E23121">
        <w:t>Stelly po celý den</w:t>
      </w:r>
      <w:r w:rsidR="001B739F">
        <w:t>,</w:t>
      </w:r>
      <w:r w:rsidR="00345E5C" w:rsidRPr="00E23121">
        <w:t xml:space="preserve"> a</w:t>
      </w:r>
      <w:r w:rsidR="00345E5C">
        <w:t> </w:t>
      </w:r>
      <w:r w:rsidRPr="00E23121">
        <w:t>když jsem odcházela domů, ještě tam byli.</w:t>
      </w:r>
    </w:p>
    <w:p w:rsidR="00D34DB7" w:rsidRPr="00E23121" w:rsidRDefault="000B7DBA" w:rsidP="00E23121">
      <w:pPr>
        <w:pStyle w:val="Text"/>
        <w:jc w:val="left"/>
      </w:pPr>
      <w:r w:rsidRPr="00E23121">
        <w:t>Kdy</w:t>
      </w:r>
      <w:r w:rsidR="000251E4" w:rsidRPr="00E23121">
        <w:t>ž</w:t>
      </w:r>
      <w:r w:rsidRPr="00E23121">
        <w:t xml:space="preserve"> </w:t>
      </w:r>
      <w:r w:rsidR="000251E4" w:rsidRPr="00E23121">
        <w:t>jsem si otevřela</w:t>
      </w:r>
      <w:r w:rsidR="00345E5C" w:rsidRPr="00E23121">
        <w:t xml:space="preserve"> a</w:t>
      </w:r>
      <w:r w:rsidR="00345E5C">
        <w:t> </w:t>
      </w:r>
      <w:r w:rsidR="000251E4" w:rsidRPr="00E23121">
        <w:t>vešla do domu, telefon vyzváně</w:t>
      </w:r>
      <w:r w:rsidRPr="00E23121">
        <w:t>l. Přemýšlím, jestli vůbec někdy</w:t>
      </w:r>
      <w:r w:rsidR="000251E4" w:rsidRPr="00E23121">
        <w:t xml:space="preserve"> přijde chvíle, kdy mě zvuk Nedova hlasu nevzruší</w:t>
      </w:r>
      <w:r w:rsidR="00345E5C" w:rsidRPr="00E23121">
        <w:t xml:space="preserve"> a</w:t>
      </w:r>
      <w:r w:rsidR="00345E5C">
        <w:t> </w:t>
      </w:r>
      <w:r w:rsidR="00345E5C" w:rsidRPr="00E23121">
        <w:t>v</w:t>
      </w:r>
      <w:r w:rsidR="00345E5C">
        <w:t> </w:t>
      </w:r>
      <w:r w:rsidR="000251E4" w:rsidRPr="00E23121">
        <w:t>zátylku se mi nezježí vlasy. Chci, aby ta chvíle nastala, chci, aby</w:t>
      </w:r>
      <w:r w:rsidR="00345E5C" w:rsidRPr="00E23121">
        <w:t xml:space="preserve"> k</w:t>
      </w:r>
      <w:r w:rsidR="00345E5C">
        <w:t> </w:t>
      </w:r>
      <w:r w:rsidR="000251E4" w:rsidRPr="00E23121">
        <w:t>tomu došlo, chci obyčejnost, přijetí, chc</w:t>
      </w:r>
      <w:r w:rsidR="00D34DB7" w:rsidRPr="00E23121">
        <w:t>i h</w:t>
      </w:r>
      <w:r w:rsidR="006C3CB2">
        <w:t>o brát j</w:t>
      </w:r>
      <w:r w:rsidR="000251E4" w:rsidRPr="00E23121">
        <w:t xml:space="preserve">ako samozřejmost, protože to bude znamenat, že mi byla dopřána dlouhá doba, kdy jsem si na něho přivykala. Řekl: </w:t>
      </w:r>
      <w:r w:rsidR="00D34DB7" w:rsidRPr="00E23121">
        <w:t>„</w:t>
      </w:r>
      <w:r w:rsidR="001B739F">
        <w:t>Zí</w:t>
      </w:r>
      <w:r w:rsidR="000251E4" w:rsidRPr="00E23121">
        <w:t>tra večer, Jenny?</w:t>
      </w:r>
      <w:r w:rsidR="00D34DB7" w:rsidRPr="00E23121">
        <w:t>“</w:t>
      </w:r>
    </w:p>
    <w:p w:rsidR="00D34DB7" w:rsidRPr="00E23121" w:rsidRDefault="00D34DB7" w:rsidP="00E23121">
      <w:pPr>
        <w:pStyle w:val="Text"/>
      </w:pPr>
      <w:r w:rsidRPr="00E23121">
        <w:t>„</w:t>
      </w:r>
      <w:r w:rsidR="001B739F">
        <w:t>Musí</w:t>
      </w:r>
      <w:r w:rsidR="000B7DBA" w:rsidRPr="00E23121">
        <w:t>m ti něco ří</w:t>
      </w:r>
      <w:r w:rsidR="000251E4" w:rsidRPr="00E23121">
        <w:t>ct,</w:t>
      </w:r>
      <w:r w:rsidRPr="00E23121">
        <w:t>“</w:t>
      </w:r>
      <w:r w:rsidR="000251E4" w:rsidRPr="00E23121">
        <w:t xml:space="preserve"> řekla jsem. </w:t>
      </w:r>
      <w:r w:rsidRPr="00E23121">
        <w:t>„</w:t>
      </w:r>
      <w:r w:rsidR="000B7DBA" w:rsidRPr="00E23121">
        <w:t>Můžeme si</w:t>
      </w:r>
      <w:r w:rsidR="00345E5C" w:rsidRPr="00E23121">
        <w:t xml:space="preserve"> o</w:t>
      </w:r>
      <w:r w:rsidR="00345E5C">
        <w:t> </w:t>
      </w:r>
      <w:r w:rsidR="000B7DBA" w:rsidRPr="00E23121">
        <w:t>tom promluvit zí</w:t>
      </w:r>
      <w:r w:rsidR="000251E4" w:rsidRPr="00E23121">
        <w:t>tra.</w:t>
      </w:r>
      <w:r w:rsidRPr="00E23121">
        <w:t>“</w:t>
      </w:r>
    </w:p>
    <w:p w:rsidR="00D34DB7" w:rsidRPr="00E23121" w:rsidRDefault="00D34DB7" w:rsidP="00E23121">
      <w:pPr>
        <w:pStyle w:val="Text"/>
        <w:jc w:val="left"/>
      </w:pPr>
      <w:r w:rsidRPr="00E23121">
        <w:t>„</w:t>
      </w:r>
      <w:r w:rsidR="000251E4" w:rsidRPr="00E23121">
        <w:t>Našla jsi pro nás něja</w:t>
      </w:r>
      <w:r w:rsidR="00CC5AD8" w:rsidRPr="00E23121">
        <w:t>ké</w:t>
      </w:r>
      <w:r w:rsidR="000251E4" w:rsidRPr="00E23121">
        <w:t xml:space="preserve"> teplejší místo.</w:t>
      </w:r>
      <w:r w:rsidRPr="00E23121">
        <w:t>“</w:t>
      </w:r>
    </w:p>
    <w:p w:rsidR="00D34DB7" w:rsidRPr="00E23121" w:rsidRDefault="00345E5C" w:rsidP="00E23121">
      <w:pPr>
        <w:pStyle w:val="Text"/>
        <w:jc w:val="left"/>
      </w:pPr>
      <w:r w:rsidRPr="00E23121">
        <w:t>„I</w:t>
      </w:r>
      <w:r>
        <w:t> </w:t>
      </w:r>
      <w:r w:rsidR="000B7DBA" w:rsidRPr="00E23121">
        <w:t>tak by se to dalo ří</w:t>
      </w:r>
      <w:r w:rsidR="000251E4" w:rsidRPr="00E23121">
        <w:t>ct! Od pátku nebude</w:t>
      </w:r>
      <w:r w:rsidR="006C3CB2">
        <w:t>me chodit ke Stelle, to je jisté</w:t>
      </w:r>
      <w:r w:rsidR="000251E4" w:rsidRPr="00E23121">
        <w:t>.</w:t>
      </w:r>
      <w:r w:rsidR="00D34DB7" w:rsidRPr="00E23121">
        <w:t>“</w:t>
      </w:r>
    </w:p>
    <w:p w:rsidR="00D34DB7" w:rsidRPr="00E23121" w:rsidRDefault="00D34DB7" w:rsidP="00E23121">
      <w:pPr>
        <w:pStyle w:val="Text"/>
        <w:jc w:val="left"/>
      </w:pPr>
      <w:r w:rsidRPr="00E23121">
        <w:t>„</w:t>
      </w:r>
      <w:r w:rsidR="000251E4" w:rsidRPr="00E23121">
        <w:t>Jsi samá záhada.</w:t>
      </w:r>
      <w:r w:rsidRPr="00E23121">
        <w:t>“</w:t>
      </w:r>
    </w:p>
    <w:p w:rsidR="00D34DB7" w:rsidRPr="00E23121" w:rsidRDefault="00D34DB7" w:rsidP="00E23121">
      <w:pPr>
        <w:pStyle w:val="Text"/>
      </w:pPr>
      <w:r w:rsidRPr="00E23121">
        <w:t>„</w:t>
      </w:r>
      <w:r w:rsidR="000251E4" w:rsidRPr="00E23121">
        <w:t>Ne,</w:t>
      </w:r>
      <w:r w:rsidRPr="00E23121">
        <w:t>“</w:t>
      </w:r>
      <w:r w:rsidR="000251E4" w:rsidRPr="00E23121">
        <w:t xml:space="preserve"> řekla jsem. </w:t>
      </w:r>
      <w:r w:rsidRPr="00E23121">
        <w:t>„</w:t>
      </w:r>
      <w:r w:rsidR="000251E4" w:rsidRPr="00E23121">
        <w:t>Ne, to nejsem. Není</w:t>
      </w:r>
      <w:r w:rsidR="00345E5C" w:rsidRPr="00E23121">
        <w:t xml:space="preserve"> v</w:t>
      </w:r>
      <w:r w:rsidR="00345E5C">
        <w:t> </w:t>
      </w:r>
      <w:r w:rsidR="000251E4" w:rsidRPr="00E23121">
        <w:t>tom žádná záhada. Už není zapotřebí nic tajit. Poslyš, Nede, chystám se udělat to,</w:t>
      </w:r>
      <w:r w:rsidR="00345E5C" w:rsidRPr="00E23121">
        <w:t xml:space="preserve"> o</w:t>
      </w:r>
      <w:r w:rsidR="00345E5C">
        <w:t> </w:t>
      </w:r>
      <w:r w:rsidR="000251E4" w:rsidRPr="00E23121">
        <w:t>co jsi mě žádal, opustím Mikea, přijdu</w:t>
      </w:r>
      <w:r w:rsidR="00345E5C" w:rsidRPr="00E23121">
        <w:t xml:space="preserve"> k</w:t>
      </w:r>
      <w:r w:rsidR="00345E5C">
        <w:t> </w:t>
      </w:r>
      <w:r w:rsidR="000251E4" w:rsidRPr="00E23121">
        <w:t>tobě</w:t>
      </w:r>
      <w:r w:rsidR="00345E5C" w:rsidRPr="00E23121">
        <w:t xml:space="preserve"> a</w:t>
      </w:r>
      <w:r w:rsidR="00345E5C">
        <w:t> </w:t>
      </w:r>
      <w:r w:rsidR="000251E4" w:rsidRPr="00E23121">
        <w:t>můžeme být spolu. Mrzí mě, že jsem to neudě</w:t>
      </w:r>
      <w:r w:rsidR="001B739F">
        <w:t>lala dřív, bylo to ode mě hloupé</w:t>
      </w:r>
      <w:r w:rsidR="000251E4" w:rsidRPr="00E23121">
        <w:t>, neměla jsem tě nechat takhle čekat, tolikrát jsi mě</w:t>
      </w:r>
      <w:r w:rsidR="00345E5C" w:rsidRPr="00E23121">
        <w:t xml:space="preserve"> o</w:t>
      </w:r>
      <w:r w:rsidR="00345E5C">
        <w:t> </w:t>
      </w:r>
      <w:r w:rsidR="000251E4" w:rsidRPr="00E23121">
        <w:t>to žádal, chovala jsem se nemožně.</w:t>
      </w:r>
      <w:r w:rsidRPr="00E23121">
        <w:t>“</w:t>
      </w:r>
    </w:p>
    <w:p w:rsidR="00D34DB7" w:rsidRPr="00E23121" w:rsidRDefault="000251E4" w:rsidP="00E23121">
      <w:pPr>
        <w:pStyle w:val="Text"/>
        <w:jc w:val="left"/>
      </w:pPr>
      <w:r w:rsidRPr="00E23121">
        <w:t xml:space="preserve">Úlevně vydechl, jaký to rajský zvuk. </w:t>
      </w:r>
      <w:r w:rsidR="00D34DB7" w:rsidRPr="00E23121">
        <w:t>„</w:t>
      </w:r>
      <w:r w:rsidRPr="00E23121">
        <w:t>Řeklas mu to?</w:t>
      </w:r>
      <w:r w:rsidR="00D34DB7" w:rsidRPr="00E23121">
        <w:t>“</w:t>
      </w:r>
    </w:p>
    <w:p w:rsidR="00D34DB7" w:rsidRPr="00E23121" w:rsidRDefault="00D34DB7" w:rsidP="00E23121">
      <w:pPr>
        <w:pStyle w:val="Text"/>
        <w:jc w:val="left"/>
      </w:pPr>
      <w:r w:rsidRPr="00E23121">
        <w:t>„</w:t>
      </w:r>
      <w:r w:rsidR="000251E4" w:rsidRPr="00E23121">
        <w:t>Ještě ne. Nejdřív se chci setkat</w:t>
      </w:r>
      <w:r w:rsidR="00345E5C" w:rsidRPr="00E23121">
        <w:t xml:space="preserve"> s</w:t>
      </w:r>
      <w:r w:rsidR="00345E5C">
        <w:t> </w:t>
      </w:r>
      <w:r w:rsidR="000251E4" w:rsidRPr="00E23121">
        <w:t>tebou.</w:t>
      </w:r>
      <w:r w:rsidRPr="00E23121">
        <w:t>“</w:t>
      </w:r>
    </w:p>
    <w:p w:rsidR="00D34DB7" w:rsidRPr="00E23121" w:rsidRDefault="000251E4" w:rsidP="00E23121">
      <w:pPr>
        <w:pStyle w:val="Text"/>
      </w:pPr>
      <w:r w:rsidRPr="00E23121">
        <w:t>Začal něco povídat, hlas měl velice něžný</w:t>
      </w:r>
      <w:r w:rsidR="00345E5C" w:rsidRPr="00E23121">
        <w:t xml:space="preserve"> a</w:t>
      </w:r>
      <w:r w:rsidR="00345E5C">
        <w:t> </w:t>
      </w:r>
      <w:r w:rsidRPr="00E23121">
        <w:t>milý, ale</w:t>
      </w:r>
      <w:r w:rsidR="00345E5C" w:rsidRPr="00E23121">
        <w:t xml:space="preserve"> u</w:t>
      </w:r>
      <w:r w:rsidR="00345E5C">
        <w:t> </w:t>
      </w:r>
      <w:r w:rsidRPr="00E23121">
        <w:t>dveří se rozdrnčel zvonek. Přes matové sklo jsem viděla obrys Janis</w:t>
      </w:r>
      <w:r w:rsidR="000B7DBA" w:rsidRPr="00E23121">
        <w:t>i</w:t>
      </w:r>
      <w:r w:rsidR="00D34DB7" w:rsidRPr="00E23121">
        <w:t>n</w:t>
      </w:r>
      <w:r w:rsidRPr="00E23121">
        <w:t>y hlavy, vyčesané vlasy</w:t>
      </w:r>
      <w:r w:rsidR="00345E5C" w:rsidRPr="00E23121">
        <w:t xml:space="preserve"> a</w:t>
      </w:r>
      <w:r w:rsidR="00345E5C">
        <w:t> </w:t>
      </w:r>
      <w:r w:rsidR="006C3CB2">
        <w:t>obrovité</w:t>
      </w:r>
      <w:r w:rsidRPr="00E23121">
        <w:t xml:space="preserve"> náušnice.</w:t>
      </w:r>
    </w:p>
    <w:p w:rsidR="00D34DB7" w:rsidRPr="00E23121" w:rsidRDefault="00D34DB7" w:rsidP="00E23121">
      <w:pPr>
        <w:pStyle w:val="Text"/>
        <w:jc w:val="left"/>
      </w:pPr>
      <w:r w:rsidRPr="00E23121">
        <w:t>„</w:t>
      </w:r>
      <w:r w:rsidR="000251E4" w:rsidRPr="00E23121">
        <w:t>Miluji tě,</w:t>
      </w:r>
      <w:r w:rsidRPr="00E23121">
        <w:t>“</w:t>
      </w:r>
      <w:r w:rsidR="000251E4" w:rsidRPr="00E23121">
        <w:t xml:space="preserve"> řekla jsem. </w:t>
      </w:r>
      <w:r w:rsidRPr="00E23121">
        <w:t>„</w:t>
      </w:r>
      <w:r w:rsidR="000251E4" w:rsidRPr="00E23121">
        <w:t>Už musím běžet. Uvidíme se zítra.</w:t>
      </w:r>
      <w:r w:rsidRPr="00E23121">
        <w:t>“</w:t>
      </w:r>
    </w:p>
    <w:p w:rsidR="00D34DB7" w:rsidRPr="00E23121" w:rsidRDefault="000251E4" w:rsidP="00E23121">
      <w:pPr>
        <w:pStyle w:val="Text"/>
      </w:pPr>
      <w:r w:rsidRPr="00E23121">
        <w:t>Janis došly čajové sáčky, spotřebovala je do posledního</w:t>
      </w:r>
      <w:r w:rsidR="00345E5C" w:rsidRPr="00E23121">
        <w:t xml:space="preserve"> a</w:t>
      </w:r>
      <w:r w:rsidR="00345E5C">
        <w:t> </w:t>
      </w:r>
      <w:r w:rsidR="00345E5C" w:rsidRPr="00E23121">
        <w:t>v</w:t>
      </w:r>
      <w:r w:rsidR="00345E5C">
        <w:t> </w:t>
      </w:r>
      <w:r w:rsidRPr="00E23121">
        <w:t>obchodě zavírají</w:t>
      </w:r>
      <w:r w:rsidR="00345E5C" w:rsidRPr="00E23121">
        <w:t xml:space="preserve"> v</w:t>
      </w:r>
      <w:r w:rsidR="00345E5C">
        <w:t> </w:t>
      </w:r>
      <w:r w:rsidRPr="00E23121">
        <w:t>půl páté. Dala jsem jí dvacet sáčků ze svého balení PG Tips</w:t>
      </w:r>
      <w:r w:rsidR="00345E5C" w:rsidRPr="00E23121">
        <w:t xml:space="preserve"> a</w:t>
      </w:r>
      <w:r w:rsidR="00345E5C">
        <w:t> </w:t>
      </w:r>
      <w:r w:rsidRPr="00E23121">
        <w:t>ona mi začala zdlouhavě vy</w:t>
      </w:r>
      <w:r w:rsidR="006C3CB2">
        <w:t>kládat, jak si její kamarádka Ve</w:t>
      </w:r>
      <w:r w:rsidRPr="00E23121">
        <w:t>rna česala vlasy</w:t>
      </w:r>
      <w:r w:rsidR="00345E5C" w:rsidRPr="00E23121">
        <w:t xml:space="preserve"> u</w:t>
      </w:r>
      <w:r w:rsidR="00345E5C">
        <w:t> </w:t>
      </w:r>
      <w:r w:rsidRPr="00E23121">
        <w:t>otevřeného okna, natočila vyčesané vlasy kolem prstu</w:t>
      </w:r>
      <w:r w:rsidR="00345E5C" w:rsidRPr="00E23121">
        <w:t xml:space="preserve"> a</w:t>
      </w:r>
      <w:r w:rsidR="00345E5C">
        <w:t> </w:t>
      </w:r>
      <w:r w:rsidRPr="00E23121">
        <w:t>vyhodila je oknem</w:t>
      </w:r>
      <w:r w:rsidR="00345E5C" w:rsidRPr="00E23121">
        <w:t xml:space="preserve"> a</w:t>
      </w:r>
      <w:r w:rsidR="00345E5C">
        <w:t> </w:t>
      </w:r>
      <w:r w:rsidRPr="00E23121">
        <w:t>straka</w:t>
      </w:r>
      <w:r w:rsidR="00345E5C" w:rsidRPr="00E23121">
        <w:t xml:space="preserve"> s</w:t>
      </w:r>
      <w:r w:rsidR="00345E5C">
        <w:t> </w:t>
      </w:r>
      <w:r w:rsidRPr="00E23121">
        <w:t>nimi odletěla</w:t>
      </w:r>
      <w:r w:rsidR="00345E5C" w:rsidRPr="00E23121">
        <w:t xml:space="preserve"> v</w:t>
      </w:r>
      <w:r w:rsidR="00345E5C">
        <w:t> </w:t>
      </w:r>
      <w:r w:rsidRPr="00E23121">
        <w:t>zobáku.</w:t>
      </w:r>
    </w:p>
    <w:p w:rsidR="00D34DB7" w:rsidRPr="00E23121" w:rsidRDefault="00D34DB7" w:rsidP="00E23121">
      <w:pPr>
        <w:pStyle w:val="Text"/>
        <w:jc w:val="left"/>
      </w:pPr>
      <w:r w:rsidRPr="00E23121">
        <w:t>„</w:t>
      </w:r>
      <w:r w:rsidR="000251E4" w:rsidRPr="00E23121">
        <w:t>Cože,</w:t>
      </w:r>
      <w:r w:rsidR="00345E5C" w:rsidRPr="00E23121">
        <w:t xml:space="preserve"> v</w:t>
      </w:r>
      <w:r w:rsidR="00345E5C">
        <w:t> </w:t>
      </w:r>
      <w:r w:rsidR="000251E4" w:rsidRPr="00E23121">
        <w:t>prosinci?</w:t>
      </w:r>
      <w:r w:rsidRPr="00E23121">
        <w:t>“</w:t>
      </w:r>
      <w:r w:rsidR="000251E4" w:rsidRPr="00E23121">
        <w:t xml:space="preserve"> řekla jsem.</w:t>
      </w:r>
    </w:p>
    <w:p w:rsidR="00D34DB7" w:rsidRPr="00E23121" w:rsidRDefault="00D34DB7" w:rsidP="00E23121">
      <w:pPr>
        <w:pStyle w:val="Text"/>
      </w:pPr>
      <w:r w:rsidRPr="00E23121">
        <w:t>„</w:t>
      </w:r>
      <w:r w:rsidR="000251E4" w:rsidRPr="00E23121">
        <w:t>Tím je to horší,</w:t>
      </w:r>
      <w:r w:rsidRPr="00E23121">
        <w:t>“</w:t>
      </w:r>
      <w:r w:rsidR="000251E4" w:rsidRPr="00E23121">
        <w:t xml:space="preserve"> řekla. </w:t>
      </w:r>
      <w:r w:rsidRPr="00E23121">
        <w:t>„</w:t>
      </w:r>
      <w:r w:rsidR="006C3CB2">
        <w:t>Je tak mírné</w:t>
      </w:r>
      <w:r w:rsidR="000251E4" w:rsidRPr="00E23121">
        <w:t xml:space="preserve"> počasí. Chci říct, že to člověka překvapí, nečeká, že si budou stavět hnízda. Hned ji hrozně </w:t>
      </w:r>
      <w:r w:rsidR="000251E4" w:rsidRPr="00E23121">
        <w:lastRenderedPageBreak/>
        <w:t>rozbolela hlava. Co bys myslela? Máti říká, že do roka umře, ale nebudem jí to říkat, nedá se</w:t>
      </w:r>
      <w:r w:rsidR="00345E5C" w:rsidRPr="00E23121">
        <w:t xml:space="preserve"> s</w:t>
      </w:r>
      <w:r w:rsidR="00345E5C">
        <w:t> </w:t>
      </w:r>
      <w:r w:rsidR="000251E4" w:rsidRPr="00E23121">
        <w:t>tím nic dělat.</w:t>
      </w:r>
      <w:r w:rsidRPr="00E23121">
        <w:t>“</w:t>
      </w:r>
    </w:p>
    <w:p w:rsidR="00D34DB7" w:rsidRPr="00E23121" w:rsidRDefault="001B739F" w:rsidP="00E23121">
      <w:pPr>
        <w:pStyle w:val="Text"/>
      </w:pPr>
      <w:r>
        <w:t>Chtěla vidět zimní</w:t>
      </w:r>
      <w:r w:rsidR="000251E4" w:rsidRPr="00E23121">
        <w:t xml:space="preserve"> zahradu, tak jsem ji zavedla do jídelny</w:t>
      </w:r>
      <w:r w:rsidR="00345E5C" w:rsidRPr="00E23121">
        <w:t xml:space="preserve"> a</w:t>
      </w:r>
      <w:r w:rsidR="00345E5C">
        <w:t> </w:t>
      </w:r>
      <w:r w:rsidR="000251E4" w:rsidRPr="00E23121">
        <w:t>ukázala jí Mikeovu práci.</w:t>
      </w:r>
    </w:p>
    <w:p w:rsidR="00D34DB7" w:rsidRPr="00E23121" w:rsidRDefault="00D34DB7" w:rsidP="00E23121">
      <w:pPr>
        <w:pStyle w:val="Text"/>
      </w:pPr>
      <w:r w:rsidRPr="00E23121">
        <w:t>„</w:t>
      </w:r>
      <w:r w:rsidR="000B7DBA" w:rsidRPr="00E23121">
        <w:t>Máš štěstí</w:t>
      </w:r>
      <w:r w:rsidR="000251E4" w:rsidRPr="00E23121">
        <w:t>,</w:t>
      </w:r>
      <w:r w:rsidRPr="00E23121">
        <w:t>“</w:t>
      </w:r>
      <w:r w:rsidR="000251E4" w:rsidRPr="00E23121">
        <w:t xml:space="preserve"> řekla. </w:t>
      </w:r>
      <w:r w:rsidRPr="00E23121">
        <w:t>„</w:t>
      </w:r>
      <w:r w:rsidR="000251E4" w:rsidRPr="00E23121">
        <w:t>Steve nedovede otevřít konzervu, aby přitom nedostal tetanus.</w:t>
      </w:r>
      <w:r w:rsidRPr="00E23121">
        <w:t>“</w:t>
      </w:r>
    </w:p>
    <w:p w:rsidR="00D34DB7" w:rsidRPr="00E23121" w:rsidRDefault="000251E4" w:rsidP="000F5302">
      <w:pPr>
        <w:pStyle w:val="Text"/>
      </w:pPr>
      <w:r w:rsidRPr="00E23121">
        <w:t>Prošla jsem celý dům, zatímco jsem čekala na toho dodavatele</w:t>
      </w:r>
      <w:r w:rsidR="00345E5C" w:rsidRPr="00E23121">
        <w:t xml:space="preserve"> s</w:t>
      </w:r>
      <w:r w:rsidR="00345E5C">
        <w:t> </w:t>
      </w:r>
      <w:r w:rsidRPr="00E23121">
        <w:t>dlaždičkami,</w:t>
      </w:r>
      <w:r w:rsidR="00345E5C" w:rsidRPr="00E23121">
        <w:t xml:space="preserve"> a</w:t>
      </w:r>
      <w:r w:rsidR="00345E5C">
        <w:t> </w:t>
      </w:r>
      <w:r w:rsidRPr="00E23121">
        <w:t>uvažovala, co si vzít</w:t>
      </w:r>
      <w:r w:rsidR="00345E5C" w:rsidRPr="00E23121">
        <w:t xml:space="preserve"> s</w:t>
      </w:r>
      <w:r w:rsidR="00345E5C">
        <w:t> </w:t>
      </w:r>
      <w:r w:rsidRPr="00E23121">
        <w:t>sebou</w:t>
      </w:r>
      <w:r w:rsidR="00345E5C" w:rsidRPr="00E23121">
        <w:t xml:space="preserve"> a</w:t>
      </w:r>
      <w:r w:rsidR="00345E5C">
        <w:t> </w:t>
      </w:r>
      <w:r w:rsidRPr="00E23121">
        <w:t>co tam zanechat. Žádný ze svatebních darů,</w:t>
      </w:r>
      <w:r w:rsidR="00345E5C" w:rsidRPr="00E23121">
        <w:t xml:space="preserve"> z</w:t>
      </w:r>
      <w:r w:rsidR="00345E5C">
        <w:t> </w:t>
      </w:r>
      <w:r w:rsidRPr="00E23121">
        <w:t>nich nechci nic, Mike si můž</w:t>
      </w:r>
      <w:r w:rsidR="000B7DBA" w:rsidRPr="00E23121">
        <w:t>e všechno nechat. Vezmu si knihy</w:t>
      </w:r>
      <w:r w:rsidR="00345E5C" w:rsidRPr="00E23121">
        <w:t xml:space="preserve"> a</w:t>
      </w:r>
      <w:r w:rsidR="00345E5C">
        <w:t> </w:t>
      </w:r>
      <w:r w:rsidRPr="00E23121">
        <w:t>Chambersův slovník</w:t>
      </w:r>
      <w:r w:rsidR="000F5302">
        <w:t xml:space="preserve">, </w:t>
      </w:r>
      <w:r w:rsidRPr="00E23121">
        <w:t>ale věž ani CD přehrávač ne</w:t>
      </w:r>
      <w:r w:rsidR="00345E5C" w:rsidRPr="00E23121">
        <w:t xml:space="preserve"> a</w:t>
      </w:r>
      <w:r w:rsidR="00345E5C">
        <w:t> </w:t>
      </w:r>
      <w:r w:rsidRPr="00E23121">
        <w:t>televize je moc velká, abych se</w:t>
      </w:r>
      <w:r w:rsidR="00345E5C" w:rsidRPr="00E23121">
        <w:t xml:space="preserve"> s</w:t>
      </w:r>
      <w:r w:rsidR="00345E5C">
        <w:t> </w:t>
      </w:r>
      <w:r w:rsidR="006C3CB2">
        <w:t>ní</w:t>
      </w:r>
      <w:r w:rsidRPr="00E23121">
        <w:t xml:space="preserve"> tahala. Třináct let. Máti by řekla, že je to všechno proto, že jsme spolu třináct let. Že právě minulo</w:t>
      </w:r>
      <w:r w:rsidR="0084338D" w:rsidRPr="00E23121">
        <w:t xml:space="preserve"> nej</w:t>
      </w:r>
      <w:r w:rsidR="000B7DBA" w:rsidRPr="00E23121">
        <w:t>nešťastnější výročí naší svatby</w:t>
      </w:r>
      <w:r w:rsidRPr="00E23121">
        <w:t>,</w:t>
      </w:r>
      <w:r w:rsidR="00345E5C" w:rsidRPr="00E23121">
        <w:t xml:space="preserve"> o</w:t>
      </w:r>
      <w:r w:rsidR="00345E5C">
        <w:t> </w:t>
      </w:r>
      <w:r w:rsidRPr="00E23121">
        <w:t>kte</w:t>
      </w:r>
      <w:r w:rsidR="00CC5AD8" w:rsidRPr="00E23121">
        <w:t>ré</w:t>
      </w:r>
      <w:r w:rsidRPr="00E23121">
        <w:t>m říká, že je zvláštní. První výročí je svatba bavlněná, dru</w:t>
      </w:r>
      <w:r w:rsidR="00CC5AD8" w:rsidRPr="00E23121">
        <w:t>hé</w:t>
      </w:r>
      <w:r w:rsidRPr="00E23121">
        <w:t xml:space="preserve"> papírová, po pěti letech dřevěná</w:t>
      </w:r>
      <w:r w:rsidR="000B7DBA" w:rsidRPr="00E23121">
        <w:t>, po dvanácti hedvábná, každý ví</w:t>
      </w:r>
      <w:r w:rsidRPr="00E23121">
        <w:t>, že po pětadvaceti je stříbrná</w:t>
      </w:r>
      <w:r w:rsidR="00345E5C" w:rsidRPr="00E23121">
        <w:t xml:space="preserve"> a</w:t>
      </w:r>
      <w:r w:rsidR="00345E5C">
        <w:t> </w:t>
      </w:r>
      <w:r w:rsidRPr="00E23121">
        <w:t>padesáti zlatá</w:t>
      </w:r>
      <w:r w:rsidR="00345E5C">
        <w:t> </w:t>
      </w:r>
      <w:r w:rsidR="00345E5C" w:rsidRPr="00E23121">
        <w:t>–</w:t>
      </w:r>
      <w:r w:rsidR="00345E5C">
        <w:t> </w:t>
      </w:r>
      <w:r w:rsidRPr="00E23121">
        <w:t>nu</w:t>
      </w:r>
      <w:r w:rsidR="00345E5C" w:rsidRPr="00E23121">
        <w:t xml:space="preserve"> a</w:t>
      </w:r>
      <w:r w:rsidR="00345E5C">
        <w:t> </w:t>
      </w:r>
      <w:r w:rsidRPr="00E23121">
        <w:t>po třinácti podle máti korálová.</w:t>
      </w:r>
    </w:p>
    <w:p w:rsidR="00D34DB7" w:rsidRPr="00E23121" w:rsidRDefault="000251E4" w:rsidP="00E23121">
      <w:pPr>
        <w:pStyle w:val="Text"/>
      </w:pPr>
      <w:r w:rsidRPr="00E23121">
        <w:t>M</w:t>
      </w:r>
      <w:r w:rsidR="00A17D88">
        <w:t>ožná proto, že korály jsou tvrdé</w:t>
      </w:r>
      <w:r w:rsidR="00345E5C" w:rsidRPr="00E23121">
        <w:t xml:space="preserve"> a</w:t>
      </w:r>
      <w:r w:rsidR="00345E5C">
        <w:t> </w:t>
      </w:r>
      <w:r w:rsidRPr="00E23121">
        <w:t>vypadají jako hořící kámen. Nikdy jsem se na to máti nezeptala,</w:t>
      </w:r>
      <w:r w:rsidR="00345E5C" w:rsidRPr="00E23121">
        <w:t xml:space="preserve"> a</w:t>
      </w:r>
      <w:r w:rsidR="00345E5C">
        <w:t> </w:t>
      </w:r>
      <w:r w:rsidRPr="00E23121">
        <w:t>zrovna jsem přemýšlela, že mámě zavolám</w:t>
      </w:r>
      <w:r w:rsidR="00345E5C" w:rsidRPr="00E23121">
        <w:t xml:space="preserve"> a</w:t>
      </w:r>
      <w:r w:rsidR="00345E5C">
        <w:t> </w:t>
      </w:r>
      <w:r w:rsidRPr="00E23121">
        <w:t>zjistím to, když přišel ten člověk</w:t>
      </w:r>
      <w:r w:rsidR="00345E5C" w:rsidRPr="00E23121">
        <w:t xml:space="preserve"> s</w:t>
      </w:r>
      <w:r w:rsidR="00345E5C">
        <w:t> </w:t>
      </w:r>
      <w:r w:rsidRPr="00E23121">
        <w:t>dlaždičkami.</w:t>
      </w:r>
      <w:r w:rsidR="00345E5C" w:rsidRPr="00E23121">
        <w:t xml:space="preserve"> A</w:t>
      </w:r>
      <w:r w:rsidR="00345E5C">
        <w:t> </w:t>
      </w:r>
      <w:r w:rsidRPr="00E23121">
        <w:t xml:space="preserve">když odešel, nezavolala jsem máti, ale do Middleton Hallu, přestože to nebyla ani hodina, co jsem odtamtud odešla. Vzala to </w:t>
      </w:r>
      <w:r w:rsidR="00BD14E5">
        <w:t>Pauline</w:t>
      </w:r>
      <w:r w:rsidRPr="00E23121">
        <w:t>. Ne, Stella je na tom stejně, velice zesláblá, je jako pára nad hrncem, většinou spí, ale to je po mo</w:t>
      </w:r>
      <w:r w:rsidR="000B7DBA" w:rsidRPr="00E23121">
        <w:t>r</w:t>
      </w:r>
      <w:r w:rsidR="00D34DB7" w:rsidRPr="00E23121">
        <w:t>f</w:t>
      </w:r>
      <w:r w:rsidRPr="00E23121">
        <w:t>inu, co jí dal doktor. Marianne odešla, ale Richard</w:t>
      </w:r>
      <w:r w:rsidR="00345E5C" w:rsidRPr="00E23121">
        <w:t xml:space="preserve"> u</w:t>
      </w:r>
      <w:r w:rsidR="00345E5C">
        <w:t> </w:t>
      </w:r>
      <w:r w:rsidRPr="00E23121">
        <w:t>ní pořád ještě je. Oba bydlí</w:t>
      </w:r>
      <w:r w:rsidR="00345E5C" w:rsidRPr="00E23121">
        <w:t xml:space="preserve"> v</w:t>
      </w:r>
      <w:r w:rsidR="00345E5C">
        <w:t> </w:t>
      </w:r>
      <w:r w:rsidRPr="00E23121">
        <w:t>hotelu</w:t>
      </w:r>
      <w:r w:rsidR="00345E5C" w:rsidRPr="00E23121">
        <w:t xml:space="preserve"> v</w:t>
      </w:r>
      <w:r w:rsidR="00345E5C">
        <w:t> </w:t>
      </w:r>
      <w:r w:rsidRPr="00E23121">
        <w:t>Thelmarshi.</w:t>
      </w:r>
    </w:p>
    <w:p w:rsidR="00D34DB7" w:rsidRPr="00E23121" w:rsidRDefault="000251E4" w:rsidP="00E23121">
      <w:pPr>
        <w:pStyle w:val="Text"/>
      </w:pPr>
      <w:r w:rsidRPr="00E23121">
        <w:t>Mike zavolal, jen co jsem položila sluchátko. Chtěl vědět, jestli přišly dlaždice. Byla j</w:t>
      </w:r>
      <w:r w:rsidR="000B7DBA" w:rsidRPr="00E23121">
        <w:t>sem vděčná, že neřekl to, co své</w:t>
      </w:r>
      <w:r w:rsidRPr="00E23121">
        <w:t>ho času říkával, že mu chybím</w:t>
      </w:r>
      <w:r w:rsidR="00345E5C" w:rsidRPr="00E23121">
        <w:t xml:space="preserve"> a</w:t>
      </w:r>
      <w:r w:rsidR="00345E5C">
        <w:t> </w:t>
      </w:r>
      <w:r w:rsidRPr="00E23121">
        <w:t>že by byl rád doma, protože kdyby to řekl, cítila bych se provinile. Myslela jsem na to, jak mu to</w:t>
      </w:r>
      <w:r w:rsidR="00345E5C" w:rsidRPr="00E23121">
        <w:t xml:space="preserve"> v</w:t>
      </w:r>
      <w:r w:rsidR="00345E5C">
        <w:t> </w:t>
      </w:r>
      <w:r w:rsidRPr="00E23121">
        <w:t>pátek večer</w:t>
      </w:r>
      <w:r w:rsidR="001B739F">
        <w:t xml:space="preserve"> poví</w:t>
      </w:r>
      <w:r w:rsidRPr="00E23121">
        <w:t>m,</w:t>
      </w:r>
      <w:r w:rsidR="00345E5C" w:rsidRPr="00E23121">
        <w:t xml:space="preserve"> a</w:t>
      </w:r>
      <w:r w:rsidR="00345E5C">
        <w:t> </w:t>
      </w:r>
      <w:r w:rsidRPr="00E23121">
        <w:t>leželo mi trochu</w:t>
      </w:r>
      <w:r w:rsidR="00345E5C" w:rsidRPr="00E23121">
        <w:t xml:space="preserve"> v</w:t>
      </w:r>
      <w:r w:rsidR="00345E5C">
        <w:t> </w:t>
      </w:r>
      <w:r w:rsidRPr="00E23121">
        <w:t xml:space="preserve">hlavě, jak asi zareaguje. Počítám, že se zeptá, jestli má tohle být vděčnost za to, že </w:t>
      </w:r>
      <w:r w:rsidR="00D34DB7" w:rsidRPr="00E23121">
        <w:t>„</w:t>
      </w:r>
      <w:r w:rsidRPr="00E23121">
        <w:t>mně</w:t>
      </w:r>
      <w:r w:rsidR="00D34DB7" w:rsidRPr="00E23121">
        <w:t>“</w:t>
      </w:r>
      <w:r w:rsidR="00A17D88">
        <w:t xml:space="preserve"> staví zimní</w:t>
      </w:r>
      <w:r w:rsidRPr="00E23121">
        <w:t xml:space="preserve"> zahradu. Když se rozloučil</w:t>
      </w:r>
      <w:r w:rsidR="00345E5C" w:rsidRPr="00E23121">
        <w:t xml:space="preserve"> a</w:t>
      </w:r>
      <w:r w:rsidR="00345E5C">
        <w:t> </w:t>
      </w:r>
      <w:r w:rsidRPr="00E23121">
        <w:t>nepadlo ani slovo, že se uvidíme</w:t>
      </w:r>
      <w:r w:rsidR="00345E5C" w:rsidRPr="00E23121">
        <w:t xml:space="preserve"> v</w:t>
      </w:r>
      <w:r w:rsidR="00345E5C">
        <w:t> </w:t>
      </w:r>
      <w:r w:rsidRPr="00E23121">
        <w:t>pátek, začala jsem přemýšlet</w:t>
      </w:r>
      <w:r w:rsidR="00345E5C" w:rsidRPr="00E23121">
        <w:t xml:space="preserve"> o</w:t>
      </w:r>
      <w:r w:rsidR="00345E5C">
        <w:t> </w:t>
      </w:r>
      <w:r w:rsidRPr="00E23121">
        <w:t>různých ženských</w:t>
      </w:r>
      <w:r w:rsidR="00345E5C" w:rsidRPr="00E23121">
        <w:t xml:space="preserve"> z</w:t>
      </w:r>
      <w:r w:rsidR="00345E5C">
        <w:t> </w:t>
      </w:r>
      <w:r w:rsidRPr="00E23121">
        <w:t>vesnice, které po něm pojedou, jakmile odejdu,</w:t>
      </w:r>
      <w:r w:rsidR="00345E5C" w:rsidRPr="00E23121">
        <w:t xml:space="preserve"> a</w:t>
      </w:r>
      <w:r w:rsidR="00345E5C">
        <w:t> </w:t>
      </w:r>
      <w:r w:rsidRPr="00E23121">
        <w:t>říkala j</w:t>
      </w:r>
      <w:r w:rsidR="000F5302">
        <w:t>sem si,</w:t>
      </w:r>
      <w:r w:rsidR="00345E5C">
        <w:t xml:space="preserve"> s </w:t>
      </w:r>
      <w:r w:rsidR="000F5302">
        <w:t>kterou se dá dohromady</w:t>
      </w:r>
      <w:r w:rsidRPr="00E23121">
        <w:t>. Dlouho to nepotrvá, tím jsem si byla jistá.</w:t>
      </w:r>
    </w:p>
    <w:p w:rsidR="00D34DB7" w:rsidRPr="00E23121" w:rsidRDefault="0084338D" w:rsidP="00E23121">
      <w:pPr>
        <w:pStyle w:val="Text"/>
      </w:pPr>
      <w:r w:rsidRPr="00E23121">
        <w:lastRenderedPageBreak/>
        <w:t>Kdy</w:t>
      </w:r>
      <w:r w:rsidR="000251E4" w:rsidRPr="00E23121">
        <w:t>ž</w:t>
      </w:r>
      <w:r w:rsidRPr="00E23121">
        <w:t xml:space="preserve"> </w:t>
      </w:r>
      <w:r w:rsidR="000251E4" w:rsidRPr="00E23121">
        <w:t>jsem ve čtvrtek ráno přišla do práce, jako první jsem se dověděla, že Lena chytila od Stanleyho chřipku. Měla dost rozumu</w:t>
      </w:r>
      <w:r w:rsidR="00345E5C" w:rsidRPr="00E23121">
        <w:t xml:space="preserve"> a</w:t>
      </w:r>
      <w:r w:rsidR="00345E5C">
        <w:t> </w:t>
      </w:r>
      <w:r w:rsidR="000251E4" w:rsidRPr="00E23121">
        <w:t>šla si lehnout</w:t>
      </w:r>
      <w:r w:rsidR="00345E5C" w:rsidRPr="00E23121">
        <w:t xml:space="preserve"> a</w:t>
      </w:r>
      <w:r w:rsidR="00345E5C">
        <w:t> </w:t>
      </w:r>
      <w:r w:rsidR="000251E4" w:rsidRPr="00E23121">
        <w:t>neroznášela bacily. Stella byla sama. Když jsem ji políbila, pocítila jsem, jak se její tvář ke mně natočila, což byla za dlouhou dobu jediná známka t</w:t>
      </w:r>
      <w:r w:rsidR="007A7C3A">
        <w:t>oho, že je při vědomí</w:t>
      </w:r>
      <w:r w:rsidRPr="00E23121">
        <w:t>. Poprvé, c</w:t>
      </w:r>
      <w:r w:rsidR="000251E4" w:rsidRPr="00E23121">
        <w:t>o jsem</w:t>
      </w:r>
      <w:r w:rsidR="00345E5C" w:rsidRPr="00E23121">
        <w:t xml:space="preserve"> s</w:t>
      </w:r>
      <w:r w:rsidR="00345E5C">
        <w:t> </w:t>
      </w:r>
      <w:r w:rsidR="007A7C3A">
        <w:t>ní</w:t>
      </w:r>
      <w:r w:rsidR="000251E4" w:rsidRPr="00E23121">
        <w:t xml:space="preserve"> pobývala</w:t>
      </w:r>
      <w:r w:rsidR="00345E5C" w:rsidRPr="00E23121">
        <w:t xml:space="preserve"> v</w:t>
      </w:r>
      <w:r w:rsidR="00345E5C">
        <w:t> </w:t>
      </w:r>
      <w:r w:rsidR="000251E4" w:rsidRPr="00E23121">
        <w:t>t</w:t>
      </w:r>
      <w:r w:rsidRPr="00E23121">
        <w:t>om pokoji, možná proto, že to bylo poprvé</w:t>
      </w:r>
      <w:r w:rsidR="000251E4" w:rsidRPr="00E23121">
        <w:t>, když se tam rozhostilo ticho</w:t>
      </w:r>
      <w:r w:rsidR="00345E5C" w:rsidRPr="00E23121">
        <w:t xml:space="preserve"> a</w:t>
      </w:r>
      <w:r w:rsidR="00345E5C">
        <w:t> </w:t>
      </w:r>
      <w:r w:rsidR="000251E4" w:rsidRPr="00E23121">
        <w:t>nehybnost, jsem pomysl</w:t>
      </w:r>
      <w:r w:rsidRPr="00E23121">
        <w:t>ela na tajemství uzamčená</w:t>
      </w:r>
      <w:r w:rsidR="00345E5C" w:rsidRPr="00E23121">
        <w:t xml:space="preserve"> v</w:t>
      </w:r>
      <w:r w:rsidR="00345E5C">
        <w:t> </w:t>
      </w:r>
      <w:r w:rsidRPr="00E23121">
        <w:t>její</w:t>
      </w:r>
      <w:r w:rsidR="000251E4" w:rsidRPr="00E23121">
        <w:t xml:space="preserve"> hlavě, jak se tam přeskupují</w:t>
      </w:r>
      <w:r w:rsidR="00345E5C" w:rsidRPr="00E23121">
        <w:t xml:space="preserve"> a</w:t>
      </w:r>
      <w:r w:rsidR="00345E5C">
        <w:t> </w:t>
      </w:r>
      <w:r w:rsidR="000251E4" w:rsidRPr="00E23121">
        <w:t>neslyšně šepotají.</w:t>
      </w:r>
    </w:p>
    <w:p w:rsidR="00D34DB7" w:rsidRPr="00E23121" w:rsidRDefault="000251E4" w:rsidP="00E23121">
      <w:pPr>
        <w:pStyle w:val="Text"/>
      </w:pPr>
      <w:r w:rsidRPr="00E23121">
        <w:t>Byla jsem</w:t>
      </w:r>
      <w:r w:rsidR="00345E5C" w:rsidRPr="00E23121">
        <w:t xml:space="preserve"> u</w:t>
      </w:r>
      <w:r w:rsidR="00345E5C">
        <w:t> </w:t>
      </w:r>
      <w:r w:rsidRPr="00E23121">
        <w:t>ní už půl hodiny</w:t>
      </w:r>
      <w:r w:rsidR="00345E5C" w:rsidRPr="00E23121">
        <w:t xml:space="preserve"> a</w:t>
      </w:r>
      <w:r w:rsidR="00345E5C">
        <w:t> </w:t>
      </w:r>
      <w:r w:rsidRPr="00E23121">
        <w:t>právě jsem přemýšlela, že nebudu moct</w:t>
      </w:r>
      <w:r w:rsidR="00345E5C" w:rsidRPr="00E23121">
        <w:t xml:space="preserve"> o</w:t>
      </w:r>
      <w:r w:rsidR="00345E5C">
        <w:t> </w:t>
      </w:r>
      <w:r w:rsidRPr="00E23121">
        <w:t>moc</w:t>
      </w:r>
      <w:r w:rsidR="00DC0461">
        <w:t xml:space="preserve"> déle </w:t>
      </w:r>
      <w:r w:rsidRPr="00E23121">
        <w:t>zůstat, musela jsem dohlédnout na Arthura</w:t>
      </w:r>
      <w:r w:rsidR="00345E5C" w:rsidRPr="00E23121">
        <w:t xml:space="preserve"> a</w:t>
      </w:r>
      <w:r w:rsidR="00345E5C">
        <w:t> </w:t>
      </w:r>
      <w:r w:rsidR="002F7A2B">
        <w:t>Gracii</w:t>
      </w:r>
      <w:r w:rsidRPr="00E23121">
        <w:t>, když otevřela oči</w:t>
      </w:r>
      <w:r w:rsidR="00345E5C" w:rsidRPr="00E23121">
        <w:t xml:space="preserve"> a</w:t>
      </w:r>
      <w:r w:rsidR="00345E5C">
        <w:t> </w:t>
      </w:r>
      <w:r w:rsidRPr="00E23121">
        <w:t xml:space="preserve">řekla. </w:t>
      </w:r>
      <w:r w:rsidR="00D34DB7" w:rsidRPr="00E23121">
        <w:t>„</w:t>
      </w:r>
      <w:r w:rsidRPr="00E23121">
        <w:t>Drahoušku?</w:t>
      </w:r>
      <w:r w:rsidR="00D34DB7" w:rsidRPr="00E23121">
        <w:t>“</w:t>
      </w:r>
    </w:p>
    <w:p w:rsidR="00D34DB7" w:rsidRPr="00E23121" w:rsidRDefault="00A17D88" w:rsidP="00E23121">
      <w:pPr>
        <w:pStyle w:val="Text"/>
        <w:jc w:val="left"/>
      </w:pPr>
      <w:r>
        <w:t>„</w:t>
      </w:r>
      <w:r w:rsidR="000251E4" w:rsidRPr="00E23121">
        <w:t>Ano, Stello?</w:t>
      </w:r>
      <w:r w:rsidR="00D34DB7" w:rsidRPr="00E23121">
        <w:t>“</w:t>
      </w:r>
    </w:p>
    <w:p w:rsidR="00D34DB7" w:rsidRPr="00E23121" w:rsidRDefault="00D34DB7" w:rsidP="00E23121">
      <w:pPr>
        <w:pStyle w:val="Text"/>
        <w:jc w:val="left"/>
      </w:pPr>
      <w:r w:rsidRPr="00E23121">
        <w:t>„</w:t>
      </w:r>
      <w:r w:rsidR="000251E4" w:rsidRPr="00E23121">
        <w:t>Cos jí udělal?</w:t>
      </w:r>
      <w:r w:rsidRPr="00E23121">
        <w:t>“</w:t>
      </w:r>
    </w:p>
    <w:p w:rsidR="00D34DB7" w:rsidRPr="00E23121" w:rsidRDefault="000251E4" w:rsidP="00E23121">
      <w:pPr>
        <w:pStyle w:val="Text"/>
      </w:pPr>
      <w:r w:rsidRPr="00E23121">
        <w:t>Neřekla to důrazně, ani hlasitě, ale tak jasně, že mě to</w:t>
      </w:r>
      <w:r w:rsidR="000F5302">
        <w:t xml:space="preserve"> zaskočilo. Myslela si, že mluví</w:t>
      </w:r>
      <w:r w:rsidR="00345E5C" w:rsidRPr="00E23121">
        <w:t xml:space="preserve"> s</w:t>
      </w:r>
      <w:r w:rsidR="00345E5C">
        <w:t> </w:t>
      </w:r>
      <w:r w:rsidRPr="00E23121">
        <w:t>Alanem Tyzarkem?</w:t>
      </w:r>
      <w:r w:rsidR="00345E5C" w:rsidRPr="00E23121">
        <w:t xml:space="preserve"> A</w:t>
      </w:r>
      <w:r w:rsidR="00345E5C">
        <w:t> </w:t>
      </w:r>
      <w:r w:rsidRPr="00E23121">
        <w:t>potřebovala od něho slyšet popření, aby mohla</w:t>
      </w:r>
      <w:r w:rsidR="00345E5C" w:rsidRPr="00E23121">
        <w:t xml:space="preserve"> v</w:t>
      </w:r>
      <w:r w:rsidR="00345E5C">
        <w:t> </w:t>
      </w:r>
      <w:r w:rsidRPr="00E23121">
        <w:t>klidu odpočívat?</w:t>
      </w:r>
    </w:p>
    <w:p w:rsidR="00D34DB7" w:rsidRPr="00E23121" w:rsidRDefault="00D34DB7" w:rsidP="00E23121">
      <w:pPr>
        <w:pStyle w:val="Text"/>
        <w:jc w:val="left"/>
      </w:pPr>
      <w:r w:rsidRPr="00E23121">
        <w:t>„</w:t>
      </w:r>
      <w:r w:rsidR="000251E4" w:rsidRPr="00E23121">
        <w:t>Nic,</w:t>
      </w:r>
      <w:r w:rsidRPr="00E23121">
        <w:t>“</w:t>
      </w:r>
      <w:r w:rsidR="000251E4" w:rsidRPr="00E23121">
        <w:t xml:space="preserve"> řekla jsem, </w:t>
      </w:r>
      <w:r w:rsidRPr="00E23121">
        <w:t>„</w:t>
      </w:r>
      <w:r w:rsidR="000251E4" w:rsidRPr="00E23121">
        <w:t>nic jsem neudělala.</w:t>
      </w:r>
      <w:r w:rsidRPr="00E23121">
        <w:t>“</w:t>
      </w:r>
    </w:p>
    <w:p w:rsidR="00D34DB7" w:rsidRPr="00E23121" w:rsidRDefault="000251E4" w:rsidP="00E23121">
      <w:pPr>
        <w:pStyle w:val="Text"/>
      </w:pPr>
      <w:r w:rsidRPr="00E23121">
        <w:t>Odvrátila obličej. Nezačala pochrupávat, spíš ztěžka, přiškrceně oddychovala. Propadla se do hl</w:t>
      </w:r>
      <w:r w:rsidR="007A7C3A">
        <w:t>ubokého spánku. Bylo ovšem možné</w:t>
      </w:r>
      <w:r w:rsidRPr="00E23121">
        <w:t>, že se stejně rychle probudí. Seděla jsem tam</w:t>
      </w:r>
      <w:r w:rsidR="00345E5C" w:rsidRPr="00E23121">
        <w:t xml:space="preserve"> a</w:t>
      </w:r>
      <w:r w:rsidR="00345E5C">
        <w:t> </w:t>
      </w:r>
      <w:r w:rsidRPr="00E23121">
        <w:t>pozorovala ji, doufala, že se probudí, ale neodvažovala</w:t>
      </w:r>
      <w:r w:rsidR="0084338D" w:rsidRPr="00E23121">
        <w:t xml:space="preserve"> jsem se být tak bezohledná, aby</w:t>
      </w:r>
      <w:r w:rsidRPr="00E23121">
        <w:t>ch si</w:t>
      </w:r>
      <w:r w:rsidR="0084338D" w:rsidRPr="00E23121">
        <w:t xml:space="preserve"> to přála, svým způsobem jsem by</w:t>
      </w:r>
      <w:r w:rsidRPr="00E23121">
        <w:t>la vděčná, že jsem nezdědila máminy schopnosti</w:t>
      </w:r>
      <w:r w:rsidR="00345E5C" w:rsidRPr="00E23121">
        <w:t xml:space="preserve"> a</w:t>
      </w:r>
      <w:r w:rsidR="00345E5C">
        <w:t> </w:t>
      </w:r>
      <w:r w:rsidRPr="00E23121">
        <w:t>nedokážu ze Stelly vymámit slova.</w:t>
      </w:r>
    </w:p>
    <w:p w:rsidR="00D34DB7" w:rsidRPr="00E23121" w:rsidRDefault="000251E4" w:rsidP="00E23121">
      <w:pPr>
        <w:pStyle w:val="Text"/>
      </w:pPr>
      <w:r w:rsidRPr="00E23121">
        <w:t>Richard přijel později dopoledne, potom, za hodinu dorazila Marianne</w:t>
      </w:r>
      <w:r w:rsidR="00345E5C" w:rsidRPr="00E23121">
        <w:t xml:space="preserve"> s</w:t>
      </w:r>
      <w:r w:rsidR="00345E5C">
        <w:t> </w:t>
      </w:r>
      <w:r w:rsidRPr="00E23121">
        <w:t>dětmi. Staršímu muselo být sedmnáct, protože když strávili</w:t>
      </w:r>
      <w:r w:rsidR="00345E5C" w:rsidRPr="00E23121">
        <w:t xml:space="preserve"> s</w:t>
      </w:r>
      <w:r w:rsidR="00345E5C">
        <w:t> </w:t>
      </w:r>
      <w:r w:rsidRPr="00E23121">
        <w:t>babičkou pět minut, odjel</w:t>
      </w:r>
      <w:r w:rsidR="00345E5C" w:rsidRPr="00E23121">
        <w:t xml:space="preserve"> i</w:t>
      </w:r>
      <w:r w:rsidR="00345E5C">
        <w:t> </w:t>
      </w:r>
      <w:r w:rsidRPr="00E23121">
        <w:t>se sestrou volvem. Jednou jsem vešla d</w:t>
      </w:r>
      <w:r w:rsidR="00A11A47">
        <w:t>o pokoje. Stella byla při vědomí. Nebo aspoň měla unavené oči otevřené</w:t>
      </w:r>
      <w:r w:rsidR="00345E5C" w:rsidRPr="00E23121">
        <w:t xml:space="preserve"> a</w:t>
      </w:r>
      <w:r w:rsidR="00345E5C">
        <w:t> </w:t>
      </w:r>
      <w:r w:rsidRPr="00E23121">
        <w:t>na tvářích stopy po slzách. Marianne jí velice něžně otřela líce kapesníčkem. Pomyslela jsem si, že už víckrát Stellu neuvidím, ačkoli</w:t>
      </w:r>
      <w:r w:rsidR="00345E5C" w:rsidRPr="00E23121">
        <w:t xml:space="preserve"> v</w:t>
      </w:r>
      <w:r w:rsidR="00345E5C">
        <w:t> </w:t>
      </w:r>
      <w:r w:rsidRPr="00E23121">
        <w:t>tomhle jsem se mýlila, takže když jsem se</w:t>
      </w:r>
      <w:r w:rsidR="00345E5C" w:rsidRPr="00E23121">
        <w:t xml:space="preserve"> s</w:t>
      </w:r>
      <w:r w:rsidR="00345E5C">
        <w:t> </w:t>
      </w:r>
      <w:r w:rsidR="00A11A47">
        <w:t>ní</w:t>
      </w:r>
      <w:r w:rsidRPr="00E23121">
        <w:t xml:space="preserve"> loučila, úplně stejnými slovy jako při odchodu domů vždycky, snažila jsem se promluvit mnohem vážněji</w:t>
      </w:r>
      <w:r w:rsidR="00345E5C" w:rsidRPr="00E23121">
        <w:t xml:space="preserve"> a</w:t>
      </w:r>
      <w:r w:rsidR="00345E5C">
        <w:t> </w:t>
      </w:r>
      <w:r w:rsidR="00345E5C" w:rsidRPr="00E23121">
        <w:t>s</w:t>
      </w:r>
      <w:r w:rsidR="00345E5C">
        <w:t> </w:t>
      </w:r>
      <w:r w:rsidRPr="00E23121">
        <w:t>vědomím, že je to naposledy.</w:t>
      </w:r>
    </w:p>
    <w:p w:rsidR="00D34DB7" w:rsidRPr="00E23121" w:rsidRDefault="00D34DB7" w:rsidP="00E23121">
      <w:pPr>
        <w:pStyle w:val="Text"/>
        <w:jc w:val="left"/>
      </w:pPr>
      <w:r w:rsidRPr="00E23121">
        <w:t>„</w:t>
      </w:r>
      <w:r w:rsidR="000251E4" w:rsidRPr="00E23121">
        <w:t>Sbohem, Stello.</w:t>
      </w:r>
      <w:r w:rsidRPr="00E23121">
        <w:t>“</w:t>
      </w:r>
    </w:p>
    <w:p w:rsidR="00D34DB7" w:rsidRPr="00E23121" w:rsidRDefault="000251E4" w:rsidP="00E23121">
      <w:pPr>
        <w:pStyle w:val="Text"/>
      </w:pPr>
      <w:r w:rsidRPr="00E23121">
        <w:t>Políbila jsem ji</w:t>
      </w:r>
      <w:r w:rsidR="00345E5C" w:rsidRPr="00E23121">
        <w:t xml:space="preserve"> a</w:t>
      </w:r>
      <w:r w:rsidR="00345E5C">
        <w:t> </w:t>
      </w:r>
      <w:r w:rsidRPr="00E23121">
        <w:t>tvář se</w:t>
      </w:r>
      <w:r w:rsidR="0084338D" w:rsidRPr="00E23121">
        <w:t xml:space="preserve"> jí</w:t>
      </w:r>
      <w:r w:rsidRPr="00E23121">
        <w:t xml:space="preserve"> zachvěla. Marianne mi krátce položila ruku na paži, její zelený ruká</w:t>
      </w:r>
      <w:r w:rsidR="0084338D" w:rsidRPr="00E23121">
        <w:t>v spočinul na mé</w:t>
      </w:r>
      <w:r w:rsidRPr="00E23121">
        <w:t>m modrém. To už se</w:t>
      </w:r>
      <w:r w:rsidR="00345E5C" w:rsidRPr="00E23121">
        <w:t xml:space="preserve"> </w:t>
      </w:r>
      <w:r w:rsidR="00345E5C" w:rsidRPr="00E23121">
        <w:lastRenderedPageBreak/>
        <w:t>v</w:t>
      </w:r>
      <w:r w:rsidR="00345E5C">
        <w:t> </w:t>
      </w:r>
      <w:r w:rsidRPr="00E23121">
        <w:t>pokoji šeřilo,</w:t>
      </w:r>
      <w:r w:rsidR="00345E5C" w:rsidRPr="00E23121">
        <w:t xml:space="preserve"> a</w:t>
      </w:r>
      <w:r w:rsidR="00345E5C">
        <w:t> </w:t>
      </w:r>
      <w:r w:rsidRPr="00E23121">
        <w:t>než se Richard zvedl</w:t>
      </w:r>
      <w:r w:rsidR="00345E5C" w:rsidRPr="00E23121">
        <w:t xml:space="preserve"> a</w:t>
      </w:r>
      <w:r w:rsidR="00345E5C">
        <w:t> </w:t>
      </w:r>
      <w:r w:rsidRPr="00E23121">
        <w:t>rozsvítil lampu</w:t>
      </w:r>
      <w:r w:rsidR="00345E5C" w:rsidRPr="00E23121">
        <w:t xml:space="preserve"> u</w:t>
      </w:r>
      <w:r w:rsidR="00345E5C">
        <w:t> </w:t>
      </w:r>
      <w:r w:rsidRPr="00E23121">
        <w:t>postele, připadalo mi, že vidím mezi oknem</w:t>
      </w:r>
      <w:r w:rsidR="00345E5C" w:rsidRPr="00E23121">
        <w:t xml:space="preserve"> a</w:t>
      </w:r>
      <w:r w:rsidR="00345E5C">
        <w:t> </w:t>
      </w:r>
      <w:r w:rsidRPr="00E23121">
        <w:t xml:space="preserve">zdí nějakou ženu, </w:t>
      </w:r>
      <w:r w:rsidR="0084338D" w:rsidRPr="00E23121">
        <w:t>jak tam stojí</w:t>
      </w:r>
      <w:r w:rsidR="00345E5C" w:rsidRPr="00E23121">
        <w:t xml:space="preserve"> a</w:t>
      </w:r>
      <w:r w:rsidR="00345E5C">
        <w:t> </w:t>
      </w:r>
      <w:r w:rsidR="0084338D" w:rsidRPr="00E23121">
        <w:t>čeká. Babička by</w:t>
      </w:r>
      <w:r w:rsidRPr="00E23121">
        <w:t xml:space="preserve"> řekla, že je to Smrt, která přišla dodržet schůzku se Stellou, al</w:t>
      </w:r>
      <w:r w:rsidR="0084338D" w:rsidRPr="00E23121">
        <w:t>e kdy</w:t>
      </w:r>
      <w:r w:rsidRPr="00E23121">
        <w:t>ž se rozsvítilo, uviděla jsem, že je to jenom nepořádně odhrnutá záclona, která se zachytila za rám obrazu.</w:t>
      </w:r>
    </w:p>
    <w:p w:rsidR="00D34DB7" w:rsidRPr="00E23121" w:rsidRDefault="00A11A47" w:rsidP="00E23121">
      <w:pPr>
        <w:pStyle w:val="Text"/>
      </w:pPr>
      <w:r>
        <w:t>Možná jsem neměla odejí</w:t>
      </w:r>
      <w:r w:rsidR="000251E4" w:rsidRPr="00E23121">
        <w:t>t. Žena, kterou jsem si zamilovala</w:t>
      </w:r>
      <w:r w:rsidR="00345E5C" w:rsidRPr="00E23121">
        <w:t xml:space="preserve"> a</w:t>
      </w:r>
      <w:r w:rsidR="00345E5C">
        <w:t> </w:t>
      </w:r>
      <w:r w:rsidR="000251E4" w:rsidRPr="00E23121">
        <w:t>která měla zanedlouho opusti</w:t>
      </w:r>
      <w:r>
        <w:t>t tento svět, ležela na smrtelné</w:t>
      </w:r>
      <w:r w:rsidR="000251E4" w:rsidRPr="00E23121">
        <w:t xml:space="preserve"> posteli</w:t>
      </w:r>
      <w:r w:rsidR="00345E5C" w:rsidRPr="00E23121">
        <w:t xml:space="preserve"> a</w:t>
      </w:r>
      <w:r w:rsidR="00345E5C">
        <w:t> </w:t>
      </w:r>
      <w:r w:rsidR="000251E4" w:rsidRPr="00E23121">
        <w:t>já se chystala odejít za zábavou. Vyznívá to podivně? Vlastně ne, pokud chápete, že být</w:t>
      </w:r>
      <w:r w:rsidR="00345E5C" w:rsidRPr="00E23121">
        <w:t xml:space="preserve"> s</w:t>
      </w:r>
      <w:r w:rsidR="00345E5C">
        <w:t> </w:t>
      </w:r>
      <w:r w:rsidR="000251E4" w:rsidRPr="00E23121">
        <w:t>Nedem pro mě byla největší myslitelná radost, jakou jsem poznala.</w:t>
      </w:r>
    </w:p>
    <w:p w:rsidR="00D34DB7" w:rsidRPr="00E23121" w:rsidRDefault="000251E4" w:rsidP="00E23121">
      <w:pPr>
        <w:pStyle w:val="Text"/>
      </w:pPr>
      <w:r w:rsidRPr="00E23121">
        <w:t>Mohla bych říct, že měla Stella</w:t>
      </w:r>
      <w:r w:rsidR="00345E5C" w:rsidRPr="00E23121">
        <w:t xml:space="preserve"> u</w:t>
      </w:r>
      <w:r w:rsidR="00345E5C">
        <w:t> </w:t>
      </w:r>
      <w:r w:rsidRPr="00E23121">
        <w:t>sebe syna</w:t>
      </w:r>
      <w:r w:rsidR="00345E5C" w:rsidRPr="00E23121">
        <w:t xml:space="preserve"> a</w:t>
      </w:r>
      <w:r w:rsidR="00345E5C">
        <w:t> </w:t>
      </w:r>
      <w:r w:rsidRPr="00E23121">
        <w:t>dceru</w:t>
      </w:r>
      <w:r w:rsidR="00345E5C" w:rsidRPr="00E23121">
        <w:t xml:space="preserve"> a</w:t>
      </w:r>
      <w:r w:rsidR="00345E5C">
        <w:t> </w:t>
      </w:r>
      <w:r w:rsidRPr="00E23121">
        <w:t>stejně se propadala do bezvědomí. Když byly</w:t>
      </w:r>
      <w:r w:rsidR="00345E5C" w:rsidRPr="00E23121">
        <w:t xml:space="preserve"> u</w:t>
      </w:r>
      <w:r w:rsidR="00345E5C">
        <w:t> </w:t>
      </w:r>
      <w:r w:rsidRPr="00E23121">
        <w:t>ní její děti, nebyl její pokoj místem pro mne. Přesto jsem mohla zůstat</w:t>
      </w:r>
      <w:r w:rsidR="00345E5C" w:rsidRPr="00E23121">
        <w:t xml:space="preserve"> v</w:t>
      </w:r>
      <w:r w:rsidR="00345E5C">
        <w:t> </w:t>
      </w:r>
      <w:r w:rsidRPr="00E23121">
        <w:t>budově, sedět</w:t>
      </w:r>
      <w:r w:rsidR="00345E5C" w:rsidRPr="00E23121">
        <w:t xml:space="preserve"> v</w:t>
      </w:r>
      <w:r w:rsidR="00345E5C">
        <w:t> </w:t>
      </w:r>
      <w:r w:rsidRPr="00E23121">
        <w:t>salonu, čekat,</w:t>
      </w:r>
      <w:r w:rsidR="0084338D" w:rsidRPr="00E23121">
        <w:t xml:space="preserve"> pro případ, že by mě potřeboval</w:t>
      </w:r>
      <w:r w:rsidRPr="00E23121">
        <w:t>i. Když u</w:t>
      </w:r>
      <w:r w:rsidR="00D34DB7" w:rsidRPr="00E23121">
        <w:t>ž n</w:t>
      </w:r>
      <w:r w:rsidRPr="00E23121">
        <w:t>a to přijde, mohla jsem si</w:t>
      </w:r>
      <w:r w:rsidR="00345E5C" w:rsidRPr="00E23121">
        <w:t xml:space="preserve"> s</w:t>
      </w:r>
      <w:r w:rsidR="00345E5C">
        <w:t> </w:t>
      </w:r>
      <w:r w:rsidR="0084338D" w:rsidRPr="00E23121">
        <w:t>někým vyměnit službu za noční</w:t>
      </w:r>
      <w:r w:rsidRPr="00E23121">
        <w:t>. Což bych také udělala, kdyby se to všechno stalo před rokem, předtím než jsem potkala Neda, než jsem ho začala milovat.</w:t>
      </w:r>
    </w:p>
    <w:p w:rsidR="00D34DB7" w:rsidRPr="00E23121" w:rsidRDefault="000251E4" w:rsidP="00E23121">
      <w:pPr>
        <w:pStyle w:val="Text"/>
      </w:pPr>
      <w:r w:rsidRPr="00E23121">
        <w:t>Neboť láska, která přemůže vaše lepší já</w:t>
      </w:r>
      <w:r w:rsidR="00345E5C" w:rsidRPr="00E23121">
        <w:t xml:space="preserve"> a</w:t>
      </w:r>
      <w:r w:rsidR="00345E5C">
        <w:t> </w:t>
      </w:r>
      <w:r w:rsidRPr="00E23121">
        <w:t>pustí po větru všechny ryzí pocity jako přátelství</w:t>
      </w:r>
      <w:r w:rsidR="00345E5C" w:rsidRPr="00E23121">
        <w:t xml:space="preserve"> a</w:t>
      </w:r>
      <w:r w:rsidR="00345E5C">
        <w:t> </w:t>
      </w:r>
      <w:r w:rsidR="0084338D" w:rsidRPr="00E23121">
        <w:t>povinnost</w:t>
      </w:r>
      <w:r w:rsidR="00345E5C" w:rsidRPr="00E23121">
        <w:t xml:space="preserve"> a</w:t>
      </w:r>
      <w:r w:rsidR="00345E5C">
        <w:t> </w:t>
      </w:r>
      <w:r w:rsidR="0084338D" w:rsidRPr="00E23121">
        <w:t>náklonnost</w:t>
      </w:r>
      <w:r w:rsidR="00345E5C" w:rsidRPr="00E23121">
        <w:t xml:space="preserve"> a</w:t>
      </w:r>
      <w:r w:rsidR="00345E5C">
        <w:t> </w:t>
      </w:r>
      <w:r w:rsidR="0084338D" w:rsidRPr="00E23121">
        <w:t>milující</w:t>
      </w:r>
      <w:r w:rsidRPr="00E23121">
        <w:t xml:space="preserve"> dobrotu, ta za to mohla. Láska je tak neodbytná, tak náročná, má sílu vichřice, která vás porazí, sílu mořské vlny, která vás vyhodí na kamenitý břeh, nemůžete jí odolat</w:t>
      </w:r>
      <w:r w:rsidR="00345E5C" w:rsidRPr="00E23121">
        <w:t xml:space="preserve"> a</w:t>
      </w:r>
      <w:r w:rsidR="00345E5C">
        <w:t> </w:t>
      </w:r>
      <w:r w:rsidRPr="00E23121">
        <w:t xml:space="preserve">ani nechcete. Neodolala </w:t>
      </w:r>
      <w:r w:rsidR="000E098A">
        <w:t>bych</w:t>
      </w:r>
      <w:r w:rsidR="001B739F">
        <w:t xml:space="preserve"> síle lásky</w:t>
      </w:r>
      <w:r w:rsidRPr="00E23121">
        <w:t xml:space="preserve"> kvůli Stelle,</w:t>
      </w:r>
      <w:r w:rsidR="00345E5C" w:rsidRPr="00E23121">
        <w:t xml:space="preserve"> a</w:t>
      </w:r>
      <w:r w:rsidR="00345E5C">
        <w:t> </w:t>
      </w:r>
      <w:r w:rsidRPr="00E23121">
        <w:t>říkala jsem si, jestli bych odolala kvůli vlastní babičce, nebo dokonce matce, nebo kvůli vlastnímu dítěti, kdybych nějaké měla.</w:t>
      </w:r>
    </w:p>
    <w:p w:rsidR="00D34DB7" w:rsidRPr="00E23121" w:rsidRDefault="000251E4" w:rsidP="00E23121">
      <w:pPr>
        <w:pStyle w:val="Text"/>
      </w:pPr>
      <w:r w:rsidRPr="00E23121">
        <w:t>Tím neříkám, že jsem se necítila provinile, že odcházím. Styděla jsem se, že jdu pryč,</w:t>
      </w:r>
      <w:r w:rsidR="00345E5C" w:rsidRPr="00E23121">
        <w:t xml:space="preserve"> a</w:t>
      </w:r>
      <w:r w:rsidR="00345E5C">
        <w:t> </w:t>
      </w:r>
      <w:r w:rsidRPr="00E23121">
        <w:t>připadalo mi, že po mně Lena podivně kouká</w:t>
      </w:r>
      <w:r w:rsidR="00345E5C" w:rsidRPr="00E23121">
        <w:t xml:space="preserve"> a</w:t>
      </w:r>
      <w:r w:rsidR="00345E5C">
        <w:t> </w:t>
      </w:r>
      <w:r w:rsidRPr="00E23121">
        <w:t>Carolyn po mně vrhla postranní pohled. Ale odešla jsem, zavřela za sebou hlavní dveře</w:t>
      </w:r>
      <w:r w:rsidR="00345E5C" w:rsidRPr="00E23121">
        <w:t xml:space="preserve"> a</w:t>
      </w:r>
      <w:r w:rsidR="00345E5C">
        <w:t> </w:t>
      </w:r>
      <w:r w:rsidRPr="00E23121">
        <w:t>sešla po schodech do chladné noci, která se snášela. To, že jsem Stellu opouštěla, mi nedopřávalo pokoje, ale nepadalo</w:t>
      </w:r>
      <w:r w:rsidR="00345E5C" w:rsidRPr="00E23121">
        <w:t xml:space="preserve"> v</w:t>
      </w:r>
      <w:r w:rsidR="00345E5C">
        <w:t> </w:t>
      </w:r>
      <w:r w:rsidRPr="00E23121">
        <w:t>úvahu, že bych se vzdala schůzky</w:t>
      </w:r>
      <w:r w:rsidR="00345E5C" w:rsidRPr="00E23121">
        <w:t xml:space="preserve"> s</w:t>
      </w:r>
      <w:r w:rsidR="00345E5C">
        <w:t> </w:t>
      </w:r>
      <w:r w:rsidRPr="00E23121">
        <w:t>Nedem, tady nebylo na vybranou.</w:t>
      </w:r>
    </w:p>
    <w:p w:rsidR="00D34DB7" w:rsidRPr="00E23121" w:rsidRDefault="001B739F" w:rsidP="00E23121">
      <w:pPr>
        <w:pStyle w:val="Text"/>
      </w:pPr>
      <w:r>
        <w:t>Mráz změnil přední</w:t>
      </w:r>
      <w:r w:rsidR="000251E4" w:rsidRPr="00E23121">
        <w:t xml:space="preserve"> sklo vozu</w:t>
      </w:r>
      <w:r w:rsidR="00345E5C" w:rsidRPr="00E23121">
        <w:t xml:space="preserve"> v</w:t>
      </w:r>
      <w:r w:rsidR="00345E5C">
        <w:t> </w:t>
      </w:r>
      <w:r w:rsidR="00A11A47">
        <w:t>okno koupelny jakoby pokryté</w:t>
      </w:r>
      <w:r w:rsidR="000251E4" w:rsidRPr="00E23121">
        <w:t xml:space="preserve"> listy kapradiny. Připomnělo mi to kapradinu</w:t>
      </w:r>
      <w:r w:rsidR="00345E5C" w:rsidRPr="00E23121">
        <w:t xml:space="preserve"> v</w:t>
      </w:r>
      <w:r w:rsidR="00345E5C">
        <w:t> </w:t>
      </w:r>
      <w:r w:rsidR="000251E4" w:rsidRPr="00E23121">
        <w:t>Nedově botě, která ho ke mně tak rychle př</w:t>
      </w:r>
      <w:r>
        <w:t>ivábila. Naše setkání</w:t>
      </w:r>
      <w:r w:rsidR="00554992" w:rsidRPr="00E23121">
        <w:t xml:space="preserve"> bude další</w:t>
      </w:r>
      <w:r w:rsidR="000251E4" w:rsidRPr="00E23121">
        <w:t xml:space="preserve"> naposledy, </w:t>
      </w:r>
      <w:r w:rsidR="000251E4" w:rsidRPr="00E23121">
        <w:lastRenderedPageBreak/>
        <w:t>naposledy spolu budeme ve vypůjčeném studeném domě</w:t>
      </w:r>
      <w:r w:rsidR="00345E5C" w:rsidRPr="00E23121">
        <w:t xml:space="preserve"> a</w:t>
      </w:r>
      <w:r w:rsidR="00345E5C">
        <w:t> </w:t>
      </w:r>
      <w:r w:rsidR="000251E4" w:rsidRPr="00E23121">
        <w:t>pomilujeme se</w:t>
      </w:r>
      <w:r w:rsidR="00345E5C" w:rsidRPr="00E23121">
        <w:t xml:space="preserve"> v</w:t>
      </w:r>
      <w:r w:rsidR="00345E5C">
        <w:t> </w:t>
      </w:r>
      <w:r w:rsidR="000251E4" w:rsidRPr="00E23121">
        <w:t>posteli, která patří někomu jinému.</w:t>
      </w:r>
    </w:p>
    <w:p w:rsidR="00D34DB7" w:rsidRPr="00E23121" w:rsidRDefault="000251E4" w:rsidP="00E23121">
      <w:pPr>
        <w:pStyle w:val="Text"/>
      </w:pPr>
      <w:r w:rsidRPr="00E23121">
        <w:t>Ned měl přijet</w:t>
      </w:r>
      <w:r w:rsidR="00345E5C" w:rsidRPr="00E23121">
        <w:t xml:space="preserve"> v</w:t>
      </w:r>
      <w:r w:rsidR="00345E5C">
        <w:t> </w:t>
      </w:r>
      <w:r w:rsidRPr="00E23121">
        <w:t xml:space="preserve">sedm. Do </w:t>
      </w:r>
      <w:r w:rsidR="001B739F">
        <w:t>té</w:t>
      </w:r>
      <w:r w:rsidR="00554992" w:rsidRPr="00E23121">
        <w:t xml:space="preserve"> doby jsem zapálila dvacet sví</w:t>
      </w:r>
      <w:r w:rsidRPr="00E23121">
        <w:t>ček</w:t>
      </w:r>
      <w:r w:rsidR="00345E5C" w:rsidRPr="00E23121">
        <w:t xml:space="preserve"> a</w:t>
      </w:r>
      <w:r w:rsidR="00345E5C">
        <w:t> </w:t>
      </w:r>
      <w:r w:rsidRPr="00E23121">
        <w:t>dvoje petrolejová kamínka</w:t>
      </w:r>
      <w:r w:rsidR="00345E5C" w:rsidRPr="00E23121">
        <w:t xml:space="preserve"> a</w:t>
      </w:r>
      <w:r w:rsidR="00345E5C">
        <w:t> </w:t>
      </w:r>
      <w:r w:rsidRPr="00E23121">
        <w:t>dům se naplnil tou známou, ale ne zrovna příjemnou vůní vosku</w:t>
      </w:r>
      <w:r w:rsidR="00345E5C" w:rsidRPr="00E23121">
        <w:t xml:space="preserve"> a</w:t>
      </w:r>
      <w:r w:rsidR="00345E5C">
        <w:t> </w:t>
      </w:r>
      <w:r w:rsidRPr="00E23121">
        <w:t>petroleje. Ně</w:t>
      </w:r>
      <w:r w:rsidR="00A11A47">
        <w:t>kteří lidé mají spojené</w:t>
      </w:r>
      <w:r w:rsidRPr="00E23121">
        <w:t xml:space="preserve"> své milostně poměry</w:t>
      </w:r>
      <w:r w:rsidR="00345E5C" w:rsidRPr="00E23121">
        <w:t xml:space="preserve"> s</w:t>
      </w:r>
      <w:r w:rsidR="00345E5C">
        <w:t> </w:t>
      </w:r>
      <w:r w:rsidRPr="00E23121">
        <w:t>u</w:t>
      </w:r>
      <w:r w:rsidR="00554992" w:rsidRPr="00E23121">
        <w:t>rčitými vůněmi, nebo</w:t>
      </w:r>
      <w:r w:rsidR="00345E5C" w:rsidRPr="00E23121">
        <w:t xml:space="preserve"> s</w:t>
      </w:r>
      <w:r w:rsidR="00345E5C">
        <w:t> </w:t>
      </w:r>
      <w:r w:rsidR="00554992" w:rsidRPr="00E23121">
        <w:t>vůni hořící</w:t>
      </w:r>
      <w:r w:rsidRPr="00E23121">
        <w:t xml:space="preserve">ho dřeva nebo vina. Možná proto, </w:t>
      </w:r>
      <w:r w:rsidR="00554992" w:rsidRPr="00E23121">
        <w:t>že mezi ně nepatřím, že jsem oby</w:t>
      </w:r>
      <w:r w:rsidRPr="00E23121">
        <w:t>čejná</w:t>
      </w:r>
      <w:r w:rsidR="00345E5C" w:rsidRPr="00E23121">
        <w:t xml:space="preserve"> a</w:t>
      </w:r>
      <w:r w:rsidR="00345E5C">
        <w:t> </w:t>
      </w:r>
      <w:r w:rsidRPr="00E23121">
        <w:t>děln</w:t>
      </w:r>
      <w:r w:rsidR="00554992" w:rsidRPr="00E23121">
        <w:t>ice, bude mi moji lásku vždycky</w:t>
      </w:r>
      <w:r w:rsidRPr="00E23121">
        <w:t xml:space="preserve"> připomínat</w:t>
      </w:r>
      <w:r w:rsidR="00554992" w:rsidRPr="00E23121">
        <w:t xml:space="preserve"> pach hořícího petroleje, nejoby</w:t>
      </w:r>
      <w:r w:rsidRPr="00E23121">
        <w:t>čejnějšího</w:t>
      </w:r>
      <w:r w:rsidR="00345E5C" w:rsidRPr="00E23121">
        <w:t xml:space="preserve"> a</w:t>
      </w:r>
      <w:r w:rsidR="00345E5C">
        <w:t> </w:t>
      </w:r>
      <w:r w:rsidRPr="00E23121">
        <w:t>nejlevnějšího paliva vůbec.</w:t>
      </w:r>
    </w:p>
    <w:p w:rsidR="00D34DB7" w:rsidRPr="00E23121" w:rsidRDefault="000251E4" w:rsidP="00E23121">
      <w:pPr>
        <w:pStyle w:val="Text"/>
      </w:pPr>
      <w:r w:rsidRPr="00E23121">
        <w:t xml:space="preserve">Takhle jsem neuvažovala, zatímco jsem čekala, až Ned přijede. Ničeho jsem se neobávala. Říkají tomu nízké sebehodnocení, tomu, čím jsem </w:t>
      </w:r>
      <w:r w:rsidR="00554992" w:rsidRPr="00E23121">
        <w:t>trpívala,</w:t>
      </w:r>
      <w:r w:rsidR="00345E5C" w:rsidRPr="00E23121">
        <w:t xml:space="preserve"> a</w:t>
      </w:r>
      <w:r w:rsidR="00345E5C">
        <w:t> </w:t>
      </w:r>
      <w:r w:rsidR="00554992" w:rsidRPr="00E23121">
        <w:t>čím</w:t>
      </w:r>
      <w:r w:rsidR="00345E5C" w:rsidRPr="00E23121">
        <w:t xml:space="preserve"> v</w:t>
      </w:r>
      <w:r w:rsidR="00345E5C">
        <w:t> </w:t>
      </w:r>
      <w:r w:rsidR="00554992" w:rsidRPr="00E23121">
        <w:t>jiné</w:t>
      </w:r>
      <w:r w:rsidRPr="00E23121">
        <w:t xml:space="preserve"> </w:t>
      </w:r>
      <w:r w:rsidR="00554992" w:rsidRPr="00E23121">
        <w:t>podobě trpívala Stella, ale</w:t>
      </w:r>
      <w:r w:rsidR="00345E5C" w:rsidRPr="00E23121">
        <w:t xml:space="preserve"> v</w:t>
      </w:r>
      <w:r w:rsidR="00345E5C">
        <w:t> </w:t>
      </w:r>
      <w:r w:rsidR="00554992" w:rsidRPr="00E23121">
        <w:t>mé</w:t>
      </w:r>
      <w:r w:rsidRPr="00E23121">
        <w:t>m příp</w:t>
      </w:r>
      <w:r w:rsidR="00554992" w:rsidRPr="00E23121">
        <w:t>adě udělal Ned hotový zázrak. Tí</w:t>
      </w:r>
      <w:r w:rsidRPr="00E23121">
        <w:t>m, že mě miloval, způsobil, že jsem se sama měla ráda. Přiměl mě, abych si sama sebe vážila, abych si uvěd</w:t>
      </w:r>
      <w:r w:rsidR="00A11A47">
        <w:t>omila, že dob</w:t>
      </w:r>
      <w:r w:rsidR="00554992" w:rsidRPr="00E23121">
        <w:t>ře vypadám</w:t>
      </w:r>
      <w:r w:rsidR="00345E5C" w:rsidRPr="00E23121">
        <w:t xml:space="preserve"> a</w:t>
      </w:r>
      <w:r w:rsidR="00345E5C">
        <w:t> </w:t>
      </w:r>
      <w:r w:rsidR="00554992" w:rsidRPr="00E23121">
        <w:t>mám ví</w:t>
      </w:r>
      <w:r w:rsidR="00A11A47">
        <w:t>c rozumu, než si lidé myslí</w:t>
      </w:r>
      <w:r w:rsidRPr="00E23121">
        <w:t>,</w:t>
      </w:r>
      <w:r w:rsidR="00345E5C" w:rsidRPr="00E23121">
        <w:t xml:space="preserve"> a</w:t>
      </w:r>
      <w:r w:rsidR="00345E5C">
        <w:t> </w:t>
      </w:r>
      <w:r w:rsidRPr="00E23121">
        <w:t>že mám jako člověk stejnou cenu jako kdokoli jiný.</w:t>
      </w:r>
    </w:p>
    <w:p w:rsidR="00D34DB7" w:rsidRPr="00E23121" w:rsidRDefault="000251E4" w:rsidP="00E23121">
      <w:pPr>
        <w:pStyle w:val="Text"/>
      </w:pPr>
      <w:r w:rsidRPr="00E23121">
        <w:t>Čekala jsem na n</w:t>
      </w:r>
      <w:r w:rsidR="00554992" w:rsidRPr="00E23121">
        <w:t>ěho, seděla</w:t>
      </w:r>
      <w:r w:rsidR="00345E5C" w:rsidRPr="00E23121">
        <w:t xml:space="preserve"> u</w:t>
      </w:r>
      <w:r w:rsidR="00345E5C">
        <w:t> </w:t>
      </w:r>
      <w:r w:rsidR="00554992" w:rsidRPr="00E23121">
        <w:t>petrolejových kamí</w:t>
      </w:r>
      <w:r w:rsidRPr="00E23121">
        <w:t>nek</w:t>
      </w:r>
      <w:r w:rsidR="00345E5C" w:rsidRPr="00E23121">
        <w:t xml:space="preserve"> s</w:t>
      </w:r>
      <w:r w:rsidR="00345E5C">
        <w:t> </w:t>
      </w:r>
      <w:r w:rsidRPr="00E23121">
        <w:t>rukama roztaženýma nad mřížkou, jenom obličej</w:t>
      </w:r>
      <w:r w:rsidR="00345E5C" w:rsidRPr="00E23121">
        <w:t xml:space="preserve"> a</w:t>
      </w:r>
      <w:r w:rsidR="00345E5C">
        <w:t> </w:t>
      </w:r>
      <w:r w:rsidRPr="00E23121">
        <w:t>ruce jse</w:t>
      </w:r>
      <w:r w:rsidR="00D34DB7" w:rsidRPr="00E23121">
        <w:t>m m</w:t>
      </w:r>
      <w:r w:rsidRPr="00E23121">
        <w:t>ěla tep</w:t>
      </w:r>
      <w:r w:rsidR="00CC5AD8" w:rsidRPr="00E23121">
        <w:t>lé</w:t>
      </w:r>
      <w:r w:rsidRPr="00E23121">
        <w:t>, jinak mi tělo rozrážela zima. Ale ani na tom moc nezáleželo, protože to bylo naposledy. Vždyť chlad tohoto domu</w:t>
      </w:r>
      <w:r w:rsidR="00345E5C" w:rsidRPr="00E23121">
        <w:t xml:space="preserve"> a</w:t>
      </w:r>
      <w:r w:rsidR="00345E5C">
        <w:t> </w:t>
      </w:r>
      <w:r w:rsidRPr="00E23121">
        <w:t>můj zápas, abych ho vytopila, bude pro nás už brzy něco, na co budeme vzpomínat</w:t>
      </w:r>
      <w:r w:rsidR="00345E5C" w:rsidRPr="00E23121">
        <w:t xml:space="preserve"> a</w:t>
      </w:r>
      <w:r w:rsidR="00345E5C">
        <w:t> </w:t>
      </w:r>
      <w:r w:rsidRPr="00E23121">
        <w:t>čemu se budeme smát.</w:t>
      </w:r>
    </w:p>
    <w:p w:rsidR="00D34DB7" w:rsidRPr="00E23121" w:rsidRDefault="00A11A47" w:rsidP="00E23121">
      <w:pPr>
        <w:pStyle w:val="Text"/>
      </w:pPr>
      <w:r>
        <w:t>Závěsy nejsou nikdy zatažené</w:t>
      </w:r>
      <w:r w:rsidR="000251E4" w:rsidRPr="00E23121">
        <w:t>, dokud nepřijde. Když přijde, zatáhnu je, abych nás oddělila od okolního světa. Pořádně jsem se ob</w:t>
      </w:r>
      <w:r w:rsidR="00CC5AD8" w:rsidRPr="00E23121">
        <w:t>lé</w:t>
      </w:r>
      <w:r w:rsidR="001B739F">
        <w:t>kla do modrých dží</w:t>
      </w:r>
      <w:r w:rsidR="000251E4" w:rsidRPr="00E23121">
        <w:t>n, tlustého modrého svetru, modré šály, všechno jsem měla modré, asi jako pr</w:t>
      </w:r>
      <w:r w:rsidR="00EC0E34">
        <w:t>ostředek proti Mariannině zelené</w:t>
      </w:r>
      <w:r w:rsidR="000251E4" w:rsidRPr="00E23121">
        <w:t>,</w:t>
      </w:r>
      <w:r w:rsidR="00345E5C" w:rsidRPr="00E23121">
        <w:t xml:space="preserve"> i</w:t>
      </w:r>
      <w:r w:rsidR="00345E5C">
        <w:t> </w:t>
      </w:r>
      <w:r w:rsidR="000251E4" w:rsidRPr="00E23121">
        <w:t>když nevím, jaké škodě jsem chtěla zabránit. Na záchranu St</w:t>
      </w:r>
      <w:r w:rsidR="001B739F">
        <w:t>elly už bylo příliš pozdě. Myslí</w:t>
      </w:r>
      <w:r w:rsidR="000251E4" w:rsidRPr="00E23121">
        <w:t>m, že jsem chtěla chránit Neda před nástrahami cesty, před námrazou</w:t>
      </w:r>
      <w:r w:rsidR="00345E5C" w:rsidRPr="00E23121">
        <w:t xml:space="preserve"> a</w:t>
      </w:r>
      <w:r w:rsidR="00345E5C">
        <w:t> </w:t>
      </w:r>
      <w:r w:rsidR="000251E4" w:rsidRPr="00E23121">
        <w:t>mrznoucí mlhou, dvacetitunovými náklaďáky</w:t>
      </w:r>
      <w:r w:rsidR="00345E5C" w:rsidRPr="00E23121">
        <w:t xml:space="preserve"> v</w:t>
      </w:r>
      <w:r w:rsidR="00345E5C">
        <w:t> </w:t>
      </w:r>
      <w:r w:rsidR="000251E4" w:rsidRPr="00E23121">
        <w:t>protisměru. Před jeho vlastními omyly, jako třeba hvízdáním ve tmě.</w:t>
      </w:r>
      <w:r w:rsidR="00345E5C" w:rsidRPr="00E23121">
        <w:t xml:space="preserve"> A</w:t>
      </w:r>
      <w:r w:rsidR="00345E5C">
        <w:t> </w:t>
      </w:r>
      <w:r w:rsidR="000251E4" w:rsidRPr="00E23121">
        <w:t>co se mě týkalo, pro jednou jsem si myslela, že nepotřebuji žádnou ochranu, nic mi nehrozilo, konečně jsem dorazila do cíle.</w:t>
      </w:r>
    </w:p>
    <w:p w:rsidR="00D34DB7" w:rsidRPr="00E23121" w:rsidRDefault="000251E4" w:rsidP="00E23121">
      <w:pPr>
        <w:pStyle w:val="Text"/>
      </w:pPr>
      <w:r w:rsidRPr="00E23121">
        <w:t>Jednou dvakrát jsem se zvedla</w:t>
      </w:r>
      <w:r w:rsidR="00345E5C" w:rsidRPr="00E23121">
        <w:t xml:space="preserve"> a</w:t>
      </w:r>
      <w:r w:rsidR="00345E5C">
        <w:t> </w:t>
      </w:r>
      <w:r w:rsidRPr="00E23121">
        <w:t>vyhlížela ho oknem. Venku byla tma, ale byla to tma jasná</w:t>
      </w:r>
      <w:r w:rsidR="00345E5C" w:rsidRPr="00E23121">
        <w:t xml:space="preserve"> a</w:t>
      </w:r>
      <w:r w:rsidR="00345E5C">
        <w:t> </w:t>
      </w:r>
      <w:r w:rsidRPr="00E23121">
        <w:t>jiskřivá,</w:t>
      </w:r>
      <w:r w:rsidR="00345E5C" w:rsidRPr="00E23121">
        <w:t xml:space="preserve"> a</w:t>
      </w:r>
      <w:r w:rsidR="00345E5C">
        <w:t> </w:t>
      </w:r>
      <w:r w:rsidRPr="00E23121">
        <w:t>když kolem projel vůz, zabělala se jinovatka na živém plotě</w:t>
      </w:r>
      <w:r w:rsidR="00345E5C" w:rsidRPr="00E23121">
        <w:t xml:space="preserve"> a</w:t>
      </w:r>
      <w:r w:rsidR="00345E5C">
        <w:t> </w:t>
      </w:r>
      <w:r w:rsidR="00554992" w:rsidRPr="00E23121">
        <w:t xml:space="preserve">na větvích stromů kreslila </w:t>
      </w:r>
      <w:r w:rsidR="00554992" w:rsidRPr="00E23121">
        <w:lastRenderedPageBreak/>
        <w:t>bí</w:t>
      </w:r>
      <w:r w:rsidRPr="00E23121">
        <w:t>lou linku. Pozorovala jsem, tuším, ja</w:t>
      </w:r>
      <w:r w:rsidR="00554992" w:rsidRPr="00E23121">
        <w:t>k kolem projelo deset vozů. Vím,</w:t>
      </w:r>
      <w:r w:rsidRPr="00E23121">
        <w:t xml:space="preserve"> že ano, protože jsem je počítala. Pozorovala jsem, jak zaplanou přední světla,</w:t>
      </w:r>
      <w:r w:rsidR="00345E5C" w:rsidRPr="00E23121">
        <w:t xml:space="preserve"> a</w:t>
      </w:r>
      <w:r w:rsidR="00345E5C">
        <w:t> </w:t>
      </w:r>
      <w:r w:rsidRPr="00E23121">
        <w:t>oslepivě se stáčejí ke mně, když odbočil ze silnice na cestu</w:t>
      </w:r>
      <w:r w:rsidR="00345E5C" w:rsidRPr="00E23121">
        <w:t xml:space="preserve"> k</w:t>
      </w:r>
      <w:r w:rsidR="00345E5C">
        <w:t> </w:t>
      </w:r>
      <w:r w:rsidRPr="00E23121">
        <w:t>domu.</w:t>
      </w:r>
    </w:p>
    <w:p w:rsidR="00D34DB7" w:rsidRPr="00E23121" w:rsidRDefault="00D34DB7" w:rsidP="00E23121">
      <w:pPr>
        <w:pStyle w:val="Text"/>
      </w:pPr>
    </w:p>
    <w:p w:rsidR="00D34DB7" w:rsidRPr="00E23121" w:rsidRDefault="000251E4" w:rsidP="00E23121">
      <w:pPr>
        <w:pStyle w:val="Text"/>
      </w:pPr>
      <w:r w:rsidRPr="00E23121">
        <w:t>Ne</w:t>
      </w:r>
      <w:r w:rsidR="00554992" w:rsidRPr="00E23121">
        <w:t>stalo se to. Nepřijel. Už předtí</w:t>
      </w:r>
      <w:r w:rsidRPr="00E23121">
        <w:t>m se zpozdil, musel j</w:t>
      </w:r>
      <w:r w:rsidR="00554992" w:rsidRPr="00E23121">
        <w:t>ezdit</w:t>
      </w:r>
      <w:r w:rsidR="00345E5C" w:rsidRPr="00E23121">
        <w:t xml:space="preserve"> z</w:t>
      </w:r>
      <w:r w:rsidR="00345E5C">
        <w:t> </w:t>
      </w:r>
      <w:r w:rsidR="00554992" w:rsidRPr="00E23121">
        <w:t>větší</w:t>
      </w:r>
      <w:r w:rsidRPr="00E23121">
        <w:t xml:space="preserve"> dálky než já</w:t>
      </w:r>
      <w:r w:rsidR="00345E5C" w:rsidRPr="00E23121">
        <w:t xml:space="preserve"> a</w:t>
      </w:r>
      <w:r w:rsidR="00345E5C">
        <w:t> </w:t>
      </w:r>
      <w:r w:rsidRPr="00E23121">
        <w:t>neměl to vždycky snadné, někdy nemohl vyra</w:t>
      </w:r>
      <w:r w:rsidR="00554992" w:rsidRPr="00E23121">
        <w:t>zit včas</w:t>
      </w:r>
      <w:r w:rsidR="001B739F">
        <w:t>. Myslí</w:t>
      </w:r>
      <w:r w:rsidR="00554992" w:rsidRPr="00E23121">
        <w:t>m, že vůbec nejví</w:t>
      </w:r>
      <w:r w:rsidRPr="00E23121">
        <w:t>c se opozdil</w:t>
      </w:r>
      <w:r w:rsidR="00345E5C" w:rsidRPr="00E23121">
        <w:t xml:space="preserve"> o</w:t>
      </w:r>
      <w:r w:rsidR="00345E5C">
        <w:t> </w:t>
      </w:r>
      <w:r w:rsidRPr="00E23121">
        <w:t>pětadvacet minut. Ne, pořád si namlouvám, že jsem to nepočítala? Dvacet sedm minut to bylo, ne dvacet pět. Po osmadvaceti minutách jsem začala mít strach.</w:t>
      </w:r>
    </w:p>
    <w:p w:rsidR="00345E5C" w:rsidRPr="00E23121" w:rsidRDefault="000251E4" w:rsidP="00E23121">
      <w:pPr>
        <w:pStyle w:val="Text"/>
      </w:pPr>
      <w:r w:rsidRPr="00E23121">
        <w:t>Čas utíká tak pomalu, když čekáte.</w:t>
      </w:r>
      <w:r w:rsidR="00345E5C" w:rsidRPr="00E23121">
        <w:t xml:space="preserve"> A</w:t>
      </w:r>
      <w:r w:rsidR="00345E5C">
        <w:t> </w:t>
      </w:r>
      <w:r w:rsidRPr="00E23121">
        <w:t>když jste</w:t>
      </w:r>
      <w:r w:rsidR="00345E5C" w:rsidRPr="00E23121">
        <w:t xml:space="preserve"> s</w:t>
      </w:r>
      <w:r w:rsidR="00345E5C">
        <w:t> </w:t>
      </w:r>
      <w:r w:rsidRPr="00E23121">
        <w:t>mužem, kte</w:t>
      </w:r>
      <w:r w:rsidR="00CC5AD8" w:rsidRPr="00E23121">
        <w:t>ré</w:t>
      </w:r>
      <w:r w:rsidRPr="00E23121">
        <w:t>ho milujete, utíká tak rychle, že to vypadá, jako byste nemluvili</w:t>
      </w:r>
      <w:r w:rsidR="00345E5C" w:rsidRPr="00E23121">
        <w:t xml:space="preserve"> o</w:t>
      </w:r>
      <w:r w:rsidR="00345E5C">
        <w:t> </w:t>
      </w:r>
      <w:r w:rsidR="00EC0E34">
        <w:t>stejné</w:t>
      </w:r>
      <w:r w:rsidRPr="00E23121">
        <w:t xml:space="preserve"> věci, jako by existovaly dva druhy času, jeden pro štěstí</w:t>
      </w:r>
      <w:r w:rsidR="00345E5C" w:rsidRPr="00E23121">
        <w:t xml:space="preserve"> a</w:t>
      </w:r>
      <w:r w:rsidR="00345E5C">
        <w:t> </w:t>
      </w:r>
      <w:r w:rsidRPr="00E23121">
        <w:t>druhý pro strach. Zatímco jsem postávala</w:t>
      </w:r>
      <w:r w:rsidR="00345E5C" w:rsidRPr="00E23121">
        <w:t xml:space="preserve"> u</w:t>
      </w:r>
      <w:r w:rsidR="00345E5C">
        <w:t> </w:t>
      </w:r>
      <w:r w:rsidRPr="00E23121">
        <w:t>toho okna, čas uplýval mnohem pomaleji, než jsem kdy zažila. Každá vteřina byla jako jednotlivá kapka vody, kterou pozorujete, jak odkapává</w:t>
      </w:r>
      <w:r w:rsidR="00345E5C" w:rsidRPr="00E23121">
        <w:t xml:space="preserve"> z</w:t>
      </w:r>
      <w:r w:rsidR="00345E5C">
        <w:t> </w:t>
      </w:r>
      <w:r w:rsidRPr="00E23121">
        <w:t>kohoutku.</w:t>
      </w:r>
    </w:p>
    <w:p w:rsidR="00D34DB7" w:rsidRPr="00E23121" w:rsidRDefault="00345E5C" w:rsidP="00E23121">
      <w:pPr>
        <w:pStyle w:val="Text"/>
      </w:pPr>
      <w:r w:rsidRPr="00E23121">
        <w:t>A</w:t>
      </w:r>
      <w:r>
        <w:t> </w:t>
      </w:r>
      <w:r w:rsidR="000251E4" w:rsidRPr="00E23121">
        <w:t>venku se nedělo nic. Nikde známky po nějakém pohybu, jenom prázdná silnice</w:t>
      </w:r>
      <w:r w:rsidRPr="00E23121">
        <w:t xml:space="preserve"> a</w:t>
      </w:r>
      <w:r>
        <w:t> </w:t>
      </w:r>
      <w:r w:rsidR="000251E4" w:rsidRPr="00E23121">
        <w:t>široká pole rozbíhající se do tmy.</w:t>
      </w:r>
      <w:r w:rsidRPr="00E23121">
        <w:t xml:space="preserve"> V</w:t>
      </w:r>
      <w:r>
        <w:t> </w:t>
      </w:r>
      <w:r w:rsidR="000251E4" w:rsidRPr="00E23121">
        <w:t>té nehybnosti jako bych viděla samotný mráz, jak se snáší na trávu</w:t>
      </w:r>
      <w:r w:rsidRPr="00E23121">
        <w:t xml:space="preserve"> a</w:t>
      </w:r>
      <w:r>
        <w:t> </w:t>
      </w:r>
      <w:r w:rsidR="000251E4" w:rsidRPr="00E23121">
        <w:t>živý plot, nejd</w:t>
      </w:r>
      <w:r w:rsidR="00554992" w:rsidRPr="00E23121">
        <w:t>říve jako vlhko, potom jako třpy</w:t>
      </w:r>
      <w:r w:rsidR="000251E4" w:rsidRPr="00E23121">
        <w:t>t. Do ticha s</w:t>
      </w:r>
      <w:r w:rsidR="00D34DB7" w:rsidRPr="00E23121">
        <w:t>e o</w:t>
      </w:r>
      <w:r w:rsidR="000251E4" w:rsidRPr="00E23121">
        <w:t>zvala sova</w:t>
      </w:r>
      <w:r w:rsidRPr="00E23121">
        <w:t xml:space="preserve"> a</w:t>
      </w:r>
      <w:r>
        <w:t> </w:t>
      </w:r>
      <w:r w:rsidR="000251E4" w:rsidRPr="00E23121">
        <w:t>při tom zahoukání jsem se zachvěla, neboť soví křik je znamením, že se blíží nějaká strašlivá katastrofa. Přímo jsem slyšela babičku, jak tohle říká, zatímco jsem tam čekala, tak jak to povídala mně</w:t>
      </w:r>
      <w:r w:rsidRPr="00E23121">
        <w:t xml:space="preserve"> a</w:t>
      </w:r>
      <w:r>
        <w:t> </w:t>
      </w:r>
      <w:r w:rsidR="000251E4" w:rsidRPr="00E23121">
        <w:t>Janis, když jsme byly ma</w:t>
      </w:r>
      <w:r w:rsidR="00CC5AD8" w:rsidRPr="00E23121">
        <w:t>lé</w:t>
      </w:r>
      <w:r w:rsidRPr="00E23121">
        <w:t xml:space="preserve"> a</w:t>
      </w:r>
      <w:r>
        <w:t> </w:t>
      </w:r>
      <w:r w:rsidR="000251E4" w:rsidRPr="00E23121">
        <w:t>uslyšely jsme</w:t>
      </w:r>
      <w:r w:rsidRPr="00E23121">
        <w:t xml:space="preserve"> v</w:t>
      </w:r>
      <w:r>
        <w:t> </w:t>
      </w:r>
      <w:r w:rsidR="000251E4" w:rsidRPr="00E23121">
        <w:t>noci sovu.</w:t>
      </w:r>
    </w:p>
    <w:p w:rsidR="00D34DB7" w:rsidRPr="00E23121" w:rsidRDefault="00982E6B" w:rsidP="00E23121">
      <w:pPr>
        <w:pStyle w:val="Text"/>
      </w:pPr>
      <w:r>
        <w:t>Tolik věcí</w:t>
      </w:r>
      <w:r w:rsidR="000251E4" w:rsidRPr="00E23121">
        <w:t xml:space="preserve"> se mu mohlo stát, je tolik možností, že pořád nevím. Autonehoda, něco</w:t>
      </w:r>
      <w:r w:rsidR="00345E5C" w:rsidRPr="00E23121">
        <w:t xml:space="preserve"> v</w:t>
      </w:r>
      <w:r w:rsidR="00345E5C">
        <w:t> </w:t>
      </w:r>
      <w:r w:rsidR="000251E4" w:rsidRPr="00E23121">
        <w:t>prácí, nějak zasáhla Jane, něco udělala nebo řekla, nebo on něco udělal či řekl,</w:t>
      </w:r>
      <w:r w:rsidR="00345E5C" w:rsidRPr="00E23121">
        <w:t xml:space="preserve"> o</w:t>
      </w:r>
      <w:r w:rsidR="00345E5C">
        <w:t> </w:t>
      </w:r>
      <w:r w:rsidR="000251E4" w:rsidRPr="00E23121">
        <w:t xml:space="preserve">čem </w:t>
      </w:r>
      <w:r w:rsidR="005C27A9">
        <w:t>nevím</w:t>
      </w:r>
      <w:r w:rsidR="000251E4" w:rsidRPr="00E23121">
        <w:t>,</w:t>
      </w:r>
      <w:r w:rsidR="00345E5C" w:rsidRPr="00E23121">
        <w:t xml:space="preserve"> o</w:t>
      </w:r>
      <w:r w:rsidR="00345E5C">
        <w:t> </w:t>
      </w:r>
      <w:r w:rsidR="000251E4" w:rsidRPr="00E23121">
        <w:t xml:space="preserve">čem mi nikdo nepověděl. </w:t>
      </w:r>
      <w:r w:rsidR="001B739F">
        <w:t>Nejvíc jsem se ale bála</w:t>
      </w:r>
      <w:r w:rsidR="00345E5C">
        <w:t xml:space="preserve"> o </w:t>
      </w:r>
      <w:r w:rsidR="001B739F">
        <w:t>jeho bezpečí,</w:t>
      </w:r>
      <w:r w:rsidR="00345E5C">
        <w:t xml:space="preserve"> o </w:t>
      </w:r>
      <w:r w:rsidR="001B739F">
        <w:t>jeho život. Ví</w:t>
      </w:r>
      <w:r w:rsidR="000251E4" w:rsidRPr="00E23121">
        <w:t>te, nic by mu nezabránilo, aby za mnou nepřijel, předtím se to nikdy nestalo,</w:t>
      </w:r>
      <w:r w:rsidR="00345E5C" w:rsidRPr="00E23121">
        <w:t xml:space="preserve"> a</w:t>
      </w:r>
      <w:r w:rsidR="00345E5C">
        <w:t> </w:t>
      </w:r>
      <w:r w:rsidR="000251E4" w:rsidRPr="00E23121">
        <w:t>co</w:t>
      </w:r>
      <w:r w:rsidR="00A858B4">
        <w:t xml:space="preserve"> jiné</w:t>
      </w:r>
      <w:r w:rsidR="000251E4" w:rsidRPr="00E23121">
        <w:t>ho než něco strašného by mu znemožnilo, aby za mnou přijel právě</w:t>
      </w:r>
      <w:r w:rsidR="00345E5C" w:rsidRPr="00E23121">
        <w:t xml:space="preserve"> v</w:t>
      </w:r>
      <w:r w:rsidR="00345E5C">
        <w:t> </w:t>
      </w:r>
      <w:r w:rsidR="000251E4" w:rsidRPr="00E23121">
        <w:t>tenhle mimořádný večer, kdy jsme si měli promluvit</w:t>
      </w:r>
      <w:r w:rsidR="00345E5C" w:rsidRPr="00E23121">
        <w:t xml:space="preserve"> o</w:t>
      </w:r>
      <w:r w:rsidR="00345E5C">
        <w:t> </w:t>
      </w:r>
      <w:r w:rsidR="000251E4" w:rsidRPr="00E23121">
        <w:t>naší budoucnosti?</w:t>
      </w:r>
    </w:p>
    <w:p w:rsidR="00D34DB7" w:rsidRPr="00E23121" w:rsidRDefault="000251E4" w:rsidP="00E23121">
      <w:pPr>
        <w:pStyle w:val="Text"/>
      </w:pPr>
      <w:r w:rsidRPr="00E23121">
        <w:t>Když se ocitnete</w:t>
      </w:r>
      <w:r w:rsidR="00345E5C" w:rsidRPr="00E23121">
        <w:t xml:space="preserve"> v</w:t>
      </w:r>
      <w:r w:rsidR="00345E5C">
        <w:t> </w:t>
      </w:r>
      <w:r w:rsidRPr="00E23121">
        <w:t>takovéhle situa</w:t>
      </w:r>
      <w:r w:rsidR="00EC0E34">
        <w:t>ci, vybavují se vám samé strašné</w:t>
      </w:r>
      <w:r w:rsidRPr="00E23121">
        <w:t xml:space="preserve"> věci, které se staly lidem, kte</w:t>
      </w:r>
      <w:r w:rsidR="00CC5AD8" w:rsidRPr="00E23121">
        <w:t>ré</w:t>
      </w:r>
      <w:r w:rsidRPr="00E23121">
        <w:t xml:space="preserve"> znáte, nebo</w:t>
      </w:r>
      <w:r w:rsidR="00345E5C" w:rsidRPr="00E23121">
        <w:t xml:space="preserve"> o</w:t>
      </w:r>
      <w:r w:rsidR="00345E5C">
        <w:t> </w:t>
      </w:r>
      <w:r w:rsidRPr="00E23121">
        <w:t>kterých jste slyšeli. Vzpomněla jsem si na Charmian Fryovou, která se rozloučila</w:t>
      </w:r>
      <w:r w:rsidR="00345E5C" w:rsidRPr="00E23121">
        <w:t xml:space="preserve"> s</w:t>
      </w:r>
      <w:r w:rsidR="00345E5C">
        <w:t> </w:t>
      </w:r>
      <w:r w:rsidRPr="00E23121">
        <w:t>Rexem Newlandem,</w:t>
      </w:r>
      <w:r w:rsidR="00345E5C" w:rsidRPr="00E23121">
        <w:t xml:space="preserve"> a</w:t>
      </w:r>
      <w:r w:rsidR="00345E5C">
        <w:t> </w:t>
      </w:r>
      <w:r w:rsidRPr="00E23121">
        <w:t>pak čekala</w:t>
      </w:r>
      <w:r w:rsidR="00345E5C" w:rsidRPr="00E23121">
        <w:t xml:space="preserve"> a</w:t>
      </w:r>
      <w:r w:rsidR="00345E5C">
        <w:t> </w:t>
      </w:r>
      <w:r w:rsidRPr="00E23121">
        <w:t xml:space="preserve">čekala, až jí zavolá. Nikdy jí </w:t>
      </w:r>
      <w:r w:rsidRPr="00E23121">
        <w:lastRenderedPageBreak/>
        <w:t>nezavolal</w:t>
      </w:r>
      <w:r w:rsidR="00345E5C" w:rsidRPr="00E23121">
        <w:t xml:space="preserve"> a</w:t>
      </w:r>
      <w:r w:rsidR="00345E5C">
        <w:t> </w:t>
      </w:r>
      <w:r w:rsidRPr="00E23121">
        <w:t>nikdy už za ni nepřišel, protože zemřel ve vlaku. Co když Ned zemřel za volantem svého vozu? Probrala jsem uplynulý den</w:t>
      </w:r>
      <w:r w:rsidR="00345E5C" w:rsidRPr="00E23121">
        <w:t xml:space="preserve"> a</w:t>
      </w:r>
      <w:r w:rsidR="00345E5C">
        <w:t> </w:t>
      </w:r>
      <w:r w:rsidRPr="00E23121">
        <w:t xml:space="preserve">lámala si hlavu, čeho jsem se dopustila, co zvrátilo osud. </w:t>
      </w:r>
      <w:r w:rsidR="00F00786">
        <w:t>Gracie</w:t>
      </w:r>
      <w:r w:rsidRPr="00E23121">
        <w:t xml:space="preserve"> vysypala sůl</w:t>
      </w:r>
      <w:r w:rsidR="00345E5C" w:rsidRPr="00E23121">
        <w:t xml:space="preserve"> a</w:t>
      </w:r>
      <w:r w:rsidR="00345E5C">
        <w:t> </w:t>
      </w:r>
      <w:r w:rsidRPr="00E23121">
        <w:t>já nesebrala špetku</w:t>
      </w:r>
      <w:r w:rsidR="00345E5C" w:rsidRPr="00E23121">
        <w:t xml:space="preserve"> a</w:t>
      </w:r>
      <w:r w:rsidR="00345E5C">
        <w:t> </w:t>
      </w:r>
      <w:r w:rsidR="00EC0E34">
        <w:t>nehodila ji přes levé</w:t>
      </w:r>
      <w:r w:rsidRPr="00E23121">
        <w:t xml:space="preserve"> rameno. Upustila jsem rukavici</w:t>
      </w:r>
      <w:r w:rsidR="00345E5C" w:rsidRPr="00E23121">
        <w:t xml:space="preserve"> a</w:t>
      </w:r>
      <w:r w:rsidR="00345E5C">
        <w:t> </w:t>
      </w:r>
      <w:r w:rsidRPr="00E23121">
        <w:t>sama ji zvedla.</w:t>
      </w:r>
    </w:p>
    <w:p w:rsidR="00D34DB7" w:rsidRPr="00E23121" w:rsidRDefault="000251E4" w:rsidP="00E23121">
      <w:pPr>
        <w:pStyle w:val="Text"/>
      </w:pPr>
      <w:r w:rsidRPr="00E23121">
        <w:t>Vydržela jsem</w:t>
      </w:r>
      <w:r w:rsidR="00345E5C" w:rsidRPr="00E23121">
        <w:t xml:space="preserve"> v</w:t>
      </w:r>
      <w:r w:rsidR="00345E5C">
        <w:t> </w:t>
      </w:r>
      <w:r w:rsidRPr="00E23121">
        <w:t>Molucce do devíti. Byl to nesmysl zůstávat tam tak dlouho</w:t>
      </w:r>
      <w:r w:rsidR="004B1F29">
        <w:t>, neboť ty hodiny byly nekonečné</w:t>
      </w:r>
      <w:r w:rsidRPr="00E23121">
        <w:t>, byly to ty ne</w:t>
      </w:r>
      <w:r w:rsidR="00D34DB7" w:rsidRPr="00E23121">
        <w:t>jd</w:t>
      </w:r>
      <w:r w:rsidR="001B739F">
        <w:t>elší</w:t>
      </w:r>
      <w:r w:rsidR="00982E6B">
        <w:t xml:space="preserve"> dvě hodiny mé</w:t>
      </w:r>
      <w:r w:rsidRPr="00E23121">
        <w:t>ho života. Chodila jsem po domě, po schodech nahoru</w:t>
      </w:r>
      <w:r w:rsidR="00345E5C" w:rsidRPr="00E23121">
        <w:t xml:space="preserve"> a</w:t>
      </w:r>
      <w:r w:rsidR="00345E5C">
        <w:t> </w:t>
      </w:r>
      <w:r w:rsidRPr="00E23121">
        <w:t>dolů tolikrát, že si to ani nepamatuji, vyšla jsem ven do mrazu</w:t>
      </w:r>
      <w:r w:rsidR="00345E5C" w:rsidRPr="00E23121">
        <w:t xml:space="preserve"> a</w:t>
      </w:r>
      <w:r w:rsidR="00345E5C">
        <w:t> </w:t>
      </w:r>
      <w:r w:rsidRPr="00E23121">
        <w:t>došla</w:t>
      </w:r>
      <w:r w:rsidR="00345E5C" w:rsidRPr="00E23121">
        <w:t xml:space="preserve"> k</w:t>
      </w:r>
      <w:r w:rsidR="00345E5C">
        <w:t> </w:t>
      </w:r>
      <w:r w:rsidRPr="00E23121">
        <w:t>silnici, rozhlížela se ve tmě na všechny strany, jako bych ho mohla vlastní vůlí</w:t>
      </w:r>
      <w:r w:rsidR="00345E5C" w:rsidRPr="00E23121">
        <w:t xml:space="preserve"> a</w:t>
      </w:r>
      <w:r w:rsidR="00345E5C">
        <w:t> </w:t>
      </w:r>
      <w:r w:rsidRPr="00E23121">
        <w:t>upřenými pohledy do tmy přivést. Zalomila jsem rukama, což jsem ještě nikdy neudělala, ani jsem to</w:t>
      </w:r>
      <w:r w:rsidR="00345E5C" w:rsidRPr="00E23121">
        <w:t xml:space="preserve"> u</w:t>
      </w:r>
      <w:r w:rsidR="00345E5C">
        <w:t> </w:t>
      </w:r>
      <w:r w:rsidRPr="00E23121">
        <w:t>nikoho neviděla, ale přesně to uděláte, když jste</w:t>
      </w:r>
      <w:r w:rsidR="00345E5C" w:rsidRPr="00E23121">
        <w:t xml:space="preserve"> k</w:t>
      </w:r>
      <w:r w:rsidR="00345E5C">
        <w:t> </w:t>
      </w:r>
      <w:r w:rsidRPr="00E23121">
        <w:t>smrti vyděšení, uděláte to</w:t>
      </w:r>
      <w:r w:rsidR="00345E5C" w:rsidRPr="00E23121">
        <w:t xml:space="preserve"> v</w:t>
      </w:r>
      <w:r w:rsidR="00345E5C">
        <w:t> </w:t>
      </w:r>
      <w:r w:rsidRPr="00E23121">
        <w:t>zoufalství</w:t>
      </w:r>
      <w:r w:rsidR="00345E5C" w:rsidRPr="00E23121">
        <w:t xml:space="preserve"> a</w:t>
      </w:r>
      <w:r w:rsidR="00345E5C">
        <w:t> </w:t>
      </w:r>
      <w:r w:rsidRPr="00E23121">
        <w:t>přitom opakujete. Bože, Bože, Bože, pomoz mi!</w:t>
      </w:r>
    </w:p>
    <w:p w:rsidR="00D34DB7" w:rsidRPr="00E23121" w:rsidRDefault="00982E6B" w:rsidP="00E23121">
      <w:pPr>
        <w:pStyle w:val="Text"/>
      </w:pPr>
      <w:r>
        <w:t>Když jsem sfoukla všechny sví</w:t>
      </w:r>
      <w:r w:rsidR="000251E4" w:rsidRPr="00E23121">
        <w:t>čky</w:t>
      </w:r>
      <w:r w:rsidR="00345E5C" w:rsidRPr="00E23121">
        <w:t xml:space="preserve"> a</w:t>
      </w:r>
      <w:r w:rsidR="00345E5C">
        <w:t> </w:t>
      </w:r>
      <w:r w:rsidR="000251E4" w:rsidRPr="00E23121">
        <w:t>stáhla knoty</w:t>
      </w:r>
      <w:r w:rsidR="00345E5C" w:rsidRPr="00E23121">
        <w:t xml:space="preserve"> a</w:t>
      </w:r>
      <w:r w:rsidR="00345E5C">
        <w:t> </w:t>
      </w:r>
      <w:r w:rsidR="000251E4" w:rsidRPr="00E23121">
        <w:t>zápach zesílil, tak jako v</w:t>
      </w:r>
      <w:r>
        <w:t>ždycky</w:t>
      </w:r>
      <w:r w:rsidR="000251E4" w:rsidRPr="00E23121">
        <w:t>, stála jsem</w:t>
      </w:r>
      <w:r w:rsidR="00345E5C" w:rsidRPr="00E23121">
        <w:t xml:space="preserve"> v</w:t>
      </w:r>
      <w:r w:rsidR="00345E5C">
        <w:t> </w:t>
      </w:r>
      <w:r w:rsidR="000251E4" w:rsidRPr="00E23121">
        <w:t>temnotě se šmouhami od svíček na prstech. Chtělo se mi hlasitě skučet, ale styděla jsem se, přestože jsem byla sama</w:t>
      </w:r>
      <w:r w:rsidR="00345E5C" w:rsidRPr="00E23121">
        <w:t xml:space="preserve"> a</w:t>
      </w:r>
      <w:r w:rsidR="00345E5C">
        <w:t> </w:t>
      </w:r>
      <w:r w:rsidR="000251E4" w:rsidRPr="00E23121">
        <w:t>dům stál stranou. Ta sova houkala kvůli mně, zavřeštěla ze stromu na slatinách. Když jsem otevřela hlavní dveře, vevanul dovnitř studený vítr</w:t>
      </w:r>
      <w:r w:rsidR="00345E5C" w:rsidRPr="00E23121">
        <w:t xml:space="preserve"> a</w:t>
      </w:r>
      <w:r w:rsidR="00345E5C">
        <w:t> </w:t>
      </w:r>
      <w:r w:rsidR="000251E4" w:rsidRPr="00E23121">
        <w:t>bylo to, jako by se mi vysmíval. Rozslzely se mi oči, nebo jsem plakala. Klopýtala jsem</w:t>
      </w:r>
      <w:r w:rsidR="00345E5C" w:rsidRPr="00E23121">
        <w:t xml:space="preserve"> k</w:t>
      </w:r>
      <w:r w:rsidR="00345E5C">
        <w:t> </w:t>
      </w:r>
      <w:r w:rsidR="000251E4" w:rsidRPr="00E23121">
        <w:t>vozu.</w:t>
      </w:r>
    </w:p>
    <w:p w:rsidR="00D34DB7" w:rsidRPr="00E23121" w:rsidRDefault="000251E4" w:rsidP="00E23121">
      <w:pPr>
        <w:pStyle w:val="Text"/>
      </w:pPr>
      <w:r w:rsidRPr="00E23121">
        <w:t>Byl celý pokrytý jinovatkou</w:t>
      </w:r>
      <w:r w:rsidR="00345E5C" w:rsidRPr="00E23121">
        <w:t xml:space="preserve"> a</w:t>
      </w:r>
      <w:r w:rsidR="00345E5C">
        <w:t> </w:t>
      </w:r>
      <w:r w:rsidRPr="00E23121">
        <w:t xml:space="preserve">já </w:t>
      </w:r>
      <w:r w:rsidRPr="0071612D">
        <w:t>začala</w:t>
      </w:r>
      <w:r w:rsidRPr="00E23121">
        <w:rPr>
          <w:i/>
        </w:rPr>
        <w:t xml:space="preserve"> </w:t>
      </w:r>
      <w:r w:rsidRPr="00E23121">
        <w:t>drhn</w:t>
      </w:r>
      <w:r w:rsidR="000B7DBA" w:rsidRPr="00E23121">
        <w:t>out přední</w:t>
      </w:r>
      <w:r w:rsidRPr="00E23121">
        <w:t xml:space="preserve"> sklo n</w:t>
      </w:r>
      <w:r w:rsidR="000B7DBA" w:rsidRPr="00E23121">
        <w:t>o</w:t>
      </w:r>
      <w:r w:rsidR="00D34DB7" w:rsidRPr="00E23121">
        <w:t>v</w:t>
      </w:r>
      <w:r w:rsidR="000B7DBA" w:rsidRPr="00E23121">
        <w:t>inam</w:t>
      </w:r>
      <w:r w:rsidRPr="00E23121">
        <w:t>i, až jsem zimou necítila ruce. Popravdě jsem neměla řídit, ne</w:t>
      </w:r>
      <w:r w:rsidR="00345E5C" w:rsidRPr="00E23121">
        <w:t xml:space="preserve"> v</w:t>
      </w:r>
      <w:r w:rsidR="00345E5C">
        <w:t> </w:t>
      </w:r>
      <w:r w:rsidR="00982E6B">
        <w:t>tom stavu,</w:t>
      </w:r>
      <w:r w:rsidR="00345E5C">
        <w:t xml:space="preserve"> v </w:t>
      </w:r>
      <w:r w:rsidR="00982E6B">
        <w:t>jakém jsem by</w:t>
      </w:r>
      <w:r w:rsidRPr="00E23121">
        <w:t>la. Ale chtěla jsem co nejrychleji někam pryč, kamkoli. Měla jsem štěstí, že nepršelo,</w:t>
      </w:r>
      <w:r w:rsidR="00345E5C" w:rsidRPr="00E23121">
        <w:t xml:space="preserve"> a</w:t>
      </w:r>
      <w:r w:rsidR="00345E5C">
        <w:t> </w:t>
      </w:r>
      <w:r w:rsidRPr="00E23121">
        <w:t xml:space="preserve">tím </w:t>
      </w:r>
      <w:r w:rsidR="000B7DBA" w:rsidRPr="00E23121">
        <w:t>nebyla na silnicích námraza. Kdy</w:t>
      </w:r>
      <w:r w:rsidRPr="00E23121">
        <w:t>ž</w:t>
      </w:r>
      <w:r w:rsidR="000B7DBA" w:rsidRPr="00E23121">
        <w:t xml:space="preserve"> </w:t>
      </w:r>
      <w:r w:rsidR="001B739F">
        <w:t>jsem strkala klí</w:t>
      </w:r>
      <w:r w:rsidRPr="00E23121">
        <w:t>č do zámku</w:t>
      </w:r>
      <w:r w:rsidR="00345E5C" w:rsidRPr="00E23121">
        <w:t xml:space="preserve"> u</w:t>
      </w:r>
      <w:r w:rsidR="00345E5C">
        <w:t> </w:t>
      </w:r>
      <w:r w:rsidRPr="00E23121">
        <w:t>našich hlavních dveří, rozdrnčel se telefon. Roztřásla se mi ruka</w:t>
      </w:r>
      <w:r w:rsidR="00345E5C" w:rsidRPr="00E23121">
        <w:t xml:space="preserve"> a</w:t>
      </w:r>
      <w:r w:rsidR="00345E5C">
        <w:t> </w:t>
      </w:r>
      <w:r w:rsidRPr="00E23121">
        <w:t>nemohla jsem hned odemknout, popadl mě strach, že přestane zvonit, než se</w:t>
      </w:r>
      <w:r w:rsidR="00345E5C" w:rsidRPr="00E23121">
        <w:t xml:space="preserve"> k</w:t>
      </w:r>
      <w:r w:rsidR="00345E5C">
        <w:t> </w:t>
      </w:r>
      <w:r w:rsidRPr="00E23121">
        <w:t>němu dostanu. Věděla jsem, že je to Ned.</w:t>
      </w:r>
    </w:p>
    <w:p w:rsidR="00D34DB7" w:rsidRPr="00E23121" w:rsidRDefault="000251E4" w:rsidP="00E23121">
      <w:pPr>
        <w:pStyle w:val="Text"/>
        <w:jc w:val="left"/>
      </w:pPr>
      <w:r w:rsidRPr="00E23121">
        <w:t>Nebyl. Uslyšela jsem Richardův hlas.</w:t>
      </w:r>
    </w:p>
    <w:p w:rsidR="00D34DB7" w:rsidRPr="00E23121" w:rsidRDefault="00D34DB7" w:rsidP="00E23121">
      <w:pPr>
        <w:pStyle w:val="Text"/>
      </w:pPr>
      <w:r w:rsidRPr="00E23121">
        <w:t>„</w:t>
      </w:r>
      <w:r w:rsidR="000251E4" w:rsidRPr="00E23121">
        <w:t>Omlouvám se, Genevieve, vím, že je to nevhodně volat</w:t>
      </w:r>
      <w:r w:rsidR="00345E5C" w:rsidRPr="00E23121">
        <w:t xml:space="preserve"> v</w:t>
      </w:r>
      <w:r w:rsidR="00345E5C">
        <w:t> </w:t>
      </w:r>
      <w:r w:rsidR="000251E4" w:rsidRPr="00E23121">
        <w:t>tuhle hodinu, ale moje matka se po vás ptala. Trochu</w:t>
      </w:r>
      <w:r w:rsidR="00345E5C" w:rsidRPr="00E23121">
        <w:t xml:space="preserve"> s</w:t>
      </w:r>
      <w:r w:rsidR="00345E5C">
        <w:t> </w:t>
      </w:r>
      <w:r w:rsidR="00CB2F41">
        <w:t>námi mluvila, myslí</w:t>
      </w:r>
      <w:r w:rsidR="000251E4" w:rsidRPr="00E23121">
        <w:t xml:space="preserve"> jí to naprosto jasně, ale je velice slabá.</w:t>
      </w:r>
      <w:r w:rsidRPr="00E23121">
        <w:t>“</w:t>
      </w:r>
      <w:r w:rsidR="000251E4" w:rsidRPr="00E23121">
        <w:t xml:space="preserve"> Uvědomila jsem si, že je lékař, což často zapomínám. </w:t>
      </w:r>
      <w:r w:rsidRPr="00E23121">
        <w:t>„</w:t>
      </w:r>
      <w:r w:rsidR="000251E4" w:rsidRPr="00E23121">
        <w:t>Možná bude potřebovat dost brzy další morfium. Jako by sebrala všechny síly, kte</w:t>
      </w:r>
      <w:r w:rsidR="00CC5AD8" w:rsidRPr="00E23121">
        <w:t>ré</w:t>
      </w:r>
      <w:r w:rsidR="000251E4" w:rsidRPr="00E23121">
        <w:t xml:space="preserve"> jí zbyly, aby si vás vyžádala.</w:t>
      </w:r>
      <w:r w:rsidRPr="00E23121">
        <w:t>“</w:t>
      </w:r>
    </w:p>
    <w:p w:rsidR="00D34DB7" w:rsidRPr="00E23121" w:rsidRDefault="00D34DB7" w:rsidP="00E23121">
      <w:pPr>
        <w:pStyle w:val="Text"/>
        <w:jc w:val="left"/>
      </w:pPr>
      <w:r w:rsidRPr="00E23121">
        <w:lastRenderedPageBreak/>
        <w:t>„</w:t>
      </w:r>
      <w:r w:rsidR="000251E4" w:rsidRPr="00E23121">
        <w:t>Hned jedu,</w:t>
      </w:r>
      <w:r w:rsidRPr="00E23121">
        <w:t>“</w:t>
      </w:r>
      <w:r w:rsidR="000251E4" w:rsidRPr="00E23121">
        <w:t xml:space="preserve"> řekla jsem.</w:t>
      </w:r>
    </w:p>
    <w:p w:rsidR="00D34DB7" w:rsidRPr="00E23121" w:rsidRDefault="000251E4" w:rsidP="00E23121">
      <w:pPr>
        <w:pStyle w:val="Text"/>
      </w:pPr>
      <w:r w:rsidRPr="00E23121">
        <w:t>Zvláštní, jak mě ten telefonát přivedl zpátky na zem, do skutečnosti,</w:t>
      </w:r>
      <w:r w:rsidR="00345E5C" w:rsidRPr="00E23121">
        <w:t xml:space="preserve"> a</w:t>
      </w:r>
      <w:r w:rsidR="00345E5C">
        <w:t> </w:t>
      </w:r>
      <w:r w:rsidR="00345E5C" w:rsidRPr="00E23121">
        <w:t>k</w:t>
      </w:r>
      <w:r w:rsidR="00345E5C">
        <w:t> </w:t>
      </w:r>
      <w:r w:rsidRPr="00E23121">
        <w:t>tomu, abych si uvědomila, že je šílenství přecházet</w:t>
      </w:r>
      <w:r w:rsidR="00345E5C" w:rsidRPr="00E23121">
        <w:t xml:space="preserve"> v</w:t>
      </w:r>
      <w:r w:rsidR="00345E5C">
        <w:t> </w:t>
      </w:r>
      <w:r w:rsidRPr="00E23121">
        <w:t>noci po temném ledovém domě</w:t>
      </w:r>
      <w:r w:rsidR="00345E5C" w:rsidRPr="00E23121">
        <w:t xml:space="preserve"> a</w:t>
      </w:r>
      <w:r w:rsidR="00345E5C">
        <w:t> </w:t>
      </w:r>
      <w:r w:rsidRPr="00E23121">
        <w:t>čekat na někoho, kd</w:t>
      </w:r>
      <w:r w:rsidR="00CB2F41">
        <w:t>o zřejmě nepřijde, protože přijít nemůže. Jak nemožné</w:t>
      </w:r>
      <w:r w:rsidRPr="00E23121">
        <w:t xml:space="preserve"> dopracovat se do stavu, kdy bych začala nahlas skučet. Udělala jsem to, co jsem měla udělat před několika hodinami, vytočila jsem jeho soukromé číslo do Norwiche. Zavolat mu domů bylo teď to poslední, co mě znepokojovalo. Copak už</w:t>
      </w:r>
      <w:r w:rsidR="00E652BE">
        <w:t xml:space="preserve"> není </w:t>
      </w:r>
      <w:r w:rsidR="00A858B4">
        <w:t xml:space="preserve">víc </w:t>
      </w:r>
      <w:r w:rsidR="00982E6B">
        <w:t>můj než její</w:t>
      </w:r>
      <w:r w:rsidRPr="00E23121">
        <w:t>?</w:t>
      </w:r>
    </w:p>
    <w:p w:rsidR="00D34DB7" w:rsidRPr="00E23121" w:rsidRDefault="000251E4" w:rsidP="00E23121">
      <w:pPr>
        <w:pStyle w:val="Text"/>
      </w:pPr>
      <w:r w:rsidRPr="00E23121">
        <w:t xml:space="preserve">Ozval se mi jeho </w:t>
      </w:r>
      <w:r w:rsidR="00982E6B">
        <w:t>hlas na záznamníku. To je poprvé</w:t>
      </w:r>
      <w:r w:rsidRPr="00E23121">
        <w:t>, co kdy slyším jeho hlas ze záznamu</w:t>
      </w:r>
      <w:r w:rsidR="00345E5C" w:rsidRPr="00E23121">
        <w:t xml:space="preserve"> a</w:t>
      </w:r>
      <w:r w:rsidR="00345E5C">
        <w:t> </w:t>
      </w:r>
      <w:r w:rsidRPr="00E23121">
        <w:t>ne</w:t>
      </w:r>
      <w:r w:rsidR="00982E6B">
        <w:t>líbí se mi to. Zavěsila jsem dří</w:t>
      </w:r>
      <w:r w:rsidR="00CB2F41">
        <w:t>v, než se ozvalo zvukové</w:t>
      </w:r>
      <w:r w:rsidRPr="00E23121">
        <w:t xml:space="preserve"> znamení, nastoupila znovu do vozu</w:t>
      </w:r>
      <w:r w:rsidR="00345E5C" w:rsidRPr="00E23121">
        <w:t xml:space="preserve"> a</w:t>
      </w:r>
      <w:r w:rsidR="00345E5C">
        <w:t> </w:t>
      </w:r>
      <w:r w:rsidRPr="00E23121">
        <w:t>odjela do Middleton Hallu.</w:t>
      </w:r>
    </w:p>
    <w:p w:rsidR="00345E5C" w:rsidRPr="00E23121" w:rsidRDefault="00345E5C" w:rsidP="00E23121">
      <w:pPr>
        <w:pStyle w:val="Text"/>
      </w:pPr>
    </w:p>
    <w:p w:rsidR="00D34DB7" w:rsidRPr="00E23121" w:rsidRDefault="00345E5C" w:rsidP="00E23121">
      <w:pPr>
        <w:pStyle w:val="Text"/>
      </w:pPr>
      <w:r w:rsidRPr="00E23121">
        <w:t>V</w:t>
      </w:r>
      <w:r>
        <w:t> </w:t>
      </w:r>
      <w:r w:rsidR="000251E4" w:rsidRPr="00E23121">
        <w:t>salonu seděl velký mohutný muž, Mariannin přítel,</w:t>
      </w:r>
      <w:r w:rsidRPr="00E23121">
        <w:t xml:space="preserve"> a</w:t>
      </w:r>
      <w:r>
        <w:t> </w:t>
      </w:r>
      <w:r w:rsidR="000251E4" w:rsidRPr="00E23121">
        <w:t>kouřil doutník. Lena</w:t>
      </w:r>
      <w:r w:rsidR="0041594E" w:rsidRPr="00E23121">
        <w:t xml:space="preserve"> by </w:t>
      </w:r>
      <w:r w:rsidR="000251E4" w:rsidRPr="00E23121">
        <w:t>ho zabila, kdyby se to domákla. Přečetla jsem</w:t>
      </w:r>
      <w:r w:rsidRPr="00E23121">
        <w:t xml:space="preserve"> v</w:t>
      </w:r>
      <w:r>
        <w:t> </w:t>
      </w:r>
      <w:r w:rsidR="000251E4" w:rsidRPr="00E23121">
        <w:t>časopisech dost článků</w:t>
      </w:r>
      <w:r w:rsidRPr="00E23121">
        <w:t xml:space="preserve"> o</w:t>
      </w:r>
      <w:r>
        <w:t> </w:t>
      </w:r>
      <w:r w:rsidR="000251E4" w:rsidRPr="00E23121">
        <w:t>psychologii, aby mě udivovalo, že si Marianne vybírá podobný typ jako byl její otec.</w:t>
      </w:r>
    </w:p>
    <w:p w:rsidR="00D34DB7" w:rsidRPr="00E23121" w:rsidRDefault="000251E4" w:rsidP="00E23121">
      <w:pPr>
        <w:pStyle w:val="Text"/>
      </w:pPr>
      <w:r w:rsidRPr="00E23121">
        <w:t>Ve S</w:t>
      </w:r>
      <w:r w:rsidR="00CB2F41">
        <w:t>tellině pokoji bylo nesnesitelné</w:t>
      </w:r>
      <w:r w:rsidRPr="00E23121">
        <w:t xml:space="preserve"> vedro, větší protiklad</w:t>
      </w:r>
      <w:r w:rsidR="00345E5C" w:rsidRPr="00E23121">
        <w:t xml:space="preserve"> k</w:t>
      </w:r>
      <w:r w:rsidR="00345E5C">
        <w:t> </w:t>
      </w:r>
      <w:r w:rsidRPr="00E23121">
        <w:t>tomu, jak bylo</w:t>
      </w:r>
      <w:r w:rsidR="00345E5C" w:rsidRPr="00E23121">
        <w:t xml:space="preserve"> v</w:t>
      </w:r>
      <w:r w:rsidR="00345E5C">
        <w:t> </w:t>
      </w:r>
      <w:r w:rsidRPr="00E23121">
        <w:t>Molucce, byste těžko našli. Vonělo to tam, jako by někomu upadla lahvička White Lin</w:t>
      </w:r>
      <w:r w:rsidR="000B7DBA" w:rsidRPr="00E23121">
        <w:t>en</w:t>
      </w:r>
      <w:r w:rsidR="00345E5C" w:rsidRPr="00E23121">
        <w:t xml:space="preserve"> a</w:t>
      </w:r>
      <w:r w:rsidR="00345E5C">
        <w:t> </w:t>
      </w:r>
      <w:r w:rsidR="000B7DBA" w:rsidRPr="00E23121">
        <w:t>rozbila se, takže se parfé</w:t>
      </w:r>
      <w:r w:rsidRPr="00E23121">
        <w:t>m rozptýlil do vzduchu. Richard</w:t>
      </w:r>
      <w:r w:rsidR="00345E5C" w:rsidRPr="00E23121">
        <w:t xml:space="preserve"> a</w:t>
      </w:r>
      <w:r w:rsidR="00345E5C">
        <w:t> </w:t>
      </w:r>
      <w:r w:rsidRPr="00E23121">
        <w:t>Marianne seděli</w:t>
      </w:r>
      <w:r w:rsidR="000B7DBA" w:rsidRPr="00E23121">
        <w:t xml:space="preserve"> každý</w:t>
      </w:r>
      <w:r w:rsidR="00345E5C" w:rsidRPr="00E23121">
        <w:t xml:space="preserve"> z</w:t>
      </w:r>
      <w:r w:rsidR="00345E5C">
        <w:t> </w:t>
      </w:r>
      <w:r w:rsidR="000B7DBA" w:rsidRPr="00E23121">
        <w:t>jedné</w:t>
      </w:r>
      <w:r w:rsidRPr="00E23121">
        <w:t xml:space="preserve"> strany postele. Stella byla</w:t>
      </w:r>
      <w:r w:rsidR="00345E5C" w:rsidRPr="00E23121">
        <w:t xml:space="preserve"> v</w:t>
      </w:r>
      <w:r w:rsidR="00345E5C">
        <w:t> </w:t>
      </w:r>
      <w:r w:rsidRPr="00E23121">
        <w:t>bezvědomí. Chrči</w:t>
      </w:r>
      <w:r w:rsidR="000B7DBA" w:rsidRPr="00E23121">
        <w:t>vě oddychovala</w:t>
      </w:r>
      <w:r w:rsidR="00345E5C" w:rsidRPr="00E23121">
        <w:t xml:space="preserve"> s</w:t>
      </w:r>
      <w:r w:rsidR="00345E5C">
        <w:t> </w:t>
      </w:r>
      <w:r w:rsidR="000B7DBA" w:rsidRPr="00E23121">
        <w:t>otevřenými ústy, dospěla do stádia, kdy</w:t>
      </w:r>
      <w:r w:rsidRPr="00E23121">
        <w:t xml:space="preserve"> začínáte počítat každé nadechnutí, protože může být to poslední.</w:t>
      </w:r>
    </w:p>
    <w:p w:rsidR="00D34DB7" w:rsidRPr="00E23121" w:rsidRDefault="000251E4" w:rsidP="00E23121">
      <w:pPr>
        <w:pStyle w:val="Text"/>
      </w:pPr>
      <w:r w:rsidRPr="00E23121">
        <w:t>Marianne natáhla paži, uchopila mě za ruku</w:t>
      </w:r>
      <w:r w:rsidR="00345E5C" w:rsidRPr="00E23121">
        <w:t xml:space="preserve"> a</w:t>
      </w:r>
      <w:r w:rsidR="00345E5C">
        <w:t> </w:t>
      </w:r>
      <w:r w:rsidRPr="00E23121">
        <w:t>stiskla mi ji. Zvedla se</w:t>
      </w:r>
      <w:r w:rsidR="00345E5C" w:rsidRPr="00E23121">
        <w:t xml:space="preserve"> a</w:t>
      </w:r>
      <w:r w:rsidR="00345E5C">
        <w:t> </w:t>
      </w:r>
      <w:r w:rsidRPr="00E23121">
        <w:t xml:space="preserve">odvedla mě na druhý konec pokoje. </w:t>
      </w:r>
      <w:r w:rsidR="00A17D88">
        <w:t>„</w:t>
      </w:r>
      <w:r w:rsidRPr="00E23121">
        <w:t xml:space="preserve">Ach </w:t>
      </w:r>
      <w:r w:rsidR="000B7DBA" w:rsidRPr="00E23121">
        <w:t>drahoušku, myslí</w:t>
      </w:r>
      <w:r w:rsidRPr="00E23121">
        <w:t>m, že už víc nepromluví. Žádala mě, abych vám něco v</w:t>
      </w:r>
      <w:r w:rsidR="000B7DBA" w:rsidRPr="00E23121">
        <w:t>yřídila. Napsala jsem si to, neví</w:t>
      </w:r>
      <w:r w:rsidRPr="00E23121">
        <w:t>m, co to znamená.</w:t>
      </w:r>
      <w:r w:rsidR="00D34DB7" w:rsidRPr="00E23121">
        <w:t>“</w:t>
      </w:r>
    </w:p>
    <w:p w:rsidR="00D34DB7" w:rsidRPr="00E23121" w:rsidRDefault="000251E4" w:rsidP="00E23121">
      <w:pPr>
        <w:pStyle w:val="Text"/>
      </w:pPr>
      <w:r w:rsidRPr="00E23121">
        <w:t>Ani mě to nic neříkalo. Marianne to napsala na list papíru vytržený</w:t>
      </w:r>
      <w:r w:rsidR="00345E5C" w:rsidRPr="00E23121">
        <w:t xml:space="preserve"> z</w:t>
      </w:r>
      <w:r w:rsidR="00345E5C">
        <w:t> </w:t>
      </w:r>
      <w:r w:rsidRPr="00E23121">
        <w:t>bloku.</w:t>
      </w:r>
      <w:r w:rsidR="00345E5C" w:rsidRPr="00E23121">
        <w:t xml:space="preserve"> V</w:t>
      </w:r>
      <w:r w:rsidR="00345E5C">
        <w:t> </w:t>
      </w:r>
      <w:r w:rsidRPr="00E23121">
        <w:rPr>
          <w:i/>
        </w:rPr>
        <w:t>domě ani na zahradě n</w:t>
      </w:r>
      <w:r w:rsidR="000B7DBA" w:rsidRPr="00E23121">
        <w:rPr>
          <w:i/>
        </w:rPr>
        <w:t>ic není</w:t>
      </w:r>
      <w:r w:rsidRPr="00E23121">
        <w:rPr>
          <w:i/>
        </w:rPr>
        <w:t>.</w:t>
      </w:r>
    </w:p>
    <w:p w:rsidR="00D34DB7" w:rsidRPr="00E23121" w:rsidRDefault="00D34DB7" w:rsidP="00E23121">
      <w:pPr>
        <w:pStyle w:val="Text"/>
        <w:jc w:val="left"/>
      </w:pPr>
      <w:r w:rsidRPr="00E23121">
        <w:t>„</w:t>
      </w:r>
      <w:r w:rsidR="000251E4" w:rsidRPr="00E23121">
        <w:t>Pokoušeli jste se zastihnout mě dřív?</w:t>
      </w:r>
      <w:r w:rsidRPr="00E23121">
        <w:t>“</w:t>
      </w:r>
      <w:r w:rsidR="000251E4" w:rsidRPr="00E23121">
        <w:t xml:space="preserve"> zeptala jsem se.</w:t>
      </w:r>
    </w:p>
    <w:p w:rsidR="00D34DB7" w:rsidRPr="00E23121" w:rsidRDefault="00D34DB7" w:rsidP="00E23121">
      <w:pPr>
        <w:pStyle w:val="Text"/>
      </w:pPr>
      <w:r w:rsidRPr="00E23121">
        <w:t>„</w:t>
      </w:r>
      <w:r w:rsidR="000251E4" w:rsidRPr="00E23121">
        <w:t>Richard to zkoušel</w:t>
      </w:r>
      <w:r w:rsidR="00345E5C" w:rsidRPr="00E23121">
        <w:t xml:space="preserve"> v</w:t>
      </w:r>
      <w:r w:rsidR="00345E5C">
        <w:t> </w:t>
      </w:r>
      <w:r w:rsidR="000251E4" w:rsidRPr="00E23121">
        <w:t>sedm</w:t>
      </w:r>
      <w:r w:rsidR="00345E5C" w:rsidRPr="00E23121">
        <w:t xml:space="preserve"> a</w:t>
      </w:r>
      <w:r w:rsidR="00345E5C">
        <w:t> </w:t>
      </w:r>
      <w:r w:rsidR="000251E4" w:rsidRPr="00E23121">
        <w:t>potom ještě</w:t>
      </w:r>
      <w:r w:rsidR="00345E5C" w:rsidRPr="00E23121">
        <w:t xml:space="preserve"> v</w:t>
      </w:r>
      <w:r w:rsidR="00345E5C">
        <w:t> </w:t>
      </w:r>
      <w:r w:rsidR="000251E4" w:rsidRPr="00E23121">
        <w:t>osm. Ale zlato, máte právo si vyjít, nikdo od vás nemůže očekávat, že zůs</w:t>
      </w:r>
      <w:r w:rsidR="000B7DBA" w:rsidRPr="00E23121">
        <w:t>tanete kvůli tomuhle doma. Prosí</w:t>
      </w:r>
      <w:r w:rsidR="000251E4" w:rsidRPr="00E23121">
        <w:t>m vás, neberte to tak, že byste musela</w:t>
      </w:r>
      <w:r w:rsidRPr="00E23121">
        <w:t>…“</w:t>
      </w:r>
    </w:p>
    <w:p w:rsidR="00345E5C" w:rsidRPr="00E23121" w:rsidRDefault="00D34DB7" w:rsidP="00E23121">
      <w:pPr>
        <w:pStyle w:val="Text"/>
        <w:jc w:val="left"/>
      </w:pPr>
      <w:r w:rsidRPr="00E23121">
        <w:t>„</w:t>
      </w:r>
      <w:r w:rsidR="000251E4" w:rsidRPr="00E23121">
        <w:t>Ne, já vím.</w:t>
      </w:r>
      <w:r w:rsidRPr="00E23121">
        <w:t>“</w:t>
      </w:r>
    </w:p>
    <w:p w:rsidR="00D34DB7" w:rsidRPr="00E23121" w:rsidRDefault="00345E5C" w:rsidP="00E23121">
      <w:pPr>
        <w:pStyle w:val="Text"/>
      </w:pPr>
      <w:r>
        <w:rPr>
          <w:i/>
        </w:rPr>
        <w:lastRenderedPageBreak/>
        <w:t>V</w:t>
      </w:r>
      <w:r>
        <w:t> </w:t>
      </w:r>
      <w:r w:rsidR="00AF6D64">
        <w:rPr>
          <w:i/>
        </w:rPr>
        <w:t>domě ani na zahradě nic není</w:t>
      </w:r>
      <w:r w:rsidR="000251E4" w:rsidRPr="00E23121">
        <w:rPr>
          <w:i/>
        </w:rPr>
        <w:t xml:space="preserve">. </w:t>
      </w:r>
      <w:r w:rsidR="000251E4" w:rsidRPr="00E23121">
        <w:t>Proč se to má vyřídit mně? Proč ne některému</w:t>
      </w:r>
      <w:r w:rsidRPr="00E23121">
        <w:t xml:space="preserve"> z</w:t>
      </w:r>
      <w:r>
        <w:t> </w:t>
      </w:r>
      <w:r w:rsidR="000251E4" w:rsidRPr="00E23121">
        <w:t>jejích dětí?</w:t>
      </w:r>
    </w:p>
    <w:p w:rsidR="00D34DB7" w:rsidRPr="00E23121" w:rsidRDefault="00D34DB7" w:rsidP="00E23121">
      <w:pPr>
        <w:pStyle w:val="Text"/>
      </w:pPr>
      <w:r w:rsidRPr="00E23121">
        <w:t>„</w:t>
      </w:r>
      <w:r w:rsidR="000251E4" w:rsidRPr="00E23121">
        <w:t>Neměla bych tady zůstávat,</w:t>
      </w:r>
      <w:r w:rsidRPr="00E23121">
        <w:t>“</w:t>
      </w:r>
      <w:r w:rsidR="000251E4" w:rsidRPr="00E23121">
        <w:t xml:space="preserve"> řekla jsem. </w:t>
      </w:r>
      <w:r w:rsidRPr="00E23121">
        <w:t>„</w:t>
      </w:r>
      <w:r w:rsidR="000251E4" w:rsidRPr="00E23121">
        <w:t>Budete chtít</w:t>
      </w:r>
      <w:r w:rsidR="00345E5C" w:rsidRPr="00E23121">
        <w:t xml:space="preserve"> s</w:t>
      </w:r>
      <w:r w:rsidR="00345E5C">
        <w:t> </w:t>
      </w:r>
      <w:r w:rsidR="000251E4" w:rsidRPr="00E23121">
        <w:t>ní být sami.</w:t>
      </w:r>
      <w:r w:rsidRPr="00E23121">
        <w:t>“</w:t>
      </w:r>
    </w:p>
    <w:p w:rsidR="00D34DB7" w:rsidRPr="00E23121" w:rsidRDefault="000251E4" w:rsidP="00E23121">
      <w:pPr>
        <w:pStyle w:val="Text"/>
      </w:pPr>
      <w:r w:rsidRPr="00E23121">
        <w:t>Pot se ze mě jen lil. Marianne mě znovu uchopila za ruku. Přestože je babička skoro vědma, hodně čte Bibli. Dnů našeho života j</w:t>
      </w:r>
      <w:r w:rsidR="00AF6D64">
        <w:t>e třikrát dvacet let</w:t>
      </w:r>
      <w:r w:rsidR="00345E5C">
        <w:t xml:space="preserve"> a </w:t>
      </w:r>
      <w:r w:rsidR="00AF6D64">
        <w:t>deset, ří</w:t>
      </w:r>
      <w:r w:rsidRPr="00E23121">
        <w:t>ká,</w:t>
      </w:r>
      <w:r w:rsidR="00345E5C" w:rsidRPr="00E23121">
        <w:t xml:space="preserve"> a</w:t>
      </w:r>
      <w:r w:rsidR="00345E5C">
        <w:t> </w:t>
      </w:r>
      <w:r w:rsidRPr="00E23121">
        <w:t xml:space="preserve">pak dodává ještě něco málo za sebe: </w:t>
      </w:r>
      <w:r w:rsidR="00D34DB7" w:rsidRPr="00E23121">
        <w:t>„</w:t>
      </w:r>
      <w:r w:rsidRPr="00E23121">
        <w:t>Považuj se za šťastnou, jestli ti bude dopřáno něco navíc.</w:t>
      </w:r>
      <w:r w:rsidR="00D34DB7" w:rsidRPr="00E23121">
        <w:t>“</w:t>
      </w:r>
      <w:r w:rsidRPr="00E23121">
        <w:t xml:space="preserve"> Dnů Stellina života bylo třikrát dvacet let</w:t>
      </w:r>
      <w:r w:rsidR="00345E5C" w:rsidRPr="00E23121">
        <w:t xml:space="preserve"> a</w:t>
      </w:r>
      <w:r w:rsidR="00345E5C">
        <w:t> </w:t>
      </w:r>
      <w:r w:rsidRPr="00E23121">
        <w:t>j</w:t>
      </w:r>
      <w:r w:rsidR="00AF6D64">
        <w:t>edenáct.</w:t>
      </w:r>
      <w:r w:rsidR="00345E5C">
        <w:t xml:space="preserve"> V </w:t>
      </w:r>
      <w:r w:rsidR="00AF6D64">
        <w:t>dnešní</w:t>
      </w:r>
      <w:r w:rsidRPr="00E23121">
        <w:t xml:space="preserve"> době se to nezdá tak moc. Řekla jsem to nahlas, ale jen jsem to vyslovila, ozval se</w:t>
      </w:r>
      <w:r w:rsidR="00345E5C" w:rsidRPr="00E23121">
        <w:t xml:space="preserve"> z</w:t>
      </w:r>
      <w:r w:rsidR="00345E5C">
        <w:t> </w:t>
      </w:r>
      <w:r w:rsidRPr="00E23121">
        <w:t>postele zvuk, který si</w:t>
      </w:r>
      <w:r w:rsidR="00345E5C" w:rsidRPr="00E23121">
        <w:t xml:space="preserve"> s</w:t>
      </w:r>
      <w:r w:rsidR="00345E5C">
        <w:t> </w:t>
      </w:r>
      <w:r w:rsidRPr="00E23121">
        <w:t>ničím nespletete, pokud jste někdy byli</w:t>
      </w:r>
      <w:r w:rsidR="00345E5C" w:rsidRPr="00E23121">
        <w:t xml:space="preserve"> u</w:t>
      </w:r>
      <w:r w:rsidR="00345E5C">
        <w:t> </w:t>
      </w:r>
      <w:r w:rsidRPr="00E23121">
        <w:t>lože umírajícího. Zachroptěni, když tělo naposledy vydechuje. Naplňuje vás to posvátnou hrůzou, ten výdech. Bez ohledu na to, kolikrát jste jej už slyšeli, rozrazí vás zimnice. Poslední výdech se chrčivě ozval ze Stelliných ubohých, propadlých, scvrklých úst</w:t>
      </w:r>
      <w:r w:rsidR="00345E5C" w:rsidRPr="00E23121">
        <w:t xml:space="preserve"> a</w:t>
      </w:r>
      <w:r w:rsidR="00345E5C">
        <w:t> </w:t>
      </w:r>
      <w:r w:rsidRPr="00E23121">
        <w:t>znehybněla.</w:t>
      </w:r>
    </w:p>
    <w:p w:rsidR="00D34DB7" w:rsidRPr="00E23121" w:rsidRDefault="000251E4" w:rsidP="00E23121">
      <w:pPr>
        <w:pStyle w:val="Text"/>
      </w:pPr>
      <w:r w:rsidRPr="00E23121">
        <w:t>Richard si povzdechl. Poh</w:t>
      </w:r>
      <w:r w:rsidR="00CC5AD8" w:rsidRPr="00E23121">
        <w:t>lé</w:t>
      </w:r>
      <w:r w:rsidRPr="00E23121">
        <w:t>dl na matku, poh</w:t>
      </w:r>
      <w:r w:rsidR="00CC5AD8" w:rsidRPr="00E23121">
        <w:t>lé</w:t>
      </w:r>
      <w:r w:rsidRPr="00E23121">
        <w:t>dl na mě</w:t>
      </w:r>
      <w:r w:rsidR="00345E5C" w:rsidRPr="00E23121">
        <w:t xml:space="preserve"> a</w:t>
      </w:r>
      <w:r w:rsidR="00345E5C">
        <w:t> </w:t>
      </w:r>
      <w:r w:rsidRPr="00E23121">
        <w:t>já přikývla. Marianne si položila hlavu na paže</w:t>
      </w:r>
      <w:r w:rsidR="00345E5C" w:rsidRPr="00E23121">
        <w:t xml:space="preserve"> a</w:t>
      </w:r>
      <w:r w:rsidR="00345E5C">
        <w:t> </w:t>
      </w:r>
      <w:r w:rsidRPr="00E23121">
        <w:t>rozplakala se. Přistoupila jsem ke Stelle</w:t>
      </w:r>
      <w:r w:rsidR="00345E5C" w:rsidRPr="00E23121">
        <w:t xml:space="preserve"> a</w:t>
      </w:r>
      <w:r w:rsidR="00345E5C">
        <w:t> </w:t>
      </w:r>
      <w:r w:rsidRPr="00E23121">
        <w:t>dotkla se jí, nahmátla jsem puls, kter</w:t>
      </w:r>
      <w:r w:rsidR="00982E6B">
        <w:t>ý už netepal, dotkla se její</w:t>
      </w:r>
      <w:r w:rsidR="00CB2F41">
        <w:t xml:space="preserve"> voskové</w:t>
      </w:r>
      <w:r w:rsidRPr="00E23121">
        <w:t xml:space="preserve"> pokožky</w:t>
      </w:r>
      <w:r w:rsidR="00345E5C" w:rsidRPr="00E23121">
        <w:t xml:space="preserve"> a</w:t>
      </w:r>
      <w:r w:rsidR="00345E5C">
        <w:t> </w:t>
      </w:r>
      <w:r w:rsidRPr="00E23121">
        <w:t>neslyšně zašeptala sbohem.</w:t>
      </w:r>
      <w:r w:rsidR="00345E5C" w:rsidRPr="00E23121">
        <w:t xml:space="preserve"> V</w:t>
      </w:r>
      <w:r w:rsidR="00345E5C">
        <w:t> </w:t>
      </w:r>
      <w:r w:rsidRPr="00E23121">
        <w:t>tu chvíli jsem ji chtěla políbit víc než kdy dřív, ale rodina měla přednost.</w:t>
      </w:r>
    </w:p>
    <w:p w:rsidR="00D34DB7" w:rsidRPr="00E23121" w:rsidRDefault="000251E4" w:rsidP="00E23121">
      <w:pPr>
        <w:pStyle w:val="Text"/>
      </w:pPr>
      <w:r w:rsidRPr="00E23121">
        <w:t>Vyšla jsem</w:t>
      </w:r>
      <w:r w:rsidR="00345E5C" w:rsidRPr="00E23121">
        <w:t xml:space="preserve"> z</w:t>
      </w:r>
      <w:r w:rsidR="00345E5C">
        <w:t> </w:t>
      </w:r>
      <w:r w:rsidRPr="00E23121">
        <w:t>pokoje, abych někoho přivedla.</w:t>
      </w:r>
      <w:r w:rsidR="00345E5C" w:rsidRPr="00E23121">
        <w:t xml:space="preserve"> U</w:t>
      </w:r>
      <w:r w:rsidR="00345E5C">
        <w:t> </w:t>
      </w:r>
      <w:r w:rsidRPr="00E23121">
        <w:t>stolu</w:t>
      </w:r>
      <w:r w:rsidR="00345E5C" w:rsidRPr="00E23121">
        <w:t xml:space="preserve"> v</w:t>
      </w:r>
      <w:r w:rsidR="00345E5C">
        <w:t> </w:t>
      </w:r>
      <w:r w:rsidRPr="00E23121">
        <w:t>hale seděl Stanley. Řekla jsem mu to</w:t>
      </w:r>
      <w:r w:rsidR="00345E5C" w:rsidRPr="00E23121">
        <w:t xml:space="preserve"> a</w:t>
      </w:r>
      <w:r w:rsidR="00345E5C">
        <w:t> </w:t>
      </w:r>
      <w:r w:rsidRPr="00E23121">
        <w:t>šla pryč, jeho otázek jsem si nevšímala. Můj vlastní strach se vrátil, naplňoval mi hlavu děsivými představami, že jsem</w:t>
      </w:r>
      <w:r w:rsidR="00345E5C" w:rsidRPr="00E23121">
        <w:t xml:space="preserve"> v</w:t>
      </w:r>
      <w:r w:rsidR="00345E5C">
        <w:t> </w:t>
      </w:r>
      <w:r w:rsidRPr="00E23121">
        <w:t>tom přetopeném dusném domě dosta</w:t>
      </w:r>
      <w:r w:rsidR="00CB2F41">
        <w:t>la zimnici. Potkala jsem Pauline</w:t>
      </w:r>
      <w:r w:rsidRPr="00E23121">
        <w:t>, která odcházela ze slu</w:t>
      </w:r>
      <w:r w:rsidR="00D34DB7" w:rsidRPr="00E23121">
        <w:t>žb</w:t>
      </w:r>
      <w:r w:rsidR="00944761">
        <w:t>y</w:t>
      </w:r>
      <w:r w:rsidRPr="00E23121">
        <w:t>, řekla jsem ji, že Stella je mrtvá,</w:t>
      </w:r>
      <w:r w:rsidR="00345E5C" w:rsidRPr="00E23121">
        <w:t xml:space="preserve"> a</w:t>
      </w:r>
      <w:r w:rsidR="00345E5C">
        <w:t> </w:t>
      </w:r>
      <w:r w:rsidRPr="00E23121">
        <w:t xml:space="preserve">pak jsem vešla do Leniny kanceláře, abych </w:t>
      </w:r>
      <w:r w:rsidR="00CB2F41">
        <w:t>se pokusila znovu zavolat Nedovi</w:t>
      </w:r>
      <w:r w:rsidRPr="00E23121">
        <w:t>.</w:t>
      </w:r>
    </w:p>
    <w:p w:rsidR="00D34DB7" w:rsidRPr="00E23121" w:rsidRDefault="00AF6D64" w:rsidP="00A17D88">
      <w:pPr>
        <w:pStyle w:val="Nadpis1"/>
        <w:jc w:val="center"/>
      </w:pPr>
      <w:r>
        <w:t>KAPITO</w:t>
      </w:r>
      <w:r w:rsidR="000251E4" w:rsidRPr="00E23121">
        <w:t>LA 20</w:t>
      </w:r>
    </w:p>
    <w:p w:rsidR="00D34DB7" w:rsidRPr="00E23121" w:rsidRDefault="00D34DB7" w:rsidP="00E23121">
      <w:pPr>
        <w:pStyle w:val="Text"/>
      </w:pPr>
    </w:p>
    <w:p w:rsidR="00D34DB7" w:rsidRPr="00E23121" w:rsidRDefault="00D34DB7" w:rsidP="00E23121">
      <w:pPr>
        <w:pStyle w:val="Text"/>
      </w:pPr>
    </w:p>
    <w:p w:rsidR="00D34DB7" w:rsidRPr="00E23121" w:rsidRDefault="000251E4" w:rsidP="00E23121">
      <w:pPr>
        <w:pStyle w:val="Text"/>
      </w:pPr>
      <w:r w:rsidRPr="00E23121">
        <w:t>Bydlet tady mi pořád připadá divné, přestože je to víc domov, než kterékoli jiné místo, kde jsem žila. Jiná je, že jsem</w:t>
      </w:r>
      <w:r w:rsidR="00AF6D64">
        <w:t xml:space="preserve"> nikdy nebyla víc sama. Ale musí</w:t>
      </w:r>
      <w:r w:rsidRPr="00E23121">
        <w:t xml:space="preserve"> to </w:t>
      </w:r>
      <w:r w:rsidRPr="00CC454F">
        <w:t>být</w:t>
      </w:r>
      <w:r w:rsidRPr="00E23121">
        <w:rPr>
          <w:i/>
        </w:rPr>
        <w:t xml:space="preserve">, </w:t>
      </w:r>
      <w:r w:rsidRPr="00E23121">
        <w:t xml:space="preserve">je to jediný způsob, jak dokážu unést to, co se </w:t>
      </w:r>
      <w:r w:rsidRPr="00E23121">
        <w:lastRenderedPageBreak/>
        <w:t>mi stalo. Jenom</w:t>
      </w:r>
      <w:r w:rsidR="0041594E" w:rsidRPr="00E23121">
        <w:t xml:space="preserve"> když</w:t>
      </w:r>
      <w:r w:rsidRPr="00E23121">
        <w:t xml:space="preserve"> jste sami, můžete</w:t>
      </w:r>
      <w:r w:rsidR="00345E5C" w:rsidRPr="00E23121">
        <w:t xml:space="preserve"> v</w:t>
      </w:r>
      <w:r w:rsidR="00345E5C">
        <w:t> </w:t>
      </w:r>
      <w:r w:rsidRPr="00E23121">
        <w:t>noci plakat, aniž</w:t>
      </w:r>
      <w:r w:rsidR="0041594E" w:rsidRPr="00E23121">
        <w:t xml:space="preserve"> by </w:t>
      </w:r>
      <w:r w:rsidRPr="00E23121">
        <w:t>se vás někdo vyptával proč.</w:t>
      </w:r>
    </w:p>
    <w:p w:rsidR="00D34DB7" w:rsidRPr="00E23121" w:rsidRDefault="000251E4" w:rsidP="00E23121">
      <w:pPr>
        <w:pStyle w:val="Text"/>
      </w:pPr>
      <w:r w:rsidRPr="00E23121">
        <w:t>Jízda do Middleton Hallu zabere patnáct minut místo pěti</w:t>
      </w:r>
      <w:r w:rsidR="00345E5C" w:rsidRPr="00E23121">
        <w:t xml:space="preserve"> a</w:t>
      </w:r>
      <w:r w:rsidR="00345E5C">
        <w:t> </w:t>
      </w:r>
      <w:r w:rsidRPr="00E23121">
        <w:t>j</w:t>
      </w:r>
      <w:r w:rsidR="0033114B">
        <w:t>e to dál do obchodů. Někdy si ří</w:t>
      </w:r>
      <w:r w:rsidRPr="00E23121">
        <w:t>kám, co bych si bez tohohle místa počala, jak bych si poradila. Asi bych si pronajala pokoj, ubytovala bych se někde</w:t>
      </w:r>
      <w:r w:rsidR="00345E5C" w:rsidRPr="00E23121">
        <w:t xml:space="preserve"> v</w:t>
      </w:r>
      <w:r w:rsidR="00345E5C">
        <w:t> </w:t>
      </w:r>
      <w:r w:rsidR="0033114B">
        <w:t>Diss, měla bych pokoj se snídaní</w:t>
      </w:r>
      <w:r w:rsidR="00345E5C" w:rsidRPr="00E23121">
        <w:t xml:space="preserve"> a</w:t>
      </w:r>
      <w:r w:rsidR="00345E5C">
        <w:t> </w:t>
      </w:r>
      <w:r w:rsidRPr="00E23121">
        <w:t>večer bych si sama něco připravila. Protože když to skončilo</w:t>
      </w:r>
      <w:r w:rsidR="00345E5C" w:rsidRPr="00E23121">
        <w:t xml:space="preserve"> a</w:t>
      </w:r>
      <w:r w:rsidR="00345E5C">
        <w:t> </w:t>
      </w:r>
      <w:r w:rsidRPr="00E23121">
        <w:t>poznala jsem, že nezbývá žádná naděje, nemohla jsem zůstat</w:t>
      </w:r>
      <w:r w:rsidR="00345E5C" w:rsidRPr="00E23121">
        <w:t xml:space="preserve"> s</w:t>
      </w:r>
      <w:r w:rsidR="00345E5C">
        <w:t> </w:t>
      </w:r>
      <w:r w:rsidRPr="00E23121">
        <w:t>Mikem. Nemohla jsem se tvářit</w:t>
      </w:r>
      <w:r w:rsidR="00982E6B">
        <w:t>,</w:t>
      </w:r>
      <w:r w:rsidRPr="00E23121">
        <w:t xml:space="preserve"> jako že se nic nestalo. Philippa na to měla jiný názor.</w:t>
      </w:r>
    </w:p>
    <w:p w:rsidR="00D34DB7" w:rsidRPr="00E23121" w:rsidRDefault="00D34DB7" w:rsidP="00E23121">
      <w:pPr>
        <w:pStyle w:val="Text"/>
      </w:pPr>
      <w:r w:rsidRPr="00E23121">
        <w:t>„</w:t>
      </w:r>
      <w:r w:rsidR="000251E4" w:rsidRPr="00E23121">
        <w:t>Ještě dobře, že jsi Mikeovi nic neřekla,</w:t>
      </w:r>
      <w:r w:rsidRPr="00E23121">
        <w:t>“</w:t>
      </w:r>
      <w:r w:rsidR="000251E4" w:rsidRPr="00E23121">
        <w:t xml:space="preserve"> prohlásila. </w:t>
      </w:r>
      <w:r w:rsidRPr="00E23121">
        <w:t>„</w:t>
      </w:r>
      <w:r w:rsidR="000251E4" w:rsidRPr="00E23121">
        <w:t>Můžeš teď pokračovat, jako by se nic nestalo.</w:t>
      </w:r>
      <w:r w:rsidRPr="00E23121">
        <w:t>“</w:t>
      </w:r>
    </w:p>
    <w:p w:rsidR="00D34DB7" w:rsidRPr="00E23121" w:rsidRDefault="000251E4" w:rsidP="00E23121">
      <w:pPr>
        <w:pStyle w:val="Text"/>
        <w:jc w:val="left"/>
      </w:pPr>
      <w:r w:rsidRPr="00E23121">
        <w:t>Myslela to dobře.</w:t>
      </w:r>
    </w:p>
    <w:p w:rsidR="00D34DB7" w:rsidRPr="00E23121" w:rsidRDefault="000251E4" w:rsidP="00E23121">
      <w:pPr>
        <w:pStyle w:val="Text"/>
      </w:pPr>
      <w:r w:rsidRPr="00E23121">
        <w:t>Ani nedomluvila</w:t>
      </w:r>
      <w:r w:rsidR="00345E5C" w:rsidRPr="00E23121">
        <w:t xml:space="preserve"> a</w:t>
      </w:r>
      <w:r w:rsidR="00345E5C">
        <w:t> </w:t>
      </w:r>
      <w:r w:rsidRPr="00E23121">
        <w:t>už jsem si představila, ja</w:t>
      </w:r>
      <w:r w:rsidR="00CC5AD8" w:rsidRPr="00E23121">
        <w:t>ké</w:t>
      </w:r>
      <w:r w:rsidRPr="00E23121">
        <w:t xml:space="preserve"> by to bylo žít</w:t>
      </w:r>
      <w:r w:rsidR="00345E5C" w:rsidRPr="00E23121">
        <w:t xml:space="preserve"> s</w:t>
      </w:r>
      <w:r w:rsidR="00345E5C">
        <w:t> </w:t>
      </w:r>
      <w:r w:rsidRPr="00E23121">
        <w:t>mužem,</w:t>
      </w:r>
      <w:r w:rsidR="00345E5C" w:rsidRPr="00E23121">
        <w:t xml:space="preserve"> k</w:t>
      </w:r>
      <w:r w:rsidR="00345E5C">
        <w:t> </w:t>
      </w:r>
      <w:r w:rsidRPr="00E23121">
        <w:t>němuž nic necítím,</w:t>
      </w:r>
      <w:r w:rsidR="00345E5C" w:rsidRPr="00E23121">
        <w:t xml:space="preserve"> a</w:t>
      </w:r>
      <w:r w:rsidR="00345E5C">
        <w:t> </w:t>
      </w:r>
      <w:r w:rsidRPr="00E23121">
        <w:t>skrývat před ním všechno, co dosud chovám</w:t>
      </w:r>
      <w:r w:rsidR="00345E5C" w:rsidRPr="00E23121">
        <w:t xml:space="preserve"> k</w:t>
      </w:r>
      <w:r w:rsidR="00345E5C">
        <w:t> </w:t>
      </w:r>
      <w:r w:rsidRPr="00E23121">
        <w:t>muži, jehož jsem milovala. Ze všeho nejdřív jsem šla za mámou. To člověk dělá, ne,</w:t>
      </w:r>
      <w:r w:rsidR="0041594E" w:rsidRPr="00E23121">
        <w:t xml:space="preserve"> když</w:t>
      </w:r>
      <w:r w:rsidRPr="00E23121">
        <w:t xml:space="preserve"> se mu rozpadne manželství? Jdete domů</w:t>
      </w:r>
      <w:r w:rsidR="00345E5C" w:rsidRPr="00E23121">
        <w:t xml:space="preserve"> k</w:t>
      </w:r>
      <w:r w:rsidR="00345E5C">
        <w:t> </w:t>
      </w:r>
      <w:r w:rsidRPr="00E23121">
        <w:t>matce. Nechtěla mě, tolik mi řekla, ale řekla mi ještě něco dalšího, že jsem za ní musela přijít,</w:t>
      </w:r>
      <w:r w:rsidR="0084338D" w:rsidRPr="00E23121">
        <w:t xml:space="preserve"> to chápe, protože domov je vždy</w:t>
      </w:r>
      <w:r w:rsidRPr="00E23121">
        <w:t>cky domov,</w:t>
      </w:r>
      <w:r w:rsidR="00345E5C" w:rsidRPr="00E23121">
        <w:t xml:space="preserve"> i</w:t>
      </w:r>
      <w:r w:rsidR="00345E5C">
        <w:t> </w:t>
      </w:r>
      <w:r w:rsidRPr="00E23121">
        <w:t>když si dcera odžila už skoro třetinu století.</w:t>
      </w:r>
    </w:p>
    <w:p w:rsidR="00D34DB7" w:rsidRPr="00E23121" w:rsidRDefault="000251E4" w:rsidP="00E23121">
      <w:pPr>
        <w:pStyle w:val="Text"/>
      </w:pPr>
      <w:r w:rsidRPr="00E23121">
        <w:t>Nevěděla jsem, kam se vrtnu.</w:t>
      </w:r>
      <w:r w:rsidR="0084338D" w:rsidRPr="00E23121">
        <w:t xml:space="preserve"> Nedokázala jsem přemýšlet, neby</w:t>
      </w:r>
      <w:r w:rsidRPr="00E23121">
        <w:t>la jsem schopná něco si naplánovat ani dě</w:t>
      </w:r>
      <w:r w:rsidR="008475BF">
        <w:t>lat nic jiného než se mechanicky</w:t>
      </w:r>
      <w:r w:rsidRPr="00E23121">
        <w:t xml:space="preserve"> věnova</w:t>
      </w:r>
      <w:r w:rsidR="0084338D" w:rsidRPr="00E23121">
        <w:t>t práci. Jako by ze mě nic nezby</w:t>
      </w:r>
      <w:r w:rsidRPr="00E23121">
        <w:t>lo</w:t>
      </w:r>
      <w:r w:rsidR="00D34DB7" w:rsidRPr="00E23121">
        <w:t>, j</w:t>
      </w:r>
      <w:r w:rsidRPr="00E23121">
        <w:t>ako bych byla roztrhaná na kusy. Moje mladé tělo</w:t>
      </w:r>
      <w:r w:rsidR="00564B1D">
        <w:t xml:space="preserve"> mi </w:t>
      </w:r>
      <w:r w:rsidRPr="00E23121">
        <w:t>připadalo sta</w:t>
      </w:r>
      <w:r w:rsidR="00CC5AD8" w:rsidRPr="00E23121">
        <w:t>ré</w:t>
      </w:r>
      <w:r w:rsidR="00345E5C" w:rsidRPr="00E23121">
        <w:t xml:space="preserve"> a</w:t>
      </w:r>
      <w:r w:rsidR="00345E5C">
        <w:t> </w:t>
      </w:r>
      <w:r w:rsidR="0033114B">
        <w:t>zničené</w:t>
      </w:r>
      <w:r w:rsidRPr="00E23121">
        <w:t>,</w:t>
      </w:r>
      <w:r w:rsidR="00345E5C" w:rsidRPr="00E23121">
        <w:t xml:space="preserve"> v</w:t>
      </w:r>
      <w:r w:rsidR="00345E5C">
        <w:t> </w:t>
      </w:r>
      <w:r w:rsidRPr="00E23121">
        <w:t>neklidných myšlenkách jsem se zaobírala jím, ničím jiným, jenom jím.</w:t>
      </w:r>
    </w:p>
    <w:p w:rsidR="00D34DB7" w:rsidRPr="00E23121" w:rsidRDefault="00D34DB7" w:rsidP="00E23121">
      <w:pPr>
        <w:pStyle w:val="Text"/>
      </w:pPr>
    </w:p>
    <w:p w:rsidR="00D34DB7" w:rsidRPr="00E23121" w:rsidRDefault="000251E4" w:rsidP="00E23121">
      <w:pPr>
        <w:pStyle w:val="Text"/>
      </w:pPr>
      <w:r w:rsidRPr="00E23121">
        <w:t>Den po Stellině smrti byl pátek. Takže</w:t>
      </w:r>
      <w:r w:rsidR="00345E5C" w:rsidRPr="00E23121">
        <w:t xml:space="preserve"> v</w:t>
      </w:r>
      <w:r w:rsidR="00345E5C">
        <w:t> </w:t>
      </w:r>
      <w:r w:rsidRPr="00E23121">
        <w:t xml:space="preserve">tom jsem </w:t>
      </w:r>
      <w:r w:rsidR="0084338D" w:rsidRPr="00E23121">
        <w:t>se také zmýlila, ta moje jasnozř</w:t>
      </w:r>
      <w:r w:rsidRPr="00E23121">
        <w:t>ivost</w:t>
      </w:r>
      <w:r w:rsidR="00345E5C" w:rsidRPr="00E23121">
        <w:t xml:space="preserve"> a</w:t>
      </w:r>
      <w:r w:rsidR="00345E5C">
        <w:t> </w:t>
      </w:r>
      <w:r w:rsidRPr="00E23121">
        <w:t>způsoby moudré ženy! Možná jsem předpověděla, že zemře</w:t>
      </w:r>
      <w:r w:rsidR="00345E5C" w:rsidRPr="00E23121">
        <w:t xml:space="preserve"> v</w:t>
      </w:r>
      <w:r w:rsidR="00345E5C">
        <w:t> </w:t>
      </w:r>
      <w:r w:rsidRPr="00E23121">
        <w:t>pátek, protože se dobře ví, že pátky jsou nešťastné dny, většina nehod se stává</w:t>
      </w:r>
      <w:r w:rsidR="00345E5C" w:rsidRPr="00E23121">
        <w:t xml:space="preserve"> v</w:t>
      </w:r>
      <w:r w:rsidR="00345E5C">
        <w:t> </w:t>
      </w:r>
      <w:r w:rsidR="0084338D" w:rsidRPr="00E23121">
        <w:t>pátek,</w:t>
      </w:r>
      <w:r w:rsidR="00345E5C" w:rsidRPr="00E23121">
        <w:t xml:space="preserve"> a</w:t>
      </w:r>
      <w:r w:rsidR="00345E5C">
        <w:t> </w:t>
      </w:r>
      <w:r w:rsidR="0084338D" w:rsidRPr="00E23121">
        <w:t>není to vhodný den, ab</w:t>
      </w:r>
      <w:r w:rsidRPr="00E23121">
        <w:t>y se člověk do něčeho pustil. Starý pan Thorn,</w:t>
      </w:r>
      <w:r w:rsidR="00345E5C" w:rsidRPr="00E23121">
        <w:t xml:space="preserve"> u</w:t>
      </w:r>
      <w:r w:rsidR="00345E5C">
        <w:t> </w:t>
      </w:r>
      <w:r w:rsidRPr="00E23121">
        <w:t>kte</w:t>
      </w:r>
      <w:r w:rsidR="00CC5AD8" w:rsidRPr="00E23121">
        <w:t>ré</w:t>
      </w:r>
      <w:r w:rsidRPr="00E23121">
        <w:t>ho pracoval můj zemřelý děda, by nikdy nezačal se sklizní</w:t>
      </w:r>
      <w:r w:rsidR="00345E5C" w:rsidRPr="00E23121">
        <w:t xml:space="preserve"> v</w:t>
      </w:r>
      <w:r w:rsidR="00345E5C">
        <w:t> </w:t>
      </w:r>
      <w:r w:rsidRPr="00E23121">
        <w:t>pátek</w:t>
      </w:r>
      <w:r w:rsidR="00345E5C" w:rsidRPr="00E23121">
        <w:t xml:space="preserve"> a</w:t>
      </w:r>
      <w:r w:rsidR="00345E5C">
        <w:t> </w:t>
      </w:r>
      <w:r w:rsidRPr="00E23121">
        <w:t>ostatní</w:t>
      </w:r>
      <w:r w:rsidR="00345E5C" w:rsidRPr="00E23121">
        <w:t xml:space="preserve"> s</w:t>
      </w:r>
      <w:r w:rsidR="00345E5C">
        <w:t> </w:t>
      </w:r>
      <w:r w:rsidRPr="00E23121">
        <w:t>tím souhlasili. Mívala jsem na to stejný názor, přestože teď už jsem jiná, ale když jsem se</w:t>
      </w:r>
      <w:r w:rsidR="00345E5C" w:rsidRPr="00E23121">
        <w:t xml:space="preserve"> v</w:t>
      </w:r>
      <w:r w:rsidR="00345E5C">
        <w:t> </w:t>
      </w:r>
      <w:r w:rsidRPr="00E23121">
        <w:t>ten pátek vzbudila, přepadl mě strach</w:t>
      </w:r>
      <w:r w:rsidR="00345E5C" w:rsidRPr="00E23121">
        <w:t xml:space="preserve"> a</w:t>
      </w:r>
      <w:r w:rsidR="00345E5C">
        <w:t> </w:t>
      </w:r>
      <w:r w:rsidR="0033114B">
        <w:t>neblahé tušení</w:t>
      </w:r>
      <w:r w:rsidRPr="00E23121">
        <w:t>, že se něco stane.</w:t>
      </w:r>
    </w:p>
    <w:p w:rsidR="00D34DB7" w:rsidRPr="00E23121" w:rsidRDefault="000251E4" w:rsidP="00E23121">
      <w:pPr>
        <w:pStyle w:val="Text"/>
      </w:pPr>
      <w:r w:rsidRPr="00E23121">
        <w:lastRenderedPageBreak/>
        <w:t>Než jsem odešla do práce, zavolala jsem Nedovi domů</w:t>
      </w:r>
      <w:r w:rsidR="00345E5C" w:rsidRPr="00E23121">
        <w:t xml:space="preserve"> a</w:t>
      </w:r>
      <w:r w:rsidR="00345E5C">
        <w:t> </w:t>
      </w:r>
      <w:r w:rsidRPr="00E23121">
        <w:t>pořád se ozýval záznamník. Nikdy jsem mu n</w:t>
      </w:r>
      <w:r w:rsidR="00982E6B">
        <w:t>evolala do studia</w:t>
      </w:r>
      <w:r w:rsidR="00345E5C">
        <w:t xml:space="preserve"> a </w:t>
      </w:r>
      <w:r w:rsidR="00982E6B">
        <w:t>to pomyšlení</w:t>
      </w:r>
      <w:r w:rsidRPr="00E23121">
        <w:t xml:space="preserve"> mi nahánělo </w:t>
      </w:r>
      <w:r w:rsidR="0084338D" w:rsidRPr="00E23121">
        <w:t>strach. Zřejmě jsem přečetla pří</w:t>
      </w:r>
      <w:r w:rsidRPr="00E23121">
        <w:t>liš mnoho knih</w:t>
      </w:r>
      <w:r w:rsidR="00345E5C" w:rsidRPr="00E23121">
        <w:t xml:space="preserve"> a</w:t>
      </w:r>
      <w:r w:rsidR="00345E5C">
        <w:t> </w:t>
      </w:r>
      <w:r w:rsidRPr="00E23121">
        <w:t>příliš mnoho článků</w:t>
      </w:r>
      <w:r w:rsidR="00345E5C" w:rsidRPr="00E23121">
        <w:t xml:space="preserve"> v</w:t>
      </w:r>
      <w:r w:rsidR="00345E5C">
        <w:t> </w:t>
      </w:r>
      <w:r w:rsidRPr="00E23121">
        <w:t>časopisech</w:t>
      </w:r>
      <w:r w:rsidR="00345E5C" w:rsidRPr="00E23121">
        <w:t xml:space="preserve"> o</w:t>
      </w:r>
      <w:r w:rsidR="00345E5C">
        <w:t> </w:t>
      </w:r>
      <w:r w:rsidRPr="00E23121">
        <w:t>nešťastných důsledcích toho, když člověk zavolá ženatému milenci do práce. Kromě toh</w:t>
      </w:r>
      <w:r w:rsidR="0084338D" w:rsidRPr="00E23121">
        <w:t>o mě znervózňuje, jak tihle lidé mluví</w:t>
      </w:r>
      <w:r w:rsidRPr="00E23121">
        <w:t>. Ale časem měly tyto ob</w:t>
      </w:r>
      <w:r w:rsidR="0084338D" w:rsidRPr="00E23121">
        <w:t>avy čí</w:t>
      </w:r>
      <w:r w:rsidRPr="00E23121">
        <w:t>m dál menší</w:t>
      </w:r>
      <w:r w:rsidR="0033114B">
        <w:t xml:space="preserve"> váhu, všechno přehlušilo hrozné</w:t>
      </w:r>
      <w:r w:rsidRPr="00E23121">
        <w:t xml:space="preserve"> rozčilení</w:t>
      </w:r>
      <w:r w:rsidR="00345E5C" w:rsidRPr="00E23121">
        <w:t xml:space="preserve"> a</w:t>
      </w:r>
      <w:r w:rsidR="00345E5C">
        <w:t> </w:t>
      </w:r>
      <w:r w:rsidRPr="00E23121">
        <w:t>potřeba vědět. Myslím</w:t>
      </w:r>
      <w:r w:rsidR="0084338D" w:rsidRPr="00E23121">
        <w:t>,</w:t>
      </w:r>
      <w:r w:rsidRPr="00E23121">
        <w:t xml:space="preserve"> že tehdy,</w:t>
      </w:r>
      <w:r w:rsidR="00345E5C" w:rsidRPr="00E23121">
        <w:t xml:space="preserve"> v</w:t>
      </w:r>
      <w:r w:rsidR="00345E5C">
        <w:t> </w:t>
      </w:r>
      <w:r w:rsidRPr="00E23121">
        <w:t>to dopoledne, bych se dokázala vnutit do soukro</w:t>
      </w:r>
      <w:r w:rsidR="0033114B">
        <w:t>mé nemocnice, projí</w:t>
      </w:r>
      <w:r w:rsidRPr="00E23121">
        <w:t>t kolem strážných</w:t>
      </w:r>
      <w:r w:rsidR="00345E5C" w:rsidRPr="00E23121">
        <w:t xml:space="preserve"> a</w:t>
      </w:r>
      <w:r w:rsidR="00345E5C">
        <w:t> </w:t>
      </w:r>
      <w:r w:rsidRPr="00E23121">
        <w:t>odstrčit jeho rodinu stranou, jen abych se dostala</w:t>
      </w:r>
      <w:r w:rsidR="00345E5C" w:rsidRPr="00E23121">
        <w:t xml:space="preserve"> k</w:t>
      </w:r>
      <w:r w:rsidR="00345E5C">
        <w:t> </w:t>
      </w:r>
      <w:r w:rsidRPr="00E23121">
        <w:t>jeho lůžku. Neboť tehdy jsem si myslela, že</w:t>
      </w:r>
      <w:r w:rsidR="00345E5C" w:rsidRPr="00E23121">
        <w:t xml:space="preserve"> v</w:t>
      </w:r>
      <w:r w:rsidR="00345E5C">
        <w:t> </w:t>
      </w:r>
      <w:r w:rsidRPr="00E23121">
        <w:t xml:space="preserve">tom není nic </w:t>
      </w:r>
      <w:r w:rsidR="00982E6B">
        <w:t>jiného. Myslela jsem si, že leží</w:t>
      </w:r>
      <w:r w:rsidRPr="00E23121">
        <w:t xml:space="preserve"> zraněný někde</w:t>
      </w:r>
      <w:r w:rsidR="00345E5C" w:rsidRPr="00E23121">
        <w:t xml:space="preserve"> v</w:t>
      </w:r>
      <w:r w:rsidR="00345E5C">
        <w:t> </w:t>
      </w:r>
      <w:r w:rsidRPr="00E23121">
        <w:t>nemocnici.</w:t>
      </w:r>
    </w:p>
    <w:p w:rsidR="00D34DB7" w:rsidRPr="00E23121" w:rsidRDefault="00D34DB7" w:rsidP="00E23121">
      <w:pPr>
        <w:pStyle w:val="Text"/>
      </w:pPr>
    </w:p>
    <w:p w:rsidR="00D34DB7" w:rsidRPr="00E23121" w:rsidRDefault="000251E4" w:rsidP="00E23121">
      <w:pPr>
        <w:pStyle w:val="Text"/>
      </w:pPr>
      <w:r w:rsidRPr="00E23121">
        <w:t>Jakmile jsem přišla do práce, zavolala jsem do studií</w:t>
      </w:r>
      <w:r w:rsidR="00345E5C" w:rsidRPr="00E23121">
        <w:t xml:space="preserve"> z</w:t>
      </w:r>
      <w:r w:rsidR="00345E5C">
        <w:t> </w:t>
      </w:r>
      <w:r w:rsidRPr="00E23121">
        <w:t>telefonu</w:t>
      </w:r>
      <w:r w:rsidR="00345E5C" w:rsidRPr="00E23121">
        <w:t xml:space="preserve"> v</w:t>
      </w:r>
      <w:r w:rsidR="00345E5C">
        <w:t> </w:t>
      </w:r>
      <w:r w:rsidRPr="00E23121">
        <w:t>Lenině pracovně. Bylo ještě moc brzy</w:t>
      </w:r>
      <w:r w:rsidR="00345E5C" w:rsidRPr="00E23121">
        <w:t xml:space="preserve"> a</w:t>
      </w:r>
      <w:r w:rsidR="00345E5C">
        <w:t> </w:t>
      </w:r>
      <w:r w:rsidRPr="00E23121">
        <w:t>měli také zapnutý záznamník. Nemělo smysl nechávat vzkaz. Co bych řekla</w:t>
      </w:r>
      <w:r w:rsidR="00345E5C" w:rsidRPr="00E23121">
        <w:t xml:space="preserve"> a</w:t>
      </w:r>
      <w:r w:rsidR="00345E5C">
        <w:t> </w:t>
      </w:r>
      <w:r w:rsidRPr="00E23121">
        <w:t>kdo by se ob</w:t>
      </w:r>
      <w:r w:rsidR="0084338D" w:rsidRPr="00E23121">
        <w:t>těžoval zavolat mi nazpátek? Kdy</w:t>
      </w:r>
      <w:r w:rsidRPr="00E23121">
        <w:t>ž</w:t>
      </w:r>
      <w:r w:rsidR="0084338D" w:rsidRPr="00E23121">
        <w:t xml:space="preserve"> </w:t>
      </w:r>
      <w:r w:rsidRPr="00E23121">
        <w:t>jsem kráčela přes halu ke schodům, přicházeli chodbou</w:t>
      </w:r>
      <w:r w:rsidR="00345E5C" w:rsidRPr="00E23121">
        <w:t xml:space="preserve"> z</w:t>
      </w:r>
      <w:r w:rsidR="00345E5C">
        <w:t> </w:t>
      </w:r>
      <w:r w:rsidRPr="00E23121">
        <w:t>po</w:t>
      </w:r>
      <w:r w:rsidR="0084338D" w:rsidRPr="00E23121">
        <w:t>hřebního ústavu</w:t>
      </w:r>
      <w:r w:rsidR="00345E5C" w:rsidRPr="00E23121">
        <w:t xml:space="preserve"> a</w:t>
      </w:r>
      <w:r w:rsidR="00345E5C">
        <w:t> </w:t>
      </w:r>
      <w:r w:rsidR="0084338D" w:rsidRPr="00E23121">
        <w:t>tlustý Stanley</w:t>
      </w:r>
      <w:r w:rsidRPr="00E23121">
        <w:t xml:space="preserve"> za nimi poklusával. </w:t>
      </w:r>
      <w:r w:rsidR="0084338D" w:rsidRPr="00E23121">
        <w:t>Nesli na nosítkách tělo přikryté</w:t>
      </w:r>
      <w:r w:rsidRPr="00E23121">
        <w:t xml:space="preserve"> černou plachtou, Stellino tělo. Stála jsem</w:t>
      </w:r>
      <w:r w:rsidR="00345E5C" w:rsidRPr="00E23121">
        <w:t xml:space="preserve"> a</w:t>
      </w:r>
      <w:r w:rsidR="00345E5C">
        <w:t> </w:t>
      </w:r>
      <w:r w:rsidRPr="00E23121">
        <w:t>dívala se, jak ji odnášejí. Kdyby ještě žila, napadlo mě, zeptala bych se</w:t>
      </w:r>
      <w:r w:rsidR="0084338D" w:rsidRPr="00E23121">
        <w:t xml:space="preserve"> </w:t>
      </w:r>
      <w:r w:rsidR="00716041">
        <w:t>jí</w:t>
      </w:r>
      <w:r w:rsidRPr="00E23121">
        <w:t>, co mám dělat, poprosila bych ji</w:t>
      </w:r>
      <w:r w:rsidR="00345E5C" w:rsidRPr="00E23121">
        <w:t xml:space="preserve"> o</w:t>
      </w:r>
      <w:r w:rsidR="00345E5C">
        <w:t> </w:t>
      </w:r>
      <w:r w:rsidRPr="00E23121">
        <w:t>pomoc.</w:t>
      </w:r>
    </w:p>
    <w:p w:rsidR="00D34DB7" w:rsidRPr="00E23121" w:rsidRDefault="000251E4" w:rsidP="00890750">
      <w:pPr>
        <w:pStyle w:val="Text"/>
      </w:pPr>
      <w:r w:rsidRPr="00E23121">
        <w:t xml:space="preserve">Potom co jsem přiměla </w:t>
      </w:r>
      <w:r w:rsidR="002F7A2B">
        <w:t>Gracii</w:t>
      </w:r>
      <w:r w:rsidRPr="00E23121">
        <w:t>, aby vstala,</w:t>
      </w:r>
      <w:r w:rsidR="00345E5C" w:rsidRPr="00E23121">
        <w:t xml:space="preserve"> a</w:t>
      </w:r>
      <w:r w:rsidR="00345E5C">
        <w:t> </w:t>
      </w:r>
      <w:r w:rsidRPr="00E23121">
        <w:t>zavezla Lois do salonu</w:t>
      </w:r>
      <w:r w:rsidR="00345E5C" w:rsidRPr="00E23121">
        <w:t xml:space="preserve"> v</w:t>
      </w:r>
      <w:r w:rsidR="00345E5C">
        <w:t> </w:t>
      </w:r>
      <w:r w:rsidRPr="00E23121">
        <w:t>kolečkovém křesle, které už dostala,</w:t>
      </w:r>
      <w:r w:rsidR="00345E5C" w:rsidRPr="00E23121">
        <w:t xml:space="preserve"> a</w:t>
      </w:r>
      <w:r w:rsidR="00345E5C">
        <w:t> </w:t>
      </w:r>
      <w:r w:rsidRPr="00E23121">
        <w:t>přečetla Arthurovi</w:t>
      </w:r>
      <w:r w:rsidR="00345E5C" w:rsidRPr="00E23121">
        <w:t xml:space="preserve"> z</w:t>
      </w:r>
      <w:r w:rsidR="00345E5C">
        <w:t> </w:t>
      </w:r>
      <w:r w:rsidRPr="00E23121">
        <w:t>novin novinky</w:t>
      </w:r>
      <w:r w:rsidR="00345E5C" w:rsidRPr="00E23121">
        <w:t xml:space="preserve"> z</w:t>
      </w:r>
      <w:r w:rsidR="00345E5C">
        <w:t> </w:t>
      </w:r>
      <w:r w:rsidRPr="00E23121">
        <w:t>ekonomiky, bylo po desáté. Psi obcházeli kolem, ale po Leně nebylo vidu.</w:t>
      </w:r>
      <w:r w:rsidR="00345E5C" w:rsidRPr="00E23121">
        <w:t xml:space="preserve"> V</w:t>
      </w:r>
      <w:r w:rsidR="00345E5C">
        <w:t> </w:t>
      </w:r>
      <w:r w:rsidRPr="00E23121">
        <w:t>kanceláři byla Sharon. Poslušně odešla, když jsem jí řekla, že si potřebuju soukromě za</w:t>
      </w:r>
      <w:r w:rsidR="0084338D" w:rsidRPr="00E23121">
        <w:t>volat. Ztratila jsem čí</w:t>
      </w:r>
      <w:r w:rsidRPr="00E23121">
        <w:t>slo</w:t>
      </w:r>
      <w:r w:rsidR="00345E5C" w:rsidRPr="00E23121">
        <w:t xml:space="preserve"> a</w:t>
      </w:r>
      <w:r w:rsidR="00345E5C">
        <w:t> </w:t>
      </w:r>
      <w:r w:rsidRPr="00E23121">
        <w:t>právě jsem ho hledala</w:t>
      </w:r>
      <w:r w:rsidR="00345E5C" w:rsidRPr="00E23121">
        <w:t xml:space="preserve"> v</w:t>
      </w:r>
      <w:r w:rsidR="00345E5C">
        <w:t> </w:t>
      </w:r>
      <w:r w:rsidRPr="00E23121">
        <w:t>telefonním seznamu, když jsem uviděla Richarda, který šel kolem okna cestou do matčina pokoje. Zavolala jsem do studií</w:t>
      </w:r>
      <w:r w:rsidR="00345E5C" w:rsidRPr="00E23121">
        <w:t xml:space="preserve"> a</w:t>
      </w:r>
      <w:r w:rsidR="00345E5C">
        <w:t> </w:t>
      </w:r>
      <w:r w:rsidRPr="00E23121">
        <w:t>vyžádala si Neda.</w:t>
      </w:r>
    </w:p>
    <w:p w:rsidR="00D34DB7" w:rsidRPr="00E23121" w:rsidRDefault="000251E4" w:rsidP="00E23121">
      <w:pPr>
        <w:pStyle w:val="Text"/>
      </w:pPr>
      <w:r w:rsidRPr="00E23121">
        <w:t>Chtěli vědět, kdo volá. Nenapadlo mě, že se budou ptát, jinak bych si vymyslela něja</w:t>
      </w:r>
      <w:r w:rsidR="00CC5AD8" w:rsidRPr="00E23121">
        <w:t>ké</w:t>
      </w:r>
      <w:r w:rsidRPr="00E23121">
        <w:t xml:space="preserve"> významné jméno. </w:t>
      </w:r>
      <w:r w:rsidR="00D34DB7" w:rsidRPr="00E23121">
        <w:t>„</w:t>
      </w:r>
      <w:r w:rsidRPr="00E23121">
        <w:t>Charmian Fryová</w:t>
      </w:r>
      <w:r w:rsidR="00D34DB7" w:rsidRPr="00E23121">
        <w:t>“</w:t>
      </w:r>
      <w:r w:rsidR="0084338D" w:rsidRPr="00E23121">
        <w:t>, mohla jsem ří</w:t>
      </w:r>
      <w:r w:rsidRPr="00E23121">
        <w:t>ct,</w:t>
      </w:r>
      <w:r w:rsidR="00345E5C" w:rsidRPr="00E23121">
        <w:t xml:space="preserve"> a</w:t>
      </w:r>
      <w:r w:rsidR="00345E5C">
        <w:t> </w:t>
      </w:r>
      <w:r w:rsidRPr="00E23121">
        <w:t xml:space="preserve">docela by se to </w:t>
      </w:r>
      <w:r w:rsidR="0084338D" w:rsidRPr="00E23121">
        <w:t>hodilo, protože jsem byla</w:t>
      </w:r>
      <w:r w:rsidR="00345E5C" w:rsidRPr="00E23121">
        <w:t xml:space="preserve"> v</w:t>
      </w:r>
      <w:r w:rsidR="00345E5C">
        <w:t> </w:t>
      </w:r>
      <w:r w:rsidR="0084338D" w:rsidRPr="00E23121">
        <w:t>její</w:t>
      </w:r>
      <w:r w:rsidRPr="00E23121">
        <w:t xml:space="preserve"> situaci. Nevěděla jsem,</w:t>
      </w:r>
      <w:r w:rsidR="00345E5C" w:rsidRPr="00E23121">
        <w:t xml:space="preserve"> a</w:t>
      </w:r>
      <w:r w:rsidR="00345E5C">
        <w:t> </w:t>
      </w:r>
      <w:r w:rsidRPr="00E23121">
        <w:t>bála jsem se vědět, ale víc než co jiného jsem se musela dozvědět, co se děje.</w:t>
      </w:r>
    </w:p>
    <w:p w:rsidR="00D34DB7" w:rsidRPr="00E23121" w:rsidRDefault="000251E4" w:rsidP="00E23121">
      <w:pPr>
        <w:pStyle w:val="Text"/>
      </w:pPr>
      <w:r w:rsidRPr="00E23121">
        <w:lastRenderedPageBreak/>
        <w:t>Čekala jsem hotovou věčnost</w:t>
      </w:r>
      <w:r w:rsidR="00345E5C" w:rsidRPr="00E23121">
        <w:t xml:space="preserve"> a</w:t>
      </w:r>
      <w:r w:rsidR="00345E5C">
        <w:t> </w:t>
      </w:r>
      <w:r w:rsidRPr="00E23121">
        <w:t>hudba mezitím vyhrávala</w:t>
      </w:r>
      <w:r w:rsidR="00984E1B">
        <w:t xml:space="preserve"> ‚</w:t>
      </w:r>
      <w:r w:rsidR="00D34DB7" w:rsidRPr="00E23121">
        <w:t>Z</w:t>
      </w:r>
      <w:r w:rsidRPr="00E23121">
        <w:t>elené rukávce</w:t>
      </w:r>
      <w:r w:rsidR="00D34DB7" w:rsidRPr="00E23121">
        <w:t>‘</w:t>
      </w:r>
      <w:r w:rsidRPr="00E23121">
        <w:t>, písničku, kterou jsme zpívávali ve škole:</w:t>
      </w:r>
      <w:r w:rsidR="00984E1B">
        <w:t xml:space="preserve"> ‚</w:t>
      </w:r>
      <w:r w:rsidR="00D34DB7" w:rsidRPr="00E23121">
        <w:t>B</w:t>
      </w:r>
      <w:r w:rsidRPr="00E23121">
        <w:t xml:space="preserve">ěda lásko, zrada tvá, velice mě ranila, </w:t>
      </w:r>
      <w:r w:rsidRPr="00716041">
        <w:t>vždy</w:t>
      </w:r>
      <w:r w:rsidR="0084338D" w:rsidRPr="00716041">
        <w:t>ť</w:t>
      </w:r>
      <w:r w:rsidR="0084338D" w:rsidRPr="00E23121">
        <w:rPr>
          <w:i/>
        </w:rPr>
        <w:t xml:space="preserve"> </w:t>
      </w:r>
      <w:r w:rsidRPr="00E23121">
        <w:t>tak dlouho jsem tě miloval,</w:t>
      </w:r>
      <w:r w:rsidR="00345E5C" w:rsidRPr="00E23121">
        <w:t xml:space="preserve"> s</w:t>
      </w:r>
      <w:r w:rsidR="00345E5C">
        <w:t> </w:t>
      </w:r>
      <w:r w:rsidRPr="00E23121">
        <w:t>tebou tak rád pobýval.</w:t>
      </w:r>
      <w:r w:rsidR="00D34DB7" w:rsidRPr="00E23121">
        <w:t>‘</w:t>
      </w:r>
      <w:r w:rsidRPr="00E23121">
        <w:t xml:space="preserve"> Zvláštní, že si po patnácti letech ještě pamatuji slova.</w:t>
      </w:r>
      <w:r w:rsidR="00345E5C" w:rsidRPr="00E23121">
        <w:t xml:space="preserve"> V</w:t>
      </w:r>
      <w:r w:rsidR="00345E5C">
        <w:t> </w:t>
      </w:r>
      <w:r w:rsidRPr="00E23121">
        <w:t>telefonu se ozval další hlas</w:t>
      </w:r>
      <w:r w:rsidR="00345E5C" w:rsidRPr="00E23121">
        <w:t xml:space="preserve"> a</w:t>
      </w:r>
      <w:r w:rsidR="00345E5C">
        <w:t> </w:t>
      </w:r>
      <w:r w:rsidRPr="00E23121">
        <w:t>sdělil mi</w:t>
      </w:r>
      <w:r w:rsidR="0084338D" w:rsidRPr="00E23121">
        <w:t>, že Ned Saraman dnes nebude. By</w:t>
      </w:r>
      <w:r w:rsidRPr="00E23121">
        <w:t>l tak studený</w:t>
      </w:r>
      <w:r w:rsidR="00345E5C" w:rsidRPr="00E23121">
        <w:t xml:space="preserve"> a</w:t>
      </w:r>
      <w:r w:rsidR="00345E5C">
        <w:t> </w:t>
      </w:r>
      <w:r w:rsidRPr="00E23121">
        <w:t xml:space="preserve">odměřený, ten ženský hlas, že mě ochromil, zabránil mi, abych si dodala odvahy. Má něco vyřídit, zeptal se ten hlas, zanechám své </w:t>
      </w:r>
      <w:r w:rsidR="00E42590">
        <w:t>jmén</w:t>
      </w:r>
      <w:r w:rsidR="001A5192">
        <w:t>o? Udala jsem jí</w:t>
      </w:r>
      <w:r w:rsidR="00A858B4">
        <w:t xml:space="preserve"> své</w:t>
      </w:r>
      <w:r w:rsidRPr="00E23121">
        <w:t xml:space="preserve"> </w:t>
      </w:r>
      <w:r w:rsidR="00E42590">
        <w:t>jmén</w:t>
      </w:r>
      <w:r w:rsidRPr="00E23121">
        <w:t>o, ale na nic víc jsem se nezeptala. Nebyla jsem schopná. Alespoň jsem věděla, že neleží někde zraněný</w:t>
      </w:r>
      <w:r w:rsidR="00345E5C">
        <w:t> </w:t>
      </w:r>
      <w:r w:rsidR="00345E5C" w:rsidRPr="00E23121">
        <w:t>–</w:t>
      </w:r>
      <w:r w:rsidR="00345E5C">
        <w:t> </w:t>
      </w:r>
      <w:r w:rsidRPr="00E23121">
        <w:t>vlastně věděla jsem to?</w:t>
      </w:r>
    </w:p>
    <w:p w:rsidR="00D34DB7" w:rsidRPr="00E23121" w:rsidRDefault="000251E4" w:rsidP="00E23121">
      <w:pPr>
        <w:pStyle w:val="Text"/>
      </w:pPr>
      <w:r w:rsidRPr="00E23121">
        <w:t>Znovu jsem to zkusila</w:t>
      </w:r>
      <w:r w:rsidR="00345E5C" w:rsidRPr="00E23121">
        <w:t xml:space="preserve"> k</w:t>
      </w:r>
      <w:r w:rsidR="00345E5C">
        <w:t> </w:t>
      </w:r>
      <w:r w:rsidRPr="00E23121">
        <w:t>němu domů</w:t>
      </w:r>
      <w:r w:rsidR="00345E5C" w:rsidRPr="00E23121">
        <w:t xml:space="preserve"> a</w:t>
      </w:r>
      <w:r w:rsidR="00345E5C">
        <w:t> </w:t>
      </w:r>
      <w:r w:rsidRPr="00E23121">
        <w:t>znovu se mi ozval záznamník. Řekla jsem si, že</w:t>
      </w:r>
      <w:r w:rsidR="00F85FA4">
        <w:t xml:space="preserve"> musím</w:t>
      </w:r>
      <w:r w:rsidRPr="00E23121">
        <w:t xml:space="preserve"> být silná, jakkoli je to těž</w:t>
      </w:r>
      <w:r w:rsidR="00CC5AD8" w:rsidRPr="00E23121">
        <w:t>ké</w:t>
      </w:r>
      <w:r w:rsidR="001A5192">
        <w:t>, musela jsem přijí</w:t>
      </w:r>
      <w:r w:rsidRPr="00E23121">
        <w:t>t na z</w:t>
      </w:r>
      <w:r w:rsidR="00AF6D64">
        <w:t>působ, jak zjistit, kde je. Musí</w:t>
      </w:r>
      <w:r w:rsidRPr="00E23121">
        <w:t>š zachovat klid, nepřestávala jsem si opakovat, posaď se, zhluboka se nadechni</w:t>
      </w:r>
      <w:r w:rsidR="00345E5C" w:rsidRPr="00E23121">
        <w:t xml:space="preserve"> a</w:t>
      </w:r>
      <w:r w:rsidR="00345E5C">
        <w:t> </w:t>
      </w:r>
      <w:r w:rsidRPr="00E23121">
        <w:t>přemýšlej. Všech</w:t>
      </w:r>
      <w:r w:rsidR="00AF6D64">
        <w:t>no si promysli. Najdi si nějaký</w:t>
      </w:r>
      <w:r w:rsidRPr="00E23121">
        <w:t xml:space="preserve"> kout, kde půjde</w:t>
      </w:r>
      <w:r w:rsidR="00345E5C" w:rsidRPr="00E23121">
        <w:t xml:space="preserve"> v</w:t>
      </w:r>
      <w:r w:rsidR="00345E5C">
        <w:t> </w:t>
      </w:r>
      <w:r w:rsidRPr="00E23121">
        <w:t>klidu pět minut posedět. Pustila jsem se po chodbě ke Stellinu pokoji. Byl tam Richard. Stál</w:t>
      </w:r>
      <w:r w:rsidR="00345E5C" w:rsidRPr="00E23121">
        <w:t xml:space="preserve"> u</w:t>
      </w:r>
      <w:r w:rsidR="00345E5C">
        <w:t> </w:t>
      </w:r>
      <w:r w:rsidRPr="00E23121">
        <w:t>okna</w:t>
      </w:r>
      <w:r w:rsidR="00345E5C" w:rsidRPr="00E23121">
        <w:t xml:space="preserve"> s</w:t>
      </w:r>
      <w:r w:rsidR="00345E5C">
        <w:t> </w:t>
      </w:r>
      <w:r w:rsidRPr="00E23121">
        <w:rPr>
          <w:i/>
        </w:rPr>
        <w:t>Timesy</w:t>
      </w:r>
      <w:r w:rsidR="00345E5C" w:rsidRPr="00E23121">
        <w:rPr>
          <w:i/>
        </w:rPr>
        <w:t xml:space="preserve"> </w:t>
      </w:r>
      <w:r w:rsidR="00345E5C" w:rsidRPr="00E23121">
        <w:t>v</w:t>
      </w:r>
      <w:r w:rsidR="00345E5C">
        <w:rPr>
          <w:i/>
        </w:rPr>
        <w:t> </w:t>
      </w:r>
      <w:r w:rsidRPr="00E23121">
        <w:t>ruce. Omluvila jsem se, řekla jsem, že půjdu.</w:t>
      </w:r>
    </w:p>
    <w:p w:rsidR="00345E5C" w:rsidRPr="00E23121" w:rsidRDefault="00D34DB7" w:rsidP="00E23121">
      <w:pPr>
        <w:pStyle w:val="Text"/>
      </w:pPr>
      <w:r w:rsidRPr="00E23121">
        <w:t>„</w:t>
      </w:r>
      <w:r w:rsidR="000251E4" w:rsidRPr="00E23121">
        <w:t>Ne, nechoďte. Zůstaňte prosím. Přišel jsem pro matčiny věci.</w:t>
      </w:r>
      <w:r w:rsidRPr="00E23121">
        <w:t>“</w:t>
      </w:r>
    </w:p>
    <w:p w:rsidR="00D34DB7" w:rsidRPr="00E23121" w:rsidRDefault="00345E5C" w:rsidP="00E23121">
      <w:pPr>
        <w:pStyle w:val="Text"/>
      </w:pPr>
      <w:r w:rsidRPr="00E23121">
        <w:t>Z</w:t>
      </w:r>
      <w:r>
        <w:t> </w:t>
      </w:r>
      <w:r w:rsidR="000251E4" w:rsidRPr="00E23121">
        <w:t>postel</w:t>
      </w:r>
      <w:r w:rsidR="001A5192">
        <w:t>e bylo sundané všechno povlečení</w:t>
      </w:r>
      <w:r w:rsidR="000251E4" w:rsidRPr="00E23121">
        <w:t>. Na matraci ležel otevřený velký kufr.</w:t>
      </w:r>
    </w:p>
    <w:p w:rsidR="00D34DB7" w:rsidRPr="00E23121" w:rsidRDefault="00D34DB7" w:rsidP="00E23121">
      <w:pPr>
        <w:pStyle w:val="Text"/>
      </w:pPr>
      <w:r w:rsidRPr="00E23121">
        <w:t>„</w:t>
      </w:r>
      <w:r w:rsidR="000251E4" w:rsidRPr="00E23121">
        <w:t>Podívejte, jsou</w:t>
      </w:r>
      <w:r w:rsidR="00345E5C" w:rsidRPr="00E23121">
        <w:t xml:space="preserve"> z</w:t>
      </w:r>
      <w:r w:rsidR="00345E5C">
        <w:t> </w:t>
      </w:r>
      <w:r w:rsidR="000251E4" w:rsidRPr="00E23121">
        <w:t>poslední soboty,</w:t>
      </w:r>
      <w:r w:rsidRPr="00E23121">
        <w:t>“</w:t>
      </w:r>
      <w:r w:rsidR="000251E4" w:rsidRPr="00E23121">
        <w:t xml:space="preserve"> řekl Richard. </w:t>
      </w:r>
      <w:r w:rsidRPr="00E23121">
        <w:t>„</w:t>
      </w:r>
      <w:r w:rsidR="000251E4" w:rsidRPr="00E23121">
        <w:t>Nedolušt</w:t>
      </w:r>
      <w:r w:rsidR="00554992" w:rsidRPr="00E23121">
        <w:t>i</w:t>
      </w:r>
      <w:r w:rsidRPr="00E23121">
        <w:t>l</w:t>
      </w:r>
      <w:r w:rsidR="000251E4" w:rsidRPr="00E23121">
        <w:t>a křížovku.</w:t>
      </w:r>
      <w:r w:rsidRPr="00E23121">
        <w:t>“</w:t>
      </w:r>
    </w:p>
    <w:p w:rsidR="00D34DB7" w:rsidRPr="00E23121" w:rsidRDefault="00D34DB7" w:rsidP="00E23121">
      <w:pPr>
        <w:pStyle w:val="Text"/>
        <w:jc w:val="left"/>
      </w:pPr>
      <w:r w:rsidRPr="00E23121">
        <w:t>„</w:t>
      </w:r>
      <w:r w:rsidR="00554992" w:rsidRPr="00E23121">
        <w:t>To by</w:t>
      </w:r>
      <w:r w:rsidR="000251E4" w:rsidRPr="00E23121">
        <w:t>lo znamení,</w:t>
      </w:r>
      <w:r w:rsidRPr="00E23121">
        <w:t>“</w:t>
      </w:r>
      <w:r w:rsidR="000251E4" w:rsidRPr="00E23121">
        <w:t xml:space="preserve"> řekla jsem. </w:t>
      </w:r>
      <w:r w:rsidRPr="00E23121">
        <w:t>„</w:t>
      </w:r>
      <w:r w:rsidR="000251E4" w:rsidRPr="00E23121">
        <w:t>Vždycky ji vyluštila. Chtěl byste, abych vám sbalila její oblečení?</w:t>
      </w:r>
      <w:r w:rsidRPr="00E23121">
        <w:t>“</w:t>
      </w:r>
    </w:p>
    <w:p w:rsidR="00D34DB7" w:rsidRPr="00E23121" w:rsidRDefault="00D34DB7" w:rsidP="00E23121">
      <w:pPr>
        <w:pStyle w:val="Text"/>
        <w:jc w:val="left"/>
      </w:pPr>
      <w:r w:rsidRPr="00E23121">
        <w:t>„</w:t>
      </w:r>
      <w:r w:rsidR="000251E4" w:rsidRPr="00E23121">
        <w:t>To by mi moc pomohlo.</w:t>
      </w:r>
      <w:r w:rsidRPr="00E23121">
        <w:t>“</w:t>
      </w:r>
    </w:p>
    <w:p w:rsidR="00D34DB7" w:rsidRPr="00E23121" w:rsidRDefault="000251E4" w:rsidP="00890750">
      <w:pPr>
        <w:pStyle w:val="Text"/>
      </w:pPr>
      <w:r w:rsidRPr="00E23121">
        <w:t>Modré puntíkované šaty, květované šaty</w:t>
      </w:r>
      <w:r w:rsidR="00345E5C" w:rsidRPr="00E23121">
        <w:t xml:space="preserve"> a</w:t>
      </w:r>
      <w:r w:rsidR="00345E5C">
        <w:t> </w:t>
      </w:r>
      <w:r w:rsidRPr="00E23121">
        <w:t>kabátek, krémový vlněný plášť</w:t>
      </w:r>
      <w:r w:rsidR="00D34DB7" w:rsidRPr="00E23121">
        <w:t>…</w:t>
      </w:r>
      <w:r w:rsidR="00554992" w:rsidRPr="00E23121">
        <w:t xml:space="preserve"> složila jsem je tak,</w:t>
      </w:r>
      <w:r w:rsidRPr="00E23121">
        <w:t xml:space="preserve"> jak skládá věci babička, položila jsem je přední částí dolů, </w:t>
      </w:r>
      <w:r w:rsidR="00890750">
        <w:t xml:space="preserve">pak jsem přeložila levou stranu, </w:t>
      </w:r>
      <w:r w:rsidRPr="00E23121">
        <w:t>potom pravou, rukávy stejně</w:t>
      </w:r>
      <w:r w:rsidR="00345E5C" w:rsidRPr="00E23121">
        <w:t xml:space="preserve"> a</w:t>
      </w:r>
      <w:r w:rsidR="00345E5C">
        <w:t> </w:t>
      </w:r>
      <w:r w:rsidRPr="00E23121">
        <w:t>uhladit. Zhluboka jsem se nadechla. Řekla jsem:</w:t>
      </w:r>
    </w:p>
    <w:p w:rsidR="00D34DB7" w:rsidRPr="00E23121" w:rsidRDefault="00D34DB7" w:rsidP="00E23121">
      <w:pPr>
        <w:pStyle w:val="Text"/>
        <w:jc w:val="left"/>
      </w:pPr>
      <w:r w:rsidRPr="00E23121">
        <w:t>„</w:t>
      </w:r>
      <w:r w:rsidR="000251E4" w:rsidRPr="00E23121">
        <w:t>Mohla bych vás</w:t>
      </w:r>
      <w:r w:rsidR="00345E5C" w:rsidRPr="00E23121">
        <w:t xml:space="preserve"> o</w:t>
      </w:r>
      <w:r w:rsidR="00345E5C">
        <w:t> </w:t>
      </w:r>
      <w:r w:rsidR="000251E4" w:rsidRPr="00E23121">
        <w:t>něco poprosit?</w:t>
      </w:r>
      <w:r w:rsidRPr="00E23121">
        <w:t>“</w:t>
      </w:r>
    </w:p>
    <w:p w:rsidR="00D34DB7" w:rsidRPr="00E23121" w:rsidRDefault="000251E4" w:rsidP="00E23121">
      <w:pPr>
        <w:pStyle w:val="Text"/>
      </w:pPr>
      <w:r w:rsidRPr="00E23121">
        <w:t>Jen jsem to vyslovila, poznala jsem, že si myslí, že budu chtít něco</w:t>
      </w:r>
      <w:r w:rsidR="00345E5C" w:rsidRPr="00E23121">
        <w:t xml:space="preserve"> z</w:t>
      </w:r>
      <w:r w:rsidR="00345E5C">
        <w:t> </w:t>
      </w:r>
      <w:r w:rsidRPr="00E23121">
        <w:t>jejího oblečení</w:t>
      </w:r>
      <w:r w:rsidR="00554992" w:rsidRPr="00E23121">
        <w:t>. To by byl nápad. Šaty po mrtvé</w:t>
      </w:r>
      <w:r w:rsidRPr="00E23121">
        <w:t>m dlouho nevydrží, rozpadají se</w:t>
      </w:r>
      <w:r w:rsidR="00982E6B">
        <w:t>,</w:t>
      </w:r>
      <w:r w:rsidRPr="00E23121">
        <w:t xml:space="preserve"> jako se rozpadá ten, co je nosil</w:t>
      </w:r>
      <w:r w:rsidR="00D34DB7" w:rsidRPr="00E23121">
        <w:t>…</w:t>
      </w:r>
    </w:p>
    <w:p w:rsidR="00D34DB7" w:rsidRPr="00E23121" w:rsidRDefault="00A17D88" w:rsidP="00E23121">
      <w:pPr>
        <w:pStyle w:val="Text"/>
      </w:pPr>
      <w:r>
        <w:lastRenderedPageBreak/>
        <w:t>„</w:t>
      </w:r>
      <w:r w:rsidR="00554992" w:rsidRPr="00E23121">
        <w:t>Ano,</w:t>
      </w:r>
      <w:r w:rsidR="000251E4" w:rsidRPr="00E23121">
        <w:t xml:space="preserve"> samozřejmě.</w:t>
      </w:r>
      <w:r w:rsidR="00345E5C" w:rsidRPr="00E23121">
        <w:t xml:space="preserve"> O</w:t>
      </w:r>
      <w:r w:rsidR="00345E5C">
        <w:t> </w:t>
      </w:r>
      <w:r w:rsidR="000251E4" w:rsidRPr="00E23121">
        <w:t>cokoli. Po tom, co jste pro moji matku udělala.</w:t>
      </w:r>
      <w:r w:rsidR="00D34DB7" w:rsidRPr="00E23121">
        <w:t>“</w:t>
      </w:r>
    </w:p>
    <w:p w:rsidR="00D34DB7" w:rsidRPr="00E23121" w:rsidRDefault="00D34DB7" w:rsidP="00E23121">
      <w:pPr>
        <w:pStyle w:val="Text"/>
      </w:pPr>
      <w:r w:rsidRPr="00E23121">
        <w:t>„</w:t>
      </w:r>
      <w:r w:rsidR="000251E4" w:rsidRPr="00E23121">
        <w:t>Ne, jde mi</w:t>
      </w:r>
      <w:r w:rsidR="00345E5C" w:rsidRPr="00E23121">
        <w:t xml:space="preserve"> o</w:t>
      </w:r>
      <w:r w:rsidR="00345E5C">
        <w:t> </w:t>
      </w:r>
      <w:r w:rsidR="000251E4" w:rsidRPr="00E23121">
        <w:t>něco jiného. Kdybyste mohl zjistit, kde někdo je, chci říct, jak se</w:t>
      </w:r>
      <w:r w:rsidR="00345E5C" w:rsidRPr="00E23121">
        <w:t xml:space="preserve"> s</w:t>
      </w:r>
      <w:r w:rsidR="00345E5C">
        <w:t> </w:t>
      </w:r>
      <w:r w:rsidR="000251E4" w:rsidRPr="00E23121">
        <w:t>ním spojit</w:t>
      </w:r>
      <w:r w:rsidRPr="00E23121">
        <w:t>…“</w:t>
      </w:r>
      <w:r w:rsidR="000251E4" w:rsidRPr="00E23121">
        <w:t xml:space="preserve"> Vysvětlila jsem mu to. Byla jsem diskrétní. Mluvila jsem, nebo aspoň myslím, že jsem mluvila, jako by Ned byl někdo, koho sotva znám, někdo, kdo si svého času pronajal domek</w:t>
      </w:r>
      <w:r w:rsidR="00345E5C" w:rsidRPr="00E23121">
        <w:t xml:space="preserve"> v</w:t>
      </w:r>
      <w:r w:rsidR="00345E5C">
        <w:t> </w:t>
      </w:r>
      <w:r w:rsidR="000251E4" w:rsidRPr="00E23121">
        <w:t>naší vesnici. Nutně</w:t>
      </w:r>
      <w:r w:rsidR="00345E5C" w:rsidRPr="00E23121">
        <w:t xml:space="preserve"> s</w:t>
      </w:r>
      <w:r w:rsidR="00345E5C">
        <w:t> </w:t>
      </w:r>
      <w:r w:rsidR="000251E4" w:rsidRPr="00E23121">
        <w:t>ním potřebuji mluvit. Snažila jsem se, aby to vyznělo, že jde</w:t>
      </w:r>
      <w:r w:rsidR="00345E5C" w:rsidRPr="00E23121">
        <w:t xml:space="preserve"> o</w:t>
      </w:r>
      <w:r w:rsidR="00345E5C">
        <w:t> </w:t>
      </w:r>
      <w:r w:rsidR="000251E4" w:rsidRPr="00E23121">
        <w:t>obchod.</w:t>
      </w:r>
    </w:p>
    <w:p w:rsidR="00D34DB7" w:rsidRPr="00E23121" w:rsidRDefault="00D34DB7" w:rsidP="00E23121">
      <w:pPr>
        <w:pStyle w:val="Text"/>
      </w:pPr>
      <w:r w:rsidRPr="00E23121">
        <w:t>„</w:t>
      </w:r>
      <w:r w:rsidR="000251E4" w:rsidRPr="00E23121">
        <w:t>Udělám to pro vás,</w:t>
      </w:r>
      <w:r w:rsidRPr="00E23121">
        <w:t>“</w:t>
      </w:r>
      <w:r w:rsidR="000251E4" w:rsidRPr="00E23121">
        <w:t xml:space="preserve"> řekl. Nezeptal se, jestli jsem měla Neda</w:t>
      </w:r>
      <w:r w:rsidR="001A5192">
        <w:t xml:space="preserve"> ráda nebo jestli to bude vhodné</w:t>
      </w:r>
      <w:r w:rsidR="000251E4" w:rsidRPr="00E23121">
        <w:t>. Prostě řekl, že to udělá,</w:t>
      </w:r>
      <w:r w:rsidR="00345E5C" w:rsidRPr="00E23121">
        <w:t xml:space="preserve"> a</w:t>
      </w:r>
      <w:r w:rsidR="00345E5C">
        <w:t> </w:t>
      </w:r>
      <w:r w:rsidR="000251E4" w:rsidRPr="00E23121">
        <w:t>uchopil sluchátko telefonu vedle Stelliny postele.</w:t>
      </w:r>
    </w:p>
    <w:p w:rsidR="00D34DB7" w:rsidRPr="00E23121" w:rsidRDefault="000251E4" w:rsidP="00E23121">
      <w:pPr>
        <w:pStyle w:val="Text"/>
      </w:pPr>
      <w:r w:rsidRPr="00E23121">
        <w:t>Nechtěla jsem</w:t>
      </w:r>
      <w:r w:rsidR="00345E5C" w:rsidRPr="00E23121">
        <w:t xml:space="preserve"> u</w:t>
      </w:r>
      <w:r w:rsidR="00345E5C">
        <w:t> </w:t>
      </w:r>
      <w:r w:rsidRPr="00E23121">
        <w:t>toho být. Chtěla jsem</w:t>
      </w:r>
      <w:r w:rsidR="00554992" w:rsidRPr="00E23121">
        <w:t xml:space="preserve"> se schovat, tak abych nic nesly</w:t>
      </w:r>
      <w:r w:rsidRPr="00E23121">
        <w:t>šela,</w:t>
      </w:r>
      <w:r w:rsidR="00345E5C" w:rsidRPr="00E23121">
        <w:t xml:space="preserve"> a</w:t>
      </w:r>
      <w:r w:rsidR="00345E5C">
        <w:t> </w:t>
      </w:r>
      <w:r w:rsidRPr="00E23121">
        <w:t>pak se vrátit</w:t>
      </w:r>
      <w:r w:rsidR="00345E5C" w:rsidRPr="00E23121">
        <w:t xml:space="preserve"> a</w:t>
      </w:r>
      <w:r w:rsidR="00345E5C">
        <w:t> </w:t>
      </w:r>
      <w:r w:rsidRPr="00E23121">
        <w:t>zjistit, že všechno je</w:t>
      </w:r>
      <w:r w:rsidR="00345E5C" w:rsidRPr="00E23121">
        <w:t xml:space="preserve"> v</w:t>
      </w:r>
      <w:r w:rsidR="00345E5C">
        <w:t> </w:t>
      </w:r>
      <w:r w:rsidRPr="00E23121">
        <w:t>pořádku, na druhém konci linky je Ned</w:t>
      </w:r>
      <w:r w:rsidR="00345E5C" w:rsidRPr="00E23121">
        <w:t xml:space="preserve"> a</w:t>
      </w:r>
      <w:r w:rsidR="00345E5C">
        <w:t> </w:t>
      </w:r>
      <w:r w:rsidRPr="00E23121">
        <w:t>chce se mnou mluvit. Nemohla jsem se schovat, musela jsem tam zůstat. Ale mohla jsem se dotýkat dřeva. Zatímco vytáčel číslo, stála jsem</w:t>
      </w:r>
      <w:r w:rsidR="00345E5C" w:rsidRPr="00E23121">
        <w:t xml:space="preserve"> a</w:t>
      </w:r>
      <w:r w:rsidR="00345E5C">
        <w:t> </w:t>
      </w:r>
      <w:r w:rsidRPr="00E23121">
        <w:t>o</w:t>
      </w:r>
      <w:r w:rsidR="00AF6D64">
        <w:t>bě</w:t>
      </w:r>
      <w:r w:rsidRPr="00E23121">
        <w:t>ma rukama se držela okraje</w:t>
      </w:r>
      <w:r w:rsidR="00AF6D64">
        <w:t xml:space="preserve"> Stellina ořechového stolu</w:t>
      </w:r>
      <w:r w:rsidR="00345E5C">
        <w:t xml:space="preserve"> a </w:t>
      </w:r>
      <w:r w:rsidR="00AF6D64">
        <w:t>vní</w:t>
      </w:r>
      <w:r w:rsidRPr="00E23121">
        <w:t>mala hojivou, blahodárnou kresbu dřeva.</w:t>
      </w:r>
    </w:p>
    <w:p w:rsidR="00D34DB7" w:rsidRPr="00E23121" w:rsidRDefault="000251E4" w:rsidP="00E23121">
      <w:pPr>
        <w:pStyle w:val="Text"/>
      </w:pPr>
      <w:r w:rsidRPr="00E23121">
        <w:t>Richard měl hlas jako Ned. Takový typ hlasu se získá na soukromé škole</w:t>
      </w:r>
      <w:r w:rsidR="00345E5C" w:rsidRPr="00E23121">
        <w:t xml:space="preserve"> a</w:t>
      </w:r>
      <w:r w:rsidR="00345E5C">
        <w:t> </w:t>
      </w:r>
      <w:r w:rsidRPr="00E23121">
        <w:t>prestižní vysoké</w:t>
      </w:r>
      <w:r w:rsidR="00345E5C" w:rsidRPr="00E23121">
        <w:t xml:space="preserve"> a</w:t>
      </w:r>
      <w:r w:rsidR="00345E5C">
        <w:t> </w:t>
      </w:r>
      <w:r w:rsidRPr="00E23121">
        <w:t>říkejte si</w:t>
      </w:r>
      <w:r w:rsidR="00982E6B">
        <w:t>,</w:t>
      </w:r>
      <w:r w:rsidRPr="00E23121">
        <w:t xml:space="preserve"> co</w:t>
      </w:r>
      <w:r w:rsidR="00554992" w:rsidRPr="00E23121">
        <w:t xml:space="preserve"> chcete, dělá na lidi dojem, vnímají</w:t>
      </w:r>
      <w:r w:rsidR="00345E5C" w:rsidRPr="00E23121">
        <w:t xml:space="preserve"> z</w:t>
      </w:r>
      <w:r w:rsidR="00345E5C">
        <w:t> </w:t>
      </w:r>
      <w:r w:rsidRPr="00E23121">
        <w:t>něho autoritu</w:t>
      </w:r>
      <w:r w:rsidR="00345E5C" w:rsidRPr="00E23121">
        <w:t xml:space="preserve"> a</w:t>
      </w:r>
      <w:r w:rsidR="00345E5C">
        <w:t> </w:t>
      </w:r>
      <w:r w:rsidRPr="00E23121">
        <w:t>informovanost</w:t>
      </w:r>
      <w:r w:rsidR="00345E5C" w:rsidRPr="00E23121">
        <w:t xml:space="preserve"> a</w:t>
      </w:r>
      <w:r w:rsidR="00345E5C">
        <w:t> </w:t>
      </w:r>
      <w:r w:rsidRPr="00E23121">
        <w:t>moc. Bylo to velice zvláštní slyšet ho, ja</w:t>
      </w:r>
      <w:r w:rsidR="00554992" w:rsidRPr="00E23121">
        <w:t>k vyslovuje Nedovo jmé</w:t>
      </w:r>
      <w:r w:rsidRPr="00E23121">
        <w:t>no, jako</w:t>
      </w:r>
      <w:r w:rsidR="00345E5C" w:rsidRPr="00E23121">
        <w:t xml:space="preserve"> v</w:t>
      </w:r>
      <w:r w:rsidR="00345E5C">
        <w:t> </w:t>
      </w:r>
      <w:r w:rsidRPr="00E23121">
        <w:t>nějakém snu, kde</w:t>
      </w:r>
      <w:r w:rsidR="00007686" w:rsidRPr="00E23121">
        <w:t xml:space="preserve"> lidé </w:t>
      </w:r>
      <w:r w:rsidR="00554992" w:rsidRPr="00E23121">
        <w:t>dělají</w:t>
      </w:r>
      <w:r w:rsidRPr="00E23121">
        <w:t xml:space="preserve"> věci, kte</w:t>
      </w:r>
      <w:r w:rsidR="00CC5AD8" w:rsidRPr="00E23121">
        <w:t>ré</w:t>
      </w:r>
      <w:r w:rsidR="00345E5C" w:rsidRPr="00E23121">
        <w:t xml:space="preserve"> v</w:t>
      </w:r>
      <w:r w:rsidR="00345E5C">
        <w:t> </w:t>
      </w:r>
      <w:r w:rsidRPr="00E23121">
        <w:t>životě nikdy nedělají,</w:t>
      </w:r>
      <w:r w:rsidR="00345E5C" w:rsidRPr="00E23121">
        <w:t xml:space="preserve"> a</w:t>
      </w:r>
      <w:r w:rsidR="00345E5C">
        <w:t> </w:t>
      </w:r>
      <w:r w:rsidRPr="00E23121">
        <w:t>mluví sebejistě</w:t>
      </w:r>
      <w:r w:rsidR="00345E5C" w:rsidRPr="00E23121">
        <w:t xml:space="preserve"> o</w:t>
      </w:r>
      <w:r w:rsidR="00345E5C">
        <w:t> </w:t>
      </w:r>
      <w:r w:rsidRPr="00E23121">
        <w:t>lidech,</w:t>
      </w:r>
      <w:r w:rsidR="00345E5C" w:rsidRPr="00E23121">
        <w:t xml:space="preserve"> s</w:t>
      </w:r>
      <w:r w:rsidR="00345E5C">
        <w:t> </w:t>
      </w:r>
      <w:r w:rsidRPr="00E23121">
        <w:t>nimiž se nikdy nesetkali.</w:t>
      </w:r>
    </w:p>
    <w:p w:rsidR="00D34DB7" w:rsidRPr="00E23121" w:rsidRDefault="000251E4" w:rsidP="00E23121">
      <w:pPr>
        <w:pStyle w:val="Text"/>
      </w:pPr>
      <w:r w:rsidRPr="00E23121">
        <w:t>Chtěl</w:t>
      </w:r>
      <w:r w:rsidR="00345E5C" w:rsidRPr="00E23121">
        <w:t xml:space="preserve"> k</w:t>
      </w:r>
      <w:r w:rsidR="00345E5C">
        <w:t> </w:t>
      </w:r>
      <w:r w:rsidRPr="00E23121">
        <w:t>telefonu Neda</w:t>
      </w:r>
      <w:r w:rsidR="00345E5C" w:rsidRPr="00E23121">
        <w:t xml:space="preserve"> a</w:t>
      </w:r>
      <w:r w:rsidR="00345E5C">
        <w:t> </w:t>
      </w:r>
      <w:r w:rsidRPr="00E23121">
        <w:t>já slyšela, jak se rozehrála hudba, tentokrát ne</w:t>
      </w:r>
      <w:r w:rsidR="00D34DB7" w:rsidRPr="00E23121">
        <w:t xml:space="preserve"> ‚Z</w:t>
      </w:r>
      <w:r w:rsidRPr="00E23121">
        <w:t>eleně rukávce</w:t>
      </w:r>
      <w:r w:rsidR="00D34DB7" w:rsidRPr="00E23121">
        <w:t>‘</w:t>
      </w:r>
      <w:r w:rsidRPr="00E23121">
        <w:t>, ale</w:t>
      </w:r>
      <w:r w:rsidR="00D34DB7" w:rsidRPr="00E23121">
        <w:t xml:space="preserve"> ‚C</w:t>
      </w:r>
      <w:r w:rsidRPr="00E23121">
        <w:t>hlap</w:t>
      </w:r>
      <w:r w:rsidR="00554992" w:rsidRPr="00E23121">
        <w:t>í</w:t>
      </w:r>
      <w:r w:rsidRPr="00E23121">
        <w:t>k</w:t>
      </w:r>
      <w:r w:rsidR="00345E5C" w:rsidRPr="00E23121">
        <w:t xml:space="preserve"> z</w:t>
      </w:r>
      <w:r w:rsidR="00345E5C">
        <w:t> </w:t>
      </w:r>
      <w:r w:rsidRPr="00E23121">
        <w:t>Lincolnshiru</w:t>
      </w:r>
      <w:r w:rsidR="00D34DB7" w:rsidRPr="00E23121">
        <w:t>‘</w:t>
      </w:r>
      <w:r w:rsidRPr="00E23121">
        <w:t>. Moc toho asi</w:t>
      </w:r>
      <w:r w:rsidR="00345E5C" w:rsidRPr="00E23121">
        <w:t xml:space="preserve"> o</w:t>
      </w:r>
      <w:r w:rsidR="00345E5C">
        <w:t> </w:t>
      </w:r>
      <w:r w:rsidRPr="00E23121">
        <w:t>hudbě vědět nebudou, tihle lidé, co tohle zařizují, když tam dali písničky, kte</w:t>
      </w:r>
      <w:r w:rsidR="00CC5AD8" w:rsidRPr="00E23121">
        <w:t>ré</w:t>
      </w:r>
      <w:r w:rsidRPr="00E23121">
        <w:t xml:space="preserve"> rozpoznávám. Zadržovala jsem dech</w:t>
      </w:r>
      <w:r w:rsidR="00345E5C" w:rsidRPr="00E23121">
        <w:t xml:space="preserve"> a</w:t>
      </w:r>
      <w:r w:rsidR="00345E5C">
        <w:t> </w:t>
      </w:r>
      <w:r w:rsidRPr="00E23121">
        <w:t>čekala, až se přes hudbu ozve Nedův hlas. Ale nic víc jsem neslyšela, slyšela jsem jenom Richarda.</w:t>
      </w:r>
    </w:p>
    <w:p w:rsidR="00D34DB7" w:rsidRPr="00E23121" w:rsidRDefault="00345E5C" w:rsidP="00E23121">
      <w:pPr>
        <w:pStyle w:val="Text"/>
        <w:jc w:val="left"/>
      </w:pPr>
      <w:r w:rsidRPr="00E23121">
        <w:t>„U</w:t>
      </w:r>
      <w:r>
        <w:t> </w:t>
      </w:r>
      <w:r w:rsidR="000251E4" w:rsidRPr="00E23121">
        <w:t>telefonu Richard Newland. Ano, doktor Newland.</w:t>
      </w:r>
      <w:r w:rsidR="00D34DB7" w:rsidRPr="00E23121">
        <w:t>“</w:t>
      </w:r>
    </w:p>
    <w:p w:rsidR="00D34DB7" w:rsidRPr="00E23121" w:rsidRDefault="00AD1A08" w:rsidP="00E23121">
      <w:pPr>
        <w:pStyle w:val="Text"/>
        <w:jc w:val="left"/>
      </w:pPr>
      <w:r>
        <w:t>Ticho. Nezřetelné mumlání</w:t>
      </w:r>
      <w:r w:rsidR="000251E4" w:rsidRPr="00E23121">
        <w:t>.</w:t>
      </w:r>
    </w:p>
    <w:p w:rsidR="00D34DB7" w:rsidRPr="00E23121" w:rsidRDefault="00345E5C" w:rsidP="00E23121">
      <w:pPr>
        <w:pStyle w:val="Text"/>
      </w:pPr>
      <w:r w:rsidRPr="00E23121">
        <w:t>„U</w:t>
      </w:r>
      <w:r>
        <w:t> </w:t>
      </w:r>
      <w:r w:rsidR="000251E4" w:rsidRPr="00E23121">
        <w:t>něho</w:t>
      </w:r>
      <w:r w:rsidRPr="00E23121">
        <w:t xml:space="preserve"> v</w:t>
      </w:r>
      <w:r>
        <w:t> </w:t>
      </w:r>
      <w:r w:rsidR="000251E4" w:rsidRPr="00E23121">
        <w:t>bytě to nikdo nebere.</w:t>
      </w:r>
      <w:r w:rsidR="00D34DB7" w:rsidRPr="00E23121">
        <w:t>“</w:t>
      </w:r>
      <w:r w:rsidR="000251E4" w:rsidRPr="00E23121">
        <w:t xml:space="preserve"> Další mumlání. </w:t>
      </w:r>
      <w:r w:rsidR="00D34DB7" w:rsidRPr="00E23121">
        <w:t>„</w:t>
      </w:r>
      <w:r w:rsidR="000251E4" w:rsidRPr="00E23121">
        <w:t>Dejte mi tedy</w:t>
      </w:r>
      <w:r w:rsidRPr="00E23121">
        <w:t xml:space="preserve"> k</w:t>
      </w:r>
      <w:r>
        <w:t> </w:t>
      </w:r>
      <w:r w:rsidR="000251E4" w:rsidRPr="00E23121">
        <w:t>telefonu někoho, kdo to vědět bude, ano?</w:t>
      </w:r>
      <w:r w:rsidR="00D34DB7" w:rsidRPr="00E23121">
        <w:t>“</w:t>
      </w:r>
    </w:p>
    <w:p w:rsidR="00D34DB7" w:rsidRPr="00E23121" w:rsidRDefault="000251E4" w:rsidP="00E23121">
      <w:pPr>
        <w:pStyle w:val="Text"/>
      </w:pPr>
      <w:r w:rsidRPr="00E23121">
        <w:t>Zvláštní, jak jsem</w:t>
      </w:r>
      <w:r w:rsidR="00345E5C" w:rsidRPr="00E23121">
        <w:t xml:space="preserve"> v</w:t>
      </w:r>
      <w:r w:rsidR="00345E5C">
        <w:t> </w:t>
      </w:r>
      <w:r w:rsidRPr="00E23121">
        <w:t>tu chvíli měla</w:t>
      </w:r>
      <w:r w:rsidR="00345E5C" w:rsidRPr="00E23121">
        <w:t xml:space="preserve"> v</w:t>
      </w:r>
      <w:r w:rsidR="00345E5C">
        <w:t> </w:t>
      </w:r>
      <w:r w:rsidRPr="00E23121">
        <w:t>hlavě úplně prázdno. Jako bych byla zavěšená</w:t>
      </w:r>
      <w:r w:rsidR="00345E5C" w:rsidRPr="00E23121">
        <w:t xml:space="preserve"> v</w:t>
      </w:r>
      <w:r w:rsidR="00345E5C">
        <w:t> </w:t>
      </w:r>
      <w:r w:rsidRPr="00E23121">
        <w:t>nicotě, vzepřená jenom na dřevě toho stolu, jako kdyby mě podpíral</w:t>
      </w:r>
      <w:r w:rsidR="00345E5C" w:rsidRPr="00E23121">
        <w:t xml:space="preserve"> v</w:t>
      </w:r>
      <w:r w:rsidR="00345E5C">
        <w:t> </w:t>
      </w:r>
      <w:r w:rsidRPr="00E23121">
        <w:t>pr</w:t>
      </w:r>
      <w:r w:rsidR="00554992" w:rsidRPr="00E23121">
        <w:t>ostoru. Neviděla jsem nic než bí</w:t>
      </w:r>
      <w:r w:rsidR="00CC5AD8" w:rsidRPr="00E23121">
        <w:t>lé</w:t>
      </w:r>
      <w:r w:rsidRPr="00E23121">
        <w:t xml:space="preserve"> stěny, </w:t>
      </w:r>
      <w:r w:rsidRPr="00E23121">
        <w:lastRenderedPageBreak/>
        <w:t>otevřený kufr</w:t>
      </w:r>
      <w:r w:rsidR="00345E5C" w:rsidRPr="00E23121">
        <w:t xml:space="preserve"> a</w:t>
      </w:r>
      <w:r w:rsidR="00345E5C">
        <w:t> </w:t>
      </w:r>
      <w:r w:rsidRPr="00E23121">
        <w:t>Richardova záda, úzká jako</w:t>
      </w:r>
      <w:r w:rsidR="00345E5C" w:rsidRPr="00E23121">
        <w:t xml:space="preserve"> u</w:t>
      </w:r>
      <w:r w:rsidR="00345E5C">
        <w:t> </w:t>
      </w:r>
      <w:r w:rsidRPr="00E23121">
        <w:t>chlapce. L</w:t>
      </w:r>
      <w:r w:rsidR="00554992" w:rsidRPr="00E23121">
        <w:t>opatky mu pod sakem vystupovaly</w:t>
      </w:r>
      <w:r w:rsidRPr="00E23121">
        <w:t>. Modré</w:t>
      </w:r>
      <w:r w:rsidR="00554992" w:rsidRPr="00E23121">
        <w:t xml:space="preserve"> šaty ležely</w:t>
      </w:r>
      <w:r w:rsidR="00345E5C" w:rsidRPr="00E23121">
        <w:t xml:space="preserve"> v</w:t>
      </w:r>
      <w:r w:rsidR="00345E5C">
        <w:t> </w:t>
      </w:r>
      <w:r w:rsidR="00554992" w:rsidRPr="00E23121">
        <w:t>kufru nahoře</w:t>
      </w:r>
      <w:r w:rsidR="00345E5C" w:rsidRPr="00E23121">
        <w:t xml:space="preserve"> a</w:t>
      </w:r>
      <w:r w:rsidR="00345E5C">
        <w:t> </w:t>
      </w:r>
      <w:r w:rsidR="00554992" w:rsidRPr="00E23121">
        <w:t>bí</w:t>
      </w:r>
      <w:r w:rsidR="00CC5AD8" w:rsidRPr="00E23121">
        <w:t>lé</w:t>
      </w:r>
      <w:r w:rsidRPr="00E23121">
        <w:t xml:space="preserve"> puntíky se roztančily, poskakovaly</w:t>
      </w:r>
      <w:r w:rsidR="00345E5C" w:rsidRPr="00E23121">
        <w:t xml:space="preserve"> a</w:t>
      </w:r>
      <w:r w:rsidR="00345E5C">
        <w:t> </w:t>
      </w:r>
      <w:r w:rsidRPr="00E23121">
        <w:t>vlnily se mi před očima.</w:t>
      </w:r>
    </w:p>
    <w:p w:rsidR="00D34DB7" w:rsidRPr="00E23121" w:rsidRDefault="000251E4" w:rsidP="00E23121">
      <w:pPr>
        <w:pStyle w:val="Text"/>
        <w:jc w:val="left"/>
      </w:pPr>
      <w:r w:rsidRPr="00E23121">
        <w:t xml:space="preserve">Richard řekl </w:t>
      </w:r>
      <w:r w:rsidR="00A17D88">
        <w:t>„</w:t>
      </w:r>
      <w:r w:rsidRPr="00E23121">
        <w:t>Ano</w:t>
      </w:r>
      <w:r w:rsidR="00D34DB7" w:rsidRPr="00E23121">
        <w:t>“</w:t>
      </w:r>
      <w:r w:rsidR="00345E5C" w:rsidRPr="00E23121">
        <w:t xml:space="preserve"> a</w:t>
      </w:r>
      <w:r w:rsidR="00345E5C">
        <w:t> </w:t>
      </w:r>
      <w:r w:rsidR="00A17D88">
        <w:t>„</w:t>
      </w:r>
      <w:r w:rsidRPr="00E23121">
        <w:t>Aha</w:t>
      </w:r>
      <w:r w:rsidR="00D34DB7" w:rsidRPr="00E23121">
        <w:t>“</w:t>
      </w:r>
      <w:r w:rsidR="00345E5C" w:rsidRPr="00E23121">
        <w:t xml:space="preserve"> a</w:t>
      </w:r>
      <w:r w:rsidR="00345E5C">
        <w:t> </w:t>
      </w:r>
      <w:r w:rsidR="00D34DB7" w:rsidRPr="00E23121">
        <w:t>„</w:t>
      </w:r>
      <w:r w:rsidRPr="00E23121">
        <w:t>Kdy se vrátí?</w:t>
      </w:r>
      <w:r w:rsidR="00D34DB7" w:rsidRPr="00E23121">
        <w:t>“</w:t>
      </w:r>
    </w:p>
    <w:p w:rsidR="00D34DB7" w:rsidRPr="00E23121" w:rsidRDefault="000251E4" w:rsidP="00E23121">
      <w:pPr>
        <w:pStyle w:val="Text"/>
      </w:pPr>
      <w:r w:rsidRPr="00E23121">
        <w:t>Bílé puntíky se míhaly</w:t>
      </w:r>
      <w:r w:rsidR="00345E5C" w:rsidRPr="00E23121">
        <w:t xml:space="preserve"> a</w:t>
      </w:r>
      <w:r w:rsidR="00345E5C">
        <w:t> </w:t>
      </w:r>
      <w:r w:rsidRPr="00E23121">
        <w:t>převalovaly. Odstoupila jsem od stolu</w:t>
      </w:r>
      <w:r w:rsidR="00345E5C" w:rsidRPr="00E23121">
        <w:t xml:space="preserve"> a</w:t>
      </w:r>
      <w:r w:rsidR="00345E5C">
        <w:t> </w:t>
      </w:r>
      <w:r w:rsidRPr="00E23121">
        <w:t>opřela se</w:t>
      </w:r>
      <w:r w:rsidR="00345E5C" w:rsidRPr="00E23121">
        <w:t xml:space="preserve"> o</w:t>
      </w:r>
      <w:r w:rsidR="00345E5C">
        <w:t> </w:t>
      </w:r>
      <w:r w:rsidRPr="00E23121">
        <w:t>postel,</w:t>
      </w:r>
      <w:r w:rsidR="00345E5C" w:rsidRPr="00E23121">
        <w:t xml:space="preserve"> a</w:t>
      </w:r>
      <w:r w:rsidR="00345E5C">
        <w:t> </w:t>
      </w:r>
      <w:r w:rsidRPr="00E23121">
        <w:t>upřela pohled na červené spirály na růžovém potahu matrace. Spirály se přemísťovaly</w:t>
      </w:r>
      <w:r w:rsidR="00345E5C" w:rsidRPr="00E23121">
        <w:t xml:space="preserve"> a</w:t>
      </w:r>
      <w:r w:rsidR="00345E5C">
        <w:t> </w:t>
      </w:r>
      <w:r w:rsidRPr="00E23121">
        <w:t>kroutily, jak</w:t>
      </w:r>
      <w:r w:rsidR="00982E6B">
        <w:t>o by to ony působily bušení</w:t>
      </w:r>
      <w:r w:rsidR="00345E5C">
        <w:t xml:space="preserve"> v </w:t>
      </w:r>
      <w:r w:rsidR="00982E6B">
        <w:t>mé</w:t>
      </w:r>
      <w:r w:rsidRPr="00E23121">
        <w:t xml:space="preserve"> hlavě. Richard zavěsil</w:t>
      </w:r>
      <w:r w:rsidR="00345E5C" w:rsidRPr="00E23121">
        <w:t xml:space="preserve"> a</w:t>
      </w:r>
      <w:r w:rsidR="00345E5C">
        <w:t> </w:t>
      </w:r>
      <w:r w:rsidRPr="00E23121">
        <w:t>otočil se. Přemohla jsem se</w:t>
      </w:r>
      <w:r w:rsidR="00345E5C" w:rsidRPr="00E23121">
        <w:t xml:space="preserve"> a</w:t>
      </w:r>
      <w:r w:rsidR="00345E5C">
        <w:t> </w:t>
      </w:r>
      <w:r w:rsidRPr="00E23121">
        <w:t>postavila se zpříma.</w:t>
      </w:r>
    </w:p>
    <w:p w:rsidR="00D34DB7" w:rsidRPr="00E23121" w:rsidRDefault="00D34DB7" w:rsidP="00E23121">
      <w:pPr>
        <w:pStyle w:val="Text"/>
        <w:jc w:val="left"/>
      </w:pPr>
      <w:r w:rsidRPr="00E23121">
        <w:t>„</w:t>
      </w:r>
      <w:r w:rsidR="000251E4" w:rsidRPr="00E23121">
        <w:t>Jste</w:t>
      </w:r>
      <w:r w:rsidR="00345E5C" w:rsidRPr="00E23121">
        <w:t xml:space="preserve"> v</w:t>
      </w:r>
      <w:r w:rsidR="00345E5C">
        <w:t> </w:t>
      </w:r>
      <w:r w:rsidR="000251E4" w:rsidRPr="00E23121">
        <w:t>pořádku?</w:t>
      </w:r>
      <w:r w:rsidRPr="00E23121">
        <w:t>“</w:t>
      </w:r>
      <w:r w:rsidR="000251E4" w:rsidRPr="00E23121">
        <w:t xml:space="preserve"> zeptal se.</w:t>
      </w:r>
    </w:p>
    <w:p w:rsidR="00D34DB7" w:rsidRPr="00E23121" w:rsidRDefault="00F01C2B" w:rsidP="00E23121">
      <w:pPr>
        <w:pStyle w:val="Text"/>
        <w:jc w:val="left"/>
      </w:pPr>
      <w:r>
        <w:t>„</w:t>
      </w:r>
      <w:r w:rsidR="000251E4" w:rsidRPr="00E23121">
        <w:t>Ano, samozřejmě.</w:t>
      </w:r>
      <w:r w:rsidR="00D34DB7" w:rsidRPr="00E23121">
        <w:t>“</w:t>
      </w:r>
    </w:p>
    <w:p w:rsidR="00D34DB7" w:rsidRPr="00E23121" w:rsidRDefault="00D34DB7" w:rsidP="00E23121">
      <w:pPr>
        <w:pStyle w:val="Text"/>
      </w:pPr>
      <w:r w:rsidRPr="00E23121">
        <w:t>„</w:t>
      </w:r>
      <w:r w:rsidR="000251E4" w:rsidRPr="00E23121">
        <w:t>Odjel na dovolenou. Někam na lyže, říkali. Do Innsb</w:t>
      </w:r>
      <w:r w:rsidR="00982E6B">
        <w:t>rucku. Ne, do Interlakenu. Vrátí</w:t>
      </w:r>
      <w:r w:rsidR="000251E4" w:rsidRPr="00E23121">
        <w:t xml:space="preserve"> se třetího ledna. Potřebovala jste</w:t>
      </w:r>
      <w:r w:rsidR="00345E5C" w:rsidRPr="00E23121">
        <w:t xml:space="preserve"> s</w:t>
      </w:r>
      <w:r w:rsidR="00345E5C">
        <w:t> </w:t>
      </w:r>
      <w:r w:rsidR="000251E4" w:rsidRPr="00E23121">
        <w:t>ním nutně mluvit?</w:t>
      </w:r>
      <w:r w:rsidRPr="00E23121">
        <w:t>“</w:t>
      </w:r>
    </w:p>
    <w:p w:rsidR="00D34DB7" w:rsidRPr="00E23121" w:rsidRDefault="000251E4" w:rsidP="00E23121">
      <w:pPr>
        <w:pStyle w:val="Text"/>
      </w:pPr>
      <w:r w:rsidRPr="00E23121">
        <w:t>Nebyla jsem schopna ze sebe vypravit slovo. Sotva jsem dokázala maličko zavrtět</w:t>
      </w:r>
      <w:r w:rsidR="00711A37">
        <w:t xml:space="preserve"> hlavou. Přinutila jsem se obejí</w:t>
      </w:r>
      <w:r w:rsidRPr="00E23121">
        <w:t>t postel</w:t>
      </w:r>
      <w:r w:rsidR="00345E5C">
        <w:t> </w:t>
      </w:r>
      <w:r w:rsidR="00345E5C" w:rsidRPr="00E23121">
        <w:t>–</w:t>
      </w:r>
      <w:r w:rsidR="00345E5C">
        <w:t> </w:t>
      </w:r>
      <w:r w:rsidRPr="00E23121">
        <w:t>kráčela jsem ztuhle jako robot</w:t>
      </w:r>
      <w:r w:rsidR="00345E5C">
        <w:t> </w:t>
      </w:r>
      <w:r w:rsidR="00345E5C" w:rsidRPr="00E23121">
        <w:t>–</w:t>
      </w:r>
      <w:r w:rsidR="00345E5C">
        <w:t> </w:t>
      </w:r>
      <w:r w:rsidRPr="00E23121">
        <w:t>a sundat další šaty</w:t>
      </w:r>
      <w:r w:rsidR="00345E5C" w:rsidRPr="00E23121">
        <w:t xml:space="preserve"> z</w:t>
      </w:r>
      <w:r w:rsidR="00345E5C">
        <w:t> </w:t>
      </w:r>
      <w:r w:rsidRPr="00E23121">
        <w:t>ramínka. Připadalo mi, že mi ani nebije srdce,</w:t>
      </w:r>
      <w:r w:rsidR="00345E5C" w:rsidRPr="00E23121">
        <w:t xml:space="preserve"> a</w:t>
      </w:r>
      <w:r w:rsidR="00345E5C">
        <w:t> </w:t>
      </w:r>
      <w:r w:rsidRPr="00E23121">
        <w:t>stejně tak, že ani nedýchám.</w:t>
      </w:r>
    </w:p>
    <w:p w:rsidR="00D34DB7" w:rsidRPr="00E23121" w:rsidRDefault="00345E5C" w:rsidP="00E23121">
      <w:pPr>
        <w:pStyle w:val="Text"/>
      </w:pPr>
      <w:r w:rsidRPr="00E23121">
        <w:t>„</w:t>
      </w:r>
      <w:r>
        <w:t>V </w:t>
      </w:r>
      <w:r w:rsidR="00B450AE">
        <w:t>té</w:t>
      </w:r>
      <w:r w:rsidR="000251E4" w:rsidRPr="00E23121">
        <w:t>hle zemi se</w:t>
      </w:r>
      <w:r w:rsidRPr="00E23121">
        <w:t xml:space="preserve"> o</w:t>
      </w:r>
      <w:r>
        <w:t> </w:t>
      </w:r>
      <w:r w:rsidR="000251E4" w:rsidRPr="00E23121">
        <w:t>Vánocích na tak dlouho všechno zastaví,</w:t>
      </w:r>
      <w:r w:rsidR="00D34DB7" w:rsidRPr="00E23121">
        <w:t>“</w:t>
      </w:r>
      <w:r w:rsidR="000251E4" w:rsidRPr="00E23121">
        <w:t xml:space="preserve"> podotkl Richard. </w:t>
      </w:r>
      <w:r w:rsidR="00D34DB7" w:rsidRPr="00E23121">
        <w:t>„</w:t>
      </w:r>
      <w:r w:rsidR="000251E4" w:rsidRPr="00E23121">
        <w:t>Obvykle na dva týdny, zatímco jinde je to pár dní. Tady</w:t>
      </w:r>
      <w:r w:rsidR="00007686" w:rsidRPr="00E23121">
        <w:t xml:space="preserve"> lidé </w:t>
      </w:r>
      <w:r w:rsidR="000251E4" w:rsidRPr="00E23121">
        <w:t>berou jako samozřejmost, že</w:t>
      </w:r>
      <w:r w:rsidRPr="00E23121">
        <w:t xml:space="preserve"> o</w:t>
      </w:r>
      <w:r>
        <w:t> </w:t>
      </w:r>
      <w:r w:rsidR="000251E4" w:rsidRPr="00E23121">
        <w:t>Vánocích nikdo nebude nic potřebovat, nikdo se nebude chtít</w:t>
      </w:r>
      <w:r w:rsidRPr="00E23121">
        <w:t xml:space="preserve"> s</w:t>
      </w:r>
      <w:r>
        <w:t> </w:t>
      </w:r>
      <w:r w:rsidR="000251E4" w:rsidRPr="00E23121">
        <w:t>nikým spojit.</w:t>
      </w:r>
      <w:r w:rsidR="00D34DB7" w:rsidRPr="00E23121">
        <w:t>“</w:t>
      </w:r>
    </w:p>
    <w:p w:rsidR="00D34DB7" w:rsidRPr="00E23121" w:rsidRDefault="00D34DB7" w:rsidP="00E23121">
      <w:pPr>
        <w:pStyle w:val="Text"/>
        <w:jc w:val="left"/>
      </w:pPr>
      <w:r w:rsidRPr="00E23121">
        <w:t>„</w:t>
      </w:r>
      <w:r w:rsidR="000251E4" w:rsidRPr="00E23121">
        <w:t>Děkuji,</w:t>
      </w:r>
      <w:r w:rsidRPr="00E23121">
        <w:t>“</w:t>
      </w:r>
      <w:r w:rsidR="000251E4" w:rsidRPr="00E23121">
        <w:t xml:space="preserve"> řekla jsem. </w:t>
      </w:r>
      <w:r w:rsidRPr="00E23121">
        <w:t>„</w:t>
      </w:r>
      <w:r w:rsidR="000251E4" w:rsidRPr="00E23121">
        <w:t>Děkuji, že jste tam zavolal.</w:t>
      </w:r>
      <w:r w:rsidRPr="00E23121">
        <w:t>“</w:t>
      </w:r>
    </w:p>
    <w:p w:rsidR="00D34DB7" w:rsidRPr="00E23121" w:rsidRDefault="00B450AE" w:rsidP="00E23121">
      <w:pPr>
        <w:pStyle w:val="Text"/>
      </w:pPr>
      <w:r>
        <w:t>Zab</w:t>
      </w:r>
      <w:r w:rsidR="00982E6B">
        <w:t>alila jsem Stelliny</w:t>
      </w:r>
      <w:r>
        <w:t xml:space="preserve"> boty</w:t>
      </w:r>
      <w:r w:rsidR="000251E4" w:rsidRPr="00E23121">
        <w:t xml:space="preserve"> do </w:t>
      </w:r>
      <w:r w:rsidR="000251E4" w:rsidRPr="00E23121">
        <w:rPr>
          <w:i/>
        </w:rPr>
        <w:t>Timesů</w:t>
      </w:r>
      <w:r w:rsidR="00345E5C" w:rsidRPr="00E23121">
        <w:rPr>
          <w:i/>
        </w:rPr>
        <w:t xml:space="preserve"> </w:t>
      </w:r>
      <w:r w:rsidR="00345E5C">
        <w:t>a</w:t>
      </w:r>
      <w:r w:rsidR="00345E5C">
        <w:rPr>
          <w:i/>
        </w:rPr>
        <w:t> </w:t>
      </w:r>
      <w:r>
        <w:t>položila je navrch. Š</w:t>
      </w:r>
      <w:r w:rsidR="000251E4" w:rsidRPr="00E23121">
        <w:t>perkovnici jsem zastrčila do rohu kufru.</w:t>
      </w:r>
    </w:p>
    <w:p w:rsidR="00D34DB7" w:rsidRPr="00E23121" w:rsidRDefault="000251E4" w:rsidP="00E23121">
      <w:pPr>
        <w:pStyle w:val="Text"/>
      </w:pPr>
      <w:r w:rsidRPr="00E23121">
        <w:t xml:space="preserve">Richard řekl: </w:t>
      </w:r>
      <w:r w:rsidR="00D34DB7" w:rsidRPr="00E23121">
        <w:t>„</w:t>
      </w:r>
      <w:r w:rsidR="00B450AE">
        <w:t>Chtěla, aby</w:t>
      </w:r>
      <w:r w:rsidRPr="00E23121">
        <w:t>ste si vzala ten župan, co ji dala Marianne</w:t>
      </w:r>
      <w:r w:rsidR="00345E5C" w:rsidRPr="00E23121">
        <w:t xml:space="preserve"> k</w:t>
      </w:r>
      <w:r w:rsidR="00345E5C">
        <w:t> </w:t>
      </w:r>
      <w:r w:rsidRPr="00E23121">
        <w:t>narozeninám.</w:t>
      </w:r>
      <w:r w:rsidR="00D34DB7" w:rsidRPr="00E23121">
        <w:t>“</w:t>
      </w:r>
    </w:p>
    <w:p w:rsidR="00D34DB7" w:rsidRPr="00E23121" w:rsidRDefault="00D34DB7" w:rsidP="00E23121">
      <w:pPr>
        <w:pStyle w:val="Text"/>
        <w:jc w:val="left"/>
      </w:pPr>
      <w:r w:rsidRPr="00E23121">
        <w:t>„</w:t>
      </w:r>
      <w:r w:rsidR="000251E4" w:rsidRPr="00E23121">
        <w:t>Měla ho na sobě jenom jednou,</w:t>
      </w:r>
      <w:r w:rsidRPr="00E23121">
        <w:t>“</w:t>
      </w:r>
      <w:r w:rsidR="000251E4" w:rsidRPr="00E23121">
        <w:t xml:space="preserve"> řekla jsem.</w:t>
      </w:r>
    </w:p>
    <w:p w:rsidR="00D34DB7" w:rsidRPr="00E23121" w:rsidRDefault="000251E4" w:rsidP="00E23121">
      <w:pPr>
        <w:pStyle w:val="Text"/>
        <w:jc w:val="left"/>
      </w:pPr>
      <w:r w:rsidRPr="00E23121">
        <w:t xml:space="preserve">Nepochopil mě. </w:t>
      </w:r>
      <w:r w:rsidR="00D34DB7" w:rsidRPr="00E23121">
        <w:t>„</w:t>
      </w:r>
      <w:r w:rsidRPr="00E23121">
        <w:t>Je jako nový.</w:t>
      </w:r>
      <w:r w:rsidR="00D34DB7" w:rsidRPr="00E23121">
        <w:t>“</w:t>
      </w:r>
    </w:p>
    <w:p w:rsidR="00D34DB7" w:rsidRPr="00E23121" w:rsidRDefault="000251E4" w:rsidP="00E23121">
      <w:pPr>
        <w:pStyle w:val="Text"/>
      </w:pPr>
      <w:r w:rsidRPr="00E23121">
        <w:t>Musela jsem se t</w:t>
      </w:r>
      <w:r w:rsidR="00B450AE">
        <w:t>vářit nepříčetně. Nebo mi žhnuly</w:t>
      </w:r>
      <w:r w:rsidRPr="00E23121">
        <w:t xml:space="preserve"> oči. Tak nebo tak,</w:t>
      </w:r>
      <w:r w:rsidR="00345E5C" w:rsidRPr="00E23121">
        <w:t xml:space="preserve"> o</w:t>
      </w:r>
      <w:r w:rsidR="00345E5C">
        <w:t> </w:t>
      </w:r>
      <w:r w:rsidRPr="00E23121">
        <w:t>krok ustoupil.</w:t>
      </w:r>
    </w:p>
    <w:p w:rsidR="00D34DB7" w:rsidRPr="00E23121" w:rsidRDefault="00D34DB7" w:rsidP="00E23121">
      <w:pPr>
        <w:pStyle w:val="Text"/>
        <w:jc w:val="left"/>
      </w:pPr>
      <w:r w:rsidRPr="00E23121">
        <w:t>„</w:t>
      </w:r>
      <w:r w:rsidR="000251E4" w:rsidRPr="00E23121">
        <w:t>Určitě vám nic není, Jenny?</w:t>
      </w:r>
      <w:r w:rsidRPr="00E23121">
        <w:t>“</w:t>
      </w:r>
    </w:p>
    <w:p w:rsidR="00D34DB7" w:rsidRPr="00E23121" w:rsidRDefault="00D34DB7" w:rsidP="00E23121">
      <w:pPr>
        <w:pStyle w:val="Text"/>
        <w:jc w:val="left"/>
      </w:pPr>
      <w:r w:rsidRPr="00E23121">
        <w:t>„</w:t>
      </w:r>
      <w:r w:rsidR="000251E4" w:rsidRPr="00E23121">
        <w:t>Jsem</w:t>
      </w:r>
      <w:r w:rsidR="00345E5C" w:rsidRPr="00E23121">
        <w:t xml:space="preserve"> v</w:t>
      </w:r>
      <w:r w:rsidR="00345E5C">
        <w:t> </w:t>
      </w:r>
      <w:r w:rsidR="000251E4" w:rsidRPr="00E23121">
        <w:t>pořádku,</w:t>
      </w:r>
      <w:r w:rsidRPr="00E23121">
        <w:t>“</w:t>
      </w:r>
      <w:r w:rsidR="000251E4" w:rsidRPr="00E23121">
        <w:t xml:space="preserve"> řekla jsem</w:t>
      </w:r>
      <w:r w:rsidR="00345E5C" w:rsidRPr="00E23121">
        <w:t xml:space="preserve"> a</w:t>
      </w:r>
      <w:r w:rsidR="00345E5C">
        <w:t> </w:t>
      </w:r>
      <w:r w:rsidR="000251E4" w:rsidRPr="00E23121">
        <w:t>přiklopila víko kufru. Uchopil přehrávač</w:t>
      </w:r>
      <w:r w:rsidR="00345E5C" w:rsidRPr="00E23121">
        <w:t xml:space="preserve"> a</w:t>
      </w:r>
      <w:r w:rsidR="00345E5C">
        <w:t> </w:t>
      </w:r>
      <w:r w:rsidR="000251E4" w:rsidRPr="00E23121">
        <w:t>půl tuctu pásek</w:t>
      </w:r>
      <w:r w:rsidR="00345E5C" w:rsidRPr="00E23121">
        <w:t xml:space="preserve"> v</w:t>
      </w:r>
      <w:r w:rsidR="00345E5C">
        <w:t> </w:t>
      </w:r>
      <w:r w:rsidR="000251E4" w:rsidRPr="00E23121">
        <w:t>malé krabičce</w:t>
      </w:r>
      <w:r w:rsidR="00345E5C" w:rsidRPr="00E23121">
        <w:t xml:space="preserve"> z</w:t>
      </w:r>
      <w:r w:rsidR="00345E5C">
        <w:t> </w:t>
      </w:r>
      <w:r w:rsidR="000251E4" w:rsidRPr="00E23121">
        <w:t>umělé hmoty, kam je Stella ukládala,</w:t>
      </w:r>
      <w:r w:rsidR="00345E5C" w:rsidRPr="00E23121">
        <w:t xml:space="preserve"> a</w:t>
      </w:r>
      <w:r w:rsidR="00345E5C">
        <w:t> </w:t>
      </w:r>
      <w:r w:rsidR="000251E4" w:rsidRPr="00E23121">
        <w:t>strčil mi je do náruče.</w:t>
      </w:r>
    </w:p>
    <w:p w:rsidR="00D34DB7" w:rsidRPr="00E23121" w:rsidRDefault="00D34DB7" w:rsidP="00E23121">
      <w:pPr>
        <w:pStyle w:val="Text"/>
      </w:pPr>
      <w:r w:rsidRPr="00E23121">
        <w:lastRenderedPageBreak/>
        <w:t>„</w:t>
      </w:r>
      <w:r w:rsidR="000251E4" w:rsidRPr="00E23121">
        <w:t>Chtěla, a</w:t>
      </w:r>
      <w:r w:rsidR="00982E6B">
        <w:t>byste si vzala tohle. Je to její přání</w:t>
      </w:r>
      <w:r w:rsidR="000251E4" w:rsidRPr="00E23121">
        <w:t>. Nes</w:t>
      </w:r>
      <w:r w:rsidR="00275A9B">
        <w:t>mít</w:t>
      </w:r>
      <w:r w:rsidR="000251E4" w:rsidRPr="00E23121">
        <w:t>e odmítnout. Tolik jste toho pro ni udělala, byla jste</w:t>
      </w:r>
      <w:r w:rsidR="00A858B4">
        <w:t xml:space="preserve"> víc </w:t>
      </w:r>
      <w:r w:rsidR="00982E6B">
        <w:t>než její</w:t>
      </w:r>
      <w:r w:rsidR="000251E4" w:rsidRPr="00E23121">
        <w:t xml:space="preserve"> pečovatelka, byla jste přítelkyně. Měla vás moc ráda.</w:t>
      </w:r>
      <w:r w:rsidRPr="00E23121">
        <w:t>“</w:t>
      </w:r>
    </w:p>
    <w:p w:rsidR="00D34DB7" w:rsidRPr="00E23121" w:rsidRDefault="00D34DB7" w:rsidP="00E23121">
      <w:pPr>
        <w:pStyle w:val="Text"/>
      </w:pPr>
      <w:r w:rsidRPr="00E23121">
        <w:t>„</w:t>
      </w:r>
      <w:r w:rsidR="000251E4" w:rsidRPr="00E23121">
        <w:t>Já vím,</w:t>
      </w:r>
      <w:r w:rsidRPr="00E23121">
        <w:t>“</w:t>
      </w:r>
      <w:r w:rsidR="000251E4" w:rsidRPr="00E23121">
        <w:t xml:space="preserve"> řekla jsem</w:t>
      </w:r>
      <w:r w:rsidR="00345E5C" w:rsidRPr="00E23121">
        <w:t xml:space="preserve"> a</w:t>
      </w:r>
      <w:r w:rsidR="00345E5C">
        <w:t> </w:t>
      </w:r>
      <w:r w:rsidR="00345E5C" w:rsidRPr="00E23121">
        <w:t>s</w:t>
      </w:r>
      <w:r w:rsidR="00345E5C">
        <w:t> </w:t>
      </w:r>
      <w:r w:rsidR="000251E4" w:rsidRPr="00E23121">
        <w:t>přehrávačem</w:t>
      </w:r>
      <w:r w:rsidR="00345E5C" w:rsidRPr="00E23121">
        <w:t xml:space="preserve"> a</w:t>
      </w:r>
      <w:r w:rsidR="00345E5C">
        <w:t> </w:t>
      </w:r>
      <w:r w:rsidR="000251E4" w:rsidRPr="00E23121">
        <w:t>tím županem</w:t>
      </w:r>
      <w:r w:rsidR="00345E5C" w:rsidRPr="00E23121">
        <w:t xml:space="preserve"> v</w:t>
      </w:r>
      <w:r w:rsidR="00345E5C">
        <w:t> </w:t>
      </w:r>
      <w:r w:rsidR="000251E4" w:rsidRPr="00E23121">
        <w:t>náručí jsem šla pryč, protože jsem nedokázala ze sebe vypravit už ani slovo.</w:t>
      </w:r>
    </w:p>
    <w:p w:rsidR="00D34DB7" w:rsidRPr="00E23121" w:rsidRDefault="00D34DB7" w:rsidP="00E23121">
      <w:pPr>
        <w:pStyle w:val="Text"/>
      </w:pPr>
    </w:p>
    <w:p w:rsidR="00345E5C" w:rsidRPr="00E23121" w:rsidRDefault="000251E4" w:rsidP="00E23121">
      <w:pPr>
        <w:pStyle w:val="Text"/>
      </w:pPr>
      <w:r w:rsidRPr="00E23121">
        <w:t>Takhle se to dovědět byl šok. Ohromilo mě to.</w:t>
      </w:r>
      <w:r w:rsidR="00345E5C" w:rsidRPr="00E23121">
        <w:t xml:space="preserve"> V</w:t>
      </w:r>
      <w:r w:rsidR="00345E5C">
        <w:t> </w:t>
      </w:r>
      <w:r w:rsidR="000E098A">
        <w:t>takové</w:t>
      </w:r>
      <w:r w:rsidRPr="00E23121">
        <w:t>m stavu ale nik</w:t>
      </w:r>
      <w:r w:rsidR="00B450AE">
        <w:t>dy nezůstáváte dlouho, musí</w:t>
      </w:r>
      <w:r w:rsidRPr="00E23121">
        <w:t>te zač</w:t>
      </w:r>
      <w:r w:rsidR="00B450AE">
        <w:t>ít zase přemýšlet,</w:t>
      </w:r>
      <w:r w:rsidR="00345E5C">
        <w:t xml:space="preserve"> a </w:t>
      </w:r>
      <w:r w:rsidR="00B450AE">
        <w:t>velice brzy</w:t>
      </w:r>
      <w:r w:rsidRPr="00E23121">
        <w:t xml:space="preserve"> jsem začala přemýšlet</w:t>
      </w:r>
      <w:r w:rsidR="00345E5C" w:rsidRPr="00E23121">
        <w:t xml:space="preserve"> o</w:t>
      </w:r>
      <w:r w:rsidR="00345E5C">
        <w:t> </w:t>
      </w:r>
      <w:r w:rsidRPr="00E23121">
        <w:t>důvodech. Do odpoledne jsem dospěla</w:t>
      </w:r>
      <w:r w:rsidR="00345E5C" w:rsidRPr="00E23121">
        <w:t xml:space="preserve"> k</w:t>
      </w:r>
      <w:r w:rsidR="00345E5C">
        <w:t> </w:t>
      </w:r>
      <w:r w:rsidRPr="00E23121">
        <w:t>představě, co se muselo stát. Řekl Jane, co má</w:t>
      </w:r>
      <w:r w:rsidR="00345E5C" w:rsidRPr="00E23121">
        <w:t xml:space="preserve"> v</w:t>
      </w:r>
      <w:r w:rsidR="00345E5C">
        <w:t> </w:t>
      </w:r>
      <w:r w:rsidRPr="00E23121">
        <w:t>ú</w:t>
      </w:r>
      <w:r w:rsidR="000B204D">
        <w:t>mysl</w:t>
      </w:r>
      <w:r w:rsidR="00B450AE">
        <w:t>u, že ji opouští</w:t>
      </w:r>
      <w:r w:rsidRPr="00E23121">
        <w:t xml:space="preserve"> kvůli mně,</w:t>
      </w:r>
      <w:r w:rsidR="00345E5C" w:rsidRPr="00E23121">
        <w:t xml:space="preserve"> a</w:t>
      </w:r>
      <w:r w:rsidR="00345E5C">
        <w:t> </w:t>
      </w:r>
      <w:r w:rsidRPr="00E23121">
        <w:t>Jane udělala strašlivou scénu. Trvala na tom, aby</w:t>
      </w:r>
      <w:r w:rsidR="00345E5C" w:rsidRPr="00E23121">
        <w:t xml:space="preserve"> s</w:t>
      </w:r>
      <w:r w:rsidR="00345E5C">
        <w:t> </w:t>
      </w:r>
      <w:r w:rsidRPr="00E23121">
        <w:t>ní</w:t>
      </w:r>
      <w:r w:rsidR="00345E5C" w:rsidRPr="00E23121">
        <w:t xml:space="preserve"> a</w:t>
      </w:r>
      <w:r w:rsidR="00345E5C">
        <w:t> </w:t>
      </w:r>
      <w:r w:rsidRPr="00E23121">
        <w:t>Hannah odjel, možná ta dovolená pro ni</w:t>
      </w:r>
      <w:r w:rsidR="00345E5C" w:rsidRPr="00E23121">
        <w:t xml:space="preserve"> a</w:t>
      </w:r>
      <w:r w:rsidR="00345E5C">
        <w:t> </w:t>
      </w:r>
      <w:r w:rsidRPr="00E23121">
        <w:t>jejich dceru byla zařízená už dlou</w:t>
      </w:r>
      <w:r w:rsidR="00CC5AD8" w:rsidRPr="00E23121">
        <w:t>hé</w:t>
      </w:r>
      <w:r w:rsidRPr="00E23121">
        <w:t xml:space="preserve"> měsíce,</w:t>
      </w:r>
      <w:r w:rsidR="00345E5C" w:rsidRPr="00E23121">
        <w:t xml:space="preserve"> a</w:t>
      </w:r>
      <w:r w:rsidR="00345E5C">
        <w:t> </w:t>
      </w:r>
      <w:r w:rsidRPr="00E23121">
        <w:t>Jane začala tak vyhrožovat, že neměl na vybranou. Příkladně, jestli nepojede, postará se, aby Hannah už nikdy neviděl.</w:t>
      </w:r>
    </w:p>
    <w:p w:rsidR="00D34DB7" w:rsidRPr="00E23121" w:rsidRDefault="00345E5C" w:rsidP="00E23121">
      <w:pPr>
        <w:pStyle w:val="Text"/>
      </w:pPr>
      <w:r>
        <w:t>V </w:t>
      </w:r>
      <w:r w:rsidR="00B450AE">
        <w:t>té</w:t>
      </w:r>
      <w:r w:rsidR="000251E4" w:rsidRPr="00E23121">
        <w:t xml:space="preserve"> teorii je spousta děr, já je ale</w:t>
      </w:r>
      <w:r w:rsidRPr="00E23121">
        <w:t xml:space="preserve"> v</w:t>
      </w:r>
      <w:r>
        <w:t> </w:t>
      </w:r>
      <w:r w:rsidR="000251E4" w:rsidRPr="00E23121">
        <w:t>tu chvíli neviděla. Nechtěla jsem je vidět. Nechtěla jsem si položit otázku, jak by mu cokoli podobného mohlo zabránit</w:t>
      </w:r>
      <w:r w:rsidRPr="00E23121">
        <w:t xml:space="preserve"> v</w:t>
      </w:r>
      <w:r>
        <w:t> </w:t>
      </w:r>
      <w:r w:rsidR="000251E4" w:rsidRPr="00E23121">
        <w:t>tom, ab</w:t>
      </w:r>
      <w:r w:rsidR="00AF6D64">
        <w:t>y mi zavolal. Moje teorie se opí</w:t>
      </w:r>
      <w:r w:rsidR="000251E4" w:rsidRPr="00E23121">
        <w:t>rala</w:t>
      </w:r>
      <w:r w:rsidRPr="00E23121">
        <w:t xml:space="preserve"> o</w:t>
      </w:r>
      <w:r>
        <w:t> </w:t>
      </w:r>
      <w:r w:rsidR="000251E4" w:rsidRPr="00E23121">
        <w:t>to, že Jane je stvůra, někdo jako Gilda Brentová, přestože jsem neměla</w:t>
      </w:r>
      <w:r w:rsidR="007C3F24">
        <w:t xml:space="preserve"> žádné</w:t>
      </w:r>
      <w:r w:rsidR="000251E4" w:rsidRPr="00E23121">
        <w:t xml:space="preserve"> důvody si něco </w:t>
      </w:r>
      <w:r w:rsidR="000E098A">
        <w:t>takové</w:t>
      </w:r>
      <w:r w:rsidR="000251E4" w:rsidRPr="00E23121">
        <w:t>ho myslet.</w:t>
      </w:r>
    </w:p>
    <w:p w:rsidR="00D34DB7" w:rsidRPr="00E23121" w:rsidRDefault="000251E4" w:rsidP="00E23121">
      <w:pPr>
        <w:pStyle w:val="Text"/>
      </w:pPr>
      <w:r w:rsidRPr="00E23121">
        <w:t>Mike se večer vrátil</w:t>
      </w:r>
      <w:r w:rsidR="00345E5C" w:rsidRPr="00E23121">
        <w:t xml:space="preserve"> a</w:t>
      </w:r>
      <w:r w:rsidR="00345E5C">
        <w:t> </w:t>
      </w:r>
      <w:r w:rsidRPr="00E23121">
        <w:t>rovnou se pustil do práce na zimní zahrad</w:t>
      </w:r>
      <w:r w:rsidR="00982E6B">
        <w:t>ě. Znovu jsem vytočila Nedovo čí</w:t>
      </w:r>
      <w:r w:rsidRPr="00E23121">
        <w:t>slo domů, ale překvapilo by mě, kdyby se mi ozvalo něco</w:t>
      </w:r>
      <w:r w:rsidR="00A858B4">
        <w:t xml:space="preserve"> jiné</w:t>
      </w:r>
      <w:r w:rsidRPr="00E23121">
        <w:t>ho než záznamník. Překvapení se nekonalo. Pití j</w:t>
      </w:r>
      <w:r w:rsidR="00982E6B">
        <w:t>sem nikdy nepovažovala za řešení</w:t>
      </w:r>
      <w:r w:rsidRPr="00E23121">
        <w:t>, nebo jsem si to aspoň myslela, ale nikdy předtím jsem nebyla</w:t>
      </w:r>
      <w:r w:rsidR="00345E5C" w:rsidRPr="00E23121">
        <w:t xml:space="preserve"> v</w:t>
      </w:r>
      <w:r w:rsidR="00345E5C">
        <w:t> </w:t>
      </w:r>
      <w:r w:rsidR="000E098A">
        <w:t>takové</w:t>
      </w:r>
      <w:r w:rsidRPr="00E23121">
        <w:t>m stavu, nikdy jsem na tom nebyla tak špatně</w:t>
      </w:r>
      <w:r w:rsidR="00345E5C" w:rsidRPr="00E23121">
        <w:t xml:space="preserve"> a</w:t>
      </w:r>
      <w:r w:rsidR="00345E5C">
        <w:t> </w:t>
      </w:r>
      <w:r w:rsidRPr="00E23121">
        <w:t>tolik</w:t>
      </w:r>
      <w:r w:rsidR="00A858B4">
        <w:t xml:space="preserve"> nepotřebovala znát odpověď. Své</w:t>
      </w:r>
      <w:r w:rsidRPr="00E23121">
        <w:t>ho času bych poprosila Mikea, aby nechal práce</w:t>
      </w:r>
      <w:r w:rsidR="00345E5C" w:rsidRPr="00E23121">
        <w:t xml:space="preserve"> a</w:t>
      </w:r>
      <w:r w:rsidR="00345E5C">
        <w:t> </w:t>
      </w:r>
      <w:r w:rsidRPr="00E23121">
        <w:t>vzal mě</w:t>
      </w:r>
      <w:r w:rsidR="00345E5C" w:rsidRPr="00E23121">
        <w:t xml:space="preserve"> k</w:t>
      </w:r>
      <w:r w:rsidR="00345E5C">
        <w:t> </w:t>
      </w:r>
      <w:r w:rsidRPr="00E23121">
        <w:t>Legii, ale to bylo dávno, nebo mi to dávno připadalo. Šla jsem sama.</w:t>
      </w:r>
    </w:p>
    <w:p w:rsidR="00D34DB7" w:rsidRPr="00E23121" w:rsidRDefault="000251E4" w:rsidP="00E23121">
      <w:pPr>
        <w:pStyle w:val="Text"/>
      </w:pPr>
      <w:r w:rsidRPr="00E23121">
        <w:t>Udělala se lezavá zima</w:t>
      </w:r>
      <w:r w:rsidR="00345E5C" w:rsidRPr="00E23121">
        <w:t xml:space="preserve"> a</w:t>
      </w:r>
      <w:r w:rsidR="00345E5C">
        <w:t> </w:t>
      </w:r>
      <w:r w:rsidRPr="00E23121">
        <w:t>trošku sněžilo. Muselo sněžit celý den, protože pod nohama ležel navátý sníh, jenomže jsem si toho nevšimla.</w:t>
      </w:r>
      <w:r w:rsidR="001E0F7F">
        <w:t xml:space="preserve"> Když</w:t>
      </w:r>
      <w:r w:rsidR="00B450AE">
        <w:t xml:space="preserve"> padají ostré jehličky</w:t>
      </w:r>
      <w:r w:rsidR="00345E5C" w:rsidRPr="00E23121">
        <w:t xml:space="preserve"> a</w:t>
      </w:r>
      <w:r w:rsidR="00345E5C">
        <w:t> </w:t>
      </w:r>
      <w:r w:rsidRPr="00E23121">
        <w:t>vane vítr, štípe vás to do tváří jako jehly. Za zimních večerů vypadá Legie vždy</w:t>
      </w:r>
      <w:r w:rsidR="00B450AE">
        <w:t>cky vesele, kosočtvercovými skly</w:t>
      </w:r>
      <w:r w:rsidRPr="00E23121">
        <w:t xml:space="preserve"> proniká oranžově světlo</w:t>
      </w:r>
      <w:r w:rsidR="00345E5C" w:rsidRPr="00E23121">
        <w:t xml:space="preserve"> a</w:t>
      </w:r>
      <w:r w:rsidR="00345E5C">
        <w:t> </w:t>
      </w:r>
      <w:r w:rsidRPr="00E23121">
        <w:t>velká lucerna na zdi oza</w:t>
      </w:r>
      <w:r w:rsidR="00B450AE">
        <w:t>řuje houpající se štít</w:t>
      </w:r>
      <w:r w:rsidR="00345E5C">
        <w:t xml:space="preserve"> s </w:t>
      </w:r>
      <w:r w:rsidR="00B450AE">
        <w:t>římský</w:t>
      </w:r>
      <w:r w:rsidRPr="00E23121">
        <w:t>m vojákem.</w:t>
      </w:r>
    </w:p>
    <w:p w:rsidR="00D34DB7" w:rsidRPr="00E23121" w:rsidRDefault="000251E4" w:rsidP="00E23121">
      <w:pPr>
        <w:pStyle w:val="Text"/>
      </w:pPr>
      <w:r w:rsidRPr="00E23121">
        <w:lastRenderedPageBreak/>
        <w:t>M</w:t>
      </w:r>
      <w:r w:rsidR="00B450AE">
        <w:t>áti stála za barem</w:t>
      </w:r>
      <w:r w:rsidR="00345E5C">
        <w:t xml:space="preserve"> a </w:t>
      </w:r>
      <w:r w:rsidR="00B450AE">
        <w:t>Janis jí vy</w:t>
      </w:r>
      <w:r w:rsidRPr="00E23121">
        <w:t>pomáhala. Máti vykládala nějakému chlapíkovi, kte</w:t>
      </w:r>
      <w:r w:rsidR="00CC5AD8" w:rsidRPr="00E23121">
        <w:t>ré</w:t>
      </w:r>
      <w:r w:rsidRPr="00E23121">
        <w:t xml:space="preserve">ho jsem předtím nikdy neviděla, jak se zbavit myši. </w:t>
      </w:r>
      <w:r w:rsidR="00D34DB7" w:rsidRPr="00E23121">
        <w:t>„</w:t>
      </w:r>
      <w:r w:rsidR="00B450AE">
        <w:t>Máte kousek papí</w:t>
      </w:r>
      <w:r w:rsidRPr="00E23121">
        <w:t>ru? Dobrá, napište si toh</w:t>
      </w:r>
      <w:r w:rsidR="00711A37">
        <w:t>le: Zaklínám vás myši šedé</w:t>
      </w:r>
      <w:r w:rsidR="00D34DB7" w:rsidRPr="00E23121">
        <w:t>…“</w:t>
      </w:r>
    </w:p>
    <w:p w:rsidR="00D34DB7" w:rsidRPr="00E23121" w:rsidRDefault="00B450AE" w:rsidP="00E23121">
      <w:pPr>
        <w:pStyle w:val="Text"/>
        <w:jc w:val="left"/>
      </w:pPr>
      <w:r>
        <w:t>Začal psát do šekové kní</w:t>
      </w:r>
      <w:r w:rsidR="000251E4" w:rsidRPr="00E23121">
        <w:t>žky.</w:t>
      </w:r>
    </w:p>
    <w:p w:rsidR="00D34DB7" w:rsidRPr="00E23121" w:rsidRDefault="00D34DB7" w:rsidP="00E23121">
      <w:pPr>
        <w:pStyle w:val="Text"/>
      </w:pPr>
      <w:r w:rsidRPr="00E23121">
        <w:t>…</w:t>
      </w:r>
      <w:r w:rsidR="000251E4" w:rsidRPr="00E23121">
        <w:t xml:space="preserve"> </w:t>
      </w:r>
      <w:r w:rsidRPr="00E23121">
        <w:t>„</w:t>
      </w:r>
      <w:r w:rsidR="00711A37">
        <w:t xml:space="preserve">malé, velké, i </w:t>
      </w:r>
      <w:r w:rsidR="000251E4" w:rsidRPr="00E23121">
        <w:t>ty hnědé, přes řek</w:t>
      </w:r>
      <w:r w:rsidR="00B450AE">
        <w:t>u se pusťte</w:t>
      </w:r>
      <w:r w:rsidR="00345E5C">
        <w:t xml:space="preserve"> k </w:t>
      </w:r>
      <w:r w:rsidR="00B450AE">
        <w:t>mlýnu, tam si zrní</w:t>
      </w:r>
      <w:r w:rsidR="000251E4" w:rsidRPr="00E23121">
        <w:t xml:space="preserve"> najděte, našemu domu se vyhněte. Máte to? Přepište to, připíchněte na zeď</w:t>
      </w:r>
      <w:r w:rsidR="00345E5C" w:rsidRPr="00E23121">
        <w:t xml:space="preserve"> a</w:t>
      </w:r>
      <w:r w:rsidR="00345E5C">
        <w:t> </w:t>
      </w:r>
      <w:r w:rsidR="000251E4" w:rsidRPr="00E23121">
        <w:t>už jaktěživo neuvidíte myš.</w:t>
      </w:r>
      <w:r w:rsidRPr="00E23121">
        <w:t>“</w:t>
      </w:r>
    </w:p>
    <w:p w:rsidR="00D34DB7" w:rsidRPr="00E23121" w:rsidRDefault="00982E6B" w:rsidP="00E23121">
      <w:pPr>
        <w:pStyle w:val="Text"/>
      </w:pPr>
      <w:r>
        <w:t>Zaří</w:t>
      </w:r>
      <w:r w:rsidR="000251E4" w:rsidRPr="00E23121">
        <w:t>kávání myší pro mě nebylo nic nového. Tohle máma odjakživa radila</w:t>
      </w:r>
      <w:r w:rsidR="00345E5C" w:rsidRPr="00E23121">
        <w:t xml:space="preserve"> a</w:t>
      </w:r>
      <w:r w:rsidR="00345E5C">
        <w:t> </w:t>
      </w:r>
      <w:r w:rsidR="000251E4" w:rsidRPr="00E23121">
        <w:t>stejně tak na krysy. Nezabíral</w:t>
      </w:r>
      <w:r w:rsidR="00B450AE">
        <w:t>o to, nevím, proč jsem to předtí</w:t>
      </w:r>
      <w:r w:rsidR="000251E4" w:rsidRPr="00E23121">
        <w:t>m neviděla. Tedy viděla, ale nebrala jsem to na vědomí. Myslím, že tohle toho večera byl pro mě začátek, kdy jsem se začala vzdávat kouzel</w:t>
      </w:r>
      <w:r w:rsidR="00345E5C" w:rsidRPr="00E23121">
        <w:t xml:space="preserve"> a</w:t>
      </w:r>
      <w:r w:rsidR="00345E5C">
        <w:t> </w:t>
      </w:r>
      <w:r w:rsidR="000251E4" w:rsidRPr="00E23121">
        <w:t xml:space="preserve">znamení. Konec pověrčivosti. Možná byl skutečný začátek konce, že jsem to dokázala nazvat </w:t>
      </w:r>
      <w:r w:rsidR="00B450AE">
        <w:t>pověrčivosti, tak jako jiní lidé</w:t>
      </w:r>
      <w:r w:rsidR="000251E4" w:rsidRPr="00E23121">
        <w:t>.</w:t>
      </w:r>
    </w:p>
    <w:p w:rsidR="00D34DB7" w:rsidRPr="00E23121" w:rsidRDefault="00791B40" w:rsidP="00E23121">
      <w:pPr>
        <w:pStyle w:val="Text"/>
      </w:pPr>
      <w:r>
        <w:t>Chlapík, který se chtěl zb</w:t>
      </w:r>
      <w:r w:rsidR="000251E4" w:rsidRPr="00E23121">
        <w:t>avit myší, vypadal spokojeně. Šel si po svých, zřejmě, aby rozšířil novinu</w:t>
      </w:r>
      <w:r w:rsidR="00345E5C" w:rsidRPr="00E23121">
        <w:t xml:space="preserve"> o</w:t>
      </w:r>
      <w:r w:rsidR="00345E5C">
        <w:t> </w:t>
      </w:r>
      <w:r w:rsidR="000251E4" w:rsidRPr="00E23121">
        <w:t>tomhle úžasném odp</w:t>
      </w:r>
      <w:r w:rsidR="00D34DB7" w:rsidRPr="00E23121">
        <w:t>uz</w:t>
      </w:r>
      <w:r w:rsidR="000251E4" w:rsidRPr="00E23121">
        <w:t>ovači havěti. Přistoupila jsem</w:t>
      </w:r>
      <w:r w:rsidR="00345E5C" w:rsidRPr="00E23121">
        <w:t xml:space="preserve"> k</w:t>
      </w:r>
      <w:r w:rsidR="00345E5C">
        <w:t> </w:t>
      </w:r>
      <w:r w:rsidR="000251E4" w:rsidRPr="00E23121">
        <w:t>barovému pultu</w:t>
      </w:r>
      <w:r w:rsidR="00345E5C" w:rsidRPr="00E23121">
        <w:t xml:space="preserve"> a</w:t>
      </w:r>
      <w:r w:rsidR="00345E5C">
        <w:t> </w:t>
      </w:r>
      <w:r w:rsidR="000251E4" w:rsidRPr="00E23121">
        <w:t>požádala máti</w:t>
      </w:r>
      <w:r w:rsidR="00345E5C" w:rsidRPr="00E23121">
        <w:t xml:space="preserve"> o</w:t>
      </w:r>
      <w:r w:rsidR="00345E5C">
        <w:t> </w:t>
      </w:r>
      <w:r w:rsidR="000251E4" w:rsidRPr="00E23121">
        <w:t>gin</w:t>
      </w:r>
      <w:r w:rsidR="00345E5C" w:rsidRPr="00E23121">
        <w:t xml:space="preserve"> s</w:t>
      </w:r>
      <w:r w:rsidR="00345E5C">
        <w:t> </w:t>
      </w:r>
      <w:r w:rsidR="000251E4" w:rsidRPr="00E23121">
        <w:t>tonikem.</w:t>
      </w:r>
    </w:p>
    <w:p w:rsidR="00D34DB7" w:rsidRPr="00E23121" w:rsidRDefault="00D34DB7" w:rsidP="00E23121">
      <w:pPr>
        <w:pStyle w:val="Text"/>
        <w:jc w:val="left"/>
      </w:pPr>
      <w:r w:rsidRPr="00E23121">
        <w:t>„</w:t>
      </w:r>
      <w:r w:rsidR="000251E4" w:rsidRPr="00E23121">
        <w:t>Co tě sem přivádí?</w:t>
      </w:r>
      <w:r w:rsidRPr="00E23121">
        <w:t>“</w:t>
      </w:r>
      <w:r w:rsidR="000251E4" w:rsidRPr="00E23121">
        <w:t xml:space="preserve"> zeptala se.</w:t>
      </w:r>
    </w:p>
    <w:p w:rsidR="00D34DB7" w:rsidRPr="00E23121" w:rsidRDefault="000251E4" w:rsidP="00E23121">
      <w:pPr>
        <w:pStyle w:val="Text"/>
        <w:jc w:val="left"/>
      </w:pPr>
      <w:r w:rsidRPr="00E23121">
        <w:t>Ex</w:t>
      </w:r>
      <w:r w:rsidR="00B450AE">
        <w:t>istuje spousta matek, kterým bys</w:t>
      </w:r>
      <w:r w:rsidRPr="00E23121">
        <w:t>te nemohli odpovědět tak jako já, ale moje</w:t>
      </w:r>
      <w:r w:rsidR="00345E5C" w:rsidRPr="00E23121">
        <w:t xml:space="preserve"> k</w:t>
      </w:r>
      <w:r w:rsidR="00345E5C">
        <w:t> </w:t>
      </w:r>
      <w:r w:rsidRPr="00E23121">
        <w:t xml:space="preserve">nim nepatří. Pohlédla jsem jí zpříma do očí. </w:t>
      </w:r>
      <w:r w:rsidR="00D34DB7" w:rsidRPr="00E23121">
        <w:t>„</w:t>
      </w:r>
      <w:r w:rsidRPr="00E23121">
        <w:t>Zoufalství,</w:t>
      </w:r>
      <w:r w:rsidR="00D34DB7" w:rsidRPr="00E23121">
        <w:t>“</w:t>
      </w:r>
      <w:r w:rsidRPr="00E23121">
        <w:t xml:space="preserve"> řekla jsem.</w:t>
      </w:r>
    </w:p>
    <w:p w:rsidR="00D34DB7" w:rsidRPr="00E23121" w:rsidRDefault="00D34DB7" w:rsidP="00E23121">
      <w:pPr>
        <w:pStyle w:val="Text"/>
        <w:jc w:val="left"/>
      </w:pPr>
      <w:r w:rsidRPr="00E23121">
        <w:t>„</w:t>
      </w:r>
      <w:r w:rsidR="000251E4" w:rsidRPr="00E23121">
        <w:t>Takže takhle? Kde máš milujícího manžela?</w:t>
      </w:r>
      <w:r w:rsidRPr="00E23121">
        <w:t>“</w:t>
      </w:r>
    </w:p>
    <w:p w:rsidR="00D34DB7" w:rsidRPr="00E23121" w:rsidRDefault="00D34DB7" w:rsidP="00E23121">
      <w:pPr>
        <w:pStyle w:val="Text"/>
      </w:pPr>
      <w:r w:rsidRPr="00E23121">
        <w:t>„</w:t>
      </w:r>
      <w:r w:rsidR="000251E4" w:rsidRPr="00E23121">
        <w:t>Pracuje na tom fantastickém rozšíření jejich domu,</w:t>
      </w:r>
      <w:r w:rsidRPr="00E23121">
        <w:t>“</w:t>
      </w:r>
      <w:r w:rsidR="000251E4" w:rsidRPr="00E23121">
        <w:t xml:space="preserve"> řekla Janis. </w:t>
      </w:r>
      <w:r w:rsidRPr="00E23121">
        <w:t>„</w:t>
      </w:r>
      <w:r w:rsidR="000251E4" w:rsidRPr="00E23121">
        <w:t>To já měla mít takové štěstí.</w:t>
      </w:r>
      <w:r w:rsidRPr="00E23121">
        <w:t>“</w:t>
      </w:r>
    </w:p>
    <w:p w:rsidR="00D34DB7" w:rsidRPr="00E23121" w:rsidRDefault="000251E4" w:rsidP="00E23121">
      <w:pPr>
        <w:pStyle w:val="Text"/>
      </w:pPr>
      <w:r w:rsidRPr="00E23121">
        <w:t>Máti by před ní neřekla</w:t>
      </w:r>
      <w:r w:rsidR="00345E5C" w:rsidRPr="00E23121">
        <w:t xml:space="preserve"> o</w:t>
      </w:r>
      <w:r w:rsidR="00345E5C">
        <w:t> </w:t>
      </w:r>
      <w:r w:rsidRPr="00E23121">
        <w:t xml:space="preserve">Nedovi slovo, ale viděla jsem na ní, že jí to došlo. </w:t>
      </w:r>
      <w:r w:rsidR="00D34DB7" w:rsidRPr="00E23121">
        <w:t>„</w:t>
      </w:r>
      <w:r w:rsidRPr="00E23121">
        <w:t>Rozbřesklo se jí</w:t>
      </w:r>
      <w:r w:rsidR="00D34DB7" w:rsidRPr="00E23121">
        <w:t>“</w:t>
      </w:r>
      <w:r w:rsidRPr="00E23121">
        <w:t>, takhle to řekla. Přišel Len</w:t>
      </w:r>
      <w:r w:rsidR="00345E5C" w:rsidRPr="00E23121">
        <w:t xml:space="preserve"> a</w:t>
      </w:r>
      <w:r w:rsidR="00345E5C">
        <w:t> </w:t>
      </w:r>
      <w:r w:rsidRPr="00E23121">
        <w:t>máti se</w:t>
      </w:r>
      <w:r w:rsidR="00345E5C" w:rsidRPr="00E23121">
        <w:t xml:space="preserve"> k</w:t>
      </w:r>
      <w:r w:rsidR="00345E5C">
        <w:t> </w:t>
      </w:r>
      <w:r w:rsidRPr="00E23121">
        <w:t xml:space="preserve">němu otočila. </w:t>
      </w:r>
      <w:r w:rsidR="00D34DB7" w:rsidRPr="00E23121">
        <w:t>„</w:t>
      </w:r>
      <w:r w:rsidRPr="00E23121">
        <w:t>Říkala jsem ti, abys</w:t>
      </w:r>
      <w:r w:rsidR="00B450AE">
        <w:t xml:space="preserve"> nedával na pult tyhlety červené</w:t>
      </w:r>
      <w:r w:rsidR="00345E5C">
        <w:t> </w:t>
      </w:r>
      <w:r w:rsidR="00345E5C" w:rsidRPr="00E23121">
        <w:t>–</w:t>
      </w:r>
      <w:r w:rsidR="00345E5C">
        <w:t> </w:t>
      </w:r>
      <w:r w:rsidRPr="00E23121">
        <w:t>jak jim říkáš? Vánoční hvězdy</w:t>
      </w:r>
      <w:r w:rsidR="00345E5C">
        <w:t> </w:t>
      </w:r>
      <w:r w:rsidR="00345E5C" w:rsidRPr="00E23121">
        <w:t>–</w:t>
      </w:r>
      <w:r w:rsidR="00345E5C">
        <w:t> </w:t>
      </w:r>
      <w:r w:rsidR="00895A00">
        <w:t>říka</w:t>
      </w:r>
      <w:r w:rsidRPr="00E23121">
        <w:t>la j</w:t>
      </w:r>
      <w:r w:rsidR="00BB7511">
        <w:t>sem ti, abys sem nedával červené</w:t>
      </w:r>
      <w:r w:rsidRPr="00E23121">
        <w:t xml:space="preserve"> květiny. Že jsou Vánoce</w:t>
      </w:r>
      <w:r w:rsidR="00345E5C">
        <w:t> </w:t>
      </w:r>
      <w:r w:rsidR="00345E5C" w:rsidRPr="00E23121">
        <w:t>–</w:t>
      </w:r>
      <w:r w:rsidR="00345E5C">
        <w:t> </w:t>
      </w:r>
      <w:r w:rsidRPr="00E23121">
        <w:t>no</w:t>
      </w:r>
      <w:r w:rsidR="00345E5C" w:rsidRPr="00E23121">
        <w:t xml:space="preserve"> a</w:t>
      </w:r>
      <w:r w:rsidR="00345E5C">
        <w:t> </w:t>
      </w:r>
      <w:r w:rsidRPr="00E23121">
        <w:t>co? Všichni na svě</w:t>
      </w:r>
      <w:r w:rsidR="00BB7511">
        <w:t>tě, až na tebe, vědí, že červené</w:t>
      </w:r>
      <w:r w:rsidRPr="00E23121">
        <w:t xml:space="preserve"> květiny jso</w:t>
      </w:r>
      <w:r w:rsidR="00386F8D">
        <w:t>u špatné</w:t>
      </w:r>
      <w:r w:rsidRPr="00E23121">
        <w:t xml:space="preserve"> znamení.</w:t>
      </w:r>
      <w:r w:rsidR="00D34DB7" w:rsidRPr="00E23121">
        <w:t>“</w:t>
      </w:r>
    </w:p>
    <w:p w:rsidR="00345E5C" w:rsidRPr="00E23121" w:rsidRDefault="000251E4" w:rsidP="00E23121">
      <w:pPr>
        <w:pStyle w:val="Text"/>
      </w:pPr>
      <w:r w:rsidRPr="00E23121">
        <w:t xml:space="preserve">Možná to mě přimělo, </w:t>
      </w:r>
      <w:r w:rsidR="00386F8D">
        <w:t>že jsem chtěla jenom růžové</w:t>
      </w:r>
      <w:r w:rsidR="00345E5C">
        <w:t xml:space="preserve"> a </w:t>
      </w:r>
      <w:r w:rsidR="00B450AE">
        <w:t>bí</w:t>
      </w:r>
      <w:r w:rsidR="00CC5AD8" w:rsidRPr="00E23121">
        <w:t>lé</w:t>
      </w:r>
      <w:r w:rsidRPr="00E23121">
        <w:t xml:space="preserve"> květiny, když jsem ráno volala do květinářství. Objednávala jsem</w:t>
      </w:r>
      <w:r w:rsidR="000B7DBA" w:rsidRPr="00E23121">
        <w:t xml:space="preserve"> kytici</w:t>
      </w:r>
      <w:r w:rsidRPr="00E23121">
        <w:t xml:space="preserve"> na Stellin pohřeb</w:t>
      </w:r>
      <w:r w:rsidR="00345E5C" w:rsidRPr="00E23121">
        <w:t xml:space="preserve"> a</w:t>
      </w:r>
      <w:r w:rsidR="00345E5C">
        <w:t> </w:t>
      </w:r>
      <w:r w:rsidRPr="00E23121">
        <w:t>nenapadalo mě, co by mělo stát na kartičce,</w:t>
      </w:r>
      <w:r w:rsidR="00345E5C" w:rsidRPr="00E23121">
        <w:t xml:space="preserve"> a</w:t>
      </w:r>
      <w:r w:rsidR="00345E5C">
        <w:t> </w:t>
      </w:r>
      <w:r w:rsidRPr="00E23121">
        <w:t>t</w:t>
      </w:r>
      <w:r w:rsidR="000B7DBA" w:rsidRPr="00E23121">
        <w:t>ak jsem</w:t>
      </w:r>
      <w:r w:rsidRPr="00E23121">
        <w:t xml:space="preserve"> se nakonec rozhodla pro </w:t>
      </w:r>
      <w:r w:rsidR="00345E5C" w:rsidRPr="00E23121">
        <w:t>„S</w:t>
      </w:r>
      <w:r w:rsidR="00345E5C">
        <w:t> </w:t>
      </w:r>
      <w:r w:rsidRPr="00E23121">
        <w:t>láskou od Genevieve</w:t>
      </w:r>
      <w:r w:rsidR="00D34DB7" w:rsidRPr="00E23121">
        <w:t>“</w:t>
      </w:r>
      <w:r w:rsidRPr="00E23121">
        <w:t xml:space="preserve">. Mike </w:t>
      </w:r>
      <w:r w:rsidRPr="00E23121">
        <w:lastRenderedPageBreak/>
        <w:t>pokládal dlaždice</w:t>
      </w:r>
      <w:r w:rsidR="00345E5C" w:rsidRPr="00E23121">
        <w:t xml:space="preserve"> a</w:t>
      </w:r>
      <w:r w:rsidR="00345E5C">
        <w:t> </w:t>
      </w:r>
      <w:r w:rsidRPr="00E23121">
        <w:t>Rádio Norfolk napl</w:t>
      </w:r>
      <w:r w:rsidR="00982E6B">
        <w:t>no vyřvávalo hity Patsy Clineové</w:t>
      </w:r>
      <w:r w:rsidRPr="00E23121">
        <w:t xml:space="preserve"> </w:t>
      </w:r>
      <w:r w:rsidR="00D34DB7" w:rsidRPr="00E23121">
        <w:t>„</w:t>
      </w:r>
      <w:r w:rsidRPr="00E23121">
        <w:t>Hroutím se</w:t>
      </w:r>
      <w:r w:rsidR="00D34DB7" w:rsidRPr="00E23121">
        <w:t>“</w:t>
      </w:r>
      <w:r w:rsidR="00345E5C" w:rsidRPr="00E23121">
        <w:t xml:space="preserve"> a</w:t>
      </w:r>
      <w:r w:rsidR="00345E5C">
        <w:t> </w:t>
      </w:r>
      <w:r w:rsidR="00D34DB7" w:rsidRPr="00E23121">
        <w:t>„</w:t>
      </w:r>
      <w:r w:rsidRPr="00E23121">
        <w:t>Po půlnoci</w:t>
      </w:r>
      <w:r w:rsidR="00D34DB7" w:rsidRPr="00E23121">
        <w:t>“</w:t>
      </w:r>
      <w:r w:rsidRPr="00E23121">
        <w:t>, což bylo víc než případné. Uvažovala jsem dál, Ned mi napíše, napíše mi</w:t>
      </w:r>
      <w:r w:rsidR="00345E5C" w:rsidRPr="00E23121">
        <w:t xml:space="preserve"> z</w:t>
      </w:r>
      <w:r w:rsidR="00345E5C">
        <w:t> </w:t>
      </w:r>
      <w:r w:rsidRPr="00E23121">
        <w:t>toho Interlakenu, ať už je to, kde chce, nebo mi zavolá, až se bude moci dostat sám</w:t>
      </w:r>
      <w:r w:rsidR="00345E5C" w:rsidRPr="00E23121">
        <w:t xml:space="preserve"> k</w:t>
      </w:r>
      <w:r w:rsidR="00345E5C">
        <w:t> </w:t>
      </w:r>
      <w:r w:rsidRPr="00E23121">
        <w:t>telefonu.</w:t>
      </w:r>
      <w:r w:rsidR="00345E5C" w:rsidRPr="00E23121">
        <w:t xml:space="preserve"> A</w:t>
      </w:r>
      <w:r w:rsidR="00345E5C">
        <w:t> </w:t>
      </w:r>
      <w:r w:rsidRPr="00E23121">
        <w:t>pak mě napadlo, co když nezavolá, co když budu muset čekat až do třetího ledna, tak dlouho to nevydržím, zblázním se.</w:t>
      </w:r>
    </w:p>
    <w:p w:rsidR="00D34DB7" w:rsidRPr="00E23121" w:rsidRDefault="00345E5C" w:rsidP="00E23121">
      <w:pPr>
        <w:pStyle w:val="Text"/>
      </w:pPr>
      <w:r w:rsidRPr="00E23121">
        <w:t>K</w:t>
      </w:r>
      <w:r>
        <w:t> </w:t>
      </w:r>
      <w:r w:rsidR="000251E4" w:rsidRPr="00E23121">
        <w:t>šesté jsem se</w:t>
      </w:r>
      <w:r w:rsidRPr="00E23121">
        <w:t xml:space="preserve"> k</w:t>
      </w:r>
      <w:r>
        <w:t> </w:t>
      </w:r>
      <w:r w:rsidR="000251E4" w:rsidRPr="00E23121">
        <w:t>Legii vrátila. Už měli vánoční výzdobu,</w:t>
      </w:r>
      <w:r w:rsidRPr="00E23121">
        <w:t xml:space="preserve"> s</w:t>
      </w:r>
      <w:r>
        <w:t> </w:t>
      </w:r>
      <w:r w:rsidR="00386F8D">
        <w:t>týdenním předstihem. Papírové</w:t>
      </w:r>
      <w:r w:rsidR="000251E4" w:rsidRPr="00E23121">
        <w:t xml:space="preserve"> řetězy</w:t>
      </w:r>
      <w:r w:rsidRPr="00E23121">
        <w:t xml:space="preserve"> a</w:t>
      </w:r>
      <w:r>
        <w:t> </w:t>
      </w:r>
      <w:r w:rsidR="000251E4" w:rsidRPr="00E23121">
        <w:t>pozlacené řetězy, k</w:t>
      </w:r>
      <w:r w:rsidR="00A17D88">
        <w:t>teré jinak máti po celý rok nosí</w:t>
      </w:r>
      <w:r w:rsidR="00386F8D">
        <w:t xml:space="preserve"> kolem krku, pří</w:t>
      </w:r>
      <w:r w:rsidR="000251E4" w:rsidRPr="00E23121">
        <w:t>sahám. Samozřejmě</w:t>
      </w:r>
      <w:r w:rsidR="007C3F24">
        <w:t xml:space="preserve"> žádné</w:t>
      </w:r>
      <w:r w:rsidR="00386F8D">
        <w:t xml:space="preserve"> červené</w:t>
      </w:r>
      <w:r w:rsidR="000251E4" w:rsidRPr="00E23121">
        <w:t xml:space="preserve"> květiny, zato spousta cesmíny, té bez trnů. Je to tak, že když je</w:t>
      </w:r>
      <w:r w:rsidRPr="00E23121">
        <w:t xml:space="preserve"> o</w:t>
      </w:r>
      <w:r>
        <w:t> </w:t>
      </w:r>
      <w:r w:rsidR="000251E4" w:rsidRPr="00E23121">
        <w:t>Vánocích cesmína bez trní, bude po celý rok vládnout paní domu. Máti tam nebyla, jenom Len. Zeptala jsem se ho, kde je,</w:t>
      </w:r>
      <w:r w:rsidRPr="00E23121">
        <w:t xml:space="preserve"> a</w:t>
      </w:r>
      <w:r>
        <w:t> </w:t>
      </w:r>
      <w:r w:rsidR="000251E4" w:rsidRPr="00E23121">
        <w:t>Len mi řekl, že přijde později, což tedy byla útěcha, když jsem se rozhodla požádat ji</w:t>
      </w:r>
      <w:r w:rsidRPr="00E23121">
        <w:t xml:space="preserve"> o</w:t>
      </w:r>
      <w:r>
        <w:t> </w:t>
      </w:r>
      <w:r w:rsidR="000251E4" w:rsidRPr="00E23121">
        <w:t>radu. Jestli se mi podaří zastihnout ji</w:t>
      </w:r>
      <w:r w:rsidRPr="00E23121">
        <w:t xml:space="preserve"> o</w:t>
      </w:r>
      <w:r>
        <w:t> </w:t>
      </w:r>
      <w:r w:rsidR="000251E4" w:rsidRPr="00E23121">
        <w:t xml:space="preserve">samotě, chtěla jsem </w:t>
      </w:r>
      <w:r w:rsidR="0084338D" w:rsidRPr="00E23121">
        <w:t>se jí</w:t>
      </w:r>
      <w:r w:rsidR="000251E4" w:rsidRPr="00E23121">
        <w:t xml:space="preserve"> zeptat, co bych měla udělat.</w:t>
      </w:r>
    </w:p>
    <w:p w:rsidR="00345E5C" w:rsidRPr="00E23121" w:rsidRDefault="000251E4" w:rsidP="00E23121">
      <w:pPr>
        <w:pStyle w:val="Text"/>
      </w:pPr>
      <w:r w:rsidRPr="00E23121">
        <w:t>Odnesla jsem si gin</w:t>
      </w:r>
      <w:r w:rsidR="00345E5C" w:rsidRPr="00E23121">
        <w:t xml:space="preserve"> s</w:t>
      </w:r>
      <w:r w:rsidR="00345E5C">
        <w:t> </w:t>
      </w:r>
      <w:r w:rsidRPr="00E23121">
        <w:t>tonikem ke svému stol</w:t>
      </w:r>
      <w:r w:rsidR="00982E6B">
        <w:t>u. Dříve</w:t>
      </w:r>
      <w:r w:rsidRPr="00E23121">
        <w:t xml:space="preserve"> či později musel přijít někdo, koho jsem znala. Kromě Lena</w:t>
      </w:r>
      <w:r w:rsidR="00345E5C" w:rsidRPr="00E23121">
        <w:t xml:space="preserve"> a</w:t>
      </w:r>
      <w:r w:rsidR="00345E5C">
        <w:t> </w:t>
      </w:r>
      <w:r w:rsidRPr="00E23121">
        <w:t>mě byli</w:t>
      </w:r>
      <w:r w:rsidR="00345E5C" w:rsidRPr="00E23121">
        <w:t xml:space="preserve"> v</w:t>
      </w:r>
      <w:r w:rsidR="00345E5C">
        <w:t> </w:t>
      </w:r>
      <w:r w:rsidRPr="00E23121">
        <w:t>hospodě jen čtyři lidé. Přála jsem si, aby pití zaúčinkovalo, abych zapomněla, čím procházím. Chtěla jsem zapomenout, pak doklopýtat domů</w:t>
      </w:r>
      <w:r w:rsidR="00345E5C" w:rsidRPr="00E23121">
        <w:t xml:space="preserve"> a</w:t>
      </w:r>
      <w:r w:rsidR="00345E5C">
        <w:t> </w:t>
      </w:r>
      <w:r w:rsidRPr="00E23121">
        <w:t>usnout hlubokým spánkem.</w:t>
      </w:r>
    </w:p>
    <w:p w:rsidR="00D34DB7" w:rsidRPr="00E23121" w:rsidRDefault="00345E5C" w:rsidP="00E23121">
      <w:pPr>
        <w:pStyle w:val="Text"/>
      </w:pPr>
      <w:r>
        <w:t>A </w:t>
      </w:r>
      <w:r w:rsidR="00A858B4">
        <w:t>tehdy</w:t>
      </w:r>
      <w:r w:rsidR="000251E4" w:rsidRPr="00E23121">
        <w:t xml:space="preserve"> vešla dovnitř. Světlovlasá žena, jejíž auto dvakrát projíždělo kolem po silnici do Curtonu, kde jsem se scházela</w:t>
      </w:r>
      <w:r w:rsidRPr="00E23121">
        <w:t xml:space="preserve"> s</w:t>
      </w:r>
      <w:r>
        <w:t> </w:t>
      </w:r>
      <w:r w:rsidR="000251E4" w:rsidRPr="00E23121">
        <w:t>Nedem. Byla</w:t>
      </w:r>
      <w:r w:rsidRPr="00E23121">
        <w:t xml:space="preserve"> U</w:t>
      </w:r>
      <w:r>
        <w:t> </w:t>
      </w:r>
      <w:r w:rsidR="000251E4" w:rsidRPr="00E23121">
        <w:t>Legie</w:t>
      </w:r>
      <w:r w:rsidRPr="00E23121">
        <w:t xml:space="preserve"> v</w:t>
      </w:r>
      <w:r>
        <w:t> </w:t>
      </w:r>
      <w:r w:rsidR="000251E4" w:rsidRPr="00E23121">
        <w:t>ten večer, kdy jsme tam byli všichni,</w:t>
      </w:r>
      <w:r w:rsidRPr="00E23121">
        <w:t xml:space="preserve"> i</w:t>
      </w:r>
      <w:r>
        <w:t> </w:t>
      </w:r>
      <w:r w:rsidR="000251E4" w:rsidRPr="00E23121">
        <w:t>Ned</w:t>
      </w:r>
      <w:r w:rsidRPr="00E23121">
        <w:t xml:space="preserve"> a</w:t>
      </w:r>
      <w:r>
        <w:t> </w:t>
      </w:r>
      <w:r w:rsidR="000251E4" w:rsidRPr="00E23121">
        <w:t>Jane. Přišla sama, na chvilku zůstala stát</w:t>
      </w:r>
      <w:r w:rsidRPr="00E23121">
        <w:t xml:space="preserve"> a</w:t>
      </w:r>
      <w:r>
        <w:t> </w:t>
      </w:r>
      <w:r w:rsidR="000251E4" w:rsidRPr="00E23121">
        <w:t>rozhlížela se.</w:t>
      </w:r>
    </w:p>
    <w:p w:rsidR="00D34DB7" w:rsidRPr="00E23121" w:rsidRDefault="000251E4" w:rsidP="00E23121">
      <w:pPr>
        <w:pStyle w:val="Text"/>
      </w:pPr>
      <w:r w:rsidRPr="00E23121">
        <w:t>Jmenovala se Linda, to jsem ale ještě nevěděla, Linda Ow</w:t>
      </w:r>
      <w:r w:rsidR="00D34DB7" w:rsidRPr="00E23121">
        <w:t>en</w:t>
      </w:r>
      <w:r w:rsidRPr="00E23121">
        <w:t>ová. Pořád jsem se úplně nezbavila svojí pověrčivosti, ačkoli jsem ji začala brát na vědomí,</w:t>
      </w:r>
      <w:r w:rsidR="00345E5C" w:rsidRPr="00E23121">
        <w:t xml:space="preserve"> a</w:t>
      </w:r>
      <w:r w:rsidR="00345E5C">
        <w:t> </w:t>
      </w:r>
      <w:r w:rsidR="00345E5C" w:rsidRPr="00E23121">
        <w:t>s</w:t>
      </w:r>
      <w:r w:rsidR="00345E5C">
        <w:t> </w:t>
      </w:r>
      <w:r w:rsidRPr="00E23121">
        <w:t>určitým úlekem jsem si všimla,</w:t>
      </w:r>
      <w:r w:rsidR="00A858B4">
        <w:t xml:space="preserve"> že pod kabátem</w:t>
      </w:r>
      <w:r w:rsidR="00345E5C">
        <w:t xml:space="preserve"> z </w:t>
      </w:r>
      <w:r w:rsidR="00A858B4">
        <w:t>umělé kožešiny</w:t>
      </w:r>
      <w:r w:rsidRPr="00E23121">
        <w:t>, který měla na sobě, má světle zelený kalhotový kostým. Hlavu měla obtočenou světle zeleným</w:t>
      </w:r>
      <w:r w:rsidR="00345E5C" w:rsidRPr="00E23121">
        <w:t xml:space="preserve"> a</w:t>
      </w:r>
      <w:r w:rsidR="00345E5C">
        <w:t> </w:t>
      </w:r>
      <w:r w:rsidRPr="00E23121">
        <w:t>rezavým šátkem, na kte</w:t>
      </w:r>
      <w:r w:rsidR="00CC5AD8" w:rsidRPr="00E23121">
        <w:t>ré</w:t>
      </w:r>
      <w:r w:rsidR="00B450AE">
        <w:t>m se třpytily</w:t>
      </w:r>
      <w:r w:rsidR="00386F8D">
        <w:t xml:space="preserve"> sněhové</w:t>
      </w:r>
      <w:r w:rsidRPr="00E23121">
        <w:t xml:space="preserve"> vločky. Sněžilo, co jsem sem přišla.</w:t>
      </w:r>
    </w:p>
    <w:p w:rsidR="00D34DB7" w:rsidRPr="00E23121" w:rsidRDefault="000251E4" w:rsidP="00E23121">
      <w:pPr>
        <w:pStyle w:val="Text"/>
      </w:pPr>
      <w:r w:rsidRPr="00E23121">
        <w:t>Pohlédla na mě</w:t>
      </w:r>
      <w:r w:rsidR="00345E5C" w:rsidRPr="00E23121">
        <w:t xml:space="preserve"> a</w:t>
      </w:r>
      <w:r w:rsidR="00345E5C">
        <w:t> </w:t>
      </w:r>
      <w:r w:rsidRPr="00E23121">
        <w:t xml:space="preserve">řekla </w:t>
      </w:r>
      <w:r w:rsidR="00A17D88">
        <w:t>„</w:t>
      </w:r>
      <w:r w:rsidRPr="00E23121">
        <w:t>Ahoj</w:t>
      </w:r>
      <w:r w:rsidR="00D34DB7" w:rsidRPr="00E23121">
        <w:t>“</w:t>
      </w:r>
      <w:r w:rsidRPr="00E23121">
        <w:t>, přestože jsme se vlastně vůbec neznaly. Len ji naservíroval sklenku bílého vína</w:t>
      </w:r>
      <w:r w:rsidR="00345E5C" w:rsidRPr="00E23121">
        <w:t xml:space="preserve"> a</w:t>
      </w:r>
      <w:r w:rsidR="00345E5C">
        <w:t> </w:t>
      </w:r>
      <w:r w:rsidRPr="00E23121">
        <w:t>ona si ji odnesla ke stolu na druhém konci místno</w:t>
      </w:r>
      <w:r w:rsidR="00982E6B">
        <w:t>sti.</w:t>
      </w:r>
      <w:r w:rsidR="00345E5C">
        <w:t xml:space="preserve"> Z </w:t>
      </w:r>
      <w:r w:rsidR="00982E6B">
        <w:t>nějakého důvodu jsem</w:t>
      </w:r>
      <w:r w:rsidR="00345E5C">
        <w:t xml:space="preserve"> z </w:t>
      </w:r>
      <w:r w:rsidR="00982E6B">
        <w:t>ní</w:t>
      </w:r>
      <w:r w:rsidRPr="00E23121">
        <w:t xml:space="preserve"> nedokázala spustit oči</w:t>
      </w:r>
      <w:r w:rsidR="00345E5C" w:rsidRPr="00E23121">
        <w:t xml:space="preserve"> a</w:t>
      </w:r>
      <w:r w:rsidR="00345E5C">
        <w:t> </w:t>
      </w:r>
      <w:r w:rsidR="00345E5C" w:rsidRPr="00E23121">
        <w:t>s</w:t>
      </w:r>
      <w:r w:rsidR="00345E5C">
        <w:t> </w:t>
      </w:r>
      <w:r w:rsidRPr="00E23121">
        <w:t xml:space="preserve">nutkáním se na ni dívat </w:t>
      </w:r>
      <w:r w:rsidR="00CA0EF5">
        <w:t>se dostavil pocit té</w:t>
      </w:r>
      <w:r w:rsidR="00B450AE">
        <w:t xml:space="preserve"> nejčernější</w:t>
      </w:r>
      <w:r w:rsidRPr="00E23121">
        <w:t xml:space="preserve"> předtuchy. Zelená, kterou měla na sobě, mi připadala jako </w:t>
      </w:r>
      <w:r w:rsidRPr="00E23121">
        <w:lastRenderedPageBreak/>
        <w:t>něco zlovolně namířeného proti mně, samozřejmě to nemohlo být</w:t>
      </w:r>
      <w:r w:rsidR="00345E5C" w:rsidRPr="00E23121">
        <w:t xml:space="preserve"> a</w:t>
      </w:r>
      <w:r w:rsidR="00345E5C">
        <w:t> </w:t>
      </w:r>
      <w:r w:rsidRPr="00E23121">
        <w:t>také</w:t>
      </w:r>
      <w:r w:rsidR="009658FD">
        <w:t xml:space="preserve"> nebyl</w:t>
      </w:r>
      <w:r w:rsidRPr="00E23121">
        <w:t>o, já to ale tak cítila. Byla zářivá jako světlo semaforu nebo odrazka na kabátě cestáře. Len pustil televizi za barovým pultem</w:t>
      </w:r>
      <w:r w:rsidR="00345E5C" w:rsidRPr="00E23121">
        <w:t xml:space="preserve"> a</w:t>
      </w:r>
      <w:r w:rsidR="00345E5C">
        <w:t> </w:t>
      </w:r>
      <w:r w:rsidRPr="00E23121">
        <w:t>já div nevykřikla. Na obrazovce se proháněli pestrobarevní lyžaři, červení, mo</w:t>
      </w:r>
      <w:r w:rsidR="00E652BE">
        <w:t>dří</w:t>
      </w:r>
      <w:r w:rsidR="00345E5C">
        <w:t xml:space="preserve"> a </w:t>
      </w:r>
      <w:r w:rsidR="00E652BE">
        <w:t>oranžoví proti oslepivě bí</w:t>
      </w:r>
      <w:r w:rsidR="00CC5AD8" w:rsidRPr="00E23121">
        <w:t>lé</w:t>
      </w:r>
      <w:r w:rsidRPr="00E23121">
        <w:t>mu sněhu. Linda Owenová sebrala svoji sklenici</w:t>
      </w:r>
      <w:r w:rsidR="00345E5C" w:rsidRPr="00E23121">
        <w:t xml:space="preserve"> a</w:t>
      </w:r>
      <w:r w:rsidR="00345E5C">
        <w:t> </w:t>
      </w:r>
      <w:r w:rsidRPr="00E23121">
        <w:t>přistoupila ke mně.</w:t>
      </w:r>
    </w:p>
    <w:p w:rsidR="00D34DB7" w:rsidRPr="00E23121" w:rsidRDefault="00A17D88" w:rsidP="00E23121">
      <w:pPr>
        <w:pStyle w:val="Text"/>
      </w:pPr>
      <w:r>
        <w:t>Sledovala jsem, jak se blíží</w:t>
      </w:r>
      <w:r w:rsidR="000251E4" w:rsidRPr="00E23121">
        <w:t>. Setkaly jsme se pohledem. Sundala si šátek, ale vlasy si předtím neučesala. Měla je rozcuchané, jedna lokna jí visela přes oko. Opřela se rukou</w:t>
      </w:r>
      <w:r w:rsidR="00345E5C" w:rsidRPr="00E23121">
        <w:t xml:space="preserve"> o</w:t>
      </w:r>
      <w:r w:rsidR="00345E5C">
        <w:t> </w:t>
      </w:r>
      <w:r w:rsidR="000251E4" w:rsidRPr="00E23121">
        <w:t>opěradl</w:t>
      </w:r>
      <w:r w:rsidR="00D34DB7" w:rsidRPr="00E23121">
        <w:t>o ž</w:t>
      </w:r>
      <w:r w:rsidR="000251E4" w:rsidRPr="00E23121">
        <w:t>idle naproti mně</w:t>
      </w:r>
      <w:r w:rsidR="00345E5C" w:rsidRPr="00E23121">
        <w:t xml:space="preserve"> a</w:t>
      </w:r>
      <w:r w:rsidR="00345E5C">
        <w:t> </w:t>
      </w:r>
      <w:r w:rsidR="000251E4" w:rsidRPr="00E23121">
        <w:t xml:space="preserve">řekla. </w:t>
      </w:r>
      <w:r w:rsidR="00D34DB7" w:rsidRPr="00E23121">
        <w:t>„</w:t>
      </w:r>
      <w:r w:rsidR="000251E4" w:rsidRPr="00E23121">
        <w:t>Neznáte mě, přestože jsme se párkrát viděly.</w:t>
      </w:r>
      <w:r w:rsidR="00D34DB7" w:rsidRPr="00E23121">
        <w:t>“</w:t>
      </w:r>
    </w:p>
    <w:p w:rsidR="00D34DB7" w:rsidRPr="00E23121" w:rsidRDefault="00A17D88" w:rsidP="00E23121">
      <w:pPr>
        <w:pStyle w:val="Text"/>
        <w:jc w:val="left"/>
      </w:pPr>
      <w:r>
        <w:t>„</w:t>
      </w:r>
      <w:r w:rsidR="000251E4" w:rsidRPr="00E23121">
        <w:t>Ano,</w:t>
      </w:r>
      <w:r w:rsidR="00D34DB7" w:rsidRPr="00E23121">
        <w:t>“</w:t>
      </w:r>
      <w:r w:rsidR="000251E4" w:rsidRPr="00E23121">
        <w:t xml:space="preserve"> řekla jsem.</w:t>
      </w:r>
    </w:p>
    <w:p w:rsidR="00D34DB7" w:rsidRPr="00E23121" w:rsidRDefault="00D34DB7" w:rsidP="00E23121">
      <w:pPr>
        <w:pStyle w:val="Text"/>
        <w:jc w:val="left"/>
      </w:pPr>
      <w:r w:rsidRPr="00E23121">
        <w:t>„</w:t>
      </w:r>
      <w:r w:rsidR="000251E4" w:rsidRPr="00E23121">
        <w:t>Jmenuji se Linda Owenová.</w:t>
      </w:r>
      <w:r w:rsidRPr="00E23121">
        <w:t>“</w:t>
      </w:r>
    </w:p>
    <w:p w:rsidR="00D34DB7" w:rsidRPr="00E23121" w:rsidRDefault="00D34DB7" w:rsidP="00E23121">
      <w:pPr>
        <w:pStyle w:val="Text"/>
        <w:jc w:val="left"/>
      </w:pPr>
      <w:r w:rsidRPr="00E23121">
        <w:t>„</w:t>
      </w:r>
      <w:r w:rsidR="000251E4" w:rsidRPr="00E23121">
        <w:t>Jenny,</w:t>
      </w:r>
      <w:r w:rsidRPr="00E23121">
        <w:t>“</w:t>
      </w:r>
      <w:r w:rsidR="000251E4" w:rsidRPr="00E23121">
        <w:t xml:space="preserve"> řekla jsem. </w:t>
      </w:r>
      <w:r w:rsidRPr="00E23121">
        <w:t>„</w:t>
      </w:r>
      <w:r w:rsidR="000251E4" w:rsidRPr="00E23121">
        <w:t>Jenny Warnerová.</w:t>
      </w:r>
      <w:r w:rsidRPr="00E23121">
        <w:t>“</w:t>
      </w:r>
    </w:p>
    <w:p w:rsidR="00D34DB7" w:rsidRPr="00E23121" w:rsidRDefault="00D34DB7" w:rsidP="00E23121">
      <w:pPr>
        <w:pStyle w:val="Text"/>
      </w:pPr>
      <w:r w:rsidRPr="00E23121">
        <w:t>„</w:t>
      </w:r>
      <w:r w:rsidR="00E652BE">
        <w:t>Možná si myslíte, že se vnuc</w:t>
      </w:r>
      <w:r w:rsidR="000251E4" w:rsidRPr="00E23121">
        <w:t>uju, ale něco bych vám ráda řekla. Můžu se posadit?</w:t>
      </w:r>
      <w:r w:rsidRPr="00E23121">
        <w:t>“</w:t>
      </w:r>
    </w:p>
    <w:p w:rsidR="00D34DB7" w:rsidRPr="00E23121" w:rsidRDefault="000251E4" w:rsidP="00E23121">
      <w:pPr>
        <w:pStyle w:val="Text"/>
        <w:jc w:val="left"/>
      </w:pPr>
      <w:r w:rsidRPr="00E23121">
        <w:t>Přikývla jsem.</w:t>
      </w:r>
    </w:p>
    <w:p w:rsidR="00D34DB7" w:rsidRPr="00E23121" w:rsidRDefault="00D34DB7" w:rsidP="00E23121">
      <w:pPr>
        <w:pStyle w:val="Text"/>
        <w:jc w:val="left"/>
      </w:pPr>
      <w:r w:rsidRPr="00E23121">
        <w:t>„</w:t>
      </w:r>
      <w:r w:rsidR="00E652BE">
        <w:t>Ví</w:t>
      </w:r>
      <w:r w:rsidR="000251E4" w:rsidRPr="00E23121">
        <w:t>dáte se ještě</w:t>
      </w:r>
      <w:r w:rsidR="00345E5C" w:rsidRPr="00E23121">
        <w:t xml:space="preserve"> s</w:t>
      </w:r>
      <w:r w:rsidR="00345E5C">
        <w:t> </w:t>
      </w:r>
      <w:r w:rsidR="000251E4" w:rsidRPr="00E23121">
        <w:t>Nedem Saramanem?</w:t>
      </w:r>
      <w:r w:rsidRPr="00E23121">
        <w:t>“</w:t>
      </w:r>
    </w:p>
    <w:p w:rsidR="00D34DB7" w:rsidRPr="00E23121" w:rsidRDefault="00E652BE" w:rsidP="00E23121">
      <w:pPr>
        <w:pStyle w:val="Text"/>
      </w:pPr>
      <w:r>
        <w:t>Zlomek vteřiny</w:t>
      </w:r>
      <w:r w:rsidR="000251E4" w:rsidRPr="00E23121">
        <w:t xml:space="preserve"> předtím, než to vyslovila, jsem věděla, že to řekne. Nevím proč, pokud do mě nezačíná vstupovat mámin dar. Směšné, takhle to formulovat, že? </w:t>
      </w:r>
      <w:r w:rsidR="00D34DB7" w:rsidRPr="00E23121">
        <w:t>„</w:t>
      </w:r>
      <w:r w:rsidR="000251E4" w:rsidRPr="00E23121">
        <w:t>Vídat se</w:t>
      </w:r>
      <w:r w:rsidR="00D34DB7" w:rsidRPr="00E23121">
        <w:t>“</w:t>
      </w:r>
      <w:r w:rsidR="000251E4" w:rsidRPr="00E23121">
        <w:t>, vídat se</w:t>
      </w:r>
      <w:r w:rsidR="00345E5C" w:rsidRPr="00E23121">
        <w:t xml:space="preserve"> s</w:t>
      </w:r>
      <w:r w:rsidR="00345E5C">
        <w:t> </w:t>
      </w:r>
      <w:r w:rsidR="000251E4" w:rsidRPr="00E23121">
        <w:t xml:space="preserve">někým. Ještě směšnější než </w:t>
      </w:r>
      <w:r w:rsidR="00D34DB7" w:rsidRPr="00E23121">
        <w:t>„</w:t>
      </w:r>
      <w:r w:rsidR="000251E4" w:rsidRPr="00E23121">
        <w:t>vyjít si</w:t>
      </w:r>
      <w:r w:rsidR="00345E5C" w:rsidRPr="00E23121">
        <w:t xml:space="preserve"> s</w:t>
      </w:r>
      <w:r w:rsidR="00345E5C">
        <w:t> </w:t>
      </w:r>
      <w:r w:rsidR="000251E4" w:rsidRPr="00E23121">
        <w:t>někým,</w:t>
      </w:r>
      <w:r w:rsidR="00D34DB7" w:rsidRPr="00E23121">
        <w:t>“</w:t>
      </w:r>
      <w:r w:rsidR="000251E4" w:rsidRPr="00E23121">
        <w:t xml:space="preserve"> to teda jo. Znamená to spát</w:t>
      </w:r>
      <w:r w:rsidR="00345E5C" w:rsidRPr="00E23121">
        <w:t xml:space="preserve"> s</w:t>
      </w:r>
      <w:r w:rsidR="00345E5C">
        <w:t> </w:t>
      </w:r>
      <w:r w:rsidR="000251E4" w:rsidRPr="00E23121">
        <w:t xml:space="preserve">někým, milovat se, být zamilovaný, zbožňovat někoho, ale vůbec to neznamená </w:t>
      </w:r>
      <w:r w:rsidR="00D34DB7" w:rsidRPr="00E23121">
        <w:t>„</w:t>
      </w:r>
      <w:r w:rsidR="000251E4" w:rsidRPr="00E23121">
        <w:t>vidět</w:t>
      </w:r>
      <w:r w:rsidR="00D34DB7" w:rsidRPr="00E23121">
        <w:t>“</w:t>
      </w:r>
      <w:r w:rsidR="000251E4" w:rsidRPr="00E23121">
        <w:t>. To je to poslední, co by to</w:t>
      </w:r>
      <w:r w:rsidR="00982E6B">
        <w:t xml:space="preserve"> mohlo znamenat, pokud vidět značí nahlí</w:t>
      </w:r>
      <w:r w:rsidR="000251E4" w:rsidRPr="00E23121">
        <w:t>žet do něčího srdce</w:t>
      </w:r>
      <w:r w:rsidR="00345E5C" w:rsidRPr="00E23121">
        <w:t xml:space="preserve"> a</w:t>
      </w:r>
      <w:r w:rsidR="00345E5C">
        <w:t> </w:t>
      </w:r>
      <w:r w:rsidR="000251E4" w:rsidRPr="00E23121">
        <w:t>vědět, na co myslí.</w:t>
      </w:r>
    </w:p>
    <w:p w:rsidR="00D34DB7" w:rsidRPr="00E23121" w:rsidRDefault="000251E4" w:rsidP="00E23121">
      <w:pPr>
        <w:pStyle w:val="Text"/>
      </w:pPr>
      <w:r w:rsidRPr="00E23121">
        <w:t>Najednou jsem nevěděla, jak na tuhle otázk</w:t>
      </w:r>
      <w:r w:rsidR="00B72F72">
        <w:t>u odpovědět. Podivné</w:t>
      </w:r>
      <w:r w:rsidR="00AF6D64">
        <w:t>. Ale přiký</w:t>
      </w:r>
      <w:r w:rsidRPr="00E23121">
        <w:t>vla jsem</w:t>
      </w:r>
      <w:r w:rsidR="00345E5C" w:rsidRPr="00E23121">
        <w:t xml:space="preserve"> a</w:t>
      </w:r>
      <w:r w:rsidR="00345E5C">
        <w:t> </w:t>
      </w:r>
      <w:r w:rsidRPr="00E23121">
        <w:t>řekla jsem ano</w:t>
      </w:r>
      <w:r w:rsidR="00345E5C" w:rsidRPr="00E23121">
        <w:t xml:space="preserve"> a</w:t>
      </w:r>
      <w:r w:rsidR="00345E5C">
        <w:t> </w:t>
      </w:r>
      <w:r w:rsidRPr="00E23121">
        <w:t xml:space="preserve">proč že se ptá. Nezlobila jsem se na ni, nedotklo se mě to, nic </w:t>
      </w:r>
      <w:r w:rsidR="000E098A">
        <w:t>takové</w:t>
      </w:r>
      <w:r w:rsidRPr="00E23121">
        <w:t>ho jsem necítila.</w:t>
      </w:r>
    </w:p>
    <w:p w:rsidR="00D34DB7" w:rsidRPr="00E23121" w:rsidRDefault="00D34DB7" w:rsidP="00E23121">
      <w:pPr>
        <w:pStyle w:val="Text"/>
      </w:pPr>
      <w:r w:rsidRPr="00E23121">
        <w:t>„</w:t>
      </w:r>
      <w:r w:rsidR="000251E4" w:rsidRPr="00E23121">
        <w:t>Viděla jsem vás, jak se</w:t>
      </w:r>
      <w:r w:rsidR="00345E5C" w:rsidRPr="00E23121">
        <w:t xml:space="preserve"> s</w:t>
      </w:r>
      <w:r w:rsidR="00345E5C">
        <w:t> </w:t>
      </w:r>
      <w:r w:rsidR="000251E4" w:rsidRPr="00E23121">
        <w:t>ním scházíte,</w:t>
      </w:r>
      <w:r w:rsidRPr="00E23121">
        <w:t>“</w:t>
      </w:r>
      <w:r w:rsidR="000251E4" w:rsidRPr="00E23121">
        <w:t xml:space="preserve"> řekla. </w:t>
      </w:r>
      <w:r w:rsidRPr="00E23121">
        <w:t>„</w:t>
      </w:r>
      <w:r w:rsidR="000251E4" w:rsidRPr="00E23121">
        <w:t>Viděla jsem vás dvakrát.</w:t>
      </w:r>
      <w:r w:rsidR="00345E5C" w:rsidRPr="00E23121">
        <w:t xml:space="preserve"> A</w:t>
      </w:r>
      <w:r w:rsidR="00345E5C">
        <w:t> </w:t>
      </w:r>
      <w:r w:rsidR="000251E4" w:rsidRPr="00E23121">
        <w:t>pak js</w:t>
      </w:r>
      <w:r w:rsidR="00982E6B">
        <w:t>em vás</w:t>
      </w:r>
      <w:r w:rsidR="00345E5C">
        <w:t xml:space="preserve"> s </w:t>
      </w:r>
      <w:r w:rsidR="00982E6B">
        <w:t>ní</w:t>
      </w:r>
      <w:r w:rsidR="000251E4" w:rsidRPr="00E23121">
        <w:t>m viděla tady. Podívejte, nesmíte si to špatně vysvětlovat, ale viděla jsem vám na obličeji, co</w:t>
      </w:r>
      <w:r w:rsidR="00345E5C" w:rsidRPr="00E23121">
        <w:t xml:space="preserve"> k</w:t>
      </w:r>
      <w:r w:rsidR="00345E5C">
        <w:t> </w:t>
      </w:r>
      <w:r w:rsidR="000251E4" w:rsidRPr="00E23121">
        <w:t>němu cítíte. Tehdy jsem vám měla něco říct, ale neměla jsem</w:t>
      </w:r>
      <w:r w:rsidR="00345E5C" w:rsidRPr="00E23121">
        <w:t xml:space="preserve"> k</w:t>
      </w:r>
      <w:r w:rsidR="00345E5C">
        <w:t> </w:t>
      </w:r>
      <w:r w:rsidR="000251E4" w:rsidRPr="00E23121">
        <w:t>tomu odvahu. Teď jsem ji sebrala, protože</w:t>
      </w:r>
      <w:r w:rsidR="00345E5C">
        <w:t> </w:t>
      </w:r>
      <w:r w:rsidR="00345E5C" w:rsidRPr="00E23121">
        <w:t>–</w:t>
      </w:r>
      <w:r w:rsidR="00345E5C">
        <w:t> </w:t>
      </w:r>
      <w:r w:rsidR="000251E4" w:rsidRPr="00E23121">
        <w:t>no, protože jste tady sama</w:t>
      </w:r>
      <w:r w:rsidR="00345E5C" w:rsidRPr="00E23121">
        <w:t xml:space="preserve"> a</w:t>
      </w:r>
      <w:r w:rsidR="00345E5C">
        <w:t> </w:t>
      </w:r>
      <w:r w:rsidR="000251E4" w:rsidRPr="00E23121">
        <w:t>já přišla na schůzku</w:t>
      </w:r>
      <w:r w:rsidR="00345E5C" w:rsidRPr="00E23121">
        <w:t xml:space="preserve"> o</w:t>
      </w:r>
      <w:r w:rsidR="00345E5C">
        <w:t> </w:t>
      </w:r>
      <w:r w:rsidR="000251E4" w:rsidRPr="00E23121">
        <w:t>půlhodinu dříve.</w:t>
      </w:r>
      <w:r w:rsidRPr="00E23121">
        <w:t>“</w:t>
      </w:r>
    </w:p>
    <w:p w:rsidR="00D34DB7" w:rsidRPr="00E23121" w:rsidRDefault="00D34DB7" w:rsidP="00E23121">
      <w:pPr>
        <w:pStyle w:val="Text"/>
        <w:jc w:val="left"/>
      </w:pPr>
      <w:r w:rsidRPr="00E23121">
        <w:t>„</w:t>
      </w:r>
      <w:r w:rsidR="000251E4" w:rsidRPr="00E23121">
        <w:t>Něco říct</w:t>
      </w:r>
      <w:r w:rsidR="00345E5C" w:rsidRPr="00E23121">
        <w:t xml:space="preserve"> o</w:t>
      </w:r>
      <w:r w:rsidR="00345E5C">
        <w:t> </w:t>
      </w:r>
      <w:r w:rsidR="000251E4" w:rsidRPr="00E23121">
        <w:t>čem?</w:t>
      </w:r>
      <w:r w:rsidRPr="00E23121">
        <w:t>“</w:t>
      </w:r>
      <w:r w:rsidR="000251E4" w:rsidRPr="00E23121">
        <w:t xml:space="preserve"> zeptala jsem se. Rty jsem měla ztuhlé.</w:t>
      </w:r>
    </w:p>
    <w:p w:rsidR="00D34DB7" w:rsidRPr="00E23121" w:rsidRDefault="00D34DB7" w:rsidP="00E23121">
      <w:pPr>
        <w:pStyle w:val="Text"/>
      </w:pPr>
      <w:r w:rsidRPr="00E23121">
        <w:t>„</w:t>
      </w:r>
      <w:r w:rsidR="000251E4" w:rsidRPr="00E23121">
        <w:t>Víte, tam, kde jste se</w:t>
      </w:r>
      <w:r w:rsidR="00345E5C" w:rsidRPr="00E23121">
        <w:t xml:space="preserve"> s</w:t>
      </w:r>
      <w:r w:rsidR="00345E5C">
        <w:t> </w:t>
      </w:r>
      <w:r w:rsidR="000251E4" w:rsidRPr="00E23121">
        <w:t>ním scházela,</w:t>
      </w:r>
      <w:r w:rsidR="00345E5C" w:rsidRPr="00E23121">
        <w:t xml:space="preserve"> u</w:t>
      </w:r>
      <w:r w:rsidR="00345E5C">
        <w:t> </w:t>
      </w:r>
      <w:r w:rsidR="000251E4" w:rsidRPr="00E23121">
        <w:t>Thelmarsh Cross, tak tam jsem se</w:t>
      </w:r>
      <w:r w:rsidR="00345E5C" w:rsidRPr="00E23121">
        <w:t xml:space="preserve"> s</w:t>
      </w:r>
      <w:r w:rsidR="00345E5C">
        <w:t> </w:t>
      </w:r>
      <w:r w:rsidR="000251E4" w:rsidRPr="00E23121">
        <w:t>ním scházívala ta</w:t>
      </w:r>
      <w:r w:rsidR="00CC5AD8" w:rsidRPr="00E23121">
        <w:t>ké</w:t>
      </w:r>
      <w:r w:rsidR="000251E4" w:rsidRPr="00E23121">
        <w:t>.</w:t>
      </w:r>
      <w:r w:rsidRPr="00E23121">
        <w:t>“</w:t>
      </w:r>
    </w:p>
    <w:p w:rsidR="00D34DB7" w:rsidRPr="00E23121" w:rsidRDefault="00D34DB7" w:rsidP="00E23121">
      <w:pPr>
        <w:pStyle w:val="Text"/>
        <w:jc w:val="left"/>
      </w:pPr>
      <w:r w:rsidRPr="00E23121">
        <w:lastRenderedPageBreak/>
        <w:t>„</w:t>
      </w:r>
      <w:r w:rsidR="000251E4" w:rsidRPr="00E23121">
        <w:t>Co tím chcete říct?</w:t>
      </w:r>
      <w:r w:rsidRPr="00E23121">
        <w:t>“</w:t>
      </w:r>
    </w:p>
    <w:p w:rsidR="00D34DB7" w:rsidRPr="00E23121" w:rsidRDefault="00D34DB7" w:rsidP="00E23121">
      <w:pPr>
        <w:pStyle w:val="Text"/>
      </w:pPr>
      <w:r w:rsidRPr="00E23121">
        <w:t>„</w:t>
      </w:r>
      <w:r w:rsidR="000251E4" w:rsidRPr="00E23121">
        <w:t xml:space="preserve">Přede mnou byla žena </w:t>
      </w:r>
      <w:r w:rsidR="00E42590">
        <w:t>jmén</w:t>
      </w:r>
      <w:r w:rsidR="000251E4" w:rsidRPr="00E23121">
        <w:t>em Rosie Ferrellová,</w:t>
      </w:r>
      <w:r w:rsidRPr="00E23121">
        <w:t>“</w:t>
      </w:r>
      <w:r w:rsidR="000251E4" w:rsidRPr="00E23121">
        <w:t xml:space="preserve"> řekla, </w:t>
      </w:r>
      <w:r w:rsidRPr="00E23121">
        <w:t>„</w:t>
      </w:r>
      <w:r w:rsidR="000251E4" w:rsidRPr="00E23121">
        <w:t>a nemohli se scházet</w:t>
      </w:r>
      <w:r w:rsidR="00345E5C" w:rsidRPr="00E23121">
        <w:t xml:space="preserve"> v</w:t>
      </w:r>
      <w:r w:rsidR="00345E5C">
        <w:t> </w:t>
      </w:r>
      <w:r w:rsidR="000251E4" w:rsidRPr="00E23121">
        <w:t>Thelmarshi, protože bydlela</w:t>
      </w:r>
      <w:r w:rsidR="00345E5C" w:rsidRPr="00E23121">
        <w:t xml:space="preserve"> v</w:t>
      </w:r>
      <w:r w:rsidR="00345E5C">
        <w:t> </w:t>
      </w:r>
      <w:r w:rsidR="000251E4" w:rsidRPr="00E23121">
        <w:t>Sh</w:t>
      </w:r>
      <w:r w:rsidR="00E652BE">
        <w:t>e</w:t>
      </w:r>
      <w:r w:rsidRPr="00E23121">
        <w:t>r</w:t>
      </w:r>
      <w:r w:rsidR="00AF6D64">
        <w:t>inghamu,</w:t>
      </w:r>
      <w:r w:rsidR="00345E5C">
        <w:t xml:space="preserve"> a o </w:t>
      </w:r>
      <w:r w:rsidR="00AF6D64">
        <w:t>té</w:t>
      </w:r>
      <w:r w:rsidR="000251E4" w:rsidRPr="00E23121">
        <w:t xml:space="preserve"> před ní nevím, kdo to byl, ani kde se scházeli.</w:t>
      </w:r>
      <w:r w:rsidRPr="00E23121">
        <w:t>“</w:t>
      </w:r>
    </w:p>
    <w:p w:rsidR="00345E5C" w:rsidRPr="00E23121" w:rsidRDefault="00D34DB7" w:rsidP="00E23121">
      <w:pPr>
        <w:pStyle w:val="Text"/>
      </w:pPr>
      <w:r w:rsidRPr="00E23121">
        <w:t>„</w:t>
      </w:r>
      <w:r w:rsidR="000251E4" w:rsidRPr="00E23121">
        <w:t>To není pravda.</w:t>
      </w:r>
      <w:r w:rsidRPr="00E23121">
        <w:t>“</w:t>
      </w:r>
      <w:r w:rsidR="000251E4" w:rsidRPr="00E23121">
        <w:t xml:space="preserve"> řekla jsem. </w:t>
      </w:r>
      <w:r w:rsidR="00AF6D64">
        <w:t>„</w:t>
      </w:r>
      <w:r w:rsidR="000251E4" w:rsidRPr="00E23121">
        <w:t>Nikdy nebyl Jane nevěrný, než jsme se poznali, to mi několikrát opakoval.</w:t>
      </w:r>
      <w:r w:rsidR="00345E5C" w:rsidRPr="00E23121">
        <w:t xml:space="preserve"> A</w:t>
      </w:r>
      <w:r w:rsidR="00345E5C">
        <w:t> </w:t>
      </w:r>
      <w:r w:rsidR="000251E4" w:rsidRPr="00E23121">
        <w:t>pokud to je pravda</w:t>
      </w:r>
      <w:r w:rsidR="00345E5C">
        <w:t> </w:t>
      </w:r>
      <w:r w:rsidR="00345E5C" w:rsidRPr="00E23121">
        <w:t>–</w:t>
      </w:r>
      <w:r w:rsidRPr="00E23121">
        <w:t>“</w:t>
      </w:r>
      <w:r w:rsidR="000251E4" w:rsidRPr="00E23121">
        <w:t xml:space="preserve"> ach, jak jsem byla dojemná. </w:t>
      </w:r>
      <w:r w:rsidRPr="00E23121">
        <w:t>„</w:t>
      </w:r>
      <w:r w:rsidR="00345E5C" w:rsidRPr="00E23121">
        <w:t>–</w:t>
      </w:r>
      <w:r w:rsidR="00345E5C">
        <w:t> </w:t>
      </w:r>
      <w:r w:rsidR="000251E4" w:rsidRPr="00E23121">
        <w:t>pokud to je pravda, tak teď jsem tady já, vždycky to budu já. Miluje mě.</w:t>
      </w:r>
      <w:r w:rsidRPr="00E23121">
        <w:t>“</w:t>
      </w:r>
    </w:p>
    <w:p w:rsidR="00D34DB7" w:rsidRPr="00E23121" w:rsidRDefault="00345E5C" w:rsidP="00E23121">
      <w:pPr>
        <w:pStyle w:val="Text"/>
      </w:pPr>
      <w:r w:rsidRPr="00E23121">
        <w:t>V</w:t>
      </w:r>
      <w:r>
        <w:t> </w:t>
      </w:r>
      <w:r w:rsidR="000251E4" w:rsidRPr="00E23121">
        <w:t>pohledu, který n</w:t>
      </w:r>
      <w:r w:rsidR="00E652BE">
        <w:t>a mě vrhla, nebyla tak docela lí</w:t>
      </w:r>
      <w:r w:rsidR="000251E4" w:rsidRPr="00E23121">
        <w:t>tost. Možná soucit. Tak nebo tak to byl laskavý pohled</w:t>
      </w:r>
      <w:r w:rsidRPr="00E23121">
        <w:t xml:space="preserve"> a</w:t>
      </w:r>
      <w:r>
        <w:t> </w:t>
      </w:r>
      <w:r w:rsidR="009658FD">
        <w:t>nebyl</w:t>
      </w:r>
      <w:r w:rsidR="000251E4" w:rsidRPr="00E23121">
        <w:t>o</w:t>
      </w:r>
      <w:r w:rsidRPr="00E23121">
        <w:t xml:space="preserve"> v</w:t>
      </w:r>
      <w:r>
        <w:t> </w:t>
      </w:r>
      <w:r w:rsidR="000251E4" w:rsidRPr="00E23121">
        <w:t>ně</w:t>
      </w:r>
      <w:r w:rsidR="00D34DB7" w:rsidRPr="00E23121">
        <w:t>m p</w:t>
      </w:r>
      <w:r w:rsidR="00982E6B">
        <w:t>ohrdání</w:t>
      </w:r>
      <w:r w:rsidR="000251E4" w:rsidRPr="00E23121">
        <w:t xml:space="preserve">. </w:t>
      </w:r>
      <w:r w:rsidR="00D34DB7" w:rsidRPr="00E23121">
        <w:t>„</w:t>
      </w:r>
      <w:r w:rsidR="00E652BE">
        <w:t>Radši byste si mě</w:t>
      </w:r>
      <w:r w:rsidR="000251E4" w:rsidRPr="00E23121">
        <w:t>la dát ještě skleničku,</w:t>
      </w:r>
      <w:r w:rsidR="00D34DB7" w:rsidRPr="00E23121">
        <w:t>“</w:t>
      </w:r>
      <w:r w:rsidR="000251E4" w:rsidRPr="00E23121">
        <w:t xml:space="preserve"> řekla. </w:t>
      </w:r>
      <w:r w:rsidR="00D34DB7" w:rsidRPr="00E23121">
        <w:t>„</w:t>
      </w:r>
      <w:r w:rsidR="000251E4" w:rsidRPr="00E23121">
        <w:t>Přinesu nám oběma.</w:t>
      </w:r>
      <w:r w:rsidR="00D34DB7" w:rsidRPr="00E23121">
        <w:t>“</w:t>
      </w:r>
    </w:p>
    <w:p w:rsidR="00D34DB7" w:rsidRPr="00E23121" w:rsidRDefault="000251E4" w:rsidP="00E23121">
      <w:pPr>
        <w:pStyle w:val="Text"/>
      </w:pPr>
      <w:r w:rsidRPr="00E23121">
        <w:t>Právě přišla máti. Byla oblečená do</w:t>
      </w:r>
      <w:r w:rsidR="00A858B4">
        <w:t xml:space="preserve"> své</w:t>
      </w:r>
      <w:r w:rsidR="00E652BE">
        <w:t>ho nejtřeskutější</w:t>
      </w:r>
      <w:r w:rsidRPr="00E23121">
        <w:t>ho oblečení, tak jako vždycky</w:t>
      </w:r>
      <w:r w:rsidR="00345E5C" w:rsidRPr="00E23121">
        <w:t xml:space="preserve"> v</w:t>
      </w:r>
      <w:r w:rsidR="00345E5C">
        <w:t> </w:t>
      </w:r>
      <w:r w:rsidRPr="00E23121">
        <w:t>sobotu večer, zvláště pak</w:t>
      </w:r>
      <w:r w:rsidR="00345E5C" w:rsidRPr="00E23121">
        <w:t xml:space="preserve"> v</w:t>
      </w:r>
      <w:r w:rsidR="00345E5C">
        <w:t> </w:t>
      </w:r>
      <w:r w:rsidRPr="00E23121">
        <w:t>sobotu před Vánocemi,</w:t>
      </w:r>
      <w:r w:rsidR="00345E5C" w:rsidRPr="00E23121">
        <w:t xml:space="preserve"> v</w:t>
      </w:r>
      <w:r w:rsidR="00345E5C">
        <w:t> </w:t>
      </w:r>
      <w:r w:rsidR="00B72F72">
        <w:t>černé</w:t>
      </w:r>
      <w:r w:rsidRPr="00E23121">
        <w:t xml:space="preserve"> minisukni, těsné jako obvaz, tmavomodrém tričku bez rukávů se zlatým nápisem</w:t>
      </w:r>
      <w:r w:rsidR="00345E5C" w:rsidRPr="00E23121">
        <w:t xml:space="preserve"> U</w:t>
      </w:r>
      <w:r w:rsidR="00345E5C">
        <w:t> </w:t>
      </w:r>
      <w:r w:rsidRPr="00E23121">
        <w:t>Dvanácté legie</w:t>
      </w:r>
      <w:r w:rsidR="00345E5C" w:rsidRPr="00E23121">
        <w:t xml:space="preserve"> a</w:t>
      </w:r>
      <w:r w:rsidR="00345E5C">
        <w:t> </w:t>
      </w:r>
      <w:r w:rsidRPr="00E23121">
        <w:t>pod tím tu podprsenku Wonderbra, což je to poslední, co může potřebovat. Vrhla po mně pohled</w:t>
      </w:r>
      <w:r w:rsidR="00345E5C" w:rsidRPr="00E23121">
        <w:t xml:space="preserve"> a</w:t>
      </w:r>
      <w:r w:rsidR="00345E5C">
        <w:t> </w:t>
      </w:r>
      <w:r w:rsidRPr="00E23121">
        <w:t xml:space="preserve">nadzvedla obočí. Nevím, co </w:t>
      </w:r>
      <w:r w:rsidR="0084338D" w:rsidRPr="00E23121">
        <w:t>se jí</w:t>
      </w:r>
      <w:r w:rsidRPr="00E23121">
        <w:t xml:space="preserve"> honilo</w:t>
      </w:r>
      <w:r w:rsidR="00345E5C" w:rsidRPr="00E23121">
        <w:t xml:space="preserve"> v</w:t>
      </w:r>
      <w:r w:rsidR="00345E5C">
        <w:t> </w:t>
      </w:r>
      <w:r w:rsidRPr="00E23121">
        <w:t>hlavě, ale obsloužila Lindu</w:t>
      </w:r>
      <w:r w:rsidR="00345E5C" w:rsidRPr="00E23121">
        <w:t xml:space="preserve"> a</w:t>
      </w:r>
      <w:r w:rsidR="00345E5C">
        <w:t> </w:t>
      </w:r>
      <w:r w:rsidRPr="00E23121">
        <w:t>řekla:</w:t>
      </w:r>
    </w:p>
    <w:p w:rsidR="00D34DB7" w:rsidRPr="00E23121" w:rsidRDefault="00D34DB7" w:rsidP="00E23121">
      <w:pPr>
        <w:pStyle w:val="Text"/>
        <w:jc w:val="left"/>
      </w:pPr>
      <w:r w:rsidRPr="00E23121">
        <w:t>„</w:t>
      </w:r>
      <w:r w:rsidR="000251E4" w:rsidRPr="00E23121">
        <w:t>To je na účet podniku, moje milá.</w:t>
      </w:r>
      <w:r w:rsidRPr="00E23121">
        <w:t>“</w:t>
      </w:r>
    </w:p>
    <w:p w:rsidR="00D34DB7" w:rsidRPr="00E23121" w:rsidRDefault="00D34DB7" w:rsidP="00E23121">
      <w:pPr>
        <w:pStyle w:val="Text"/>
        <w:jc w:val="left"/>
      </w:pPr>
      <w:r w:rsidRPr="00E23121">
        <w:t>„</w:t>
      </w:r>
      <w:r w:rsidR="000251E4" w:rsidRPr="00E23121">
        <w:t>Opravdu? Mockrát děkuju.</w:t>
      </w:r>
      <w:r w:rsidRPr="00E23121">
        <w:t>“</w:t>
      </w:r>
    </w:p>
    <w:p w:rsidR="00D34DB7" w:rsidRPr="00E23121" w:rsidRDefault="00D34DB7" w:rsidP="00E23121">
      <w:pPr>
        <w:pStyle w:val="Text"/>
      </w:pPr>
      <w:r w:rsidRPr="00E23121">
        <w:t>„</w:t>
      </w:r>
      <w:r w:rsidR="000251E4" w:rsidRPr="00E23121">
        <w:t>Je to moje matka,</w:t>
      </w:r>
      <w:r w:rsidRPr="00E23121">
        <w:t>“</w:t>
      </w:r>
      <w:r w:rsidR="000251E4" w:rsidRPr="00E23121">
        <w:t xml:space="preserve"> řekla jsem. </w:t>
      </w:r>
      <w:r w:rsidRPr="00E23121">
        <w:t>„</w:t>
      </w:r>
      <w:r w:rsidR="000251E4" w:rsidRPr="00E23121">
        <w:t>Podívejte, ohledně Neda jste na omylu. Neměla bych</w:t>
      </w:r>
      <w:r w:rsidR="00345E5C" w:rsidRPr="00E23121">
        <w:t xml:space="preserve"> o</w:t>
      </w:r>
      <w:r w:rsidR="00345E5C">
        <w:t> </w:t>
      </w:r>
      <w:r w:rsidR="000251E4" w:rsidRPr="00E23121">
        <w:t>tom mluvit, ještě ne, ale budeme se stěhovat</w:t>
      </w:r>
      <w:r w:rsidR="00345E5C" w:rsidRPr="00E23121">
        <w:t xml:space="preserve"> k</w:t>
      </w:r>
      <w:r w:rsidR="00345E5C">
        <w:t> </w:t>
      </w:r>
      <w:r w:rsidR="000251E4" w:rsidRPr="00E23121">
        <w:t>sobě. Opouští svoji ženu. Potom co se vrátí</w:t>
      </w:r>
      <w:r w:rsidR="00345E5C" w:rsidRPr="00E23121">
        <w:t xml:space="preserve"> z</w:t>
      </w:r>
      <w:r w:rsidR="00345E5C">
        <w:t> </w:t>
      </w:r>
      <w:r w:rsidR="00B72F72">
        <w:t>té</w:t>
      </w:r>
      <w:r w:rsidR="000251E4" w:rsidRPr="00E23121">
        <w:t xml:space="preserve"> cesty. Do té doby je to tajné, ale protože jste se zeptala</w:t>
      </w:r>
      <w:r w:rsidRPr="00E23121">
        <w:t>…“</w:t>
      </w:r>
    </w:p>
    <w:p w:rsidR="00D34DB7" w:rsidRPr="00E23121" w:rsidRDefault="00D34DB7" w:rsidP="00E23121">
      <w:pPr>
        <w:pStyle w:val="Text"/>
      </w:pPr>
      <w:r w:rsidRPr="00E23121">
        <w:t>„</w:t>
      </w:r>
      <w:r w:rsidR="000251E4" w:rsidRPr="00E23121">
        <w:t>Jenny,</w:t>
      </w:r>
      <w:r w:rsidRPr="00E23121">
        <w:t>“</w:t>
      </w:r>
      <w:r w:rsidR="000251E4" w:rsidRPr="00E23121">
        <w:t xml:space="preserve"> řekla, </w:t>
      </w:r>
      <w:r w:rsidRPr="00E23121">
        <w:t>„</w:t>
      </w:r>
      <w:r w:rsidR="000251E4" w:rsidRPr="00E23121">
        <w:t>on od Jane neodejde, nikdy to neudělá. Nikdy by neopustil svoji dceru.</w:t>
      </w:r>
      <w:r w:rsidR="00345E5C" w:rsidRPr="00E23121">
        <w:t xml:space="preserve"> A</w:t>
      </w:r>
      <w:r w:rsidR="00345E5C">
        <w:t> </w:t>
      </w:r>
      <w:r w:rsidR="000251E4" w:rsidRPr="00E23121">
        <w:t>to astma</w:t>
      </w:r>
      <w:r w:rsidR="00E652BE">
        <w:t xml:space="preserve"> není </w:t>
      </w:r>
      <w:r w:rsidR="000251E4" w:rsidRPr="00E23121">
        <w:t>tak z</w:t>
      </w:r>
      <w:r w:rsidR="00CC5AD8" w:rsidRPr="00E23121">
        <w:t>lé</w:t>
      </w:r>
      <w:r w:rsidR="000251E4" w:rsidRPr="00E23121">
        <w:t>, jak se</w:t>
      </w:r>
      <w:r w:rsidR="00B450AE">
        <w:t xml:space="preserve"> kolem toho nadělá, ale neopustí</w:t>
      </w:r>
      <w:r w:rsidR="00775334">
        <w:t xml:space="preserve"> ji. Nechce od nich odejí</w:t>
      </w:r>
      <w:r w:rsidR="000251E4" w:rsidRPr="00E23121">
        <w:t>t. Jane mu vyhovuje.</w:t>
      </w:r>
      <w:r w:rsidRPr="00E23121">
        <w:t>“</w:t>
      </w:r>
    </w:p>
    <w:p w:rsidR="00D34DB7" w:rsidRPr="00E23121" w:rsidRDefault="000251E4" w:rsidP="00E23121">
      <w:pPr>
        <w:pStyle w:val="Text"/>
      </w:pPr>
      <w:r w:rsidRPr="00E23121">
        <w:t xml:space="preserve">Pokusila </w:t>
      </w:r>
      <w:r w:rsidR="00B450AE">
        <w:t>jsem se jí vysvětlit, že se mýlí</w:t>
      </w:r>
      <w:r w:rsidRPr="00E23121">
        <w:t xml:space="preserve">. Řekla jsem: </w:t>
      </w:r>
      <w:r w:rsidR="00D34DB7" w:rsidRPr="00E23121">
        <w:t>„</w:t>
      </w:r>
      <w:r w:rsidRPr="00E23121">
        <w:t>Je to tajné, jak jsem říkala, neměla bych</w:t>
      </w:r>
      <w:r w:rsidR="00345E5C" w:rsidRPr="00E23121">
        <w:t xml:space="preserve"> o</w:t>
      </w:r>
      <w:r w:rsidR="00345E5C">
        <w:t> </w:t>
      </w:r>
      <w:r w:rsidRPr="00E23121">
        <w:t>tom mluvit.</w:t>
      </w:r>
      <w:r w:rsidR="00D34DB7" w:rsidRPr="00E23121">
        <w:t>“</w:t>
      </w:r>
      <w:r w:rsidRPr="00E23121">
        <w:t xml:space="preserve"> To už jsem se opakovala. Přišla jsem</w:t>
      </w:r>
      <w:r w:rsidR="00345E5C" w:rsidRPr="00E23121">
        <w:t xml:space="preserve"> s</w:t>
      </w:r>
      <w:r w:rsidR="00345E5C">
        <w:t> </w:t>
      </w:r>
      <w:r w:rsidRPr="00E23121">
        <w:t xml:space="preserve">něčím novým. </w:t>
      </w:r>
      <w:r w:rsidR="00D34DB7" w:rsidRPr="00E23121">
        <w:t>„</w:t>
      </w:r>
      <w:r w:rsidRPr="00E23121">
        <w:t>Vím, že to myslíte dobře.</w:t>
      </w:r>
      <w:r w:rsidR="00D34DB7" w:rsidRPr="00E23121">
        <w:t>“</w:t>
      </w:r>
      <w:r w:rsidRPr="00E23121">
        <w:t xml:space="preserve"> Neřekla slovo. </w:t>
      </w:r>
      <w:r w:rsidR="00D34DB7" w:rsidRPr="00E23121">
        <w:t>„</w:t>
      </w:r>
      <w:r w:rsidRPr="00E23121">
        <w:t>Ned říkal, že kvůli mně odejde od</w:t>
      </w:r>
      <w:r w:rsidR="00B450AE">
        <w:t xml:space="preserve"> Jane kdykoli, stačí</w:t>
      </w:r>
      <w:r w:rsidR="00AF6D64">
        <w:t xml:space="preserve"> ří</w:t>
      </w:r>
      <w:r w:rsidRPr="00E23121">
        <w:t>ct slovo. Nedovedla jsem si představit, že bych to někdy někomu opakovala, ale je to pravda. Nechtěla jsem to udělat, dlouho ne, považovala jsem to za špatnost, ale nakonec</w:t>
      </w:r>
      <w:r w:rsidR="00345E5C">
        <w:t> </w:t>
      </w:r>
      <w:r w:rsidR="00345E5C" w:rsidRPr="00E23121">
        <w:t>–</w:t>
      </w:r>
      <w:r w:rsidR="00345E5C">
        <w:t> </w:t>
      </w:r>
      <w:r w:rsidRPr="00E23121">
        <w:t>jsem se vzdala.</w:t>
      </w:r>
      <w:r w:rsidR="00D34DB7" w:rsidRPr="00E23121">
        <w:t>“</w:t>
      </w:r>
      <w:r w:rsidRPr="00E23121">
        <w:t xml:space="preserve"> Najednou mě napadlo něco, co se mi zal</w:t>
      </w:r>
      <w:r w:rsidR="00AF6D64">
        <w:t>í</w:t>
      </w:r>
      <w:r w:rsidR="00D34DB7" w:rsidRPr="00E23121">
        <w:t>b</w:t>
      </w:r>
      <w:r w:rsidRPr="00E23121">
        <w:t>ilo</w:t>
      </w:r>
      <w:r w:rsidR="00345E5C">
        <w:t> </w:t>
      </w:r>
      <w:r w:rsidR="00345E5C" w:rsidRPr="00E23121">
        <w:t>–</w:t>
      </w:r>
      <w:r w:rsidR="00345E5C">
        <w:t> </w:t>
      </w:r>
      <w:r w:rsidRPr="00E23121">
        <w:t xml:space="preserve">po delší době první </w:t>
      </w:r>
      <w:r w:rsidRPr="00E23121">
        <w:lastRenderedPageBreak/>
        <w:t xml:space="preserve">věc. Žárlí. Opustil ji kvůli mně. Nemohla jsem to takhle naplno říct. </w:t>
      </w:r>
      <w:r w:rsidR="00D34DB7" w:rsidRPr="00E23121">
        <w:t>„</w:t>
      </w:r>
      <w:r w:rsidRPr="00E23121">
        <w:t>Možná je pro vás trochu těž</w:t>
      </w:r>
      <w:r w:rsidR="00CC5AD8" w:rsidRPr="00E23121">
        <w:t>ké</w:t>
      </w:r>
      <w:r w:rsidRPr="00E23121">
        <w:t xml:space="preserve"> to přijmout,</w:t>
      </w:r>
      <w:r w:rsidR="00D34DB7" w:rsidRPr="00E23121">
        <w:t>“</w:t>
      </w:r>
      <w:r w:rsidRPr="00E23121">
        <w:t xml:space="preserve"> řekla jsem, </w:t>
      </w:r>
      <w:r w:rsidR="00D34DB7" w:rsidRPr="00E23121">
        <w:t>„</w:t>
      </w:r>
      <w:r w:rsidRPr="00E23121">
        <w:t>ale opravdu mě</w:t>
      </w:r>
      <w:r w:rsidR="00775334">
        <w:t xml:space="preserve"> miluje. Se mnou je to opravdové</w:t>
      </w:r>
      <w:r w:rsidRPr="00E23121">
        <w:t>. Je to</w:t>
      </w:r>
      <w:r w:rsidR="00A858B4">
        <w:t xml:space="preserve"> jiné</w:t>
      </w:r>
      <w:r w:rsidRPr="00E23121">
        <w:t>.</w:t>
      </w:r>
      <w:r w:rsidR="00D34DB7" w:rsidRPr="00E23121">
        <w:t>“</w:t>
      </w:r>
    </w:p>
    <w:p w:rsidR="00D34DB7" w:rsidRPr="00E23121" w:rsidRDefault="000251E4" w:rsidP="00E23121">
      <w:pPr>
        <w:pStyle w:val="Text"/>
      </w:pPr>
      <w:r w:rsidRPr="00E23121">
        <w:t>Nezasmála se. To jí musím přiznat. Je to moc milý člověk, tahle Linda Oweno</w:t>
      </w:r>
      <w:r w:rsidR="00B74EC4">
        <w:t>vá. Věřte tomu nebo ne, staly</w:t>
      </w:r>
      <w:r w:rsidRPr="00E23121">
        <w:t xml:space="preserve"> se</w:t>
      </w:r>
      <w:r w:rsidR="00345E5C" w:rsidRPr="00E23121">
        <w:t xml:space="preserve"> z</w:t>
      </w:r>
      <w:r w:rsidR="00345E5C">
        <w:t> </w:t>
      </w:r>
      <w:r w:rsidRPr="00E23121">
        <w:t>nás přítelkyně</w:t>
      </w:r>
      <w:r w:rsidR="00345E5C" w:rsidRPr="00E23121">
        <w:t xml:space="preserve"> a</w:t>
      </w:r>
      <w:r w:rsidR="00345E5C">
        <w:t> </w:t>
      </w:r>
      <w:r w:rsidRPr="00E23121">
        <w:t>dost často se vídáme. Nakonec máme hodně společného. Nezasmála se, spíš naopak, tvářila se velice nešťastně.</w:t>
      </w:r>
    </w:p>
    <w:p w:rsidR="00D34DB7" w:rsidRPr="00E23121" w:rsidRDefault="00D34DB7" w:rsidP="00E23121">
      <w:pPr>
        <w:pStyle w:val="Text"/>
      </w:pPr>
      <w:r w:rsidRPr="00E23121">
        <w:t>„</w:t>
      </w:r>
      <w:r w:rsidR="000251E4" w:rsidRPr="00E23121">
        <w:t>Poslyšte, Jenny, tohle provádí</w:t>
      </w:r>
      <w:r w:rsidR="00345E5C" w:rsidRPr="00E23121">
        <w:t xml:space="preserve"> v</w:t>
      </w:r>
      <w:r w:rsidR="00345E5C">
        <w:t> </w:t>
      </w:r>
      <w:r w:rsidR="000251E4" w:rsidRPr="00E23121">
        <w:t>jednom kuse, má to</w:t>
      </w:r>
      <w:r w:rsidR="00345E5C" w:rsidRPr="00E23121">
        <w:t xml:space="preserve"> v</w:t>
      </w:r>
      <w:r w:rsidR="00345E5C">
        <w:t> </w:t>
      </w:r>
      <w:r w:rsidR="000251E4" w:rsidRPr="00E23121">
        <w:t>krvi. Ona to ví</w:t>
      </w:r>
      <w:r w:rsidR="00345E5C" w:rsidRPr="00E23121">
        <w:t xml:space="preserve"> a</w:t>
      </w:r>
      <w:r w:rsidR="00345E5C">
        <w:t> </w:t>
      </w:r>
      <w:r w:rsidR="000251E4" w:rsidRPr="00E23121">
        <w:t>nevšímá</w:t>
      </w:r>
      <w:r w:rsidR="00B450AE">
        <w:t xml:space="preserve"> si toho, protože ví</w:t>
      </w:r>
      <w:r w:rsidR="00554992" w:rsidRPr="00E23121">
        <w:t>, že vždycky</w:t>
      </w:r>
      <w:r w:rsidR="000251E4" w:rsidRPr="00E23121">
        <w:t xml:space="preserve"> zůstane</w:t>
      </w:r>
      <w:r w:rsidR="00345E5C" w:rsidRPr="00E23121">
        <w:t xml:space="preserve"> s</w:t>
      </w:r>
      <w:r w:rsidR="00345E5C">
        <w:t> </w:t>
      </w:r>
      <w:r w:rsidR="000251E4" w:rsidRPr="00E23121">
        <w:t>ní. Zpravidla si někde pronajmou domek, obvykle je to na rok. Před dvěma lety si jeden pronajali</w:t>
      </w:r>
      <w:r w:rsidR="00345E5C" w:rsidRPr="00E23121">
        <w:t xml:space="preserve"> v</w:t>
      </w:r>
      <w:r w:rsidR="00345E5C">
        <w:t> </w:t>
      </w:r>
      <w:r w:rsidR="000251E4" w:rsidRPr="00E23121">
        <w:t>Brecke</w:t>
      </w:r>
      <w:r w:rsidR="00554992" w:rsidRPr="00E23121">
        <w:t>nhallu. Já jsem tam na poště, tí</w:t>
      </w:r>
      <w:r w:rsidR="000251E4" w:rsidRPr="00E23121">
        <w:t>m se živím, jsem</w:t>
      </w:r>
      <w:r w:rsidR="00345E5C" w:rsidRPr="00E23121">
        <w:t xml:space="preserve"> u</w:t>
      </w:r>
      <w:r w:rsidR="00345E5C">
        <w:t> </w:t>
      </w:r>
      <w:r w:rsidR="000251E4" w:rsidRPr="00E23121">
        <w:t>poštovní přepážky ve venkovském obch</w:t>
      </w:r>
      <w:r w:rsidR="00554992" w:rsidRPr="00E23121">
        <w:t>odě. Předtím měli něco pronajaté</w:t>
      </w:r>
      <w:r w:rsidR="000251E4" w:rsidRPr="00E23121">
        <w:t xml:space="preserve"> ve Weybourne, nahoře</w:t>
      </w:r>
      <w:r w:rsidR="00345E5C" w:rsidRPr="00E23121">
        <w:t xml:space="preserve"> u</w:t>
      </w:r>
      <w:r w:rsidR="00345E5C">
        <w:t> </w:t>
      </w:r>
      <w:r w:rsidR="000251E4" w:rsidRPr="00E23121">
        <w:t>moře. Neříkám, že je jí jedno, jak se chová, aspoň ale vždycky ví, kde ho asi tak má.</w:t>
      </w:r>
      <w:r w:rsidRPr="00E23121">
        <w:t>“</w:t>
      </w:r>
    </w:p>
    <w:p w:rsidR="00D34DB7" w:rsidRPr="00E23121" w:rsidRDefault="00D34DB7" w:rsidP="00E23121">
      <w:pPr>
        <w:pStyle w:val="Text"/>
        <w:jc w:val="left"/>
      </w:pPr>
      <w:r w:rsidRPr="00E23121">
        <w:t>„</w:t>
      </w:r>
      <w:r w:rsidR="000251E4" w:rsidRPr="00E23121">
        <w:t>Nevím, co to má společného se mnou,</w:t>
      </w:r>
      <w:r w:rsidRPr="00E23121">
        <w:t>“</w:t>
      </w:r>
      <w:r w:rsidR="000251E4" w:rsidRPr="00E23121">
        <w:t xml:space="preserve"> řekla jsem.</w:t>
      </w:r>
    </w:p>
    <w:p w:rsidR="00D34DB7" w:rsidRPr="00E23121" w:rsidRDefault="00D34DB7" w:rsidP="00E23121">
      <w:pPr>
        <w:pStyle w:val="Text"/>
      </w:pPr>
      <w:r w:rsidRPr="00E23121">
        <w:t>„</w:t>
      </w:r>
      <w:r w:rsidR="00554992" w:rsidRPr="00E23121">
        <w:t>Požádal mě,</w:t>
      </w:r>
      <w:r w:rsidR="00982E6B">
        <w:t xml:space="preserve"> abych</w:t>
      </w:r>
      <w:r w:rsidR="00345E5C">
        <w:t xml:space="preserve"> s </w:t>
      </w:r>
      <w:r w:rsidR="00982E6B">
        <w:t>ní</w:t>
      </w:r>
      <w:r w:rsidR="000251E4" w:rsidRPr="00E23121">
        <w:t>m odešla, Jenny. Vždycky</w:t>
      </w:r>
      <w:r w:rsidR="00345E5C" w:rsidRPr="00E23121">
        <w:t xml:space="preserve"> o</w:t>
      </w:r>
      <w:r w:rsidR="00345E5C">
        <w:t> </w:t>
      </w:r>
      <w:r w:rsidR="000251E4" w:rsidRPr="00E23121">
        <w:t>to žádá ty, které to neudělají. Ví předem, než jim řekne, že jsou</w:t>
      </w:r>
      <w:r w:rsidR="00345E5C" w:rsidRPr="00E23121">
        <w:t xml:space="preserve"> z</w:t>
      </w:r>
      <w:r w:rsidR="00345E5C">
        <w:t> </w:t>
      </w:r>
      <w:r w:rsidR="000251E4" w:rsidRPr="00E23121">
        <w:t>těch, co mají smysl pro povinnost, že jsou to ty, kte</w:t>
      </w:r>
      <w:r w:rsidR="00CC5AD8" w:rsidRPr="00E23121">
        <w:t>ré</w:t>
      </w:r>
      <w:r w:rsidR="000251E4" w:rsidRPr="00E23121">
        <w:t xml:space="preserve"> nechtějí rozbít manželství nebo ublížit dětem. Mám dceru,</w:t>
      </w:r>
      <w:r w:rsidR="00345E5C" w:rsidRPr="00E23121">
        <w:t xml:space="preserve"> o</w:t>
      </w:r>
      <w:r w:rsidR="00345E5C">
        <w:t> </w:t>
      </w:r>
      <w:r w:rsidR="000251E4" w:rsidRPr="00E23121">
        <w:t>kterou se přes den stará moje máma. Věděl, že bych dceru nevytrhla</w:t>
      </w:r>
      <w:r w:rsidR="00345E5C" w:rsidRPr="00E23121">
        <w:t xml:space="preserve"> z</w:t>
      </w:r>
      <w:r w:rsidR="00345E5C">
        <w:t> </w:t>
      </w:r>
      <w:r w:rsidR="000251E4" w:rsidRPr="00E23121">
        <w:t>jejího prostředí, nepřipravila ji</w:t>
      </w:r>
      <w:r w:rsidR="00345E5C" w:rsidRPr="00E23121">
        <w:t xml:space="preserve"> o</w:t>
      </w:r>
      <w:r w:rsidR="00345E5C">
        <w:t> </w:t>
      </w:r>
      <w:r w:rsidR="000251E4" w:rsidRPr="00E23121">
        <w:t>babičku, nevzala ji</w:t>
      </w:r>
      <w:r w:rsidR="00345E5C" w:rsidRPr="00E23121">
        <w:t xml:space="preserve"> z</w:t>
      </w:r>
      <w:r w:rsidR="00345E5C">
        <w:t> </w:t>
      </w:r>
      <w:r w:rsidR="000251E4" w:rsidRPr="00E23121">
        <w:t>mateřské školy. Se mnou mu nic nehrozilo, dokud jsem se nerozmyslela jinak.</w:t>
      </w:r>
      <w:r w:rsidRPr="00E23121">
        <w:t>“</w:t>
      </w:r>
    </w:p>
    <w:p w:rsidR="00D34DB7" w:rsidRPr="00E23121" w:rsidRDefault="00D34DB7" w:rsidP="00E23121">
      <w:pPr>
        <w:pStyle w:val="Text"/>
        <w:jc w:val="left"/>
      </w:pPr>
      <w:r w:rsidRPr="00E23121">
        <w:t>„</w:t>
      </w:r>
      <w:r w:rsidR="00554992" w:rsidRPr="00E23121">
        <w:t>Co chcete ří</w:t>
      </w:r>
      <w:r w:rsidR="000251E4" w:rsidRPr="00E23121">
        <w:t>ct tím, že jste se rozmyslela jinak?</w:t>
      </w:r>
      <w:r w:rsidRPr="00E23121">
        <w:t>“</w:t>
      </w:r>
    </w:p>
    <w:p w:rsidR="00D34DB7" w:rsidRPr="00E23121" w:rsidRDefault="00D34DB7" w:rsidP="00E23121">
      <w:pPr>
        <w:pStyle w:val="Text"/>
      </w:pPr>
      <w:r w:rsidRPr="00E23121">
        <w:t>„</w:t>
      </w:r>
      <w:r w:rsidR="000251E4" w:rsidRPr="00E23121">
        <w:t xml:space="preserve">Moji dceři bude pět. Řekla jsem, že by to šlo vzít ji pryč, když bude stejně </w:t>
      </w:r>
      <w:r w:rsidR="00982E6B">
        <w:t>měnit školu. Řekla jsem, že</w:t>
      </w:r>
      <w:r w:rsidR="00345E5C">
        <w:t xml:space="preserve"> s </w:t>
      </w:r>
      <w:r w:rsidR="00982E6B">
        <w:t>ní</w:t>
      </w:r>
      <w:r w:rsidR="000251E4" w:rsidRPr="00E23121">
        <w:t>m odejdu. Říkal, že obstará byt</w:t>
      </w:r>
      <w:r w:rsidR="00345E5C" w:rsidRPr="00E23121">
        <w:t xml:space="preserve"> v</w:t>
      </w:r>
      <w:r w:rsidR="00345E5C">
        <w:t> </w:t>
      </w:r>
      <w:r w:rsidR="000251E4" w:rsidRPr="00E23121">
        <w:t>Derenhamu</w:t>
      </w:r>
      <w:r w:rsidR="00345E5C">
        <w:t> </w:t>
      </w:r>
      <w:r w:rsidR="00345E5C" w:rsidRPr="00E23121">
        <w:t>–</w:t>
      </w:r>
      <w:r w:rsidR="00345E5C">
        <w:t> </w:t>
      </w:r>
      <w:r w:rsidR="000251E4" w:rsidRPr="00E23121">
        <w:t>pochopte, říkal to dost dlouho předtím. Jen tak pro zajímavost, kdy vás naposled požádal, abyste</w:t>
      </w:r>
      <w:r w:rsidR="00345E5C" w:rsidRPr="00E23121">
        <w:t xml:space="preserve"> s</w:t>
      </w:r>
      <w:r w:rsidR="00345E5C">
        <w:t> </w:t>
      </w:r>
      <w:r w:rsidR="000251E4" w:rsidRPr="00E23121">
        <w:t>ním odešla?</w:t>
      </w:r>
      <w:r w:rsidRPr="00E23121">
        <w:t>“</w:t>
      </w:r>
    </w:p>
    <w:p w:rsidR="00D34DB7" w:rsidRPr="00E23121" w:rsidRDefault="000251E4" w:rsidP="00E23121">
      <w:pPr>
        <w:pStyle w:val="Text"/>
      </w:pPr>
      <w:r w:rsidRPr="00E23121">
        <w:t>Nemohla jsem si vzpomenout. Bylo to už dlouho</w:t>
      </w:r>
      <w:r w:rsidR="00345E5C" w:rsidRPr="00E23121">
        <w:t xml:space="preserve"> a</w:t>
      </w:r>
      <w:r w:rsidR="00345E5C">
        <w:t> </w:t>
      </w:r>
      <w:r w:rsidRPr="00E23121">
        <w:t>najednou mě</w:t>
      </w:r>
      <w:r w:rsidR="00345E5C" w:rsidRPr="00E23121">
        <w:t xml:space="preserve"> z</w:t>
      </w:r>
      <w:r w:rsidR="00345E5C">
        <w:t> </w:t>
      </w:r>
      <w:r w:rsidRPr="00E23121">
        <w:t>toho rozrazila zima. Napila jsem se trochu ginu, ale chutnal jako dezinfekční prostředek. Kdy mě</w:t>
      </w:r>
      <w:r w:rsidR="00345E5C" w:rsidRPr="00E23121">
        <w:t xml:space="preserve"> o</w:t>
      </w:r>
      <w:r w:rsidR="00345E5C">
        <w:t> </w:t>
      </w:r>
      <w:r w:rsidRPr="00E23121">
        <w:t>to Ned posledně žádal? Před několika měsíci, tak</w:t>
      </w:r>
      <w:r w:rsidR="00345E5C" w:rsidRPr="00E23121">
        <w:t xml:space="preserve"> v</w:t>
      </w:r>
      <w:r w:rsidR="00345E5C">
        <w:t> </w:t>
      </w:r>
      <w:r w:rsidRPr="00E23121">
        <w:t>tu dobu, kdy jsme se p</w:t>
      </w:r>
      <w:r w:rsidR="00554992" w:rsidRPr="00E23121">
        <w:t>oprvé</w:t>
      </w:r>
      <w:r w:rsidRPr="00E23121">
        <w:t xml:space="preserve"> sešli ve Stellině </w:t>
      </w:r>
      <w:r w:rsidR="00982E6B">
        <w:t>domě. Nevšimla jsem si, že od té</w:t>
      </w:r>
      <w:r w:rsidRPr="00E23121">
        <w:t xml:space="preserve"> doby ne, byla jsem tolik zamilovaná, že jsem to nevnímala.</w:t>
      </w:r>
    </w:p>
    <w:p w:rsidR="00D34DB7" w:rsidRPr="00E23121" w:rsidRDefault="00554992" w:rsidP="00E23121">
      <w:pPr>
        <w:pStyle w:val="Text"/>
        <w:jc w:val="left"/>
      </w:pPr>
      <w:r w:rsidRPr="00E23121">
        <w:t>Mí</w:t>
      </w:r>
      <w:r w:rsidR="000251E4" w:rsidRPr="00E23121">
        <w:t xml:space="preserve">sto abych odpověděla, zeptala jsem se: </w:t>
      </w:r>
      <w:r w:rsidR="00D34DB7" w:rsidRPr="00E23121">
        <w:t>„</w:t>
      </w:r>
      <w:r w:rsidR="000251E4" w:rsidRPr="00E23121">
        <w:t>Vás</w:t>
      </w:r>
      <w:r w:rsidR="00345E5C" w:rsidRPr="00E23121">
        <w:t xml:space="preserve"> o</w:t>
      </w:r>
      <w:r w:rsidR="00345E5C">
        <w:t> </w:t>
      </w:r>
      <w:r w:rsidR="000251E4" w:rsidRPr="00E23121">
        <w:t>to žádal ta</w:t>
      </w:r>
      <w:r w:rsidR="00CC5AD8" w:rsidRPr="00E23121">
        <w:t>ké</w:t>
      </w:r>
      <w:r w:rsidR="000251E4" w:rsidRPr="00E23121">
        <w:t>?</w:t>
      </w:r>
      <w:r w:rsidR="00D34DB7" w:rsidRPr="00E23121">
        <w:t>“</w:t>
      </w:r>
    </w:p>
    <w:p w:rsidR="00D34DB7" w:rsidRPr="00E23121" w:rsidRDefault="00D34DB7" w:rsidP="00E23121">
      <w:pPr>
        <w:pStyle w:val="Text"/>
      </w:pPr>
      <w:r w:rsidRPr="00E23121">
        <w:lastRenderedPageBreak/>
        <w:t>„</w:t>
      </w:r>
      <w:r w:rsidR="00554992" w:rsidRPr="00E23121">
        <w:t>Moc mě to mrzí</w:t>
      </w:r>
      <w:r w:rsidR="000251E4" w:rsidRPr="00E23121">
        <w:t>, Jenny. Už jsem se</w:t>
      </w:r>
      <w:r w:rsidR="00345E5C" w:rsidRPr="00E23121">
        <w:t xml:space="preserve"> s</w:t>
      </w:r>
      <w:r w:rsidR="00345E5C">
        <w:t> </w:t>
      </w:r>
      <w:r w:rsidR="000251E4" w:rsidRPr="00E23121">
        <w:t>tím vyrovnala, ale vám to bude nějakou dobu trvat, to vidím.</w:t>
      </w:r>
      <w:r w:rsidRPr="00E23121">
        <w:t>“</w:t>
      </w:r>
    </w:p>
    <w:p w:rsidR="00D34DB7" w:rsidRPr="00E23121" w:rsidRDefault="000251E4" w:rsidP="00E23121">
      <w:pPr>
        <w:pStyle w:val="Text"/>
      </w:pPr>
      <w:r w:rsidRPr="00E23121">
        <w:t>Začínala se mě zmocňovat jakási divokost, mojí hlavy se začala zmocňovat. Bylo to</w:t>
      </w:r>
      <w:r w:rsidR="00982E6B">
        <w:t>,</w:t>
      </w:r>
      <w:r w:rsidRPr="00E23121">
        <w:t xml:space="preserve"> jako když tvrdíte,</w:t>
      </w:r>
      <w:r w:rsidR="00AF6D64">
        <w:t xml:space="preserve"> že něčemu nevěříte,</w:t>
      </w:r>
      <w:r w:rsidR="00345E5C">
        <w:t xml:space="preserve"> a </w:t>
      </w:r>
      <w:r w:rsidR="00AF6D64">
        <w:t>přitom ví</w:t>
      </w:r>
      <w:r w:rsidRPr="00E23121">
        <w:t xml:space="preserve">te, že tomu věříte. Něco </w:t>
      </w:r>
      <w:r w:rsidR="000E098A">
        <w:t>takové</w:t>
      </w:r>
      <w:r w:rsidRPr="00E23121">
        <w:t>ho se snad nemůže dít, je to urážka. Později, mnohem, mnohem později jsem si vyhledala slovo urážka ve slovníku</w:t>
      </w:r>
      <w:r w:rsidR="00345E5C" w:rsidRPr="00E23121">
        <w:t xml:space="preserve"> a</w:t>
      </w:r>
      <w:r w:rsidR="00345E5C">
        <w:t> </w:t>
      </w:r>
      <w:r w:rsidRPr="00E23121">
        <w:t xml:space="preserve">tam stálo: </w:t>
      </w:r>
      <w:r w:rsidR="00D34DB7" w:rsidRPr="00E23121">
        <w:t>„</w:t>
      </w:r>
      <w:r w:rsidRPr="00E23121">
        <w:t>hrubá, nestydatá pohana nebo potupa, bezohledný, zlovolný čin</w:t>
      </w:r>
      <w:r w:rsidR="00D34DB7" w:rsidRPr="00E23121">
        <w:t>“</w:t>
      </w:r>
      <w:r w:rsidRPr="00E23121">
        <w:t>. Stála tam toho ještě spousta, ale tohle bude jako označení stačit. Nestydatá pohana, toho jsem měla plnou hlavu</w:t>
      </w:r>
      <w:r w:rsidR="00345E5C" w:rsidRPr="00E23121">
        <w:t xml:space="preserve"> a</w:t>
      </w:r>
      <w:r w:rsidR="00345E5C">
        <w:t> </w:t>
      </w:r>
      <w:r w:rsidRPr="00E23121">
        <w:t>pudilo mě to</w:t>
      </w:r>
      <w:r w:rsidR="00345E5C" w:rsidRPr="00E23121">
        <w:t xml:space="preserve"> s</w:t>
      </w:r>
      <w:r w:rsidR="00345E5C">
        <w:t> </w:t>
      </w:r>
      <w:r w:rsidRPr="00E23121">
        <w:t>hlasitým křikem vyběhnout ven.</w:t>
      </w:r>
    </w:p>
    <w:p w:rsidR="00D34DB7" w:rsidRPr="00E23121" w:rsidRDefault="00D34DB7" w:rsidP="00E23121">
      <w:pPr>
        <w:pStyle w:val="Text"/>
      </w:pPr>
      <w:r w:rsidRPr="00E23121">
        <w:t>„</w:t>
      </w:r>
      <w:r w:rsidR="000251E4" w:rsidRPr="00E23121">
        <w:t>On mě ale</w:t>
      </w:r>
      <w:r w:rsidR="00345E5C" w:rsidRPr="00E23121">
        <w:t xml:space="preserve"> o</w:t>
      </w:r>
      <w:r w:rsidR="00345E5C">
        <w:t> </w:t>
      </w:r>
      <w:r w:rsidR="000251E4" w:rsidRPr="00E23121">
        <w:t>to prosil,</w:t>
      </w:r>
      <w:r w:rsidRPr="00E23121">
        <w:t>“</w:t>
      </w:r>
      <w:r w:rsidR="000251E4" w:rsidRPr="00E23121">
        <w:t xml:space="preserve"> řekla jsem. Vyznělo to dětinsky. </w:t>
      </w:r>
      <w:r w:rsidRPr="00E23121">
        <w:t>„</w:t>
      </w:r>
      <w:r w:rsidR="000251E4" w:rsidRPr="00E23121">
        <w:t>Prosil mě. Co kdybych řekla ano?</w:t>
      </w:r>
      <w:r w:rsidRPr="00E23121">
        <w:t>“</w:t>
      </w:r>
    </w:p>
    <w:p w:rsidR="00345E5C" w:rsidRPr="00E23121" w:rsidRDefault="00D34DB7" w:rsidP="00E23121">
      <w:pPr>
        <w:pStyle w:val="Text"/>
        <w:jc w:val="left"/>
      </w:pPr>
      <w:r w:rsidRPr="00E23121">
        <w:t>„</w:t>
      </w:r>
      <w:r w:rsidR="000251E4" w:rsidRPr="00E23121">
        <w:t>Řekla jste. Nakonec jste řekla ano.</w:t>
      </w:r>
      <w:r w:rsidRPr="00E23121">
        <w:t>“</w:t>
      </w:r>
    </w:p>
    <w:p w:rsidR="00D34DB7" w:rsidRPr="00E23121" w:rsidRDefault="00345E5C" w:rsidP="00E23121">
      <w:pPr>
        <w:pStyle w:val="Text"/>
        <w:jc w:val="left"/>
      </w:pPr>
      <w:r w:rsidRPr="00E23121">
        <w:t>A</w:t>
      </w:r>
      <w:r>
        <w:t> </w:t>
      </w:r>
      <w:r w:rsidR="000251E4" w:rsidRPr="00E23121">
        <w:t>podívejte, co se stalo.</w:t>
      </w:r>
    </w:p>
    <w:p w:rsidR="00D34DB7" w:rsidRPr="00E23121" w:rsidRDefault="000251E4" w:rsidP="00E23121">
      <w:pPr>
        <w:pStyle w:val="Text"/>
      </w:pPr>
      <w:r w:rsidRPr="00E23121">
        <w:t>Tohle ale už neřekla. Řekla jsem si to sama,</w:t>
      </w:r>
      <w:r w:rsidR="00345E5C" w:rsidRPr="00E23121">
        <w:t xml:space="preserve"> v</w:t>
      </w:r>
      <w:r w:rsidR="00345E5C">
        <w:t> </w:t>
      </w:r>
      <w:r w:rsidRPr="00E23121">
        <w:t>duchu, zatímco jsem na ni upřeně hleděla</w:t>
      </w:r>
      <w:r w:rsidR="00345E5C" w:rsidRPr="00E23121">
        <w:t xml:space="preserve"> a</w:t>
      </w:r>
      <w:r w:rsidR="00345E5C">
        <w:t> </w:t>
      </w:r>
      <w:r w:rsidRPr="00E23121">
        <w:t xml:space="preserve">snažila </w:t>
      </w:r>
      <w:r w:rsidR="0084338D" w:rsidRPr="00E23121">
        <w:t>se ji</w:t>
      </w:r>
      <w:r w:rsidRPr="00E23121">
        <w:t xml:space="preserve"> nenávidět, ale nešlo to.</w:t>
      </w:r>
      <w:r w:rsidR="00345E5C" w:rsidRPr="00E23121">
        <w:t xml:space="preserve"> V</w:t>
      </w:r>
      <w:r w:rsidR="00345E5C">
        <w:t> </w:t>
      </w:r>
      <w:r w:rsidRPr="00E23121">
        <w:t>tu chvíli jsem si vzpomněla na něco, co jsem předtím pominula, na ten telefonický rozhovor</w:t>
      </w:r>
      <w:r w:rsidR="00345E5C" w:rsidRPr="00E23121">
        <w:t xml:space="preserve"> v</w:t>
      </w:r>
      <w:r w:rsidR="00345E5C">
        <w:t> </w:t>
      </w:r>
      <w:r w:rsidRPr="00E23121">
        <w:t>minu</w:t>
      </w:r>
      <w:r w:rsidR="00CC5AD8" w:rsidRPr="00E23121">
        <w:t>lé</w:t>
      </w:r>
      <w:r w:rsidRPr="00E23121">
        <w:t>m týdnu,</w:t>
      </w:r>
      <w:r w:rsidR="0041594E" w:rsidRPr="00E23121">
        <w:t xml:space="preserve"> když</w:t>
      </w:r>
      <w:r w:rsidRPr="00E23121">
        <w:t xml:space="preserve"> jsem mu řekla, že udělám,</w:t>
      </w:r>
      <w:r w:rsidR="00345E5C" w:rsidRPr="00E23121">
        <w:t xml:space="preserve"> o</w:t>
      </w:r>
      <w:r w:rsidR="00345E5C">
        <w:t> </w:t>
      </w:r>
      <w:r w:rsidRPr="00E23121">
        <w:t>co mě žádal, že budeme spolu. Neodpověděl. Neodpověděl skutečně. Povzdechl si</w:t>
      </w:r>
      <w:r w:rsidR="00345E5C" w:rsidRPr="00E23121">
        <w:t xml:space="preserve"> a</w:t>
      </w:r>
      <w:r w:rsidR="00345E5C">
        <w:t> </w:t>
      </w:r>
      <w:r w:rsidRPr="00E23121">
        <w:t>já si to vyložila jako úlevný povzdech. Řekla jsem, že se set</w:t>
      </w:r>
      <w:r w:rsidR="00554992" w:rsidRPr="00E23121">
        <w:t>káme ve Stellině domě</w:t>
      </w:r>
      <w:r w:rsidR="00345E5C" w:rsidRPr="00E23121">
        <w:t xml:space="preserve"> a</w:t>
      </w:r>
      <w:r w:rsidR="00345E5C">
        <w:t> </w:t>
      </w:r>
      <w:r w:rsidR="00554992" w:rsidRPr="00E23121">
        <w:t>promluví</w:t>
      </w:r>
      <w:r w:rsidRPr="00E23121">
        <w:t>me si</w:t>
      </w:r>
      <w:r w:rsidR="00345E5C" w:rsidRPr="00E23121">
        <w:t xml:space="preserve"> o</w:t>
      </w:r>
      <w:r w:rsidR="00345E5C">
        <w:t> </w:t>
      </w:r>
      <w:r w:rsidRPr="00E23121">
        <w:t>tom.</w:t>
      </w:r>
      <w:r w:rsidR="00345E5C" w:rsidRPr="00E23121">
        <w:t xml:space="preserve"> A</w:t>
      </w:r>
      <w:r w:rsidR="00345E5C">
        <w:t> </w:t>
      </w:r>
      <w:r w:rsidRPr="00E23121">
        <w:t>on nepřišel. Nezavolal</w:t>
      </w:r>
      <w:r w:rsidR="00345E5C" w:rsidRPr="00E23121">
        <w:t xml:space="preserve"> a</w:t>
      </w:r>
      <w:r w:rsidR="00345E5C">
        <w:t> </w:t>
      </w:r>
      <w:r w:rsidRPr="00E23121">
        <w:t>nepřišel do Stellina domu, zapnul záznamník</w:t>
      </w:r>
      <w:r w:rsidR="00345E5C" w:rsidRPr="00E23121">
        <w:t xml:space="preserve"> a</w:t>
      </w:r>
      <w:r w:rsidR="00345E5C">
        <w:t> </w:t>
      </w:r>
      <w:r w:rsidRPr="00E23121">
        <w:t>o</w:t>
      </w:r>
      <w:r w:rsidR="00554992" w:rsidRPr="00E23121">
        <w:t>djel</w:t>
      </w:r>
      <w:r w:rsidR="00345E5C" w:rsidRPr="00E23121">
        <w:t xml:space="preserve"> s</w:t>
      </w:r>
      <w:r w:rsidR="00345E5C">
        <w:t> </w:t>
      </w:r>
      <w:r w:rsidR="00554992" w:rsidRPr="00E23121">
        <w:t>manželkou</w:t>
      </w:r>
      <w:r w:rsidR="00345E5C" w:rsidRPr="00E23121">
        <w:t xml:space="preserve"> a</w:t>
      </w:r>
      <w:r w:rsidR="00345E5C">
        <w:t> </w:t>
      </w:r>
      <w:r w:rsidR="00554992" w:rsidRPr="00E23121">
        <w:t>dítětem na ly</w:t>
      </w:r>
      <w:r w:rsidRPr="00E23121">
        <w:t xml:space="preserve">že. Protože tohle, nebo něco podobného, dělal vždycky, když </w:t>
      </w:r>
      <w:r w:rsidR="00D34DB7" w:rsidRPr="00E23121">
        <w:t>„</w:t>
      </w:r>
      <w:r w:rsidRPr="00E23121">
        <w:t>přítelkyně</w:t>
      </w:r>
      <w:r w:rsidR="00D34DB7" w:rsidRPr="00E23121">
        <w:t>“</w:t>
      </w:r>
      <w:r w:rsidRPr="00E23121">
        <w:t xml:space="preserve"> souhlasily, že</w:t>
      </w:r>
      <w:r w:rsidR="00345E5C" w:rsidRPr="00E23121">
        <w:t xml:space="preserve"> s</w:t>
      </w:r>
      <w:r w:rsidR="00345E5C">
        <w:t> </w:t>
      </w:r>
      <w:r w:rsidRPr="00E23121">
        <w:t>ním odejdou.</w:t>
      </w:r>
    </w:p>
    <w:p w:rsidR="00D34DB7" w:rsidRPr="00E23121" w:rsidRDefault="000251E4" w:rsidP="00E23121">
      <w:pPr>
        <w:pStyle w:val="Text"/>
      </w:pPr>
      <w:r w:rsidRPr="00E23121">
        <w:t xml:space="preserve">Ohleduplně řekla. </w:t>
      </w:r>
      <w:r w:rsidR="00345E5C" w:rsidRPr="00E23121">
        <w:t>„V</w:t>
      </w:r>
      <w:r w:rsidR="00345E5C">
        <w:t> </w:t>
      </w:r>
      <w:r w:rsidRPr="00E23121">
        <w:t>jeho prospěch mluví, pokud se to tak dá říct, že je jako některé ženy, kte</w:t>
      </w:r>
      <w:r w:rsidR="00CC5AD8" w:rsidRPr="00E23121">
        <w:t>ré</w:t>
      </w:r>
      <w:r w:rsidR="00554992" w:rsidRPr="00E23121">
        <w:t xml:space="preserve"> jdou do takové</w:t>
      </w:r>
      <w:r w:rsidRPr="00E23121">
        <w:t>ho vztahu, jenom když si myslí, že je ten jistý miluje.</w:t>
      </w:r>
      <w:r w:rsidR="00345E5C" w:rsidRPr="00E23121">
        <w:t xml:space="preserve"> A</w:t>
      </w:r>
      <w:r w:rsidR="00345E5C">
        <w:t> </w:t>
      </w:r>
      <w:r w:rsidR="0041594E" w:rsidRPr="00E23121">
        <w:t>když</w:t>
      </w:r>
      <w:r w:rsidR="00554992" w:rsidRPr="00E23121">
        <w:t xml:space="preserve"> si my</w:t>
      </w:r>
      <w:r w:rsidR="00B74EC4">
        <w:t>slí, že jsou zamilované</w:t>
      </w:r>
      <w:r w:rsidRPr="00E23121">
        <w:t>. On se na nic nezmůže, pokud neop</w:t>
      </w:r>
      <w:r w:rsidR="00554992" w:rsidRPr="00E23121">
        <w:t>akuje</w:t>
      </w:r>
      <w:r w:rsidR="00982E6B">
        <w:t>:</w:t>
      </w:r>
      <w:r w:rsidR="00554992" w:rsidRPr="00E23121">
        <w:t xml:space="preserve"> Miluju tě, miluju tě. Není</w:t>
      </w:r>
      <w:r w:rsidRPr="00E23121">
        <w:t xml:space="preserve"> to normální. On není normální. Chudák. Je fetišista</w:t>
      </w:r>
      <w:r w:rsidR="00345E5C" w:rsidRPr="00E23121">
        <w:t xml:space="preserve"> a</w:t>
      </w:r>
      <w:r w:rsidR="00345E5C">
        <w:t> </w:t>
      </w:r>
      <w:r w:rsidRPr="00E23121">
        <w:t>jeho fetišem je láska. Ale to vám moc nepomůže, viďte?</w:t>
      </w:r>
    </w:p>
    <w:p w:rsidR="00D34DB7" w:rsidRPr="00E23121" w:rsidRDefault="00554992" w:rsidP="00E23121">
      <w:pPr>
        <w:pStyle w:val="Text"/>
      </w:pPr>
      <w:r w:rsidRPr="00E23121">
        <w:t>Vy</w:t>
      </w:r>
      <w:r w:rsidR="000251E4" w:rsidRPr="00E23121">
        <w:t>bírá si takové,</w:t>
      </w:r>
      <w:r w:rsidR="00345E5C" w:rsidRPr="00E23121">
        <w:t xml:space="preserve"> o</w:t>
      </w:r>
      <w:r w:rsidR="00345E5C">
        <w:t> </w:t>
      </w:r>
      <w:r w:rsidR="00B74EC4">
        <w:t>kterých si myslí</w:t>
      </w:r>
      <w:r w:rsidR="000251E4" w:rsidRPr="00E23121">
        <w:t>, že nebud</w:t>
      </w:r>
      <w:r w:rsidRPr="00E23121">
        <w:t>ou dělat scény.</w:t>
      </w:r>
      <w:r w:rsidR="00345E5C" w:rsidRPr="00E23121">
        <w:t xml:space="preserve"> A</w:t>
      </w:r>
      <w:r w:rsidR="00345E5C">
        <w:t> </w:t>
      </w:r>
      <w:r w:rsidRPr="00E23121">
        <w:t>pokud dělají</w:t>
      </w:r>
      <w:r w:rsidR="000251E4" w:rsidRPr="00E23121">
        <w:t>, Jane to zvládne. Má bohatou praxi. Jela jsem do Norwiche</w:t>
      </w:r>
      <w:r w:rsidR="00345E5C" w:rsidRPr="00E23121">
        <w:t xml:space="preserve"> a</w:t>
      </w:r>
      <w:r w:rsidR="00345E5C">
        <w:t> </w:t>
      </w:r>
      <w:r w:rsidR="00B74EC4">
        <w:t>pověděla jí</w:t>
      </w:r>
      <w:r w:rsidR="00345E5C" w:rsidRPr="00E23121">
        <w:t xml:space="preserve"> o</w:t>
      </w:r>
      <w:r w:rsidR="00345E5C">
        <w:t> </w:t>
      </w:r>
      <w:r w:rsidR="000251E4" w:rsidRPr="00E23121">
        <w:t>něm</w:t>
      </w:r>
      <w:r w:rsidR="00345E5C" w:rsidRPr="00E23121">
        <w:t xml:space="preserve"> a</w:t>
      </w:r>
      <w:r w:rsidR="00345E5C">
        <w:t> </w:t>
      </w:r>
      <w:r w:rsidR="00345E5C" w:rsidRPr="00E23121">
        <w:t>o</w:t>
      </w:r>
      <w:r w:rsidR="00345E5C">
        <w:t> </w:t>
      </w:r>
      <w:r w:rsidR="000251E4" w:rsidRPr="00E23121">
        <w:t>mně</w:t>
      </w:r>
      <w:r w:rsidR="00345E5C" w:rsidRPr="00E23121">
        <w:t xml:space="preserve"> a</w:t>
      </w:r>
      <w:r w:rsidR="00345E5C">
        <w:t> </w:t>
      </w:r>
      <w:r w:rsidR="000251E4" w:rsidRPr="00E23121">
        <w:t>udělalo mi to moc dobře. Už to věděla. Když to tak uvážíte, muž je ve velké výhodě, pokud</w:t>
      </w:r>
      <w:r w:rsidR="00345E5C" w:rsidRPr="00E23121">
        <w:t xml:space="preserve"> o</w:t>
      </w:r>
      <w:r w:rsidR="00345E5C">
        <w:t> </w:t>
      </w:r>
      <w:r w:rsidR="000251E4" w:rsidRPr="00E23121">
        <w:t xml:space="preserve">jeho </w:t>
      </w:r>
      <w:r w:rsidR="000251E4" w:rsidRPr="00E23121">
        <w:lastRenderedPageBreak/>
        <w:t>záletech žena ví</w:t>
      </w:r>
      <w:r w:rsidR="00345E5C" w:rsidRPr="00E23121">
        <w:t xml:space="preserve"> a</w:t>
      </w:r>
      <w:r w:rsidR="00345E5C">
        <w:t> </w:t>
      </w:r>
      <w:r w:rsidR="000251E4" w:rsidRPr="00E23121">
        <w:t>miluje ho natolik, ab</w:t>
      </w:r>
      <w:r w:rsidRPr="00E23121">
        <w:t>y se</w:t>
      </w:r>
      <w:r w:rsidR="00345E5C" w:rsidRPr="00E23121">
        <w:t xml:space="preserve"> s</w:t>
      </w:r>
      <w:r w:rsidR="00345E5C">
        <w:t> </w:t>
      </w:r>
      <w:r w:rsidRPr="00E23121">
        <w:t>tím smíři</w:t>
      </w:r>
      <w:r w:rsidR="000251E4" w:rsidRPr="00E23121">
        <w:t>la. Co ten pak může ztratit?</w:t>
      </w:r>
      <w:r w:rsidR="00D34DB7" w:rsidRPr="00E23121">
        <w:t>“</w:t>
      </w:r>
    </w:p>
    <w:p w:rsidR="00D34DB7" w:rsidRPr="00E23121" w:rsidRDefault="000251E4" w:rsidP="00E23121">
      <w:pPr>
        <w:pStyle w:val="Text"/>
        <w:jc w:val="left"/>
      </w:pPr>
      <w:r w:rsidRPr="00E23121">
        <w:t>Vyskočila jsem.</w:t>
      </w:r>
    </w:p>
    <w:p w:rsidR="00D34DB7" w:rsidRPr="00E23121" w:rsidRDefault="00D34DB7" w:rsidP="00E23121">
      <w:pPr>
        <w:pStyle w:val="Text"/>
        <w:jc w:val="left"/>
      </w:pPr>
      <w:r w:rsidRPr="00E23121">
        <w:t>„</w:t>
      </w:r>
      <w:r w:rsidR="000251E4" w:rsidRPr="00E23121">
        <w:t>Tomu nevěřím. To</w:t>
      </w:r>
      <w:r w:rsidR="00E652BE">
        <w:t xml:space="preserve"> není </w:t>
      </w:r>
      <w:r w:rsidR="000251E4" w:rsidRPr="00E23121">
        <w:t>pravda.</w:t>
      </w:r>
      <w:r w:rsidRPr="00E23121">
        <w:t>“</w:t>
      </w:r>
    </w:p>
    <w:p w:rsidR="00D34DB7" w:rsidRPr="00E23121" w:rsidRDefault="00D34DB7" w:rsidP="00E23121">
      <w:pPr>
        <w:pStyle w:val="Text"/>
        <w:jc w:val="left"/>
      </w:pPr>
      <w:r w:rsidRPr="00E23121">
        <w:t>„</w:t>
      </w:r>
      <w:r w:rsidR="000251E4" w:rsidRPr="00E23121">
        <w:t>Je to pravda.</w:t>
      </w:r>
      <w:r w:rsidRPr="00E23121">
        <w:t>“</w:t>
      </w:r>
    </w:p>
    <w:p w:rsidR="00D34DB7" w:rsidRPr="00E23121" w:rsidRDefault="000251E4" w:rsidP="00E23121">
      <w:pPr>
        <w:pStyle w:val="Text"/>
      </w:pPr>
      <w:r w:rsidRPr="00E23121">
        <w:t>Pořá</w:t>
      </w:r>
      <w:r w:rsidR="00B74EC4">
        <w:t>d to bylo neuvěřitelné</w:t>
      </w:r>
      <w:r w:rsidRPr="00E23121">
        <w:t>. Nebylo to nic konkrétního jako třeba zimní zahrada, nebo Stella, jak umírá, nebo Richard, jak mi dává přehrávač. Byl to takový ten sen,</w:t>
      </w:r>
      <w:r w:rsidR="00345E5C" w:rsidRPr="00E23121">
        <w:t xml:space="preserve"> o</w:t>
      </w:r>
      <w:r w:rsidR="00345E5C">
        <w:t> </w:t>
      </w:r>
      <w:r w:rsidRPr="00E23121">
        <w:t>kterém nevíte, že je to sen,</w:t>
      </w:r>
      <w:r w:rsidR="00345E5C" w:rsidRPr="00E23121">
        <w:t xml:space="preserve"> a</w:t>
      </w:r>
      <w:r w:rsidR="00345E5C">
        <w:t> </w:t>
      </w:r>
      <w:r w:rsidRPr="00E23121">
        <w:t>když s</w:t>
      </w:r>
      <w:r w:rsidR="00AF6D64">
        <w:t>e probudíte, chvílí trvá, než si</w:t>
      </w:r>
      <w:r w:rsidRPr="00E23121">
        <w:t xml:space="preserve"> uvědomíte, že se to nestalo.</w:t>
      </w:r>
    </w:p>
    <w:p w:rsidR="00D34DB7" w:rsidRPr="00E23121" w:rsidRDefault="000251E4" w:rsidP="00E23121">
      <w:pPr>
        <w:pStyle w:val="Text"/>
      </w:pPr>
      <w:r w:rsidRPr="00E23121">
        <w:t xml:space="preserve">Prohlásit </w:t>
      </w:r>
      <w:r w:rsidR="00D34DB7" w:rsidRPr="00E23121">
        <w:rPr>
          <w:i/>
        </w:rPr>
        <w:t>„</w:t>
      </w:r>
      <w:r w:rsidRPr="00E23121">
        <w:rPr>
          <w:i/>
        </w:rPr>
        <w:t>Miloval mě</w:t>
      </w:r>
      <w:r w:rsidR="00D34DB7" w:rsidRPr="00E23121">
        <w:rPr>
          <w:i/>
        </w:rPr>
        <w:t>“</w:t>
      </w:r>
      <w:r w:rsidRPr="00E23121">
        <w:rPr>
          <w:i/>
        </w:rPr>
        <w:t xml:space="preserve">, </w:t>
      </w:r>
      <w:r w:rsidR="000F3F2B">
        <w:t>bylo hloupé</w:t>
      </w:r>
      <w:r w:rsidR="00345E5C" w:rsidRPr="00E23121">
        <w:t xml:space="preserve"> a</w:t>
      </w:r>
      <w:r w:rsidR="00345E5C">
        <w:t> </w:t>
      </w:r>
      <w:r w:rsidRPr="00E23121">
        <w:t xml:space="preserve">ponižující. Přesto jsem to řekla, pořád jsem to opakovala. Hrdost je to poslední. </w:t>
      </w:r>
      <w:r w:rsidR="00D34DB7" w:rsidRPr="00E23121">
        <w:t>„</w:t>
      </w:r>
      <w:r w:rsidRPr="00E23121">
        <w:t xml:space="preserve">Neustále po mně chtěl, abych mu </w:t>
      </w:r>
      <w:r w:rsidR="00895A00">
        <w:t>říka</w:t>
      </w:r>
      <w:r w:rsidRPr="00E23121">
        <w:t>la, že ho miluju,</w:t>
      </w:r>
      <w:r w:rsidR="00D34DB7" w:rsidRPr="00E23121">
        <w:t>“</w:t>
      </w:r>
      <w:r w:rsidRPr="00E23121">
        <w:t xml:space="preserve"> řekla jsem</w:t>
      </w:r>
      <w:r w:rsidR="00345E5C" w:rsidRPr="00E23121">
        <w:t xml:space="preserve"> a</w:t>
      </w:r>
      <w:r w:rsidR="00345E5C">
        <w:t> </w:t>
      </w:r>
      <w:r w:rsidRPr="00E23121">
        <w:t>věděla jsem,</w:t>
      </w:r>
      <w:r w:rsidR="00AF6D64">
        <w:t xml:space="preserve"> že popisuji typ muže, jaký vylí</w:t>
      </w:r>
      <w:r w:rsidRPr="00E23121">
        <w:t>čila Linda.</w:t>
      </w:r>
    </w:p>
    <w:p w:rsidR="00D34DB7" w:rsidRPr="00E23121" w:rsidRDefault="00D34DB7" w:rsidP="00E23121">
      <w:pPr>
        <w:pStyle w:val="Text"/>
      </w:pPr>
      <w:r w:rsidRPr="00E23121">
        <w:t>„</w:t>
      </w:r>
      <w:r w:rsidR="00982E6B">
        <w:t>Mí</w:t>
      </w:r>
      <w:r w:rsidR="000251E4" w:rsidRPr="00E23121">
        <w:t>sto, kde jste se scházeli, obstaral on?</w:t>
      </w:r>
      <w:r w:rsidRPr="00E23121">
        <w:t>“</w:t>
      </w:r>
      <w:r w:rsidR="000251E4" w:rsidRPr="00E23121">
        <w:t xml:space="preserve"> zeptala se. </w:t>
      </w:r>
      <w:r w:rsidRPr="00E23121">
        <w:t>„</w:t>
      </w:r>
      <w:r w:rsidR="000251E4" w:rsidRPr="00E23121">
        <w:t>Tedy hotel, nebo tak něco? Nebo se to všechno odbývalo p</w:t>
      </w:r>
      <w:r w:rsidR="00AF6D64">
        <w:t>od keřem? Omlouvám se, ale se mn</w:t>
      </w:r>
      <w:r w:rsidR="003B7FE3">
        <w:t>ou to bylo stejné</w:t>
      </w:r>
      <w:r w:rsidR="000251E4" w:rsidRPr="00E23121">
        <w:t>.</w:t>
      </w:r>
      <w:r w:rsidRPr="00E23121">
        <w:t>“</w:t>
      </w:r>
    </w:p>
    <w:p w:rsidR="00D34DB7" w:rsidRPr="00E23121" w:rsidRDefault="00D34DB7" w:rsidP="00E23121">
      <w:pPr>
        <w:pStyle w:val="Text"/>
        <w:jc w:val="left"/>
      </w:pPr>
      <w:r w:rsidRPr="00E23121">
        <w:t>„</w:t>
      </w:r>
      <w:r w:rsidR="000251E4" w:rsidRPr="00E23121">
        <w:t>Půjčila jsem si od někoho dům,</w:t>
      </w:r>
      <w:r w:rsidRPr="00E23121">
        <w:t>“</w:t>
      </w:r>
      <w:r w:rsidR="000251E4" w:rsidRPr="00E23121">
        <w:t xml:space="preserve"> řekla jsem.</w:t>
      </w:r>
    </w:p>
    <w:p w:rsidR="00D34DB7" w:rsidRPr="00E23121" w:rsidRDefault="00D34DB7" w:rsidP="00E23121">
      <w:pPr>
        <w:pStyle w:val="Text"/>
      </w:pPr>
      <w:r w:rsidRPr="00E23121">
        <w:t>„</w:t>
      </w:r>
      <w:r w:rsidR="000251E4" w:rsidRPr="00E23121">
        <w:t>Vy jste si půjčila, no ano, jak jinak. To mi něco připomíná. Vzal vás někdy někam na večeř</w:t>
      </w:r>
      <w:r w:rsidR="00AF6D64">
        <w:t>i? Koupil vám někdy dárek? Vsadí</w:t>
      </w:r>
      <w:r w:rsidR="000251E4" w:rsidRPr="00E23121">
        <w:t>m se, že vám nabídl, že vás vezme</w:t>
      </w:r>
      <w:r w:rsidR="00345E5C" w:rsidRPr="00E23121">
        <w:t xml:space="preserve"> s</w:t>
      </w:r>
      <w:r w:rsidR="00345E5C">
        <w:t> </w:t>
      </w:r>
      <w:r w:rsidR="000251E4" w:rsidRPr="00E23121">
        <w:t>sebou do ciziny, to je jednoduché, všechno by šlo do nákladů,</w:t>
      </w:r>
      <w:r w:rsidR="00345E5C" w:rsidRPr="00E23121">
        <w:t xml:space="preserve"> a</w:t>
      </w:r>
      <w:r w:rsidR="00345E5C">
        <w:t> </w:t>
      </w:r>
      <w:r w:rsidR="000251E4" w:rsidRPr="00E23121">
        <w:t>stejně by měl dvoulůžkový pokoj. Al</w:t>
      </w:r>
      <w:r w:rsidR="00AF6D64">
        <w:t>e přivezl vám někdy něco</w:t>
      </w:r>
      <w:r w:rsidR="00345E5C">
        <w:t xml:space="preserve"> z </w:t>
      </w:r>
      <w:r w:rsidR="00AF6D64">
        <w:t>cesty</w:t>
      </w:r>
      <w:r w:rsidR="000251E4" w:rsidRPr="00E23121">
        <w:t>?</w:t>
      </w:r>
      <w:r w:rsidRPr="00E23121">
        <w:t>“</w:t>
      </w:r>
    </w:p>
    <w:p w:rsidR="00D34DB7" w:rsidRPr="00E23121" w:rsidRDefault="000251E4" w:rsidP="00E23121">
      <w:pPr>
        <w:pStyle w:val="Text"/>
      </w:pPr>
      <w:r w:rsidRPr="00E23121">
        <w:t>Zvedla jsem se. Chtělo se mi p</w:t>
      </w:r>
      <w:r w:rsidR="00AF6D64">
        <w:t>řekotit stůl, tak jako to dělají</w:t>
      </w:r>
      <w:r w:rsidRPr="00E23121">
        <w:t xml:space="preserve"> ve filmech. Máma mi četla myšlenky. Zvedla sklopný pult na konci baru</w:t>
      </w:r>
      <w:r w:rsidR="00345E5C" w:rsidRPr="00E23121">
        <w:t xml:space="preserve"> a</w:t>
      </w:r>
      <w:r w:rsidR="00345E5C">
        <w:t> </w:t>
      </w:r>
      <w:r w:rsidRPr="00E23121">
        <w:t>udělala krok ven. Hlava mi klesla na prsa</w:t>
      </w:r>
      <w:r w:rsidR="00345E5C" w:rsidRPr="00E23121">
        <w:t xml:space="preserve"> a</w:t>
      </w:r>
      <w:r w:rsidR="00345E5C">
        <w:t> </w:t>
      </w:r>
      <w:r w:rsidRPr="00E23121">
        <w:t>hrdlo se mi stáhlo.</w:t>
      </w:r>
    </w:p>
    <w:p w:rsidR="00D34DB7" w:rsidRPr="00E23121" w:rsidRDefault="00D34DB7" w:rsidP="00E23121">
      <w:pPr>
        <w:pStyle w:val="Text"/>
      </w:pPr>
      <w:r w:rsidRPr="00E23121">
        <w:t>„</w:t>
      </w:r>
      <w:r w:rsidR="000251E4" w:rsidRPr="00E23121">
        <w:t>Přinesu vám něco</w:t>
      </w:r>
      <w:r w:rsidR="00345E5C" w:rsidRPr="00E23121">
        <w:t xml:space="preserve"> k</w:t>
      </w:r>
      <w:r w:rsidR="00345E5C">
        <w:t> </w:t>
      </w:r>
      <w:r w:rsidR="000251E4" w:rsidRPr="00E23121">
        <w:t>pití,</w:t>
      </w:r>
      <w:r w:rsidRPr="00E23121">
        <w:t>“</w:t>
      </w:r>
      <w:r w:rsidR="000251E4" w:rsidRPr="00E23121">
        <w:t xml:space="preserve"> řekla Linda. </w:t>
      </w:r>
      <w:r w:rsidRPr="00E23121">
        <w:t>„</w:t>
      </w:r>
      <w:r w:rsidR="000251E4" w:rsidRPr="00E23121">
        <w:t>Svoje jsem ještě nedopila.</w:t>
      </w:r>
      <w:r w:rsidRPr="00E23121">
        <w:t>“</w:t>
      </w:r>
    </w:p>
    <w:p w:rsidR="00AF6D64" w:rsidRDefault="00D34DB7" w:rsidP="00E23121">
      <w:pPr>
        <w:pStyle w:val="Text"/>
        <w:jc w:val="left"/>
      </w:pPr>
      <w:r w:rsidRPr="00E23121">
        <w:t>„</w:t>
      </w:r>
      <w:r w:rsidR="000251E4" w:rsidRPr="00E23121">
        <w:t>Ne,</w:t>
      </w:r>
      <w:r w:rsidRPr="00E23121">
        <w:t>“</w:t>
      </w:r>
      <w:r w:rsidR="000251E4" w:rsidRPr="00E23121">
        <w:t xml:space="preserve"> namítla jsem. </w:t>
      </w:r>
      <w:r w:rsidRPr="00E23121">
        <w:t>„</w:t>
      </w:r>
      <w:r w:rsidR="000251E4" w:rsidRPr="00E23121">
        <w:t>To nepomáhá.</w:t>
      </w:r>
      <w:r w:rsidRPr="00E23121">
        <w:t>“</w:t>
      </w:r>
    </w:p>
    <w:p w:rsidR="00D34DB7" w:rsidRPr="00E23121" w:rsidRDefault="00AF6D64" w:rsidP="00E23121">
      <w:pPr>
        <w:pStyle w:val="Text"/>
        <w:jc w:val="left"/>
      </w:pPr>
      <w:r>
        <w:t>„</w:t>
      </w:r>
      <w:r w:rsidR="000251E4" w:rsidRPr="00E23121">
        <w:t>Ale pomáhá.</w:t>
      </w:r>
      <w:r w:rsidR="00D34DB7" w:rsidRPr="00E23121">
        <w:t>“</w:t>
      </w:r>
    </w:p>
    <w:p w:rsidR="00D34DB7" w:rsidRPr="00E23121" w:rsidRDefault="000251E4" w:rsidP="00E23121">
      <w:pPr>
        <w:pStyle w:val="Text"/>
      </w:pPr>
      <w:r w:rsidRPr="00E23121">
        <w:t xml:space="preserve">Podlamovala se mi kolena, znovu jsem se posadila. </w:t>
      </w:r>
      <w:r w:rsidR="00D34DB7" w:rsidRPr="00E23121">
        <w:t>„</w:t>
      </w:r>
      <w:r w:rsidRPr="00E23121">
        <w:t>Nechci nic pít.</w:t>
      </w:r>
      <w:r w:rsidR="00D34DB7" w:rsidRPr="00E23121">
        <w:t>“</w:t>
      </w:r>
    </w:p>
    <w:p w:rsidR="00D34DB7" w:rsidRPr="00E23121" w:rsidRDefault="00D34DB7" w:rsidP="00E23121">
      <w:pPr>
        <w:pStyle w:val="Text"/>
        <w:jc w:val="left"/>
      </w:pPr>
      <w:r w:rsidRPr="00E23121">
        <w:t>„</w:t>
      </w:r>
      <w:r w:rsidR="000251E4" w:rsidRPr="00E23121">
        <w:t>Netušila jsem, že to budete brát tak těžce,</w:t>
      </w:r>
      <w:r w:rsidRPr="00E23121">
        <w:t>“</w:t>
      </w:r>
      <w:r w:rsidR="000251E4" w:rsidRPr="00E23121">
        <w:t xml:space="preserve"> řekla.</w:t>
      </w:r>
    </w:p>
    <w:p w:rsidR="00D34DB7" w:rsidRPr="00E23121" w:rsidRDefault="000251E4" w:rsidP="00E23121">
      <w:pPr>
        <w:pStyle w:val="Text"/>
      </w:pPr>
      <w:r w:rsidRPr="00E23121">
        <w:t>Otočila se</w:t>
      </w:r>
      <w:r w:rsidR="00345E5C" w:rsidRPr="00E23121">
        <w:t xml:space="preserve"> a</w:t>
      </w:r>
      <w:r w:rsidR="00345E5C">
        <w:t> </w:t>
      </w:r>
      <w:r w:rsidRPr="00E23121">
        <w:t>zamávala na muže, který právě vešel. Byl to prostě muž, mladš</w:t>
      </w:r>
      <w:r w:rsidR="00982E6B">
        <w:t>í, světlovlasý</w:t>
      </w:r>
      <w:r w:rsidR="00345E5C">
        <w:t xml:space="preserve"> a </w:t>
      </w:r>
      <w:r w:rsidR="00982E6B">
        <w:t>podsaditý, její přítel, takový ten ty</w:t>
      </w:r>
      <w:r w:rsidRPr="00E23121">
        <w:t>p, co se ať přijde, kam přijde, hrne rovnou</w:t>
      </w:r>
      <w:r w:rsidR="00345E5C" w:rsidRPr="00E23121">
        <w:t xml:space="preserve"> k</w:t>
      </w:r>
      <w:r w:rsidR="00345E5C">
        <w:t> </w:t>
      </w:r>
      <w:r w:rsidRPr="00E23121">
        <w:t>baru.</w:t>
      </w:r>
    </w:p>
    <w:p w:rsidR="00D34DB7" w:rsidRPr="00E23121" w:rsidRDefault="00D34DB7" w:rsidP="00E23121">
      <w:pPr>
        <w:pStyle w:val="Text"/>
      </w:pPr>
      <w:r w:rsidRPr="00E23121">
        <w:lastRenderedPageBreak/>
        <w:t>„</w:t>
      </w:r>
      <w:r w:rsidR="000251E4" w:rsidRPr="00E23121">
        <w:t>Nerada vás</w:t>
      </w:r>
      <w:r w:rsidR="00A858B4">
        <w:t xml:space="preserve"> tady </w:t>
      </w:r>
      <w:r w:rsidR="000251E4" w:rsidRPr="00E23121">
        <w:t>takhle nechávám,</w:t>
      </w:r>
      <w:r w:rsidRPr="00E23121">
        <w:t>“</w:t>
      </w:r>
      <w:r w:rsidR="000251E4" w:rsidRPr="00E23121">
        <w:t xml:space="preserve"> řekla. </w:t>
      </w:r>
      <w:r w:rsidRPr="00E23121">
        <w:t>„</w:t>
      </w:r>
      <w:r w:rsidR="000251E4" w:rsidRPr="00E23121">
        <w:t>Budete</w:t>
      </w:r>
      <w:r w:rsidR="00345E5C" w:rsidRPr="00E23121">
        <w:t xml:space="preserve"> v</w:t>
      </w:r>
      <w:r w:rsidR="00345E5C">
        <w:t> </w:t>
      </w:r>
      <w:r w:rsidR="000251E4" w:rsidRPr="00E23121">
        <w:t xml:space="preserve">pořádku? Mohla </w:t>
      </w:r>
      <w:r w:rsidR="000E098A">
        <w:t>bych</w:t>
      </w:r>
      <w:r w:rsidR="000251E4" w:rsidRPr="00E23121">
        <w:t xml:space="preserve"> mu říct, že dnes večer nemůžu. Tolik mi zas na něm nezáleží. Mohla bych vás zavézt domů.</w:t>
      </w:r>
      <w:r w:rsidRPr="00E23121">
        <w:t>“</w:t>
      </w:r>
    </w:p>
    <w:p w:rsidR="00D34DB7" w:rsidRPr="00E23121" w:rsidRDefault="00D34DB7" w:rsidP="00E23121">
      <w:pPr>
        <w:pStyle w:val="Text"/>
      </w:pPr>
      <w:r w:rsidRPr="00E23121">
        <w:t>„</w:t>
      </w:r>
      <w:r w:rsidR="000251E4" w:rsidRPr="00E23121">
        <w:t>To je dobrý,</w:t>
      </w:r>
      <w:r w:rsidRPr="00E23121">
        <w:t>“</w:t>
      </w:r>
      <w:r w:rsidR="000251E4" w:rsidRPr="00E23121">
        <w:t xml:space="preserve"> řekla jsem. </w:t>
      </w:r>
      <w:r w:rsidRPr="00E23121">
        <w:t>„</w:t>
      </w:r>
      <w:r w:rsidR="000251E4" w:rsidRPr="00E23121">
        <w:t>Potřebuju být sama, abych si to všechno přebrala.</w:t>
      </w:r>
      <w:r w:rsidRPr="00E23121">
        <w:t>“</w:t>
      </w:r>
    </w:p>
    <w:p w:rsidR="00D34DB7" w:rsidRPr="00E23121" w:rsidRDefault="00D34DB7" w:rsidP="00E23121">
      <w:pPr>
        <w:pStyle w:val="Text"/>
        <w:jc w:val="left"/>
      </w:pPr>
      <w:r w:rsidRPr="00E23121">
        <w:t>„</w:t>
      </w:r>
      <w:r w:rsidR="000251E4" w:rsidRPr="00E23121">
        <w:t>Mrzí mě to, Jenny,</w:t>
      </w:r>
      <w:r w:rsidRPr="00E23121">
        <w:t>“</w:t>
      </w:r>
      <w:r w:rsidR="000251E4" w:rsidRPr="00E23121">
        <w:t xml:space="preserve"> řekla. </w:t>
      </w:r>
      <w:r w:rsidRPr="00E23121">
        <w:t>„</w:t>
      </w:r>
      <w:r w:rsidR="000251E4" w:rsidRPr="00E23121">
        <w:t>Moc mě to mrzí.</w:t>
      </w:r>
      <w:r w:rsidRPr="00E23121">
        <w:t>“</w:t>
      </w:r>
    </w:p>
    <w:p w:rsidR="00D34DB7" w:rsidRPr="00E23121" w:rsidRDefault="00AF6D64" w:rsidP="00AF6D64">
      <w:pPr>
        <w:pStyle w:val="Nadpis1"/>
        <w:jc w:val="center"/>
      </w:pPr>
      <w:r>
        <w:t>KAPITOLA 2</w:t>
      </w:r>
      <w:r w:rsidR="000251E4" w:rsidRPr="00E23121">
        <w:t>1</w:t>
      </w:r>
    </w:p>
    <w:p w:rsidR="00D34DB7" w:rsidRPr="00E23121" w:rsidRDefault="00D34DB7" w:rsidP="00E23121">
      <w:pPr>
        <w:pStyle w:val="Text"/>
      </w:pPr>
    </w:p>
    <w:p w:rsidR="00D34DB7" w:rsidRPr="00E23121" w:rsidRDefault="00D34DB7" w:rsidP="00E23121">
      <w:pPr>
        <w:pStyle w:val="Text"/>
      </w:pPr>
    </w:p>
    <w:p w:rsidR="00D34DB7" w:rsidRPr="00E23121" w:rsidRDefault="00AF6D64" w:rsidP="00E23121">
      <w:pPr>
        <w:pStyle w:val="Text"/>
      </w:pPr>
      <w:r>
        <w:t>Kdybych se obsazovala do rolí</w:t>
      </w:r>
      <w:r w:rsidR="000251E4" w:rsidRPr="00E23121">
        <w:t>, jako to dělala Gilda, byla byc</w:t>
      </w:r>
      <w:r>
        <w:t>h vesnická dívka oklamaná svůdní</w:t>
      </w:r>
      <w:r w:rsidR="000251E4" w:rsidRPr="00E23121">
        <w:t>kem. Ale role neberou</w:t>
      </w:r>
      <w:r w:rsidR="00345E5C" w:rsidRPr="00E23121">
        <w:t xml:space="preserve"> v</w:t>
      </w:r>
      <w:r w:rsidR="00345E5C">
        <w:t> </w:t>
      </w:r>
      <w:r w:rsidR="000251E4" w:rsidRPr="00E23121">
        <w:t>úvahu opravdové trápení, živoucí lidi. Byla jsem omámená</w:t>
      </w:r>
      <w:r w:rsidR="00345E5C" w:rsidRPr="00E23121">
        <w:t xml:space="preserve"> a</w:t>
      </w:r>
      <w:r w:rsidR="00345E5C">
        <w:t> </w:t>
      </w:r>
      <w:r w:rsidR="000251E4" w:rsidRPr="00E23121">
        <w:t>otupělá. Mlčenlivá. Bolest mě připravila</w:t>
      </w:r>
      <w:r w:rsidR="00345E5C" w:rsidRPr="00E23121">
        <w:t xml:space="preserve"> o</w:t>
      </w:r>
      <w:r w:rsidR="00345E5C">
        <w:t> </w:t>
      </w:r>
      <w:r w:rsidR="000251E4" w:rsidRPr="00E23121">
        <w:t>obratnost. Upustila jsem hrnek</w:t>
      </w:r>
      <w:r w:rsidR="00345E5C" w:rsidRPr="00E23121">
        <w:t xml:space="preserve"> a</w:t>
      </w:r>
      <w:r w:rsidR="00345E5C">
        <w:t> </w:t>
      </w:r>
      <w:r w:rsidR="000251E4" w:rsidRPr="00E23121">
        <w:t>rozbila h</w:t>
      </w:r>
      <w:r w:rsidR="000B7DBA" w:rsidRPr="00E23121">
        <w:t>o, zakopla jsem</w:t>
      </w:r>
      <w:r w:rsidR="00345E5C" w:rsidRPr="00E23121">
        <w:t xml:space="preserve"> o</w:t>
      </w:r>
      <w:r w:rsidR="00345E5C">
        <w:t> </w:t>
      </w:r>
      <w:r w:rsidR="000B7DBA" w:rsidRPr="00E23121">
        <w:t>předložku. Kdy</w:t>
      </w:r>
      <w:r w:rsidR="000251E4" w:rsidRPr="00E23121">
        <w:t>ž</w:t>
      </w:r>
      <w:r w:rsidR="000B7DBA" w:rsidRPr="00E23121">
        <w:t xml:space="preserve"> </w:t>
      </w:r>
      <w:r w:rsidR="000251E4" w:rsidRPr="00E23121">
        <w:t>jsem si odřela holeň, rozplakala jsem se</w:t>
      </w:r>
      <w:r w:rsidR="00345E5C" w:rsidRPr="00E23121">
        <w:t xml:space="preserve"> a</w:t>
      </w:r>
      <w:r w:rsidR="00345E5C">
        <w:t> </w:t>
      </w:r>
      <w:r w:rsidR="000251E4" w:rsidRPr="00E23121">
        <w:t>t</w:t>
      </w:r>
      <w:r w:rsidR="000B7DBA" w:rsidRPr="00E23121">
        <w:t>ak jsem</w:t>
      </w:r>
      <w:r w:rsidR="000251E4" w:rsidRPr="00E23121">
        <w:t xml:space="preserve"> prolomila ticho.</w:t>
      </w:r>
    </w:p>
    <w:p w:rsidR="00D34DB7" w:rsidRPr="00E23121" w:rsidRDefault="000251E4" w:rsidP="00E23121">
      <w:pPr>
        <w:pStyle w:val="Text"/>
      </w:pPr>
      <w:r w:rsidRPr="00E23121">
        <w:t>Mike si toho nevšiml. Pořád ještě pokládal dlaždice. Uvařila js</w:t>
      </w:r>
      <w:r w:rsidR="00AF6D64">
        <w:t>em oběd, protože</w:t>
      </w:r>
      <w:r w:rsidR="00345E5C">
        <w:t xml:space="preserve"> v </w:t>
      </w:r>
      <w:r w:rsidR="00AF6D64">
        <w:t>neděli vždyck</w:t>
      </w:r>
      <w:r w:rsidRPr="00E23121">
        <w:t>y dělám pečeni. Posadili jsme se ke stolu naproti sobě</w:t>
      </w:r>
      <w:r w:rsidR="00345E5C" w:rsidRPr="00E23121">
        <w:t xml:space="preserve"> a</w:t>
      </w:r>
      <w:r w:rsidR="00345E5C">
        <w:t> </w:t>
      </w:r>
      <w:r w:rsidRPr="00E23121">
        <w:t>snědli ji. Tedy Mike ji snědl. Já se rýpala</w:t>
      </w:r>
      <w:r w:rsidR="00345E5C" w:rsidRPr="00E23121">
        <w:t xml:space="preserve"> v</w:t>
      </w:r>
      <w:r w:rsidR="00345E5C">
        <w:t> </w:t>
      </w:r>
      <w:r w:rsidRPr="00E23121">
        <w:t>jídle</w:t>
      </w:r>
      <w:r w:rsidR="00345E5C" w:rsidRPr="00E23121">
        <w:t xml:space="preserve"> a</w:t>
      </w:r>
      <w:r w:rsidR="00345E5C">
        <w:t> </w:t>
      </w:r>
      <w:r w:rsidRPr="00E23121">
        <w:t>postrkovala je po talíři, ale nevšiml si toho</w:t>
      </w:r>
      <w:r w:rsidR="00AF6D64">
        <w:t>. Dokonce si nečetl noviny</w:t>
      </w:r>
      <w:r w:rsidRPr="00E23121">
        <w:t xml:space="preserve"> ani návod na obalu od dlaždic, mlčel</w:t>
      </w:r>
      <w:r w:rsidR="00345E5C" w:rsidRPr="00E23121">
        <w:t xml:space="preserve"> a</w:t>
      </w:r>
      <w:r w:rsidR="00345E5C">
        <w:t> </w:t>
      </w:r>
      <w:r w:rsidRPr="00E23121">
        <w:t>zaobíral se svojí zimní zahradou, měl jí plnou hlavu. Pro něho to</w:t>
      </w:r>
      <w:r w:rsidR="00847B6A">
        <w:t xml:space="preserve"> byl</w:t>
      </w:r>
      <w:r w:rsidRPr="00E23121">
        <w:t>o něco vysněného, křišťálový palác,</w:t>
      </w:r>
      <w:r w:rsidR="00345E5C" w:rsidRPr="00E23121">
        <w:t xml:space="preserve"> a</w:t>
      </w:r>
      <w:r w:rsidR="00345E5C">
        <w:t> </w:t>
      </w:r>
      <w:r w:rsidR="009658FD">
        <w:t>kdyby</w:t>
      </w:r>
      <w:r w:rsidRPr="00E23121">
        <w:t xml:space="preserve"> býval dokázal se mnou</w:t>
      </w:r>
      <w:r w:rsidR="00345E5C" w:rsidRPr="00E23121">
        <w:t xml:space="preserve"> o</w:t>
      </w:r>
      <w:r w:rsidR="00345E5C">
        <w:t> </w:t>
      </w:r>
      <w:r w:rsidRPr="00E23121">
        <w:t>tom těmito slovy mluvit, jako</w:t>
      </w:r>
      <w:r w:rsidR="00345E5C" w:rsidRPr="00E23121">
        <w:t xml:space="preserve"> o</w:t>
      </w:r>
      <w:r w:rsidR="00345E5C">
        <w:t> </w:t>
      </w:r>
      <w:r w:rsidRPr="00E23121">
        <w:t>vizi</w:t>
      </w:r>
      <w:r w:rsidR="00345E5C" w:rsidRPr="00E23121">
        <w:t xml:space="preserve"> a</w:t>
      </w:r>
      <w:r w:rsidR="00345E5C">
        <w:t> </w:t>
      </w:r>
      <w:r w:rsidR="00D74B81">
        <w:t>tvoření</w:t>
      </w:r>
      <w:r w:rsidRPr="00E23121">
        <w:t>, možná by dokonce ani tehdy nebylo příliš pozdě. Než se ale vrátil</w:t>
      </w:r>
      <w:r w:rsidR="00345E5C" w:rsidRPr="00E23121">
        <w:t xml:space="preserve"> k</w:t>
      </w:r>
      <w:r w:rsidR="00345E5C">
        <w:t> </w:t>
      </w:r>
      <w:r w:rsidRPr="00E23121">
        <w:t>dlaždicím, přece jen promluvil. Obličej jsem měla mokrý od slz</w:t>
      </w:r>
      <w:r w:rsidR="00345E5C" w:rsidRPr="00E23121">
        <w:t xml:space="preserve"> a</w:t>
      </w:r>
      <w:r w:rsidR="00345E5C">
        <w:t> </w:t>
      </w:r>
      <w:r w:rsidRPr="00E23121">
        <w:t>on s</w:t>
      </w:r>
      <w:r w:rsidR="00AF6D64">
        <w:t>e mě zeptal, jestli jsem nenasty</w:t>
      </w:r>
      <w:r w:rsidR="00D74B81">
        <w:t>dla. Kolem půl čtvrté</w:t>
      </w:r>
      <w:r w:rsidRPr="00E23121">
        <w:t xml:space="preserve"> jsem se vypravila</w:t>
      </w:r>
      <w:r w:rsidR="00345E5C" w:rsidRPr="00E23121">
        <w:t xml:space="preserve"> k</w:t>
      </w:r>
      <w:r w:rsidR="00345E5C">
        <w:t> </w:t>
      </w:r>
      <w:r w:rsidRPr="00E23121">
        <w:t>Philippě.</w:t>
      </w:r>
    </w:p>
    <w:p w:rsidR="00D34DB7" w:rsidRPr="00E23121" w:rsidRDefault="000251E4" w:rsidP="00E23121">
      <w:pPr>
        <w:pStyle w:val="Text"/>
      </w:pPr>
      <w:r w:rsidRPr="00E23121">
        <w:t>Lidé mlu</w:t>
      </w:r>
      <w:r w:rsidR="00AF6D64">
        <w:t>ví</w:t>
      </w:r>
      <w:r w:rsidR="00345E5C">
        <w:t xml:space="preserve"> o </w:t>
      </w:r>
      <w:r w:rsidR="00AF6D64">
        <w:t>venkově, jako by byl vždycky krásný. Ti, kteří tam neby</w:t>
      </w:r>
      <w:r w:rsidRPr="00E23121">
        <w:t>dlí, tak je to.</w:t>
      </w:r>
      <w:r w:rsidR="00345E5C" w:rsidRPr="00E23121">
        <w:t xml:space="preserve"> O</w:t>
      </w:r>
      <w:r w:rsidR="00345E5C">
        <w:t> </w:t>
      </w:r>
      <w:r w:rsidRPr="00E23121">
        <w:t>zimním nedělním odpoledni je na vesnici ve východní</w:t>
      </w:r>
      <w:r w:rsidR="00AF6D64">
        <w:t xml:space="preserve"> Anglii něco neutěšeného. Okolní</w:t>
      </w:r>
      <w:r w:rsidRPr="00E23121">
        <w:t xml:space="preserve"> krajina je šedivá</w:t>
      </w:r>
      <w:r w:rsidR="00345E5C" w:rsidRPr="00E23121">
        <w:t xml:space="preserve"> a</w:t>
      </w:r>
      <w:r w:rsidR="00345E5C">
        <w:t> </w:t>
      </w:r>
      <w:r w:rsidRPr="00E23121">
        <w:t>přikrčená</w:t>
      </w:r>
      <w:r w:rsidR="00345E5C" w:rsidRPr="00E23121">
        <w:t xml:space="preserve"> v</w:t>
      </w:r>
      <w:r w:rsidR="00345E5C">
        <w:t> </w:t>
      </w:r>
      <w:r w:rsidRPr="00E23121">
        <w:t>mlze. Vesnic</w:t>
      </w:r>
      <w:r w:rsidR="00AF6D64">
        <w:t>ká ulice je dlouhá</w:t>
      </w:r>
      <w:r w:rsidR="00345E5C">
        <w:t xml:space="preserve"> a </w:t>
      </w:r>
      <w:r w:rsidR="00AF6D64">
        <w:t>rovná, domy nízké</w:t>
      </w:r>
      <w:r w:rsidR="00345E5C">
        <w:t xml:space="preserve"> a </w:t>
      </w:r>
      <w:r w:rsidR="00AF6D64">
        <w:t>stromy</w:t>
      </w:r>
      <w:r w:rsidRPr="00E23121">
        <w:t xml:space="preserve"> přičaplé, zatímco obloha je obrovs</w:t>
      </w:r>
      <w:r w:rsidR="00AF6D64">
        <w:t>ký poklop, matný</w:t>
      </w:r>
      <w:r w:rsidR="00345E5C">
        <w:t xml:space="preserve"> a </w:t>
      </w:r>
      <w:r w:rsidR="00AF6D64">
        <w:t>dolíčkovatý</w:t>
      </w:r>
      <w:r w:rsidRPr="00E23121">
        <w:t xml:space="preserve"> jako cín. Kolem čtvrté se rozsvítí světla, ale do té doby zbývala ještě půlhodina</w:t>
      </w:r>
      <w:r w:rsidR="00345E5C" w:rsidRPr="00E23121">
        <w:t xml:space="preserve"> a</w:t>
      </w:r>
      <w:r w:rsidR="00345E5C">
        <w:t> </w:t>
      </w:r>
      <w:r w:rsidRPr="00E23121">
        <w:t>m</w:t>
      </w:r>
      <w:r w:rsidR="00E0555A">
        <w:t>ezitím jsou přikrčené</w:t>
      </w:r>
      <w:r w:rsidR="00AF6D64">
        <w:t xml:space="preserve"> domy temné</w:t>
      </w:r>
      <w:r w:rsidR="00345E5C" w:rsidRPr="00E23121">
        <w:t xml:space="preserve"> a</w:t>
      </w:r>
      <w:r w:rsidR="00345E5C">
        <w:t> </w:t>
      </w:r>
      <w:r w:rsidRPr="00E23121">
        <w:t>všechny důkladně utěsněné, okna kalná</w:t>
      </w:r>
      <w:r w:rsidR="00345E5C" w:rsidRPr="00E23121">
        <w:t xml:space="preserve"> a</w:t>
      </w:r>
      <w:r w:rsidR="00345E5C">
        <w:t> </w:t>
      </w:r>
      <w:r w:rsidRPr="00E23121">
        <w:t>slep</w:t>
      </w:r>
      <w:r w:rsidR="00AF6D64">
        <w:t>á, až na oko televizní obrazovky</w:t>
      </w:r>
      <w:r w:rsidRPr="00E23121">
        <w:t>, která za nimi</w:t>
      </w:r>
      <w:r w:rsidR="00345E5C" w:rsidRPr="00E23121">
        <w:t xml:space="preserve"> v</w:t>
      </w:r>
      <w:r w:rsidR="00345E5C">
        <w:t> </w:t>
      </w:r>
      <w:r w:rsidRPr="00E23121">
        <w:t>rohu září. Venku nen</w:t>
      </w:r>
      <w:r w:rsidR="00D34DB7" w:rsidRPr="00E23121">
        <w:t>í n</w:t>
      </w:r>
      <w:r w:rsidRPr="00E23121">
        <w:t xml:space="preserve">ikdy ani noha, ale </w:t>
      </w:r>
      <w:r w:rsidR="00E0555A">
        <w:lastRenderedPageBreak/>
        <w:t>všechna auta tam stojí. Lemují</w:t>
      </w:r>
      <w:r w:rsidRPr="00E23121">
        <w:t xml:space="preserve"> obě strany ulice nárazník na nárazníku, některá nová</w:t>
      </w:r>
      <w:r w:rsidR="00345E5C" w:rsidRPr="00E23121">
        <w:t xml:space="preserve"> a</w:t>
      </w:r>
      <w:r w:rsidR="00345E5C">
        <w:t> </w:t>
      </w:r>
      <w:r w:rsidRPr="00E23121">
        <w:t>nablýskaná, ale většinou ne. Nemůžete bydlet</w:t>
      </w:r>
      <w:r w:rsidR="00345E5C" w:rsidRPr="00E23121">
        <w:t xml:space="preserve"> v</w:t>
      </w:r>
      <w:r w:rsidR="00345E5C">
        <w:t> </w:t>
      </w:r>
      <w:r w:rsidRPr="00E23121">
        <w:t>Tharby bez vozu, ale to neznamená, že si můžete dovolit něco lepšího než starou kraksnu.</w:t>
      </w:r>
    </w:p>
    <w:p w:rsidR="00D34DB7" w:rsidRPr="00E23121" w:rsidRDefault="000251E4" w:rsidP="00E23121">
      <w:pPr>
        <w:pStyle w:val="Text"/>
      </w:pPr>
      <w:r w:rsidRPr="00E23121">
        <w:t>Když se začne mluvit</w:t>
      </w:r>
      <w:r w:rsidR="00345E5C" w:rsidRPr="00E23121">
        <w:t xml:space="preserve"> o</w:t>
      </w:r>
      <w:r w:rsidR="00345E5C">
        <w:t> </w:t>
      </w:r>
      <w:r w:rsidRPr="00E23121">
        <w:t>vozech, představujete si něco jako Los Angeles, změť dálnic</w:t>
      </w:r>
      <w:r w:rsidR="00345E5C" w:rsidRPr="00E23121">
        <w:t xml:space="preserve"> a</w:t>
      </w:r>
      <w:r w:rsidR="00345E5C">
        <w:t> </w:t>
      </w:r>
      <w:r w:rsidRPr="00E23121">
        <w:t>křižovatek</w:t>
      </w:r>
      <w:r w:rsidR="00345E5C" w:rsidRPr="00E23121">
        <w:t xml:space="preserve"> a</w:t>
      </w:r>
      <w:r w:rsidR="00345E5C">
        <w:t> </w:t>
      </w:r>
      <w:r w:rsidRPr="00E23121">
        <w:t xml:space="preserve">lesknoucí se </w:t>
      </w:r>
      <w:r w:rsidR="00D86F11">
        <w:t>limuzíny jak kloužou přes visuté</w:t>
      </w:r>
      <w:r w:rsidRPr="00E23121">
        <w:t xml:space="preserve"> mosty. Tohle tady je ale skutečný svět vozů,</w:t>
      </w:r>
      <w:r w:rsidR="00A858B4">
        <w:t xml:space="preserve"> tady </w:t>
      </w:r>
      <w:r w:rsidRPr="00E23121">
        <w:t>na anglickém venkově, kde se bez auta nehnete, kde autobus jezdí jednou týdně</w:t>
      </w:r>
      <w:r w:rsidR="00982E6B">
        <w:t>,</w:t>
      </w:r>
      <w:r w:rsidR="00345E5C" w:rsidRPr="00E23121">
        <w:t xml:space="preserve"> a</w:t>
      </w:r>
      <w:r w:rsidR="00345E5C">
        <w:t> </w:t>
      </w:r>
      <w:r w:rsidRPr="00E23121">
        <w:t>vlaky zmizely. Můj táta věděl, co dělá, když sbíral vozy</w:t>
      </w:r>
      <w:r w:rsidR="00345E5C" w:rsidRPr="00E23121">
        <w:t xml:space="preserve"> a</w:t>
      </w:r>
      <w:r w:rsidR="00345E5C">
        <w:t> </w:t>
      </w:r>
      <w:r w:rsidRPr="00E23121">
        <w:t>propadl spalovacímu motoru. Není to tak dlouho, co jsem</w:t>
      </w:r>
      <w:r w:rsidR="00345E5C" w:rsidRPr="00E23121">
        <w:t xml:space="preserve"> v</w:t>
      </w:r>
      <w:r w:rsidR="00345E5C">
        <w:t> </w:t>
      </w:r>
      <w:r w:rsidRPr="00E23121">
        <w:t>novinách četla dopis od někoho, kdo tvrdil, že bychom se všichni měli aut vzdát. Abychom za</w:t>
      </w:r>
      <w:r w:rsidR="00D86F11">
        <w:t>chránili svět, životní</w:t>
      </w:r>
      <w:r w:rsidR="00A858B4">
        <w:t xml:space="preserve"> prostředí</w:t>
      </w:r>
      <w:r w:rsidRPr="00E23121">
        <w:t>, ozónovou vrstvu. Bydlel ovšem uprostřed města</w:t>
      </w:r>
      <w:r w:rsidR="00345E5C" w:rsidRPr="00E23121">
        <w:t xml:space="preserve"> a</w:t>
      </w:r>
      <w:r w:rsidR="00345E5C">
        <w:t> </w:t>
      </w:r>
      <w:r w:rsidRPr="00E23121">
        <w:t>do práce mohl dojít pěšky nebo jet autobusem, tomu se to mluvilo.</w:t>
      </w:r>
      <w:r w:rsidR="00345E5C" w:rsidRPr="00E23121">
        <w:t xml:space="preserve"> V</w:t>
      </w:r>
      <w:r w:rsidR="00345E5C">
        <w:t> </w:t>
      </w:r>
      <w:r w:rsidRPr="00E23121">
        <w:t>Tharby j</w:t>
      </w:r>
      <w:r w:rsidR="00982E6B">
        <w:t>ste bez vozu hotový vězeň, první</w:t>
      </w:r>
      <w:r w:rsidRPr="00E23121">
        <w:t xml:space="preserve"> věc, na kterou pomyslíte, když je vám sedmnáct, je naučit se řídit</w:t>
      </w:r>
      <w:r w:rsidR="00345E5C" w:rsidRPr="00E23121">
        <w:t xml:space="preserve"> a</w:t>
      </w:r>
      <w:r w:rsidR="00345E5C">
        <w:t> </w:t>
      </w:r>
      <w:r w:rsidRPr="00E23121">
        <w:t>nějak si obstarat vůz.</w:t>
      </w:r>
    </w:p>
    <w:p w:rsidR="00D34DB7" w:rsidRPr="00E23121" w:rsidRDefault="000251E4" w:rsidP="00E23121">
      <w:pPr>
        <w:pStyle w:val="Text"/>
      </w:pPr>
      <w:r w:rsidRPr="00E23121">
        <w:t>Vepředu</w:t>
      </w:r>
      <w:r w:rsidR="00345E5C" w:rsidRPr="00E23121">
        <w:t xml:space="preserve"> v</w:t>
      </w:r>
      <w:r w:rsidR="00345E5C">
        <w:t> </w:t>
      </w:r>
      <w:r w:rsidRPr="00E23121">
        <w:t>okně měla Philippa vánoční strom</w:t>
      </w:r>
      <w:r w:rsidR="000B7DBA" w:rsidRPr="00E23121">
        <w:t>ek, ale nesvítilo se</w:t>
      </w:r>
      <w:r w:rsidR="00345E5C" w:rsidRPr="00E23121">
        <w:t xml:space="preserve"> u</w:t>
      </w:r>
      <w:r w:rsidR="00345E5C">
        <w:t> </w:t>
      </w:r>
      <w:r w:rsidR="000B7DBA" w:rsidRPr="00E23121">
        <w:t>nich. Kdy</w:t>
      </w:r>
      <w:r w:rsidRPr="00E23121">
        <w:t>ž</w:t>
      </w:r>
      <w:r w:rsidR="000B7DBA" w:rsidRPr="00E23121">
        <w:t xml:space="preserve"> </w:t>
      </w:r>
      <w:r w:rsidRPr="00E23121">
        <w:t>jsem zazvonila, přišla</w:t>
      </w:r>
      <w:r w:rsidR="00345E5C" w:rsidRPr="00E23121">
        <w:t xml:space="preserve"> k</w:t>
      </w:r>
      <w:r w:rsidR="00345E5C">
        <w:t> </w:t>
      </w:r>
      <w:r w:rsidRPr="00E23121">
        <w:t>oknu</w:t>
      </w:r>
      <w:r w:rsidR="00345E5C" w:rsidRPr="00E23121">
        <w:t xml:space="preserve"> a</w:t>
      </w:r>
      <w:r w:rsidR="00345E5C">
        <w:t> </w:t>
      </w:r>
      <w:r w:rsidRPr="00E23121">
        <w:t>jediný p</w:t>
      </w:r>
      <w:r w:rsidR="00191F14">
        <w:t>ohled do mého obličeje jí</w:t>
      </w:r>
      <w:r w:rsidR="00982E6B">
        <w:t>, myslí</w:t>
      </w:r>
      <w:r w:rsidRPr="00E23121">
        <w:t>m, st</w:t>
      </w:r>
      <w:r w:rsidR="00982E6B">
        <w:t>ačil. Měla puštěnou televizi, dí</w:t>
      </w:r>
      <w:r w:rsidRPr="00E23121">
        <w:t xml:space="preserve">vala se na </w:t>
      </w:r>
      <w:r w:rsidR="00982E6B">
        <w:rPr>
          <w:i/>
        </w:rPr>
        <w:t>Stalo se j</w:t>
      </w:r>
      <w:r w:rsidRPr="00E23121">
        <w:rPr>
          <w:i/>
        </w:rPr>
        <w:t xml:space="preserve">edné noci, </w:t>
      </w:r>
      <w:r w:rsidRPr="00E23121">
        <w:t>ale bez ptan</w:t>
      </w:r>
      <w:r w:rsidR="00554992" w:rsidRPr="00E23121">
        <w:t>í to vypnula. Nikdy jsme se nelí</w:t>
      </w:r>
      <w:r w:rsidRPr="00E23121">
        <w:t>baly</w:t>
      </w:r>
      <w:r w:rsidR="00345E5C" w:rsidRPr="00E23121">
        <w:t xml:space="preserve"> a</w:t>
      </w:r>
      <w:r w:rsidR="00345E5C">
        <w:t> </w:t>
      </w:r>
      <w:r w:rsidRPr="00E23121">
        <w:t>neudělaly jsme to ani teh</w:t>
      </w:r>
      <w:r w:rsidR="00982E6B">
        <w:t>dy, ale rozpřáhla náruč, já</w:t>
      </w:r>
      <w:r w:rsidR="00345E5C">
        <w:t xml:space="preserve"> k </w:t>
      </w:r>
      <w:r w:rsidR="00982E6B">
        <w:t>ní</w:t>
      </w:r>
      <w:r w:rsidRPr="00E23121">
        <w:t xml:space="preserve"> přistoupila</w:t>
      </w:r>
      <w:r w:rsidR="00345E5C" w:rsidRPr="00E23121">
        <w:t xml:space="preserve"> a</w:t>
      </w:r>
      <w:r w:rsidR="00345E5C">
        <w:t> </w:t>
      </w:r>
      <w:r w:rsidRPr="00E23121">
        <w:t>objaly jsme se. Dlouho jsme se</w:t>
      </w:r>
      <w:r w:rsidR="00554992" w:rsidRPr="00E23121">
        <w:t xml:space="preserve"> pevně držely</w:t>
      </w:r>
      <w:r w:rsidR="00345E5C" w:rsidRPr="00E23121">
        <w:t xml:space="preserve"> v</w:t>
      </w:r>
      <w:r w:rsidR="00345E5C">
        <w:t> </w:t>
      </w:r>
      <w:r w:rsidR="00554992" w:rsidRPr="00E23121">
        <w:t>nehybné blí</w:t>
      </w:r>
      <w:r w:rsidRPr="00E23121">
        <w:t>zkosti</w:t>
      </w:r>
      <w:r w:rsidR="00345E5C" w:rsidRPr="00E23121">
        <w:t xml:space="preserve"> a</w:t>
      </w:r>
      <w:r w:rsidR="00345E5C">
        <w:t> </w:t>
      </w:r>
      <w:r w:rsidRPr="00E23121">
        <w:t>Philippa mě nehladila po zádech, tak jako to</w:t>
      </w:r>
      <w:r w:rsidR="00007686" w:rsidRPr="00E23121">
        <w:t xml:space="preserve"> lidé </w:t>
      </w:r>
      <w:r w:rsidRPr="00E23121">
        <w:t>většinou dělají, když někoho objímají.</w:t>
      </w:r>
    </w:p>
    <w:p w:rsidR="00D34DB7" w:rsidRPr="00E23121" w:rsidRDefault="000251E4" w:rsidP="00E23121">
      <w:pPr>
        <w:pStyle w:val="Text"/>
      </w:pPr>
      <w:r w:rsidRPr="00E23121">
        <w:t>Vešly Katie</w:t>
      </w:r>
      <w:r w:rsidR="00345E5C" w:rsidRPr="00E23121">
        <w:t xml:space="preserve"> a</w:t>
      </w:r>
      <w:r w:rsidR="00345E5C">
        <w:t> </w:t>
      </w:r>
      <w:r w:rsidRPr="00E23121">
        <w:t>Nicola</w:t>
      </w:r>
      <w:r w:rsidR="00345E5C" w:rsidRPr="00E23121">
        <w:t xml:space="preserve"> a</w:t>
      </w:r>
      <w:r w:rsidR="00345E5C">
        <w:t> </w:t>
      </w:r>
      <w:r w:rsidRPr="00E23121">
        <w:t>civěly na mě. Vypověděla jsem Philippě všechno</w:t>
      </w:r>
      <w:r w:rsidR="00345E5C" w:rsidRPr="00E23121">
        <w:t xml:space="preserve"> o</w:t>
      </w:r>
      <w:r w:rsidR="00345E5C">
        <w:t> </w:t>
      </w:r>
      <w:r w:rsidRPr="00E23121">
        <w:t xml:space="preserve">Nedovi, </w:t>
      </w:r>
      <w:r w:rsidR="00554992" w:rsidRPr="00E23121">
        <w:t>jak jsem ho milovala</w:t>
      </w:r>
      <w:r w:rsidR="00345E5C" w:rsidRPr="00E23121">
        <w:t xml:space="preserve"> a</w:t>
      </w:r>
      <w:r w:rsidR="00345E5C">
        <w:t> </w:t>
      </w:r>
      <w:r w:rsidR="00554992" w:rsidRPr="00E23121">
        <w:t>co udělal</w:t>
      </w:r>
      <w:r w:rsidRPr="00E23121">
        <w:t>, přestože jsem tomu ještě pořádně nemohla uvěřit. Nebo jsem se tomu nedokázala postavit. Otevřeně si to přiznat bylo tak bolestné, že jsem se</w:t>
      </w:r>
      <w:r w:rsidR="00345E5C" w:rsidRPr="00E23121">
        <w:t xml:space="preserve"> o</w:t>
      </w:r>
      <w:r w:rsidR="00345E5C">
        <w:t> </w:t>
      </w:r>
      <w:r w:rsidRPr="00E23121">
        <w:t>to nedokázala pokusit, aniž bych přitom hlasitě neplakala. Ale pověděla jsem jí, co nejví</w:t>
      </w:r>
      <w:r w:rsidR="00982E6B">
        <w:t>c jsem dokázala sné</w:t>
      </w:r>
      <w:r w:rsidRPr="00E23121">
        <w:t>st. Při pohledu na moje slzy se Nicola rozplakala</w:t>
      </w:r>
      <w:r w:rsidR="00345E5C" w:rsidRPr="00E23121">
        <w:t xml:space="preserve"> a</w:t>
      </w:r>
      <w:r w:rsidR="00345E5C">
        <w:t> </w:t>
      </w:r>
      <w:r w:rsidR="00345E5C" w:rsidRPr="00E23121">
        <w:t>z</w:t>
      </w:r>
      <w:r w:rsidR="00345E5C">
        <w:t> </w:t>
      </w:r>
      <w:r w:rsidRPr="00E23121">
        <w:t>nějakého důvodu jsem si proto vzpomněla na Janis</w:t>
      </w:r>
      <w:r w:rsidR="00345E5C" w:rsidRPr="00E23121">
        <w:t xml:space="preserve"> a</w:t>
      </w:r>
      <w:r w:rsidR="00345E5C">
        <w:t> </w:t>
      </w:r>
      <w:r w:rsidRPr="00E23121">
        <w:t>sebe, když jsme byly ma</w:t>
      </w:r>
      <w:r w:rsidR="00CC5AD8" w:rsidRPr="00E23121">
        <w:t>lé</w:t>
      </w:r>
      <w:r w:rsidRPr="00E23121">
        <w:t>.</w:t>
      </w:r>
    </w:p>
    <w:p w:rsidR="00D34DB7" w:rsidRPr="00E23121" w:rsidRDefault="000251E4" w:rsidP="00E23121">
      <w:pPr>
        <w:pStyle w:val="Text"/>
      </w:pPr>
      <w:r w:rsidRPr="00E23121">
        <w:t>Philippa objala</w:t>
      </w:r>
      <w:r w:rsidR="00345E5C" w:rsidRPr="00E23121">
        <w:t xml:space="preserve"> z</w:t>
      </w:r>
      <w:r w:rsidR="00345E5C">
        <w:t> </w:t>
      </w:r>
      <w:r w:rsidRPr="00E23121">
        <w:t>jedné strany ji,</w:t>
      </w:r>
      <w:r w:rsidR="00345E5C" w:rsidRPr="00E23121">
        <w:t xml:space="preserve"> z</w:t>
      </w:r>
      <w:r w:rsidR="00345E5C">
        <w:t> </w:t>
      </w:r>
      <w:r w:rsidRPr="00E23121">
        <w:t>dru</w:t>
      </w:r>
      <w:r w:rsidR="00CC5AD8" w:rsidRPr="00E23121">
        <w:t>hé</w:t>
      </w:r>
      <w:r w:rsidRPr="00E23121">
        <w:t xml:space="preserve"> mě.</w:t>
      </w:r>
      <w:r w:rsidR="00345E5C" w:rsidRPr="00E23121">
        <w:t xml:space="preserve"> A</w:t>
      </w:r>
      <w:r w:rsidR="00345E5C">
        <w:t> </w:t>
      </w:r>
      <w:r w:rsidRPr="00E23121">
        <w:t>tehdy řekla, že je dobře, že jsem nic Mikeovi neřekla, protože můžu pokračovat, jako by se nic nestalo. Nic nepochopila. Jak by mohla? Nes</w:t>
      </w:r>
      <w:r w:rsidR="00275A9B">
        <w:t>mít</w:t>
      </w:r>
      <w:r w:rsidRPr="00E23121">
        <w:t xml:space="preserve">e očekávat, </w:t>
      </w:r>
      <w:r w:rsidRPr="00E23121">
        <w:lastRenderedPageBreak/>
        <w:t>že lidé pochopí, to už teď vím. Pokud vás vyslechnou</w:t>
      </w:r>
      <w:r w:rsidR="00345E5C" w:rsidRPr="00E23121">
        <w:t xml:space="preserve"> a</w:t>
      </w:r>
      <w:r w:rsidR="00345E5C">
        <w:t> </w:t>
      </w:r>
      <w:r w:rsidRPr="00E23121">
        <w:t>jsou laskaví, je to to nejlepší, čeho se vám dostane,</w:t>
      </w:r>
      <w:r w:rsidR="00345E5C" w:rsidRPr="00E23121">
        <w:t xml:space="preserve"> a</w:t>
      </w:r>
      <w:r w:rsidR="00345E5C">
        <w:t> </w:t>
      </w:r>
      <w:r w:rsidRPr="00E23121">
        <w:t>už to je hodně.</w:t>
      </w:r>
    </w:p>
    <w:p w:rsidR="00D34DB7" w:rsidRPr="00E23121" w:rsidRDefault="00D34DB7" w:rsidP="00E23121">
      <w:pPr>
        <w:pStyle w:val="Text"/>
        <w:jc w:val="left"/>
      </w:pPr>
      <w:r w:rsidRPr="00E23121">
        <w:t>„</w:t>
      </w:r>
      <w:r w:rsidR="000251E4" w:rsidRPr="00E23121">
        <w:t>Půjdu teď domů</w:t>
      </w:r>
      <w:r w:rsidR="00345E5C" w:rsidRPr="00E23121">
        <w:t xml:space="preserve"> a</w:t>
      </w:r>
      <w:r w:rsidR="00345E5C">
        <w:t> </w:t>
      </w:r>
      <w:r w:rsidR="000251E4" w:rsidRPr="00E23121">
        <w:t>řeknu mu to,</w:t>
      </w:r>
      <w:r w:rsidRPr="00E23121">
        <w:t>“</w:t>
      </w:r>
      <w:r w:rsidR="000251E4" w:rsidRPr="00E23121">
        <w:t xml:space="preserve"> řekla jsem.</w:t>
      </w:r>
    </w:p>
    <w:p w:rsidR="00D34DB7" w:rsidRPr="00E23121" w:rsidRDefault="00AF6D64" w:rsidP="00E23121">
      <w:pPr>
        <w:pStyle w:val="Text"/>
        <w:jc w:val="left"/>
      </w:pPr>
      <w:r>
        <w:t>„</w:t>
      </w:r>
      <w:r w:rsidR="000251E4" w:rsidRPr="00E23121">
        <w:t>Ale kam půjdeš?</w:t>
      </w:r>
      <w:r w:rsidR="00D34DB7" w:rsidRPr="00E23121">
        <w:t>“</w:t>
      </w:r>
      <w:r w:rsidR="000251E4" w:rsidRPr="00E23121">
        <w:t xml:space="preserve"> zeptala se. </w:t>
      </w:r>
      <w:r w:rsidR="00D34DB7" w:rsidRPr="00E23121">
        <w:t>„</w:t>
      </w:r>
      <w:r w:rsidR="000251E4" w:rsidRPr="00E23121">
        <w:t xml:space="preserve">Proč bys mu to říkala hned </w:t>
      </w:r>
      <w:r w:rsidR="0084338D" w:rsidRPr="00E23121">
        <w:t>teď</w:t>
      </w:r>
      <w:r w:rsidR="000251E4" w:rsidRPr="00E23121">
        <w:t>?</w:t>
      </w:r>
      <w:r w:rsidR="00D34DB7" w:rsidRPr="00E23121">
        <w:t>“</w:t>
      </w:r>
    </w:p>
    <w:p w:rsidR="00D34DB7" w:rsidRPr="00E23121" w:rsidRDefault="00D34DB7" w:rsidP="00E23121">
      <w:pPr>
        <w:pStyle w:val="Text"/>
      </w:pPr>
      <w:r w:rsidRPr="00E23121">
        <w:t>„</w:t>
      </w:r>
      <w:r w:rsidR="000251E4" w:rsidRPr="00E23121">
        <w:t>Protože se chci</w:t>
      </w:r>
      <w:r w:rsidR="00345E5C" w:rsidRPr="00E23121">
        <w:t xml:space="preserve"> v</w:t>
      </w:r>
      <w:r w:rsidR="00345E5C">
        <w:t> </w:t>
      </w:r>
      <w:r w:rsidR="000251E4" w:rsidRPr="00E23121">
        <w:t>noci bez zábran vybrečet,</w:t>
      </w:r>
      <w:r w:rsidRPr="00E23121">
        <w:t>“</w:t>
      </w:r>
      <w:r w:rsidR="000251E4" w:rsidRPr="00E23121">
        <w:t xml:space="preserve"> řekla jsem, </w:t>
      </w:r>
      <w:r w:rsidRPr="00E23121">
        <w:t>„</w:t>
      </w:r>
      <w:r w:rsidR="00F34F22">
        <w:t>a to nemůžu, když leží</w:t>
      </w:r>
      <w:r w:rsidR="000251E4" w:rsidRPr="00E23121">
        <w:t xml:space="preserve"> vedle mě.</w:t>
      </w:r>
      <w:r w:rsidRPr="00E23121">
        <w:t>“</w:t>
      </w:r>
    </w:p>
    <w:p w:rsidR="00D34DB7" w:rsidRPr="00E23121" w:rsidRDefault="000251E4" w:rsidP="00E23121">
      <w:pPr>
        <w:pStyle w:val="Text"/>
      </w:pPr>
      <w:r w:rsidRPr="00E23121">
        <w:t>Jen co jsem to vypustila</w:t>
      </w:r>
      <w:r w:rsidR="00345E5C" w:rsidRPr="00E23121">
        <w:t xml:space="preserve"> z</w:t>
      </w:r>
      <w:r w:rsidR="00345E5C">
        <w:t> </w:t>
      </w:r>
      <w:r w:rsidRPr="00E23121">
        <w:t>úst, přišlo mi to směšné</w:t>
      </w:r>
      <w:r w:rsidR="00345E5C" w:rsidRPr="00E23121">
        <w:t xml:space="preserve"> a</w:t>
      </w:r>
      <w:r w:rsidR="00345E5C">
        <w:t> </w:t>
      </w:r>
      <w:r w:rsidRPr="00E23121">
        <w:t>rozesmála jsem se. Philippa se zatvářila otřeseně. Nevěděla, co si má</w:t>
      </w:r>
      <w:r w:rsidR="00345E5C" w:rsidRPr="00E23121">
        <w:t xml:space="preserve"> o</w:t>
      </w:r>
      <w:r w:rsidR="00345E5C">
        <w:t> </w:t>
      </w:r>
      <w:r w:rsidRPr="00E23121">
        <w:t>mně myslet,</w:t>
      </w:r>
      <w:r w:rsidR="00345E5C" w:rsidRPr="00E23121">
        <w:t xml:space="preserve"> a</w:t>
      </w:r>
      <w:r w:rsidR="00345E5C">
        <w:t> </w:t>
      </w:r>
      <w:r w:rsidRPr="00E23121">
        <w:t xml:space="preserve">kdo </w:t>
      </w:r>
      <w:r w:rsidR="0084338D" w:rsidRPr="00E23121">
        <w:t>se jí</w:t>
      </w:r>
      <w:r w:rsidRPr="00E23121">
        <w:t xml:space="preserve"> může divit? Sama jsem nevěděla, co si mám</w:t>
      </w:r>
      <w:r w:rsidR="00345E5C" w:rsidRPr="00E23121">
        <w:t xml:space="preserve"> o</w:t>
      </w:r>
      <w:r w:rsidR="00345E5C">
        <w:t> </w:t>
      </w:r>
      <w:r w:rsidRPr="00E23121">
        <w:t>sobě myslet. To už se venku udělala tma jako</w:t>
      </w:r>
      <w:r w:rsidR="00345E5C" w:rsidRPr="00E23121">
        <w:t xml:space="preserve"> v</w:t>
      </w:r>
      <w:r w:rsidR="00345E5C">
        <w:t> </w:t>
      </w:r>
      <w:r w:rsidRPr="00E23121">
        <w:t>ranci</w:t>
      </w:r>
      <w:r w:rsidR="00345E5C" w:rsidRPr="00E23121">
        <w:t xml:space="preserve"> a</w:t>
      </w:r>
      <w:r w:rsidR="00345E5C">
        <w:t> </w:t>
      </w:r>
      <w:r w:rsidRPr="00E23121">
        <w:t>svítily lampy. Na Legii byl moc pěkný pohled. Stará jedle vepředu byla ověšená světýlky</w:t>
      </w:r>
      <w:r w:rsidR="00345E5C" w:rsidRPr="00E23121">
        <w:t xml:space="preserve"> a</w:t>
      </w:r>
      <w:r w:rsidR="00345E5C">
        <w:t> </w:t>
      </w:r>
      <w:r w:rsidRPr="00E23121">
        <w:t>na hlavních d</w:t>
      </w:r>
      <w:r w:rsidR="00A858B4">
        <w:t>veřích visel velký věnec cesmíny</w:t>
      </w:r>
      <w:r w:rsidRPr="00E23121">
        <w:t>.</w:t>
      </w:r>
      <w:r w:rsidR="00A858B4">
        <w:t xml:space="preserve"> Naštěstí se mámina fób</w:t>
      </w:r>
      <w:r w:rsidRPr="00E23121">
        <w:t>ie</w:t>
      </w:r>
      <w:r w:rsidR="00345E5C" w:rsidRPr="00E23121">
        <w:t xml:space="preserve"> z</w:t>
      </w:r>
      <w:r w:rsidR="00345E5C">
        <w:t> </w:t>
      </w:r>
      <w:r w:rsidR="004705B2">
        <w:t>červené</w:t>
      </w:r>
      <w:r w:rsidRPr="00E23121">
        <w:t xml:space="preserve"> ne</w:t>
      </w:r>
      <w:r w:rsidR="00A858B4">
        <w:t>vztahuje na světlo</w:t>
      </w:r>
      <w:r w:rsidR="00345E5C">
        <w:t xml:space="preserve"> a </w:t>
      </w:r>
      <w:r w:rsidR="00A858B4">
        <w:t>na hrázděné</w:t>
      </w:r>
      <w:r w:rsidRPr="00E23121">
        <w:t xml:space="preserve">m zdivu svítil červený neonový nápis </w:t>
      </w:r>
      <w:r w:rsidR="00D34DB7" w:rsidRPr="00E23121">
        <w:t>„</w:t>
      </w:r>
      <w:r w:rsidRPr="00E23121">
        <w:t>Veselé Vánoce všem našim stálým hostům</w:t>
      </w:r>
      <w:r w:rsidR="00D34DB7" w:rsidRPr="00E23121">
        <w:t>“</w:t>
      </w:r>
      <w:r w:rsidRPr="00E23121">
        <w:t>.</w:t>
      </w:r>
    </w:p>
    <w:p w:rsidR="00D34DB7" w:rsidRPr="00E23121" w:rsidRDefault="000251E4" w:rsidP="00E23121">
      <w:pPr>
        <w:pStyle w:val="Text"/>
        <w:jc w:val="left"/>
      </w:pPr>
      <w:r w:rsidRPr="00E23121">
        <w:t>Šla jsem domů</w:t>
      </w:r>
      <w:r w:rsidR="00345E5C" w:rsidRPr="00E23121">
        <w:t xml:space="preserve"> a</w:t>
      </w:r>
      <w:r w:rsidR="00345E5C">
        <w:t> </w:t>
      </w:r>
      <w:r w:rsidRPr="00E23121">
        <w:t>řekla Mikeovi, že od něho odcházím.</w:t>
      </w:r>
    </w:p>
    <w:p w:rsidR="00D34DB7" w:rsidRPr="00E23121" w:rsidRDefault="000251E4" w:rsidP="00E23121">
      <w:pPr>
        <w:pStyle w:val="Text"/>
      </w:pPr>
      <w:r w:rsidRPr="00E23121">
        <w:t>Nevzal to na vědomí. Předně nepřestal pracovat. Snažila jsem se ho přimět,</w:t>
      </w:r>
      <w:r w:rsidR="007760C2" w:rsidRPr="00E23121">
        <w:t xml:space="preserve"> aby </w:t>
      </w:r>
      <w:r w:rsidRPr="00E23121">
        <w:t>nechal práce, tím, že jsem mu řekla, že</w:t>
      </w:r>
      <w:r w:rsidR="00345E5C" w:rsidRPr="00E23121">
        <w:t xml:space="preserve"> s</w:t>
      </w:r>
      <w:r w:rsidR="00345E5C">
        <w:t> </w:t>
      </w:r>
      <w:r w:rsidRPr="00E23121">
        <w:t>ním chci mluvit, chci mu říct něco velmi důležitého. Nemělo to smysl. Řekl</w:t>
      </w:r>
      <w:r w:rsidR="00554992" w:rsidRPr="00E23121">
        <w:t>, že se rozhodl dodělat tu zimní</w:t>
      </w:r>
      <w:r w:rsidRPr="00E23121">
        <w:t xml:space="preserve"> zahradu do Vánoc</w:t>
      </w:r>
      <w:r w:rsidR="00345E5C" w:rsidRPr="00E23121">
        <w:t xml:space="preserve"> a</w:t>
      </w:r>
      <w:r w:rsidR="00345E5C">
        <w:t> </w:t>
      </w:r>
      <w:r w:rsidRPr="00E23121">
        <w:t>tohle je do pátku jeho poslední příležitost.</w:t>
      </w:r>
    </w:p>
    <w:p w:rsidR="00D34DB7" w:rsidRPr="00E23121" w:rsidRDefault="000251E4" w:rsidP="00E23121">
      <w:pPr>
        <w:pStyle w:val="Text"/>
      </w:pPr>
      <w:r w:rsidRPr="00E23121">
        <w:t>Dál házel maltu mezi ty dlaždice</w:t>
      </w:r>
      <w:r w:rsidR="00345E5C" w:rsidRPr="00E23121">
        <w:t xml:space="preserve"> a</w:t>
      </w:r>
      <w:r w:rsidR="00345E5C">
        <w:t> </w:t>
      </w:r>
      <w:r w:rsidRPr="00E23121">
        <w:t>přitom nepřestával vykládat, co že to se mnou je, že se ho pořád snažím přimět</w:t>
      </w:r>
      <w:r w:rsidR="00345E5C" w:rsidRPr="00E23121">
        <w:t xml:space="preserve"> k</w:t>
      </w:r>
      <w:r w:rsidR="00345E5C">
        <w:t> </w:t>
      </w:r>
      <w:r w:rsidRPr="00E23121">
        <w:t>řeči, vytrhávám ho</w:t>
      </w:r>
      <w:r w:rsidR="00345E5C" w:rsidRPr="00E23121">
        <w:t xml:space="preserve"> z</w:t>
      </w:r>
      <w:r w:rsidR="00345E5C">
        <w:t> </w:t>
      </w:r>
      <w:r w:rsidR="00554992" w:rsidRPr="00E23121">
        <w:t>práce, chci, aby dělal něco jiné</w:t>
      </w:r>
      <w:r w:rsidRPr="00E23121">
        <w:t>ho, než do čeho se pustil. Proč jsem říkala, že chci zimní zahradu, když nejsem ochotná nechat ho, aby na ni dělal?</w:t>
      </w:r>
    </w:p>
    <w:p w:rsidR="00D34DB7" w:rsidRPr="00E23121" w:rsidRDefault="000251E4" w:rsidP="00E23121">
      <w:pPr>
        <w:pStyle w:val="Text"/>
      </w:pPr>
      <w:r w:rsidRPr="00E23121">
        <w:t>Už jsem toho měla dost. Řekla jsem, že jsem ji po něm nikdy nechtěla, že se to všechno stalo jenom</w:t>
      </w:r>
      <w:r w:rsidR="00345E5C" w:rsidRPr="00E23121">
        <w:t xml:space="preserve"> v</w:t>
      </w:r>
      <w:r w:rsidR="00345E5C">
        <w:t> </w:t>
      </w:r>
      <w:r w:rsidRPr="00E23121">
        <w:t>jeho</w:t>
      </w:r>
      <w:r w:rsidR="00554992" w:rsidRPr="00E23121">
        <w:t xml:space="preserve"> hlavě. Na to neodpověděl. Řekl,</w:t>
      </w:r>
      <w:r w:rsidRPr="00E23121">
        <w:t xml:space="preserve"> že manželství je dávat</w:t>
      </w:r>
      <w:r w:rsidR="00345E5C" w:rsidRPr="00E23121">
        <w:t xml:space="preserve"> a</w:t>
      </w:r>
      <w:r w:rsidR="00345E5C">
        <w:t> </w:t>
      </w:r>
      <w:r w:rsidRPr="00E23121">
        <w:t>brát, copak jsem to zapomněla?</w:t>
      </w:r>
      <w:r w:rsidR="00345E5C" w:rsidRPr="00E23121">
        <w:t xml:space="preserve"> A</w:t>
      </w:r>
      <w:r w:rsidR="00345E5C">
        <w:t> </w:t>
      </w:r>
      <w:r w:rsidRPr="00E23121">
        <w:t>jestli neprocházím takovou tou krizí? Kluci na stavbě říkali, že ty jejich to popadne</w:t>
      </w:r>
      <w:r w:rsidR="00345E5C" w:rsidRPr="00E23121">
        <w:t xml:space="preserve"> a</w:t>
      </w:r>
      <w:r w:rsidR="00345E5C">
        <w:t> </w:t>
      </w:r>
      <w:r w:rsidRPr="00E23121">
        <w:t>je to pěkná otrava. To mě tak</w:t>
      </w:r>
      <w:r w:rsidR="00554992" w:rsidRPr="00E23121">
        <w:t>é rozesmálo. Žádný div, že si my</w:t>
      </w:r>
      <w:r w:rsidRPr="00E23121">
        <w:t>slel, že začínám bláznit.</w:t>
      </w:r>
    </w:p>
    <w:p w:rsidR="00D34DB7" w:rsidRPr="00E23121" w:rsidRDefault="000251E4" w:rsidP="00E23121">
      <w:pPr>
        <w:pStyle w:val="Text"/>
      </w:pPr>
      <w:r w:rsidRPr="00E23121">
        <w:t>Nemohla jsem jen tak bez vysvětlení odejít, tak</w:t>
      </w:r>
      <w:r w:rsidR="00554992" w:rsidRPr="00E23121">
        <w:t xml:space="preserve"> </w:t>
      </w:r>
      <w:r w:rsidRPr="00E23121">
        <w:t>jsem šla nahoru</w:t>
      </w:r>
      <w:r w:rsidR="00345E5C" w:rsidRPr="00E23121">
        <w:t xml:space="preserve"> a</w:t>
      </w:r>
      <w:r w:rsidR="00345E5C">
        <w:t> </w:t>
      </w:r>
      <w:r w:rsidRPr="00E23121">
        <w:t>sbalila si všechno oblečení, všechno, co mi patřilo, do tří kufrů. Snesla jsem je dolů</w:t>
      </w:r>
      <w:r w:rsidR="00345E5C" w:rsidRPr="00E23121">
        <w:t xml:space="preserve"> a</w:t>
      </w:r>
      <w:r w:rsidR="00345E5C">
        <w:t> </w:t>
      </w:r>
      <w:r w:rsidRPr="00E23121">
        <w:t>naložila do vozu. Pořád ještě pracoval</w:t>
      </w:r>
      <w:r w:rsidR="00345E5C" w:rsidRPr="00E23121">
        <w:t xml:space="preserve"> a</w:t>
      </w:r>
      <w:r w:rsidR="00345E5C">
        <w:t> </w:t>
      </w:r>
      <w:r w:rsidRPr="00E23121">
        <w:t>šťastně si přitom hvízdal. Řekla jsem:</w:t>
      </w:r>
    </w:p>
    <w:p w:rsidR="00D34DB7" w:rsidRPr="00E23121" w:rsidRDefault="00D34DB7" w:rsidP="00E23121">
      <w:pPr>
        <w:pStyle w:val="Text"/>
      </w:pPr>
      <w:r w:rsidRPr="00E23121">
        <w:lastRenderedPageBreak/>
        <w:t>„</w:t>
      </w:r>
      <w:r w:rsidR="000251E4" w:rsidRPr="00E23121">
        <w:t>Odcházím od tebe, Mikeu. Hned teď. Snažila jsem se ti to říct, ale neposlouchals.</w:t>
      </w:r>
      <w:r w:rsidRPr="00E23121">
        <w:t>“</w:t>
      </w:r>
    </w:p>
    <w:p w:rsidR="00D34DB7" w:rsidRPr="00E23121" w:rsidRDefault="00D34DB7" w:rsidP="00E23121">
      <w:pPr>
        <w:pStyle w:val="Text"/>
        <w:jc w:val="left"/>
      </w:pPr>
      <w:r w:rsidRPr="00E23121">
        <w:t>„</w:t>
      </w:r>
      <w:r w:rsidR="000251E4" w:rsidRPr="00E23121">
        <w:t>Nemluv hlouposti.</w:t>
      </w:r>
      <w:r w:rsidRPr="00E23121">
        <w:t>“</w:t>
      </w:r>
    </w:p>
    <w:p w:rsidR="00D34DB7" w:rsidRPr="00E23121" w:rsidRDefault="00D34DB7" w:rsidP="00E23121">
      <w:pPr>
        <w:pStyle w:val="Text"/>
      </w:pPr>
      <w:r w:rsidRPr="00E23121">
        <w:t>„</w:t>
      </w:r>
      <w:r w:rsidR="000251E4" w:rsidRPr="00E23121">
        <w:t>Jdu</w:t>
      </w:r>
      <w:r w:rsidR="00345E5C" w:rsidRPr="00E23121">
        <w:t xml:space="preserve"> k</w:t>
      </w:r>
      <w:r w:rsidR="00345E5C">
        <w:t> </w:t>
      </w:r>
      <w:r w:rsidR="000251E4" w:rsidRPr="00E23121">
        <w:t>Legii,</w:t>
      </w:r>
      <w:r w:rsidRPr="00E23121">
        <w:t>“</w:t>
      </w:r>
      <w:r w:rsidR="000251E4" w:rsidRPr="00E23121">
        <w:t xml:space="preserve"> řekla jsem. </w:t>
      </w:r>
      <w:r w:rsidRPr="00E23121">
        <w:t>„</w:t>
      </w:r>
      <w:r w:rsidR="000251E4" w:rsidRPr="00E23121">
        <w:t>Prozatím. Nic od tebe nechci. Můžeš si nechat dům. Nechci</w:t>
      </w:r>
      <w:r w:rsidR="007C3F24">
        <w:t xml:space="preserve"> žádné</w:t>
      </w:r>
      <w:r w:rsidR="00982E6B">
        <w:t xml:space="preserve"> pení</w:t>
      </w:r>
      <w:r w:rsidR="000251E4" w:rsidRPr="00E23121">
        <w:t>ze.</w:t>
      </w:r>
      <w:r w:rsidRPr="00E23121">
        <w:t>“</w:t>
      </w:r>
    </w:p>
    <w:p w:rsidR="00D34DB7" w:rsidRPr="00E23121" w:rsidRDefault="000251E4" w:rsidP="00E23121">
      <w:pPr>
        <w:pStyle w:val="Text"/>
        <w:jc w:val="left"/>
      </w:pPr>
      <w:r w:rsidRPr="00E23121">
        <w:t xml:space="preserve">Myslel si, že žertuju, přestože jsem musela mluvit rozhodně. </w:t>
      </w:r>
      <w:r w:rsidR="00D34DB7" w:rsidRPr="00E23121">
        <w:t>„</w:t>
      </w:r>
      <w:r w:rsidRPr="00E23121">
        <w:t>Vem si pračku,</w:t>
      </w:r>
      <w:r w:rsidR="00D34DB7" w:rsidRPr="00E23121">
        <w:t>“</w:t>
      </w:r>
      <w:r w:rsidRPr="00E23121">
        <w:t xml:space="preserve"> řekl, </w:t>
      </w:r>
      <w:r w:rsidR="00D34DB7" w:rsidRPr="00E23121">
        <w:t>„</w:t>
      </w:r>
      <w:r w:rsidRPr="00E23121">
        <w:t>ale nech mi vůz.</w:t>
      </w:r>
      <w:r w:rsidR="00D34DB7" w:rsidRPr="00E23121">
        <w:t>“</w:t>
      </w:r>
    </w:p>
    <w:p w:rsidR="00D34DB7" w:rsidRPr="00E23121" w:rsidRDefault="00D34DB7" w:rsidP="00E23121">
      <w:pPr>
        <w:pStyle w:val="Text"/>
        <w:jc w:val="left"/>
      </w:pPr>
      <w:r w:rsidRPr="00E23121">
        <w:t>„</w:t>
      </w:r>
      <w:r w:rsidR="000251E4" w:rsidRPr="00E23121">
        <w:t>Je to můj vůz,</w:t>
      </w:r>
      <w:r w:rsidRPr="00E23121">
        <w:t>“</w:t>
      </w:r>
      <w:r w:rsidR="000251E4" w:rsidRPr="00E23121">
        <w:t xml:space="preserve"> řekla jsem.</w:t>
      </w:r>
    </w:p>
    <w:p w:rsidR="00D34DB7" w:rsidRPr="00E23121" w:rsidRDefault="000251E4" w:rsidP="00E23121">
      <w:pPr>
        <w:pStyle w:val="Text"/>
      </w:pPr>
      <w:r w:rsidRPr="00E23121">
        <w:t>Byl můj.</w:t>
      </w:r>
      <w:r w:rsidR="00345E5C" w:rsidRPr="00E23121">
        <w:t xml:space="preserve"> A</w:t>
      </w:r>
      <w:r w:rsidR="00345E5C">
        <w:t> </w:t>
      </w:r>
      <w:r w:rsidRPr="00E23121">
        <w:t>ve sv</w:t>
      </w:r>
      <w:r w:rsidR="00982E6B">
        <w:t>ětě vozů jsem ho potřebovala víc než dům. Máti</w:t>
      </w:r>
      <w:r w:rsidRPr="00E23121">
        <w:t xml:space="preserve"> se právě chystala otevřít, dávala na barový pult oříšky</w:t>
      </w:r>
      <w:r w:rsidR="00345E5C" w:rsidRPr="00E23121">
        <w:t xml:space="preserve"> a</w:t>
      </w:r>
      <w:r w:rsidR="00345E5C">
        <w:t> </w:t>
      </w:r>
      <w:r w:rsidRPr="00E23121">
        <w:t>b</w:t>
      </w:r>
      <w:r w:rsidR="00AF6D64">
        <w:t>iskupský chlebíček, protože byly</w:t>
      </w:r>
      <w:r w:rsidRPr="00E23121">
        <w:t xml:space="preserve"> skoro Vánoce. Neměla radost, že mě vidí, ne že</w:t>
      </w:r>
      <w:r w:rsidR="0041594E" w:rsidRPr="00E23121">
        <w:t xml:space="preserve"> by </w:t>
      </w:r>
      <w:r w:rsidRPr="00E23121">
        <w:t>mě nějak uvítala, ale ta</w:t>
      </w:r>
      <w:r w:rsidR="00CC5AD8" w:rsidRPr="00E23121">
        <w:t>ké</w:t>
      </w:r>
      <w:r w:rsidRPr="00E23121">
        <w:t xml:space="preserve"> nepadalo</w:t>
      </w:r>
      <w:r w:rsidR="00345E5C" w:rsidRPr="00E23121">
        <w:t xml:space="preserve"> v</w:t>
      </w:r>
      <w:r w:rsidR="00345E5C">
        <w:t> </w:t>
      </w:r>
      <w:r w:rsidRPr="00E23121">
        <w:t>úvahu, že by řekla ne. Nikdy jsem tam nebydlela, vdala jsem se dřív, než převzala Legii, takže jsem si dala kufry do jednoho prázdného pokoje, do toh</w:t>
      </w:r>
      <w:r w:rsidR="00AF6D64">
        <w:t>o vzadu</w:t>
      </w:r>
      <w:r w:rsidR="00345E5C">
        <w:t xml:space="preserve"> s </w:t>
      </w:r>
      <w:r w:rsidR="00AF6D64">
        <w:t>okny obrácenými do polí</w:t>
      </w:r>
      <w:r w:rsidRPr="00E23121">
        <w:t>. Vsedě na posteli jsem přemýšle</w:t>
      </w:r>
      <w:r w:rsidR="00982E6B">
        <w:t>la, kolik jen toho bude, co poví</w:t>
      </w:r>
      <w:r w:rsidRPr="00E23121">
        <w:t>m Stelle. Budu jí moc vyprávět</w:t>
      </w:r>
      <w:r w:rsidR="00345E5C" w:rsidRPr="00E23121">
        <w:t xml:space="preserve"> o</w:t>
      </w:r>
      <w:r w:rsidR="00345E5C">
        <w:t> </w:t>
      </w:r>
      <w:r w:rsidRPr="00E23121">
        <w:t>Nedovi</w:t>
      </w:r>
      <w:r w:rsidR="00345E5C" w:rsidRPr="00E23121">
        <w:t xml:space="preserve"> a</w:t>
      </w:r>
      <w:r w:rsidR="00345E5C">
        <w:t> </w:t>
      </w:r>
      <w:r w:rsidRPr="00E23121">
        <w:t>nějak jsem věděla, že pochopí to, co Philippa nechápala. Pak jsem si vzpomněla, že je Stella mrtvá. Rozplakala jsem se</w:t>
      </w:r>
      <w:r w:rsidR="00345E5C" w:rsidRPr="00E23121">
        <w:t xml:space="preserve"> a</w:t>
      </w:r>
      <w:r w:rsidR="00345E5C">
        <w:t> </w:t>
      </w:r>
      <w:r w:rsidRPr="00E23121">
        <w:t>nebyla jsem schopná přestat, přestože jsem neplakala kvůli sobě, ale pro Stellu, že ji už nikdy neuvidím</w:t>
      </w:r>
      <w:r w:rsidR="00345E5C" w:rsidRPr="00E23121">
        <w:t xml:space="preserve"> a</w:t>
      </w:r>
      <w:r w:rsidR="00345E5C">
        <w:t> </w:t>
      </w:r>
      <w:r w:rsidRPr="00E23121">
        <w:t>nikdy</w:t>
      </w:r>
      <w:r w:rsidR="00345E5C" w:rsidRPr="00E23121">
        <w:t xml:space="preserve"> s</w:t>
      </w:r>
      <w:r w:rsidR="00345E5C">
        <w:t> </w:t>
      </w:r>
      <w:r w:rsidRPr="00E23121">
        <w:t>ní nebudu mluvit.</w:t>
      </w:r>
    </w:p>
    <w:p w:rsidR="00D34DB7" w:rsidRPr="00E23121" w:rsidRDefault="000251E4" w:rsidP="00E23121">
      <w:pPr>
        <w:pStyle w:val="Text"/>
      </w:pPr>
      <w:r w:rsidRPr="00E23121">
        <w:t>Pohřeb měla ve středu. Všichni jsme na něj šli, Lena</w:t>
      </w:r>
      <w:r w:rsidR="00345E5C" w:rsidRPr="00E23121">
        <w:t xml:space="preserve"> a</w:t>
      </w:r>
      <w:r w:rsidR="00345E5C">
        <w:t> </w:t>
      </w:r>
      <w:r w:rsidRPr="00E23121">
        <w:t>Stanley, Sharon</w:t>
      </w:r>
      <w:r w:rsidR="00345E5C" w:rsidRPr="00E23121">
        <w:t xml:space="preserve"> a</w:t>
      </w:r>
      <w:r w:rsidR="00345E5C">
        <w:t> </w:t>
      </w:r>
      <w:r w:rsidR="004705B2">
        <w:t>Pauline</w:t>
      </w:r>
      <w:r w:rsidR="00345E5C" w:rsidRPr="00E23121">
        <w:t xml:space="preserve"> a</w:t>
      </w:r>
      <w:r w:rsidR="00345E5C">
        <w:t> </w:t>
      </w:r>
      <w:r w:rsidRPr="00E23121">
        <w:t>já. Květinářka popletla moji objednávku hned ve dvou ohledech.</w:t>
      </w:r>
      <w:r w:rsidR="00345E5C" w:rsidRPr="00E23121">
        <w:t xml:space="preserve"> Z</w:t>
      </w:r>
      <w:r w:rsidR="00345E5C">
        <w:t> </w:t>
      </w:r>
      <w:r w:rsidRPr="00E23121">
        <w:t>růžových</w:t>
      </w:r>
      <w:r w:rsidR="00345E5C" w:rsidRPr="00E23121">
        <w:t xml:space="preserve"> a</w:t>
      </w:r>
      <w:r w:rsidR="00345E5C">
        <w:t> </w:t>
      </w:r>
      <w:r w:rsidRPr="00E23121">
        <w:t>červených květin udělala věnec</w:t>
      </w:r>
      <w:r w:rsidR="00345E5C" w:rsidRPr="00E23121">
        <w:t xml:space="preserve"> a</w:t>
      </w:r>
      <w:r w:rsidR="00345E5C">
        <w:t> </w:t>
      </w:r>
      <w:r w:rsidRPr="00E23121">
        <w:t xml:space="preserve">napsala na kartičku </w:t>
      </w:r>
      <w:r w:rsidR="00345E5C" w:rsidRPr="00E23121">
        <w:t>„S</w:t>
      </w:r>
      <w:r w:rsidR="00345E5C">
        <w:t> </w:t>
      </w:r>
      <w:r w:rsidRPr="00E23121">
        <w:t>láskou vzpomínáme</w:t>
      </w:r>
      <w:r w:rsidR="00D34DB7" w:rsidRPr="00E23121">
        <w:t>“</w:t>
      </w:r>
      <w:r w:rsidRPr="00E23121">
        <w:t>. To</w:t>
      </w:r>
      <w:r w:rsidR="00982E6B">
        <w:t>,</w:t>
      </w:r>
      <w:r w:rsidRPr="00E23121">
        <w:t xml:space="preserve"> že změnila slova</w:t>
      </w:r>
      <w:r w:rsidR="00575824">
        <w:t>,</w:t>
      </w:r>
      <w:r w:rsidRPr="00E23121">
        <w:t xml:space="preserve"> mi vadilo, ale čer</w:t>
      </w:r>
      <w:r w:rsidR="00982E6B">
        <w:t>vené karafiáty mezi růžovými chryzantémami mě nechávaly</w:t>
      </w:r>
      <w:r w:rsidR="00345E5C">
        <w:t xml:space="preserve"> v </w:t>
      </w:r>
      <w:r w:rsidR="00982E6B">
        <w:t>kli</w:t>
      </w:r>
      <w:r w:rsidRPr="00E23121">
        <w:t xml:space="preserve">du. </w:t>
      </w:r>
      <w:r w:rsidR="00982E6B">
        <w:t>Co se mně ještě mohlo stát horší</w:t>
      </w:r>
      <w:r w:rsidRPr="00E23121">
        <w:t>ho?</w:t>
      </w:r>
    </w:p>
    <w:p w:rsidR="00D34DB7" w:rsidRPr="00E23121" w:rsidRDefault="000251E4" w:rsidP="00E23121">
      <w:pPr>
        <w:pStyle w:val="Text"/>
      </w:pPr>
      <w:r w:rsidRPr="00E23121">
        <w:t xml:space="preserve">Byl to první pohřeb do země, na kterém </w:t>
      </w:r>
      <w:r w:rsidR="00982E6B">
        <w:t>jsem vůbec kdy byla. Lidé chtějí</w:t>
      </w:r>
      <w:r w:rsidRPr="00E23121">
        <w:t xml:space="preserve"> mít skoro vždycky kremaci. Stella si výslovně přála pohřeb do země,</w:t>
      </w:r>
      <w:r w:rsidR="00345E5C" w:rsidRPr="00E23121">
        <w:t xml:space="preserve"> a</w:t>
      </w:r>
      <w:r w:rsidR="00345E5C">
        <w:t> </w:t>
      </w:r>
      <w:r w:rsidRPr="00E23121">
        <w:t xml:space="preserve">její děti, na rozdíl od tolika jiných, matčino přání respektovaly. Zazpívali jsme </w:t>
      </w:r>
      <w:r w:rsidR="00D34DB7" w:rsidRPr="00E23121">
        <w:t>„</w:t>
      </w:r>
      <w:r w:rsidR="00A31876">
        <w:t>Když čas práce končí, když končí</w:t>
      </w:r>
      <w:r w:rsidRPr="00E23121">
        <w:t xml:space="preserve"> života běh</w:t>
      </w:r>
      <w:r w:rsidR="00D34DB7" w:rsidRPr="00E23121">
        <w:t>“</w:t>
      </w:r>
      <w:r w:rsidR="00345E5C" w:rsidRPr="00E23121">
        <w:t xml:space="preserve"> a</w:t>
      </w:r>
      <w:r w:rsidR="00345E5C">
        <w:t> </w:t>
      </w:r>
      <w:r w:rsidRPr="00E23121">
        <w:t>vydali se</w:t>
      </w:r>
      <w:r w:rsidR="00345E5C" w:rsidRPr="00E23121">
        <w:t xml:space="preserve"> v</w:t>
      </w:r>
      <w:r w:rsidR="00345E5C">
        <w:t> </w:t>
      </w:r>
      <w:r w:rsidRPr="00E23121">
        <w:t>houfu deštěm na hřbit</w:t>
      </w:r>
      <w:r w:rsidR="00554992" w:rsidRPr="00E23121">
        <w:t>ov. Marianne se odpoutala od své</w:t>
      </w:r>
      <w:r w:rsidRPr="00E23121">
        <w:t>ho přítele, přistoupila ke mně</w:t>
      </w:r>
      <w:r w:rsidR="00345E5C" w:rsidRPr="00E23121">
        <w:t xml:space="preserve"> a</w:t>
      </w:r>
      <w:r w:rsidR="00345E5C">
        <w:t> </w:t>
      </w:r>
      <w:r w:rsidRPr="00E23121">
        <w:t>zavěsila se do mě, což mi udělalo radost; nevím proč, jelikož j</w:t>
      </w:r>
      <w:r w:rsidR="00554992" w:rsidRPr="00E23121">
        <w:t>sem vycítila, že to udělala, spí</w:t>
      </w:r>
      <w:r w:rsidRPr="00E23121">
        <w:t>š aby získala oporu pro sebe, než aby pomohla mně.</w:t>
      </w:r>
    </w:p>
    <w:p w:rsidR="00D34DB7" w:rsidRPr="00E23121" w:rsidRDefault="000251E4" w:rsidP="00E23121">
      <w:pPr>
        <w:pStyle w:val="Text"/>
      </w:pPr>
      <w:r w:rsidRPr="00E23121">
        <w:t>Hrob byla hluboká jáma olemovaná zelenými plastovými pás</w:t>
      </w:r>
      <w:r w:rsidR="00554992" w:rsidRPr="00E23121">
        <w:t>y, do kterých bušil déšť. Zdálky</w:t>
      </w:r>
      <w:r w:rsidRPr="00E23121">
        <w:t xml:space="preserve"> se</w:t>
      </w:r>
      <w:r w:rsidR="00554992" w:rsidRPr="00E23121">
        <w:t xml:space="preserve"> ozvalo zimní zahřmění. Vikář ří</w:t>
      </w:r>
      <w:r w:rsidRPr="00E23121">
        <w:t xml:space="preserve">kal </w:t>
      </w:r>
      <w:r w:rsidRPr="00E23121">
        <w:lastRenderedPageBreak/>
        <w:t>všechno to obvyk</w:t>
      </w:r>
      <w:r w:rsidR="00CC5AD8" w:rsidRPr="00E23121">
        <w:t>lé</w:t>
      </w:r>
      <w:r w:rsidR="00345E5C" w:rsidRPr="00E23121">
        <w:t xml:space="preserve"> o</w:t>
      </w:r>
      <w:r w:rsidR="00345E5C">
        <w:t> </w:t>
      </w:r>
      <w:r w:rsidRPr="00E23121">
        <w:t>popeli</w:t>
      </w:r>
      <w:r w:rsidR="00345E5C" w:rsidRPr="00E23121">
        <w:t xml:space="preserve"> k</w:t>
      </w:r>
      <w:r w:rsidR="00345E5C">
        <w:t> </w:t>
      </w:r>
      <w:r w:rsidRPr="00E23121">
        <w:t>popelu</w:t>
      </w:r>
      <w:r w:rsidR="00345E5C" w:rsidRPr="00E23121">
        <w:t xml:space="preserve"> a</w:t>
      </w:r>
      <w:r w:rsidR="00345E5C">
        <w:t> </w:t>
      </w:r>
      <w:r w:rsidRPr="00E23121">
        <w:t>prachu</w:t>
      </w:r>
      <w:r w:rsidR="00345E5C" w:rsidRPr="00E23121">
        <w:t xml:space="preserve"> k</w:t>
      </w:r>
      <w:r w:rsidR="00345E5C">
        <w:t> </w:t>
      </w:r>
      <w:r w:rsidRPr="00E23121">
        <w:t>prachu,</w:t>
      </w:r>
      <w:r w:rsidR="00345E5C" w:rsidRPr="00E23121">
        <w:t xml:space="preserve"> a</w:t>
      </w:r>
      <w:r w:rsidR="00345E5C">
        <w:t> </w:t>
      </w:r>
      <w:r w:rsidRPr="00E23121">
        <w:t>nějaká žena, podle mě to byla Priscilla Newlandová, hodila na rakev hrstku hlíny. Marianne ani Richard hlínu nehodili. Pozvali nás do hotelu na skleničku sherry, ale Lena se zářivým úsměvem řekla. Ne, moc děkujeme, povinnost volá,</w:t>
      </w:r>
      <w:r w:rsidR="00345E5C" w:rsidRPr="00E23121">
        <w:t xml:space="preserve"> a</w:t>
      </w:r>
      <w:r w:rsidR="00345E5C">
        <w:t> </w:t>
      </w:r>
      <w:r w:rsidRPr="00E23121">
        <w:t>to se týkalo nás všech.</w:t>
      </w:r>
    </w:p>
    <w:p w:rsidR="00D34DB7" w:rsidRPr="00E23121" w:rsidRDefault="00A45B3B" w:rsidP="00E23121">
      <w:pPr>
        <w:pStyle w:val="Text"/>
      </w:pPr>
      <w:r>
        <w:t>Caroly</w:t>
      </w:r>
      <w:r w:rsidR="000251E4" w:rsidRPr="00E23121">
        <w:t>n držela</w:t>
      </w:r>
      <w:r w:rsidR="00345E5C" w:rsidRPr="00E23121">
        <w:t xml:space="preserve"> v</w:t>
      </w:r>
      <w:r w:rsidR="00345E5C">
        <w:t> </w:t>
      </w:r>
      <w:r w:rsidR="000251E4" w:rsidRPr="00E23121">
        <w:t>Middleton Hallu pevnost, jak to nazvala Lena,</w:t>
      </w:r>
      <w:r w:rsidR="00345E5C" w:rsidRPr="00E23121">
        <w:t xml:space="preserve"> a</w:t>
      </w:r>
      <w:r w:rsidR="00345E5C">
        <w:t> </w:t>
      </w:r>
      <w:r w:rsidR="000251E4" w:rsidRPr="00E23121">
        <w:t>přijala nového rezidenta. Najít ve Stellině pokoji nového obyvatele bylo horší n</w:t>
      </w:r>
      <w:r w:rsidR="00ED64D3">
        <w:t>ež pohřeb, skoro tak hrozné</w:t>
      </w:r>
      <w:r w:rsidR="000251E4" w:rsidRPr="00E23121">
        <w:t>, jako vidět ji umírat. Bylo mu jedenaosmdesát, byl bývalý brigádní generál, někdejší vrchní psovod</w:t>
      </w:r>
      <w:r w:rsidR="00345E5C" w:rsidRPr="00E23121">
        <w:t xml:space="preserve"> a</w:t>
      </w:r>
      <w:r w:rsidR="00345E5C">
        <w:t> </w:t>
      </w:r>
      <w:r w:rsidR="000251E4" w:rsidRPr="00E23121">
        <w:t>čtenář knih</w:t>
      </w:r>
      <w:r w:rsidR="00345E5C" w:rsidRPr="00E23121">
        <w:t xml:space="preserve"> o</w:t>
      </w:r>
      <w:r w:rsidR="00345E5C">
        <w:t> </w:t>
      </w:r>
      <w:r w:rsidR="000251E4" w:rsidRPr="00E23121">
        <w:t>dru</w:t>
      </w:r>
      <w:r w:rsidR="00CC5AD8" w:rsidRPr="00E23121">
        <w:t>hé</w:t>
      </w:r>
      <w:r w:rsidR="000251E4" w:rsidRPr="00E23121">
        <w:t xml:space="preserve"> světové válce.</w:t>
      </w:r>
    </w:p>
    <w:p w:rsidR="00D34DB7" w:rsidRPr="00E23121" w:rsidRDefault="00982E6B" w:rsidP="00E23121">
      <w:pPr>
        <w:pStyle w:val="Text"/>
      </w:pPr>
      <w:r>
        <w:t>Vzal si</w:t>
      </w:r>
      <w:r w:rsidR="00345E5C">
        <w:t xml:space="preserve"> s </w:t>
      </w:r>
      <w:r>
        <w:t>sebou, myslí</w:t>
      </w:r>
      <w:r w:rsidR="000251E4" w:rsidRPr="00E23121">
        <w:t>m, cel</w:t>
      </w:r>
      <w:r>
        <w:t>ou svoji knihovnu. Jakou to musí</w:t>
      </w:r>
      <w:r w:rsidR="000251E4" w:rsidRPr="00E23121">
        <w:t xml:space="preserve"> </w:t>
      </w:r>
      <w:r w:rsidR="00275A9B">
        <w:t>mít</w:t>
      </w:r>
      <w:r w:rsidR="000251E4" w:rsidRPr="00E23121">
        <w:t xml:space="preserve"> rodinu, když se nastěhoval do pečovatelského</w:t>
      </w:r>
      <w:r>
        <w:t xml:space="preserve"> domu těsně před Vánocemi? Jední</w:t>
      </w:r>
      <w:r w:rsidR="000251E4" w:rsidRPr="00E23121">
        <w:t>m jsem si mohla být jistá, nevadilo mu, že mu Lena začala říkat Tommy.</w:t>
      </w:r>
    </w:p>
    <w:p w:rsidR="00D34DB7" w:rsidRPr="00E23121" w:rsidRDefault="000251E4" w:rsidP="00E23121">
      <w:pPr>
        <w:pStyle w:val="Text"/>
      </w:pPr>
      <w:r w:rsidRPr="00E23121">
        <w:t>Odcházela jsem pozdě</w:t>
      </w:r>
      <w:r w:rsidR="00345E5C" w:rsidRPr="00E23121">
        <w:t xml:space="preserve"> a</w:t>
      </w:r>
      <w:r w:rsidR="00345E5C">
        <w:t> </w:t>
      </w:r>
      <w:r w:rsidRPr="00E23121">
        <w:t>nedostala jsem se</w:t>
      </w:r>
      <w:r w:rsidR="00345E5C" w:rsidRPr="00E23121">
        <w:t xml:space="preserve"> k</w:t>
      </w:r>
      <w:r w:rsidR="00345E5C">
        <w:t> </w:t>
      </w:r>
      <w:r w:rsidRPr="00E23121">
        <w:t>Legii</w:t>
      </w:r>
      <w:r w:rsidR="008617F5">
        <w:t xml:space="preserve"> dřív </w:t>
      </w:r>
      <w:r w:rsidRPr="00E23121">
        <w:t>než</w:t>
      </w:r>
      <w:r w:rsidR="00345E5C" w:rsidRPr="00E23121">
        <w:t xml:space="preserve"> v</w:t>
      </w:r>
      <w:r w:rsidR="00345E5C">
        <w:t> </w:t>
      </w:r>
      <w:r w:rsidRPr="00E23121">
        <w:t>šest. Mike stál</w:t>
      </w:r>
      <w:r w:rsidR="00345E5C" w:rsidRPr="00E23121">
        <w:t xml:space="preserve"> u</w:t>
      </w:r>
      <w:r w:rsidR="00345E5C">
        <w:t> </w:t>
      </w:r>
      <w:r w:rsidRPr="00E23121">
        <w:t>baru</w:t>
      </w:r>
      <w:r w:rsidR="00345E5C" w:rsidRPr="00E23121">
        <w:t xml:space="preserve"> s</w:t>
      </w:r>
      <w:r w:rsidR="00345E5C">
        <w:t> </w:t>
      </w:r>
      <w:r w:rsidRPr="00E23121">
        <w:t>pivem před sebou. Jen co mě uviděl, začal se do mě navážet. Kdy se vrátím domů? Dobrý, trojčila jsem, ale legrace skončila</w:t>
      </w:r>
      <w:r w:rsidR="00345E5C" w:rsidRPr="00E23121">
        <w:t xml:space="preserve"> a</w:t>
      </w:r>
      <w:r w:rsidR="00345E5C">
        <w:t> </w:t>
      </w:r>
      <w:r w:rsidRPr="00E23121">
        <w:t>je načase se vrátit. Chtěl dodělat zimní zahradu do Vánoc, ale jak</w:t>
      </w:r>
      <w:r w:rsidR="0041594E" w:rsidRPr="00E23121">
        <w:t xml:space="preserve"> by </w:t>
      </w:r>
      <w:r w:rsidRPr="00E23121">
        <w:t>mohl,</w:t>
      </w:r>
      <w:r w:rsidR="0041594E" w:rsidRPr="00E23121">
        <w:t xml:space="preserve"> když</w:t>
      </w:r>
      <w:r w:rsidRPr="00E23121">
        <w:t xml:space="preserve"> ho nutím,</w:t>
      </w:r>
      <w:r w:rsidR="007760C2" w:rsidRPr="00E23121">
        <w:t xml:space="preserve"> aby </w:t>
      </w:r>
      <w:r w:rsidRPr="00E23121">
        <w:t>se každý večer dohadoval</w:t>
      </w:r>
      <w:r w:rsidR="00345E5C" w:rsidRPr="00E23121">
        <w:t xml:space="preserve"> U</w:t>
      </w:r>
      <w:r w:rsidR="00345E5C">
        <w:t> </w:t>
      </w:r>
      <w:r w:rsidRPr="00E23121">
        <w:t>Legie?</w:t>
      </w:r>
    </w:p>
    <w:p w:rsidR="00345E5C" w:rsidRPr="00E23121" w:rsidRDefault="000251E4" w:rsidP="00E23121">
      <w:pPr>
        <w:pStyle w:val="Text"/>
      </w:pPr>
      <w:r w:rsidRPr="00E23121">
        <w:t>Kdybych si vůbec kdy předtím představovala, ja</w:t>
      </w:r>
      <w:r w:rsidR="00CC5AD8" w:rsidRPr="00E23121">
        <w:t>ké</w:t>
      </w:r>
      <w:r w:rsidRPr="00E23121">
        <w:t xml:space="preserve"> by to bylo, kdybych opouštěla manžela, vůbec jako poslední by mě napadlo, že to nebude brát vážně. Dodnes nevím, jestli to</w:t>
      </w:r>
      <w:r w:rsidR="00345E5C" w:rsidRPr="00E23121">
        <w:t xml:space="preserve"> z</w:t>
      </w:r>
      <w:r w:rsidR="00345E5C">
        <w:t> </w:t>
      </w:r>
      <w:r w:rsidRPr="00E23121">
        <w:t>jeho strany bylo chytré, že se takhle tvářil, nebo jestli zkrátka nechápal. Jestli to nedokázal přijmout proto, že mu představa, že bych ho mohla skutečně opustit, připadala neuvěřitelná.</w:t>
      </w:r>
    </w:p>
    <w:p w:rsidR="00345E5C" w:rsidRPr="00E23121" w:rsidRDefault="00345E5C" w:rsidP="00E23121">
      <w:pPr>
        <w:pStyle w:val="Text"/>
      </w:pPr>
      <w:r w:rsidRPr="00E23121">
        <w:t>S</w:t>
      </w:r>
      <w:r>
        <w:t> </w:t>
      </w:r>
      <w:r w:rsidR="000251E4" w:rsidRPr="00E23121">
        <w:t>takov</w:t>
      </w:r>
      <w:r w:rsidR="00982E6B">
        <w:t>ým postojem se těžko něco pořídí</w:t>
      </w:r>
      <w:r w:rsidR="00B660EC">
        <w:t>. Nevěděla jsem, co si počí</w:t>
      </w:r>
      <w:r w:rsidR="000251E4" w:rsidRPr="00E23121">
        <w:t>t. Odešla jsem nahoru</w:t>
      </w:r>
      <w:r w:rsidRPr="00E23121">
        <w:t xml:space="preserve"> k</w:t>
      </w:r>
      <w:r>
        <w:t> </w:t>
      </w:r>
      <w:r w:rsidR="000251E4" w:rsidRPr="00E23121">
        <w:t>sobě do pokoje, pustil se ale za mnou, stál přede dveřmi, bušil do nich</w:t>
      </w:r>
      <w:r w:rsidRPr="00E23121">
        <w:t xml:space="preserve"> a</w:t>
      </w:r>
      <w:r>
        <w:t> </w:t>
      </w:r>
      <w:r w:rsidR="000251E4" w:rsidRPr="00E23121">
        <w:t>křič</w:t>
      </w:r>
      <w:r w:rsidR="00336534">
        <w:t>el, abych nechala těch hloupostí</w:t>
      </w:r>
      <w:r w:rsidR="000251E4" w:rsidRPr="00E23121">
        <w:t>, v</w:t>
      </w:r>
      <w:r w:rsidR="00336534">
        <w:t>zala si kabát, dala mu klí</w:t>
      </w:r>
      <w:r w:rsidR="000251E4" w:rsidRPr="00E23121">
        <w:t>čky od vozu, že mě odvez</w:t>
      </w:r>
      <w:r w:rsidR="00901844">
        <w:t>e domů. Stejně to bylo předchozí</w:t>
      </w:r>
      <w:r w:rsidR="000251E4" w:rsidRPr="00E23121">
        <w:t xml:space="preserve"> dva večery, jedině že</w:t>
      </w:r>
      <w:r w:rsidRPr="00E23121">
        <w:t xml:space="preserve"> v</w:t>
      </w:r>
      <w:r>
        <w:t> </w:t>
      </w:r>
      <w:r w:rsidR="000251E4" w:rsidRPr="00E23121">
        <w:t>pondělí to pozměnil</w:t>
      </w:r>
      <w:r w:rsidRPr="00E23121">
        <w:t xml:space="preserve"> a</w:t>
      </w:r>
      <w:r>
        <w:t> </w:t>
      </w:r>
      <w:r w:rsidR="000251E4" w:rsidRPr="00E23121">
        <w:t>tvrdil, že už se mu hnusí čekat, až se mu uvaří čaj,</w:t>
      </w:r>
      <w:r w:rsidRPr="00E23121">
        <w:t xml:space="preserve"> a</w:t>
      </w:r>
      <w:r>
        <w:t> </w:t>
      </w:r>
      <w:r w:rsidRPr="00E23121">
        <w:t>v</w:t>
      </w:r>
      <w:r>
        <w:t> </w:t>
      </w:r>
      <w:r w:rsidR="000251E4" w:rsidRPr="00E23121">
        <w:t>úterý se mě ptal, jestli nechci vidět, jak teď vypadá podlaha, když už položil ty dlaždice.</w:t>
      </w:r>
    </w:p>
    <w:p w:rsidR="00D34DB7" w:rsidRPr="00E23121" w:rsidRDefault="00345E5C" w:rsidP="00E23121">
      <w:pPr>
        <w:pStyle w:val="Text"/>
      </w:pPr>
      <w:r w:rsidRPr="00E23121">
        <w:t>V</w:t>
      </w:r>
      <w:r>
        <w:t> </w:t>
      </w:r>
      <w:r w:rsidR="000251E4" w:rsidRPr="00E23121">
        <w:t>hospodě se n</w:t>
      </w:r>
      <w:r w:rsidR="00901844">
        <w:t>ení kam schovat. Předchozí</w:t>
      </w:r>
      <w:r w:rsidR="000251E4" w:rsidRPr="00E23121">
        <w:t>ho večera jsem zkusila zajít</w:t>
      </w:r>
      <w:r w:rsidRPr="00E23121">
        <w:t xml:space="preserve"> k</w:t>
      </w:r>
      <w:r>
        <w:t> </w:t>
      </w:r>
      <w:r w:rsidR="000251E4" w:rsidRPr="00E23121">
        <w:t>Janis, ale sledoval mě,</w:t>
      </w:r>
      <w:r w:rsidRPr="00E23121">
        <w:t xml:space="preserve"> a</w:t>
      </w:r>
      <w:r>
        <w:t> </w:t>
      </w:r>
      <w:r w:rsidR="000251E4" w:rsidRPr="00E23121">
        <w:t xml:space="preserve">bušil na </w:t>
      </w:r>
      <w:r w:rsidR="00336534">
        <w:rPr>
          <w:i/>
        </w:rPr>
        <w:t>j</w:t>
      </w:r>
      <w:r w:rsidR="00901844">
        <w:rPr>
          <w:i/>
        </w:rPr>
        <w:t>ejí</w:t>
      </w:r>
      <w:r w:rsidR="000251E4" w:rsidRPr="00E23121">
        <w:rPr>
          <w:i/>
        </w:rPr>
        <w:t xml:space="preserve"> </w:t>
      </w:r>
      <w:r w:rsidR="000251E4" w:rsidRPr="00E23121">
        <w:t xml:space="preserve">dveře. Takže jsem si </w:t>
      </w:r>
      <w:r w:rsidR="000251E4" w:rsidRPr="00E23121">
        <w:lastRenderedPageBreak/>
        <w:t>vyjela vozem. Nic</w:t>
      </w:r>
      <w:r w:rsidR="00A858B4">
        <w:t xml:space="preserve"> jiné</w:t>
      </w:r>
      <w:r w:rsidR="000251E4" w:rsidRPr="00E23121">
        <w:t>ho se nedalo dělat, aby mě nesl</w:t>
      </w:r>
      <w:r w:rsidR="00901844">
        <w:t>edoval. Půl hodiny jsem se projí</w:t>
      </w:r>
      <w:r w:rsidR="000251E4" w:rsidRPr="00E23121">
        <w:t>žděla, nevědě</w:t>
      </w:r>
      <w:r w:rsidR="00901844">
        <w:t>la jsem, kam bych se vrtla. Chví</w:t>
      </w:r>
      <w:r w:rsidR="000251E4" w:rsidRPr="00E23121">
        <w:t>li jsem seděla na odpočívadle, dokud nějaký muž</w:t>
      </w:r>
      <w:r w:rsidRPr="00E23121">
        <w:t xml:space="preserve"> v</w:t>
      </w:r>
      <w:r>
        <w:t> </w:t>
      </w:r>
      <w:r w:rsidR="000251E4" w:rsidRPr="00E23121">
        <w:t>dodávce, který jel kolem, nezahoukal</w:t>
      </w:r>
      <w:r w:rsidRPr="00E23121">
        <w:t xml:space="preserve"> a</w:t>
      </w:r>
      <w:r>
        <w:t> </w:t>
      </w:r>
      <w:r w:rsidR="000251E4" w:rsidRPr="00E23121">
        <w:t>nezablikal světly.</w:t>
      </w:r>
      <w:r w:rsidRPr="00E23121">
        <w:t xml:space="preserve"> V</w:t>
      </w:r>
      <w:r>
        <w:t> </w:t>
      </w:r>
      <w:r w:rsidR="000251E4" w:rsidRPr="00E23121">
        <w:t>tomhle kraji klidně ujedete čtyřicet mil, spotřebujete spoustu benzínu</w:t>
      </w:r>
      <w:r w:rsidRPr="00E23121">
        <w:t xml:space="preserve"> a</w:t>
      </w:r>
      <w:r w:rsidR="00333752">
        <w:t xml:space="preserve"> i </w:t>
      </w:r>
      <w:r w:rsidR="000251E4" w:rsidRPr="00E23121">
        <w:t>tak zabijete jenom ho</w:t>
      </w:r>
      <w:r w:rsidR="00901844">
        <w:t>dinu. Existovalo jedno jediné mí</w:t>
      </w:r>
      <w:r w:rsidR="000251E4" w:rsidRPr="00E23121">
        <w:t>sto, kam jsem mohla jít, t</w:t>
      </w:r>
      <w:r w:rsidR="000B7DBA" w:rsidRPr="00E23121">
        <w:t>ak jsem</w:t>
      </w:r>
      <w:r w:rsidR="000251E4" w:rsidRPr="00E23121">
        <w:t xml:space="preserve"> tam šla. </w:t>
      </w:r>
      <w:r w:rsidR="00B7085D">
        <w:t>Vyjela jsem po mokré, rozblácené</w:t>
      </w:r>
      <w:r w:rsidR="000251E4" w:rsidRPr="00E23121">
        <w:t xml:space="preserve"> cestě, zaparkovala</w:t>
      </w:r>
      <w:r w:rsidRPr="00E23121">
        <w:t xml:space="preserve"> a</w:t>
      </w:r>
      <w:r>
        <w:t> </w:t>
      </w:r>
      <w:r w:rsidR="000251E4" w:rsidRPr="00E23121">
        <w:t>seděla tam ve tmě deset minut, než jsem vešla dovnitř.</w:t>
      </w:r>
    </w:p>
    <w:p w:rsidR="00D34DB7" w:rsidRPr="00E23121" w:rsidRDefault="00D34DB7" w:rsidP="00E23121">
      <w:pPr>
        <w:pStyle w:val="Text"/>
      </w:pPr>
    </w:p>
    <w:p w:rsidR="00D34DB7" w:rsidRPr="00E23121" w:rsidRDefault="000251E4" w:rsidP="00890750">
      <w:pPr>
        <w:pStyle w:val="Text"/>
      </w:pPr>
      <w:r w:rsidRPr="00E23121">
        <w:t>Stella byla mrtvá</w:t>
      </w:r>
      <w:r w:rsidR="00345E5C" w:rsidRPr="00E23121">
        <w:t xml:space="preserve"> a</w:t>
      </w:r>
      <w:r w:rsidR="00345E5C">
        <w:t> </w:t>
      </w:r>
      <w:r w:rsidRPr="00E23121">
        <w:t>já neměla</w:t>
      </w:r>
      <w:r w:rsidR="00345E5C" w:rsidRPr="00E23121">
        <w:t xml:space="preserve"> v</w:t>
      </w:r>
      <w:r w:rsidR="00345E5C">
        <w:t> </w:t>
      </w:r>
      <w:r w:rsidRPr="00E23121">
        <w:t>jejím domě už víc co pohledávat. Jen jsem se ocitla uvnitř, uvědo</w:t>
      </w:r>
      <w:r w:rsidR="003D7E81">
        <w:t>mila jsem si, že to, co pociťuji, je překvapení</w:t>
      </w:r>
      <w:r w:rsidR="00345E5C">
        <w:t> </w:t>
      </w:r>
      <w:r w:rsidR="00345E5C" w:rsidRPr="00E23121">
        <w:t>–</w:t>
      </w:r>
      <w:r w:rsidR="00345E5C">
        <w:t> </w:t>
      </w:r>
      <w:r w:rsidRPr="00E23121">
        <w:t>překvapení, že nezáří světla</w:t>
      </w:r>
      <w:r w:rsidR="00345E5C" w:rsidRPr="00E23121">
        <w:t xml:space="preserve"> a</w:t>
      </w:r>
      <w:r w:rsidR="00345E5C">
        <w:t> </w:t>
      </w:r>
      <w:r w:rsidRPr="00E23121">
        <w:t>nejsou tady Richard</w:t>
      </w:r>
      <w:r w:rsidR="00345E5C" w:rsidRPr="00E23121">
        <w:t xml:space="preserve"> a</w:t>
      </w:r>
      <w:r w:rsidR="00345E5C">
        <w:t> </w:t>
      </w:r>
      <w:r w:rsidRPr="00E23121">
        <w:t>Marianne</w:t>
      </w:r>
      <w:r w:rsidR="00345E5C" w:rsidRPr="00E23121">
        <w:t xml:space="preserve"> a</w:t>
      </w:r>
      <w:r w:rsidR="00345E5C">
        <w:t> </w:t>
      </w:r>
      <w:r w:rsidRPr="00E23121">
        <w:t>poprvé n</w:t>
      </w:r>
      <w:r w:rsidR="00890750">
        <w:t xml:space="preserve">eobjevují tohle místo, nežasnou, </w:t>
      </w:r>
      <w:r w:rsidRPr="00E23121">
        <w:t>nediví se, proč to jejích mat</w:t>
      </w:r>
      <w:r w:rsidR="00901844">
        <w:t>ka tak dlouho tajila.</w:t>
      </w:r>
      <w:r w:rsidR="00345E5C">
        <w:t xml:space="preserve"> V </w:t>
      </w:r>
      <w:r w:rsidR="00901844">
        <w:t>den její</w:t>
      </w:r>
      <w:r w:rsidRPr="00E23121">
        <w:t>ho pohřbu ovšem ne. To jsem chápala. Přijdou zítra.</w:t>
      </w:r>
    </w:p>
    <w:p w:rsidR="00D34DB7" w:rsidRPr="00E23121" w:rsidRDefault="000251E4" w:rsidP="00E23121">
      <w:pPr>
        <w:pStyle w:val="Text"/>
      </w:pPr>
      <w:r w:rsidRPr="00E23121">
        <w:t>Zapálila jsem svíčky</w:t>
      </w:r>
      <w:r w:rsidR="00345E5C" w:rsidRPr="00E23121">
        <w:t xml:space="preserve"> a</w:t>
      </w:r>
      <w:r w:rsidR="00345E5C">
        <w:t> </w:t>
      </w:r>
      <w:r w:rsidRPr="00E23121">
        <w:t xml:space="preserve">jednu si vzala, abych si posvítila na cestu nahoru, kam jsem šla pro petrolejová kamínka. Tohle bude moje poslední </w:t>
      </w:r>
      <w:r w:rsidR="005D4438">
        <w:t>návštěva Moluccy. Dole</w:t>
      </w:r>
      <w:r w:rsidR="00345E5C">
        <w:t xml:space="preserve"> v </w:t>
      </w:r>
      <w:r w:rsidR="005D4438">
        <w:t>obývací</w:t>
      </w:r>
      <w:r w:rsidRPr="00E23121">
        <w:t>m pokoji jsem neměla pocit, že čekám, až přijde Ned. Tady jsem na něho čekala jenom jednou. Vždycky jsem byla nahoře</w:t>
      </w:r>
      <w:r w:rsidR="00345E5C" w:rsidRPr="00E23121">
        <w:t xml:space="preserve"> v</w:t>
      </w:r>
      <w:r w:rsidR="00345E5C">
        <w:t> </w:t>
      </w:r>
      <w:r w:rsidRPr="00E23121">
        <w:t>ložnici, vyh</w:t>
      </w:r>
      <w:r w:rsidR="005D4438">
        <w:t>lí</w:t>
      </w:r>
      <w:r w:rsidR="00D34DB7" w:rsidRPr="00E23121">
        <w:t>ž</w:t>
      </w:r>
      <w:r w:rsidRPr="00E23121">
        <w:t>ela ho oknem,</w:t>
      </w:r>
      <w:r w:rsidR="00345E5C" w:rsidRPr="00E23121">
        <w:t xml:space="preserve"> a</w:t>
      </w:r>
      <w:r w:rsidR="00345E5C">
        <w:t> </w:t>
      </w:r>
      <w:r w:rsidRPr="00E23121">
        <w:t>jenom zřídka, pokud vůbec někdy, js</w:t>
      </w:r>
      <w:r w:rsidR="005D4438">
        <w:t>me společně vstoupili do této mí</w:t>
      </w:r>
      <w:r w:rsidRPr="00E23121">
        <w:t>stnosti. Zima tam byla ovšem úplně stejná, ta zi</w:t>
      </w:r>
      <w:r w:rsidR="003D7E81">
        <w:t>ma, kterou se mi poslední dny mé</w:t>
      </w:r>
      <w:r w:rsidRPr="00E23121">
        <w:t xml:space="preserve"> </w:t>
      </w:r>
      <w:r w:rsidRPr="003D7E81">
        <w:t>lásky</w:t>
      </w:r>
      <w:r w:rsidRPr="00E23121">
        <w:rPr>
          <w:i/>
        </w:rPr>
        <w:t xml:space="preserve"> </w:t>
      </w:r>
      <w:r w:rsidR="00D33635">
        <w:t>nejvíc vryjí do paměti</w:t>
      </w:r>
      <w:r w:rsidR="00345E5C" w:rsidRPr="00E23121">
        <w:t xml:space="preserve"> a</w:t>
      </w:r>
      <w:r w:rsidR="00345E5C">
        <w:t> </w:t>
      </w:r>
      <w:r w:rsidRPr="00E23121">
        <w:t>která by mohla posloužit jako její symbol. Posadila jsem se na podlahu ke kamínkům</w:t>
      </w:r>
      <w:r w:rsidR="00345E5C" w:rsidRPr="00E23121">
        <w:t xml:space="preserve"> s</w:t>
      </w:r>
      <w:r w:rsidR="00345E5C">
        <w:t> </w:t>
      </w:r>
      <w:r w:rsidRPr="00E23121">
        <w:t>rukama ani ne dva centimetry od jejich černě natřeného válce. Proč se na něho nedokážu naštvat, přemýšlela jsem, proč ho nedokážu nenávidět? Proč se jen pořád dokola ptám. Proč, proč, proč?</w:t>
      </w:r>
    </w:p>
    <w:p w:rsidR="00D34DB7" w:rsidRPr="00E23121" w:rsidRDefault="000251E4" w:rsidP="00E23121">
      <w:pPr>
        <w:pStyle w:val="Text"/>
      </w:pPr>
      <w:r w:rsidRPr="00E23121">
        <w:t>Dům se začal naplňovat pachem petroleje. Růžový vosk</w:t>
      </w:r>
      <w:r w:rsidR="0041594E" w:rsidRPr="00E23121">
        <w:t xml:space="preserve"> by </w:t>
      </w:r>
      <w:r w:rsidRPr="00E23121">
        <w:t>neměl být cítit, ale pravda je, že páchne jen</w:t>
      </w:r>
      <w:r w:rsidR="00345E5C" w:rsidRPr="00E23121">
        <w:t xml:space="preserve"> o</w:t>
      </w:r>
      <w:r w:rsidR="00345E5C">
        <w:t> </w:t>
      </w:r>
      <w:r w:rsidRPr="00E23121">
        <w:t>něco méně než modrý. Další věc, která mně bude připomínat moji lásku. Jednoho dne budu mít vlastní dům</w:t>
      </w:r>
      <w:r w:rsidR="00345E5C" w:rsidRPr="00E23121">
        <w:t xml:space="preserve"> a</w:t>
      </w:r>
      <w:r w:rsidR="00345E5C">
        <w:t> </w:t>
      </w:r>
      <w:r w:rsidRPr="00E23121">
        <w:t>nedovolím ani nádrž na petrolej na zahradě.</w:t>
      </w:r>
    </w:p>
    <w:p w:rsidR="00D34DB7" w:rsidRPr="00E23121" w:rsidRDefault="00345E5C" w:rsidP="00E23121">
      <w:pPr>
        <w:pStyle w:val="Text"/>
      </w:pPr>
      <w:r w:rsidRPr="00E23121">
        <w:t>‚V</w:t>
      </w:r>
      <w:r>
        <w:t> </w:t>
      </w:r>
      <w:r w:rsidR="000251E4" w:rsidRPr="00E23121">
        <w:t>domě ani na zahradě nic není</w:t>
      </w:r>
      <w:r w:rsidR="00D34DB7" w:rsidRPr="00E23121">
        <w:t>‘</w:t>
      </w:r>
      <w:r w:rsidR="000251E4" w:rsidRPr="00E23121">
        <w:t>, řekla Stella, přiměla je,</w:t>
      </w:r>
      <w:r w:rsidR="007760C2" w:rsidRPr="00E23121">
        <w:t xml:space="preserve"> aby </w:t>
      </w:r>
      <w:r w:rsidR="000251E4" w:rsidRPr="00E23121">
        <w:t>si to napsali</w:t>
      </w:r>
      <w:r w:rsidRPr="00E23121">
        <w:t xml:space="preserve"> a</w:t>
      </w:r>
      <w:r>
        <w:t> </w:t>
      </w:r>
      <w:r w:rsidR="000251E4" w:rsidRPr="00E23121">
        <w:t>předali mi to. Seděla jsem na podlaze, hřála si ruce</w:t>
      </w:r>
      <w:r w:rsidRPr="00E23121">
        <w:t xml:space="preserve"> a</w:t>
      </w:r>
      <w:r>
        <w:t> </w:t>
      </w:r>
      <w:r w:rsidR="00A62023">
        <w:t>snažila se přijí</w:t>
      </w:r>
      <w:r w:rsidR="000251E4" w:rsidRPr="00E23121">
        <w:t>t na to, co to znamená, ale nikam jsem se nedostala. Popravdě jsem nedokázala myslet na nic</w:t>
      </w:r>
      <w:r w:rsidR="00A858B4">
        <w:t xml:space="preserve"> jiné</w:t>
      </w:r>
      <w:r w:rsidR="000251E4" w:rsidRPr="00E23121">
        <w:t>ho než na Neda, přestože představovat si ho, jak lyžuje</w:t>
      </w:r>
      <w:r w:rsidRPr="00E23121">
        <w:t xml:space="preserve"> v</w:t>
      </w:r>
      <w:r>
        <w:t> </w:t>
      </w:r>
      <w:r w:rsidR="000251E4" w:rsidRPr="00E23121">
        <w:t xml:space="preserve">tom vyhlášeném místě </w:t>
      </w:r>
      <w:r w:rsidR="000251E4" w:rsidRPr="00E23121">
        <w:lastRenderedPageBreak/>
        <w:t>zimních sportů, směje se</w:t>
      </w:r>
      <w:r>
        <w:t xml:space="preserve"> s </w:t>
      </w:r>
      <w:r w:rsidR="00901844">
        <w:t>Jane</w:t>
      </w:r>
      <w:r>
        <w:t xml:space="preserve"> a </w:t>
      </w:r>
      <w:r w:rsidR="00901844">
        <w:t>Hannah, sněhové vločky</w:t>
      </w:r>
      <w:r w:rsidR="000251E4" w:rsidRPr="00E23121">
        <w:t xml:space="preserve"> se mu třpytí ve vlasech, mi působilo tu nejpr</w:t>
      </w:r>
      <w:r w:rsidR="00901844">
        <w:t>o</w:t>
      </w:r>
      <w:r w:rsidR="00D34DB7" w:rsidRPr="00E23121">
        <w:t>n</w:t>
      </w:r>
      <w:r w:rsidR="005D4438">
        <w:t>ikavější</w:t>
      </w:r>
      <w:r w:rsidR="000251E4" w:rsidRPr="00E23121">
        <w:t xml:space="preserve"> bolest. Myslela jsem na něho bezděčně, protože jsem si nemohla pomoct.</w:t>
      </w:r>
    </w:p>
    <w:p w:rsidR="00D34DB7" w:rsidRPr="00E23121" w:rsidRDefault="000251E4" w:rsidP="00E23121">
      <w:pPr>
        <w:pStyle w:val="Text"/>
      </w:pPr>
      <w:r w:rsidRPr="00E23121">
        <w:t>Když bylo skoro deset, stáhla jsem knot</w:t>
      </w:r>
      <w:r w:rsidR="00345E5C" w:rsidRPr="00E23121">
        <w:t xml:space="preserve"> v</w:t>
      </w:r>
      <w:r w:rsidR="00345E5C">
        <w:t> </w:t>
      </w:r>
      <w:r w:rsidRPr="00E23121">
        <w:t>kamínkách</w:t>
      </w:r>
      <w:r w:rsidR="00345E5C" w:rsidRPr="00E23121">
        <w:t xml:space="preserve"> a</w:t>
      </w:r>
      <w:r w:rsidR="00345E5C">
        <w:t> </w:t>
      </w:r>
      <w:r w:rsidRPr="00E23121">
        <w:t>sfoukla svíčky. Musela jsem se vra</w:t>
      </w:r>
      <w:r w:rsidR="00901844">
        <w:t>cet cestou, kterou jsem vždycky</w:t>
      </w:r>
      <w:r w:rsidRPr="00E23121">
        <w:t xml:space="preserve"> jezdívala,</w:t>
      </w:r>
      <w:r w:rsidR="0041594E" w:rsidRPr="00E23121">
        <w:t xml:space="preserve"> když jsem</w:t>
      </w:r>
      <w:r w:rsidRPr="00E23121">
        <w:t xml:space="preserve"> byla šťastná, když jsme se</w:t>
      </w:r>
      <w:r w:rsidR="00901844">
        <w:t xml:space="preserve"> pomilovali</w:t>
      </w:r>
      <w:r w:rsidR="00345E5C">
        <w:t xml:space="preserve"> a </w:t>
      </w:r>
      <w:r w:rsidR="00901844">
        <w:t>ústa jsem měla roz</w:t>
      </w:r>
      <w:r w:rsidRPr="00E23121">
        <w:t>citlivělá po Nedových polibcích</w:t>
      </w:r>
      <w:r w:rsidR="00345E5C" w:rsidRPr="00E23121">
        <w:t xml:space="preserve"> a</w:t>
      </w:r>
      <w:r w:rsidR="00345E5C">
        <w:t> </w:t>
      </w:r>
      <w:r w:rsidRPr="00E23121">
        <w:t>pokožku rozehřátou. Jela jsem kolem domu, který si pronajal, jehož okna tonula</w:t>
      </w:r>
      <w:r w:rsidR="00345E5C" w:rsidRPr="00E23121">
        <w:t xml:space="preserve"> v</w:t>
      </w:r>
      <w:r w:rsidR="00345E5C">
        <w:t> </w:t>
      </w:r>
      <w:r w:rsidRPr="00E23121">
        <w:t>temnotě.</w:t>
      </w:r>
      <w:r w:rsidR="00345E5C" w:rsidRPr="00E23121">
        <w:t xml:space="preserve"> U</w:t>
      </w:r>
      <w:r w:rsidR="00345E5C">
        <w:t> </w:t>
      </w:r>
      <w:r w:rsidRPr="00E23121">
        <w:t>Legie panoval halas</w:t>
      </w:r>
      <w:r w:rsidR="00345E5C" w:rsidRPr="00E23121">
        <w:t xml:space="preserve"> a</w:t>
      </w:r>
      <w:r w:rsidR="00345E5C">
        <w:t> </w:t>
      </w:r>
      <w:r w:rsidRPr="00E23121">
        <w:t>hluk</w:t>
      </w:r>
      <w:r w:rsidR="00345E5C" w:rsidRPr="00E23121">
        <w:t xml:space="preserve"> a</w:t>
      </w:r>
      <w:r w:rsidR="00345E5C">
        <w:t> </w:t>
      </w:r>
      <w:r w:rsidRPr="00E23121">
        <w:t>vzduch</w:t>
      </w:r>
      <w:r w:rsidR="0041594E" w:rsidRPr="00E23121">
        <w:t xml:space="preserve"> byl </w:t>
      </w:r>
      <w:r w:rsidR="00901844">
        <w:t>zakouřený</w:t>
      </w:r>
      <w:r w:rsidR="00345E5C">
        <w:t xml:space="preserve"> k </w:t>
      </w:r>
      <w:r w:rsidR="00901844">
        <w:t>nedýchání. Máti ří</w:t>
      </w:r>
      <w:r w:rsidRPr="00E23121">
        <w:t>kala, že Mike na mě přestal čekat ve čtvrt na deset</w:t>
      </w:r>
      <w:r w:rsidR="00345E5C" w:rsidRPr="00E23121">
        <w:t xml:space="preserve"> a</w:t>
      </w:r>
      <w:r w:rsidR="00345E5C">
        <w:t> </w:t>
      </w:r>
      <w:r w:rsidRPr="00E23121">
        <w:t>vydal se zpátky domů.</w:t>
      </w:r>
    </w:p>
    <w:p w:rsidR="00D34DB7" w:rsidRPr="00E23121" w:rsidRDefault="00D34DB7" w:rsidP="00E23121">
      <w:pPr>
        <w:pStyle w:val="Text"/>
      </w:pPr>
      <w:r w:rsidRPr="00E23121">
        <w:t>„</w:t>
      </w:r>
      <w:r w:rsidR="000251E4" w:rsidRPr="00E23121">
        <w:t>Dennis byl stejný,</w:t>
      </w:r>
      <w:r w:rsidRPr="00E23121">
        <w:t>“</w:t>
      </w:r>
      <w:r w:rsidR="000251E4" w:rsidRPr="00E23121">
        <w:t xml:space="preserve"> řekla, to mluvila</w:t>
      </w:r>
      <w:r w:rsidR="00345E5C" w:rsidRPr="00E23121">
        <w:t xml:space="preserve"> o</w:t>
      </w:r>
      <w:r w:rsidR="00345E5C">
        <w:t> </w:t>
      </w:r>
      <w:r w:rsidR="000251E4" w:rsidRPr="00E23121">
        <w:t>svém dru</w:t>
      </w:r>
      <w:r w:rsidR="00CC5AD8" w:rsidRPr="00E23121">
        <w:t>hé</w:t>
      </w:r>
      <w:r w:rsidR="000251E4" w:rsidRPr="00E23121">
        <w:t xml:space="preserve">m manželovi. </w:t>
      </w:r>
      <w:r w:rsidRPr="00E23121">
        <w:t>„</w:t>
      </w:r>
      <w:r w:rsidR="00901844">
        <w:t>Večer co večer trčel tady</w:t>
      </w:r>
      <w:r w:rsidR="00A62023">
        <w:t xml:space="preserve">, nemohl nechat věci plavat, chodil </w:t>
      </w:r>
      <w:r w:rsidR="000251E4" w:rsidRPr="00E23121">
        <w:t>sem přesně jako hodiny,</w:t>
      </w:r>
      <w:r w:rsidR="00345E5C" w:rsidRPr="00E23121">
        <w:t xml:space="preserve"> a</w:t>
      </w:r>
      <w:r w:rsidR="00345E5C">
        <w:t> </w:t>
      </w:r>
      <w:r w:rsidR="000251E4" w:rsidRPr="00E23121">
        <w:t>to už jsem byla vdaná za Rona, když toho nechal.</w:t>
      </w:r>
      <w:r w:rsidRPr="00E23121">
        <w:t>“</w:t>
      </w:r>
    </w:p>
    <w:p w:rsidR="00D34DB7" w:rsidRPr="00E23121" w:rsidRDefault="00D34DB7" w:rsidP="00E23121">
      <w:pPr>
        <w:pStyle w:val="Text"/>
      </w:pPr>
      <w:r w:rsidRPr="00E23121">
        <w:t>„</w:t>
      </w:r>
      <w:r w:rsidR="000251E4" w:rsidRPr="00E23121">
        <w:t>To nechodil za tebou, Diano,</w:t>
      </w:r>
      <w:r w:rsidRPr="00E23121">
        <w:t>“</w:t>
      </w:r>
      <w:r w:rsidR="000251E4" w:rsidRPr="00E23121">
        <w:t xml:space="preserve"> podotkl Len, </w:t>
      </w:r>
      <w:r w:rsidRPr="00E23121">
        <w:t>„</w:t>
      </w:r>
      <w:r w:rsidR="000251E4" w:rsidRPr="00E23121">
        <w:t>chodil sem kvůli pivu.</w:t>
      </w:r>
      <w:r w:rsidRPr="00E23121">
        <w:t>“</w:t>
      </w:r>
    </w:p>
    <w:p w:rsidR="00D34DB7" w:rsidRPr="00E23121" w:rsidRDefault="000251E4" w:rsidP="00E23121">
      <w:pPr>
        <w:pStyle w:val="Text"/>
      </w:pPr>
      <w:r w:rsidRPr="00E23121">
        <w:t>Ale dopadlo to tak, že jsem Mikea viděla až na Štěd</w:t>
      </w:r>
      <w:r w:rsidR="005D4438">
        <w:t>rý večer. Vešel</w:t>
      </w:r>
      <w:r w:rsidR="00345E5C">
        <w:t xml:space="preserve"> v </w:t>
      </w:r>
      <w:r w:rsidR="005D4438">
        <w:t>tu minutu, kdy</w:t>
      </w:r>
      <w:r w:rsidRPr="00E23121">
        <w:t xml:space="preserve"> máti</w:t>
      </w:r>
      <w:r w:rsidR="00345E5C" w:rsidRPr="00E23121">
        <w:t xml:space="preserve"> v</w:t>
      </w:r>
      <w:r w:rsidR="00345E5C">
        <w:t> </w:t>
      </w:r>
      <w:r w:rsidRPr="00E23121">
        <w:t>půl jedenácté dopoledne otevřela, řekl, že jde na Vánoce</w:t>
      </w:r>
      <w:r w:rsidR="00345E5C" w:rsidRPr="00E23121">
        <w:t xml:space="preserve"> k</w:t>
      </w:r>
      <w:r w:rsidR="00345E5C">
        <w:t> </w:t>
      </w:r>
      <w:r w:rsidRPr="00E23121">
        <w:t>rodičům, pokud jsem se nerozmýšlela</w:t>
      </w:r>
      <w:r w:rsidR="00345E5C" w:rsidRPr="00E23121">
        <w:t xml:space="preserve"> a</w:t>
      </w:r>
      <w:r w:rsidR="00345E5C">
        <w:t> </w:t>
      </w:r>
      <w:r w:rsidRPr="00E23121">
        <w:t>konečně neumoudřila,</w:t>
      </w:r>
      <w:r w:rsidR="00345E5C" w:rsidRPr="00E23121">
        <w:t xml:space="preserve"> a</w:t>
      </w:r>
      <w:r w:rsidR="00345E5C">
        <w:t> </w:t>
      </w:r>
      <w:r w:rsidRPr="00E23121">
        <w:t>že mi přišel tenhle dopis. Držel dopis</w:t>
      </w:r>
      <w:r w:rsidR="00345E5C" w:rsidRPr="00E23121">
        <w:t xml:space="preserve"> v</w:t>
      </w:r>
      <w:r w:rsidR="00345E5C">
        <w:t> </w:t>
      </w:r>
      <w:r w:rsidR="00B440D1">
        <w:t>natažené</w:t>
      </w:r>
      <w:r w:rsidRPr="00E23121">
        <w:t xml:space="preserve"> ruce jako</w:t>
      </w:r>
      <w:r w:rsidR="0041594E" w:rsidRPr="00E23121">
        <w:t xml:space="preserve"> by </w:t>
      </w:r>
      <w:r w:rsidRPr="00E23121">
        <w:t>smrděl.</w:t>
      </w:r>
    </w:p>
    <w:p w:rsidR="00D34DB7" w:rsidRPr="00E23121" w:rsidRDefault="005D4438" w:rsidP="00E23121">
      <w:pPr>
        <w:pStyle w:val="Text"/>
      </w:pPr>
      <w:r>
        <w:t>Nevěřili by</w:t>
      </w:r>
      <w:r w:rsidR="000251E4" w:rsidRPr="00E23121">
        <w:t>ste, ž</w:t>
      </w:r>
      <w:r>
        <w:t>e někdo dokáže být takový blá</w:t>
      </w:r>
      <w:r w:rsidR="000251E4" w:rsidRPr="00E23121">
        <w:t>zen, ale napadlo mě, že je od Neda. Nedostávám moc dopisů. Kdo</w:t>
      </w:r>
      <w:r w:rsidR="0041594E" w:rsidRPr="00E23121">
        <w:t xml:space="preserve"> by </w:t>
      </w:r>
      <w:r w:rsidR="000251E4" w:rsidRPr="00E23121">
        <w:t>mi psal? Všichni mí přátelé</w:t>
      </w:r>
      <w:r w:rsidR="00345E5C" w:rsidRPr="00E23121">
        <w:t xml:space="preserve"> a</w:t>
      </w:r>
      <w:r w:rsidR="00345E5C">
        <w:t> </w:t>
      </w:r>
      <w:r w:rsidR="000251E4" w:rsidRPr="00E23121">
        <w:t>příbuzní žijí tady</w:t>
      </w:r>
      <w:r w:rsidR="00345E5C" w:rsidRPr="00E23121">
        <w:t xml:space="preserve"> v</w:t>
      </w:r>
      <w:r w:rsidR="00345E5C">
        <w:t> </w:t>
      </w:r>
      <w:r w:rsidR="000251E4" w:rsidRPr="00E23121">
        <w:t>místě. Propagační prospekty</w:t>
      </w:r>
      <w:r w:rsidR="00345E5C" w:rsidRPr="00E23121">
        <w:t xml:space="preserve"> a</w:t>
      </w:r>
      <w:r w:rsidR="00345E5C">
        <w:t> </w:t>
      </w:r>
      <w:r w:rsidR="000251E4" w:rsidRPr="00E23121">
        <w:t>účty přicházejí, ale ne dopisy</w:t>
      </w:r>
      <w:r w:rsidR="00345E5C" w:rsidRPr="00E23121">
        <w:t xml:space="preserve"> a</w:t>
      </w:r>
      <w:r w:rsidR="00345E5C">
        <w:t> </w:t>
      </w:r>
      <w:r w:rsidR="000251E4" w:rsidRPr="00E23121">
        <w:t>sotvakdy nějaký pohled. Takže jsem si myslela,</w:t>
      </w:r>
      <w:r>
        <w:t xml:space="preserve"> že musí</w:t>
      </w:r>
      <w:r w:rsidR="000251E4" w:rsidRPr="00E23121">
        <w:t xml:space="preserve"> být od Neda. Krev se mi nahrnula do obličeje, srdce mi poskočilo</w:t>
      </w:r>
      <w:r w:rsidR="00345E5C" w:rsidRPr="00E23121">
        <w:t xml:space="preserve"> a</w:t>
      </w:r>
      <w:r w:rsidR="00345E5C">
        <w:t> </w:t>
      </w:r>
      <w:r w:rsidR="000251E4" w:rsidRPr="00E23121">
        <w:t>myslela jsem si, neudělal by</w:t>
      </w:r>
      <w:r>
        <w:t xml:space="preserve"> mi to, co provedl Lindě Owenové</w:t>
      </w:r>
      <w:r w:rsidR="000251E4" w:rsidRPr="00E23121">
        <w:t>, miluje mě, jak jsem</w:t>
      </w:r>
      <w:r w:rsidR="00345E5C" w:rsidRPr="00E23121">
        <w:t xml:space="preserve"> o</w:t>
      </w:r>
      <w:r w:rsidR="00345E5C">
        <w:t> </w:t>
      </w:r>
      <w:r w:rsidR="000251E4" w:rsidRPr="00E23121">
        <w:t>něm mohla pochybovat, všechno to může vysvětlit, ach, odpusť mi, Nede</w:t>
      </w:r>
      <w:r w:rsidR="00D34DB7" w:rsidRPr="00E23121">
        <w:t>…</w:t>
      </w:r>
    </w:p>
    <w:p w:rsidR="00D34DB7" w:rsidRPr="00E23121" w:rsidRDefault="000251E4" w:rsidP="00E23121">
      <w:pPr>
        <w:pStyle w:val="Text"/>
      </w:pPr>
      <w:r w:rsidRPr="00E23121">
        <w:t>Jak je možné pomyslet na všechny tyto věci</w:t>
      </w:r>
      <w:r w:rsidR="00345E5C" w:rsidRPr="00E23121">
        <w:t xml:space="preserve"> v</w:t>
      </w:r>
      <w:r w:rsidR="00345E5C">
        <w:t> </w:t>
      </w:r>
      <w:r w:rsidRPr="00E23121">
        <w:t>té chv</w:t>
      </w:r>
      <w:r w:rsidR="005D4438">
        <w:t>íli, kdy obálka přechází</w:t>
      </w:r>
      <w:r w:rsidR="00345E5C">
        <w:t xml:space="preserve"> z </w:t>
      </w:r>
      <w:r w:rsidR="005D4438">
        <w:t>jedné</w:t>
      </w:r>
      <w:r w:rsidRPr="00E23121">
        <w:t xml:space="preserve"> ruky do dru</w:t>
      </w:r>
      <w:r w:rsidR="00CC5AD8" w:rsidRPr="00E23121">
        <w:t>hé</w:t>
      </w:r>
      <w:r w:rsidRPr="00E23121">
        <w:t>? Jde to. Rovněž můžete snít</w:t>
      </w:r>
      <w:r w:rsidR="00345E5C" w:rsidRPr="00E23121">
        <w:t xml:space="preserve"> o</w:t>
      </w:r>
      <w:r w:rsidR="00345E5C">
        <w:t> </w:t>
      </w:r>
      <w:r w:rsidRPr="00E23121">
        <w:t>tom, že se znovu všechno dává do pořádku,</w:t>
      </w:r>
      <w:r w:rsidR="00345E5C" w:rsidRPr="00E23121">
        <w:t xml:space="preserve"> o</w:t>
      </w:r>
      <w:r w:rsidR="00345E5C">
        <w:t> </w:t>
      </w:r>
      <w:r w:rsidRPr="00E23121">
        <w:t>lásce posilněné, napravených omylech, vysvětlených nedorozuměních,</w:t>
      </w:r>
      <w:r w:rsidR="00345E5C" w:rsidRPr="00E23121">
        <w:t xml:space="preserve"> o</w:t>
      </w:r>
      <w:r w:rsidR="00345E5C">
        <w:t> </w:t>
      </w:r>
      <w:r w:rsidRPr="00E23121">
        <w:t>tom všem najednou</w:t>
      </w:r>
      <w:r w:rsidR="00345E5C" w:rsidRPr="00E23121">
        <w:t xml:space="preserve"> v</w:t>
      </w:r>
      <w:r w:rsidR="00345E5C">
        <w:t> </w:t>
      </w:r>
      <w:r w:rsidRPr="00E23121">
        <w:t>jednom jediném prchavém okamžiku.</w:t>
      </w:r>
    </w:p>
    <w:p w:rsidR="00D34DB7" w:rsidRPr="00E23121" w:rsidRDefault="000251E4" w:rsidP="00E23121">
      <w:pPr>
        <w:pStyle w:val="Text"/>
      </w:pPr>
      <w:r w:rsidRPr="00E23121">
        <w:lastRenderedPageBreak/>
        <w:t>Razítko bylo</w:t>
      </w:r>
      <w:r w:rsidR="00345E5C" w:rsidRPr="00E23121">
        <w:t xml:space="preserve"> z</w:t>
      </w:r>
      <w:r w:rsidR="00345E5C">
        <w:t> </w:t>
      </w:r>
      <w:r w:rsidRPr="00E23121">
        <w:t xml:space="preserve">Diss. Adresa byla napsaná na stroji, stejně tak </w:t>
      </w:r>
      <w:r w:rsidR="00E42590">
        <w:t>jmén</w:t>
      </w:r>
      <w:r w:rsidRPr="00E23121">
        <w:t>o, paní G. Warnerová. Jako by zapadalo slunce. Přesně takové to bylo, jako když se zhasne světlo</w:t>
      </w:r>
      <w:r w:rsidR="00345E5C" w:rsidRPr="00E23121">
        <w:t xml:space="preserve"> a</w:t>
      </w:r>
      <w:r w:rsidR="00345E5C">
        <w:t> </w:t>
      </w:r>
      <w:r w:rsidRPr="00E23121">
        <w:t>vrací se šedivé neutěšené počasí.</w:t>
      </w:r>
    </w:p>
    <w:p w:rsidR="00D34DB7" w:rsidRPr="00E23121" w:rsidRDefault="00D34DB7" w:rsidP="00E23121">
      <w:pPr>
        <w:pStyle w:val="Text"/>
      </w:pPr>
      <w:r w:rsidRPr="00E23121">
        <w:t>„</w:t>
      </w:r>
      <w:r w:rsidR="00ED4D3A">
        <w:t>Pěkné</w:t>
      </w:r>
      <w:r w:rsidR="000251E4" w:rsidRPr="00E23121">
        <w:t xml:space="preserve"> Vánoce,</w:t>
      </w:r>
      <w:r w:rsidRPr="00E23121">
        <w:t>“</w:t>
      </w:r>
      <w:r w:rsidR="000251E4" w:rsidRPr="00E23121">
        <w:t xml:space="preserve"> popřála jsem Mikeovi. </w:t>
      </w:r>
      <w:r w:rsidRPr="00E23121">
        <w:t>„</w:t>
      </w:r>
      <w:r w:rsidR="000251E4" w:rsidRPr="00E23121">
        <w:t>Řekni rodičům, že se rozcházíme.</w:t>
      </w:r>
      <w:r w:rsidRPr="00E23121">
        <w:t>“</w:t>
      </w:r>
    </w:p>
    <w:p w:rsidR="00D34DB7" w:rsidRPr="00E23121" w:rsidRDefault="00D34DB7" w:rsidP="00E23121">
      <w:pPr>
        <w:pStyle w:val="Text"/>
        <w:jc w:val="left"/>
      </w:pPr>
      <w:r w:rsidRPr="00E23121">
        <w:t>„</w:t>
      </w:r>
      <w:r w:rsidR="000251E4" w:rsidRPr="00E23121">
        <w:t>Řeknu jim, že ti obstarám psychiatra, aby tě prohlédl,</w:t>
      </w:r>
      <w:r w:rsidRPr="00E23121">
        <w:t>“</w:t>
      </w:r>
      <w:r w:rsidR="000251E4" w:rsidRPr="00E23121">
        <w:t xml:space="preserve"> řekl.</w:t>
      </w:r>
    </w:p>
    <w:p w:rsidR="00D34DB7" w:rsidRPr="00E23121" w:rsidRDefault="000251E4" w:rsidP="00E23121">
      <w:pPr>
        <w:pStyle w:val="Text"/>
      </w:pPr>
      <w:r w:rsidRPr="00E23121">
        <w:t>Šla jsem nahoru. Vzala jsem si dopis</w:t>
      </w:r>
      <w:r w:rsidR="00345E5C" w:rsidRPr="00E23121">
        <w:t xml:space="preserve"> k</w:t>
      </w:r>
      <w:r w:rsidR="00345E5C">
        <w:t> </w:t>
      </w:r>
      <w:r w:rsidRPr="00E23121">
        <w:t>oknu, že ho t</w:t>
      </w:r>
      <w:r w:rsidR="00A858B4">
        <w:t>am otevřu</w:t>
      </w:r>
      <w:r w:rsidR="00345E5C">
        <w:t xml:space="preserve"> a </w:t>
      </w:r>
      <w:r w:rsidR="00A858B4">
        <w:t>využiju trochu kalné</w:t>
      </w:r>
      <w:r w:rsidRPr="00E23121">
        <w:t>ho světla. Byl</w:t>
      </w:r>
      <w:r w:rsidR="00345E5C" w:rsidRPr="00E23121">
        <w:t xml:space="preserve"> z</w:t>
      </w:r>
      <w:r w:rsidR="00345E5C">
        <w:t> </w:t>
      </w:r>
      <w:r w:rsidRPr="00E23121">
        <w:t>advokátní kanceláře</w:t>
      </w:r>
      <w:r w:rsidR="00345E5C" w:rsidRPr="00E23121">
        <w:t xml:space="preserve"> v</w:t>
      </w:r>
      <w:r w:rsidR="00345E5C">
        <w:t> </w:t>
      </w:r>
      <w:r w:rsidRPr="00E23121">
        <w:t>Diss</w:t>
      </w:r>
      <w:r w:rsidR="00345E5C" w:rsidRPr="00E23121">
        <w:t xml:space="preserve"> a</w:t>
      </w:r>
      <w:r w:rsidR="00345E5C">
        <w:t> </w:t>
      </w:r>
      <w:r w:rsidRPr="00E23121">
        <w:t xml:space="preserve">začínal slovy </w:t>
      </w:r>
      <w:r w:rsidR="00D34DB7" w:rsidRPr="00E23121">
        <w:t>„</w:t>
      </w:r>
      <w:r w:rsidRPr="00E23121">
        <w:t>Vážená paní Warnerová</w:t>
      </w:r>
      <w:r w:rsidR="00D34DB7" w:rsidRPr="00E23121">
        <w:t>“</w:t>
      </w:r>
      <w:r w:rsidRPr="00E23121">
        <w:t>. Nejdříve jsem to nechápala, jako by to nedávalo smysl. Co tam dělala ta věta, ta sta</w:t>
      </w:r>
      <w:r w:rsidR="00A858B4">
        <w:t>romódní slova, která jsem poprvé</w:t>
      </w:r>
      <w:r w:rsidRPr="00E23121">
        <w:t xml:space="preserve"> četla Stelle nahlas</w:t>
      </w:r>
      <w:r w:rsidR="00345E5C" w:rsidRPr="00E23121">
        <w:t xml:space="preserve"> v</w:t>
      </w:r>
      <w:r w:rsidR="00345E5C">
        <w:t> </w:t>
      </w:r>
      <w:r w:rsidRPr="00E23121">
        <w:t xml:space="preserve">srpnu? </w:t>
      </w:r>
      <w:r w:rsidR="00D34DB7" w:rsidRPr="00E23121">
        <w:t>„</w:t>
      </w:r>
      <w:r w:rsidRPr="00E23121">
        <w:t>Movitost bez jakýchkoli záva</w:t>
      </w:r>
      <w:r w:rsidR="00A858B4">
        <w:t>zků, známá jako Molucca, stojící</w:t>
      </w:r>
      <w:r w:rsidR="00345E5C" w:rsidRPr="00E23121">
        <w:t xml:space="preserve"> v</w:t>
      </w:r>
      <w:r w:rsidR="00345E5C">
        <w:t> </w:t>
      </w:r>
      <w:r w:rsidRPr="00E23121">
        <w:t>Thelmarshi</w:t>
      </w:r>
      <w:r w:rsidR="00345E5C" w:rsidRPr="00E23121">
        <w:t xml:space="preserve"> v</w:t>
      </w:r>
      <w:r w:rsidR="00345E5C">
        <w:t> </w:t>
      </w:r>
      <w:r w:rsidRPr="00E23121">
        <w:t>hrabství Norfolk</w:t>
      </w:r>
      <w:r w:rsidR="00D34DB7" w:rsidRPr="00E23121">
        <w:t>“</w:t>
      </w:r>
      <w:r w:rsidRPr="00E23121">
        <w:t>. Opakovala jsem tu větu,</w:t>
      </w:r>
      <w:r w:rsidR="0041594E" w:rsidRPr="00E23121">
        <w:t xml:space="preserve"> když</w:t>
      </w:r>
      <w:r w:rsidRPr="00E23121">
        <w:t xml:space="preserve"> jsme stály se Stellou nahoře</w:t>
      </w:r>
      <w:r w:rsidR="00345E5C" w:rsidRPr="00E23121">
        <w:t xml:space="preserve"> v</w:t>
      </w:r>
      <w:r w:rsidR="00345E5C">
        <w:t> </w:t>
      </w:r>
      <w:r w:rsidRPr="00E23121">
        <w:t>Middleton Hallu</w:t>
      </w:r>
      <w:r w:rsidR="00345E5C" w:rsidRPr="00E23121">
        <w:t xml:space="preserve"> a</w:t>
      </w:r>
      <w:r w:rsidR="00345E5C">
        <w:t> </w:t>
      </w:r>
      <w:r w:rsidRPr="00E23121">
        <w:t>dívaly se přes pole</w:t>
      </w:r>
      <w:r w:rsidR="00345E5C" w:rsidRPr="00E23121">
        <w:t xml:space="preserve"> a</w:t>
      </w:r>
      <w:r w:rsidR="00345E5C">
        <w:t> </w:t>
      </w:r>
      <w:r w:rsidR="008A1609">
        <w:t>louky zelené</w:t>
      </w:r>
      <w:r w:rsidR="00345E5C" w:rsidRPr="00E23121">
        <w:t xml:space="preserve"> a</w:t>
      </w:r>
      <w:r w:rsidR="00345E5C">
        <w:t> </w:t>
      </w:r>
      <w:r w:rsidRPr="00E23121">
        <w:t>bělající se husami</w:t>
      </w:r>
      <w:r w:rsidR="00345E5C" w:rsidRPr="00E23121">
        <w:t xml:space="preserve"> a</w:t>
      </w:r>
      <w:r w:rsidR="00345E5C">
        <w:t> </w:t>
      </w:r>
      <w:r w:rsidRPr="00E23121">
        <w:t>žluté jako vlasy. Znovu jsem si tu větu přečetla</w:t>
      </w:r>
      <w:r w:rsidR="00345E5C" w:rsidRPr="00E23121">
        <w:t xml:space="preserve"> a</w:t>
      </w:r>
      <w:r w:rsidR="00345E5C">
        <w:t> </w:t>
      </w:r>
      <w:r w:rsidRPr="00E23121">
        <w:t>najednou bylo všechno jasné.</w:t>
      </w:r>
    </w:p>
    <w:p w:rsidR="00D34DB7" w:rsidRPr="00E23121" w:rsidRDefault="000251E4" w:rsidP="00E23121">
      <w:pPr>
        <w:pStyle w:val="Text"/>
        <w:jc w:val="left"/>
      </w:pPr>
      <w:r w:rsidRPr="00E23121">
        <w:t>Stella mi zanechala svůj dům.</w:t>
      </w:r>
    </w:p>
    <w:p w:rsidR="00D34DB7" w:rsidRPr="00E23121" w:rsidRDefault="00AF6D64" w:rsidP="00AF6D64">
      <w:pPr>
        <w:pStyle w:val="Nadpis1"/>
        <w:jc w:val="center"/>
      </w:pPr>
      <w:r>
        <w:t>KAPITOLA 2</w:t>
      </w:r>
      <w:r w:rsidR="000251E4" w:rsidRPr="00E23121">
        <w:t>2</w:t>
      </w:r>
    </w:p>
    <w:p w:rsidR="00D34DB7" w:rsidRPr="00E23121" w:rsidRDefault="00D34DB7" w:rsidP="00E23121">
      <w:pPr>
        <w:pStyle w:val="Text"/>
      </w:pPr>
    </w:p>
    <w:p w:rsidR="00D34DB7" w:rsidRPr="00E23121" w:rsidRDefault="00D34DB7" w:rsidP="00E23121">
      <w:pPr>
        <w:pStyle w:val="Text"/>
      </w:pPr>
    </w:p>
    <w:p w:rsidR="00D34DB7" w:rsidRPr="00E23121" w:rsidRDefault="000251E4" w:rsidP="00E23121">
      <w:pPr>
        <w:pStyle w:val="Text"/>
      </w:pPr>
      <w:r w:rsidRPr="00E23121">
        <w:t>Dalo se docela dobře čekat, že budou Richard</w:t>
      </w:r>
      <w:r w:rsidR="00345E5C" w:rsidRPr="00E23121">
        <w:t xml:space="preserve"> a</w:t>
      </w:r>
      <w:r w:rsidR="00345E5C">
        <w:t> </w:t>
      </w:r>
      <w:r w:rsidRPr="00E23121">
        <w:t>Marianne něco namítat, ale byla to Lena, komu to vadilo. Nevím, jak to zjistila. Já jí to neřekla. Právě jsem</w:t>
      </w:r>
      <w:r w:rsidR="00982E6B">
        <w:t xml:space="preserve"> se chystala říct, že</w:t>
      </w:r>
      <w:r w:rsidR="00345E5C">
        <w:t xml:space="preserve"> v </w:t>
      </w:r>
      <w:r w:rsidR="00982E6B">
        <w:t>zařízení</w:t>
      </w:r>
      <w:r w:rsidRPr="00E23121">
        <w:t xml:space="preserve"> jako je Middleton Hall, nemůžete nic utajit,</w:t>
      </w:r>
      <w:r w:rsidR="00345E5C" w:rsidRPr="00E23121">
        <w:t xml:space="preserve"> a</w:t>
      </w:r>
      <w:r w:rsidR="00345E5C">
        <w:t> </w:t>
      </w:r>
      <w:r w:rsidRPr="00E23121">
        <w:t>pak jsem si vzpomněla, jak úspěšně Stella střežila svoje tajemství.</w:t>
      </w:r>
    </w:p>
    <w:p w:rsidR="00D34DB7" w:rsidRPr="00E23121" w:rsidRDefault="000251E4" w:rsidP="00E23121">
      <w:pPr>
        <w:pStyle w:val="Text"/>
      </w:pPr>
      <w:r w:rsidRPr="00E23121">
        <w:t>Bylo dru</w:t>
      </w:r>
      <w:r w:rsidR="00CC5AD8" w:rsidRPr="00E23121">
        <w:t>hé</w:t>
      </w:r>
      <w:r w:rsidRPr="00E23121">
        <w:t>ho ledna</w:t>
      </w:r>
      <w:r w:rsidR="005D4438">
        <w:t>, pondělí, den, kdy všichni mají</w:t>
      </w:r>
      <w:r w:rsidRPr="00E23121">
        <w:t xml:space="preserve"> volno až na pečovatelky</w:t>
      </w:r>
      <w:r w:rsidR="00345E5C" w:rsidRPr="00E23121">
        <w:t xml:space="preserve"> v</w:t>
      </w:r>
      <w:r w:rsidR="00345E5C">
        <w:t> </w:t>
      </w:r>
      <w:r w:rsidRPr="00E23121">
        <w:t>pečovatelském domě.</w:t>
      </w:r>
      <w:r w:rsidR="00345E5C" w:rsidRPr="00E23121">
        <w:t xml:space="preserve"> V</w:t>
      </w:r>
      <w:r w:rsidR="00345E5C">
        <w:t> </w:t>
      </w:r>
      <w:r w:rsidRPr="00E23121">
        <w:t>tu minutu, co jsem přišla, poslala Lena Carolyn, aby mě přivedla.</w:t>
      </w:r>
    </w:p>
    <w:p w:rsidR="00D34DB7" w:rsidRPr="00E23121" w:rsidRDefault="000251E4" w:rsidP="00E23121">
      <w:pPr>
        <w:pStyle w:val="Text"/>
      </w:pPr>
      <w:r w:rsidRPr="00E23121">
        <w:t>Lena měla na sobě novou teplákovou s</w:t>
      </w:r>
      <w:r w:rsidR="005D4438">
        <w:t>oupravu, nejspí</w:t>
      </w:r>
      <w:r w:rsidRPr="00E23121">
        <w:t>š vánoční dárek od Stanleyho, tmavočervenou,</w:t>
      </w:r>
      <w:r w:rsidR="00345E5C" w:rsidRPr="00E23121">
        <w:t xml:space="preserve"> a</w:t>
      </w:r>
      <w:r w:rsidR="00345E5C">
        <w:t> </w:t>
      </w:r>
      <w:r w:rsidRPr="00E23121">
        <w:t>přes ni žlutou vestu. Vedle ní seděl</w:t>
      </w:r>
      <w:r w:rsidR="00345E5C" w:rsidRPr="00E23121">
        <w:t xml:space="preserve"> z</w:t>
      </w:r>
      <w:r w:rsidR="00345E5C">
        <w:t> </w:t>
      </w:r>
      <w:r w:rsidRPr="00E23121">
        <w:t>každé strany jeden pes, vycepovaný, aby</w:t>
      </w:r>
      <w:r w:rsidR="00E3791D">
        <w:t xml:space="preserve"> byl tak ostrý jak jen labradoři</w:t>
      </w:r>
      <w:r w:rsidRPr="00E23121">
        <w:t xml:space="preserve"> dovedou být. Spíš</w:t>
      </w:r>
      <w:r w:rsidR="0041594E" w:rsidRPr="00E23121">
        <w:t xml:space="preserve"> by </w:t>
      </w:r>
      <w:r w:rsidRPr="00E23121">
        <w:t>se</w:t>
      </w:r>
      <w:r w:rsidR="00345E5C" w:rsidRPr="00E23121">
        <w:t xml:space="preserve"> k</w:t>
      </w:r>
      <w:r w:rsidR="00345E5C">
        <w:t> </w:t>
      </w:r>
      <w:r w:rsidRPr="00E23121">
        <w:t>ní hodil dobrman nebo rotvajler. Na smůlu pro Lenu, ten co se mu říká Ben, začal vrtět ocasem, jen co jsem vešla.</w:t>
      </w:r>
    </w:p>
    <w:p w:rsidR="00D34DB7" w:rsidRPr="00E23121" w:rsidRDefault="00D34DB7" w:rsidP="00E23121">
      <w:pPr>
        <w:pStyle w:val="Text"/>
      </w:pPr>
      <w:r w:rsidRPr="00E23121">
        <w:lastRenderedPageBreak/>
        <w:t>„</w:t>
      </w:r>
      <w:r w:rsidR="000251E4" w:rsidRPr="00E23121">
        <w:t>Blahopřeju,</w:t>
      </w:r>
      <w:r w:rsidRPr="00E23121">
        <w:t>“</w:t>
      </w:r>
      <w:r w:rsidR="000251E4" w:rsidRPr="00E23121">
        <w:t xml:space="preserve"> řekla. </w:t>
      </w:r>
      <w:r w:rsidR="00AF6D64">
        <w:t>„</w:t>
      </w:r>
      <w:r w:rsidR="000251E4" w:rsidRPr="00E23121">
        <w:t>Ani to nedalo moc práce, že jo. Muselo to být jako vzít slabo</w:t>
      </w:r>
      <w:r w:rsidR="000B204D">
        <w:t>myslné</w:t>
      </w:r>
      <w:r w:rsidR="00AF6D64">
        <w:t>mu čokoládovou ty</w:t>
      </w:r>
      <w:r w:rsidR="000251E4" w:rsidRPr="00E23121">
        <w:t>činku. Sem tam nějaký ten polibek, maličko podržet za ruku,</w:t>
      </w:r>
      <w:r w:rsidR="00345E5C" w:rsidRPr="00E23121">
        <w:t xml:space="preserve"> a</w:t>
      </w:r>
      <w:r w:rsidR="00345E5C">
        <w:t> </w:t>
      </w:r>
      <w:r w:rsidR="000251E4" w:rsidRPr="00E23121">
        <w:t>hopla, vlastníte nemovitost.</w:t>
      </w:r>
      <w:r w:rsidRPr="00E23121">
        <w:t>“</w:t>
      </w:r>
    </w:p>
    <w:p w:rsidR="00D34DB7" w:rsidRPr="00E23121" w:rsidRDefault="00AF6D64" w:rsidP="00E23121">
      <w:pPr>
        <w:pStyle w:val="Text"/>
      </w:pPr>
      <w:r>
        <w:t>Neří</w:t>
      </w:r>
      <w:r w:rsidR="000251E4" w:rsidRPr="00E23121">
        <w:t>kala jsem nic. Nezmínila jsem se</w:t>
      </w:r>
      <w:r w:rsidR="00345E5C" w:rsidRPr="00E23121">
        <w:t xml:space="preserve"> o</w:t>
      </w:r>
      <w:r w:rsidR="00345E5C">
        <w:t> </w:t>
      </w:r>
      <w:r w:rsidR="000251E4" w:rsidRPr="00E23121">
        <w:t>Edith</w:t>
      </w:r>
      <w:r w:rsidR="00345E5C" w:rsidRPr="00E23121">
        <w:t xml:space="preserve"> a</w:t>
      </w:r>
      <w:r w:rsidR="00345E5C">
        <w:t> </w:t>
      </w:r>
      <w:r w:rsidR="000251E4" w:rsidRPr="00E23121">
        <w:t>Maud, ani posledním soudu</w:t>
      </w:r>
      <w:r w:rsidR="00345E5C" w:rsidRPr="00E23121">
        <w:t xml:space="preserve"> a</w:t>
      </w:r>
      <w:r w:rsidR="00345E5C">
        <w:t> </w:t>
      </w:r>
      <w:r w:rsidR="000251E4" w:rsidRPr="00E23121">
        <w:t>čtení</w:t>
      </w:r>
      <w:r w:rsidR="00345E5C" w:rsidRPr="00E23121">
        <w:t xml:space="preserve"> z</w:t>
      </w:r>
      <w:r w:rsidR="00345E5C">
        <w:t> </w:t>
      </w:r>
      <w:r w:rsidR="000251E4" w:rsidRPr="00E23121">
        <w:t>Bible.</w:t>
      </w:r>
    </w:p>
    <w:p w:rsidR="00D34DB7" w:rsidRPr="00E23121" w:rsidRDefault="00D34DB7" w:rsidP="00E23121">
      <w:pPr>
        <w:pStyle w:val="Text"/>
      </w:pPr>
      <w:r w:rsidRPr="00E23121">
        <w:t>„</w:t>
      </w:r>
      <w:r w:rsidR="00AF6D64">
        <w:t>Je mi líto syn</w:t>
      </w:r>
      <w:r w:rsidR="000251E4" w:rsidRPr="00E23121">
        <w:t>a</w:t>
      </w:r>
      <w:r w:rsidR="00345E5C" w:rsidRPr="00E23121">
        <w:t xml:space="preserve"> a</w:t>
      </w:r>
      <w:r w:rsidR="00345E5C">
        <w:t> </w:t>
      </w:r>
      <w:r w:rsidR="000251E4" w:rsidRPr="00E23121">
        <w:t>dcery,</w:t>
      </w:r>
      <w:r w:rsidRPr="00E23121">
        <w:t>“</w:t>
      </w:r>
      <w:r w:rsidR="000251E4" w:rsidRPr="00E23121">
        <w:t xml:space="preserve"> prohlásila Lena. </w:t>
      </w:r>
      <w:r w:rsidRPr="00E23121">
        <w:t>„</w:t>
      </w:r>
      <w:r w:rsidR="008A1609">
        <w:t>Zlaté</w:t>
      </w:r>
      <w:r w:rsidR="000251E4" w:rsidRPr="00E23121">
        <w:t xml:space="preserve"> vejce,</w:t>
      </w:r>
      <w:r w:rsidR="00345E5C" w:rsidRPr="00E23121">
        <w:t xml:space="preserve"> s</w:t>
      </w:r>
      <w:r w:rsidR="00345E5C">
        <w:t> </w:t>
      </w:r>
      <w:r w:rsidR="000251E4" w:rsidRPr="00E23121">
        <w:t>kterým počítali, jim uchvátila</w:t>
      </w:r>
      <w:r w:rsidRPr="00E23121">
        <w:t>…</w:t>
      </w:r>
      <w:r w:rsidR="000251E4" w:rsidRPr="00E23121">
        <w:t xml:space="preserve"> uchvátila</w:t>
      </w:r>
      <w:r w:rsidRPr="00E23121">
        <w:t>…“</w:t>
      </w:r>
    </w:p>
    <w:p w:rsidR="00D34DB7" w:rsidRPr="00E23121" w:rsidRDefault="000251E4" w:rsidP="00E23121">
      <w:pPr>
        <w:pStyle w:val="Text"/>
        <w:jc w:val="left"/>
      </w:pPr>
      <w:r w:rsidRPr="00E23121">
        <w:t>Kukačka, chtělo se mi říct, ale nechala jsem si to pro sebe.</w:t>
      </w:r>
    </w:p>
    <w:p w:rsidR="00D34DB7" w:rsidRPr="00E23121" w:rsidRDefault="00D34DB7" w:rsidP="006E0555">
      <w:pPr>
        <w:pStyle w:val="Text"/>
      </w:pPr>
      <w:r w:rsidRPr="00E23121">
        <w:t>„</w:t>
      </w:r>
      <w:r w:rsidR="000251E4" w:rsidRPr="00E23121">
        <w:t>Uchvátil predátor,</w:t>
      </w:r>
      <w:r w:rsidRPr="00E23121">
        <w:t>“</w:t>
      </w:r>
      <w:r w:rsidR="000251E4" w:rsidRPr="00E23121">
        <w:t xml:space="preserve"> řekla Lena. Ne</w:t>
      </w:r>
      <w:r w:rsidR="000B204D">
        <w:t>mysl</w:t>
      </w:r>
      <w:r w:rsidR="000251E4" w:rsidRPr="00E23121">
        <w:t xml:space="preserve">ím, že by věděla, co predátor znamená. </w:t>
      </w:r>
      <w:r w:rsidRPr="00E23121">
        <w:t>„</w:t>
      </w:r>
      <w:r w:rsidR="000251E4" w:rsidRPr="00E23121">
        <w:t>Ten okouzlující doktor Newland. Očekávám, že spolu se sestrou poslední vůli zpochybní soudní cestou.</w:t>
      </w:r>
      <w:r w:rsidRPr="00E23121">
        <w:t>“</w:t>
      </w:r>
      <w:r w:rsidR="000251E4" w:rsidRPr="00E23121">
        <w:t xml:space="preserve"> Tenhle obrat pochytila</w:t>
      </w:r>
      <w:r w:rsidR="00345E5C" w:rsidRPr="00E23121">
        <w:t xml:space="preserve"> v</w:t>
      </w:r>
      <w:r w:rsidR="00345E5C">
        <w:t> </w:t>
      </w:r>
      <w:r w:rsidR="000251E4" w:rsidRPr="00E23121">
        <w:t xml:space="preserve">amerických kriminálních filmech. </w:t>
      </w:r>
      <w:r w:rsidRPr="00E23121">
        <w:t>„</w:t>
      </w:r>
      <w:r w:rsidR="00AF6D64">
        <w:t>To by na jejich mí</w:t>
      </w:r>
      <w:r w:rsidR="000251E4" w:rsidRPr="00E23121">
        <w:t>stě udělal každý.</w:t>
      </w:r>
      <w:r w:rsidR="00345E5C" w:rsidRPr="00E23121">
        <w:t xml:space="preserve"> S</w:t>
      </w:r>
      <w:r w:rsidR="00345E5C">
        <w:t> </w:t>
      </w:r>
      <w:r w:rsidR="000251E4" w:rsidRPr="00E23121">
        <w:t>radostí dosvědčím, že sta</w:t>
      </w:r>
      <w:r w:rsidR="00CC5AD8" w:rsidRPr="00E23121">
        <w:t>ré</w:t>
      </w:r>
      <w:r w:rsidR="00674ED7">
        <w:t xml:space="preserve"> paní Newlandové</w:t>
      </w:r>
      <w:r w:rsidR="00AF6D64">
        <w:t xml:space="preserve"> to kolik měsí</w:t>
      </w:r>
      <w:r w:rsidR="000251E4" w:rsidRPr="00E23121">
        <w:t>ců už pořádně nemyslelo.</w:t>
      </w:r>
      <w:r w:rsidRPr="00E23121">
        <w:t>“</w:t>
      </w:r>
    </w:p>
    <w:p w:rsidR="00D34DB7" w:rsidRPr="00E23121" w:rsidRDefault="00D34DB7" w:rsidP="00E23121">
      <w:pPr>
        <w:pStyle w:val="Text"/>
        <w:jc w:val="left"/>
      </w:pPr>
      <w:r w:rsidRPr="00E23121">
        <w:t>„</w:t>
      </w:r>
      <w:r w:rsidR="000251E4" w:rsidRPr="00E23121">
        <w:t>Musíte udělat to, co považujete za nejlepší,</w:t>
      </w:r>
      <w:r w:rsidRPr="00E23121">
        <w:t>“</w:t>
      </w:r>
      <w:r w:rsidR="000251E4" w:rsidRPr="00E23121">
        <w:t xml:space="preserve"> řekla jsem.</w:t>
      </w:r>
    </w:p>
    <w:p w:rsidR="00D34DB7" w:rsidRPr="00E23121" w:rsidRDefault="000B7DBA" w:rsidP="00E23121">
      <w:pPr>
        <w:pStyle w:val="Text"/>
      </w:pPr>
      <w:r w:rsidRPr="00E23121">
        <w:t>Kdy</w:t>
      </w:r>
      <w:r w:rsidR="000251E4" w:rsidRPr="00E23121">
        <w:t>ž</w:t>
      </w:r>
      <w:r w:rsidRPr="00E23121">
        <w:t xml:space="preserve"> </w:t>
      </w:r>
      <w:r w:rsidR="000251E4" w:rsidRPr="00E23121">
        <w:t>jsem dostala ten dopis, hned jsem se spojila</w:t>
      </w:r>
      <w:r w:rsidR="00345E5C" w:rsidRPr="00E23121">
        <w:t xml:space="preserve"> s</w:t>
      </w:r>
      <w:r w:rsidR="00345E5C">
        <w:t> </w:t>
      </w:r>
      <w:r w:rsidR="000251E4" w:rsidRPr="00E23121">
        <w:t>Richardem</w:t>
      </w:r>
      <w:r w:rsidR="00345E5C" w:rsidRPr="00E23121">
        <w:t xml:space="preserve"> a</w:t>
      </w:r>
      <w:r w:rsidR="00345E5C">
        <w:t> </w:t>
      </w:r>
      <w:r w:rsidR="000251E4" w:rsidRPr="00E23121">
        <w:t>řekla mu, že si nemůžu ten dům vzít. Zavola</w:t>
      </w:r>
      <w:r w:rsidR="009635E8">
        <w:t>la jsem Marianne</w:t>
      </w:r>
      <w:r w:rsidR="00345E5C">
        <w:t xml:space="preserve"> a </w:t>
      </w:r>
      <w:r w:rsidR="009635E8">
        <w:t>řekla jí toté</w:t>
      </w:r>
      <w:r w:rsidR="000251E4" w:rsidRPr="00E23121">
        <w:t>ž. Oba trvali na tom, abych si jej ponechala. Tvrdili, že</w:t>
      </w:r>
      <w:r w:rsidR="00345E5C" w:rsidRPr="00E23121">
        <w:t xml:space="preserve"> v</w:t>
      </w:r>
      <w:r w:rsidR="00345E5C">
        <w:t> </w:t>
      </w:r>
      <w:r w:rsidR="000251E4" w:rsidRPr="00E23121">
        <w:t>něm nikdo bydlet nebude, pokud ne já. Nechtěli ho. Co pro ně mohl znamenat, když ani nevěděli, že jej jejich matka vlastní?</w:t>
      </w:r>
    </w:p>
    <w:p w:rsidR="00D34DB7" w:rsidRPr="00E23121" w:rsidRDefault="009635E8" w:rsidP="00E23121">
      <w:pPr>
        <w:pStyle w:val="Text"/>
      </w:pPr>
      <w:r>
        <w:t>„</w:t>
      </w:r>
      <w:r w:rsidR="000251E4" w:rsidRPr="00E23121">
        <w:t>Asi to tam nikdy ani neuvidím,</w:t>
      </w:r>
      <w:r w:rsidR="00D34DB7" w:rsidRPr="00E23121">
        <w:t>“</w:t>
      </w:r>
      <w:r w:rsidR="000251E4" w:rsidRPr="00E23121">
        <w:t xml:space="preserve"> řekl Richard, </w:t>
      </w:r>
      <w:r w:rsidR="00D34DB7" w:rsidRPr="00E23121">
        <w:t>„</w:t>
      </w:r>
      <w:r w:rsidR="000251E4" w:rsidRPr="00E23121">
        <w:t>pokud byste mě nepozvala na šálek čaje.</w:t>
      </w:r>
      <w:r w:rsidR="00D34DB7" w:rsidRPr="00E23121">
        <w:t>“</w:t>
      </w:r>
    </w:p>
    <w:p w:rsidR="00D34DB7" w:rsidRPr="00E23121" w:rsidRDefault="000251E4" w:rsidP="00E23121">
      <w:pPr>
        <w:pStyle w:val="Text"/>
      </w:pPr>
      <w:r w:rsidRPr="00E23121">
        <w:t>Právě za právníkem</w:t>
      </w:r>
      <w:r w:rsidR="00345E5C" w:rsidRPr="00E23121">
        <w:t xml:space="preserve"> s</w:t>
      </w:r>
      <w:r w:rsidR="00345E5C">
        <w:t> </w:t>
      </w:r>
      <w:r w:rsidRPr="00E23121">
        <w:t>ní jel toho dne, kdy se Stella elegantně oblékla</w:t>
      </w:r>
      <w:r w:rsidR="00345E5C" w:rsidRPr="00E23121">
        <w:t xml:space="preserve"> a</w:t>
      </w:r>
      <w:r w:rsidR="00345E5C">
        <w:t> </w:t>
      </w:r>
      <w:r w:rsidRPr="00E23121">
        <w:t>přiměla se vsednout do jeho vozu. Pověděla mu, že mi chce něco</w:t>
      </w:r>
      <w:r w:rsidR="00345E5C" w:rsidRPr="00E23121">
        <w:t xml:space="preserve"> v</w:t>
      </w:r>
      <w:r w:rsidR="00345E5C">
        <w:t> </w:t>
      </w:r>
      <w:r w:rsidRPr="00E23121">
        <w:t>poslední vůli odkázat, ale neřekla mu, co mi zanechává. Kvůli to</w:t>
      </w:r>
      <w:r w:rsidR="00982E6B">
        <w:t>mu domu byli</w:t>
      </w:r>
      <w:r w:rsidRPr="00E23121">
        <w:t xml:space="preserve"> dost překvapení, Richard</w:t>
      </w:r>
      <w:r w:rsidR="00345E5C" w:rsidRPr="00E23121">
        <w:t xml:space="preserve"> a</w:t>
      </w:r>
      <w:r w:rsidR="00345E5C">
        <w:t> </w:t>
      </w:r>
      <w:r w:rsidRPr="00E23121">
        <w:t>Marianne, pravděpodobně</w:t>
      </w:r>
      <w:r w:rsidR="00345E5C" w:rsidRPr="00E23121">
        <w:t xml:space="preserve"> o</w:t>
      </w:r>
      <w:r w:rsidR="00345E5C">
        <w:t> </w:t>
      </w:r>
      <w:r w:rsidRPr="00E23121">
        <w:t>moc ví</w:t>
      </w:r>
      <w:r w:rsidR="00982E6B">
        <w:t>c, než dali najevo. Nevinní lidé, kteří</w:t>
      </w:r>
      <w:r w:rsidR="00CD0096">
        <w:t xml:space="preserve"> vedou bezúhonné</w:t>
      </w:r>
      <w:r w:rsidRPr="00E23121">
        <w:t xml:space="preserve"> životy, si nedrží tajné domy. Muselo jim to ležet</w:t>
      </w:r>
      <w:r w:rsidR="00345E5C" w:rsidRPr="00E23121">
        <w:t xml:space="preserve"> v</w:t>
      </w:r>
      <w:r w:rsidR="00345E5C">
        <w:t> </w:t>
      </w:r>
      <w:r w:rsidRPr="00E23121">
        <w:t>hlavě, museli dostat strach zjišťovat, co</w:t>
      </w:r>
      <w:r w:rsidR="00345E5C" w:rsidRPr="00E23121">
        <w:t xml:space="preserve"> a</w:t>
      </w:r>
      <w:r w:rsidR="00345E5C">
        <w:t> </w:t>
      </w:r>
      <w:r w:rsidRPr="00E23121">
        <w:t>jak.</w:t>
      </w:r>
    </w:p>
    <w:p w:rsidR="00D34DB7" w:rsidRPr="00E23121" w:rsidRDefault="000251E4" w:rsidP="00E23121">
      <w:pPr>
        <w:pStyle w:val="Text"/>
      </w:pPr>
      <w:r w:rsidRPr="00E23121">
        <w:t>Stála jsem p</w:t>
      </w:r>
      <w:r w:rsidR="00AF6D64">
        <w:t>řed Lenou</w:t>
      </w:r>
      <w:r w:rsidR="00345E5C">
        <w:t xml:space="preserve"> a </w:t>
      </w:r>
      <w:r w:rsidR="00AF6D64">
        <w:t>čekala, až mě vyhodí</w:t>
      </w:r>
      <w:r w:rsidRPr="00E23121">
        <w:t>. Jeden ze psů se zvedl, přistoupil ke mně</w:t>
      </w:r>
      <w:r w:rsidR="00345E5C" w:rsidRPr="00E23121">
        <w:t xml:space="preserve"> a</w:t>
      </w:r>
      <w:r w:rsidR="00345E5C">
        <w:t> </w:t>
      </w:r>
      <w:r w:rsidRPr="00E23121">
        <w:t>začal mi olizovat ruku.</w:t>
      </w:r>
    </w:p>
    <w:p w:rsidR="00D34DB7" w:rsidRPr="00E23121" w:rsidRDefault="00D34DB7" w:rsidP="00E23121">
      <w:pPr>
        <w:pStyle w:val="Text"/>
      </w:pPr>
      <w:r w:rsidRPr="00E23121">
        <w:t>„</w:t>
      </w:r>
      <w:r w:rsidR="000251E4" w:rsidRPr="00E23121">
        <w:t>Same, nech toho!</w:t>
      </w:r>
      <w:r w:rsidRPr="00E23121">
        <w:t>“</w:t>
      </w:r>
      <w:r w:rsidR="000251E4" w:rsidRPr="00E23121">
        <w:t xml:space="preserve"> řekla Lena, bleskla po mně očima, pak je zvedla ke stropu. </w:t>
      </w:r>
      <w:r w:rsidRPr="00E23121">
        <w:t>„</w:t>
      </w:r>
      <w:r w:rsidR="000251E4" w:rsidRPr="00E23121">
        <w:t>No nestůjte tady. Tommy čeká na snídani. Říkejte mu sire, proč by ne,</w:t>
      </w:r>
      <w:r w:rsidR="00345E5C" w:rsidRPr="00E23121">
        <w:t xml:space="preserve"> a</w:t>
      </w:r>
      <w:r w:rsidR="00345E5C">
        <w:t> </w:t>
      </w:r>
      <w:r w:rsidR="000251E4" w:rsidRPr="00E23121">
        <w:t xml:space="preserve">možná </w:t>
      </w:r>
      <w:r w:rsidR="00FD60E7">
        <w:t>vám odkáže všechny svoje válečné</w:t>
      </w:r>
      <w:r w:rsidR="000251E4" w:rsidRPr="00E23121">
        <w:t xml:space="preserve"> paměti.</w:t>
      </w:r>
      <w:r w:rsidRPr="00E23121">
        <w:t>“</w:t>
      </w:r>
    </w:p>
    <w:p w:rsidR="00D34DB7" w:rsidRPr="00E23121" w:rsidRDefault="000251E4" w:rsidP="00E23121">
      <w:pPr>
        <w:pStyle w:val="Text"/>
      </w:pPr>
      <w:r w:rsidRPr="00E23121">
        <w:lastRenderedPageBreak/>
        <w:t>Tak takhle. Dál už ani slovo. Ve středu jsem měla volno</w:t>
      </w:r>
      <w:r w:rsidR="00345E5C" w:rsidRPr="00E23121">
        <w:t xml:space="preserve"> a</w:t>
      </w:r>
      <w:r w:rsidR="00345E5C">
        <w:t> </w:t>
      </w:r>
      <w:r w:rsidR="00FD60E7">
        <w:t>nastěhovala jsem se. Ví</w:t>
      </w:r>
      <w:r w:rsidRPr="00E23121">
        <w:t>te, Marianne</w:t>
      </w:r>
      <w:r w:rsidR="00345E5C" w:rsidRPr="00E23121">
        <w:t xml:space="preserve"> a</w:t>
      </w:r>
      <w:r w:rsidR="00345E5C">
        <w:t> </w:t>
      </w:r>
      <w:r w:rsidRPr="00E23121">
        <w:t>Richard věděli, že nemám kam jít,</w:t>
      </w:r>
      <w:r w:rsidR="00345E5C" w:rsidRPr="00E23121">
        <w:t xml:space="preserve"> a</w:t>
      </w:r>
      <w:r w:rsidR="00345E5C">
        <w:t> </w:t>
      </w:r>
      <w:r w:rsidRPr="00E23121">
        <w:t>když rodina souhlasila, neměli právníci</w:t>
      </w:r>
      <w:r w:rsidR="007C3F24">
        <w:t xml:space="preserve"> žádné</w:t>
      </w:r>
      <w:r w:rsidR="00AF6D64">
        <w:t xml:space="preserve"> námitky. Máti slí</w:t>
      </w:r>
      <w:r w:rsidRPr="00E23121">
        <w:t>bila, že Mikeovi nepoví, kde jsem. Samozřejmě není naděje, že bych svoji novou adresu na moc dlouho utajila, ne když</w:t>
      </w:r>
      <w:r w:rsidR="00345E5C" w:rsidRPr="00E23121">
        <w:t xml:space="preserve"> o</w:t>
      </w:r>
      <w:r w:rsidR="00345E5C">
        <w:t> </w:t>
      </w:r>
      <w:r w:rsidRPr="00E23121">
        <w:t>tom ví Len</w:t>
      </w:r>
      <w:r w:rsidR="00345E5C" w:rsidRPr="00E23121">
        <w:t xml:space="preserve"> i</w:t>
      </w:r>
      <w:r w:rsidR="00345E5C">
        <w:t> </w:t>
      </w:r>
      <w:r w:rsidRPr="00E23121">
        <w:t>Janis,</w:t>
      </w:r>
      <w:r w:rsidR="00345E5C" w:rsidRPr="00E23121">
        <w:t xml:space="preserve"> a</w:t>
      </w:r>
      <w:r w:rsidR="00345E5C">
        <w:t> </w:t>
      </w:r>
      <w:r w:rsidRPr="00E23121">
        <w:t>žádný</w:t>
      </w:r>
      <w:r w:rsidR="00345E5C" w:rsidRPr="00E23121">
        <w:t xml:space="preserve"> z</w:t>
      </w:r>
      <w:r w:rsidR="00345E5C">
        <w:t> </w:t>
      </w:r>
      <w:r w:rsidRPr="00E23121">
        <w:t>nich</w:t>
      </w:r>
      <w:r w:rsidR="00E652BE">
        <w:t xml:space="preserve"> není </w:t>
      </w:r>
      <w:r w:rsidRPr="00E23121">
        <w:t>zrovna vtělená diskrétnost. Philippa řekla, že</w:t>
      </w:r>
      <w:r w:rsidR="0041594E" w:rsidRPr="00E23121">
        <w:t xml:space="preserve"> by </w:t>
      </w:r>
      <w:r w:rsidRPr="00E23121">
        <w:t>se raději nechala mučit jako Dustin Hoffman</w:t>
      </w:r>
      <w:r w:rsidR="00345E5C" w:rsidRPr="00E23121">
        <w:t xml:space="preserve"> v</w:t>
      </w:r>
      <w:r w:rsidR="00345E5C">
        <w:t> </w:t>
      </w:r>
      <w:r w:rsidRPr="00E23121">
        <w:rPr>
          <w:i/>
        </w:rPr>
        <w:t>Maratónci</w:t>
      </w:r>
      <w:r w:rsidRPr="00FD60E7">
        <w:t>, než by řekla s</w:t>
      </w:r>
      <w:r w:rsidRPr="00E23121">
        <w:t>lovo.</w:t>
      </w:r>
    </w:p>
    <w:p w:rsidR="00D34DB7" w:rsidRPr="00E23121" w:rsidRDefault="000251E4" w:rsidP="00E23121">
      <w:pPr>
        <w:pStyle w:val="Text"/>
      </w:pPr>
      <w:r w:rsidRPr="00E23121">
        <w:t>Nejpodivnější</w:t>
      </w:r>
      <w:r w:rsidR="00847B6A">
        <w:t xml:space="preserve"> byl</w:t>
      </w:r>
      <w:r w:rsidRPr="00E23121">
        <w:t>o,</w:t>
      </w:r>
      <w:r w:rsidR="0041594E" w:rsidRPr="00E23121">
        <w:t xml:space="preserve"> když</w:t>
      </w:r>
      <w:r w:rsidRPr="00E23121">
        <w:t xml:space="preserve"> jsem nechala zapojit elektřinu. Zapnula jsem bojler</w:t>
      </w:r>
      <w:r w:rsidR="00345E5C" w:rsidRPr="00E23121">
        <w:t xml:space="preserve"> a</w:t>
      </w:r>
      <w:r w:rsidR="00345E5C">
        <w:t> </w:t>
      </w:r>
      <w:r w:rsidR="00345E5C" w:rsidRPr="00E23121">
        <w:t>z</w:t>
      </w:r>
      <w:r w:rsidR="00345E5C">
        <w:t> </w:t>
      </w:r>
      <w:r w:rsidRPr="00E23121">
        <w:t>kohoutků tekla skutečná horká voda. Objednala jsem uhlí</w:t>
      </w:r>
      <w:r w:rsidR="00345E5C" w:rsidRPr="00E23121">
        <w:t xml:space="preserve"> a</w:t>
      </w:r>
      <w:r w:rsidR="00345E5C">
        <w:t> </w:t>
      </w:r>
      <w:r w:rsidRPr="00E23121">
        <w:t>zatopila</w:t>
      </w:r>
      <w:r w:rsidR="00345E5C" w:rsidRPr="00E23121">
        <w:t xml:space="preserve"> v</w:t>
      </w:r>
      <w:r w:rsidR="00345E5C">
        <w:t> </w:t>
      </w:r>
      <w:r w:rsidRPr="00E23121">
        <w:t>krb</w:t>
      </w:r>
      <w:r w:rsidR="00982E6B">
        <w:t>ech. Nemohla jsem však spát</w:t>
      </w:r>
      <w:r w:rsidR="00345E5C">
        <w:t xml:space="preserve"> v </w:t>
      </w:r>
      <w:r w:rsidR="00982E6B">
        <w:t>té</w:t>
      </w:r>
      <w:r w:rsidRPr="00E23121">
        <w:t xml:space="preserve"> ložnici, přestože jsem to zkoušela. Zdálo s</w:t>
      </w:r>
      <w:r w:rsidR="00AF6D64">
        <w:t>e mi, že vedle mě leží</w:t>
      </w:r>
      <w:r w:rsidRPr="00E23121">
        <w:t xml:space="preserve"> Ned</w:t>
      </w:r>
      <w:r w:rsidR="00345E5C" w:rsidRPr="00E23121">
        <w:t xml:space="preserve"> a</w:t>
      </w:r>
      <w:r w:rsidR="00345E5C">
        <w:t> </w:t>
      </w:r>
      <w:r w:rsidRPr="00E23121">
        <w:t>drží mě</w:t>
      </w:r>
      <w:r w:rsidR="00345E5C" w:rsidRPr="00E23121">
        <w:t xml:space="preserve"> v</w:t>
      </w:r>
      <w:r w:rsidR="00345E5C">
        <w:t> </w:t>
      </w:r>
      <w:r w:rsidRPr="00E23121">
        <w:t>náručí, říká, že je konečně teplo, proč že je teplo? Vzbudila jsem se</w:t>
      </w:r>
      <w:r w:rsidR="00345E5C" w:rsidRPr="00E23121">
        <w:t xml:space="preserve"> v</w:t>
      </w:r>
      <w:r w:rsidR="00345E5C">
        <w:t> </w:t>
      </w:r>
      <w:r w:rsidR="00226CAA">
        <w:t>prázdné</w:t>
      </w:r>
      <w:r w:rsidRPr="00E23121">
        <w:t xml:space="preserve"> posteli</w:t>
      </w:r>
      <w:r w:rsidR="00345E5C" w:rsidRPr="00E23121">
        <w:t xml:space="preserve"> a</w:t>
      </w:r>
      <w:r w:rsidR="00345E5C">
        <w:t> </w:t>
      </w:r>
      <w:r w:rsidRPr="00E23121">
        <w:t>ráno jsem postel</w:t>
      </w:r>
      <w:r w:rsidR="00345E5C" w:rsidRPr="00E23121">
        <w:t xml:space="preserve"> a</w:t>
      </w:r>
      <w:r w:rsidR="00345E5C">
        <w:t> </w:t>
      </w:r>
      <w:r w:rsidRPr="00E23121">
        <w:t>ostatní nábytek odtahala do jedné ze zadních ložnic.</w:t>
      </w:r>
    </w:p>
    <w:p w:rsidR="00D34DB7" w:rsidRPr="00E23121" w:rsidRDefault="000251E4" w:rsidP="00E23121">
      <w:pPr>
        <w:pStyle w:val="Text"/>
      </w:pPr>
      <w:r w:rsidRPr="00E23121">
        <w:t xml:space="preserve">Ten kouzelný den, třetí leden, </w:t>
      </w:r>
      <w:r w:rsidR="00296989">
        <w:t>kdy</w:t>
      </w:r>
      <w:r w:rsidRPr="00E23121">
        <w:t xml:space="preserve"> se vrátil</w:t>
      </w:r>
      <w:r w:rsidR="00345E5C" w:rsidRPr="00E23121">
        <w:t xml:space="preserve"> z</w:t>
      </w:r>
      <w:r w:rsidR="00345E5C">
        <w:t> </w:t>
      </w:r>
      <w:r w:rsidRPr="00E23121">
        <w:t>Interlakenu, nenávratně pominul. Nenamlouvala jsem si, že mi zkoušel volat domů</w:t>
      </w:r>
      <w:r w:rsidR="00345E5C" w:rsidRPr="00E23121">
        <w:t xml:space="preserve"> a</w:t>
      </w:r>
      <w:r w:rsidR="00345E5C">
        <w:t> </w:t>
      </w:r>
      <w:r w:rsidRPr="00E23121">
        <w:t xml:space="preserve">vzdal to, protože jsem tam nebyla. Když chcete někoho najít, tak ho </w:t>
      </w:r>
      <w:r w:rsidRPr="00226CAA">
        <w:t>taky</w:t>
      </w:r>
      <w:r w:rsidRPr="00E23121">
        <w:rPr>
          <w:i/>
        </w:rPr>
        <w:t xml:space="preserve"> </w:t>
      </w:r>
      <w:r w:rsidRPr="00E23121">
        <w:t>najdete. Zavoláte do práce, zajdet</w:t>
      </w:r>
      <w:r w:rsidR="009635E8">
        <w:t>e do domu, kde jste se scházívali</w:t>
      </w:r>
      <w:r w:rsidRPr="00E23121">
        <w:t>, zastavíte se</w:t>
      </w:r>
      <w:r w:rsidR="00345E5C" w:rsidRPr="00E23121">
        <w:t xml:space="preserve"> v</w:t>
      </w:r>
      <w:r w:rsidR="00345E5C">
        <w:t> </w:t>
      </w:r>
      <w:r w:rsidRPr="00E23121">
        <w:t>hospodě. Nevzdáte se j</w:t>
      </w:r>
      <w:r w:rsidR="00C86E96">
        <w:t>en tak. Nejste lhostejní</w:t>
      </w:r>
      <w:r w:rsidRPr="00E23121">
        <w:t>, pokud se nechcete toho člověka zbavit tak snadno</w:t>
      </w:r>
      <w:r w:rsidR="00345E5C" w:rsidRPr="00E23121">
        <w:t xml:space="preserve"> a</w:t>
      </w:r>
      <w:r w:rsidR="00345E5C">
        <w:t> </w:t>
      </w:r>
      <w:r w:rsidRPr="00E23121">
        <w:t>nepokrytě, jako se on zbavil mě.</w:t>
      </w:r>
    </w:p>
    <w:p w:rsidR="00D34DB7" w:rsidRPr="00E23121" w:rsidRDefault="00D34DB7" w:rsidP="00E23121">
      <w:pPr>
        <w:pStyle w:val="Text"/>
      </w:pPr>
    </w:p>
    <w:p w:rsidR="00D34DB7" w:rsidRPr="00E23121" w:rsidRDefault="000251E4" w:rsidP="00E23121">
      <w:pPr>
        <w:pStyle w:val="Text"/>
      </w:pPr>
      <w:r w:rsidRPr="00E23121">
        <w:t>Podle Stelliny závěti jsme zdědila nejen dům, ale</w:t>
      </w:r>
      <w:r w:rsidR="00345E5C" w:rsidRPr="00E23121">
        <w:t xml:space="preserve"> i</w:t>
      </w:r>
      <w:r w:rsidR="00345E5C">
        <w:t> </w:t>
      </w:r>
      <w:r w:rsidRPr="00E23121">
        <w:t>všechno, co</w:t>
      </w:r>
      <w:r w:rsidR="00345E5C" w:rsidRPr="00E23121">
        <w:t xml:space="preserve"> v</w:t>
      </w:r>
      <w:r w:rsidR="00345E5C">
        <w:t> </w:t>
      </w:r>
      <w:r w:rsidRPr="00E23121">
        <w:t>něm bylo. Všechno patřilo mně. Zahrnovalo to</w:t>
      </w:r>
      <w:r w:rsidR="00345E5C" w:rsidRPr="00E23121">
        <w:t xml:space="preserve"> i</w:t>
      </w:r>
      <w:r w:rsidR="00345E5C">
        <w:t> </w:t>
      </w:r>
      <w:r w:rsidRPr="00E23121">
        <w:t>červený ford anglia</w:t>
      </w:r>
      <w:r w:rsidR="00345E5C" w:rsidRPr="00E23121">
        <w:t xml:space="preserve"> v</w:t>
      </w:r>
      <w:r w:rsidR="00345E5C">
        <w:t> </w:t>
      </w:r>
      <w:r w:rsidRPr="00E23121">
        <w:t xml:space="preserve">garáži? Představa, že </w:t>
      </w:r>
      <w:r w:rsidR="000E098A">
        <w:t>bych</w:t>
      </w:r>
      <w:r w:rsidR="009635E8">
        <w:t xml:space="preserve"> se poradila</w:t>
      </w:r>
      <w:r w:rsidR="00345E5C">
        <w:t xml:space="preserve"> s </w:t>
      </w:r>
      <w:r w:rsidR="009635E8">
        <w:t>právníky, mě znepokojovala, sly</w:t>
      </w:r>
      <w:r w:rsidRPr="00E23121">
        <w:t>šela jsem, že jejich poplatky mohou být astronomické, ale Richard mi poradil zdarma. Řekla jsem mu, že podle jeho matky patřil kdysi vůz Gildě Brentové. Vystopoval jej přes registr vozů</w:t>
      </w:r>
      <w:r w:rsidR="00345E5C" w:rsidRPr="00E23121">
        <w:t xml:space="preserve"> a</w:t>
      </w:r>
      <w:r w:rsidR="00345E5C">
        <w:t> </w:t>
      </w:r>
      <w:r w:rsidRPr="00E23121">
        <w:t xml:space="preserve">zjistil, že jako majitel nebo </w:t>
      </w:r>
      <w:r w:rsidR="00D34DB7" w:rsidRPr="00E23121">
        <w:t>„</w:t>
      </w:r>
      <w:r w:rsidRPr="00E23121">
        <w:t>vlastník</w:t>
      </w:r>
      <w:r w:rsidR="00D34DB7" w:rsidRPr="00E23121">
        <w:t>“</w:t>
      </w:r>
      <w:r w:rsidRPr="00E23121">
        <w:t xml:space="preserve"> tomu, tuším, říkají</w:t>
      </w:r>
      <w:r w:rsidR="00345E5C">
        <w:t> </w:t>
      </w:r>
      <w:r w:rsidR="00345E5C" w:rsidRPr="00E23121">
        <w:t>–</w:t>
      </w:r>
      <w:r w:rsidR="00345E5C">
        <w:t> </w:t>
      </w:r>
      <w:r w:rsidR="00C86E96">
        <w:t>je zaregistrovaná paní</w:t>
      </w:r>
      <w:r w:rsidRPr="00E23121">
        <w:t xml:space="preserve"> Gwendoline Tyzarková.</w:t>
      </w:r>
    </w:p>
    <w:p w:rsidR="00D34DB7" w:rsidRPr="00E23121" w:rsidRDefault="00D34DB7" w:rsidP="00E23121">
      <w:pPr>
        <w:pStyle w:val="Text"/>
      </w:pPr>
      <w:r w:rsidRPr="00E23121">
        <w:t>„</w:t>
      </w:r>
      <w:r w:rsidR="000251E4" w:rsidRPr="00E23121">
        <w:t>Pamatuju se na ni,</w:t>
      </w:r>
      <w:r w:rsidRPr="00E23121">
        <w:t>“</w:t>
      </w:r>
      <w:r w:rsidR="000251E4" w:rsidRPr="00E23121">
        <w:t xml:space="preserve"> řekl. </w:t>
      </w:r>
      <w:r w:rsidRPr="00E23121">
        <w:t>„</w:t>
      </w:r>
      <w:r w:rsidR="000251E4" w:rsidRPr="00E23121">
        <w:t>Marianne ji měla ráda, já ale ne. Naháněla mi strach.</w:t>
      </w:r>
      <w:r w:rsidR="00345E5C" w:rsidRPr="00E23121">
        <w:t xml:space="preserve"> Z</w:t>
      </w:r>
      <w:r w:rsidR="00345E5C">
        <w:t> </w:t>
      </w:r>
      <w:r w:rsidR="000251E4" w:rsidRPr="00E23121">
        <w:t xml:space="preserve">nějakého důvodu jsem </w:t>
      </w:r>
      <w:r w:rsidR="0084338D" w:rsidRPr="00E23121">
        <w:t>si ji</w:t>
      </w:r>
      <w:r w:rsidR="000251E4" w:rsidRPr="00E23121">
        <w:t xml:space="preserve"> pletl</w:t>
      </w:r>
      <w:r w:rsidR="00345E5C" w:rsidRPr="00E23121">
        <w:t xml:space="preserve"> s</w:t>
      </w:r>
      <w:r w:rsidR="00345E5C">
        <w:t> </w:t>
      </w:r>
      <w:r w:rsidR="000251E4" w:rsidRPr="00E23121">
        <w:t>Cru</w:t>
      </w:r>
      <w:r w:rsidRPr="00E23121">
        <w:t>el</w:t>
      </w:r>
      <w:r w:rsidR="000251E4" w:rsidRPr="00E23121">
        <w:t xml:space="preserve">lou de Ville ze </w:t>
      </w:r>
      <w:r w:rsidR="009635E8">
        <w:rPr>
          <w:i/>
        </w:rPr>
        <w:t>101 dalmatinů</w:t>
      </w:r>
      <w:r w:rsidR="000251E4" w:rsidRPr="00E23121">
        <w:rPr>
          <w:i/>
        </w:rPr>
        <w:t xml:space="preserve">. </w:t>
      </w:r>
      <w:r w:rsidR="000251E4" w:rsidRPr="00E23121">
        <w:t>Dokonce jsem si myslel, že si ze mě chce udělat kožich.</w:t>
      </w:r>
      <w:r w:rsidRPr="00E23121">
        <w:t>“</w:t>
      </w:r>
    </w:p>
    <w:p w:rsidR="00D34DB7" w:rsidRPr="00E23121" w:rsidRDefault="00D34DB7" w:rsidP="00E23121">
      <w:pPr>
        <w:pStyle w:val="Text"/>
        <w:jc w:val="left"/>
      </w:pPr>
      <w:r w:rsidRPr="00E23121">
        <w:t>„</w:t>
      </w:r>
      <w:r w:rsidR="000251E4" w:rsidRPr="00E23121">
        <w:t xml:space="preserve">Takže komu patří ten vůz </w:t>
      </w:r>
      <w:r w:rsidR="0084338D" w:rsidRPr="00E23121">
        <w:t>teď</w:t>
      </w:r>
      <w:r w:rsidR="000251E4" w:rsidRPr="00E23121">
        <w:t>?</w:t>
      </w:r>
      <w:r w:rsidRPr="00E23121">
        <w:t>“</w:t>
      </w:r>
      <w:r w:rsidR="000251E4" w:rsidRPr="00E23121">
        <w:t xml:space="preserve"> zeptala jsem se.</w:t>
      </w:r>
    </w:p>
    <w:p w:rsidR="00D34DB7" w:rsidRPr="00E23121" w:rsidRDefault="009635E8" w:rsidP="00E23121">
      <w:pPr>
        <w:pStyle w:val="Text"/>
        <w:jc w:val="left"/>
      </w:pPr>
      <w:r>
        <w:lastRenderedPageBreak/>
        <w:t>„Asi jí</w:t>
      </w:r>
      <w:r w:rsidR="000251E4" w:rsidRPr="00E23121">
        <w:t>.</w:t>
      </w:r>
      <w:r w:rsidR="00D34DB7" w:rsidRPr="00E23121">
        <w:t>“</w:t>
      </w:r>
    </w:p>
    <w:p w:rsidR="00D34DB7" w:rsidRPr="00E23121" w:rsidRDefault="00D34DB7" w:rsidP="00E23121">
      <w:pPr>
        <w:pStyle w:val="Text"/>
      </w:pPr>
      <w:r w:rsidRPr="00E23121">
        <w:t>„</w:t>
      </w:r>
      <w:r w:rsidR="000251E4" w:rsidRPr="00E23121">
        <w:t>Vaše matka říkala, že je mrtvá. Možná by tady to auto mělo zůstat prozatím stát.</w:t>
      </w:r>
      <w:r w:rsidRPr="00E23121">
        <w:t>“</w:t>
      </w:r>
    </w:p>
    <w:p w:rsidR="00D34DB7" w:rsidRPr="00E23121" w:rsidRDefault="000251E4" w:rsidP="00E23121">
      <w:pPr>
        <w:pStyle w:val="Text"/>
      </w:pPr>
      <w:r w:rsidRPr="00E23121">
        <w:t>Navrhl, ať dám inzerát do novin,</w:t>
      </w:r>
      <w:r w:rsidR="00345E5C" w:rsidRPr="00E23121">
        <w:t xml:space="preserve"> a</w:t>
      </w:r>
      <w:r w:rsidR="00345E5C">
        <w:t> </w:t>
      </w:r>
      <w:r w:rsidRPr="00E23121">
        <w:t>já do jedněch zavolala</w:t>
      </w:r>
      <w:r w:rsidR="00345E5C" w:rsidRPr="00E23121">
        <w:t xml:space="preserve"> a</w:t>
      </w:r>
      <w:r w:rsidR="00345E5C">
        <w:t> </w:t>
      </w:r>
      <w:r w:rsidRPr="00E23121">
        <w:t>zeptala se, co by to stálo. Řekli</w:t>
      </w:r>
      <w:r w:rsidR="00674ED7">
        <w:t>,</w:t>
      </w:r>
      <w:r w:rsidRPr="00E23121">
        <w:t xml:space="preserve"> že čty</w:t>
      </w:r>
      <w:r w:rsidR="009635E8">
        <w:t>řicet padesát liber. Takové pení</w:t>
      </w:r>
      <w:r w:rsidRPr="00E23121">
        <w:t>ze jsem neměla,</w:t>
      </w:r>
      <w:r w:rsidR="00345E5C" w:rsidRPr="00E23121">
        <w:t xml:space="preserve"> s</w:t>
      </w:r>
      <w:r w:rsidR="00345E5C">
        <w:t> </w:t>
      </w:r>
      <w:r w:rsidRPr="00E23121">
        <w:t>penězi jsem na tom byla špatně,</w:t>
      </w:r>
      <w:r w:rsidR="00345E5C" w:rsidRPr="00E23121">
        <w:t xml:space="preserve"> a</w:t>
      </w:r>
      <w:r w:rsidR="00345E5C">
        <w:t> </w:t>
      </w:r>
      <w:r w:rsidRPr="00E23121">
        <w:t>stejně se dalo čekat, že se nikdo na inzerát neozve. Hodně jsem ale na Gildu myslela. Byla to pro mě ta</w:t>
      </w:r>
      <w:r w:rsidR="00CC5AD8" w:rsidRPr="00E23121">
        <w:t>ké</w:t>
      </w:r>
      <w:r w:rsidR="00A858B4">
        <w:t xml:space="preserve"> své</w:t>
      </w:r>
      <w:r w:rsidRPr="00E23121">
        <w:t xml:space="preserve">ho druhu hra, ne </w:t>
      </w:r>
      <w:r w:rsidR="00C86E96">
        <w:t>na to Jak zabí</w:t>
      </w:r>
      <w:r w:rsidRPr="00E23121">
        <w:t>t Gildu, ale Jak udržet Gildu naživu, abych si odvedla myšlenky jinam.</w:t>
      </w:r>
    </w:p>
    <w:p w:rsidR="00D34DB7" w:rsidRPr="00E23121" w:rsidRDefault="000251E4" w:rsidP="006E0555">
      <w:pPr>
        <w:pStyle w:val="Text"/>
      </w:pPr>
      <w:r w:rsidRPr="00E23121">
        <w:t>Což se samozřejmě tak docela nedalo. Když někoho milujete</w:t>
      </w:r>
      <w:r w:rsidR="00345E5C" w:rsidRPr="00E23121">
        <w:t xml:space="preserve"> a</w:t>
      </w:r>
      <w:r w:rsidR="00345E5C">
        <w:t> </w:t>
      </w:r>
      <w:r w:rsidRPr="00E23121">
        <w:t>ztratíte ho tak, jako já milovala</w:t>
      </w:r>
      <w:r w:rsidR="00345E5C" w:rsidRPr="00E23121">
        <w:t xml:space="preserve"> a</w:t>
      </w:r>
      <w:r w:rsidR="00345E5C">
        <w:t> </w:t>
      </w:r>
      <w:r w:rsidRPr="00E23121">
        <w:t>ztratila Neda,</w:t>
      </w:r>
      <w:r w:rsidR="00E652BE">
        <w:t xml:space="preserve"> není </w:t>
      </w:r>
      <w:r w:rsidRPr="00E23121">
        <w:t>to jenom láska</w:t>
      </w:r>
      <w:r w:rsidR="00345E5C" w:rsidRPr="00E23121">
        <w:t xml:space="preserve"> a</w:t>
      </w:r>
      <w:r w:rsidR="00345E5C">
        <w:t> </w:t>
      </w:r>
      <w:r w:rsidRPr="00E23121">
        <w:t>smutek, které vám naplňuji mysl, ale hrozná hořkost</w:t>
      </w:r>
      <w:r w:rsidR="00345E5C">
        <w:t xml:space="preserve"> a </w:t>
      </w:r>
      <w:r w:rsidR="00AF6D64">
        <w:t>zášť. Určitá dotěrnost, lepší</w:t>
      </w:r>
      <w:r w:rsidRPr="00E23121">
        <w:t xml:space="preserve"> pojmenování možná bude pocit uraženosti</w:t>
      </w:r>
      <w:r w:rsidR="00345E5C" w:rsidRPr="00E23121">
        <w:t xml:space="preserve"> a</w:t>
      </w:r>
      <w:r w:rsidR="00345E5C">
        <w:t> </w:t>
      </w:r>
      <w:r w:rsidRPr="00E23121">
        <w:t xml:space="preserve">zostuzení, že vás mohl někdo takhle podvést, tak oklamat, navykládat vám takové lži, tolik vás ponížit. Neboť jestli jsem svého času tvrdila, že mi Ned dodal svojí láskou sebevědomí, co to se mnou provedlo, když jsem poznala, že mě nikdy nemiloval? Jenom mě využil, </w:t>
      </w:r>
      <w:r w:rsidR="006E0555">
        <w:t xml:space="preserve">aby mohl živit tu svoji chorobu, </w:t>
      </w:r>
      <w:r w:rsidRPr="00E23121">
        <w:t>kvůli které chce, aby ho ženy milovaly. Jakékoli ženy, dokud jsou pěkné na pohled</w:t>
      </w:r>
      <w:r w:rsidR="00345E5C" w:rsidRPr="00E23121">
        <w:t xml:space="preserve"> a</w:t>
      </w:r>
      <w:r w:rsidR="00345E5C">
        <w:t> </w:t>
      </w:r>
      <w:r w:rsidR="00C26CFA">
        <w:t>mladé, dokud mu opakují</w:t>
      </w:r>
      <w:r w:rsidRPr="00E23121">
        <w:t>, že ho milují,</w:t>
      </w:r>
      <w:r w:rsidR="00345E5C" w:rsidRPr="00E23121">
        <w:t xml:space="preserve"> a</w:t>
      </w:r>
      <w:r w:rsidR="00345E5C">
        <w:t> </w:t>
      </w:r>
      <w:r w:rsidRPr="00E23121">
        <w:t xml:space="preserve">poslouchají, když </w:t>
      </w:r>
      <w:r w:rsidR="00674ED7">
        <w:t>říká toté</w:t>
      </w:r>
      <w:r w:rsidRPr="00E23121">
        <w:t>ž on jim. Všechno to, co máti říkala</w:t>
      </w:r>
      <w:r w:rsidR="00345E5C" w:rsidRPr="00E23121">
        <w:t xml:space="preserve"> a</w:t>
      </w:r>
      <w:r w:rsidR="00345E5C">
        <w:t> </w:t>
      </w:r>
      <w:r w:rsidRPr="00E23121">
        <w:t>Philippa naznačovala, že mě chce jenom kvůli mému tělu, kvůli tomu, jak vypadám, byla pravda.</w:t>
      </w:r>
      <w:r w:rsidR="00345E5C" w:rsidRPr="00E23121">
        <w:t xml:space="preserve"> A</w:t>
      </w:r>
      <w:r w:rsidR="00345E5C">
        <w:t> </w:t>
      </w:r>
      <w:r w:rsidRPr="00E23121">
        <w:t>pokud neříkaly nic</w:t>
      </w:r>
      <w:r w:rsidR="00345E5C">
        <w:t xml:space="preserve"> o </w:t>
      </w:r>
      <w:r w:rsidR="000B204D">
        <w:t>tom, že je to fetišista lásky</w:t>
      </w:r>
      <w:r w:rsidRPr="00E23121">
        <w:t>, tak proto, že netušily, že někdo takový může existovat.</w:t>
      </w:r>
    </w:p>
    <w:p w:rsidR="00D34DB7" w:rsidRPr="00E23121" w:rsidRDefault="000251E4" w:rsidP="00E23121">
      <w:pPr>
        <w:pStyle w:val="Text"/>
      </w:pPr>
      <w:r w:rsidRPr="00E23121">
        <w:t>Takže pokud jsem se neměla zbláznit nebo zhroutit, potřebovala jsem něco</w:t>
      </w:r>
      <w:r w:rsidR="00A858B4">
        <w:t xml:space="preserve"> jiné</w:t>
      </w:r>
      <w:r w:rsidRPr="00E23121">
        <w:t>ho, čím se budu</w:t>
      </w:r>
      <w:r w:rsidR="00345E5C" w:rsidRPr="00E23121">
        <w:t xml:space="preserve"> v</w:t>
      </w:r>
      <w:r w:rsidR="00345E5C">
        <w:t> </w:t>
      </w:r>
      <w:r w:rsidRPr="00E23121">
        <w:t>myšlenkách zaobírat. Bylo to jako bych si vytvořila</w:t>
      </w:r>
      <w:r w:rsidR="00345E5C" w:rsidRPr="00E23121">
        <w:t xml:space="preserve"> v</w:t>
      </w:r>
      <w:r w:rsidR="00345E5C">
        <w:t> </w:t>
      </w:r>
      <w:r w:rsidRPr="00E23121">
        <w:t>mozku nějaký přepínač.</w:t>
      </w:r>
      <w:r w:rsidR="001E0F7F">
        <w:t xml:space="preserve"> Když</w:t>
      </w:r>
      <w:r w:rsidRPr="00E23121">
        <w:t xml:space="preserve"> jsem začala </w:t>
      </w:r>
      <w:r w:rsidR="000B204D">
        <w:t>mysl</w:t>
      </w:r>
      <w:r w:rsidRPr="00E23121">
        <w:t>et na Neda, přepnula jsem na Gildu. Nebo tak to aspoň mělo být. Vždycky to nefungovalo, nebo to fungovalo chvilku</w:t>
      </w:r>
      <w:r w:rsidR="00345E5C" w:rsidRPr="00E23121">
        <w:t xml:space="preserve"> a</w:t>
      </w:r>
      <w:r w:rsidR="00345E5C">
        <w:t> </w:t>
      </w:r>
      <w:r w:rsidRPr="00E23121">
        <w:t>potom Ned</w:t>
      </w:r>
      <w:r w:rsidR="00345E5C" w:rsidRPr="00E23121">
        <w:t xml:space="preserve"> a</w:t>
      </w:r>
      <w:r w:rsidR="00345E5C">
        <w:t> </w:t>
      </w:r>
      <w:r w:rsidRPr="00E23121">
        <w:t>to, co udělal, neposlechlo ten spínač, vrátilo se</w:t>
      </w:r>
      <w:r w:rsidR="00345E5C" w:rsidRPr="00E23121">
        <w:t xml:space="preserve"> a</w:t>
      </w:r>
      <w:r w:rsidR="00345E5C">
        <w:t> </w:t>
      </w:r>
      <w:r w:rsidRPr="00E23121">
        <w:t>přehlušilo všechno ostatní.</w:t>
      </w:r>
    </w:p>
    <w:p w:rsidR="00D34DB7" w:rsidRPr="00E23121" w:rsidRDefault="000B7DBA" w:rsidP="00E23121">
      <w:pPr>
        <w:pStyle w:val="Text"/>
      </w:pPr>
      <w:r w:rsidRPr="00E23121">
        <w:t>Kdy</w:t>
      </w:r>
      <w:r w:rsidR="000251E4" w:rsidRPr="00E23121">
        <w:t>ž</w:t>
      </w:r>
      <w:r w:rsidRPr="00E23121">
        <w:t xml:space="preserve"> </w:t>
      </w:r>
      <w:r w:rsidR="000251E4" w:rsidRPr="00E23121">
        <w:t>jsem ale byla naladěná na</w:t>
      </w:r>
      <w:r w:rsidR="00674ED7">
        <w:t xml:space="preserve"> kmitočet Gilda, jak by mohli ří</w:t>
      </w:r>
      <w:r w:rsidR="000251E4" w:rsidRPr="00E23121">
        <w:t>ct ti technicky zaměření, přemýšlela jsem</w:t>
      </w:r>
      <w:r w:rsidR="00345E5C" w:rsidRPr="00E23121">
        <w:t xml:space="preserve"> o</w:t>
      </w:r>
      <w:r w:rsidR="00345E5C">
        <w:t> </w:t>
      </w:r>
      <w:r w:rsidR="000251E4" w:rsidRPr="00E23121">
        <w:t>tom, jestli neopustila Alana kvůli jinému muži, jak někteří tvrdili,</w:t>
      </w:r>
      <w:r w:rsidR="00345E5C" w:rsidRPr="00E23121">
        <w:t xml:space="preserve"> a</w:t>
      </w:r>
      <w:r w:rsidR="00345E5C">
        <w:t> </w:t>
      </w:r>
      <w:r w:rsidR="000251E4" w:rsidRPr="00E23121">
        <w:t>čím víc jsem</w:t>
      </w:r>
      <w:r w:rsidR="00345E5C" w:rsidRPr="00E23121">
        <w:t xml:space="preserve"> o</w:t>
      </w:r>
      <w:r w:rsidR="00345E5C">
        <w:t> </w:t>
      </w:r>
      <w:r w:rsidR="000251E4" w:rsidRPr="00E23121">
        <w:t>tom přemýšlela, tím mi to připadalo podivnější. Neboť Stella se nikdy nezmínila</w:t>
      </w:r>
      <w:r w:rsidR="00345E5C" w:rsidRPr="00E23121">
        <w:t xml:space="preserve"> o</w:t>
      </w:r>
      <w:r w:rsidR="00345E5C">
        <w:t> </w:t>
      </w:r>
      <w:r w:rsidR="000251E4" w:rsidRPr="00E23121">
        <w:t>žádném jiném muži</w:t>
      </w:r>
      <w:r w:rsidR="00345E5C" w:rsidRPr="00E23121">
        <w:t xml:space="preserve"> v</w:t>
      </w:r>
      <w:r w:rsidR="00345E5C">
        <w:t> </w:t>
      </w:r>
      <w:r w:rsidR="000251E4" w:rsidRPr="00E23121">
        <w:t xml:space="preserve">Gildině životě kromě všeobecných </w:t>
      </w:r>
      <w:r w:rsidR="000251E4" w:rsidRPr="00E23121">
        <w:lastRenderedPageBreak/>
        <w:t>obdivovatelů. Objevil se najednou nějaký muž</w:t>
      </w:r>
      <w:r w:rsidR="00345E5C" w:rsidRPr="00E23121">
        <w:t xml:space="preserve"> a</w:t>
      </w:r>
      <w:r w:rsidR="00345E5C">
        <w:t> </w:t>
      </w:r>
      <w:r w:rsidR="000251E4" w:rsidRPr="00E23121">
        <w:t>odvedl ji pryč? Staly se podivnější věci, ale nějak jsem tomu nedokázala uvěřit.</w:t>
      </w:r>
      <w:r w:rsidR="00345E5C" w:rsidRPr="00E23121">
        <w:t xml:space="preserve"> A</w:t>
      </w:r>
      <w:r w:rsidR="00345E5C">
        <w:t> </w:t>
      </w:r>
      <w:r w:rsidR="000251E4" w:rsidRPr="00E23121">
        <w:t>kdyby odjela</w:t>
      </w:r>
      <w:r w:rsidR="00345E5C" w:rsidRPr="00E23121">
        <w:t xml:space="preserve"> s</w:t>
      </w:r>
      <w:r w:rsidR="00345E5C">
        <w:t> </w:t>
      </w:r>
      <w:r w:rsidR="000251E4" w:rsidRPr="00E23121">
        <w:t>milencem do Francie, jistě by to bylo přesně to, co si Stella</w:t>
      </w:r>
      <w:r w:rsidR="00345E5C" w:rsidRPr="00E23121">
        <w:t xml:space="preserve"> s</w:t>
      </w:r>
      <w:r w:rsidR="00345E5C">
        <w:t> </w:t>
      </w:r>
      <w:r w:rsidR="000251E4" w:rsidRPr="00E23121">
        <w:t>Alanem přáli.</w:t>
      </w:r>
      <w:r w:rsidR="00345E5C" w:rsidRPr="00E23121">
        <w:t xml:space="preserve"> V</w:t>
      </w:r>
      <w:r w:rsidR="00345E5C">
        <w:t> </w:t>
      </w:r>
      <w:r w:rsidR="000251E4" w:rsidRPr="00E23121">
        <w:t>takovém případě by nebyly žádné problémy</w:t>
      </w:r>
      <w:r w:rsidR="00345E5C" w:rsidRPr="00E23121">
        <w:t xml:space="preserve"> s</w:t>
      </w:r>
      <w:r w:rsidR="00345E5C">
        <w:t> </w:t>
      </w:r>
      <w:r w:rsidR="000251E4" w:rsidRPr="00E23121">
        <w:t>rozvodem,</w:t>
      </w:r>
      <w:r w:rsidR="00345E5C" w:rsidRPr="00E23121">
        <w:t xml:space="preserve"> a</w:t>
      </w:r>
      <w:r w:rsidR="00345E5C">
        <w:t> </w:t>
      </w:r>
      <w:r w:rsidR="000251E4" w:rsidRPr="00E23121">
        <w:t>kdyby žili spolu. Gilda by nepředstavovala žádnou hrozbu. Nakonec by se vzali.</w:t>
      </w:r>
    </w:p>
    <w:p w:rsidR="00D34DB7" w:rsidRPr="00E23121" w:rsidRDefault="000251E4" w:rsidP="00E23121">
      <w:pPr>
        <w:pStyle w:val="Text"/>
      </w:pPr>
      <w:r w:rsidRPr="00E23121">
        <w:t>Nejenže</w:t>
      </w:r>
      <w:r w:rsidR="00345E5C" w:rsidRPr="00E23121">
        <w:t xml:space="preserve"> k</w:t>
      </w:r>
      <w:r w:rsidR="00345E5C">
        <w:t> </w:t>
      </w:r>
      <w:r w:rsidRPr="00E23121">
        <w:t>tomu nedošlo, ale Stella se</w:t>
      </w:r>
      <w:r w:rsidR="00345E5C" w:rsidRPr="00E23121">
        <w:t xml:space="preserve"> s</w:t>
      </w:r>
      <w:r w:rsidR="00345E5C">
        <w:t> </w:t>
      </w:r>
      <w:r w:rsidRPr="00E23121">
        <w:t>Alanem přestala vídat. Marianne říkala, že matčina deprese, nechuť řídit vůz, to, že všechno</w:t>
      </w:r>
      <w:r w:rsidR="00345E5C" w:rsidRPr="00E23121">
        <w:t xml:space="preserve"> v</w:t>
      </w:r>
      <w:r w:rsidR="00345E5C">
        <w:t> </w:t>
      </w:r>
      <w:r w:rsidRPr="00E23121">
        <w:t>domácnosti předala Aagot, nějak začalo na podzim roku 1970. Vypadá to, jako by se</w:t>
      </w:r>
      <w:r w:rsidR="00345E5C" w:rsidRPr="00E23121">
        <w:t xml:space="preserve"> s</w:t>
      </w:r>
      <w:r w:rsidR="00345E5C">
        <w:t> </w:t>
      </w:r>
      <w:r w:rsidRPr="00E23121">
        <w:t>Alanem rozešla</w:t>
      </w:r>
      <w:r w:rsidR="00345E5C" w:rsidRPr="00E23121">
        <w:t xml:space="preserve"> v</w:t>
      </w:r>
      <w:r w:rsidR="00345E5C">
        <w:t> </w:t>
      </w:r>
      <w:r w:rsidR="00CC5AD8" w:rsidRPr="00E23121">
        <w:t>lé</w:t>
      </w:r>
      <w:r w:rsidRPr="00E23121">
        <w:t>tě, dokonce</w:t>
      </w:r>
      <w:r w:rsidR="00345E5C" w:rsidRPr="00E23121">
        <w:t xml:space="preserve"> v</w:t>
      </w:r>
      <w:r w:rsidR="00345E5C">
        <w:t> </w:t>
      </w:r>
      <w:r w:rsidRPr="00E23121">
        <w:t>srpnu, což byla doba, kdy, jak mi původně řek</w:t>
      </w:r>
      <w:r w:rsidR="00A27784">
        <w:t>la. Gilda zemřela. Bylo mi jasné</w:t>
      </w:r>
      <w:r w:rsidRPr="00E23121">
        <w:t>, že její sklíčenost neměla co dělat</w:t>
      </w:r>
      <w:r w:rsidR="00345E5C" w:rsidRPr="00E23121">
        <w:t xml:space="preserve"> s</w:t>
      </w:r>
      <w:r w:rsidR="00345E5C">
        <w:t> </w:t>
      </w:r>
      <w:r w:rsidRPr="00E23121">
        <w:t>Rexem, ale datovala se od jejího rozchodu</w:t>
      </w:r>
      <w:r w:rsidR="00345E5C" w:rsidRPr="00E23121">
        <w:t xml:space="preserve"> s</w:t>
      </w:r>
      <w:r w:rsidR="00345E5C">
        <w:t> </w:t>
      </w:r>
      <w:r w:rsidRPr="00E23121">
        <w:t>Alanem.</w:t>
      </w:r>
    </w:p>
    <w:p w:rsidR="00D34DB7" w:rsidRPr="00E23121" w:rsidRDefault="000251E4" w:rsidP="006E0555">
      <w:pPr>
        <w:pStyle w:val="Text"/>
      </w:pPr>
      <w:r w:rsidRPr="00E23121">
        <w:t>Kde ale vězela Gilda? Je mrtvá, řekla Stella.</w:t>
      </w:r>
      <w:r w:rsidR="00345E5C" w:rsidRPr="00E23121">
        <w:t xml:space="preserve"> O</w:t>
      </w:r>
      <w:r w:rsidR="00345E5C">
        <w:t> </w:t>
      </w:r>
      <w:r w:rsidRPr="00E23121">
        <w:t>její smrti neexistoval žádný záznam. Dokázala jsem připadnout jen na</w:t>
      </w:r>
      <w:r w:rsidR="00A27784">
        <w:t xml:space="preserve"> </w:t>
      </w:r>
      <w:r w:rsidRPr="00E23121">
        <w:t>jedno, co se mohlo stát</w:t>
      </w:r>
      <w:r w:rsidR="00674ED7">
        <w:t>. Ležela jsem</w:t>
      </w:r>
      <w:r w:rsidR="00345E5C">
        <w:t xml:space="preserve"> v </w:t>
      </w:r>
      <w:r w:rsidR="00674ED7">
        <w:t>posteli ve větší</w:t>
      </w:r>
      <w:r w:rsidRPr="00E23121">
        <w:t>m ze zadních pokojů</w:t>
      </w:r>
      <w:r w:rsidR="00345E5C" w:rsidRPr="00E23121">
        <w:t xml:space="preserve"> v</w:t>
      </w:r>
      <w:r w:rsidR="00345E5C">
        <w:t> </w:t>
      </w:r>
      <w:r w:rsidRPr="00E23121">
        <w:t>Molucce, spala jsem, ale najednou jsem se bez zvláštní příčiny probudila, moje první bdělá myšlenka patřila Nedovi, tak jako vždycky, přestože se modlím, aby tomu tak nebylo napořád. Přepnula jsem na kmitočet Gilda</w:t>
      </w:r>
      <w:r w:rsidR="00345E5C" w:rsidRPr="00E23121">
        <w:t xml:space="preserve"> a</w:t>
      </w:r>
      <w:r w:rsidR="00345E5C">
        <w:t> </w:t>
      </w:r>
      <w:r w:rsidRPr="00E23121">
        <w:t>okamžitě jsem si vybavila Stellina poslední slova:</w:t>
      </w:r>
      <w:r w:rsidR="00345E5C" w:rsidRPr="00E23121">
        <w:t xml:space="preserve"> </w:t>
      </w:r>
      <w:r w:rsidR="00345E5C">
        <w:rPr>
          <w:i/>
        </w:rPr>
        <w:t>V</w:t>
      </w:r>
      <w:r w:rsidR="00345E5C">
        <w:t> </w:t>
      </w:r>
      <w:r w:rsidR="00674ED7">
        <w:rPr>
          <w:i/>
        </w:rPr>
        <w:t>domě ani na zahradě nic není</w:t>
      </w:r>
      <w:r w:rsidRPr="00E23121">
        <w:rPr>
          <w:i/>
        </w:rPr>
        <w:t xml:space="preserve">. </w:t>
      </w:r>
      <w:r w:rsidR="00674ED7">
        <w:t>Předtí</w:t>
      </w:r>
      <w:r w:rsidRPr="00E23121">
        <w:t>m byla ta slova bezobsažná, ale teď už ne. Jejich význam na mě vyskočil, průzračný jako křišťál.</w:t>
      </w:r>
    </w:p>
    <w:p w:rsidR="00345E5C" w:rsidRPr="00E23121" w:rsidRDefault="000251E4" w:rsidP="00E23121">
      <w:pPr>
        <w:pStyle w:val="Text"/>
      </w:pPr>
      <w:r w:rsidRPr="00E23121">
        <w:t>To už bylo jaro</w:t>
      </w:r>
      <w:r w:rsidR="00345E5C" w:rsidRPr="00E23121">
        <w:t xml:space="preserve"> a</w:t>
      </w:r>
      <w:r w:rsidR="00345E5C">
        <w:t> </w:t>
      </w:r>
      <w:r w:rsidRPr="00E23121">
        <w:t>brzy se dělalo světlo. Vstala jsem</w:t>
      </w:r>
      <w:r w:rsidR="00345E5C" w:rsidRPr="00E23121">
        <w:t xml:space="preserve"> a</w:t>
      </w:r>
      <w:r w:rsidR="00345E5C">
        <w:t> </w:t>
      </w:r>
      <w:r w:rsidRPr="00E23121">
        <w:t>vyhlédla oknem přes slatinu. Stromy</w:t>
      </w:r>
      <w:r w:rsidR="00345E5C" w:rsidRPr="00E23121">
        <w:t xml:space="preserve"> a</w:t>
      </w:r>
      <w:r w:rsidR="00345E5C">
        <w:t> </w:t>
      </w:r>
      <w:r w:rsidRPr="00E23121">
        <w:t>křoviny se ještě nezelenaly, byly však nazlátle</w:t>
      </w:r>
      <w:r w:rsidR="00674ED7">
        <w:t xml:space="preserve"> hnědé novými pupeny, haluze sví</w:t>
      </w:r>
      <w:r w:rsidRPr="00E23121">
        <w:t>dy se šarlatově č</w:t>
      </w:r>
      <w:r w:rsidR="00A27784">
        <w:t>ervenaly, vrby byly světle žluté</w:t>
      </w:r>
      <w:r w:rsidRPr="00E23121">
        <w:t>. Na slatině leželo nezems</w:t>
      </w:r>
      <w:r w:rsidR="00CC5AD8" w:rsidRPr="00E23121">
        <w:t>ké</w:t>
      </w:r>
      <w:r w:rsidRPr="00E23121">
        <w:t xml:space="preserve"> světlo před východem slunce, modravě perlov</w:t>
      </w:r>
      <w:r w:rsidR="00674ED7">
        <w:t>é světlo svítáni. Spustili první ptáci</w:t>
      </w:r>
      <w:r w:rsidR="00345E5C">
        <w:t xml:space="preserve"> a </w:t>
      </w:r>
      <w:r w:rsidR="00674ED7">
        <w:t>znělo to spí</w:t>
      </w:r>
      <w:r w:rsidRPr="00E23121">
        <w:t xml:space="preserve">š jako rozhovor než jako zpěv. Vracela jsem se pohledem zpátky, až jsem pohlédla dolů do zahrady, neboť to už byla zahrada, ne víc houština nerozlišitelná od slatiny, která se tam za </w:t>
      </w:r>
      <w:r w:rsidR="00CC5AD8" w:rsidRPr="00E23121">
        <w:t>lé</w:t>
      </w:r>
      <w:r w:rsidRPr="00E23121">
        <w:t>ta vkradla</w:t>
      </w:r>
      <w:r w:rsidR="00345E5C" w:rsidRPr="00E23121">
        <w:t xml:space="preserve"> a</w:t>
      </w:r>
      <w:r w:rsidR="00345E5C">
        <w:t> </w:t>
      </w:r>
      <w:r w:rsidRPr="00E23121">
        <w:t>objala ji. Od prvního víkendu, co jsem tam začala bydlet, jsem na zahradě pracovala, čistila ji, překapávala, osazovala. To také byl způsob, jak nemyslet na Neda.</w:t>
      </w:r>
    </w:p>
    <w:p w:rsidR="00D34DB7" w:rsidRPr="00E23121" w:rsidRDefault="00345E5C" w:rsidP="00E23121">
      <w:pPr>
        <w:pStyle w:val="Text"/>
      </w:pPr>
      <w:r w:rsidRPr="00E23121">
        <w:t>V</w:t>
      </w:r>
      <w:r>
        <w:t> </w:t>
      </w:r>
      <w:r w:rsidR="000251E4" w:rsidRPr="00E23121">
        <w:t>březnu to byla znovu zahrada,</w:t>
      </w:r>
      <w:r w:rsidRPr="00E23121">
        <w:t xml:space="preserve"> s</w:t>
      </w:r>
      <w:r>
        <w:t> </w:t>
      </w:r>
      <w:r w:rsidR="000251E4" w:rsidRPr="00E23121">
        <w:t>trávníkem, jak se sluší</w:t>
      </w:r>
      <w:r w:rsidRPr="00E23121">
        <w:t xml:space="preserve"> a</w:t>
      </w:r>
      <w:r>
        <w:t> </w:t>
      </w:r>
      <w:r w:rsidR="000251E4" w:rsidRPr="00E23121">
        <w:t>patří, květinovými záhony</w:t>
      </w:r>
      <w:r w:rsidRPr="00E23121">
        <w:t xml:space="preserve"> a</w:t>
      </w:r>
      <w:r>
        <w:t> </w:t>
      </w:r>
      <w:r w:rsidR="000251E4" w:rsidRPr="00E23121">
        <w:t xml:space="preserve">cestičkou. Pochopila jsem, co znamenala </w:t>
      </w:r>
      <w:r w:rsidR="000251E4" w:rsidRPr="00E23121">
        <w:lastRenderedPageBreak/>
        <w:t>Stellina sl</w:t>
      </w:r>
      <w:r w:rsidR="00674ED7">
        <w:t>ova: že Gilda je mrtvá, ale její</w:t>
      </w:r>
      <w:r w:rsidR="000251E4" w:rsidRPr="00E23121">
        <w:t xml:space="preserve"> tělo</w:t>
      </w:r>
      <w:r w:rsidR="00E652BE">
        <w:t xml:space="preserve"> není </w:t>
      </w:r>
      <w:r w:rsidR="000251E4" w:rsidRPr="00E23121">
        <w:t>pohřbené tady na zahradě, ani schované někde</w:t>
      </w:r>
      <w:r w:rsidRPr="00E23121">
        <w:t xml:space="preserve"> v</w:t>
      </w:r>
      <w:r>
        <w:t> </w:t>
      </w:r>
      <w:r w:rsidR="000251E4" w:rsidRPr="00E23121">
        <w:t>domě, pod podlahou, vzadu ve skříni. Pokud znamenal ten vzkaz tohle, mohlo to značit jedi</w:t>
      </w:r>
      <w:r w:rsidR="00A27784">
        <w:t>né</w:t>
      </w:r>
      <w:r w:rsidR="00674ED7">
        <w:t>: Proč si Stella myslela, že b</w:t>
      </w:r>
      <w:r w:rsidR="000251E4" w:rsidRPr="00E23121">
        <w:t>ych mohla něco tak neskutečného předpokládat? Že bych si mohla myslet, že Jak zabít Gildu bylo</w:t>
      </w:r>
      <w:r w:rsidR="008475BF">
        <w:t xml:space="preserve"> víc než jen hra? Když</w:t>
      </w:r>
      <w:r w:rsidR="000251E4" w:rsidRPr="00E23121">
        <w:t xml:space="preserve"> umírala, samozřejmě si vzpomněla, že mně zanechala Moluccu,</w:t>
      </w:r>
      <w:r w:rsidRPr="00E23121">
        <w:t xml:space="preserve"> a</w:t>
      </w:r>
      <w:r>
        <w:t> </w:t>
      </w:r>
      <w:r w:rsidR="000251E4" w:rsidRPr="00E23121">
        <w:t>především mě potřebovala ujistit, že tam mohu žít beze strachu.</w:t>
      </w:r>
      <w:r w:rsidRPr="00E23121">
        <w:t xml:space="preserve"> A</w:t>
      </w:r>
      <w:r>
        <w:t> </w:t>
      </w:r>
      <w:r w:rsidR="000251E4" w:rsidRPr="00E23121">
        <w:t>možná bych si jinak představovala pod půdou, na níž jsem rukama pracovala, kosti, nebo něco příšerného, zabaleného</w:t>
      </w:r>
      <w:r w:rsidRPr="00E23121">
        <w:t xml:space="preserve"> a</w:t>
      </w:r>
      <w:r>
        <w:t> </w:t>
      </w:r>
      <w:r w:rsidR="000251E4" w:rsidRPr="00E23121">
        <w:t>strčeného do díry ve sklepě.</w:t>
      </w:r>
    </w:p>
    <w:p w:rsidR="00D34DB7" w:rsidRPr="00E23121" w:rsidRDefault="000251E4" w:rsidP="00E23121">
      <w:pPr>
        <w:pStyle w:val="Text"/>
      </w:pPr>
      <w:r w:rsidRPr="00E23121">
        <w:t>Tím že mě znala, očekávala Stella, že to na mě bude účinkovat ještě hrůzněji, že její dům budu považovat za prokletý</w:t>
      </w:r>
      <w:r w:rsidR="00345E5C" w:rsidRPr="00E23121">
        <w:t xml:space="preserve"> a</w:t>
      </w:r>
      <w:r w:rsidR="00345E5C">
        <w:t> </w:t>
      </w:r>
      <w:r w:rsidRPr="00E23121">
        <w:t>vycítím</w:t>
      </w:r>
      <w:r w:rsidR="00345E5C" w:rsidRPr="00E23121">
        <w:t xml:space="preserve"> v</w:t>
      </w:r>
      <w:r w:rsidR="00345E5C">
        <w:t> </w:t>
      </w:r>
      <w:r w:rsidRPr="00E23121">
        <w:t>něm Gildinu přízračnou přítomnost. Nemohla předvídat budoucnost</w:t>
      </w:r>
      <w:r w:rsidR="00345E5C" w:rsidRPr="00E23121">
        <w:t xml:space="preserve"> a</w:t>
      </w:r>
      <w:r w:rsidR="00345E5C">
        <w:t> </w:t>
      </w:r>
      <w:r w:rsidRPr="00E23121">
        <w:t>porozumět tomu, jak mě opustí moje pověrčivost</w:t>
      </w:r>
      <w:r w:rsidR="00345E5C" w:rsidRPr="00E23121">
        <w:t xml:space="preserve"> a</w:t>
      </w:r>
      <w:r w:rsidR="00345E5C">
        <w:t> </w:t>
      </w:r>
      <w:r w:rsidRPr="00E23121">
        <w:t>spolu</w:t>
      </w:r>
      <w:r w:rsidR="00345E5C" w:rsidRPr="00E23121">
        <w:t xml:space="preserve"> s</w:t>
      </w:r>
      <w:r w:rsidR="00345E5C">
        <w:t> </w:t>
      </w:r>
      <w:r w:rsidRPr="00E23121">
        <w:t>ní všechna ta věkovitá víra</w:t>
      </w:r>
      <w:r w:rsidR="00345E5C" w:rsidRPr="00E23121">
        <w:t xml:space="preserve"> v</w:t>
      </w:r>
      <w:r w:rsidR="00345E5C">
        <w:t> </w:t>
      </w:r>
      <w:r w:rsidR="00423644">
        <w:t>nadpřirozené</w:t>
      </w:r>
      <w:r w:rsidRPr="00E23121">
        <w:t xml:space="preserve"> jevy,</w:t>
      </w:r>
      <w:r w:rsidR="00345E5C" w:rsidRPr="00E23121">
        <w:t xml:space="preserve"> v</w:t>
      </w:r>
      <w:r w:rsidR="00345E5C">
        <w:t> </w:t>
      </w:r>
      <w:r w:rsidRPr="00E23121">
        <w:t>niž jsem vyrostla,</w:t>
      </w:r>
      <w:r w:rsidR="00345E5C" w:rsidRPr="00E23121">
        <w:t xml:space="preserve"> v</w:t>
      </w:r>
      <w:r w:rsidR="00345E5C">
        <w:t> </w:t>
      </w:r>
      <w:r w:rsidRPr="00E23121">
        <w:t>duchy</w:t>
      </w:r>
      <w:r w:rsidR="00345E5C" w:rsidRPr="00E23121">
        <w:t xml:space="preserve"> a</w:t>
      </w:r>
      <w:r w:rsidR="00345E5C">
        <w:t> </w:t>
      </w:r>
      <w:r w:rsidRPr="00E23121">
        <w:t>kouzla, znamení</w:t>
      </w:r>
      <w:r w:rsidR="00345E5C" w:rsidRPr="00E23121">
        <w:t xml:space="preserve"> a</w:t>
      </w:r>
      <w:r w:rsidR="00345E5C">
        <w:t> </w:t>
      </w:r>
      <w:r w:rsidRPr="00E23121">
        <w:t>magii. Neboť všechno vymizelo, nebo jsem to ztratila tak, jako věřící ztrácejí svoji víru. Místo, aby mě chránily, tak jak slibovaly, nechaly mě na holičkách</w:t>
      </w:r>
      <w:r w:rsidR="00345E5C" w:rsidRPr="00E23121">
        <w:t xml:space="preserve"> a</w:t>
      </w:r>
      <w:r w:rsidR="00345E5C">
        <w:t> </w:t>
      </w:r>
      <w:r w:rsidRPr="00E23121">
        <w:t xml:space="preserve">nedostávalo se mi ani křesťanské útěchy, abych si mohla </w:t>
      </w:r>
      <w:r w:rsidR="00DC0461">
        <w:t>říct</w:t>
      </w:r>
      <w:r w:rsidRPr="00E23121">
        <w:t>, co Bůh činí, dobře činí, neboť můj bůh nebyl víc než modré oblečení, s</w:t>
      </w:r>
      <w:r w:rsidR="008475BF">
        <w:t>luníčka sedmitečná</w:t>
      </w:r>
      <w:r w:rsidR="00345E5C">
        <w:t xml:space="preserve"> a </w:t>
      </w:r>
      <w:r w:rsidR="008475BF">
        <w:t>čtyřlístky</w:t>
      </w:r>
      <w:r w:rsidRPr="00E23121">
        <w:t>.</w:t>
      </w:r>
    </w:p>
    <w:p w:rsidR="00D34DB7" w:rsidRPr="00E23121" w:rsidRDefault="000251E4" w:rsidP="00E23121">
      <w:pPr>
        <w:pStyle w:val="Text"/>
      </w:pPr>
      <w:r w:rsidRPr="00E23121">
        <w:t>Avšak později</w:t>
      </w:r>
      <w:r w:rsidR="00345E5C" w:rsidRPr="00E23121">
        <w:t xml:space="preserve"> v</w:t>
      </w:r>
      <w:r w:rsidR="00345E5C">
        <w:t> </w:t>
      </w:r>
      <w:r w:rsidRPr="00E23121">
        <w:t>ten den, nebo možná týden, jsem přece jen prošla Molucc</w:t>
      </w:r>
      <w:r w:rsidR="00674ED7">
        <w:t>u uvnitř</w:t>
      </w:r>
      <w:r w:rsidR="00345E5C">
        <w:t xml:space="preserve"> i </w:t>
      </w:r>
      <w:r w:rsidR="00674ED7">
        <w:t>venku</w:t>
      </w:r>
      <w:r w:rsidR="00345E5C">
        <w:t xml:space="preserve"> a </w:t>
      </w:r>
      <w:r w:rsidR="00674ED7">
        <w:t>hledala stopy</w:t>
      </w:r>
      <w:r w:rsidRPr="00E23121">
        <w:t>, hledala důkaz</w:t>
      </w:r>
      <w:r w:rsidR="00D34DB7" w:rsidRPr="00E23121">
        <w:t>y t</w:t>
      </w:r>
      <w:r w:rsidRPr="00E23121">
        <w:t>oho, co se stalo</w:t>
      </w:r>
      <w:r w:rsidR="00345E5C" w:rsidRPr="00E23121">
        <w:t xml:space="preserve"> s</w:t>
      </w:r>
      <w:r w:rsidR="00345E5C">
        <w:t> </w:t>
      </w:r>
      <w:r w:rsidRPr="00E23121">
        <w:t>Gildou. Ve skříni ještě zůstalo něja</w:t>
      </w:r>
      <w:r w:rsidR="00CC5AD8" w:rsidRPr="00E23121">
        <w:t>ké</w:t>
      </w:r>
      <w:r w:rsidR="00674ED7">
        <w:t xml:space="preserve"> oblečení</w:t>
      </w:r>
      <w:r w:rsidRPr="00E23121">
        <w:t>. Byl to jediný kus nábytku, který jsem neodstěhovala</w:t>
      </w:r>
      <w:r w:rsidR="00345E5C" w:rsidRPr="00E23121">
        <w:t xml:space="preserve"> z</w:t>
      </w:r>
      <w:r w:rsidR="00345E5C">
        <w:t> </w:t>
      </w:r>
      <w:r w:rsidRPr="00E23121">
        <w:t>ložnice, kterou jsme</w:t>
      </w:r>
      <w:r w:rsidR="00345E5C" w:rsidRPr="00E23121">
        <w:t xml:space="preserve"> s</w:t>
      </w:r>
      <w:r w:rsidR="00345E5C">
        <w:t> </w:t>
      </w:r>
      <w:r w:rsidRPr="00E23121">
        <w:t>Nedem používali. Předně</w:t>
      </w:r>
      <w:r w:rsidR="00847B6A">
        <w:t xml:space="preserve"> byl</w:t>
      </w:r>
      <w:r w:rsidRPr="00E23121">
        <w:t>a příliš těžká</w:t>
      </w:r>
      <w:r w:rsidR="00345E5C" w:rsidRPr="00E23121">
        <w:t xml:space="preserve"> a</w:t>
      </w:r>
      <w:r w:rsidR="00345E5C">
        <w:t> </w:t>
      </w:r>
      <w:r w:rsidRPr="00E23121">
        <w:t xml:space="preserve">potom jsem nevěděla, co </w:t>
      </w:r>
      <w:r w:rsidR="000E098A">
        <w:t>bych</w:t>
      </w:r>
      <w:r w:rsidRPr="00E23121">
        <w:t xml:space="preserve"> měla udě</w:t>
      </w:r>
      <w:r w:rsidR="000E098A">
        <w:t>lat se Stelliným oblečením, tedy dvěma župany</w:t>
      </w:r>
      <w:r w:rsidRPr="00E23121">
        <w:t xml:space="preserve">, </w:t>
      </w:r>
      <w:r w:rsidR="000E098A">
        <w:t>letními šaty</w:t>
      </w:r>
      <w:r w:rsidRPr="00E23121">
        <w:t>, těmi krásnými svatebními šat</w:t>
      </w:r>
      <w:r w:rsidR="00674ED7">
        <w:t>y se skvrnami</w:t>
      </w:r>
      <w:r w:rsidR="00345E5C">
        <w:t xml:space="preserve"> a </w:t>
      </w:r>
      <w:r w:rsidR="00674ED7">
        <w:t>šmouhami od sazí</w:t>
      </w:r>
      <w:r w:rsidR="00345E5C" w:rsidRPr="00E23121">
        <w:t xml:space="preserve"> a</w:t>
      </w:r>
      <w:r w:rsidR="00345E5C">
        <w:t> </w:t>
      </w:r>
      <w:r w:rsidRPr="00E23121">
        <w:t>spáleným lemem</w:t>
      </w:r>
      <w:r w:rsidR="00345E5C" w:rsidRPr="00E23121">
        <w:t xml:space="preserve"> a</w:t>
      </w:r>
      <w:r w:rsidR="00345E5C">
        <w:t> </w:t>
      </w:r>
      <w:r w:rsidRPr="00E23121">
        <w:t>tím stříbřitě modrým, velice ženským pláštěm do deště. Prohledala jsem kapsy, ale Stella nebyla žena, která si dává něco do kapes. Ani nebyla</w:t>
      </w:r>
      <w:r w:rsidR="00345E5C" w:rsidRPr="00E23121">
        <w:t xml:space="preserve"> z</w:t>
      </w:r>
      <w:r w:rsidR="00345E5C">
        <w:t> </w:t>
      </w:r>
      <w:r w:rsidRPr="00E23121">
        <w:t>těch, kte</w:t>
      </w:r>
      <w:r w:rsidR="00CC5AD8" w:rsidRPr="00E23121">
        <w:t>ré</w:t>
      </w:r>
      <w:r w:rsidRPr="00E23121">
        <w:t xml:space="preserve"> moc píší, po</w:t>
      </w:r>
      <w:r w:rsidR="00423644">
        <w:t>kud si vyměnili milostné dopisy</w:t>
      </w:r>
      <w:r w:rsidRPr="00E23121">
        <w:t xml:space="preserve"> ti dva, tak jen je přečetli, spálili je.</w:t>
      </w:r>
    </w:p>
    <w:p w:rsidR="00D34DB7" w:rsidRPr="00E23121" w:rsidRDefault="000251E4" w:rsidP="00E23121">
      <w:pPr>
        <w:pStyle w:val="Text"/>
      </w:pPr>
      <w:r w:rsidRPr="00E23121">
        <w:t>Prolistovala jsem všechny knihy, ale našla jsem jenom jeden l</w:t>
      </w:r>
      <w:r w:rsidR="000E098A">
        <w:t>ist papíru vložený mezi stránky</w:t>
      </w:r>
      <w:r w:rsidRPr="00E23121">
        <w:t>, mezi vakát</w:t>
      </w:r>
      <w:r w:rsidR="00345E5C" w:rsidRPr="00E23121">
        <w:t xml:space="preserve"> a</w:t>
      </w:r>
      <w:r w:rsidR="00345E5C">
        <w:t> </w:t>
      </w:r>
      <w:r w:rsidRPr="00E23121">
        <w:t xml:space="preserve">přebal </w:t>
      </w:r>
      <w:r w:rsidRPr="00E23121">
        <w:rPr>
          <w:i/>
        </w:rPr>
        <w:t>Figarova velkého dobrodružství.</w:t>
      </w:r>
      <w:r w:rsidR="00847B6A">
        <w:rPr>
          <w:i/>
        </w:rPr>
        <w:t xml:space="preserve"> </w:t>
      </w:r>
      <w:r w:rsidR="00847B6A" w:rsidRPr="00423644">
        <w:t>Byl</w:t>
      </w:r>
      <w:r w:rsidRPr="00E23121">
        <w:t xml:space="preserve"> to seznam nákupu</w:t>
      </w:r>
      <w:r w:rsidR="00345E5C" w:rsidRPr="00E23121">
        <w:t xml:space="preserve"> a</w:t>
      </w:r>
      <w:r w:rsidR="00345E5C">
        <w:t> </w:t>
      </w:r>
      <w:r w:rsidRPr="00E23121">
        <w:t xml:space="preserve">rukopis mohl patřit Stelle stejně jako Alanovi. To jsem se nemohla nijak dovědět. </w:t>
      </w:r>
      <w:r w:rsidRPr="00E23121">
        <w:rPr>
          <w:i/>
        </w:rPr>
        <w:t xml:space="preserve">Obálky, </w:t>
      </w:r>
      <w:r w:rsidRPr="00E23121">
        <w:rPr>
          <w:i/>
        </w:rPr>
        <w:lastRenderedPageBreak/>
        <w:t xml:space="preserve">zápalky, gin, </w:t>
      </w:r>
      <w:r w:rsidRPr="00E23121">
        <w:t>napsal některý</w:t>
      </w:r>
      <w:r w:rsidR="00345E5C" w:rsidRPr="00E23121">
        <w:t xml:space="preserve"> z</w:t>
      </w:r>
      <w:r w:rsidR="00345E5C">
        <w:t> </w:t>
      </w:r>
      <w:r w:rsidRPr="00E23121">
        <w:t xml:space="preserve">nich, </w:t>
      </w:r>
      <w:r w:rsidRPr="00E23121">
        <w:rPr>
          <w:i/>
        </w:rPr>
        <w:t xml:space="preserve">rajčata, hlávkový salát, Jehněčí kotlety, Weetabix. </w:t>
      </w:r>
      <w:r w:rsidRPr="00E23121">
        <w:t>To mě nezajímalo, ale ta dětská knížka ano. Už jsem zapomněla, jak</w:t>
      </w:r>
      <w:r w:rsidR="00847B6A">
        <w:t xml:space="preserve"> byl</w:t>
      </w:r>
      <w:r w:rsidR="000E098A">
        <w:t>y kresby</w:t>
      </w:r>
      <w:r w:rsidR="00674ED7">
        <w:t xml:space="preserve"> Alana </w:t>
      </w:r>
      <w:r w:rsidR="007F6155">
        <w:t>Tyzark</w:t>
      </w:r>
      <w:r w:rsidR="00423644">
        <w:t>a líbezné</w:t>
      </w:r>
      <w:r w:rsidR="00674ED7">
        <w:t>.</w:t>
      </w:r>
      <w:r w:rsidR="00345E5C">
        <w:t xml:space="preserve"> O </w:t>
      </w:r>
      <w:r w:rsidR="00674ED7">
        <w:t>umění</w:t>
      </w:r>
      <w:r w:rsidRPr="00E23121">
        <w:t xml:space="preserve"> nevím nic</w:t>
      </w:r>
      <w:r w:rsidR="00345E5C" w:rsidRPr="00E23121">
        <w:t xml:space="preserve"> a</w:t>
      </w:r>
      <w:r w:rsidR="00345E5C">
        <w:t> </w:t>
      </w:r>
      <w:r w:rsidR="00345E5C" w:rsidRPr="00E23121">
        <w:t>z</w:t>
      </w:r>
      <w:r w:rsidR="00345E5C">
        <w:t> </w:t>
      </w:r>
      <w:r w:rsidRPr="00E23121">
        <w:t>technického hlediska to nemůžu posoudit, ale připadaly mi jako ty nejhezčí fotografie, ja</w:t>
      </w:r>
      <w:r w:rsidR="00CC5AD8" w:rsidRPr="00E23121">
        <w:t>ké</w:t>
      </w:r>
      <w:r w:rsidRPr="00E23121">
        <w:t xml:space="preserve"> si dovedete představit,</w:t>
      </w:r>
      <w:r w:rsidR="00345E5C" w:rsidRPr="00E23121">
        <w:t xml:space="preserve"> a</w:t>
      </w:r>
      <w:r w:rsidR="00345E5C">
        <w:t> </w:t>
      </w:r>
      <w:r w:rsidRPr="00E23121">
        <w:t>přece měly ještě něco navíc, ušlechtilost ducha, kterou nedokáže fotoaparát dodat, barvu</w:t>
      </w:r>
      <w:r w:rsidR="00345E5C" w:rsidRPr="00E23121">
        <w:t xml:space="preserve"> a</w:t>
      </w:r>
      <w:r w:rsidR="00345E5C">
        <w:t> </w:t>
      </w:r>
      <w:r w:rsidRPr="00E23121">
        <w:t>charakter hezčí než co</w:t>
      </w:r>
      <w:r w:rsidR="00A858B4">
        <w:t xml:space="preserve"> jiné</w:t>
      </w:r>
      <w:r w:rsidRPr="00E23121">
        <w:t>ho.</w:t>
      </w:r>
      <w:r w:rsidR="00345E5C" w:rsidRPr="00E23121">
        <w:t xml:space="preserve"> A</w:t>
      </w:r>
      <w:r w:rsidR="00345E5C">
        <w:t> </w:t>
      </w:r>
      <w:r w:rsidRPr="00E23121">
        <w:t>já si pomyslela, že muž, který dokázal tohle nakreslit, tak něžně</w:t>
      </w:r>
      <w:r w:rsidR="00345E5C" w:rsidRPr="00E23121">
        <w:t xml:space="preserve"> a</w:t>
      </w:r>
      <w:r w:rsidR="00345E5C">
        <w:t> </w:t>
      </w:r>
      <w:r w:rsidRPr="00E23121">
        <w:t>půvabně,</w:t>
      </w:r>
      <w:r w:rsidR="00345E5C" w:rsidRPr="00E23121">
        <w:t xml:space="preserve"> a</w:t>
      </w:r>
      <w:r w:rsidR="00345E5C">
        <w:t> </w:t>
      </w:r>
      <w:r w:rsidRPr="00E23121">
        <w:t>moje Stella, která byla vtělená jemnost, by nikdy nemohli</w:t>
      </w:r>
      <w:r w:rsidR="00674ED7">
        <w:t xml:space="preserve"> provést tu strašlivou věc,</w:t>
      </w:r>
      <w:r w:rsidR="00345E5C">
        <w:t xml:space="preserve"> z </w:t>
      </w:r>
      <w:r w:rsidR="00674ED7">
        <w:t>ní</w:t>
      </w:r>
      <w:r w:rsidRPr="00E23121">
        <w:t>ž je někdy</w:t>
      </w:r>
      <w:r w:rsidR="000E098A">
        <w:t xml:space="preserve"> podezírám, nebyli by se dokázal</w:t>
      </w:r>
      <w:r w:rsidRPr="00E23121">
        <w:t>i dopustit vůbec ničeho hrozného.</w:t>
      </w:r>
    </w:p>
    <w:p w:rsidR="00D34DB7" w:rsidRPr="00E23121" w:rsidRDefault="00D34DB7" w:rsidP="00E23121">
      <w:pPr>
        <w:pStyle w:val="Text"/>
      </w:pPr>
    </w:p>
    <w:p w:rsidR="00D34DB7" w:rsidRPr="00E23121" w:rsidRDefault="000251E4" w:rsidP="00E23121">
      <w:pPr>
        <w:pStyle w:val="Text"/>
      </w:pPr>
      <w:r w:rsidRPr="00E23121">
        <w:t>Začala jsem si myslet, že udržuji památku na Gildu naživu jen proto, abych se rozptýlila,</w:t>
      </w:r>
      <w:r w:rsidR="00345E5C" w:rsidRPr="00E23121">
        <w:t xml:space="preserve"> a</w:t>
      </w:r>
      <w:r w:rsidR="00345E5C">
        <w:t> </w:t>
      </w:r>
      <w:r w:rsidRPr="00E23121">
        <w:t>že přišel čas</w:t>
      </w:r>
      <w:r w:rsidR="000E098A">
        <w:t xml:space="preserve"> ji pohřbít, protože možná nikdy</w:t>
      </w:r>
      <w:r w:rsidRPr="00E23121">
        <w:t xml:space="preserve"> vlastně pohřbená</w:t>
      </w:r>
      <w:r w:rsidR="009658FD">
        <w:t xml:space="preserve"> nebyl</w:t>
      </w:r>
      <w:r w:rsidRPr="00E23121">
        <w:t>a. Potom, nějaký čas po mých třiatřicátých narozeninách</w:t>
      </w:r>
      <w:r w:rsidR="00345E5C" w:rsidRPr="00E23121">
        <w:t xml:space="preserve"> v</w:t>
      </w:r>
      <w:r w:rsidR="00345E5C">
        <w:t> </w:t>
      </w:r>
      <w:r w:rsidRPr="00E23121">
        <w:t>dubnu</w:t>
      </w:r>
      <w:r w:rsidR="00345E5C" w:rsidRPr="00E23121">
        <w:t xml:space="preserve"> a</w:t>
      </w:r>
      <w:r w:rsidR="00345E5C">
        <w:t> </w:t>
      </w:r>
      <w:r w:rsidR="00674ED7">
        <w:t>Richardových tř</w:t>
      </w:r>
      <w:r w:rsidRPr="00E23121">
        <w:t>i</w:t>
      </w:r>
      <w:r w:rsidR="00D34DB7" w:rsidRPr="00E23121">
        <w:t>at</w:t>
      </w:r>
      <w:r w:rsidRPr="00E23121">
        <w:t>řicetinách, kte</w:t>
      </w:r>
      <w:r w:rsidR="00CC5AD8" w:rsidRPr="00E23121">
        <w:t>ré</w:t>
      </w:r>
      <w:r w:rsidRPr="00E23121">
        <w:t xml:space="preserve"> měl</w:t>
      </w:r>
      <w:r w:rsidR="00345E5C" w:rsidRPr="00E23121">
        <w:t xml:space="preserve"> o</w:t>
      </w:r>
      <w:r w:rsidR="00345E5C">
        <w:t> </w:t>
      </w:r>
      <w:r w:rsidRPr="00E23121">
        <w:t>deset dní dřív než já,</w:t>
      </w:r>
      <w:r w:rsidR="00345E5C">
        <w:t> </w:t>
      </w:r>
      <w:r w:rsidR="00345E5C" w:rsidRPr="00E23121">
        <w:t>–</w:t>
      </w:r>
      <w:r w:rsidR="00345E5C">
        <w:t> </w:t>
      </w:r>
      <w:r w:rsidRPr="00E23121">
        <w:t>mě vzal Richard na večeři, abychom ty naše narozeniny oslavili</w:t>
      </w:r>
      <w:r w:rsidR="00345E5C">
        <w:t> </w:t>
      </w:r>
      <w:r w:rsidR="00345E5C" w:rsidRPr="00E23121">
        <w:t>–</w:t>
      </w:r>
      <w:r w:rsidR="00345E5C">
        <w:t> </w:t>
      </w:r>
      <w:r w:rsidRPr="00E23121">
        <w:t>a já prohlížela</w:t>
      </w:r>
      <w:r w:rsidR="00345E5C" w:rsidRPr="00E23121">
        <w:t xml:space="preserve"> v</w:t>
      </w:r>
      <w:r w:rsidR="00345E5C">
        <w:t> </w:t>
      </w:r>
      <w:r w:rsidRPr="00E23121">
        <w:t xml:space="preserve">novinách </w:t>
      </w:r>
      <w:r w:rsidR="00674ED7">
        <w:t>televizní</w:t>
      </w:r>
      <w:r w:rsidRPr="00E23121">
        <w:t xml:space="preserve"> programy</w:t>
      </w:r>
      <w:r w:rsidR="00345E5C" w:rsidRPr="00E23121">
        <w:t xml:space="preserve"> a</w:t>
      </w:r>
      <w:r w:rsidR="00345E5C">
        <w:t> </w:t>
      </w:r>
      <w:r w:rsidRPr="00E23121">
        <w:t>uviděla jsem Nedovo</w:t>
      </w:r>
      <w:r w:rsidR="00345E5C" w:rsidRPr="00E23121">
        <w:t xml:space="preserve"> a</w:t>
      </w:r>
      <w:r w:rsidR="00345E5C">
        <w:t> </w:t>
      </w:r>
      <w:r w:rsidRPr="00E23121">
        <w:t xml:space="preserve">Gildino </w:t>
      </w:r>
      <w:r w:rsidR="00E42590">
        <w:t>jmén</w:t>
      </w:r>
      <w:r w:rsidRPr="00E23121">
        <w:t>o vedle sebe.</w:t>
      </w:r>
    </w:p>
    <w:p w:rsidR="00D34DB7" w:rsidRPr="00E23121" w:rsidRDefault="00C719D6" w:rsidP="006E0555">
      <w:pPr>
        <w:pStyle w:val="Text"/>
      </w:pPr>
      <w:r>
        <w:t>To spojení</w:t>
      </w:r>
      <w:r w:rsidR="000251E4" w:rsidRPr="00E23121">
        <w:t xml:space="preserve"> mě poděsilo. Připadalo mi, že je</w:t>
      </w:r>
      <w:r w:rsidR="00345E5C" w:rsidRPr="00E23121">
        <w:t xml:space="preserve"> v</w:t>
      </w:r>
      <w:r w:rsidR="00345E5C">
        <w:t> </w:t>
      </w:r>
      <w:r w:rsidR="000251E4" w:rsidRPr="00E23121">
        <w:t>tom něco ďábelského, přestože jsem se vzdala všech pověr</w:t>
      </w:r>
      <w:r w:rsidR="00345E5C" w:rsidRPr="00E23121">
        <w:t xml:space="preserve"> a</w:t>
      </w:r>
      <w:r w:rsidR="00345E5C">
        <w:t> </w:t>
      </w:r>
      <w:r w:rsidR="000251E4" w:rsidRPr="00E23121">
        <w:t>okultních znamení.</w:t>
      </w:r>
      <w:r w:rsidR="00345E5C" w:rsidRPr="00E23121">
        <w:t xml:space="preserve"> A</w:t>
      </w:r>
      <w:r w:rsidR="00345E5C">
        <w:t> </w:t>
      </w:r>
      <w:r>
        <w:t>nebylo mi jasné</w:t>
      </w:r>
      <w:r w:rsidR="000251E4" w:rsidRPr="00E23121">
        <w:t>, co by to tak mohlo být, tenhle pořad oznamova</w:t>
      </w:r>
      <w:r>
        <w:t>ný jako cesta po stopách filmové</w:t>
      </w:r>
      <w:r w:rsidR="000251E4" w:rsidRPr="00E23121">
        <w:t xml:space="preserve"> hvězdy, která se přímo vypařila. Jak se to mohl dozvědět? Pokud to byl, jak se tady naznačovalo, Nedův vlastní nápad, kde</w:t>
      </w:r>
      <w:r w:rsidR="00345E5C" w:rsidRPr="00E23121">
        <w:t xml:space="preserve"> k</w:t>
      </w:r>
      <w:r w:rsidR="00345E5C">
        <w:t> </w:t>
      </w:r>
      <w:r w:rsidR="000251E4" w:rsidRPr="00E23121">
        <w:t>němu přišel,</w:t>
      </w:r>
      <w:r w:rsidR="00345E5C" w:rsidRPr="00E23121">
        <w:t xml:space="preserve"> a</w:t>
      </w:r>
      <w:r w:rsidR="00345E5C">
        <w:t> </w:t>
      </w:r>
      <w:r w:rsidR="000251E4" w:rsidRPr="00E23121">
        <w:t>co ho na tom přitahuje? Pak jsem si vzpomněla. To já. Měl to ode mě. Jednou,</w:t>
      </w:r>
      <w:r w:rsidR="00345E5C" w:rsidRPr="00E23121">
        <w:t xml:space="preserve"> v</w:t>
      </w:r>
      <w:r w:rsidR="00345E5C">
        <w:t> </w:t>
      </w:r>
      <w:r w:rsidR="000251E4" w:rsidRPr="00E23121">
        <w:t>tomto domě, za chladného veče</w:t>
      </w:r>
      <w:r w:rsidR="000E098A">
        <w:t>ra lásky</w:t>
      </w:r>
      <w:r w:rsidR="00345E5C">
        <w:t xml:space="preserve"> a </w:t>
      </w:r>
      <w:r w:rsidR="000E098A">
        <w:t>ledových rukou</w:t>
      </w:r>
      <w:r w:rsidR="00345E5C">
        <w:t xml:space="preserve"> a </w:t>
      </w:r>
      <w:r w:rsidR="000E098A">
        <w:t>husí</w:t>
      </w:r>
      <w:r w:rsidR="000251E4" w:rsidRPr="00E23121">
        <w:t xml:space="preserve"> kůže, mi vyprávěl</w:t>
      </w:r>
      <w:r w:rsidR="00345E5C" w:rsidRPr="00E23121">
        <w:t xml:space="preserve"> o</w:t>
      </w:r>
      <w:r w:rsidR="00345E5C">
        <w:t> </w:t>
      </w:r>
      <w:r w:rsidR="000251E4" w:rsidRPr="00E23121">
        <w:t>průzkumu, který pro mě dělal,</w:t>
      </w:r>
      <w:r w:rsidR="00345E5C" w:rsidRPr="00E23121">
        <w:t xml:space="preserve"> a</w:t>
      </w:r>
      <w:r w:rsidR="00345E5C">
        <w:t> </w:t>
      </w:r>
      <w:r w:rsidR="000251E4" w:rsidRPr="00E23121">
        <w:t>použil obrat, který je názve</w:t>
      </w:r>
      <w:r w:rsidR="000E098A">
        <w:t>m filmu, co já vím možná</w:t>
      </w:r>
      <w:r w:rsidR="00345E5C">
        <w:t xml:space="preserve"> i </w:t>
      </w:r>
      <w:r w:rsidR="000E098A">
        <w:t>knihy</w:t>
      </w:r>
      <w:r w:rsidR="000251E4" w:rsidRPr="00E23121">
        <w:t>, který si vypůjčil pro název</w:t>
      </w:r>
      <w:r w:rsidR="00A858B4">
        <w:t xml:space="preserve"> své</w:t>
      </w:r>
      <w:r w:rsidR="000251E4" w:rsidRPr="00E23121">
        <w:t xml:space="preserve">ho pořadu: </w:t>
      </w:r>
      <w:r w:rsidR="00674ED7">
        <w:rPr>
          <w:i/>
        </w:rPr>
        <w:t>Zmizení staré dám</w:t>
      </w:r>
      <w:r w:rsidR="000251E4" w:rsidRPr="00E23121">
        <w:rPr>
          <w:i/>
        </w:rPr>
        <w:t>y.</w:t>
      </w:r>
    </w:p>
    <w:p w:rsidR="00D34DB7" w:rsidRPr="00E23121" w:rsidRDefault="000251E4" w:rsidP="00E23121">
      <w:pPr>
        <w:pStyle w:val="Text"/>
      </w:pPr>
      <w:r w:rsidRPr="00E23121">
        <w:t>Dívala jsem se na to. Jak jsem říkala, ne</w:t>
      </w:r>
      <w:r w:rsidR="000B7DBA" w:rsidRPr="00E23121">
        <w:t>chala jsem televizi Mikeovi. Kdy</w:t>
      </w:r>
      <w:r w:rsidRPr="00E23121">
        <w:t>ž</w:t>
      </w:r>
      <w:r w:rsidR="000B7DBA" w:rsidRPr="00E23121">
        <w:t xml:space="preserve"> </w:t>
      </w:r>
      <w:r w:rsidRPr="00E23121">
        <w:t>jsem se chtěla na něco podívat, zašla jsem</w:t>
      </w:r>
      <w:r w:rsidR="00345E5C" w:rsidRPr="00E23121">
        <w:t xml:space="preserve"> k</w:t>
      </w:r>
      <w:r w:rsidR="00345E5C">
        <w:t> </w:t>
      </w:r>
      <w:r w:rsidRPr="00E23121">
        <w:t>Philippě nebo Janis. Toho večera jsem viděla</w:t>
      </w:r>
      <w:r w:rsidR="00345E5C" w:rsidRPr="00E23121">
        <w:t xml:space="preserve"> v</w:t>
      </w:r>
      <w:r w:rsidR="00345E5C">
        <w:t> </w:t>
      </w:r>
      <w:r w:rsidRPr="00E23121">
        <w:t>tom, že nemám televizi, výmluvu, a</w:t>
      </w:r>
      <w:r w:rsidR="000E098A">
        <w:t>bych</w:t>
      </w:r>
      <w:r w:rsidRPr="00E23121">
        <w:t xml:space="preserve"> se na Nedův pořad nedívala, ale nedokázala jsem to, nedokázala jsem po celý den myslet na nic</w:t>
      </w:r>
      <w:r w:rsidR="00A858B4">
        <w:t xml:space="preserve"> jiné</w:t>
      </w:r>
      <w:r w:rsidRPr="00E23121">
        <w:t xml:space="preserve">ho, po celou dobu, </w:t>
      </w:r>
      <w:r w:rsidRPr="00E23121">
        <w:lastRenderedPageBreak/>
        <w:t>kdy jsem koupala Arthura, stříhala Tommymu nehty</w:t>
      </w:r>
      <w:r w:rsidR="00345E5C" w:rsidRPr="00E23121">
        <w:t xml:space="preserve"> a</w:t>
      </w:r>
      <w:r w:rsidR="00345E5C">
        <w:t> </w:t>
      </w:r>
      <w:r w:rsidRPr="00E23121">
        <w:t xml:space="preserve">předčítala </w:t>
      </w:r>
      <w:r w:rsidR="002F7A2B">
        <w:t>Gracii</w:t>
      </w:r>
      <w:r w:rsidRPr="00E23121">
        <w:t xml:space="preserve">, jsem na ten pořad myslela. Ne kvůli Gildě, nebo jenom maličko </w:t>
      </w:r>
      <w:r w:rsidR="000E098A">
        <w:t>kvůli ní. Důvod, proč jsem se tí</w:t>
      </w:r>
      <w:r w:rsidRPr="00E23121">
        <w:t>m tolik zaobírala, je dost patetický. Napadlo mě, že je to příležitost uvidět Neda. Myslela jsem, že by mohl sám dělat rozhovory nebo</w:t>
      </w:r>
      <w:r w:rsidR="00C719D6">
        <w:t xml:space="preserve"> </w:t>
      </w:r>
      <w:r w:rsidRPr="00E23121">
        <w:t>je uvádět nebo komentovat. Dokonce</w:t>
      </w:r>
      <w:r w:rsidR="00345E5C" w:rsidRPr="00E23121">
        <w:t xml:space="preserve"> i</w:t>
      </w:r>
      <w:r w:rsidR="00345E5C">
        <w:t> </w:t>
      </w:r>
      <w:r w:rsidRPr="00E23121">
        <w:t>Ned, jak dělá hlasový doprovod,</w:t>
      </w:r>
      <w:r w:rsidR="0041594E" w:rsidRPr="00E23121">
        <w:t xml:space="preserve"> by </w:t>
      </w:r>
      <w:r w:rsidR="000E098A">
        <w:t>mi stačil, jen abych znovu usly</w:t>
      </w:r>
      <w:r w:rsidRPr="00E23121">
        <w:t>šela jeho hlas.</w:t>
      </w:r>
    </w:p>
    <w:p w:rsidR="00D34DB7" w:rsidRPr="00E23121" w:rsidRDefault="00C719D6" w:rsidP="00E23121">
      <w:pPr>
        <w:pStyle w:val="Text"/>
      </w:pPr>
      <w:r>
        <w:t>Bylo to hloupé, viďte. Hloupé</w:t>
      </w:r>
      <w:r w:rsidR="00345E5C" w:rsidRPr="00E23121">
        <w:t xml:space="preserve"> a</w:t>
      </w:r>
      <w:r w:rsidR="00345E5C">
        <w:t> </w:t>
      </w:r>
      <w:r w:rsidR="000251E4" w:rsidRPr="00E23121">
        <w:t>patetické, chtít ho uvidět</w:t>
      </w:r>
      <w:r w:rsidR="00345E5C" w:rsidRPr="00E23121">
        <w:t xml:space="preserve"> a</w:t>
      </w:r>
      <w:r w:rsidR="00345E5C">
        <w:t> </w:t>
      </w:r>
      <w:r w:rsidR="000251E4" w:rsidRPr="00E23121">
        <w:t>uslyšet po tom, co mi udělal. Opakovala jsem si to celý den, vzdorovala tomu, nebudu se na to dívat, vyháněla jsem si to</w:t>
      </w:r>
      <w:r w:rsidR="00345E5C" w:rsidRPr="00E23121">
        <w:t xml:space="preserve"> z</w:t>
      </w:r>
      <w:r w:rsidR="00345E5C">
        <w:t> </w:t>
      </w:r>
      <w:r w:rsidR="000251E4" w:rsidRPr="00E23121">
        <w:t>hlavy, přepnula jsem na Gildu. Potíž byla</w:t>
      </w:r>
      <w:r w:rsidR="00345E5C" w:rsidRPr="00E23121">
        <w:t xml:space="preserve"> v</w:t>
      </w:r>
      <w:r w:rsidR="00345E5C">
        <w:t> </w:t>
      </w:r>
      <w:r w:rsidR="000251E4" w:rsidRPr="00E23121">
        <w:t>tom, že</w:t>
      </w:r>
      <w:r w:rsidR="0041594E" w:rsidRPr="00E23121">
        <w:t xml:space="preserve"> když jsem</w:t>
      </w:r>
      <w:r w:rsidR="000251E4" w:rsidRPr="00E23121">
        <w:t xml:space="preserve"> to udělala, znovu mě to přivedlo</w:t>
      </w:r>
      <w:r w:rsidR="00345E5C" w:rsidRPr="00E23121">
        <w:t xml:space="preserve"> k</w:t>
      </w:r>
      <w:r w:rsidR="00345E5C">
        <w:t> </w:t>
      </w:r>
      <w:r w:rsidR="000251E4" w:rsidRPr="00E23121">
        <w:t>tomu poř</w:t>
      </w:r>
      <w:r w:rsidR="000E098A">
        <w:t>adu, protože byl stejně tak její</w:t>
      </w:r>
      <w:r w:rsidR="000251E4" w:rsidRPr="00E23121">
        <w:t>, jako jeho. Takže nakonec jsem to vzdala, zavolala Philippě</w:t>
      </w:r>
      <w:r w:rsidR="00345E5C" w:rsidRPr="00E23121">
        <w:t xml:space="preserve"> a</w:t>
      </w:r>
      <w:r w:rsidR="00345E5C">
        <w:t> </w:t>
      </w:r>
      <w:r w:rsidR="000251E4" w:rsidRPr="00E23121">
        <w:t>zep</w:t>
      </w:r>
      <w:r w:rsidR="00B21B24">
        <w:t>tala se, jestli bych mohla přijí</w:t>
      </w:r>
      <w:r w:rsidR="000251E4" w:rsidRPr="00E23121">
        <w:t>t</w:t>
      </w:r>
      <w:r w:rsidR="00345E5C" w:rsidRPr="00E23121">
        <w:t xml:space="preserve"> a</w:t>
      </w:r>
      <w:r w:rsidR="00345E5C">
        <w:t> </w:t>
      </w:r>
      <w:r w:rsidR="000251E4" w:rsidRPr="00E23121">
        <w:t>dívat se</w:t>
      </w:r>
      <w:r w:rsidR="00345E5C" w:rsidRPr="00E23121">
        <w:t xml:space="preserve"> s</w:t>
      </w:r>
      <w:r w:rsidR="00345E5C">
        <w:t> </w:t>
      </w:r>
      <w:r w:rsidR="000251E4" w:rsidRPr="00E23121">
        <w:t>ní. Vybrala jsem si raději ji než Janis, ne proto, že je to moje kamarádka, ale proto, že kdybych šla</w:t>
      </w:r>
      <w:r w:rsidR="00345E5C" w:rsidRPr="00E23121">
        <w:t xml:space="preserve"> k</w:t>
      </w:r>
      <w:r w:rsidR="00345E5C">
        <w:t> </w:t>
      </w:r>
      <w:r w:rsidR="000251E4" w:rsidRPr="00E23121">
        <w:t>Janis, domákla by se toho máma, což jsem nechtěla. Máti byla děsivá,</w:t>
      </w:r>
      <w:r w:rsidR="00345E5C" w:rsidRPr="00E23121">
        <w:t xml:space="preserve"> v</w:t>
      </w:r>
      <w:r w:rsidR="00345E5C">
        <w:t> </w:t>
      </w:r>
      <w:r w:rsidR="000251E4" w:rsidRPr="00E23121">
        <w:t>tom, jak se hněvala na Neda, byla jako lvi</w:t>
      </w:r>
      <w:r w:rsidR="00674ED7">
        <w:t>ce, její</w:t>
      </w:r>
      <w:r w:rsidR="000251E4" w:rsidRPr="00E23121">
        <w:t>muž mláděti někdo krutě ublížil,</w:t>
      </w:r>
      <w:r w:rsidR="00345E5C" w:rsidRPr="00E23121">
        <w:t xml:space="preserve"> a</w:t>
      </w:r>
      <w:r w:rsidR="00345E5C">
        <w:t> </w:t>
      </w:r>
      <w:r w:rsidR="000251E4" w:rsidRPr="00E23121">
        <w:t>mě si podala taky, vynadala mi, že jsem tak pitomá, když mě pořád varovala. Chtěla ho</w:t>
      </w:r>
      <w:r w:rsidR="00345E5C" w:rsidRPr="00E23121">
        <w:t xml:space="preserve"> i</w:t>
      </w:r>
      <w:r w:rsidR="00345E5C">
        <w:t> </w:t>
      </w:r>
      <w:r w:rsidR="000251E4" w:rsidRPr="00E23121">
        <w:t>jeho rodinu očarovat, mělo to něco společného</w:t>
      </w:r>
      <w:r w:rsidR="00345E5C" w:rsidRPr="00E23121">
        <w:t xml:space="preserve"> s</w:t>
      </w:r>
      <w:r w:rsidR="00345E5C">
        <w:t> </w:t>
      </w:r>
      <w:r w:rsidR="000251E4" w:rsidRPr="00E23121">
        <w:t>pěticípou hvězdou nakreslenou uvnitř křídového kr</w:t>
      </w:r>
      <w:r w:rsidR="00D144DA">
        <w:t>uhu. Nezabránil jí</w:t>
      </w:r>
      <w:r w:rsidR="00345E5C" w:rsidRPr="00E23121">
        <w:t xml:space="preserve"> v</w:t>
      </w:r>
      <w:r w:rsidR="00345E5C">
        <w:t> </w:t>
      </w:r>
      <w:r w:rsidR="000251E4" w:rsidRPr="00E23121">
        <w:t>tom můj vztek, ale můj smích, který se najednou změnil</w:t>
      </w:r>
      <w:r w:rsidR="00345E5C" w:rsidRPr="00E23121">
        <w:t xml:space="preserve"> v</w:t>
      </w:r>
      <w:r w:rsidR="00345E5C">
        <w:t> </w:t>
      </w:r>
      <w:r w:rsidR="000251E4" w:rsidRPr="00E23121">
        <w:t>slzy.</w:t>
      </w:r>
    </w:p>
    <w:p w:rsidR="00D34DB7" w:rsidRPr="00E23121" w:rsidRDefault="00674ED7" w:rsidP="006E0555">
      <w:pPr>
        <w:pStyle w:val="Text"/>
      </w:pPr>
      <w:r>
        <w:t>Raději bych se na ten pořad dí</w:t>
      </w:r>
      <w:r w:rsidR="000251E4" w:rsidRPr="00E23121">
        <w:t>vala sama než</w:t>
      </w:r>
      <w:r w:rsidR="00345E5C" w:rsidRPr="00E23121">
        <w:t xml:space="preserve"> v</w:t>
      </w:r>
      <w:r w:rsidR="00345E5C">
        <w:t> </w:t>
      </w:r>
      <w:r w:rsidR="000251E4" w:rsidRPr="00E23121">
        <w:t>Philippině společnosti, než</w:t>
      </w:r>
      <w:r w:rsidR="00345E5C" w:rsidRPr="00E23121">
        <w:t xml:space="preserve"> s</w:t>
      </w:r>
      <w:r w:rsidR="00345E5C">
        <w:t> </w:t>
      </w:r>
      <w:r w:rsidR="000251E4" w:rsidRPr="00E23121">
        <w:t>kýmkoli, ale nemůžete požádat někoho,</w:t>
      </w:r>
      <w:r w:rsidR="00345E5C" w:rsidRPr="00E23121">
        <w:t xml:space="preserve"> u</w:t>
      </w:r>
      <w:r w:rsidR="00345E5C">
        <w:t> </w:t>
      </w:r>
      <w:r w:rsidR="000251E4" w:rsidRPr="00E23121">
        <w:t>něhož jste doma, jestli by mu nevadilo nechat vás</w:t>
      </w:r>
      <w:r w:rsidR="00345E5C" w:rsidRPr="00E23121">
        <w:t xml:space="preserve"> o</w:t>
      </w:r>
      <w:r w:rsidR="00345E5C">
        <w:t> </w:t>
      </w:r>
      <w:r w:rsidR="000251E4" w:rsidRPr="00E23121">
        <w:t>samotě. Pro případ, že by se Ned neobjevil, že by byl jenom</w:t>
      </w:r>
      <w:r w:rsidR="00345E5C" w:rsidRPr="00E23121">
        <w:t xml:space="preserve"> v</w:t>
      </w:r>
      <w:r w:rsidR="00345E5C">
        <w:t> </w:t>
      </w:r>
      <w:r w:rsidR="000251E4" w:rsidRPr="00E23121">
        <w:t>titulcích, pou</w:t>
      </w:r>
      <w:r w:rsidR="00CC5AD8" w:rsidRPr="00E23121">
        <w:t>hé</w:t>
      </w:r>
      <w:r w:rsidR="000251E4" w:rsidRPr="00E23121">
        <w:t xml:space="preserve"> </w:t>
      </w:r>
      <w:r w:rsidR="00E42590">
        <w:t>jmén</w:t>
      </w:r>
      <w:r w:rsidR="000251E4" w:rsidRPr="00E23121">
        <w:t>o, kte</w:t>
      </w:r>
      <w:r w:rsidR="00CC5AD8" w:rsidRPr="00E23121">
        <w:t>ré</w:t>
      </w:r>
      <w:r w:rsidR="00124824">
        <w:t xml:space="preserve"> dělávalo hotové</w:t>
      </w:r>
      <w:r>
        <w:t xml:space="preserve"> zázraky</w:t>
      </w:r>
      <w:r w:rsidR="00345E5C">
        <w:t xml:space="preserve"> a </w:t>
      </w:r>
      <w:r>
        <w:t>nyn</w:t>
      </w:r>
      <w:r w:rsidR="000251E4" w:rsidRPr="00E23121">
        <w:t>í mi působilo bolest</w:t>
      </w:r>
      <w:r w:rsidR="00345E5C" w:rsidRPr="00E23121">
        <w:t xml:space="preserve"> a</w:t>
      </w:r>
      <w:r w:rsidR="00345E5C">
        <w:t> </w:t>
      </w:r>
      <w:r w:rsidR="000251E4" w:rsidRPr="00E23121">
        <w:t>trpké rozpaky. Zpočátku jsem ale nevěděla, jestli se</w:t>
      </w:r>
      <w:r w:rsidR="00345E5C" w:rsidRPr="00E23121">
        <w:t xml:space="preserve"> v</w:t>
      </w:r>
      <w:r w:rsidR="00345E5C">
        <w:t> </w:t>
      </w:r>
      <w:r w:rsidR="000251E4" w:rsidRPr="00E23121">
        <w:t>pořadu objeví nebo ne,</w:t>
      </w:r>
      <w:r w:rsidR="00345E5C" w:rsidRPr="00E23121">
        <w:t xml:space="preserve"> a</w:t>
      </w:r>
      <w:r w:rsidR="00345E5C">
        <w:t> </w:t>
      </w:r>
      <w:r w:rsidR="000251E4" w:rsidRPr="00E23121">
        <w:t>trpěla jsem, byla jsem neklidná</w:t>
      </w:r>
      <w:r w:rsidR="00345E5C" w:rsidRPr="00E23121">
        <w:t xml:space="preserve"> a</w:t>
      </w:r>
      <w:r w:rsidR="00345E5C">
        <w:t> </w:t>
      </w:r>
      <w:r w:rsidR="000251E4" w:rsidRPr="00E23121">
        <w:t>nervózní, říkala jsem si, co si</w:t>
      </w:r>
      <w:r w:rsidR="00345E5C" w:rsidRPr="00E23121">
        <w:t xml:space="preserve"> o</w:t>
      </w:r>
      <w:r w:rsidR="00345E5C">
        <w:t> </w:t>
      </w:r>
      <w:r w:rsidR="000251E4" w:rsidRPr="00E23121">
        <w:t>mně Philippa musí myslet, doufala jsem, že potlačím zalapání po dechu nebo výkřik, pokud se najednou jeho obličej objeví na obrazovce.</w:t>
      </w:r>
    </w:p>
    <w:p w:rsidR="00D34DB7" w:rsidRPr="00E23121" w:rsidRDefault="000251E4" w:rsidP="00E23121">
      <w:pPr>
        <w:pStyle w:val="Text"/>
      </w:pPr>
      <w:r w:rsidRPr="00E23121">
        <w:t xml:space="preserve">To až později, dlouho po tom, </w:t>
      </w:r>
      <w:r w:rsidR="00296989">
        <w:t>kdy</w:t>
      </w:r>
      <w:r w:rsidRPr="00E23121">
        <w:t xml:space="preserve"> všechno sko</w:t>
      </w:r>
      <w:r w:rsidR="00674ED7">
        <w:t>nčilo</w:t>
      </w:r>
      <w:r w:rsidR="00345E5C">
        <w:t xml:space="preserve"> a </w:t>
      </w:r>
      <w:r w:rsidR="00674ED7">
        <w:t>já se vrátila do Moluccy</w:t>
      </w:r>
      <w:r w:rsidRPr="00E23121">
        <w:t>, jsem dokázala přemýšlet</w:t>
      </w:r>
      <w:r w:rsidR="00345E5C" w:rsidRPr="00E23121">
        <w:t xml:space="preserve"> o</w:t>
      </w:r>
      <w:r w:rsidR="00345E5C">
        <w:t> </w:t>
      </w:r>
      <w:r w:rsidRPr="00E23121">
        <w:t>tom, co jsem viděla,</w:t>
      </w:r>
      <w:r w:rsidR="00345E5C" w:rsidRPr="00E23121">
        <w:t xml:space="preserve"> a</w:t>
      </w:r>
      <w:r w:rsidR="00345E5C">
        <w:t> </w:t>
      </w:r>
      <w:r w:rsidRPr="00E23121">
        <w:t xml:space="preserve">zhodnotit to. Ned, či Nedův tým, </w:t>
      </w:r>
      <w:r w:rsidR="001827CD">
        <w:t>začal od toho, že filmové</w:t>
      </w:r>
      <w:r w:rsidR="00674ED7">
        <w:t xml:space="preserve"> hvězdy</w:t>
      </w:r>
      <w:r w:rsidRPr="00E23121">
        <w:t>, kte</w:t>
      </w:r>
      <w:r w:rsidR="00CC5AD8" w:rsidRPr="00E23121">
        <w:t>ré</w:t>
      </w:r>
      <w:r w:rsidR="00674ED7">
        <w:t xml:space="preserve"> byly</w:t>
      </w:r>
      <w:r w:rsidRPr="00E23121">
        <w:t xml:space="preserve"> ikonami</w:t>
      </w:r>
      <w:r w:rsidR="00345E5C">
        <w:t> </w:t>
      </w:r>
      <w:r w:rsidR="00345E5C" w:rsidRPr="00E23121">
        <w:t>–</w:t>
      </w:r>
      <w:r w:rsidR="00345E5C">
        <w:t> </w:t>
      </w:r>
      <w:r w:rsidRPr="00E23121">
        <w:t>myslím, že takhle je nazval, ikony</w:t>
      </w:r>
      <w:r w:rsidR="00345E5C">
        <w:t> </w:t>
      </w:r>
      <w:r w:rsidR="00345E5C" w:rsidRPr="00E23121">
        <w:t>–</w:t>
      </w:r>
      <w:r w:rsidR="00345E5C">
        <w:t> </w:t>
      </w:r>
      <w:r w:rsidRPr="00E23121">
        <w:t xml:space="preserve">dokázaly </w:t>
      </w:r>
      <w:r w:rsidRPr="00E23121">
        <w:lastRenderedPageBreak/>
        <w:t>vymizet</w:t>
      </w:r>
      <w:r w:rsidR="00345E5C" w:rsidRPr="00E23121">
        <w:t xml:space="preserve"> z</w:t>
      </w:r>
      <w:r w:rsidR="00345E5C">
        <w:t> </w:t>
      </w:r>
      <w:r w:rsidRPr="00E23121">
        <w:t>veřejného povědomí mnoh</w:t>
      </w:r>
      <w:r w:rsidR="00674ED7">
        <w:t>em snadněji než jiní slavní lidé</w:t>
      </w:r>
      <w:r w:rsidRPr="00E23121">
        <w:t>. Pokud tou hvězdou nebyla Garbo nebo He</w:t>
      </w:r>
      <w:r w:rsidR="00D34DB7" w:rsidRPr="00E23121">
        <w:t>pb</w:t>
      </w:r>
      <w:r w:rsidRPr="00E23121">
        <w:t>urnová, nebo pokud se</w:t>
      </w:r>
      <w:r w:rsidR="00345E5C" w:rsidRPr="00E23121">
        <w:t xml:space="preserve"> z</w:t>
      </w:r>
      <w:r w:rsidR="00345E5C">
        <w:t> </w:t>
      </w:r>
      <w:r w:rsidRPr="00E23121">
        <w:t>jejích filmů nestaly filmy kultovní, mohla taková filmová hvězda zmizet beze stopy. P</w:t>
      </w:r>
      <w:r w:rsidR="008321D4">
        <w:t>řesně to se stalo Gildě Brentové</w:t>
      </w:r>
      <w:r w:rsidRPr="00E23121">
        <w:t>, rozené Gwendoline Brantová.</w:t>
      </w:r>
    </w:p>
    <w:p w:rsidR="00345E5C" w:rsidRPr="00E23121" w:rsidRDefault="00E42590" w:rsidP="00E23121">
      <w:pPr>
        <w:pStyle w:val="Text"/>
      </w:pPr>
      <w:r>
        <w:t>Jmé</w:t>
      </w:r>
      <w:r w:rsidR="000251E4" w:rsidRPr="00E23121">
        <w:t>no Brantová zní ci</w:t>
      </w:r>
      <w:r w:rsidR="00674ED7">
        <w:t>zorodě, možná německy, což</w:t>
      </w:r>
      <w:r w:rsidR="00345E5C">
        <w:t xml:space="preserve"> v </w:t>
      </w:r>
      <w:r w:rsidR="00674ED7">
        <w:t>oné době nebylo nejlepší</w:t>
      </w:r>
      <w:r w:rsidR="000251E4" w:rsidRPr="00E23121">
        <w:t xml:space="preserve"> doporučení, tak se</w:t>
      </w:r>
      <w:r w:rsidR="00345E5C" w:rsidRPr="00E23121">
        <w:t xml:space="preserve"> z</w:t>
      </w:r>
      <w:r w:rsidR="00345E5C">
        <w:t> </w:t>
      </w:r>
      <w:r w:rsidR="000251E4" w:rsidRPr="00E23121">
        <w:t>ní stala Brentová. Začala si říkat Gilda,</w:t>
      </w:r>
      <w:r w:rsidR="008321D4">
        <w:t xml:space="preserve"> ne podle filmu Rity Hayworthové</w:t>
      </w:r>
      <w:r w:rsidR="000251E4" w:rsidRPr="00E23121">
        <w:t>, jak si mnozí mysleli</w:t>
      </w:r>
      <w:r w:rsidR="00345E5C">
        <w:t> </w:t>
      </w:r>
      <w:r w:rsidR="00345E5C" w:rsidRPr="00E23121">
        <w:t>–</w:t>
      </w:r>
      <w:r w:rsidR="00345E5C">
        <w:t> </w:t>
      </w:r>
      <w:r w:rsidR="000251E4" w:rsidRPr="00E23121">
        <w:t>ten byl natočený až</w:t>
      </w:r>
      <w:r w:rsidR="00345E5C" w:rsidRPr="00E23121">
        <w:t xml:space="preserve"> v</w:t>
      </w:r>
      <w:r w:rsidR="00345E5C">
        <w:t> </w:t>
      </w:r>
      <w:r w:rsidR="000251E4" w:rsidRPr="00E23121">
        <w:t>roce 1946</w:t>
      </w:r>
      <w:r w:rsidR="00345E5C">
        <w:t> </w:t>
      </w:r>
      <w:r w:rsidR="00345E5C" w:rsidRPr="00E23121">
        <w:t>–</w:t>
      </w:r>
      <w:r w:rsidR="00345E5C">
        <w:t> </w:t>
      </w:r>
      <w:r w:rsidR="00674ED7">
        <w:t>ale podle jedné</w:t>
      </w:r>
      <w:r w:rsidR="000251E4" w:rsidRPr="00E23121">
        <w:t xml:space="preserve"> postavy</w:t>
      </w:r>
      <w:r w:rsidR="00345E5C" w:rsidRPr="00E23121">
        <w:t xml:space="preserve"> z</w:t>
      </w:r>
      <w:r w:rsidR="00345E5C">
        <w:t> </w:t>
      </w:r>
      <w:r w:rsidR="000251E4" w:rsidRPr="00E23121">
        <w:t>opery.</w:t>
      </w:r>
    </w:p>
    <w:p w:rsidR="00D34DB7" w:rsidRPr="00E23121" w:rsidRDefault="00345E5C" w:rsidP="00E23121">
      <w:pPr>
        <w:pStyle w:val="Text"/>
      </w:pPr>
      <w:r>
        <w:t>O </w:t>
      </w:r>
      <w:r w:rsidR="00674ED7">
        <w:t>tom jsem něco věděla. První</w:t>
      </w:r>
      <w:r w:rsidR="000251E4" w:rsidRPr="00E23121">
        <w:t>m překvapením pro mě bylo, když komentátor řekl, že Gildin manžel Alan Tyzark je po smrti. Zemřel</w:t>
      </w:r>
      <w:r w:rsidRPr="00E23121">
        <w:t xml:space="preserve"> v</w:t>
      </w:r>
      <w:r>
        <w:t> </w:t>
      </w:r>
      <w:r w:rsidR="00CC5AD8" w:rsidRPr="00E23121">
        <w:t>lé</w:t>
      </w:r>
      <w:r w:rsidR="000251E4" w:rsidRPr="00E23121">
        <w:t>tě předchozího roku ve</w:t>
      </w:r>
      <w:r w:rsidR="00A858B4">
        <w:t xml:space="preserve"> své</w:t>
      </w:r>
      <w:r w:rsidR="000251E4" w:rsidRPr="00E23121">
        <w:t>m domově</w:t>
      </w:r>
      <w:r w:rsidRPr="00E23121">
        <w:t xml:space="preserve"> v</w:t>
      </w:r>
      <w:r>
        <w:t> </w:t>
      </w:r>
      <w:r w:rsidR="000251E4" w:rsidRPr="00E23121">
        <w:t>Tivetshall St. Michael</w:t>
      </w:r>
      <w:r w:rsidRPr="00E23121">
        <w:t xml:space="preserve"> v</w:t>
      </w:r>
      <w:r>
        <w:t> </w:t>
      </w:r>
      <w:r w:rsidR="000251E4" w:rsidRPr="00E23121">
        <w:t xml:space="preserve">Norfolku. Zachvěla jsem se při pomyšlení, že po celá ta </w:t>
      </w:r>
      <w:r w:rsidR="00CC5AD8" w:rsidRPr="00E23121">
        <w:t>lé</w:t>
      </w:r>
      <w:r w:rsidR="000251E4" w:rsidRPr="00E23121">
        <w:t>ta tam pořád žil,</w:t>
      </w:r>
      <w:r w:rsidRPr="00E23121">
        <w:t xml:space="preserve"> a</w:t>
      </w:r>
      <w:r>
        <w:t> </w:t>
      </w:r>
      <w:r w:rsidR="000251E4" w:rsidRPr="00E23121">
        <w:t xml:space="preserve">přesto se se Stellou nikdy nesetkali. Věděla, že je mrtvý? Položila jsem si otázku, jestli mi začala vyprávět svůj příběh právě proto, že </w:t>
      </w:r>
      <w:r w:rsidR="008321D4">
        <w:rPr>
          <w:i/>
        </w:rPr>
        <w:t>věděla, že j</w:t>
      </w:r>
      <w:r w:rsidR="000251E4" w:rsidRPr="00E23121">
        <w:rPr>
          <w:i/>
        </w:rPr>
        <w:t xml:space="preserve">e mrtvý, </w:t>
      </w:r>
      <w:r w:rsidR="000251E4" w:rsidRPr="00E23121">
        <w:t xml:space="preserve">někdo jí </w:t>
      </w:r>
      <w:r w:rsidR="00674ED7">
        <w:t>to řekl, nebo si to přečetla</w:t>
      </w:r>
      <w:r>
        <w:t xml:space="preserve"> v </w:t>
      </w:r>
      <w:r w:rsidR="00674ED7">
        <w:t>úmrtní</w:t>
      </w:r>
      <w:r w:rsidR="000251E4" w:rsidRPr="00E23121">
        <w:t>c</w:t>
      </w:r>
      <w:r w:rsidR="00674ED7">
        <w:t>h oznámeních. Další objev, další</w:t>
      </w:r>
      <w:r w:rsidR="008321D4">
        <w:t xml:space="preserve"> překvapení</w:t>
      </w:r>
      <w:r w:rsidR="000251E4" w:rsidRPr="00E23121">
        <w:t>, chcet</w:t>
      </w:r>
      <w:r w:rsidR="00D34DB7" w:rsidRPr="00E23121">
        <w:t>e-l</w:t>
      </w:r>
      <w:r w:rsidR="00674ED7">
        <w:t>i, bylo, že farma svaté</w:t>
      </w:r>
      <w:r w:rsidR="000251E4" w:rsidRPr="00E23121">
        <w:t>ho Michala je prázdná, nemohla na nikoho</w:t>
      </w:r>
      <w:r w:rsidR="00A858B4">
        <w:t xml:space="preserve"> jiné</w:t>
      </w:r>
      <w:r w:rsidR="008321D4">
        <w:t>ho přejí</w:t>
      </w:r>
      <w:r w:rsidR="000251E4" w:rsidRPr="00E23121">
        <w:t>t ani za předpokladu, že by někdo takový</w:t>
      </w:r>
      <w:r w:rsidR="00847B6A">
        <w:t xml:space="preserve"> byl</w:t>
      </w:r>
      <w:r w:rsidR="000251E4" w:rsidRPr="00E23121">
        <w:t>, nedala se prodat, dokonce ani pronajmout, neboť Gilda Brentová mohla být ještě naživu.</w:t>
      </w:r>
      <w:r w:rsidRPr="00E23121">
        <w:t xml:space="preserve"> V</w:t>
      </w:r>
      <w:r>
        <w:t> </w:t>
      </w:r>
      <w:r w:rsidR="00895A00">
        <w:t>každé</w:t>
      </w:r>
      <w:r w:rsidR="000251E4" w:rsidRPr="00E23121">
        <w:t>m případě neexistoval zápis</w:t>
      </w:r>
      <w:r w:rsidRPr="00E23121">
        <w:t xml:space="preserve"> o</w:t>
      </w:r>
      <w:r>
        <w:t> </w:t>
      </w:r>
      <w:r w:rsidR="000251E4" w:rsidRPr="00E23121">
        <w:t>její smrti, ani</w:t>
      </w:r>
      <w:r w:rsidRPr="00E23121">
        <w:t xml:space="preserve"> v</w:t>
      </w:r>
      <w:r>
        <w:t> </w:t>
      </w:r>
      <w:r w:rsidR="000251E4" w:rsidRPr="00E23121">
        <w:t>této zemi ani ve Francii, kam se údajně uchýlila.</w:t>
      </w:r>
    </w:p>
    <w:p w:rsidR="00D34DB7" w:rsidRPr="00E23121" w:rsidRDefault="000251E4" w:rsidP="00E23121">
      <w:pPr>
        <w:pStyle w:val="Text"/>
      </w:pPr>
      <w:r w:rsidRPr="00E23121">
        <w:t>Její agent se marně pokoušel</w:t>
      </w:r>
      <w:r w:rsidR="00345E5C" w:rsidRPr="00E23121">
        <w:t xml:space="preserve"> s</w:t>
      </w:r>
      <w:r w:rsidR="00345E5C">
        <w:t> </w:t>
      </w:r>
      <w:r w:rsidRPr="00E23121">
        <w:t>ní spojit</w:t>
      </w:r>
      <w:r w:rsidR="00345E5C" w:rsidRPr="00E23121">
        <w:t xml:space="preserve"> v</w:t>
      </w:r>
      <w:r w:rsidR="00345E5C">
        <w:t> </w:t>
      </w:r>
      <w:r w:rsidRPr="00E23121">
        <w:t>roce 1972</w:t>
      </w:r>
      <w:r w:rsidR="00345E5C" w:rsidRPr="00E23121">
        <w:t xml:space="preserve"> a</w:t>
      </w:r>
      <w:r w:rsidR="00345E5C">
        <w:t> </w:t>
      </w:r>
      <w:r w:rsidRPr="00E23121">
        <w:t>potom znovu</w:t>
      </w:r>
      <w:r w:rsidR="00345E5C" w:rsidRPr="00E23121">
        <w:t xml:space="preserve"> v</w:t>
      </w:r>
      <w:r w:rsidR="00345E5C">
        <w:t> </w:t>
      </w:r>
      <w:r w:rsidRPr="00E23121">
        <w:t>roce 1976. Sestřenice</w:t>
      </w:r>
      <w:r w:rsidR="00345E5C" w:rsidRPr="00E23121">
        <w:t xml:space="preserve"> v</w:t>
      </w:r>
      <w:r w:rsidR="00345E5C">
        <w:t> </w:t>
      </w:r>
      <w:r w:rsidRPr="00E23121">
        <w:t>Indii</w:t>
      </w:r>
      <w:r w:rsidR="00345E5C" w:rsidRPr="00E23121">
        <w:t xml:space="preserve"> a</w:t>
      </w:r>
      <w:r w:rsidR="00345E5C">
        <w:t> </w:t>
      </w:r>
      <w:r w:rsidRPr="00E23121">
        <w:t>přítelkyně ve Francii jí během let psaly, ale nedos</w:t>
      </w:r>
      <w:r w:rsidR="00674ED7">
        <w:t>taly žádnou odpověď. Farma svaté</w:t>
      </w:r>
      <w:r w:rsidRPr="00E23121">
        <w:t>ho Michala stála na samotě, nejbližší chalupa byla půl míle po silnici. Komentátor hovořil</w:t>
      </w:r>
      <w:r w:rsidR="00345E5C" w:rsidRPr="00E23121">
        <w:t xml:space="preserve"> s</w:t>
      </w:r>
      <w:r w:rsidR="00345E5C">
        <w:t> </w:t>
      </w:r>
      <w:r w:rsidRPr="00E23121">
        <w:t>li</w:t>
      </w:r>
      <w:r w:rsidR="00674ED7">
        <w:t>dmi</w:t>
      </w:r>
      <w:r w:rsidR="00345E5C">
        <w:t xml:space="preserve"> z </w:t>
      </w:r>
      <w:r w:rsidR="00674ED7">
        <w:t>té chalupy, manžely, kteří</w:t>
      </w:r>
      <w:r w:rsidRPr="00E23121">
        <w:t xml:space="preserve"> tam bydleli třicet let. Vídávali Gildu Brentovou jezdit</w:t>
      </w:r>
      <w:r w:rsidR="00345E5C" w:rsidRPr="00E23121">
        <w:t xml:space="preserve"> v</w:t>
      </w:r>
      <w:r w:rsidR="00345E5C">
        <w:t> </w:t>
      </w:r>
      <w:r w:rsidRPr="00E23121">
        <w:t>červeném fordu po okolí, žena</w:t>
      </w:r>
      <w:r w:rsidR="00345E5C" w:rsidRPr="00E23121">
        <w:t xml:space="preserve"> s</w:t>
      </w:r>
      <w:r w:rsidR="00345E5C">
        <w:t> </w:t>
      </w:r>
      <w:r w:rsidRPr="00E23121">
        <w:t>ní jednou mluvila, když přišla na farm</w:t>
      </w:r>
      <w:r w:rsidR="00D34DB7" w:rsidRPr="00E23121">
        <w:t>u v</w:t>
      </w:r>
      <w:r w:rsidRPr="00E23121">
        <w:t xml:space="preserve">ybírat </w:t>
      </w:r>
      <w:r w:rsidR="00674ED7">
        <w:t>pro Červený kříž, ale od té doby</w:t>
      </w:r>
      <w:r w:rsidRPr="00E23121">
        <w:t xml:space="preserve"> ji neviděli, neviděli ji dvacet </w:t>
      </w:r>
      <w:r w:rsidR="00674ED7">
        <w:t>let, možná ještě déle. Lidé</w:t>
      </w:r>
      <w:r w:rsidRPr="00E23121">
        <w:t xml:space="preserve"> ve vesnici </w:t>
      </w:r>
      <w:r w:rsidR="00895A00">
        <w:t>říka</w:t>
      </w:r>
      <w:r w:rsidRPr="00E23121">
        <w:t>li, že odešla</w:t>
      </w:r>
      <w:r w:rsidR="00345E5C" w:rsidRPr="00E23121">
        <w:t xml:space="preserve"> s</w:t>
      </w:r>
      <w:r w:rsidR="00345E5C">
        <w:t> </w:t>
      </w:r>
      <w:r w:rsidRPr="00E23121">
        <w:t>jiným mužem,</w:t>
      </w:r>
      <w:r w:rsidR="00345E5C" w:rsidRPr="00E23121">
        <w:t xml:space="preserve"> a</w:t>
      </w:r>
      <w:r w:rsidR="00345E5C">
        <w:t> </w:t>
      </w:r>
      <w:r w:rsidRPr="00E23121">
        <w:t>poštmistrová prohlásila, že to má ze spolehlivého pramene, od Gildina manžela. Ať už je pravda jakákoli. Gilda zmizela, jako</w:t>
      </w:r>
      <w:r w:rsidR="0041594E" w:rsidRPr="00E23121">
        <w:t xml:space="preserve"> by </w:t>
      </w:r>
      <w:r w:rsidRPr="00E23121">
        <w:t>ji vstřebal ten opuštěný kraj,</w:t>
      </w:r>
      <w:r w:rsidR="00345E5C" w:rsidRPr="00E23121">
        <w:t xml:space="preserve"> v</w:t>
      </w:r>
      <w:r w:rsidR="00345E5C">
        <w:t> </w:t>
      </w:r>
      <w:r w:rsidRPr="00E23121">
        <w:t>kte</w:t>
      </w:r>
      <w:r w:rsidR="00CC5AD8" w:rsidRPr="00E23121">
        <w:t>ré</w:t>
      </w:r>
      <w:r w:rsidRPr="00E23121">
        <w:t>m žila.</w:t>
      </w:r>
    </w:p>
    <w:p w:rsidR="00D34DB7" w:rsidRPr="00E23121" w:rsidRDefault="000251E4" w:rsidP="00E23121">
      <w:pPr>
        <w:pStyle w:val="Text"/>
      </w:pPr>
      <w:r w:rsidRPr="00E23121">
        <w:t xml:space="preserve">Pátrali velice důkladně, dokonce objevili portrét, který Alan namaloval pro </w:t>
      </w:r>
      <w:r w:rsidRPr="00E23121">
        <w:rPr>
          <w:i/>
        </w:rPr>
        <w:t>Příběh manželky,</w:t>
      </w:r>
      <w:r w:rsidR="00345E5C" w:rsidRPr="00E23121">
        <w:rPr>
          <w:i/>
        </w:rPr>
        <w:t xml:space="preserve"> </w:t>
      </w:r>
      <w:r w:rsidR="00345E5C">
        <w:t>a</w:t>
      </w:r>
      <w:r w:rsidR="00345E5C">
        <w:rPr>
          <w:i/>
        </w:rPr>
        <w:t> </w:t>
      </w:r>
      <w:r w:rsidR="00674ED7">
        <w:t>při té pří</w:t>
      </w:r>
      <w:r w:rsidRPr="00E23121">
        <w:t>ležitosti se seznámil</w:t>
      </w:r>
      <w:r w:rsidR="00345E5C" w:rsidRPr="00E23121">
        <w:t xml:space="preserve"> </w:t>
      </w:r>
      <w:r w:rsidR="00345E5C" w:rsidRPr="00E23121">
        <w:lastRenderedPageBreak/>
        <w:t>s</w:t>
      </w:r>
      <w:r w:rsidR="00345E5C">
        <w:t> </w:t>
      </w:r>
      <w:r w:rsidRPr="00E23121">
        <w:t>Gildou. Port</w:t>
      </w:r>
      <w:r w:rsidR="00CC5AD8" w:rsidRPr="00E23121">
        <w:t>ré</w:t>
      </w:r>
      <w:r w:rsidRPr="00E23121">
        <w:t>t stále ještě visel na zdi místnosti</w:t>
      </w:r>
      <w:r w:rsidR="00345E5C" w:rsidRPr="00E23121">
        <w:t xml:space="preserve"> v</w:t>
      </w:r>
      <w:r w:rsidR="00345E5C">
        <w:t> </w:t>
      </w:r>
      <w:r w:rsidRPr="00E23121">
        <w:t>Soho,</w:t>
      </w:r>
      <w:r w:rsidR="00674ED7">
        <w:t xml:space="preserve"> přestože nyní kanceláře patřily</w:t>
      </w:r>
      <w:r w:rsidRPr="00E23121">
        <w:t xml:space="preserve"> spole</w:t>
      </w:r>
      <w:r w:rsidR="00674ED7">
        <w:t>čnosti, která vyráběla televizní</w:t>
      </w:r>
      <w:r w:rsidRPr="00E23121">
        <w:t xml:space="preserve"> reklamy. Ukázali jej na obrazovce. Gilda</w:t>
      </w:r>
      <w:r w:rsidR="00345E5C" w:rsidRPr="00E23121">
        <w:t xml:space="preserve"> v</w:t>
      </w:r>
      <w:r w:rsidR="00345E5C">
        <w:t> </w:t>
      </w:r>
      <w:r w:rsidRPr="00E23121">
        <w:t>zelených večerních šatech vypadala velice mladě. Nikdo neřekl, co se stalo</w:t>
      </w:r>
      <w:r w:rsidR="00345E5C" w:rsidRPr="00E23121">
        <w:t xml:space="preserve"> s</w:t>
      </w:r>
      <w:r w:rsidR="00345E5C">
        <w:t> </w:t>
      </w:r>
      <w:r w:rsidRPr="00E23121">
        <w:t>tím aktem,</w:t>
      </w:r>
      <w:r w:rsidR="00345E5C" w:rsidRPr="00E23121">
        <w:t xml:space="preserve"> o</w:t>
      </w:r>
      <w:r w:rsidR="00345E5C">
        <w:t> </w:t>
      </w:r>
      <w:r w:rsidRPr="00E23121">
        <w:t>něm nepadla zmínka.</w:t>
      </w:r>
    </w:p>
    <w:p w:rsidR="00D34DB7" w:rsidRPr="00E23121" w:rsidRDefault="00D34DB7" w:rsidP="00E23121">
      <w:pPr>
        <w:pStyle w:val="Text"/>
      </w:pPr>
      <w:r w:rsidRPr="00E23121">
        <w:t>„</w:t>
      </w:r>
      <w:r w:rsidR="00674ED7">
        <w:t>Není</w:t>
      </w:r>
      <w:r w:rsidR="000251E4" w:rsidRPr="00E23121">
        <w:t xml:space="preserve"> to zas bůhvíco,</w:t>
      </w:r>
      <w:r w:rsidRPr="00E23121">
        <w:t>“</w:t>
      </w:r>
      <w:r w:rsidR="000251E4" w:rsidRPr="00E23121">
        <w:t xml:space="preserve"> prohlásila Philippa, když pořad skončil. </w:t>
      </w:r>
      <w:r w:rsidRPr="00E23121">
        <w:t>„</w:t>
      </w:r>
      <w:r w:rsidR="000251E4" w:rsidRPr="00E23121">
        <w:t>Počítám, že bych</w:t>
      </w:r>
      <w:r w:rsidR="00345E5C" w:rsidRPr="00E23121">
        <w:t xml:space="preserve"> z</w:t>
      </w:r>
      <w:r w:rsidR="00345E5C">
        <w:t> </w:t>
      </w:r>
      <w:r w:rsidR="000251E4" w:rsidRPr="00E23121">
        <w:t>toho dokázala udělat víc, kdybych měla jeho vzdělání. Ten pacholek.</w:t>
      </w:r>
      <w:r w:rsidRPr="00E23121">
        <w:t>“</w:t>
      </w:r>
    </w:p>
    <w:p w:rsidR="00D34DB7" w:rsidRPr="00E23121" w:rsidRDefault="000251E4" w:rsidP="00E23121">
      <w:pPr>
        <w:pStyle w:val="Text"/>
      </w:pPr>
      <w:r w:rsidRPr="00E23121">
        <w:t>Zvláštní, jak si</w:t>
      </w:r>
      <w:r w:rsidR="00007686" w:rsidRPr="00E23121">
        <w:t xml:space="preserve"> lidé </w:t>
      </w:r>
      <w:r w:rsidR="008321D4">
        <w:t>myslí</w:t>
      </w:r>
      <w:r w:rsidRPr="00E23121">
        <w:t>, že pomůže, když budou někomu, koho milujete, nadávat</w:t>
      </w:r>
      <w:r w:rsidR="00345E5C" w:rsidRPr="00E23121">
        <w:t xml:space="preserve"> a</w:t>
      </w:r>
      <w:r w:rsidR="00345E5C">
        <w:t> </w:t>
      </w:r>
      <w:r w:rsidRPr="00E23121">
        <w:t>urážet ho, jenom proto, že vám ublížil. Ale</w:t>
      </w:r>
      <w:r w:rsidR="00345E5C" w:rsidRPr="00E23121">
        <w:t xml:space="preserve"> i</w:t>
      </w:r>
      <w:r w:rsidR="00345E5C">
        <w:t> </w:t>
      </w:r>
      <w:r w:rsidRPr="00E23121">
        <w:t>tak je to loajální.</w:t>
      </w:r>
      <w:r w:rsidR="00345E5C" w:rsidRPr="00E23121">
        <w:t xml:space="preserve"> A</w:t>
      </w:r>
      <w:r w:rsidR="00345E5C">
        <w:t> </w:t>
      </w:r>
      <w:r w:rsidRPr="00E23121">
        <w:t>dobře míněné. Cením si svých přátel</w:t>
      </w:r>
      <w:r w:rsidR="00345E5C" w:rsidRPr="00E23121">
        <w:t xml:space="preserve"> o</w:t>
      </w:r>
      <w:r w:rsidR="00345E5C">
        <w:t> </w:t>
      </w:r>
      <w:r w:rsidRPr="00E23121">
        <w:t>to</w:t>
      </w:r>
      <w:r w:rsidR="00A858B4">
        <w:t xml:space="preserve"> víc </w:t>
      </w:r>
      <w:r w:rsidRPr="00E23121">
        <w:t>teď,</w:t>
      </w:r>
      <w:r w:rsidR="0041594E" w:rsidRPr="00E23121">
        <w:t xml:space="preserve"> když</w:t>
      </w:r>
      <w:r w:rsidRPr="00E23121">
        <w:t xml:space="preserve"> nemám žádného milence.</w:t>
      </w:r>
    </w:p>
    <w:p w:rsidR="00D34DB7" w:rsidRPr="00E23121" w:rsidRDefault="000251E4" w:rsidP="00E23121">
      <w:pPr>
        <w:pStyle w:val="Text"/>
      </w:pPr>
      <w:r w:rsidRPr="00E23121">
        <w:t>Nepochybně to byla pošetilost, ale</w:t>
      </w:r>
      <w:r w:rsidR="0041594E" w:rsidRPr="00E23121">
        <w:t xml:space="preserve"> když jsem</w:t>
      </w:r>
      <w:r w:rsidRPr="00E23121">
        <w:t xml:space="preserve"> měla volno, odjela jsem do Tivetshall St. Michael, jenom abych se na ten prázdný dům podívala. Cestou tam se mě zmocnil pocit, že třeba po zhlédnutí pořadu </w:t>
      </w:r>
      <w:r w:rsidRPr="00E23121">
        <w:rPr>
          <w:i/>
        </w:rPr>
        <w:t xml:space="preserve">Zmizení staré dámy </w:t>
      </w:r>
      <w:r w:rsidRPr="00E23121">
        <w:t>dostane takový nápad spousta lidí</w:t>
      </w:r>
      <w:r w:rsidR="00345E5C" w:rsidRPr="00E23121">
        <w:t xml:space="preserve"> a</w:t>
      </w:r>
      <w:r w:rsidR="00345E5C">
        <w:t> </w:t>
      </w:r>
      <w:r w:rsidRPr="00E23121">
        <w:t>já najdu na cestě tucet zaparko</w:t>
      </w:r>
      <w:r w:rsidR="00674ED7">
        <w:t>vaných vozů</w:t>
      </w:r>
      <w:r w:rsidR="00345E5C">
        <w:t xml:space="preserve"> a </w:t>
      </w:r>
      <w:r w:rsidR="00674ED7">
        <w:t>lidé</w:t>
      </w:r>
      <w:r w:rsidR="00345E5C">
        <w:t xml:space="preserve"> s </w:t>
      </w:r>
      <w:r w:rsidR="00674ED7">
        <w:t>fotoaparáty</w:t>
      </w:r>
      <w:r w:rsidRPr="00E23121">
        <w:t xml:space="preserve"> se budou drát,</w:t>
      </w:r>
      <w:r w:rsidR="007760C2" w:rsidRPr="00E23121">
        <w:t xml:space="preserve"> aby </w:t>
      </w:r>
      <w:r w:rsidRPr="00E23121">
        <w:t>něco uviděli okny. Ale nikdo tam nebyl.</w:t>
      </w:r>
    </w:p>
    <w:p w:rsidR="00D34DB7" w:rsidRPr="00E23121" w:rsidRDefault="000251E4" w:rsidP="00E23121">
      <w:pPr>
        <w:pStyle w:val="Text"/>
      </w:pPr>
      <w:r w:rsidRPr="00E23121">
        <w:t>Když s</w:t>
      </w:r>
      <w:r w:rsidR="00674ED7">
        <w:t>e podíváte na mapu, uvidíte</w:t>
      </w:r>
      <w:r w:rsidR="00345E5C">
        <w:t xml:space="preserve"> v </w:t>
      </w:r>
      <w:r w:rsidR="00674ED7">
        <w:t>té</w:t>
      </w:r>
      <w:r w:rsidRPr="00E23121">
        <w:t>to části Norfolku vel</w:t>
      </w:r>
      <w:r w:rsidR="00CC5AD8" w:rsidRPr="00E23121">
        <w:t>ké</w:t>
      </w:r>
      <w:r w:rsidRPr="00E23121">
        <w:t xml:space="preserve"> prázdné prostory. Krajina je tady rozlehlá</w:t>
      </w:r>
      <w:r w:rsidR="00345E5C" w:rsidRPr="00E23121">
        <w:t xml:space="preserve"> a</w:t>
      </w:r>
      <w:r w:rsidR="00345E5C">
        <w:t> </w:t>
      </w:r>
      <w:r w:rsidRPr="00E23121">
        <w:t>mezi tou chalupou</w:t>
      </w:r>
      <w:r w:rsidR="00345E5C" w:rsidRPr="00E23121">
        <w:t xml:space="preserve"> a</w:t>
      </w:r>
      <w:r w:rsidR="00345E5C">
        <w:t> </w:t>
      </w:r>
      <w:r w:rsidRPr="00E23121">
        <w:t>farmou hodně zalesněná.</w:t>
      </w:r>
      <w:r w:rsidR="00345E5C" w:rsidRPr="00E23121">
        <w:t xml:space="preserve"> K</w:t>
      </w:r>
      <w:r w:rsidR="00345E5C">
        <w:t> </w:t>
      </w:r>
      <w:r w:rsidRPr="00E23121">
        <w:t>domu vede dlouhá alej, rovná písčitá cesta, lemovaná po obou stranách lípami. Projela jsem otevřenými vraty, připravená omluvit se každému, kdo by mě zastavil, ale nikdo mě nezastavil. Dům byl přesně stejný jako</w:t>
      </w:r>
      <w:r w:rsidR="00345E5C" w:rsidRPr="00E23121">
        <w:t xml:space="preserve"> v</w:t>
      </w:r>
      <w:r w:rsidR="00345E5C">
        <w:t> </w:t>
      </w:r>
      <w:r w:rsidRPr="00E23121">
        <w:t>Nedově filmu, jenom vypadal ještě ošuměleji</w:t>
      </w:r>
      <w:r w:rsidR="00345E5C" w:rsidRPr="00E23121">
        <w:t xml:space="preserve"> a</w:t>
      </w:r>
      <w:r w:rsidR="00345E5C">
        <w:t> </w:t>
      </w:r>
      <w:r w:rsidRPr="00E23121">
        <w:t xml:space="preserve">zchátraleji. Vzpomněla jsem si, co mi jednou říkal, že </w:t>
      </w:r>
      <w:r w:rsidR="000B204D">
        <w:t>na fotografiích vypadá všechno lí</w:t>
      </w:r>
      <w:r w:rsidRPr="00E23121">
        <w:t>p,</w:t>
      </w:r>
      <w:r w:rsidR="00345E5C" w:rsidRPr="00E23121">
        <w:t xml:space="preserve"> i</w:t>
      </w:r>
      <w:r w:rsidR="00345E5C">
        <w:t> </w:t>
      </w:r>
      <w:r w:rsidR="00345E5C" w:rsidRPr="00E23121">
        <w:t>v</w:t>
      </w:r>
      <w:r w:rsidR="00345E5C">
        <w:t> </w:t>
      </w:r>
      <w:r w:rsidRPr="00E23121">
        <w:t xml:space="preserve">televizi vypadá všechno </w:t>
      </w:r>
      <w:r w:rsidR="00B13A22">
        <w:t>líp</w:t>
      </w:r>
      <w:r w:rsidRPr="00E23121">
        <w:t xml:space="preserve"> než ve skutečnosti, možná až na lidi.</w:t>
      </w:r>
    </w:p>
    <w:p w:rsidR="00D34DB7" w:rsidRPr="00E23121" w:rsidRDefault="000251E4" w:rsidP="00E23121">
      <w:pPr>
        <w:pStyle w:val="Text"/>
      </w:pPr>
      <w:r w:rsidRPr="00E23121">
        <w:t>Zahradu léta nikdo nevyplel. Trávník někdo posekal, ale nezáleželo mu na tom, to bylo vidět, zkrátka se posadil na sekačku</w:t>
      </w:r>
      <w:r w:rsidR="00345E5C" w:rsidRPr="00E23121">
        <w:t xml:space="preserve"> a</w:t>
      </w:r>
      <w:r w:rsidR="00345E5C">
        <w:t> </w:t>
      </w:r>
      <w:r w:rsidRPr="00E23121">
        <w:t>jezdil pořád dokola</w:t>
      </w:r>
      <w:r w:rsidR="00345E5C" w:rsidRPr="00E23121">
        <w:t xml:space="preserve"> a</w:t>
      </w:r>
      <w:r w:rsidR="00345E5C">
        <w:t> </w:t>
      </w:r>
      <w:r w:rsidRPr="00E23121">
        <w:t>přitom kouřil cigaretu</w:t>
      </w:r>
      <w:r w:rsidR="00345E5C" w:rsidRPr="00E23121">
        <w:t xml:space="preserve"> a</w:t>
      </w:r>
      <w:r w:rsidR="00345E5C">
        <w:t> </w:t>
      </w:r>
      <w:r w:rsidRPr="00E23121">
        <w:t xml:space="preserve">poslouchal walkman. Dům se naposled natíral před dlouhými </w:t>
      </w:r>
      <w:r w:rsidR="00CC5AD8" w:rsidRPr="00E23121">
        <w:t>lé</w:t>
      </w:r>
      <w:r w:rsidRPr="00E23121">
        <w:t>ty. Střech</w:t>
      </w:r>
      <w:r w:rsidR="00D34DB7" w:rsidRPr="00E23121">
        <w:t>a p</w:t>
      </w:r>
      <w:r w:rsidRPr="00E23121">
        <w:t>otřebovala nové tašky. Ok</w:t>
      </w:r>
      <w:r w:rsidR="00984E1B">
        <w:t xml:space="preserve">ap se odkláněl od postranní zdi. </w:t>
      </w:r>
      <w:r w:rsidRPr="00E23121">
        <w:t>N</w:t>
      </w:r>
      <w:r w:rsidR="00D34DB7" w:rsidRPr="00E23121">
        <w:t>ah</w:t>
      </w:r>
      <w:r w:rsidR="00CC5AD8" w:rsidRPr="00E23121">
        <w:t>lé</w:t>
      </w:r>
      <w:r w:rsidRPr="00E23121">
        <w:t>d</w:t>
      </w:r>
      <w:r w:rsidR="000B7DBA" w:rsidRPr="00E23121">
        <w:t>la jsem</w:t>
      </w:r>
      <w:r w:rsidRPr="00E23121">
        <w:t xml:space="preserve"> oknem, ale to, co jsem uviděla, mě tak rozesmutn</w:t>
      </w:r>
      <w:r w:rsidR="000B204D">
        <w:t>i</w:t>
      </w:r>
      <w:r w:rsidR="00D34DB7" w:rsidRPr="00E23121">
        <w:t>l</w:t>
      </w:r>
      <w:r w:rsidRPr="00E23121">
        <w:t>o, že jsem se musela otočit. Bylo to tam sešlé</w:t>
      </w:r>
      <w:r w:rsidR="00345E5C" w:rsidRPr="00E23121">
        <w:t xml:space="preserve"> a</w:t>
      </w:r>
      <w:r w:rsidR="00345E5C">
        <w:t> </w:t>
      </w:r>
      <w:r w:rsidR="00302264">
        <w:t>špinavé</w:t>
      </w:r>
      <w:r w:rsidRPr="00E23121">
        <w:t xml:space="preserve"> jako některá</w:t>
      </w:r>
      <w:r w:rsidR="00345E5C" w:rsidRPr="00E23121">
        <w:t xml:space="preserve"> z</w:t>
      </w:r>
      <w:r w:rsidR="00345E5C">
        <w:t> </w:t>
      </w:r>
      <w:r w:rsidRPr="00E23121">
        <w:t xml:space="preserve">těch vetešnictví, jimiž se okolní městečka jen hemží, zašlý hnědý nábytek, většinou </w:t>
      </w:r>
      <w:r w:rsidR="000B204D">
        <w:t>rozbitý nebo poškrábaný, shrnuté</w:t>
      </w:r>
      <w:r w:rsidRPr="00E23121">
        <w:t xml:space="preserve"> koberce, obrazy</w:t>
      </w:r>
      <w:r w:rsidR="00345E5C" w:rsidRPr="00E23121">
        <w:t xml:space="preserve"> a</w:t>
      </w:r>
      <w:r w:rsidR="00345E5C">
        <w:t> </w:t>
      </w:r>
      <w:r w:rsidRPr="00E23121">
        <w:t xml:space="preserve">zrcadla </w:t>
      </w:r>
      <w:r w:rsidRPr="00E23121">
        <w:lastRenderedPageBreak/>
        <w:t>narovnané</w:t>
      </w:r>
      <w:r w:rsidR="00345E5C" w:rsidRPr="00E23121">
        <w:t xml:space="preserve"> u</w:t>
      </w:r>
      <w:r w:rsidR="00345E5C">
        <w:t> </w:t>
      </w:r>
      <w:r w:rsidR="00302264">
        <w:t>zdi, ošklivé drobné předměty, černé</w:t>
      </w:r>
      <w:r w:rsidRPr="00E23121">
        <w:t xml:space="preserve"> nahromaděnou špínou.</w:t>
      </w:r>
    </w:p>
    <w:p w:rsidR="00D34DB7" w:rsidRPr="00E23121" w:rsidRDefault="000251E4" w:rsidP="00E23121">
      <w:pPr>
        <w:pStyle w:val="Text"/>
      </w:pPr>
      <w:r w:rsidRPr="00E23121">
        <w:t>Bylo to deprimující, přestože se udělal krásný den, slunce svítilo, obloha se hebce modrala</w:t>
      </w:r>
      <w:r w:rsidR="00345E5C" w:rsidRPr="00E23121">
        <w:t xml:space="preserve"> a</w:t>
      </w:r>
      <w:r w:rsidR="00345E5C">
        <w:t> </w:t>
      </w:r>
      <w:r w:rsidRPr="00E23121">
        <w:t>hlohový živý plot vyrážel čerstvou zelení. Čas</w:t>
      </w:r>
      <w:r w:rsidR="00345E5C">
        <w:t xml:space="preserve"> a </w:t>
      </w:r>
      <w:r w:rsidR="000B204D">
        <w:t>nedbalost zničily farmu svaté</w:t>
      </w:r>
      <w:r w:rsidRPr="00E23121">
        <w:t>ho Michala, ale nedokázaly zahubit narcisy, kte</w:t>
      </w:r>
      <w:r w:rsidR="00CC5AD8" w:rsidRPr="00E23121">
        <w:t>ré</w:t>
      </w:r>
      <w:r w:rsidRPr="00E23121">
        <w:t xml:space="preserve"> se kývaly ve v</w:t>
      </w:r>
      <w:r w:rsidR="000B204D">
        <w:t>ysoké trávě, ani zabránit třešní</w:t>
      </w:r>
      <w:r w:rsidRPr="00E23121">
        <w:t>m, aby se obalily bílým květem.</w:t>
      </w:r>
      <w:r w:rsidR="00345E5C" w:rsidRPr="00E23121">
        <w:t xml:space="preserve"> Z</w:t>
      </w:r>
      <w:r w:rsidR="00345E5C">
        <w:t> </w:t>
      </w:r>
      <w:r w:rsidRPr="00E23121">
        <w:t>lesa se ozývalo rytmické ťukání datla, který tepal zobákem do kůry borovice, kde hledal hmyz.</w:t>
      </w:r>
      <w:r w:rsidR="00345E5C" w:rsidRPr="00E23121">
        <w:t xml:space="preserve"> A</w:t>
      </w:r>
      <w:r w:rsidR="00345E5C">
        <w:t> </w:t>
      </w:r>
      <w:r w:rsidRPr="00E23121">
        <w:t>tehdy jsem si připomněla tu fantastickou představu, že to tenhle kraj Gildu vstřebal</w:t>
      </w:r>
      <w:r w:rsidR="00345E5C" w:rsidRPr="00E23121">
        <w:t xml:space="preserve"> a</w:t>
      </w:r>
      <w:r w:rsidR="00345E5C">
        <w:t> </w:t>
      </w:r>
      <w:r w:rsidRPr="00E23121">
        <w:t>ukryl ji navěky.</w:t>
      </w:r>
    </w:p>
    <w:p w:rsidR="00D34DB7" w:rsidRPr="00E23121" w:rsidRDefault="00D34DB7" w:rsidP="00E23121">
      <w:pPr>
        <w:pStyle w:val="Text"/>
      </w:pPr>
    </w:p>
    <w:p w:rsidR="00D34DB7" w:rsidRPr="00E23121" w:rsidRDefault="000251E4" w:rsidP="00E23121">
      <w:pPr>
        <w:pStyle w:val="Text"/>
      </w:pPr>
      <w:r w:rsidRPr="00E23121">
        <w:t>Krátce po Nedově filmu</w:t>
      </w:r>
      <w:r w:rsidR="00345E5C" w:rsidRPr="00E23121">
        <w:t xml:space="preserve"> a</w:t>
      </w:r>
      <w:r w:rsidR="00345E5C">
        <w:t> </w:t>
      </w:r>
      <w:r w:rsidRPr="00E23121">
        <w:t>mojí návštěvě na farmě svatého Michala mi Mike napsal</w:t>
      </w:r>
      <w:r w:rsidR="00345E5C" w:rsidRPr="00E23121">
        <w:t xml:space="preserve"> a</w:t>
      </w:r>
      <w:r w:rsidR="00345E5C">
        <w:t> </w:t>
      </w:r>
      <w:r w:rsidRPr="00E23121">
        <w:t>žádal mě</w:t>
      </w:r>
      <w:r w:rsidR="00345E5C" w:rsidRPr="00E23121">
        <w:t xml:space="preserve"> o</w:t>
      </w:r>
      <w:r w:rsidR="00345E5C">
        <w:t> </w:t>
      </w:r>
      <w:r w:rsidRPr="00E23121">
        <w:t>rozvod. Ulevilo se mi, myslela jsem, že to nikdy neudělá, prohlásil tolikrát</w:t>
      </w:r>
      <w:r w:rsidR="00345E5C" w:rsidRPr="00E23121">
        <w:t xml:space="preserve"> a</w:t>
      </w:r>
      <w:r w:rsidR="00345E5C">
        <w:t> </w:t>
      </w:r>
      <w:r w:rsidRPr="00E23121">
        <w:t>tak odhodlaně, že se nikdy nerozvede,</w:t>
      </w:r>
      <w:r w:rsidR="00345E5C" w:rsidRPr="00E23121">
        <w:t xml:space="preserve"> a</w:t>
      </w:r>
      <w:r w:rsidR="00345E5C">
        <w:t> </w:t>
      </w:r>
      <w:r w:rsidRPr="00E23121">
        <w:t>já měla strach, že budu muset čekat pět let, než budu volná. Teď se však chtěl rozvést</w:t>
      </w:r>
      <w:r w:rsidR="00345E5C" w:rsidRPr="00E23121">
        <w:t xml:space="preserve"> z</w:t>
      </w:r>
      <w:r w:rsidR="00345E5C">
        <w:t> </w:t>
      </w:r>
      <w:r w:rsidRPr="00E23121">
        <w:t>důvodu nenapravitelného odcizení, jen co budeme žít odděleně dva roky. Sblížil se</w:t>
      </w:r>
      <w:r w:rsidR="00345E5C" w:rsidRPr="00E23121">
        <w:t xml:space="preserve"> s</w:t>
      </w:r>
      <w:r w:rsidR="00345E5C">
        <w:t> </w:t>
      </w:r>
      <w:r w:rsidRPr="00E23121">
        <w:t>ženou, kterou zná</w:t>
      </w:r>
      <w:r w:rsidR="00345E5C" w:rsidRPr="00E23121">
        <w:t xml:space="preserve"> a</w:t>
      </w:r>
      <w:r w:rsidR="00345E5C">
        <w:t> </w:t>
      </w:r>
      <w:r w:rsidR="00345E5C" w:rsidRPr="00E23121">
        <w:t>s</w:t>
      </w:r>
      <w:r w:rsidR="00345E5C">
        <w:t> </w:t>
      </w:r>
      <w:r w:rsidRPr="00E23121">
        <w:t>kterou je šťastný tak, jako se mnou ni</w:t>
      </w:r>
      <w:r w:rsidR="00296989">
        <w:t>kdy</w:t>
      </w:r>
      <w:r w:rsidRPr="00E23121">
        <w:t xml:space="preserve"> nebyl. Máti mi</w:t>
      </w:r>
      <w:r w:rsidR="00345E5C" w:rsidRPr="00E23121">
        <w:t xml:space="preserve"> o</w:t>
      </w:r>
      <w:r w:rsidR="00345E5C">
        <w:t> </w:t>
      </w:r>
      <w:r w:rsidRPr="00E23121">
        <w:t>tom všechno pověděla,</w:t>
      </w:r>
      <w:r w:rsidR="00345E5C" w:rsidRPr="00E23121">
        <w:t xml:space="preserve"> i</w:t>
      </w:r>
      <w:r w:rsidR="00345E5C">
        <w:t> </w:t>
      </w:r>
      <w:r w:rsidR="0041594E" w:rsidRPr="00E23121">
        <w:t>když jsem</w:t>
      </w:r>
      <w:r w:rsidR="00674ED7">
        <w:t xml:space="preserve"> tomu stěží</w:t>
      </w:r>
      <w:r w:rsidRPr="00E23121">
        <w:t xml:space="preserve"> dokázala uvěřit, protože </w:t>
      </w:r>
      <w:r w:rsidR="00674ED7">
        <w:t>to nebyl nikdo nový ani vzrušující</w:t>
      </w:r>
      <w:r w:rsidRPr="00E23121">
        <w:t>, ale jenom neteř Jill Balehamové, Angie Greenová, ta, která otěhotněla, přestože brala pilulky. Nastěhovala se</w:t>
      </w:r>
      <w:r w:rsidR="00345E5C" w:rsidRPr="00E23121">
        <w:t xml:space="preserve"> k</w:t>
      </w:r>
      <w:r w:rsidR="00345E5C">
        <w:t> </w:t>
      </w:r>
      <w:r w:rsidRPr="00E23121">
        <w:t>němu, říkala Janis,</w:t>
      </w:r>
      <w:r w:rsidR="00345E5C" w:rsidRPr="00E23121">
        <w:t xml:space="preserve"> i</w:t>
      </w:r>
      <w:r w:rsidR="00345E5C">
        <w:t> </w:t>
      </w:r>
      <w:r w:rsidR="00345E5C" w:rsidRPr="00E23121">
        <w:t>s</w:t>
      </w:r>
      <w:r w:rsidR="00345E5C">
        <w:t> </w:t>
      </w:r>
      <w:r w:rsidRPr="00E23121">
        <w:t>d</w:t>
      </w:r>
      <w:r w:rsidR="000B204D">
        <w:t>ítětem</w:t>
      </w:r>
      <w:r w:rsidR="00345E5C">
        <w:t xml:space="preserve"> a </w:t>
      </w:r>
      <w:r w:rsidR="000B204D">
        <w:t>jedí jenom na stole</w:t>
      </w:r>
      <w:r w:rsidR="00345E5C">
        <w:t xml:space="preserve"> z </w:t>
      </w:r>
      <w:r w:rsidR="000B204D">
        <w:t>I</w:t>
      </w:r>
      <w:r w:rsidRPr="00E23121">
        <w:t>key</w:t>
      </w:r>
      <w:r w:rsidR="00345E5C" w:rsidRPr="00E23121">
        <w:t xml:space="preserve"> v</w:t>
      </w:r>
      <w:r w:rsidR="00345E5C">
        <w:t> </w:t>
      </w:r>
      <w:r w:rsidRPr="00E23121">
        <w:t>zimní zahradě. Nu, doufám, že budou šťastní, nepřeju mu nic zlého.</w:t>
      </w:r>
    </w:p>
    <w:p w:rsidR="00D34DB7" w:rsidRPr="00E23121" w:rsidRDefault="000251E4" w:rsidP="00E23121">
      <w:pPr>
        <w:pStyle w:val="Text"/>
      </w:pPr>
      <w:r w:rsidRPr="00E23121">
        <w:t>Nejhorší bolest</w:t>
      </w:r>
      <w:r w:rsidR="00345E5C" w:rsidRPr="00E23121">
        <w:t xml:space="preserve"> z</w:t>
      </w:r>
      <w:r w:rsidR="00345E5C">
        <w:t> </w:t>
      </w:r>
      <w:r w:rsidRPr="00E23121">
        <w:t>toho, že jsem Neda ztratila</w:t>
      </w:r>
      <w:r w:rsidR="00345E5C" w:rsidRPr="00E23121">
        <w:t xml:space="preserve"> a</w:t>
      </w:r>
      <w:r w:rsidR="00345E5C">
        <w:t> </w:t>
      </w:r>
      <w:r w:rsidRPr="00E23121">
        <w:t>jak jsem ho ztratila, začíná už pomalu odcházet. Smutek</w:t>
      </w:r>
      <w:r w:rsidR="00345E5C" w:rsidRPr="00E23121">
        <w:t xml:space="preserve"> a</w:t>
      </w:r>
      <w:r w:rsidR="00345E5C">
        <w:t> </w:t>
      </w:r>
      <w:r w:rsidRPr="00E23121">
        <w:t>opuštěnost mě stále neopouštějí, ale ten nůž, který se otáčel</w:t>
      </w:r>
      <w:r w:rsidR="00345E5C" w:rsidRPr="00E23121">
        <w:t xml:space="preserve"> v</w:t>
      </w:r>
      <w:r w:rsidR="00345E5C">
        <w:t> </w:t>
      </w:r>
      <w:r w:rsidRPr="00E23121">
        <w:t>ráně, až jsem</w:t>
      </w:r>
      <w:r w:rsidR="00345E5C" w:rsidRPr="00E23121">
        <w:t xml:space="preserve"> v</w:t>
      </w:r>
      <w:r w:rsidR="00345E5C">
        <w:t> </w:t>
      </w:r>
      <w:r w:rsidRPr="00E23121">
        <w:t>bolesti lapala po dechu, se už jen zlehka dotýká povrchu. Pořád na něho po celou dobu myslím, ale už</w:t>
      </w:r>
      <w:r w:rsidR="00345E5C" w:rsidRPr="00E23121">
        <w:t xml:space="preserve"> v</w:t>
      </w:r>
      <w:r w:rsidR="00345E5C">
        <w:t> </w:t>
      </w:r>
      <w:r w:rsidRPr="00E23121">
        <w:t>noci nepláču.</w:t>
      </w:r>
    </w:p>
    <w:p w:rsidR="00D34DB7" w:rsidRPr="00E23121" w:rsidRDefault="000251E4" w:rsidP="006E0555">
      <w:pPr>
        <w:pStyle w:val="Text"/>
      </w:pPr>
      <w:r w:rsidRPr="00E23121">
        <w:t>Pomohlo mi něco</w:t>
      </w:r>
      <w:r w:rsidR="00345E5C" w:rsidRPr="00E23121">
        <w:t xml:space="preserve"> z</w:t>
      </w:r>
      <w:r w:rsidR="00345E5C">
        <w:t> </w:t>
      </w:r>
      <w:r w:rsidRPr="00E23121">
        <w:t>toho, co mi řekla Linda Owenová. Když vím, že má potřebu být milován</w:t>
      </w:r>
      <w:r w:rsidR="00345E5C" w:rsidRPr="00E23121">
        <w:t xml:space="preserve"> a</w:t>
      </w:r>
      <w:r w:rsidR="00345E5C">
        <w:t> </w:t>
      </w:r>
      <w:r w:rsidRPr="00E23121">
        <w:t>sám lásku přinejmenším předstírat, není moje ponížení už tak velké. Sice mě podvedl, sebe ale podvedl také. Nikdy nepatřil</w:t>
      </w:r>
      <w:r w:rsidR="00345E5C" w:rsidRPr="00E23121">
        <w:t xml:space="preserve"> k</w:t>
      </w:r>
      <w:r w:rsidR="00345E5C">
        <w:t> </w:t>
      </w:r>
      <w:r w:rsidRPr="00E23121">
        <w:t>těm, kteří lžou, aby ženu lstivě polapili. Možná vůbec nelhal, protože když mi vyznával lásku, pro něho to byla pravda. Snažím se na něho my</w:t>
      </w:r>
      <w:r w:rsidR="000B204D">
        <w:t>slet jako na člověka, který trpí</w:t>
      </w:r>
      <w:r w:rsidR="001423EA">
        <w:t xml:space="preserve"> nemocí</w:t>
      </w:r>
      <w:r w:rsidRPr="00E23121">
        <w:t xml:space="preserve">, neviditelnou nemocí, kterou jsem byla schopná chvilku </w:t>
      </w:r>
      <w:r w:rsidR="00CC5AD8" w:rsidRPr="00E23121">
        <w:t>lé</w:t>
      </w:r>
      <w:r w:rsidRPr="00E23121">
        <w:t>čit.</w:t>
      </w:r>
      <w:r w:rsidR="00345E5C" w:rsidRPr="00E23121">
        <w:t xml:space="preserve"> </w:t>
      </w:r>
      <w:r w:rsidR="00345E5C" w:rsidRPr="00E23121">
        <w:lastRenderedPageBreak/>
        <w:t>A</w:t>
      </w:r>
      <w:r w:rsidR="00345E5C">
        <w:t> </w:t>
      </w:r>
      <w:r w:rsidRPr="00E23121">
        <w:t>přestože žije</w:t>
      </w:r>
      <w:r w:rsidR="00345E5C" w:rsidRPr="00E23121">
        <w:t xml:space="preserve"> v</w:t>
      </w:r>
      <w:r w:rsidR="00345E5C">
        <w:t> </w:t>
      </w:r>
      <w:r w:rsidRPr="00E23121">
        <w:t>mé mysli,</w:t>
      </w:r>
      <w:r w:rsidR="00345E5C" w:rsidRPr="00E23121">
        <w:t xml:space="preserve"> v</w:t>
      </w:r>
      <w:r w:rsidR="00345E5C">
        <w:t> </w:t>
      </w:r>
      <w:r w:rsidRPr="00E23121">
        <w:t>níž je vtisknut jeho obli</w:t>
      </w:r>
      <w:r w:rsidR="000B204D">
        <w:t>čej</w:t>
      </w:r>
      <w:r w:rsidR="00345E5C">
        <w:t xml:space="preserve"> a </w:t>
      </w:r>
      <w:r w:rsidR="000B204D">
        <w:t>zaznamenána jeho slova, ví</w:t>
      </w:r>
      <w:r w:rsidRPr="00E23121">
        <w:t>m, že tomu tak nebude navždycky. Dovedu si představit, že přijde doba, kdy uplynou minuty</w:t>
      </w:r>
      <w:r w:rsidR="00345E5C" w:rsidRPr="00E23121">
        <w:t xml:space="preserve"> a</w:t>
      </w:r>
      <w:r w:rsidR="00345E5C">
        <w:t> </w:t>
      </w:r>
      <w:r w:rsidRPr="00E23121">
        <w:t xml:space="preserve">pak hodiny, kdy si na něho nevzpomenu, kdy to, co mi </w:t>
      </w:r>
      <w:r w:rsidR="00895A00">
        <w:t>říka</w:t>
      </w:r>
      <w:r w:rsidR="000B204D">
        <w:t>l, že mě chce po zbytek svýc</w:t>
      </w:r>
      <w:r w:rsidRPr="00E23121">
        <w:t>h dnů</w:t>
      </w:r>
      <w:r w:rsidR="00345E5C" w:rsidRPr="00E23121">
        <w:t xml:space="preserve"> a</w:t>
      </w:r>
      <w:r w:rsidR="00345E5C">
        <w:t> </w:t>
      </w:r>
      <w:r w:rsidRPr="00E23121">
        <w:t>že mě miluje, ať říkám nebo dělám cokoli, se mi nebude pořád vybavovat. Možná dokonce přijde čas, kdy budu schopná říct, vůbec jsem si na něho od včerejška nevzpomněla.</w:t>
      </w:r>
    </w:p>
    <w:p w:rsidR="00D34DB7" w:rsidRPr="00E23121" w:rsidRDefault="000251E4" w:rsidP="00E23121">
      <w:pPr>
        <w:pStyle w:val="Text"/>
      </w:pPr>
      <w:r w:rsidRPr="00E23121">
        <w:t>Mezitím si musím vybudovat život. Middleton Hall je slepá ulička, pečovatelka, to není žádná budoucnost</w:t>
      </w:r>
      <w:r w:rsidR="00345E5C" w:rsidRPr="00E23121">
        <w:t xml:space="preserve"> a</w:t>
      </w:r>
      <w:r w:rsidR="00345E5C">
        <w:t> </w:t>
      </w:r>
      <w:r w:rsidRPr="00E23121">
        <w:t>plat je horší než má</w:t>
      </w:r>
      <w:r w:rsidR="000B204D">
        <w:t xml:space="preserve"> zemědělský dělník. Na tom stěží</w:t>
      </w:r>
      <w:r w:rsidRPr="00E23121">
        <w:t xml:space="preserve"> záleželo, když jsem si myslela, že přestanu pracovat</w:t>
      </w:r>
      <w:r w:rsidR="00345E5C" w:rsidRPr="00E23121">
        <w:t xml:space="preserve"> a</w:t>
      </w:r>
      <w:r w:rsidR="00345E5C">
        <w:t> </w:t>
      </w:r>
      <w:r w:rsidRPr="00E23121">
        <w:t>budu mít děti, ale to se teď nestane, alespoň ne</w:t>
      </w:r>
      <w:r w:rsidR="00345E5C" w:rsidRPr="00E23121">
        <w:t xml:space="preserve"> v</w:t>
      </w:r>
      <w:r w:rsidR="00345E5C">
        <w:t> </w:t>
      </w:r>
      <w:r w:rsidRPr="00E23121">
        <w:t>budoucnosti, kterou si dovedu představit, takže jsem se rozhodla udělat si zdravotnickou školu</w:t>
      </w:r>
      <w:r w:rsidR="00345E5C" w:rsidRPr="00E23121">
        <w:t xml:space="preserve"> a</w:t>
      </w:r>
      <w:r w:rsidR="00345E5C">
        <w:t> </w:t>
      </w:r>
      <w:r w:rsidRPr="00E23121">
        <w:t>stát se skutečnou diplomovanou sestrou, ne nějakou takovou</w:t>
      </w:r>
      <w:r w:rsidR="00345E5C" w:rsidRPr="00E23121">
        <w:t xml:space="preserve"> s</w:t>
      </w:r>
      <w:r w:rsidR="00345E5C">
        <w:t> </w:t>
      </w:r>
      <w:r w:rsidRPr="00E23121">
        <w:t>polovičatým vzděláním. Popravdě jsem si už podala přihlášku</w:t>
      </w:r>
      <w:r w:rsidR="00345E5C" w:rsidRPr="00E23121">
        <w:t xml:space="preserve"> a</w:t>
      </w:r>
      <w:r w:rsidR="00345E5C">
        <w:t> </w:t>
      </w:r>
      <w:r w:rsidRPr="00E23121">
        <w:t>vzali mě. Začínám</w:t>
      </w:r>
      <w:r w:rsidR="00345E5C" w:rsidRPr="00E23121">
        <w:t xml:space="preserve"> v</w:t>
      </w:r>
      <w:r w:rsidR="00345E5C">
        <w:t> </w:t>
      </w:r>
      <w:r w:rsidRPr="00E23121">
        <w:t>září. Stella udělala úžasnou věc, že mi odkázala tenhle dům. Ubyl mi tak problém, jak sehnat střechu nad hlavou, což dělá starosti mnoha lidem.</w:t>
      </w:r>
      <w:r w:rsidR="00345E5C" w:rsidRPr="00E23121">
        <w:t xml:space="preserve"> A</w:t>
      </w:r>
      <w:r w:rsidR="00345E5C">
        <w:t> </w:t>
      </w:r>
      <w:r w:rsidRPr="00E23121">
        <w:t>jejím prostřednictvím jsem poznala Richarda, který mi</w:t>
      </w:r>
      <w:r w:rsidR="0041594E" w:rsidRPr="00E23121">
        <w:t xml:space="preserve"> byl</w:t>
      </w:r>
      <w:r w:rsidR="00345E5C" w:rsidRPr="00E23121">
        <w:t xml:space="preserve"> a</w:t>
      </w:r>
      <w:r w:rsidR="00345E5C">
        <w:t> </w:t>
      </w:r>
      <w:r w:rsidRPr="00E23121">
        <w:t>pořád je opravdovým přítelem. Philippa mě navštěvuje,</w:t>
      </w:r>
      <w:r w:rsidR="00345E5C" w:rsidRPr="00E23121">
        <w:t xml:space="preserve"> i</w:t>
      </w:r>
      <w:r w:rsidR="00345E5C">
        <w:t> </w:t>
      </w:r>
      <w:r w:rsidR="001423EA">
        <w:t>když je jí</w:t>
      </w:r>
      <w:r w:rsidRPr="00E23121">
        <w:t xml:space="preserve"> zatěžko odtrhnout se od televize, takže většinou chodím já</w:t>
      </w:r>
      <w:r w:rsidR="00345E5C" w:rsidRPr="00E23121">
        <w:t xml:space="preserve"> k</w:t>
      </w:r>
      <w:r w:rsidR="00345E5C">
        <w:t> </w:t>
      </w:r>
      <w:r w:rsidRPr="00E23121">
        <w:t>ní. Máma na mě byla hodná</w:t>
      </w:r>
      <w:r w:rsidR="00345E5C" w:rsidRPr="00E23121">
        <w:t xml:space="preserve"> a</w:t>
      </w:r>
      <w:r w:rsidR="00345E5C">
        <w:t> </w:t>
      </w:r>
      <w:r w:rsidRPr="00E23121">
        <w:t>stejně tak babička</w:t>
      </w:r>
      <w:r w:rsidR="00345E5C" w:rsidRPr="00E23121">
        <w:t xml:space="preserve"> a</w:t>
      </w:r>
      <w:r w:rsidR="00345E5C">
        <w:t> </w:t>
      </w:r>
      <w:r w:rsidRPr="00E23121">
        <w:t>Janis, jednaly se mnou jako</w:t>
      </w:r>
      <w:r w:rsidR="00345E5C" w:rsidRPr="00E23121">
        <w:t xml:space="preserve"> s</w:t>
      </w:r>
      <w:r w:rsidR="00345E5C">
        <w:t> </w:t>
      </w:r>
      <w:r w:rsidRPr="00E23121">
        <w:t>ubohým poraněným tvorem, kte</w:t>
      </w:r>
      <w:r w:rsidR="00CC5AD8" w:rsidRPr="00E23121">
        <w:t>ré</w:t>
      </w:r>
      <w:r w:rsidRPr="00E23121">
        <w:t>mu je třeba navrátit zd</w:t>
      </w:r>
      <w:r w:rsidR="00C80542">
        <w:t>raví laskavostí</w:t>
      </w:r>
      <w:r w:rsidR="00345E5C">
        <w:t xml:space="preserve"> a s </w:t>
      </w:r>
      <w:r w:rsidR="00674ED7">
        <w:t>pomocí bí</w:t>
      </w:r>
      <w:r w:rsidR="00CC5AD8" w:rsidRPr="00E23121">
        <w:t>lé</w:t>
      </w:r>
      <w:r w:rsidRPr="00E23121">
        <w:t xml:space="preserve"> magie.</w:t>
      </w:r>
    </w:p>
    <w:p w:rsidR="00D34DB7" w:rsidRPr="00E23121" w:rsidRDefault="000251E4" w:rsidP="00E23121">
      <w:pPr>
        <w:pStyle w:val="Text"/>
      </w:pPr>
      <w:r w:rsidRPr="00E23121">
        <w:t>Někdy se zastaví Linda Owenová</w:t>
      </w:r>
      <w:r w:rsidR="00345E5C" w:rsidRPr="00E23121">
        <w:t xml:space="preserve"> a</w:t>
      </w:r>
      <w:r w:rsidR="00345E5C">
        <w:t> </w:t>
      </w:r>
      <w:r w:rsidRPr="00E23121">
        <w:t>vezme mě do hospody</w:t>
      </w:r>
      <w:r w:rsidR="00345E5C" w:rsidRPr="00E23121">
        <w:t xml:space="preserve"> U</w:t>
      </w:r>
      <w:r w:rsidR="00345E5C">
        <w:t> </w:t>
      </w:r>
      <w:r w:rsidRPr="00E23121">
        <w:t>labutě</w:t>
      </w:r>
      <w:r w:rsidR="00345E5C" w:rsidRPr="00E23121">
        <w:t xml:space="preserve"> v</w:t>
      </w:r>
      <w:r w:rsidR="00345E5C">
        <w:t> </w:t>
      </w:r>
      <w:r w:rsidRPr="00E23121">
        <w:t>Breckenhallu, ne</w:t>
      </w:r>
      <w:r w:rsidR="00345E5C" w:rsidRPr="00E23121">
        <w:t xml:space="preserve"> k</w:t>
      </w:r>
      <w:r w:rsidR="00345E5C">
        <w:t> </w:t>
      </w:r>
      <w:r w:rsidRPr="00E23121">
        <w:t>Legii,</w:t>
      </w:r>
      <w:r w:rsidR="00345E5C" w:rsidRPr="00E23121">
        <w:t xml:space="preserve"> a</w:t>
      </w:r>
      <w:r w:rsidR="00345E5C">
        <w:t> </w:t>
      </w:r>
      <w:r w:rsidRPr="00E23121">
        <w:t>jdeme se napít jako párek mužských. Povídáme si</w:t>
      </w:r>
      <w:r w:rsidR="00345E5C" w:rsidRPr="00E23121">
        <w:t xml:space="preserve"> o</w:t>
      </w:r>
      <w:r w:rsidR="00345E5C">
        <w:t> </w:t>
      </w:r>
      <w:r w:rsidRPr="00E23121">
        <w:t>autech jako muži</w:t>
      </w:r>
      <w:r w:rsidR="00345E5C" w:rsidRPr="00E23121">
        <w:t xml:space="preserve"> a</w:t>
      </w:r>
      <w:r w:rsidR="00345E5C">
        <w:t> </w:t>
      </w:r>
      <w:r w:rsidRPr="00E23121">
        <w:t>nakupování</w:t>
      </w:r>
      <w:r w:rsidR="00345E5C" w:rsidRPr="00E23121">
        <w:t xml:space="preserve"> a</w:t>
      </w:r>
      <w:r w:rsidR="00345E5C">
        <w:t> </w:t>
      </w:r>
      <w:r w:rsidR="00345E5C" w:rsidRPr="00E23121">
        <w:t>o</w:t>
      </w:r>
      <w:r w:rsidR="00345E5C">
        <w:t> </w:t>
      </w:r>
      <w:r w:rsidRPr="00E23121">
        <w:t>tom, co to stojí,</w:t>
      </w:r>
      <w:r w:rsidR="0041594E" w:rsidRPr="00E23121">
        <w:t xml:space="preserve"> když</w:t>
      </w:r>
      <w:r w:rsidRPr="00E23121">
        <w:t xml:space="preserve"> má člověk vlastní dům, ale ni</w:t>
      </w:r>
      <w:r w:rsidR="00296989">
        <w:t>kdy</w:t>
      </w:r>
      <w:r w:rsidRPr="00E23121">
        <w:t xml:space="preserve"> nemluvíme</w:t>
      </w:r>
      <w:r w:rsidR="00345E5C" w:rsidRPr="00E23121">
        <w:t xml:space="preserve"> o</w:t>
      </w:r>
      <w:r w:rsidR="00345E5C">
        <w:t> </w:t>
      </w:r>
      <w:r w:rsidRPr="00E23121">
        <w:t>Nedo</w:t>
      </w:r>
      <w:r w:rsidR="00984E1B">
        <w:t>vi, tohle téma je tabu. Rok</w:t>
      </w:r>
      <w:r w:rsidR="00345E5C">
        <w:t xml:space="preserve"> s </w:t>
      </w:r>
      <w:r w:rsidR="00984E1B">
        <w:t>ní</w:t>
      </w:r>
      <w:r w:rsidRPr="00E23121">
        <w:t>m mě ale přesto něčemu cennému naučil</w:t>
      </w:r>
      <w:r w:rsidR="00345E5C">
        <w:t> </w:t>
      </w:r>
      <w:r w:rsidR="00345E5C" w:rsidRPr="00E23121">
        <w:t>–</w:t>
      </w:r>
      <w:r w:rsidR="00345E5C">
        <w:t> </w:t>
      </w:r>
      <w:r w:rsidRPr="00E23121">
        <w:t>že nemá smysl snažit se něco ze sebe udělat kvůli ostatním lidem. Pokud něco takového děláte, pak to musíte dělat kvůli sobě. Stydím se za sebe, když si vzpomenu, jak jsem studovala encyklopedii</w:t>
      </w:r>
      <w:r w:rsidR="00345E5C" w:rsidRPr="00E23121">
        <w:t xml:space="preserve"> a</w:t>
      </w:r>
      <w:r w:rsidR="00345E5C">
        <w:t> </w:t>
      </w:r>
      <w:r w:rsidRPr="00E23121">
        <w:t>vyhledávala si slova</w:t>
      </w:r>
      <w:r w:rsidR="00345E5C" w:rsidRPr="00E23121">
        <w:t xml:space="preserve"> s</w:t>
      </w:r>
      <w:r w:rsidR="00345E5C">
        <w:t> </w:t>
      </w:r>
      <w:r w:rsidRPr="00E23121">
        <w:t>Chambersově slovníku, nemluvě</w:t>
      </w:r>
      <w:r w:rsidR="00345E5C" w:rsidRPr="00E23121">
        <w:t xml:space="preserve"> o</w:t>
      </w:r>
      <w:r w:rsidR="00345E5C">
        <w:t> </w:t>
      </w:r>
      <w:r w:rsidRPr="00E23121">
        <w:t>klasické hudbě,</w:t>
      </w:r>
      <w:r w:rsidR="00345E5C" w:rsidRPr="00E23121">
        <w:t xml:space="preserve"> a</w:t>
      </w:r>
      <w:r w:rsidR="00345E5C">
        <w:t> </w:t>
      </w:r>
      <w:r w:rsidRPr="00E23121">
        <w:t>to všechno jenom abych udělala dojem na Neda.</w:t>
      </w:r>
      <w:r w:rsidR="00345E5C" w:rsidRPr="00E23121">
        <w:t xml:space="preserve"> A</w:t>
      </w:r>
      <w:r w:rsidR="00345E5C">
        <w:t> </w:t>
      </w:r>
      <w:r w:rsidRPr="00E23121">
        <w:t>to je možná důvod, proč jsem si nepřehrála žádnou</w:t>
      </w:r>
      <w:r w:rsidR="00345E5C" w:rsidRPr="00E23121">
        <w:t xml:space="preserve"> z</w:t>
      </w:r>
      <w:r w:rsidR="00345E5C">
        <w:t> </w:t>
      </w:r>
      <w:r w:rsidRPr="00E23121">
        <w:t>těch pásek, kte</w:t>
      </w:r>
      <w:r w:rsidR="00CC5AD8" w:rsidRPr="00E23121">
        <w:t>ré</w:t>
      </w:r>
      <w:r w:rsidRPr="00E23121">
        <w:t xml:space="preserve"> natočila Stella</w:t>
      </w:r>
      <w:r w:rsidR="00345E5C" w:rsidRPr="00E23121">
        <w:t xml:space="preserve"> a</w:t>
      </w:r>
      <w:r w:rsidR="00345E5C">
        <w:t> </w:t>
      </w:r>
      <w:r w:rsidRPr="00E23121">
        <w:t>kte</w:t>
      </w:r>
      <w:r w:rsidR="00CC5AD8" w:rsidRPr="00E23121">
        <w:t>ré</w:t>
      </w:r>
      <w:r w:rsidRPr="00E23121">
        <w:t xml:space="preserve"> jsem spolu</w:t>
      </w:r>
      <w:r w:rsidR="00345E5C" w:rsidRPr="00E23121">
        <w:t xml:space="preserve"> s</w:t>
      </w:r>
      <w:r w:rsidR="00345E5C">
        <w:t> </w:t>
      </w:r>
      <w:r w:rsidRPr="00E23121">
        <w:t>přehrávačem dostala.</w:t>
      </w:r>
    </w:p>
    <w:p w:rsidR="00D34DB7" w:rsidRPr="00E23121" w:rsidRDefault="000251E4" w:rsidP="00E23121">
      <w:pPr>
        <w:pStyle w:val="Text"/>
      </w:pPr>
      <w:r w:rsidRPr="00E23121">
        <w:lastRenderedPageBreak/>
        <w:t>Trvala na tom, abych si ten přehrávač vzala. Jako by už pro mě neudělala dost. Kdybych to věděla předem, vysvětlila bych jí, že to nepotřebuji, mám walkman, který mám už léta,</w:t>
      </w:r>
      <w:r w:rsidR="00345E5C" w:rsidRPr="00E23121">
        <w:t xml:space="preserve"> </w:t>
      </w:r>
      <w:r w:rsidR="00345E5C">
        <w:t>i </w:t>
      </w:r>
      <w:r w:rsidR="00674ED7">
        <w:t>když jsem ho nikdy moc nepouží</w:t>
      </w:r>
      <w:r w:rsidRPr="00E23121">
        <w:t>vala. Když jste ale hodně sami tak jako já, potřebujete slyšet hlasy nebo hudbu, potřebujete něco, co by prolomilo ticho, jinak si začnete říkat, je</w:t>
      </w:r>
      <w:r w:rsidR="00505EAB">
        <w:t>stli vám pořád ještě fungují uši</w:t>
      </w:r>
      <w:r w:rsidRPr="00E23121">
        <w:t>.</w:t>
      </w:r>
    </w:p>
    <w:p w:rsidR="00345E5C" w:rsidRPr="00E23121" w:rsidRDefault="00345E5C" w:rsidP="00E23121">
      <w:pPr>
        <w:pStyle w:val="Text"/>
      </w:pPr>
    </w:p>
    <w:p w:rsidR="00D34DB7" w:rsidRPr="00E23121" w:rsidRDefault="00345E5C" w:rsidP="00E23121">
      <w:pPr>
        <w:pStyle w:val="Text"/>
      </w:pPr>
      <w:r w:rsidRPr="00E23121">
        <w:t>O</w:t>
      </w:r>
      <w:r>
        <w:t> </w:t>
      </w:r>
      <w:r w:rsidR="000251E4" w:rsidRPr="00E23121">
        <w:t>letních večerech se hodně procházím po slatinách, pouštím se po stezce, která začíná</w:t>
      </w:r>
      <w:r w:rsidRPr="00E23121">
        <w:t xml:space="preserve"> u</w:t>
      </w:r>
      <w:r>
        <w:t> </w:t>
      </w:r>
      <w:r w:rsidR="000251E4" w:rsidRPr="00E23121">
        <w:t>branky mě zahrady</w:t>
      </w:r>
      <w:r w:rsidRPr="00E23121">
        <w:t xml:space="preserve"> a</w:t>
      </w:r>
      <w:r>
        <w:t> </w:t>
      </w:r>
      <w:r w:rsidR="000251E4" w:rsidRPr="00E23121">
        <w:t>klikatí se mezi vrbami, olšemi</w:t>
      </w:r>
      <w:r w:rsidRPr="00E23121">
        <w:t xml:space="preserve"> a</w:t>
      </w:r>
      <w:r>
        <w:t> </w:t>
      </w:r>
      <w:r w:rsidR="000251E4" w:rsidRPr="00E23121">
        <w:t>tavolníky, zabíhá na světliny, kde stojí voda</w:t>
      </w:r>
      <w:r w:rsidRPr="00E23121">
        <w:t xml:space="preserve"> a</w:t>
      </w:r>
      <w:r>
        <w:t> </w:t>
      </w:r>
      <w:r w:rsidR="000251E4" w:rsidRPr="00E23121">
        <w:t>kde roste orobinec,</w:t>
      </w:r>
      <w:r w:rsidRPr="00E23121">
        <w:t xml:space="preserve"> a</w:t>
      </w:r>
      <w:r>
        <w:t> </w:t>
      </w:r>
      <w:r w:rsidR="000251E4" w:rsidRPr="00E23121">
        <w:t>stáčí se zpátky do tichého lesa. Nikdy nepotkám živou duši, tam nikdo nechodí, v</w:t>
      </w:r>
      <w:r w:rsidR="00DF0D31">
        <w:t>šechno je tak tiché, tak nehybné</w:t>
      </w:r>
      <w:r w:rsidR="000251E4" w:rsidRPr="00E23121">
        <w:t>, že byste mohli slyšet potápníky, jak běží po hladině jezírka. To tady jsem minulý týden jednou večer uviděla otakárka fenyklového.</w:t>
      </w:r>
    </w:p>
    <w:p w:rsidR="00D34DB7" w:rsidRPr="00E23121" w:rsidRDefault="00674ED7" w:rsidP="00E23121">
      <w:pPr>
        <w:pStyle w:val="Text"/>
      </w:pPr>
      <w:r>
        <w:t>Další položkou mé</w:t>
      </w:r>
      <w:r w:rsidR="000251E4" w:rsidRPr="00E23121">
        <w:t>ho dědictví je Stellina kniha</w:t>
      </w:r>
      <w:r w:rsidR="00345E5C" w:rsidRPr="00E23121">
        <w:t xml:space="preserve"> o</w:t>
      </w:r>
      <w:r w:rsidR="00345E5C">
        <w:t> </w:t>
      </w:r>
      <w:r w:rsidR="000251E4" w:rsidRPr="00E23121">
        <w:t>motýlech. Vyhledala jsem si ho</w:t>
      </w:r>
      <w:r w:rsidR="00345E5C" w:rsidRPr="00E23121">
        <w:t xml:space="preserve"> a</w:t>
      </w:r>
      <w:r w:rsidR="00345E5C">
        <w:t> </w:t>
      </w:r>
      <w:r w:rsidR="000251E4" w:rsidRPr="00E23121">
        <w:t>zjistila, že je jediný</w:t>
      </w:r>
      <w:r w:rsidR="00A858B4">
        <w:t xml:space="preserve"> své</w:t>
      </w:r>
      <w:r w:rsidR="000251E4" w:rsidRPr="00E23121">
        <w:t>ho druhu</w:t>
      </w:r>
      <w:r w:rsidR="00345E5C" w:rsidRPr="00E23121">
        <w:t xml:space="preserve"> v</w:t>
      </w:r>
      <w:r w:rsidR="00345E5C">
        <w:t> </w:t>
      </w:r>
      <w:r w:rsidR="000251E4" w:rsidRPr="00E23121">
        <w:t>Británii, kt</w:t>
      </w:r>
      <w:r w:rsidR="00090C2A">
        <w:t>erému křídla vybíhají do nápadné</w:t>
      </w:r>
      <w:r w:rsidR="00320478">
        <w:t xml:space="preserve"> ostruhy. Má nádherná široká kří</w:t>
      </w:r>
      <w:r w:rsidR="000251E4" w:rsidRPr="00E23121">
        <w:t>dla, se žlutou, černou</w:t>
      </w:r>
      <w:r w:rsidR="00345E5C" w:rsidRPr="00E23121">
        <w:t xml:space="preserve"> a</w:t>
      </w:r>
      <w:r w:rsidR="00345E5C">
        <w:t> </w:t>
      </w:r>
      <w:r w:rsidR="000251E4" w:rsidRPr="00E23121">
        <w:t>červenou kresbou. Slétl na květ z</w:t>
      </w:r>
      <w:r w:rsidR="00D34DB7" w:rsidRPr="00E23121">
        <w:t>em</w:t>
      </w:r>
      <w:r w:rsidR="000251E4" w:rsidRPr="00E23121">
        <w:t>ědýmu</w:t>
      </w:r>
      <w:r w:rsidR="00345E5C" w:rsidRPr="00E23121">
        <w:t xml:space="preserve"> a</w:t>
      </w:r>
      <w:r w:rsidR="00345E5C">
        <w:t> </w:t>
      </w:r>
      <w:r w:rsidR="000251E4" w:rsidRPr="00E23121">
        <w:t>zůstal tam, vyhříval se na podvečerním slunci</w:t>
      </w:r>
      <w:r w:rsidR="00345E5C" w:rsidRPr="00E23121">
        <w:t xml:space="preserve"> s</w:t>
      </w:r>
      <w:r w:rsidR="00345E5C">
        <w:t> </w:t>
      </w:r>
      <w:r w:rsidR="000251E4" w:rsidRPr="00E23121">
        <w:t>křídly rozevřenými, pak se mu trochu zachvěla</w:t>
      </w:r>
      <w:r w:rsidR="00345E5C" w:rsidRPr="00E23121">
        <w:t xml:space="preserve"> a</w:t>
      </w:r>
      <w:r w:rsidR="00345E5C">
        <w:t> </w:t>
      </w:r>
      <w:r w:rsidR="000251E4" w:rsidRPr="00E23121">
        <w:t>znovu odletěl.</w:t>
      </w:r>
    </w:p>
    <w:p w:rsidR="00D34DB7" w:rsidRPr="00E23121" w:rsidRDefault="000251E4" w:rsidP="00E23121">
      <w:pPr>
        <w:pStyle w:val="Text"/>
      </w:pPr>
      <w:r w:rsidRPr="00E23121">
        <w:t>Jsem blázen, já vím, ale myslela jsem na Stellu, která tolik toužila uvidět otakárka fenyklového</w:t>
      </w:r>
      <w:r w:rsidR="00345E5C" w:rsidRPr="00E23121">
        <w:t xml:space="preserve"> a</w:t>
      </w:r>
      <w:r w:rsidR="00345E5C">
        <w:t> </w:t>
      </w:r>
      <w:r w:rsidRPr="00E23121">
        <w:t>už ho nikdy neuvidí,</w:t>
      </w:r>
      <w:r w:rsidR="00345E5C" w:rsidRPr="00E23121">
        <w:t xml:space="preserve"> a</w:t>
      </w:r>
      <w:r w:rsidR="00345E5C">
        <w:t> </w:t>
      </w:r>
      <w:r w:rsidRPr="00E23121">
        <w:t>to mě rozplakalo.</w:t>
      </w:r>
      <w:r w:rsidR="00345E5C" w:rsidRPr="00E23121">
        <w:t xml:space="preserve"> A</w:t>
      </w:r>
      <w:r w:rsidR="00345E5C">
        <w:t> </w:t>
      </w:r>
      <w:r w:rsidRPr="00E23121">
        <w:t>tehdy mě začalo ticho na slatinách znepokojovat</w:t>
      </w:r>
      <w:r w:rsidR="00984E1B">
        <w:t>.</w:t>
      </w:r>
      <w:r w:rsidR="00345E5C" w:rsidRPr="00E23121">
        <w:t xml:space="preserve"> a</w:t>
      </w:r>
      <w:r w:rsidR="00345E5C">
        <w:t> </w:t>
      </w:r>
      <w:r w:rsidR="0041594E" w:rsidRPr="00E23121">
        <w:t>když jsem</w:t>
      </w:r>
      <w:r w:rsidRPr="00E23121">
        <w:t xml:space="preserve"> se vracela domů, vzpomněla jsem si na lidi, co jsem viděla</w:t>
      </w:r>
      <w:r w:rsidR="00345E5C" w:rsidRPr="00E23121">
        <w:t xml:space="preserve"> v</w:t>
      </w:r>
      <w:r w:rsidR="00345E5C">
        <w:t> </w:t>
      </w:r>
      <w:r w:rsidRPr="00E23121">
        <w:t>Bury nebo</w:t>
      </w:r>
      <w:r w:rsidR="00345E5C" w:rsidRPr="00E23121">
        <w:t xml:space="preserve"> v</w:t>
      </w:r>
      <w:r w:rsidR="00345E5C">
        <w:t> </w:t>
      </w:r>
      <w:r w:rsidRPr="00E23121">
        <w:t>Diss se sluchátky na uších</w:t>
      </w:r>
      <w:r w:rsidR="00345E5C" w:rsidRPr="00E23121">
        <w:t xml:space="preserve"> a</w:t>
      </w:r>
      <w:r w:rsidR="00345E5C">
        <w:t> </w:t>
      </w:r>
      <w:r w:rsidRPr="00E23121">
        <w:t>walkmanem</w:t>
      </w:r>
      <w:r w:rsidR="00345E5C" w:rsidRPr="00E23121">
        <w:t xml:space="preserve"> v</w:t>
      </w:r>
      <w:r w:rsidR="00345E5C">
        <w:t> </w:t>
      </w:r>
      <w:r w:rsidRPr="00E23121">
        <w:t>kapse</w:t>
      </w:r>
      <w:r w:rsidR="00345E5C" w:rsidRPr="00E23121">
        <w:t xml:space="preserve"> a</w:t>
      </w:r>
      <w:r w:rsidR="00345E5C">
        <w:t> </w:t>
      </w:r>
      <w:r w:rsidRPr="00E23121">
        <w:t>řekla jsem si, že to zkusím.</w:t>
      </w:r>
    </w:p>
    <w:p w:rsidR="00345E5C" w:rsidRPr="00E23121" w:rsidRDefault="000251E4" w:rsidP="00E23121">
      <w:pPr>
        <w:pStyle w:val="Text"/>
      </w:pPr>
      <w:r w:rsidRPr="00E23121">
        <w:t>Takže následujícího dne, což bylo předevčírem, jsem si ce</w:t>
      </w:r>
      <w:r w:rsidR="00984E1B">
        <w:t>stou domů</w:t>
      </w:r>
      <w:r w:rsidR="00345E5C">
        <w:t xml:space="preserve"> z </w:t>
      </w:r>
      <w:r w:rsidR="00984E1B">
        <w:t>práce koupila balení</w:t>
      </w:r>
      <w:r w:rsidRPr="00E23121">
        <w:t xml:space="preserve"> baterií, dvě zasunula do walkmanu</w:t>
      </w:r>
      <w:r w:rsidR="00345E5C" w:rsidRPr="00E23121">
        <w:t xml:space="preserve"> a</w:t>
      </w:r>
      <w:r w:rsidR="00345E5C">
        <w:t> </w:t>
      </w:r>
      <w:r w:rsidRPr="00E23121">
        <w:t>poprvé, co u</w:t>
      </w:r>
      <w:r w:rsidR="00FC3F22">
        <w:t>mřela, jsem se pořádně podí</w:t>
      </w:r>
      <w:r w:rsidRPr="00E23121">
        <w:t>vala na Stelliny pás</w:t>
      </w:r>
      <w:r w:rsidR="00AB5E3F">
        <w:t>ky</w:t>
      </w:r>
      <w:r w:rsidRPr="00E23121">
        <w:t>.</w:t>
      </w:r>
    </w:p>
    <w:p w:rsidR="00D34DB7" w:rsidRPr="00E23121" w:rsidRDefault="00345E5C" w:rsidP="00E23121">
      <w:pPr>
        <w:pStyle w:val="Text"/>
      </w:pPr>
      <w:r w:rsidRPr="00E23121">
        <w:t>Z</w:t>
      </w:r>
      <w:r>
        <w:t> </w:t>
      </w:r>
      <w:r w:rsidR="000251E4" w:rsidRPr="00E23121">
        <w:t>nějakého důvodu jsem si myslela, že si toho nahrála hodně, ale není tomu tak. Osm</w:t>
      </w:r>
      <w:r w:rsidRPr="00E23121">
        <w:t xml:space="preserve"> z</w:t>
      </w:r>
      <w:r>
        <w:t> </w:t>
      </w:r>
      <w:r w:rsidR="000251E4" w:rsidRPr="00E23121">
        <w:t>deseti pásek je prázdných. Dvě zbylé nemají nálepky</w:t>
      </w:r>
      <w:r w:rsidRPr="00E23121">
        <w:t xml:space="preserve"> s</w:t>
      </w:r>
      <w:r>
        <w:t> </w:t>
      </w:r>
      <w:r w:rsidR="000251E4" w:rsidRPr="00E23121">
        <w:t>názvy hudebních děl, ale moc by mi nepom</w:t>
      </w:r>
      <w:r w:rsidR="00DA2DDC">
        <w:t>ohlo, kdyby měly, protože jediné</w:t>
      </w:r>
      <w:r w:rsidR="000251E4" w:rsidRPr="00E23121">
        <w:t xml:space="preserve"> co znám, je</w:t>
      </w:r>
      <w:r w:rsidR="00D34DB7" w:rsidRPr="00E23121">
        <w:t xml:space="preserve"> ‚N</w:t>
      </w:r>
      <w:r w:rsidR="000251E4" w:rsidRPr="00E23121">
        <w:t>essun Do</w:t>
      </w:r>
      <w:r w:rsidR="00D34DB7" w:rsidRPr="00E23121">
        <w:t>rm</w:t>
      </w:r>
      <w:r w:rsidR="000251E4" w:rsidRPr="00E23121">
        <w:t>a</w:t>
      </w:r>
      <w:r w:rsidR="00D34DB7" w:rsidRPr="00E23121">
        <w:t>‘</w:t>
      </w:r>
      <w:r w:rsidRPr="00E23121">
        <w:t xml:space="preserve"> a</w:t>
      </w:r>
      <w:r>
        <w:t> </w:t>
      </w:r>
      <w:r w:rsidR="000251E4" w:rsidRPr="00E23121">
        <w:t>Water Music. Stella napsala na nálepky jednoduše</w:t>
      </w:r>
      <w:r w:rsidR="00D34DB7" w:rsidRPr="00E23121">
        <w:t xml:space="preserve"> ‚P</w:t>
      </w:r>
      <w:r w:rsidR="00984E1B">
        <w:t>áska I‘</w:t>
      </w:r>
      <w:r>
        <w:t xml:space="preserve"> </w:t>
      </w:r>
      <w:r w:rsidRPr="00E23121">
        <w:t>a</w:t>
      </w:r>
      <w:r>
        <w:t> </w:t>
      </w:r>
      <w:r w:rsidR="00D34DB7" w:rsidRPr="00E23121">
        <w:t>‚P</w:t>
      </w:r>
      <w:r w:rsidR="00984E1B">
        <w:t>áska II</w:t>
      </w:r>
      <w:r w:rsidR="00FC3F22">
        <w:t>‘</w:t>
      </w:r>
      <w:r w:rsidR="000251E4" w:rsidRPr="00E23121">
        <w:t>, jinak nijak nenaznačila, co na nich je.</w:t>
      </w:r>
    </w:p>
    <w:p w:rsidR="00D34DB7" w:rsidRPr="00E23121" w:rsidRDefault="000251E4" w:rsidP="006E0555">
      <w:pPr>
        <w:pStyle w:val="Text"/>
      </w:pPr>
      <w:r w:rsidRPr="00E23121">
        <w:lastRenderedPageBreak/>
        <w:t>Řekla jsem si, že můžu docela dobře začít od začátku, vsunula jsem</w:t>
      </w:r>
      <w:r w:rsidR="00984E1B">
        <w:t xml:space="preserve"> ‚</w:t>
      </w:r>
      <w:r w:rsidR="00D34DB7" w:rsidRPr="00E23121">
        <w:t>P</w:t>
      </w:r>
      <w:r w:rsidR="00984E1B">
        <w:t xml:space="preserve">ásku I‘ </w:t>
      </w:r>
      <w:r w:rsidRPr="00E23121">
        <w:t>do walkmana,</w:t>
      </w:r>
      <w:r w:rsidR="00345E5C" w:rsidRPr="00E23121">
        <w:t xml:space="preserve"> i</w:t>
      </w:r>
      <w:r w:rsidR="00345E5C">
        <w:t> </w:t>
      </w:r>
      <w:r w:rsidRPr="00E23121">
        <w:t>když</w:t>
      </w:r>
      <w:r w:rsidR="00345E5C" w:rsidRPr="00E23121">
        <w:t xml:space="preserve"> v</w:t>
      </w:r>
      <w:r w:rsidR="00345E5C">
        <w:t> </w:t>
      </w:r>
      <w:r w:rsidRPr="00E23121">
        <w:t>tu chvíli jsem si přála, abych bývala překročila rozpočet</w:t>
      </w:r>
      <w:r w:rsidR="00345E5C" w:rsidRPr="00E23121">
        <w:t xml:space="preserve"> a</w:t>
      </w:r>
      <w:r w:rsidR="00345E5C">
        <w:t> </w:t>
      </w:r>
      <w:r w:rsidRPr="00E23121">
        <w:t>koupila si nahrávku Emm</w:t>
      </w:r>
      <w:r w:rsidR="00FC3F22">
        <w:t>ylou Harrisové, kterou jsem vidě</w:t>
      </w:r>
      <w:r w:rsidRPr="00E23121">
        <w:t>la</w:t>
      </w:r>
      <w:r w:rsidR="00345E5C" w:rsidRPr="00E23121">
        <w:t xml:space="preserve"> v</w:t>
      </w:r>
      <w:r w:rsidR="00345E5C">
        <w:t> </w:t>
      </w:r>
      <w:r w:rsidRPr="00E23121">
        <w:t>obchodě</w:t>
      </w:r>
      <w:r w:rsidR="00345E5C" w:rsidRPr="00E23121">
        <w:t xml:space="preserve"> s</w:t>
      </w:r>
      <w:r w:rsidR="00345E5C">
        <w:t> </w:t>
      </w:r>
      <w:r w:rsidRPr="00E23121">
        <w:t>bateriemi, ale Stellina hudba alespoň prolomí ticho, kte</w:t>
      </w:r>
      <w:r w:rsidR="00CC5AD8" w:rsidRPr="00E23121">
        <w:t>ré</w:t>
      </w:r>
      <w:r w:rsidRPr="00E23121">
        <w:t xml:space="preserve"> mě provázelo slatinami.</w:t>
      </w:r>
    </w:p>
    <w:p w:rsidR="00D34DB7" w:rsidRPr="00E23121" w:rsidRDefault="000251E4" w:rsidP="00E23121">
      <w:pPr>
        <w:pStyle w:val="Text"/>
      </w:pPr>
      <w:r w:rsidRPr="00E23121">
        <w:t>Večer byl velice teplý, doslova bezvětrný</w:t>
      </w:r>
      <w:r w:rsidR="00345E5C" w:rsidRPr="00E23121">
        <w:t xml:space="preserve"> a</w:t>
      </w:r>
      <w:r w:rsidR="00345E5C">
        <w:t> </w:t>
      </w:r>
      <w:r w:rsidRPr="00E23121">
        <w:t xml:space="preserve">všechno kolem mě napovídalo, že je pozdní </w:t>
      </w:r>
      <w:r w:rsidR="00CC5AD8" w:rsidRPr="00E23121">
        <w:t>lé</w:t>
      </w:r>
      <w:r w:rsidRPr="00E23121">
        <w:t>to, květy dozrá</w:t>
      </w:r>
      <w:r w:rsidR="00CC5AD8" w:rsidRPr="00E23121">
        <w:t>lé</w:t>
      </w:r>
      <w:r w:rsidR="00345E5C">
        <w:t xml:space="preserve"> v </w:t>
      </w:r>
      <w:r w:rsidR="00FC3F22">
        <w:t>semena, povadlé listy visící</w:t>
      </w:r>
      <w:r w:rsidR="00345E5C">
        <w:t xml:space="preserve"> z </w:t>
      </w:r>
      <w:r w:rsidR="00674ED7">
        <w:t>nehybných větví</w:t>
      </w:r>
      <w:r w:rsidRPr="00E23121">
        <w:t>, kopřivy vyrostlé do půl druhého metru, se sv</w:t>
      </w:r>
      <w:r w:rsidR="00B31A59">
        <w:t>ěšenými listy, ale pořád schopné</w:t>
      </w:r>
      <w:r w:rsidRPr="00E23121">
        <w:t xml:space="preserve"> žahnout. Asi mě znervózňovalo,</w:t>
      </w:r>
      <w:r w:rsidR="00FC3F22">
        <w:t xml:space="preserve"> že si co nevidět tu hudbu pustí</w:t>
      </w:r>
      <w:r w:rsidRPr="00E23121">
        <w:t>m, bála jsem se náhlého náporu něčeho, čemu bych nemusel</w:t>
      </w:r>
      <w:r w:rsidR="00FC3F22">
        <w:t>a porozumět nebo co bych nedoká</w:t>
      </w:r>
      <w:r w:rsidRPr="00E23121">
        <w:t>zala docenit. Položila jsem palec na tlačítko, ale stiskla jsem je, až když jsem se ocitla uprostřed slatiny. Tady na mýtině, kde suchem zmizela jezírka vody, ale tráva byla pořád zelená, nakratičko spasená od zajíců, jsem se posadila na padlý kmen</w:t>
      </w:r>
      <w:r w:rsidR="00345E5C" w:rsidRPr="00E23121">
        <w:t xml:space="preserve"> a</w:t>
      </w:r>
      <w:r w:rsidR="00345E5C">
        <w:t> </w:t>
      </w:r>
      <w:r w:rsidRPr="00E23121">
        <w:t>stiskla tlačítko na walkmanu.</w:t>
      </w:r>
    </w:p>
    <w:p w:rsidR="00D34DB7" w:rsidRPr="00E23121" w:rsidRDefault="00B31A59" w:rsidP="00E23121">
      <w:pPr>
        <w:pStyle w:val="Text"/>
      </w:pPr>
      <w:r>
        <w:t>Ozvalo se bzučení</w:t>
      </w:r>
      <w:r w:rsidR="00345E5C" w:rsidRPr="00E23121">
        <w:t xml:space="preserve"> a</w:t>
      </w:r>
      <w:r w:rsidR="00345E5C">
        <w:t> </w:t>
      </w:r>
      <w:r w:rsidR="000251E4" w:rsidRPr="00E23121">
        <w:t>jakoby šum mořských vln</w:t>
      </w:r>
      <w:r w:rsidR="00345E5C" w:rsidRPr="00E23121">
        <w:t xml:space="preserve"> a</w:t>
      </w:r>
      <w:r w:rsidR="00345E5C">
        <w:t> </w:t>
      </w:r>
      <w:r w:rsidR="000251E4" w:rsidRPr="00E23121">
        <w:t>potom Stellin hlas, líbezný</w:t>
      </w:r>
      <w:r w:rsidR="00345E5C" w:rsidRPr="00E23121">
        <w:t xml:space="preserve"> a</w:t>
      </w:r>
      <w:r w:rsidR="00345E5C">
        <w:t> </w:t>
      </w:r>
      <w:r w:rsidR="000251E4" w:rsidRPr="00E23121">
        <w:t>velice jasný. Ohromilo mě to tak, že mě rozrazila zima</w:t>
      </w:r>
      <w:r w:rsidR="00345E5C" w:rsidRPr="00E23121">
        <w:t xml:space="preserve"> a</w:t>
      </w:r>
      <w:r w:rsidR="00345E5C">
        <w:t> </w:t>
      </w:r>
      <w:r w:rsidR="000251E4" w:rsidRPr="00E23121">
        <w:t xml:space="preserve">naskočila mi husí kůže. </w:t>
      </w:r>
      <w:r w:rsidR="00D34DB7" w:rsidRPr="00E23121">
        <w:t>„</w:t>
      </w:r>
      <w:r w:rsidR="000251E4" w:rsidRPr="00E23121">
        <w:t>Tohle je první páska. Druhá následuje. Obě jsou označené štítky.</w:t>
      </w:r>
      <w:r w:rsidR="00D34DB7" w:rsidRPr="00E23121">
        <w:t>“</w:t>
      </w:r>
    </w:p>
    <w:p w:rsidR="00D34DB7" w:rsidRPr="00E23121" w:rsidRDefault="00BC4D2D" w:rsidP="00E23121">
      <w:pPr>
        <w:pStyle w:val="Text"/>
      </w:pPr>
      <w:r>
        <w:t>Vy</w:t>
      </w:r>
      <w:r w:rsidR="000251E4" w:rsidRPr="00E23121">
        <w:t>pnula jsem to. Vrátila jsem pásku. Pak jsem se zhluboka jednou dvakrát nadechla, napočítala do deseti, řekla si, chovej se rozumně,</w:t>
      </w:r>
      <w:r w:rsidR="00345E5C" w:rsidRPr="00E23121">
        <w:t xml:space="preserve"> a</w:t>
      </w:r>
      <w:r w:rsidR="00345E5C">
        <w:t> </w:t>
      </w:r>
      <w:r w:rsidR="000251E4" w:rsidRPr="00E23121">
        <w:t>znovu pásku spustila.</w:t>
      </w:r>
    </w:p>
    <w:p w:rsidR="00D34DB7" w:rsidRPr="00E23121" w:rsidRDefault="006E0555" w:rsidP="006E0555">
      <w:pPr>
        <w:pStyle w:val="Nadpis1"/>
        <w:jc w:val="center"/>
      </w:pPr>
      <w:r>
        <w:t>KAPITOLA 2</w:t>
      </w:r>
      <w:r w:rsidR="000251E4" w:rsidRPr="00E23121">
        <w:t>3</w:t>
      </w:r>
    </w:p>
    <w:p w:rsidR="00D34DB7" w:rsidRPr="00E23121" w:rsidRDefault="00D34DB7" w:rsidP="00E23121">
      <w:pPr>
        <w:pStyle w:val="Text"/>
      </w:pPr>
    </w:p>
    <w:p w:rsidR="00D34DB7" w:rsidRPr="00E23121" w:rsidRDefault="00D34DB7" w:rsidP="00E23121">
      <w:pPr>
        <w:pStyle w:val="Text"/>
      </w:pPr>
    </w:p>
    <w:p w:rsidR="00D34DB7" w:rsidRPr="00E23121" w:rsidRDefault="000251E4" w:rsidP="00E23121">
      <w:pPr>
        <w:pStyle w:val="Text"/>
      </w:pPr>
      <w:r w:rsidRPr="00E23121">
        <w:t>Tohle je první páska. Druhá nás</w:t>
      </w:r>
      <w:r w:rsidR="000B204D">
        <w:t>leduje. Obě jsou označené štítky</w:t>
      </w:r>
      <w:r w:rsidRPr="00E23121">
        <w:t>.</w:t>
      </w:r>
    </w:p>
    <w:p w:rsidR="00D34DB7" w:rsidRPr="00E23121" w:rsidRDefault="000251E4" w:rsidP="00E23121">
      <w:pPr>
        <w:pStyle w:val="Text"/>
      </w:pPr>
      <w:r w:rsidRPr="00E23121">
        <w:t>Milá Genevieve, chce se mi začít takhle, jako byc</w:t>
      </w:r>
      <w:r w:rsidR="000B204D">
        <w:t>h psala dopis, ale hovořím, nepí</w:t>
      </w:r>
      <w:r w:rsidRPr="00E23121">
        <w:t>ši. Mám spoustu zkušeností, jak do tohohle přístroje mluvit. Překvapuje vás to? Myslím, že jsem vás tak či onak dost překvapila. Svého času jste si myslela, že se mi nikdy nic nepřihodilo, viděla jsem vá</w:t>
      </w:r>
      <w:r w:rsidR="00BC4D2D">
        <w:t>m to na očí</w:t>
      </w:r>
      <w:r w:rsidRPr="00E23121">
        <w:t>ch, teď mám ale pocit, že si možná budete myslet, že se mi toho přihodilo</w:t>
      </w:r>
      <w:r w:rsidR="00A858B4">
        <w:t xml:space="preserve"> víc </w:t>
      </w:r>
      <w:r w:rsidRPr="00E23121">
        <w:t>než dost.</w:t>
      </w:r>
    </w:p>
    <w:p w:rsidR="00D34DB7" w:rsidRPr="00E23121" w:rsidRDefault="00BC4D2D" w:rsidP="00E23121">
      <w:pPr>
        <w:pStyle w:val="Text"/>
      </w:pPr>
      <w:r>
        <w:t>Když</w:t>
      </w:r>
      <w:r w:rsidR="000251E4" w:rsidRPr="00E23121">
        <w:t xml:space="preserve"> jsme spolu posledně mluvily, úplně naposledy, řekla </w:t>
      </w:r>
      <w:r w:rsidR="00B31A59">
        <w:t>jste mi, že se vaše přání</w:t>
      </w:r>
      <w:r w:rsidR="000251E4" w:rsidRPr="00E23121">
        <w:t xml:space="preserve"> začíná plnit. Samozřejmě jste</w:t>
      </w:r>
      <w:r w:rsidR="009A1066">
        <w:t xml:space="preserve"> tím </w:t>
      </w:r>
      <w:r>
        <w:t>chtěla ří</w:t>
      </w:r>
      <w:r w:rsidR="000251E4" w:rsidRPr="00E23121">
        <w:t xml:space="preserve">ct, že </w:t>
      </w:r>
      <w:r w:rsidR="000251E4" w:rsidRPr="00E23121">
        <w:lastRenderedPageBreak/>
        <w:t>budete</w:t>
      </w:r>
      <w:r w:rsidR="00345E5C" w:rsidRPr="00E23121">
        <w:t xml:space="preserve"> s</w:t>
      </w:r>
      <w:r w:rsidR="00345E5C">
        <w:t> </w:t>
      </w:r>
      <w:r w:rsidR="000251E4" w:rsidRPr="00E23121">
        <w:t xml:space="preserve">mužem, kterého </w:t>
      </w:r>
      <w:r>
        <w:t>milujete. Myslela jste tí</w:t>
      </w:r>
      <w:r w:rsidR="000251E4" w:rsidRPr="00E23121">
        <w:t>m, že odejde ze</w:t>
      </w:r>
      <w:r w:rsidR="00A858B4">
        <w:t xml:space="preserve"> své</w:t>
      </w:r>
      <w:r w:rsidR="000251E4" w:rsidRPr="00E23121">
        <w:t>ho domova</w:t>
      </w:r>
      <w:r w:rsidR="00345E5C" w:rsidRPr="00E23121">
        <w:t xml:space="preserve"> a</w:t>
      </w:r>
      <w:r w:rsidR="00345E5C">
        <w:t> </w:t>
      </w:r>
      <w:r w:rsidR="000251E4" w:rsidRPr="00E23121">
        <w:t>přijde</w:t>
      </w:r>
      <w:r w:rsidR="00345E5C" w:rsidRPr="00E23121">
        <w:t xml:space="preserve"> k</w:t>
      </w:r>
      <w:r w:rsidR="00345E5C">
        <w:t> </w:t>
      </w:r>
      <w:r w:rsidR="000251E4" w:rsidRPr="00E23121">
        <w:t>vám. Jsem kvůli vám ráda</w:t>
      </w:r>
      <w:r w:rsidR="00345E5C" w:rsidRPr="00E23121">
        <w:t xml:space="preserve"> a</w:t>
      </w:r>
      <w:r w:rsidR="00345E5C">
        <w:t> </w:t>
      </w:r>
      <w:r w:rsidR="000251E4" w:rsidRPr="00E23121">
        <w:t>doufám, že jste teď velice šťastná. Řekla jsem vám, že nakonec Alan Gildu opustil, aby mohl být se mnou. To, co jsem neřekla</w:t>
      </w:r>
      <w:r w:rsidR="00345E5C">
        <w:t> </w:t>
      </w:r>
      <w:r w:rsidR="00345E5C" w:rsidRPr="00E23121">
        <w:t>–</w:t>
      </w:r>
      <w:r w:rsidR="00345E5C">
        <w:t> </w:t>
      </w:r>
      <w:r w:rsidR="000251E4" w:rsidRPr="00E23121">
        <w:t>kromě mnoha jiných věci</w:t>
      </w:r>
      <w:r w:rsidR="00345E5C">
        <w:t> </w:t>
      </w:r>
      <w:r w:rsidR="00345E5C" w:rsidRPr="00E23121">
        <w:t>–</w:t>
      </w:r>
      <w:r w:rsidR="00345E5C">
        <w:t> </w:t>
      </w:r>
      <w:r w:rsidR="000251E4" w:rsidRPr="00E23121">
        <w:t>je, že mi to neřekl, až</w:t>
      </w:r>
      <w:r w:rsidR="0041594E" w:rsidRPr="00E23121">
        <w:t xml:space="preserve"> když</w:t>
      </w:r>
      <w:r w:rsidR="000251E4" w:rsidRPr="00E23121">
        <w:t xml:space="preserve"> jsme byli spolu</w:t>
      </w:r>
      <w:r w:rsidR="00345E5C" w:rsidRPr="00E23121">
        <w:t xml:space="preserve"> v</w:t>
      </w:r>
      <w:r w:rsidR="00345E5C">
        <w:t> </w:t>
      </w:r>
      <w:r w:rsidR="000251E4" w:rsidRPr="00E23121">
        <w:t>Molucce. Přijeli jsme tam na desetidenní dovolenou, když moje děti odjely</w:t>
      </w:r>
      <w:r w:rsidR="00345E5C" w:rsidRPr="00E23121">
        <w:t xml:space="preserve"> a</w:t>
      </w:r>
      <w:r w:rsidR="00345E5C">
        <w:t> </w:t>
      </w:r>
      <w:r w:rsidR="000251E4" w:rsidRPr="00E23121">
        <w:t>Gilda byla, nebo se aspoň předpokládalo, že je, ve Francii. Cestou vozem do domu se rozhodl. Předtím jsme</w:t>
      </w:r>
      <w:r w:rsidR="00345E5C" w:rsidRPr="00E23121">
        <w:t xml:space="preserve"> o</w:t>
      </w:r>
      <w:r w:rsidR="00345E5C">
        <w:t> </w:t>
      </w:r>
      <w:r w:rsidR="000251E4" w:rsidRPr="00E23121">
        <w:t>tom mluvili, pořád dokola, dlouhé měsíce</w:t>
      </w:r>
      <w:r w:rsidR="00345E5C">
        <w:t> </w:t>
      </w:r>
      <w:r w:rsidR="00345E5C" w:rsidRPr="00E23121">
        <w:t>–</w:t>
      </w:r>
      <w:r w:rsidR="00345E5C">
        <w:t> </w:t>
      </w:r>
      <w:r w:rsidR="000251E4" w:rsidRPr="00E23121">
        <w:t xml:space="preserve">no, </w:t>
      </w:r>
      <w:r w:rsidR="00CC5AD8" w:rsidRPr="00E23121">
        <w:t>lé</w:t>
      </w:r>
      <w:r w:rsidR="000251E4" w:rsidRPr="00E23121">
        <w:t>ta. Řekl, že se rozhodl zčistajasna. Jednu minutu měl</w:t>
      </w:r>
      <w:r w:rsidR="00345E5C" w:rsidRPr="00E23121">
        <w:t xml:space="preserve"> v</w:t>
      </w:r>
      <w:r w:rsidR="00345E5C">
        <w:t> </w:t>
      </w:r>
      <w:r w:rsidR="000251E4" w:rsidRPr="00E23121">
        <w:t>hlavě, že se mnou jede na dovolenou, druhou už se mi zavázal po zbytek života, aby nás už nikdy nic nerozdělovalo.</w:t>
      </w:r>
    </w:p>
    <w:p w:rsidR="00D34DB7" w:rsidRPr="00E23121" w:rsidRDefault="000251E4" w:rsidP="00E23121">
      <w:pPr>
        <w:pStyle w:val="Text"/>
        <w:jc w:val="left"/>
      </w:pPr>
      <w:r w:rsidRPr="00E23121">
        <w:t>Řekl mi to, když jsme za sebou zavřeli hlavní dveře.</w:t>
      </w:r>
    </w:p>
    <w:p w:rsidR="00D34DB7" w:rsidRPr="00E23121" w:rsidRDefault="00D34DB7" w:rsidP="00E23121">
      <w:pPr>
        <w:pStyle w:val="Text"/>
        <w:jc w:val="left"/>
      </w:pPr>
      <w:r w:rsidRPr="00E23121">
        <w:t>„</w:t>
      </w:r>
      <w:r w:rsidR="000251E4" w:rsidRPr="00E23121">
        <w:t>Tohle je navždy. Už se nevrátím. Odešel jsem od ní.</w:t>
      </w:r>
      <w:r w:rsidRPr="00E23121">
        <w:t>“</w:t>
      </w:r>
    </w:p>
    <w:p w:rsidR="00D34DB7" w:rsidRPr="00E23121" w:rsidRDefault="000251E4" w:rsidP="00BC4D2D">
      <w:pPr>
        <w:pStyle w:val="Text"/>
      </w:pPr>
      <w:r w:rsidRPr="00E23121">
        <w:t>Chystala jsem se, že připravím něco</w:t>
      </w:r>
      <w:r w:rsidR="00345E5C" w:rsidRPr="00E23121">
        <w:t xml:space="preserve"> k</w:t>
      </w:r>
      <w:r w:rsidR="00345E5C">
        <w:t> </w:t>
      </w:r>
      <w:r w:rsidRPr="00E23121">
        <w:t>obědu, něco lehkého, nejspíš sendviče, ale najednou by ani jeden</w:t>
      </w:r>
      <w:r w:rsidR="00345E5C" w:rsidRPr="00E23121">
        <w:t xml:space="preserve"> z</w:t>
      </w:r>
      <w:r w:rsidR="00345E5C">
        <w:t> </w:t>
      </w:r>
      <w:r w:rsidRPr="00E23121">
        <w:t>nás nedokázal spolknout sousto. Dal do ledničky šampaňské. To bylo to šam</w:t>
      </w:r>
      <w:r w:rsidR="00BC4D2D">
        <w:t>paň</w:t>
      </w:r>
      <w:r w:rsidRPr="00E23121">
        <w:t>ské, které jste našla, protože jsme ho nikdy neotevřeli. Potom namíchal pro nás pro oba růžový gin, a</w:t>
      </w:r>
      <w:r w:rsidR="000E098A">
        <w:t>bych</w:t>
      </w:r>
      <w:r w:rsidRPr="00E23121">
        <w:t>om to oslavili, zatímco se bude šampaňské chladit. Tančili jsme</w:t>
      </w:r>
      <w:r w:rsidR="00345E5C">
        <w:t> </w:t>
      </w:r>
      <w:r w:rsidR="00345E5C" w:rsidRPr="00E23121">
        <w:t>–</w:t>
      </w:r>
      <w:r w:rsidR="00345E5C">
        <w:t> </w:t>
      </w:r>
      <w:r w:rsidRPr="00E23121">
        <w:t>jako na oslavě ve vel</w:t>
      </w:r>
      <w:r w:rsidR="00CC5AD8" w:rsidRPr="00E23121">
        <w:t>ké</w:t>
      </w:r>
      <w:r w:rsidRPr="00E23121">
        <w:t xml:space="preserve"> společnosti, Genevieve, znáte to?</w:t>
      </w:r>
      <w:r w:rsidR="00345E5C">
        <w:t> </w:t>
      </w:r>
      <w:r w:rsidR="00345E5C" w:rsidRPr="00E23121">
        <w:t>–</w:t>
      </w:r>
      <w:r w:rsidR="00345E5C">
        <w:t> </w:t>
      </w:r>
      <w:r w:rsidRPr="00E23121">
        <w:t>tančili jsme se sklenicemi</w:t>
      </w:r>
      <w:r w:rsidR="00345E5C" w:rsidRPr="00E23121">
        <w:t xml:space="preserve"> v</w:t>
      </w:r>
      <w:r w:rsidR="00345E5C">
        <w:t> </w:t>
      </w:r>
      <w:r w:rsidRPr="00E23121">
        <w:t>rukou. Bez hudby.</w:t>
      </w:r>
    </w:p>
    <w:p w:rsidR="00D34DB7" w:rsidRPr="00E23121" w:rsidRDefault="000251E4" w:rsidP="00E23121">
      <w:pPr>
        <w:pStyle w:val="Text"/>
      </w:pPr>
      <w:r w:rsidRPr="00E23121">
        <w:t xml:space="preserve">Řekl: </w:t>
      </w:r>
      <w:r w:rsidR="00D34DB7" w:rsidRPr="00E23121">
        <w:t>„</w:t>
      </w:r>
      <w:r w:rsidRPr="00E23121">
        <w:t>Těsně před</w:t>
      </w:r>
      <w:r w:rsidR="00BC4D2D">
        <w:t>tí</w:t>
      </w:r>
      <w:r w:rsidRPr="00E23121">
        <w:t>m, než jsme vešli do toho obchodu, jsem si pomyslel, na co si to sakra hraju? Nejsem na prázdninách, prožívám život. Už se nevrátím. T</w:t>
      </w:r>
      <w:r w:rsidR="000B7DBA" w:rsidRPr="00E23121">
        <w:t>ak jsem</w:t>
      </w:r>
      <w:r w:rsidR="00C54BFD">
        <w:t xml:space="preserve"> koupil to šampaňské. Hrozné</w:t>
      </w:r>
      <w:r w:rsidRPr="00E23121">
        <w:t xml:space="preserve"> ode mě, vid? Že jsem to</w:t>
      </w:r>
      <w:r w:rsidR="00345E5C" w:rsidRPr="00E23121">
        <w:t xml:space="preserve"> s</w:t>
      </w:r>
      <w:r w:rsidR="00345E5C">
        <w:t> </w:t>
      </w:r>
      <w:r w:rsidRPr="00E23121">
        <w:t>tebou neprobral, nezeptal se tě, prostě to rozhodl. Vadí ti to?</w:t>
      </w:r>
      <w:r w:rsidR="00D34DB7" w:rsidRPr="00E23121">
        <w:t>“</w:t>
      </w:r>
    </w:p>
    <w:p w:rsidR="00D34DB7" w:rsidRPr="00E23121" w:rsidRDefault="00D34DB7" w:rsidP="00E23121">
      <w:pPr>
        <w:pStyle w:val="Text"/>
      </w:pPr>
      <w:r w:rsidRPr="00E23121">
        <w:t>„</w:t>
      </w:r>
      <w:r w:rsidR="000251E4" w:rsidRPr="00E23121">
        <w:t>Znáš mě,</w:t>
      </w:r>
      <w:r w:rsidRPr="00E23121">
        <w:t>“</w:t>
      </w:r>
      <w:r w:rsidR="000251E4" w:rsidRPr="00E23121">
        <w:t xml:space="preserve"> řekla jsem. </w:t>
      </w:r>
      <w:r w:rsidRPr="00E23121">
        <w:t>„</w:t>
      </w:r>
      <w:r w:rsidR="000251E4" w:rsidRPr="00E23121">
        <w:t>Dobře mě znáš. Proč by mi to mělo vadit? Přesně to jsem vždycky chtěla.</w:t>
      </w:r>
      <w:r w:rsidRPr="00E23121">
        <w:t>“</w:t>
      </w:r>
    </w:p>
    <w:p w:rsidR="00D34DB7" w:rsidRPr="00E23121" w:rsidRDefault="000251E4" w:rsidP="00E23121">
      <w:pPr>
        <w:pStyle w:val="Text"/>
      </w:pPr>
      <w:r w:rsidRPr="00E23121">
        <w:t>Takže jsme ještě chvíli tančili. Přetančili jsme tango</w:t>
      </w:r>
      <w:r w:rsidR="00345E5C" w:rsidRPr="00E23121">
        <w:t xml:space="preserve"> z</w:t>
      </w:r>
      <w:r w:rsidR="00345E5C">
        <w:t> </w:t>
      </w:r>
      <w:r w:rsidRPr="00E23121">
        <w:t>jednoho konce p</w:t>
      </w:r>
      <w:r w:rsidR="00BC4D2D">
        <w:t>okoje na druhý</w:t>
      </w:r>
      <w:r w:rsidR="00345E5C">
        <w:t xml:space="preserve"> a </w:t>
      </w:r>
      <w:r w:rsidR="00BC4D2D">
        <w:t>Alan</w:t>
      </w:r>
      <w:r w:rsidR="00345E5C">
        <w:t xml:space="preserve"> k </w:t>
      </w:r>
      <w:r w:rsidR="00BC4D2D">
        <w:t>tomu zpí</w:t>
      </w:r>
      <w:r w:rsidRPr="00E23121">
        <w:t xml:space="preserve">val </w:t>
      </w:r>
      <w:r w:rsidR="00D34DB7" w:rsidRPr="00E23121">
        <w:t>„</w:t>
      </w:r>
      <w:r w:rsidR="00296989">
        <w:t>Kdy</w:t>
      </w:r>
      <w:r w:rsidR="00BC4D2D">
        <w:t>ž spustí</w:t>
      </w:r>
      <w:r w:rsidRPr="00E23121">
        <w:t xml:space="preserve"> k</w:t>
      </w:r>
      <w:r w:rsidR="00BC4D2D">
        <w:t>y</w:t>
      </w:r>
      <w:r w:rsidR="00D34DB7" w:rsidRPr="00E23121">
        <w:t>t</w:t>
      </w:r>
      <w:r w:rsidRPr="00E23121">
        <w:t>ary</w:t>
      </w:r>
      <w:r w:rsidR="00D34DB7" w:rsidRPr="00E23121">
        <w:t>“</w:t>
      </w:r>
      <w:r w:rsidR="00BC4D2D">
        <w:t>. Nalil mi další</w:t>
      </w:r>
      <w:r w:rsidRPr="00E23121">
        <w:t xml:space="preserve"> skleničku, tentokrát víno, když jsem uslyšela vůz. To byla vzácnost, projíždějící vůz.</w:t>
      </w:r>
      <w:r w:rsidR="00345E5C" w:rsidRPr="00E23121">
        <w:t xml:space="preserve"> A</w:t>
      </w:r>
      <w:r w:rsidR="00345E5C">
        <w:t> </w:t>
      </w:r>
      <w:r w:rsidRPr="00E23121">
        <w:t>vůz blížící se po příjezdové cestě, to bylo něco téměř neznámého. To už jsme seděli</w:t>
      </w:r>
      <w:r w:rsidR="00345E5C" w:rsidRPr="00E23121">
        <w:t xml:space="preserve"> v</w:t>
      </w:r>
      <w:r w:rsidR="00345E5C">
        <w:t> </w:t>
      </w:r>
      <w:r w:rsidR="00C54BFD">
        <w:t>objetí</w:t>
      </w:r>
      <w:r w:rsidRPr="00E23121">
        <w:t xml:space="preserve"> na pohovce. Zvedla jsem se, že se podívám. Uviděla jsem kapotu jako piraňa, teprve potom Gildu. Jako by s</w:t>
      </w:r>
      <w:r w:rsidR="005064AF">
        <w:t>e po mně napřahovalo, to červené</w:t>
      </w:r>
      <w:r w:rsidRPr="00E23121">
        <w:t xml:space="preserve"> auto, ta ro</w:t>
      </w:r>
      <w:r w:rsidR="00BC4D2D">
        <w:t>zšklebená ústa</w:t>
      </w:r>
      <w:r w:rsidR="00345E5C">
        <w:t xml:space="preserve"> s </w:t>
      </w:r>
      <w:r w:rsidR="00BC4D2D">
        <w:t>vyceněnými zuby</w:t>
      </w:r>
      <w:r w:rsidR="00345E5C" w:rsidRPr="00E23121">
        <w:t xml:space="preserve"> v</w:t>
      </w:r>
      <w:r w:rsidR="00345E5C">
        <w:t> </w:t>
      </w:r>
      <w:r w:rsidRPr="00E23121">
        <w:t xml:space="preserve">šarlatovém </w:t>
      </w:r>
      <w:r w:rsidRPr="00E23121">
        <w:lastRenderedPageBreak/>
        <w:t>obličeji. Ale nenapřahovalo. Zastavilo těsn</w:t>
      </w:r>
      <w:r w:rsidR="00264FE9">
        <w:t>ě vedle Alanova šedého roveru</w:t>
      </w:r>
      <w:r w:rsidR="00BC4D2D">
        <w:t>. My</w:t>
      </w:r>
      <w:r w:rsidRPr="00E23121">
        <w:t xml:space="preserve"> jsme dvojice, jako</w:t>
      </w:r>
      <w:r w:rsidR="0041594E" w:rsidRPr="00E23121">
        <w:t xml:space="preserve"> by </w:t>
      </w:r>
      <w:r w:rsidRPr="00E23121">
        <w:t>mi říkalo, patříme</w:t>
      </w:r>
      <w:r w:rsidR="00345E5C" w:rsidRPr="00E23121">
        <w:t xml:space="preserve"> k</w:t>
      </w:r>
      <w:r w:rsidR="00345E5C">
        <w:t> </w:t>
      </w:r>
      <w:r w:rsidRPr="00E23121">
        <w:t>sobě, vždycky budeme bok po bok</w:t>
      </w:r>
      <w:r w:rsidR="00BC4D2D">
        <w:t>u. Tiše jsem vyjekla</w:t>
      </w:r>
      <w:r w:rsidR="00345E5C">
        <w:t xml:space="preserve"> a </w:t>
      </w:r>
      <w:r w:rsidR="00BC4D2D">
        <w:t>natáhla ru</w:t>
      </w:r>
      <w:r w:rsidRPr="00E23121">
        <w:t>ku, hmatala jsem slepě za sebe, abych se dotkla Alana.</w:t>
      </w:r>
    </w:p>
    <w:p w:rsidR="00D34DB7" w:rsidRPr="00E23121" w:rsidRDefault="000251E4" w:rsidP="00E23121">
      <w:pPr>
        <w:pStyle w:val="Text"/>
      </w:pPr>
      <w:r w:rsidRPr="00E23121">
        <w:t>Mojí první myšlenkou bylo se schovat. Nebylo samozřejmě kam. K</w:t>
      </w:r>
      <w:r w:rsidR="00BC4D2D">
        <w:t>dybychom na to pomysleli, předví</w:t>
      </w:r>
      <w:r w:rsidRPr="00E23121">
        <w:t>dali to, nenechávali bychom vůz venku, neotevřeli okna, neseděli spolu</w:t>
      </w:r>
      <w:r w:rsidR="00345E5C" w:rsidRPr="00E23121">
        <w:t xml:space="preserve"> v</w:t>
      </w:r>
      <w:r w:rsidR="00345E5C">
        <w:t> </w:t>
      </w:r>
      <w:r w:rsidRPr="00E23121">
        <w:t>tomhle pokoji, aby nás mohl kdokoli, kdo by šel kolem, vidět. Copak jsme si nevybrali dům</w:t>
      </w:r>
      <w:r w:rsidR="00345E5C" w:rsidRPr="00E23121">
        <w:t xml:space="preserve"> s</w:t>
      </w:r>
      <w:r w:rsidR="00345E5C">
        <w:t> </w:t>
      </w:r>
      <w:r w:rsidR="00264FE9">
        <w:t>garáží</w:t>
      </w:r>
      <w:r w:rsidRPr="00E23121">
        <w:t>, abychom tam mohli vůz ukrýt,</w:t>
      </w:r>
      <w:r w:rsidR="009658FD">
        <w:t xml:space="preserve"> kdyby</w:t>
      </w:r>
      <w:r w:rsidR="00847B6A">
        <w:t xml:space="preserve"> byl</w:t>
      </w:r>
      <w:r w:rsidR="00BC4D2D">
        <w:t>o zapotřebí</w:t>
      </w:r>
      <w:r w:rsidRPr="00E23121">
        <w:t xml:space="preserve">? Ale chtěli jsme se schovat. Dokonce jsem mu řekla. </w:t>
      </w:r>
      <w:r w:rsidR="00D34DB7" w:rsidRPr="00E23121">
        <w:t>„</w:t>
      </w:r>
      <w:r w:rsidRPr="00E23121">
        <w:t>Schovejme se!</w:t>
      </w:r>
      <w:r w:rsidR="00D34DB7" w:rsidRPr="00E23121">
        <w:t>“</w:t>
      </w:r>
    </w:p>
    <w:p w:rsidR="00D34DB7" w:rsidRPr="00E23121" w:rsidRDefault="000251E4" w:rsidP="00E23121">
      <w:pPr>
        <w:pStyle w:val="Text"/>
      </w:pPr>
      <w:r w:rsidRPr="00E23121">
        <w:t xml:space="preserve">Alan nepropadl panice. Mohla jsem vědět, že nikdy nepanikaří. Řekl: </w:t>
      </w:r>
      <w:r w:rsidR="00D34DB7" w:rsidRPr="00E23121">
        <w:t>„</w:t>
      </w:r>
      <w:r w:rsidRPr="00E23121">
        <w:t>To mám jako schovat tebe nebo auto, zkrátka, co bude jednodušší,</w:t>
      </w:r>
      <w:r w:rsidR="00D34DB7" w:rsidRPr="00E23121">
        <w:t>“</w:t>
      </w:r>
      <w:r w:rsidR="00345E5C" w:rsidRPr="00E23121">
        <w:t xml:space="preserve"> a</w:t>
      </w:r>
      <w:r w:rsidR="00345E5C">
        <w:t> </w:t>
      </w:r>
      <w:r w:rsidRPr="00E23121">
        <w:t>zasmál se. Skutečně se zasmál. Později řekl, že se nedalo nic</w:t>
      </w:r>
      <w:r w:rsidR="00A858B4">
        <w:t xml:space="preserve"> jiné</w:t>
      </w:r>
      <w:r w:rsidRPr="00E23121">
        <w:t>ho dělat.</w:t>
      </w:r>
    </w:p>
    <w:p w:rsidR="00D34DB7" w:rsidRPr="00E23121" w:rsidRDefault="000251E4" w:rsidP="00B31A59">
      <w:pPr>
        <w:pStyle w:val="Text"/>
      </w:pPr>
      <w:r w:rsidRPr="00E23121">
        <w:t>Gilda vystoupila</w:t>
      </w:r>
      <w:r w:rsidR="00345E5C" w:rsidRPr="00E23121">
        <w:t xml:space="preserve"> z</w:t>
      </w:r>
      <w:r w:rsidR="00345E5C">
        <w:t> </w:t>
      </w:r>
      <w:r w:rsidRPr="00E23121">
        <w:t>vozu</w:t>
      </w:r>
      <w:r w:rsidR="00345E5C" w:rsidRPr="00E23121">
        <w:t xml:space="preserve"> a</w:t>
      </w:r>
      <w:r w:rsidR="00345E5C">
        <w:t> </w:t>
      </w:r>
      <w:r w:rsidRPr="00E23121">
        <w:t>práskla dvířky</w:t>
      </w:r>
      <w:r w:rsidR="00674ED7">
        <w:t>,</w:t>
      </w:r>
      <w:r w:rsidRPr="00E23121">
        <w:t xml:space="preserve"> co nejvíc to šlo. Zvláštn</w:t>
      </w:r>
      <w:r w:rsidR="00674ED7">
        <w:t>í, čeho si všímáte. Já si poprvé</w:t>
      </w:r>
      <w:r w:rsidR="005431A7">
        <w:t xml:space="preserve"> všimla její nepřirozené</w:t>
      </w:r>
      <w:r w:rsidRPr="00E23121">
        <w:t xml:space="preserve"> hubenosti, že je jenom kost</w:t>
      </w:r>
      <w:r w:rsidR="00345E5C" w:rsidRPr="00E23121">
        <w:t xml:space="preserve"> a</w:t>
      </w:r>
      <w:r w:rsidR="00345E5C">
        <w:t> </w:t>
      </w:r>
      <w:r w:rsidRPr="00E23121">
        <w:t>kůže</w:t>
      </w:r>
      <w:r w:rsidR="00345E5C" w:rsidRPr="00E23121">
        <w:t xml:space="preserve"> a</w:t>
      </w:r>
      <w:r w:rsidR="00345E5C">
        <w:t> </w:t>
      </w:r>
      <w:r w:rsidRPr="00E23121">
        <w:t>hříva vlasů. Měla na sobě zelené kalhoty</w:t>
      </w:r>
      <w:r w:rsidR="00345E5C" w:rsidRPr="00E23121">
        <w:t xml:space="preserve"> a</w:t>
      </w:r>
      <w:r w:rsidR="00345E5C">
        <w:t> </w:t>
      </w:r>
      <w:r w:rsidRPr="00E23121">
        <w:t>černou halenku bez rukávů</w:t>
      </w:r>
      <w:r w:rsidR="00345E5C" w:rsidRPr="00E23121">
        <w:t xml:space="preserve"> a</w:t>
      </w:r>
      <w:r w:rsidR="00345E5C">
        <w:t> </w:t>
      </w:r>
      <w:r w:rsidR="00345E5C" w:rsidRPr="00E23121">
        <w:t>k</w:t>
      </w:r>
      <w:r w:rsidR="00345E5C">
        <w:t> </w:t>
      </w:r>
      <w:r w:rsidRPr="00E23121">
        <w:t>tomu zelený šifónový šátek uvázaný kolem krku, tmavé brýle proti slunci, k</w:t>
      </w:r>
      <w:r w:rsidR="005431A7">
        <w:t>teré neprozrazovaly jak se tváří</w:t>
      </w:r>
      <w:r w:rsidRPr="00E23121">
        <w:t>,</w:t>
      </w:r>
      <w:r w:rsidR="00345E5C" w:rsidRPr="00E23121">
        <w:t xml:space="preserve"> a</w:t>
      </w:r>
      <w:r w:rsidR="00345E5C">
        <w:t> </w:t>
      </w:r>
      <w:r w:rsidRPr="00E23121">
        <w:t>zelené s</w:t>
      </w:r>
      <w:r w:rsidR="00674ED7">
        <w:t>andály na vysokém podpatku. Chví</w:t>
      </w:r>
      <w:r w:rsidRPr="00E23121">
        <w:t>li tam stála</w:t>
      </w:r>
      <w:r w:rsidR="00345E5C" w:rsidRPr="00E23121">
        <w:t xml:space="preserve"> a</w:t>
      </w:r>
      <w:r w:rsidR="00345E5C">
        <w:t> </w:t>
      </w:r>
      <w:r w:rsidR="005431A7">
        <w:t>dí</w:t>
      </w:r>
      <w:r w:rsidRPr="00E23121">
        <w:t>vala se na dům. Nemyslím, že nás viděla.</w:t>
      </w:r>
    </w:p>
    <w:p w:rsidR="00D34DB7" w:rsidRPr="00E23121" w:rsidRDefault="000251E4" w:rsidP="00E23121">
      <w:pPr>
        <w:pStyle w:val="Text"/>
      </w:pPr>
      <w:r w:rsidRPr="00E23121">
        <w:t xml:space="preserve">Alan řekl: </w:t>
      </w:r>
      <w:r w:rsidR="00D34DB7" w:rsidRPr="00E23121">
        <w:t>„</w:t>
      </w:r>
      <w:r w:rsidRPr="00E23121">
        <w:t>Můžeme docela dobře otevřít dveře. Když to neuděláme, vláme se dovnitř.</w:t>
      </w:r>
      <w:r w:rsidR="00D34DB7" w:rsidRPr="00E23121">
        <w:t>“</w:t>
      </w:r>
    </w:p>
    <w:p w:rsidR="00D34DB7" w:rsidRPr="00E23121" w:rsidRDefault="000251E4" w:rsidP="00E23121">
      <w:pPr>
        <w:pStyle w:val="Text"/>
      </w:pPr>
      <w:r w:rsidRPr="00E23121">
        <w:t>Oba jsme šli ke dveřím, Alan jako první. Otevřel. Vešla dovnitř. Neřekla slovo. Prošla kolem nás</w:t>
      </w:r>
      <w:r w:rsidR="00345E5C" w:rsidRPr="00E23121">
        <w:t xml:space="preserve"> a</w:t>
      </w:r>
      <w:r w:rsidR="00345E5C">
        <w:t> </w:t>
      </w:r>
      <w:r w:rsidRPr="00E23121">
        <w:t>vyšla do patra. Slyšeli jsme ji</w:t>
      </w:r>
      <w:r w:rsidR="00345E5C" w:rsidRPr="00E23121">
        <w:t xml:space="preserve"> v</w:t>
      </w:r>
      <w:r w:rsidR="00345E5C">
        <w:t> </w:t>
      </w:r>
      <w:r w:rsidRPr="00E23121">
        <w:t>ložnici nahoře, nejspíš nám prohlížela kufry, dívala se, jestli máme pyžama</w:t>
      </w:r>
      <w:r w:rsidR="00345E5C" w:rsidRPr="00E23121">
        <w:t xml:space="preserve"> a</w:t>
      </w:r>
      <w:r w:rsidR="00345E5C">
        <w:t> </w:t>
      </w:r>
      <w:r w:rsidRPr="00E23121">
        <w:t>tak.</w:t>
      </w:r>
      <w:r w:rsidR="00F507D9">
        <w:t xml:space="preserve"> Alan mě vzal za ruku, stiskl mi</w:t>
      </w:r>
      <w:r w:rsidRPr="00E23121">
        <w:t xml:space="preserve"> ji</w:t>
      </w:r>
      <w:r w:rsidR="00345E5C" w:rsidRPr="00E23121">
        <w:t xml:space="preserve"> a</w:t>
      </w:r>
      <w:r w:rsidR="00345E5C">
        <w:t> </w:t>
      </w:r>
      <w:r w:rsidR="00F507D9">
        <w:t>zase pustil</w:t>
      </w:r>
      <w:r w:rsidRPr="00E23121">
        <w:t>. Nemluvili jsme. Sešla dolů</w:t>
      </w:r>
      <w:r w:rsidR="00345E5C" w:rsidRPr="00E23121">
        <w:t xml:space="preserve"> a</w:t>
      </w:r>
      <w:r w:rsidR="00345E5C">
        <w:t> </w:t>
      </w:r>
      <w:r w:rsidRPr="00E23121">
        <w:t>vešla do obývacího pokoje. Následovali jsme ji. Rozhlédla se kolem sebe</w:t>
      </w:r>
      <w:r w:rsidR="00345E5C" w:rsidRPr="00E23121">
        <w:t xml:space="preserve"> a</w:t>
      </w:r>
      <w:r w:rsidR="00345E5C">
        <w:t> </w:t>
      </w:r>
      <w:r w:rsidRPr="00E23121">
        <w:t>potom ještě jednou, jako někdo, kdo to tam přišel koupit. Zeptala se mě:</w:t>
      </w:r>
    </w:p>
    <w:p w:rsidR="00D34DB7" w:rsidRPr="00E23121" w:rsidRDefault="00D34DB7" w:rsidP="00E23121">
      <w:pPr>
        <w:pStyle w:val="Text"/>
        <w:jc w:val="left"/>
      </w:pPr>
      <w:r w:rsidRPr="00E23121">
        <w:t>„</w:t>
      </w:r>
      <w:r w:rsidR="000251E4" w:rsidRPr="00E23121">
        <w:t>Tenhle dům bude asi tvůj?</w:t>
      </w:r>
      <w:r w:rsidRPr="00E23121">
        <w:t>“</w:t>
      </w:r>
    </w:p>
    <w:p w:rsidR="00D34DB7" w:rsidRPr="00E23121" w:rsidRDefault="000251E4" w:rsidP="00E23121">
      <w:pPr>
        <w:pStyle w:val="Text"/>
        <w:jc w:val="left"/>
      </w:pPr>
      <w:r w:rsidRPr="00E23121">
        <w:t>Přikývla jsem.</w:t>
      </w:r>
    </w:p>
    <w:p w:rsidR="00D34DB7" w:rsidRPr="00E23121" w:rsidRDefault="00D34DB7" w:rsidP="00E23121">
      <w:pPr>
        <w:pStyle w:val="Text"/>
        <w:jc w:val="left"/>
      </w:pPr>
      <w:r w:rsidRPr="00E23121">
        <w:t>„</w:t>
      </w:r>
      <w:r w:rsidR="000251E4" w:rsidRPr="00E23121">
        <w:t>Jemu patřit nemůže, ten neměl nikdy ani floka.</w:t>
      </w:r>
      <w:r w:rsidRPr="00E23121">
        <w:t>“</w:t>
      </w:r>
    </w:p>
    <w:p w:rsidR="00D34DB7" w:rsidRPr="00E23121" w:rsidRDefault="000251E4" w:rsidP="00E23121">
      <w:pPr>
        <w:pStyle w:val="Text"/>
      </w:pPr>
      <w:r w:rsidRPr="00E23121">
        <w:t xml:space="preserve">Hlas mi zase začal sloužit. </w:t>
      </w:r>
      <w:r w:rsidR="00D34DB7" w:rsidRPr="00E23121">
        <w:t>„</w:t>
      </w:r>
      <w:r w:rsidRPr="00E23121">
        <w:t>Je to můj dům. Koupila jsem ho před šesti lety.</w:t>
      </w:r>
      <w:r w:rsidR="00D34DB7" w:rsidRPr="00E23121">
        <w:t>“</w:t>
      </w:r>
    </w:p>
    <w:p w:rsidR="00D34DB7" w:rsidRPr="00E23121" w:rsidRDefault="00D34DB7" w:rsidP="00E23121">
      <w:pPr>
        <w:pStyle w:val="Text"/>
      </w:pPr>
      <w:r w:rsidRPr="00E23121">
        <w:lastRenderedPageBreak/>
        <w:t>„</w:t>
      </w:r>
      <w:r w:rsidR="00674ED7">
        <w:t>Chceš ří</w:t>
      </w:r>
      <w:r w:rsidR="000251E4" w:rsidRPr="00E23121">
        <w:t>ct, že ho koupil chudák tvůj zemřelý manžel. Jakpak jsi to udělala, našetřila sis</w:t>
      </w:r>
      <w:r w:rsidR="00345E5C" w:rsidRPr="00E23121">
        <w:t xml:space="preserve"> z</w:t>
      </w:r>
      <w:r w:rsidR="00345E5C">
        <w:t> </w:t>
      </w:r>
      <w:r w:rsidR="000251E4" w:rsidRPr="00E23121">
        <w:t>peněz na domácnost?</w:t>
      </w:r>
      <w:r w:rsidRPr="00E23121">
        <w:t>“</w:t>
      </w:r>
    </w:p>
    <w:p w:rsidR="00D34DB7" w:rsidRPr="00E23121" w:rsidRDefault="00674ED7" w:rsidP="00E23121">
      <w:pPr>
        <w:pStyle w:val="Text"/>
      </w:pPr>
      <w:r>
        <w:t>Tahle replika byla pří</w:t>
      </w:r>
      <w:r w:rsidR="000251E4" w:rsidRPr="00E23121">
        <w:t>mo</w:t>
      </w:r>
      <w:r w:rsidR="00345E5C" w:rsidRPr="00E23121">
        <w:t xml:space="preserve"> z</w:t>
      </w:r>
      <w:r w:rsidR="00345E5C">
        <w:t> </w:t>
      </w:r>
      <w:r w:rsidR="000251E4" w:rsidRPr="00674ED7">
        <w:rPr>
          <w:i/>
        </w:rPr>
        <w:t>Lory</w:t>
      </w:r>
      <w:r w:rsidR="000251E4" w:rsidRPr="00E23121">
        <w:t xml:space="preserve"> </w:t>
      </w:r>
      <w:r w:rsidR="000251E4" w:rsidRPr="00E23121">
        <w:rPr>
          <w:i/>
        </w:rPr>
        <w:t xml:space="preserve">Cartwrightové. </w:t>
      </w:r>
      <w:r w:rsidR="000251E4" w:rsidRPr="00E23121">
        <w:t>Zachvěla jsem se,</w:t>
      </w:r>
      <w:r w:rsidR="0041594E" w:rsidRPr="00E23121">
        <w:t xml:space="preserve"> když jsem</w:t>
      </w:r>
      <w:r w:rsidR="000251E4" w:rsidRPr="00E23121">
        <w:t xml:space="preserve"> uslyšela, jak ji slovo od slova opakuje.</w:t>
      </w:r>
    </w:p>
    <w:p w:rsidR="00D34DB7" w:rsidRPr="00E23121" w:rsidRDefault="00D34DB7" w:rsidP="00E23121">
      <w:pPr>
        <w:pStyle w:val="Text"/>
        <w:jc w:val="left"/>
      </w:pPr>
      <w:r w:rsidRPr="00E23121">
        <w:t>„</w:t>
      </w:r>
      <w:r w:rsidR="000251E4" w:rsidRPr="00E23121">
        <w:t>Proč nejsi ve Francii?</w:t>
      </w:r>
      <w:r w:rsidRPr="00E23121">
        <w:t>“</w:t>
      </w:r>
      <w:r w:rsidR="000251E4" w:rsidRPr="00E23121">
        <w:t xml:space="preserve"> zeptal se Alan.</w:t>
      </w:r>
    </w:p>
    <w:p w:rsidR="00D34DB7" w:rsidRPr="00E23121" w:rsidRDefault="00D34DB7" w:rsidP="00E23121">
      <w:pPr>
        <w:pStyle w:val="Text"/>
      </w:pPr>
      <w:r w:rsidRPr="00E23121">
        <w:t>„</w:t>
      </w:r>
      <w:r w:rsidR="000251E4" w:rsidRPr="00E23121">
        <w:t>Dobrá otázka,</w:t>
      </w:r>
      <w:r w:rsidRPr="00E23121">
        <w:t>“</w:t>
      </w:r>
      <w:r w:rsidR="000251E4" w:rsidRPr="00E23121">
        <w:t xml:space="preserve"> řekla. </w:t>
      </w:r>
      <w:r w:rsidRPr="00E23121">
        <w:t>„</w:t>
      </w:r>
      <w:r w:rsidR="000251E4" w:rsidRPr="00E23121">
        <w:t>Vůbec jsem neměla</w:t>
      </w:r>
      <w:r w:rsidR="00345E5C" w:rsidRPr="00E23121">
        <w:t xml:space="preserve"> v</w:t>
      </w:r>
      <w:r w:rsidR="00345E5C">
        <w:t> </w:t>
      </w:r>
      <w:r w:rsidR="000251E4" w:rsidRPr="00E23121">
        <w:t>úmyslu odjet do Francie.</w:t>
      </w:r>
      <w:r w:rsidRPr="00E23121">
        <w:t>“</w:t>
      </w:r>
      <w:r w:rsidR="000251E4" w:rsidRPr="00E23121">
        <w:t xml:space="preserve"> Pohlédla na mě. </w:t>
      </w:r>
      <w:r w:rsidRPr="00E23121">
        <w:t>„</w:t>
      </w:r>
      <w:r w:rsidR="000251E4" w:rsidRPr="00E23121">
        <w:t>Minulý týden jsem ho sem sledovala. Nevěděla</w:t>
      </w:r>
      <w:r w:rsidR="00674ED7">
        <w:t xml:space="preserve"> jsem, že jsi to ty</w:t>
      </w:r>
      <w:r w:rsidR="000251E4" w:rsidRPr="00E23121">
        <w:t>. Chci říct, proč ty, proboha? Myslela jsem, že si najde alespoň někoho</w:t>
      </w:r>
      <w:r w:rsidR="00345E5C" w:rsidRPr="00E23121">
        <w:t xml:space="preserve"> k</w:t>
      </w:r>
      <w:r w:rsidR="00345E5C">
        <w:t> </w:t>
      </w:r>
      <w:r w:rsidR="000251E4" w:rsidRPr="00E23121">
        <w:t>světu.</w:t>
      </w:r>
      <w:r w:rsidRPr="00E23121">
        <w:t>“</w:t>
      </w:r>
      <w:r w:rsidR="000251E4" w:rsidRPr="00E23121">
        <w:t xml:space="preserve"> Na dnešek se plánoval </w:t>
      </w:r>
      <w:r w:rsidR="00535675">
        <w:rPr>
          <w:i/>
        </w:rPr>
        <w:t>coup de grâ</w:t>
      </w:r>
      <w:r w:rsidR="000251E4" w:rsidRPr="00E23121">
        <w:rPr>
          <w:i/>
        </w:rPr>
        <w:t xml:space="preserve">ce. </w:t>
      </w:r>
      <w:r w:rsidR="000251E4" w:rsidRPr="00E23121">
        <w:t>Posadila se</w:t>
      </w:r>
      <w:r w:rsidR="00345E5C" w:rsidRPr="00E23121">
        <w:t xml:space="preserve"> a</w:t>
      </w:r>
      <w:r w:rsidR="00345E5C">
        <w:t> </w:t>
      </w:r>
      <w:r w:rsidR="000251E4" w:rsidRPr="00E23121">
        <w:t xml:space="preserve">sjela pohledem na naše sklenice. </w:t>
      </w:r>
      <w:r w:rsidRPr="00E23121">
        <w:t>„</w:t>
      </w:r>
      <w:r w:rsidR="000251E4" w:rsidRPr="00E23121">
        <w:t>Dejte mi prosím něco</w:t>
      </w:r>
      <w:r w:rsidR="00345E5C" w:rsidRPr="00E23121">
        <w:t xml:space="preserve"> k</w:t>
      </w:r>
      <w:r w:rsidR="00345E5C">
        <w:t> </w:t>
      </w:r>
      <w:r w:rsidR="000251E4" w:rsidRPr="00E23121">
        <w:t>pití.</w:t>
      </w:r>
      <w:r w:rsidRPr="00E23121">
        <w:t>“</w:t>
      </w:r>
    </w:p>
    <w:p w:rsidR="00D34DB7" w:rsidRPr="00E23121" w:rsidRDefault="000251E4" w:rsidP="00E23121">
      <w:pPr>
        <w:pStyle w:val="Text"/>
      </w:pPr>
      <w:r w:rsidRPr="00E23121">
        <w:t>Alan zašel do jídelny</w:t>
      </w:r>
      <w:r w:rsidR="00345E5C" w:rsidRPr="00E23121">
        <w:t xml:space="preserve"> a</w:t>
      </w:r>
      <w:r w:rsidR="00345E5C">
        <w:t> </w:t>
      </w:r>
      <w:r w:rsidRPr="00E23121">
        <w:t>přinesl na podno</w:t>
      </w:r>
      <w:r w:rsidR="00674ED7">
        <w:t>su gin, sherry, bí</w:t>
      </w:r>
      <w:r w:rsidR="00CC5AD8" w:rsidRPr="00E23121">
        <w:t>lé</w:t>
      </w:r>
      <w:r w:rsidRPr="00E23121">
        <w:t xml:space="preserve"> burgundské, láhev toniku</w:t>
      </w:r>
      <w:r w:rsidR="00345E5C" w:rsidRPr="00E23121">
        <w:t xml:space="preserve"> a</w:t>
      </w:r>
      <w:r w:rsidR="00345E5C">
        <w:t> </w:t>
      </w:r>
      <w:r w:rsidRPr="00E23121">
        <w:t>další sklenice. Neřekla slovo, dokud nedostala pití,</w:t>
      </w:r>
      <w:r w:rsidR="00345E5C" w:rsidRPr="00E23121">
        <w:t xml:space="preserve"> a</w:t>
      </w:r>
      <w:r w:rsidR="00345E5C">
        <w:t> </w:t>
      </w:r>
      <w:r w:rsidRPr="00E23121">
        <w:t>pořádnou dávku. Alan mi nalil čistý gin</w:t>
      </w:r>
      <w:r w:rsidR="00345E5C" w:rsidRPr="00E23121">
        <w:t xml:space="preserve"> a</w:t>
      </w:r>
      <w:r w:rsidR="00345E5C">
        <w:t> </w:t>
      </w:r>
      <w:r w:rsidRPr="00E23121">
        <w:t>sobě ta</w:t>
      </w:r>
      <w:r w:rsidR="00CC5AD8" w:rsidRPr="00E23121">
        <w:t>ké</w:t>
      </w:r>
      <w:r w:rsidRPr="00E23121">
        <w:t>.</w:t>
      </w:r>
    </w:p>
    <w:p w:rsidR="00D34DB7" w:rsidRPr="00E23121" w:rsidRDefault="00D34DB7" w:rsidP="00E23121">
      <w:pPr>
        <w:pStyle w:val="Text"/>
        <w:jc w:val="left"/>
      </w:pPr>
      <w:r w:rsidRPr="00E23121">
        <w:t>„</w:t>
      </w:r>
      <w:r w:rsidR="00BC4D2D">
        <w:t>My</w:t>
      </w:r>
      <w:r w:rsidR="000251E4" w:rsidRPr="00E23121">
        <w:t>slela jsem, že jsi moje přítelkyně,</w:t>
      </w:r>
      <w:r w:rsidRPr="00E23121">
        <w:t>“</w:t>
      </w:r>
      <w:r w:rsidR="000251E4" w:rsidRPr="00E23121">
        <w:t xml:space="preserve"> řekla Gilda.</w:t>
      </w:r>
    </w:p>
    <w:p w:rsidR="00D34DB7" w:rsidRPr="00E23121" w:rsidRDefault="000251E4" w:rsidP="00E23121">
      <w:pPr>
        <w:pStyle w:val="Text"/>
      </w:pPr>
      <w:r w:rsidRPr="00E23121">
        <w:t>Tohle zase bylo</w:t>
      </w:r>
      <w:r w:rsidR="00345E5C" w:rsidRPr="00E23121">
        <w:t xml:space="preserve"> z</w:t>
      </w:r>
      <w:r w:rsidR="00345E5C">
        <w:t> </w:t>
      </w:r>
      <w:r w:rsidRPr="00E23121">
        <w:rPr>
          <w:i/>
        </w:rPr>
        <w:t xml:space="preserve">Příběhu manželky, </w:t>
      </w:r>
      <w:r w:rsidRPr="00E23121">
        <w:t>ale nebylo to</w:t>
      </w:r>
      <w:r w:rsidR="00345E5C" w:rsidRPr="00E23121">
        <w:t xml:space="preserve"> o</w:t>
      </w:r>
      <w:r w:rsidR="00345E5C">
        <w:t> </w:t>
      </w:r>
      <w:r w:rsidRPr="00E23121">
        <w:t xml:space="preserve">nic </w:t>
      </w:r>
      <w:r w:rsidR="00AE1A46">
        <w:t>méně</w:t>
      </w:r>
      <w:r w:rsidRPr="00E23121">
        <w:t xml:space="preserve"> pravdivě. Co jsem mohla říct? Že mě to mrzí? To ne, nemrzelo mě to. Ale to její prohlášení, poznámka, </w:t>
      </w:r>
      <w:r w:rsidRPr="00E23121">
        <w:rPr>
          <w:i/>
        </w:rPr>
        <w:t xml:space="preserve">odsudek, </w:t>
      </w:r>
      <w:r w:rsidRPr="00E23121">
        <w:t>říkejte si tomu, jak chcete, mě hluboce zasáhlo, přestože to napsal před dávnou dobou nějaký scénárista. Pokrčila jsem rameny</w:t>
      </w:r>
      <w:r w:rsidR="00345E5C" w:rsidRPr="00E23121">
        <w:t xml:space="preserve"> a</w:t>
      </w:r>
      <w:r w:rsidR="00345E5C">
        <w:t> </w:t>
      </w:r>
      <w:r w:rsidRPr="00E23121">
        <w:t>zavrtěla hlavou. Obrátila se</w:t>
      </w:r>
      <w:r w:rsidR="00345E5C" w:rsidRPr="00E23121">
        <w:t xml:space="preserve"> k</w:t>
      </w:r>
      <w:r w:rsidR="00345E5C">
        <w:t> </w:t>
      </w:r>
      <w:r w:rsidRPr="00E23121">
        <w:t>Alanovi.</w:t>
      </w:r>
    </w:p>
    <w:p w:rsidR="00D34DB7" w:rsidRPr="00E23121" w:rsidRDefault="00D34DB7" w:rsidP="00E23121">
      <w:pPr>
        <w:pStyle w:val="Text"/>
      </w:pPr>
      <w:r w:rsidRPr="00E23121">
        <w:t>„</w:t>
      </w:r>
      <w:r w:rsidR="000251E4" w:rsidRPr="00E23121">
        <w:t>Proč ona? Proč ne nějaká mladá</w:t>
      </w:r>
      <w:r w:rsidR="007C3F24">
        <w:t xml:space="preserve"> dívka</w:t>
      </w:r>
      <w:r w:rsidR="000251E4" w:rsidRPr="00E23121">
        <w:t>? Je skoro stejně stará jako já</w:t>
      </w:r>
      <w:r w:rsidR="00345E5C" w:rsidRPr="00E23121">
        <w:t xml:space="preserve"> a</w:t>
      </w:r>
      <w:r w:rsidR="00345E5C">
        <w:t> </w:t>
      </w:r>
      <w:r w:rsidR="000251E4" w:rsidRPr="00E23121">
        <w:t>bůh ví, že vypadá na víc.</w:t>
      </w:r>
      <w:r w:rsidRPr="00E23121">
        <w:t>“</w:t>
      </w:r>
    </w:p>
    <w:p w:rsidR="00D34DB7" w:rsidRPr="00E23121" w:rsidRDefault="000251E4" w:rsidP="00E23121">
      <w:pPr>
        <w:pStyle w:val="Text"/>
      </w:pPr>
      <w:r w:rsidRPr="00E23121">
        <w:t>To nevyžadovalo žádnou odpověď. Řekla to proto, aby nás to zasáhlo. Pravděpodobně to ta</w:t>
      </w:r>
      <w:r w:rsidR="00CC5AD8" w:rsidRPr="00E23121">
        <w:t>ké</w:t>
      </w:r>
      <w:r w:rsidRPr="00E23121">
        <w:t xml:space="preserve"> bylo</w:t>
      </w:r>
      <w:r w:rsidR="00345E5C" w:rsidRPr="00E23121">
        <w:t xml:space="preserve"> z</w:t>
      </w:r>
      <w:r w:rsidR="00345E5C">
        <w:t> </w:t>
      </w:r>
      <w:r w:rsidRPr="00E23121">
        <w:t>filmu, ale</w:t>
      </w:r>
      <w:r w:rsidR="00345E5C" w:rsidRPr="00E23121">
        <w:t xml:space="preserve"> z</w:t>
      </w:r>
      <w:r w:rsidR="00345E5C">
        <w:t> </w:t>
      </w:r>
      <w:r w:rsidR="007C3F24">
        <w:t>žádné</w:t>
      </w:r>
      <w:r w:rsidRPr="00E23121">
        <w:t>ho, který jsem viděla. Pak se znovu rozhovořila. Většinu</w:t>
      </w:r>
      <w:r w:rsidR="00345E5C" w:rsidRPr="00E23121">
        <w:t xml:space="preserve"> z</w:t>
      </w:r>
      <w:r w:rsidR="00345E5C">
        <w:t> </w:t>
      </w:r>
      <w:r w:rsidRPr="00E23121">
        <w:t>toho si pamatuji,</w:t>
      </w:r>
      <w:r w:rsidR="00345E5C" w:rsidRPr="00E23121">
        <w:t xml:space="preserve"> i</w:t>
      </w:r>
      <w:r w:rsidR="00345E5C">
        <w:t> </w:t>
      </w:r>
      <w:r w:rsidR="0041594E" w:rsidRPr="00E23121">
        <w:t>když</w:t>
      </w:r>
      <w:r w:rsidRPr="00E23121">
        <w:t xml:space="preserve"> ne všechno, ale nebudu to opakovat. Co by to mělo za</w:t>
      </w:r>
      <w:r w:rsidR="00A26C77">
        <w:t xml:space="preserve"> smysl? Natáhla ruku se sklenicí</w:t>
      </w:r>
      <w:r w:rsidRPr="00E23121">
        <w:t>, že chce ještě gin,</w:t>
      </w:r>
      <w:r w:rsidR="00345E5C" w:rsidRPr="00E23121">
        <w:t xml:space="preserve"> a</w:t>
      </w:r>
      <w:r w:rsidR="00345E5C">
        <w:t> </w:t>
      </w:r>
      <w:r w:rsidRPr="00E23121">
        <w:t>Alan jí nalil</w:t>
      </w:r>
      <w:r w:rsidR="00345E5C" w:rsidRPr="00E23121">
        <w:t xml:space="preserve"> a</w:t>
      </w:r>
      <w:r w:rsidR="00345E5C">
        <w:t> </w:t>
      </w:r>
      <w:r w:rsidRPr="00E23121">
        <w:t>nalil</w:t>
      </w:r>
      <w:r w:rsidR="00345E5C" w:rsidRPr="00E23121">
        <w:t xml:space="preserve"> i</w:t>
      </w:r>
      <w:r w:rsidR="00345E5C">
        <w:t> </w:t>
      </w:r>
      <w:r w:rsidRPr="00E23121">
        <w:t>nám dvěma. Při hovoru jsme všichni pili, pili jsme tak, jak alespoň já jsem nikdy předtím nepila.</w:t>
      </w:r>
    </w:p>
    <w:p w:rsidR="00D34DB7" w:rsidRPr="00E23121" w:rsidRDefault="000251E4" w:rsidP="00E23121">
      <w:pPr>
        <w:pStyle w:val="Text"/>
      </w:pPr>
      <w:r w:rsidRPr="00E23121">
        <w:t>Ale víte, absurdní bylo, že toho neměla moc co říct, bylo toho velice málo, čím nám mohla vyhrožovat. Zkoušela to. Řekla Alanovi, že se</w:t>
      </w:r>
      <w:r w:rsidR="00345E5C" w:rsidRPr="00E23121">
        <w:t xml:space="preserve"> s</w:t>
      </w:r>
      <w:r w:rsidR="00345E5C">
        <w:t> </w:t>
      </w:r>
      <w:r w:rsidRPr="00E23121">
        <w:t>ním nikdy nerozvede, že by nám to oběma příliš usnadnila. Řekne Marianne</w:t>
      </w:r>
      <w:r w:rsidR="00345E5C" w:rsidRPr="00E23121">
        <w:t xml:space="preserve"> a</w:t>
      </w:r>
      <w:r w:rsidR="00345E5C">
        <w:t> </w:t>
      </w:r>
      <w:r w:rsidRPr="00E23121">
        <w:t>Richardovi, co jsem zač</w:t>
      </w:r>
      <w:r w:rsidR="00345E5C" w:rsidRPr="00E23121">
        <w:t xml:space="preserve"> a</w:t>
      </w:r>
      <w:r w:rsidR="00345E5C">
        <w:t> </w:t>
      </w:r>
      <w:r w:rsidRPr="00E23121">
        <w:t>co jsme my dva udělali,</w:t>
      </w:r>
      <w:r w:rsidR="00345E5C" w:rsidRPr="00E23121">
        <w:t xml:space="preserve"> a</w:t>
      </w:r>
      <w:r w:rsidR="00345E5C">
        <w:t> </w:t>
      </w:r>
      <w:r w:rsidRPr="00E23121">
        <w:t>řekne to našim přátelům</w:t>
      </w:r>
      <w:r w:rsidR="00345E5C" w:rsidRPr="00E23121">
        <w:t xml:space="preserve"> a</w:t>
      </w:r>
      <w:r w:rsidR="00345E5C">
        <w:t> </w:t>
      </w:r>
      <w:r w:rsidRPr="00E23121">
        <w:t>sousedům, Priscille</w:t>
      </w:r>
      <w:r w:rsidR="00345E5C" w:rsidRPr="00E23121">
        <w:t xml:space="preserve"> a</w:t>
      </w:r>
      <w:r w:rsidR="00345E5C">
        <w:t> </w:t>
      </w:r>
      <w:r w:rsidRPr="00E23121">
        <w:t>Jeremymu</w:t>
      </w:r>
      <w:r w:rsidR="00345E5C" w:rsidRPr="00E23121">
        <w:t xml:space="preserve"> a</w:t>
      </w:r>
      <w:r w:rsidR="00345E5C">
        <w:t> </w:t>
      </w:r>
      <w:r w:rsidRPr="00E23121">
        <w:t>dalším příbuzným.</w:t>
      </w:r>
      <w:r w:rsidR="00345E5C" w:rsidRPr="00E23121">
        <w:t xml:space="preserve"> A</w:t>
      </w:r>
      <w:r w:rsidR="00345E5C">
        <w:t> </w:t>
      </w:r>
      <w:r w:rsidRPr="00E23121">
        <w:t xml:space="preserve">víc než to, začne mě stíhat za svádění. Vždycky mi </w:t>
      </w:r>
      <w:r w:rsidRPr="00E23121">
        <w:lastRenderedPageBreak/>
        <w:t>leželo</w:t>
      </w:r>
      <w:r w:rsidR="00345E5C" w:rsidRPr="00E23121">
        <w:t xml:space="preserve"> v</w:t>
      </w:r>
      <w:r w:rsidR="00345E5C">
        <w:t> </w:t>
      </w:r>
      <w:r w:rsidRPr="00E23121">
        <w:t>hlavě, jak to, že vůbec věděla, že taková možnost existuje, nebo alespoň</w:t>
      </w:r>
      <w:r w:rsidR="00A858B4">
        <w:t xml:space="preserve"> své</w:t>
      </w:r>
      <w:r w:rsidRPr="00E23121">
        <w:t>ho času existovala.</w:t>
      </w:r>
    </w:p>
    <w:p w:rsidR="00D34DB7" w:rsidRPr="00E23121" w:rsidRDefault="00D34DB7" w:rsidP="00E23121">
      <w:pPr>
        <w:pStyle w:val="Text"/>
        <w:jc w:val="left"/>
      </w:pPr>
      <w:r w:rsidRPr="00E23121">
        <w:t>„</w:t>
      </w:r>
      <w:r w:rsidR="000251E4" w:rsidRPr="00E23121">
        <w:t>Rád bych, aby sis sundala ty brýle,</w:t>
      </w:r>
      <w:r w:rsidRPr="00E23121">
        <w:t>“</w:t>
      </w:r>
      <w:r w:rsidR="000251E4" w:rsidRPr="00E23121">
        <w:t xml:space="preserve"> řekl Alan.</w:t>
      </w:r>
    </w:p>
    <w:p w:rsidR="00D34DB7" w:rsidRPr="00E23121" w:rsidRDefault="000251E4" w:rsidP="00E23121">
      <w:pPr>
        <w:pStyle w:val="Text"/>
      </w:pPr>
      <w:r w:rsidRPr="00E23121">
        <w:t>Sundala si brýl</w:t>
      </w:r>
      <w:r w:rsidR="002D3900">
        <w:t>e proti slunci. Oči měla červené</w:t>
      </w:r>
      <w:r w:rsidRPr="00E23121">
        <w:t>,</w:t>
      </w:r>
      <w:r w:rsidR="00345E5C" w:rsidRPr="00E23121">
        <w:t xml:space="preserve"> a</w:t>
      </w:r>
      <w:r w:rsidR="00345E5C">
        <w:t> </w:t>
      </w:r>
      <w:r w:rsidR="009A1066">
        <w:t xml:space="preserve">tím </w:t>
      </w:r>
      <w:r w:rsidRPr="00E23121">
        <w:t>ne</w:t>
      </w:r>
      <w:r w:rsidR="000B204D">
        <w:t>mysl</w:t>
      </w:r>
      <w:r w:rsidR="00A26C77">
        <w:t>ím jenom oční víčka, měla oči podlité</w:t>
      </w:r>
      <w:r w:rsidRPr="00E23121">
        <w:t xml:space="preserve"> krví, šarlatová</w:t>
      </w:r>
      <w:r w:rsidR="00A26C77">
        <w:t xml:space="preserve"> bělma kolem modrých duhovek. Vy</w:t>
      </w:r>
      <w:r w:rsidRPr="00E23121">
        <w:t>padala jako na těch fotografiích braných</w:t>
      </w:r>
      <w:r w:rsidR="00345E5C" w:rsidRPr="00E23121">
        <w:t xml:space="preserve"> s</w:t>
      </w:r>
      <w:r w:rsidR="00345E5C">
        <w:t> </w:t>
      </w:r>
      <w:r w:rsidRPr="00E23121">
        <w:t>bleskem, kde oči člověka zrudnou</w:t>
      </w:r>
      <w:r w:rsidR="00345E5C" w:rsidRPr="00E23121">
        <w:t xml:space="preserve"> a</w:t>
      </w:r>
      <w:r w:rsidR="00345E5C">
        <w:t> </w:t>
      </w:r>
      <w:r w:rsidRPr="00E23121">
        <w:t xml:space="preserve">upřeně hledí. Alan vyrovnal na podnos </w:t>
      </w:r>
      <w:r w:rsidR="0084338D" w:rsidRPr="00E23121">
        <w:t>tři</w:t>
      </w:r>
      <w:r w:rsidRPr="00E23121">
        <w:t xml:space="preserve"> </w:t>
      </w:r>
      <w:r w:rsidR="00A26C77">
        <w:t>vinné sklenky</w:t>
      </w:r>
      <w:r w:rsidR="00345E5C">
        <w:t xml:space="preserve"> a </w:t>
      </w:r>
      <w:r w:rsidR="00A26C77">
        <w:t>nalil do nich bí</w:t>
      </w:r>
      <w:r w:rsidR="00CC5AD8" w:rsidRPr="00E23121">
        <w:t>lé</w:t>
      </w:r>
      <w:r w:rsidRPr="00E23121">
        <w:t xml:space="preserve"> burgundské. Žádný další gin jsem už pít nemohla, tohle ale ano.</w:t>
      </w:r>
    </w:p>
    <w:p w:rsidR="00D34DB7" w:rsidRPr="00E23121" w:rsidRDefault="000251E4" w:rsidP="00E23121">
      <w:pPr>
        <w:pStyle w:val="Text"/>
      </w:pPr>
      <w:r w:rsidRPr="00E23121">
        <w:t>To nejhorší jsme ale měli za sebou. Zpočátku to byl šok, otřes, úděs. Když teď tady seděla, mluvila, vytahovala výhrůžky, kte</w:t>
      </w:r>
      <w:r w:rsidR="00CC5AD8" w:rsidRPr="00E23121">
        <w:t>ré</w:t>
      </w:r>
      <w:r w:rsidR="006C3D38">
        <w:t xml:space="preserve"> mi připadaly dost bezobsažné</w:t>
      </w:r>
      <w:r w:rsidRPr="00E23121">
        <w:t>, nebylo vlastně nejlepší, že na to přišla? Nevyslovila jsem to, dokonce ani</w:t>
      </w:r>
      <w:r w:rsidR="00345E5C" w:rsidRPr="00E23121">
        <w:t xml:space="preserve"> v</w:t>
      </w:r>
      <w:r w:rsidR="00345E5C">
        <w:t> </w:t>
      </w:r>
      <w:r w:rsidRPr="00E23121">
        <w:t>mysli jsem to nezformulovala, ale takový jsem měla povšechný dojem, takhle jsem to nejvíc vnímala. Pocítila jsem naději. Ano, naději. Samo</w:t>
      </w:r>
      <w:r w:rsidR="00A26C77">
        <w:t>zřejmě to zčásti mělo na svědomí</w:t>
      </w:r>
      <w:r w:rsidRPr="00E23121">
        <w:t xml:space="preserve"> to pití, byla to euforie,</w:t>
      </w:r>
      <w:r w:rsidR="00345E5C" w:rsidRPr="00E23121">
        <w:t xml:space="preserve"> a</w:t>
      </w:r>
      <w:r w:rsidR="00345E5C">
        <w:t> </w:t>
      </w:r>
      <w:r w:rsidRPr="00E23121">
        <w:t xml:space="preserve">když mě Gilda začala urážet, </w:t>
      </w:r>
      <w:r w:rsidR="00895A00">
        <w:t>říka</w:t>
      </w:r>
      <w:r w:rsidR="00A26C77">
        <w:t>t, že jsem hloupá, naivní</w:t>
      </w:r>
      <w:r w:rsidR="00345E5C" w:rsidRPr="00E23121">
        <w:t xml:space="preserve"> a</w:t>
      </w:r>
      <w:r w:rsidR="00345E5C">
        <w:t> </w:t>
      </w:r>
      <w:r w:rsidRPr="00E23121">
        <w:t>nevědomá, podvodnická pletichářka, jako nějaká školačka, která navíc ještě leze lidem do zadku, když se Alana ptala, co na mně proboha vidí, ne</w:t>
      </w:r>
      <w:r w:rsidR="00856893">
        <w:t>vadilo mi to, věděla jsem, že jí</w:t>
      </w:r>
      <w:r w:rsidRPr="00E23121">
        <w:t xml:space="preserve"> bude jedině pohrdat</w:t>
      </w:r>
      <w:r w:rsidR="00345E5C" w:rsidRPr="00E23121">
        <w:t xml:space="preserve"> a</w:t>
      </w:r>
      <w:r w:rsidR="00345E5C">
        <w:t> </w:t>
      </w:r>
      <w:r w:rsidRPr="00E23121">
        <w:t>mě</w:t>
      </w:r>
      <w:r w:rsidR="00345E5C" w:rsidRPr="00E23121">
        <w:t xml:space="preserve"> o</w:t>
      </w:r>
      <w:r w:rsidR="00345E5C">
        <w:t> </w:t>
      </w:r>
      <w:r w:rsidRPr="00E23121">
        <w:t>to víc milovat.</w:t>
      </w:r>
      <w:r w:rsidR="00856893">
        <w:t xml:space="preserve"> Bezmezně</w:t>
      </w:r>
      <w:r w:rsidRPr="00E23121">
        <w:t xml:space="preserve"> jsem věřila</w:t>
      </w:r>
      <w:r w:rsidR="00345E5C" w:rsidRPr="00E23121">
        <w:t xml:space="preserve"> v</w:t>
      </w:r>
      <w:r w:rsidR="00345E5C">
        <w:t> </w:t>
      </w:r>
      <w:r w:rsidRPr="00E23121">
        <w:t>jeho loajalitu</w:t>
      </w:r>
      <w:r w:rsidR="00345E5C" w:rsidRPr="00E23121">
        <w:t xml:space="preserve"> a</w:t>
      </w:r>
      <w:r w:rsidR="00345E5C">
        <w:t> </w:t>
      </w:r>
      <w:r w:rsidRPr="00E23121">
        <w:t>lásku.</w:t>
      </w:r>
      <w:r w:rsidR="00345E5C" w:rsidRPr="00E23121">
        <w:t xml:space="preserve"> A</w:t>
      </w:r>
      <w:r w:rsidR="00345E5C">
        <w:t> </w:t>
      </w:r>
      <w:r w:rsidRPr="00E23121">
        <w:t>právem.</w:t>
      </w:r>
      <w:r w:rsidR="00345E5C" w:rsidRPr="00E23121">
        <w:t xml:space="preserve"> V</w:t>
      </w:r>
      <w:r w:rsidR="00345E5C">
        <w:t> </w:t>
      </w:r>
      <w:r w:rsidRPr="00E23121">
        <w:t>tom jsem se nezmýlila.</w:t>
      </w:r>
    </w:p>
    <w:p w:rsidR="00D34DB7" w:rsidRPr="00E23121" w:rsidRDefault="000251E4" w:rsidP="00E23121">
      <w:pPr>
        <w:pStyle w:val="Text"/>
      </w:pPr>
      <w:r w:rsidRPr="00E23121">
        <w:t xml:space="preserve">Alan řekl: </w:t>
      </w:r>
      <w:r w:rsidR="00D34DB7" w:rsidRPr="00E23121">
        <w:t>„</w:t>
      </w:r>
      <w:r w:rsidR="00674ED7">
        <w:t>By</w:t>
      </w:r>
      <w:r w:rsidRPr="00E23121">
        <w:t>la spolužačka.</w:t>
      </w:r>
      <w:r w:rsidR="00D34DB7" w:rsidRPr="00E23121">
        <w:t>“</w:t>
      </w:r>
      <w:r w:rsidR="00345E5C" w:rsidRPr="00E23121">
        <w:t xml:space="preserve"> A</w:t>
      </w:r>
      <w:r w:rsidR="00345E5C">
        <w:t> </w:t>
      </w:r>
      <w:r w:rsidRPr="00E23121">
        <w:t xml:space="preserve">dodal. </w:t>
      </w:r>
      <w:r w:rsidR="00D34DB7" w:rsidRPr="00E23121">
        <w:t>„</w:t>
      </w:r>
      <w:r w:rsidR="00674ED7">
        <w:t>Chodili jsme spolu do školy</w:t>
      </w:r>
      <w:r w:rsidRPr="00E23121">
        <w:t>.</w:t>
      </w:r>
      <w:r w:rsidR="00D34DB7" w:rsidRPr="00E23121">
        <w:t>“</w:t>
      </w:r>
    </w:p>
    <w:p w:rsidR="00345E5C" w:rsidRPr="00E23121" w:rsidRDefault="000251E4" w:rsidP="00E23121">
      <w:pPr>
        <w:pStyle w:val="Text"/>
      </w:pPr>
      <w:r w:rsidRPr="00E23121">
        <w:t>Zvedla si ruku</w:t>
      </w:r>
      <w:r w:rsidR="00345E5C" w:rsidRPr="00E23121">
        <w:t xml:space="preserve"> k</w:t>
      </w:r>
      <w:r w:rsidR="00345E5C">
        <w:t> </w:t>
      </w:r>
      <w:r w:rsidRPr="00E23121">
        <w:t xml:space="preserve">obličeji. </w:t>
      </w:r>
      <w:r w:rsidR="00D34DB7" w:rsidRPr="00E23121">
        <w:t>„</w:t>
      </w:r>
      <w:r w:rsidR="00674ED7">
        <w:t>Nerozumí</w:t>
      </w:r>
      <w:r w:rsidRPr="00E23121">
        <w:t>m,</w:t>
      </w:r>
      <w:r w:rsidR="00D34DB7" w:rsidRPr="00E23121">
        <w:t>“</w:t>
      </w:r>
      <w:r w:rsidRPr="00E23121">
        <w:t xml:space="preserve"> řekla</w:t>
      </w:r>
      <w:r w:rsidR="00345E5C" w:rsidRPr="00E23121">
        <w:t xml:space="preserve"> a</w:t>
      </w:r>
      <w:r w:rsidR="00345E5C">
        <w:t> </w:t>
      </w:r>
      <w:r w:rsidRPr="00E23121">
        <w:t>dotmava zrudla.</w:t>
      </w:r>
    </w:p>
    <w:p w:rsidR="00D34DB7" w:rsidRPr="00E23121" w:rsidRDefault="00345E5C" w:rsidP="00E23121">
      <w:pPr>
        <w:pStyle w:val="Text"/>
      </w:pPr>
      <w:r w:rsidRPr="00E23121">
        <w:t>A</w:t>
      </w:r>
      <w:r>
        <w:t> </w:t>
      </w:r>
      <w:r w:rsidR="000251E4" w:rsidRPr="00E23121">
        <w:t>te</w:t>
      </w:r>
      <w:r w:rsidR="00674ED7">
        <w:t>hdy to všechno vyšlo najevo. Vůb</w:t>
      </w:r>
      <w:r w:rsidR="000251E4" w:rsidRPr="00E23121">
        <w:t>ec</w:t>
      </w:r>
      <w:r w:rsidRPr="00E23121">
        <w:t xml:space="preserve"> o</w:t>
      </w:r>
      <w:r>
        <w:t> </w:t>
      </w:r>
      <w:r w:rsidR="000251E4" w:rsidRPr="00E23121">
        <w:t>tom neměla tušení</w:t>
      </w:r>
      <w:r w:rsidRPr="00E23121">
        <w:t xml:space="preserve"> a</w:t>
      </w:r>
      <w:r>
        <w:t> </w:t>
      </w:r>
      <w:r w:rsidR="000251E4" w:rsidRPr="00E23121">
        <w:t>rozzuřilo ji to víc než co</w:t>
      </w:r>
      <w:r w:rsidR="00A858B4">
        <w:t xml:space="preserve"> jiné</w:t>
      </w:r>
      <w:r w:rsidR="000251E4" w:rsidRPr="00E23121">
        <w:t>ho. Nejhorš</w:t>
      </w:r>
      <w:r w:rsidR="007A5583">
        <w:t>í zradou nebývá to, co je patrné</w:t>
      </w:r>
      <w:r w:rsidR="000251E4" w:rsidRPr="00E23121">
        <w:t xml:space="preserve"> na první pohled. Možná to </w:t>
      </w:r>
      <w:r w:rsidR="00B31A59">
        <w:t>takhle nahlížela, že mě znal dří</w:t>
      </w:r>
      <w:r w:rsidR="000251E4" w:rsidRPr="00E23121">
        <w:t>v než poznal ji, že jsem</w:t>
      </w:r>
      <w:r w:rsidRPr="00E23121">
        <w:t xml:space="preserve"> o</w:t>
      </w:r>
      <w:r>
        <w:t> </w:t>
      </w:r>
      <w:r w:rsidR="000251E4" w:rsidRPr="00E23121">
        <w:t>něm věděla věci, které ona nemohla znát. Jak</w:t>
      </w:r>
      <w:r w:rsidRPr="00E23121">
        <w:t xml:space="preserve"> v</w:t>
      </w:r>
      <w:r>
        <w:t> </w:t>
      </w:r>
      <w:r w:rsidR="000251E4" w:rsidRPr="00E23121">
        <w:t>ní vztek kypěl, začala křičet, nakonec ječet</w:t>
      </w:r>
      <w:r w:rsidRPr="00E23121">
        <w:t xml:space="preserve"> a</w:t>
      </w:r>
      <w:r>
        <w:t> </w:t>
      </w:r>
      <w:r w:rsidR="000251E4" w:rsidRPr="00E23121">
        <w:t>přitom začala házet vším, co jí přišlo pod ruku. Roztříštila</w:t>
      </w:r>
      <w:r w:rsidRPr="00E23121">
        <w:t xml:space="preserve"> o</w:t>
      </w:r>
      <w:r>
        <w:t> </w:t>
      </w:r>
      <w:r w:rsidR="000251E4" w:rsidRPr="00E23121">
        <w:t>zeď dvě sklen</w:t>
      </w:r>
      <w:r w:rsidR="00B31A59">
        <w:t>ice. Mrskla prázdnou láhví od ví</w:t>
      </w:r>
      <w:r w:rsidR="000251E4" w:rsidRPr="00E23121">
        <w:t>na, která vyletěla otevřeným oknem</w:t>
      </w:r>
      <w:r w:rsidRPr="00E23121">
        <w:t xml:space="preserve"> a</w:t>
      </w:r>
      <w:r>
        <w:t> </w:t>
      </w:r>
      <w:r w:rsidR="000251E4" w:rsidRPr="00E23121">
        <w:t>rozbila se</w:t>
      </w:r>
      <w:r w:rsidRPr="00E23121">
        <w:t xml:space="preserve"> o</w:t>
      </w:r>
      <w:r>
        <w:t> </w:t>
      </w:r>
      <w:r w:rsidR="000251E4" w:rsidRPr="00E23121">
        <w:t>kapotu Alanova vozu. Alan ji pozoroval, držel se stranou jejího řádění, ale jinak nezasahoval. Znal už její záchvaty hněvu, docela rychle se vybily</w:t>
      </w:r>
      <w:r w:rsidRPr="00E23121">
        <w:t xml:space="preserve"> a</w:t>
      </w:r>
      <w:r>
        <w:t> </w:t>
      </w:r>
      <w:r w:rsidR="000251E4" w:rsidRPr="00E23121">
        <w:t>rozpustily</w:t>
      </w:r>
      <w:r w:rsidRPr="00E23121">
        <w:t xml:space="preserve"> v</w:t>
      </w:r>
      <w:r>
        <w:t> </w:t>
      </w:r>
      <w:r w:rsidR="000251E4" w:rsidRPr="00E23121">
        <w:t>slzách.</w:t>
      </w:r>
    </w:p>
    <w:p w:rsidR="00D34DB7" w:rsidRPr="00E23121" w:rsidRDefault="000251E4" w:rsidP="00E23121">
      <w:pPr>
        <w:pStyle w:val="Text"/>
      </w:pPr>
      <w:r w:rsidRPr="00E23121">
        <w:lastRenderedPageBreak/>
        <w:t>Toho odpoledne přišla</w:t>
      </w:r>
      <w:r w:rsidR="00345E5C" w:rsidRPr="00E23121">
        <w:t xml:space="preserve"> k</w:t>
      </w:r>
      <w:r w:rsidR="00345E5C">
        <w:t> </w:t>
      </w:r>
      <w:r w:rsidRPr="00E23121">
        <w:t>úhoně spousta našich malých ozdobných předmětů. Ve zdi bude pravděpodobně pořád ještě prohlubenina, jak na ni Gilda hodila mísu. To byl poslední předmět, kterým mrštila, než se rozbrečela. Ne</w:t>
      </w:r>
      <w:r w:rsidR="00A26C77">
        <w:t>vím, jak se cítil Alan. Já se cí</w:t>
      </w:r>
      <w:r w:rsidRPr="00E23121">
        <w:t>tila straš</w:t>
      </w:r>
      <w:r w:rsidR="00674ED7">
        <w:t>ně provinile. Poprvé</w:t>
      </w:r>
      <w:r w:rsidR="00345E5C" w:rsidRPr="00E23121">
        <w:t xml:space="preserve"> v</w:t>
      </w:r>
      <w:r w:rsidR="00345E5C">
        <w:t> </w:t>
      </w:r>
      <w:r w:rsidRPr="00E23121">
        <w:t>životě se mi chtělo Gildu obejmout</w:t>
      </w:r>
      <w:r w:rsidR="00345E5C" w:rsidRPr="00E23121">
        <w:t xml:space="preserve"> a</w:t>
      </w:r>
      <w:r w:rsidR="00345E5C">
        <w:t> </w:t>
      </w:r>
      <w:r w:rsidRPr="00E23121">
        <w:t>utěšit ji. Bylo by to</w:t>
      </w:r>
      <w:r w:rsidR="00345E5C">
        <w:t> </w:t>
      </w:r>
      <w:r w:rsidR="00345E5C" w:rsidRPr="00E23121">
        <w:t>–</w:t>
      </w:r>
      <w:r w:rsidR="00345E5C">
        <w:t> </w:t>
      </w:r>
      <w:r w:rsidRPr="00E23121">
        <w:t>nebo by to tak aspoň vypadlo</w:t>
      </w:r>
      <w:r w:rsidR="00345E5C">
        <w:t> </w:t>
      </w:r>
      <w:r w:rsidR="00345E5C" w:rsidRPr="00E23121">
        <w:t>–</w:t>
      </w:r>
      <w:r w:rsidR="00345E5C">
        <w:t> </w:t>
      </w:r>
      <w:r w:rsidR="00A26C77">
        <w:t>to nejcyničtější</w:t>
      </w:r>
      <w:r w:rsidRPr="00E23121">
        <w:t xml:space="preserve"> pokrytectví. Mé city</w:t>
      </w:r>
      <w:r w:rsidR="00345E5C" w:rsidRPr="00E23121">
        <w:t xml:space="preserve"> k</w:t>
      </w:r>
      <w:r w:rsidR="00345E5C">
        <w:t> </w:t>
      </w:r>
      <w:r w:rsidRPr="00E23121">
        <w:t>němu to ale nijak nezměnilo. Chtěla jsem ho pro sebe, navždy, za manžela, aby se stal otcem Richardovi, na všechno jsem ho chtěla.</w:t>
      </w:r>
    </w:p>
    <w:p w:rsidR="00D34DB7" w:rsidRPr="00E23121" w:rsidRDefault="000251E4" w:rsidP="00E23121">
      <w:pPr>
        <w:pStyle w:val="Text"/>
      </w:pPr>
      <w:r w:rsidRPr="00E23121">
        <w:t>Teď musím přestat</w:t>
      </w:r>
      <w:r w:rsidR="00345E5C" w:rsidRPr="00E23121">
        <w:t xml:space="preserve"> a</w:t>
      </w:r>
      <w:r w:rsidR="00345E5C">
        <w:t> </w:t>
      </w:r>
      <w:r w:rsidRPr="00E23121">
        <w:t>odpočinout si, než budu pokračovat. Mož</w:t>
      </w:r>
      <w:r w:rsidR="00A26C77">
        <w:t>ná budu schopná pokračovat až zí</w:t>
      </w:r>
      <w:r w:rsidRPr="00E23121">
        <w:t>tra.</w:t>
      </w:r>
    </w:p>
    <w:p w:rsidR="00D34DB7" w:rsidRPr="00E23121" w:rsidRDefault="00D34DB7" w:rsidP="00E23121">
      <w:pPr>
        <w:pStyle w:val="Text"/>
      </w:pPr>
    </w:p>
    <w:p w:rsidR="00D34DB7" w:rsidRPr="00E23121" w:rsidRDefault="000251E4" w:rsidP="00E23121">
      <w:pPr>
        <w:pStyle w:val="Text"/>
      </w:pPr>
      <w:r w:rsidRPr="00E23121">
        <w:t>Všichni jsme zůstali sedět tam, kde jsme seděli. Láhev ginu byla prázdná. Po chvilce se Alan zvedl</w:t>
      </w:r>
      <w:r w:rsidR="00345E5C" w:rsidRPr="00E23121">
        <w:t xml:space="preserve"> a</w:t>
      </w:r>
      <w:r w:rsidR="00345E5C">
        <w:t> </w:t>
      </w:r>
      <w:r w:rsidRPr="00E23121">
        <w:t>zašel do jídelny. Vrátil se</w:t>
      </w:r>
      <w:r w:rsidR="00345E5C" w:rsidRPr="00E23121">
        <w:t xml:space="preserve"> s</w:t>
      </w:r>
      <w:r w:rsidR="00345E5C">
        <w:t> </w:t>
      </w:r>
      <w:r w:rsidRPr="00E23121">
        <w:t>whisky. Gin už došel. Nikdy jsem mu ne</w:t>
      </w:r>
      <w:r w:rsidR="00895A00">
        <w:t>říka</w:t>
      </w:r>
      <w:r w:rsidRPr="00E23121">
        <w:t>la, co má nebo nemá dělat. Nikdy jsem mu neřekla, tohle nedělej, už nepij,</w:t>
      </w:r>
      <w:r w:rsidR="00345E5C" w:rsidRPr="00E23121">
        <w:t xml:space="preserve"> a</w:t>
      </w:r>
      <w:r w:rsidR="00345E5C">
        <w:t> </w:t>
      </w:r>
      <w:r w:rsidRPr="00E23121">
        <w:t>neřekla jsem to ani tehdy. Důvěřovala jsem mu. Myslela jsem si, že</w:t>
      </w:r>
      <w:r w:rsidR="00345E5C" w:rsidRPr="00E23121">
        <w:t xml:space="preserve"> v</w:t>
      </w:r>
      <w:r w:rsidR="00345E5C">
        <w:t> </w:t>
      </w:r>
      <w:r w:rsidRPr="00E23121">
        <w:t>každé situaci ví, co by měl nejlíp udělat. Jestli potřeboval další skleničku, potřeboval ji, sám to věděl nej</w:t>
      </w:r>
      <w:r w:rsidR="00B13A22">
        <w:t>líp</w:t>
      </w:r>
      <w:r w:rsidRPr="00E23121">
        <w:t>. Já položila na svoji sklenici ruku. Nalil si do</w:t>
      </w:r>
      <w:r w:rsidR="00A858B4">
        <w:t xml:space="preserve"> své</w:t>
      </w:r>
      <w:r w:rsidRPr="00E23121">
        <w:t xml:space="preserve"> do poloviny. Všichni jsme si zapalovali jednu cigaretu od dru</w:t>
      </w:r>
      <w:r w:rsidR="00CC5AD8" w:rsidRPr="00E23121">
        <w:t>hé</w:t>
      </w:r>
      <w:r w:rsidRPr="00E23121">
        <w:t>. Dv</w:t>
      </w:r>
      <w:r w:rsidR="00A26C77">
        <w:t>a popelníky přetékaly nedopalky</w:t>
      </w:r>
      <w:r w:rsidRPr="00E23121">
        <w:t>.</w:t>
      </w:r>
    </w:p>
    <w:p w:rsidR="00D34DB7" w:rsidRPr="00E23121" w:rsidRDefault="000251E4" w:rsidP="00B31A59">
      <w:pPr>
        <w:pStyle w:val="Text"/>
      </w:pPr>
      <w:r w:rsidRPr="00E23121">
        <w:t>Gilda př</w:t>
      </w:r>
      <w:r w:rsidR="00A26C77">
        <w:t>estala brečet. Bylo tomu vždyck</w:t>
      </w:r>
      <w:r w:rsidRPr="00E23121">
        <w:t>y stejně, jako kdyby prolila všechny slzy, co měla. Alan neřekl, že ho to mrzí, ani že udělá, co bude</w:t>
      </w:r>
      <w:r w:rsidR="00345E5C" w:rsidRPr="00E23121">
        <w:t xml:space="preserve"> v</w:t>
      </w:r>
      <w:r w:rsidR="00345E5C">
        <w:t> </w:t>
      </w:r>
      <w:r w:rsidR="008D3CD1">
        <w:t>jeho silách, aby jí</w:t>
      </w:r>
      <w:r w:rsidRPr="00E23121">
        <w:t xml:space="preserve"> to ulehčil,</w:t>
      </w:r>
      <w:r w:rsidR="00345E5C" w:rsidRPr="00E23121">
        <w:t xml:space="preserve"> a</w:t>
      </w:r>
      <w:r w:rsidR="00345E5C">
        <w:t> </w:t>
      </w:r>
      <w:r w:rsidR="00F23F47">
        <w:t>já pochopila, že jí</w:t>
      </w:r>
      <w:r w:rsidRPr="00E23121">
        <w:t xml:space="preserve"> nenabízí nic dalšího</w:t>
      </w:r>
      <w:r w:rsidR="00345E5C" w:rsidRPr="00E23121">
        <w:t xml:space="preserve"> k</w:t>
      </w:r>
      <w:r w:rsidR="00345E5C">
        <w:t> </w:t>
      </w:r>
      <w:r w:rsidRPr="00E23121">
        <w:t>pití, protože bude muset cestou d</w:t>
      </w:r>
      <w:r w:rsidR="00A26C77">
        <w:t>omů řídit. Řekla jsem, že předtím jsem pocí</w:t>
      </w:r>
      <w:r w:rsidRPr="00E23121">
        <w:t>tila naději, ale</w:t>
      </w:r>
      <w:r w:rsidR="00345E5C" w:rsidRPr="00E23121">
        <w:t xml:space="preserve"> v</w:t>
      </w:r>
      <w:r w:rsidR="00345E5C">
        <w:t> </w:t>
      </w:r>
      <w:r w:rsidRPr="00E23121">
        <w:t>tuhle chvíli jsem si připadala skoro šťastná, měla jsem radost, jak se věci vyvinuly. Neřeknu Bůh</w:t>
      </w:r>
      <w:r w:rsidR="00A26C77">
        <w:t xml:space="preserve"> mi odpusť, že jsem to takhle cí</w:t>
      </w:r>
      <w:r w:rsidRPr="00E23121">
        <w:t>tila, protože jsem za to byla potrestaná, nebo za něco jiného jsem byla potrestaná, nebo za všechno. Byla jsem trestaná čtyřiadvacet let.</w:t>
      </w:r>
    </w:p>
    <w:p w:rsidR="00D34DB7" w:rsidRPr="00E23121" w:rsidRDefault="00A26C77" w:rsidP="00E23121">
      <w:pPr>
        <w:pStyle w:val="Text"/>
      </w:pPr>
      <w:r>
        <w:t>Pocí</w:t>
      </w:r>
      <w:r w:rsidR="000251E4" w:rsidRPr="00E23121">
        <w:t>tila jsem nesmírnou úlevu, když se Gilda zvedla</w:t>
      </w:r>
      <w:r w:rsidR="00345E5C" w:rsidRPr="00E23121">
        <w:t xml:space="preserve"> a</w:t>
      </w:r>
      <w:r w:rsidR="00345E5C">
        <w:t> </w:t>
      </w:r>
      <w:r w:rsidR="000251E4" w:rsidRPr="00E23121">
        <w:t>řekla, že půjde. Pak se obrátila na Alana.</w:t>
      </w:r>
    </w:p>
    <w:p w:rsidR="00D34DB7" w:rsidRPr="00E23121" w:rsidRDefault="00D34DB7" w:rsidP="00E23121">
      <w:pPr>
        <w:pStyle w:val="Text"/>
        <w:jc w:val="left"/>
      </w:pPr>
      <w:r w:rsidRPr="00E23121">
        <w:t>„</w:t>
      </w:r>
      <w:r w:rsidR="000251E4" w:rsidRPr="00E23121">
        <w:t>Chci, abys jel prosím se mnou.</w:t>
      </w:r>
      <w:r w:rsidRPr="00E23121">
        <w:t>“</w:t>
      </w:r>
    </w:p>
    <w:p w:rsidR="00D34DB7" w:rsidRPr="00E23121" w:rsidRDefault="000251E4" w:rsidP="00E23121">
      <w:pPr>
        <w:pStyle w:val="Text"/>
      </w:pPr>
      <w:r w:rsidRPr="00E23121">
        <w:t>Jako by zapomněla na všechny ty výhrůžky, rozchod, náš poměr. Odváděla ho</w:t>
      </w:r>
      <w:r w:rsidR="00345E5C" w:rsidRPr="00E23121">
        <w:t xml:space="preserve"> s</w:t>
      </w:r>
      <w:r w:rsidR="00345E5C">
        <w:t> </w:t>
      </w:r>
      <w:r w:rsidRPr="00E23121">
        <w:t>sebou zpátky, aby zapomněli, začali znovu.</w:t>
      </w:r>
    </w:p>
    <w:p w:rsidR="00D34DB7" w:rsidRPr="00E23121" w:rsidRDefault="00D34DB7" w:rsidP="00E23121">
      <w:pPr>
        <w:pStyle w:val="Text"/>
      </w:pPr>
      <w:r w:rsidRPr="00E23121">
        <w:lastRenderedPageBreak/>
        <w:t>„</w:t>
      </w:r>
      <w:r w:rsidR="000251E4" w:rsidRPr="00E23121">
        <w:t>Na tebe už</w:t>
      </w:r>
      <w:r w:rsidR="00345E5C" w:rsidRPr="00E23121">
        <w:t xml:space="preserve"> v</w:t>
      </w:r>
      <w:r w:rsidR="00345E5C">
        <w:t> </w:t>
      </w:r>
      <w:r w:rsidR="000251E4" w:rsidRPr="00E23121">
        <w:t>životě slovo nepromluvím,</w:t>
      </w:r>
      <w:r w:rsidRPr="00E23121">
        <w:t>“</w:t>
      </w:r>
      <w:r w:rsidR="000251E4" w:rsidRPr="00E23121">
        <w:t xml:space="preserve"> obrátila se ke mně, </w:t>
      </w:r>
      <w:r w:rsidRPr="00E23121">
        <w:t>„</w:t>
      </w:r>
      <w:r w:rsidR="000251E4" w:rsidRPr="00E23121">
        <w:t>to se rozumí samo sebou.</w:t>
      </w:r>
      <w:r w:rsidRPr="00E23121">
        <w:t>“</w:t>
      </w:r>
    </w:p>
    <w:p w:rsidR="00D34DB7" w:rsidRPr="00E23121" w:rsidRDefault="000251E4" w:rsidP="00E23121">
      <w:pPr>
        <w:pStyle w:val="Text"/>
        <w:jc w:val="left"/>
      </w:pPr>
      <w:r w:rsidRPr="00E23121">
        <w:t>Přikývla jsem, přijala jsem to.</w:t>
      </w:r>
    </w:p>
    <w:p w:rsidR="00D34DB7" w:rsidRPr="00E23121" w:rsidRDefault="00D34DB7" w:rsidP="00E23121">
      <w:pPr>
        <w:pStyle w:val="Text"/>
      </w:pPr>
      <w:r w:rsidRPr="00E23121">
        <w:t>„</w:t>
      </w:r>
      <w:r w:rsidR="000251E4" w:rsidRPr="00E23121">
        <w:t>Nejedu</w:t>
      </w:r>
      <w:r w:rsidR="00345E5C" w:rsidRPr="00E23121">
        <w:t xml:space="preserve"> s</w:t>
      </w:r>
      <w:r w:rsidR="00345E5C">
        <w:t> </w:t>
      </w:r>
      <w:r w:rsidR="000251E4" w:rsidRPr="00E23121">
        <w:t>tebou. Gildo,</w:t>
      </w:r>
      <w:r w:rsidRPr="00E23121">
        <w:t>“</w:t>
      </w:r>
      <w:r w:rsidR="000251E4" w:rsidRPr="00E23121">
        <w:t xml:space="preserve"> řekl Alan. </w:t>
      </w:r>
      <w:r w:rsidRPr="00E23121">
        <w:t>„</w:t>
      </w:r>
      <w:r w:rsidR="000251E4" w:rsidRPr="00E23121">
        <w:t>Odešel jsem od tebe. Teď jsem se Stellou. Jednoho dne se</w:t>
      </w:r>
      <w:r w:rsidR="00345E5C" w:rsidRPr="00E23121">
        <w:t xml:space="preserve"> s</w:t>
      </w:r>
      <w:r w:rsidR="00345E5C">
        <w:t> </w:t>
      </w:r>
      <w:r w:rsidR="000251E4" w:rsidRPr="00E23121">
        <w:t>ní ožením.</w:t>
      </w:r>
      <w:r w:rsidRPr="00E23121">
        <w:t>“</w:t>
      </w:r>
    </w:p>
    <w:p w:rsidR="00D34DB7" w:rsidRPr="00E23121" w:rsidRDefault="000251E4" w:rsidP="00E23121">
      <w:pPr>
        <w:pStyle w:val="Text"/>
      </w:pPr>
      <w:r w:rsidRPr="00E23121">
        <w:t xml:space="preserve">Ignorovala to. </w:t>
      </w:r>
      <w:r w:rsidR="00D34DB7" w:rsidRPr="00E23121">
        <w:t>„</w:t>
      </w:r>
      <w:r w:rsidRPr="00E23121">
        <w:t>Zpil ses pod obraz, viď?</w:t>
      </w:r>
      <w:r w:rsidR="00D34DB7" w:rsidRPr="00E23121">
        <w:t>“</w:t>
      </w:r>
      <w:r w:rsidRPr="00E23121">
        <w:t xml:space="preserve"> řekla. </w:t>
      </w:r>
      <w:r w:rsidR="00D34DB7" w:rsidRPr="00E23121">
        <w:t>„</w:t>
      </w:r>
      <w:r w:rsidRPr="00E23121">
        <w:t>Tak, že nemůžeš řídit.</w:t>
      </w:r>
      <w:r w:rsidR="00D34DB7" w:rsidRPr="00E23121">
        <w:t>“</w:t>
      </w:r>
    </w:p>
    <w:p w:rsidR="00D34DB7" w:rsidRPr="00E23121" w:rsidRDefault="000251E4" w:rsidP="00E23121">
      <w:pPr>
        <w:pStyle w:val="Text"/>
      </w:pPr>
      <w:r w:rsidRPr="00E23121">
        <w:t xml:space="preserve">Možná ano. Přesvědčil ji, aby odjela. Po </w:t>
      </w:r>
      <w:r w:rsidR="000E098A">
        <w:t>takové</w:t>
      </w:r>
      <w:r w:rsidRPr="00E23121">
        <w:t>m výbuchu, jaký právě předvedla, bývala obvykle poddajná, mohl si</w:t>
      </w:r>
      <w:r w:rsidR="00345E5C" w:rsidRPr="00E23121">
        <w:t xml:space="preserve"> s</w:t>
      </w:r>
      <w:r w:rsidR="00345E5C">
        <w:t> </w:t>
      </w:r>
      <w:r w:rsidRPr="00E23121">
        <w:t>ní dělat, co chtěl. Když jsme přišli do domu, měli jsme osmdesát cigaret, my dva,</w:t>
      </w:r>
      <w:r w:rsidR="00345E5C" w:rsidRPr="00E23121">
        <w:t xml:space="preserve"> a</w:t>
      </w:r>
      <w:r w:rsidR="00345E5C">
        <w:t> </w:t>
      </w:r>
      <w:r w:rsidR="00345E5C" w:rsidRPr="00E23121">
        <w:t>v</w:t>
      </w:r>
      <w:r w:rsidR="00345E5C">
        <w:t> </w:t>
      </w:r>
      <w:r w:rsidRPr="00E23121">
        <w:t>dru</w:t>
      </w:r>
      <w:r w:rsidR="00CC5AD8" w:rsidRPr="00E23121">
        <w:t>hé</w:t>
      </w:r>
      <w:r w:rsidRPr="00E23121">
        <w:t>m balíčk</w:t>
      </w:r>
      <w:r w:rsidR="00F23F47">
        <w:t>u jich zbylo osm devět. Jednu jí</w:t>
      </w:r>
      <w:r w:rsidRPr="00E23121">
        <w:t xml:space="preserve"> zapálil</w:t>
      </w:r>
      <w:r w:rsidR="00345E5C" w:rsidRPr="00E23121">
        <w:t xml:space="preserve"> a</w:t>
      </w:r>
      <w:r w:rsidR="00345E5C">
        <w:t> </w:t>
      </w:r>
      <w:r w:rsidRPr="00E23121">
        <w:t>zbytek jí dal. Poznala jsem, že příliš pil, ale jenom podle toho, že trochu nejasně vyslovoval. Řekl:</w:t>
      </w:r>
    </w:p>
    <w:p w:rsidR="00D34DB7" w:rsidRPr="00E23121" w:rsidRDefault="00D34DB7" w:rsidP="00E23121">
      <w:pPr>
        <w:pStyle w:val="Text"/>
      </w:pPr>
      <w:r w:rsidRPr="00E23121">
        <w:t>„</w:t>
      </w:r>
      <w:r w:rsidR="000251E4" w:rsidRPr="00E23121">
        <w:t>Teď, Gildo, nepojedu, ale přijdu. Přijdu za tebou později, ale Stella musí přijít se mnou. Už se od Stelly nikdy neodloučím. Je ti to jasné?</w:t>
      </w:r>
      <w:r w:rsidRPr="00E23121">
        <w:t>“</w:t>
      </w:r>
    </w:p>
    <w:p w:rsidR="00D34DB7" w:rsidRPr="00E23121" w:rsidRDefault="000251E4" w:rsidP="00E23121">
      <w:pPr>
        <w:pStyle w:val="Text"/>
      </w:pPr>
      <w:r w:rsidRPr="00E23121">
        <w:t>Neodpověděla. Vypadá to směšně, ale oba jsme</w:t>
      </w:r>
      <w:r w:rsidR="00345E5C" w:rsidRPr="00E23121">
        <w:t xml:space="preserve"> s</w:t>
      </w:r>
      <w:r w:rsidR="00345E5C">
        <w:t> </w:t>
      </w:r>
      <w:r w:rsidR="00F11F38">
        <w:t>ní</w:t>
      </w:r>
      <w:r w:rsidRPr="00E23121">
        <w:t xml:space="preserve"> vyšli ven. Byli jsme jako manželský pár ve vlastním domě, který vyprovází hosta. Na schodě, tam, kde říkáte, že nyní roste j</w:t>
      </w:r>
      <w:r w:rsidR="00A26C77">
        <w:t xml:space="preserve">eřáb, na schodě, který </w:t>
      </w:r>
      <w:r w:rsidR="003D5D32">
        <w:t>byl</w:t>
      </w:r>
      <w:r w:rsidR="00A26C77">
        <w:t xml:space="preserve"> pokry</w:t>
      </w:r>
      <w:r w:rsidRPr="00E23121">
        <w:t>tý rozbitým sklem</w:t>
      </w:r>
      <w:r w:rsidR="00345E5C" w:rsidRPr="00E23121">
        <w:t xml:space="preserve"> a</w:t>
      </w:r>
      <w:r w:rsidR="00345E5C">
        <w:t> </w:t>
      </w:r>
      <w:r w:rsidRPr="00E23121">
        <w:t xml:space="preserve">porcelánem, se ke mně obrátila, </w:t>
      </w:r>
      <w:r w:rsidR="00A26C77">
        <w:t>nasbírala</w:t>
      </w:r>
      <w:r w:rsidR="00345E5C">
        <w:t xml:space="preserve"> v </w:t>
      </w:r>
      <w:r w:rsidR="00A26C77">
        <w:t>ústech sliny</w:t>
      </w:r>
      <w:r w:rsidR="00345E5C" w:rsidRPr="00E23121">
        <w:t xml:space="preserve"> a</w:t>
      </w:r>
      <w:r w:rsidR="00345E5C">
        <w:t> </w:t>
      </w:r>
      <w:r w:rsidRPr="00E23121">
        <w:t>plivla. Plivanec mě zasáhl do tváře</w:t>
      </w:r>
      <w:r w:rsidR="00345E5C" w:rsidRPr="00E23121">
        <w:t xml:space="preserve"> a</w:t>
      </w:r>
      <w:r w:rsidR="00345E5C">
        <w:t> </w:t>
      </w:r>
      <w:r w:rsidRPr="00E23121">
        <w:t>sjel mi po obličeji. Kdo jsem já, abych</w:t>
      </w:r>
      <w:r w:rsidR="00345E5C" w:rsidRPr="00E23121">
        <w:t xml:space="preserve"> z</w:t>
      </w:r>
      <w:r w:rsidR="00345E5C">
        <w:t> </w:t>
      </w:r>
      <w:r w:rsidRPr="00E23121">
        <w:t>toho něco dělala? Kdo jsem já, abych tvrdila, že js</w:t>
      </w:r>
      <w:r w:rsidR="00A26C77">
        <w:t>em si to nezasloužila?</w:t>
      </w:r>
      <w:r w:rsidR="00345E5C">
        <w:t xml:space="preserve"> V </w:t>
      </w:r>
      <w:r w:rsidR="00A26C77">
        <w:t>tu chví</w:t>
      </w:r>
      <w:r w:rsidRPr="00E23121">
        <w:t>li mě to zděsilo. Vykřikla</w:t>
      </w:r>
      <w:r w:rsidR="00F11F38">
        <w:t xml:space="preserve"> jsem. Přikrčila jsem se před ní</w:t>
      </w:r>
      <w:r w:rsidR="00345E5C" w:rsidRPr="00E23121">
        <w:t xml:space="preserve"> a</w:t>
      </w:r>
      <w:r w:rsidR="00345E5C">
        <w:t> </w:t>
      </w:r>
      <w:r w:rsidRPr="00E23121">
        <w:t xml:space="preserve">zalapala po dechu. To jsem </w:t>
      </w:r>
      <w:r w:rsidR="00A26C77">
        <w:t>byla nemožná, co? Vedla jsem pří</w:t>
      </w:r>
      <w:r w:rsidRPr="00E23121">
        <w:t>liš chráněný život. Co se mi kdy stalo, kromě toho, že</w:t>
      </w:r>
      <w:r w:rsidR="00A26C77">
        <w:t xml:space="preserve"> jsem našla tělo Charmian Fryové</w:t>
      </w:r>
      <w:r w:rsidRPr="00E23121">
        <w:t xml:space="preserve">? Gilda měla pravdu, když tvrdila, že jsem nevinná, když mi říkala </w:t>
      </w:r>
      <w:r w:rsidR="00D34DB7" w:rsidRPr="00E23121">
        <w:t>„</w:t>
      </w:r>
      <w:r w:rsidRPr="00E23121">
        <w:t>maličká</w:t>
      </w:r>
      <w:r w:rsidR="00D34DB7" w:rsidRPr="00E23121">
        <w:t>“</w:t>
      </w:r>
      <w:r w:rsidRPr="00E23121">
        <w:t>. Alan vytáhl</w:t>
      </w:r>
      <w:r w:rsidR="00345E5C" w:rsidRPr="00E23121">
        <w:t xml:space="preserve"> z</w:t>
      </w:r>
      <w:r w:rsidR="00345E5C">
        <w:t> </w:t>
      </w:r>
      <w:r w:rsidRPr="00E23121">
        <w:t>kapsy kapesník</w:t>
      </w:r>
      <w:r w:rsidR="00345E5C" w:rsidRPr="00E23121">
        <w:t xml:space="preserve"> a</w:t>
      </w:r>
      <w:r w:rsidR="00345E5C">
        <w:t> </w:t>
      </w:r>
      <w:r w:rsidRPr="00E23121">
        <w:t>otřel mi obličej. Udělal zvláštní věc, udělal to, co dělávala máma,</w:t>
      </w:r>
      <w:r w:rsidR="0041594E" w:rsidRPr="00E23121">
        <w:t xml:space="preserve"> když jsem</w:t>
      </w:r>
      <w:r w:rsidRPr="00E23121">
        <w:t xml:space="preserve"> byla malá. Naslinil kapesník</w:t>
      </w:r>
      <w:r w:rsidR="00345E5C" w:rsidRPr="00E23121">
        <w:t xml:space="preserve"> a</w:t>
      </w:r>
      <w:r w:rsidR="00345E5C">
        <w:t> </w:t>
      </w:r>
      <w:r w:rsidRPr="00E23121">
        <w:t>otřel mi tvář. Viděla jsem</w:t>
      </w:r>
      <w:r w:rsidR="00345E5C" w:rsidRPr="00E23121">
        <w:t xml:space="preserve"> v</w:t>
      </w:r>
      <w:r w:rsidR="00345E5C">
        <w:t> </w:t>
      </w:r>
      <w:r w:rsidRPr="00E23121">
        <w:t>tom symbol. Kolik lidí by pro vás udělalo tohle?</w:t>
      </w:r>
    </w:p>
    <w:p w:rsidR="00D34DB7" w:rsidRPr="00E23121" w:rsidRDefault="000251E4" w:rsidP="00E23121">
      <w:pPr>
        <w:pStyle w:val="Text"/>
      </w:pPr>
      <w:r w:rsidRPr="00E23121">
        <w:t>Gilda kráčela ke svému vozu. Zůstala jsem stát, kde jsem byla, obličej mě pálil, jako bych ho mě</w:t>
      </w:r>
      <w:r w:rsidR="00F11F38">
        <w:t>la politý jedem, Alanovo laskavé</w:t>
      </w:r>
      <w:r w:rsidRPr="00E23121">
        <w:t xml:space="preserve"> gesto nepomohlo</w:t>
      </w:r>
      <w:r w:rsidR="00A26C77">
        <w:t>. Popošel</w:t>
      </w:r>
      <w:r w:rsidR="00345E5C">
        <w:t xml:space="preserve"> o </w:t>
      </w:r>
      <w:r w:rsidR="00A26C77">
        <w:t>několik kroků</w:t>
      </w:r>
      <w:r w:rsidR="00345E5C">
        <w:t xml:space="preserve"> k </w:t>
      </w:r>
      <w:r w:rsidR="00A26C77">
        <w:t>její</w:t>
      </w:r>
      <w:r w:rsidRPr="00E23121">
        <w:t>mu vozu. Usedla za volant</w:t>
      </w:r>
      <w:r w:rsidR="00345E5C" w:rsidRPr="00E23121">
        <w:t xml:space="preserve"> a</w:t>
      </w:r>
      <w:r w:rsidR="00345E5C">
        <w:t> </w:t>
      </w:r>
      <w:r w:rsidRPr="00E23121">
        <w:t>zasunula klíček do zapalování.</w:t>
      </w:r>
      <w:r w:rsidR="00345E5C" w:rsidRPr="00E23121">
        <w:t xml:space="preserve"> A</w:t>
      </w:r>
      <w:r w:rsidR="00345E5C">
        <w:t> </w:t>
      </w:r>
      <w:r w:rsidRPr="00E23121">
        <w:t>tehdy, ach tehdy,</w:t>
      </w:r>
      <w:r w:rsidR="00345E5C" w:rsidRPr="00E23121">
        <w:t xml:space="preserve"> k</w:t>
      </w:r>
      <w:r w:rsidR="00345E5C">
        <w:t> </w:t>
      </w:r>
      <w:r w:rsidRPr="00E23121">
        <w:t xml:space="preserve">tomu došlo, to byl ten začátek hrůzy, to bylo to, co otevřelo cestu ke všem </w:t>
      </w:r>
      <w:r w:rsidRPr="00E23121">
        <w:lastRenderedPageBreak/>
        <w:t>dalším událostem. Gildin vůz totiž nenastartoval. Otočila klíčkem</w:t>
      </w:r>
      <w:r w:rsidR="00345E5C" w:rsidRPr="00E23121">
        <w:t xml:space="preserve"> a</w:t>
      </w:r>
      <w:r w:rsidR="00345E5C">
        <w:t> </w:t>
      </w:r>
      <w:r w:rsidRPr="00E23121">
        <w:t>sešlápla plyn, znovu</w:t>
      </w:r>
      <w:r w:rsidR="00345E5C" w:rsidRPr="00E23121">
        <w:t xml:space="preserve"> a</w:t>
      </w:r>
      <w:r w:rsidR="00345E5C">
        <w:t> </w:t>
      </w:r>
      <w:r w:rsidRPr="00E23121">
        <w:t>znovu, mnohokrát,</w:t>
      </w:r>
      <w:r w:rsidR="00345E5C" w:rsidRPr="00E23121">
        <w:t xml:space="preserve"> a</w:t>
      </w:r>
      <w:r w:rsidR="00345E5C">
        <w:t> </w:t>
      </w:r>
      <w:r w:rsidRPr="00E23121">
        <w:t>motor nenaskočil.</w:t>
      </w:r>
    </w:p>
    <w:p w:rsidR="00D34DB7" w:rsidRPr="00E23121" w:rsidRDefault="000251E4" w:rsidP="00E23121">
      <w:pPr>
        <w:pStyle w:val="Text"/>
      </w:pPr>
      <w:r w:rsidRPr="00E23121">
        <w:t>Nevím proč. Tím vedrem? Nebo že byl vůz starý? Vybila se baterie,</w:t>
      </w:r>
      <w:r w:rsidR="00345E5C" w:rsidRPr="00E23121">
        <w:t xml:space="preserve"> i</w:t>
      </w:r>
      <w:r w:rsidR="00345E5C">
        <w:t> </w:t>
      </w:r>
      <w:r w:rsidRPr="00E23121">
        <w:t>když</w:t>
      </w:r>
      <w:r w:rsidR="00345E5C" w:rsidRPr="00E23121">
        <w:t xml:space="preserve"> v</w:t>
      </w:r>
      <w:r w:rsidR="00345E5C">
        <w:t> </w:t>
      </w:r>
      <w:r w:rsidRPr="00E23121">
        <w:t>tu chvíli jsem to nevěděla. Vůz ji dopravil do Moluccy,</w:t>
      </w:r>
      <w:r w:rsidR="00345E5C" w:rsidRPr="00E23121">
        <w:t xml:space="preserve"> a</w:t>
      </w:r>
      <w:r w:rsidR="00345E5C">
        <w:t> </w:t>
      </w:r>
      <w:r w:rsidRPr="00E23121">
        <w:t>potom, zatímco byla uvnitř, se baterie vybila.</w:t>
      </w:r>
    </w:p>
    <w:p w:rsidR="00D34DB7" w:rsidRPr="00E23121" w:rsidRDefault="000251E4" w:rsidP="00E23121">
      <w:pPr>
        <w:pStyle w:val="Text"/>
      </w:pPr>
      <w:r w:rsidRPr="00E23121">
        <w:t>Alan zkusil vůz nastartovat</w:t>
      </w:r>
      <w:r w:rsidR="00345E5C" w:rsidRPr="00E23121">
        <w:t xml:space="preserve"> a</w:t>
      </w:r>
      <w:r w:rsidR="00345E5C">
        <w:t> </w:t>
      </w:r>
      <w:r w:rsidRPr="00E23121">
        <w:t>nepodařilo se mu to stejně jako jí. Stála jsem na schodě</w:t>
      </w:r>
      <w:r w:rsidR="00345E5C" w:rsidRPr="00E23121">
        <w:t xml:space="preserve"> a</w:t>
      </w:r>
      <w:r w:rsidR="00345E5C">
        <w:t> </w:t>
      </w:r>
      <w:r w:rsidRPr="00E23121">
        <w:t>pozorovala je. Bylo půl páté odpoledne. Celou dobu jsme strávili</w:t>
      </w:r>
      <w:r w:rsidR="00345E5C" w:rsidRPr="00E23121">
        <w:t xml:space="preserve"> v</w:t>
      </w:r>
      <w:r w:rsidR="00345E5C">
        <w:t> </w:t>
      </w:r>
      <w:r w:rsidRPr="00E23121">
        <w:t>domě, poslouchali Gildu, ne</w:t>
      </w:r>
      <w:r w:rsidR="00A26C77">
        <w:t>obhajovali jsme se</w:t>
      </w:r>
      <w:r w:rsidR="00345E5C">
        <w:t xml:space="preserve"> a </w:t>
      </w:r>
      <w:r w:rsidR="00A26C77">
        <w:t>pili. Uplyn</w:t>
      </w:r>
      <w:r w:rsidRPr="00E23121">
        <w:t>uly hodiny</w:t>
      </w:r>
      <w:r w:rsidR="00345E5C" w:rsidRPr="00E23121">
        <w:t xml:space="preserve"> a</w:t>
      </w:r>
      <w:r w:rsidR="00345E5C">
        <w:t> </w:t>
      </w:r>
      <w:r w:rsidRPr="00E23121">
        <w:t>za tu dobu se modré nebe zatáhlo kouřem. Za loukami na druhé straně silnice jsem viděla černý sloup dýmu, jak stoupá vzhůru. Udělalo se větší vedro než předtím. Alan vystoupil</w:t>
      </w:r>
      <w:r w:rsidR="00345E5C" w:rsidRPr="00E23121">
        <w:t xml:space="preserve"> z</w:t>
      </w:r>
      <w:r w:rsidR="00345E5C">
        <w:t> </w:t>
      </w:r>
      <w:r w:rsidRPr="00E23121">
        <w:t>vozu.</w:t>
      </w:r>
    </w:p>
    <w:p w:rsidR="00D34DB7" w:rsidRPr="00E23121" w:rsidRDefault="00D34DB7" w:rsidP="00E23121">
      <w:pPr>
        <w:pStyle w:val="Text"/>
      </w:pPr>
      <w:r w:rsidRPr="00E23121">
        <w:t>„</w:t>
      </w:r>
      <w:r w:rsidR="00A26C77">
        <w:t>To nenaskočí</w:t>
      </w:r>
      <w:r w:rsidR="000251E4" w:rsidRPr="00E23121">
        <w:t>,</w:t>
      </w:r>
      <w:r w:rsidRPr="00E23121">
        <w:t>“</w:t>
      </w:r>
      <w:r w:rsidR="000251E4" w:rsidRPr="00E23121">
        <w:t xml:space="preserve"> řekl. </w:t>
      </w:r>
      <w:r w:rsidRPr="00E23121">
        <w:t>„</w:t>
      </w:r>
      <w:r w:rsidR="000251E4" w:rsidRPr="00E23121">
        <w:t>Odvezu tě domů</w:t>
      </w:r>
      <w:r w:rsidR="00345E5C" w:rsidRPr="00E23121">
        <w:t xml:space="preserve"> a</w:t>
      </w:r>
      <w:r w:rsidR="00345E5C">
        <w:t> </w:t>
      </w:r>
      <w:r w:rsidR="000251E4" w:rsidRPr="00E23121">
        <w:t>zavoláme n</w:t>
      </w:r>
      <w:r w:rsidR="00A26C77">
        <w:t>ěkoho, kdo se na tvoje auto podí</w:t>
      </w:r>
      <w:r w:rsidR="000251E4" w:rsidRPr="00E23121">
        <w:t>vá.</w:t>
      </w:r>
      <w:r w:rsidRPr="00E23121">
        <w:t>“</w:t>
      </w:r>
      <w:r w:rsidR="000251E4" w:rsidRPr="00E23121">
        <w:t xml:space="preserve"> Otočil se</w:t>
      </w:r>
      <w:r w:rsidR="00345E5C" w:rsidRPr="00E23121">
        <w:t xml:space="preserve"> a</w:t>
      </w:r>
      <w:r w:rsidR="00345E5C">
        <w:t> </w:t>
      </w:r>
      <w:r w:rsidR="000251E4" w:rsidRPr="00E23121">
        <w:t>poh</w:t>
      </w:r>
      <w:r w:rsidR="00CC5AD8" w:rsidRPr="00E23121">
        <w:t>lé</w:t>
      </w:r>
      <w:r w:rsidR="000251E4" w:rsidRPr="00E23121">
        <w:t xml:space="preserve">dl na mě. </w:t>
      </w:r>
      <w:r w:rsidRPr="00E23121">
        <w:t>„</w:t>
      </w:r>
      <w:r w:rsidR="000251E4" w:rsidRPr="00E23121">
        <w:t>Stella pojede ta</w:t>
      </w:r>
      <w:r w:rsidR="00CC5AD8" w:rsidRPr="00E23121">
        <w:t>ké</w:t>
      </w:r>
      <w:r w:rsidR="000251E4" w:rsidRPr="00E23121">
        <w:t>.</w:t>
      </w:r>
      <w:r w:rsidRPr="00E23121">
        <w:t>“</w:t>
      </w:r>
    </w:p>
    <w:p w:rsidR="00D34DB7" w:rsidRPr="00E23121" w:rsidRDefault="00D34DB7" w:rsidP="00E23121">
      <w:pPr>
        <w:pStyle w:val="Text"/>
        <w:jc w:val="left"/>
      </w:pPr>
      <w:r w:rsidRPr="00E23121">
        <w:t>„</w:t>
      </w:r>
      <w:r w:rsidR="000251E4" w:rsidRPr="00E23121">
        <w:t>Ne,</w:t>
      </w:r>
      <w:r w:rsidRPr="00E23121">
        <w:t>“</w:t>
      </w:r>
      <w:r w:rsidR="000251E4" w:rsidRPr="00E23121">
        <w:t xml:space="preserve"> řekla.</w:t>
      </w:r>
    </w:p>
    <w:p w:rsidR="00D34DB7" w:rsidRPr="00E23121" w:rsidRDefault="00D34DB7" w:rsidP="00E23121">
      <w:pPr>
        <w:pStyle w:val="Text"/>
      </w:pPr>
      <w:r w:rsidRPr="00E23121">
        <w:t>„</w:t>
      </w:r>
      <w:r w:rsidR="000251E4" w:rsidRPr="00E23121">
        <w:t>Stella pojede ta</w:t>
      </w:r>
      <w:r w:rsidR="00CC5AD8" w:rsidRPr="00E23121">
        <w:t>ké</w:t>
      </w:r>
      <w:r w:rsidR="00D5058C">
        <w:t>. Můžeš jí</w:t>
      </w:r>
      <w:r w:rsidR="000251E4" w:rsidRPr="00E23121">
        <w:t>t pěšky, jestli chceš. Je to jenom osm mil.</w:t>
      </w:r>
      <w:r w:rsidRPr="00E23121">
        <w:t>“</w:t>
      </w:r>
    </w:p>
    <w:p w:rsidR="00D34DB7" w:rsidRPr="00E23121" w:rsidRDefault="00D34DB7" w:rsidP="00E23121">
      <w:pPr>
        <w:pStyle w:val="Text"/>
      </w:pPr>
      <w:r w:rsidRPr="00E23121">
        <w:t>„</w:t>
      </w:r>
      <w:r w:rsidR="000251E4" w:rsidRPr="00E23121">
        <w:t>Posaď ji dozadu,</w:t>
      </w:r>
      <w:r w:rsidRPr="00E23121">
        <w:t>“</w:t>
      </w:r>
      <w:r w:rsidR="000251E4" w:rsidRPr="00E23121">
        <w:t xml:space="preserve"> řekla Gilda. </w:t>
      </w:r>
      <w:r w:rsidRPr="00E23121">
        <w:t>„</w:t>
      </w:r>
      <w:r w:rsidR="000251E4" w:rsidRPr="00E23121">
        <w:t>Jsem tvoje žena. Pojedu vepředu.</w:t>
      </w:r>
      <w:r w:rsidRPr="00E23121">
        <w:t>“</w:t>
      </w:r>
    </w:p>
    <w:p w:rsidR="00345E5C" w:rsidRPr="00E23121" w:rsidRDefault="000251E4" w:rsidP="00E23121">
      <w:pPr>
        <w:pStyle w:val="Text"/>
      </w:pPr>
      <w:r w:rsidRPr="00E23121">
        <w:t>Řekla jsem, že si samozřejmě sednu dozadu. P</w:t>
      </w:r>
      <w:r w:rsidR="00A26C77">
        <w:t>ro mě to neznamenalo žádný rozdí</w:t>
      </w:r>
      <w:r w:rsidRPr="00E23121">
        <w:t>l.</w:t>
      </w:r>
      <w:r w:rsidR="009658FD">
        <w:t xml:space="preserve"> nebyl</w:t>
      </w:r>
      <w:r w:rsidRPr="00E23121">
        <w:t>a to pravda, vždyc</w:t>
      </w:r>
      <w:r w:rsidR="00AB5E3F">
        <w:t>ky</w:t>
      </w:r>
      <w:r w:rsidRPr="00E23121">
        <w:t xml:space="preserve"> to znamenalo rozdíl, po</w:t>
      </w:r>
      <w:r w:rsidR="00895A00">
        <w:t>každé</w:t>
      </w:r>
      <w:r w:rsidRPr="00E23121">
        <w:t>,</w:t>
      </w:r>
      <w:r w:rsidR="0041594E" w:rsidRPr="00E23121">
        <w:t xml:space="preserve"> když</w:t>
      </w:r>
      <w:r w:rsidRPr="00E23121">
        <w:t xml:space="preserve"> jsme my </w:t>
      </w:r>
      <w:r w:rsidR="0084338D" w:rsidRPr="00E23121">
        <w:t>tři</w:t>
      </w:r>
      <w:r w:rsidRPr="00E23121">
        <w:t xml:space="preserve"> někam jeli společně. Gilda seděla vedle Alana</w:t>
      </w:r>
      <w:r w:rsidR="00345E5C" w:rsidRPr="00E23121">
        <w:t xml:space="preserve"> a</w:t>
      </w:r>
      <w:r w:rsidR="00345E5C">
        <w:t> </w:t>
      </w:r>
      <w:r w:rsidRPr="00E23121">
        <w:t>já vzadu, ale řekla jsem si, že je to naposledy.</w:t>
      </w:r>
      <w:r w:rsidR="00345E5C" w:rsidRPr="00E23121">
        <w:t xml:space="preserve"> V</w:t>
      </w:r>
      <w:r w:rsidR="00345E5C">
        <w:t> </w:t>
      </w:r>
      <w:r w:rsidRPr="00E23121">
        <w:t>budoucnu budu vždycky sedět vedle něho.</w:t>
      </w:r>
    </w:p>
    <w:p w:rsidR="00D34DB7" w:rsidRPr="00E23121" w:rsidRDefault="00345E5C" w:rsidP="00E23121">
      <w:pPr>
        <w:pStyle w:val="Text"/>
      </w:pPr>
      <w:r w:rsidRPr="00E23121">
        <w:t>V</w:t>
      </w:r>
      <w:r>
        <w:t> </w:t>
      </w:r>
      <w:r w:rsidR="000251E4" w:rsidRPr="00E23121">
        <w:t>ústech mi vyschlo. Zašla jsem do kuchyně</w:t>
      </w:r>
      <w:r w:rsidRPr="00E23121">
        <w:t xml:space="preserve"> a</w:t>
      </w:r>
      <w:r>
        <w:t> </w:t>
      </w:r>
      <w:r w:rsidR="000251E4" w:rsidRPr="00E23121">
        <w:t>napila se trochu vody. Marnivost přetrvává, zůstává při životě téměř až do konce, pohlédla jsem na sebe do zrcadla, přihladila si vlasy, opravila si rtěnku. Ten výraz, který</w:t>
      </w:r>
      <w:r w:rsidRPr="00E23121">
        <w:t xml:space="preserve"> o</w:t>
      </w:r>
      <w:r>
        <w:t> </w:t>
      </w:r>
      <w:r w:rsidR="000251E4" w:rsidRPr="00E23121">
        <w:t xml:space="preserve">mně užila, </w:t>
      </w:r>
      <w:r w:rsidR="00D34DB7" w:rsidRPr="00E23121">
        <w:t>„</w:t>
      </w:r>
      <w:r w:rsidR="000251E4" w:rsidRPr="00E23121">
        <w:t>k světu</w:t>
      </w:r>
      <w:r w:rsidR="00D34DB7" w:rsidRPr="00E23121">
        <w:t>“</w:t>
      </w:r>
      <w:r w:rsidR="000251E4" w:rsidRPr="00E23121">
        <w:t>, mě hryzal. Udělaly bychom našim dcerám dobrou službu, kdybychom je vychovaly tak, aby jim nezáleželo na tom, jak vypadají, kdybychom rozbily všechna zrcadla, přesto jsem svoji dceru vychovala tak, že je stejně marnivá jako já.</w:t>
      </w:r>
    </w:p>
    <w:p w:rsidR="00D34DB7" w:rsidRPr="00E23121" w:rsidRDefault="00D5058C" w:rsidP="00E23121">
      <w:pPr>
        <w:pStyle w:val="Text"/>
      </w:pPr>
      <w:r>
        <w:t>Zamkli j</w:t>
      </w:r>
      <w:r w:rsidR="000251E4" w:rsidRPr="00E23121">
        <w:t xml:space="preserve">sme dům. Nastoupila jsem dozadu, Gilda dopředu, na sedadlo spolujezdce, tak jako vždycky. Tehdy nebyly žádné bezpečnostní pásy, nebo spíš byly, některé vozy je měly, ale nebyly </w:t>
      </w:r>
      <w:r>
        <w:lastRenderedPageBreak/>
        <w:t>povinné</w:t>
      </w:r>
      <w:r w:rsidR="000251E4" w:rsidRPr="00E23121">
        <w:t>. To až</w:t>
      </w:r>
      <w:r w:rsidR="00345E5C" w:rsidRPr="00E23121">
        <w:t xml:space="preserve"> o</w:t>
      </w:r>
      <w:r w:rsidR="00345E5C">
        <w:t> </w:t>
      </w:r>
      <w:r w:rsidR="00A858B4">
        <w:t xml:space="preserve">víc </w:t>
      </w:r>
      <w:r w:rsidR="000251E4" w:rsidRPr="00E23121">
        <w:t>než deset l</w:t>
      </w:r>
      <w:r w:rsidR="00A26C77">
        <w:t>et později se uzákonilo, že musí</w:t>
      </w:r>
      <w:r w:rsidR="000251E4" w:rsidRPr="00E23121">
        <w:t xml:space="preserve">te </w:t>
      </w:r>
      <w:r w:rsidR="00275A9B">
        <w:t>mít</w:t>
      </w:r>
      <w:r w:rsidR="000251E4" w:rsidRPr="00E23121">
        <w:t xml:space="preserve"> bezpečnostní pás.</w:t>
      </w:r>
    </w:p>
    <w:p w:rsidR="00D34DB7" w:rsidRPr="00E23121" w:rsidRDefault="00A26C77" w:rsidP="00E23121">
      <w:pPr>
        <w:pStyle w:val="Text"/>
      </w:pPr>
      <w:r>
        <w:t>Když člověk ří</w:t>
      </w:r>
      <w:r w:rsidR="000251E4" w:rsidRPr="00E23121">
        <w:t>dil opilý, na to se nehledělo tak jako teď. Vzpomínám si, jak Jeremy odjel do Švédska za obchodem</w:t>
      </w:r>
      <w:r w:rsidR="00345E5C" w:rsidRPr="00E23121">
        <w:t xml:space="preserve"> a</w:t>
      </w:r>
      <w:r w:rsidR="00345E5C">
        <w:t> </w:t>
      </w:r>
      <w:r w:rsidR="000251E4" w:rsidRPr="00E23121">
        <w:t>vrátil se</w:t>
      </w:r>
      <w:r w:rsidR="00345E5C" w:rsidRPr="00E23121">
        <w:t xml:space="preserve"> s</w:t>
      </w:r>
      <w:r w:rsidR="00345E5C">
        <w:t> </w:t>
      </w:r>
      <w:r w:rsidR="000251E4" w:rsidRPr="00E23121">
        <w:t>tím, že se</w:t>
      </w:r>
      <w:r w:rsidR="00007686" w:rsidRPr="00E23121">
        <w:t xml:space="preserve"> lidé </w:t>
      </w:r>
      <w:r w:rsidR="000251E4" w:rsidRPr="00E23121">
        <w:t>bojí dát si jedinou skleničku vína, než usednou za volant,</w:t>
      </w:r>
      <w:r w:rsidR="00345E5C" w:rsidRPr="00E23121">
        <w:t xml:space="preserve"> a</w:t>
      </w:r>
      <w:r w:rsidR="00345E5C">
        <w:t> </w:t>
      </w:r>
      <w:r>
        <w:t>vyprávěl, že se seznámil</w:t>
      </w:r>
      <w:r w:rsidR="00345E5C">
        <w:t xml:space="preserve"> s </w:t>
      </w:r>
      <w:r>
        <w:t>někým, jehož švagr šel do vězení</w:t>
      </w:r>
      <w:r w:rsidR="000251E4" w:rsidRPr="00E23121">
        <w:t xml:space="preserve"> nebo pracovního tábora za to, že jel nepovolenou rychlostí.</w:t>
      </w:r>
    </w:p>
    <w:p w:rsidR="00D34DB7" w:rsidRPr="00E23121" w:rsidRDefault="000251E4" w:rsidP="00E23121">
      <w:pPr>
        <w:pStyle w:val="Text"/>
      </w:pPr>
      <w:r w:rsidRPr="00E23121">
        <w:t xml:space="preserve">Co se nás týkalo, </w:t>
      </w:r>
      <w:r w:rsidR="000B204D">
        <w:t>mysl</w:t>
      </w:r>
      <w:r w:rsidRPr="00E23121">
        <w:t>eli jsme si, že můžeme klidně pít, kolik chceme, pokud nebudeme mít nehodu. John Browning se jednou chvástal, že urazil cel</w:t>
      </w:r>
      <w:r w:rsidR="00A26C77">
        <w:t>ou cestu do Peterhorough</w:t>
      </w:r>
      <w:r w:rsidR="00345E5C">
        <w:t xml:space="preserve"> s </w:t>
      </w:r>
      <w:r w:rsidR="00A26C77">
        <w:t>jední</w:t>
      </w:r>
      <w:r w:rsidRPr="00E23121">
        <w:t>m okem zavřeným, protože tolik pil, že viděl dvojitě. Nedělalo mi starosti, že bude Alan řídit potom, co vypil půl láhve ginu</w:t>
      </w:r>
      <w:r w:rsidR="00345E5C" w:rsidRPr="00E23121">
        <w:t xml:space="preserve"> a</w:t>
      </w:r>
      <w:r w:rsidR="00345E5C">
        <w:t> </w:t>
      </w:r>
      <w:r w:rsidRPr="00E23121">
        <w:t>nějakou whisky</w:t>
      </w:r>
      <w:r w:rsidR="00345E5C" w:rsidRPr="00E23121">
        <w:t xml:space="preserve"> a</w:t>
      </w:r>
      <w:r w:rsidR="00345E5C">
        <w:t> </w:t>
      </w:r>
      <w:r w:rsidRPr="00E23121">
        <w:t>víno, nepřemýšlela jsem</w:t>
      </w:r>
      <w:r w:rsidR="00345E5C" w:rsidRPr="00E23121">
        <w:t xml:space="preserve"> o</w:t>
      </w:r>
      <w:r w:rsidR="00345E5C">
        <w:t> </w:t>
      </w:r>
      <w:r w:rsidRPr="00E23121">
        <w:t>tom.</w:t>
      </w:r>
    </w:p>
    <w:p w:rsidR="00D34DB7" w:rsidRPr="00E23121" w:rsidRDefault="000251E4" w:rsidP="00E23121">
      <w:pPr>
        <w:pStyle w:val="Text"/>
      </w:pPr>
      <w:r w:rsidRPr="00E23121">
        <w:t>Předpok</w:t>
      </w:r>
      <w:r w:rsidR="00A26C77">
        <w:t>ládám, že by</w:t>
      </w:r>
      <w:r w:rsidRPr="00E23121">
        <w:t>ste řekla, že jsem měla na přemýšlení důležitější věci.</w:t>
      </w:r>
    </w:p>
    <w:p w:rsidR="00D34DB7" w:rsidRPr="00E23121" w:rsidRDefault="0004639F" w:rsidP="00E23121">
      <w:pPr>
        <w:pStyle w:val="Text"/>
      </w:pPr>
      <w:r w:rsidRPr="00E23121">
        <w:t>Téměř</w:t>
      </w:r>
      <w:r w:rsidR="00A26C77">
        <w:t xml:space="preserve"> okamžitě, po půl mí</w:t>
      </w:r>
      <w:r w:rsidR="000251E4" w:rsidRPr="00E23121">
        <w:t>li, jsme vjeli do ovzduší, kte</w:t>
      </w:r>
      <w:r w:rsidR="00CC5AD8" w:rsidRPr="00E23121">
        <w:t>ré</w:t>
      </w:r>
      <w:r w:rsidR="000251E4" w:rsidRPr="00E23121">
        <w:t xml:space="preserve"> muselo</w:t>
      </w:r>
      <w:r w:rsidR="00345E5C" w:rsidRPr="00E23121">
        <w:t xml:space="preserve"> v</w:t>
      </w:r>
      <w:r w:rsidR="00345E5C">
        <w:t> </w:t>
      </w:r>
      <w:r w:rsidR="000251E4" w:rsidRPr="00E23121">
        <w:t>minu</w:t>
      </w:r>
      <w:r w:rsidR="00CC5AD8" w:rsidRPr="00E23121">
        <w:t>lé</w:t>
      </w:r>
      <w:r w:rsidR="00A26C77">
        <w:t>m století panovat za horkých dní</w:t>
      </w:r>
      <w:r w:rsidR="00345E5C" w:rsidRPr="00E23121">
        <w:t xml:space="preserve"> v</w:t>
      </w:r>
      <w:r w:rsidR="00345E5C">
        <w:t> </w:t>
      </w:r>
      <w:r w:rsidR="000251E4" w:rsidRPr="00E23121">
        <w:t>průmyslových městech.</w:t>
      </w:r>
      <w:r w:rsidR="00345E5C" w:rsidRPr="00E23121">
        <w:t xml:space="preserve"> A</w:t>
      </w:r>
      <w:r w:rsidR="00345E5C">
        <w:t> </w:t>
      </w:r>
      <w:r w:rsidR="000251E4" w:rsidRPr="00E23121">
        <w:t>to</w:t>
      </w:r>
      <w:r w:rsidR="0041594E" w:rsidRPr="00E23121">
        <w:t xml:space="preserve"> byl </w:t>
      </w:r>
      <w:r w:rsidR="000251E4" w:rsidRPr="00E23121">
        <w:t>venkov</w:t>
      </w:r>
      <w:r w:rsidR="00345E5C" w:rsidRPr="00E23121">
        <w:t xml:space="preserve"> v</w:t>
      </w:r>
      <w:r w:rsidR="00345E5C">
        <w:t> </w:t>
      </w:r>
      <w:r w:rsidR="000251E4" w:rsidRPr="00E23121">
        <w:t>roce 1970. Způsobilo to vypalování strni</w:t>
      </w:r>
      <w:r w:rsidR="00A26C77">
        <w:t>šť, přestože jsme nějakou chvíl</w:t>
      </w:r>
      <w:r w:rsidR="000251E4" w:rsidRPr="00E23121">
        <w:t>i neviděli žádný kouř. Neviděli jsme ani oblohu, protože byla zatažená. Nad poli</w:t>
      </w:r>
      <w:r w:rsidR="00345E5C" w:rsidRPr="00E23121">
        <w:t xml:space="preserve"> a</w:t>
      </w:r>
      <w:r w:rsidR="00345E5C">
        <w:t> </w:t>
      </w:r>
      <w:r w:rsidR="000251E4" w:rsidRPr="00E23121">
        <w:t>lesy visela hustá horká mlha, nehybná</w:t>
      </w:r>
      <w:r w:rsidR="00345E5C" w:rsidRPr="00E23121">
        <w:t xml:space="preserve"> a</w:t>
      </w:r>
      <w:r w:rsidR="00345E5C">
        <w:t> </w:t>
      </w:r>
      <w:r w:rsidR="000251E4" w:rsidRPr="00E23121">
        <w:t>přízračná. Vzduch páchl jako zakouřený pokoj.</w:t>
      </w:r>
    </w:p>
    <w:p w:rsidR="00D34DB7" w:rsidRPr="00E23121" w:rsidRDefault="000251E4" w:rsidP="00E23121">
      <w:pPr>
        <w:pStyle w:val="Text"/>
      </w:pPr>
      <w:r w:rsidRPr="00E23121">
        <w:t>Nebyl žádný provoz. To</w:t>
      </w:r>
      <w:r w:rsidR="00E652BE">
        <w:t xml:space="preserve"> není </w:t>
      </w:r>
      <w:r w:rsidRPr="00E23121">
        <w:t>tak docela pravda. Samozřejm</w:t>
      </w:r>
      <w:r w:rsidR="00A26C77">
        <w:t>ě že byl, ale myslí</w:t>
      </w:r>
      <w:r w:rsidRPr="00E23121">
        <w:t>m, že jsme minuli jenom jeden vůz</w:t>
      </w:r>
      <w:r w:rsidR="00A26C77">
        <w:t>, než došlo</w:t>
      </w:r>
      <w:r w:rsidR="00345E5C">
        <w:t xml:space="preserve"> k </w:t>
      </w:r>
      <w:r w:rsidR="008149F5">
        <w:t>té</w:t>
      </w:r>
      <w:r w:rsidR="00A26C77">
        <w:t xml:space="preserve"> nehodě. Alan ří</w:t>
      </w:r>
      <w:r w:rsidRPr="00E23121">
        <w:t>dil velice rychle. Tedy, pravděpodobně nejel víc než padesátkou, padesát mil</w:t>
      </w:r>
      <w:r w:rsidR="00345E5C" w:rsidRPr="00E23121">
        <w:t xml:space="preserve"> v</w:t>
      </w:r>
      <w:r w:rsidR="00345E5C">
        <w:t> </w:t>
      </w:r>
      <w:r w:rsidRPr="00E23121">
        <w:t>hodině, ale na těch úzkých silničkách, kte</w:t>
      </w:r>
      <w:r w:rsidR="00CC5AD8" w:rsidRPr="00E23121">
        <w:t>ré</w:t>
      </w:r>
      <w:r w:rsidR="008149F5">
        <w:t xml:space="preserve"> vedou rovně čtvrt mí</w:t>
      </w:r>
      <w:r w:rsidRPr="00E23121">
        <w:t>le</w:t>
      </w:r>
      <w:r w:rsidR="00345E5C" w:rsidRPr="00E23121">
        <w:t xml:space="preserve"> a</w:t>
      </w:r>
      <w:r w:rsidR="00345E5C">
        <w:t> </w:t>
      </w:r>
      <w:r w:rsidRPr="00E23121">
        <w:t>pak se nečekaně stáčejí</w:t>
      </w:r>
      <w:r w:rsidR="00345E5C" w:rsidRPr="00E23121">
        <w:t xml:space="preserve"> v</w:t>
      </w:r>
      <w:r w:rsidR="00345E5C">
        <w:t> </w:t>
      </w:r>
      <w:r w:rsidRPr="00E23121">
        <w:t xml:space="preserve">pravém úhlu, je to rychle. Chtěl Gildu dopravit domů co nejdřív, chtěl </w:t>
      </w:r>
      <w:r w:rsidR="00A26C77">
        <w:t>se Gildy zbavit. Když jsme projí</w:t>
      </w:r>
      <w:r w:rsidRPr="00E23121">
        <w:t>žděli Curtonem, musel trochu zpomali</w:t>
      </w:r>
      <w:r w:rsidR="00A26C77">
        <w:t>t.</w:t>
      </w:r>
      <w:r w:rsidR="00345E5C">
        <w:t xml:space="preserve"> V </w:t>
      </w:r>
      <w:r w:rsidR="00A26C77">
        <w:t>tom vedru</w:t>
      </w:r>
      <w:r w:rsidR="00345E5C">
        <w:t xml:space="preserve"> a </w:t>
      </w:r>
      <w:r w:rsidR="00A26C77">
        <w:t>pod dusivým pří</w:t>
      </w:r>
      <w:r w:rsidRPr="00E23121">
        <w:t>krovem kouře jako</w:t>
      </w:r>
      <w:r w:rsidR="0041594E" w:rsidRPr="00E23121">
        <w:t xml:space="preserve"> by </w:t>
      </w:r>
      <w:r w:rsidRPr="00E23121">
        <w:t>obyvatelé Curtonu všichn</w:t>
      </w:r>
      <w:r w:rsidR="00A26C77">
        <w:t>i spali. Nevšimla jsem si autodí</w:t>
      </w:r>
      <w:r w:rsidRPr="00E23121">
        <w:t>lny na konci vesnické silnice</w:t>
      </w:r>
      <w:r w:rsidR="00345E5C">
        <w:t> </w:t>
      </w:r>
      <w:r w:rsidR="00345E5C" w:rsidRPr="00E23121">
        <w:t>–</w:t>
      </w:r>
      <w:r w:rsidR="00345E5C">
        <w:t> </w:t>
      </w:r>
      <w:r w:rsidRPr="00E23121">
        <w:t>Autodílna Curton, Ltd.</w:t>
      </w:r>
      <w:r w:rsidR="00345E5C">
        <w:t> </w:t>
      </w:r>
      <w:r w:rsidR="00345E5C" w:rsidRPr="00E23121">
        <w:t>–</w:t>
      </w:r>
      <w:r w:rsidR="00345E5C">
        <w:t> </w:t>
      </w:r>
      <w:r w:rsidR="00A26C77">
        <w:t>poslední</w:t>
      </w:r>
      <w:r w:rsidRPr="00E23121">
        <w:t xml:space="preserve"> budovy</w:t>
      </w:r>
      <w:r w:rsidR="00345E5C" w:rsidRPr="00E23121">
        <w:t xml:space="preserve"> v</w:t>
      </w:r>
      <w:r w:rsidR="00345E5C">
        <w:t> </w:t>
      </w:r>
      <w:r w:rsidRPr="00E23121">
        <w:t>ulici. Nevnímala jsem nic než Alana</w:t>
      </w:r>
      <w:r w:rsidR="00345E5C" w:rsidRPr="00E23121">
        <w:t xml:space="preserve"> a</w:t>
      </w:r>
      <w:r w:rsidR="00345E5C">
        <w:t> </w:t>
      </w:r>
      <w:r w:rsidRPr="00E23121">
        <w:t xml:space="preserve">Gildu, jak sedí </w:t>
      </w:r>
      <w:r w:rsidR="00A26C77">
        <w:t>vedle sebe,</w:t>
      </w:r>
      <w:r w:rsidR="00345E5C">
        <w:t xml:space="preserve"> a </w:t>
      </w:r>
      <w:r w:rsidR="00A26C77">
        <w:t>krajinu, která ubí</w:t>
      </w:r>
      <w:r w:rsidRPr="00E23121">
        <w:t>hala kolem, mlžnatá, rovná, nehybná.</w:t>
      </w:r>
    </w:p>
    <w:p w:rsidR="00D34DB7" w:rsidRPr="00E23121" w:rsidRDefault="000251E4" w:rsidP="00E23121">
      <w:pPr>
        <w:pStyle w:val="Text"/>
      </w:pPr>
      <w:r w:rsidRPr="00E23121">
        <w:t>Jen co jsme nechali Curton za sebou, znovu zrychlil. Nikdo</w:t>
      </w:r>
      <w:r w:rsidR="00345E5C" w:rsidRPr="00E23121">
        <w:t xml:space="preserve"> z</w:t>
      </w:r>
      <w:r w:rsidR="00345E5C">
        <w:t> </w:t>
      </w:r>
      <w:r w:rsidRPr="00E23121">
        <w:t>nás nemluvil</w:t>
      </w:r>
      <w:r w:rsidR="00345E5C">
        <w:t> </w:t>
      </w:r>
      <w:r w:rsidR="00345E5C" w:rsidRPr="00E23121">
        <w:t>–</w:t>
      </w:r>
      <w:r w:rsidR="00345E5C">
        <w:t> </w:t>
      </w:r>
      <w:r w:rsidRPr="00E23121">
        <w:t>říkala jsem to? Seděli jsme mlč</w:t>
      </w:r>
      <w:r w:rsidR="00AB5E3F">
        <w:t>ky</w:t>
      </w:r>
      <w:r w:rsidR="00B31A59">
        <w:t>.</w:t>
      </w:r>
      <w:r w:rsidRPr="00E23121">
        <w:t xml:space="preserve"> Nikdo</w:t>
      </w:r>
      <w:r w:rsidR="00345E5C" w:rsidRPr="00E23121">
        <w:t xml:space="preserve"> z</w:t>
      </w:r>
      <w:r w:rsidR="00345E5C">
        <w:t> </w:t>
      </w:r>
      <w:r w:rsidRPr="00E23121">
        <w:t>ná</w:t>
      </w:r>
      <w:r w:rsidR="00D34DB7" w:rsidRPr="00E23121">
        <w:t>s n</w:t>
      </w:r>
      <w:r w:rsidRPr="00E23121">
        <w:t>epromluvil od chvíle, kdy Gilda řekla, že je Alanova manželka</w:t>
      </w:r>
      <w:r w:rsidR="00345E5C" w:rsidRPr="00E23121">
        <w:t xml:space="preserve"> a</w:t>
      </w:r>
      <w:r w:rsidR="00345E5C">
        <w:t> </w:t>
      </w:r>
      <w:r w:rsidRPr="00E23121">
        <w:t xml:space="preserve">já </w:t>
      </w:r>
      <w:r w:rsidRPr="00E23121">
        <w:lastRenderedPageBreak/>
        <w:t>že mám jít dozadu,</w:t>
      </w:r>
      <w:r w:rsidR="00345E5C" w:rsidRPr="00E23121">
        <w:t xml:space="preserve"> a</w:t>
      </w:r>
      <w:r w:rsidR="00345E5C">
        <w:t> </w:t>
      </w:r>
      <w:r w:rsidRPr="00E23121">
        <w:t>já řekla, že půjdu. Pamatuji se na její dlouhé světlé vlasy se stříbrnými prameny, splývající vzadu přes opěradlo sedadla spolujezdce,</w:t>
      </w:r>
      <w:r w:rsidR="00345E5C" w:rsidRPr="00E23121">
        <w:t xml:space="preserve"> a</w:t>
      </w:r>
      <w:r w:rsidR="00345E5C">
        <w:t> </w:t>
      </w:r>
      <w:r w:rsidRPr="00E23121">
        <w:t>na šátek, který měla</w:t>
      </w:r>
      <w:r w:rsidR="00345E5C" w:rsidRPr="00E23121">
        <w:t xml:space="preserve"> a</w:t>
      </w:r>
      <w:r w:rsidR="00345E5C">
        <w:t> </w:t>
      </w:r>
      <w:r w:rsidRPr="00E23121">
        <w:t>který prosvíta</w:t>
      </w:r>
      <w:r w:rsidR="008149F5">
        <w:t>l ostrou smaragdovou zelení mezi</w:t>
      </w:r>
      <w:r w:rsidRPr="00E23121">
        <w:t xml:space="preserve"> prameny vlasů. Pamatuji si, jak jsem sledovala Alanovy </w:t>
      </w:r>
      <w:r w:rsidR="00A26C77">
        <w:t>ruce na volantu. Chtěla jsem, ab</w:t>
      </w:r>
      <w:r w:rsidRPr="00E23121">
        <w:t>y se mě dotkl, bolestně js</w:t>
      </w:r>
      <w:r w:rsidR="00A26C77">
        <w:t>em toužila po jeho doteku. Od té</w:t>
      </w:r>
      <w:r w:rsidRPr="00E23121">
        <w:t xml:space="preserve"> doby, co Gilda přišla, uplynuly dlouhé hodiny, co se mě dotýkal, co se dotýkal ústy mé pokožky. Nikdy jsme spolu nebyli, abychom se nedotýkali,</w:t>
      </w:r>
      <w:r w:rsidR="00345E5C" w:rsidRPr="00E23121">
        <w:t xml:space="preserve"> a</w:t>
      </w:r>
      <w:r w:rsidR="00345E5C">
        <w:t> </w:t>
      </w:r>
      <w:r w:rsidRPr="00E23121">
        <w:t>t</w:t>
      </w:r>
      <w:r w:rsidR="000B7DBA" w:rsidRPr="00E23121">
        <w:t>ak jsem</w:t>
      </w:r>
      <w:r w:rsidRPr="00E23121">
        <w:t xml:space="preserve"> se teď bez jeho doteků cítila zavržená</w:t>
      </w:r>
      <w:r w:rsidR="00345E5C" w:rsidRPr="00E23121">
        <w:t xml:space="preserve"> a</w:t>
      </w:r>
      <w:r w:rsidR="00345E5C">
        <w:t> </w:t>
      </w:r>
      <w:r w:rsidRPr="00E23121">
        <w:t>vyhladovělá.</w:t>
      </w:r>
    </w:p>
    <w:p w:rsidR="00D34DB7" w:rsidRPr="00E23121" w:rsidRDefault="000251E4" w:rsidP="00E23121">
      <w:pPr>
        <w:pStyle w:val="Text"/>
      </w:pPr>
      <w:r w:rsidRPr="00E23121">
        <w:t>Těmi zatáčkami projížděl velice rychle</w:t>
      </w:r>
      <w:r w:rsidR="00345E5C" w:rsidRPr="00E23121">
        <w:t xml:space="preserve"> a</w:t>
      </w:r>
      <w:r w:rsidR="00345E5C">
        <w:t> </w:t>
      </w:r>
      <w:r w:rsidRPr="00E23121">
        <w:t>rovnými úseky ještě rychleji. Vůz nadskočil na nerovném mostě přes říčku</w:t>
      </w:r>
      <w:r w:rsidR="00345E5C" w:rsidRPr="00E23121">
        <w:t xml:space="preserve"> a</w:t>
      </w:r>
      <w:r w:rsidR="00345E5C">
        <w:t> </w:t>
      </w:r>
      <w:r w:rsidRPr="00E23121">
        <w:t>Gilda tiše vykřikla. Musel jet víc než padesátkou, když s</w:t>
      </w:r>
      <w:r w:rsidR="00A26C77">
        <w:t>ilnici před námi zavalil dým. Ob</w:t>
      </w:r>
      <w:r w:rsidRPr="00E23121">
        <w:t xml:space="preserve">jevil se najednou, hustý černý oblak, </w:t>
      </w:r>
      <w:r w:rsidR="0004639F" w:rsidRPr="00E23121">
        <w:t>téměř</w:t>
      </w:r>
      <w:r w:rsidRPr="00E23121">
        <w:t xml:space="preserve"> vodorovný, který se převalil přes živý plot</w:t>
      </w:r>
      <w:r w:rsidR="00345E5C" w:rsidRPr="00E23121">
        <w:t xml:space="preserve"> a</w:t>
      </w:r>
      <w:r w:rsidR="00345E5C">
        <w:t> </w:t>
      </w:r>
      <w:r w:rsidRPr="00E23121">
        <w:t>pohltil vůz.</w:t>
      </w:r>
    </w:p>
    <w:p w:rsidR="00D34DB7" w:rsidRPr="00E23121" w:rsidRDefault="000251E4" w:rsidP="00E23121">
      <w:pPr>
        <w:pStyle w:val="Text"/>
      </w:pPr>
      <w:r w:rsidRPr="00E23121">
        <w:t>Zažil</w:t>
      </w:r>
      <w:r w:rsidR="00A26C77">
        <w:t>a jste to někdy? Ví</w:t>
      </w:r>
      <w:r w:rsidRPr="00E23121">
        <w:t>te, jaké to je? Zvnitřku vozu spoléháte výlučně na zrak, na viditelný svět,</w:t>
      </w:r>
      <w:r w:rsidR="00345E5C" w:rsidRPr="00E23121">
        <w:t xml:space="preserve"> a</w:t>
      </w:r>
      <w:r w:rsidR="00345E5C">
        <w:t> </w:t>
      </w:r>
      <w:r w:rsidRPr="00E23121">
        <w:t>k</w:t>
      </w:r>
      <w:r w:rsidR="00A26C77">
        <w:t>dyž je vám odňat rozbitým přední</w:t>
      </w:r>
      <w:r w:rsidRPr="00E23121">
        <w:t>m skl</w:t>
      </w:r>
      <w:r w:rsidR="00A26C77">
        <w:t>em nebo kusem lepenky, kterou ví</w:t>
      </w:r>
      <w:r w:rsidRPr="00E23121">
        <w:t>tr připlácne na sklo, jste slepá, jako byste přišla</w:t>
      </w:r>
      <w:r w:rsidR="00345E5C" w:rsidRPr="00E23121">
        <w:t xml:space="preserve"> o</w:t>
      </w:r>
      <w:r w:rsidR="00345E5C">
        <w:t> </w:t>
      </w:r>
      <w:r w:rsidRPr="00E23121">
        <w:t>rohovky.</w:t>
      </w:r>
    </w:p>
    <w:p w:rsidR="00D34DB7" w:rsidRPr="00E23121" w:rsidRDefault="000251E4" w:rsidP="00E23121">
      <w:pPr>
        <w:pStyle w:val="Text"/>
      </w:pPr>
      <w:r w:rsidRPr="00E23121">
        <w:t>Ten dým nás oslepil. Alana oslepil. Zastřel přední sklo stejně spolehlivě jako šedý nátěr. Pocítila jsem, jak sebou trhl, cítila jsem, jak sebou škublo sedadlo přede mnou</w:t>
      </w:r>
      <w:r w:rsidR="00345E5C" w:rsidRPr="00E23121">
        <w:t xml:space="preserve"> a</w:t>
      </w:r>
      <w:r w:rsidR="00345E5C">
        <w:t> </w:t>
      </w:r>
      <w:r w:rsidRPr="00E23121">
        <w:t>jak reflexivně dupl na brzdu, auto nadskočilo</w:t>
      </w:r>
      <w:r w:rsidR="00345E5C" w:rsidRPr="00E23121">
        <w:t xml:space="preserve"> a</w:t>
      </w:r>
      <w:r w:rsidR="00345E5C">
        <w:t> </w:t>
      </w:r>
      <w:r w:rsidRPr="00E23121">
        <w:t>nadzvedlo se. Ale na samotný náraz se nepamatuju, jenom na ránu, obrovskou explozi, což nebyla vlastně exploze, ale hluk prudkého nárazu. Nic hlasitě</w:t>
      </w:r>
      <w:r w:rsidR="00D34DB7" w:rsidRPr="00E23121">
        <w:t>jš</w:t>
      </w:r>
      <w:r w:rsidR="00A26C77">
        <w:t>í</w:t>
      </w:r>
      <w:r w:rsidRPr="00E23121">
        <w:t>ho jsem</w:t>
      </w:r>
      <w:r w:rsidR="00345E5C" w:rsidRPr="00E23121">
        <w:t xml:space="preserve"> v</w:t>
      </w:r>
      <w:r w:rsidR="00345E5C">
        <w:t> </w:t>
      </w:r>
      <w:r w:rsidRPr="00E23121">
        <w:t>životě neslyšela.</w:t>
      </w:r>
    </w:p>
    <w:p w:rsidR="00D34DB7" w:rsidRPr="00E23121" w:rsidRDefault="000251E4" w:rsidP="00E23121">
      <w:pPr>
        <w:pStyle w:val="Text"/>
      </w:pPr>
      <w:r w:rsidRPr="00E23121">
        <w:t>Dveře vozu se rozletěly. Pamatuji si to, nebo mi to vyprávěl? Nevím. Nějak instinktivně jsem chtěla ochránit jeho</w:t>
      </w:r>
      <w:r w:rsidR="00345E5C" w:rsidRPr="00E23121">
        <w:t xml:space="preserve"> i</w:t>
      </w:r>
      <w:r w:rsidR="00345E5C">
        <w:t> </w:t>
      </w:r>
      <w:r w:rsidRPr="00E23121">
        <w:t>sebe, ale ta</w:t>
      </w:r>
      <w:r w:rsidR="00CC5AD8" w:rsidRPr="00E23121">
        <w:t>ké</w:t>
      </w:r>
      <w:r w:rsidRPr="00E23121">
        <w:t xml:space="preserve"> jsem toužila se ho dotknout, ve zlomku vteřiny před nárazem jsem vymrštila paže</w:t>
      </w:r>
      <w:r w:rsidR="00345E5C" w:rsidRPr="00E23121">
        <w:t xml:space="preserve"> a</w:t>
      </w:r>
      <w:r w:rsidR="00345E5C">
        <w:t> </w:t>
      </w:r>
      <w:r w:rsidRPr="00E23121">
        <w:t>zezadu ho pevně objala. Bylo mezi námi sedadlo, které tvořilo nárazník, ale přesto jsem ho držela, jak nejpevněji jsem dokázala,</w:t>
      </w:r>
      <w:r w:rsidR="00345E5C" w:rsidRPr="00E23121">
        <w:t xml:space="preserve"> a</w:t>
      </w:r>
      <w:r w:rsidR="00345E5C">
        <w:t> </w:t>
      </w:r>
      <w:r w:rsidRPr="00E23121">
        <w:t>on řekl, že jsem ho zachránila, aby nevletěl do předního skla nebo aby mu volant neprorazil hruď. Řekl, že jsem byla jeho záchranným pásem. Nevím. Jak to mám vědět?</w:t>
      </w:r>
    </w:p>
    <w:p w:rsidR="00D34DB7" w:rsidRPr="00E23121" w:rsidRDefault="000251E4" w:rsidP="00B31A59">
      <w:pPr>
        <w:pStyle w:val="Text"/>
      </w:pPr>
      <w:r w:rsidRPr="00E23121">
        <w:t>Možná js</w:t>
      </w:r>
      <w:r w:rsidR="00A26C77">
        <w:t>em ho opravdu zachránila před tí</w:t>
      </w:r>
      <w:r w:rsidRPr="00E23121">
        <w:t>m, aby nevypadl dveřmi, když se otevřely. Nebyl zde nikdo, kdo by podržel Gildu. To bylo první, co jsem</w:t>
      </w:r>
      <w:r w:rsidR="008149F5">
        <w:t xml:space="preserve"> uviděla, když jsem otevřela oči</w:t>
      </w:r>
      <w:r w:rsidRPr="00E23121">
        <w:t>, že tam</w:t>
      </w:r>
      <w:r w:rsidR="00B31A59">
        <w:t xml:space="preserve"> </w:t>
      </w:r>
      <w:r w:rsidRPr="00E23121">
        <w:t xml:space="preserve">Gilda </w:t>
      </w:r>
      <w:r w:rsidR="00B31A59">
        <w:lastRenderedPageBreak/>
        <w:t>není</w:t>
      </w:r>
      <w:r w:rsidRPr="00E23121">
        <w:t xml:space="preserve">, že je pryč, sedadlo vedle řidiče bylo prázdné. Zpočátku jsem ale neudělala nic, nezeptala jsem se ho. Držela jsem ho dál. Přitiskla jsem mu obličej ke krku, jako když se mazlí zvířátko. Prostupoval mnou nejasný pocit, že bych zde chtěla takhle sedět </w:t>
      </w:r>
      <w:r w:rsidRPr="008149F5">
        <w:t>navěky</w:t>
      </w:r>
      <w:r w:rsidRPr="00E23121">
        <w:rPr>
          <w:i/>
        </w:rPr>
        <w:t xml:space="preserve">, </w:t>
      </w:r>
      <w:r w:rsidRPr="00E23121">
        <w:t>zůstat tam,</w:t>
      </w:r>
      <w:r w:rsidR="00345E5C" w:rsidRPr="00E23121">
        <w:t xml:space="preserve"> v</w:t>
      </w:r>
      <w:r w:rsidR="00345E5C">
        <w:t> </w:t>
      </w:r>
      <w:r w:rsidR="000317D0">
        <w:t>pevném objetí</w:t>
      </w:r>
      <w:r w:rsidRPr="00E23121">
        <w:t>, zavřít oči, dokonce spát. Cítila jsem, jak mu na krku tepe žíla,</w:t>
      </w:r>
      <w:r w:rsidR="00345E5C" w:rsidRPr="00E23121">
        <w:t xml:space="preserve"> a</w:t>
      </w:r>
      <w:r w:rsidR="00345E5C">
        <w:t> </w:t>
      </w:r>
      <w:r w:rsidR="000317D0">
        <w:t>slyšela jeho chrčivé</w:t>
      </w:r>
      <w:r w:rsidR="00A26C77">
        <w:t xml:space="preserve"> oddechování</w:t>
      </w:r>
      <w:r w:rsidRPr="00E23121">
        <w:t>.</w:t>
      </w:r>
    </w:p>
    <w:p w:rsidR="00D34DB7" w:rsidRPr="00E23121" w:rsidRDefault="000317D0" w:rsidP="00E23121">
      <w:pPr>
        <w:pStyle w:val="Text"/>
        <w:jc w:val="left"/>
      </w:pPr>
      <w:r>
        <w:t>Vyslovil mé</w:t>
      </w:r>
      <w:r w:rsidR="000251E4" w:rsidRPr="00E23121">
        <w:t xml:space="preserve"> </w:t>
      </w:r>
      <w:r w:rsidR="00E42590">
        <w:t>jmén</w:t>
      </w:r>
      <w:r w:rsidR="000251E4" w:rsidRPr="00E23121">
        <w:t>o hluchým monotónním hlasem.</w:t>
      </w:r>
    </w:p>
    <w:p w:rsidR="00D34DB7" w:rsidRPr="00E23121" w:rsidRDefault="00D34DB7" w:rsidP="00E23121">
      <w:pPr>
        <w:pStyle w:val="Text"/>
        <w:jc w:val="left"/>
      </w:pPr>
      <w:r w:rsidRPr="00E23121">
        <w:t>„</w:t>
      </w:r>
      <w:r w:rsidR="000251E4" w:rsidRPr="00E23121">
        <w:t>Stello.</w:t>
      </w:r>
      <w:r w:rsidRPr="00E23121">
        <w:t>“</w:t>
      </w:r>
    </w:p>
    <w:p w:rsidR="00D34DB7" w:rsidRPr="00E23121" w:rsidRDefault="000251E4" w:rsidP="00E23121">
      <w:pPr>
        <w:pStyle w:val="Text"/>
      </w:pPr>
      <w:r w:rsidRPr="00E23121">
        <w:t>Odtáhla jsem obličej. Ústa jsem měla vlhká jeho potem.</w:t>
      </w:r>
      <w:r w:rsidR="001E0F7F">
        <w:t xml:space="preserve"> Když</w:t>
      </w:r>
      <w:r w:rsidRPr="00E23121">
        <w:t xml:space="preserve"> jsem ho pustila, u</w:t>
      </w:r>
      <w:r w:rsidR="000317D0">
        <w:t>viděla jsem, že mám ruce pokryté</w:t>
      </w:r>
      <w:r w:rsidR="001C5B08">
        <w:t xml:space="preserve"> krví. Zaskučela jsem. Při</w:t>
      </w:r>
      <w:r w:rsidRPr="00E23121">
        <w:t xml:space="preserve"> autonehodě se takhle chováte. Třesete se</w:t>
      </w:r>
      <w:r w:rsidR="00345E5C" w:rsidRPr="00E23121">
        <w:t xml:space="preserve"> a</w:t>
      </w:r>
      <w:r w:rsidR="00345E5C">
        <w:t> </w:t>
      </w:r>
      <w:r w:rsidRPr="00E23121">
        <w:t>poděšeně kvílíte. Nedokážete ovládat rty, třesou se vám. Třesete se po ce</w:t>
      </w:r>
      <w:r w:rsidR="00CC5AD8" w:rsidRPr="00E23121">
        <w:t>lé</w:t>
      </w:r>
      <w:r w:rsidR="001C5B08">
        <w:t>m těle. Ruce jsem měla pokryté</w:t>
      </w:r>
      <w:r w:rsidRPr="00E23121">
        <w:t xml:space="preserve"> nespočetnými drobnými škrábanci</w:t>
      </w:r>
      <w:r w:rsidR="00345E5C" w:rsidRPr="00E23121">
        <w:t xml:space="preserve"> a</w:t>
      </w:r>
      <w:r w:rsidR="00345E5C">
        <w:t> </w:t>
      </w:r>
      <w:r w:rsidRPr="00E23121">
        <w:t>moje prsty měly stejnou barvu jako nehty. Pořád mi</w:t>
      </w:r>
      <w:r w:rsidR="00345E5C" w:rsidRPr="00E23121">
        <w:t xml:space="preserve"> v</w:t>
      </w:r>
      <w:r w:rsidR="00345E5C">
        <w:t> </w:t>
      </w:r>
      <w:r w:rsidRPr="00E23121">
        <w:t>hlavě zněl zvuk toho nárazu, opakoval se</w:t>
      </w:r>
      <w:r w:rsidR="00345E5C">
        <w:t xml:space="preserve"> a </w:t>
      </w:r>
      <w:r w:rsidR="00A26C77">
        <w:t>rozléhal jako neustálé dunění</w:t>
      </w:r>
      <w:r w:rsidRPr="00E23121">
        <w:t xml:space="preserve"> děl.</w:t>
      </w:r>
    </w:p>
    <w:p w:rsidR="00D34DB7" w:rsidRPr="00E23121" w:rsidRDefault="000251E4" w:rsidP="00E23121">
      <w:pPr>
        <w:pStyle w:val="Text"/>
      </w:pPr>
      <w:r w:rsidRPr="00E23121">
        <w:t>Vystoupil</w:t>
      </w:r>
      <w:r w:rsidR="00345E5C" w:rsidRPr="00E23121">
        <w:t xml:space="preserve"> z</w:t>
      </w:r>
      <w:r w:rsidR="00345E5C">
        <w:t> </w:t>
      </w:r>
      <w:r w:rsidRPr="00E23121">
        <w:t>vozu, zapotácel se, pak se narovnal, obešel to dozadu, přiměl mě vystoupit</w:t>
      </w:r>
      <w:r w:rsidR="00345E5C" w:rsidRPr="00E23121">
        <w:t xml:space="preserve"> a</w:t>
      </w:r>
      <w:r w:rsidR="00345E5C">
        <w:t> </w:t>
      </w:r>
      <w:r w:rsidRPr="00E23121">
        <w:t>pak mě sevřel do náruče. To už jsem plakala</w:t>
      </w:r>
      <w:r w:rsidR="00345E5C" w:rsidRPr="00E23121">
        <w:t xml:space="preserve"> a</w:t>
      </w:r>
      <w:r w:rsidR="00345E5C">
        <w:t> </w:t>
      </w:r>
      <w:r w:rsidRPr="00E23121">
        <w:t>hlasitě naříkala, ale muselo to přestat, přinutila jsem se přestat</w:t>
      </w:r>
      <w:r w:rsidR="00345E5C" w:rsidRPr="00E23121">
        <w:t xml:space="preserve"> s</w:t>
      </w:r>
      <w:r w:rsidR="00345E5C">
        <w:t> </w:t>
      </w:r>
      <w:r w:rsidRPr="00E23121">
        <w:t>tím. Alan mi otřel ruce kapesníkem, kterým mi předtím setřel Gildin plivanec</w:t>
      </w:r>
      <w:r w:rsidR="00345E5C" w:rsidRPr="00E23121">
        <w:t xml:space="preserve"> z</w:t>
      </w:r>
      <w:r w:rsidR="00345E5C">
        <w:t> </w:t>
      </w:r>
      <w:r w:rsidRPr="00E23121">
        <w:t>tváře. Krvácel, po obličeji se mu řinula krev</w:t>
      </w:r>
      <w:r w:rsidR="00345E5C" w:rsidRPr="00E23121">
        <w:t xml:space="preserve"> z</w:t>
      </w:r>
      <w:r w:rsidR="00345E5C">
        <w:t> </w:t>
      </w:r>
      <w:r w:rsidRPr="00E23121">
        <w:t>rány na čele.</w:t>
      </w:r>
    </w:p>
    <w:p w:rsidR="00D34DB7" w:rsidRPr="00E23121" w:rsidRDefault="00D34DB7" w:rsidP="00E23121">
      <w:pPr>
        <w:pStyle w:val="Text"/>
        <w:jc w:val="left"/>
      </w:pPr>
      <w:r w:rsidRPr="00E23121">
        <w:t>„</w:t>
      </w:r>
      <w:r w:rsidR="000251E4" w:rsidRPr="00E23121">
        <w:t>Kde je Gilda?</w:t>
      </w:r>
      <w:r w:rsidRPr="00E23121">
        <w:t>“</w:t>
      </w:r>
      <w:r w:rsidR="000251E4" w:rsidRPr="00E23121">
        <w:t xml:space="preserve"> zeptala jsem se. Zuby mi cvakaly.</w:t>
      </w:r>
    </w:p>
    <w:p w:rsidR="00D34DB7" w:rsidRPr="00E23121" w:rsidRDefault="00D34DB7" w:rsidP="00E23121">
      <w:pPr>
        <w:pStyle w:val="Text"/>
        <w:jc w:val="left"/>
      </w:pPr>
      <w:r w:rsidRPr="00E23121">
        <w:t>„</w:t>
      </w:r>
      <w:r w:rsidR="000251E4" w:rsidRPr="00E23121">
        <w:t>Nevím,</w:t>
      </w:r>
      <w:r w:rsidRPr="00E23121">
        <w:t>“</w:t>
      </w:r>
      <w:r w:rsidR="000251E4" w:rsidRPr="00E23121">
        <w:t xml:space="preserve"> řekl.</w:t>
      </w:r>
    </w:p>
    <w:p w:rsidR="00D34DB7" w:rsidRPr="00E23121" w:rsidRDefault="000251E4" w:rsidP="00E23121">
      <w:pPr>
        <w:pStyle w:val="Text"/>
      </w:pPr>
      <w:r w:rsidRPr="00E23121">
        <w:t>Ten černý dým odvanul. Ve vzduchu nehybně visel hustý horký kouřový opar. Před námi se</w:t>
      </w:r>
      <w:r w:rsidR="00345E5C" w:rsidRPr="00E23121">
        <w:t xml:space="preserve"> v</w:t>
      </w:r>
      <w:r w:rsidR="00345E5C">
        <w:t> </w:t>
      </w:r>
      <w:r w:rsidRPr="00E23121">
        <w:t>něm tyčil obrovitý zemědělský stroj</w:t>
      </w:r>
      <w:r w:rsidR="00847B6A">
        <w:t>, asi kombajn nebo vazač. Byl zaparkovaný zpoloviny na silnici</w:t>
      </w:r>
      <w:r w:rsidR="00345E5C">
        <w:t xml:space="preserve"> a </w:t>
      </w:r>
      <w:r w:rsidR="00847B6A">
        <w:t>zpoloviny</w:t>
      </w:r>
      <w:r w:rsidRPr="00E23121">
        <w:t xml:space="preserve"> na travnatém okraji</w:t>
      </w:r>
      <w:r w:rsidR="00345E5C" w:rsidRPr="00E23121">
        <w:t xml:space="preserve"> a</w:t>
      </w:r>
      <w:r w:rsidR="00345E5C">
        <w:t> </w:t>
      </w:r>
      <w:r w:rsidRPr="00E23121">
        <w:t>Alan do něho zezadu nara</w:t>
      </w:r>
      <w:r w:rsidR="001C5B08">
        <w:t>zil. Vůz byl napasovaný na žluté železné kovové</w:t>
      </w:r>
      <w:r w:rsidRPr="00E23121">
        <w:t xml:space="preserve"> desce, která tvořila zadní část stroje, jako by tam byl přivařený, přední kola zvednutá ze silnice, předek kapoty byl na ní naražený jako zmačkaná plechovka.</w:t>
      </w:r>
    </w:p>
    <w:p w:rsidR="00D34DB7" w:rsidRPr="00E23121" w:rsidRDefault="000251E4" w:rsidP="00E23121">
      <w:pPr>
        <w:pStyle w:val="Text"/>
      </w:pPr>
      <w:r w:rsidRPr="00E23121">
        <w:t xml:space="preserve">Od </w:t>
      </w:r>
      <w:r w:rsidR="00455689">
        <w:t>té doby, co nás minulo to jediné</w:t>
      </w:r>
      <w:r w:rsidRPr="00E23121">
        <w:t xml:space="preserve"> auto, se</w:t>
      </w:r>
      <w:r w:rsidR="007C3F24">
        <w:t xml:space="preserve"> žádné</w:t>
      </w:r>
      <w:r w:rsidR="00A26C77">
        <w:t xml:space="preserve"> další</w:t>
      </w:r>
      <w:r w:rsidRPr="00E23121">
        <w:t xml:space="preserve"> neobjevilo. Ale</w:t>
      </w:r>
      <w:r w:rsidR="00345E5C" w:rsidRPr="00E23121">
        <w:t xml:space="preserve"> v</w:t>
      </w:r>
      <w:r w:rsidR="00345E5C">
        <w:t> </w:t>
      </w:r>
      <w:r w:rsidRPr="00E23121">
        <w:t>tu chvíli se něja</w:t>
      </w:r>
      <w:r w:rsidR="00CC5AD8" w:rsidRPr="00E23121">
        <w:t>ké</w:t>
      </w:r>
      <w:r w:rsidR="00A26C77">
        <w:t xml:space="preserve"> blí</w:t>
      </w:r>
      <w:r w:rsidRPr="00E23121">
        <w:t>žilo. Pokud nás řidič viděl, nezastavil, přestože n</w:t>
      </w:r>
      <w:r w:rsidR="00A26C77">
        <w:t>a něho Alan mával. Zaklel. Myslí</w:t>
      </w:r>
      <w:r w:rsidRPr="00E23121">
        <w:t>m, že jsem ho nikdy předtím klít neslyšela. K</w:t>
      </w:r>
      <w:r w:rsidR="00A26C77">
        <w:t>dyž přijela dodávka</w:t>
      </w:r>
      <w:r w:rsidR="00345E5C">
        <w:t xml:space="preserve"> z </w:t>
      </w:r>
      <w:r w:rsidR="00A26C77">
        <w:t>autodí</w:t>
      </w:r>
      <w:r w:rsidRPr="00E23121">
        <w:t>lny</w:t>
      </w:r>
      <w:r w:rsidR="00345E5C" w:rsidRPr="00E23121">
        <w:t xml:space="preserve"> v</w:t>
      </w:r>
      <w:r w:rsidR="00345E5C">
        <w:t> </w:t>
      </w:r>
      <w:r w:rsidRPr="00E23121">
        <w:t>Curtonu, připadalo nám to</w:t>
      </w:r>
      <w:r w:rsidR="00455689">
        <w:t xml:space="preserve"> jako šťastná náhoda, překvapivé</w:t>
      </w:r>
      <w:r w:rsidRPr="00E23121">
        <w:t xml:space="preserve"> řízení </w:t>
      </w:r>
      <w:r w:rsidRPr="00E23121">
        <w:lastRenderedPageBreak/>
        <w:t>osudu, ale bylo to jinak. Mechanik byl na cestě domů,</w:t>
      </w:r>
      <w:r w:rsidR="00345E5C" w:rsidRPr="00E23121">
        <w:t xml:space="preserve"> v</w:t>
      </w:r>
      <w:r w:rsidR="00345E5C">
        <w:t> </w:t>
      </w:r>
      <w:r w:rsidRPr="00E23121">
        <w:t>tu dobu tamtudy vždycky projížděl.</w:t>
      </w:r>
      <w:r w:rsidR="00345E5C" w:rsidRPr="00E23121">
        <w:t xml:space="preserve"> V</w:t>
      </w:r>
      <w:r w:rsidR="00345E5C">
        <w:t> </w:t>
      </w:r>
      <w:r w:rsidRPr="00E23121">
        <w:t>pět.</w:t>
      </w:r>
    </w:p>
    <w:p w:rsidR="00D34DB7" w:rsidRPr="00E23121" w:rsidRDefault="000251E4" w:rsidP="00E23121">
      <w:pPr>
        <w:pStyle w:val="Text"/>
      </w:pPr>
      <w:r w:rsidRPr="00E23121">
        <w:t>To ale nebylo ještě pět, když tam Alan stál</w:t>
      </w:r>
      <w:r w:rsidR="00345E5C" w:rsidRPr="00E23121">
        <w:t xml:space="preserve"> a</w:t>
      </w:r>
      <w:r w:rsidR="00345E5C">
        <w:t> </w:t>
      </w:r>
      <w:r w:rsidRPr="00E23121">
        <w:t>se sevřenými pěstmi klel. Řekla jsem:</w:t>
      </w:r>
    </w:p>
    <w:p w:rsidR="00D34DB7" w:rsidRPr="00E23121" w:rsidRDefault="00D34DB7" w:rsidP="00E23121">
      <w:pPr>
        <w:pStyle w:val="Text"/>
        <w:jc w:val="left"/>
      </w:pPr>
      <w:r w:rsidRPr="00E23121">
        <w:t>„</w:t>
      </w:r>
      <w:r w:rsidR="0084338D" w:rsidRPr="00E23121">
        <w:t>Musíme se podívat po Gildě. Musí</w:t>
      </w:r>
      <w:r w:rsidR="00E91501">
        <w:t>me ji nají</w:t>
      </w:r>
      <w:r w:rsidR="000251E4" w:rsidRPr="00E23121">
        <w:t>t.</w:t>
      </w:r>
      <w:r w:rsidRPr="00E23121">
        <w:t>“</w:t>
      </w:r>
    </w:p>
    <w:p w:rsidR="00D34DB7" w:rsidRPr="00E23121" w:rsidRDefault="0084338D" w:rsidP="00E23121">
      <w:pPr>
        <w:pStyle w:val="Text"/>
      </w:pPr>
      <w:r w:rsidRPr="00E23121">
        <w:t>Kraj silnice by</w:t>
      </w:r>
      <w:r w:rsidR="000251E4" w:rsidRPr="00E23121">
        <w:t>l široký takových šest me</w:t>
      </w:r>
      <w:r w:rsidRPr="00E23121">
        <w:t>trů, rostly na něm stromy, za ní</w:t>
      </w:r>
      <w:r w:rsidR="000251E4" w:rsidRPr="00E23121">
        <w:t>m byl příkop</w:t>
      </w:r>
      <w:r w:rsidR="00345E5C" w:rsidRPr="00E23121">
        <w:t xml:space="preserve"> a</w:t>
      </w:r>
      <w:r w:rsidR="00345E5C">
        <w:t> </w:t>
      </w:r>
      <w:r w:rsidR="000251E4" w:rsidRPr="00E23121">
        <w:t>křoviska. Našli jsme ji ležet ve vysoké trávě</w:t>
      </w:r>
      <w:r w:rsidR="00345E5C" w:rsidRPr="00E23121">
        <w:t xml:space="preserve"> u</w:t>
      </w:r>
      <w:r w:rsidR="00345E5C">
        <w:t> </w:t>
      </w:r>
      <w:r w:rsidR="000251E4" w:rsidRPr="00E23121">
        <w:t xml:space="preserve">paty stromu. Řekla jsem </w:t>
      </w:r>
      <w:r w:rsidR="00D34DB7" w:rsidRPr="00E23121">
        <w:t>„</w:t>
      </w:r>
      <w:r w:rsidR="000251E4" w:rsidRPr="00E23121">
        <w:t>my</w:t>
      </w:r>
      <w:r w:rsidR="00D34DB7" w:rsidRPr="00E23121">
        <w:t>“</w:t>
      </w:r>
      <w:r w:rsidR="000251E4" w:rsidRPr="00E23121">
        <w:t>, ale byl to Alan, kdo ji našel. Stiskla jsem zuby</w:t>
      </w:r>
      <w:r w:rsidR="00345E5C" w:rsidRPr="00E23121">
        <w:t xml:space="preserve"> a</w:t>
      </w:r>
      <w:r w:rsidR="00345E5C">
        <w:t> </w:t>
      </w:r>
      <w:r w:rsidR="000251E4" w:rsidRPr="00E23121">
        <w:t>pevně si sevřela ruce. Poklekl vedle ní</w:t>
      </w:r>
      <w:r w:rsidR="00345E5C" w:rsidRPr="00E23121">
        <w:t xml:space="preserve"> a</w:t>
      </w:r>
      <w:r w:rsidR="00345E5C">
        <w:t> </w:t>
      </w:r>
      <w:r w:rsidR="000251E4" w:rsidRPr="00E23121">
        <w:t>zadíval se</w:t>
      </w:r>
      <w:r w:rsidRPr="00E23121">
        <w:t xml:space="preserve"> jí</w:t>
      </w:r>
      <w:r w:rsidR="000251E4" w:rsidRPr="00E23121">
        <w:t xml:space="preserve"> do obličeje. Otevřela oči</w:t>
      </w:r>
      <w:r w:rsidR="00345E5C" w:rsidRPr="00E23121">
        <w:t xml:space="preserve"> a</w:t>
      </w:r>
      <w:r w:rsidR="00345E5C">
        <w:t> </w:t>
      </w:r>
      <w:r w:rsidR="000251E4" w:rsidRPr="00E23121">
        <w:t>něco zamumlala. Neviděla jsem na ní jediné škrábnutí. Všichni j</w:t>
      </w:r>
      <w:r w:rsidR="00E91501">
        <w:t>sme jako zázrakem unikli zranění</w:t>
      </w:r>
      <w:r w:rsidR="000251E4" w:rsidRPr="00E23121">
        <w:t>.</w:t>
      </w:r>
    </w:p>
    <w:p w:rsidR="00D34DB7" w:rsidRPr="00E23121" w:rsidRDefault="000251E4" w:rsidP="00E23121">
      <w:pPr>
        <w:pStyle w:val="Text"/>
      </w:pPr>
      <w:r w:rsidRPr="00E23121">
        <w:t xml:space="preserve">Aspoň </w:t>
      </w:r>
      <w:r w:rsidR="00A26C77">
        <w:t>jsem si to myslela. Nejspíš to b</w:t>
      </w:r>
      <w:r w:rsidRPr="00E23121">
        <w:t xml:space="preserve">ylo směšné, co jsem řekla. </w:t>
      </w:r>
      <w:r w:rsidR="00D34DB7" w:rsidRPr="00E23121">
        <w:t>„</w:t>
      </w:r>
      <w:r w:rsidR="0084338D" w:rsidRPr="00E23121">
        <w:t>Gildo, není</w:t>
      </w:r>
      <w:r w:rsidRPr="00E23121">
        <w:t xml:space="preserve"> ti nic?</w:t>
      </w:r>
      <w:r w:rsidR="00D34DB7" w:rsidRPr="00E23121">
        <w:t>“</w:t>
      </w:r>
    </w:p>
    <w:p w:rsidR="00D34DB7" w:rsidRPr="00E23121" w:rsidRDefault="000251E4" w:rsidP="00E23121">
      <w:pPr>
        <w:pStyle w:val="Text"/>
      </w:pPr>
      <w:r w:rsidRPr="00E23121">
        <w:t>Očima visela na Alanově obličeji. Něco řekla, ale nerozuměla jsem jí.</w:t>
      </w:r>
    </w:p>
    <w:p w:rsidR="00D34DB7" w:rsidRPr="00E23121" w:rsidRDefault="00D34DB7" w:rsidP="00E23121">
      <w:pPr>
        <w:pStyle w:val="Text"/>
      </w:pPr>
      <w:r w:rsidRPr="00E23121">
        <w:t>„</w:t>
      </w:r>
      <w:r w:rsidR="000251E4" w:rsidRPr="00E23121">
        <w:t>Bude to dobré,</w:t>
      </w:r>
      <w:r w:rsidRPr="00E23121">
        <w:t>“</w:t>
      </w:r>
      <w:r w:rsidR="000251E4" w:rsidRPr="00E23121">
        <w:t xml:space="preserve"> řekl. </w:t>
      </w:r>
      <w:r w:rsidRPr="00E23121">
        <w:t>„</w:t>
      </w:r>
      <w:r w:rsidR="000251E4" w:rsidRPr="00E23121">
        <w:t>Bude</w:t>
      </w:r>
      <w:r w:rsidR="00345E5C" w:rsidRPr="00E23121">
        <w:t xml:space="preserve"> v</w:t>
      </w:r>
      <w:r w:rsidR="00345E5C">
        <w:t> </w:t>
      </w:r>
      <w:r w:rsidR="000251E4" w:rsidRPr="00E23121">
        <w:t>pořádku. Nechme ji tady chvilku odpočinout</w:t>
      </w:r>
      <w:r w:rsidR="00345E5C" w:rsidRPr="00E23121">
        <w:t xml:space="preserve"> a</w:t>
      </w:r>
      <w:r w:rsidR="00345E5C">
        <w:t> </w:t>
      </w:r>
      <w:r w:rsidR="000251E4" w:rsidRPr="00E23121">
        <w:t>bude</w:t>
      </w:r>
      <w:r w:rsidR="00345E5C" w:rsidRPr="00E23121">
        <w:t xml:space="preserve"> v</w:t>
      </w:r>
      <w:r w:rsidR="00345E5C">
        <w:t> </w:t>
      </w:r>
      <w:r w:rsidR="000251E4" w:rsidRPr="00E23121">
        <w:t>pohodě.</w:t>
      </w:r>
      <w:r w:rsidRPr="00E23121">
        <w:t>“</w:t>
      </w:r>
    </w:p>
    <w:p w:rsidR="00D34DB7" w:rsidRPr="00E23121" w:rsidRDefault="000251E4" w:rsidP="00E23121">
      <w:pPr>
        <w:pStyle w:val="Text"/>
      </w:pPr>
      <w:r w:rsidRPr="00E23121">
        <w:t>Bylo to groteskní, až na to, že jsem to</w:t>
      </w:r>
      <w:r w:rsidR="00345E5C" w:rsidRPr="00E23121">
        <w:t xml:space="preserve"> v</w:t>
      </w:r>
      <w:r w:rsidR="00345E5C">
        <w:t> </w:t>
      </w:r>
      <w:r w:rsidRPr="00E23121">
        <w:t>tu chvíli neviděla. Znal ji, vyznal se</w:t>
      </w:r>
      <w:r w:rsidR="00345E5C" w:rsidRPr="00E23121">
        <w:t xml:space="preserve"> v</w:t>
      </w:r>
      <w:r w:rsidR="00345E5C">
        <w:t> </w:t>
      </w:r>
      <w:r w:rsidRPr="00E23121">
        <w:t xml:space="preserve">těchhle věcech, </w:t>
      </w:r>
      <w:r w:rsidRPr="00E23121">
        <w:rPr>
          <w:i/>
        </w:rPr>
        <w:t>věděl to nejlíp.</w:t>
      </w:r>
    </w:p>
    <w:p w:rsidR="00D34DB7" w:rsidRPr="00E23121" w:rsidRDefault="000251E4" w:rsidP="00E23121">
      <w:pPr>
        <w:pStyle w:val="Text"/>
      </w:pPr>
      <w:r w:rsidRPr="00E23121">
        <w:t>Vyhodilo ji to</w:t>
      </w:r>
      <w:r w:rsidR="00345E5C" w:rsidRPr="00E23121">
        <w:t xml:space="preserve"> z</w:t>
      </w:r>
      <w:r w:rsidR="00345E5C">
        <w:t> </w:t>
      </w:r>
      <w:r w:rsidRPr="00E23121">
        <w:t>vozu jen na pár yardů. Ten zelený šátek měla pořád kolem krku. Pak jsem uviděla</w:t>
      </w:r>
      <w:r w:rsidR="00345E5C" w:rsidRPr="00E23121">
        <w:t xml:space="preserve"> v</w:t>
      </w:r>
      <w:r w:rsidR="00345E5C">
        <w:t> </w:t>
      </w:r>
      <w:r w:rsidRPr="00E23121">
        <w:t>jejích vlasech krev, prosakovala jí</w:t>
      </w:r>
      <w:r w:rsidR="00345E5C" w:rsidRPr="00E23121">
        <w:t xml:space="preserve"> z</w:t>
      </w:r>
      <w:r w:rsidR="00345E5C">
        <w:t> </w:t>
      </w:r>
      <w:r w:rsidRPr="00E23121">
        <w:t>týla, nahnědlá</w:t>
      </w:r>
      <w:r w:rsidR="00345E5C" w:rsidRPr="00E23121">
        <w:t xml:space="preserve"> a</w:t>
      </w:r>
      <w:r w:rsidR="00345E5C">
        <w:t> </w:t>
      </w:r>
      <w:r w:rsidRPr="00E23121">
        <w:t>vlhká, na stébla trávy.</w:t>
      </w:r>
    </w:p>
    <w:p w:rsidR="00D34DB7" w:rsidRPr="00E23121" w:rsidRDefault="009635E8" w:rsidP="00E23121">
      <w:pPr>
        <w:pStyle w:val="Text"/>
        <w:jc w:val="left"/>
      </w:pPr>
      <w:r>
        <w:t>„</w:t>
      </w:r>
      <w:r w:rsidR="000251E4" w:rsidRPr="00E23121">
        <w:t>Alane,</w:t>
      </w:r>
      <w:r w:rsidR="00D34DB7" w:rsidRPr="00E23121">
        <w:t>“</w:t>
      </w:r>
      <w:r w:rsidR="000251E4" w:rsidRPr="00E23121">
        <w:t xml:space="preserve"> řekla jsem, </w:t>
      </w:r>
      <w:r w:rsidR="00D34DB7" w:rsidRPr="00E23121">
        <w:t>„</w:t>
      </w:r>
      <w:r w:rsidR="000251E4" w:rsidRPr="00E23121">
        <w:t>myslím, že se uhodila do hlavy</w:t>
      </w:r>
      <w:r w:rsidR="00345E5C" w:rsidRPr="00E23121">
        <w:t xml:space="preserve"> o</w:t>
      </w:r>
      <w:r w:rsidR="00345E5C">
        <w:t> </w:t>
      </w:r>
      <w:r w:rsidR="000251E4" w:rsidRPr="00E23121">
        <w:t>strom.</w:t>
      </w:r>
      <w:r w:rsidR="00D34DB7" w:rsidRPr="00E23121">
        <w:t>“</w:t>
      </w:r>
    </w:p>
    <w:p w:rsidR="00D34DB7" w:rsidRPr="00E23121" w:rsidRDefault="000251E4" w:rsidP="00E23121">
      <w:pPr>
        <w:pStyle w:val="Text"/>
      </w:pPr>
      <w:r w:rsidRPr="00E23121">
        <w:t>Nepodíval se na Gildu, podíval se na strom. Byl to pr</w:t>
      </w:r>
      <w:r w:rsidR="0084338D" w:rsidRPr="00E23121">
        <w:t>ostě strom, nepamatuji se, jaký</w:t>
      </w:r>
      <w:r w:rsidRPr="00E23121">
        <w:t xml:space="preserve"> druh to byl, pokud jsem si toho vůbec všimla.</w:t>
      </w:r>
    </w:p>
    <w:p w:rsidR="00D34DB7" w:rsidRPr="00E23121" w:rsidRDefault="000251E4" w:rsidP="00E23121">
      <w:pPr>
        <w:pStyle w:val="Text"/>
      </w:pPr>
      <w:r w:rsidRPr="00E23121">
        <w:t>Kůru měl tmavě hnědou</w:t>
      </w:r>
      <w:r w:rsidR="00345E5C" w:rsidRPr="00E23121">
        <w:t xml:space="preserve"> a</w:t>
      </w:r>
      <w:r w:rsidR="00345E5C">
        <w:t> </w:t>
      </w:r>
      <w:r w:rsidRPr="00E23121">
        <w:t>drsnou. Neviděla jsem na něm známky ničeho zvláštního, kůru měl rozpraskanou, to</w:t>
      </w:r>
      <w:r w:rsidR="00345E5C" w:rsidRPr="00E23121">
        <w:t xml:space="preserve"> k</w:t>
      </w:r>
      <w:r w:rsidR="00345E5C">
        <w:t> </w:t>
      </w:r>
      <w:r w:rsidRPr="00E23121">
        <w:t>němu patřilo, že ji měl pokrytou jakoby samými jizvami, jako</w:t>
      </w:r>
      <w:r w:rsidR="0041594E" w:rsidRPr="00E23121">
        <w:t xml:space="preserve"> by </w:t>
      </w:r>
      <w:r w:rsidRPr="00E23121">
        <w:t>na něho byla vržena stovka lidi.</w:t>
      </w:r>
    </w:p>
    <w:p w:rsidR="00345E5C" w:rsidRPr="00E23121" w:rsidRDefault="000251E4" w:rsidP="00E23121">
      <w:pPr>
        <w:pStyle w:val="Text"/>
      </w:pPr>
      <w:r w:rsidRPr="00E23121">
        <w:t>Po celou dobu jsem se třásla, ačkoli už to pomalu polevovalo. Vracela jsem se zpátky do sk</w:t>
      </w:r>
      <w:r w:rsidR="0084338D" w:rsidRPr="00E23121">
        <w:t>utečnosti,</w:t>
      </w:r>
      <w:r w:rsidR="00345E5C" w:rsidRPr="00E23121">
        <w:t xml:space="preserve"> k</w:t>
      </w:r>
      <w:r w:rsidR="00345E5C">
        <w:t> </w:t>
      </w:r>
      <w:r w:rsidR="0084338D" w:rsidRPr="00E23121">
        <w:t>praktickým věcem. R</w:t>
      </w:r>
      <w:r w:rsidR="00D67B52">
        <w:t>uce mi přestaly</w:t>
      </w:r>
      <w:r w:rsidRPr="00E23121">
        <w:t xml:space="preserve"> kr</w:t>
      </w:r>
      <w:r w:rsidR="00847B6A">
        <w:t>vácet. Posadila jsem se do trávy</w:t>
      </w:r>
      <w:r w:rsidRPr="00E23121">
        <w:t>. Měla jsem na sobě punčochy</w:t>
      </w:r>
      <w:r w:rsidR="00345E5C" w:rsidRPr="00E23121">
        <w:t xml:space="preserve"> a</w:t>
      </w:r>
      <w:r w:rsidR="00345E5C">
        <w:t> </w:t>
      </w:r>
      <w:r w:rsidRPr="00E23121">
        <w:t>střevíc</w:t>
      </w:r>
      <w:r w:rsidR="00847B6A">
        <w:t>e na vysokém podpatku</w:t>
      </w:r>
      <w:r w:rsidR="00345E5C">
        <w:t xml:space="preserve"> a </w:t>
      </w:r>
      <w:r w:rsidR="00847B6A">
        <w:t>na jedné</w:t>
      </w:r>
      <w:r w:rsidRPr="00E23121">
        <w:t xml:space="preserve"> punčoše se mi pustilo oko. Zvláštní, jak si člověk všimne takových věci. Myslela jsem na Charmian</w:t>
      </w:r>
      <w:r w:rsidR="00345E5C" w:rsidRPr="00E23121">
        <w:t xml:space="preserve"> a</w:t>
      </w:r>
      <w:r w:rsidR="00345E5C">
        <w:t> </w:t>
      </w:r>
      <w:r w:rsidRPr="00E23121">
        <w:t>jak jsem se teh</w:t>
      </w:r>
      <w:r w:rsidR="00116CF6">
        <w:t>dy zachovala směšně, jako hloupé</w:t>
      </w:r>
      <w:r w:rsidRPr="00E23121">
        <w:t xml:space="preserve"> </w:t>
      </w:r>
      <w:r w:rsidRPr="00E23121">
        <w:lastRenderedPageBreak/>
        <w:t>děcko, rozběhla jsem se</w:t>
      </w:r>
      <w:r w:rsidR="00345E5C" w:rsidRPr="00E23121">
        <w:t xml:space="preserve"> s</w:t>
      </w:r>
      <w:r w:rsidR="00345E5C">
        <w:t> </w:t>
      </w:r>
      <w:r w:rsidRPr="00E23121">
        <w:t xml:space="preserve">křikem po ulici. Řekla jsem Alanovi: </w:t>
      </w:r>
      <w:r w:rsidR="00D34DB7" w:rsidRPr="00E23121">
        <w:t>„</w:t>
      </w:r>
      <w:r w:rsidRPr="00E23121">
        <w:t>Jeden</w:t>
      </w:r>
      <w:r w:rsidR="00345E5C" w:rsidRPr="00E23121">
        <w:t xml:space="preserve"> z</w:t>
      </w:r>
      <w:r w:rsidR="00345E5C">
        <w:t> </w:t>
      </w:r>
      <w:r w:rsidRPr="00E23121">
        <w:t>nás bude muset dojít do Curtonu</w:t>
      </w:r>
      <w:r w:rsidR="00345E5C" w:rsidRPr="00E23121">
        <w:t xml:space="preserve"> a</w:t>
      </w:r>
      <w:r w:rsidR="00345E5C">
        <w:t> </w:t>
      </w:r>
      <w:r w:rsidRPr="00E23121">
        <w:t>zavolat sanitku.</w:t>
      </w:r>
      <w:r w:rsidR="00D34DB7" w:rsidRPr="00E23121">
        <w:t>“</w:t>
      </w:r>
    </w:p>
    <w:p w:rsidR="00D34DB7" w:rsidRPr="00E23121" w:rsidRDefault="00345E5C" w:rsidP="00E23121">
      <w:pPr>
        <w:pStyle w:val="Text"/>
      </w:pPr>
      <w:r w:rsidRPr="00E23121">
        <w:t>A</w:t>
      </w:r>
      <w:r>
        <w:t> </w:t>
      </w:r>
      <w:r w:rsidR="000251E4" w:rsidRPr="00E23121">
        <w:t>tehdy přijela ta dodávka. Byla červen</w:t>
      </w:r>
      <w:r w:rsidR="0084338D" w:rsidRPr="00E23121">
        <w:t>á</w:t>
      </w:r>
      <w:r w:rsidRPr="00E23121">
        <w:t xml:space="preserve"> a</w:t>
      </w:r>
      <w:r>
        <w:t> </w:t>
      </w:r>
      <w:r w:rsidR="0084338D" w:rsidRPr="00E23121">
        <w:t>na boku stálo bílými písmeny</w:t>
      </w:r>
      <w:r w:rsidR="000251E4" w:rsidRPr="00E23121">
        <w:t xml:space="preserve"> </w:t>
      </w:r>
      <w:r w:rsidR="009635E8">
        <w:t>„</w:t>
      </w:r>
      <w:r w:rsidR="000251E4" w:rsidRPr="00E23121">
        <w:t>Autodílna Curton, Ltd.</w:t>
      </w:r>
      <w:r w:rsidR="00D34DB7" w:rsidRPr="00E23121">
        <w:t>“</w:t>
      </w:r>
      <w:r w:rsidR="000251E4" w:rsidRPr="00E23121">
        <w:t xml:space="preserve"> Nepadalo</w:t>
      </w:r>
      <w:r w:rsidRPr="00E23121">
        <w:t xml:space="preserve"> v</w:t>
      </w:r>
      <w:r>
        <w:t> </w:t>
      </w:r>
      <w:r w:rsidR="000251E4" w:rsidRPr="00E23121">
        <w:t>úvahu, že b</w:t>
      </w:r>
      <w:r w:rsidR="0084338D" w:rsidRPr="00E23121">
        <w:t>y</w:t>
      </w:r>
      <w:r w:rsidR="00D34DB7" w:rsidRPr="00E23121">
        <w:t xml:space="preserve"> t</w:t>
      </w:r>
      <w:r w:rsidR="000251E4" w:rsidRPr="00E23121">
        <w:t>enh</w:t>
      </w:r>
      <w:r w:rsidR="00116CF6">
        <w:t>le řidič nezastavil. Měl stažené</w:t>
      </w:r>
      <w:r w:rsidR="000251E4" w:rsidRPr="00E23121">
        <w:t xml:space="preserve"> okno</w:t>
      </w:r>
      <w:r w:rsidRPr="00E23121">
        <w:t xml:space="preserve"> a</w:t>
      </w:r>
      <w:r>
        <w:t> </w:t>
      </w:r>
      <w:r w:rsidR="000251E4" w:rsidRPr="00E23121">
        <w:t>mával na nás, palec vztyčený. Zastavi</w:t>
      </w:r>
      <w:r w:rsidR="0084338D" w:rsidRPr="00E23121">
        <w:t>l na krajnici před kombajnem, vy</w:t>
      </w:r>
      <w:r w:rsidR="000251E4" w:rsidRPr="00E23121">
        <w:t>stoupil</w:t>
      </w:r>
      <w:r w:rsidRPr="00E23121">
        <w:t xml:space="preserve"> z</w:t>
      </w:r>
      <w:r>
        <w:t> </w:t>
      </w:r>
      <w:r w:rsidR="000251E4" w:rsidRPr="00E23121">
        <w:t>dodávky</w:t>
      </w:r>
      <w:r w:rsidRPr="00E23121">
        <w:t xml:space="preserve"> a</w:t>
      </w:r>
      <w:r>
        <w:t> </w:t>
      </w:r>
      <w:r w:rsidR="000251E4" w:rsidRPr="00E23121">
        <w:t>přišel</w:t>
      </w:r>
      <w:r w:rsidRPr="00E23121">
        <w:t xml:space="preserve"> k</w:t>
      </w:r>
      <w:r>
        <w:t> </w:t>
      </w:r>
      <w:r w:rsidR="000251E4" w:rsidRPr="00E23121">
        <w:t>nám.</w:t>
      </w:r>
    </w:p>
    <w:p w:rsidR="00D34DB7" w:rsidRPr="00E23121" w:rsidRDefault="000251E4" w:rsidP="00E23121">
      <w:pPr>
        <w:pStyle w:val="Text"/>
      </w:pPr>
      <w:r w:rsidRPr="00E23121">
        <w:t>Měl na sobě montérky, byl to vyso</w:t>
      </w:r>
      <w:r w:rsidR="0084338D" w:rsidRPr="00E23121">
        <w:t>ký, pohledný muž, mnohem mladší než my, tak třicátník. Podí</w:t>
      </w:r>
      <w:r w:rsidRPr="00E23121">
        <w:t>val se na vrak Alanova vozu, na promáčklou kapotu, naraženou na mohutný kovový val toho stroje,</w:t>
      </w:r>
      <w:r w:rsidR="00345E5C" w:rsidRPr="00E23121">
        <w:t xml:space="preserve"> s</w:t>
      </w:r>
      <w:r w:rsidR="00345E5C">
        <w:t> </w:t>
      </w:r>
      <w:r w:rsidRPr="00E23121">
        <w:t>předními dveřmi dokořán,</w:t>
      </w:r>
      <w:r w:rsidR="00345E5C" w:rsidRPr="00E23121">
        <w:t xml:space="preserve"> a</w:t>
      </w:r>
      <w:r w:rsidR="00345E5C">
        <w:t> </w:t>
      </w:r>
      <w:r w:rsidRPr="00E23121">
        <w:t>pak pohlédl na Alana. Položil mu otázku, která všechno změnila. Později jsem</w:t>
      </w:r>
      <w:r w:rsidR="00345E5C" w:rsidRPr="00E23121">
        <w:t xml:space="preserve"> o</w:t>
      </w:r>
      <w:r w:rsidR="00345E5C">
        <w:t> </w:t>
      </w:r>
      <w:r w:rsidRPr="00E23121">
        <w:t>něm přemýšlela jako</w:t>
      </w:r>
      <w:r w:rsidR="00345E5C" w:rsidRPr="00E23121">
        <w:t xml:space="preserve"> o</w:t>
      </w:r>
      <w:r w:rsidR="00345E5C">
        <w:t> </w:t>
      </w:r>
      <w:r w:rsidRPr="00E23121">
        <w:t>poslu osudu, jako</w:t>
      </w:r>
      <w:r w:rsidR="00345E5C" w:rsidRPr="00E23121">
        <w:t xml:space="preserve"> o</w:t>
      </w:r>
      <w:r w:rsidR="00345E5C">
        <w:t> </w:t>
      </w:r>
      <w:r w:rsidRPr="00E23121">
        <w:t>ne zcela lidské postavě</w:t>
      </w:r>
      <w:r w:rsidR="00345E5C" w:rsidRPr="00E23121">
        <w:t xml:space="preserve"> z</w:t>
      </w:r>
      <w:r w:rsidR="00345E5C">
        <w:t> </w:t>
      </w:r>
      <w:r w:rsidRPr="00E23121">
        <w:t>řecké tragédie, jako</w:t>
      </w:r>
      <w:r w:rsidR="00345E5C" w:rsidRPr="00E23121">
        <w:t xml:space="preserve"> o</w:t>
      </w:r>
      <w:r w:rsidR="00345E5C">
        <w:t> </w:t>
      </w:r>
      <w:r w:rsidRPr="00E23121">
        <w:t>někom, kdo nám přišel dát na vybranou</w:t>
      </w:r>
      <w:r w:rsidR="00345E5C" w:rsidRPr="00E23121">
        <w:t xml:space="preserve"> a</w:t>
      </w:r>
      <w:r w:rsidR="00345E5C">
        <w:t> </w:t>
      </w:r>
      <w:r w:rsidRPr="00E23121">
        <w:t>nabídnout nám odpověď. Byl to ale jen obyčejný muž, který se usmíval</w:t>
      </w:r>
      <w:r w:rsidR="00345E5C" w:rsidRPr="00E23121">
        <w:t xml:space="preserve"> a</w:t>
      </w:r>
      <w:r w:rsidR="00345E5C">
        <w:t> </w:t>
      </w:r>
      <w:r w:rsidRPr="00E23121">
        <w:t>zároveň</w:t>
      </w:r>
      <w:r w:rsidR="00345E5C" w:rsidRPr="00E23121">
        <w:t xml:space="preserve"> s</w:t>
      </w:r>
      <w:r w:rsidR="00345E5C">
        <w:t> </w:t>
      </w:r>
      <w:r w:rsidRPr="00E23121">
        <w:t>n</w:t>
      </w:r>
      <w:r w:rsidR="0084338D" w:rsidRPr="00E23121">
        <w:t>ámi soucítil. Ulevilo se mi, kdy</w:t>
      </w:r>
      <w:r w:rsidRPr="00E23121">
        <w:t>ž jsem ho uviděla.</w:t>
      </w:r>
    </w:p>
    <w:p w:rsidR="00D34DB7" w:rsidRPr="00E23121" w:rsidRDefault="000251E4" w:rsidP="00E23121">
      <w:pPr>
        <w:pStyle w:val="Text"/>
        <w:jc w:val="left"/>
      </w:pPr>
      <w:r w:rsidRPr="00E23121">
        <w:t>Položil nám tu otázku.</w:t>
      </w:r>
    </w:p>
    <w:p w:rsidR="00D34DB7" w:rsidRPr="00E23121" w:rsidRDefault="00D34DB7" w:rsidP="00E23121">
      <w:pPr>
        <w:pStyle w:val="Text"/>
        <w:jc w:val="left"/>
      </w:pPr>
      <w:r w:rsidRPr="00E23121">
        <w:t>„</w:t>
      </w:r>
      <w:r w:rsidR="000251E4" w:rsidRPr="00E23121">
        <w:t>Jste tady jenom vy dva, že jo?</w:t>
      </w:r>
      <w:r w:rsidRPr="00E23121">
        <w:t>“</w:t>
      </w:r>
    </w:p>
    <w:p w:rsidR="00D34DB7" w:rsidRPr="00E23121" w:rsidRDefault="000251E4" w:rsidP="00E23121">
      <w:pPr>
        <w:pStyle w:val="Text"/>
      </w:pPr>
      <w:r w:rsidRPr="00E23121">
        <w:t>Jednoduchá samozřejmá otázka. Málem jsem to popřela. Málem jsem vykřikla, ne, ne, byli jsme tři, je zd</w:t>
      </w:r>
      <w:r w:rsidR="0084338D" w:rsidRPr="00E23121">
        <w:t>e ještě někdo další, někdo další</w:t>
      </w:r>
      <w:r w:rsidRPr="00E23121">
        <w:t>, kdo se zranil. Neudělala jsem to. Nemluvil se mnou, ale</w:t>
      </w:r>
      <w:r w:rsidR="00345E5C" w:rsidRPr="00E23121">
        <w:t xml:space="preserve"> s</w:t>
      </w:r>
      <w:r w:rsidR="00345E5C">
        <w:t> </w:t>
      </w:r>
      <w:r w:rsidRPr="00E23121">
        <w:t>Alanem,</w:t>
      </w:r>
      <w:r w:rsidR="00345E5C" w:rsidRPr="00E23121">
        <w:t xml:space="preserve"> s</w:t>
      </w:r>
      <w:r w:rsidR="00345E5C">
        <w:t> </w:t>
      </w:r>
      <w:r w:rsidRPr="00E23121">
        <w:t>mužem. Já byla žena,</w:t>
      </w:r>
      <w:r w:rsidR="00345E5C" w:rsidRPr="00E23121">
        <w:t xml:space="preserve"> a</w:t>
      </w:r>
      <w:r w:rsidR="00345E5C">
        <w:t> </w:t>
      </w:r>
      <w:r w:rsidRPr="00E23121">
        <w:t>tím samozřejmě spolujezdec, ne řidič, byla jsem někdo,</w:t>
      </w:r>
      <w:r w:rsidR="00345E5C" w:rsidRPr="00E23121">
        <w:t xml:space="preserve"> u</w:t>
      </w:r>
      <w:r w:rsidR="00345E5C">
        <w:t> </w:t>
      </w:r>
      <w:r w:rsidRPr="00E23121">
        <w:t>něhož se předpokládá, že nic neví. Kromě toho jsem byla zvyklá nechávat věci na rozhodnutí mužům. Co já věděla? Uměla jsem řídit, ale sotva jsem chápala, jak funguje spalovací motor. Mechanik zopakoval to, co už řekl, mnohem ohleduplněji.</w:t>
      </w:r>
    </w:p>
    <w:p w:rsidR="00D34DB7" w:rsidRPr="00E23121" w:rsidRDefault="00D34DB7" w:rsidP="00E23121">
      <w:pPr>
        <w:pStyle w:val="Text"/>
        <w:jc w:val="left"/>
      </w:pPr>
      <w:r w:rsidRPr="00E23121">
        <w:t>„</w:t>
      </w:r>
      <w:r w:rsidR="000251E4" w:rsidRPr="00E23121">
        <w:t>Jste tady jenom vy dva, že jo?</w:t>
      </w:r>
      <w:r w:rsidRPr="00E23121">
        <w:t>“</w:t>
      </w:r>
    </w:p>
    <w:p w:rsidR="00D34DB7" w:rsidRPr="00E23121" w:rsidRDefault="000251E4" w:rsidP="00E23121">
      <w:pPr>
        <w:pStyle w:val="Text"/>
        <w:jc w:val="left"/>
      </w:pPr>
      <w:r w:rsidRPr="00E23121">
        <w:t>Alan zavřel oči, otevřel je</w:t>
      </w:r>
      <w:r w:rsidR="00345E5C" w:rsidRPr="00E23121">
        <w:t xml:space="preserve"> a</w:t>
      </w:r>
      <w:r w:rsidR="00345E5C">
        <w:t> </w:t>
      </w:r>
      <w:r w:rsidRPr="00E23121">
        <w:t xml:space="preserve">vyhrkl: </w:t>
      </w:r>
      <w:r w:rsidR="009635E8">
        <w:t>„</w:t>
      </w:r>
      <w:r w:rsidRPr="00E23121">
        <w:t>Ano. Jenom my dva.</w:t>
      </w:r>
      <w:r w:rsidR="00D34DB7" w:rsidRPr="00E23121">
        <w:t>“</w:t>
      </w:r>
    </w:p>
    <w:p w:rsidR="00D34DB7" w:rsidRPr="00E23121" w:rsidRDefault="000251E4" w:rsidP="00E23121">
      <w:pPr>
        <w:pStyle w:val="Text"/>
      </w:pPr>
      <w:r w:rsidRPr="00E23121">
        <w:t>Nevím, jak jsem dokázala zůstat zticha. Přitiskla jsem si ruku na ústa. Prsty jsem měla samý šrám</w:t>
      </w:r>
      <w:r w:rsidR="00345E5C" w:rsidRPr="00E23121">
        <w:t xml:space="preserve"> a</w:t>
      </w:r>
      <w:r w:rsidR="00345E5C">
        <w:t> </w:t>
      </w:r>
      <w:r w:rsidRPr="00E23121">
        <w:t>ucítila jsem krev. To už mechanik došel</w:t>
      </w:r>
      <w:r w:rsidR="00345E5C" w:rsidRPr="00E23121">
        <w:t xml:space="preserve"> k</w:t>
      </w:r>
      <w:r w:rsidR="00345E5C">
        <w:t> </w:t>
      </w:r>
      <w:r w:rsidRPr="00E23121">
        <w:t>vraku, obcházel jej</w:t>
      </w:r>
      <w:r w:rsidR="00345E5C" w:rsidRPr="00E23121">
        <w:t xml:space="preserve"> a</w:t>
      </w:r>
      <w:r w:rsidR="00345E5C">
        <w:t> </w:t>
      </w:r>
      <w:r w:rsidRPr="00E23121">
        <w:t>prohlížel.</w:t>
      </w:r>
    </w:p>
    <w:p w:rsidR="00D34DB7" w:rsidRPr="00E23121" w:rsidRDefault="00D34DB7" w:rsidP="00E23121">
      <w:pPr>
        <w:pStyle w:val="Text"/>
      </w:pPr>
      <w:r w:rsidRPr="00E23121">
        <w:t>„</w:t>
      </w:r>
      <w:r w:rsidR="000251E4" w:rsidRPr="00E23121">
        <w:t>Ptám se proto, že kdo seděl tady</w:t>
      </w:r>
      <w:r w:rsidR="00345E5C">
        <w:t> </w:t>
      </w:r>
      <w:r w:rsidR="00345E5C" w:rsidRPr="00E23121">
        <w:t>–</w:t>
      </w:r>
      <w:r w:rsidRPr="00E23121">
        <w:t>“</w:t>
      </w:r>
      <w:r w:rsidR="000251E4" w:rsidRPr="00E23121">
        <w:t xml:space="preserve"> poh</w:t>
      </w:r>
      <w:r w:rsidR="00CC5AD8" w:rsidRPr="00E23121">
        <w:t>lé</w:t>
      </w:r>
      <w:r w:rsidR="000251E4" w:rsidRPr="00E23121">
        <w:t>dl na mě</w:t>
      </w:r>
      <w:r w:rsidR="00345E5C">
        <w:t> </w:t>
      </w:r>
      <w:r w:rsidR="00345E5C" w:rsidRPr="00E23121">
        <w:t>–</w:t>
      </w:r>
      <w:r w:rsidR="00345E5C">
        <w:t> </w:t>
      </w:r>
      <w:r w:rsidRPr="00E23121">
        <w:t>„</w:t>
      </w:r>
      <w:r w:rsidR="000251E4" w:rsidRPr="00E23121">
        <w:t>muselo ho to vyhodit ven, pěkně po hlavě.</w:t>
      </w:r>
      <w:r w:rsidRPr="00E23121">
        <w:t>“</w:t>
      </w:r>
    </w:p>
    <w:p w:rsidR="00D34DB7" w:rsidRPr="00E23121" w:rsidRDefault="000251E4" w:rsidP="00E23121">
      <w:pPr>
        <w:pStyle w:val="Text"/>
        <w:jc w:val="left"/>
      </w:pPr>
      <w:r w:rsidRPr="00E23121">
        <w:t xml:space="preserve">Alan řekl: </w:t>
      </w:r>
      <w:r w:rsidR="00D34DB7" w:rsidRPr="00E23121">
        <w:t>„</w:t>
      </w:r>
      <w:r w:rsidRPr="00E23121">
        <w:t>Moje žena.</w:t>
      </w:r>
      <w:r w:rsidR="00D34DB7" w:rsidRPr="00E23121">
        <w:t>“</w:t>
      </w:r>
    </w:p>
    <w:p w:rsidR="00D34DB7" w:rsidRPr="00E23121" w:rsidRDefault="000251E4" w:rsidP="00E23121">
      <w:pPr>
        <w:pStyle w:val="Text"/>
      </w:pPr>
      <w:r w:rsidRPr="00E23121">
        <w:lastRenderedPageBreak/>
        <w:t>Na chvíli jsem myslela, že mu poví</w:t>
      </w:r>
      <w:r w:rsidR="00345E5C" w:rsidRPr="00E23121">
        <w:t xml:space="preserve"> o</w:t>
      </w:r>
      <w:r w:rsidR="00345E5C">
        <w:t> </w:t>
      </w:r>
      <w:r w:rsidRPr="00E23121">
        <w:t xml:space="preserve">Gildě, že mu Gildu </w:t>
      </w:r>
      <w:r w:rsidRPr="00E23121">
        <w:rPr>
          <w:i/>
        </w:rPr>
        <w:t xml:space="preserve">ukáže, </w:t>
      </w:r>
      <w:r w:rsidRPr="00E23121">
        <w:t>ale myslel tím mě. Já byla jeho žena.</w:t>
      </w:r>
    </w:p>
    <w:p w:rsidR="00D34DB7" w:rsidRPr="00E23121" w:rsidRDefault="00D34DB7" w:rsidP="00E23121">
      <w:pPr>
        <w:pStyle w:val="Text"/>
      </w:pPr>
      <w:r w:rsidRPr="00E23121">
        <w:t>„</w:t>
      </w:r>
      <w:r w:rsidR="000251E4" w:rsidRPr="00E23121">
        <w:t>Měli jste štěstí.</w:t>
      </w:r>
      <w:r w:rsidRPr="00E23121">
        <w:t>“</w:t>
      </w:r>
      <w:r w:rsidR="000251E4" w:rsidRPr="00E23121">
        <w:t xml:space="preserve"> Poh</w:t>
      </w:r>
      <w:r w:rsidR="00CC5AD8" w:rsidRPr="00E23121">
        <w:t>lé</w:t>
      </w:r>
      <w:r w:rsidR="000251E4" w:rsidRPr="00E23121">
        <w:t xml:space="preserve">dl na zakrváceného Alana. </w:t>
      </w:r>
      <w:r w:rsidRPr="00E23121">
        <w:t>„</w:t>
      </w:r>
      <w:r w:rsidR="00116CF6">
        <w:t>Pořezal jste se při</w:t>
      </w:r>
      <w:r w:rsidR="000251E4" w:rsidRPr="00E23121">
        <w:t xml:space="preserve"> holení, co?</w:t>
      </w:r>
      <w:r w:rsidRPr="00E23121">
        <w:t>“</w:t>
      </w:r>
      <w:r w:rsidR="00345E5C" w:rsidRPr="00E23121">
        <w:t xml:space="preserve"> A</w:t>
      </w:r>
      <w:r w:rsidR="00345E5C">
        <w:t> </w:t>
      </w:r>
      <w:r w:rsidR="000251E4" w:rsidRPr="00E23121">
        <w:t>zamrkal.</w:t>
      </w:r>
    </w:p>
    <w:p w:rsidR="00D34DB7" w:rsidRPr="00E23121" w:rsidRDefault="000251E4" w:rsidP="00E23121">
      <w:pPr>
        <w:pStyle w:val="Text"/>
      </w:pPr>
      <w:r w:rsidRPr="00E23121">
        <w:t xml:space="preserve">Alan se usmál. Užasla jsem, že se dokáže usmívat. Řekl: </w:t>
      </w:r>
      <w:r w:rsidR="00D34DB7" w:rsidRPr="00E23121">
        <w:t>„</w:t>
      </w:r>
      <w:r w:rsidRPr="00E23121">
        <w:t>Mám na rukou spoustu chlupů.</w:t>
      </w:r>
      <w:r w:rsidR="00D34DB7" w:rsidRPr="00E23121">
        <w:t>“</w:t>
      </w:r>
    </w:p>
    <w:p w:rsidR="00D34DB7" w:rsidRPr="00E23121" w:rsidRDefault="000251E4" w:rsidP="00E23121">
      <w:pPr>
        <w:pStyle w:val="Text"/>
      </w:pPr>
      <w:r w:rsidRPr="00E23121">
        <w:t xml:space="preserve">Zasmáli se společně. Zasmáli </w:t>
      </w:r>
      <w:r w:rsidR="004B1E78">
        <w:t>se znalecky, jako že chlapi drží</w:t>
      </w:r>
      <w:r w:rsidRPr="00E23121">
        <w:t xml:space="preserve"> pospolu, Marianne tomu říká spiklenectví mužů.</w:t>
      </w:r>
    </w:p>
    <w:p w:rsidR="00D34DB7" w:rsidRPr="00E23121" w:rsidRDefault="00D34DB7" w:rsidP="00E23121">
      <w:pPr>
        <w:pStyle w:val="Text"/>
        <w:jc w:val="left"/>
      </w:pPr>
      <w:r w:rsidRPr="00E23121">
        <w:t>„</w:t>
      </w:r>
      <w:r w:rsidR="000251E4" w:rsidRPr="00E23121">
        <w:t>Není tady zapotřebí volat poldy? Když nepřišel nikdo</w:t>
      </w:r>
      <w:r w:rsidR="00345E5C" w:rsidRPr="00E23121">
        <w:t xml:space="preserve"> k</w:t>
      </w:r>
      <w:r w:rsidR="00345E5C">
        <w:t> </w:t>
      </w:r>
      <w:r w:rsidR="000251E4" w:rsidRPr="00E23121">
        <w:t>úhoně, tak ne.</w:t>
      </w:r>
      <w:r w:rsidRPr="00E23121">
        <w:t>“</w:t>
      </w:r>
    </w:p>
    <w:p w:rsidR="00D34DB7" w:rsidRPr="00E23121" w:rsidRDefault="00D34DB7" w:rsidP="00E23121">
      <w:pPr>
        <w:pStyle w:val="Text"/>
        <w:jc w:val="left"/>
      </w:pPr>
      <w:r w:rsidRPr="00E23121">
        <w:t>„</w:t>
      </w:r>
      <w:r w:rsidR="000251E4" w:rsidRPr="00E23121">
        <w:t>Ne,</w:t>
      </w:r>
      <w:r w:rsidRPr="00E23121">
        <w:t>“</w:t>
      </w:r>
      <w:r w:rsidR="000251E4" w:rsidRPr="00E23121">
        <w:t xml:space="preserve"> řekl Alan.</w:t>
      </w:r>
    </w:p>
    <w:p w:rsidR="00D34DB7" w:rsidRPr="00E23121" w:rsidRDefault="00D34DB7" w:rsidP="00E23121">
      <w:pPr>
        <w:pStyle w:val="Text"/>
        <w:jc w:val="left"/>
      </w:pPr>
      <w:r w:rsidRPr="00E23121">
        <w:t>„</w:t>
      </w:r>
      <w:r w:rsidR="000251E4" w:rsidRPr="00E23121">
        <w:t>Radši ne, když to není nutný.</w:t>
      </w:r>
      <w:r w:rsidRPr="00E23121">
        <w:t>“</w:t>
      </w:r>
    </w:p>
    <w:p w:rsidR="00345E5C" w:rsidRPr="00E23121" w:rsidRDefault="000251E4" w:rsidP="00E23121">
      <w:pPr>
        <w:pStyle w:val="Text"/>
      </w:pPr>
      <w:r w:rsidRPr="00E23121">
        <w:t>Alan znovu opakoval ne. Řekl to zamyšleně. Bylo to jako by se učil, nechával si poradit, chytal smysl. Byl jako člověk, který zná do určité míry cizí jazyk, al</w:t>
      </w:r>
      <w:r w:rsidR="00513625">
        <w:t>e když se jím mluví, potřebuje</w:t>
      </w:r>
      <w:r w:rsidRPr="00E23121">
        <w:t xml:space="preserve"> bedlivě naslouchat, aby pochytil skrytý význam. Přemýšlel</w:t>
      </w:r>
      <w:r w:rsidR="00345E5C" w:rsidRPr="00E23121">
        <w:t xml:space="preserve"> a</w:t>
      </w:r>
      <w:r w:rsidR="00345E5C">
        <w:t> </w:t>
      </w:r>
      <w:r w:rsidRPr="00E23121">
        <w:t>očima sledoval pohyby mechanika.</w:t>
      </w:r>
      <w:r w:rsidR="00345E5C" w:rsidRPr="00E23121">
        <w:t xml:space="preserve"> A</w:t>
      </w:r>
      <w:r w:rsidR="00345E5C">
        <w:t> </w:t>
      </w:r>
      <w:r w:rsidRPr="00E23121">
        <w:t>potom vykročil</w:t>
      </w:r>
      <w:r w:rsidR="00345E5C" w:rsidRPr="00E23121">
        <w:t xml:space="preserve"> z</w:t>
      </w:r>
      <w:r w:rsidR="00345E5C">
        <w:t> </w:t>
      </w:r>
      <w:r w:rsidRPr="00E23121">
        <w:t>místa, kde stál,</w:t>
      </w:r>
      <w:r w:rsidR="00345E5C" w:rsidRPr="00E23121">
        <w:t xml:space="preserve"> a</w:t>
      </w:r>
      <w:r w:rsidR="00345E5C">
        <w:t> </w:t>
      </w:r>
      <w:r w:rsidRPr="00E23121">
        <w:t>přemístil se tak, aby tělem zakrýval pohled na Gildu. Nikdo ze silnice nemohl vidět Gildu tam, kde ležela zabořená ve vysoké trávě, ale on se ještě pojistil, zaclonil ženu, která beztak nebyla vidět.</w:t>
      </w:r>
    </w:p>
    <w:p w:rsidR="00D34DB7" w:rsidRPr="00E23121" w:rsidRDefault="00345E5C" w:rsidP="00E23121">
      <w:pPr>
        <w:pStyle w:val="Text"/>
      </w:pPr>
      <w:r w:rsidRPr="00E23121">
        <w:t>A</w:t>
      </w:r>
      <w:r>
        <w:t> </w:t>
      </w:r>
      <w:r w:rsidR="000251E4" w:rsidRPr="00E23121">
        <w:t>tehdy jsem zaregistrovala, jak je</w:t>
      </w:r>
      <w:r w:rsidR="004B1E78">
        <w:t xml:space="preserve"> tichá. Proč nevykřikla, nezasté</w:t>
      </w:r>
      <w:r w:rsidR="000251E4" w:rsidRPr="00E23121">
        <w:t>nala, něco nezašeptala? Mírný vánek</w:t>
      </w:r>
      <w:r w:rsidR="004B1E78">
        <w:t>, první toho dne, rozšuměl listy</w:t>
      </w:r>
      <w:r w:rsidR="000251E4" w:rsidRPr="00E23121">
        <w:t xml:space="preserve"> stromu, pod kterým ležela. Odvrátila jsem pohled.</w:t>
      </w:r>
    </w:p>
    <w:p w:rsidR="00D34DB7" w:rsidRPr="00E23121" w:rsidRDefault="000251E4" w:rsidP="00E23121">
      <w:pPr>
        <w:pStyle w:val="Text"/>
      </w:pPr>
      <w:r w:rsidRPr="00E23121">
        <w:t xml:space="preserve">Mechanik řekl, že se vrátí do Curtonu pro </w:t>
      </w:r>
      <w:r w:rsidR="00D34DB7" w:rsidRPr="00E23121">
        <w:t>„</w:t>
      </w:r>
      <w:r w:rsidRPr="00E23121">
        <w:t>nádobíčko</w:t>
      </w:r>
      <w:r w:rsidR="00D34DB7" w:rsidRPr="00E23121">
        <w:t>“</w:t>
      </w:r>
      <w:r w:rsidRPr="00E23121">
        <w:t>, pro náklaďák</w:t>
      </w:r>
      <w:r w:rsidR="00345E5C" w:rsidRPr="00E23121">
        <w:t xml:space="preserve"> a</w:t>
      </w:r>
      <w:r w:rsidR="00345E5C">
        <w:t> </w:t>
      </w:r>
      <w:r w:rsidRPr="00E23121">
        <w:t>odtahovou tyč. Bude tady tak za deset minut. Alan zůstal stát, kde byl, dokud dodávka neodjela.</w:t>
      </w:r>
      <w:r w:rsidR="00345E5C" w:rsidRPr="00E23121">
        <w:t xml:space="preserve"> V</w:t>
      </w:r>
      <w:r w:rsidR="00345E5C">
        <w:t> </w:t>
      </w:r>
      <w:r w:rsidRPr="00E23121">
        <w:t>obličeji měl výraz, jaký jsem</w:t>
      </w:r>
      <w:r w:rsidR="00345E5C" w:rsidRPr="00E23121">
        <w:t xml:space="preserve"> u</w:t>
      </w:r>
      <w:r w:rsidR="00345E5C">
        <w:t> </w:t>
      </w:r>
      <w:r w:rsidRPr="00E23121">
        <w:t>něho ještě neviděla, jako</w:t>
      </w:r>
      <w:r w:rsidR="0041594E" w:rsidRPr="00E23121">
        <w:t xml:space="preserve"> by </w:t>
      </w:r>
      <w:r w:rsidRPr="00E23121">
        <w:t>kalkuloval, zvažoval</w:t>
      </w:r>
      <w:r w:rsidR="00A858B4">
        <w:t xml:space="preserve"> své</w:t>
      </w:r>
      <w:r w:rsidRPr="00E23121">
        <w:t xml:space="preserve"> možnosti, </w:t>
      </w:r>
      <w:r w:rsidR="005C27A9">
        <w:t>nevím</w:t>
      </w:r>
      <w:r w:rsidRPr="00E23121">
        <w:t>. Řekl:</w:t>
      </w:r>
    </w:p>
    <w:p w:rsidR="00D34DB7" w:rsidRPr="00E23121" w:rsidRDefault="00D34DB7" w:rsidP="00E23121">
      <w:pPr>
        <w:pStyle w:val="Text"/>
        <w:jc w:val="left"/>
      </w:pPr>
      <w:r w:rsidRPr="00E23121">
        <w:t>„</w:t>
      </w:r>
      <w:r w:rsidR="000251E4" w:rsidRPr="00E23121">
        <w:t>Odnesu Gildu ze slunce. Neměla</w:t>
      </w:r>
      <w:r w:rsidR="0041594E" w:rsidRPr="00E23121">
        <w:t xml:space="preserve"> by </w:t>
      </w:r>
      <w:r w:rsidR="000251E4" w:rsidRPr="00E23121">
        <w:t>ležet na slunci.</w:t>
      </w:r>
      <w:r w:rsidRPr="00E23121">
        <w:t>“</w:t>
      </w:r>
    </w:p>
    <w:p w:rsidR="00D34DB7" w:rsidRPr="00E23121" w:rsidRDefault="004B1E78" w:rsidP="00E23121">
      <w:pPr>
        <w:pStyle w:val="Text"/>
      </w:pPr>
      <w:r>
        <w:t>By</w:t>
      </w:r>
      <w:r w:rsidR="005C27A9">
        <w:t>la jsem dospělá žena, sedmačty</w:t>
      </w:r>
      <w:r w:rsidR="000251E4" w:rsidRPr="00E23121">
        <w:t xml:space="preserve">řicetiletá, žena středního věku. Proč jsem netrvala na tom, že zavoláme sanitku? Proč jsem bezvýhradně netrvala na </w:t>
      </w:r>
      <w:r w:rsidR="005C27A9">
        <w:t>tom, že to řekneme policii? Neví</w:t>
      </w:r>
      <w:r w:rsidR="000251E4" w:rsidRPr="00E23121">
        <w:t>m proč. Tehdy jsem to nevěděla. Snad se to dá přičíst šoku, tomu</w:t>
      </w:r>
      <w:r w:rsidR="000D2900">
        <w:t>, co nehodě předcházelo, samotné</w:t>
      </w:r>
      <w:r w:rsidR="000251E4" w:rsidRPr="00E23121">
        <w:t xml:space="preserve"> nehodě, množství toho, co jsem vypila. Jako bych neměla žádnou sílu, žádnou vůli. Uvědomovala jsem si kouř, který nás zahaloval, kašlání, svoje ruce, potřísněné krví</w:t>
      </w:r>
      <w:r w:rsidR="00345E5C" w:rsidRPr="00E23121">
        <w:t xml:space="preserve"> a</w:t>
      </w:r>
      <w:r w:rsidR="00345E5C">
        <w:t> </w:t>
      </w:r>
      <w:r w:rsidR="000251E4" w:rsidRPr="00E23121">
        <w:t>začerna</w:t>
      </w:r>
      <w:r w:rsidR="00CC5AD8" w:rsidRPr="00E23121">
        <w:t>lé</w:t>
      </w:r>
      <w:r w:rsidR="000251E4" w:rsidRPr="00E23121">
        <w:t xml:space="preserve"> </w:t>
      </w:r>
      <w:r w:rsidR="000251E4" w:rsidRPr="00E23121">
        <w:lastRenderedPageBreak/>
        <w:t>spáleným žitem, další auto, kte</w:t>
      </w:r>
      <w:r w:rsidR="00CC5AD8" w:rsidRPr="00E23121">
        <w:t>ré</w:t>
      </w:r>
      <w:r w:rsidR="000251E4" w:rsidRPr="00E23121">
        <w:t xml:space="preserve"> projelo, ale nezastavilo, Alana, jak se sklání</w:t>
      </w:r>
      <w:r w:rsidR="00345E5C" w:rsidRPr="00E23121">
        <w:t xml:space="preserve"> a</w:t>
      </w:r>
      <w:r w:rsidR="00345E5C">
        <w:t> </w:t>
      </w:r>
      <w:r w:rsidR="000251E4" w:rsidRPr="00E23121">
        <w:t>zvedá Gildu</w:t>
      </w:r>
      <w:r w:rsidR="00345E5C" w:rsidRPr="00E23121">
        <w:t xml:space="preserve"> v</w:t>
      </w:r>
      <w:r w:rsidR="00345E5C">
        <w:t> </w:t>
      </w:r>
      <w:r w:rsidR="000251E4" w:rsidRPr="00E23121">
        <w:t>náručí.</w:t>
      </w:r>
    </w:p>
    <w:p w:rsidR="00D34DB7" w:rsidRPr="00E23121" w:rsidRDefault="000251E4" w:rsidP="00E23121">
      <w:pPr>
        <w:pStyle w:val="Text"/>
      </w:pPr>
      <w:r w:rsidRPr="00E23121">
        <w:t>Odnesl ji do stínu. Ale slunce stejně moc nesvítilo. Byl nějaký velký rozdíl mezi kouřovým příšeřím pod stromem</w:t>
      </w:r>
      <w:r w:rsidR="00345E5C" w:rsidRPr="00E23121">
        <w:t xml:space="preserve"> a</w:t>
      </w:r>
      <w:r w:rsidR="00345E5C">
        <w:t> </w:t>
      </w:r>
      <w:r w:rsidRPr="00E23121">
        <w:t>stínem křovisek? Tam, kam ji teď položil, ji nikdo nemohl uvidět, pokud by zvlášť nehledal. Zeptal se mě, jestli bych si radši n</w:t>
      </w:r>
      <w:r w:rsidR="005C27A9">
        <w:t>echtěla sednout do vozu.</w:t>
      </w:r>
      <w:r w:rsidR="00345E5C">
        <w:t xml:space="preserve"> V </w:t>
      </w:r>
      <w:r w:rsidR="005C27A9">
        <w:t>každé</w:t>
      </w:r>
      <w:r w:rsidRPr="00E23121">
        <w:t>m případě by to bylo pohodlnější. Zavrtěla jsem hlavou.</w:t>
      </w:r>
    </w:p>
    <w:p w:rsidR="00D34DB7" w:rsidRPr="00E23121" w:rsidRDefault="00D34DB7" w:rsidP="00E23121">
      <w:pPr>
        <w:pStyle w:val="Text"/>
        <w:jc w:val="left"/>
      </w:pPr>
      <w:r w:rsidRPr="00E23121">
        <w:t>„</w:t>
      </w:r>
      <w:r w:rsidR="000251E4" w:rsidRPr="00E23121">
        <w:t>Řekl jsi, že jsme byli jenom dva?</w:t>
      </w:r>
      <w:r w:rsidRPr="00E23121">
        <w:t>“</w:t>
      </w:r>
      <w:r w:rsidR="000251E4" w:rsidRPr="00E23121">
        <w:t xml:space="preserve"> zeptala jsem se.</w:t>
      </w:r>
    </w:p>
    <w:p w:rsidR="00D34DB7" w:rsidRPr="00E23121" w:rsidRDefault="004B1E78" w:rsidP="00E23121">
      <w:pPr>
        <w:pStyle w:val="Text"/>
      </w:pPr>
      <w:r>
        <w:t>Dal mi zvláštní</w:t>
      </w:r>
      <w:r w:rsidR="000251E4" w:rsidRPr="00E23121">
        <w:t xml:space="preserve"> odpověď. </w:t>
      </w:r>
      <w:r w:rsidR="00D34DB7" w:rsidRPr="00E23121">
        <w:t>„</w:t>
      </w:r>
      <w:r>
        <w:t>Co mě se týče, jsme jenom my</w:t>
      </w:r>
      <w:r w:rsidR="000251E4" w:rsidRPr="00E23121">
        <w:t xml:space="preserve"> dva.</w:t>
      </w:r>
      <w:r w:rsidR="00D34DB7" w:rsidRPr="00E23121">
        <w:t>“</w:t>
      </w:r>
      <w:r w:rsidR="00345E5C" w:rsidRPr="00E23121">
        <w:t xml:space="preserve"> A</w:t>
      </w:r>
      <w:r w:rsidR="00345E5C">
        <w:t> </w:t>
      </w:r>
      <w:r w:rsidR="000251E4" w:rsidRPr="00E23121">
        <w:t xml:space="preserve">potom dodal. </w:t>
      </w:r>
      <w:r w:rsidR="00D34DB7" w:rsidRPr="00E23121">
        <w:t>„</w:t>
      </w:r>
      <w:r>
        <w:t>Ví</w:t>
      </w:r>
      <w:r w:rsidR="000251E4" w:rsidRPr="00E23121">
        <w:t>š, ni</w:t>
      </w:r>
      <w:r w:rsidR="00BC4D2D">
        <w:t>kdy</w:t>
      </w:r>
      <w:r w:rsidR="0041594E" w:rsidRPr="00E23121">
        <w:t xml:space="preserve"> by </w:t>
      </w:r>
      <w:r>
        <w:t>mě to nenapadlo, kdyby</w:t>
      </w:r>
      <w:r w:rsidR="000251E4" w:rsidRPr="00E23121">
        <w:t xml:space="preserve"> mi to nevnukl.</w:t>
      </w:r>
      <w:r w:rsidR="00D34DB7" w:rsidRPr="00E23121">
        <w:t>“</w:t>
      </w:r>
    </w:p>
    <w:p w:rsidR="00D34DB7" w:rsidRPr="00E23121" w:rsidRDefault="00D34DB7" w:rsidP="00E23121">
      <w:pPr>
        <w:pStyle w:val="Text"/>
        <w:jc w:val="left"/>
      </w:pPr>
      <w:r w:rsidRPr="00E23121">
        <w:t>„</w:t>
      </w:r>
      <w:r w:rsidR="000251E4" w:rsidRPr="00E23121">
        <w:t xml:space="preserve">Co tím </w:t>
      </w:r>
      <w:r w:rsidR="000B204D">
        <w:t>mysl</w:t>
      </w:r>
      <w:r w:rsidR="000251E4" w:rsidRPr="00E23121">
        <w:t>íš?</w:t>
      </w:r>
      <w:r w:rsidRPr="00E23121">
        <w:t>“</w:t>
      </w:r>
      <w:r w:rsidR="000251E4" w:rsidRPr="00E23121">
        <w:t xml:space="preserve"> řekla jsem.</w:t>
      </w:r>
    </w:p>
    <w:p w:rsidR="00D34DB7" w:rsidRPr="00E23121" w:rsidRDefault="00D34DB7" w:rsidP="00E23121">
      <w:pPr>
        <w:pStyle w:val="Text"/>
      </w:pPr>
      <w:r w:rsidRPr="00E23121">
        <w:t>„</w:t>
      </w:r>
      <w:r w:rsidR="000251E4" w:rsidRPr="00E23121">
        <w:t>Už jsem chtěl začít blekotat, že je Gilda zraněná</w:t>
      </w:r>
      <w:r w:rsidR="00345E5C" w:rsidRPr="00E23121">
        <w:t xml:space="preserve"> a</w:t>
      </w:r>
      <w:r w:rsidR="00345E5C">
        <w:t> </w:t>
      </w:r>
      <w:r w:rsidR="000251E4" w:rsidRPr="00E23121">
        <w:t>je potřeba zavolat sanitku</w:t>
      </w:r>
      <w:r w:rsidR="00345E5C" w:rsidRPr="00E23121">
        <w:t xml:space="preserve"> a</w:t>
      </w:r>
      <w:r w:rsidR="00345E5C">
        <w:t> </w:t>
      </w:r>
      <w:r w:rsidR="000251E4" w:rsidRPr="00E23121">
        <w:t>policii</w:t>
      </w:r>
      <w:r w:rsidR="00345E5C" w:rsidRPr="00E23121">
        <w:t xml:space="preserve"> a</w:t>
      </w:r>
      <w:r w:rsidR="00345E5C">
        <w:t> </w:t>
      </w:r>
      <w:r w:rsidR="004B1E78">
        <w:t>bůhví co ještě.</w:t>
      </w:r>
      <w:r w:rsidR="00345E5C">
        <w:t xml:space="preserve"> A </w:t>
      </w:r>
      <w:r w:rsidR="004B1E78">
        <w:t>vtom mi nasadí</w:t>
      </w:r>
      <w:r w:rsidR="000251E4" w:rsidRPr="00E23121">
        <w:t xml:space="preserve"> do hlavy takový skvělý nápad, že jsme tady byli jenom my dva.</w:t>
      </w:r>
      <w:r w:rsidRPr="00E23121">
        <w:t>“</w:t>
      </w:r>
    </w:p>
    <w:p w:rsidR="00D34DB7" w:rsidRPr="00E23121" w:rsidRDefault="000251E4" w:rsidP="00E23121">
      <w:pPr>
        <w:pStyle w:val="Text"/>
      </w:pPr>
      <w:r w:rsidRPr="00E23121">
        <w:t>Dal mi cigaretu</w:t>
      </w:r>
      <w:r w:rsidR="00345E5C" w:rsidRPr="00E23121">
        <w:t xml:space="preserve"> a</w:t>
      </w:r>
      <w:r w:rsidR="00345E5C">
        <w:t> </w:t>
      </w:r>
      <w:r w:rsidRPr="00E23121">
        <w:t>jednu zapálil</w:t>
      </w:r>
      <w:r w:rsidR="00345E5C" w:rsidRPr="00E23121">
        <w:t xml:space="preserve"> i</w:t>
      </w:r>
      <w:r w:rsidR="00345E5C">
        <w:t> </w:t>
      </w:r>
      <w:r w:rsidRPr="00E23121">
        <w:t>sobě. Seděla jsem</w:t>
      </w:r>
      <w:r w:rsidR="00345E5C" w:rsidRPr="00E23121">
        <w:t xml:space="preserve"> v</w:t>
      </w:r>
      <w:r w:rsidR="00345E5C">
        <w:t> </w:t>
      </w:r>
      <w:r w:rsidRPr="00E23121">
        <w:t>trávě</w:t>
      </w:r>
      <w:r w:rsidR="00345E5C" w:rsidRPr="00E23121">
        <w:t xml:space="preserve"> a</w:t>
      </w:r>
      <w:r w:rsidR="00345E5C">
        <w:t> </w:t>
      </w:r>
      <w:r w:rsidRPr="00E23121">
        <w:t>objímala si kolena. Seděla jsem tam ve svých elegantních šatech</w:t>
      </w:r>
      <w:r w:rsidR="00345E5C" w:rsidRPr="00E23121">
        <w:t xml:space="preserve"> a</w:t>
      </w:r>
      <w:r w:rsidR="00345E5C">
        <w:t> </w:t>
      </w:r>
      <w:r w:rsidRPr="00E23121">
        <w:t>lodičkách na vyso</w:t>
      </w:r>
      <w:r w:rsidR="00CC5AD8" w:rsidRPr="00E23121">
        <w:t>ké</w:t>
      </w:r>
      <w:r w:rsidRPr="00E23121">
        <w:t>m podpatku. Položila jsem si hlavu na kolena</w:t>
      </w:r>
      <w:r w:rsidR="00345E5C" w:rsidRPr="00E23121">
        <w:t xml:space="preserve"> a</w:t>
      </w:r>
      <w:r w:rsidR="00345E5C">
        <w:t> </w:t>
      </w:r>
      <w:r w:rsidRPr="00E23121">
        <w:t>zavřela oči. Měla jsem hroznou žízeň, asi následek pití.</w:t>
      </w:r>
    </w:p>
    <w:p w:rsidR="00D34DB7" w:rsidRPr="00E23121" w:rsidRDefault="000251E4" w:rsidP="00E23121">
      <w:pPr>
        <w:pStyle w:val="Text"/>
      </w:pPr>
      <w:r w:rsidRPr="00E23121">
        <w:t>Alan ode mě odešel. Jednou jsem zvedla hlavu</w:t>
      </w:r>
      <w:r w:rsidR="00345E5C" w:rsidRPr="00E23121">
        <w:t xml:space="preserve"> a</w:t>
      </w:r>
      <w:r w:rsidR="00345E5C">
        <w:t> </w:t>
      </w:r>
      <w:r w:rsidRPr="00E23121">
        <w:t>rozhlédla se po něm, ale nikde jsem ho neviděla. Viděla jsem jenom silnici, vysokou trávu</w:t>
      </w:r>
      <w:r w:rsidR="00345E5C" w:rsidRPr="00E23121">
        <w:t xml:space="preserve"> a</w:t>
      </w:r>
      <w:r w:rsidR="00345E5C">
        <w:t> </w:t>
      </w:r>
      <w:r w:rsidRPr="00E23121">
        <w:t>ten strom</w:t>
      </w:r>
      <w:r w:rsidR="00345E5C" w:rsidRPr="00E23121">
        <w:t xml:space="preserve"> s</w:t>
      </w:r>
      <w:r w:rsidR="00345E5C">
        <w:t> </w:t>
      </w:r>
      <w:r w:rsidRPr="00E23121">
        <w:t>odřenou kůrou. Znovu jsem zavřela oči</w:t>
      </w:r>
      <w:r w:rsidR="00345E5C" w:rsidRPr="00E23121">
        <w:t xml:space="preserve"> a</w:t>
      </w:r>
      <w:r w:rsidR="00345E5C">
        <w:t> </w:t>
      </w:r>
      <w:r w:rsidR="000D2900">
        <w:t>přes víčka jsem uviděla červenavé</w:t>
      </w:r>
      <w:r w:rsidRPr="00E23121">
        <w:t xml:space="preserve"> světlo. Ten mechanik pořád nejel. Chtěla jsem jenom vodu, zhluboka, pořádně se napít</w:t>
      </w:r>
      <w:r w:rsidR="00345E5C" w:rsidRPr="00E23121">
        <w:t xml:space="preserve"> a</w:t>
      </w:r>
      <w:r w:rsidR="00345E5C">
        <w:t> </w:t>
      </w:r>
      <w:r w:rsidRPr="00E23121">
        <w:t>pak spát.</w:t>
      </w:r>
      <w:r w:rsidR="00345E5C" w:rsidRPr="00E23121">
        <w:t xml:space="preserve"> V</w:t>
      </w:r>
      <w:r w:rsidR="00345E5C">
        <w:t> </w:t>
      </w:r>
      <w:r w:rsidRPr="00E23121">
        <w:t>hlavě mi stejnoměrně tepalo.</w:t>
      </w:r>
    </w:p>
    <w:p w:rsidR="00D34DB7" w:rsidRPr="00E23121" w:rsidRDefault="000251E4" w:rsidP="00E23121">
      <w:pPr>
        <w:pStyle w:val="Text"/>
      </w:pPr>
      <w:r w:rsidRPr="00E23121">
        <w:t>Uplynula hotová věčnost. Předpokládám asi tak deset minut. Otevřela jsem oči</w:t>
      </w:r>
      <w:r w:rsidR="00345E5C" w:rsidRPr="00E23121">
        <w:t xml:space="preserve"> a</w:t>
      </w:r>
      <w:r w:rsidR="00345E5C">
        <w:t> </w:t>
      </w:r>
      <w:r w:rsidRPr="00E23121">
        <w:t>postavila se. Pohlédla jsem nahoru na ten str</w:t>
      </w:r>
      <w:r w:rsidR="004B1E78">
        <w:t>om</w:t>
      </w:r>
      <w:r w:rsidR="00345E5C">
        <w:t xml:space="preserve"> a </w:t>
      </w:r>
      <w:r w:rsidR="004B1E78">
        <w:t>uviděla Gildiny brýle zachy</w:t>
      </w:r>
      <w:r w:rsidRPr="00E23121">
        <w:t>cené na větvi. To už jsem měla krev</w:t>
      </w:r>
      <w:r w:rsidR="00345E5C" w:rsidRPr="00E23121">
        <w:t xml:space="preserve"> i</w:t>
      </w:r>
      <w:r w:rsidR="00345E5C">
        <w:t> </w:t>
      </w:r>
      <w:r w:rsidRPr="00E23121">
        <w:t>na šatech, ale mezi tím květinovým vzorem nebyla</w:t>
      </w:r>
      <w:r w:rsidR="00345E5C" w:rsidRPr="00E23121">
        <w:t xml:space="preserve"> k</w:t>
      </w:r>
      <w:r w:rsidR="00345E5C">
        <w:t> </w:t>
      </w:r>
      <w:r w:rsidRPr="00E23121">
        <w:t>rozeznání, pokud byste to nevěděli. Natáhla jsem se po těch brýlích. Alan klečel vedle Gildy. Gildu jsem neviděla, tráva byla příliš vysoká, spíš jako vzrostlá louka, d</w:t>
      </w:r>
      <w:r w:rsidR="004B1E78">
        <w:t>louhá tráva</w:t>
      </w:r>
      <w:r w:rsidR="00345E5C">
        <w:t xml:space="preserve"> s </w:t>
      </w:r>
      <w:r w:rsidR="004B1E78">
        <w:t>květinami,</w:t>
      </w:r>
      <w:r w:rsidR="00345E5C">
        <w:t xml:space="preserve"> s </w:t>
      </w:r>
      <w:r w:rsidR="004B1E78">
        <w:t>pelyňkem</w:t>
      </w:r>
      <w:r w:rsidR="00345E5C">
        <w:t xml:space="preserve"> a </w:t>
      </w:r>
      <w:r w:rsidR="004B1E78">
        <w:t>bodláky</w:t>
      </w:r>
      <w:r w:rsidR="00345E5C">
        <w:t xml:space="preserve"> a </w:t>
      </w:r>
      <w:r w:rsidR="004B1E78">
        <w:t>řebří</w:t>
      </w:r>
      <w:r w:rsidRPr="00E23121">
        <w:t>čkem</w:t>
      </w:r>
      <w:r w:rsidR="00345E5C" w:rsidRPr="00E23121">
        <w:t xml:space="preserve"> a</w:t>
      </w:r>
      <w:r w:rsidR="00345E5C">
        <w:t> </w:t>
      </w:r>
      <w:r w:rsidRPr="00E23121">
        <w:t>vrbovkou. Zvedl se, přistoupil ke mně</w:t>
      </w:r>
      <w:r w:rsidR="00345E5C" w:rsidRPr="00E23121">
        <w:t xml:space="preserve"> a</w:t>
      </w:r>
      <w:r w:rsidR="00345E5C">
        <w:t> </w:t>
      </w:r>
      <w:r w:rsidRPr="00E23121">
        <w:t>řekl.</w:t>
      </w:r>
    </w:p>
    <w:p w:rsidR="00D34DB7" w:rsidRPr="00E23121" w:rsidRDefault="00D34DB7" w:rsidP="00E23121">
      <w:pPr>
        <w:pStyle w:val="Text"/>
        <w:jc w:val="left"/>
      </w:pPr>
      <w:r w:rsidRPr="00E23121">
        <w:t>„</w:t>
      </w:r>
      <w:r w:rsidR="000251E4" w:rsidRPr="00E23121">
        <w:t>Nekřič. Přitiskni si ruku na ústa. Je mrtvá.</w:t>
      </w:r>
      <w:r w:rsidRPr="00E23121">
        <w:t>“</w:t>
      </w:r>
    </w:p>
    <w:p w:rsidR="00D34DB7" w:rsidRPr="00E23121" w:rsidRDefault="004B1E78" w:rsidP="004B1E78">
      <w:pPr>
        <w:pStyle w:val="Nadpis1"/>
      </w:pPr>
      <w:r>
        <w:lastRenderedPageBreak/>
        <w:t>KAPITOLA 2</w:t>
      </w:r>
      <w:r w:rsidR="000251E4" w:rsidRPr="00E23121">
        <w:t>4</w:t>
      </w:r>
    </w:p>
    <w:p w:rsidR="00D34DB7" w:rsidRPr="00E23121" w:rsidRDefault="00D34DB7" w:rsidP="00E23121">
      <w:pPr>
        <w:pStyle w:val="Text"/>
      </w:pPr>
    </w:p>
    <w:p w:rsidR="00D34DB7" w:rsidRPr="00E23121" w:rsidRDefault="00D34DB7" w:rsidP="00E23121">
      <w:pPr>
        <w:pStyle w:val="Text"/>
      </w:pPr>
    </w:p>
    <w:p w:rsidR="00D34DB7" w:rsidRPr="00E23121" w:rsidRDefault="000251E4" w:rsidP="00E23121">
      <w:pPr>
        <w:pStyle w:val="Text"/>
      </w:pPr>
      <w:r w:rsidRPr="00E23121">
        <w:t>Na chvíli to přerušila.</w:t>
      </w:r>
      <w:r w:rsidR="004B1E78">
        <w:t xml:space="preserve"> Musela jsem. Někdo vešel</w:t>
      </w:r>
      <w:r w:rsidR="00345E5C">
        <w:t xml:space="preserve"> s </w:t>
      </w:r>
      <w:r w:rsidR="004B1E78">
        <w:t>mojí</w:t>
      </w:r>
      <w:r w:rsidRPr="00E23121">
        <w:t xml:space="preserve"> kávou, zatím co jsem mluvila. Potíž je</w:t>
      </w:r>
      <w:r w:rsidR="00345E5C" w:rsidRPr="00E23121">
        <w:t xml:space="preserve"> v</w:t>
      </w:r>
      <w:r w:rsidR="00345E5C">
        <w:t> </w:t>
      </w:r>
      <w:r w:rsidRPr="00E23121">
        <w:t>tom, že už víc nemám sílu, abyc</w:t>
      </w:r>
      <w:r w:rsidR="000D2900">
        <w:t>h vstrčila pod kliku dveří židli</w:t>
      </w:r>
      <w:r w:rsidRPr="00E23121">
        <w:t>. Byla to jen</w:t>
      </w:r>
      <w:r w:rsidR="000F7F59">
        <w:t>om Sharon, která si stejně myslí</w:t>
      </w:r>
      <w:r w:rsidRPr="00E23121">
        <w:t>, že jsem jenom stará bláznivá ženská. Co by mohlo být přirozenější, než že s</w:t>
      </w:r>
      <w:r w:rsidR="004B1E78">
        <w:t>i sama pro sebe plácám nesmysly</w:t>
      </w:r>
      <w:r w:rsidRPr="00E23121">
        <w:t>? Odešla</w:t>
      </w:r>
      <w:r w:rsidR="00345E5C" w:rsidRPr="00E23121">
        <w:t xml:space="preserve"> a</w:t>
      </w:r>
      <w:r w:rsidR="00345E5C">
        <w:t> </w:t>
      </w:r>
      <w:r w:rsidRPr="00E23121">
        <w:t>já mohu pokračovat.</w:t>
      </w:r>
    </w:p>
    <w:p w:rsidR="00D34DB7" w:rsidRPr="00E23121" w:rsidRDefault="000251E4" w:rsidP="00E23121">
      <w:pPr>
        <w:pStyle w:val="Text"/>
      </w:pPr>
      <w:r w:rsidRPr="00E23121">
        <w:t>Čekali jsme tam na kraji silnice, až přijede m</w:t>
      </w:r>
      <w:r w:rsidR="004B1E78">
        <w:t>echanik. Alan přiklekl do trávy</w:t>
      </w:r>
      <w:r w:rsidRPr="00E23121">
        <w:t xml:space="preserve"> vedle mě. Vzal mě za ruce.</w:t>
      </w:r>
    </w:p>
    <w:p w:rsidR="00D34DB7" w:rsidRPr="00E23121" w:rsidRDefault="00D34DB7" w:rsidP="00E23121">
      <w:pPr>
        <w:pStyle w:val="Text"/>
        <w:jc w:val="left"/>
      </w:pPr>
      <w:r w:rsidRPr="00E23121">
        <w:t>„</w:t>
      </w:r>
      <w:r w:rsidR="000251E4" w:rsidRPr="00E23121">
        <w:t>Je mrtvá,</w:t>
      </w:r>
      <w:r w:rsidRPr="00E23121">
        <w:t>“</w:t>
      </w:r>
      <w:r w:rsidR="000251E4" w:rsidRPr="00E23121">
        <w:t xml:space="preserve"> zopakoval. Pak vyhrkl. </w:t>
      </w:r>
      <w:r w:rsidRPr="00E23121">
        <w:t>„</w:t>
      </w:r>
      <w:r w:rsidR="000251E4" w:rsidRPr="00E23121">
        <w:t>Chceš se podívat?</w:t>
      </w:r>
      <w:r w:rsidRPr="00E23121">
        <w:t>“</w:t>
      </w:r>
    </w:p>
    <w:p w:rsidR="00D34DB7" w:rsidRPr="00E23121" w:rsidRDefault="000251E4" w:rsidP="00E23121">
      <w:pPr>
        <w:pStyle w:val="Text"/>
      </w:pPr>
      <w:r w:rsidRPr="00E23121">
        <w:t>Zavrtěla jsem hlavou. Nedokázala jsem ze sebe vypravit slovo.</w:t>
      </w:r>
    </w:p>
    <w:p w:rsidR="00D34DB7" w:rsidRPr="00E23121" w:rsidRDefault="000251E4" w:rsidP="00E23121">
      <w:pPr>
        <w:pStyle w:val="Text"/>
      </w:pPr>
      <w:r w:rsidRPr="00E23121">
        <w:t>Byl velice bledý. Oči mu tak zářily, že jsem myslela, že mu</w:t>
      </w:r>
      <w:r w:rsidR="00345E5C" w:rsidRPr="00E23121">
        <w:t xml:space="preserve"> v</w:t>
      </w:r>
      <w:r w:rsidR="00345E5C">
        <w:t> </w:t>
      </w:r>
      <w:r w:rsidRPr="00E23121">
        <w:t>nich stojí slzy. Obludno</w:t>
      </w:r>
      <w:r w:rsidR="004B1E78">
        <w:t>st toho, co řekl, na mě byla pří</w:t>
      </w:r>
      <w:r w:rsidRPr="00E23121">
        <w:t>liš. Jen jsem na něho upřeně hleděla, na víc jsem se nezmohla.</w:t>
      </w:r>
    </w:p>
    <w:p w:rsidR="00D34DB7" w:rsidRPr="00E23121" w:rsidRDefault="000251E4" w:rsidP="00E23121">
      <w:pPr>
        <w:pStyle w:val="Text"/>
        <w:jc w:val="left"/>
      </w:pPr>
      <w:r w:rsidRPr="00E23121">
        <w:t xml:space="preserve">Řekl: </w:t>
      </w:r>
      <w:r w:rsidR="00D34DB7" w:rsidRPr="00E23121">
        <w:t>„</w:t>
      </w:r>
      <w:r w:rsidRPr="00E23121">
        <w:t>Slyším, jak ti bije srdce.</w:t>
      </w:r>
      <w:r w:rsidR="00D34DB7" w:rsidRPr="00E23121">
        <w:t>“</w:t>
      </w:r>
    </w:p>
    <w:p w:rsidR="00D34DB7" w:rsidRPr="00E23121" w:rsidRDefault="00D34DB7" w:rsidP="00E23121">
      <w:pPr>
        <w:pStyle w:val="Text"/>
        <w:jc w:val="left"/>
      </w:pPr>
      <w:r w:rsidRPr="00E23121">
        <w:t>„</w:t>
      </w:r>
      <w:r w:rsidR="000251E4" w:rsidRPr="00E23121">
        <w:t>Nemůže být mrtvá,</w:t>
      </w:r>
      <w:r w:rsidRPr="00E23121">
        <w:t>“</w:t>
      </w:r>
      <w:r w:rsidR="000251E4" w:rsidRPr="00E23121">
        <w:t xml:space="preserve"> vypravila jsem ze sebe. </w:t>
      </w:r>
      <w:r w:rsidRPr="00E23121">
        <w:t>„</w:t>
      </w:r>
      <w:r w:rsidR="000251E4" w:rsidRPr="00E23121">
        <w:t>Nemůže.</w:t>
      </w:r>
      <w:r w:rsidRPr="00E23121">
        <w:t>“</w:t>
      </w:r>
    </w:p>
    <w:p w:rsidR="00D34DB7" w:rsidRPr="00E23121" w:rsidRDefault="00D34DB7" w:rsidP="00E23121">
      <w:pPr>
        <w:pStyle w:val="Text"/>
      </w:pPr>
      <w:r w:rsidRPr="00E23121">
        <w:t>„</w:t>
      </w:r>
      <w:r w:rsidR="004B1E78">
        <w:t>Miláčku, musí</w:t>
      </w:r>
      <w:r w:rsidR="000251E4" w:rsidRPr="00E23121">
        <w:t>š zachovat klid.</w:t>
      </w:r>
      <w:r w:rsidRPr="00E23121">
        <w:t>“</w:t>
      </w:r>
      <w:r w:rsidR="000251E4" w:rsidRPr="00E23121">
        <w:t xml:space="preserve"> Sám byl docela klidný. </w:t>
      </w:r>
      <w:r w:rsidRPr="00E23121">
        <w:t>„</w:t>
      </w:r>
      <w:r w:rsidR="000251E4" w:rsidRPr="00E23121">
        <w:t>Poslouchej. Už jede náš mechanik. Nechej to na mně.</w:t>
      </w:r>
      <w:r w:rsidRPr="00E23121">
        <w:t>“</w:t>
      </w:r>
      <w:r w:rsidR="000251E4" w:rsidRPr="00E23121">
        <w:t xml:space="preserve"> Znovu uchopil moje zakrvácené začerněné ruce do svých zakrvácených</w:t>
      </w:r>
      <w:r w:rsidR="00345E5C" w:rsidRPr="00E23121">
        <w:t xml:space="preserve"> a</w:t>
      </w:r>
      <w:r w:rsidR="00345E5C">
        <w:t> </w:t>
      </w:r>
      <w:r w:rsidR="000251E4" w:rsidRPr="00E23121">
        <w:t xml:space="preserve">začerněných. </w:t>
      </w:r>
      <w:r w:rsidRPr="00E23121">
        <w:t>„</w:t>
      </w:r>
      <w:r w:rsidR="000251E4" w:rsidRPr="00E23121">
        <w:t>Nemluv, miláčku. Budeš oněmělá šokem, ano? Ne</w:t>
      </w:r>
      <w:r w:rsidR="004B1E78">
        <w:t>chej to na mně. To bude nejlepší</w:t>
      </w:r>
      <w:r w:rsidR="000251E4" w:rsidRPr="00E23121">
        <w:t>.</w:t>
      </w:r>
      <w:r w:rsidRPr="00E23121">
        <w:t>“</w:t>
      </w:r>
    </w:p>
    <w:p w:rsidR="00D34DB7" w:rsidRPr="00E23121" w:rsidRDefault="000251E4" w:rsidP="00E23121">
      <w:pPr>
        <w:pStyle w:val="Text"/>
      </w:pPr>
      <w:r w:rsidRPr="00E23121">
        <w:t xml:space="preserve">Mechanik </w:t>
      </w:r>
      <w:r w:rsidR="003D5D32">
        <w:t>byl</w:t>
      </w:r>
      <w:r w:rsidRPr="00E23121">
        <w:t xml:space="preserve"> veselý</w:t>
      </w:r>
      <w:r w:rsidR="00345E5C" w:rsidRPr="00E23121">
        <w:t xml:space="preserve"> a</w:t>
      </w:r>
      <w:r w:rsidR="00345E5C">
        <w:t> </w:t>
      </w:r>
      <w:r w:rsidRPr="00E23121">
        <w:t>dodával nám odvahu. Neustále opakoval, jaké jsme měli štěstí. Nemyslím, že chápal, proč se chovám, jak jsem se chovala, jako bych při nehodě utrpěla víc, než jen šok, víc než pár škrábanců na rukou. Díval se na mě jako se muž dívá na ženy, kte</w:t>
      </w:r>
      <w:r w:rsidR="00CC5AD8" w:rsidRPr="00E23121">
        <w:t>ré</w:t>
      </w:r>
      <w:r w:rsidRPr="00E23121">
        <w:t xml:space="preserve"> </w:t>
      </w:r>
      <w:r w:rsidR="00D34DB7" w:rsidRPr="00E23121">
        <w:t>„</w:t>
      </w:r>
      <w:r w:rsidRPr="00E23121">
        <w:t>vyvádějí</w:t>
      </w:r>
      <w:r w:rsidR="00D34DB7" w:rsidRPr="00E23121">
        <w:t>“</w:t>
      </w:r>
      <w:r w:rsidRPr="00E23121">
        <w:t>, nevzrušeně, bral na mě ohledy, ale</w:t>
      </w:r>
      <w:r w:rsidR="00345E5C" w:rsidRPr="00E23121">
        <w:t xml:space="preserve"> s</w:t>
      </w:r>
      <w:r w:rsidR="00345E5C">
        <w:t> </w:t>
      </w:r>
      <w:r w:rsidRPr="00E23121">
        <w:t>jistou dávkou pohrdání.</w:t>
      </w:r>
    </w:p>
    <w:p w:rsidR="00D34DB7" w:rsidRPr="00E23121" w:rsidRDefault="000251E4" w:rsidP="00E23121">
      <w:pPr>
        <w:pStyle w:val="Text"/>
      </w:pPr>
      <w:r w:rsidRPr="00E23121">
        <w:t>Řekl Alanov</w:t>
      </w:r>
      <w:r w:rsidR="000F7F59">
        <w:t>i, že ví, komu ten kombajn patří</w:t>
      </w:r>
      <w:r w:rsidRPr="00E23121">
        <w:t>,</w:t>
      </w:r>
      <w:r w:rsidR="00345E5C" w:rsidRPr="00E23121">
        <w:t xml:space="preserve"> a</w:t>
      </w:r>
      <w:r w:rsidR="00345E5C">
        <w:t> </w:t>
      </w:r>
      <w:r w:rsidRPr="00E23121">
        <w:t>že mu může dát jeho jméno, což Alana určitě ani nenapadlo. Potom připevnil</w:t>
      </w:r>
      <w:r w:rsidR="00345E5C">
        <w:t> </w:t>
      </w:r>
      <w:r w:rsidR="00345E5C" w:rsidRPr="00E23121">
        <w:t>–</w:t>
      </w:r>
      <w:r w:rsidR="00345E5C">
        <w:t> </w:t>
      </w:r>
      <w:r w:rsidRPr="00E23121">
        <w:t xml:space="preserve">nu, nemá smysl, abych se pokoušela popsat, co dělal, </w:t>
      </w:r>
      <w:r w:rsidR="005C27A9">
        <w:t>nevím</w:t>
      </w:r>
      <w:r w:rsidRPr="00E23121">
        <w:t>, jak se všechny ty věci nazývají, to</w:t>
      </w:r>
      <w:r w:rsidR="004B1E78">
        <w:t xml:space="preserve"> nářadí, ty postupy. Vyvrcholilo to tí</w:t>
      </w:r>
      <w:r w:rsidRPr="00E23121">
        <w:t>m, že se mu podařilo vyprostit vůz</w:t>
      </w:r>
      <w:r w:rsidR="00345E5C" w:rsidRPr="00E23121">
        <w:t xml:space="preserve"> z</w:t>
      </w:r>
      <w:r w:rsidR="00345E5C">
        <w:t> </w:t>
      </w:r>
      <w:r w:rsidRPr="00E23121">
        <w:t>kombajnu</w:t>
      </w:r>
      <w:r w:rsidR="00345E5C" w:rsidRPr="00E23121">
        <w:t xml:space="preserve"> a</w:t>
      </w:r>
      <w:r w:rsidR="00345E5C">
        <w:t> </w:t>
      </w:r>
      <w:r w:rsidRPr="00E23121">
        <w:t>odtáhnout ho za náklaďákem. Přitom na</w:t>
      </w:r>
      <w:r w:rsidR="004B1E78">
        <w:t xml:space="preserve"> mě vůbec nepromluvil. Nechci ří</w:t>
      </w:r>
      <w:r w:rsidRPr="00E23121">
        <w:t xml:space="preserve">ct, že byl </w:t>
      </w:r>
      <w:r w:rsidRPr="00E23121">
        <w:lastRenderedPageBreak/>
        <w:t>hrubý. Bral to tak, že jsem žena, takže</w:t>
      </w:r>
      <w:r w:rsidR="00345E5C" w:rsidRPr="00E23121">
        <w:t xml:space="preserve"> o</w:t>
      </w:r>
      <w:r w:rsidR="00345E5C">
        <w:t> </w:t>
      </w:r>
      <w:r w:rsidRPr="00E23121">
        <w:t>těchhle záležitostech, mužských záležitostech, nevím nic.</w:t>
      </w:r>
    </w:p>
    <w:p w:rsidR="00D34DB7" w:rsidRPr="00E23121" w:rsidRDefault="000251E4" w:rsidP="00E23121">
      <w:pPr>
        <w:pStyle w:val="Text"/>
      </w:pPr>
      <w:r w:rsidRPr="00E23121">
        <w:t>Nastoupili jsme</w:t>
      </w:r>
      <w:r w:rsidR="00345E5C" w:rsidRPr="00E23121">
        <w:t xml:space="preserve"> k</w:t>
      </w:r>
      <w:r w:rsidR="00345E5C">
        <w:t> </w:t>
      </w:r>
      <w:r w:rsidRPr="00E23121">
        <w:t>němu do náklaďáku. Vpředu, uprostřed předního skla, visela podkova, pověšená za oba konce na nitích. Postřehl, že se na ni dívám,</w:t>
      </w:r>
      <w:r w:rsidR="00345E5C" w:rsidRPr="00E23121">
        <w:t xml:space="preserve"> a</w:t>
      </w:r>
      <w:r w:rsidR="00345E5C">
        <w:t> </w:t>
      </w:r>
      <w:r w:rsidRPr="00E23121">
        <w:t>zamrkal.</w:t>
      </w:r>
    </w:p>
    <w:p w:rsidR="00D34DB7" w:rsidRPr="00E23121" w:rsidRDefault="00D34DB7" w:rsidP="00E23121">
      <w:pPr>
        <w:pStyle w:val="Text"/>
        <w:jc w:val="left"/>
      </w:pPr>
      <w:r w:rsidRPr="00E23121">
        <w:t>„</w:t>
      </w:r>
      <w:r w:rsidR="000251E4" w:rsidRPr="00E23121">
        <w:t>To aby mi pořád přálo štěstí.</w:t>
      </w:r>
      <w:r w:rsidRPr="00E23121">
        <w:t>“</w:t>
      </w:r>
    </w:p>
    <w:p w:rsidR="00D34DB7" w:rsidRPr="00E23121" w:rsidRDefault="000251E4" w:rsidP="00E23121">
      <w:pPr>
        <w:pStyle w:val="Text"/>
      </w:pPr>
      <w:r w:rsidRPr="00E23121">
        <w:t xml:space="preserve">Alana neoslovoval nijak, mně ale říkal </w:t>
      </w:r>
      <w:r w:rsidR="00D34DB7" w:rsidRPr="00E23121">
        <w:t>„</w:t>
      </w:r>
      <w:r w:rsidRPr="00E23121">
        <w:t>madam</w:t>
      </w:r>
      <w:r w:rsidR="00D34DB7" w:rsidRPr="00E23121">
        <w:t>“</w:t>
      </w:r>
      <w:r w:rsidR="00345E5C" w:rsidRPr="00E23121">
        <w:t xml:space="preserve"> a</w:t>
      </w:r>
      <w:r w:rsidR="00345E5C">
        <w:t> </w:t>
      </w:r>
      <w:r w:rsidRPr="00E23121">
        <w:t>jednou</w:t>
      </w:r>
      <w:r w:rsidR="00345E5C" w:rsidRPr="00E23121">
        <w:t xml:space="preserve"> o</w:t>
      </w:r>
      <w:r w:rsidR="00345E5C">
        <w:t> </w:t>
      </w:r>
      <w:r w:rsidRPr="00E23121">
        <w:t xml:space="preserve">mně řekl </w:t>
      </w:r>
      <w:r w:rsidR="00D34DB7" w:rsidRPr="00E23121">
        <w:t>„</w:t>
      </w:r>
      <w:r w:rsidRPr="00E23121">
        <w:t>vaše žena</w:t>
      </w:r>
      <w:r w:rsidR="00D34DB7" w:rsidRPr="00E23121">
        <w:t>“</w:t>
      </w:r>
      <w:r w:rsidRPr="00E23121">
        <w:t>. Nechala jsem to být. Neřekla jsem, že nejsem Alanova žena, ani Alan neřekl, není to moje žena.</w:t>
      </w:r>
    </w:p>
    <w:p w:rsidR="00D34DB7" w:rsidRPr="00E23121" w:rsidRDefault="00D34DB7" w:rsidP="00E23121">
      <w:pPr>
        <w:pStyle w:val="Text"/>
      </w:pPr>
      <w:r w:rsidRPr="00E23121">
        <w:t>„</w:t>
      </w:r>
      <w:r w:rsidR="000251E4" w:rsidRPr="00E23121">
        <w:t>Hlavu vzhůru, madam,</w:t>
      </w:r>
      <w:r w:rsidRPr="00E23121">
        <w:t>“</w:t>
      </w:r>
      <w:r w:rsidR="000251E4" w:rsidRPr="00E23121">
        <w:t xml:space="preserve"> řekl. </w:t>
      </w:r>
      <w:r w:rsidRPr="00E23121">
        <w:t>„</w:t>
      </w:r>
      <w:r w:rsidR="000251E4" w:rsidRPr="00E23121">
        <w:t>To není konec světa. Ukažte, jak se umíte smát.</w:t>
      </w:r>
      <w:r w:rsidRPr="00E23121">
        <w:t>“</w:t>
      </w:r>
    </w:p>
    <w:p w:rsidR="00D34DB7" w:rsidRPr="00E23121" w:rsidRDefault="000251E4" w:rsidP="00E23121">
      <w:pPr>
        <w:pStyle w:val="Text"/>
      </w:pPr>
      <w:r w:rsidRPr="00E23121">
        <w:t>Nezmohla jsem se na úsměv. Roztřás</w:t>
      </w:r>
      <w:r w:rsidR="000B7DBA" w:rsidRPr="00E23121">
        <w:t>la jsem</w:t>
      </w:r>
      <w:r w:rsidRPr="00E23121">
        <w:t xml:space="preserve"> se. Nechali jsme </w:t>
      </w:r>
      <w:r w:rsidR="004B1E78">
        <w:t>vrak Alanova vozu stát na předním dvoře autodílny</w:t>
      </w:r>
      <w:r w:rsidRPr="00E23121">
        <w:t>, zašli do kanceláře</w:t>
      </w:r>
      <w:r w:rsidR="00345E5C" w:rsidRPr="00E23121">
        <w:t xml:space="preserve"> a</w:t>
      </w:r>
      <w:r w:rsidR="00345E5C">
        <w:t> </w:t>
      </w:r>
      <w:r w:rsidRPr="00E23121">
        <w:t>ten muž se zeptal, jestli nechci šálek čaje.</w:t>
      </w:r>
    </w:p>
    <w:p w:rsidR="00D34DB7" w:rsidRPr="00E23121" w:rsidRDefault="000251E4" w:rsidP="00E23121">
      <w:pPr>
        <w:pStyle w:val="Text"/>
      </w:pPr>
      <w:r w:rsidRPr="00E23121">
        <w:t xml:space="preserve">Musím mu říkat </w:t>
      </w:r>
      <w:r w:rsidR="00D34DB7" w:rsidRPr="00E23121">
        <w:t>„</w:t>
      </w:r>
      <w:r w:rsidRPr="00E23121">
        <w:t>ten muž</w:t>
      </w:r>
      <w:r w:rsidR="00D34DB7" w:rsidRPr="00E23121">
        <w:t>“</w:t>
      </w:r>
      <w:r w:rsidRPr="00E23121">
        <w:t xml:space="preserve">, protože jsem vůbec </w:t>
      </w:r>
      <w:r w:rsidR="004B1E78">
        <w:t>nepochyti</w:t>
      </w:r>
      <w:r w:rsidR="000B204D">
        <w:t>la, jak se jmenoval. My</w:t>
      </w:r>
      <w:r w:rsidRPr="00E23121">
        <w:t>slím, že ani Alan ne. Jaký</w:t>
      </w:r>
      <w:r w:rsidR="0041594E" w:rsidRPr="00E23121">
        <w:t xml:space="preserve"> by </w:t>
      </w:r>
      <w:r w:rsidRPr="00E23121">
        <w:t>to znamenalo rozdíl? Na stole měl fotografii. Posadila jsem se ke stolu</w:t>
      </w:r>
      <w:r w:rsidR="00345E5C" w:rsidRPr="00E23121">
        <w:t xml:space="preserve"> a</w:t>
      </w:r>
      <w:r w:rsidR="00345E5C">
        <w:t> </w:t>
      </w:r>
      <w:r w:rsidRPr="00E23121">
        <w:t xml:space="preserve">prohlížela </w:t>
      </w:r>
      <w:r w:rsidR="0084338D" w:rsidRPr="00E23121">
        <w:t>si ji</w:t>
      </w:r>
      <w:r w:rsidRPr="00E23121">
        <w:t>, zatímco nám vařil čaj. Byly to dvě holčičky</w:t>
      </w:r>
      <w:r w:rsidR="00345E5C" w:rsidRPr="00E23121">
        <w:t xml:space="preserve"> a</w:t>
      </w:r>
      <w:r w:rsidR="00345E5C">
        <w:t> </w:t>
      </w:r>
      <w:r w:rsidRPr="00E23121">
        <w:t>maličký chlapec</w:t>
      </w:r>
      <w:r w:rsidR="004B1E78">
        <w:t>,</w:t>
      </w:r>
      <w:r w:rsidR="00345E5C" w:rsidRPr="00E23121">
        <w:t xml:space="preserve"> a</w:t>
      </w:r>
      <w:r w:rsidR="00345E5C">
        <w:t> </w:t>
      </w:r>
      <w:r w:rsidR="0041594E" w:rsidRPr="00E23121">
        <w:t>když</w:t>
      </w:r>
      <w:r w:rsidRPr="00E23121">
        <w:t xml:space="preserve"> se muž vrátil, zeptala jsem se ho, jestli to jsou jeho děti. Udělalo mu to zřejmě radost, že jsem se zeptala. Řekl mi, jak se jmenují</w:t>
      </w:r>
      <w:r w:rsidR="00345E5C" w:rsidRPr="00E23121">
        <w:t xml:space="preserve"> a</w:t>
      </w:r>
      <w:r w:rsidR="00345E5C">
        <w:t> </w:t>
      </w:r>
      <w:r w:rsidRPr="00E23121">
        <w:t xml:space="preserve">že jeho starší dcerka musí být asi tak stará jako můj </w:t>
      </w:r>
      <w:r w:rsidRPr="000F7F59">
        <w:t>syn</w:t>
      </w:r>
      <w:r w:rsidRPr="00E23121">
        <w:rPr>
          <w:i/>
        </w:rPr>
        <w:t xml:space="preserve">. </w:t>
      </w:r>
      <w:r w:rsidRPr="00E23121">
        <w:t>Jen jsme tak nezávazně povídali, abychom se vyhnuli hovoru</w:t>
      </w:r>
      <w:r w:rsidR="00345E5C" w:rsidRPr="00E23121">
        <w:t xml:space="preserve"> o</w:t>
      </w:r>
      <w:r w:rsidR="00345E5C">
        <w:t> </w:t>
      </w:r>
      <w:r w:rsidRPr="00E23121">
        <w:t>nehodě.</w:t>
      </w:r>
    </w:p>
    <w:p w:rsidR="00D34DB7" w:rsidRPr="00E23121" w:rsidRDefault="000251E4" w:rsidP="00E23121">
      <w:pPr>
        <w:pStyle w:val="Text"/>
      </w:pPr>
      <w:r w:rsidRPr="00E23121">
        <w:t>Alan se ho zeptal, jestli má startovací kabely. Tehdy jsem nevěděla, co startovací kabely jsou, nevěděla jsem, co chce, ale ten muž řekl, že samozřejmě má,</w:t>
      </w:r>
      <w:r w:rsidR="00345E5C" w:rsidRPr="00E23121">
        <w:t xml:space="preserve"> a</w:t>
      </w:r>
      <w:r w:rsidR="00345E5C">
        <w:t> </w:t>
      </w:r>
      <w:r w:rsidRPr="00E23121">
        <w:t>když jsme vypili čaj, odvezl nás domů do Moluccy.</w:t>
      </w:r>
      <w:r w:rsidR="00345E5C" w:rsidRPr="00E23121">
        <w:t xml:space="preserve"> A</w:t>
      </w:r>
      <w:r w:rsidR="00345E5C">
        <w:t> </w:t>
      </w:r>
      <w:r w:rsidRPr="00E23121">
        <w:t>že se staví</w:t>
      </w:r>
      <w:r w:rsidR="00345E5C" w:rsidRPr="00E23121">
        <w:t xml:space="preserve"> u</w:t>
      </w:r>
      <w:r w:rsidR="00345E5C">
        <w:t> </w:t>
      </w:r>
      <w:r w:rsidR="00097593">
        <w:t>farmáře, co mu patří</w:t>
      </w:r>
      <w:r w:rsidRPr="00E23121">
        <w:t xml:space="preserve"> ten kombajn, jestli chceme. Alan však řekl, že to udělá sám.</w:t>
      </w:r>
    </w:p>
    <w:p w:rsidR="00D34DB7" w:rsidRPr="00E23121" w:rsidRDefault="000251E4" w:rsidP="00E23121">
      <w:pPr>
        <w:pStyle w:val="Text"/>
      </w:pPr>
      <w:r w:rsidRPr="00E23121">
        <w:t>Před domem stál Gildin vůz. Jak jinak, já ale na něj zapomněla, zapomněla jsem, že nest</w:t>
      </w:r>
      <w:r w:rsidR="000B204D">
        <w:t>artuje. Mechanik zvedl kapotu, v</w:t>
      </w:r>
      <w:r w:rsidRPr="00E23121">
        <w:t>ytáhl něja</w:t>
      </w:r>
      <w:r w:rsidR="00CC5AD8" w:rsidRPr="00E23121">
        <w:t>ké</w:t>
      </w:r>
      <w:r w:rsidRPr="00E23121">
        <w:t xml:space="preserve"> kabely</w:t>
      </w:r>
      <w:r w:rsidR="00345E5C" w:rsidRPr="00E23121">
        <w:t xml:space="preserve"> a</w:t>
      </w:r>
      <w:r w:rsidR="00345E5C">
        <w:t> </w:t>
      </w:r>
      <w:r w:rsidRPr="00E23121">
        <w:t>připojil je na baterii. Šla jsem do domu</w:t>
      </w:r>
      <w:r w:rsidR="00345E5C" w:rsidRPr="00E23121">
        <w:t xml:space="preserve"> a</w:t>
      </w:r>
      <w:r w:rsidR="00345E5C">
        <w:t> </w:t>
      </w:r>
      <w:r w:rsidRPr="00E23121">
        <w:t>začala uklízet ten nepořádek, láhve, sklenice</w:t>
      </w:r>
      <w:r w:rsidR="00345E5C" w:rsidRPr="00E23121">
        <w:t xml:space="preserve"> a</w:t>
      </w:r>
      <w:r w:rsidR="00345E5C">
        <w:t> </w:t>
      </w:r>
      <w:r w:rsidR="00097593">
        <w:t>cigaretové</w:t>
      </w:r>
      <w:r w:rsidRPr="00E23121">
        <w:t xml:space="preserve"> špačky. Aspoň jsem mohla něčím zaměstnat ruce, byla to mechanická činnost, která nevyžadovala přemýšlení.</w:t>
      </w:r>
      <w:r w:rsidR="001E0F7F">
        <w:t xml:space="preserve"> Když</w:t>
      </w:r>
      <w:r w:rsidRPr="00E23121">
        <w:t xml:space="preserve"> jse</w:t>
      </w:r>
      <w:r w:rsidR="00D34DB7" w:rsidRPr="00E23121">
        <w:t>m z</w:t>
      </w:r>
      <w:r w:rsidRPr="00E23121">
        <w:t>ase vyšla ven, Gildin vůz běžel, Alan seděl za volantem</w:t>
      </w:r>
      <w:r w:rsidR="00345E5C" w:rsidRPr="00E23121">
        <w:t xml:space="preserve"> a</w:t>
      </w:r>
      <w:r w:rsidR="00345E5C">
        <w:t> </w:t>
      </w:r>
      <w:r w:rsidRPr="00E23121">
        <w:t>nohou zlehka sešlapával plyn.</w:t>
      </w:r>
    </w:p>
    <w:p w:rsidR="00D34DB7" w:rsidRPr="00E23121" w:rsidRDefault="000251E4" w:rsidP="00E23121">
      <w:pPr>
        <w:pStyle w:val="Text"/>
      </w:pPr>
      <w:r w:rsidRPr="00E23121">
        <w:lastRenderedPageBreak/>
        <w:t xml:space="preserve">Ten muž řekl: </w:t>
      </w:r>
      <w:r w:rsidR="00D34DB7" w:rsidRPr="00E23121">
        <w:t>„</w:t>
      </w:r>
      <w:r w:rsidRPr="00E23121">
        <w:t>Sám mám stejný model. Mělo</w:t>
      </w:r>
      <w:r w:rsidR="0041594E" w:rsidRPr="00E23121">
        <w:t xml:space="preserve"> by </w:t>
      </w:r>
      <w:r w:rsidRPr="00E23121">
        <w:t>to klapat.</w:t>
      </w:r>
      <w:r w:rsidR="00D34DB7" w:rsidRPr="00E23121">
        <w:t>“</w:t>
      </w:r>
      <w:r w:rsidRPr="00E23121">
        <w:t xml:space="preserve"> Zvedl ruce</w:t>
      </w:r>
      <w:r w:rsidR="00345E5C" w:rsidRPr="00E23121">
        <w:t xml:space="preserve"> a</w:t>
      </w:r>
      <w:r w:rsidR="00345E5C">
        <w:t> </w:t>
      </w:r>
      <w:r w:rsidRPr="00E23121">
        <w:t xml:space="preserve">řekl. </w:t>
      </w:r>
      <w:r w:rsidR="00D34DB7" w:rsidRPr="00E23121">
        <w:t>„</w:t>
      </w:r>
      <w:r w:rsidR="000B204D">
        <w:t>Při troše štěstí</w:t>
      </w:r>
      <w:r w:rsidRPr="00E23121">
        <w:t>.</w:t>
      </w:r>
      <w:r w:rsidR="00D34DB7" w:rsidRPr="00E23121">
        <w:t>“</w:t>
      </w:r>
    </w:p>
    <w:p w:rsidR="00D34DB7" w:rsidRPr="00E23121" w:rsidRDefault="000B204D" w:rsidP="00E23121">
      <w:pPr>
        <w:pStyle w:val="Text"/>
      </w:pPr>
      <w:r>
        <w:t>Vidí</w:t>
      </w:r>
      <w:r w:rsidR="000251E4" w:rsidRPr="00E23121">
        <w:t>m ho jako dnes, za toho horkého prašnéh</w:t>
      </w:r>
      <w:r w:rsidR="00847B6A">
        <w:t>o večera, jak nám drží palce. Byl to posel našeho osudu, ale my by</w:t>
      </w:r>
      <w:r w:rsidR="000251E4" w:rsidRPr="00E23121">
        <w:t>li zase poslové jeho osudu. Nastoupil do dodávky</w:t>
      </w:r>
      <w:r w:rsidR="00345E5C" w:rsidRPr="00E23121">
        <w:t xml:space="preserve"> a</w:t>
      </w:r>
      <w:r w:rsidR="00345E5C">
        <w:t> </w:t>
      </w:r>
      <w:r w:rsidR="000251E4" w:rsidRPr="00E23121">
        <w:t>odjel domů, domů</w:t>
      </w:r>
      <w:r w:rsidR="00345E5C" w:rsidRPr="00E23121">
        <w:t xml:space="preserve"> k</w:t>
      </w:r>
      <w:r w:rsidR="00345E5C">
        <w:t> </w:t>
      </w:r>
      <w:r w:rsidR="000251E4" w:rsidRPr="00E23121">
        <w:t>těm dětem, jak jsem předpokládala, dokud mi Alan neřekl, co</w:t>
      </w:r>
      <w:r w:rsidR="00345E5C" w:rsidRPr="00E23121">
        <w:t xml:space="preserve"> a</w:t>
      </w:r>
      <w:r w:rsidR="00345E5C">
        <w:t> </w:t>
      </w:r>
      <w:r w:rsidR="000251E4" w:rsidRPr="00E23121">
        <w:t>jak.</w:t>
      </w:r>
    </w:p>
    <w:p w:rsidR="00D34DB7" w:rsidRPr="00E23121" w:rsidRDefault="000251E4" w:rsidP="00E23121">
      <w:pPr>
        <w:pStyle w:val="Text"/>
      </w:pPr>
      <w:r w:rsidRPr="00E23121">
        <w:t>Nastoupila jsem vedle něho do Gildina vozu. Bezpočtukrát jsem tam</w:t>
      </w:r>
      <w:r w:rsidR="00345E5C" w:rsidRPr="00E23121">
        <w:t xml:space="preserve"> v</w:t>
      </w:r>
      <w:r w:rsidR="00345E5C">
        <w:t> </w:t>
      </w:r>
      <w:r w:rsidRPr="00E23121">
        <w:t>minulosti takhle seděla, jela</w:t>
      </w:r>
      <w:r w:rsidR="00345E5C" w:rsidRPr="00E23121">
        <w:t xml:space="preserve"> s</w:t>
      </w:r>
      <w:r w:rsidR="00345E5C">
        <w:t> </w:t>
      </w:r>
      <w:r w:rsidR="00B969C6">
        <w:t>ní</w:t>
      </w:r>
      <w:r w:rsidRPr="00E23121">
        <w:t xml:space="preserve"> někam na čaj, do kina, ale ještě nikdy jsem</w:t>
      </w:r>
      <w:r w:rsidR="00345E5C" w:rsidRPr="00E23121">
        <w:t xml:space="preserve"> v</w:t>
      </w:r>
      <w:r w:rsidR="00345E5C">
        <w:t> </w:t>
      </w:r>
      <w:r w:rsidRPr="00E23121">
        <w:t>tom voze neseděla</w:t>
      </w:r>
      <w:r w:rsidR="00345E5C" w:rsidRPr="00E23121">
        <w:t xml:space="preserve"> s</w:t>
      </w:r>
      <w:r w:rsidR="00345E5C">
        <w:t> </w:t>
      </w:r>
      <w:r w:rsidRPr="00E23121">
        <w:t xml:space="preserve">ním. Alan se rozpovídal, jako by se nic </w:t>
      </w:r>
      <w:r w:rsidR="00554992" w:rsidRPr="00E23121">
        <w:t>nestalo. Mechanik mu řekl, že dí</w:t>
      </w:r>
      <w:r w:rsidRPr="00E23121">
        <w:t>ky nám zase přijde pozdě domů. Smál se</w:t>
      </w:r>
      <w:r w:rsidR="004B1E78">
        <w:t>,</w:t>
      </w:r>
      <w:r w:rsidRPr="00E23121">
        <w:t xml:space="preserve"> mrkal, ale byl vážný. Žena mu řekla, </w:t>
      </w:r>
      <w:r w:rsidR="00554992" w:rsidRPr="00E23121">
        <w:t>že tohle je jeho poslední</w:t>
      </w:r>
      <w:r w:rsidRPr="00E23121">
        <w:t xml:space="preserve"> příležitost. Jestli přijde zase pozdě, </w:t>
      </w:r>
      <w:r w:rsidR="00D34DB7" w:rsidRPr="00E23121">
        <w:t>„</w:t>
      </w:r>
      <w:r w:rsidR="00554992" w:rsidRPr="00E23121">
        <w:t>pěkně to schy</w:t>
      </w:r>
      <w:r w:rsidRPr="00E23121">
        <w:t>tá</w:t>
      </w:r>
      <w:r w:rsidR="00D34DB7" w:rsidRPr="00E23121">
        <w:t>“</w:t>
      </w:r>
      <w:r w:rsidR="00554992" w:rsidRPr="00E23121">
        <w:t>, vyhodí</w:t>
      </w:r>
      <w:r w:rsidRPr="00E23121">
        <w:t xml:space="preserve"> ho</w:t>
      </w:r>
      <w:r w:rsidR="00345E5C" w:rsidRPr="00E23121">
        <w:t xml:space="preserve"> z</w:t>
      </w:r>
      <w:r w:rsidR="00345E5C">
        <w:t> </w:t>
      </w:r>
      <w:r w:rsidRPr="00E23121">
        <w:t>domu, tak jelikož se už stejně zpozdil, může docela dobře na rande</w:t>
      </w:r>
      <w:r w:rsidR="00345E5C" w:rsidRPr="00E23121">
        <w:t xml:space="preserve"> s</w:t>
      </w:r>
      <w:r w:rsidR="00345E5C">
        <w:t> </w:t>
      </w:r>
      <w:r w:rsidRPr="00E23121">
        <w:t>ženou jménem Kath</w:t>
      </w:r>
      <w:r w:rsidR="00345E5C" w:rsidRPr="00E23121">
        <w:t xml:space="preserve"> a</w:t>
      </w:r>
      <w:r w:rsidR="00345E5C">
        <w:t> </w:t>
      </w:r>
      <w:r w:rsidRPr="00E23121">
        <w:t>přijít domů opravdu pozdě. Můžou ho docela dobře pověsit za ovci jako za jehně.</w:t>
      </w:r>
    </w:p>
    <w:p w:rsidR="00D34DB7" w:rsidRPr="00E23121" w:rsidRDefault="00D34DB7" w:rsidP="00E23121">
      <w:pPr>
        <w:pStyle w:val="Text"/>
        <w:jc w:val="left"/>
      </w:pPr>
      <w:r w:rsidRPr="00E23121">
        <w:t>„</w:t>
      </w:r>
      <w:r w:rsidR="00554992" w:rsidRPr="00E23121">
        <w:t>Proč mi to všechno poví</w:t>
      </w:r>
      <w:r w:rsidR="000251E4" w:rsidRPr="00E23121">
        <w:t>dáš?</w:t>
      </w:r>
      <w:r w:rsidRPr="00E23121">
        <w:t>“</w:t>
      </w:r>
      <w:r w:rsidR="000251E4" w:rsidRPr="00E23121">
        <w:t xml:space="preserve"> zeptala jsem se.</w:t>
      </w:r>
    </w:p>
    <w:p w:rsidR="00D34DB7" w:rsidRPr="00E23121" w:rsidRDefault="00D34DB7" w:rsidP="00E23121">
      <w:pPr>
        <w:pStyle w:val="Text"/>
        <w:jc w:val="left"/>
      </w:pPr>
      <w:r w:rsidRPr="00E23121">
        <w:t>„</w:t>
      </w:r>
      <w:r w:rsidR="00554992" w:rsidRPr="00E23121">
        <w:t>Myslel jsem,</w:t>
      </w:r>
      <w:r w:rsidR="000251E4" w:rsidRPr="00E23121">
        <w:t xml:space="preserve"> že by tě to pobavilo.</w:t>
      </w:r>
      <w:r w:rsidRPr="00E23121">
        <w:t>“</w:t>
      </w:r>
    </w:p>
    <w:p w:rsidR="00D34DB7" w:rsidRPr="00E23121" w:rsidRDefault="000251E4" w:rsidP="00E23121">
      <w:pPr>
        <w:pStyle w:val="Text"/>
      </w:pPr>
      <w:r w:rsidRPr="00E23121">
        <w:t>Zeptala jsem se, jestli zavolá policii, nebo jestli chce, abych to udělala já. Hlas jsem měla studen</w:t>
      </w:r>
      <w:r w:rsidR="004B1E78">
        <w:t>ý</w:t>
      </w:r>
      <w:r w:rsidR="00345E5C">
        <w:t xml:space="preserve"> a </w:t>
      </w:r>
      <w:r w:rsidR="004B1E78">
        <w:t>tvrdý. Zahleděl se mi do očí</w:t>
      </w:r>
      <w:r w:rsidR="00345E5C" w:rsidRPr="00E23121">
        <w:t xml:space="preserve"> a</w:t>
      </w:r>
      <w:r w:rsidR="00345E5C">
        <w:t> </w:t>
      </w:r>
      <w:r w:rsidRPr="00E23121">
        <w:t>pomalu zavrtěl hlavou, jako by se tak snažil přimět mě</w:t>
      </w:r>
      <w:r w:rsidR="00345E5C" w:rsidRPr="00E23121">
        <w:t xml:space="preserve"> k</w:t>
      </w:r>
      <w:r w:rsidR="00345E5C">
        <w:t> </w:t>
      </w:r>
      <w:r w:rsidR="00204B99">
        <w:t>pochopeni mnoha věcí</w:t>
      </w:r>
      <w:r w:rsidRPr="00E23121">
        <w:t>. Vstrčil si do úst dvě cigarety, zapálil je</w:t>
      </w:r>
      <w:r w:rsidR="00345E5C" w:rsidRPr="00E23121">
        <w:t xml:space="preserve"> a</w:t>
      </w:r>
      <w:r w:rsidR="00345E5C">
        <w:t> </w:t>
      </w:r>
      <w:r w:rsidRPr="00E23121">
        <w:t>jednu mi podal.</w:t>
      </w:r>
    </w:p>
    <w:p w:rsidR="00D34DB7" w:rsidRPr="00E23121" w:rsidRDefault="00D34DB7" w:rsidP="00E23121">
      <w:pPr>
        <w:pStyle w:val="Text"/>
        <w:jc w:val="left"/>
      </w:pPr>
      <w:r w:rsidRPr="00E23121">
        <w:t>„</w:t>
      </w:r>
      <w:r w:rsidR="000251E4" w:rsidRPr="00E23121">
        <w:t>Policie se volat nebude,</w:t>
      </w:r>
      <w:r w:rsidRPr="00E23121">
        <w:t>“</w:t>
      </w:r>
      <w:r w:rsidR="000251E4" w:rsidRPr="00E23121">
        <w:t xml:space="preserve"> řekl.</w:t>
      </w:r>
    </w:p>
    <w:p w:rsidR="00D34DB7" w:rsidRPr="00E23121" w:rsidRDefault="00D34DB7" w:rsidP="00E23121">
      <w:pPr>
        <w:pStyle w:val="Text"/>
        <w:jc w:val="left"/>
      </w:pPr>
      <w:r w:rsidRPr="00E23121">
        <w:t>„</w:t>
      </w:r>
      <w:r w:rsidR="00554992" w:rsidRPr="00E23121">
        <w:t>Musí</w:t>
      </w:r>
      <w:r w:rsidR="000251E4" w:rsidRPr="00E23121">
        <w:t>me,</w:t>
      </w:r>
      <w:r w:rsidRPr="00E23121">
        <w:t>“</w:t>
      </w:r>
      <w:r w:rsidR="000251E4" w:rsidRPr="00E23121">
        <w:t xml:space="preserve"> řekla jsem.</w:t>
      </w:r>
    </w:p>
    <w:p w:rsidR="00D34DB7" w:rsidRPr="00E23121" w:rsidRDefault="00D34DB7" w:rsidP="00E23121">
      <w:pPr>
        <w:pStyle w:val="Text"/>
      </w:pPr>
      <w:r w:rsidRPr="00E23121">
        <w:t>„</w:t>
      </w:r>
      <w:r w:rsidR="000251E4" w:rsidRPr="00E23121">
        <w:t>Nemůžeme. Popřemýšlej</w:t>
      </w:r>
      <w:r w:rsidR="00345E5C" w:rsidRPr="00E23121">
        <w:t xml:space="preserve"> o</w:t>
      </w:r>
      <w:r w:rsidR="00345E5C">
        <w:t> </w:t>
      </w:r>
      <w:r w:rsidR="000251E4" w:rsidRPr="00E23121">
        <w:t>tom, miláčku. Řekli</w:t>
      </w:r>
      <w:r w:rsidR="00554992" w:rsidRPr="00E23121">
        <w:t xml:space="preserve"> jsme mechanikovi, že nikdo není</w:t>
      </w:r>
      <w:r w:rsidR="000251E4" w:rsidRPr="00E23121">
        <w:t xml:space="preserve"> zraněný. Nechali jsme ho, aby si myslel, že jsi moje žena</w:t>
      </w:r>
      <w:r w:rsidR="00345E5C" w:rsidRPr="00E23121">
        <w:t xml:space="preserve"> a</w:t>
      </w:r>
      <w:r w:rsidR="00345E5C">
        <w:t> </w:t>
      </w:r>
      <w:r w:rsidR="000251E4" w:rsidRPr="00E23121">
        <w:t>že jsme ve voze byli jenom my dva.</w:t>
      </w:r>
      <w:r w:rsidRPr="00E23121">
        <w:t>“</w:t>
      </w:r>
    </w:p>
    <w:p w:rsidR="00D34DB7" w:rsidRPr="00E23121" w:rsidRDefault="000251E4" w:rsidP="00E23121">
      <w:pPr>
        <w:pStyle w:val="Text"/>
      </w:pPr>
      <w:r w:rsidRPr="00E23121">
        <w:t>Řekla jsem připitoměle, jak jsem chtěla přesunout vinu na někoho</w:t>
      </w:r>
      <w:r w:rsidR="00A858B4">
        <w:t xml:space="preserve"> jiné</w:t>
      </w:r>
      <w:r w:rsidRPr="00E23121">
        <w:t xml:space="preserve">ho. </w:t>
      </w:r>
      <w:r w:rsidR="00D34DB7" w:rsidRPr="00E23121">
        <w:t>„</w:t>
      </w:r>
      <w:r w:rsidRPr="00E23121">
        <w:t>Přišel</w:t>
      </w:r>
      <w:r w:rsidR="00345E5C" w:rsidRPr="00E23121">
        <w:t xml:space="preserve"> s</w:t>
      </w:r>
      <w:r w:rsidR="00345E5C">
        <w:t> </w:t>
      </w:r>
      <w:r w:rsidR="009A1066">
        <w:t xml:space="preserve">tím </w:t>
      </w:r>
      <w:r w:rsidRPr="00E23121">
        <w:t>on.</w:t>
      </w:r>
      <w:r w:rsidR="00D34DB7" w:rsidRPr="00E23121">
        <w:t>“</w:t>
      </w:r>
    </w:p>
    <w:p w:rsidR="00D34DB7" w:rsidRPr="00E23121" w:rsidRDefault="00D34DB7" w:rsidP="00E23121">
      <w:pPr>
        <w:pStyle w:val="Text"/>
      </w:pPr>
      <w:r w:rsidRPr="00E23121">
        <w:t>„</w:t>
      </w:r>
      <w:r w:rsidR="000251E4" w:rsidRPr="00E23121">
        <w:t>No</w:t>
      </w:r>
      <w:r w:rsidR="00345E5C" w:rsidRPr="00E23121">
        <w:t xml:space="preserve"> a</w:t>
      </w:r>
      <w:r w:rsidR="00345E5C">
        <w:t> </w:t>
      </w:r>
      <w:r w:rsidR="000251E4" w:rsidRPr="00E23121">
        <w:t>co? Nemuseli jsme to udělat,</w:t>
      </w:r>
      <w:r w:rsidR="00345E5C" w:rsidRPr="00E23121">
        <w:t xml:space="preserve"> a</w:t>
      </w:r>
      <w:r w:rsidR="00345E5C">
        <w:t> </w:t>
      </w:r>
      <w:r w:rsidR="000251E4" w:rsidRPr="00E23121">
        <w:t xml:space="preserve">stejně tak nemusel kvůli nám zastavit. Víš, skutečně jsem myslel na to, že řeknu </w:t>
      </w:r>
      <w:r w:rsidR="009635E8">
        <w:t>‚</w:t>
      </w:r>
      <w:r w:rsidR="000251E4" w:rsidRPr="00E23121">
        <w:t>Tohle není moje žena</w:t>
      </w:r>
      <w:r w:rsidR="009635E8">
        <w:t>‘</w:t>
      </w:r>
      <w:r w:rsidR="000251E4" w:rsidRPr="00E23121">
        <w:t>, ale nedokázal jsem to. Musel jsem myslet na ten vtip</w:t>
      </w:r>
      <w:r w:rsidR="00345E5C" w:rsidRPr="00E23121">
        <w:t xml:space="preserve"> o</w:t>
      </w:r>
      <w:r w:rsidR="00345E5C">
        <w:t> </w:t>
      </w:r>
      <w:r w:rsidR="000251E4" w:rsidRPr="00E23121">
        <w:t>tom muži, který se na nic nezmohl, pokud si pořád pro sebe neopakoval</w:t>
      </w:r>
      <w:r w:rsidRPr="00E23121">
        <w:t xml:space="preserve"> ‚n</w:t>
      </w:r>
      <w:r w:rsidR="000B204D">
        <w:t>ení to moje žena, není</w:t>
      </w:r>
      <w:r w:rsidR="000251E4" w:rsidRPr="00E23121">
        <w:t xml:space="preserve"> to moje žena.</w:t>
      </w:r>
      <w:r w:rsidRPr="00E23121">
        <w:t>‘</w:t>
      </w:r>
      <w:r w:rsidR="000251E4" w:rsidRPr="00E23121">
        <w:t xml:space="preserve"> Napadlo mě, že</w:t>
      </w:r>
      <w:r w:rsidR="009658FD">
        <w:t xml:space="preserve"> kdyby</w:t>
      </w:r>
      <w:r w:rsidR="000251E4" w:rsidRPr="00E23121">
        <w:t xml:space="preserve">ch to řekl, začal </w:t>
      </w:r>
      <w:r w:rsidR="000E098A">
        <w:t>bych</w:t>
      </w:r>
      <w:r w:rsidR="000251E4" w:rsidRPr="00E23121">
        <w:t xml:space="preserve"> se smát.</w:t>
      </w:r>
      <w:r w:rsidRPr="00E23121">
        <w:t>“</w:t>
      </w:r>
    </w:p>
    <w:p w:rsidR="00D34DB7" w:rsidRPr="00E23121" w:rsidRDefault="000251E4" w:rsidP="00E23121">
      <w:pPr>
        <w:pStyle w:val="Text"/>
      </w:pPr>
      <w:r w:rsidRPr="00E23121">
        <w:lastRenderedPageBreak/>
        <w:t>Milovala jsem ho kromě</w:t>
      </w:r>
      <w:r w:rsidR="00A858B4">
        <w:t xml:space="preserve"> jiné</w:t>
      </w:r>
      <w:r w:rsidRPr="00E23121">
        <w:t xml:space="preserve">ho pro jeho bezstarostnost. Teď jsem ji nenáviděla. </w:t>
      </w:r>
      <w:r w:rsidR="00D34DB7" w:rsidRPr="00E23121">
        <w:t>„</w:t>
      </w:r>
      <w:r w:rsidRPr="00E23121">
        <w:t>Neřekli jsme mu, že se Gilda zranila,</w:t>
      </w:r>
      <w:r w:rsidR="00D34DB7" w:rsidRPr="00E23121">
        <w:t>“</w:t>
      </w:r>
      <w:r w:rsidRPr="00E23121">
        <w:t xml:space="preserve"> řekl. </w:t>
      </w:r>
      <w:r w:rsidR="00D34DB7" w:rsidRPr="00E23121">
        <w:t>„</w:t>
      </w:r>
      <w:r w:rsidRPr="00E23121">
        <w:t>Dokonce jsme mu neřekli, že tam byla.</w:t>
      </w:r>
      <w:r w:rsidR="00D34DB7" w:rsidRPr="00E23121">
        <w:t>“</w:t>
      </w:r>
    </w:p>
    <w:p w:rsidR="00D34DB7" w:rsidRPr="00E23121" w:rsidRDefault="000B204D" w:rsidP="00E23121">
      <w:pPr>
        <w:pStyle w:val="Text"/>
        <w:jc w:val="left"/>
      </w:pPr>
      <w:r>
        <w:t>„Ale Gilda není</w:t>
      </w:r>
      <w:r w:rsidR="000251E4" w:rsidRPr="00E23121">
        <w:t xml:space="preserve"> jenom zraněná,</w:t>
      </w:r>
      <w:r w:rsidR="00D34DB7" w:rsidRPr="00E23121">
        <w:t>“</w:t>
      </w:r>
      <w:r w:rsidR="000251E4" w:rsidRPr="00E23121">
        <w:t xml:space="preserve"> řekla jsem. </w:t>
      </w:r>
      <w:r w:rsidR="00D34DB7" w:rsidRPr="00E23121">
        <w:t>„</w:t>
      </w:r>
      <w:r w:rsidR="000251E4" w:rsidRPr="00E23121">
        <w:t>Je mrtvá.</w:t>
      </w:r>
      <w:r w:rsidR="00D34DB7" w:rsidRPr="00E23121">
        <w:t>“</w:t>
      </w:r>
    </w:p>
    <w:p w:rsidR="00D34DB7" w:rsidRPr="00E23121" w:rsidRDefault="00D34DB7" w:rsidP="00E23121">
      <w:pPr>
        <w:pStyle w:val="Text"/>
      </w:pPr>
      <w:r w:rsidRPr="00E23121">
        <w:t>„</w:t>
      </w:r>
      <w:r w:rsidR="000251E4" w:rsidRPr="00E23121">
        <w:t>To je ještě větší důvod. Co bys jim řekla? Že jsme měli nehodu. Gildu to vymrštilo ven, ale chlapíkovi, který př</w:t>
      </w:r>
      <w:r w:rsidR="000B204D">
        <w:t>ijel pro náš vrak</w:t>
      </w:r>
      <w:r w:rsidR="00345E5C">
        <w:t xml:space="preserve"> z </w:t>
      </w:r>
      <w:r w:rsidR="000B204D">
        <w:t>autodí</w:t>
      </w:r>
      <w:r w:rsidR="000251E4" w:rsidRPr="00E23121">
        <w:t>lny, jsme se</w:t>
      </w:r>
      <w:r w:rsidR="00345E5C" w:rsidRPr="00E23121">
        <w:t xml:space="preserve"> o</w:t>
      </w:r>
      <w:r w:rsidR="00345E5C">
        <w:t> </w:t>
      </w:r>
      <w:r w:rsidR="000251E4" w:rsidRPr="00E23121">
        <w:t>tom nezmínili? Nemluvili jsme</w:t>
      </w:r>
      <w:r w:rsidR="00345E5C" w:rsidRPr="00E23121">
        <w:t xml:space="preserve"> o</w:t>
      </w:r>
      <w:r w:rsidR="00345E5C">
        <w:t> </w:t>
      </w:r>
      <w:r w:rsidR="000251E4" w:rsidRPr="00E23121">
        <w:t>tom, protože to už byl</w:t>
      </w:r>
      <w:r w:rsidR="000B204D">
        <w:t>a mrtvá</w:t>
      </w:r>
      <w:r w:rsidR="00345E5C">
        <w:t xml:space="preserve"> a </w:t>
      </w:r>
      <w:r w:rsidR="000B204D">
        <w:t>vůbec, tahle dáma není</w:t>
      </w:r>
      <w:r w:rsidR="000251E4" w:rsidRPr="00E23121">
        <w:t xml:space="preserve"> moje manželka</w:t>
      </w:r>
      <w:r w:rsidR="00345E5C" w:rsidRPr="00E23121">
        <w:t xml:space="preserve"> a</w:t>
      </w:r>
      <w:r w:rsidR="00345E5C">
        <w:t> </w:t>
      </w:r>
      <w:r w:rsidR="000251E4" w:rsidRPr="00E23121">
        <w:t xml:space="preserve">já byl opilý. Tohle </w:t>
      </w:r>
      <w:r w:rsidR="000E098A">
        <w:t>bych</w:t>
      </w:r>
      <w:r w:rsidR="000B204D">
        <w:t>om řekli?</w:t>
      </w:r>
      <w:r w:rsidR="00345E5C">
        <w:t xml:space="preserve"> A </w:t>
      </w:r>
      <w:r w:rsidR="000B204D">
        <w:t>kdyby</w:t>
      </w:r>
      <w:r w:rsidR="000251E4" w:rsidRPr="00E23121">
        <w:t xml:space="preserve"> ne, tak co?</w:t>
      </w:r>
      <w:r w:rsidRPr="00E23121">
        <w:t>“</w:t>
      </w:r>
    </w:p>
    <w:p w:rsidR="00D34DB7" w:rsidRPr="00E23121" w:rsidRDefault="000251E4" w:rsidP="00E23121">
      <w:pPr>
        <w:pStyle w:val="Text"/>
      </w:pPr>
      <w:r w:rsidRPr="00E23121">
        <w:t>Namítla jsem, že jsme měli jít na policii rovnou, měli jsme zavolat policii</w:t>
      </w:r>
      <w:r w:rsidR="00345E5C" w:rsidRPr="00E23121">
        <w:t xml:space="preserve"> a</w:t>
      </w:r>
      <w:r w:rsidR="00345E5C">
        <w:t> </w:t>
      </w:r>
      <w:r w:rsidRPr="00E23121">
        <w:t>sanitku, než jsme nechali odtáhnout vůz. Proč jsme to neudělali?</w:t>
      </w:r>
    </w:p>
    <w:p w:rsidR="00D34DB7" w:rsidRPr="00E23121" w:rsidRDefault="00554992" w:rsidP="00E23121">
      <w:pPr>
        <w:pStyle w:val="Text"/>
      </w:pPr>
      <w:r w:rsidRPr="00E23121">
        <w:t>Protože ten mechanik přišel</w:t>
      </w:r>
      <w:r w:rsidR="00345E5C" w:rsidRPr="00E23121">
        <w:t xml:space="preserve"> s</w:t>
      </w:r>
      <w:r w:rsidR="00345E5C">
        <w:t> </w:t>
      </w:r>
      <w:r w:rsidRPr="00E23121">
        <w:t>tí</w:t>
      </w:r>
      <w:r w:rsidR="000251E4" w:rsidRPr="00E23121">
        <w:t>m nápadem, řekl Alan. Toho nám seslalo samo nebe. Přítel</w:t>
      </w:r>
      <w:r w:rsidR="00345E5C" w:rsidRPr="00E23121">
        <w:t xml:space="preserve"> v</w:t>
      </w:r>
      <w:r w:rsidR="00345E5C">
        <w:t> </w:t>
      </w:r>
      <w:r w:rsidR="000251E4" w:rsidRPr="00E23121">
        <w:t>nouzi. Milosrdný samaritán, jeden</w:t>
      </w:r>
      <w:r w:rsidR="00345E5C" w:rsidRPr="00E23121">
        <w:t xml:space="preserve"> z</w:t>
      </w:r>
      <w:r w:rsidR="00345E5C">
        <w:t> </w:t>
      </w:r>
      <w:r w:rsidR="000251E4" w:rsidRPr="00E23121">
        <w:t>těch, kteří jen neprojeli kolem bez zastavení.</w:t>
      </w:r>
    </w:p>
    <w:p w:rsidR="00D34DB7" w:rsidRPr="00E23121" w:rsidRDefault="00D34DB7" w:rsidP="00E23121">
      <w:pPr>
        <w:pStyle w:val="Text"/>
      </w:pPr>
      <w:r w:rsidRPr="00E23121">
        <w:t>„</w:t>
      </w:r>
      <w:r w:rsidR="000251E4" w:rsidRPr="00E23121">
        <w:t>Radši nechám motor běžet,</w:t>
      </w:r>
      <w:r w:rsidRPr="00E23121">
        <w:t>“</w:t>
      </w:r>
      <w:r w:rsidR="00554992" w:rsidRPr="00E23121">
        <w:t xml:space="preserve"> řekl. Nevěděla jsem, co tí</w:t>
      </w:r>
      <w:r w:rsidR="000251E4" w:rsidRPr="00E23121">
        <w:t xml:space="preserve">m sleduje. </w:t>
      </w:r>
      <w:r w:rsidRPr="00E23121">
        <w:t>„</w:t>
      </w:r>
      <w:r w:rsidR="00554992" w:rsidRPr="00E23121">
        <w:t>Pro pří</w:t>
      </w:r>
      <w:r w:rsidR="000251E4" w:rsidRPr="00E23121">
        <w:t>pad, že</w:t>
      </w:r>
      <w:r w:rsidR="0041594E" w:rsidRPr="00E23121">
        <w:t xml:space="preserve"> by </w:t>
      </w:r>
      <w:r w:rsidR="00554992" w:rsidRPr="00E23121">
        <w:t>zase vypl</w:t>
      </w:r>
      <w:r w:rsidR="000251E4" w:rsidRPr="00E23121">
        <w:t>ivla baterie. Až budeš připravená, pojedeme.</w:t>
      </w:r>
      <w:r w:rsidRPr="00E23121">
        <w:t>“</w:t>
      </w:r>
    </w:p>
    <w:p w:rsidR="00D34DB7" w:rsidRPr="00E23121" w:rsidRDefault="00D34DB7" w:rsidP="00E23121">
      <w:pPr>
        <w:pStyle w:val="Text"/>
        <w:jc w:val="left"/>
      </w:pPr>
      <w:r w:rsidRPr="00E23121">
        <w:t>„</w:t>
      </w:r>
      <w:r w:rsidR="000251E4" w:rsidRPr="00E23121">
        <w:t>Kam pojedeme?</w:t>
      </w:r>
      <w:r w:rsidRPr="00E23121">
        <w:t>“</w:t>
      </w:r>
      <w:r w:rsidR="000251E4" w:rsidRPr="00E23121">
        <w:t xml:space="preserve"> zeptala jsem se.</w:t>
      </w:r>
    </w:p>
    <w:p w:rsidR="00D34DB7" w:rsidRPr="00E23121" w:rsidRDefault="00D34DB7" w:rsidP="00E23121">
      <w:pPr>
        <w:pStyle w:val="Text"/>
        <w:jc w:val="left"/>
      </w:pPr>
      <w:r w:rsidRPr="00E23121">
        <w:t>„</w:t>
      </w:r>
      <w:r w:rsidR="000251E4" w:rsidRPr="00E23121">
        <w:t>Pro Gildu.</w:t>
      </w:r>
      <w:r w:rsidRPr="00E23121">
        <w:t>“</w:t>
      </w:r>
    </w:p>
    <w:p w:rsidR="00D34DB7" w:rsidRPr="00E23121" w:rsidRDefault="00554992" w:rsidP="00E23121">
      <w:pPr>
        <w:pStyle w:val="Text"/>
      </w:pPr>
      <w:r w:rsidRPr="00E23121">
        <w:t>Div jsem nezaječela. Bývala by</w:t>
      </w:r>
      <w:r w:rsidR="000251E4" w:rsidRPr="00E23121">
        <w:t>ch zaječela, ale přitiskla jsem si obě ruce na ústa.</w:t>
      </w:r>
    </w:p>
    <w:p w:rsidR="00D34DB7" w:rsidRPr="00E23121" w:rsidRDefault="00D34DB7" w:rsidP="00E23121">
      <w:pPr>
        <w:pStyle w:val="Text"/>
        <w:jc w:val="left"/>
      </w:pPr>
      <w:r w:rsidRPr="00E23121">
        <w:t>„</w:t>
      </w:r>
      <w:r w:rsidR="00554992" w:rsidRPr="00E23121">
        <w:t>To proto jsem toho chlapí</w:t>
      </w:r>
      <w:r w:rsidR="000251E4" w:rsidRPr="00E23121">
        <w:t>ka přiměl,</w:t>
      </w:r>
      <w:r w:rsidR="007760C2" w:rsidRPr="00E23121">
        <w:t xml:space="preserve"> aby </w:t>
      </w:r>
      <w:r w:rsidR="000251E4" w:rsidRPr="00E23121">
        <w:t>spravil vůz,</w:t>
      </w:r>
      <w:r w:rsidRPr="00E23121">
        <w:t>“</w:t>
      </w:r>
      <w:r w:rsidR="000251E4" w:rsidRPr="00E23121">
        <w:t xml:space="preserve"> řekl.</w:t>
      </w:r>
    </w:p>
    <w:p w:rsidR="00D34DB7" w:rsidRPr="00E23121" w:rsidRDefault="000251E4" w:rsidP="00E23121">
      <w:pPr>
        <w:pStyle w:val="Text"/>
      </w:pPr>
      <w:r w:rsidRPr="00E23121">
        <w:t>Jeli jsme zpátky. Už jsem ten úsek cesty začínala moc dobře znát. Komb</w:t>
      </w:r>
      <w:r w:rsidR="00204B99">
        <w:t>ajn tam pořád ještě stál. Jediné</w:t>
      </w:r>
      <w:r w:rsidRPr="00E23121">
        <w:t>, co na něm Alanovo auto zanec</w:t>
      </w:r>
      <w:r w:rsidR="004B1E78">
        <w:t>halo, bylo pár centimetrů odřené</w:t>
      </w:r>
      <w:r w:rsidR="00204B99">
        <w:t xml:space="preserve"> žluté</w:t>
      </w:r>
      <w:r w:rsidRPr="00E23121">
        <w:t xml:space="preserve"> barvy</w:t>
      </w:r>
      <w:r w:rsidR="00554992" w:rsidRPr="00E23121">
        <w:t xml:space="preserve"> vzadu. Všechno bylo jako předtí</w:t>
      </w:r>
      <w:r w:rsidRPr="00E23121">
        <w:t>m, travnatá krajnice, seno, půldruhého metru vysoký plevel, křoviska vzadu, stromy. Čekala jsem, že se to změní? Jedině obloha</w:t>
      </w:r>
      <w:r w:rsidR="00345E5C" w:rsidRPr="00E23121">
        <w:t xml:space="preserve"> a</w:t>
      </w:r>
      <w:r w:rsidR="00345E5C">
        <w:t> </w:t>
      </w:r>
      <w:r w:rsidRPr="00E23121">
        <w:t>vzduch se změnily, kouř skoro vymizel, oparem prosvítalo večerní slunce.</w:t>
      </w:r>
    </w:p>
    <w:p w:rsidR="00D34DB7" w:rsidRPr="00E23121" w:rsidRDefault="00D34DB7" w:rsidP="00E23121">
      <w:pPr>
        <w:pStyle w:val="Text"/>
      </w:pPr>
    </w:p>
    <w:p w:rsidR="00D34DB7" w:rsidRPr="00E23121" w:rsidRDefault="000251E4" w:rsidP="00E23121">
      <w:pPr>
        <w:pStyle w:val="Text"/>
        <w:jc w:val="left"/>
      </w:pPr>
      <w:r w:rsidRPr="00E23121">
        <w:t>Tohle je první strana dru</w:t>
      </w:r>
      <w:r w:rsidR="00CC5AD8" w:rsidRPr="00E23121">
        <w:t>hé</w:t>
      </w:r>
      <w:r w:rsidR="009635E8">
        <w:t xml:space="preserve"> pásk</w:t>
      </w:r>
      <w:r w:rsidRPr="00E23121">
        <w:t>y.</w:t>
      </w:r>
    </w:p>
    <w:p w:rsidR="00D34DB7" w:rsidRPr="00E23121" w:rsidRDefault="000251E4" w:rsidP="00B31A59">
      <w:pPr>
        <w:pStyle w:val="Text"/>
      </w:pPr>
      <w:r w:rsidRPr="00E23121">
        <w:t>Alan zajel</w:t>
      </w:r>
      <w:r w:rsidR="00345E5C" w:rsidRPr="00E23121">
        <w:t xml:space="preserve"> s</w:t>
      </w:r>
      <w:r w:rsidR="00345E5C">
        <w:t> </w:t>
      </w:r>
      <w:r w:rsidRPr="00E23121">
        <w:t>vozem rovnou na krajnici. Země byla vyschlá</w:t>
      </w:r>
      <w:r w:rsidR="00345E5C" w:rsidRPr="00E23121">
        <w:t xml:space="preserve"> a</w:t>
      </w:r>
      <w:r w:rsidR="00345E5C">
        <w:t> </w:t>
      </w:r>
      <w:r w:rsidRPr="00E23121">
        <w:t>tvrdá. Otočil vůz, aby stál zadkem ke křoviskům. Projel nějaký náklaďák, potom motorka.</w:t>
      </w:r>
      <w:r w:rsidR="00345E5C" w:rsidRPr="00E23121">
        <w:t xml:space="preserve"> Z</w:t>
      </w:r>
      <w:r w:rsidR="00345E5C">
        <w:t> </w:t>
      </w:r>
      <w:r w:rsidRPr="00E23121">
        <w:t>protisměru se blížil vůz. Shodou okolností jsme se tam vrátili za curtons</w:t>
      </w:r>
      <w:r w:rsidR="00CC5AD8" w:rsidRPr="00E23121">
        <w:t>ké</w:t>
      </w:r>
      <w:r w:rsidR="009635E8">
        <w:t xml:space="preserve"> dopravní špičky</w:t>
      </w:r>
      <w:r w:rsidRPr="00E23121">
        <w:t xml:space="preserve">. Alan </w:t>
      </w:r>
      <w:r w:rsidRPr="00E23121">
        <w:lastRenderedPageBreak/>
        <w:t>otevřel kufr, vyndal dvě rozkládací lehátka, která musel vzít</w:t>
      </w:r>
      <w:r w:rsidR="00345E5C" w:rsidRPr="00E23121">
        <w:t xml:space="preserve"> z</w:t>
      </w:r>
      <w:r w:rsidR="00345E5C">
        <w:t> </w:t>
      </w:r>
      <w:r w:rsidRPr="00E23121">
        <w:t>garáže. Postavil je na krajnici, mezi ně piknikový stolek</w:t>
      </w:r>
      <w:r w:rsidR="00345E5C" w:rsidRPr="00E23121">
        <w:t xml:space="preserve"> a</w:t>
      </w:r>
      <w:r w:rsidR="00345E5C">
        <w:t> </w:t>
      </w:r>
      <w:r w:rsidRPr="00E23121">
        <w:t>na něj položil láhev</w:t>
      </w:r>
      <w:r w:rsidR="00345E5C" w:rsidRPr="00E23121">
        <w:t xml:space="preserve"> a</w:t>
      </w:r>
      <w:r w:rsidR="00345E5C">
        <w:t> </w:t>
      </w:r>
      <w:r w:rsidR="003461D6">
        <w:t>balí</w:t>
      </w:r>
      <w:r w:rsidRPr="00E23121">
        <w:t>ček cigaret. Je</w:t>
      </w:r>
      <w:r w:rsidR="00345E5C" w:rsidRPr="00E23121">
        <w:t xml:space="preserve"> s</w:t>
      </w:r>
      <w:r w:rsidR="00345E5C">
        <w:t> </w:t>
      </w:r>
      <w:r w:rsidRPr="00E23121">
        <w:t xml:space="preserve">podivem, že když se vám </w:t>
      </w:r>
      <w:r w:rsidR="004B1E78">
        <w:t>něco podobného stane, bez potíží</w:t>
      </w:r>
      <w:r w:rsidRPr="00E23121">
        <w:t xml:space="preserve"> vklouznete do</w:t>
      </w:r>
      <w:r w:rsidR="00345E5C">
        <w:t> </w:t>
      </w:r>
      <w:r w:rsidR="00345E5C" w:rsidRPr="00E23121">
        <w:t>–</w:t>
      </w:r>
      <w:r w:rsidR="00345E5C">
        <w:t> </w:t>
      </w:r>
      <w:r w:rsidR="00B31A59">
        <w:t xml:space="preserve">scénáře, </w:t>
      </w:r>
      <w:r w:rsidRPr="00E23121">
        <w:t>to je Mariannino slovo</w:t>
      </w:r>
      <w:r w:rsidR="00345E5C">
        <w:t> </w:t>
      </w:r>
      <w:r w:rsidR="00345E5C" w:rsidRPr="00E23121">
        <w:t>–</w:t>
      </w:r>
      <w:r w:rsidR="00345E5C">
        <w:t> </w:t>
      </w:r>
      <w:r w:rsidR="000B204D">
        <w:t>do scénáře detektivního pří</w:t>
      </w:r>
      <w:r w:rsidRPr="00E23121">
        <w:t>běhu. Začnete si uvědomovat věci, kte</w:t>
      </w:r>
      <w:r w:rsidR="00CC5AD8" w:rsidRPr="00E23121">
        <w:t>ré</w:t>
      </w:r>
      <w:r w:rsidR="000B204D">
        <w:t xml:space="preserve"> až do té</w:t>
      </w:r>
      <w:r w:rsidRPr="00E23121">
        <w:t xml:space="preserve"> doby patřily do knih. Řekla jsem:</w:t>
      </w:r>
    </w:p>
    <w:p w:rsidR="00D34DB7" w:rsidRPr="00E23121" w:rsidRDefault="00D34DB7" w:rsidP="00E23121">
      <w:pPr>
        <w:pStyle w:val="Text"/>
      </w:pPr>
      <w:r w:rsidRPr="00E23121">
        <w:t>„</w:t>
      </w:r>
      <w:r w:rsidR="000B204D">
        <w:t>Takhle si kdokoli, kdo nás uvidí</w:t>
      </w:r>
      <w:r w:rsidR="000251E4" w:rsidRPr="00E23121">
        <w:t>, zapamatuj</w:t>
      </w:r>
      <w:r w:rsidR="003461D6">
        <w:t>e, že jsme tady byli. Zapamatují</w:t>
      </w:r>
      <w:r w:rsidR="000251E4" w:rsidRPr="00E23121">
        <w:t xml:space="preserve"> si, že tady viděli někoho, kdo si tady udělal piknik.</w:t>
      </w:r>
      <w:r w:rsidRPr="00E23121">
        <w:t>“</w:t>
      </w:r>
    </w:p>
    <w:p w:rsidR="00D34DB7" w:rsidRPr="00E23121" w:rsidRDefault="00D34DB7" w:rsidP="00E23121">
      <w:pPr>
        <w:pStyle w:val="Text"/>
      </w:pPr>
      <w:r w:rsidRPr="00E23121">
        <w:t>„</w:t>
      </w:r>
      <w:r w:rsidR="000251E4" w:rsidRPr="00E23121">
        <w:t>Nikdo se nebude ptát,</w:t>
      </w:r>
      <w:r w:rsidRPr="00E23121">
        <w:t>“</w:t>
      </w:r>
      <w:r w:rsidR="000251E4" w:rsidRPr="00E23121">
        <w:t xml:space="preserve"> řekl. </w:t>
      </w:r>
      <w:r w:rsidRPr="00E23121">
        <w:t>„</w:t>
      </w:r>
      <w:r w:rsidR="000B204D">
        <w:t>Teď nechci přilákat ničí</w:t>
      </w:r>
      <w:r w:rsidR="000251E4" w:rsidRPr="00E23121">
        <w:t xml:space="preserve"> pozornost, ne</w:t>
      </w:r>
      <w:r w:rsidR="00345E5C" w:rsidRPr="00E23121">
        <w:t xml:space="preserve"> v</w:t>
      </w:r>
      <w:r w:rsidR="00345E5C">
        <w:t> </w:t>
      </w:r>
      <w:r w:rsidR="000251E4" w:rsidRPr="00E23121">
        <w:t>budoucnosti.</w:t>
      </w:r>
      <w:r w:rsidRPr="00E23121">
        <w:t>“</w:t>
      </w:r>
      <w:r w:rsidR="000B204D">
        <w:t xml:space="preserve"> Natáhl ruku</w:t>
      </w:r>
      <w:r w:rsidR="00345E5C">
        <w:t xml:space="preserve"> a </w:t>
      </w:r>
      <w:r w:rsidR="000B204D">
        <w:t>pokyn</w:t>
      </w:r>
      <w:r w:rsidR="000251E4" w:rsidRPr="00E23121">
        <w:t xml:space="preserve">ul mi na rozkládací lehátko. </w:t>
      </w:r>
      <w:r w:rsidRPr="00E23121">
        <w:t>„</w:t>
      </w:r>
      <w:r w:rsidR="000251E4" w:rsidRPr="00E23121">
        <w:t>Posadila by ses?</w:t>
      </w:r>
      <w:r w:rsidRPr="00E23121">
        <w:t>“</w:t>
      </w:r>
      <w:r w:rsidR="000251E4" w:rsidRPr="00E23121">
        <w:t xml:space="preserve"> Udělala jsem, jak mi řekl. </w:t>
      </w:r>
      <w:r w:rsidRPr="00E23121">
        <w:t>„</w:t>
      </w:r>
      <w:r w:rsidR="000251E4" w:rsidRPr="00E23121">
        <w:t>Chceš si zapálit?</w:t>
      </w:r>
      <w:r w:rsidRPr="00E23121">
        <w:t>“</w:t>
      </w:r>
      <w:r w:rsidR="000251E4" w:rsidRPr="00E23121">
        <w:t xml:space="preserve"> zeptal se.</w:t>
      </w:r>
    </w:p>
    <w:p w:rsidR="00D34DB7" w:rsidRPr="00E23121" w:rsidRDefault="000251E4" w:rsidP="00E23121">
      <w:pPr>
        <w:pStyle w:val="Text"/>
      </w:pPr>
      <w:r w:rsidRPr="00E23121">
        <w:t>Oba jsme si dali cigaretu. Seděli jsme bok po boku</w:t>
      </w:r>
      <w:r w:rsidR="00345E5C" w:rsidRPr="00E23121">
        <w:t xml:space="preserve"> a</w:t>
      </w:r>
      <w:r w:rsidR="00345E5C">
        <w:t> </w:t>
      </w:r>
      <w:r w:rsidRPr="00E23121">
        <w:t>obdivovali výhled, žlutá pole, kde už obilí sklidili,</w:t>
      </w:r>
      <w:r w:rsidR="00345E5C" w:rsidRPr="00E23121">
        <w:t xml:space="preserve"> a</w:t>
      </w:r>
      <w:r w:rsidR="00345E5C">
        <w:t> </w:t>
      </w:r>
      <w:r w:rsidRPr="00E23121">
        <w:t>černá, kde</w:t>
      </w:r>
      <w:r w:rsidR="00847B6A">
        <w:t xml:space="preserve"> byl</w:t>
      </w:r>
      <w:r w:rsidRPr="00E23121">
        <w:t>a strniště vypálená. Projel kolem policejní vůz</w:t>
      </w:r>
      <w:r w:rsidR="00345E5C" w:rsidRPr="00E23121">
        <w:t xml:space="preserve"> a</w:t>
      </w:r>
      <w:r w:rsidR="00345E5C">
        <w:t> </w:t>
      </w:r>
      <w:r w:rsidRPr="00E23121">
        <w:t>řidič přátelsky zvedl ruku na pozdrav.</w:t>
      </w:r>
    </w:p>
    <w:p w:rsidR="00D34DB7" w:rsidRPr="00E23121" w:rsidRDefault="000251E4" w:rsidP="00E23121">
      <w:pPr>
        <w:pStyle w:val="Text"/>
      </w:pPr>
      <w:r w:rsidRPr="00E23121">
        <w:t>Vžd</w:t>
      </w:r>
      <w:r w:rsidR="000B204D">
        <w:t>ycky jsem žasla nad lidmi, kteří</w:t>
      </w:r>
      <w:r w:rsidRPr="00E23121">
        <w:t xml:space="preserve"> si vyjedou na venkov, jen aby poseděli na kraji silnice. Teď jsme mezi ně patřili</w:t>
      </w:r>
      <w:r w:rsidR="00345E5C" w:rsidRPr="00E23121">
        <w:t xml:space="preserve"> i</w:t>
      </w:r>
      <w:r w:rsidR="00345E5C">
        <w:t> </w:t>
      </w:r>
      <w:r w:rsidRPr="00E23121">
        <w:t>my. Milenci se takhle nechovají, ale manželské páry ano. Koho by napadlo, že jsme provinilí milenci? Za teplé</w:t>
      </w:r>
      <w:r w:rsidR="00E3226E">
        <w:t>ho večera jsme kouřili</w:t>
      </w:r>
      <w:r w:rsidR="00345E5C">
        <w:t xml:space="preserve"> a </w:t>
      </w:r>
      <w:r w:rsidR="00E3226E">
        <w:t>pili ví</w:t>
      </w:r>
      <w:r w:rsidRPr="00E23121">
        <w:t>no</w:t>
      </w:r>
      <w:r w:rsidR="00345E5C" w:rsidRPr="00E23121">
        <w:t xml:space="preserve"> u</w:t>
      </w:r>
      <w:r w:rsidR="00345E5C">
        <w:t> </w:t>
      </w:r>
      <w:r w:rsidRPr="00E23121">
        <w:t>piknikového stolku</w:t>
      </w:r>
      <w:r w:rsidR="00345E5C" w:rsidRPr="00E23121">
        <w:t xml:space="preserve"> </w:t>
      </w:r>
      <w:r w:rsidR="00345E5C">
        <w:t>a v </w:t>
      </w:r>
      <w:r w:rsidR="004029B0">
        <w:t>pří</w:t>
      </w:r>
      <w:r w:rsidR="004B1E78">
        <w:t>kopu za námi leželo mrtvé</w:t>
      </w:r>
      <w:r w:rsidRPr="00E23121">
        <w:t xml:space="preserve"> tělo jeho manželky.</w:t>
      </w:r>
    </w:p>
    <w:p w:rsidR="00D34DB7" w:rsidRPr="00E23121" w:rsidRDefault="000B204D" w:rsidP="00E23121">
      <w:pPr>
        <w:pStyle w:val="Text"/>
      </w:pPr>
      <w:r>
        <w:t>Když provoz ustal</w:t>
      </w:r>
      <w:r w:rsidR="00345E5C">
        <w:t xml:space="preserve"> a </w:t>
      </w:r>
      <w:r>
        <w:t>poslední</w:t>
      </w:r>
      <w:r w:rsidR="000251E4" w:rsidRPr="00E23121">
        <w:t xml:space="preserve"> vůz odjel domů, naložili jsme jedno lehátko do kufru</w:t>
      </w:r>
      <w:r w:rsidR="00345E5C" w:rsidRPr="00E23121">
        <w:t xml:space="preserve"> a</w:t>
      </w:r>
      <w:r w:rsidR="00345E5C">
        <w:t> </w:t>
      </w:r>
      <w:r w:rsidR="000251E4" w:rsidRPr="00E23121">
        <w:t>stolek dozadu do vozu. Dru</w:t>
      </w:r>
      <w:r w:rsidR="00CC5AD8" w:rsidRPr="00E23121">
        <w:t>hé</w:t>
      </w:r>
      <w:r w:rsidR="000251E4" w:rsidRPr="00E23121">
        <w:t xml:space="preserve"> lehátko jsme použili jako nosítka.</w:t>
      </w:r>
    </w:p>
    <w:p w:rsidR="00D34DB7" w:rsidRPr="00E23121" w:rsidRDefault="000251E4" w:rsidP="00E23121">
      <w:pPr>
        <w:pStyle w:val="Text"/>
      </w:pPr>
      <w:r w:rsidRPr="00E23121">
        <w:t>Alan ji vzal za hlavu, já za nohy. Ve vlasech měla semena trávy. Položili jsme ji na nosítka, odnesli ji</w:t>
      </w:r>
      <w:r w:rsidR="00345E5C" w:rsidRPr="00E23121">
        <w:t xml:space="preserve"> k</w:t>
      </w:r>
      <w:r w:rsidR="00345E5C">
        <w:t> </w:t>
      </w:r>
      <w:r w:rsidRPr="00E23121">
        <w:t>vozu</w:t>
      </w:r>
      <w:r w:rsidR="00345E5C" w:rsidRPr="00E23121">
        <w:t xml:space="preserve"> a</w:t>
      </w:r>
      <w:r w:rsidR="00345E5C">
        <w:t> </w:t>
      </w:r>
      <w:r w:rsidRPr="00E23121">
        <w:t xml:space="preserve">jemně položili do kufru. Skoro nic nevážila, ne víc než padesát kilo. Do jejího mrtvého obličeje jsem pohlédla jenom jednou. Zelený šátek už neměla kolem krku, ale ležel jí na hrudi. </w:t>
      </w:r>
      <w:r w:rsidR="00F17A6F">
        <w:t>I</w:t>
      </w:r>
      <w:r w:rsidRPr="00E23121">
        <w:t xml:space="preserve"> tehdy jsem si byla jistá, že když nastoupila do vozu, měla ten zelený šifon kolem krku.</w:t>
      </w:r>
    </w:p>
    <w:p w:rsidR="00D34DB7" w:rsidRPr="00E23121" w:rsidRDefault="000251E4" w:rsidP="00E23121">
      <w:pPr>
        <w:pStyle w:val="Text"/>
      </w:pPr>
      <w:r w:rsidRPr="00E23121">
        <w:t>Lehátko jsme polož</w:t>
      </w:r>
      <w:r w:rsidR="004B1E78">
        <w:t>ili nahoru na tělo</w:t>
      </w:r>
      <w:r w:rsidR="00345E5C">
        <w:t xml:space="preserve"> a </w:t>
      </w:r>
      <w:r w:rsidR="004B1E78">
        <w:t>zaklapli víko. Vy</w:t>
      </w:r>
      <w:r w:rsidRPr="00E23121">
        <w:t>líčila jsem to velice věcně, ale takhle jsem to necítila. Zat</w:t>
      </w:r>
      <w:r w:rsidR="004B1E78">
        <w:t>ímco jsem pomáhala Alanovi přené</w:t>
      </w:r>
      <w:r w:rsidRPr="00E23121">
        <w:t>st Gildino tělo, připadala jsem si neskutečně, jako ve snu. Probudím se</w:t>
      </w:r>
      <w:r w:rsidR="00345E5C" w:rsidRPr="00E23121">
        <w:t xml:space="preserve"> a</w:t>
      </w:r>
      <w:r w:rsidR="00345E5C">
        <w:t> </w:t>
      </w:r>
      <w:r w:rsidRPr="00E23121">
        <w:t>zjistím, že ležím na pohovce</w:t>
      </w:r>
      <w:r w:rsidR="00345E5C" w:rsidRPr="00E23121">
        <w:t xml:space="preserve"> s</w:t>
      </w:r>
      <w:r w:rsidR="00345E5C">
        <w:t> </w:t>
      </w:r>
      <w:r w:rsidRPr="00E23121">
        <w:t>hlavou na jeho rameni, dotančili jsme, víno nám stouplo do hlavy. Mám za to</w:t>
      </w:r>
      <w:r w:rsidR="004B1E78">
        <w:t xml:space="preserve">, </w:t>
      </w:r>
      <w:r w:rsidR="004B1E78">
        <w:lastRenderedPageBreak/>
        <w:t>že takhle se cítí všichni lidé</w:t>
      </w:r>
      <w:r w:rsidRPr="00E23121">
        <w:t>, když jsou nuceni udělat něco, co je naprosto cizí</w:t>
      </w:r>
      <w:r w:rsidR="00345E5C" w:rsidRPr="00E23121">
        <w:t xml:space="preserve"> a</w:t>
      </w:r>
      <w:r w:rsidR="00345E5C">
        <w:t> </w:t>
      </w:r>
      <w:r w:rsidRPr="00E23121">
        <w:t>vzdálen</w:t>
      </w:r>
      <w:r w:rsidR="00D852BA">
        <w:t>é jejich normálnímu životu, je ji</w:t>
      </w:r>
      <w:r w:rsidRPr="00E23121">
        <w:t>m, jako by se přenesli do děsivého snu.</w:t>
      </w:r>
    </w:p>
    <w:p w:rsidR="00D34DB7" w:rsidRPr="00E23121" w:rsidRDefault="000251E4" w:rsidP="00B31A59">
      <w:pPr>
        <w:pStyle w:val="Text"/>
      </w:pPr>
      <w:r w:rsidRPr="00E23121">
        <w:t>Zatímco jsme tohle prováděli, neprojel kolem jediný vůz. Všechno zůstávalo nehybně</w:t>
      </w:r>
      <w:r w:rsidR="00345E5C" w:rsidRPr="00E23121">
        <w:t xml:space="preserve"> a</w:t>
      </w:r>
      <w:r w:rsidR="00345E5C">
        <w:t> </w:t>
      </w:r>
      <w:r w:rsidRPr="00E23121">
        <w:t>tiché. Odjeli jsme zpátky do Moluccy. Alan otevřel vrata garáže</w:t>
      </w:r>
      <w:r w:rsidR="00345E5C" w:rsidRPr="00E23121">
        <w:t xml:space="preserve"> a</w:t>
      </w:r>
      <w:r w:rsidR="00345E5C">
        <w:t> </w:t>
      </w:r>
      <w:r w:rsidRPr="00E23121">
        <w:t>zajel</w:t>
      </w:r>
      <w:r w:rsidR="00345E5C" w:rsidRPr="00E23121">
        <w:t xml:space="preserve"> s</w:t>
      </w:r>
      <w:r w:rsidR="00345E5C">
        <w:t> </w:t>
      </w:r>
      <w:r w:rsidRPr="00E23121">
        <w:t>Gildiným vozem dovnitř,</w:t>
      </w:r>
      <w:r w:rsidR="00345E5C" w:rsidRPr="00E23121">
        <w:t xml:space="preserve"> s</w:t>
      </w:r>
      <w:r w:rsidR="00345E5C">
        <w:t> </w:t>
      </w:r>
      <w:r w:rsidRPr="00E23121">
        <w:t>jejím tělem</w:t>
      </w:r>
      <w:r w:rsidR="00345E5C" w:rsidRPr="00E23121">
        <w:t xml:space="preserve"> v</w:t>
      </w:r>
      <w:r w:rsidR="00345E5C">
        <w:t> </w:t>
      </w:r>
      <w:r w:rsidRPr="00E23121">
        <w:t>jejím voze.</w:t>
      </w:r>
      <w:r w:rsidR="001E0F7F">
        <w:t xml:space="preserve"> Když</w:t>
      </w:r>
      <w:r w:rsidRPr="00E23121">
        <w:t xml:space="preserve"> jsme vešli do domu, všimla jsem si, že je přesně hodina, na kterou jsme si zamluvili stůl pro naši romantickou večeři. </w:t>
      </w:r>
      <w:r w:rsidR="00D34DB7" w:rsidRPr="00E23121">
        <w:t>„</w:t>
      </w:r>
      <w:r w:rsidRPr="00E23121">
        <w:t>Jdu se vykoupat,</w:t>
      </w:r>
      <w:r w:rsidR="00D34DB7" w:rsidRPr="00E23121">
        <w:t>“</w:t>
      </w:r>
      <w:r w:rsidRPr="00E23121">
        <w:t xml:space="preserve"> řekl, </w:t>
      </w:r>
      <w:r w:rsidR="00D34DB7" w:rsidRPr="00E23121">
        <w:t>„</w:t>
      </w:r>
      <w:r w:rsidRPr="00E23121">
        <w:t>a pak si něčeho pořádného cvaknu. Co ty?</w:t>
      </w:r>
      <w:r w:rsidR="00D34DB7" w:rsidRPr="00E23121">
        <w:t>“</w:t>
      </w:r>
    </w:p>
    <w:p w:rsidR="00D34DB7" w:rsidRPr="00E23121" w:rsidRDefault="00D34DB7" w:rsidP="00E23121">
      <w:pPr>
        <w:pStyle w:val="Text"/>
      </w:pPr>
      <w:r w:rsidRPr="00E23121">
        <w:t>„</w:t>
      </w:r>
      <w:r w:rsidR="005C27A9">
        <w:t>Nevím. Neví</w:t>
      </w:r>
      <w:r w:rsidR="000251E4" w:rsidRPr="00E23121">
        <w:t>m, co budu dělat.</w:t>
      </w:r>
      <w:r w:rsidRPr="00E23121">
        <w:t>“</w:t>
      </w:r>
    </w:p>
    <w:p w:rsidR="00D34DB7" w:rsidRPr="00E23121" w:rsidRDefault="000251E4" w:rsidP="00E23121">
      <w:pPr>
        <w:pStyle w:val="Text"/>
      </w:pPr>
      <w:r w:rsidRPr="00E23121">
        <w:t>Čekala byste, že poslední člověk, na kte</w:t>
      </w:r>
      <w:r w:rsidR="00CC5AD8" w:rsidRPr="00E23121">
        <w:t>ré</w:t>
      </w:r>
      <w:r w:rsidR="004B1E78">
        <w:t>ho budu</w:t>
      </w:r>
      <w:r w:rsidR="00345E5C">
        <w:t xml:space="preserve"> v </w:t>
      </w:r>
      <w:r w:rsidR="004B1E78">
        <w:t>té</w:t>
      </w:r>
      <w:r w:rsidRPr="00E23121">
        <w:t xml:space="preserve"> chvíli myslet, je Richard. Ale myslela jsem na něho, jak je dol</w:t>
      </w:r>
      <w:r w:rsidR="005C27A9">
        <w:t>e</w:t>
      </w:r>
      <w:r w:rsidR="00345E5C">
        <w:t xml:space="preserve"> v </w:t>
      </w:r>
      <w:r w:rsidR="005C27A9">
        <w:t>Cornwallu, jak si to tam uží</w:t>
      </w:r>
      <w:r w:rsidR="00895A00">
        <w:t>vá,</w:t>
      </w:r>
      <w:r w:rsidR="00345E5C">
        <w:t xml:space="preserve"> s </w:t>
      </w:r>
      <w:r w:rsidR="00895A00">
        <w:t>největší</w:t>
      </w:r>
      <w:r w:rsidRPr="00E23121">
        <w:t xml:space="preserve"> pravděpodobností je celý d</w:t>
      </w:r>
      <w:r w:rsidR="00895A00">
        <w:t>en</w:t>
      </w:r>
      <w:r w:rsidR="00345E5C">
        <w:t xml:space="preserve"> u </w:t>
      </w:r>
      <w:r w:rsidR="00895A00">
        <w:t>vody, teď asi večeří</w:t>
      </w:r>
      <w:r w:rsidR="00345E5C">
        <w:t xml:space="preserve"> a </w:t>
      </w:r>
      <w:r w:rsidR="00895A00">
        <w:t>brzy</w:t>
      </w:r>
      <w:r w:rsidRPr="00E23121">
        <w:t xml:space="preserve"> si půjde lehnout. Mysle</w:t>
      </w:r>
      <w:r w:rsidR="00D852BA">
        <w:t>la jsem na to, jak je to strašné</w:t>
      </w:r>
      <w:r w:rsidRPr="00E23121">
        <w:t>, že má matku, která dokáže dělat to, co právě dělám já. Když Alan sešel dolů, vykoupaný,</w:t>
      </w:r>
      <w:r w:rsidR="00345E5C" w:rsidRPr="00E23121">
        <w:t xml:space="preserve"> s</w:t>
      </w:r>
      <w:r w:rsidR="00345E5C">
        <w:t> </w:t>
      </w:r>
      <w:r w:rsidRPr="00E23121">
        <w:t>um</w:t>
      </w:r>
      <w:r w:rsidR="00895A00">
        <w:t>y</w:t>
      </w:r>
      <w:r w:rsidR="00D34DB7" w:rsidRPr="00E23121">
        <w:t>t</w:t>
      </w:r>
      <w:r w:rsidRPr="00E23121">
        <w:t>ými vlasy,</w:t>
      </w:r>
      <w:r w:rsidR="00345E5C" w:rsidRPr="00E23121">
        <w:t xml:space="preserve"> v</w:t>
      </w:r>
      <w:r w:rsidR="00345E5C">
        <w:t> </w:t>
      </w:r>
      <w:r w:rsidR="00D852BA">
        <w:t>čistém oblečení</w:t>
      </w:r>
      <w:r w:rsidRPr="00E23121">
        <w:t>, pořád jsem seděla tak, jak mě zanechal,</w:t>
      </w:r>
      <w:r w:rsidR="00345E5C" w:rsidRPr="00E23121">
        <w:t xml:space="preserve"> a</w:t>
      </w:r>
      <w:r w:rsidR="00345E5C">
        <w:t> </w:t>
      </w:r>
      <w:r w:rsidRPr="00E23121">
        <w:t>kouřila třetí cigaretu.</w:t>
      </w:r>
    </w:p>
    <w:p w:rsidR="00D34DB7" w:rsidRPr="00E23121" w:rsidRDefault="005C27A9" w:rsidP="00E23121">
      <w:pPr>
        <w:pStyle w:val="Text"/>
      </w:pPr>
      <w:r>
        <w:t>Nikdy předtí</w:t>
      </w:r>
      <w:r w:rsidR="00895A00">
        <w:t>m mě neviděl tak, jak jsem vy</w:t>
      </w:r>
      <w:r w:rsidR="000251E4" w:rsidRPr="00E23121">
        <w:t>padala tehdy, špinavou,</w:t>
      </w:r>
      <w:r w:rsidR="00345E5C" w:rsidRPr="00E23121">
        <w:t xml:space="preserve"> s</w:t>
      </w:r>
      <w:r w:rsidR="00345E5C">
        <w:t> </w:t>
      </w:r>
      <w:r w:rsidR="000251E4" w:rsidRPr="00E23121">
        <w:t>vlasy rozcuchanými,</w:t>
      </w:r>
      <w:r w:rsidR="00345E5C" w:rsidRPr="00E23121">
        <w:t xml:space="preserve"> s</w:t>
      </w:r>
      <w:r w:rsidR="00345E5C">
        <w:t> </w:t>
      </w:r>
      <w:r w:rsidR="000251E4" w:rsidRPr="00E23121">
        <w:t>krvácejícíma ušmudlanýma rukama, holýma poškrábanýma nohama,</w:t>
      </w:r>
      <w:r w:rsidR="00345E5C" w:rsidRPr="00E23121">
        <w:t xml:space="preserve"> v</w:t>
      </w:r>
      <w:r w:rsidR="00345E5C">
        <w:t> </w:t>
      </w:r>
      <w:r w:rsidR="000251E4" w:rsidRPr="00E23121">
        <w:t>šatech špinavých od sazí</w:t>
      </w:r>
      <w:r w:rsidR="00345E5C" w:rsidRPr="00E23121">
        <w:t xml:space="preserve"> z</w:t>
      </w:r>
      <w:r w:rsidR="00345E5C">
        <w:t> </w:t>
      </w:r>
      <w:r w:rsidR="000251E4" w:rsidRPr="00E23121">
        <w:t>vypálených strnišť</w:t>
      </w:r>
      <w:r w:rsidR="00345E5C" w:rsidRPr="00E23121">
        <w:t xml:space="preserve"> a</w:t>
      </w:r>
      <w:r w:rsidR="00345E5C">
        <w:t> </w:t>
      </w:r>
      <w:r w:rsidR="000251E4" w:rsidRPr="00E23121">
        <w:t>od hlíny</w:t>
      </w:r>
      <w:r w:rsidR="00345E5C" w:rsidRPr="00E23121">
        <w:t xml:space="preserve"> a</w:t>
      </w:r>
      <w:r w:rsidR="00345E5C">
        <w:t> </w:t>
      </w:r>
      <w:r w:rsidR="000251E4" w:rsidRPr="00E23121">
        <w:t>krve. Při pohledu na mě se rozesmál.</w:t>
      </w:r>
    </w:p>
    <w:p w:rsidR="00D34DB7" w:rsidRPr="00E23121" w:rsidRDefault="00D34DB7" w:rsidP="00E23121">
      <w:pPr>
        <w:pStyle w:val="Text"/>
      </w:pPr>
      <w:r w:rsidRPr="00E23121">
        <w:t>„</w:t>
      </w:r>
      <w:r w:rsidR="000251E4" w:rsidRPr="00E23121">
        <w:t>Ach bože, miláčku, měla by ses vidět! Malá prodavačka zápalek. Paní Fawkesová.</w:t>
      </w:r>
      <w:r w:rsidRPr="00E23121">
        <w:t>“</w:t>
      </w:r>
    </w:p>
    <w:p w:rsidR="00D34DB7" w:rsidRPr="00E23121" w:rsidRDefault="000251E4" w:rsidP="00E23121">
      <w:pPr>
        <w:pStyle w:val="Text"/>
        <w:jc w:val="left"/>
      </w:pPr>
      <w:r w:rsidRPr="00E23121">
        <w:t>Zdál se ve formě. Byl veselý, zase sám sebou. Řekla jsem:</w:t>
      </w:r>
    </w:p>
    <w:p w:rsidR="00D34DB7" w:rsidRPr="00E23121" w:rsidRDefault="00D34DB7" w:rsidP="00E23121">
      <w:pPr>
        <w:pStyle w:val="Text"/>
      </w:pPr>
      <w:r w:rsidRPr="00E23121">
        <w:t>„</w:t>
      </w:r>
      <w:r w:rsidR="005C27A9">
        <w:t>Kdy</w:t>
      </w:r>
      <w:r w:rsidR="000251E4" w:rsidRPr="00E23121">
        <w:t>ž jsem tam tak seděla, předtím než přijel ten m</w:t>
      </w:r>
      <w:r w:rsidR="00895A00">
        <w:t>echanik</w:t>
      </w:r>
      <w:r w:rsidR="00345E5C">
        <w:t xml:space="preserve"> a </w:t>
      </w:r>
      <w:r w:rsidR="00895A00">
        <w:t>ty jsi klečel vedle ní</w:t>
      </w:r>
      <w:r w:rsidR="000251E4" w:rsidRPr="00E23121">
        <w:t>, cos jí udělal? Udělals jí něco, Alane?</w:t>
      </w:r>
      <w:r w:rsidRPr="00E23121">
        <w:t>“</w:t>
      </w:r>
    </w:p>
    <w:p w:rsidR="00D34DB7" w:rsidRPr="00E23121" w:rsidRDefault="000251E4" w:rsidP="00E23121">
      <w:pPr>
        <w:pStyle w:val="Text"/>
        <w:jc w:val="left"/>
      </w:pPr>
      <w:r w:rsidRPr="00E23121">
        <w:t xml:space="preserve">Znovu se smál. </w:t>
      </w:r>
      <w:r w:rsidR="00D34DB7" w:rsidRPr="00E23121">
        <w:t>„</w:t>
      </w:r>
      <w:r w:rsidRPr="00E23121">
        <w:t>Co tím myslíš?</w:t>
      </w:r>
      <w:r w:rsidR="00D34DB7" w:rsidRPr="00E23121">
        <w:t>“</w:t>
      </w:r>
    </w:p>
    <w:p w:rsidR="00D34DB7" w:rsidRPr="00E23121" w:rsidRDefault="00D34DB7" w:rsidP="00E23121">
      <w:pPr>
        <w:pStyle w:val="Text"/>
        <w:jc w:val="left"/>
      </w:pPr>
      <w:r w:rsidRPr="00E23121">
        <w:t>„</w:t>
      </w:r>
      <w:r w:rsidR="000251E4" w:rsidRPr="00E23121">
        <w:t>Vyhodilo ji to</w:t>
      </w:r>
      <w:r w:rsidR="00345E5C" w:rsidRPr="00E23121">
        <w:t xml:space="preserve"> z</w:t>
      </w:r>
      <w:r w:rsidR="00345E5C">
        <w:t> </w:t>
      </w:r>
      <w:r w:rsidR="000251E4" w:rsidRPr="00E23121">
        <w:t>vozu jenom pár yardů. Možná se uhodila do hlavy</w:t>
      </w:r>
      <w:r w:rsidR="00345E5C" w:rsidRPr="00E23121">
        <w:t xml:space="preserve"> o</w:t>
      </w:r>
      <w:r w:rsidR="00345E5C">
        <w:t> </w:t>
      </w:r>
      <w:r w:rsidR="000251E4" w:rsidRPr="00E23121">
        <w:t>strom, možná že ne. Mohl by na to někdo umřít?</w:t>
      </w:r>
      <w:r w:rsidRPr="00E23121">
        <w:t>“</w:t>
      </w:r>
    </w:p>
    <w:p w:rsidR="00D34DB7" w:rsidRPr="00E23121" w:rsidRDefault="00D34DB7" w:rsidP="00E23121">
      <w:pPr>
        <w:pStyle w:val="Text"/>
        <w:jc w:val="left"/>
      </w:pPr>
      <w:r w:rsidRPr="00E23121">
        <w:t>„</w:t>
      </w:r>
      <w:r w:rsidR="000251E4" w:rsidRPr="00E23121">
        <w:t>Ona ano.</w:t>
      </w:r>
      <w:r w:rsidRPr="00E23121">
        <w:t>“</w:t>
      </w:r>
    </w:p>
    <w:p w:rsidR="00D34DB7" w:rsidRPr="00E23121" w:rsidRDefault="009635E8" w:rsidP="00E23121">
      <w:pPr>
        <w:pStyle w:val="Text"/>
      </w:pPr>
      <w:r>
        <w:t>„</w:t>
      </w:r>
      <w:r w:rsidR="000251E4" w:rsidRPr="00E23121">
        <w:t>Alane,</w:t>
      </w:r>
      <w:r w:rsidR="00D34DB7" w:rsidRPr="00E23121">
        <w:t>“</w:t>
      </w:r>
      <w:r w:rsidR="000251E4" w:rsidRPr="00E23121">
        <w:t xml:space="preserve"> řekla jsem. </w:t>
      </w:r>
      <w:r w:rsidR="00D34DB7" w:rsidRPr="00E23121">
        <w:t>„</w:t>
      </w:r>
      <w:r w:rsidR="00895A00">
        <w:t>Ty</w:t>
      </w:r>
      <w:r w:rsidR="000251E4" w:rsidRPr="00E23121">
        <w:t xml:space="preserve"> jsi</w:t>
      </w:r>
      <w:r w:rsidR="00D34DB7" w:rsidRPr="00E23121">
        <w:t>…“</w:t>
      </w:r>
      <w:r w:rsidR="000251E4" w:rsidRPr="00E23121">
        <w:t xml:space="preserve"> Ale nedokázala jsem mu tu otázku položit.</w:t>
      </w:r>
    </w:p>
    <w:p w:rsidR="00D34DB7" w:rsidRPr="00E23121" w:rsidRDefault="00D34DB7" w:rsidP="00E23121">
      <w:pPr>
        <w:pStyle w:val="Text"/>
      </w:pPr>
    </w:p>
    <w:p w:rsidR="00D34DB7" w:rsidRPr="00E23121" w:rsidRDefault="000251E4" w:rsidP="00E23121">
      <w:pPr>
        <w:pStyle w:val="Text"/>
      </w:pPr>
      <w:r w:rsidRPr="00E23121">
        <w:lastRenderedPageBreak/>
        <w:t>Slova, která jsem nedopověděla, slýcháváte</w:t>
      </w:r>
      <w:r w:rsidR="00345E5C" w:rsidRPr="00E23121">
        <w:t xml:space="preserve"> v</w:t>
      </w:r>
      <w:r w:rsidR="00345E5C">
        <w:t> </w:t>
      </w:r>
      <w:r w:rsidRPr="00E23121">
        <w:t>televizi nebo čítáváte</w:t>
      </w:r>
      <w:r w:rsidR="00345E5C" w:rsidRPr="00E23121">
        <w:t xml:space="preserve"> v</w:t>
      </w:r>
      <w:r w:rsidR="00345E5C">
        <w:t> </w:t>
      </w:r>
      <w:r w:rsidRPr="00E23121">
        <w:t>knihách. Se skutečným životem nemají nic společného.</w:t>
      </w:r>
      <w:r w:rsidR="004B1E78">
        <w:t xml:space="preserve"> Jste srozuměna</w:t>
      </w:r>
      <w:r w:rsidR="00345E5C">
        <w:t xml:space="preserve"> s </w:t>
      </w:r>
      <w:r w:rsidR="004B1E78">
        <w:t>tím, že je sly</w:t>
      </w:r>
      <w:r w:rsidRPr="00E23121">
        <w:t>šíte, dokonce očekáváte, že je někdo vysloví ve hře nebo filmu, ale ne</w:t>
      </w:r>
      <w:r w:rsidR="00345E5C" w:rsidRPr="00E23121">
        <w:t xml:space="preserve"> v</w:t>
      </w:r>
      <w:r w:rsidR="00345E5C">
        <w:t> </w:t>
      </w:r>
      <w:r w:rsidR="00CE74D3">
        <w:t>obyčejné</w:t>
      </w:r>
      <w:r w:rsidRPr="00E23121">
        <w:t xml:space="preserve"> každodenní existenci.</w:t>
      </w:r>
      <w:r w:rsidR="00345E5C" w:rsidRPr="00E23121">
        <w:t xml:space="preserve"> V</w:t>
      </w:r>
      <w:r w:rsidR="00345E5C">
        <w:t> </w:t>
      </w:r>
      <w:r w:rsidRPr="00E23121">
        <w:t>běžném životě jsou groteskní. Člověk by se jim smál, tak jako se pohrdavě směje různým klišé.</w:t>
      </w:r>
    </w:p>
    <w:p w:rsidR="00D34DB7" w:rsidRPr="00E23121" w:rsidRDefault="000251E4" w:rsidP="00E23121">
      <w:pPr>
        <w:pStyle w:val="Text"/>
      </w:pPr>
      <w:r w:rsidRPr="00E23121">
        <w:t>Nevyslovila jsem ta slova, ale věděl, co jsem chtěl</w:t>
      </w:r>
      <w:r w:rsidR="004B1E78">
        <w:t>a říct. Často uhodl, co si myslí</w:t>
      </w:r>
      <w:r w:rsidRPr="00E23121">
        <w:t>m, přesnou formulaci mých myšlenek. Ale usmíval se, byl veselý</w:t>
      </w:r>
      <w:r w:rsidR="00345E5C" w:rsidRPr="00E23121">
        <w:t xml:space="preserve"> a</w:t>
      </w:r>
      <w:r w:rsidR="00345E5C">
        <w:t> </w:t>
      </w:r>
      <w:r w:rsidRPr="00E23121">
        <w:t>vesele mi odpověděl.</w:t>
      </w:r>
    </w:p>
    <w:p w:rsidR="00D34DB7" w:rsidRPr="00E23121" w:rsidRDefault="00D34DB7" w:rsidP="00E23121">
      <w:pPr>
        <w:pStyle w:val="Text"/>
        <w:jc w:val="left"/>
      </w:pPr>
      <w:r w:rsidRPr="00E23121">
        <w:t>„</w:t>
      </w:r>
      <w:r w:rsidR="000712D8">
        <w:t>Ovšemže ne. Samozřejmě j</w:t>
      </w:r>
      <w:r w:rsidR="000251E4" w:rsidRPr="00E23121">
        <w:t>sem jí nic neudělal.</w:t>
      </w:r>
      <w:r w:rsidRPr="00E23121">
        <w:t>“</w:t>
      </w:r>
    </w:p>
    <w:p w:rsidR="00D34DB7" w:rsidRPr="00E23121" w:rsidRDefault="00D34DB7" w:rsidP="00E23121">
      <w:pPr>
        <w:pStyle w:val="Text"/>
        <w:jc w:val="left"/>
      </w:pPr>
      <w:r w:rsidRPr="00E23121">
        <w:t>„</w:t>
      </w:r>
      <w:r w:rsidR="004B1E78">
        <w:t>Byl jsi</w:t>
      </w:r>
      <w:r w:rsidR="00345E5C">
        <w:t xml:space="preserve"> s </w:t>
      </w:r>
      <w:r w:rsidR="004B1E78">
        <w:t>ní</w:t>
      </w:r>
      <w:r w:rsidR="000251E4" w:rsidRPr="00E23121">
        <w:t xml:space="preserve"> sám,</w:t>
      </w:r>
      <w:r w:rsidRPr="00E23121">
        <w:t>“</w:t>
      </w:r>
      <w:r w:rsidR="000251E4" w:rsidRPr="00E23121">
        <w:t xml:space="preserve"> řekla jsem, </w:t>
      </w:r>
      <w:r w:rsidRPr="00E23121">
        <w:t>„</w:t>
      </w:r>
      <w:r w:rsidR="000251E4" w:rsidRPr="00E23121">
        <w:t>tak dlouhou dobu.</w:t>
      </w:r>
      <w:r w:rsidRPr="00E23121">
        <w:t>“</w:t>
      </w:r>
    </w:p>
    <w:p w:rsidR="00D34DB7" w:rsidRPr="00E23121" w:rsidRDefault="00D34DB7" w:rsidP="00E23121">
      <w:pPr>
        <w:pStyle w:val="Text"/>
      </w:pPr>
      <w:r w:rsidRPr="00E23121">
        <w:t>„</w:t>
      </w:r>
      <w:r w:rsidR="004B1E78">
        <w:t>Často jsem</w:t>
      </w:r>
      <w:r w:rsidR="00345E5C">
        <w:t xml:space="preserve"> s </w:t>
      </w:r>
      <w:r w:rsidR="004B1E78">
        <w:t>ní</w:t>
      </w:r>
      <w:r w:rsidR="000251E4" w:rsidRPr="00E23121">
        <w:t xml:space="preserve"> byl dlouhou dobu sám,</w:t>
      </w:r>
      <w:r w:rsidRPr="00E23121">
        <w:t>“</w:t>
      </w:r>
      <w:r w:rsidR="000251E4" w:rsidRPr="00E23121">
        <w:t xml:space="preserve"> řekl. </w:t>
      </w:r>
      <w:r w:rsidRPr="00E23121">
        <w:t>„</w:t>
      </w:r>
      <w:r w:rsidR="00895A00">
        <w:t>Pří</w:t>
      </w:r>
      <w:r w:rsidR="000251E4" w:rsidRPr="00E23121">
        <w:t>liš dlouhou.</w:t>
      </w:r>
      <w:r w:rsidR="00345E5C" w:rsidRPr="00E23121">
        <w:t xml:space="preserve"> V</w:t>
      </w:r>
      <w:r w:rsidR="00345E5C">
        <w:t> </w:t>
      </w:r>
      <w:r w:rsidR="000251E4" w:rsidRPr="00E23121">
        <w:t>tom byla ta potíž.</w:t>
      </w:r>
      <w:r w:rsidRPr="00E23121">
        <w:t>“</w:t>
      </w:r>
    </w:p>
    <w:p w:rsidR="00D34DB7" w:rsidRPr="00E23121" w:rsidRDefault="00895A00" w:rsidP="00E23121">
      <w:pPr>
        <w:pStyle w:val="Text"/>
      </w:pPr>
      <w:r>
        <w:t>Zvedl telefon</w:t>
      </w:r>
      <w:r w:rsidR="00345E5C">
        <w:t xml:space="preserve"> a </w:t>
      </w:r>
      <w:r>
        <w:t>vytočil čí</w:t>
      </w:r>
      <w:r w:rsidR="000251E4" w:rsidRPr="00E23121">
        <w:t>slo, kte</w:t>
      </w:r>
      <w:r w:rsidR="00CC5AD8" w:rsidRPr="00E23121">
        <w:t>ré</w:t>
      </w:r>
      <w:r w:rsidR="000251E4" w:rsidRPr="00E23121">
        <w:t xml:space="preserve"> mu dal ten mechanik. Slyšela jsem ho, jak se vybavuje</w:t>
      </w:r>
      <w:r w:rsidR="00345E5C" w:rsidRPr="00E23121">
        <w:t xml:space="preserve"> s</w:t>
      </w:r>
      <w:r w:rsidR="00345E5C">
        <w:t> </w:t>
      </w:r>
      <w:r w:rsidR="000251E4" w:rsidRPr="00E23121">
        <w:t>farmářem, kte</w:t>
      </w:r>
      <w:r w:rsidR="00CC5AD8" w:rsidRPr="00E23121">
        <w:t>ré</w:t>
      </w:r>
      <w:r w:rsidR="000251E4" w:rsidRPr="00E23121">
        <w:t>mu patřil ten kombajn. Byl velmi zdvořilý, omlouval se, dovolil si mírně zažertovat</w:t>
      </w:r>
      <w:r w:rsidR="00345E5C" w:rsidRPr="00E23121">
        <w:t xml:space="preserve"> o</w:t>
      </w:r>
      <w:r w:rsidR="00345E5C">
        <w:t> </w:t>
      </w:r>
      <w:r w:rsidR="000251E4" w:rsidRPr="00E23121">
        <w:t>neodolatelné přitažlivosti</w:t>
      </w:r>
      <w:r w:rsidR="00345E5C" w:rsidRPr="00E23121">
        <w:t xml:space="preserve"> k</w:t>
      </w:r>
      <w:r w:rsidR="00345E5C">
        <w:t> </w:t>
      </w:r>
      <w:r w:rsidR="000251E4" w:rsidRPr="00E23121">
        <w:t>nehybnému stroji. Šla jsem nahoru</w:t>
      </w:r>
      <w:r w:rsidR="00345E5C" w:rsidRPr="00E23121">
        <w:t xml:space="preserve"> a</w:t>
      </w:r>
      <w:r w:rsidR="00345E5C">
        <w:t> </w:t>
      </w:r>
      <w:r w:rsidR="000251E4" w:rsidRPr="00E23121">
        <w:t>vykoupala se. Ať bude, co bude,</w:t>
      </w:r>
      <w:r w:rsidR="00345E5C" w:rsidRPr="00E23121">
        <w:t xml:space="preserve"> v</w:t>
      </w:r>
      <w:r w:rsidR="00345E5C">
        <w:t> </w:t>
      </w:r>
      <w:r>
        <w:t>každé</w:t>
      </w:r>
      <w:r w:rsidR="000251E4" w:rsidRPr="00E23121">
        <w:t>m případě si zítra půjdu koupit sandály bez podpatku. Pověsila jsem</w:t>
      </w:r>
      <w:r w:rsidR="00A858B4">
        <w:t xml:space="preserve"> své</w:t>
      </w:r>
      <w:r w:rsidR="000251E4" w:rsidRPr="00E23121">
        <w:t xml:space="preserve"> k</w:t>
      </w:r>
      <w:r w:rsidR="000D4D77">
        <w:t>rásné špinavé</w:t>
      </w:r>
      <w:r>
        <w:t xml:space="preserve"> šaty do skří</w:t>
      </w:r>
      <w:r w:rsidR="000251E4" w:rsidRPr="00E23121">
        <w:t>ně</w:t>
      </w:r>
      <w:r w:rsidR="00345E5C" w:rsidRPr="00E23121">
        <w:t xml:space="preserve"> a</w:t>
      </w:r>
      <w:r w:rsidR="00345E5C">
        <w:t> </w:t>
      </w:r>
      <w:r w:rsidR="000251E4" w:rsidRPr="00E23121">
        <w:t>ob</w:t>
      </w:r>
      <w:r w:rsidR="00CC5AD8" w:rsidRPr="00E23121">
        <w:t>lé</w:t>
      </w:r>
      <w:r w:rsidR="000251E4" w:rsidRPr="00E23121">
        <w:t>kla si</w:t>
      </w:r>
      <w:r w:rsidR="00A858B4">
        <w:t xml:space="preserve"> jiné</w:t>
      </w:r>
      <w:r w:rsidR="000251E4" w:rsidRPr="00E23121">
        <w:t>. Učesala jsem si vlasy</w:t>
      </w:r>
      <w:r w:rsidR="00345E5C" w:rsidRPr="00E23121">
        <w:t xml:space="preserve"> a</w:t>
      </w:r>
      <w:r w:rsidR="00345E5C">
        <w:t> </w:t>
      </w:r>
      <w:r w:rsidR="000251E4" w:rsidRPr="00E23121">
        <w:t>pomyslela na to, že si nalíčím obličej, ale napomenula jsem se. Zbláznila ses? Ale stejně jsem si obličej nalíčila, jako bych si ho nalíčila,</w:t>
      </w:r>
      <w:r w:rsidR="00345E5C" w:rsidRPr="00E23121">
        <w:t xml:space="preserve"> i</w:t>
      </w:r>
      <w:r w:rsidR="00345E5C">
        <w:t> </w:t>
      </w:r>
      <w:r w:rsidR="000251E4" w:rsidRPr="00E23121">
        <w:t>kdybych šla na vlastní popravu. Až by člověk, který obstarával gilotinu, zvedl moji hlavu, uviděl by na mých tvářích růž</w:t>
      </w:r>
      <w:r w:rsidR="00345E5C" w:rsidRPr="00E23121">
        <w:t xml:space="preserve"> a</w:t>
      </w:r>
      <w:r w:rsidR="00345E5C">
        <w:t> </w:t>
      </w:r>
      <w:r w:rsidR="000251E4" w:rsidRPr="00E23121">
        <w:t>na rtech rtěnku.</w:t>
      </w:r>
    </w:p>
    <w:p w:rsidR="00D34DB7" w:rsidRPr="00E23121" w:rsidRDefault="000251E4" w:rsidP="00E23121">
      <w:pPr>
        <w:pStyle w:val="Text"/>
      </w:pPr>
      <w:r w:rsidRPr="00E23121">
        <w:t>Takže jsem znovu sešla dolů, oblečená tak, jako se jiné ženy oblékají na party nebo na svatbu. Alan tam seděl</w:t>
      </w:r>
      <w:r w:rsidR="00345E5C" w:rsidRPr="00E23121">
        <w:t xml:space="preserve"> a</w:t>
      </w:r>
      <w:r w:rsidR="00345E5C">
        <w:t> </w:t>
      </w:r>
      <w:r w:rsidRPr="00E23121">
        <w:t>pil rajčatový džus nebo mnohem pravděpodobněji Bloody Mary.</w:t>
      </w:r>
    </w:p>
    <w:p w:rsidR="00D34DB7" w:rsidRPr="00E23121" w:rsidRDefault="00D34DB7" w:rsidP="00E23121">
      <w:pPr>
        <w:pStyle w:val="Text"/>
      </w:pPr>
      <w:r w:rsidRPr="00E23121">
        <w:t>„</w:t>
      </w:r>
      <w:r w:rsidR="000251E4" w:rsidRPr="00E23121">
        <w:t>Vitamin C nemůže nikdy škodit,</w:t>
      </w:r>
      <w:r w:rsidRPr="00E23121">
        <w:t>“</w:t>
      </w:r>
      <w:r w:rsidR="000251E4" w:rsidRPr="00E23121">
        <w:t xml:space="preserve"> řekl.</w:t>
      </w:r>
      <w:r w:rsidR="00345E5C" w:rsidRPr="00E23121">
        <w:t xml:space="preserve"> A</w:t>
      </w:r>
      <w:r w:rsidR="00345E5C">
        <w:t> </w:t>
      </w:r>
      <w:r w:rsidR="000251E4" w:rsidRPr="00E23121">
        <w:t xml:space="preserve">dodal. </w:t>
      </w:r>
      <w:r w:rsidRPr="00E23121">
        <w:t>„</w:t>
      </w:r>
      <w:r w:rsidR="000251E4" w:rsidRPr="00E23121">
        <w:t>Příjemný chlápek, ten farmář. Pozval nás</w:t>
      </w:r>
      <w:r w:rsidR="00345E5C" w:rsidRPr="00E23121">
        <w:t xml:space="preserve"> k</w:t>
      </w:r>
      <w:r w:rsidR="00345E5C">
        <w:t> </w:t>
      </w:r>
      <w:r w:rsidR="000D4D77">
        <w:t>sobě na skleni</w:t>
      </w:r>
      <w:r w:rsidR="000251E4" w:rsidRPr="00E23121">
        <w:t>čku. Řekl jsem, že se tě zeptám</w:t>
      </w:r>
      <w:r w:rsidR="00345E5C" w:rsidRPr="00E23121">
        <w:t xml:space="preserve"> a</w:t>
      </w:r>
      <w:r w:rsidR="00345E5C">
        <w:t> </w:t>
      </w:r>
      <w:r w:rsidR="000251E4" w:rsidRPr="00E23121">
        <w:t>ještě zavolám.</w:t>
      </w:r>
      <w:r w:rsidRPr="00E23121">
        <w:t>“</w:t>
      </w:r>
    </w:p>
    <w:p w:rsidR="00D34DB7" w:rsidRPr="00E23121" w:rsidRDefault="00D34DB7" w:rsidP="00E23121">
      <w:pPr>
        <w:pStyle w:val="Text"/>
        <w:jc w:val="left"/>
      </w:pPr>
      <w:r w:rsidRPr="00E23121">
        <w:t>„</w:t>
      </w:r>
      <w:r w:rsidR="000251E4" w:rsidRPr="00E23121">
        <w:t>Cože jsi řekl?</w:t>
      </w:r>
      <w:r w:rsidRPr="00E23121">
        <w:t>“</w:t>
      </w:r>
    </w:p>
    <w:p w:rsidR="00D34DB7" w:rsidRPr="00E23121" w:rsidRDefault="00D34DB7" w:rsidP="00E23121">
      <w:pPr>
        <w:pStyle w:val="Text"/>
        <w:jc w:val="left"/>
      </w:pPr>
      <w:r w:rsidRPr="00E23121">
        <w:t>„</w:t>
      </w:r>
      <w:r w:rsidR="000251E4" w:rsidRPr="00E23121">
        <w:t>To</w:t>
      </w:r>
      <w:r w:rsidR="0041594E" w:rsidRPr="00E23121">
        <w:t xml:space="preserve"> byl </w:t>
      </w:r>
      <w:r w:rsidR="00895A00">
        <w:t>jen žert. Řekl, ať pustí</w:t>
      </w:r>
      <w:r w:rsidR="000251E4" w:rsidRPr="00E23121">
        <w:t>m</w:t>
      </w:r>
      <w:r w:rsidR="00345E5C" w:rsidRPr="00E23121">
        <w:t xml:space="preserve"> z</w:t>
      </w:r>
      <w:r w:rsidR="00345E5C">
        <w:t> </w:t>
      </w:r>
      <w:r w:rsidR="000251E4" w:rsidRPr="00E23121">
        <w:t>hlavy ten jeho kombajn, že se nestalo nic, to cituji, co by trochu barvy nespravilo.</w:t>
      </w:r>
      <w:r w:rsidRPr="00E23121">
        <w:t>“</w:t>
      </w:r>
    </w:p>
    <w:p w:rsidR="00D34DB7" w:rsidRPr="00E23121" w:rsidRDefault="00D34DB7" w:rsidP="00E23121">
      <w:pPr>
        <w:pStyle w:val="Text"/>
        <w:jc w:val="left"/>
      </w:pPr>
      <w:r w:rsidRPr="00E23121">
        <w:t>„</w:t>
      </w:r>
      <w:r w:rsidR="004219C9">
        <w:t>Kolik j</w:t>
      </w:r>
      <w:r w:rsidR="000251E4" w:rsidRPr="00E23121">
        <w:t>e hodin?</w:t>
      </w:r>
      <w:r w:rsidRPr="00E23121">
        <w:t>“</w:t>
      </w:r>
      <w:r w:rsidR="004219C9">
        <w:t xml:space="preserve"> zeptala j</w:t>
      </w:r>
      <w:r w:rsidR="000251E4" w:rsidRPr="00E23121">
        <w:t>sem se.</w:t>
      </w:r>
    </w:p>
    <w:p w:rsidR="00D34DB7" w:rsidRPr="00E23121" w:rsidRDefault="00D34DB7" w:rsidP="00E23121">
      <w:pPr>
        <w:pStyle w:val="Text"/>
      </w:pPr>
      <w:r w:rsidRPr="00E23121">
        <w:t>„</w:t>
      </w:r>
      <w:r w:rsidR="000251E4" w:rsidRPr="00E23121">
        <w:t>Dvě minuty po o</w:t>
      </w:r>
      <w:r w:rsidR="004219C9">
        <w:t>smé</w:t>
      </w:r>
      <w:r w:rsidR="000251E4" w:rsidRPr="00E23121">
        <w:t xml:space="preserve">. Propásli jsme naši večeři. Byl by to problém se tam dostat. Máme sice auto, na druhou stranu auto tak </w:t>
      </w:r>
      <w:r w:rsidR="000251E4" w:rsidRPr="00E23121">
        <w:lastRenderedPageBreak/>
        <w:t>docela nemáme. Vzpomínáš si na ty lidi, co jim babička umřela ve Španělsku?</w:t>
      </w:r>
      <w:r w:rsidRPr="00E23121">
        <w:t>“</w:t>
      </w:r>
    </w:p>
    <w:p w:rsidR="00D34DB7" w:rsidRPr="00E23121" w:rsidRDefault="00D34DB7" w:rsidP="00E23121">
      <w:pPr>
        <w:pStyle w:val="Text"/>
        <w:jc w:val="left"/>
      </w:pPr>
      <w:r w:rsidRPr="00E23121">
        <w:t>„</w:t>
      </w:r>
      <w:r w:rsidR="000251E4" w:rsidRPr="00E23121">
        <w:t>Jaké lidi?</w:t>
      </w:r>
      <w:r w:rsidRPr="00E23121">
        <w:t>“</w:t>
      </w:r>
    </w:p>
    <w:p w:rsidR="00D34DB7" w:rsidRPr="00E23121" w:rsidRDefault="000251E4" w:rsidP="00E23121">
      <w:pPr>
        <w:pStyle w:val="Text"/>
      </w:pPr>
      <w:r w:rsidRPr="00E23121">
        <w:t>Musela jsem být jediný člověk</w:t>
      </w:r>
      <w:r w:rsidR="00345E5C" w:rsidRPr="00E23121">
        <w:t xml:space="preserve"> v</w:t>
      </w:r>
      <w:r w:rsidR="00345E5C">
        <w:t> </w:t>
      </w:r>
      <w:r w:rsidRPr="00E23121">
        <w:t>Anglii, který nikdy neslyšel historku</w:t>
      </w:r>
      <w:r w:rsidR="00345E5C" w:rsidRPr="00E23121">
        <w:t xml:space="preserve"> o</w:t>
      </w:r>
      <w:r w:rsidR="00345E5C">
        <w:t> </w:t>
      </w:r>
      <w:r w:rsidRPr="00E23121">
        <w:t>dvojici, která vezla babičku přes hranice ze Španělska do Francie. Stará paní umřela</w:t>
      </w:r>
      <w:r w:rsidR="00345E5C" w:rsidRPr="00E23121">
        <w:t xml:space="preserve"> a</w:t>
      </w:r>
      <w:r w:rsidR="00345E5C">
        <w:t> </w:t>
      </w:r>
      <w:r w:rsidRPr="00E23121">
        <w:t>oni dali její tělo do kufru, aby je mohli převézt zpátky do Francie. Nechali auto na deset minut na náměstí ve městě</w:t>
      </w:r>
      <w:r w:rsidR="00345E5C" w:rsidRPr="00E23121">
        <w:t xml:space="preserve"> a</w:t>
      </w:r>
      <w:r w:rsidR="00345E5C">
        <w:t> </w:t>
      </w:r>
      <w:r w:rsidRPr="00E23121">
        <w:t>zašli si na skleničku</w:t>
      </w:r>
      <w:r w:rsidR="004B1E78">
        <w:t>,</w:t>
      </w:r>
      <w:r w:rsidR="00345E5C" w:rsidRPr="00E23121">
        <w:t xml:space="preserve"> a</w:t>
      </w:r>
      <w:r w:rsidR="00345E5C">
        <w:t> </w:t>
      </w:r>
      <w:r w:rsidRPr="00E23121">
        <w:t>když se vrátili, tělo bylo pryč</w:t>
      </w:r>
      <w:r w:rsidR="00345E5C" w:rsidRPr="00E23121">
        <w:t xml:space="preserve"> a</w:t>
      </w:r>
      <w:r w:rsidR="00345E5C">
        <w:t> </w:t>
      </w:r>
      <w:r w:rsidRPr="00E23121">
        <w:t>nikdy se n</w:t>
      </w:r>
      <w:r w:rsidR="009635E8">
        <w:t>enašlo. Tohle jste ale už nejspí</w:t>
      </w:r>
      <w:r w:rsidRPr="00E23121">
        <w:t>š několikrát slyšela, spolu</w:t>
      </w:r>
      <w:r w:rsidR="00345E5C" w:rsidRPr="00E23121">
        <w:t xml:space="preserve"> s</w:t>
      </w:r>
      <w:r w:rsidR="00345E5C">
        <w:t> </w:t>
      </w:r>
      <w:r w:rsidRPr="00E23121">
        <w:t>dalšími smyšlenými historkami jako třeba</w:t>
      </w:r>
      <w:r w:rsidR="00345E5C" w:rsidRPr="00E23121">
        <w:t xml:space="preserve"> o</w:t>
      </w:r>
      <w:r w:rsidR="00345E5C">
        <w:t> </w:t>
      </w:r>
      <w:r w:rsidRPr="00E23121">
        <w:t>k</w:t>
      </w:r>
      <w:r w:rsidR="009635E8">
        <w:t>očce, co sežrala chihuahuu</w:t>
      </w:r>
      <w:r w:rsidR="00345E5C">
        <w:t xml:space="preserve"> a o </w:t>
      </w:r>
      <w:r w:rsidR="009635E8">
        <w:t>li</w:t>
      </w:r>
      <w:r w:rsidRPr="00E23121">
        <w:t>ds</w:t>
      </w:r>
      <w:r w:rsidR="00CC5AD8" w:rsidRPr="00E23121">
        <w:t>ké</w:t>
      </w:r>
      <w:r w:rsidRPr="00E23121">
        <w:t>m zubu</w:t>
      </w:r>
      <w:r w:rsidR="00345E5C" w:rsidRPr="00E23121">
        <w:t xml:space="preserve"> v</w:t>
      </w:r>
      <w:r w:rsidR="00345E5C">
        <w:t> </w:t>
      </w:r>
      <w:r w:rsidRPr="00E23121">
        <w:t>hamburgru.</w:t>
      </w:r>
    </w:p>
    <w:p w:rsidR="00D34DB7" w:rsidRPr="00E23121" w:rsidRDefault="000251E4" w:rsidP="00E23121">
      <w:pPr>
        <w:pStyle w:val="Text"/>
      </w:pPr>
      <w:r w:rsidRPr="00E23121">
        <w:t xml:space="preserve">Nepřipadalo mi to legrační. Řekla jsem Alanovi: </w:t>
      </w:r>
      <w:r w:rsidR="00D34DB7" w:rsidRPr="00E23121">
        <w:t>„</w:t>
      </w:r>
      <w:r w:rsidRPr="00E23121">
        <w:t>Jak jen můžeš?</w:t>
      </w:r>
      <w:r w:rsidR="00D34DB7" w:rsidRPr="00E23121">
        <w:t>“</w:t>
      </w:r>
    </w:p>
    <w:p w:rsidR="00D34DB7" w:rsidRPr="00E23121" w:rsidRDefault="000251E4" w:rsidP="00E23121">
      <w:pPr>
        <w:pStyle w:val="Text"/>
      </w:pPr>
      <w:r w:rsidRPr="00E23121">
        <w:t xml:space="preserve">Pokrčil rameny. </w:t>
      </w:r>
      <w:r w:rsidR="00D34DB7" w:rsidRPr="00E23121">
        <w:t>„</w:t>
      </w:r>
      <w:r w:rsidR="004219C9">
        <w:t>Jsem hysterický. Nevšímej si mě</w:t>
      </w:r>
      <w:r w:rsidRPr="00E23121">
        <w:t>. Je tady něco</w:t>
      </w:r>
      <w:r w:rsidR="00345E5C" w:rsidRPr="00E23121">
        <w:t xml:space="preserve"> k</w:t>
      </w:r>
      <w:r w:rsidR="00345E5C">
        <w:t> </w:t>
      </w:r>
      <w:r w:rsidRPr="00E23121">
        <w:t>jídlu?</w:t>
      </w:r>
      <w:r w:rsidR="00D34DB7" w:rsidRPr="00E23121">
        <w:t>“</w:t>
      </w:r>
    </w:p>
    <w:p w:rsidR="00D34DB7" w:rsidRPr="00E23121" w:rsidRDefault="00D34DB7" w:rsidP="00E23121">
      <w:pPr>
        <w:pStyle w:val="Text"/>
        <w:jc w:val="left"/>
      </w:pPr>
      <w:r w:rsidRPr="00E23121">
        <w:t>„</w:t>
      </w:r>
      <w:r w:rsidR="004219C9">
        <w:t>Jenom to, co jsme si chtěli vzí</w:t>
      </w:r>
      <w:r w:rsidR="000251E4" w:rsidRPr="00E23121">
        <w:t>t</w:t>
      </w:r>
      <w:r w:rsidR="00345E5C" w:rsidRPr="00E23121">
        <w:t xml:space="preserve"> k</w:t>
      </w:r>
      <w:r w:rsidR="00345E5C">
        <w:t> </w:t>
      </w:r>
      <w:r w:rsidR="000251E4" w:rsidRPr="00E23121">
        <w:t>obědu.</w:t>
      </w:r>
      <w:r w:rsidRPr="00E23121">
        <w:t>“</w:t>
      </w:r>
    </w:p>
    <w:p w:rsidR="00D34DB7" w:rsidRPr="00E23121" w:rsidRDefault="000251E4" w:rsidP="00E23121">
      <w:pPr>
        <w:pStyle w:val="Text"/>
      </w:pPr>
      <w:r w:rsidRPr="00E23121">
        <w:t>Pamatuji si</w:t>
      </w:r>
      <w:r w:rsidR="00345E5C" w:rsidRPr="00E23121">
        <w:t xml:space="preserve"> z</w:t>
      </w:r>
      <w:r w:rsidR="00345E5C">
        <w:t> </w:t>
      </w:r>
      <w:r w:rsidRPr="00E23121">
        <w:t>toho rozhovoru každé slovo, jakkoli byl banální. Po celou dobu jsem mu chtěla znovu položit tu otázku, ale bála</w:t>
      </w:r>
      <w:r w:rsidR="004B1E78">
        <w:t xml:space="preserve"> jsem se. Po chvilce odešel</w:t>
      </w:r>
      <w:r w:rsidR="00345E5C">
        <w:t xml:space="preserve"> z </w:t>
      </w:r>
      <w:r w:rsidR="004B1E78">
        <w:t>mí</w:t>
      </w:r>
      <w:r w:rsidRPr="00E23121">
        <w:t>stnosti,</w:t>
      </w:r>
      <w:r w:rsidR="00345E5C" w:rsidRPr="00E23121">
        <w:t xml:space="preserve"> a</w:t>
      </w:r>
      <w:r w:rsidR="00345E5C">
        <w:t> </w:t>
      </w:r>
      <w:r w:rsidRPr="00E23121">
        <w:t>přestože neřekl, kam jde, věděla jsem to. Pozorovala jsem ho, jak couvá</w:t>
      </w:r>
      <w:r w:rsidR="00345E5C" w:rsidRPr="00E23121">
        <w:t xml:space="preserve"> s</w:t>
      </w:r>
      <w:r w:rsidR="00345E5C">
        <w:t> </w:t>
      </w:r>
      <w:r w:rsidRPr="00E23121">
        <w:t>Gildiným vozem</w:t>
      </w:r>
      <w:r w:rsidR="00345E5C" w:rsidRPr="00E23121">
        <w:t xml:space="preserve"> z</w:t>
      </w:r>
      <w:r w:rsidR="00345E5C">
        <w:t> </w:t>
      </w:r>
      <w:r w:rsidRPr="00E23121">
        <w:t>garáže. Vešel dovnitř</w:t>
      </w:r>
      <w:r w:rsidR="00345E5C" w:rsidRPr="00E23121">
        <w:t xml:space="preserve"> a</w:t>
      </w:r>
      <w:r w:rsidR="00345E5C">
        <w:t> </w:t>
      </w:r>
      <w:r w:rsidRPr="00E23121">
        <w:t>řekl, že se zajedeme naj</w:t>
      </w:r>
      <w:r w:rsidR="009635E8">
        <w:t>íst do hotelu</w:t>
      </w:r>
      <w:r w:rsidR="00345E5C">
        <w:t xml:space="preserve"> v </w:t>
      </w:r>
      <w:r w:rsidR="009635E8">
        <w:t>Thelmarshi,</w:t>
      </w:r>
      <w:r w:rsidR="00345E5C">
        <w:t xml:space="preserve"> k </w:t>
      </w:r>
      <w:r w:rsidR="009635E8">
        <w:t>Bí</w:t>
      </w:r>
      <w:r w:rsidR="00CC5AD8" w:rsidRPr="00E23121">
        <w:t>lé</w:t>
      </w:r>
      <w:r w:rsidRPr="00E23121">
        <w:t>mu jelenu. Vařili tam</w:t>
      </w:r>
      <w:r w:rsidR="00345E5C" w:rsidRPr="00E23121">
        <w:t xml:space="preserve"> a</w:t>
      </w:r>
      <w:r w:rsidR="00345E5C">
        <w:t> </w:t>
      </w:r>
      <w:r w:rsidRPr="00E23121">
        <w:t>podávali jídla dlouho do večera. Pohlédla jsem na vůz, na kufr vozu,</w:t>
      </w:r>
      <w:r w:rsidR="00345E5C" w:rsidRPr="00E23121">
        <w:t xml:space="preserve"> a</w:t>
      </w:r>
      <w:r w:rsidR="00345E5C">
        <w:t> </w:t>
      </w:r>
      <w:r w:rsidRPr="00E23121">
        <w:t>on řekl, abych si</w:t>
      </w:r>
      <w:r w:rsidR="00345E5C" w:rsidRPr="00E23121">
        <w:t xml:space="preserve"> s</w:t>
      </w:r>
      <w:r w:rsidR="00345E5C">
        <w:t> </w:t>
      </w:r>
      <w:r w:rsidR="009A1066">
        <w:t xml:space="preserve">tím </w:t>
      </w:r>
      <w:r w:rsidRPr="00E23121">
        <w:t>nedělala starosti, na to že dohlédl, ačkoli celkem vzato, to, co se stalo</w:t>
      </w:r>
      <w:r w:rsidR="00345E5C" w:rsidRPr="00E23121">
        <w:t xml:space="preserve"> s</w:t>
      </w:r>
      <w:r w:rsidR="00345E5C">
        <w:t> </w:t>
      </w:r>
      <w:r w:rsidRPr="00E23121">
        <w:t>tou babičkou</w:t>
      </w:r>
      <w:r w:rsidR="00345E5C" w:rsidRPr="00E23121">
        <w:t xml:space="preserve"> v</w:t>
      </w:r>
      <w:r w:rsidR="00345E5C">
        <w:t> </w:t>
      </w:r>
      <w:r w:rsidR="00DF4C8F">
        <w:t>té</w:t>
      </w:r>
      <w:r w:rsidRPr="00E23121">
        <w:t xml:space="preserve"> </w:t>
      </w:r>
      <w:r w:rsidR="00DF4C8F">
        <w:t>historce, by pro nás bylo hotové</w:t>
      </w:r>
      <w:r w:rsidRPr="00E23121">
        <w:t xml:space="preserve"> požehnání.</w:t>
      </w:r>
    </w:p>
    <w:p w:rsidR="00D34DB7" w:rsidRPr="00E23121" w:rsidRDefault="000251E4" w:rsidP="00E23121">
      <w:pPr>
        <w:pStyle w:val="Text"/>
      </w:pPr>
      <w:r w:rsidRPr="00E23121">
        <w:t>Zatímco jsme byli mimo dům, p</w:t>
      </w:r>
      <w:r w:rsidR="004B1E78">
        <w:t>okoušela jsem se povídat si</w:t>
      </w:r>
      <w:r w:rsidR="00345E5C">
        <w:t xml:space="preserve"> s </w:t>
      </w:r>
      <w:r w:rsidR="004B1E78">
        <w:t>ní</w:t>
      </w:r>
      <w:r w:rsidRPr="00E23121">
        <w:t>m jako by se nic nestalo. Mluvila jsem</w:t>
      </w:r>
      <w:r w:rsidR="00345E5C" w:rsidRPr="00E23121">
        <w:t xml:space="preserve"> o</w:t>
      </w:r>
      <w:r w:rsidR="00345E5C">
        <w:t> </w:t>
      </w:r>
      <w:r w:rsidRPr="00E23121">
        <w:t>Richardovi. Mluvila jsem</w:t>
      </w:r>
      <w:r w:rsidR="00345E5C" w:rsidRPr="00E23121">
        <w:t xml:space="preserve"> o</w:t>
      </w:r>
      <w:r w:rsidR="00345E5C">
        <w:t> </w:t>
      </w:r>
      <w:r w:rsidR="00A858B4">
        <w:t>své</w:t>
      </w:r>
      <w:r w:rsidRPr="00E23121">
        <w:t>m domě v</w:t>
      </w:r>
      <w:r w:rsidR="004B1E78">
        <w:t> </w:t>
      </w:r>
      <w:r w:rsidRPr="00E23121">
        <w:t>Bury</w:t>
      </w:r>
      <w:r w:rsidR="004B1E78">
        <w:t>,</w:t>
      </w:r>
      <w:r w:rsidR="00345E5C" w:rsidRPr="00E23121">
        <w:t xml:space="preserve"> a</w:t>
      </w:r>
      <w:r w:rsidR="00345E5C">
        <w:t> </w:t>
      </w:r>
      <w:r w:rsidRPr="00E23121">
        <w:t>kde budeme bydlet, jestli tam nebo</w:t>
      </w:r>
      <w:r w:rsidR="00345E5C" w:rsidRPr="00E23121">
        <w:t xml:space="preserve"> v</w:t>
      </w:r>
      <w:r w:rsidR="00345E5C">
        <w:t> </w:t>
      </w:r>
      <w:r w:rsidRPr="00E23121">
        <w:t>Molucce. Po chvilce se mi hlas vytratil, stejně toho moc nenamluvil, oba jsme umlkli. Já nemohla jíst, Alan ovšem ano. Propracoval se vytrvale třemi chody</w:t>
      </w:r>
      <w:r w:rsidR="00345E5C" w:rsidRPr="00E23121">
        <w:t xml:space="preserve"> a</w:t>
      </w:r>
      <w:r w:rsidR="00345E5C">
        <w:t> </w:t>
      </w:r>
      <w:r w:rsidRPr="00E23121">
        <w:t>hodně pil. Byla teplá, dusná noc. Obloha se vyjasnila</w:t>
      </w:r>
      <w:r w:rsidR="00345E5C" w:rsidRPr="00E23121">
        <w:t xml:space="preserve"> a</w:t>
      </w:r>
      <w:r w:rsidR="00345E5C">
        <w:t> </w:t>
      </w:r>
      <w:r w:rsidRPr="00E23121">
        <w:t>oknem</w:t>
      </w:r>
      <w:r w:rsidR="00345E5C" w:rsidRPr="00E23121">
        <w:t xml:space="preserve"> U</w:t>
      </w:r>
      <w:r w:rsidR="00345E5C">
        <w:t> </w:t>
      </w:r>
      <w:r w:rsidRPr="00E23121">
        <w:t>Bílého jelena byla vidět spousta hvězd. Řekla jsem</w:t>
      </w:r>
      <w:r w:rsidR="00345E5C">
        <w:t> </w:t>
      </w:r>
      <w:r w:rsidR="00345E5C" w:rsidRPr="00E23121">
        <w:t>–</w:t>
      </w:r>
      <w:r w:rsidR="00345E5C">
        <w:t> </w:t>
      </w:r>
      <w:r w:rsidRPr="00E23121">
        <w:t>a to se mi opravdu nepodobalo</w:t>
      </w:r>
      <w:r w:rsidR="00345E5C">
        <w:t> </w:t>
      </w:r>
      <w:r w:rsidR="00345E5C" w:rsidRPr="00E23121">
        <w:t>–</w:t>
      </w:r>
      <w:r w:rsidR="00345E5C">
        <w:t> </w:t>
      </w:r>
      <w:r w:rsidR="009635E8">
        <w:t>„</w:t>
      </w:r>
      <w:r w:rsidR="00CC5AD8" w:rsidRPr="00E23121">
        <w:t>Ké</w:t>
      </w:r>
      <w:r w:rsidRPr="00E23121">
        <w:t xml:space="preserve">ž bychom mohli jit </w:t>
      </w:r>
      <w:r w:rsidRPr="00DF4C8F">
        <w:t>zpátky</w:t>
      </w:r>
      <w:r w:rsidRPr="00E23121">
        <w:rPr>
          <w:i/>
        </w:rPr>
        <w:t xml:space="preserve"> </w:t>
      </w:r>
      <w:r w:rsidRPr="00E23121">
        <w:t>pěšky.</w:t>
      </w:r>
      <w:r w:rsidR="00D34DB7" w:rsidRPr="00E23121">
        <w:t>“</w:t>
      </w:r>
    </w:p>
    <w:p w:rsidR="00D34DB7" w:rsidRPr="00E23121" w:rsidRDefault="000251E4" w:rsidP="00E23121">
      <w:pPr>
        <w:pStyle w:val="Text"/>
      </w:pPr>
      <w:r w:rsidRPr="00E23121">
        <w:t xml:space="preserve">Stále ještě žertoval. Zaťukal na svoji sklenici. </w:t>
      </w:r>
      <w:r w:rsidR="00D34DB7" w:rsidRPr="00E23121">
        <w:t>„</w:t>
      </w:r>
      <w:r w:rsidRPr="00E23121">
        <w:t>Možná budeme muset.</w:t>
      </w:r>
      <w:r w:rsidR="00D34DB7" w:rsidRPr="00E23121">
        <w:t>“</w:t>
      </w:r>
      <w:r w:rsidRPr="00E23121">
        <w:t xml:space="preserve"> Když zaplatil účet, zeptal se. </w:t>
      </w:r>
      <w:r w:rsidR="00D34DB7" w:rsidRPr="00E23121">
        <w:t>„</w:t>
      </w:r>
      <w:r w:rsidRPr="00E23121">
        <w:t>Proč jsi to řekla?</w:t>
      </w:r>
      <w:r w:rsidR="00D34DB7" w:rsidRPr="00E23121">
        <w:t>“</w:t>
      </w:r>
    </w:p>
    <w:p w:rsidR="00D34DB7" w:rsidRPr="00E23121" w:rsidRDefault="00D34DB7" w:rsidP="00E23121">
      <w:pPr>
        <w:pStyle w:val="Text"/>
        <w:jc w:val="left"/>
      </w:pPr>
      <w:r w:rsidRPr="00E23121">
        <w:lastRenderedPageBreak/>
        <w:t>„</w:t>
      </w:r>
      <w:r w:rsidR="000251E4" w:rsidRPr="00E23121">
        <w:t>Co jsem řekla?</w:t>
      </w:r>
      <w:r w:rsidRPr="00E23121">
        <w:t>“</w:t>
      </w:r>
    </w:p>
    <w:p w:rsidR="00D34DB7" w:rsidRPr="00E23121" w:rsidRDefault="00D34DB7" w:rsidP="00E23121">
      <w:pPr>
        <w:pStyle w:val="Text"/>
        <w:jc w:val="left"/>
      </w:pPr>
      <w:r w:rsidRPr="00E23121">
        <w:t>„</w:t>
      </w:r>
      <w:r w:rsidR="000251E4" w:rsidRPr="00E23121">
        <w:t>Řekla jsi</w:t>
      </w:r>
      <w:r w:rsidR="00984E1B">
        <w:t xml:space="preserve"> ‚</w:t>
      </w:r>
      <w:r w:rsidRPr="00E23121">
        <w:t>z</w:t>
      </w:r>
      <w:r w:rsidR="000251E4" w:rsidRPr="00E23121">
        <w:t>pátky</w:t>
      </w:r>
      <w:r w:rsidRPr="00E23121">
        <w:t>‘</w:t>
      </w:r>
      <w:r w:rsidR="000251E4" w:rsidRPr="00E23121">
        <w:t>. Proč jsi řekla</w:t>
      </w:r>
      <w:r w:rsidR="00984E1B">
        <w:t xml:space="preserve"> ‚</w:t>
      </w:r>
      <w:r w:rsidRPr="00E23121">
        <w:t>z</w:t>
      </w:r>
      <w:r w:rsidR="000251E4" w:rsidRPr="00E23121">
        <w:t>pátky</w:t>
      </w:r>
      <w:r w:rsidRPr="00E23121">
        <w:t>‘</w:t>
      </w:r>
      <w:r w:rsidR="00345E5C" w:rsidRPr="00E23121">
        <w:t xml:space="preserve"> a</w:t>
      </w:r>
      <w:r w:rsidR="00345E5C">
        <w:t> </w:t>
      </w:r>
      <w:r w:rsidR="000251E4" w:rsidRPr="00E23121">
        <w:t>ne</w:t>
      </w:r>
      <w:r w:rsidR="00984E1B">
        <w:t xml:space="preserve"> ‚</w:t>
      </w:r>
      <w:r w:rsidRPr="00E23121">
        <w:t>d</w:t>
      </w:r>
      <w:r w:rsidR="000251E4" w:rsidRPr="00E23121">
        <w:t>omů</w:t>
      </w:r>
      <w:r w:rsidRPr="00E23121">
        <w:t>‘</w:t>
      </w:r>
      <w:r w:rsidR="000251E4" w:rsidRPr="00E23121">
        <w:t>?</w:t>
      </w:r>
      <w:r w:rsidRPr="00E23121">
        <w:t>“</w:t>
      </w:r>
    </w:p>
    <w:p w:rsidR="00D34DB7" w:rsidRPr="00E23121" w:rsidRDefault="00D34DB7" w:rsidP="00E23121">
      <w:pPr>
        <w:pStyle w:val="Text"/>
        <w:jc w:val="left"/>
      </w:pPr>
      <w:r w:rsidRPr="00E23121">
        <w:t>„</w:t>
      </w:r>
      <w:r w:rsidR="000251E4" w:rsidRPr="00E23121">
        <w:t>Nevím,</w:t>
      </w:r>
      <w:r w:rsidRPr="00E23121">
        <w:t>“</w:t>
      </w:r>
      <w:r w:rsidR="000251E4" w:rsidRPr="00E23121">
        <w:t xml:space="preserve"> řekla jsem,</w:t>
      </w:r>
      <w:r w:rsidR="00345E5C" w:rsidRPr="00E23121">
        <w:t xml:space="preserve"> i</w:t>
      </w:r>
      <w:r w:rsidR="00345E5C">
        <w:t> </w:t>
      </w:r>
      <w:r w:rsidR="0041594E" w:rsidRPr="00E23121">
        <w:t>když jsem</w:t>
      </w:r>
      <w:r w:rsidR="000251E4" w:rsidRPr="00E23121">
        <w:t xml:space="preserve"> to věděla.</w:t>
      </w:r>
    </w:p>
    <w:p w:rsidR="00D34DB7" w:rsidRPr="00E23121" w:rsidRDefault="000251E4" w:rsidP="00E23121">
      <w:pPr>
        <w:pStyle w:val="Text"/>
      </w:pPr>
      <w:r w:rsidRPr="00E23121">
        <w:t>Zpátky jsem řídila já. Jela jsem pomalu. Zajela jsem</w:t>
      </w:r>
      <w:r w:rsidR="00345E5C" w:rsidRPr="00E23121">
        <w:t xml:space="preserve"> s</w:t>
      </w:r>
      <w:r w:rsidR="00345E5C">
        <w:t> </w:t>
      </w:r>
      <w:r w:rsidRPr="00E23121">
        <w:t>vozem do garáže. Byla zabalená do kostkované deky do vozu</w:t>
      </w:r>
      <w:r w:rsidR="00345E5C" w:rsidRPr="00E23121">
        <w:t xml:space="preserve"> a</w:t>
      </w:r>
      <w:r w:rsidR="00345E5C">
        <w:t> </w:t>
      </w:r>
      <w:r w:rsidRPr="00E23121">
        <w:t>ležela</w:t>
      </w:r>
      <w:r w:rsidR="00345E5C" w:rsidRPr="00E23121">
        <w:t xml:space="preserve"> u</w:t>
      </w:r>
      <w:r w:rsidR="00345E5C">
        <w:t> </w:t>
      </w:r>
      <w:r w:rsidRPr="00E23121">
        <w:t>zdi nalevo.</w:t>
      </w:r>
      <w:r w:rsidR="00345E5C" w:rsidRPr="00E23121">
        <w:t xml:space="preserve"> A</w:t>
      </w:r>
      <w:r w:rsidR="00345E5C">
        <w:t> </w:t>
      </w:r>
      <w:r w:rsidRPr="00E23121">
        <w:t>tehdy jsem si řekla. Až tohle všechno skončí, už nikdy nesednu za volant. Když jsme vešli do domu, byla skoro půlnoc. Šli jsme nahoru</w:t>
      </w:r>
      <w:r w:rsidR="00345E5C" w:rsidRPr="00E23121">
        <w:t xml:space="preserve"> a</w:t>
      </w:r>
      <w:r w:rsidR="00345E5C">
        <w:t> </w:t>
      </w:r>
      <w:r w:rsidRPr="00E23121">
        <w:t>natáhli se na postel. Řekla jsem:</w:t>
      </w:r>
    </w:p>
    <w:p w:rsidR="00D34DB7" w:rsidRPr="00E23121" w:rsidRDefault="00D34DB7" w:rsidP="00E23121">
      <w:pPr>
        <w:pStyle w:val="Text"/>
        <w:jc w:val="left"/>
      </w:pPr>
      <w:r w:rsidRPr="00E23121">
        <w:t>„</w:t>
      </w:r>
      <w:r w:rsidR="000251E4" w:rsidRPr="00E23121">
        <w:t>Udělals jí něco?</w:t>
      </w:r>
      <w:r w:rsidRPr="00E23121">
        <w:t>“</w:t>
      </w:r>
    </w:p>
    <w:p w:rsidR="009635E8" w:rsidRDefault="00554992" w:rsidP="00E23121">
      <w:pPr>
        <w:pStyle w:val="Text"/>
        <w:jc w:val="left"/>
      </w:pPr>
      <w:r w:rsidRPr="00E23121">
        <w:t>Měl těžký</w:t>
      </w:r>
      <w:r w:rsidR="000251E4" w:rsidRPr="00E23121">
        <w:t xml:space="preserve"> jazyk. </w:t>
      </w:r>
      <w:r w:rsidR="00D34DB7" w:rsidRPr="00E23121">
        <w:t>„</w:t>
      </w:r>
      <w:r w:rsidR="000251E4" w:rsidRPr="00E23121">
        <w:t>Tím myslíš, jestli jsem ji zabil?</w:t>
      </w:r>
      <w:r w:rsidR="00D34DB7" w:rsidRPr="00E23121">
        <w:t>“</w:t>
      </w:r>
    </w:p>
    <w:p w:rsidR="00D34DB7" w:rsidRPr="00E23121" w:rsidRDefault="009635E8" w:rsidP="00E23121">
      <w:pPr>
        <w:pStyle w:val="Text"/>
        <w:jc w:val="left"/>
      </w:pPr>
      <w:r>
        <w:t>„</w:t>
      </w:r>
      <w:r w:rsidR="000251E4" w:rsidRPr="00E23121">
        <w:t>Ano, přesně to mám na mysli.</w:t>
      </w:r>
      <w:r w:rsidR="00D34DB7" w:rsidRPr="00E23121">
        <w:t>“</w:t>
      </w:r>
    </w:p>
    <w:p w:rsidR="00D34DB7" w:rsidRPr="00E23121" w:rsidRDefault="00D34DB7" w:rsidP="00E23121">
      <w:pPr>
        <w:pStyle w:val="Text"/>
        <w:jc w:val="left"/>
      </w:pPr>
      <w:r w:rsidRPr="00E23121">
        <w:t>„</w:t>
      </w:r>
      <w:r w:rsidR="000251E4" w:rsidRPr="00E23121">
        <w:t>Samozřejmě že ne.</w:t>
      </w:r>
      <w:r w:rsidRPr="00E23121">
        <w:t>“</w:t>
      </w:r>
    </w:p>
    <w:p w:rsidR="00D34DB7" w:rsidRPr="00E23121" w:rsidRDefault="000251E4" w:rsidP="00E23121">
      <w:pPr>
        <w:pStyle w:val="Text"/>
      </w:pPr>
      <w:r w:rsidRPr="00E23121">
        <w:t>Svlékla jsem si šaty, ob</w:t>
      </w:r>
      <w:r w:rsidR="00CC5AD8" w:rsidRPr="00E23121">
        <w:t>lé</w:t>
      </w:r>
      <w:r w:rsidRPr="00E23121">
        <w:t>kla noční košili</w:t>
      </w:r>
      <w:r w:rsidR="00345E5C" w:rsidRPr="00E23121">
        <w:t xml:space="preserve"> a</w:t>
      </w:r>
      <w:r w:rsidR="00345E5C">
        <w:t> </w:t>
      </w:r>
      <w:r w:rsidRPr="00E23121">
        <w:t>župan, umyla si obličej</w:t>
      </w:r>
      <w:r w:rsidR="00345E5C" w:rsidRPr="00E23121">
        <w:t xml:space="preserve"> a</w:t>
      </w:r>
      <w:r w:rsidR="00345E5C">
        <w:t> </w:t>
      </w:r>
      <w:r w:rsidRPr="00E23121">
        <w:t>učesala vlasy. Zeptala jsem se, ale nepodívala jsem s</w:t>
      </w:r>
      <w:r w:rsidR="00D34DB7" w:rsidRPr="00E23121">
        <w:t>e n</w:t>
      </w:r>
      <w:r w:rsidRPr="00E23121">
        <w:t xml:space="preserve">a něho. </w:t>
      </w:r>
      <w:r w:rsidR="00D34DB7" w:rsidRPr="00E23121">
        <w:t>„</w:t>
      </w:r>
      <w:r w:rsidR="00B6016E">
        <w:t>Když jsi jí</w:t>
      </w:r>
      <w:r w:rsidRPr="00E23121">
        <w:t xml:space="preserve"> nic neudělal</w:t>
      </w:r>
      <w:r w:rsidR="00345E5C">
        <w:t> </w:t>
      </w:r>
      <w:r w:rsidR="00345E5C" w:rsidRPr="00E23121">
        <w:t>–</w:t>
      </w:r>
      <w:r w:rsidR="00D34DB7" w:rsidRPr="00E23121">
        <w:t>“</w:t>
      </w:r>
      <w:r w:rsidRPr="00E23121">
        <w:t xml:space="preserve"> nedokázala jsem </w:t>
      </w:r>
      <w:r w:rsidR="00554992" w:rsidRPr="00E23121">
        <w:t>ří</w:t>
      </w:r>
      <w:r w:rsidRPr="00E23121">
        <w:t xml:space="preserve">ct, když jsi ji nezabil, </w:t>
      </w:r>
      <w:r w:rsidR="00D34DB7" w:rsidRPr="00E23121">
        <w:t>„</w:t>
      </w:r>
      <w:r w:rsidRPr="00E23121">
        <w:t>proč bychom to nemohli policii ří</w:t>
      </w:r>
      <w:r w:rsidR="00554992" w:rsidRPr="00E23121">
        <w:t>ct? Proč ji nemůžeme nechat odvé</w:t>
      </w:r>
      <w:r w:rsidRPr="00E23121">
        <w:t>zt?</w:t>
      </w:r>
      <w:r w:rsidR="00D34DB7" w:rsidRPr="00E23121">
        <w:t>“</w:t>
      </w:r>
    </w:p>
    <w:p w:rsidR="00D34DB7" w:rsidRPr="00E23121" w:rsidRDefault="000251E4" w:rsidP="00E23121">
      <w:pPr>
        <w:pStyle w:val="Text"/>
      </w:pPr>
      <w:r w:rsidRPr="00E23121">
        <w:t>Usnul. Na chvíli jsem si lehla vedle něho. Měla jsem pocit, jako bychom byli</w:t>
      </w:r>
      <w:r w:rsidR="00554992" w:rsidRPr="00E23121">
        <w:t xml:space="preserve"> utečenci, dva, kteří se neznají</w:t>
      </w:r>
      <w:r w:rsidR="00345E5C" w:rsidRPr="00E23121">
        <w:t xml:space="preserve"> a</w:t>
      </w:r>
      <w:r w:rsidR="00345E5C">
        <w:t> </w:t>
      </w:r>
      <w:r w:rsidR="00554992" w:rsidRPr="00E23121">
        <w:t>utíkají</w:t>
      </w:r>
      <w:r w:rsidRPr="00E23121">
        <w:t xml:space="preserve"> před nějakou katastrofou,</w:t>
      </w:r>
      <w:r w:rsidR="00345E5C" w:rsidRPr="00E23121">
        <w:t xml:space="preserve"> a</w:t>
      </w:r>
      <w:r w:rsidR="00345E5C">
        <w:t> </w:t>
      </w:r>
      <w:r w:rsidRPr="00E23121">
        <w:t>protože ani jeden</w:t>
      </w:r>
      <w:r w:rsidR="00345E5C" w:rsidRPr="00E23121">
        <w:t xml:space="preserve"> z</w:t>
      </w:r>
      <w:r w:rsidR="00345E5C">
        <w:t> </w:t>
      </w:r>
      <w:r w:rsidRPr="00E23121">
        <w:t>nás nemá kde s</w:t>
      </w:r>
      <w:r w:rsidR="00B6016E">
        <w:t>pát, jsme nuceni ležet ve stejné</w:t>
      </w:r>
      <w:r w:rsidRPr="00E23121">
        <w:t xml:space="preserve"> posteli. Přemýšlela jsem</w:t>
      </w:r>
      <w:r w:rsidR="00345E5C" w:rsidRPr="00E23121">
        <w:t xml:space="preserve"> o</w:t>
      </w:r>
      <w:r w:rsidR="00345E5C">
        <w:t> </w:t>
      </w:r>
      <w:r w:rsidRPr="00E23121">
        <w:t>tom, co se stalo,</w:t>
      </w:r>
      <w:r w:rsidR="00345E5C" w:rsidRPr="00E23121">
        <w:t xml:space="preserve"> a</w:t>
      </w:r>
      <w:r w:rsidR="00345E5C">
        <w:t> </w:t>
      </w:r>
      <w:r w:rsidRPr="00E23121">
        <w:t>dostalo se mi odpovědí na moje otázky. Kdyb</w:t>
      </w:r>
      <w:r w:rsidR="00554992" w:rsidRPr="00E23121">
        <w:t>ychom to chtěli někomu říct, měli</w:t>
      </w:r>
      <w:r w:rsidRPr="00E23121">
        <w:t xml:space="preserve"> jsme to udělat okamžitě, hned ze začátku,</w:t>
      </w:r>
      <w:r w:rsidR="00345E5C" w:rsidRPr="00E23121">
        <w:t xml:space="preserve"> a</w:t>
      </w:r>
      <w:r w:rsidR="00345E5C">
        <w:t> </w:t>
      </w:r>
      <w:r w:rsidRPr="00E23121">
        <w:t>udělali bychom to, kdyby nám ten mechanik nenabídl možnost, jak</w:t>
      </w:r>
      <w:r w:rsidR="00345E5C" w:rsidRPr="00E23121">
        <w:t xml:space="preserve"> z</w:t>
      </w:r>
      <w:r w:rsidR="00345E5C">
        <w:t> </w:t>
      </w:r>
      <w:r w:rsidRPr="00E23121">
        <w:t>toho ven, neporadil nám, jak pokračovat.</w:t>
      </w:r>
    </w:p>
    <w:p w:rsidR="00D34DB7" w:rsidRPr="00E23121" w:rsidRDefault="000251E4" w:rsidP="00E23121">
      <w:pPr>
        <w:pStyle w:val="Text"/>
      </w:pPr>
      <w:r w:rsidRPr="00E23121">
        <w:t>On za to nemohl, nemuseli jsme dát na jeho radu, ale nabídl nám ji</w:t>
      </w:r>
      <w:r w:rsidR="00345E5C" w:rsidRPr="00E23121">
        <w:t xml:space="preserve"> a</w:t>
      </w:r>
      <w:r w:rsidR="00345E5C">
        <w:t> </w:t>
      </w:r>
      <w:r w:rsidRPr="00E23121">
        <w:t>my</w:t>
      </w:r>
      <w:r w:rsidR="004B1E78">
        <w:t xml:space="preserve"> </w:t>
      </w:r>
      <w:r w:rsidR="00B6016E">
        <w:t>ji přijali. Od té</w:t>
      </w:r>
      <w:r w:rsidRPr="00E23121">
        <w:t xml:space="preserve"> chvíle jsme ho nechali, aby mi říkal Alanova žena,</w:t>
      </w:r>
      <w:r w:rsidR="00345E5C" w:rsidRPr="00E23121">
        <w:t xml:space="preserve"> a</w:t>
      </w:r>
      <w:r w:rsidR="00345E5C">
        <w:t> </w:t>
      </w:r>
      <w:r w:rsidRPr="00E23121">
        <w:t>toho farmáře ta</w:t>
      </w:r>
      <w:r w:rsidR="00CC5AD8" w:rsidRPr="00E23121">
        <w:t>ké</w:t>
      </w:r>
      <w:r w:rsidRPr="00E23121">
        <w:t>, co</w:t>
      </w:r>
      <w:r w:rsidR="00B6016E">
        <w:t xml:space="preserve"> já vím. Seděli jsme na travnaté</w:t>
      </w:r>
      <w:r w:rsidRPr="00E23121">
        <w:t xml:space="preserve"> krajnici na lehátkách</w:t>
      </w:r>
      <w:r w:rsidR="00345E5C" w:rsidRPr="00E23121">
        <w:t xml:space="preserve"> a</w:t>
      </w:r>
      <w:r w:rsidR="00345E5C">
        <w:t> </w:t>
      </w:r>
      <w:r w:rsidRPr="00E23121">
        <w:t>uspořádali piknik, aby nás projíždějící přes Curton viděli. Odnesli jsme G</w:t>
      </w:r>
      <w:r w:rsidR="004B1E78">
        <w:t>ildino tělo. Vyjeli jsme si její</w:t>
      </w:r>
      <w:r w:rsidRPr="00E23121">
        <w:t>m voz</w:t>
      </w:r>
      <w:r w:rsidR="004B1E78">
        <w:t>em do Thelmarshe na večeři. Její</w:t>
      </w:r>
      <w:r w:rsidRPr="00E23121">
        <w:t xml:space="preserve"> tělo teď leželo takových šest metrů od nás, na podlaze garáže. Bylo příliš pozdě, abychom</w:t>
      </w:r>
      <w:r w:rsidR="00345E5C" w:rsidRPr="00E23121">
        <w:t xml:space="preserve"> o</w:t>
      </w:r>
      <w:r w:rsidR="00345E5C">
        <w:t> </w:t>
      </w:r>
      <w:r w:rsidRPr="00E23121">
        <w:t>tom někomu říkali, příliš pozdě na cokoli. Vstala jsem, sešla dolů</w:t>
      </w:r>
      <w:r w:rsidR="00345E5C" w:rsidRPr="00E23121">
        <w:t xml:space="preserve"> a</w:t>
      </w:r>
      <w:r w:rsidR="00345E5C">
        <w:t> </w:t>
      </w:r>
      <w:r w:rsidRPr="00E23121">
        <w:t>lehla si na pohovku, kde jsem konečně usnula. Spala jsem, dokud nespustili ptáci na slatinách</w:t>
      </w:r>
      <w:r w:rsidR="00345E5C" w:rsidRPr="00E23121">
        <w:t xml:space="preserve"> a</w:t>
      </w:r>
      <w:r w:rsidR="00345E5C">
        <w:t> </w:t>
      </w:r>
      <w:r w:rsidRPr="00E23121">
        <w:t>celý dům se nenaplnil jejich štěbetáním. Bylo to zvláštní</w:t>
      </w:r>
      <w:r w:rsidR="00554992" w:rsidRPr="00E23121">
        <w:t>, byli</w:t>
      </w:r>
      <w:r w:rsidRPr="00E23121">
        <w:t xml:space="preserve"> j</w:t>
      </w:r>
      <w:r w:rsidR="00554992" w:rsidRPr="00E23121">
        <w:t>sme</w:t>
      </w:r>
      <w:r w:rsidR="00345E5C" w:rsidRPr="00E23121">
        <w:t xml:space="preserve"> s</w:t>
      </w:r>
      <w:r w:rsidR="00345E5C">
        <w:t> </w:t>
      </w:r>
      <w:r w:rsidR="00554992" w:rsidRPr="00E23121">
        <w:t>Alanem spolu, ale nemluvili jsme. Chodili</w:t>
      </w:r>
      <w:r w:rsidRPr="00E23121">
        <w:t xml:space="preserve"> jsme po d</w:t>
      </w:r>
      <w:r w:rsidR="00554992" w:rsidRPr="00E23121">
        <w:t xml:space="preserve">omě, </w:t>
      </w:r>
      <w:r w:rsidR="00554992" w:rsidRPr="00E23121">
        <w:lastRenderedPageBreak/>
        <w:t>uklízeli, vařili kávu, vzali</w:t>
      </w:r>
      <w:r w:rsidRPr="00E23121">
        <w:t xml:space="preserve"> si něco</w:t>
      </w:r>
      <w:r w:rsidR="00345E5C" w:rsidRPr="00E23121">
        <w:t xml:space="preserve"> k</w:t>
      </w:r>
      <w:r w:rsidR="00345E5C">
        <w:t> </w:t>
      </w:r>
      <w:r w:rsidRPr="00E23121">
        <w:t xml:space="preserve">jídlu, ale uplynula spousta času, než jsme něco řekli. Nakonec se zeptal. </w:t>
      </w:r>
      <w:r w:rsidR="00D34DB7" w:rsidRPr="00E23121">
        <w:t>„</w:t>
      </w:r>
      <w:r w:rsidRPr="00E23121">
        <w:t>Chceš opravdu vědět, proč?</w:t>
      </w:r>
      <w:r w:rsidR="00D34DB7" w:rsidRPr="00E23121">
        <w:t>“</w:t>
      </w:r>
    </w:p>
    <w:p w:rsidR="00D34DB7" w:rsidRPr="00E23121" w:rsidRDefault="00D34DB7" w:rsidP="00E23121">
      <w:pPr>
        <w:pStyle w:val="Text"/>
        <w:jc w:val="left"/>
      </w:pPr>
      <w:r w:rsidRPr="00E23121">
        <w:t>„</w:t>
      </w:r>
      <w:r w:rsidR="000251E4" w:rsidRPr="00E23121">
        <w:t>Ne,</w:t>
      </w:r>
      <w:r w:rsidRPr="00E23121">
        <w:t>“</w:t>
      </w:r>
      <w:r w:rsidR="000251E4" w:rsidRPr="00E23121">
        <w:t xml:space="preserve"> řekla jsem. </w:t>
      </w:r>
      <w:r w:rsidRPr="00E23121">
        <w:t>„</w:t>
      </w:r>
      <w:r w:rsidR="00554992" w:rsidRPr="00E23121">
        <w:t>Já vím,</w:t>
      </w:r>
      <w:r w:rsidR="000251E4" w:rsidRPr="00E23121">
        <w:t xml:space="preserve"> proč.</w:t>
      </w:r>
      <w:r w:rsidRPr="00E23121">
        <w:t>“</w:t>
      </w:r>
    </w:p>
    <w:p w:rsidR="00554992" w:rsidRPr="00E23121" w:rsidRDefault="000251E4" w:rsidP="00E23121">
      <w:pPr>
        <w:pStyle w:val="Text"/>
      </w:pPr>
      <w:r w:rsidRPr="00E23121">
        <w:t xml:space="preserve">Bezbarvě se pousmál. </w:t>
      </w:r>
      <w:r w:rsidR="00D34DB7" w:rsidRPr="00E23121">
        <w:t>„</w:t>
      </w:r>
      <w:r w:rsidRPr="00E23121">
        <w:t>To je dobře.</w:t>
      </w:r>
      <w:r w:rsidR="00D34DB7" w:rsidRPr="00E23121">
        <w:t>“</w:t>
      </w:r>
      <w:r w:rsidRPr="00E23121">
        <w:t xml:space="preserve"> Měl pekelnou kocovinu. </w:t>
      </w:r>
      <w:r w:rsidR="00D34DB7" w:rsidRPr="00E23121">
        <w:t>„</w:t>
      </w:r>
      <w:r w:rsidR="00554992" w:rsidRPr="00E23121">
        <w:t>Myslí</w:t>
      </w:r>
      <w:r w:rsidRPr="00E23121">
        <w:t>m, že se potřebuju ještě vyspat.</w:t>
      </w:r>
      <w:r w:rsidR="00D34DB7" w:rsidRPr="00E23121">
        <w:t>“</w:t>
      </w:r>
    </w:p>
    <w:p w:rsidR="00D34DB7" w:rsidRPr="00E23121" w:rsidRDefault="000251E4" w:rsidP="00E23121">
      <w:pPr>
        <w:pStyle w:val="Text"/>
      </w:pPr>
      <w:r w:rsidRPr="00E23121">
        <w:t>Zase se udělalo vedro</w:t>
      </w:r>
      <w:r w:rsidR="00345E5C" w:rsidRPr="00E23121">
        <w:t xml:space="preserve"> a</w:t>
      </w:r>
      <w:r w:rsidR="00345E5C">
        <w:t> </w:t>
      </w:r>
      <w:r w:rsidRPr="00E23121">
        <w:t>ve vzduchu se vznášelo dost kouře,</w:t>
      </w:r>
      <w:r w:rsidR="00345E5C" w:rsidRPr="00E23121">
        <w:t xml:space="preserve"> i</w:t>
      </w:r>
      <w:r w:rsidR="00345E5C">
        <w:t> </w:t>
      </w:r>
      <w:r w:rsidRPr="00E23121">
        <w:t>když ne tolik, jako včera. Ležela jsem na trávníku vzadu za domem, nespala jsem, hleděla na nebe</w:t>
      </w:r>
      <w:r w:rsidR="00345E5C" w:rsidRPr="00E23121">
        <w:t xml:space="preserve"> a</w:t>
      </w:r>
      <w:r w:rsidR="00345E5C">
        <w:t> </w:t>
      </w:r>
      <w:r w:rsidRPr="00E23121">
        <w:t>přemýšlela, jak normální, obyčejní</w:t>
      </w:r>
      <w:r w:rsidR="00007686" w:rsidRPr="00E23121">
        <w:t xml:space="preserve"> lidé </w:t>
      </w:r>
      <w:r w:rsidRPr="00E23121">
        <w:t>tráví čas, co po celý d</w:t>
      </w:r>
      <w:r w:rsidR="00554992" w:rsidRPr="00E23121">
        <w:t>en dělají, co se dá dělat. Někdy</w:t>
      </w:r>
      <w:r w:rsidRPr="00E23121">
        <w:t xml:space="preserve"> uprostřed dne vyšel Alan ven, aby se po mně porozhlédl.</w:t>
      </w:r>
    </w:p>
    <w:p w:rsidR="000A540D" w:rsidRDefault="00D34DB7" w:rsidP="00E23121">
      <w:pPr>
        <w:pStyle w:val="Text"/>
        <w:jc w:val="left"/>
      </w:pPr>
      <w:r w:rsidRPr="00E23121">
        <w:t>„</w:t>
      </w:r>
      <w:r w:rsidR="00B6016E">
        <w:t>Víš, co budeme muset, viď</w:t>
      </w:r>
      <w:r w:rsidR="000251E4" w:rsidRPr="00E23121">
        <w:t>?</w:t>
      </w:r>
      <w:r w:rsidRPr="00E23121">
        <w:t>“</w:t>
      </w:r>
      <w:r w:rsidR="000A540D">
        <w:t xml:space="preserve"> zeptal se.</w:t>
      </w:r>
    </w:p>
    <w:p w:rsidR="00D34DB7" w:rsidRPr="00E23121" w:rsidRDefault="00D34DB7" w:rsidP="00E23121">
      <w:pPr>
        <w:pStyle w:val="Text"/>
        <w:jc w:val="left"/>
      </w:pPr>
      <w:r w:rsidRPr="00E23121">
        <w:t>„</w:t>
      </w:r>
      <w:r w:rsidR="000251E4" w:rsidRPr="00E23121">
        <w:t>Myslím, že vím.</w:t>
      </w:r>
      <w:r w:rsidRPr="00E23121">
        <w:t>“</w:t>
      </w:r>
    </w:p>
    <w:p w:rsidR="00D34DB7" w:rsidRPr="00E23121" w:rsidRDefault="00D34DB7" w:rsidP="00E23121">
      <w:pPr>
        <w:pStyle w:val="Text"/>
        <w:jc w:val="left"/>
      </w:pPr>
      <w:r w:rsidRPr="00E23121">
        <w:t>„</w:t>
      </w:r>
      <w:r w:rsidR="000251E4" w:rsidRPr="00E23121">
        <w:t>Pojď dovnitř.</w:t>
      </w:r>
      <w:r w:rsidRPr="00E23121">
        <w:t>“</w:t>
      </w:r>
    </w:p>
    <w:p w:rsidR="00D34DB7" w:rsidRPr="00E23121" w:rsidRDefault="000251E4" w:rsidP="00E23121">
      <w:pPr>
        <w:pStyle w:val="Text"/>
        <w:jc w:val="left"/>
      </w:pPr>
      <w:r w:rsidRPr="00E23121">
        <w:t>Posadili jsme se naproti sobě</w:t>
      </w:r>
      <w:r w:rsidR="00345E5C" w:rsidRPr="00E23121">
        <w:t xml:space="preserve"> v</w:t>
      </w:r>
      <w:r w:rsidR="00345E5C">
        <w:t> </w:t>
      </w:r>
      <w:r w:rsidRPr="00E23121">
        <w:t xml:space="preserve">obývacím pokoji. </w:t>
      </w:r>
      <w:r w:rsidR="00D34DB7" w:rsidRPr="00E23121">
        <w:t>„</w:t>
      </w:r>
      <w:r w:rsidR="00554992" w:rsidRPr="00E23121">
        <w:t>Myslí</w:t>
      </w:r>
      <w:r w:rsidRPr="00E23121">
        <w:t>m, že vím, jak to udělat. Máme dost paliva?</w:t>
      </w:r>
      <w:r w:rsidR="00D34DB7" w:rsidRPr="00E23121">
        <w:t>“</w:t>
      </w:r>
      <w:r w:rsidRPr="00E23121">
        <w:t xml:space="preserve"> Zůstala jsem na něho koukat. Mohl docela dobře mluvit nějakým záhadným cizím jazykem.</w:t>
      </w:r>
    </w:p>
    <w:p w:rsidR="00D34DB7" w:rsidRPr="00E23121" w:rsidRDefault="00D34DB7" w:rsidP="00E23121">
      <w:pPr>
        <w:pStyle w:val="Text"/>
        <w:jc w:val="left"/>
      </w:pPr>
      <w:r w:rsidRPr="00E23121">
        <w:t>„</w:t>
      </w:r>
      <w:r w:rsidR="00554992" w:rsidRPr="00E23121">
        <w:t>Myslí</w:t>
      </w:r>
      <w:r w:rsidR="000251E4" w:rsidRPr="00E23121">
        <w:t>m petrolej. Máme ho dost?</w:t>
      </w:r>
      <w:r w:rsidRPr="00E23121">
        <w:t>“</w:t>
      </w:r>
    </w:p>
    <w:p w:rsidR="00D34DB7" w:rsidRPr="00E23121" w:rsidRDefault="00D34DB7" w:rsidP="00E23121">
      <w:pPr>
        <w:pStyle w:val="Text"/>
        <w:jc w:val="left"/>
      </w:pPr>
      <w:r w:rsidRPr="00E23121">
        <w:t>„</w:t>
      </w:r>
      <w:r w:rsidR="000251E4" w:rsidRPr="00E23121">
        <w:t>Pět galonů. Je</w:t>
      </w:r>
      <w:r w:rsidR="00345E5C" w:rsidRPr="00E23121">
        <w:t xml:space="preserve"> v</w:t>
      </w:r>
      <w:r w:rsidR="00345E5C">
        <w:t> </w:t>
      </w:r>
      <w:r w:rsidR="000251E4" w:rsidRPr="00E23121">
        <w:t>garáži.</w:t>
      </w:r>
      <w:r w:rsidRPr="00E23121">
        <w:t>“</w:t>
      </w:r>
    </w:p>
    <w:p w:rsidR="00D34DB7" w:rsidRPr="00E23121" w:rsidRDefault="000251E4" w:rsidP="00E23121">
      <w:pPr>
        <w:pStyle w:val="Text"/>
      </w:pPr>
      <w:r w:rsidRPr="00E23121">
        <w:t>Řekl, že zajde nějaký přikoupit. Potom mi pověděl, co chce udělat, co musíme udělat. Neřekla jsem slovo, jenom jsem tam seděla,</w:t>
      </w:r>
      <w:r w:rsidR="00345E5C" w:rsidRPr="00E23121">
        <w:t xml:space="preserve"> v</w:t>
      </w:r>
      <w:r w:rsidR="00345E5C">
        <w:t> </w:t>
      </w:r>
      <w:r w:rsidRPr="00E23121">
        <w:t>hrůze</w:t>
      </w:r>
      <w:r w:rsidR="00345E5C" w:rsidRPr="00E23121">
        <w:t xml:space="preserve"> a</w:t>
      </w:r>
      <w:r w:rsidR="00345E5C">
        <w:t> </w:t>
      </w:r>
      <w:r w:rsidRPr="00E23121">
        <w:t>údivu vrtěla hlavou, ale neřekla jsem ne.</w:t>
      </w:r>
    </w:p>
    <w:p w:rsidR="00D34DB7" w:rsidRPr="00E23121" w:rsidRDefault="00D34DB7" w:rsidP="00E23121">
      <w:pPr>
        <w:pStyle w:val="Text"/>
        <w:jc w:val="left"/>
      </w:pPr>
      <w:r w:rsidRPr="00E23121">
        <w:t>„</w:t>
      </w:r>
      <w:r w:rsidR="000251E4" w:rsidRPr="00E23121">
        <w:t>Taky vezmu benzin,</w:t>
      </w:r>
      <w:r w:rsidRPr="00E23121">
        <w:t>“</w:t>
      </w:r>
      <w:r w:rsidR="000251E4" w:rsidRPr="00E23121">
        <w:t xml:space="preserve"> řekl. </w:t>
      </w:r>
      <w:r w:rsidRPr="00E23121">
        <w:t>„</w:t>
      </w:r>
      <w:r w:rsidR="000251E4" w:rsidRPr="00E23121">
        <w:t>Nebo</w:t>
      </w:r>
      <w:r w:rsidR="008475BF">
        <w:t xml:space="preserve"> </w:t>
      </w:r>
      <w:r w:rsidR="000251E4" w:rsidRPr="00E23121">
        <w:t>je to moc nebezpe</w:t>
      </w:r>
      <w:r w:rsidR="00CF781F">
        <w:t>čné</w:t>
      </w:r>
      <w:r w:rsidR="000251E4" w:rsidRPr="00E23121">
        <w:t>?</w:t>
      </w:r>
      <w:r w:rsidRPr="00E23121">
        <w:t>“</w:t>
      </w:r>
    </w:p>
    <w:p w:rsidR="00D34DB7" w:rsidRPr="00E23121" w:rsidRDefault="008475BF" w:rsidP="00E23121">
      <w:pPr>
        <w:pStyle w:val="Text"/>
      </w:pPr>
      <w:r>
        <w:t>Když</w:t>
      </w:r>
      <w:r w:rsidR="000251E4" w:rsidRPr="00E23121">
        <w:t xml:space="preserve"> Alan odešel, nemohla jsem</w:t>
      </w:r>
      <w:r w:rsidR="00345E5C" w:rsidRPr="00E23121">
        <w:t xml:space="preserve"> v</w:t>
      </w:r>
      <w:r w:rsidR="00345E5C">
        <w:t> </w:t>
      </w:r>
      <w:r w:rsidR="000251E4" w:rsidRPr="00E23121">
        <w:t>domě vydržet. Vydala jsem se po cestě ve střevících na vyso</w:t>
      </w:r>
      <w:r w:rsidR="00CC5AD8" w:rsidRPr="00E23121">
        <w:t>ké</w:t>
      </w:r>
      <w:r w:rsidR="000251E4" w:rsidRPr="00E23121">
        <w:t>m podpatku</w:t>
      </w:r>
      <w:r w:rsidR="00345E5C" w:rsidRPr="00E23121">
        <w:t xml:space="preserve"> k</w:t>
      </w:r>
      <w:r w:rsidR="00345E5C">
        <w:t> </w:t>
      </w:r>
      <w:r w:rsidR="000251E4" w:rsidRPr="00E23121">
        <w:t>nejbližší telefonní budce, byla to skoro míle,</w:t>
      </w:r>
      <w:r w:rsidR="00345E5C" w:rsidRPr="00E23121">
        <w:t xml:space="preserve"> a</w:t>
      </w:r>
      <w:r w:rsidR="00345E5C">
        <w:t> </w:t>
      </w:r>
      <w:r w:rsidR="00CF781F">
        <w:t>všechny drobné</w:t>
      </w:r>
      <w:r w:rsidR="000251E4" w:rsidRPr="00E23121">
        <w:t xml:space="preserve"> jsem použila, abych</w:t>
      </w:r>
      <w:r w:rsidR="00CF781F">
        <w:t xml:space="preserve"> mohla zavolat Madge Browningové</w:t>
      </w:r>
      <w:r w:rsidR="00345E5C" w:rsidRPr="00E23121">
        <w:t xml:space="preserve"> a</w:t>
      </w:r>
      <w:r w:rsidR="00345E5C">
        <w:t> </w:t>
      </w:r>
      <w:r w:rsidR="000251E4" w:rsidRPr="00E23121">
        <w:t>zjistit, jak se má Richard.</w:t>
      </w:r>
      <w:r w:rsidR="00345E5C" w:rsidRPr="00E23121">
        <w:t xml:space="preserve"> Z</w:t>
      </w:r>
      <w:r w:rsidR="00345E5C">
        <w:t> </w:t>
      </w:r>
      <w:r w:rsidR="000251E4" w:rsidRPr="00E23121">
        <w:t>nějakého důvodu jsem měla neblahou předtuchu, že pokud zůstanu</w:t>
      </w:r>
      <w:r w:rsidR="00345E5C" w:rsidRPr="00E23121">
        <w:t xml:space="preserve"> v</w:t>
      </w:r>
      <w:r w:rsidR="00345E5C">
        <w:t> </w:t>
      </w:r>
      <w:r w:rsidR="000251E4" w:rsidRPr="00E23121">
        <w:t>domě</w:t>
      </w:r>
      <w:r w:rsidR="00345E5C" w:rsidRPr="00E23121">
        <w:t xml:space="preserve"> a</w:t>
      </w:r>
      <w:r w:rsidR="00345E5C">
        <w:t> </w:t>
      </w:r>
      <w:r w:rsidR="000251E4" w:rsidRPr="00E23121">
        <w:t>budu</w:t>
      </w:r>
      <w:r w:rsidR="00345E5C" w:rsidRPr="00E23121">
        <w:t xml:space="preserve"> o</w:t>
      </w:r>
      <w:r w:rsidR="00345E5C">
        <w:t> </w:t>
      </w:r>
      <w:r w:rsidR="000251E4" w:rsidRPr="00E23121">
        <w:t>všech těch strašlivých věcech přemýšlet, stane se mu ještě něco hroznějšího, utopí se nebo se nebezpečně zraní při pádu. Avšak</w:t>
      </w:r>
      <w:r w:rsidR="0041594E" w:rsidRPr="00E23121">
        <w:t xml:space="preserve"> byl</w:t>
      </w:r>
      <w:r w:rsidR="00345E5C" w:rsidRPr="00E23121">
        <w:t xml:space="preserve"> v</w:t>
      </w:r>
      <w:r w:rsidR="00345E5C">
        <w:t> </w:t>
      </w:r>
      <w:r w:rsidR="000251E4" w:rsidRPr="00E23121">
        <w:t>pořádku</w:t>
      </w:r>
      <w:r w:rsidR="00345E5C" w:rsidRPr="00E23121">
        <w:t xml:space="preserve"> a</w:t>
      </w:r>
      <w:r w:rsidR="00345E5C">
        <w:t> </w:t>
      </w:r>
      <w:r w:rsidR="000251E4" w:rsidRPr="00E23121">
        <w:t>šťastný</w:t>
      </w:r>
      <w:r w:rsidR="00345E5C" w:rsidRPr="00E23121">
        <w:t xml:space="preserve"> a</w:t>
      </w:r>
      <w:r w:rsidR="00345E5C">
        <w:t> </w:t>
      </w:r>
      <w:r w:rsidR="000251E4" w:rsidRPr="00E23121">
        <w:t>zrovna</w:t>
      </w:r>
      <w:r w:rsidR="0041594E" w:rsidRPr="00E23121">
        <w:t xml:space="preserve"> byl </w:t>
      </w:r>
      <w:r w:rsidR="000251E4" w:rsidRPr="00E23121">
        <w:t>doma na oběd, přišel</w:t>
      </w:r>
      <w:r w:rsidR="00345E5C" w:rsidRPr="00E23121">
        <w:t xml:space="preserve"> k</w:t>
      </w:r>
      <w:r w:rsidR="00345E5C">
        <w:t> </w:t>
      </w:r>
      <w:r w:rsidR="000251E4" w:rsidRPr="00E23121">
        <w:t>telefonu</w:t>
      </w:r>
      <w:r w:rsidR="00345E5C" w:rsidRPr="00E23121">
        <w:t xml:space="preserve"> a</w:t>
      </w:r>
      <w:r w:rsidR="00345E5C">
        <w:t> </w:t>
      </w:r>
      <w:r w:rsidR="000251E4" w:rsidRPr="00E23121">
        <w:t>povídali jsme si, vyprávěl mi</w:t>
      </w:r>
      <w:r w:rsidR="00345E5C" w:rsidRPr="00E23121">
        <w:t xml:space="preserve"> o</w:t>
      </w:r>
      <w:r w:rsidR="00345E5C">
        <w:t> </w:t>
      </w:r>
      <w:r w:rsidR="000251E4" w:rsidRPr="00E23121">
        <w:t>farmě</w:t>
      </w:r>
      <w:r w:rsidR="00345E5C" w:rsidRPr="00E23121">
        <w:t xml:space="preserve"> a</w:t>
      </w:r>
      <w:r w:rsidR="00345E5C">
        <w:t> </w:t>
      </w:r>
      <w:r w:rsidR="000251E4" w:rsidRPr="00E23121">
        <w:t>zvířatech</w:t>
      </w:r>
      <w:r w:rsidR="00345E5C" w:rsidRPr="00E23121">
        <w:t xml:space="preserve"> a</w:t>
      </w:r>
      <w:r w:rsidR="00345E5C">
        <w:t> </w:t>
      </w:r>
      <w:r w:rsidR="000251E4" w:rsidRPr="00E23121">
        <w:t>mořském pobřeží.</w:t>
      </w:r>
    </w:p>
    <w:p w:rsidR="00D34DB7" w:rsidRPr="00E23121" w:rsidRDefault="000251E4" w:rsidP="00E23121">
      <w:pPr>
        <w:pStyle w:val="Text"/>
      </w:pPr>
      <w:r w:rsidRPr="00E23121">
        <w:t xml:space="preserve">Předchozího </w:t>
      </w:r>
      <w:r w:rsidR="00A858B4">
        <w:t>dne jsem si slíbila, že si koupí</w:t>
      </w:r>
      <w:r w:rsidRPr="00E23121">
        <w:t>m sandály, ale nekoupila jsem si je. Už jako by</w:t>
      </w:r>
      <w:r w:rsidR="00A858B4">
        <w:t xml:space="preserve"> víc </w:t>
      </w:r>
      <w:r w:rsidRPr="00E23121">
        <w:t xml:space="preserve">nezáleželo na tom, jestli si ulomím podpatek nebo mi naskáčou puchýře. Alan se vrátil, než </w:t>
      </w:r>
      <w:r w:rsidRPr="00E23121">
        <w:lastRenderedPageBreak/>
        <w:t>jsem se dostala zpátky. Obličej se mu rozzářil, když mě uviděl. Popadl mě do náruče, dělal si takové starosti, mohlo se</w:t>
      </w:r>
      <w:r w:rsidR="00564B1D">
        <w:t xml:space="preserve"> mi </w:t>
      </w:r>
      <w:r w:rsidRPr="00E23121">
        <w:t>něco stát,</w:t>
      </w:r>
      <w:r w:rsidR="00A858B4">
        <w:t xml:space="preserve"> jeho svět by se beze mě zhroutil</w:t>
      </w:r>
      <w:r w:rsidRPr="00E23121">
        <w:t>. Kde jsem byla? Pověd</w:t>
      </w:r>
      <w:r w:rsidR="007760C2" w:rsidRPr="00E23121">
        <w:t>ěla jsem mu to. Nechala jsem ho,</w:t>
      </w:r>
      <w:r w:rsidRPr="00E23121">
        <w:t xml:space="preserve"> aby mě podržel</w:t>
      </w:r>
      <w:r w:rsidR="00345E5C" w:rsidRPr="00E23121">
        <w:t xml:space="preserve"> v</w:t>
      </w:r>
      <w:r w:rsidR="00345E5C">
        <w:t> </w:t>
      </w:r>
      <w:r w:rsidRPr="00E23121">
        <w:t>objetí. Pak jsme se posadili</w:t>
      </w:r>
      <w:r w:rsidR="00345E5C" w:rsidRPr="00E23121">
        <w:t xml:space="preserve"> k</w:t>
      </w:r>
      <w:r w:rsidR="00345E5C">
        <w:t> </w:t>
      </w:r>
      <w:r w:rsidRPr="00E23121">
        <w:t>jídelnímu stolu</w:t>
      </w:r>
      <w:r w:rsidR="00345E5C" w:rsidRPr="00E23121">
        <w:t xml:space="preserve"> a</w:t>
      </w:r>
      <w:r w:rsidR="00345E5C">
        <w:t> </w:t>
      </w:r>
      <w:r w:rsidRPr="00E23121">
        <w:t>snědli něco</w:t>
      </w:r>
      <w:r w:rsidR="00345E5C" w:rsidRPr="00E23121">
        <w:t xml:space="preserve"> z</w:t>
      </w:r>
      <w:r w:rsidR="00345E5C">
        <w:t> </w:t>
      </w:r>
      <w:r w:rsidRPr="00E23121">
        <w:t>toho, co nakoupil. Vypili jsme lá</w:t>
      </w:r>
      <w:r w:rsidR="004B1E78">
        <w:t>hev červeného vína</w:t>
      </w:r>
      <w:r w:rsidR="00345E5C">
        <w:t xml:space="preserve"> a </w:t>
      </w:r>
      <w:r w:rsidR="004B1E78">
        <w:t>pak jsme si šli</w:t>
      </w:r>
      <w:r w:rsidRPr="00E23121">
        <w:t xml:space="preserve"> lehnout, ale ne spolu.</w:t>
      </w:r>
    </w:p>
    <w:p w:rsidR="00D34DB7" w:rsidRPr="00E23121" w:rsidRDefault="000251E4" w:rsidP="00E23121">
      <w:pPr>
        <w:pStyle w:val="Text"/>
      </w:pPr>
      <w:r w:rsidRPr="00E23121">
        <w:t>Zvláštní, že jsme</w:t>
      </w:r>
      <w:r w:rsidR="00345E5C" w:rsidRPr="00E23121">
        <w:t xml:space="preserve"> o</w:t>
      </w:r>
      <w:r w:rsidR="00345E5C">
        <w:t> </w:t>
      </w:r>
      <w:r w:rsidRPr="00E23121">
        <w:t>tom nemluvili, ale byla to samozřejmost, že já si lehnu na postel nahoře</w:t>
      </w:r>
      <w:r w:rsidR="00345E5C" w:rsidRPr="00E23121">
        <w:t xml:space="preserve"> a</w:t>
      </w:r>
      <w:r w:rsidR="00345E5C">
        <w:t> </w:t>
      </w:r>
      <w:r w:rsidRPr="00E23121">
        <w:t>on na pohovku. Usnula jsem těžkým spánkem. Když jsem se vzbudila, slunce zapadalo. Zašla jsem do jednoho</w:t>
      </w:r>
      <w:r w:rsidR="00345E5C" w:rsidRPr="00E23121">
        <w:t xml:space="preserve"> z</w:t>
      </w:r>
      <w:r w:rsidR="00345E5C">
        <w:t> </w:t>
      </w:r>
      <w:r w:rsidRPr="00E23121">
        <w:t>prázdných zadních pokojů</w:t>
      </w:r>
      <w:r w:rsidR="00345E5C" w:rsidRPr="00E23121">
        <w:t xml:space="preserve"> a</w:t>
      </w:r>
      <w:r w:rsidR="00345E5C">
        <w:t> </w:t>
      </w:r>
      <w:r w:rsidRPr="00E23121">
        <w:t>dívala se, jak zapadá nad slatinami</w:t>
      </w:r>
      <w:r w:rsidR="00345E5C">
        <w:t> </w:t>
      </w:r>
      <w:r w:rsidR="00345E5C" w:rsidRPr="00E23121">
        <w:t>–</w:t>
      </w:r>
      <w:r w:rsidR="00345E5C">
        <w:t> </w:t>
      </w:r>
      <w:r w:rsidR="00B96154">
        <w:t>hněvivé, oranžově červené</w:t>
      </w:r>
      <w:r w:rsidRPr="00E23121">
        <w:t xml:space="preserve"> na za</w:t>
      </w:r>
      <w:r w:rsidR="00D34DB7" w:rsidRPr="00E23121">
        <w:t>mž</w:t>
      </w:r>
      <w:r w:rsidRPr="00E23121">
        <w:t>eném nebi. Dole Alan</w:t>
      </w:r>
      <w:r w:rsidR="009658FD">
        <w:t xml:space="preserve"> nebyl</w:t>
      </w:r>
      <w:r w:rsidRPr="00E23121">
        <w:t>. Šla jsem do garáže. Kufr vozu měl otevřený</w:t>
      </w:r>
      <w:r w:rsidR="00345E5C" w:rsidRPr="00E23121">
        <w:t xml:space="preserve"> a</w:t>
      </w:r>
      <w:r w:rsidR="00345E5C">
        <w:t> </w:t>
      </w:r>
      <w:r w:rsidRPr="00E23121">
        <w:t>Gildino tělo</w:t>
      </w:r>
      <w:r w:rsidR="00847B6A">
        <w:t xml:space="preserve"> byl</w:t>
      </w:r>
      <w:r w:rsidRPr="00E23121">
        <w:t>o zpátky uvnitř.</w:t>
      </w:r>
    </w:p>
    <w:p w:rsidR="00D34DB7" w:rsidRPr="00E23121" w:rsidRDefault="000251E4" w:rsidP="00E23121">
      <w:pPr>
        <w:pStyle w:val="Text"/>
      </w:pPr>
      <w:r w:rsidRPr="00E23121">
        <w:t>Po zeleném šátku nebylo vidu. Vzpomněla jsem si, jak ho měla uvázaný kolem krku, když přišla do domu</w:t>
      </w:r>
      <w:r w:rsidR="00345E5C">
        <w:t> </w:t>
      </w:r>
      <w:r w:rsidR="00345E5C" w:rsidRPr="00E23121">
        <w:t>–</w:t>
      </w:r>
      <w:r w:rsidR="00345E5C">
        <w:t> </w:t>
      </w:r>
      <w:r w:rsidRPr="00E23121">
        <w:t>včera, bylo to teprve včera?</w:t>
      </w:r>
      <w:r w:rsidR="00345E5C">
        <w:t> </w:t>
      </w:r>
      <w:r w:rsidR="00345E5C" w:rsidRPr="00E23121">
        <w:t>–</w:t>
      </w:r>
      <w:r w:rsidR="00345E5C">
        <w:t> </w:t>
      </w:r>
      <w:r w:rsidRPr="00E23121">
        <w:t>když jsme ji ale zvedali, abychom ji dopravili sem, ležel jí na hrudi. Šokovala jsem ho, to by ode mě nečekal, že se sehnu přes tělo, že se ho dotknu</w:t>
      </w:r>
      <w:r w:rsidR="00345E5C" w:rsidRPr="00E23121">
        <w:t xml:space="preserve"> a</w:t>
      </w:r>
      <w:r w:rsidR="00345E5C">
        <w:t> </w:t>
      </w:r>
      <w:r w:rsidRPr="00E23121">
        <w:t>budu si prohlížet její hrdlo. Byla studená</w:t>
      </w:r>
      <w:r w:rsidR="00345E5C" w:rsidRPr="00E23121">
        <w:t xml:space="preserve"> a</w:t>
      </w:r>
      <w:r w:rsidR="00345E5C">
        <w:t> </w:t>
      </w:r>
      <w:r w:rsidRPr="00E23121">
        <w:t>ztuhlá. Na krku neměla po ni</w:t>
      </w:r>
      <w:r w:rsidR="000A540D">
        <w:t>čem stopy, ta tmavá strangulační</w:t>
      </w:r>
      <w:r w:rsidRPr="00E23121">
        <w:t xml:space="preserve"> čára,</w:t>
      </w:r>
      <w:r w:rsidR="00345E5C" w:rsidRPr="00E23121">
        <w:t xml:space="preserve"> o</w:t>
      </w:r>
      <w:r w:rsidR="00345E5C">
        <w:t> </w:t>
      </w:r>
      <w:r w:rsidR="009D080C">
        <w:t>ní</w:t>
      </w:r>
      <w:r w:rsidRPr="00E23121">
        <w:t>ž čtete</w:t>
      </w:r>
      <w:r w:rsidR="00345E5C" w:rsidRPr="00E23121">
        <w:t xml:space="preserve"> v</w:t>
      </w:r>
      <w:r w:rsidR="00345E5C">
        <w:t> </w:t>
      </w:r>
      <w:r w:rsidRPr="00E23121">
        <w:t xml:space="preserve">detektivkách, tak ta tam nebyla. Věděl, co </w:t>
      </w:r>
      <w:r w:rsidR="000A540D">
        <w:t>hledám. Viděla jsem mu to na očí</w:t>
      </w:r>
      <w:r w:rsidRPr="00E23121">
        <w:t>ch, al</w:t>
      </w:r>
      <w:r w:rsidR="00D34DB7" w:rsidRPr="00E23121">
        <w:t>e n</w:t>
      </w:r>
      <w:r w:rsidRPr="00E23121">
        <w:t>eřekl nic. Naložil do kufru petrolej</w:t>
      </w:r>
      <w:r w:rsidR="00345E5C" w:rsidRPr="00E23121">
        <w:t xml:space="preserve"> a</w:t>
      </w:r>
      <w:r w:rsidR="00345E5C">
        <w:t> </w:t>
      </w:r>
      <w:r w:rsidRPr="00E23121">
        <w:t>dva kanystry benzinu, které koupil,</w:t>
      </w:r>
      <w:r w:rsidR="00345E5C" w:rsidRPr="00E23121">
        <w:t xml:space="preserve"> a</w:t>
      </w:r>
      <w:r w:rsidR="00345E5C">
        <w:t> </w:t>
      </w:r>
      <w:r w:rsidRPr="00E23121">
        <w:t>hromadu novin, které se za léta nashromáždily.</w:t>
      </w:r>
    </w:p>
    <w:p w:rsidR="00D34DB7" w:rsidRPr="00E23121" w:rsidRDefault="00D34DB7" w:rsidP="00E23121">
      <w:pPr>
        <w:pStyle w:val="Text"/>
        <w:jc w:val="left"/>
      </w:pPr>
      <w:r w:rsidRPr="00E23121">
        <w:t>„</w:t>
      </w:r>
      <w:r w:rsidR="000251E4" w:rsidRPr="00E23121">
        <w:t>Vem si na sebe ty špinavé šaty,</w:t>
      </w:r>
      <w:r w:rsidRPr="00E23121">
        <w:t>“</w:t>
      </w:r>
      <w:r w:rsidR="000251E4" w:rsidRPr="00E23121">
        <w:t xml:space="preserve"> řekl.</w:t>
      </w:r>
    </w:p>
    <w:p w:rsidR="00D34DB7" w:rsidRPr="00E23121" w:rsidRDefault="00D34DB7" w:rsidP="00E23121">
      <w:pPr>
        <w:pStyle w:val="Text"/>
        <w:jc w:val="left"/>
      </w:pPr>
      <w:r w:rsidRPr="00E23121">
        <w:t>„</w:t>
      </w:r>
      <w:r w:rsidR="000251E4" w:rsidRPr="00E23121">
        <w:t>Cože?</w:t>
      </w:r>
      <w:r w:rsidRPr="00E23121">
        <w:t>“</w:t>
      </w:r>
    </w:p>
    <w:p w:rsidR="00D34DB7" w:rsidRPr="00E23121" w:rsidRDefault="00D34DB7" w:rsidP="00E23121">
      <w:pPr>
        <w:pStyle w:val="Text"/>
        <w:jc w:val="left"/>
      </w:pPr>
      <w:r w:rsidRPr="00E23121">
        <w:t>„</w:t>
      </w:r>
      <w:r w:rsidR="000251E4" w:rsidRPr="00E23121">
        <w:t>Zašpiníš je ještě víc.</w:t>
      </w:r>
      <w:r w:rsidRPr="00E23121">
        <w:t>“</w:t>
      </w:r>
    </w:p>
    <w:p w:rsidR="00D34DB7" w:rsidRPr="00E23121" w:rsidRDefault="000251E4" w:rsidP="00E23121">
      <w:pPr>
        <w:pStyle w:val="Text"/>
      </w:pPr>
      <w:r w:rsidRPr="00E23121">
        <w:t>Zaklapl víko kufru, nastoupil do vozu</w:t>
      </w:r>
      <w:r w:rsidR="00345E5C" w:rsidRPr="00E23121">
        <w:t xml:space="preserve"> a</w:t>
      </w:r>
      <w:r w:rsidR="00345E5C">
        <w:t> </w:t>
      </w:r>
      <w:r w:rsidRPr="00E23121">
        <w:t>vycouval</w:t>
      </w:r>
      <w:r w:rsidR="00345E5C" w:rsidRPr="00E23121">
        <w:t xml:space="preserve"> s</w:t>
      </w:r>
      <w:r w:rsidR="00345E5C">
        <w:t> </w:t>
      </w:r>
      <w:r w:rsidRPr="00E23121">
        <w:t>ním</w:t>
      </w:r>
      <w:r w:rsidR="00345E5C" w:rsidRPr="00E23121">
        <w:t xml:space="preserve"> z</w:t>
      </w:r>
      <w:r w:rsidR="00345E5C">
        <w:t> </w:t>
      </w:r>
      <w:r w:rsidRPr="00E23121">
        <w:t>garáže.</w:t>
      </w:r>
    </w:p>
    <w:p w:rsidR="00D34DB7" w:rsidRPr="00E23121" w:rsidRDefault="00D34DB7" w:rsidP="00E23121">
      <w:pPr>
        <w:pStyle w:val="Text"/>
      </w:pPr>
    </w:p>
    <w:p w:rsidR="00D34DB7" w:rsidRPr="00E23121" w:rsidRDefault="000251E4" w:rsidP="00E23121">
      <w:pPr>
        <w:pStyle w:val="Text"/>
        <w:jc w:val="left"/>
      </w:pPr>
      <w:r w:rsidRPr="00E23121">
        <w:t>Tady páska končila</w:t>
      </w:r>
      <w:r w:rsidR="00345E5C" w:rsidRPr="00E23121">
        <w:t xml:space="preserve"> a</w:t>
      </w:r>
      <w:r w:rsidR="00345E5C">
        <w:t> </w:t>
      </w:r>
      <w:r w:rsidRPr="00E23121">
        <w:t>musela jsem ji otočit.</w:t>
      </w:r>
    </w:p>
    <w:p w:rsidR="00D34DB7" w:rsidRPr="00E23121" w:rsidRDefault="00D34DB7" w:rsidP="00E23121">
      <w:pPr>
        <w:pStyle w:val="Text"/>
      </w:pPr>
    </w:p>
    <w:p w:rsidR="00D34DB7" w:rsidRPr="00E23121" w:rsidRDefault="000251E4" w:rsidP="00E23121">
      <w:pPr>
        <w:pStyle w:val="Text"/>
      </w:pPr>
      <w:r w:rsidRPr="00E23121">
        <w:t>Pamatuji si pouze na jedno, co řekl, když jsme nastoupili do vozu,</w:t>
      </w:r>
      <w:r w:rsidR="00345E5C" w:rsidRPr="00E23121">
        <w:t xml:space="preserve"> a</w:t>
      </w:r>
      <w:r w:rsidR="00345E5C">
        <w:t> </w:t>
      </w:r>
      <w:r w:rsidRPr="00E23121">
        <w:t xml:space="preserve">to: </w:t>
      </w:r>
      <w:r w:rsidR="00D34DB7" w:rsidRPr="00E23121">
        <w:t>„</w:t>
      </w:r>
      <w:r w:rsidRPr="00E23121">
        <w:t xml:space="preserve">Obhlédl </w:t>
      </w:r>
      <w:r w:rsidR="000A540D">
        <w:t>jsem to, když jsem byl venku. Ví</w:t>
      </w:r>
      <w:r w:rsidRPr="00E23121">
        <w:t>m, kde to bude nejlepší.</w:t>
      </w:r>
      <w:r w:rsidR="00D34DB7" w:rsidRPr="00E23121">
        <w:t>“</w:t>
      </w:r>
    </w:p>
    <w:p w:rsidR="00D34DB7" w:rsidRPr="00E23121" w:rsidRDefault="000251E4" w:rsidP="00E23121">
      <w:pPr>
        <w:pStyle w:val="Text"/>
      </w:pPr>
      <w:r w:rsidRPr="00E23121">
        <w:t>Což bylo uprostřed pustiny, míle od kteréhokoli obývaného místa, konec světa. Dnes tam možná stojí pár domů</w:t>
      </w:r>
      <w:r w:rsidR="00345E5C" w:rsidRPr="00E23121">
        <w:t xml:space="preserve"> a</w:t>
      </w:r>
      <w:r w:rsidR="00345E5C">
        <w:t> </w:t>
      </w:r>
      <w:r w:rsidRPr="00E23121">
        <w:t>mo</w:t>
      </w:r>
      <w:r w:rsidR="00A858B4">
        <w:t>žná další živé ploty vzaly zasvé</w:t>
      </w:r>
      <w:r w:rsidRPr="00E23121">
        <w:t>. Tehdy to tam b</w:t>
      </w:r>
      <w:r w:rsidR="00355228">
        <w:t>ylo zastrčené</w:t>
      </w:r>
      <w:r w:rsidR="000A540D">
        <w:t>, daleko</w:t>
      </w:r>
      <w:r w:rsidR="00345E5C">
        <w:t xml:space="preserve"> a </w:t>
      </w:r>
      <w:r w:rsidR="000A540D">
        <w:t xml:space="preserve">bez </w:t>
      </w:r>
      <w:r w:rsidR="000A540D">
        <w:lastRenderedPageBreak/>
        <w:t>lidí</w:t>
      </w:r>
      <w:r w:rsidRPr="00E23121">
        <w:t>. Pole</w:t>
      </w:r>
      <w:r w:rsidR="00345E5C" w:rsidRPr="00E23121">
        <w:t xml:space="preserve"> a</w:t>
      </w:r>
      <w:r w:rsidR="00345E5C">
        <w:t> </w:t>
      </w:r>
      <w:r w:rsidRPr="00E23121">
        <w:t>louky se táhly do nedohledna, sem tam přerušo</w:t>
      </w:r>
      <w:r w:rsidR="00355228">
        <w:t>vané</w:t>
      </w:r>
      <w:r w:rsidRPr="00E23121">
        <w:t xml:space="preserve"> zelenými lesy nebo bledou stuhou klikatící se cesty. Některá pole byla </w:t>
      </w:r>
      <w:r w:rsidR="00A858B4">
        <w:t>černá, jak vyp</w:t>
      </w:r>
      <w:r w:rsidRPr="00E23121">
        <w:t>álili strniště,</w:t>
      </w:r>
      <w:r w:rsidR="00345E5C" w:rsidRPr="00E23121">
        <w:t xml:space="preserve"> a</w:t>
      </w:r>
      <w:r w:rsidR="00345E5C">
        <w:t> </w:t>
      </w:r>
      <w:r w:rsidRPr="00E23121">
        <w:t>některá po vypálení už zoraná, hnědá</w:t>
      </w:r>
      <w:r w:rsidR="00345E5C" w:rsidRPr="00E23121">
        <w:t xml:space="preserve"> s</w:t>
      </w:r>
      <w:r w:rsidR="00345E5C">
        <w:t> </w:t>
      </w:r>
      <w:r w:rsidRPr="00E23121">
        <w:t>dlouhými řádky</w:t>
      </w:r>
      <w:r w:rsidR="00345E5C" w:rsidRPr="00E23121">
        <w:t xml:space="preserve"> a</w:t>
      </w:r>
      <w:r w:rsidR="00345E5C">
        <w:t> </w:t>
      </w:r>
      <w:r w:rsidRPr="00E23121">
        <w:t>posetá bílými</w:t>
      </w:r>
      <w:r w:rsidR="00345E5C" w:rsidRPr="00E23121">
        <w:t xml:space="preserve"> a</w:t>
      </w:r>
      <w:r w:rsidR="00345E5C">
        <w:t> </w:t>
      </w:r>
      <w:r w:rsidRPr="00E23121">
        <w:t>šedými oblázky.</w:t>
      </w:r>
    </w:p>
    <w:p w:rsidR="00D34DB7" w:rsidRPr="00E23121" w:rsidRDefault="00A858B4" w:rsidP="00E23121">
      <w:pPr>
        <w:pStyle w:val="Text"/>
      </w:pPr>
      <w:r>
        <w:t>Teď se však šeřilo</w:t>
      </w:r>
      <w:r w:rsidR="00345E5C">
        <w:t xml:space="preserve"> a </w:t>
      </w:r>
      <w:r>
        <w:t>žádné</w:t>
      </w:r>
      <w:r w:rsidR="000251E4" w:rsidRPr="00E23121">
        <w:t xml:space="preserve"> světlo neposkytovaly ani domy ani lampy. Měsíc nesvítil nebo ještě nevyšel. Krajina začínala ztrácet barvu, nebyla už víc zelená</w:t>
      </w:r>
      <w:r w:rsidR="00345E5C" w:rsidRPr="00E23121">
        <w:t xml:space="preserve"> a</w:t>
      </w:r>
      <w:r w:rsidR="00345E5C">
        <w:t> </w:t>
      </w:r>
      <w:r w:rsidR="000251E4" w:rsidRPr="00E23121">
        <w:t>zemitě hnědá, teď se černala vypálenými poli</w:t>
      </w:r>
      <w:r w:rsidR="00345E5C" w:rsidRPr="00E23121">
        <w:t xml:space="preserve"> a</w:t>
      </w:r>
      <w:r w:rsidR="00345E5C">
        <w:t> </w:t>
      </w:r>
      <w:r w:rsidR="000251E4" w:rsidRPr="00E23121">
        <w:t>hali</w:t>
      </w:r>
      <w:r w:rsidR="00355228">
        <w:t>la do všech možných odstínů šedé</w:t>
      </w:r>
      <w:r w:rsidR="000251E4" w:rsidRPr="00E23121">
        <w:t>. Proč se ale zatěžuji</w:t>
      </w:r>
      <w:r w:rsidR="00345E5C" w:rsidRPr="00E23121">
        <w:t xml:space="preserve"> a</w:t>
      </w:r>
      <w:r w:rsidR="00345E5C">
        <w:t> </w:t>
      </w:r>
      <w:r w:rsidR="000251E4" w:rsidRPr="00E23121">
        <w:t>po</w:t>
      </w:r>
      <w:r>
        <w:t>pisuji to? Co na tom dnes záleží</w:t>
      </w:r>
      <w:r w:rsidR="000251E4" w:rsidRPr="00E23121">
        <w:t>?</w:t>
      </w:r>
    </w:p>
    <w:p w:rsidR="00D34DB7" w:rsidRPr="00E23121" w:rsidRDefault="000251E4" w:rsidP="00E23121">
      <w:pPr>
        <w:pStyle w:val="Text"/>
      </w:pPr>
      <w:r w:rsidRPr="00E23121">
        <w:t>Alan věděl, kam jet, ať bylo světlo nebo š</w:t>
      </w:r>
      <w:r w:rsidR="000A540D">
        <w:t>ero, den nebo noc. Vyhlédl to mí</w:t>
      </w:r>
      <w:r w:rsidRPr="00E23121">
        <w:t xml:space="preserve">sto už před několika hodinami. Stočil vůz na cestu, do aleje </w:t>
      </w:r>
      <w:r w:rsidR="00B13A22">
        <w:t>lí</w:t>
      </w:r>
      <w:r w:rsidRPr="00E23121">
        <w:t>p,</w:t>
      </w:r>
      <w:r w:rsidR="00345E5C" w:rsidRPr="00E23121">
        <w:t xml:space="preserve"> a</w:t>
      </w:r>
      <w:r w:rsidR="00345E5C">
        <w:t> </w:t>
      </w:r>
      <w:r w:rsidRPr="00E23121">
        <w:t>zacouval na pole, které vybral. Lípy ve dvojicích stoupa</w:t>
      </w:r>
      <w:r w:rsidR="000A540D">
        <w:t>ly do mírného vršku</w:t>
      </w:r>
      <w:r w:rsidR="00345E5C">
        <w:t xml:space="preserve"> a </w:t>
      </w:r>
      <w:r w:rsidR="000A540D">
        <w:t>cesta mezi</w:t>
      </w:r>
      <w:r w:rsidR="00355228">
        <w:t xml:space="preserve"> nimi byly jen vyjeté</w:t>
      </w:r>
      <w:r w:rsidRPr="00E23121">
        <w:t xml:space="preserve"> koleje suchem rozpukané země. Na pole tam nevedla žádná branka, jenom průklest tam byl</w:t>
      </w:r>
      <w:r w:rsidR="00345E5C" w:rsidRPr="00E23121">
        <w:t xml:space="preserve"> a</w:t>
      </w:r>
      <w:r w:rsidR="00345E5C">
        <w:t> </w:t>
      </w:r>
      <w:r w:rsidRPr="00E23121">
        <w:t>prkno položené přes příkop. Nedávno,</w:t>
      </w:r>
      <w:r w:rsidR="00345E5C" w:rsidRPr="00E23121">
        <w:t xml:space="preserve"> s</w:t>
      </w:r>
      <w:r w:rsidR="00345E5C">
        <w:t> </w:t>
      </w:r>
      <w:r w:rsidRPr="00E23121">
        <w:t>velkou pravděpodobností předchozího dne, bylo pole vypálené.</w:t>
      </w:r>
      <w:r w:rsidR="00345E5C" w:rsidRPr="00E23121">
        <w:t xml:space="preserve"> A</w:t>
      </w:r>
      <w:r w:rsidR="00345E5C">
        <w:t> </w:t>
      </w:r>
      <w:r w:rsidRPr="00E23121">
        <w:t>farmář, možná proto, že mu připadalo, že j</w:t>
      </w:r>
      <w:r w:rsidR="000A540D">
        <w:t>e na to ten pravý čas, když vyp</w:t>
      </w:r>
      <w:r w:rsidRPr="00E23121">
        <w:t>aluje pole, vyklučil kus živého plotu, aby si pole rozšířil. By</w:t>
      </w:r>
      <w:r w:rsidR="000A540D">
        <w:t>l to hodně starý živý plot, duby</w:t>
      </w:r>
      <w:r w:rsidR="00345E5C" w:rsidRPr="00E23121">
        <w:t xml:space="preserve"> a</w:t>
      </w:r>
      <w:r w:rsidR="00345E5C">
        <w:t> </w:t>
      </w:r>
      <w:r w:rsidRPr="00E23121">
        <w:t>hloh, javor</w:t>
      </w:r>
      <w:r w:rsidR="00345E5C" w:rsidRPr="00E23121">
        <w:t xml:space="preserve"> a</w:t>
      </w:r>
      <w:r w:rsidR="00345E5C">
        <w:t> </w:t>
      </w:r>
      <w:r w:rsidR="00355228">
        <w:t>ší</w:t>
      </w:r>
      <w:r w:rsidRPr="00E23121">
        <w:t>pkové růže, bez</w:t>
      </w:r>
      <w:r w:rsidR="00345E5C" w:rsidRPr="00E23121">
        <w:t xml:space="preserve"> a</w:t>
      </w:r>
      <w:r w:rsidR="00345E5C">
        <w:t> </w:t>
      </w:r>
      <w:r w:rsidRPr="00E23121">
        <w:t>svída. Na kraji zčernalého pole se stále ještě kouřilo</w:t>
      </w:r>
      <w:r w:rsidR="00345E5C" w:rsidRPr="00E23121">
        <w:t xml:space="preserve"> z</w:t>
      </w:r>
      <w:r w:rsidR="00345E5C">
        <w:t> </w:t>
      </w:r>
      <w:r w:rsidR="00E60F5D">
        <w:t>hromady ohořelých polen, větví</w:t>
      </w:r>
      <w:r w:rsidRPr="00E23121">
        <w:t xml:space="preserve"> stromů</w:t>
      </w:r>
      <w:r w:rsidR="00345E5C" w:rsidRPr="00E23121">
        <w:t xml:space="preserve"> a</w:t>
      </w:r>
      <w:r w:rsidR="00345E5C">
        <w:t> </w:t>
      </w:r>
      <w:r w:rsidRPr="00E23121">
        <w:t>zkroucených kořenů.</w:t>
      </w:r>
      <w:r w:rsidR="00345E5C" w:rsidRPr="00E23121">
        <w:t xml:space="preserve"> Z</w:t>
      </w:r>
      <w:r w:rsidR="00345E5C">
        <w:t> </w:t>
      </w:r>
      <w:r w:rsidRPr="00E23121">
        <w:t>podro</w:t>
      </w:r>
      <w:r w:rsidR="000A540D">
        <w:t>stu</w:t>
      </w:r>
      <w:r w:rsidR="00345E5C">
        <w:t xml:space="preserve"> a </w:t>
      </w:r>
      <w:r w:rsidR="000A540D">
        <w:t>sukovitých pahýlů stoupaly tenké pramínky</w:t>
      </w:r>
      <w:r w:rsidRPr="00E23121">
        <w:t xml:space="preserve"> kouře. Alan řekl, že</w:t>
      </w:r>
      <w:r w:rsidR="0041594E" w:rsidRPr="00E23121">
        <w:t xml:space="preserve"> když</w:t>
      </w:r>
      <w:r w:rsidR="000A540D">
        <w:t xml:space="preserve"> tudy</w:t>
      </w:r>
      <w:r w:rsidRPr="00E23121">
        <w:t xml:space="preserve"> během dne projížděl, všechno to tam stálo</w:t>
      </w:r>
      <w:r w:rsidR="00345E5C" w:rsidRPr="00E23121">
        <w:t xml:space="preserve"> v</w:t>
      </w:r>
      <w:r w:rsidR="00345E5C">
        <w:t> </w:t>
      </w:r>
      <w:r w:rsidRPr="00E23121">
        <w:t>jednom plameni.</w:t>
      </w:r>
    </w:p>
    <w:p w:rsidR="00D34DB7" w:rsidRPr="00E23121" w:rsidRDefault="000A540D" w:rsidP="00E23121">
      <w:pPr>
        <w:pStyle w:val="Text"/>
      </w:pPr>
      <w:r>
        <w:t>Kdysi mi říkal, že farmáři mají</w:t>
      </w:r>
      <w:r w:rsidR="000251E4" w:rsidRPr="00E23121">
        <w:t xml:space="preserve"> mezi živým plotem</w:t>
      </w:r>
      <w:r w:rsidR="00345E5C" w:rsidRPr="00E23121">
        <w:t xml:space="preserve"> a</w:t>
      </w:r>
      <w:r w:rsidR="00345E5C">
        <w:t> </w:t>
      </w:r>
      <w:r w:rsidR="000251E4" w:rsidRPr="00E23121">
        <w:t>vypalovaným polem nechávat šest stop, ale tenhle to neudělal. Chtěl porost vypálit. Stál tam strom</w:t>
      </w:r>
      <w:r w:rsidR="00345E5C" w:rsidRPr="00E23121">
        <w:t xml:space="preserve"> s</w:t>
      </w:r>
      <w:r w:rsidR="00345E5C">
        <w:t> </w:t>
      </w:r>
      <w:r w:rsidR="00E60F5D">
        <w:t>větvemi jako spálené</w:t>
      </w:r>
      <w:r w:rsidR="000251E4" w:rsidRPr="00E23121">
        <w:t xml:space="preserve"> paže. Listy scvrk</w:t>
      </w:r>
      <w:r w:rsidR="00CC5AD8" w:rsidRPr="00E23121">
        <w:t>lé</w:t>
      </w:r>
      <w:r w:rsidR="00E60F5D">
        <w:t>, zkroucené</w:t>
      </w:r>
      <w:r w:rsidR="00345E5C" w:rsidRPr="00E23121">
        <w:t xml:space="preserve"> a</w:t>
      </w:r>
      <w:r w:rsidR="00345E5C">
        <w:t> </w:t>
      </w:r>
      <w:r w:rsidR="00E60F5D">
        <w:t>černé</w:t>
      </w:r>
      <w:r w:rsidR="000251E4" w:rsidRPr="00E23121">
        <w:t xml:space="preserve"> na nich stále ještě visely. Jak jsem tam tak stála, snesl se dolů list, kroužil, tuhý jako srolovaný papír.</w:t>
      </w:r>
    </w:p>
    <w:p w:rsidR="00D34DB7" w:rsidRPr="00E23121" w:rsidRDefault="000251E4" w:rsidP="00E23121">
      <w:pPr>
        <w:pStyle w:val="Text"/>
      </w:pPr>
      <w:r w:rsidRPr="00E23121">
        <w:t>Začali jsme novinami. Založila jsem oheň</w:t>
      </w:r>
      <w:r w:rsidR="00345E5C" w:rsidRPr="00E23121">
        <w:t xml:space="preserve"> v</w:t>
      </w:r>
      <w:r w:rsidR="00345E5C">
        <w:t> </w:t>
      </w:r>
      <w:r w:rsidRPr="00E23121">
        <w:t>popeli tak, jak jsme to dělávali doma</w:t>
      </w:r>
      <w:r w:rsidR="00345E5C" w:rsidRPr="00E23121">
        <w:t xml:space="preserve"> u</w:t>
      </w:r>
      <w:r w:rsidR="00345E5C">
        <w:t> </w:t>
      </w:r>
      <w:r w:rsidRPr="00E23121">
        <w:t>tetičky Sylvie, nejdř</w:t>
      </w:r>
      <w:r w:rsidR="007516D2">
        <w:t>íve zmačkaný papír, potom drobné</w:t>
      </w:r>
      <w:r w:rsidRPr="00E23121">
        <w:t xml:space="preserve"> dříví, potom poleno dvě. Polena se povalovala všude</w:t>
      </w:r>
      <w:r w:rsidR="00345E5C" w:rsidRPr="00E23121">
        <w:t xml:space="preserve"> a</w:t>
      </w:r>
      <w:r w:rsidR="00345E5C">
        <w:t> </w:t>
      </w:r>
      <w:r w:rsidRPr="00E23121">
        <w:t>odštěpky dřeva ta</w:t>
      </w:r>
      <w:r w:rsidR="00CC5AD8" w:rsidRPr="00E23121">
        <w:t>ké</w:t>
      </w:r>
      <w:r w:rsidRPr="00E23121">
        <w:t>, na trávě,</w:t>
      </w:r>
      <w:r w:rsidR="00345E5C" w:rsidRPr="00E23121">
        <w:t xml:space="preserve"> v</w:t>
      </w:r>
      <w:r w:rsidR="00345E5C">
        <w:t> </w:t>
      </w:r>
      <w:r w:rsidRPr="00E23121">
        <w:t>zejících jámách, kde předtím pět set let rostl živý plot. Někte</w:t>
      </w:r>
      <w:r w:rsidR="00CC5AD8" w:rsidRPr="00E23121">
        <w:t>ré</w:t>
      </w:r>
      <w:r w:rsidR="000A540D">
        <w:t xml:space="preserve"> b</w:t>
      </w:r>
      <w:r w:rsidR="007516D2">
        <w:t>yly spálené</w:t>
      </w:r>
      <w:r w:rsidRPr="00E23121">
        <w:t>, ale většinou to bylo syrové dřevo zmrzačené</w:t>
      </w:r>
      <w:r w:rsidR="00345E5C" w:rsidRPr="00E23121">
        <w:t xml:space="preserve"> a</w:t>
      </w:r>
      <w:r w:rsidR="00345E5C">
        <w:t> </w:t>
      </w:r>
      <w:r w:rsidRPr="00E23121">
        <w:t>roztříštěné sekerou, na to pak Alan nalil petrolej</w:t>
      </w:r>
      <w:r w:rsidR="00345E5C" w:rsidRPr="00E23121">
        <w:t xml:space="preserve"> a</w:t>
      </w:r>
      <w:r w:rsidR="00345E5C">
        <w:t> </w:t>
      </w:r>
      <w:r w:rsidRPr="00E23121">
        <w:t>potom jsme na tu hranici položili Gildino tělo.</w:t>
      </w:r>
    </w:p>
    <w:p w:rsidR="00D34DB7" w:rsidRPr="00E23121" w:rsidRDefault="000251E4" w:rsidP="00E23121">
      <w:pPr>
        <w:pStyle w:val="Text"/>
      </w:pPr>
      <w:r w:rsidRPr="00E23121">
        <w:lastRenderedPageBreak/>
        <w:t>Nedaleko odtud,</w:t>
      </w:r>
      <w:r w:rsidR="00345E5C" w:rsidRPr="00E23121">
        <w:t xml:space="preserve"> v</w:t>
      </w:r>
      <w:r w:rsidR="00345E5C">
        <w:t> </w:t>
      </w:r>
      <w:r w:rsidRPr="00E23121">
        <w:t>jižním Suffolku, je místo, kde</w:t>
      </w:r>
      <w:r w:rsidR="00345E5C" w:rsidRPr="00E23121">
        <w:t xml:space="preserve"> v</w:t>
      </w:r>
      <w:r w:rsidR="00345E5C">
        <w:t> </w:t>
      </w:r>
      <w:r w:rsidRPr="00E23121">
        <w:t>šestnáctém století zaživa upálili člověka. Nyní tam stojí pomník. Byl to jeden</w:t>
      </w:r>
      <w:r w:rsidR="00345E5C" w:rsidRPr="00E23121">
        <w:t xml:space="preserve"> z</w:t>
      </w:r>
      <w:r w:rsidR="00345E5C">
        <w:t> </w:t>
      </w:r>
      <w:r w:rsidRPr="00E23121">
        <w:t>těch mučedníků odsouzených</w:t>
      </w:r>
      <w:r w:rsidR="00345E5C" w:rsidRPr="00E23121">
        <w:t xml:space="preserve"> k</w:t>
      </w:r>
      <w:r w:rsidR="00345E5C">
        <w:t> </w:t>
      </w:r>
      <w:r w:rsidRPr="00E23121">
        <w:t>smrti Marií Tudoro</w:t>
      </w:r>
      <w:r w:rsidR="0004639F" w:rsidRPr="00E23121">
        <w:t>v</w:t>
      </w:r>
      <w:r w:rsidR="00D34DB7" w:rsidRPr="00E23121">
        <w:t>n</w:t>
      </w:r>
      <w:r w:rsidRPr="00E23121">
        <w:t xml:space="preserve">ou proto, že odmítl stát se římským katolíkem. Říkám si, jak dlouho to trvalo, než shořel. Ti lidé samozřejmě nebyli nuceni </w:t>
      </w:r>
      <w:r w:rsidRPr="00E23121">
        <w:rPr>
          <w:i/>
        </w:rPr>
        <w:t xml:space="preserve">zničit </w:t>
      </w:r>
      <w:r w:rsidRPr="00E23121">
        <w:t>to tělo. Ale co se</w:t>
      </w:r>
      <w:r w:rsidR="00345E5C" w:rsidRPr="00E23121">
        <w:t xml:space="preserve"> </w:t>
      </w:r>
      <w:r w:rsidR="00345E5C">
        <w:t>s </w:t>
      </w:r>
      <w:r w:rsidR="00944761">
        <w:t>ní</w:t>
      </w:r>
      <w:r w:rsidR="0004639F" w:rsidRPr="00E23121">
        <w:t>m stalo? To se nikde nepraví</w:t>
      </w:r>
      <w:r w:rsidRPr="00E23121">
        <w:t xml:space="preserve">. Nikdo vám to neřekne. Možná udržovali oheň několik hodin, jako my. Nám to trvalo hodiny, trvalo to </w:t>
      </w:r>
      <w:r w:rsidR="007516D2">
        <w:t>celou noc. Spálit tělo je snadné</w:t>
      </w:r>
      <w:r w:rsidRPr="00E23121">
        <w:t>. Zničit tělo ohněm je dlouhý, pracný</w:t>
      </w:r>
      <w:r w:rsidR="00345E5C" w:rsidRPr="00E23121">
        <w:t xml:space="preserve"> a</w:t>
      </w:r>
      <w:r w:rsidR="00345E5C">
        <w:t> </w:t>
      </w:r>
      <w:r w:rsidRPr="00E23121">
        <w:t>strašlivý úkol.</w:t>
      </w:r>
    </w:p>
    <w:p w:rsidR="00D34DB7" w:rsidRPr="00E23121" w:rsidRDefault="000251E4" w:rsidP="00E23121">
      <w:pPr>
        <w:pStyle w:val="Text"/>
      </w:pPr>
      <w:r w:rsidRPr="00E23121">
        <w:t>Snažila jsem se na ně nedívat, dokud neztratilo lidskou podobu.</w:t>
      </w:r>
      <w:r w:rsidR="00345E5C" w:rsidRPr="00E23121">
        <w:t xml:space="preserve"> A</w:t>
      </w:r>
      <w:r w:rsidR="00345E5C">
        <w:t> </w:t>
      </w:r>
      <w:r w:rsidR="00345E5C" w:rsidRPr="00E23121">
        <w:t>k</w:t>
      </w:r>
      <w:r w:rsidR="00345E5C">
        <w:t> </w:t>
      </w:r>
      <w:r w:rsidRPr="00E23121">
        <w:t>tomu došlo poměrně brzy. Pořád jsem cítila ten zápach. Snažila jsem se, aby ne. Držela jsem si nos</w:t>
      </w:r>
      <w:r w:rsidR="000A540D">
        <w:t>, odvracela se</w:t>
      </w:r>
      <w:r w:rsidR="00345E5C">
        <w:t xml:space="preserve"> a </w:t>
      </w:r>
      <w:r w:rsidR="000A540D">
        <w:t>zvracela do pří</w:t>
      </w:r>
      <w:r w:rsidRPr="00E23121">
        <w:t>kopu. Když jsem se vrátila, podívala jsem se. Říka</w:t>
      </w:r>
      <w:r w:rsidR="0004639F" w:rsidRPr="00E23121">
        <w:t>la jsem si, že je to jenom další</w:t>
      </w:r>
      <w:r w:rsidRPr="00E23121">
        <w:t xml:space="preserve"> poleno, kte</w:t>
      </w:r>
      <w:r w:rsidR="00CC5AD8" w:rsidRPr="00E23121">
        <w:t>ré</w:t>
      </w:r>
      <w:r w:rsidR="0004639F" w:rsidRPr="00E23121">
        <w:t xml:space="preserve"> tam leží</w:t>
      </w:r>
      <w:r w:rsidR="00E07C2C">
        <w:t>, obyčejné</w:t>
      </w:r>
      <w:r w:rsidRPr="00E23121">
        <w:t xml:space="preserve"> poleno, kte</w:t>
      </w:r>
      <w:r w:rsidR="00CC5AD8" w:rsidRPr="00E23121">
        <w:t>ré</w:t>
      </w:r>
      <w:r w:rsidRPr="00E23121">
        <w:t xml:space="preserve"> bývalo vět</w:t>
      </w:r>
      <w:r w:rsidR="00E07C2C">
        <w:t>ví dubu, jenom zvláštně hrbolaté</w:t>
      </w:r>
      <w:r w:rsidRPr="00E23121">
        <w:t>. Zápach se změnil, stal se</w:t>
      </w:r>
      <w:r w:rsidR="00345E5C" w:rsidRPr="00E23121">
        <w:t xml:space="preserve"> z</w:t>
      </w:r>
      <w:r w:rsidR="00345E5C">
        <w:t> </w:t>
      </w:r>
      <w:r w:rsidRPr="00E23121">
        <w:t>něho</w:t>
      </w:r>
      <w:r w:rsidR="0004639F" w:rsidRPr="00E23121">
        <w:t xml:space="preserve"> sirnatý, hořký, dusivý pach síry, pach hořícího ka</w:t>
      </w:r>
      <w:r w:rsidRPr="00E23121">
        <w:t>mene.</w:t>
      </w:r>
    </w:p>
    <w:p w:rsidR="00D34DB7" w:rsidRPr="00E23121" w:rsidRDefault="000251E4" w:rsidP="00E23121">
      <w:pPr>
        <w:pStyle w:val="Text"/>
      </w:pPr>
      <w:r w:rsidRPr="00E23121">
        <w:t>Alan vzal</w:t>
      </w:r>
      <w:r w:rsidR="00345E5C" w:rsidRPr="00E23121">
        <w:t xml:space="preserve"> s</w:t>
      </w:r>
      <w:r w:rsidR="00345E5C">
        <w:t> </w:t>
      </w:r>
      <w:r w:rsidRPr="00E23121">
        <w:t>sebou gin. Pili jsme ho rovnou</w:t>
      </w:r>
      <w:r w:rsidR="00345E5C" w:rsidRPr="00E23121">
        <w:t xml:space="preserve"> z</w:t>
      </w:r>
      <w:r w:rsidR="00345E5C">
        <w:t> </w:t>
      </w:r>
      <w:r w:rsidR="00E07C2C">
        <w:t>láhve. Později mi</w:t>
      </w:r>
      <w:r w:rsidR="00847B6A">
        <w:t xml:space="preserve"> byl</w:t>
      </w:r>
      <w:r w:rsidR="000A540D">
        <w:t>o špatně, ale možná díky</w:t>
      </w:r>
      <w:r w:rsidRPr="00E23121">
        <w:t xml:space="preserve"> ginu jsem neměla vůbec strach, vůbec jsem neočekávala, že by se za námi na cestě mohl najednou o</w:t>
      </w:r>
      <w:r w:rsidR="000A540D">
        <w:t>bjevit nějaký vůz, nebo že uvidí</w:t>
      </w:r>
      <w:r w:rsidRPr="00E23121">
        <w:t>m modrý majáček policejního vo</w:t>
      </w:r>
      <w:r w:rsidR="00E07C2C">
        <w:t>zu, nebo jak se přes louku blíží</w:t>
      </w:r>
      <w:r w:rsidRPr="00E23121">
        <w:t xml:space="preserve"> skupina rozzlobených lidi. Přihýbali jsme si ginu. Neřed</w:t>
      </w:r>
      <w:r w:rsidR="000A540D">
        <w:t>ěný nám</w:t>
      </w:r>
      <w:r w:rsidR="00345E5C">
        <w:t xml:space="preserve"> s </w:t>
      </w:r>
      <w:r w:rsidR="000A540D">
        <w:t>pálením protékal hrdly, utěšoval nás</w:t>
      </w:r>
      <w:r w:rsidR="00345E5C">
        <w:t xml:space="preserve"> a </w:t>
      </w:r>
      <w:r w:rsidR="000A540D">
        <w:t>dodával nám síl</w:t>
      </w:r>
      <w:r w:rsidRPr="00E23121">
        <w:t>y, abychom dokázali oheň živit, udržovat ho, aby nezhasl. Jednou, jenom jedinkrát, jsme se</w:t>
      </w:r>
      <w:r w:rsidR="00345E5C" w:rsidRPr="00E23121">
        <w:t xml:space="preserve"> k</w:t>
      </w:r>
      <w:r w:rsidR="00345E5C">
        <w:t> </w:t>
      </w:r>
      <w:r w:rsidRPr="00E23121">
        <w:t>sobě obrátili</w:t>
      </w:r>
      <w:r w:rsidR="00345E5C" w:rsidRPr="00E23121">
        <w:t xml:space="preserve"> a</w:t>
      </w:r>
      <w:r w:rsidR="00345E5C">
        <w:t> </w:t>
      </w:r>
      <w:r w:rsidRPr="00E23121">
        <w:t>sevřeli se ve zdrž</w:t>
      </w:r>
      <w:r w:rsidR="00E07C2C">
        <w:t>enlivém, bezmyšlenkovitém objetí</w:t>
      </w:r>
      <w:r w:rsidRPr="00E23121">
        <w:t>.</w:t>
      </w:r>
    </w:p>
    <w:p w:rsidR="00D34DB7" w:rsidRPr="00E23121" w:rsidRDefault="000251E4" w:rsidP="00E23121">
      <w:pPr>
        <w:pStyle w:val="Text"/>
      </w:pPr>
      <w:r w:rsidRPr="00E23121">
        <w:t xml:space="preserve">Nechali jsme </w:t>
      </w:r>
      <w:r w:rsidR="00CD55B9">
        <w:t>plameny pohasnout, dlouhou větví</w:t>
      </w:r>
      <w:r w:rsidRPr="00E23121">
        <w:t xml:space="preserve"> jsme ro</w:t>
      </w:r>
      <w:r w:rsidR="00D34DB7" w:rsidRPr="00E23121">
        <w:t>zh</w:t>
      </w:r>
      <w:r w:rsidR="000A540D">
        <w:t>rab</w:t>
      </w:r>
      <w:r w:rsidRPr="00E23121">
        <w:t>ávali popel, dokud nevychladl, pak jsme navršili další dříví, ještě víc dřeva kolem toho polena, které nebylo polenem. Alan udělal benzinovou bombu. Naplnil lá</w:t>
      </w:r>
      <w:r w:rsidR="009635E8">
        <w:t>hev od ginu benzínem, ucpal její</w:t>
      </w:r>
      <w:r w:rsidRPr="00E23121">
        <w:t xml:space="preserve"> hrdlo kapesníkem</w:t>
      </w:r>
      <w:r w:rsidR="00345E5C" w:rsidRPr="00E23121">
        <w:t xml:space="preserve"> a</w:t>
      </w:r>
      <w:r w:rsidR="00345E5C">
        <w:t> </w:t>
      </w:r>
      <w:r w:rsidRPr="00E23121">
        <w:t>řekl mi, ať ustoupím.</w:t>
      </w:r>
    </w:p>
    <w:p w:rsidR="00D34DB7" w:rsidRPr="00E23121" w:rsidRDefault="00D34DB7" w:rsidP="00E23121">
      <w:pPr>
        <w:pStyle w:val="Text"/>
        <w:jc w:val="left"/>
      </w:pPr>
      <w:r w:rsidRPr="00E23121">
        <w:t>„</w:t>
      </w:r>
      <w:r w:rsidR="000251E4" w:rsidRPr="00E23121">
        <w:t>Vždycky jsem chtěl vyrábět Molotovovy koktejly,</w:t>
      </w:r>
      <w:r w:rsidRPr="00E23121">
        <w:t>“</w:t>
      </w:r>
      <w:r w:rsidR="000251E4" w:rsidRPr="00E23121">
        <w:t xml:space="preserve"> podotkl.</w:t>
      </w:r>
    </w:p>
    <w:p w:rsidR="00D34DB7" w:rsidRPr="00E23121" w:rsidRDefault="000251E4" w:rsidP="00E23121">
      <w:pPr>
        <w:pStyle w:val="Text"/>
      </w:pPr>
      <w:r w:rsidRPr="00E23121">
        <w:t>Zapálil kapesník</w:t>
      </w:r>
      <w:r w:rsidR="00345E5C" w:rsidRPr="00E23121">
        <w:t xml:space="preserve"> a</w:t>
      </w:r>
      <w:r w:rsidR="00345E5C">
        <w:t> </w:t>
      </w:r>
      <w:r w:rsidR="00CD55B9">
        <w:t xml:space="preserve">hodil láhev. To tehdy </w:t>
      </w:r>
      <w:r w:rsidR="009635E8">
        <w:t>ožehlo zadek vozu. Benzin nehoří</w:t>
      </w:r>
      <w:r w:rsidRPr="00E23121">
        <w:t xml:space="preserve"> jako petrolej. Vybuchuje. Měla jsem to vědět. Každý, kdo chápe princip spalovacího motoru, to ví, existovala ovšem spousta věcí, kterým jsem před tou nocí nerozuměla. Gildina pohřební hranice</w:t>
      </w:r>
      <w:r w:rsidR="00345E5C" w:rsidRPr="00E23121">
        <w:t xml:space="preserve"> s</w:t>
      </w:r>
      <w:r w:rsidR="00345E5C">
        <w:t> </w:t>
      </w:r>
      <w:r w:rsidRPr="00E23121">
        <w:t>hukotem vzplála, plameny šlehaly</w:t>
      </w:r>
      <w:r w:rsidR="00345E5C" w:rsidRPr="00E23121">
        <w:t xml:space="preserve"> k</w:t>
      </w:r>
      <w:r w:rsidR="00345E5C">
        <w:t> </w:t>
      </w:r>
      <w:r w:rsidRPr="00E23121">
        <w:t>nebi</w:t>
      </w:r>
      <w:r w:rsidR="00345E5C" w:rsidRPr="00E23121">
        <w:t xml:space="preserve"> a</w:t>
      </w:r>
      <w:r w:rsidR="00345E5C">
        <w:t> </w:t>
      </w:r>
      <w:r w:rsidRPr="00E23121">
        <w:t xml:space="preserve">na </w:t>
      </w:r>
      <w:r w:rsidRPr="00E23121">
        <w:lastRenderedPageBreak/>
        <w:t>okamžik se udělalo světlo jako ve dne. Ani jeden</w:t>
      </w:r>
      <w:r w:rsidR="00345E5C" w:rsidRPr="00E23121">
        <w:t xml:space="preserve"> z</w:t>
      </w:r>
      <w:r w:rsidR="00345E5C">
        <w:t> </w:t>
      </w:r>
      <w:r w:rsidRPr="00E23121">
        <w:t>nás nepřišel ke zranění</w:t>
      </w:r>
      <w:r w:rsidR="009635E8">
        <w:t>, ačkoli Alanovi to ožehlo obočí</w:t>
      </w:r>
      <w:r w:rsidR="00345E5C" w:rsidRPr="00E23121">
        <w:t xml:space="preserve"> a</w:t>
      </w:r>
      <w:r w:rsidR="00345E5C">
        <w:t> </w:t>
      </w:r>
      <w:r w:rsidRPr="00E23121">
        <w:t>vlasy vepředu.</w:t>
      </w:r>
    </w:p>
    <w:p w:rsidR="00D34DB7" w:rsidRPr="00E23121" w:rsidRDefault="000251E4" w:rsidP="00E23121">
      <w:pPr>
        <w:pStyle w:val="Text"/>
      </w:pPr>
      <w:r w:rsidRPr="00E23121">
        <w:t>Věděli jsme, oba jsme věděli, že nesmíme říct už dost, to bude stačit,</w:t>
      </w:r>
      <w:r w:rsidR="00E652BE">
        <w:t xml:space="preserve"> není </w:t>
      </w:r>
      <w:r w:rsidRPr="00E23121">
        <w:t>to nejlepší, ale bude to stačit. Nemluvili jsme. Věděli jsm</w:t>
      </w:r>
      <w:r w:rsidR="00944761">
        <w:t>e,</w:t>
      </w:r>
      <w:r w:rsidR="00345E5C">
        <w:t xml:space="preserve"> o </w:t>
      </w:r>
      <w:r w:rsidR="00944761">
        <w:t>čem přemýšlí ten druhý, nebo</w:t>
      </w:r>
      <w:r w:rsidR="00D34DB7" w:rsidRPr="00E23121">
        <w:t>ť</w:t>
      </w:r>
      <w:r w:rsidRPr="00E23121">
        <w:t xml:space="preserve"> js</w:t>
      </w:r>
      <w:r w:rsidR="00CD55B9">
        <w:t>me oba uvažovali stejně: zničení</w:t>
      </w:r>
      <w:r w:rsidRPr="00E23121">
        <w:t xml:space="preserve"> musí být absolutní, naprosté zredukování na neidentifikovatelnou hmotu. Nastal okamžik, kdy jsme byli spokojeni, kdy to, co jsme sem přišli spálit, se změnilo ve spálené dřevo</w:t>
      </w:r>
      <w:r w:rsidR="00345E5C" w:rsidRPr="00E23121">
        <w:t xml:space="preserve"> a</w:t>
      </w:r>
      <w:r w:rsidR="00345E5C">
        <w:t> </w:t>
      </w:r>
      <w:r w:rsidRPr="00E23121">
        <w:t>začerna</w:t>
      </w:r>
      <w:r w:rsidR="00CC5AD8" w:rsidRPr="00E23121">
        <w:t>lé</w:t>
      </w:r>
      <w:r w:rsidRPr="00E23121">
        <w:t xml:space="preserve"> kameny.</w:t>
      </w:r>
    </w:p>
    <w:p w:rsidR="00345E5C" w:rsidRPr="00E23121" w:rsidRDefault="000251E4" w:rsidP="00E23121">
      <w:pPr>
        <w:pStyle w:val="Text"/>
      </w:pPr>
      <w:r w:rsidRPr="00E23121">
        <w:t>Než se tak st</w:t>
      </w:r>
      <w:r w:rsidR="00CD55B9">
        <w:t>alo, udělal se den. Nastalo šedé</w:t>
      </w:r>
      <w:r w:rsidRPr="00E23121">
        <w:t xml:space="preserve"> svítání před východem slunce. Místo, na kte</w:t>
      </w:r>
      <w:r w:rsidR="00CC5AD8" w:rsidRPr="00E23121">
        <w:t>ré</w:t>
      </w:r>
      <w:r w:rsidRPr="00E23121">
        <w:t>m jsme pracovali po celou noc, vypadalo vcelku tak, jako když jsme tam přišli</w:t>
      </w:r>
      <w:r w:rsidR="0004639F" w:rsidRPr="00E23121">
        <w:t>. Zuhelnatělá polena</w:t>
      </w:r>
      <w:r w:rsidR="00345E5C" w:rsidRPr="00E23121">
        <w:t xml:space="preserve"> z</w:t>
      </w:r>
      <w:r w:rsidR="00345E5C">
        <w:t> </w:t>
      </w:r>
      <w:r w:rsidR="0004639F" w:rsidRPr="00E23121">
        <w:t>vyklučené</w:t>
      </w:r>
      <w:r w:rsidRPr="00E23121">
        <w:t>ho porostu doutnala na dvanácti čtverečních metrech popela. Byli</w:t>
      </w:r>
      <w:r w:rsidR="000A540D">
        <w:t xml:space="preserve"> jsme vyčerpaní, byli jsme opilí</w:t>
      </w:r>
      <w:r w:rsidR="00345E5C" w:rsidRPr="00E23121">
        <w:t xml:space="preserve"> a</w:t>
      </w:r>
      <w:r w:rsidR="00345E5C">
        <w:t> </w:t>
      </w:r>
      <w:r w:rsidRPr="00E23121">
        <w:t>špinaví, bylo nám zle</w:t>
      </w:r>
      <w:r w:rsidR="00345E5C" w:rsidRPr="00E23121">
        <w:t xml:space="preserve"> a</w:t>
      </w:r>
      <w:r w:rsidR="00345E5C">
        <w:t> </w:t>
      </w:r>
      <w:r w:rsidRPr="00E23121">
        <w:t xml:space="preserve">skoro jsme šíleli. </w:t>
      </w:r>
      <w:r w:rsidRPr="000A540D">
        <w:t>Zpátky</w:t>
      </w:r>
      <w:r w:rsidRPr="00E23121">
        <w:rPr>
          <w:i/>
        </w:rPr>
        <w:t xml:space="preserve"> </w:t>
      </w:r>
      <w:r w:rsidR="000A540D">
        <w:t>ří</w:t>
      </w:r>
      <w:r w:rsidRPr="00E23121">
        <w:t>dil Alan, auto šněro</w:t>
      </w:r>
      <w:r w:rsidR="0004639F" w:rsidRPr="00E23121">
        <w:t>valo silnici ze strany na stran</w:t>
      </w:r>
      <w:r w:rsidR="00CD55B9">
        <w:t>u. Strašné</w:t>
      </w:r>
      <w:r w:rsidRPr="00E23121">
        <w:t xml:space="preserve"> bylo, jedno</w:t>
      </w:r>
      <w:r w:rsidR="00345E5C" w:rsidRPr="00E23121">
        <w:t xml:space="preserve"> z</w:t>
      </w:r>
      <w:r w:rsidR="00345E5C">
        <w:t> </w:t>
      </w:r>
      <w:r w:rsidRPr="00E23121">
        <w:t>mnoha strašného, že jsme nemluvili, ale také jsme nebyli potichu. On sténal jako člověk</w:t>
      </w:r>
      <w:r w:rsidR="00345E5C" w:rsidRPr="00E23121">
        <w:t xml:space="preserve"> v</w:t>
      </w:r>
      <w:r w:rsidR="00345E5C">
        <w:t> </w:t>
      </w:r>
      <w:r w:rsidRPr="00E23121">
        <w:t>nesnesitelných bolestech, já plakala bez slz, drás</w:t>
      </w:r>
      <w:r w:rsidR="0004639F" w:rsidRPr="00E23121">
        <w:t>a</w:t>
      </w:r>
      <w:r w:rsidR="00D34DB7" w:rsidRPr="00E23121">
        <w:t>v</w:t>
      </w:r>
      <w:r w:rsidR="00AB5E3F">
        <w:t>ými suchými vzlyky</w:t>
      </w:r>
      <w:r w:rsidRPr="00E23121">
        <w:t>. Co ale na tom záleží, jak nám bylo?</w:t>
      </w:r>
    </w:p>
    <w:p w:rsidR="00D34DB7" w:rsidRPr="00E23121" w:rsidRDefault="00345E5C" w:rsidP="00E23121">
      <w:pPr>
        <w:pStyle w:val="Text"/>
      </w:pPr>
      <w:r w:rsidRPr="00E23121">
        <w:t>U</w:t>
      </w:r>
      <w:r>
        <w:t> </w:t>
      </w:r>
      <w:r w:rsidR="000251E4" w:rsidRPr="00E23121">
        <w:t>mě</w:t>
      </w:r>
      <w:r w:rsidRPr="00E23121">
        <w:t xml:space="preserve"> v</w:t>
      </w:r>
      <w:r>
        <w:t> </w:t>
      </w:r>
      <w:r w:rsidR="000251E4" w:rsidRPr="00E23121">
        <w:t>domě jsme usnuli, tentokrát on nahoře, já na pohovce. Přenechala jsem mu postel, vždyť se tak nadřel. Vlasy měl spálené</w:t>
      </w:r>
      <w:r w:rsidRPr="00E23121">
        <w:t xml:space="preserve"> a</w:t>
      </w:r>
      <w:r>
        <w:t> </w:t>
      </w:r>
      <w:r w:rsidR="000251E4" w:rsidRPr="00E23121">
        <w:t xml:space="preserve">ruce samý puchýř. Pozorovala jsem ho, jak padl </w:t>
      </w:r>
      <w:r w:rsidR="0004639F" w:rsidRPr="00E23121">
        <w:t>na postel obličejem dolů, ale my</w:t>
      </w:r>
      <w:r w:rsidR="000251E4" w:rsidRPr="00E23121">
        <w:t>slím, ž</w:t>
      </w:r>
      <w:r w:rsidR="0004639F" w:rsidRPr="00E23121">
        <w:t>e by</w:t>
      </w:r>
      <w:r w:rsidR="000251E4" w:rsidRPr="00E23121">
        <w:t>ch se nedokázala fyzicky přimět, abych si lehla vedle něho. Později toho dne, když jsme se znovu vykoupali</w:t>
      </w:r>
      <w:r w:rsidRPr="00E23121">
        <w:t xml:space="preserve"> a</w:t>
      </w:r>
      <w:r>
        <w:t> </w:t>
      </w:r>
      <w:r w:rsidR="000251E4" w:rsidRPr="00E23121">
        <w:t>převlékli, jsme šli na zahradu</w:t>
      </w:r>
      <w:r w:rsidRPr="00E23121">
        <w:t xml:space="preserve"> a</w:t>
      </w:r>
      <w:r>
        <w:t> </w:t>
      </w:r>
      <w:r w:rsidR="000251E4" w:rsidRPr="00E23121">
        <w:t>posadili se do trávy. B</w:t>
      </w:r>
      <w:r w:rsidR="00CC5AD8" w:rsidRPr="00E23121">
        <w:t>ylo velice teplo</w:t>
      </w:r>
      <w:r w:rsidRPr="00E23121">
        <w:t xml:space="preserve"> a</w:t>
      </w:r>
      <w:r>
        <w:t> </w:t>
      </w:r>
      <w:r w:rsidR="00CC5AD8" w:rsidRPr="00E23121">
        <w:t>sucho. Zdáli</w:t>
      </w:r>
      <w:r w:rsidR="000251E4" w:rsidRPr="00E23121">
        <w:t xml:space="preserve"> jsem slyšela hukot stroje, nějaký farmář využíval počasí ke sklizni nebo</w:t>
      </w:r>
      <w:r w:rsidRPr="00E23121">
        <w:t xml:space="preserve"> k</w:t>
      </w:r>
      <w:r>
        <w:t> </w:t>
      </w:r>
      <w:r w:rsidR="000251E4" w:rsidRPr="00E23121">
        <w:t>orání. Hlava mě bolel</w:t>
      </w:r>
      <w:r w:rsidR="00CC5AD8" w:rsidRPr="00E23121">
        <w:t>a</w:t>
      </w:r>
      <w:r w:rsidRPr="00E23121">
        <w:t xml:space="preserve"> a</w:t>
      </w:r>
      <w:r>
        <w:t> </w:t>
      </w:r>
      <w:r w:rsidR="00CC5AD8" w:rsidRPr="00E23121">
        <w:t>předpokládám, že Alana taky</w:t>
      </w:r>
      <w:r w:rsidR="000251E4" w:rsidRPr="00E23121">
        <w:t>.</w:t>
      </w:r>
    </w:p>
    <w:p w:rsidR="00D34DB7" w:rsidRPr="00E23121" w:rsidRDefault="000A540D" w:rsidP="00E23121">
      <w:pPr>
        <w:pStyle w:val="Text"/>
      </w:pPr>
      <w:r>
        <w:t>Byl nervózní</w:t>
      </w:r>
      <w:r w:rsidR="000251E4" w:rsidRPr="00E23121">
        <w:t xml:space="preserve"> tak, jak jsem ho ještě neviděla. Budeme tam muset zajít, budeme tam muset zajít, opakoval neustále,</w:t>
      </w:r>
      <w:r w:rsidR="00345E5C" w:rsidRPr="00E23121">
        <w:t xml:space="preserve"> a</w:t>
      </w:r>
      <w:r w:rsidR="00345E5C">
        <w:t> </w:t>
      </w:r>
      <w:r w:rsidR="000251E4" w:rsidRPr="00E23121">
        <w:t>zkontrolovat to. Nedokázal se upamatovat,</w:t>
      </w:r>
      <w:r w:rsidR="00345E5C" w:rsidRPr="00E23121">
        <w:t xml:space="preserve"> v</w:t>
      </w:r>
      <w:r w:rsidR="00345E5C">
        <w:t> </w:t>
      </w:r>
      <w:r w:rsidR="000251E4" w:rsidRPr="00E23121">
        <w:t>ja</w:t>
      </w:r>
      <w:r w:rsidR="00CC5AD8" w:rsidRPr="00E23121">
        <w:t>ké</w:t>
      </w:r>
      <w:r w:rsidR="000251E4" w:rsidRPr="00E23121">
        <w:t>m stavu jsme to tam zanechali. Skutečně jsme všechno zničili?</w:t>
      </w:r>
    </w:p>
    <w:p w:rsidR="00D34DB7" w:rsidRPr="00E23121" w:rsidRDefault="00D34DB7" w:rsidP="00E23121">
      <w:pPr>
        <w:pStyle w:val="Text"/>
      </w:pPr>
      <w:r w:rsidRPr="00E23121">
        <w:t>„</w:t>
      </w:r>
      <w:r w:rsidR="000251E4" w:rsidRPr="00E23121">
        <w:t>Chci, abys mi pověděl,</w:t>
      </w:r>
      <w:r w:rsidRPr="00E23121">
        <w:t>“</w:t>
      </w:r>
      <w:r w:rsidR="000251E4" w:rsidRPr="00E23121">
        <w:t xml:space="preserve"> řekla jsem, </w:t>
      </w:r>
      <w:r w:rsidRPr="00E23121">
        <w:t>„</w:t>
      </w:r>
      <w:r w:rsidR="000251E4" w:rsidRPr="00E23121">
        <w:t>cos dělal mezitím, kdy mechanik odjel,</w:t>
      </w:r>
      <w:r w:rsidR="00345E5C" w:rsidRPr="00E23121">
        <w:t xml:space="preserve"> a</w:t>
      </w:r>
      <w:r w:rsidR="00345E5C">
        <w:t> </w:t>
      </w:r>
      <w:r w:rsidR="000251E4" w:rsidRPr="00E23121">
        <w:t>než se vrátil.</w:t>
      </w:r>
      <w:r w:rsidRPr="00E23121">
        <w:t>“</w:t>
      </w:r>
    </w:p>
    <w:p w:rsidR="00D34DB7" w:rsidRPr="00E23121" w:rsidRDefault="00D34DB7" w:rsidP="00E23121">
      <w:pPr>
        <w:pStyle w:val="Text"/>
        <w:jc w:val="left"/>
      </w:pPr>
      <w:r w:rsidRPr="00E23121">
        <w:t>„</w:t>
      </w:r>
      <w:r w:rsidR="000251E4" w:rsidRPr="00E23121">
        <w:t>Myslíš potom, co nám řekl, co máme dělat?</w:t>
      </w:r>
      <w:r w:rsidRPr="00E23121">
        <w:t>“</w:t>
      </w:r>
    </w:p>
    <w:p w:rsidR="00D34DB7" w:rsidRPr="00E23121" w:rsidRDefault="000251E4" w:rsidP="00E23121">
      <w:pPr>
        <w:pStyle w:val="Text"/>
      </w:pPr>
      <w:r w:rsidRPr="00E23121">
        <w:lastRenderedPageBreak/>
        <w:t>Netrpělivě jsem rozhodi</w:t>
      </w:r>
      <w:r w:rsidR="00CC5AD8" w:rsidRPr="00E23121">
        <w:t>la rukama. Nikdy jsem nic takové</w:t>
      </w:r>
      <w:r w:rsidRPr="00E23121">
        <w:t>ho</w:t>
      </w:r>
      <w:r w:rsidR="009635E8">
        <w:t xml:space="preserve"> Alanovi neudělala. Nikdy předtí</w:t>
      </w:r>
      <w:r w:rsidRPr="00E23121">
        <w:t>m jsem</w:t>
      </w:r>
      <w:r w:rsidR="00345E5C" w:rsidRPr="00E23121">
        <w:t xml:space="preserve"> k</w:t>
      </w:r>
      <w:r w:rsidR="00345E5C">
        <w:t> </w:t>
      </w:r>
      <w:r w:rsidRPr="00E23121">
        <w:t>němu nenapřáhla paže</w:t>
      </w:r>
      <w:r w:rsidR="00345E5C" w:rsidRPr="00E23121">
        <w:t xml:space="preserve"> a</w:t>
      </w:r>
      <w:r w:rsidR="00345E5C">
        <w:t> </w:t>
      </w:r>
      <w:r w:rsidRPr="00E23121">
        <w:t>nezatřepala rukama.</w:t>
      </w:r>
    </w:p>
    <w:p w:rsidR="00D34DB7" w:rsidRPr="00E23121" w:rsidRDefault="00D34DB7" w:rsidP="00E23121">
      <w:pPr>
        <w:pStyle w:val="Text"/>
      </w:pPr>
      <w:r w:rsidRPr="00E23121">
        <w:t>„</w:t>
      </w:r>
      <w:r w:rsidR="000251E4" w:rsidRPr="00E23121">
        <w:t>Potom, co nám řekl, že jsme tam byli jenom my dva.</w:t>
      </w:r>
      <w:r w:rsidRPr="00E23121">
        <w:t>“</w:t>
      </w:r>
      <w:r w:rsidR="000251E4" w:rsidRPr="00E23121">
        <w:t xml:space="preserve"> Podíval se na mě jako by mě neznal. </w:t>
      </w:r>
      <w:r w:rsidRPr="00E23121">
        <w:t>„</w:t>
      </w:r>
      <w:r w:rsidR="000251E4" w:rsidRPr="00E23121">
        <w:t>Myslíš tím, jestli jsem ji zabil?</w:t>
      </w:r>
      <w:r w:rsidRPr="00E23121">
        <w:t>“</w:t>
      </w:r>
    </w:p>
    <w:p w:rsidR="00D34DB7" w:rsidRPr="00E23121" w:rsidRDefault="009635E8" w:rsidP="00E23121">
      <w:pPr>
        <w:pStyle w:val="Text"/>
        <w:jc w:val="left"/>
      </w:pPr>
      <w:r>
        <w:t>„</w:t>
      </w:r>
      <w:r w:rsidR="00CC5AD8" w:rsidRPr="00E23121">
        <w:t>Ano, to tím myslí</w:t>
      </w:r>
      <w:r w:rsidR="000251E4" w:rsidRPr="00E23121">
        <w:t>m.</w:t>
      </w:r>
      <w:r w:rsidR="00D34DB7" w:rsidRPr="00E23121">
        <w:t>“</w:t>
      </w:r>
    </w:p>
    <w:p w:rsidR="00D34DB7" w:rsidRPr="00E23121" w:rsidRDefault="00D34DB7" w:rsidP="00E23121">
      <w:pPr>
        <w:pStyle w:val="Text"/>
      </w:pPr>
      <w:r w:rsidRPr="00E23121">
        <w:t>„</w:t>
      </w:r>
      <w:r w:rsidR="000251E4" w:rsidRPr="00E23121">
        <w:t>Už nevím, kolikrát jsem ti řekl, že ne.</w:t>
      </w:r>
      <w:r w:rsidR="00CC5AD8" w:rsidRPr="00E23121">
        <w:t xml:space="preserve"> Nic jsem neudělal. Teď záleží</w:t>
      </w:r>
      <w:r w:rsidR="000251E4" w:rsidRPr="00E23121">
        <w:t xml:space="preserve"> na tom, jak jsme to tam včera zanechali. Dnes ráno, chci říct. Dnes ráno. Nemůžu si vzpomenout, tolik jsem pil.</w:t>
      </w:r>
      <w:r w:rsidRPr="00E23121">
        <w:t>“</w:t>
      </w:r>
    </w:p>
    <w:p w:rsidR="00D34DB7" w:rsidRPr="00E23121" w:rsidRDefault="00D34DB7" w:rsidP="00E23121">
      <w:pPr>
        <w:pStyle w:val="Text"/>
      </w:pPr>
      <w:r w:rsidRPr="00E23121">
        <w:t>„</w:t>
      </w:r>
      <w:r w:rsidR="000251E4" w:rsidRPr="00E23121">
        <w:t>Já se pamatuji,</w:t>
      </w:r>
      <w:r w:rsidRPr="00E23121">
        <w:t>“</w:t>
      </w:r>
      <w:r w:rsidR="000251E4" w:rsidRPr="00E23121">
        <w:t xml:space="preserve"> řekla jsem. </w:t>
      </w:r>
      <w:r w:rsidRPr="00E23121">
        <w:t>„</w:t>
      </w:r>
      <w:r w:rsidR="000251E4" w:rsidRPr="00E23121">
        <w:t>Nic nezůstalo. Věděli jsme, že nesmíme přestat, dokud se všechno nezničí.</w:t>
      </w:r>
      <w:r w:rsidRPr="00E23121">
        <w:t>“</w:t>
      </w:r>
    </w:p>
    <w:p w:rsidR="00D34DB7" w:rsidRPr="00E23121" w:rsidRDefault="00D34DB7" w:rsidP="00E23121">
      <w:pPr>
        <w:pStyle w:val="Text"/>
        <w:jc w:val="left"/>
      </w:pPr>
      <w:r w:rsidRPr="00E23121">
        <w:t>„</w:t>
      </w:r>
      <w:r w:rsidR="000251E4" w:rsidRPr="00E23121">
        <w:t>Přesto chci, abychom se tam vrátili.</w:t>
      </w:r>
      <w:r w:rsidRPr="00E23121">
        <w:t>“</w:t>
      </w:r>
    </w:p>
    <w:p w:rsidR="00D34DB7" w:rsidRPr="00E23121" w:rsidRDefault="000251E4" w:rsidP="00E23121">
      <w:pPr>
        <w:pStyle w:val="Text"/>
        <w:jc w:val="left"/>
      </w:pPr>
      <w:r w:rsidRPr="00E23121">
        <w:t>Přiblížila jsem se</w:t>
      </w:r>
      <w:r w:rsidR="00345E5C" w:rsidRPr="00E23121">
        <w:t xml:space="preserve"> k</w:t>
      </w:r>
      <w:r w:rsidR="00345E5C">
        <w:t> </w:t>
      </w:r>
      <w:r w:rsidRPr="00E23121">
        <w:t>němu. Po rukou</w:t>
      </w:r>
      <w:r w:rsidR="00345E5C" w:rsidRPr="00E23121">
        <w:t xml:space="preserve"> a</w:t>
      </w:r>
      <w:r w:rsidR="00345E5C">
        <w:t> </w:t>
      </w:r>
      <w:r w:rsidRPr="00E23121">
        <w:t>kolenou jsem se</w:t>
      </w:r>
      <w:r w:rsidR="00345E5C" w:rsidRPr="00E23121">
        <w:t xml:space="preserve"> k</w:t>
      </w:r>
      <w:r w:rsidR="00345E5C">
        <w:t> </w:t>
      </w:r>
      <w:r w:rsidRPr="00E23121">
        <w:t>němu připlazila, u</w:t>
      </w:r>
      <w:r w:rsidR="000A540D">
        <w:t>sedla před ní</w:t>
      </w:r>
      <w:r w:rsidR="00CC5AD8" w:rsidRPr="00E23121">
        <w:t>m na bobek do suché</w:t>
      </w:r>
      <w:r w:rsidRPr="00E23121">
        <w:t xml:space="preserve"> trávy</w:t>
      </w:r>
      <w:r w:rsidR="00345E5C" w:rsidRPr="00E23121">
        <w:t xml:space="preserve"> a</w:t>
      </w:r>
      <w:r w:rsidR="00345E5C">
        <w:t> </w:t>
      </w:r>
      <w:r w:rsidRPr="00E23121">
        <w:t xml:space="preserve">řekla. </w:t>
      </w:r>
      <w:r w:rsidR="00D34DB7" w:rsidRPr="00E23121">
        <w:t>„</w:t>
      </w:r>
      <w:r w:rsidRPr="00E23121">
        <w:t>Řekni mi pravdu. Zabils ji?</w:t>
      </w:r>
      <w:r w:rsidR="00D34DB7" w:rsidRPr="00E23121">
        <w:t>“</w:t>
      </w:r>
    </w:p>
    <w:p w:rsidR="00D34DB7" w:rsidRPr="00E23121" w:rsidRDefault="00D34DB7" w:rsidP="00E23121">
      <w:pPr>
        <w:pStyle w:val="Text"/>
      </w:pPr>
      <w:r w:rsidRPr="00E23121">
        <w:t>„</w:t>
      </w:r>
      <w:r w:rsidR="000251E4" w:rsidRPr="00E23121">
        <w:t>Proboha. Měla smrt na jazyku. Ta rána do hlavy byla smrtelná. Rozvázal jsem ten šátek, co měla na sobě. Přidržel jsem jí ho na obličeji, na nose</w:t>
      </w:r>
      <w:r w:rsidR="00345E5C" w:rsidRPr="00E23121">
        <w:t xml:space="preserve"> a</w:t>
      </w:r>
      <w:r w:rsidR="00345E5C">
        <w:t> </w:t>
      </w:r>
      <w:r w:rsidR="000251E4" w:rsidRPr="00E23121">
        <w:t>ústech. Jenom na chvil</w:t>
      </w:r>
      <w:r w:rsidR="0004639F" w:rsidRPr="00E23121">
        <w:t>ičku, na vteřinu, nevím proč. Ří</w:t>
      </w:r>
      <w:r w:rsidR="000251E4" w:rsidRPr="00E23121">
        <w:t>kal jsem si, tohle nemůžeš, co to sakra provádíš,</w:t>
      </w:r>
      <w:r w:rsidR="00345E5C" w:rsidRPr="00E23121">
        <w:t xml:space="preserve"> a</w:t>
      </w:r>
      <w:r w:rsidR="00345E5C">
        <w:t> </w:t>
      </w:r>
      <w:r w:rsidR="000251E4" w:rsidRPr="00E23121">
        <w:t>dal jsem ten šátek pryč, bylo to nanejvýš patnáct vteřin, chvilička, dal jsem ten šátek pryč,</w:t>
      </w:r>
      <w:r w:rsidR="00345E5C" w:rsidRPr="00E23121">
        <w:t xml:space="preserve"> a</w:t>
      </w:r>
      <w:r w:rsidR="00345E5C">
        <w:t> </w:t>
      </w:r>
      <w:r w:rsidR="000251E4" w:rsidRPr="00E23121">
        <w:t>byla mrtvá.</w:t>
      </w:r>
      <w:r w:rsidRPr="00E23121">
        <w:t>“</w:t>
      </w:r>
    </w:p>
    <w:p w:rsidR="00D34DB7" w:rsidRPr="00E23121" w:rsidRDefault="00944761" w:rsidP="00944761">
      <w:pPr>
        <w:pStyle w:val="Nadpis1"/>
        <w:jc w:val="center"/>
      </w:pPr>
      <w:r>
        <w:t>KAPITOLA 2</w:t>
      </w:r>
      <w:r w:rsidR="000251E4" w:rsidRPr="00E23121">
        <w:t>5</w:t>
      </w:r>
    </w:p>
    <w:p w:rsidR="00D34DB7" w:rsidRPr="00E23121" w:rsidRDefault="00D34DB7" w:rsidP="00E23121">
      <w:pPr>
        <w:pStyle w:val="Text"/>
      </w:pPr>
    </w:p>
    <w:p w:rsidR="00D34DB7" w:rsidRPr="00E23121" w:rsidRDefault="00D34DB7" w:rsidP="00E23121">
      <w:pPr>
        <w:pStyle w:val="Text"/>
      </w:pPr>
    </w:p>
    <w:p w:rsidR="00D34DB7" w:rsidRPr="00E23121" w:rsidRDefault="000251E4" w:rsidP="00E23121">
      <w:pPr>
        <w:pStyle w:val="Text"/>
      </w:pPr>
      <w:r w:rsidRPr="00E23121">
        <w:t>Venku na zahradě jsem se posadila na lehátko</w:t>
      </w:r>
      <w:r w:rsidR="00345E5C" w:rsidRPr="00E23121">
        <w:t xml:space="preserve"> a</w:t>
      </w:r>
      <w:r w:rsidR="00345E5C">
        <w:t> </w:t>
      </w:r>
      <w:r w:rsidR="00CC5AD8" w:rsidRPr="00E23121">
        <w:t>přemýšlela, jestli je to to samé, na které</w:t>
      </w:r>
      <w:r w:rsidRPr="00E23121">
        <w:t>m přinesli Gildu domů.</w:t>
      </w:r>
    </w:p>
    <w:p w:rsidR="00D34DB7" w:rsidRPr="00E23121" w:rsidRDefault="000251E4" w:rsidP="00E23121">
      <w:pPr>
        <w:pStyle w:val="Text"/>
      </w:pPr>
      <w:r w:rsidRPr="00E23121">
        <w:t>Nezabil ji, že ne? Stejně by umřela. Vzala jsem si ten zelený šátek</w:t>
      </w:r>
      <w:r w:rsidR="00345E5C" w:rsidRPr="00E23121">
        <w:t xml:space="preserve"> s</w:t>
      </w:r>
      <w:r w:rsidR="00345E5C">
        <w:t> </w:t>
      </w:r>
      <w:r w:rsidRPr="00E23121">
        <w:t>sebou sem, položila jsem si ho na obličej, přitiskla ho rukama</w:t>
      </w:r>
      <w:r w:rsidR="00345E5C" w:rsidRPr="00E23121">
        <w:t xml:space="preserve"> a</w:t>
      </w:r>
      <w:r w:rsidR="00345E5C">
        <w:t> </w:t>
      </w:r>
      <w:r w:rsidRPr="00E23121">
        <w:t>nepřestala jsem dýchat. Je tenký</w:t>
      </w:r>
      <w:r w:rsidR="00345E5C" w:rsidRPr="00E23121">
        <w:t xml:space="preserve"> a</w:t>
      </w:r>
      <w:r w:rsidR="00345E5C">
        <w:t> </w:t>
      </w:r>
      <w:r w:rsidRPr="00E23121">
        <w:t>průsvitný. Můžete si ho ovázat přes obličej, aby vás chránil před smogem,</w:t>
      </w:r>
      <w:r w:rsidR="00345E5C" w:rsidRPr="00E23121">
        <w:t xml:space="preserve"> a</w:t>
      </w:r>
      <w:r w:rsidR="00345E5C">
        <w:t> </w:t>
      </w:r>
      <w:r w:rsidRPr="00E23121">
        <w:t>přesto budete dýchat normálně.</w:t>
      </w:r>
    </w:p>
    <w:p w:rsidR="00D34DB7" w:rsidRPr="00E23121" w:rsidRDefault="000251E4" w:rsidP="00E23121">
      <w:pPr>
        <w:pStyle w:val="Text"/>
      </w:pPr>
      <w:r w:rsidRPr="00E23121">
        <w:t>Na druhou stranu nejsem nemocná. Jsem</w:t>
      </w:r>
      <w:r w:rsidR="00345E5C" w:rsidRPr="00E23121">
        <w:t xml:space="preserve"> o</w:t>
      </w:r>
      <w:r w:rsidR="00345E5C">
        <w:t> </w:t>
      </w:r>
      <w:r w:rsidRPr="00E23121">
        <w:t>moc</w:t>
      </w:r>
      <w:r w:rsidR="0004639F" w:rsidRPr="00E23121">
        <w:t xml:space="preserve"> mladší</w:t>
      </w:r>
      <w:r w:rsidRPr="00E23121">
        <w:t xml:space="preserve"> než byla Gilda</w:t>
      </w:r>
      <w:r w:rsidR="00345E5C" w:rsidRPr="00E23121">
        <w:t xml:space="preserve"> a</w:t>
      </w:r>
      <w:r w:rsidR="00345E5C">
        <w:t> </w:t>
      </w:r>
      <w:r w:rsidRPr="00E23121">
        <w:t>nezranila jsem se při autonehodě. Ta</w:t>
      </w:r>
      <w:r w:rsidR="00CC5AD8" w:rsidRPr="00E23121">
        <w:t>ké</w:t>
      </w:r>
      <w:r w:rsidRPr="00E23121">
        <w:t xml:space="preserve"> měl nep</w:t>
      </w:r>
      <w:r w:rsidR="0004639F" w:rsidRPr="00E23121">
        <w:t>oc</w:t>
      </w:r>
      <w:r w:rsidRPr="00E23121">
        <w:t>hybně silnější ruce</w:t>
      </w:r>
      <w:r w:rsidR="00A30847">
        <w:t>,</w:t>
      </w:r>
      <w:r w:rsidRPr="00E23121">
        <w:t xml:space="preserve"> než mám já, ale</w:t>
      </w:r>
      <w:r w:rsidR="00345E5C" w:rsidRPr="00E23121">
        <w:t xml:space="preserve"> i</w:t>
      </w:r>
      <w:r w:rsidR="00345E5C">
        <w:t> </w:t>
      </w:r>
      <w:r w:rsidRPr="00E23121">
        <w:t>tak byste nemohli nikoho tím šátkem zadusit.</w:t>
      </w:r>
    </w:p>
    <w:p w:rsidR="00D34DB7" w:rsidRPr="00E23121" w:rsidRDefault="00CD55B9" w:rsidP="00E23121">
      <w:pPr>
        <w:pStyle w:val="Text"/>
      </w:pPr>
      <w:r>
        <w:lastRenderedPageBreak/>
        <w:t>Proč jí</w:t>
      </w:r>
      <w:r w:rsidR="000251E4" w:rsidRPr="00E23121">
        <w:t xml:space="preserve"> ho potom dával přes obličej</w:t>
      </w:r>
      <w:r w:rsidR="00345E5C" w:rsidRPr="00E23121">
        <w:t xml:space="preserve"> a</w:t>
      </w:r>
      <w:r w:rsidR="00345E5C">
        <w:t> </w:t>
      </w:r>
      <w:r w:rsidR="000251E4" w:rsidRPr="00E23121">
        <w:t>držel ho tam? Proč to udělal? Protože měl</w:t>
      </w:r>
      <w:r w:rsidR="00345E5C" w:rsidRPr="00E23121">
        <w:t xml:space="preserve"> v</w:t>
      </w:r>
      <w:r w:rsidR="00345E5C">
        <w:t> </w:t>
      </w:r>
      <w:r w:rsidR="000251E4" w:rsidRPr="00E23121">
        <w:t xml:space="preserve">úmyslu ji zabít, tak to muselo být. Měl </w:t>
      </w:r>
      <w:r>
        <w:t>strach, že se vzpamatuje, tak jí</w:t>
      </w:r>
      <w:r w:rsidR="000251E4" w:rsidRPr="00E23121">
        <w:t xml:space="preserve"> položil ten šátek přes obličej, aby ji zabil, pak si to rozmyslel,</w:t>
      </w:r>
      <w:r w:rsidR="00345E5C" w:rsidRPr="00E23121">
        <w:t xml:space="preserve"> a</w:t>
      </w:r>
      <w:r w:rsidR="00345E5C">
        <w:t> </w:t>
      </w:r>
      <w:r w:rsidR="0004639F" w:rsidRPr="00E23121">
        <w:t>téměř</w:t>
      </w:r>
      <w:r w:rsidR="000251E4" w:rsidRPr="00E23121">
        <w:t xml:space="preserve"> okamžitě</w:t>
      </w:r>
      <w:r w:rsidR="00345E5C">
        <w:t> </w:t>
      </w:r>
      <w:r w:rsidR="00345E5C" w:rsidRPr="00E23121">
        <w:t>–</w:t>
      </w:r>
      <w:r w:rsidR="00345E5C">
        <w:t> </w:t>
      </w:r>
      <w:r w:rsidR="000251E4" w:rsidRPr="00E23121">
        <w:t>patnáct vteřin je přece okamžitě?</w:t>
      </w:r>
      <w:r w:rsidR="00345E5C">
        <w:t> </w:t>
      </w:r>
      <w:r w:rsidR="00345E5C" w:rsidRPr="00E23121">
        <w:t>–</w:t>
      </w:r>
      <w:r w:rsidR="00345E5C">
        <w:t> </w:t>
      </w:r>
      <w:r w:rsidR="000251E4" w:rsidRPr="00E23121">
        <w:t>dal ten šátek pryč.</w:t>
      </w:r>
      <w:r w:rsidR="00345E5C" w:rsidRPr="00E23121">
        <w:t xml:space="preserve"> A</w:t>
      </w:r>
      <w:r w:rsidR="00345E5C">
        <w:t> </w:t>
      </w:r>
      <w:r w:rsidR="000251E4" w:rsidRPr="00E23121">
        <w:t>byla mrtvá. Takže ji zabil nebo jenom prostě umřela?</w:t>
      </w:r>
      <w:r w:rsidR="00345E5C" w:rsidRPr="00E23121">
        <w:t xml:space="preserve"> A</w:t>
      </w:r>
      <w:r w:rsidR="00345E5C">
        <w:t> </w:t>
      </w:r>
      <w:r w:rsidR="000251E4" w:rsidRPr="00E23121">
        <w:t>jestli ji chtěl zabít</w:t>
      </w:r>
      <w:r w:rsidR="00D34DB7" w:rsidRPr="00E23121">
        <w:t>…?</w:t>
      </w:r>
      <w:r>
        <w:t xml:space="preserve"> Ach, je to pro mě moc složité</w:t>
      </w:r>
      <w:r w:rsidR="000251E4" w:rsidRPr="00E23121">
        <w:t>, nedokážu to rozmotat, nevím.</w:t>
      </w:r>
    </w:p>
    <w:p w:rsidR="00D34DB7" w:rsidRPr="00E23121" w:rsidRDefault="000251E4" w:rsidP="00E23121">
      <w:pPr>
        <w:pStyle w:val="Text"/>
      </w:pPr>
      <w:r w:rsidRPr="00E23121">
        <w:t>Poslechla jsem si druhou stranu. Poslední strana pásky je nahraná jen do poloviny, pak to končí.</w:t>
      </w:r>
    </w:p>
    <w:p w:rsidR="00D34DB7" w:rsidRPr="00E23121" w:rsidRDefault="00D34DB7" w:rsidP="00E23121">
      <w:pPr>
        <w:pStyle w:val="Text"/>
      </w:pPr>
    </w:p>
    <w:p w:rsidR="00D34DB7" w:rsidRPr="00E23121" w:rsidRDefault="000251E4" w:rsidP="00E23121">
      <w:pPr>
        <w:pStyle w:val="Text"/>
      </w:pPr>
      <w:r w:rsidRPr="00E23121">
        <w:t>Pamatuji si všechno naprosto zřetelně. Pamatuji si každé slovo</w:t>
      </w:r>
      <w:r w:rsidR="00345E5C" w:rsidRPr="00E23121">
        <w:t xml:space="preserve"> a</w:t>
      </w:r>
      <w:r w:rsidR="00345E5C">
        <w:t> </w:t>
      </w:r>
      <w:r w:rsidRPr="00E23121">
        <w:t>každé gesto. Všechno má j</w:t>
      </w:r>
      <w:r w:rsidR="00CD55B9">
        <w:t>asné obrysy, přesné, jednoznačné, vyřezané</w:t>
      </w:r>
      <w:r w:rsidRPr="00E23121">
        <w:t xml:space="preserve"> ostrým nožem.</w:t>
      </w:r>
    </w:p>
    <w:p w:rsidR="00D34DB7" w:rsidRPr="00E23121" w:rsidRDefault="0004639F" w:rsidP="00B31A59">
      <w:pPr>
        <w:pStyle w:val="Text"/>
      </w:pPr>
      <w:r w:rsidRPr="00E23121">
        <w:t>Kdy</w:t>
      </w:r>
      <w:r w:rsidR="000251E4" w:rsidRPr="00E23121">
        <w:t xml:space="preserve">ž mi řekl, </w:t>
      </w:r>
      <w:r w:rsidRPr="00E23121">
        <w:t>co udělal, požádala jsem ho, aby</w:t>
      </w:r>
      <w:r w:rsidR="000251E4" w:rsidRPr="00E23121">
        <w:t xml:space="preserve"> to opakoval,</w:t>
      </w:r>
      <w:r w:rsidR="00345E5C" w:rsidRPr="00E23121">
        <w:t xml:space="preserve"> a</w:t>
      </w:r>
      <w:r w:rsidR="00345E5C">
        <w:t> </w:t>
      </w:r>
      <w:r w:rsidR="000251E4" w:rsidRPr="00E23121">
        <w:t>on to opravdu zopakoval, dost rozmrzele, jako dítě.</w:t>
      </w:r>
      <w:r w:rsidR="00345E5C" w:rsidRPr="00E23121">
        <w:t xml:space="preserve"> A</w:t>
      </w:r>
      <w:r w:rsidR="00345E5C">
        <w:t> </w:t>
      </w:r>
      <w:r w:rsidR="000251E4" w:rsidRPr="00E23121">
        <w:t>já naslouchala, přísný rodič, zvažující míru trestu. Než to ale stačil říct on, řekla jsem to já.</w:t>
      </w:r>
    </w:p>
    <w:p w:rsidR="00D34DB7" w:rsidRPr="00E23121" w:rsidRDefault="00D34DB7" w:rsidP="00E23121">
      <w:pPr>
        <w:pStyle w:val="Text"/>
        <w:jc w:val="left"/>
      </w:pPr>
      <w:r w:rsidRPr="00E23121">
        <w:t>„</w:t>
      </w:r>
      <w:r w:rsidR="000251E4" w:rsidRPr="00E23121">
        <w:t>Dobře. Já to chtěla taky. Nejsi</w:t>
      </w:r>
      <w:r w:rsidR="00345E5C" w:rsidRPr="00E23121">
        <w:t xml:space="preserve"> v</w:t>
      </w:r>
      <w:r w:rsidR="00345E5C">
        <w:t> </w:t>
      </w:r>
      <w:r w:rsidR="000251E4" w:rsidRPr="00E23121">
        <w:t>tom sám.</w:t>
      </w:r>
      <w:r w:rsidRPr="00E23121">
        <w:t>“</w:t>
      </w:r>
    </w:p>
    <w:p w:rsidR="00D34DB7" w:rsidRPr="00E23121" w:rsidRDefault="00D34DB7" w:rsidP="00E23121">
      <w:pPr>
        <w:pStyle w:val="Text"/>
      </w:pPr>
      <w:r w:rsidRPr="00E23121">
        <w:t>„</w:t>
      </w:r>
      <w:r w:rsidR="00A30847">
        <w:t>Stejně by umřela, Stello. Myslí</w:t>
      </w:r>
      <w:r w:rsidR="000251E4" w:rsidRPr="00E23121">
        <w:t>m, že jsem její umírání ani neuspíšil.</w:t>
      </w:r>
      <w:r w:rsidRPr="00E23121">
        <w:t>“</w:t>
      </w:r>
    </w:p>
    <w:p w:rsidR="00D34DB7" w:rsidRPr="00E23121" w:rsidRDefault="000251E4" w:rsidP="00E23121">
      <w:pPr>
        <w:pStyle w:val="Text"/>
      </w:pPr>
      <w:r w:rsidRPr="00E23121">
        <w:t>Od chvíle, kdy se nás ten muž zeptal, jestli jsme tam jenom my dva, jsme oba začali doufat, že umře, chtěli jsme, aby umřela.</w:t>
      </w:r>
    </w:p>
    <w:p w:rsidR="00D34DB7" w:rsidRPr="00E23121" w:rsidRDefault="00D34DB7" w:rsidP="00E23121">
      <w:pPr>
        <w:pStyle w:val="Text"/>
      </w:pPr>
      <w:r w:rsidRPr="00E23121">
        <w:t>„</w:t>
      </w:r>
      <w:r w:rsidR="000251E4" w:rsidRPr="00E23121">
        <w:t>Bůh ví, že jsme si to dost často přehrávali,</w:t>
      </w:r>
      <w:r w:rsidRPr="00E23121">
        <w:t>“</w:t>
      </w:r>
      <w:r w:rsidR="000251E4" w:rsidRPr="00E23121">
        <w:t xml:space="preserve"> řekl. </w:t>
      </w:r>
      <w:r w:rsidRPr="00E23121">
        <w:t>„</w:t>
      </w:r>
      <w:r w:rsidR="000251E4" w:rsidRPr="00E23121">
        <w:t>Přesto se to ale moc nepodobalo hře Jak zabít Gildu, vid?</w:t>
      </w:r>
      <w:r w:rsidRPr="00E23121">
        <w:t>“</w:t>
      </w:r>
    </w:p>
    <w:p w:rsidR="00D34DB7" w:rsidRPr="00E23121" w:rsidRDefault="0084338D" w:rsidP="00E23121">
      <w:pPr>
        <w:pStyle w:val="Text"/>
      </w:pPr>
      <w:r w:rsidRPr="00E23121">
        <w:t>Cestou zpátky</w:t>
      </w:r>
      <w:r w:rsidR="000251E4" w:rsidRPr="00E23121">
        <w:t xml:space="preserve"> na spáleniště jsem poznala, že mezi námi všechno skončilo. On to ta</w:t>
      </w:r>
      <w:r w:rsidR="00CC5AD8" w:rsidRPr="00E23121">
        <w:t>ké</w:t>
      </w:r>
      <w:r w:rsidR="000251E4" w:rsidRPr="00E23121">
        <w:t xml:space="preserve"> věděl, ale nepřipustil si to. Neustále mi opakoval, že musíme zůstat spolu, musíme se vzájemně podporovat. Pro případ, že by se někdo vyptával. Pro případ, že jsme všechno nezničili. Kdyby se něco našlo, kosti, zuby. Byla jeho žena</w:t>
      </w:r>
      <w:r w:rsidR="00345E5C" w:rsidRPr="00E23121">
        <w:t xml:space="preserve"> a</w:t>
      </w:r>
      <w:r w:rsidR="00345E5C">
        <w:t> </w:t>
      </w:r>
      <w:r w:rsidR="000251E4" w:rsidRPr="00E23121">
        <w:t>on mluvil</w:t>
      </w:r>
      <w:r w:rsidR="00345E5C" w:rsidRPr="00E23121">
        <w:t xml:space="preserve"> o</w:t>
      </w:r>
      <w:r w:rsidR="00345E5C">
        <w:t> </w:t>
      </w:r>
      <w:r w:rsidR="00CD55B9">
        <w:t>její</w:t>
      </w:r>
      <w:r w:rsidRPr="00E23121">
        <w:t>ch kostech</w:t>
      </w:r>
      <w:r w:rsidR="00345E5C" w:rsidRPr="00E23121">
        <w:t xml:space="preserve"> a</w:t>
      </w:r>
      <w:r w:rsidR="00345E5C">
        <w:t> </w:t>
      </w:r>
      <w:r w:rsidRPr="00E23121">
        <w:t>zubech. Pro pří</w:t>
      </w:r>
      <w:r w:rsidR="000251E4" w:rsidRPr="00E23121">
        <w:t>pad, že by přišla policie, musíme stát</w:t>
      </w:r>
      <w:r w:rsidR="00345E5C" w:rsidRPr="00E23121">
        <w:t xml:space="preserve"> v</w:t>
      </w:r>
      <w:r w:rsidR="00345E5C">
        <w:t> </w:t>
      </w:r>
      <w:r w:rsidR="000251E4" w:rsidRPr="00E23121">
        <w:t>jednom šiku.</w:t>
      </w:r>
    </w:p>
    <w:p w:rsidR="00D34DB7" w:rsidRPr="00E23121" w:rsidRDefault="000251E4" w:rsidP="00E23121">
      <w:pPr>
        <w:pStyle w:val="Text"/>
      </w:pPr>
      <w:r w:rsidRPr="00E23121">
        <w:t>Strniště už nikdo nevypaloval. Vypalování skončilo</w:t>
      </w:r>
      <w:r w:rsidR="00345E5C" w:rsidRPr="00E23121">
        <w:t xml:space="preserve"> a</w:t>
      </w:r>
      <w:r w:rsidR="00345E5C">
        <w:t> </w:t>
      </w:r>
      <w:r w:rsidRPr="00E23121">
        <w:t xml:space="preserve">vzduch se pročistil. Obloha byla bílá klenba vysokých mraků, slunce nebylo vidět, </w:t>
      </w:r>
      <w:r w:rsidR="0084338D" w:rsidRPr="00E23121">
        <w:t>nepohnul se ani list. Bylo první</w:t>
      </w:r>
      <w:r w:rsidRPr="00E23121">
        <w:t xml:space="preserve">ho září, konec </w:t>
      </w:r>
      <w:r w:rsidR="00CC5AD8" w:rsidRPr="00E23121">
        <w:t>lé</w:t>
      </w:r>
      <w:r w:rsidRPr="00E23121">
        <w:t>ta, konec všeho. Já to vnímala, jako že se blížíme</w:t>
      </w:r>
      <w:r w:rsidR="00345E5C" w:rsidRPr="00E23121">
        <w:t xml:space="preserve"> k</w:t>
      </w:r>
      <w:r w:rsidR="00345E5C">
        <w:t> </w:t>
      </w:r>
      <w:r w:rsidRPr="00E23121">
        <w:t>naprostému závěru,</w:t>
      </w:r>
      <w:r w:rsidR="00345E5C" w:rsidRPr="00E23121">
        <w:t xml:space="preserve"> k</w:t>
      </w:r>
      <w:r w:rsidR="00345E5C">
        <w:t> </w:t>
      </w:r>
      <w:r w:rsidRPr="00E23121">
        <w:t>nicotě,</w:t>
      </w:r>
      <w:r w:rsidR="00345E5C" w:rsidRPr="00E23121">
        <w:t xml:space="preserve"> k</w:t>
      </w:r>
      <w:r w:rsidR="00345E5C">
        <w:t> </w:t>
      </w:r>
      <w:r w:rsidRPr="00E23121">
        <w:t>apokalypse.</w:t>
      </w:r>
    </w:p>
    <w:p w:rsidR="00D34DB7" w:rsidRPr="00E23121" w:rsidRDefault="000251E4" w:rsidP="00E23121">
      <w:pPr>
        <w:pStyle w:val="Text"/>
      </w:pPr>
      <w:r w:rsidRPr="00E23121">
        <w:lastRenderedPageBreak/>
        <w:t>Čím víc jsme se</w:t>
      </w:r>
      <w:r w:rsidR="00345E5C" w:rsidRPr="00E23121">
        <w:t xml:space="preserve"> k</w:t>
      </w:r>
      <w:r w:rsidR="00345E5C">
        <w:t> </w:t>
      </w:r>
      <w:r w:rsidRPr="00E23121">
        <w:t>tomu místu přibližovali, tím větší byl strach, který jsem cítila. Jako by tam na</w:t>
      </w:r>
      <w:r w:rsidR="0084338D" w:rsidRPr="00E23121">
        <w:t xml:space="preserve"> nás něco čekalo. Nemyslím žádné</w:t>
      </w:r>
      <w:r w:rsidRPr="00E23121">
        <w:t xml:space="preserve"> úředníky nebo rameno zákona. Myslím odplata. Nikdy jsem nevěřila</w:t>
      </w:r>
      <w:r w:rsidR="00345E5C" w:rsidRPr="00E23121">
        <w:t xml:space="preserve"> v</w:t>
      </w:r>
      <w:r w:rsidR="00345E5C">
        <w:t> </w:t>
      </w:r>
      <w:r w:rsidRPr="00E23121">
        <w:t>nadpřirozeno, ale bála jsem se neze</w:t>
      </w:r>
      <w:r w:rsidR="00CC5AD8" w:rsidRPr="00E23121">
        <w:t>m</w:t>
      </w:r>
      <w:r w:rsidR="00D34DB7" w:rsidRPr="00E23121">
        <w:t>s</w:t>
      </w:r>
      <w:r w:rsidRPr="00E23121">
        <w:t>kých vlivů, andělů pomsty, sil</w:t>
      </w:r>
      <w:r w:rsidR="00345E5C" w:rsidRPr="00E23121">
        <w:t xml:space="preserve"> a</w:t>
      </w:r>
      <w:r w:rsidR="00345E5C">
        <w:t> </w:t>
      </w:r>
      <w:r w:rsidRPr="00E23121">
        <w:t>mocností spravedlnosti, která na nás čeká, zosobněné</w:t>
      </w:r>
      <w:r w:rsidR="00345E5C" w:rsidRPr="00E23121">
        <w:t xml:space="preserve"> v</w:t>
      </w:r>
      <w:r w:rsidR="00345E5C">
        <w:t> </w:t>
      </w:r>
      <w:r w:rsidRPr="00E23121">
        <w:t>nepředstavitelných podobách.</w:t>
      </w:r>
    </w:p>
    <w:p w:rsidR="00D34DB7" w:rsidRPr="00E23121" w:rsidRDefault="000251E4" w:rsidP="00E23121">
      <w:pPr>
        <w:pStyle w:val="Text"/>
        <w:jc w:val="left"/>
      </w:pPr>
      <w:r w:rsidRPr="00E23121">
        <w:t xml:space="preserve">Dokonce jsem řekla: </w:t>
      </w:r>
      <w:r w:rsidR="00D34DB7" w:rsidRPr="00E23121">
        <w:t>„</w:t>
      </w:r>
      <w:r w:rsidRPr="00E23121">
        <w:t>Vraťme se.</w:t>
      </w:r>
      <w:r w:rsidR="00D34DB7" w:rsidRPr="00E23121">
        <w:t>“</w:t>
      </w:r>
    </w:p>
    <w:p w:rsidR="00D34DB7" w:rsidRPr="00E23121" w:rsidRDefault="00D34DB7" w:rsidP="00E23121">
      <w:pPr>
        <w:pStyle w:val="Text"/>
      </w:pPr>
      <w:r w:rsidRPr="00E23121">
        <w:t>„</w:t>
      </w:r>
      <w:r w:rsidR="000251E4" w:rsidRPr="00E23121">
        <w:t>Nemůžeme se vrátit,</w:t>
      </w:r>
      <w:r w:rsidRPr="00E23121">
        <w:t>“</w:t>
      </w:r>
      <w:r w:rsidR="000251E4" w:rsidRPr="00E23121">
        <w:t xml:space="preserve"> řekl. </w:t>
      </w:r>
      <w:r w:rsidRPr="00E23121">
        <w:t>„</w:t>
      </w:r>
      <w:r w:rsidR="0004639F" w:rsidRPr="00E23121">
        <w:t>Přišli jsme se podívat. Musí</w:t>
      </w:r>
      <w:r w:rsidR="000251E4" w:rsidRPr="00E23121">
        <w:t>me to vědět. Chci</w:t>
      </w:r>
      <w:r w:rsidR="00345E5C" w:rsidRPr="00E23121">
        <w:t xml:space="preserve"> v</w:t>
      </w:r>
      <w:r w:rsidR="00345E5C">
        <w:t> </w:t>
      </w:r>
      <w:r w:rsidR="000251E4" w:rsidRPr="00E23121">
        <w:t>noci spát.</w:t>
      </w:r>
      <w:r w:rsidRPr="00E23121">
        <w:t>“</w:t>
      </w:r>
    </w:p>
    <w:p w:rsidR="00D34DB7" w:rsidRPr="00E23121" w:rsidRDefault="0004639F" w:rsidP="00E23121">
      <w:pPr>
        <w:pStyle w:val="Text"/>
      </w:pPr>
      <w:r w:rsidRPr="00E23121">
        <w:t>By</w:t>
      </w:r>
      <w:r w:rsidR="000251E4" w:rsidRPr="00E23121">
        <w:t>lo takové ticho. Po celou cestu jsme nepotkali jediný vůz, za žádným jsm</w:t>
      </w:r>
      <w:r w:rsidRPr="00E23121">
        <w:t>e nejeli, ani žádný za námi. Kdy</w:t>
      </w:r>
      <w:r w:rsidR="000251E4" w:rsidRPr="00E23121">
        <w:t>ž před námi přes cestu přeběhl bažant, tloukl křídly</w:t>
      </w:r>
      <w:r w:rsidR="00345E5C" w:rsidRPr="00E23121">
        <w:t xml:space="preserve"> a</w:t>
      </w:r>
      <w:r w:rsidR="00345E5C">
        <w:t> </w:t>
      </w:r>
      <w:r w:rsidR="000251E4" w:rsidRPr="00E23121">
        <w:t>vřeštěl, vykřikla jsem</w:t>
      </w:r>
      <w:r w:rsidR="00345E5C" w:rsidRPr="00E23121">
        <w:t xml:space="preserve"> a</w:t>
      </w:r>
      <w:r w:rsidR="00345E5C">
        <w:t> </w:t>
      </w:r>
      <w:r w:rsidR="000251E4" w:rsidRPr="00E23121">
        <w:t>zaťala ruce</w:t>
      </w:r>
      <w:r w:rsidR="00345E5C" w:rsidRPr="00E23121">
        <w:t xml:space="preserve"> v</w:t>
      </w:r>
      <w:r w:rsidR="00345E5C">
        <w:t> </w:t>
      </w:r>
      <w:r w:rsidR="000251E4" w:rsidRPr="00E23121">
        <w:t>pěst.</w:t>
      </w:r>
    </w:p>
    <w:p w:rsidR="00B31A59" w:rsidRDefault="000251E4" w:rsidP="00B31A59">
      <w:pPr>
        <w:pStyle w:val="Text"/>
      </w:pPr>
      <w:r w:rsidRPr="00E23121">
        <w:t>Jak jsme se</w:t>
      </w:r>
      <w:r w:rsidR="00345E5C" w:rsidRPr="00E23121">
        <w:t xml:space="preserve"> k</w:t>
      </w:r>
      <w:r w:rsidR="00345E5C">
        <w:t> </w:t>
      </w:r>
      <w:r w:rsidRPr="00E23121">
        <w:t>tomu místu blížili,</w:t>
      </w:r>
      <w:r w:rsidR="00CD55B9">
        <w:t xml:space="preserve"> bylo slyšet traktor, pravidelné</w:t>
      </w:r>
      <w:r w:rsidRPr="00E23121">
        <w:t xml:space="preserve"> rytmické ta ta ta, kte</w:t>
      </w:r>
      <w:r w:rsidR="00CC5AD8" w:rsidRPr="00E23121">
        <w:t>ré</w:t>
      </w:r>
      <w:r w:rsidRPr="00E23121">
        <w:t xml:space="preserve"> patří</w:t>
      </w:r>
      <w:r w:rsidR="00345E5C" w:rsidRPr="00E23121">
        <w:t xml:space="preserve"> k</w:t>
      </w:r>
      <w:r w:rsidR="00345E5C">
        <w:t> </w:t>
      </w:r>
      <w:r w:rsidRPr="00E23121">
        <w:t>venkovu na podzim, tak jako muselo patřívat ržání koní</w:t>
      </w:r>
      <w:r w:rsidR="00345E5C" w:rsidRPr="00E23121">
        <w:t xml:space="preserve"> a</w:t>
      </w:r>
      <w:r w:rsidR="00345E5C">
        <w:t> </w:t>
      </w:r>
      <w:r w:rsidRPr="00E23121">
        <w:t>klapot kopyt. Ten zvuk nás za</w:t>
      </w:r>
      <w:r w:rsidR="00A30847">
        <w:t>strašil. Alan zpomalil. Poslední</w:t>
      </w:r>
      <w:r w:rsidRPr="00E23121">
        <w:t xml:space="preserve"> ú</w:t>
      </w:r>
      <w:r w:rsidR="00B31A59">
        <w:t xml:space="preserve">sek úzké cesty jsme jeli krokem. </w:t>
      </w:r>
    </w:p>
    <w:p w:rsidR="00D34DB7" w:rsidRPr="00E23121" w:rsidRDefault="00B31A59" w:rsidP="00B31A59">
      <w:pPr>
        <w:pStyle w:val="Text"/>
      </w:pPr>
      <w:r>
        <w:t>Žádní</w:t>
      </w:r>
      <w:r w:rsidR="000251E4" w:rsidRPr="00E23121">
        <w:t xml:space="preserve"> andělé pomsty, samozřejmě že ne. Nikdo na nás neček</w:t>
      </w:r>
      <w:r w:rsidR="00A30847">
        <w:t>al, aby nás předvedl před soudní</w:t>
      </w:r>
      <w:r w:rsidR="000251E4" w:rsidRPr="00E23121">
        <w:t xml:space="preserve"> stol</w:t>
      </w:r>
      <w:r w:rsidR="00CD55B9">
        <w:t>ici. Alan zaparkoval na travnaté</w:t>
      </w:r>
      <w:r w:rsidR="000251E4" w:rsidRPr="00E23121">
        <w:t xml:space="preserve"> krajnici. Natáhl paži, aby mě vzal za ruku. Ale měla jsem ruce semknuté na hrudi. Hleděli jsme na </w:t>
      </w:r>
      <w:r w:rsidR="0084338D" w:rsidRPr="00E23121">
        <w:t>pole, on mlčel, já ale tiše naří</w:t>
      </w:r>
      <w:r w:rsidR="000251E4" w:rsidRPr="00E23121">
        <w:t>kala. Kňučela jsem jako štěně. Alan jen zíral.</w:t>
      </w:r>
    </w:p>
    <w:p w:rsidR="00D34DB7" w:rsidRPr="00E23121" w:rsidRDefault="00CD55B9" w:rsidP="00E23121">
      <w:pPr>
        <w:pStyle w:val="Text"/>
      </w:pPr>
      <w:r>
        <w:t>Předtím černé pole bylo hnědé</w:t>
      </w:r>
      <w:r w:rsidR="000251E4" w:rsidRPr="00E23121">
        <w:t>, známky po spáleništi zmizely. Celých padesát akrů pole bylo zoraných. Ten tedy neztrácel čas, ten farmář. Strniště měl vypálené, živý</w:t>
      </w:r>
      <w:r w:rsidR="0084338D" w:rsidRPr="00E23121">
        <w:t xml:space="preserve"> plot vyklučený</w:t>
      </w:r>
      <w:r w:rsidR="00345E5C" w:rsidRPr="00E23121">
        <w:t xml:space="preserve"> a</w:t>
      </w:r>
      <w:r w:rsidR="00345E5C">
        <w:t> </w:t>
      </w:r>
      <w:r w:rsidR="0084338D" w:rsidRPr="00E23121">
        <w:t>spálený,</w:t>
      </w:r>
      <w:r w:rsidR="00345E5C" w:rsidRPr="00E23121">
        <w:t xml:space="preserve"> a</w:t>
      </w:r>
      <w:r w:rsidR="00345E5C">
        <w:t> </w:t>
      </w:r>
      <w:r w:rsidR="0084338D" w:rsidRPr="00E23121">
        <w:t>nyn</w:t>
      </w:r>
      <w:r w:rsidR="000251E4" w:rsidRPr="00E23121">
        <w:t>í pluh obracel, drtil</w:t>
      </w:r>
      <w:r w:rsidR="00345E5C" w:rsidRPr="00E23121">
        <w:t xml:space="preserve"> a</w:t>
      </w:r>
      <w:r w:rsidR="00345E5C">
        <w:t> </w:t>
      </w:r>
      <w:r w:rsidR="000251E4" w:rsidRPr="00E23121">
        <w:t>zaorá</w:t>
      </w:r>
      <w:r w:rsidR="0084338D" w:rsidRPr="00E23121">
        <w:t>val spálené zbytky slámy, ohark</w:t>
      </w:r>
      <w:r w:rsidR="000251E4" w:rsidRPr="00E23121">
        <w:t>y</w:t>
      </w:r>
      <w:r w:rsidR="00345E5C" w:rsidRPr="00E23121">
        <w:t xml:space="preserve"> a</w:t>
      </w:r>
      <w:r w:rsidR="00345E5C">
        <w:t> </w:t>
      </w:r>
      <w:r w:rsidR="000251E4" w:rsidRPr="00E23121">
        <w:t>popel.</w:t>
      </w:r>
    </w:p>
    <w:p w:rsidR="00D34DB7" w:rsidRPr="00E23121" w:rsidRDefault="000251E4" w:rsidP="00E23121">
      <w:pPr>
        <w:pStyle w:val="Text"/>
      </w:pPr>
      <w:r w:rsidRPr="00E23121">
        <w:t>Už</w:t>
      </w:r>
      <w:r w:rsidR="00345E5C" w:rsidRPr="00E23121">
        <w:t xml:space="preserve"> s</w:t>
      </w:r>
      <w:r w:rsidR="00345E5C">
        <w:t> </w:t>
      </w:r>
      <w:r w:rsidRPr="00E23121">
        <w:t>tím byl skoro hotový. Naposled obrátil traktor na konci pole, kde býval živý plot. Pomalu sjížděl po svahu poblíž lipové aleje, nemotorně jak</w:t>
      </w:r>
      <w:r w:rsidR="0084338D" w:rsidRPr="00E23121">
        <w:t>o těžké zvíře nebo tank. Jako by</w:t>
      </w:r>
      <w:r w:rsidRPr="00E23121">
        <w:t xml:space="preserve"> jel rovnou na nás. Neúprosně. Náš trest. Ale viděla jsem ho</w:t>
      </w:r>
      <w:r w:rsidR="00345E5C" w:rsidRPr="00E23121">
        <w:t xml:space="preserve"> v</w:t>
      </w:r>
      <w:r w:rsidR="00345E5C">
        <w:t> </w:t>
      </w:r>
      <w:r w:rsidRPr="00E23121">
        <w:t>kabině traktoru,</w:t>
      </w:r>
      <w:r w:rsidR="00291F06">
        <w:t xml:space="preserve"> jak kouří</w:t>
      </w:r>
      <w:r w:rsidR="0084338D" w:rsidRPr="00E23121">
        <w:t xml:space="preserve"> cigaretu, obyčejné</w:t>
      </w:r>
      <w:r w:rsidRPr="00E23121">
        <w:t>ho</w:t>
      </w:r>
      <w:r w:rsidR="0084338D" w:rsidRPr="00E23121">
        <w:t xml:space="preserve"> muže středního věku</w:t>
      </w:r>
      <w:r w:rsidR="00345E5C" w:rsidRPr="00E23121">
        <w:t xml:space="preserve"> s</w:t>
      </w:r>
      <w:r w:rsidR="00345E5C">
        <w:t> </w:t>
      </w:r>
      <w:r w:rsidR="0084338D" w:rsidRPr="00E23121">
        <w:t>rudým obli</w:t>
      </w:r>
      <w:r w:rsidRPr="00E23121">
        <w:t>čejem</w:t>
      </w:r>
      <w:r w:rsidR="00345E5C" w:rsidRPr="00E23121">
        <w:t xml:space="preserve"> a</w:t>
      </w:r>
      <w:r w:rsidR="00345E5C">
        <w:t> </w:t>
      </w:r>
      <w:r w:rsidRPr="00E23121">
        <w:t>řídnoucími světlými vlasy. Kouř cigaret</w:t>
      </w:r>
      <w:r w:rsidR="0084338D" w:rsidRPr="00E23121">
        <w:t>y se vinul</w:t>
      </w:r>
      <w:r w:rsidR="00345E5C" w:rsidRPr="00E23121">
        <w:t xml:space="preserve"> z</w:t>
      </w:r>
      <w:r w:rsidR="00345E5C">
        <w:t> </w:t>
      </w:r>
      <w:r w:rsidR="0084338D" w:rsidRPr="00E23121">
        <w:t>kabiny ven jako přízračná připomí</w:t>
      </w:r>
      <w:r w:rsidRPr="00E23121">
        <w:t>nka toho, co bylo.</w:t>
      </w:r>
    </w:p>
    <w:p w:rsidR="00D34DB7" w:rsidRPr="00E23121" w:rsidRDefault="000251E4" w:rsidP="00E23121">
      <w:pPr>
        <w:pStyle w:val="Text"/>
      </w:pPr>
      <w:r w:rsidRPr="00E23121">
        <w:t>Alan zajel</w:t>
      </w:r>
      <w:r w:rsidR="00345E5C" w:rsidRPr="00E23121">
        <w:t xml:space="preserve"> o</w:t>
      </w:r>
      <w:r w:rsidR="00345E5C">
        <w:t> </w:t>
      </w:r>
      <w:r w:rsidRPr="00E23121">
        <w:t>kousek dál, aby se vyhnul tomu, že bychom byli vidět. Zaparkovali jsme</w:t>
      </w:r>
      <w:r w:rsidR="00345E5C" w:rsidRPr="00E23121">
        <w:t xml:space="preserve"> o</w:t>
      </w:r>
      <w:r w:rsidR="00345E5C">
        <w:t> </w:t>
      </w:r>
      <w:r w:rsidRPr="00E23121">
        <w:t>sto yardů dál po cestě. Ve zpětném zrcátku jsme pozorovali traktor</w:t>
      </w:r>
      <w:r w:rsidR="00345E5C" w:rsidRPr="00E23121">
        <w:t xml:space="preserve"> s</w:t>
      </w:r>
      <w:r w:rsidR="00345E5C">
        <w:t> </w:t>
      </w:r>
      <w:r w:rsidRPr="00E23121">
        <w:t>pluhem, jak vyjíždí</w:t>
      </w:r>
      <w:r w:rsidR="00345E5C" w:rsidRPr="00E23121">
        <w:t xml:space="preserve"> z</w:t>
      </w:r>
      <w:r w:rsidR="00345E5C">
        <w:t> </w:t>
      </w:r>
      <w:r w:rsidRPr="00E23121">
        <w:t>pole</w:t>
      </w:r>
      <w:r w:rsidR="00345E5C" w:rsidRPr="00E23121">
        <w:t xml:space="preserve"> a</w:t>
      </w:r>
      <w:r w:rsidR="00345E5C">
        <w:t> </w:t>
      </w:r>
      <w:r w:rsidRPr="00E23121">
        <w:t xml:space="preserve">pracně se stáčí </w:t>
      </w:r>
      <w:r w:rsidRPr="00E23121">
        <w:lastRenderedPageBreak/>
        <w:t>na cestu. Nespouštěli jsme ho</w:t>
      </w:r>
      <w:r w:rsidR="00345E5C" w:rsidRPr="00E23121">
        <w:t xml:space="preserve"> z</w:t>
      </w:r>
      <w:r w:rsidR="00345E5C">
        <w:t> </w:t>
      </w:r>
      <w:r w:rsidRPr="00E23121">
        <w:t>očí. Farmář jel domů.</w:t>
      </w:r>
      <w:r w:rsidR="00345E5C" w:rsidRPr="00E23121">
        <w:t xml:space="preserve"> K</w:t>
      </w:r>
      <w:r w:rsidR="00345E5C">
        <w:t> </w:t>
      </w:r>
      <w:r w:rsidRPr="00E23121">
        <w:t>čekající ženě</w:t>
      </w:r>
      <w:r w:rsidR="00345E5C" w:rsidRPr="00E23121">
        <w:t xml:space="preserve"> a</w:t>
      </w:r>
      <w:r w:rsidR="00345E5C">
        <w:t> </w:t>
      </w:r>
      <w:r w:rsidR="00291F06">
        <w:t>pořádné</w:t>
      </w:r>
      <w:r w:rsidRPr="00E23121">
        <w:t xml:space="preserve"> venkovs</w:t>
      </w:r>
      <w:r w:rsidR="0084338D" w:rsidRPr="00E23121">
        <w:t>ké svačině</w:t>
      </w:r>
      <w:r w:rsidR="00345E5C" w:rsidRPr="00E23121">
        <w:t xml:space="preserve"> a</w:t>
      </w:r>
      <w:r w:rsidR="00345E5C">
        <w:t> </w:t>
      </w:r>
      <w:r w:rsidR="0084338D" w:rsidRPr="00E23121">
        <w:t>možná dětem, ke své</w:t>
      </w:r>
      <w:r w:rsidRPr="00E23121">
        <w:t xml:space="preserve"> rodině, svým přátelům, ke klidu</w:t>
      </w:r>
      <w:r w:rsidR="00345E5C" w:rsidRPr="00E23121">
        <w:t xml:space="preserve"> a</w:t>
      </w:r>
      <w:r w:rsidR="00345E5C">
        <w:t> </w:t>
      </w:r>
      <w:r w:rsidRPr="00E23121">
        <w:t>dobrým věcem. Projel kolem našeho vozu</w:t>
      </w:r>
      <w:r w:rsidR="00345E5C" w:rsidRPr="00E23121">
        <w:t xml:space="preserve"> a</w:t>
      </w:r>
      <w:r w:rsidR="00345E5C">
        <w:t> </w:t>
      </w:r>
      <w:r w:rsidRPr="00E23121">
        <w:t>zvedl ruku na pozdrav.</w:t>
      </w:r>
    </w:p>
    <w:p w:rsidR="00D34DB7" w:rsidRPr="00E23121" w:rsidRDefault="000251E4" w:rsidP="00E23121">
      <w:pPr>
        <w:pStyle w:val="Text"/>
      </w:pPr>
      <w:r w:rsidRPr="00E23121">
        <w:t>Alan otočil vůz</w:t>
      </w:r>
      <w:r w:rsidR="00345E5C" w:rsidRPr="00E23121">
        <w:t xml:space="preserve"> a</w:t>
      </w:r>
      <w:r w:rsidR="00345E5C">
        <w:t> </w:t>
      </w:r>
      <w:r w:rsidR="00291F06">
        <w:t>vyjel li</w:t>
      </w:r>
      <w:r w:rsidRPr="00E23121">
        <w:t>povou alejí tak jako předchozí noci. Zacouval</w:t>
      </w:r>
      <w:r w:rsidR="00B31A59">
        <w:t>i jsme na pole po prkně přes pří</w:t>
      </w:r>
      <w:r w:rsidRPr="00E23121">
        <w:t>kop. Vystoupili jsme. Nikde po ničem černém ani stopy,</w:t>
      </w:r>
      <w:r w:rsidR="007C3F24">
        <w:t xml:space="preserve"> žádné</w:t>
      </w:r>
      <w:r w:rsidRPr="00E23121">
        <w:t xml:space="preserve"> zuhelnatě</w:t>
      </w:r>
      <w:r w:rsidR="00CC5AD8" w:rsidRPr="00E23121">
        <w:t>lé</w:t>
      </w:r>
      <w:r w:rsidRPr="00E23121">
        <w:t xml:space="preserve"> kořeny</w:t>
      </w:r>
      <w:r w:rsidR="00345E5C" w:rsidRPr="00E23121">
        <w:t xml:space="preserve"> a</w:t>
      </w:r>
      <w:r w:rsidR="00345E5C">
        <w:t> </w:t>
      </w:r>
      <w:r w:rsidRPr="00E23121">
        <w:t>větve. Země tady měla sytě kaštanovou barvu, byla sypká jak drobky chleba, nebylo</w:t>
      </w:r>
      <w:r w:rsidR="00345E5C" w:rsidRPr="00E23121">
        <w:t xml:space="preserve"> v</w:t>
      </w:r>
      <w:r w:rsidR="00345E5C">
        <w:t> </w:t>
      </w:r>
      <w:r w:rsidRPr="00E23121">
        <w:t>ní mnoho kamenů, kte</w:t>
      </w:r>
      <w:r w:rsidR="00CC5AD8" w:rsidRPr="00E23121">
        <w:t>ré</w:t>
      </w:r>
      <w:r w:rsidRPr="00E23121">
        <w:t xml:space="preserve"> by zvonily</w:t>
      </w:r>
      <w:r w:rsidR="00345E5C" w:rsidRPr="00E23121">
        <w:t xml:space="preserve"> o</w:t>
      </w:r>
      <w:r w:rsidR="00345E5C">
        <w:t> </w:t>
      </w:r>
      <w:r w:rsidRPr="00E23121">
        <w:t>radlici pluhu. Pole bylo zorané do rovných, souběžných, dokonalých řádků, jako pletení, jako vroubkování na kusu oděvu. Jako</w:t>
      </w:r>
      <w:r w:rsidR="0041594E" w:rsidRPr="00E23121">
        <w:t xml:space="preserve"> by </w:t>
      </w:r>
      <w:r w:rsidRPr="00E23121">
        <w:t>tady ni</w:t>
      </w:r>
      <w:r w:rsidR="00A30847">
        <w:t>kdy nic nehořelo, všechny známk</w:t>
      </w:r>
      <w:r w:rsidRPr="00E23121">
        <w:t>y po ohni vymizely. Ta hebká, hnědá, drobivá půda je vstřebala, vtáhla je</w:t>
      </w:r>
      <w:r w:rsidR="00345E5C" w:rsidRPr="00E23121">
        <w:t xml:space="preserve"> a</w:t>
      </w:r>
      <w:r w:rsidR="00345E5C">
        <w:t> </w:t>
      </w:r>
      <w:r w:rsidRPr="00E23121">
        <w:t>skryla navěky.</w:t>
      </w:r>
    </w:p>
    <w:p w:rsidR="00D34DB7" w:rsidRPr="00E23121" w:rsidRDefault="000251E4" w:rsidP="00E23121">
      <w:pPr>
        <w:pStyle w:val="Text"/>
      </w:pPr>
      <w:r w:rsidRPr="00E23121">
        <w:t xml:space="preserve">Alan řekl, jako bychom si jen tak povídali </w:t>
      </w:r>
      <w:r w:rsidR="00D34DB7" w:rsidRPr="00E23121">
        <w:t>„</w:t>
      </w:r>
      <w:r w:rsidRPr="00E23121">
        <w:t>Když vypálili Ka</w:t>
      </w:r>
      <w:r w:rsidR="00D34DB7" w:rsidRPr="00E23121">
        <w:t>rt</w:t>
      </w:r>
      <w:r w:rsidRPr="00E23121">
        <w:t>ágo, všechno to tam zorali, aby už nikdy nikdo nenašel, co zbylo.</w:t>
      </w:r>
      <w:r w:rsidR="00D34DB7" w:rsidRPr="00E23121">
        <w:t>“</w:t>
      </w:r>
    </w:p>
    <w:p w:rsidR="00D34DB7" w:rsidRPr="00E23121" w:rsidRDefault="000251E4" w:rsidP="00E23121">
      <w:pPr>
        <w:pStyle w:val="Text"/>
      </w:pPr>
      <w:r w:rsidRPr="00E23121">
        <w:t>Upřela jsem na něho pohled, zeptala jsem se, co</w:t>
      </w:r>
      <w:r w:rsidR="009A1066">
        <w:t xml:space="preserve"> tím </w:t>
      </w:r>
      <w:r w:rsidRPr="00E23121">
        <w:t>chce říct.</w:t>
      </w:r>
    </w:p>
    <w:p w:rsidR="00D34DB7" w:rsidRPr="00E23121" w:rsidRDefault="00D34DB7" w:rsidP="00E23121">
      <w:pPr>
        <w:pStyle w:val="Text"/>
        <w:jc w:val="left"/>
      </w:pPr>
      <w:r w:rsidRPr="00E23121">
        <w:t>„</w:t>
      </w:r>
      <w:r w:rsidR="000251E4" w:rsidRPr="00E23121">
        <w:t>Gilda je naše Kartágo.</w:t>
      </w:r>
      <w:r w:rsidRPr="00E23121">
        <w:t>“</w:t>
      </w:r>
    </w:p>
    <w:p w:rsidR="00D34DB7" w:rsidRPr="00E23121" w:rsidRDefault="000251E4" w:rsidP="00E23121">
      <w:pPr>
        <w:pStyle w:val="Text"/>
      </w:pPr>
      <w:r w:rsidRPr="00E23121">
        <w:t>Dali jsme auto do garáže.</w:t>
      </w:r>
      <w:r w:rsidR="00345E5C" w:rsidRPr="00E23121">
        <w:t xml:space="preserve"> V</w:t>
      </w:r>
      <w:r w:rsidR="00345E5C">
        <w:t> </w:t>
      </w:r>
      <w:r w:rsidRPr="00E23121">
        <w:t>kufru zůstal Gildin zelený šátek, ale nechala jsem ho tam, nevěděla jsem, co bych</w:t>
      </w:r>
      <w:r w:rsidR="00345E5C" w:rsidRPr="00E23121">
        <w:t xml:space="preserve"> s</w:t>
      </w:r>
      <w:r w:rsidR="00345E5C">
        <w:t> </w:t>
      </w:r>
      <w:r w:rsidRPr="00E23121">
        <w:t>ním</w:t>
      </w:r>
      <w:r w:rsidR="00A858B4">
        <w:t xml:space="preserve"> jiné</w:t>
      </w:r>
      <w:r w:rsidRPr="00E23121">
        <w:t>ho udělala. Už jsem měla dost spalování. Alan se pokusil vzít mě do náruče,</w:t>
      </w:r>
      <w:r w:rsidR="00345E5C" w:rsidRPr="00E23121">
        <w:t xml:space="preserve"> a</w:t>
      </w:r>
      <w:r w:rsidR="00345E5C">
        <w:t> </w:t>
      </w:r>
      <w:r w:rsidRPr="00E23121">
        <w:t>když se to nepodařilo, tak aspoň za ruce. Ale nemělo to smysl. Ne že bych ho nemilovala, ale už jsem se</w:t>
      </w:r>
      <w:r w:rsidR="00345E5C" w:rsidRPr="00E23121">
        <w:t xml:space="preserve"> k</w:t>
      </w:r>
      <w:r w:rsidR="00345E5C">
        <w:t> </w:t>
      </w:r>
      <w:r w:rsidRPr="00E23121">
        <w:t>němu nehodila</w:t>
      </w:r>
      <w:r w:rsidR="00345E5C" w:rsidRPr="00E23121">
        <w:t xml:space="preserve"> a</w:t>
      </w:r>
      <w:r w:rsidR="00345E5C">
        <w:t> </w:t>
      </w:r>
      <w:r w:rsidRPr="00E23121">
        <w:t>on se nehodil ke mně. Nic víc.</w:t>
      </w:r>
    </w:p>
    <w:p w:rsidR="00D34DB7" w:rsidRPr="00E23121" w:rsidRDefault="000251E4" w:rsidP="00E23121">
      <w:pPr>
        <w:pStyle w:val="Text"/>
      </w:pPr>
      <w:r w:rsidRPr="00E23121">
        <w:t>Tak nějak si pamatuji, že jsme něco snědli. Vestoje</w:t>
      </w:r>
      <w:r w:rsidR="00345E5C" w:rsidRPr="00E23121">
        <w:t xml:space="preserve"> v</w:t>
      </w:r>
      <w:r w:rsidR="00345E5C">
        <w:t> </w:t>
      </w:r>
      <w:r w:rsidRPr="00E23121">
        <w:t>kuchyni. Vypili jsme trochu ginu, ne růžového, ale čistého alkoholu ze sklenic na vodu. Nepověděla jsem mu nic</w:t>
      </w:r>
      <w:r w:rsidR="00345E5C" w:rsidRPr="00E23121">
        <w:t xml:space="preserve"> o</w:t>
      </w:r>
      <w:r w:rsidR="00345E5C">
        <w:t> </w:t>
      </w:r>
      <w:r w:rsidR="00291F06">
        <w:t>tom, jak se cí</w:t>
      </w:r>
      <w:r w:rsidRPr="00E23121">
        <w:t>tím, nic jsem nevysvětlovala. Řekl:</w:t>
      </w:r>
    </w:p>
    <w:p w:rsidR="00D34DB7" w:rsidRPr="00E23121" w:rsidRDefault="00D34DB7" w:rsidP="00E23121">
      <w:pPr>
        <w:pStyle w:val="Text"/>
      </w:pPr>
      <w:r w:rsidRPr="00E23121">
        <w:t>„</w:t>
      </w:r>
      <w:r w:rsidR="000251E4" w:rsidRPr="00E23121">
        <w:t>Už nikdy nemůžu být vdovec. Protože Gilda přece není mrtvá.</w:t>
      </w:r>
      <w:r w:rsidRPr="00E23121">
        <w:t>“</w:t>
      </w:r>
    </w:p>
    <w:p w:rsidR="00D34DB7" w:rsidRPr="00E23121" w:rsidRDefault="000251E4" w:rsidP="00E23121">
      <w:pPr>
        <w:pStyle w:val="Text"/>
        <w:jc w:val="left"/>
      </w:pPr>
      <w:r w:rsidRPr="00E23121">
        <w:t>Zeptala jsem se, co tím chce říct.</w:t>
      </w:r>
    </w:p>
    <w:p w:rsidR="009635E8" w:rsidRDefault="00D34DB7" w:rsidP="00E23121">
      <w:pPr>
        <w:pStyle w:val="Text"/>
        <w:jc w:val="left"/>
      </w:pPr>
      <w:r w:rsidRPr="00E23121">
        <w:t>„</w:t>
      </w:r>
      <w:r w:rsidR="000251E4" w:rsidRPr="00E23121">
        <w:t>Jak můžu někomu říct, že je mrtvá? Jak můžu,</w:t>
      </w:r>
      <w:r w:rsidR="00345E5C" w:rsidRPr="00E23121">
        <w:t xml:space="preserve"> i</w:t>
      </w:r>
      <w:r w:rsidR="00345E5C">
        <w:t> </w:t>
      </w:r>
      <w:r w:rsidR="009658FD">
        <w:t>kdyby</w:t>
      </w:r>
      <w:r w:rsidR="000251E4" w:rsidRPr="00E23121">
        <w:t>ch chtěl, dokázat, že je mrtvá?</w:t>
      </w:r>
      <w:r w:rsidRPr="00E23121">
        <w:t>“</w:t>
      </w:r>
    </w:p>
    <w:p w:rsidR="00D34DB7" w:rsidRPr="00E23121" w:rsidRDefault="009635E8" w:rsidP="00E23121">
      <w:pPr>
        <w:pStyle w:val="Text"/>
        <w:jc w:val="left"/>
      </w:pPr>
      <w:r>
        <w:t>„</w:t>
      </w:r>
      <w:r w:rsidR="000251E4" w:rsidRPr="00E23121">
        <w:t>Ale proč bys to dělal?</w:t>
      </w:r>
      <w:r w:rsidR="00D34DB7" w:rsidRPr="00E23121">
        <w:t>“</w:t>
      </w:r>
    </w:p>
    <w:p w:rsidR="00D34DB7" w:rsidRPr="00E23121" w:rsidRDefault="00D34DB7" w:rsidP="00E23121">
      <w:pPr>
        <w:pStyle w:val="Text"/>
      </w:pPr>
      <w:r w:rsidRPr="00E23121">
        <w:t>„</w:t>
      </w:r>
      <w:r w:rsidR="000251E4" w:rsidRPr="00E23121">
        <w:t>Dům, ve kte</w:t>
      </w:r>
      <w:r w:rsidR="00CC5AD8" w:rsidRPr="00E23121">
        <w:t>ré</w:t>
      </w:r>
      <w:r w:rsidR="000251E4" w:rsidRPr="00E23121">
        <w:t>m bydlím, je její</w:t>
      </w:r>
      <w:r w:rsidR="009635E8">
        <w:t>. Všechny peníze jsou její.</w:t>
      </w:r>
      <w:r w:rsidR="00345E5C">
        <w:t xml:space="preserve"> Z </w:t>
      </w:r>
      <w:r w:rsidR="009635E8">
        <w:t>mé</w:t>
      </w:r>
      <w:r w:rsidR="000251E4" w:rsidRPr="00E23121">
        <w:t>ho vozu je vrak, její ale používat nemůžu. Její vůz je</w:t>
      </w:r>
      <w:r w:rsidR="00345E5C" w:rsidRPr="00E23121">
        <w:t xml:space="preserve"> s</w:t>
      </w:r>
      <w:r w:rsidR="00345E5C">
        <w:t> </w:t>
      </w:r>
      <w:r w:rsidR="000251E4" w:rsidRPr="00E23121">
        <w:t xml:space="preserve">ní ve </w:t>
      </w:r>
      <w:r w:rsidR="000251E4" w:rsidRPr="00E23121">
        <w:lastRenderedPageBreak/>
        <w:t>Francii.</w:t>
      </w:r>
      <w:r w:rsidRPr="00E23121">
        <w:t>“</w:t>
      </w:r>
      <w:r w:rsidR="000251E4" w:rsidRPr="00E23121">
        <w:t xml:space="preserve"> Zadíval se na mě. </w:t>
      </w:r>
      <w:r w:rsidRPr="00E23121">
        <w:t>„</w:t>
      </w:r>
      <w:r w:rsidR="000251E4" w:rsidRPr="00E23121">
        <w:t>Nikdy se nemůžu znovu oženit.</w:t>
      </w:r>
      <w:r w:rsidRPr="00E23121">
        <w:t>“</w:t>
      </w:r>
      <w:r w:rsidR="00345E5C" w:rsidRPr="00E23121">
        <w:t xml:space="preserve"> V</w:t>
      </w:r>
      <w:r w:rsidR="00345E5C">
        <w:t> </w:t>
      </w:r>
      <w:r w:rsidR="000251E4" w:rsidRPr="00E23121">
        <w:t>tom okamžiku jsem samozřejmě pochopila. Zachvěla jsem se.</w:t>
      </w:r>
    </w:p>
    <w:p w:rsidR="00D34DB7" w:rsidRPr="00E23121" w:rsidRDefault="00D34DB7" w:rsidP="00E23121">
      <w:pPr>
        <w:pStyle w:val="Text"/>
      </w:pPr>
      <w:r w:rsidRPr="00E23121">
        <w:t>„</w:t>
      </w:r>
      <w:r w:rsidR="000251E4" w:rsidRPr="00E23121">
        <w:t>Je pryč,</w:t>
      </w:r>
      <w:r w:rsidRPr="00E23121">
        <w:t>“</w:t>
      </w:r>
      <w:r w:rsidR="000251E4" w:rsidRPr="00E23121">
        <w:t xml:space="preserve"> řekl, </w:t>
      </w:r>
      <w:r w:rsidRPr="00E23121">
        <w:t>„</w:t>
      </w:r>
      <w:r w:rsidR="000251E4" w:rsidRPr="00E23121">
        <w:t>ale nikdy neodejde. Je víc mrtvá, než jsem si kdy přál, aby byla, ale přitom zůstává živá.</w:t>
      </w:r>
      <w:r w:rsidRPr="00E23121">
        <w:t>“</w:t>
      </w:r>
    </w:p>
    <w:p w:rsidR="00D34DB7" w:rsidRPr="00E23121" w:rsidRDefault="000251E4" w:rsidP="00E23121">
      <w:pPr>
        <w:pStyle w:val="Text"/>
        <w:jc w:val="left"/>
      </w:pPr>
      <w:r w:rsidRPr="00E23121">
        <w:t>Roz</w:t>
      </w:r>
      <w:r w:rsidR="009A1066">
        <w:t>hostilo se ticho, dlouhé, tíživé</w:t>
      </w:r>
      <w:r w:rsidRPr="00E23121">
        <w:t xml:space="preserve"> ticho.</w:t>
      </w:r>
    </w:p>
    <w:p w:rsidR="00D34DB7" w:rsidRPr="00E23121" w:rsidRDefault="00D34DB7" w:rsidP="00E23121">
      <w:pPr>
        <w:pStyle w:val="Text"/>
        <w:jc w:val="left"/>
      </w:pPr>
      <w:r w:rsidRPr="00E23121">
        <w:t>„</w:t>
      </w:r>
      <w:r w:rsidR="000251E4" w:rsidRPr="00E23121">
        <w:t>Radši bychom měli jet domů,</w:t>
      </w:r>
      <w:r w:rsidRPr="00E23121">
        <w:t>“</w:t>
      </w:r>
      <w:r w:rsidR="000251E4" w:rsidRPr="00E23121">
        <w:t xml:space="preserve"> řekla jsem nakonec.</w:t>
      </w:r>
    </w:p>
    <w:p w:rsidR="00D34DB7" w:rsidRPr="00E23121" w:rsidRDefault="00D34DB7" w:rsidP="00E23121">
      <w:pPr>
        <w:pStyle w:val="Text"/>
        <w:jc w:val="left"/>
      </w:pPr>
      <w:r w:rsidRPr="00E23121">
        <w:t>„</w:t>
      </w:r>
      <w:r w:rsidR="000251E4" w:rsidRPr="00E23121">
        <w:t>Kde je domov?</w:t>
      </w:r>
      <w:r w:rsidRPr="00E23121">
        <w:t>“</w:t>
      </w:r>
    </w:p>
    <w:p w:rsidR="00D34DB7" w:rsidRPr="00E23121" w:rsidRDefault="000251E4" w:rsidP="00E23121">
      <w:pPr>
        <w:pStyle w:val="Text"/>
      </w:pPr>
      <w:r w:rsidRPr="00E23121">
        <w:t>Měla to být Molucca, ale nebyla, už ne. Přišla tam Gilda, Gilda tam ležela mrtvá. Mně to místo páchlo po popeli. Zdvořile jsem se ho zeptala, jako by byl John Browning nebo některý</w:t>
      </w:r>
      <w:r w:rsidR="00345E5C" w:rsidRPr="00E23121">
        <w:t xml:space="preserve"> z</w:t>
      </w:r>
      <w:r w:rsidR="00345E5C">
        <w:t> </w:t>
      </w:r>
      <w:r w:rsidRPr="00E23121">
        <w:t>Marianniných přátel.</w:t>
      </w:r>
    </w:p>
    <w:p w:rsidR="00D34DB7" w:rsidRPr="00E23121" w:rsidRDefault="00D34DB7" w:rsidP="00E23121">
      <w:pPr>
        <w:pStyle w:val="Text"/>
        <w:jc w:val="left"/>
      </w:pPr>
      <w:r w:rsidRPr="00E23121">
        <w:t>„</w:t>
      </w:r>
      <w:r w:rsidR="000251E4" w:rsidRPr="00E23121">
        <w:t>Zavezl bys mě do Bury, prosím, než se vrátíš na farmu?</w:t>
      </w:r>
      <w:r w:rsidRPr="00E23121">
        <w:t>“</w:t>
      </w:r>
    </w:p>
    <w:p w:rsidR="00D34DB7" w:rsidRPr="00E23121" w:rsidRDefault="000251E4" w:rsidP="00E23121">
      <w:pPr>
        <w:pStyle w:val="Text"/>
        <w:jc w:val="left"/>
      </w:pPr>
      <w:r w:rsidRPr="00E23121">
        <w:t xml:space="preserve">Zavrtěl hlavou. Sklenici měl prázdnou, dolil </w:t>
      </w:r>
      <w:r w:rsidR="0084338D" w:rsidRPr="00E23121">
        <w:t>si ji</w:t>
      </w:r>
      <w:r w:rsidRPr="00E23121">
        <w:t>.</w:t>
      </w:r>
    </w:p>
    <w:p w:rsidR="00345E5C" w:rsidRPr="00E23121" w:rsidRDefault="00D34DB7" w:rsidP="00E23121">
      <w:pPr>
        <w:pStyle w:val="Text"/>
      </w:pPr>
      <w:r w:rsidRPr="00E23121">
        <w:t>„</w:t>
      </w:r>
      <w:r w:rsidR="000251E4" w:rsidRPr="00E23121">
        <w:t>Říkal jsem ti, nemůžu používat její vůz. Nemůžu riskovat, že mě</w:t>
      </w:r>
      <w:r w:rsidR="00345E5C" w:rsidRPr="00E23121">
        <w:t xml:space="preserve"> v</w:t>
      </w:r>
      <w:r w:rsidR="00345E5C">
        <w:t> </w:t>
      </w:r>
      <w:r w:rsidR="000251E4" w:rsidRPr="00E23121">
        <w:t>něm někdo uvidí. Všichni předpokládají, že je ve Francii. Nemůžu riskovat, že by ten vůz vůbec někdy někdo uviděl.</w:t>
      </w:r>
      <w:r w:rsidRPr="00E23121">
        <w:t>“</w:t>
      </w:r>
      <w:r w:rsidR="000251E4" w:rsidRPr="00E23121">
        <w:t xml:space="preserve"> Obrátil do sebe celou sklenici. Na okamžik zavřel oči. </w:t>
      </w:r>
      <w:r w:rsidR="00345E5C" w:rsidRPr="00E23121">
        <w:t>„Z</w:t>
      </w:r>
      <w:r w:rsidR="00345E5C">
        <w:t> </w:t>
      </w:r>
      <w:r w:rsidR="0082175D">
        <w:t>Thelmarshe jezdí autobus. Jen pámbu ví</w:t>
      </w:r>
      <w:r w:rsidR="000251E4" w:rsidRPr="00E23121">
        <w:t>, kdy. Zajdu na zastávku</w:t>
      </w:r>
      <w:r w:rsidR="00345E5C" w:rsidRPr="00E23121">
        <w:t xml:space="preserve"> a</w:t>
      </w:r>
      <w:r w:rsidR="00345E5C">
        <w:t> </w:t>
      </w:r>
      <w:r w:rsidR="000251E4" w:rsidRPr="00E23121">
        <w:t>počkám na něj.</w:t>
      </w:r>
      <w:r w:rsidRPr="00E23121">
        <w:t>“</w:t>
      </w:r>
    </w:p>
    <w:p w:rsidR="00D34DB7" w:rsidRPr="00E23121" w:rsidRDefault="00345E5C" w:rsidP="00B31A59">
      <w:pPr>
        <w:pStyle w:val="Text"/>
      </w:pPr>
      <w:r w:rsidRPr="00E23121">
        <w:t>A</w:t>
      </w:r>
      <w:r>
        <w:t> </w:t>
      </w:r>
      <w:r w:rsidR="000251E4" w:rsidRPr="00E23121">
        <w:t>tak to ta</w:t>
      </w:r>
      <w:r w:rsidR="00CC5AD8" w:rsidRPr="00E23121">
        <w:t>ké</w:t>
      </w:r>
      <w:r w:rsidR="00DA61F4">
        <w:t xml:space="preserve"> udělal. Cestou mi</w:t>
      </w:r>
      <w:r>
        <w:t xml:space="preserve"> z </w:t>
      </w:r>
      <w:r w:rsidR="00DA61F4">
        <w:t>budky</w:t>
      </w:r>
      <w:r w:rsidR="000251E4" w:rsidRPr="00E23121">
        <w:t xml:space="preserve"> zavolal taxi,</w:t>
      </w:r>
      <w:r w:rsidRPr="00E23121">
        <w:t xml:space="preserve"> z</w:t>
      </w:r>
      <w:r>
        <w:t> </w:t>
      </w:r>
      <w:r w:rsidR="000251E4" w:rsidRPr="00E23121">
        <w:t>Thelmarshe. Neřekl mi, že to udělá, prostě to udělal. Předvídat, co bych si přála, to vždyc</w:t>
      </w:r>
      <w:r w:rsidR="00AB5E3F">
        <w:t>ky</w:t>
      </w:r>
      <w:r w:rsidR="000251E4" w:rsidRPr="00E23121">
        <w:t xml:space="preserve"> uměl, byl to pozorný muž. Taxi přijelo</w:t>
      </w:r>
      <w:r w:rsidR="00B31A59">
        <w:t>,</w:t>
      </w:r>
      <w:r w:rsidR="00B31A59" w:rsidRPr="00E23121">
        <w:t xml:space="preserve"> </w:t>
      </w:r>
      <w:r w:rsidR="00B31A59">
        <w:t>j</w:t>
      </w:r>
      <w:r w:rsidR="000251E4" w:rsidRPr="00E23121">
        <w:t>á zamkl</w:t>
      </w:r>
      <w:r w:rsidR="00A30847">
        <w:t>a dům</w:t>
      </w:r>
      <w:r>
        <w:t xml:space="preserve"> a </w:t>
      </w:r>
      <w:r w:rsidR="00A30847">
        <w:t>nechala se odvézt do Bur</w:t>
      </w:r>
      <w:r w:rsidR="000251E4" w:rsidRPr="00E23121">
        <w:t>y. Ještě se nesetmělo. Bylo teprve kolem osmé. Cestou domů jsem plakala, myslela jsem na to, jak je ke mně hodný, že mi</w:t>
      </w:r>
      <w:r w:rsidRPr="00E23121">
        <w:t xml:space="preserve"> s</w:t>
      </w:r>
      <w:r>
        <w:t> </w:t>
      </w:r>
      <w:r w:rsidR="000251E4" w:rsidRPr="00E23121">
        <w:t>naprostou samozřejmostí obstaral odvoz.</w:t>
      </w:r>
    </w:p>
    <w:p w:rsidR="00D34DB7" w:rsidRPr="00E23121" w:rsidRDefault="000251E4" w:rsidP="00E23121">
      <w:pPr>
        <w:pStyle w:val="Text"/>
      </w:pPr>
      <w:r w:rsidRPr="00E23121">
        <w:t>Už není moc co říct. Jsem unavená</w:t>
      </w:r>
      <w:r w:rsidR="00345E5C" w:rsidRPr="00E23121">
        <w:t xml:space="preserve"> a</w:t>
      </w:r>
      <w:r w:rsidR="00345E5C">
        <w:t> </w:t>
      </w:r>
      <w:r w:rsidRPr="00E23121">
        <w:t>bolí mě na prsou. Nesmíte si myslet, že jsme se už nikdy nesetkali, že jsme se tehdy rozloučili navždy. Viděli jsme se ještě dvakrát, jednou</w:t>
      </w:r>
      <w:r w:rsidR="00345E5C" w:rsidRPr="00E23121">
        <w:t xml:space="preserve"> u</w:t>
      </w:r>
      <w:r w:rsidR="00345E5C">
        <w:t> </w:t>
      </w:r>
      <w:r w:rsidRPr="00E23121">
        <w:t>mě doma</w:t>
      </w:r>
      <w:r w:rsidR="00345E5C" w:rsidRPr="00E23121">
        <w:t xml:space="preserve"> a</w:t>
      </w:r>
      <w:r w:rsidR="00345E5C">
        <w:t> </w:t>
      </w:r>
      <w:r w:rsidRPr="00E23121">
        <w:t>jednou</w:t>
      </w:r>
      <w:r w:rsidR="00345E5C" w:rsidRPr="00E23121">
        <w:t xml:space="preserve"> v</w:t>
      </w:r>
      <w:r w:rsidR="00345E5C">
        <w:t> </w:t>
      </w:r>
      <w:r w:rsidRPr="00E23121">
        <w:t>restauraci. Zašli jsme na večeři, mysleli jsme si, že bychom mohli</w:t>
      </w:r>
      <w:r w:rsidR="00345E5C" w:rsidRPr="00E23121">
        <w:t xml:space="preserve"> k</w:t>
      </w:r>
      <w:r w:rsidR="00345E5C">
        <w:t> </w:t>
      </w:r>
      <w:r w:rsidRPr="00E23121">
        <w:t>něčemu</w:t>
      </w:r>
      <w:r w:rsidR="0082175D">
        <w:t xml:space="preserve"> dospět, dosáhnout smíření</w:t>
      </w:r>
      <w:r w:rsidRPr="00E23121">
        <w:t>. Nedokázali jsme to. Postavil se mezi nás ten oheň, to zorané místo</w:t>
      </w:r>
      <w:r w:rsidR="00345E5C" w:rsidRPr="00E23121">
        <w:t xml:space="preserve"> a</w:t>
      </w:r>
      <w:r w:rsidR="00345E5C">
        <w:t> </w:t>
      </w:r>
      <w:r w:rsidRPr="00E23121">
        <w:t>těch patnáct vteřin, kdy držel šátek Gildě na obličeji. Hodně se mi</w:t>
      </w:r>
      <w:r w:rsidR="00345E5C" w:rsidRPr="00E23121">
        <w:t xml:space="preserve"> o</w:t>
      </w:r>
      <w:r w:rsidR="00345E5C">
        <w:t> </w:t>
      </w:r>
      <w:r w:rsidRPr="00E23121">
        <w:t xml:space="preserve">tom zdálo, ten sen se </w:t>
      </w:r>
      <w:r w:rsidR="00CC5AD8" w:rsidRPr="00E23121">
        <w:t>lé</w:t>
      </w:r>
      <w:r w:rsidRPr="00E23121">
        <w:t>ta opakoval. Nezdálo se mi</w:t>
      </w:r>
      <w:r w:rsidR="00345E5C" w:rsidRPr="00E23121">
        <w:t xml:space="preserve"> o</w:t>
      </w:r>
      <w:r w:rsidR="00345E5C">
        <w:t> </w:t>
      </w:r>
      <w:r w:rsidRPr="00E23121">
        <w:t>ohni, ani</w:t>
      </w:r>
      <w:r w:rsidR="00345E5C" w:rsidRPr="00E23121">
        <w:t xml:space="preserve"> o</w:t>
      </w:r>
      <w:r w:rsidR="00345E5C">
        <w:t> </w:t>
      </w:r>
      <w:r w:rsidRPr="00E23121">
        <w:t>tom šátku, ale</w:t>
      </w:r>
      <w:r w:rsidR="00345E5C" w:rsidRPr="00E23121">
        <w:t xml:space="preserve"> o</w:t>
      </w:r>
      <w:r w:rsidR="00345E5C">
        <w:t> </w:t>
      </w:r>
      <w:r w:rsidRPr="00E23121">
        <w:t>orání, všechno vtaženo pod povrch</w:t>
      </w:r>
      <w:r w:rsidR="00345E5C" w:rsidRPr="00E23121">
        <w:t xml:space="preserve"> a</w:t>
      </w:r>
      <w:r w:rsidR="00345E5C">
        <w:t> </w:t>
      </w:r>
      <w:r w:rsidRPr="00E23121">
        <w:t>smíšeno</w:t>
      </w:r>
      <w:r w:rsidR="00345E5C" w:rsidRPr="00E23121">
        <w:t xml:space="preserve"> v</w:t>
      </w:r>
      <w:r w:rsidR="00345E5C">
        <w:t> </w:t>
      </w:r>
      <w:r w:rsidRPr="00E23121">
        <w:t>hloubce otáčející se radlicí pluhu.</w:t>
      </w:r>
    </w:p>
    <w:p w:rsidR="00D34DB7" w:rsidRPr="00E23121" w:rsidRDefault="000251E4" w:rsidP="00E23121">
      <w:pPr>
        <w:pStyle w:val="Text"/>
      </w:pPr>
      <w:r w:rsidRPr="00E23121">
        <w:t>Ach ano. Je to už tak dávno. Někdy jsem přemýšlela</w:t>
      </w:r>
      <w:r w:rsidR="00345E5C" w:rsidRPr="00E23121">
        <w:t xml:space="preserve"> </w:t>
      </w:r>
      <w:r w:rsidR="00345E5C" w:rsidRPr="00E23121">
        <w:rPr>
          <w:i/>
        </w:rPr>
        <w:t>o</w:t>
      </w:r>
      <w:r w:rsidR="00345E5C">
        <w:t> </w:t>
      </w:r>
      <w:r w:rsidRPr="00E23121">
        <w:rPr>
          <w:i/>
        </w:rPr>
        <w:t>folie á deux,</w:t>
      </w:r>
      <w:r w:rsidR="00345E5C" w:rsidRPr="00E23121">
        <w:rPr>
          <w:i/>
        </w:rPr>
        <w:t xml:space="preserve"> </w:t>
      </w:r>
      <w:r w:rsidR="00345E5C" w:rsidRPr="0082175D">
        <w:t>o</w:t>
      </w:r>
      <w:r w:rsidR="00345E5C">
        <w:rPr>
          <w:i/>
        </w:rPr>
        <w:t> </w:t>
      </w:r>
      <w:r w:rsidRPr="00E23121">
        <w:t>těch dvojicích, kte</w:t>
      </w:r>
      <w:r w:rsidR="00CC5AD8" w:rsidRPr="00E23121">
        <w:t>ré</w:t>
      </w:r>
      <w:r w:rsidRPr="00E23121">
        <w:t xml:space="preserve"> tajně připravují něčí smrt, smrt </w:t>
      </w:r>
      <w:r w:rsidRPr="00E23121">
        <w:lastRenderedPageBreak/>
        <w:t>manželky nebo manžela. Zřejmě se potom dají dohromady, žijí spolu, dál se milují. Jak to dokážou? Jak dokážou zapomenout</w:t>
      </w:r>
      <w:r w:rsidR="00345E5C" w:rsidRPr="00E23121">
        <w:t xml:space="preserve"> a</w:t>
      </w:r>
      <w:r w:rsidR="00345E5C">
        <w:t> </w:t>
      </w:r>
      <w:r w:rsidRPr="00E23121">
        <w:t>přizpůsobit se? Jak mohou vedle sebe</w:t>
      </w:r>
      <w:r w:rsidR="00345E5C" w:rsidRPr="00E23121">
        <w:t xml:space="preserve"> v</w:t>
      </w:r>
      <w:r w:rsidR="00345E5C">
        <w:t> </w:t>
      </w:r>
      <w:r w:rsidRPr="00E23121">
        <w:t>noci ležet</w:t>
      </w:r>
      <w:r w:rsidR="00345E5C" w:rsidRPr="00E23121">
        <w:t xml:space="preserve"> a</w:t>
      </w:r>
      <w:r w:rsidR="00345E5C">
        <w:t> </w:t>
      </w:r>
      <w:r w:rsidRPr="00E23121">
        <w:t>ve dne naproti sobě usedat ke stolu, smát se</w:t>
      </w:r>
      <w:r w:rsidR="00345E5C" w:rsidRPr="00E23121">
        <w:t xml:space="preserve"> a</w:t>
      </w:r>
      <w:r w:rsidR="00345E5C">
        <w:t> </w:t>
      </w:r>
      <w:r w:rsidRPr="00E23121">
        <w:t>povídat si</w:t>
      </w:r>
      <w:r w:rsidR="00345E5C" w:rsidRPr="00E23121">
        <w:t xml:space="preserve"> a</w:t>
      </w:r>
      <w:r w:rsidR="00345E5C">
        <w:t> </w:t>
      </w:r>
      <w:r w:rsidRPr="00E23121">
        <w:t>vést společenský život? Opustila jsem ho, ale on mě ta</w:t>
      </w:r>
      <w:r w:rsidR="00CC5AD8" w:rsidRPr="00E23121">
        <w:t>ké</w:t>
      </w:r>
      <w:r w:rsidRPr="00E23121">
        <w:t xml:space="preserve"> opustil. Když j</w:t>
      </w:r>
      <w:r w:rsidR="00A30847">
        <w:t>sme odcházeli</w:t>
      </w:r>
      <w:r w:rsidR="00345E5C">
        <w:t xml:space="preserve"> z </w:t>
      </w:r>
      <w:r w:rsidR="00A30847">
        <w:t>restaurace, podí</w:t>
      </w:r>
      <w:r w:rsidRPr="00E23121">
        <w:t>val se na mě</w:t>
      </w:r>
      <w:r w:rsidR="00345E5C" w:rsidRPr="00E23121">
        <w:t xml:space="preserve"> a</w:t>
      </w:r>
      <w:r w:rsidR="00345E5C">
        <w:t> </w:t>
      </w:r>
      <w:r w:rsidRPr="00E23121">
        <w:t>řekl:</w:t>
      </w:r>
    </w:p>
    <w:p w:rsidR="00345E5C" w:rsidRPr="00E23121" w:rsidRDefault="00D34DB7" w:rsidP="00E23121">
      <w:pPr>
        <w:pStyle w:val="Text"/>
        <w:jc w:val="left"/>
      </w:pPr>
      <w:r w:rsidRPr="00E23121">
        <w:t>„</w:t>
      </w:r>
      <w:r w:rsidR="000251E4" w:rsidRPr="00E23121">
        <w:t>Proč jsme to udělali? Nemůžu si vzpomenout, ty ano?</w:t>
      </w:r>
      <w:r w:rsidRPr="00E23121">
        <w:t>“</w:t>
      </w:r>
    </w:p>
    <w:p w:rsidR="00D34DB7" w:rsidRPr="00E23121" w:rsidRDefault="00345E5C" w:rsidP="00E23121">
      <w:pPr>
        <w:pStyle w:val="Text"/>
      </w:pPr>
      <w:r w:rsidRPr="00E23121">
        <w:t>A</w:t>
      </w:r>
      <w:r>
        <w:t> </w:t>
      </w:r>
      <w:r w:rsidR="000251E4" w:rsidRPr="00E23121">
        <w:t xml:space="preserve">když jsem neodpověděla, dodal: </w:t>
      </w:r>
      <w:r w:rsidR="00D34DB7" w:rsidRPr="00E23121">
        <w:t>„</w:t>
      </w:r>
      <w:r w:rsidR="000251E4" w:rsidRPr="00E23121">
        <w:t>Sveďme to na toho mechanika.</w:t>
      </w:r>
      <w:r w:rsidR="00D34DB7" w:rsidRPr="00E23121">
        <w:t>“</w:t>
      </w:r>
    </w:p>
    <w:p w:rsidR="00D34DB7" w:rsidRPr="00E23121" w:rsidRDefault="000251E4" w:rsidP="00E23121">
      <w:pPr>
        <w:pStyle w:val="Text"/>
        <w:jc w:val="left"/>
      </w:pPr>
      <w:r w:rsidRPr="00E23121">
        <w:t>Viděli jsme se ještě jednou</w:t>
      </w:r>
      <w:r w:rsidR="00345E5C" w:rsidRPr="00E23121">
        <w:t xml:space="preserve"> a</w:t>
      </w:r>
      <w:r w:rsidR="00345E5C">
        <w:t> </w:t>
      </w:r>
      <w:r w:rsidRPr="00E23121">
        <w:t>potom už nikdy.</w:t>
      </w:r>
    </w:p>
    <w:p w:rsidR="00D34DB7" w:rsidRPr="00E23121" w:rsidRDefault="00D34DB7" w:rsidP="00E23121">
      <w:pPr>
        <w:pStyle w:val="Text"/>
      </w:pPr>
    </w:p>
    <w:p w:rsidR="00D34DB7" w:rsidRPr="00E23121" w:rsidRDefault="000251E4" w:rsidP="00E23121">
      <w:pPr>
        <w:pStyle w:val="Text"/>
      </w:pPr>
      <w:r w:rsidRPr="00E23121">
        <w:t>Za chviličku má přijít Richard. Vyjedeme si na skleničku</w:t>
      </w:r>
      <w:r w:rsidR="00345E5C" w:rsidRPr="00E23121">
        <w:t xml:space="preserve"> k</w:t>
      </w:r>
      <w:r w:rsidR="00345E5C">
        <w:t> </w:t>
      </w:r>
      <w:r w:rsidRPr="00E23121">
        <w:t>Bílému jelenu do Thelmarshe</w:t>
      </w:r>
      <w:r w:rsidR="00345E5C" w:rsidRPr="00E23121">
        <w:t xml:space="preserve"> a</w:t>
      </w:r>
      <w:r w:rsidR="00345E5C">
        <w:t> </w:t>
      </w:r>
      <w:r w:rsidRPr="00E23121">
        <w:t>já mu chci povědět, že budu cho</w:t>
      </w:r>
      <w:r w:rsidR="00A30847">
        <w:t>dit do zdravotnické školy. Myslí</w:t>
      </w:r>
      <w:r w:rsidR="00275A9B">
        <w:t>m, že bude mí</w:t>
      </w:r>
      <w:r w:rsidRPr="00E23121">
        <w:t>t radost. Pásky</w:t>
      </w:r>
      <w:r w:rsidR="00345E5C" w:rsidRPr="00E23121">
        <w:t xml:space="preserve"> v</w:t>
      </w:r>
      <w:r w:rsidR="00345E5C">
        <w:t> </w:t>
      </w:r>
      <w:r w:rsidRPr="00E23121">
        <w:t xml:space="preserve">těch svých </w:t>
      </w:r>
      <w:r w:rsidR="00275A9B">
        <w:t>obyčejných černých kazetách leží</w:t>
      </w:r>
      <w:r w:rsidRPr="00E23121">
        <w:t xml:space="preserve"> na stole přede mnou</w:t>
      </w:r>
      <w:r w:rsidR="00345E5C" w:rsidRPr="00E23121">
        <w:t xml:space="preserve"> a</w:t>
      </w:r>
      <w:r w:rsidR="00345E5C">
        <w:t> </w:t>
      </w:r>
      <w:r w:rsidRPr="00E23121">
        <w:t>žena na portrétu má oči sklopené, jako</w:t>
      </w:r>
      <w:r w:rsidR="0041594E" w:rsidRPr="00E23121">
        <w:t xml:space="preserve"> by </w:t>
      </w:r>
      <w:r w:rsidRPr="00E23121">
        <w:t>na ně shlížela. Co</w:t>
      </w:r>
      <w:r w:rsidR="00345E5C" w:rsidRPr="00E23121">
        <w:t xml:space="preserve"> s</w:t>
      </w:r>
      <w:r w:rsidR="00345E5C">
        <w:t> </w:t>
      </w:r>
      <w:r w:rsidRPr="00E23121">
        <w:t>nimi udělám?</w:t>
      </w:r>
    </w:p>
    <w:p w:rsidR="00D34DB7" w:rsidRPr="00E23121" w:rsidRDefault="000251E4" w:rsidP="00E23121">
      <w:pPr>
        <w:pStyle w:val="Text"/>
      </w:pPr>
      <w:r w:rsidRPr="00E23121">
        <w:t xml:space="preserve">Neřeknu to Richardovi, neřeknu to </w:t>
      </w:r>
      <w:r w:rsidR="00275A9B">
        <w:t>Marianne. Bůh chraň. Nedám pásky</w:t>
      </w:r>
      <w:r w:rsidRPr="00E23121">
        <w:t xml:space="preserve"> Richardovi.</w:t>
      </w:r>
    </w:p>
    <w:p w:rsidR="00D34DB7" w:rsidRPr="00E23121" w:rsidRDefault="000251E4" w:rsidP="00DA61F4">
      <w:pPr>
        <w:pStyle w:val="Text"/>
      </w:pPr>
      <w:r w:rsidRPr="00E23121">
        <w:t>Byly mi svěřeny za určitým účelem. Nebo přinejmenším</w:t>
      </w:r>
      <w:r w:rsidR="00345E5C" w:rsidRPr="00E23121">
        <w:t xml:space="preserve"> z</w:t>
      </w:r>
      <w:r w:rsidR="00345E5C">
        <w:t> </w:t>
      </w:r>
      <w:r w:rsidRPr="00E23121">
        <w:t xml:space="preserve">určitého důvodu. Protože to </w:t>
      </w:r>
      <w:r w:rsidR="003D5D32">
        <w:t>byl</w:t>
      </w:r>
      <w:r w:rsidRPr="00E23121">
        <w:t xml:space="preserve"> můj otec, kdo to zapříčinil, ne? Ten muž, který se jich zeptal: </w:t>
      </w:r>
      <w:r w:rsidR="00D34DB7" w:rsidRPr="00E23121">
        <w:t>„</w:t>
      </w:r>
      <w:r w:rsidRPr="00E23121">
        <w:t>Jste tady jen vy dva, že jo?</w:t>
      </w:r>
      <w:r w:rsidR="00D34DB7" w:rsidRPr="00E23121">
        <w:t>“</w:t>
      </w:r>
      <w:r w:rsidRPr="00E23121">
        <w:t>, byl můj otec. To můj otec jim poradil, nasadil jim ten nápad do hlavy, odradil je, aby to řekli polici</w:t>
      </w:r>
      <w:r w:rsidR="00DA61F4">
        <w:t xml:space="preserve">i, ukázal jim snímek svých dětí, </w:t>
      </w:r>
      <w:r w:rsidRPr="00E23121">
        <w:t>své dcery</w:t>
      </w:r>
      <w:r w:rsidR="00345E5C" w:rsidRPr="00E23121">
        <w:t xml:space="preserve"> s</w:t>
      </w:r>
      <w:r w:rsidR="00345E5C">
        <w:t> </w:t>
      </w:r>
      <w:r w:rsidRPr="00E23121">
        <w:t>neobvyklým jménem.</w:t>
      </w:r>
      <w:r w:rsidR="00345E5C" w:rsidRPr="00E23121">
        <w:t xml:space="preserve"> A</w:t>
      </w:r>
      <w:r w:rsidR="00345E5C">
        <w:t> </w:t>
      </w:r>
      <w:r w:rsidRPr="00E23121">
        <w:t xml:space="preserve">pokud uvedl věci do chodu za ně, oni </w:t>
      </w:r>
      <w:r w:rsidR="00847B6A">
        <w:t>uvedli věci do chodu za něho. By</w:t>
      </w:r>
      <w:r w:rsidR="00B31AE0">
        <w:t>lo to oboustranné</w:t>
      </w:r>
      <w:r w:rsidR="00DA61F4">
        <w:t xml:space="preserve"> řízení</w:t>
      </w:r>
      <w:r w:rsidRPr="00E23121">
        <w:t xml:space="preserve"> osudu. Kdyby nejel právě tehdy kolem, všechno by bylo úplně jinak. Byl by se dostal domů dřív, jak slíbil,</w:t>
      </w:r>
      <w:r w:rsidR="00345E5C" w:rsidRPr="00E23121">
        <w:t xml:space="preserve"> a</w:t>
      </w:r>
      <w:r w:rsidR="00345E5C">
        <w:t> </w:t>
      </w:r>
      <w:r w:rsidRPr="00E23121">
        <w:t>máti by ho nevyhodila, nikdy by se neoženil</w:t>
      </w:r>
      <w:r w:rsidR="00345E5C" w:rsidRPr="00E23121">
        <w:t xml:space="preserve"> s</w:t>
      </w:r>
      <w:r w:rsidR="00345E5C">
        <w:t> </w:t>
      </w:r>
      <w:r w:rsidRPr="00E23121">
        <w:t>Kath, ale zůstal by</w:t>
      </w:r>
      <w:r w:rsidR="00345E5C" w:rsidRPr="00E23121">
        <w:t xml:space="preserve"> s</w:t>
      </w:r>
      <w:r w:rsidR="00345E5C">
        <w:t> </w:t>
      </w:r>
      <w:r w:rsidRPr="00E23121">
        <w:t>námi</w:t>
      </w:r>
      <w:r w:rsidR="00345E5C">
        <w:t xml:space="preserve"> a </w:t>
      </w:r>
      <w:r w:rsidR="00847B6A">
        <w:t>já bych byla</w:t>
      </w:r>
      <w:r w:rsidR="00345E5C">
        <w:t xml:space="preserve"> u </w:t>
      </w:r>
      <w:r w:rsidR="00847B6A">
        <w:t>něho, když umí</w:t>
      </w:r>
      <w:r w:rsidRPr="00E23121">
        <w:t>ral. Možná.</w:t>
      </w:r>
      <w:r w:rsidR="00345E5C" w:rsidRPr="00E23121">
        <w:t xml:space="preserve"> A</w:t>
      </w:r>
      <w:r w:rsidR="00345E5C">
        <w:t> </w:t>
      </w:r>
      <w:r w:rsidRPr="00E23121">
        <w:t>možná ta</w:t>
      </w:r>
      <w:r w:rsidR="00CC5AD8" w:rsidRPr="00E23121">
        <w:t>ké</w:t>
      </w:r>
      <w:r w:rsidRPr="00E23121">
        <w:t xml:space="preserve"> ne.</w:t>
      </w:r>
    </w:p>
    <w:p w:rsidR="00D34DB7" w:rsidRPr="00E23121" w:rsidRDefault="000251E4" w:rsidP="00E23121">
      <w:pPr>
        <w:pStyle w:val="Text"/>
      </w:pPr>
      <w:r w:rsidRPr="00E23121">
        <w:t>Neboť nevěřím na osud. Nevěřím na předurčenost ani</w:t>
      </w:r>
      <w:r w:rsidR="00345E5C" w:rsidRPr="00E23121">
        <w:t xml:space="preserve"> v</w:t>
      </w:r>
      <w:r w:rsidR="00345E5C">
        <w:t> </w:t>
      </w:r>
      <w:r w:rsidRPr="00E23121">
        <w:t>životni úděl, ale</w:t>
      </w:r>
      <w:r w:rsidR="00345E5C" w:rsidRPr="00E23121">
        <w:t xml:space="preserve"> v</w:t>
      </w:r>
      <w:r w:rsidR="00345E5C">
        <w:t> </w:t>
      </w:r>
      <w:r w:rsidRPr="00E23121">
        <w:t>náhodu</w:t>
      </w:r>
      <w:r w:rsidR="00345E5C" w:rsidRPr="00E23121">
        <w:t xml:space="preserve"> a</w:t>
      </w:r>
      <w:r w:rsidR="00345E5C">
        <w:t> </w:t>
      </w:r>
      <w:r w:rsidRPr="00E23121">
        <w:t>příležitost</w:t>
      </w:r>
      <w:r w:rsidR="00345E5C" w:rsidRPr="00E23121">
        <w:t xml:space="preserve"> a</w:t>
      </w:r>
      <w:r w:rsidR="00345E5C">
        <w:t> </w:t>
      </w:r>
      <w:r w:rsidR="00345E5C" w:rsidRPr="00E23121">
        <w:t>v</w:t>
      </w:r>
      <w:r w:rsidR="00345E5C">
        <w:t> </w:t>
      </w:r>
      <w:r w:rsidRPr="00E23121">
        <w:t>to, že co ze</w:t>
      </w:r>
      <w:r w:rsidR="00A858B4">
        <w:t xml:space="preserve"> své</w:t>
      </w:r>
      <w:r w:rsidR="00847B6A">
        <w:t>ho života uděláte, to budete mí</w:t>
      </w:r>
      <w:r w:rsidRPr="00E23121">
        <w:t>t. Vytáhnu ty pásky</w:t>
      </w:r>
      <w:r w:rsidR="00345E5C" w:rsidRPr="00E23121">
        <w:t xml:space="preserve"> z</w:t>
      </w:r>
      <w:r w:rsidR="00345E5C">
        <w:t> </w:t>
      </w:r>
      <w:r w:rsidRPr="00E23121">
        <w:t>kazet, roztrhám je</w:t>
      </w:r>
      <w:r w:rsidR="00345E5C" w:rsidRPr="00E23121">
        <w:t xml:space="preserve"> a</w:t>
      </w:r>
      <w:r w:rsidR="00345E5C">
        <w:t> </w:t>
      </w:r>
      <w:r w:rsidRPr="00E23121">
        <w:t>spálím. Nějak mi připadá, že na to mám právo.</w:t>
      </w:r>
    </w:p>
    <w:p w:rsidR="00D34DB7" w:rsidRPr="00E23121" w:rsidRDefault="000251E4" w:rsidP="00E23121">
      <w:pPr>
        <w:pStyle w:val="Text"/>
      </w:pPr>
      <w:r w:rsidRPr="00E23121">
        <w:t>Dnes večer jsem chtěla dát Richardovi šaty, kte</w:t>
      </w:r>
      <w:r w:rsidR="00CC5AD8" w:rsidRPr="00E23121">
        <w:t>ré</w:t>
      </w:r>
      <w:r w:rsidRPr="00E23121">
        <w:t xml:space="preserve"> Stella zanechala</w:t>
      </w:r>
      <w:r w:rsidR="00345E5C" w:rsidRPr="00E23121">
        <w:t xml:space="preserve"> v</w:t>
      </w:r>
      <w:r w:rsidR="00345E5C">
        <w:t> </w:t>
      </w:r>
      <w:r w:rsidRPr="00E23121">
        <w:t>tomhle domě, ale rozmyslela jsem s</w:t>
      </w:r>
      <w:r w:rsidR="00275A9B">
        <w:t>i to. Nebude je chtí</w:t>
      </w:r>
      <w:r w:rsidRPr="00E23121">
        <w:t>t</w:t>
      </w:r>
      <w:r w:rsidR="00345E5C" w:rsidRPr="00E23121">
        <w:t xml:space="preserve"> </w:t>
      </w:r>
      <w:r w:rsidR="00345E5C" w:rsidRPr="00E23121">
        <w:lastRenderedPageBreak/>
        <w:t>a</w:t>
      </w:r>
      <w:r w:rsidR="00345E5C">
        <w:t> </w:t>
      </w:r>
      <w:r w:rsidRPr="00E23121">
        <w:t>já ano. Leje jako</w:t>
      </w:r>
      <w:r w:rsidR="00345E5C" w:rsidRPr="00E23121">
        <w:t xml:space="preserve"> z</w:t>
      </w:r>
      <w:r w:rsidR="00345E5C">
        <w:t> </w:t>
      </w:r>
      <w:r w:rsidRPr="00E23121">
        <w:t>konve</w:t>
      </w:r>
      <w:r w:rsidR="00345E5C" w:rsidRPr="00E23121">
        <w:t xml:space="preserve"> a</w:t>
      </w:r>
      <w:r w:rsidR="00345E5C">
        <w:t> </w:t>
      </w:r>
      <w:r w:rsidRPr="00E23121">
        <w:t>až půjdeme ven, vezmu si ten Stellin stříbrný plášť. Je moc hezký, přichází znovu do módy.</w:t>
      </w:r>
    </w:p>
    <w:p w:rsidR="00DA61F4" w:rsidRDefault="000251E4" w:rsidP="00E23121">
      <w:pPr>
        <w:pStyle w:val="Text"/>
      </w:pPr>
      <w:r w:rsidRPr="00E23121">
        <w:t>Šaty po mrtvém se dají nosit stejně dobře jako kterékoli jiné. Proč jsem na to nepřišla už dávno?</w:t>
      </w:r>
    </w:p>
    <w:p w:rsidR="00D34DB7" w:rsidRPr="00E23121" w:rsidRDefault="00DA61F4" w:rsidP="00E23121">
      <w:pPr>
        <w:pStyle w:val="Text"/>
      </w:pPr>
      <w:r>
        <w:br w:type="page"/>
      </w:r>
    </w:p>
    <w:p w:rsidR="00D34DB7" w:rsidRPr="00E23121" w:rsidRDefault="000251E4" w:rsidP="00E23121">
      <w:pPr>
        <w:pStyle w:val="Text"/>
        <w:ind w:firstLine="0"/>
        <w:jc w:val="center"/>
        <w:rPr>
          <w:sz w:val="32"/>
        </w:rPr>
      </w:pPr>
      <w:r w:rsidRPr="00E23121">
        <w:rPr>
          <w:sz w:val="32"/>
        </w:rPr>
        <w:t>Ruth Rendellová</w:t>
      </w:r>
    </w:p>
    <w:p w:rsidR="00D34DB7" w:rsidRPr="00E23121" w:rsidRDefault="000251E4" w:rsidP="00A30847">
      <w:pPr>
        <w:pStyle w:val="Text"/>
        <w:ind w:firstLine="0"/>
        <w:jc w:val="center"/>
        <w:rPr>
          <w:i/>
        </w:rPr>
      </w:pPr>
      <w:r w:rsidRPr="00E23121">
        <w:rPr>
          <w:i/>
        </w:rPr>
        <w:t>píšící jako</w:t>
      </w:r>
    </w:p>
    <w:p w:rsidR="00D34DB7" w:rsidRPr="00E23121" w:rsidRDefault="000251E4" w:rsidP="00A30847">
      <w:pPr>
        <w:pStyle w:val="Text"/>
        <w:jc w:val="center"/>
      </w:pPr>
      <w:r w:rsidRPr="00E23121">
        <w:t>Barbara Vineová</w:t>
      </w:r>
    </w:p>
    <w:p w:rsidR="00D34DB7" w:rsidRPr="00E23121" w:rsidRDefault="00D34DB7" w:rsidP="00A30847">
      <w:pPr>
        <w:pStyle w:val="Text"/>
        <w:jc w:val="center"/>
      </w:pPr>
    </w:p>
    <w:p w:rsidR="00D34DB7" w:rsidRPr="00E23121" w:rsidRDefault="000251E4" w:rsidP="00A30847">
      <w:pPr>
        <w:pStyle w:val="Text"/>
        <w:jc w:val="center"/>
        <w:rPr>
          <w:b/>
          <w:sz w:val="32"/>
        </w:rPr>
      </w:pPr>
      <w:r w:rsidRPr="00E23121">
        <w:rPr>
          <w:b/>
          <w:sz w:val="32"/>
        </w:rPr>
        <w:t>TŘINÁCTÉ VÝROČÍ</w:t>
      </w:r>
    </w:p>
    <w:p w:rsidR="00D34DB7" w:rsidRPr="00E23121" w:rsidRDefault="00D34DB7" w:rsidP="00A30847">
      <w:pPr>
        <w:pStyle w:val="Text"/>
        <w:jc w:val="center"/>
      </w:pPr>
    </w:p>
    <w:p w:rsidR="00D34DB7" w:rsidRPr="00E23121" w:rsidRDefault="00D34DB7" w:rsidP="00E23121">
      <w:pPr>
        <w:pStyle w:val="Text"/>
      </w:pPr>
    </w:p>
    <w:p w:rsidR="00A30847" w:rsidRDefault="000251E4" w:rsidP="00E23121">
      <w:pPr>
        <w:pStyle w:val="Text"/>
        <w:ind w:firstLine="0"/>
        <w:jc w:val="center"/>
        <w:rPr>
          <w:b/>
        </w:rPr>
      </w:pPr>
      <w:r w:rsidRPr="00E23121">
        <w:t xml:space="preserve">z </w:t>
      </w:r>
      <w:r w:rsidRPr="00E23121">
        <w:rPr>
          <w:b/>
        </w:rPr>
        <w:t xml:space="preserve">anglického </w:t>
      </w:r>
      <w:r w:rsidR="00A30847">
        <w:rPr>
          <w:b/>
        </w:rPr>
        <w:t>originálu The Brimstone Wedding</w:t>
      </w:r>
    </w:p>
    <w:p w:rsidR="00A30847" w:rsidRDefault="000251E4" w:rsidP="00E23121">
      <w:pPr>
        <w:pStyle w:val="Text"/>
        <w:ind w:firstLine="0"/>
        <w:jc w:val="center"/>
        <w:rPr>
          <w:b/>
        </w:rPr>
      </w:pPr>
      <w:r w:rsidRPr="00E23121">
        <w:rPr>
          <w:b/>
        </w:rPr>
        <w:t>vydaného nakladatel</w:t>
      </w:r>
      <w:r w:rsidR="00A30847">
        <w:rPr>
          <w:b/>
        </w:rPr>
        <w:t>stvím Viking Penguin Books Ltd,</w:t>
      </w:r>
    </w:p>
    <w:p w:rsidR="00D34DB7" w:rsidRPr="00E23121" w:rsidRDefault="00A30847" w:rsidP="00E23121">
      <w:pPr>
        <w:pStyle w:val="Text"/>
        <w:ind w:firstLine="0"/>
        <w:jc w:val="center"/>
      </w:pPr>
      <w:r>
        <w:rPr>
          <w:b/>
        </w:rPr>
        <w:t>přeložila Marie Brab</w:t>
      </w:r>
      <w:r w:rsidR="000251E4" w:rsidRPr="00E23121">
        <w:rPr>
          <w:b/>
        </w:rPr>
        <w:t>eneov</w:t>
      </w:r>
      <w:r w:rsidR="00D34DB7" w:rsidRPr="00E23121">
        <w:rPr>
          <w:b/>
        </w:rPr>
        <w:t>á-V</w:t>
      </w:r>
      <w:r w:rsidR="000251E4" w:rsidRPr="00E23121">
        <w:rPr>
          <w:b/>
        </w:rPr>
        <w:t>álková</w:t>
      </w:r>
    </w:p>
    <w:p w:rsidR="00D34DB7" w:rsidRPr="00E23121" w:rsidRDefault="00D34DB7" w:rsidP="00E23121">
      <w:pPr>
        <w:pStyle w:val="Text"/>
      </w:pPr>
    </w:p>
    <w:p w:rsidR="007D67B6" w:rsidRDefault="000251E4" w:rsidP="00E23121">
      <w:pPr>
        <w:pStyle w:val="Text"/>
        <w:ind w:firstLine="0"/>
        <w:jc w:val="center"/>
        <w:rPr>
          <w:b/>
        </w:rPr>
      </w:pPr>
      <w:r w:rsidRPr="00E23121">
        <w:rPr>
          <w:b/>
        </w:rPr>
        <w:t>Obálku n</w:t>
      </w:r>
      <w:r w:rsidR="007D67B6">
        <w:rPr>
          <w:b/>
        </w:rPr>
        <w:t>avrhl Vladimír Verner</w:t>
      </w:r>
    </w:p>
    <w:p w:rsidR="007D67B6" w:rsidRDefault="000251E4" w:rsidP="00E23121">
      <w:pPr>
        <w:pStyle w:val="Text"/>
        <w:ind w:firstLine="0"/>
        <w:jc w:val="center"/>
        <w:rPr>
          <w:b/>
        </w:rPr>
      </w:pPr>
      <w:r w:rsidRPr="00E23121">
        <w:rPr>
          <w:b/>
        </w:rPr>
        <w:t>Vydalo naklada</w:t>
      </w:r>
      <w:r w:rsidR="007D67B6">
        <w:rPr>
          <w:b/>
        </w:rPr>
        <w:t>telství Vyšehrad, spol.</w:t>
      </w:r>
      <w:r w:rsidR="00345E5C">
        <w:rPr>
          <w:b/>
        </w:rPr>
        <w:t xml:space="preserve"> s </w:t>
      </w:r>
      <w:r w:rsidR="007D67B6">
        <w:rPr>
          <w:b/>
        </w:rPr>
        <w:t>r.o.,</w:t>
      </w:r>
    </w:p>
    <w:p w:rsidR="007D67B6" w:rsidRDefault="000251E4" w:rsidP="00E23121">
      <w:pPr>
        <w:pStyle w:val="Text"/>
        <w:ind w:firstLine="0"/>
        <w:jc w:val="center"/>
        <w:rPr>
          <w:b/>
        </w:rPr>
      </w:pPr>
      <w:r w:rsidRPr="00E23121">
        <w:rPr>
          <w:b/>
        </w:rPr>
        <w:t>v Praze rok</w:t>
      </w:r>
      <w:r w:rsidR="00A30847">
        <w:rPr>
          <w:b/>
        </w:rPr>
        <w:t>u 2003 jako svou 535. p</w:t>
      </w:r>
      <w:r w:rsidR="007D67B6">
        <w:rPr>
          <w:b/>
        </w:rPr>
        <w:t>ublikaci</w:t>
      </w:r>
    </w:p>
    <w:p w:rsidR="007D67B6" w:rsidRDefault="000251E4" w:rsidP="00E23121">
      <w:pPr>
        <w:pStyle w:val="Text"/>
        <w:ind w:firstLine="0"/>
        <w:jc w:val="center"/>
        <w:rPr>
          <w:b/>
        </w:rPr>
      </w:pPr>
      <w:r w:rsidRPr="00E23121">
        <w:rPr>
          <w:b/>
        </w:rPr>
        <w:t>Odpo</w:t>
      </w:r>
      <w:r w:rsidR="007D67B6">
        <w:rPr>
          <w:b/>
        </w:rPr>
        <w:t>vědná redaktorka Blanka Koutská</w:t>
      </w:r>
    </w:p>
    <w:p w:rsidR="007D67B6" w:rsidRDefault="007D67B6" w:rsidP="00E23121">
      <w:pPr>
        <w:pStyle w:val="Text"/>
        <w:ind w:firstLine="0"/>
        <w:jc w:val="center"/>
        <w:rPr>
          <w:b/>
        </w:rPr>
      </w:pPr>
      <w:r>
        <w:rPr>
          <w:b/>
        </w:rPr>
        <w:t>Vydání první. Stran 288</w:t>
      </w:r>
    </w:p>
    <w:p w:rsidR="007D67B6" w:rsidRDefault="007D67B6" w:rsidP="00E23121">
      <w:pPr>
        <w:pStyle w:val="Text"/>
        <w:ind w:firstLine="0"/>
        <w:jc w:val="center"/>
        <w:rPr>
          <w:b/>
        </w:rPr>
      </w:pPr>
      <w:r>
        <w:rPr>
          <w:b/>
        </w:rPr>
        <w:t>Vytiskla tiskárna Finidr. s. r. o</w:t>
      </w:r>
    </w:p>
    <w:p w:rsidR="00D34DB7" w:rsidRPr="00E23121" w:rsidRDefault="000251E4" w:rsidP="00E23121">
      <w:pPr>
        <w:pStyle w:val="Text"/>
        <w:ind w:firstLine="0"/>
        <w:jc w:val="center"/>
        <w:rPr>
          <w:b/>
        </w:rPr>
      </w:pPr>
      <w:r w:rsidRPr="00E23121">
        <w:rPr>
          <w:b/>
        </w:rPr>
        <w:t>Doporučená cena 288 Kč</w:t>
      </w:r>
    </w:p>
    <w:p w:rsidR="00D34DB7" w:rsidRPr="00E23121" w:rsidRDefault="00D34DB7" w:rsidP="00E23121">
      <w:pPr>
        <w:pStyle w:val="Text"/>
      </w:pPr>
    </w:p>
    <w:p w:rsidR="007D67B6" w:rsidRDefault="000251E4" w:rsidP="00E23121">
      <w:pPr>
        <w:pStyle w:val="Text"/>
        <w:ind w:firstLine="0"/>
        <w:jc w:val="center"/>
        <w:rPr>
          <w:b/>
        </w:rPr>
      </w:pPr>
      <w:r w:rsidRPr="00E23121">
        <w:rPr>
          <w:b/>
        </w:rPr>
        <w:t>Nakladatelství Vyšehrad, sp</w:t>
      </w:r>
      <w:r w:rsidR="007D67B6">
        <w:rPr>
          <w:b/>
        </w:rPr>
        <w:t>ol.</w:t>
      </w:r>
      <w:r w:rsidR="00345E5C">
        <w:rPr>
          <w:b/>
        </w:rPr>
        <w:t xml:space="preserve"> s </w:t>
      </w:r>
      <w:r w:rsidR="007D67B6">
        <w:rPr>
          <w:b/>
        </w:rPr>
        <w:t>r. o.</w:t>
      </w:r>
    </w:p>
    <w:p w:rsidR="007D67B6" w:rsidRDefault="007D67B6" w:rsidP="00E23121">
      <w:pPr>
        <w:pStyle w:val="Text"/>
        <w:ind w:firstLine="0"/>
        <w:jc w:val="center"/>
        <w:rPr>
          <w:b/>
        </w:rPr>
      </w:pPr>
      <w:r>
        <w:rPr>
          <w:b/>
        </w:rPr>
        <w:t>Praha 1. Bartolomějská 9</w:t>
      </w:r>
    </w:p>
    <w:p w:rsidR="007D67B6" w:rsidRDefault="00D34DB7" w:rsidP="00E23121">
      <w:pPr>
        <w:pStyle w:val="Text"/>
        <w:ind w:firstLine="0"/>
        <w:jc w:val="center"/>
        <w:rPr>
          <w:b/>
        </w:rPr>
      </w:pPr>
      <w:r w:rsidRPr="00E23121">
        <w:rPr>
          <w:b/>
        </w:rPr>
        <w:t>e-m</w:t>
      </w:r>
      <w:r w:rsidR="007D67B6">
        <w:rPr>
          <w:b/>
        </w:rPr>
        <w:t xml:space="preserve">ail: </w:t>
      </w:r>
      <w:hyperlink r:id="rId10" w:history="1">
        <w:r w:rsidR="006C77AF" w:rsidRPr="00707CA8">
          <w:rPr>
            <w:rStyle w:val="Hypertextovodkaz"/>
            <w:b/>
          </w:rPr>
          <w:t>info@ivysehrad.cz</w:t>
        </w:r>
      </w:hyperlink>
    </w:p>
    <w:p w:rsidR="00D34DB7" w:rsidRPr="00E23121" w:rsidRDefault="000251E4" w:rsidP="00E23121">
      <w:pPr>
        <w:pStyle w:val="Text"/>
        <w:ind w:firstLine="0"/>
        <w:jc w:val="center"/>
        <w:rPr>
          <w:b/>
        </w:rPr>
      </w:pPr>
      <w:r w:rsidRPr="00E23121">
        <w:rPr>
          <w:b/>
        </w:rPr>
        <w:t>www.ivysehrad.cz</w:t>
      </w:r>
    </w:p>
    <w:p w:rsidR="00D34DB7" w:rsidRPr="00E23121" w:rsidRDefault="00D34DB7" w:rsidP="00E23121">
      <w:pPr>
        <w:pStyle w:val="Text"/>
      </w:pPr>
    </w:p>
    <w:p w:rsidR="00E7538F" w:rsidRDefault="000251E4" w:rsidP="00E23121">
      <w:pPr>
        <w:pStyle w:val="Text"/>
        <w:ind w:firstLine="0"/>
        <w:jc w:val="center"/>
        <w:rPr>
          <w:b/>
        </w:rPr>
      </w:pPr>
      <w:r w:rsidRPr="00E23121">
        <w:rPr>
          <w:b/>
        </w:rPr>
        <w:t>ISBN 8</w:t>
      </w:r>
      <w:r w:rsidR="00D34DB7" w:rsidRPr="00E23121">
        <w:rPr>
          <w:b/>
        </w:rPr>
        <w:t>0-7</w:t>
      </w:r>
      <w:r w:rsidRPr="00E23121">
        <w:rPr>
          <w:b/>
        </w:rPr>
        <w:t>02</w:t>
      </w:r>
      <w:r w:rsidR="00D34DB7" w:rsidRPr="00E23121">
        <w:rPr>
          <w:b/>
        </w:rPr>
        <w:t>1-6</w:t>
      </w:r>
      <w:r w:rsidRPr="00E23121">
        <w:rPr>
          <w:b/>
        </w:rPr>
        <w:t>0</w:t>
      </w:r>
      <w:r w:rsidR="00D34DB7" w:rsidRPr="00E23121">
        <w:rPr>
          <w:b/>
        </w:rPr>
        <w:t>2-6</w:t>
      </w:r>
    </w:p>
    <w:p w:rsidR="008C783F" w:rsidRPr="00B43E20" w:rsidRDefault="00E7538F" w:rsidP="00B43E20">
      <w:pPr>
        <w:pStyle w:val="Text"/>
        <w:ind w:firstLine="0"/>
        <w:jc w:val="center"/>
        <w:rPr>
          <w:b/>
        </w:rPr>
      </w:pPr>
      <w:r>
        <w:rPr>
          <w:b/>
        </w:rPr>
        <w:br w:type="page"/>
      </w:r>
      <w:r w:rsidR="00236C01">
        <w:rPr>
          <w:noProof/>
        </w:rPr>
        <w:lastRenderedPageBreak/>
        <w:pict>
          <v:shape id="_x0000_s1029" type="#_x0000_t75" style="position:absolute;left:0;text-align:left;margin-left:0;margin-top:-41.75pt;width:383.85pt;height:594.55pt;z-index:2;mso-position-horizontal:center;mso-position-horizontal-relative:margin">
            <v:imagedata r:id="rId11" o:title=""/>
            <w10:wrap type="square" anchorx="margin"/>
          </v:shape>
        </w:pict>
      </w:r>
    </w:p>
    <w:sectPr w:rsidR="008C783F" w:rsidRPr="00B43E20" w:rsidSect="00E23121">
      <w:pgSz w:w="8391" w:h="11907" w:code="11"/>
      <w:pgMar w:top="850" w:right="850" w:bottom="850" w:left="850" w:header="510" w:footer="51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6C01" w:rsidRDefault="00236C01">
      <w:r>
        <w:separator/>
      </w:r>
    </w:p>
  </w:endnote>
  <w:endnote w:type="continuationSeparator" w:id="0">
    <w:p w:rsidR="00236C01" w:rsidRDefault="00236C0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6C01" w:rsidRDefault="00236C01">
      <w:r>
        <w:separator/>
      </w:r>
    </w:p>
  </w:footnote>
  <w:footnote w:type="continuationSeparator" w:id="0">
    <w:p w:rsidR="00236C01" w:rsidRDefault="00236C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65352"/>
    <w:multiLevelType w:val="hybridMultilevel"/>
    <w:tmpl w:val="596E5B9C"/>
    <w:lvl w:ilvl="0" w:tplc="6D34E38E">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106072D3"/>
    <w:multiLevelType w:val="hybridMultilevel"/>
    <w:tmpl w:val="AE22DE9A"/>
    <w:lvl w:ilvl="0" w:tplc="B9EADB80">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24092DE6"/>
    <w:multiLevelType w:val="multilevel"/>
    <w:tmpl w:val="AE22DE9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26885710"/>
    <w:multiLevelType w:val="singleLevel"/>
    <w:tmpl w:val="9A0060E2"/>
    <w:lvl w:ilvl="0">
      <w:start w:val="1"/>
      <w:numFmt w:val="decimal"/>
      <w:lvlText w:val="%1"/>
      <w:legacy w:legacy="1" w:legacySpace="0" w:legacyIndent="139"/>
      <w:lvlJc w:val="left"/>
      <w:rPr>
        <w:rFonts w:ascii="Bookman Old Style" w:hAnsi="Bookman Old Style" w:cs="Times New Roman" w:hint="default"/>
      </w:rPr>
    </w:lvl>
  </w:abstractNum>
  <w:abstractNum w:abstractNumId="4">
    <w:nsid w:val="664C3407"/>
    <w:multiLevelType w:val="hybridMultilevel"/>
    <w:tmpl w:val="76F877EA"/>
    <w:lvl w:ilvl="0" w:tplc="6D34E38E">
      <w:start w:val="1"/>
      <w:numFmt w:val="bullet"/>
      <w:lvlText w:val=""/>
      <w:lvlJc w:val="left"/>
      <w:pPr>
        <w:tabs>
          <w:tab w:val="num" w:pos="1068"/>
        </w:tabs>
        <w:ind w:left="1068" w:hanging="360"/>
      </w:pPr>
      <w:rPr>
        <w:rFonts w:ascii="Wingdings" w:hAnsi="Wingdings" w:hint="default"/>
      </w:rPr>
    </w:lvl>
    <w:lvl w:ilvl="1" w:tplc="04050003" w:tentative="1">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5">
    <w:nsid w:val="7D196A90"/>
    <w:multiLevelType w:val="singleLevel"/>
    <w:tmpl w:val="B036A62A"/>
    <w:lvl w:ilvl="0">
      <w:numFmt w:val="decimal"/>
      <w:lvlText w:val="%1"/>
      <w:legacy w:legacy="1" w:legacySpace="0" w:legacyIndent="139"/>
      <w:lvlJc w:val="left"/>
      <w:rPr>
        <w:rFonts w:ascii="Bookman Old Style" w:hAnsi="Bookman Old Style" w:cs="Times New Roman" w:hint="default"/>
      </w:rPr>
    </w:lvl>
  </w:abstractNum>
  <w:num w:numId="1">
    <w:abstractNumId w:val="1"/>
  </w:num>
  <w:num w:numId="2">
    <w:abstractNumId w:val="2"/>
  </w:num>
  <w:num w:numId="3">
    <w:abstractNumId w:val="0"/>
  </w:num>
  <w:num w:numId="4">
    <w:abstractNumId w:val="4"/>
  </w:num>
  <w:num w:numId="5">
    <w:abstractNumId w:val="5"/>
  </w:num>
  <w:num w:numId="6">
    <w:abstractNumId w:val="5"/>
    <w:lvlOverride w:ilvl="0"/>
  </w:num>
  <w:num w:numId="7">
    <w:abstractNumId w:val="3"/>
  </w:num>
  <w:num w:numId="8">
    <w:abstractNumId w:val="3"/>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oNotTrackMoves/>
  <w:defaultTabStop w:val="708"/>
  <w:hyphenationZone w:val="420"/>
  <w:doNotHyphenateCap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34DB7"/>
    <w:rsid w:val="0000088A"/>
    <w:rsid w:val="00000AEF"/>
    <w:rsid w:val="000043F6"/>
    <w:rsid w:val="000062A9"/>
    <w:rsid w:val="00006AFA"/>
    <w:rsid w:val="00007686"/>
    <w:rsid w:val="00011F81"/>
    <w:rsid w:val="00012EE1"/>
    <w:rsid w:val="00015429"/>
    <w:rsid w:val="00015510"/>
    <w:rsid w:val="00017BFF"/>
    <w:rsid w:val="00021AFF"/>
    <w:rsid w:val="000222A6"/>
    <w:rsid w:val="00023AC4"/>
    <w:rsid w:val="000251E4"/>
    <w:rsid w:val="00025BB1"/>
    <w:rsid w:val="00027FB1"/>
    <w:rsid w:val="000302FB"/>
    <w:rsid w:val="000312BB"/>
    <w:rsid w:val="000317D0"/>
    <w:rsid w:val="00035C69"/>
    <w:rsid w:val="00036EF8"/>
    <w:rsid w:val="00037FE6"/>
    <w:rsid w:val="00042E96"/>
    <w:rsid w:val="0004639F"/>
    <w:rsid w:val="00047195"/>
    <w:rsid w:val="00050011"/>
    <w:rsid w:val="00051555"/>
    <w:rsid w:val="000517F3"/>
    <w:rsid w:val="00056D00"/>
    <w:rsid w:val="0006010A"/>
    <w:rsid w:val="00064EDA"/>
    <w:rsid w:val="0006526B"/>
    <w:rsid w:val="00066A47"/>
    <w:rsid w:val="00067747"/>
    <w:rsid w:val="00067B8A"/>
    <w:rsid w:val="00070231"/>
    <w:rsid w:val="000712D8"/>
    <w:rsid w:val="00074A9B"/>
    <w:rsid w:val="000800B3"/>
    <w:rsid w:val="0008040E"/>
    <w:rsid w:val="0008150E"/>
    <w:rsid w:val="0008289B"/>
    <w:rsid w:val="00090C2A"/>
    <w:rsid w:val="00091051"/>
    <w:rsid w:val="00091090"/>
    <w:rsid w:val="00091CC2"/>
    <w:rsid w:val="00096F3A"/>
    <w:rsid w:val="00097593"/>
    <w:rsid w:val="000A540D"/>
    <w:rsid w:val="000B0B5B"/>
    <w:rsid w:val="000B0BC5"/>
    <w:rsid w:val="000B1C65"/>
    <w:rsid w:val="000B204D"/>
    <w:rsid w:val="000B3B45"/>
    <w:rsid w:val="000B442F"/>
    <w:rsid w:val="000B59C3"/>
    <w:rsid w:val="000B7114"/>
    <w:rsid w:val="000B7315"/>
    <w:rsid w:val="000B764F"/>
    <w:rsid w:val="000B7D32"/>
    <w:rsid w:val="000B7DBA"/>
    <w:rsid w:val="000C0438"/>
    <w:rsid w:val="000C15F2"/>
    <w:rsid w:val="000C1BA0"/>
    <w:rsid w:val="000C375F"/>
    <w:rsid w:val="000C3C0D"/>
    <w:rsid w:val="000C4633"/>
    <w:rsid w:val="000C53DB"/>
    <w:rsid w:val="000C7303"/>
    <w:rsid w:val="000C7903"/>
    <w:rsid w:val="000D049C"/>
    <w:rsid w:val="000D2900"/>
    <w:rsid w:val="000D2BAD"/>
    <w:rsid w:val="000D441A"/>
    <w:rsid w:val="000D4D77"/>
    <w:rsid w:val="000D62CA"/>
    <w:rsid w:val="000D78D6"/>
    <w:rsid w:val="000E098A"/>
    <w:rsid w:val="000E4F5A"/>
    <w:rsid w:val="000E6508"/>
    <w:rsid w:val="000E7FBD"/>
    <w:rsid w:val="000F1BF7"/>
    <w:rsid w:val="000F2190"/>
    <w:rsid w:val="000F28D4"/>
    <w:rsid w:val="000F28F3"/>
    <w:rsid w:val="000F3F2B"/>
    <w:rsid w:val="000F5302"/>
    <w:rsid w:val="000F61E3"/>
    <w:rsid w:val="000F6468"/>
    <w:rsid w:val="000F70BF"/>
    <w:rsid w:val="000F7F59"/>
    <w:rsid w:val="00101902"/>
    <w:rsid w:val="001048ED"/>
    <w:rsid w:val="00105399"/>
    <w:rsid w:val="00106027"/>
    <w:rsid w:val="001077E4"/>
    <w:rsid w:val="00111F5A"/>
    <w:rsid w:val="00112308"/>
    <w:rsid w:val="00112438"/>
    <w:rsid w:val="00112CAC"/>
    <w:rsid w:val="00115C04"/>
    <w:rsid w:val="00116CF6"/>
    <w:rsid w:val="00117C5D"/>
    <w:rsid w:val="00121208"/>
    <w:rsid w:val="001236B0"/>
    <w:rsid w:val="00124514"/>
    <w:rsid w:val="00124824"/>
    <w:rsid w:val="00125155"/>
    <w:rsid w:val="00125A0C"/>
    <w:rsid w:val="00131510"/>
    <w:rsid w:val="00132271"/>
    <w:rsid w:val="00132ECF"/>
    <w:rsid w:val="00132F8B"/>
    <w:rsid w:val="001332B0"/>
    <w:rsid w:val="00134E76"/>
    <w:rsid w:val="00141C92"/>
    <w:rsid w:val="001423EA"/>
    <w:rsid w:val="00147140"/>
    <w:rsid w:val="00157F39"/>
    <w:rsid w:val="00160161"/>
    <w:rsid w:val="0016022A"/>
    <w:rsid w:val="00160B02"/>
    <w:rsid w:val="00164E48"/>
    <w:rsid w:val="00165E2A"/>
    <w:rsid w:val="00166896"/>
    <w:rsid w:val="00166902"/>
    <w:rsid w:val="00166C11"/>
    <w:rsid w:val="00167233"/>
    <w:rsid w:val="00171312"/>
    <w:rsid w:val="00176D07"/>
    <w:rsid w:val="0017702F"/>
    <w:rsid w:val="00181AAE"/>
    <w:rsid w:val="00182137"/>
    <w:rsid w:val="0018229F"/>
    <w:rsid w:val="001827CD"/>
    <w:rsid w:val="00184D8A"/>
    <w:rsid w:val="0018541A"/>
    <w:rsid w:val="00186E24"/>
    <w:rsid w:val="0019040F"/>
    <w:rsid w:val="00191F14"/>
    <w:rsid w:val="00193FFE"/>
    <w:rsid w:val="00194C12"/>
    <w:rsid w:val="00194E6A"/>
    <w:rsid w:val="00196B80"/>
    <w:rsid w:val="001A2024"/>
    <w:rsid w:val="001A32FD"/>
    <w:rsid w:val="001A3E87"/>
    <w:rsid w:val="001A4331"/>
    <w:rsid w:val="001A4A3A"/>
    <w:rsid w:val="001A5192"/>
    <w:rsid w:val="001B021F"/>
    <w:rsid w:val="001B228C"/>
    <w:rsid w:val="001B2977"/>
    <w:rsid w:val="001B4E29"/>
    <w:rsid w:val="001B739F"/>
    <w:rsid w:val="001C05DE"/>
    <w:rsid w:val="001C37A6"/>
    <w:rsid w:val="001C3BF4"/>
    <w:rsid w:val="001C43AE"/>
    <w:rsid w:val="001C5B08"/>
    <w:rsid w:val="001C68DF"/>
    <w:rsid w:val="001C722C"/>
    <w:rsid w:val="001D13C8"/>
    <w:rsid w:val="001D1E3A"/>
    <w:rsid w:val="001D2F4A"/>
    <w:rsid w:val="001D31B8"/>
    <w:rsid w:val="001D3711"/>
    <w:rsid w:val="001D378F"/>
    <w:rsid w:val="001D38D9"/>
    <w:rsid w:val="001E0F7F"/>
    <w:rsid w:val="001E1CDE"/>
    <w:rsid w:val="001E2B22"/>
    <w:rsid w:val="001E4D25"/>
    <w:rsid w:val="001E56EE"/>
    <w:rsid w:val="001E7986"/>
    <w:rsid w:val="001F04E1"/>
    <w:rsid w:val="001F0729"/>
    <w:rsid w:val="001F08B7"/>
    <w:rsid w:val="001F1EBD"/>
    <w:rsid w:val="001F3083"/>
    <w:rsid w:val="001F746A"/>
    <w:rsid w:val="00200A7D"/>
    <w:rsid w:val="00201416"/>
    <w:rsid w:val="00201DE5"/>
    <w:rsid w:val="00202E42"/>
    <w:rsid w:val="00204B99"/>
    <w:rsid w:val="00205479"/>
    <w:rsid w:val="00206DE8"/>
    <w:rsid w:val="002118E9"/>
    <w:rsid w:val="0021468B"/>
    <w:rsid w:val="00214E50"/>
    <w:rsid w:val="00215ED1"/>
    <w:rsid w:val="0022004A"/>
    <w:rsid w:val="00220388"/>
    <w:rsid w:val="00220C0A"/>
    <w:rsid w:val="00222856"/>
    <w:rsid w:val="0022293C"/>
    <w:rsid w:val="00224834"/>
    <w:rsid w:val="0022490D"/>
    <w:rsid w:val="00225098"/>
    <w:rsid w:val="002252A9"/>
    <w:rsid w:val="00225DE3"/>
    <w:rsid w:val="00226351"/>
    <w:rsid w:val="0022661B"/>
    <w:rsid w:val="00226860"/>
    <w:rsid w:val="00226BBA"/>
    <w:rsid w:val="00226CAA"/>
    <w:rsid w:val="002302CA"/>
    <w:rsid w:val="00231A42"/>
    <w:rsid w:val="002330CA"/>
    <w:rsid w:val="002335B4"/>
    <w:rsid w:val="00233755"/>
    <w:rsid w:val="00236BF4"/>
    <w:rsid w:val="00236C01"/>
    <w:rsid w:val="00237D7C"/>
    <w:rsid w:val="00241C03"/>
    <w:rsid w:val="0024362C"/>
    <w:rsid w:val="00244B0B"/>
    <w:rsid w:val="00245453"/>
    <w:rsid w:val="002458DE"/>
    <w:rsid w:val="002505E2"/>
    <w:rsid w:val="00253B29"/>
    <w:rsid w:val="00253E47"/>
    <w:rsid w:val="002565B9"/>
    <w:rsid w:val="00256CE8"/>
    <w:rsid w:val="00256ED7"/>
    <w:rsid w:val="002611D8"/>
    <w:rsid w:val="00264066"/>
    <w:rsid w:val="002648CA"/>
    <w:rsid w:val="00264FE9"/>
    <w:rsid w:val="00265DBE"/>
    <w:rsid w:val="00267193"/>
    <w:rsid w:val="00270067"/>
    <w:rsid w:val="0027326D"/>
    <w:rsid w:val="00273E4B"/>
    <w:rsid w:val="00273F9F"/>
    <w:rsid w:val="00274EC4"/>
    <w:rsid w:val="00275426"/>
    <w:rsid w:val="00275A9B"/>
    <w:rsid w:val="00280716"/>
    <w:rsid w:val="00281994"/>
    <w:rsid w:val="002825C7"/>
    <w:rsid w:val="00286178"/>
    <w:rsid w:val="0028756E"/>
    <w:rsid w:val="00287778"/>
    <w:rsid w:val="002916AC"/>
    <w:rsid w:val="00291F06"/>
    <w:rsid w:val="0029255F"/>
    <w:rsid w:val="00293252"/>
    <w:rsid w:val="00293990"/>
    <w:rsid w:val="00296989"/>
    <w:rsid w:val="002A23D9"/>
    <w:rsid w:val="002A2A12"/>
    <w:rsid w:val="002A64D1"/>
    <w:rsid w:val="002A6B96"/>
    <w:rsid w:val="002A7643"/>
    <w:rsid w:val="002A7B0B"/>
    <w:rsid w:val="002B0D79"/>
    <w:rsid w:val="002B2E4A"/>
    <w:rsid w:val="002B50B8"/>
    <w:rsid w:val="002C0361"/>
    <w:rsid w:val="002C39E2"/>
    <w:rsid w:val="002C7319"/>
    <w:rsid w:val="002D20E3"/>
    <w:rsid w:val="002D218D"/>
    <w:rsid w:val="002D2322"/>
    <w:rsid w:val="002D3900"/>
    <w:rsid w:val="002D3C18"/>
    <w:rsid w:val="002D42CB"/>
    <w:rsid w:val="002D5433"/>
    <w:rsid w:val="002D65CB"/>
    <w:rsid w:val="002D6EDB"/>
    <w:rsid w:val="002D7EC5"/>
    <w:rsid w:val="002E09B3"/>
    <w:rsid w:val="002E0AE9"/>
    <w:rsid w:val="002E11B7"/>
    <w:rsid w:val="002E19F0"/>
    <w:rsid w:val="002E21FF"/>
    <w:rsid w:val="002E39C9"/>
    <w:rsid w:val="002E5860"/>
    <w:rsid w:val="002E6030"/>
    <w:rsid w:val="002E6F21"/>
    <w:rsid w:val="002E7507"/>
    <w:rsid w:val="002F06CE"/>
    <w:rsid w:val="002F1853"/>
    <w:rsid w:val="002F18F3"/>
    <w:rsid w:val="002F5618"/>
    <w:rsid w:val="002F7A2B"/>
    <w:rsid w:val="0030033F"/>
    <w:rsid w:val="003016A6"/>
    <w:rsid w:val="00301E07"/>
    <w:rsid w:val="00302264"/>
    <w:rsid w:val="00302708"/>
    <w:rsid w:val="003031F3"/>
    <w:rsid w:val="00303F2E"/>
    <w:rsid w:val="003051B2"/>
    <w:rsid w:val="00305AF7"/>
    <w:rsid w:val="003078D9"/>
    <w:rsid w:val="00310A54"/>
    <w:rsid w:val="00317617"/>
    <w:rsid w:val="00320284"/>
    <w:rsid w:val="00320478"/>
    <w:rsid w:val="00320A0A"/>
    <w:rsid w:val="00321536"/>
    <w:rsid w:val="00322F31"/>
    <w:rsid w:val="00324BF4"/>
    <w:rsid w:val="00324FD9"/>
    <w:rsid w:val="00325F19"/>
    <w:rsid w:val="0033114B"/>
    <w:rsid w:val="003311FB"/>
    <w:rsid w:val="00332520"/>
    <w:rsid w:val="0033370B"/>
    <w:rsid w:val="00333752"/>
    <w:rsid w:val="003350A0"/>
    <w:rsid w:val="0033560E"/>
    <w:rsid w:val="00335F85"/>
    <w:rsid w:val="00336534"/>
    <w:rsid w:val="00340518"/>
    <w:rsid w:val="00342919"/>
    <w:rsid w:val="0034319F"/>
    <w:rsid w:val="00345A80"/>
    <w:rsid w:val="00345E5C"/>
    <w:rsid w:val="00345F8F"/>
    <w:rsid w:val="003461D6"/>
    <w:rsid w:val="00347339"/>
    <w:rsid w:val="00347891"/>
    <w:rsid w:val="003510CD"/>
    <w:rsid w:val="0035357A"/>
    <w:rsid w:val="00355228"/>
    <w:rsid w:val="00357DE9"/>
    <w:rsid w:val="00361CF4"/>
    <w:rsid w:val="00362E3A"/>
    <w:rsid w:val="003638A3"/>
    <w:rsid w:val="003659C7"/>
    <w:rsid w:val="00366522"/>
    <w:rsid w:val="0037292D"/>
    <w:rsid w:val="00375BC2"/>
    <w:rsid w:val="00381236"/>
    <w:rsid w:val="00384956"/>
    <w:rsid w:val="00386F8D"/>
    <w:rsid w:val="003902A3"/>
    <w:rsid w:val="00391FD3"/>
    <w:rsid w:val="003926AB"/>
    <w:rsid w:val="0039318F"/>
    <w:rsid w:val="00393BD5"/>
    <w:rsid w:val="00393FF3"/>
    <w:rsid w:val="003949AC"/>
    <w:rsid w:val="003A0C8D"/>
    <w:rsid w:val="003A13E7"/>
    <w:rsid w:val="003A1432"/>
    <w:rsid w:val="003A36BB"/>
    <w:rsid w:val="003A6185"/>
    <w:rsid w:val="003A631C"/>
    <w:rsid w:val="003A67F0"/>
    <w:rsid w:val="003A78C4"/>
    <w:rsid w:val="003A7ABF"/>
    <w:rsid w:val="003A7D99"/>
    <w:rsid w:val="003B2D5D"/>
    <w:rsid w:val="003B3C59"/>
    <w:rsid w:val="003B43CB"/>
    <w:rsid w:val="003B4902"/>
    <w:rsid w:val="003B5450"/>
    <w:rsid w:val="003B6F34"/>
    <w:rsid w:val="003B7FE3"/>
    <w:rsid w:val="003C13C6"/>
    <w:rsid w:val="003C18D1"/>
    <w:rsid w:val="003C1D3F"/>
    <w:rsid w:val="003C21CC"/>
    <w:rsid w:val="003C50BF"/>
    <w:rsid w:val="003C5A03"/>
    <w:rsid w:val="003C5E88"/>
    <w:rsid w:val="003C7A66"/>
    <w:rsid w:val="003D05CB"/>
    <w:rsid w:val="003D10F5"/>
    <w:rsid w:val="003D5D32"/>
    <w:rsid w:val="003D60F7"/>
    <w:rsid w:val="003D6BAE"/>
    <w:rsid w:val="003D74F6"/>
    <w:rsid w:val="003D7E81"/>
    <w:rsid w:val="003E5B5E"/>
    <w:rsid w:val="003E7A29"/>
    <w:rsid w:val="003F0A86"/>
    <w:rsid w:val="003F6CF5"/>
    <w:rsid w:val="00401B63"/>
    <w:rsid w:val="004029B0"/>
    <w:rsid w:val="00402BA0"/>
    <w:rsid w:val="00404863"/>
    <w:rsid w:val="00407F78"/>
    <w:rsid w:val="00411EB7"/>
    <w:rsid w:val="004135D8"/>
    <w:rsid w:val="0041594E"/>
    <w:rsid w:val="00415992"/>
    <w:rsid w:val="00420D30"/>
    <w:rsid w:val="004219C9"/>
    <w:rsid w:val="00423210"/>
    <w:rsid w:val="0042350B"/>
    <w:rsid w:val="00423644"/>
    <w:rsid w:val="00423ACC"/>
    <w:rsid w:val="00423B8D"/>
    <w:rsid w:val="00424AD8"/>
    <w:rsid w:val="0042743D"/>
    <w:rsid w:val="00433E9E"/>
    <w:rsid w:val="00434186"/>
    <w:rsid w:val="00437DC8"/>
    <w:rsid w:val="00441D78"/>
    <w:rsid w:val="004434A4"/>
    <w:rsid w:val="00445473"/>
    <w:rsid w:val="00445606"/>
    <w:rsid w:val="004457D9"/>
    <w:rsid w:val="004467BC"/>
    <w:rsid w:val="00447B93"/>
    <w:rsid w:val="0045031C"/>
    <w:rsid w:val="00452E2D"/>
    <w:rsid w:val="00455689"/>
    <w:rsid w:val="00455EB9"/>
    <w:rsid w:val="004569D6"/>
    <w:rsid w:val="0045793D"/>
    <w:rsid w:val="00463291"/>
    <w:rsid w:val="00464735"/>
    <w:rsid w:val="004658E1"/>
    <w:rsid w:val="004677CE"/>
    <w:rsid w:val="004678A7"/>
    <w:rsid w:val="004705B2"/>
    <w:rsid w:val="00471DF9"/>
    <w:rsid w:val="00474146"/>
    <w:rsid w:val="0047587F"/>
    <w:rsid w:val="004800D2"/>
    <w:rsid w:val="00482B11"/>
    <w:rsid w:val="00483771"/>
    <w:rsid w:val="0048397B"/>
    <w:rsid w:val="00486B70"/>
    <w:rsid w:val="004876E3"/>
    <w:rsid w:val="004908CB"/>
    <w:rsid w:val="004909E5"/>
    <w:rsid w:val="00490A2D"/>
    <w:rsid w:val="00490AC5"/>
    <w:rsid w:val="00494C91"/>
    <w:rsid w:val="004953BF"/>
    <w:rsid w:val="00495561"/>
    <w:rsid w:val="00495875"/>
    <w:rsid w:val="00495A98"/>
    <w:rsid w:val="004A0640"/>
    <w:rsid w:val="004A1A29"/>
    <w:rsid w:val="004A1D52"/>
    <w:rsid w:val="004A377B"/>
    <w:rsid w:val="004A473C"/>
    <w:rsid w:val="004A4D71"/>
    <w:rsid w:val="004A5B43"/>
    <w:rsid w:val="004B09BB"/>
    <w:rsid w:val="004B09FA"/>
    <w:rsid w:val="004B1E78"/>
    <w:rsid w:val="004B1F29"/>
    <w:rsid w:val="004B4FAF"/>
    <w:rsid w:val="004B57E4"/>
    <w:rsid w:val="004B7591"/>
    <w:rsid w:val="004C2AB9"/>
    <w:rsid w:val="004C4245"/>
    <w:rsid w:val="004C5052"/>
    <w:rsid w:val="004C5E9E"/>
    <w:rsid w:val="004C6DBC"/>
    <w:rsid w:val="004D0677"/>
    <w:rsid w:val="004D0A58"/>
    <w:rsid w:val="004D3DDF"/>
    <w:rsid w:val="004D4161"/>
    <w:rsid w:val="004E1EA2"/>
    <w:rsid w:val="004E4725"/>
    <w:rsid w:val="004E5147"/>
    <w:rsid w:val="004F02B7"/>
    <w:rsid w:val="004F0A39"/>
    <w:rsid w:val="004F194B"/>
    <w:rsid w:val="004F2520"/>
    <w:rsid w:val="004F37D0"/>
    <w:rsid w:val="004F5070"/>
    <w:rsid w:val="004F5B9C"/>
    <w:rsid w:val="004F65F9"/>
    <w:rsid w:val="004F6E96"/>
    <w:rsid w:val="004F7D77"/>
    <w:rsid w:val="0050010E"/>
    <w:rsid w:val="00501435"/>
    <w:rsid w:val="00501448"/>
    <w:rsid w:val="00502417"/>
    <w:rsid w:val="005029CE"/>
    <w:rsid w:val="005042C5"/>
    <w:rsid w:val="00505B41"/>
    <w:rsid w:val="00505EAB"/>
    <w:rsid w:val="005064AF"/>
    <w:rsid w:val="005073C9"/>
    <w:rsid w:val="005075B1"/>
    <w:rsid w:val="00507F3E"/>
    <w:rsid w:val="00513019"/>
    <w:rsid w:val="00513365"/>
    <w:rsid w:val="00513625"/>
    <w:rsid w:val="0051592D"/>
    <w:rsid w:val="005171AF"/>
    <w:rsid w:val="0052103D"/>
    <w:rsid w:val="005223C9"/>
    <w:rsid w:val="00522555"/>
    <w:rsid w:val="00524C62"/>
    <w:rsid w:val="00530917"/>
    <w:rsid w:val="00532EE6"/>
    <w:rsid w:val="00534011"/>
    <w:rsid w:val="005345F4"/>
    <w:rsid w:val="00535675"/>
    <w:rsid w:val="005368B1"/>
    <w:rsid w:val="0053784A"/>
    <w:rsid w:val="00541B07"/>
    <w:rsid w:val="005431A7"/>
    <w:rsid w:val="00543E48"/>
    <w:rsid w:val="00545168"/>
    <w:rsid w:val="00545C63"/>
    <w:rsid w:val="00546B52"/>
    <w:rsid w:val="0054714A"/>
    <w:rsid w:val="00547C66"/>
    <w:rsid w:val="00547EAC"/>
    <w:rsid w:val="00550AF7"/>
    <w:rsid w:val="005518C5"/>
    <w:rsid w:val="00551DA1"/>
    <w:rsid w:val="00552F08"/>
    <w:rsid w:val="00553EEB"/>
    <w:rsid w:val="00554992"/>
    <w:rsid w:val="00557DDA"/>
    <w:rsid w:val="005635C5"/>
    <w:rsid w:val="00563DF6"/>
    <w:rsid w:val="00564B1D"/>
    <w:rsid w:val="00567B25"/>
    <w:rsid w:val="00570CBE"/>
    <w:rsid w:val="0057482E"/>
    <w:rsid w:val="00575824"/>
    <w:rsid w:val="0058037D"/>
    <w:rsid w:val="00580EC9"/>
    <w:rsid w:val="00581197"/>
    <w:rsid w:val="00581E63"/>
    <w:rsid w:val="00582EAC"/>
    <w:rsid w:val="0058408D"/>
    <w:rsid w:val="00585AD0"/>
    <w:rsid w:val="00586408"/>
    <w:rsid w:val="00586D3F"/>
    <w:rsid w:val="00587817"/>
    <w:rsid w:val="0059047B"/>
    <w:rsid w:val="00590B87"/>
    <w:rsid w:val="0059193C"/>
    <w:rsid w:val="00592070"/>
    <w:rsid w:val="00592BCF"/>
    <w:rsid w:val="00594C88"/>
    <w:rsid w:val="005A1D04"/>
    <w:rsid w:val="005A2BA9"/>
    <w:rsid w:val="005A6020"/>
    <w:rsid w:val="005B4706"/>
    <w:rsid w:val="005B5214"/>
    <w:rsid w:val="005C1F7E"/>
    <w:rsid w:val="005C27A9"/>
    <w:rsid w:val="005C5157"/>
    <w:rsid w:val="005C6FB4"/>
    <w:rsid w:val="005C71CC"/>
    <w:rsid w:val="005C7AB9"/>
    <w:rsid w:val="005D01CC"/>
    <w:rsid w:val="005D1573"/>
    <w:rsid w:val="005D2342"/>
    <w:rsid w:val="005D39B1"/>
    <w:rsid w:val="005D4438"/>
    <w:rsid w:val="005D4D4C"/>
    <w:rsid w:val="005E066F"/>
    <w:rsid w:val="005E2547"/>
    <w:rsid w:val="005E2A6B"/>
    <w:rsid w:val="005E38FB"/>
    <w:rsid w:val="005F0055"/>
    <w:rsid w:val="005F0326"/>
    <w:rsid w:val="005F10F7"/>
    <w:rsid w:val="005F3357"/>
    <w:rsid w:val="005F4191"/>
    <w:rsid w:val="005F4AF8"/>
    <w:rsid w:val="005F5CAC"/>
    <w:rsid w:val="005F7C01"/>
    <w:rsid w:val="00603286"/>
    <w:rsid w:val="0060524E"/>
    <w:rsid w:val="00605DF0"/>
    <w:rsid w:val="00605E39"/>
    <w:rsid w:val="0060684A"/>
    <w:rsid w:val="00610043"/>
    <w:rsid w:val="00611F90"/>
    <w:rsid w:val="00611FC0"/>
    <w:rsid w:val="0061335E"/>
    <w:rsid w:val="00613516"/>
    <w:rsid w:val="00622B78"/>
    <w:rsid w:val="006233E6"/>
    <w:rsid w:val="0062540F"/>
    <w:rsid w:val="00625C38"/>
    <w:rsid w:val="00625CB9"/>
    <w:rsid w:val="00626D2A"/>
    <w:rsid w:val="006307A8"/>
    <w:rsid w:val="006372C9"/>
    <w:rsid w:val="00637341"/>
    <w:rsid w:val="00637F79"/>
    <w:rsid w:val="00645D0E"/>
    <w:rsid w:val="00646012"/>
    <w:rsid w:val="006510A0"/>
    <w:rsid w:val="006531B5"/>
    <w:rsid w:val="00653382"/>
    <w:rsid w:val="006561DA"/>
    <w:rsid w:val="0065726F"/>
    <w:rsid w:val="00657A6D"/>
    <w:rsid w:val="006621B0"/>
    <w:rsid w:val="00664337"/>
    <w:rsid w:val="006717AF"/>
    <w:rsid w:val="00671BB3"/>
    <w:rsid w:val="00672036"/>
    <w:rsid w:val="00672606"/>
    <w:rsid w:val="00672855"/>
    <w:rsid w:val="00673754"/>
    <w:rsid w:val="00674536"/>
    <w:rsid w:val="00674ED7"/>
    <w:rsid w:val="00677B5E"/>
    <w:rsid w:val="00677BAF"/>
    <w:rsid w:val="006804A5"/>
    <w:rsid w:val="0068176B"/>
    <w:rsid w:val="00682023"/>
    <w:rsid w:val="00682FDC"/>
    <w:rsid w:val="00685A05"/>
    <w:rsid w:val="00685A4B"/>
    <w:rsid w:val="00686640"/>
    <w:rsid w:val="006904EA"/>
    <w:rsid w:val="00690987"/>
    <w:rsid w:val="00692EE0"/>
    <w:rsid w:val="0069329C"/>
    <w:rsid w:val="006945DB"/>
    <w:rsid w:val="00696C68"/>
    <w:rsid w:val="006A2E25"/>
    <w:rsid w:val="006A3F9F"/>
    <w:rsid w:val="006A49DA"/>
    <w:rsid w:val="006A4C4E"/>
    <w:rsid w:val="006A53D5"/>
    <w:rsid w:val="006A7BE2"/>
    <w:rsid w:val="006B0955"/>
    <w:rsid w:val="006B1982"/>
    <w:rsid w:val="006B1F50"/>
    <w:rsid w:val="006B326C"/>
    <w:rsid w:val="006B335A"/>
    <w:rsid w:val="006C3CB2"/>
    <w:rsid w:val="006C3D38"/>
    <w:rsid w:val="006C4713"/>
    <w:rsid w:val="006C5CC8"/>
    <w:rsid w:val="006C605B"/>
    <w:rsid w:val="006C77AF"/>
    <w:rsid w:val="006D2199"/>
    <w:rsid w:val="006D2BA8"/>
    <w:rsid w:val="006D2F56"/>
    <w:rsid w:val="006D334B"/>
    <w:rsid w:val="006D420B"/>
    <w:rsid w:val="006D511F"/>
    <w:rsid w:val="006E0485"/>
    <w:rsid w:val="006E0555"/>
    <w:rsid w:val="006E3111"/>
    <w:rsid w:val="006E37E3"/>
    <w:rsid w:val="006E3C29"/>
    <w:rsid w:val="006E7CFC"/>
    <w:rsid w:val="006F1AE8"/>
    <w:rsid w:val="006F2467"/>
    <w:rsid w:val="006F637C"/>
    <w:rsid w:val="006F69FE"/>
    <w:rsid w:val="00700037"/>
    <w:rsid w:val="00700E3F"/>
    <w:rsid w:val="00701DA3"/>
    <w:rsid w:val="00704EB7"/>
    <w:rsid w:val="00707CA8"/>
    <w:rsid w:val="00711A37"/>
    <w:rsid w:val="00714AA3"/>
    <w:rsid w:val="00716041"/>
    <w:rsid w:val="0071612D"/>
    <w:rsid w:val="0072355E"/>
    <w:rsid w:val="00725D54"/>
    <w:rsid w:val="00730C47"/>
    <w:rsid w:val="00734ABD"/>
    <w:rsid w:val="007356B2"/>
    <w:rsid w:val="0073576D"/>
    <w:rsid w:val="00742128"/>
    <w:rsid w:val="00742E62"/>
    <w:rsid w:val="00742E85"/>
    <w:rsid w:val="00745322"/>
    <w:rsid w:val="00750608"/>
    <w:rsid w:val="00751446"/>
    <w:rsid w:val="007516D2"/>
    <w:rsid w:val="007545BA"/>
    <w:rsid w:val="00755DA6"/>
    <w:rsid w:val="00757A6C"/>
    <w:rsid w:val="00757E73"/>
    <w:rsid w:val="00762FE9"/>
    <w:rsid w:val="00764237"/>
    <w:rsid w:val="0076508C"/>
    <w:rsid w:val="00771532"/>
    <w:rsid w:val="0077281A"/>
    <w:rsid w:val="00775334"/>
    <w:rsid w:val="007755C5"/>
    <w:rsid w:val="007760C2"/>
    <w:rsid w:val="007762E7"/>
    <w:rsid w:val="0077691D"/>
    <w:rsid w:val="007802DD"/>
    <w:rsid w:val="00780699"/>
    <w:rsid w:val="00780E52"/>
    <w:rsid w:val="0078204D"/>
    <w:rsid w:val="0078211F"/>
    <w:rsid w:val="007822DA"/>
    <w:rsid w:val="00783D0E"/>
    <w:rsid w:val="00783E89"/>
    <w:rsid w:val="00785188"/>
    <w:rsid w:val="00785364"/>
    <w:rsid w:val="0078557C"/>
    <w:rsid w:val="007904E7"/>
    <w:rsid w:val="00790ED6"/>
    <w:rsid w:val="00791503"/>
    <w:rsid w:val="00791AD0"/>
    <w:rsid w:val="00791B40"/>
    <w:rsid w:val="00792385"/>
    <w:rsid w:val="00792EEA"/>
    <w:rsid w:val="007943B0"/>
    <w:rsid w:val="007947D5"/>
    <w:rsid w:val="00794986"/>
    <w:rsid w:val="00795D89"/>
    <w:rsid w:val="007970D3"/>
    <w:rsid w:val="007A01D8"/>
    <w:rsid w:val="007A04C6"/>
    <w:rsid w:val="007A1C10"/>
    <w:rsid w:val="007A3A0C"/>
    <w:rsid w:val="007A48AC"/>
    <w:rsid w:val="007A5583"/>
    <w:rsid w:val="007A5E25"/>
    <w:rsid w:val="007A7C3A"/>
    <w:rsid w:val="007B4194"/>
    <w:rsid w:val="007B6995"/>
    <w:rsid w:val="007C04CB"/>
    <w:rsid w:val="007C08DC"/>
    <w:rsid w:val="007C18E3"/>
    <w:rsid w:val="007C3194"/>
    <w:rsid w:val="007C3F24"/>
    <w:rsid w:val="007C3F30"/>
    <w:rsid w:val="007C4197"/>
    <w:rsid w:val="007C5521"/>
    <w:rsid w:val="007C5FD9"/>
    <w:rsid w:val="007C6796"/>
    <w:rsid w:val="007C72C4"/>
    <w:rsid w:val="007C792D"/>
    <w:rsid w:val="007D271E"/>
    <w:rsid w:val="007D2C5E"/>
    <w:rsid w:val="007D67B6"/>
    <w:rsid w:val="007D6B64"/>
    <w:rsid w:val="007E254A"/>
    <w:rsid w:val="007E2FA1"/>
    <w:rsid w:val="007E320D"/>
    <w:rsid w:val="007E40EE"/>
    <w:rsid w:val="007E459E"/>
    <w:rsid w:val="007E7F67"/>
    <w:rsid w:val="007F09D6"/>
    <w:rsid w:val="007F0B9E"/>
    <w:rsid w:val="007F378D"/>
    <w:rsid w:val="007F3A9A"/>
    <w:rsid w:val="007F59FA"/>
    <w:rsid w:val="007F5DED"/>
    <w:rsid w:val="007F6155"/>
    <w:rsid w:val="007F67F2"/>
    <w:rsid w:val="007F6815"/>
    <w:rsid w:val="007F7C4B"/>
    <w:rsid w:val="007F7CEB"/>
    <w:rsid w:val="008012B3"/>
    <w:rsid w:val="00802158"/>
    <w:rsid w:val="00803CFD"/>
    <w:rsid w:val="008047B5"/>
    <w:rsid w:val="0080577F"/>
    <w:rsid w:val="00806BC5"/>
    <w:rsid w:val="008104E6"/>
    <w:rsid w:val="0081486A"/>
    <w:rsid w:val="008149F5"/>
    <w:rsid w:val="00815F8F"/>
    <w:rsid w:val="00816347"/>
    <w:rsid w:val="008168E1"/>
    <w:rsid w:val="00816EF9"/>
    <w:rsid w:val="0082042F"/>
    <w:rsid w:val="00820F31"/>
    <w:rsid w:val="0082175D"/>
    <w:rsid w:val="008219FD"/>
    <w:rsid w:val="00821B6A"/>
    <w:rsid w:val="0082268C"/>
    <w:rsid w:val="008228DA"/>
    <w:rsid w:val="00822AAC"/>
    <w:rsid w:val="008232FF"/>
    <w:rsid w:val="00824278"/>
    <w:rsid w:val="00824EE7"/>
    <w:rsid w:val="008252E1"/>
    <w:rsid w:val="008271E4"/>
    <w:rsid w:val="00827F28"/>
    <w:rsid w:val="00827F60"/>
    <w:rsid w:val="008321D4"/>
    <w:rsid w:val="00832605"/>
    <w:rsid w:val="0083284A"/>
    <w:rsid w:val="00833611"/>
    <w:rsid w:val="008344EB"/>
    <w:rsid w:val="0083478D"/>
    <w:rsid w:val="00835A5D"/>
    <w:rsid w:val="00835AA0"/>
    <w:rsid w:val="00835E1A"/>
    <w:rsid w:val="00837C0D"/>
    <w:rsid w:val="00840321"/>
    <w:rsid w:val="00840DCA"/>
    <w:rsid w:val="00841B66"/>
    <w:rsid w:val="008422E1"/>
    <w:rsid w:val="0084338D"/>
    <w:rsid w:val="00843409"/>
    <w:rsid w:val="00843A03"/>
    <w:rsid w:val="008445D3"/>
    <w:rsid w:val="00846603"/>
    <w:rsid w:val="008475BF"/>
    <w:rsid w:val="00847B6A"/>
    <w:rsid w:val="00850ADE"/>
    <w:rsid w:val="00852970"/>
    <w:rsid w:val="00853310"/>
    <w:rsid w:val="008543F9"/>
    <w:rsid w:val="00855FCC"/>
    <w:rsid w:val="00856893"/>
    <w:rsid w:val="0085749D"/>
    <w:rsid w:val="008617F5"/>
    <w:rsid w:val="00863EF2"/>
    <w:rsid w:val="00866FBC"/>
    <w:rsid w:val="00867E63"/>
    <w:rsid w:val="00870054"/>
    <w:rsid w:val="00874DC8"/>
    <w:rsid w:val="00874F24"/>
    <w:rsid w:val="00876700"/>
    <w:rsid w:val="008771D7"/>
    <w:rsid w:val="00880AE7"/>
    <w:rsid w:val="00883736"/>
    <w:rsid w:val="008850D6"/>
    <w:rsid w:val="00886302"/>
    <w:rsid w:val="00887515"/>
    <w:rsid w:val="00890750"/>
    <w:rsid w:val="00890AC5"/>
    <w:rsid w:val="008914F9"/>
    <w:rsid w:val="00891608"/>
    <w:rsid w:val="0089226F"/>
    <w:rsid w:val="00893574"/>
    <w:rsid w:val="00893FEB"/>
    <w:rsid w:val="008940B5"/>
    <w:rsid w:val="008944F7"/>
    <w:rsid w:val="00894AFC"/>
    <w:rsid w:val="00895A00"/>
    <w:rsid w:val="00895B1F"/>
    <w:rsid w:val="008968A5"/>
    <w:rsid w:val="00896E49"/>
    <w:rsid w:val="008A1609"/>
    <w:rsid w:val="008A18EB"/>
    <w:rsid w:val="008A5B12"/>
    <w:rsid w:val="008A605C"/>
    <w:rsid w:val="008A6ABE"/>
    <w:rsid w:val="008A72AD"/>
    <w:rsid w:val="008B14E9"/>
    <w:rsid w:val="008B1834"/>
    <w:rsid w:val="008B7BCD"/>
    <w:rsid w:val="008C1DE6"/>
    <w:rsid w:val="008C29B8"/>
    <w:rsid w:val="008C513B"/>
    <w:rsid w:val="008C783F"/>
    <w:rsid w:val="008D1349"/>
    <w:rsid w:val="008D3CD1"/>
    <w:rsid w:val="008D42DB"/>
    <w:rsid w:val="008D7449"/>
    <w:rsid w:val="008D7BEC"/>
    <w:rsid w:val="008E176E"/>
    <w:rsid w:val="008E2D11"/>
    <w:rsid w:val="008E3A76"/>
    <w:rsid w:val="008E4935"/>
    <w:rsid w:val="008E494F"/>
    <w:rsid w:val="008E4963"/>
    <w:rsid w:val="008F08D6"/>
    <w:rsid w:val="008F0D4B"/>
    <w:rsid w:val="008F4274"/>
    <w:rsid w:val="008F70C7"/>
    <w:rsid w:val="00901844"/>
    <w:rsid w:val="0090651F"/>
    <w:rsid w:val="009071EB"/>
    <w:rsid w:val="00917C8C"/>
    <w:rsid w:val="0092237E"/>
    <w:rsid w:val="009229CA"/>
    <w:rsid w:val="009235BB"/>
    <w:rsid w:val="00923CC5"/>
    <w:rsid w:val="00924A9F"/>
    <w:rsid w:val="009266A2"/>
    <w:rsid w:val="00926E95"/>
    <w:rsid w:val="00927719"/>
    <w:rsid w:val="009302CC"/>
    <w:rsid w:val="00930B89"/>
    <w:rsid w:val="00930F6E"/>
    <w:rsid w:val="00932BCC"/>
    <w:rsid w:val="00941467"/>
    <w:rsid w:val="009421F6"/>
    <w:rsid w:val="0094236D"/>
    <w:rsid w:val="00942BB6"/>
    <w:rsid w:val="00944761"/>
    <w:rsid w:val="009467F5"/>
    <w:rsid w:val="00950110"/>
    <w:rsid w:val="0095039A"/>
    <w:rsid w:val="0095402D"/>
    <w:rsid w:val="00954DDF"/>
    <w:rsid w:val="00955BBB"/>
    <w:rsid w:val="00956FB2"/>
    <w:rsid w:val="0095795B"/>
    <w:rsid w:val="00961C9C"/>
    <w:rsid w:val="009635E8"/>
    <w:rsid w:val="009658FD"/>
    <w:rsid w:val="009660A7"/>
    <w:rsid w:val="0096704C"/>
    <w:rsid w:val="00967E20"/>
    <w:rsid w:val="009700B2"/>
    <w:rsid w:val="0097038A"/>
    <w:rsid w:val="00972BC3"/>
    <w:rsid w:val="0097325F"/>
    <w:rsid w:val="0097495E"/>
    <w:rsid w:val="00975C25"/>
    <w:rsid w:val="00975F08"/>
    <w:rsid w:val="00976C4B"/>
    <w:rsid w:val="00980790"/>
    <w:rsid w:val="00980FC3"/>
    <w:rsid w:val="009813B2"/>
    <w:rsid w:val="00982E6B"/>
    <w:rsid w:val="009841FB"/>
    <w:rsid w:val="00984E1B"/>
    <w:rsid w:val="00985A5B"/>
    <w:rsid w:val="00985D5D"/>
    <w:rsid w:val="009866BB"/>
    <w:rsid w:val="009872CD"/>
    <w:rsid w:val="009908FE"/>
    <w:rsid w:val="0099366B"/>
    <w:rsid w:val="0099586B"/>
    <w:rsid w:val="00996FBB"/>
    <w:rsid w:val="00997269"/>
    <w:rsid w:val="009A1066"/>
    <w:rsid w:val="009A26C1"/>
    <w:rsid w:val="009A436F"/>
    <w:rsid w:val="009A43AE"/>
    <w:rsid w:val="009A5E5F"/>
    <w:rsid w:val="009A6584"/>
    <w:rsid w:val="009B1523"/>
    <w:rsid w:val="009B29C3"/>
    <w:rsid w:val="009B3E3A"/>
    <w:rsid w:val="009B44D4"/>
    <w:rsid w:val="009B50D5"/>
    <w:rsid w:val="009B5DCF"/>
    <w:rsid w:val="009B67CA"/>
    <w:rsid w:val="009B73D0"/>
    <w:rsid w:val="009C00B5"/>
    <w:rsid w:val="009C1371"/>
    <w:rsid w:val="009C2BB6"/>
    <w:rsid w:val="009C3B7F"/>
    <w:rsid w:val="009C4936"/>
    <w:rsid w:val="009C50DD"/>
    <w:rsid w:val="009C6865"/>
    <w:rsid w:val="009D080C"/>
    <w:rsid w:val="009D1CA3"/>
    <w:rsid w:val="009D1E79"/>
    <w:rsid w:val="009D24B1"/>
    <w:rsid w:val="009D2BA1"/>
    <w:rsid w:val="009D2F98"/>
    <w:rsid w:val="009D45C7"/>
    <w:rsid w:val="009D5AA4"/>
    <w:rsid w:val="009D6B60"/>
    <w:rsid w:val="009D7F93"/>
    <w:rsid w:val="009E1F84"/>
    <w:rsid w:val="009E381C"/>
    <w:rsid w:val="009E3BB0"/>
    <w:rsid w:val="009F147A"/>
    <w:rsid w:val="009F1909"/>
    <w:rsid w:val="009F1BA9"/>
    <w:rsid w:val="009F4D56"/>
    <w:rsid w:val="009F686D"/>
    <w:rsid w:val="00A02892"/>
    <w:rsid w:val="00A040C0"/>
    <w:rsid w:val="00A10908"/>
    <w:rsid w:val="00A10BBF"/>
    <w:rsid w:val="00A11A47"/>
    <w:rsid w:val="00A11F81"/>
    <w:rsid w:val="00A170FE"/>
    <w:rsid w:val="00A17D88"/>
    <w:rsid w:val="00A20B2A"/>
    <w:rsid w:val="00A21E52"/>
    <w:rsid w:val="00A24444"/>
    <w:rsid w:val="00A25A96"/>
    <w:rsid w:val="00A26513"/>
    <w:rsid w:val="00A26B8A"/>
    <w:rsid w:val="00A26C77"/>
    <w:rsid w:val="00A27784"/>
    <w:rsid w:val="00A30847"/>
    <w:rsid w:val="00A30AA3"/>
    <w:rsid w:val="00A30D51"/>
    <w:rsid w:val="00A31876"/>
    <w:rsid w:val="00A319FB"/>
    <w:rsid w:val="00A322A8"/>
    <w:rsid w:val="00A34667"/>
    <w:rsid w:val="00A36339"/>
    <w:rsid w:val="00A373A0"/>
    <w:rsid w:val="00A40E13"/>
    <w:rsid w:val="00A410FA"/>
    <w:rsid w:val="00A4213F"/>
    <w:rsid w:val="00A4251A"/>
    <w:rsid w:val="00A4487E"/>
    <w:rsid w:val="00A454EA"/>
    <w:rsid w:val="00A45B3B"/>
    <w:rsid w:val="00A46F01"/>
    <w:rsid w:val="00A47DE5"/>
    <w:rsid w:val="00A57BC6"/>
    <w:rsid w:val="00A62023"/>
    <w:rsid w:val="00A62952"/>
    <w:rsid w:val="00A65B07"/>
    <w:rsid w:val="00A66674"/>
    <w:rsid w:val="00A70FF8"/>
    <w:rsid w:val="00A71F76"/>
    <w:rsid w:val="00A72A8C"/>
    <w:rsid w:val="00A72FB9"/>
    <w:rsid w:val="00A7489E"/>
    <w:rsid w:val="00A769D7"/>
    <w:rsid w:val="00A776F8"/>
    <w:rsid w:val="00A8218A"/>
    <w:rsid w:val="00A831DF"/>
    <w:rsid w:val="00A858B4"/>
    <w:rsid w:val="00A86B61"/>
    <w:rsid w:val="00A871E7"/>
    <w:rsid w:val="00A8726A"/>
    <w:rsid w:val="00A91C1E"/>
    <w:rsid w:val="00A91F5D"/>
    <w:rsid w:val="00A92167"/>
    <w:rsid w:val="00A9266A"/>
    <w:rsid w:val="00A926A6"/>
    <w:rsid w:val="00A942CA"/>
    <w:rsid w:val="00A94D2E"/>
    <w:rsid w:val="00AA2105"/>
    <w:rsid w:val="00AA3301"/>
    <w:rsid w:val="00AA3A7A"/>
    <w:rsid w:val="00AA4761"/>
    <w:rsid w:val="00AA5A95"/>
    <w:rsid w:val="00AA75DA"/>
    <w:rsid w:val="00AB296D"/>
    <w:rsid w:val="00AB30DB"/>
    <w:rsid w:val="00AB34A4"/>
    <w:rsid w:val="00AB4C07"/>
    <w:rsid w:val="00AB566F"/>
    <w:rsid w:val="00AB5E3F"/>
    <w:rsid w:val="00AB6211"/>
    <w:rsid w:val="00AB62A4"/>
    <w:rsid w:val="00AB62C9"/>
    <w:rsid w:val="00AB63B6"/>
    <w:rsid w:val="00AB6C19"/>
    <w:rsid w:val="00AB76BE"/>
    <w:rsid w:val="00AC1711"/>
    <w:rsid w:val="00AC567D"/>
    <w:rsid w:val="00AC66D7"/>
    <w:rsid w:val="00AC76B4"/>
    <w:rsid w:val="00AC7AE9"/>
    <w:rsid w:val="00AD1A08"/>
    <w:rsid w:val="00AD2663"/>
    <w:rsid w:val="00AD2C53"/>
    <w:rsid w:val="00AD5DFA"/>
    <w:rsid w:val="00AE0877"/>
    <w:rsid w:val="00AE0BFC"/>
    <w:rsid w:val="00AE1A46"/>
    <w:rsid w:val="00AE2733"/>
    <w:rsid w:val="00AE54D3"/>
    <w:rsid w:val="00AE5656"/>
    <w:rsid w:val="00AE57EF"/>
    <w:rsid w:val="00AE5F46"/>
    <w:rsid w:val="00AE5FEE"/>
    <w:rsid w:val="00AF3789"/>
    <w:rsid w:val="00AF4F36"/>
    <w:rsid w:val="00AF53CB"/>
    <w:rsid w:val="00AF68F8"/>
    <w:rsid w:val="00AF6D64"/>
    <w:rsid w:val="00B00C6C"/>
    <w:rsid w:val="00B01E18"/>
    <w:rsid w:val="00B020B5"/>
    <w:rsid w:val="00B02CDB"/>
    <w:rsid w:val="00B04A3F"/>
    <w:rsid w:val="00B07CC2"/>
    <w:rsid w:val="00B113DD"/>
    <w:rsid w:val="00B12B52"/>
    <w:rsid w:val="00B13A22"/>
    <w:rsid w:val="00B21B24"/>
    <w:rsid w:val="00B242AF"/>
    <w:rsid w:val="00B25EAC"/>
    <w:rsid w:val="00B279D3"/>
    <w:rsid w:val="00B30893"/>
    <w:rsid w:val="00B31A59"/>
    <w:rsid w:val="00B31AE0"/>
    <w:rsid w:val="00B337A6"/>
    <w:rsid w:val="00B33C13"/>
    <w:rsid w:val="00B34ACC"/>
    <w:rsid w:val="00B40FFA"/>
    <w:rsid w:val="00B41C33"/>
    <w:rsid w:val="00B43DA3"/>
    <w:rsid w:val="00B43E20"/>
    <w:rsid w:val="00B440D1"/>
    <w:rsid w:val="00B450AE"/>
    <w:rsid w:val="00B4542D"/>
    <w:rsid w:val="00B4781D"/>
    <w:rsid w:val="00B50962"/>
    <w:rsid w:val="00B53FBD"/>
    <w:rsid w:val="00B571EE"/>
    <w:rsid w:val="00B6016E"/>
    <w:rsid w:val="00B616D1"/>
    <w:rsid w:val="00B62318"/>
    <w:rsid w:val="00B64115"/>
    <w:rsid w:val="00B64B2D"/>
    <w:rsid w:val="00B660EC"/>
    <w:rsid w:val="00B679A1"/>
    <w:rsid w:val="00B7085D"/>
    <w:rsid w:val="00B715BB"/>
    <w:rsid w:val="00B719BC"/>
    <w:rsid w:val="00B71A23"/>
    <w:rsid w:val="00B72F72"/>
    <w:rsid w:val="00B73858"/>
    <w:rsid w:val="00B73EE9"/>
    <w:rsid w:val="00B73FE8"/>
    <w:rsid w:val="00B7489C"/>
    <w:rsid w:val="00B74EC4"/>
    <w:rsid w:val="00B75049"/>
    <w:rsid w:val="00B75C9D"/>
    <w:rsid w:val="00B76388"/>
    <w:rsid w:val="00B81B9E"/>
    <w:rsid w:val="00B81C88"/>
    <w:rsid w:val="00B82F54"/>
    <w:rsid w:val="00B83256"/>
    <w:rsid w:val="00B83389"/>
    <w:rsid w:val="00B83828"/>
    <w:rsid w:val="00B86302"/>
    <w:rsid w:val="00B916CE"/>
    <w:rsid w:val="00B91FF6"/>
    <w:rsid w:val="00B92A4B"/>
    <w:rsid w:val="00B93F92"/>
    <w:rsid w:val="00B95ED6"/>
    <w:rsid w:val="00B96154"/>
    <w:rsid w:val="00B969C6"/>
    <w:rsid w:val="00BA0D69"/>
    <w:rsid w:val="00BA10B4"/>
    <w:rsid w:val="00BA696D"/>
    <w:rsid w:val="00BB06ED"/>
    <w:rsid w:val="00BB1DA7"/>
    <w:rsid w:val="00BB42C3"/>
    <w:rsid w:val="00BB45B9"/>
    <w:rsid w:val="00BB5A3C"/>
    <w:rsid w:val="00BB5BD1"/>
    <w:rsid w:val="00BB7511"/>
    <w:rsid w:val="00BB7C86"/>
    <w:rsid w:val="00BC05FC"/>
    <w:rsid w:val="00BC1D51"/>
    <w:rsid w:val="00BC246D"/>
    <w:rsid w:val="00BC2A47"/>
    <w:rsid w:val="00BC4D2D"/>
    <w:rsid w:val="00BC6411"/>
    <w:rsid w:val="00BC75B8"/>
    <w:rsid w:val="00BD12EB"/>
    <w:rsid w:val="00BD14E5"/>
    <w:rsid w:val="00BD40EF"/>
    <w:rsid w:val="00BD4CC3"/>
    <w:rsid w:val="00BD5776"/>
    <w:rsid w:val="00BD6374"/>
    <w:rsid w:val="00BD65B5"/>
    <w:rsid w:val="00BD6AFC"/>
    <w:rsid w:val="00BE120D"/>
    <w:rsid w:val="00BE169E"/>
    <w:rsid w:val="00BE39DE"/>
    <w:rsid w:val="00BE4957"/>
    <w:rsid w:val="00BE4E15"/>
    <w:rsid w:val="00BE578D"/>
    <w:rsid w:val="00BE62F2"/>
    <w:rsid w:val="00BE70EC"/>
    <w:rsid w:val="00BF2BD4"/>
    <w:rsid w:val="00BF4879"/>
    <w:rsid w:val="00BF5504"/>
    <w:rsid w:val="00C00094"/>
    <w:rsid w:val="00C00CCD"/>
    <w:rsid w:val="00C013C7"/>
    <w:rsid w:val="00C01EE6"/>
    <w:rsid w:val="00C04910"/>
    <w:rsid w:val="00C05FD7"/>
    <w:rsid w:val="00C12B7E"/>
    <w:rsid w:val="00C15F78"/>
    <w:rsid w:val="00C22422"/>
    <w:rsid w:val="00C24BE5"/>
    <w:rsid w:val="00C24C83"/>
    <w:rsid w:val="00C26294"/>
    <w:rsid w:val="00C26CFA"/>
    <w:rsid w:val="00C27C2D"/>
    <w:rsid w:val="00C30455"/>
    <w:rsid w:val="00C3180A"/>
    <w:rsid w:val="00C35318"/>
    <w:rsid w:val="00C371D7"/>
    <w:rsid w:val="00C37A7E"/>
    <w:rsid w:val="00C407F8"/>
    <w:rsid w:val="00C40CA2"/>
    <w:rsid w:val="00C43F62"/>
    <w:rsid w:val="00C52C64"/>
    <w:rsid w:val="00C5332D"/>
    <w:rsid w:val="00C54BFD"/>
    <w:rsid w:val="00C61416"/>
    <w:rsid w:val="00C63A16"/>
    <w:rsid w:val="00C70D74"/>
    <w:rsid w:val="00C719D6"/>
    <w:rsid w:val="00C736ED"/>
    <w:rsid w:val="00C7546D"/>
    <w:rsid w:val="00C76319"/>
    <w:rsid w:val="00C76B26"/>
    <w:rsid w:val="00C76EDD"/>
    <w:rsid w:val="00C77F64"/>
    <w:rsid w:val="00C77F65"/>
    <w:rsid w:val="00C80542"/>
    <w:rsid w:val="00C80A2F"/>
    <w:rsid w:val="00C8110C"/>
    <w:rsid w:val="00C81AA2"/>
    <w:rsid w:val="00C86E96"/>
    <w:rsid w:val="00C901F1"/>
    <w:rsid w:val="00C90987"/>
    <w:rsid w:val="00C92E0F"/>
    <w:rsid w:val="00CA0EF5"/>
    <w:rsid w:val="00CA2758"/>
    <w:rsid w:val="00CA3EE9"/>
    <w:rsid w:val="00CA41AC"/>
    <w:rsid w:val="00CA644A"/>
    <w:rsid w:val="00CA7172"/>
    <w:rsid w:val="00CB0C97"/>
    <w:rsid w:val="00CB26DA"/>
    <w:rsid w:val="00CB2F41"/>
    <w:rsid w:val="00CB5FA0"/>
    <w:rsid w:val="00CB7812"/>
    <w:rsid w:val="00CB7E45"/>
    <w:rsid w:val="00CC3ADF"/>
    <w:rsid w:val="00CC3C73"/>
    <w:rsid w:val="00CC454F"/>
    <w:rsid w:val="00CC514C"/>
    <w:rsid w:val="00CC5AD8"/>
    <w:rsid w:val="00CC66CD"/>
    <w:rsid w:val="00CD0096"/>
    <w:rsid w:val="00CD1089"/>
    <w:rsid w:val="00CD19BB"/>
    <w:rsid w:val="00CD4565"/>
    <w:rsid w:val="00CD460A"/>
    <w:rsid w:val="00CD5262"/>
    <w:rsid w:val="00CD55B9"/>
    <w:rsid w:val="00CD659A"/>
    <w:rsid w:val="00CE005F"/>
    <w:rsid w:val="00CE01F8"/>
    <w:rsid w:val="00CE070B"/>
    <w:rsid w:val="00CE2269"/>
    <w:rsid w:val="00CE3698"/>
    <w:rsid w:val="00CE41A4"/>
    <w:rsid w:val="00CE42A0"/>
    <w:rsid w:val="00CE5BE1"/>
    <w:rsid w:val="00CE684E"/>
    <w:rsid w:val="00CE6E58"/>
    <w:rsid w:val="00CE74D3"/>
    <w:rsid w:val="00CE7D2B"/>
    <w:rsid w:val="00CF0064"/>
    <w:rsid w:val="00CF1E2B"/>
    <w:rsid w:val="00CF2EEC"/>
    <w:rsid w:val="00CF781F"/>
    <w:rsid w:val="00D011FB"/>
    <w:rsid w:val="00D02BC6"/>
    <w:rsid w:val="00D03714"/>
    <w:rsid w:val="00D03F85"/>
    <w:rsid w:val="00D104C6"/>
    <w:rsid w:val="00D128CE"/>
    <w:rsid w:val="00D144DA"/>
    <w:rsid w:val="00D152B5"/>
    <w:rsid w:val="00D1564A"/>
    <w:rsid w:val="00D15F04"/>
    <w:rsid w:val="00D16F20"/>
    <w:rsid w:val="00D213F3"/>
    <w:rsid w:val="00D24CD5"/>
    <w:rsid w:val="00D25C58"/>
    <w:rsid w:val="00D25EC1"/>
    <w:rsid w:val="00D316A8"/>
    <w:rsid w:val="00D3183E"/>
    <w:rsid w:val="00D33635"/>
    <w:rsid w:val="00D34DB7"/>
    <w:rsid w:val="00D3682F"/>
    <w:rsid w:val="00D3773D"/>
    <w:rsid w:val="00D37FCA"/>
    <w:rsid w:val="00D405DF"/>
    <w:rsid w:val="00D40C46"/>
    <w:rsid w:val="00D410D5"/>
    <w:rsid w:val="00D4205E"/>
    <w:rsid w:val="00D43CC5"/>
    <w:rsid w:val="00D466A3"/>
    <w:rsid w:val="00D46859"/>
    <w:rsid w:val="00D4769C"/>
    <w:rsid w:val="00D47DFC"/>
    <w:rsid w:val="00D5058C"/>
    <w:rsid w:val="00D5065F"/>
    <w:rsid w:val="00D557F1"/>
    <w:rsid w:val="00D55A11"/>
    <w:rsid w:val="00D55A21"/>
    <w:rsid w:val="00D57079"/>
    <w:rsid w:val="00D57820"/>
    <w:rsid w:val="00D57FAF"/>
    <w:rsid w:val="00D60402"/>
    <w:rsid w:val="00D60541"/>
    <w:rsid w:val="00D61110"/>
    <w:rsid w:val="00D62868"/>
    <w:rsid w:val="00D645F0"/>
    <w:rsid w:val="00D67813"/>
    <w:rsid w:val="00D67B52"/>
    <w:rsid w:val="00D72641"/>
    <w:rsid w:val="00D74B81"/>
    <w:rsid w:val="00D76078"/>
    <w:rsid w:val="00D7648B"/>
    <w:rsid w:val="00D774EF"/>
    <w:rsid w:val="00D77C4A"/>
    <w:rsid w:val="00D809CA"/>
    <w:rsid w:val="00D84A17"/>
    <w:rsid w:val="00D852BA"/>
    <w:rsid w:val="00D86DF0"/>
    <w:rsid w:val="00D86F11"/>
    <w:rsid w:val="00D87CD0"/>
    <w:rsid w:val="00D91731"/>
    <w:rsid w:val="00D93DDD"/>
    <w:rsid w:val="00D9527F"/>
    <w:rsid w:val="00DA0D10"/>
    <w:rsid w:val="00DA0FC8"/>
    <w:rsid w:val="00DA2DDC"/>
    <w:rsid w:val="00DA34C3"/>
    <w:rsid w:val="00DA4D8D"/>
    <w:rsid w:val="00DA60AD"/>
    <w:rsid w:val="00DA61F4"/>
    <w:rsid w:val="00DA691C"/>
    <w:rsid w:val="00DB54B3"/>
    <w:rsid w:val="00DB582A"/>
    <w:rsid w:val="00DB6FCE"/>
    <w:rsid w:val="00DB733A"/>
    <w:rsid w:val="00DC0461"/>
    <w:rsid w:val="00DC14E0"/>
    <w:rsid w:val="00DD138C"/>
    <w:rsid w:val="00DD405D"/>
    <w:rsid w:val="00DD406F"/>
    <w:rsid w:val="00DD6D35"/>
    <w:rsid w:val="00DE0F37"/>
    <w:rsid w:val="00DE1058"/>
    <w:rsid w:val="00DE3135"/>
    <w:rsid w:val="00DE7B4F"/>
    <w:rsid w:val="00DF0D31"/>
    <w:rsid w:val="00DF0F69"/>
    <w:rsid w:val="00DF13CE"/>
    <w:rsid w:val="00DF2386"/>
    <w:rsid w:val="00DF3368"/>
    <w:rsid w:val="00DF38F6"/>
    <w:rsid w:val="00DF4706"/>
    <w:rsid w:val="00DF4C8F"/>
    <w:rsid w:val="00DF60A8"/>
    <w:rsid w:val="00DF651D"/>
    <w:rsid w:val="00DF75D6"/>
    <w:rsid w:val="00E0215D"/>
    <w:rsid w:val="00E02703"/>
    <w:rsid w:val="00E029CC"/>
    <w:rsid w:val="00E02D75"/>
    <w:rsid w:val="00E0315B"/>
    <w:rsid w:val="00E0358E"/>
    <w:rsid w:val="00E0555A"/>
    <w:rsid w:val="00E0789A"/>
    <w:rsid w:val="00E07945"/>
    <w:rsid w:val="00E07C2C"/>
    <w:rsid w:val="00E10E27"/>
    <w:rsid w:val="00E17BC0"/>
    <w:rsid w:val="00E20C78"/>
    <w:rsid w:val="00E22494"/>
    <w:rsid w:val="00E23121"/>
    <w:rsid w:val="00E248C6"/>
    <w:rsid w:val="00E24A33"/>
    <w:rsid w:val="00E24D88"/>
    <w:rsid w:val="00E25395"/>
    <w:rsid w:val="00E25A03"/>
    <w:rsid w:val="00E25A7C"/>
    <w:rsid w:val="00E3013E"/>
    <w:rsid w:val="00E31B6D"/>
    <w:rsid w:val="00E3226E"/>
    <w:rsid w:val="00E343C8"/>
    <w:rsid w:val="00E3542A"/>
    <w:rsid w:val="00E357D4"/>
    <w:rsid w:val="00E35D85"/>
    <w:rsid w:val="00E36E61"/>
    <w:rsid w:val="00E3791D"/>
    <w:rsid w:val="00E40C30"/>
    <w:rsid w:val="00E41534"/>
    <w:rsid w:val="00E42590"/>
    <w:rsid w:val="00E42E63"/>
    <w:rsid w:val="00E46839"/>
    <w:rsid w:val="00E50762"/>
    <w:rsid w:val="00E528A5"/>
    <w:rsid w:val="00E558EF"/>
    <w:rsid w:val="00E60F5D"/>
    <w:rsid w:val="00E61608"/>
    <w:rsid w:val="00E62C40"/>
    <w:rsid w:val="00E6347E"/>
    <w:rsid w:val="00E652BE"/>
    <w:rsid w:val="00E6664F"/>
    <w:rsid w:val="00E7538F"/>
    <w:rsid w:val="00E763AA"/>
    <w:rsid w:val="00E76E33"/>
    <w:rsid w:val="00E811CE"/>
    <w:rsid w:val="00E84596"/>
    <w:rsid w:val="00E86385"/>
    <w:rsid w:val="00E86CBE"/>
    <w:rsid w:val="00E86E51"/>
    <w:rsid w:val="00E872C6"/>
    <w:rsid w:val="00E87309"/>
    <w:rsid w:val="00E91501"/>
    <w:rsid w:val="00E9213F"/>
    <w:rsid w:val="00E921A8"/>
    <w:rsid w:val="00E96539"/>
    <w:rsid w:val="00E97918"/>
    <w:rsid w:val="00EA0B61"/>
    <w:rsid w:val="00EA29C3"/>
    <w:rsid w:val="00EA2AE5"/>
    <w:rsid w:val="00EA3623"/>
    <w:rsid w:val="00EA4BA3"/>
    <w:rsid w:val="00EA4EED"/>
    <w:rsid w:val="00EA610C"/>
    <w:rsid w:val="00EA652D"/>
    <w:rsid w:val="00EB0216"/>
    <w:rsid w:val="00EB5466"/>
    <w:rsid w:val="00EB5BF6"/>
    <w:rsid w:val="00EB6A68"/>
    <w:rsid w:val="00EB760C"/>
    <w:rsid w:val="00EB7E5B"/>
    <w:rsid w:val="00EC0E34"/>
    <w:rsid w:val="00EC5118"/>
    <w:rsid w:val="00EC5CF1"/>
    <w:rsid w:val="00ED06EF"/>
    <w:rsid w:val="00ED1F79"/>
    <w:rsid w:val="00ED3BA8"/>
    <w:rsid w:val="00ED4D3A"/>
    <w:rsid w:val="00ED64D3"/>
    <w:rsid w:val="00ED7F5E"/>
    <w:rsid w:val="00EE19B6"/>
    <w:rsid w:val="00EE2723"/>
    <w:rsid w:val="00EE5856"/>
    <w:rsid w:val="00EE5A0B"/>
    <w:rsid w:val="00EE7E79"/>
    <w:rsid w:val="00EF06B4"/>
    <w:rsid w:val="00EF0BE8"/>
    <w:rsid w:val="00EF2A13"/>
    <w:rsid w:val="00EF2F37"/>
    <w:rsid w:val="00EF3034"/>
    <w:rsid w:val="00EF3766"/>
    <w:rsid w:val="00EF4B02"/>
    <w:rsid w:val="00EF5E04"/>
    <w:rsid w:val="00EF633C"/>
    <w:rsid w:val="00EF6394"/>
    <w:rsid w:val="00F00677"/>
    <w:rsid w:val="00F00786"/>
    <w:rsid w:val="00F01C2B"/>
    <w:rsid w:val="00F06D90"/>
    <w:rsid w:val="00F07C45"/>
    <w:rsid w:val="00F11C5E"/>
    <w:rsid w:val="00F11F38"/>
    <w:rsid w:val="00F126D3"/>
    <w:rsid w:val="00F12DC5"/>
    <w:rsid w:val="00F13B41"/>
    <w:rsid w:val="00F17811"/>
    <w:rsid w:val="00F17A6F"/>
    <w:rsid w:val="00F17DEA"/>
    <w:rsid w:val="00F20249"/>
    <w:rsid w:val="00F21663"/>
    <w:rsid w:val="00F2183D"/>
    <w:rsid w:val="00F233AB"/>
    <w:rsid w:val="00F23C59"/>
    <w:rsid w:val="00F23F47"/>
    <w:rsid w:val="00F24161"/>
    <w:rsid w:val="00F255F6"/>
    <w:rsid w:val="00F2628F"/>
    <w:rsid w:val="00F26D03"/>
    <w:rsid w:val="00F301AF"/>
    <w:rsid w:val="00F309C2"/>
    <w:rsid w:val="00F32DD4"/>
    <w:rsid w:val="00F34C8A"/>
    <w:rsid w:val="00F34F22"/>
    <w:rsid w:val="00F36F9D"/>
    <w:rsid w:val="00F37A15"/>
    <w:rsid w:val="00F42C72"/>
    <w:rsid w:val="00F45598"/>
    <w:rsid w:val="00F45656"/>
    <w:rsid w:val="00F473C5"/>
    <w:rsid w:val="00F4777A"/>
    <w:rsid w:val="00F507D9"/>
    <w:rsid w:val="00F50F47"/>
    <w:rsid w:val="00F51005"/>
    <w:rsid w:val="00F52911"/>
    <w:rsid w:val="00F52CC4"/>
    <w:rsid w:val="00F53368"/>
    <w:rsid w:val="00F53733"/>
    <w:rsid w:val="00F576F5"/>
    <w:rsid w:val="00F60369"/>
    <w:rsid w:val="00F60F24"/>
    <w:rsid w:val="00F61645"/>
    <w:rsid w:val="00F6784B"/>
    <w:rsid w:val="00F70F9A"/>
    <w:rsid w:val="00F76971"/>
    <w:rsid w:val="00F77CD9"/>
    <w:rsid w:val="00F80522"/>
    <w:rsid w:val="00F81102"/>
    <w:rsid w:val="00F822AF"/>
    <w:rsid w:val="00F85EDD"/>
    <w:rsid w:val="00F85FA4"/>
    <w:rsid w:val="00F861DB"/>
    <w:rsid w:val="00F91DDD"/>
    <w:rsid w:val="00F93116"/>
    <w:rsid w:val="00F95B75"/>
    <w:rsid w:val="00FA207B"/>
    <w:rsid w:val="00FA2987"/>
    <w:rsid w:val="00FA2AFA"/>
    <w:rsid w:val="00FA4734"/>
    <w:rsid w:val="00FA714D"/>
    <w:rsid w:val="00FB1225"/>
    <w:rsid w:val="00FB3B2D"/>
    <w:rsid w:val="00FC0911"/>
    <w:rsid w:val="00FC0AC4"/>
    <w:rsid w:val="00FC237B"/>
    <w:rsid w:val="00FC3F22"/>
    <w:rsid w:val="00FC611D"/>
    <w:rsid w:val="00FC6375"/>
    <w:rsid w:val="00FC68CD"/>
    <w:rsid w:val="00FD0E75"/>
    <w:rsid w:val="00FD1120"/>
    <w:rsid w:val="00FD426D"/>
    <w:rsid w:val="00FD58EF"/>
    <w:rsid w:val="00FD60E7"/>
    <w:rsid w:val="00FD6E14"/>
    <w:rsid w:val="00FD7C28"/>
    <w:rsid w:val="00FE2EA2"/>
    <w:rsid w:val="00FE3757"/>
    <w:rsid w:val="00FE3B6C"/>
    <w:rsid w:val="00FE3E4E"/>
    <w:rsid w:val="00FE4BA7"/>
    <w:rsid w:val="00FE4E9D"/>
    <w:rsid w:val="00FE7B18"/>
    <w:rsid w:val="00FF3C5E"/>
    <w:rsid w:val="00FF3F46"/>
    <w:rsid w:val="00FF3FED"/>
    <w:rsid w:val="00FF7088"/>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251E4"/>
    <w:pPr>
      <w:widowControl w:val="0"/>
      <w:autoSpaceDE w:val="0"/>
      <w:autoSpaceDN w:val="0"/>
      <w:adjustRightInd w:val="0"/>
    </w:pPr>
    <w:rPr>
      <w:rFonts w:ascii="Lucida Sans Unicode" w:hAnsi="Lucida Sans Unicode"/>
      <w:sz w:val="24"/>
      <w:szCs w:val="24"/>
    </w:rPr>
  </w:style>
  <w:style w:type="paragraph" w:styleId="Nadpis1">
    <w:name w:val="heading 1"/>
    <w:basedOn w:val="Normln"/>
    <w:next w:val="Normln"/>
    <w:link w:val="Nadpis1Char"/>
    <w:uiPriority w:val="9"/>
    <w:qFormat/>
    <w:rsid w:val="00E23121"/>
    <w:pPr>
      <w:keepNext/>
      <w:spacing w:before="240" w:after="60"/>
      <w:outlineLvl w:val="0"/>
    </w:pPr>
    <w:rPr>
      <w:rFonts w:ascii="Cambria" w:hAnsi="Cambria"/>
      <w:b/>
      <w:bCs/>
      <w:kern w:val="32"/>
      <w:sz w:val="32"/>
      <w:szCs w:val="32"/>
    </w:rPr>
  </w:style>
  <w:style w:type="character" w:default="1" w:styleId="Standardnpsmoodstavce">
    <w:name w:val="Default Paragraph Font"/>
    <w:uiPriority w:val="1"/>
    <w:semiHidden/>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E23121"/>
    <w:rPr>
      <w:rFonts w:ascii="Cambria" w:eastAsia="Times New Roman" w:hAnsi="Cambria" w:cs="Times New Roman"/>
      <w:b/>
      <w:bCs/>
      <w:kern w:val="32"/>
      <w:sz w:val="32"/>
      <w:szCs w:val="32"/>
    </w:rPr>
  </w:style>
  <w:style w:type="paragraph" w:styleId="Textpoznpodarou">
    <w:name w:val="footnote text"/>
    <w:basedOn w:val="Normln"/>
    <w:link w:val="TextpoznpodarouChar"/>
    <w:uiPriority w:val="99"/>
    <w:semiHidden/>
    <w:rsid w:val="003A78C4"/>
    <w:rPr>
      <w:sz w:val="20"/>
      <w:szCs w:val="20"/>
    </w:rPr>
  </w:style>
  <w:style w:type="character" w:customStyle="1" w:styleId="TextpoznpodarouChar">
    <w:name w:val="Text pozn. pod čarou Char"/>
    <w:basedOn w:val="Standardnpsmoodstavce"/>
    <w:link w:val="Textpoznpodarou"/>
    <w:uiPriority w:val="99"/>
    <w:semiHidden/>
    <w:locked/>
    <w:rPr>
      <w:rFonts w:ascii="Lucida Sans Unicode" w:eastAsia="Times New Roman" w:hAnsi="Lucida Sans Unicode" w:cs="Times New Roman"/>
    </w:rPr>
  </w:style>
  <w:style w:type="character" w:styleId="Znakapoznpodarou">
    <w:name w:val="footnote reference"/>
    <w:basedOn w:val="Standardnpsmoodstavce"/>
    <w:uiPriority w:val="99"/>
    <w:semiHidden/>
    <w:rsid w:val="003A78C4"/>
    <w:rPr>
      <w:rFonts w:cs="Times New Roman"/>
      <w:vertAlign w:val="superscript"/>
    </w:rPr>
  </w:style>
  <w:style w:type="paragraph" w:customStyle="1" w:styleId="Text">
    <w:name w:val="Text"/>
    <w:link w:val="TextChar"/>
    <w:rsid w:val="00E23121"/>
    <w:pPr>
      <w:ind w:firstLine="340"/>
      <w:jc w:val="both"/>
    </w:pPr>
    <w:rPr>
      <w:sz w:val="24"/>
      <w:szCs w:val="24"/>
    </w:rPr>
  </w:style>
  <w:style w:type="character" w:customStyle="1" w:styleId="TextChar">
    <w:name w:val="Text Char"/>
    <w:basedOn w:val="Standardnpsmoodstavce"/>
    <w:link w:val="Text"/>
    <w:locked/>
    <w:rsid w:val="00E23121"/>
    <w:rPr>
      <w:rFonts w:eastAsia="Times New Roman"/>
      <w:sz w:val="24"/>
      <w:szCs w:val="24"/>
      <w:lang w:val="cs-CZ" w:eastAsia="cs-CZ" w:bidi="ar-SA"/>
    </w:rPr>
  </w:style>
  <w:style w:type="paragraph" w:styleId="Zkladntext">
    <w:name w:val="Body Text"/>
    <w:basedOn w:val="Normln"/>
    <w:link w:val="ZkladntextChar"/>
    <w:uiPriority w:val="99"/>
    <w:rsid w:val="007C08DC"/>
    <w:pPr>
      <w:spacing w:after="120"/>
    </w:pPr>
  </w:style>
  <w:style w:type="character" w:customStyle="1" w:styleId="ZkladntextChar">
    <w:name w:val="Základní text Char"/>
    <w:basedOn w:val="Standardnpsmoodstavce"/>
    <w:link w:val="Zkladntext"/>
    <w:uiPriority w:val="99"/>
    <w:semiHidden/>
    <w:locked/>
    <w:rPr>
      <w:rFonts w:ascii="Lucida Sans Unicode" w:eastAsia="Times New Roman" w:hAnsi="Lucida Sans Unicode" w:cs="Times New Roman"/>
      <w:sz w:val="24"/>
      <w:szCs w:val="24"/>
    </w:rPr>
  </w:style>
  <w:style w:type="character" w:styleId="Hypertextovodkaz">
    <w:name w:val="Hyperlink"/>
    <w:basedOn w:val="Standardnpsmoodstavce"/>
    <w:uiPriority w:val="99"/>
    <w:unhideWhenUsed/>
    <w:rsid w:val="000251E4"/>
    <w:rPr>
      <w:rFonts w:ascii="Times New Roman" w:hAnsi="Times New Roman" w:cs="Times New Roman"/>
      <w:color w:val="000080"/>
      <w:u w:val="single"/>
    </w:rPr>
  </w:style>
  <w:style w:type="character" w:styleId="Sledovanodkaz">
    <w:name w:val="FollowedHyperlink"/>
    <w:basedOn w:val="Standardnpsmoodstavce"/>
    <w:uiPriority w:val="99"/>
    <w:unhideWhenUsed/>
    <w:rsid w:val="000251E4"/>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1108355591">
      <w:marLeft w:val="0"/>
      <w:marRight w:val="0"/>
      <w:marTop w:val="0"/>
      <w:marBottom w:val="0"/>
      <w:divBdr>
        <w:top w:val="none" w:sz="0" w:space="0" w:color="auto"/>
        <w:left w:val="none" w:sz="0" w:space="0" w:color="auto"/>
        <w:bottom w:val="none" w:sz="0" w:space="0" w:color="auto"/>
        <w:right w:val="none" w:sz="0" w:space="0" w:color="auto"/>
      </w:divBdr>
    </w:div>
    <w:div w:id="1108355592">
      <w:marLeft w:val="0"/>
      <w:marRight w:val="0"/>
      <w:marTop w:val="0"/>
      <w:marBottom w:val="0"/>
      <w:divBdr>
        <w:top w:val="none" w:sz="0" w:space="0" w:color="auto"/>
        <w:left w:val="none" w:sz="0" w:space="0" w:color="auto"/>
        <w:bottom w:val="none" w:sz="0" w:space="0" w:color="auto"/>
        <w:right w:val="none" w:sz="0" w:space="0" w:color="auto"/>
      </w:divBdr>
    </w:div>
    <w:div w:id="11083555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hyperlink" Target="mailto:info@ivysehrad.cz" TargetMode="External"/><Relationship Id="rId4" Type="http://schemas.openxmlformats.org/officeDocument/2006/relationships/webSettings" Target="webSettings.xml"/><Relationship Id="rId9"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kaaa\Desktop\ProEbooky\Makra\knizka.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knizka</Template>
  <TotalTime>0</TotalTime>
  <Pages>297</Pages>
  <Words>87009</Words>
  <Characters>513356</Characters>
  <Application>Microsoft Office Word</Application>
  <DocSecurity>0</DocSecurity>
  <Lines>4277</Lines>
  <Paragraphs>1198</Paragraphs>
  <ScaleCrop>false</ScaleCrop>
  <Company>Home</Company>
  <LinksUpToDate>false</LinksUpToDate>
  <CharactersWithSpaces>599167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Instalace</dc:title>
  <dc:creator>H</dc:creator>
  <cp:lastModifiedBy>H</cp:lastModifiedBy>
  <cp:revision>2</cp:revision>
  <dcterms:created xsi:type="dcterms:W3CDTF">2014-06-29T15:39:00Z</dcterms:created>
  <dcterms:modified xsi:type="dcterms:W3CDTF">2014-06-29T15:39:00Z</dcterms:modified>
</cp:coreProperties>
</file>