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D97" w:rsidRPr="00610D97" w:rsidRDefault="00610D97" w:rsidP="00610D97">
      <w:pPr>
        <w:pStyle w:val="Text"/>
        <w:rPr>
          <w:b/>
          <w:sz w:val="28"/>
        </w:rPr>
      </w:pPr>
      <w:r w:rsidRPr="00610D97">
        <w:rPr>
          <w:b/>
          <w:sz w:val="28"/>
        </w:rPr>
        <w:t xml:space="preserve">Pavel Renčín - </w:t>
      </w:r>
      <w:r w:rsidR="00C72D0A" w:rsidRPr="00610D97">
        <w:rPr>
          <w:b/>
          <w:sz w:val="28"/>
        </w:rPr>
        <w:t>Zaslíbený věk troll</w:t>
      </w:r>
      <w:bookmarkStart w:id="0" w:name="_GoBack"/>
      <w:bookmarkEnd w:id="0"/>
      <w:r w:rsidR="00C72D0A" w:rsidRPr="00610D97">
        <w:rPr>
          <w:b/>
          <w:sz w:val="28"/>
        </w:rPr>
        <w:t>í</w:t>
      </w:r>
    </w:p>
    <w:p w:rsidR="00610D97" w:rsidRPr="00610D97" w:rsidRDefault="00610D97" w:rsidP="00610D97">
      <w:pPr>
        <w:pStyle w:val="Text"/>
      </w:pPr>
    </w:p>
    <w:p w:rsidR="00610D97" w:rsidRPr="00610D97" w:rsidRDefault="00C72D0A" w:rsidP="00610D97">
      <w:pPr>
        <w:pStyle w:val="Text"/>
      </w:pPr>
      <w:r w:rsidRPr="00610D97">
        <w:t>Za okny zuřila vánice. Jinovatka pokrývala celý svět. Kostry stromů pukaly, jak se míza měnila v led. Sníh byl suchý jako říční písek a vichr fičel tak silně, že ledové krystalky obrušovaly dřevo okenic, zatímco zvířata se skrývala hluboko ve svých norách nebo mrzla ve strašlivé vánici. Takovou zimu nepamatovali ani ti nejstarší.</w:t>
      </w:r>
    </w:p>
    <w:p w:rsidR="00610D97" w:rsidRPr="00610D97" w:rsidRDefault="00C72D0A" w:rsidP="00610D97">
      <w:pPr>
        <w:pStyle w:val="Text"/>
      </w:pPr>
      <w:r w:rsidRPr="00610D97">
        <w:t>Mohutný válečník oblečený v medvědí kožešině rozrazil dveře krčmy. Obrátilo se k němu tucet překvapených párů očí. Hleděly s obavami na muže, jehož hlava končila pouhých několik coulů pod stropními trámy.</w:t>
      </w:r>
    </w:p>
    <w:p w:rsidR="00610D97" w:rsidRPr="00610D97" w:rsidRDefault="00C72D0A" w:rsidP="00610D97">
      <w:pPr>
        <w:pStyle w:val="Text"/>
      </w:pPr>
      <w:r w:rsidRPr="00610D97">
        <w:t>Válečník si opovržlivě změřil osazenstvo natlačené kolem krbu, samé vesničany. Okamžik překvapení však pominul a síní se opět rozezněl tichý hovor a drnkání na rozladěnou loutnu. Hosté zdánlivě nevnímali dlouhé ledové prsty mrazu rychle kradoucí životadárné teplo. Kdo ucítil jejich dotek, se nevědomky zachvěl. Obrovský válečník přirazil dveře.</w:t>
      </w:r>
    </w:p>
    <w:p w:rsidR="00610D97" w:rsidRPr="00610D97" w:rsidRDefault="00C72D0A" w:rsidP="00610D97">
      <w:pPr>
        <w:pStyle w:val="Text"/>
      </w:pPr>
      <w:r w:rsidRPr="00610D97">
        <w:t>Přes husté brvy se zamračil, zachrchlal a odplivl si.</w:t>
      </w:r>
    </w:p>
    <w:p w:rsidR="00610D97" w:rsidRPr="00610D97" w:rsidRDefault="00610D97" w:rsidP="00610D97">
      <w:pPr>
        <w:pStyle w:val="Text"/>
      </w:pPr>
      <w:r w:rsidRPr="00610D97">
        <w:t>„</w:t>
      </w:r>
      <w:r w:rsidR="00C72D0A" w:rsidRPr="00610D97">
        <w:t>Jsem rytíř Mc Lincelot ze svobodného panství Lincelotu,</w:t>
      </w:r>
      <w:r w:rsidRPr="00610D97">
        <w:t>“</w:t>
      </w:r>
    </w:p>
    <w:p w:rsidR="00610D97" w:rsidRPr="00610D97" w:rsidRDefault="00C72D0A" w:rsidP="00610D97">
      <w:pPr>
        <w:pStyle w:val="Text"/>
      </w:pPr>
      <w:r w:rsidRPr="00610D97">
        <w:t>Několikrát poskočil a na špinavá prkna podlahy zabubnovaly krupky zmrzlého sněhu, které se sesypaly z jeho pláště. Hodil na zem ztuhlou zdechlinu psa.</w:t>
      </w:r>
    </w:p>
    <w:p w:rsidR="00610D97" w:rsidRPr="00610D97" w:rsidRDefault="00C72D0A" w:rsidP="00610D97">
      <w:pPr>
        <w:pStyle w:val="Text"/>
      </w:pPr>
      <w:r w:rsidRPr="00610D97">
        <w:t>Jeden z vesničanů zděšeně zašeptal: ,,To je náš Haryk!</w:t>
      </w:r>
      <w:r w:rsidR="00610D97" w:rsidRPr="00610D97">
        <w:t>“</w:t>
      </w:r>
    </w:p>
    <w:p w:rsidR="00610D97" w:rsidRPr="00610D97" w:rsidRDefault="00610D97" w:rsidP="00610D97">
      <w:pPr>
        <w:pStyle w:val="Text"/>
      </w:pPr>
      <w:r w:rsidRPr="00610D97">
        <w:t>„</w:t>
      </w:r>
      <w:r w:rsidR="00C72D0A" w:rsidRPr="00610D97">
        <w:t>Neměl na mě štěkat. Upečte mi ho na kmíně.</w:t>
      </w:r>
      <w:r w:rsidRPr="00610D97">
        <w:t>“</w:t>
      </w:r>
      <w:r w:rsidR="00C72D0A" w:rsidRPr="00610D97">
        <w:t xml:space="preserve"> Rukou oblečenou v plátové rukavici zalovil kdesi pod kabátem a vytáhl dřevěnou desku pokrytou podivnými klikyháky.</w:t>
      </w:r>
    </w:p>
    <w:p w:rsidR="00610D97" w:rsidRPr="00610D97" w:rsidRDefault="00610D97" w:rsidP="00610D97">
      <w:pPr>
        <w:pStyle w:val="Text"/>
      </w:pPr>
      <w:r w:rsidRPr="00610D97">
        <w:t>„</w:t>
      </w:r>
      <w:r w:rsidR="00C72D0A" w:rsidRPr="00610D97">
        <w:t>Tohle jste psali vy,</w:t>
      </w:r>
      <w:r w:rsidRPr="00610D97">
        <w:t>“</w:t>
      </w:r>
      <w:r w:rsidR="00C72D0A" w:rsidRPr="00610D97">
        <w:t xml:space="preserve"> hrozivý hlas se neptal. Obviňoval.</w:t>
      </w:r>
    </w:p>
    <w:p w:rsidR="00610D97" w:rsidRPr="00610D97" w:rsidRDefault="00C72D0A" w:rsidP="00610D97">
      <w:pPr>
        <w:pStyle w:val="Text"/>
      </w:pPr>
      <w:r w:rsidRPr="00610D97">
        <w:t>Několik ustrašených pohledů zalétlo ke stařeně hřející si vyzáblé ruce u krbu.</w:t>
      </w:r>
    </w:p>
    <w:p w:rsidR="00610D97" w:rsidRPr="00610D97" w:rsidRDefault="00610D97" w:rsidP="00610D97">
      <w:pPr>
        <w:pStyle w:val="Text"/>
      </w:pPr>
      <w:r w:rsidRPr="00610D97">
        <w:t>„</w:t>
      </w:r>
      <w:r w:rsidR="00C72D0A" w:rsidRPr="00610D97">
        <w:t>Takže to je tvoje práce?</w:t>
      </w:r>
      <w:r w:rsidRPr="00610D97">
        <w:t>“</w:t>
      </w:r>
      <w:r w:rsidR="00C72D0A" w:rsidRPr="00610D97">
        <w:t xml:space="preserve"> zamračil se na ní obr.</w:t>
      </w:r>
    </w:p>
    <w:p w:rsidR="00610D97" w:rsidRPr="00610D97" w:rsidRDefault="00C72D0A" w:rsidP="00610D97">
      <w:pPr>
        <w:pStyle w:val="Text"/>
      </w:pPr>
      <w:r w:rsidRPr="00610D97">
        <w:t xml:space="preserve">Stará žena se otočila. V očích zazářila bělma slepce. Její hlas připomněl skřehotání havrana: </w:t>
      </w:r>
      <w:r w:rsidR="00610D97" w:rsidRPr="00610D97">
        <w:t>„</w:t>
      </w:r>
      <w:r w:rsidRPr="00610D97">
        <w:t>Stojí tam, že hledám</w:t>
      </w:r>
      <w:r w:rsidR="00610D97" w:rsidRPr="00610D97">
        <w:t>e –“</w:t>
      </w:r>
    </w:p>
    <w:p w:rsidR="00610D97" w:rsidRPr="00610D97" w:rsidRDefault="00610D97" w:rsidP="00610D97">
      <w:pPr>
        <w:pStyle w:val="Text"/>
      </w:pPr>
      <w:r w:rsidRPr="00610D97">
        <w:t>„</w:t>
      </w:r>
      <w:r w:rsidR="00C72D0A" w:rsidRPr="00610D97">
        <w:t>Vím, co na ní stojí! Chcete najít někoh</w:t>
      </w:r>
      <w:r w:rsidRPr="00610D97">
        <w:t>o –“</w:t>
      </w:r>
    </w:p>
    <w:p w:rsidR="00610D97" w:rsidRPr="00610D97" w:rsidRDefault="00610D97" w:rsidP="00610D97">
      <w:pPr>
        <w:pStyle w:val="Text"/>
      </w:pPr>
      <w:r w:rsidRPr="00610D97">
        <w:t>„</w:t>
      </w:r>
      <w:r w:rsidR="00C72D0A" w:rsidRPr="00610D97">
        <w:t>Kdo by pozabíjel místní trolly!</w:t>
      </w:r>
      <w:r w:rsidRPr="00610D97">
        <w:t>“</w:t>
      </w:r>
      <w:r w:rsidR="00C72D0A" w:rsidRPr="00610D97">
        <w:t xml:space="preserve"> skočila mu nenávistně do řeči.</w:t>
      </w:r>
    </w:p>
    <w:p w:rsidR="00610D97" w:rsidRPr="00610D97" w:rsidRDefault="00C72D0A" w:rsidP="00610D97">
      <w:pPr>
        <w:pStyle w:val="Text"/>
      </w:pPr>
      <w:r w:rsidRPr="00610D97">
        <w:t xml:space="preserve">Zaťal zuby, až mu naběhly lícní svaly. </w:t>
      </w:r>
      <w:r w:rsidR="00610D97" w:rsidRPr="00610D97">
        <w:t>„</w:t>
      </w:r>
      <w:r w:rsidRPr="00610D97">
        <w:t>Mluvím málo. A nesnáším, když mě někdo přerušuje.</w:t>
      </w:r>
      <w:r w:rsidR="00610D97" w:rsidRPr="00610D97">
        <w:t>“</w:t>
      </w:r>
    </w:p>
    <w:p w:rsidR="00610D97" w:rsidRPr="00610D97" w:rsidRDefault="00C72D0A" w:rsidP="00610D97">
      <w:pPr>
        <w:pStyle w:val="Text"/>
      </w:pPr>
      <w:r w:rsidRPr="00610D97">
        <w:lastRenderedPageBreak/>
        <w:t>Stařena zbledla a stiskla bezzubé čelisti.</w:t>
      </w:r>
    </w:p>
    <w:p w:rsidR="00610D97" w:rsidRPr="00610D97" w:rsidRDefault="00610D97" w:rsidP="00610D97">
      <w:pPr>
        <w:pStyle w:val="Text"/>
      </w:pPr>
      <w:r w:rsidRPr="00610D97">
        <w:t>„</w:t>
      </w:r>
      <w:r w:rsidR="00C72D0A" w:rsidRPr="00610D97">
        <w:t>Můžeš se ale radovat, bábo, protože já jsem lovec trollů.</w:t>
      </w:r>
      <w:r w:rsidRPr="00610D97">
        <w:t>“</w:t>
      </w:r>
      <w:r w:rsidR="00C72D0A" w:rsidRPr="00610D97">
        <w:t xml:space="preserve"> Muž rozhalil těžký kožich, pod kterým měl koženou prošívanici. Na hrudi visel třířadý náhrdelník s navlečenými zuby. Byly ostré. Špičaté. I teď z nich šel strach.</w:t>
      </w:r>
    </w:p>
    <w:p w:rsidR="00610D97" w:rsidRPr="00610D97" w:rsidRDefault="00610D97" w:rsidP="00610D97">
      <w:pPr>
        <w:pStyle w:val="Text"/>
      </w:pPr>
      <w:r w:rsidRPr="00610D97">
        <w:t>„</w:t>
      </w:r>
      <w:r w:rsidR="00C72D0A" w:rsidRPr="00610D97">
        <w:t>Nejdřív mi ale řekněte, co strašného vám udělali. Ty!</w:t>
      </w:r>
      <w:r w:rsidRPr="00610D97">
        <w:t>“</w:t>
      </w:r>
      <w:r w:rsidR="00C72D0A" w:rsidRPr="00610D97">
        <w:t xml:space="preserve"> ukázal na muže, který mu doslova visel na rtech.</w:t>
      </w:r>
    </w:p>
    <w:p w:rsidR="00610D97" w:rsidRPr="00610D97" w:rsidRDefault="00610D97" w:rsidP="00610D97">
      <w:pPr>
        <w:pStyle w:val="Text"/>
      </w:pPr>
      <w:r w:rsidRPr="00610D97">
        <w:t>„</w:t>
      </w:r>
      <w:r w:rsidR="00C72D0A" w:rsidRPr="00610D97">
        <w:t>Dřevorubec Petarda je hluchoněmej,</w:t>
      </w:r>
      <w:r w:rsidRPr="00610D97">
        <w:t>“</w:t>
      </w:r>
      <w:r w:rsidR="00C72D0A" w:rsidRPr="00610D97">
        <w:t xml:space="preserve"> ozvala se mladá dcera krčmáře. Přitočila se k trollobijci a poklonila se tak, aby jeho pohled musel sklouznout do výstřihu mezi bujné prsy. </w:t>
      </w:r>
      <w:r w:rsidRPr="00610D97">
        <w:t>„</w:t>
      </w:r>
      <w:r w:rsidR="00C72D0A" w:rsidRPr="00610D97">
        <w:t>Je to dřevák, pane. S nim se vůbec nebav. Ráčej si dát něco k pití, nebo bys,</w:t>
      </w:r>
      <w:r w:rsidRPr="00610D97">
        <w:t>“</w:t>
      </w:r>
      <w:r w:rsidR="00C72D0A" w:rsidRPr="00610D97">
        <w:t xml:space="preserve"> olízla si plné rty! </w:t>
      </w:r>
      <w:r w:rsidRPr="00610D97">
        <w:t>„– r</w:t>
      </w:r>
      <w:r w:rsidR="00C72D0A" w:rsidRPr="00610D97">
        <w:t>adši něco zakousnul?</w:t>
      </w:r>
      <w:r w:rsidRPr="00610D97">
        <w:t>“</w:t>
      </w:r>
    </w:p>
    <w:p w:rsidR="00610D97" w:rsidRPr="00610D97" w:rsidRDefault="00C72D0A" w:rsidP="00610D97">
      <w:pPr>
        <w:pStyle w:val="Text"/>
      </w:pPr>
      <w:r w:rsidRPr="00610D97">
        <w:t>Krčmář ji od šenku sjel nevraživým pohledem.</w:t>
      </w:r>
    </w:p>
    <w:p w:rsidR="00610D97" w:rsidRPr="00610D97" w:rsidRDefault="00610D97" w:rsidP="00610D97">
      <w:pPr>
        <w:pStyle w:val="Text"/>
      </w:pPr>
      <w:r w:rsidRPr="00610D97">
        <w:t>„</w:t>
      </w:r>
      <w:r w:rsidR="00C72D0A" w:rsidRPr="00610D97">
        <w:t>Od obojího, pak se uvidí.</w:t>
      </w:r>
      <w:r w:rsidRPr="00610D97">
        <w:t>“</w:t>
      </w:r>
    </w:p>
    <w:p w:rsidR="00610D97" w:rsidRPr="00610D97" w:rsidRDefault="00C72D0A" w:rsidP="00610D97">
      <w:pPr>
        <w:pStyle w:val="Text"/>
      </w:pPr>
      <w:r w:rsidRPr="00610D97">
        <w:t>Válečník odhodil ceduli přes celou místnost. Dopadla mezi polena v krbu a vykřesala ohňostroj jisker. Pletený přehoz slepé stařeny náhle vzplál. Vykřikla překvapením i bolestí. Několik bližních se jí hned vrhlo na pomoc.</w:t>
      </w:r>
    </w:p>
    <w:p w:rsidR="00610D97" w:rsidRPr="00610D97" w:rsidRDefault="00C72D0A" w:rsidP="00610D97">
      <w:pPr>
        <w:pStyle w:val="Text"/>
      </w:pPr>
      <w:r w:rsidRPr="00610D97">
        <w:t xml:space="preserve">Obr však jako by si toho ani nevšiml. </w:t>
      </w:r>
      <w:r w:rsidR="00610D97" w:rsidRPr="00610D97">
        <w:t>„</w:t>
      </w:r>
      <w:r w:rsidRPr="00610D97">
        <w:t>Takže, co mi o těch trollech povíte, chaso?</w:t>
      </w:r>
      <w:r w:rsidR="00610D97" w:rsidRPr="00610D97">
        <w:t>“</w:t>
      </w:r>
      <w:r w:rsidRPr="00610D97">
        <w:t xml:space="preserve"> Vybral si jednu židli a posadil se. Podivně zaskřípala a její nohy se pomalu rozjížděly. Muž k úžasu všech ostatních vstal a vztekle s ní mrštil o zeď. Rozlétla se na tisíc kousků </w:t>
      </w:r>
      <w:r w:rsidR="00610D97" w:rsidRPr="00610D97">
        <w:t>–</w:t>
      </w:r>
      <w:r w:rsidRPr="00610D97">
        <w:t xml:space="preserve"> do vlasů a piv přítomných se sesypaly třísky.</w:t>
      </w:r>
    </w:p>
    <w:p w:rsidR="00610D97" w:rsidRPr="00610D97" w:rsidRDefault="00610D97" w:rsidP="00610D97">
      <w:pPr>
        <w:pStyle w:val="Text"/>
      </w:pPr>
      <w:r w:rsidRPr="00610D97">
        <w:t>„</w:t>
      </w:r>
      <w:r w:rsidR="00C72D0A" w:rsidRPr="00610D97">
        <w:t>Přineste mi něco, na čem se dá sedět!</w:t>
      </w:r>
      <w:r w:rsidRPr="00610D97">
        <w:t>“</w:t>
      </w:r>
      <w:r w:rsidR="00C72D0A" w:rsidRPr="00610D97">
        <w:t xml:space="preserve"> zařičel jako rozzuřený grizzly. </w:t>
      </w:r>
      <w:r w:rsidRPr="00610D97">
        <w:t>„</w:t>
      </w:r>
      <w:r w:rsidR="00C72D0A" w:rsidRPr="00610D97">
        <w:t>Chci jen trochu respektu!</w:t>
      </w:r>
      <w:r w:rsidRPr="00610D97">
        <w:t>“</w:t>
      </w:r>
    </w:p>
    <w:p w:rsidR="00610D97" w:rsidRPr="00610D97" w:rsidRDefault="00C72D0A" w:rsidP="00610D97">
      <w:pPr>
        <w:pStyle w:val="Text"/>
      </w:pPr>
      <w:r w:rsidRPr="00610D97">
        <w:t>Jeden muž mu překotně nabídl svou židli.</w:t>
      </w:r>
    </w:p>
    <w:p w:rsidR="00610D97" w:rsidRPr="00610D97" w:rsidRDefault="00610D97" w:rsidP="00610D97">
      <w:pPr>
        <w:pStyle w:val="Text"/>
      </w:pPr>
      <w:r w:rsidRPr="00610D97">
        <w:t>„</w:t>
      </w:r>
      <w:r w:rsidR="00C72D0A" w:rsidRPr="00610D97">
        <w:t>Ach, vznešený rytíři, trollové nám znásilňují ženy i muže!</w:t>
      </w:r>
      <w:r w:rsidRPr="00610D97">
        <w:t>“</w:t>
      </w:r>
      <w:r w:rsidR="00C72D0A" w:rsidRPr="00610D97">
        <w:t xml:space="preserve"> Zaúpěl jeden z vesničanů. Další přidal: </w:t>
      </w:r>
      <w:r w:rsidRPr="00610D97">
        <w:t>„</w:t>
      </w:r>
      <w:r w:rsidR="00C72D0A" w:rsidRPr="00610D97">
        <w:t>Ničí nám úrodu. Tropí si z nás kruté žerty! Jsou jako běsové! A když se jim někdo vzepře, zaplatí životem!</w:t>
      </w:r>
      <w:r w:rsidRPr="00610D97">
        <w:t>“</w:t>
      </w:r>
    </w:p>
    <w:p w:rsidR="00610D97" w:rsidRPr="00610D97" w:rsidRDefault="00610D97" w:rsidP="00610D97">
      <w:pPr>
        <w:pStyle w:val="Text"/>
      </w:pPr>
      <w:r w:rsidRPr="00610D97">
        <w:t>„</w:t>
      </w:r>
      <w:r w:rsidR="00C72D0A" w:rsidRPr="00610D97">
        <w:t>Trollové možná v noci řádí, ale ve dne spí! Všichni přece víte, že když na ně dopadne sluneční světlo, promění se v kámen. A proto o nich do rána už nechci slyšet. Teď se musím připravit na souboj.</w:t>
      </w:r>
      <w:r w:rsidRPr="00610D97">
        <w:t>“</w:t>
      </w:r>
      <w:r w:rsidR="00C72D0A" w:rsidRPr="00610D97">
        <w:t xml:space="preserve"> Válečník vytáhl od pasu obrovský zubatý meč, takový jakým se v podhůří říkalo vyvrhováky, a položil jej před sebe na stůl.</w:t>
      </w:r>
    </w:p>
    <w:p w:rsidR="00610D97" w:rsidRPr="00610D97" w:rsidRDefault="00610D97" w:rsidP="00610D97">
      <w:pPr>
        <w:pStyle w:val="Text"/>
      </w:pPr>
      <w:r w:rsidRPr="00610D97">
        <w:t>„</w:t>
      </w:r>
      <w:r w:rsidR="00C72D0A" w:rsidRPr="00610D97">
        <w:t>Teď budu pít!</w:t>
      </w:r>
      <w:r w:rsidRPr="00610D97">
        <w:t>“</w:t>
      </w:r>
    </w:p>
    <w:p w:rsidR="00610D97" w:rsidRPr="00610D97" w:rsidRDefault="00C72D0A" w:rsidP="00610D97">
      <w:pPr>
        <w:pStyle w:val="Text"/>
      </w:pPr>
      <w:r w:rsidRPr="00610D97">
        <w:lastRenderedPageBreak/>
        <w:t>Než se třikrát nadechl, stál před ním dřevěný tuplák zpěněného piva. Nenechal se pobízet a naráz ho do sebe obrátil. Pomalu si otřel ústa předloktím.</w:t>
      </w:r>
    </w:p>
    <w:p w:rsidR="00610D97" w:rsidRPr="00610D97" w:rsidRDefault="00610D97" w:rsidP="00610D97">
      <w:pPr>
        <w:pStyle w:val="Text"/>
      </w:pPr>
      <w:r w:rsidRPr="00610D97">
        <w:t>„</w:t>
      </w:r>
      <w:r w:rsidR="00C72D0A" w:rsidRPr="00610D97">
        <w:t>To pivo chutná jak trollí chcanky!</w:t>
      </w:r>
      <w:r w:rsidRPr="00610D97">
        <w:t>“</w:t>
      </w:r>
    </w:p>
    <w:p w:rsidR="00610D97" w:rsidRPr="00610D97" w:rsidRDefault="00610D97" w:rsidP="00610D97">
      <w:pPr>
        <w:pStyle w:val="Text"/>
      </w:pPr>
      <w:r w:rsidRPr="00610D97">
        <w:t>„</w:t>
      </w:r>
      <w:r w:rsidR="00C72D0A" w:rsidRPr="00610D97">
        <w:t>Tys pil trollí chcanky?</w:t>
      </w:r>
      <w:r w:rsidRPr="00610D97">
        <w:t>“</w:t>
      </w:r>
      <w:r w:rsidR="00C72D0A" w:rsidRPr="00610D97">
        <w:t xml:space="preserve"> zašeptala obdivně děva.</w:t>
      </w:r>
    </w:p>
    <w:p w:rsidR="00610D97" w:rsidRPr="00610D97" w:rsidRDefault="00610D97" w:rsidP="00610D97">
      <w:pPr>
        <w:pStyle w:val="Text"/>
      </w:pPr>
      <w:r w:rsidRPr="00610D97">
        <w:t>„</w:t>
      </w:r>
      <w:r w:rsidR="00C72D0A" w:rsidRPr="00610D97">
        <w:t>Vypadám snad na to, ty hňupko?!</w:t>
      </w:r>
      <w:r w:rsidRPr="00610D97">
        <w:t>“</w:t>
      </w:r>
      <w:r w:rsidR="00C72D0A" w:rsidRPr="00610D97">
        <w:t xml:space="preserve"> odsekl rytíř.</w:t>
      </w:r>
    </w:p>
    <w:p w:rsidR="00610D97" w:rsidRPr="00610D97" w:rsidRDefault="00610D97" w:rsidP="00610D97">
      <w:pPr>
        <w:pStyle w:val="Text"/>
      </w:pPr>
      <w:r w:rsidRPr="00610D97">
        <w:t>„</w:t>
      </w:r>
      <w:r w:rsidR="00C72D0A" w:rsidRPr="00610D97">
        <w:t>Ve skutečnost nám trollové chodí do piva chcát,</w:t>
      </w:r>
      <w:r w:rsidRPr="00610D97">
        <w:t>“</w:t>
      </w:r>
      <w:r w:rsidR="00C72D0A" w:rsidRPr="00610D97">
        <w:t xml:space="preserve"> ucedil krčmář s krysíma očima.</w:t>
      </w:r>
    </w:p>
    <w:p w:rsidR="00610D97" w:rsidRPr="00610D97" w:rsidRDefault="00C72D0A" w:rsidP="00610D97">
      <w:pPr>
        <w:pStyle w:val="Text"/>
      </w:pPr>
      <w:r w:rsidRPr="00610D97">
        <w:t>Petarda se přihlouple usmál a pokynul jim korbelem. Rukou naznačil, jak mu pivo šmakuje, a zhluboka se napil. Nato se začal dávit. Zrudnul, oči mu vylezly z důlků. Bosorka byla hned u něj. Odehnala sousedy, kteří mu vráželi v dobré víře hroudy do zad. Podložila mu hlavu a ruku vrazila hluboko do krku. Když ji vytáhla, držela v ní třísku velkou jako krejcar. Ušklíbla se, ale netroufla si cokoli říct.</w:t>
      </w:r>
    </w:p>
    <w:p w:rsidR="00610D97" w:rsidRPr="00610D97" w:rsidRDefault="00610D97" w:rsidP="00610D97">
      <w:pPr>
        <w:pStyle w:val="Text"/>
      </w:pPr>
      <w:r w:rsidRPr="00610D97">
        <w:t>„</w:t>
      </w:r>
      <w:r w:rsidR="00C72D0A" w:rsidRPr="00610D97">
        <w:t>Než mi připraví pečínku, dáme si partičku Oka,</w:t>
      </w:r>
      <w:r w:rsidRPr="00610D97">
        <w:t>“</w:t>
      </w:r>
      <w:r w:rsidR="00C72D0A" w:rsidRPr="00610D97">
        <w:t xml:space="preserve"> pokynul Lincelot dvěma chasníkům.</w:t>
      </w:r>
    </w:p>
    <w:p w:rsidR="00610D97" w:rsidRPr="00610D97" w:rsidRDefault="00C72D0A" w:rsidP="00610D97">
      <w:pPr>
        <w:pStyle w:val="Text"/>
      </w:pPr>
      <w:r w:rsidRPr="00610D97">
        <w:t>Ten zrzavý s bledou tváří rozdal. Druhý, mladý albínek, vysázel na stůl pět měďáků.</w:t>
      </w:r>
    </w:p>
    <w:p w:rsidR="00610D97" w:rsidRPr="00610D97" w:rsidRDefault="00610D97" w:rsidP="00610D97">
      <w:pPr>
        <w:pStyle w:val="Text"/>
      </w:pPr>
      <w:r w:rsidRPr="00610D97">
        <w:t>„</w:t>
      </w:r>
      <w:r w:rsidR="00C72D0A" w:rsidRPr="00610D97">
        <w:t>Hrajeme o stříbrný,</w:t>
      </w:r>
      <w:r w:rsidRPr="00610D97">
        <w:t>“</w:t>
      </w:r>
      <w:r w:rsidR="00C72D0A" w:rsidRPr="00610D97">
        <w:t xml:space="preserve"> válečník smetl mince ze stolu. </w:t>
      </w:r>
      <w:r w:rsidRPr="00610D97">
        <w:t>„</w:t>
      </w:r>
      <w:r w:rsidR="00C72D0A" w:rsidRPr="00610D97">
        <w:t>Dej mi dvě karty. Ještě jednu. Stačí. Teď ty!</w:t>
      </w:r>
      <w:r w:rsidRPr="00610D97">
        <w:t>“</w:t>
      </w:r>
    </w:p>
    <w:p w:rsidR="00610D97" w:rsidRPr="00610D97" w:rsidRDefault="00C72D0A" w:rsidP="00610D97">
      <w:pPr>
        <w:pStyle w:val="Text"/>
      </w:pPr>
      <w:r w:rsidRPr="00610D97">
        <w:t>Osazenstvo krčmy se rychle natlačilo kolem jejich stolu. Hry byly rychlé a jejich výsledek pokaždé stejný.</w:t>
      </w:r>
    </w:p>
    <w:p w:rsidR="00610D97" w:rsidRPr="00610D97" w:rsidRDefault="00C72D0A" w:rsidP="00610D97">
      <w:pPr>
        <w:pStyle w:val="Text"/>
      </w:pPr>
      <w:r w:rsidRPr="00610D97">
        <w:t>Zrzoun upíral oči do karet. Už si vzal čtyři.</w:t>
      </w:r>
    </w:p>
    <w:p w:rsidR="00610D97" w:rsidRPr="00610D97" w:rsidRDefault="00610D97" w:rsidP="00610D97">
      <w:pPr>
        <w:pStyle w:val="Text"/>
      </w:pPr>
      <w:r w:rsidRPr="00610D97">
        <w:t>„</w:t>
      </w:r>
      <w:r w:rsidR="00C72D0A" w:rsidRPr="00610D97">
        <w:t>Ještě kartu,</w:t>
      </w:r>
      <w:r w:rsidRPr="00610D97">
        <w:t>“</w:t>
      </w:r>
      <w:r w:rsidR="00C72D0A" w:rsidRPr="00610D97">
        <w:t xml:space="preserve"> zahuhlal, oči přikované k zubaté čepeli vyvrhováku. </w:t>
      </w:r>
      <w:r w:rsidRPr="00610D97">
        <w:t>„</w:t>
      </w:r>
      <w:r w:rsidR="00C72D0A" w:rsidRPr="00610D97">
        <w:t>Čtyřiatřicet.</w:t>
      </w:r>
      <w:r w:rsidRPr="00610D97">
        <w:t>“</w:t>
      </w:r>
    </w:p>
    <w:p w:rsidR="00610D97" w:rsidRPr="00610D97" w:rsidRDefault="00610D97" w:rsidP="00610D97">
      <w:pPr>
        <w:pStyle w:val="Text"/>
      </w:pPr>
      <w:r w:rsidRPr="00610D97">
        <w:t>„</w:t>
      </w:r>
      <w:r w:rsidR="00C72D0A" w:rsidRPr="00610D97">
        <w:t>Zase jsem vyhrál!</w:t>
      </w:r>
      <w:r w:rsidRPr="00610D97">
        <w:t>“</w:t>
      </w:r>
      <w:r w:rsidR="00C72D0A" w:rsidRPr="00610D97">
        <w:t xml:space="preserve"> zazubil se válečník. </w:t>
      </w:r>
      <w:r w:rsidRPr="00610D97">
        <w:t>„</w:t>
      </w:r>
      <w:r w:rsidR="00C72D0A" w:rsidRPr="00610D97">
        <w:t>Proč nejdeš domů, budižkničemu? Když všechno prohraješ, tak ti stará pořádně namlátí</w:t>
      </w:r>
      <w:r w:rsidRPr="00610D97">
        <w:t>…</w:t>
      </w:r>
      <w:r w:rsidR="00C72D0A" w:rsidRPr="00610D97">
        <w:t xml:space="preserve"> Dovolil jsem ti snad vstát?! Rozdávej!</w:t>
      </w:r>
      <w:r w:rsidRPr="00610D97">
        <w:t>“</w:t>
      </w:r>
    </w:p>
    <w:p w:rsidR="00610D97" w:rsidRPr="00610D97" w:rsidRDefault="00610D97" w:rsidP="00610D97">
      <w:pPr>
        <w:pStyle w:val="Text"/>
      </w:pPr>
      <w:r w:rsidRPr="00610D97">
        <w:t>„</w:t>
      </w:r>
      <w:r w:rsidR="00C72D0A" w:rsidRPr="00610D97">
        <w:t>Bereš si moc karet, takhle nikdy nevyhraješ!</w:t>
      </w:r>
      <w:r w:rsidRPr="00610D97">
        <w:t>“</w:t>
      </w:r>
      <w:r w:rsidR="00C72D0A" w:rsidRPr="00610D97">
        <w:t xml:space="preserve"> poradil albínek.</w:t>
      </w:r>
    </w:p>
    <w:p w:rsidR="00610D97" w:rsidRPr="00610D97" w:rsidRDefault="00610D97" w:rsidP="00610D97">
      <w:pPr>
        <w:pStyle w:val="Text"/>
      </w:pPr>
      <w:r w:rsidRPr="00610D97">
        <w:t>„</w:t>
      </w:r>
      <w:r w:rsidR="00C72D0A" w:rsidRPr="00610D97">
        <w:t>Pevně v to doufám,</w:t>
      </w:r>
      <w:r w:rsidRPr="00610D97">
        <w:t>“</w:t>
      </w:r>
      <w:r w:rsidR="00C72D0A" w:rsidRPr="00610D97">
        <w:t xml:space="preserve"> zašeptal mladík.</w:t>
      </w:r>
    </w:p>
    <w:p w:rsidR="00610D97" w:rsidRPr="00610D97" w:rsidRDefault="00C72D0A" w:rsidP="00610D97">
      <w:pPr>
        <w:pStyle w:val="Text"/>
      </w:pPr>
      <w:r w:rsidRPr="00610D97">
        <w:t xml:space="preserve">Po dalších několika hrách obr zavrčel: </w:t>
      </w:r>
      <w:r w:rsidR="00610D97" w:rsidRPr="00610D97">
        <w:t>„</w:t>
      </w:r>
      <w:r w:rsidRPr="00610D97">
        <w:t>Už mě to nebaví. Mám pocit, že podvádíš. Co ty na to? Dobře si svou odpověď rozmysli.</w:t>
      </w:r>
      <w:r w:rsidR="00610D97" w:rsidRPr="00610D97">
        <w:t>“</w:t>
      </w:r>
    </w:p>
    <w:p w:rsidR="00610D97" w:rsidRPr="00610D97" w:rsidRDefault="00C72D0A" w:rsidP="00610D97">
      <w:pPr>
        <w:pStyle w:val="Text"/>
      </w:pPr>
      <w:r w:rsidRPr="00610D97">
        <w:t>Zrzek mlčel jako zařezaný.</w:t>
      </w:r>
    </w:p>
    <w:p w:rsidR="00610D97" w:rsidRPr="00610D97" w:rsidRDefault="00610D97" w:rsidP="00610D97">
      <w:pPr>
        <w:pStyle w:val="Text"/>
      </w:pPr>
      <w:r w:rsidRPr="00610D97">
        <w:t>„</w:t>
      </w:r>
      <w:r w:rsidR="00C72D0A" w:rsidRPr="00610D97">
        <w:t>Chceš nápovědu půl na půl?</w:t>
      </w:r>
      <w:r w:rsidRPr="00610D97">
        <w:t>“</w:t>
      </w:r>
    </w:p>
    <w:p w:rsidR="00610D97" w:rsidRPr="00610D97" w:rsidRDefault="00C72D0A" w:rsidP="00610D97">
      <w:pPr>
        <w:pStyle w:val="Text"/>
      </w:pPr>
      <w:r w:rsidRPr="00610D97">
        <w:t>Chasník těkal očima jako zvíře zahnané do kouta.</w:t>
      </w:r>
    </w:p>
    <w:p w:rsidR="00610D97" w:rsidRPr="00610D97" w:rsidRDefault="00610D97" w:rsidP="00610D97">
      <w:pPr>
        <w:pStyle w:val="Text"/>
      </w:pPr>
      <w:r w:rsidRPr="00610D97">
        <w:lastRenderedPageBreak/>
        <w:t>„</w:t>
      </w:r>
      <w:r w:rsidR="00C72D0A" w:rsidRPr="00610D97">
        <w:t>Tak si lehni na tenhle stůl,</w:t>
      </w:r>
      <w:r w:rsidRPr="00610D97">
        <w:t>“</w:t>
      </w:r>
      <w:r w:rsidR="00C72D0A" w:rsidRPr="00610D97">
        <w:t xml:space="preserve"> válečník pozvedl vyvrhovák.</w:t>
      </w:r>
    </w:p>
    <w:p w:rsidR="00610D97" w:rsidRPr="00610D97" w:rsidRDefault="00610D97" w:rsidP="00610D97">
      <w:pPr>
        <w:pStyle w:val="Text"/>
      </w:pPr>
      <w:r w:rsidRPr="00610D97">
        <w:t>„</w:t>
      </w:r>
      <w:r w:rsidR="00C72D0A" w:rsidRPr="00610D97">
        <w:t>Ne pane, zapřísahám vás, žádné půlení</w:t>
      </w:r>
      <w:r w:rsidRPr="00610D97">
        <w:t>…</w:t>
      </w:r>
      <w:r w:rsidR="00C72D0A" w:rsidRPr="00610D97">
        <w:t xml:space="preserve"> Zkuste se radši obrátit na mého přítele,</w:t>
      </w:r>
      <w:r w:rsidRPr="00610D97">
        <w:t>“</w:t>
      </w:r>
      <w:r w:rsidR="00C72D0A" w:rsidRPr="00610D97">
        <w:t xml:space="preserve"> zbaběle před sebe strčil albínka, který okamžitě sklopil oči k zemi.</w:t>
      </w:r>
    </w:p>
    <w:p w:rsidR="00610D97" w:rsidRPr="00610D97" w:rsidRDefault="00610D97" w:rsidP="00610D97">
      <w:pPr>
        <w:pStyle w:val="Text"/>
      </w:pPr>
      <w:r w:rsidRPr="00610D97">
        <w:t>„</w:t>
      </w:r>
      <w:r w:rsidR="00C72D0A" w:rsidRPr="00610D97">
        <w:t>Jsi ochoten mu pomoci?</w:t>
      </w:r>
      <w:r w:rsidRPr="00610D97">
        <w:t>“</w:t>
      </w:r>
    </w:p>
    <w:p w:rsidR="00610D97" w:rsidRPr="00610D97" w:rsidRDefault="00C72D0A" w:rsidP="00610D97">
      <w:pPr>
        <w:pStyle w:val="Text"/>
      </w:pPr>
      <w:r w:rsidRPr="00610D97">
        <w:t>Mlčení se protahovalo. Jako spása z nebes se objevila sličná šenkýřka.</w:t>
      </w:r>
    </w:p>
    <w:p w:rsidR="00610D97" w:rsidRPr="00610D97" w:rsidRDefault="00610D97" w:rsidP="00610D97">
      <w:pPr>
        <w:pStyle w:val="Text"/>
      </w:pPr>
      <w:r w:rsidRPr="00610D97">
        <w:t>„</w:t>
      </w:r>
      <w:r w:rsidR="00C72D0A" w:rsidRPr="00610D97">
        <w:t>Už se to nese, pečený pes á la Hari,</w:t>
      </w:r>
      <w:r w:rsidRPr="00610D97">
        <w:t>“</w:t>
      </w:r>
      <w:r w:rsidR="00C72D0A" w:rsidRPr="00610D97">
        <w:t xml:space="preserve"> dívka si růžovým jazykem olízla mastné prsty. Jeden po druhém. Pohledem se vpíjela do vysokého cizince.</w:t>
      </w:r>
    </w:p>
    <w:p w:rsidR="00610D97" w:rsidRPr="00610D97" w:rsidRDefault="00610D97" w:rsidP="00610D97">
      <w:pPr>
        <w:pStyle w:val="Text"/>
      </w:pPr>
      <w:r w:rsidRPr="00610D97">
        <w:t>„</w:t>
      </w:r>
      <w:r w:rsidR="00C72D0A" w:rsidRPr="00610D97">
        <w:t>Tak ty mě nepřestaneš provokovat? Máš, cos chtěla!</w:t>
      </w:r>
      <w:r w:rsidRPr="00610D97">
        <w:t>“</w:t>
      </w:r>
    </w:p>
    <w:p w:rsidR="00610D97" w:rsidRPr="00610D97" w:rsidRDefault="00C72D0A" w:rsidP="00610D97">
      <w:pPr>
        <w:pStyle w:val="Text"/>
      </w:pPr>
      <w:r w:rsidRPr="00610D97">
        <w:t xml:space="preserve">Válečník rukou odstrčil mladíky, jako by odháněl otravný hmyz. Odletěli přes půlku místnosti a narazili do zdi. Potom popadl dívku v pase a praštil s ní na stůl </w:t>
      </w:r>
      <w:r w:rsidR="00610D97" w:rsidRPr="00610D97">
        <w:t>–</w:t>
      </w:r>
      <w:r w:rsidRPr="00610D97">
        <w:t xml:space="preserve"> hned vedle dřevěné mísy s pečení. Vyhrnul jí dlouhou sukni a roztrhl spodničku. Zasténala, zkusila stáhnout nohy k sobě. Když pokračoval, začala křičet.</w:t>
      </w:r>
    </w:p>
    <w:p w:rsidR="00610D97" w:rsidRPr="00610D97" w:rsidRDefault="00C72D0A" w:rsidP="00610D97">
      <w:pPr>
        <w:pStyle w:val="Text"/>
      </w:pPr>
      <w:r w:rsidRPr="00610D97">
        <w:t>Znásilnil ji. Vzal si ji přímo na stole. Bylo mu to jedno. Ostatní zírali v posvátném úžasu, jak vřískání dívky utichá, když jí vrazil do úst zmuchlaný hadr. V jedné ruce svíral její štíhlé paže jako ve svěráku, zatímco ve druhé drtil ňadra. Chrochtal blahem a vrážel do ní jako buchar. Ještě při tom stačil střídavě okusovat psí stehno a upíjet pivo. Že polovinu vyšplíchal, mu nevadilo. Když vše skončilo, beze spěchu si zašněroval nohavice. Krknul.</w:t>
      </w:r>
    </w:p>
    <w:p w:rsidR="00610D97" w:rsidRPr="00610D97" w:rsidRDefault="00610D97" w:rsidP="00610D97">
      <w:pPr>
        <w:pStyle w:val="Text"/>
      </w:pPr>
      <w:r w:rsidRPr="00610D97">
        <w:t>„</w:t>
      </w:r>
      <w:r w:rsidR="00C72D0A" w:rsidRPr="00610D97">
        <w:t>Ty prase! Ty jedno hnusný prase!</w:t>
      </w:r>
      <w:r w:rsidRPr="00610D97">
        <w:t>“</w:t>
      </w:r>
      <w:r w:rsidR="00C72D0A" w:rsidRPr="00610D97">
        <w:t xml:space="preserve"> řval hospodský, zatímco se návštěvníci krčmy jeden po druhém vytráceli.</w:t>
      </w:r>
    </w:p>
    <w:p w:rsidR="00610D97" w:rsidRPr="00610D97" w:rsidRDefault="00C72D0A" w:rsidP="00610D97">
      <w:pPr>
        <w:pStyle w:val="Text"/>
      </w:pPr>
      <w:r w:rsidRPr="00610D97">
        <w:t xml:space="preserve">Obr se na něj chlípně usmál. </w:t>
      </w:r>
      <w:r w:rsidR="00610D97" w:rsidRPr="00610D97">
        <w:t>„</w:t>
      </w:r>
      <w:r w:rsidRPr="00610D97">
        <w:t>Tak pojď blíž pantáto. Teď si užiju s tebou!</w:t>
      </w:r>
      <w:r w:rsidR="00610D97" w:rsidRPr="00610D97">
        <w:t>“</w:t>
      </w:r>
    </w:p>
    <w:p w:rsidR="00610D97" w:rsidRPr="00610D97" w:rsidRDefault="00610D97" w:rsidP="00610D97">
      <w:pPr>
        <w:pStyle w:val="Text"/>
      </w:pPr>
      <w:r w:rsidRPr="00610D97">
        <w:t>„</w:t>
      </w:r>
      <w:r w:rsidR="00C72D0A" w:rsidRPr="00610D97">
        <w:t>Bohové! Zatraťte toho smilníka!</w:t>
      </w:r>
      <w:r w:rsidRPr="00610D97">
        <w:t>“</w:t>
      </w:r>
    </w:p>
    <w:p w:rsidR="00610D97" w:rsidRPr="00610D97" w:rsidRDefault="00C72D0A" w:rsidP="00610D97">
      <w:pPr>
        <w:pStyle w:val="Text"/>
      </w:pPr>
      <w:r w:rsidRPr="00610D97">
        <w:t>Osamocený krčmář strhl z držáku pochodeň. Máchal jí před sebou a přitom ustupoval před blížícím se kolosem, jemuž stružky potu splavovaly z obličeje okrovou hlinku. Vysvítala pod ní tmavě zelená kůže. Hostinský pozpátku doklopýtal až ke zdi.</w:t>
      </w:r>
    </w:p>
    <w:p w:rsidR="00610D97" w:rsidRPr="00610D97" w:rsidRDefault="00C72D0A" w:rsidP="00610D97">
      <w:pPr>
        <w:pStyle w:val="Text"/>
      </w:pPr>
      <w:r w:rsidRPr="00610D97">
        <w:t>V tu chvíli se rozlétly dveře a do místnosti vpadli další trollové.</w:t>
      </w:r>
    </w:p>
    <w:p w:rsidR="00610D97" w:rsidRPr="00610D97" w:rsidRDefault="00C72D0A" w:rsidP="00610D97">
      <w:pPr>
        <w:pStyle w:val="Text"/>
      </w:pPr>
      <w:r w:rsidRPr="00610D97">
        <w:t>Krčma utopená v zimní krajině, se náhle proměnila v zámek hrůzy. Vesnicí se rozlehl srdceryvný nelidsky vysoký řev.</w:t>
      </w:r>
    </w:p>
    <w:p w:rsidR="00610D97" w:rsidRPr="00610D97" w:rsidRDefault="00610D97" w:rsidP="00610D97">
      <w:pPr>
        <w:pStyle w:val="Text"/>
      </w:pPr>
      <w:r w:rsidRPr="00610D97">
        <w:lastRenderedPageBreak/>
        <w:t>„</w:t>
      </w:r>
      <w:r w:rsidR="00C72D0A" w:rsidRPr="00610D97">
        <w:t>Zase sme s nima vyjebali!</w:t>
      </w:r>
      <w:r w:rsidRPr="00610D97">
        <w:t>“</w:t>
      </w:r>
      <w:r w:rsidR="00C72D0A" w:rsidRPr="00610D97">
        <w:t xml:space="preserve"> zachechtal se Grombuch. </w:t>
      </w:r>
      <w:r w:rsidRPr="00610D97">
        <w:t>„</w:t>
      </w:r>
      <w:r w:rsidR="00C72D0A" w:rsidRPr="00610D97">
        <w:t>Doslova,</w:t>
      </w:r>
      <w:r w:rsidRPr="00610D97">
        <w:t>“</w:t>
      </w:r>
      <w:r w:rsidR="00C72D0A" w:rsidRPr="00610D97">
        <w:t xml:space="preserve"> ušklíbl se Lincelot.</w:t>
      </w:r>
    </w:p>
    <w:p w:rsidR="00610D97" w:rsidRPr="00610D97" w:rsidRDefault="00610D97" w:rsidP="00610D97">
      <w:pPr>
        <w:pStyle w:val="Text"/>
      </w:pPr>
      <w:r w:rsidRPr="00610D97">
        <w:t>„</w:t>
      </w:r>
      <w:r w:rsidR="00C72D0A" w:rsidRPr="00610D97">
        <w:t>Kdo je na řadě příště?</w:t>
      </w:r>
      <w:r w:rsidRPr="00610D97">
        <w:t>“</w:t>
      </w:r>
      <w:r w:rsidR="00C72D0A" w:rsidRPr="00610D97">
        <w:t xml:space="preserve"> zeptal se hromově Trovlad hloučku asi deseti trollů. </w:t>
      </w:r>
      <w:r w:rsidRPr="00610D97">
        <w:t>„</w:t>
      </w:r>
      <w:r w:rsidR="00C72D0A" w:rsidRPr="00610D97">
        <w:t>Já,já!</w:t>
      </w:r>
      <w:r w:rsidRPr="00610D97">
        <w:t>“</w:t>
      </w:r>
    </w:p>
    <w:p w:rsidR="00610D97" w:rsidRPr="00610D97" w:rsidRDefault="00610D97" w:rsidP="00610D97">
      <w:pPr>
        <w:pStyle w:val="Text"/>
      </w:pPr>
      <w:r w:rsidRPr="00610D97">
        <w:t>„</w:t>
      </w:r>
      <w:r w:rsidR="00C72D0A" w:rsidRPr="00610D97">
        <w:t>On by furt píchal, dejte šanci mně a uvidíte, jak dokážu nádherně rozvracet!</w:t>
      </w:r>
      <w:r w:rsidRPr="00610D97">
        <w:t>“</w:t>
      </w:r>
      <w:r w:rsidR="00C72D0A" w:rsidRPr="00610D97">
        <w:t xml:space="preserve"> zavrčel Bronald.</w:t>
      </w:r>
    </w:p>
    <w:p w:rsidR="00610D97" w:rsidRPr="00610D97" w:rsidRDefault="00610D97" w:rsidP="00610D97">
      <w:pPr>
        <w:pStyle w:val="Text"/>
      </w:pPr>
      <w:r w:rsidRPr="00610D97">
        <w:t>„</w:t>
      </w:r>
      <w:r w:rsidR="00C72D0A" w:rsidRPr="00610D97">
        <w:t>Ne, ty si byl aspoň chcát do piva. Příště půjdu já!</w:t>
      </w:r>
      <w:r w:rsidRPr="00610D97">
        <w:t>“</w:t>
      </w:r>
    </w:p>
    <w:p w:rsidR="00610D97" w:rsidRPr="00610D97" w:rsidRDefault="00610D97" w:rsidP="00610D97">
      <w:pPr>
        <w:pStyle w:val="Text"/>
      </w:pPr>
      <w:r w:rsidRPr="00610D97">
        <w:t>„</w:t>
      </w:r>
      <w:r w:rsidR="00C72D0A" w:rsidRPr="00610D97">
        <w:t>A krčmář zase zbyde na mně,</w:t>
      </w:r>
      <w:r w:rsidRPr="00610D97">
        <w:t>“</w:t>
      </w:r>
      <w:r w:rsidR="00C72D0A" w:rsidRPr="00610D97">
        <w:t xml:space="preserve"> zamnul si ruce Bžhouch.</w:t>
      </w:r>
    </w:p>
    <w:p w:rsidR="00610D97" w:rsidRPr="00610D97" w:rsidRDefault="00610D97" w:rsidP="00610D97">
      <w:pPr>
        <w:pStyle w:val="Text"/>
      </w:pPr>
      <w:r w:rsidRPr="00610D97">
        <w:t>„</w:t>
      </w:r>
      <w:r w:rsidR="00C72D0A" w:rsidRPr="00610D97">
        <w:t>Chlapci, vymíráme,</w:t>
      </w:r>
      <w:r w:rsidRPr="00610D97">
        <w:t>“</w:t>
      </w:r>
      <w:r w:rsidR="00C72D0A" w:rsidRPr="00610D97">
        <w:t xml:space="preserve"> pokýval smutně hlavou Trovlad. </w:t>
      </w:r>
      <w:r w:rsidRPr="00610D97">
        <w:t>„</w:t>
      </w:r>
      <w:r w:rsidR="00C72D0A" w:rsidRPr="00610D97">
        <w:t>Z Kamenného klanu Jezerních Drtičů nás zůstalo už jen pár. Jestli to takhle půjde dál</w:t>
      </w:r>
      <w:r w:rsidRPr="00610D97">
        <w:t>…“</w:t>
      </w:r>
    </w:p>
    <w:p w:rsidR="00610D97" w:rsidRPr="00610D97" w:rsidRDefault="00610D97" w:rsidP="00610D97">
      <w:pPr>
        <w:pStyle w:val="Text"/>
      </w:pPr>
      <w:r w:rsidRPr="00610D97">
        <w:t>„</w:t>
      </w:r>
      <w:r w:rsidR="00C72D0A" w:rsidRPr="00610D97">
        <w:t>Musíme jít z dobou, Trovlade. Nic jiného nám nezbývá!</w:t>
      </w:r>
      <w:r w:rsidRPr="00610D97">
        <w:t>“</w:t>
      </w:r>
      <w:r w:rsidR="00C72D0A" w:rsidRPr="00610D97">
        <w:t xml:space="preserve"> rozhořčil se Lincelot.</w:t>
      </w:r>
    </w:p>
    <w:p w:rsidR="00610D97" w:rsidRPr="00610D97" w:rsidRDefault="00610D97" w:rsidP="00610D97">
      <w:pPr>
        <w:pStyle w:val="Text"/>
      </w:pPr>
      <w:r w:rsidRPr="00610D97">
        <w:t>„</w:t>
      </w:r>
      <w:r w:rsidR="00C72D0A" w:rsidRPr="00610D97">
        <w:t>To se ale budeme muset pořád chovat jako lidi. Bezcitné a násilnicky.</w:t>
      </w:r>
      <w:r w:rsidRPr="00610D97">
        <w:t>“</w:t>
      </w:r>
    </w:p>
    <w:p w:rsidR="00610D97" w:rsidRPr="00610D97" w:rsidRDefault="00610D97" w:rsidP="00610D97">
      <w:pPr>
        <w:pStyle w:val="Text"/>
      </w:pPr>
      <w:r w:rsidRPr="00610D97">
        <w:t>„</w:t>
      </w:r>
      <w:r w:rsidR="00C72D0A" w:rsidRPr="00610D97">
        <w:t>Máš snad lepší nápad?</w:t>
      </w:r>
      <w:r w:rsidRPr="00610D97">
        <w:t>“</w:t>
      </w:r>
    </w:p>
    <w:p w:rsidR="00610D97" w:rsidRPr="00610D97" w:rsidRDefault="00C72D0A" w:rsidP="00610D97">
      <w:pPr>
        <w:pStyle w:val="Text"/>
      </w:pPr>
      <w:r w:rsidRPr="00610D97">
        <w:t>Uhrovitý troll s brýlemi mlčel.</w:t>
      </w:r>
    </w:p>
    <w:p w:rsidR="00610D97" w:rsidRPr="00610D97" w:rsidRDefault="00610D97" w:rsidP="00610D97">
      <w:pPr>
        <w:pStyle w:val="Text"/>
      </w:pPr>
      <w:r w:rsidRPr="00610D97">
        <w:t>„</w:t>
      </w:r>
      <w:r w:rsidR="00C72D0A" w:rsidRPr="00610D97">
        <w:t>Nebuď smutný. Budeme nekulturní jen do doby, než si člověk konečně uvědomí, že tenhle svět nepatří jen jemu.</w:t>
      </w:r>
      <w:r w:rsidRPr="00610D97">
        <w:t>“</w:t>
      </w:r>
    </w:p>
    <w:p w:rsidR="00610D97" w:rsidRPr="00610D97" w:rsidRDefault="00C72D0A" w:rsidP="00610D97">
      <w:pPr>
        <w:pStyle w:val="Text"/>
      </w:pPr>
      <w:r w:rsidRPr="00610D97">
        <w:t xml:space="preserve">Pokrčil rameny a jeho vypouklé oči zvlhly. </w:t>
      </w:r>
      <w:r w:rsidR="00610D97" w:rsidRPr="00610D97">
        <w:t>„</w:t>
      </w:r>
      <w:r w:rsidRPr="00610D97">
        <w:t>To ale může trvat dost dlouho.</w:t>
      </w:r>
      <w:r w:rsidR="00610D97" w:rsidRPr="00610D97">
        <w:t>“</w:t>
      </w:r>
    </w:p>
    <w:p w:rsidR="00610D97" w:rsidRPr="00610D97" w:rsidRDefault="00610D97" w:rsidP="00610D97">
      <w:pPr>
        <w:pStyle w:val="Text"/>
      </w:pPr>
      <w:r w:rsidRPr="00610D97">
        <w:t>„</w:t>
      </w:r>
      <w:r w:rsidR="00C72D0A" w:rsidRPr="00610D97">
        <w:t>My máme čas,</w:t>
      </w:r>
      <w:r w:rsidRPr="00610D97">
        <w:t>“</w:t>
      </w:r>
      <w:r w:rsidR="00C72D0A" w:rsidRPr="00610D97">
        <w:t xml:space="preserve"> poplácal ho po ramenou Lincelot. </w:t>
      </w:r>
      <w:r w:rsidRPr="00610D97">
        <w:t>„</w:t>
      </w:r>
      <w:r w:rsidR="00C72D0A" w:rsidRPr="00610D97">
        <w:t>Jsme přece nesmrtelní. Budeme se mezi nimi maskovat, dokud nepřijdou lepší časy. Mohli bychom si založit nenápadnou podzemní organizaci.</w:t>
      </w:r>
      <w:r w:rsidRPr="00610D97">
        <w:t>“</w:t>
      </w:r>
    </w:p>
    <w:p w:rsidR="00610D97" w:rsidRPr="00610D97" w:rsidRDefault="00610D97" w:rsidP="00610D97">
      <w:pPr>
        <w:pStyle w:val="Text"/>
      </w:pPr>
      <w:r w:rsidRPr="00610D97">
        <w:t>„</w:t>
      </w:r>
      <w:r w:rsidR="00C72D0A" w:rsidRPr="00610D97">
        <w:t>Ano! Ano!</w:t>
      </w:r>
      <w:r w:rsidRPr="00610D97">
        <w:t>“</w:t>
      </w:r>
    </w:p>
    <w:p w:rsidR="00610D97" w:rsidRPr="00610D97" w:rsidRDefault="00610D97" w:rsidP="00610D97">
      <w:pPr>
        <w:pStyle w:val="Text"/>
      </w:pPr>
      <w:r w:rsidRPr="00610D97">
        <w:t>„</w:t>
      </w:r>
      <w:r w:rsidR="00C72D0A" w:rsidRPr="00610D97">
        <w:t>To je nápad, Lincelote!</w:t>
      </w:r>
      <w:r w:rsidRPr="00610D97">
        <w:t>“</w:t>
      </w:r>
    </w:p>
    <w:p w:rsidR="00610D97" w:rsidRPr="00610D97" w:rsidRDefault="00610D97" w:rsidP="00610D97">
      <w:pPr>
        <w:pStyle w:val="Text"/>
      </w:pPr>
      <w:r w:rsidRPr="00610D97">
        <w:t>„</w:t>
      </w:r>
      <w:r w:rsidR="00C72D0A" w:rsidRPr="00610D97">
        <w:t>Založíme klub, ve kterém se zaregistrujeme. Stejně jako to dělají lidé. Budeme pořádat schůzky a platit členské poplatky. Jako platí lidé ve svých klubech. A mordy si budeme natírat okrovou hlinkou.</w:t>
      </w:r>
      <w:r w:rsidRPr="00610D97">
        <w:t>“</w:t>
      </w:r>
    </w:p>
    <w:p w:rsidR="00610D97" w:rsidRPr="00610D97" w:rsidRDefault="00610D97" w:rsidP="00610D97">
      <w:pPr>
        <w:pStyle w:val="Text"/>
      </w:pPr>
      <w:r w:rsidRPr="00610D97">
        <w:t>„</w:t>
      </w:r>
      <w:r w:rsidR="00C72D0A" w:rsidRPr="00610D97">
        <w:t>Stejně jako lidé! A v pravou chvíli si je porobíme a uchvátíme vládu nad světem!</w:t>
      </w:r>
      <w:r w:rsidRPr="00610D97">
        <w:t>“</w:t>
      </w:r>
    </w:p>
    <w:p w:rsidR="00610D97" w:rsidRPr="00610D97" w:rsidRDefault="00610D97" w:rsidP="00610D97">
      <w:pPr>
        <w:pStyle w:val="Text"/>
      </w:pPr>
      <w:r w:rsidRPr="00610D97">
        <w:t>„</w:t>
      </w:r>
      <w:r w:rsidR="00C72D0A" w:rsidRPr="00610D97">
        <w:t>Blbost, Hladumire, to by udělal člověk. My si počkáme, až se pozabíjejí sami.</w:t>
      </w:r>
      <w:r w:rsidRPr="00610D97">
        <w:t>“</w:t>
      </w:r>
    </w:p>
    <w:p w:rsidR="00610D97" w:rsidRPr="00610D97" w:rsidRDefault="00610D97" w:rsidP="00610D97">
      <w:pPr>
        <w:pStyle w:val="Text"/>
      </w:pPr>
      <w:r w:rsidRPr="00610D97">
        <w:t>„</w:t>
      </w:r>
      <w:r w:rsidR="00C72D0A" w:rsidRPr="00610D97">
        <w:t>Ty jsi ale hlava!</w:t>
      </w:r>
      <w:r w:rsidRPr="00610D97">
        <w:t>“</w:t>
      </w:r>
    </w:p>
    <w:p w:rsidR="00610D97" w:rsidRPr="00610D97" w:rsidRDefault="00C72D0A" w:rsidP="00610D97">
      <w:pPr>
        <w:pStyle w:val="Text"/>
      </w:pPr>
      <w:r w:rsidRPr="00610D97">
        <w:t xml:space="preserve">Lincelot polichocen pokračoval: </w:t>
      </w:r>
      <w:r w:rsidR="00610D97" w:rsidRPr="00610D97">
        <w:t>„</w:t>
      </w:r>
      <w:r w:rsidRPr="00610D97">
        <w:t xml:space="preserve">Jak se na ten svět dívám, nebude to trvat dlouho. To ti garantuju. Lidé jsou totiž v zabíjení </w:t>
      </w:r>
      <w:r w:rsidRPr="00610D97">
        <w:lastRenderedPageBreak/>
        <w:t>neskutečně vynalézaví. A když bojují proti sobě navzájem</w:t>
      </w:r>
      <w:r w:rsidR="00610D97" w:rsidRPr="00610D97">
        <w:t>…</w:t>
      </w:r>
      <w:r w:rsidRPr="00610D97">
        <w:t xml:space="preserve"> nenacházím slov. Dávám jim tak tisíc, maximálně dva tisíce let.</w:t>
      </w:r>
      <w:r w:rsidR="00610D97" w:rsidRPr="00610D97">
        <w:t>“</w:t>
      </w:r>
    </w:p>
    <w:p w:rsidR="00610D97" w:rsidRPr="00610D97" w:rsidRDefault="00610D97" w:rsidP="00610D97">
      <w:pPr>
        <w:pStyle w:val="Text"/>
      </w:pPr>
      <w:r w:rsidRPr="00610D97">
        <w:t>„</w:t>
      </w:r>
      <w:r w:rsidR="00C72D0A" w:rsidRPr="00610D97">
        <w:t>Nechť přijde požehnaný věk trollí!</w:t>
      </w:r>
      <w:r w:rsidRPr="00610D97">
        <w:t>“</w:t>
      </w:r>
    </w:p>
    <w:p w:rsidR="00C72D0A" w:rsidRPr="00610D97" w:rsidRDefault="00C72D0A" w:rsidP="00610D97">
      <w:pPr>
        <w:pStyle w:val="Text"/>
      </w:pPr>
    </w:p>
    <w:sectPr w:rsidR="00C72D0A" w:rsidRPr="00610D97" w:rsidSect="00610D97">
      <w:footerReference w:type="default" r:id="rId8"/>
      <w:pgSz w:w="8392" w:h="11907"/>
      <w:pgMar w:top="850" w:right="850" w:bottom="850" w:left="850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E26" w:rsidRDefault="00E46E26">
      <w:r>
        <w:separator/>
      </w:r>
    </w:p>
  </w:endnote>
  <w:endnote w:type="continuationSeparator" w:id="0">
    <w:p w:rsidR="00E46E26" w:rsidRDefault="00E46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2D0A" w:rsidRDefault="00C72D0A" w:rsidP="0005098C">
    <w:pPr>
      <w:pStyle w:val="Zpat"/>
      <w:ind w:firstLine="0"/>
      <w:jc w:val="center"/>
    </w:pPr>
    <w:r>
      <w:rPr>
        <w:rStyle w:val="slostrnky"/>
      </w:rPr>
      <w:t xml:space="preserve">-  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90502C">
      <w:rPr>
        <w:rStyle w:val="slostrnky"/>
        <w:noProof/>
      </w:rPr>
      <w:t>1</w:t>
    </w:r>
    <w:r>
      <w:rPr>
        <w:rStyle w:val="slostrnky"/>
      </w:rPr>
      <w:fldChar w:fldCharType="end"/>
    </w:r>
    <w:r>
      <w:rPr>
        <w:rStyle w:val="slostrnky"/>
      </w:rPr>
      <w:t xml:space="preserve"> 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E26" w:rsidRDefault="00E46E26">
      <w:r>
        <w:separator/>
      </w:r>
    </w:p>
  </w:footnote>
  <w:footnote w:type="continuationSeparator" w:id="0">
    <w:p w:rsidR="00E46E26" w:rsidRDefault="00E46E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A847FF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D5EDFC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F001E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2C0F9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8"/>
    <w:multiLevelType w:val="singleLevel"/>
    <w:tmpl w:val="F2BCB1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0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648"/>
    <w:rsid w:val="0005098C"/>
    <w:rsid w:val="000D5242"/>
    <w:rsid w:val="001906FF"/>
    <w:rsid w:val="001A58D0"/>
    <w:rsid w:val="001C1AC3"/>
    <w:rsid w:val="00200754"/>
    <w:rsid w:val="00230D11"/>
    <w:rsid w:val="00246DEF"/>
    <w:rsid w:val="0027210C"/>
    <w:rsid w:val="002A4493"/>
    <w:rsid w:val="003344FC"/>
    <w:rsid w:val="0039578B"/>
    <w:rsid w:val="003A2434"/>
    <w:rsid w:val="00441492"/>
    <w:rsid w:val="0044448E"/>
    <w:rsid w:val="004C52C7"/>
    <w:rsid w:val="004F593E"/>
    <w:rsid w:val="005839EC"/>
    <w:rsid w:val="005D46BA"/>
    <w:rsid w:val="005F794B"/>
    <w:rsid w:val="00603F3C"/>
    <w:rsid w:val="00610D97"/>
    <w:rsid w:val="00620648"/>
    <w:rsid w:val="00637698"/>
    <w:rsid w:val="0066114E"/>
    <w:rsid w:val="006A172D"/>
    <w:rsid w:val="00700060"/>
    <w:rsid w:val="00737033"/>
    <w:rsid w:val="00741C31"/>
    <w:rsid w:val="00803492"/>
    <w:rsid w:val="008A2210"/>
    <w:rsid w:val="008E3F68"/>
    <w:rsid w:val="008F53D7"/>
    <w:rsid w:val="008F5B2A"/>
    <w:rsid w:val="0090502C"/>
    <w:rsid w:val="0090690B"/>
    <w:rsid w:val="0094346D"/>
    <w:rsid w:val="00951E43"/>
    <w:rsid w:val="009D504E"/>
    <w:rsid w:val="00A84212"/>
    <w:rsid w:val="00AD611B"/>
    <w:rsid w:val="00B343BE"/>
    <w:rsid w:val="00B962C4"/>
    <w:rsid w:val="00BA25C3"/>
    <w:rsid w:val="00C272E0"/>
    <w:rsid w:val="00C72D0A"/>
    <w:rsid w:val="00C84DBB"/>
    <w:rsid w:val="00CC06F2"/>
    <w:rsid w:val="00D10FC5"/>
    <w:rsid w:val="00D11501"/>
    <w:rsid w:val="00D558D8"/>
    <w:rsid w:val="00D93B66"/>
    <w:rsid w:val="00D9527C"/>
    <w:rsid w:val="00DA1C63"/>
    <w:rsid w:val="00DB217A"/>
    <w:rsid w:val="00DC69D5"/>
    <w:rsid w:val="00E46E26"/>
    <w:rsid w:val="00E50F51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5098C"/>
    <w:pPr>
      <w:ind w:firstLine="454"/>
      <w:jc w:val="both"/>
    </w:pPr>
    <w:rPr>
      <w:color w:val="000000"/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56"/>
      <w:szCs w:val="32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36"/>
      <w:szCs w:val="28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1906F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1906F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Rozloendokumentu">
    <w:name w:val="Document Map"/>
    <w:basedOn w:val="Normln"/>
    <w:semiHidden/>
    <w:rPr>
      <w:rFonts w:ascii="Tahoma" w:hAnsi="Tahoma" w:cs="Tahoma"/>
      <w:sz w:val="20"/>
    </w:rPr>
  </w:style>
  <w:style w:type="paragraph" w:customStyle="1" w:styleId="Text">
    <w:name w:val="Text"/>
    <w:link w:val="TextChar"/>
    <w:rsid w:val="00610D97"/>
    <w:pPr>
      <w:ind w:firstLine="340"/>
      <w:jc w:val="both"/>
    </w:pPr>
    <w:rPr>
      <w:sz w:val="24"/>
      <w:szCs w:val="24"/>
    </w:rPr>
  </w:style>
  <w:style w:type="character" w:customStyle="1" w:styleId="TextChar">
    <w:name w:val="Text Char"/>
    <w:basedOn w:val="Standardnpsmoodstavce"/>
    <w:link w:val="Text"/>
    <w:rsid w:val="00610D9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5098C"/>
    <w:pPr>
      <w:ind w:firstLine="454"/>
      <w:jc w:val="both"/>
    </w:pPr>
    <w:rPr>
      <w:color w:val="000000"/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56"/>
      <w:szCs w:val="32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36"/>
      <w:szCs w:val="28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1906F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1906F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Rozloendokumentu">
    <w:name w:val="Document Map"/>
    <w:basedOn w:val="Normln"/>
    <w:semiHidden/>
    <w:rPr>
      <w:rFonts w:ascii="Tahoma" w:hAnsi="Tahoma" w:cs="Tahoma"/>
      <w:sz w:val="20"/>
    </w:rPr>
  </w:style>
  <w:style w:type="paragraph" w:customStyle="1" w:styleId="Text">
    <w:name w:val="Text"/>
    <w:link w:val="TextChar"/>
    <w:rsid w:val="00610D97"/>
    <w:pPr>
      <w:ind w:firstLine="340"/>
      <w:jc w:val="both"/>
    </w:pPr>
    <w:rPr>
      <w:sz w:val="24"/>
      <w:szCs w:val="24"/>
    </w:rPr>
  </w:style>
  <w:style w:type="character" w:customStyle="1" w:styleId="TextChar">
    <w:name w:val="Text Char"/>
    <w:basedOn w:val="Standardnpsmoodstavce"/>
    <w:link w:val="Text"/>
    <w:rsid w:val="00610D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Martin.GREATSUN\Application%20Data\Microsoft\&#352;ablony\Kniha%20A5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Kniha A5</Template>
  <TotalTime>0</TotalTime>
  <Pages>6</Pages>
  <Words>1358</Words>
  <Characters>8014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Kniha A5</vt:lpstr>
    </vt:vector>
  </TitlesOfParts>
  <Company/>
  <LinksUpToDate>false</LinksUpToDate>
  <CharactersWithSpaces>9354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Kniha A5</dc:title>
  <dc:creator>Greatsun</dc:creator>
  <cp:lastModifiedBy>m666</cp:lastModifiedBy>
  <cp:revision>2</cp:revision>
  <cp:lastPrinted>1601-01-01T00:00:00Z</cp:lastPrinted>
  <dcterms:created xsi:type="dcterms:W3CDTF">2011-09-17T10:18:00Z</dcterms:created>
  <dcterms:modified xsi:type="dcterms:W3CDTF">2011-09-17T10:18:00Z</dcterms:modified>
</cp:coreProperties>
</file>