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842" w:rsidRPr="008B0842" w:rsidRDefault="00E82DC1" w:rsidP="008B0842">
      <w:pPr>
        <w:pStyle w:val="Text"/>
        <w:rPr>
          <w:b/>
          <w:sz w:val="28"/>
        </w:rPr>
      </w:pPr>
      <w:r w:rsidRPr="008B0842">
        <w:rPr>
          <w:b/>
          <w:sz w:val="28"/>
        </w:rPr>
        <w:t>Josef Pecinovský</w:t>
      </w:r>
      <w:r w:rsidR="008B0842" w:rsidRPr="008B0842">
        <w:rPr>
          <w:b/>
          <w:sz w:val="28"/>
        </w:rPr>
        <w:t xml:space="preserve"> - Správce sítě</w:t>
      </w:r>
    </w:p>
    <w:p w:rsidR="008B0842" w:rsidRPr="008B0842" w:rsidRDefault="008B0842" w:rsidP="008B0842">
      <w:pPr>
        <w:pStyle w:val="Text"/>
        <w:rPr>
          <w:i/>
          <w:sz w:val="32"/>
        </w:rPr>
      </w:pPr>
    </w:p>
    <w:p w:rsidR="008B0842" w:rsidRPr="008B0842" w:rsidRDefault="008B0842" w:rsidP="008B0842">
      <w:pPr>
        <w:pStyle w:val="Text"/>
      </w:pPr>
      <w:r w:rsidRPr="008B0842">
        <w:t>K</w:t>
      </w:r>
      <w:r w:rsidR="00E82DC1" w:rsidRPr="008B0842">
        <w:t xml:space="preserve">dyž se Jakub v neděli odpoledne náhle probudil, zjistil, že je mrtev. Zvláštní bylo, že mu ta skutečnost nijak nevadila. Poslední vzpomínka, která ho ještě vázala k životu, byla natolik přesvědčivá, že už nic jiného než smrt od běhu života očekávat nemohl, a tak se s novým stavem okamžitě spokojil. Ale okolí? Ne, to nebyla rakev, nebyla to ani márnice. A nebylo mu zima, spíš tak trochu teplo. A v márnici by to mělo spíš chladit. </w:t>
      </w:r>
      <w:r w:rsidRPr="008B0842">
        <w:t>„</w:t>
      </w:r>
      <w:r w:rsidR="00E82DC1" w:rsidRPr="008B0842">
        <w:t>Už se konečně proberte,</w:t>
      </w:r>
      <w:r w:rsidRPr="008B0842">
        <w:t>“</w:t>
      </w:r>
      <w:r w:rsidR="00E82DC1" w:rsidRPr="008B0842">
        <w:t xml:space="preserve"> uslyšel. Nikoho ale neviděl, vnímal své okolí jako rozmazanou prázdnotu, ve které byl konkrétní snad jen on sám, ale i sebe viděl jen jako potrhanou realitu, vířící excentricky kolem neidentifikovatelného středu.</w:t>
      </w:r>
    </w:p>
    <w:p w:rsidR="008B0842" w:rsidRPr="008B0842" w:rsidRDefault="008B0842" w:rsidP="008B0842">
      <w:pPr>
        <w:pStyle w:val="Text"/>
      </w:pPr>
      <w:r w:rsidRPr="008B0842">
        <w:t>„</w:t>
      </w:r>
      <w:r w:rsidR="00E82DC1" w:rsidRPr="008B0842">
        <w:t>Slyšíte mne, Jakube?</w:t>
      </w:r>
      <w:r w:rsidRPr="008B0842">
        <w:t>“</w:t>
      </w:r>
    </w:p>
    <w:p w:rsidR="008B0842" w:rsidRPr="008B0842" w:rsidRDefault="00E82DC1" w:rsidP="008B0842">
      <w:pPr>
        <w:pStyle w:val="Text"/>
      </w:pPr>
      <w:r w:rsidRPr="008B0842">
        <w:t>Ovšem, někdo tady mluví, ale kdo to je? Ten hlas… Čí je to hlas? A pak viděl.</w:t>
      </w:r>
    </w:p>
    <w:p w:rsidR="008B0842" w:rsidRPr="008B0842" w:rsidRDefault="00E82DC1" w:rsidP="008B0842">
      <w:pPr>
        <w:pStyle w:val="Text"/>
      </w:pPr>
      <w:r w:rsidRPr="008B0842">
        <w:t>Jistě, nezemřel, to se mu jenom něco zdálo. Je živ, a možná, že i zdráv. Ale tad</w:t>
      </w:r>
      <w:r w:rsidR="000C48C6" w:rsidRPr="008B0842">
        <w:t>y</w:t>
      </w:r>
      <w:r w:rsidRPr="008B0842">
        <w:t xml:space="preserve"> to nezná.</w:t>
      </w:r>
    </w:p>
    <w:p w:rsidR="008B0842" w:rsidRPr="008B0842" w:rsidRDefault="00E82DC1" w:rsidP="008B0842">
      <w:pPr>
        <w:pStyle w:val="Text"/>
      </w:pPr>
      <w:r w:rsidRPr="008B0842">
        <w:t>Je to místnost, snad kancelář, snad přijímací salon, ale nejspíš se octl někde na zámku.</w:t>
      </w:r>
    </w:p>
    <w:p w:rsidR="008B0842" w:rsidRPr="008B0842" w:rsidRDefault="00E82DC1" w:rsidP="008B0842">
      <w:pPr>
        <w:pStyle w:val="Text"/>
      </w:pPr>
      <w:r w:rsidRPr="008B0842">
        <w:t>On sám sedí v křesle. Či spíš ve fotelu, ale není příliš pohodlný, kdosi zapomněl na pérování. A tak divně to tady voní, jako v nějaké chemické laboratoři.</w:t>
      </w:r>
    </w:p>
    <w:p w:rsidR="008B0842" w:rsidRPr="008B0842" w:rsidRDefault="00E82DC1" w:rsidP="008B0842">
      <w:pPr>
        <w:pStyle w:val="Text"/>
      </w:pPr>
      <w:r w:rsidRPr="008B0842">
        <w:t>Starob</w:t>
      </w:r>
      <w:r w:rsidR="000C48C6" w:rsidRPr="008B0842">
        <w:t>y</w:t>
      </w:r>
      <w:r w:rsidRPr="008B0842">
        <w:t>lý nábytek, starodávné nádobí, koberce, tapiserie. A ty motivy! Čtyři jezdci z Apokalypsy uhánějí širou plání, za nimi rudá zář… Ten obraz neznal, a tady zdobí celou stěnu. Dřevěný strop jako kdyby žhnul odrazem tekoucí lávy. Jistě, nikde žádná sopka, je tu ticho. A taky žádné okno.</w:t>
      </w:r>
    </w:p>
    <w:p w:rsidR="008B0842" w:rsidRPr="008B0842" w:rsidRDefault="00E82DC1" w:rsidP="008B0842">
      <w:pPr>
        <w:pStyle w:val="Text"/>
      </w:pPr>
      <w:r w:rsidRPr="008B0842">
        <w:t>Ještě nikdy nebyl v místnosti, která by neměla okna. Snad jenom… Ne, to přece nejsou místnosti. Takový salon by měl mít mnoho oken, spoustu oken, aby bylo vidět… Kam vlastně?</w:t>
      </w:r>
    </w:p>
    <w:p w:rsidR="008B0842" w:rsidRPr="008B0842" w:rsidRDefault="008B0842" w:rsidP="008B0842">
      <w:pPr>
        <w:pStyle w:val="Text"/>
      </w:pPr>
      <w:r w:rsidRPr="008B0842">
        <w:t>„</w:t>
      </w:r>
      <w:r w:rsidR="00E82DC1" w:rsidRPr="008B0842">
        <w:t>Jakube, sl</w:t>
      </w:r>
      <w:r w:rsidR="000C48C6" w:rsidRPr="008B0842">
        <w:t>y</w:t>
      </w:r>
      <w:r w:rsidR="00E82DC1" w:rsidRPr="008B0842">
        <w:t>šíte mě?</w:t>
      </w:r>
      <w:r w:rsidRPr="008B0842">
        <w:t>“</w:t>
      </w:r>
    </w:p>
    <w:p w:rsidR="008B0842" w:rsidRPr="008B0842" w:rsidRDefault="00E82DC1" w:rsidP="008B0842">
      <w:pPr>
        <w:pStyle w:val="Text"/>
      </w:pPr>
      <w:r w:rsidRPr="008B0842">
        <w:t>Pomalu se otočil. Vedle něj, také v křesle, seděl muž. Mladý? Starý? Nedalo se to poznat. Ale bílé rukavičky a cylindr leží na stole, na b</w:t>
      </w:r>
      <w:r w:rsidR="000C48C6" w:rsidRPr="008B0842">
        <w:t>í</w:t>
      </w:r>
      <w:r w:rsidRPr="008B0842">
        <w:t>lé dečce, hned vedle dekorativní vázičky. Copak jsem v divadle?</w:t>
      </w:r>
    </w:p>
    <w:p w:rsidR="008B0842" w:rsidRPr="008B0842" w:rsidRDefault="00E82DC1" w:rsidP="008B0842">
      <w:pPr>
        <w:pStyle w:val="Text"/>
      </w:pPr>
      <w:r w:rsidRPr="008B0842">
        <w:lastRenderedPageBreak/>
        <w:t>Maně se ohlédl, odkud na něj hledí mlčící publikum. Má na sobě černý frak, je to tedy dirigent? Pak ovšem chybí taktovka.</w:t>
      </w:r>
    </w:p>
    <w:p w:rsidR="008B0842" w:rsidRPr="008B0842" w:rsidRDefault="00E82DC1" w:rsidP="008B0842">
      <w:pPr>
        <w:pStyle w:val="Text"/>
      </w:pPr>
      <w:r w:rsidRPr="008B0842">
        <w:t>Bílý motýlek, tvrdá náprsenka. Pak pohlédl na sebe. Uvědomil si, že na sobě nemá tričko</w:t>
      </w:r>
      <w:r w:rsidR="000C48C6" w:rsidRPr="008B0842">
        <w:t xml:space="preserve"> </w:t>
      </w:r>
      <w:r w:rsidRPr="008B0842">
        <w:t>a džíny, ale jakýsi zvláštní oděv. Košile, pruhovaná vesta, dlouhé</w:t>
      </w:r>
      <w:r w:rsidR="000C48C6" w:rsidRPr="008B0842">
        <w:t xml:space="preserve"> </w:t>
      </w:r>
      <w:r w:rsidRPr="008B0842">
        <w:t>kalhoty, nu ovšem, livrej.</w:t>
      </w:r>
    </w:p>
    <w:p w:rsidR="008B0842" w:rsidRPr="008B0842" w:rsidRDefault="008B0842" w:rsidP="008B0842">
      <w:pPr>
        <w:pStyle w:val="Text"/>
      </w:pPr>
      <w:r w:rsidRPr="008B0842">
        <w:t>„</w:t>
      </w:r>
      <w:r w:rsidR="00E82DC1" w:rsidRPr="008B0842">
        <w:t>To není svět, to je blázinec!</w:t>
      </w:r>
      <w:r w:rsidRPr="008B0842">
        <w:t>“</w:t>
      </w:r>
    </w:p>
    <w:p w:rsidR="008B0842" w:rsidRPr="008B0842" w:rsidRDefault="00E82DC1" w:rsidP="008B0842">
      <w:pPr>
        <w:pStyle w:val="Text"/>
      </w:pPr>
      <w:r w:rsidRPr="008B0842">
        <w:t>Pak poznal, že to řekl nahlas, neznámý se totiž ušklíbl. Výrok ale</w:t>
      </w:r>
      <w:r w:rsidR="000C48C6" w:rsidRPr="008B0842">
        <w:t xml:space="preserve"> </w:t>
      </w:r>
      <w:r w:rsidRPr="008B0842">
        <w:t>nijak nekomentoval.</w:t>
      </w:r>
    </w:p>
    <w:p w:rsidR="008B0842" w:rsidRPr="008B0842" w:rsidRDefault="008B0842" w:rsidP="008B0842">
      <w:pPr>
        <w:pStyle w:val="Text"/>
      </w:pPr>
      <w:r w:rsidRPr="008B0842">
        <w:t>„</w:t>
      </w:r>
      <w:r w:rsidR="00E82DC1" w:rsidRPr="008B0842">
        <w:t>Nu, vidím, že jste přišel k sobě.</w:t>
      </w:r>
      <w:r w:rsidRPr="008B0842">
        <w:t>“</w:t>
      </w:r>
    </w:p>
    <w:p w:rsidR="008B0842" w:rsidRPr="008B0842" w:rsidRDefault="00E82DC1" w:rsidP="008B0842">
      <w:pPr>
        <w:pStyle w:val="Text"/>
      </w:pPr>
      <w:r w:rsidRPr="008B0842">
        <w:t>Konečně zaostřil své dosud neklidně těkající oči. Ten člověk má</w:t>
      </w:r>
      <w:r w:rsidR="004715ED" w:rsidRPr="008B0842">
        <w:t xml:space="preserve"> </w:t>
      </w:r>
      <w:r w:rsidRPr="008B0842">
        <w:t>příjemnou tvář, ale kdoví, čeho se od něj mohu nadít.</w:t>
      </w:r>
    </w:p>
    <w:p w:rsidR="008B0842" w:rsidRPr="008B0842" w:rsidRDefault="008B0842" w:rsidP="008B0842">
      <w:pPr>
        <w:pStyle w:val="Text"/>
      </w:pPr>
      <w:r w:rsidRPr="008B0842">
        <w:t>„</w:t>
      </w:r>
      <w:r w:rsidR="00E82DC1" w:rsidRPr="008B0842">
        <w:t>Kdo jste a co mi chcete?</w:t>
      </w:r>
      <w:r w:rsidRPr="008B0842">
        <w:t>“</w:t>
      </w:r>
    </w:p>
    <w:p w:rsidR="008B0842" w:rsidRPr="008B0842" w:rsidRDefault="008B0842" w:rsidP="008B0842">
      <w:pPr>
        <w:pStyle w:val="Text"/>
      </w:pPr>
      <w:r w:rsidRPr="008B0842">
        <w:t>„</w:t>
      </w:r>
      <w:r w:rsidR="00E82DC1" w:rsidRPr="008B0842">
        <w:t>Reagujete příliš spontánně, Jakube.</w:t>
      </w:r>
      <w:r w:rsidRPr="008B0842">
        <w:t>“</w:t>
      </w:r>
    </w:p>
    <w:p w:rsidR="008B0842" w:rsidRPr="008B0842" w:rsidRDefault="008B0842" w:rsidP="008B0842">
      <w:pPr>
        <w:pStyle w:val="Text"/>
      </w:pPr>
      <w:r w:rsidRPr="008B0842">
        <w:t>„</w:t>
      </w:r>
      <w:r w:rsidR="00E82DC1" w:rsidRPr="008B0842">
        <w:t>To snad je moje věc. Vůbec nevím, proč tady s vámi ztrácím</w:t>
      </w:r>
      <w:r w:rsidR="004715ED" w:rsidRPr="008B0842">
        <w:t xml:space="preserve"> </w:t>
      </w:r>
      <w:r w:rsidR="00E82DC1" w:rsidRPr="008B0842">
        <w:t>čas,</w:t>
      </w:r>
      <w:r w:rsidRPr="008B0842">
        <w:t>“</w:t>
      </w:r>
      <w:r w:rsidR="00E82DC1" w:rsidRPr="008B0842">
        <w:t xml:space="preserve"> odpověděl rozhodně Jakub, zvedl se a rychlým krokem</w:t>
      </w:r>
      <w:r w:rsidR="004715ED" w:rsidRPr="008B0842">
        <w:t xml:space="preserve"> </w:t>
      </w:r>
      <w:r w:rsidR="00E82DC1" w:rsidRPr="008B0842">
        <w:t>přešel ke dveřím.</w:t>
      </w:r>
    </w:p>
    <w:p w:rsidR="008B0842" w:rsidRPr="008B0842" w:rsidRDefault="008B0842" w:rsidP="008B0842">
      <w:pPr>
        <w:pStyle w:val="Text"/>
      </w:pPr>
      <w:r w:rsidRPr="008B0842">
        <w:t>„</w:t>
      </w:r>
      <w:r w:rsidR="00E82DC1" w:rsidRPr="008B0842">
        <w:t>Chcete nás opustit?</w:t>
      </w:r>
      <w:r w:rsidRPr="008B0842">
        <w:t>“</w:t>
      </w:r>
    </w:p>
    <w:p w:rsidR="008B0842" w:rsidRPr="008B0842" w:rsidRDefault="008B0842" w:rsidP="008B0842">
      <w:pPr>
        <w:pStyle w:val="Text"/>
      </w:pPr>
      <w:r w:rsidRPr="008B0842">
        <w:t>„</w:t>
      </w:r>
      <w:r w:rsidR="00E82DC1" w:rsidRPr="008B0842">
        <w:t>To si pište.</w:t>
      </w:r>
      <w:r w:rsidRPr="008B0842">
        <w:t>“</w:t>
      </w:r>
    </w:p>
    <w:p w:rsidR="008B0842" w:rsidRPr="008B0842" w:rsidRDefault="00E82DC1" w:rsidP="008B0842">
      <w:pPr>
        <w:pStyle w:val="Text"/>
      </w:pPr>
      <w:r w:rsidRPr="008B0842">
        <w:t>Otevřel dveře. Viděl za nimi dlouhou temnou chodbu, ale když</w:t>
      </w:r>
      <w:r w:rsidR="004715ED" w:rsidRPr="008B0842">
        <w:t xml:space="preserve"> </w:t>
      </w:r>
      <w:r w:rsidRPr="008B0842">
        <w:t>se pokusil udělat další krok, zjistil, že to nejde.</w:t>
      </w:r>
    </w:p>
    <w:p w:rsidR="008B0842" w:rsidRPr="008B0842" w:rsidRDefault="00E82DC1" w:rsidP="008B0842">
      <w:pPr>
        <w:pStyle w:val="Text"/>
      </w:pPr>
      <w:r w:rsidRPr="008B0842">
        <w:t>Jeho tělo naráželo na cosi hmotného, pevného, ale naprosto</w:t>
      </w:r>
      <w:r w:rsidR="004715ED" w:rsidRPr="008B0842">
        <w:t xml:space="preserve"> </w:t>
      </w:r>
      <w:r w:rsidRPr="008B0842">
        <w:t>neviditelného. Věděl jen, že to není sklo.</w:t>
      </w:r>
    </w:p>
    <w:p w:rsidR="008B0842" w:rsidRPr="008B0842" w:rsidRDefault="008B0842" w:rsidP="008B0842">
      <w:pPr>
        <w:pStyle w:val="Text"/>
      </w:pPr>
      <w:r w:rsidRPr="008B0842">
        <w:t>„</w:t>
      </w:r>
      <w:r w:rsidR="00E82DC1" w:rsidRPr="008B0842">
        <w:t>Mějte rozum a vraťte se.</w:t>
      </w:r>
      <w:r w:rsidRPr="008B0842">
        <w:t>“</w:t>
      </w:r>
    </w:p>
    <w:p w:rsidR="008B0842" w:rsidRPr="008B0842" w:rsidRDefault="00E82DC1" w:rsidP="008B0842">
      <w:pPr>
        <w:pStyle w:val="Text"/>
      </w:pPr>
      <w:r w:rsidRPr="008B0842">
        <w:t>Rozhodl se, že se tu neviditelnou překážku pokusí prokopnout,</w:t>
      </w:r>
      <w:r w:rsidR="004715ED" w:rsidRPr="008B0842">
        <w:t xml:space="preserve"> </w:t>
      </w:r>
      <w:r w:rsidRPr="008B0842">
        <w:t>ale ani tady se jeho snaha nesetkala s úspěchem.</w:t>
      </w:r>
    </w:p>
    <w:p w:rsidR="008B0842" w:rsidRPr="008B0842" w:rsidRDefault="00E82DC1" w:rsidP="008B0842">
      <w:pPr>
        <w:pStyle w:val="Text"/>
      </w:pPr>
      <w:r w:rsidRPr="008B0842">
        <w:t>Obrátil se. Ten černý elegán stále seděl ve svém křesle. Teprve</w:t>
      </w:r>
      <w:r w:rsidR="004715ED" w:rsidRPr="008B0842">
        <w:t xml:space="preserve"> </w:t>
      </w:r>
      <w:r w:rsidRPr="008B0842">
        <w:t>teď si Jakub všiml, že si poklepává hůlčičkou.</w:t>
      </w:r>
    </w:p>
    <w:p w:rsidR="008B0842" w:rsidRPr="008B0842" w:rsidRDefault="008B0842" w:rsidP="008B0842">
      <w:pPr>
        <w:pStyle w:val="Text"/>
      </w:pPr>
      <w:r w:rsidRPr="008B0842">
        <w:t>„</w:t>
      </w:r>
      <w:r w:rsidR="00E82DC1" w:rsidRPr="008B0842">
        <w:t>To je… silové pole?</w:t>
      </w:r>
      <w:r w:rsidRPr="008B0842">
        <w:t>“</w:t>
      </w:r>
      <w:r w:rsidR="00E82DC1" w:rsidRPr="008B0842">
        <w:t xml:space="preserve"> vrátila se Jakubovi řeč.</w:t>
      </w:r>
    </w:p>
    <w:p w:rsidR="008B0842" w:rsidRPr="008B0842" w:rsidRDefault="008B0842" w:rsidP="008B0842">
      <w:pPr>
        <w:pStyle w:val="Text"/>
      </w:pPr>
      <w:r w:rsidRPr="008B0842">
        <w:t>„</w:t>
      </w:r>
      <w:r w:rsidR="00E82DC1" w:rsidRPr="008B0842">
        <w:t>Říkejte si tomu jak chcete.</w:t>
      </w:r>
      <w:r w:rsidRPr="008B0842">
        <w:t>“</w:t>
      </w:r>
    </w:p>
    <w:p w:rsidR="008B0842" w:rsidRPr="008B0842" w:rsidRDefault="008B0842" w:rsidP="008B0842">
      <w:pPr>
        <w:pStyle w:val="Text"/>
      </w:pPr>
      <w:r w:rsidRPr="008B0842">
        <w:t>„</w:t>
      </w:r>
      <w:r w:rsidR="00E82DC1" w:rsidRPr="008B0842">
        <w:t>A kdo tedy vlastně jste?</w:t>
      </w:r>
      <w:r w:rsidRPr="008B0842">
        <w:t>“</w:t>
      </w:r>
    </w:p>
    <w:p w:rsidR="008B0842" w:rsidRPr="008B0842" w:rsidRDefault="00E82DC1" w:rsidP="008B0842">
      <w:pPr>
        <w:pStyle w:val="Text"/>
      </w:pPr>
      <w:r w:rsidRPr="008B0842">
        <w:t>Neznámý se ušklíbl.</w:t>
      </w:r>
    </w:p>
    <w:p w:rsidR="008B0842" w:rsidRPr="008B0842" w:rsidRDefault="008B0842" w:rsidP="008B0842">
      <w:pPr>
        <w:pStyle w:val="Text"/>
      </w:pPr>
      <w:r w:rsidRPr="008B0842">
        <w:t>„</w:t>
      </w:r>
      <w:r w:rsidR="00E82DC1" w:rsidRPr="008B0842">
        <w:t>Ďábel. Tak nás přece na světě nazýváte.</w:t>
      </w:r>
      <w:r w:rsidRPr="008B0842">
        <w:t>“</w:t>
      </w:r>
    </w:p>
    <w:p w:rsidR="008B0842" w:rsidRPr="008B0842" w:rsidRDefault="00E82DC1" w:rsidP="008B0842">
      <w:pPr>
        <w:pStyle w:val="Text"/>
      </w:pPr>
      <w:r w:rsidRPr="008B0842">
        <w:t>Jakubovi se poněkud rozšířily panenky. Po zkušenostech, které</w:t>
      </w:r>
      <w:r w:rsidR="004715ED" w:rsidRPr="008B0842">
        <w:t xml:space="preserve"> </w:t>
      </w:r>
      <w:r w:rsidRPr="008B0842">
        <w:t>právě získal s dveřmi, byl ochoten věřit lecčemus, ale tohle je</w:t>
      </w:r>
      <w:r w:rsidR="004715ED" w:rsidRPr="008B0842">
        <w:t xml:space="preserve"> </w:t>
      </w:r>
      <w:r w:rsidRPr="008B0842">
        <w:t>přece jen trochu silná káva…</w:t>
      </w:r>
    </w:p>
    <w:p w:rsidR="008B0842" w:rsidRPr="008B0842" w:rsidRDefault="008B0842" w:rsidP="008B0842">
      <w:pPr>
        <w:pStyle w:val="Text"/>
      </w:pPr>
      <w:r w:rsidRPr="008B0842">
        <w:t>„</w:t>
      </w:r>
      <w:r w:rsidR="00E82DC1" w:rsidRPr="008B0842">
        <w:t>Doktor Solfernus, jméno mé.</w:t>
      </w:r>
      <w:r w:rsidRPr="008B0842">
        <w:t>“</w:t>
      </w:r>
    </w:p>
    <w:p w:rsidR="008B0842" w:rsidRPr="008B0842" w:rsidRDefault="00E82DC1" w:rsidP="008B0842">
      <w:pPr>
        <w:pStyle w:val="Text"/>
      </w:pPr>
      <w:r w:rsidRPr="008B0842">
        <w:lastRenderedPageBreak/>
        <w:t>Něco mu to připomnělo. Ovšem, Hrátky s čertem…</w:t>
      </w:r>
    </w:p>
    <w:p w:rsidR="008B0842" w:rsidRPr="008B0842" w:rsidRDefault="008B0842" w:rsidP="008B0842">
      <w:pPr>
        <w:pStyle w:val="Text"/>
      </w:pPr>
      <w:r w:rsidRPr="008B0842">
        <w:t>„</w:t>
      </w:r>
      <w:r w:rsidR="00E82DC1" w:rsidRPr="008B0842">
        <w:t>Jsem tedy v pohádce?</w:t>
      </w:r>
      <w:r w:rsidRPr="008B0842">
        <w:t>“</w:t>
      </w:r>
    </w:p>
    <w:p w:rsidR="008B0842" w:rsidRPr="008B0842" w:rsidRDefault="008B0842" w:rsidP="008B0842">
      <w:pPr>
        <w:pStyle w:val="Text"/>
      </w:pPr>
      <w:r w:rsidRPr="008B0842">
        <w:t>„</w:t>
      </w:r>
      <w:r w:rsidR="00E82DC1" w:rsidRPr="008B0842">
        <w:t>Ne, proč? Pravda, vystupoval jsem i v pohádkách, tedy vlastně</w:t>
      </w:r>
      <w:r w:rsidR="00A80279" w:rsidRPr="008B0842">
        <w:t xml:space="preserve"> </w:t>
      </w:r>
      <w:r w:rsidR="00E82DC1" w:rsidRPr="008B0842">
        <w:t>jen ti, kteří se mým jménem oháněli. Ale jak vidíte, jsem až příliš</w:t>
      </w:r>
      <w:r w:rsidR="00A80279" w:rsidRPr="008B0842">
        <w:t xml:space="preserve"> </w:t>
      </w:r>
      <w:r w:rsidR="00E82DC1" w:rsidRPr="008B0842">
        <w:t>reálný.</w:t>
      </w:r>
      <w:r w:rsidRPr="008B0842">
        <w:t>“</w:t>
      </w:r>
    </w:p>
    <w:p w:rsidR="008B0842" w:rsidRPr="008B0842" w:rsidRDefault="008B0842" w:rsidP="008B0842">
      <w:pPr>
        <w:pStyle w:val="Text"/>
      </w:pPr>
      <w:r w:rsidRPr="008B0842">
        <w:t>„</w:t>
      </w:r>
      <w:r w:rsidR="00E82DC1" w:rsidRPr="008B0842">
        <w:t>Ďábel? Tomu se tak trochu musím smát,</w:t>
      </w:r>
      <w:r w:rsidRPr="008B0842">
        <w:t>“</w:t>
      </w:r>
      <w:r w:rsidR="00E82DC1" w:rsidRPr="008B0842">
        <w:t xml:space="preserve"> řekl Jakub, ale znělo</w:t>
      </w:r>
      <w:r w:rsidR="00A80279" w:rsidRPr="008B0842">
        <w:t xml:space="preserve"> </w:t>
      </w:r>
      <w:r w:rsidR="00E82DC1" w:rsidRPr="008B0842">
        <w:t>to dost nejistě.</w:t>
      </w:r>
    </w:p>
    <w:p w:rsidR="008B0842" w:rsidRPr="008B0842" w:rsidRDefault="00E82DC1" w:rsidP="008B0842">
      <w:pPr>
        <w:pStyle w:val="Text"/>
      </w:pPr>
      <w:r w:rsidRPr="008B0842">
        <w:t>Ten, kter</w:t>
      </w:r>
      <w:r w:rsidR="00A80279" w:rsidRPr="008B0842">
        <w:t>ý</w:t>
      </w:r>
      <w:r w:rsidRPr="008B0842">
        <w:t xml:space="preserve"> si říkal doktor Solfernus, mávl hůlčičkou.</w:t>
      </w:r>
    </w:p>
    <w:p w:rsidR="008B0842" w:rsidRPr="008B0842" w:rsidRDefault="00E82DC1" w:rsidP="008B0842">
      <w:pPr>
        <w:pStyle w:val="Text"/>
      </w:pPr>
      <w:r w:rsidRPr="008B0842">
        <w:t>Na okamžik vyšlehly plameny, pak zase pohasl</w:t>
      </w:r>
      <w:r w:rsidR="00A80279" w:rsidRPr="008B0842">
        <w:t>y</w:t>
      </w:r>
      <w:r w:rsidRPr="008B0842">
        <w:t xml:space="preserve">. </w:t>
      </w:r>
      <w:r w:rsidR="008B0842" w:rsidRPr="008B0842">
        <w:t>„</w:t>
      </w:r>
      <w:r w:rsidRPr="008B0842">
        <w:t>Tímhle mě nepřesvědčíte, to dnes dokáže každý pouťový kejklíř.</w:t>
      </w:r>
      <w:r w:rsidR="008B0842" w:rsidRPr="008B0842">
        <w:t>“</w:t>
      </w:r>
    </w:p>
    <w:p w:rsidR="008B0842" w:rsidRPr="008B0842" w:rsidRDefault="008B0842" w:rsidP="008B0842">
      <w:pPr>
        <w:pStyle w:val="Text"/>
      </w:pPr>
      <w:r w:rsidRPr="008B0842">
        <w:t>„</w:t>
      </w:r>
      <w:r w:rsidR="00E82DC1" w:rsidRPr="008B0842">
        <w:t>Já vás nebudu o ničem přesvědčovat, vše brzy poznáte sám.</w:t>
      </w:r>
      <w:r w:rsidRPr="008B0842">
        <w:t>“</w:t>
      </w:r>
      <w:r w:rsidR="00E82DC1" w:rsidRPr="008B0842">
        <w:t xml:space="preserve"> Jakub dál dával najevo, že nevěří ani slovo, ale jeho vědomím nyní již prostupovalo kruté poznání, že to, co jej obklopuje, je realita až tak děsivá, že ji nemůže ani domyslet. </w:t>
      </w:r>
      <w:r w:rsidRPr="008B0842">
        <w:t>„</w:t>
      </w:r>
      <w:r w:rsidR="00E82DC1" w:rsidRPr="008B0842">
        <w:t>Ale, pokud vy jste ďábel, tak já musím být – mrtev.</w:t>
      </w:r>
      <w:r w:rsidRPr="008B0842">
        <w:t>“</w:t>
      </w:r>
    </w:p>
    <w:p w:rsidR="008B0842" w:rsidRPr="008B0842" w:rsidRDefault="008B0842" w:rsidP="008B0842">
      <w:pPr>
        <w:pStyle w:val="Text"/>
      </w:pPr>
      <w:r w:rsidRPr="008B0842">
        <w:t>„</w:t>
      </w:r>
      <w:r w:rsidR="00E82DC1" w:rsidRPr="008B0842">
        <w:t>Vy jste to řekl.</w:t>
      </w:r>
      <w:r w:rsidRPr="008B0842">
        <w:t>“</w:t>
      </w:r>
    </w:p>
    <w:p w:rsidR="008B0842" w:rsidRPr="008B0842" w:rsidRDefault="008B0842" w:rsidP="008B0842">
      <w:pPr>
        <w:pStyle w:val="Text"/>
      </w:pPr>
      <w:r w:rsidRPr="008B0842">
        <w:t>„</w:t>
      </w:r>
      <w:r w:rsidR="00E82DC1" w:rsidRPr="008B0842">
        <w:t>A to se tedy mám smažit na pekelném ohni? Kde máte ty kotle?</w:t>
      </w:r>
      <w:r w:rsidRPr="008B0842">
        <w:t>“</w:t>
      </w:r>
    </w:p>
    <w:p w:rsidR="008B0842" w:rsidRPr="008B0842" w:rsidRDefault="008B0842" w:rsidP="008B0842">
      <w:pPr>
        <w:pStyle w:val="Text"/>
      </w:pPr>
      <w:r w:rsidRPr="008B0842">
        <w:t>„</w:t>
      </w:r>
      <w:r w:rsidR="00E82DC1" w:rsidRPr="008B0842">
        <w:t>Už jsme se trochu zmodernizovali,</w:t>
      </w:r>
      <w:r w:rsidRPr="008B0842">
        <w:t>“</w:t>
      </w:r>
      <w:r w:rsidR="00E82DC1" w:rsidRPr="008B0842">
        <w:t xml:space="preserve"> podotkl Solfernus. </w:t>
      </w:r>
      <w:r w:rsidRPr="008B0842">
        <w:t>„</w:t>
      </w:r>
      <w:r w:rsidR="00E82DC1" w:rsidRPr="008B0842">
        <w:t>A to jsem tady proto, že jsem hřešil?</w:t>
      </w:r>
      <w:r w:rsidRPr="008B0842">
        <w:t>“</w:t>
      </w:r>
      <w:r w:rsidR="00E82DC1" w:rsidRPr="008B0842">
        <w:t xml:space="preserve"> pokrčil rameny Jakub. </w:t>
      </w:r>
      <w:r w:rsidRPr="008B0842">
        <w:t>„</w:t>
      </w:r>
      <w:r w:rsidR="00E82DC1" w:rsidRPr="008B0842">
        <w:t>Vždyť jsem na to ani neměl čas, bylo mi teprve dvaatřicet!</w:t>
      </w:r>
      <w:r w:rsidRPr="008B0842">
        <w:t>“</w:t>
      </w:r>
    </w:p>
    <w:p w:rsidR="008B0842" w:rsidRPr="008B0842" w:rsidRDefault="008B0842" w:rsidP="008B0842">
      <w:pPr>
        <w:pStyle w:val="Text"/>
      </w:pPr>
      <w:r w:rsidRPr="008B0842">
        <w:t>„</w:t>
      </w:r>
      <w:r w:rsidR="00E82DC1" w:rsidRPr="008B0842">
        <w:t>Na hříchy jste měl času až dost, ale o ty teď nejde. Mám pro vás práci.</w:t>
      </w:r>
      <w:r w:rsidRPr="008B0842">
        <w:t>“</w:t>
      </w:r>
    </w:p>
    <w:p w:rsidR="008B0842" w:rsidRPr="008B0842" w:rsidRDefault="008B0842" w:rsidP="008B0842">
      <w:pPr>
        <w:pStyle w:val="Text"/>
      </w:pPr>
      <w:r w:rsidRPr="008B0842">
        <w:t>„</w:t>
      </w:r>
      <w:r w:rsidR="00E82DC1" w:rsidRPr="008B0842">
        <w:t>Práci?</w:t>
      </w:r>
      <w:r w:rsidRPr="008B0842">
        <w:t>“</w:t>
      </w:r>
      <w:r w:rsidR="00E82DC1" w:rsidRPr="008B0842">
        <w:t xml:space="preserve"> Jakub pokrčil rameny. </w:t>
      </w:r>
      <w:r w:rsidRPr="008B0842">
        <w:t>„</w:t>
      </w:r>
      <w:r w:rsidR="00E82DC1" w:rsidRPr="008B0842">
        <w:t>Aha, proto ta livrej!</w:t>
      </w:r>
      <w:r w:rsidRPr="008B0842">
        <w:t>“</w:t>
      </w:r>
    </w:p>
    <w:p w:rsidR="008B0842" w:rsidRPr="008B0842" w:rsidRDefault="008B0842" w:rsidP="008B0842">
      <w:pPr>
        <w:pStyle w:val="Text"/>
      </w:pPr>
      <w:r w:rsidRPr="008B0842">
        <w:t>„</w:t>
      </w:r>
      <w:r w:rsidR="00E82DC1" w:rsidRPr="008B0842">
        <w:t>Museli jsme vás nějak obléct, a uznejte, že se nehodí, abyste nosil totéž…,</w:t>
      </w:r>
      <w:r w:rsidRPr="008B0842">
        <w:t>“</w:t>
      </w:r>
      <w:r w:rsidR="00E82DC1" w:rsidRPr="008B0842">
        <w:t xml:space="preserve"> na chvíli se zarazil a pohlédl na svůj nový oblek, </w:t>
      </w:r>
      <w:r w:rsidRPr="008B0842">
        <w:t>„</w:t>
      </w:r>
      <w:r w:rsidR="00E82DC1" w:rsidRPr="008B0842">
        <w:t>…totéž co my.</w:t>
      </w:r>
      <w:r w:rsidRPr="008B0842">
        <w:t>“</w:t>
      </w:r>
    </w:p>
    <w:p w:rsidR="008B0842" w:rsidRPr="008B0842" w:rsidRDefault="008B0842" w:rsidP="008B0842">
      <w:pPr>
        <w:pStyle w:val="Text"/>
      </w:pPr>
      <w:r w:rsidRPr="008B0842">
        <w:t>„</w:t>
      </w:r>
      <w:r w:rsidR="00E82DC1" w:rsidRPr="008B0842">
        <w:t>Dobrá, co tedy budu dělat?</w:t>
      </w:r>
      <w:r w:rsidRPr="008B0842">
        <w:t>“</w:t>
      </w:r>
    </w:p>
    <w:p w:rsidR="008B0842" w:rsidRPr="008B0842" w:rsidRDefault="008B0842" w:rsidP="008B0842">
      <w:pPr>
        <w:pStyle w:val="Text"/>
      </w:pPr>
      <w:r w:rsidRPr="008B0842">
        <w:t>„</w:t>
      </w:r>
      <w:r w:rsidR="00E82DC1" w:rsidRPr="008B0842">
        <w:t>Víte, máme nepořádek v evidenci,</w:t>
      </w:r>
      <w:r w:rsidRPr="008B0842">
        <w:t>“</w:t>
      </w:r>
      <w:r w:rsidR="00E82DC1" w:rsidRPr="008B0842">
        <w:t xml:space="preserve"> řekl Solfernus.</w:t>
      </w:r>
    </w:p>
    <w:p w:rsidR="008B0842" w:rsidRPr="008B0842" w:rsidRDefault="008B0842" w:rsidP="008B0842">
      <w:pPr>
        <w:pStyle w:val="Text"/>
      </w:pPr>
      <w:r w:rsidRPr="008B0842">
        <w:t>„</w:t>
      </w:r>
      <w:r w:rsidR="00E82DC1" w:rsidRPr="008B0842">
        <w:t>Jistě. Na to vám tak naletím.</w:t>
      </w:r>
      <w:r w:rsidRPr="008B0842">
        <w:t>“</w:t>
      </w:r>
    </w:p>
    <w:p w:rsidR="008B0842" w:rsidRPr="008B0842" w:rsidRDefault="008B0842" w:rsidP="008B0842">
      <w:pPr>
        <w:pStyle w:val="Text"/>
      </w:pPr>
      <w:r w:rsidRPr="008B0842">
        <w:t>„</w:t>
      </w:r>
      <w:r w:rsidR="00E82DC1" w:rsidRPr="008B0842">
        <w:t xml:space="preserve">Víte, kolik na světě nvní žije </w:t>
      </w:r>
      <w:r w:rsidR="00A80279" w:rsidRPr="008B0842">
        <w:t>li</w:t>
      </w:r>
      <w:r w:rsidR="00E82DC1" w:rsidRPr="008B0842">
        <w:t>dí? Nemáme to vůbec přesně podchyceno, ale váš tisk uvádí, že něco kolem šesti miliard. Uznejte, že jednou všichni zemřou. A velké procento z nich přijde k nám, v tomto směru si nikdo nemůže dělat iluze. Pravda, náborové podmínky jsme již zmírnili, ale to ti nahoře,</w:t>
      </w:r>
      <w:r w:rsidRPr="008B0842">
        <w:t>“</w:t>
      </w:r>
      <w:r w:rsidR="00E82DC1" w:rsidRPr="008B0842">
        <w:t xml:space="preserve"> a ukázal prstem směrem k stropu a ještě o kus výš, </w:t>
      </w:r>
      <w:r w:rsidRPr="008B0842">
        <w:t>„</w:t>
      </w:r>
      <w:r w:rsidR="00E82DC1" w:rsidRPr="008B0842">
        <w:t xml:space="preserve">udělali taky. Ať je to jak je to, dobrá polovina zemřelých putuje k nám. Uznejte, je to spravedlivé? </w:t>
      </w:r>
      <w:r w:rsidR="00E82DC1" w:rsidRPr="008B0842">
        <w:lastRenderedPageBreak/>
        <w:t>Víte, kolik tam ti nahoře mají místa, a teď to srovnejte s tím, co nechali nám. Koule o průměru třináct tisíc kilometrů, a to ještě musím odečíst zemskou kůru.</w:t>
      </w:r>
      <w:r w:rsidRPr="008B0842">
        <w:t>“</w:t>
      </w:r>
    </w:p>
    <w:p w:rsidR="008B0842" w:rsidRPr="008B0842" w:rsidRDefault="008B0842" w:rsidP="008B0842">
      <w:pPr>
        <w:pStyle w:val="Text"/>
      </w:pPr>
      <w:r w:rsidRPr="008B0842">
        <w:t>„</w:t>
      </w:r>
      <w:r w:rsidR="00E82DC1" w:rsidRPr="008B0842">
        <w:t>Já myslel, že peklo je někde…</w:t>
      </w:r>
      <w:r w:rsidRPr="008B0842">
        <w:t>“</w:t>
      </w:r>
    </w:p>
    <w:p w:rsidR="008B0842" w:rsidRPr="008B0842" w:rsidRDefault="008B0842" w:rsidP="008B0842">
      <w:pPr>
        <w:pStyle w:val="Text"/>
      </w:pPr>
      <w:r w:rsidRPr="008B0842">
        <w:t>„</w:t>
      </w:r>
      <w:r w:rsidR="00E82DC1" w:rsidRPr="008B0842">
        <w:t>Kde – někde? Co jste myslel?</w:t>
      </w:r>
      <w:r w:rsidRPr="008B0842">
        <w:t>“</w:t>
      </w:r>
    </w:p>
    <w:p w:rsidR="008B0842" w:rsidRPr="008B0842" w:rsidRDefault="008B0842" w:rsidP="008B0842">
      <w:pPr>
        <w:pStyle w:val="Text"/>
      </w:pPr>
      <w:r w:rsidRPr="008B0842">
        <w:t>„</w:t>
      </w:r>
      <w:r w:rsidR="00E82DC1" w:rsidRPr="008B0842">
        <w:t>No, pokud je, takže je v nějakém jiném vesmíru,</w:t>
      </w:r>
      <w:r w:rsidRPr="008B0842">
        <w:t>“</w:t>
      </w:r>
      <w:r w:rsidR="00E82DC1" w:rsidRPr="008B0842">
        <w:t xml:space="preserve"> odpověděl Jakub a přímo se zastyděl, jak tady zbytečně tlachá o naprost</w:t>
      </w:r>
      <w:r w:rsidR="00A80279" w:rsidRPr="008B0842">
        <w:t>ý</w:t>
      </w:r>
      <w:r w:rsidR="00E82DC1" w:rsidRPr="008B0842">
        <w:t>ch nesmyslech.</w:t>
      </w:r>
    </w:p>
    <w:p w:rsidR="008B0842" w:rsidRPr="008B0842" w:rsidRDefault="008B0842" w:rsidP="008B0842">
      <w:pPr>
        <w:pStyle w:val="Text"/>
      </w:pPr>
      <w:r w:rsidRPr="008B0842">
        <w:t>„</w:t>
      </w:r>
      <w:r w:rsidR="00E82DC1" w:rsidRPr="008B0842">
        <w:t>Jiný vesmír? Hochu, kde bychom na to vzali. Ani protekce nestačí. Peklo je tam, kde je. A my sem musíme namačkat miliardy hříšných dušiček. A teď si představte, že už vlastně vůbec nevíme, kdo u nás vlastně všechno je, a pokud zde už je, jak je zařazen, jaké jsou podmínky jeho pobytu, čím se zabývá, co dělá. Vždycky b</w:t>
      </w:r>
      <w:r w:rsidR="00A80279" w:rsidRPr="008B0842">
        <w:t>y</w:t>
      </w:r>
      <w:r w:rsidR="00E82DC1" w:rsidRPr="008B0842">
        <w:t>l v pekle pořádek, hochu, ale teď? škoda hovořit.</w:t>
      </w:r>
      <w:r w:rsidRPr="008B0842">
        <w:t>“</w:t>
      </w:r>
    </w:p>
    <w:p w:rsidR="008B0842" w:rsidRPr="008B0842" w:rsidRDefault="008B0842" w:rsidP="008B0842">
      <w:pPr>
        <w:pStyle w:val="Text"/>
      </w:pPr>
      <w:r w:rsidRPr="008B0842">
        <w:t>„</w:t>
      </w:r>
      <w:r w:rsidR="00E82DC1" w:rsidRPr="008B0842">
        <w:t>Počkejte, proč hned šest miliard? Peklo je jen pro křesťany, a těch je…</w:t>
      </w:r>
      <w:r w:rsidRPr="008B0842">
        <w:t>“</w:t>
      </w:r>
    </w:p>
    <w:p w:rsidR="008B0842" w:rsidRPr="008B0842" w:rsidRDefault="008B0842" w:rsidP="008B0842">
      <w:pPr>
        <w:pStyle w:val="Text"/>
      </w:pPr>
      <w:r w:rsidRPr="008B0842">
        <w:t>„</w:t>
      </w:r>
      <w:r w:rsidR="00E82DC1" w:rsidRPr="008B0842">
        <w:t>Hochu, jak jste na to přišel? Dnešní peklo je globalizované. Křesťan, muslim, žid, buddhista, nevěřící, pro všechny je peklo jednotné, a to samé udělali i ti nahoře,</w:t>
      </w:r>
      <w:r w:rsidRPr="008B0842">
        <w:t>“</w:t>
      </w:r>
      <w:r w:rsidR="00E82DC1" w:rsidRPr="008B0842">
        <w:t xml:space="preserve"> a znovu s odporem ukázal prstem vzhůru.</w:t>
      </w:r>
    </w:p>
    <w:p w:rsidR="008B0842" w:rsidRPr="008B0842" w:rsidRDefault="008B0842" w:rsidP="008B0842">
      <w:pPr>
        <w:pStyle w:val="Text"/>
      </w:pPr>
      <w:r w:rsidRPr="008B0842">
        <w:t>„</w:t>
      </w:r>
      <w:r w:rsidR="00E82DC1" w:rsidRPr="008B0842">
        <w:t>Ale co s tím mám společného já?</w:t>
      </w:r>
      <w:r w:rsidRPr="008B0842">
        <w:t>“</w:t>
      </w:r>
    </w:p>
    <w:p w:rsidR="008B0842" w:rsidRPr="008B0842" w:rsidRDefault="008B0842" w:rsidP="008B0842">
      <w:pPr>
        <w:pStyle w:val="Text"/>
      </w:pPr>
      <w:r w:rsidRPr="008B0842">
        <w:t>„</w:t>
      </w:r>
      <w:r w:rsidR="00E82DC1" w:rsidRPr="008B0842">
        <w:t>Ještě vás to nenapadlo?</w:t>
      </w:r>
      <w:r w:rsidRPr="008B0842">
        <w:t>“</w:t>
      </w:r>
    </w:p>
    <w:p w:rsidR="008B0842" w:rsidRPr="008B0842" w:rsidRDefault="00E82DC1" w:rsidP="008B0842">
      <w:pPr>
        <w:pStyle w:val="Text"/>
      </w:pPr>
      <w:r w:rsidRPr="008B0842">
        <w:t>Jakub pokrčil rameny.</w:t>
      </w:r>
    </w:p>
    <w:p w:rsidR="008B0842" w:rsidRPr="008B0842" w:rsidRDefault="008B0842" w:rsidP="008B0842">
      <w:pPr>
        <w:pStyle w:val="Text"/>
      </w:pPr>
      <w:r w:rsidRPr="008B0842">
        <w:t>„</w:t>
      </w:r>
      <w:r w:rsidR="00E82DC1" w:rsidRPr="008B0842">
        <w:t>A kdo naposledy zablokoval webové stránky Pentagonu?</w:t>
      </w:r>
      <w:r w:rsidRPr="008B0842">
        <w:t>“</w:t>
      </w:r>
      <w:r w:rsidR="00E82DC1" w:rsidRPr="008B0842">
        <w:t xml:space="preserve"> Jakub ztuhl.</w:t>
      </w:r>
    </w:p>
    <w:p w:rsidR="008B0842" w:rsidRPr="008B0842" w:rsidRDefault="008B0842" w:rsidP="008B0842">
      <w:pPr>
        <w:pStyle w:val="Text"/>
      </w:pPr>
      <w:r w:rsidRPr="008B0842">
        <w:t>„</w:t>
      </w:r>
      <w:r w:rsidR="00E82DC1" w:rsidRPr="008B0842">
        <w:t>Kdo se procházel na stránkách ministerstva vnitra jako po nepokoseném poli? Kdo vyslal do světa virus Beethoven?</w:t>
      </w:r>
      <w:r w:rsidRPr="008B0842">
        <w:t>“</w:t>
      </w:r>
    </w:p>
    <w:p w:rsidR="008B0842" w:rsidRPr="008B0842" w:rsidRDefault="008B0842" w:rsidP="008B0842">
      <w:pPr>
        <w:pStyle w:val="Text"/>
      </w:pPr>
      <w:r w:rsidRPr="008B0842">
        <w:t>„</w:t>
      </w:r>
      <w:r w:rsidR="00E82DC1" w:rsidRPr="008B0842">
        <w:t>Ale to přece… nikdo nemůže vědět!</w:t>
      </w:r>
      <w:r w:rsidRPr="008B0842">
        <w:t>“</w:t>
      </w:r>
      <w:r w:rsidR="00E82DC1" w:rsidRPr="008B0842">
        <w:t xml:space="preserve"> řekl skoro šeptem. </w:t>
      </w:r>
      <w:r w:rsidRPr="008B0842">
        <w:t>„</w:t>
      </w:r>
      <w:r w:rsidR="00E82DC1" w:rsidRPr="008B0842">
        <w:t>Nikdo to neví, my ano.</w:t>
      </w:r>
      <w:r w:rsidRPr="008B0842">
        <w:t>“</w:t>
      </w:r>
    </w:p>
    <w:p w:rsidR="008B0842" w:rsidRPr="008B0842" w:rsidRDefault="008B0842" w:rsidP="008B0842">
      <w:pPr>
        <w:pStyle w:val="Text"/>
      </w:pPr>
      <w:r w:rsidRPr="008B0842">
        <w:t>„</w:t>
      </w:r>
      <w:r w:rsidR="00E82DC1" w:rsidRPr="008B0842">
        <w:t>Ale kvůli tomu přece nemohu přijít do pekla! Neporušil jsem žádné přikázání, takže…</w:t>
      </w:r>
      <w:r w:rsidRPr="008B0842">
        <w:t>“</w:t>
      </w:r>
    </w:p>
    <w:p w:rsidR="008B0842" w:rsidRPr="008B0842" w:rsidRDefault="008B0842" w:rsidP="008B0842">
      <w:pPr>
        <w:pStyle w:val="Text"/>
      </w:pPr>
      <w:r w:rsidRPr="008B0842">
        <w:t>„</w:t>
      </w:r>
      <w:r w:rsidR="00E82DC1" w:rsidRPr="008B0842">
        <w:t>Přikázání jsou pro staré babky. Dávno máme jiná kritéria.</w:t>
      </w:r>
      <w:r w:rsidRPr="008B0842">
        <w:t>“</w:t>
      </w:r>
      <w:r w:rsidR="00E82DC1" w:rsidRPr="008B0842">
        <w:t xml:space="preserve"> Přesto se Jakub nevzdal. Pochopil, že s ním nejednají jako s</w:t>
      </w:r>
      <w:r w:rsidRPr="008B0842">
        <w:t xml:space="preserve"> </w:t>
      </w:r>
      <w:r w:rsidR="00E82DC1" w:rsidRPr="008B0842">
        <w:t>nějakou</w:t>
      </w:r>
      <w:r w:rsidR="00A80279" w:rsidRPr="008B0842">
        <w:t xml:space="preserve"> </w:t>
      </w:r>
      <w:r w:rsidR="00E82DC1" w:rsidRPr="008B0842">
        <w:t>obyčejnou hříšnou duší, doktor Solfernus, to je asi nějaký pán.</w:t>
      </w:r>
    </w:p>
    <w:p w:rsidR="008B0842" w:rsidRPr="008B0842" w:rsidRDefault="00E82DC1" w:rsidP="008B0842">
      <w:pPr>
        <w:pStyle w:val="Text"/>
      </w:pPr>
      <w:r w:rsidRPr="008B0842">
        <w:t>Oni ho zřejmě opravdu potřebují.</w:t>
      </w:r>
    </w:p>
    <w:p w:rsidR="008B0842" w:rsidRPr="008B0842" w:rsidRDefault="00E82DC1" w:rsidP="008B0842">
      <w:pPr>
        <w:pStyle w:val="Text"/>
      </w:pPr>
      <w:r w:rsidRPr="008B0842">
        <w:t>Měl desítky dotazů, ale nakonec z něj vypadlo něco úplně</w:t>
      </w:r>
      <w:r w:rsidR="00A80279" w:rsidRPr="008B0842">
        <w:t xml:space="preserve"> </w:t>
      </w:r>
      <w:r w:rsidRPr="008B0842">
        <w:t>jiného:</w:t>
      </w:r>
    </w:p>
    <w:p w:rsidR="008B0842" w:rsidRPr="008B0842" w:rsidRDefault="008B0842" w:rsidP="008B0842">
      <w:pPr>
        <w:pStyle w:val="Text"/>
      </w:pPr>
      <w:r w:rsidRPr="008B0842">
        <w:lastRenderedPageBreak/>
        <w:t>„</w:t>
      </w:r>
      <w:r w:rsidR="00E82DC1" w:rsidRPr="008B0842">
        <w:t>Na co mě vlastně potřebujete?</w:t>
      </w:r>
      <w:r w:rsidRPr="008B0842">
        <w:t>“</w:t>
      </w:r>
    </w:p>
    <w:p w:rsidR="008B0842" w:rsidRPr="008B0842" w:rsidRDefault="008B0842" w:rsidP="008B0842">
      <w:pPr>
        <w:pStyle w:val="Text"/>
      </w:pPr>
      <w:r w:rsidRPr="008B0842">
        <w:t>„</w:t>
      </w:r>
      <w:r w:rsidR="00E82DC1" w:rsidRPr="008B0842">
        <w:t>Vždyť říkám – udělat pořádek v evidenci,</w:t>
      </w:r>
      <w:r w:rsidRPr="008B0842">
        <w:t>“</w:t>
      </w:r>
      <w:r w:rsidR="00E82DC1" w:rsidRPr="008B0842">
        <w:t xml:space="preserve"> ušklíbl se Solfernus.</w:t>
      </w:r>
    </w:p>
    <w:p w:rsidR="008B0842" w:rsidRPr="008B0842" w:rsidRDefault="008B0842" w:rsidP="008B0842">
      <w:pPr>
        <w:pStyle w:val="Text"/>
      </w:pPr>
      <w:r w:rsidRPr="008B0842">
        <w:t>„</w:t>
      </w:r>
      <w:r w:rsidR="00E82DC1" w:rsidRPr="008B0842">
        <w:t>Nechápu,</w:t>
      </w:r>
      <w:r w:rsidRPr="008B0842">
        <w:t>“</w:t>
      </w:r>
      <w:r w:rsidR="00E82DC1" w:rsidRPr="008B0842">
        <w:t xml:space="preserve"> pokrčil rameny Jakub.</w:t>
      </w:r>
    </w:p>
    <w:p w:rsidR="008B0842" w:rsidRPr="008B0842" w:rsidRDefault="008B0842" w:rsidP="008B0842">
      <w:pPr>
        <w:pStyle w:val="Text"/>
      </w:pPr>
      <w:r w:rsidRPr="008B0842">
        <w:t>„</w:t>
      </w:r>
      <w:r w:rsidR="00E82DC1" w:rsidRPr="008B0842">
        <w:t>Nemyslete si, že my tady v pekle jsme nějak zaostalí. Vaši</w:t>
      </w:r>
      <w:r w:rsidR="00A80279" w:rsidRPr="008B0842">
        <w:t xml:space="preserve"> </w:t>
      </w:r>
      <w:r w:rsidR="00E82DC1" w:rsidRPr="008B0842">
        <w:t>lidskou technologii máme dávno v malíčku a plně ji využíváme.</w:t>
      </w:r>
      <w:r w:rsidR="00A80279" w:rsidRPr="008B0842">
        <w:t xml:space="preserve"> </w:t>
      </w:r>
      <w:r w:rsidR="00E82DC1" w:rsidRPr="008B0842">
        <w:t>Evidence vedeme samozřejmě za pomoci počítačů,</w:t>
      </w:r>
      <w:r w:rsidRPr="008B0842">
        <w:t>“</w:t>
      </w:r>
      <w:r w:rsidR="00E82DC1" w:rsidRPr="008B0842">
        <w:t xml:space="preserve"> zdůraznil</w:t>
      </w:r>
      <w:r w:rsidR="00A80279" w:rsidRPr="008B0842">
        <w:t xml:space="preserve"> </w:t>
      </w:r>
      <w:r w:rsidR="00E82DC1" w:rsidRPr="008B0842">
        <w:t>pekelník, když viděl, jak se Jakub tváří poněkud překvapeně.</w:t>
      </w:r>
    </w:p>
    <w:p w:rsidR="008B0842" w:rsidRPr="008B0842" w:rsidRDefault="008B0842" w:rsidP="008B0842">
      <w:pPr>
        <w:pStyle w:val="Text"/>
      </w:pPr>
      <w:r w:rsidRPr="008B0842">
        <w:t>„</w:t>
      </w:r>
      <w:r w:rsidR="00E82DC1" w:rsidRPr="008B0842">
        <w:t>Jenže…,</w:t>
      </w:r>
      <w:r w:rsidRPr="008B0842">
        <w:t>“</w:t>
      </w:r>
      <w:r w:rsidR="00E82DC1" w:rsidRPr="008B0842">
        <w:t xml:space="preserve"> zarazil se.</w:t>
      </w:r>
    </w:p>
    <w:p w:rsidR="008B0842" w:rsidRPr="008B0842" w:rsidRDefault="008B0842" w:rsidP="008B0842">
      <w:pPr>
        <w:pStyle w:val="Text"/>
      </w:pPr>
      <w:r w:rsidRPr="008B0842">
        <w:t>„</w:t>
      </w:r>
      <w:r w:rsidR="00E82DC1" w:rsidRPr="008B0842">
        <w:t>Co – je</w:t>
      </w:r>
      <w:r w:rsidR="00A80279" w:rsidRPr="008B0842">
        <w:t>n</w:t>
      </w:r>
      <w:r w:rsidR="00E82DC1" w:rsidRPr="008B0842">
        <w:t>že?</w:t>
      </w:r>
      <w:r w:rsidRPr="008B0842">
        <w:t>“</w:t>
      </w:r>
    </w:p>
    <w:p w:rsidR="008B0842" w:rsidRPr="008B0842" w:rsidRDefault="008B0842" w:rsidP="008B0842">
      <w:pPr>
        <w:pStyle w:val="Text"/>
      </w:pPr>
      <w:r w:rsidRPr="008B0842">
        <w:t>„</w:t>
      </w:r>
      <w:r w:rsidR="00E82DC1" w:rsidRPr="008B0842">
        <w:t>Jenže nám to nefunguje tak, jak by mělo. Ty vaše lidské</w:t>
      </w:r>
      <w:r w:rsidR="00A80279" w:rsidRPr="008B0842">
        <w:t xml:space="preserve"> </w:t>
      </w:r>
      <w:r w:rsidR="00E82DC1" w:rsidRPr="008B0842">
        <w:t>výrobky jsou nedokonalé a pomalé, a vůbec neodpovídají našim</w:t>
      </w:r>
      <w:r w:rsidR="00A80279" w:rsidRPr="008B0842">
        <w:t xml:space="preserve"> </w:t>
      </w:r>
      <w:r w:rsidR="00E82DC1" w:rsidRPr="008B0842">
        <w:t>potřebám.</w:t>
      </w:r>
      <w:r w:rsidRPr="008B0842">
        <w:t>“</w:t>
      </w:r>
    </w:p>
    <w:p w:rsidR="008B0842" w:rsidRPr="008B0842" w:rsidRDefault="00E82DC1" w:rsidP="008B0842">
      <w:pPr>
        <w:pStyle w:val="Text"/>
      </w:pPr>
      <w:r w:rsidRPr="008B0842">
        <w:t>Jakub mlčel a čekal, co se ještě dál dozví.</w:t>
      </w:r>
    </w:p>
    <w:p w:rsidR="008B0842" w:rsidRPr="008B0842" w:rsidRDefault="008B0842" w:rsidP="008B0842">
      <w:pPr>
        <w:pStyle w:val="Text"/>
      </w:pPr>
      <w:r w:rsidRPr="008B0842">
        <w:t>„</w:t>
      </w:r>
      <w:r w:rsidR="00E82DC1" w:rsidRPr="008B0842">
        <w:t>Nevím, jak to tam</w:t>
      </w:r>
      <w:r w:rsidR="00A80279" w:rsidRPr="008B0842">
        <w:t xml:space="preserve"> </w:t>
      </w:r>
      <w:r w:rsidR="00E82DC1" w:rsidRPr="008B0842">
        <w:t>– vy na světě děláte, ale vám ty líné mašiny</w:t>
      </w:r>
      <w:r w:rsidR="00A80279" w:rsidRPr="008B0842">
        <w:t xml:space="preserve"> </w:t>
      </w:r>
      <w:r w:rsidR="00E82DC1" w:rsidRPr="008B0842">
        <w:t>patrně stačí. Vy jste, jak jsem se několikrát ujistil, specialista na…</w:t>
      </w:r>
      <w:r w:rsidR="009E7088" w:rsidRPr="008B0842">
        <w:t xml:space="preserve"> </w:t>
      </w:r>
      <w:r w:rsidR="00E82DC1" w:rsidRPr="008B0842">
        <w:t>ehm… výpočetní techniku,</w:t>
      </w:r>
      <w:r w:rsidRPr="008B0842">
        <w:t>“</w:t>
      </w:r>
      <w:r w:rsidR="00E82DC1" w:rsidRPr="008B0842">
        <w:t xml:space="preserve"> našel nakonec správný výraz. </w:t>
      </w:r>
      <w:r w:rsidRPr="008B0842">
        <w:t>„</w:t>
      </w:r>
      <w:r w:rsidR="00E82DC1" w:rsidRPr="008B0842">
        <w:t>Máte</w:t>
      </w:r>
      <w:r w:rsidR="009E7088" w:rsidRPr="008B0842">
        <w:t xml:space="preserve"> </w:t>
      </w:r>
      <w:r w:rsidR="00E82DC1" w:rsidRPr="008B0842">
        <w:t>vysokou inteligenci a ve světě lidí byste to patrně dotáhl daleko,</w:t>
      </w:r>
      <w:r w:rsidR="009E7088" w:rsidRPr="008B0842">
        <w:t xml:space="preserve"> </w:t>
      </w:r>
      <w:r w:rsidR="00E82DC1" w:rsidRPr="008B0842">
        <w:t>kdybyste nevěnoval čas zbytečnostem.</w:t>
      </w:r>
      <w:r w:rsidRPr="008B0842">
        <w:t>“</w:t>
      </w:r>
    </w:p>
    <w:p w:rsidR="008B0842" w:rsidRPr="008B0842" w:rsidRDefault="00E82DC1" w:rsidP="008B0842">
      <w:pPr>
        <w:pStyle w:val="Text"/>
      </w:pPr>
      <w:r w:rsidRPr="008B0842">
        <w:t>Jakub to nekomentoval a jen mu bleskla hlavou myšlenka, že by</w:t>
      </w:r>
      <w:r w:rsidR="009E7088" w:rsidRPr="008B0842">
        <w:t xml:space="preserve"> </w:t>
      </w:r>
      <w:r w:rsidRPr="008B0842">
        <w:t>se nikdy nedal na dráhu hackera, kdyby ho nevyhodili z</w:t>
      </w:r>
      <w:r w:rsidR="008B0842" w:rsidRPr="008B0842">
        <w:t xml:space="preserve"> </w:t>
      </w:r>
      <w:r w:rsidRPr="008B0842">
        <w:t>jedné</w:t>
      </w:r>
      <w:r w:rsidR="009E7088" w:rsidRPr="008B0842">
        <w:t xml:space="preserve"> </w:t>
      </w:r>
      <w:r w:rsidRPr="008B0842">
        <w:t>vývojové firmy. Už se jí pomstil. Její síť zkolabovala třikrát po</w:t>
      </w:r>
      <w:r w:rsidR="009E7088" w:rsidRPr="008B0842">
        <w:t xml:space="preserve"> </w:t>
      </w:r>
      <w:r w:rsidRPr="008B0842">
        <w:t>sobě.</w:t>
      </w:r>
    </w:p>
    <w:p w:rsidR="008B0842" w:rsidRPr="008B0842" w:rsidRDefault="008B0842" w:rsidP="008B0842">
      <w:pPr>
        <w:pStyle w:val="Text"/>
      </w:pPr>
      <w:r w:rsidRPr="008B0842">
        <w:t>„</w:t>
      </w:r>
      <w:r w:rsidR="00E82DC1" w:rsidRPr="008B0842">
        <w:t>Doufáme, že vymyslíte něco, čím se naše instituce dostane na</w:t>
      </w:r>
      <w:r w:rsidR="009E7088" w:rsidRPr="008B0842">
        <w:t xml:space="preserve"> </w:t>
      </w:r>
      <w:r w:rsidR="00E82DC1" w:rsidRPr="008B0842">
        <w:t>špičku oné nové technologie,</w:t>
      </w:r>
      <w:r w:rsidRPr="008B0842">
        <w:t>“</w:t>
      </w:r>
      <w:r w:rsidR="00E82DC1" w:rsidRPr="008B0842">
        <w:t xml:space="preserve"> skončil ďábel svůj proslov. Teď</w:t>
      </w:r>
      <w:r w:rsidR="009E7088" w:rsidRPr="008B0842">
        <w:t xml:space="preserve"> </w:t>
      </w:r>
      <w:r w:rsidR="00E82DC1" w:rsidRPr="008B0842">
        <w:t>stál proti Jakubovi a díval se, jaký dojem v něm onen projev</w:t>
      </w:r>
      <w:r w:rsidR="009E7088" w:rsidRPr="008B0842">
        <w:t xml:space="preserve"> </w:t>
      </w:r>
      <w:r w:rsidR="00E82DC1" w:rsidRPr="008B0842">
        <w:t>zanechal. Pokud byl zklamán, nedal to najevo.</w:t>
      </w:r>
    </w:p>
    <w:p w:rsidR="008B0842" w:rsidRPr="008B0842" w:rsidRDefault="00E82DC1" w:rsidP="008B0842">
      <w:pPr>
        <w:pStyle w:val="Text"/>
      </w:pPr>
      <w:r w:rsidRPr="008B0842">
        <w:t>Zajímavé, zajímavé, říkal si sám pro sebe Jakub.</w:t>
      </w:r>
    </w:p>
    <w:p w:rsidR="008B0842" w:rsidRPr="008B0842" w:rsidRDefault="008B0842" w:rsidP="008B0842">
      <w:pPr>
        <w:pStyle w:val="Text"/>
      </w:pPr>
      <w:r w:rsidRPr="008B0842">
        <w:t>„</w:t>
      </w:r>
      <w:r w:rsidR="00E82DC1" w:rsidRPr="008B0842">
        <w:t>To tedy znamená, že budu pracovat ve svém oboru,</w:t>
      </w:r>
      <w:r w:rsidRPr="008B0842">
        <w:t>“</w:t>
      </w:r>
      <w:r w:rsidR="00E82DC1" w:rsidRPr="008B0842">
        <w:t xml:space="preserve"> ujistil se.</w:t>
      </w:r>
    </w:p>
    <w:p w:rsidR="008B0842" w:rsidRPr="008B0842" w:rsidRDefault="008B0842" w:rsidP="008B0842">
      <w:pPr>
        <w:pStyle w:val="Text"/>
      </w:pPr>
      <w:r w:rsidRPr="008B0842">
        <w:t>„</w:t>
      </w:r>
      <w:r w:rsidR="00E82DC1" w:rsidRPr="008B0842">
        <w:t>Ovšem, jak jinak. My potřebujeme jenom odborníky.</w:t>
      </w:r>
      <w:r w:rsidRPr="008B0842">
        <w:t>“</w:t>
      </w:r>
    </w:p>
    <w:p w:rsidR="008B0842" w:rsidRPr="008B0842" w:rsidRDefault="008B0842" w:rsidP="008B0842">
      <w:pPr>
        <w:pStyle w:val="Text"/>
      </w:pPr>
      <w:r w:rsidRPr="008B0842">
        <w:t>„</w:t>
      </w:r>
      <w:r w:rsidR="00E82DC1" w:rsidRPr="008B0842">
        <w:t>Vyhnu se tedy všem ostatním… procedurám, které se tady</w:t>
      </w:r>
      <w:r w:rsidR="009E7088" w:rsidRPr="008B0842">
        <w:t xml:space="preserve"> </w:t>
      </w:r>
      <w:r w:rsidR="00E82DC1" w:rsidRPr="008B0842">
        <w:t>provádějí?</w:t>
      </w:r>
      <w:r w:rsidRPr="008B0842">
        <w:t>“</w:t>
      </w:r>
    </w:p>
    <w:p w:rsidR="008B0842" w:rsidRPr="008B0842" w:rsidRDefault="008B0842" w:rsidP="008B0842">
      <w:pPr>
        <w:pStyle w:val="Text"/>
      </w:pPr>
      <w:r w:rsidRPr="008B0842">
        <w:t>„</w:t>
      </w:r>
      <w:r w:rsidR="00E82DC1" w:rsidRPr="008B0842">
        <w:t>To vám mohu slíbit.</w:t>
      </w:r>
      <w:r w:rsidRPr="008B0842">
        <w:t>“</w:t>
      </w:r>
    </w:p>
    <w:p w:rsidR="008B0842" w:rsidRPr="008B0842" w:rsidRDefault="008B0842" w:rsidP="008B0842">
      <w:pPr>
        <w:pStyle w:val="Text"/>
      </w:pPr>
      <w:r w:rsidRPr="008B0842">
        <w:t>„</w:t>
      </w:r>
      <w:r w:rsidR="00E82DC1" w:rsidRPr="008B0842">
        <w:t>Tak to tedy beru,</w:t>
      </w:r>
      <w:r w:rsidRPr="008B0842">
        <w:t>“</w:t>
      </w:r>
      <w:r w:rsidR="00E82DC1" w:rsidRPr="008B0842">
        <w:t xml:space="preserve"> řekl a byl docela zvědav, co na něj ušili. </w:t>
      </w:r>
      <w:r w:rsidRPr="008B0842">
        <w:t>„</w:t>
      </w:r>
      <w:r w:rsidR="00E82DC1" w:rsidRPr="008B0842">
        <w:t>Kdy</w:t>
      </w:r>
      <w:r w:rsidR="00C83C95" w:rsidRPr="008B0842">
        <w:t xml:space="preserve"> </w:t>
      </w:r>
      <w:r w:rsidR="00E82DC1" w:rsidRPr="008B0842">
        <w:t>se toho mám ujmout?</w:t>
      </w:r>
      <w:r w:rsidRPr="008B0842">
        <w:t>“</w:t>
      </w:r>
    </w:p>
    <w:p w:rsidR="008B0842" w:rsidRPr="008B0842" w:rsidRDefault="008B0842" w:rsidP="008B0842">
      <w:pPr>
        <w:pStyle w:val="Text"/>
      </w:pPr>
      <w:r w:rsidRPr="008B0842">
        <w:t>„</w:t>
      </w:r>
      <w:r w:rsidR="00E82DC1" w:rsidRPr="008B0842">
        <w:t>Řekl bych, že hned,</w:t>
      </w:r>
      <w:r w:rsidRPr="008B0842">
        <w:t>“</w:t>
      </w:r>
      <w:r w:rsidR="00E82DC1" w:rsidRPr="008B0842">
        <w:t xml:space="preserve"> odpověděl jeho budoucí zaměstnavatel.</w:t>
      </w:r>
    </w:p>
    <w:p w:rsidR="008B0842" w:rsidRPr="008B0842" w:rsidRDefault="008B0842" w:rsidP="008B0842">
      <w:pPr>
        <w:pStyle w:val="Text"/>
      </w:pPr>
      <w:r w:rsidRPr="008B0842">
        <w:t>„</w:t>
      </w:r>
      <w:r w:rsidR="00E82DC1" w:rsidRPr="008B0842">
        <w:t>Nu, tak mi ukažte, jak to děláte.</w:t>
      </w:r>
      <w:r w:rsidRPr="008B0842">
        <w:t>“</w:t>
      </w:r>
    </w:p>
    <w:p w:rsidR="008B0842" w:rsidRPr="008B0842" w:rsidRDefault="00C83C95" w:rsidP="008B0842">
      <w:pPr>
        <w:pStyle w:val="Text"/>
        <w:ind w:firstLine="0"/>
        <w:jc w:val="center"/>
      </w:pPr>
      <w:r w:rsidRPr="008B0842">
        <w:t>* * *</w:t>
      </w:r>
    </w:p>
    <w:p w:rsidR="008B0842" w:rsidRPr="008B0842" w:rsidRDefault="008B0842" w:rsidP="008B0842">
      <w:pPr>
        <w:pStyle w:val="Text"/>
      </w:pPr>
      <w:r w:rsidRPr="008B0842">
        <w:lastRenderedPageBreak/>
        <w:t>„</w:t>
      </w:r>
      <w:r w:rsidR="00E82DC1" w:rsidRPr="008B0842">
        <w:t>Co tomu říkáte?</w:t>
      </w:r>
      <w:r w:rsidRPr="008B0842">
        <w:t>“</w:t>
      </w:r>
      <w:r w:rsidR="00E82DC1" w:rsidRPr="008B0842">
        <w:t xml:space="preserve"> ukazoval doktor Solfernus na poslední výkřik</w:t>
      </w:r>
      <w:r w:rsidR="00C83C95" w:rsidRPr="008B0842">
        <w:t xml:space="preserve"> </w:t>
      </w:r>
      <w:r w:rsidR="00E82DC1" w:rsidRPr="008B0842">
        <w:t>pekelné techniky.</w:t>
      </w:r>
    </w:p>
    <w:p w:rsidR="008B0842" w:rsidRPr="008B0842" w:rsidRDefault="00E82DC1" w:rsidP="008B0842">
      <w:pPr>
        <w:pStyle w:val="Text"/>
      </w:pPr>
      <w:r w:rsidRPr="008B0842">
        <w:t>Šli sem asi deset minut. Dveřmi, kterými se před půlhodinou</w:t>
      </w:r>
      <w:r w:rsidR="00C83C95" w:rsidRPr="008B0842">
        <w:t xml:space="preserve"> </w:t>
      </w:r>
      <w:r w:rsidRPr="008B0842">
        <w:t>Jakub nemohl prodrat, prošli bez námahy, pohybovali se četnými</w:t>
      </w:r>
      <w:r w:rsidR="00C83C95" w:rsidRPr="008B0842">
        <w:t xml:space="preserve"> </w:t>
      </w:r>
      <w:r w:rsidRPr="008B0842">
        <w:t>chodbami, do nichž ústila spousta dalších dveří, takže Jakub si</w:t>
      </w:r>
      <w:r w:rsidR="00C83C95" w:rsidRPr="008B0842">
        <w:t xml:space="preserve"> </w:t>
      </w:r>
      <w:r w:rsidRPr="008B0842">
        <w:t>jen pomyslel, že peklo má hodně veliký byrokratický aparát.</w:t>
      </w:r>
      <w:r w:rsidR="00C83C95" w:rsidRPr="008B0842">
        <w:t xml:space="preserve"> </w:t>
      </w:r>
      <w:r w:rsidRPr="008B0842">
        <w:t>Nikoho cestou nepotkali, jen v jedné proluce se Jakubovi zdálo,</w:t>
      </w:r>
      <w:r w:rsidR="00C83C95" w:rsidRPr="008B0842">
        <w:t xml:space="preserve"> </w:t>
      </w:r>
      <w:r w:rsidRPr="008B0842">
        <w:t>že vidí kamsi do dáli a že odtamtud šlehají jakési plameny. Ale</w:t>
      </w:r>
      <w:r w:rsidR="00C83C95" w:rsidRPr="008B0842">
        <w:t xml:space="preserve"> </w:t>
      </w:r>
      <w:r w:rsidRPr="008B0842">
        <w:t>mohla to být jen oranžová výbojka.</w:t>
      </w:r>
    </w:p>
    <w:p w:rsidR="008B0842" w:rsidRPr="008B0842" w:rsidRDefault="00E82DC1" w:rsidP="008B0842">
      <w:pPr>
        <w:pStyle w:val="Text"/>
      </w:pPr>
      <w:r w:rsidRPr="008B0842">
        <w:t>Teprve ve chvíli, kdy mu Solfernus položil kritickou otázku,</w:t>
      </w:r>
      <w:r w:rsidR="00C83C95" w:rsidRPr="008B0842">
        <w:t xml:space="preserve"> </w:t>
      </w:r>
      <w:r w:rsidRPr="008B0842">
        <w:t>pochopil, že to výbojka určitě nebyla. Až teď si totiž uvědomil,</w:t>
      </w:r>
      <w:r w:rsidR="00C83C95" w:rsidRPr="008B0842">
        <w:t xml:space="preserve"> </w:t>
      </w:r>
      <w:r w:rsidRPr="008B0842">
        <w:t>že celý centrální pekelný úřad je osvětlován plynovými lampami.</w:t>
      </w:r>
      <w:r w:rsidR="00C83C95" w:rsidRPr="008B0842">
        <w:t xml:space="preserve"> </w:t>
      </w:r>
      <w:r w:rsidRPr="008B0842">
        <w:t>Nakonec se ocitli v místnosti, jež nebyla větší než prostý obývací</w:t>
      </w:r>
      <w:r w:rsidR="00C83C95" w:rsidRPr="008B0842">
        <w:t xml:space="preserve"> </w:t>
      </w:r>
      <w:r w:rsidRPr="008B0842">
        <w:t>pokoj. Na dveřích měla červenými písmeny vyveden neumělý</w:t>
      </w:r>
      <w:r w:rsidR="00C83C95" w:rsidRPr="008B0842">
        <w:t xml:space="preserve"> </w:t>
      </w:r>
      <w:r w:rsidRPr="008B0842">
        <w:t>nápis: VÝPOČETNÍ CENTRUM.</w:t>
      </w:r>
    </w:p>
    <w:p w:rsidR="008B0842" w:rsidRPr="008B0842" w:rsidRDefault="00E82DC1" w:rsidP="008B0842">
      <w:pPr>
        <w:pStyle w:val="Text"/>
      </w:pPr>
      <w:r w:rsidRPr="008B0842">
        <w:t>Už první pohled Jakubovi stačil, aby vyhodnotil situaci.</w:t>
      </w:r>
    </w:p>
    <w:p w:rsidR="008B0842" w:rsidRPr="008B0842" w:rsidRDefault="00E82DC1" w:rsidP="008B0842">
      <w:pPr>
        <w:pStyle w:val="Text"/>
      </w:pPr>
      <w:r w:rsidRPr="008B0842">
        <w:t>U jediného počítače, který do potemnělé místnosti zářil</w:t>
      </w:r>
      <w:r w:rsidR="00AC6653" w:rsidRPr="008B0842">
        <w:t xml:space="preserve"> </w:t>
      </w:r>
      <w:r w:rsidRPr="008B0842">
        <w:t>blikavým zeleným světlem, seděl kdosi, kdo mohl být jak</w:t>
      </w:r>
      <w:r w:rsidR="00AC6653" w:rsidRPr="008B0842">
        <w:t xml:space="preserve"> </w:t>
      </w:r>
      <w:r w:rsidRPr="008B0842">
        <w:t>čertem, tak i civilním zaměstnancem, v té tmě se to poznat moc</w:t>
      </w:r>
      <w:r w:rsidR="00AC6653" w:rsidRPr="008B0842">
        <w:t xml:space="preserve"> </w:t>
      </w:r>
      <w:r w:rsidRPr="008B0842">
        <w:t>nedalo. Zíral do jakési tlusté knihy a občas se jedním prstem dotkl kláves</w:t>
      </w:r>
      <w:r w:rsidR="00AC6653" w:rsidRPr="008B0842">
        <w:t>y</w:t>
      </w:r>
      <w:r w:rsidRPr="008B0842">
        <w:t>, pak dlouho hledal další, kterou by mohl stisknout; mezi dvěma stisky mohlo uplynout i pět vteřin. Zelená písmenka na miniaturní černé obrazovce přibývala skutečně želvím tempem.</w:t>
      </w:r>
    </w:p>
    <w:p w:rsidR="008B0842" w:rsidRPr="008B0842" w:rsidRDefault="008B0842" w:rsidP="008B0842">
      <w:pPr>
        <w:pStyle w:val="Text"/>
      </w:pPr>
      <w:r w:rsidRPr="008B0842">
        <w:t>„</w:t>
      </w:r>
      <w:r w:rsidR="00E82DC1" w:rsidRPr="008B0842">
        <w:t>Kde berete elektřinu?</w:t>
      </w:r>
      <w:r w:rsidRPr="008B0842">
        <w:t>“</w:t>
      </w:r>
      <w:r w:rsidR="00E82DC1" w:rsidRPr="008B0842">
        <w:t xml:space="preserve"> ptal se Jakub.</w:t>
      </w:r>
    </w:p>
    <w:p w:rsidR="008B0842" w:rsidRPr="008B0842" w:rsidRDefault="008B0842" w:rsidP="008B0842">
      <w:pPr>
        <w:pStyle w:val="Text"/>
      </w:pPr>
      <w:r w:rsidRPr="008B0842">
        <w:t>„</w:t>
      </w:r>
      <w:r w:rsidR="00E82DC1" w:rsidRPr="008B0842">
        <w:t>Máme vlastní zdroje,</w:t>
      </w:r>
      <w:r w:rsidRPr="008B0842">
        <w:t>“</w:t>
      </w:r>
      <w:r w:rsidR="00E82DC1" w:rsidRPr="008B0842">
        <w:t xml:space="preserve"> řekl hrdě Solfernus.</w:t>
      </w:r>
    </w:p>
    <w:p w:rsidR="008B0842" w:rsidRPr="008B0842" w:rsidRDefault="008B0842" w:rsidP="008B0842">
      <w:pPr>
        <w:pStyle w:val="Text"/>
      </w:pPr>
      <w:r w:rsidRPr="008B0842">
        <w:t>„</w:t>
      </w:r>
      <w:r w:rsidR="00E82DC1" w:rsidRPr="008B0842">
        <w:t>Už jste objevili galvanické články?</w:t>
      </w:r>
      <w:r w:rsidRPr="008B0842">
        <w:t>“</w:t>
      </w:r>
      <w:r w:rsidR="00E82DC1" w:rsidRPr="008B0842">
        <w:t xml:space="preserve"> pronesl Jakub ironicky.</w:t>
      </w:r>
    </w:p>
    <w:p w:rsidR="008B0842" w:rsidRPr="008B0842" w:rsidRDefault="00E82DC1" w:rsidP="008B0842">
      <w:pPr>
        <w:pStyle w:val="Text"/>
      </w:pPr>
      <w:r w:rsidRPr="008B0842">
        <w:t xml:space="preserve">Ďábel ironii nepochopil. </w:t>
      </w:r>
      <w:r w:rsidR="008B0842" w:rsidRPr="008B0842">
        <w:t>„</w:t>
      </w:r>
      <w:r w:rsidRPr="008B0842">
        <w:t>Alternátor,</w:t>
      </w:r>
      <w:r w:rsidR="008B0842" w:rsidRPr="008B0842">
        <w:t>“</w:t>
      </w:r>
      <w:r w:rsidRPr="008B0842">
        <w:t xml:space="preserve"> odvětil s vážnou tváří. </w:t>
      </w:r>
      <w:r w:rsidR="008B0842" w:rsidRPr="008B0842">
        <w:t>„</w:t>
      </w:r>
      <w:r w:rsidRPr="008B0842">
        <w:t>A mohl bych ho vidět?</w:t>
      </w:r>
      <w:r w:rsidR="008B0842" w:rsidRPr="008B0842">
        <w:t>“</w:t>
      </w:r>
    </w:p>
    <w:p w:rsidR="008B0842" w:rsidRPr="008B0842" w:rsidRDefault="008B0842" w:rsidP="008B0842">
      <w:pPr>
        <w:pStyle w:val="Text"/>
      </w:pPr>
      <w:r w:rsidRPr="008B0842">
        <w:t>„</w:t>
      </w:r>
      <w:r w:rsidR="00E82DC1" w:rsidRPr="008B0842">
        <w:t>Jistěže,</w:t>
      </w:r>
      <w:r w:rsidRPr="008B0842">
        <w:t>“</w:t>
      </w:r>
      <w:r w:rsidR="00E82DC1" w:rsidRPr="008B0842">
        <w:t xml:space="preserve"> zněla odpověď a doktor jej odvedl do sousední místnosti. Dva muži nejistého původu tam seděli na čemsi, co v lepších časech mohlo b</w:t>
      </w:r>
      <w:r w:rsidR="00AC6653" w:rsidRPr="008B0842">
        <w:t>ý</w:t>
      </w:r>
      <w:r w:rsidR="00E82DC1" w:rsidRPr="008B0842">
        <w:t>t cyklistickým tandemem. Za strašlivého skřípění se síla otáčení pedálů přenášela na jakýsi obludný přístroj, od něhož vedly dva dráty dírou ve zdi do sousední místnosti.</w:t>
      </w:r>
    </w:p>
    <w:p w:rsidR="008B0842" w:rsidRPr="008B0842" w:rsidRDefault="00E82DC1" w:rsidP="008B0842">
      <w:pPr>
        <w:pStyle w:val="Text"/>
      </w:pPr>
      <w:r w:rsidRPr="008B0842">
        <w:t xml:space="preserve">Jakub pokýval hlavou a vrátil se </w:t>
      </w:r>
      <w:r w:rsidR="00AC6653" w:rsidRPr="008B0842">
        <w:t>zpět, Solfernus jej následoval.</w:t>
      </w:r>
    </w:p>
    <w:p w:rsidR="008B0842" w:rsidRPr="008B0842" w:rsidRDefault="008B0842" w:rsidP="008B0842">
      <w:pPr>
        <w:pStyle w:val="Text"/>
      </w:pPr>
      <w:r w:rsidRPr="008B0842">
        <w:t>„</w:t>
      </w:r>
      <w:r w:rsidR="00E82DC1" w:rsidRPr="008B0842">
        <w:t>Neodpověděl jste na mou otázku, mladý muži…</w:t>
      </w:r>
      <w:r w:rsidRPr="008B0842">
        <w:t>“</w:t>
      </w:r>
    </w:p>
    <w:p w:rsidR="008B0842" w:rsidRPr="008B0842" w:rsidRDefault="00E82DC1" w:rsidP="008B0842">
      <w:pPr>
        <w:pStyle w:val="Text"/>
      </w:pPr>
      <w:r w:rsidRPr="008B0842">
        <w:lastRenderedPageBreak/>
        <w:t>Jakub se snažil zachovat zdvořilost, ale asi se mu to dokonale nepodařilo.</w:t>
      </w:r>
    </w:p>
    <w:p w:rsidR="008B0842" w:rsidRPr="008B0842" w:rsidRDefault="008B0842" w:rsidP="008B0842">
      <w:pPr>
        <w:pStyle w:val="Text"/>
      </w:pPr>
      <w:r w:rsidRPr="008B0842">
        <w:t>„</w:t>
      </w:r>
      <w:r w:rsidR="00E82DC1" w:rsidRPr="008B0842">
        <w:t>Osmibitový počítač, rok výroby zhruba 1985, černobílá obrazovka, jednoznačně zastaralý typ. Jehličková tiskárna, obávám se, že s jedinou jehličkou, v době nákupu byla jistě ve výslužbě. Nikde nevidím žádnou myš…</w:t>
      </w:r>
      <w:r w:rsidRPr="008B0842">
        <w:t>“</w:t>
      </w:r>
    </w:p>
    <w:p w:rsidR="008B0842" w:rsidRPr="008B0842" w:rsidRDefault="008B0842" w:rsidP="008B0842">
      <w:pPr>
        <w:pStyle w:val="Text"/>
      </w:pPr>
      <w:r w:rsidRPr="008B0842">
        <w:t>„</w:t>
      </w:r>
      <w:r w:rsidR="00E82DC1" w:rsidRPr="008B0842">
        <w:t>My zde, pane Jakube, už tisíc pět set let nemáme myši,</w:t>
      </w:r>
      <w:r w:rsidRPr="008B0842">
        <w:t>“</w:t>
      </w:r>
      <w:r w:rsidR="00E82DC1" w:rsidRPr="008B0842">
        <w:t xml:space="preserve"> ohradil se Solfernus.</w:t>
      </w:r>
    </w:p>
    <w:p w:rsidR="008B0842" w:rsidRPr="008B0842" w:rsidRDefault="008B0842" w:rsidP="008B0842">
      <w:pPr>
        <w:pStyle w:val="Text"/>
      </w:pPr>
      <w:r w:rsidRPr="008B0842">
        <w:t>„</w:t>
      </w:r>
      <w:r w:rsidR="00E82DC1" w:rsidRPr="008B0842">
        <w:t>Nu, bude to s vámi těžká práce, pane doktore. Předpokládám, že počítač má časté poruchy…?</w:t>
      </w:r>
      <w:r w:rsidRPr="008B0842">
        <w:t>“</w:t>
      </w:r>
    </w:p>
    <w:p w:rsidR="008B0842" w:rsidRPr="008B0842" w:rsidRDefault="008B0842" w:rsidP="008B0842">
      <w:pPr>
        <w:pStyle w:val="Text"/>
      </w:pPr>
      <w:r w:rsidRPr="008B0842">
        <w:t>„</w:t>
      </w:r>
      <w:r w:rsidR="00E82DC1" w:rsidRPr="008B0842">
        <w:t>Obávám se, že máte pravdu. Vždy pravidelně zhasne…,</w:t>
      </w:r>
      <w:r w:rsidRPr="008B0842">
        <w:t>“</w:t>
      </w:r>
      <w:r w:rsidR="00E82DC1" w:rsidRPr="008B0842">
        <w:t xml:space="preserve"> poněkud znejistěl, </w:t>
      </w:r>
      <w:r w:rsidRPr="008B0842">
        <w:t>„</w:t>
      </w:r>
      <w:r w:rsidR="00E82DC1" w:rsidRPr="008B0842">
        <w:t>…tenhle magický obdélník a stroj se tiše vypne a za chvíli opět začne pracovat. Ale ta prodleva mezi tím bývá dlouhá. A navíc, nevím, jak tam na světě můžete dělat něco tak nedokonalého, ale obvykle zapomene vše, co jsme do něj vložili.</w:t>
      </w:r>
      <w:r w:rsidRPr="008B0842">
        <w:t>“</w:t>
      </w:r>
    </w:p>
    <w:p w:rsidR="008B0842" w:rsidRPr="008B0842" w:rsidRDefault="008B0842" w:rsidP="008B0842">
      <w:pPr>
        <w:pStyle w:val="Text"/>
      </w:pPr>
      <w:r w:rsidRPr="008B0842">
        <w:t>„</w:t>
      </w:r>
      <w:r w:rsidR="00E82DC1" w:rsidRPr="008B0842">
        <w:t>A je to vždy tehdy, když si ti dva vedle potřebují odpočinout, že je to tak?</w:t>
      </w:r>
      <w:r w:rsidRPr="008B0842">
        <w:t>“</w:t>
      </w:r>
    </w:p>
    <w:p w:rsidR="008B0842" w:rsidRPr="008B0842" w:rsidRDefault="008B0842" w:rsidP="008B0842">
      <w:pPr>
        <w:pStyle w:val="Text"/>
      </w:pPr>
      <w:r w:rsidRPr="008B0842">
        <w:t>„</w:t>
      </w:r>
      <w:r w:rsidR="00E82DC1" w:rsidRPr="008B0842">
        <w:t>Ne, to ne, ale někdy je musíme vystřídat, to určitě uznáte, jinak chlapci šlapou jako stroje!</w:t>
      </w:r>
      <w:r w:rsidRPr="008B0842">
        <w:t>“</w:t>
      </w:r>
    </w:p>
    <w:p w:rsidR="008B0842" w:rsidRPr="008B0842" w:rsidRDefault="008B0842" w:rsidP="008B0842">
      <w:pPr>
        <w:pStyle w:val="Text"/>
      </w:pPr>
      <w:r w:rsidRPr="008B0842">
        <w:t>„</w:t>
      </w:r>
      <w:r w:rsidR="00E82DC1" w:rsidRPr="008B0842">
        <w:t>Ano, slezou a tedy přestanou šlapat. Počítač nemá proud, operační paměť se vymaže.</w:t>
      </w:r>
      <w:r w:rsidRPr="008B0842">
        <w:t>“</w:t>
      </w:r>
    </w:p>
    <w:p w:rsidR="008B0842" w:rsidRPr="008B0842" w:rsidRDefault="008B0842" w:rsidP="008B0842">
      <w:pPr>
        <w:pStyle w:val="Text"/>
      </w:pPr>
      <w:r w:rsidRPr="008B0842">
        <w:t>„</w:t>
      </w:r>
      <w:r w:rsidR="00E82DC1" w:rsidRPr="008B0842">
        <w:t>Promiňte, myslím, že vám nerozumím.</w:t>
      </w:r>
      <w:r w:rsidRPr="008B0842">
        <w:t>“</w:t>
      </w:r>
    </w:p>
    <w:p w:rsidR="008B0842" w:rsidRPr="008B0842" w:rsidRDefault="008B0842" w:rsidP="008B0842">
      <w:pPr>
        <w:pStyle w:val="Text"/>
      </w:pPr>
      <w:r w:rsidRPr="008B0842">
        <w:t>„</w:t>
      </w:r>
      <w:r w:rsidR="00E82DC1" w:rsidRPr="008B0842">
        <w:t>Nerozumíte více věcem, doktore. Jestli ode mne chcete nějakou práci, budete muset inovovat. A investovat.</w:t>
      </w:r>
      <w:r w:rsidRPr="008B0842">
        <w:t>“</w:t>
      </w:r>
    </w:p>
    <w:p w:rsidR="008B0842" w:rsidRPr="008B0842" w:rsidRDefault="008B0842" w:rsidP="008B0842">
      <w:pPr>
        <w:pStyle w:val="Text"/>
      </w:pPr>
      <w:r w:rsidRPr="008B0842">
        <w:t>„</w:t>
      </w:r>
      <w:r w:rsidR="00E82DC1" w:rsidRPr="008B0842">
        <w:t>Inovovat? Proč? Vždyť máme ten nejdokonalejší stroj…</w:t>
      </w:r>
      <w:r w:rsidRPr="008B0842">
        <w:t>“</w:t>
      </w:r>
    </w:p>
    <w:p w:rsidR="008B0842" w:rsidRPr="008B0842" w:rsidRDefault="008B0842" w:rsidP="008B0842">
      <w:pPr>
        <w:pStyle w:val="Text"/>
      </w:pPr>
      <w:r w:rsidRPr="008B0842">
        <w:t>„</w:t>
      </w:r>
      <w:r w:rsidR="00E82DC1" w:rsidRPr="008B0842">
        <w:t>Beznadějně zastaralý a diletantsky obsluhovaný.</w:t>
      </w:r>
      <w:r w:rsidRPr="008B0842">
        <w:t>“</w:t>
      </w:r>
    </w:p>
    <w:p w:rsidR="008B0842" w:rsidRPr="008B0842" w:rsidRDefault="008B0842" w:rsidP="008B0842">
      <w:pPr>
        <w:pStyle w:val="Text"/>
      </w:pPr>
      <w:r w:rsidRPr="008B0842">
        <w:t>„</w:t>
      </w:r>
      <w:r w:rsidR="00E82DC1" w:rsidRPr="008B0842">
        <w:t>Chcete urážet naše…</w:t>
      </w:r>
      <w:r w:rsidRPr="008B0842">
        <w:t>“</w:t>
      </w:r>
    </w:p>
    <w:p w:rsidR="008B0842" w:rsidRPr="008B0842" w:rsidRDefault="008B0842" w:rsidP="008B0842">
      <w:pPr>
        <w:pStyle w:val="Text"/>
      </w:pPr>
      <w:r w:rsidRPr="008B0842">
        <w:t>„</w:t>
      </w:r>
      <w:r w:rsidR="00E82DC1" w:rsidRPr="008B0842">
        <w:t>Ne. nechci nic urážet. To, co vám říkám, je pravda!</w:t>
      </w:r>
      <w:r w:rsidRPr="008B0842">
        <w:t>“</w:t>
      </w:r>
    </w:p>
    <w:p w:rsidR="008B0842" w:rsidRPr="008B0842" w:rsidRDefault="008B0842" w:rsidP="008B0842">
      <w:pPr>
        <w:pStyle w:val="Text"/>
      </w:pPr>
      <w:r w:rsidRPr="008B0842">
        <w:t>„</w:t>
      </w:r>
      <w:r w:rsidR="00E82DC1" w:rsidRPr="008B0842">
        <w:t>Tomu stroji není víc než dvacet let, Jakube,</w:t>
      </w:r>
      <w:r w:rsidRPr="008B0842">
        <w:t>“</w:t>
      </w:r>
      <w:r w:rsidR="00E82DC1" w:rsidRPr="008B0842">
        <w:t xml:space="preserve"> rozohnil se doktor Solfernus. </w:t>
      </w:r>
      <w:r w:rsidRPr="008B0842">
        <w:t>„</w:t>
      </w:r>
      <w:r w:rsidR="00E82DC1" w:rsidRPr="008B0842">
        <w:t>Když jsme si pořídili parní stroj, byl moder</w:t>
      </w:r>
      <w:r w:rsidR="00AC6653" w:rsidRPr="008B0842">
        <w:t>ní</w:t>
      </w:r>
      <w:r w:rsidR="00E82DC1" w:rsidRPr="008B0842">
        <w:t xml:space="preserve"> víc než sto let a…</w:t>
      </w:r>
      <w:r w:rsidRPr="008B0842">
        <w:t>“</w:t>
      </w:r>
    </w:p>
    <w:p w:rsidR="008B0842" w:rsidRPr="008B0842" w:rsidRDefault="008B0842" w:rsidP="008B0842">
      <w:pPr>
        <w:pStyle w:val="Text"/>
      </w:pPr>
      <w:r w:rsidRPr="008B0842">
        <w:t>„</w:t>
      </w:r>
      <w:r w:rsidR="00E82DC1" w:rsidRPr="008B0842">
        <w:t>Počítač starý pět let patří do výslužby, co teprve dvacet let starý vrak! Takhle to nepůjde, doktore. Dejte mi měsíc, víc nepotřebuji. Za tu dobu vypracuji projekt a řeknu vám, kolik to bude stát. Když včas dodáte techniku, za další měsíc můžeme mít vše v provozu, a k vaší plné spokojenosti.</w:t>
      </w:r>
      <w:r w:rsidRPr="008B0842">
        <w:t>“</w:t>
      </w:r>
    </w:p>
    <w:p w:rsidR="008B0842" w:rsidRPr="008B0842" w:rsidRDefault="008B0842" w:rsidP="008B0842">
      <w:pPr>
        <w:pStyle w:val="Text"/>
      </w:pPr>
      <w:r w:rsidRPr="008B0842">
        <w:lastRenderedPageBreak/>
        <w:t>„</w:t>
      </w:r>
      <w:r w:rsidR="00E82DC1" w:rsidRPr="008B0842">
        <w:t>Dva měsíce? To zas není tak dlouho,</w:t>
      </w:r>
      <w:r w:rsidRPr="008B0842">
        <w:t>“</w:t>
      </w:r>
      <w:r w:rsidR="00E82DC1" w:rsidRPr="008B0842">
        <w:t xml:space="preserve"> pokrčil rameny doktor a zatočil hůlčičkou.</w:t>
      </w:r>
    </w:p>
    <w:p w:rsidR="008B0842" w:rsidRPr="008B0842" w:rsidRDefault="008B0842" w:rsidP="008B0842">
      <w:pPr>
        <w:pStyle w:val="Text"/>
      </w:pPr>
      <w:r w:rsidRPr="008B0842">
        <w:t>„</w:t>
      </w:r>
      <w:r w:rsidR="00E82DC1" w:rsidRPr="008B0842">
        <w:t>A ještě budu potřebovat spolupracovníky.</w:t>
      </w:r>
      <w:r w:rsidRPr="008B0842">
        <w:t>“</w:t>
      </w:r>
    </w:p>
    <w:p w:rsidR="008B0842" w:rsidRPr="008B0842" w:rsidRDefault="008B0842" w:rsidP="008B0842">
      <w:pPr>
        <w:pStyle w:val="Text"/>
      </w:pPr>
      <w:r w:rsidRPr="008B0842">
        <w:t>„</w:t>
      </w:r>
      <w:r w:rsidR="00E82DC1" w:rsidRPr="008B0842">
        <w:t>Nikoho z osazenstva vám nemohu dát, všichni jsou…</w:t>
      </w:r>
      <w:r w:rsidRPr="008B0842">
        <w:t>“</w:t>
      </w:r>
    </w:p>
    <w:p w:rsidR="008B0842" w:rsidRPr="008B0842" w:rsidRDefault="008B0842" w:rsidP="008B0842">
      <w:pPr>
        <w:pStyle w:val="Text"/>
      </w:pPr>
      <w:r w:rsidRPr="008B0842">
        <w:t>„</w:t>
      </w:r>
      <w:r w:rsidR="00E82DC1" w:rsidRPr="008B0842">
        <w:t>Nepotřebuju žádného čerta,</w:t>
      </w:r>
      <w:r w:rsidRPr="008B0842">
        <w:t>“</w:t>
      </w:r>
      <w:r w:rsidR="00E82DC1" w:rsidRPr="008B0842">
        <w:t xml:space="preserve"> odsekl Jakub. </w:t>
      </w:r>
      <w:r w:rsidRPr="008B0842">
        <w:t>„</w:t>
      </w:r>
      <w:r w:rsidR="00E82DC1" w:rsidRPr="008B0842">
        <w:t>Mně stačí, když si budu moci někoho vybrat mezi hříšnými dušemi, beztak tady</w:t>
      </w:r>
      <w:r w:rsidR="00AC6653" w:rsidRPr="008B0842">
        <w:t xml:space="preserve"> </w:t>
      </w:r>
      <w:r w:rsidR="00E82DC1" w:rsidRPr="008B0842">
        <w:t>zahálejí, jak jsem už pochopil.</w:t>
      </w:r>
      <w:r w:rsidRPr="008B0842">
        <w:t>“</w:t>
      </w:r>
    </w:p>
    <w:p w:rsidR="008B0842" w:rsidRPr="008B0842" w:rsidRDefault="00E82DC1" w:rsidP="008B0842">
      <w:pPr>
        <w:pStyle w:val="Text"/>
      </w:pPr>
      <w:r w:rsidRPr="008B0842">
        <w:t>Solfernus přešel narážku bez poznámek.</w:t>
      </w:r>
    </w:p>
    <w:p w:rsidR="008B0842" w:rsidRPr="008B0842" w:rsidRDefault="008B0842" w:rsidP="008B0842">
      <w:pPr>
        <w:pStyle w:val="Text"/>
      </w:pPr>
      <w:r w:rsidRPr="008B0842">
        <w:t>„</w:t>
      </w:r>
      <w:r w:rsidR="00E82DC1" w:rsidRPr="008B0842">
        <w:t>Koho byste si přál?</w:t>
      </w:r>
      <w:r w:rsidRPr="008B0842">
        <w:t>“</w:t>
      </w:r>
    </w:p>
    <w:p w:rsidR="008B0842" w:rsidRPr="008B0842" w:rsidRDefault="008B0842" w:rsidP="008B0842">
      <w:pPr>
        <w:pStyle w:val="Text"/>
      </w:pPr>
      <w:r w:rsidRPr="008B0842">
        <w:t>„</w:t>
      </w:r>
      <w:r w:rsidR="00E82DC1" w:rsidRPr="008B0842">
        <w:t>Hodil by se mi Edison nebo někdo takový…</w:t>
      </w:r>
      <w:r w:rsidRPr="008B0842">
        <w:t>“</w:t>
      </w:r>
    </w:p>
    <w:p w:rsidR="008B0842" w:rsidRPr="008B0842" w:rsidRDefault="008B0842" w:rsidP="008B0842">
      <w:pPr>
        <w:pStyle w:val="Text"/>
      </w:pPr>
      <w:r w:rsidRPr="008B0842">
        <w:t>„</w:t>
      </w:r>
      <w:r w:rsidR="00E82DC1" w:rsidRPr="008B0842">
        <w:t>Tak bohužel, Edisona mají ti nahoře,</w:t>
      </w:r>
      <w:r w:rsidRPr="008B0842">
        <w:t>“</w:t>
      </w:r>
      <w:r w:rsidR="00E82DC1" w:rsidRPr="008B0842">
        <w:t xml:space="preserve"> řekl Solfernus. </w:t>
      </w:r>
      <w:r w:rsidRPr="008B0842">
        <w:t>„</w:t>
      </w:r>
      <w:r w:rsidR="00E82DC1" w:rsidRPr="008B0842">
        <w:t>Bude nejlepší, když si vyberete ze seznamu.</w:t>
      </w:r>
      <w:r w:rsidRPr="008B0842">
        <w:t>“</w:t>
      </w:r>
    </w:p>
    <w:p w:rsidR="008B0842" w:rsidRPr="008B0842" w:rsidRDefault="00E82DC1" w:rsidP="008B0842">
      <w:pPr>
        <w:pStyle w:val="Text"/>
      </w:pPr>
      <w:r w:rsidRPr="008B0842">
        <w:t>Sebral obsluze počítače tlustou knihu a položil ji na stůl před Jakuba.</w:t>
      </w:r>
    </w:p>
    <w:p w:rsidR="008B0842" w:rsidRPr="008B0842" w:rsidRDefault="008B0842" w:rsidP="008B0842">
      <w:pPr>
        <w:pStyle w:val="Text"/>
      </w:pPr>
      <w:r w:rsidRPr="008B0842">
        <w:t>„</w:t>
      </w:r>
      <w:r w:rsidR="00E82DC1" w:rsidRPr="008B0842">
        <w:t>Co to je?</w:t>
      </w:r>
      <w:r w:rsidRPr="008B0842">
        <w:t>“</w:t>
      </w:r>
    </w:p>
    <w:p w:rsidR="008B0842" w:rsidRPr="008B0842" w:rsidRDefault="008B0842" w:rsidP="008B0842">
      <w:pPr>
        <w:pStyle w:val="Text"/>
      </w:pPr>
      <w:r w:rsidRPr="008B0842">
        <w:t>„</w:t>
      </w:r>
      <w:r w:rsidR="00E82DC1" w:rsidRPr="008B0842">
        <w:t>Evidence duší,</w:t>
      </w:r>
      <w:r w:rsidRPr="008B0842">
        <w:t>“</w:t>
      </w:r>
      <w:r w:rsidR="00E82DC1" w:rsidRPr="008B0842">
        <w:t xml:space="preserve"> řekl doktor. </w:t>
      </w:r>
      <w:r w:rsidRPr="008B0842">
        <w:t>„</w:t>
      </w:r>
      <w:r w:rsidR="00E82DC1" w:rsidRPr="008B0842">
        <w:t>Hned tak někdo nemá šanci sem nahlédnout.</w:t>
      </w:r>
      <w:r w:rsidRPr="008B0842">
        <w:t>“</w:t>
      </w:r>
    </w:p>
    <w:p w:rsidR="008B0842" w:rsidRPr="008B0842" w:rsidRDefault="008B0842" w:rsidP="008B0842">
      <w:pPr>
        <w:pStyle w:val="Text"/>
      </w:pPr>
      <w:r w:rsidRPr="008B0842">
        <w:t>„</w:t>
      </w:r>
      <w:r w:rsidR="00E82DC1" w:rsidRPr="008B0842">
        <w:t>Není právě tlustá, nezdá se, že byste měli velký pohyb osob,</w:t>
      </w:r>
      <w:r w:rsidRPr="008B0842">
        <w:t>“</w:t>
      </w:r>
      <w:r w:rsidR="00E82DC1" w:rsidRPr="008B0842">
        <w:t xml:space="preserve"> podotkl Jakub a sfoukl z horních desek prach. Dobře minutu se v místnosti nedalo dýchat, Jakub měl dokonce dojem, že ze svazku při tom vylétli dva netopýři. Pak knihu otevřel.</w:t>
      </w:r>
    </w:p>
    <w:p w:rsidR="008B0842" w:rsidRPr="008B0842" w:rsidRDefault="008B0842" w:rsidP="008B0842">
      <w:pPr>
        <w:pStyle w:val="Text"/>
      </w:pPr>
      <w:r w:rsidRPr="008B0842">
        <w:t>„</w:t>
      </w:r>
      <w:r w:rsidR="00E82DC1" w:rsidRPr="008B0842">
        <w:t>Nero Claudius Caesar Augustus Germanicus? Co to znamená?</w:t>
      </w:r>
      <w:r w:rsidRPr="008B0842">
        <w:t>“</w:t>
      </w:r>
    </w:p>
    <w:p w:rsidR="008B0842" w:rsidRPr="008B0842" w:rsidRDefault="008B0842" w:rsidP="008B0842">
      <w:pPr>
        <w:pStyle w:val="Text"/>
      </w:pPr>
      <w:r w:rsidRPr="008B0842">
        <w:t>„</w:t>
      </w:r>
      <w:r w:rsidR="00E82DC1" w:rsidRPr="008B0842">
        <w:t>To je náš první zákazník.</w:t>
      </w:r>
      <w:r w:rsidRPr="008B0842">
        <w:t>“</w:t>
      </w:r>
    </w:p>
    <w:p w:rsidR="008B0842" w:rsidRPr="008B0842" w:rsidRDefault="008B0842" w:rsidP="008B0842">
      <w:pPr>
        <w:pStyle w:val="Text"/>
      </w:pPr>
      <w:r w:rsidRPr="008B0842">
        <w:t>„</w:t>
      </w:r>
      <w:r w:rsidR="00E82DC1" w:rsidRPr="008B0842">
        <w:t>Tak ten už je pěkně obrostlý mechem, toho zrovna nepotřebuju. Radši někoho novějšího.</w:t>
      </w:r>
      <w:r w:rsidRPr="008B0842">
        <w:t>“</w:t>
      </w:r>
    </w:p>
    <w:p w:rsidR="008B0842" w:rsidRPr="008B0842" w:rsidRDefault="00E82DC1" w:rsidP="008B0842">
      <w:pPr>
        <w:pStyle w:val="Text"/>
      </w:pPr>
      <w:r w:rsidRPr="008B0842">
        <w:t>Jakub obrátil na poslední strany knihy, tedy, aspoň si myslel, že obrací na poslední. Když byl u konce, zjistil, že ještě není u konce prvního století.</w:t>
      </w:r>
    </w:p>
    <w:p w:rsidR="008B0842" w:rsidRPr="008B0842" w:rsidRDefault="008B0842" w:rsidP="008B0842">
      <w:pPr>
        <w:pStyle w:val="Text"/>
      </w:pPr>
      <w:r w:rsidRPr="008B0842">
        <w:t>„</w:t>
      </w:r>
      <w:r w:rsidR="00E82DC1" w:rsidRPr="008B0842">
        <w:t>To je jen první díl, potřebuji dvacáté století,</w:t>
      </w:r>
      <w:r w:rsidRPr="008B0842">
        <w:t>“</w:t>
      </w:r>
      <w:r w:rsidR="00E82DC1" w:rsidRPr="008B0842">
        <w:t xml:space="preserve"> namítl. </w:t>
      </w:r>
      <w:r w:rsidRPr="008B0842">
        <w:t>„</w:t>
      </w:r>
      <w:r w:rsidR="00E82DC1" w:rsidRPr="008B0842">
        <w:t>Máte je před sebou,</w:t>
      </w:r>
      <w:r w:rsidRPr="008B0842">
        <w:t>“</w:t>
      </w:r>
      <w:r w:rsidR="00E82DC1" w:rsidRPr="008B0842">
        <w:t xml:space="preserve"> divil se pro změnu Solfernus. </w:t>
      </w:r>
      <w:r w:rsidRPr="008B0842">
        <w:t>„</w:t>
      </w:r>
      <w:r w:rsidR="00E82DC1" w:rsidRPr="008B0842">
        <w:t>Kde?</w:t>
      </w:r>
      <w:r w:rsidRPr="008B0842">
        <w:t>“</w:t>
      </w:r>
    </w:p>
    <w:p w:rsidR="008B0842" w:rsidRPr="008B0842" w:rsidRDefault="008B0842" w:rsidP="008B0842">
      <w:pPr>
        <w:pStyle w:val="Text"/>
      </w:pPr>
      <w:r w:rsidRPr="008B0842">
        <w:t>„</w:t>
      </w:r>
      <w:r w:rsidR="00E82DC1" w:rsidRPr="008B0842">
        <w:t>Jen obracejte.</w:t>
      </w:r>
      <w:r w:rsidRPr="008B0842">
        <w:t>“</w:t>
      </w:r>
    </w:p>
    <w:p w:rsidR="008B0842" w:rsidRPr="008B0842" w:rsidRDefault="00E82DC1" w:rsidP="008B0842">
      <w:pPr>
        <w:pStyle w:val="Text"/>
      </w:pPr>
      <w:r w:rsidRPr="008B0842">
        <w:t xml:space="preserve">A tak Jakub obracel. Kniha, která jistě neměla víc než dvě stě listů pergamenu, měla přinejmenším sto tisíc stran. Na každé straně padesát záznamů. Navíc zjistil, že co chvíli do knihy zapisoval někdo jiný, každý měl osobité písmo a často se setkával i se švabachem. Když se dopracoval k roku 1600, vzhlédl k usmívajícímu se </w:t>
      </w:r>
      <w:r w:rsidRPr="008B0842">
        <w:lastRenderedPageBreak/>
        <w:t xml:space="preserve">doktorovi. Teď byl na koni on. </w:t>
      </w:r>
      <w:r w:rsidR="008B0842" w:rsidRPr="008B0842">
        <w:t>„</w:t>
      </w:r>
      <w:r w:rsidRPr="008B0842">
        <w:t>To nebere konce. Nemáte nějakou sestavu?</w:t>
      </w:r>
      <w:r w:rsidR="008B0842" w:rsidRPr="008B0842">
        <w:t>“</w:t>
      </w:r>
    </w:p>
    <w:p w:rsidR="008B0842" w:rsidRPr="008B0842" w:rsidRDefault="008B0842" w:rsidP="008B0842">
      <w:pPr>
        <w:pStyle w:val="Text"/>
      </w:pPr>
      <w:r w:rsidRPr="008B0842">
        <w:t>„</w:t>
      </w:r>
      <w:r w:rsidR="00E82DC1" w:rsidRPr="008B0842">
        <w:t>Obrací se takhle,</w:t>
      </w:r>
      <w:r w:rsidRPr="008B0842">
        <w:t>“</w:t>
      </w:r>
      <w:r w:rsidR="00E82DC1" w:rsidRPr="008B0842">
        <w:t xml:space="preserve"> ušklíbl se Solfernus, zasunul do knihy ruku a obrátil na nejnovější stránky. </w:t>
      </w:r>
      <w:r w:rsidRPr="008B0842">
        <w:t>„</w:t>
      </w:r>
      <w:r w:rsidR="00E82DC1" w:rsidRPr="008B0842">
        <w:t>Tady máte všechny nově příchozí do roku 1982.</w:t>
      </w:r>
      <w:r w:rsidRPr="008B0842">
        <w:t>“</w:t>
      </w:r>
    </w:p>
    <w:p w:rsidR="008B0842" w:rsidRPr="008B0842" w:rsidRDefault="008B0842" w:rsidP="008B0842">
      <w:pPr>
        <w:pStyle w:val="Text"/>
      </w:pPr>
      <w:r w:rsidRPr="008B0842">
        <w:t>„</w:t>
      </w:r>
      <w:r w:rsidR="00E82DC1" w:rsidRPr="008B0842">
        <w:t>Nic novějšího?</w:t>
      </w:r>
      <w:r w:rsidRPr="008B0842">
        <w:t>“</w:t>
      </w:r>
    </w:p>
    <w:p w:rsidR="008B0842" w:rsidRPr="008B0842" w:rsidRDefault="008B0842" w:rsidP="008B0842">
      <w:pPr>
        <w:pStyle w:val="Text"/>
      </w:pPr>
      <w:r w:rsidRPr="008B0842">
        <w:t>„</w:t>
      </w:r>
      <w:r w:rsidR="00E82DC1" w:rsidRPr="008B0842">
        <w:t>Ještě jsme to nestihli zapsat…</w:t>
      </w:r>
      <w:r w:rsidRPr="008B0842">
        <w:t>“</w:t>
      </w:r>
    </w:p>
    <w:p w:rsidR="008B0842" w:rsidRPr="008B0842" w:rsidRDefault="008B0842" w:rsidP="008B0842">
      <w:pPr>
        <w:pStyle w:val="Text"/>
      </w:pPr>
      <w:r w:rsidRPr="008B0842">
        <w:t>„</w:t>
      </w:r>
      <w:r w:rsidR="00E82DC1" w:rsidRPr="008B0842">
        <w:t>Aha, přece jen bych radši sestavu.</w:t>
      </w:r>
      <w:r w:rsidRPr="008B0842">
        <w:t>“</w:t>
      </w:r>
    </w:p>
    <w:p w:rsidR="008B0842" w:rsidRPr="008B0842" w:rsidRDefault="008B0842" w:rsidP="008B0842">
      <w:pPr>
        <w:pStyle w:val="Text"/>
      </w:pPr>
      <w:r w:rsidRPr="008B0842">
        <w:t>„</w:t>
      </w:r>
      <w:r w:rsidR="00E82DC1" w:rsidRPr="008B0842">
        <w:t>Co tím míníte?</w:t>
      </w:r>
      <w:r w:rsidRPr="008B0842">
        <w:t>“</w:t>
      </w:r>
    </w:p>
    <w:p w:rsidR="008B0842" w:rsidRPr="008B0842" w:rsidRDefault="008B0842" w:rsidP="008B0842">
      <w:pPr>
        <w:pStyle w:val="Text"/>
      </w:pPr>
      <w:r w:rsidRPr="008B0842">
        <w:t>„</w:t>
      </w:r>
      <w:r w:rsidR="00E82DC1" w:rsidRPr="008B0842">
        <w:t>Seznam, který vytvořil tamhle ten přístroj,</w:t>
      </w:r>
      <w:r w:rsidRPr="008B0842">
        <w:t>“</w:t>
      </w:r>
      <w:r w:rsidR="00E82DC1" w:rsidRPr="008B0842">
        <w:t xml:space="preserve"> a ukázal na to, co Solfernus považoval za počítač.</w:t>
      </w:r>
    </w:p>
    <w:p w:rsidR="008B0842" w:rsidRPr="008B0842" w:rsidRDefault="00E82DC1" w:rsidP="008B0842">
      <w:pPr>
        <w:pStyle w:val="Text"/>
      </w:pPr>
      <w:r w:rsidRPr="008B0842">
        <w:t>Doktor se ostře podíval na zahálející obsluhu. Mužík pochopil, vyrazil k protější straně místnosti a prudce otevřel skříň. Na podlahu se sesula obří hromada děrných štítků. Solfernus švihl hůlčičkou, Jakub si povzdechl. Za chvíli měl před sebou nevzhlednou hromadu papíru. Chvíli se snažil v ní orientovat.</w:t>
      </w:r>
    </w:p>
    <w:p w:rsidR="008B0842" w:rsidRPr="008B0842" w:rsidRDefault="008B0842" w:rsidP="008B0842">
      <w:pPr>
        <w:pStyle w:val="Text"/>
      </w:pPr>
      <w:r w:rsidRPr="008B0842">
        <w:t>„</w:t>
      </w:r>
      <w:r w:rsidR="00E82DC1" w:rsidRPr="008B0842">
        <w:t>Tak vidím, doktore, že to nepůjde. Vaše sestava hříšných duší je celkem dokonalá, až na to, že jednotlivé položky neobsahují jméno ani příjmení. Navíc, jak se zdá, na tom někdo svačil.</w:t>
      </w:r>
      <w:r w:rsidRPr="008B0842">
        <w:t>“</w:t>
      </w:r>
      <w:r w:rsidR="00E82DC1" w:rsidRPr="008B0842">
        <w:t xml:space="preserve"> Solfernus pokrčil rameny.</w:t>
      </w:r>
    </w:p>
    <w:p w:rsidR="008B0842" w:rsidRPr="008B0842" w:rsidRDefault="008B0842" w:rsidP="008B0842">
      <w:pPr>
        <w:pStyle w:val="Text"/>
      </w:pPr>
      <w:r w:rsidRPr="008B0842">
        <w:t>„</w:t>
      </w:r>
      <w:r w:rsidR="00E82DC1" w:rsidRPr="008B0842">
        <w:t>Je to obtížné, naši lidé si jen těžko zvykají na novou techniku.</w:t>
      </w:r>
      <w:r w:rsidRPr="008B0842">
        <w:t>“</w:t>
      </w:r>
    </w:p>
    <w:p w:rsidR="008B0842" w:rsidRPr="008B0842" w:rsidRDefault="008B0842" w:rsidP="008B0842">
      <w:pPr>
        <w:pStyle w:val="Text"/>
      </w:pPr>
      <w:r w:rsidRPr="008B0842">
        <w:t>„</w:t>
      </w:r>
      <w:r w:rsidR="00E82DC1" w:rsidRPr="008B0842">
        <w:t>Tak začneme jinde. Kdo vám dělal poradce, když jste instalovali tenhle přístroj?</w:t>
      </w:r>
      <w:r w:rsidRPr="008B0842">
        <w:t>“</w:t>
      </w:r>
    </w:p>
    <w:p w:rsidR="008B0842" w:rsidRPr="008B0842" w:rsidRDefault="008B0842" w:rsidP="008B0842">
      <w:pPr>
        <w:pStyle w:val="Text"/>
      </w:pPr>
      <w:r w:rsidRPr="008B0842">
        <w:t>„</w:t>
      </w:r>
      <w:r w:rsidR="00E82DC1" w:rsidRPr="008B0842">
        <w:t>Profesor Rutheford.</w:t>
      </w:r>
      <w:r w:rsidRPr="008B0842">
        <w:t>“</w:t>
      </w:r>
    </w:p>
    <w:p w:rsidR="008B0842" w:rsidRPr="008B0842" w:rsidRDefault="008B0842" w:rsidP="008B0842">
      <w:pPr>
        <w:pStyle w:val="Text"/>
      </w:pPr>
      <w:r w:rsidRPr="008B0842">
        <w:t>„</w:t>
      </w:r>
      <w:r w:rsidR="00E82DC1" w:rsidRPr="008B0842">
        <w:t>Tak mi ho přiveďte. Začnu u něho.</w:t>
      </w:r>
      <w:r w:rsidRPr="008B0842">
        <w:t>“</w:t>
      </w:r>
    </w:p>
    <w:p w:rsidR="008B0842" w:rsidRPr="008B0842" w:rsidRDefault="00285FD8" w:rsidP="008B0842">
      <w:pPr>
        <w:pStyle w:val="Text"/>
        <w:ind w:firstLine="0"/>
        <w:jc w:val="center"/>
      </w:pPr>
      <w:r w:rsidRPr="008B0842">
        <w:t>* * *</w:t>
      </w:r>
    </w:p>
    <w:p w:rsidR="008B0842" w:rsidRPr="008B0842" w:rsidRDefault="00E82DC1" w:rsidP="008B0842">
      <w:pPr>
        <w:pStyle w:val="Text"/>
      </w:pPr>
      <w:r w:rsidRPr="008B0842">
        <w:t>Ukázalo se, že pan profesor Rutheford zemřel v roce 1985 v požehnaném věku osmdesáti let. Jeho nejoblíbenější pomůckou</w:t>
      </w:r>
      <w:r w:rsidR="00285FD8" w:rsidRPr="008B0842">
        <w:t xml:space="preserve"> </w:t>
      </w:r>
      <w:r w:rsidRPr="008B0842">
        <w:t xml:space="preserve">bylo logaritmické pravítko, které mu i teď trčelo z kapsy uniformy, jež se zde přidělovala hříšným duším. Byl to teoretický fyzik a dlouhá léta učil v Cambridgi. Jakub nechápal, jak si mohli vybrat právě tohoto starého suchara. Pravda, nyní </w:t>
      </w:r>
      <w:r w:rsidR="00285FD8" w:rsidRPr="008B0842">
        <w:t>vy</w:t>
      </w:r>
      <w:r w:rsidRPr="008B0842">
        <w:t>padal lépe než v době, kdy zemřel, ostatně nebylo žádoucí, aby se v pekle pohybovaly osoby v chatrném zdravotním stavu. I když, dá se u mrtvého hovořit o nějakém zdravotním stavu? Připomínal čilého padesátníka, nervózně cukal hlavou a na Jakuba hleděl spatra.</w:t>
      </w:r>
    </w:p>
    <w:p w:rsidR="008B0842" w:rsidRPr="008B0842" w:rsidRDefault="008B0842" w:rsidP="008B0842">
      <w:pPr>
        <w:pStyle w:val="Text"/>
      </w:pPr>
      <w:r w:rsidRPr="008B0842">
        <w:lastRenderedPageBreak/>
        <w:t>„</w:t>
      </w:r>
      <w:r w:rsidR="00E82DC1" w:rsidRPr="008B0842">
        <w:t>Co si o sobě m</w:t>
      </w:r>
      <w:r w:rsidR="00285FD8" w:rsidRPr="008B0842">
        <w:t>y</w:t>
      </w:r>
      <w:r w:rsidR="00E82DC1" w:rsidRPr="008B0842">
        <w:t>slíte, mladíku?</w:t>
      </w:r>
      <w:r w:rsidRPr="008B0842">
        <w:t>“</w:t>
      </w:r>
      <w:r w:rsidR="00E82DC1" w:rsidRPr="008B0842">
        <w:t xml:space="preserve"> prskal učenec. </w:t>
      </w:r>
      <w:r w:rsidRPr="008B0842">
        <w:t>„</w:t>
      </w:r>
      <w:r w:rsidR="00E82DC1" w:rsidRPr="008B0842">
        <w:t>Doporučil jsem jim to nejlepší, co jsme na univerzitě používali!</w:t>
      </w:r>
      <w:r w:rsidRPr="008B0842">
        <w:t>“</w:t>
      </w:r>
    </w:p>
    <w:p w:rsidR="008B0842" w:rsidRPr="008B0842" w:rsidRDefault="008B0842" w:rsidP="008B0842">
      <w:pPr>
        <w:pStyle w:val="Text"/>
      </w:pPr>
      <w:r w:rsidRPr="008B0842">
        <w:t>„</w:t>
      </w:r>
      <w:r w:rsidR="00285FD8" w:rsidRPr="008B0842">
        <w:t>V</w:t>
      </w:r>
      <w:r w:rsidR="00E82DC1" w:rsidRPr="008B0842">
        <w:t>y jste neměli lepší počíta</w:t>
      </w:r>
      <w:r w:rsidR="00285FD8" w:rsidRPr="008B0842">
        <w:t>cí</w:t>
      </w:r>
      <w:r w:rsidR="00E82DC1" w:rsidRPr="008B0842">
        <w:t xml:space="preserve"> stroj?</w:t>
      </w:r>
      <w:r w:rsidRPr="008B0842">
        <w:t>“</w:t>
      </w:r>
    </w:p>
    <w:p w:rsidR="008B0842" w:rsidRPr="008B0842" w:rsidRDefault="008B0842" w:rsidP="008B0842">
      <w:pPr>
        <w:pStyle w:val="Text"/>
      </w:pPr>
      <w:r w:rsidRPr="008B0842">
        <w:t>„</w:t>
      </w:r>
      <w:r w:rsidR="00E82DC1" w:rsidRPr="008B0842">
        <w:t>Měli, jistě, ale tad</w:t>
      </w:r>
      <w:r w:rsidR="00285FD8" w:rsidRPr="008B0842">
        <w:t>y</w:t>
      </w:r>
      <w:r w:rsidR="00E82DC1" w:rsidRPr="008B0842">
        <w:t xml:space="preserve"> pan Solfernus nebyl ochoten pustit peklu víc žilou. Dal tisíc liber a tím to skončilo.</w:t>
      </w:r>
      <w:r w:rsidRPr="008B0842">
        <w:t>“</w:t>
      </w:r>
    </w:p>
    <w:p w:rsidR="008B0842" w:rsidRPr="008B0842" w:rsidRDefault="008B0842" w:rsidP="008B0842">
      <w:pPr>
        <w:pStyle w:val="Text"/>
      </w:pPr>
      <w:r w:rsidRPr="008B0842">
        <w:t>„</w:t>
      </w:r>
      <w:r w:rsidR="00E82DC1" w:rsidRPr="008B0842">
        <w:t>Abych se přiznal, pane Rutheforde, vás ke své práci ani tak nepotřebuji, jen bych byl rád, kdybyste mi doporučil některé vaše žáky. Pochopitelné by měli být tady.</w:t>
      </w:r>
      <w:r w:rsidRPr="008B0842">
        <w:t>“</w:t>
      </w:r>
    </w:p>
    <w:p w:rsidR="008B0842" w:rsidRPr="008B0842" w:rsidRDefault="008B0842" w:rsidP="008B0842">
      <w:pPr>
        <w:pStyle w:val="Text"/>
      </w:pPr>
      <w:r w:rsidRPr="008B0842">
        <w:t>„</w:t>
      </w:r>
      <w:r w:rsidR="00E82DC1" w:rsidRPr="008B0842">
        <w:t>Jak mám vědět, kdy zemřeli?</w:t>
      </w:r>
      <w:r w:rsidRPr="008B0842">
        <w:t>“</w:t>
      </w:r>
    </w:p>
    <w:p w:rsidR="008B0842" w:rsidRPr="008B0842" w:rsidRDefault="008B0842" w:rsidP="008B0842">
      <w:pPr>
        <w:pStyle w:val="Text"/>
      </w:pPr>
      <w:r w:rsidRPr="008B0842">
        <w:t>„</w:t>
      </w:r>
      <w:r w:rsidR="00E82DC1" w:rsidRPr="008B0842">
        <w:t>To nebude tak složité,</w:t>
      </w:r>
      <w:r w:rsidRPr="008B0842">
        <w:t>“</w:t>
      </w:r>
      <w:r w:rsidR="00E82DC1" w:rsidRPr="008B0842">
        <w:t xml:space="preserve"> mrkl očkem Jakub. </w:t>
      </w:r>
      <w:r w:rsidRPr="008B0842">
        <w:t>„</w:t>
      </w:r>
      <w:r w:rsidR="00E82DC1" w:rsidRPr="008B0842">
        <w:t>Dejte mi seznam jmen nejlepších studentů. Je docela dobře možné, že některý z nich už nežije. No a potom s jeho pomocí najdeme další.</w:t>
      </w:r>
      <w:r w:rsidRPr="008B0842">
        <w:t>“</w:t>
      </w:r>
      <w:r w:rsidR="00E82DC1" w:rsidRPr="008B0842">
        <w:t xml:space="preserve"> Za hodinu měl od Rutheforda seznam dvaceti jmen, profesor mu jej však předával se zjevnou nechutí. Sám Jakub neznal nikoho ze své branže, kdo b</w:t>
      </w:r>
      <w:r w:rsidR="00285FD8" w:rsidRPr="008B0842">
        <w:t>y</w:t>
      </w:r>
      <w:r w:rsidR="00E82DC1" w:rsidRPr="008B0842">
        <w:t xml:space="preserve"> v posledních deseti letech zemřel a měl šanci dostat se do pekla. Tušil, že tady bude velká komplikace, protože největší problém viděl v neproškoleném personálu. Požádal Solferna, aby se pokusil vyhledat lidi ze seznamu; dodal, že rok úmrtí nesmí být nižší než 1995. Jak si to Solfernus zorganizuje, to už nechal na něm, pevně doufal, že peklo má nějaké kurýry nebo jiné osoby s tímto posláním. Po pravdě řečeno, velké iluze si nedělal.</w:t>
      </w:r>
    </w:p>
    <w:p w:rsidR="008B0842" w:rsidRPr="008B0842" w:rsidRDefault="00E82DC1" w:rsidP="008B0842">
      <w:pPr>
        <w:pStyle w:val="Text"/>
      </w:pPr>
      <w:r w:rsidRPr="008B0842">
        <w:t>Profesor Rutheford byl k nepotřebě, protože s Jakubem odmítl spolupracovat. Jakubovi to nevadilo, stejně b</w:t>
      </w:r>
      <w:r w:rsidR="00285FD8" w:rsidRPr="008B0842">
        <w:t>y</w:t>
      </w:r>
      <w:r w:rsidRPr="008B0842">
        <w:t xml:space="preserve"> mu ten staromilec nebyl k ničemu. Vyžádal si od Solferna průvodce a dodal, že to nesmí být hříšná duše, ale někdo z pekelného personálu. Nejlépe zaměstnanec tohoto úřadu.</w:t>
      </w:r>
    </w:p>
    <w:p w:rsidR="008B0842" w:rsidRPr="008B0842" w:rsidRDefault="00E82DC1" w:rsidP="008B0842">
      <w:pPr>
        <w:pStyle w:val="Text"/>
      </w:pPr>
      <w:r w:rsidRPr="008B0842">
        <w:t>Za dvě hodiny se dočkal. Doufal, že to bude nějaký čert, ale m</w:t>
      </w:r>
      <w:r w:rsidR="00285FD8" w:rsidRPr="008B0842">
        <w:t>ý</w:t>
      </w:r>
      <w:r w:rsidRPr="008B0842">
        <w:t>lil se.</w:t>
      </w:r>
    </w:p>
    <w:p w:rsidR="008B0842" w:rsidRPr="008B0842" w:rsidRDefault="00E82DC1" w:rsidP="008B0842">
      <w:pPr>
        <w:pStyle w:val="Text"/>
      </w:pPr>
      <w:r w:rsidRPr="008B0842">
        <w:t>Byla to čertice.</w:t>
      </w:r>
    </w:p>
    <w:p w:rsidR="008B0842" w:rsidRPr="008B0842" w:rsidRDefault="00CE7BFB" w:rsidP="008B0842">
      <w:pPr>
        <w:pStyle w:val="Text"/>
        <w:ind w:firstLine="0"/>
        <w:jc w:val="center"/>
      </w:pPr>
      <w:r w:rsidRPr="008B0842">
        <w:t>* * *</w:t>
      </w:r>
    </w:p>
    <w:p w:rsidR="008B0842" w:rsidRPr="008B0842" w:rsidRDefault="00E82DC1" w:rsidP="008B0842">
      <w:pPr>
        <w:pStyle w:val="Text"/>
      </w:pPr>
      <w:r w:rsidRPr="008B0842">
        <w:t>Jmenovala se Bensuela, vypadala na pětadvacet a byla to dokonalá vamp. Její oděv i vzhled ostře kontrastoval jak s konze</w:t>
      </w:r>
      <w:r w:rsidR="00B13679" w:rsidRPr="008B0842">
        <w:t>rv</w:t>
      </w:r>
      <w:r w:rsidRPr="008B0842">
        <w:t>ativním oděním doktora Solferna, tak i s rokokovým okolím.</w:t>
      </w:r>
    </w:p>
    <w:p w:rsidR="008B0842" w:rsidRPr="008B0842" w:rsidRDefault="00E82DC1" w:rsidP="008B0842">
      <w:pPr>
        <w:pStyle w:val="Text"/>
      </w:pPr>
      <w:r w:rsidRPr="008B0842">
        <w:t>Oblečena měla ostrou červenou halenku, černou koženou vestu a přiléhavé kalhoty z téhož materiálu. Dlouhé černé vlasy jí stékal</w:t>
      </w:r>
      <w:r w:rsidR="00B13679" w:rsidRPr="008B0842">
        <w:t>y</w:t>
      </w:r>
      <w:r w:rsidRPr="008B0842">
        <w:t xml:space="preserve"> v pletencích kolem snědého obličeje. Nešetřila makeupem ani rtěnkou. </w:t>
      </w:r>
      <w:r w:rsidRPr="008B0842">
        <w:lastRenderedPageBreak/>
        <w:t>V hlubokém výstřihu, do něhož mu málem spadla brada, zahlédl Jakub zlatý řetízek. V první chvíli se mu zdálo, že na něm je křížek, pak však pochopil, že tento artefakt je ve zdejším prostředí absurdní. Co to je, nezjistil, protože nechtěl být příliš zvědavy, vytušil však, že k tomu bude mít brzy příležitost.</w:t>
      </w:r>
    </w:p>
    <w:p w:rsidR="008B0842" w:rsidRPr="008B0842" w:rsidRDefault="008B0842" w:rsidP="008B0842">
      <w:pPr>
        <w:pStyle w:val="Text"/>
      </w:pPr>
      <w:r w:rsidRPr="008B0842">
        <w:t>„</w:t>
      </w:r>
      <w:r w:rsidR="00E82DC1" w:rsidRPr="008B0842">
        <w:t>Já nejsem tak staromódní jako ten dědek,</w:t>
      </w:r>
      <w:r w:rsidRPr="008B0842">
        <w:t>“</w:t>
      </w:r>
      <w:r w:rsidR="00E82DC1" w:rsidRPr="008B0842">
        <w:t xml:space="preserve"> ušklíbla se Bensuela za odcházejícím Solfernem. Měla hluboký hlas a křišťálově bílé zuby. Připadala Jakubovi jako </w:t>
      </w:r>
      <w:r w:rsidR="00B13679" w:rsidRPr="008B0842">
        <w:t>ď</w:t>
      </w:r>
      <w:r w:rsidR="00E82DC1" w:rsidRPr="008B0842">
        <w:t>ábel, a ostatně jím byla.</w:t>
      </w:r>
    </w:p>
    <w:p w:rsidR="008B0842" w:rsidRPr="008B0842" w:rsidRDefault="008B0842" w:rsidP="008B0842">
      <w:pPr>
        <w:pStyle w:val="Text"/>
      </w:pPr>
      <w:r w:rsidRPr="008B0842">
        <w:t>„</w:t>
      </w:r>
      <w:r w:rsidR="00E82DC1" w:rsidRPr="008B0842">
        <w:t>Tak čím začneme, holobrádku,</w:t>
      </w:r>
      <w:r w:rsidRPr="008B0842">
        <w:t>“</w:t>
      </w:r>
      <w:r w:rsidR="00E82DC1" w:rsidRPr="008B0842">
        <w:t xml:space="preserve"> usmála se.</w:t>
      </w:r>
    </w:p>
    <w:p w:rsidR="008B0842" w:rsidRPr="008B0842" w:rsidRDefault="008B0842" w:rsidP="008B0842">
      <w:pPr>
        <w:pStyle w:val="Text"/>
      </w:pPr>
      <w:r w:rsidRPr="008B0842">
        <w:t>„</w:t>
      </w:r>
      <w:r w:rsidR="00E82DC1" w:rsidRPr="008B0842">
        <w:t>Snad abyste…,</w:t>
      </w:r>
      <w:r w:rsidRPr="008B0842">
        <w:t>“</w:t>
      </w:r>
      <w:r w:rsidR="00E82DC1" w:rsidRPr="008B0842">
        <w:t xml:space="preserve"> Jakub se zarazil. </w:t>
      </w:r>
      <w:r w:rsidRPr="008B0842">
        <w:t>„</w:t>
      </w:r>
      <w:r w:rsidR="00E82DC1" w:rsidRPr="008B0842">
        <w:t>Snad abys mě tady trochu provedla, rád bych se podíval, jak to tady vedete.</w:t>
      </w:r>
      <w:r w:rsidRPr="008B0842">
        <w:t>“</w:t>
      </w:r>
    </w:p>
    <w:p w:rsidR="008B0842" w:rsidRPr="008B0842" w:rsidRDefault="008B0842" w:rsidP="008B0842">
      <w:pPr>
        <w:pStyle w:val="Text"/>
      </w:pPr>
      <w:r w:rsidRPr="008B0842">
        <w:t>„</w:t>
      </w:r>
      <w:r w:rsidR="00E82DC1" w:rsidRPr="008B0842">
        <w:t>S radostí,</w:t>
      </w:r>
      <w:r w:rsidRPr="008B0842">
        <w:t>“</w:t>
      </w:r>
      <w:r w:rsidR="00E82DC1" w:rsidRPr="008B0842">
        <w:t xml:space="preserve"> nabídla mu rámě. Celou dobu žvatlala a žvatlala, nebyla k zastavení. Cestou nekonečným systémem chodeb probrala všechny, kteří kdy měli co s touto oblastí pekel co</w:t>
      </w:r>
      <w:r w:rsidR="00A757FE" w:rsidRPr="008B0842">
        <w:t xml:space="preserve"> </w:t>
      </w:r>
      <w:r w:rsidR="00E82DC1" w:rsidRPr="008B0842">
        <w:t>do čin</w:t>
      </w:r>
      <w:r w:rsidR="00A757FE" w:rsidRPr="008B0842">
        <w:t>ě</w:t>
      </w:r>
      <w:r w:rsidR="00E82DC1" w:rsidRPr="008B0842">
        <w:t>ní, a na nikom nenechala nitku suchou. Nejhůře v</w:t>
      </w:r>
      <w:r w:rsidRPr="008B0842">
        <w:t xml:space="preserve"> </w:t>
      </w:r>
      <w:r w:rsidR="00E82DC1" w:rsidRPr="008B0842">
        <w:t>jejích</w:t>
      </w:r>
      <w:r w:rsidR="00A757FE" w:rsidRPr="008B0842">
        <w:t xml:space="preserve"> </w:t>
      </w:r>
      <w:r w:rsidR="00E82DC1" w:rsidRPr="008B0842">
        <w:t>očích dopadal doktor Solfernus, kter</w:t>
      </w:r>
      <w:r w:rsidR="00A757FE" w:rsidRPr="008B0842">
        <w:t>ý</w:t>
      </w:r>
      <w:r w:rsidR="00E82DC1" w:rsidRPr="008B0842">
        <w:t xml:space="preserve"> byl pro ni jen starým dědkem,</w:t>
      </w:r>
      <w:r w:rsidR="00A757FE" w:rsidRPr="008B0842">
        <w:t xml:space="preserve"> </w:t>
      </w:r>
      <w:r w:rsidR="00E82DC1" w:rsidRPr="008B0842">
        <w:t>jenž svou neschopností způsobil, že peklo málem zkolabovalo.</w:t>
      </w:r>
    </w:p>
    <w:p w:rsidR="008B0842" w:rsidRPr="008B0842" w:rsidRDefault="008B0842" w:rsidP="008B0842">
      <w:pPr>
        <w:pStyle w:val="Text"/>
      </w:pPr>
      <w:r w:rsidRPr="008B0842">
        <w:t>„</w:t>
      </w:r>
      <w:r w:rsidR="00E82DC1" w:rsidRPr="008B0842">
        <w:t>Zkolabovalo?</w:t>
      </w:r>
      <w:r w:rsidRPr="008B0842">
        <w:t>“</w:t>
      </w:r>
      <w:r w:rsidR="00E82DC1" w:rsidRPr="008B0842">
        <w:t xml:space="preserve"> zapochyboval Jakub.</w:t>
      </w:r>
    </w:p>
    <w:p w:rsidR="008B0842" w:rsidRPr="008B0842" w:rsidRDefault="008B0842" w:rsidP="008B0842">
      <w:pPr>
        <w:pStyle w:val="Text"/>
      </w:pPr>
      <w:r w:rsidRPr="008B0842">
        <w:t>„</w:t>
      </w:r>
      <w:r w:rsidR="00E82DC1" w:rsidRPr="008B0842">
        <w:t>On ti nic neřekl?</w:t>
      </w:r>
      <w:r w:rsidRPr="008B0842">
        <w:t>“</w:t>
      </w:r>
      <w:r w:rsidR="00E82DC1" w:rsidRPr="008B0842">
        <w:t xml:space="preserve"> podivila se Bensuela.</w:t>
      </w:r>
    </w:p>
    <w:p w:rsidR="008B0842" w:rsidRPr="008B0842" w:rsidRDefault="008B0842" w:rsidP="008B0842">
      <w:pPr>
        <w:pStyle w:val="Text"/>
      </w:pPr>
      <w:r w:rsidRPr="008B0842">
        <w:t>„</w:t>
      </w:r>
      <w:r w:rsidR="00E82DC1" w:rsidRPr="008B0842">
        <w:t>No, řekl, že máte potíže s evidencí. Nedivím se, když jsem viděl</w:t>
      </w:r>
      <w:r w:rsidR="00A757FE" w:rsidRPr="008B0842">
        <w:t xml:space="preserve"> </w:t>
      </w:r>
      <w:r w:rsidR="00E82DC1" w:rsidRPr="008B0842">
        <w:t xml:space="preserve">tu vykopávku ve </w:t>
      </w:r>
      <w:r w:rsidR="00A757FE" w:rsidRPr="008B0842">
        <w:t>v</w:t>
      </w:r>
      <w:r w:rsidR="00E82DC1" w:rsidRPr="008B0842">
        <w:t>ýp</w:t>
      </w:r>
      <w:r w:rsidR="00A757FE" w:rsidRPr="008B0842">
        <w:t>oč</w:t>
      </w:r>
      <w:r w:rsidR="00E82DC1" w:rsidRPr="008B0842">
        <w:t>etním centru.</w:t>
      </w:r>
      <w:r w:rsidRPr="008B0842">
        <w:t>“</w:t>
      </w:r>
    </w:p>
    <w:p w:rsidR="008B0842" w:rsidRPr="008B0842" w:rsidRDefault="008B0842" w:rsidP="008B0842">
      <w:pPr>
        <w:pStyle w:val="Text"/>
      </w:pPr>
      <w:r w:rsidRPr="008B0842">
        <w:t>„</w:t>
      </w:r>
      <w:r w:rsidR="00E82DC1" w:rsidRPr="008B0842">
        <w:t>Tak ty si myslíš, že to zavinil zastaralý počítač? Poj</w:t>
      </w:r>
      <w:r w:rsidR="00A757FE" w:rsidRPr="008B0842">
        <w:t>ď</w:t>
      </w:r>
      <w:r w:rsidR="00E82DC1" w:rsidRPr="008B0842">
        <w:t xml:space="preserve"> se tedy na</w:t>
      </w:r>
      <w:r w:rsidR="00A757FE" w:rsidRPr="008B0842">
        <w:t xml:space="preserve"> </w:t>
      </w:r>
      <w:r w:rsidR="00E82DC1" w:rsidRPr="008B0842">
        <w:t>něco podívat,</w:t>
      </w:r>
      <w:r w:rsidRPr="008B0842">
        <w:t>“</w:t>
      </w:r>
      <w:r w:rsidR="00E82DC1" w:rsidRPr="008B0842">
        <w:t xml:space="preserve"> a vlekla ho za ruku přes tři podlaží. To už Jakub</w:t>
      </w:r>
      <w:r w:rsidR="00A757FE" w:rsidRPr="008B0842">
        <w:t xml:space="preserve"> </w:t>
      </w:r>
      <w:r w:rsidR="00E82DC1" w:rsidRPr="008B0842">
        <w:t>věděl, že se pohybuje v gigantickém adminis</w:t>
      </w:r>
      <w:r w:rsidR="00A757FE" w:rsidRPr="008B0842">
        <w:t>tr</w:t>
      </w:r>
      <w:r w:rsidR="00E82DC1" w:rsidRPr="008B0842">
        <w:t>a</w:t>
      </w:r>
      <w:r w:rsidR="00A757FE" w:rsidRPr="008B0842">
        <w:t>t</w:t>
      </w:r>
      <w:r w:rsidR="00E82DC1" w:rsidRPr="008B0842">
        <w:t>ivním centru</w:t>
      </w:r>
      <w:r w:rsidR="00A757FE" w:rsidRPr="008B0842">
        <w:t xml:space="preserve"> </w:t>
      </w:r>
      <w:r w:rsidR="00E82DC1" w:rsidRPr="008B0842">
        <w:t>přinejmenším s třemi sty místnostmi, jež jsou rozloženy v</w:t>
      </w:r>
      <w:r w:rsidRPr="008B0842">
        <w:t xml:space="preserve"> </w:t>
      </w:r>
      <w:r w:rsidR="00E82DC1" w:rsidRPr="008B0842">
        <w:t>osmi</w:t>
      </w:r>
      <w:r w:rsidR="00A757FE" w:rsidRPr="008B0842">
        <w:t xml:space="preserve"> </w:t>
      </w:r>
      <w:r w:rsidR="00E82DC1" w:rsidRPr="008B0842">
        <w:t xml:space="preserve">podlažích; co bylo pod nimi a nad </w:t>
      </w:r>
      <w:r w:rsidR="00A757FE" w:rsidRPr="008B0842">
        <w:t>n</w:t>
      </w:r>
      <w:r w:rsidR="00E82DC1" w:rsidRPr="008B0842">
        <w:t>imi, to se Jakub neodvažoval</w:t>
      </w:r>
      <w:r w:rsidR="00A757FE" w:rsidRPr="008B0842">
        <w:t xml:space="preserve"> </w:t>
      </w:r>
      <w:r w:rsidR="00E82DC1" w:rsidRPr="008B0842">
        <w:t>hádat. Prostě tam nepronikl, i když se snažil. Bensuela byla</w:t>
      </w:r>
      <w:r w:rsidR="00A757FE" w:rsidRPr="008B0842">
        <w:t xml:space="preserve"> </w:t>
      </w:r>
      <w:r w:rsidR="00E82DC1" w:rsidRPr="008B0842">
        <w:t>v tom ohledu němá a předstírala, že dotazy v tomto smyslu</w:t>
      </w:r>
      <w:r w:rsidR="00A757FE" w:rsidRPr="008B0842">
        <w:t xml:space="preserve"> </w:t>
      </w:r>
      <w:r w:rsidR="00E82DC1" w:rsidRPr="008B0842">
        <w:t>nevnímá. Co však b</w:t>
      </w:r>
      <w:r w:rsidR="00A757FE" w:rsidRPr="008B0842">
        <w:t>y</w:t>
      </w:r>
      <w:r w:rsidR="00E82DC1" w:rsidRPr="008B0842">
        <w:t>lo nejzajímavěji – většina místností, kam</w:t>
      </w:r>
      <w:r w:rsidR="00701DD3" w:rsidRPr="008B0842">
        <w:t xml:space="preserve"> </w:t>
      </w:r>
      <w:r w:rsidR="00E82DC1" w:rsidRPr="008B0842">
        <w:t>Jakub nahlédl, byla prázdná, mnohdy i temná, nikdo v</w:t>
      </w:r>
      <w:r w:rsidRPr="008B0842">
        <w:t xml:space="preserve"> </w:t>
      </w:r>
      <w:r w:rsidR="00E82DC1" w:rsidRPr="008B0842">
        <w:t>nich</w:t>
      </w:r>
      <w:r w:rsidR="00701DD3" w:rsidRPr="008B0842">
        <w:t xml:space="preserve"> </w:t>
      </w:r>
      <w:r w:rsidR="00E82DC1" w:rsidRPr="008B0842">
        <w:t>nepracoval a na polámané zařízení sedal prach.</w:t>
      </w:r>
    </w:p>
    <w:p w:rsidR="008B0842" w:rsidRPr="008B0842" w:rsidRDefault="00E82DC1" w:rsidP="008B0842">
      <w:pPr>
        <w:pStyle w:val="Text"/>
      </w:pPr>
      <w:r w:rsidRPr="008B0842">
        <w:t>Dovedla ho ke dveřím, na nichž se skvěl nápis ČEKÁRNA.</w:t>
      </w:r>
    </w:p>
    <w:p w:rsidR="008B0842" w:rsidRPr="008B0842" w:rsidRDefault="008B0842" w:rsidP="008B0842">
      <w:pPr>
        <w:pStyle w:val="Text"/>
      </w:pPr>
      <w:r w:rsidRPr="008B0842">
        <w:t>„</w:t>
      </w:r>
      <w:r w:rsidR="00E82DC1" w:rsidRPr="008B0842">
        <w:t>Připrav se na nejhorší,</w:t>
      </w:r>
      <w:r w:rsidRPr="008B0842">
        <w:t>“</w:t>
      </w:r>
      <w:r w:rsidR="00E82DC1" w:rsidRPr="008B0842">
        <w:t xml:space="preserve"> řekla a otevřela dveře.</w:t>
      </w:r>
    </w:p>
    <w:p w:rsidR="008B0842" w:rsidRPr="008B0842" w:rsidRDefault="00E82DC1" w:rsidP="008B0842">
      <w:pPr>
        <w:pStyle w:val="Text"/>
      </w:pPr>
      <w:r w:rsidRPr="008B0842">
        <w:t>Jakub neváhal a vešel.</w:t>
      </w:r>
    </w:p>
    <w:p w:rsidR="008B0842" w:rsidRPr="008B0842" w:rsidRDefault="00E82DC1" w:rsidP="008B0842">
      <w:pPr>
        <w:pStyle w:val="Text"/>
      </w:pPr>
      <w:r w:rsidRPr="008B0842">
        <w:t>Snad to byla výrobní hala, snad nádražní vestibul, Jakub neměl</w:t>
      </w:r>
      <w:r w:rsidR="00701DD3" w:rsidRPr="008B0842">
        <w:t xml:space="preserve"> </w:t>
      </w:r>
      <w:r w:rsidRPr="008B0842">
        <w:t>na průzkum víc než dvě vteřiny. Pak se k němu začala sbíhat</w:t>
      </w:r>
      <w:r w:rsidR="00701DD3" w:rsidRPr="008B0842">
        <w:t xml:space="preserve"> </w:t>
      </w:r>
      <w:r w:rsidRPr="008B0842">
        <w:t xml:space="preserve">ohromná </w:t>
      </w:r>
      <w:r w:rsidRPr="008B0842">
        <w:lastRenderedPageBreak/>
        <w:t>masa lidí, všichni mávali nějakými papíry, strkali jeden</w:t>
      </w:r>
      <w:r w:rsidR="00701DD3" w:rsidRPr="008B0842">
        <w:t xml:space="preserve"> </w:t>
      </w:r>
      <w:r w:rsidRPr="008B0842">
        <w:t>do druhého, t</w:t>
      </w:r>
      <w:r w:rsidR="00701DD3" w:rsidRPr="008B0842">
        <w:t>l</w:t>
      </w:r>
      <w:r w:rsidRPr="008B0842">
        <w:t>ačili se, křičeli, a jak se zdálo, dožadovali se svých</w:t>
      </w:r>
      <w:r w:rsidR="00701DD3" w:rsidRPr="008B0842">
        <w:t xml:space="preserve"> </w:t>
      </w:r>
      <w:r w:rsidRPr="008B0842">
        <w:t>práv.</w:t>
      </w:r>
    </w:p>
    <w:p w:rsidR="008B0842" w:rsidRPr="008B0842" w:rsidRDefault="00E82DC1" w:rsidP="008B0842">
      <w:pPr>
        <w:pStyle w:val="Text"/>
      </w:pPr>
      <w:r w:rsidRPr="008B0842">
        <w:t>Bensuela nezaváhala, vytáhla Jakuba zpět a na poslední chvíli</w:t>
      </w:r>
      <w:r w:rsidR="00701DD3" w:rsidRPr="008B0842">
        <w:t xml:space="preserve"> </w:t>
      </w:r>
      <w:r w:rsidRPr="008B0842">
        <w:t>zabouchla dveře.</w:t>
      </w:r>
    </w:p>
    <w:p w:rsidR="008B0842" w:rsidRPr="008B0842" w:rsidRDefault="008B0842" w:rsidP="008B0842">
      <w:pPr>
        <w:pStyle w:val="Text"/>
      </w:pPr>
      <w:r w:rsidRPr="008B0842">
        <w:t>„</w:t>
      </w:r>
      <w:r w:rsidR="00E82DC1" w:rsidRPr="008B0842">
        <w:t>Počkej, takhle tam nesmíš!</w:t>
      </w:r>
      <w:r w:rsidRPr="008B0842">
        <w:t>“</w:t>
      </w:r>
      <w:r w:rsidR="00E82DC1" w:rsidRPr="008B0842">
        <w:t xml:space="preserve"> okřikla ho. </w:t>
      </w:r>
      <w:r w:rsidRPr="008B0842">
        <w:t>„</w:t>
      </w:r>
      <w:r w:rsidR="00E82DC1" w:rsidRPr="008B0842">
        <w:t>To by tě ušlapali.</w:t>
      </w:r>
      <w:r w:rsidRPr="008B0842">
        <w:t>“</w:t>
      </w:r>
    </w:p>
    <w:p w:rsidR="008B0842" w:rsidRPr="008B0842" w:rsidRDefault="008B0842" w:rsidP="008B0842">
      <w:pPr>
        <w:pStyle w:val="Text"/>
      </w:pPr>
      <w:r w:rsidRPr="008B0842">
        <w:t>„</w:t>
      </w:r>
      <w:r w:rsidR="00E82DC1" w:rsidRPr="008B0842">
        <w:t>C</w:t>
      </w:r>
      <w:r w:rsidRPr="008B0842">
        <w:t>o-co-c</w:t>
      </w:r>
      <w:r w:rsidR="00E82DC1" w:rsidRPr="008B0842">
        <w:t>o to bylo?</w:t>
      </w:r>
      <w:r w:rsidRPr="008B0842">
        <w:t>“</w:t>
      </w:r>
      <w:r w:rsidR="00E82DC1" w:rsidRPr="008B0842">
        <w:t xml:space="preserve"> pomalu se vzpamatoval Jakub.</w:t>
      </w:r>
    </w:p>
    <w:p w:rsidR="008B0842" w:rsidRPr="008B0842" w:rsidRDefault="008B0842" w:rsidP="008B0842">
      <w:pPr>
        <w:pStyle w:val="Text"/>
      </w:pPr>
      <w:r w:rsidRPr="008B0842">
        <w:t>„</w:t>
      </w:r>
      <w:r w:rsidR="00E82DC1" w:rsidRPr="008B0842">
        <w:t>Nech mě, půjdu první, pak se ti nic nestane,</w:t>
      </w:r>
      <w:r w:rsidRPr="008B0842">
        <w:t>“</w:t>
      </w:r>
      <w:r w:rsidR="00E82DC1" w:rsidRPr="008B0842">
        <w:t xml:space="preserve"> řekla klidně</w:t>
      </w:r>
      <w:r w:rsidR="00701DD3" w:rsidRPr="008B0842">
        <w:t xml:space="preserve"> </w:t>
      </w:r>
      <w:r w:rsidR="00E82DC1" w:rsidRPr="008B0842">
        <w:t xml:space="preserve">Bensuela a opět otevřela dveře. </w:t>
      </w:r>
      <w:r w:rsidRPr="008B0842">
        <w:t>„</w:t>
      </w:r>
      <w:r w:rsidR="00E82DC1" w:rsidRPr="008B0842">
        <w:t>Jen se drž blízko mne.</w:t>
      </w:r>
      <w:r w:rsidRPr="008B0842">
        <w:t>“</w:t>
      </w:r>
    </w:p>
    <w:p w:rsidR="008B0842" w:rsidRPr="008B0842" w:rsidRDefault="00E82DC1" w:rsidP="008B0842">
      <w:pPr>
        <w:pStyle w:val="Text"/>
      </w:pPr>
      <w:r w:rsidRPr="008B0842">
        <w:t>Poslechl ji.</w:t>
      </w:r>
    </w:p>
    <w:p w:rsidR="008B0842" w:rsidRPr="008B0842" w:rsidRDefault="00E82DC1" w:rsidP="008B0842">
      <w:pPr>
        <w:pStyle w:val="Text"/>
      </w:pPr>
      <w:r w:rsidRPr="008B0842">
        <w:t>Dav se znovu seběhl, ale cosi neviditelného drželo všechny ty</w:t>
      </w:r>
      <w:r w:rsidR="0076419F" w:rsidRPr="008B0842">
        <w:t xml:space="preserve"> </w:t>
      </w:r>
      <w:r w:rsidRPr="008B0842">
        <w:t>zoufalce ve vzdálenosti asi dvou metrů od Bensuely, která</w:t>
      </w:r>
      <w:r w:rsidR="0076419F" w:rsidRPr="008B0842">
        <w:t xml:space="preserve"> </w:t>
      </w:r>
      <w:r w:rsidRPr="008B0842">
        <w:t>pokračovala volným krokem. Jakub, stále ještě poněkud</w:t>
      </w:r>
      <w:r w:rsidR="0076419F" w:rsidRPr="008B0842">
        <w:t xml:space="preserve"> </w:t>
      </w:r>
      <w:r w:rsidRPr="008B0842">
        <w:t>vyděšený, ji nesměle následoval. Držel se uvnitř kruhu, ale</w:t>
      </w:r>
      <w:r w:rsidR="0076419F" w:rsidRPr="008B0842">
        <w:t xml:space="preserve"> </w:t>
      </w:r>
      <w:r w:rsidRPr="008B0842">
        <w:t>s obavami pošilhával po okolí.</w:t>
      </w:r>
    </w:p>
    <w:p w:rsidR="008B0842" w:rsidRPr="008B0842" w:rsidRDefault="00E82DC1" w:rsidP="008B0842">
      <w:pPr>
        <w:pStyle w:val="Text"/>
      </w:pPr>
      <w:r w:rsidRPr="008B0842">
        <w:t>Brzy byli obklopeni ze všech stran běsnícím davem, lidé šlapali</w:t>
      </w:r>
      <w:r w:rsidR="0076419F" w:rsidRPr="008B0842">
        <w:t xml:space="preserve"> </w:t>
      </w:r>
      <w:r w:rsidRPr="008B0842">
        <w:t>jeden po druhém, mávali svými papíry a bezohledně se</w:t>
      </w:r>
      <w:r w:rsidR="0076419F" w:rsidRPr="008B0842">
        <w:t xml:space="preserve"> </w:t>
      </w:r>
      <w:r w:rsidRPr="008B0842">
        <w:t>překřikovali. Cosi však způsobilo, že Jakub vnímal ten křik jako</w:t>
      </w:r>
      <w:r w:rsidR="0076419F" w:rsidRPr="008B0842">
        <w:t xml:space="preserve"> </w:t>
      </w:r>
      <w:r w:rsidRPr="008B0842">
        <w:t>jemný šepot</w:t>
      </w:r>
    </w:p>
    <w:p w:rsidR="008B0842" w:rsidRPr="008B0842" w:rsidRDefault="008B0842" w:rsidP="008B0842">
      <w:pPr>
        <w:pStyle w:val="Text"/>
      </w:pPr>
      <w:r w:rsidRPr="008B0842">
        <w:t>„</w:t>
      </w:r>
      <w:r w:rsidR="00E82DC1" w:rsidRPr="008B0842">
        <w:t>Silové pole?</w:t>
      </w:r>
      <w:r w:rsidRPr="008B0842">
        <w:t>“</w:t>
      </w:r>
    </w:p>
    <w:p w:rsidR="008B0842" w:rsidRPr="008B0842" w:rsidRDefault="008B0842" w:rsidP="008B0842">
      <w:pPr>
        <w:pStyle w:val="Text"/>
      </w:pPr>
      <w:r w:rsidRPr="008B0842">
        <w:t>„</w:t>
      </w:r>
      <w:r w:rsidR="00E82DC1" w:rsidRPr="008B0842">
        <w:t>Říkej si tomu, jak chceš, já nevím, jak to dělám. Prostě to</w:t>
      </w:r>
      <w:r w:rsidR="0076419F" w:rsidRPr="008B0842">
        <w:t xml:space="preserve"> </w:t>
      </w:r>
      <w:r w:rsidR="00E82DC1" w:rsidRPr="008B0842">
        <w:t>umím.</w:t>
      </w:r>
      <w:r w:rsidRPr="008B0842">
        <w:t>‘“</w:t>
      </w:r>
    </w:p>
    <w:p w:rsidR="008B0842" w:rsidRPr="008B0842" w:rsidRDefault="00E82DC1" w:rsidP="008B0842">
      <w:pPr>
        <w:pStyle w:val="Text"/>
      </w:pPr>
      <w:r w:rsidRPr="008B0842">
        <w:t>Zvlášť vlezlí lidé od ní odskakovali jako vymrštění pružinou.</w:t>
      </w:r>
    </w:p>
    <w:p w:rsidR="008B0842" w:rsidRPr="008B0842" w:rsidRDefault="008B0842" w:rsidP="008B0842">
      <w:pPr>
        <w:pStyle w:val="Text"/>
      </w:pPr>
      <w:r w:rsidRPr="008B0842">
        <w:t>„</w:t>
      </w:r>
      <w:r w:rsidR="00E82DC1" w:rsidRPr="008B0842">
        <w:t>Co to znamená, Bensuelo?</w:t>
      </w:r>
      <w:r w:rsidRPr="008B0842">
        <w:t>“</w:t>
      </w:r>
    </w:p>
    <w:p w:rsidR="008B0842" w:rsidRPr="008B0842" w:rsidRDefault="008B0842" w:rsidP="008B0842">
      <w:pPr>
        <w:pStyle w:val="Text"/>
      </w:pPr>
      <w:r w:rsidRPr="008B0842">
        <w:t>„</w:t>
      </w:r>
      <w:r w:rsidR="00E82DC1" w:rsidRPr="008B0842">
        <w:t>To všechno jsou čekatelé. Vždyť jsme taky v čekárně.</w:t>
      </w:r>
      <w:r w:rsidRPr="008B0842">
        <w:t>“</w:t>
      </w:r>
    </w:p>
    <w:p w:rsidR="008B0842" w:rsidRPr="008B0842" w:rsidRDefault="008B0842" w:rsidP="008B0842">
      <w:pPr>
        <w:pStyle w:val="Text"/>
      </w:pPr>
      <w:r w:rsidRPr="008B0842">
        <w:t>„</w:t>
      </w:r>
      <w:r w:rsidR="00E82DC1" w:rsidRPr="008B0842">
        <w:t>A na co čekají?</w:t>
      </w:r>
      <w:r w:rsidRPr="008B0842">
        <w:t>“</w:t>
      </w:r>
    </w:p>
    <w:p w:rsidR="008B0842" w:rsidRPr="008B0842" w:rsidRDefault="008B0842" w:rsidP="008B0842">
      <w:pPr>
        <w:pStyle w:val="Text"/>
      </w:pPr>
      <w:r w:rsidRPr="008B0842">
        <w:t>„</w:t>
      </w:r>
      <w:r w:rsidR="00E82DC1" w:rsidRPr="008B0842">
        <w:t>Až budou zařazeni na své pozice.</w:t>
      </w:r>
      <w:r w:rsidRPr="008B0842">
        <w:t>“</w:t>
      </w:r>
    </w:p>
    <w:p w:rsidR="008B0842" w:rsidRPr="008B0842" w:rsidRDefault="008B0842" w:rsidP="008B0842">
      <w:pPr>
        <w:pStyle w:val="Text"/>
      </w:pPr>
      <w:r w:rsidRPr="008B0842">
        <w:t>„</w:t>
      </w:r>
      <w:r w:rsidR="00E82DC1" w:rsidRPr="008B0842">
        <w:t>Pozice?</w:t>
      </w:r>
      <w:r w:rsidRPr="008B0842">
        <w:t>“</w:t>
      </w:r>
    </w:p>
    <w:p w:rsidR="008B0842" w:rsidRPr="008B0842" w:rsidRDefault="008B0842" w:rsidP="008B0842">
      <w:pPr>
        <w:pStyle w:val="Text"/>
      </w:pPr>
      <w:r w:rsidRPr="008B0842">
        <w:t>„</w:t>
      </w:r>
      <w:r w:rsidR="00E82DC1" w:rsidRPr="008B0842">
        <w:t>Jsou to duše zemřelých. Osud je poslal do pekla. Tak čekají.</w:t>
      </w:r>
      <w:r w:rsidRPr="008B0842">
        <w:t>“</w:t>
      </w:r>
    </w:p>
    <w:p w:rsidR="008B0842" w:rsidRPr="008B0842" w:rsidRDefault="008B0842" w:rsidP="008B0842">
      <w:pPr>
        <w:pStyle w:val="Text"/>
      </w:pPr>
      <w:r w:rsidRPr="008B0842">
        <w:t>„</w:t>
      </w:r>
      <w:r w:rsidR="00E82DC1" w:rsidRPr="008B0842">
        <w:t>Duše zemřelých? Vypadají zatraceně živě.</w:t>
      </w:r>
      <w:r w:rsidRPr="008B0842">
        <w:t>“</w:t>
      </w:r>
    </w:p>
    <w:p w:rsidR="008B0842" w:rsidRPr="008B0842" w:rsidRDefault="008B0842" w:rsidP="008B0842">
      <w:pPr>
        <w:pStyle w:val="Text"/>
      </w:pPr>
      <w:r w:rsidRPr="008B0842">
        <w:t>„</w:t>
      </w:r>
      <w:r w:rsidR="00E82DC1" w:rsidRPr="008B0842">
        <w:t>Musejí nějak vypadat, ponecháváme jim jejich civilní vzhled.</w:t>
      </w:r>
      <w:r w:rsidR="0076419F" w:rsidRPr="008B0842">
        <w:t xml:space="preserve"> </w:t>
      </w:r>
      <w:r w:rsidR="00E82DC1" w:rsidRPr="008B0842">
        <w:t>Jen si je necháme před příchodem k nám trochu upravit. Musíš</w:t>
      </w:r>
      <w:r w:rsidR="0076419F" w:rsidRPr="008B0842">
        <w:t xml:space="preserve"> </w:t>
      </w:r>
      <w:r w:rsidR="00E82DC1" w:rsidRPr="008B0842">
        <w:t>uznat, že v okamžiku smrti by na ně většinou nebyl hezký</w:t>
      </w:r>
      <w:r w:rsidR="0076419F" w:rsidRPr="008B0842">
        <w:t xml:space="preserve"> </w:t>
      </w:r>
      <w:r w:rsidR="00E82DC1" w:rsidRPr="008B0842">
        <w:t>pohled. Očistec sice dávno zkrachoval, ale aspoň po něm zbyly</w:t>
      </w:r>
      <w:r w:rsidR="0076419F" w:rsidRPr="008B0842">
        <w:t xml:space="preserve"> </w:t>
      </w:r>
      <w:r w:rsidR="00E82DC1" w:rsidRPr="008B0842">
        <w:t>určité služby.</w:t>
      </w:r>
      <w:r w:rsidRPr="008B0842">
        <w:t>“</w:t>
      </w:r>
    </w:p>
    <w:p w:rsidR="008B0842" w:rsidRPr="008B0842" w:rsidRDefault="00E82DC1" w:rsidP="008B0842">
      <w:pPr>
        <w:pStyle w:val="Text"/>
      </w:pPr>
      <w:r w:rsidRPr="008B0842">
        <w:t>Jakubovi z toho šla hlava kolem. Viděl, že všichni kolem jsou lidi</w:t>
      </w:r>
      <w:r w:rsidR="0076419F" w:rsidRPr="008B0842">
        <w:t xml:space="preserve"> </w:t>
      </w:r>
      <w:r w:rsidRPr="008B0842">
        <w:t>v nejlepších letech, nikde žádný stařec.</w:t>
      </w:r>
    </w:p>
    <w:p w:rsidR="008B0842" w:rsidRPr="008B0842" w:rsidRDefault="008B0842" w:rsidP="008B0842">
      <w:pPr>
        <w:pStyle w:val="Text"/>
      </w:pPr>
      <w:r w:rsidRPr="008B0842">
        <w:t>„</w:t>
      </w:r>
      <w:r w:rsidR="00E82DC1" w:rsidRPr="008B0842">
        <w:t>A proč je jich tu tolik?</w:t>
      </w:r>
      <w:r w:rsidRPr="008B0842">
        <w:t>“</w:t>
      </w:r>
    </w:p>
    <w:p w:rsidR="008B0842" w:rsidRPr="008B0842" w:rsidRDefault="008B0842" w:rsidP="008B0842">
      <w:pPr>
        <w:pStyle w:val="Text"/>
      </w:pPr>
      <w:r w:rsidRPr="008B0842">
        <w:lastRenderedPageBreak/>
        <w:t>„</w:t>
      </w:r>
      <w:r w:rsidR="00E82DC1" w:rsidRPr="008B0842">
        <w:t>Vždyť jsem ti říkala, že Solfernus neprozradil všechno. Pokouší</w:t>
      </w:r>
      <w:r w:rsidR="0076419F" w:rsidRPr="008B0842">
        <w:t xml:space="preserve"> </w:t>
      </w:r>
      <w:r w:rsidR="00E82DC1" w:rsidRPr="008B0842">
        <w:t>se dostat hříšné duše do pekla stejnými metodami jako před</w:t>
      </w:r>
      <w:r w:rsidR="0076419F" w:rsidRPr="008B0842">
        <w:t xml:space="preserve"> </w:t>
      </w:r>
      <w:r w:rsidR="00E82DC1" w:rsidRPr="008B0842">
        <w:t>dvěma, třemi sty lety. Tenkrát to šlo. Lidé byli bohabojní, prakticky nehřešili, a neměli jsme víc než čtyři pět tisíc nástupů ročně. A také jich žilo méně. Ale teď? Nikdo se to neodvažuje spočítat.</w:t>
      </w:r>
      <w:r w:rsidRPr="008B0842">
        <w:t>“</w:t>
      </w:r>
    </w:p>
    <w:p w:rsidR="008B0842" w:rsidRPr="008B0842" w:rsidRDefault="008B0842" w:rsidP="008B0842">
      <w:pPr>
        <w:pStyle w:val="Text"/>
      </w:pPr>
      <w:r w:rsidRPr="008B0842">
        <w:t>„</w:t>
      </w:r>
      <w:r w:rsidR="00E82DC1" w:rsidRPr="008B0842">
        <w:t>Takže tihle všichni čekají na příjem?</w:t>
      </w:r>
      <w:r w:rsidRPr="008B0842">
        <w:t>“</w:t>
      </w:r>
      <w:r w:rsidR="00E82DC1" w:rsidRPr="008B0842">
        <w:t xml:space="preserve"> ptal se Jakub a připadal si nějak otupělý. Vždyť se ptám na to samé, říkal si, ale byl zkrátka tou neuvěřitelnou skutečností ohromen.</w:t>
      </w:r>
    </w:p>
    <w:p w:rsidR="008B0842" w:rsidRPr="008B0842" w:rsidRDefault="008B0842" w:rsidP="008B0842">
      <w:pPr>
        <w:pStyle w:val="Text"/>
      </w:pPr>
      <w:r w:rsidRPr="008B0842">
        <w:t>„</w:t>
      </w:r>
      <w:r w:rsidR="00E82DC1" w:rsidRPr="008B0842">
        <w:t>Někdo to musí dát dohromady, jinak se nám ti nahoře,</w:t>
      </w:r>
      <w:r w:rsidRPr="008B0842">
        <w:t>“</w:t>
      </w:r>
      <w:r w:rsidR="00E82DC1" w:rsidRPr="008B0842">
        <w:t xml:space="preserve"> a ukázala prstem ke stropu, </w:t>
      </w:r>
      <w:r w:rsidRPr="008B0842">
        <w:t>„</w:t>
      </w:r>
      <w:r w:rsidR="00E82DC1" w:rsidRPr="008B0842">
        <w:t>pořádně vysmějí.</w:t>
      </w:r>
      <w:r w:rsidRPr="008B0842">
        <w:t>“</w:t>
      </w:r>
    </w:p>
    <w:p w:rsidR="008B0842" w:rsidRPr="008B0842" w:rsidRDefault="008B0842" w:rsidP="008B0842">
      <w:pPr>
        <w:pStyle w:val="Text"/>
      </w:pPr>
      <w:r w:rsidRPr="008B0842">
        <w:t>„</w:t>
      </w:r>
      <w:r w:rsidR="00E82DC1" w:rsidRPr="008B0842">
        <w:t>A to mám udělat já?</w:t>
      </w:r>
      <w:r w:rsidRPr="008B0842">
        <w:t>“</w:t>
      </w:r>
      <w:r w:rsidR="00E82DC1" w:rsidRPr="008B0842">
        <w:t xml:space="preserve"> podlomily se Jakubovi nohy. </w:t>
      </w:r>
      <w:r w:rsidRPr="008B0842">
        <w:t>„</w:t>
      </w:r>
      <w:r w:rsidR="00E82DC1" w:rsidRPr="008B0842">
        <w:t>Ano, ty.</w:t>
      </w:r>
      <w:r w:rsidRPr="008B0842">
        <w:t>“</w:t>
      </w:r>
    </w:p>
    <w:p w:rsidR="008B0842" w:rsidRPr="008B0842" w:rsidRDefault="008B0842" w:rsidP="008B0842">
      <w:pPr>
        <w:pStyle w:val="Text"/>
      </w:pPr>
      <w:r w:rsidRPr="008B0842">
        <w:t>„</w:t>
      </w:r>
      <w:r w:rsidR="00E82DC1" w:rsidRPr="008B0842">
        <w:t>A to všichni ti kolem mne pospíchají do pekla?</w:t>
      </w:r>
      <w:r w:rsidRPr="008B0842">
        <w:t>“</w:t>
      </w:r>
    </w:p>
    <w:p w:rsidR="008B0842" w:rsidRPr="008B0842" w:rsidRDefault="008B0842" w:rsidP="008B0842">
      <w:pPr>
        <w:pStyle w:val="Text"/>
      </w:pPr>
      <w:r w:rsidRPr="008B0842">
        <w:t>„</w:t>
      </w:r>
      <w:r w:rsidR="00E82DC1" w:rsidRPr="008B0842">
        <w:t>Někteří tady sedí dobrých deset patnáct let. Lepší se smažit v pekle než jen čekat a čekat, to uznáš.</w:t>
      </w:r>
      <w:r w:rsidRPr="008B0842">
        <w:t>“</w:t>
      </w:r>
    </w:p>
    <w:p w:rsidR="008B0842" w:rsidRPr="008B0842" w:rsidRDefault="008B0842" w:rsidP="008B0842">
      <w:pPr>
        <w:pStyle w:val="Text"/>
      </w:pPr>
      <w:r w:rsidRPr="008B0842">
        <w:t>„</w:t>
      </w:r>
      <w:r w:rsidR="00E82DC1" w:rsidRPr="008B0842">
        <w:t>Zatím se mi zdá, že se to s tím smažením zas až tak nepřehání,</w:t>
      </w:r>
      <w:r w:rsidRPr="008B0842">
        <w:t>“</w:t>
      </w:r>
      <w:r w:rsidR="00E82DC1" w:rsidRPr="008B0842">
        <w:t xml:space="preserve"> odtušil Jakub.</w:t>
      </w:r>
    </w:p>
    <w:p w:rsidR="008B0842" w:rsidRPr="008B0842" w:rsidRDefault="00E82DC1" w:rsidP="008B0842">
      <w:pPr>
        <w:pStyle w:val="Text"/>
      </w:pPr>
      <w:r w:rsidRPr="008B0842">
        <w:t>A pochopil, že právě tady odsud bude muset čerpat pracovní síly.</w:t>
      </w:r>
    </w:p>
    <w:p w:rsidR="008B0842" w:rsidRPr="008B0842" w:rsidRDefault="008B0842" w:rsidP="008B0842">
      <w:pPr>
        <w:pStyle w:val="Text"/>
      </w:pPr>
      <w:r w:rsidRPr="008B0842">
        <w:t>„</w:t>
      </w:r>
      <w:r w:rsidR="00E82DC1" w:rsidRPr="008B0842">
        <w:t>A prosím tě, jakým to mávali všichni papírem?</w:t>
      </w:r>
      <w:r w:rsidRPr="008B0842">
        <w:t>“</w:t>
      </w:r>
    </w:p>
    <w:p w:rsidR="008B0842" w:rsidRPr="008B0842" w:rsidRDefault="008B0842" w:rsidP="008B0842">
      <w:pPr>
        <w:pStyle w:val="Text"/>
      </w:pPr>
      <w:r w:rsidRPr="008B0842">
        <w:t>„</w:t>
      </w:r>
      <w:r w:rsidR="00E82DC1" w:rsidRPr="008B0842">
        <w:t>To jsou průkazy hříšných duší,</w:t>
      </w:r>
      <w:r w:rsidRPr="008B0842">
        <w:t>“</w:t>
      </w:r>
      <w:r w:rsidR="00E82DC1" w:rsidRPr="008B0842">
        <w:t xml:space="preserve"> odpověděla Bensuela. </w:t>
      </w:r>
      <w:r w:rsidRPr="008B0842">
        <w:t>„</w:t>
      </w:r>
      <w:r w:rsidR="00E82DC1" w:rsidRPr="008B0842">
        <w:t>Bez toho sem nikoho nevezmou.</w:t>
      </w:r>
      <w:r w:rsidRPr="008B0842">
        <w:t>“</w:t>
      </w:r>
    </w:p>
    <w:p w:rsidR="008B0842" w:rsidRPr="008B0842" w:rsidRDefault="00E82DC1" w:rsidP="008B0842">
      <w:pPr>
        <w:pStyle w:val="Text"/>
      </w:pPr>
      <w:r w:rsidRPr="008B0842">
        <w:t>Profesora Rutheforda potkal Jakub na chodbě. Bylo zřejmé, že se</w:t>
      </w:r>
      <w:r w:rsidR="0076419F" w:rsidRPr="008B0842">
        <w:t xml:space="preserve"> </w:t>
      </w:r>
      <w:r w:rsidRPr="008B0842">
        <w:t>tam ten starý školomet vyskytuje zcela záměrně.</w:t>
      </w:r>
    </w:p>
    <w:p w:rsidR="008B0842" w:rsidRPr="008B0842" w:rsidRDefault="008B0842" w:rsidP="008B0842">
      <w:pPr>
        <w:pStyle w:val="Text"/>
      </w:pPr>
      <w:r w:rsidRPr="008B0842">
        <w:t>„</w:t>
      </w:r>
      <w:r w:rsidR="00E82DC1" w:rsidRPr="008B0842">
        <w:t>Mladý muži,</w:t>
      </w:r>
      <w:r w:rsidRPr="008B0842">
        <w:t>“</w:t>
      </w:r>
      <w:r w:rsidR="00E82DC1" w:rsidRPr="008B0842">
        <w:t xml:space="preserve"> chytil Jakuba za ruku. </w:t>
      </w:r>
      <w:r w:rsidRPr="008B0842">
        <w:t>„</w:t>
      </w:r>
      <w:r w:rsidR="00E82DC1" w:rsidRPr="008B0842">
        <w:t>Nemusíte s tím spěchat.</w:t>
      </w:r>
      <w:r w:rsidRPr="008B0842">
        <w:t>“</w:t>
      </w:r>
    </w:p>
    <w:p w:rsidR="008B0842" w:rsidRPr="008B0842" w:rsidRDefault="008B0842" w:rsidP="008B0842">
      <w:pPr>
        <w:pStyle w:val="Text"/>
      </w:pPr>
      <w:r w:rsidRPr="008B0842">
        <w:t>„</w:t>
      </w:r>
      <w:r w:rsidR="00E82DC1" w:rsidRPr="008B0842">
        <w:t>Proč?</w:t>
      </w:r>
      <w:r w:rsidRPr="008B0842">
        <w:t>“</w:t>
      </w:r>
      <w:r w:rsidR="00E82DC1" w:rsidRPr="008B0842">
        <w:t xml:space="preserve"> vytrhl se mu Jakub.</w:t>
      </w:r>
    </w:p>
    <w:p w:rsidR="008B0842" w:rsidRPr="008B0842" w:rsidRDefault="008B0842" w:rsidP="008B0842">
      <w:pPr>
        <w:pStyle w:val="Text"/>
      </w:pPr>
      <w:r w:rsidRPr="008B0842">
        <w:t>„</w:t>
      </w:r>
      <w:r w:rsidR="00E82DC1" w:rsidRPr="008B0842">
        <w:t>Tady přece nikdo nikam nespěchá.</w:t>
      </w:r>
      <w:r w:rsidRPr="008B0842">
        <w:t>“</w:t>
      </w:r>
    </w:p>
    <w:p w:rsidR="008B0842" w:rsidRPr="008B0842" w:rsidRDefault="008B0842" w:rsidP="008B0842">
      <w:pPr>
        <w:pStyle w:val="Text"/>
      </w:pPr>
      <w:r w:rsidRPr="008B0842">
        <w:t>„</w:t>
      </w:r>
      <w:r w:rsidR="00E82DC1" w:rsidRPr="008B0842">
        <w:t>Ano, když nebudu spěchat, tak mě vyhodí a vy nepřijdete</w:t>
      </w:r>
      <w:r w:rsidR="0076419F" w:rsidRPr="008B0842">
        <w:t xml:space="preserve"> </w:t>
      </w:r>
      <w:r w:rsidR="00E82DC1" w:rsidRPr="008B0842">
        <w:t>o kšeft, to jste chtěl říct.</w:t>
      </w:r>
      <w:r w:rsidRPr="008B0842">
        <w:t>“</w:t>
      </w:r>
    </w:p>
    <w:p w:rsidR="008B0842" w:rsidRPr="008B0842" w:rsidRDefault="00E82DC1" w:rsidP="008B0842">
      <w:pPr>
        <w:pStyle w:val="Text"/>
      </w:pPr>
      <w:r w:rsidRPr="008B0842">
        <w:t>Profesor zasyčel:</w:t>
      </w:r>
    </w:p>
    <w:p w:rsidR="008B0842" w:rsidRPr="008B0842" w:rsidRDefault="008B0842" w:rsidP="008B0842">
      <w:pPr>
        <w:pStyle w:val="Text"/>
      </w:pPr>
      <w:r w:rsidRPr="008B0842">
        <w:t>„</w:t>
      </w:r>
      <w:r w:rsidR="00E82DC1" w:rsidRPr="008B0842">
        <w:t>Já bych to tak ostře neformuloval.</w:t>
      </w:r>
      <w:r w:rsidRPr="008B0842">
        <w:t>“</w:t>
      </w:r>
    </w:p>
    <w:p w:rsidR="008B0842" w:rsidRPr="008B0842" w:rsidRDefault="008B0842" w:rsidP="008B0842">
      <w:pPr>
        <w:pStyle w:val="Text"/>
      </w:pPr>
      <w:r w:rsidRPr="008B0842">
        <w:t>„</w:t>
      </w:r>
      <w:r w:rsidR="00E82DC1" w:rsidRPr="008B0842">
        <w:t>Tak to jste měl, dědo, projevit víc schopností,</w:t>
      </w:r>
      <w:r w:rsidRPr="008B0842">
        <w:t>“</w:t>
      </w:r>
      <w:r w:rsidR="00E82DC1" w:rsidRPr="008B0842">
        <w:t xml:space="preserve"> podotkl Jakub</w:t>
      </w:r>
      <w:r w:rsidR="0076419F" w:rsidRPr="008B0842">
        <w:t xml:space="preserve"> </w:t>
      </w:r>
      <w:r w:rsidR="00E82DC1" w:rsidRPr="008B0842">
        <w:t>a dal najevo, že rozhovor je u konce. Procesor zrudl, a kdyby to</w:t>
      </w:r>
      <w:r w:rsidR="0076419F" w:rsidRPr="008B0842">
        <w:t xml:space="preserve"> </w:t>
      </w:r>
      <w:r w:rsidR="00E82DC1" w:rsidRPr="008B0842">
        <w:t>bylo možné, tak by jej postihl zdravotní kolaps.</w:t>
      </w:r>
    </w:p>
    <w:p w:rsidR="008B0842" w:rsidRPr="008B0842" w:rsidRDefault="008B0842" w:rsidP="008B0842">
      <w:pPr>
        <w:pStyle w:val="Text"/>
      </w:pPr>
      <w:r w:rsidRPr="008B0842">
        <w:t>„</w:t>
      </w:r>
      <w:r w:rsidR="00E82DC1" w:rsidRPr="008B0842">
        <w:t>Ještě uvidíme, holobrádku,</w:t>
      </w:r>
      <w:r w:rsidRPr="008B0842">
        <w:t>“</w:t>
      </w:r>
      <w:r w:rsidR="00E82DC1" w:rsidRPr="008B0842">
        <w:t xml:space="preserve"> zabručel, ale Jakub ta slova</w:t>
      </w:r>
      <w:r w:rsidR="0076419F" w:rsidRPr="008B0842">
        <w:t xml:space="preserve"> </w:t>
      </w:r>
      <w:r w:rsidR="00E82DC1" w:rsidRPr="008B0842">
        <w:t>uslyšel. Ignoroval je.</w:t>
      </w:r>
    </w:p>
    <w:p w:rsidR="008B0842" w:rsidRPr="008B0842" w:rsidRDefault="00E82DC1" w:rsidP="008B0842">
      <w:pPr>
        <w:pStyle w:val="Text"/>
      </w:pPr>
      <w:r w:rsidRPr="008B0842">
        <w:t>Druhý den začal úřadovat.</w:t>
      </w:r>
    </w:p>
    <w:p w:rsidR="008B0842" w:rsidRPr="008B0842" w:rsidRDefault="00E82DC1" w:rsidP="008B0842">
      <w:pPr>
        <w:pStyle w:val="Text"/>
      </w:pPr>
      <w:r w:rsidRPr="008B0842">
        <w:lastRenderedPageBreak/>
        <w:t>Nechal si přinést stůl a židli, chtěl zápisník a kuličkovou tužku. Když dostal pergamenový svitek a husí brk s lahvičkou inkoustu, pomyslel si, že tady má práce na celé věky. To jediné ho uklidňovalo</w:t>
      </w:r>
      <w:r w:rsidR="008B0842" w:rsidRPr="008B0842">
        <w:t xml:space="preserve"> </w:t>
      </w:r>
      <w:r w:rsidRPr="008B0842">
        <w:t>– má vlastně čas. Má tolik času, kolik nikdo jiný na svou práci neměl. Pochopil však, že musí mít nějaké výsledky, jinak Solfernovi dojde trpělivost a vyhodí ho. Kdyby věděl to, co ví teď, nikdy by neřekl, že bude hotov do dvou měsíců. Tak se dal do spisování těmi nástroji, které dostal. Byl to beznadějný zápas. Přitom si ani nevšiml, jak se kolem začínají pohybovat nejrůznější postavy, jež se co chvíli zastavily a pozorovaly, jak si ten podivný nováček vede. Když udělal asi deset kaněk a zničil tři brky, slitovala se nad ním Bensuela, sedla si ke stolu místo něj a řekla, aby jí diktoval. Ďáblíci zklamaně protáhli tvář a zase se ztratili.</w:t>
      </w:r>
    </w:p>
    <w:p w:rsidR="008B0842" w:rsidRPr="008B0842" w:rsidRDefault="00E82DC1" w:rsidP="008B0842">
      <w:pPr>
        <w:pStyle w:val="Text"/>
      </w:pPr>
      <w:r w:rsidRPr="008B0842">
        <w:t xml:space="preserve">Trvalo to asi dvě hodiny, pak bylo vše sepsáno. </w:t>
      </w:r>
      <w:r w:rsidR="008B0842" w:rsidRPr="008B0842">
        <w:t>„</w:t>
      </w:r>
      <w:r w:rsidRPr="008B0842">
        <w:t>Co to jako má být?</w:t>
      </w:r>
      <w:r w:rsidR="008B0842" w:rsidRPr="008B0842">
        <w:t>“</w:t>
      </w:r>
    </w:p>
    <w:p w:rsidR="008B0842" w:rsidRPr="008B0842" w:rsidRDefault="008B0842" w:rsidP="008B0842">
      <w:pPr>
        <w:pStyle w:val="Text"/>
      </w:pPr>
      <w:r w:rsidRPr="008B0842">
        <w:t>„</w:t>
      </w:r>
      <w:r w:rsidR="00E82DC1" w:rsidRPr="008B0842">
        <w:t>Tohle všechno se musí nakoupit,</w:t>
      </w:r>
      <w:r w:rsidRPr="008B0842">
        <w:t>“</w:t>
      </w:r>
      <w:r w:rsidR="00E82DC1" w:rsidRPr="008B0842">
        <w:t xml:space="preserve"> odvětil Jakub. </w:t>
      </w:r>
      <w:r w:rsidRPr="008B0842">
        <w:t>„</w:t>
      </w:r>
      <w:r w:rsidR="00E82DC1" w:rsidRPr="008B0842">
        <w:t>Vždyť ty se máš starat o počítače, a tady, pokud vidím, žádný počítač není,</w:t>
      </w:r>
      <w:r w:rsidRPr="008B0842">
        <w:t>“</w:t>
      </w:r>
      <w:r w:rsidR="00E82DC1" w:rsidRPr="008B0842">
        <w:t xml:space="preserve"> divila se Bensuela. </w:t>
      </w:r>
      <w:r w:rsidRPr="008B0842">
        <w:t>„</w:t>
      </w:r>
      <w:r w:rsidR="00E82DC1" w:rsidRPr="008B0842">
        <w:t>Jistěže ne. Nejdřív musím dát dohromady tady ten chlív. Je</w:t>
      </w:r>
      <w:r w:rsidR="0076419F" w:rsidRPr="008B0842">
        <w:t xml:space="preserve"> </w:t>
      </w:r>
      <w:r w:rsidR="00E82DC1" w:rsidRPr="008B0842">
        <w:t>nutné sem zavést elektřinu, což znamená, že se zruší veškeré plynové rozvody. Bez elektřiny nesvedeme nic, a neptej se mě, proč. Pak musím udělat projekt. K tomu potřebuji papír a tužky, hodně tužek. Popisovače. Křídu. A nějaké měřicí zařízení. Kalkulačku. A také literaturu, tady je zhruba seznam knih, ale všechny si je nepamatuji. Od těchto třech nakladatelství mi proto sežeňte všechny jejich katalogy. Dále katalogy čtyř hardwarových firem. Katalogy nabídek energetických společností. Musíme postavit trafostanici a kompletní rozvod na dvě stě třicet voltů. A taky klimatizaci. V tom puchu, co tady je, se totiž vůbec nedá pracovat. A jestli jsi to nepochopila, tak to všechno nemůžu dělat sám. A pochybuji, že mi na to dáte lidi z venku. Potřebuju odborníky.</w:t>
      </w:r>
      <w:r w:rsidRPr="008B0842">
        <w:t>“</w:t>
      </w:r>
    </w:p>
    <w:p w:rsidR="008B0842" w:rsidRPr="008B0842" w:rsidRDefault="008B0842" w:rsidP="008B0842">
      <w:pPr>
        <w:pStyle w:val="Text"/>
      </w:pPr>
      <w:r w:rsidRPr="008B0842">
        <w:t>„</w:t>
      </w:r>
      <w:r w:rsidR="00E82DC1" w:rsidRPr="008B0842">
        <w:t>Hm, kolik to všechno bude stát?</w:t>
      </w:r>
      <w:r w:rsidRPr="008B0842">
        <w:t>“</w:t>
      </w:r>
      <w:r w:rsidR="00E82DC1" w:rsidRPr="008B0842">
        <w:t xml:space="preserve"> dívala se rozpačitě Bensuela na ty čtyři archy, které sama popsala.</w:t>
      </w:r>
    </w:p>
    <w:p w:rsidR="008B0842" w:rsidRPr="008B0842" w:rsidRDefault="008B0842" w:rsidP="008B0842">
      <w:pPr>
        <w:pStyle w:val="Text"/>
      </w:pPr>
      <w:r w:rsidRPr="008B0842">
        <w:t>„</w:t>
      </w:r>
      <w:r w:rsidR="00E82DC1" w:rsidRPr="008B0842">
        <w:t>Nevím, o ceny se nezajímám. Jestli chcete mít fungující evidenci, tak pro to něco musíte obětovat. A jak to bude s těmi lidmi?</w:t>
      </w:r>
      <w:r w:rsidRPr="008B0842">
        <w:t>“</w:t>
      </w:r>
    </w:p>
    <w:p w:rsidR="008B0842" w:rsidRPr="008B0842" w:rsidRDefault="008B0842" w:rsidP="008B0842">
      <w:pPr>
        <w:pStyle w:val="Text"/>
      </w:pPr>
      <w:r w:rsidRPr="008B0842">
        <w:lastRenderedPageBreak/>
        <w:t>„</w:t>
      </w:r>
      <w:r w:rsidR="00E82DC1" w:rsidRPr="008B0842">
        <w:t>Lidí je tu dost, ale jak jsem pochopila, tak si mezi nimi asi nevybereš. Z nových nástupů nemůžeš mít nikoho.</w:t>
      </w:r>
      <w:r w:rsidRPr="008B0842">
        <w:t>“</w:t>
      </w:r>
    </w:p>
    <w:p w:rsidR="008B0842" w:rsidRPr="008B0842" w:rsidRDefault="008B0842" w:rsidP="008B0842">
      <w:pPr>
        <w:pStyle w:val="Text"/>
      </w:pPr>
      <w:r w:rsidRPr="008B0842">
        <w:t>„</w:t>
      </w:r>
      <w:r w:rsidR="00E82DC1" w:rsidRPr="008B0842">
        <w:t>Sám to neudělám. A pokud ano, tak za deset let.</w:t>
      </w:r>
      <w:r w:rsidRPr="008B0842">
        <w:t>“</w:t>
      </w:r>
    </w:p>
    <w:p w:rsidR="008B0842" w:rsidRPr="008B0842" w:rsidRDefault="008B0842" w:rsidP="008B0842">
      <w:pPr>
        <w:pStyle w:val="Text"/>
      </w:pPr>
      <w:r w:rsidRPr="008B0842">
        <w:t>„</w:t>
      </w:r>
      <w:r w:rsidR="00E82DC1" w:rsidRPr="008B0842">
        <w:t>Promluvím se Solfernem.</w:t>
      </w:r>
      <w:r w:rsidRPr="008B0842">
        <w:t>“</w:t>
      </w:r>
      <w:r w:rsidR="00E82DC1" w:rsidRPr="008B0842">
        <w:t xml:space="preserve"> Vrátila se za půl hodiny.</w:t>
      </w:r>
    </w:p>
    <w:p w:rsidR="008B0842" w:rsidRPr="008B0842" w:rsidRDefault="008B0842" w:rsidP="008B0842">
      <w:pPr>
        <w:pStyle w:val="Text"/>
      </w:pPr>
      <w:r w:rsidRPr="008B0842">
        <w:t>„</w:t>
      </w:r>
      <w:r w:rsidR="00E82DC1" w:rsidRPr="008B0842">
        <w:t>Poslal tam nahoru nákupč</w:t>
      </w:r>
      <w:r w:rsidR="0076419F" w:rsidRPr="008B0842">
        <w:t>í</w:t>
      </w:r>
      <w:r w:rsidR="00E82DC1" w:rsidRPr="008B0842">
        <w:t xml:space="preserve">ho, měl bys to všechno zítra mít. Kupodivu nic nenamítal. Ale </w:t>
      </w:r>
      <w:r w:rsidR="0076419F" w:rsidRPr="008B0842">
        <w:t>li</w:t>
      </w:r>
      <w:r w:rsidR="00E82DC1" w:rsidRPr="008B0842">
        <w:t>di ti nedá.</w:t>
      </w:r>
      <w:r w:rsidRPr="008B0842">
        <w:t>“</w:t>
      </w:r>
    </w:p>
    <w:p w:rsidR="008B0842" w:rsidRPr="008B0842" w:rsidRDefault="008B0842" w:rsidP="008B0842">
      <w:pPr>
        <w:pStyle w:val="Text"/>
      </w:pPr>
      <w:r w:rsidRPr="008B0842">
        <w:t>„</w:t>
      </w:r>
      <w:r w:rsidR="0076419F" w:rsidRPr="008B0842">
        <w:t>V</w:t>
      </w:r>
      <w:r w:rsidR="00E82DC1" w:rsidRPr="008B0842">
        <w:t>žd</w:t>
      </w:r>
      <w:r w:rsidR="0076419F" w:rsidRPr="008B0842">
        <w:t>y</w:t>
      </w:r>
      <w:r w:rsidR="00E82DC1" w:rsidRPr="008B0842">
        <w:t>ť v čekárně jich máte pár set tisíc, snad bych si někoho mohl vybrat.</w:t>
      </w:r>
      <w:r w:rsidRPr="008B0842">
        <w:t>“</w:t>
      </w:r>
    </w:p>
    <w:p w:rsidR="008B0842" w:rsidRPr="008B0842" w:rsidRDefault="008B0842" w:rsidP="008B0842">
      <w:pPr>
        <w:pStyle w:val="Text"/>
      </w:pPr>
      <w:r w:rsidRPr="008B0842">
        <w:t>„</w:t>
      </w:r>
      <w:r w:rsidR="00E82DC1" w:rsidRPr="008B0842">
        <w:t>Nemůžeš dostat nikoho, kdo neprošel příjmem.</w:t>
      </w:r>
      <w:r w:rsidRPr="008B0842">
        <w:t>“</w:t>
      </w:r>
    </w:p>
    <w:p w:rsidR="008B0842" w:rsidRPr="008B0842" w:rsidRDefault="008B0842" w:rsidP="008B0842">
      <w:pPr>
        <w:pStyle w:val="Text"/>
      </w:pPr>
      <w:r w:rsidRPr="008B0842">
        <w:t>„</w:t>
      </w:r>
      <w:r w:rsidR="00E82DC1" w:rsidRPr="008B0842">
        <w:t>Tak by se pro ně snad dal ten příjem udělat, ne?</w:t>
      </w:r>
      <w:r w:rsidRPr="008B0842">
        <w:t>“</w:t>
      </w:r>
    </w:p>
    <w:p w:rsidR="008B0842" w:rsidRPr="008B0842" w:rsidRDefault="008B0842" w:rsidP="008B0842">
      <w:pPr>
        <w:pStyle w:val="Text"/>
      </w:pPr>
      <w:r w:rsidRPr="008B0842">
        <w:t>„</w:t>
      </w:r>
      <w:r w:rsidR="00E82DC1" w:rsidRPr="008B0842">
        <w:t>Tak to nepůjde. Napřed se musí rozchodit nový systém. Už přece víš, že starý selhal. Posledních pět týdnů neprošel příjmem nikdo…</w:t>
      </w:r>
      <w:r w:rsidRPr="008B0842">
        <w:t>“</w:t>
      </w:r>
    </w:p>
    <w:p w:rsidR="008B0842" w:rsidRPr="008B0842" w:rsidRDefault="008B0842" w:rsidP="008B0842">
      <w:pPr>
        <w:pStyle w:val="Text"/>
      </w:pPr>
      <w:r w:rsidRPr="008B0842">
        <w:t>„</w:t>
      </w:r>
      <w:r w:rsidR="00E82DC1" w:rsidRPr="008B0842">
        <w:t>Rozumím. Lidi nebudou, pokud nerozchodím příjem. Když nebudou lidi, tak příjem ale nerozchodím. Byrokracie jako tam u nás nahoře.</w:t>
      </w:r>
      <w:r w:rsidRPr="008B0842">
        <w:t>“</w:t>
      </w:r>
    </w:p>
    <w:p w:rsidR="008B0842" w:rsidRPr="008B0842" w:rsidRDefault="008B0842" w:rsidP="008B0842">
      <w:pPr>
        <w:pStyle w:val="Text"/>
      </w:pPr>
      <w:r w:rsidRPr="008B0842">
        <w:t>„</w:t>
      </w:r>
      <w:r w:rsidR="00E82DC1" w:rsidRPr="008B0842">
        <w:t>Říkej si tomu jak chceš, ale tady platí zákony.</w:t>
      </w:r>
      <w:r w:rsidRPr="008B0842">
        <w:t>“</w:t>
      </w:r>
    </w:p>
    <w:p w:rsidR="008B0842" w:rsidRPr="008B0842" w:rsidRDefault="008B0842" w:rsidP="008B0842">
      <w:pPr>
        <w:pStyle w:val="Text"/>
      </w:pPr>
      <w:r w:rsidRPr="008B0842">
        <w:t>„</w:t>
      </w:r>
      <w:r w:rsidR="00E82DC1" w:rsidRPr="008B0842">
        <w:t>Zákony jsou od toho, aby se porušovaly.</w:t>
      </w:r>
      <w:r w:rsidRPr="008B0842">
        <w:t>“</w:t>
      </w:r>
    </w:p>
    <w:p w:rsidR="008B0842" w:rsidRPr="008B0842" w:rsidRDefault="008B0842" w:rsidP="008B0842">
      <w:pPr>
        <w:pStyle w:val="Text"/>
      </w:pPr>
      <w:r w:rsidRPr="008B0842">
        <w:t>„</w:t>
      </w:r>
      <w:r w:rsidR="00E82DC1" w:rsidRPr="008B0842">
        <w:t>Už se nedivím, že ses dostal do pekla.</w:t>
      </w:r>
      <w:r w:rsidRPr="008B0842">
        <w:t>“</w:t>
      </w:r>
    </w:p>
    <w:p w:rsidR="008B0842" w:rsidRPr="008B0842" w:rsidRDefault="008B0842" w:rsidP="008B0842">
      <w:pPr>
        <w:pStyle w:val="Text"/>
      </w:pPr>
      <w:r w:rsidRPr="008B0842">
        <w:t>„</w:t>
      </w:r>
      <w:r w:rsidR="00E82DC1" w:rsidRPr="008B0842">
        <w:t>Takhle se nikam nedostaneme. Solfemus mi lidi nedá. Tak mi teda dejte aspoň nějakou tu hříšnou duši na manuální práci, já bych si ji vyškolil.</w:t>
      </w:r>
      <w:r w:rsidRPr="008B0842">
        <w:t>“</w:t>
      </w:r>
    </w:p>
    <w:p w:rsidR="008B0842" w:rsidRPr="008B0842" w:rsidRDefault="00E82DC1" w:rsidP="008B0842">
      <w:pPr>
        <w:pStyle w:val="Text"/>
      </w:pPr>
      <w:r w:rsidRPr="008B0842">
        <w:t>Už na to byla připravena.</w:t>
      </w:r>
    </w:p>
    <w:p w:rsidR="008B0842" w:rsidRPr="008B0842" w:rsidRDefault="008B0842" w:rsidP="008B0842">
      <w:pPr>
        <w:pStyle w:val="Text"/>
      </w:pPr>
      <w:r w:rsidRPr="008B0842">
        <w:t>„</w:t>
      </w:r>
      <w:r w:rsidR="00E82DC1" w:rsidRPr="008B0842">
        <w:t>Je s tím trochu potíž, stálého personálu je nedostatek. Zatím dostaneš k ruce dva naše zkušené řemeslník</w:t>
      </w:r>
      <w:r w:rsidR="0076419F" w:rsidRPr="008B0842">
        <w:t>y</w:t>
      </w:r>
      <w:r w:rsidR="00E82DC1" w:rsidRPr="008B0842">
        <w:t>. Ostatně, tady jsou.</w:t>
      </w:r>
      <w:r w:rsidRPr="008B0842">
        <w:t>“</w:t>
      </w:r>
    </w:p>
    <w:p w:rsidR="008B0842" w:rsidRPr="008B0842" w:rsidRDefault="00E82DC1" w:rsidP="008B0842">
      <w:pPr>
        <w:pStyle w:val="Text"/>
      </w:pPr>
      <w:r w:rsidRPr="008B0842">
        <w:t>Konečně mohl Jakub spatřit řadové čert</w:t>
      </w:r>
      <w:r w:rsidR="0076419F" w:rsidRPr="008B0842">
        <w:t>y</w:t>
      </w:r>
      <w:r w:rsidRPr="008B0842">
        <w:t>, kteří mu tak trochu připomínali představu, kterou si o těchto bytostech udělal v dětství. Byli umounění až běda, v zamaštěném a roky nepraném obleku, rozcuchaní, s dlouhými nehty. Marně však hledal ocas a kopyta. A rohy? To je snad opravdu jen pohádka.</w:t>
      </w:r>
    </w:p>
    <w:p w:rsidR="008B0842" w:rsidRPr="008B0842" w:rsidRDefault="008B0842" w:rsidP="008B0842">
      <w:pPr>
        <w:pStyle w:val="Text"/>
      </w:pPr>
      <w:r w:rsidRPr="008B0842">
        <w:t>„</w:t>
      </w:r>
      <w:r w:rsidR="00E82DC1" w:rsidRPr="008B0842">
        <w:t>Barenbáš a Karmuel, k vašim službám, vašnosto,</w:t>
      </w:r>
      <w:r w:rsidRPr="008B0842">
        <w:t>“</w:t>
      </w:r>
      <w:r w:rsidR="00E82DC1" w:rsidRPr="008B0842">
        <w:t xml:space="preserve"> ušklíbl se větší z nich, Barenbáš. Měl na sobě oranžový svetr, podle něhož ho pak Jakub rozeznával.</w:t>
      </w:r>
    </w:p>
    <w:p w:rsidR="008B0842" w:rsidRPr="008B0842" w:rsidRDefault="008B0842" w:rsidP="008B0842">
      <w:pPr>
        <w:pStyle w:val="Text"/>
      </w:pPr>
      <w:r w:rsidRPr="008B0842">
        <w:t>„</w:t>
      </w:r>
      <w:r w:rsidR="00E82DC1" w:rsidRPr="008B0842">
        <w:t>Hm, těší mě,</w:t>
      </w:r>
      <w:r w:rsidRPr="008B0842">
        <w:t>“</w:t>
      </w:r>
      <w:r w:rsidR="00E82DC1" w:rsidRPr="008B0842">
        <w:t xml:space="preserve"> odtušil Jakub a pochybovačně se na ně podíval. </w:t>
      </w:r>
      <w:r w:rsidRPr="008B0842">
        <w:t>„</w:t>
      </w:r>
      <w:r w:rsidR="00E82DC1" w:rsidRPr="008B0842">
        <w:t>A čímpak jste, chlapci, vyučeni?</w:t>
      </w:r>
      <w:r w:rsidRPr="008B0842">
        <w:t>“</w:t>
      </w:r>
    </w:p>
    <w:p w:rsidR="008B0842" w:rsidRPr="008B0842" w:rsidRDefault="008B0842" w:rsidP="008B0842">
      <w:pPr>
        <w:pStyle w:val="Text"/>
      </w:pPr>
      <w:r w:rsidRPr="008B0842">
        <w:lastRenderedPageBreak/>
        <w:t>„</w:t>
      </w:r>
      <w:r w:rsidR="00E82DC1" w:rsidRPr="008B0842">
        <w:t>Já jsem kovář,</w:t>
      </w:r>
      <w:r w:rsidRPr="008B0842">
        <w:t>“</w:t>
      </w:r>
      <w:r w:rsidR="00E82DC1" w:rsidRPr="008B0842">
        <w:t xml:space="preserve"> odsekl Barenbáš. </w:t>
      </w:r>
      <w:r w:rsidRPr="008B0842">
        <w:t>„</w:t>
      </w:r>
      <w:r w:rsidR="00E82DC1" w:rsidRPr="008B0842">
        <w:t>A brácha je vyučený správce ohně.</w:t>
      </w:r>
      <w:r w:rsidRPr="008B0842">
        <w:t>“</w:t>
      </w:r>
    </w:p>
    <w:p w:rsidR="008B0842" w:rsidRPr="008B0842" w:rsidRDefault="008B0842" w:rsidP="008B0842">
      <w:pPr>
        <w:pStyle w:val="Text"/>
      </w:pPr>
      <w:r w:rsidRPr="008B0842">
        <w:t>„</w:t>
      </w:r>
      <w:r w:rsidR="00E82DC1" w:rsidRPr="008B0842">
        <w:t>Zajímavá práce. Radši bych tu měl nějakého elektrikáře, nebo aspoň toho chlápka, co sem zavedl plyn.</w:t>
      </w:r>
      <w:r w:rsidRPr="008B0842">
        <w:t>“</w:t>
      </w:r>
    </w:p>
    <w:p w:rsidR="008B0842" w:rsidRPr="008B0842" w:rsidRDefault="008B0842" w:rsidP="008B0842">
      <w:pPr>
        <w:pStyle w:val="Text"/>
      </w:pPr>
      <w:r w:rsidRPr="008B0842">
        <w:t>„</w:t>
      </w:r>
      <w:r w:rsidR="00E82DC1" w:rsidRPr="008B0842">
        <w:t>No t</w:t>
      </w:r>
      <w:r w:rsidRPr="008B0842">
        <w:t>o-to-t</w:t>
      </w:r>
      <w:r w:rsidR="00E82DC1" w:rsidRPr="008B0842">
        <w:t>o js</w:t>
      </w:r>
      <w:r w:rsidRPr="008B0842">
        <w:t>e-j</w:t>
      </w:r>
      <w:r w:rsidR="00E82DC1" w:rsidRPr="008B0842">
        <w:t xml:space="preserve">sem </w:t>
      </w:r>
      <w:r w:rsidRPr="008B0842">
        <w:t>b-b-b</w:t>
      </w:r>
      <w:r w:rsidR="00E82DC1" w:rsidRPr="008B0842">
        <w:t>yl já!</w:t>
      </w:r>
      <w:r w:rsidRPr="008B0842">
        <w:t>“</w:t>
      </w:r>
      <w:r w:rsidR="00E82DC1" w:rsidRPr="008B0842">
        <w:t xml:space="preserve"> rozesmál se od ucha k uchu Karmuel a odhalil nehezké </w:t>
      </w:r>
      <w:r w:rsidR="0076419F" w:rsidRPr="008B0842">
        <w:t>vy</w:t>
      </w:r>
      <w:r w:rsidR="00E82DC1" w:rsidRPr="008B0842">
        <w:t>kotlané zuby. Půl hodiny se dohadoval s Karmuelem, běhali chodbami, prolézali nejrůznějšími děrami, až se nakonec dostali na místo, kam</w:t>
      </w:r>
      <w:r w:rsidR="0076419F" w:rsidRPr="008B0842">
        <w:t xml:space="preserve"> </w:t>
      </w:r>
      <w:r w:rsidR="00E82DC1" w:rsidRPr="008B0842">
        <w:t>už ani sám čert nemohl. A právě odsud z podivné, snad kamenné</w:t>
      </w:r>
      <w:r w:rsidR="0076419F" w:rsidRPr="008B0842">
        <w:t xml:space="preserve"> </w:t>
      </w:r>
      <w:r w:rsidR="00E82DC1" w:rsidRPr="008B0842">
        <w:t>zdi, vylézala asi deset centimetrů silná trubka.</w:t>
      </w:r>
    </w:p>
    <w:p w:rsidR="008B0842" w:rsidRPr="008B0842" w:rsidRDefault="008B0842" w:rsidP="008B0842">
      <w:pPr>
        <w:pStyle w:val="Text"/>
      </w:pPr>
      <w:r w:rsidRPr="008B0842">
        <w:t>„</w:t>
      </w:r>
      <w:r w:rsidR="00E82DC1" w:rsidRPr="008B0842">
        <w:t>Co je tam za tou zdí,</w:t>
      </w:r>
      <w:r w:rsidRPr="008B0842">
        <w:t>“</w:t>
      </w:r>
    </w:p>
    <w:p w:rsidR="008B0842" w:rsidRPr="008B0842" w:rsidRDefault="008B0842" w:rsidP="008B0842">
      <w:pPr>
        <w:pStyle w:val="Text"/>
      </w:pPr>
      <w:r w:rsidRPr="008B0842">
        <w:t>„</w:t>
      </w:r>
      <w:r w:rsidR="00E82DC1" w:rsidRPr="008B0842">
        <w:t>To já, namoutě, nevím,</w:t>
      </w:r>
      <w:r w:rsidRPr="008B0842">
        <w:t>“</w:t>
      </w:r>
      <w:r w:rsidR="00E82DC1" w:rsidRPr="008B0842">
        <w:t xml:space="preserve"> kroutil se Karmuel.</w:t>
      </w:r>
    </w:p>
    <w:p w:rsidR="008B0842" w:rsidRPr="008B0842" w:rsidRDefault="008B0842" w:rsidP="008B0842">
      <w:pPr>
        <w:pStyle w:val="Text"/>
      </w:pPr>
      <w:r w:rsidRPr="008B0842">
        <w:t>„</w:t>
      </w:r>
      <w:r w:rsidR="00E82DC1" w:rsidRPr="008B0842">
        <w:t>Vždyť jsi odtamtud zaváděl plyn!</w:t>
      </w:r>
      <w:r w:rsidRPr="008B0842">
        <w:t>“</w:t>
      </w:r>
    </w:p>
    <w:p w:rsidR="008B0842" w:rsidRPr="008B0842" w:rsidRDefault="008B0842" w:rsidP="008B0842">
      <w:pPr>
        <w:pStyle w:val="Text"/>
      </w:pPr>
      <w:r w:rsidRPr="008B0842">
        <w:t>„</w:t>
      </w:r>
      <w:r w:rsidR="00E82DC1" w:rsidRPr="008B0842">
        <w:t>Ne, ne, já jsem začínal tady.</w:t>
      </w:r>
      <w:r w:rsidRPr="008B0842">
        <w:t>“</w:t>
      </w:r>
    </w:p>
    <w:p w:rsidR="008B0842" w:rsidRPr="008B0842" w:rsidRDefault="008B0842" w:rsidP="008B0842">
      <w:pPr>
        <w:pStyle w:val="Text"/>
      </w:pPr>
      <w:r w:rsidRPr="008B0842">
        <w:t>„</w:t>
      </w:r>
      <w:r w:rsidR="00E82DC1" w:rsidRPr="008B0842">
        <w:t>A kdo ji sem přivedl, tuhle rouru?</w:t>
      </w:r>
      <w:r w:rsidRPr="008B0842">
        <w:t>“</w:t>
      </w:r>
    </w:p>
    <w:p w:rsidR="008B0842" w:rsidRPr="008B0842" w:rsidRDefault="008B0842" w:rsidP="008B0842">
      <w:pPr>
        <w:pStyle w:val="Text"/>
      </w:pPr>
      <w:r w:rsidRPr="008B0842">
        <w:t>„</w:t>
      </w:r>
      <w:r w:rsidR="00E82DC1" w:rsidRPr="008B0842">
        <w:t>Myslím, že už tady vždycky byla,</w:t>
      </w:r>
      <w:r w:rsidRPr="008B0842">
        <w:t>“</w:t>
      </w:r>
      <w:r w:rsidR="00E82DC1" w:rsidRPr="008B0842">
        <w:t xml:space="preserve"> divil se čertík otázce.</w:t>
      </w:r>
    </w:p>
    <w:p w:rsidR="008B0842" w:rsidRPr="008B0842" w:rsidRDefault="008B0842" w:rsidP="008B0842">
      <w:pPr>
        <w:pStyle w:val="Text"/>
      </w:pPr>
      <w:r w:rsidRPr="008B0842">
        <w:t>„</w:t>
      </w:r>
      <w:r w:rsidR="00E82DC1" w:rsidRPr="008B0842">
        <w:t>Nesmysl,</w:t>
      </w:r>
      <w:r w:rsidRPr="008B0842">
        <w:t>“</w:t>
      </w:r>
      <w:r w:rsidR="00E82DC1" w:rsidRPr="008B0842">
        <w:t xml:space="preserve"> odsekl Jakub, a náhle mu oči spočinuly na malém</w:t>
      </w:r>
      <w:r w:rsidR="0076419F" w:rsidRPr="008B0842">
        <w:t xml:space="preserve"> </w:t>
      </w:r>
      <w:r w:rsidR="00E82DC1" w:rsidRPr="008B0842">
        <w:t>štítku.</w:t>
      </w:r>
    </w:p>
    <w:p w:rsidR="008B0842" w:rsidRPr="008B0842" w:rsidRDefault="00E82DC1" w:rsidP="008B0842">
      <w:pPr>
        <w:pStyle w:val="Text"/>
      </w:pPr>
      <w:r w:rsidRPr="008B0842">
        <w:t>Když si na něj pořádně posvítil petrolejkou, zjistil, že je na něm</w:t>
      </w:r>
      <w:r w:rsidR="0076419F" w:rsidRPr="008B0842">
        <w:t xml:space="preserve"> </w:t>
      </w:r>
      <w:r w:rsidRPr="008B0842">
        <w:t>napsáno:</w:t>
      </w:r>
    </w:p>
    <w:p w:rsidR="008B0842" w:rsidRPr="008B0842" w:rsidRDefault="008B0842" w:rsidP="008B0842">
      <w:pPr>
        <w:pStyle w:val="Text"/>
      </w:pPr>
      <w:r w:rsidRPr="008B0842">
        <w:t>„</w:t>
      </w:r>
      <w:r w:rsidR="00E82DC1" w:rsidRPr="008B0842">
        <w:t>Severočeská plynárenská, národní podnik.</w:t>
      </w:r>
      <w:r w:rsidRPr="008B0842">
        <w:t>“</w:t>
      </w:r>
    </w:p>
    <w:p w:rsidR="008B0842" w:rsidRPr="008B0842" w:rsidRDefault="008B0842" w:rsidP="008B0842">
      <w:pPr>
        <w:pStyle w:val="Text"/>
      </w:pPr>
      <w:r w:rsidRPr="008B0842">
        <w:t>„</w:t>
      </w:r>
      <w:r w:rsidR="00E82DC1" w:rsidRPr="008B0842">
        <w:t>Tak takhle, hochu, sem přivedeme i elektřinu,</w:t>
      </w:r>
      <w:r w:rsidRPr="008B0842">
        <w:t>“</w:t>
      </w:r>
      <w:r w:rsidR="00E82DC1" w:rsidRPr="008B0842">
        <w:t xml:space="preserve"> zvedl slavnostně</w:t>
      </w:r>
      <w:r w:rsidR="0076419F" w:rsidRPr="008B0842">
        <w:t xml:space="preserve"> </w:t>
      </w:r>
      <w:r w:rsidR="00E82DC1" w:rsidRPr="008B0842">
        <w:t xml:space="preserve">petrolejku a snažil se co nejvíc osvětlit prázdnou místnost. </w:t>
      </w:r>
      <w:r w:rsidRPr="008B0842">
        <w:t>„</w:t>
      </w:r>
      <w:r w:rsidR="00E82DC1" w:rsidRPr="008B0842">
        <w:t>A tady,</w:t>
      </w:r>
      <w:r w:rsidR="0076419F" w:rsidRPr="008B0842">
        <w:t xml:space="preserve"> </w:t>
      </w:r>
      <w:r w:rsidR="00E82DC1" w:rsidRPr="008B0842">
        <w:t>tady bude transformátor.</w:t>
      </w:r>
      <w:r w:rsidRPr="008B0842">
        <w:t>“</w:t>
      </w:r>
    </w:p>
    <w:p w:rsidR="008B0842" w:rsidRPr="008B0842" w:rsidRDefault="0076419F" w:rsidP="008B0842">
      <w:pPr>
        <w:pStyle w:val="Text"/>
        <w:ind w:firstLine="0"/>
        <w:jc w:val="center"/>
      </w:pPr>
      <w:r w:rsidRPr="008B0842">
        <w:t>* * *</w:t>
      </w:r>
    </w:p>
    <w:p w:rsidR="008B0842" w:rsidRPr="008B0842" w:rsidRDefault="00E82DC1" w:rsidP="008B0842">
      <w:pPr>
        <w:pStyle w:val="Text"/>
      </w:pPr>
      <w:r w:rsidRPr="008B0842">
        <w:t>Ve dvě hodiny v noci, když už ho Bensuela dostatečně unavila a on věděl, že by při dalším pokračování žalostně selhal, rozhodl se pro diskusi. Snad teď bude sdílnější.</w:t>
      </w:r>
    </w:p>
    <w:p w:rsidR="008B0842" w:rsidRPr="008B0842" w:rsidRDefault="008B0842" w:rsidP="008B0842">
      <w:pPr>
        <w:pStyle w:val="Text"/>
      </w:pPr>
      <w:r w:rsidRPr="008B0842">
        <w:t>„</w:t>
      </w:r>
      <w:r w:rsidR="00E82DC1" w:rsidRPr="008B0842">
        <w:t>Počkej, je tady ale jeden technický problém. Já bych měl teď sedět někde v čekárně, až se dostanu na řadu, nemyslíš?</w:t>
      </w:r>
      <w:r w:rsidRPr="008B0842">
        <w:t>“</w:t>
      </w:r>
      <w:r w:rsidR="00E82DC1" w:rsidRPr="008B0842">
        <w:t xml:space="preserve"> Lehce zavrtěla hlavou.</w:t>
      </w:r>
    </w:p>
    <w:p w:rsidR="008B0842" w:rsidRPr="008B0842" w:rsidRDefault="008B0842" w:rsidP="008B0842">
      <w:pPr>
        <w:pStyle w:val="Text"/>
      </w:pPr>
      <w:r w:rsidRPr="008B0842">
        <w:t>„</w:t>
      </w:r>
      <w:r w:rsidR="00E82DC1" w:rsidRPr="008B0842">
        <w:t xml:space="preserve">Není to tak jednoduché. Do pekla můžeš být přijat buď v chronologickém režimu, nebo systémovým výběrem. Běžní hříšníci jdou do pekla chronologicky, mohl jsi je vidět. Pak jsou ale speciální hříšníci, kteří mají zvláštní režim. Jsou přijati přednostně a vlastně </w:t>
      </w:r>
      <w:r w:rsidR="00E82DC1" w:rsidRPr="008B0842">
        <w:lastRenderedPageBreak/>
        <w:t>ani neprocházejí čekárnou. Jsou to výjimečné osobnosti, některé z nich jsem potkala. Napoleon. Mussolini. Jack Rozparovač.</w:t>
      </w:r>
      <w:r w:rsidRPr="008B0842">
        <w:t>“</w:t>
      </w:r>
    </w:p>
    <w:p w:rsidR="008B0842" w:rsidRPr="008B0842" w:rsidRDefault="008B0842" w:rsidP="008B0842">
      <w:pPr>
        <w:pStyle w:val="Text"/>
      </w:pPr>
      <w:r w:rsidRPr="008B0842">
        <w:t>„</w:t>
      </w:r>
      <w:r w:rsidR="00E82DC1" w:rsidRPr="008B0842">
        <w:t>A já jsem tedy také výjimečný?</w:t>
      </w:r>
      <w:r w:rsidRPr="008B0842">
        <w:t>“</w:t>
      </w:r>
    </w:p>
    <w:p w:rsidR="008B0842" w:rsidRPr="008B0842" w:rsidRDefault="008B0842" w:rsidP="008B0842">
      <w:pPr>
        <w:pStyle w:val="Text"/>
      </w:pPr>
      <w:r w:rsidRPr="008B0842">
        <w:t>„</w:t>
      </w:r>
      <w:r w:rsidR="00E82DC1" w:rsidRPr="008B0842">
        <w:t>Ne, to zase ne, i když v jistých ohledech ano. Pekelná rada tak rozhodla.</w:t>
      </w:r>
      <w:r w:rsidRPr="008B0842">
        <w:t>“</w:t>
      </w:r>
    </w:p>
    <w:p w:rsidR="008B0842" w:rsidRPr="008B0842" w:rsidRDefault="008B0842" w:rsidP="008B0842">
      <w:pPr>
        <w:pStyle w:val="Text"/>
      </w:pPr>
      <w:r w:rsidRPr="008B0842">
        <w:t>„</w:t>
      </w:r>
      <w:r w:rsidR="00E82DC1" w:rsidRPr="008B0842">
        <w:t>A proč si tedy nic nepamatuji?</w:t>
      </w:r>
      <w:r w:rsidRPr="008B0842">
        <w:t>“</w:t>
      </w:r>
      <w:r w:rsidR="00E82DC1" w:rsidRPr="008B0842">
        <w:t xml:space="preserve"> Odpovědi už se nedočkal.</w:t>
      </w:r>
    </w:p>
    <w:p w:rsidR="008B0842" w:rsidRPr="008B0842" w:rsidRDefault="00E82DC1" w:rsidP="008B0842">
      <w:pPr>
        <w:pStyle w:val="Text"/>
      </w:pPr>
      <w:r w:rsidRPr="008B0842">
        <w:t>Spala. Vlastně ho ani nenapadlo, že součástí čertovského života může být i spánek. Ale on ještě dlouho neusnul. Měl totiž o čem přemýšlet…</w:t>
      </w:r>
    </w:p>
    <w:p w:rsidR="008B0842" w:rsidRPr="008B0842" w:rsidRDefault="0076419F" w:rsidP="008B0842">
      <w:pPr>
        <w:pStyle w:val="Text"/>
        <w:ind w:firstLine="0"/>
        <w:jc w:val="center"/>
      </w:pPr>
      <w:r w:rsidRPr="008B0842">
        <w:t>* * *</w:t>
      </w:r>
    </w:p>
    <w:p w:rsidR="008B0842" w:rsidRPr="008B0842" w:rsidRDefault="008B0842" w:rsidP="008B0842">
      <w:pPr>
        <w:pStyle w:val="Text"/>
      </w:pPr>
      <w:r w:rsidRPr="008B0842">
        <w:t>„</w:t>
      </w:r>
      <w:r w:rsidR="00E82DC1" w:rsidRPr="008B0842">
        <w:t>Co je to za zvláštní osvětlení?</w:t>
      </w:r>
      <w:r w:rsidRPr="008B0842">
        <w:t>“</w:t>
      </w:r>
      <w:r w:rsidR="00E82DC1" w:rsidRPr="008B0842">
        <w:t xml:space="preserve"> mrkal Solfernus pod zářivkami</w:t>
      </w:r>
      <w:r w:rsidR="0076419F" w:rsidRPr="008B0842">
        <w:t xml:space="preserve"> </w:t>
      </w:r>
      <w:r w:rsidR="00E82DC1" w:rsidRPr="008B0842">
        <w:t>očima.</w:t>
      </w:r>
    </w:p>
    <w:p w:rsidR="008B0842" w:rsidRPr="008B0842" w:rsidRDefault="008B0842" w:rsidP="008B0842">
      <w:pPr>
        <w:pStyle w:val="Text"/>
      </w:pPr>
      <w:r w:rsidRPr="008B0842">
        <w:t>„</w:t>
      </w:r>
      <w:r w:rsidR="00E82DC1" w:rsidRPr="008B0842">
        <w:t>To je, pane doktore, elektřina,</w:t>
      </w:r>
      <w:r w:rsidRPr="008B0842">
        <w:t>“</w:t>
      </w:r>
      <w:r w:rsidR="00E82DC1" w:rsidRPr="008B0842">
        <w:t xml:space="preserve"> odtušil Jakub.</w:t>
      </w:r>
    </w:p>
    <w:p w:rsidR="008B0842" w:rsidRPr="008B0842" w:rsidRDefault="008B0842" w:rsidP="008B0842">
      <w:pPr>
        <w:pStyle w:val="Text"/>
      </w:pPr>
      <w:r w:rsidRPr="008B0842">
        <w:t>„</w:t>
      </w:r>
      <w:r w:rsidR="00E82DC1" w:rsidRPr="008B0842">
        <w:t>Co to má být?</w:t>
      </w:r>
      <w:r w:rsidRPr="008B0842">
        <w:t>“</w:t>
      </w:r>
      <w:r w:rsidR="00E82DC1" w:rsidRPr="008B0842">
        <w:t xml:space="preserve"> přehlížel doktor Solfernus plachtu o rozloze</w:t>
      </w:r>
      <w:r w:rsidR="0076419F" w:rsidRPr="008B0842">
        <w:t xml:space="preserve"> </w:t>
      </w:r>
      <w:r w:rsidR="00E82DC1" w:rsidRPr="008B0842">
        <w:t>zhruba dvou čtverečních metrů, kterou před ním rozprostřel</w:t>
      </w:r>
      <w:r w:rsidR="0076419F" w:rsidRPr="008B0842">
        <w:t xml:space="preserve"> </w:t>
      </w:r>
      <w:r w:rsidR="00E82DC1" w:rsidRPr="008B0842">
        <w:t xml:space="preserve">Jakub na podlaze. </w:t>
      </w:r>
      <w:r w:rsidRPr="008B0842">
        <w:t>„</w:t>
      </w:r>
      <w:r w:rsidR="00E82DC1" w:rsidRPr="008B0842">
        <w:t>To se přece peklu vůbec nepodobá.</w:t>
      </w:r>
      <w:r w:rsidRPr="008B0842">
        <w:t>“</w:t>
      </w:r>
    </w:p>
    <w:p w:rsidR="008B0842" w:rsidRPr="008B0842" w:rsidRDefault="008B0842" w:rsidP="008B0842">
      <w:pPr>
        <w:pStyle w:val="Text"/>
      </w:pPr>
      <w:r w:rsidRPr="008B0842">
        <w:t>„</w:t>
      </w:r>
      <w:r w:rsidR="00E82DC1" w:rsidRPr="008B0842">
        <w:t>To je schéma budoucí sítě,</w:t>
      </w:r>
      <w:r w:rsidRPr="008B0842">
        <w:t>“</w:t>
      </w:r>
      <w:r w:rsidR="00E82DC1" w:rsidRPr="008B0842">
        <w:t xml:space="preserve"> odtušil Jakub, pyšný na své dílo.</w:t>
      </w:r>
    </w:p>
    <w:p w:rsidR="008B0842" w:rsidRPr="008B0842" w:rsidRDefault="008B0842" w:rsidP="008B0842">
      <w:pPr>
        <w:pStyle w:val="Text"/>
      </w:pPr>
      <w:r w:rsidRPr="008B0842">
        <w:t>„</w:t>
      </w:r>
      <w:r w:rsidR="00E82DC1" w:rsidRPr="008B0842">
        <w:t>My tady nelovíme ryby,</w:t>
      </w:r>
      <w:r w:rsidRPr="008B0842">
        <w:t>“</w:t>
      </w:r>
      <w:r w:rsidR="00E82DC1" w:rsidRPr="008B0842">
        <w:t xml:space="preserve"> odtušil pohotově Solfernus.</w:t>
      </w:r>
    </w:p>
    <w:p w:rsidR="008B0842" w:rsidRPr="008B0842" w:rsidRDefault="00E82DC1" w:rsidP="008B0842">
      <w:pPr>
        <w:pStyle w:val="Text"/>
      </w:pPr>
      <w:r w:rsidRPr="008B0842">
        <w:t>Jakub tři vteřiny informaci vstřebával a pak se rozhodl nereagovat.</w:t>
      </w:r>
    </w:p>
    <w:p w:rsidR="008B0842" w:rsidRPr="008B0842" w:rsidRDefault="008B0842" w:rsidP="008B0842">
      <w:pPr>
        <w:pStyle w:val="Text"/>
      </w:pPr>
      <w:r w:rsidRPr="008B0842">
        <w:t>„</w:t>
      </w:r>
      <w:r w:rsidR="00E82DC1" w:rsidRPr="008B0842">
        <w:t>V první fázi nakoupíme jeden server jako řadič domény, šest</w:t>
      </w:r>
      <w:r w:rsidR="0076419F" w:rsidRPr="008B0842">
        <w:t xml:space="preserve"> </w:t>
      </w:r>
      <w:r w:rsidR="00E82DC1" w:rsidRPr="008B0842">
        <w:t>dalších serverů pro jednotlivá poschodí a šedesát stanic. Budou</w:t>
      </w:r>
      <w:r w:rsidR="0076419F" w:rsidRPr="008B0842">
        <w:t xml:space="preserve"> </w:t>
      </w:r>
      <w:r w:rsidR="00E82DC1" w:rsidRPr="008B0842">
        <w:t>umístěny v šesti patrech správní budovy. K tomu potřebujeme</w:t>
      </w:r>
      <w:r w:rsidR="0076419F" w:rsidRPr="008B0842">
        <w:t xml:space="preserve"> </w:t>
      </w:r>
      <w:r w:rsidR="00E82DC1" w:rsidRPr="008B0842">
        <w:t>šest switchů a asi dva kilometry kabeláže, musíme připočítat</w:t>
      </w:r>
      <w:r w:rsidR="0076419F" w:rsidRPr="008B0842">
        <w:t xml:space="preserve"> </w:t>
      </w:r>
      <w:r w:rsidR="00E82DC1" w:rsidRPr="008B0842">
        <w:t>zásuvky a patch kabely. Na každém patře vidím prozatím jednu</w:t>
      </w:r>
      <w:r w:rsidR="0076419F" w:rsidRPr="008B0842">
        <w:t xml:space="preserve"> </w:t>
      </w:r>
      <w:r w:rsidR="00E82DC1" w:rsidRPr="008B0842">
        <w:t>laserovou tiskárnu. K tomu potřebujeme software pro řídicí</w:t>
      </w:r>
      <w:r w:rsidR="0076419F" w:rsidRPr="008B0842">
        <w:t xml:space="preserve"> </w:t>
      </w:r>
      <w:r w:rsidR="00E82DC1" w:rsidRPr="008B0842">
        <w:t xml:space="preserve">počítač, šedesát </w:t>
      </w:r>
      <w:r w:rsidR="0076419F" w:rsidRPr="008B0842">
        <w:t>lic</w:t>
      </w:r>
      <w:r w:rsidR="00E82DC1" w:rsidRPr="008B0842">
        <w:t>enc</w:t>
      </w:r>
      <w:r w:rsidR="0076419F" w:rsidRPr="008B0842">
        <w:t>í</w:t>
      </w:r>
      <w:r w:rsidR="00E82DC1" w:rsidRPr="008B0842">
        <w:t xml:space="preserve"> na operační systém a nějakou slušnou</w:t>
      </w:r>
      <w:r w:rsidR="0076419F" w:rsidRPr="008B0842">
        <w:t xml:space="preserve"> </w:t>
      </w:r>
      <w:r w:rsidR="00E82DC1" w:rsidRPr="008B0842">
        <w:t>databázi. K tomu je třeba připočítat nábytek, náklady na</w:t>
      </w:r>
      <w:r w:rsidR="0076419F" w:rsidRPr="008B0842">
        <w:t xml:space="preserve"> </w:t>
      </w:r>
      <w:r w:rsidR="00E82DC1" w:rsidRPr="008B0842">
        <w:t>osvětlení, klimatizaci. Je třeba ještě uvážit spotřební materiál,</w:t>
      </w:r>
      <w:r w:rsidR="0076419F" w:rsidRPr="008B0842">
        <w:t xml:space="preserve"> </w:t>
      </w:r>
      <w:r w:rsidR="00E82DC1" w:rsidRPr="008B0842">
        <w:t>jako jsou kompaktní disky, DVD disky, RAM disky, USB paměti,</w:t>
      </w:r>
      <w:r w:rsidR="0076419F" w:rsidRPr="008B0842">
        <w:t xml:space="preserve"> </w:t>
      </w:r>
      <w:r w:rsidR="00E82DC1" w:rsidRPr="008B0842">
        <w:t>papír do tiskáren, tonery. A taky potřebujeme lokální telefonní síť.</w:t>
      </w:r>
      <w:r w:rsidRPr="008B0842">
        <w:t>“</w:t>
      </w:r>
    </w:p>
    <w:p w:rsidR="008B0842" w:rsidRPr="008B0842" w:rsidRDefault="00E82DC1" w:rsidP="008B0842">
      <w:pPr>
        <w:pStyle w:val="Text"/>
      </w:pPr>
      <w:r w:rsidRPr="008B0842">
        <w:t>Sol</w:t>
      </w:r>
      <w:r w:rsidR="0076419F" w:rsidRPr="008B0842">
        <w:t>f</w:t>
      </w:r>
      <w:r w:rsidRPr="008B0842">
        <w:t>ernovi přecházel zrak.</w:t>
      </w:r>
    </w:p>
    <w:p w:rsidR="008B0842" w:rsidRPr="008B0842" w:rsidRDefault="008B0842" w:rsidP="008B0842">
      <w:pPr>
        <w:pStyle w:val="Text"/>
      </w:pPr>
      <w:r w:rsidRPr="008B0842">
        <w:t>„</w:t>
      </w:r>
      <w:r w:rsidR="00E82DC1" w:rsidRPr="008B0842">
        <w:t>Nábytek vám jistě stačí stávající,</w:t>
      </w:r>
      <w:r w:rsidRPr="008B0842">
        <w:t>“</w:t>
      </w:r>
      <w:r w:rsidR="00E82DC1" w:rsidRPr="008B0842">
        <w:t xml:space="preserve"> ušklíbl se.</w:t>
      </w:r>
    </w:p>
    <w:p w:rsidR="008B0842" w:rsidRPr="008B0842" w:rsidRDefault="008B0842" w:rsidP="008B0842">
      <w:pPr>
        <w:pStyle w:val="Text"/>
      </w:pPr>
      <w:r w:rsidRPr="008B0842">
        <w:t>„</w:t>
      </w:r>
      <w:r w:rsidR="00E82DC1" w:rsidRPr="008B0842">
        <w:t>Vezmem</w:t>
      </w:r>
      <w:r w:rsidRPr="008B0842">
        <w:t>e-l</w:t>
      </w:r>
      <w:r w:rsidR="00E82DC1" w:rsidRPr="008B0842">
        <w:t>i to z ergonomického hlediska, nevhodný stůl a židle znamená propad ve výkonnosti až o dvacet procent. Budet</w:t>
      </w:r>
      <w:r w:rsidRPr="008B0842">
        <w:t>e-l</w:t>
      </w:r>
      <w:r w:rsidR="00E82DC1" w:rsidRPr="008B0842">
        <w:t xml:space="preserve">i pracovat potmě, odpočtěte dalších patnáct procent výkonu. A bez </w:t>
      </w:r>
      <w:r w:rsidR="00E82DC1" w:rsidRPr="008B0842">
        <w:lastRenderedPageBreak/>
        <w:t>klimatizace počítače zkolabují, občas tady pěkně přitápíte. Nu a představit si počítač na barokním stole – nu, pane doktore, zvažte, jak budete v očích tamtěch,</w:t>
      </w:r>
      <w:r w:rsidRPr="008B0842">
        <w:t>“</w:t>
      </w:r>
      <w:r w:rsidR="00E82DC1" w:rsidRPr="008B0842">
        <w:t xml:space="preserve"> a opovržlivě ukázal prstem nahoru, </w:t>
      </w:r>
      <w:r w:rsidRPr="008B0842">
        <w:t>„</w:t>
      </w:r>
      <w:r w:rsidR="00E82DC1" w:rsidRPr="008B0842">
        <w:t>vypadat.</w:t>
      </w:r>
      <w:r w:rsidRPr="008B0842">
        <w:t>“</w:t>
      </w:r>
    </w:p>
    <w:p w:rsidR="008B0842" w:rsidRPr="008B0842" w:rsidRDefault="008B0842" w:rsidP="008B0842">
      <w:pPr>
        <w:pStyle w:val="Text"/>
      </w:pPr>
      <w:r w:rsidRPr="008B0842">
        <w:t>„</w:t>
      </w:r>
      <w:r w:rsidR="00E82DC1" w:rsidRPr="008B0842">
        <w:t>Dejme tomu, že koupíme náb</w:t>
      </w:r>
      <w:r w:rsidR="0076419F" w:rsidRPr="008B0842">
        <w:t>y</w:t>
      </w:r>
      <w:r w:rsidR="00E82DC1" w:rsidRPr="008B0842">
        <w:t>tek, prosím, prosím. Ale proč šedesát stanic?</w:t>
      </w:r>
      <w:r w:rsidRPr="008B0842">
        <w:t>“</w:t>
      </w:r>
      <w:r w:rsidR="00E82DC1" w:rsidRPr="008B0842">
        <w:t xml:space="preserve"> divil se. </w:t>
      </w:r>
      <w:r w:rsidRPr="008B0842">
        <w:t>„</w:t>
      </w:r>
      <w:r w:rsidR="00E82DC1" w:rsidRPr="008B0842">
        <w:t>Profesorovi Ruthefordovi stačil jeden přístroj,</w:t>
      </w:r>
      <w:r w:rsidRPr="008B0842">
        <w:t>“</w:t>
      </w:r>
      <w:r w:rsidR="00E82DC1" w:rsidRPr="008B0842">
        <w:t xml:space="preserve"> namítl.</w:t>
      </w:r>
    </w:p>
    <w:p w:rsidR="008B0842" w:rsidRPr="008B0842" w:rsidRDefault="008B0842" w:rsidP="008B0842">
      <w:pPr>
        <w:pStyle w:val="Text"/>
      </w:pPr>
      <w:r w:rsidRPr="008B0842">
        <w:t>„</w:t>
      </w:r>
      <w:r w:rsidR="00E82DC1" w:rsidRPr="008B0842">
        <w:t xml:space="preserve">Ano, a skončil tam, kde skončil. Vycházím z toho, že potřebujete registrovat stávající osazenstvo, což činí asi sto milionů duší. Na to </w:t>
      </w:r>
      <w:r w:rsidR="0076419F" w:rsidRPr="008B0842">
        <w:t>vy</w:t>
      </w:r>
      <w:r w:rsidR="00E82DC1" w:rsidRPr="008B0842">
        <w:t>členíme třicet stanic v dolních patrech. Vyškolená osádka je schopna vložit do databáze dvacet lidí za hodinu. Potřebujeme ted</w:t>
      </w:r>
      <w:r w:rsidR="00EF0D0F" w:rsidRPr="008B0842">
        <w:t>y</w:t>
      </w:r>
      <w:r w:rsidR="00E82DC1" w:rsidRPr="008B0842">
        <w:t xml:space="preserve"> pět set tisíc pracovních hodin, abychom měli každou duši zaevidovanou. Každá stanice bude tak pracovat sedmnáct tisíc hodin, což činí zhruba dva roky práce při nepřetržitém provozu. Pochopitelně, kdyby se počet stanic zdvojnásobil, mohli bychom tohoto stavu dosáhnout za kratší čas, ale jak jsem pochopil, ten není v těchto místech rozhodujícím kritériem.</w:t>
      </w:r>
      <w:r w:rsidRPr="008B0842">
        <w:t>“</w:t>
      </w:r>
    </w:p>
    <w:p w:rsidR="008B0842" w:rsidRPr="008B0842" w:rsidRDefault="008B0842" w:rsidP="008B0842">
      <w:pPr>
        <w:pStyle w:val="Text"/>
      </w:pPr>
      <w:r w:rsidRPr="008B0842">
        <w:t>„</w:t>
      </w:r>
      <w:r w:rsidR="00E82DC1" w:rsidRPr="008B0842">
        <w:t>Dobrá, říkáte třicet, a co tedy těch dalších třicet?</w:t>
      </w:r>
      <w:r w:rsidRPr="008B0842">
        <w:t>“</w:t>
      </w:r>
    </w:p>
    <w:p w:rsidR="008B0842" w:rsidRPr="008B0842" w:rsidRDefault="008B0842" w:rsidP="008B0842">
      <w:pPr>
        <w:pStyle w:val="Text"/>
      </w:pPr>
      <w:r w:rsidRPr="008B0842">
        <w:t>„</w:t>
      </w:r>
      <w:r w:rsidR="00EF0D0F" w:rsidRPr="008B0842">
        <w:t>Ty b</w:t>
      </w:r>
      <w:r w:rsidR="00E82DC1" w:rsidRPr="008B0842">
        <w:t>udou registrovat nově příchozí. Už víte, že jeden počítač je schopen zaregistrovat necelých pět set duší za čtyřiadvacet hodin, což znamená, že můžete přijímat denně patnáct tisíc duší. Jakmile budou zaregistrovány všechny již přítomné duše, zapojí se do příjmu i zbývajících šedesát stanic, takže budete moci přijímat třicet tisíc duší denně, deset milionů ročně.</w:t>
      </w:r>
      <w:r w:rsidRPr="008B0842">
        <w:t>“</w:t>
      </w:r>
    </w:p>
    <w:p w:rsidR="008B0842" w:rsidRPr="008B0842" w:rsidRDefault="00E82DC1" w:rsidP="008B0842">
      <w:pPr>
        <w:pStyle w:val="Text"/>
      </w:pPr>
      <w:r w:rsidRPr="008B0842">
        <w:t>Solfernus se poškrábal za uchem.</w:t>
      </w:r>
    </w:p>
    <w:p w:rsidR="008B0842" w:rsidRPr="008B0842" w:rsidRDefault="008B0842" w:rsidP="008B0842">
      <w:pPr>
        <w:pStyle w:val="Text"/>
      </w:pPr>
      <w:r w:rsidRPr="008B0842">
        <w:t>„</w:t>
      </w:r>
      <w:r w:rsidR="00E82DC1" w:rsidRPr="008B0842">
        <w:t>Vy očekáváte jen deset milionů duší ročně?</w:t>
      </w:r>
      <w:r w:rsidRPr="008B0842">
        <w:t>“</w:t>
      </w:r>
    </w:p>
    <w:p w:rsidR="008B0842" w:rsidRPr="008B0842" w:rsidRDefault="008B0842" w:rsidP="008B0842">
      <w:pPr>
        <w:pStyle w:val="Text"/>
      </w:pPr>
      <w:r w:rsidRPr="008B0842">
        <w:t>„</w:t>
      </w:r>
      <w:r w:rsidR="00E82DC1" w:rsidRPr="008B0842">
        <w:t>To rozhodně ne, ale v počáteční fázi si netroufám zaškolit více personálu. Při současném počtu obyvatelstva planety je roční počet zemřelých sedmdesát pět milionů. Nevím zatím, která instituce rozhoduje o zařazení duší k vám a tam,</w:t>
      </w:r>
      <w:r w:rsidRPr="008B0842">
        <w:t>“</w:t>
      </w:r>
      <w:r w:rsidR="00E82DC1" w:rsidRPr="008B0842">
        <w:t xml:space="preserve"> ukázal prstem nahoru a předstíral odpor, </w:t>
      </w:r>
      <w:r w:rsidRPr="008B0842">
        <w:t>„</w:t>
      </w:r>
      <w:r w:rsidR="00E82DC1" w:rsidRPr="008B0842">
        <w:t xml:space="preserve">ale jsem si jist, že brzy přestane stíhat. Kdyby však měly všechny duše přijít do pekla, bude nutná kapacita výpočetního střediska do pěti let zhruba desetinásobná. Je na vás, abyste mi tato čísla včas oznámili. Já vám slibuji, že současné problémy takto zlikviduji do dvou let, a pokud se nezvýší procento duší </w:t>
      </w:r>
      <w:r w:rsidR="00E82DC1" w:rsidRPr="008B0842">
        <w:lastRenderedPageBreak/>
        <w:t>přicházejících do pekla, budu udržovat databázi s minimálními nároky na další techniku. Ovšem musím podotknout, že…</w:t>
      </w:r>
      <w:r w:rsidRPr="008B0842">
        <w:t>“</w:t>
      </w:r>
    </w:p>
    <w:p w:rsidR="008B0842" w:rsidRPr="008B0842" w:rsidRDefault="00E82DC1" w:rsidP="008B0842">
      <w:pPr>
        <w:pStyle w:val="Text"/>
      </w:pPr>
      <w:r w:rsidRPr="008B0842">
        <w:t>Solfernus pozvedl obočí.</w:t>
      </w:r>
    </w:p>
    <w:p w:rsidR="008B0842" w:rsidRPr="008B0842" w:rsidRDefault="008B0842" w:rsidP="008B0842">
      <w:pPr>
        <w:pStyle w:val="Text"/>
      </w:pPr>
      <w:r w:rsidRPr="008B0842">
        <w:t>„</w:t>
      </w:r>
      <w:r w:rsidR="00E82DC1" w:rsidRPr="008B0842">
        <w:t>Nu, pokračujte.</w:t>
      </w:r>
      <w:r w:rsidRPr="008B0842">
        <w:t>“</w:t>
      </w:r>
    </w:p>
    <w:p w:rsidR="008B0842" w:rsidRPr="008B0842" w:rsidRDefault="008B0842" w:rsidP="008B0842">
      <w:pPr>
        <w:pStyle w:val="Text"/>
      </w:pPr>
      <w:r w:rsidRPr="008B0842">
        <w:t>„</w:t>
      </w:r>
      <w:r w:rsidR="00E82DC1" w:rsidRPr="008B0842">
        <w:t>Pravdou je, že tato technika bude do pěti let zastaralá, a bude se muset obměnit, jinak zaspíme opět vývoj.</w:t>
      </w:r>
      <w:r w:rsidRPr="008B0842">
        <w:t>“</w:t>
      </w:r>
      <w:r w:rsidR="00E82DC1" w:rsidRPr="008B0842">
        <w:t xml:space="preserve"> Solfernus vrhl zlý pohled.</w:t>
      </w:r>
    </w:p>
    <w:p w:rsidR="008B0842" w:rsidRPr="008B0842" w:rsidRDefault="008B0842" w:rsidP="008B0842">
      <w:pPr>
        <w:pStyle w:val="Text"/>
      </w:pPr>
      <w:r w:rsidRPr="008B0842">
        <w:t>„</w:t>
      </w:r>
      <w:r w:rsidR="00E82DC1" w:rsidRPr="008B0842">
        <w:t>O tom zatím pomlčíme. Máte rozpočet?</w:t>
      </w:r>
      <w:r w:rsidRPr="008B0842">
        <w:t>“</w:t>
      </w:r>
    </w:p>
    <w:p w:rsidR="008B0842" w:rsidRPr="008B0842" w:rsidRDefault="00E82DC1" w:rsidP="008B0842">
      <w:pPr>
        <w:pStyle w:val="Text"/>
      </w:pPr>
      <w:r w:rsidRPr="008B0842">
        <w:t>Jakub položil na stůl deset katalogů a kalkulaci.</w:t>
      </w:r>
    </w:p>
    <w:p w:rsidR="008B0842" w:rsidRPr="008B0842" w:rsidRDefault="008B0842" w:rsidP="008B0842">
      <w:pPr>
        <w:pStyle w:val="Text"/>
      </w:pPr>
      <w:r w:rsidRPr="008B0842">
        <w:t>„</w:t>
      </w:r>
      <w:r w:rsidR="00E82DC1" w:rsidRPr="008B0842">
        <w:t>Nevyznám se v tom, ukažte mi konečnou cifru!</w:t>
      </w:r>
      <w:r w:rsidRPr="008B0842">
        <w:t>“</w:t>
      </w:r>
    </w:p>
    <w:p w:rsidR="008B0842" w:rsidRPr="008B0842" w:rsidRDefault="00E82DC1" w:rsidP="008B0842">
      <w:pPr>
        <w:pStyle w:val="Text"/>
      </w:pPr>
      <w:r w:rsidRPr="008B0842">
        <w:t>Na dvanácté straně se skvěla šestimístná položka.</w:t>
      </w:r>
    </w:p>
    <w:p w:rsidR="008B0842" w:rsidRPr="008B0842" w:rsidRDefault="008B0842" w:rsidP="008B0842">
      <w:pPr>
        <w:pStyle w:val="Text"/>
      </w:pPr>
      <w:r w:rsidRPr="008B0842">
        <w:t>„</w:t>
      </w:r>
      <w:r w:rsidR="00E82DC1" w:rsidRPr="008B0842">
        <w:t>To je v českých korunách?</w:t>
      </w:r>
      <w:r w:rsidRPr="008B0842">
        <w:t>“</w:t>
      </w:r>
    </w:p>
    <w:p w:rsidR="008B0842" w:rsidRPr="008B0842" w:rsidRDefault="008B0842" w:rsidP="008B0842">
      <w:pPr>
        <w:pStyle w:val="Text"/>
      </w:pPr>
      <w:r w:rsidRPr="008B0842">
        <w:t>„</w:t>
      </w:r>
      <w:r w:rsidR="00E82DC1" w:rsidRPr="008B0842">
        <w:t>V dolarech,</w:t>
      </w:r>
      <w:r w:rsidRPr="008B0842">
        <w:t>“</w:t>
      </w:r>
      <w:r w:rsidR="00E82DC1" w:rsidRPr="008B0842">
        <w:t xml:space="preserve"> odvětil klidně Jakub. </w:t>
      </w:r>
      <w:r w:rsidRPr="008B0842">
        <w:t>„</w:t>
      </w:r>
      <w:r w:rsidR="00E82DC1" w:rsidRPr="008B0842">
        <w:t>Bez DPH,</w:t>
      </w:r>
      <w:r w:rsidRPr="008B0842">
        <w:t>“</w:t>
      </w:r>
      <w:r w:rsidR="00E82DC1" w:rsidRPr="008B0842">
        <w:t xml:space="preserve"> dodal.</w:t>
      </w:r>
    </w:p>
    <w:p w:rsidR="008B0842" w:rsidRPr="008B0842" w:rsidRDefault="008B0842" w:rsidP="008B0842">
      <w:pPr>
        <w:pStyle w:val="Text"/>
      </w:pPr>
      <w:r w:rsidRPr="008B0842">
        <w:t>„</w:t>
      </w:r>
      <w:r w:rsidR="00E82DC1" w:rsidRPr="008B0842">
        <w:t>Vy chcete peklo zruinovat!</w:t>
      </w:r>
      <w:r w:rsidRPr="008B0842">
        <w:t>“</w:t>
      </w:r>
      <w:r w:rsidR="00E82DC1" w:rsidRPr="008B0842">
        <w:t xml:space="preserve"> zrudl Solfernus.</w:t>
      </w:r>
    </w:p>
    <w:p w:rsidR="008B0842" w:rsidRPr="008B0842" w:rsidRDefault="008B0842" w:rsidP="008B0842">
      <w:pPr>
        <w:pStyle w:val="Text"/>
      </w:pPr>
      <w:r w:rsidRPr="008B0842">
        <w:t>„</w:t>
      </w:r>
      <w:r w:rsidR="00E82DC1" w:rsidRPr="008B0842">
        <w:t>Vy přece požadujete síť. Nemohu vám nabídnout nic polovičního, to přece víte. Ale musíte platit,</w:t>
      </w:r>
      <w:r w:rsidRPr="008B0842">
        <w:t>“</w:t>
      </w:r>
      <w:r w:rsidR="00E82DC1" w:rsidRPr="008B0842">
        <w:t xml:space="preserve"> řekl rozhodně Jakub a dal najevo, že další diskuse je zbytečná. Zapomněl ovšem dodat, že za hlavního dodavatele vybral svou vlastní firmu a že ceny materiálu, techniky i služeb zhruba osmkrát nadsadil.</w:t>
      </w:r>
    </w:p>
    <w:p w:rsidR="008B0842" w:rsidRPr="008B0842" w:rsidRDefault="008B0842" w:rsidP="008B0842">
      <w:pPr>
        <w:pStyle w:val="Text"/>
      </w:pPr>
      <w:r w:rsidRPr="008B0842">
        <w:t>„</w:t>
      </w:r>
      <w:r w:rsidR="00E82DC1" w:rsidRPr="008B0842">
        <w:t>A kde na to máme brát?</w:t>
      </w:r>
      <w:r w:rsidRPr="008B0842">
        <w:t>“</w:t>
      </w:r>
    </w:p>
    <w:p w:rsidR="008B0842" w:rsidRPr="008B0842" w:rsidRDefault="008B0842" w:rsidP="008B0842">
      <w:pPr>
        <w:pStyle w:val="Text"/>
      </w:pPr>
      <w:r w:rsidRPr="008B0842">
        <w:t>„</w:t>
      </w:r>
      <w:r w:rsidR="00E82DC1" w:rsidRPr="008B0842">
        <w:t>Vy to snad platíte ze svého?</w:t>
      </w:r>
      <w:r w:rsidRPr="008B0842">
        <w:t>“</w:t>
      </w:r>
    </w:p>
    <w:p w:rsidR="008B0842" w:rsidRPr="008B0842" w:rsidRDefault="008B0842" w:rsidP="008B0842">
      <w:pPr>
        <w:pStyle w:val="Text"/>
      </w:pPr>
      <w:r w:rsidRPr="008B0842">
        <w:t>„</w:t>
      </w:r>
      <w:r w:rsidR="00E82DC1" w:rsidRPr="008B0842">
        <w:t>No, to ne, ale pokladna není nevyčerpatelná…</w:t>
      </w:r>
      <w:r w:rsidRPr="008B0842">
        <w:t>“</w:t>
      </w:r>
    </w:p>
    <w:p w:rsidR="008B0842" w:rsidRPr="008B0842" w:rsidRDefault="008B0842" w:rsidP="008B0842">
      <w:pPr>
        <w:pStyle w:val="Text"/>
      </w:pPr>
      <w:r w:rsidRPr="008B0842">
        <w:t>„</w:t>
      </w:r>
      <w:r w:rsidR="00E82DC1" w:rsidRPr="008B0842">
        <w:t>Tak vezměte nějakého toho oslíčku otřes se. Ostatně, nemýlí</w:t>
      </w:r>
      <w:r w:rsidRPr="008B0842">
        <w:t>m-l</w:t>
      </w:r>
      <w:r w:rsidR="00E82DC1" w:rsidRPr="008B0842">
        <w:t>i</w:t>
      </w:r>
      <w:r w:rsidR="007A005F" w:rsidRPr="008B0842">
        <w:t xml:space="preserve"> </w:t>
      </w:r>
      <w:r w:rsidR="00E82DC1" w:rsidRPr="008B0842">
        <w:t>se, mnozí věřící odkazují peklu značné částky, a kromě toho,</w:t>
      </w:r>
      <w:r w:rsidR="007A005F" w:rsidRPr="008B0842">
        <w:t xml:space="preserve"> </w:t>
      </w:r>
      <w:r w:rsidR="00E82DC1" w:rsidRPr="008B0842">
        <w:t>v materiálu najdete i rozpočet pro případ leasingu.</w:t>
      </w:r>
      <w:r w:rsidRPr="008B0842">
        <w:t>“</w:t>
      </w:r>
    </w:p>
    <w:p w:rsidR="008B0842" w:rsidRPr="008B0842" w:rsidRDefault="00E82DC1" w:rsidP="008B0842">
      <w:pPr>
        <w:pStyle w:val="Text"/>
      </w:pPr>
      <w:r w:rsidRPr="008B0842">
        <w:t>Pak se odvážil a ťukl do vosího hnízda:</w:t>
      </w:r>
    </w:p>
    <w:p w:rsidR="008B0842" w:rsidRPr="008B0842" w:rsidRDefault="008B0842" w:rsidP="008B0842">
      <w:pPr>
        <w:pStyle w:val="Text"/>
      </w:pPr>
      <w:r w:rsidRPr="008B0842">
        <w:t>„</w:t>
      </w:r>
      <w:r w:rsidR="00E82DC1" w:rsidRPr="008B0842">
        <w:t>A doktore, pokud si nebudu moci sám vybrat personál a vy mi</w:t>
      </w:r>
      <w:r w:rsidR="007A005F" w:rsidRPr="008B0842">
        <w:t xml:space="preserve"> </w:t>
      </w:r>
      <w:r w:rsidR="00E82DC1" w:rsidRPr="008B0842">
        <w:t>jej sem nedodáte zvláštním režimem, je tohle všechno,</w:t>
      </w:r>
      <w:r w:rsidRPr="008B0842">
        <w:t>“</w:t>
      </w:r>
      <w:r w:rsidR="00E82DC1" w:rsidRPr="008B0842">
        <w:t xml:space="preserve"> ukázal</w:t>
      </w:r>
      <w:r w:rsidR="007A005F" w:rsidRPr="008B0842">
        <w:t xml:space="preserve"> </w:t>
      </w:r>
      <w:r w:rsidR="00E82DC1" w:rsidRPr="008B0842">
        <w:t xml:space="preserve">na hromadu papíru, </w:t>
      </w:r>
      <w:r w:rsidRPr="008B0842">
        <w:t>„</w:t>
      </w:r>
      <w:r w:rsidR="00E82DC1" w:rsidRPr="008B0842">
        <w:t>pro kočku.</w:t>
      </w:r>
      <w:r w:rsidRPr="008B0842">
        <w:t>“</w:t>
      </w:r>
    </w:p>
    <w:p w:rsidR="008B0842" w:rsidRPr="008B0842" w:rsidRDefault="00E82DC1" w:rsidP="008B0842">
      <w:pPr>
        <w:pStyle w:val="Text"/>
      </w:pPr>
      <w:r w:rsidRPr="008B0842">
        <w:t>Doktor Solfernus se podíval velmi zle, ale nic neřekl.</w:t>
      </w:r>
    </w:p>
    <w:p w:rsidR="008B0842" w:rsidRPr="008B0842" w:rsidRDefault="00E82DC1" w:rsidP="008B0842">
      <w:pPr>
        <w:pStyle w:val="Text"/>
      </w:pPr>
      <w:r w:rsidRPr="008B0842">
        <w:t>Během týdne si Jakub sám mohl začít vybírat lidi.</w:t>
      </w:r>
    </w:p>
    <w:p w:rsidR="008B0842" w:rsidRPr="008B0842" w:rsidRDefault="007A005F" w:rsidP="008B0842">
      <w:pPr>
        <w:pStyle w:val="Text"/>
        <w:ind w:firstLine="0"/>
        <w:jc w:val="center"/>
      </w:pPr>
      <w:r w:rsidRPr="008B0842">
        <w:t>* * *</w:t>
      </w:r>
    </w:p>
    <w:p w:rsidR="008B0842" w:rsidRPr="008B0842" w:rsidRDefault="00E82DC1" w:rsidP="008B0842">
      <w:pPr>
        <w:pStyle w:val="Text"/>
      </w:pPr>
      <w:r w:rsidRPr="008B0842">
        <w:t>Ale instalace sítě neprobíhala vůbec jednoduše.</w:t>
      </w:r>
    </w:p>
    <w:p w:rsidR="008B0842" w:rsidRPr="008B0842" w:rsidRDefault="00E82DC1" w:rsidP="008B0842">
      <w:pPr>
        <w:pStyle w:val="Text"/>
      </w:pPr>
      <w:r w:rsidRPr="008B0842">
        <w:t>Jednoho rána zjistili, že jsou asi na osmi místech přerušeny kabely rozvodu sítě na chodbách. Jakub je nechal nahradit. Druhý den ráno na tom byli stejně, až na to, že byly přerušeny kabely na deseti místech. Jakub se rozčílil, protože to už byla sabotáž.</w:t>
      </w:r>
    </w:p>
    <w:p w:rsidR="008B0842" w:rsidRPr="008B0842" w:rsidRDefault="00E82DC1" w:rsidP="008B0842">
      <w:pPr>
        <w:pStyle w:val="Text"/>
      </w:pPr>
      <w:r w:rsidRPr="008B0842">
        <w:lastRenderedPageBreak/>
        <w:t>Nechal nenápadně na chodbu instalovat televizní kamery a kabeláž znovu propojil.</w:t>
      </w:r>
    </w:p>
    <w:p w:rsidR="008B0842" w:rsidRPr="008B0842" w:rsidRDefault="00E82DC1" w:rsidP="008B0842">
      <w:pPr>
        <w:pStyle w:val="Text"/>
      </w:pPr>
      <w:r w:rsidRPr="008B0842">
        <w:t>Za tři dny byly kabely opět přerušeny a Jakub udělal, jako obvykle, kravál, takže pekelné noviny měly opět o čem psát. Jen on však věděl, že tentokrát pachatel přerušil nepravé kabely, protože ty skutečné vedl vnitřkem místností.</w:t>
      </w:r>
    </w:p>
    <w:p w:rsidR="008B0842" w:rsidRPr="008B0842" w:rsidRDefault="00E82DC1" w:rsidP="008B0842">
      <w:pPr>
        <w:pStyle w:val="Text"/>
      </w:pPr>
      <w:r w:rsidRPr="008B0842">
        <w:t>To Jakuba přesvědčilo, že tím zlomyslným živlem je někdo, kdo není do akce vůbec zapojen a zároveň má volný přístup do této oblasti.</w:t>
      </w:r>
    </w:p>
    <w:p w:rsidR="008B0842" w:rsidRPr="008B0842" w:rsidRDefault="00E82DC1" w:rsidP="008B0842">
      <w:pPr>
        <w:pStyle w:val="Text"/>
      </w:pPr>
      <w:r w:rsidRPr="008B0842">
        <w:t>Stín na televizním záznamu nebyl sice moc průkazný, ale Jakub měl jasno. Ještě ten den večer si pekelná hlídka odváděla v poutech profesora Rutheforda, který nemohl přenést přes srdce, že tak náhle, ze dne na den, přišel o práci i o přízeň. Prvních třicet počítačů bylo usazeno a propojeno během týdne a Jakub si oddychl, protože tým, který si zvolil, už dokázal další počítače zapojit samostatně. Jakub sám se ujal instalace softwaru na všech serverech, což byla záležitost, která ho plně zaměstnala na dobu osmačtyřiceti hodin, takže se Bensuela nechala slyšet, že ji zanedbává. Pokusil se jí vysvětlit, co vlastně dělá, ale čertovská dáma by daleko dřív pochopila smysl Kámasútry než cokoli z toho, čím se Jakub zabýval.</w:t>
      </w:r>
    </w:p>
    <w:p w:rsidR="008B0842" w:rsidRPr="008B0842" w:rsidRDefault="00E82DC1" w:rsidP="008B0842">
      <w:pPr>
        <w:pStyle w:val="Text"/>
      </w:pPr>
      <w:r w:rsidRPr="008B0842">
        <w:t>Ano, bylo to tak, ale nikdo ze základního pekelného personálu nedokázal pracovat s počítačem, neprojevil ani tu nejnižší počítačovou gramotnost a veškerý pokus o nějakou změnu ztroskotal na pokusech naučit je ovládat myš.</w:t>
      </w:r>
    </w:p>
    <w:p w:rsidR="008B0842" w:rsidRPr="008B0842" w:rsidRDefault="00E82DC1" w:rsidP="008B0842">
      <w:pPr>
        <w:pStyle w:val="Text"/>
      </w:pPr>
      <w:r w:rsidRPr="008B0842">
        <w:t>Jakub se rozhodl, že pro evidenci mu stačí běžný databázový program pracující pod Windows, ale trvalo mu nejméně deset dní, než se dohodl se Solfernem, co vlastně má evidence zahrnovat. Podařilo se mu ho přesvědčit, že není možné evidovat lidi metodou poku</w:t>
      </w:r>
      <w:r w:rsidR="008B0842" w:rsidRPr="008B0842">
        <w:t>s-o</w:t>
      </w:r>
      <w:r w:rsidRPr="008B0842">
        <w:t>myl. Pokud by některé záznamy zpočátku neobsahovaly údaje, které se ukážou jako potřebné později, jen těžko bude všechny ty duše, které už prošly přijímačem, někde dohánět a doplňovat údaje znovu. To pak nastanou neskutečné potíže s evidencí těch, kteří se sem dostali v uplynulém dvou</w:t>
      </w:r>
      <w:r w:rsidR="007A005F" w:rsidRPr="008B0842">
        <w:t>t</w:t>
      </w:r>
      <w:r w:rsidRPr="008B0842">
        <w:t>isíciletí.</w:t>
      </w:r>
    </w:p>
    <w:p w:rsidR="008B0842" w:rsidRPr="008B0842" w:rsidRDefault="00E82DC1" w:rsidP="008B0842">
      <w:pPr>
        <w:pStyle w:val="Text"/>
      </w:pPr>
      <w:r w:rsidRPr="008B0842">
        <w:t xml:space="preserve">Přitom zhruba čtyřikrát vypadl elektrický proud. Když se oblast octla už po čtvrté ve tmě a Solfernus se chystal Jakubovi vynadat, vyšlo najevo, že elektřinu odpojily energetické závody, protože peklo </w:t>
      </w:r>
      <w:r w:rsidRPr="008B0842">
        <w:lastRenderedPageBreak/>
        <w:t xml:space="preserve">včas neproplatilo faktury. Solfernus se sice dusil vztekem, ale finanční záležitosti měl na starosti on a nemínil do nich Jakuba zasvěcovat, a ten o to ani nestál. </w:t>
      </w:r>
      <w:r w:rsidR="008B0842" w:rsidRPr="008B0842">
        <w:t>„</w:t>
      </w:r>
      <w:r w:rsidRPr="008B0842">
        <w:t>Vy chcete mít síť!</w:t>
      </w:r>
      <w:r w:rsidR="008B0842" w:rsidRPr="008B0842">
        <w:t>“</w:t>
      </w:r>
      <w:r w:rsidRPr="008B0842">
        <w:t xml:space="preserve"> hulákal Jakub. </w:t>
      </w:r>
      <w:r w:rsidR="008B0842" w:rsidRPr="008B0842">
        <w:t>„</w:t>
      </w:r>
      <w:r w:rsidRPr="008B0842">
        <w:t>Tak, proboha, plaťte, nebo</w:t>
      </w:r>
      <w:r w:rsidR="00630A25" w:rsidRPr="008B0842">
        <w:t xml:space="preserve"> </w:t>
      </w:r>
      <w:r w:rsidRPr="008B0842">
        <w:t>udělejte nějaký ten zázrak, ale já bez proudu nedokážu nic!</w:t>
      </w:r>
      <w:r w:rsidR="008B0842" w:rsidRPr="008B0842">
        <w:t>“</w:t>
      </w:r>
    </w:p>
    <w:p w:rsidR="008B0842" w:rsidRPr="008B0842" w:rsidRDefault="008B0842" w:rsidP="008B0842">
      <w:pPr>
        <w:pStyle w:val="Text"/>
      </w:pPr>
      <w:r w:rsidRPr="008B0842">
        <w:t>„</w:t>
      </w:r>
      <w:r w:rsidR="00E82DC1" w:rsidRPr="008B0842">
        <w:t>Ruthefordovi stačili na výrobu proudu čt</w:t>
      </w:r>
      <w:r w:rsidR="00630A25" w:rsidRPr="008B0842">
        <w:t>y</w:t>
      </w:r>
      <w:r w:rsidR="00E82DC1" w:rsidRPr="008B0842">
        <w:t>ři chlapi,</w:t>
      </w:r>
      <w:r w:rsidRPr="008B0842">
        <w:t>“</w:t>
      </w:r>
      <w:r w:rsidR="00E82DC1" w:rsidRPr="008B0842">
        <w:t xml:space="preserve"> podotkl Solfe</w:t>
      </w:r>
      <w:r w:rsidR="00630A25" w:rsidRPr="008B0842">
        <w:t>rn</w:t>
      </w:r>
      <w:r w:rsidR="00E82DC1" w:rsidRPr="008B0842">
        <w:t>us.</w:t>
      </w:r>
    </w:p>
    <w:p w:rsidR="008B0842" w:rsidRPr="008B0842" w:rsidRDefault="008B0842" w:rsidP="008B0842">
      <w:pPr>
        <w:pStyle w:val="Text"/>
      </w:pPr>
      <w:r w:rsidRPr="008B0842">
        <w:t>„</w:t>
      </w:r>
      <w:r w:rsidR="00E82DC1" w:rsidRPr="008B0842">
        <w:t xml:space="preserve">Ano, stačili mu čtyři chlapi, to je pravda. Taky jsme mohli </w:t>
      </w:r>
      <w:r w:rsidR="00630A25" w:rsidRPr="008B0842">
        <w:t>vyf</w:t>
      </w:r>
      <w:r w:rsidR="00E82DC1" w:rsidRPr="008B0842">
        <w:t>asovat ebonitové tvče a liščí ohony,</w:t>
      </w:r>
      <w:r w:rsidRPr="008B0842">
        <w:t>“</w:t>
      </w:r>
      <w:r w:rsidR="00E82DC1" w:rsidRPr="008B0842">
        <w:t xml:space="preserve"> dodal Jakub a nechal stát nic nechápajícího Solferna uprostřed místností samotného. Proud se po dalších čtyřech hodinách rozběhl. Do sedmi počítačů musel Jakub nechat znovu nainstalovat operační systém.</w:t>
      </w:r>
    </w:p>
    <w:p w:rsidR="008B0842" w:rsidRPr="008B0842" w:rsidRDefault="00630A25" w:rsidP="008B0842">
      <w:pPr>
        <w:pStyle w:val="Text"/>
        <w:ind w:firstLine="0"/>
        <w:jc w:val="center"/>
      </w:pPr>
      <w:r w:rsidRPr="008B0842">
        <w:t>* * *</w:t>
      </w:r>
    </w:p>
    <w:p w:rsidR="008B0842" w:rsidRPr="008B0842" w:rsidRDefault="00E82DC1" w:rsidP="008B0842">
      <w:pPr>
        <w:pStyle w:val="Text"/>
      </w:pPr>
      <w:r w:rsidRPr="008B0842">
        <w:t xml:space="preserve">Nastal okamžik, kdy si mohli dovolit příjem prvního hříšníka. Karmuel a Barenbáš konečně dostali práci, na kterou stačili. Začali propouštět hříšné duše turniketem a směrovat je podle abecedy k příslušným kancelářím. Na řadě byl rok 1986. Před sebou měli ohromnou světelnou mapu celého systému. </w:t>
      </w:r>
      <w:r w:rsidR="00630A25" w:rsidRPr="008B0842">
        <w:t>U</w:t>
      </w:r>
      <w:r w:rsidRPr="008B0842">
        <w:t xml:space="preserve"> jednotlivých kanceláří zde svítila příslušná písmena a pod tím b</w:t>
      </w:r>
      <w:r w:rsidR="00630A25" w:rsidRPr="008B0842">
        <w:t>y</w:t>
      </w:r>
      <w:r w:rsidRPr="008B0842">
        <w:t xml:space="preserve">l zjevně vidět počet čekajících. Jakmile se tato cifra snížila pod dvojku, mohli turniketem propustit dalšího. Zdálo se, že zpočátku na svou práci budou stačit, protože v kancelářích jednu duši odbavili asi během patnácti minut, ale Jakub chodil po chodbě a přemýšlel, jak to zde všechno bude </w:t>
      </w:r>
      <w:r w:rsidR="00630A25" w:rsidRPr="008B0842">
        <w:t>vy</w:t>
      </w:r>
      <w:r w:rsidRPr="008B0842">
        <w:t>padat, když zapisovači dat získají příslušnou zručnost. Hříšné duše měly k příjmu postupovat podle barevných směrovek, které byly, jak se Jakubovi zdálo, neobyčejně jednoduché. Abecedu snad zná každý a těm několika negramotn</w:t>
      </w:r>
      <w:r w:rsidR="00630A25" w:rsidRPr="008B0842">
        <w:t>ý</w:t>
      </w:r>
      <w:r w:rsidRPr="008B0842">
        <w:t>m to snad bude moci vysvětlit. To ale netušil, že mezi negramotné bude muset záh</w:t>
      </w:r>
      <w:r w:rsidR="00630A25" w:rsidRPr="008B0842">
        <w:t>y</w:t>
      </w:r>
      <w:r w:rsidRPr="008B0842">
        <w:t xml:space="preserve"> přidat všechny lidi, co píší arabským, čínským, japonským a vůbec zcela odlišným písmem. V</w:t>
      </w:r>
      <w:r w:rsidR="00630A25" w:rsidRPr="008B0842">
        <w:t>y</w:t>
      </w:r>
      <w:r w:rsidRPr="008B0842">
        <w:t>řešil to tak, že Karmuel s Barenbášem dostali ceduličky, které se věšely každé hříšné duši na krk. Bylo na ní jen to jediné písmeno latinské abecedy, které se právě hodilo ke jménu, jež zmíněná duše v turniketu zamumlala.</w:t>
      </w:r>
    </w:p>
    <w:p w:rsidR="008B0842" w:rsidRPr="008B0842" w:rsidRDefault="00E82DC1" w:rsidP="008B0842">
      <w:pPr>
        <w:pStyle w:val="Text"/>
      </w:pPr>
      <w:r w:rsidRPr="008B0842">
        <w:t>Brz</w:t>
      </w:r>
      <w:r w:rsidR="00630A25" w:rsidRPr="008B0842">
        <w:t>y</w:t>
      </w:r>
      <w:r w:rsidRPr="008B0842">
        <w:t xml:space="preserve"> bylo třeba dosadit dva dráby s bičem, protože se ukázalo, že se turnikety prodraly i hříšné duše pozdějších ročníků. Tady si Jakub říkal, že snad překračuje už své povinnosti, protože jeho úkolem bylo </w:t>
      </w:r>
      <w:r w:rsidRPr="008B0842">
        <w:lastRenderedPageBreak/>
        <w:t>připravit počítačovou síť a nestarat se o to, jak bude přísun duší organizován. Pak si uvědomil, že by to asi skončilo katastrofou, a dál chodil po chodbách, sledoval poh</w:t>
      </w:r>
      <w:r w:rsidR="00630A25" w:rsidRPr="008B0842">
        <w:t>y</w:t>
      </w:r>
      <w:r w:rsidRPr="008B0842">
        <w:t>b duší a přemýšlel o nějakém tom vylepšeníčku. Oba čerti mu tady moc nepomohli, b</w:t>
      </w:r>
      <w:r w:rsidR="00630A25" w:rsidRPr="008B0842">
        <w:t>y</w:t>
      </w:r>
      <w:r w:rsidRPr="008B0842">
        <w:t>li sice snaživí, ale jinak neobyčejně tupí.</w:t>
      </w:r>
    </w:p>
    <w:p w:rsidR="008B0842" w:rsidRPr="008B0842" w:rsidRDefault="00E82DC1" w:rsidP="008B0842">
      <w:pPr>
        <w:pStyle w:val="Text"/>
      </w:pPr>
      <w:r w:rsidRPr="008B0842">
        <w:t>Pokud nějaká duše zabloudila k jiným dveřím, zase se tak moc nestalo, protože databáze byla pro všechny hříšníky jednotná. Jen těch případů nesmělo b</w:t>
      </w:r>
      <w:r w:rsidR="00630A25" w:rsidRPr="008B0842">
        <w:t>ý</w:t>
      </w:r>
      <w:r w:rsidRPr="008B0842">
        <w:t>t moc, aby nebyla narušena plynulost přísunu.</w:t>
      </w:r>
    </w:p>
    <w:p w:rsidR="008B0842" w:rsidRPr="008B0842" w:rsidRDefault="00E82DC1" w:rsidP="008B0842">
      <w:pPr>
        <w:pStyle w:val="Text"/>
      </w:pPr>
      <w:r w:rsidRPr="008B0842">
        <w:t>Data se do databáze opisovala z průkazu hříšníka, navíc bylo třeba každou duši podrobit výslechu, aby se zjistilo vzdělání a profese dotyčného, pro případ, že by b</w:t>
      </w:r>
      <w:r w:rsidR="00630A25" w:rsidRPr="008B0842">
        <w:t>y</w:t>
      </w:r>
      <w:r w:rsidRPr="008B0842">
        <w:t>lo třeba nějak tyto minulé zkušenosti využít. Peklo nesmí zahálet, uvědomoval si Jakub, a cítil, že mu pod rukama vyrůstá nejmocnější ekonomická jednotka na světě.</w:t>
      </w:r>
    </w:p>
    <w:p w:rsidR="008B0842" w:rsidRPr="008B0842" w:rsidRDefault="00E82DC1" w:rsidP="008B0842">
      <w:pPr>
        <w:pStyle w:val="Text"/>
      </w:pPr>
      <w:r w:rsidRPr="008B0842">
        <w:t>Bohužel, kromě jména, příjmení, národnosti, data početí, narození a úmrtí obsahoval průkaz hříšníka už jen seznam hříchů, kter</w:t>
      </w:r>
      <w:r w:rsidR="00630A25" w:rsidRPr="008B0842">
        <w:t>ý</w:t>
      </w:r>
      <w:r w:rsidRPr="008B0842">
        <w:t xml:space="preserve"> byl sice důležitý pro další proceduru, ale dle názoru Jakubova zcela bezcenný.</w:t>
      </w:r>
    </w:p>
    <w:p w:rsidR="008B0842" w:rsidRPr="008B0842" w:rsidRDefault="00E82DC1" w:rsidP="008B0842">
      <w:pPr>
        <w:pStyle w:val="Text"/>
      </w:pPr>
      <w:r w:rsidRPr="008B0842">
        <w:t xml:space="preserve">S hrůzou pak zjistil, že potřebuje tlumočníky. Stálo ho to další čtyři dny krutého personálního </w:t>
      </w:r>
      <w:r w:rsidR="00630A25" w:rsidRPr="008B0842">
        <w:t>vý</w:t>
      </w:r>
      <w:r w:rsidRPr="008B0842">
        <w:t>běru, nakonec začal organizovat v čekárně jazykové kurz</w:t>
      </w:r>
      <w:r w:rsidR="00630A25" w:rsidRPr="008B0842">
        <w:t>y</w:t>
      </w:r>
      <w:r w:rsidRPr="008B0842">
        <w:t xml:space="preserve"> Basic English, čímž zaměstnal další desítku lidí a navíc se čekatelé přestali nudit. Nakonec se dohodl se Solfernem, že převede seznam hříchů na bodovací systém, a nechal ďábla vytvořit tabulky, které posléze</w:t>
      </w:r>
      <w:r w:rsidR="00630A25" w:rsidRPr="008B0842">
        <w:t xml:space="preserve"> </w:t>
      </w:r>
      <w:r w:rsidRPr="008B0842">
        <w:t>zjednodušil. Nejtěžšími hříchy byla genocida a agrese, za které se dávalo sto bodů. Nejlehčími hříchy byly kupodivu cizoložství, lži a pomluvy, za což se přiděloval jeden bod. Jakub dokonce navrhl, aby hříšné duše, které budou mít méně než padesát bodů, b</w:t>
      </w:r>
      <w:r w:rsidR="00630A25" w:rsidRPr="008B0842">
        <w:t>y</w:t>
      </w:r>
      <w:r w:rsidRPr="008B0842">
        <w:t>l</w:t>
      </w:r>
      <w:r w:rsidR="00630A25" w:rsidRPr="008B0842">
        <w:t>y</w:t>
      </w:r>
      <w:r w:rsidRPr="008B0842">
        <w:t xml:space="preserve"> ještě poslány na převýchovu do očistce, ale to Solfernus rozhodně odmítl, řka, že se nebude protivit vyšší moci. Co míní tou vyšší mocí, to už se Jakub nedověděl. Dle systému berních úřadů bylo rozhodnuto, že trestné body si spočítá každá duše sama. Kdo by švindloval, tomu se připočítá dodatečně dalších sto bodů, což nejrůznější fi</w:t>
      </w:r>
      <w:r w:rsidR="00630A25" w:rsidRPr="008B0842">
        <w:t>š</w:t>
      </w:r>
      <w:r w:rsidRPr="008B0842">
        <w:t xml:space="preserve">kuse jistě odradí od beznadějných pokusů obejít spravedlnost. Tak se záhy podařilo stlačit pobyt hříšníka v přijímací kanceláři pod pět minut, ale nezdálo se, že by v čekárně </w:t>
      </w:r>
      <w:r w:rsidRPr="008B0842">
        <w:lastRenderedPageBreak/>
        <w:t>hříšných duší nějak ubývalo. Inu, úmrtnost byla značná a o tom, že by lidé nehřešili, nemohla bvt ani řeč.</w:t>
      </w:r>
    </w:p>
    <w:p w:rsidR="008B0842" w:rsidRPr="008B0842" w:rsidRDefault="00630A25" w:rsidP="008B0842">
      <w:pPr>
        <w:pStyle w:val="Text"/>
        <w:ind w:firstLine="0"/>
        <w:jc w:val="center"/>
      </w:pPr>
      <w:r w:rsidRPr="008B0842">
        <w:t>* * *</w:t>
      </w:r>
    </w:p>
    <w:p w:rsidR="008B0842" w:rsidRPr="008B0842" w:rsidRDefault="008B0842" w:rsidP="008B0842">
      <w:pPr>
        <w:pStyle w:val="Text"/>
      </w:pPr>
      <w:r w:rsidRPr="008B0842">
        <w:t>„</w:t>
      </w:r>
      <w:r w:rsidR="00E82DC1" w:rsidRPr="008B0842">
        <w:t>Poslyš, Bensuelo,</w:t>
      </w:r>
      <w:r w:rsidRPr="008B0842">
        <w:t>“</w:t>
      </w:r>
      <w:r w:rsidR="00E82DC1" w:rsidRPr="008B0842">
        <w:t xml:space="preserve"> řekl Jakub jednou v noci. Čertice lehce</w:t>
      </w:r>
      <w:r w:rsidR="00630A25" w:rsidRPr="008B0842">
        <w:t xml:space="preserve"> </w:t>
      </w:r>
      <w:r w:rsidR="00E82DC1" w:rsidRPr="008B0842">
        <w:t xml:space="preserve">pootevřela víčka. </w:t>
      </w:r>
      <w:r w:rsidRPr="008B0842">
        <w:t>„</w:t>
      </w:r>
      <w:r w:rsidR="00E82DC1" w:rsidRPr="008B0842">
        <w:t>Proč já taky nemám průkaz hříšné duše?</w:t>
      </w:r>
      <w:r w:rsidRPr="008B0842">
        <w:t>“</w:t>
      </w:r>
    </w:p>
    <w:p w:rsidR="008B0842" w:rsidRPr="008B0842" w:rsidRDefault="008B0842" w:rsidP="008B0842">
      <w:pPr>
        <w:pStyle w:val="Text"/>
      </w:pPr>
      <w:r w:rsidRPr="008B0842">
        <w:t>„</w:t>
      </w:r>
      <w:r w:rsidR="00E82DC1" w:rsidRPr="008B0842">
        <w:t>Je to tak důležité?</w:t>
      </w:r>
      <w:r w:rsidRPr="008B0842">
        <w:t>“</w:t>
      </w:r>
      <w:r w:rsidR="00E82DC1" w:rsidRPr="008B0842">
        <w:t xml:space="preserve"> zav</w:t>
      </w:r>
      <w:r w:rsidR="00630A25" w:rsidRPr="008B0842">
        <w:t>rn</w:t>
      </w:r>
      <w:r w:rsidR="00E82DC1" w:rsidRPr="008B0842">
        <w:t>ěla.</w:t>
      </w:r>
    </w:p>
    <w:p w:rsidR="008B0842" w:rsidRPr="008B0842" w:rsidRDefault="008B0842" w:rsidP="008B0842">
      <w:pPr>
        <w:pStyle w:val="Text"/>
      </w:pPr>
      <w:r w:rsidRPr="008B0842">
        <w:t>„</w:t>
      </w:r>
      <w:r w:rsidR="00E82DC1" w:rsidRPr="008B0842">
        <w:t>Myslím, že je. Všichni, co sem přišli, průkaz mají. Jenom já ne.</w:t>
      </w:r>
      <w:r w:rsidR="00630A25" w:rsidRPr="008B0842">
        <w:t xml:space="preserve"> </w:t>
      </w:r>
      <w:r w:rsidR="00E82DC1" w:rsidRPr="008B0842">
        <w:t>Jenom já nemohu bvt zaevidován.</w:t>
      </w:r>
      <w:r w:rsidRPr="008B0842">
        <w:t>“</w:t>
      </w:r>
    </w:p>
    <w:p w:rsidR="008B0842" w:rsidRPr="008B0842" w:rsidRDefault="008B0842" w:rsidP="008B0842">
      <w:pPr>
        <w:pStyle w:val="Text"/>
      </w:pPr>
      <w:r w:rsidRPr="008B0842">
        <w:t>„</w:t>
      </w:r>
      <w:r w:rsidR="00E82DC1" w:rsidRPr="008B0842">
        <w:t>Je to nějaká byrokratická chyba,</w:t>
      </w:r>
      <w:r w:rsidRPr="008B0842">
        <w:t>“</w:t>
      </w:r>
      <w:r w:rsidR="00E82DC1" w:rsidRPr="008B0842">
        <w:t xml:space="preserve"> nenamáhala se ani otevřít oči.</w:t>
      </w:r>
    </w:p>
    <w:p w:rsidR="008B0842" w:rsidRPr="008B0842" w:rsidRDefault="00E82DC1" w:rsidP="008B0842">
      <w:pPr>
        <w:pStyle w:val="Text"/>
      </w:pPr>
      <w:r w:rsidRPr="008B0842">
        <w:t xml:space="preserve">Ale Jakub </w:t>
      </w:r>
      <w:r w:rsidR="00630A25" w:rsidRPr="008B0842">
        <w:t>cít</w:t>
      </w:r>
      <w:r w:rsidRPr="008B0842">
        <w:t>il, že už je vzhůru.</w:t>
      </w:r>
    </w:p>
    <w:p w:rsidR="008B0842" w:rsidRPr="008B0842" w:rsidRDefault="008B0842" w:rsidP="008B0842">
      <w:pPr>
        <w:pStyle w:val="Text"/>
      </w:pPr>
      <w:r w:rsidRPr="008B0842">
        <w:t>„</w:t>
      </w:r>
      <w:r w:rsidR="00E82DC1" w:rsidRPr="008B0842">
        <w:t>Myslím, že o tom víš něco víc,</w:t>
      </w:r>
      <w:r w:rsidRPr="008B0842">
        <w:t>“</w:t>
      </w:r>
      <w:r w:rsidR="00E82DC1" w:rsidRPr="008B0842">
        <w:t xml:space="preserve"> řekl rozhodně.</w:t>
      </w:r>
    </w:p>
    <w:p w:rsidR="008B0842" w:rsidRPr="008B0842" w:rsidRDefault="00E82DC1" w:rsidP="008B0842">
      <w:pPr>
        <w:pStyle w:val="Text"/>
      </w:pPr>
      <w:r w:rsidRPr="008B0842">
        <w:t>Ale té noci už z ní víc nedostal, protože se k němu přitiskla.</w:t>
      </w:r>
    </w:p>
    <w:p w:rsidR="008B0842" w:rsidRPr="008B0842" w:rsidRDefault="00630A25" w:rsidP="008B0842">
      <w:pPr>
        <w:pStyle w:val="Text"/>
        <w:ind w:firstLine="0"/>
        <w:jc w:val="center"/>
      </w:pPr>
      <w:r w:rsidRPr="008B0842">
        <w:t>* * *</w:t>
      </w:r>
    </w:p>
    <w:p w:rsidR="008B0842" w:rsidRPr="008B0842" w:rsidRDefault="008B0842" w:rsidP="008B0842">
      <w:pPr>
        <w:pStyle w:val="Text"/>
      </w:pPr>
      <w:r w:rsidRPr="008B0842">
        <w:t>„</w:t>
      </w:r>
      <w:r w:rsidR="00E82DC1" w:rsidRPr="008B0842">
        <w:t>Tohle tě, myslím, bude zajímat, Bensuelo,</w:t>
      </w:r>
      <w:r w:rsidRPr="008B0842">
        <w:t>“</w:t>
      </w:r>
      <w:r w:rsidR="00E82DC1" w:rsidRPr="008B0842">
        <w:t xml:space="preserve"> ušklíbl se Jakub a ukázal na televizní obrazovku. Po temné chodbě se tam plížil jakýsi muž. Se zjevnými obavami se rozhlížel na všechny stran</w:t>
      </w:r>
      <w:r w:rsidR="00630A25" w:rsidRPr="008B0842">
        <w:t>y</w:t>
      </w:r>
      <w:r w:rsidR="00E82DC1" w:rsidRPr="008B0842">
        <w:t>, pak přistoupil ke zdi, kde byla jedna ze síťových zásuvek. Sáhl do kapsv, vytáhl z ní malý podlouhlý předmět. Kamera najela na detail, bylo vidět, že je to zkumavka. Třesoucí se prsty ji odzátkovaly a obsah zkumavky pomalu zmizel v zásuvce. Záznam skončil.</w:t>
      </w:r>
    </w:p>
    <w:p w:rsidR="008B0842" w:rsidRPr="008B0842" w:rsidRDefault="008B0842" w:rsidP="008B0842">
      <w:pPr>
        <w:pStyle w:val="Text"/>
      </w:pPr>
      <w:r w:rsidRPr="008B0842">
        <w:t>„</w:t>
      </w:r>
      <w:r w:rsidR="00E82DC1" w:rsidRPr="008B0842">
        <w:t>Nerozumím,</w:t>
      </w:r>
      <w:r w:rsidRPr="008B0842">
        <w:t>“</w:t>
      </w:r>
      <w:r w:rsidR="00E82DC1" w:rsidRPr="008B0842">
        <w:t xml:space="preserve"> pokrčila rameny Bensuela. </w:t>
      </w:r>
      <w:r w:rsidRPr="008B0842">
        <w:t>„</w:t>
      </w:r>
      <w:r w:rsidR="00E82DC1" w:rsidRPr="008B0842">
        <w:t>Je to mikrobiolog Lebeděv, zemřel v roce 1984. Krátce předtím měl několik dlouhých rozhovorů s Ruthefordem.</w:t>
      </w:r>
      <w:r w:rsidRPr="008B0842">
        <w:t>“</w:t>
      </w:r>
    </w:p>
    <w:p w:rsidR="008B0842" w:rsidRPr="008B0842" w:rsidRDefault="008B0842" w:rsidP="008B0842">
      <w:pPr>
        <w:pStyle w:val="Text"/>
      </w:pPr>
      <w:r w:rsidRPr="008B0842">
        <w:t>„</w:t>
      </w:r>
      <w:r w:rsidR="00E82DC1" w:rsidRPr="008B0842">
        <w:t>Myslela jsem, že Rutheford už je zneškodněn.</w:t>
      </w:r>
      <w:r w:rsidRPr="008B0842">
        <w:t>“</w:t>
      </w:r>
    </w:p>
    <w:p w:rsidR="008B0842" w:rsidRPr="008B0842" w:rsidRDefault="008B0842" w:rsidP="008B0842">
      <w:pPr>
        <w:pStyle w:val="Text"/>
      </w:pPr>
      <w:r w:rsidRPr="008B0842">
        <w:t>„</w:t>
      </w:r>
      <w:r w:rsidR="00E82DC1" w:rsidRPr="008B0842">
        <w:t xml:space="preserve">To ano, není nebezpečný, proto jsme jej přece nechali volně pohybovat. Někde se něco doslechl o počítačových virech. A tenhle Lebeděv na Ruthefordovo doporučení </w:t>
      </w:r>
      <w:r w:rsidR="00630A25" w:rsidRPr="008B0842">
        <w:t>vy</w:t>
      </w:r>
      <w:r w:rsidR="00E82DC1" w:rsidRPr="008B0842">
        <w:t>tvo</w:t>
      </w:r>
      <w:r w:rsidR="00630A25" w:rsidRPr="008B0842">
        <w:t>ři</w:t>
      </w:r>
      <w:r w:rsidR="00E82DC1" w:rsidRPr="008B0842">
        <w:t>l jednu pěknou kulturu. Bohudík, je to virus chřipky.</w:t>
      </w:r>
      <w:r w:rsidRPr="008B0842">
        <w:t>“</w:t>
      </w:r>
    </w:p>
    <w:p w:rsidR="008B0842" w:rsidRPr="008B0842" w:rsidRDefault="008B0842" w:rsidP="008B0842">
      <w:pPr>
        <w:pStyle w:val="Text"/>
      </w:pPr>
      <w:r w:rsidRPr="008B0842">
        <w:t>„</w:t>
      </w:r>
      <w:r w:rsidR="00E82DC1" w:rsidRPr="008B0842">
        <w:t>Jak to víš?</w:t>
      </w:r>
      <w:r w:rsidRPr="008B0842">
        <w:t>“</w:t>
      </w:r>
    </w:p>
    <w:p w:rsidR="008B0842" w:rsidRPr="008B0842" w:rsidRDefault="008B0842" w:rsidP="008B0842">
      <w:pPr>
        <w:pStyle w:val="Text"/>
      </w:pPr>
      <w:r w:rsidRPr="008B0842">
        <w:t>„</w:t>
      </w:r>
      <w:r w:rsidR="00E82DC1" w:rsidRPr="008B0842">
        <w:t>Dal jsem si ho předvést. Přiznal se ke všemu.</w:t>
      </w:r>
      <w:r w:rsidRPr="008B0842">
        <w:t>“</w:t>
      </w:r>
    </w:p>
    <w:p w:rsidR="008B0842" w:rsidRPr="008B0842" w:rsidRDefault="00E82DC1" w:rsidP="008B0842">
      <w:pPr>
        <w:pStyle w:val="Text"/>
      </w:pPr>
      <w:r w:rsidRPr="008B0842">
        <w:t>Trochu ho mrzelo, že se Bensuela nesmála. Nu, to děvče ještě leccos nechápe.</w:t>
      </w:r>
    </w:p>
    <w:p w:rsidR="008B0842" w:rsidRPr="008B0842" w:rsidRDefault="008B0842" w:rsidP="008B0842">
      <w:pPr>
        <w:pStyle w:val="Text"/>
      </w:pPr>
      <w:r w:rsidRPr="008B0842">
        <w:t>„</w:t>
      </w:r>
      <w:r w:rsidR="00E82DC1" w:rsidRPr="008B0842">
        <w:t>Co jste s ním provedli?</w:t>
      </w:r>
      <w:r w:rsidRPr="008B0842">
        <w:t>“</w:t>
      </w:r>
    </w:p>
    <w:p w:rsidR="008B0842" w:rsidRPr="008B0842" w:rsidRDefault="008B0842" w:rsidP="008B0842">
      <w:pPr>
        <w:pStyle w:val="Text"/>
      </w:pPr>
      <w:r w:rsidRPr="008B0842">
        <w:t>„</w:t>
      </w:r>
      <w:r w:rsidR="00E82DC1" w:rsidRPr="008B0842">
        <w:t>Tady, podívej,</w:t>
      </w:r>
      <w:r w:rsidRPr="008B0842">
        <w:t>“</w:t>
      </w:r>
      <w:r w:rsidR="00E82DC1" w:rsidRPr="008B0842">
        <w:t xml:space="preserve"> a přepnul na jiný záběr. Lebeděv intenzivně šlapal do pedálů.</w:t>
      </w:r>
    </w:p>
    <w:p w:rsidR="008B0842" w:rsidRPr="008B0842" w:rsidRDefault="008B0842" w:rsidP="008B0842">
      <w:pPr>
        <w:pStyle w:val="Text"/>
      </w:pPr>
      <w:r w:rsidRPr="008B0842">
        <w:t>„</w:t>
      </w:r>
      <w:r w:rsidR="00E82DC1" w:rsidRPr="008B0842">
        <w:t>Elektřinu přece máte zvenku?</w:t>
      </w:r>
      <w:r w:rsidRPr="008B0842">
        <w:t>“</w:t>
      </w:r>
      <w:r w:rsidR="00E82DC1" w:rsidRPr="008B0842">
        <w:t xml:space="preserve"> namítla.</w:t>
      </w:r>
    </w:p>
    <w:p w:rsidR="008B0842" w:rsidRPr="008B0842" w:rsidRDefault="008B0842" w:rsidP="008B0842">
      <w:pPr>
        <w:pStyle w:val="Text"/>
      </w:pPr>
      <w:r w:rsidRPr="008B0842">
        <w:lastRenderedPageBreak/>
        <w:t>„</w:t>
      </w:r>
      <w:r w:rsidR="00E82DC1" w:rsidRPr="008B0842">
        <w:t>Záložní zdroj,</w:t>
      </w:r>
      <w:r w:rsidRPr="008B0842">
        <w:t>“</w:t>
      </w:r>
      <w:r w:rsidR="00E82DC1" w:rsidRPr="008B0842">
        <w:t xml:space="preserve"> odsekl Jakub a dal najevo, že další rozhovor je už zbytečný. </w:t>
      </w:r>
      <w:r w:rsidRPr="008B0842">
        <w:t>„</w:t>
      </w:r>
      <w:r w:rsidR="00E82DC1" w:rsidRPr="008B0842">
        <w:t>Všichni tady jsou lamy,</w:t>
      </w:r>
      <w:r w:rsidRPr="008B0842">
        <w:t>“</w:t>
      </w:r>
      <w:r w:rsidR="00E82DC1" w:rsidRPr="008B0842">
        <w:t xml:space="preserve"> zamumlal pak naprosto nepochopitelnou větu.</w:t>
      </w:r>
    </w:p>
    <w:p w:rsidR="008B0842" w:rsidRPr="008B0842" w:rsidRDefault="00630A25" w:rsidP="008B0842">
      <w:pPr>
        <w:pStyle w:val="Text"/>
        <w:ind w:firstLine="0"/>
        <w:jc w:val="center"/>
      </w:pPr>
      <w:r w:rsidRPr="008B0842">
        <w:t>* * *</w:t>
      </w:r>
    </w:p>
    <w:p w:rsidR="008B0842" w:rsidRPr="008B0842" w:rsidRDefault="008B0842" w:rsidP="008B0842">
      <w:pPr>
        <w:pStyle w:val="Text"/>
      </w:pPr>
      <w:r w:rsidRPr="008B0842">
        <w:t>„</w:t>
      </w:r>
      <w:r w:rsidR="00E82DC1" w:rsidRPr="008B0842">
        <w:t>Tak co mi to vlastně chcete a proč s sebou vedete tu hříšnou duši?</w:t>
      </w:r>
      <w:r w:rsidRPr="008B0842">
        <w:t>“</w:t>
      </w:r>
      <w:r w:rsidR="00E82DC1" w:rsidRPr="008B0842">
        <w:t xml:space="preserve"> řekl nevrle doktor Solfernus. Seděl u svého osobního</w:t>
      </w:r>
      <w:r w:rsidR="00630A25" w:rsidRPr="008B0842">
        <w:t xml:space="preserve"> </w:t>
      </w:r>
      <w:r w:rsidR="00E82DC1" w:rsidRPr="008B0842">
        <w:t>počítače a snažil se spustit Word. Myš v jeho pravé ruce jej ale vůbec neposlouchala.</w:t>
      </w:r>
    </w:p>
    <w:p w:rsidR="008B0842" w:rsidRPr="008B0842" w:rsidRDefault="008B0842" w:rsidP="008B0842">
      <w:pPr>
        <w:pStyle w:val="Text"/>
      </w:pPr>
      <w:r w:rsidRPr="008B0842">
        <w:t>„</w:t>
      </w:r>
      <w:r w:rsidR="00E82DC1" w:rsidRPr="008B0842">
        <w:t>Nic jiného než svůj průkaz hříšné duše.</w:t>
      </w:r>
      <w:r w:rsidRPr="008B0842">
        <w:t>“</w:t>
      </w:r>
    </w:p>
    <w:p w:rsidR="008B0842" w:rsidRPr="008B0842" w:rsidRDefault="008B0842" w:rsidP="008B0842">
      <w:pPr>
        <w:pStyle w:val="Text"/>
      </w:pPr>
      <w:r w:rsidRPr="008B0842">
        <w:t>„</w:t>
      </w:r>
      <w:r w:rsidR="00E82DC1" w:rsidRPr="008B0842">
        <w:t>To snad není důležité,</w:t>
      </w:r>
      <w:r w:rsidRPr="008B0842">
        <w:t>“</w:t>
      </w:r>
      <w:r w:rsidR="00E82DC1" w:rsidRPr="008B0842">
        <w:t xml:space="preserve"> namítl Solfernus a považoval rozhovor za skončený. Dál se věnoval svítícímu monitoru. </w:t>
      </w:r>
      <w:r w:rsidRPr="008B0842">
        <w:t>„</w:t>
      </w:r>
      <w:r w:rsidR="00E82DC1" w:rsidRPr="008B0842">
        <w:t>Obávám se, že to nebude tak jednoduché,</w:t>
      </w:r>
      <w:r w:rsidRPr="008B0842">
        <w:t>“</w:t>
      </w:r>
      <w:r w:rsidR="00E82DC1" w:rsidRPr="008B0842">
        <w:t xml:space="preserve"> pronesl Jakubův společník.</w:t>
      </w:r>
    </w:p>
    <w:p w:rsidR="008B0842" w:rsidRPr="008B0842" w:rsidRDefault="008B0842" w:rsidP="008B0842">
      <w:pPr>
        <w:pStyle w:val="Text"/>
      </w:pPr>
      <w:r w:rsidRPr="008B0842">
        <w:t>„</w:t>
      </w:r>
      <w:r w:rsidR="00E82DC1" w:rsidRPr="008B0842">
        <w:t>Kdo vlastně jste?</w:t>
      </w:r>
      <w:r w:rsidRPr="008B0842">
        <w:t>“</w:t>
      </w:r>
      <w:r w:rsidR="00E82DC1" w:rsidRPr="008B0842">
        <w:t xml:space="preserve"> obrátil se k němu doktor Solfernus dávaje najevo své opovržení. Měl by vlastně dodat – kolego, napadlo Jakuba.</w:t>
      </w:r>
    </w:p>
    <w:p w:rsidR="008B0842" w:rsidRPr="008B0842" w:rsidRDefault="008B0842" w:rsidP="008B0842">
      <w:pPr>
        <w:pStyle w:val="Text"/>
      </w:pPr>
      <w:r w:rsidRPr="008B0842">
        <w:t>„</w:t>
      </w:r>
      <w:r w:rsidR="00E82DC1" w:rsidRPr="008B0842">
        <w:t>Doktor obojího práva J. T. Howard, takto advokát ve výslužbě. A dovolím si podotknout, že výborný a úspěšný advokát.</w:t>
      </w:r>
      <w:r w:rsidRPr="008B0842">
        <w:t>“</w:t>
      </w:r>
    </w:p>
    <w:p w:rsidR="008B0842" w:rsidRPr="008B0842" w:rsidRDefault="008B0842" w:rsidP="008B0842">
      <w:pPr>
        <w:pStyle w:val="Text"/>
      </w:pPr>
      <w:r w:rsidRPr="008B0842">
        <w:t>„</w:t>
      </w:r>
      <w:r w:rsidR="00E82DC1" w:rsidRPr="008B0842">
        <w:t>Aha, tak proto jste, nemýlí</w:t>
      </w:r>
      <w:r w:rsidRPr="008B0842">
        <w:t>m-l</w:t>
      </w:r>
      <w:r w:rsidR="00E82DC1" w:rsidRPr="008B0842">
        <w:t>i se, u nás,</w:t>
      </w:r>
      <w:r w:rsidRPr="008B0842">
        <w:t>“</w:t>
      </w:r>
      <w:r w:rsidR="00E82DC1" w:rsidRPr="008B0842">
        <w:t xml:space="preserve"> pronesl jedovatě Solfernus.</w:t>
      </w:r>
    </w:p>
    <w:p w:rsidR="008B0842" w:rsidRPr="008B0842" w:rsidRDefault="008B0842" w:rsidP="008B0842">
      <w:pPr>
        <w:pStyle w:val="Text"/>
      </w:pPr>
      <w:r w:rsidRPr="008B0842">
        <w:t>„</w:t>
      </w:r>
      <w:r w:rsidR="00E82DC1" w:rsidRPr="008B0842">
        <w:t>To teď ponechme stranou. Jsem tady v zájmu svého klienta.</w:t>
      </w:r>
      <w:r w:rsidRPr="008B0842">
        <w:t>“</w:t>
      </w:r>
    </w:p>
    <w:p w:rsidR="008B0842" w:rsidRPr="008B0842" w:rsidRDefault="008B0842" w:rsidP="008B0842">
      <w:pPr>
        <w:pStyle w:val="Text"/>
      </w:pPr>
      <w:r w:rsidRPr="008B0842">
        <w:t>„</w:t>
      </w:r>
      <w:r w:rsidR="00E82DC1" w:rsidRPr="008B0842">
        <w:t>Jakého klienta?</w:t>
      </w:r>
      <w:r w:rsidRPr="008B0842">
        <w:t>“</w:t>
      </w:r>
      <w:r w:rsidR="00E82DC1" w:rsidRPr="008B0842">
        <w:t xml:space="preserve"> divil se Solfernus.</w:t>
      </w:r>
    </w:p>
    <w:p w:rsidR="008B0842" w:rsidRPr="008B0842" w:rsidRDefault="008B0842" w:rsidP="008B0842">
      <w:pPr>
        <w:pStyle w:val="Text"/>
      </w:pPr>
      <w:r w:rsidRPr="008B0842">
        <w:t>„</w:t>
      </w:r>
      <w:r w:rsidR="00E82DC1" w:rsidRPr="008B0842">
        <w:t>Tady pana Jakuba.</w:t>
      </w:r>
      <w:r w:rsidRPr="008B0842">
        <w:t>“</w:t>
      </w:r>
    </w:p>
    <w:p w:rsidR="008B0842" w:rsidRPr="008B0842" w:rsidRDefault="008B0842" w:rsidP="008B0842">
      <w:pPr>
        <w:pStyle w:val="Text"/>
      </w:pPr>
      <w:r w:rsidRPr="008B0842">
        <w:t>„</w:t>
      </w:r>
      <w:r w:rsidR="00E82DC1" w:rsidRPr="008B0842">
        <w:t>Vy tady u nás přece nemáte žádnou praxi.</w:t>
      </w:r>
      <w:r w:rsidRPr="008B0842">
        <w:t>“</w:t>
      </w:r>
    </w:p>
    <w:p w:rsidR="008B0842" w:rsidRPr="008B0842" w:rsidRDefault="008B0842" w:rsidP="008B0842">
      <w:pPr>
        <w:pStyle w:val="Text"/>
      </w:pPr>
      <w:r w:rsidRPr="008B0842">
        <w:t>„</w:t>
      </w:r>
      <w:r w:rsidR="00E82DC1" w:rsidRPr="008B0842">
        <w:t>To ne, ale personální útvar má i právní oddělení, a já mám tu čest být jeho vedoucím.</w:t>
      </w:r>
      <w:r w:rsidRPr="008B0842">
        <w:t>“</w:t>
      </w:r>
    </w:p>
    <w:p w:rsidR="008B0842" w:rsidRPr="008B0842" w:rsidRDefault="008B0842" w:rsidP="008B0842">
      <w:pPr>
        <w:pStyle w:val="Text"/>
      </w:pPr>
      <w:r w:rsidRPr="008B0842">
        <w:t>„</w:t>
      </w:r>
      <w:r w:rsidR="00E82DC1" w:rsidRPr="008B0842">
        <w:t>Nesmysl, nic takového nemáme!</w:t>
      </w:r>
      <w:r w:rsidRPr="008B0842">
        <w:t>“</w:t>
      </w:r>
    </w:p>
    <w:p w:rsidR="008B0842" w:rsidRPr="008B0842" w:rsidRDefault="008B0842" w:rsidP="008B0842">
      <w:pPr>
        <w:pStyle w:val="Text"/>
      </w:pPr>
      <w:r w:rsidRPr="008B0842">
        <w:t>„</w:t>
      </w:r>
      <w:r w:rsidR="00E82DC1" w:rsidRPr="008B0842">
        <w:t>Ale máme, zde si račte povšimnout, pane doktore. Váš podpis na ustavující listině Odboru pro příjem a evidenci lidských sil, jehož prezidentem je, nemýlí</w:t>
      </w:r>
      <w:r w:rsidRPr="008B0842">
        <w:t>m-l</w:t>
      </w:r>
      <w:r w:rsidR="00E82DC1" w:rsidRPr="008B0842">
        <w:t>i se, tady pan Jakub. O šest stránek dál naleznete celou strukturu tohoto odboru, a právní oddělení je tam výslovně uvedeno, hned vedle oddělení technické kontroly, sociologického a psychologické odboru a… Ovšem, to stačí. A tady, pane doktore, tady je váš podpis. Jistě, není vlastní krví, ale na to si dnes už nehrajeme, že?</w:t>
      </w:r>
      <w:r w:rsidRPr="008B0842">
        <w:t>“</w:t>
      </w:r>
      <w:r w:rsidR="00E82DC1" w:rsidRPr="008B0842">
        <w:t xml:space="preserve"> popíchl ďábla přímo do žaludku.</w:t>
      </w:r>
    </w:p>
    <w:p w:rsidR="008B0842" w:rsidRPr="008B0842" w:rsidRDefault="008B0842" w:rsidP="008B0842">
      <w:pPr>
        <w:pStyle w:val="Text"/>
      </w:pPr>
      <w:r w:rsidRPr="008B0842">
        <w:t>„</w:t>
      </w:r>
      <w:r w:rsidR="00E82DC1" w:rsidRPr="008B0842">
        <w:t>Vy jste nám to peklo dokonale zbyrokratizoval,</w:t>
      </w:r>
      <w:r w:rsidRPr="008B0842">
        <w:t>“</w:t>
      </w:r>
      <w:r w:rsidR="00E82DC1" w:rsidRPr="008B0842">
        <w:t xml:space="preserve"> osopil se Solfernus na Jakuba.</w:t>
      </w:r>
    </w:p>
    <w:p w:rsidR="008B0842" w:rsidRPr="008B0842" w:rsidRDefault="008B0842" w:rsidP="008B0842">
      <w:pPr>
        <w:pStyle w:val="Text"/>
      </w:pPr>
      <w:r w:rsidRPr="008B0842">
        <w:lastRenderedPageBreak/>
        <w:t>„</w:t>
      </w:r>
      <w:r w:rsidR="00E82DC1" w:rsidRPr="008B0842">
        <w:t>Jen s vaším souhlasem a doporučením,</w:t>
      </w:r>
      <w:r w:rsidRPr="008B0842">
        <w:t>“</w:t>
      </w:r>
      <w:r w:rsidR="00E82DC1" w:rsidRPr="008B0842">
        <w:t xml:space="preserve"> odpověděl za Jakuba doktor Howard. </w:t>
      </w:r>
      <w:r w:rsidRPr="008B0842">
        <w:t>„</w:t>
      </w:r>
      <w:r w:rsidR="00E82DC1" w:rsidRPr="008B0842">
        <w:t>A proto mám plné oprávnění pana Jakuba zastupovat a jeho jménem žádat jeho vlastní doklady.</w:t>
      </w:r>
      <w:r w:rsidRPr="008B0842">
        <w:t>“</w:t>
      </w:r>
    </w:p>
    <w:p w:rsidR="008B0842" w:rsidRPr="008B0842" w:rsidRDefault="008B0842" w:rsidP="008B0842">
      <w:pPr>
        <w:pStyle w:val="Text"/>
      </w:pPr>
      <w:r w:rsidRPr="008B0842">
        <w:t>„</w:t>
      </w:r>
      <w:r w:rsidR="00E82DC1" w:rsidRPr="008B0842">
        <w:t>A na základě jakého ustanovení?</w:t>
      </w:r>
      <w:r w:rsidRPr="008B0842">
        <w:t>“</w:t>
      </w:r>
    </w:p>
    <w:p w:rsidR="008B0842" w:rsidRPr="008B0842" w:rsidRDefault="008B0842" w:rsidP="008B0842">
      <w:pPr>
        <w:pStyle w:val="Text"/>
      </w:pPr>
      <w:r w:rsidRPr="008B0842">
        <w:t>„</w:t>
      </w:r>
      <w:r w:rsidR="00E82DC1" w:rsidRPr="008B0842">
        <w:t>Zákoník máme teprve ve stavu zrodu, ale nebude to dlouho trvat a budete tu mít i po právní stránce dokonalý pořádek. Nyní nastupuje precedens.</w:t>
      </w:r>
      <w:r w:rsidRPr="008B0842">
        <w:t>“</w:t>
      </w:r>
    </w:p>
    <w:p w:rsidR="008B0842" w:rsidRPr="008B0842" w:rsidRDefault="008B0842" w:rsidP="008B0842">
      <w:pPr>
        <w:pStyle w:val="Text"/>
      </w:pPr>
      <w:r w:rsidRPr="008B0842">
        <w:t>„</w:t>
      </w:r>
      <w:r w:rsidR="00E82DC1" w:rsidRPr="008B0842">
        <w:t>Co to?</w:t>
      </w:r>
      <w:r w:rsidRPr="008B0842">
        <w:t>“</w:t>
      </w:r>
      <w:r w:rsidR="00E82DC1" w:rsidRPr="008B0842">
        <w:t xml:space="preserve"> divil se Solfernus.</w:t>
      </w:r>
    </w:p>
    <w:p w:rsidR="008B0842" w:rsidRPr="008B0842" w:rsidRDefault="008B0842" w:rsidP="008B0842">
      <w:pPr>
        <w:pStyle w:val="Text"/>
      </w:pPr>
      <w:r w:rsidRPr="008B0842">
        <w:t>„</w:t>
      </w:r>
      <w:r w:rsidR="00E82DC1" w:rsidRPr="008B0842">
        <w:t xml:space="preserve">Tento institut je uznáván ve více než stovce států světa včetně těch nejlidnatějších, pokud ovšem… ehm… pomineme </w:t>
      </w:r>
      <w:r w:rsidR="00630A25" w:rsidRPr="008B0842">
        <w:t>Č</w:t>
      </w:r>
      <w:r w:rsidR="00E82DC1" w:rsidRPr="008B0842">
        <w:t>ínu. Pokud jednou nějaký právní akt začne platit, aniž by byl vyhlášen zákonem, považuje se nadále za všeobecně platný. A protože všechny duše přicházejí do pekla s tímto průkazem, je nabíledni, že i pan Jakub na něj má nárok.</w:t>
      </w:r>
      <w:r w:rsidRPr="008B0842">
        <w:t>“</w:t>
      </w:r>
    </w:p>
    <w:p w:rsidR="008B0842" w:rsidRPr="008B0842" w:rsidRDefault="008B0842" w:rsidP="008B0842">
      <w:pPr>
        <w:pStyle w:val="Text"/>
      </w:pPr>
      <w:r w:rsidRPr="008B0842">
        <w:t>„</w:t>
      </w:r>
      <w:r w:rsidR="00E82DC1" w:rsidRPr="008B0842">
        <w:t>Co z toho bude mít? Nic se tím nezmění, ani na jeho postavení, ani na jeho práci, kterou vykonává, nu, s malými zádrhely docela dobře.</w:t>
      </w:r>
      <w:r w:rsidRPr="008B0842">
        <w:t>“</w:t>
      </w:r>
    </w:p>
    <w:p w:rsidR="008B0842" w:rsidRPr="008B0842" w:rsidRDefault="008B0842" w:rsidP="008B0842">
      <w:pPr>
        <w:pStyle w:val="Text"/>
      </w:pPr>
      <w:r w:rsidRPr="008B0842">
        <w:t>„</w:t>
      </w:r>
      <w:r w:rsidR="00E82DC1" w:rsidRPr="008B0842">
        <w:t>Obávám se, že se změní hodně.</w:t>
      </w:r>
      <w:r w:rsidRPr="008B0842">
        <w:t>“</w:t>
      </w:r>
    </w:p>
    <w:p w:rsidR="008B0842" w:rsidRPr="008B0842" w:rsidRDefault="008B0842" w:rsidP="008B0842">
      <w:pPr>
        <w:pStyle w:val="Text"/>
      </w:pPr>
      <w:r w:rsidRPr="008B0842">
        <w:t>„</w:t>
      </w:r>
      <w:r w:rsidR="00E82DC1" w:rsidRPr="008B0842">
        <w:t>Co tím myslíte?</w:t>
      </w:r>
      <w:r w:rsidRPr="008B0842">
        <w:t>“</w:t>
      </w:r>
    </w:p>
    <w:p w:rsidR="008B0842" w:rsidRPr="008B0842" w:rsidRDefault="008B0842" w:rsidP="008B0842">
      <w:pPr>
        <w:pStyle w:val="Text"/>
      </w:pPr>
      <w:r w:rsidRPr="008B0842">
        <w:t>„</w:t>
      </w:r>
      <w:r w:rsidR="00E82DC1" w:rsidRPr="008B0842">
        <w:t>Já jsem totiž přesvědčen, pane doktore, že tady pan Jakub žádný průkaz ještě nemá. Že ještě nebyl vystaven.</w:t>
      </w:r>
      <w:r w:rsidRPr="008B0842">
        <w:t>“</w:t>
      </w:r>
    </w:p>
    <w:p w:rsidR="008B0842" w:rsidRPr="008B0842" w:rsidRDefault="008B0842" w:rsidP="008B0842">
      <w:pPr>
        <w:pStyle w:val="Text"/>
      </w:pPr>
      <w:r w:rsidRPr="008B0842">
        <w:t>„</w:t>
      </w:r>
      <w:r w:rsidR="00E82DC1" w:rsidRPr="008B0842">
        <w:t>Vždyť říkám, že je to jedno.</w:t>
      </w:r>
      <w:r w:rsidRPr="008B0842">
        <w:t>“</w:t>
      </w:r>
    </w:p>
    <w:p w:rsidR="008B0842" w:rsidRPr="008B0842" w:rsidRDefault="008B0842" w:rsidP="008B0842">
      <w:pPr>
        <w:pStyle w:val="Text"/>
      </w:pPr>
      <w:r w:rsidRPr="008B0842">
        <w:t>„</w:t>
      </w:r>
      <w:r w:rsidR="00E82DC1" w:rsidRPr="008B0842">
        <w:t>Ale není, není, natolik snad sám pekelné právo znáte. Pokud některá z duší nemá průkaz, znamená to, že takový člověk ještě nezemřel.</w:t>
      </w:r>
      <w:r w:rsidRPr="008B0842">
        <w:t>“</w:t>
      </w:r>
    </w:p>
    <w:p w:rsidR="008B0842" w:rsidRPr="008B0842" w:rsidRDefault="00E82DC1" w:rsidP="008B0842">
      <w:pPr>
        <w:pStyle w:val="Text"/>
      </w:pPr>
      <w:r w:rsidRPr="008B0842">
        <w:t xml:space="preserve">Solfernus se prudce otočil k advokátovi a bylo vidět, jak je mu ten provokativně se smějící člověk nesympatický. </w:t>
      </w:r>
      <w:r w:rsidR="008B0842" w:rsidRPr="008B0842">
        <w:t>„</w:t>
      </w:r>
      <w:r w:rsidRPr="008B0842">
        <w:t>Na to jste ale nepřišel sám, že, doktůrku?</w:t>
      </w:r>
      <w:r w:rsidR="008B0842" w:rsidRPr="008B0842">
        <w:t>“</w:t>
      </w:r>
    </w:p>
    <w:p w:rsidR="008B0842" w:rsidRPr="008B0842" w:rsidRDefault="008B0842" w:rsidP="008B0842">
      <w:pPr>
        <w:pStyle w:val="Text"/>
      </w:pPr>
      <w:r w:rsidRPr="008B0842">
        <w:t>„</w:t>
      </w:r>
      <w:r w:rsidR="00E82DC1" w:rsidRPr="008B0842">
        <w:t>Ne, na to přišel tady pan Jakub. Ale svěřil mi, abych to s vámi projednal, protože mám přece jen větší výřečnost a více</w:t>
      </w:r>
      <w:r w:rsidR="00630A25" w:rsidRPr="008B0842">
        <w:t xml:space="preserve"> </w:t>
      </w:r>
      <w:r w:rsidR="00E82DC1" w:rsidRPr="008B0842">
        <w:t>zkušeností s jednání s takovými osobami, jako jste vy.</w:t>
      </w:r>
      <w:r w:rsidRPr="008B0842">
        <w:t>“</w:t>
      </w:r>
    </w:p>
    <w:p w:rsidR="008B0842" w:rsidRPr="008B0842" w:rsidRDefault="008B0842" w:rsidP="008B0842">
      <w:pPr>
        <w:pStyle w:val="Text"/>
      </w:pPr>
      <w:r w:rsidRPr="008B0842">
        <w:t>„</w:t>
      </w:r>
      <w:r w:rsidR="00E82DC1" w:rsidRPr="008B0842">
        <w:t>Nu, de</w:t>
      </w:r>
      <w:r w:rsidR="00630A25" w:rsidRPr="008B0842">
        <w:t>jm</w:t>
      </w:r>
      <w:r w:rsidR="00E82DC1" w:rsidRPr="008B0842">
        <w:t>e tomu, že ještě nezemřel. Pořád jsme tam, kde jsme byli.</w:t>
      </w:r>
      <w:r w:rsidRPr="008B0842">
        <w:t>“</w:t>
      </w:r>
    </w:p>
    <w:p w:rsidR="008B0842" w:rsidRPr="008B0842" w:rsidRDefault="008B0842" w:rsidP="008B0842">
      <w:pPr>
        <w:pStyle w:val="Text"/>
      </w:pPr>
      <w:r w:rsidRPr="008B0842">
        <w:t>„</w:t>
      </w:r>
      <w:r w:rsidR="00E82DC1" w:rsidRPr="008B0842">
        <w:t>Ale vůbec ne, to se mýlíte, pane Solferne. Představte si, že by se tam nahoře doslechli, že tady vedete duše lidí, kteří ještě nezemřeli, a navíc, kteří prokazatelně nejsou hříšní.</w:t>
      </w:r>
      <w:r w:rsidRPr="008B0842">
        <w:t>“</w:t>
      </w:r>
    </w:p>
    <w:p w:rsidR="008B0842" w:rsidRPr="008B0842" w:rsidRDefault="008B0842" w:rsidP="008B0842">
      <w:pPr>
        <w:pStyle w:val="Text"/>
      </w:pPr>
      <w:r w:rsidRPr="008B0842">
        <w:lastRenderedPageBreak/>
        <w:t>„</w:t>
      </w:r>
      <w:r w:rsidR="00E82DC1" w:rsidRPr="008B0842">
        <w:t>Tak pozor, pozor, tady pan Jakub má hříchů až na tři pekla. Oklamání věřitele, lichva, podvodné jednání se zákazníkem. Lidskou spravedlností potrestán nebyl, my jsme si ho už našli. A dokonce jsme ho za to povýšili.</w:t>
      </w:r>
      <w:r w:rsidRPr="008B0842">
        <w:t>“</w:t>
      </w:r>
    </w:p>
    <w:p w:rsidR="008B0842" w:rsidRPr="008B0842" w:rsidRDefault="008B0842" w:rsidP="008B0842">
      <w:pPr>
        <w:pStyle w:val="Text"/>
      </w:pPr>
      <w:r w:rsidRPr="008B0842">
        <w:t>„</w:t>
      </w:r>
      <w:r w:rsidR="00E82DC1" w:rsidRPr="008B0842">
        <w:t>Jak to, že to tak rychle víte, pane doktore? Zjevně jste byl na tento rozhovor připraven.</w:t>
      </w:r>
      <w:r w:rsidRPr="008B0842">
        <w:t>“</w:t>
      </w:r>
    </w:p>
    <w:p w:rsidR="008B0842" w:rsidRPr="008B0842" w:rsidRDefault="008B0842" w:rsidP="008B0842">
      <w:pPr>
        <w:pStyle w:val="Text"/>
      </w:pPr>
      <w:r w:rsidRPr="008B0842">
        <w:t>„</w:t>
      </w:r>
      <w:r w:rsidR="00E82DC1" w:rsidRPr="008B0842">
        <w:t>Ale vůbec ne,</w:t>
      </w:r>
      <w:r w:rsidRPr="008B0842">
        <w:t>“</w:t>
      </w:r>
      <w:r w:rsidR="00E82DC1" w:rsidRPr="008B0842">
        <w:t xml:space="preserve"> nabýval opět Solfernus ztracené půdy pod nohama. </w:t>
      </w:r>
      <w:r w:rsidRPr="008B0842">
        <w:t>„</w:t>
      </w:r>
      <w:r w:rsidR="00E82DC1" w:rsidRPr="008B0842">
        <w:t>Vzhledem ke svému postavení mám možnost nahlížet do evidence hříchů každé osoby, která se uchází u nás o azyl. Přístup to je mentální a okamžitý a nechtějte po mně, abych vám vysvětlil, jak to dělám.</w:t>
      </w:r>
      <w:r w:rsidRPr="008B0842">
        <w:t>“</w:t>
      </w:r>
    </w:p>
    <w:p w:rsidR="008B0842" w:rsidRPr="008B0842" w:rsidRDefault="008B0842" w:rsidP="008B0842">
      <w:pPr>
        <w:pStyle w:val="Text"/>
      </w:pPr>
      <w:r w:rsidRPr="008B0842">
        <w:t>„</w:t>
      </w:r>
      <w:r w:rsidR="00E82DC1" w:rsidRPr="008B0842">
        <w:t>Takže dobrá, vy jste mentálně nahlédl do Jakubova evidenčního listu, nu a pak už není problém vystavit řádný průkaz hříšné duše.</w:t>
      </w:r>
      <w:r w:rsidRPr="008B0842">
        <w:t>“</w:t>
      </w:r>
    </w:p>
    <w:p w:rsidR="008B0842" w:rsidRPr="008B0842" w:rsidRDefault="008B0842" w:rsidP="008B0842">
      <w:pPr>
        <w:pStyle w:val="Text"/>
      </w:pPr>
      <w:r w:rsidRPr="008B0842">
        <w:t>„</w:t>
      </w:r>
      <w:r w:rsidR="00E82DC1" w:rsidRPr="008B0842">
        <w:t>To není náš problém, to je záležitost vyšší moci. Peklo do toho nemá co mluvit.</w:t>
      </w:r>
      <w:r w:rsidRPr="008B0842">
        <w:t>“</w:t>
      </w:r>
    </w:p>
    <w:p w:rsidR="008B0842" w:rsidRPr="008B0842" w:rsidRDefault="008B0842" w:rsidP="008B0842">
      <w:pPr>
        <w:pStyle w:val="Text"/>
      </w:pPr>
      <w:r w:rsidRPr="008B0842">
        <w:t>„</w:t>
      </w:r>
      <w:r w:rsidR="00E82DC1" w:rsidRPr="008B0842">
        <w:t>Tak mi dovolte říct ještě něco. Tady pan Jakub uznává, že jednal podvodně se zákazníkem, že před</w:t>
      </w:r>
      <w:r w:rsidR="00A11E0C" w:rsidRPr="008B0842">
        <w:t>r</w:t>
      </w:r>
      <w:r w:rsidR="00E82DC1" w:rsidRPr="008B0842">
        <w:t>a</w:t>
      </w:r>
      <w:r w:rsidR="00A11E0C" w:rsidRPr="008B0842">
        <w:t>ž</w:t>
      </w:r>
      <w:r w:rsidR="00E82DC1" w:rsidRPr="008B0842">
        <w:t>oval nákupy, ale je si zároveň dobře vědom toho, že jediným zákazníkem, proti kterému takto jednal, je – právě samo peklo.</w:t>
      </w:r>
      <w:r w:rsidRPr="008B0842">
        <w:t>“</w:t>
      </w:r>
    </w:p>
    <w:p w:rsidR="008B0842" w:rsidRPr="008B0842" w:rsidRDefault="008B0842" w:rsidP="008B0842">
      <w:pPr>
        <w:pStyle w:val="Text"/>
      </w:pPr>
      <w:r w:rsidRPr="008B0842">
        <w:t>„</w:t>
      </w:r>
      <w:r w:rsidR="00E82DC1" w:rsidRPr="008B0842">
        <w:t>Tak to mi neříkáte nic nového, dobře vím, jak je to s cenami nákupů. Vyšší spravedlnost to jak se patří ocenila!</w:t>
      </w:r>
      <w:r w:rsidRPr="008B0842">
        <w:t>“</w:t>
      </w:r>
    </w:p>
    <w:p w:rsidR="008B0842" w:rsidRPr="008B0842" w:rsidRDefault="008B0842" w:rsidP="008B0842">
      <w:pPr>
        <w:pStyle w:val="Text"/>
      </w:pPr>
      <w:r w:rsidRPr="008B0842">
        <w:t>„</w:t>
      </w:r>
      <w:r w:rsidR="00E82DC1" w:rsidRPr="008B0842">
        <w:t>Nu, a jsme u toho. Pokud takto jednal v kontaktu s peklem, mohl tak učinit až po svém příchodu. Ale kdyby byl už mrtev, jeho jednání by se do evidence jeho hříchů nikdy nemohlo dostat. Z toho pl</w:t>
      </w:r>
      <w:r w:rsidR="00A11E0C" w:rsidRPr="008B0842">
        <w:t>y</w:t>
      </w:r>
      <w:r w:rsidR="00E82DC1" w:rsidRPr="008B0842">
        <w:t>ne, že pan Jakub v době příchodu do pekla nebyl vůbec mrtev, a dokonce není mrtev ještě ani teď!</w:t>
      </w:r>
      <w:r w:rsidRPr="008B0842">
        <w:t>“</w:t>
      </w:r>
    </w:p>
    <w:p w:rsidR="008B0842" w:rsidRPr="008B0842" w:rsidRDefault="008B0842" w:rsidP="008B0842">
      <w:pPr>
        <w:pStyle w:val="Text"/>
      </w:pPr>
      <w:r w:rsidRPr="008B0842">
        <w:t>„</w:t>
      </w:r>
      <w:r w:rsidR="00E82DC1" w:rsidRPr="008B0842">
        <w:t>Já mu kvůli tomu na platu nepřidám!</w:t>
      </w:r>
      <w:r w:rsidRPr="008B0842">
        <w:t>“</w:t>
      </w:r>
    </w:p>
    <w:p w:rsidR="008B0842" w:rsidRPr="008B0842" w:rsidRDefault="008B0842" w:rsidP="008B0842">
      <w:pPr>
        <w:pStyle w:val="Text"/>
      </w:pPr>
      <w:r w:rsidRPr="008B0842">
        <w:t>„</w:t>
      </w:r>
      <w:r w:rsidR="00E82DC1" w:rsidRPr="008B0842">
        <w:t>O to přece nejde, doktore. Vy totiž pana Jakuba budete muset vrátit – na svět! Mezi živé!</w:t>
      </w:r>
      <w:r w:rsidRPr="008B0842">
        <w:t>“</w:t>
      </w:r>
    </w:p>
    <w:p w:rsidR="008B0842" w:rsidRPr="008B0842" w:rsidRDefault="008B0842" w:rsidP="008B0842">
      <w:pPr>
        <w:pStyle w:val="Text"/>
      </w:pPr>
      <w:r w:rsidRPr="008B0842">
        <w:t>„</w:t>
      </w:r>
      <w:r w:rsidR="00E82DC1" w:rsidRPr="008B0842">
        <w:t>Tak to vůbec nepřichází v úvahu!</w:t>
      </w:r>
      <w:r w:rsidRPr="008B0842">
        <w:t>“</w:t>
      </w:r>
      <w:r w:rsidR="00E82DC1" w:rsidRPr="008B0842">
        <w:t xml:space="preserve"> zrudl Solfernus tak, že se Jakub začal obávat o jeho zdraví.</w:t>
      </w:r>
    </w:p>
    <w:p w:rsidR="008B0842" w:rsidRPr="008B0842" w:rsidRDefault="008B0842" w:rsidP="008B0842">
      <w:pPr>
        <w:pStyle w:val="Text"/>
      </w:pPr>
      <w:r w:rsidRPr="008B0842">
        <w:t>„</w:t>
      </w:r>
      <w:r w:rsidR="00E82DC1" w:rsidRPr="008B0842">
        <w:t>Pročpak ne? Už víme, že nezemřel a že je v pekle protiprávně. A co víc, svůj úkol už splnil. Počítačová síť funguje, evidence se rozběhla, personál je zaškolen. No, a až přijde jeho čas, tak se vám vrátí zpět, to už také víte.</w:t>
      </w:r>
      <w:r w:rsidRPr="008B0842">
        <w:t>“</w:t>
      </w:r>
    </w:p>
    <w:p w:rsidR="008B0842" w:rsidRPr="008B0842" w:rsidRDefault="008B0842" w:rsidP="008B0842">
      <w:pPr>
        <w:pStyle w:val="Text"/>
      </w:pPr>
      <w:r w:rsidRPr="008B0842">
        <w:lastRenderedPageBreak/>
        <w:t>„</w:t>
      </w:r>
      <w:r w:rsidR="00E82DC1" w:rsidRPr="008B0842">
        <w:t>Neexistuje soud, který by s tím něco udělal, pane právní zástupce.</w:t>
      </w:r>
      <w:r w:rsidRPr="008B0842">
        <w:t>“</w:t>
      </w:r>
    </w:p>
    <w:p w:rsidR="008B0842" w:rsidRPr="008B0842" w:rsidRDefault="008B0842" w:rsidP="008B0842">
      <w:pPr>
        <w:pStyle w:val="Text"/>
      </w:pPr>
      <w:r w:rsidRPr="008B0842">
        <w:t>„</w:t>
      </w:r>
      <w:r w:rsidR="00E82DC1" w:rsidRPr="008B0842">
        <w:t>Ale existuje, soud nejvyšší,</w:t>
      </w:r>
      <w:r w:rsidRPr="008B0842">
        <w:t>“</w:t>
      </w:r>
      <w:r w:rsidR="00E82DC1" w:rsidRPr="008B0842">
        <w:t xml:space="preserve"> ukázal doktor Howard směrem vzhůru.</w:t>
      </w:r>
    </w:p>
    <w:p w:rsidR="008B0842" w:rsidRPr="008B0842" w:rsidRDefault="008B0842" w:rsidP="008B0842">
      <w:pPr>
        <w:pStyle w:val="Text"/>
      </w:pPr>
      <w:r w:rsidRPr="008B0842">
        <w:t>„</w:t>
      </w:r>
      <w:r w:rsidR="00E82DC1" w:rsidRPr="008B0842">
        <w:t>A jakpak se o tom dozví?</w:t>
      </w:r>
      <w:r w:rsidRPr="008B0842">
        <w:t>“</w:t>
      </w:r>
    </w:p>
    <w:p w:rsidR="008B0842" w:rsidRPr="008B0842" w:rsidRDefault="008B0842" w:rsidP="008B0842">
      <w:pPr>
        <w:pStyle w:val="Text"/>
      </w:pPr>
      <w:r w:rsidRPr="008B0842">
        <w:t>„</w:t>
      </w:r>
      <w:r w:rsidR="00E82DC1" w:rsidRPr="008B0842">
        <w:t>Takhle,</w:t>
      </w:r>
      <w:r w:rsidRPr="008B0842">
        <w:t>“</w:t>
      </w:r>
      <w:r w:rsidR="00E82DC1" w:rsidRPr="008B0842">
        <w:t xml:space="preserve"> usedl doktor Howard k Solfernovu osobnímu počítači a zamířil na webovou adresu </w:t>
      </w:r>
      <w:r w:rsidR="00E82DC1" w:rsidRPr="008B0842">
        <w:rPr>
          <w:i/>
        </w:rPr>
        <w:t>www.heaven.com</w:t>
      </w:r>
      <w:r w:rsidR="00E82DC1" w:rsidRPr="008B0842">
        <w:t>. Hned na úvodní straně bylo možno číst palcový titulek: JAK DLOUHO BUDE JEŠTĚ PEKLO PROTIPRÁVNÉ ZADRŽOVAT NEVINNÉ OSOBY?</w:t>
      </w:r>
    </w:p>
    <w:p w:rsidR="008B0842" w:rsidRPr="008B0842" w:rsidRDefault="008B0842" w:rsidP="008B0842">
      <w:pPr>
        <w:pStyle w:val="Text"/>
      </w:pPr>
      <w:r w:rsidRPr="008B0842">
        <w:t>„</w:t>
      </w:r>
      <w:r w:rsidR="00E82DC1" w:rsidRPr="008B0842">
        <w:t>To jste netušil, že máme přímé spojení, co?</w:t>
      </w:r>
      <w:r w:rsidRPr="008B0842">
        <w:t>“</w:t>
      </w:r>
      <w:r w:rsidR="00E82DC1" w:rsidRPr="008B0842">
        <w:t xml:space="preserve"> řekl doktor Howard poměrně tiše, ale doktor Solfernus ho velmi dobře slyšel. V</w:t>
      </w:r>
      <w:r w:rsidRPr="008B0842">
        <w:t xml:space="preserve"> </w:t>
      </w:r>
      <w:r w:rsidR="00E82DC1" w:rsidRPr="008B0842">
        <w:t xml:space="preserve">místnosti bylo totiž náhle takové ticho, že špendlík by způsobil akustický šok. </w:t>
      </w:r>
      <w:r w:rsidRPr="008B0842">
        <w:t>„</w:t>
      </w:r>
      <w:r w:rsidR="00E82DC1" w:rsidRPr="008B0842">
        <w:t>Brzy čekejte inspekci,</w:t>
      </w:r>
      <w:r w:rsidRPr="008B0842">
        <w:t>“</w:t>
      </w:r>
      <w:r w:rsidR="00E82DC1" w:rsidRPr="008B0842">
        <w:t xml:space="preserve"> dodal sarkasticky.</w:t>
      </w:r>
    </w:p>
    <w:p w:rsidR="008B0842" w:rsidRPr="008B0842" w:rsidRDefault="00E82DC1" w:rsidP="008B0842">
      <w:pPr>
        <w:pStyle w:val="Text"/>
      </w:pPr>
      <w:r w:rsidRPr="008B0842">
        <w:t>Solfernus hleděl na obrazovku a bylo jen velmi těžké odhadovat, co se vlastně honí v jeho hlavě.</w:t>
      </w:r>
    </w:p>
    <w:p w:rsidR="008B0842" w:rsidRPr="008B0842" w:rsidRDefault="008B0842" w:rsidP="008B0842">
      <w:pPr>
        <w:pStyle w:val="Text"/>
      </w:pPr>
      <w:r w:rsidRPr="008B0842">
        <w:t>„</w:t>
      </w:r>
      <w:r w:rsidR="00E82DC1" w:rsidRPr="008B0842">
        <w:t>Navrhuji dohodu,</w:t>
      </w:r>
      <w:r w:rsidRPr="008B0842">
        <w:t>“</w:t>
      </w:r>
      <w:r w:rsidR="00E82DC1" w:rsidRPr="008B0842">
        <w:t xml:space="preserve"> pronesl Howard asi po jedné minutě. </w:t>
      </w:r>
      <w:r w:rsidRPr="008B0842">
        <w:t>„</w:t>
      </w:r>
      <w:r w:rsidR="00E82DC1" w:rsidRPr="008B0842">
        <w:t>Podívejte se na tyto webové stránky,</w:t>
      </w:r>
      <w:r w:rsidRPr="008B0842">
        <w:t>“</w:t>
      </w:r>
      <w:r w:rsidR="00E82DC1" w:rsidRPr="008B0842">
        <w:t xml:space="preserve"> a do adresného řádku napsal </w:t>
      </w:r>
      <w:r w:rsidR="00E82DC1" w:rsidRPr="008B0842">
        <w:rPr>
          <w:i/>
        </w:rPr>
        <w:t>www.hell.com</w:t>
      </w:r>
      <w:r w:rsidR="00E82DC1" w:rsidRPr="008B0842">
        <w:t>.</w:t>
      </w:r>
    </w:p>
    <w:p w:rsidR="008B0842" w:rsidRPr="008B0842" w:rsidRDefault="00E82DC1" w:rsidP="008B0842">
      <w:pPr>
        <w:pStyle w:val="Text"/>
      </w:pPr>
      <w:r w:rsidRPr="008B0842">
        <w:t xml:space="preserve">To, co spatřili, nemohlo doktora Solferna nijak uspokojit. </w:t>
      </w:r>
      <w:r w:rsidR="008B0842" w:rsidRPr="008B0842">
        <w:t>„</w:t>
      </w:r>
      <w:r w:rsidRPr="008B0842">
        <w:t>Vy koupíte tuto doménu, Jakub vám vytvoří perfektní nové stránky</w:t>
      </w:r>
      <w:r w:rsidR="00A11E0C" w:rsidRPr="008B0842">
        <w:t xml:space="preserve"> </w:t>
      </w:r>
      <w:r w:rsidRPr="008B0842">
        <w:t>a vy jej pustíte zpět na svět. Potom stáhneme žalobu.</w:t>
      </w:r>
      <w:r w:rsidR="008B0842" w:rsidRPr="008B0842">
        <w:t>“</w:t>
      </w:r>
    </w:p>
    <w:p w:rsidR="008B0842" w:rsidRPr="008B0842" w:rsidRDefault="00E82DC1" w:rsidP="008B0842">
      <w:pPr>
        <w:pStyle w:val="Text"/>
      </w:pPr>
      <w:r w:rsidRPr="008B0842">
        <w:t>Když Solfernus schválil vše, co mu navrhli, a vše stvrdili písemně</w:t>
      </w:r>
      <w:r w:rsidR="00A11E0C" w:rsidRPr="008B0842">
        <w:t xml:space="preserve"> </w:t>
      </w:r>
      <w:r w:rsidRPr="008B0842">
        <w:t>a podepsali vlastní krví, sešli se oba dva v pekelném baru,</w:t>
      </w:r>
      <w:r w:rsidR="00A11E0C" w:rsidRPr="008B0842">
        <w:t xml:space="preserve"> </w:t>
      </w:r>
      <w:r w:rsidRPr="008B0842">
        <w:t>v místě, kde zaručeně nebyl žádný odposlech.</w:t>
      </w:r>
    </w:p>
    <w:p w:rsidR="008B0842" w:rsidRPr="008B0842" w:rsidRDefault="008B0842" w:rsidP="008B0842">
      <w:pPr>
        <w:pStyle w:val="Text"/>
      </w:pPr>
      <w:r w:rsidRPr="008B0842">
        <w:t>„</w:t>
      </w:r>
      <w:r w:rsidR="00E82DC1" w:rsidRPr="008B0842">
        <w:t>Jsem zvědav, jak se Solfernus bude tvářit, až zjistí, že nebe</w:t>
      </w:r>
      <w:r w:rsidR="00A11E0C" w:rsidRPr="008B0842">
        <w:t xml:space="preserve"> </w:t>
      </w:r>
      <w:r w:rsidR="00E82DC1" w:rsidRPr="008B0842">
        <w:t>vůbec žádné webové stránky nemá,</w:t>
      </w:r>
      <w:r w:rsidRPr="008B0842">
        <w:t>“</w:t>
      </w:r>
      <w:r w:rsidR="00E82DC1" w:rsidRPr="008B0842">
        <w:t xml:space="preserve"> podotkl Jakub a oba se</w:t>
      </w:r>
      <w:r w:rsidR="00A11E0C" w:rsidRPr="008B0842">
        <w:t xml:space="preserve"> r</w:t>
      </w:r>
      <w:r w:rsidR="00E82DC1" w:rsidRPr="008B0842">
        <w:t>ozesmáli.</w:t>
      </w:r>
    </w:p>
    <w:p w:rsidR="008B0842" w:rsidRPr="008B0842" w:rsidRDefault="008B0842" w:rsidP="008B0842">
      <w:pPr>
        <w:pStyle w:val="Text"/>
      </w:pPr>
      <w:r w:rsidRPr="008B0842">
        <w:t>„</w:t>
      </w:r>
      <w:r w:rsidR="00E82DC1" w:rsidRPr="008B0842">
        <w:t>Ovšem, a nebude to ani podvod. Mohl přece ihned v</w:t>
      </w:r>
      <w:r w:rsidRPr="008B0842">
        <w:t xml:space="preserve"> </w:t>
      </w:r>
      <w:r w:rsidR="00E82DC1" w:rsidRPr="008B0842">
        <w:t>záhlaví</w:t>
      </w:r>
      <w:r w:rsidR="00A11E0C" w:rsidRPr="008B0842">
        <w:t xml:space="preserve"> </w:t>
      </w:r>
      <w:r w:rsidR="00E82DC1" w:rsidRPr="008B0842">
        <w:t>číst, že stránky jsou neoficiální a že jejich autorem jste vy,</w:t>
      </w:r>
      <w:r w:rsidRPr="008B0842">
        <w:t>“</w:t>
      </w:r>
      <w:r w:rsidR="00E82DC1" w:rsidRPr="008B0842">
        <w:t xml:space="preserve"> dodal</w:t>
      </w:r>
      <w:r w:rsidR="00A11E0C" w:rsidRPr="008B0842">
        <w:t xml:space="preserve"> </w:t>
      </w:r>
      <w:r w:rsidR="00E82DC1" w:rsidRPr="008B0842">
        <w:t>doktor Howard a sklenky s po čertech dobrým vermutem o sebe</w:t>
      </w:r>
      <w:r w:rsidR="00A11E0C" w:rsidRPr="008B0842">
        <w:t xml:space="preserve"> </w:t>
      </w:r>
      <w:r w:rsidR="00E82DC1" w:rsidRPr="008B0842">
        <w:t>cinkly.</w:t>
      </w:r>
    </w:p>
    <w:p w:rsidR="008B0842" w:rsidRPr="008B0842" w:rsidRDefault="00A11E0C" w:rsidP="008B0842">
      <w:pPr>
        <w:pStyle w:val="Text"/>
        <w:ind w:firstLine="0"/>
        <w:jc w:val="center"/>
      </w:pPr>
      <w:r w:rsidRPr="008B0842">
        <w:t>* * *</w:t>
      </w:r>
    </w:p>
    <w:p w:rsidR="008B0842" w:rsidRPr="008B0842" w:rsidRDefault="00E82DC1" w:rsidP="008B0842">
      <w:pPr>
        <w:pStyle w:val="Text"/>
      </w:pPr>
      <w:r w:rsidRPr="008B0842">
        <w:t>Pomalu se probouzel.</w:t>
      </w:r>
    </w:p>
    <w:p w:rsidR="008B0842" w:rsidRPr="008B0842" w:rsidRDefault="00E82DC1" w:rsidP="008B0842">
      <w:pPr>
        <w:pStyle w:val="Text"/>
      </w:pPr>
      <w:r w:rsidRPr="008B0842">
        <w:t>Bylo to stejné jako před několika měsíci. Zjistil, že je mrtev.</w:t>
      </w:r>
    </w:p>
    <w:p w:rsidR="008B0842" w:rsidRPr="008B0842" w:rsidRDefault="00E82DC1" w:rsidP="008B0842">
      <w:pPr>
        <w:pStyle w:val="Text"/>
      </w:pPr>
      <w:r w:rsidRPr="008B0842">
        <w:t>Pak se mu začaly v hlavě honit myšlenky.</w:t>
      </w:r>
    </w:p>
    <w:p w:rsidR="008B0842" w:rsidRPr="008B0842" w:rsidRDefault="00E82DC1" w:rsidP="008B0842">
      <w:pPr>
        <w:pStyle w:val="Text"/>
      </w:pPr>
      <w:r w:rsidRPr="008B0842">
        <w:t>Odkudsi z neznáma se mu vynořila vzpomínka na ujednání</w:t>
      </w:r>
      <w:r w:rsidR="00A11E0C" w:rsidRPr="008B0842">
        <w:t xml:space="preserve"> </w:t>
      </w:r>
      <w:r w:rsidRPr="008B0842">
        <w:t>s doktorem Solfernem.</w:t>
      </w:r>
    </w:p>
    <w:p w:rsidR="008B0842" w:rsidRPr="008B0842" w:rsidRDefault="00E82DC1" w:rsidP="008B0842">
      <w:pPr>
        <w:pStyle w:val="Text"/>
      </w:pPr>
      <w:r w:rsidRPr="008B0842">
        <w:lastRenderedPageBreak/>
        <w:t>Tak to přece být nemá, měl by být živ!</w:t>
      </w:r>
    </w:p>
    <w:p w:rsidR="008B0842" w:rsidRPr="008B0842" w:rsidRDefault="00E82DC1" w:rsidP="008B0842">
      <w:pPr>
        <w:pStyle w:val="Text"/>
      </w:pPr>
      <w:r w:rsidRPr="008B0842">
        <w:t>Ale tohle nevypadá ani na život, ani na smrt.</w:t>
      </w:r>
    </w:p>
    <w:p w:rsidR="008B0842" w:rsidRPr="008B0842" w:rsidRDefault="00E82DC1" w:rsidP="008B0842">
      <w:pPr>
        <w:pStyle w:val="Text"/>
      </w:pPr>
      <w:r w:rsidRPr="008B0842">
        <w:t>Kolem něj se valí bílá mlha a není schopen si uvědomit, zda stojí,</w:t>
      </w:r>
      <w:r w:rsidR="00A11E0C" w:rsidRPr="008B0842">
        <w:t xml:space="preserve"> </w:t>
      </w:r>
      <w:r w:rsidRPr="008B0842">
        <w:t>leží nebo sedí.</w:t>
      </w:r>
    </w:p>
    <w:p w:rsidR="008B0842" w:rsidRPr="008B0842" w:rsidRDefault="00E82DC1" w:rsidP="008B0842">
      <w:pPr>
        <w:pStyle w:val="Text"/>
      </w:pPr>
      <w:r w:rsidRPr="008B0842">
        <w:t>Podivný stav opojení.</w:t>
      </w:r>
    </w:p>
    <w:p w:rsidR="008B0842" w:rsidRPr="008B0842" w:rsidRDefault="00E82DC1" w:rsidP="008B0842">
      <w:pPr>
        <w:pStyle w:val="Text"/>
      </w:pPr>
      <w:r w:rsidRPr="008B0842">
        <w:t>Až teď, až teď se vynořuje odkudsi z nehmotné mlhy bílá postava.</w:t>
      </w:r>
    </w:p>
    <w:p w:rsidR="008B0842" w:rsidRPr="008B0842" w:rsidRDefault="008B0842" w:rsidP="008B0842">
      <w:pPr>
        <w:pStyle w:val="Text"/>
      </w:pPr>
      <w:r w:rsidRPr="008B0842">
        <w:t>„</w:t>
      </w:r>
      <w:r w:rsidR="00E82DC1" w:rsidRPr="008B0842">
        <w:t>Jakube, slyšíte mě?</w:t>
      </w:r>
      <w:r w:rsidRPr="008B0842">
        <w:t>“</w:t>
      </w:r>
    </w:p>
    <w:p w:rsidR="008B0842" w:rsidRPr="008B0842" w:rsidRDefault="00E82DC1" w:rsidP="008B0842">
      <w:pPr>
        <w:pStyle w:val="Text"/>
      </w:pPr>
      <w:r w:rsidRPr="008B0842">
        <w:t>Pomalu se otočil. Vedle něj také v mlze visel muž.</w:t>
      </w:r>
    </w:p>
    <w:p w:rsidR="008B0842" w:rsidRPr="008B0842" w:rsidRDefault="00E82DC1" w:rsidP="008B0842">
      <w:pPr>
        <w:pStyle w:val="Text"/>
      </w:pPr>
      <w:r w:rsidRPr="008B0842">
        <w:t>Mladý? Starý? Spíš starý. Bílý plášť, bílé vlasy, bílé vousy.</w:t>
      </w:r>
    </w:p>
    <w:p w:rsidR="008B0842" w:rsidRPr="008B0842" w:rsidRDefault="00E82DC1" w:rsidP="008B0842">
      <w:pPr>
        <w:pStyle w:val="Text"/>
      </w:pPr>
      <w:r w:rsidRPr="008B0842">
        <w:t>Pak pohlédl na sebe. Uvědomil si, že na sobě nemá tričko</w:t>
      </w:r>
      <w:r w:rsidR="00A11E0C" w:rsidRPr="008B0842">
        <w:t xml:space="preserve"> </w:t>
      </w:r>
      <w:r w:rsidRPr="008B0842">
        <w:t>a džíny, které stále nosil při pobytu v pekle, ale jakýsi zvláštní</w:t>
      </w:r>
      <w:r w:rsidR="00A11E0C" w:rsidRPr="008B0842">
        <w:t xml:space="preserve"> </w:t>
      </w:r>
      <w:r w:rsidRPr="008B0842">
        <w:t>oděv. Košile, jenom košile. Dlouhá, snad noční.</w:t>
      </w:r>
    </w:p>
    <w:p w:rsidR="008B0842" w:rsidRPr="008B0842" w:rsidRDefault="008B0842" w:rsidP="008B0842">
      <w:pPr>
        <w:pStyle w:val="Text"/>
      </w:pPr>
      <w:r w:rsidRPr="008B0842">
        <w:t>„</w:t>
      </w:r>
      <w:r w:rsidR="00E82DC1" w:rsidRPr="008B0842">
        <w:t>To není svět, to je blázinec!</w:t>
      </w:r>
      <w:r w:rsidRPr="008B0842">
        <w:t>“</w:t>
      </w:r>
    </w:p>
    <w:p w:rsidR="008B0842" w:rsidRPr="008B0842" w:rsidRDefault="00E82DC1" w:rsidP="008B0842">
      <w:pPr>
        <w:pStyle w:val="Text"/>
      </w:pPr>
      <w:r w:rsidRPr="008B0842">
        <w:t>Pak poznal, že to řekl nahlas, neznámý se totiž ušklíbl. Výrok ale</w:t>
      </w:r>
      <w:r w:rsidR="00A11E0C" w:rsidRPr="008B0842">
        <w:t xml:space="preserve"> </w:t>
      </w:r>
      <w:r w:rsidRPr="008B0842">
        <w:t>nijak nekomentoval.</w:t>
      </w:r>
    </w:p>
    <w:p w:rsidR="008B0842" w:rsidRPr="008B0842" w:rsidRDefault="008B0842" w:rsidP="008B0842">
      <w:pPr>
        <w:pStyle w:val="Text"/>
      </w:pPr>
      <w:r w:rsidRPr="008B0842">
        <w:t>„</w:t>
      </w:r>
      <w:r w:rsidR="00E82DC1" w:rsidRPr="008B0842">
        <w:t>Vidím, že jste přišel k sobě.</w:t>
      </w:r>
      <w:r w:rsidRPr="008B0842">
        <w:t>“</w:t>
      </w:r>
    </w:p>
    <w:p w:rsidR="008B0842" w:rsidRPr="008B0842" w:rsidRDefault="00E82DC1" w:rsidP="008B0842">
      <w:pPr>
        <w:pStyle w:val="Text"/>
      </w:pPr>
      <w:r w:rsidRPr="008B0842">
        <w:t>Jakub konečně zaostřil své dosud neklidně těkající oči. Má</w:t>
      </w:r>
      <w:r w:rsidR="00A11E0C" w:rsidRPr="008B0842">
        <w:t xml:space="preserve"> </w:t>
      </w:r>
      <w:r w:rsidRPr="008B0842">
        <w:t>příjemnou tvář, ale kdoví, co se od něj mohu nadít.</w:t>
      </w:r>
    </w:p>
    <w:p w:rsidR="008B0842" w:rsidRPr="008B0842" w:rsidRDefault="008B0842" w:rsidP="008B0842">
      <w:pPr>
        <w:pStyle w:val="Text"/>
      </w:pPr>
      <w:r w:rsidRPr="008B0842">
        <w:t>„</w:t>
      </w:r>
      <w:r w:rsidR="00E82DC1" w:rsidRPr="008B0842">
        <w:t>Kdo jste a co mi chcete?</w:t>
      </w:r>
      <w:r w:rsidRPr="008B0842">
        <w:t>“</w:t>
      </w:r>
    </w:p>
    <w:p w:rsidR="008B0842" w:rsidRPr="008B0842" w:rsidRDefault="008B0842" w:rsidP="008B0842">
      <w:pPr>
        <w:pStyle w:val="Text"/>
      </w:pPr>
      <w:r w:rsidRPr="008B0842">
        <w:t>„</w:t>
      </w:r>
      <w:r w:rsidR="00E82DC1" w:rsidRPr="008B0842">
        <w:t>Reagujete příliš spontánně, Jakube.</w:t>
      </w:r>
      <w:r w:rsidRPr="008B0842">
        <w:t>“</w:t>
      </w:r>
    </w:p>
    <w:p w:rsidR="008B0842" w:rsidRPr="008B0842" w:rsidRDefault="008B0842" w:rsidP="008B0842">
      <w:pPr>
        <w:pStyle w:val="Text"/>
      </w:pPr>
      <w:r w:rsidRPr="008B0842">
        <w:t>„</w:t>
      </w:r>
      <w:r w:rsidR="00E82DC1" w:rsidRPr="008B0842">
        <w:t>To je snad moje věc. Vůbec nevím, proč tady s vámi ztrácím</w:t>
      </w:r>
      <w:r w:rsidR="00A11E0C" w:rsidRPr="008B0842">
        <w:t xml:space="preserve"> </w:t>
      </w:r>
      <w:r w:rsidR="00E82DC1" w:rsidRPr="008B0842">
        <w:t>čas,</w:t>
      </w:r>
      <w:r w:rsidRPr="008B0842">
        <w:t>“</w:t>
      </w:r>
      <w:r w:rsidR="00E82DC1" w:rsidRPr="008B0842">
        <w:t xml:space="preserve"> odpověděl rozhodně Jakub a chtěl odejít.</w:t>
      </w:r>
    </w:p>
    <w:p w:rsidR="008B0842" w:rsidRPr="008B0842" w:rsidRDefault="008B0842" w:rsidP="008B0842">
      <w:pPr>
        <w:pStyle w:val="Text"/>
      </w:pPr>
      <w:r w:rsidRPr="008B0842">
        <w:t>„</w:t>
      </w:r>
      <w:r w:rsidR="00E82DC1" w:rsidRPr="008B0842">
        <w:t>Chcete nás opustit?</w:t>
      </w:r>
      <w:r w:rsidRPr="008B0842">
        <w:t>“</w:t>
      </w:r>
    </w:p>
    <w:p w:rsidR="008B0842" w:rsidRPr="008B0842" w:rsidRDefault="008B0842" w:rsidP="008B0842">
      <w:pPr>
        <w:pStyle w:val="Text"/>
      </w:pPr>
      <w:r w:rsidRPr="008B0842">
        <w:t>„</w:t>
      </w:r>
      <w:r w:rsidR="00E82DC1" w:rsidRPr="008B0842">
        <w:t>To si pište.</w:t>
      </w:r>
      <w:r w:rsidRPr="008B0842">
        <w:t>“</w:t>
      </w:r>
    </w:p>
    <w:p w:rsidR="008B0842" w:rsidRPr="008B0842" w:rsidRDefault="008B0842" w:rsidP="008B0842">
      <w:pPr>
        <w:pStyle w:val="Text"/>
      </w:pPr>
      <w:r w:rsidRPr="008B0842">
        <w:t>„</w:t>
      </w:r>
      <w:r w:rsidR="00E82DC1" w:rsidRPr="008B0842">
        <w:t>Nemáte jak.</w:t>
      </w:r>
      <w:r w:rsidRPr="008B0842">
        <w:t>“</w:t>
      </w:r>
    </w:p>
    <w:p w:rsidR="008B0842" w:rsidRPr="008B0842" w:rsidRDefault="00E82DC1" w:rsidP="008B0842">
      <w:pPr>
        <w:pStyle w:val="Text"/>
      </w:pPr>
      <w:r w:rsidRPr="008B0842">
        <w:t>Každý Jakubův pokus o chůzi skončil fiaskem.</w:t>
      </w:r>
    </w:p>
    <w:p w:rsidR="008B0842" w:rsidRPr="008B0842" w:rsidRDefault="008B0842" w:rsidP="008B0842">
      <w:pPr>
        <w:pStyle w:val="Text"/>
      </w:pPr>
      <w:r w:rsidRPr="008B0842">
        <w:t>„</w:t>
      </w:r>
      <w:r w:rsidR="00E82DC1" w:rsidRPr="008B0842">
        <w:t>A kdo tedy vlastně jste? Pán Bůh?</w:t>
      </w:r>
      <w:r w:rsidRPr="008B0842">
        <w:t>“</w:t>
      </w:r>
    </w:p>
    <w:p w:rsidR="008B0842" w:rsidRPr="008B0842" w:rsidRDefault="00E82DC1" w:rsidP="008B0842">
      <w:pPr>
        <w:pStyle w:val="Text"/>
      </w:pPr>
      <w:r w:rsidRPr="008B0842">
        <w:t>Neznámý se ušklíbl.</w:t>
      </w:r>
    </w:p>
    <w:p w:rsidR="008B0842" w:rsidRPr="008B0842" w:rsidRDefault="008B0842" w:rsidP="008B0842">
      <w:pPr>
        <w:pStyle w:val="Text"/>
      </w:pPr>
      <w:r w:rsidRPr="008B0842">
        <w:t>„</w:t>
      </w:r>
      <w:r w:rsidR="00E82DC1" w:rsidRPr="008B0842">
        <w:t>Nejsem Bůh, ale jeho zástupce. Jmenuji se Petr,</w:t>
      </w:r>
      <w:r w:rsidRPr="008B0842">
        <w:t>“</w:t>
      </w:r>
      <w:r w:rsidR="00E82DC1" w:rsidRPr="008B0842">
        <w:t xml:space="preserve"> a zachrastil</w:t>
      </w:r>
      <w:r w:rsidR="00A11E0C" w:rsidRPr="008B0842">
        <w:t xml:space="preserve"> </w:t>
      </w:r>
      <w:r w:rsidR="00E82DC1" w:rsidRPr="008B0842">
        <w:t>svazkem klíčů.</w:t>
      </w:r>
    </w:p>
    <w:p w:rsidR="008B0842" w:rsidRPr="008B0842" w:rsidRDefault="00E82DC1" w:rsidP="008B0842">
      <w:pPr>
        <w:pStyle w:val="Text"/>
      </w:pPr>
      <w:r w:rsidRPr="008B0842">
        <w:t>Jakubovi se poněkud rozšířily panenky.</w:t>
      </w:r>
    </w:p>
    <w:p w:rsidR="008B0842" w:rsidRPr="008B0842" w:rsidRDefault="008B0842" w:rsidP="008B0842">
      <w:pPr>
        <w:pStyle w:val="Text"/>
      </w:pPr>
      <w:r w:rsidRPr="008B0842">
        <w:t>„</w:t>
      </w:r>
      <w:r w:rsidR="00E82DC1" w:rsidRPr="008B0842">
        <w:t>Jsem tedy v nebi?</w:t>
      </w:r>
      <w:r w:rsidRPr="008B0842">
        <w:t>“</w:t>
      </w:r>
    </w:p>
    <w:p w:rsidR="008B0842" w:rsidRPr="008B0842" w:rsidRDefault="008B0842" w:rsidP="008B0842">
      <w:pPr>
        <w:pStyle w:val="Text"/>
      </w:pPr>
      <w:r w:rsidRPr="008B0842">
        <w:t>„</w:t>
      </w:r>
      <w:r w:rsidR="00E82DC1" w:rsidRPr="008B0842">
        <w:t>Tak tomu říkáte vy.</w:t>
      </w:r>
      <w:r w:rsidRPr="008B0842">
        <w:t>“</w:t>
      </w:r>
    </w:p>
    <w:p w:rsidR="008B0842" w:rsidRPr="008B0842" w:rsidRDefault="008B0842" w:rsidP="008B0842">
      <w:pPr>
        <w:pStyle w:val="Text"/>
      </w:pPr>
      <w:r w:rsidRPr="008B0842">
        <w:t>„</w:t>
      </w:r>
      <w:r w:rsidR="00E82DC1" w:rsidRPr="008B0842">
        <w:t>Ale proč? Já mám být přece na světě, Solfernus mi to slíbil!</w:t>
      </w:r>
      <w:r w:rsidRPr="008B0842">
        <w:t>“</w:t>
      </w:r>
    </w:p>
    <w:p w:rsidR="008B0842" w:rsidRPr="008B0842" w:rsidRDefault="008B0842" w:rsidP="008B0842">
      <w:pPr>
        <w:pStyle w:val="Text"/>
      </w:pPr>
      <w:r w:rsidRPr="008B0842">
        <w:lastRenderedPageBreak/>
        <w:t>„</w:t>
      </w:r>
      <w:r w:rsidR="00E82DC1" w:rsidRPr="008B0842">
        <w:t>Vím, viděl jsem pekelné webové stránky. Ale je tady vyšší moc.</w:t>
      </w:r>
      <w:r w:rsidRPr="008B0842">
        <w:t>“</w:t>
      </w:r>
    </w:p>
    <w:p w:rsidR="008B0842" w:rsidRPr="008B0842" w:rsidRDefault="008B0842" w:rsidP="008B0842">
      <w:pPr>
        <w:pStyle w:val="Text"/>
      </w:pPr>
      <w:r w:rsidRPr="008B0842">
        <w:t>„</w:t>
      </w:r>
      <w:r w:rsidR="00E82DC1" w:rsidRPr="008B0842">
        <w:t>Ach ne,</w:t>
      </w:r>
      <w:r w:rsidRPr="008B0842">
        <w:t>“</w:t>
      </w:r>
      <w:r w:rsidR="00E82DC1" w:rsidRPr="008B0842">
        <w:t xml:space="preserve"> vydechl Jakub a uvědomil si najednou všechno.</w:t>
      </w:r>
    </w:p>
    <w:p w:rsidR="008B0842" w:rsidRPr="008B0842" w:rsidRDefault="00E82DC1" w:rsidP="008B0842">
      <w:pPr>
        <w:pStyle w:val="Text"/>
      </w:pPr>
      <w:r w:rsidRPr="008B0842">
        <w:t>Tady někde, nedaleko, zatím neví kde, je ohromná čekárna,</w:t>
      </w:r>
      <w:r w:rsidR="00A11E0C" w:rsidRPr="008B0842">
        <w:t xml:space="preserve"> </w:t>
      </w:r>
      <w:r w:rsidRPr="008B0842">
        <w:t>a tam sedí miliony duší, které nemají nárok na průkaz hříšníka,</w:t>
      </w:r>
      <w:r w:rsidR="00A11E0C" w:rsidRPr="008B0842">
        <w:t xml:space="preserve"> </w:t>
      </w:r>
      <w:r w:rsidRPr="008B0842">
        <w:t>a čekají, až budou přijaty do nebe.</w:t>
      </w:r>
    </w:p>
    <w:p w:rsidR="008B0842" w:rsidRPr="008B0842" w:rsidRDefault="00E82DC1" w:rsidP="008B0842">
      <w:pPr>
        <w:pStyle w:val="Text"/>
      </w:pPr>
      <w:r w:rsidRPr="008B0842">
        <w:t>A jen on, jen on sám, v tom bude muset udělat pořádek. A nebude</w:t>
      </w:r>
      <w:r w:rsidR="00A11E0C" w:rsidRPr="008B0842">
        <w:t xml:space="preserve"> </w:t>
      </w:r>
      <w:r w:rsidRPr="008B0842">
        <w:t>tady patrně žádná Bensuela, takže nemůže počítat s…</w:t>
      </w:r>
    </w:p>
    <w:p w:rsidR="008B0842" w:rsidRPr="008B0842" w:rsidRDefault="008B0842" w:rsidP="008B0842">
      <w:pPr>
        <w:pStyle w:val="Text"/>
      </w:pPr>
      <w:r w:rsidRPr="008B0842">
        <w:t>„</w:t>
      </w:r>
      <w:r w:rsidR="00E82DC1" w:rsidRPr="008B0842">
        <w:t>Výborně,</w:t>
      </w:r>
      <w:r w:rsidRPr="008B0842">
        <w:t>“</w:t>
      </w:r>
      <w:r w:rsidR="00E82DC1" w:rsidRPr="008B0842">
        <w:t xml:space="preserve"> odtušil Petr. </w:t>
      </w:r>
      <w:r w:rsidRPr="008B0842">
        <w:t>„</w:t>
      </w:r>
      <w:r w:rsidR="00E82DC1" w:rsidRPr="008B0842">
        <w:t>Teď se vaše myšlenky konečně začaly</w:t>
      </w:r>
      <w:r w:rsidR="00A11E0C" w:rsidRPr="008B0842">
        <w:t xml:space="preserve"> </w:t>
      </w:r>
      <w:r w:rsidR="00A80279" w:rsidRPr="008B0842">
        <w:t>ubírat správným směrem.</w:t>
      </w:r>
      <w:r w:rsidRPr="008B0842">
        <w:t>“</w:t>
      </w:r>
      <w:bookmarkStart w:id="0" w:name="_GoBack"/>
      <w:bookmarkEnd w:id="0"/>
    </w:p>
    <w:p w:rsidR="00A80279" w:rsidRPr="008B0842" w:rsidRDefault="00A80279" w:rsidP="008B0842">
      <w:pPr>
        <w:pStyle w:val="Text"/>
      </w:pPr>
    </w:p>
    <w:sectPr w:rsidR="00A80279" w:rsidRPr="008B0842" w:rsidSect="008B0842">
      <w:footerReference w:type="default" r:id="rId7"/>
      <w:pgSz w:w="8392" w:h="11907"/>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61D" w:rsidRDefault="002C361D">
      <w:r>
        <w:separator/>
      </w:r>
    </w:p>
  </w:endnote>
  <w:endnote w:type="continuationSeparator" w:id="0">
    <w:p w:rsidR="002C361D" w:rsidRDefault="002C3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00007843"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4B7" w:rsidRDefault="00C244B7" w:rsidP="0005098C">
    <w:pPr>
      <w:pStyle w:val="Zpat"/>
      <w:ind w:firstLine="0"/>
      <w:jc w:val="center"/>
    </w:pPr>
    <w:r>
      <w:rPr>
        <w:rStyle w:val="slostrnky"/>
      </w:rPr>
      <w:t xml:space="preserve">- </w:t>
    </w:r>
    <w:r>
      <w:rPr>
        <w:rStyle w:val="slostrnky"/>
      </w:rPr>
      <w:fldChar w:fldCharType="begin"/>
    </w:r>
    <w:r>
      <w:rPr>
        <w:rStyle w:val="slostrnky"/>
      </w:rPr>
      <w:instrText xml:space="preserve"> PAGE </w:instrText>
    </w:r>
    <w:r>
      <w:rPr>
        <w:rStyle w:val="slostrnky"/>
      </w:rPr>
      <w:fldChar w:fldCharType="separate"/>
    </w:r>
    <w:r w:rsidR="007A7A10">
      <w:rPr>
        <w:rStyle w:val="slostrnky"/>
        <w:noProof/>
      </w:rPr>
      <w:t>29</w:t>
    </w:r>
    <w:r>
      <w:rPr>
        <w:rStyle w:val="slostrnky"/>
      </w:rPr>
      <w:fldChar w:fldCharType="end"/>
    </w:r>
    <w:r>
      <w:rPr>
        <w:rStyle w:val="slostrnky"/>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61D" w:rsidRDefault="002C361D">
      <w:r>
        <w:separator/>
      </w:r>
    </w:p>
  </w:footnote>
  <w:footnote w:type="continuationSeparator" w:id="0">
    <w:p w:rsidR="002C361D" w:rsidRDefault="002C3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8C6"/>
    <w:rsid w:val="00001BCC"/>
    <w:rsid w:val="0005098C"/>
    <w:rsid w:val="00060445"/>
    <w:rsid w:val="00063C41"/>
    <w:rsid w:val="00073753"/>
    <w:rsid w:val="000A2F40"/>
    <w:rsid w:val="000B4D3D"/>
    <w:rsid w:val="000C48C6"/>
    <w:rsid w:val="000C6EDE"/>
    <w:rsid w:val="000D5242"/>
    <w:rsid w:val="001417D3"/>
    <w:rsid w:val="001809D7"/>
    <w:rsid w:val="00187C0F"/>
    <w:rsid w:val="001A48DB"/>
    <w:rsid w:val="001F21F0"/>
    <w:rsid w:val="00200754"/>
    <w:rsid w:val="00274FEA"/>
    <w:rsid w:val="00285FD8"/>
    <w:rsid w:val="002A22C2"/>
    <w:rsid w:val="002C361D"/>
    <w:rsid w:val="002C7381"/>
    <w:rsid w:val="002E0E98"/>
    <w:rsid w:val="00300B7E"/>
    <w:rsid w:val="00386F8F"/>
    <w:rsid w:val="003A2434"/>
    <w:rsid w:val="003F3E11"/>
    <w:rsid w:val="004060FE"/>
    <w:rsid w:val="004569B4"/>
    <w:rsid w:val="004715ED"/>
    <w:rsid w:val="004A7E90"/>
    <w:rsid w:val="004C0F40"/>
    <w:rsid w:val="005E7A14"/>
    <w:rsid w:val="005F794B"/>
    <w:rsid w:val="00605405"/>
    <w:rsid w:val="00620648"/>
    <w:rsid w:val="00630A25"/>
    <w:rsid w:val="00645888"/>
    <w:rsid w:val="006462E9"/>
    <w:rsid w:val="00650DF9"/>
    <w:rsid w:val="0066114E"/>
    <w:rsid w:val="006B584B"/>
    <w:rsid w:val="006B5E93"/>
    <w:rsid w:val="006D7D3C"/>
    <w:rsid w:val="00700060"/>
    <w:rsid w:val="00701DD3"/>
    <w:rsid w:val="00732D1F"/>
    <w:rsid w:val="00753E34"/>
    <w:rsid w:val="0076419F"/>
    <w:rsid w:val="007A005F"/>
    <w:rsid w:val="007A2500"/>
    <w:rsid w:val="007A7A10"/>
    <w:rsid w:val="007E756F"/>
    <w:rsid w:val="007F64DA"/>
    <w:rsid w:val="00814464"/>
    <w:rsid w:val="008175F8"/>
    <w:rsid w:val="008A2210"/>
    <w:rsid w:val="008B0842"/>
    <w:rsid w:val="008C3D96"/>
    <w:rsid w:val="008E4ACD"/>
    <w:rsid w:val="00901FC0"/>
    <w:rsid w:val="009246FE"/>
    <w:rsid w:val="00943BE6"/>
    <w:rsid w:val="0096195C"/>
    <w:rsid w:val="009A0407"/>
    <w:rsid w:val="009E7088"/>
    <w:rsid w:val="00A11E0C"/>
    <w:rsid w:val="00A573AF"/>
    <w:rsid w:val="00A757FE"/>
    <w:rsid w:val="00A80279"/>
    <w:rsid w:val="00A84212"/>
    <w:rsid w:val="00AA1E62"/>
    <w:rsid w:val="00AC6653"/>
    <w:rsid w:val="00AC6E2B"/>
    <w:rsid w:val="00AF0849"/>
    <w:rsid w:val="00B13679"/>
    <w:rsid w:val="00B51A0A"/>
    <w:rsid w:val="00BA25C3"/>
    <w:rsid w:val="00BB0A23"/>
    <w:rsid w:val="00BB4083"/>
    <w:rsid w:val="00BC545D"/>
    <w:rsid w:val="00C015E9"/>
    <w:rsid w:val="00C244B7"/>
    <w:rsid w:val="00C272E0"/>
    <w:rsid w:val="00C35779"/>
    <w:rsid w:val="00C54333"/>
    <w:rsid w:val="00C67CE7"/>
    <w:rsid w:val="00C83C95"/>
    <w:rsid w:val="00C84CFA"/>
    <w:rsid w:val="00C90265"/>
    <w:rsid w:val="00CB573A"/>
    <w:rsid w:val="00CE7BFB"/>
    <w:rsid w:val="00D11501"/>
    <w:rsid w:val="00DA1C63"/>
    <w:rsid w:val="00DA1D9E"/>
    <w:rsid w:val="00E36E2A"/>
    <w:rsid w:val="00E818F2"/>
    <w:rsid w:val="00E82DC1"/>
    <w:rsid w:val="00EF0D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5098C"/>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8B0842"/>
    <w:pPr>
      <w:ind w:firstLine="340"/>
      <w:jc w:val="both"/>
    </w:pPr>
    <w:rPr>
      <w:sz w:val="24"/>
      <w:szCs w:val="24"/>
    </w:rPr>
  </w:style>
  <w:style w:type="character" w:customStyle="1" w:styleId="TextChar">
    <w:name w:val="Text Char"/>
    <w:basedOn w:val="Standardnpsmoodstavce"/>
    <w:link w:val="Text"/>
    <w:rsid w:val="008B084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5098C"/>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8B0842"/>
    <w:pPr>
      <w:ind w:firstLine="340"/>
      <w:jc w:val="both"/>
    </w:pPr>
    <w:rPr>
      <w:sz w:val="24"/>
      <w:szCs w:val="24"/>
    </w:rPr>
  </w:style>
  <w:style w:type="character" w:customStyle="1" w:styleId="TextChar">
    <w:name w:val="Text Char"/>
    <w:basedOn w:val="Standardnpsmoodstavce"/>
    <w:link w:val="Text"/>
    <w:rsid w:val="008B08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pravy\Kniha%20A5.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Kniha A5</Template>
  <TotalTime>0</TotalTime>
  <Pages>29</Pages>
  <Words>7542</Words>
  <Characters>44499</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Správce sítě</vt:lpstr>
    </vt:vector>
  </TitlesOfParts>
  <Company/>
  <LinksUpToDate>false</LinksUpToDate>
  <CharactersWithSpaces>51938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Správce sítě</dc:title>
  <dc:creator>Pecinovský, Josef</dc:creator>
  <dc:description>scan, oprava po OCR - trevize</dc:description>
  <cp:lastModifiedBy>m666</cp:lastModifiedBy>
  <cp:revision>2</cp:revision>
  <cp:lastPrinted>1601-01-01T00:00:00Z</cp:lastPrinted>
  <dcterms:created xsi:type="dcterms:W3CDTF">2011-09-17T16:39:00Z</dcterms:created>
  <dcterms:modified xsi:type="dcterms:W3CDTF">2011-09-17T16:39:00Z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zyk">
    <vt:lpwstr>Cesky</vt:lpwstr>
  </property>
  <property fmtid="{D5CDD505-2E9C-101B-9397-08002B2CF9AE}" pid="3" name="scan">
    <vt:lpwstr>trevize</vt:lpwstr>
  </property>
  <property fmtid="{D5CDD505-2E9C-101B-9397-08002B2CF9AE}" pid="4" name="oprava po OCR">
    <vt:lpwstr>trevize</vt:lpwstr>
  </property>
</Properties>
</file>