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3446" w:rsidRPr="00D83446" w:rsidRDefault="00D83446" w:rsidP="00D83446">
      <w:pPr>
        <w:pStyle w:val="Text"/>
        <w:rPr>
          <w:sz w:val="28"/>
        </w:rPr>
      </w:pPr>
      <w:r w:rsidRPr="00D83446">
        <w:rPr>
          <w:b/>
          <w:sz w:val="28"/>
        </w:rPr>
        <w:t xml:space="preserve">Petra </w:t>
      </w:r>
      <w:proofErr w:type="spellStart"/>
      <w:r w:rsidRPr="00D83446">
        <w:rPr>
          <w:b/>
          <w:sz w:val="28"/>
        </w:rPr>
        <w:t>Neomilnerová</w:t>
      </w:r>
      <w:proofErr w:type="spellEnd"/>
      <w:r w:rsidRPr="00D83446">
        <w:rPr>
          <w:b/>
          <w:sz w:val="28"/>
        </w:rPr>
        <w:t xml:space="preserve"> – Stříbro je, když…</w:t>
      </w:r>
    </w:p>
    <w:p w:rsidR="00D83446" w:rsidRPr="00D83446" w:rsidRDefault="00D83446" w:rsidP="00D83446">
      <w:pPr>
        <w:pStyle w:val="Text"/>
      </w:pPr>
    </w:p>
    <w:p w:rsidR="00D83446" w:rsidRPr="00D83446" w:rsidRDefault="00BC254E" w:rsidP="00D83446">
      <w:pPr>
        <w:pStyle w:val="Text"/>
      </w:pPr>
      <w:r w:rsidRPr="00D83446">
        <w:t xml:space="preserve">Možná si myslíte, že zaklínači nemají strach. Mají. Já i většina mých kolegů máme před bojem stažený zadek a můří rej v žaludku, tak jako každý. Možná si myslíte, že se na strach dá zvyknout. Stěží. Žádný </w:t>
      </w:r>
      <w:proofErr w:type="spellStart"/>
      <w:r w:rsidRPr="00D83446">
        <w:t>dryják</w:t>
      </w:r>
      <w:proofErr w:type="spellEnd"/>
      <w:r w:rsidRPr="00D83446">
        <w:t xml:space="preserve"> ho neuspí, žádná meditace nezažene. Jediné, co ho přehluší, je pocit povinnosti. A únava. A taky hlad.</w:t>
      </w:r>
    </w:p>
    <w:p w:rsidR="00D83446" w:rsidRPr="00D83446" w:rsidRDefault="00D83446" w:rsidP="00D83446">
      <w:pPr>
        <w:pStyle w:val="Text"/>
      </w:pPr>
    </w:p>
    <w:p w:rsidR="00D83446" w:rsidRPr="00D83446" w:rsidRDefault="00BC254E" w:rsidP="00D83446">
      <w:pPr>
        <w:pStyle w:val="Text"/>
      </w:pPr>
      <w:r w:rsidRPr="00D83446">
        <w:t>Hřbitov je zatraceně velký na tak malou vesnici. Jména na dřevěných křížích, trouchnivých věkem i těch novějších. Nových je víc. Moc. Pod mnohými leží celé rodiny, vyhublá děcka, kojenci, sešlé vysáté ženské. Vysáté</w:t>
      </w:r>
      <w:r w:rsidR="00D83446" w:rsidRPr="00D83446">
        <w:t>…</w:t>
      </w:r>
      <w:r w:rsidRPr="00D83446">
        <w:t xml:space="preserve"> Správné slovo. Jak by taky ne, upírská epidemie a pak konec. Zánik. Nikdo neutekl. Nebylo jak. V noci lovili upíři, ve dne přespolní. Jalovcové hranice a sousedi s motykami. Sednout si a čekat, až přijdou ostré zuby. A ony nakonec přišly ke všem. I dřevo novějších křížů už zašlo, dvě zimy ho promáčely, mech pokryl. Jalovcové hranice nestačí a spáče v hrobech budí hlad. Proto jsem tu já. Odměna je sice slušná, ale hřbitov je větší, mnohem větší, než jsem čekala. A jsem tu sama. Nejsem blázen, abych tábořila u vesnice. Hrobů je hodně, možná padesát, a bozi vědí, co z nich poleze. A v jednom z nich, v jednom z nich musí ležet Tvůrce. Ne obyčejný </w:t>
      </w:r>
      <w:proofErr w:type="spellStart"/>
      <w:r w:rsidRPr="00D83446">
        <w:t>krvesajný</w:t>
      </w:r>
      <w:proofErr w:type="spellEnd"/>
      <w:r w:rsidRPr="00D83446">
        <w:t xml:space="preserve"> pobuda ze zapadlé vesničky, ale někdo, kdo na rozdíl od ostatních ví</w:t>
      </w:r>
      <w:r w:rsidR="00D83446" w:rsidRPr="00D83446">
        <w:t>…</w:t>
      </w:r>
      <w:r w:rsidRPr="00D83446">
        <w:t xml:space="preserve"> a cítí a přemýšlí. Dneska to zabalím a zítra, zítra najdu osiku. Kůlů bude potřeba</w:t>
      </w:r>
      <w:r w:rsidR="00D83446" w:rsidRPr="00D83446">
        <w:t>…</w:t>
      </w:r>
      <w:r w:rsidRPr="00D83446">
        <w:t xml:space="preserve"> práce spíš pro truhláře a kopáče, ale koho by sem dostali? Zadek mám omlácený a za krkem mě bolí, jak mi zatékalo za límec. </w:t>
      </w:r>
      <w:proofErr w:type="spellStart"/>
      <w:r w:rsidRPr="00D83446">
        <w:t>Svinská</w:t>
      </w:r>
      <w:proofErr w:type="spellEnd"/>
      <w:r w:rsidRPr="00D83446">
        <w:t xml:space="preserve"> práce a česnek, česnek tak hrozně smrdí! Nesnáším jeho pach. Oheň praská, kobyla dupe, cucám z čutory poslední lok vínovice a snažím se myslet na léto. Teplo, třešně, chlapské ruce na zadku, dech za krkem, dech</w:t>
      </w:r>
      <w:r w:rsidR="00D83446" w:rsidRPr="00D83446">
        <w:t>…</w:t>
      </w:r>
      <w:r w:rsidRPr="00D83446">
        <w:t xml:space="preserve"> Brnění pod bradou mě zas vytáhne z mlhy polospánku. Nahmátnu meč a odkopnu deku, protože je to stříbro, co mě svrbí na krku, ne dech. No, možná mě svrbí krk sám, protože je tady. Tvůrce.</w:t>
      </w:r>
    </w:p>
    <w:p w:rsidR="00D83446" w:rsidRPr="00D83446" w:rsidRDefault="00BC254E" w:rsidP="00D83446">
      <w:pPr>
        <w:pStyle w:val="Text"/>
      </w:pPr>
      <w:r w:rsidRPr="00D83446">
        <w:t>Vymrštím se na nohy a usilovně mrkám. Na sítnici mi tancují světlé tečky, odlesky ohně. Do řiti. Temná silueta se nehýbá, stojí za kruhem světla a vztahuje ruce. Jestli teď zakřičí, tak jsem v</w:t>
      </w:r>
      <w:r w:rsidR="00D83446" w:rsidRPr="00D83446">
        <w:t>…</w:t>
      </w:r>
      <w:r w:rsidRPr="00D83446">
        <w:t xml:space="preserve"> </w:t>
      </w:r>
      <w:proofErr w:type="spellStart"/>
      <w:r w:rsidRPr="00D83446">
        <w:t>e</w:t>
      </w:r>
      <w:r w:rsidR="00D83446" w:rsidRPr="00D83446">
        <w:t>h</w:t>
      </w:r>
      <w:proofErr w:type="spellEnd"/>
      <w:r w:rsidR="00D83446" w:rsidRPr="00D83446">
        <w:t>… p</w:t>
      </w:r>
      <w:r w:rsidRPr="00D83446">
        <w:t>ytli.</w:t>
      </w:r>
    </w:p>
    <w:p w:rsidR="00D83446" w:rsidRPr="00D83446" w:rsidRDefault="00D83446" w:rsidP="00D83446">
      <w:pPr>
        <w:pStyle w:val="Text"/>
      </w:pPr>
      <w:r w:rsidRPr="00D83446">
        <w:lastRenderedPageBreak/>
        <w:t>„</w:t>
      </w:r>
      <w:r w:rsidR="00BC254E" w:rsidRPr="00D83446">
        <w:t>Můžeme si promluvit?</w:t>
      </w:r>
      <w:r w:rsidRPr="00D83446">
        <w:t>“</w:t>
      </w:r>
    </w:p>
    <w:p w:rsidR="00D83446" w:rsidRPr="00D83446" w:rsidRDefault="00BC254E" w:rsidP="00D83446">
      <w:pPr>
        <w:pStyle w:val="Text"/>
      </w:pPr>
      <w:r w:rsidRPr="00D83446">
        <w:t>Polknu. Hlas má hlas hluboký, až mi vibruje v hrudní kosti.</w:t>
      </w:r>
    </w:p>
    <w:p w:rsidR="00D83446" w:rsidRPr="00D83446" w:rsidRDefault="00D83446" w:rsidP="00D83446">
      <w:pPr>
        <w:pStyle w:val="Text"/>
      </w:pPr>
      <w:r w:rsidRPr="00D83446">
        <w:t>„</w:t>
      </w:r>
      <w:r w:rsidR="00BC254E" w:rsidRPr="00D83446">
        <w:t>Vím, že jste zaklínačka, paní. Můžeme si promluvit, prosím?</w:t>
      </w:r>
      <w:r w:rsidRPr="00D83446">
        <w:t>“</w:t>
      </w:r>
    </w:p>
    <w:p w:rsidR="00D83446" w:rsidRPr="00D83446" w:rsidRDefault="00BC254E" w:rsidP="00D83446">
      <w:pPr>
        <w:pStyle w:val="Text"/>
      </w:pPr>
      <w:r w:rsidRPr="00D83446">
        <w:t>Couvnu, dávám pozor, abych nezakopla o přikrývku, a opřu se zády o strom.</w:t>
      </w:r>
    </w:p>
    <w:p w:rsidR="00D83446" w:rsidRPr="00D83446" w:rsidRDefault="00D83446" w:rsidP="00D83446">
      <w:pPr>
        <w:pStyle w:val="Text"/>
      </w:pPr>
      <w:r w:rsidRPr="00D83446">
        <w:t>„</w:t>
      </w:r>
      <w:r w:rsidR="00BC254E" w:rsidRPr="00D83446">
        <w:t>Mluv. Mluv, upíre.</w:t>
      </w:r>
      <w:r w:rsidRPr="00D83446">
        <w:t>“</w:t>
      </w:r>
    </w:p>
    <w:p w:rsidR="00D83446" w:rsidRPr="00D83446" w:rsidRDefault="00BC254E" w:rsidP="00D83446">
      <w:pPr>
        <w:pStyle w:val="Text"/>
      </w:pPr>
      <w:r w:rsidRPr="00D83446">
        <w:t xml:space="preserve">Zavrtí hlavou. </w:t>
      </w:r>
      <w:r w:rsidR="00D83446" w:rsidRPr="00D83446">
        <w:t>„</w:t>
      </w:r>
      <w:r w:rsidRPr="00D83446">
        <w:t>Ne takhle. Já jsem pro vás upír, vy pro mě vražednice. Tak se dohodnout nemůžeme.</w:t>
      </w:r>
      <w:r w:rsidR="00D83446" w:rsidRPr="00D83446">
        <w:t>“</w:t>
      </w:r>
    </w:p>
    <w:p w:rsidR="00D83446" w:rsidRPr="00D83446" w:rsidRDefault="00D83446" w:rsidP="00D83446">
      <w:pPr>
        <w:pStyle w:val="Text"/>
      </w:pPr>
      <w:r w:rsidRPr="00D83446">
        <w:t>„</w:t>
      </w:r>
      <w:r w:rsidR="00BC254E" w:rsidRPr="00D83446">
        <w:t>Podívej, o co ti jde?</w:t>
      </w:r>
      <w:r w:rsidRPr="00D83446">
        <w:t>“</w:t>
      </w:r>
      <w:r w:rsidR="00BC254E" w:rsidRPr="00D83446">
        <w:t xml:space="preserve"> S taseným mečem a rozježenou hlavou musím proti spisovně mluvícímu chlápkovi v černém vypadat jako výtržnice.</w:t>
      </w:r>
    </w:p>
    <w:p w:rsidR="00D83446" w:rsidRPr="00D83446" w:rsidRDefault="00D83446" w:rsidP="00D83446">
      <w:pPr>
        <w:pStyle w:val="Text"/>
      </w:pPr>
      <w:r w:rsidRPr="00D83446">
        <w:t>„</w:t>
      </w:r>
      <w:r w:rsidR="00BC254E" w:rsidRPr="00D83446">
        <w:t>Nechci bojovat, mám pro vás návrh. Posadíme se?</w:t>
      </w:r>
      <w:r w:rsidRPr="00D83446">
        <w:t>“</w:t>
      </w:r>
    </w:p>
    <w:p w:rsidR="00D83446" w:rsidRPr="00D83446" w:rsidRDefault="00BC254E" w:rsidP="00D83446">
      <w:pPr>
        <w:pStyle w:val="Text"/>
      </w:pPr>
      <w:r w:rsidRPr="00D83446">
        <w:t>Shodí plášť a u ohně si sedne na paty, oči ve světle plamenů nažloutlé, skoro jako já.</w:t>
      </w:r>
    </w:p>
    <w:p w:rsidR="00D83446" w:rsidRPr="00D83446" w:rsidRDefault="00BC254E" w:rsidP="00D83446">
      <w:pPr>
        <w:pStyle w:val="Text"/>
      </w:pPr>
      <w:r w:rsidRPr="00D83446">
        <w:t>Tisknu meč, až mě bolí prsty, a on po mě nervózně pokukuje.</w:t>
      </w:r>
    </w:p>
    <w:p w:rsidR="00D83446" w:rsidRPr="00D83446" w:rsidRDefault="00BC254E" w:rsidP="00D83446">
      <w:pPr>
        <w:pStyle w:val="Text"/>
      </w:pPr>
      <w:r w:rsidRPr="00D83446">
        <w:t xml:space="preserve">Usekni mu hlavu, velí rozum. Nesekej, velí ten samý rozum, nevíš, jak </w:t>
      </w:r>
      <w:r w:rsidR="00D83446" w:rsidRPr="00D83446">
        <w:t>„</w:t>
      </w:r>
      <w:r w:rsidRPr="00D83446">
        <w:t>křik</w:t>
      </w:r>
      <w:r w:rsidR="00D83446" w:rsidRPr="00D83446">
        <w:t>“</w:t>
      </w:r>
      <w:r w:rsidRPr="00D83446">
        <w:t xml:space="preserve"> někoho takového vlastně zní.</w:t>
      </w:r>
    </w:p>
    <w:p w:rsidR="00D83446" w:rsidRPr="00D83446" w:rsidRDefault="00BC254E" w:rsidP="00D83446">
      <w:pPr>
        <w:pStyle w:val="Text"/>
      </w:pPr>
      <w:r w:rsidRPr="00D83446">
        <w:t>Navlhčí si jazykem rty, zuby má bílé, ale na pohled normální.</w:t>
      </w:r>
    </w:p>
    <w:p w:rsidR="00D83446" w:rsidRPr="00D83446" w:rsidRDefault="00D83446" w:rsidP="00D83446">
      <w:pPr>
        <w:pStyle w:val="Text"/>
      </w:pPr>
      <w:r w:rsidRPr="00D83446">
        <w:t>„</w:t>
      </w:r>
      <w:r w:rsidR="00BC254E" w:rsidRPr="00D83446">
        <w:t>Posaďte se, prosím. Je mi trochu hloupé sedět ve společnosti stojící ženy.</w:t>
      </w:r>
      <w:r w:rsidRPr="00D83446">
        <w:t>“</w:t>
      </w:r>
    </w:p>
    <w:p w:rsidR="00D83446" w:rsidRPr="00D83446" w:rsidRDefault="00BC254E" w:rsidP="00D83446">
      <w:pPr>
        <w:pStyle w:val="Text"/>
      </w:pPr>
      <w:r w:rsidRPr="00D83446">
        <w:t xml:space="preserve">Panák. </w:t>
      </w:r>
      <w:r w:rsidR="00D83446" w:rsidRPr="00D83446">
        <w:t>„</w:t>
      </w:r>
      <w:r w:rsidRPr="00D83446">
        <w:t>Žádný levárny, upíre.</w:t>
      </w:r>
      <w:r w:rsidR="00D83446" w:rsidRPr="00D83446">
        <w:t>“</w:t>
      </w:r>
      <w:r w:rsidRPr="00D83446">
        <w:t xml:space="preserve"> Nehýbá se a já si připadám jako násilník, právě vylíhnutý v kanále. Mlčí. Mlčí tak dlouho, až k ohni přece jen přidřepnu. Je to namyšlený vůl.</w:t>
      </w:r>
    </w:p>
    <w:p w:rsidR="00D83446" w:rsidRPr="00D83446" w:rsidRDefault="00D83446" w:rsidP="00D83446">
      <w:pPr>
        <w:pStyle w:val="Text"/>
      </w:pPr>
      <w:r w:rsidRPr="00D83446">
        <w:t>„</w:t>
      </w:r>
      <w:r w:rsidR="00BC254E" w:rsidRPr="00D83446">
        <w:t>Jestli tam půjdete sama, zabijí vás,</w:t>
      </w:r>
      <w:r w:rsidRPr="00D83446">
        <w:t>“</w:t>
      </w:r>
      <w:r w:rsidR="00BC254E" w:rsidRPr="00D83446">
        <w:t xml:space="preserve"> řekne tiše a já hmátnu po meči. Tak přece. Kdo mluví o zabíjení, ten na něj myslí.</w:t>
      </w:r>
    </w:p>
    <w:p w:rsidR="00D83446" w:rsidRPr="00D83446" w:rsidRDefault="00D83446" w:rsidP="00D83446">
      <w:pPr>
        <w:pStyle w:val="Text"/>
      </w:pPr>
      <w:r w:rsidRPr="00D83446">
        <w:t>„</w:t>
      </w:r>
      <w:r w:rsidR="00BC254E" w:rsidRPr="00D83446">
        <w:t>Půjdu s vámi.</w:t>
      </w:r>
      <w:r w:rsidRPr="00D83446">
        <w:t>“</w:t>
      </w:r>
    </w:p>
    <w:p w:rsidR="00D83446" w:rsidRPr="00D83446" w:rsidRDefault="00D83446" w:rsidP="00D83446">
      <w:pPr>
        <w:pStyle w:val="Text"/>
      </w:pPr>
      <w:r w:rsidRPr="00D83446">
        <w:t>„</w:t>
      </w:r>
      <w:r w:rsidR="00BC254E" w:rsidRPr="00D83446">
        <w:t xml:space="preserve">Cože? Podívej, jsem placená, abych to tady vyčistila, ne, abych se s </w:t>
      </w:r>
      <w:proofErr w:type="spellStart"/>
      <w:r w:rsidR="00BC254E" w:rsidRPr="00D83446">
        <w:t>upírama</w:t>
      </w:r>
      <w:proofErr w:type="spellEnd"/>
      <w:r w:rsidR="00BC254E" w:rsidRPr="00D83446">
        <w:t xml:space="preserve"> procházela při měsíčku.</w:t>
      </w:r>
      <w:r w:rsidRPr="00D83446">
        <w:t>“</w:t>
      </w:r>
    </w:p>
    <w:p w:rsidR="00D83446" w:rsidRPr="00D83446" w:rsidRDefault="00BC254E" w:rsidP="00D83446">
      <w:pPr>
        <w:pStyle w:val="Text"/>
      </w:pPr>
      <w:r w:rsidRPr="00D83446">
        <w:t xml:space="preserve">Kývne hlavou. </w:t>
      </w:r>
      <w:r w:rsidR="00D83446" w:rsidRPr="00D83446">
        <w:t>„</w:t>
      </w:r>
      <w:r w:rsidRPr="00D83446">
        <w:t>Vyčistíte. Vy pobijete vesničany a já vyřídím rodinnou záležitost.</w:t>
      </w:r>
      <w:r w:rsidR="00D83446" w:rsidRPr="00D83446">
        <w:t>“</w:t>
      </w:r>
    </w:p>
    <w:p w:rsidR="00D83446" w:rsidRPr="00D83446" w:rsidRDefault="00BC254E" w:rsidP="00D83446">
      <w:pPr>
        <w:pStyle w:val="Text"/>
      </w:pPr>
      <w:r w:rsidRPr="00D83446">
        <w:t xml:space="preserve">Určitě vím, že koukám jako tele. </w:t>
      </w:r>
      <w:r w:rsidR="00D83446" w:rsidRPr="00D83446">
        <w:t>„</w:t>
      </w:r>
      <w:r w:rsidRPr="00D83446">
        <w:t>Nejsi odtamtud?</w:t>
      </w:r>
      <w:r w:rsidR="00D83446" w:rsidRPr="00D83446">
        <w:t>“</w:t>
      </w:r>
      <w:r w:rsidRPr="00D83446">
        <w:t xml:space="preserve"> ukážu bradou.</w:t>
      </w:r>
    </w:p>
    <w:p w:rsidR="00D83446" w:rsidRPr="00D83446" w:rsidRDefault="00D83446" w:rsidP="00D83446">
      <w:pPr>
        <w:pStyle w:val="Text"/>
      </w:pPr>
      <w:r w:rsidRPr="00D83446">
        <w:t>„</w:t>
      </w:r>
      <w:r w:rsidR="00BC254E" w:rsidRPr="00D83446">
        <w:t xml:space="preserve">Samozřejmě, že ne. Vlastně jsem se ještě nepředstavil, </w:t>
      </w:r>
      <w:proofErr w:type="spellStart"/>
      <w:r w:rsidR="00BC254E" w:rsidRPr="00D83446">
        <w:t>Urian</w:t>
      </w:r>
      <w:proofErr w:type="spellEnd"/>
      <w:r w:rsidR="00BC254E" w:rsidRPr="00D83446">
        <w:t xml:space="preserve"> </w:t>
      </w:r>
      <w:proofErr w:type="spellStart"/>
      <w:r w:rsidR="00BC254E" w:rsidRPr="00D83446">
        <w:t>Hemerslege</w:t>
      </w:r>
      <w:proofErr w:type="spellEnd"/>
      <w:r w:rsidR="00BC254E" w:rsidRPr="00D83446">
        <w:t xml:space="preserve"> a nejsem upír, jak říkáte. Jsem vampýr. To je rozdíl.</w:t>
      </w:r>
      <w:r w:rsidRPr="00D83446">
        <w:t>“</w:t>
      </w:r>
    </w:p>
    <w:p w:rsidR="00D83446" w:rsidRPr="00D83446" w:rsidRDefault="00BC254E" w:rsidP="00D83446">
      <w:pPr>
        <w:pStyle w:val="Text"/>
      </w:pPr>
      <w:r w:rsidRPr="00D83446">
        <w:lastRenderedPageBreak/>
        <w:t>Snažím si vzpomenout, co jsem se kdysi učila o druzích upírů, a jako obvykle mám vápno. Možná je to tím, že jsem nestudovala zrovna horlivě. Nakrčím nos.</w:t>
      </w:r>
    </w:p>
    <w:p w:rsidR="00D83446" w:rsidRPr="00D83446" w:rsidRDefault="00D83446" w:rsidP="00D83446">
      <w:pPr>
        <w:pStyle w:val="Text"/>
      </w:pPr>
      <w:r w:rsidRPr="00D83446">
        <w:t>„</w:t>
      </w:r>
      <w:r w:rsidR="00BC254E" w:rsidRPr="00D83446">
        <w:t xml:space="preserve">Dobrá, chápu. Takže, Uriáši, ty máš představu, že tam půjdeme spolu, ty si dáš </w:t>
      </w:r>
      <w:proofErr w:type="spellStart"/>
      <w:r w:rsidR="00BC254E" w:rsidRPr="00D83446">
        <w:t>férovku</w:t>
      </w:r>
      <w:proofErr w:type="spellEnd"/>
      <w:r w:rsidR="00BC254E" w:rsidRPr="00D83446">
        <w:t xml:space="preserve"> s Tvůrcem a já se zatím budu věnovat poctivý práci?</w:t>
      </w:r>
      <w:r w:rsidRPr="00D83446">
        <w:t>“</w:t>
      </w:r>
    </w:p>
    <w:p w:rsidR="00D83446" w:rsidRPr="00D83446" w:rsidRDefault="00BC254E" w:rsidP="00D83446">
      <w:pPr>
        <w:pStyle w:val="Text"/>
      </w:pPr>
      <w:r w:rsidRPr="00D83446">
        <w:t xml:space="preserve">Podezřele zakašle. </w:t>
      </w:r>
      <w:r w:rsidR="00D83446" w:rsidRPr="00D83446">
        <w:t>„</w:t>
      </w:r>
      <w:r w:rsidRPr="00D83446">
        <w:t>V podstatě ano.</w:t>
      </w:r>
      <w:r w:rsidR="00D83446" w:rsidRPr="00D83446">
        <w:t>“</w:t>
      </w:r>
    </w:p>
    <w:p w:rsidR="00D83446" w:rsidRPr="00D83446" w:rsidRDefault="00D83446" w:rsidP="00D83446">
      <w:pPr>
        <w:pStyle w:val="Text"/>
      </w:pPr>
      <w:r w:rsidRPr="00D83446">
        <w:t>„</w:t>
      </w:r>
      <w:r w:rsidR="00BC254E" w:rsidRPr="00D83446">
        <w:t>Máš mě za idiota? Nejspíš jsi odtamtud a</w:t>
      </w:r>
      <w:r w:rsidRPr="00D83446">
        <w:t>…“</w:t>
      </w:r>
    </w:p>
    <w:p w:rsidR="00D83446" w:rsidRPr="00D83446" w:rsidRDefault="00D83446" w:rsidP="00D83446">
      <w:pPr>
        <w:pStyle w:val="Text"/>
      </w:pPr>
      <w:r w:rsidRPr="00D83446">
        <w:t>„</w:t>
      </w:r>
      <w:r w:rsidR="00BC254E" w:rsidRPr="00D83446">
        <w:t>Slečno</w:t>
      </w:r>
      <w:r w:rsidRPr="00D83446">
        <w:t>…</w:t>
      </w:r>
      <w:r w:rsidR="00BC254E" w:rsidRPr="00D83446">
        <w:t>,</w:t>
      </w:r>
      <w:r w:rsidRPr="00D83446">
        <w:t>“</w:t>
      </w:r>
      <w:r w:rsidR="00BC254E" w:rsidRPr="00D83446">
        <w:t xml:space="preserve"> poprvé zvýší hlas. </w:t>
      </w:r>
      <w:r w:rsidRPr="00D83446">
        <w:t>„</w:t>
      </w:r>
      <w:r w:rsidR="00BC254E" w:rsidRPr="00D83446">
        <w:t>Slečno, vy jste zaklínačka a jistě úspěšná, když si troufáte na padesát upírů, ale dneska v noci jste mohla být mrtvá, studená, a kdybych podlehl inspiraci, tak taky pěkně žíznivá. To</w:t>
      </w:r>
      <w:r w:rsidRPr="00D83446">
        <w:t>…</w:t>
      </w:r>
      <w:r w:rsidR="00BC254E" w:rsidRPr="00D83446">
        <w:t xml:space="preserve"> stříbro je jistě velmi svůdné a pro mne nepříjemné, ale nebylo by tak těžké ho z krčku odhrnout.</w:t>
      </w:r>
      <w:r w:rsidRPr="00D83446">
        <w:t>“</w:t>
      </w:r>
      <w:r w:rsidR="00BC254E" w:rsidRPr="00D83446">
        <w:t xml:space="preserve"> Vztek mi kuchtí v žaludku divnou kaši. Slyším kladívko srdce a krev v uších.</w:t>
      </w:r>
    </w:p>
    <w:p w:rsidR="00D83446" w:rsidRPr="00D83446" w:rsidRDefault="00D83446" w:rsidP="00D83446">
      <w:pPr>
        <w:pStyle w:val="Text"/>
      </w:pPr>
      <w:r w:rsidRPr="00D83446">
        <w:t>„</w:t>
      </w:r>
      <w:r w:rsidR="00BC254E" w:rsidRPr="00D83446">
        <w:t>Nikdy se nenech vyprovokovat,</w:t>
      </w:r>
      <w:r w:rsidRPr="00D83446">
        <w:t>“</w:t>
      </w:r>
      <w:r w:rsidR="00BC254E" w:rsidRPr="00D83446">
        <w:t xml:space="preserve"> říkávali mí učitelé. Mor na to. Jsem zaklínačka a jsem rychlá, když už nic jiného. Pěst s boxerem stříbrných prstenů </w:t>
      </w:r>
      <w:proofErr w:type="gramStart"/>
      <w:r w:rsidR="00BC254E" w:rsidRPr="00D83446">
        <w:t>sjede narazí</w:t>
      </w:r>
      <w:proofErr w:type="gramEnd"/>
      <w:r w:rsidR="00BC254E" w:rsidRPr="00D83446">
        <w:t xml:space="preserve"> na obočí a sjede po lícní kosti k bradě. </w:t>
      </w:r>
      <w:r w:rsidRPr="00D83446">
        <w:t>„</w:t>
      </w:r>
      <w:r w:rsidR="00BC254E" w:rsidRPr="00D83446">
        <w:t>Parchante.</w:t>
      </w:r>
      <w:r w:rsidRPr="00D83446">
        <w:t>“</w:t>
      </w:r>
    </w:p>
    <w:p w:rsidR="00D83446" w:rsidRPr="00D83446" w:rsidRDefault="00BC254E" w:rsidP="00D83446">
      <w:pPr>
        <w:pStyle w:val="Text"/>
      </w:pPr>
      <w:r w:rsidRPr="00D83446">
        <w:t>Zasyčí. Zvedám stříbrný meč. Nadechne se a</w:t>
      </w:r>
      <w:r w:rsidR="00D83446" w:rsidRPr="00D83446">
        <w:t>…</w:t>
      </w:r>
      <w:r w:rsidRPr="00D83446">
        <w:t xml:space="preserve"> </w:t>
      </w:r>
      <w:r w:rsidR="00D83446" w:rsidRPr="00D83446">
        <w:t>„</w:t>
      </w:r>
      <w:r w:rsidRPr="00D83446">
        <w:t>Ty jsi ale omezená nána.</w:t>
      </w:r>
      <w:r w:rsidR="00D83446" w:rsidRPr="00D83446">
        <w:t>“</w:t>
      </w:r>
    </w:p>
    <w:p w:rsidR="00D83446" w:rsidRPr="00D83446" w:rsidRDefault="00BC254E" w:rsidP="00D83446">
      <w:pPr>
        <w:pStyle w:val="Text"/>
      </w:pPr>
      <w:r w:rsidRPr="00D83446">
        <w:t>Ještě, než mě napadne znovu ho praštit, sykne znova a já se najednou začnu smát. Syčí</w:t>
      </w:r>
      <w:r w:rsidR="00D83446" w:rsidRPr="00D83446">
        <w:t>…</w:t>
      </w:r>
      <w:r w:rsidRPr="00D83446">
        <w:t xml:space="preserve"> jako kocour. A já, místo abych se ho pokusila omráčit znamením a pak hlavu odťala stříbrným mečem, tak, jak se to správně má, se tady peru jako malá. Jsem přetažená. Určitě.</w:t>
      </w:r>
    </w:p>
    <w:p w:rsidR="00D83446" w:rsidRPr="00D83446" w:rsidRDefault="00BC254E" w:rsidP="00D83446">
      <w:pPr>
        <w:pStyle w:val="Text"/>
      </w:pPr>
      <w:r w:rsidRPr="00D83446">
        <w:t xml:space="preserve">Ohmatává si tvář a zamračeně na mě kouká z </w:t>
      </w:r>
      <w:proofErr w:type="gramStart"/>
      <w:r w:rsidRPr="00D83446">
        <w:t>pod</w:t>
      </w:r>
      <w:proofErr w:type="gramEnd"/>
      <w:r w:rsidRPr="00D83446">
        <w:t xml:space="preserve"> temného </w:t>
      </w:r>
      <w:proofErr w:type="gramStart"/>
      <w:r w:rsidRPr="00D83446">
        <w:t>obočí.</w:t>
      </w:r>
      <w:proofErr w:type="gramEnd"/>
      <w:r w:rsidRPr="00D83446">
        <w:t xml:space="preserve"> Stáhne rty ze zubů a zašklebí se. Špičáky se blýskají nad spodní řadou zubů. Tenké, ostré. Přitisknu ruku na pusu a kuckám se dál.</w:t>
      </w:r>
    </w:p>
    <w:p w:rsidR="00D83446" w:rsidRPr="00D83446" w:rsidRDefault="00D83446" w:rsidP="00D83446">
      <w:pPr>
        <w:pStyle w:val="Text"/>
      </w:pPr>
      <w:r w:rsidRPr="00D83446">
        <w:t>„</w:t>
      </w:r>
      <w:r w:rsidR="00BC254E" w:rsidRPr="00D83446">
        <w:t>Hm,</w:t>
      </w:r>
      <w:r w:rsidRPr="00D83446">
        <w:t>“</w:t>
      </w:r>
      <w:r w:rsidR="00BC254E" w:rsidRPr="00D83446">
        <w:t xml:space="preserve"> odbroukne. </w:t>
      </w:r>
      <w:r w:rsidRPr="00D83446">
        <w:t>„</w:t>
      </w:r>
      <w:r w:rsidR="00BC254E" w:rsidRPr="00D83446">
        <w:t xml:space="preserve">Co kdybychom se šli podívat na </w:t>
      </w:r>
      <w:proofErr w:type="gramStart"/>
      <w:r w:rsidR="00BC254E" w:rsidRPr="00D83446">
        <w:t>Vampýři</w:t>
      </w:r>
      <w:proofErr w:type="gramEnd"/>
      <w:r w:rsidR="00BC254E" w:rsidRPr="00D83446">
        <w:t xml:space="preserve"> oddané poddané?</w:t>
      </w:r>
      <w:r w:rsidRPr="00D83446">
        <w:t>“</w:t>
      </w:r>
    </w:p>
    <w:p w:rsidR="00D83446" w:rsidRPr="00D83446" w:rsidRDefault="00D83446" w:rsidP="00D83446">
      <w:pPr>
        <w:pStyle w:val="Text"/>
      </w:pPr>
    </w:p>
    <w:p w:rsidR="00D83446" w:rsidRPr="00D83446" w:rsidRDefault="00BC254E" w:rsidP="00D83446">
      <w:pPr>
        <w:pStyle w:val="Text"/>
      </w:pPr>
      <w:r w:rsidRPr="00D83446">
        <w:t>Jasně, že ve tmě vidím, jenže tady je zem samý klacek a dolík. Uriáš taky vidí, možná dokonce o něco líp. Jde vedle mě, tak na délku meče, tiše a mlčky.</w:t>
      </w:r>
    </w:p>
    <w:p w:rsidR="00D83446" w:rsidRPr="00D83446" w:rsidRDefault="00D83446" w:rsidP="00D83446">
      <w:pPr>
        <w:pStyle w:val="Text"/>
      </w:pPr>
      <w:r w:rsidRPr="00D83446">
        <w:t>„</w:t>
      </w:r>
      <w:r w:rsidR="00BC254E" w:rsidRPr="00D83446">
        <w:t>Do psí p</w:t>
      </w:r>
      <w:r w:rsidRPr="00D83446">
        <w:t>…</w:t>
      </w:r>
      <w:r w:rsidR="00BC254E" w:rsidRPr="00D83446">
        <w:t>,</w:t>
      </w:r>
      <w:r w:rsidRPr="00D83446">
        <w:t>“</w:t>
      </w:r>
      <w:r w:rsidR="00BC254E" w:rsidRPr="00D83446">
        <w:t xml:space="preserve"> nadávám tiše, když mi bota uklouzne po mokrém listí. Najednou cítím jeho ruku na lokti. </w:t>
      </w:r>
      <w:r w:rsidRPr="00D83446">
        <w:t>„</w:t>
      </w:r>
      <w:r w:rsidR="00BC254E" w:rsidRPr="00D83446">
        <w:t>Opři se o mě.</w:t>
      </w:r>
      <w:r w:rsidRPr="00D83446">
        <w:t>“</w:t>
      </w:r>
    </w:p>
    <w:p w:rsidR="00D83446" w:rsidRPr="00D83446" w:rsidRDefault="00D83446" w:rsidP="00D83446">
      <w:pPr>
        <w:pStyle w:val="Text"/>
      </w:pPr>
      <w:r w:rsidRPr="00D83446">
        <w:lastRenderedPageBreak/>
        <w:t>„</w:t>
      </w:r>
      <w:r w:rsidR="00BC254E" w:rsidRPr="00D83446">
        <w:t>Pomalu, upíre,</w:t>
      </w:r>
      <w:r w:rsidRPr="00D83446">
        <w:t>“</w:t>
      </w:r>
      <w:r w:rsidR="00BC254E" w:rsidRPr="00D83446">
        <w:t xml:space="preserve"> cuknu. Co si ten chlap myslí</w:t>
      </w:r>
      <w:r w:rsidRPr="00D83446">
        <w:t>…</w:t>
      </w:r>
      <w:r w:rsidR="00BC254E" w:rsidRPr="00D83446">
        <w:t>! Do řiti, upír je to, vtloukám si do hlavy, upír, a ne chlap. Už je jisté, že jsem moc často sama. Hlavně v noci. Jinak by mě přece nemohlo napadnout vodit se po lese za ruku s upírem. Taková pijavka špinavá, nacucaná. Hanba mluvit.</w:t>
      </w:r>
    </w:p>
    <w:p w:rsidR="00D83446" w:rsidRPr="00D83446" w:rsidRDefault="00BC254E" w:rsidP="00D83446">
      <w:pPr>
        <w:pStyle w:val="Text"/>
      </w:pPr>
      <w:r w:rsidRPr="00D83446">
        <w:t>Uraženě se odtáhne a vykročí přede mnou. Beze strachu, že mu vrazím meč do zad. Možná, že to s nimi bude snadnější, než jsem myslela, jestli jsou takoví všichni. Teď už o větvičky neklopýtám, našlapuju tiše a dokonce i srdce jen mělce dusá. Mezi stromy vidím kříže. Chladná úzká ruka se znovu dotkne mého lokte.</w:t>
      </w:r>
      <w:r w:rsidR="00D83446" w:rsidRPr="00D83446">
        <w:t xml:space="preserve"> </w:t>
      </w:r>
      <w:r w:rsidRPr="00D83446">
        <w:t>Strnu. Naklání se ke mně, jeho tvář u mé, bílé zuby kousek od mého ucha a od tepny</w:t>
      </w:r>
      <w:r w:rsidR="00D83446" w:rsidRPr="00D83446">
        <w:t>…</w:t>
      </w:r>
    </w:p>
    <w:p w:rsidR="00D83446" w:rsidRPr="00D83446" w:rsidRDefault="00D83446" w:rsidP="00D83446">
      <w:pPr>
        <w:pStyle w:val="Text"/>
      </w:pPr>
      <w:r w:rsidRPr="00D83446">
        <w:t>„</w:t>
      </w:r>
      <w:r w:rsidR="00BC254E" w:rsidRPr="00D83446">
        <w:t>Jsme blízko,</w:t>
      </w:r>
      <w:r w:rsidRPr="00D83446">
        <w:t>“</w:t>
      </w:r>
      <w:r w:rsidR="00BC254E" w:rsidRPr="00D83446">
        <w:t xml:space="preserve"> šeptá. </w:t>
      </w:r>
      <w:r w:rsidRPr="00D83446">
        <w:t>„</w:t>
      </w:r>
      <w:r w:rsidR="00BC254E" w:rsidRPr="00D83446">
        <w:t>Dál půjdu radši sám, mohli by slyšet tvou krev.</w:t>
      </w:r>
      <w:r w:rsidRPr="00D83446">
        <w:t>“</w:t>
      </w:r>
    </w:p>
    <w:p w:rsidR="00D83446" w:rsidRPr="00D83446" w:rsidRDefault="00BC254E" w:rsidP="00D83446">
      <w:pPr>
        <w:pStyle w:val="Text"/>
      </w:pPr>
      <w:r w:rsidRPr="00D83446">
        <w:t xml:space="preserve">Vrtím hlavou, že ne. </w:t>
      </w:r>
      <w:r w:rsidR="00D83446" w:rsidRPr="00D83446">
        <w:t>„</w:t>
      </w:r>
      <w:r w:rsidRPr="00D83446">
        <w:t>Tiše. Pomalu,</w:t>
      </w:r>
      <w:r w:rsidR="00D83446" w:rsidRPr="00D83446">
        <w:t>“</w:t>
      </w:r>
      <w:r w:rsidRPr="00D83446">
        <w:t xml:space="preserve"> naznačuji rty a ukazuju si na hruď. Nakloní se ještě blíž, takže cítím nějakou voňavku, a položí mi ucho koženou kazajku. Tmavé vlasy šustí po kůži, jak sune hlavu níž na prsa a tiskne</w:t>
      </w:r>
      <w:r w:rsidR="00D83446" w:rsidRPr="00D83446">
        <w:t>…</w:t>
      </w:r>
      <w:r w:rsidRPr="00D83446">
        <w:t xml:space="preserve"> Opravdu mi to dneska nemyslí, uvědomím si, když mi tmavá kštice po kocouřím sklouzne na břicho.</w:t>
      </w:r>
    </w:p>
    <w:p w:rsidR="00D83446" w:rsidRPr="00D83446" w:rsidRDefault="00D83446" w:rsidP="00D83446">
      <w:pPr>
        <w:pStyle w:val="Text"/>
      </w:pPr>
      <w:r w:rsidRPr="00D83446">
        <w:t>„</w:t>
      </w:r>
      <w:proofErr w:type="spellStart"/>
      <w:r w:rsidR="00BC254E" w:rsidRPr="00D83446">
        <w:t>Chlíváku</w:t>
      </w:r>
      <w:proofErr w:type="spellEnd"/>
      <w:r w:rsidR="00BC254E" w:rsidRPr="00D83446">
        <w:t>!</w:t>
      </w:r>
      <w:r w:rsidRPr="00D83446">
        <w:t>“</w:t>
      </w:r>
      <w:r w:rsidR="00BC254E" w:rsidRPr="00D83446">
        <w:t xml:space="preserve"> snažím se křičet úplně mlčky. Popadnu ho za krk plnou dlaní, aby ucítil stříbrné obroučky, protože dělat něco víc tady a teď je šílenství. </w:t>
      </w:r>
      <w:r w:rsidRPr="00D83446">
        <w:t>„</w:t>
      </w:r>
      <w:r w:rsidR="00BC254E" w:rsidRPr="00D83446">
        <w:t>Pijavice. Podrazáku. Šmejde.</w:t>
      </w:r>
      <w:r w:rsidRPr="00D83446">
        <w:t>“</w:t>
      </w:r>
    </w:p>
    <w:p w:rsidR="00D83446" w:rsidRPr="00D83446" w:rsidRDefault="00BC254E" w:rsidP="00D83446">
      <w:pPr>
        <w:pStyle w:val="Text"/>
      </w:pPr>
      <w:r w:rsidRPr="00D83446">
        <w:t xml:space="preserve">Snaží se odtrhnout mou ruku a pálí se při tom o stříbro. </w:t>
      </w:r>
      <w:r w:rsidR="00D83446" w:rsidRPr="00D83446">
        <w:t>„</w:t>
      </w:r>
      <w:r w:rsidRPr="00D83446">
        <w:t>Promiň,</w:t>
      </w:r>
      <w:r w:rsidR="00D83446" w:rsidRPr="00D83446">
        <w:t>“</w:t>
      </w:r>
      <w:r w:rsidRPr="00D83446">
        <w:t xml:space="preserve"> šeptá kajícně. </w:t>
      </w:r>
      <w:r w:rsidR="00D83446" w:rsidRPr="00D83446">
        <w:t>„</w:t>
      </w:r>
      <w:r w:rsidRPr="00D83446">
        <w:t>Máš hustou, tmavě rudou krev a navíc voní po ostružinách.</w:t>
      </w:r>
      <w:r w:rsidR="00D83446" w:rsidRPr="00D83446">
        <w:t>“</w:t>
      </w:r>
      <w:r w:rsidRPr="00D83446">
        <w:t xml:space="preserve"> Zůstanu jako opařená a mám pocit, že pokud to byla nějaká upírská lichotka, určitě byla pěkně peprná. Poslední kus k hřbitovu se plazíme mokrou trávou a kalužemi. Špinavá voda mi teče za kalhoty a do bot. Vlhkost se zakusuje do kůže, zaslechnu šramot, zvednu hlavu a cítím blátivou hnusnou sirobu i v kostech.</w:t>
      </w:r>
    </w:p>
    <w:p w:rsidR="00D83446" w:rsidRPr="00D83446" w:rsidRDefault="00BC254E" w:rsidP="00D83446">
      <w:pPr>
        <w:pStyle w:val="Text"/>
      </w:pPr>
      <w:r w:rsidRPr="00D83446">
        <w:t>Ze hřbitova vychází průvod. V zetlelých šatech, v cárech vlňáků nesou ženy svá batolata, větší děti běhají mezi hroby, muži důležitě rokují.</w:t>
      </w:r>
    </w:p>
    <w:p w:rsidR="00D83446" w:rsidRPr="00D83446" w:rsidRDefault="00BC254E" w:rsidP="00D83446">
      <w:pPr>
        <w:pStyle w:val="Text"/>
      </w:pPr>
      <w:r w:rsidRPr="00D83446">
        <w:t xml:space="preserve">Opatrně otáčím na Uriáše hlavu a vidím, jak znechuceně stahuje koutky. Díváme se. Jsem tak zmrzlá, že mi ani není zima. V hřbitovní obci je hlad. Býval za živa, je i po smrti. Kdosi přitáhl srnče, ale kolik se jich z něj nasytí? Nerozhodně se obracejí tu k lesu, </w:t>
      </w:r>
      <w:r w:rsidRPr="00D83446">
        <w:lastRenderedPageBreak/>
        <w:t>tu ke kopci, za kterým leží sousední ves. Ještě mají strach, drží je zpátky kletby a jalovec, ale pytlačili dřív, když nebylo co do úst, proč by se nevzbouřili teď. Zvlášť, když už vrchnost nezakazuje.</w:t>
      </w:r>
    </w:p>
    <w:p w:rsidR="00D83446" w:rsidRPr="00D83446" w:rsidRDefault="00BC254E" w:rsidP="00D83446">
      <w:pPr>
        <w:pStyle w:val="Text"/>
      </w:pPr>
      <w:r w:rsidRPr="00D83446">
        <w:t>Vrchnost</w:t>
      </w:r>
      <w:r w:rsidR="00D83446" w:rsidRPr="00D83446">
        <w:t>…</w:t>
      </w:r>
      <w:r w:rsidRPr="00D83446">
        <w:t xml:space="preserve"> ani po smrti se jí nezbavili, žijí, živoří v průrvě mezi umíráním a rozkladem, ale ani to je neosvobodilo. Záda hrbí pořád stejně.</w:t>
      </w:r>
    </w:p>
    <w:p w:rsidR="00D83446" w:rsidRPr="00D83446" w:rsidRDefault="00BC254E" w:rsidP="00D83446">
      <w:pPr>
        <w:pStyle w:val="Text"/>
      </w:pPr>
      <w:r w:rsidRPr="00D83446">
        <w:t xml:space="preserve">Odkudsi ze stínů se noří vysoký muž, tak podobný Uriášovi, že se musím ujistit, že upír opravdu leží vedle mě. </w:t>
      </w:r>
      <w:r w:rsidR="00D83446" w:rsidRPr="00D83446">
        <w:t>„</w:t>
      </w:r>
      <w:proofErr w:type="spellStart"/>
      <w:r w:rsidRPr="00D83446">
        <w:t>Jürge</w:t>
      </w:r>
      <w:proofErr w:type="spellEnd"/>
      <w:r w:rsidRPr="00D83446">
        <w:t>,</w:t>
      </w:r>
      <w:r w:rsidR="00D83446" w:rsidRPr="00D83446">
        <w:t>“</w:t>
      </w:r>
      <w:r w:rsidRPr="00D83446">
        <w:t xml:space="preserve"> šeptne můj průvodce.</w:t>
      </w:r>
    </w:p>
    <w:p w:rsidR="00D83446" w:rsidRPr="00D83446" w:rsidRDefault="00BC254E" w:rsidP="00D83446">
      <w:pPr>
        <w:pStyle w:val="Text"/>
      </w:pPr>
      <w:r w:rsidRPr="00D83446">
        <w:t>Přivřu oči. No, tomu šatstvo na těle netlí. Kývá hlavou k hloučku žen, které na něj dychtivě hledí, s otevřenou pusou, s otevřenou</w:t>
      </w:r>
      <w:r w:rsidR="00D83446" w:rsidRPr="00D83446">
        <w:t>…</w:t>
      </w:r>
    </w:p>
    <w:p w:rsidR="00D83446" w:rsidRPr="00D83446" w:rsidRDefault="00BC254E" w:rsidP="00D83446">
      <w:pPr>
        <w:pStyle w:val="Text"/>
      </w:pPr>
      <w:r w:rsidRPr="00D83446">
        <w:t xml:space="preserve">Kurva, ještě, že jsem si vzala zálohu předem. Povykující hlouček vleče k </w:t>
      </w:r>
      <w:proofErr w:type="spellStart"/>
      <w:r w:rsidRPr="00D83446">
        <w:t>Jürgemu</w:t>
      </w:r>
      <w:proofErr w:type="spellEnd"/>
      <w:r w:rsidRPr="00D83446">
        <w:t xml:space="preserve"> zmámeného muže. Snad tuláka, snad někoho, kdo přebral a zabočil na špatnou pěšinu. Hmatám po meči, stříbro v dlani mě trochu utěšuje. Pro chlapíka nemůžu udělat nic, ostatně, stejně už žádnou spásu nečeká. Stojí odevzdaně a čeká, jako beran. A jako beran taky zajde, jen řeznický nůž nahradí zuby, bílé a tenké.</w:t>
      </w:r>
    </w:p>
    <w:p w:rsidR="00D83446" w:rsidRPr="00D83446" w:rsidRDefault="00BC254E" w:rsidP="00D83446">
      <w:pPr>
        <w:pStyle w:val="Text"/>
      </w:pPr>
      <w:r w:rsidRPr="00D83446">
        <w:t>Vesnice s úctou hledí, jak vampýr zvrátí chlapovi hlavu, čelisti se rozevřou a</w:t>
      </w:r>
      <w:r w:rsidR="00D83446" w:rsidRPr="00D83446">
        <w:t>…</w:t>
      </w:r>
    </w:p>
    <w:p w:rsidR="00D83446" w:rsidRPr="00D83446" w:rsidRDefault="00D83446" w:rsidP="00D83446">
      <w:pPr>
        <w:pStyle w:val="Text"/>
      </w:pPr>
      <w:r w:rsidRPr="00D83446">
        <w:t>„</w:t>
      </w:r>
      <w:r w:rsidR="00BC254E" w:rsidRPr="00D83446">
        <w:t>Jak to děláte?</w:t>
      </w:r>
      <w:r w:rsidRPr="00D83446">
        <w:t>“</w:t>
      </w:r>
      <w:r w:rsidR="00BC254E" w:rsidRPr="00D83446">
        <w:t xml:space="preserve"> nedá mi, abych se nezeptala. Odpovědi se nedočkám, jen prstu na ústech.</w:t>
      </w:r>
    </w:p>
    <w:p w:rsidR="00D83446" w:rsidRPr="00D83446" w:rsidRDefault="00BC254E" w:rsidP="00D83446">
      <w:pPr>
        <w:pStyle w:val="Text"/>
      </w:pPr>
      <w:proofErr w:type="spellStart"/>
      <w:r w:rsidRPr="00D83446">
        <w:t>Jürge</w:t>
      </w:r>
      <w:proofErr w:type="spellEnd"/>
      <w:r w:rsidRPr="00D83446">
        <w:t xml:space="preserve"> pije, mužovým tělem zmítá křeč, než zůstane viset ve vampýrových rukou ochable jako zardoušené jehně. Ženy se přikrádají blíž, lichotivě hladí </w:t>
      </w:r>
      <w:proofErr w:type="spellStart"/>
      <w:r w:rsidRPr="00D83446">
        <w:t>Jürgemu</w:t>
      </w:r>
      <w:proofErr w:type="spellEnd"/>
      <w:r w:rsidRPr="00D83446">
        <w:t xml:space="preserve"> plášť, některé zvedají nad hlavu děti, vampýr si dlouze otírá pysky, jako by se těšil pohledem na neúprosnou žízeň svých zplozenců. Pak si přitáhne dlouhovlasou dívku, dovolí jí přiložit krátce rty k mužovu hrdlu, pak další a další</w:t>
      </w:r>
      <w:r w:rsidR="00D83446" w:rsidRPr="00D83446">
        <w:t>…</w:t>
      </w:r>
      <w:r w:rsidRPr="00D83446">
        <w:t xml:space="preserve"> Zkrvavená ústa mu líbají ruce. Je mi na zvracení. Polykám. A počítám</w:t>
      </w:r>
      <w:r w:rsidR="00D83446" w:rsidRPr="00D83446">
        <w:t>…</w:t>
      </w:r>
      <w:r w:rsidRPr="00D83446">
        <w:t xml:space="preserve"> Třiadvacet, devětadvacet, osmatřicet</w:t>
      </w:r>
      <w:r w:rsidR="00D83446" w:rsidRPr="00D83446">
        <w:t>…</w:t>
      </w:r>
      <w:r w:rsidRPr="00D83446">
        <w:t xml:space="preserve"> Snad tu ani nejsou všichni. Děcka lezou po mrtvole a snaží se dostat ze žil poslední kapky krve. Tahám Uriáše za rukáv, mám toho tak akorát. Za našimi zády se smečka rve o zbytky. Klušu lesem a už se nevzpírám, když mě Uriáš vezme za ruku. Po tom, co jsem viděla u hřbitova, je i upír dobrý, pokud je na mojí straně. Pokud opravdu je na mojí straně.</w:t>
      </w:r>
    </w:p>
    <w:p w:rsidR="00D83446" w:rsidRPr="00D83446" w:rsidRDefault="00D83446" w:rsidP="00D83446">
      <w:pPr>
        <w:pStyle w:val="Text"/>
      </w:pPr>
    </w:p>
    <w:p w:rsidR="00D83446" w:rsidRPr="00D83446" w:rsidRDefault="00BC254E" w:rsidP="00D83446">
      <w:pPr>
        <w:pStyle w:val="Text"/>
      </w:pPr>
      <w:r w:rsidRPr="00D83446">
        <w:lastRenderedPageBreak/>
        <w:t>Ohniště je vyhaslé a Mlha, má klisna, neklidně dupe po vodou nasáklém mechu, na ohlávce přivázané copy česneku.</w:t>
      </w:r>
    </w:p>
    <w:p w:rsidR="00D83446" w:rsidRPr="00D83446" w:rsidRDefault="00D83446" w:rsidP="00D83446">
      <w:pPr>
        <w:pStyle w:val="Text"/>
      </w:pPr>
      <w:r w:rsidRPr="00D83446">
        <w:t>„</w:t>
      </w:r>
      <w:r w:rsidR="00BC254E" w:rsidRPr="00D83446">
        <w:t>Funguje to na vás vůbec?</w:t>
      </w:r>
      <w:r w:rsidRPr="00D83446">
        <w:t>“</w:t>
      </w:r>
      <w:r w:rsidR="00BC254E" w:rsidRPr="00D83446">
        <w:t xml:space="preserve"> ptám se, když vidím, jak Uriáš do jednoho z copů, zavěšených na větvi, narazí ramenem. </w:t>
      </w:r>
      <w:r w:rsidRPr="00D83446">
        <w:t>„</w:t>
      </w:r>
      <w:r w:rsidR="00BC254E" w:rsidRPr="00D83446">
        <w:t>Na nás ne, ale na ty z vesnice ano, neboj se. Na nás platí stříbro. Trochu</w:t>
      </w:r>
      <w:r w:rsidRPr="00D83446">
        <w:t>…“</w:t>
      </w:r>
      <w:r w:rsidR="00BC254E" w:rsidRPr="00D83446">
        <w:t xml:space="preserve"> Neklidně si olízne rty, až si ho podezřívavě prohlédnu. </w:t>
      </w:r>
      <w:r w:rsidRPr="00D83446">
        <w:t>„</w:t>
      </w:r>
      <w:r w:rsidR="00BC254E" w:rsidRPr="00D83446">
        <w:t>Však vidíš.</w:t>
      </w:r>
      <w:r w:rsidRPr="00D83446">
        <w:t>“</w:t>
      </w:r>
    </w:p>
    <w:p w:rsidR="00D83446" w:rsidRPr="00D83446" w:rsidRDefault="00BC254E" w:rsidP="00D83446">
      <w:pPr>
        <w:pStyle w:val="Text"/>
      </w:pPr>
      <w:r w:rsidRPr="00D83446">
        <w:t>Vidím. Na místě, kam dopadly stříbrné prsteny, má napuchlou přiškvařeninu.</w:t>
      </w:r>
    </w:p>
    <w:p w:rsidR="00D83446" w:rsidRPr="00D83446" w:rsidRDefault="00D83446" w:rsidP="00D83446">
      <w:pPr>
        <w:pStyle w:val="Text"/>
      </w:pPr>
      <w:r w:rsidRPr="00D83446">
        <w:t>„</w:t>
      </w:r>
      <w:r w:rsidR="00BC254E" w:rsidRPr="00D83446">
        <w:t>Aspoň něco.</w:t>
      </w:r>
      <w:r w:rsidRPr="00D83446">
        <w:t>“</w:t>
      </w:r>
      <w:r w:rsidR="00BC254E" w:rsidRPr="00D83446">
        <w:t xml:space="preserve"> Zimomřivě se choulím pod pokrývkou, mokré oblečení přilepené k tělu. Chvíli se klepu a pak to vzdám. Z tlumoku vytáhnu vlněnou halenu a gatě a rychle ze sebe shodím oblečení, husí kůži mám jako borůvky, chlupy zježené. Uriáš přičinlivě zapaluje oheň. Mně za zadkem. </w:t>
      </w:r>
      <w:r w:rsidRPr="00D83446">
        <w:t>„</w:t>
      </w:r>
      <w:r w:rsidR="00BC254E" w:rsidRPr="00D83446">
        <w:t>Vypadni, zatraceně.</w:t>
      </w:r>
      <w:r w:rsidRPr="00D83446">
        <w:t>“</w:t>
      </w:r>
      <w:r w:rsidR="00BC254E" w:rsidRPr="00D83446">
        <w:t xml:space="preserve"> Nejsem stydlivá, ale ten upír mi na mou duši jde na nervy.</w:t>
      </w:r>
    </w:p>
    <w:p w:rsidR="00D83446" w:rsidRPr="00D83446" w:rsidRDefault="00BC254E" w:rsidP="00D83446">
      <w:pPr>
        <w:pStyle w:val="Text"/>
      </w:pPr>
      <w:r w:rsidRPr="00D83446">
        <w:t xml:space="preserve">Přitáhnu deku k bradě a přivřu oči. </w:t>
      </w:r>
      <w:r w:rsidR="00D83446" w:rsidRPr="00D83446">
        <w:t>„</w:t>
      </w:r>
      <w:r w:rsidRPr="00D83446">
        <w:t>Spi.</w:t>
      </w:r>
      <w:r w:rsidR="00D83446" w:rsidRPr="00D83446">
        <w:t>“</w:t>
      </w:r>
      <w:r w:rsidRPr="00D83446">
        <w:t xml:space="preserve"> Zas má ten uspávací hlas. </w:t>
      </w:r>
      <w:r w:rsidR="00D83446" w:rsidRPr="00D83446">
        <w:t>„</w:t>
      </w:r>
      <w:r w:rsidRPr="00D83446">
        <w:t>Budu hlídat.</w:t>
      </w:r>
      <w:r w:rsidR="00D83446" w:rsidRPr="00D83446">
        <w:t>“</w:t>
      </w:r>
    </w:p>
    <w:p w:rsidR="00D83446" w:rsidRPr="00D83446" w:rsidRDefault="00D83446" w:rsidP="00D83446">
      <w:pPr>
        <w:pStyle w:val="Text"/>
      </w:pPr>
      <w:r w:rsidRPr="00D83446">
        <w:t>„</w:t>
      </w:r>
      <w:r w:rsidR="00BC254E" w:rsidRPr="00D83446">
        <w:t>To určitě. Pohlídáš si, až usnu, pak otevřeš mordu a urveš mi půlku krku.</w:t>
      </w:r>
      <w:r w:rsidRPr="00D83446">
        <w:t>“</w:t>
      </w:r>
      <w:r w:rsidR="00BC254E" w:rsidRPr="00D83446">
        <w:t xml:space="preserve"> Těžko říct, jak moc vážně to myslím, ale Uriáš se urazí.</w:t>
      </w:r>
    </w:p>
    <w:p w:rsidR="00D83446" w:rsidRPr="00D83446" w:rsidRDefault="00D83446" w:rsidP="00D83446">
      <w:pPr>
        <w:pStyle w:val="Text"/>
      </w:pPr>
      <w:r w:rsidRPr="00D83446">
        <w:t>„</w:t>
      </w:r>
      <w:r w:rsidR="00BC254E" w:rsidRPr="00D83446">
        <w:t>Mohl jsem</w:t>
      </w:r>
      <w:r w:rsidRPr="00D83446">
        <w:t>…“</w:t>
      </w:r>
    </w:p>
    <w:p w:rsidR="00D83446" w:rsidRPr="00D83446" w:rsidRDefault="00D83446" w:rsidP="00D83446">
      <w:pPr>
        <w:pStyle w:val="Text"/>
      </w:pPr>
      <w:r w:rsidRPr="00D83446">
        <w:t>„</w:t>
      </w:r>
      <w:r w:rsidR="00BC254E" w:rsidRPr="00D83446">
        <w:t>Ale jo. Já vím.</w:t>
      </w:r>
      <w:r w:rsidRPr="00D83446">
        <w:t>“</w:t>
      </w:r>
    </w:p>
    <w:p w:rsidR="00D83446" w:rsidRPr="00D83446" w:rsidRDefault="00BC254E" w:rsidP="00D83446">
      <w:pPr>
        <w:pStyle w:val="Text"/>
      </w:pPr>
      <w:r w:rsidRPr="00D83446">
        <w:t>Obtočím si řetízek od medailonu kolem krku dvakrát, přes prsa položím meč a definitivně usnu. Ve spánku mě provázejí sny o dětech s ostrými zuby.</w:t>
      </w:r>
    </w:p>
    <w:p w:rsidR="00D83446" w:rsidRPr="00D83446" w:rsidRDefault="00BC254E" w:rsidP="00D83446">
      <w:pPr>
        <w:pStyle w:val="Text"/>
      </w:pPr>
      <w:r w:rsidRPr="00D83446">
        <w:t>Teplo je příjemné, zvlášť pod peřinou. Zavrtím se. Známý pocit mužského těla.</w:t>
      </w:r>
      <w:r w:rsidR="00D83446" w:rsidRPr="00D83446">
        <w:t xml:space="preserve"> </w:t>
      </w:r>
      <w:r w:rsidRPr="00D83446">
        <w:t xml:space="preserve">Důvěrně známý. Cože? Instinktivně stisknu jílec meče, odkulím se, švih mě sám zvedne ze země a vzápětí přiložím špičku zbraně Uriášovi k hrdlu. </w:t>
      </w:r>
      <w:r w:rsidR="00D83446" w:rsidRPr="00D83446">
        <w:t>„</w:t>
      </w:r>
      <w:r w:rsidRPr="00D83446">
        <w:t>Tak hlídat?</w:t>
      </w:r>
      <w:r w:rsidR="00D83446" w:rsidRPr="00D83446">
        <w:t>“</w:t>
      </w:r>
    </w:p>
    <w:p w:rsidR="00D83446" w:rsidRPr="00D83446" w:rsidRDefault="00BC254E" w:rsidP="00D83446">
      <w:pPr>
        <w:pStyle w:val="Text"/>
      </w:pPr>
      <w:r w:rsidRPr="00D83446">
        <w:t xml:space="preserve">Mráz mi přejde páteří. Když se totiž upír snaží odpovědět, brání mu v řeči špičáky dosahující přes spodní ret. Zvednu ruku ke krku a nahmatám vlhkost slin. </w:t>
      </w:r>
      <w:r w:rsidR="00D83446" w:rsidRPr="00D83446">
        <w:t>„</w:t>
      </w:r>
      <w:r w:rsidRPr="00D83446">
        <w:t>Kousnuls mě?</w:t>
      </w:r>
      <w:r w:rsidR="00D83446" w:rsidRPr="00D83446">
        <w:t>“</w:t>
      </w:r>
      <w:r w:rsidRPr="00D83446">
        <w:t xml:space="preserve"> zachraptím a napnu svaly. Konečně je schopen artikulovat. </w:t>
      </w:r>
      <w:r w:rsidR="00D83446" w:rsidRPr="00D83446">
        <w:t>„</w:t>
      </w:r>
      <w:r w:rsidRPr="00D83446">
        <w:t>Omlouvám se, ale</w:t>
      </w:r>
      <w:r w:rsidR="00D83446" w:rsidRPr="00D83446">
        <w:t>…</w:t>
      </w:r>
      <w:r w:rsidRPr="00D83446">
        <w:t xml:space="preserve"> jen líbal.</w:t>
      </w:r>
      <w:r w:rsidR="00D83446" w:rsidRPr="00D83446">
        <w:t>“</w:t>
      </w:r>
    </w:p>
    <w:p w:rsidR="00D83446" w:rsidRPr="00D83446" w:rsidRDefault="00D83446" w:rsidP="00D83446">
      <w:pPr>
        <w:pStyle w:val="Text"/>
      </w:pPr>
      <w:r w:rsidRPr="00D83446">
        <w:t>„</w:t>
      </w:r>
      <w:r w:rsidR="00BC254E" w:rsidRPr="00D83446">
        <w:t>Líbal? Čemu říkáš líbat, ty</w:t>
      </w:r>
      <w:r w:rsidRPr="00D83446">
        <w:t>…“</w:t>
      </w:r>
      <w:r w:rsidR="00BC254E" w:rsidRPr="00D83446">
        <w:t xml:space="preserve"> Vší silou ho nakopnu do kyčle. </w:t>
      </w:r>
      <w:r w:rsidRPr="00D83446">
        <w:t>„</w:t>
      </w:r>
      <w:r w:rsidR="00BC254E" w:rsidRPr="00D83446">
        <w:t>Chápu, že se zlobíš. Neměl jsem to dělat. Jenže voníš, krví, ostružinami a stříbrem. Je to zkrátka těžký.</w:t>
      </w:r>
      <w:r w:rsidRPr="00D83446">
        <w:t>“</w:t>
      </w:r>
      <w:r w:rsidR="00BC254E" w:rsidRPr="00D83446">
        <w:t xml:space="preserve"> Vypadá jako každý jiný chlap, co ho člověk ráno vyžene z pelechu, jenže</w:t>
      </w:r>
      <w:r w:rsidRPr="00D83446">
        <w:t>…</w:t>
      </w:r>
      <w:r w:rsidR="00BC254E" w:rsidRPr="00D83446">
        <w:t xml:space="preserve"> prohmatá vám si </w:t>
      </w:r>
      <w:r w:rsidR="00BC254E" w:rsidRPr="00D83446">
        <w:lastRenderedPageBreak/>
        <w:t xml:space="preserve">krk a cítím podlitinu. </w:t>
      </w:r>
      <w:r w:rsidRPr="00D83446">
        <w:t>„</w:t>
      </w:r>
      <w:r w:rsidR="00BC254E" w:rsidRPr="00D83446">
        <w:t>Kousnuls mě,</w:t>
      </w:r>
      <w:r w:rsidRPr="00D83446">
        <w:t>“</w:t>
      </w:r>
      <w:r w:rsidR="00BC254E" w:rsidRPr="00D83446">
        <w:t xml:space="preserve"> říkám už klidněji. </w:t>
      </w:r>
      <w:r w:rsidRPr="00D83446">
        <w:t>„</w:t>
      </w:r>
      <w:r w:rsidR="00BC254E" w:rsidRPr="00D83446">
        <w:t>Ne. Já jsem prostě jen</w:t>
      </w:r>
      <w:r w:rsidRPr="00D83446">
        <w:t>…“</w:t>
      </w:r>
    </w:p>
    <w:p w:rsidR="00D83446" w:rsidRPr="00D83446" w:rsidRDefault="00D83446" w:rsidP="00D83446">
      <w:pPr>
        <w:pStyle w:val="Text"/>
      </w:pPr>
      <w:r w:rsidRPr="00D83446">
        <w:t>„</w:t>
      </w:r>
      <w:r w:rsidR="00BC254E" w:rsidRPr="00D83446">
        <w:t xml:space="preserve">Udělals mi prostě </w:t>
      </w:r>
      <w:proofErr w:type="spellStart"/>
      <w:r w:rsidR="00BC254E" w:rsidRPr="00D83446">
        <w:t>cucflek</w:t>
      </w:r>
      <w:proofErr w:type="spellEnd"/>
      <w:r w:rsidR="00BC254E" w:rsidRPr="00D83446">
        <w:t>?</w:t>
      </w:r>
      <w:r w:rsidRPr="00D83446">
        <w:t>“</w:t>
      </w:r>
      <w:r w:rsidR="00BC254E" w:rsidRPr="00D83446">
        <w:t xml:space="preserve"> Tohle nemůžu nikdy našim chlapům říct, pokud nechci, aby si mysleli, že mi přeskočilo. Vezmu upírský kšeft a skončím s </w:t>
      </w:r>
      <w:proofErr w:type="spellStart"/>
      <w:r w:rsidR="00BC254E" w:rsidRPr="00D83446">
        <w:t>cucflekem</w:t>
      </w:r>
      <w:proofErr w:type="spellEnd"/>
      <w:r w:rsidR="00BC254E" w:rsidRPr="00D83446">
        <w:t xml:space="preserve"> od upíra přes půl krku ještě dřív, než vůbec vytáhnu nářadí. </w:t>
      </w:r>
      <w:r w:rsidRPr="00D83446">
        <w:t>„</w:t>
      </w:r>
      <w:r w:rsidR="00BC254E" w:rsidRPr="00D83446">
        <w:t>No.</w:t>
      </w:r>
      <w:r w:rsidRPr="00D83446">
        <w:t>“</w:t>
      </w:r>
    </w:p>
    <w:p w:rsidR="00D83446" w:rsidRPr="00D83446" w:rsidRDefault="00D83446" w:rsidP="00D83446">
      <w:pPr>
        <w:pStyle w:val="Text"/>
      </w:pPr>
      <w:r w:rsidRPr="00D83446">
        <w:t>„</w:t>
      </w:r>
      <w:r w:rsidR="00BC254E" w:rsidRPr="00D83446">
        <w:t>Pitomče. Copak jsem ti jasně neřekla, že s upírem se opravdu tahat nebudu?</w:t>
      </w:r>
      <w:r w:rsidRPr="00D83446">
        <w:t>“</w:t>
      </w:r>
    </w:p>
    <w:p w:rsidR="00D83446" w:rsidRPr="00D83446" w:rsidRDefault="00D83446" w:rsidP="00D83446">
      <w:pPr>
        <w:pStyle w:val="Text"/>
      </w:pPr>
      <w:r w:rsidRPr="00D83446">
        <w:t>„</w:t>
      </w:r>
      <w:r w:rsidR="00BC254E" w:rsidRPr="00D83446">
        <w:t>Neřekla. A navíc, vypadala jsi, že je ti to příjemné.</w:t>
      </w:r>
      <w:r w:rsidRPr="00D83446">
        <w:t>“</w:t>
      </w:r>
    </w:p>
    <w:p w:rsidR="00D83446" w:rsidRPr="00D83446" w:rsidRDefault="00D83446" w:rsidP="00D83446">
      <w:pPr>
        <w:pStyle w:val="Text"/>
      </w:pPr>
      <w:r w:rsidRPr="00D83446">
        <w:t>„</w:t>
      </w:r>
      <w:r w:rsidR="00BC254E" w:rsidRPr="00D83446">
        <w:t>Spala jsem, idiote. A co ty zuby? Klidně bys mě zakousnul.</w:t>
      </w:r>
      <w:r w:rsidRPr="00D83446">
        <w:t>“</w:t>
      </w:r>
      <w:r w:rsidR="00BC254E" w:rsidRPr="00D83446">
        <w:t xml:space="preserve"> Zavrtí hlavou a rozpačitě uhlazuje přikrývku. </w:t>
      </w:r>
      <w:r w:rsidRPr="00D83446">
        <w:t>„</w:t>
      </w:r>
      <w:r w:rsidR="00BC254E" w:rsidRPr="00D83446">
        <w:t>Víš, jaksi, ono je to tak, že</w:t>
      </w:r>
      <w:r w:rsidRPr="00D83446">
        <w:t>…“</w:t>
      </w:r>
    </w:p>
    <w:p w:rsidR="00D83446" w:rsidRPr="00D83446" w:rsidRDefault="00D83446" w:rsidP="00D83446">
      <w:pPr>
        <w:pStyle w:val="Text"/>
      </w:pPr>
      <w:r w:rsidRPr="00D83446">
        <w:t>„</w:t>
      </w:r>
      <w:r w:rsidR="00BC254E" w:rsidRPr="00D83446">
        <w:t>Tak jak? A bez těch keců.</w:t>
      </w:r>
      <w:r w:rsidRPr="00D83446">
        <w:t>“</w:t>
      </w:r>
    </w:p>
    <w:p w:rsidR="00D83446" w:rsidRPr="00D83446" w:rsidRDefault="00D83446" w:rsidP="00D83446">
      <w:pPr>
        <w:pStyle w:val="Text"/>
      </w:pPr>
      <w:r w:rsidRPr="00D83446">
        <w:t>„</w:t>
      </w:r>
      <w:r w:rsidR="00BC254E" w:rsidRPr="00D83446">
        <w:t>Zkrátka, když máme, ehm, erekci, tak naše zuby</w:t>
      </w:r>
      <w:r w:rsidRPr="00D83446">
        <w:t>…“</w:t>
      </w:r>
      <w:r w:rsidR="00BC254E" w:rsidRPr="00D83446">
        <w:t xml:space="preserve"> Ztěžka dosednu vedle něj na jehličí. </w:t>
      </w:r>
      <w:r w:rsidRPr="00D83446">
        <w:t>„</w:t>
      </w:r>
      <w:r w:rsidR="00BC254E" w:rsidRPr="00D83446">
        <w:t>Málem jsem ti podřízla krk.</w:t>
      </w:r>
      <w:r w:rsidRPr="00D83446">
        <w:t>“</w:t>
      </w:r>
    </w:p>
    <w:p w:rsidR="00D83446" w:rsidRPr="00D83446" w:rsidRDefault="00BC254E" w:rsidP="00D83446">
      <w:pPr>
        <w:pStyle w:val="Text"/>
      </w:pPr>
      <w:r w:rsidRPr="00D83446">
        <w:t xml:space="preserve">Dívá se na mě a i oči má kocouří. </w:t>
      </w:r>
      <w:r w:rsidR="00D83446" w:rsidRPr="00D83446">
        <w:t>„</w:t>
      </w:r>
      <w:r w:rsidRPr="00D83446">
        <w:t>Stříbrným mečem,</w:t>
      </w:r>
      <w:r w:rsidR="00D83446" w:rsidRPr="00D83446">
        <w:t>“</w:t>
      </w:r>
      <w:r w:rsidRPr="00D83446">
        <w:t xml:space="preserve"> olízne si rty.</w:t>
      </w:r>
    </w:p>
    <w:p w:rsidR="00D83446" w:rsidRPr="00D83446" w:rsidRDefault="00D83446" w:rsidP="00D83446">
      <w:pPr>
        <w:pStyle w:val="Text"/>
      </w:pPr>
      <w:r w:rsidRPr="00D83446">
        <w:t>„</w:t>
      </w:r>
      <w:r w:rsidR="00BC254E" w:rsidRPr="00D83446">
        <w:t>Jo,</w:t>
      </w:r>
      <w:r w:rsidRPr="00D83446">
        <w:t>“</w:t>
      </w:r>
      <w:r w:rsidR="00BC254E" w:rsidRPr="00D83446">
        <w:t xml:space="preserve"> vrčím. </w:t>
      </w:r>
      <w:r w:rsidRPr="00D83446">
        <w:t>„</w:t>
      </w:r>
      <w:r w:rsidR="00BC254E" w:rsidRPr="00D83446">
        <w:t>Hele, vlastně bys měl mít ze stříbra pěkně nahnáno.</w:t>
      </w:r>
      <w:r w:rsidRPr="00D83446">
        <w:t>“</w:t>
      </w:r>
    </w:p>
    <w:p w:rsidR="00D83446" w:rsidRPr="00D83446" w:rsidRDefault="00BC254E" w:rsidP="00D83446">
      <w:pPr>
        <w:pStyle w:val="Text"/>
      </w:pPr>
      <w:r w:rsidRPr="00D83446">
        <w:t>Podezřele se ošije a panenky v jeho očích jsou teď obrovské.</w:t>
      </w:r>
    </w:p>
    <w:p w:rsidR="00D83446" w:rsidRPr="00D83446" w:rsidRDefault="00D83446" w:rsidP="00D83446">
      <w:pPr>
        <w:pStyle w:val="Text"/>
      </w:pPr>
      <w:r w:rsidRPr="00D83446">
        <w:t>„</w:t>
      </w:r>
      <w:r w:rsidR="00BC254E" w:rsidRPr="00D83446">
        <w:t>Opravdu ti to vadilo?</w:t>
      </w:r>
      <w:r w:rsidRPr="00D83446">
        <w:t>“</w:t>
      </w:r>
    </w:p>
    <w:p w:rsidR="00D83446" w:rsidRPr="00D83446" w:rsidRDefault="00BC254E" w:rsidP="00D83446">
      <w:pPr>
        <w:pStyle w:val="Text"/>
      </w:pPr>
      <w:r w:rsidRPr="00D83446">
        <w:t xml:space="preserve">Nerozhodně plesknu dlaní o zem. </w:t>
      </w:r>
      <w:r w:rsidR="00D83446" w:rsidRPr="00D83446">
        <w:t>„</w:t>
      </w:r>
      <w:r w:rsidRPr="00D83446">
        <w:t>Těžko říct.</w:t>
      </w:r>
      <w:r w:rsidR="00D83446" w:rsidRPr="00D83446">
        <w:t>“</w:t>
      </w:r>
    </w:p>
    <w:p w:rsidR="00D83446" w:rsidRPr="00D83446" w:rsidRDefault="00D83446" w:rsidP="00D83446">
      <w:pPr>
        <w:pStyle w:val="Text"/>
      </w:pPr>
      <w:r w:rsidRPr="00D83446">
        <w:t>„</w:t>
      </w:r>
      <w:r w:rsidR="00BC254E" w:rsidRPr="00D83446">
        <w:t>A nemohli bychom to ještě jednou</w:t>
      </w:r>
      <w:r w:rsidRPr="00D83446">
        <w:t>…</w:t>
      </w:r>
      <w:r w:rsidR="00BC254E" w:rsidRPr="00D83446">
        <w:t xml:space="preserve"> zkusit?</w:t>
      </w:r>
      <w:r w:rsidRPr="00D83446">
        <w:t>“</w:t>
      </w:r>
    </w:p>
    <w:p w:rsidR="00D83446" w:rsidRPr="00D83446" w:rsidRDefault="00BC254E" w:rsidP="00D83446">
      <w:pPr>
        <w:pStyle w:val="Text"/>
      </w:pPr>
      <w:r w:rsidRPr="00D83446">
        <w:t>Když mu strkám jazyk do pusy, je mi jasné, že tímhle se opravdu doma nepochlubím.</w:t>
      </w:r>
    </w:p>
    <w:p w:rsidR="00D83446" w:rsidRPr="00D83446" w:rsidRDefault="00D83446" w:rsidP="00D83446">
      <w:pPr>
        <w:pStyle w:val="Text"/>
      </w:pPr>
    </w:p>
    <w:p w:rsidR="00D83446" w:rsidRPr="00D83446" w:rsidRDefault="00BC254E" w:rsidP="00D83446">
      <w:pPr>
        <w:pStyle w:val="Text"/>
      </w:pPr>
      <w:r w:rsidRPr="00D83446">
        <w:t xml:space="preserve">Hodím další osikový kolík na hromadu a narovnám se. </w:t>
      </w:r>
      <w:r w:rsidR="00D83446" w:rsidRPr="00D83446">
        <w:t>„</w:t>
      </w:r>
      <w:r w:rsidRPr="00D83446">
        <w:t>Neflákej to, Uriáši.</w:t>
      </w:r>
      <w:r w:rsidR="00D83446" w:rsidRPr="00D83446">
        <w:t>“</w:t>
      </w:r>
    </w:p>
    <w:p w:rsidR="00D83446" w:rsidRPr="00D83446" w:rsidRDefault="00BC254E" w:rsidP="00D83446">
      <w:pPr>
        <w:pStyle w:val="Text"/>
      </w:pPr>
      <w:r w:rsidRPr="00D83446">
        <w:t xml:space="preserve">Zastrčí si vlasy za ucho. </w:t>
      </w:r>
      <w:r w:rsidR="00D83446" w:rsidRPr="00D83446">
        <w:t>„</w:t>
      </w:r>
      <w:r w:rsidRPr="00D83446">
        <w:t xml:space="preserve">Neflákám. A nejsem Uriáš, ale </w:t>
      </w:r>
      <w:proofErr w:type="spellStart"/>
      <w:r w:rsidRPr="00D83446">
        <w:t>Urian</w:t>
      </w:r>
      <w:proofErr w:type="spellEnd"/>
      <w:r w:rsidRPr="00D83446">
        <w:t>. Ani ses mi nepředstavila,</w:t>
      </w:r>
      <w:r w:rsidR="00D83446" w:rsidRPr="00D83446">
        <w:t>“</w:t>
      </w:r>
      <w:r w:rsidRPr="00D83446">
        <w:t xml:space="preserve"> dodá vyčítavě. </w:t>
      </w:r>
      <w:r w:rsidR="00D83446" w:rsidRPr="00D83446">
        <w:t>„</w:t>
      </w:r>
      <w:r w:rsidRPr="00D83446">
        <w:t>Lota,</w:t>
      </w:r>
      <w:r w:rsidR="00D83446" w:rsidRPr="00D83446">
        <w:t>“</w:t>
      </w:r>
      <w:r w:rsidRPr="00D83446">
        <w:t xml:space="preserve"> zaškaredím se. </w:t>
      </w:r>
      <w:r w:rsidR="00D83446" w:rsidRPr="00D83446">
        <w:t>„</w:t>
      </w:r>
      <w:r w:rsidRPr="00D83446">
        <w:t>A dělej. Je jich hodně, a budeme muset vykopávat hroby. Jestli to nestihneme, tak</w:t>
      </w:r>
      <w:r w:rsidR="00D83446" w:rsidRPr="00D83446">
        <w:t>…“</w:t>
      </w:r>
      <w:r w:rsidRPr="00D83446">
        <w:t xml:space="preserve"> Jestli to nestihneme, tak lépe dál nemyslet, řeknu si pro sebe a natáhnu se po další větvi. Nožem přiostřuji hrot loket dlouhého kůlu, který projede srdcem jako nic. Vzpomenu si na drobotinu plazící se po mršině a v zátylku mě zamrazí. V šedém </w:t>
      </w:r>
      <w:r w:rsidRPr="00D83446">
        <w:lastRenderedPageBreak/>
        <w:t>denním světle nevypadá hřbitov děsivě, spíš bezútěšně. Chudě. Hladově. To, co spí pod hlínou, každopádně hladové je.</w:t>
      </w:r>
    </w:p>
    <w:p w:rsidR="00D83446" w:rsidRPr="00D83446" w:rsidRDefault="00BC254E" w:rsidP="00D83446">
      <w:pPr>
        <w:pStyle w:val="Text"/>
      </w:pPr>
      <w:r w:rsidRPr="00D83446">
        <w:t xml:space="preserve">Krumpáč se zakusuje do hlíny, Uriáš vraští obočí, s takovým nástrojem vypadá nějak nepatřičně, ten naparáděný aristokratický </w:t>
      </w:r>
      <w:proofErr w:type="spellStart"/>
      <w:r w:rsidRPr="00D83446">
        <w:t>vampýrek</w:t>
      </w:r>
      <w:proofErr w:type="spellEnd"/>
      <w:r w:rsidRPr="00D83446">
        <w:t xml:space="preserve"> v hedvábí.</w:t>
      </w:r>
    </w:p>
    <w:p w:rsidR="00D83446" w:rsidRPr="00D83446" w:rsidRDefault="00D83446" w:rsidP="00D83446">
      <w:pPr>
        <w:pStyle w:val="Text"/>
      </w:pPr>
      <w:r w:rsidRPr="00D83446">
        <w:t>„</w:t>
      </w:r>
      <w:r w:rsidR="00BC254E" w:rsidRPr="00D83446">
        <w:t>Už?</w:t>
      </w:r>
      <w:r w:rsidRPr="00D83446">
        <w:t>“</w:t>
      </w:r>
      <w:r w:rsidR="00BC254E" w:rsidRPr="00D83446">
        <w:t xml:space="preserve"> Stříbrný meč mi trčí nad ramenem a v brašně čeká osika na svou příležitost. Naštěstí pohřbívali ve spěchu a nekopali hluboko</w:t>
      </w:r>
      <w:r w:rsidRPr="00D83446">
        <w:t>…</w:t>
      </w:r>
    </w:p>
    <w:p w:rsidR="00D83446" w:rsidRPr="00D83446" w:rsidRDefault="00BC254E" w:rsidP="00D83446">
      <w:pPr>
        <w:pStyle w:val="Text"/>
      </w:pPr>
      <w:r w:rsidRPr="00D83446">
        <w:t xml:space="preserve">První rakev, vláčné údy a prokrvené sliznice, přesně jak to stálo v knize, kterou jsem kdysi dávno s nechutí otevírala. Bohové, kdepak je nevinnost mých patnácti let a kde asi skončila střeva a jiné tělesné orgány Martina, kolegy, na kterého jsem tenkrát letěla, protože už měl medailon a zasvěceně mluvil o </w:t>
      </w:r>
      <w:r w:rsidR="00D83446" w:rsidRPr="00D83446">
        <w:t>„</w:t>
      </w:r>
      <w:proofErr w:type="spellStart"/>
      <w:r w:rsidRPr="00D83446">
        <w:t>drbačce</w:t>
      </w:r>
      <w:proofErr w:type="spellEnd"/>
      <w:r w:rsidR="00D83446" w:rsidRPr="00D83446">
        <w:t>“</w:t>
      </w:r>
      <w:r w:rsidRPr="00D83446">
        <w:t>. No co, každou zimu někdo chybí.</w:t>
      </w:r>
    </w:p>
    <w:p w:rsidR="00D83446" w:rsidRPr="00D83446" w:rsidRDefault="00BC254E" w:rsidP="00D83446">
      <w:pPr>
        <w:pStyle w:val="Text"/>
      </w:pPr>
      <w:r w:rsidRPr="00D83446">
        <w:t>Žebro zapraská, srdce pukne, jak nalehnu na kůl, a z úst teď už mrtvého se vyvalí krev. Tak, Matyáši, nebo co to je na kříži vyryto, ještě obsloužím tvou starou a tři děťátka a ty můžeš doufat, že se sejdete v nějakém lepším světě. Ženská má dokonce i teď kolem úst ustaraný rys. Chudák. Vrazím jí kůl do hrudi málem něžně.</w:t>
      </w:r>
    </w:p>
    <w:p w:rsidR="00D83446" w:rsidRPr="00D83446" w:rsidRDefault="00BC254E" w:rsidP="00D83446">
      <w:pPr>
        <w:pStyle w:val="Text"/>
      </w:pPr>
      <w:r w:rsidRPr="00D83446">
        <w:t>Ještě odbýt děti, chatrná tělíčka přišpendlená kolíky do země jako nějaký nenápadný hmyz a pak dál. Jde nám to od ruky, Uriáš kope a já čím dál unavenější rukou vrážím kůly. Někdy nedávali ani rakve, kde je taky brát. Na provlhlou jílovitou hlínu padá drobný déšť a Uriášova ruka je studená, když se mi dere pod košili. Ano, měla bych ho poslat do řiti, měla bych si dát lepší pozor, měla bych hroby obejít se stříbrnou virguli</w:t>
      </w:r>
      <w:r w:rsidR="00D83446" w:rsidRPr="00D83446">
        <w:t>…</w:t>
      </w:r>
    </w:p>
    <w:p w:rsidR="00D83446" w:rsidRPr="00D83446" w:rsidRDefault="00BC254E" w:rsidP="00D83446">
      <w:pPr>
        <w:pStyle w:val="Text"/>
      </w:pPr>
      <w:r w:rsidRPr="00D83446">
        <w:t>Mí učitelé neváhali použít solený řemen i jiné neortodoxní metody, aby do nesoustředěného žactva natloukli všechno potřebné, jenže jejich popel už rozfoukal vítr a já se tu teď uprostřed rozmoklého hřbitova ocucávám s jedním upírem jako služka s vojákem. Ne všichni žáci si berou učivo k srdci tak, jak by měli.</w:t>
      </w:r>
    </w:p>
    <w:p w:rsidR="00D83446" w:rsidRPr="00D83446" w:rsidRDefault="00BC254E" w:rsidP="00D83446">
      <w:pPr>
        <w:pStyle w:val="Text"/>
      </w:pPr>
      <w:r w:rsidRPr="00D83446">
        <w:t>Soumrak vždycky přichází stejně jako opilost. Plíživě. Na práci je najednou nějak hůř vidět, medailon pod blůzou drobně vibruje a já se nemohu obelhávat, že je to Uriášovou blízkostí. Není. Na něj medailon už reagovat přestal. A rady učitelů by</w:t>
      </w:r>
    </w:p>
    <w:p w:rsidR="00D83446" w:rsidRPr="00D83446" w:rsidRDefault="00BC254E" w:rsidP="00D83446">
      <w:pPr>
        <w:pStyle w:val="Text"/>
      </w:pPr>
      <w:proofErr w:type="gramStart"/>
      <w:r w:rsidRPr="00D83446">
        <w:t>se</w:t>
      </w:r>
      <w:proofErr w:type="gramEnd"/>
      <w:r w:rsidRPr="00D83446">
        <w:t xml:space="preserve"> z hlavy pouštět neměly, pokud člověk nechce skončit</w:t>
      </w:r>
      <w:proofErr w:type="gramStart"/>
      <w:r w:rsidR="00D83446" w:rsidRPr="00D83446">
        <w:t>…</w:t>
      </w:r>
      <w:proofErr w:type="gramEnd"/>
      <w:r w:rsidRPr="00D83446">
        <w:t xml:space="preserve"> No prostě skončit.</w:t>
      </w:r>
    </w:p>
    <w:p w:rsidR="00D83446" w:rsidRPr="00D83446" w:rsidRDefault="00BC254E" w:rsidP="00D83446">
      <w:pPr>
        <w:pStyle w:val="Text"/>
      </w:pPr>
      <w:r w:rsidRPr="00D83446">
        <w:lastRenderedPageBreak/>
        <w:t xml:space="preserve">Vytahuji z brašny virguli a Uriáš zatím rozkopává další hrob. Našich zákazníků už slušně ubylo </w:t>
      </w:r>
      <w:r w:rsidR="00D83446" w:rsidRPr="00D83446">
        <w:t>–</w:t>
      </w:r>
      <w:r w:rsidRPr="00D83446">
        <w:t xml:space="preserve"> kolem jam, které se teprve teď staly opravdovými místy posledního odpočinku, se vrší kopky rozházené hlíny. Tlumené tupé rány náhle přeruší ostrý zvuk, medailon se mi zadrhne okolo krku a já poprvé v životě uslyším křik Vampýra. </w:t>
      </w:r>
      <w:proofErr w:type="spellStart"/>
      <w:r w:rsidRPr="00D83446">
        <w:t>Jürge</w:t>
      </w:r>
      <w:proofErr w:type="spellEnd"/>
      <w:r w:rsidRPr="00D83446">
        <w:t>. A hned na to také sílu křiku pocítím.</w:t>
      </w:r>
    </w:p>
    <w:p w:rsidR="00D83446" w:rsidRPr="00D83446" w:rsidRDefault="00BC254E" w:rsidP="00D83446">
      <w:pPr>
        <w:pStyle w:val="Text"/>
      </w:pPr>
      <w:r w:rsidRPr="00D83446">
        <w:t xml:space="preserve">Vlna mě srazí </w:t>
      </w:r>
      <w:proofErr w:type="gramStart"/>
      <w:r w:rsidRPr="00D83446">
        <w:t>na</w:t>
      </w:r>
      <w:proofErr w:type="gramEnd"/>
      <w:r w:rsidRPr="00D83446">
        <w:t xml:space="preserve"> sem, kůly v brašně mi zhmoždí žebra, cítím, jak se mi z nosu valí krev, a jediné, na co se zmůžu, je zčerstva se odkutálet za nejbližší hromadu hlíny. Tisknu hlavu do země a křik stoupá a klesá, dokud se nesrazí s tím druhým, povědomým. Do psí díry, taková nota zněla v jeho sténání, když jsme</w:t>
      </w:r>
      <w:r w:rsidR="00D83446" w:rsidRPr="00D83446">
        <w:t>…</w:t>
      </w:r>
      <w:r w:rsidRPr="00D83446">
        <w:t xml:space="preserve"> Krvácím do jílu a v žaludku mám led. Hlava třeští, když si zoufalá cpu do uší mazlavou hlínu. Právě včas. Ne u všech žíznivých jsem vykonala svou osikovou návštěvu a hřbitovní </w:t>
      </w:r>
      <w:r w:rsidR="00D83446" w:rsidRPr="00D83446">
        <w:t>„</w:t>
      </w:r>
      <w:r w:rsidRPr="00D83446">
        <w:t>náves</w:t>
      </w:r>
      <w:r w:rsidR="00D83446" w:rsidRPr="00D83446">
        <w:t>“</w:t>
      </w:r>
      <w:r w:rsidRPr="00D83446">
        <w:t xml:space="preserve"> teď ožívá rodinkami. Všímám si přepadlých tváří vesničanů i v </w:t>
      </w:r>
      <w:proofErr w:type="spellStart"/>
      <w:r w:rsidRPr="00D83446">
        <w:t>nesmrti</w:t>
      </w:r>
      <w:proofErr w:type="spellEnd"/>
      <w:r w:rsidRPr="00D83446">
        <w:t xml:space="preserve"> ustaraných a bez pýchy.</w:t>
      </w:r>
    </w:p>
    <w:p w:rsidR="00D83446" w:rsidRPr="00D83446" w:rsidRDefault="00BC254E" w:rsidP="00D83446">
      <w:pPr>
        <w:pStyle w:val="Text"/>
      </w:pPr>
      <w:r w:rsidRPr="00D83446">
        <w:t>Ani se nanamáhám otřít si z tváře krev, nemrtvý chasník se po mně ožene a jeho pěst skončí ve smyčce ze stříbrného řetězu. Křičí, ne jako ti, kteří se rvou kdesi za mými zády, žaluje křivdu, ani smrt ho nezbavila pocitu bolesti. Na podruhé už ano, ušklíbnu se v duchu, meč kmitne vzduchem, hlava se koulí, medailon na krku brní, jak přibíhají ostatní, nemají dar zničujícího křiku, a tak jen cení zuby a já, řemeslo je řemeslo, v potácivém tanci odtínám hlavy a údy.</w:t>
      </w:r>
    </w:p>
    <w:p w:rsidR="00D83446" w:rsidRPr="00D83446" w:rsidRDefault="00BC254E" w:rsidP="00D83446">
      <w:pPr>
        <w:pStyle w:val="Text"/>
      </w:pPr>
      <w:r w:rsidRPr="00D83446">
        <w:t>Kdosi mi skočí na záda, zkroutím se v kotrmelci a pak mu, ležícímu na zemi, úsporným pohybem podříznu krk. Hospodské triky, venkovský křupan křupanem prostě zůstane, ať ho ze světa sprovodí jakékoli zuby. Odkopnu špinavé batole, které se mi pošetile snaží prokousnout koženou holinu, krček povolí s lupnutím suché větve, drobná brada ukáže k měsíci v pohybu vítajícím tmu a pod mými žebry se probudí obvyklá bolest. Nenávist.</w:t>
      </w:r>
    </w:p>
    <w:p w:rsidR="00D83446" w:rsidRPr="00D83446" w:rsidRDefault="00BC254E" w:rsidP="00D83446">
      <w:pPr>
        <w:pStyle w:val="Text"/>
      </w:pPr>
      <w:r w:rsidRPr="00D83446">
        <w:t>Rozhlédnu se po bojišti, dvakrát mrtvá těla s rukama rozpřaženýma k tápání po věčnosti, tenhle krchov snad nakonec opravdu bude místem ticha. Zatím není</w:t>
      </w:r>
      <w:r w:rsidR="00D83446" w:rsidRPr="00D83446">
        <w:t>…</w:t>
      </w:r>
      <w:r w:rsidRPr="00D83446">
        <w:t xml:space="preserve"> Těžko říct, jak dlouho jsem se bila, ale vampýrská záležitost ještě zdaleka není u konce a všechna směšná rytířskost soubojů, ta tenká slupička cti, za kterou příslušníci mého cechu nedávají ani zlámanou grešli, teď zní v šíleném nepřetržitém křiku. Tuším, že má Znamení by mě proti němu </w:t>
      </w:r>
      <w:r w:rsidRPr="00D83446">
        <w:lastRenderedPageBreak/>
        <w:t>chránila jen těžko, ale bojující na mě nemyslí. Krvácejí oba. Jasně rudá tekutina teče z uší, nosu, rtů a dokonce i očí. Už dávno nemysli na nic, ti dva. Amatéři, bleskne mi hlavou. Amatéři jsou vždycky nesmyslně a neúčelně urputní. K mé nenávisti se, bozi vědí proč, přidá vztek.</w:t>
      </w:r>
    </w:p>
    <w:p w:rsidR="00D83446" w:rsidRPr="00D83446" w:rsidRDefault="00BC254E" w:rsidP="00D83446">
      <w:pPr>
        <w:pStyle w:val="Text"/>
      </w:pPr>
      <w:r w:rsidRPr="00D83446">
        <w:t>Rány přicházejí k sobě, z cárů kabátce mi lezou lokty, bolí mě za krkem, přitisknu si ruku na zátylek, zakloním hlavu a</w:t>
      </w:r>
      <w:r w:rsidR="00D83446" w:rsidRPr="00D83446">
        <w:t>…</w:t>
      </w:r>
      <w:r w:rsidRPr="00D83446">
        <w:t xml:space="preserve"> sotva stačím zkřížit prsty do runového propletence. Kurva! Opravdu kurva </w:t>
      </w:r>
      <w:r w:rsidR="00D83446" w:rsidRPr="00D83446">
        <w:t>–</w:t>
      </w:r>
      <w:r w:rsidRPr="00D83446">
        <w:t xml:space="preserve"> </w:t>
      </w:r>
      <w:proofErr w:type="spellStart"/>
      <w:r w:rsidRPr="00D83446">
        <w:t>Jürgeho</w:t>
      </w:r>
      <w:proofErr w:type="spellEnd"/>
      <w:r w:rsidRPr="00D83446">
        <w:t xml:space="preserve"> děvka. Hloupá situace, jen co je pravda. Vlastně jsme upírské kuběny obě dvě. Zašklebím se. Vůbec nepochybuju, že s obličejem pokrytým krví a v cárech šatů vypadám příšerně.</w:t>
      </w:r>
    </w:p>
    <w:p w:rsidR="00D83446" w:rsidRPr="00D83446" w:rsidRDefault="00D83446" w:rsidP="00D83446">
      <w:pPr>
        <w:pStyle w:val="Text"/>
      </w:pPr>
      <w:r w:rsidRPr="00D83446">
        <w:t>„</w:t>
      </w:r>
      <w:r w:rsidR="00BC254E" w:rsidRPr="00D83446">
        <w:t>Tak pojď, holčičko,</w:t>
      </w:r>
      <w:r w:rsidRPr="00D83446">
        <w:t>“</w:t>
      </w:r>
      <w:r w:rsidR="00BC254E" w:rsidRPr="00D83446">
        <w:t xml:space="preserve"> šeptnu a ona zakřičí. Což o to, zuby jí blýskají, očima nepříčetně koulí, trochu jako by hrála jakousi roli, roli děsivé stvůry, která straší venkovské děti v zimních povídačkách. Děsí děti. Dojde mi, že jsem divačkou pečlivě</w:t>
      </w:r>
    </w:p>
    <w:p w:rsidR="00D83446" w:rsidRPr="00D83446" w:rsidRDefault="00BC254E" w:rsidP="00D83446">
      <w:pPr>
        <w:pStyle w:val="Text"/>
      </w:pPr>
      <w:r w:rsidRPr="00D83446">
        <w:t xml:space="preserve">nacvičené scénky, poslední, kterou vídávaly děti, které teď leží kolem s přelámanými vazy a s kolíky v hrudi. Křičí. </w:t>
      </w:r>
      <w:r w:rsidR="00D83446" w:rsidRPr="00D83446">
        <w:t>„</w:t>
      </w:r>
      <w:r w:rsidRPr="00D83446">
        <w:t>Čubko prašivá, ty tupá couro</w:t>
      </w:r>
      <w:r w:rsidR="00D83446" w:rsidRPr="00D83446">
        <w:t>…“</w:t>
      </w:r>
    </w:p>
    <w:p w:rsidR="00D83446" w:rsidRPr="00D83446" w:rsidRDefault="00D83446" w:rsidP="00D83446">
      <w:pPr>
        <w:pStyle w:val="Text"/>
      </w:pPr>
      <w:r w:rsidRPr="00D83446">
        <w:t>„</w:t>
      </w:r>
      <w:r w:rsidR="00BC254E" w:rsidRPr="00D83446">
        <w:t>Posbírej všechen vztek v sobě a nech ho vyrazit z těla v jediný okamžik jediným gestem,</w:t>
      </w:r>
      <w:r w:rsidRPr="00D83446">
        <w:t>“</w:t>
      </w:r>
      <w:r w:rsidR="00BC254E" w:rsidRPr="00D83446">
        <w:t xml:space="preserve"> říkával Joachym, učitel runových znaků, když po nás žácích právě neházel klíčem od učebny. Teď jsem ho tedy posbírala, zápěstí mě zabrní silou hněvu, Znamení se jako zátopová vlna srazí s křikem upírky, smaže ho a dopadne v tichu. Žena se svíjí na zemi, šokovaná, zalknutá vlastní krví. Překvapená.</w:t>
      </w:r>
    </w:p>
    <w:p w:rsidR="00D83446" w:rsidRPr="00D83446" w:rsidRDefault="00BC254E" w:rsidP="00D83446">
      <w:pPr>
        <w:pStyle w:val="Text"/>
      </w:pPr>
      <w:r w:rsidRPr="00D83446">
        <w:t>Taky amatérka, pomyslím si s pohrdáním. Stvůra od plotny, děsivý přízrak s podolkem od hnoje, děvečka, která se proměnila v upírskou princeznu. Na chvíli, kamarádko, jen na chvíli.</w:t>
      </w:r>
    </w:p>
    <w:p w:rsidR="00D83446" w:rsidRPr="00D83446" w:rsidRDefault="00BC254E" w:rsidP="00D83446">
      <w:pPr>
        <w:pStyle w:val="Text"/>
      </w:pPr>
      <w:r w:rsidRPr="00D83446">
        <w:t>Zabíjet je někdy příjemné, v zádech a bocích cítím váhu zbraně, důvěrné teplo stříbra. Zvedne se na všechny čtyři a já víc nepotřebuju. Jen se trochu zhoupnout a meč už sám dodá ráně potřebný švih. Naposled křikne a zasáhne mě, ale bolest v hrudi je mi málem příjemná. Tělo se zhroutí a já si sáhnu na žebra. Nejspíš nějaké prasklo, co z toho.</w:t>
      </w:r>
    </w:p>
    <w:p w:rsidR="00D83446" w:rsidRPr="00D83446" w:rsidRDefault="00BC254E" w:rsidP="00D83446">
      <w:pPr>
        <w:pStyle w:val="Text"/>
      </w:pPr>
      <w:r w:rsidRPr="00D83446">
        <w:t>Ze všeho nejvíc se mi chce spát. Zavřít oči, kolena přitáhnout k břichu, zapomenout na všechno</w:t>
      </w:r>
      <w:r w:rsidR="00D83446" w:rsidRPr="00D83446">
        <w:t>…</w:t>
      </w:r>
      <w:r w:rsidRPr="00D83446">
        <w:t xml:space="preserve"> Do řiti, ještě není hotovo. </w:t>
      </w:r>
      <w:r w:rsidRPr="00D83446">
        <w:lastRenderedPageBreak/>
        <w:t>Prohmatám si kapsy, najdu známou lahvičku ze zeleného skla a zkřivím pusu.</w:t>
      </w:r>
    </w:p>
    <w:p w:rsidR="00D83446" w:rsidRPr="00D83446" w:rsidRDefault="00D83446" w:rsidP="00D83446">
      <w:pPr>
        <w:pStyle w:val="Text"/>
      </w:pPr>
      <w:r w:rsidRPr="00D83446">
        <w:t>„</w:t>
      </w:r>
      <w:r w:rsidR="00BC254E" w:rsidRPr="00D83446">
        <w:t xml:space="preserve">Jen se </w:t>
      </w:r>
      <w:proofErr w:type="spellStart"/>
      <w:r w:rsidR="00BC254E" w:rsidRPr="00D83446">
        <w:t>neofrňuj</w:t>
      </w:r>
      <w:proofErr w:type="spellEnd"/>
      <w:r w:rsidR="00BC254E" w:rsidRPr="00D83446">
        <w:t>, holka, je to pro tvé dobro,</w:t>
      </w:r>
      <w:r w:rsidRPr="00D83446">
        <w:t>“</w:t>
      </w:r>
      <w:r w:rsidR="00BC254E" w:rsidRPr="00D83446">
        <w:t xml:space="preserve"> napomenu se, když na hřbet ruky sypu dvě kupky bílého prášku. Za očima mě zabolí, jak substance protáhne nos a vybuchne v hlavě. Srdce zabuší rychleji, ztuhlé prsty sevřou meč. </w:t>
      </w:r>
      <w:r w:rsidRPr="00D83446">
        <w:t>„</w:t>
      </w:r>
      <w:r w:rsidR="00BC254E" w:rsidRPr="00D83446">
        <w:t>Máš smůlu, Uriáši. Protože na tvou rodinnou čest, na tu já zvysoka seru,</w:t>
      </w:r>
      <w:r w:rsidRPr="00D83446">
        <w:t>“</w:t>
      </w:r>
      <w:r w:rsidR="00BC254E" w:rsidRPr="00D83446">
        <w:t xml:space="preserve"> přeříkám si pro sebe a zvednu zadek z vlhké země. Na moc dlouho mi </w:t>
      </w:r>
      <w:r w:rsidRPr="00D83446">
        <w:t>„</w:t>
      </w:r>
      <w:r w:rsidR="00BC254E" w:rsidRPr="00D83446">
        <w:t>havraní koření</w:t>
      </w:r>
      <w:r w:rsidRPr="00D83446">
        <w:t>“</w:t>
      </w:r>
      <w:r w:rsidR="00BC254E" w:rsidRPr="00D83446">
        <w:t xml:space="preserve"> nevystačí, ale na to, aby </w:t>
      </w:r>
      <w:proofErr w:type="spellStart"/>
      <w:r w:rsidR="00BC254E" w:rsidRPr="00D83446">
        <w:t>Jürge</w:t>
      </w:r>
      <w:proofErr w:type="spellEnd"/>
      <w:r w:rsidR="00BC254E" w:rsidRPr="00D83446">
        <w:t xml:space="preserve"> dostal svou stříbrnou medicínu, by vydržet mohlo. Koneckonců, zálohu za tuhle práci už jsem utratila. Mizernou zálohu za tuhle špinavou práci.</w:t>
      </w:r>
    </w:p>
    <w:p w:rsidR="00D83446" w:rsidRPr="00D83446" w:rsidRDefault="00BC254E" w:rsidP="00D83446">
      <w:pPr>
        <w:pStyle w:val="Text"/>
      </w:pPr>
      <w:r w:rsidRPr="00D83446">
        <w:t>Mládencům už zřetelně docházejí síly a zvuk teď není ani drtivý, ani nepřetržitý, spíš se podobá občasnému prásknutí bičem. Kolik už jsem takhle viděla chlapů, zlitých vlastní krví, a mockrát mi ta krev padala na obličej i potom, když jsme</w:t>
      </w:r>
      <w:r w:rsidR="00D83446" w:rsidRPr="00D83446">
        <w:t>…</w:t>
      </w:r>
      <w:r w:rsidRPr="00D83446">
        <w:t xml:space="preserve"> Tak kuš. Nechápu, proč mě v mém věku ještě napadají </w:t>
      </w:r>
      <w:proofErr w:type="spellStart"/>
      <w:r w:rsidRPr="00D83446">
        <w:t>takovéhle</w:t>
      </w:r>
      <w:proofErr w:type="spellEnd"/>
      <w:r w:rsidRPr="00D83446">
        <w:t xml:space="preserve"> věci. Snad ze zimy a z hladu</w:t>
      </w:r>
      <w:r w:rsidR="00D83446" w:rsidRPr="00D83446">
        <w:t>…</w:t>
      </w:r>
    </w:p>
    <w:p w:rsidR="00D83446" w:rsidRPr="00D83446" w:rsidRDefault="00BC254E" w:rsidP="00D83446">
      <w:pPr>
        <w:pStyle w:val="Text"/>
      </w:pPr>
      <w:r w:rsidRPr="00D83446">
        <w:t xml:space="preserve">Sunu se mezi hroby a doufám, že </w:t>
      </w:r>
      <w:proofErr w:type="spellStart"/>
      <w:r w:rsidRPr="00D83446">
        <w:t>Jürge</w:t>
      </w:r>
      <w:proofErr w:type="spellEnd"/>
      <w:r w:rsidRPr="00D83446">
        <w:t xml:space="preserve"> je unavený bojem, že mě stimulant nenechá na holičkách, že Uriáš předčasně a nevčasně neodpadne</w:t>
      </w:r>
      <w:r w:rsidR="00D83446" w:rsidRPr="00D83446">
        <w:t>…</w:t>
      </w:r>
      <w:r w:rsidRPr="00D83446">
        <w:t xml:space="preserve"> Chci zabít, už ani ne proto, že jsem za to placená, ale kvůli těm, kteří ve smrti žili stejně bídně jako za živa a úzkostí umírání prošli dokonce dvakrát. Lidé z mé branže sice nejsou zrovna pobožní, ale pokud existuje život po smrti, věřím, že tihle tam budou zas jen hrbit hřbety. A my párat břicha, každý máme svoje.</w:t>
      </w:r>
    </w:p>
    <w:p w:rsidR="00D83446" w:rsidRPr="00D83446" w:rsidRDefault="00BC254E" w:rsidP="00D83446">
      <w:pPr>
        <w:pStyle w:val="Text"/>
      </w:pPr>
      <w:r w:rsidRPr="00D83446">
        <w:t>Mokré vlasy se mi lepí k čelu, promrzlé tělo už necítím a vlastně mi ani nevadí. Pokud přežiju, přijde to k sobě ráno, pokud ne</w:t>
      </w:r>
      <w:r w:rsidR="00D83446" w:rsidRPr="00D83446">
        <w:t>…</w:t>
      </w:r>
    </w:p>
    <w:p w:rsidR="00D83446" w:rsidRPr="00D83446" w:rsidRDefault="00BC254E" w:rsidP="00D83446">
      <w:pPr>
        <w:pStyle w:val="Text"/>
      </w:pPr>
      <w:r w:rsidRPr="00D83446">
        <w:t xml:space="preserve">Déšť teče do očí, slyším chraplavé pokřikování, snad nadávky. Zatajím dech. Křečí zkřivená záda muže v černém se přibližují, tisknu se k zemi, nemusí to být jen </w:t>
      </w:r>
      <w:proofErr w:type="spellStart"/>
      <w:r w:rsidRPr="00D83446">
        <w:t>Jürgeho</w:t>
      </w:r>
      <w:proofErr w:type="spellEnd"/>
      <w:r w:rsidRPr="00D83446">
        <w:t xml:space="preserve"> křik, který mě zasáhne, zrovna tak to můžu koupit od Uriáše, potácejícího se hodný kus ode mě. Raději se na něj nedívám. Pohřbila jsem jich už dost, i kopat hroby pro přátele patří k věci. Ušklíbnu se. Najednou slyším jen svou krev a déšť, tak už to ve chvíli před útokem bývá. Ani nepřehmátnu, aby rukavice nezaskřípala po jílci, s nádechem se zvednu na jedno koleno a pak vrazím zezadu </w:t>
      </w:r>
      <w:proofErr w:type="spellStart"/>
      <w:r w:rsidRPr="00D83446">
        <w:t>Jürgemu</w:t>
      </w:r>
      <w:proofErr w:type="spellEnd"/>
      <w:r w:rsidRPr="00D83446">
        <w:t xml:space="preserve"> meč do hrudi tam, kde je srdce. Tam, kde by mělo být srdce.</w:t>
      </w:r>
    </w:p>
    <w:p w:rsidR="00D83446" w:rsidRPr="00D83446" w:rsidRDefault="00BC254E" w:rsidP="00D83446">
      <w:pPr>
        <w:pStyle w:val="Text"/>
      </w:pPr>
      <w:r w:rsidRPr="00D83446">
        <w:lastRenderedPageBreak/>
        <w:t xml:space="preserve">Neotočil se před ranou, už to nestačil, zato teď se točí jako káča, s řevem, který zraňuje, </w:t>
      </w:r>
      <w:r w:rsidR="00D83446" w:rsidRPr="00D83446">
        <w:t>„</w:t>
      </w:r>
      <w:proofErr w:type="spellStart"/>
      <w:r w:rsidRPr="00D83446">
        <w:t>puto</w:t>
      </w:r>
      <w:proofErr w:type="spellEnd"/>
      <w:r w:rsidRPr="00D83446">
        <w:t xml:space="preserve"> </w:t>
      </w:r>
      <w:proofErr w:type="spellStart"/>
      <w:r w:rsidRPr="00D83446">
        <w:t>argan</w:t>
      </w:r>
      <w:proofErr w:type="spellEnd"/>
      <w:r w:rsidRPr="00D83446">
        <w:t xml:space="preserve">, </w:t>
      </w:r>
      <w:proofErr w:type="spellStart"/>
      <w:r w:rsidRPr="00D83446">
        <w:t>puto</w:t>
      </w:r>
      <w:proofErr w:type="spellEnd"/>
      <w:r w:rsidRPr="00D83446">
        <w:t xml:space="preserve"> </w:t>
      </w:r>
      <w:proofErr w:type="spellStart"/>
      <w:r w:rsidRPr="00D83446">
        <w:t>argan</w:t>
      </w:r>
      <w:proofErr w:type="spellEnd"/>
      <w:r w:rsidR="00D83446" w:rsidRPr="00D83446">
        <w:t>“</w:t>
      </w:r>
      <w:r w:rsidRPr="00D83446">
        <w:t xml:space="preserve">, křičí; ten nepříčetný jek si budu pamatovat dlouho. Meč mi klouže z rukavice slizké vlhkostí a bahnem, </w:t>
      </w:r>
      <w:proofErr w:type="spellStart"/>
      <w:r w:rsidRPr="00D83446">
        <w:t>Jürgeho</w:t>
      </w:r>
      <w:proofErr w:type="spellEnd"/>
      <w:r w:rsidRPr="00D83446">
        <w:t xml:space="preserve"> ruce, rudé a zkřivené se sápou po mém krku. Couvnu, mazlavý jíl mi obaluje boty, zející rána v upírově trupu vypadá kolem stříbrného ostří jako rozleptaná. Fascinovaně koukám na obnažené srdce, zběsile tepající kus od mé čepele, a pak mi pěst dopadne na čelist.</w:t>
      </w:r>
    </w:p>
    <w:p w:rsidR="00D83446" w:rsidRPr="00D83446" w:rsidRDefault="00BC254E" w:rsidP="00D83446">
      <w:pPr>
        <w:pStyle w:val="Text"/>
      </w:pPr>
      <w:r w:rsidRPr="00D83446">
        <w:t>V životě už jsem takových dostala, železitá chuť mezi zuby a bolest na temeni, spíš instinktivně skládám jakési znamení, to druhé tělo na mě padá, cítím pach krve, má vlastní čepel mě tlačí mezi žebry, zkřivená nepříčetná tvář na pěst od mé a pak</w:t>
      </w:r>
      <w:r w:rsidR="00D83446" w:rsidRPr="00D83446">
        <w:t>…</w:t>
      </w:r>
      <w:r w:rsidRPr="00D83446">
        <w:t xml:space="preserve"> nic.</w:t>
      </w:r>
    </w:p>
    <w:p w:rsidR="00D83446" w:rsidRPr="00D83446" w:rsidRDefault="00BC254E" w:rsidP="00D83446">
      <w:pPr>
        <w:pStyle w:val="Text"/>
      </w:pPr>
      <w:r w:rsidRPr="00D83446">
        <w:t xml:space="preserve">Zatřepu hlavou, </w:t>
      </w:r>
      <w:proofErr w:type="spellStart"/>
      <w:r w:rsidRPr="00D83446">
        <w:t>Jürge</w:t>
      </w:r>
      <w:proofErr w:type="spellEnd"/>
      <w:r w:rsidRPr="00D83446">
        <w:t xml:space="preserve"> leží vedle, zkroucený v poslední bolestné křeči, ze zad mu vedle mého meče ční osikový trn a Uriáš klouže na všechny čtyři. </w:t>
      </w:r>
      <w:r w:rsidR="00D83446" w:rsidRPr="00D83446">
        <w:t>„</w:t>
      </w:r>
      <w:r w:rsidRPr="00D83446">
        <w:t>Proč jsi mě nenechala?</w:t>
      </w:r>
      <w:r w:rsidR="00D83446" w:rsidRPr="00D83446">
        <w:t>“</w:t>
      </w:r>
    </w:p>
    <w:p w:rsidR="00D83446" w:rsidRPr="00D83446" w:rsidRDefault="00BC254E" w:rsidP="00D83446">
      <w:pPr>
        <w:pStyle w:val="Text"/>
      </w:pPr>
      <w:r w:rsidRPr="00D83446">
        <w:t xml:space="preserve">Vrtím hlavou. </w:t>
      </w:r>
      <w:r w:rsidR="00D83446" w:rsidRPr="00D83446">
        <w:t>„</w:t>
      </w:r>
      <w:r w:rsidRPr="00D83446">
        <w:t>Tohle už nebyla jen tvoje věc,</w:t>
      </w:r>
      <w:r w:rsidR="00D83446" w:rsidRPr="00D83446">
        <w:t>“</w:t>
      </w:r>
      <w:r w:rsidRPr="00D83446">
        <w:t xml:space="preserve"> chraptím poraněným krkem a znovu slyším jen svou krev a déšť. A možná, možná nějaký tichý zatajený vzlyk.</w:t>
      </w:r>
    </w:p>
    <w:p w:rsidR="00D83446" w:rsidRPr="00D83446" w:rsidRDefault="00D83446" w:rsidP="00D83446">
      <w:pPr>
        <w:pStyle w:val="Text"/>
      </w:pPr>
    </w:p>
    <w:p w:rsidR="00D83446" w:rsidRPr="00D83446" w:rsidRDefault="00BC254E" w:rsidP="00D83446">
      <w:pPr>
        <w:pStyle w:val="Text"/>
      </w:pPr>
      <w:r w:rsidRPr="00D83446">
        <w:t xml:space="preserve">Cákám si vodu na obličej a částečně taky na Uriáše, který sedí zhroucený do sebe u pobořené studny. Hnědé stružky mi protékají mezi prsty, čerstvé strupy se odlupují, chlad zahání účinek drogy a já klepu kosu. Zuby mi drkotají. </w:t>
      </w:r>
      <w:r w:rsidR="00D83446" w:rsidRPr="00D83446">
        <w:t>„</w:t>
      </w:r>
      <w:proofErr w:type="spellStart"/>
      <w:r w:rsidRPr="00D83446">
        <w:t>Neumeješ</w:t>
      </w:r>
      <w:proofErr w:type="spellEnd"/>
      <w:r w:rsidRPr="00D83446">
        <w:t xml:space="preserve"> se taky?</w:t>
      </w:r>
      <w:r w:rsidR="00D83446" w:rsidRPr="00D83446">
        <w:t>“</w:t>
      </w:r>
      <w:r w:rsidRPr="00D83446">
        <w:t xml:space="preserve"> cvrnku špičkou boty do zakrváceného upíra.</w:t>
      </w:r>
    </w:p>
    <w:p w:rsidR="00D83446" w:rsidRPr="00D83446" w:rsidRDefault="00D83446" w:rsidP="00D83446">
      <w:pPr>
        <w:pStyle w:val="Text"/>
      </w:pPr>
      <w:r w:rsidRPr="00D83446">
        <w:t>„</w:t>
      </w:r>
      <w:r w:rsidR="00BC254E" w:rsidRPr="00D83446">
        <w:t>Můžu si líznout?</w:t>
      </w:r>
      <w:r w:rsidRPr="00D83446">
        <w:t>“</w:t>
      </w:r>
      <w:r w:rsidR="00BC254E" w:rsidRPr="00D83446">
        <w:t xml:space="preserve"> odpoví nelogicky a ještě, než stačím odpovědět, se kupodivu svižně zvedne a já cítím jeho jazyk na bradě. Teplý, kocouří jazyk. Opřu se o jeho hruď páchnoucí jako podříznuté hrdlo a pobitá žebra se ozvou. </w:t>
      </w:r>
      <w:r w:rsidRPr="00D83446">
        <w:t>„</w:t>
      </w:r>
      <w:r w:rsidR="00BC254E" w:rsidRPr="00D83446">
        <w:t>Dej se trochu do pořádku,</w:t>
      </w:r>
      <w:r w:rsidRPr="00D83446">
        <w:t>“</w:t>
      </w:r>
      <w:r w:rsidR="00BC254E" w:rsidRPr="00D83446">
        <w:t xml:space="preserve"> zavrčím rozpačitě. </w:t>
      </w:r>
      <w:r w:rsidRPr="00D83446">
        <w:t>„</w:t>
      </w:r>
      <w:r w:rsidR="00BC254E" w:rsidRPr="00D83446">
        <w:t xml:space="preserve">Máme ještě práci. Kde jsi vlastně vzal ten </w:t>
      </w:r>
      <w:proofErr w:type="spellStart"/>
      <w:r w:rsidR="00BC254E" w:rsidRPr="00D83446">
        <w:t>osikovej</w:t>
      </w:r>
      <w:proofErr w:type="spellEnd"/>
      <w:r w:rsidR="00BC254E" w:rsidRPr="00D83446">
        <w:t xml:space="preserve"> kůl?</w:t>
      </w:r>
      <w:r w:rsidRPr="00D83446">
        <w:t>“</w:t>
      </w:r>
    </w:p>
    <w:p w:rsidR="00D83446" w:rsidRPr="00D83446" w:rsidRDefault="00D83446" w:rsidP="00D83446">
      <w:pPr>
        <w:pStyle w:val="Text"/>
      </w:pPr>
      <w:r w:rsidRPr="00D83446">
        <w:t>„</w:t>
      </w:r>
      <w:r w:rsidR="00BC254E" w:rsidRPr="00D83446">
        <w:t>Vytáhnul z mrtvé. Musíme ho tam vrátit, aby</w:t>
      </w:r>
      <w:r w:rsidRPr="00D83446">
        <w:t>…“</w:t>
      </w:r>
      <w:r w:rsidR="00BC254E" w:rsidRPr="00D83446">
        <w:t xml:space="preserve"> Nohy se mi podlamují. </w:t>
      </w:r>
      <w:r w:rsidRPr="00D83446">
        <w:t>„</w:t>
      </w:r>
      <w:r w:rsidR="00BC254E" w:rsidRPr="00D83446">
        <w:t xml:space="preserve">Jo. Musíme ještě </w:t>
      </w:r>
      <w:proofErr w:type="gramStart"/>
      <w:r w:rsidR="00BC254E" w:rsidRPr="00D83446">
        <w:t>spoustu</w:t>
      </w:r>
      <w:proofErr w:type="gramEnd"/>
      <w:r w:rsidR="00BC254E" w:rsidRPr="00D83446">
        <w:t xml:space="preserve"> věcí.</w:t>
      </w:r>
      <w:r w:rsidRPr="00D83446">
        <w:t>“</w:t>
      </w:r>
    </w:p>
    <w:p w:rsidR="00D83446" w:rsidRPr="00D83446" w:rsidRDefault="00D83446" w:rsidP="00D83446">
      <w:pPr>
        <w:pStyle w:val="Text"/>
      </w:pPr>
      <w:r w:rsidRPr="00D83446">
        <w:t>„</w:t>
      </w:r>
      <w:r w:rsidR="00BC254E" w:rsidRPr="00D83446">
        <w:t>Zítra. Loto, až zítra.</w:t>
      </w:r>
      <w:r w:rsidRPr="00D83446">
        <w:t>“</w:t>
      </w:r>
    </w:p>
    <w:p w:rsidR="00D83446" w:rsidRPr="00D83446" w:rsidRDefault="00BC254E" w:rsidP="00D83446">
      <w:pPr>
        <w:pStyle w:val="Text"/>
      </w:pPr>
      <w:r w:rsidRPr="00D83446">
        <w:t xml:space="preserve">Zatínám zuby zběsilou snahou zvládnout zimnici. Pak to vzdám. </w:t>
      </w:r>
      <w:r w:rsidR="00D83446" w:rsidRPr="00D83446">
        <w:t>„</w:t>
      </w:r>
      <w:r w:rsidRPr="00D83446">
        <w:t xml:space="preserve">Máš pravdu. </w:t>
      </w:r>
      <w:proofErr w:type="spellStart"/>
      <w:r w:rsidRPr="00D83446">
        <w:t>Zejtra</w:t>
      </w:r>
      <w:proofErr w:type="spellEnd"/>
      <w:r w:rsidRPr="00D83446">
        <w:t>. Tak aspoň ten kolík.</w:t>
      </w:r>
      <w:r w:rsidR="00D83446" w:rsidRPr="00D83446">
        <w:t>“</w:t>
      </w:r>
      <w:r w:rsidRPr="00D83446">
        <w:t xml:space="preserve"> Ploužím se od mrtvé s pocitem, že víc kůlů už dneska nezatluču, když zahlédnu v Uriášových očích mázdru bolesti. Nedívá se na mě, hledí k místu, </w:t>
      </w:r>
      <w:r w:rsidRPr="00D83446">
        <w:lastRenderedPageBreak/>
        <w:t xml:space="preserve">kde leží Tvůrce. </w:t>
      </w:r>
      <w:r w:rsidR="00D83446" w:rsidRPr="00D83446">
        <w:t>„</w:t>
      </w:r>
      <w:r w:rsidRPr="00D83446">
        <w:t>Kdo to byl, Uriáši?</w:t>
      </w:r>
      <w:r w:rsidR="00D83446" w:rsidRPr="00D83446">
        <w:t>“</w:t>
      </w:r>
      <w:r w:rsidRPr="00D83446">
        <w:t xml:space="preserve"> držím ho za předloktí jako slepce. </w:t>
      </w:r>
      <w:r w:rsidR="00D83446" w:rsidRPr="00D83446">
        <w:t>„</w:t>
      </w:r>
      <w:r w:rsidRPr="00D83446">
        <w:t>Bratr, Loto. Můj bratr.</w:t>
      </w:r>
      <w:r w:rsidR="00D83446" w:rsidRPr="00D83446">
        <w:t>“</w:t>
      </w:r>
      <w:r w:rsidRPr="00D83446">
        <w:t xml:space="preserve"> Hřbetem mi přejde třesavka, v uších mi znovu zní nepříčetný křik a slova, slova, která jsem slyšela docela nedávno. </w:t>
      </w:r>
      <w:r w:rsidR="00D83446" w:rsidRPr="00D83446">
        <w:t>„</w:t>
      </w:r>
      <w:proofErr w:type="spellStart"/>
      <w:r w:rsidRPr="00D83446">
        <w:t>Puto</w:t>
      </w:r>
      <w:proofErr w:type="spellEnd"/>
      <w:r w:rsidRPr="00D83446">
        <w:t xml:space="preserve"> </w:t>
      </w:r>
      <w:proofErr w:type="spellStart"/>
      <w:r w:rsidRPr="00D83446">
        <w:t>argan</w:t>
      </w:r>
      <w:proofErr w:type="spellEnd"/>
      <w:r w:rsidRPr="00D83446">
        <w:t>.</w:t>
      </w:r>
      <w:r w:rsidR="00D83446" w:rsidRPr="00D83446">
        <w:t>“</w:t>
      </w:r>
    </w:p>
    <w:p w:rsidR="00D83446" w:rsidRPr="00D83446" w:rsidRDefault="00BC254E" w:rsidP="00D83446">
      <w:pPr>
        <w:pStyle w:val="Text"/>
      </w:pPr>
      <w:r w:rsidRPr="00D83446">
        <w:t>Zvednu k Uriášovi hlavu, abych se zeptala, ale jeho krví pokrytý obličej je jako maska. Někdy je lepší mlčet. V lese mě ani nenapadne nadávat, když se o mě Uriáš opírá. Potřebuje to. Kdysi jsme zabíjeli jednoho z našich a vím, pamatuju si dodnes, jaké bylo jeho umírání. Jak bolelo. Jak bolelo i nás.</w:t>
      </w:r>
    </w:p>
    <w:p w:rsidR="00D83446" w:rsidRPr="00D83446" w:rsidRDefault="00BC254E" w:rsidP="00D83446">
      <w:pPr>
        <w:pStyle w:val="Text"/>
      </w:pPr>
      <w:r w:rsidRPr="00D83446">
        <w:t>Mokré větve se mi derou pod potrhané šaty, v botách mi čvachtá a Uriášova ruka na mých ramenech je studená jako ruka utopeného. Toužím po suché posteli, po svařeném víně, po bezpečném objetí, ale vím, že mě čekají promočené jedlové větve, vyhaslý oheň a chlápek, co má zuby až na bradu.</w:t>
      </w:r>
    </w:p>
    <w:p w:rsidR="00D83446" w:rsidRPr="00D83446" w:rsidRDefault="00BC254E" w:rsidP="00D83446">
      <w:pPr>
        <w:pStyle w:val="Text"/>
      </w:pPr>
      <w:r w:rsidRPr="00D83446">
        <w:t>Kdysi mi jeden z mistrů říkal, že zaklínačství je poslání, ale tomu už dávno nevěřím. Zaklínačství je trest za to, že jsem jako malá upalovala střevlíky a plivala po mámě kaši.</w:t>
      </w:r>
    </w:p>
    <w:p w:rsidR="00D83446" w:rsidRPr="00D83446" w:rsidRDefault="00D83446" w:rsidP="00D83446">
      <w:pPr>
        <w:pStyle w:val="Text"/>
      </w:pPr>
    </w:p>
    <w:p w:rsidR="00D83446" w:rsidRPr="00D83446" w:rsidRDefault="00BC254E" w:rsidP="00D83446">
      <w:pPr>
        <w:pStyle w:val="Text"/>
      </w:pPr>
      <w:r w:rsidRPr="00D83446">
        <w:t>Mlha vypadá zuboženě a mě zazebe stud. Ani o kobylu se neumím postarat. Z ohlávky vyplétám česnek, srst pod mou rukou je mokrá, slepená, a když zvednu dlaň k očím, vidím krev.</w:t>
      </w:r>
    </w:p>
    <w:p w:rsidR="00D83446" w:rsidRPr="00D83446" w:rsidRDefault="00D83446" w:rsidP="00D83446">
      <w:pPr>
        <w:pStyle w:val="Text"/>
      </w:pPr>
      <w:r w:rsidRPr="00D83446">
        <w:t>„</w:t>
      </w:r>
      <w:r w:rsidR="00BC254E" w:rsidRPr="00D83446">
        <w:t>Byli tady.</w:t>
      </w:r>
      <w:r w:rsidRPr="00D83446">
        <w:t>“</w:t>
      </w:r>
    </w:p>
    <w:p w:rsidR="00D83446" w:rsidRPr="00D83446" w:rsidRDefault="00BC254E" w:rsidP="00D83446">
      <w:pPr>
        <w:pStyle w:val="Text"/>
      </w:pPr>
      <w:r w:rsidRPr="00D83446">
        <w:t xml:space="preserve">Uriáš se na mě lhostejně podívá. </w:t>
      </w:r>
      <w:r w:rsidR="00D83446" w:rsidRPr="00D83446">
        <w:t>„</w:t>
      </w:r>
      <w:r w:rsidRPr="00D83446">
        <w:t>Byli hladoví. Slídí všude.</w:t>
      </w:r>
      <w:r w:rsidR="00D83446" w:rsidRPr="00D83446">
        <w:t>“</w:t>
      </w:r>
      <w:r w:rsidRPr="00D83446">
        <w:t xml:space="preserve"> Vyhaslý</w:t>
      </w:r>
      <w:r w:rsidR="00D83446" w:rsidRPr="00D83446">
        <w:t>…</w:t>
      </w:r>
      <w:r w:rsidRPr="00D83446">
        <w:t xml:space="preserve"> je mi jasné, že k něčemu ho dokopat je dnes nad lidské síly, dokonce i nad síly zaklínačky. </w:t>
      </w:r>
      <w:r w:rsidR="00D83446" w:rsidRPr="00D83446">
        <w:t>„</w:t>
      </w:r>
      <w:r w:rsidRPr="00D83446">
        <w:t>Prostě jsme je nedostali všechny, he?</w:t>
      </w:r>
      <w:r w:rsidR="00D83446" w:rsidRPr="00D83446">
        <w:t>“</w:t>
      </w:r>
    </w:p>
    <w:p w:rsidR="00D83446" w:rsidRPr="00D83446" w:rsidRDefault="00D83446" w:rsidP="00D83446">
      <w:pPr>
        <w:pStyle w:val="Text"/>
      </w:pPr>
      <w:r w:rsidRPr="00D83446">
        <w:t>„</w:t>
      </w:r>
      <w:r w:rsidR="00BC254E" w:rsidRPr="00D83446">
        <w:t>Mám žízeň,</w:t>
      </w:r>
      <w:r w:rsidRPr="00D83446">
        <w:t>“</w:t>
      </w:r>
      <w:r w:rsidR="00BC254E" w:rsidRPr="00D83446">
        <w:t xml:space="preserve"> zakňourá najednou, ohlédnu se a vidím strhanou tvář s překrvenýma očima. Kobyla nepokojně tancuje po udusané hlíně, samotné mi zakručí v žaludku a v žilách ještě hřeje trochu </w:t>
      </w:r>
      <w:r w:rsidRPr="00D83446">
        <w:t>„</w:t>
      </w:r>
      <w:r w:rsidR="00BC254E" w:rsidRPr="00D83446">
        <w:t>koření</w:t>
      </w:r>
      <w:r w:rsidRPr="00D83446">
        <w:t>“</w:t>
      </w:r>
      <w:r w:rsidR="00BC254E" w:rsidRPr="00D83446">
        <w:t xml:space="preserve">. </w:t>
      </w:r>
      <w:r w:rsidRPr="00D83446">
        <w:t>„</w:t>
      </w:r>
      <w:r w:rsidR="00BC254E" w:rsidRPr="00D83446">
        <w:t>Počkej tady, já něco seženu.</w:t>
      </w:r>
      <w:r w:rsidRPr="00D83446">
        <w:t>“</w:t>
      </w:r>
    </w:p>
    <w:p w:rsidR="00D83446" w:rsidRPr="00D83446" w:rsidRDefault="00BC254E" w:rsidP="00D83446">
      <w:pPr>
        <w:pStyle w:val="Text"/>
      </w:pPr>
      <w:r w:rsidRPr="00D83446">
        <w:t xml:space="preserve">Civí na mě přes clonu únavy, ucourané vlasy přilepené k obličeji, v tmavém strništi zaschlou </w:t>
      </w:r>
      <w:proofErr w:type="gramStart"/>
      <w:r w:rsidRPr="00D83446">
        <w:t>krev a když</w:t>
      </w:r>
      <w:proofErr w:type="gramEnd"/>
      <w:r w:rsidRPr="00D83446">
        <w:t xml:space="preserve"> hodím na záda luk, jen spustí víčka. To jsem celá já, vždycky si na krk uvážu nějakého</w:t>
      </w:r>
      <w:r w:rsidR="00D83446" w:rsidRPr="00D83446">
        <w:t>…</w:t>
      </w:r>
      <w:r w:rsidRPr="00D83446">
        <w:t xml:space="preserve"> Svítá a les žije. A když lovím, žiju i já. </w:t>
      </w:r>
      <w:r w:rsidR="00D83446" w:rsidRPr="00D83446">
        <w:t>„</w:t>
      </w:r>
      <w:r w:rsidRPr="00D83446">
        <w:t>Máš dost?</w:t>
      </w:r>
      <w:r w:rsidR="00D83446" w:rsidRPr="00D83446">
        <w:t>“</w:t>
      </w:r>
    </w:p>
    <w:p w:rsidR="00D83446" w:rsidRPr="00D83446" w:rsidRDefault="00BC254E" w:rsidP="00D83446">
      <w:pPr>
        <w:pStyle w:val="Text"/>
      </w:pPr>
      <w:r w:rsidRPr="00D83446">
        <w:t xml:space="preserve">Pusu má od krve, ale navzdory tomu vypadá jaksi zdravější. No, možná právě proto. Sama už nemám na kuchaření kolem srnčího dost </w:t>
      </w:r>
      <w:r w:rsidRPr="00D83446">
        <w:lastRenderedPageBreak/>
        <w:t>síly, Havran mě s konečnou platností pustil ze svých spárů a já cítím, že co chvíli dopadnu tvrdě a rovnou na obličej.</w:t>
      </w:r>
    </w:p>
    <w:p w:rsidR="00D83446" w:rsidRPr="00D83446" w:rsidRDefault="00D83446" w:rsidP="00D83446">
      <w:pPr>
        <w:pStyle w:val="Text"/>
      </w:pPr>
      <w:r w:rsidRPr="00D83446">
        <w:t>„</w:t>
      </w:r>
      <w:r w:rsidR="00BC254E" w:rsidRPr="00D83446">
        <w:t>Končím, upíre. Budu spát,</w:t>
      </w:r>
      <w:r w:rsidRPr="00D83446">
        <w:t>“</w:t>
      </w:r>
      <w:r w:rsidR="00BC254E" w:rsidRPr="00D83446">
        <w:t xml:space="preserve"> šeptám spíš sama pro sebe a Uriáš zvedá přikrývku.</w:t>
      </w:r>
    </w:p>
    <w:p w:rsidR="00D83446" w:rsidRPr="00D83446" w:rsidRDefault="00D83446" w:rsidP="00D83446">
      <w:pPr>
        <w:pStyle w:val="Text"/>
      </w:pPr>
      <w:r w:rsidRPr="00D83446">
        <w:t>„</w:t>
      </w:r>
      <w:r w:rsidR="00BC254E" w:rsidRPr="00D83446">
        <w:t>Voníš,</w:t>
      </w:r>
      <w:r w:rsidRPr="00D83446">
        <w:t>“</w:t>
      </w:r>
      <w:r w:rsidR="00BC254E" w:rsidRPr="00D83446">
        <w:t xml:space="preserve"> říká mi do ucha a já se, napůl v bezvědomí, naposledy ušklíbnu a pak pach zvětralé krve přestanu vnímat. Tentokrát se neleknu. Každý má něco, a když někoho těší tulit se k vaší krční tepně, není na tom vlastně nic zlého. Hřeje, sice málo, ale lepší než nic a polední světlo zahání noční běsy i pochybnosti.</w:t>
      </w:r>
    </w:p>
    <w:p w:rsidR="00D83446" w:rsidRPr="00D83446" w:rsidRDefault="00D83446" w:rsidP="00D83446">
      <w:pPr>
        <w:pStyle w:val="Text"/>
      </w:pPr>
      <w:r w:rsidRPr="00D83446">
        <w:t>„</w:t>
      </w:r>
      <w:r w:rsidR="00BC254E" w:rsidRPr="00D83446">
        <w:t>Hele,</w:t>
      </w:r>
      <w:r w:rsidRPr="00D83446">
        <w:t>“</w:t>
      </w:r>
      <w:r w:rsidR="00BC254E" w:rsidRPr="00D83446">
        <w:t xml:space="preserve"> zavrtím se, </w:t>
      </w:r>
      <w:r w:rsidRPr="00D83446">
        <w:t>„</w:t>
      </w:r>
      <w:r w:rsidR="00BC254E" w:rsidRPr="00D83446">
        <w:t>musíme jít na hřbitov a spálit to tam.</w:t>
      </w:r>
      <w:r w:rsidRPr="00D83446">
        <w:t>“</w:t>
      </w:r>
    </w:p>
    <w:p w:rsidR="00D83446" w:rsidRPr="00D83446" w:rsidRDefault="00D83446" w:rsidP="00D83446">
      <w:pPr>
        <w:pStyle w:val="Text"/>
      </w:pPr>
      <w:r w:rsidRPr="00D83446">
        <w:t>„</w:t>
      </w:r>
      <w:proofErr w:type="spellStart"/>
      <w:r w:rsidR="00BC254E" w:rsidRPr="00D83446">
        <w:t>Uhm</w:t>
      </w:r>
      <w:proofErr w:type="spellEnd"/>
      <w:r w:rsidR="00BC254E" w:rsidRPr="00D83446">
        <w:t>.</w:t>
      </w:r>
      <w:r w:rsidRPr="00D83446">
        <w:t>“</w:t>
      </w:r>
    </w:p>
    <w:p w:rsidR="00D83446" w:rsidRPr="00D83446" w:rsidRDefault="00D83446" w:rsidP="00D83446">
      <w:pPr>
        <w:pStyle w:val="Text"/>
      </w:pPr>
      <w:r w:rsidRPr="00D83446">
        <w:t>„</w:t>
      </w:r>
      <w:r w:rsidR="00BC254E" w:rsidRPr="00D83446">
        <w:t>Taky musím do vesnice, vyzvednout si zbytek peněz.</w:t>
      </w:r>
      <w:r w:rsidRPr="00D83446">
        <w:t>“</w:t>
      </w:r>
    </w:p>
    <w:p w:rsidR="00D83446" w:rsidRPr="00D83446" w:rsidRDefault="00D83446" w:rsidP="00D83446">
      <w:pPr>
        <w:pStyle w:val="Text"/>
      </w:pPr>
      <w:r w:rsidRPr="00D83446">
        <w:t>„</w:t>
      </w:r>
      <w:proofErr w:type="spellStart"/>
      <w:r w:rsidR="00BC254E" w:rsidRPr="00D83446">
        <w:t>Uhm</w:t>
      </w:r>
      <w:proofErr w:type="spellEnd"/>
      <w:r w:rsidR="00BC254E" w:rsidRPr="00D83446">
        <w:t>, hm,</w:t>
      </w:r>
      <w:r w:rsidRPr="00D83446">
        <w:t>“</w:t>
      </w:r>
      <w:r w:rsidR="00BC254E" w:rsidRPr="00D83446">
        <w:t xml:space="preserve"> huhlá mi do vlasů.</w:t>
      </w:r>
    </w:p>
    <w:p w:rsidR="00D83446" w:rsidRPr="00D83446" w:rsidRDefault="00D83446" w:rsidP="00D83446">
      <w:pPr>
        <w:pStyle w:val="Text"/>
      </w:pPr>
      <w:r w:rsidRPr="00D83446">
        <w:t>„</w:t>
      </w:r>
      <w:r w:rsidR="00BC254E" w:rsidRPr="00D83446">
        <w:t xml:space="preserve">A možná </w:t>
      </w:r>
      <w:proofErr w:type="spellStart"/>
      <w:r w:rsidR="00BC254E" w:rsidRPr="00D83446">
        <w:t>bysme</w:t>
      </w:r>
      <w:proofErr w:type="spellEnd"/>
      <w:r w:rsidR="00BC254E" w:rsidRPr="00D83446">
        <w:t xml:space="preserve"> měli zkusit dohledat toho uprchlíka</w:t>
      </w:r>
      <w:r w:rsidRPr="00D83446">
        <w:t>…“</w:t>
      </w:r>
      <w:r w:rsidR="00BC254E" w:rsidRPr="00D83446">
        <w:t xml:space="preserve"> Neurčitě supí a pokouší se zavrtat do přikrývek. Zkusím silnější kalibr. </w:t>
      </w:r>
      <w:r w:rsidRPr="00D83446">
        <w:t>„</w:t>
      </w:r>
      <w:r w:rsidR="00BC254E" w:rsidRPr="00D83446">
        <w:t xml:space="preserve">Co </w:t>
      </w:r>
      <w:proofErr w:type="gramStart"/>
      <w:r w:rsidR="00BC254E" w:rsidRPr="00D83446">
        <w:t xml:space="preserve">znamená </w:t>
      </w:r>
      <w:proofErr w:type="spellStart"/>
      <w:r w:rsidR="00BC254E" w:rsidRPr="00D83446">
        <w:t>puto</w:t>
      </w:r>
      <w:proofErr w:type="spellEnd"/>
      <w:proofErr w:type="gramEnd"/>
      <w:r w:rsidR="00BC254E" w:rsidRPr="00D83446">
        <w:t xml:space="preserve"> </w:t>
      </w:r>
      <w:proofErr w:type="spellStart"/>
      <w:r w:rsidR="00BC254E" w:rsidRPr="00D83446">
        <w:t>argan</w:t>
      </w:r>
      <w:proofErr w:type="spellEnd"/>
      <w:r w:rsidRPr="00D83446">
        <w:t>“</w:t>
      </w:r>
      <w:r w:rsidR="00BC254E" w:rsidRPr="00D83446">
        <w:t xml:space="preserve">? Ruka, která mi šátrá po stehně, ztuhne. </w:t>
      </w:r>
      <w:r w:rsidRPr="00D83446">
        <w:t>„</w:t>
      </w:r>
      <w:r w:rsidR="00BC254E" w:rsidRPr="00D83446">
        <w:t>Zkurvený stříbro,</w:t>
      </w:r>
      <w:r w:rsidRPr="00D83446">
        <w:t>“</w:t>
      </w:r>
      <w:r w:rsidR="00BC254E" w:rsidRPr="00D83446">
        <w:t xml:space="preserve"> šeptá mi do ucha a já najednou vím, kde jsem ta slova slyšela ještě před tím, než je ze sebe v agónii vyrážel </w:t>
      </w:r>
      <w:proofErr w:type="spellStart"/>
      <w:r w:rsidR="00BC254E" w:rsidRPr="00D83446">
        <w:t>Jürge</w:t>
      </w:r>
      <w:proofErr w:type="spellEnd"/>
      <w:r w:rsidR="00BC254E" w:rsidRPr="00D83446">
        <w:t xml:space="preserve">. </w:t>
      </w:r>
      <w:r w:rsidRPr="00D83446">
        <w:t>„</w:t>
      </w:r>
      <w:r w:rsidR="00BC254E" w:rsidRPr="00D83446">
        <w:t>Proč jsi minule nechtěl, abych si sundala medailon a prsteny?</w:t>
      </w:r>
      <w:r w:rsidRPr="00D83446">
        <w:t>“</w:t>
      </w:r>
      <w:r w:rsidR="00BC254E" w:rsidRPr="00D83446">
        <w:t xml:space="preserve"> Ticho. Zvednu oči k větvím borovice vysoko nade mnou a prsty obkrouženými stříbrem, jediným ústupkem ženské marnivosti, který si zaklínačka může dovolit, si přitisknu Uriášovu dlaň na břicho. Syčí.</w:t>
      </w:r>
    </w:p>
    <w:p w:rsidR="00D83446" w:rsidRPr="00D83446" w:rsidRDefault="00D83446" w:rsidP="00D83446">
      <w:pPr>
        <w:pStyle w:val="Text"/>
      </w:pPr>
      <w:r w:rsidRPr="00D83446">
        <w:t>„</w:t>
      </w:r>
      <w:r w:rsidR="00BC254E" w:rsidRPr="00D83446">
        <w:t>Ty,</w:t>
      </w:r>
      <w:r w:rsidRPr="00D83446">
        <w:t>“</w:t>
      </w:r>
      <w:r w:rsidR="00BC254E" w:rsidRPr="00D83446">
        <w:t xml:space="preserve"> říkám tiše a spíš jen pro sebe </w:t>
      </w:r>
      <w:r w:rsidRPr="00D83446">
        <w:t>„</w:t>
      </w:r>
      <w:r w:rsidR="00BC254E" w:rsidRPr="00D83446">
        <w:t>ono na vás to stříbro opravdu platí, co?</w:t>
      </w:r>
      <w:r w:rsidRPr="00D83446">
        <w:t>“</w:t>
      </w:r>
    </w:p>
    <w:p w:rsidR="00D83446" w:rsidRPr="00D83446" w:rsidRDefault="00BC254E" w:rsidP="00D83446">
      <w:pPr>
        <w:pStyle w:val="Text"/>
      </w:pPr>
      <w:r w:rsidRPr="00D83446">
        <w:t>Kostnaté prsty se pod pokrývkou znovu rozběhnou a upír konečně zvedne hlavu.</w:t>
      </w:r>
    </w:p>
    <w:p w:rsidR="00D83446" w:rsidRPr="00D83446" w:rsidRDefault="00D83446" w:rsidP="00D83446">
      <w:pPr>
        <w:pStyle w:val="Text"/>
      </w:pPr>
    </w:p>
    <w:p w:rsidR="00BA25C3" w:rsidRPr="00D83446" w:rsidRDefault="00D83446" w:rsidP="00D83446">
      <w:pPr>
        <w:pStyle w:val="Text"/>
      </w:pPr>
      <w:r w:rsidRPr="00D83446">
        <w:t>„</w:t>
      </w:r>
      <w:r w:rsidR="00BC254E" w:rsidRPr="00D83446">
        <w:t>Loto,</w:t>
      </w:r>
      <w:r w:rsidRPr="00D83446">
        <w:t>“</w:t>
      </w:r>
      <w:r w:rsidR="00BC254E" w:rsidRPr="00D83446">
        <w:t xml:space="preserve"> vypraví ze sebe dychtivě přes hrozivé špičáky </w:t>
      </w:r>
      <w:r w:rsidRPr="00D83446">
        <w:t>„</w:t>
      </w:r>
      <w:r w:rsidR="00BC254E" w:rsidRPr="00D83446">
        <w:t>už ti to někdy vampýr udělal jazykem?</w:t>
      </w:r>
      <w:r>
        <w:t>“</w:t>
      </w:r>
      <w:bookmarkStart w:id="0" w:name="_GoBack"/>
      <w:bookmarkEnd w:id="0"/>
    </w:p>
    <w:sectPr w:rsidR="00BA25C3" w:rsidRPr="00D83446" w:rsidSect="00D83446">
      <w:footerReference w:type="default" r:id="rId7"/>
      <w:pgSz w:w="8392" w:h="11907"/>
      <w:pgMar w:top="850" w:right="850" w:bottom="850" w:left="850" w:header="51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15CE" w:rsidRDefault="00CB15CE">
      <w:r>
        <w:separator/>
      </w:r>
    </w:p>
  </w:endnote>
  <w:endnote w:type="continuationSeparator" w:id="0">
    <w:p w:rsidR="00CB15CE" w:rsidRDefault="00CB1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00007843" w:usb2="00000001"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EDE" w:rsidRDefault="000C6EDE" w:rsidP="00D83446">
    <w:pPr>
      <w:pStyle w:val="Zpat"/>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15CE" w:rsidRDefault="00CB15CE">
      <w:r>
        <w:separator/>
      </w:r>
    </w:p>
  </w:footnote>
  <w:footnote w:type="continuationSeparator" w:id="0">
    <w:p w:rsidR="00CB15CE" w:rsidRDefault="00CB15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0"/>
  <w:doNotHyphenateCap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B77"/>
    <w:rsid w:val="00001BCC"/>
    <w:rsid w:val="0005098C"/>
    <w:rsid w:val="00063C41"/>
    <w:rsid w:val="00073753"/>
    <w:rsid w:val="000A2F40"/>
    <w:rsid w:val="000C6EDE"/>
    <w:rsid w:val="000D5242"/>
    <w:rsid w:val="001417D3"/>
    <w:rsid w:val="001809D7"/>
    <w:rsid w:val="00187C0F"/>
    <w:rsid w:val="001A48DB"/>
    <w:rsid w:val="001F21F0"/>
    <w:rsid w:val="00200754"/>
    <w:rsid w:val="00220821"/>
    <w:rsid w:val="002A22C2"/>
    <w:rsid w:val="002C7381"/>
    <w:rsid w:val="002E0E98"/>
    <w:rsid w:val="00300B7E"/>
    <w:rsid w:val="003A2434"/>
    <w:rsid w:val="003F3E11"/>
    <w:rsid w:val="004060FE"/>
    <w:rsid w:val="004A7E90"/>
    <w:rsid w:val="004C0F40"/>
    <w:rsid w:val="005F794B"/>
    <w:rsid w:val="00605405"/>
    <w:rsid w:val="00620648"/>
    <w:rsid w:val="006462E9"/>
    <w:rsid w:val="00650DF9"/>
    <w:rsid w:val="0066114E"/>
    <w:rsid w:val="006B584B"/>
    <w:rsid w:val="006B5E93"/>
    <w:rsid w:val="006D7D3C"/>
    <w:rsid w:val="00700060"/>
    <w:rsid w:val="00732D1F"/>
    <w:rsid w:val="00753E34"/>
    <w:rsid w:val="007A2500"/>
    <w:rsid w:val="007D4B77"/>
    <w:rsid w:val="007F64DA"/>
    <w:rsid w:val="00814464"/>
    <w:rsid w:val="008175F8"/>
    <w:rsid w:val="008A2210"/>
    <w:rsid w:val="008C3D96"/>
    <w:rsid w:val="00901FC0"/>
    <w:rsid w:val="00943BE6"/>
    <w:rsid w:val="0096195C"/>
    <w:rsid w:val="009A0407"/>
    <w:rsid w:val="00A573AF"/>
    <w:rsid w:val="00A84212"/>
    <w:rsid w:val="00AA1E62"/>
    <w:rsid w:val="00AC6E2B"/>
    <w:rsid w:val="00AF0849"/>
    <w:rsid w:val="00B51A0A"/>
    <w:rsid w:val="00BA25C3"/>
    <w:rsid w:val="00BB0A23"/>
    <w:rsid w:val="00BB4083"/>
    <w:rsid w:val="00BC254E"/>
    <w:rsid w:val="00BC545D"/>
    <w:rsid w:val="00C015E9"/>
    <w:rsid w:val="00C272E0"/>
    <w:rsid w:val="00C35779"/>
    <w:rsid w:val="00C54333"/>
    <w:rsid w:val="00C67CE7"/>
    <w:rsid w:val="00C84CFA"/>
    <w:rsid w:val="00C90265"/>
    <w:rsid w:val="00CB15CE"/>
    <w:rsid w:val="00CB573A"/>
    <w:rsid w:val="00D11501"/>
    <w:rsid w:val="00D83446"/>
    <w:rsid w:val="00DA1C63"/>
    <w:rsid w:val="00DA1D9E"/>
    <w:rsid w:val="00E36E2A"/>
    <w:rsid w:val="00E818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C254E"/>
    <w:pPr>
      <w:ind w:firstLine="454"/>
      <w:jc w:val="both"/>
    </w:pPr>
    <w:rPr>
      <w:color w:val="000000"/>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56"/>
      <w:szCs w:val="32"/>
    </w:rPr>
  </w:style>
  <w:style w:type="paragraph" w:styleId="Nadpis2">
    <w:name w:val="heading 2"/>
    <w:basedOn w:val="Normln"/>
    <w:next w:val="Normln"/>
    <w:qFormat/>
    <w:pPr>
      <w:keepNext/>
      <w:spacing w:before="240" w:after="60"/>
      <w:outlineLvl w:val="1"/>
    </w:pPr>
    <w:rPr>
      <w:rFonts w:ascii="Arial" w:hAnsi="Arial" w:cs="Arial"/>
      <w:b/>
      <w:bCs/>
      <w:i/>
      <w:iCs/>
      <w:sz w:val="36"/>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Rozloendokumentu">
    <w:name w:val="Document Map"/>
    <w:basedOn w:val="Normln"/>
    <w:semiHidden/>
    <w:rPr>
      <w:rFonts w:ascii="Tahoma" w:hAnsi="Tahoma" w:cs="Tahoma"/>
      <w:sz w:val="20"/>
    </w:rPr>
  </w:style>
  <w:style w:type="paragraph" w:styleId="Textpoznpodarou">
    <w:name w:val="footnote text"/>
    <w:basedOn w:val="Normln"/>
    <w:semiHidden/>
    <w:rsid w:val="002C7381"/>
    <w:rPr>
      <w:sz w:val="20"/>
      <w:szCs w:val="20"/>
    </w:rPr>
  </w:style>
  <w:style w:type="character" w:styleId="Znakapoznpodarou">
    <w:name w:val="footnote reference"/>
    <w:basedOn w:val="Standardnpsmoodstavce"/>
    <w:semiHidden/>
    <w:rsid w:val="002C7381"/>
    <w:rPr>
      <w:vertAlign w:val="superscript"/>
    </w:rPr>
  </w:style>
  <w:style w:type="paragraph" w:customStyle="1" w:styleId="Text">
    <w:name w:val="Text"/>
    <w:link w:val="TextChar"/>
    <w:rsid w:val="00D83446"/>
    <w:pPr>
      <w:ind w:firstLine="340"/>
      <w:jc w:val="both"/>
    </w:pPr>
    <w:rPr>
      <w:sz w:val="24"/>
      <w:szCs w:val="24"/>
    </w:rPr>
  </w:style>
  <w:style w:type="character" w:customStyle="1" w:styleId="TextChar">
    <w:name w:val="Text Char"/>
    <w:basedOn w:val="Standardnpsmoodstavce"/>
    <w:link w:val="Text"/>
    <w:rsid w:val="00D8344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BC254E"/>
    <w:pPr>
      <w:ind w:firstLine="454"/>
      <w:jc w:val="both"/>
    </w:pPr>
    <w:rPr>
      <w:color w:val="000000"/>
      <w:sz w:val="24"/>
      <w:szCs w:val="24"/>
    </w:rPr>
  </w:style>
  <w:style w:type="paragraph" w:styleId="Nadpis1">
    <w:name w:val="heading 1"/>
    <w:basedOn w:val="Normln"/>
    <w:next w:val="Normln"/>
    <w:qFormat/>
    <w:pPr>
      <w:keepNext/>
      <w:spacing w:before="240" w:after="60"/>
      <w:outlineLvl w:val="0"/>
    </w:pPr>
    <w:rPr>
      <w:rFonts w:ascii="Arial" w:hAnsi="Arial" w:cs="Arial"/>
      <w:b/>
      <w:bCs/>
      <w:kern w:val="32"/>
      <w:sz w:val="56"/>
      <w:szCs w:val="32"/>
    </w:rPr>
  </w:style>
  <w:style w:type="paragraph" w:styleId="Nadpis2">
    <w:name w:val="heading 2"/>
    <w:basedOn w:val="Normln"/>
    <w:next w:val="Normln"/>
    <w:qFormat/>
    <w:pPr>
      <w:keepNext/>
      <w:spacing w:before="240" w:after="60"/>
      <w:outlineLvl w:val="1"/>
    </w:pPr>
    <w:rPr>
      <w:rFonts w:ascii="Arial" w:hAnsi="Arial" w:cs="Arial"/>
      <w:b/>
      <w:bCs/>
      <w:i/>
      <w:iCs/>
      <w:sz w:val="36"/>
      <w:szCs w:val="28"/>
    </w:rPr>
  </w:style>
  <w:style w:type="paragraph" w:styleId="Nadpis3">
    <w:name w:val="heading 3"/>
    <w:basedOn w:val="Normln"/>
    <w:next w:val="Normln"/>
    <w:qFormat/>
    <w:pPr>
      <w:keepNext/>
      <w:spacing w:before="240" w:after="60"/>
      <w:outlineLvl w:val="2"/>
    </w:pPr>
    <w:rPr>
      <w:rFonts w:ascii="Arial" w:hAnsi="Arial" w:cs="Arial"/>
      <w:b/>
      <w:bCs/>
      <w:sz w:val="26"/>
      <w:szCs w:val="26"/>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Rozloendokumentu">
    <w:name w:val="Document Map"/>
    <w:basedOn w:val="Normln"/>
    <w:semiHidden/>
    <w:rPr>
      <w:rFonts w:ascii="Tahoma" w:hAnsi="Tahoma" w:cs="Tahoma"/>
      <w:sz w:val="20"/>
    </w:rPr>
  </w:style>
  <w:style w:type="paragraph" w:styleId="Textpoznpodarou">
    <w:name w:val="footnote text"/>
    <w:basedOn w:val="Normln"/>
    <w:semiHidden/>
    <w:rsid w:val="002C7381"/>
    <w:rPr>
      <w:sz w:val="20"/>
      <w:szCs w:val="20"/>
    </w:rPr>
  </w:style>
  <w:style w:type="character" w:styleId="Znakapoznpodarou">
    <w:name w:val="footnote reference"/>
    <w:basedOn w:val="Standardnpsmoodstavce"/>
    <w:semiHidden/>
    <w:rsid w:val="002C7381"/>
    <w:rPr>
      <w:vertAlign w:val="superscript"/>
    </w:rPr>
  </w:style>
  <w:style w:type="paragraph" w:customStyle="1" w:styleId="Text">
    <w:name w:val="Text"/>
    <w:link w:val="TextChar"/>
    <w:rsid w:val="00D83446"/>
    <w:pPr>
      <w:ind w:firstLine="340"/>
      <w:jc w:val="both"/>
    </w:pPr>
    <w:rPr>
      <w:sz w:val="24"/>
      <w:szCs w:val="24"/>
    </w:rPr>
  </w:style>
  <w:style w:type="character" w:customStyle="1" w:styleId="TextChar">
    <w:name w:val="Text Char"/>
    <w:basedOn w:val="Standardnpsmoodstavce"/>
    <w:link w:val="Text"/>
    <w:rsid w:val="00D8344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knihy%20opravy\opravy\Kniha%20A5.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Kniha A5</Template>
  <TotalTime>0</TotalTime>
  <Pages>14</Pages>
  <Words>3998</Words>
  <Characters>23590</Characters>
  <Application>Microsoft Office Word</Application>
  <DocSecurity>0</DocSecurity>
  <Lines>196</Lines>
  <Paragraphs>55</Paragraphs>
  <ScaleCrop>false</ScaleCrop>
  <HeadingPairs>
    <vt:vector size="2" baseType="variant">
      <vt:variant>
        <vt:lpstr>Název</vt:lpstr>
      </vt:variant>
      <vt:variant>
        <vt:i4>1</vt:i4>
      </vt:variant>
    </vt:vector>
  </HeadingPairs>
  <TitlesOfParts>
    <vt:vector size="1" baseType="lpstr">
      <vt:lpstr>STŘÍBRO JE, KDYŽ</vt:lpstr>
    </vt:vector>
  </TitlesOfParts>
  <Company/>
  <LinksUpToDate>false</LinksUpToDate>
  <CharactersWithSpaces>27533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STŘÍBRO JE, KDYŽ</dc:title>
  <dc:creator>trevize</dc:creator>
  <cp:lastModifiedBy>m666</cp:lastModifiedBy>
  <cp:revision>2</cp:revision>
  <cp:lastPrinted>1601-01-01T00:00:00Z</cp:lastPrinted>
  <dcterms:created xsi:type="dcterms:W3CDTF">2011-09-17T13:53:00Z</dcterms:created>
  <dcterms:modified xsi:type="dcterms:W3CDTF">2011-09-17T13:53:00Z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azyk">
    <vt:lpwstr>Cesky</vt:lpwstr>
  </property>
  <property fmtid="{D5CDD505-2E9C-101B-9397-08002B2CF9AE}" pid="3" name="scan">
    <vt:lpwstr>trevize</vt:lpwstr>
  </property>
  <property fmtid="{D5CDD505-2E9C-101B-9397-08002B2CF9AE}" pid="4" name="oprava po OCR">
    <vt:lpwstr>trevize</vt:lpwstr>
  </property>
  <property fmtid="{D5CDD505-2E9C-101B-9397-08002B2CF9AE}" pid="5" name="1. korektura">
    <vt:lpwstr>trevize</vt:lpwstr>
  </property>
</Properties>
</file>