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29C" w:rsidRPr="00E0729C" w:rsidRDefault="00E0729C" w:rsidP="00E0729C">
      <w:pPr>
        <w:pStyle w:val="Text"/>
        <w:jc w:val="left"/>
        <w:rPr>
          <w:b/>
          <w:sz w:val="28"/>
        </w:rPr>
      </w:pPr>
      <w:r w:rsidRPr="00E0729C">
        <w:rPr>
          <w:b/>
          <w:sz w:val="28"/>
        </w:rPr>
        <w:t>Neomillnerová Petra</w:t>
      </w:r>
      <w:r w:rsidRPr="00E0729C">
        <w:rPr>
          <w:b/>
          <w:sz w:val="28"/>
        </w:rPr>
        <w:t xml:space="preserve"> - Mlynářčina náruč</w:t>
      </w:r>
    </w:p>
    <w:p w:rsidR="00E0729C" w:rsidRPr="00E0729C" w:rsidRDefault="00E0729C" w:rsidP="00E0729C">
      <w:pPr>
        <w:pStyle w:val="Text"/>
        <w:jc w:val="left"/>
        <w:rPr>
          <w:i/>
          <w:sz w:val="32"/>
        </w:rPr>
      </w:pPr>
    </w:p>
    <w:p w:rsidR="00E0729C" w:rsidRPr="00E0729C" w:rsidRDefault="00E0729C" w:rsidP="00E0729C">
      <w:pPr>
        <w:pStyle w:val="Text"/>
      </w:pPr>
      <w:r w:rsidRPr="00E0729C">
        <w:t xml:space="preserve"> „</w:t>
      </w:r>
      <w:r w:rsidR="00CD2971" w:rsidRPr="00E0729C">
        <w:t>Kde je Torge?</w:t>
      </w:r>
      <w:r w:rsidRPr="00E0729C">
        <w:t>“</w:t>
      </w:r>
    </w:p>
    <w:p w:rsidR="00E0729C" w:rsidRPr="00E0729C" w:rsidRDefault="00E0729C" w:rsidP="00E0729C">
      <w:pPr>
        <w:pStyle w:val="Text"/>
      </w:pPr>
      <w:r w:rsidRPr="00E0729C">
        <w:t>„</w:t>
      </w:r>
      <w:r w:rsidR="00CD2971" w:rsidRPr="00E0729C">
        <w:t>Šuká.</w:t>
      </w:r>
      <w:r w:rsidRPr="00E0729C">
        <w:t>“</w:t>
      </w:r>
    </w:p>
    <w:p w:rsidR="00E0729C" w:rsidRPr="00E0729C" w:rsidRDefault="00E0729C" w:rsidP="00E0729C">
      <w:pPr>
        <w:pStyle w:val="Text"/>
      </w:pPr>
      <w:r w:rsidRPr="00E0729C">
        <w:t>„</w:t>
      </w:r>
      <w:r w:rsidR="00CD2971" w:rsidRPr="00E0729C">
        <w:t>Tu mlynářku?</w:t>
      </w:r>
      <w:r w:rsidRPr="00E0729C">
        <w:t>“</w:t>
      </w:r>
      <w:r w:rsidR="00CD2971" w:rsidRPr="00E0729C">
        <w:t xml:space="preserve"> zvednu se ze země a</w:t>
      </w:r>
      <w:r w:rsidRPr="00E0729C">
        <w:t xml:space="preserve"> </w:t>
      </w:r>
      <w:r w:rsidR="00CD2971" w:rsidRPr="00E0729C">
        <w:t>o</w:t>
      </w:r>
      <w:bookmarkStart w:id="0" w:name="_GoBack"/>
      <w:bookmarkEnd w:id="0"/>
      <w:r w:rsidR="00CD2971" w:rsidRPr="00E0729C">
        <w:t>práším si zadek.</w:t>
      </w:r>
    </w:p>
    <w:p w:rsidR="00E0729C" w:rsidRPr="00E0729C" w:rsidRDefault="00E0729C" w:rsidP="00E0729C">
      <w:pPr>
        <w:pStyle w:val="Text"/>
      </w:pPr>
      <w:r w:rsidRPr="00E0729C">
        <w:t>„</w:t>
      </w:r>
      <w:r w:rsidR="00CD2971" w:rsidRPr="00E0729C">
        <w:t>Přesně.</w:t>
      </w:r>
      <w:r w:rsidRPr="00E0729C">
        <w:t>“</w:t>
      </w:r>
    </w:p>
    <w:p w:rsidR="00E0729C" w:rsidRPr="00E0729C" w:rsidRDefault="00E0729C" w:rsidP="00E0729C">
      <w:pPr>
        <w:pStyle w:val="Text"/>
      </w:pPr>
      <w:r w:rsidRPr="00E0729C">
        <w:t>„</w:t>
      </w:r>
      <w:r w:rsidR="00CD2971" w:rsidRPr="00E0729C">
        <w:t>Je tam už od včerejška. To se připlazí po břiše.</w:t>
      </w:r>
      <w:r w:rsidRPr="00E0729C">
        <w:t>“</w:t>
      </w:r>
    </w:p>
    <w:p w:rsidR="00E0729C" w:rsidRPr="00E0729C" w:rsidRDefault="00E0729C" w:rsidP="00E0729C">
      <w:pPr>
        <w:pStyle w:val="Text"/>
      </w:pPr>
      <w:r w:rsidRPr="00E0729C">
        <w:t>„</w:t>
      </w:r>
      <w:r w:rsidR="00CD2971" w:rsidRPr="00E0729C">
        <w:t>Jo,</w:t>
      </w:r>
      <w:r w:rsidRPr="00E0729C">
        <w:t>“</w:t>
      </w:r>
      <w:r w:rsidR="00CD2971" w:rsidRPr="00E0729C">
        <w:t xml:space="preserve"> zašklebí se Arvid a</w:t>
      </w:r>
      <w:r w:rsidRPr="00E0729C">
        <w:t xml:space="preserve"> </w:t>
      </w:r>
      <w:r w:rsidR="00CD2971" w:rsidRPr="00E0729C">
        <w:t xml:space="preserve">stáhne si košili. </w:t>
      </w:r>
      <w:r w:rsidRPr="00E0729C">
        <w:t>„</w:t>
      </w:r>
      <w:r w:rsidR="00CD2971" w:rsidRPr="00E0729C">
        <w:t>Pojď se koupat, kotě.</w:t>
      </w:r>
      <w:r w:rsidRPr="00E0729C">
        <w:t>“</w:t>
      </w:r>
    </w:p>
    <w:p w:rsidR="00E0729C" w:rsidRPr="00E0729C" w:rsidRDefault="00CD2971" w:rsidP="00E0729C">
      <w:pPr>
        <w:pStyle w:val="Text"/>
      </w:pPr>
      <w:r w:rsidRPr="00E0729C">
        <w:t>S</w:t>
      </w:r>
      <w:r w:rsidR="00E0729C" w:rsidRPr="00E0729C">
        <w:t xml:space="preserve"> </w:t>
      </w:r>
      <w:r w:rsidRPr="00E0729C">
        <w:t>rozmyslem si sundám kalhoty a</w:t>
      </w:r>
      <w:r w:rsidR="00E0729C" w:rsidRPr="00E0729C">
        <w:t xml:space="preserve"> </w:t>
      </w:r>
      <w:r w:rsidRPr="00E0729C">
        <w:t>odmotám šátek, ovázaný kolem hrudníku.</w:t>
      </w:r>
    </w:p>
    <w:p w:rsidR="00E0729C" w:rsidRPr="00E0729C" w:rsidRDefault="00E0729C" w:rsidP="00E0729C">
      <w:pPr>
        <w:pStyle w:val="Text"/>
      </w:pPr>
      <w:r w:rsidRPr="00E0729C">
        <w:t>„</w:t>
      </w:r>
      <w:r w:rsidR="00CD2971" w:rsidRPr="00E0729C">
        <w:t>Skáčem z</w:t>
      </w:r>
      <w:r w:rsidRPr="00E0729C">
        <w:t xml:space="preserve"> </w:t>
      </w:r>
      <w:r w:rsidR="00CD2971" w:rsidRPr="00E0729C">
        <w:t>vrby?</w:t>
      </w:r>
      <w:r w:rsidRPr="00E0729C">
        <w:t>“</w:t>
      </w:r>
      <w:r w:rsidR="00CD2971" w:rsidRPr="00E0729C">
        <w:t xml:space="preserve"> navrhnu svému druhovi. </w:t>
      </w:r>
      <w:r w:rsidRPr="00E0729C">
        <w:t>„</w:t>
      </w:r>
      <w:r w:rsidR="00CD2971" w:rsidRPr="00E0729C">
        <w:t>Se ví. Lezeš první.</w:t>
      </w:r>
      <w:r w:rsidRPr="00E0729C">
        <w:t>“</w:t>
      </w:r>
    </w:p>
    <w:p w:rsidR="00E0729C" w:rsidRPr="00E0729C" w:rsidRDefault="00CD2971" w:rsidP="00E0729C">
      <w:pPr>
        <w:pStyle w:val="Text"/>
      </w:pPr>
      <w:r w:rsidRPr="00E0729C">
        <w:t>Oblázky křupají pod nohama, když se odrazím a</w:t>
      </w:r>
      <w:r w:rsidR="00E0729C" w:rsidRPr="00E0729C">
        <w:t xml:space="preserve"> </w:t>
      </w:r>
      <w:r w:rsidRPr="00E0729C">
        <w:t>vyšvihnu na větev.</w:t>
      </w:r>
    </w:p>
    <w:p w:rsidR="00E0729C" w:rsidRPr="00E0729C" w:rsidRDefault="00E0729C" w:rsidP="00E0729C">
      <w:pPr>
        <w:pStyle w:val="Text"/>
      </w:pPr>
      <w:r w:rsidRPr="00E0729C">
        <w:t>„</w:t>
      </w:r>
      <w:r w:rsidR="00CD2971" w:rsidRPr="00E0729C">
        <w:t>Nekoukej mi mezi nohy, chlíváku.</w:t>
      </w:r>
      <w:r w:rsidRPr="00E0729C">
        <w:t>“</w:t>
      </w:r>
    </w:p>
    <w:p w:rsidR="00E0729C" w:rsidRPr="00E0729C" w:rsidRDefault="00E0729C" w:rsidP="00E0729C">
      <w:pPr>
        <w:pStyle w:val="Text"/>
      </w:pPr>
      <w:r w:rsidRPr="00E0729C">
        <w:t>„</w:t>
      </w:r>
      <w:r w:rsidR="00CD2971" w:rsidRPr="00E0729C">
        <w:t>Nekoukám,</w:t>
      </w:r>
      <w:r w:rsidRPr="00E0729C">
        <w:t>“</w:t>
      </w:r>
      <w:r w:rsidR="00CD2971" w:rsidRPr="00E0729C">
        <w:t xml:space="preserve"> chechtá se Arvid se zakloněnou hlavou. </w:t>
      </w:r>
      <w:r w:rsidRPr="00E0729C">
        <w:t>„</w:t>
      </w:r>
      <w:r w:rsidR="00CD2971" w:rsidRPr="00E0729C">
        <w:t>Náhodou koukám úplně někam jinam.</w:t>
      </w:r>
      <w:r w:rsidRPr="00E0729C">
        <w:t>“</w:t>
      </w:r>
    </w:p>
    <w:p w:rsidR="00E0729C" w:rsidRPr="00E0729C" w:rsidRDefault="00CD2971" w:rsidP="00E0729C">
      <w:pPr>
        <w:pStyle w:val="Text"/>
      </w:pPr>
      <w:r w:rsidRPr="00E0729C">
        <w:t>Mokré vlasy studí na ramenou, jak od vody s</w:t>
      </w:r>
      <w:r w:rsidR="00E0729C" w:rsidRPr="00E0729C">
        <w:t xml:space="preserve"> </w:t>
      </w:r>
      <w:r w:rsidRPr="00E0729C">
        <w:t>večerem táhne chlad. Arvid napíchal kolem ohně pruty a</w:t>
      </w:r>
      <w:r w:rsidR="00E0729C" w:rsidRPr="00E0729C">
        <w:t xml:space="preserve"> </w:t>
      </w:r>
      <w:r w:rsidRPr="00E0729C">
        <w:t>na nich se pečou drobné ryby. Natáhne ruce k</w:t>
      </w:r>
      <w:r w:rsidR="00E0729C" w:rsidRPr="00E0729C">
        <w:t xml:space="preserve"> </w:t>
      </w:r>
      <w:r w:rsidRPr="00E0729C">
        <w:t xml:space="preserve">plamenům. </w:t>
      </w:r>
      <w:r w:rsidR="00E0729C" w:rsidRPr="00E0729C">
        <w:t>„</w:t>
      </w:r>
      <w:r w:rsidRPr="00E0729C">
        <w:t>V</w:t>
      </w:r>
      <w:r w:rsidR="00E0729C" w:rsidRPr="00E0729C">
        <w:t xml:space="preserve"> </w:t>
      </w:r>
      <w:r w:rsidRPr="00E0729C">
        <w:t>noci bude kosa.</w:t>
      </w:r>
      <w:r w:rsidR="00E0729C" w:rsidRPr="00E0729C">
        <w:t>“</w:t>
      </w:r>
    </w:p>
    <w:p w:rsidR="00E0729C" w:rsidRPr="00E0729C" w:rsidRDefault="00E0729C" w:rsidP="00E0729C">
      <w:pPr>
        <w:pStyle w:val="Text"/>
      </w:pPr>
      <w:r w:rsidRPr="00E0729C">
        <w:t>„</w:t>
      </w:r>
      <w:r w:rsidR="00CD2971" w:rsidRPr="00E0729C">
        <w:t>To bude. Co takhle sehnat nějakej kšeft?</w:t>
      </w:r>
      <w:r w:rsidRPr="00E0729C">
        <w:t>“</w:t>
      </w:r>
    </w:p>
    <w:p w:rsidR="00E0729C" w:rsidRPr="00E0729C" w:rsidRDefault="00E0729C" w:rsidP="00E0729C">
      <w:pPr>
        <w:pStyle w:val="Text"/>
      </w:pPr>
      <w:r w:rsidRPr="00E0729C">
        <w:t>„</w:t>
      </w:r>
      <w:r w:rsidR="00CD2971" w:rsidRPr="00E0729C">
        <w:t>Hm,</w:t>
      </w:r>
      <w:r w:rsidRPr="00E0729C">
        <w:t>“</w:t>
      </w:r>
      <w:r w:rsidR="00CD2971" w:rsidRPr="00E0729C">
        <w:t xml:space="preserve"> přitáhne si na klín meč a</w:t>
      </w:r>
      <w:r w:rsidRPr="00E0729C">
        <w:t xml:space="preserve"> </w:t>
      </w:r>
      <w:r w:rsidR="00CD2971" w:rsidRPr="00E0729C">
        <w:t>zamyšleně jím cvaká v</w:t>
      </w:r>
      <w:r w:rsidRPr="00E0729C">
        <w:t xml:space="preserve"> </w:t>
      </w:r>
      <w:r w:rsidR="00CD2971" w:rsidRPr="00E0729C">
        <w:t xml:space="preserve">pochvě, </w:t>
      </w:r>
      <w:r w:rsidRPr="00E0729C">
        <w:t>„</w:t>
      </w:r>
      <w:r w:rsidR="00CD2971" w:rsidRPr="00E0729C">
        <w:t>ale co tady?</w:t>
      </w:r>
      <w:r w:rsidRPr="00E0729C">
        <w:t>“</w:t>
      </w:r>
    </w:p>
    <w:p w:rsidR="00E0729C" w:rsidRPr="00E0729C" w:rsidRDefault="00CD2971" w:rsidP="00E0729C">
      <w:pPr>
        <w:pStyle w:val="Text"/>
      </w:pPr>
      <w:r w:rsidRPr="00E0729C">
        <w:t xml:space="preserve">Pokrčím rameny. Co tady? </w:t>
      </w:r>
      <w:r w:rsidR="00E0729C" w:rsidRPr="00E0729C">
        <w:t>„</w:t>
      </w:r>
      <w:r w:rsidRPr="00E0729C">
        <w:t>Zajdem do hospody, ne?</w:t>
      </w:r>
      <w:r w:rsidR="00E0729C" w:rsidRPr="00E0729C">
        <w:t>“</w:t>
      </w:r>
    </w:p>
    <w:p w:rsidR="00E0729C" w:rsidRPr="00E0729C" w:rsidRDefault="00CD2971" w:rsidP="00E0729C">
      <w:pPr>
        <w:pStyle w:val="Text"/>
      </w:pPr>
      <w:r w:rsidRPr="00E0729C">
        <w:t>Kývá, až mu z</w:t>
      </w:r>
      <w:r w:rsidR="00E0729C" w:rsidRPr="00E0729C">
        <w:t xml:space="preserve"> </w:t>
      </w:r>
      <w:r w:rsidRPr="00E0729C">
        <w:t xml:space="preserve">copů odstřikuje voda. </w:t>
      </w:r>
      <w:r w:rsidR="00E0729C" w:rsidRPr="00E0729C">
        <w:t>„</w:t>
      </w:r>
      <w:r w:rsidRPr="00E0729C">
        <w:t>Zajdem, ale pro tři tu stejně práci nenajdeme. Mohla bys…</w:t>
      </w:r>
      <w:r w:rsidR="00E0729C" w:rsidRPr="00E0729C">
        <w:t>“</w:t>
      </w:r>
      <w:r w:rsidRPr="00E0729C">
        <w:t xml:space="preserve"> zasní se.</w:t>
      </w:r>
    </w:p>
    <w:p w:rsidR="00E0729C" w:rsidRPr="00E0729C" w:rsidRDefault="00E0729C" w:rsidP="00E0729C">
      <w:pPr>
        <w:pStyle w:val="Text"/>
      </w:pPr>
      <w:r w:rsidRPr="00E0729C">
        <w:t>„</w:t>
      </w:r>
      <w:r w:rsidR="00CD2971" w:rsidRPr="00E0729C">
        <w:t>Mohla bych co?</w:t>
      </w:r>
      <w:r w:rsidRPr="00E0729C">
        <w:t>“</w:t>
      </w:r>
      <w:r w:rsidR="00CD2971" w:rsidRPr="00E0729C">
        <w:t xml:space="preserve"> přiložím mu nůž k</w:t>
      </w:r>
      <w:r w:rsidRPr="00E0729C">
        <w:t xml:space="preserve"> </w:t>
      </w:r>
      <w:r w:rsidR="00CD2971" w:rsidRPr="00E0729C">
        <w:t>ohryzku.</w:t>
      </w:r>
    </w:p>
    <w:p w:rsidR="00E0729C" w:rsidRPr="00E0729C" w:rsidRDefault="00E0729C" w:rsidP="00E0729C">
      <w:pPr>
        <w:pStyle w:val="Text"/>
      </w:pPr>
      <w:r w:rsidRPr="00E0729C">
        <w:t>„</w:t>
      </w:r>
      <w:r w:rsidR="00CD2971" w:rsidRPr="00E0729C">
        <w:t>Vydělat pod duchnou aspoň na polívku, ne?</w:t>
      </w:r>
      <w:r w:rsidRPr="00E0729C">
        <w:t>“</w:t>
      </w:r>
      <w:r w:rsidR="00CD2971" w:rsidRPr="00E0729C">
        <w:t xml:space="preserve"> hihňá se klukovsky, když ho povalím na zem. Koulíme se po kamení, cítím pod žebry jeho loket a</w:t>
      </w:r>
      <w:r w:rsidRPr="00E0729C">
        <w:t xml:space="preserve"> </w:t>
      </w:r>
      <w:r w:rsidR="00CD2971" w:rsidRPr="00E0729C">
        <w:t>jeho stehno mezi svými. To určitě, panáčku, ušklíbnu se v</w:t>
      </w:r>
      <w:r w:rsidRPr="00E0729C">
        <w:t xml:space="preserve"> </w:t>
      </w:r>
      <w:r w:rsidR="00CD2971" w:rsidRPr="00E0729C">
        <w:t>duchu a</w:t>
      </w:r>
      <w:r w:rsidRPr="00E0729C">
        <w:t xml:space="preserve"> </w:t>
      </w:r>
      <w:r w:rsidR="00CD2971" w:rsidRPr="00E0729C">
        <w:t>čelem ho udeřím do kořene nosu.</w:t>
      </w:r>
    </w:p>
    <w:p w:rsidR="00E0729C" w:rsidRPr="00E0729C" w:rsidRDefault="00E0729C" w:rsidP="00E0729C">
      <w:pPr>
        <w:pStyle w:val="Text"/>
      </w:pPr>
      <w:r w:rsidRPr="00E0729C">
        <w:t>„</w:t>
      </w:r>
      <w:r w:rsidR="00CD2971" w:rsidRPr="00E0729C">
        <w:t>Cubko bláznivá, za tohle ti seřežu zadek,</w:t>
      </w:r>
      <w:r w:rsidRPr="00E0729C">
        <w:t>“</w:t>
      </w:r>
      <w:r w:rsidR="00CD2971" w:rsidRPr="00E0729C">
        <w:t xml:space="preserve"> skučí, pak se zvedne a</w:t>
      </w:r>
      <w:r w:rsidRPr="00E0729C">
        <w:t xml:space="preserve"> </w:t>
      </w:r>
      <w:r w:rsidR="00CD2971" w:rsidRPr="00E0729C">
        <w:t>pádí k</w:t>
      </w:r>
      <w:r w:rsidRPr="00E0729C">
        <w:t xml:space="preserve"> </w:t>
      </w:r>
      <w:r w:rsidR="00CD2971" w:rsidRPr="00E0729C">
        <w:t>rybám.</w:t>
      </w:r>
    </w:p>
    <w:p w:rsidR="00E0729C" w:rsidRPr="00E0729C" w:rsidRDefault="00E0729C" w:rsidP="00E0729C">
      <w:pPr>
        <w:pStyle w:val="Text"/>
      </w:pPr>
      <w:r w:rsidRPr="00E0729C">
        <w:t>„</w:t>
      </w:r>
      <w:r w:rsidR="00CD2971" w:rsidRPr="00E0729C">
        <w:t>Nedám ti ani jednu, když mi nedáš,</w:t>
      </w:r>
      <w:r w:rsidRPr="00E0729C">
        <w:t>“</w:t>
      </w:r>
      <w:r w:rsidR="00CD2971" w:rsidRPr="00E0729C">
        <w:t xml:space="preserve"> vyplázne na mě jazyk v</w:t>
      </w:r>
      <w:r w:rsidRPr="00E0729C">
        <w:t xml:space="preserve"> </w:t>
      </w:r>
      <w:r w:rsidR="00CD2971" w:rsidRPr="00E0729C">
        <w:t>neslušné grimase.</w:t>
      </w:r>
    </w:p>
    <w:p w:rsidR="00E0729C" w:rsidRPr="00E0729C" w:rsidRDefault="00E0729C" w:rsidP="00E0729C">
      <w:pPr>
        <w:pStyle w:val="Text"/>
      </w:pPr>
      <w:r w:rsidRPr="00E0729C">
        <w:t>„</w:t>
      </w:r>
      <w:r w:rsidR="00CD2971" w:rsidRPr="00E0729C">
        <w:t>Kušuj,</w:t>
      </w:r>
      <w:r w:rsidRPr="00E0729C">
        <w:t>“</w:t>
      </w:r>
      <w:r w:rsidR="00CD2971" w:rsidRPr="00E0729C">
        <w:t xml:space="preserve"> uchechtnu se a</w:t>
      </w:r>
      <w:r w:rsidRPr="00E0729C">
        <w:t xml:space="preserve"> </w:t>
      </w:r>
      <w:r w:rsidR="00CD2971" w:rsidRPr="00E0729C">
        <w:t>s</w:t>
      </w:r>
      <w:r w:rsidRPr="00E0729C">
        <w:t xml:space="preserve"> </w:t>
      </w:r>
      <w:r w:rsidR="00CD2971" w:rsidRPr="00E0729C">
        <w:t>povzdychem na sebe natáhnu zaprášenou blůzu.</w:t>
      </w:r>
    </w:p>
    <w:p w:rsidR="00E0729C" w:rsidRPr="00E0729C" w:rsidRDefault="00E0729C" w:rsidP="00E0729C">
      <w:pPr>
        <w:pStyle w:val="Text"/>
      </w:pPr>
      <w:r w:rsidRPr="00E0729C">
        <w:lastRenderedPageBreak/>
        <w:t>„</w:t>
      </w:r>
      <w:r w:rsidR="00CD2971" w:rsidRPr="00E0729C">
        <w:t>Tak jdem?</w:t>
      </w:r>
      <w:r w:rsidRPr="00E0729C">
        <w:t>“</w:t>
      </w:r>
    </w:p>
    <w:p w:rsidR="00E0729C" w:rsidRPr="00E0729C" w:rsidRDefault="00E0729C" w:rsidP="00E0729C">
      <w:pPr>
        <w:pStyle w:val="Text"/>
      </w:pPr>
      <w:r w:rsidRPr="00E0729C">
        <w:t>„</w:t>
      </w:r>
      <w:r w:rsidR="00CD2971" w:rsidRPr="00E0729C">
        <w:t>Až po jídle,</w:t>
      </w:r>
      <w:r w:rsidRPr="00E0729C">
        <w:t>“</w:t>
      </w:r>
      <w:r w:rsidR="00CD2971" w:rsidRPr="00E0729C">
        <w:t xml:space="preserve"> zasvítí na mě Arvid očima, které se nepodobají lidským.</w:t>
      </w:r>
    </w:p>
    <w:p w:rsidR="00E0729C" w:rsidRPr="00E0729C" w:rsidRDefault="00CD2971" w:rsidP="00E0729C">
      <w:pPr>
        <w:pStyle w:val="Text"/>
      </w:pPr>
      <w:r w:rsidRPr="00E0729C">
        <w:t>Arvid je zaklínač a</w:t>
      </w:r>
      <w:r w:rsidR="00E0729C" w:rsidRPr="00E0729C">
        <w:t xml:space="preserve"> </w:t>
      </w:r>
      <w:r w:rsidRPr="00E0729C">
        <w:t>já, naneštěstí, taky.</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CD2971" w:rsidP="00E0729C">
      <w:pPr>
        <w:pStyle w:val="Text"/>
      </w:pPr>
      <w:r w:rsidRPr="00E0729C">
        <w:t>Trochu opilí se šineme k</w:t>
      </w:r>
      <w:r w:rsidR="00E0729C" w:rsidRPr="00E0729C">
        <w:t xml:space="preserve"> </w:t>
      </w:r>
      <w:r w:rsidRPr="00E0729C">
        <w:t>mlýnu, kde si užívá náš třetí kolega Torge. V</w:t>
      </w:r>
      <w:r w:rsidR="00E0729C" w:rsidRPr="00E0729C">
        <w:t xml:space="preserve"> </w:t>
      </w:r>
      <w:r w:rsidRPr="00E0729C">
        <w:t>krčmě jsme se, kromě opileckých stesků o</w:t>
      </w:r>
      <w:r w:rsidR="00E0729C" w:rsidRPr="00E0729C">
        <w:t xml:space="preserve"> </w:t>
      </w:r>
      <w:r w:rsidRPr="00E0729C">
        <w:t>manželkách, dobytku a</w:t>
      </w:r>
      <w:r w:rsidR="00E0729C" w:rsidRPr="00E0729C">
        <w:t xml:space="preserve"> </w:t>
      </w:r>
      <w:r w:rsidRPr="00E0729C">
        <w:t>úrodě, nedozvěděli nic. Klidný kraj, pomyslím si. Spořádaný kraj, kde se práce pro partu zaklínačů neválí pod každým stolem. Jistě, zaklínači jsou osamělí lovci, jenže teď je léto, horké a</w:t>
      </w:r>
      <w:r w:rsidR="00E0729C" w:rsidRPr="00E0729C">
        <w:t xml:space="preserve"> </w:t>
      </w:r>
      <w:r w:rsidRPr="00E0729C">
        <w:t>líné, léto, které svádí k</w:t>
      </w:r>
      <w:r w:rsidR="00E0729C" w:rsidRPr="00E0729C">
        <w:t xml:space="preserve"> </w:t>
      </w:r>
      <w:r w:rsidRPr="00E0729C">
        <w:t>zahálce a</w:t>
      </w:r>
      <w:r w:rsidR="00E0729C" w:rsidRPr="00E0729C">
        <w:t xml:space="preserve"> </w:t>
      </w:r>
      <w:r w:rsidRPr="00E0729C">
        <w:t>k</w:t>
      </w:r>
      <w:r w:rsidR="00E0729C" w:rsidRPr="00E0729C">
        <w:t xml:space="preserve"> </w:t>
      </w:r>
      <w:r w:rsidRPr="00E0729C">
        <w:t>dovádění ve vysoké trávě. Vědět to náš představený, dá nasolit bič, ale nikdo z</w:t>
      </w:r>
      <w:r w:rsidR="00E0729C" w:rsidRPr="00E0729C">
        <w:t xml:space="preserve"> </w:t>
      </w:r>
      <w:r w:rsidRPr="00E0729C">
        <w:t>nás není takový blázen, aby mu to vyprávěl. Tedy, aspoň doufám.</w:t>
      </w:r>
    </w:p>
    <w:p w:rsidR="00E0729C" w:rsidRPr="00E0729C" w:rsidRDefault="00E0729C" w:rsidP="00E0729C">
      <w:pPr>
        <w:pStyle w:val="Text"/>
      </w:pPr>
      <w:r w:rsidRPr="00E0729C">
        <w:t>„</w:t>
      </w:r>
      <w:r w:rsidR="00CD2971" w:rsidRPr="00E0729C">
        <w:t>Torge, Torgéé,</w:t>
      </w:r>
      <w:r w:rsidRPr="00E0729C">
        <w:t>“</w:t>
      </w:r>
      <w:r w:rsidR="00CD2971" w:rsidRPr="00E0729C">
        <w:t xml:space="preserve"> křičíme a</w:t>
      </w:r>
      <w:r w:rsidRPr="00E0729C">
        <w:t xml:space="preserve"> </w:t>
      </w:r>
      <w:r w:rsidR="00CD2971" w:rsidRPr="00E0729C">
        <w:t xml:space="preserve">tlučeme jílci mečů do zavřené brány. </w:t>
      </w:r>
      <w:r w:rsidRPr="00E0729C">
        <w:t>„</w:t>
      </w:r>
      <w:r w:rsidR="00CD2971" w:rsidRPr="00E0729C">
        <w:t>Vstávačka.</w:t>
      </w:r>
      <w:r w:rsidRPr="00E0729C">
        <w:t>“</w:t>
      </w:r>
    </w:p>
    <w:p w:rsidR="00E0729C" w:rsidRPr="00E0729C" w:rsidRDefault="00CD2971" w:rsidP="00E0729C">
      <w:pPr>
        <w:pStyle w:val="Text"/>
      </w:pPr>
      <w:r w:rsidRPr="00E0729C">
        <w:t>Mlýn je tichý, ale jen chvíli. Pak uslyším zvuk bosých nohou běžících po hlíně a</w:t>
      </w:r>
      <w:r w:rsidR="00E0729C" w:rsidRPr="00E0729C">
        <w:t xml:space="preserve"> </w:t>
      </w:r>
      <w:r w:rsidRPr="00E0729C">
        <w:t xml:space="preserve">Torgeho hlas: </w:t>
      </w:r>
      <w:r w:rsidR="00E0729C" w:rsidRPr="00E0729C">
        <w:t>„</w:t>
      </w:r>
      <w:r w:rsidRPr="00E0729C">
        <w:t>To jsou kamarádi, holčičko, jen klid.</w:t>
      </w:r>
      <w:r w:rsidR="00E0729C" w:rsidRPr="00E0729C">
        <w:t>“</w:t>
      </w:r>
    </w:p>
    <w:p w:rsidR="00E0729C" w:rsidRPr="00E0729C" w:rsidRDefault="00CD2971" w:rsidP="00E0729C">
      <w:pPr>
        <w:pStyle w:val="Text"/>
      </w:pPr>
      <w:r w:rsidRPr="00E0729C">
        <w:t xml:space="preserve">Stěží skrývám smích. Torgeho </w:t>
      </w:r>
      <w:r w:rsidR="00E0729C" w:rsidRPr="00E0729C">
        <w:t>„</w:t>
      </w:r>
      <w:r w:rsidRPr="00E0729C">
        <w:t>holčička</w:t>
      </w:r>
      <w:r w:rsidR="00E0729C" w:rsidRPr="00E0729C">
        <w:t>“</w:t>
      </w:r>
      <w:r w:rsidRPr="00E0729C">
        <w:t>, rozložitá mlynářka, váží dvakrát víc než kterýkoli z</w:t>
      </w:r>
      <w:r w:rsidR="00E0729C" w:rsidRPr="00E0729C">
        <w:t xml:space="preserve"> </w:t>
      </w:r>
      <w:r w:rsidRPr="00E0729C">
        <w:t>nás a</w:t>
      </w:r>
      <w:r w:rsidR="00E0729C" w:rsidRPr="00E0729C">
        <w:t xml:space="preserve"> </w:t>
      </w:r>
      <w:r w:rsidRPr="00E0729C">
        <w:t>je nejmíň stejně tak stará. Náš plavý kocour se zase vyznamenal, krčím nos. No, možná mu učarovala spíše plná špižírna než její majitelka, ale kdo jsem já, abych mu sahala do svědomí?</w:t>
      </w:r>
    </w:p>
    <w:p w:rsidR="00E0729C" w:rsidRPr="00E0729C" w:rsidRDefault="00E0729C" w:rsidP="00E0729C">
      <w:pPr>
        <w:pStyle w:val="Text"/>
      </w:pPr>
      <w:r w:rsidRPr="00E0729C">
        <w:t>„</w:t>
      </w:r>
      <w:r w:rsidR="00CD2971" w:rsidRPr="00E0729C">
        <w:t>Pohni,</w:t>
      </w:r>
      <w:r w:rsidRPr="00E0729C">
        <w:t>“</w:t>
      </w:r>
      <w:r w:rsidR="00CD2971" w:rsidRPr="00E0729C">
        <w:t xml:space="preserve"> křiknu a</w:t>
      </w:r>
      <w:r w:rsidRPr="00E0729C">
        <w:t xml:space="preserve"> </w:t>
      </w:r>
      <w:r w:rsidR="00CD2971" w:rsidRPr="00E0729C">
        <w:t>vrata se konečně otevřou. Torge stojí bosý na udusané hlíně dvora a</w:t>
      </w:r>
      <w:r w:rsidRPr="00E0729C">
        <w:t xml:space="preserve"> </w:t>
      </w:r>
      <w:r w:rsidR="00CD2971" w:rsidRPr="00E0729C">
        <w:t>vypadá drobet unaveně. Za jeho zády se rozkládají mohutné vnady paní mlýna a</w:t>
      </w:r>
      <w:r w:rsidRPr="00E0729C">
        <w:t xml:space="preserve"> </w:t>
      </w:r>
      <w:r w:rsidR="00CD2971" w:rsidRPr="00E0729C">
        <w:t>já už se ani nedivím, že její manžel skonal mladý. Nejspíš ho zalehla.</w:t>
      </w:r>
    </w:p>
    <w:p w:rsidR="00E0729C" w:rsidRPr="00E0729C" w:rsidRDefault="00E0729C" w:rsidP="00E0729C">
      <w:pPr>
        <w:pStyle w:val="Text"/>
      </w:pPr>
      <w:r w:rsidRPr="00E0729C">
        <w:t>„</w:t>
      </w:r>
      <w:r w:rsidR="00CD2971" w:rsidRPr="00E0729C">
        <w:t>Kamaráda vidím jen jednoho,</w:t>
      </w:r>
      <w:r w:rsidRPr="00E0729C">
        <w:t>“</w:t>
      </w:r>
      <w:r w:rsidR="00CD2971" w:rsidRPr="00E0729C">
        <w:t xml:space="preserve"> dí ta dobrá žena. </w:t>
      </w:r>
      <w:r w:rsidRPr="00E0729C">
        <w:t>„</w:t>
      </w:r>
      <w:r w:rsidR="00CD2971" w:rsidRPr="00E0729C">
        <w:t>Co je to druhé?</w:t>
      </w:r>
      <w:r w:rsidRPr="00E0729C">
        <w:t>“</w:t>
      </w:r>
    </w:p>
    <w:p w:rsidR="00E0729C" w:rsidRPr="00E0729C" w:rsidRDefault="00CD2971" w:rsidP="00E0729C">
      <w:pPr>
        <w:pStyle w:val="Text"/>
      </w:pPr>
      <w:r w:rsidRPr="00E0729C">
        <w:t>Zapraskám klouby a</w:t>
      </w:r>
      <w:r w:rsidR="00E0729C" w:rsidRPr="00E0729C">
        <w:t xml:space="preserve"> </w:t>
      </w:r>
      <w:r w:rsidRPr="00E0729C">
        <w:t>Torge výstrahu pochopí.</w:t>
      </w:r>
    </w:p>
    <w:p w:rsidR="00E0729C" w:rsidRPr="00E0729C" w:rsidRDefault="00E0729C" w:rsidP="00E0729C">
      <w:pPr>
        <w:pStyle w:val="Text"/>
      </w:pPr>
      <w:r w:rsidRPr="00E0729C">
        <w:t>„</w:t>
      </w:r>
      <w:r w:rsidR="00CD2971" w:rsidRPr="00E0729C">
        <w:t>Loty je naše kolegyně, zaklínačka.</w:t>
      </w:r>
      <w:r w:rsidRPr="00E0729C">
        <w:t>“</w:t>
      </w:r>
    </w:p>
    <w:p w:rsidR="00E0729C" w:rsidRPr="00E0729C" w:rsidRDefault="00E0729C" w:rsidP="00E0729C">
      <w:pPr>
        <w:pStyle w:val="Text"/>
      </w:pPr>
      <w:r w:rsidRPr="00E0729C">
        <w:t>„</w:t>
      </w:r>
      <w:r w:rsidR="00CD2971" w:rsidRPr="00E0729C">
        <w:t>To není práce pro slušnou ženskou,</w:t>
      </w:r>
      <w:r w:rsidRPr="00E0729C">
        <w:t>“</w:t>
      </w:r>
      <w:r w:rsidR="00CD2971" w:rsidRPr="00E0729C">
        <w:t xml:space="preserve"> odfrkne mlynářka a</w:t>
      </w:r>
      <w:r w:rsidRPr="00E0729C">
        <w:t xml:space="preserve"> </w:t>
      </w:r>
      <w:r w:rsidR="00CD2971" w:rsidRPr="00E0729C">
        <w:t>zakormidluje objemným pozadím směrem k</w:t>
      </w:r>
      <w:r w:rsidRPr="00E0729C">
        <w:t xml:space="preserve"> </w:t>
      </w:r>
      <w:r w:rsidR="00CD2971" w:rsidRPr="00E0729C">
        <w:t xml:space="preserve">domu. </w:t>
      </w:r>
      <w:r w:rsidRPr="00E0729C">
        <w:t>„</w:t>
      </w:r>
      <w:r w:rsidR="00CD2971" w:rsidRPr="00E0729C">
        <w:t>Poběhlici tu nechci.</w:t>
      </w:r>
      <w:r w:rsidRPr="00E0729C">
        <w:t>“</w:t>
      </w:r>
    </w:p>
    <w:p w:rsidR="00E0729C" w:rsidRPr="00E0729C" w:rsidRDefault="00CD2971" w:rsidP="00E0729C">
      <w:pPr>
        <w:pStyle w:val="Text"/>
      </w:pPr>
      <w:r w:rsidRPr="00E0729C">
        <w:lastRenderedPageBreak/>
        <w:t>Nestačím se ani nadechnout, Torge je rychlejší. Udeří ženu hřbetem ruky do tváře a</w:t>
      </w:r>
      <w:r w:rsidR="00E0729C" w:rsidRPr="00E0729C">
        <w:t xml:space="preserve"> </w:t>
      </w:r>
      <w:r w:rsidRPr="00E0729C">
        <w:t>stačí přidat ještě zdařilý zásah i</w:t>
      </w:r>
      <w:r w:rsidR="00E0729C" w:rsidRPr="00E0729C">
        <w:t xml:space="preserve"> </w:t>
      </w:r>
      <w:r w:rsidRPr="00E0729C">
        <w:t>na druhou stranu.</w:t>
      </w:r>
    </w:p>
    <w:p w:rsidR="00E0729C" w:rsidRPr="00E0729C" w:rsidRDefault="00E0729C" w:rsidP="00E0729C">
      <w:pPr>
        <w:pStyle w:val="Text"/>
      </w:pPr>
      <w:r w:rsidRPr="00E0729C">
        <w:t>„</w:t>
      </w:r>
      <w:r w:rsidR="00CD2971" w:rsidRPr="00E0729C">
        <w:t>Přehnalas to, Lindě. Ženské obvykle nemlátím, ale kdyby tě umravňovala Loty, dopadla bys hůř.</w:t>
      </w:r>
      <w:r w:rsidRPr="00E0729C">
        <w:t>“</w:t>
      </w:r>
    </w:p>
    <w:p w:rsidR="00E0729C" w:rsidRPr="00E0729C" w:rsidRDefault="00CD2971" w:rsidP="00E0729C">
      <w:pPr>
        <w:pStyle w:val="Text"/>
      </w:pPr>
      <w:r w:rsidRPr="00E0729C">
        <w:t>Mlynářka si drží postižená místa a</w:t>
      </w:r>
      <w:r w:rsidR="00E0729C" w:rsidRPr="00E0729C">
        <w:t xml:space="preserve"> </w:t>
      </w:r>
      <w:r w:rsidRPr="00E0729C">
        <w:t>ječí vysokým stoupajícím jekotem hysterek. Dvůr ožije pacholky a</w:t>
      </w:r>
      <w:r w:rsidR="00E0729C" w:rsidRPr="00E0729C">
        <w:t xml:space="preserve"> </w:t>
      </w:r>
      <w:r w:rsidRPr="00E0729C">
        <w:t>děvečkami, všichni postávají v</w:t>
      </w:r>
      <w:r w:rsidR="00E0729C" w:rsidRPr="00E0729C">
        <w:t xml:space="preserve"> </w:t>
      </w:r>
      <w:r w:rsidRPr="00E0729C">
        <w:t>uctivé vzdálenosti, rozespalí a</w:t>
      </w:r>
      <w:r w:rsidR="00E0729C" w:rsidRPr="00E0729C">
        <w:t xml:space="preserve"> </w:t>
      </w:r>
      <w:r w:rsidRPr="00E0729C">
        <w:t>trochu dychtiví.</w:t>
      </w:r>
    </w:p>
    <w:p w:rsidR="00E0729C" w:rsidRPr="00E0729C" w:rsidRDefault="00E0729C" w:rsidP="00E0729C">
      <w:pPr>
        <w:pStyle w:val="Text"/>
      </w:pPr>
      <w:r w:rsidRPr="00E0729C">
        <w:t>‚</w:t>
      </w:r>
      <w:r w:rsidR="00CD2971" w:rsidRPr="00E0729C">
        <w:t>A, polívka nebude,</w:t>
      </w:r>
      <w:r w:rsidRPr="00E0729C">
        <w:t>“</w:t>
      </w:r>
      <w:r w:rsidR="00CD2971" w:rsidRPr="00E0729C">
        <w:t xml:space="preserve"> konstatuje Arvid a</w:t>
      </w:r>
      <w:r w:rsidRPr="00E0729C">
        <w:t xml:space="preserve"> </w:t>
      </w:r>
      <w:r w:rsidR="00CD2971" w:rsidRPr="00E0729C">
        <w:t>očima ukáže směrem k</w:t>
      </w:r>
      <w:r w:rsidRPr="00E0729C">
        <w:t xml:space="preserve"> </w:t>
      </w:r>
      <w:r w:rsidR="00CD2971" w:rsidRPr="00E0729C">
        <w:t xml:space="preserve">vratům. </w:t>
      </w:r>
      <w:r w:rsidRPr="00E0729C">
        <w:t>„</w:t>
      </w:r>
      <w:r w:rsidR="00CD2971" w:rsidRPr="00E0729C">
        <w:t>Zašněruj si poklopec, bratříčku, obuj si boty a</w:t>
      </w:r>
      <w:r w:rsidRPr="00E0729C">
        <w:t xml:space="preserve"> </w:t>
      </w:r>
      <w:r w:rsidR="00CD2971" w:rsidRPr="00E0729C">
        <w:t>mizíme. Dáma to zřejmě nemá ráda takhle zostra.</w:t>
      </w:r>
      <w:r w:rsidRPr="00E0729C">
        <w:t>“</w:t>
      </w:r>
    </w:p>
    <w:p w:rsidR="00E0729C" w:rsidRPr="00E0729C" w:rsidRDefault="00CD2971" w:rsidP="00E0729C">
      <w:pPr>
        <w:pStyle w:val="Text"/>
      </w:pPr>
      <w:r w:rsidRPr="00E0729C">
        <w:t>Torge kývne, plavá kštice se mu rozlétne a</w:t>
      </w:r>
      <w:r w:rsidR="00E0729C" w:rsidRPr="00E0729C">
        <w:t xml:space="preserve"> </w:t>
      </w:r>
      <w:r w:rsidRPr="00E0729C">
        <w:t>je pryč.</w:t>
      </w:r>
    </w:p>
    <w:p w:rsidR="00E0729C" w:rsidRPr="00E0729C" w:rsidRDefault="00E0729C" w:rsidP="00E0729C">
      <w:pPr>
        <w:pStyle w:val="Text"/>
      </w:pPr>
      <w:r w:rsidRPr="00E0729C">
        <w:t>„</w:t>
      </w:r>
      <w:r w:rsidR="00CD2971" w:rsidRPr="00E0729C">
        <w:t>Dávej pozor na ty lidi,</w:t>
      </w:r>
      <w:r w:rsidRPr="00E0729C">
        <w:t>“</w:t>
      </w:r>
      <w:r w:rsidR="00CD2971" w:rsidRPr="00E0729C">
        <w:t xml:space="preserve"> šeptám. </w:t>
      </w:r>
      <w:r w:rsidRPr="00E0729C">
        <w:t>„</w:t>
      </w:r>
      <w:r w:rsidR="00CD2971" w:rsidRPr="00E0729C">
        <w:t>Kdo ví, co ty vesnické hroudy může napadnout.</w:t>
      </w:r>
      <w:r w:rsidRPr="00E0729C">
        <w:t>“</w:t>
      </w:r>
    </w:p>
    <w:p w:rsidR="00E0729C" w:rsidRPr="00E0729C" w:rsidRDefault="00E0729C" w:rsidP="00E0729C">
      <w:pPr>
        <w:pStyle w:val="Text"/>
      </w:pPr>
      <w:r w:rsidRPr="00E0729C">
        <w:t>„</w:t>
      </w:r>
      <w:r w:rsidR="00CD2971" w:rsidRPr="00E0729C">
        <w:t>Bez obav, kotě,</w:t>
      </w:r>
      <w:r w:rsidRPr="00E0729C">
        <w:t>“</w:t>
      </w:r>
      <w:r w:rsidR="00CD2971" w:rsidRPr="00E0729C">
        <w:t xml:space="preserve"> uklidní mě Arvid. </w:t>
      </w:r>
      <w:r w:rsidRPr="00E0729C">
        <w:t>„</w:t>
      </w:r>
      <w:r w:rsidR="00CD2971" w:rsidRPr="00E0729C">
        <w:t>Kvůli pár fackám si pro krvavou polívku nepřijdou.</w:t>
      </w:r>
      <w:r w:rsidRPr="00E0729C">
        <w:t>“</w:t>
      </w:r>
    </w:p>
    <w:p w:rsidR="00E0729C" w:rsidRPr="00E0729C" w:rsidRDefault="00CD2971" w:rsidP="00E0729C">
      <w:pPr>
        <w:pStyle w:val="Text"/>
      </w:pPr>
      <w:r w:rsidRPr="00E0729C">
        <w:t>Mlynářka už přestala kvílet a</w:t>
      </w:r>
      <w:r w:rsidR="00E0729C" w:rsidRPr="00E0729C">
        <w:t xml:space="preserve"> </w:t>
      </w:r>
      <w:r w:rsidRPr="00E0729C">
        <w:t>nenávistně si nás teď měří. Oči má utopené v</w:t>
      </w:r>
      <w:r w:rsidR="00E0729C" w:rsidRPr="00E0729C">
        <w:t xml:space="preserve"> </w:t>
      </w:r>
      <w:r w:rsidRPr="00E0729C">
        <w:t>rudých tvářích a</w:t>
      </w:r>
      <w:r w:rsidR="00E0729C" w:rsidRPr="00E0729C">
        <w:t xml:space="preserve"> </w:t>
      </w:r>
      <w:r w:rsidRPr="00E0729C">
        <w:t>podivuhodně zlé. Maska dobromyslné panímámy spadla.</w:t>
      </w:r>
    </w:p>
    <w:p w:rsidR="00E0729C" w:rsidRPr="00E0729C" w:rsidRDefault="00E0729C" w:rsidP="00E0729C">
      <w:pPr>
        <w:pStyle w:val="Text"/>
      </w:pPr>
      <w:r w:rsidRPr="00E0729C">
        <w:t>„</w:t>
      </w:r>
      <w:r w:rsidR="00CD2971" w:rsidRPr="00E0729C">
        <w:t>Žebroto,</w:t>
      </w:r>
      <w:r w:rsidRPr="00E0729C">
        <w:t>“</w:t>
      </w:r>
      <w:r w:rsidR="00CD2971" w:rsidRPr="00E0729C">
        <w:t xml:space="preserve"> syčí nenávistně, </w:t>
      </w:r>
      <w:r w:rsidRPr="00E0729C">
        <w:t>„</w:t>
      </w:r>
      <w:r w:rsidR="00CD2971" w:rsidRPr="00E0729C">
        <w:t>postarám se, abyste viseli.</w:t>
      </w:r>
      <w:r w:rsidRPr="00E0729C">
        <w:t>“</w:t>
      </w:r>
    </w:p>
    <w:p w:rsidR="00E0729C" w:rsidRPr="00E0729C" w:rsidRDefault="00E0729C" w:rsidP="00E0729C">
      <w:pPr>
        <w:pStyle w:val="Text"/>
      </w:pPr>
      <w:r w:rsidRPr="00E0729C">
        <w:t>„</w:t>
      </w:r>
      <w:r w:rsidR="00CD2971" w:rsidRPr="00E0729C">
        <w:t>Ajajaj, že on to Torge dneska trochu flákal?</w:t>
      </w:r>
      <w:r w:rsidRPr="00E0729C">
        <w:t>“</w:t>
      </w:r>
      <w:r w:rsidR="00CD2971" w:rsidRPr="00E0729C">
        <w:t xml:space="preserve"> zeptám se účastně.</w:t>
      </w:r>
    </w:p>
    <w:p w:rsidR="00E0729C" w:rsidRPr="00E0729C" w:rsidRDefault="00E0729C" w:rsidP="00E0729C">
      <w:pPr>
        <w:pStyle w:val="Text"/>
      </w:pPr>
      <w:r w:rsidRPr="00E0729C">
        <w:t>„</w:t>
      </w:r>
      <w:r w:rsidR="00CD2971" w:rsidRPr="00E0729C">
        <w:t>Ty toulavá feno…</w:t>
      </w:r>
      <w:r w:rsidRPr="00E0729C">
        <w:t>“</w:t>
      </w:r>
      <w:r w:rsidR="00CD2971" w:rsidRPr="00E0729C">
        <w:t xml:space="preserve"> plivne po mně nadávkou.</w:t>
      </w:r>
    </w:p>
    <w:p w:rsidR="00E0729C" w:rsidRPr="00E0729C" w:rsidRDefault="00CD2971" w:rsidP="00E0729C">
      <w:pPr>
        <w:pStyle w:val="Text"/>
      </w:pPr>
      <w:r w:rsidRPr="00E0729C">
        <w:t xml:space="preserve">Pokrčím rameny. </w:t>
      </w:r>
      <w:r w:rsidR="00E0729C" w:rsidRPr="00E0729C">
        <w:t>„</w:t>
      </w:r>
      <w:r w:rsidRPr="00E0729C">
        <w:t>Každý nemůže tloustnout u</w:t>
      </w:r>
      <w:r w:rsidR="00E0729C" w:rsidRPr="00E0729C">
        <w:t xml:space="preserve"> </w:t>
      </w:r>
      <w:r w:rsidRPr="00E0729C">
        <w:t>boudy,</w:t>
      </w:r>
      <w:r w:rsidR="00E0729C" w:rsidRPr="00E0729C">
        <w:t>“</w:t>
      </w:r>
      <w:r w:rsidRPr="00E0729C">
        <w:t xml:space="preserve"> odpovím kousavě a</w:t>
      </w:r>
      <w:r w:rsidR="00E0729C" w:rsidRPr="00E0729C">
        <w:t xml:space="preserve"> </w:t>
      </w:r>
      <w:r w:rsidRPr="00E0729C">
        <w:t>ženská se nafoukne ještě víc.</w:t>
      </w:r>
    </w:p>
    <w:p w:rsidR="00E0729C" w:rsidRPr="00E0729C" w:rsidRDefault="00E0729C" w:rsidP="00E0729C">
      <w:pPr>
        <w:pStyle w:val="Text"/>
      </w:pPr>
      <w:r w:rsidRPr="00E0729C">
        <w:t>„</w:t>
      </w:r>
      <w:r w:rsidR="00CD2971" w:rsidRPr="00E0729C">
        <w:t>Jdeme.</w:t>
      </w:r>
      <w:r w:rsidRPr="00E0729C">
        <w:t>“</w:t>
      </w:r>
      <w:r w:rsidR="00CD2971" w:rsidRPr="00E0729C">
        <w:t xml:space="preserve"> Torge má řemen od pochvy meče přes rameno, boty na nohách a</w:t>
      </w:r>
      <w:r w:rsidRPr="00E0729C">
        <w:t xml:space="preserve"> </w:t>
      </w:r>
      <w:r w:rsidR="00CD2971" w:rsidRPr="00E0729C">
        <w:t>sedlový vak v</w:t>
      </w:r>
      <w:r w:rsidRPr="00E0729C">
        <w:t xml:space="preserve"> </w:t>
      </w:r>
      <w:r w:rsidR="00CD2971" w:rsidRPr="00E0729C">
        <w:t xml:space="preserve">ruce. </w:t>
      </w:r>
      <w:r w:rsidRPr="00E0729C">
        <w:t>„</w:t>
      </w:r>
      <w:r w:rsidR="00CD2971" w:rsidRPr="00E0729C">
        <w:t>Nic jsem si nenechal na památku, poklade. Buď bez obav,</w:t>
      </w:r>
      <w:r w:rsidRPr="00E0729C">
        <w:t>“</w:t>
      </w:r>
      <w:r w:rsidR="00CD2971" w:rsidRPr="00E0729C">
        <w:t xml:space="preserve"> zašklebí se na svou bývalou milku a</w:t>
      </w:r>
      <w:r w:rsidRPr="00E0729C">
        <w:t xml:space="preserve"> </w:t>
      </w:r>
      <w:r w:rsidR="00CD2971" w:rsidRPr="00E0729C">
        <w:t>postrčí mě před sebou.</w:t>
      </w:r>
    </w:p>
    <w:p w:rsidR="00E0729C" w:rsidRPr="00E0729C" w:rsidRDefault="00E0729C" w:rsidP="00E0729C">
      <w:pPr>
        <w:pStyle w:val="Text"/>
      </w:pPr>
      <w:r w:rsidRPr="00E0729C">
        <w:t>„</w:t>
      </w:r>
      <w:r w:rsidR="00CD2971" w:rsidRPr="00E0729C">
        <w:t>Mizíme, Loty.</w:t>
      </w:r>
      <w:r w:rsidRPr="00E0729C">
        <w:t>“</w:t>
      </w:r>
    </w:p>
    <w:p w:rsidR="00E0729C" w:rsidRPr="00E0729C" w:rsidRDefault="00E0729C" w:rsidP="00E0729C">
      <w:pPr>
        <w:pStyle w:val="Text"/>
      </w:pPr>
      <w:r w:rsidRPr="00E0729C">
        <w:t>„</w:t>
      </w:r>
      <w:r w:rsidR="00CD2971" w:rsidRPr="00E0729C">
        <w:t>Sebranko blechatá, zrůdy, vy… vy proměnění zmerči,</w:t>
      </w:r>
      <w:r w:rsidRPr="00E0729C">
        <w:t>“</w:t>
      </w:r>
      <w:r w:rsidR="00CD2971" w:rsidRPr="00E0729C">
        <w:t xml:space="preserve"> vříská nám mlynářka do zad. </w:t>
      </w:r>
      <w:r w:rsidRPr="00E0729C">
        <w:t>„</w:t>
      </w:r>
      <w:r w:rsidR="00CD2971" w:rsidRPr="00E0729C">
        <w:t>Pošlu na vás biřice.</w:t>
      </w:r>
      <w:r w:rsidRPr="00E0729C">
        <w:t>“</w:t>
      </w:r>
    </w:p>
    <w:p w:rsidR="00E0729C" w:rsidRPr="00E0729C" w:rsidRDefault="00E0729C" w:rsidP="00E0729C">
      <w:pPr>
        <w:pStyle w:val="Text"/>
      </w:pPr>
      <w:r w:rsidRPr="00E0729C">
        <w:t>„</w:t>
      </w:r>
      <w:r w:rsidR="00CD2971" w:rsidRPr="00E0729C">
        <w:t>Pošli,</w:t>
      </w:r>
      <w:r w:rsidRPr="00E0729C">
        <w:t>“</w:t>
      </w:r>
      <w:r w:rsidR="00CD2971" w:rsidRPr="00E0729C">
        <w:t xml:space="preserve"> obrátím se na okamžik, </w:t>
      </w:r>
      <w:r w:rsidRPr="00E0729C">
        <w:t>„</w:t>
      </w:r>
      <w:r w:rsidR="00CD2971" w:rsidRPr="00E0729C">
        <w:t>pošli, vdovičko. On jim Torge vysvětlí, co a</w:t>
      </w:r>
      <w:r w:rsidRPr="00E0729C">
        <w:t xml:space="preserve"> </w:t>
      </w:r>
      <w:r w:rsidR="00CD2971" w:rsidRPr="00E0729C">
        <w:t>jak máš ráda.</w:t>
      </w:r>
      <w:r w:rsidRPr="00E0729C">
        <w:t>“</w:t>
      </w:r>
    </w:p>
    <w:p w:rsidR="00E0729C" w:rsidRPr="00E0729C" w:rsidRDefault="00CD2971" w:rsidP="00E0729C">
      <w:pPr>
        <w:pStyle w:val="Text"/>
      </w:pPr>
      <w:r w:rsidRPr="00E0729C">
        <w:t>Žena supí vzteky, ale to už sbíháme na louku.</w:t>
      </w:r>
    </w:p>
    <w:p w:rsidR="00E0729C" w:rsidRPr="00E0729C" w:rsidRDefault="00E0729C" w:rsidP="00E0729C">
      <w:pPr>
        <w:pStyle w:val="Text"/>
      </w:pPr>
      <w:r w:rsidRPr="00E0729C">
        <w:t>„</w:t>
      </w:r>
      <w:r w:rsidR="00CD2971" w:rsidRPr="00E0729C">
        <w:t>No, děti, z</w:t>
      </w:r>
      <w:r w:rsidRPr="00E0729C">
        <w:t xml:space="preserve"> </w:t>
      </w:r>
      <w:r w:rsidR="00CD2971" w:rsidRPr="00E0729C">
        <w:t>husy k</w:t>
      </w:r>
      <w:r w:rsidRPr="00E0729C">
        <w:t xml:space="preserve"> </w:t>
      </w:r>
      <w:r w:rsidR="00CD2971" w:rsidRPr="00E0729C">
        <w:t>večeři sešlo,</w:t>
      </w:r>
      <w:r w:rsidRPr="00E0729C">
        <w:t>“</w:t>
      </w:r>
      <w:r w:rsidR="00CD2971" w:rsidRPr="00E0729C">
        <w:t xml:space="preserve"> zapitvoří se Torge. </w:t>
      </w:r>
      <w:r w:rsidRPr="00E0729C">
        <w:t>„</w:t>
      </w:r>
      <w:r w:rsidR="00CD2971" w:rsidRPr="00E0729C">
        <w:t>Rybička na mě nezbyla?</w:t>
      </w:r>
      <w:r w:rsidRPr="00E0729C">
        <w:t>“</w:t>
      </w:r>
    </w:p>
    <w:p w:rsidR="00E0729C" w:rsidRPr="00E0729C" w:rsidRDefault="00CD2971" w:rsidP="00E0729C">
      <w:pPr>
        <w:pStyle w:val="Text"/>
      </w:pPr>
      <w:r w:rsidRPr="00E0729C">
        <w:lastRenderedPageBreak/>
        <w:t>Klušeme proti proudu potoka, nad hlavou okrouhlý měsíc. Boty se nám boří do podmáčené trávy.</w:t>
      </w:r>
    </w:p>
    <w:p w:rsidR="00E0729C" w:rsidRPr="00E0729C" w:rsidRDefault="00E0729C" w:rsidP="00E0729C">
      <w:pPr>
        <w:pStyle w:val="Text"/>
      </w:pPr>
      <w:r w:rsidRPr="00E0729C">
        <w:t>„</w:t>
      </w:r>
      <w:r w:rsidR="00CD2971" w:rsidRPr="00E0729C">
        <w:t>Kurva.</w:t>
      </w:r>
      <w:r w:rsidRPr="00E0729C">
        <w:t>“</w:t>
      </w:r>
    </w:p>
    <w:p w:rsidR="00E0729C" w:rsidRPr="00E0729C" w:rsidRDefault="00E0729C" w:rsidP="00E0729C">
      <w:pPr>
        <w:pStyle w:val="Text"/>
      </w:pPr>
      <w:r w:rsidRPr="00E0729C">
        <w:t>„</w:t>
      </w:r>
      <w:r w:rsidR="00CD2971" w:rsidRPr="00E0729C">
        <w:t>Kde?</w:t>
      </w:r>
      <w:r w:rsidRPr="00E0729C">
        <w:t>“</w:t>
      </w:r>
    </w:p>
    <w:p w:rsidR="00E0729C" w:rsidRPr="00E0729C" w:rsidRDefault="00E0729C" w:rsidP="00E0729C">
      <w:pPr>
        <w:pStyle w:val="Text"/>
      </w:pPr>
      <w:r w:rsidRPr="00E0729C">
        <w:t>„</w:t>
      </w:r>
      <w:r w:rsidR="00CD2971" w:rsidRPr="00E0729C">
        <w:t>Hovno kde, šlápnul jsem do díry,</w:t>
      </w:r>
      <w:r w:rsidRPr="00E0729C">
        <w:t>“</w:t>
      </w:r>
      <w:r w:rsidR="00CD2971" w:rsidRPr="00E0729C">
        <w:t xml:space="preserve"> nadává Arvid. Náhle strne. A</w:t>
      </w:r>
      <w:r w:rsidRPr="00E0729C">
        <w:t xml:space="preserve"> </w:t>
      </w:r>
      <w:r w:rsidR="00CD2971" w:rsidRPr="00E0729C">
        <w:t>nejen on. Medailon na mém krku vibruje jako zběsilý. Koutkem oka zahlédnu v</w:t>
      </w:r>
      <w:r w:rsidRPr="00E0729C">
        <w:t xml:space="preserve"> </w:t>
      </w:r>
      <w:r w:rsidR="00CD2971" w:rsidRPr="00E0729C">
        <w:t>trávě pohyb.</w:t>
      </w:r>
    </w:p>
    <w:p w:rsidR="00E0729C" w:rsidRPr="00E0729C" w:rsidRDefault="00E0729C" w:rsidP="00E0729C">
      <w:pPr>
        <w:pStyle w:val="Text"/>
      </w:pPr>
      <w:r w:rsidRPr="00E0729C">
        <w:t>„</w:t>
      </w:r>
      <w:r w:rsidR="00CD2971" w:rsidRPr="00E0729C">
        <w:t>Támhle. Něco malého,</w:t>
      </w:r>
      <w:r w:rsidRPr="00E0729C">
        <w:t>“</w:t>
      </w:r>
      <w:r w:rsidR="00CD2971" w:rsidRPr="00E0729C">
        <w:t xml:space="preserve"> zatočím mezi prsty nožem.</w:t>
      </w:r>
    </w:p>
    <w:p w:rsidR="00E0729C" w:rsidRPr="00E0729C" w:rsidRDefault="00E0729C" w:rsidP="00E0729C">
      <w:pPr>
        <w:pStyle w:val="Text"/>
      </w:pPr>
      <w:r w:rsidRPr="00E0729C">
        <w:t>„</w:t>
      </w:r>
      <w:r w:rsidR="00CD2971" w:rsidRPr="00E0729C">
        <w:t>Už je to pryč,</w:t>
      </w:r>
      <w:r w:rsidRPr="00E0729C">
        <w:t>“</w:t>
      </w:r>
      <w:r w:rsidR="00CD2971" w:rsidRPr="00E0729C">
        <w:t xml:space="preserve"> odplivne si Torge. </w:t>
      </w:r>
      <w:r w:rsidRPr="00E0729C">
        <w:t>„</w:t>
      </w:r>
      <w:r w:rsidR="00CD2971" w:rsidRPr="00E0729C">
        <w:t>Tohle nesnáším.</w:t>
      </w:r>
      <w:r w:rsidRPr="00E0729C">
        <w:t>“</w:t>
      </w:r>
    </w:p>
    <w:p w:rsidR="00E0729C" w:rsidRPr="00E0729C" w:rsidRDefault="00CD2971" w:rsidP="00E0729C">
      <w:pPr>
        <w:pStyle w:val="Text"/>
      </w:pPr>
      <w:r w:rsidRPr="00E0729C">
        <w:t>Proti nebi se rýsuje silueta pobořeného mlýna, který zřejmě prohrál souboj se svým novějším kolegou.</w:t>
      </w:r>
    </w:p>
    <w:p w:rsidR="00E0729C" w:rsidRPr="00E0729C" w:rsidRDefault="00E0729C" w:rsidP="00E0729C">
      <w:pPr>
        <w:pStyle w:val="Text"/>
      </w:pPr>
      <w:r w:rsidRPr="00E0729C">
        <w:t>„</w:t>
      </w:r>
      <w:r w:rsidR="00CD2971" w:rsidRPr="00E0729C">
        <w:t>Podíváme se tam?</w:t>
      </w:r>
      <w:r w:rsidRPr="00E0729C">
        <w:t>“</w:t>
      </w:r>
      <w:r w:rsidR="00CD2971" w:rsidRPr="00E0729C">
        <w:t xml:space="preserve"> navrhnu.</w:t>
      </w:r>
    </w:p>
    <w:p w:rsidR="00E0729C" w:rsidRPr="00E0729C" w:rsidRDefault="00E0729C" w:rsidP="00E0729C">
      <w:pPr>
        <w:pStyle w:val="Text"/>
      </w:pPr>
      <w:r w:rsidRPr="00E0729C">
        <w:t>„</w:t>
      </w:r>
      <w:r w:rsidR="00CD2971" w:rsidRPr="00E0729C">
        <w:t>Platí nás za to někdo?</w:t>
      </w:r>
      <w:r w:rsidRPr="00E0729C">
        <w:t>“</w:t>
      </w:r>
      <w:r w:rsidR="00CD2971" w:rsidRPr="00E0729C">
        <w:t xml:space="preserve"> zavrčí Arvid. </w:t>
      </w:r>
      <w:r w:rsidRPr="00E0729C">
        <w:t>„</w:t>
      </w:r>
      <w:r w:rsidR="00CD2971" w:rsidRPr="00E0729C">
        <w:t>Nejspíš tam nic není, jen…</w:t>
      </w:r>
      <w:r w:rsidRPr="00E0729C">
        <w:t>“</w:t>
      </w:r>
    </w:p>
    <w:p w:rsidR="00E0729C" w:rsidRPr="00E0729C" w:rsidRDefault="00E0729C" w:rsidP="00E0729C">
      <w:pPr>
        <w:pStyle w:val="Text"/>
      </w:pPr>
      <w:r w:rsidRPr="00E0729C">
        <w:t>„</w:t>
      </w:r>
      <w:r w:rsidR="00CD2971" w:rsidRPr="00E0729C">
        <w:t>No právě.</w:t>
      </w:r>
      <w:r w:rsidRPr="00E0729C">
        <w:t>“</w:t>
      </w:r>
    </w:p>
    <w:p w:rsidR="00E0729C" w:rsidRPr="00E0729C" w:rsidRDefault="00E0729C" w:rsidP="00E0729C">
      <w:pPr>
        <w:pStyle w:val="Text"/>
      </w:pPr>
      <w:r w:rsidRPr="00E0729C">
        <w:t>„</w:t>
      </w:r>
      <w:r w:rsidR="00CD2971" w:rsidRPr="00E0729C">
        <w:t>Ženská,</w:t>
      </w:r>
      <w:r w:rsidRPr="00E0729C">
        <w:t>“</w:t>
      </w:r>
      <w:r w:rsidR="00CD2971" w:rsidRPr="00E0729C">
        <w:t xml:space="preserve"> směje se Torge.</w:t>
      </w:r>
    </w:p>
    <w:p w:rsidR="00E0729C" w:rsidRPr="00E0729C" w:rsidRDefault="00E0729C" w:rsidP="00E0729C">
      <w:pPr>
        <w:pStyle w:val="Text"/>
      </w:pPr>
      <w:r w:rsidRPr="00E0729C">
        <w:t>„</w:t>
      </w:r>
      <w:r w:rsidR="00CD2971" w:rsidRPr="00E0729C">
        <w:t>V</w:t>
      </w:r>
      <w:r w:rsidRPr="00E0729C">
        <w:t xml:space="preserve"> </w:t>
      </w:r>
      <w:r w:rsidR="00CD2971" w:rsidRPr="00E0729C">
        <w:t>tom se vyznáš, co?</w:t>
      </w:r>
      <w:r w:rsidRPr="00E0729C">
        <w:t>“</w:t>
      </w:r>
      <w:r w:rsidR="00CD2971" w:rsidRPr="00E0729C">
        <w:t xml:space="preserve"> žďuchnu ho pod žebra. </w:t>
      </w:r>
      <w:r w:rsidRPr="00E0729C">
        <w:t>„</w:t>
      </w:r>
      <w:r w:rsidR="00CD2971" w:rsidRPr="00E0729C">
        <w:t>Chlapi, jdem.</w:t>
      </w:r>
      <w:r w:rsidRPr="00E0729C">
        <w:t>“</w:t>
      </w:r>
    </w:p>
    <w:p w:rsidR="00E0729C" w:rsidRPr="00E0729C" w:rsidRDefault="00CD2971" w:rsidP="00E0729C">
      <w:pPr>
        <w:pStyle w:val="Text"/>
      </w:pPr>
      <w:r w:rsidRPr="00E0729C">
        <w:t>Mokřad pod našima nohama mlaskájako bezzubá ústa.</w:t>
      </w:r>
    </w:p>
    <w:p w:rsidR="00E0729C" w:rsidRPr="00E0729C" w:rsidRDefault="00CD2971" w:rsidP="00E0729C">
      <w:pPr>
        <w:pStyle w:val="Text"/>
      </w:pPr>
      <w:r w:rsidRPr="00E0729C">
        <w:t>Tiše prolezu rozvalenou zdí. Za krkem mě studí předtucha, instinkt, který napovídá, že místo není v</w:t>
      </w:r>
      <w:r w:rsidR="00E0729C" w:rsidRPr="00E0729C">
        <w:t xml:space="preserve"> </w:t>
      </w:r>
      <w:r w:rsidRPr="00E0729C">
        <w:t xml:space="preserve">pořádku. </w:t>
      </w:r>
      <w:r w:rsidR="00E0729C" w:rsidRPr="00E0729C">
        <w:t>„</w:t>
      </w:r>
      <w:r w:rsidRPr="00E0729C">
        <w:t>Může tu být zřídlo?</w:t>
      </w:r>
      <w:r w:rsidR="00E0729C" w:rsidRPr="00E0729C">
        <w:t>“</w:t>
      </w:r>
    </w:p>
    <w:p w:rsidR="00E0729C" w:rsidRPr="00E0729C" w:rsidRDefault="00E0729C" w:rsidP="00E0729C">
      <w:pPr>
        <w:pStyle w:val="Text"/>
      </w:pPr>
      <w:r w:rsidRPr="00E0729C">
        <w:t>„</w:t>
      </w:r>
      <w:r w:rsidR="00CD2971" w:rsidRPr="00E0729C">
        <w:t>Může tu být leccos. Ten zatracenej medailon pořád…</w:t>
      </w:r>
      <w:r w:rsidRPr="00E0729C">
        <w:t>“</w:t>
      </w:r>
    </w:p>
    <w:p w:rsidR="00E0729C" w:rsidRPr="00E0729C" w:rsidRDefault="00CD2971" w:rsidP="00E0729C">
      <w:pPr>
        <w:pStyle w:val="Text"/>
      </w:pPr>
      <w:r w:rsidRPr="00E0729C">
        <w:t>Položím si prst na ústa. Tichem noci se nesou podivné zvuky, zvuky, které člověk obvykle slýchá od dětí. Dá se do mě zima.</w:t>
      </w:r>
    </w:p>
    <w:p w:rsidR="00E0729C" w:rsidRPr="00E0729C" w:rsidRDefault="00CD2971" w:rsidP="00E0729C">
      <w:pPr>
        <w:pStyle w:val="Text"/>
      </w:pPr>
      <w:r w:rsidRPr="00E0729C">
        <w:t>Tiše, jak nás to léta učili, se vydáme za zvukem, když vtom dětské vrnění protne skřek. Rozběhnu se pod polozřícený krov. Ty dětí…</w:t>
      </w:r>
    </w:p>
    <w:p w:rsidR="00E0729C" w:rsidRPr="00E0729C" w:rsidRDefault="00CD2971" w:rsidP="00E0729C">
      <w:pPr>
        <w:pStyle w:val="Text"/>
      </w:pPr>
      <w:r w:rsidRPr="00E0729C">
        <w:t>Když vpadnu do místnosti, je mi rázem jasné, proč mě medailon škrtil. Na podlaze pět kojeňátek trhá psa. Zvíře sebou zmítá v</w:t>
      </w:r>
      <w:r w:rsidR="00E0729C" w:rsidRPr="00E0729C">
        <w:t xml:space="preserve"> </w:t>
      </w:r>
      <w:r w:rsidRPr="00E0729C">
        <w:t>agónii a</w:t>
      </w:r>
      <w:r w:rsidR="00E0729C" w:rsidRPr="00E0729C">
        <w:t xml:space="preserve"> </w:t>
      </w:r>
      <w:r w:rsidRPr="00E0729C">
        <w:t>malé ručky mu rvou údy, ústecka, jako stvořená ke kojení, se blýskají zuby.</w:t>
      </w:r>
    </w:p>
    <w:p w:rsidR="00E0729C" w:rsidRPr="00E0729C" w:rsidRDefault="00E0729C" w:rsidP="00E0729C">
      <w:pPr>
        <w:pStyle w:val="Text"/>
      </w:pPr>
      <w:r w:rsidRPr="00E0729C">
        <w:t>„</w:t>
      </w:r>
      <w:r w:rsidR="00CD2971" w:rsidRPr="00E0729C">
        <w:t>Fuj,</w:t>
      </w:r>
      <w:r w:rsidRPr="00E0729C">
        <w:t>“</w:t>
      </w:r>
      <w:r w:rsidR="00CD2971" w:rsidRPr="00E0729C">
        <w:t xml:space="preserve"> vydechnu a</w:t>
      </w:r>
      <w:r w:rsidRPr="00E0729C">
        <w:t xml:space="preserve"> </w:t>
      </w:r>
      <w:r w:rsidR="00CD2971" w:rsidRPr="00E0729C">
        <w:t>tasím meč. Kojenci váhají jen okamžik. Pak se jeden z</w:t>
      </w:r>
      <w:r w:rsidRPr="00E0729C">
        <w:t xml:space="preserve"> </w:t>
      </w:r>
      <w:r w:rsidR="00CD2971" w:rsidRPr="00E0729C">
        <w:t>nich rychle jako krysa vrhne po mé botě. Odkopnu děcko a</w:t>
      </w:r>
      <w:r w:rsidRPr="00E0729C">
        <w:t xml:space="preserve"> </w:t>
      </w:r>
      <w:r w:rsidR="00CD2971" w:rsidRPr="00E0729C">
        <w:t>čekám suché lupnutí páteře. Neozve se, jen jednolitě modré oči dítěte ve tmě světélkují jako oči dravce.</w:t>
      </w:r>
    </w:p>
    <w:p w:rsidR="00E0729C" w:rsidRPr="00E0729C" w:rsidRDefault="00E0729C" w:rsidP="00E0729C">
      <w:pPr>
        <w:pStyle w:val="Text"/>
      </w:pPr>
      <w:r w:rsidRPr="00E0729C">
        <w:t>„</w:t>
      </w:r>
      <w:r w:rsidR="00CD2971" w:rsidRPr="00E0729C">
        <w:t>Co je to za hnus?</w:t>
      </w:r>
      <w:r w:rsidRPr="00E0729C">
        <w:t>“</w:t>
      </w:r>
      <w:r w:rsidR="00CD2971" w:rsidRPr="00E0729C">
        <w:t xml:space="preserve"> ozve se Arvid za mým ramenem.</w:t>
      </w:r>
    </w:p>
    <w:p w:rsidR="00E0729C" w:rsidRPr="00E0729C" w:rsidRDefault="00E0729C" w:rsidP="00E0729C">
      <w:pPr>
        <w:pStyle w:val="Text"/>
      </w:pPr>
      <w:r w:rsidRPr="00E0729C">
        <w:lastRenderedPageBreak/>
        <w:t>„</w:t>
      </w:r>
      <w:r w:rsidR="00CD2971" w:rsidRPr="00E0729C">
        <w:t>Nevím,</w:t>
      </w:r>
      <w:r w:rsidRPr="00E0729C">
        <w:t>“</w:t>
      </w:r>
      <w:r w:rsidR="00CD2971" w:rsidRPr="00E0729C">
        <w:t xml:space="preserve"> syknu a</w:t>
      </w:r>
      <w:r w:rsidRPr="00E0729C">
        <w:t xml:space="preserve"> </w:t>
      </w:r>
      <w:r w:rsidR="00CD2971" w:rsidRPr="00E0729C">
        <w:t xml:space="preserve">jedinou ranou meče zbavím psa trápení. </w:t>
      </w:r>
      <w:r w:rsidRPr="00E0729C">
        <w:t>„</w:t>
      </w:r>
      <w:r w:rsidR="00CD2971" w:rsidRPr="00E0729C">
        <w:t>Nevím.</w:t>
      </w:r>
      <w:r w:rsidRPr="00E0729C">
        <w:t>“</w:t>
      </w:r>
    </w:p>
    <w:p w:rsidR="00E0729C" w:rsidRPr="00E0729C" w:rsidRDefault="00CD2971" w:rsidP="00E0729C">
      <w:pPr>
        <w:pStyle w:val="Text"/>
      </w:pPr>
      <w:r w:rsidRPr="00E0729C">
        <w:t>Torgeho nůž proletí vzduchem a</w:t>
      </w:r>
      <w:r w:rsidR="00E0729C" w:rsidRPr="00E0729C">
        <w:t xml:space="preserve"> </w:t>
      </w:r>
      <w:r w:rsidRPr="00E0729C">
        <w:t>najde bílou postavičku. Měla by přijít krev a</w:t>
      </w:r>
      <w:r w:rsidR="00E0729C" w:rsidRPr="00E0729C">
        <w:t xml:space="preserve"> </w:t>
      </w:r>
      <w:r w:rsidRPr="00E0729C">
        <w:t>předsmrtný boj, ale děcko se jen hadím pohybem prosmýkne kolem a</w:t>
      </w:r>
      <w:r w:rsidR="00E0729C" w:rsidRPr="00E0729C">
        <w:t xml:space="preserve"> </w:t>
      </w:r>
      <w:r w:rsidRPr="00E0729C">
        <w:t>zmizí pod hromadou sutin.</w:t>
      </w:r>
    </w:p>
    <w:p w:rsidR="00E0729C" w:rsidRPr="00E0729C" w:rsidRDefault="00E0729C" w:rsidP="00E0729C">
      <w:pPr>
        <w:pStyle w:val="Text"/>
      </w:pPr>
      <w:r w:rsidRPr="00E0729C">
        <w:t>„</w:t>
      </w:r>
      <w:r w:rsidR="00CD2971" w:rsidRPr="00E0729C">
        <w:t>Chytím to,</w:t>
      </w:r>
      <w:r w:rsidRPr="00E0729C">
        <w:t>“</w:t>
      </w:r>
      <w:r w:rsidR="00CD2971" w:rsidRPr="00E0729C">
        <w:t xml:space="preserve"> křiknu, ale pak zjistím, že provést to je zatraceně těžké. Bílá tílka už neútočí, utíkají. Odrazím se, dopadnu u</w:t>
      </w:r>
      <w:r w:rsidRPr="00E0729C">
        <w:t xml:space="preserve"> </w:t>
      </w:r>
      <w:r w:rsidR="00CD2971" w:rsidRPr="00E0729C">
        <w:t>hromady suti, pod kterou mizí, a</w:t>
      </w:r>
      <w:r w:rsidRPr="00E0729C">
        <w:t xml:space="preserve"> </w:t>
      </w:r>
      <w:r w:rsidR="00CD2971" w:rsidRPr="00E0729C">
        <w:t>poslednímu přišlápnu nožku. Ožene se po mně ostrými zuby a</w:t>
      </w:r>
      <w:r w:rsidRPr="00E0729C">
        <w:t xml:space="preserve"> </w:t>
      </w:r>
      <w:r w:rsidR="00CD2971" w:rsidRPr="00E0729C">
        <w:t>já zachytím jeho zuřivý pohled. Snesu ho jen okamžik, pak nohu zvednu.</w:t>
      </w:r>
    </w:p>
    <w:p w:rsidR="00E0729C" w:rsidRPr="00E0729C" w:rsidRDefault="00E0729C" w:rsidP="00E0729C">
      <w:pPr>
        <w:pStyle w:val="Text"/>
      </w:pPr>
      <w:r w:rsidRPr="00E0729C">
        <w:t>„</w:t>
      </w:r>
      <w:r w:rsidR="00CD2971" w:rsidRPr="00E0729C">
        <w:t>Kluci, je to… mrtvé.</w:t>
      </w:r>
      <w:r w:rsidRPr="00E0729C">
        <w:t>“</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CD2971" w:rsidP="00E0729C">
      <w:pPr>
        <w:pStyle w:val="Text"/>
      </w:pPr>
      <w:r w:rsidRPr="00E0729C">
        <w:t>Choulíme se k</w:t>
      </w:r>
      <w:r w:rsidR="00E0729C" w:rsidRPr="00E0729C">
        <w:t xml:space="preserve"> </w:t>
      </w:r>
      <w:r w:rsidRPr="00E0729C">
        <w:t>sobě na břehu jezera. Noc je chladná, dvojnásob studená se zdá po tom, co jsme viděli. Ani na ryby člověk nemá chuť.</w:t>
      </w:r>
    </w:p>
    <w:p w:rsidR="00E0729C" w:rsidRPr="00E0729C" w:rsidRDefault="00E0729C" w:rsidP="00E0729C">
      <w:pPr>
        <w:pStyle w:val="Text"/>
      </w:pPr>
      <w:r w:rsidRPr="00E0729C">
        <w:t>„</w:t>
      </w:r>
      <w:r w:rsidR="00CD2971" w:rsidRPr="00E0729C">
        <w:t>Torge, kde se to tam vzalo, co myslíš?</w:t>
      </w:r>
      <w:r w:rsidRPr="00E0729C">
        <w:t>“</w:t>
      </w:r>
      <w:r w:rsidR="00CD2971" w:rsidRPr="00E0729C">
        <w:t xml:space="preserve"> zašeptám do tmy.</w:t>
      </w:r>
    </w:p>
    <w:p w:rsidR="00E0729C" w:rsidRPr="00E0729C" w:rsidRDefault="00E0729C" w:rsidP="00E0729C">
      <w:pPr>
        <w:pStyle w:val="Text"/>
      </w:pPr>
      <w:r w:rsidRPr="00E0729C">
        <w:t>„</w:t>
      </w:r>
      <w:r w:rsidR="00CD2971" w:rsidRPr="00E0729C">
        <w:t>Nemysli na to,</w:t>
      </w:r>
      <w:r w:rsidRPr="00E0729C">
        <w:t>“</w:t>
      </w:r>
      <w:r w:rsidR="00CD2971" w:rsidRPr="00E0729C">
        <w:t xml:space="preserve"> zavrčí, </w:t>
      </w:r>
      <w:r w:rsidRPr="00E0729C">
        <w:t>„</w:t>
      </w:r>
      <w:r w:rsidR="00CD2971" w:rsidRPr="00E0729C">
        <w:t>nemysli na to a</w:t>
      </w:r>
      <w:r w:rsidRPr="00E0729C">
        <w:t xml:space="preserve"> </w:t>
      </w:r>
      <w:r w:rsidR="00CD2971" w:rsidRPr="00E0729C">
        <w:t>spi.</w:t>
      </w:r>
      <w:r w:rsidRPr="00E0729C">
        <w:t>“</w:t>
      </w:r>
      <w:r w:rsidR="00CD2971" w:rsidRPr="00E0729C">
        <w:t xml:space="preserve"> Jeho ruka mi putuje po břiše a</w:t>
      </w:r>
      <w:r w:rsidRPr="00E0729C">
        <w:t xml:space="preserve"> </w:t>
      </w:r>
      <w:r w:rsidR="00CD2971" w:rsidRPr="00E0729C">
        <w:t>já jsem za přítomnost těch dvou teplých těl, dvou klidných, pomalých tepů docela vděčná.</w:t>
      </w:r>
    </w:p>
    <w:p w:rsidR="00E0729C" w:rsidRPr="00E0729C" w:rsidRDefault="00E0729C" w:rsidP="00E0729C">
      <w:pPr>
        <w:pStyle w:val="Text"/>
      </w:pPr>
      <w:r w:rsidRPr="00E0729C">
        <w:t>„</w:t>
      </w:r>
      <w:r w:rsidR="00CD2971" w:rsidRPr="00E0729C">
        <w:t>Ty děti jsou mrtvý,</w:t>
      </w:r>
      <w:r w:rsidRPr="00E0729C">
        <w:t>“</w:t>
      </w:r>
      <w:r w:rsidR="00CD2971" w:rsidRPr="00E0729C">
        <w:t xml:space="preserve"> šeptnu ještě.</w:t>
      </w:r>
    </w:p>
    <w:p w:rsidR="00E0729C" w:rsidRPr="00E0729C" w:rsidRDefault="00E0729C" w:rsidP="00E0729C">
      <w:pPr>
        <w:pStyle w:val="Text"/>
      </w:pPr>
      <w:r w:rsidRPr="00E0729C">
        <w:t>„</w:t>
      </w:r>
      <w:r w:rsidR="00CD2971" w:rsidRPr="00E0729C">
        <w:t>Ne tak, jak by měly být,</w:t>
      </w:r>
      <w:r w:rsidRPr="00E0729C">
        <w:t>“</w:t>
      </w:r>
      <w:r w:rsidR="00CD2971" w:rsidRPr="00E0729C">
        <w:t xml:space="preserve"> ozve se rozespale Arvid. </w:t>
      </w:r>
      <w:r w:rsidRPr="00E0729C">
        <w:t>„</w:t>
      </w:r>
      <w:r w:rsidR="00CD2971" w:rsidRPr="00E0729C">
        <w:t>A</w:t>
      </w:r>
      <w:r w:rsidRPr="00E0729C">
        <w:t xml:space="preserve"> </w:t>
      </w:r>
      <w:r w:rsidR="00CD2971" w:rsidRPr="00E0729C">
        <w:t>zavři pusu, nebo ti do ní strčím…</w:t>
      </w:r>
      <w:r w:rsidRPr="00E0729C">
        <w:t>“</w:t>
      </w:r>
    </w:p>
    <w:p w:rsidR="00E0729C" w:rsidRPr="00E0729C" w:rsidRDefault="00E0729C" w:rsidP="00E0729C">
      <w:pPr>
        <w:pStyle w:val="Text"/>
      </w:pPr>
      <w:r w:rsidRPr="00E0729C">
        <w:t>„</w:t>
      </w:r>
      <w:r w:rsidR="00CD2971" w:rsidRPr="00E0729C">
        <w:t>Chlíve,</w:t>
      </w:r>
      <w:r w:rsidRPr="00E0729C">
        <w:t>“</w:t>
      </w:r>
      <w:r w:rsidR="00CD2971" w:rsidRPr="00E0729C">
        <w:t xml:space="preserve"> přetáhnu si plášť přes hlavu a</w:t>
      </w:r>
      <w:r w:rsidRPr="00E0729C">
        <w:t xml:space="preserve"> </w:t>
      </w:r>
      <w:r w:rsidR="00CD2971" w:rsidRPr="00E0729C">
        <w:t>pak už opravdu spím.</w:t>
      </w:r>
    </w:p>
    <w:p w:rsidR="00E0729C" w:rsidRPr="00E0729C" w:rsidRDefault="00E0729C" w:rsidP="00E0729C">
      <w:pPr>
        <w:pStyle w:val="Text"/>
      </w:pPr>
      <w:r w:rsidRPr="00E0729C">
        <w:t>„</w:t>
      </w:r>
      <w:r w:rsidR="00CD2971" w:rsidRPr="00E0729C">
        <w:t>Co s</w:t>
      </w:r>
      <w:r w:rsidRPr="00E0729C">
        <w:t xml:space="preserve"> </w:t>
      </w:r>
      <w:r w:rsidR="00CD2971" w:rsidRPr="00E0729C">
        <w:t>tím budeme dělat?</w:t>
      </w:r>
      <w:r w:rsidRPr="00E0729C">
        <w:t>“</w:t>
      </w:r>
      <w:r w:rsidR="00CD2971" w:rsidRPr="00E0729C">
        <w:t xml:space="preserve"> Snažím se sežvýkat kus chleba, tvrdého, že by i</w:t>
      </w:r>
      <w:r w:rsidRPr="00E0729C">
        <w:t xml:space="preserve"> </w:t>
      </w:r>
      <w:r w:rsidR="00CD2971" w:rsidRPr="00E0729C">
        <w:t>do démantu udělal rýhu. Nad našimi hlavami pálí slunce, skoro nepatřičně pro tak časné ráno, a</w:t>
      </w:r>
      <w:r w:rsidRPr="00E0729C">
        <w:t xml:space="preserve"> </w:t>
      </w:r>
      <w:r w:rsidR="00CD2971" w:rsidRPr="00E0729C">
        <w:t>mně se skoro chce věřit, že noční setkání byl sen. Podívám se na svou holínku, která nese stopy drobných ostrých zubů. Dobrá, sen tedy ne.</w:t>
      </w:r>
    </w:p>
    <w:p w:rsidR="00E0729C" w:rsidRPr="00E0729C" w:rsidRDefault="00E0729C" w:rsidP="00E0729C">
      <w:pPr>
        <w:pStyle w:val="Text"/>
      </w:pPr>
      <w:r w:rsidRPr="00E0729C">
        <w:t>„</w:t>
      </w:r>
      <w:r w:rsidR="00CD2971" w:rsidRPr="00E0729C">
        <w:t>Cokoli, když za to někdo zaplatí.</w:t>
      </w:r>
      <w:r w:rsidRPr="00E0729C">
        <w:t>“</w:t>
      </w:r>
      <w:r w:rsidR="00CD2971" w:rsidRPr="00E0729C">
        <w:t xml:space="preserve"> Torge se podrbe na břiše a</w:t>
      </w:r>
      <w:r w:rsidRPr="00E0729C">
        <w:t xml:space="preserve"> </w:t>
      </w:r>
      <w:r w:rsidR="00CD2971" w:rsidRPr="00E0729C">
        <w:t>já ho stihnu podezíravým pohledem.</w:t>
      </w:r>
    </w:p>
    <w:p w:rsidR="00E0729C" w:rsidRPr="00E0729C" w:rsidRDefault="00E0729C" w:rsidP="00E0729C">
      <w:pPr>
        <w:pStyle w:val="Text"/>
      </w:pPr>
      <w:r w:rsidRPr="00E0729C">
        <w:t>„</w:t>
      </w:r>
      <w:r w:rsidR="00CD2971" w:rsidRPr="00E0729C">
        <w:t>Nechytils filcky?</w:t>
      </w:r>
      <w:r w:rsidRPr="00E0729C">
        <w:t>“</w:t>
      </w:r>
    </w:p>
    <w:p w:rsidR="00E0729C" w:rsidRPr="00E0729C" w:rsidRDefault="00CD2971" w:rsidP="00E0729C">
      <w:pPr>
        <w:pStyle w:val="Text"/>
      </w:pPr>
      <w:r w:rsidRPr="00E0729C">
        <w:t xml:space="preserve">Zaťuká si na čelo. </w:t>
      </w:r>
      <w:r w:rsidR="00E0729C" w:rsidRPr="00E0729C">
        <w:t>„</w:t>
      </w:r>
      <w:r w:rsidRPr="00E0729C">
        <w:t>Byla to mlynářka, ne děvka.</w:t>
      </w:r>
      <w:r w:rsidR="00E0729C" w:rsidRPr="00E0729C">
        <w:t>“</w:t>
      </w:r>
    </w:p>
    <w:p w:rsidR="00E0729C" w:rsidRPr="00E0729C" w:rsidRDefault="00E0729C" w:rsidP="00E0729C">
      <w:pPr>
        <w:pStyle w:val="Text"/>
      </w:pPr>
      <w:r w:rsidRPr="00E0729C">
        <w:t>„</w:t>
      </w:r>
      <w:r w:rsidR="00CD2971" w:rsidRPr="00E0729C">
        <w:t>No, na to, že nebyla děvka, ti dala dost rychle, sokolíku.</w:t>
      </w:r>
      <w:r w:rsidRPr="00E0729C">
        <w:t>“</w:t>
      </w:r>
    </w:p>
    <w:p w:rsidR="00E0729C" w:rsidRPr="00E0729C" w:rsidRDefault="00CD2971" w:rsidP="00E0729C">
      <w:pPr>
        <w:pStyle w:val="Text"/>
      </w:pPr>
      <w:r w:rsidRPr="00E0729C">
        <w:t>Nejisté sklopí oči ke svým tříslům. Jestli od tebe něco chytnu…</w:t>
      </w:r>
      <w:r w:rsidR="00E0729C" w:rsidRPr="00E0729C">
        <w:t>“</w:t>
      </w:r>
      <w:r w:rsidRPr="00E0729C">
        <w:t xml:space="preserve"> potěžkám výhružně meč, </w:t>
      </w:r>
      <w:r w:rsidR="00E0729C" w:rsidRPr="00E0729C">
        <w:t>„</w:t>
      </w:r>
      <w:r w:rsidRPr="00E0729C">
        <w:t>tak…</w:t>
      </w:r>
      <w:r w:rsidR="00E0729C" w:rsidRPr="00E0729C">
        <w:t>“</w:t>
      </w:r>
    </w:p>
    <w:p w:rsidR="00E0729C" w:rsidRPr="00E0729C" w:rsidRDefault="00E0729C" w:rsidP="00E0729C">
      <w:pPr>
        <w:pStyle w:val="Text"/>
      </w:pPr>
      <w:r w:rsidRPr="00E0729C">
        <w:lastRenderedPageBreak/>
        <w:t>„</w:t>
      </w:r>
      <w:r w:rsidR="00CD2971" w:rsidRPr="00E0729C">
        <w:t>Se kouknu,</w:t>
      </w:r>
      <w:r w:rsidRPr="00E0729C">
        <w:t>“</w:t>
      </w:r>
      <w:r w:rsidR="00CD2971" w:rsidRPr="00E0729C">
        <w:t xml:space="preserve"> zvedá se Torge od ohně a</w:t>
      </w:r>
      <w:r w:rsidRPr="00E0729C">
        <w:t xml:space="preserve"> </w:t>
      </w:r>
      <w:r w:rsidR="00CD2971" w:rsidRPr="00E0729C">
        <w:t>můj pohled se setká s</w:t>
      </w:r>
      <w:r w:rsidRPr="00E0729C">
        <w:t xml:space="preserve"> </w:t>
      </w:r>
      <w:r w:rsidR="00CD2971" w:rsidRPr="00E0729C">
        <w:t>Arvidovým.</w:t>
      </w:r>
    </w:p>
    <w:p w:rsidR="00E0729C" w:rsidRPr="00E0729C" w:rsidRDefault="00CD2971" w:rsidP="00E0729C">
      <w:pPr>
        <w:pStyle w:val="Text"/>
      </w:pPr>
      <w:r w:rsidRPr="00E0729C">
        <w:t>Protáhnu koutky a</w:t>
      </w:r>
      <w:r w:rsidR="00E0729C" w:rsidRPr="00E0729C">
        <w:t xml:space="preserve"> </w:t>
      </w:r>
      <w:r w:rsidRPr="00E0729C">
        <w:t>pak, z</w:t>
      </w:r>
      <w:r w:rsidR="00E0729C" w:rsidRPr="00E0729C">
        <w:t xml:space="preserve"> </w:t>
      </w:r>
      <w:r w:rsidRPr="00E0729C">
        <w:t>ničeho nic, dostanu chuť se podrbat.</w:t>
      </w:r>
    </w:p>
    <w:p w:rsidR="00E0729C" w:rsidRPr="00E0729C" w:rsidRDefault="00CD2971" w:rsidP="00E0729C">
      <w:pPr>
        <w:pStyle w:val="Text"/>
        <w:ind w:firstLine="0"/>
        <w:jc w:val="center"/>
        <w:rPr>
          <w:b/>
        </w:rPr>
      </w:pPr>
      <w:r w:rsidRPr="00E0729C">
        <w:rPr>
          <w:b/>
        </w:rPr>
        <w:t>* * *</w:t>
      </w:r>
    </w:p>
    <w:p w:rsidR="00E0729C" w:rsidRPr="00E0729C" w:rsidRDefault="00E0729C" w:rsidP="00E0729C">
      <w:pPr>
        <w:pStyle w:val="Text"/>
      </w:pPr>
    </w:p>
    <w:p w:rsidR="00E0729C" w:rsidRPr="00E0729C" w:rsidRDefault="00E0729C" w:rsidP="00E0729C">
      <w:pPr>
        <w:pStyle w:val="Text"/>
      </w:pPr>
      <w:r w:rsidRPr="00E0729C">
        <w:t>„</w:t>
      </w:r>
      <w:r w:rsidR="00CD2971" w:rsidRPr="00E0729C">
        <w:t>Ten mlýn není v</w:t>
      </w:r>
      <w:r w:rsidRPr="00E0729C">
        <w:t xml:space="preserve"> </w:t>
      </w:r>
      <w:r w:rsidR="00CD2971" w:rsidRPr="00E0729C">
        <w:t>pořádku, kmotře.</w:t>
      </w:r>
      <w:r w:rsidRPr="00E0729C">
        <w:t>“</w:t>
      </w:r>
    </w:p>
    <w:p w:rsidR="00E0729C" w:rsidRPr="00E0729C" w:rsidRDefault="00CD2971" w:rsidP="00E0729C">
      <w:pPr>
        <w:pStyle w:val="Text"/>
      </w:pPr>
      <w:r w:rsidRPr="00E0729C">
        <w:t>Starosta se zatváří jako někdo, kdo šlápl do kuřince, a</w:t>
      </w:r>
      <w:r w:rsidR="00E0729C" w:rsidRPr="00E0729C">
        <w:t xml:space="preserve"> </w:t>
      </w:r>
      <w:r w:rsidRPr="00E0729C">
        <w:t>zavrtí hlavou.</w:t>
      </w:r>
    </w:p>
    <w:p w:rsidR="00E0729C" w:rsidRPr="00E0729C" w:rsidRDefault="00E0729C" w:rsidP="00E0729C">
      <w:pPr>
        <w:pStyle w:val="Text"/>
      </w:pPr>
      <w:r w:rsidRPr="00E0729C">
        <w:t>„</w:t>
      </w:r>
      <w:r w:rsidR="00CD2971" w:rsidRPr="00E0729C">
        <w:t>Co je mi po tom. Ve vsi to není. A</w:t>
      </w:r>
      <w:r w:rsidRPr="00E0729C">
        <w:t xml:space="preserve"> </w:t>
      </w:r>
      <w:r w:rsidR="00CD2971" w:rsidRPr="00E0729C">
        <w:t>vůbec, pro příště byste se měli mlýnům vyhnout. A</w:t>
      </w:r>
      <w:r w:rsidRPr="00E0729C">
        <w:t xml:space="preserve"> </w:t>
      </w:r>
      <w:r w:rsidR="00CD2971" w:rsidRPr="00E0729C">
        <w:t>našim ženským taky.</w:t>
      </w:r>
      <w:r w:rsidRPr="00E0729C">
        <w:t>“</w:t>
      </w:r>
    </w:p>
    <w:p w:rsidR="00E0729C" w:rsidRPr="00E0729C" w:rsidRDefault="00CD2971" w:rsidP="00E0729C">
      <w:pPr>
        <w:pStyle w:val="Text"/>
      </w:pPr>
      <w:r w:rsidRPr="00E0729C">
        <w:t>Torge zapíská mezi zuby a</w:t>
      </w:r>
      <w:r w:rsidR="00E0729C" w:rsidRPr="00E0729C">
        <w:t xml:space="preserve"> </w:t>
      </w:r>
      <w:r w:rsidRPr="00E0729C">
        <w:t>pohledem přejede světnici.</w:t>
      </w:r>
    </w:p>
    <w:p w:rsidR="00E0729C" w:rsidRPr="00E0729C" w:rsidRDefault="00E0729C" w:rsidP="00E0729C">
      <w:pPr>
        <w:pStyle w:val="Text"/>
      </w:pPr>
      <w:r w:rsidRPr="00E0729C">
        <w:t>„</w:t>
      </w:r>
      <w:r w:rsidR="00CD2971" w:rsidRPr="00E0729C">
        <w:t>Žádný ženský tu nejsou.</w:t>
      </w:r>
      <w:r w:rsidRPr="00E0729C">
        <w:t>“</w:t>
      </w:r>
    </w:p>
    <w:p w:rsidR="00E0729C" w:rsidRPr="00E0729C" w:rsidRDefault="00E0729C" w:rsidP="00E0729C">
      <w:pPr>
        <w:pStyle w:val="Text"/>
      </w:pPr>
      <w:r w:rsidRPr="00E0729C">
        <w:t>„</w:t>
      </w:r>
      <w:r w:rsidR="00CD2971" w:rsidRPr="00E0729C">
        <w:t>Tak dost,</w:t>
      </w:r>
      <w:r w:rsidRPr="00E0729C">
        <w:t>“</w:t>
      </w:r>
      <w:r w:rsidR="00CD2971" w:rsidRPr="00E0729C">
        <w:t xml:space="preserve"> uhodí starosta pěstí do stolu a</w:t>
      </w:r>
      <w:r w:rsidRPr="00E0729C">
        <w:t xml:space="preserve"> </w:t>
      </w:r>
      <w:r w:rsidR="00CD2971" w:rsidRPr="00E0729C">
        <w:t>hned se stáhne, když postřehne naše ruce na jílcích.</w:t>
      </w:r>
    </w:p>
    <w:p w:rsidR="00E0729C" w:rsidRPr="00E0729C" w:rsidRDefault="00E0729C" w:rsidP="00E0729C">
      <w:pPr>
        <w:pStyle w:val="Text"/>
      </w:pPr>
      <w:r w:rsidRPr="00E0729C">
        <w:t>„</w:t>
      </w:r>
      <w:r w:rsidR="00CD2971" w:rsidRPr="00E0729C">
        <w:t>Eh, dost řečí. Nezaplatíme vám, ať je v</w:t>
      </w:r>
      <w:r w:rsidRPr="00E0729C">
        <w:t xml:space="preserve"> </w:t>
      </w:r>
      <w:r w:rsidR="00CD2971" w:rsidRPr="00E0729C">
        <w:t>mlýně cokoli.</w:t>
      </w:r>
      <w:r w:rsidRPr="00E0729C">
        <w:t>“</w:t>
      </w:r>
    </w:p>
    <w:p w:rsidR="00E0729C" w:rsidRPr="00E0729C" w:rsidRDefault="00CD2971" w:rsidP="00E0729C">
      <w:pPr>
        <w:pStyle w:val="Text"/>
      </w:pPr>
      <w:r w:rsidRPr="00E0729C">
        <w:t xml:space="preserve">Pokrčím rameny. </w:t>
      </w:r>
      <w:r w:rsidR="00E0729C" w:rsidRPr="00E0729C">
        <w:t>„</w:t>
      </w:r>
      <w:r w:rsidRPr="00E0729C">
        <w:t>Neplaťte. Příště to dostane dítě nebo starou ženskou. Co nám je po tom?</w:t>
      </w:r>
      <w:r w:rsidR="00E0729C" w:rsidRPr="00E0729C">
        <w:t>“</w:t>
      </w:r>
    </w:p>
    <w:p w:rsidR="00E0729C" w:rsidRPr="00E0729C" w:rsidRDefault="00CD2971" w:rsidP="00E0729C">
      <w:pPr>
        <w:pStyle w:val="Text"/>
      </w:pPr>
      <w:r w:rsidRPr="00E0729C">
        <w:t>Vstaneme od stolu, ve vyleštěném stříbrném zrcátku na stěně zachytím náš odraz. Nedivím se, že nechce platit, dva otrhaní rváči a</w:t>
      </w:r>
      <w:r w:rsidR="00E0729C" w:rsidRPr="00E0729C">
        <w:t xml:space="preserve"> </w:t>
      </w:r>
      <w:r w:rsidRPr="00E0729C">
        <w:t>holka s</w:t>
      </w:r>
      <w:r w:rsidR="00E0729C" w:rsidRPr="00E0729C">
        <w:t xml:space="preserve"> </w:t>
      </w:r>
      <w:r w:rsidRPr="00E0729C">
        <w:t>vlasy obarvenými na zeleno. Možná to nebyl dobrý nápad. A</w:t>
      </w:r>
      <w:r w:rsidR="00E0729C" w:rsidRPr="00E0729C">
        <w:t xml:space="preserve"> </w:t>
      </w:r>
      <w:r w:rsidRPr="00E0729C">
        <w:t>ještě ta ostuda ve mlýně.</w:t>
      </w:r>
    </w:p>
    <w:p w:rsidR="00E0729C" w:rsidRPr="00E0729C" w:rsidRDefault="00E0729C" w:rsidP="00E0729C">
      <w:pPr>
        <w:pStyle w:val="Text"/>
      </w:pPr>
      <w:r w:rsidRPr="00E0729C">
        <w:t>„</w:t>
      </w:r>
      <w:r w:rsidR="00CD2971" w:rsidRPr="00E0729C">
        <w:t>Kmotře,</w:t>
      </w:r>
      <w:r w:rsidRPr="00E0729C">
        <w:t>“</w:t>
      </w:r>
      <w:r w:rsidR="00CD2971" w:rsidRPr="00E0729C">
        <w:t xml:space="preserve"> upozorním ho ještě, </w:t>
      </w:r>
      <w:r w:rsidRPr="00E0729C">
        <w:t>„</w:t>
      </w:r>
      <w:r w:rsidR="00CD2971" w:rsidRPr="00E0729C">
        <w:t>cokoli si o</w:t>
      </w:r>
      <w:r w:rsidRPr="00E0729C">
        <w:t xml:space="preserve"> </w:t>
      </w:r>
      <w:r w:rsidR="00CD2971" w:rsidRPr="00E0729C">
        <w:t>nás myslíš, to ve mlýně je horší.</w:t>
      </w:r>
      <w:r w:rsidRPr="00E0729C">
        <w:t>“</w:t>
      </w:r>
    </w:p>
    <w:p w:rsidR="00E0729C" w:rsidRPr="00E0729C" w:rsidRDefault="00CD2971" w:rsidP="00E0729C">
      <w:pPr>
        <w:pStyle w:val="Text"/>
      </w:pPr>
      <w:r w:rsidRPr="00E0729C">
        <w:t xml:space="preserve">Zavrtí hlavou. </w:t>
      </w:r>
      <w:r w:rsidR="00E0729C" w:rsidRPr="00E0729C">
        <w:t>„</w:t>
      </w:r>
      <w:r w:rsidRPr="00E0729C">
        <w:t>Běžte, tady nejste vítáni.</w:t>
      </w:r>
      <w:r w:rsidR="00E0729C" w:rsidRPr="00E0729C">
        <w:t>“</w:t>
      </w:r>
      <w:r w:rsidRPr="00E0729C">
        <w:t xml:space="preserve"> Arvid s</w:t>
      </w:r>
      <w:r w:rsidR="00E0729C" w:rsidRPr="00E0729C">
        <w:t xml:space="preserve"> </w:t>
      </w:r>
      <w:r w:rsidRPr="00E0729C">
        <w:t xml:space="preserve">Torgem už jsou na cestě ke dveřím. </w:t>
      </w:r>
      <w:r w:rsidR="00E0729C" w:rsidRPr="00E0729C">
        <w:t>„</w:t>
      </w:r>
      <w:r w:rsidRPr="00E0729C">
        <w:t>Neztratil se tu někdo? Dítě nebo…</w:t>
      </w:r>
      <w:r w:rsidR="00E0729C" w:rsidRPr="00E0729C">
        <w:t>“</w:t>
      </w:r>
    </w:p>
    <w:p w:rsidR="00E0729C" w:rsidRPr="00E0729C" w:rsidRDefault="00E0729C" w:rsidP="00E0729C">
      <w:pPr>
        <w:pStyle w:val="Text"/>
      </w:pPr>
      <w:r w:rsidRPr="00E0729C">
        <w:t>„</w:t>
      </w:r>
      <w:r w:rsidR="00CD2971" w:rsidRPr="00E0729C">
        <w:t>Táhněte,</w:t>
      </w:r>
      <w:r w:rsidRPr="00E0729C">
        <w:t>“</w:t>
      </w:r>
      <w:r w:rsidR="00CD2971" w:rsidRPr="00E0729C">
        <w:t xml:space="preserve"> zrudne starosta nesmyslným vztekem. </w:t>
      </w:r>
      <w:r w:rsidRPr="00E0729C">
        <w:t>‚</w:t>
      </w:r>
      <w:r w:rsidR="00CD2971" w:rsidRPr="00E0729C">
        <w:t>A</w:t>
      </w:r>
      <w:r w:rsidRPr="00E0729C">
        <w:t xml:space="preserve"> </w:t>
      </w:r>
      <w:r w:rsidR="00CD2971" w:rsidRPr="00E0729C">
        <w:t>dejte pozor, aby se neztratilo nic, až odjedete.</w:t>
      </w:r>
      <w:r w:rsidRPr="00E0729C">
        <w:t>“</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CD2971" w:rsidP="00E0729C">
      <w:pPr>
        <w:pStyle w:val="Text"/>
      </w:pPr>
      <w:r w:rsidRPr="00E0729C">
        <w:t>Koně, které jsme nechali překovat v</w:t>
      </w:r>
      <w:r w:rsidR="00E0729C" w:rsidRPr="00E0729C">
        <w:t xml:space="preserve"> </w:t>
      </w:r>
      <w:r w:rsidRPr="00E0729C">
        <w:t>místní kovárně, jsou odpočinutí. Podkovy zvoní, jako by nevězely na kopytech hajter, se kterými se věru není co chlubit.</w:t>
      </w:r>
    </w:p>
    <w:p w:rsidR="00E0729C" w:rsidRPr="00E0729C" w:rsidRDefault="00E0729C" w:rsidP="00E0729C">
      <w:pPr>
        <w:pStyle w:val="Text"/>
      </w:pPr>
      <w:r w:rsidRPr="00E0729C">
        <w:t>„</w:t>
      </w:r>
      <w:r w:rsidR="00CD2971" w:rsidRPr="00E0729C">
        <w:t>Kam teď?</w:t>
      </w:r>
      <w:r w:rsidRPr="00E0729C">
        <w:t>“</w:t>
      </w:r>
      <w:r w:rsidR="00CD2971" w:rsidRPr="00E0729C">
        <w:t xml:space="preserve"> obrátím se po svých průvodcích.</w:t>
      </w:r>
    </w:p>
    <w:p w:rsidR="00E0729C" w:rsidRPr="00E0729C" w:rsidRDefault="00E0729C" w:rsidP="00E0729C">
      <w:pPr>
        <w:pStyle w:val="Text"/>
      </w:pPr>
      <w:r w:rsidRPr="00E0729C">
        <w:t>„</w:t>
      </w:r>
      <w:r w:rsidR="00CD2971" w:rsidRPr="00E0729C">
        <w:t>Hm, z</w:t>
      </w:r>
      <w:r w:rsidRPr="00E0729C">
        <w:t xml:space="preserve"> </w:t>
      </w:r>
      <w:r w:rsidR="00CD2971" w:rsidRPr="00E0729C">
        <w:t>Auschy nás vykopali, co zajet nahoru k</w:t>
      </w:r>
      <w:r w:rsidRPr="00E0729C">
        <w:t xml:space="preserve"> </w:t>
      </w:r>
      <w:r w:rsidR="00CD2971" w:rsidRPr="00E0729C">
        <w:t>moři, hm? Písek, uzený ryby…</w:t>
      </w:r>
      <w:r w:rsidRPr="00E0729C">
        <w:t>“</w:t>
      </w:r>
    </w:p>
    <w:p w:rsidR="00E0729C" w:rsidRPr="00E0729C" w:rsidRDefault="00E0729C" w:rsidP="00E0729C">
      <w:pPr>
        <w:pStyle w:val="Text"/>
      </w:pPr>
      <w:r w:rsidRPr="00E0729C">
        <w:lastRenderedPageBreak/>
        <w:t>„</w:t>
      </w:r>
      <w:r w:rsidR="00CD2971" w:rsidRPr="00E0729C">
        <w:t>O</w:t>
      </w:r>
      <w:r w:rsidRPr="00E0729C">
        <w:t xml:space="preserve"> </w:t>
      </w:r>
      <w:r w:rsidR="00CD2971" w:rsidRPr="00E0729C">
        <w:t>rybách mi nemluv,</w:t>
      </w:r>
      <w:r w:rsidRPr="00E0729C">
        <w:t>“</w:t>
      </w:r>
      <w:r w:rsidR="00CD2971" w:rsidRPr="00E0729C">
        <w:t xml:space="preserve"> zarazím Torgeho snění, </w:t>
      </w:r>
      <w:r w:rsidRPr="00E0729C">
        <w:t>„</w:t>
      </w:r>
      <w:r w:rsidR="00CD2971" w:rsidRPr="00E0729C">
        <w:t>nejsem vydra a</w:t>
      </w:r>
      <w:r w:rsidRPr="00E0729C">
        <w:t xml:space="preserve"> </w:t>
      </w:r>
      <w:r w:rsidR="00CD2971" w:rsidRPr="00E0729C">
        <w:t>cpeme se tím furt.</w:t>
      </w:r>
      <w:r w:rsidRPr="00E0729C">
        <w:t>“</w:t>
      </w:r>
    </w:p>
    <w:p w:rsidR="00E0729C" w:rsidRPr="00E0729C" w:rsidRDefault="00E0729C" w:rsidP="00E0729C">
      <w:pPr>
        <w:pStyle w:val="Text"/>
      </w:pPr>
      <w:r w:rsidRPr="00E0729C">
        <w:t>„</w:t>
      </w:r>
      <w:r w:rsidR="00CD2971" w:rsidRPr="00E0729C">
        <w:t>Tak co Jauer? Město je to velký, něco se najde.</w:t>
      </w:r>
      <w:r w:rsidRPr="00E0729C">
        <w:t>“</w:t>
      </w:r>
    </w:p>
    <w:p w:rsidR="00E0729C" w:rsidRPr="00E0729C" w:rsidRDefault="00E0729C" w:rsidP="00E0729C">
      <w:pPr>
        <w:pStyle w:val="Text"/>
      </w:pPr>
      <w:r w:rsidRPr="00E0729C">
        <w:t>„</w:t>
      </w:r>
      <w:r w:rsidR="00CD2971" w:rsidRPr="00E0729C">
        <w:t>Hm, ale za světnici v</w:t>
      </w:r>
      <w:r w:rsidRPr="00E0729C">
        <w:t xml:space="preserve"> </w:t>
      </w:r>
      <w:r w:rsidR="00CD2971" w:rsidRPr="00E0729C">
        <w:t>hospodě tam za jednu noc zaplatíš to, co jinde za týden,</w:t>
      </w:r>
      <w:r w:rsidRPr="00E0729C">
        <w:t>“</w:t>
      </w:r>
      <w:r w:rsidR="00CD2971" w:rsidRPr="00E0729C">
        <w:t xml:space="preserve"> namítnu skepticky a</w:t>
      </w:r>
      <w:r w:rsidRPr="00E0729C">
        <w:t xml:space="preserve"> </w:t>
      </w:r>
      <w:r w:rsidR="00CD2971" w:rsidRPr="00E0729C">
        <w:t>Arvid se na mě zaškaredí.</w:t>
      </w:r>
    </w:p>
    <w:p w:rsidR="00E0729C" w:rsidRPr="00E0729C" w:rsidRDefault="00E0729C" w:rsidP="00E0729C">
      <w:pPr>
        <w:pStyle w:val="Text"/>
      </w:pPr>
      <w:r w:rsidRPr="00E0729C">
        <w:t>„</w:t>
      </w:r>
      <w:r w:rsidR="00CD2971" w:rsidRPr="00E0729C">
        <w:t>Tak vyklop, kam bys ráda, slečinko.</w:t>
      </w:r>
      <w:r w:rsidRPr="00E0729C">
        <w:t>“</w:t>
      </w:r>
    </w:p>
    <w:p w:rsidR="00E0729C" w:rsidRPr="00E0729C" w:rsidRDefault="00CD2971" w:rsidP="00E0729C">
      <w:pPr>
        <w:pStyle w:val="Text"/>
      </w:pPr>
      <w:r w:rsidRPr="00E0729C">
        <w:t>Než stačím odpovědět, zahlédnu v</w:t>
      </w:r>
      <w:r w:rsidR="00E0729C" w:rsidRPr="00E0729C">
        <w:t xml:space="preserve"> </w:t>
      </w:r>
      <w:r w:rsidRPr="00E0729C">
        <w:t>dálce něco, co mě přinutí polknout.</w:t>
      </w:r>
    </w:p>
    <w:p w:rsidR="00E0729C" w:rsidRPr="00E0729C" w:rsidRDefault="00E0729C" w:rsidP="00E0729C">
      <w:pPr>
        <w:pStyle w:val="Text"/>
      </w:pPr>
      <w:r w:rsidRPr="00E0729C">
        <w:t>„</w:t>
      </w:r>
      <w:r w:rsidR="00CD2971" w:rsidRPr="00E0729C">
        <w:t>Kluci, někdo nás shání…</w:t>
      </w:r>
      <w:r w:rsidRPr="00E0729C">
        <w:t>“</w:t>
      </w:r>
    </w:p>
    <w:p w:rsidR="00E0729C" w:rsidRPr="00E0729C" w:rsidRDefault="00E0729C" w:rsidP="00E0729C">
      <w:pPr>
        <w:pStyle w:val="Text"/>
      </w:pPr>
      <w:r w:rsidRPr="00E0729C">
        <w:t>„</w:t>
      </w:r>
      <w:r w:rsidR="00CD2971" w:rsidRPr="00E0729C">
        <w:t>Do prdele,</w:t>
      </w:r>
      <w:r w:rsidRPr="00E0729C">
        <w:t>“</w:t>
      </w:r>
      <w:r w:rsidR="00CD2971" w:rsidRPr="00E0729C">
        <w:t xml:space="preserve"> zakleje Torge, </w:t>
      </w:r>
      <w:r w:rsidRPr="00E0729C">
        <w:t>„</w:t>
      </w:r>
      <w:r w:rsidR="00CD2971" w:rsidRPr="00E0729C">
        <w:t>to někoho fakt zajímá ta tlustá flundra?</w:t>
      </w:r>
      <w:r w:rsidRPr="00E0729C">
        <w:t>“</w:t>
      </w:r>
      <w:r w:rsidR="00CD2971" w:rsidRPr="00E0729C">
        <w:t xml:space="preserve"> dodá skoro ukřivděně. </w:t>
      </w:r>
      <w:r w:rsidRPr="00E0729C">
        <w:t>„</w:t>
      </w:r>
      <w:r w:rsidR="00CD2971" w:rsidRPr="00E0729C">
        <w:t>Asi jo.</w:t>
      </w:r>
      <w:r w:rsidRPr="00E0729C">
        <w:t>“</w:t>
      </w:r>
    </w:p>
    <w:p w:rsidR="00E0729C" w:rsidRPr="00E0729C" w:rsidRDefault="00CD2971" w:rsidP="00E0729C">
      <w:pPr>
        <w:pStyle w:val="Text"/>
      </w:pPr>
      <w:r w:rsidRPr="00E0729C">
        <w:t>Přes pole se k</w:t>
      </w:r>
      <w:r w:rsidR="00E0729C" w:rsidRPr="00E0729C">
        <w:t xml:space="preserve"> </w:t>
      </w:r>
      <w:r w:rsidRPr="00E0729C">
        <w:t>nám blíží skupinka jezdců s</w:t>
      </w:r>
      <w:r w:rsidR="00E0729C" w:rsidRPr="00E0729C">
        <w:t xml:space="preserve"> </w:t>
      </w:r>
      <w:r w:rsidRPr="00E0729C">
        <w:t>erby na prsou.</w:t>
      </w:r>
    </w:p>
    <w:p w:rsidR="00E0729C" w:rsidRPr="00E0729C" w:rsidRDefault="00E0729C" w:rsidP="00E0729C">
      <w:pPr>
        <w:pStyle w:val="Text"/>
      </w:pPr>
      <w:r w:rsidRPr="00E0729C">
        <w:t>„</w:t>
      </w:r>
      <w:r w:rsidR="00CD2971" w:rsidRPr="00E0729C">
        <w:t>Asi zajímá zdejšího barona, podle těch znaků,</w:t>
      </w:r>
      <w:r w:rsidRPr="00E0729C">
        <w:t>“</w:t>
      </w:r>
      <w:r w:rsidR="00CD2971" w:rsidRPr="00E0729C">
        <w:t xml:space="preserve"> zavrčím otráveně. </w:t>
      </w:r>
      <w:r w:rsidRPr="00E0729C">
        <w:t>„</w:t>
      </w:r>
      <w:r w:rsidR="00CD2971" w:rsidRPr="00E0729C">
        <w:t>Zdrháme?</w:t>
      </w:r>
      <w:r w:rsidRPr="00E0729C">
        <w:t>“</w:t>
      </w:r>
    </w:p>
    <w:p w:rsidR="00E0729C" w:rsidRPr="00E0729C" w:rsidRDefault="00E0729C" w:rsidP="00E0729C">
      <w:pPr>
        <w:pStyle w:val="Text"/>
      </w:pPr>
      <w:r w:rsidRPr="00E0729C">
        <w:t>„</w:t>
      </w:r>
      <w:r w:rsidR="00CD2971" w:rsidRPr="00E0729C">
        <w:t>To těžko,</w:t>
      </w:r>
      <w:r w:rsidRPr="00E0729C">
        <w:t>“</w:t>
      </w:r>
      <w:r w:rsidR="00CD2971" w:rsidRPr="00E0729C">
        <w:t xml:space="preserve"> zchladí mě Arvid. </w:t>
      </w:r>
      <w:r w:rsidRPr="00E0729C">
        <w:t>„</w:t>
      </w:r>
      <w:r w:rsidR="00CD2971" w:rsidRPr="00E0729C">
        <w:t>Na našich herkách těžko. Spíš popovídáme, ne?</w:t>
      </w:r>
      <w:r w:rsidRPr="00E0729C">
        <w:t>“</w:t>
      </w:r>
    </w:p>
    <w:p w:rsidR="00E0729C" w:rsidRPr="00E0729C" w:rsidRDefault="00CD2971" w:rsidP="00E0729C">
      <w:pPr>
        <w:pStyle w:val="Text"/>
      </w:pPr>
      <w:r w:rsidRPr="00E0729C">
        <w:t>Přitáhne si řemen pochvy a</w:t>
      </w:r>
      <w:r w:rsidR="00E0729C" w:rsidRPr="00E0729C">
        <w:t xml:space="preserve"> </w:t>
      </w:r>
      <w:r w:rsidRPr="00E0729C">
        <w:t>nad ramenem mu výhružně vyskočí rukojeť meče. Trhnu přezkou, zrovna tak Torge. Nepřiznala bych to, ale v</w:t>
      </w:r>
      <w:r w:rsidR="00E0729C" w:rsidRPr="00E0729C">
        <w:t xml:space="preserve"> </w:t>
      </w:r>
      <w:r w:rsidRPr="00E0729C">
        <w:t>žaludku se mi třepetá úzkost. Nejspíš je mužem pobít, mužem… povraždit a</w:t>
      </w:r>
      <w:r w:rsidR="00E0729C" w:rsidRPr="00E0729C">
        <w:t xml:space="preserve"> </w:t>
      </w:r>
      <w:r w:rsidRPr="00E0729C">
        <w:t>pak už jen utíkat, nesmět se vrátit domů, nemoct…</w:t>
      </w:r>
    </w:p>
    <w:p w:rsidR="00E0729C" w:rsidRPr="00E0729C" w:rsidRDefault="00E0729C" w:rsidP="00E0729C">
      <w:pPr>
        <w:pStyle w:val="Text"/>
      </w:pPr>
      <w:r w:rsidRPr="00E0729C">
        <w:t>„</w:t>
      </w:r>
      <w:r w:rsidR="00CD2971" w:rsidRPr="00E0729C">
        <w:t>Mor a</w:t>
      </w:r>
      <w:r w:rsidRPr="00E0729C">
        <w:t xml:space="preserve"> </w:t>
      </w:r>
      <w:r w:rsidR="00CD2971" w:rsidRPr="00E0729C">
        <w:t>filcky na to tvoje kurvení, idiote,</w:t>
      </w:r>
      <w:r w:rsidRPr="00E0729C">
        <w:t>“</w:t>
      </w:r>
      <w:r w:rsidR="00CD2971" w:rsidRPr="00E0729C">
        <w:t xml:space="preserve"> zavrčím na Torgeho.</w:t>
      </w:r>
    </w:p>
    <w:p w:rsidR="00E0729C" w:rsidRPr="00E0729C" w:rsidRDefault="00CD2971" w:rsidP="00E0729C">
      <w:pPr>
        <w:pStyle w:val="Text"/>
      </w:pPr>
      <w:r w:rsidRPr="00E0729C">
        <w:t xml:space="preserve">Protáhne obličej. </w:t>
      </w:r>
      <w:r w:rsidR="00E0729C" w:rsidRPr="00E0729C">
        <w:t>„</w:t>
      </w:r>
      <w:r w:rsidRPr="00E0729C">
        <w:t>Tak filcky, prdelko, filcky už mám.</w:t>
      </w:r>
      <w:r w:rsidR="00E0729C" w:rsidRPr="00E0729C">
        <w:t>“</w:t>
      </w:r>
    </w:p>
    <w:p w:rsidR="00E0729C" w:rsidRPr="00E0729C" w:rsidRDefault="00CD2971" w:rsidP="00E0729C">
      <w:pPr>
        <w:pStyle w:val="Text"/>
      </w:pPr>
      <w:r w:rsidRPr="00E0729C">
        <w:t>Obrátím oči v</w:t>
      </w:r>
      <w:r w:rsidR="00E0729C" w:rsidRPr="00E0729C">
        <w:t xml:space="preserve"> </w:t>
      </w:r>
      <w:r w:rsidRPr="00E0729C">
        <w:t>sloup a</w:t>
      </w:r>
      <w:r w:rsidR="00E0729C" w:rsidRPr="00E0729C">
        <w:t xml:space="preserve"> </w:t>
      </w:r>
      <w:r w:rsidRPr="00E0729C">
        <w:t>zaposlouchám se do dunění kopyt. Ozbrojenci se blíží…</w:t>
      </w:r>
    </w:p>
    <w:p w:rsidR="00E0729C" w:rsidRPr="00E0729C" w:rsidRDefault="00CD2971" w:rsidP="00E0729C">
      <w:pPr>
        <w:pStyle w:val="Text"/>
      </w:pPr>
      <w:r w:rsidRPr="00E0729C">
        <w:t>Možná už měli se zaklínači tu čest, každopádně zastaví koně v</w:t>
      </w:r>
      <w:r w:rsidR="00E0729C" w:rsidRPr="00E0729C">
        <w:t xml:space="preserve"> </w:t>
      </w:r>
      <w:r w:rsidRPr="00E0729C">
        <w:t>uctivé vzdálenosti a</w:t>
      </w:r>
      <w:r w:rsidR="00E0729C" w:rsidRPr="00E0729C">
        <w:t xml:space="preserve"> </w:t>
      </w:r>
      <w:r w:rsidRPr="00E0729C">
        <w:t>natáhnou kuše.</w:t>
      </w:r>
    </w:p>
    <w:p w:rsidR="00E0729C" w:rsidRPr="00E0729C" w:rsidRDefault="00E0729C" w:rsidP="00E0729C">
      <w:pPr>
        <w:pStyle w:val="Text"/>
      </w:pPr>
      <w:r w:rsidRPr="00E0729C">
        <w:t>„</w:t>
      </w:r>
      <w:r w:rsidR="00CD2971" w:rsidRPr="00E0729C">
        <w:t>O</w:t>
      </w:r>
      <w:r w:rsidRPr="00E0729C">
        <w:t xml:space="preserve"> </w:t>
      </w:r>
      <w:r w:rsidR="00CD2971" w:rsidRPr="00E0729C">
        <w:t>co jde?</w:t>
      </w:r>
      <w:r w:rsidRPr="00E0729C">
        <w:t>“</w:t>
      </w:r>
      <w:r w:rsidR="00CD2971" w:rsidRPr="00E0729C">
        <w:t xml:space="preserve"> zeptám se ostře, ještě než začnou, a</w:t>
      </w:r>
      <w:r w:rsidRPr="00E0729C">
        <w:t xml:space="preserve"> </w:t>
      </w:r>
      <w:r w:rsidR="00CD2971" w:rsidRPr="00E0729C">
        <w:t>z</w:t>
      </w:r>
      <w:r w:rsidRPr="00E0729C">
        <w:t xml:space="preserve"> </w:t>
      </w:r>
      <w:r w:rsidR="00CD2971" w:rsidRPr="00E0729C">
        <w:t>čela odfouknu brčálový pramen vlasů.</w:t>
      </w:r>
    </w:p>
    <w:p w:rsidR="00E0729C" w:rsidRPr="00E0729C" w:rsidRDefault="00E0729C" w:rsidP="00E0729C">
      <w:pPr>
        <w:pStyle w:val="Text"/>
      </w:pPr>
      <w:r w:rsidRPr="00E0729C">
        <w:t>„</w:t>
      </w:r>
      <w:r w:rsidR="00CD2971" w:rsidRPr="00E0729C">
        <w:t>Jsem Vithart, synovec barona Larse von Themen. Který z</w:t>
      </w:r>
      <w:r w:rsidRPr="00E0729C">
        <w:t xml:space="preserve"> </w:t>
      </w:r>
      <w:r w:rsidR="00CD2971" w:rsidRPr="00E0729C">
        <w:t>vás je Torge?</w:t>
      </w:r>
      <w:r w:rsidRPr="00E0729C">
        <w:t>“</w:t>
      </w:r>
    </w:p>
    <w:p w:rsidR="00E0729C" w:rsidRPr="00E0729C" w:rsidRDefault="00E0729C" w:rsidP="00E0729C">
      <w:pPr>
        <w:pStyle w:val="Text"/>
      </w:pPr>
      <w:r w:rsidRPr="00E0729C">
        <w:t>„</w:t>
      </w:r>
      <w:r w:rsidR="00CD2971" w:rsidRPr="00E0729C">
        <w:t>Já jsem Torge,</w:t>
      </w:r>
      <w:r w:rsidRPr="00E0729C">
        <w:t>“</w:t>
      </w:r>
      <w:r w:rsidR="00CD2971" w:rsidRPr="00E0729C">
        <w:t xml:space="preserve"> ušklíbne se zaklínač a</w:t>
      </w:r>
      <w:r w:rsidRPr="00E0729C">
        <w:t xml:space="preserve"> </w:t>
      </w:r>
      <w:r w:rsidR="00CD2971" w:rsidRPr="00E0729C">
        <w:t xml:space="preserve">popleská kobylu po krku. </w:t>
      </w:r>
      <w:r w:rsidRPr="00E0729C">
        <w:t>„</w:t>
      </w:r>
      <w:r w:rsidR="00CD2971" w:rsidRPr="00E0729C">
        <w:t>O</w:t>
      </w:r>
      <w:r w:rsidRPr="00E0729C">
        <w:t xml:space="preserve"> </w:t>
      </w:r>
      <w:r w:rsidR="00CD2971" w:rsidRPr="00E0729C">
        <w:t>co jde, to už se ptala tady krasavice. Já to jen zopakuju.</w:t>
      </w:r>
      <w:r w:rsidRPr="00E0729C">
        <w:t>“</w:t>
      </w:r>
    </w:p>
    <w:p w:rsidR="00E0729C" w:rsidRPr="00E0729C" w:rsidRDefault="00E0729C" w:rsidP="00E0729C">
      <w:pPr>
        <w:pStyle w:val="Text"/>
      </w:pPr>
      <w:r w:rsidRPr="00E0729C">
        <w:t>„</w:t>
      </w:r>
      <w:r w:rsidR="00CD2971" w:rsidRPr="00E0729C">
        <w:t>Jsi obviněn ze znásilnění, mistře zaklínači.</w:t>
      </w:r>
      <w:r w:rsidRPr="00E0729C">
        <w:t>“</w:t>
      </w:r>
    </w:p>
    <w:p w:rsidR="00E0729C" w:rsidRPr="00E0729C" w:rsidRDefault="00E0729C" w:rsidP="00E0729C">
      <w:pPr>
        <w:pStyle w:val="Text"/>
      </w:pPr>
      <w:r w:rsidRPr="00E0729C">
        <w:t>„</w:t>
      </w:r>
      <w:r w:rsidR="00CD2971" w:rsidRPr="00E0729C">
        <w:t>Jé,</w:t>
      </w:r>
      <w:r w:rsidRPr="00E0729C">
        <w:t>“</w:t>
      </w:r>
      <w:r w:rsidR="00CD2971" w:rsidRPr="00E0729C">
        <w:t xml:space="preserve"> vzdychne Arvid a</w:t>
      </w:r>
      <w:r w:rsidRPr="00E0729C">
        <w:t xml:space="preserve"> </w:t>
      </w:r>
      <w:r w:rsidR="00CD2971" w:rsidRPr="00E0729C">
        <w:t>já počítám do deseti.</w:t>
      </w:r>
    </w:p>
    <w:p w:rsidR="00E0729C" w:rsidRPr="00E0729C" w:rsidRDefault="00E0729C" w:rsidP="00E0729C">
      <w:pPr>
        <w:pStyle w:val="Text"/>
      </w:pPr>
      <w:r w:rsidRPr="00E0729C">
        <w:lastRenderedPageBreak/>
        <w:t>„</w:t>
      </w:r>
      <w:r w:rsidR="00CD2971" w:rsidRPr="00E0729C">
        <w:t>Koho jsem měl znásilnit,</w:t>
      </w:r>
      <w:r w:rsidRPr="00E0729C">
        <w:t>“</w:t>
      </w:r>
      <w:r w:rsidR="00CD2971" w:rsidRPr="00E0729C">
        <w:t xml:space="preserve"> zvedne Torge plavé obočí. </w:t>
      </w:r>
      <w:r w:rsidRPr="00E0729C">
        <w:t>„</w:t>
      </w:r>
      <w:r w:rsidR="00CD2971" w:rsidRPr="00E0729C">
        <w:t>Snad ne mlynářku.</w:t>
      </w:r>
      <w:r w:rsidRPr="00E0729C">
        <w:t>“</w:t>
      </w:r>
    </w:p>
    <w:p w:rsidR="00E0729C" w:rsidRPr="00E0729C" w:rsidRDefault="00E0729C" w:rsidP="00E0729C">
      <w:pPr>
        <w:pStyle w:val="Text"/>
      </w:pPr>
      <w:r w:rsidRPr="00E0729C">
        <w:t>„</w:t>
      </w:r>
      <w:r w:rsidR="00CD2971" w:rsidRPr="00E0729C">
        <w:t>Ctihodná Linde, vdova po…</w:t>
      </w:r>
      <w:r w:rsidRPr="00E0729C">
        <w:t>“</w:t>
      </w:r>
    </w:p>
    <w:p w:rsidR="00E0729C" w:rsidRPr="00E0729C" w:rsidRDefault="00E0729C" w:rsidP="00E0729C">
      <w:pPr>
        <w:pStyle w:val="Text"/>
      </w:pPr>
      <w:r w:rsidRPr="00E0729C">
        <w:t>„</w:t>
      </w:r>
      <w:r w:rsidR="00CD2971" w:rsidRPr="00E0729C">
        <w:t>Můžu taky žalovat? Nerad o</w:t>
      </w:r>
      <w:r w:rsidRPr="00E0729C">
        <w:t xml:space="preserve"> </w:t>
      </w:r>
      <w:r w:rsidR="00CD2971" w:rsidRPr="00E0729C">
        <w:t>tom mluvím, ale ona znásilnila mě. Zalehla mě a</w:t>
      </w:r>
      <w:r w:rsidRPr="00E0729C">
        <w:t xml:space="preserve"> </w:t>
      </w:r>
      <w:r w:rsidR="00CD2971" w:rsidRPr="00E0729C">
        <w:t>pak…</w:t>
      </w:r>
      <w:r w:rsidRPr="00E0729C">
        <w:t>“</w:t>
      </w:r>
    </w:p>
    <w:p w:rsidR="00E0729C" w:rsidRPr="00E0729C" w:rsidRDefault="00CD2971" w:rsidP="00E0729C">
      <w:pPr>
        <w:pStyle w:val="Text"/>
      </w:pPr>
      <w:r w:rsidRPr="00E0729C">
        <w:t>Někdo z</w:t>
      </w:r>
      <w:r w:rsidR="00E0729C" w:rsidRPr="00E0729C">
        <w:t xml:space="preserve"> </w:t>
      </w:r>
      <w:r w:rsidRPr="00E0729C">
        <w:t>Vithartova hloučku se zasměje.</w:t>
      </w:r>
    </w:p>
    <w:p w:rsidR="00E0729C" w:rsidRPr="00E0729C" w:rsidRDefault="00E0729C" w:rsidP="00E0729C">
      <w:pPr>
        <w:pStyle w:val="Text"/>
      </w:pPr>
      <w:r w:rsidRPr="00E0729C">
        <w:t>„</w:t>
      </w:r>
      <w:r w:rsidR="00CD2971" w:rsidRPr="00E0729C">
        <w:t>Zbil jsi ji a</w:t>
      </w:r>
      <w:r w:rsidRPr="00E0729C">
        <w:t xml:space="preserve"> </w:t>
      </w:r>
      <w:r w:rsidR="00CD2971" w:rsidRPr="00E0729C">
        <w:t>pak přinutil, aby ti byla po vůli,</w:t>
      </w:r>
      <w:r w:rsidRPr="00E0729C">
        <w:t>“</w:t>
      </w:r>
      <w:r w:rsidR="00CD2971" w:rsidRPr="00E0729C">
        <w:t xml:space="preserve"> snaží se mladý šlechtic udržet přísný tón. </w:t>
      </w:r>
      <w:r w:rsidRPr="00E0729C">
        <w:t>„</w:t>
      </w:r>
      <w:r w:rsidR="00CD2971" w:rsidRPr="00E0729C">
        <w:t>Za to můžeš být odsouzen k</w:t>
      </w:r>
      <w:r w:rsidRPr="00E0729C">
        <w:t xml:space="preserve"> </w:t>
      </w:r>
      <w:r w:rsidR="00CD2971" w:rsidRPr="00E0729C">
        <w:t>padesáti ranám bičem, k</w:t>
      </w:r>
      <w:r w:rsidRPr="00E0729C">
        <w:t xml:space="preserve"> </w:t>
      </w:r>
      <w:r w:rsidR="00CD2971" w:rsidRPr="00E0729C">
        <w:t>vypálení cejchu a…</w:t>
      </w:r>
      <w:r w:rsidRPr="00E0729C">
        <w:t>“</w:t>
      </w:r>
    </w:p>
    <w:p w:rsidR="00E0729C" w:rsidRPr="00E0729C" w:rsidRDefault="00CD2971" w:rsidP="00E0729C">
      <w:pPr>
        <w:pStyle w:val="Text"/>
      </w:pPr>
      <w:r w:rsidRPr="00E0729C">
        <w:t>Torgeho tvář ztvrdne, ruka švihne k</w:t>
      </w:r>
      <w:r w:rsidR="00E0729C" w:rsidRPr="00E0729C">
        <w:t xml:space="preserve"> </w:t>
      </w:r>
      <w:r w:rsidRPr="00E0729C">
        <w:t>meči a</w:t>
      </w:r>
      <w:r w:rsidR="00E0729C" w:rsidRPr="00E0729C">
        <w:t xml:space="preserve"> </w:t>
      </w:r>
      <w:r w:rsidRPr="00E0729C">
        <w:t>ten s</w:t>
      </w:r>
      <w:r w:rsidR="00E0729C" w:rsidRPr="00E0729C">
        <w:t xml:space="preserve"> </w:t>
      </w:r>
      <w:r w:rsidRPr="00E0729C">
        <w:t>kovovým jekem vyletí z</w:t>
      </w:r>
      <w:r w:rsidR="00E0729C" w:rsidRPr="00E0729C">
        <w:t xml:space="preserve"> </w:t>
      </w:r>
      <w:r w:rsidRPr="00E0729C">
        <w:t>pochvy.</w:t>
      </w:r>
    </w:p>
    <w:p w:rsidR="00E0729C" w:rsidRPr="00E0729C" w:rsidRDefault="00E0729C" w:rsidP="00E0729C">
      <w:pPr>
        <w:pStyle w:val="Text"/>
      </w:pPr>
      <w:r w:rsidRPr="00E0729C">
        <w:t>„</w:t>
      </w:r>
      <w:r w:rsidR="00CD2971" w:rsidRPr="00E0729C">
        <w:t>Opravdu?</w:t>
      </w:r>
      <w:r w:rsidRPr="00E0729C">
        <w:t>“</w:t>
      </w:r>
      <w:r w:rsidR="00CD2971" w:rsidRPr="00E0729C">
        <w:t xml:space="preserve"> usměje se Torge zle.</w:t>
      </w:r>
    </w:p>
    <w:p w:rsidR="00E0729C" w:rsidRPr="00E0729C" w:rsidRDefault="00E0729C" w:rsidP="00E0729C">
      <w:pPr>
        <w:pStyle w:val="Text"/>
      </w:pPr>
      <w:r w:rsidRPr="00E0729C">
        <w:t>„</w:t>
      </w:r>
      <w:r w:rsidR="00CD2971" w:rsidRPr="00E0729C">
        <w:t>Tak dost.</w:t>
      </w:r>
      <w:r w:rsidRPr="00E0729C">
        <w:t>“</w:t>
      </w:r>
      <w:r w:rsidR="00CD2971" w:rsidRPr="00E0729C">
        <w:t xml:space="preserve"> Příliš živě teď před sebou vidím uťaté hlavy družiníků a</w:t>
      </w:r>
      <w:r w:rsidRPr="00E0729C">
        <w:t xml:space="preserve"> </w:t>
      </w:r>
      <w:r w:rsidR="00CD2971" w:rsidRPr="00E0729C">
        <w:t>sebe, jak olupuju pocestné tak dlouho, dokud mě nedostane někdo z</w:t>
      </w:r>
      <w:r w:rsidRPr="00E0729C">
        <w:t xml:space="preserve"> </w:t>
      </w:r>
      <w:r w:rsidR="00CD2971" w:rsidRPr="00E0729C">
        <w:t>našich.</w:t>
      </w:r>
    </w:p>
    <w:p w:rsidR="00E0729C" w:rsidRPr="00E0729C" w:rsidRDefault="00E0729C" w:rsidP="00E0729C">
      <w:pPr>
        <w:pStyle w:val="Text"/>
      </w:pPr>
      <w:r w:rsidRPr="00E0729C">
        <w:t>„</w:t>
      </w:r>
      <w:r w:rsidR="00CD2971" w:rsidRPr="00E0729C">
        <w:t>Dost. Celé je to nesmysl. Byli jsme u</w:t>
      </w:r>
      <w:r w:rsidRPr="00E0729C">
        <w:t xml:space="preserve"> </w:t>
      </w:r>
      <w:r w:rsidR="00CD2971" w:rsidRPr="00E0729C">
        <w:t>toho, Torge jí dal jen pár facek, nic, co by měl řešit soud.</w:t>
      </w:r>
      <w:r w:rsidRPr="00E0729C">
        <w:t>“</w:t>
      </w:r>
    </w:p>
    <w:p w:rsidR="00E0729C" w:rsidRPr="00E0729C" w:rsidRDefault="00E0729C" w:rsidP="00E0729C">
      <w:pPr>
        <w:pStyle w:val="Text"/>
      </w:pPr>
      <w:r w:rsidRPr="00E0729C">
        <w:t>„</w:t>
      </w:r>
      <w:r w:rsidR="00CD2971" w:rsidRPr="00E0729C">
        <w:t>Ctihodná…</w:t>
      </w:r>
      <w:r w:rsidRPr="00E0729C">
        <w:t>“</w:t>
      </w:r>
    </w:p>
    <w:p w:rsidR="00E0729C" w:rsidRPr="00E0729C" w:rsidRDefault="00E0729C" w:rsidP="00E0729C">
      <w:pPr>
        <w:pStyle w:val="Text"/>
      </w:pPr>
      <w:r w:rsidRPr="00E0729C">
        <w:t>„</w:t>
      </w:r>
      <w:r w:rsidR="00CD2971" w:rsidRPr="00E0729C">
        <w:t>Ctihodná Linde má asi mezi kýtama věčně zatopeno,</w:t>
      </w:r>
      <w:r w:rsidRPr="00E0729C">
        <w:t>“</w:t>
      </w:r>
      <w:r w:rsidR="00CD2971" w:rsidRPr="00E0729C">
        <w:t xml:space="preserve"> odseknu. </w:t>
      </w:r>
      <w:r w:rsidRPr="00E0729C">
        <w:t>„</w:t>
      </w:r>
      <w:r w:rsidR="00CD2971" w:rsidRPr="00E0729C">
        <w:t>V</w:t>
      </w:r>
      <w:r w:rsidRPr="00E0729C">
        <w:t xml:space="preserve"> </w:t>
      </w:r>
      <w:r w:rsidR="00CD2971" w:rsidRPr="00E0729C">
        <w:t>kraji jsou jiné věci v</w:t>
      </w:r>
      <w:r w:rsidRPr="00E0729C">
        <w:t xml:space="preserve"> </w:t>
      </w:r>
      <w:r w:rsidR="00CD2971" w:rsidRPr="00E0729C">
        <w:t>nepořádku než ta shánčlivá ramlice.</w:t>
      </w:r>
      <w:r w:rsidRPr="00E0729C">
        <w:t>“</w:t>
      </w:r>
    </w:p>
    <w:p w:rsidR="00E0729C" w:rsidRPr="00E0729C" w:rsidRDefault="00CD2971" w:rsidP="00E0729C">
      <w:pPr>
        <w:pStyle w:val="Text"/>
      </w:pPr>
      <w:r w:rsidRPr="00E0729C">
        <w:t>Vithart zmlkne, zřejmě v</w:t>
      </w:r>
      <w:r w:rsidR="00E0729C" w:rsidRPr="00E0729C">
        <w:t xml:space="preserve"> </w:t>
      </w:r>
      <w:r w:rsidRPr="00E0729C">
        <w:t>rozpacích, že o</w:t>
      </w:r>
      <w:r w:rsidR="00E0729C" w:rsidRPr="00E0729C">
        <w:t xml:space="preserve"> </w:t>
      </w:r>
      <w:r w:rsidRPr="00E0729C">
        <w:t>takových věcech mluví se ženou.</w:t>
      </w:r>
    </w:p>
    <w:p w:rsidR="00E0729C" w:rsidRPr="00E0729C" w:rsidRDefault="00E0729C" w:rsidP="00E0729C">
      <w:pPr>
        <w:pStyle w:val="Text"/>
      </w:pPr>
      <w:r w:rsidRPr="00E0729C">
        <w:t>„</w:t>
      </w:r>
      <w:r w:rsidR="00CD2971" w:rsidRPr="00E0729C">
        <w:t>Chcete bojovat?</w:t>
      </w:r>
      <w:r w:rsidRPr="00E0729C">
        <w:t>“</w:t>
      </w:r>
      <w:r w:rsidR="00CD2971" w:rsidRPr="00E0729C">
        <w:t xml:space="preserve"> zeptám se rovnou a</w:t>
      </w:r>
      <w:r w:rsidRPr="00E0729C">
        <w:t xml:space="preserve"> </w:t>
      </w:r>
      <w:r w:rsidR="00CD2971" w:rsidRPr="00E0729C">
        <w:t>blesknu po mužích očima se zúženými zornicemi. Jeden z</w:t>
      </w:r>
      <w:r w:rsidRPr="00E0729C">
        <w:t xml:space="preserve"> </w:t>
      </w:r>
      <w:r w:rsidR="00CD2971" w:rsidRPr="00E0729C">
        <w:t xml:space="preserve">družiníků couvne. Usměju se koutkem úst. Dobře vím, jak teď vypadám, dobře vím, že teď je odlišnost zřejmá. </w:t>
      </w:r>
      <w:r w:rsidRPr="00E0729C">
        <w:t>„</w:t>
      </w:r>
      <w:r w:rsidR="00CD2971" w:rsidRPr="00E0729C">
        <w:t>Spíš ne, že?</w:t>
      </w:r>
      <w:r w:rsidRPr="00E0729C">
        <w:t>“</w:t>
      </w:r>
      <w:r w:rsidR="00CD2971" w:rsidRPr="00E0729C">
        <w:t xml:space="preserve"> kývnu. </w:t>
      </w:r>
      <w:r w:rsidRPr="00E0729C">
        <w:t>„</w:t>
      </w:r>
      <w:r w:rsidR="00CD2971" w:rsidRPr="00E0729C">
        <w:t>My taky ne. Pojedu s</w:t>
      </w:r>
      <w:r w:rsidRPr="00E0729C">
        <w:t xml:space="preserve"> </w:t>
      </w:r>
      <w:r w:rsidR="00CD2971" w:rsidRPr="00E0729C">
        <w:t>vámi já, o</w:t>
      </w:r>
      <w:r w:rsidRPr="00E0729C">
        <w:t xml:space="preserve"> </w:t>
      </w:r>
      <w:r w:rsidR="00CD2971" w:rsidRPr="00E0729C">
        <w:t>mně je snad jisté, že jsem mlynářce pod sukně nelezla. Vyjasníme to.</w:t>
      </w:r>
      <w:r w:rsidRPr="00E0729C">
        <w:t>“</w:t>
      </w:r>
    </w:p>
    <w:p w:rsidR="00E0729C" w:rsidRPr="00E0729C" w:rsidRDefault="00E0729C" w:rsidP="00E0729C">
      <w:pPr>
        <w:pStyle w:val="Text"/>
      </w:pPr>
      <w:r w:rsidRPr="00E0729C">
        <w:t>„</w:t>
      </w:r>
      <w:r w:rsidR="00CD2971" w:rsidRPr="00E0729C">
        <w:t>Loty,</w:t>
      </w:r>
      <w:r w:rsidRPr="00E0729C">
        <w:t>“</w:t>
      </w:r>
      <w:r w:rsidR="00CD2971" w:rsidRPr="00E0729C">
        <w:t xml:space="preserve"> ozve se Arvid, </w:t>
      </w:r>
      <w:r w:rsidRPr="00E0729C">
        <w:t>„</w:t>
      </w:r>
      <w:r w:rsidR="00CD2971" w:rsidRPr="00E0729C">
        <w:t>to není moudrý.</w:t>
      </w:r>
      <w:r w:rsidRPr="00E0729C">
        <w:t>“</w:t>
      </w:r>
    </w:p>
    <w:p w:rsidR="00E0729C" w:rsidRPr="00E0729C" w:rsidRDefault="00E0729C" w:rsidP="00E0729C">
      <w:pPr>
        <w:pStyle w:val="Text"/>
      </w:pPr>
      <w:r w:rsidRPr="00E0729C">
        <w:t>„</w:t>
      </w:r>
      <w:r w:rsidR="00CD2971" w:rsidRPr="00E0729C">
        <w:t>Vyloučeno,</w:t>
      </w:r>
      <w:r w:rsidRPr="00E0729C">
        <w:t>“</w:t>
      </w:r>
      <w:r w:rsidR="00CD2971" w:rsidRPr="00E0729C">
        <w:t xml:space="preserve"> vrtí hlavou Torge. </w:t>
      </w:r>
      <w:r w:rsidRPr="00E0729C">
        <w:t>„</w:t>
      </w:r>
      <w:r w:rsidR="00CD2971" w:rsidRPr="00E0729C">
        <w:t>Bozi vědí, co ty pitomce napadne.</w:t>
      </w:r>
      <w:r w:rsidRPr="00E0729C">
        <w:t>“</w:t>
      </w:r>
    </w:p>
    <w:p w:rsidR="00E0729C" w:rsidRPr="00E0729C" w:rsidRDefault="00CD2971" w:rsidP="00E0729C">
      <w:pPr>
        <w:pStyle w:val="Text"/>
      </w:pPr>
      <w:r w:rsidRPr="00E0729C">
        <w:t>Obrátím hlavu k</w:t>
      </w:r>
      <w:r w:rsidR="00E0729C" w:rsidRPr="00E0729C">
        <w:t xml:space="preserve"> </w:t>
      </w:r>
      <w:r w:rsidRPr="00E0729C">
        <w:t xml:space="preserve">Vithartovi. </w:t>
      </w:r>
      <w:r w:rsidR="00E0729C" w:rsidRPr="00E0729C">
        <w:t>„</w:t>
      </w:r>
      <w:r w:rsidRPr="00E0729C">
        <w:t>Buď já, nebo boj. A</w:t>
      </w:r>
      <w:r w:rsidR="00E0729C" w:rsidRPr="00E0729C">
        <w:t xml:space="preserve"> </w:t>
      </w:r>
      <w:r w:rsidRPr="00E0729C">
        <w:t>na šípy nespoléhejte,</w:t>
      </w:r>
      <w:r w:rsidR="00E0729C" w:rsidRPr="00E0729C">
        <w:t>“</w:t>
      </w:r>
      <w:r w:rsidRPr="00E0729C">
        <w:t xml:space="preserve"> zabodnu mu pohled do tváře. </w:t>
      </w:r>
      <w:r w:rsidR="00E0729C" w:rsidRPr="00E0729C">
        <w:t>„</w:t>
      </w:r>
      <w:r w:rsidRPr="00E0729C">
        <w:t>Od Znamení se odrazí.</w:t>
      </w:r>
      <w:r w:rsidR="00E0729C" w:rsidRPr="00E0729C">
        <w:t>“</w:t>
      </w:r>
    </w:p>
    <w:p w:rsidR="00E0729C" w:rsidRPr="00E0729C" w:rsidRDefault="00CD2971" w:rsidP="00E0729C">
      <w:pPr>
        <w:pStyle w:val="Text"/>
      </w:pPr>
      <w:r w:rsidRPr="00E0729C">
        <w:t>Polkne. V</w:t>
      </w:r>
      <w:r w:rsidR="00E0729C" w:rsidRPr="00E0729C">
        <w:t xml:space="preserve"> </w:t>
      </w:r>
      <w:r w:rsidRPr="00E0729C">
        <w:t>hlavě se mu pere pošetilá touha ukázat zaklínačské sebrance, kde je její místo, s</w:t>
      </w:r>
      <w:r w:rsidR="00E0729C" w:rsidRPr="00E0729C">
        <w:t xml:space="preserve"> </w:t>
      </w:r>
      <w:r w:rsidRPr="00E0729C">
        <w:t>docela obyčejným strachem. Koně frkají.</w:t>
      </w:r>
    </w:p>
    <w:p w:rsidR="00E0729C" w:rsidRPr="00E0729C" w:rsidRDefault="00E0729C" w:rsidP="00E0729C">
      <w:pPr>
        <w:pStyle w:val="Text"/>
      </w:pPr>
      <w:r w:rsidRPr="00E0729C">
        <w:lastRenderedPageBreak/>
        <w:t>„</w:t>
      </w:r>
      <w:r w:rsidR="00CD2971" w:rsidRPr="00E0729C">
        <w:t>Doprovoď nás tedy ty, paní,</w:t>
      </w:r>
      <w:r w:rsidRPr="00E0729C">
        <w:t>“</w:t>
      </w:r>
      <w:r w:rsidR="00CD2971" w:rsidRPr="00E0729C">
        <w:t xml:space="preserve"> zahučí nakonec Vithart. Strach vyhrál.</w:t>
      </w:r>
    </w:p>
    <w:p w:rsidR="00E0729C" w:rsidRPr="00E0729C" w:rsidRDefault="00CD2971" w:rsidP="00E0729C">
      <w:pPr>
        <w:pStyle w:val="Text"/>
      </w:pPr>
      <w:r w:rsidRPr="00E0729C">
        <w:t xml:space="preserve">Pokrčím rameny. </w:t>
      </w:r>
      <w:r w:rsidR="00E0729C" w:rsidRPr="00E0729C">
        <w:t>„</w:t>
      </w:r>
      <w:r w:rsidRPr="00E0729C">
        <w:t>Proč ne.</w:t>
      </w:r>
      <w:r w:rsidR="00E0729C" w:rsidRPr="00E0729C">
        <w:t>“</w:t>
      </w:r>
    </w:p>
    <w:p w:rsidR="00E0729C" w:rsidRPr="00E0729C" w:rsidRDefault="00E0729C" w:rsidP="00E0729C">
      <w:pPr>
        <w:pStyle w:val="Text"/>
      </w:pPr>
      <w:r w:rsidRPr="00E0729C">
        <w:t>„</w:t>
      </w:r>
      <w:r w:rsidR="00CD2971" w:rsidRPr="00E0729C">
        <w:t>Loty,</w:t>
      </w:r>
      <w:r w:rsidRPr="00E0729C">
        <w:t>“</w:t>
      </w:r>
      <w:r w:rsidR="00CD2971" w:rsidRPr="00E0729C">
        <w:t xml:space="preserve"> Torge vyhlíží víc než provinile, </w:t>
      </w:r>
      <w:r w:rsidRPr="00E0729C">
        <w:t>„</w:t>
      </w:r>
      <w:r w:rsidR="00CD2971" w:rsidRPr="00E0729C">
        <w:t>já…</w:t>
      </w:r>
      <w:r w:rsidRPr="00E0729C">
        <w:t>“</w:t>
      </w:r>
    </w:p>
    <w:p w:rsidR="00E0729C" w:rsidRPr="00E0729C" w:rsidRDefault="00E0729C" w:rsidP="00E0729C">
      <w:pPr>
        <w:pStyle w:val="Text"/>
      </w:pPr>
      <w:r w:rsidRPr="00E0729C">
        <w:t>„</w:t>
      </w:r>
      <w:r w:rsidR="00CD2971" w:rsidRPr="00E0729C">
        <w:t>Já dám každý běhně, chtěl jsi říct. Konec, jedu s</w:t>
      </w:r>
      <w:r w:rsidRPr="00E0729C">
        <w:t xml:space="preserve"> </w:t>
      </w:r>
      <w:r w:rsidR="00CD2971" w:rsidRPr="00E0729C">
        <w:t>nimi, a</w:t>
      </w:r>
      <w:r w:rsidRPr="00E0729C">
        <w:t xml:space="preserve"> </w:t>
      </w:r>
      <w:r w:rsidR="00CD2971" w:rsidRPr="00E0729C">
        <w:t>kdybych se dlouho nevracela, víte, co máte dělat.</w:t>
      </w:r>
      <w:r w:rsidRPr="00E0729C">
        <w:t>“</w:t>
      </w:r>
      <w:r w:rsidR="00CD2971" w:rsidRPr="00E0729C">
        <w:t xml:space="preserve"> Dám si záležet, aby poslední slova zněla zlověstně. Může to být pojistka, kdyby se Lars ukázal příliš horlivým ochráncem cti mlynářek.</w:t>
      </w:r>
    </w:p>
    <w:p w:rsidR="00E0729C" w:rsidRPr="00E0729C" w:rsidRDefault="00E0729C" w:rsidP="00E0729C">
      <w:pPr>
        <w:pStyle w:val="Text"/>
      </w:pPr>
      <w:r w:rsidRPr="00E0729C">
        <w:t>„</w:t>
      </w:r>
      <w:r w:rsidR="00CD2971" w:rsidRPr="00E0729C">
        <w:t>K</w:t>
      </w:r>
      <w:r w:rsidRPr="00E0729C">
        <w:t xml:space="preserve"> </w:t>
      </w:r>
      <w:r w:rsidR="00CD2971" w:rsidRPr="00E0729C">
        <w:t>moři holt pojedeme potom,</w:t>
      </w:r>
      <w:r w:rsidRPr="00E0729C">
        <w:t>“</w:t>
      </w:r>
      <w:r w:rsidR="00CD2971" w:rsidRPr="00E0729C">
        <w:t xml:space="preserve"> dodám ještě a</w:t>
      </w:r>
      <w:r w:rsidRPr="00E0729C">
        <w:t xml:space="preserve"> </w:t>
      </w:r>
      <w:r w:rsidR="00CD2971" w:rsidRPr="00E0729C">
        <w:t>obrátím svého valacha.</w:t>
      </w:r>
    </w:p>
    <w:p w:rsidR="00E0729C" w:rsidRPr="00E0729C" w:rsidRDefault="00E0729C" w:rsidP="00E0729C">
      <w:pPr>
        <w:pStyle w:val="Text"/>
      </w:pPr>
      <w:r w:rsidRPr="00E0729C">
        <w:t>„</w:t>
      </w:r>
      <w:r w:rsidR="00CD2971" w:rsidRPr="00E0729C">
        <w:t>Tak kam, Vitharte?</w:t>
      </w:r>
      <w:r w:rsidRPr="00E0729C">
        <w:t>“</w:t>
      </w:r>
    </w:p>
    <w:p w:rsidR="00E0729C" w:rsidRPr="00E0729C" w:rsidRDefault="00CD2971" w:rsidP="00E0729C">
      <w:pPr>
        <w:pStyle w:val="Text"/>
      </w:pPr>
      <w:r w:rsidRPr="00E0729C">
        <w:t>Ošije se při tom oslovení a</w:t>
      </w:r>
      <w:r w:rsidR="00E0729C" w:rsidRPr="00E0729C">
        <w:t xml:space="preserve"> </w:t>
      </w:r>
      <w:r w:rsidRPr="00E0729C">
        <w:t>pobídne koně. Můj sivák se vydá za ním a</w:t>
      </w:r>
      <w:r w:rsidR="00E0729C" w:rsidRPr="00E0729C">
        <w:t xml:space="preserve"> </w:t>
      </w:r>
      <w:r w:rsidRPr="00E0729C">
        <w:t>za zády se mi řadí zbytek družiny. Obrátím se k</w:t>
      </w:r>
      <w:r w:rsidR="00E0729C" w:rsidRPr="00E0729C">
        <w:t xml:space="preserve"> </w:t>
      </w:r>
      <w:r w:rsidRPr="00E0729C">
        <w:t>zaklínačům a</w:t>
      </w:r>
      <w:r w:rsidR="00E0729C" w:rsidRPr="00E0729C">
        <w:t xml:space="preserve"> </w:t>
      </w:r>
      <w:r w:rsidRPr="00E0729C">
        <w:t>udělám na ně jazykem necudnou grimasu. Nesmějí se, tváře mají vážné, potemnělé.</w:t>
      </w:r>
    </w:p>
    <w:p w:rsidR="00E0729C" w:rsidRPr="00E0729C" w:rsidRDefault="00CD2971" w:rsidP="00E0729C">
      <w:pPr>
        <w:pStyle w:val="Text"/>
      </w:pPr>
      <w:r w:rsidRPr="00E0729C">
        <w:t>Přejedu pohledem družiníky a</w:t>
      </w:r>
      <w:r w:rsidR="00E0729C" w:rsidRPr="00E0729C">
        <w:t xml:space="preserve"> </w:t>
      </w:r>
      <w:r w:rsidRPr="00E0729C">
        <w:t>pochopím proč. Do zad mi míří šipky kuší, jen vyletět.</w:t>
      </w:r>
    </w:p>
    <w:p w:rsidR="00E0729C" w:rsidRPr="00E0729C" w:rsidRDefault="00CD2971" w:rsidP="00E0729C">
      <w:pPr>
        <w:pStyle w:val="Text"/>
      </w:pPr>
      <w:r w:rsidRPr="00E0729C">
        <w:t>Narovnám záda, ale nepříjemný pocit kolem páteře zaplašit nedokážu.</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E0729C" w:rsidP="00E0729C">
      <w:pPr>
        <w:pStyle w:val="Text"/>
      </w:pPr>
      <w:r w:rsidRPr="00E0729C">
        <w:t>„</w:t>
      </w:r>
      <w:r w:rsidR="00CD2971" w:rsidRPr="00E0729C">
        <w:t>Kdo je to děvče?</w:t>
      </w:r>
      <w:r w:rsidRPr="00E0729C">
        <w:t>“</w:t>
      </w:r>
    </w:p>
    <w:p w:rsidR="00E0729C" w:rsidRPr="00E0729C" w:rsidRDefault="00CD2971" w:rsidP="00E0729C">
      <w:pPr>
        <w:pStyle w:val="Text"/>
      </w:pPr>
      <w:r w:rsidRPr="00E0729C">
        <w:t>Lars, rozložitý muž ve středních letech, je teď brunátný vztekem.</w:t>
      </w:r>
    </w:p>
    <w:p w:rsidR="00E0729C" w:rsidRPr="00E0729C" w:rsidRDefault="00E0729C" w:rsidP="00E0729C">
      <w:pPr>
        <w:pStyle w:val="Text"/>
      </w:pPr>
      <w:r w:rsidRPr="00E0729C">
        <w:t>„</w:t>
      </w:r>
      <w:r w:rsidR="00CD2971" w:rsidRPr="00E0729C">
        <w:t>Měli jste chytit násilníka, a</w:t>
      </w:r>
      <w:r w:rsidRPr="00E0729C">
        <w:t xml:space="preserve"> </w:t>
      </w:r>
      <w:r w:rsidR="00CD2971" w:rsidRPr="00E0729C">
        <w:t>vy přivedete holku?</w:t>
      </w:r>
      <w:r w:rsidRPr="00E0729C">
        <w:t>“</w:t>
      </w:r>
    </w:p>
    <w:p w:rsidR="00E0729C" w:rsidRPr="00E0729C" w:rsidRDefault="00CD2971" w:rsidP="00E0729C">
      <w:pPr>
        <w:pStyle w:val="Text"/>
      </w:pPr>
      <w:r w:rsidRPr="00E0729C">
        <w:t>Vithart sklopí hlavu před strýcovým hněvem.</w:t>
      </w:r>
    </w:p>
    <w:p w:rsidR="00E0729C" w:rsidRPr="00E0729C" w:rsidRDefault="00CD2971" w:rsidP="00E0729C">
      <w:pPr>
        <w:pStyle w:val="Text"/>
      </w:pPr>
      <w:r w:rsidRPr="00E0729C">
        <w:t xml:space="preserve">Odkašlu si. </w:t>
      </w:r>
      <w:r w:rsidR="00E0729C" w:rsidRPr="00E0729C">
        <w:t>„</w:t>
      </w:r>
      <w:r w:rsidRPr="00E0729C">
        <w:t>Neměli na výběr. Buď já, nebo pár soust hlíny, pane. Jsme zaklínači, zabíjetje naše řemeslo, a</w:t>
      </w:r>
      <w:r w:rsidR="00E0729C" w:rsidRPr="00E0729C">
        <w:t xml:space="preserve"> </w:t>
      </w:r>
      <w:r w:rsidRPr="00E0729C">
        <w:t>lidé, lidé jsou slabší než většina potvor.</w:t>
      </w:r>
      <w:r w:rsidR="00E0729C" w:rsidRPr="00E0729C">
        <w:t>“</w:t>
      </w:r>
    </w:p>
    <w:p w:rsidR="00E0729C" w:rsidRPr="00E0729C" w:rsidRDefault="00CD2971" w:rsidP="00E0729C">
      <w:pPr>
        <w:pStyle w:val="Text"/>
      </w:pPr>
      <w:r w:rsidRPr="00E0729C">
        <w:t>Lars se nafoukne, jen jen vybuchnout. Snad se mu nejevím dost nebezpečná, proměna a</w:t>
      </w:r>
      <w:r w:rsidR="00E0729C" w:rsidRPr="00E0729C">
        <w:t xml:space="preserve"> </w:t>
      </w:r>
      <w:r w:rsidRPr="00E0729C">
        <w:t>nejspíš i</w:t>
      </w:r>
      <w:r w:rsidR="00E0729C" w:rsidRPr="00E0729C">
        <w:t xml:space="preserve"> </w:t>
      </w:r>
      <w:r w:rsidRPr="00E0729C">
        <w:t>dědictví po otci, kterého neznám, mě zastavilo v</w:t>
      </w:r>
      <w:r w:rsidR="00E0729C" w:rsidRPr="00E0729C">
        <w:t xml:space="preserve"> </w:t>
      </w:r>
      <w:r w:rsidRPr="00E0729C">
        <w:t>čase příliš brzy, a</w:t>
      </w:r>
      <w:r w:rsidR="00E0729C" w:rsidRPr="00E0729C">
        <w:t xml:space="preserve"> </w:t>
      </w:r>
      <w:r w:rsidRPr="00E0729C">
        <w:t>před čtyřicítkou vypadám na vyžilých osmnáct. Nápadně si srovnám meč na zádech a</w:t>
      </w:r>
      <w:r w:rsidR="00E0729C" w:rsidRPr="00E0729C">
        <w:t xml:space="preserve"> </w:t>
      </w:r>
      <w:r w:rsidRPr="00E0729C">
        <w:t>šlechtic zase splaskne.</w:t>
      </w:r>
    </w:p>
    <w:p w:rsidR="00E0729C" w:rsidRPr="00E0729C" w:rsidRDefault="00E0729C" w:rsidP="00E0729C">
      <w:pPr>
        <w:pStyle w:val="Text"/>
      </w:pPr>
      <w:r w:rsidRPr="00E0729C">
        <w:t>„</w:t>
      </w:r>
      <w:r w:rsidR="00CD2971" w:rsidRPr="00E0729C">
        <w:t>Pane, promluvme si rozumně. Torge tu panímámu neznásilnil a</w:t>
      </w:r>
      <w:r w:rsidRPr="00E0729C">
        <w:t xml:space="preserve"> </w:t>
      </w:r>
      <w:r w:rsidR="00CD2971" w:rsidRPr="00E0729C">
        <w:t>myslím, že dole ve všije každémujasné, jak se to má doopravdy.</w:t>
      </w:r>
      <w:r w:rsidRPr="00E0729C">
        <w:t>“</w:t>
      </w:r>
    </w:p>
    <w:p w:rsidR="00E0729C" w:rsidRPr="00E0729C" w:rsidRDefault="00E0729C" w:rsidP="00E0729C">
      <w:pPr>
        <w:pStyle w:val="Text"/>
      </w:pPr>
      <w:r w:rsidRPr="00E0729C">
        <w:lastRenderedPageBreak/>
        <w:t>„</w:t>
      </w:r>
      <w:r w:rsidR="00CD2971" w:rsidRPr="00E0729C">
        <w:t>Viděl jsem podlitiny,</w:t>
      </w:r>
      <w:r w:rsidRPr="00E0729C">
        <w:t>“</w:t>
      </w:r>
      <w:r w:rsidR="00CD2971" w:rsidRPr="00E0729C">
        <w:t xml:space="preserve"> skočí mi do řeči tělnatý muž, postávající u</w:t>
      </w:r>
      <w:r w:rsidRPr="00E0729C">
        <w:t xml:space="preserve"> </w:t>
      </w:r>
      <w:r w:rsidR="00CD2971" w:rsidRPr="00E0729C">
        <w:t>zdi.</w:t>
      </w:r>
    </w:p>
    <w:p w:rsidR="00E0729C" w:rsidRPr="00E0729C" w:rsidRDefault="00E0729C" w:rsidP="00E0729C">
      <w:pPr>
        <w:pStyle w:val="Text"/>
      </w:pPr>
      <w:r w:rsidRPr="00E0729C">
        <w:t>„</w:t>
      </w:r>
      <w:r w:rsidR="00CD2971" w:rsidRPr="00E0729C">
        <w:t>Protože pár facek dostala,</w:t>
      </w:r>
      <w:r w:rsidRPr="00E0729C">
        <w:t>“</w:t>
      </w:r>
      <w:r w:rsidR="00CD2971" w:rsidRPr="00E0729C">
        <w:t xml:space="preserve"> připustím. </w:t>
      </w:r>
      <w:r w:rsidRPr="00E0729C">
        <w:t>„</w:t>
      </w:r>
      <w:r w:rsidR="00CD2971" w:rsidRPr="00E0729C">
        <w:t>Upřímně řečeno, kdybyji neproplesknul Torge, udělala bych to sama. Na nadávání do běhen jsem citlivá…</w:t>
      </w:r>
      <w:r w:rsidRPr="00E0729C">
        <w:t>“</w:t>
      </w:r>
      <w:r w:rsidR="00CD2971" w:rsidRPr="00E0729C">
        <w:t xml:space="preserve"> rozhlédnu se po sále. </w:t>
      </w:r>
      <w:r w:rsidRPr="00E0729C">
        <w:t>„</w:t>
      </w:r>
      <w:r w:rsidR="00CD2971" w:rsidRPr="00E0729C">
        <w:t>Arvida by si domů pustila, to já jsem nesměla přes práh.</w:t>
      </w:r>
      <w:r w:rsidRPr="00E0729C">
        <w:t>“</w:t>
      </w:r>
    </w:p>
    <w:p w:rsidR="00E0729C" w:rsidRPr="00E0729C" w:rsidRDefault="00CD2971" w:rsidP="00E0729C">
      <w:pPr>
        <w:pStyle w:val="Text"/>
      </w:pPr>
      <w:r w:rsidRPr="00E0729C">
        <w:t>Lars se ošije, je vidět, že mu celá historka už leze krkem.</w:t>
      </w:r>
    </w:p>
    <w:p w:rsidR="00E0729C" w:rsidRPr="00E0729C" w:rsidRDefault="00E0729C" w:rsidP="00E0729C">
      <w:pPr>
        <w:pStyle w:val="Text"/>
      </w:pPr>
      <w:r w:rsidRPr="00E0729C">
        <w:t>„</w:t>
      </w:r>
      <w:r w:rsidR="00CD2971" w:rsidRPr="00E0729C">
        <w:t>Ale slušný chlap by nikdy…</w:t>
      </w:r>
      <w:r w:rsidRPr="00E0729C">
        <w:t>“</w:t>
      </w:r>
      <w:r w:rsidR="00CD2971" w:rsidRPr="00E0729C">
        <w:t xml:space="preserve"> ozve se znovu otylý.</w:t>
      </w:r>
    </w:p>
    <w:p w:rsidR="00E0729C" w:rsidRPr="00E0729C" w:rsidRDefault="00E0729C" w:rsidP="00E0729C">
      <w:pPr>
        <w:pStyle w:val="Text"/>
      </w:pPr>
      <w:r w:rsidRPr="00E0729C">
        <w:t>„</w:t>
      </w:r>
      <w:r w:rsidR="00CD2971" w:rsidRPr="00E0729C">
        <w:t>Slušný chlap by nikdy nedal takové kobyle, chtěl jsi říct? Nejspíš nedal, ale Torge není slušný chlap. V</w:t>
      </w:r>
      <w:r w:rsidRPr="00E0729C">
        <w:t xml:space="preserve"> </w:t>
      </w:r>
      <w:r w:rsidR="00CD2971" w:rsidRPr="00E0729C">
        <w:t>naší branži nikdo lilie nehledá. Však nás nemusíte zvát na veselku, stačí, když nás zavoláte, když mrtvé děti začnou žrát živé děti. A</w:t>
      </w:r>
      <w:r w:rsidRPr="00E0729C">
        <w:t xml:space="preserve"> </w:t>
      </w:r>
      <w:r w:rsidR="00CD2971" w:rsidRPr="00E0729C">
        <w:t>pak zaplatíte, přirozeně.</w:t>
      </w:r>
      <w:r w:rsidRPr="00E0729C">
        <w:t>“</w:t>
      </w:r>
    </w:p>
    <w:p w:rsidR="00E0729C" w:rsidRPr="00E0729C" w:rsidRDefault="00E0729C" w:rsidP="00E0729C">
      <w:pPr>
        <w:pStyle w:val="Text"/>
      </w:pPr>
      <w:r w:rsidRPr="00E0729C">
        <w:t>„</w:t>
      </w:r>
      <w:r w:rsidR="00CD2971" w:rsidRPr="00E0729C">
        <w:t>Mrtvé děti?</w:t>
      </w:r>
      <w:r w:rsidRPr="00E0729C">
        <w:t>“</w:t>
      </w:r>
      <w:r w:rsidR="00CD2971" w:rsidRPr="00E0729C">
        <w:t xml:space="preserve"> Ze stínu náhle vystoupí drobná žena v</w:t>
      </w:r>
      <w:r w:rsidRPr="00E0729C">
        <w:t xml:space="preserve"> </w:t>
      </w:r>
      <w:r w:rsidR="00CD2971" w:rsidRPr="00E0729C">
        <w:t>černém, a</w:t>
      </w:r>
      <w:r w:rsidRPr="00E0729C">
        <w:t xml:space="preserve"> </w:t>
      </w:r>
      <w:r w:rsidR="00CD2971" w:rsidRPr="00E0729C">
        <w:t>když najdu její oči, vím, že je mnohem starší, než na kolik vypadá.</w:t>
      </w:r>
    </w:p>
    <w:p w:rsidR="00E0729C" w:rsidRPr="00E0729C" w:rsidRDefault="00E0729C" w:rsidP="00E0729C">
      <w:pPr>
        <w:pStyle w:val="Text"/>
      </w:pPr>
      <w:r w:rsidRPr="00E0729C">
        <w:t>„</w:t>
      </w:r>
      <w:r w:rsidR="00CD2971" w:rsidRPr="00E0729C">
        <w:t>Paní Gundo,</w:t>
      </w:r>
      <w:r w:rsidRPr="00E0729C">
        <w:t>“</w:t>
      </w:r>
      <w:r w:rsidR="00CD2971" w:rsidRPr="00E0729C">
        <w:t xml:space="preserve"> snaží se ji uctivě zarazit Lars.</w:t>
      </w:r>
    </w:p>
    <w:p w:rsidR="00E0729C" w:rsidRPr="00E0729C" w:rsidRDefault="00E0729C" w:rsidP="00E0729C">
      <w:pPr>
        <w:pStyle w:val="Text"/>
      </w:pPr>
      <w:r w:rsidRPr="00E0729C">
        <w:t>„</w:t>
      </w:r>
      <w:r w:rsidR="00CD2971" w:rsidRPr="00E0729C">
        <w:t>Nech mě, Larsi,</w:t>
      </w:r>
      <w:r w:rsidRPr="00E0729C">
        <w:t>“</w:t>
      </w:r>
      <w:r w:rsidR="00CD2971" w:rsidRPr="00E0729C">
        <w:t xml:space="preserve"> mávne rukou, </w:t>
      </w:r>
      <w:r w:rsidRPr="00E0729C">
        <w:t>„</w:t>
      </w:r>
      <w:r w:rsidR="00CD2971" w:rsidRPr="00E0729C">
        <w:t>to děvče něco mluvilo o</w:t>
      </w:r>
      <w:r w:rsidRPr="00E0729C">
        <w:t xml:space="preserve"> </w:t>
      </w:r>
      <w:r w:rsidR="00CD2971" w:rsidRPr="00E0729C">
        <w:t>mrtvých dětech. Chci vědět, o</w:t>
      </w:r>
      <w:r w:rsidRPr="00E0729C">
        <w:t xml:space="preserve"> </w:t>
      </w:r>
      <w:r w:rsidR="00CD2971" w:rsidRPr="00E0729C">
        <w:t>co jde.</w:t>
      </w:r>
      <w:r w:rsidRPr="00E0729C">
        <w:t>“</w:t>
      </w:r>
    </w:p>
    <w:p w:rsidR="00E0729C" w:rsidRPr="00E0729C" w:rsidRDefault="00E0729C" w:rsidP="00E0729C">
      <w:pPr>
        <w:pStyle w:val="Text"/>
      </w:pPr>
      <w:r w:rsidRPr="00E0729C">
        <w:t>„</w:t>
      </w:r>
      <w:r w:rsidR="00CD2971" w:rsidRPr="00E0729C">
        <w:t>Viděli jsme je v</w:t>
      </w:r>
      <w:r w:rsidRPr="00E0729C">
        <w:t xml:space="preserve"> </w:t>
      </w:r>
      <w:r w:rsidR="00CD2971" w:rsidRPr="00E0729C">
        <w:t>tom starém mlýně nad Auschou. Pět nemluvňat trhajících psa.</w:t>
      </w:r>
      <w:r w:rsidRPr="00E0729C">
        <w:t>“</w:t>
      </w:r>
    </w:p>
    <w:p w:rsidR="00E0729C" w:rsidRPr="00E0729C" w:rsidRDefault="00E0729C" w:rsidP="00E0729C">
      <w:pPr>
        <w:pStyle w:val="Text"/>
      </w:pPr>
      <w:r w:rsidRPr="00E0729C">
        <w:t>„</w:t>
      </w:r>
      <w:r w:rsidR="00CD2971" w:rsidRPr="00E0729C">
        <w:t>Přízraky?</w:t>
      </w:r>
      <w:r w:rsidRPr="00E0729C">
        <w:t>“</w:t>
      </w:r>
    </w:p>
    <w:p w:rsidR="00E0729C" w:rsidRPr="00E0729C" w:rsidRDefault="00CD2971" w:rsidP="00E0729C">
      <w:pPr>
        <w:pStyle w:val="Text"/>
      </w:pPr>
      <w:r w:rsidRPr="00E0729C">
        <w:t xml:space="preserve">Vyzná se. </w:t>
      </w:r>
      <w:r w:rsidR="00E0729C" w:rsidRPr="00E0729C">
        <w:t>„</w:t>
      </w:r>
      <w:r w:rsidRPr="00E0729C">
        <w:t>Těžko. Přízrak by mi neprokousnul botu. Ale zabít, zabít to nešlo.</w:t>
      </w:r>
      <w:r w:rsidR="00E0729C" w:rsidRPr="00E0729C">
        <w:t>“</w:t>
      </w:r>
      <w:r w:rsidRPr="00E0729C">
        <w:t xml:space="preserve"> Muži nás pozorují mlčky.</w:t>
      </w:r>
    </w:p>
    <w:p w:rsidR="00E0729C" w:rsidRPr="00E0729C" w:rsidRDefault="00E0729C" w:rsidP="00E0729C">
      <w:pPr>
        <w:pStyle w:val="Text"/>
      </w:pPr>
      <w:r w:rsidRPr="00E0729C">
        <w:t>„</w:t>
      </w:r>
      <w:r w:rsidR="00CD2971" w:rsidRPr="00E0729C">
        <w:t>Jak jste to zkoušeli?</w:t>
      </w:r>
      <w:r w:rsidRPr="00E0729C">
        <w:t>“</w:t>
      </w:r>
      <w:r w:rsidR="00CD2971" w:rsidRPr="00E0729C">
        <w:t xml:space="preserve"> ptá se chladně žena a</w:t>
      </w:r>
      <w:r w:rsidRPr="00E0729C">
        <w:t xml:space="preserve"> </w:t>
      </w:r>
      <w:r w:rsidR="00CD2971" w:rsidRPr="00E0729C">
        <w:t>já si všímám run vytetovaných na hřbetech jejích rukou, amuletu na hrdle a</w:t>
      </w:r>
      <w:r w:rsidRPr="00E0729C">
        <w:t xml:space="preserve"> </w:t>
      </w:r>
      <w:r w:rsidR="00CD2971" w:rsidRPr="00E0729C">
        <w:t>hlavně sítě vrásek, do kterých jsou zatkána léta, jež přešla nad její hlavou.</w:t>
      </w:r>
    </w:p>
    <w:p w:rsidR="00E0729C" w:rsidRPr="00E0729C" w:rsidRDefault="00E0729C" w:rsidP="00E0729C">
      <w:pPr>
        <w:pStyle w:val="Text"/>
      </w:pPr>
      <w:r w:rsidRPr="00E0729C">
        <w:t>„</w:t>
      </w:r>
      <w:r w:rsidR="00CD2971" w:rsidRPr="00E0729C">
        <w:t>Kopancem, nožem… Nepřežil by to ani dospělý chlap, natož nemluvně. Ostatně, nemluvňata nemívají zuby jako nože a</w:t>
      </w:r>
      <w:r w:rsidRPr="00E0729C">
        <w:t xml:space="preserve"> </w:t>
      </w:r>
      <w:r w:rsidR="00CD2971" w:rsidRPr="00E0729C">
        <w:t>divé oči.</w:t>
      </w:r>
      <w:r w:rsidRPr="00E0729C">
        <w:t>“</w:t>
      </w:r>
    </w:p>
    <w:p w:rsidR="00E0729C" w:rsidRPr="00E0729C" w:rsidRDefault="00E0729C" w:rsidP="00E0729C">
      <w:pPr>
        <w:pStyle w:val="Text"/>
      </w:pPr>
      <w:r w:rsidRPr="00E0729C">
        <w:t>„</w:t>
      </w:r>
      <w:r w:rsidR="00CD2971" w:rsidRPr="00E0729C">
        <w:t>Tak starý mlýn,</w:t>
      </w:r>
      <w:r w:rsidRPr="00E0729C">
        <w:t>“</w:t>
      </w:r>
      <w:r w:rsidR="00CD2971" w:rsidRPr="00E0729C">
        <w:t xml:space="preserve"> zamyslí se. </w:t>
      </w:r>
      <w:r w:rsidRPr="00E0729C">
        <w:t>„</w:t>
      </w:r>
      <w:r w:rsidR="00CD2971" w:rsidRPr="00E0729C">
        <w:t>Měla jsem se tam jít podívat už dávno.</w:t>
      </w:r>
      <w:r w:rsidRPr="00E0729C">
        <w:t>“</w:t>
      </w:r>
    </w:p>
    <w:p w:rsidR="00E0729C" w:rsidRPr="00E0729C" w:rsidRDefault="00E0729C" w:rsidP="00E0729C">
      <w:pPr>
        <w:pStyle w:val="Text"/>
      </w:pPr>
      <w:r w:rsidRPr="00E0729C">
        <w:t>„</w:t>
      </w:r>
      <w:r w:rsidR="00CD2971" w:rsidRPr="00E0729C">
        <w:t>Co tam je?</w:t>
      </w:r>
      <w:r w:rsidRPr="00E0729C">
        <w:t>“</w:t>
      </w:r>
      <w:r w:rsidR="00CD2971" w:rsidRPr="00E0729C">
        <w:t xml:space="preserve"> zeptám se se zájmem.</w:t>
      </w:r>
    </w:p>
    <w:p w:rsidR="00E0729C" w:rsidRPr="00E0729C" w:rsidRDefault="00E0729C" w:rsidP="00E0729C">
      <w:pPr>
        <w:pStyle w:val="Text"/>
      </w:pPr>
      <w:r w:rsidRPr="00E0729C">
        <w:t>„</w:t>
      </w:r>
      <w:r w:rsidR="00CD2971" w:rsidRPr="00E0729C">
        <w:t>Obětiště,</w:t>
      </w:r>
      <w:r w:rsidRPr="00E0729C">
        <w:t>“</w:t>
      </w:r>
      <w:r w:rsidR="00CD2971" w:rsidRPr="00E0729C">
        <w:t xml:space="preserve"> odpoví, a</w:t>
      </w:r>
      <w:r w:rsidRPr="00E0729C">
        <w:t xml:space="preserve"> </w:t>
      </w:r>
      <w:r w:rsidR="00CD2971" w:rsidRPr="00E0729C">
        <w:t>než stačí pokračovat, vstane Lars z</w:t>
      </w:r>
      <w:r w:rsidRPr="00E0729C">
        <w:t xml:space="preserve"> </w:t>
      </w:r>
      <w:r w:rsidR="00CD2971" w:rsidRPr="00E0729C">
        <w:t>křesla.</w:t>
      </w:r>
    </w:p>
    <w:p w:rsidR="00E0729C" w:rsidRPr="00E0729C" w:rsidRDefault="00E0729C" w:rsidP="00E0729C">
      <w:pPr>
        <w:pStyle w:val="Text"/>
      </w:pPr>
      <w:r w:rsidRPr="00E0729C">
        <w:t>„</w:t>
      </w:r>
      <w:r w:rsidR="00CD2971" w:rsidRPr="00E0729C">
        <w:t>Paní Gundo, dáš na to děvče pozor? Ještě nevím, co s</w:t>
      </w:r>
      <w:r w:rsidRPr="00E0729C">
        <w:t xml:space="preserve"> </w:t>
      </w:r>
      <w:r w:rsidR="00CD2971" w:rsidRPr="00E0729C">
        <w:t>ní.</w:t>
      </w:r>
      <w:r w:rsidRPr="00E0729C">
        <w:t>“</w:t>
      </w:r>
    </w:p>
    <w:p w:rsidR="00E0729C" w:rsidRPr="00E0729C" w:rsidRDefault="00E0729C" w:rsidP="00E0729C">
      <w:pPr>
        <w:pStyle w:val="Text"/>
      </w:pPr>
      <w:r w:rsidRPr="00E0729C">
        <w:t>„</w:t>
      </w:r>
      <w:r w:rsidR="00CD2971" w:rsidRPr="00E0729C">
        <w:t>Není jen na tobě, co se mnou, Larsi,</w:t>
      </w:r>
      <w:r w:rsidRPr="00E0729C">
        <w:t>“</w:t>
      </w:r>
      <w:r w:rsidR="00CD2971" w:rsidRPr="00E0729C">
        <w:t xml:space="preserve"> ozvu se chraptivě, </w:t>
      </w:r>
      <w:r w:rsidRPr="00E0729C">
        <w:t>„</w:t>
      </w:r>
      <w:r w:rsidR="00CD2971" w:rsidRPr="00E0729C">
        <w:t>náš cech se za své umí postavit.</w:t>
      </w:r>
      <w:r w:rsidRPr="00E0729C">
        <w:t>“</w:t>
      </w:r>
    </w:p>
    <w:p w:rsidR="00E0729C" w:rsidRPr="00E0729C" w:rsidRDefault="00CD2971" w:rsidP="00E0729C">
      <w:pPr>
        <w:pStyle w:val="Text"/>
      </w:pPr>
      <w:r w:rsidRPr="00E0729C">
        <w:lastRenderedPageBreak/>
        <w:t xml:space="preserve">Gunda mi položí ruku na předloktí. </w:t>
      </w:r>
      <w:r w:rsidR="00E0729C" w:rsidRPr="00E0729C">
        <w:t>„</w:t>
      </w:r>
      <w:r w:rsidRPr="00E0729C">
        <w:t>Jen tiše, dítě. Vaši představení by z</w:t>
      </w:r>
      <w:r w:rsidR="00E0729C" w:rsidRPr="00E0729C">
        <w:t xml:space="preserve"> </w:t>
      </w:r>
      <w:r w:rsidRPr="00E0729C">
        <w:t>vás radost neměli, nemyslím, že vás cvičili k</w:t>
      </w:r>
      <w:r w:rsidR="00E0729C" w:rsidRPr="00E0729C">
        <w:t xml:space="preserve"> </w:t>
      </w:r>
      <w:r w:rsidRPr="00E0729C">
        <w:t>dovádění ve vrbičkách.</w:t>
      </w:r>
      <w:r w:rsidR="00E0729C" w:rsidRPr="00E0729C">
        <w:t>“</w:t>
      </w:r>
    </w:p>
    <w:p w:rsidR="00E0729C" w:rsidRPr="00E0729C" w:rsidRDefault="00CD2971" w:rsidP="00E0729C">
      <w:pPr>
        <w:pStyle w:val="Text"/>
      </w:pPr>
      <w:r w:rsidRPr="00E0729C">
        <w:t xml:space="preserve">Usměju se. </w:t>
      </w:r>
      <w:r w:rsidR="00E0729C" w:rsidRPr="00E0729C">
        <w:t>„</w:t>
      </w:r>
      <w:r w:rsidRPr="00E0729C">
        <w:t>To ne.</w:t>
      </w:r>
      <w:r w:rsidR="00E0729C" w:rsidRPr="00E0729C">
        <w:t>“</w:t>
      </w:r>
    </w:p>
    <w:p w:rsidR="00E0729C" w:rsidRPr="00E0729C" w:rsidRDefault="00E0729C" w:rsidP="00E0729C">
      <w:pPr>
        <w:pStyle w:val="Text"/>
      </w:pPr>
      <w:r w:rsidRPr="00E0729C">
        <w:t>„</w:t>
      </w:r>
      <w:r w:rsidR="00CD2971" w:rsidRPr="00E0729C">
        <w:t>Tak vidíš. Pojďme si promluvit o</w:t>
      </w:r>
      <w:r w:rsidRPr="00E0729C">
        <w:t xml:space="preserve"> </w:t>
      </w:r>
      <w:r w:rsidR="00CD2971" w:rsidRPr="00E0729C">
        <w:t>tom mlýně. Poslyš,</w:t>
      </w:r>
      <w:r w:rsidRPr="00E0729C">
        <w:t>“</w:t>
      </w:r>
      <w:r w:rsidR="00CD2971" w:rsidRPr="00E0729C">
        <w:t xml:space="preserve"> nápadněji potom, </w:t>
      </w:r>
      <w:r w:rsidRPr="00E0729C">
        <w:t>„</w:t>
      </w:r>
      <w:r w:rsidR="00CD2971" w:rsidRPr="00E0729C">
        <w:t>proč sem vlastně nejel ten Torge?</w:t>
      </w:r>
      <w:r w:rsidRPr="00E0729C">
        <w:t>“</w:t>
      </w:r>
    </w:p>
    <w:p w:rsidR="00E0729C" w:rsidRPr="00E0729C" w:rsidRDefault="00E0729C" w:rsidP="00E0729C">
      <w:pPr>
        <w:pStyle w:val="Text"/>
      </w:pPr>
      <w:r w:rsidRPr="00E0729C">
        <w:t>„</w:t>
      </w:r>
      <w:r w:rsidR="00CD2971" w:rsidRPr="00E0729C">
        <w:t>Nechtěla jsem,</w:t>
      </w:r>
      <w:r w:rsidRPr="00E0729C">
        <w:t>“</w:t>
      </w:r>
      <w:r w:rsidR="00CD2971" w:rsidRPr="00E0729C">
        <w:t xml:space="preserve"> odseknu. </w:t>
      </w:r>
      <w:r w:rsidRPr="00E0729C">
        <w:t>„</w:t>
      </w:r>
      <w:r w:rsidR="00CD2971" w:rsidRPr="00E0729C">
        <w:t>Bylo by moc zbytečných mrtvých.</w:t>
      </w:r>
      <w:r w:rsidRPr="00E0729C">
        <w:t>“</w:t>
      </w:r>
    </w:p>
    <w:p w:rsidR="00E0729C" w:rsidRPr="00E0729C" w:rsidRDefault="00CD2971" w:rsidP="00E0729C">
      <w:pPr>
        <w:pStyle w:val="Text"/>
      </w:pPr>
      <w:r w:rsidRPr="00E0729C">
        <w:t>Runička pokývá hlavou, jako by mou odpověď čekala.</w:t>
      </w:r>
    </w:p>
    <w:p w:rsidR="00E0729C" w:rsidRPr="00E0729C" w:rsidRDefault="00E0729C" w:rsidP="00E0729C">
      <w:pPr>
        <w:pStyle w:val="Text"/>
      </w:pPr>
      <w:r w:rsidRPr="00E0729C">
        <w:t>„</w:t>
      </w:r>
      <w:r w:rsidR="00CD2971" w:rsidRPr="00E0729C">
        <w:t>Ženská,</w:t>
      </w:r>
      <w:r w:rsidRPr="00E0729C">
        <w:t>“</w:t>
      </w:r>
      <w:r w:rsidR="00CD2971" w:rsidRPr="00E0729C">
        <w:t xml:space="preserve"> konstatuje. </w:t>
      </w:r>
      <w:r w:rsidRPr="00E0729C">
        <w:t>„</w:t>
      </w:r>
      <w:r w:rsidR="00CD2971" w:rsidRPr="00E0729C">
        <w:t>Mimochodem, ty zelené vlasy jsou hrozné. To vám dovolí?</w:t>
      </w:r>
      <w:r w:rsidRPr="00E0729C">
        <w:t>“</w:t>
      </w:r>
    </w:p>
    <w:p w:rsidR="00E0729C" w:rsidRPr="00E0729C" w:rsidRDefault="00CD2971" w:rsidP="00E0729C">
      <w:pPr>
        <w:pStyle w:val="Text"/>
      </w:pPr>
      <w:r w:rsidRPr="00E0729C">
        <w:t xml:space="preserve">Hlavou mi bleskne kupka odpovědí, ale pro jistotu vyberu tu slušnější. </w:t>
      </w:r>
      <w:r w:rsidR="00E0729C" w:rsidRPr="00E0729C">
        <w:t>„</w:t>
      </w:r>
      <w:r w:rsidRPr="00E0729C">
        <w:t>Ne, nedovolí. Do zimy to sleze. Měli ještě modrou, ale ta byla horší.</w:t>
      </w:r>
      <w:r w:rsidR="00E0729C" w:rsidRPr="00E0729C">
        <w:t>“</w:t>
      </w:r>
    </w:p>
    <w:p w:rsidR="00E0729C" w:rsidRPr="00E0729C" w:rsidRDefault="00CD2971" w:rsidP="00E0729C">
      <w:pPr>
        <w:pStyle w:val="Text"/>
      </w:pPr>
      <w:r w:rsidRPr="00E0729C">
        <w:t xml:space="preserve">Gunda nespokojeně mlaskne. </w:t>
      </w:r>
      <w:r w:rsidR="00E0729C" w:rsidRPr="00E0729C">
        <w:t>„</w:t>
      </w:r>
      <w:r w:rsidRPr="00E0729C">
        <w:t>Děti, děti.</w:t>
      </w:r>
      <w:r w:rsidR="00E0729C" w:rsidRPr="00E0729C">
        <w:t>“</w:t>
      </w:r>
    </w:p>
    <w:p w:rsidR="00E0729C" w:rsidRPr="00E0729C" w:rsidRDefault="00CD2971" w:rsidP="00E0729C">
      <w:pPr>
        <w:pStyle w:val="Text"/>
      </w:pPr>
      <w:r w:rsidRPr="00E0729C">
        <w:t>Kývne na mě a</w:t>
      </w:r>
      <w:r w:rsidR="00E0729C" w:rsidRPr="00E0729C">
        <w:t xml:space="preserve"> </w:t>
      </w:r>
      <w:r w:rsidRPr="00E0729C">
        <w:t>odchází. Vykročím za ní, pak se ohlédnu, dost rychle na to, abych viděla, že otylý muž do Larse něco hučí. Vithart ještě stále klopí hlavu a</w:t>
      </w:r>
      <w:r w:rsidR="00E0729C" w:rsidRPr="00E0729C">
        <w:t xml:space="preserve"> </w:t>
      </w:r>
      <w:r w:rsidRPr="00E0729C">
        <w:t>mě napadne, že na něj jeho strýc příliš nedrží.</w:t>
      </w:r>
    </w:p>
    <w:p w:rsidR="00E0729C" w:rsidRPr="00E0729C" w:rsidRDefault="00E0729C" w:rsidP="00E0729C">
      <w:pPr>
        <w:pStyle w:val="Text"/>
      </w:pPr>
      <w:r w:rsidRPr="00E0729C">
        <w:t>„</w:t>
      </w:r>
      <w:r w:rsidR="00CD2971" w:rsidRPr="00E0729C">
        <w:t>Nelelkuj, zaklínačko,</w:t>
      </w:r>
      <w:r w:rsidRPr="00E0729C">
        <w:t>“</w:t>
      </w:r>
      <w:r w:rsidR="00CD2971" w:rsidRPr="00E0729C">
        <w:t xml:space="preserve"> okřikne mě Gunda tónem, který mi připomene mé mistry tolik, že ani neodporuju.</w:t>
      </w:r>
    </w:p>
    <w:p w:rsidR="00E0729C" w:rsidRPr="00E0729C" w:rsidRDefault="00CD2971" w:rsidP="00E0729C">
      <w:pPr>
        <w:pStyle w:val="Text"/>
        <w:ind w:firstLine="0"/>
        <w:jc w:val="center"/>
      </w:pPr>
      <w:r w:rsidRPr="00E0729C">
        <w:t>* * *</w:t>
      </w:r>
    </w:p>
    <w:p w:rsidR="00E0729C" w:rsidRPr="00E0729C" w:rsidRDefault="00CD2971" w:rsidP="00E0729C">
      <w:pPr>
        <w:pStyle w:val="Text"/>
      </w:pPr>
      <w:r w:rsidRPr="00E0729C">
        <w:t>Gunda mě vede dlouhou chodbou, chladnou i</w:t>
      </w:r>
      <w:r w:rsidR="00E0729C" w:rsidRPr="00E0729C">
        <w:t xml:space="preserve"> </w:t>
      </w:r>
      <w:r w:rsidRPr="00E0729C">
        <w:t>v</w:t>
      </w:r>
      <w:r w:rsidR="00E0729C" w:rsidRPr="00E0729C">
        <w:t xml:space="preserve"> </w:t>
      </w:r>
      <w:r w:rsidRPr="00E0729C">
        <w:t>letním dni.</w:t>
      </w:r>
    </w:p>
    <w:p w:rsidR="00E0729C" w:rsidRPr="00E0729C" w:rsidRDefault="00E0729C" w:rsidP="00E0729C">
      <w:pPr>
        <w:pStyle w:val="Text"/>
      </w:pPr>
      <w:r w:rsidRPr="00E0729C">
        <w:t>„</w:t>
      </w:r>
      <w:r w:rsidR="00CD2971" w:rsidRPr="00E0729C">
        <w:t>Kdo je ten tlusťoch?</w:t>
      </w:r>
      <w:r w:rsidRPr="00E0729C">
        <w:t>“</w:t>
      </w:r>
      <w:r w:rsidR="00CD2971" w:rsidRPr="00E0729C">
        <w:t xml:space="preserve"> zeptám se na to, co mi nejvíc vrtá hlavou.</w:t>
      </w:r>
    </w:p>
    <w:p w:rsidR="00E0729C" w:rsidRPr="00E0729C" w:rsidRDefault="00E0729C" w:rsidP="00E0729C">
      <w:pPr>
        <w:pStyle w:val="Text"/>
      </w:pPr>
      <w:r w:rsidRPr="00E0729C">
        <w:t>„</w:t>
      </w:r>
      <w:r w:rsidR="00CD2971" w:rsidRPr="00E0729C">
        <w:t>Geruf? Zdejší šafář,</w:t>
      </w:r>
      <w:r w:rsidRPr="00E0729C">
        <w:t>“</w:t>
      </w:r>
      <w:r w:rsidR="00CD2971" w:rsidRPr="00E0729C">
        <w:t xml:space="preserve"> podezřívavě se na mě ohlédne.</w:t>
      </w:r>
    </w:p>
    <w:p w:rsidR="00E0729C" w:rsidRPr="00E0729C" w:rsidRDefault="00E0729C" w:rsidP="00E0729C">
      <w:pPr>
        <w:pStyle w:val="Text"/>
      </w:pPr>
      <w:r w:rsidRPr="00E0729C">
        <w:t>„</w:t>
      </w:r>
      <w:r w:rsidR="00CD2971" w:rsidRPr="00E0729C">
        <w:t>A</w:t>
      </w:r>
      <w:r w:rsidRPr="00E0729C">
        <w:t xml:space="preserve"> </w:t>
      </w:r>
      <w:r w:rsidR="00CD2971" w:rsidRPr="00E0729C">
        <w:t>mlynářčin, ehm, oblíbenec, ne?</w:t>
      </w:r>
      <w:r w:rsidRPr="00E0729C">
        <w:t>“</w:t>
      </w:r>
    </w:p>
    <w:p w:rsidR="00E0729C" w:rsidRPr="00E0729C" w:rsidRDefault="00CD2971" w:rsidP="00E0729C">
      <w:pPr>
        <w:pStyle w:val="Text"/>
      </w:pPr>
      <w:r w:rsidRPr="00E0729C">
        <w:t>Gunda se zastaví a</w:t>
      </w:r>
      <w:r w:rsidR="00E0729C" w:rsidRPr="00E0729C">
        <w:t xml:space="preserve"> </w:t>
      </w:r>
      <w:r w:rsidRPr="00E0729C">
        <w:t xml:space="preserve">založí ruce na hrudi. </w:t>
      </w:r>
      <w:r w:rsidR="00E0729C" w:rsidRPr="00E0729C">
        <w:t>„</w:t>
      </w:r>
      <w:r w:rsidRPr="00E0729C">
        <w:t>O</w:t>
      </w:r>
      <w:r w:rsidR="00E0729C" w:rsidRPr="00E0729C">
        <w:t xml:space="preserve"> </w:t>
      </w:r>
      <w:r w:rsidRPr="00E0729C">
        <w:t>takové věci už se nestarám, slečinko,</w:t>
      </w:r>
      <w:r w:rsidR="00E0729C" w:rsidRPr="00E0729C">
        <w:t>“</w:t>
      </w:r>
      <w:r w:rsidRPr="00E0729C">
        <w:t xml:space="preserve"> řekne suše. </w:t>
      </w:r>
      <w:r w:rsidR="00E0729C" w:rsidRPr="00E0729C">
        <w:t>„</w:t>
      </w:r>
      <w:r w:rsidRPr="00E0729C">
        <w:t>Doby, kdy jsem si já tahala chlapy do lísek, dávno minuly. Mimochodem, je Sirko ještě naživu?</w:t>
      </w:r>
      <w:r w:rsidR="00E0729C" w:rsidRPr="00E0729C">
        <w:t>“</w:t>
      </w:r>
    </w:p>
    <w:p w:rsidR="00E0729C" w:rsidRPr="00E0729C" w:rsidRDefault="00CD2971" w:rsidP="00E0729C">
      <w:pPr>
        <w:pStyle w:val="Text"/>
      </w:pPr>
      <w:r w:rsidRPr="00E0729C">
        <w:t>Myslím, že jsem měla pusu otevřenou déle, než je nutné.</w:t>
      </w:r>
    </w:p>
    <w:p w:rsidR="00E0729C" w:rsidRPr="00E0729C" w:rsidRDefault="00E0729C" w:rsidP="00E0729C">
      <w:pPr>
        <w:pStyle w:val="Text"/>
      </w:pPr>
      <w:r w:rsidRPr="00E0729C">
        <w:t>„</w:t>
      </w:r>
      <w:r w:rsidR="00CD2971" w:rsidRPr="00E0729C">
        <w:t>Mistr Sirko?</w:t>
      </w:r>
      <w:r w:rsidRPr="00E0729C">
        <w:t>“</w:t>
      </w:r>
    </w:p>
    <w:p w:rsidR="00E0729C" w:rsidRPr="00E0729C" w:rsidRDefault="00E0729C" w:rsidP="00E0729C">
      <w:pPr>
        <w:pStyle w:val="Text"/>
      </w:pPr>
      <w:r w:rsidRPr="00E0729C">
        <w:t>„</w:t>
      </w:r>
      <w:r w:rsidR="00CD2971" w:rsidRPr="00E0729C">
        <w:t>Prostě Sirko, dlouhý tmavý cop, jizva přes čelo…</w:t>
      </w:r>
      <w:r w:rsidRPr="00E0729C">
        <w:t>“</w:t>
      </w:r>
    </w:p>
    <w:p w:rsidR="00E0729C" w:rsidRPr="00E0729C" w:rsidRDefault="00CD2971" w:rsidP="00E0729C">
      <w:pPr>
        <w:pStyle w:val="Text"/>
      </w:pPr>
      <w:r w:rsidRPr="00E0729C">
        <w:t xml:space="preserve">Odkašlu si. </w:t>
      </w:r>
      <w:r w:rsidR="00E0729C" w:rsidRPr="00E0729C">
        <w:t>„</w:t>
      </w:r>
      <w:r w:rsidRPr="00E0729C">
        <w:t>Na živu je. Jen… no, je už docela starý.</w:t>
      </w:r>
      <w:r w:rsidR="00E0729C" w:rsidRPr="00E0729C">
        <w:t>“</w:t>
      </w:r>
    </w:p>
    <w:p w:rsidR="00E0729C" w:rsidRPr="00E0729C" w:rsidRDefault="00E0729C" w:rsidP="00E0729C">
      <w:pPr>
        <w:pStyle w:val="Text"/>
      </w:pPr>
      <w:r w:rsidRPr="00E0729C">
        <w:t>„</w:t>
      </w:r>
      <w:r w:rsidR="00CD2971" w:rsidRPr="00E0729C">
        <w:t>To souhlasí,</w:t>
      </w:r>
      <w:r w:rsidRPr="00E0729C">
        <w:t>“</w:t>
      </w:r>
      <w:r w:rsidR="00CD2971" w:rsidRPr="00E0729C">
        <w:t xml:space="preserve"> usměje se Gunda. </w:t>
      </w:r>
      <w:r w:rsidRPr="00E0729C">
        <w:t>„</w:t>
      </w:r>
      <w:r w:rsidR="00CD2971" w:rsidRPr="00E0729C">
        <w:t>Užje to hodně let.</w:t>
      </w:r>
      <w:r w:rsidRPr="00E0729C">
        <w:t>“</w:t>
      </w:r>
    </w:p>
    <w:p w:rsidR="00E0729C" w:rsidRPr="00E0729C" w:rsidRDefault="00CD2971" w:rsidP="00E0729C">
      <w:pPr>
        <w:pStyle w:val="Text"/>
      </w:pPr>
      <w:r w:rsidRPr="00E0729C">
        <w:t>Klíčí ve mně temná předtucha ohledně Gundiných vztahů s</w:t>
      </w:r>
      <w:r w:rsidR="00E0729C" w:rsidRPr="00E0729C">
        <w:t xml:space="preserve"> </w:t>
      </w:r>
      <w:r w:rsidRPr="00E0729C">
        <w:t>našimi mistry, takže se raději vrátím na bezpečnější půdu.</w:t>
      </w:r>
    </w:p>
    <w:p w:rsidR="00E0729C" w:rsidRPr="00E0729C" w:rsidRDefault="00E0729C" w:rsidP="00E0729C">
      <w:pPr>
        <w:pStyle w:val="Text"/>
      </w:pPr>
      <w:r w:rsidRPr="00E0729C">
        <w:t>„</w:t>
      </w:r>
      <w:r w:rsidR="00CD2971" w:rsidRPr="00E0729C">
        <w:t>Co to obětiště?</w:t>
      </w:r>
      <w:r w:rsidRPr="00E0729C">
        <w:t>“</w:t>
      </w:r>
    </w:p>
    <w:p w:rsidR="00E0729C" w:rsidRPr="00E0729C" w:rsidRDefault="00E0729C" w:rsidP="00E0729C">
      <w:pPr>
        <w:pStyle w:val="Text"/>
      </w:pPr>
      <w:r w:rsidRPr="00E0729C">
        <w:lastRenderedPageBreak/>
        <w:t>„</w:t>
      </w:r>
      <w:r w:rsidR="00CD2971" w:rsidRPr="00E0729C">
        <w:t>Taky staré, holčičko. Staré, nepoužívané, zapomenuté.</w:t>
      </w:r>
      <w:r w:rsidRPr="00E0729C">
        <w:t>“</w:t>
      </w:r>
    </w:p>
    <w:p w:rsidR="00E0729C" w:rsidRPr="00E0729C" w:rsidRDefault="00E0729C" w:rsidP="00E0729C">
      <w:pPr>
        <w:pStyle w:val="Text"/>
      </w:pPr>
      <w:r w:rsidRPr="00E0729C">
        <w:t>„</w:t>
      </w:r>
      <w:r w:rsidR="00CD2971" w:rsidRPr="00E0729C">
        <w:t>Ale něco tam zůstat mohlo,</w:t>
      </w:r>
      <w:r w:rsidRPr="00E0729C">
        <w:t>“</w:t>
      </w:r>
      <w:r w:rsidR="00CD2971" w:rsidRPr="00E0729C">
        <w:t xml:space="preserve"> ujistím se. </w:t>
      </w:r>
      <w:r w:rsidRPr="00E0729C">
        <w:t>„</w:t>
      </w:r>
      <w:r w:rsidR="00CD2971" w:rsidRPr="00E0729C">
        <w:t>Něco tam nepochybně zůstalo,</w:t>
      </w:r>
      <w:r w:rsidRPr="00E0729C">
        <w:t>“</w:t>
      </w:r>
      <w:r w:rsidR="00CD2971" w:rsidRPr="00E0729C">
        <w:t xml:space="preserve"> řekne Gunda tiše. </w:t>
      </w:r>
      <w:r w:rsidRPr="00E0729C">
        <w:t>„</w:t>
      </w:r>
      <w:r w:rsidR="00CD2971" w:rsidRPr="00E0729C">
        <w:t>Věřím, žes nelhala.</w:t>
      </w:r>
      <w:r w:rsidRPr="00E0729C">
        <w:t>“</w:t>
      </w:r>
    </w:p>
    <w:p w:rsidR="00E0729C" w:rsidRPr="00E0729C" w:rsidRDefault="00E0729C" w:rsidP="00E0729C">
      <w:pPr>
        <w:pStyle w:val="Text"/>
      </w:pPr>
      <w:r w:rsidRPr="00E0729C">
        <w:t>„</w:t>
      </w:r>
      <w:r w:rsidR="00CD2971" w:rsidRPr="00E0729C">
        <w:t>Proč taky? Nabízeli jsme starostovi, že…</w:t>
      </w:r>
      <w:r w:rsidRPr="00E0729C">
        <w:t>“</w:t>
      </w:r>
    </w:p>
    <w:p w:rsidR="00E0729C" w:rsidRPr="00E0729C" w:rsidRDefault="00E0729C" w:rsidP="00E0729C">
      <w:pPr>
        <w:pStyle w:val="Text"/>
      </w:pPr>
      <w:r w:rsidRPr="00E0729C">
        <w:t>„</w:t>
      </w:r>
      <w:r w:rsidR="00CD2971" w:rsidRPr="00E0729C">
        <w:t>Vyhodil vás?</w:t>
      </w:r>
      <w:r w:rsidRPr="00E0729C">
        <w:t>“</w:t>
      </w:r>
    </w:p>
    <w:p w:rsidR="00E0729C" w:rsidRPr="00E0729C" w:rsidRDefault="00E0729C" w:rsidP="00E0729C">
      <w:pPr>
        <w:pStyle w:val="Text"/>
      </w:pPr>
      <w:r w:rsidRPr="00E0729C">
        <w:t>„</w:t>
      </w:r>
      <w:r w:rsidR="00CD2971" w:rsidRPr="00E0729C">
        <w:t>To si piš,</w:t>
      </w:r>
      <w:r w:rsidRPr="00E0729C">
        <w:t>“</w:t>
      </w:r>
      <w:r w:rsidR="00CD2971" w:rsidRPr="00E0729C">
        <w:t xml:space="preserve"> vylétne mi z</w:t>
      </w:r>
      <w:r w:rsidRPr="00E0729C">
        <w:t xml:space="preserve"> </w:t>
      </w:r>
      <w:r w:rsidR="00CD2971" w:rsidRPr="00E0729C">
        <w:t>úst. Podívám se na Gundu mírně zkoušeně, ale ta mi nevěnuje pozornost. Mlčí, kostnatou tvář vážnou a</w:t>
      </w:r>
      <w:r w:rsidRPr="00E0729C">
        <w:t xml:space="preserve"> </w:t>
      </w:r>
      <w:r w:rsidR="00CD2971" w:rsidRPr="00E0729C">
        <w:t>klidnou. Pak znovu vykročí.</w:t>
      </w:r>
    </w:p>
    <w:p w:rsidR="00E0729C" w:rsidRPr="00E0729C" w:rsidRDefault="00E0729C" w:rsidP="00E0729C">
      <w:pPr>
        <w:pStyle w:val="Text"/>
      </w:pPr>
      <w:r w:rsidRPr="00E0729C">
        <w:t>„</w:t>
      </w:r>
      <w:r w:rsidR="00CD2971" w:rsidRPr="00E0729C">
        <w:t>Co Lars?</w:t>
      </w:r>
      <w:r w:rsidRPr="00E0729C">
        <w:t>“</w:t>
      </w:r>
      <w:r w:rsidR="00CD2971" w:rsidRPr="00E0729C">
        <w:t xml:space="preserve"> znovu změním téma. </w:t>
      </w:r>
      <w:r w:rsidRPr="00E0729C">
        <w:t>„</w:t>
      </w:r>
      <w:r w:rsidR="00CD2971" w:rsidRPr="00E0729C">
        <w:t>Dá se s</w:t>
      </w:r>
      <w:r w:rsidRPr="00E0729C">
        <w:t xml:space="preserve"> </w:t>
      </w:r>
      <w:r w:rsidR="00CD2971" w:rsidRPr="00E0729C">
        <w:t>ním dohodnout?</w:t>
      </w:r>
      <w:r w:rsidRPr="00E0729C">
        <w:t>“</w:t>
      </w:r>
    </w:p>
    <w:p w:rsidR="00E0729C" w:rsidRPr="00E0729C" w:rsidRDefault="00CD2971" w:rsidP="00E0729C">
      <w:pPr>
        <w:pStyle w:val="Text"/>
      </w:pPr>
      <w:r w:rsidRPr="00E0729C">
        <w:t xml:space="preserve">Runička teď vyhlíží mírně náměsíčně, ale odpoví. </w:t>
      </w:r>
      <w:r w:rsidR="00E0729C" w:rsidRPr="00E0729C">
        <w:t>„</w:t>
      </w:r>
      <w:r w:rsidRPr="00E0729C">
        <w:t>Není zlý, jen má občas hloupé nápady. Může tě nechat pověsit.</w:t>
      </w:r>
      <w:r w:rsidR="00E0729C" w:rsidRPr="00E0729C">
        <w:t>“</w:t>
      </w:r>
    </w:p>
    <w:p w:rsidR="00E0729C" w:rsidRPr="00E0729C" w:rsidRDefault="00E0729C" w:rsidP="00E0729C">
      <w:pPr>
        <w:pStyle w:val="Text"/>
      </w:pPr>
      <w:r w:rsidRPr="00E0729C">
        <w:t>„</w:t>
      </w:r>
      <w:r w:rsidR="00CD2971" w:rsidRPr="00E0729C">
        <w:t>To těžko,</w:t>
      </w:r>
      <w:r w:rsidRPr="00E0729C">
        <w:t>“</w:t>
      </w:r>
      <w:r w:rsidR="00CD2971" w:rsidRPr="00E0729C">
        <w:t xml:space="preserve"> syknu mezi zuby. </w:t>
      </w:r>
      <w:r w:rsidRPr="00E0729C">
        <w:t>„</w:t>
      </w:r>
      <w:r w:rsidR="00CD2971" w:rsidRPr="00E0729C">
        <w:t>Dokud mám meč, tak těžko.</w:t>
      </w:r>
      <w:r w:rsidRPr="00E0729C">
        <w:t>“</w:t>
      </w:r>
    </w:p>
    <w:p w:rsidR="00E0729C" w:rsidRPr="00E0729C" w:rsidRDefault="00E0729C" w:rsidP="00E0729C">
      <w:pPr>
        <w:pStyle w:val="Text"/>
      </w:pPr>
      <w:r w:rsidRPr="00E0729C">
        <w:t>„</w:t>
      </w:r>
      <w:r w:rsidR="00CD2971" w:rsidRPr="00E0729C">
        <w:t>Zabíjela bys?</w:t>
      </w:r>
      <w:r w:rsidRPr="00E0729C">
        <w:t>“</w:t>
      </w:r>
    </w:p>
    <w:p w:rsidR="00E0729C" w:rsidRPr="00E0729C" w:rsidRDefault="00CD2971" w:rsidP="00E0729C">
      <w:pPr>
        <w:pStyle w:val="Text"/>
      </w:pPr>
      <w:r w:rsidRPr="00E0729C">
        <w:t>.Jistě.</w:t>
      </w:r>
      <w:r w:rsidR="00E0729C" w:rsidRPr="00E0729C">
        <w:t>“</w:t>
      </w:r>
      <w:r w:rsidRPr="00E0729C">
        <w:t xml:space="preserve"> Pak mě něco napadne. </w:t>
      </w:r>
      <w:r w:rsidR="00E0729C" w:rsidRPr="00E0729C">
        <w:t>„</w:t>
      </w:r>
      <w:r w:rsidRPr="00E0729C">
        <w:t>Pomohla bys mu proti mně?</w:t>
      </w:r>
      <w:r w:rsidR="00E0729C" w:rsidRPr="00E0729C">
        <w:t>“</w:t>
      </w:r>
    </w:p>
    <w:p w:rsidR="00E0729C" w:rsidRPr="00E0729C" w:rsidRDefault="00CD2971" w:rsidP="00E0729C">
      <w:pPr>
        <w:pStyle w:val="Text"/>
      </w:pPr>
      <w:r w:rsidRPr="00E0729C">
        <w:t xml:space="preserve">Poprvé se od srdce zasměje. </w:t>
      </w:r>
      <w:r w:rsidR="00E0729C" w:rsidRPr="00E0729C">
        <w:t>„</w:t>
      </w:r>
      <w:r w:rsidRPr="00E0729C">
        <w:t>Ne. Na to znám některé od vás příliš dobře. Ale nepomohla bych ani tobě proti němu.</w:t>
      </w:r>
      <w:r w:rsidR="00E0729C" w:rsidRPr="00E0729C">
        <w:t>“</w:t>
      </w:r>
    </w:p>
    <w:p w:rsidR="00E0729C" w:rsidRPr="00E0729C" w:rsidRDefault="00E0729C" w:rsidP="00E0729C">
      <w:pPr>
        <w:pStyle w:val="Text"/>
      </w:pPr>
      <w:r w:rsidRPr="00E0729C">
        <w:t>„</w:t>
      </w:r>
      <w:r w:rsidR="00CD2971" w:rsidRPr="00E0729C">
        <w:t>Hm,</w:t>
      </w:r>
      <w:r w:rsidRPr="00E0729C">
        <w:t>“</w:t>
      </w:r>
      <w:r w:rsidR="00CD2971" w:rsidRPr="00E0729C">
        <w:t xml:space="preserve"> odfouknu si z</w:t>
      </w:r>
      <w:r w:rsidRPr="00E0729C">
        <w:t xml:space="preserve"> </w:t>
      </w:r>
      <w:r w:rsidR="00CD2971" w:rsidRPr="00E0729C">
        <w:t>čela pramen vlasů a</w:t>
      </w:r>
      <w:r w:rsidRPr="00E0729C">
        <w:t xml:space="preserve"> </w:t>
      </w:r>
      <w:r w:rsidR="00CD2971" w:rsidRPr="00E0729C">
        <w:t>Gunda zabočí ke dveřím na konci chodby.</w:t>
      </w:r>
    </w:p>
    <w:p w:rsidR="00E0729C" w:rsidRPr="00E0729C" w:rsidRDefault="00E0729C" w:rsidP="00E0729C">
      <w:pPr>
        <w:pStyle w:val="Text"/>
      </w:pPr>
      <w:r w:rsidRPr="00E0729C">
        <w:t>„</w:t>
      </w:r>
      <w:r w:rsidR="00CD2971" w:rsidRPr="00E0729C">
        <w:t>Budeš spát u</w:t>
      </w:r>
      <w:r w:rsidRPr="00E0729C">
        <w:t xml:space="preserve"> </w:t>
      </w:r>
      <w:r w:rsidR="00CD2971" w:rsidRPr="00E0729C">
        <w:t>mě. Zatím, než tě odsud dostanu.</w:t>
      </w:r>
      <w:r w:rsidRPr="00E0729C">
        <w:t>“</w:t>
      </w:r>
    </w:p>
    <w:p w:rsidR="00E0729C" w:rsidRPr="00E0729C" w:rsidRDefault="00CD2971" w:rsidP="00E0729C">
      <w:pPr>
        <w:pStyle w:val="Text"/>
      </w:pPr>
      <w:r w:rsidRPr="00E0729C">
        <w:t>Místnost je prostorná, se širokým lůžkem, na policích ddzy s</w:t>
      </w:r>
      <w:r w:rsidR="00E0729C" w:rsidRPr="00E0729C">
        <w:t xml:space="preserve"> </w:t>
      </w:r>
      <w:r w:rsidRPr="00E0729C">
        <w:t>bylinami, knihy, ve vzduchu závan koření.</w:t>
      </w:r>
    </w:p>
    <w:p w:rsidR="00E0729C" w:rsidRPr="00E0729C" w:rsidRDefault="00E0729C" w:rsidP="00E0729C">
      <w:pPr>
        <w:pStyle w:val="Text"/>
      </w:pPr>
      <w:r w:rsidRPr="00E0729C">
        <w:t>„</w:t>
      </w:r>
      <w:r w:rsidR="00CD2971" w:rsidRPr="00E0729C">
        <w:t>A</w:t>
      </w:r>
      <w:r w:rsidRPr="00E0729C">
        <w:t xml:space="preserve"> </w:t>
      </w:r>
      <w:r w:rsidR="00CD2971" w:rsidRPr="00E0729C">
        <w:t>mlýn?</w:t>
      </w:r>
      <w:r w:rsidRPr="00E0729C">
        <w:t>“</w:t>
      </w:r>
    </w:p>
    <w:p w:rsidR="00E0729C" w:rsidRPr="00E0729C" w:rsidRDefault="00E0729C" w:rsidP="00E0729C">
      <w:pPr>
        <w:pStyle w:val="Text"/>
      </w:pPr>
      <w:r w:rsidRPr="00E0729C">
        <w:t>„</w:t>
      </w:r>
      <w:r w:rsidR="00CD2971" w:rsidRPr="00E0729C">
        <w:t>Promyslím to. Mimochodem, Lars má syna Lasseho, mládě. Nech ho na pokoji.</w:t>
      </w:r>
      <w:r w:rsidRPr="00E0729C">
        <w:t>“</w:t>
      </w:r>
    </w:p>
    <w:p w:rsidR="00E0729C" w:rsidRPr="00E0729C" w:rsidRDefault="00E0729C" w:rsidP="00E0729C">
      <w:pPr>
        <w:pStyle w:val="Text"/>
      </w:pPr>
      <w:r w:rsidRPr="00E0729C">
        <w:t>„</w:t>
      </w:r>
      <w:r w:rsidR="00CD2971" w:rsidRPr="00E0729C">
        <w:t>Koho, syna?</w:t>
      </w:r>
      <w:r w:rsidRPr="00E0729C">
        <w:t>“</w:t>
      </w:r>
      <w:r w:rsidR="00CD2971" w:rsidRPr="00E0729C">
        <w:t xml:space="preserve"> ušklíbnu se. </w:t>
      </w:r>
      <w:r w:rsidRPr="00E0729C">
        <w:t>„</w:t>
      </w:r>
      <w:r w:rsidR="00CD2971" w:rsidRPr="00E0729C">
        <w:t>Já nejsem Torge, abych byla pořád na lovu.</w:t>
      </w:r>
      <w:r w:rsidRPr="00E0729C">
        <w:t>“</w:t>
      </w:r>
    </w:p>
    <w:p w:rsidR="00E0729C" w:rsidRPr="00E0729C" w:rsidRDefault="00CD2971" w:rsidP="00E0729C">
      <w:pPr>
        <w:pStyle w:val="Text"/>
      </w:pPr>
      <w:r w:rsidRPr="00E0729C">
        <w:t xml:space="preserve">Gunda povytáhne obočí. </w:t>
      </w:r>
      <w:r w:rsidR="00E0729C" w:rsidRPr="00E0729C">
        <w:t>„</w:t>
      </w:r>
      <w:r w:rsidRPr="00E0729C">
        <w:t>Geruf barvitě Larsovi líčil vaše dovádění u</w:t>
      </w:r>
      <w:r w:rsidR="00E0729C" w:rsidRPr="00E0729C">
        <w:t xml:space="preserve"> </w:t>
      </w:r>
      <w:r w:rsidRPr="00E0729C">
        <w:t>jezera. Asi jste budili veřejné pohoršení.</w:t>
      </w:r>
      <w:r w:rsidR="00E0729C" w:rsidRPr="00E0729C">
        <w:t>“</w:t>
      </w:r>
    </w:p>
    <w:p w:rsidR="00E0729C" w:rsidRPr="00E0729C" w:rsidRDefault="00E0729C" w:rsidP="00E0729C">
      <w:pPr>
        <w:pStyle w:val="Text"/>
      </w:pPr>
      <w:r w:rsidRPr="00E0729C">
        <w:t>„</w:t>
      </w:r>
      <w:r w:rsidR="00CD2971" w:rsidRPr="00E0729C">
        <w:t>Veřejně jsme pohoršili někoho, kdo nás šmíroval z</w:t>
      </w:r>
      <w:r w:rsidRPr="00E0729C">
        <w:t xml:space="preserve"> </w:t>
      </w:r>
      <w:r w:rsidR="00CD2971" w:rsidRPr="00E0729C">
        <w:t>křoví?</w:t>
      </w:r>
      <w:r w:rsidRPr="00E0729C">
        <w:t>“</w:t>
      </w:r>
    </w:p>
    <w:p w:rsidR="00E0729C" w:rsidRPr="00E0729C" w:rsidRDefault="00E0729C" w:rsidP="00E0729C">
      <w:pPr>
        <w:pStyle w:val="Text"/>
      </w:pPr>
      <w:r w:rsidRPr="00E0729C">
        <w:t>„</w:t>
      </w:r>
      <w:r w:rsidR="00CD2971" w:rsidRPr="00E0729C">
        <w:t>Asi tak, děvče. Přiznejme si, jste banda rváčů.</w:t>
      </w:r>
      <w:r w:rsidRPr="00E0729C">
        <w:t>“</w:t>
      </w:r>
      <w:r w:rsidR="00CD2971" w:rsidRPr="00E0729C">
        <w:t xml:space="preserve"> Vzdychnu. </w:t>
      </w:r>
      <w:r w:rsidRPr="00E0729C">
        <w:t>„</w:t>
      </w:r>
      <w:r w:rsidR="00CD2971" w:rsidRPr="00E0729C">
        <w:t>Dobře, já, Torge, Arvid… Ale mistra Sirka by se tohle podezření už dotklo,</w:t>
      </w:r>
      <w:r w:rsidRPr="00E0729C">
        <w:t>“</w:t>
      </w:r>
      <w:r w:rsidR="00CD2971" w:rsidRPr="00E0729C">
        <w:t xml:space="preserve"> namítnu potměšile. </w:t>
      </w:r>
      <w:r w:rsidRPr="00E0729C">
        <w:t>„</w:t>
      </w:r>
      <w:r w:rsidR="00CD2971" w:rsidRPr="00E0729C">
        <w:t>Dnes možná, když je mu šest set let.</w:t>
      </w:r>
      <w:r w:rsidRPr="00E0729C">
        <w:t>“</w:t>
      </w:r>
      <w:r w:rsidR="00CD2971" w:rsidRPr="00E0729C">
        <w:t xml:space="preserve"> Gunda si urovná sukni a</w:t>
      </w:r>
      <w:r w:rsidRPr="00E0729C">
        <w:t xml:space="preserve"> </w:t>
      </w:r>
      <w:r w:rsidR="00CD2971" w:rsidRPr="00E0729C">
        <w:t xml:space="preserve">obrátí se ke dveřím. </w:t>
      </w:r>
      <w:r w:rsidRPr="00E0729C">
        <w:t>„</w:t>
      </w:r>
      <w:r w:rsidR="00CD2971" w:rsidRPr="00E0729C">
        <w:t>Počkej tu,</w:t>
      </w:r>
      <w:r w:rsidRPr="00E0729C">
        <w:t>“</w:t>
      </w:r>
      <w:r w:rsidR="00CD2971" w:rsidRPr="00E0729C">
        <w:t xml:space="preserve"> přikáže ještě a</w:t>
      </w:r>
      <w:r w:rsidRPr="00E0729C">
        <w:t xml:space="preserve"> </w:t>
      </w:r>
      <w:r w:rsidR="00CD2971" w:rsidRPr="00E0729C">
        <w:t>je pryč.</w:t>
      </w:r>
    </w:p>
    <w:p w:rsidR="00E0729C" w:rsidRPr="00E0729C" w:rsidRDefault="00E0729C" w:rsidP="00E0729C">
      <w:pPr>
        <w:pStyle w:val="Text"/>
      </w:pPr>
    </w:p>
    <w:p w:rsidR="00E0729C" w:rsidRPr="00E0729C" w:rsidRDefault="00CD2971" w:rsidP="00E0729C">
      <w:pPr>
        <w:pStyle w:val="Text"/>
      </w:pPr>
      <w:r w:rsidRPr="00E0729C">
        <w:lastRenderedPageBreak/>
        <w:t>Čekání je pěkná činnost, ale čeho je moc… Už se téměř stmívá, když vyjdu na chodbu a</w:t>
      </w:r>
      <w:r w:rsidR="00E0729C" w:rsidRPr="00E0729C">
        <w:t xml:space="preserve"> </w:t>
      </w:r>
      <w:r w:rsidRPr="00E0729C">
        <w:t>vydám se mezi houstnoucí stíny. Hrad je tichý, až moc, vypadá to, že Larse život příliš netěší. Do nosu mi vstoupí vůně pečeného masa. Mám hlad, uvědomím si. Co vlastně čekají? Nespokojeně pohodím hlavou a</w:t>
      </w:r>
      <w:r w:rsidR="00E0729C" w:rsidRPr="00E0729C">
        <w:t xml:space="preserve"> </w:t>
      </w:r>
      <w:r w:rsidRPr="00E0729C">
        <w:t>pak zaslechnu kroky. Otočím se, ne výhružně, prostě jen rychle, a</w:t>
      </w:r>
      <w:r w:rsidR="00E0729C" w:rsidRPr="00E0729C">
        <w:t xml:space="preserve"> </w:t>
      </w:r>
      <w:r w:rsidRPr="00E0729C">
        <w:t>plavovlasý mládenec uskočí.</w:t>
      </w:r>
    </w:p>
    <w:p w:rsidR="00E0729C" w:rsidRPr="00E0729C" w:rsidRDefault="00CD2971" w:rsidP="00E0729C">
      <w:pPr>
        <w:pStyle w:val="Text"/>
      </w:pPr>
      <w:r w:rsidRPr="00E0729C">
        <w:t xml:space="preserve">Usměju se. </w:t>
      </w:r>
      <w:r w:rsidR="00E0729C" w:rsidRPr="00E0729C">
        <w:t>„</w:t>
      </w:r>
      <w:r w:rsidRPr="00E0729C">
        <w:t>Neboj.</w:t>
      </w:r>
      <w:r w:rsidR="00E0729C" w:rsidRPr="00E0729C">
        <w:t>“</w:t>
      </w:r>
    </w:p>
    <w:p w:rsidR="00E0729C" w:rsidRPr="00E0729C" w:rsidRDefault="00CD2971" w:rsidP="00E0729C">
      <w:pPr>
        <w:pStyle w:val="Text"/>
      </w:pPr>
      <w:r w:rsidRPr="00E0729C">
        <w:t xml:space="preserve">Ukloní se. </w:t>
      </w:r>
      <w:r w:rsidR="00E0729C" w:rsidRPr="00E0729C">
        <w:t>„</w:t>
      </w:r>
      <w:r w:rsidRPr="00E0729C">
        <w:t>Proč bych se měl bát, slečno?</w:t>
      </w:r>
      <w:r w:rsidR="00E0729C" w:rsidRPr="00E0729C">
        <w:t>“</w:t>
      </w:r>
    </w:p>
    <w:p w:rsidR="00E0729C" w:rsidRPr="00E0729C" w:rsidRDefault="00E0729C" w:rsidP="00E0729C">
      <w:pPr>
        <w:pStyle w:val="Text"/>
      </w:pPr>
      <w:r w:rsidRPr="00E0729C">
        <w:t>„</w:t>
      </w:r>
      <w:r w:rsidR="00CD2971" w:rsidRPr="00E0729C">
        <w:t>Možná proto, že mám meč a</w:t>
      </w:r>
      <w:r w:rsidRPr="00E0729C">
        <w:t xml:space="preserve"> </w:t>
      </w:r>
      <w:r w:rsidR="00CD2971" w:rsidRPr="00E0729C">
        <w:t>ty ne, a</w:t>
      </w:r>
      <w:r w:rsidRPr="00E0729C">
        <w:t xml:space="preserve"> </w:t>
      </w:r>
      <w:r w:rsidR="00CD2971" w:rsidRPr="00E0729C">
        <w:t>proto, že ho umím užívat a</w:t>
      </w:r>
      <w:r w:rsidRPr="00E0729C">
        <w:t xml:space="preserve"> </w:t>
      </w:r>
      <w:r w:rsidR="00CD2971" w:rsidRPr="00E0729C">
        <w:t>ty ne,</w:t>
      </w:r>
      <w:r w:rsidRPr="00E0729C">
        <w:t>“</w:t>
      </w:r>
      <w:r w:rsidR="00CD2971" w:rsidRPr="00E0729C">
        <w:t xml:space="preserve"> mrknu na něj. Chce se urazit, ale zvědavost zvítězí.</w:t>
      </w:r>
    </w:p>
    <w:p w:rsidR="00E0729C" w:rsidRPr="00E0729C" w:rsidRDefault="00E0729C" w:rsidP="00E0729C">
      <w:pPr>
        <w:pStyle w:val="Text"/>
      </w:pPr>
      <w:r w:rsidRPr="00E0729C">
        <w:t>„</w:t>
      </w:r>
      <w:r w:rsidR="00CD2971" w:rsidRPr="00E0729C">
        <w:t>Mám tu čest se zaklínačkou?</w:t>
      </w:r>
      <w:r w:rsidRPr="00E0729C">
        <w:t>“</w:t>
      </w:r>
    </w:p>
    <w:p w:rsidR="00E0729C" w:rsidRPr="00E0729C" w:rsidRDefault="00CD2971" w:rsidP="00E0729C">
      <w:pPr>
        <w:pStyle w:val="Text"/>
      </w:pPr>
      <w:r w:rsidRPr="00E0729C">
        <w:t xml:space="preserve">Povzdychnu. </w:t>
      </w:r>
      <w:r w:rsidR="00E0729C" w:rsidRPr="00E0729C">
        <w:t>„</w:t>
      </w:r>
      <w:r w:rsidRPr="00E0729C">
        <w:t>Čest máš. Nechceš mě pozvat na večeři?</w:t>
      </w:r>
      <w:r w:rsidR="00E0729C" w:rsidRPr="00E0729C">
        <w:t>“</w:t>
      </w:r>
    </w:p>
    <w:p w:rsidR="00E0729C" w:rsidRPr="00E0729C" w:rsidRDefault="00CD2971" w:rsidP="00E0729C">
      <w:pPr>
        <w:pStyle w:val="Text"/>
      </w:pPr>
      <w:r w:rsidRPr="00E0729C">
        <w:t>Polkne.</w:t>
      </w:r>
    </w:p>
    <w:p w:rsidR="00E0729C" w:rsidRPr="00E0729C" w:rsidRDefault="00E0729C" w:rsidP="00E0729C">
      <w:pPr>
        <w:pStyle w:val="Text"/>
      </w:pPr>
      <w:r w:rsidRPr="00E0729C">
        <w:t>„</w:t>
      </w:r>
      <w:r w:rsidR="00CD2971" w:rsidRPr="00E0729C">
        <w:t>Nech ho na pokoji,</w:t>
      </w:r>
      <w:r w:rsidRPr="00E0729C">
        <w:t>“</w:t>
      </w:r>
      <w:r w:rsidR="00CD2971" w:rsidRPr="00E0729C">
        <w:t xml:space="preserve"> říkala Gunda, no ale já mu přece nic nedělám, ujistím se.</w:t>
      </w:r>
    </w:p>
    <w:p w:rsidR="00E0729C" w:rsidRPr="00E0729C" w:rsidRDefault="00CD2971" w:rsidP="00E0729C">
      <w:pPr>
        <w:pStyle w:val="Text"/>
      </w:pPr>
      <w:r w:rsidRPr="00E0729C">
        <w:t>Jistě,</w:t>
      </w:r>
      <w:r w:rsidR="00E0729C" w:rsidRPr="00E0729C">
        <w:t>“</w:t>
      </w:r>
      <w:r w:rsidRPr="00E0729C">
        <w:t xml:space="preserve"> ukloní se a</w:t>
      </w:r>
      <w:r w:rsidR="00E0729C" w:rsidRPr="00E0729C">
        <w:t xml:space="preserve"> </w:t>
      </w:r>
      <w:r w:rsidRPr="00E0729C">
        <w:t>dvorně mi nabídne rámě. Je o</w:t>
      </w:r>
      <w:r w:rsidR="00E0729C" w:rsidRPr="00E0729C">
        <w:t xml:space="preserve"> </w:t>
      </w:r>
      <w:r w:rsidRPr="00E0729C">
        <w:t>kousek větší než já, takže korzujeme celkem bez problémů.</w:t>
      </w:r>
    </w:p>
    <w:p w:rsidR="00E0729C" w:rsidRPr="00E0729C" w:rsidRDefault="00E0729C" w:rsidP="00E0729C">
      <w:pPr>
        <w:pStyle w:val="Text"/>
      </w:pPr>
      <w:r w:rsidRPr="00E0729C">
        <w:t>„</w:t>
      </w:r>
      <w:r w:rsidR="00CD2971" w:rsidRPr="00E0729C">
        <w:t>Ani nevím…</w:t>
      </w:r>
      <w:r w:rsidRPr="00E0729C">
        <w:t>“</w:t>
      </w:r>
    </w:p>
    <w:p w:rsidR="00E0729C" w:rsidRPr="00E0729C" w:rsidRDefault="00E0729C" w:rsidP="00E0729C">
      <w:pPr>
        <w:pStyle w:val="Text"/>
      </w:pPr>
      <w:r w:rsidRPr="00E0729C">
        <w:t>„</w:t>
      </w:r>
      <w:r w:rsidR="00CD2971" w:rsidRPr="00E0729C">
        <w:t>Proč tu jsem?</w:t>
      </w:r>
      <w:r w:rsidRPr="00E0729C">
        <w:t>“</w:t>
      </w:r>
      <w:r w:rsidR="00CD2971" w:rsidRPr="00E0729C">
        <w:t xml:space="preserve"> pomůžu mu.</w:t>
      </w:r>
    </w:p>
    <w:p w:rsidR="00E0729C" w:rsidRPr="00E0729C" w:rsidRDefault="00CD2971" w:rsidP="00E0729C">
      <w:pPr>
        <w:pStyle w:val="Text"/>
      </w:pPr>
      <w:r w:rsidRPr="00E0729C">
        <w:t xml:space="preserve">Svěsí hlavu. </w:t>
      </w:r>
      <w:r w:rsidR="00E0729C" w:rsidRPr="00E0729C">
        <w:t>„</w:t>
      </w:r>
      <w:r w:rsidRPr="00E0729C">
        <w:t>Otec mi spoustu věcí neříká.</w:t>
      </w:r>
      <w:r w:rsidR="00E0729C" w:rsidRPr="00E0729C">
        <w:t>“</w:t>
      </w:r>
    </w:p>
    <w:p w:rsidR="00E0729C" w:rsidRPr="00E0729C" w:rsidRDefault="00E0729C" w:rsidP="00E0729C">
      <w:pPr>
        <w:pStyle w:val="Text"/>
      </w:pPr>
      <w:r w:rsidRPr="00E0729C">
        <w:t>„</w:t>
      </w:r>
      <w:r w:rsidR="00CD2971" w:rsidRPr="00E0729C">
        <w:t>Na tomhle není nic k</w:t>
      </w:r>
      <w:r w:rsidRPr="00E0729C">
        <w:t xml:space="preserve"> </w:t>
      </w:r>
      <w:r w:rsidR="00CD2971" w:rsidRPr="00E0729C">
        <w:t>říkání. Můj kolega profackoval mlynářku, to je všechno.</w:t>
      </w:r>
      <w:r w:rsidRPr="00E0729C">
        <w:t>“</w:t>
      </w:r>
    </w:p>
    <w:p w:rsidR="00E0729C" w:rsidRPr="00E0729C" w:rsidRDefault="00CD2971" w:rsidP="00E0729C">
      <w:pPr>
        <w:pStyle w:val="Text"/>
      </w:pPr>
      <w:r w:rsidRPr="00E0729C">
        <w:t xml:space="preserve">Skoro až zaškobrtne. </w:t>
      </w:r>
      <w:r w:rsidR="00E0729C" w:rsidRPr="00E0729C">
        <w:t>„</w:t>
      </w:r>
      <w:r w:rsidRPr="00E0729C">
        <w:t>Zaklínač? Myslel jsem, že lidi chráníte.</w:t>
      </w:r>
      <w:r w:rsidR="00E0729C" w:rsidRPr="00E0729C">
        <w:t>“</w:t>
      </w:r>
    </w:p>
    <w:p w:rsidR="00E0729C" w:rsidRPr="00E0729C" w:rsidRDefault="00CD2971" w:rsidP="00E0729C">
      <w:pPr>
        <w:pStyle w:val="Text"/>
      </w:pPr>
      <w:r w:rsidRPr="00E0729C">
        <w:t xml:space="preserve">Podávám se na něj přísně. </w:t>
      </w:r>
      <w:r w:rsidR="00E0729C" w:rsidRPr="00E0729C">
        <w:t>„</w:t>
      </w:r>
      <w:r w:rsidRPr="00E0729C">
        <w:t>Řekla o</w:t>
      </w:r>
      <w:r w:rsidR="00E0729C" w:rsidRPr="00E0729C">
        <w:t xml:space="preserve"> </w:t>
      </w:r>
      <w:r w:rsidRPr="00E0729C">
        <w:t>mně, že jsem poběhlice. Chráníme lidi, ale sebe taky, mládenečku.</w:t>
      </w:r>
      <w:r w:rsidR="00E0729C" w:rsidRPr="00E0729C">
        <w:t>“</w:t>
      </w:r>
    </w:p>
    <w:p w:rsidR="00E0729C" w:rsidRPr="00E0729C" w:rsidRDefault="00E0729C" w:rsidP="00E0729C">
      <w:pPr>
        <w:pStyle w:val="Text"/>
      </w:pPr>
      <w:r w:rsidRPr="00E0729C">
        <w:t>„</w:t>
      </w:r>
      <w:r w:rsidR="00CD2971" w:rsidRPr="00E0729C">
        <w:t>Nejsem tak mladý, už brzo mi bude…</w:t>
      </w:r>
      <w:r w:rsidRPr="00E0729C">
        <w:t>“</w:t>
      </w:r>
    </w:p>
    <w:p w:rsidR="00E0729C" w:rsidRPr="00E0729C" w:rsidRDefault="00E0729C" w:rsidP="00E0729C">
      <w:pPr>
        <w:pStyle w:val="Text"/>
      </w:pPr>
      <w:r w:rsidRPr="00E0729C">
        <w:t>„</w:t>
      </w:r>
      <w:r w:rsidR="00CD2971" w:rsidRPr="00E0729C">
        <w:t>Osmnáct?</w:t>
      </w:r>
      <w:r w:rsidRPr="00E0729C">
        <w:t>“</w:t>
      </w:r>
      <w:r w:rsidR="00CD2971" w:rsidRPr="00E0729C">
        <w:t xml:space="preserve"> ušklíbnu se.</w:t>
      </w:r>
    </w:p>
    <w:p w:rsidR="00E0729C" w:rsidRPr="00E0729C" w:rsidRDefault="00CD2971" w:rsidP="00E0729C">
      <w:pPr>
        <w:pStyle w:val="Text"/>
      </w:pPr>
      <w:r w:rsidRPr="00E0729C">
        <w:t>Zrudne a</w:t>
      </w:r>
      <w:r w:rsidR="00E0729C" w:rsidRPr="00E0729C">
        <w:t xml:space="preserve"> </w:t>
      </w:r>
      <w:r w:rsidRPr="00E0729C">
        <w:t>otevře dveře do malého šálku, kterému vévodí ošklivé vycpaniny a</w:t>
      </w:r>
      <w:r w:rsidR="00E0729C" w:rsidRPr="00E0729C">
        <w:t xml:space="preserve"> </w:t>
      </w:r>
      <w:r w:rsidRPr="00E0729C">
        <w:t>důkladný stůl.</w:t>
      </w:r>
    </w:p>
    <w:p w:rsidR="00E0729C" w:rsidRPr="00E0729C" w:rsidRDefault="00E0729C" w:rsidP="00E0729C">
      <w:pPr>
        <w:pStyle w:val="Text"/>
      </w:pPr>
      <w:r w:rsidRPr="00E0729C">
        <w:t>„</w:t>
      </w:r>
      <w:r w:rsidR="00CD2971" w:rsidRPr="00E0729C">
        <w:t>Hned seženu, tedy, podívám se, jestli, ehm, je něco hotového.</w:t>
      </w:r>
      <w:r w:rsidRPr="00E0729C">
        <w:t>“</w:t>
      </w:r>
    </w:p>
    <w:p w:rsidR="00E0729C" w:rsidRPr="00E0729C" w:rsidRDefault="00E0729C" w:rsidP="00E0729C">
      <w:pPr>
        <w:pStyle w:val="Text"/>
      </w:pPr>
      <w:r w:rsidRPr="00E0729C">
        <w:t>„</w:t>
      </w:r>
      <w:r w:rsidR="00CD2971" w:rsidRPr="00E0729C">
        <w:t>Stačí cokoli,</w:t>
      </w:r>
      <w:r w:rsidRPr="00E0729C">
        <w:t>“</w:t>
      </w:r>
      <w:r w:rsidR="00CD2971" w:rsidRPr="00E0729C">
        <w:t xml:space="preserve"> mávnu rukou.</w:t>
      </w:r>
    </w:p>
    <w:p w:rsidR="00E0729C" w:rsidRPr="00E0729C" w:rsidRDefault="00CD2971" w:rsidP="00E0729C">
      <w:pPr>
        <w:pStyle w:val="Text"/>
      </w:pPr>
      <w:r w:rsidRPr="00E0729C">
        <w:t>Znovu se ukloní a</w:t>
      </w:r>
      <w:r w:rsidR="00E0729C" w:rsidRPr="00E0729C">
        <w:t xml:space="preserve"> </w:t>
      </w:r>
      <w:r w:rsidRPr="00E0729C">
        <w:t>je pryč. Z</w:t>
      </w:r>
      <w:r w:rsidR="00E0729C" w:rsidRPr="00E0729C">
        <w:t xml:space="preserve"> </w:t>
      </w:r>
      <w:r w:rsidRPr="00E0729C">
        <w:t>nějakého důvodu je mi ho líto. Přejedu si dlaní po tváři, prsty se zastaví na jizvě ukryté ve vlasech, kloužou po lícních kostech. Hubená jako lunt, napadne mě a</w:t>
      </w:r>
      <w:r w:rsidR="00E0729C" w:rsidRPr="00E0729C">
        <w:t xml:space="preserve"> </w:t>
      </w:r>
      <w:r w:rsidRPr="00E0729C">
        <w:t>z</w:t>
      </w:r>
      <w:r w:rsidR="00E0729C" w:rsidRPr="00E0729C">
        <w:t xml:space="preserve"> </w:t>
      </w:r>
      <w:r w:rsidRPr="00E0729C">
        <w:t>ničeho nic se mi začne chtít spát. Je to mizérie.</w:t>
      </w:r>
    </w:p>
    <w:p w:rsidR="00E0729C" w:rsidRPr="00E0729C" w:rsidRDefault="00CD2971" w:rsidP="00E0729C">
      <w:pPr>
        <w:pStyle w:val="Text"/>
      </w:pPr>
      <w:r w:rsidRPr="00E0729C">
        <w:lastRenderedPageBreak/>
        <w:t>Takřka klímám, když skřípnou dveře a</w:t>
      </w:r>
      <w:r w:rsidR="00E0729C" w:rsidRPr="00E0729C">
        <w:t xml:space="preserve"> </w:t>
      </w:r>
      <w:r w:rsidRPr="00E0729C">
        <w:t>dovnitř vpadne pyšný Lasse s</w:t>
      </w:r>
      <w:r w:rsidR="00E0729C" w:rsidRPr="00E0729C">
        <w:t xml:space="preserve"> </w:t>
      </w:r>
      <w:r w:rsidRPr="00E0729C">
        <w:t>polovinou pečené kachny a</w:t>
      </w:r>
      <w:r w:rsidR="00E0729C" w:rsidRPr="00E0729C">
        <w:t xml:space="preserve"> </w:t>
      </w:r>
      <w:r w:rsidRPr="00E0729C">
        <w:t>džbánem.</w:t>
      </w:r>
    </w:p>
    <w:p w:rsidR="00E0729C" w:rsidRPr="00E0729C" w:rsidRDefault="00CD2971" w:rsidP="00E0729C">
      <w:pPr>
        <w:pStyle w:val="Text"/>
      </w:pPr>
      <w:r w:rsidRPr="00E0729C">
        <w:t xml:space="preserve">Zamnu si ruce. </w:t>
      </w:r>
      <w:r w:rsidR="00E0729C" w:rsidRPr="00E0729C">
        <w:t>„</w:t>
      </w:r>
      <w:r w:rsidRPr="00E0729C">
        <w:t>Zachránils mě před smrtí hladem, sokolíku.</w:t>
      </w:r>
      <w:r w:rsidR="00E0729C" w:rsidRPr="00E0729C">
        <w:t>“</w:t>
      </w:r>
    </w:p>
    <w:p w:rsidR="00E0729C" w:rsidRPr="00E0729C" w:rsidRDefault="00CD2971" w:rsidP="00E0729C">
      <w:pPr>
        <w:pStyle w:val="Text"/>
      </w:pPr>
      <w:r w:rsidRPr="00E0729C">
        <w:t>Odtrhnu stehno, kluk mě mlčky pozoruje, ani nedutá.</w:t>
      </w:r>
    </w:p>
    <w:p w:rsidR="00E0729C" w:rsidRPr="00E0729C" w:rsidRDefault="00CD2971" w:rsidP="00E0729C">
      <w:pPr>
        <w:pStyle w:val="Text"/>
      </w:pPr>
      <w:r w:rsidRPr="00E0729C">
        <w:t>Jaké je to, být hrdinou?</w:t>
      </w:r>
      <w:r w:rsidR="00E0729C" w:rsidRPr="00E0729C">
        <w:t>“</w:t>
      </w:r>
      <w:r w:rsidRPr="00E0729C">
        <w:t xml:space="preserve"> zeptá se pak, a</w:t>
      </w:r>
      <w:r w:rsidR="00E0729C" w:rsidRPr="00E0729C">
        <w:t xml:space="preserve"> </w:t>
      </w:r>
      <w:r w:rsidRPr="00E0729C">
        <w:t>já vyprsknu kus kachny na stůl.</w:t>
      </w:r>
    </w:p>
    <w:p w:rsidR="00E0729C" w:rsidRPr="00E0729C" w:rsidRDefault="00E0729C" w:rsidP="00E0729C">
      <w:pPr>
        <w:pStyle w:val="Text"/>
      </w:pPr>
      <w:r w:rsidRPr="00E0729C">
        <w:t>„</w:t>
      </w:r>
      <w:r w:rsidR="00CD2971" w:rsidRPr="00E0729C">
        <w:t>Hrdinou? Zaklínačstvíje práce jako každá jiná, mladej. Spousta dohadování, čekání, ježdění a</w:t>
      </w:r>
      <w:r w:rsidRPr="00E0729C">
        <w:t xml:space="preserve"> </w:t>
      </w:r>
      <w:r w:rsidR="00CD2971" w:rsidRPr="00E0729C">
        <w:t>pár číhaných.</w:t>
      </w:r>
    </w:p>
    <w:p w:rsidR="00E0729C" w:rsidRPr="00E0729C" w:rsidRDefault="00CD2971" w:rsidP="00E0729C">
      <w:pPr>
        <w:pStyle w:val="Text"/>
      </w:pPr>
      <w:r w:rsidRPr="00E0729C">
        <w:t>Můžeme umřít, taky umíráme, ale kdo ne. Každá podruhyně, která se motá po chlévě, může umřít.</w:t>
      </w:r>
      <w:r w:rsidR="00E0729C" w:rsidRPr="00E0729C">
        <w:t>“</w:t>
      </w:r>
    </w:p>
    <w:p w:rsidR="00E0729C" w:rsidRPr="00E0729C" w:rsidRDefault="00E0729C" w:rsidP="00E0729C">
      <w:pPr>
        <w:pStyle w:val="Text"/>
      </w:pPr>
      <w:r w:rsidRPr="00E0729C">
        <w:t>„</w:t>
      </w:r>
      <w:r w:rsidR="00CD2971" w:rsidRPr="00E0729C">
        <w:t>Slyšel jsem, že šermujete poslepu, ve tmě, že jste rychlí jako pomyšlení.</w:t>
      </w:r>
      <w:r w:rsidRPr="00E0729C">
        <w:t>“</w:t>
      </w:r>
    </w:p>
    <w:p w:rsidR="00E0729C" w:rsidRPr="00E0729C" w:rsidRDefault="00CD2971" w:rsidP="00E0729C">
      <w:pPr>
        <w:pStyle w:val="Text"/>
      </w:pPr>
      <w:r w:rsidRPr="00E0729C">
        <w:t xml:space="preserve">Přísně si ho změřím. </w:t>
      </w:r>
      <w:r w:rsidR="00E0729C" w:rsidRPr="00E0729C">
        <w:t>„</w:t>
      </w:r>
      <w:r w:rsidRPr="00E0729C">
        <w:t>No jo,</w:t>
      </w:r>
      <w:r w:rsidR="00E0729C" w:rsidRPr="00E0729C">
        <w:t>“</w:t>
      </w:r>
      <w:r w:rsidRPr="00E0729C">
        <w:t xml:space="preserve"> připustím potom a</w:t>
      </w:r>
      <w:r w:rsidR="00E0729C" w:rsidRPr="00E0729C">
        <w:t xml:space="preserve"> </w:t>
      </w:r>
      <w:r w:rsidRPr="00E0729C">
        <w:t>polknu sousto. Zadívám se mu do očí, trochu pobledne. Moc dobře vím, jak teď vypadám, světlé dravci oči se svislou panenkou, bezvýrazné, nelidské.</w:t>
      </w:r>
    </w:p>
    <w:p w:rsidR="00E0729C" w:rsidRPr="00E0729C" w:rsidRDefault="00E0729C" w:rsidP="00E0729C">
      <w:pPr>
        <w:pStyle w:val="Text"/>
      </w:pPr>
      <w:r w:rsidRPr="00E0729C">
        <w:t>„</w:t>
      </w:r>
      <w:r w:rsidR="00CD2971" w:rsidRPr="00E0729C">
        <w:t>Taky nás to něco stálo,</w:t>
      </w:r>
      <w:r w:rsidRPr="00E0729C">
        <w:t>“</w:t>
      </w:r>
      <w:r w:rsidR="00CD2971" w:rsidRPr="00E0729C">
        <w:t xml:space="preserve"> řeknu tiše.</w:t>
      </w:r>
    </w:p>
    <w:p w:rsidR="00E0729C" w:rsidRPr="00E0729C" w:rsidRDefault="00E0729C" w:rsidP="00E0729C">
      <w:pPr>
        <w:pStyle w:val="Text"/>
      </w:pPr>
      <w:r w:rsidRPr="00E0729C">
        <w:t>„</w:t>
      </w:r>
      <w:r w:rsidR="00CD2971" w:rsidRPr="00E0729C">
        <w:t>Nevypadáš jako člověk,</w:t>
      </w:r>
      <w:r w:rsidRPr="00E0729C">
        <w:t>“</w:t>
      </w:r>
      <w:r w:rsidR="00CD2971" w:rsidRPr="00E0729C">
        <w:t xml:space="preserve"> šeptne a</w:t>
      </w:r>
      <w:r w:rsidRPr="00E0729C">
        <w:t xml:space="preserve"> </w:t>
      </w:r>
      <w:r w:rsidR="00CD2971" w:rsidRPr="00E0729C">
        <w:t>já pohodím hlavou.</w:t>
      </w:r>
    </w:p>
    <w:p w:rsidR="00E0729C" w:rsidRPr="00E0729C" w:rsidRDefault="00E0729C" w:rsidP="00E0729C">
      <w:pPr>
        <w:pStyle w:val="Text"/>
      </w:pPr>
      <w:r w:rsidRPr="00E0729C">
        <w:t>„</w:t>
      </w:r>
      <w:r w:rsidR="00CD2971" w:rsidRPr="00E0729C">
        <w:t>Taky nejsem. Můj otec nebyl,</w:t>
      </w:r>
      <w:r w:rsidRPr="00E0729C">
        <w:t>“</w:t>
      </w:r>
      <w:r w:rsidR="00CD2971" w:rsidRPr="00E0729C">
        <w:t xml:space="preserve"> dodám ještě. </w:t>
      </w:r>
      <w:r w:rsidRPr="00E0729C">
        <w:t>„</w:t>
      </w:r>
      <w:r w:rsidR="00CD2971" w:rsidRPr="00E0729C">
        <w:t>Ty nebudeš jíst?</w:t>
      </w:r>
      <w:r w:rsidRPr="00E0729C">
        <w:t>“</w:t>
      </w:r>
    </w:p>
    <w:p w:rsidR="00E0729C" w:rsidRPr="00E0729C" w:rsidRDefault="00CD2971" w:rsidP="00E0729C">
      <w:pPr>
        <w:pStyle w:val="Text"/>
      </w:pPr>
      <w:r w:rsidRPr="00E0729C">
        <w:t>Ostýchavě si vezme sousto a</w:t>
      </w:r>
      <w:r w:rsidR="00E0729C" w:rsidRPr="00E0729C">
        <w:t xml:space="preserve"> </w:t>
      </w:r>
      <w:r w:rsidRPr="00E0729C">
        <w:t xml:space="preserve">bez chuti ho žvýká. </w:t>
      </w:r>
      <w:r w:rsidR="00E0729C" w:rsidRPr="00E0729C">
        <w:t>„</w:t>
      </w:r>
      <w:r w:rsidRPr="00E0729C">
        <w:t>Chodila jsi dlouho do školy?</w:t>
      </w:r>
      <w:r w:rsidR="00E0729C" w:rsidRPr="00E0729C">
        <w:t>“</w:t>
      </w:r>
    </w:p>
    <w:p w:rsidR="00E0729C" w:rsidRPr="00E0729C" w:rsidRDefault="00E0729C" w:rsidP="00E0729C">
      <w:pPr>
        <w:pStyle w:val="Text"/>
      </w:pPr>
      <w:r w:rsidRPr="00E0729C">
        <w:t>„</w:t>
      </w:r>
      <w:r w:rsidR="00CD2971" w:rsidRPr="00E0729C">
        <w:t>Dlouho. Proč?</w:t>
      </w:r>
      <w:r w:rsidRPr="00E0729C">
        <w:t>“</w:t>
      </w:r>
    </w:p>
    <w:p w:rsidR="00E0729C" w:rsidRPr="00E0729C" w:rsidRDefault="00E0729C" w:rsidP="00E0729C">
      <w:pPr>
        <w:pStyle w:val="Text"/>
      </w:pPr>
      <w:r w:rsidRPr="00E0729C">
        <w:t>„</w:t>
      </w:r>
      <w:r w:rsidR="00CD2971" w:rsidRPr="00E0729C">
        <w:t>Otec mě nechce poslat na studie. Říká, že to k</w:t>
      </w:r>
      <w:r w:rsidRPr="00E0729C">
        <w:t xml:space="preserve"> </w:t>
      </w:r>
      <w:r w:rsidR="00CD2971" w:rsidRPr="00E0729C">
        <w:t>ničemu není.</w:t>
      </w:r>
      <w:r w:rsidRPr="00E0729C">
        <w:t>“</w:t>
      </w:r>
    </w:p>
    <w:p w:rsidR="00E0729C" w:rsidRPr="00E0729C" w:rsidRDefault="00E0729C" w:rsidP="00E0729C">
      <w:pPr>
        <w:pStyle w:val="Text"/>
      </w:pPr>
      <w:r w:rsidRPr="00E0729C">
        <w:t>„</w:t>
      </w:r>
      <w:r w:rsidR="00CD2971" w:rsidRPr="00E0729C">
        <w:t>A</w:t>
      </w:r>
      <w:r w:rsidRPr="00E0729C">
        <w:t xml:space="preserve"> </w:t>
      </w:r>
      <w:r w:rsidR="00CD2971" w:rsidRPr="00E0729C">
        <w:t>matka?</w:t>
      </w:r>
      <w:r w:rsidRPr="00E0729C">
        <w:t>“</w:t>
      </w:r>
    </w:p>
    <w:p w:rsidR="00E0729C" w:rsidRPr="00E0729C" w:rsidRDefault="00E0729C" w:rsidP="00E0729C">
      <w:pPr>
        <w:pStyle w:val="Text"/>
      </w:pPr>
      <w:r w:rsidRPr="00E0729C">
        <w:t>„</w:t>
      </w:r>
      <w:r w:rsidR="00CD2971" w:rsidRPr="00E0729C">
        <w:t>Ta umřela, když jsem byl malý.</w:t>
      </w:r>
      <w:r w:rsidRPr="00E0729C">
        <w:t>“</w:t>
      </w:r>
    </w:p>
    <w:p w:rsidR="00E0729C" w:rsidRPr="00E0729C" w:rsidRDefault="00E0729C" w:rsidP="00E0729C">
      <w:pPr>
        <w:pStyle w:val="Text"/>
      </w:pPr>
      <w:r w:rsidRPr="00E0729C">
        <w:t>„</w:t>
      </w:r>
      <w:r w:rsidR="00CD2971" w:rsidRPr="00E0729C">
        <w:t>Nepotřebuješ školu,</w:t>
      </w:r>
      <w:r w:rsidRPr="00E0729C">
        <w:t>“</w:t>
      </w:r>
      <w:r w:rsidR="00CD2971" w:rsidRPr="00E0729C">
        <w:t xml:space="preserve"> potěším ho. </w:t>
      </w:r>
      <w:r w:rsidRPr="00E0729C">
        <w:t>„</w:t>
      </w:r>
      <w:r w:rsidR="00CD2971" w:rsidRPr="00E0729C">
        <w:t>Stačí, když budeš žít. Otec tě drží zkrátka, co?</w:t>
      </w:r>
      <w:r w:rsidRPr="00E0729C">
        <w:t>“</w:t>
      </w:r>
    </w:p>
    <w:p w:rsidR="00E0729C" w:rsidRPr="00E0729C" w:rsidRDefault="00CD2971" w:rsidP="00E0729C">
      <w:pPr>
        <w:pStyle w:val="Text"/>
      </w:pPr>
      <w:r w:rsidRPr="00E0729C">
        <w:t xml:space="preserve">Vypadá tak schlíple, že se mi ho zželí. </w:t>
      </w:r>
      <w:r w:rsidR="00E0729C" w:rsidRPr="00E0729C">
        <w:t>„</w:t>
      </w:r>
      <w:r w:rsidRPr="00E0729C">
        <w:t>Počkej za pár let.</w:t>
      </w:r>
      <w:r w:rsidR="00E0729C" w:rsidRPr="00E0729C">
        <w:t>“</w:t>
      </w:r>
    </w:p>
    <w:p w:rsidR="00E0729C" w:rsidRPr="00E0729C" w:rsidRDefault="00E0729C" w:rsidP="00E0729C">
      <w:pPr>
        <w:pStyle w:val="Text"/>
      </w:pPr>
      <w:r w:rsidRPr="00E0729C">
        <w:t>„</w:t>
      </w:r>
      <w:r w:rsidR="00CD2971" w:rsidRPr="00E0729C">
        <w:t>Chtěl bych taky bojovat.</w:t>
      </w:r>
      <w:r w:rsidRPr="00E0729C">
        <w:t>“</w:t>
      </w:r>
    </w:p>
    <w:p w:rsidR="00E0729C" w:rsidRPr="00E0729C" w:rsidRDefault="00E0729C" w:rsidP="00E0729C">
      <w:pPr>
        <w:pStyle w:val="Text"/>
      </w:pPr>
      <w:r w:rsidRPr="00E0729C">
        <w:t>„</w:t>
      </w:r>
      <w:r w:rsidR="00CD2971" w:rsidRPr="00E0729C">
        <w:t>To můžeš.</w:t>
      </w:r>
      <w:r w:rsidRPr="00E0729C">
        <w:t>“</w:t>
      </w:r>
    </w:p>
    <w:p w:rsidR="00E0729C" w:rsidRPr="00E0729C" w:rsidRDefault="00CD2971" w:rsidP="00E0729C">
      <w:pPr>
        <w:pStyle w:val="Text"/>
      </w:pPr>
      <w:r w:rsidRPr="00E0729C">
        <w:t xml:space="preserve">Plaše se dotkne mojí ruky. </w:t>
      </w:r>
      <w:r w:rsidR="00E0729C" w:rsidRPr="00E0729C">
        <w:t>„</w:t>
      </w:r>
      <w:r w:rsidRPr="00E0729C">
        <w:t>Ty jsi mladá a</w:t>
      </w:r>
      <w:r w:rsidR="00E0729C" w:rsidRPr="00E0729C">
        <w:t xml:space="preserve"> </w:t>
      </w:r>
      <w:r w:rsidRPr="00E0729C">
        <w:t>tolik jsi zažila.</w:t>
      </w:r>
      <w:r w:rsidR="00E0729C" w:rsidRPr="00E0729C">
        <w:t>“</w:t>
      </w:r>
    </w:p>
    <w:p w:rsidR="00E0729C" w:rsidRPr="00E0729C" w:rsidRDefault="00E0729C" w:rsidP="00E0729C">
      <w:pPr>
        <w:pStyle w:val="Text"/>
      </w:pPr>
      <w:r w:rsidRPr="00E0729C">
        <w:t>„</w:t>
      </w:r>
      <w:r w:rsidR="00CD2971" w:rsidRPr="00E0729C">
        <w:t>Na zaklínače mladá, na člověka už dávno dospělá, Lasse,</w:t>
      </w:r>
      <w:r w:rsidRPr="00E0729C">
        <w:t>“</w:t>
      </w:r>
      <w:r w:rsidR="00CD2971" w:rsidRPr="00E0729C">
        <w:t xml:space="preserve"> mrknu na něj. </w:t>
      </w:r>
      <w:r w:rsidRPr="00E0729C">
        <w:t>„</w:t>
      </w:r>
      <w:r w:rsidR="00CD2971" w:rsidRPr="00E0729C">
        <w:t>Je mi skoro tolik, co tvému otci.</w:t>
      </w:r>
      <w:r w:rsidRPr="00E0729C">
        <w:t>“</w:t>
      </w:r>
    </w:p>
    <w:p w:rsidR="00E0729C" w:rsidRPr="00E0729C" w:rsidRDefault="00CD2971" w:rsidP="00E0729C">
      <w:pPr>
        <w:pStyle w:val="Text"/>
      </w:pPr>
      <w:r w:rsidRPr="00E0729C">
        <w:t>Překvapeně otevře pusu a</w:t>
      </w:r>
      <w:r w:rsidR="00E0729C" w:rsidRPr="00E0729C">
        <w:t xml:space="preserve"> </w:t>
      </w:r>
      <w:r w:rsidRPr="00E0729C">
        <w:t>než ji stačí zavřít, vpadne do místnosti Gunda.</w:t>
      </w:r>
    </w:p>
    <w:p w:rsidR="00E0729C" w:rsidRPr="00E0729C" w:rsidRDefault="00E0729C" w:rsidP="00E0729C">
      <w:pPr>
        <w:pStyle w:val="Text"/>
      </w:pPr>
      <w:r w:rsidRPr="00E0729C">
        <w:t>„</w:t>
      </w:r>
      <w:r w:rsidR="00CD2971" w:rsidRPr="00E0729C">
        <w:t>Loty, říkala jsem ti, že toho kluka ne.</w:t>
      </w:r>
      <w:r w:rsidRPr="00E0729C">
        <w:t>“</w:t>
      </w:r>
      <w:r w:rsidR="00CD2971" w:rsidRPr="00E0729C">
        <w:t xml:space="preserve"> Její hlas zní jako polnice.</w:t>
      </w:r>
    </w:p>
    <w:p w:rsidR="00E0729C" w:rsidRPr="00E0729C" w:rsidRDefault="00E0729C" w:rsidP="00E0729C">
      <w:pPr>
        <w:pStyle w:val="Text"/>
      </w:pPr>
      <w:r w:rsidRPr="00E0729C">
        <w:lastRenderedPageBreak/>
        <w:t>„</w:t>
      </w:r>
      <w:r w:rsidR="00CD2971" w:rsidRPr="00E0729C">
        <w:t>Jíme.</w:t>
      </w:r>
      <w:r w:rsidRPr="00E0729C">
        <w:t>“</w:t>
      </w:r>
    </w:p>
    <w:p w:rsidR="00E0729C" w:rsidRPr="00E0729C" w:rsidRDefault="00CD2971" w:rsidP="00E0729C">
      <w:pPr>
        <w:pStyle w:val="Text"/>
      </w:pPr>
      <w:r w:rsidRPr="00E0729C">
        <w:t xml:space="preserve">Založí ruce na hrudi. </w:t>
      </w:r>
      <w:r w:rsidR="00E0729C" w:rsidRPr="00E0729C">
        <w:t>„</w:t>
      </w:r>
      <w:r w:rsidRPr="00E0729C">
        <w:t>A</w:t>
      </w:r>
      <w:r w:rsidR="00E0729C" w:rsidRPr="00E0729C">
        <w:t xml:space="preserve"> </w:t>
      </w:r>
      <w:r w:rsidRPr="00E0729C">
        <w:t>proč se tedy tak červená?</w:t>
      </w:r>
      <w:r w:rsidR="00E0729C" w:rsidRPr="00E0729C">
        <w:t>“</w:t>
      </w:r>
    </w:p>
    <w:p w:rsidR="00E0729C" w:rsidRPr="00E0729C" w:rsidRDefault="00E0729C" w:rsidP="00E0729C">
      <w:pPr>
        <w:pStyle w:val="Text"/>
      </w:pPr>
      <w:r w:rsidRPr="00E0729C">
        <w:t>„</w:t>
      </w:r>
      <w:r w:rsidR="00CD2971" w:rsidRPr="00E0729C">
        <w:t>Co já vím,</w:t>
      </w:r>
      <w:r w:rsidRPr="00E0729C">
        <w:t>“</w:t>
      </w:r>
      <w:r w:rsidR="00CD2971" w:rsidRPr="00E0729C">
        <w:t xml:space="preserve"> usměju se. </w:t>
      </w:r>
      <w:r w:rsidRPr="00E0729C">
        <w:t>„</w:t>
      </w:r>
      <w:r w:rsidR="00CD2971" w:rsidRPr="00E0729C">
        <w:t>Tam, odkud jsem, se nečervená nikdo.</w:t>
      </w:r>
      <w:r w:rsidRPr="00E0729C">
        <w:t>“</w:t>
      </w:r>
    </w:p>
    <w:p w:rsidR="00E0729C" w:rsidRPr="00E0729C" w:rsidRDefault="00E0729C" w:rsidP="00E0729C">
      <w:pPr>
        <w:pStyle w:val="Text"/>
      </w:pPr>
      <w:r w:rsidRPr="00E0729C">
        <w:t>„</w:t>
      </w:r>
      <w:r w:rsidR="00CD2971" w:rsidRPr="00E0729C">
        <w:t>To mě nepřekvapuje,</w:t>
      </w:r>
      <w:r w:rsidRPr="00E0729C">
        <w:t>“</w:t>
      </w:r>
      <w:r w:rsidR="00CD2971" w:rsidRPr="00E0729C">
        <w:t xml:space="preserve"> zahučí runička a</w:t>
      </w:r>
      <w:r w:rsidRPr="00E0729C">
        <w:t xml:space="preserve"> </w:t>
      </w:r>
      <w:r w:rsidR="00CD2971" w:rsidRPr="00E0729C">
        <w:t>pak se obrátí k</w:t>
      </w:r>
      <w:r w:rsidRPr="00E0729C">
        <w:t xml:space="preserve"> </w:t>
      </w:r>
      <w:r w:rsidR="00CD2971" w:rsidRPr="00E0729C">
        <w:t>Lassemu.</w:t>
      </w:r>
    </w:p>
    <w:p w:rsidR="00E0729C" w:rsidRPr="00E0729C" w:rsidRDefault="00E0729C" w:rsidP="00E0729C">
      <w:pPr>
        <w:pStyle w:val="Text"/>
      </w:pPr>
      <w:r w:rsidRPr="00E0729C">
        <w:t>„</w:t>
      </w:r>
      <w:r w:rsidR="00CD2971" w:rsidRPr="00E0729C">
        <w:t>Spát, hrdino. Já tady mám s</w:t>
      </w:r>
      <w:r w:rsidRPr="00E0729C">
        <w:t xml:space="preserve"> </w:t>
      </w:r>
      <w:r w:rsidR="00CD2971" w:rsidRPr="00E0729C">
        <w:t>výtržnicí ještě nějaké povídání.</w:t>
      </w:r>
      <w:r w:rsidRPr="00E0729C">
        <w:t>“</w:t>
      </w:r>
    </w:p>
    <w:p w:rsidR="00E0729C" w:rsidRPr="00E0729C" w:rsidRDefault="00CD2971" w:rsidP="00E0729C">
      <w:pPr>
        <w:pStyle w:val="Text"/>
      </w:pPr>
      <w:r w:rsidRPr="00E0729C">
        <w:t>Lasse se uklání, rudý jako maliny v</w:t>
      </w:r>
      <w:r w:rsidR="00E0729C" w:rsidRPr="00E0729C">
        <w:t xml:space="preserve"> </w:t>
      </w:r>
      <w:r w:rsidRPr="00E0729C">
        <w:t>nejvyšším stupni zralosti.</w:t>
      </w:r>
    </w:p>
    <w:p w:rsidR="00E0729C" w:rsidRPr="00E0729C" w:rsidRDefault="00E0729C" w:rsidP="00E0729C">
      <w:pPr>
        <w:pStyle w:val="Text"/>
      </w:pPr>
      <w:r w:rsidRPr="00E0729C">
        <w:t>„</w:t>
      </w:r>
      <w:r w:rsidR="00CD2971" w:rsidRPr="00E0729C">
        <w:t>Nebuď na něj zlá,</w:t>
      </w:r>
      <w:r w:rsidRPr="00E0729C">
        <w:t>“</w:t>
      </w:r>
      <w:r w:rsidR="00CD2971" w:rsidRPr="00E0729C">
        <w:t xml:space="preserve"> popíchnu Gundu a</w:t>
      </w:r>
      <w:r w:rsidRPr="00E0729C">
        <w:t xml:space="preserve"> </w:t>
      </w:r>
      <w:r w:rsidR="00CD2971" w:rsidRPr="00E0729C">
        <w:t>ta se ke mně obrátí, šedé oči jenjen pořezat.</w:t>
      </w:r>
    </w:p>
    <w:p w:rsidR="00E0729C" w:rsidRPr="00E0729C" w:rsidRDefault="00E0729C" w:rsidP="00E0729C">
      <w:pPr>
        <w:pStyle w:val="Text"/>
      </w:pPr>
      <w:r w:rsidRPr="00E0729C">
        <w:t>„</w:t>
      </w:r>
      <w:r w:rsidR="00CD2971" w:rsidRPr="00E0729C">
        <w:t>Já ho vychovala, a</w:t>
      </w:r>
      <w:r w:rsidRPr="00E0729C">
        <w:t xml:space="preserve"> </w:t>
      </w:r>
      <w:r w:rsidR="00CD2971" w:rsidRPr="00E0729C">
        <w:t>jak koukám, líp než mistři tebe.</w:t>
      </w:r>
      <w:r w:rsidRPr="00E0729C">
        <w:t>“</w:t>
      </w:r>
    </w:p>
    <w:p w:rsidR="00E0729C" w:rsidRPr="00E0729C" w:rsidRDefault="00CD2971" w:rsidP="00E0729C">
      <w:pPr>
        <w:pStyle w:val="Text"/>
      </w:pPr>
      <w:r w:rsidRPr="00E0729C">
        <w:t>Hihňám se do poháru a</w:t>
      </w:r>
      <w:r w:rsidR="00E0729C" w:rsidRPr="00E0729C">
        <w:t xml:space="preserve"> </w:t>
      </w:r>
      <w:r w:rsidRPr="00E0729C">
        <w:t>Lasse mizí.</w:t>
      </w:r>
    </w:p>
    <w:p w:rsidR="00E0729C" w:rsidRPr="00E0729C" w:rsidRDefault="00CD2971" w:rsidP="00E0729C">
      <w:pPr>
        <w:pStyle w:val="Text"/>
      </w:pPr>
      <w:r w:rsidRPr="00E0729C">
        <w:t>Gunda si sedne ke stolu, chvíli mlčí a</w:t>
      </w:r>
      <w:r w:rsidR="00E0729C" w:rsidRPr="00E0729C">
        <w:t xml:space="preserve"> </w:t>
      </w:r>
      <w:r w:rsidRPr="00E0729C">
        <w:t>pak mi pohár sebere.</w:t>
      </w:r>
    </w:p>
    <w:p w:rsidR="00E0729C" w:rsidRPr="00E0729C" w:rsidRDefault="00E0729C" w:rsidP="00E0729C">
      <w:pPr>
        <w:pStyle w:val="Text"/>
      </w:pPr>
      <w:r w:rsidRPr="00E0729C">
        <w:t>„</w:t>
      </w:r>
      <w:r w:rsidR="00CD2971" w:rsidRPr="00E0729C">
        <w:t>Promluvíme si o</w:t>
      </w:r>
      <w:r w:rsidRPr="00E0729C">
        <w:t xml:space="preserve"> </w:t>
      </w:r>
      <w:r w:rsidR="00CD2971" w:rsidRPr="00E0729C">
        <w:t>mlýnu. Vážně.</w:t>
      </w:r>
      <w:r w:rsidRPr="00E0729C">
        <w:t>“</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CD2971" w:rsidP="00E0729C">
      <w:pPr>
        <w:pStyle w:val="Text"/>
      </w:pPr>
      <w:r w:rsidRPr="00E0729C">
        <w:t>No co, ráda si promluvím s</w:t>
      </w:r>
      <w:r w:rsidR="00E0729C" w:rsidRPr="00E0729C">
        <w:t xml:space="preserve"> </w:t>
      </w:r>
      <w:r w:rsidRPr="00E0729C">
        <w:t>rozumnou ženskou, pokud to ovšem neznamená tvrdnout celý následující den vjejí cimře a</w:t>
      </w:r>
      <w:r w:rsidR="00E0729C" w:rsidRPr="00E0729C">
        <w:t xml:space="preserve"> </w:t>
      </w:r>
      <w:r w:rsidRPr="00E0729C">
        <w:t>nudit se.</w:t>
      </w:r>
    </w:p>
    <w:p w:rsidR="00E0729C" w:rsidRPr="00E0729C" w:rsidRDefault="00CD2971" w:rsidP="00E0729C">
      <w:pPr>
        <w:pStyle w:val="Text"/>
      </w:pPr>
      <w:r w:rsidRPr="00E0729C">
        <w:t>Zvenčí se ozve zvuk kroků. Zvednu se na lokti.</w:t>
      </w:r>
    </w:p>
    <w:p w:rsidR="00E0729C" w:rsidRPr="00E0729C" w:rsidRDefault="00E0729C" w:rsidP="00E0729C">
      <w:pPr>
        <w:pStyle w:val="Text"/>
      </w:pPr>
      <w:r w:rsidRPr="00E0729C">
        <w:t>„</w:t>
      </w:r>
      <w:r w:rsidR="00CD2971" w:rsidRPr="00E0729C">
        <w:t>Vůl,</w:t>
      </w:r>
      <w:r w:rsidRPr="00E0729C">
        <w:t>“</w:t>
      </w:r>
      <w:r w:rsidR="00CD2971" w:rsidRPr="00E0729C">
        <w:t xml:space="preserve"> Gunda za sebou přibouchne dveře prudčeji, než je třeba.</w:t>
      </w:r>
    </w:p>
    <w:p w:rsidR="00E0729C" w:rsidRPr="00E0729C" w:rsidRDefault="00E0729C" w:rsidP="00E0729C">
      <w:pPr>
        <w:pStyle w:val="Text"/>
      </w:pPr>
      <w:r w:rsidRPr="00E0729C">
        <w:t>„</w:t>
      </w:r>
      <w:r w:rsidR="00CD2971" w:rsidRPr="00E0729C">
        <w:t>Copak?</w:t>
      </w:r>
      <w:r w:rsidRPr="00E0729C">
        <w:t>“</w:t>
      </w:r>
    </w:p>
    <w:p w:rsidR="00E0729C" w:rsidRPr="00E0729C" w:rsidRDefault="00E0729C" w:rsidP="00E0729C">
      <w:pPr>
        <w:pStyle w:val="Text"/>
      </w:pPr>
      <w:r w:rsidRPr="00E0729C">
        <w:t>„</w:t>
      </w:r>
      <w:r w:rsidR="00CD2971" w:rsidRPr="00E0729C">
        <w:t>Lars. Nechce tě do toho mlejna pustit. Prý vyšetří znásilnění.</w:t>
      </w:r>
      <w:r w:rsidRPr="00E0729C">
        <w:t>“</w:t>
      </w:r>
    </w:p>
    <w:p w:rsidR="00E0729C" w:rsidRPr="00E0729C" w:rsidRDefault="00CD2971" w:rsidP="00E0729C">
      <w:pPr>
        <w:pStyle w:val="Text"/>
      </w:pPr>
      <w:r w:rsidRPr="00E0729C">
        <w:t xml:space="preserve">Zatočím mezi prsty čepelí nože. </w:t>
      </w:r>
      <w:r w:rsidR="00E0729C" w:rsidRPr="00E0729C">
        <w:t>„</w:t>
      </w:r>
      <w:r w:rsidRPr="00E0729C">
        <w:t>Ať šetří. Může nechat prohlídnout mlynářce frndu. Zjistí, že je oběhaná jako stará jezdecká bota. Bohové, byla jsem u</w:t>
      </w:r>
      <w:r w:rsidR="00E0729C" w:rsidRPr="00E0729C">
        <w:t xml:space="preserve"> </w:t>
      </w:r>
      <w:r w:rsidRPr="00E0729C">
        <w:t>toho, dal jí jen facku.</w:t>
      </w:r>
      <w:r w:rsidR="00E0729C" w:rsidRPr="00E0729C">
        <w:t>“</w:t>
      </w:r>
    </w:p>
    <w:p w:rsidR="00E0729C" w:rsidRPr="00E0729C" w:rsidRDefault="00E0729C" w:rsidP="00E0729C">
      <w:pPr>
        <w:pStyle w:val="Text"/>
      </w:pPr>
      <w:r w:rsidRPr="00E0729C">
        <w:t>„</w:t>
      </w:r>
      <w:r w:rsidR="00CD2971" w:rsidRPr="00E0729C">
        <w:t>To jsem mu řekla taky… Zjevně to nestačí.</w:t>
      </w:r>
      <w:r w:rsidRPr="00E0729C">
        <w:t>“</w:t>
      </w:r>
    </w:p>
    <w:p w:rsidR="00E0729C" w:rsidRPr="00E0729C" w:rsidRDefault="00E0729C" w:rsidP="00E0729C">
      <w:pPr>
        <w:pStyle w:val="Text"/>
      </w:pPr>
      <w:r w:rsidRPr="00E0729C">
        <w:t>„</w:t>
      </w:r>
      <w:r w:rsidR="00CD2971" w:rsidRPr="00E0729C">
        <w:t>A</w:t>
      </w:r>
      <w:r w:rsidRPr="00E0729C">
        <w:t xml:space="preserve"> </w:t>
      </w:r>
      <w:r w:rsidR="00CD2971" w:rsidRPr="00E0729C">
        <w:t>ty ho nemůžeš nějak, hm, přimět?</w:t>
      </w:r>
      <w:r w:rsidRPr="00E0729C">
        <w:t>“</w:t>
      </w:r>
    </w:p>
    <w:p w:rsidR="00E0729C" w:rsidRPr="00E0729C" w:rsidRDefault="00CD2971" w:rsidP="00E0729C">
      <w:pPr>
        <w:pStyle w:val="Text"/>
      </w:pPr>
      <w:r w:rsidRPr="00E0729C">
        <w:t xml:space="preserve">Paní run se na mě zadívá… </w:t>
      </w:r>
      <w:r w:rsidR="00E0729C" w:rsidRPr="00E0729C">
        <w:t>„</w:t>
      </w:r>
      <w:r w:rsidRPr="00E0729C">
        <w:t>Můžu, štěně. Můžu leccos, ale nechce se mi odkrývat karty kvůli takové nicotnosti.</w:t>
      </w:r>
      <w:r w:rsidR="00E0729C" w:rsidRPr="00E0729C">
        <w:t>“</w:t>
      </w:r>
    </w:p>
    <w:p w:rsidR="00E0729C" w:rsidRPr="00E0729C" w:rsidRDefault="00E0729C" w:rsidP="00E0729C">
      <w:pPr>
        <w:pStyle w:val="Text"/>
      </w:pPr>
      <w:r w:rsidRPr="00E0729C">
        <w:t>„</w:t>
      </w:r>
      <w:r w:rsidR="00CD2971" w:rsidRPr="00E0729C">
        <w:t>Tak nicotnost?</w:t>
      </w:r>
      <w:r w:rsidRPr="00E0729C">
        <w:t>“</w:t>
      </w:r>
    </w:p>
    <w:p w:rsidR="00E0729C" w:rsidRPr="00E0729C" w:rsidRDefault="00E0729C" w:rsidP="00E0729C">
      <w:pPr>
        <w:pStyle w:val="Text"/>
      </w:pPr>
      <w:r w:rsidRPr="00E0729C">
        <w:t>„</w:t>
      </w:r>
      <w:r w:rsidR="00CD2971" w:rsidRPr="00E0729C">
        <w:t>Jo,</w:t>
      </w:r>
      <w:r w:rsidRPr="00E0729C">
        <w:t>“</w:t>
      </w:r>
      <w:r w:rsidR="00CD2971" w:rsidRPr="00E0729C">
        <w:t xml:space="preserve"> zpraží mě, </w:t>
      </w:r>
      <w:r w:rsidRPr="00E0729C">
        <w:t>„</w:t>
      </w:r>
      <w:r w:rsidR="00CD2971" w:rsidRPr="00E0729C">
        <w:t>zválená špindíra ze mlejna a</w:t>
      </w:r>
      <w:r w:rsidRPr="00E0729C">
        <w:t xml:space="preserve"> </w:t>
      </w:r>
      <w:r w:rsidR="00CD2971" w:rsidRPr="00E0729C">
        <w:t>nadržený zaklínačský kluk. Co to je, důvod k</w:t>
      </w:r>
      <w:r w:rsidRPr="00E0729C">
        <w:t xml:space="preserve"> </w:t>
      </w:r>
      <w:r w:rsidR="00CD2971" w:rsidRPr="00E0729C">
        <w:t>válce?</w:t>
      </w:r>
      <w:r w:rsidRPr="00E0729C">
        <w:t>“</w:t>
      </w:r>
      <w:r w:rsidR="00CD2971" w:rsidRPr="00E0729C">
        <w:t xml:space="preserve"> Propletu prsty. </w:t>
      </w:r>
      <w:r w:rsidRPr="00E0729C">
        <w:t>„</w:t>
      </w:r>
      <w:r w:rsidR="00CD2971" w:rsidRPr="00E0729C">
        <w:t>Takže čekáme?</w:t>
      </w:r>
      <w:r w:rsidRPr="00E0729C">
        <w:t>“</w:t>
      </w:r>
      <w:r w:rsidR="00CD2971" w:rsidRPr="00E0729C">
        <w:t xml:space="preserve"> A</w:t>
      </w:r>
      <w:r w:rsidRPr="00E0729C">
        <w:t xml:space="preserve"> </w:t>
      </w:r>
      <w:r w:rsidR="00CD2971" w:rsidRPr="00E0729C">
        <w:t>Gunda kývne.</w:t>
      </w:r>
    </w:p>
    <w:p w:rsidR="00E0729C" w:rsidRPr="00E0729C" w:rsidRDefault="00CD2971" w:rsidP="00E0729C">
      <w:pPr>
        <w:pStyle w:val="Text"/>
      </w:pPr>
      <w:r w:rsidRPr="00E0729C">
        <w:t>Cekám do večera, pak do sebe nasoukám prosnou kaši a</w:t>
      </w:r>
      <w:r w:rsidR="00E0729C" w:rsidRPr="00E0729C">
        <w:t xml:space="preserve"> </w:t>
      </w:r>
      <w:r w:rsidRPr="00E0729C">
        <w:t>jdu spát. Gundina postel sice stačí i</w:t>
      </w:r>
      <w:r w:rsidR="00E0729C" w:rsidRPr="00E0729C">
        <w:t xml:space="preserve"> </w:t>
      </w:r>
      <w:r w:rsidRPr="00E0729C">
        <w:t>pro dvě nocležnice, ale i</w:t>
      </w:r>
      <w:r w:rsidR="00E0729C" w:rsidRPr="00E0729C">
        <w:t xml:space="preserve"> </w:t>
      </w:r>
      <w:r w:rsidRPr="00E0729C">
        <w:t>tak mi to tu začíná smrdět klecí. Převalím se.</w:t>
      </w:r>
    </w:p>
    <w:p w:rsidR="00E0729C" w:rsidRPr="00E0729C" w:rsidRDefault="00E0729C" w:rsidP="00E0729C">
      <w:pPr>
        <w:pStyle w:val="Text"/>
      </w:pPr>
      <w:r w:rsidRPr="00E0729C">
        <w:t>„</w:t>
      </w:r>
      <w:r w:rsidR="00CD2971" w:rsidRPr="00E0729C">
        <w:t>Spi, štěně,</w:t>
      </w:r>
      <w:r w:rsidRPr="00E0729C">
        <w:t>“</w:t>
      </w:r>
      <w:r w:rsidR="00CD2971" w:rsidRPr="00E0729C">
        <w:t xml:space="preserve"> zavrčí Gunda nevlídně. </w:t>
      </w:r>
      <w:r w:rsidRPr="00E0729C">
        <w:t>„</w:t>
      </w:r>
      <w:r w:rsidR="00CD2971" w:rsidRPr="00E0729C">
        <w:t>Já tě uspávat nebudu.</w:t>
      </w:r>
      <w:r w:rsidRPr="00E0729C">
        <w:t>“</w:t>
      </w:r>
    </w:p>
    <w:p w:rsidR="00E0729C" w:rsidRPr="00E0729C" w:rsidRDefault="00CD2971" w:rsidP="00E0729C">
      <w:pPr>
        <w:pStyle w:val="Text"/>
      </w:pPr>
      <w:r w:rsidRPr="00E0729C">
        <w:lastRenderedPageBreak/>
        <w:t>Jistě, pomyslím si, protože nejsem mistr Sirko. Zavrtám se do slamníku, a</w:t>
      </w:r>
      <w:r w:rsidR="00E0729C" w:rsidRPr="00E0729C">
        <w:t xml:space="preserve"> </w:t>
      </w:r>
      <w:r w:rsidRPr="00E0729C">
        <w:t>když se mi už skoro daří usnout, dopadne na dveře pěst.</w:t>
      </w:r>
    </w:p>
    <w:p w:rsidR="00E0729C" w:rsidRPr="00E0729C" w:rsidRDefault="00E0729C" w:rsidP="00E0729C">
      <w:pPr>
        <w:pStyle w:val="Text"/>
      </w:pPr>
      <w:r w:rsidRPr="00E0729C">
        <w:t>„</w:t>
      </w:r>
      <w:r w:rsidR="00CD2971" w:rsidRPr="00E0729C">
        <w:t>Paní Gundo, pán pro vás posílá.</w:t>
      </w:r>
      <w:r w:rsidRPr="00E0729C">
        <w:t>“</w:t>
      </w:r>
    </w:p>
    <w:p w:rsidR="00E0729C" w:rsidRPr="00E0729C" w:rsidRDefault="00E0729C" w:rsidP="00E0729C">
      <w:pPr>
        <w:pStyle w:val="Text"/>
      </w:pPr>
      <w:r w:rsidRPr="00E0729C">
        <w:t>„</w:t>
      </w:r>
      <w:r w:rsidR="00CD2971" w:rsidRPr="00E0729C">
        <w:t>Cože?</w:t>
      </w:r>
      <w:r w:rsidRPr="00E0729C">
        <w:t>“</w:t>
      </w:r>
      <w:r w:rsidR="00CD2971" w:rsidRPr="00E0729C">
        <w:t xml:space="preserve"> zavrčí Gunda.</w:t>
      </w:r>
    </w:p>
    <w:p w:rsidR="00E0729C" w:rsidRPr="00E0729C" w:rsidRDefault="00E0729C" w:rsidP="00E0729C">
      <w:pPr>
        <w:pStyle w:val="Text"/>
      </w:pPr>
      <w:r w:rsidRPr="00E0729C">
        <w:t>„</w:t>
      </w:r>
      <w:r w:rsidR="00CD2971" w:rsidRPr="00E0729C">
        <w:t>Pan Lasse ještě není doma.</w:t>
      </w:r>
      <w:r w:rsidRPr="00E0729C">
        <w:t>“</w:t>
      </w:r>
    </w:p>
    <w:p w:rsidR="00E0729C" w:rsidRPr="00E0729C" w:rsidRDefault="00E0729C" w:rsidP="00E0729C">
      <w:pPr>
        <w:pStyle w:val="Text"/>
      </w:pPr>
      <w:r w:rsidRPr="00E0729C">
        <w:t>„</w:t>
      </w:r>
      <w:r w:rsidR="00CD2971" w:rsidRPr="00E0729C">
        <w:t>Kurva,</w:t>
      </w:r>
      <w:r w:rsidRPr="00E0729C">
        <w:t>“</w:t>
      </w:r>
      <w:r w:rsidR="00CD2971" w:rsidRPr="00E0729C">
        <w:t xml:space="preserve"> vyskočím, </w:t>
      </w:r>
      <w:r w:rsidRPr="00E0729C">
        <w:t>„</w:t>
      </w:r>
      <w:r w:rsidR="00CD2971" w:rsidRPr="00E0729C">
        <w:t>ten mlejn.</w:t>
      </w:r>
      <w:r w:rsidRPr="00E0729C">
        <w:t>“</w:t>
      </w:r>
    </w:p>
    <w:p w:rsidR="00E0729C" w:rsidRPr="00E0729C" w:rsidRDefault="00CD2971" w:rsidP="00E0729C">
      <w:pPr>
        <w:pStyle w:val="Text"/>
      </w:pPr>
      <w:r w:rsidRPr="00E0729C">
        <w:t xml:space="preserve">Gunda je na cestě ke dveřím. </w:t>
      </w:r>
      <w:r w:rsidR="00E0729C" w:rsidRPr="00E0729C">
        <w:t>„</w:t>
      </w:r>
      <w:r w:rsidRPr="00E0729C">
        <w:t>Jakej mlejn?</w:t>
      </w:r>
      <w:r w:rsidR="00E0729C" w:rsidRPr="00E0729C">
        <w:t>“</w:t>
      </w:r>
    </w:p>
    <w:p w:rsidR="00E0729C" w:rsidRPr="00E0729C" w:rsidRDefault="00E0729C" w:rsidP="00E0729C">
      <w:pPr>
        <w:pStyle w:val="Text"/>
      </w:pPr>
      <w:r w:rsidRPr="00E0729C">
        <w:t>„</w:t>
      </w:r>
      <w:r w:rsidR="00CD2971" w:rsidRPr="00E0729C">
        <w:t>Jel tam,</w:t>
      </w:r>
      <w:r w:rsidRPr="00E0729C">
        <w:t>“</w:t>
      </w:r>
      <w:r w:rsidR="00CD2971" w:rsidRPr="00E0729C">
        <w:t xml:space="preserve"> soukám se do kalhot, </w:t>
      </w:r>
      <w:r w:rsidRPr="00E0729C">
        <w:t>„</w:t>
      </w:r>
      <w:r w:rsidR="00CD2971" w:rsidRPr="00E0729C">
        <w:t>říkal, že chce být hrdina. Bojovat. A</w:t>
      </w:r>
      <w:r w:rsidRPr="00E0729C">
        <w:t xml:space="preserve"> </w:t>
      </w:r>
      <w:r w:rsidR="00CD2971" w:rsidRPr="00E0729C">
        <w:t>tady toho moc na bojování není, ne?</w:t>
      </w:r>
      <w:r w:rsidRPr="00E0729C">
        <w:t>“</w:t>
      </w:r>
    </w:p>
    <w:p w:rsidR="00E0729C" w:rsidRPr="00E0729C" w:rsidRDefault="00CD2971" w:rsidP="00E0729C">
      <w:pPr>
        <w:pStyle w:val="Text"/>
      </w:pPr>
      <w:r w:rsidRPr="00E0729C">
        <w:t xml:space="preserve">Runička prudce otevře dveře. </w:t>
      </w:r>
      <w:r w:rsidR="00E0729C" w:rsidRPr="00E0729C">
        <w:t>„</w:t>
      </w:r>
      <w:r w:rsidRPr="00E0729C">
        <w:t>Řekněte Larsovi, že jsem tam hned. A</w:t>
      </w:r>
      <w:r w:rsidR="00E0729C" w:rsidRPr="00E0729C">
        <w:t xml:space="preserve"> </w:t>
      </w:r>
      <w:r w:rsidRPr="00E0729C">
        <w:t>ty se připrav,</w:t>
      </w:r>
      <w:r w:rsidR="00E0729C" w:rsidRPr="00E0729C">
        <w:t>“</w:t>
      </w:r>
      <w:r w:rsidRPr="00E0729C">
        <w:t xml:space="preserve"> obrátí se ke mně. </w:t>
      </w:r>
      <w:r w:rsidR="00E0729C" w:rsidRPr="00E0729C">
        <w:t>„</w:t>
      </w:r>
      <w:r w:rsidRPr="00E0729C">
        <w:t>Ty, Loty, mohou dostat dospělého?</w:t>
      </w:r>
      <w:r w:rsidR="00E0729C" w:rsidRPr="00E0729C">
        <w:t>“</w:t>
      </w:r>
    </w:p>
    <w:p w:rsidR="00E0729C" w:rsidRPr="00E0729C" w:rsidRDefault="00E0729C" w:rsidP="00E0729C">
      <w:pPr>
        <w:pStyle w:val="Text"/>
      </w:pPr>
      <w:r w:rsidRPr="00E0729C">
        <w:t>„</w:t>
      </w:r>
      <w:r w:rsidR="00CD2971" w:rsidRPr="00E0729C">
        <w:t>Dospělého nevím, ale tohle tele klidně,</w:t>
      </w:r>
      <w:r w:rsidRPr="00E0729C">
        <w:t>“</w:t>
      </w:r>
      <w:r w:rsidR="00CD2971" w:rsidRPr="00E0729C">
        <w:t xml:space="preserve"> zapnu si opasek. </w:t>
      </w:r>
      <w:r w:rsidRPr="00E0729C">
        <w:t>„</w:t>
      </w:r>
      <w:r w:rsidR="00CD2971" w:rsidRPr="00E0729C">
        <w:t>Pospěš si a</w:t>
      </w:r>
      <w:r w:rsidRPr="00E0729C">
        <w:t xml:space="preserve"> </w:t>
      </w:r>
      <w:r w:rsidR="00CD2971" w:rsidRPr="00E0729C">
        <w:t>ať rovnou sedlají.</w:t>
      </w:r>
      <w:r w:rsidRPr="00E0729C">
        <w:t>“</w:t>
      </w:r>
    </w:p>
    <w:p w:rsidR="00E0729C" w:rsidRPr="00E0729C" w:rsidRDefault="00CD2971" w:rsidP="00E0729C">
      <w:pPr>
        <w:pStyle w:val="Text"/>
      </w:pPr>
      <w:r w:rsidRPr="00E0729C">
        <w:t>Koně se ženou nocí, Gunda se drží za mnou, a</w:t>
      </w:r>
      <w:r w:rsidR="00E0729C" w:rsidRPr="00E0729C">
        <w:t xml:space="preserve"> </w:t>
      </w:r>
      <w:r w:rsidRPr="00E0729C">
        <w:t>v</w:t>
      </w:r>
      <w:r w:rsidR="00E0729C" w:rsidRPr="00E0729C">
        <w:t xml:space="preserve"> </w:t>
      </w:r>
      <w:r w:rsidRPr="00E0729C">
        <w:t xml:space="preserve">tu chvíli mi dojde, že ona ve tmě nevidí. Zvolním. </w:t>
      </w:r>
      <w:r w:rsidR="00E0729C" w:rsidRPr="00E0729C">
        <w:t>„</w:t>
      </w:r>
      <w:r w:rsidRPr="00E0729C">
        <w:t>Co děláš? Jeď,</w:t>
      </w:r>
      <w:r w:rsidR="00E0729C" w:rsidRPr="00E0729C">
        <w:t>“</w:t>
      </w:r>
      <w:r w:rsidRPr="00E0729C">
        <w:t xml:space="preserve"> křičí na mě.</w:t>
      </w:r>
    </w:p>
    <w:p w:rsidR="00E0729C" w:rsidRPr="00E0729C" w:rsidRDefault="00E0729C" w:rsidP="00E0729C">
      <w:pPr>
        <w:pStyle w:val="Text"/>
      </w:pPr>
      <w:r w:rsidRPr="00E0729C">
        <w:t>„</w:t>
      </w:r>
      <w:r w:rsidR="00CD2971" w:rsidRPr="00E0729C">
        <w:t>Nechci, aby sis srazila vaz, nejspíš by mě za to pověsili,</w:t>
      </w:r>
      <w:r w:rsidRPr="00E0729C">
        <w:t>“</w:t>
      </w:r>
      <w:r w:rsidR="00CD2971" w:rsidRPr="00E0729C">
        <w:t xml:space="preserve"> řvu já na ni, pak můj valach špatně šlápne a</w:t>
      </w:r>
      <w:r w:rsidRPr="00E0729C">
        <w:t xml:space="preserve"> </w:t>
      </w:r>
      <w:r w:rsidR="00CD2971" w:rsidRPr="00E0729C">
        <w:t>já si málem ukousnu jazyk.</w:t>
      </w:r>
    </w:p>
    <w:p w:rsidR="00E0729C" w:rsidRPr="00E0729C" w:rsidRDefault="00E0729C" w:rsidP="00E0729C">
      <w:pPr>
        <w:pStyle w:val="Text"/>
      </w:pPr>
      <w:r w:rsidRPr="00E0729C">
        <w:t>„</w:t>
      </w:r>
      <w:r w:rsidR="00CD2971" w:rsidRPr="00E0729C">
        <w:t>Vidíš?</w:t>
      </w:r>
      <w:r w:rsidRPr="00E0729C">
        <w:t>“</w:t>
      </w:r>
    </w:p>
    <w:p w:rsidR="00E0729C" w:rsidRPr="00E0729C" w:rsidRDefault="00E0729C" w:rsidP="00E0729C">
      <w:pPr>
        <w:pStyle w:val="Text"/>
      </w:pPr>
      <w:r w:rsidRPr="00E0729C">
        <w:t>„</w:t>
      </w:r>
      <w:r w:rsidR="00CD2971" w:rsidRPr="00E0729C">
        <w:t>Vidím hovno,</w:t>
      </w:r>
      <w:r w:rsidRPr="00E0729C">
        <w:t>“</w:t>
      </w:r>
      <w:r w:rsidR="00CD2971" w:rsidRPr="00E0729C">
        <w:t xml:space="preserve"> odsekne Gunda. Co na to říct?</w:t>
      </w:r>
    </w:p>
    <w:p w:rsidR="00E0729C" w:rsidRPr="00E0729C" w:rsidRDefault="00CD2971" w:rsidP="00E0729C">
      <w:pPr>
        <w:pStyle w:val="Text"/>
      </w:pPr>
      <w:r w:rsidRPr="00E0729C">
        <w:t>Provalená střecha starého mlýna se rýsuje proti nebi, můj kůň supí, jako by měl co chvíli padnout, a</w:t>
      </w:r>
      <w:r w:rsidR="00E0729C" w:rsidRPr="00E0729C">
        <w:t xml:space="preserve"> </w:t>
      </w:r>
      <w:r w:rsidRPr="00E0729C">
        <w:t>Gunda větří.</w:t>
      </w:r>
    </w:p>
    <w:p w:rsidR="00E0729C" w:rsidRPr="00E0729C" w:rsidRDefault="00CD2971" w:rsidP="00E0729C">
      <w:pPr>
        <w:pStyle w:val="Text"/>
      </w:pPr>
      <w:r w:rsidRPr="00E0729C">
        <w:t>Možná je dobrá, ale já je vidím dřív.</w:t>
      </w:r>
    </w:p>
    <w:p w:rsidR="00E0729C" w:rsidRPr="00E0729C" w:rsidRDefault="00E0729C" w:rsidP="00E0729C">
      <w:pPr>
        <w:pStyle w:val="Text"/>
      </w:pPr>
      <w:r w:rsidRPr="00E0729C">
        <w:t>„</w:t>
      </w:r>
      <w:r w:rsidR="00CD2971" w:rsidRPr="00E0729C">
        <w:t>Chlapi, co tu děláte?</w:t>
      </w:r>
      <w:r w:rsidRPr="00E0729C">
        <w:t>“</w:t>
      </w:r>
    </w:p>
    <w:p w:rsidR="00E0729C" w:rsidRPr="00E0729C" w:rsidRDefault="00CD2971" w:rsidP="00E0729C">
      <w:pPr>
        <w:pStyle w:val="Text"/>
      </w:pPr>
      <w:r w:rsidRPr="00E0729C">
        <w:t>Zaklínači se sklánějí nad vyděšeným chlapcem.</w:t>
      </w:r>
    </w:p>
    <w:p w:rsidR="00E0729C" w:rsidRPr="00E0729C" w:rsidRDefault="00E0729C" w:rsidP="00E0729C">
      <w:pPr>
        <w:pStyle w:val="Text"/>
      </w:pPr>
      <w:r w:rsidRPr="00E0729C">
        <w:t>„</w:t>
      </w:r>
      <w:r w:rsidR="00CD2971" w:rsidRPr="00E0729C">
        <w:t>Co by, zachraňujeme tohle hovádko. Co sis myslel, ty trdlo?</w:t>
      </w:r>
      <w:r w:rsidRPr="00E0729C">
        <w:t>“</w:t>
      </w:r>
      <w:r w:rsidR="00CD2971" w:rsidRPr="00E0729C">
        <w:t xml:space="preserve"> Torge se na Lasseho napřáhne, jako by ho chtěl uhodit, a</w:t>
      </w:r>
      <w:r w:rsidRPr="00E0729C">
        <w:t xml:space="preserve"> </w:t>
      </w:r>
      <w:r w:rsidR="00CD2971" w:rsidRPr="00E0729C">
        <w:t>Gunda mlaskne.</w:t>
      </w:r>
    </w:p>
    <w:p w:rsidR="00E0729C" w:rsidRPr="00E0729C" w:rsidRDefault="00E0729C" w:rsidP="00E0729C">
      <w:pPr>
        <w:pStyle w:val="Text"/>
      </w:pPr>
      <w:r w:rsidRPr="00E0729C">
        <w:t>„</w:t>
      </w:r>
      <w:r w:rsidR="00CD2971" w:rsidRPr="00E0729C">
        <w:t>Však jsem ho nepraštil, paní,</w:t>
      </w:r>
      <w:r w:rsidRPr="00E0729C">
        <w:t>“</w:t>
      </w:r>
      <w:r w:rsidR="00CD2971" w:rsidRPr="00E0729C">
        <w:t xml:space="preserve"> ohlédne se na ni. </w:t>
      </w:r>
      <w:r w:rsidRPr="00E0729C">
        <w:t>„</w:t>
      </w:r>
      <w:r w:rsidR="00CD2971" w:rsidRPr="00E0729C">
        <w:t>Palici mu urazit, bude rád, když o</w:t>
      </w:r>
      <w:r w:rsidRPr="00E0729C">
        <w:t xml:space="preserve"> </w:t>
      </w:r>
      <w:r w:rsidR="00CD2971" w:rsidRPr="00E0729C">
        <w:t>tu nohu nepřijde.</w:t>
      </w:r>
      <w:r w:rsidRPr="00E0729C">
        <w:t>“</w:t>
      </w:r>
    </w:p>
    <w:p w:rsidR="00E0729C" w:rsidRPr="00E0729C" w:rsidRDefault="00E0729C" w:rsidP="00E0729C">
      <w:pPr>
        <w:pStyle w:val="Text"/>
      </w:pPr>
      <w:r w:rsidRPr="00E0729C">
        <w:t>„</w:t>
      </w:r>
      <w:r w:rsidR="00CD2971" w:rsidRPr="00E0729C">
        <w:t>Nepřijde,</w:t>
      </w:r>
      <w:r w:rsidRPr="00E0729C">
        <w:t>“</w:t>
      </w:r>
      <w:r w:rsidR="00CD2971" w:rsidRPr="00E0729C">
        <w:t xml:space="preserve"> přiklekne Gunda k</w:t>
      </w:r>
      <w:r w:rsidRPr="00E0729C">
        <w:t xml:space="preserve"> </w:t>
      </w:r>
      <w:r w:rsidR="00CD2971" w:rsidRPr="00E0729C">
        <w:t>Lassemu a</w:t>
      </w:r>
      <w:r w:rsidRPr="00E0729C">
        <w:t xml:space="preserve"> </w:t>
      </w:r>
      <w:r w:rsidR="00CD2971" w:rsidRPr="00E0729C">
        <w:t>projede mu rukou vlasy.</w:t>
      </w:r>
    </w:p>
    <w:p w:rsidR="00E0729C" w:rsidRPr="00E0729C" w:rsidRDefault="00E0729C" w:rsidP="00E0729C">
      <w:pPr>
        <w:pStyle w:val="Text"/>
      </w:pPr>
      <w:r w:rsidRPr="00E0729C">
        <w:t>„</w:t>
      </w:r>
      <w:r w:rsidR="00CD2971" w:rsidRPr="00E0729C">
        <w:t>Neřvi, dám to do pořádku… a</w:t>
      </w:r>
      <w:r w:rsidRPr="00E0729C">
        <w:t xml:space="preserve"> </w:t>
      </w:r>
      <w:r w:rsidR="00CD2971" w:rsidRPr="00E0729C">
        <w:t>pak řeknu tvému otci, ať na tebe vezme oprať.</w:t>
      </w:r>
      <w:r w:rsidRPr="00E0729C">
        <w:t>“</w:t>
      </w:r>
    </w:p>
    <w:p w:rsidR="00E0729C" w:rsidRPr="00E0729C" w:rsidRDefault="00E0729C" w:rsidP="00E0729C">
      <w:pPr>
        <w:pStyle w:val="Text"/>
      </w:pPr>
      <w:r w:rsidRPr="00E0729C">
        <w:t>„</w:t>
      </w:r>
      <w:r w:rsidR="00CD2971" w:rsidRPr="00E0729C">
        <w:t>A</w:t>
      </w:r>
      <w:r w:rsidRPr="00E0729C">
        <w:t xml:space="preserve"> </w:t>
      </w:r>
      <w:r w:rsidR="00CD2971" w:rsidRPr="00E0729C">
        <w:t>na vás taky…</w:t>
      </w:r>
      <w:r w:rsidRPr="00E0729C">
        <w:t>“</w:t>
      </w:r>
      <w:r w:rsidR="00CD2971" w:rsidRPr="00E0729C">
        <w:t xml:space="preserve"> sjede zaklínače, kteří souhlasně přikyvují k</w:t>
      </w:r>
      <w:r w:rsidRPr="00E0729C">
        <w:t xml:space="preserve"> </w:t>
      </w:r>
      <w:r w:rsidR="00CD2971" w:rsidRPr="00E0729C">
        <w:t>jejímu výchovnému projevu.</w:t>
      </w:r>
    </w:p>
    <w:p w:rsidR="00E0729C" w:rsidRPr="00E0729C" w:rsidRDefault="00E0729C" w:rsidP="00E0729C">
      <w:pPr>
        <w:pStyle w:val="Text"/>
      </w:pPr>
      <w:r w:rsidRPr="00E0729C">
        <w:lastRenderedPageBreak/>
        <w:t>„</w:t>
      </w:r>
      <w:r w:rsidR="00CD2971" w:rsidRPr="00E0729C">
        <w:t>Kdybyste si ho dokázali udržet v</w:t>
      </w:r>
      <w:r w:rsidRPr="00E0729C">
        <w:t xml:space="preserve"> </w:t>
      </w:r>
      <w:r w:rsidR="00CD2971" w:rsidRPr="00E0729C">
        <w:t>poklopci, nemuselo se tohle všechno stát.</w:t>
      </w:r>
      <w:r w:rsidRPr="00E0729C">
        <w:t>“</w:t>
      </w:r>
    </w:p>
    <w:p w:rsidR="00E0729C" w:rsidRPr="00E0729C" w:rsidRDefault="00E0729C" w:rsidP="00E0729C">
      <w:pPr>
        <w:pStyle w:val="Text"/>
      </w:pPr>
      <w:r w:rsidRPr="00E0729C">
        <w:t>„</w:t>
      </w:r>
      <w:r w:rsidR="00CD2971" w:rsidRPr="00E0729C">
        <w:t>Gunda je runička,</w:t>
      </w:r>
      <w:r w:rsidRPr="00E0729C">
        <w:t>“</w:t>
      </w:r>
      <w:r w:rsidR="00CD2971" w:rsidRPr="00E0729C">
        <w:t xml:space="preserve"> řeknu na vysvětlení a</w:t>
      </w:r>
      <w:r w:rsidRPr="00E0729C">
        <w:t xml:space="preserve"> </w:t>
      </w:r>
      <w:r w:rsidR="00CD2971" w:rsidRPr="00E0729C">
        <w:t xml:space="preserve">varovně dodám: </w:t>
      </w:r>
      <w:r w:rsidRPr="00E0729C">
        <w:t>„</w:t>
      </w:r>
      <w:r w:rsidR="00CD2971" w:rsidRPr="00E0729C">
        <w:t>a zná se se Sirkem.</w:t>
      </w:r>
      <w:r w:rsidRPr="00E0729C">
        <w:t>“</w:t>
      </w:r>
    </w:p>
    <w:p w:rsidR="00E0729C" w:rsidRPr="00E0729C" w:rsidRDefault="00CD2971" w:rsidP="00E0729C">
      <w:pPr>
        <w:pStyle w:val="Text"/>
      </w:pPr>
      <w:r w:rsidRPr="00E0729C">
        <w:t xml:space="preserve">Torge polkne. </w:t>
      </w:r>
      <w:r w:rsidR="00E0729C" w:rsidRPr="00E0729C">
        <w:t>„</w:t>
      </w:r>
      <w:r w:rsidRPr="00E0729C">
        <w:t>Jo tak. No, kluk je naživu, ale lýtko má rozervané, a</w:t>
      </w:r>
      <w:r w:rsidR="00E0729C" w:rsidRPr="00E0729C">
        <w:t xml:space="preserve"> </w:t>
      </w:r>
      <w:r w:rsidRPr="00E0729C">
        <w:t>kdyby tak neřval, nejspíš by si ho děťátka dala celýho.</w:t>
      </w:r>
      <w:r w:rsidR="00E0729C" w:rsidRPr="00E0729C">
        <w:t>“</w:t>
      </w:r>
    </w:p>
    <w:p w:rsidR="00E0729C" w:rsidRPr="00E0729C" w:rsidRDefault="00E0729C" w:rsidP="00E0729C">
      <w:pPr>
        <w:pStyle w:val="Text"/>
      </w:pPr>
      <w:r w:rsidRPr="00E0729C">
        <w:t>„</w:t>
      </w:r>
      <w:r w:rsidR="00CD2971" w:rsidRPr="00E0729C">
        <w:t>Kde tě dostali?</w:t>
      </w:r>
      <w:r w:rsidRPr="00E0729C">
        <w:t>“</w:t>
      </w:r>
      <w:r w:rsidR="00CD2971" w:rsidRPr="00E0729C">
        <w:t xml:space="preserve"> zeptám se Lasseho. Má oči zjančené jako jelen o</w:t>
      </w:r>
      <w:r w:rsidRPr="00E0729C">
        <w:t xml:space="preserve"> </w:t>
      </w:r>
      <w:r w:rsidR="00CD2971" w:rsidRPr="00E0729C">
        <w:t>lovu.</w:t>
      </w:r>
    </w:p>
    <w:p w:rsidR="00E0729C" w:rsidRPr="00E0729C" w:rsidRDefault="00E0729C" w:rsidP="00E0729C">
      <w:pPr>
        <w:pStyle w:val="Text"/>
      </w:pPr>
      <w:r w:rsidRPr="00E0729C">
        <w:t>„</w:t>
      </w:r>
      <w:r w:rsidR="00CD2971" w:rsidRPr="00E0729C">
        <w:t>Kus odsud.</w:t>
      </w:r>
      <w:r w:rsidRPr="00E0729C">
        <w:t>“</w:t>
      </w:r>
    </w:p>
    <w:p w:rsidR="00E0729C" w:rsidRPr="00E0729C" w:rsidRDefault="00E0729C" w:rsidP="00E0729C">
      <w:pPr>
        <w:pStyle w:val="Text"/>
      </w:pPr>
      <w:r w:rsidRPr="00E0729C">
        <w:t>„</w:t>
      </w:r>
      <w:r w:rsidR="00CD2971" w:rsidRPr="00E0729C">
        <w:t>Venku?</w:t>
      </w:r>
      <w:r w:rsidRPr="00E0729C">
        <w:t>“</w:t>
      </w:r>
    </w:p>
    <w:p w:rsidR="00E0729C" w:rsidRPr="00E0729C" w:rsidRDefault="00E0729C" w:rsidP="00E0729C">
      <w:pPr>
        <w:pStyle w:val="Text"/>
      </w:pPr>
      <w:r w:rsidRPr="00E0729C">
        <w:t>„</w:t>
      </w:r>
      <w:r w:rsidR="00CD2971" w:rsidRPr="00E0729C">
        <w:t>Myslel jsem… jsou to… patříještě do peřinky,</w:t>
      </w:r>
      <w:r w:rsidRPr="00E0729C">
        <w:t>“</w:t>
      </w:r>
      <w:r w:rsidR="00CD2971" w:rsidRPr="00E0729C">
        <w:t xml:space="preserve"> drmolí.</w:t>
      </w:r>
    </w:p>
    <w:p w:rsidR="00E0729C" w:rsidRPr="00E0729C" w:rsidRDefault="00E0729C" w:rsidP="00E0729C">
      <w:pPr>
        <w:pStyle w:val="Text"/>
      </w:pPr>
      <w:r w:rsidRPr="00E0729C">
        <w:t>„</w:t>
      </w:r>
      <w:r w:rsidR="00CD2971" w:rsidRPr="00E0729C">
        <w:t>Ty patřej tak pod zem, ne do peřinky,</w:t>
      </w:r>
      <w:r w:rsidRPr="00E0729C">
        <w:t>“</w:t>
      </w:r>
      <w:r w:rsidR="00CD2971" w:rsidRPr="00E0729C">
        <w:t xml:space="preserve"> odplivne si Arvid. </w:t>
      </w:r>
      <w:r w:rsidRPr="00E0729C">
        <w:t>„</w:t>
      </w:r>
      <w:r w:rsidR="00CD2971" w:rsidRPr="00E0729C">
        <w:t>Loty, pokoušeli jsme se to zabít. Nejde to.</w:t>
      </w:r>
      <w:r w:rsidRPr="00E0729C">
        <w:t>“</w:t>
      </w:r>
    </w:p>
    <w:p w:rsidR="00E0729C" w:rsidRPr="00E0729C" w:rsidRDefault="00E0729C" w:rsidP="00E0729C">
      <w:pPr>
        <w:pStyle w:val="Text"/>
      </w:pPr>
      <w:r w:rsidRPr="00E0729C">
        <w:t>„</w:t>
      </w:r>
      <w:r w:rsidR="00CD2971" w:rsidRPr="00E0729C">
        <w:t>Jak nejde?</w:t>
      </w:r>
      <w:r w:rsidRPr="00E0729C">
        <w:t>“</w:t>
      </w:r>
      <w:r w:rsidR="00CD2971" w:rsidRPr="00E0729C">
        <w:t xml:space="preserve"> zeptám se a</w:t>
      </w:r>
      <w:r w:rsidRPr="00E0729C">
        <w:t xml:space="preserve"> </w:t>
      </w:r>
      <w:r w:rsidR="00CD2971" w:rsidRPr="00E0729C">
        <w:t>Gunda při práci pozorně naslouchá.</w:t>
      </w:r>
    </w:p>
    <w:p w:rsidR="00E0729C" w:rsidRPr="00E0729C" w:rsidRDefault="00E0729C" w:rsidP="00E0729C">
      <w:pPr>
        <w:pStyle w:val="Text"/>
      </w:pPr>
      <w:r w:rsidRPr="00E0729C">
        <w:t>„</w:t>
      </w:r>
      <w:r w:rsidR="00CD2971" w:rsidRPr="00E0729C">
        <w:t>Prostě ne. Ne mečem, ne Znamením. Stříbro taky nezabírá.</w:t>
      </w:r>
      <w:r w:rsidRPr="00E0729C">
        <w:t>“</w:t>
      </w:r>
    </w:p>
    <w:p w:rsidR="00E0729C" w:rsidRPr="00E0729C" w:rsidRDefault="00CD2971" w:rsidP="00E0729C">
      <w:pPr>
        <w:pStyle w:val="Text"/>
      </w:pPr>
      <w:r w:rsidRPr="00E0729C">
        <w:t xml:space="preserve">Gunda si opráší kolena. </w:t>
      </w:r>
      <w:r w:rsidR="00E0729C" w:rsidRPr="00E0729C">
        <w:t>„</w:t>
      </w:r>
      <w:r w:rsidRPr="00E0729C">
        <w:t>Místo je silné, prokletí houževnaté. Všimli jste si tváří těch dětí?</w:t>
      </w:r>
      <w:r w:rsidR="00E0729C" w:rsidRPr="00E0729C">
        <w:t>“</w:t>
      </w:r>
    </w:p>
    <w:p w:rsidR="00E0729C" w:rsidRPr="00E0729C" w:rsidRDefault="00E0729C" w:rsidP="00E0729C">
      <w:pPr>
        <w:pStyle w:val="Text"/>
      </w:pPr>
      <w:r w:rsidRPr="00E0729C">
        <w:t>„</w:t>
      </w:r>
      <w:r w:rsidR="00CD2971" w:rsidRPr="00E0729C">
        <w:t>Tváří? Myslíš ty zubaté mordy?</w:t>
      </w:r>
      <w:r w:rsidRPr="00E0729C">
        <w:t>“</w:t>
      </w:r>
    </w:p>
    <w:p w:rsidR="00E0729C" w:rsidRPr="00E0729C" w:rsidRDefault="00E0729C" w:rsidP="00E0729C">
      <w:pPr>
        <w:pStyle w:val="Text"/>
      </w:pPr>
      <w:r w:rsidRPr="00E0729C">
        <w:t>„</w:t>
      </w:r>
      <w:r w:rsidR="00CD2971" w:rsidRPr="00E0729C">
        <w:t>Myslím podobu.</w:t>
      </w:r>
      <w:r w:rsidRPr="00E0729C">
        <w:t>“</w:t>
      </w:r>
    </w:p>
    <w:p w:rsidR="00E0729C" w:rsidRPr="00E0729C" w:rsidRDefault="00E0729C" w:rsidP="00E0729C">
      <w:pPr>
        <w:pStyle w:val="Text"/>
      </w:pPr>
      <w:r w:rsidRPr="00E0729C">
        <w:t>„</w:t>
      </w:r>
      <w:r w:rsidR="00CD2971" w:rsidRPr="00E0729C">
        <w:t>Jo,</w:t>
      </w:r>
      <w:r w:rsidRPr="00E0729C">
        <w:t>“</w:t>
      </w:r>
      <w:r w:rsidR="00CD2971" w:rsidRPr="00E0729C">
        <w:t xml:space="preserve"> povzdychnu si. </w:t>
      </w:r>
      <w:r w:rsidRPr="00E0729C">
        <w:t>„</w:t>
      </w:r>
      <w:r w:rsidR="00CD2971" w:rsidRPr="00E0729C">
        <w:t>Nenapadlo mě o</w:t>
      </w:r>
      <w:r w:rsidRPr="00E0729C">
        <w:t xml:space="preserve"> </w:t>
      </w:r>
      <w:r w:rsidR="00CD2971" w:rsidRPr="00E0729C">
        <w:t>tom uvažovat takhle, koneckonců malá děcka vypadají všechna stejně a</w:t>
      </w:r>
      <w:r w:rsidRPr="00E0729C">
        <w:t xml:space="preserve"> </w:t>
      </w:r>
      <w:r w:rsidR="00CD2971" w:rsidRPr="00E0729C">
        <w:t>démoni taky.</w:t>
      </w:r>
      <w:r w:rsidRPr="00E0729C">
        <w:t>“</w:t>
      </w:r>
    </w:p>
    <w:p w:rsidR="00E0729C" w:rsidRPr="00E0729C" w:rsidRDefault="00E0729C" w:rsidP="00E0729C">
      <w:pPr>
        <w:pStyle w:val="Text"/>
      </w:pPr>
      <w:r w:rsidRPr="00E0729C">
        <w:t>„</w:t>
      </w:r>
      <w:r w:rsidR="00CD2971" w:rsidRPr="00E0729C">
        <w:t>Jsou to sourozenci, Loty?</w:t>
      </w:r>
      <w:r w:rsidRPr="00E0729C">
        <w:t>“</w:t>
      </w:r>
    </w:p>
    <w:p w:rsidR="00E0729C" w:rsidRPr="00E0729C" w:rsidRDefault="00E0729C" w:rsidP="00E0729C">
      <w:pPr>
        <w:pStyle w:val="Text"/>
      </w:pPr>
      <w:r w:rsidRPr="00E0729C">
        <w:t>„</w:t>
      </w:r>
      <w:r w:rsidR="00CD2971" w:rsidRPr="00E0729C">
        <w:t>Myslím, že jsou,</w:t>
      </w:r>
      <w:r w:rsidRPr="00E0729C">
        <w:t>“</w:t>
      </w:r>
      <w:r w:rsidR="00CD2971" w:rsidRPr="00E0729C">
        <w:t xml:space="preserve"> odpoví za mě Lasse. </w:t>
      </w:r>
      <w:r w:rsidRPr="00E0729C">
        <w:t>„</w:t>
      </w:r>
      <w:r w:rsidR="00CD2971" w:rsidRPr="00E0729C">
        <w:t>Mají stejné tohle…</w:t>
      </w:r>
      <w:r w:rsidRPr="00E0729C">
        <w:t>“</w:t>
      </w:r>
      <w:r w:rsidR="00CD2971" w:rsidRPr="00E0729C">
        <w:t xml:space="preserve"> ukazuje na své obočí.</w:t>
      </w:r>
    </w:p>
    <w:p w:rsidR="00E0729C" w:rsidRPr="00E0729C" w:rsidRDefault="00E0729C" w:rsidP="00E0729C">
      <w:pPr>
        <w:pStyle w:val="Text"/>
      </w:pPr>
      <w:r w:rsidRPr="00E0729C">
        <w:t>„</w:t>
      </w:r>
      <w:r w:rsidR="00CD2971" w:rsidRPr="00E0729C">
        <w:t>Jo, a</w:t>
      </w:r>
      <w:r w:rsidRPr="00E0729C">
        <w:t xml:space="preserve"> </w:t>
      </w:r>
      <w:r w:rsidR="00CD2971" w:rsidRPr="00E0729C">
        <w:t>jsou trochu větší, zvlášť to jedno,</w:t>
      </w:r>
      <w:r w:rsidRPr="00E0729C">
        <w:t>“</w:t>
      </w:r>
      <w:r w:rsidR="00CD2971" w:rsidRPr="00E0729C">
        <w:t xml:space="preserve"> dodá Torge.</w:t>
      </w:r>
    </w:p>
    <w:p w:rsidR="00E0729C" w:rsidRPr="00E0729C" w:rsidRDefault="00E0729C" w:rsidP="00E0729C">
      <w:pPr>
        <w:pStyle w:val="Text"/>
      </w:pPr>
      <w:r w:rsidRPr="00E0729C">
        <w:t>„</w:t>
      </w:r>
      <w:r w:rsidR="00CD2971" w:rsidRPr="00E0729C">
        <w:t>To máte vy velký oči,</w:t>
      </w:r>
      <w:r w:rsidRPr="00E0729C">
        <w:t>“</w:t>
      </w:r>
      <w:r w:rsidR="00CD2971" w:rsidRPr="00E0729C">
        <w:t xml:space="preserve"> namítnu a</w:t>
      </w:r>
      <w:r w:rsidRPr="00E0729C">
        <w:t xml:space="preserve"> </w:t>
      </w:r>
      <w:r w:rsidR="00CD2971" w:rsidRPr="00E0729C">
        <w:t>Arvid zavrtí hlavou.</w:t>
      </w:r>
    </w:p>
    <w:p w:rsidR="00E0729C" w:rsidRPr="00E0729C" w:rsidRDefault="00E0729C" w:rsidP="00E0729C">
      <w:pPr>
        <w:pStyle w:val="Text"/>
      </w:pPr>
      <w:r w:rsidRPr="00E0729C">
        <w:t>„</w:t>
      </w:r>
      <w:r w:rsidR="00CD2971" w:rsidRPr="00E0729C">
        <w:t>Ne. Odvažují se dál a</w:t>
      </w:r>
      <w:r w:rsidRPr="00E0729C">
        <w:t xml:space="preserve"> </w:t>
      </w:r>
      <w:r w:rsidR="00CD2971" w:rsidRPr="00E0729C">
        <w:t>rostou. A</w:t>
      </w:r>
      <w:r w:rsidRPr="00E0729C">
        <w:t xml:space="preserve"> </w:t>
      </w:r>
      <w:r w:rsidR="00CD2971" w:rsidRPr="00E0729C">
        <w:t>jen tak nezdechnou. Průser.</w:t>
      </w:r>
      <w:r w:rsidRPr="00E0729C">
        <w:t>“</w:t>
      </w:r>
    </w:p>
    <w:p w:rsidR="00E0729C" w:rsidRPr="00E0729C" w:rsidRDefault="00CD2971" w:rsidP="00E0729C">
      <w:pPr>
        <w:pStyle w:val="Text"/>
      </w:pPr>
      <w:r w:rsidRPr="00E0729C">
        <w:t xml:space="preserve">Obrátím se ke Gundě. </w:t>
      </w:r>
      <w:r w:rsidR="00E0729C" w:rsidRPr="00E0729C">
        <w:t>„</w:t>
      </w:r>
      <w:r w:rsidRPr="00E0729C">
        <w:t>Je to nesmysl, leží tam určitě už nějaký pátek, proč by teď najednou začaly růst?</w:t>
      </w:r>
      <w:r w:rsidR="00E0729C" w:rsidRPr="00E0729C">
        <w:t>“</w:t>
      </w:r>
    </w:p>
    <w:p w:rsidR="00E0729C" w:rsidRPr="00E0729C" w:rsidRDefault="00CD2971" w:rsidP="00E0729C">
      <w:pPr>
        <w:pStyle w:val="Text"/>
      </w:pPr>
      <w:r w:rsidRPr="00E0729C">
        <w:t>Žena zatne zuby a</w:t>
      </w:r>
      <w:r w:rsidR="00E0729C" w:rsidRPr="00E0729C">
        <w:t xml:space="preserve"> </w:t>
      </w:r>
      <w:r w:rsidRPr="00E0729C">
        <w:t xml:space="preserve">pomůže Lassemu vstát. </w:t>
      </w:r>
      <w:r w:rsidR="00E0729C" w:rsidRPr="00E0729C">
        <w:t>„</w:t>
      </w:r>
      <w:r w:rsidRPr="00E0729C">
        <w:t>Možná tam zabloudilo krvácející zvíře, možná na hrob příliš dlouho svítil měsíc, možná… co já vím. Je potřeba to skončit.</w:t>
      </w:r>
      <w:r w:rsidR="00E0729C" w:rsidRPr="00E0729C">
        <w:t>“</w:t>
      </w:r>
    </w:p>
    <w:p w:rsidR="00E0729C" w:rsidRPr="00E0729C" w:rsidRDefault="00E0729C" w:rsidP="00E0729C">
      <w:pPr>
        <w:pStyle w:val="Text"/>
      </w:pPr>
      <w:r w:rsidRPr="00E0729C">
        <w:t>„</w:t>
      </w:r>
      <w:r w:rsidR="00CD2971" w:rsidRPr="00E0729C">
        <w:t>Moje řeč,</w:t>
      </w:r>
      <w:r w:rsidRPr="00E0729C">
        <w:t>“</w:t>
      </w:r>
      <w:r w:rsidR="00CD2971" w:rsidRPr="00E0729C">
        <w:t xml:space="preserve"> Torge se vydá ke koním, </w:t>
      </w:r>
      <w:r w:rsidRPr="00E0729C">
        <w:t>„</w:t>
      </w:r>
      <w:r w:rsidR="00CD2971" w:rsidRPr="00E0729C">
        <w:t>pošleme cucáka domů a</w:t>
      </w:r>
      <w:r w:rsidRPr="00E0729C">
        <w:t xml:space="preserve"> </w:t>
      </w:r>
      <w:r w:rsidR="00CD2971" w:rsidRPr="00E0729C">
        <w:t>jdem na to.</w:t>
      </w:r>
      <w:r w:rsidRPr="00E0729C">
        <w:t>“</w:t>
      </w:r>
    </w:p>
    <w:p w:rsidR="00E0729C" w:rsidRPr="00E0729C" w:rsidRDefault="00E0729C" w:rsidP="00E0729C">
      <w:pPr>
        <w:pStyle w:val="Text"/>
      </w:pPr>
      <w:r w:rsidRPr="00E0729C">
        <w:t>„</w:t>
      </w:r>
      <w:r w:rsidR="00CD2971" w:rsidRPr="00E0729C">
        <w:t>Nepošleme,</w:t>
      </w:r>
      <w:r w:rsidRPr="00E0729C">
        <w:t>“</w:t>
      </w:r>
      <w:r w:rsidR="00CD2971" w:rsidRPr="00E0729C">
        <w:t xml:space="preserve"> řekne Gunda, </w:t>
      </w:r>
      <w:r w:rsidRPr="00E0729C">
        <w:t>„</w:t>
      </w:r>
      <w:r w:rsidR="00CD2971" w:rsidRPr="00E0729C">
        <w:t>musel by někdo s</w:t>
      </w:r>
      <w:r w:rsidRPr="00E0729C">
        <w:t xml:space="preserve"> </w:t>
      </w:r>
      <w:r w:rsidR="00CD2971" w:rsidRPr="00E0729C">
        <w:t>ním. Vy nemůžete, Loty taky ne. Půjde s</w:t>
      </w:r>
      <w:r w:rsidRPr="00E0729C">
        <w:t xml:space="preserve"> </w:t>
      </w:r>
      <w:r w:rsidR="00CD2971" w:rsidRPr="00E0729C">
        <w:t>námi.</w:t>
      </w:r>
      <w:r w:rsidRPr="00E0729C">
        <w:t>“</w:t>
      </w:r>
    </w:p>
    <w:p w:rsidR="00E0729C" w:rsidRPr="00E0729C" w:rsidRDefault="00E0729C" w:rsidP="00E0729C">
      <w:pPr>
        <w:pStyle w:val="Text"/>
      </w:pPr>
      <w:r w:rsidRPr="00E0729C">
        <w:lastRenderedPageBreak/>
        <w:t>„</w:t>
      </w:r>
      <w:r w:rsidR="00CD2971" w:rsidRPr="00E0729C">
        <w:t>Zvládne to?</w:t>
      </w:r>
      <w:r w:rsidRPr="00E0729C">
        <w:t>“</w:t>
      </w:r>
      <w:r w:rsidR="00CD2971" w:rsidRPr="00E0729C">
        <w:t xml:space="preserve"> Arvid pochybovačně skloní zrak k</w:t>
      </w:r>
      <w:r w:rsidRPr="00E0729C">
        <w:t xml:space="preserve"> </w:t>
      </w:r>
      <w:r w:rsidR="00CD2971" w:rsidRPr="00E0729C">
        <w:t xml:space="preserve">Lasseho noze. Pak uznale broukne: </w:t>
      </w:r>
      <w:r w:rsidRPr="00E0729C">
        <w:t>„</w:t>
      </w:r>
      <w:r w:rsidR="00CD2971" w:rsidRPr="00E0729C">
        <w:t>Dobrá práce. Má to skoro zahojený.</w:t>
      </w:r>
      <w:r w:rsidRPr="00E0729C">
        <w:t>“</w:t>
      </w:r>
    </w:p>
    <w:p w:rsidR="00E0729C" w:rsidRPr="00E0729C" w:rsidRDefault="00E0729C" w:rsidP="00E0729C">
      <w:pPr>
        <w:pStyle w:val="Text"/>
      </w:pPr>
      <w:r w:rsidRPr="00E0729C">
        <w:t>„</w:t>
      </w:r>
      <w:r w:rsidR="00CD2971" w:rsidRPr="00E0729C">
        <w:t>Jen skoro. Lasse, sám ani na krok, jasné?</w:t>
      </w:r>
      <w:r w:rsidRPr="00E0729C">
        <w:t>“</w:t>
      </w:r>
      <w:r w:rsidR="00CD2971" w:rsidRPr="00E0729C">
        <w:t xml:space="preserve"> Mladík zahanbeně sklopí hlavu. Takhle si hrdinství nepředstavoval.</w:t>
      </w:r>
    </w:p>
    <w:p w:rsidR="00E0729C" w:rsidRPr="00E0729C" w:rsidRDefault="00CD2971" w:rsidP="00E0729C">
      <w:pPr>
        <w:pStyle w:val="Text"/>
      </w:pPr>
      <w:r w:rsidRPr="00E0729C">
        <w:t>Vedu koně vysokou ostrou trávou a</w:t>
      </w:r>
      <w:r w:rsidR="00E0729C" w:rsidRPr="00E0729C">
        <w:t xml:space="preserve"> </w:t>
      </w:r>
      <w:r w:rsidRPr="00E0729C">
        <w:t>snažím se zahlédnout pohyb malého bílého tílka, lesk očí, drobná ústa. Dojdeme k</w:t>
      </w:r>
      <w:r w:rsidR="00E0729C" w:rsidRPr="00E0729C">
        <w:t xml:space="preserve"> </w:t>
      </w:r>
      <w:r w:rsidRPr="00E0729C">
        <w:t>mlýnu a</w:t>
      </w:r>
      <w:r w:rsidR="00E0729C" w:rsidRPr="00E0729C">
        <w:t xml:space="preserve"> </w:t>
      </w:r>
      <w:r w:rsidRPr="00E0729C">
        <w:t>tam uvnitř čekají.</w:t>
      </w:r>
    </w:p>
    <w:p w:rsidR="00E0729C" w:rsidRPr="00E0729C" w:rsidRDefault="00CD2971" w:rsidP="00E0729C">
      <w:pPr>
        <w:pStyle w:val="Text"/>
      </w:pPr>
      <w:r w:rsidRPr="00E0729C">
        <w:t>Neútočí, jen čekají. Hlouček titěrných smrtek, které nikdy nedorostou k</w:t>
      </w:r>
      <w:r w:rsidR="00E0729C" w:rsidRPr="00E0729C">
        <w:t xml:space="preserve"> </w:t>
      </w:r>
      <w:r w:rsidRPr="00E0729C">
        <w:t>dospělosti. Ozývá se tiché drmolení. Jsou větší, pravda, jen o</w:t>
      </w:r>
      <w:r w:rsidR="00E0729C" w:rsidRPr="00E0729C">
        <w:t xml:space="preserve"> </w:t>
      </w:r>
      <w:r w:rsidRPr="00E0729C">
        <w:t>málo, ale přece, a</w:t>
      </w:r>
      <w:r w:rsidR="00E0729C" w:rsidRPr="00E0729C">
        <w:t xml:space="preserve"> </w:t>
      </w:r>
      <w:r w:rsidRPr="00E0729C">
        <w:t>čekají… na co tak mohou čekat?</w:t>
      </w:r>
    </w:p>
    <w:p w:rsidR="00E0729C" w:rsidRPr="00E0729C" w:rsidRDefault="00E0729C" w:rsidP="00E0729C">
      <w:pPr>
        <w:pStyle w:val="Text"/>
      </w:pPr>
      <w:r w:rsidRPr="00E0729C">
        <w:t>„</w:t>
      </w:r>
      <w:r w:rsidR="00CD2971" w:rsidRPr="00E0729C">
        <w:t>Jako jiné děti,</w:t>
      </w:r>
      <w:r w:rsidRPr="00E0729C">
        <w:t>“</w:t>
      </w:r>
      <w:r w:rsidR="00CD2971" w:rsidRPr="00E0729C">
        <w:t xml:space="preserve"> odpoví Gunda na mou nevyslovenou otázku, </w:t>
      </w:r>
      <w:r w:rsidRPr="00E0729C">
        <w:t>„</w:t>
      </w:r>
      <w:r w:rsidR="00CD2971" w:rsidRPr="00E0729C">
        <w:t>čekají na matku.</w:t>
      </w:r>
      <w:r w:rsidRPr="00E0729C">
        <w:t>“</w:t>
      </w:r>
    </w:p>
    <w:p w:rsidR="00E0729C" w:rsidRPr="00E0729C" w:rsidRDefault="00CD2971" w:rsidP="00E0729C">
      <w:pPr>
        <w:pStyle w:val="Text"/>
      </w:pPr>
      <w:r w:rsidRPr="00E0729C">
        <w:t>Podívám se na Lasseho a</w:t>
      </w:r>
      <w:r w:rsidR="00E0729C" w:rsidRPr="00E0729C">
        <w:t xml:space="preserve"> </w:t>
      </w:r>
      <w:r w:rsidRPr="00E0729C">
        <w:t>z</w:t>
      </w:r>
      <w:r w:rsidR="00E0729C" w:rsidRPr="00E0729C">
        <w:t xml:space="preserve"> </w:t>
      </w:r>
      <w:r w:rsidRPr="00E0729C">
        <w:t>ničeho nic mi po zádech přeběhnou prsty hrůzy.</w:t>
      </w:r>
    </w:p>
    <w:p w:rsidR="00E0729C" w:rsidRPr="00E0729C" w:rsidRDefault="00E0729C" w:rsidP="00E0729C">
      <w:pPr>
        <w:pStyle w:val="Text"/>
      </w:pPr>
      <w:r w:rsidRPr="00E0729C">
        <w:t>„</w:t>
      </w:r>
      <w:r w:rsidR="00CD2971" w:rsidRPr="00E0729C">
        <w:t>Na matku?</w:t>
      </w:r>
      <w:r w:rsidRPr="00E0729C">
        <w:t>“</w:t>
      </w:r>
      <w:r w:rsidR="00CD2971" w:rsidRPr="00E0729C">
        <w:t xml:space="preserve"> zopakuju.</w:t>
      </w:r>
    </w:p>
    <w:p w:rsidR="00E0729C" w:rsidRPr="00E0729C" w:rsidRDefault="00CD2971" w:rsidP="00E0729C">
      <w:pPr>
        <w:pStyle w:val="Text"/>
      </w:pPr>
      <w:r w:rsidRPr="00E0729C">
        <w:t>Runička kývne.</w:t>
      </w:r>
    </w:p>
    <w:p w:rsidR="00E0729C" w:rsidRPr="00E0729C" w:rsidRDefault="00E0729C" w:rsidP="00E0729C">
      <w:pPr>
        <w:pStyle w:val="Text"/>
      </w:pPr>
      <w:r w:rsidRPr="00E0729C">
        <w:t>„</w:t>
      </w:r>
      <w:r w:rsidR="00CD2971" w:rsidRPr="00E0729C">
        <w:t>A</w:t>
      </w:r>
      <w:r w:rsidRPr="00E0729C">
        <w:t xml:space="preserve"> </w:t>
      </w:r>
      <w:r w:rsidR="00CD2971" w:rsidRPr="00E0729C">
        <w:t>když přijde?</w:t>
      </w:r>
      <w:r w:rsidRPr="00E0729C">
        <w:t>“</w:t>
      </w:r>
    </w:p>
    <w:p w:rsidR="00E0729C" w:rsidRPr="00E0729C" w:rsidRDefault="00CD2971" w:rsidP="00E0729C">
      <w:pPr>
        <w:pStyle w:val="Text"/>
      </w:pPr>
      <w:r w:rsidRPr="00E0729C">
        <w:t xml:space="preserve">Gunda se na mě dívá málem útrpně. </w:t>
      </w:r>
      <w:r w:rsidR="00E0729C" w:rsidRPr="00E0729C">
        <w:t>„</w:t>
      </w:r>
      <w:r w:rsidRPr="00E0729C">
        <w:t>Co asi myslíš?</w:t>
      </w:r>
      <w:r w:rsidR="00E0729C" w:rsidRPr="00E0729C">
        <w:t>“</w:t>
      </w:r>
    </w:p>
    <w:p w:rsidR="00E0729C" w:rsidRPr="00E0729C" w:rsidRDefault="00CD2971" w:rsidP="00E0729C">
      <w:pPr>
        <w:pStyle w:val="Text"/>
      </w:pPr>
      <w:r w:rsidRPr="00E0729C">
        <w:t xml:space="preserve">Polknu. </w:t>
      </w:r>
      <w:r w:rsidR="00E0729C" w:rsidRPr="00E0729C">
        <w:t>„</w:t>
      </w:r>
      <w:r w:rsidRPr="00E0729C">
        <w:t>Třeba je to jen nějaká ubohá ženská.</w:t>
      </w:r>
      <w:r w:rsidR="00E0729C" w:rsidRPr="00E0729C">
        <w:t>“</w:t>
      </w:r>
    </w:p>
    <w:p w:rsidR="00E0729C" w:rsidRPr="00E0729C" w:rsidRDefault="00E0729C" w:rsidP="00E0729C">
      <w:pPr>
        <w:pStyle w:val="Text"/>
      </w:pPr>
      <w:r w:rsidRPr="00E0729C">
        <w:t>„</w:t>
      </w:r>
      <w:r w:rsidR="00CD2971" w:rsidRPr="00E0729C">
        <w:t>Je jich tu pět, Loty. Já umím pomoci ženským, co jsou v</w:t>
      </w:r>
      <w:r w:rsidRPr="00E0729C">
        <w:t xml:space="preserve"> </w:t>
      </w:r>
      <w:r w:rsidR="00CD2971" w:rsidRPr="00E0729C">
        <w:t>maléru, a</w:t>
      </w:r>
      <w:r w:rsidRPr="00E0729C">
        <w:t xml:space="preserve"> </w:t>
      </w:r>
      <w:r w:rsidR="00CD2971" w:rsidRPr="00E0729C">
        <w:t>nejsem tu sama. Pětkrát vzít dítě a</w:t>
      </w:r>
      <w:r w:rsidRPr="00E0729C">
        <w:t xml:space="preserve"> </w:t>
      </w:r>
      <w:r w:rsidR="00CD2971" w:rsidRPr="00E0729C">
        <w:t>hodit ho do náhonu. Pětkrát.</w:t>
      </w:r>
      <w:r w:rsidRPr="00E0729C">
        <w:t>“</w:t>
      </w:r>
    </w:p>
    <w:p w:rsidR="00E0729C" w:rsidRPr="00E0729C" w:rsidRDefault="00E0729C" w:rsidP="00E0729C">
      <w:pPr>
        <w:pStyle w:val="Text"/>
      </w:pPr>
      <w:r w:rsidRPr="00E0729C">
        <w:t>„</w:t>
      </w:r>
      <w:r w:rsidR="00CD2971" w:rsidRPr="00E0729C">
        <w:t>Máš pravdu,</w:t>
      </w:r>
      <w:r w:rsidRPr="00E0729C">
        <w:t>“</w:t>
      </w:r>
      <w:r w:rsidR="00CD2971" w:rsidRPr="00E0729C">
        <w:t xml:space="preserve"> řeknu jen.</w:t>
      </w:r>
    </w:p>
    <w:p w:rsidR="00E0729C" w:rsidRPr="00E0729C" w:rsidRDefault="00CD2971" w:rsidP="00E0729C">
      <w:pPr>
        <w:pStyle w:val="Text"/>
      </w:pPr>
      <w:r w:rsidRPr="00E0729C">
        <w:t>Muži nás pozorují mlčky.</w:t>
      </w:r>
    </w:p>
    <w:p w:rsidR="00E0729C" w:rsidRPr="00E0729C" w:rsidRDefault="00E0729C" w:rsidP="00E0729C">
      <w:pPr>
        <w:pStyle w:val="Text"/>
      </w:pPr>
      <w:r w:rsidRPr="00E0729C">
        <w:t>„</w:t>
      </w:r>
      <w:r w:rsidR="00CD2971" w:rsidRPr="00E0729C">
        <w:t>Pojďte pryč,</w:t>
      </w:r>
      <w:r w:rsidRPr="00E0729C">
        <w:t>“</w:t>
      </w:r>
      <w:r w:rsidR="00CD2971" w:rsidRPr="00E0729C">
        <w:t xml:space="preserve"> zavelí Gunda a</w:t>
      </w:r>
      <w:r w:rsidRPr="00E0729C">
        <w:t xml:space="preserve"> </w:t>
      </w:r>
      <w:r w:rsidR="00CD2971" w:rsidRPr="00E0729C">
        <w:t>myji rádi poslechneme.</w:t>
      </w:r>
    </w:p>
    <w:p w:rsidR="00E0729C" w:rsidRPr="00E0729C" w:rsidRDefault="00CD2971" w:rsidP="00E0729C">
      <w:pPr>
        <w:pStyle w:val="Text"/>
      </w:pPr>
      <w:r w:rsidRPr="00E0729C">
        <w:t>Letní noci jsou někdy chladné, a</w:t>
      </w:r>
      <w:r w:rsidR="00E0729C" w:rsidRPr="00E0729C">
        <w:t xml:space="preserve"> </w:t>
      </w:r>
      <w:r w:rsidRPr="00E0729C">
        <w:t>tak se klepeme v</w:t>
      </w:r>
      <w:r w:rsidR="00E0729C" w:rsidRPr="00E0729C">
        <w:t xml:space="preserve"> </w:t>
      </w:r>
      <w:r w:rsidRPr="00E0729C">
        <w:t>padající rose.</w:t>
      </w:r>
    </w:p>
    <w:p w:rsidR="00E0729C" w:rsidRPr="00E0729C" w:rsidRDefault="00CD2971" w:rsidP="00E0729C">
      <w:pPr>
        <w:pStyle w:val="Text"/>
      </w:pPr>
      <w:r w:rsidRPr="00E0729C">
        <w:t>Já bych věděl,</w:t>
      </w:r>
      <w:r w:rsidR="00E0729C" w:rsidRPr="00E0729C">
        <w:t>“</w:t>
      </w:r>
      <w:r w:rsidRPr="00E0729C">
        <w:t xml:space="preserve"> ozve se najednou Torge. </w:t>
      </w:r>
      <w:r w:rsidR="00E0729C" w:rsidRPr="00E0729C">
        <w:t>„</w:t>
      </w:r>
      <w:r w:rsidRPr="00E0729C">
        <w:t>Co?</w:t>
      </w:r>
      <w:r w:rsidR="00E0729C" w:rsidRPr="00E0729C">
        <w:t>“</w:t>
      </w:r>
    </w:p>
    <w:p w:rsidR="00E0729C" w:rsidRPr="00E0729C" w:rsidRDefault="00E0729C" w:rsidP="00E0729C">
      <w:pPr>
        <w:pStyle w:val="Text"/>
      </w:pPr>
      <w:r w:rsidRPr="00E0729C">
        <w:t>„</w:t>
      </w:r>
      <w:r w:rsidR="00CD2971" w:rsidRPr="00E0729C">
        <w:t>O</w:t>
      </w:r>
      <w:r w:rsidRPr="00E0729C">
        <w:t xml:space="preserve"> </w:t>
      </w:r>
      <w:r w:rsidR="00CD2971" w:rsidRPr="00E0729C">
        <w:t>jedné bych věděl.</w:t>
      </w:r>
      <w:r w:rsidRPr="00E0729C">
        <w:t>“</w:t>
      </w:r>
    </w:p>
    <w:p w:rsidR="00E0729C" w:rsidRPr="00E0729C" w:rsidRDefault="00E0729C" w:rsidP="00E0729C">
      <w:pPr>
        <w:pStyle w:val="Text"/>
      </w:pPr>
      <w:r w:rsidRPr="00E0729C">
        <w:t>„</w:t>
      </w:r>
      <w:r w:rsidR="00CD2971" w:rsidRPr="00E0729C">
        <w:t>Nežvaň,</w:t>
      </w:r>
      <w:r w:rsidRPr="00E0729C">
        <w:t>“</w:t>
      </w:r>
      <w:r w:rsidR="00CD2971" w:rsidRPr="00E0729C">
        <w:t xml:space="preserve"> okřiknu ho, </w:t>
      </w:r>
      <w:r w:rsidRPr="00E0729C">
        <w:t>„</w:t>
      </w:r>
      <w:r w:rsidR="00CD2971" w:rsidRPr="00E0729C">
        <w:t>vyhrnuls tu suknijedné a</w:t>
      </w:r>
      <w:r w:rsidRPr="00E0729C">
        <w:t xml:space="preserve"> </w:t>
      </w:r>
      <w:r w:rsidR="00CD2971" w:rsidRPr="00E0729C">
        <w:t>myslíš si…</w:t>
      </w:r>
      <w:r w:rsidRPr="00E0729C">
        <w:t>“</w:t>
      </w:r>
    </w:p>
    <w:p w:rsidR="00E0729C" w:rsidRPr="00E0729C" w:rsidRDefault="00E0729C" w:rsidP="00E0729C">
      <w:pPr>
        <w:pStyle w:val="Text"/>
      </w:pPr>
      <w:r w:rsidRPr="00E0729C">
        <w:t>„</w:t>
      </w:r>
      <w:r w:rsidR="00CD2971" w:rsidRPr="00E0729C">
        <w:t>No právě že jen jedné,</w:t>
      </w:r>
      <w:r w:rsidRPr="00E0729C">
        <w:t>“</w:t>
      </w:r>
      <w:r w:rsidR="00CD2971" w:rsidRPr="00E0729C">
        <w:t xml:space="preserve"> mávne rukou, </w:t>
      </w:r>
      <w:r w:rsidRPr="00E0729C">
        <w:t>„</w:t>
      </w:r>
      <w:r w:rsidR="00CD2971" w:rsidRPr="00E0729C">
        <w:t>jedné, co dá každýmu, nejen zaklínačům. Jedné, ve které člověk málem zabloudí. Jo a</w:t>
      </w:r>
      <w:r w:rsidRPr="00E0729C">
        <w:t xml:space="preserve"> </w:t>
      </w:r>
      <w:r w:rsidR="00CD2971" w:rsidRPr="00E0729C">
        <w:t>taky jedné, co nemá ani jednoho usmrkance. Mám pokračovat?</w:t>
      </w:r>
      <w:r w:rsidRPr="00E0729C">
        <w:t>“</w:t>
      </w:r>
    </w:p>
    <w:p w:rsidR="00E0729C" w:rsidRPr="00E0729C" w:rsidRDefault="00CD2971" w:rsidP="00E0729C">
      <w:pPr>
        <w:pStyle w:val="Text"/>
      </w:pPr>
      <w:r w:rsidRPr="00E0729C">
        <w:t>Gunda si odhrne vlasy z</w:t>
      </w:r>
      <w:r w:rsidR="00E0729C" w:rsidRPr="00E0729C">
        <w:t xml:space="preserve"> </w:t>
      </w:r>
      <w:r w:rsidRPr="00E0729C">
        <w:t xml:space="preserve">tváře. </w:t>
      </w:r>
      <w:r w:rsidR="00E0729C" w:rsidRPr="00E0729C">
        <w:t>„</w:t>
      </w:r>
      <w:r w:rsidRPr="00E0729C">
        <w:t>Myslíš, že to byla Linde?</w:t>
      </w:r>
      <w:r w:rsidR="00E0729C" w:rsidRPr="00E0729C">
        <w:t>“</w:t>
      </w:r>
    </w:p>
    <w:p w:rsidR="00E0729C" w:rsidRPr="00E0729C" w:rsidRDefault="00CD2971" w:rsidP="00E0729C">
      <w:pPr>
        <w:pStyle w:val="Text"/>
      </w:pPr>
      <w:r w:rsidRPr="00E0729C">
        <w:t>Zaklínač přisvědčí.</w:t>
      </w:r>
    </w:p>
    <w:p w:rsidR="00E0729C" w:rsidRPr="00E0729C" w:rsidRDefault="00E0729C" w:rsidP="00E0729C">
      <w:pPr>
        <w:pStyle w:val="Text"/>
      </w:pPr>
      <w:r w:rsidRPr="00E0729C">
        <w:t>„</w:t>
      </w:r>
      <w:r w:rsidR="00CD2971" w:rsidRPr="00E0729C">
        <w:t>Proč nepřijdou teď?</w:t>
      </w:r>
      <w:r w:rsidRPr="00E0729C">
        <w:t>“</w:t>
      </w:r>
      <w:r w:rsidR="00CD2971" w:rsidRPr="00E0729C">
        <w:t xml:space="preserve"> zeptá se najednou Lasse, hrdlo stažené prožitou bolestí a</w:t>
      </w:r>
      <w:r w:rsidRPr="00E0729C">
        <w:t xml:space="preserve"> </w:t>
      </w:r>
      <w:r w:rsidR="00CD2971" w:rsidRPr="00E0729C">
        <w:t>strachem.</w:t>
      </w:r>
    </w:p>
    <w:p w:rsidR="00E0729C" w:rsidRPr="00E0729C" w:rsidRDefault="00E0729C" w:rsidP="00E0729C">
      <w:pPr>
        <w:pStyle w:val="Text"/>
      </w:pPr>
      <w:r w:rsidRPr="00E0729C">
        <w:lastRenderedPageBreak/>
        <w:t>„</w:t>
      </w:r>
      <w:r w:rsidR="00CD2971" w:rsidRPr="00E0729C">
        <w:t>Protože nás není lehký sežrat,</w:t>
      </w:r>
      <w:r w:rsidRPr="00E0729C">
        <w:t>“</w:t>
      </w:r>
      <w:r w:rsidR="00CD2971" w:rsidRPr="00E0729C">
        <w:t xml:space="preserve"> zavrčí Arvid a</w:t>
      </w:r>
      <w:r w:rsidRPr="00E0729C">
        <w:t xml:space="preserve"> </w:t>
      </w:r>
      <w:r w:rsidR="00CD2971" w:rsidRPr="00E0729C">
        <w:t xml:space="preserve">zvedne se. </w:t>
      </w:r>
      <w:r w:rsidRPr="00E0729C">
        <w:t>„</w:t>
      </w:r>
      <w:r w:rsidR="00CD2971" w:rsidRPr="00E0729C">
        <w:t>Budeme něco dělat?</w:t>
      </w:r>
      <w:r w:rsidRPr="00E0729C">
        <w:t>“</w:t>
      </w:r>
    </w:p>
    <w:p w:rsidR="00E0729C" w:rsidRPr="00E0729C" w:rsidRDefault="00E0729C" w:rsidP="00E0729C">
      <w:pPr>
        <w:pStyle w:val="Text"/>
      </w:pPr>
      <w:r w:rsidRPr="00E0729C">
        <w:t>„</w:t>
      </w:r>
      <w:r w:rsidR="00CD2971" w:rsidRPr="00E0729C">
        <w:t>Jedu pro ni.</w:t>
      </w:r>
      <w:r w:rsidRPr="00E0729C">
        <w:t>“</w:t>
      </w:r>
      <w:r w:rsidR="00CD2971" w:rsidRPr="00E0729C">
        <w:t xml:space="preserve"> Torge také vyskočí ze země a</w:t>
      </w:r>
      <w:r w:rsidRPr="00E0729C">
        <w:t xml:space="preserve"> </w:t>
      </w:r>
      <w:r w:rsidR="00CD2971" w:rsidRPr="00E0729C">
        <w:t>míří ke koním.</w:t>
      </w:r>
    </w:p>
    <w:p w:rsidR="00E0729C" w:rsidRPr="00E0729C" w:rsidRDefault="00E0729C" w:rsidP="00E0729C">
      <w:pPr>
        <w:pStyle w:val="Text"/>
      </w:pPr>
      <w:r w:rsidRPr="00E0729C">
        <w:t>„</w:t>
      </w:r>
      <w:r w:rsidR="00CD2971" w:rsidRPr="00E0729C">
        <w:t>Ty, co když to není ona? A jak ji sem dostaneš? Spustí povyk.</w:t>
      </w:r>
      <w:r w:rsidRPr="00E0729C">
        <w:t>“</w:t>
      </w:r>
    </w:p>
    <w:p w:rsidR="00E0729C" w:rsidRPr="00E0729C" w:rsidRDefault="00E0729C" w:rsidP="00E0729C">
      <w:pPr>
        <w:pStyle w:val="Text"/>
      </w:pPr>
      <w:r w:rsidRPr="00E0729C">
        <w:t>„</w:t>
      </w:r>
      <w:r w:rsidR="00CD2971" w:rsidRPr="00E0729C">
        <w:t>Nespustí,</w:t>
      </w:r>
      <w:r w:rsidRPr="00E0729C">
        <w:t>“</w:t>
      </w:r>
      <w:r w:rsidR="00CD2971" w:rsidRPr="00E0729C">
        <w:t xml:space="preserve"> povytáhne si Torge holínku.</w:t>
      </w:r>
    </w:p>
    <w:p w:rsidR="00E0729C" w:rsidRPr="00E0729C" w:rsidRDefault="00E0729C" w:rsidP="00E0729C">
      <w:pPr>
        <w:pStyle w:val="Text"/>
      </w:pPr>
      <w:r w:rsidRPr="00E0729C">
        <w:t>„</w:t>
      </w:r>
      <w:r w:rsidR="00CD2971" w:rsidRPr="00E0729C">
        <w:t>Jestli má mozek v</w:t>
      </w:r>
      <w:r w:rsidRPr="00E0729C">
        <w:t xml:space="preserve"> </w:t>
      </w:r>
      <w:r w:rsidR="00CD2971" w:rsidRPr="00E0729C">
        <w:t>hlavě, tak jo. Snažila se tě dostat na šibenici, a</w:t>
      </w:r>
      <w:r w:rsidRPr="00E0729C">
        <w:t xml:space="preserve"> </w:t>
      </w:r>
      <w:r w:rsidR="00CD2971" w:rsidRPr="00E0729C">
        <w:t>zčerstva,</w:t>
      </w:r>
      <w:r w:rsidRPr="00E0729C">
        <w:t>“</w:t>
      </w:r>
      <w:r w:rsidR="00CD2971" w:rsidRPr="00E0729C">
        <w:t xml:space="preserve"> namítnu.</w:t>
      </w:r>
    </w:p>
    <w:p w:rsidR="00E0729C" w:rsidRPr="00E0729C" w:rsidRDefault="00CD2971" w:rsidP="00E0729C">
      <w:pPr>
        <w:pStyle w:val="Text"/>
      </w:pPr>
      <w:r w:rsidRPr="00E0729C">
        <w:t>Zaklínač si mě změří a</w:t>
      </w:r>
      <w:r w:rsidR="00E0729C" w:rsidRPr="00E0729C">
        <w:t xml:space="preserve"> </w:t>
      </w:r>
      <w:r w:rsidRPr="00E0729C">
        <w:t xml:space="preserve">olízne si rty. </w:t>
      </w:r>
      <w:r w:rsidR="00E0729C" w:rsidRPr="00E0729C">
        <w:t>„</w:t>
      </w:r>
      <w:r w:rsidRPr="00E0729C">
        <w:t>Loty,</w:t>
      </w:r>
      <w:r w:rsidR="00E0729C" w:rsidRPr="00E0729C">
        <w:t>“</w:t>
      </w:r>
      <w:r w:rsidRPr="00E0729C">
        <w:t xml:space="preserve"> řekne málem něžně, </w:t>
      </w:r>
      <w:r w:rsidR="00E0729C" w:rsidRPr="00E0729C">
        <w:t>„</w:t>
      </w:r>
      <w:r w:rsidRPr="00E0729C">
        <w:t>mlynářka, ta má mozek mezi nohama.</w:t>
      </w:r>
      <w:r w:rsidR="00E0729C" w:rsidRPr="00E0729C">
        <w:t>“</w:t>
      </w:r>
    </w:p>
    <w:p w:rsidR="00E0729C" w:rsidRPr="00E0729C" w:rsidRDefault="00E0729C" w:rsidP="00E0729C">
      <w:pPr>
        <w:pStyle w:val="Text"/>
      </w:pPr>
      <w:r w:rsidRPr="00E0729C">
        <w:t>„</w:t>
      </w:r>
      <w:r w:rsidR="00CD2971" w:rsidRPr="00E0729C">
        <w:t>Nepřivede ji,</w:t>
      </w:r>
      <w:r w:rsidRPr="00E0729C">
        <w:t>“</w:t>
      </w:r>
      <w:r w:rsidR="00CD2971" w:rsidRPr="00E0729C">
        <w:t xml:space="preserve"> zamnu si ruce. Čekáme už hodnou chvíli, tma se rozplývá v</w:t>
      </w:r>
      <w:r w:rsidRPr="00E0729C">
        <w:t xml:space="preserve"> </w:t>
      </w:r>
      <w:r w:rsidR="00CD2971" w:rsidRPr="00E0729C">
        <w:t>šero a</w:t>
      </w:r>
      <w:r w:rsidRPr="00E0729C">
        <w:t xml:space="preserve"> </w:t>
      </w:r>
      <w:r w:rsidR="00CD2971" w:rsidRPr="00E0729C">
        <w:t>Lasse usnul s</w:t>
      </w:r>
      <w:r w:rsidRPr="00E0729C">
        <w:t xml:space="preserve"> </w:t>
      </w:r>
      <w:r w:rsidR="00CD2971" w:rsidRPr="00E0729C">
        <w:t>hlavou opřenou o</w:t>
      </w:r>
      <w:r w:rsidRPr="00E0729C">
        <w:t xml:space="preserve"> </w:t>
      </w:r>
      <w:r w:rsidR="00CD2971" w:rsidRPr="00E0729C">
        <w:t>Gundin bok.</w:t>
      </w:r>
    </w:p>
    <w:p w:rsidR="00E0729C" w:rsidRPr="00E0729C" w:rsidRDefault="00E0729C" w:rsidP="00E0729C">
      <w:pPr>
        <w:pStyle w:val="Text"/>
      </w:pPr>
      <w:r w:rsidRPr="00E0729C">
        <w:t>„</w:t>
      </w:r>
      <w:r w:rsidR="00CD2971" w:rsidRPr="00E0729C">
        <w:t>Možná jo.</w:t>
      </w:r>
      <w:r w:rsidRPr="00E0729C">
        <w:t>“</w:t>
      </w:r>
      <w:r w:rsidR="00CD2971" w:rsidRPr="00E0729C">
        <w:t xml:space="preserve"> Arvid žvýká kus sušené šunky a</w:t>
      </w:r>
      <w:r w:rsidRPr="00E0729C">
        <w:t xml:space="preserve"> </w:t>
      </w:r>
      <w:r w:rsidR="00CD2971" w:rsidRPr="00E0729C">
        <w:t>runička strnule hledí před sebe.</w:t>
      </w:r>
    </w:p>
    <w:p w:rsidR="00E0729C" w:rsidRPr="00E0729C" w:rsidRDefault="00E0729C" w:rsidP="00E0729C">
      <w:pPr>
        <w:pStyle w:val="Text"/>
      </w:pPr>
      <w:r w:rsidRPr="00E0729C">
        <w:t>„</w:t>
      </w:r>
      <w:r w:rsidR="00CD2971" w:rsidRPr="00E0729C">
        <w:t>Co je, Gundo?</w:t>
      </w:r>
      <w:r w:rsidRPr="00E0729C">
        <w:t>“</w:t>
      </w:r>
      <w:r w:rsidR="00CD2971" w:rsidRPr="00E0729C">
        <w:t xml:space="preserve"> dotknu se jejího ramene.</w:t>
      </w:r>
    </w:p>
    <w:p w:rsidR="00E0729C" w:rsidRPr="00E0729C" w:rsidRDefault="00E0729C" w:rsidP="00E0729C">
      <w:pPr>
        <w:pStyle w:val="Text"/>
      </w:pPr>
      <w:r w:rsidRPr="00E0729C">
        <w:t>„</w:t>
      </w:r>
      <w:r w:rsidR="00CD2971" w:rsidRPr="00E0729C">
        <w:t>Měla jsem to celou dobu před nosem. Obětiště, mrtvé, zbytečné smrti. Vidělas ty kosti? Lasse nebyl první, na koho si troufli. Stárnu.</w:t>
      </w:r>
      <w:r w:rsidRPr="00E0729C">
        <w:t>“</w:t>
      </w:r>
    </w:p>
    <w:p w:rsidR="00E0729C" w:rsidRPr="00E0729C" w:rsidRDefault="00CD2971" w:rsidP="00E0729C">
      <w:pPr>
        <w:pStyle w:val="Text"/>
      </w:pPr>
      <w:r w:rsidRPr="00E0729C">
        <w:t>Jak jsi vlastně stará?</w:t>
      </w:r>
      <w:r w:rsidR="00E0729C" w:rsidRPr="00E0729C">
        <w:t>“</w:t>
      </w:r>
      <w:r w:rsidRPr="00E0729C">
        <w:t xml:space="preserve"> napadne mě. </w:t>
      </w:r>
      <w:r w:rsidR="00E0729C" w:rsidRPr="00E0729C">
        <w:t>„</w:t>
      </w:r>
      <w:r w:rsidRPr="00E0729C">
        <w:t>Víš, když se znáš se Sirkem…</w:t>
      </w:r>
      <w:r w:rsidR="00E0729C" w:rsidRPr="00E0729C">
        <w:t>“</w:t>
      </w:r>
    </w:p>
    <w:p w:rsidR="00E0729C" w:rsidRPr="00E0729C" w:rsidRDefault="00CD2971" w:rsidP="00E0729C">
      <w:pPr>
        <w:pStyle w:val="Text"/>
      </w:pPr>
      <w:r w:rsidRPr="00E0729C">
        <w:t>Gunda se usměje a</w:t>
      </w:r>
      <w:r w:rsidR="00E0729C" w:rsidRPr="00E0729C">
        <w:t xml:space="preserve"> </w:t>
      </w:r>
      <w:r w:rsidRPr="00E0729C">
        <w:t>pohodí prokvetlými vlasy. Jako on, možná…</w:t>
      </w:r>
      <w:r w:rsidR="00E0729C" w:rsidRPr="00E0729C">
        <w:t>“</w:t>
      </w:r>
    </w:p>
    <w:p w:rsidR="00E0729C" w:rsidRPr="00E0729C" w:rsidRDefault="00CD2971" w:rsidP="00E0729C">
      <w:pPr>
        <w:pStyle w:val="Text"/>
      </w:pPr>
      <w:r w:rsidRPr="00E0729C">
        <w:t>Připadám si hloupě, jako dítě přistižené dospělými. Rozhlédnu se a</w:t>
      </w:r>
      <w:r w:rsidR="00E0729C" w:rsidRPr="00E0729C">
        <w:t xml:space="preserve"> </w:t>
      </w:r>
      <w:r w:rsidRPr="00E0729C">
        <w:t>strnu.</w:t>
      </w:r>
    </w:p>
    <w:p w:rsidR="00E0729C" w:rsidRPr="00E0729C" w:rsidRDefault="00E0729C" w:rsidP="00E0729C">
      <w:pPr>
        <w:pStyle w:val="Text"/>
      </w:pPr>
      <w:r w:rsidRPr="00E0729C">
        <w:t>„</w:t>
      </w:r>
      <w:r w:rsidR="00CD2971" w:rsidRPr="00E0729C">
        <w:t>Veze ji.</w:t>
      </w:r>
      <w:r w:rsidRPr="00E0729C">
        <w:t>“</w:t>
      </w:r>
    </w:p>
    <w:p w:rsidR="00E0729C" w:rsidRPr="00E0729C" w:rsidRDefault="00CD2971" w:rsidP="00E0729C">
      <w:pPr>
        <w:pStyle w:val="Text"/>
      </w:pPr>
      <w:r w:rsidRPr="00E0729C">
        <w:t>V</w:t>
      </w:r>
      <w:r w:rsidR="00E0729C" w:rsidRPr="00E0729C">
        <w:t xml:space="preserve"> </w:t>
      </w:r>
      <w:r w:rsidRPr="00E0729C">
        <w:t>dálce se rýsuje silueta koně, vedeného mužem. Rozložitá mlynářka si hoví v</w:t>
      </w:r>
      <w:r w:rsidR="00E0729C" w:rsidRPr="00E0729C">
        <w:t xml:space="preserve"> </w:t>
      </w:r>
      <w:r w:rsidRPr="00E0729C">
        <w:t>sedle, gestikuluje. Torge se k</w:t>
      </w:r>
      <w:r w:rsidR="00E0729C" w:rsidRPr="00E0729C">
        <w:t xml:space="preserve"> </w:t>
      </w:r>
      <w:r w:rsidRPr="00E0729C">
        <w:t>ní natáhne, aby jí pomohl dolů, a</w:t>
      </w:r>
      <w:r w:rsidR="00E0729C" w:rsidRPr="00E0729C">
        <w:t xml:space="preserve"> </w:t>
      </w:r>
      <w:r w:rsidRPr="00E0729C">
        <w:t>pak se k</w:t>
      </w:r>
      <w:r w:rsidR="00E0729C" w:rsidRPr="00E0729C">
        <w:t xml:space="preserve"> </w:t>
      </w:r>
      <w:r w:rsidRPr="00E0729C">
        <w:t>sobě těla přitisknou.</w:t>
      </w:r>
    </w:p>
    <w:p w:rsidR="00E0729C" w:rsidRPr="00E0729C" w:rsidRDefault="00CD2971" w:rsidP="00E0729C">
      <w:pPr>
        <w:pStyle w:val="Text"/>
      </w:pPr>
      <w:r w:rsidRPr="00E0729C">
        <w:t>Ucítím v</w:t>
      </w:r>
      <w:r w:rsidR="00E0729C" w:rsidRPr="00E0729C">
        <w:t xml:space="preserve"> </w:t>
      </w:r>
      <w:r w:rsidRPr="00E0729C">
        <w:t>ústech kyselé sliny, když se dvojice sesune na kolena. Ohlédnu se. Lasseho plavá hlava se pohne, Arvid se opatrně zvedne, jen Gunda tiše hledí před sebe.</w:t>
      </w:r>
    </w:p>
    <w:p w:rsidR="00E0729C" w:rsidRPr="00E0729C" w:rsidRDefault="00CD2971" w:rsidP="00E0729C">
      <w:pPr>
        <w:pStyle w:val="Text"/>
      </w:pPr>
      <w:r w:rsidRPr="00E0729C">
        <w:t>Kůň se popásá uprostřed louky, kde tuším Torgeho s</w:t>
      </w:r>
      <w:r w:rsidR="00E0729C" w:rsidRPr="00E0729C">
        <w:t xml:space="preserve"> </w:t>
      </w:r>
      <w:r w:rsidRPr="00E0729C">
        <w:t>ženou, s</w:t>
      </w:r>
      <w:r w:rsidR="00E0729C" w:rsidRPr="00E0729C">
        <w:t xml:space="preserve"> </w:t>
      </w:r>
      <w:r w:rsidRPr="00E0729C">
        <w:t>tou ženou, uvědomím si, když od mlýna po čtyřech vyrazí jedno bílé tělíčko, pak druhé, třetí…</w:t>
      </w:r>
    </w:p>
    <w:p w:rsidR="00E0729C" w:rsidRPr="00E0729C" w:rsidRDefault="00CD2971" w:rsidP="00E0729C">
      <w:pPr>
        <w:pStyle w:val="Text"/>
      </w:pPr>
      <w:r w:rsidRPr="00E0729C">
        <w:t>Žaludek se mi stáhne při představě Lindina povoleného břicha, vlhkých rtů, sténajících v</w:t>
      </w:r>
      <w:r w:rsidR="00E0729C" w:rsidRPr="00E0729C">
        <w:t xml:space="preserve"> </w:t>
      </w:r>
      <w:r w:rsidRPr="00E0729C">
        <w:t>touze, doširoka otevřených očí, masitých dlaní, které se dotýkají Torgeho zad. A</w:t>
      </w:r>
      <w:r w:rsidR="00E0729C" w:rsidRPr="00E0729C">
        <w:t xml:space="preserve"> </w:t>
      </w:r>
      <w:r w:rsidRPr="00E0729C">
        <w:t>on ví… naslouchá vzdechům a</w:t>
      </w:r>
      <w:r w:rsidR="00E0729C" w:rsidRPr="00E0729C">
        <w:t xml:space="preserve"> </w:t>
      </w:r>
      <w:r w:rsidRPr="00E0729C">
        <w:t>přitom se snaží zachytit to mrákotné skoro dětské blábolení, zvuk malých nožek…</w:t>
      </w:r>
    </w:p>
    <w:p w:rsidR="00E0729C" w:rsidRPr="00E0729C" w:rsidRDefault="00CD2971" w:rsidP="00E0729C">
      <w:pPr>
        <w:pStyle w:val="Text"/>
      </w:pPr>
      <w:r w:rsidRPr="00E0729C">
        <w:lastRenderedPageBreak/>
        <w:t>Svítání protne výkřik, to děti padly do mateřské náruče. Nepříčetný křik, vysoké koňské ržání a</w:t>
      </w:r>
      <w:r w:rsidR="00E0729C" w:rsidRPr="00E0729C">
        <w:t xml:space="preserve"> </w:t>
      </w:r>
      <w:r w:rsidRPr="00E0729C">
        <w:t>pak zvuk kopyt, to když se Torge vyšvihl do sedla.</w:t>
      </w:r>
    </w:p>
    <w:p w:rsidR="00E0729C" w:rsidRPr="00E0729C" w:rsidRDefault="00CD2971" w:rsidP="00E0729C">
      <w:pPr>
        <w:pStyle w:val="Text"/>
      </w:pPr>
      <w:r w:rsidRPr="00E0729C">
        <w:t>Když padne do trávy vedle nás, křik ještě zní.</w:t>
      </w:r>
    </w:p>
    <w:p w:rsidR="00E0729C" w:rsidRPr="00E0729C" w:rsidRDefault="00CD2971" w:rsidP="00E0729C">
      <w:pPr>
        <w:pStyle w:val="Text"/>
      </w:pPr>
      <w:r w:rsidRPr="00E0729C">
        <w:t>Torge se zvedne na kolena a</w:t>
      </w:r>
      <w:r w:rsidR="00E0729C" w:rsidRPr="00E0729C">
        <w:t xml:space="preserve"> </w:t>
      </w:r>
      <w:r w:rsidRPr="00E0729C">
        <w:t>tiše, úporně dáví do trávy. Když je po všem, obejme ho Gunda kolem ramen a</w:t>
      </w:r>
      <w:r w:rsidR="00E0729C" w:rsidRPr="00E0729C">
        <w:t xml:space="preserve"> </w:t>
      </w:r>
      <w:r w:rsidRPr="00E0729C">
        <w:t>vede ho pryč tak, jak se vodívají uplakané děti.</w:t>
      </w:r>
    </w:p>
    <w:p w:rsidR="00E0729C" w:rsidRPr="00E0729C" w:rsidRDefault="00CD2971" w:rsidP="00E0729C">
      <w:pPr>
        <w:pStyle w:val="Text"/>
      </w:pPr>
      <w:r w:rsidRPr="00E0729C">
        <w:t>Lasse na nás zírá očima, které ještě neztratily nevinnost.</w:t>
      </w:r>
    </w:p>
    <w:p w:rsidR="00E0729C" w:rsidRPr="00E0729C" w:rsidRDefault="00E0729C" w:rsidP="00E0729C">
      <w:pPr>
        <w:pStyle w:val="Text"/>
      </w:pPr>
      <w:r w:rsidRPr="00E0729C">
        <w:t>„</w:t>
      </w:r>
      <w:r w:rsidR="00CD2971" w:rsidRPr="00E0729C">
        <w:t>Co čumíš,</w:t>
      </w:r>
      <w:r w:rsidRPr="00E0729C">
        <w:t>“</w:t>
      </w:r>
      <w:r w:rsidR="00CD2971" w:rsidRPr="00E0729C">
        <w:t xml:space="preserve"> utrhne se na něj Arvid, </w:t>
      </w:r>
      <w:r w:rsidRPr="00E0729C">
        <w:t>„</w:t>
      </w:r>
      <w:r w:rsidR="00CD2971" w:rsidRPr="00E0729C">
        <w:t>tohle je to, co dělají hrdinové.</w:t>
      </w:r>
      <w:r w:rsidRPr="00E0729C">
        <w:t>“</w:t>
      </w:r>
    </w:p>
    <w:p w:rsidR="00E0729C" w:rsidRPr="00E0729C" w:rsidRDefault="00CD2971" w:rsidP="00E0729C">
      <w:pPr>
        <w:pStyle w:val="Text"/>
      </w:pPr>
      <w:r w:rsidRPr="00E0729C">
        <w:t>Tentokrát jsem za úsvit vděčná. Torge sklesle sedí v</w:t>
      </w:r>
      <w:r w:rsidR="00E0729C" w:rsidRPr="00E0729C">
        <w:t xml:space="preserve"> </w:t>
      </w:r>
      <w:r w:rsidRPr="00E0729C">
        <w:t>trávě a</w:t>
      </w:r>
      <w:r w:rsidR="00E0729C" w:rsidRPr="00E0729C">
        <w:t xml:space="preserve"> </w:t>
      </w:r>
      <w:r w:rsidRPr="00E0729C">
        <w:t>objímá si kolena, Arvid utekl ke koním a</w:t>
      </w:r>
      <w:r w:rsidR="00E0729C" w:rsidRPr="00E0729C">
        <w:t xml:space="preserve"> </w:t>
      </w:r>
      <w:r w:rsidRPr="00E0729C">
        <w:t>Lasse se zřejmě vzdal naděje, že někdy bude hrdinou.</w:t>
      </w:r>
    </w:p>
    <w:p w:rsidR="00E0729C" w:rsidRPr="00E0729C" w:rsidRDefault="00E0729C" w:rsidP="00E0729C">
      <w:pPr>
        <w:pStyle w:val="Text"/>
      </w:pPr>
      <w:r w:rsidRPr="00E0729C">
        <w:t>„</w:t>
      </w:r>
      <w:r w:rsidR="00CD2971" w:rsidRPr="00E0729C">
        <w:t>Půjdeme se tam podívat,</w:t>
      </w:r>
      <w:r w:rsidRPr="00E0729C">
        <w:t>“</w:t>
      </w:r>
      <w:r w:rsidR="00CD2971" w:rsidRPr="00E0729C">
        <w:t xml:space="preserve"> oznámí mi Gunda. Torge k</w:t>
      </w:r>
      <w:r w:rsidRPr="00E0729C">
        <w:t xml:space="preserve"> </w:t>
      </w:r>
      <w:r w:rsidR="00CD2971" w:rsidRPr="00E0729C">
        <w:t xml:space="preserve">ní vzhlédne málem zmučeně. </w:t>
      </w:r>
      <w:r w:rsidRPr="00E0729C">
        <w:t>„</w:t>
      </w:r>
      <w:r w:rsidR="00CD2971" w:rsidRPr="00E0729C">
        <w:t>Ty ne, jen já a</w:t>
      </w:r>
      <w:r w:rsidRPr="00E0729C">
        <w:t xml:space="preserve"> </w:t>
      </w:r>
      <w:r w:rsidR="00CD2971" w:rsidRPr="00E0729C">
        <w:t>Loty. Jen byste se pletli.</w:t>
      </w:r>
      <w:r w:rsidRPr="00E0729C">
        <w:t>“</w:t>
      </w:r>
    </w:p>
    <w:p w:rsidR="00E0729C" w:rsidRPr="00E0729C" w:rsidRDefault="00CD2971" w:rsidP="00E0729C">
      <w:pPr>
        <w:pStyle w:val="Text"/>
      </w:pPr>
      <w:r w:rsidRPr="00E0729C">
        <w:t>Šlapeme vysokou mokrou trávou, držím se Gundě za zády a</w:t>
      </w:r>
      <w:r w:rsidR="00E0729C" w:rsidRPr="00E0729C">
        <w:t xml:space="preserve"> </w:t>
      </w:r>
      <w:r w:rsidRPr="00E0729C">
        <w:t>jsem za to ráda. Jsem ráda, že je tu se mnou, zkušená a</w:t>
      </w:r>
      <w:r w:rsidR="00E0729C" w:rsidRPr="00E0729C">
        <w:t xml:space="preserve"> </w:t>
      </w:r>
      <w:r w:rsidRPr="00E0729C">
        <w:t>rázná, jsem ráda, že nebudu muset…</w:t>
      </w:r>
    </w:p>
    <w:p w:rsidR="00E0729C" w:rsidRPr="00E0729C" w:rsidRDefault="00E0729C" w:rsidP="00E0729C">
      <w:pPr>
        <w:pStyle w:val="Text"/>
      </w:pPr>
      <w:r w:rsidRPr="00E0729C">
        <w:t>„</w:t>
      </w:r>
      <w:r w:rsidR="00CD2971" w:rsidRPr="00E0729C">
        <w:t>Tady to je,</w:t>
      </w:r>
      <w:r w:rsidRPr="00E0729C">
        <w:t>“</w:t>
      </w:r>
      <w:r w:rsidR="00CD2971" w:rsidRPr="00E0729C">
        <w:t xml:space="preserve"> chytne mě runička za předloktí. Nadechnu se. Ráno je dusné a</w:t>
      </w:r>
      <w:r w:rsidRPr="00E0729C">
        <w:t xml:space="preserve"> </w:t>
      </w:r>
      <w:r w:rsidR="00CD2971" w:rsidRPr="00E0729C">
        <w:t>pach ještě teplého masa nutí ke zvracení.</w:t>
      </w:r>
    </w:p>
    <w:p w:rsidR="00E0729C" w:rsidRPr="00E0729C" w:rsidRDefault="00E0729C" w:rsidP="00E0729C">
      <w:pPr>
        <w:pStyle w:val="Text"/>
      </w:pPr>
      <w:r w:rsidRPr="00E0729C">
        <w:t>„</w:t>
      </w:r>
      <w:r w:rsidR="00CD2971" w:rsidRPr="00E0729C">
        <w:t>Tady,</w:t>
      </w:r>
      <w:r w:rsidRPr="00E0729C">
        <w:t>“</w:t>
      </w:r>
      <w:r w:rsidR="00CD2971" w:rsidRPr="00E0729C">
        <w:t xml:space="preserve"> ukáže a</w:t>
      </w:r>
      <w:r w:rsidRPr="00E0729C">
        <w:t xml:space="preserve"> </w:t>
      </w:r>
      <w:r w:rsidR="00CD2971" w:rsidRPr="00E0729C">
        <w:t>já spíš s</w:t>
      </w:r>
      <w:r w:rsidRPr="00E0729C">
        <w:t xml:space="preserve"> </w:t>
      </w:r>
      <w:r w:rsidR="00CD2971" w:rsidRPr="00E0729C">
        <w:t>překvapením než s</w:t>
      </w:r>
      <w:r w:rsidRPr="00E0729C">
        <w:t xml:space="preserve"> </w:t>
      </w:r>
      <w:r w:rsidR="00CD2971" w:rsidRPr="00E0729C">
        <w:t>odporem zírám na nedojedené zbytky. Mlynářky byl za živa pořádný kus, k</w:t>
      </w:r>
      <w:r w:rsidRPr="00E0729C">
        <w:t xml:space="preserve"> </w:t>
      </w:r>
      <w:r w:rsidR="00CD2971" w:rsidRPr="00E0729C">
        <w:t>pohřbení mnoho nezbylo.</w:t>
      </w:r>
    </w:p>
    <w:p w:rsidR="00E0729C" w:rsidRPr="00E0729C" w:rsidRDefault="00E0729C" w:rsidP="00E0729C">
      <w:pPr>
        <w:pStyle w:val="Text"/>
      </w:pPr>
      <w:r w:rsidRPr="00E0729C">
        <w:t>„</w:t>
      </w:r>
      <w:r w:rsidR="00CD2971" w:rsidRPr="00E0729C">
        <w:t>A</w:t>
      </w:r>
      <w:r w:rsidRPr="00E0729C">
        <w:t xml:space="preserve"> </w:t>
      </w:r>
      <w:r w:rsidR="00CD2971" w:rsidRPr="00E0729C">
        <w:t>děti?</w:t>
      </w:r>
      <w:r w:rsidRPr="00E0729C">
        <w:t>“</w:t>
      </w:r>
      <w:r w:rsidR="00CD2971" w:rsidRPr="00E0729C">
        <w:t xml:space="preserve"> zeptám se.</w:t>
      </w:r>
    </w:p>
    <w:p w:rsidR="00E0729C" w:rsidRPr="00E0729C" w:rsidRDefault="00CD2971" w:rsidP="00E0729C">
      <w:pPr>
        <w:pStyle w:val="Text"/>
      </w:pPr>
      <w:r w:rsidRPr="00E0729C">
        <w:t>Jsou pryč,</w:t>
      </w:r>
      <w:r w:rsidR="00E0729C" w:rsidRPr="00E0729C">
        <w:t>“</w:t>
      </w:r>
      <w:r w:rsidRPr="00E0729C">
        <w:t xml:space="preserve"> rozhodí Gunda rukama. </w:t>
      </w:r>
      <w:r w:rsidR="00E0729C" w:rsidRPr="00E0729C">
        <w:t>„</w:t>
      </w:r>
      <w:r w:rsidRPr="00E0729C">
        <w:t>Byly tu jen kvůli téhle noci.</w:t>
      </w:r>
      <w:r w:rsidR="00E0729C" w:rsidRPr="00E0729C">
        <w:t>“</w:t>
      </w:r>
    </w:p>
    <w:p w:rsidR="00E0729C" w:rsidRPr="00E0729C" w:rsidRDefault="00E0729C" w:rsidP="00E0729C">
      <w:pPr>
        <w:pStyle w:val="Text"/>
      </w:pPr>
      <w:r w:rsidRPr="00E0729C">
        <w:t>„</w:t>
      </w:r>
      <w:r w:rsidR="00CD2971" w:rsidRPr="00E0729C">
        <w:t>Torgeje smolař,</w:t>
      </w:r>
      <w:r w:rsidRPr="00E0729C">
        <w:t>“</w:t>
      </w:r>
      <w:r w:rsidR="00CD2971" w:rsidRPr="00E0729C">
        <w:t xml:space="preserve"> mlasknu jazykem. </w:t>
      </w:r>
      <w:r w:rsidRPr="00E0729C">
        <w:t>„</w:t>
      </w:r>
      <w:r w:rsidR="00CD2971" w:rsidRPr="00E0729C">
        <w:t>Tvrdej jako šutr.</w:t>
      </w:r>
      <w:r w:rsidRPr="00E0729C">
        <w:t>“</w:t>
      </w:r>
    </w:p>
    <w:p w:rsidR="00E0729C" w:rsidRPr="00E0729C" w:rsidRDefault="00E0729C" w:rsidP="00E0729C">
      <w:pPr>
        <w:pStyle w:val="Text"/>
      </w:pPr>
      <w:r w:rsidRPr="00E0729C">
        <w:t>„</w:t>
      </w:r>
      <w:r w:rsidR="00CD2971" w:rsidRPr="00E0729C">
        <w:t>Není,</w:t>
      </w:r>
      <w:r w:rsidRPr="00E0729C">
        <w:t>“</w:t>
      </w:r>
      <w:r w:rsidR="00CD2971" w:rsidRPr="00E0729C">
        <w:t xml:space="preserve"> ušklíbnu se. </w:t>
      </w:r>
      <w:r w:rsidRPr="00E0729C">
        <w:t>„</w:t>
      </w:r>
      <w:r w:rsidR="00CD2971" w:rsidRPr="00E0729C">
        <w:t>Blil.</w:t>
      </w:r>
      <w:r w:rsidRPr="00E0729C">
        <w:t>“</w:t>
      </w:r>
    </w:p>
    <w:p w:rsidR="00E0729C" w:rsidRPr="00E0729C" w:rsidRDefault="00E0729C" w:rsidP="00E0729C">
      <w:pPr>
        <w:pStyle w:val="Text"/>
      </w:pPr>
      <w:r w:rsidRPr="00E0729C">
        <w:t>„</w:t>
      </w:r>
      <w:r w:rsidR="00CD2971" w:rsidRPr="00E0729C">
        <w:t>Bude. Jednou bude,</w:t>
      </w:r>
      <w:r w:rsidRPr="00E0729C">
        <w:t>“</w:t>
      </w:r>
      <w:r w:rsidR="00CD2971" w:rsidRPr="00E0729C">
        <w:t xml:space="preserve"> podívá se na mě se zdviženým obočím. </w:t>
      </w:r>
      <w:r w:rsidRPr="00E0729C">
        <w:t>„</w:t>
      </w:r>
      <w:r w:rsidR="00CD2971" w:rsidRPr="00E0729C">
        <w:t>Ale ty jsi tvrdší, takže doneseš dřevo. Spálíme to.</w:t>
      </w:r>
      <w:r w:rsidRPr="00E0729C">
        <w:t>“</w:t>
      </w:r>
    </w:p>
    <w:p w:rsidR="00E0729C" w:rsidRPr="00E0729C" w:rsidRDefault="00CD2971" w:rsidP="00E0729C">
      <w:pPr>
        <w:pStyle w:val="Text"/>
      </w:pPr>
      <w:r w:rsidRPr="00E0729C">
        <w:t>Hranice hoří, páchnoucí kouř stoupá k</w:t>
      </w:r>
      <w:r w:rsidR="00E0729C" w:rsidRPr="00E0729C">
        <w:t xml:space="preserve"> </w:t>
      </w:r>
      <w:r w:rsidRPr="00E0729C">
        <w:t>nebi. Mlynářce jsme nepřinesli štěstí.</w:t>
      </w:r>
    </w:p>
    <w:p w:rsidR="00E0729C" w:rsidRPr="00E0729C" w:rsidRDefault="00E0729C" w:rsidP="00E0729C">
      <w:pPr>
        <w:pStyle w:val="Text"/>
      </w:pPr>
      <w:r w:rsidRPr="00E0729C">
        <w:t>„</w:t>
      </w:r>
      <w:r w:rsidR="00CD2971" w:rsidRPr="00E0729C">
        <w:t>Proč to dělala?</w:t>
      </w:r>
      <w:r w:rsidRPr="00E0729C">
        <w:t>“</w:t>
      </w:r>
      <w:r w:rsidR="00CD2971" w:rsidRPr="00E0729C">
        <w:t xml:space="preserve"> obrátím se k</w:t>
      </w:r>
      <w:r w:rsidRPr="00E0729C">
        <w:t xml:space="preserve"> </w:t>
      </w:r>
      <w:r w:rsidR="00CD2971" w:rsidRPr="00E0729C">
        <w:t>runičce. Sedíme vedle sebe, mlčky.</w:t>
      </w:r>
    </w:p>
    <w:p w:rsidR="00E0729C" w:rsidRPr="00E0729C" w:rsidRDefault="00CD2971" w:rsidP="00E0729C">
      <w:pPr>
        <w:pStyle w:val="Text"/>
      </w:pPr>
      <w:r w:rsidRPr="00E0729C">
        <w:t xml:space="preserve">Po chvíli promluví: </w:t>
      </w:r>
      <w:r w:rsidR="00E0729C" w:rsidRPr="00E0729C">
        <w:t>„</w:t>
      </w:r>
      <w:r w:rsidRPr="00E0729C">
        <w:t>Nemohla mít nemanželské děti, a</w:t>
      </w:r>
      <w:r w:rsidR="00E0729C" w:rsidRPr="00E0729C">
        <w:t xml:space="preserve"> </w:t>
      </w:r>
      <w:r w:rsidRPr="00E0729C">
        <w:t>nejspíš ani nechtěla.</w:t>
      </w:r>
      <w:r w:rsidR="00E0729C" w:rsidRPr="00E0729C">
        <w:t>“</w:t>
      </w:r>
    </w:p>
    <w:p w:rsidR="00E0729C" w:rsidRPr="00E0729C" w:rsidRDefault="00E0729C" w:rsidP="00E0729C">
      <w:pPr>
        <w:pStyle w:val="Text"/>
      </w:pPr>
      <w:r w:rsidRPr="00E0729C">
        <w:t>„</w:t>
      </w:r>
      <w:r w:rsidR="00CD2971" w:rsidRPr="00E0729C">
        <w:t>Byla vdova, mohla mít manželské, stačilo se vdát,</w:t>
      </w:r>
      <w:r w:rsidRPr="00E0729C">
        <w:t>“</w:t>
      </w:r>
      <w:r w:rsidR="00CD2971" w:rsidRPr="00E0729C">
        <w:t xml:space="preserve"> namítnu.</w:t>
      </w:r>
    </w:p>
    <w:p w:rsidR="00E0729C" w:rsidRPr="00E0729C" w:rsidRDefault="00E0729C" w:rsidP="00E0729C">
      <w:pPr>
        <w:pStyle w:val="Text"/>
      </w:pPr>
      <w:r w:rsidRPr="00E0729C">
        <w:lastRenderedPageBreak/>
        <w:t>„</w:t>
      </w:r>
      <w:r w:rsidR="00CD2971" w:rsidRPr="00E0729C">
        <w:t>Proč se snažila dostat Torgeho na šibenici?</w:t>
      </w:r>
      <w:r w:rsidRPr="00E0729C">
        <w:t>“</w:t>
      </w:r>
      <w:r w:rsidR="00CD2971" w:rsidRPr="00E0729C">
        <w:t xml:space="preserve"> řekne tiše Gunda. </w:t>
      </w:r>
      <w:r w:rsidRPr="00E0729C">
        <w:t>„</w:t>
      </w:r>
      <w:r w:rsidR="00CD2971" w:rsidRPr="00E0729C">
        <w:t>Proč urazila tebe? Proč se hladově vrhala na každého? Hm, ptáme se pozdě, děvče,</w:t>
      </w:r>
      <w:r w:rsidRPr="00E0729C">
        <w:t>“</w:t>
      </w:r>
      <w:r w:rsidR="00CD2971" w:rsidRPr="00E0729C">
        <w:t xml:space="preserve"> kývne směrem k</w:t>
      </w:r>
      <w:r w:rsidRPr="00E0729C">
        <w:t xml:space="preserve"> </w:t>
      </w:r>
      <w:r w:rsidR="00CD2971" w:rsidRPr="00E0729C">
        <w:t>ohništi. Její potomstvo se zeptalo před námi.</w:t>
      </w:r>
      <w:r w:rsidRPr="00E0729C">
        <w:t>“</w:t>
      </w:r>
    </w:p>
    <w:p w:rsidR="00E0729C" w:rsidRPr="00E0729C" w:rsidRDefault="00CD2971" w:rsidP="00E0729C">
      <w:pPr>
        <w:pStyle w:val="Text"/>
      </w:pPr>
      <w:r w:rsidRPr="00E0729C">
        <w:t>Vzpomenu si na Lindiny ledové oči, když jsme vtrhli do mlýna, a</w:t>
      </w:r>
      <w:r w:rsidR="00E0729C" w:rsidRPr="00E0729C">
        <w:t xml:space="preserve"> </w:t>
      </w:r>
      <w:r w:rsidRPr="00E0729C">
        <w:t xml:space="preserve">otřesu se. </w:t>
      </w:r>
      <w:r w:rsidR="00E0729C" w:rsidRPr="00E0729C">
        <w:t>„</w:t>
      </w:r>
      <w:r w:rsidRPr="00E0729C">
        <w:t>Možná jí trochu harašilo,</w:t>
      </w:r>
      <w:r w:rsidR="00E0729C" w:rsidRPr="00E0729C">
        <w:t>“</w:t>
      </w:r>
      <w:r w:rsidRPr="00E0729C">
        <w:t xml:space="preserve"> dotknu se prstem čela.</w:t>
      </w:r>
    </w:p>
    <w:p w:rsidR="00E0729C" w:rsidRPr="00E0729C" w:rsidRDefault="00CD2971" w:rsidP="00E0729C">
      <w:pPr>
        <w:pStyle w:val="Text"/>
      </w:pPr>
      <w:r w:rsidRPr="00E0729C">
        <w:t xml:space="preserve">Gunda vstane. </w:t>
      </w:r>
      <w:r w:rsidR="00E0729C" w:rsidRPr="00E0729C">
        <w:t>„</w:t>
      </w:r>
      <w:r w:rsidRPr="00E0729C">
        <w:t>Vzhledem k</w:t>
      </w:r>
      <w:r w:rsidR="00E0729C" w:rsidRPr="00E0729C">
        <w:t xml:space="preserve"> </w:t>
      </w:r>
      <w:r w:rsidRPr="00E0729C">
        <w:t>tomu, jak dlouho tu děti čekaly, je pravděpodobnější ta druhá možnost.</w:t>
      </w:r>
      <w:r w:rsidR="00E0729C" w:rsidRPr="00E0729C">
        <w:t>“</w:t>
      </w:r>
    </w:p>
    <w:p w:rsidR="00E0729C" w:rsidRPr="00E0729C" w:rsidRDefault="00CD2971" w:rsidP="00E0729C">
      <w:pPr>
        <w:pStyle w:val="Text"/>
      </w:pPr>
      <w:r w:rsidRPr="00E0729C">
        <w:t xml:space="preserve">Zamžourám do dopoledního slunce. </w:t>
      </w:r>
      <w:r w:rsidR="00E0729C" w:rsidRPr="00E0729C">
        <w:t>„</w:t>
      </w:r>
      <w:r w:rsidRPr="00E0729C">
        <w:t>A</w:t>
      </w:r>
      <w:r w:rsidR="00E0729C" w:rsidRPr="00E0729C">
        <w:t xml:space="preserve"> </w:t>
      </w:r>
      <w:r w:rsidRPr="00E0729C">
        <w:t>ta je?</w:t>
      </w:r>
      <w:r w:rsidR="00E0729C" w:rsidRPr="00E0729C">
        <w:t>“</w:t>
      </w:r>
    </w:p>
    <w:p w:rsidR="00E0729C" w:rsidRPr="00E0729C" w:rsidRDefault="00E0729C" w:rsidP="00E0729C">
      <w:pPr>
        <w:pStyle w:val="Text"/>
      </w:pPr>
      <w:r w:rsidRPr="00E0729C">
        <w:t>„</w:t>
      </w:r>
      <w:r w:rsidR="00CD2971" w:rsidRPr="00E0729C">
        <w:t>Zlo.</w:t>
      </w:r>
      <w:r w:rsidRPr="00E0729C">
        <w:t>“</w:t>
      </w:r>
    </w:p>
    <w:p w:rsidR="00E0729C" w:rsidRPr="00E0729C" w:rsidRDefault="00CD2971" w:rsidP="00E0729C">
      <w:pPr>
        <w:pStyle w:val="Text"/>
      </w:pPr>
      <w:r w:rsidRPr="00E0729C">
        <w:t>Drbající se Torge upravuje svému koni sedlo, Arvid si zamyšleně mne jizvu na nose a</w:t>
      </w:r>
      <w:r w:rsidR="00E0729C" w:rsidRPr="00E0729C">
        <w:t xml:space="preserve"> </w:t>
      </w:r>
      <w:r w:rsidRPr="00E0729C">
        <w:t>na Lasseho dopadá vědomí, že má otci co vysvětlovat. Sklesle civí na špičky svých bot.</w:t>
      </w:r>
    </w:p>
    <w:p w:rsidR="00E0729C" w:rsidRPr="00E0729C" w:rsidRDefault="00CD2971" w:rsidP="00E0729C">
      <w:pPr>
        <w:pStyle w:val="Text"/>
      </w:pPr>
      <w:r w:rsidRPr="00E0729C">
        <w:t>Runička se k</w:t>
      </w:r>
      <w:r w:rsidR="00E0729C" w:rsidRPr="00E0729C">
        <w:t xml:space="preserve"> </w:t>
      </w:r>
      <w:r w:rsidRPr="00E0729C">
        <w:t xml:space="preserve">nám obrátí. </w:t>
      </w:r>
      <w:r w:rsidR="00E0729C" w:rsidRPr="00E0729C">
        <w:t>„</w:t>
      </w:r>
      <w:r w:rsidRPr="00E0729C">
        <w:t>Je po všem, dětí. Kliďte se. Máte čas, možná den, den a</w:t>
      </w:r>
      <w:r w:rsidR="00E0729C" w:rsidRPr="00E0729C">
        <w:t xml:space="preserve"> </w:t>
      </w:r>
      <w:r w:rsidRPr="00E0729C">
        <w:t>půl… Lars bude mít dost práce s</w:t>
      </w:r>
      <w:r w:rsidR="00E0729C" w:rsidRPr="00E0729C">
        <w:t xml:space="preserve"> </w:t>
      </w:r>
      <w:r w:rsidRPr="00E0729C">
        <w:t>tímhle,</w:t>
      </w:r>
      <w:r w:rsidR="00E0729C" w:rsidRPr="00E0729C">
        <w:t>“</w:t>
      </w:r>
      <w:r w:rsidRPr="00E0729C">
        <w:t xml:space="preserve"> kývne na Lasseho. </w:t>
      </w:r>
      <w:r w:rsidR="00E0729C" w:rsidRPr="00E0729C">
        <w:t>„</w:t>
      </w:r>
      <w:r w:rsidRPr="00E0729C">
        <w:t>Nezaručuju, že vás pak nezačne honit, ale to byste už měli být u</w:t>
      </w:r>
      <w:r w:rsidR="00E0729C" w:rsidRPr="00E0729C">
        <w:t xml:space="preserve"> </w:t>
      </w:r>
      <w:r w:rsidRPr="00E0729C">
        <w:t>sousedů.</w:t>
      </w:r>
      <w:r w:rsidR="00E0729C" w:rsidRPr="00E0729C">
        <w:t>“</w:t>
      </w:r>
    </w:p>
    <w:p w:rsidR="00E0729C" w:rsidRPr="00E0729C" w:rsidRDefault="00E0729C" w:rsidP="00E0729C">
      <w:pPr>
        <w:pStyle w:val="Text"/>
      </w:pPr>
      <w:r w:rsidRPr="00E0729C">
        <w:t>„</w:t>
      </w:r>
      <w:r w:rsidR="00CD2971" w:rsidRPr="00E0729C">
        <w:t>Měli,</w:t>
      </w:r>
      <w:r w:rsidRPr="00E0729C">
        <w:t>“</w:t>
      </w:r>
      <w:r w:rsidR="00CD2971" w:rsidRPr="00E0729C">
        <w:t xml:space="preserve"> zahučí Arvid.</w:t>
      </w:r>
    </w:p>
    <w:p w:rsidR="00E0729C" w:rsidRPr="00E0729C" w:rsidRDefault="00CD2971" w:rsidP="00E0729C">
      <w:pPr>
        <w:pStyle w:val="Text"/>
      </w:pPr>
      <w:r w:rsidRPr="00E0729C">
        <w:t xml:space="preserve">Gunda se na okamžik dotkne mého ramene. </w:t>
      </w:r>
      <w:r w:rsidR="00E0729C" w:rsidRPr="00E0729C">
        <w:t>„</w:t>
      </w:r>
      <w:r w:rsidRPr="00E0729C">
        <w:t>Tak do sedel.</w:t>
      </w:r>
      <w:r w:rsidR="00E0729C" w:rsidRPr="00E0729C">
        <w:t>“</w:t>
      </w:r>
    </w:p>
    <w:p w:rsidR="00E0729C" w:rsidRPr="00E0729C" w:rsidRDefault="00CD2971" w:rsidP="00E0729C">
      <w:pPr>
        <w:pStyle w:val="Text"/>
      </w:pPr>
      <w:r w:rsidRPr="00E0729C">
        <w:t>Popadnu uzdu, vsunu nohu do třmenu a… zarazím se. Plavovlasý Larsův syn na mně visí pohledem.</w:t>
      </w:r>
    </w:p>
    <w:p w:rsidR="00E0729C" w:rsidRPr="00E0729C" w:rsidRDefault="00E0729C" w:rsidP="00E0729C">
      <w:pPr>
        <w:pStyle w:val="Text"/>
      </w:pPr>
      <w:r w:rsidRPr="00E0729C">
        <w:t>„</w:t>
      </w:r>
      <w:r w:rsidR="00CD2971" w:rsidRPr="00E0729C">
        <w:t>Počkejte, chtěla bych…</w:t>
      </w:r>
      <w:r w:rsidRPr="00E0729C">
        <w:t>“</w:t>
      </w:r>
      <w:r w:rsidR="00CD2971" w:rsidRPr="00E0729C">
        <w:t xml:space="preserve"> polknu a</w:t>
      </w:r>
      <w:r w:rsidRPr="00E0729C">
        <w:t xml:space="preserve"> </w:t>
      </w:r>
      <w:r w:rsidR="00CD2971" w:rsidRPr="00E0729C">
        <w:t xml:space="preserve">mrknu na Gundu. </w:t>
      </w:r>
      <w:r w:rsidRPr="00E0729C">
        <w:t>„</w:t>
      </w:r>
      <w:r w:rsidR="00CD2971" w:rsidRPr="00E0729C">
        <w:t>Můžu si na chvíli promluvit tady s</w:t>
      </w:r>
      <w:r w:rsidRPr="00E0729C">
        <w:t xml:space="preserve"> </w:t>
      </w:r>
      <w:r w:rsidR="00CD2971" w:rsidRPr="00E0729C">
        <w:t>mladým?</w:t>
      </w:r>
      <w:r w:rsidRPr="00E0729C">
        <w:t>“</w:t>
      </w:r>
    </w:p>
    <w:p w:rsidR="00E0729C" w:rsidRPr="00E0729C" w:rsidRDefault="00CD2971" w:rsidP="00E0729C">
      <w:pPr>
        <w:pStyle w:val="Text"/>
      </w:pPr>
      <w:r w:rsidRPr="00E0729C">
        <w:t xml:space="preserve">Zaklínači se rozesmějí. </w:t>
      </w:r>
      <w:r w:rsidR="00E0729C" w:rsidRPr="00E0729C">
        <w:t>„</w:t>
      </w:r>
      <w:r w:rsidRPr="00E0729C">
        <w:t>Hele, ostudy tu bylo už dost.</w:t>
      </w:r>
      <w:r w:rsidR="00E0729C" w:rsidRPr="00E0729C">
        <w:t>“</w:t>
      </w:r>
    </w:p>
    <w:p w:rsidR="00E0729C" w:rsidRPr="00E0729C" w:rsidRDefault="00E0729C" w:rsidP="00E0729C">
      <w:pPr>
        <w:pStyle w:val="Text"/>
      </w:pPr>
      <w:r w:rsidRPr="00E0729C">
        <w:t>„</w:t>
      </w:r>
      <w:r w:rsidR="00CD2971" w:rsidRPr="00E0729C">
        <w:t>Taky nechci dělat ostudu.</w:t>
      </w:r>
      <w:r w:rsidRPr="00E0729C">
        <w:t>“</w:t>
      </w:r>
    </w:p>
    <w:p w:rsidR="00E0729C" w:rsidRPr="00E0729C" w:rsidRDefault="00E0729C" w:rsidP="00E0729C">
      <w:pPr>
        <w:pStyle w:val="Text"/>
      </w:pPr>
      <w:r w:rsidRPr="00E0729C">
        <w:t>„</w:t>
      </w:r>
      <w:r w:rsidR="00CD2971" w:rsidRPr="00E0729C">
        <w:t>Proč?</w:t>
      </w:r>
      <w:r w:rsidRPr="00E0729C">
        <w:t>“</w:t>
      </w:r>
      <w:r w:rsidR="00CD2971" w:rsidRPr="00E0729C">
        <w:t xml:space="preserve"> zeptá se Gunda ostře.</w:t>
      </w:r>
    </w:p>
    <w:p w:rsidR="00E0729C" w:rsidRPr="00E0729C" w:rsidRDefault="00CD2971" w:rsidP="00E0729C">
      <w:pPr>
        <w:pStyle w:val="Text"/>
      </w:pPr>
      <w:r w:rsidRPr="00E0729C">
        <w:t xml:space="preserve">Zadívám se jí do očí. </w:t>
      </w:r>
      <w:r w:rsidR="00E0729C" w:rsidRPr="00E0729C">
        <w:t>„</w:t>
      </w:r>
      <w:r w:rsidRPr="00E0729C">
        <w:t>Víš, možná aby se z</w:t>
      </w:r>
      <w:r w:rsidR="00E0729C" w:rsidRPr="00E0729C">
        <w:t xml:space="preserve"> </w:t>
      </w:r>
      <w:r w:rsidRPr="00E0729C">
        <w:t>dlouhého čekání a</w:t>
      </w:r>
      <w:r w:rsidR="00E0729C" w:rsidRPr="00E0729C">
        <w:t xml:space="preserve"> </w:t>
      </w:r>
      <w:r w:rsidRPr="00E0729C">
        <w:t>závisti taky nezrodilo zlo. Lars drží to děcko moc zkrátka.</w:t>
      </w:r>
      <w:r w:rsidR="00E0729C" w:rsidRPr="00E0729C">
        <w:t>“</w:t>
      </w:r>
    </w:p>
    <w:p w:rsidR="00E0729C" w:rsidRPr="00E0729C" w:rsidRDefault="00CD2971" w:rsidP="00E0729C">
      <w:pPr>
        <w:pStyle w:val="Text"/>
      </w:pPr>
      <w:r w:rsidRPr="00E0729C">
        <w:t>Dívá se na mě, tvář po noci potemnělou nevyspáním, oči jako led na řece.</w:t>
      </w:r>
    </w:p>
    <w:p w:rsidR="00E0729C" w:rsidRPr="00E0729C" w:rsidRDefault="00E0729C" w:rsidP="00E0729C">
      <w:pPr>
        <w:pStyle w:val="Text"/>
      </w:pPr>
      <w:r w:rsidRPr="00E0729C">
        <w:t>„</w:t>
      </w:r>
      <w:r w:rsidR="00CD2971" w:rsidRPr="00E0729C">
        <w:t>Jdi,</w:t>
      </w:r>
      <w:r w:rsidRPr="00E0729C">
        <w:t>“</w:t>
      </w:r>
      <w:r w:rsidR="00CD2971" w:rsidRPr="00E0729C">
        <w:t xml:space="preserve"> kývne potom. </w:t>
      </w:r>
      <w:r w:rsidRPr="00E0729C">
        <w:t>„</w:t>
      </w:r>
      <w:r w:rsidR="00CD2971" w:rsidRPr="00E0729C">
        <w:t>Já ho vychovala, dál už musí sám.</w:t>
      </w:r>
      <w:r w:rsidRPr="00E0729C">
        <w:t>“</w:t>
      </w:r>
    </w:p>
    <w:p w:rsidR="00E0729C" w:rsidRPr="00E0729C" w:rsidRDefault="00CD2971" w:rsidP="00E0729C">
      <w:pPr>
        <w:pStyle w:val="Text"/>
      </w:pPr>
      <w:r w:rsidRPr="00E0729C">
        <w:t>Popadnu chlapce za zápěstí a</w:t>
      </w:r>
      <w:r w:rsidR="00E0729C" w:rsidRPr="00E0729C">
        <w:t xml:space="preserve"> </w:t>
      </w:r>
      <w:r w:rsidRPr="00E0729C">
        <w:t>vedu ho ke mlýnu.</w:t>
      </w:r>
    </w:p>
    <w:p w:rsidR="00E0729C" w:rsidRPr="00E0729C" w:rsidRDefault="00E0729C" w:rsidP="00E0729C">
      <w:pPr>
        <w:pStyle w:val="Text"/>
      </w:pPr>
      <w:r w:rsidRPr="00E0729C">
        <w:t>„</w:t>
      </w:r>
      <w:r w:rsidR="00CD2971" w:rsidRPr="00E0729C">
        <w:t>Proč zrovna tam,</w:t>
      </w:r>
      <w:r w:rsidRPr="00E0729C">
        <w:t>“</w:t>
      </w:r>
      <w:r w:rsidR="00CD2971" w:rsidRPr="00E0729C">
        <w:t xml:space="preserve"> zeptá se nejisté. </w:t>
      </w:r>
      <w:r w:rsidRPr="00E0729C">
        <w:t>„</w:t>
      </w:r>
      <w:r w:rsidR="00CD2971" w:rsidRPr="00E0729C">
        <w:t>Co když…</w:t>
      </w:r>
      <w:r w:rsidRPr="00E0729C">
        <w:t>“</w:t>
      </w:r>
    </w:p>
    <w:p w:rsidR="00E0729C" w:rsidRPr="00E0729C" w:rsidRDefault="00E0729C" w:rsidP="00E0729C">
      <w:pPr>
        <w:pStyle w:val="Text"/>
      </w:pPr>
      <w:r w:rsidRPr="00E0729C">
        <w:t>„</w:t>
      </w:r>
      <w:r w:rsidR="00CD2971" w:rsidRPr="00E0729C">
        <w:t>Chceš bejt hrdina, nebo ne?</w:t>
      </w:r>
      <w:r w:rsidRPr="00E0729C">
        <w:t>“</w:t>
      </w:r>
      <w:r w:rsidR="00CD2971" w:rsidRPr="00E0729C">
        <w:t xml:space="preserve"> okřiknu ho a</w:t>
      </w:r>
      <w:r w:rsidRPr="00E0729C">
        <w:t xml:space="preserve"> </w:t>
      </w:r>
      <w:r w:rsidR="00CD2971" w:rsidRPr="00E0729C">
        <w:t>pak, u</w:t>
      </w:r>
      <w:r w:rsidRPr="00E0729C">
        <w:t xml:space="preserve"> </w:t>
      </w:r>
      <w:r w:rsidR="00CD2971" w:rsidRPr="00E0729C">
        <w:t>paty starého stromu, hodím plášť na zem.</w:t>
      </w:r>
    </w:p>
    <w:p w:rsidR="00E0729C" w:rsidRPr="00E0729C" w:rsidRDefault="00E0729C" w:rsidP="00E0729C">
      <w:pPr>
        <w:pStyle w:val="Text"/>
      </w:pPr>
      <w:r w:rsidRPr="00E0729C">
        <w:lastRenderedPageBreak/>
        <w:t>„</w:t>
      </w:r>
      <w:r w:rsidR="00CD2971" w:rsidRPr="00E0729C">
        <w:t>Lehni si na záda a</w:t>
      </w:r>
      <w:r w:rsidRPr="00E0729C">
        <w:t xml:space="preserve"> </w:t>
      </w:r>
      <w:r w:rsidR="00CD2971" w:rsidRPr="00E0729C">
        <w:t>ničemu se nediv, jasné?</w:t>
      </w:r>
      <w:r w:rsidRPr="00E0729C">
        <w:t>“</w:t>
      </w:r>
      <w:r w:rsidR="00CD2971" w:rsidRPr="00E0729C">
        <w:t xml:space="preserve"> zašklebím se na něj a</w:t>
      </w:r>
      <w:r w:rsidRPr="00E0729C">
        <w:t xml:space="preserve"> </w:t>
      </w:r>
      <w:r w:rsidR="00CD2971" w:rsidRPr="00E0729C">
        <w:t>rozhrnu mu halenu na prsou. Vlčice složila koloucha, pomyslím si ještě, když si nad něj klekám. Oči má jako talíře, ruce neobratně rozepínají můj pás. Trhnu přezkou sama, rozšněruju poklopec a</w:t>
      </w:r>
      <w:r w:rsidRPr="00E0729C">
        <w:t xml:space="preserve"> </w:t>
      </w:r>
      <w:r w:rsidR="00CD2971" w:rsidRPr="00E0729C">
        <w:t xml:space="preserve">pak mrknu na Lasseho. </w:t>
      </w:r>
      <w:r w:rsidRPr="00E0729C">
        <w:t>„</w:t>
      </w:r>
      <w:r w:rsidR="00CD2971" w:rsidRPr="00E0729C">
        <w:t>Ty zůstaneš v</w:t>
      </w:r>
      <w:r w:rsidRPr="00E0729C">
        <w:t xml:space="preserve"> </w:t>
      </w:r>
      <w:r w:rsidR="00CD2971" w:rsidRPr="00E0729C">
        <w:t>gatích?</w:t>
      </w:r>
      <w:r w:rsidRPr="00E0729C">
        <w:t>“</w:t>
      </w:r>
    </w:p>
    <w:p w:rsidR="00E0729C" w:rsidRPr="00E0729C" w:rsidRDefault="00CD2971" w:rsidP="00E0729C">
      <w:pPr>
        <w:pStyle w:val="Text"/>
      </w:pPr>
      <w:r w:rsidRPr="00E0729C">
        <w:t>Držím ho v</w:t>
      </w:r>
      <w:r w:rsidR="00E0729C" w:rsidRPr="00E0729C">
        <w:t xml:space="preserve"> </w:t>
      </w:r>
      <w:r w:rsidRPr="00E0729C">
        <w:t>náručí skoro jako dítě, v</w:t>
      </w:r>
      <w:r w:rsidR="00E0729C" w:rsidRPr="00E0729C">
        <w:t xml:space="preserve"> </w:t>
      </w:r>
      <w:r w:rsidRPr="00E0729C">
        <w:t>uších mi sviští jeho rychlý dech, srdce tluče, stehny objímám jeho boky a</w:t>
      </w:r>
      <w:r w:rsidR="00E0729C" w:rsidRPr="00E0729C">
        <w:t xml:space="preserve"> </w:t>
      </w:r>
      <w:r w:rsidRPr="00E0729C">
        <w:t>pak, pak zasténá jako postřelený jelen. Je po všem, chlapče. Překvapeně se na mě dívá. Jen pokrčím rameny. Ano, moje tělo jsou hlavně svaly. Všude.</w:t>
      </w:r>
    </w:p>
    <w:p w:rsidR="00E0729C" w:rsidRPr="00E0729C" w:rsidRDefault="00E0729C" w:rsidP="00E0729C">
      <w:pPr>
        <w:pStyle w:val="Text"/>
      </w:pPr>
      <w:r w:rsidRPr="00E0729C">
        <w:t>„</w:t>
      </w:r>
      <w:r w:rsidR="00CD2971" w:rsidRPr="00E0729C">
        <w:t>Jsi krásná,</w:t>
      </w:r>
      <w:r w:rsidRPr="00E0729C">
        <w:t>“</w:t>
      </w:r>
      <w:r w:rsidR="00CD2971" w:rsidRPr="00E0729C">
        <w:t xml:space="preserve"> šeptá, když se vracíme ke koním.</w:t>
      </w:r>
    </w:p>
    <w:p w:rsidR="00E0729C" w:rsidRPr="00E0729C" w:rsidRDefault="00E0729C" w:rsidP="00E0729C">
      <w:pPr>
        <w:pStyle w:val="Text"/>
      </w:pPr>
      <w:r w:rsidRPr="00E0729C">
        <w:t>„</w:t>
      </w:r>
      <w:r w:rsidR="00CD2971" w:rsidRPr="00E0729C">
        <w:t>Jsem zjizvená, prdelko,</w:t>
      </w:r>
      <w:r w:rsidRPr="00E0729C">
        <w:t>“</w:t>
      </w:r>
      <w:r w:rsidR="00CD2971" w:rsidRPr="00E0729C">
        <w:t xml:space="preserve"> odseknu, </w:t>
      </w:r>
      <w:r w:rsidRPr="00E0729C">
        <w:t>„</w:t>
      </w:r>
      <w:r w:rsidR="00CD2971" w:rsidRPr="00E0729C">
        <w:t>na krásu jsou tu jiné.</w:t>
      </w:r>
      <w:r w:rsidRPr="00E0729C">
        <w:t>“</w:t>
      </w:r>
    </w:p>
    <w:p w:rsidR="00E0729C" w:rsidRPr="00E0729C" w:rsidRDefault="00E0729C" w:rsidP="00E0729C">
      <w:pPr>
        <w:pStyle w:val="Text"/>
      </w:pPr>
      <w:r w:rsidRPr="00E0729C">
        <w:t>„</w:t>
      </w:r>
      <w:r w:rsidR="00CD2971" w:rsidRPr="00E0729C">
        <w:t>A</w:t>
      </w:r>
      <w:r w:rsidRPr="00E0729C">
        <w:t xml:space="preserve"> </w:t>
      </w:r>
      <w:r w:rsidR="00CD2971" w:rsidRPr="00E0729C">
        <w:t>voníš.</w:t>
      </w:r>
      <w:r w:rsidRPr="00E0729C">
        <w:t>“</w:t>
      </w:r>
    </w:p>
    <w:p w:rsidR="00E0729C" w:rsidRPr="00E0729C" w:rsidRDefault="00E0729C" w:rsidP="00E0729C">
      <w:pPr>
        <w:pStyle w:val="Text"/>
      </w:pPr>
      <w:r w:rsidRPr="00E0729C">
        <w:t>„</w:t>
      </w:r>
      <w:r w:rsidR="00CD2971" w:rsidRPr="00E0729C">
        <w:t>Krví?</w:t>
      </w:r>
      <w:r w:rsidRPr="00E0729C">
        <w:t>“</w:t>
      </w:r>
    </w:p>
    <w:p w:rsidR="00E0729C" w:rsidRPr="00E0729C" w:rsidRDefault="00CD2971" w:rsidP="00E0729C">
      <w:pPr>
        <w:pStyle w:val="Text"/>
      </w:pPr>
      <w:r w:rsidRPr="00E0729C">
        <w:t xml:space="preserve">Lasse se nešťastně zastaví. </w:t>
      </w:r>
      <w:r w:rsidR="00E0729C" w:rsidRPr="00E0729C">
        <w:t>„</w:t>
      </w:r>
      <w:r w:rsidRPr="00E0729C">
        <w:t>Měla jsi v</w:t>
      </w:r>
      <w:r w:rsidR="00E0729C" w:rsidRPr="00E0729C">
        <w:t xml:space="preserve"> </w:t>
      </w:r>
      <w:r w:rsidRPr="00E0729C">
        <w:t>té chvíli oči jako… jako…</w:t>
      </w:r>
      <w:r w:rsidR="00E0729C" w:rsidRPr="00E0729C">
        <w:t>“</w:t>
      </w:r>
    </w:p>
    <w:p w:rsidR="00E0729C" w:rsidRPr="00E0729C" w:rsidRDefault="00E0729C" w:rsidP="00E0729C">
      <w:pPr>
        <w:pStyle w:val="Text"/>
      </w:pPr>
      <w:r w:rsidRPr="00E0729C">
        <w:t>„</w:t>
      </w:r>
      <w:r w:rsidR="00CD2971" w:rsidRPr="00E0729C">
        <w:t>Had? Vlk? Kočka?</w:t>
      </w:r>
      <w:r w:rsidRPr="00E0729C">
        <w:t>“</w:t>
      </w:r>
      <w:r w:rsidR="00CD2971" w:rsidRPr="00E0729C">
        <w:t xml:space="preserve"> Vím, co dokážou zaklínačské panenky dělat ve chvílích vzrušení, a</w:t>
      </w:r>
      <w:r w:rsidRPr="00E0729C">
        <w:t xml:space="preserve"> </w:t>
      </w:r>
      <w:r w:rsidR="00CD2971" w:rsidRPr="00E0729C">
        <w:t>taky vím, že to není nijak zvlášť hezký pohled.</w:t>
      </w:r>
    </w:p>
    <w:p w:rsidR="00E0729C" w:rsidRPr="00E0729C" w:rsidRDefault="00E0729C" w:rsidP="00E0729C">
      <w:pPr>
        <w:pStyle w:val="Text"/>
      </w:pPr>
      <w:r w:rsidRPr="00E0729C">
        <w:t>„</w:t>
      </w:r>
      <w:r w:rsidR="00CD2971" w:rsidRPr="00E0729C">
        <w:t>Hvězdy,</w:t>
      </w:r>
      <w:r w:rsidRPr="00E0729C">
        <w:t>“</w:t>
      </w:r>
      <w:r w:rsidR="00CD2971" w:rsidRPr="00E0729C">
        <w:t xml:space="preserve"> hlesne a</w:t>
      </w:r>
      <w:r w:rsidRPr="00E0729C">
        <w:t xml:space="preserve"> </w:t>
      </w:r>
      <w:r w:rsidR="00CD2971" w:rsidRPr="00E0729C">
        <w:t xml:space="preserve">já se začnu smát. </w:t>
      </w:r>
      <w:r w:rsidRPr="00E0729C">
        <w:t>„</w:t>
      </w:r>
      <w:r w:rsidR="00CD2971" w:rsidRPr="00E0729C">
        <w:t>Kotě,</w:t>
      </w:r>
      <w:r w:rsidRPr="00E0729C">
        <w:t>“</w:t>
      </w:r>
      <w:r w:rsidR="00CD2971" w:rsidRPr="00E0729C">
        <w:t xml:space="preserve"> skytám a</w:t>
      </w:r>
      <w:r w:rsidRPr="00E0729C">
        <w:t xml:space="preserve"> </w:t>
      </w:r>
      <w:r w:rsidR="00CD2971" w:rsidRPr="00E0729C">
        <w:t>vysokou trávou se brodím k</w:t>
      </w:r>
      <w:r w:rsidRPr="00E0729C">
        <w:t xml:space="preserve"> </w:t>
      </w:r>
      <w:r w:rsidR="00CD2971" w:rsidRPr="00E0729C">
        <w:t>zaklínačům.</w:t>
      </w:r>
    </w:p>
    <w:p w:rsidR="00E0729C" w:rsidRPr="00E0729C" w:rsidRDefault="00E0729C" w:rsidP="00E0729C">
      <w:pPr>
        <w:pStyle w:val="Text"/>
      </w:pPr>
      <w:r w:rsidRPr="00E0729C">
        <w:t>„</w:t>
      </w:r>
      <w:r w:rsidR="00CD2971" w:rsidRPr="00E0729C">
        <w:t>Víte, co říkal?</w:t>
      </w:r>
      <w:r w:rsidRPr="00E0729C">
        <w:t>“</w:t>
      </w:r>
      <w:r w:rsidR="00CD2971" w:rsidRPr="00E0729C">
        <w:t xml:space="preserve"> vypravím ze sebe udýchaně.</w:t>
      </w:r>
    </w:p>
    <w:p w:rsidR="00E0729C" w:rsidRPr="00E0729C" w:rsidRDefault="00E0729C" w:rsidP="00E0729C">
      <w:pPr>
        <w:pStyle w:val="Text"/>
      </w:pPr>
      <w:r w:rsidRPr="00E0729C">
        <w:t>„</w:t>
      </w:r>
      <w:r w:rsidR="00CD2971" w:rsidRPr="00E0729C">
        <w:t>Jasně,</w:t>
      </w:r>
      <w:r w:rsidRPr="00E0729C">
        <w:t>“</w:t>
      </w:r>
      <w:r w:rsidR="00CD2971" w:rsidRPr="00E0729C">
        <w:t xml:space="preserve"> Torge zkušeně pohodí hlavou. </w:t>
      </w:r>
      <w:r w:rsidRPr="00E0729C">
        <w:t>„</w:t>
      </w:r>
      <w:r w:rsidR="00CD2971" w:rsidRPr="00E0729C">
        <w:t>Ze ji máš děsně fest.</w:t>
      </w:r>
      <w:r w:rsidRPr="00E0729C">
        <w:t>“</w:t>
      </w:r>
    </w:p>
    <w:p w:rsidR="00E0729C" w:rsidRPr="00E0729C" w:rsidRDefault="00CD2971" w:rsidP="00E0729C">
      <w:pPr>
        <w:pStyle w:val="Text"/>
      </w:pPr>
      <w:r w:rsidRPr="00E0729C">
        <w:t>Lasse si nás zmateně prohlíží, já skrývám v</w:t>
      </w:r>
      <w:r w:rsidR="00E0729C" w:rsidRPr="00E0729C">
        <w:t xml:space="preserve"> </w:t>
      </w:r>
      <w:r w:rsidRPr="00E0729C">
        <w:t>dlaních další záchvat smíchu a</w:t>
      </w:r>
      <w:r w:rsidR="00E0729C" w:rsidRPr="00E0729C">
        <w:t xml:space="preserve"> </w:t>
      </w:r>
      <w:r w:rsidRPr="00E0729C">
        <w:t>Gunda káravě prstem hrozí postupně na každého z</w:t>
      </w:r>
      <w:r w:rsidR="00E0729C" w:rsidRPr="00E0729C">
        <w:t xml:space="preserve"> </w:t>
      </w:r>
      <w:r w:rsidRPr="00E0729C">
        <w:t>nás.</w:t>
      </w:r>
    </w:p>
    <w:p w:rsidR="00E0729C" w:rsidRPr="00E0729C" w:rsidRDefault="00E0729C" w:rsidP="00E0729C">
      <w:pPr>
        <w:pStyle w:val="Text"/>
      </w:pPr>
      <w:r w:rsidRPr="00E0729C">
        <w:t>„</w:t>
      </w:r>
      <w:r w:rsidR="00CD2971" w:rsidRPr="00E0729C">
        <w:t>Hrdinové,</w:t>
      </w:r>
      <w:r w:rsidRPr="00E0729C">
        <w:t>“</w:t>
      </w:r>
      <w:r w:rsidR="00CD2971" w:rsidRPr="00E0729C">
        <w:t xml:space="preserve"> zacuká jí koutky, </w:t>
      </w:r>
      <w:r w:rsidRPr="00E0729C">
        <w:t>„</w:t>
      </w:r>
      <w:r w:rsidR="00CD2971" w:rsidRPr="00E0729C">
        <w:t>počkejte doma.</w:t>
      </w:r>
      <w:r w:rsidRPr="00E0729C">
        <w:t>“</w:t>
      </w:r>
    </w:p>
    <w:p w:rsidR="00E0729C" w:rsidRPr="00E0729C" w:rsidRDefault="00CD2971" w:rsidP="00E0729C">
      <w:pPr>
        <w:pStyle w:val="Text"/>
        <w:ind w:firstLine="0"/>
        <w:jc w:val="center"/>
        <w:rPr>
          <w:b/>
        </w:rPr>
      </w:pPr>
      <w:r w:rsidRPr="00E0729C">
        <w:rPr>
          <w:b/>
        </w:rPr>
        <w:t>* * *</w:t>
      </w:r>
    </w:p>
    <w:p w:rsidR="00E0729C" w:rsidRPr="00E0729C" w:rsidRDefault="00E0729C" w:rsidP="00E0729C">
      <w:pPr>
        <w:pStyle w:val="Text"/>
      </w:pPr>
    </w:p>
    <w:p w:rsidR="00E0729C" w:rsidRPr="00E0729C" w:rsidRDefault="00CD2971" w:rsidP="00E0729C">
      <w:pPr>
        <w:pStyle w:val="Text"/>
      </w:pPr>
      <w:r w:rsidRPr="00E0729C">
        <w:t>Koně zmořeně klopýtají a</w:t>
      </w:r>
      <w:r w:rsidR="00E0729C" w:rsidRPr="00E0729C">
        <w:t xml:space="preserve"> </w:t>
      </w:r>
      <w:r w:rsidRPr="00E0729C">
        <w:t>slunce saje poslední kapky vláhy z</w:t>
      </w:r>
      <w:r w:rsidR="00E0729C" w:rsidRPr="00E0729C">
        <w:t xml:space="preserve"> </w:t>
      </w:r>
      <w:r w:rsidRPr="00E0729C">
        <w:t>trávy pod jejich kopyty.</w:t>
      </w:r>
    </w:p>
    <w:p w:rsidR="00E0729C" w:rsidRPr="00E0729C" w:rsidRDefault="00E0729C" w:rsidP="00E0729C">
      <w:pPr>
        <w:pStyle w:val="Text"/>
      </w:pPr>
      <w:r w:rsidRPr="00E0729C">
        <w:t>„</w:t>
      </w:r>
      <w:r w:rsidR="00CD2971" w:rsidRPr="00E0729C">
        <w:t>Takže zase bez koruny,</w:t>
      </w:r>
      <w:r w:rsidRPr="00E0729C">
        <w:t>“</w:t>
      </w:r>
      <w:r w:rsidR="00CD2971" w:rsidRPr="00E0729C">
        <w:t xml:space="preserve"> nadhodí Torge.</w:t>
      </w:r>
    </w:p>
    <w:p w:rsidR="00E0729C" w:rsidRPr="00E0729C" w:rsidRDefault="00E0729C" w:rsidP="00E0729C">
      <w:pPr>
        <w:pStyle w:val="Text"/>
      </w:pPr>
      <w:r w:rsidRPr="00E0729C">
        <w:t>„</w:t>
      </w:r>
      <w:r w:rsidR="00CD2971" w:rsidRPr="00E0729C">
        <w:t>Mohl sis Larsovi říct o</w:t>
      </w:r>
      <w:r w:rsidRPr="00E0729C">
        <w:t xml:space="preserve"> </w:t>
      </w:r>
      <w:r w:rsidR="00CD2971" w:rsidRPr="00E0729C">
        <w:t>odměnu za to, žes nechal sežrat mlynářku. Třeba je spravedlivej a</w:t>
      </w:r>
      <w:r w:rsidRPr="00E0729C">
        <w:t xml:space="preserve"> </w:t>
      </w:r>
      <w:r w:rsidR="00CD2971" w:rsidRPr="00E0729C">
        <w:t>zaplatil by rád.</w:t>
      </w:r>
      <w:r w:rsidRPr="00E0729C">
        <w:t>“</w:t>
      </w:r>
    </w:p>
    <w:p w:rsidR="00E0729C" w:rsidRPr="00E0729C" w:rsidRDefault="00E0729C" w:rsidP="00E0729C">
      <w:pPr>
        <w:pStyle w:val="Text"/>
      </w:pPr>
      <w:r w:rsidRPr="00E0729C">
        <w:t>„</w:t>
      </w:r>
      <w:r w:rsidR="00CD2971" w:rsidRPr="00E0729C">
        <w:t>Hé,</w:t>
      </w:r>
      <w:r w:rsidRPr="00E0729C">
        <w:t>“</w:t>
      </w:r>
      <w:r w:rsidR="00CD2971" w:rsidRPr="00E0729C">
        <w:t xml:space="preserve"> vyplázne na mě jazyk, </w:t>
      </w:r>
      <w:r w:rsidRPr="00E0729C">
        <w:t>„</w:t>
      </w:r>
      <w:r w:rsidR="00CD2971" w:rsidRPr="00E0729C">
        <w:t>a ty sis mohla naúčtovat zaučení kluka, ne?</w:t>
      </w:r>
      <w:r w:rsidRPr="00E0729C">
        <w:t>“</w:t>
      </w:r>
    </w:p>
    <w:p w:rsidR="00E0729C" w:rsidRPr="00E0729C" w:rsidRDefault="00CD2971" w:rsidP="00E0729C">
      <w:pPr>
        <w:pStyle w:val="Text"/>
      </w:pPr>
      <w:r w:rsidRPr="00E0729C">
        <w:t>Švihnu po něm Znamením, až nadskočí, a</w:t>
      </w:r>
      <w:r w:rsidR="00E0729C" w:rsidRPr="00E0729C">
        <w:t xml:space="preserve"> </w:t>
      </w:r>
      <w:r w:rsidRPr="00E0729C">
        <w:t>podrbu se. Arvid taky. Torge se na nás provinile zadívá.</w:t>
      </w:r>
    </w:p>
    <w:p w:rsidR="00E0729C" w:rsidRPr="00E0729C" w:rsidRDefault="00E0729C" w:rsidP="00E0729C">
      <w:pPr>
        <w:pStyle w:val="Text"/>
      </w:pPr>
      <w:r w:rsidRPr="00E0729C">
        <w:lastRenderedPageBreak/>
        <w:t>„</w:t>
      </w:r>
      <w:r w:rsidR="00CD2971" w:rsidRPr="00E0729C">
        <w:t>Takže j ste j e chytli.</w:t>
      </w:r>
      <w:r w:rsidRPr="00E0729C">
        <w:t>“</w:t>
      </w:r>
    </w:p>
    <w:p w:rsidR="00E0729C" w:rsidRPr="00E0729C" w:rsidRDefault="00E0729C" w:rsidP="00E0729C">
      <w:pPr>
        <w:pStyle w:val="Text"/>
      </w:pPr>
      <w:r w:rsidRPr="00E0729C">
        <w:t>„</w:t>
      </w:r>
      <w:r w:rsidR="00CD2971" w:rsidRPr="00E0729C">
        <w:t>Co?</w:t>
      </w:r>
      <w:r w:rsidRPr="00E0729C">
        <w:t>“</w:t>
      </w:r>
      <w:r w:rsidR="00CD2971" w:rsidRPr="00E0729C">
        <w:t xml:space="preserve"> Strnu nepěkným podezřením a</w:t>
      </w:r>
      <w:r w:rsidRPr="00E0729C">
        <w:t xml:space="preserve"> </w:t>
      </w:r>
      <w:r w:rsidR="00CD2971" w:rsidRPr="00E0729C">
        <w:t>přitáhnu koni uzdu. Arvidova ruka významně zabloudí k</w:t>
      </w:r>
      <w:r w:rsidRPr="00E0729C">
        <w:t xml:space="preserve"> </w:t>
      </w:r>
      <w:r w:rsidR="00CD2971" w:rsidRPr="00E0729C">
        <w:t>noži v</w:t>
      </w:r>
      <w:r w:rsidRPr="00E0729C">
        <w:t xml:space="preserve"> </w:t>
      </w:r>
      <w:r w:rsidR="00CD2971" w:rsidRPr="00E0729C">
        <w:t xml:space="preserve">botě. </w:t>
      </w:r>
      <w:r w:rsidRPr="00E0729C">
        <w:t>„</w:t>
      </w:r>
      <w:r w:rsidR="00CD2971" w:rsidRPr="00E0729C">
        <w:t>Co?</w:t>
      </w:r>
      <w:r w:rsidRPr="00E0729C">
        <w:t>“</w:t>
      </w:r>
      <w:r w:rsidR="00CD2971" w:rsidRPr="00E0729C">
        <w:t xml:space="preserve"> zopakuje po mně výhružně.</w:t>
      </w:r>
    </w:p>
    <w:p w:rsidR="00E0729C" w:rsidRPr="00E0729C" w:rsidRDefault="00CD2971" w:rsidP="00E0729C">
      <w:pPr>
        <w:pStyle w:val="Text"/>
      </w:pPr>
      <w:r w:rsidRPr="00E0729C">
        <w:t>Torge rozpačitě zamlaská na koně a</w:t>
      </w:r>
      <w:r w:rsidR="00E0729C" w:rsidRPr="00E0729C">
        <w:t xml:space="preserve"> </w:t>
      </w:r>
      <w:r w:rsidRPr="00E0729C">
        <w:t>pak nám věnuje pohled tak nevinný, jak jen zaklínačské oči svedou.</w:t>
      </w:r>
    </w:p>
    <w:p w:rsidR="00E0729C" w:rsidRPr="00E0729C" w:rsidRDefault="00E0729C" w:rsidP="00E0729C">
      <w:pPr>
        <w:pStyle w:val="Text"/>
      </w:pPr>
      <w:r w:rsidRPr="00E0729C">
        <w:t>„</w:t>
      </w:r>
      <w:r w:rsidR="00CD2971" w:rsidRPr="00E0729C">
        <w:t>Filcky přece. Nakoupil jsem je od té…</w:t>
      </w:r>
      <w:r w:rsidRPr="00E0729C">
        <w:t>“</w:t>
      </w:r>
    </w:p>
    <w:p w:rsidR="00E0729C" w:rsidRPr="00E0729C" w:rsidRDefault="00CD2971" w:rsidP="00E0729C">
      <w:pPr>
        <w:pStyle w:val="Text"/>
      </w:pPr>
      <w:r w:rsidRPr="00E0729C">
        <w:t>Nestačí doříct, protože v</w:t>
      </w:r>
      <w:r w:rsidR="00E0729C" w:rsidRPr="00E0729C">
        <w:t xml:space="preserve"> </w:t>
      </w:r>
      <w:r w:rsidRPr="00E0729C">
        <w:t>té chvíli už ho Arvid tahá ze sedla a</w:t>
      </w:r>
      <w:r w:rsidR="00E0729C" w:rsidRPr="00E0729C">
        <w:t xml:space="preserve"> </w:t>
      </w:r>
      <w:r w:rsidRPr="00E0729C">
        <w:t>já tasím z</w:t>
      </w:r>
      <w:r w:rsidR="00E0729C" w:rsidRPr="00E0729C">
        <w:t xml:space="preserve"> </w:t>
      </w:r>
      <w:r w:rsidRPr="00E0729C">
        <w:t>pochvy meč.</w:t>
      </w:r>
    </w:p>
    <w:p w:rsidR="00E0729C" w:rsidRPr="00E0729C" w:rsidRDefault="00E0729C" w:rsidP="00E0729C">
      <w:pPr>
        <w:pStyle w:val="Text"/>
      </w:pPr>
      <w:r w:rsidRPr="00E0729C">
        <w:t>„</w:t>
      </w:r>
      <w:r w:rsidR="00CD2971" w:rsidRPr="00E0729C">
        <w:t>Drž ho, Arve,</w:t>
      </w:r>
      <w:r w:rsidRPr="00E0729C">
        <w:t>“</w:t>
      </w:r>
      <w:r w:rsidR="00CD2971" w:rsidRPr="00E0729C">
        <w:t xml:space="preserve"> řvu. </w:t>
      </w:r>
      <w:r w:rsidRPr="00E0729C">
        <w:t>„</w:t>
      </w:r>
      <w:r w:rsidR="00CD2971" w:rsidRPr="00E0729C">
        <w:t>Drž ho, protože teď mu zpřerážím všechny žebra, co jich má. Teď má brebery Gunda i</w:t>
      </w:r>
      <w:r w:rsidRPr="00E0729C">
        <w:t xml:space="preserve"> </w:t>
      </w:r>
      <w:r w:rsidR="00CD2971" w:rsidRPr="00E0729C">
        <w:t>Lasse, ty špíno jedna nevyskákaná.</w:t>
      </w:r>
      <w:r w:rsidRPr="00E0729C">
        <w:t>“</w:t>
      </w:r>
    </w:p>
    <w:p w:rsidR="00E0729C" w:rsidRPr="00E0729C" w:rsidRDefault="00CD2971" w:rsidP="00E0729C">
      <w:pPr>
        <w:pStyle w:val="Text"/>
      </w:pPr>
      <w:r w:rsidRPr="00E0729C">
        <w:t>Torge si chrání hlavu a</w:t>
      </w:r>
      <w:r w:rsidR="00E0729C" w:rsidRPr="00E0729C">
        <w:t xml:space="preserve"> </w:t>
      </w:r>
      <w:r w:rsidRPr="00E0729C">
        <w:t>rány prší.</w:t>
      </w:r>
    </w:p>
    <w:p w:rsidR="00E0729C" w:rsidRPr="00E0729C" w:rsidRDefault="00E0729C" w:rsidP="00E0729C">
      <w:pPr>
        <w:pStyle w:val="Text"/>
      </w:pPr>
      <w:r w:rsidRPr="00E0729C">
        <w:t>„</w:t>
      </w:r>
      <w:r w:rsidR="00CD2971" w:rsidRPr="00E0729C">
        <w:t>Ne ostřím, Loty,</w:t>
      </w:r>
      <w:r w:rsidRPr="00E0729C">
        <w:t>“</w:t>
      </w:r>
      <w:r w:rsidR="00CD2971" w:rsidRPr="00E0729C">
        <w:t xml:space="preserve"> mírní mě Arvid. </w:t>
      </w:r>
      <w:r w:rsidRPr="00E0729C">
        <w:t>„</w:t>
      </w:r>
      <w:r w:rsidR="00CD2971" w:rsidRPr="00E0729C">
        <w:t>Jen ať nám dlouho vydrží.</w:t>
      </w:r>
      <w:r w:rsidRPr="00E0729C">
        <w:t>“</w:t>
      </w:r>
    </w:p>
    <w:p w:rsidR="00E0729C" w:rsidRPr="00E0729C" w:rsidRDefault="00CD2971" w:rsidP="00E0729C">
      <w:pPr>
        <w:pStyle w:val="Text"/>
        <w:ind w:firstLine="0"/>
        <w:jc w:val="center"/>
      </w:pPr>
      <w:r w:rsidRPr="00E0729C">
        <w:t>* * *</w:t>
      </w:r>
    </w:p>
    <w:p w:rsidR="00E0729C" w:rsidRPr="00E0729C" w:rsidRDefault="00E0729C" w:rsidP="00E0729C">
      <w:pPr>
        <w:pStyle w:val="Text"/>
      </w:pPr>
    </w:p>
    <w:p w:rsidR="00E0729C" w:rsidRPr="00E0729C" w:rsidRDefault="00CD2971" w:rsidP="00E0729C">
      <w:pPr>
        <w:pStyle w:val="Text"/>
      </w:pPr>
      <w:r w:rsidRPr="00E0729C">
        <w:t>Sůl na kůži, písek v</w:t>
      </w:r>
      <w:r w:rsidR="00E0729C" w:rsidRPr="00E0729C">
        <w:t xml:space="preserve"> </w:t>
      </w:r>
      <w:r w:rsidRPr="00E0729C">
        <w:t>botách, hovím si stočená na lavici. Nakonec jsme přece jen dorazili do rybářských vesniček na severu a</w:t>
      </w:r>
      <w:r w:rsidR="00E0729C" w:rsidRPr="00E0729C">
        <w:t xml:space="preserve"> </w:t>
      </w:r>
      <w:r w:rsidRPr="00E0729C">
        <w:t>rozbili tábor na písčitých dunách. Moře je chladné a</w:t>
      </w:r>
      <w:r w:rsidR="00E0729C" w:rsidRPr="00E0729C">
        <w:t xml:space="preserve"> </w:t>
      </w:r>
      <w:r w:rsidRPr="00E0729C">
        <w:t>snese všechno… a</w:t>
      </w:r>
      <w:r w:rsidR="00E0729C" w:rsidRPr="00E0729C">
        <w:t xml:space="preserve"> </w:t>
      </w:r>
      <w:r w:rsidRPr="00E0729C">
        <w:t>také všechno smyje. Stejně tak kořalka, spotřebovali jsme jí hodně, než jsme zapomněli na podmáčenou louku, bílé tváře mrtvých dětí, mlynářčin křik. Sklínkou narazím do Torgeho poháru.</w:t>
      </w:r>
    </w:p>
    <w:p w:rsidR="00E0729C" w:rsidRPr="00E0729C" w:rsidRDefault="00E0729C" w:rsidP="00E0729C">
      <w:pPr>
        <w:pStyle w:val="Text"/>
      </w:pPr>
      <w:r w:rsidRPr="00E0729C">
        <w:t>„</w:t>
      </w:r>
      <w:r w:rsidR="00CD2971" w:rsidRPr="00E0729C">
        <w:t>Pijem, děti.</w:t>
      </w:r>
      <w:r w:rsidRPr="00E0729C">
        <w:t>“</w:t>
      </w:r>
      <w:r w:rsidR="00CD2971" w:rsidRPr="00E0729C">
        <w:t xml:space="preserve"> Švihnu zápěstím a</w:t>
      </w:r>
      <w:r w:rsidRPr="00E0729C">
        <w:t xml:space="preserve"> </w:t>
      </w:r>
      <w:r w:rsidR="00CD2971" w:rsidRPr="00E0729C">
        <w:t>štiplavá tekutina mi stéká po patře do krku. Bude jí muset být ještě fůra, než se opiju, jestli vůbec. Naše povolání má své zápory.</w:t>
      </w:r>
    </w:p>
    <w:p w:rsidR="00E0729C" w:rsidRPr="00E0729C" w:rsidRDefault="00CD2971" w:rsidP="00E0729C">
      <w:pPr>
        <w:pStyle w:val="Text"/>
      </w:pPr>
      <w:r w:rsidRPr="00E0729C">
        <w:t>Právě polykám další dávku zapomnění, když dveře hostince zaskřípou jaksi povědomě. Obrátím se a… otevřu pusu. O</w:t>
      </w:r>
      <w:r w:rsidR="00E0729C" w:rsidRPr="00E0729C">
        <w:t xml:space="preserve"> </w:t>
      </w:r>
      <w:r w:rsidRPr="00E0729C">
        <w:t>veřej se opírá Volmar, představený Školy, a</w:t>
      </w:r>
      <w:r w:rsidR="00E0729C" w:rsidRPr="00E0729C">
        <w:t xml:space="preserve"> </w:t>
      </w:r>
      <w:r w:rsidRPr="00E0729C">
        <w:t>úhel jeho obočí nevěstí nic dobrého. Nic dobrého pro nás. Vrazím loktem do Torgeho, který klímá na stole.</w:t>
      </w:r>
    </w:p>
    <w:p w:rsidR="00E0729C" w:rsidRPr="00E0729C" w:rsidRDefault="00E0729C" w:rsidP="00E0729C">
      <w:pPr>
        <w:pStyle w:val="Text"/>
      </w:pPr>
      <w:r w:rsidRPr="00E0729C">
        <w:t>„</w:t>
      </w:r>
      <w:r w:rsidR="00CD2971" w:rsidRPr="00E0729C">
        <w:t>Starej je tady.</w:t>
      </w:r>
      <w:r w:rsidRPr="00E0729C">
        <w:t>“</w:t>
      </w:r>
    </w:p>
    <w:p w:rsidR="00E0729C" w:rsidRPr="00E0729C" w:rsidRDefault="00E0729C" w:rsidP="00E0729C">
      <w:pPr>
        <w:pStyle w:val="Text"/>
      </w:pPr>
      <w:r w:rsidRPr="00E0729C">
        <w:t>„</w:t>
      </w:r>
      <w:r w:rsidR="00CD2971" w:rsidRPr="00E0729C">
        <w:t>Co?</w:t>
      </w:r>
      <w:r w:rsidRPr="00E0729C">
        <w:t>“</w:t>
      </w:r>
      <w:r w:rsidR="00CD2971" w:rsidRPr="00E0729C">
        <w:t xml:space="preserve"> Plavá hlava se neochotně zvedne z</w:t>
      </w:r>
      <w:r w:rsidRPr="00E0729C">
        <w:t xml:space="preserve"> </w:t>
      </w:r>
      <w:r w:rsidR="00CD2971" w:rsidRPr="00E0729C">
        <w:t>dubové desky, ale to už mě Volmar drží za cop. Ostatně, Torgeho taky, jen Arvid se stačil strategicky stáhnout do rohu.</w:t>
      </w:r>
    </w:p>
    <w:p w:rsidR="00E0729C" w:rsidRPr="00E0729C" w:rsidRDefault="00E0729C" w:rsidP="00E0729C">
      <w:pPr>
        <w:pStyle w:val="Text"/>
      </w:pPr>
      <w:r w:rsidRPr="00E0729C">
        <w:t>„</w:t>
      </w:r>
      <w:r w:rsidR="00CD2971" w:rsidRPr="00E0729C">
        <w:t>Neměli jste být někde jinde, děti?</w:t>
      </w:r>
      <w:r w:rsidRPr="00E0729C">
        <w:t>“</w:t>
      </w:r>
      <w:r w:rsidR="00CD2971" w:rsidRPr="00E0729C">
        <w:t xml:space="preserve"> zeptá se Volmar výhružně. </w:t>
      </w:r>
      <w:r w:rsidRPr="00E0729C">
        <w:t>„</w:t>
      </w:r>
      <w:r w:rsidR="00CD2971" w:rsidRPr="00E0729C">
        <w:t>Lépe řečeno, každý někde jinde?</w:t>
      </w:r>
      <w:r w:rsidRPr="00E0729C">
        <w:t>“</w:t>
      </w:r>
    </w:p>
    <w:p w:rsidR="00E0729C" w:rsidRPr="00E0729C" w:rsidRDefault="00E0729C" w:rsidP="00E0729C">
      <w:pPr>
        <w:pStyle w:val="Text"/>
      </w:pPr>
      <w:r w:rsidRPr="00E0729C">
        <w:lastRenderedPageBreak/>
        <w:t>„</w:t>
      </w:r>
      <w:r w:rsidR="00CD2971" w:rsidRPr="00E0729C">
        <w:t>No,</w:t>
      </w:r>
      <w:r w:rsidRPr="00E0729C">
        <w:t>“</w:t>
      </w:r>
      <w:r w:rsidR="00CD2971" w:rsidRPr="00E0729C">
        <w:t xml:space="preserve"> začnu nejisté, ale přeruší mě.</w:t>
      </w:r>
    </w:p>
    <w:p w:rsidR="00E0729C" w:rsidRPr="00E0729C" w:rsidRDefault="00E0729C" w:rsidP="00E0729C">
      <w:pPr>
        <w:pStyle w:val="Text"/>
      </w:pPr>
      <w:r w:rsidRPr="00E0729C">
        <w:t>„</w:t>
      </w:r>
      <w:r w:rsidR="00CD2971" w:rsidRPr="00E0729C">
        <w:t>Jestli máte nějaké vysvětlení, mělo by být dobré, jinak mlč.</w:t>
      </w:r>
      <w:r w:rsidRPr="00E0729C">
        <w:t>“</w:t>
      </w:r>
    </w:p>
    <w:p w:rsidR="00E0729C" w:rsidRPr="00E0729C" w:rsidRDefault="00CD2971" w:rsidP="00E0729C">
      <w:pPr>
        <w:pStyle w:val="Text"/>
      </w:pPr>
      <w:r w:rsidRPr="00E0729C">
        <w:t>Tak mlčím, Arvid a</w:t>
      </w:r>
      <w:r w:rsidR="00E0729C" w:rsidRPr="00E0729C">
        <w:t xml:space="preserve"> </w:t>
      </w:r>
      <w:r w:rsidRPr="00E0729C">
        <w:t>Torge také. Nedá se předpokládat, že by naše touha po moři a</w:t>
      </w:r>
      <w:r w:rsidR="00E0729C" w:rsidRPr="00E0729C">
        <w:t xml:space="preserve"> </w:t>
      </w:r>
      <w:r w:rsidRPr="00E0729C">
        <w:t>rybách byla pro Volmara dostatečně pádnou omluvou.</w:t>
      </w:r>
    </w:p>
    <w:p w:rsidR="00E0729C" w:rsidRPr="00E0729C" w:rsidRDefault="00E0729C" w:rsidP="00E0729C">
      <w:pPr>
        <w:pStyle w:val="Text"/>
      </w:pPr>
      <w:r w:rsidRPr="00E0729C">
        <w:t>„</w:t>
      </w:r>
      <w:r w:rsidR="00CD2971" w:rsidRPr="00E0729C">
        <w:t>Co jste to prováděli v</w:t>
      </w:r>
      <w:r w:rsidRPr="00E0729C">
        <w:t xml:space="preserve"> </w:t>
      </w:r>
      <w:r w:rsidR="00CD2971" w:rsidRPr="00E0729C">
        <w:t>Themenu?</w:t>
      </w:r>
      <w:r w:rsidRPr="00E0729C">
        <w:t>“</w:t>
      </w:r>
      <w:r w:rsidR="00CD2971" w:rsidRPr="00E0729C">
        <w:t xml:space="preserve"> pokračuje a</w:t>
      </w:r>
      <w:r w:rsidRPr="00E0729C">
        <w:t xml:space="preserve"> </w:t>
      </w:r>
      <w:r w:rsidR="00CD2971" w:rsidRPr="00E0729C">
        <w:t>potvrdí tak mou chmurnou předtuchu.</w:t>
      </w:r>
    </w:p>
    <w:p w:rsidR="00E0729C" w:rsidRPr="00E0729C" w:rsidRDefault="00E0729C" w:rsidP="00E0729C">
      <w:pPr>
        <w:pStyle w:val="Text"/>
      </w:pPr>
      <w:r w:rsidRPr="00E0729C">
        <w:t>„</w:t>
      </w:r>
      <w:r w:rsidR="00CD2971" w:rsidRPr="00E0729C">
        <w:t>U</w:t>
      </w:r>
      <w:r w:rsidRPr="00E0729C">
        <w:t xml:space="preserve"> </w:t>
      </w:r>
      <w:r w:rsidR="00CD2971" w:rsidRPr="00E0729C">
        <w:t>mlejna?</w:t>
      </w:r>
      <w:r w:rsidRPr="00E0729C">
        <w:t>“</w:t>
      </w:r>
      <w:r w:rsidR="00CD2971" w:rsidRPr="00E0729C">
        <w:t xml:space="preserve"> Slova mi nějak nechtějí přes zuby.</w:t>
      </w:r>
    </w:p>
    <w:p w:rsidR="00E0729C" w:rsidRPr="00E0729C" w:rsidRDefault="00E0729C" w:rsidP="00E0729C">
      <w:pPr>
        <w:pStyle w:val="Text"/>
      </w:pPr>
      <w:r w:rsidRPr="00E0729C">
        <w:t>„</w:t>
      </w:r>
      <w:r w:rsidR="00CD2971" w:rsidRPr="00E0729C">
        <w:t>Jo, u</w:t>
      </w:r>
      <w:r w:rsidRPr="00E0729C">
        <w:t xml:space="preserve"> </w:t>
      </w:r>
      <w:r w:rsidR="00CD2971" w:rsidRPr="00E0729C">
        <w:t>mlejna, ve mlejně, všude.</w:t>
      </w:r>
      <w:r w:rsidRPr="00E0729C">
        <w:t>“</w:t>
      </w:r>
    </w:p>
    <w:p w:rsidR="00E0729C" w:rsidRPr="00E0729C" w:rsidRDefault="00E0729C" w:rsidP="00E0729C">
      <w:pPr>
        <w:pStyle w:val="Text"/>
      </w:pPr>
      <w:r w:rsidRPr="00E0729C">
        <w:t>„</w:t>
      </w:r>
      <w:r w:rsidR="00CD2971" w:rsidRPr="00E0729C">
        <w:t>Mluvils s</w:t>
      </w:r>
      <w:r w:rsidRPr="00E0729C">
        <w:t xml:space="preserve"> </w:t>
      </w:r>
      <w:r w:rsidR="00CD2971" w:rsidRPr="00E0729C">
        <w:t>Gundou?</w:t>
      </w:r>
      <w:r w:rsidRPr="00E0729C">
        <w:t>“</w:t>
      </w:r>
    </w:p>
    <w:p w:rsidR="00E0729C" w:rsidRPr="00E0729C" w:rsidRDefault="00CD2971" w:rsidP="00E0729C">
      <w:pPr>
        <w:pStyle w:val="Text"/>
      </w:pPr>
      <w:r w:rsidRPr="00E0729C">
        <w:t>Volmar se nadechne a</w:t>
      </w:r>
      <w:r w:rsidR="00E0729C" w:rsidRPr="00E0729C">
        <w:t xml:space="preserve"> </w:t>
      </w:r>
      <w:r w:rsidRPr="00E0729C">
        <w:t>je vidět, že se tak tak drží, aby neřval.</w:t>
      </w:r>
    </w:p>
    <w:p w:rsidR="00E0729C" w:rsidRPr="00E0729C" w:rsidRDefault="00E0729C" w:rsidP="00E0729C">
      <w:pPr>
        <w:pStyle w:val="Text"/>
      </w:pPr>
      <w:r w:rsidRPr="00E0729C">
        <w:t>„</w:t>
      </w:r>
      <w:r w:rsidR="00CD2971" w:rsidRPr="00E0729C">
        <w:t>Jo. Říkala, že by vám odpustila ledacos, ale to, že jsi nakazila filckama ji, Lasseho a</w:t>
      </w:r>
      <w:r w:rsidRPr="00E0729C">
        <w:t xml:space="preserve"> </w:t>
      </w:r>
      <w:r w:rsidR="00CD2971" w:rsidRPr="00E0729C">
        <w:t>půlku hradu, to že tolerovat nebude. Jak před ní pak vypadám? Co jí mám povídat, vy bando blechatá?</w:t>
      </w:r>
      <w:r w:rsidRPr="00E0729C">
        <w:t>“</w:t>
      </w:r>
      <w:r w:rsidR="00CD2971" w:rsidRPr="00E0729C">
        <w:t xml:space="preserve"> uhodí dlaní do stolu, až sklenice nadskočí.</w:t>
      </w:r>
    </w:p>
    <w:p w:rsidR="00E0729C" w:rsidRPr="00E0729C" w:rsidRDefault="00E0729C" w:rsidP="00E0729C">
      <w:pPr>
        <w:pStyle w:val="Text"/>
      </w:pPr>
      <w:r w:rsidRPr="00E0729C">
        <w:t>„</w:t>
      </w:r>
      <w:r w:rsidR="00CD2971" w:rsidRPr="00E0729C">
        <w:t>Já to věděl, Loty,</w:t>
      </w:r>
      <w:r w:rsidRPr="00E0729C">
        <w:t>“</w:t>
      </w:r>
      <w:r w:rsidR="00CD2971" w:rsidRPr="00E0729C">
        <w:t xml:space="preserve"> šeptne Torge a</w:t>
      </w:r>
      <w:r w:rsidRPr="00E0729C">
        <w:t xml:space="preserve"> </w:t>
      </w:r>
      <w:r w:rsidR="00CD2971" w:rsidRPr="00E0729C">
        <w:t>Arvid se nenápadně zvedá od stolu. Hospoda mlčí.</w:t>
      </w:r>
    </w:p>
    <w:p w:rsidR="00E0729C" w:rsidRPr="00E0729C" w:rsidRDefault="00E0729C" w:rsidP="00E0729C">
      <w:pPr>
        <w:pStyle w:val="Text"/>
      </w:pPr>
      <w:r w:rsidRPr="00E0729C">
        <w:t>„</w:t>
      </w:r>
      <w:r w:rsidR="00CD2971" w:rsidRPr="00E0729C">
        <w:t>Zaplatíme,</w:t>
      </w:r>
      <w:r w:rsidRPr="00E0729C">
        <w:t>“</w:t>
      </w:r>
      <w:r w:rsidR="00CD2971" w:rsidRPr="00E0729C">
        <w:t xml:space="preserve"> mávnu na hostinského a</w:t>
      </w:r>
      <w:r w:rsidRPr="00E0729C">
        <w:t xml:space="preserve"> </w:t>
      </w:r>
      <w:r w:rsidR="00CD2971" w:rsidRPr="00E0729C">
        <w:t>Volmar zkříží ruce na hrudi.</w:t>
      </w:r>
    </w:p>
    <w:p w:rsidR="00E0729C" w:rsidRPr="00E0729C" w:rsidRDefault="00E0729C" w:rsidP="00E0729C">
      <w:pPr>
        <w:pStyle w:val="Text"/>
      </w:pPr>
      <w:r w:rsidRPr="00E0729C">
        <w:t>„</w:t>
      </w:r>
      <w:r w:rsidR="00CD2971" w:rsidRPr="00E0729C">
        <w:t>Jen plaťte.</w:t>
      </w:r>
      <w:r w:rsidRPr="00E0729C">
        <w:t>“</w:t>
      </w:r>
    </w:p>
    <w:p w:rsidR="00E0729C" w:rsidRPr="00E0729C" w:rsidRDefault="00E0729C" w:rsidP="00E0729C">
      <w:pPr>
        <w:pStyle w:val="Text"/>
      </w:pPr>
      <w:r w:rsidRPr="00E0729C">
        <w:t>„</w:t>
      </w:r>
      <w:r w:rsidR="00CD2971" w:rsidRPr="00E0729C">
        <w:t>Všechno?</w:t>
      </w:r>
      <w:r w:rsidRPr="00E0729C">
        <w:t>“</w:t>
      </w:r>
    </w:p>
    <w:p w:rsidR="00E0729C" w:rsidRPr="00E0729C" w:rsidRDefault="00E0729C" w:rsidP="00E0729C">
      <w:pPr>
        <w:pStyle w:val="Text"/>
      </w:pPr>
      <w:r w:rsidRPr="00E0729C">
        <w:t>„</w:t>
      </w:r>
      <w:r w:rsidR="00CD2971" w:rsidRPr="00E0729C">
        <w:t>Jo. Odjíždíme.</w:t>
      </w:r>
      <w:r w:rsidRPr="00E0729C">
        <w:t>“</w:t>
      </w:r>
    </w:p>
    <w:p w:rsidR="00E0729C" w:rsidRPr="00E0729C" w:rsidRDefault="00CD2971" w:rsidP="00E0729C">
      <w:pPr>
        <w:pStyle w:val="Text"/>
      </w:pPr>
      <w:r w:rsidRPr="00E0729C">
        <w:t>A</w:t>
      </w:r>
      <w:r w:rsidR="00E0729C" w:rsidRPr="00E0729C">
        <w:t xml:space="preserve"> </w:t>
      </w:r>
      <w:r w:rsidRPr="00E0729C">
        <w:t>hostinský počítá, mince se kutálejí a</w:t>
      </w:r>
      <w:r w:rsidR="00E0729C" w:rsidRPr="00E0729C">
        <w:t xml:space="preserve"> </w:t>
      </w:r>
      <w:r w:rsidRPr="00E0729C">
        <w:t>Volmar pohybuje rty, jako by se modlil, ale předpokládám, že bohy neprosí. Nakrčím nos a</w:t>
      </w:r>
      <w:r w:rsidR="00E0729C" w:rsidRPr="00E0729C">
        <w:t xml:space="preserve"> </w:t>
      </w:r>
      <w:r w:rsidRPr="00E0729C">
        <w:t>proklouznu mu pod rukou s</w:t>
      </w:r>
      <w:r w:rsidR="00E0729C" w:rsidRPr="00E0729C">
        <w:t xml:space="preserve"> </w:t>
      </w:r>
      <w:r w:rsidRPr="00E0729C">
        <w:t>hbitostí, kterou mi dala dlouhá praxe. Něco zavrčí a</w:t>
      </w:r>
      <w:r w:rsidR="00E0729C" w:rsidRPr="00E0729C">
        <w:t xml:space="preserve"> </w:t>
      </w:r>
      <w:r w:rsidRPr="00E0729C">
        <w:t>pak projde hospodou, která je najednou těsná a</w:t>
      </w:r>
      <w:r w:rsidR="00E0729C" w:rsidRPr="00E0729C">
        <w:t xml:space="preserve"> </w:t>
      </w:r>
      <w:r w:rsidRPr="00E0729C">
        <w:t>už zdaleka ne tak veselá jako před chvílí.</w:t>
      </w:r>
    </w:p>
    <w:p w:rsidR="00E0729C" w:rsidRPr="00E0729C" w:rsidRDefault="00E0729C" w:rsidP="00E0729C">
      <w:pPr>
        <w:pStyle w:val="Text"/>
      </w:pPr>
      <w:r w:rsidRPr="00E0729C">
        <w:t>„</w:t>
      </w:r>
      <w:r w:rsidR="00CD2971" w:rsidRPr="00E0729C">
        <w:t>Zlobila se moc?</w:t>
      </w:r>
      <w:r w:rsidRPr="00E0729C">
        <w:t>“</w:t>
      </w:r>
      <w:r w:rsidR="00CD2971" w:rsidRPr="00E0729C">
        <w:t xml:space="preserve"> zeptám se, když dotahuju podbřišník.</w:t>
      </w:r>
    </w:p>
    <w:p w:rsidR="00E0729C" w:rsidRPr="00E0729C" w:rsidRDefault="00E0729C" w:rsidP="00E0729C">
      <w:pPr>
        <w:pStyle w:val="Text"/>
      </w:pPr>
      <w:r w:rsidRPr="00E0729C">
        <w:t>„</w:t>
      </w:r>
      <w:r w:rsidR="00CD2971" w:rsidRPr="00E0729C">
        <w:t>Gunda?</w:t>
      </w:r>
      <w:r w:rsidRPr="00E0729C">
        <w:t>“</w:t>
      </w:r>
      <w:r w:rsidR="00CD2971" w:rsidRPr="00E0729C">
        <w:t xml:space="preserve"> Volmar si mě měří unavenýma očima, jejichž barva za staletí vybledla do neurčitá.</w:t>
      </w:r>
    </w:p>
    <w:p w:rsidR="00E0729C" w:rsidRPr="00E0729C" w:rsidRDefault="00E0729C" w:rsidP="00E0729C">
      <w:pPr>
        <w:pStyle w:val="Text"/>
      </w:pPr>
      <w:r w:rsidRPr="00E0729C">
        <w:t>„</w:t>
      </w:r>
      <w:r w:rsidR="00CD2971" w:rsidRPr="00E0729C">
        <w:t>Hm.</w:t>
      </w:r>
      <w:r w:rsidRPr="00E0729C">
        <w:t>“</w:t>
      </w:r>
    </w:p>
    <w:p w:rsidR="00E0729C" w:rsidRPr="00E0729C" w:rsidRDefault="00E0729C" w:rsidP="00E0729C">
      <w:pPr>
        <w:pStyle w:val="Text"/>
      </w:pPr>
      <w:r w:rsidRPr="00E0729C">
        <w:t>„</w:t>
      </w:r>
      <w:r w:rsidR="00CD2971" w:rsidRPr="00E0729C">
        <w:t>Nadávala. Mně. Vy jste pro ni děcka. Nadávala jak špaček. Taková hanba.</w:t>
      </w:r>
      <w:r w:rsidRPr="00E0729C">
        <w:t>“</w:t>
      </w:r>
    </w:p>
    <w:p w:rsidR="00E0729C" w:rsidRPr="00E0729C" w:rsidRDefault="00E0729C" w:rsidP="00E0729C">
      <w:pPr>
        <w:pStyle w:val="Text"/>
      </w:pPr>
      <w:r w:rsidRPr="00E0729C">
        <w:t>„</w:t>
      </w:r>
      <w:r w:rsidR="00CD2971" w:rsidRPr="00E0729C">
        <w:t>No nevím,</w:t>
      </w:r>
      <w:r w:rsidRPr="00E0729C">
        <w:t>“</w:t>
      </w:r>
      <w:r w:rsidR="00CD2971" w:rsidRPr="00E0729C">
        <w:t xml:space="preserve"> ozve se Torge, </w:t>
      </w:r>
      <w:r w:rsidRPr="00E0729C">
        <w:t>„</w:t>
      </w:r>
      <w:r w:rsidR="00CD2971" w:rsidRPr="00E0729C">
        <w:t>podle toho, co mně vykládala…</w:t>
      </w:r>
      <w:r w:rsidRPr="00E0729C">
        <w:t>“</w:t>
      </w:r>
    </w:p>
    <w:p w:rsidR="00E0729C" w:rsidRPr="00E0729C" w:rsidRDefault="00E0729C" w:rsidP="00E0729C">
      <w:pPr>
        <w:pStyle w:val="Text"/>
      </w:pPr>
      <w:r w:rsidRPr="00E0729C">
        <w:t>„</w:t>
      </w:r>
      <w:r w:rsidR="00CD2971" w:rsidRPr="00E0729C">
        <w:t>Co?</w:t>
      </w:r>
      <w:r w:rsidRPr="00E0729C">
        <w:t>“</w:t>
      </w:r>
      <w:r w:rsidR="00CD2971" w:rsidRPr="00E0729C">
        <w:t xml:space="preserve"> Představený se k</w:t>
      </w:r>
      <w:r w:rsidRPr="00E0729C">
        <w:t xml:space="preserve"> </w:t>
      </w:r>
      <w:r w:rsidR="00CD2971" w:rsidRPr="00E0729C">
        <w:t>němu obrátí tak rychle, že se Torge raději kryje za sloupem.</w:t>
      </w:r>
    </w:p>
    <w:p w:rsidR="00E0729C" w:rsidRPr="00E0729C" w:rsidRDefault="00E0729C" w:rsidP="00E0729C">
      <w:pPr>
        <w:pStyle w:val="Text"/>
      </w:pPr>
      <w:r w:rsidRPr="00E0729C">
        <w:lastRenderedPageBreak/>
        <w:t>„</w:t>
      </w:r>
      <w:r w:rsidR="00CD2971" w:rsidRPr="00E0729C">
        <w:t>No, že zaklínače zná tak nějak…</w:t>
      </w:r>
      <w:r w:rsidRPr="00E0729C">
        <w:t>“</w:t>
      </w:r>
    </w:p>
    <w:p w:rsidR="00E0729C" w:rsidRPr="00E0729C" w:rsidRDefault="00E0729C" w:rsidP="00E0729C">
      <w:pPr>
        <w:pStyle w:val="Text"/>
      </w:pPr>
      <w:r w:rsidRPr="00E0729C">
        <w:t>„</w:t>
      </w:r>
      <w:r w:rsidR="00CD2971" w:rsidRPr="00E0729C">
        <w:t>Prosím?</w:t>
      </w:r>
      <w:r w:rsidRPr="00E0729C">
        <w:t>“</w:t>
      </w:r>
    </w:p>
    <w:p w:rsidR="00E0729C" w:rsidRPr="00E0729C" w:rsidRDefault="00E0729C" w:rsidP="00E0729C">
      <w:pPr>
        <w:pStyle w:val="Text"/>
      </w:pPr>
      <w:r w:rsidRPr="00E0729C">
        <w:t>„</w:t>
      </w:r>
      <w:r w:rsidR="00CD2971" w:rsidRPr="00E0729C">
        <w:t>Dobře. Říkala, že zaklínače zná dobře,</w:t>
      </w:r>
      <w:r w:rsidRPr="00E0729C">
        <w:t>“</w:t>
      </w:r>
      <w:r w:rsidR="00CD2971" w:rsidRPr="00E0729C">
        <w:t xml:space="preserve"> rozhodne se Torge vrátit na bezpečnou půdu.</w:t>
      </w:r>
    </w:p>
    <w:p w:rsidR="00E0729C" w:rsidRPr="00E0729C" w:rsidRDefault="00E0729C" w:rsidP="00E0729C">
      <w:pPr>
        <w:pStyle w:val="Text"/>
      </w:pPr>
      <w:r w:rsidRPr="00E0729C">
        <w:t>„</w:t>
      </w:r>
      <w:r w:rsidR="00CD2971" w:rsidRPr="00E0729C">
        <w:t>Hlavně Sirka,</w:t>
      </w:r>
      <w:r w:rsidRPr="00E0729C">
        <w:t>“</w:t>
      </w:r>
      <w:r w:rsidR="00CD2971" w:rsidRPr="00E0729C">
        <w:t xml:space="preserve"> přisadím si, schovaná za koněm. </w:t>
      </w:r>
      <w:r w:rsidRPr="00E0729C">
        <w:t>„</w:t>
      </w:r>
      <w:r w:rsidR="00CD2971" w:rsidRPr="00E0729C">
        <w:t>Tak Sirka.</w:t>
      </w:r>
      <w:r w:rsidRPr="00E0729C">
        <w:t>“</w:t>
      </w:r>
    </w:p>
    <w:p w:rsidR="00E0729C" w:rsidRPr="00E0729C" w:rsidRDefault="00E0729C" w:rsidP="00E0729C">
      <w:pPr>
        <w:pStyle w:val="Text"/>
      </w:pPr>
      <w:r w:rsidRPr="00E0729C">
        <w:t>„</w:t>
      </w:r>
      <w:r w:rsidR="00CD2971" w:rsidRPr="00E0729C">
        <w:t>Hm.</w:t>
      </w:r>
      <w:r w:rsidRPr="00E0729C">
        <w:t>“</w:t>
      </w:r>
      <w:r w:rsidR="00CD2971" w:rsidRPr="00E0729C">
        <w:t xml:space="preserve"> Mlčky Volmara pozorujeme, tiše, vyčkávavě.</w:t>
      </w:r>
    </w:p>
    <w:p w:rsidR="00E0729C" w:rsidRPr="00E0729C" w:rsidRDefault="00E0729C" w:rsidP="00E0729C">
      <w:pPr>
        <w:pStyle w:val="Text"/>
      </w:pPr>
      <w:r w:rsidRPr="00E0729C">
        <w:t>„</w:t>
      </w:r>
      <w:r w:rsidR="00CD2971" w:rsidRPr="00E0729C">
        <w:t>Přerazím vás vejpůl, všechny tři,</w:t>
      </w:r>
      <w:r w:rsidRPr="00E0729C">
        <w:t>“</w:t>
      </w:r>
      <w:r w:rsidR="00CD2971" w:rsidRPr="00E0729C">
        <w:t xml:space="preserve"> slíbí nám s</w:t>
      </w:r>
      <w:r w:rsidRPr="00E0729C">
        <w:t xml:space="preserve"> </w:t>
      </w:r>
      <w:r w:rsidR="00CD2971" w:rsidRPr="00E0729C">
        <w:t>povzdechem a</w:t>
      </w:r>
      <w:r w:rsidRPr="00E0729C">
        <w:t xml:space="preserve"> </w:t>
      </w:r>
      <w:r w:rsidR="00CD2971" w:rsidRPr="00E0729C">
        <w:t>vezme koně za uzdu.</w:t>
      </w:r>
    </w:p>
    <w:p w:rsidR="00E0729C" w:rsidRPr="00E0729C" w:rsidRDefault="00E0729C" w:rsidP="00E0729C">
      <w:pPr>
        <w:pStyle w:val="Text"/>
      </w:pPr>
      <w:r w:rsidRPr="00E0729C">
        <w:t>„</w:t>
      </w:r>
      <w:r w:rsidR="00CD2971" w:rsidRPr="00E0729C">
        <w:t>Gunda říkala,</w:t>
      </w:r>
      <w:r w:rsidRPr="00E0729C">
        <w:t>“</w:t>
      </w:r>
      <w:r w:rsidR="00CD2971" w:rsidRPr="00E0729C">
        <w:t xml:space="preserve"> nadhodím, když se vytahuju do sedla, </w:t>
      </w:r>
      <w:r w:rsidRPr="00E0729C">
        <w:t>„</w:t>
      </w:r>
      <w:r w:rsidR="00CD2971" w:rsidRPr="00E0729C">
        <w:t>že zaklínači jsou obecně…</w:t>
      </w:r>
      <w:r w:rsidRPr="00E0729C">
        <w:t>“</w:t>
      </w:r>
      <w:r w:rsidR="00CD2971" w:rsidRPr="00E0729C">
        <w:t xml:space="preserve"> nedořeknu a</w:t>
      </w:r>
      <w:r w:rsidRPr="00E0729C">
        <w:t xml:space="preserve"> </w:t>
      </w:r>
      <w:r w:rsidR="00CD2971" w:rsidRPr="00E0729C">
        <w:t>raději popoženu koně.</w:t>
      </w:r>
    </w:p>
    <w:p w:rsidR="00E0729C" w:rsidRPr="00E0729C" w:rsidRDefault="00E0729C" w:rsidP="00E0729C">
      <w:pPr>
        <w:pStyle w:val="Text"/>
      </w:pPr>
      <w:r w:rsidRPr="00E0729C">
        <w:t>„</w:t>
      </w:r>
      <w:r w:rsidR="00CD2971" w:rsidRPr="00E0729C">
        <w:t>Roztrhnu tě jako hada, spratku drzej,</w:t>
      </w:r>
      <w:r w:rsidRPr="00E0729C">
        <w:t>“</w:t>
      </w:r>
      <w:r w:rsidR="00CD2971" w:rsidRPr="00E0729C">
        <w:t xml:space="preserve"> křičí za mnou, Torge se směje a</w:t>
      </w:r>
      <w:r w:rsidRPr="00E0729C">
        <w:t xml:space="preserve"> </w:t>
      </w:r>
      <w:r w:rsidR="00CD2971" w:rsidRPr="00E0729C">
        <w:t>kdesi vysoko nad našimi hlavami zní ozvěna jeho smíchu v</w:t>
      </w:r>
      <w:r w:rsidRPr="00E0729C">
        <w:t xml:space="preserve"> </w:t>
      </w:r>
      <w:r w:rsidR="00CD2971" w:rsidRPr="00E0729C">
        <w:t>křiku racků.</w:t>
      </w:r>
    </w:p>
    <w:p w:rsidR="00E0729C" w:rsidRPr="00E0729C" w:rsidRDefault="00E0729C" w:rsidP="00E0729C">
      <w:pPr>
        <w:pStyle w:val="Text"/>
      </w:pPr>
    </w:p>
    <w:p w:rsidR="00BA25C3" w:rsidRPr="00E0729C" w:rsidRDefault="00BA25C3" w:rsidP="00E0729C">
      <w:pPr>
        <w:pStyle w:val="Text"/>
      </w:pPr>
    </w:p>
    <w:sectPr w:rsidR="00BA25C3" w:rsidRPr="00E0729C" w:rsidSect="00E0729C">
      <w:footerReference w:type="default" r:id="rId8"/>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6EF" w:rsidRDefault="00E566EF">
      <w:r>
        <w:separator/>
      </w:r>
    </w:p>
  </w:endnote>
  <w:endnote w:type="continuationSeparator" w:id="0">
    <w:p w:rsidR="00E566EF" w:rsidRDefault="00E5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E" w:rsidRDefault="000C6EDE" w:rsidP="0005098C">
    <w:pPr>
      <w:pStyle w:val="Zpat"/>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6247F7">
      <w:rPr>
        <w:rStyle w:val="slostrnky"/>
        <w:noProof/>
      </w:rPr>
      <w:t>25</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6EF" w:rsidRDefault="00E566EF">
      <w:r>
        <w:separator/>
      </w:r>
    </w:p>
  </w:footnote>
  <w:footnote w:type="continuationSeparator" w:id="0">
    <w:p w:rsidR="00E566EF" w:rsidRDefault="00E566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AB"/>
    <w:rsid w:val="00001BCC"/>
    <w:rsid w:val="0005098C"/>
    <w:rsid w:val="00063C41"/>
    <w:rsid w:val="00073753"/>
    <w:rsid w:val="000A2F40"/>
    <w:rsid w:val="000B4D3D"/>
    <w:rsid w:val="000C6EDE"/>
    <w:rsid w:val="000D5242"/>
    <w:rsid w:val="000F7CAB"/>
    <w:rsid w:val="001417D3"/>
    <w:rsid w:val="001809D7"/>
    <w:rsid w:val="00187C0F"/>
    <w:rsid w:val="001A48DB"/>
    <w:rsid w:val="001F21F0"/>
    <w:rsid w:val="00200754"/>
    <w:rsid w:val="00274FEA"/>
    <w:rsid w:val="002A22C2"/>
    <w:rsid w:val="002C7381"/>
    <w:rsid w:val="002E0E98"/>
    <w:rsid w:val="00300B7E"/>
    <w:rsid w:val="003A2434"/>
    <w:rsid w:val="003F3E11"/>
    <w:rsid w:val="004060FE"/>
    <w:rsid w:val="004569B4"/>
    <w:rsid w:val="004A7E90"/>
    <w:rsid w:val="004C0F40"/>
    <w:rsid w:val="005F794B"/>
    <w:rsid w:val="00605405"/>
    <w:rsid w:val="00620648"/>
    <w:rsid w:val="006247F7"/>
    <w:rsid w:val="00645888"/>
    <w:rsid w:val="006462E9"/>
    <w:rsid w:val="00650DF9"/>
    <w:rsid w:val="0066114E"/>
    <w:rsid w:val="006B584B"/>
    <w:rsid w:val="006B5E93"/>
    <w:rsid w:val="006D7D3C"/>
    <w:rsid w:val="00700060"/>
    <w:rsid w:val="00732D1F"/>
    <w:rsid w:val="00753E34"/>
    <w:rsid w:val="007A2500"/>
    <w:rsid w:val="007E756F"/>
    <w:rsid w:val="007F64DA"/>
    <w:rsid w:val="00814464"/>
    <w:rsid w:val="008175F8"/>
    <w:rsid w:val="008A2210"/>
    <w:rsid w:val="008C3D96"/>
    <w:rsid w:val="008E4ACD"/>
    <w:rsid w:val="00901FC0"/>
    <w:rsid w:val="009246FE"/>
    <w:rsid w:val="00943BE6"/>
    <w:rsid w:val="0096195C"/>
    <w:rsid w:val="009A0407"/>
    <w:rsid w:val="00A573AF"/>
    <w:rsid w:val="00A84212"/>
    <w:rsid w:val="00AA1E62"/>
    <w:rsid w:val="00AC6E2B"/>
    <w:rsid w:val="00AF0849"/>
    <w:rsid w:val="00B51A0A"/>
    <w:rsid w:val="00BA25C3"/>
    <w:rsid w:val="00BB0A23"/>
    <w:rsid w:val="00BB4083"/>
    <w:rsid w:val="00BC545D"/>
    <w:rsid w:val="00C015E9"/>
    <w:rsid w:val="00C272E0"/>
    <w:rsid w:val="00C35779"/>
    <w:rsid w:val="00C54333"/>
    <w:rsid w:val="00C67CE7"/>
    <w:rsid w:val="00C84CFA"/>
    <w:rsid w:val="00C90265"/>
    <w:rsid w:val="00CB573A"/>
    <w:rsid w:val="00CD2971"/>
    <w:rsid w:val="00D11501"/>
    <w:rsid w:val="00DA1C63"/>
    <w:rsid w:val="00DA1D9E"/>
    <w:rsid w:val="00E0729C"/>
    <w:rsid w:val="00E36E2A"/>
    <w:rsid w:val="00E566EF"/>
    <w:rsid w:val="00E81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2971"/>
    <w:pPr>
      <w:widowControl w:val="0"/>
      <w:autoSpaceDE w:val="0"/>
      <w:autoSpaceDN w:val="0"/>
      <w:adjustRightInd w:val="0"/>
    </w:pPr>
    <w:rPr>
      <w:rFonts w:ascii="Sylfaen" w:hAnsi="Sylfaen"/>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E0729C"/>
    <w:pPr>
      <w:ind w:firstLine="340"/>
      <w:jc w:val="both"/>
    </w:pPr>
    <w:rPr>
      <w:sz w:val="24"/>
      <w:szCs w:val="24"/>
    </w:rPr>
  </w:style>
  <w:style w:type="character" w:customStyle="1" w:styleId="TextChar">
    <w:name w:val="Text Char"/>
    <w:basedOn w:val="Standardnpsmoodstavce"/>
    <w:link w:val="Text"/>
    <w:rsid w:val="00E0729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2971"/>
    <w:pPr>
      <w:widowControl w:val="0"/>
      <w:autoSpaceDE w:val="0"/>
      <w:autoSpaceDN w:val="0"/>
      <w:adjustRightInd w:val="0"/>
    </w:pPr>
    <w:rPr>
      <w:rFonts w:ascii="Sylfaen" w:hAnsi="Sylfaen"/>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E0729C"/>
    <w:pPr>
      <w:ind w:firstLine="340"/>
      <w:jc w:val="both"/>
    </w:pPr>
    <w:rPr>
      <w:sz w:val="24"/>
      <w:szCs w:val="24"/>
    </w:rPr>
  </w:style>
  <w:style w:type="character" w:customStyle="1" w:styleId="TextChar">
    <w:name w:val="Text Char"/>
    <w:basedOn w:val="Standardnpsmoodstavce"/>
    <w:link w:val="Text"/>
    <w:rsid w:val="00E072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25</Pages>
  <Words>5847</Words>
  <Characters>34499</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Mlynářčina náruč</vt:lpstr>
    </vt:vector>
  </TitlesOfParts>
  <Company/>
  <LinksUpToDate>false</LinksUpToDate>
  <CharactersWithSpaces>40266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Mlynářčina náruč</dc:title>
  <dc:creator>Neomillnerová, Petra</dc:creator>
  <cp:lastModifiedBy>m666</cp:lastModifiedBy>
  <cp:revision>2</cp:revision>
  <cp:lastPrinted>1601-01-01T00:00:00Z</cp:lastPrinted>
  <dcterms:created xsi:type="dcterms:W3CDTF">2011-09-17T16:20:00Z</dcterms:created>
  <dcterms:modified xsi:type="dcterms:W3CDTF">2011-09-17T16:20:00Z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ies>
</file>