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6F0E" w:rsidRPr="007D6F0E" w:rsidRDefault="007D6F0E" w:rsidP="007D6F0E">
      <w:pPr>
        <w:pStyle w:val="Text"/>
        <w:rPr>
          <w:sz w:val="28"/>
        </w:rPr>
      </w:pPr>
      <w:r w:rsidRPr="007D6F0E">
        <w:rPr>
          <w:b/>
          <w:sz w:val="28"/>
        </w:rPr>
        <w:t xml:space="preserve">Petra Neomilnerová – </w:t>
      </w:r>
      <w:r w:rsidR="00605148" w:rsidRPr="007D6F0E">
        <w:rPr>
          <w:b/>
          <w:sz w:val="28"/>
        </w:rPr>
        <w:t>Hněv ř</w:t>
      </w:r>
      <w:r w:rsidR="00605148" w:rsidRPr="007D6F0E">
        <w:rPr>
          <w:b/>
          <w:sz w:val="28"/>
        </w:rPr>
        <w:t>e</w:t>
      </w:r>
      <w:r w:rsidR="00605148" w:rsidRPr="007D6F0E">
        <w:rPr>
          <w:b/>
          <w:sz w:val="28"/>
        </w:rPr>
        <w:t>ky</w:t>
      </w:r>
      <w:bookmarkStart w:id="0" w:name="_GoBack"/>
      <w:bookmarkEnd w:id="0"/>
    </w:p>
    <w:p w:rsidR="007D6F0E" w:rsidRDefault="007D6F0E" w:rsidP="007D6F0E">
      <w:pPr>
        <w:pStyle w:val="Text"/>
      </w:pPr>
    </w:p>
    <w:p w:rsidR="007D6F0E" w:rsidRDefault="00605148" w:rsidP="007D6F0E">
      <w:pPr>
        <w:pStyle w:val="Text"/>
      </w:pPr>
      <w:r w:rsidRPr="007D6F0E">
        <w:t>Padá déšť, dny, týden… provazy vody spojují oblohu s úd</w:t>
      </w:r>
      <w:r w:rsidRPr="007D6F0E">
        <w:t>o</w:t>
      </w:r>
      <w:r w:rsidRPr="007D6F0E">
        <w:t>lím. A řeka se kroutí v bocích, řeka hrbí hřbet, sune se jako ko</w:t>
      </w:r>
      <w:r w:rsidRPr="007D6F0E">
        <w:t>č</w:t>
      </w:r>
      <w:r w:rsidRPr="007D6F0E">
        <w:t>ka na lovu, jako had blíž k městečku a k mostu. Tiskne ve svých zákrutech drúzu domů jako dítě kruté nevědomostí rukou tísní ptáčka… Její vody rudnou železitou půdou jako by korytem te</w:t>
      </w:r>
      <w:r w:rsidRPr="007D6F0E">
        <w:t>k</w:t>
      </w:r>
      <w:r w:rsidRPr="007D6F0E">
        <w:t>la krev</w:t>
      </w:r>
      <w:r w:rsidR="007D6F0E">
        <w:t>…</w:t>
      </w:r>
      <w:r w:rsidRPr="007D6F0E">
        <w:t xml:space="preserve"> Řeka se vlní v bocích</w:t>
      </w:r>
      <w:r w:rsidR="007D6F0E">
        <w:t>…</w:t>
      </w:r>
    </w:p>
    <w:p w:rsidR="007D6F0E" w:rsidRDefault="00605148" w:rsidP="007D6F0E">
      <w:pPr>
        <w:pStyle w:val="Text"/>
        <w:rPr>
          <w:b/>
        </w:rPr>
      </w:pPr>
      <w:r w:rsidRPr="007D6F0E">
        <w:rPr>
          <w:b/>
        </w:rPr>
        <w:t>I.</w:t>
      </w:r>
    </w:p>
    <w:p w:rsidR="007D6F0E" w:rsidRDefault="00605148" w:rsidP="007D6F0E">
      <w:pPr>
        <w:pStyle w:val="Text"/>
        <w:rPr>
          <w:b/>
        </w:rPr>
      </w:pPr>
      <w:r w:rsidRPr="007D6F0E">
        <w:rPr>
          <w:b/>
        </w:rPr>
        <w:t>Moire &gt;</w:t>
      </w:r>
    </w:p>
    <w:p w:rsidR="007D6F0E" w:rsidRDefault="00605148" w:rsidP="007D6F0E">
      <w:pPr>
        <w:pStyle w:val="Text"/>
      </w:pPr>
      <w:r w:rsidRPr="007D6F0E">
        <w:t>Do spánku se kromě bubnu padajícího deště vplétá ještě jiný zvuk… zvuk lidské pěsti dopadající na dřevo… Otevřu oči a mžo</w:t>
      </w:r>
      <w:r w:rsidRPr="007D6F0E">
        <w:t>u</w:t>
      </w:r>
      <w:r w:rsidRPr="007D6F0E">
        <w:t>rám do plamene svíčky, zpola probuzená, napůl ještě ve snu o jiné posteli a jiném stropě, než na jaký teď mžourám přes spánkem slep</w:t>
      </w:r>
      <w:r w:rsidRPr="007D6F0E">
        <w:t>e</w:t>
      </w:r>
      <w:r w:rsidRPr="007D6F0E">
        <w:t>né řasy…</w:t>
      </w:r>
    </w:p>
    <w:p w:rsidR="007D6F0E" w:rsidRDefault="007D6F0E" w:rsidP="007D6F0E">
      <w:pPr>
        <w:pStyle w:val="Text"/>
      </w:pPr>
      <w:r>
        <w:t>„</w:t>
      </w:r>
      <w:r w:rsidR="00605148" w:rsidRPr="007D6F0E">
        <w:t>Už jdu, do psí matky…</w:t>
      </w:r>
      <w:r>
        <w:t>“</w:t>
      </w:r>
      <w:r w:rsidR="00605148" w:rsidRPr="007D6F0E">
        <w:t xml:space="preserve"> zavrčím a přehodím přes nahé tělo tlu</w:t>
      </w:r>
      <w:r w:rsidR="00605148" w:rsidRPr="007D6F0E">
        <w:t>s</w:t>
      </w:r>
      <w:r w:rsidR="00605148" w:rsidRPr="007D6F0E">
        <w:t>tý vlněný plášť.</w:t>
      </w:r>
    </w:p>
    <w:p w:rsidR="007D6F0E" w:rsidRDefault="00605148" w:rsidP="007D6F0E">
      <w:pPr>
        <w:pStyle w:val="Text"/>
      </w:pPr>
      <w:r w:rsidRPr="007D6F0E">
        <w:t>Vyvalené modré oči starostova kluka…</w:t>
      </w:r>
    </w:p>
    <w:p w:rsidR="007D6F0E" w:rsidRDefault="007D6F0E" w:rsidP="007D6F0E">
      <w:pPr>
        <w:pStyle w:val="Text"/>
      </w:pPr>
      <w:r>
        <w:t>„</w:t>
      </w:r>
      <w:r w:rsidR="00605148" w:rsidRPr="007D6F0E">
        <w:t>Co lítáš po nocích, kůzle?</w:t>
      </w:r>
      <w:r>
        <w:t>“</w:t>
      </w:r>
    </w:p>
    <w:p w:rsidR="007D6F0E" w:rsidRDefault="007D6F0E" w:rsidP="007D6F0E">
      <w:pPr>
        <w:pStyle w:val="Text"/>
      </w:pPr>
      <w:r>
        <w:t>„</w:t>
      </w:r>
      <w:r w:rsidR="00605148" w:rsidRPr="007D6F0E">
        <w:t>Táta prosí…</w:t>
      </w:r>
      <w:r>
        <w:t>“</w:t>
      </w:r>
    </w:p>
    <w:p w:rsidR="007D6F0E" w:rsidRDefault="007D6F0E" w:rsidP="007D6F0E">
      <w:pPr>
        <w:pStyle w:val="Text"/>
      </w:pPr>
      <w:r>
        <w:t>„</w:t>
      </w:r>
      <w:r w:rsidR="00605148" w:rsidRPr="007D6F0E">
        <w:t>Co zas? Rodí vám kobyla? Nadělení doma nečekáte, tak co, k čertu…</w:t>
      </w:r>
      <w:r>
        <w:t>“</w:t>
      </w:r>
    </w:p>
    <w:p w:rsidR="007D6F0E" w:rsidRDefault="007D6F0E" w:rsidP="007D6F0E">
      <w:pPr>
        <w:pStyle w:val="Text"/>
      </w:pPr>
      <w:r>
        <w:t>„</w:t>
      </w:r>
      <w:r w:rsidR="00605148" w:rsidRPr="007D6F0E">
        <w:t>Řeka stoupá.</w:t>
      </w:r>
      <w:r>
        <w:t>“</w:t>
      </w:r>
    </w:p>
    <w:p w:rsidR="007D6F0E" w:rsidRDefault="00605148" w:rsidP="007D6F0E">
      <w:pPr>
        <w:pStyle w:val="Text"/>
      </w:pPr>
      <w:r w:rsidRPr="007D6F0E">
        <w:t>Zamrazí mě. Vím, že se Raina zvedá, dívala jsem se včera, ale živlová magie není mou silnou stránkou</w:t>
      </w:r>
      <w:r w:rsidR="007D6F0E">
        <w:t>…</w:t>
      </w:r>
    </w:p>
    <w:p w:rsidR="007D6F0E" w:rsidRDefault="00605148" w:rsidP="007D6F0E">
      <w:pPr>
        <w:pStyle w:val="Text"/>
      </w:pPr>
      <w:r w:rsidRPr="007D6F0E">
        <w:t>Kdysi, před lety, před řádkou let dlouhou jako poloviční náhrdelník, mě ani nenapadlo, že mě jednou budou budit usmrkaní synkové starostů. Před řádkou let dlouhou jako poloviční náh</w:t>
      </w:r>
      <w:r w:rsidRPr="007D6F0E">
        <w:t>r</w:t>
      </w:r>
      <w:r w:rsidRPr="007D6F0E">
        <w:t>delník jsem nahlížela do černých zrcadel za vysokými okny, p</w:t>
      </w:r>
      <w:r w:rsidRPr="007D6F0E">
        <w:t>á</w:t>
      </w:r>
      <w:r w:rsidRPr="007D6F0E">
        <w:t>lila santal a večer se česala do zábav… a nelehávala v lůžku s</w:t>
      </w:r>
      <w:r w:rsidRPr="007D6F0E">
        <w:t>a</w:t>
      </w:r>
      <w:r w:rsidRPr="007D6F0E">
        <w:t>ma s kouřem z konopí.</w:t>
      </w:r>
    </w:p>
    <w:p w:rsidR="007D6F0E" w:rsidRDefault="007D6F0E" w:rsidP="007D6F0E">
      <w:pPr>
        <w:pStyle w:val="Text"/>
      </w:pPr>
      <w:r>
        <w:t>„</w:t>
      </w:r>
      <w:r w:rsidR="00605148" w:rsidRPr="007D6F0E">
        <w:t>Obléknu se, štěně.</w:t>
      </w:r>
      <w:r>
        <w:t>“</w:t>
      </w:r>
      <w:r w:rsidR="00605148" w:rsidRPr="007D6F0E">
        <w:t xml:space="preserve"> Postrčím kluka za dveře a houknu na Umu, svou hospodyni, která už si zaplétá své provazovité šedé copy.</w:t>
      </w:r>
    </w:p>
    <w:p w:rsidR="007D6F0E" w:rsidRDefault="007D6F0E" w:rsidP="007D6F0E">
      <w:pPr>
        <w:pStyle w:val="Text"/>
      </w:pPr>
      <w:r>
        <w:t>„</w:t>
      </w:r>
      <w:r w:rsidR="00605148" w:rsidRPr="007D6F0E">
        <w:t>Dej mu snídani, paňámo,</w:t>
      </w:r>
      <w:r>
        <w:t>“</w:t>
      </w:r>
      <w:r w:rsidR="00605148" w:rsidRPr="007D6F0E">
        <w:t xml:space="preserve"> zašklebím se a šourám se po sch</w:t>
      </w:r>
      <w:r w:rsidR="00605148" w:rsidRPr="007D6F0E">
        <w:t>o</w:t>
      </w:r>
      <w:r w:rsidR="00605148" w:rsidRPr="007D6F0E">
        <w:t>dech do patra. Nenávidím ráno.</w:t>
      </w:r>
    </w:p>
    <w:p w:rsidR="007D6F0E" w:rsidRDefault="00605148" w:rsidP="007D6F0E">
      <w:pPr>
        <w:pStyle w:val="Text"/>
      </w:pPr>
      <w:r w:rsidRPr="007D6F0E">
        <w:lastRenderedPageBreak/>
        <w:t>Nenávidím ráno a nenávidím déšť. Holínky mi prosakují vl</w:t>
      </w:r>
      <w:r w:rsidRPr="007D6F0E">
        <w:t>h</w:t>
      </w:r>
      <w:r w:rsidRPr="007D6F0E">
        <w:t>kem, když se brodím travou ke břehu řeky, zachumlaná do vlněného plá</w:t>
      </w:r>
      <w:r w:rsidRPr="007D6F0E">
        <w:t>š</w:t>
      </w:r>
      <w:r w:rsidRPr="007D6F0E">
        <w:t>tě, s rudými vlasy smotanými pod kápí. Kožené kalhoty nehřejí a zavhlá kůže se lepí ke stehnům, déšť olizuje krk a já kleju.</w:t>
      </w:r>
    </w:p>
    <w:p w:rsidR="007D6F0E" w:rsidRDefault="00605148" w:rsidP="007D6F0E">
      <w:pPr>
        <w:pStyle w:val="Text"/>
      </w:pPr>
      <w:r w:rsidRPr="007D6F0E">
        <w:t>Pak zachytím vyděšený pohled a když vidím ten zapíraný kluko</w:t>
      </w:r>
      <w:r w:rsidRPr="007D6F0E">
        <w:t>v</w:t>
      </w:r>
      <w:r w:rsidRPr="007D6F0E">
        <w:t>ský strach, zmlknu a vyhnu se kaluži.</w:t>
      </w:r>
    </w:p>
    <w:p w:rsidR="007D6F0E" w:rsidRDefault="00605148" w:rsidP="007D6F0E">
      <w:pPr>
        <w:pStyle w:val="Text"/>
      </w:pPr>
      <w:r w:rsidRPr="007D6F0E">
        <w:t xml:space="preserve">V šeru úsvitu stojí na břehu řeky hlouček mužů. Starosta a radní, takto kupec, kovář, místní mečíř a jiná městská </w:t>
      </w:r>
      <w:r w:rsidR="007D6F0E">
        <w:t>„</w:t>
      </w:r>
      <w:r w:rsidRPr="007D6F0E">
        <w:t>smetá</w:t>
      </w:r>
      <w:r w:rsidRPr="007D6F0E">
        <w:t>n</w:t>
      </w:r>
      <w:r w:rsidRPr="007D6F0E">
        <w:t>ka</w:t>
      </w:r>
      <w:r w:rsidR="007D6F0E">
        <w:t>“</w:t>
      </w:r>
      <w:r w:rsidRPr="007D6F0E">
        <w:t>. Chlapi snad ne hloupí, jen pomalí a opatrní až běda.</w:t>
      </w:r>
    </w:p>
    <w:p w:rsidR="007D6F0E" w:rsidRDefault="00605148" w:rsidP="007D6F0E">
      <w:pPr>
        <w:pStyle w:val="Text"/>
      </w:pPr>
      <w:r w:rsidRPr="007D6F0E">
        <w:t xml:space="preserve">Úkosem pohlédnu na bahnitý břeh </w:t>
      </w:r>
      <w:r w:rsidR="007D6F0E">
        <w:t>„</w:t>
      </w:r>
      <w:r w:rsidRPr="007D6F0E">
        <w:t>Zvedá se to, to vidím.</w:t>
      </w:r>
      <w:r w:rsidR="007D6F0E">
        <w:t>“</w:t>
      </w:r>
    </w:p>
    <w:p w:rsidR="007D6F0E" w:rsidRDefault="007D6F0E" w:rsidP="007D6F0E">
      <w:pPr>
        <w:pStyle w:val="Text"/>
      </w:pPr>
      <w:r>
        <w:t>„</w:t>
      </w:r>
      <w:r w:rsidR="00605148" w:rsidRPr="007D6F0E">
        <w:t>Vzácná</w:t>
      </w:r>
      <w:r>
        <w:t>…“</w:t>
      </w:r>
    </w:p>
    <w:p w:rsidR="007D6F0E" w:rsidRDefault="007D6F0E" w:rsidP="007D6F0E">
      <w:pPr>
        <w:pStyle w:val="Text"/>
      </w:pPr>
      <w:r>
        <w:t>„</w:t>
      </w:r>
      <w:r w:rsidR="00605148" w:rsidRPr="007D6F0E">
        <w:t>Zkrať to!</w:t>
      </w:r>
      <w:r>
        <w:t>“</w:t>
      </w:r>
      <w:r w:rsidR="00605148" w:rsidRPr="007D6F0E">
        <w:t xml:space="preserve"> chraptím nevyspale.</w:t>
      </w:r>
    </w:p>
    <w:p w:rsidR="007D6F0E" w:rsidRDefault="007D6F0E" w:rsidP="007D6F0E">
      <w:pPr>
        <w:pStyle w:val="Text"/>
      </w:pPr>
      <w:r>
        <w:t>„</w:t>
      </w:r>
      <w:r w:rsidR="00605148" w:rsidRPr="007D6F0E">
        <w:t>Když jsem byl kluk, spláchla Raina půlku města, paní Mo</w:t>
      </w:r>
      <w:r w:rsidR="00605148" w:rsidRPr="007D6F0E">
        <w:t>i</w:t>
      </w:r>
      <w:r w:rsidR="00605148" w:rsidRPr="007D6F0E">
        <w:t>re.</w:t>
      </w:r>
      <w:r>
        <w:t>“</w:t>
      </w:r>
    </w:p>
    <w:p w:rsidR="007D6F0E" w:rsidRDefault="00605148" w:rsidP="007D6F0E">
      <w:pPr>
        <w:pStyle w:val="Text"/>
      </w:pPr>
      <w:r w:rsidRPr="007D6F0E">
        <w:t>Má úzkostlivé oči, Radmir, a když se proti své vůli propadnu do jeho mysli, vidím křičícího hnědovlasého kloučka a topící se št</w:t>
      </w:r>
      <w:r w:rsidRPr="007D6F0E">
        <w:t>ě</w:t>
      </w:r>
      <w:r w:rsidRPr="007D6F0E">
        <w:t>ně… První rána, první rána v životě malého Radka.</w:t>
      </w:r>
    </w:p>
    <w:p w:rsidR="007D6F0E" w:rsidRDefault="00605148" w:rsidP="007D6F0E">
      <w:pPr>
        <w:pStyle w:val="Text"/>
      </w:pPr>
      <w:r w:rsidRPr="007D6F0E">
        <w:t>Peklo na čtení myšlenek, odplivnu si v duchu. V Radmirově my</w:t>
      </w:r>
      <w:r w:rsidRPr="007D6F0E">
        <w:t>s</w:t>
      </w:r>
      <w:r w:rsidRPr="007D6F0E">
        <w:t>li se stále topí štěně.</w:t>
      </w:r>
    </w:p>
    <w:p w:rsidR="007D6F0E" w:rsidRDefault="007D6F0E" w:rsidP="007D6F0E">
      <w:pPr>
        <w:pStyle w:val="Text"/>
      </w:pPr>
      <w:r>
        <w:t>„</w:t>
      </w:r>
      <w:r w:rsidR="00605148" w:rsidRPr="007D6F0E">
        <w:t>Stoupá…, protože prší a přitéká to Auburským potokem. T</w:t>
      </w:r>
      <w:r w:rsidR="00605148" w:rsidRPr="007D6F0E">
        <w:t>e</w:t>
      </w:r>
      <w:r w:rsidR="00605148" w:rsidRPr="007D6F0E">
        <w:t>če to z hor. Já tu vodu pryč nedám,</w:t>
      </w:r>
      <w:r>
        <w:t>“</w:t>
      </w:r>
      <w:r w:rsidR="00605148" w:rsidRPr="007D6F0E">
        <w:t xml:space="preserve"> rozhodím rukama a přejedu p</w:t>
      </w:r>
      <w:r w:rsidR="00605148" w:rsidRPr="007D6F0E">
        <w:t>o</w:t>
      </w:r>
      <w:r w:rsidR="00605148" w:rsidRPr="007D6F0E">
        <w:t xml:space="preserve">hledem zmáčené konšely. </w:t>
      </w:r>
      <w:r>
        <w:t>„</w:t>
      </w:r>
      <w:r w:rsidR="00605148" w:rsidRPr="007D6F0E">
        <w:t>Pohlídám hladinu. Odměříme na mostě hranici, kam až voda může stoupnout a pak… budete to vědět. Seb</w:t>
      </w:r>
      <w:r w:rsidR="00605148" w:rsidRPr="007D6F0E">
        <w:t>e</w:t>
      </w:r>
      <w:r w:rsidR="00605148" w:rsidRPr="007D6F0E">
        <w:t>rete děti a stříbrný nádobí po babičce a pryč. Na kopec a čekat. Neumím zast</w:t>
      </w:r>
      <w:r w:rsidR="00605148" w:rsidRPr="007D6F0E">
        <w:t>a</w:t>
      </w:r>
      <w:r w:rsidR="00605148" w:rsidRPr="007D6F0E">
        <w:t>vit povodeň,</w:t>
      </w:r>
      <w:r>
        <w:t>“</w:t>
      </w:r>
      <w:r w:rsidR="00605148" w:rsidRPr="007D6F0E">
        <w:t xml:space="preserve"> useknu ostře do překvapených očí, </w:t>
      </w:r>
      <w:r>
        <w:t>„</w:t>
      </w:r>
      <w:r w:rsidR="00605148" w:rsidRPr="007D6F0E">
        <w:t>a nadlouho ji nezastaví nikdo, ani ti, kdo dělají živlovou magii speci</w:t>
      </w:r>
      <w:r w:rsidR="00605148" w:rsidRPr="007D6F0E">
        <w:t>a</w:t>
      </w:r>
      <w:r w:rsidR="00605148" w:rsidRPr="007D6F0E">
        <w:t>lizovanou na vodní živel. Rozumíte?</w:t>
      </w:r>
      <w:r>
        <w:t>“</w:t>
      </w:r>
      <w:r w:rsidR="00605148" w:rsidRPr="007D6F0E">
        <w:t xml:space="preserve"> Zbytečné se ptát, nerozumí nikdo, tváře se nadouvají protesty.</w:t>
      </w:r>
    </w:p>
    <w:p w:rsidR="007D6F0E" w:rsidRDefault="007D6F0E" w:rsidP="007D6F0E">
      <w:pPr>
        <w:pStyle w:val="Text"/>
      </w:pPr>
      <w:r>
        <w:t>„</w:t>
      </w:r>
      <w:r w:rsidR="00605148" w:rsidRPr="007D6F0E">
        <w:t>Dobře, pokusím se zastavit déšť.</w:t>
      </w:r>
      <w:r>
        <w:t>“</w:t>
      </w:r>
    </w:p>
    <w:p w:rsidR="007D6F0E" w:rsidRDefault="00605148" w:rsidP="007D6F0E">
      <w:pPr>
        <w:pStyle w:val="Text"/>
      </w:pPr>
      <w:r w:rsidRPr="007D6F0E">
        <w:t>Pokusím, ale marná snaha… zastavím déšť nad městem, a v h</w:t>
      </w:r>
      <w:r w:rsidRPr="007D6F0E">
        <w:t>o</w:t>
      </w:r>
      <w:r w:rsidRPr="007D6F0E">
        <w:t>rách bude lít dál. Vypravit se do Auburgu, den cesty na koni a mluvit tam s Mistrem Laviniem, zaříkávačem zpola senilním? Ztráta času… Je rád, že dojde na nočník, natož aby zastavil průtrž</w:t>
      </w:r>
      <w:r w:rsidR="007D6F0E">
        <w:t>…</w:t>
      </w:r>
    </w:p>
    <w:p w:rsidR="007D6F0E" w:rsidRDefault="007D6F0E" w:rsidP="007D6F0E">
      <w:pPr>
        <w:pStyle w:val="Text"/>
      </w:pPr>
      <w:r>
        <w:t>„</w:t>
      </w:r>
      <w:r w:rsidR="00605148" w:rsidRPr="007D6F0E">
        <w:t>Pokusím se zastavit déšť, chlapi.</w:t>
      </w:r>
      <w:r>
        <w:t>“</w:t>
      </w:r>
      <w:r w:rsidR="00605148" w:rsidRPr="007D6F0E">
        <w:t xml:space="preserve"> Nadskočí už při tom osl</w:t>
      </w:r>
      <w:r w:rsidR="00605148" w:rsidRPr="007D6F0E">
        <w:t>o</w:t>
      </w:r>
      <w:r w:rsidR="00605148" w:rsidRPr="007D6F0E">
        <w:t>vení, protože si zakládají na svých směšných titulech.</w:t>
      </w:r>
    </w:p>
    <w:p w:rsidR="007D6F0E" w:rsidRDefault="007D6F0E" w:rsidP="007D6F0E">
      <w:pPr>
        <w:pStyle w:val="Text"/>
      </w:pPr>
      <w:r>
        <w:lastRenderedPageBreak/>
        <w:t>„</w:t>
      </w:r>
      <w:r w:rsidR="00605148" w:rsidRPr="007D6F0E">
        <w:t>Pokusím se zastavit déšť a vy oběhněte mlynáře v okolí, upusťte kačák na kraji města, odneste nějaké jídlo do dupárny na kopci.</w:t>
      </w:r>
      <w:r>
        <w:t>“</w:t>
      </w:r>
      <w:r w:rsidR="00605148" w:rsidRPr="007D6F0E">
        <w:t xml:space="preserve"> Tlesknu, když vidím nechápavé pohledy.</w:t>
      </w:r>
    </w:p>
    <w:p w:rsidR="007D6F0E" w:rsidRDefault="007D6F0E" w:rsidP="007D6F0E">
      <w:pPr>
        <w:pStyle w:val="Text"/>
      </w:pPr>
      <w:r>
        <w:t>„</w:t>
      </w:r>
      <w:r w:rsidR="00605148" w:rsidRPr="007D6F0E">
        <w:t>Lepší dvakrát jet s vozem, než litovat o hladu.</w:t>
      </w:r>
      <w:r>
        <w:t>“</w:t>
      </w:r>
    </w:p>
    <w:p w:rsidR="007D6F0E" w:rsidRDefault="007D6F0E" w:rsidP="007D6F0E">
      <w:pPr>
        <w:pStyle w:val="Text"/>
      </w:pPr>
      <w:r>
        <w:t>„</w:t>
      </w:r>
      <w:r w:rsidR="00605148" w:rsidRPr="007D6F0E">
        <w:t>Máte si vykopat pořádné základy,</w:t>
      </w:r>
      <w:r>
        <w:t>“</w:t>
      </w:r>
      <w:r w:rsidR="00605148" w:rsidRPr="007D6F0E">
        <w:t xml:space="preserve"> seknu ještě poznámkou mi</w:t>
      </w:r>
      <w:r w:rsidR="00605148" w:rsidRPr="007D6F0E">
        <w:t>s</w:t>
      </w:r>
      <w:r w:rsidR="00605148" w:rsidRPr="007D6F0E">
        <w:t>tra zednického, který sice staví domky omalované dožluta, ale se sklepy tak na dva žejdlíky mléka a krajáč podmáslí.</w:t>
      </w:r>
    </w:p>
    <w:p w:rsidR="007D6F0E" w:rsidRDefault="007D6F0E" w:rsidP="007D6F0E">
      <w:pPr>
        <w:pStyle w:val="Text"/>
      </w:pPr>
      <w:r>
        <w:t>„</w:t>
      </w:r>
      <w:r w:rsidR="00605148" w:rsidRPr="007D6F0E">
        <w:t>A teď běžte…</w:t>
      </w:r>
      <w:r>
        <w:t>“</w:t>
      </w:r>
      <w:r w:rsidR="00605148" w:rsidRPr="007D6F0E">
        <w:t xml:space="preserve"> povzdychu a nastavím tvář dešti. </w:t>
      </w:r>
      <w:r>
        <w:t>„</w:t>
      </w:r>
      <w:r w:rsidR="00605148" w:rsidRPr="007D6F0E">
        <w:t>Budu čar</w:t>
      </w:r>
      <w:r w:rsidR="00605148" w:rsidRPr="007D6F0E">
        <w:t>o</w:t>
      </w:r>
      <w:r w:rsidR="00605148" w:rsidRPr="007D6F0E">
        <w:t>vat!</w:t>
      </w:r>
      <w:r>
        <w:t>“</w:t>
      </w:r>
    </w:p>
    <w:p w:rsidR="007D6F0E" w:rsidRDefault="00605148" w:rsidP="007D6F0E">
      <w:pPr>
        <w:pStyle w:val="Text"/>
      </w:pPr>
      <w:r w:rsidRPr="007D6F0E">
        <w:t>Pohledem doprovodím loudající se skupinku a rozpřáhnu ruce k nebi. Déšť mi teče po tváři a kupy mraků se převalují nasáklé v</w:t>
      </w:r>
      <w:r w:rsidRPr="007D6F0E">
        <w:t>o</w:t>
      </w:r>
      <w:r w:rsidRPr="007D6F0E">
        <w:t>dou jako břicha opilců.</w:t>
      </w:r>
    </w:p>
    <w:p w:rsidR="007D6F0E" w:rsidRDefault="007D6F0E" w:rsidP="007D6F0E">
      <w:pPr>
        <w:pStyle w:val="Text"/>
      </w:pPr>
      <w:r>
        <w:t>„</w:t>
      </w:r>
      <w:r w:rsidR="00605148" w:rsidRPr="007D6F0E">
        <w:t>Heá, větře… heá, přijď a znovu mi rozfoukej vlasy, rozežeň mraky, přijď, ty, který běžíš nebem…</w:t>
      </w:r>
      <w:r>
        <w:t>“</w:t>
      </w:r>
    </w:p>
    <w:p w:rsidR="007D6F0E" w:rsidRDefault="00605148" w:rsidP="007D6F0E">
      <w:pPr>
        <w:pStyle w:val="Text"/>
      </w:pPr>
      <w:r w:rsidRPr="007D6F0E">
        <w:t>Brzo, brzo pak přestanu cítit déšť za krkem a nakonec vítr př</w:t>
      </w:r>
      <w:r w:rsidRPr="007D6F0E">
        <w:t>i</w:t>
      </w:r>
      <w:r w:rsidRPr="007D6F0E">
        <w:t>jde.</w:t>
      </w:r>
    </w:p>
    <w:p w:rsidR="007D6F0E" w:rsidRDefault="00605148" w:rsidP="007D6F0E">
      <w:pPr>
        <w:pStyle w:val="Text"/>
        <w:ind w:firstLine="0"/>
        <w:jc w:val="center"/>
      </w:pPr>
      <w:r w:rsidRPr="007D6F0E">
        <w:t>***</w:t>
      </w:r>
    </w:p>
    <w:p w:rsidR="007D6F0E" w:rsidRDefault="00605148" w:rsidP="007D6F0E">
      <w:pPr>
        <w:pStyle w:val="Text"/>
      </w:pPr>
      <w:r w:rsidRPr="007D6F0E">
        <w:t>Na městečko už nepadá déšť a v síni radnice je teplo… mě d</w:t>
      </w:r>
      <w:r w:rsidRPr="007D6F0E">
        <w:t>o</w:t>
      </w:r>
      <w:r w:rsidRPr="007D6F0E">
        <w:t>konce horko… vzteky.</w:t>
      </w:r>
    </w:p>
    <w:p w:rsidR="007D6F0E" w:rsidRDefault="007D6F0E" w:rsidP="007D6F0E">
      <w:pPr>
        <w:pStyle w:val="Text"/>
      </w:pPr>
      <w:r>
        <w:t>„</w:t>
      </w:r>
      <w:r w:rsidR="00605148" w:rsidRPr="007D6F0E">
        <w:t>Přijede Mistr až z hlavního města. Z Bratrstva. Máme štěstí, protože je tu na inspekční cestě.</w:t>
      </w:r>
      <w:r>
        <w:t>“</w:t>
      </w:r>
      <w:r w:rsidR="00605148" w:rsidRPr="007D6F0E">
        <w:t xml:space="preserve"> sdělili mi tajuplně a já začala kř</w:t>
      </w:r>
      <w:r w:rsidR="00605148" w:rsidRPr="007D6F0E">
        <w:t>i</w:t>
      </w:r>
      <w:r w:rsidR="00605148" w:rsidRPr="007D6F0E">
        <w:t>čet</w:t>
      </w:r>
      <w:r>
        <w:t>…</w:t>
      </w:r>
    </w:p>
    <w:p w:rsidR="007D6F0E" w:rsidRDefault="007D6F0E" w:rsidP="007D6F0E">
      <w:pPr>
        <w:pStyle w:val="Text"/>
      </w:pPr>
      <w:r>
        <w:t>„</w:t>
      </w:r>
      <w:r w:rsidR="00605148" w:rsidRPr="007D6F0E">
        <w:t>Taky jsem z Bratrstva a taky z hlavního měst, do psí ma</w:t>
      </w:r>
      <w:r w:rsidR="00605148" w:rsidRPr="007D6F0E">
        <w:t>t</w:t>
      </w:r>
      <w:r w:rsidR="00605148" w:rsidRPr="007D6F0E">
        <w:t>ky… co myslíte, že vám přinese za štěstí? A připravte si kasu…</w:t>
      </w:r>
      <w:r>
        <w:t>“</w:t>
      </w:r>
    </w:p>
    <w:p w:rsidR="007D6F0E" w:rsidRDefault="00605148" w:rsidP="007D6F0E">
      <w:pPr>
        <w:pStyle w:val="Text"/>
      </w:pPr>
      <w:r w:rsidRPr="007D6F0E">
        <w:t>Ano, taky jsem z hlavního města, holka, ženská, městská buchta uvyklá kobercům a plesům, intrikám, pomluvám a kocouřím mravům svých kolegů.</w:t>
      </w:r>
    </w:p>
    <w:p w:rsidR="007D6F0E" w:rsidRDefault="00605148" w:rsidP="007D6F0E">
      <w:pPr>
        <w:pStyle w:val="Text"/>
      </w:pPr>
      <w:r w:rsidRPr="007D6F0E">
        <w:t>Ruce ve vlasech červených barvičkou, rty zkoumající břicho, horké víno v pohárech a sloupce mincí sázených do hry, cinknuté karty, v kterých každý hraje falešně, smích a měšce plné stříbra za afrodisiaka a za potraty, za byliny pro králův fraucimor, za úsměv hozený po pupkatých pánech od dvora. Jsem z hlavního města a n</w:t>
      </w:r>
      <w:r w:rsidRPr="007D6F0E">
        <w:t>e</w:t>
      </w:r>
      <w:r w:rsidRPr="007D6F0E">
        <w:t>byla bych tu, kdyby… kdyby šeptaných úsměšků nebylo tak moc, kdyby tlamy pomluv tak bolestně netrhaly děvče navzdory Universitě a Institutu ještě hloupé… dychtivé pýchou mládí a žhavé chyběním zábran a hladověním mezi repetivými spolužačkami…</w:t>
      </w:r>
    </w:p>
    <w:p w:rsidR="007D6F0E" w:rsidRDefault="00605148" w:rsidP="007D6F0E">
      <w:pPr>
        <w:pStyle w:val="Text"/>
      </w:pPr>
      <w:r w:rsidRPr="007D6F0E">
        <w:lastRenderedPageBreak/>
        <w:t>Znovu se mi vybaví kosé pohledy mužských očí obkroužených šminkou, nenápadně nápadné mrkání, jeden hlas úlistně prov</w:t>
      </w:r>
      <w:r w:rsidRPr="007D6F0E">
        <w:t>í</w:t>
      </w:r>
      <w:r w:rsidRPr="007D6F0E">
        <w:t>vající městem, hodnotící můj hrudník, kolébku boků, muže bez kl</w:t>
      </w:r>
      <w:r w:rsidRPr="007D6F0E">
        <w:t>e</w:t>
      </w:r>
      <w:r w:rsidRPr="007D6F0E">
        <w:t>pání vcházející do mé ložnice, protože přece… netrávím noci sama… nikdy sama.</w:t>
      </w:r>
    </w:p>
    <w:p w:rsidR="007D6F0E" w:rsidRDefault="00605148" w:rsidP="007D6F0E">
      <w:pPr>
        <w:pStyle w:val="Text"/>
      </w:pPr>
      <w:r w:rsidRPr="007D6F0E">
        <w:t>Nymfomanka!</w:t>
      </w:r>
    </w:p>
    <w:p w:rsidR="007D6F0E" w:rsidRDefault="00605148" w:rsidP="007D6F0E">
      <w:pPr>
        <w:pStyle w:val="Text"/>
      </w:pPr>
      <w:r w:rsidRPr="007D6F0E">
        <w:t>A dost.</w:t>
      </w:r>
    </w:p>
    <w:p w:rsidR="007D6F0E" w:rsidRDefault="00605148" w:rsidP="007D6F0E">
      <w:pPr>
        <w:pStyle w:val="Text"/>
      </w:pPr>
      <w:r w:rsidRPr="007D6F0E">
        <w:t>Naložený nákladní kůň, knihy a křišťálová koule a za zády hi</w:t>
      </w:r>
      <w:r w:rsidRPr="007D6F0E">
        <w:t>s</w:t>
      </w:r>
      <w:r w:rsidRPr="007D6F0E">
        <w:t>torka o bohatém pánovi, co chce mít mléčnou kůži čarodějničky jen pro sebe</w:t>
      </w:r>
      <w:r w:rsidR="007D6F0E">
        <w:t>…</w:t>
      </w:r>
    </w:p>
    <w:p w:rsidR="007D6F0E" w:rsidRDefault="00605148" w:rsidP="007D6F0E">
      <w:pPr>
        <w:pStyle w:val="Text"/>
      </w:pPr>
      <w:r w:rsidRPr="007D6F0E">
        <w:t>Nákladní kůň a pár trpkých let v dobrovolném vyhnanství, nuda malého města s červenými korálky lovů a trhů a pak… pak zvyk.</w:t>
      </w:r>
    </w:p>
    <w:p w:rsidR="007D6F0E" w:rsidRDefault="007D6F0E" w:rsidP="007D6F0E">
      <w:pPr>
        <w:pStyle w:val="Text"/>
      </w:pPr>
      <w:r>
        <w:t>„</w:t>
      </w:r>
      <w:r w:rsidR="00605148" w:rsidRPr="007D6F0E">
        <w:t>Mistr z hlavního města,</w:t>
      </w:r>
      <w:r>
        <w:t>“</w:t>
      </w:r>
      <w:r w:rsidR="00605148" w:rsidRPr="007D6F0E">
        <w:t xml:space="preserve"> ušklíbám se teď už jen trpce</w:t>
      </w:r>
      <w:r>
        <w:t>…</w:t>
      </w:r>
    </w:p>
    <w:p w:rsidR="007D6F0E" w:rsidRDefault="007D6F0E" w:rsidP="007D6F0E">
      <w:pPr>
        <w:pStyle w:val="Text"/>
      </w:pPr>
      <w:r>
        <w:t>„</w:t>
      </w:r>
      <w:r w:rsidR="00605148" w:rsidRPr="007D6F0E">
        <w:t>Bude to drahé… a nejspíš k ničemu. Je do odborník na živl</w:t>
      </w:r>
      <w:r w:rsidR="00605148" w:rsidRPr="007D6F0E">
        <w:t>o</w:t>
      </w:r>
      <w:r w:rsidR="00605148" w:rsidRPr="007D6F0E">
        <w:t>vou?</w:t>
      </w:r>
      <w:r>
        <w:t>“</w:t>
      </w:r>
      <w:r w:rsidR="00605148" w:rsidRPr="007D6F0E">
        <w:t xml:space="preserve"> zvednu tázavě obočí a pak jen zavrtím hlavou.</w:t>
      </w:r>
    </w:p>
    <w:p w:rsidR="007D6F0E" w:rsidRDefault="00605148" w:rsidP="007D6F0E">
      <w:pPr>
        <w:pStyle w:val="Text"/>
      </w:pPr>
      <w:r w:rsidRPr="007D6F0E">
        <w:t>Radní po sobě pokukují, i oni už si zvykli na mou přítomnost, na přítomnost ženy, dítěte, podivínky… Čas se mě za léta uplynulá od divokých časů v Bratrstvu příliš nedotknul, jen oči pohasly za tu dobu, co otvírám bránu do života i provázím vyděšené, zoufalé, či r</w:t>
      </w:r>
      <w:r w:rsidRPr="007D6F0E">
        <w:t>e</w:t>
      </w:r>
      <w:r w:rsidRPr="007D6F0E">
        <w:t>zignované rodáky městečka k smrti.</w:t>
      </w:r>
    </w:p>
    <w:p w:rsidR="007D6F0E" w:rsidRDefault="00605148" w:rsidP="007D6F0E">
      <w:pPr>
        <w:pStyle w:val="Text"/>
      </w:pPr>
      <w:r w:rsidRPr="007D6F0E">
        <w:t>Pokukují po sobě, a ani nevědí, proč se vlastně nechali tak okou</w:t>
      </w:r>
      <w:r w:rsidRPr="007D6F0E">
        <w:t>z</w:t>
      </w:r>
      <w:r w:rsidRPr="007D6F0E">
        <w:t>lit hranostajovým lemováním čapky nějakého hejska z města.</w:t>
      </w:r>
    </w:p>
    <w:p w:rsidR="007D6F0E" w:rsidRDefault="007D6F0E" w:rsidP="007D6F0E">
      <w:pPr>
        <w:pStyle w:val="Text"/>
      </w:pPr>
      <w:r>
        <w:t>„</w:t>
      </w:r>
      <w:r w:rsidR="00605148" w:rsidRPr="007D6F0E">
        <w:t>Raina stoupá.</w:t>
      </w:r>
      <w:r>
        <w:t>“</w:t>
      </w:r>
      <w:r w:rsidR="00605148" w:rsidRPr="007D6F0E">
        <w:t xml:space="preserve"> řeknu tiše. </w:t>
      </w:r>
      <w:r>
        <w:t>„</w:t>
      </w:r>
      <w:r w:rsidR="00605148" w:rsidRPr="007D6F0E">
        <w:t>Odvezli jste jídlo na kopec?</w:t>
      </w:r>
      <w:r>
        <w:t>“</w:t>
      </w:r>
    </w:p>
    <w:p w:rsidR="007D6F0E" w:rsidRDefault="00605148" w:rsidP="007D6F0E">
      <w:pPr>
        <w:pStyle w:val="Text"/>
        <w:rPr>
          <w:b/>
        </w:rPr>
      </w:pPr>
      <w:r w:rsidRPr="007D6F0E">
        <w:rPr>
          <w:b/>
        </w:rPr>
        <w:t>Desmond &gt;</w:t>
      </w:r>
    </w:p>
    <w:p w:rsidR="007D6F0E" w:rsidRDefault="00605148" w:rsidP="007D6F0E">
      <w:pPr>
        <w:pStyle w:val="Text"/>
      </w:pPr>
      <w:r w:rsidRPr="007D6F0E">
        <w:t>Nesnáším tyhle vesnické díry… Senilní zaříkávač v Auburgu a teď Grabstein… uctiví strejdové v nemožných kalhotách a s čepic</w:t>
      </w:r>
      <w:r w:rsidRPr="007D6F0E">
        <w:t>e</w:t>
      </w:r>
      <w:r w:rsidRPr="007D6F0E">
        <w:t>mi v pěstích… Povodeň… Jistě, je povinností čaroděje přispět na pomoc v ohrožení, ale rozvodněný potok v nějaké zapadlé vartě není zrovna ideální zakázkou…</w:t>
      </w:r>
    </w:p>
    <w:p w:rsidR="007D6F0E" w:rsidRDefault="00605148" w:rsidP="007D6F0E">
      <w:pPr>
        <w:pStyle w:val="Text"/>
      </w:pPr>
      <w:r w:rsidRPr="007D6F0E">
        <w:t xml:space="preserve">A pak… na scéně je nějaká </w:t>
      </w:r>
      <w:r w:rsidR="007D6F0E">
        <w:t>„</w:t>
      </w:r>
      <w:r w:rsidRPr="007D6F0E">
        <w:t>vzácná paní</w:t>
      </w:r>
      <w:r w:rsidR="007D6F0E">
        <w:t>“</w:t>
      </w:r>
      <w:r w:rsidRPr="007D6F0E">
        <w:t xml:space="preserve"> čarodějka… Marie, nebo Mira, nebo že by Moira…</w:t>
      </w:r>
    </w:p>
    <w:p w:rsidR="007D6F0E" w:rsidRDefault="00605148" w:rsidP="007D6F0E">
      <w:pPr>
        <w:pStyle w:val="Text"/>
      </w:pPr>
      <w:r w:rsidRPr="007D6F0E">
        <w:t>Vesnických čarodějek je několik typů a jeden jak druhý je mi protivný jako hospodská strava a projev k zahájení sněmu dohrom</w:t>
      </w:r>
      <w:r w:rsidRPr="007D6F0E">
        <w:t>a</w:t>
      </w:r>
      <w:r w:rsidRPr="007D6F0E">
        <w:t>dy.</w:t>
      </w:r>
    </w:p>
    <w:p w:rsidR="007D6F0E" w:rsidRDefault="00605148" w:rsidP="007D6F0E">
      <w:pPr>
        <w:pStyle w:val="Text"/>
      </w:pPr>
      <w:r w:rsidRPr="007D6F0E">
        <w:t>Buď jsou to děsivé bezzubé babice, tak staré, že pamatují založ</w:t>
      </w:r>
      <w:r w:rsidRPr="007D6F0E">
        <w:t>e</w:t>
      </w:r>
      <w:r w:rsidRPr="007D6F0E">
        <w:t xml:space="preserve">ní vesniček, které drží pod svou vládou, mají berle a prašivé </w:t>
      </w:r>
      <w:r w:rsidRPr="007D6F0E">
        <w:lastRenderedPageBreak/>
        <w:t>kočky a s oblibou léčí pelyňkem, nebo vykutálené podvodnice, c</w:t>
      </w:r>
      <w:r w:rsidRPr="007D6F0E">
        <w:t>i</w:t>
      </w:r>
      <w:r w:rsidRPr="007D6F0E">
        <w:t>kánky či kejklířky, které to táhnou se starostou a pro lásku si k nim chodí pů</w:t>
      </w:r>
      <w:r w:rsidRPr="007D6F0E">
        <w:t>l</w:t>
      </w:r>
      <w:r w:rsidRPr="007D6F0E">
        <w:t>ka chlapů z vísky. Ty kočky většinou nemají, zato mají spoustu zaj</w:t>
      </w:r>
      <w:r w:rsidRPr="007D6F0E">
        <w:t>í</w:t>
      </w:r>
      <w:r w:rsidRPr="007D6F0E">
        <w:t>mavých pohlavních nemocí…</w:t>
      </w:r>
    </w:p>
    <w:p w:rsidR="007D6F0E" w:rsidRDefault="00605148" w:rsidP="007D6F0E">
      <w:pPr>
        <w:pStyle w:val="Text"/>
      </w:pPr>
      <w:r w:rsidRPr="007D6F0E">
        <w:t xml:space="preserve">A pak… daleko nejhorší jsou </w:t>
      </w:r>
      <w:r w:rsidR="007D6F0E">
        <w:t>„</w:t>
      </w:r>
      <w:r w:rsidRPr="007D6F0E">
        <w:t>moudré panny</w:t>
      </w:r>
      <w:r w:rsidR="007D6F0E">
        <w:t>“</w:t>
      </w:r>
      <w:r w:rsidRPr="007D6F0E">
        <w:t>, jurodivé odkvét</w:t>
      </w:r>
      <w:r w:rsidRPr="007D6F0E">
        <w:t>a</w:t>
      </w:r>
      <w:r w:rsidRPr="007D6F0E">
        <w:t>jící dívky, kterým za mlada zemřel milý a ony se stálým schraňov</w:t>
      </w:r>
      <w:r w:rsidRPr="007D6F0E">
        <w:t>á</w:t>
      </w:r>
      <w:r w:rsidRPr="007D6F0E">
        <w:t>ním panenství dočista pomátly. Courají se po nocích při měsí</w:t>
      </w:r>
      <w:r w:rsidRPr="007D6F0E">
        <w:t>č</w:t>
      </w:r>
      <w:r w:rsidRPr="007D6F0E">
        <w:t>ku, kuňkají zaříkadla, na vlasech myší barvy mají posazený věneček z hřbitovního kvítí a vesnice je snáší napůl ze soucitu… Specializují se na léčení nešťastné lásky a ve snech se jim prohánějí démoni s p</w:t>
      </w:r>
      <w:r w:rsidRPr="007D6F0E">
        <w:t>o</w:t>
      </w:r>
      <w:r w:rsidRPr="007D6F0E">
        <w:t>řádnými kládami mezi nohama</w:t>
      </w:r>
      <w:r w:rsidR="007D6F0E">
        <w:t>…</w:t>
      </w:r>
      <w:r w:rsidRPr="007D6F0E">
        <w:t xml:space="preserve"> Brrrrrrrrrrrr.</w:t>
      </w:r>
    </w:p>
    <w:p w:rsidR="007D6F0E" w:rsidRDefault="00605148" w:rsidP="007D6F0E">
      <w:pPr>
        <w:pStyle w:val="Text"/>
      </w:pPr>
      <w:r w:rsidRPr="007D6F0E">
        <w:t xml:space="preserve">Jen těžko odhadnout jaký typ bude tahle </w:t>
      </w:r>
      <w:r w:rsidR="007D6F0E">
        <w:t>„</w:t>
      </w:r>
      <w:r w:rsidRPr="007D6F0E">
        <w:t>vzácná</w:t>
      </w:r>
      <w:r w:rsidR="007D6F0E">
        <w:t>“</w:t>
      </w:r>
      <w:r w:rsidRPr="007D6F0E">
        <w:t>… Ale na druhé straně, snad bude stačit, když mi ukáže, kudy k řece…</w:t>
      </w:r>
    </w:p>
    <w:p w:rsidR="007D6F0E" w:rsidRDefault="00605148" w:rsidP="007D6F0E">
      <w:pPr>
        <w:pStyle w:val="Text"/>
      </w:pPr>
      <w:r w:rsidRPr="007D6F0E">
        <w:t>Aby se mi ještě kromě vesnických křupanů motala pod n</w:t>
      </w:r>
      <w:r w:rsidRPr="007D6F0E">
        <w:t>o</w:t>
      </w:r>
      <w:r w:rsidRPr="007D6F0E">
        <w:t>hama i potrhlá ženská</w:t>
      </w:r>
      <w:r w:rsidR="007D6F0E">
        <w:t>…</w:t>
      </w:r>
      <w:r w:rsidRPr="007D6F0E">
        <w:t xml:space="preserve"> to tak</w:t>
      </w:r>
      <w:r w:rsidR="007D6F0E">
        <w:t>…</w:t>
      </w:r>
    </w:p>
    <w:p w:rsidR="007D6F0E" w:rsidRDefault="00605148" w:rsidP="007D6F0E">
      <w:pPr>
        <w:pStyle w:val="Text"/>
      </w:pPr>
      <w:r w:rsidRPr="007D6F0E">
        <w:t>Kopyta koně se smekají v bahně a nákladní valach za zády supí pod brašnami.</w:t>
      </w:r>
    </w:p>
    <w:p w:rsidR="007D6F0E" w:rsidRDefault="00605148" w:rsidP="007D6F0E">
      <w:pPr>
        <w:pStyle w:val="Text"/>
      </w:pPr>
      <w:r w:rsidRPr="007D6F0E">
        <w:t>Mít to už za sebou… a pak… rychle zpátky domů… teplé v</w:t>
      </w:r>
      <w:r w:rsidRPr="007D6F0E">
        <w:t>í</w:t>
      </w:r>
      <w:r w:rsidRPr="007D6F0E">
        <w:t>no a tu ochotnou černookou služtičku a Aram má prý novou praktikan</w:t>
      </w:r>
      <w:r w:rsidRPr="007D6F0E">
        <w:t>t</w:t>
      </w:r>
      <w:r w:rsidRPr="007D6F0E">
        <w:t>ku</w:t>
      </w:r>
      <w:r w:rsidR="007D6F0E">
        <w:t>…</w:t>
      </w:r>
      <w:r w:rsidRPr="007D6F0E">
        <w:t xml:space="preserve"> hmmmmmmmm</w:t>
      </w:r>
    </w:p>
    <w:p w:rsidR="007D6F0E" w:rsidRDefault="00605148" w:rsidP="007D6F0E">
      <w:pPr>
        <w:pStyle w:val="Text"/>
      </w:pPr>
      <w:r w:rsidRPr="007D6F0E">
        <w:t>Život by mohl být zábavný, mohl b</w:t>
      </w:r>
      <w:r w:rsidR="007D6F0E" w:rsidRPr="007D6F0E">
        <w:t>y…</w:t>
      </w:r>
      <w:r w:rsidR="007D6F0E">
        <w:t xml:space="preserve"> </w:t>
      </w:r>
      <w:r w:rsidR="007D6F0E" w:rsidRPr="007D6F0E">
        <w:t>j</w:t>
      </w:r>
      <w:r w:rsidRPr="007D6F0E">
        <w:t>en kdyby pořád tak nep</w:t>
      </w:r>
      <w:r w:rsidRPr="007D6F0E">
        <w:t>r</w:t>
      </w:r>
      <w:r w:rsidRPr="007D6F0E">
        <w:t>šelo.</w:t>
      </w:r>
    </w:p>
    <w:p w:rsidR="007D6F0E" w:rsidRDefault="00605148" w:rsidP="007D6F0E">
      <w:pPr>
        <w:pStyle w:val="Text"/>
        <w:rPr>
          <w:b/>
        </w:rPr>
      </w:pPr>
      <w:r w:rsidRPr="007D6F0E">
        <w:rPr>
          <w:b/>
        </w:rPr>
        <w:t>II.</w:t>
      </w:r>
    </w:p>
    <w:p w:rsidR="007D6F0E" w:rsidRDefault="00605148" w:rsidP="007D6F0E">
      <w:pPr>
        <w:pStyle w:val="Text"/>
        <w:rPr>
          <w:b/>
        </w:rPr>
      </w:pPr>
      <w:r w:rsidRPr="007D6F0E">
        <w:rPr>
          <w:b/>
        </w:rPr>
        <w:t>Moire &gt;</w:t>
      </w:r>
    </w:p>
    <w:p w:rsidR="007D6F0E" w:rsidRDefault="00605148" w:rsidP="007D6F0E">
      <w:pPr>
        <w:pStyle w:val="Text"/>
      </w:pPr>
      <w:r w:rsidRPr="007D6F0E">
        <w:t>Raina stoupá… vozy hrčí po dláždění, jak se z města odváží pytle s obilím a boty, kdákající slípky i řvoucí děcka… dívám se na řeku… rozlévá se do luk a oplétá městečko… neprší… ale co z t</w:t>
      </w:r>
      <w:r w:rsidRPr="007D6F0E">
        <w:t>o</w:t>
      </w:r>
      <w:r w:rsidRPr="007D6F0E">
        <w:t>h</w:t>
      </w:r>
      <w:r w:rsidR="007D6F0E" w:rsidRPr="007D6F0E">
        <w:t>o…</w:t>
      </w:r>
      <w:r w:rsidR="007D6F0E">
        <w:t xml:space="preserve"> </w:t>
      </w:r>
      <w:r w:rsidR="007D6F0E" w:rsidRPr="007D6F0E">
        <w:t>c</w:t>
      </w:r>
      <w:r w:rsidRPr="007D6F0E">
        <w:t>ítím sílu, sílu zrychlujícího se proudu… procitající dravčí duši řeky.</w:t>
      </w:r>
    </w:p>
    <w:p w:rsidR="007D6F0E" w:rsidRDefault="00605148" w:rsidP="007D6F0E">
      <w:pPr>
        <w:pStyle w:val="Text"/>
      </w:pPr>
      <w:r w:rsidRPr="007D6F0E">
        <w:t>Kurva, proč jsem víc neposlouchala úvahy paní Ulriky, Mi</w:t>
      </w:r>
      <w:r w:rsidRPr="007D6F0E">
        <w:t>s</w:t>
      </w:r>
      <w:r w:rsidRPr="007D6F0E">
        <w:t>tryně magie naturalis, pozdě člověk lituje hluchých uší a červeného vína prolitého hrdlem…</w:t>
      </w:r>
    </w:p>
    <w:p w:rsidR="007D6F0E" w:rsidRDefault="00605148" w:rsidP="007D6F0E">
      <w:pPr>
        <w:pStyle w:val="Text"/>
      </w:pPr>
      <w:r w:rsidRPr="007D6F0E">
        <w:t>Raina stoupá a radní na mě hledí vyděšeně, tázavě… vyčítavě. Přitáhnu plášť těsněji k prochladlým zádům, v noci jsem nespala, v krku mě pálí a oči se zavírají. Jsem unavená, unavená…</w:t>
      </w:r>
    </w:p>
    <w:p w:rsidR="007D6F0E" w:rsidRDefault="00605148" w:rsidP="007D6F0E">
      <w:pPr>
        <w:pStyle w:val="Text"/>
      </w:pPr>
      <w:r w:rsidRPr="007D6F0E">
        <w:lastRenderedPageBreak/>
        <w:t>Čaroděj má být pilíř, nedat najevo strach… nevyspalá… strach je neřest, a co strach ze selhání, mí moudří učitelé? Co strach ze selh</w:t>
      </w:r>
      <w:r w:rsidRPr="007D6F0E">
        <w:t>á</w:t>
      </w:r>
      <w:r w:rsidRPr="007D6F0E">
        <w:t>ní…?</w:t>
      </w:r>
    </w:p>
    <w:p w:rsidR="007D6F0E" w:rsidRDefault="00605148" w:rsidP="007D6F0E">
      <w:pPr>
        <w:pStyle w:val="Text"/>
      </w:pPr>
      <w:r w:rsidRPr="007D6F0E">
        <w:t>Po dlažbě hrčí kola, ale lidé v městečku zůstávají… darmo je o</w:t>
      </w:r>
      <w:r w:rsidRPr="007D6F0E">
        <w:t>b</w:t>
      </w:r>
      <w:r w:rsidRPr="007D6F0E">
        <w:t>cházet domy, lidé jsou jako vrtohlaví a mámy z chalup za bránou si ani nesvolaly děti… psi neklidně štěkají na krátkých řetězech… vmyslet do zapomnění všechnu tu vodu… teleportovat do moře, přemýšlím a vím, že to jsou nesmysly, kdo to kdy viděl, tok řeky, i káď vody na koupání dá zabrat… voda pění pod mostkem a už s s</w:t>
      </w:r>
      <w:r w:rsidRPr="007D6F0E">
        <w:t>e</w:t>
      </w:r>
      <w:r w:rsidRPr="007D6F0E">
        <w:t>bou nese větve stromů, už tarasí mostní pilíře</w:t>
      </w:r>
      <w:r w:rsidR="007D6F0E">
        <w:t>…</w:t>
      </w:r>
    </w:p>
    <w:p w:rsidR="007D6F0E" w:rsidRDefault="007D6F0E" w:rsidP="007D6F0E">
      <w:pPr>
        <w:pStyle w:val="Text"/>
      </w:pPr>
      <w:r>
        <w:t>„</w:t>
      </w:r>
      <w:r w:rsidR="00605148" w:rsidRPr="007D6F0E">
        <w:t>Přines aspoň bidla, tupohlavče! Mám všechno dělat sama?</w:t>
      </w:r>
      <w:r>
        <w:t>“</w:t>
      </w:r>
      <w:r w:rsidR="00605148" w:rsidRPr="007D6F0E">
        <w:t xml:space="preserve"> št</w:t>
      </w:r>
      <w:r w:rsidR="00605148" w:rsidRPr="007D6F0E">
        <w:t>ě</w:t>
      </w:r>
      <w:r w:rsidR="00605148" w:rsidRPr="007D6F0E">
        <w:t>kám a biřic běží.</w:t>
      </w:r>
    </w:p>
    <w:p w:rsidR="007D6F0E" w:rsidRDefault="00605148" w:rsidP="007D6F0E">
      <w:pPr>
        <w:pStyle w:val="Text"/>
        <w:rPr>
          <w:b/>
        </w:rPr>
      </w:pPr>
      <w:r w:rsidRPr="007D6F0E">
        <w:rPr>
          <w:b/>
        </w:rPr>
        <w:t>Desmond &gt;</w:t>
      </w:r>
    </w:p>
    <w:p w:rsidR="007D6F0E" w:rsidRDefault="00605148" w:rsidP="007D6F0E">
      <w:pPr>
        <w:pStyle w:val="Text"/>
      </w:pPr>
      <w:r w:rsidRPr="007D6F0E">
        <w:t>Tohle se mi nelíbí… městečko záhybem řeky uvězněné a voda stoupá… k hlavní bráně se je to ještě po suchu, ale i tak se koňská kopyta boří… půda je podmáčená… zarybařit si tu za pěkného poč</w:t>
      </w:r>
      <w:r w:rsidRPr="007D6F0E">
        <w:t>a</w:t>
      </w:r>
      <w:r w:rsidRPr="007D6F0E">
        <w:t>sí, ale takhle… mor na tuhle vlhkou díru… horké víno a zout si boty a spát.</w:t>
      </w:r>
    </w:p>
    <w:p w:rsidR="007D6F0E" w:rsidRDefault="00605148" w:rsidP="007D6F0E">
      <w:pPr>
        <w:pStyle w:val="Text"/>
      </w:pPr>
      <w:r w:rsidRPr="007D6F0E">
        <w:t>Kdepak spát, hned za branou starosta s pupkem a radní, co vyp</w:t>
      </w:r>
      <w:r w:rsidRPr="007D6F0E">
        <w:t>a</w:t>
      </w:r>
      <w:r w:rsidRPr="007D6F0E">
        <w:t>dají jako punčocháři… pach bahna a rybího trhu a koňských lejen.</w:t>
      </w:r>
    </w:p>
    <w:p w:rsidR="007D6F0E" w:rsidRDefault="007D6F0E" w:rsidP="007D6F0E">
      <w:pPr>
        <w:pStyle w:val="Text"/>
      </w:pPr>
      <w:r>
        <w:t>„</w:t>
      </w:r>
      <w:r w:rsidR="00605148" w:rsidRPr="007D6F0E">
        <w:t>Vzácný pane, jsme tak rádi, že jste tady…</w:t>
      </w:r>
      <w:r>
        <w:t>“</w:t>
      </w:r>
      <w:r w:rsidR="00605148" w:rsidRPr="007D6F0E">
        <w:t xml:space="preserve"> a už se mi sápou po ruce, odeženu je pohybem…</w:t>
      </w:r>
    </w:p>
    <w:p w:rsidR="007D6F0E" w:rsidRDefault="007D6F0E" w:rsidP="007D6F0E">
      <w:pPr>
        <w:pStyle w:val="Text"/>
      </w:pPr>
      <w:r>
        <w:t>„</w:t>
      </w:r>
      <w:r w:rsidR="00605148" w:rsidRPr="007D6F0E">
        <w:t>Olizovat rukavice mi nemusíte</w:t>
      </w:r>
      <w:r>
        <w:t>…</w:t>
      </w:r>
      <w:r w:rsidR="00605148" w:rsidRPr="007D6F0E">
        <w:t xml:space="preserve"> Pánové. Rád bych se př</w:t>
      </w:r>
      <w:r w:rsidR="00605148" w:rsidRPr="007D6F0E">
        <w:t>e</w:t>
      </w:r>
      <w:r w:rsidR="00605148" w:rsidRPr="007D6F0E">
        <w:t>vlékl a vyspal.</w:t>
      </w:r>
      <w:r>
        <w:t>“</w:t>
      </w:r>
    </w:p>
    <w:p w:rsidR="007D6F0E" w:rsidRDefault="00605148" w:rsidP="007D6F0E">
      <w:pPr>
        <w:pStyle w:val="Text"/>
      </w:pPr>
      <w:r w:rsidRPr="007D6F0E">
        <w:t>Nechápavé pohledy… co si ti křupani myslí?</w:t>
      </w:r>
    </w:p>
    <w:p w:rsidR="007D6F0E" w:rsidRDefault="007D6F0E" w:rsidP="007D6F0E">
      <w:pPr>
        <w:pStyle w:val="Text"/>
      </w:pPr>
      <w:r>
        <w:t>„</w:t>
      </w:r>
      <w:r w:rsidR="00605148" w:rsidRPr="007D6F0E">
        <w:t>Paní Moire vás čeká u mostu, milosti…</w:t>
      </w:r>
      <w:r>
        <w:t>“</w:t>
      </w:r>
      <w:r w:rsidR="00605148" w:rsidRPr="007D6F0E">
        <w:t xml:space="preserve"> zní to zdvořile, ale n</w:t>
      </w:r>
      <w:r w:rsidR="00605148" w:rsidRPr="007D6F0E">
        <w:t>e</w:t>
      </w:r>
      <w:r w:rsidR="00605148" w:rsidRPr="007D6F0E">
        <w:t>vypadají, že by mi chtěli rozestlat postel… takže se podíváme, jaký z typů venkovských vědem se hodí na tuhle dámu…</w:t>
      </w:r>
    </w:p>
    <w:p w:rsidR="007D6F0E" w:rsidRDefault="00605148" w:rsidP="007D6F0E">
      <w:pPr>
        <w:pStyle w:val="Text"/>
      </w:pPr>
      <w:r w:rsidRPr="007D6F0E">
        <w:t>Vykročím za starostou a cítím, jak mi vlhko vzlíná pod košili. Magie je někdy zatracené povolání!</w:t>
      </w:r>
    </w:p>
    <w:p w:rsidR="007D6F0E" w:rsidRDefault="00605148" w:rsidP="007D6F0E">
      <w:pPr>
        <w:pStyle w:val="Text"/>
      </w:pPr>
      <w:r w:rsidRPr="007D6F0E">
        <w:t>U mostku přes řeku se máchají dva biřici a nějaký kluk… b</w:t>
      </w:r>
      <w:r w:rsidRPr="007D6F0E">
        <w:t>i</w:t>
      </w:r>
      <w:r w:rsidRPr="007D6F0E">
        <w:t>dly se snaží usměrňovat větve, aby propluly pod mostem a netarasily vodě cestu.</w:t>
      </w:r>
    </w:p>
    <w:p w:rsidR="007D6F0E" w:rsidRDefault="00605148" w:rsidP="007D6F0E">
      <w:pPr>
        <w:pStyle w:val="Text"/>
      </w:pPr>
      <w:r w:rsidRPr="007D6F0E">
        <w:t>Rozhlížím se po čarodějce, když starosta máchne rukou k výros</w:t>
      </w:r>
      <w:r w:rsidRPr="007D6F0E">
        <w:t>t</w:t>
      </w:r>
      <w:r w:rsidRPr="007D6F0E">
        <w:t>kovi a ten shrne kapuci…</w:t>
      </w:r>
    </w:p>
    <w:p w:rsidR="007D6F0E" w:rsidRDefault="00605148" w:rsidP="007D6F0E">
      <w:pPr>
        <w:pStyle w:val="Text"/>
      </w:pPr>
      <w:r w:rsidRPr="007D6F0E">
        <w:lastRenderedPageBreak/>
        <w:t>Vidím narudo nabarvené kučery, liščí tvářičku a oči olemované černými jezery únavy… studená drobná ruka stiskne moji, ro</w:t>
      </w:r>
      <w:r w:rsidRPr="007D6F0E">
        <w:t>z</w:t>
      </w:r>
      <w:r w:rsidRPr="007D6F0E">
        <w:t>hodně a pevně.</w:t>
      </w:r>
    </w:p>
    <w:p w:rsidR="007D6F0E" w:rsidRDefault="007D6F0E" w:rsidP="007D6F0E">
      <w:pPr>
        <w:pStyle w:val="Text"/>
      </w:pPr>
      <w:r>
        <w:t>„</w:t>
      </w:r>
      <w:r w:rsidR="00605148" w:rsidRPr="007D6F0E">
        <w:t>Buď zdráv…</w:t>
      </w:r>
      <w:r>
        <w:t>“</w:t>
      </w:r>
      <w:r w:rsidR="00605148" w:rsidRPr="007D6F0E">
        <w:t xml:space="preserve"> ostrý hlas se stopu chrapotu… povědomý.</w:t>
      </w:r>
    </w:p>
    <w:p w:rsidR="007D6F0E" w:rsidRDefault="00605148" w:rsidP="007D6F0E">
      <w:pPr>
        <w:pStyle w:val="Text"/>
      </w:pPr>
      <w:r w:rsidRPr="007D6F0E">
        <w:t xml:space="preserve">Ne, tohle není venkovská čarodějka a při pohledu do temných očí si náhle vzpomínám… Moire… černé hedvábí se sune dolů po bílé kůži… růžové bradavky a přítelův loket v žebrech… </w:t>
      </w:r>
      <w:r w:rsidR="007D6F0E">
        <w:t>„</w:t>
      </w:r>
      <w:r w:rsidRPr="007D6F0E">
        <w:t>to je kost, co?</w:t>
      </w:r>
      <w:r w:rsidR="007D6F0E">
        <w:t>“</w:t>
      </w:r>
      <w:r w:rsidRPr="007D6F0E">
        <w:t xml:space="preserve"> všichni křičí a Moire pije rudé víno, teče jí do výstřihu</w:t>
      </w:r>
      <w:r w:rsidR="007D6F0E">
        <w:t>…</w:t>
      </w:r>
      <w:r w:rsidRPr="007D6F0E">
        <w:t xml:space="preserve"> </w:t>
      </w:r>
      <w:r w:rsidR="007D6F0E">
        <w:t>„</w:t>
      </w:r>
      <w:r w:rsidRPr="007D6F0E">
        <w:t>Dej mi…</w:t>
      </w:r>
      <w:r w:rsidR="007D6F0E">
        <w:t>“</w:t>
      </w:r>
      <w:r w:rsidRPr="007D6F0E">
        <w:t xml:space="preserve"> lákám ji v smíchu a ta potvora…</w:t>
      </w:r>
    </w:p>
    <w:p w:rsidR="007D6F0E" w:rsidRDefault="007D6F0E" w:rsidP="007D6F0E">
      <w:pPr>
        <w:pStyle w:val="Text"/>
      </w:pPr>
      <w:r>
        <w:t>„</w:t>
      </w:r>
      <w:r w:rsidR="00605148" w:rsidRPr="007D6F0E">
        <w:t>Dost rozkošných vzpomínek, kolego!</w:t>
      </w:r>
      <w:r>
        <w:t>“</w:t>
      </w:r>
      <w:r w:rsidR="00605148" w:rsidRPr="007D6F0E">
        <w:t xml:space="preserve"> stojí proti mně z</w:t>
      </w:r>
      <w:r w:rsidR="00605148" w:rsidRPr="007D6F0E">
        <w:t>a</w:t>
      </w:r>
      <w:r w:rsidR="00605148" w:rsidRPr="007D6F0E">
        <w:t>chumlaná do neforemného pláště a výsměšně si mě měří… četla mi myšlenky celou tu dobu… nervozně si stáhnu rukavice, dobrý pozor si budu muset dát na tuhle ještěřici… to není žádná hřbitovní lilie a i když jí život v takovéhle díře jistě ubral na cviku, nebezpečná být může.</w:t>
      </w:r>
    </w:p>
    <w:p w:rsidR="007D6F0E" w:rsidRDefault="007D6F0E" w:rsidP="007D6F0E">
      <w:pPr>
        <w:pStyle w:val="Text"/>
      </w:pPr>
      <w:r>
        <w:t>„</w:t>
      </w:r>
      <w:r w:rsidR="00605148" w:rsidRPr="007D6F0E">
        <w:t>Jak jsi na to s živlovou?</w:t>
      </w:r>
      <w:r>
        <w:t>“</w:t>
      </w:r>
      <w:r w:rsidR="00605148" w:rsidRPr="007D6F0E">
        <w:t xml:space="preserve"> ptá se bez okolků a ukazuje br</w:t>
      </w:r>
      <w:r w:rsidR="00605148" w:rsidRPr="007D6F0E">
        <w:t>a</w:t>
      </w:r>
      <w:r w:rsidR="00605148" w:rsidRPr="007D6F0E">
        <w:t xml:space="preserve">dou na blátivý tok… někde v dálce hřmí… krčím rameny: </w:t>
      </w:r>
      <w:r>
        <w:t>„</w:t>
      </w:r>
      <w:r w:rsidR="00605148" w:rsidRPr="007D6F0E">
        <w:t>Nejsem speci</w:t>
      </w:r>
      <w:r w:rsidR="00605148" w:rsidRPr="007D6F0E">
        <w:t>a</w:t>
      </w:r>
      <w:r w:rsidR="00605148" w:rsidRPr="007D6F0E">
        <w:t>lista..</w:t>
      </w:r>
      <w:r>
        <w:t>“</w:t>
      </w:r>
    </w:p>
    <w:p w:rsidR="007D6F0E" w:rsidRDefault="00605148" w:rsidP="007D6F0E">
      <w:pPr>
        <w:pStyle w:val="Text"/>
      </w:pPr>
      <w:r w:rsidRPr="007D6F0E">
        <w:t>Kývne hlavou, jako bych jen stvrdil její dojem a pak se otočí ke starostovi.</w:t>
      </w:r>
    </w:p>
    <w:p w:rsidR="007D6F0E" w:rsidRDefault="007D6F0E" w:rsidP="007D6F0E">
      <w:pPr>
        <w:pStyle w:val="Text"/>
      </w:pPr>
      <w:r>
        <w:t>„</w:t>
      </w:r>
      <w:r w:rsidR="00605148" w:rsidRPr="007D6F0E">
        <w:t>Evakuace.</w:t>
      </w:r>
      <w:r>
        <w:t>“</w:t>
      </w:r>
      <w:r w:rsidR="00605148" w:rsidRPr="007D6F0E">
        <w:t xml:space="preserve"> štěkne. </w:t>
      </w:r>
      <w:r>
        <w:t>„</w:t>
      </w:r>
      <w:r w:rsidR="00605148" w:rsidRPr="007D6F0E">
        <w:t>A fofrem…</w:t>
      </w:r>
      <w:r>
        <w:t>“</w:t>
      </w:r>
    </w:p>
    <w:p w:rsidR="007D6F0E" w:rsidRDefault="00605148" w:rsidP="007D6F0E">
      <w:pPr>
        <w:pStyle w:val="Text"/>
        <w:rPr>
          <w:b/>
        </w:rPr>
      </w:pPr>
      <w:r w:rsidRPr="007D6F0E">
        <w:rPr>
          <w:b/>
        </w:rPr>
        <w:t>Moire &gt;</w:t>
      </w:r>
    </w:p>
    <w:p w:rsidR="007D6F0E" w:rsidRDefault="00605148" w:rsidP="007D6F0E">
      <w:pPr>
        <w:pStyle w:val="Text"/>
      </w:pPr>
      <w:r w:rsidRPr="007D6F0E">
        <w:t>Městečko je teď tiché, zalklé, zatemněné strachem… jen voda hučí… voda… kdo mohl, měl by už být na kopci… uplakané děti, vzteklé ženské, zamlklí chlapi… Domky jsou zamčené, mezi oken</w:t>
      </w:r>
      <w:r w:rsidRPr="007D6F0E">
        <w:t>i</w:t>
      </w:r>
      <w:r w:rsidRPr="007D6F0E">
        <w:t>cemi mech a lecjaké narychlo shledané hadry… i domácí havěť nacpaná do košů byla odvezena… Bez breku se to neobešlo, i rány p</w:t>
      </w:r>
      <w:r w:rsidRPr="007D6F0E">
        <w:t>a</w:t>
      </w:r>
      <w:r w:rsidRPr="007D6F0E">
        <w:t>dly… jak vysvětlit, že hůl v ruce bojovné babičky nezažene povodeň, že ničemu nepomůže, když se rozmočené vepřovice sesypou na li</w:t>
      </w:r>
      <w:r w:rsidRPr="007D6F0E">
        <w:t>d</w:t>
      </w:r>
      <w:r w:rsidRPr="007D6F0E">
        <w:t>ské hlavy… a pohřbí je…</w:t>
      </w:r>
    </w:p>
    <w:p w:rsidR="007D6F0E" w:rsidRDefault="00605148" w:rsidP="007D6F0E">
      <w:pPr>
        <w:pStyle w:val="Text"/>
      </w:pPr>
      <w:r w:rsidRPr="007D6F0E">
        <w:t>Nechce se věřit, vím, ani Uma nechtěla, nejradši by dům háj</w:t>
      </w:r>
      <w:r w:rsidRPr="007D6F0E">
        <w:t>i</w:t>
      </w:r>
      <w:r w:rsidRPr="007D6F0E">
        <w:t>la z malé věžičky jako neohrožený halapartník… těžko jsem jí to vysvě</w:t>
      </w:r>
      <w:r w:rsidRPr="007D6F0E">
        <w:t>t</w:t>
      </w:r>
      <w:r w:rsidRPr="007D6F0E">
        <w:t>lovala, že do její naleštěné kuchyně tentokrát může vtrhnou něco horšího, než já v opici.</w:t>
      </w:r>
    </w:p>
    <w:p w:rsidR="007D6F0E" w:rsidRDefault="00605148" w:rsidP="007D6F0E">
      <w:pPr>
        <w:pStyle w:val="Text"/>
      </w:pPr>
      <w:r w:rsidRPr="007D6F0E">
        <w:t>Cennosti se nastěhovaly do patra, knihy zbylé po škole na p</w:t>
      </w:r>
      <w:r w:rsidRPr="007D6F0E">
        <w:t>ů</w:t>
      </w:r>
      <w:r w:rsidRPr="007D6F0E">
        <w:t xml:space="preserve">du… snad bych je mohla teleportovat do bezpečí, ale nechci, jsou </w:t>
      </w:r>
      <w:r w:rsidRPr="007D6F0E">
        <w:lastRenderedPageBreak/>
        <w:t>najednou tak zbytečné… Kovář odvedl mou vranku, na pevném ř</w:t>
      </w:r>
      <w:r w:rsidRPr="007D6F0E">
        <w:t>e</w:t>
      </w:r>
      <w:r w:rsidRPr="007D6F0E">
        <w:t>mení a pod hromem zabití odvlekli velikou huňatou pasteveckou fenu, která mi lehává na prahu ložnice… Aj, bohové, srdce z toho bolí, dokonce i mě.</w:t>
      </w:r>
    </w:p>
    <w:p w:rsidR="007D6F0E" w:rsidRDefault="00605148" w:rsidP="007D6F0E">
      <w:pPr>
        <w:pStyle w:val="Text"/>
      </w:pPr>
      <w:r w:rsidRPr="007D6F0E">
        <w:t>Město je tiché.</w:t>
      </w:r>
    </w:p>
    <w:p w:rsidR="007D6F0E" w:rsidRDefault="00605148" w:rsidP="007D6F0E">
      <w:pPr>
        <w:pStyle w:val="Text"/>
      </w:pPr>
      <w:r w:rsidRPr="007D6F0E">
        <w:t>V krbu na radnici praská oheň, choulím se v křesle a v šeru úk</w:t>
      </w:r>
      <w:r w:rsidRPr="007D6F0E">
        <w:t>o</w:t>
      </w:r>
      <w:r w:rsidRPr="007D6F0E">
        <w:t>sem pozoruju Desmonda… pečlivě zastřižené kotlety a dlouhé brvy, košile z hedvábí… hubená tvář někoho, kdo žije hlavně v n</w:t>
      </w:r>
      <w:r w:rsidRPr="007D6F0E">
        <w:t>o</w:t>
      </w:r>
      <w:r w:rsidRPr="007D6F0E">
        <w:t>ci… kolik jsem znala takových… jak je to teď malicherné… tenkrát jsem šla s jiným… pár zlých slůvek na mou adresu, ze zklamání, ze zran</w:t>
      </w:r>
      <w:r w:rsidRPr="007D6F0E">
        <w:t>ě</w:t>
      </w:r>
      <w:r w:rsidRPr="007D6F0E">
        <w:t>né pýchy odmítnutého milence… a dnes… voda stoupá.</w:t>
      </w:r>
    </w:p>
    <w:p w:rsidR="007D6F0E" w:rsidRDefault="00605148" w:rsidP="007D6F0E">
      <w:pPr>
        <w:pStyle w:val="Text"/>
      </w:pPr>
      <w:r w:rsidRPr="007D6F0E">
        <w:t>Nakloním se, abych se dotkla jeho ramene… a…</w:t>
      </w:r>
    </w:p>
    <w:p w:rsidR="007D6F0E" w:rsidRDefault="00605148" w:rsidP="007D6F0E">
      <w:pPr>
        <w:pStyle w:val="Text"/>
      </w:pPr>
      <w:r w:rsidRPr="007D6F0E">
        <w:t xml:space="preserve">Dveře třesknou o zeď, jak je malý biřic Johan rozrazí. </w:t>
      </w:r>
      <w:r w:rsidR="007D6F0E">
        <w:t>„</w:t>
      </w:r>
      <w:r w:rsidRPr="007D6F0E">
        <w:t>Voda s</w:t>
      </w:r>
      <w:r w:rsidRPr="007D6F0E">
        <w:t>e</w:t>
      </w:r>
      <w:r w:rsidRPr="007D6F0E">
        <w:t>brala Radomirovi sklad…</w:t>
      </w:r>
      <w:r w:rsidR="007D6F0E">
        <w:t>“</w:t>
      </w:r>
    </w:p>
    <w:p w:rsidR="007D6F0E" w:rsidRDefault="00605148" w:rsidP="007D6F0E">
      <w:pPr>
        <w:pStyle w:val="Text"/>
      </w:pPr>
      <w:r w:rsidRPr="007D6F0E">
        <w:t>Vyskočím a v běhu vidím, jak Desmond sbírá z podlahy svou brašnu…</w:t>
      </w:r>
    </w:p>
    <w:p w:rsidR="007D6F0E" w:rsidRDefault="007D6F0E" w:rsidP="007D6F0E">
      <w:pPr>
        <w:pStyle w:val="Text"/>
      </w:pPr>
      <w:r>
        <w:t>„</w:t>
      </w:r>
      <w:r w:rsidR="00605148" w:rsidRPr="007D6F0E">
        <w:t>Pohni,</w:t>
      </w:r>
      <w:r>
        <w:t>“</w:t>
      </w:r>
      <w:r w:rsidR="00605148" w:rsidRPr="007D6F0E">
        <w:t xml:space="preserve"> křiknu netrpělivě a lusknutím zapálím pochodeň.</w:t>
      </w:r>
    </w:p>
    <w:p w:rsidR="007D6F0E" w:rsidRDefault="00605148" w:rsidP="007D6F0E">
      <w:pPr>
        <w:pStyle w:val="Text"/>
        <w:rPr>
          <w:b/>
        </w:rPr>
      </w:pPr>
      <w:r w:rsidRPr="007D6F0E">
        <w:rPr>
          <w:b/>
        </w:rPr>
        <w:t>Desmond &gt;</w:t>
      </w:r>
    </w:p>
    <w:p w:rsidR="007D6F0E" w:rsidRDefault="00605148" w:rsidP="007D6F0E">
      <w:pPr>
        <w:pStyle w:val="Text"/>
      </w:pPr>
      <w:r w:rsidRPr="007D6F0E">
        <w:t>Sedím v šeru světnice na radnici a čekám… čekám na křik… v nejistotě… cítím teď všude kolem sebe strach, cítím zlé charisma nebezpečí skrytého ve tmě, strach z neznámého, z vody, která se př</w:t>
      </w:r>
      <w:r w:rsidRPr="007D6F0E">
        <w:t>i</w:t>
      </w:r>
      <w:r w:rsidRPr="007D6F0E">
        <w:t>valí z noci, páchnoucí a kypící, strhne domy a naplní plíce… vody, před kterou není úniku, která zanechá zkázu…</w:t>
      </w:r>
    </w:p>
    <w:p w:rsidR="007D6F0E" w:rsidRDefault="00605148" w:rsidP="007D6F0E">
      <w:pPr>
        <w:pStyle w:val="Text"/>
      </w:pPr>
      <w:r w:rsidRPr="007D6F0E">
        <w:t>Oči mužů se na mě upírají s nadějí… jenže co můžu já? Zadržet vodu… na okamžik, teleportovat pár lidí… a pak tišit plačící, zabr</w:t>
      </w:r>
      <w:r w:rsidRPr="007D6F0E">
        <w:t>á</w:t>
      </w:r>
      <w:r w:rsidRPr="007D6F0E">
        <w:t>nit epidemii ze tlející vody… až bude po všem… až z města zbude blátivý koláč.</w:t>
      </w:r>
    </w:p>
    <w:p w:rsidR="007D6F0E" w:rsidRDefault="00605148" w:rsidP="007D6F0E">
      <w:pPr>
        <w:pStyle w:val="Text"/>
      </w:pPr>
      <w:r w:rsidRPr="007D6F0E">
        <w:t>Člověk nemá dovolit strachu, aby do něj vstoupil… ano, ale tohle je jak chvíle před útokem… ta nejhorší…</w:t>
      </w:r>
    </w:p>
    <w:p w:rsidR="007D6F0E" w:rsidRDefault="00605148" w:rsidP="007D6F0E">
      <w:pPr>
        <w:pStyle w:val="Text"/>
      </w:pPr>
      <w:r w:rsidRPr="007D6F0E">
        <w:t>Moire se strnule dívá do plamenů</w:t>
      </w:r>
      <w:r w:rsidR="007D6F0E">
        <w:t>…</w:t>
      </w:r>
      <w:r w:rsidRPr="007D6F0E">
        <w:t xml:space="preserve"> Bývalo to sladké dítě… myšlenky mi volky nevolky přeskočí k muchlování… vsunout ruce pod prohřátý plášť a přitisknout se k měkkému tělu, otevřít jí rty a… krev se žene tělem… a já vidím, že sklon ženiných ramen nezve k hrám… je přihrbená jako rys těsně než skočí… zachmuřená, rty semknuté a ruce vztažené k ohni v posismu čerpání… snad </w:t>
      </w:r>
      <w:r w:rsidRPr="007D6F0E">
        <w:lastRenderedPageBreak/>
        <w:t>bezdě</w:t>
      </w:r>
      <w:r w:rsidRPr="007D6F0E">
        <w:t>č</w:t>
      </w:r>
      <w:r w:rsidRPr="007D6F0E">
        <w:t>ném… na kámen ztvrdla orchidejka jménem Moire v městečku nad řekou Rainou.</w:t>
      </w:r>
    </w:p>
    <w:p w:rsidR="007D6F0E" w:rsidRDefault="00605148" w:rsidP="007D6F0E">
      <w:pPr>
        <w:pStyle w:val="Text"/>
      </w:pPr>
      <w:r w:rsidRPr="007D6F0E">
        <w:t xml:space="preserve">Dveře třesknou o zeď a žena se vztyčí… </w:t>
      </w:r>
      <w:r w:rsidR="007D6F0E">
        <w:t>„</w:t>
      </w:r>
      <w:r w:rsidRPr="007D6F0E">
        <w:t>Pohni,</w:t>
      </w:r>
      <w:r w:rsidR="007D6F0E">
        <w:t>“</w:t>
      </w:r>
      <w:r w:rsidRPr="007D6F0E">
        <w:t xml:space="preserve"> křikne na mě… </w:t>
      </w:r>
      <w:r w:rsidR="007D6F0E">
        <w:t>„</w:t>
      </w:r>
      <w:r w:rsidRPr="007D6F0E">
        <w:t>Tanec začíná.</w:t>
      </w:r>
      <w:r w:rsidR="007D6F0E">
        <w:t>“</w:t>
      </w:r>
    </w:p>
    <w:p w:rsidR="007D6F0E" w:rsidRDefault="00605148" w:rsidP="007D6F0E">
      <w:pPr>
        <w:pStyle w:val="Text"/>
        <w:rPr>
          <w:b/>
        </w:rPr>
      </w:pPr>
      <w:r w:rsidRPr="007D6F0E">
        <w:rPr>
          <w:b/>
        </w:rPr>
        <w:t>III.</w:t>
      </w:r>
    </w:p>
    <w:p w:rsidR="007D6F0E" w:rsidRDefault="00605148" w:rsidP="007D6F0E">
      <w:pPr>
        <w:pStyle w:val="Text"/>
      </w:pPr>
      <w:r w:rsidRPr="007D6F0E">
        <w:t>Voda pění, bere prkenná stavení, dere se uličkami… po nár</w:t>
      </w:r>
      <w:r w:rsidRPr="007D6F0E">
        <w:t>u</w:t>
      </w:r>
      <w:r w:rsidRPr="007D6F0E">
        <w:t>čích polyká hlínu pod stěnami domů, jako by Grabstein podřezávala p</w:t>
      </w:r>
      <w:r w:rsidRPr="007D6F0E">
        <w:t>i</w:t>
      </w:r>
      <w:r w:rsidRPr="007D6F0E">
        <w:t>lou, temná nocí a špínou se Raina ujímá vlády…</w:t>
      </w:r>
    </w:p>
    <w:p w:rsidR="007D6F0E" w:rsidRDefault="00605148" w:rsidP="007D6F0E">
      <w:pPr>
        <w:pStyle w:val="Text"/>
        <w:rPr>
          <w:b/>
        </w:rPr>
      </w:pPr>
      <w:r w:rsidRPr="007D6F0E">
        <w:rPr>
          <w:b/>
        </w:rPr>
        <w:t>Moire &gt;</w:t>
      </w:r>
    </w:p>
    <w:p w:rsidR="007D6F0E" w:rsidRDefault="00605148" w:rsidP="007D6F0E">
      <w:pPr>
        <w:pStyle w:val="Text"/>
      </w:pPr>
      <w:r w:rsidRPr="007D6F0E">
        <w:t>Nadávám… bez přestání… topící se kravka zoufale mele k</w:t>
      </w:r>
      <w:r w:rsidRPr="007D6F0E">
        <w:t>o</w:t>
      </w:r>
      <w:r w:rsidRPr="007D6F0E">
        <w:t>pyty ve snaze udržet se nad vodou… měla bych šetřit síly, ale místo toho šílející dobytče nechám levitovat nad hladinou pěnivé břečky, které už se nedá říkat řeka… a pak stračenu hodím odbytým telepo</w:t>
      </w:r>
      <w:r w:rsidRPr="007D6F0E">
        <w:t>r</w:t>
      </w:r>
      <w:r w:rsidRPr="007D6F0E">
        <w:t>tačním kouzlem rovnou na vršek nad Grabsteinem… poraďte si, p</w:t>
      </w:r>
      <w:r w:rsidRPr="007D6F0E">
        <w:t>i</w:t>
      </w:r>
      <w:r w:rsidRPr="007D6F0E">
        <w:t>tomci, pomyslím si zuřivě a přeběhnu po pobořené zahradní zdi… tuším, že to bude horší… že povodňová vlna teprve přijde… brána je vyražená a město jako bazének se zlatými karasy… bezbranné… ohlížím se Desmondovi…</w:t>
      </w:r>
    </w:p>
    <w:p w:rsidR="007D6F0E" w:rsidRDefault="00605148" w:rsidP="007D6F0E">
      <w:pPr>
        <w:pStyle w:val="Text"/>
      </w:pPr>
      <w:r w:rsidRPr="007D6F0E">
        <w:t>Peklo, mor a běhavku na vás, lidi</w:t>
      </w:r>
      <w:r w:rsidR="007D6F0E">
        <w:t>…</w:t>
      </w:r>
      <w:r w:rsidRPr="007D6F0E">
        <w:t xml:space="preserve"> Desmond znamením zadrž</w:t>
      </w:r>
      <w:r w:rsidRPr="007D6F0E">
        <w:t>u</w:t>
      </w:r>
      <w:r w:rsidRPr="007D6F0E">
        <w:t>je sloupec vody a rozcuchaná ubrečená ženská s dítětem na ruce a kozou na provázku běží záplavou směrem k rynku, který ještě vyk</w:t>
      </w:r>
      <w:r w:rsidRPr="007D6F0E">
        <w:t>u</w:t>
      </w:r>
      <w:r w:rsidRPr="007D6F0E">
        <w:t>kuje z vody… jí v patách stádečko polonahých dětí.</w:t>
      </w:r>
    </w:p>
    <w:p w:rsidR="007D6F0E" w:rsidRDefault="00605148" w:rsidP="007D6F0E">
      <w:pPr>
        <w:pStyle w:val="Text"/>
      </w:pPr>
      <w:r w:rsidRPr="007D6F0E">
        <w:t>Bohové, kolik takových tu ještě je, děsím s</w:t>
      </w:r>
      <w:r w:rsidR="007D6F0E" w:rsidRPr="007D6F0E">
        <w:t>e…</w:t>
      </w:r>
      <w:r w:rsidR="007D6F0E">
        <w:t xml:space="preserve"> </w:t>
      </w:r>
      <w:r w:rsidR="007D6F0E" w:rsidRPr="007D6F0E">
        <w:t>k</w:t>
      </w:r>
      <w:r w:rsidRPr="007D6F0E">
        <w:t>olik takových… kolik opilých zůstalo v posteli, kolik hluchých staříků neslyšelo, k</w:t>
      </w:r>
      <w:r w:rsidRPr="007D6F0E">
        <w:t>o</w:t>
      </w:r>
      <w:r w:rsidRPr="007D6F0E">
        <w:t>lik dětí nedbalé matky ve spěchu zapomněly…?!</w:t>
      </w:r>
    </w:p>
    <w:p w:rsidR="007D6F0E" w:rsidRDefault="007D6F0E" w:rsidP="007D6F0E">
      <w:pPr>
        <w:pStyle w:val="Text"/>
      </w:pPr>
      <w:r>
        <w:t>„</w:t>
      </w:r>
      <w:r w:rsidR="00605148" w:rsidRPr="007D6F0E">
        <w:t>Desi,</w:t>
      </w:r>
      <w:r>
        <w:t>“</w:t>
      </w:r>
      <w:r w:rsidR="00605148" w:rsidRPr="007D6F0E">
        <w:t xml:space="preserve"> řvu. </w:t>
      </w:r>
      <w:r>
        <w:t>„</w:t>
      </w:r>
      <w:r w:rsidR="00605148" w:rsidRPr="007D6F0E">
        <w:t>Desi, musíme prohlédnout město… a dostat odsud lidi…</w:t>
      </w:r>
      <w:r>
        <w:t>“</w:t>
      </w:r>
    </w:p>
    <w:p w:rsidR="007D6F0E" w:rsidRDefault="00605148" w:rsidP="007D6F0E">
      <w:pPr>
        <w:pStyle w:val="Text"/>
      </w:pPr>
      <w:r w:rsidRPr="007D6F0E">
        <w:t>Levitační kouzlo mě jen tak tak udrží, když se rozběhnu nad ka</w:t>
      </w:r>
      <w:r w:rsidRPr="007D6F0E">
        <w:t>l</w:t>
      </w:r>
      <w:r w:rsidRPr="007D6F0E">
        <w:t>nou pěnu povodně.</w:t>
      </w:r>
    </w:p>
    <w:p w:rsidR="007D6F0E" w:rsidRDefault="00605148" w:rsidP="007D6F0E">
      <w:pPr>
        <w:pStyle w:val="Text"/>
        <w:rPr>
          <w:b/>
        </w:rPr>
      </w:pPr>
      <w:r w:rsidRPr="007D6F0E">
        <w:rPr>
          <w:b/>
        </w:rPr>
        <w:t>Desmond &gt;</w:t>
      </w:r>
    </w:p>
    <w:p w:rsidR="007D6F0E" w:rsidRDefault="00605148" w:rsidP="007D6F0E">
      <w:pPr>
        <w:pStyle w:val="Text"/>
      </w:pPr>
      <w:r w:rsidRPr="007D6F0E">
        <w:t>Slídíme městem jako hladoví… celou noc, mokré boty a šp</w:t>
      </w:r>
      <w:r w:rsidRPr="007D6F0E">
        <w:t>l</w:t>
      </w:r>
      <w:r w:rsidRPr="007D6F0E">
        <w:t>hání po zdech, povolujících střechách, čím dál vyčerpanější stálými lev</w:t>
      </w:r>
      <w:r w:rsidRPr="007D6F0E">
        <w:t>i</w:t>
      </w:r>
      <w:r w:rsidRPr="007D6F0E">
        <w:t>tačními kouzly… evakuujeme.</w:t>
      </w:r>
    </w:p>
    <w:p w:rsidR="007D6F0E" w:rsidRDefault="00605148" w:rsidP="007D6F0E">
      <w:pPr>
        <w:pStyle w:val="Text"/>
      </w:pPr>
      <w:r w:rsidRPr="007D6F0E">
        <w:t>Opilce, uplakanou stařenku s králíkárnou přestěhovanou do podstřeší, vyjevenou holčinu, co má určitě vši, sbíráme i prskající ko</w:t>
      </w:r>
      <w:r w:rsidRPr="007D6F0E">
        <w:t>č</w:t>
      </w:r>
      <w:r w:rsidRPr="007D6F0E">
        <w:t>ky… na Moiřin popud.</w:t>
      </w:r>
    </w:p>
    <w:p w:rsidR="007D6F0E" w:rsidRDefault="00605148" w:rsidP="007D6F0E">
      <w:pPr>
        <w:pStyle w:val="Text"/>
      </w:pPr>
      <w:r w:rsidRPr="007D6F0E">
        <w:lastRenderedPageBreak/>
        <w:t>Kdybych ji chtěl opravdu dobře poznat, poznám ji dnes v noci. Není laskavá, při vyklízení padají facky, ostrý hlas pohání pod</w:t>
      </w:r>
      <w:r w:rsidRPr="007D6F0E">
        <w:t>ě</w:t>
      </w:r>
      <w:r w:rsidRPr="007D6F0E">
        <w:t>šené lidi ke spěchu, špičaté nehty ryjí do předloktí poháněných, ale stejně jako lidi hledá i zvířata, každý chlívek, ze kterého se ještě něco oz</w:t>
      </w:r>
      <w:r w:rsidRPr="007D6F0E">
        <w:t>ý</w:t>
      </w:r>
      <w:r w:rsidRPr="007D6F0E">
        <w:t>vá, každé polomrtvé kotě je hodno jejího zájmu.</w:t>
      </w:r>
    </w:p>
    <w:p w:rsidR="007D6F0E" w:rsidRDefault="00605148" w:rsidP="007D6F0E">
      <w:pPr>
        <w:pStyle w:val="Text"/>
      </w:pPr>
      <w:r w:rsidRPr="007D6F0E">
        <w:t>Vyčerpaná… mokré vlasy se jí lepí k tváři, zablácené kalhoty ke stehnům, lnou ke kulatému zadku… kuš, teď na to není čas.</w:t>
      </w:r>
    </w:p>
    <w:p w:rsidR="007D6F0E" w:rsidRDefault="007D6F0E" w:rsidP="007D6F0E">
      <w:pPr>
        <w:pStyle w:val="Text"/>
      </w:pPr>
      <w:r>
        <w:t>„</w:t>
      </w:r>
      <w:r w:rsidR="00605148" w:rsidRPr="007D6F0E">
        <w:t>Musíme za bránu.</w:t>
      </w:r>
      <w:r>
        <w:t>“</w:t>
      </w:r>
      <w:r w:rsidR="00605148" w:rsidRPr="007D6F0E">
        <w:t xml:space="preserve"> Chraplá čím dál tím víc, lícní kosti jí trčí z tváře a oči jsou obrovské.</w:t>
      </w:r>
    </w:p>
    <w:p w:rsidR="007D6F0E" w:rsidRDefault="00605148" w:rsidP="007D6F0E">
      <w:pPr>
        <w:pStyle w:val="Text"/>
      </w:pPr>
      <w:r w:rsidRPr="007D6F0E">
        <w:t>Sykne levitační kouzlo a já vidím, jak nizoučko už je nad hlad</w:t>
      </w:r>
      <w:r w:rsidRPr="007D6F0E">
        <w:t>i</w:t>
      </w:r>
      <w:r w:rsidRPr="007D6F0E">
        <w:t>nou… šlápne do toho prázdna jistě a já se sunu za ní. Naučil jsem se věřit její levitaci za dnešní noc. Naučil jsem se věřit i Moire s</w:t>
      </w:r>
      <w:r w:rsidRPr="007D6F0E">
        <w:t>a</w:t>
      </w:r>
      <w:r w:rsidRPr="007D6F0E">
        <w:t>motné.</w:t>
      </w:r>
    </w:p>
    <w:p w:rsidR="007D6F0E" w:rsidRDefault="00605148" w:rsidP="007D6F0E">
      <w:pPr>
        <w:pStyle w:val="Text"/>
        <w:rPr>
          <w:b/>
        </w:rPr>
      </w:pPr>
      <w:r w:rsidRPr="007D6F0E">
        <w:rPr>
          <w:b/>
        </w:rPr>
        <w:t>Moire &gt;</w:t>
      </w:r>
    </w:p>
    <w:p w:rsidR="007D6F0E" w:rsidRDefault="00605148" w:rsidP="007D6F0E">
      <w:pPr>
        <w:pStyle w:val="Text"/>
      </w:pPr>
      <w:r w:rsidRPr="007D6F0E">
        <w:t>Mířím k chajdám hned za městskou branou, cesta tam vede tr</w:t>
      </w:r>
      <w:r w:rsidRPr="007D6F0E">
        <w:t>o</w:t>
      </w:r>
      <w:r w:rsidRPr="007D6F0E">
        <w:t>chu do kopce a možná… možná by tam zůstal někdo živý. Vybaví se mi místo páchnoucí odpadky a plné dětí, slepic, malých uňafaných psů. Tmaví muži a rozječené ženské, stále těhotné. Jak pobalili všechnu tu droboť? Předtucha a pochybnosti mě pohánějí… svítá, v botách mi čvachtá voda a kolem nás plavou prkna a mrtvolky drůb</w:t>
      </w:r>
      <w:r w:rsidRPr="007D6F0E">
        <w:t>e</w:t>
      </w:r>
      <w:r w:rsidRPr="007D6F0E">
        <w:t xml:space="preserve">že… křivím rty. </w:t>
      </w:r>
      <w:r w:rsidR="007D6F0E">
        <w:t>„</w:t>
      </w:r>
      <w:r w:rsidRPr="007D6F0E">
        <w:t>Sajrajt, Desi… Copak nikdy nebude ráno?</w:t>
      </w:r>
      <w:r w:rsidR="007D6F0E">
        <w:t>“</w:t>
      </w:r>
    </w:p>
    <w:p w:rsidR="007D6F0E" w:rsidRDefault="00605148" w:rsidP="007D6F0E">
      <w:pPr>
        <w:pStyle w:val="Text"/>
      </w:pPr>
      <w:r w:rsidRPr="007D6F0E">
        <w:t>Splašky, splašky se drží u dřevěného plotu domku, promodralé běháky slepice, která vypadá, že pošla hladem a ne přemírou vody, nebezpečně naklánějící se stará jabloň a zbytek domku nalepeného na zeď šancí… podivné zvuky… z domku i od brány… hukot.</w:t>
      </w:r>
    </w:p>
    <w:p w:rsidR="007D6F0E" w:rsidRDefault="007D6F0E" w:rsidP="007D6F0E">
      <w:pPr>
        <w:pStyle w:val="Text"/>
      </w:pPr>
      <w:r>
        <w:t>„</w:t>
      </w:r>
      <w:r w:rsidR="00605148" w:rsidRPr="007D6F0E">
        <w:t>Vypadneme, Moire.</w:t>
      </w:r>
      <w:r>
        <w:t>“</w:t>
      </w:r>
      <w:r w:rsidR="00605148" w:rsidRPr="007D6F0E">
        <w:t xml:space="preserve"> Desmondův hlas končí v kašli, ale zní ro</w:t>
      </w:r>
      <w:r w:rsidR="00605148" w:rsidRPr="007D6F0E">
        <w:t>z</w:t>
      </w:r>
      <w:r w:rsidR="00605148" w:rsidRPr="007D6F0E">
        <w:t xml:space="preserve">hodně. </w:t>
      </w:r>
      <w:r>
        <w:t>„</w:t>
      </w:r>
      <w:r w:rsidR="00605148" w:rsidRPr="007D6F0E">
        <w:t>Je to tady, vlna… Mizíme.</w:t>
      </w:r>
      <w:r>
        <w:t>“</w:t>
      </w:r>
    </w:p>
    <w:p w:rsidR="007D6F0E" w:rsidRDefault="00605148" w:rsidP="007D6F0E">
      <w:pPr>
        <w:pStyle w:val="Text"/>
      </w:pPr>
      <w:r w:rsidRPr="007D6F0E">
        <w:t>Už už mu chci dát za pravdu, když v tom zachytím pohyb bare</w:t>
      </w:r>
      <w:r w:rsidRPr="007D6F0E">
        <w:t>v</w:t>
      </w:r>
      <w:r w:rsidRPr="007D6F0E">
        <w:t>ného hadru. Děcko. Kluk. Ve výklenku vysekaném do kamenů ope</w:t>
      </w:r>
      <w:r w:rsidRPr="007D6F0E">
        <w:t>v</w:t>
      </w:r>
      <w:r w:rsidRPr="007D6F0E">
        <w:t>nění se drží děcko tak šestileté. Mlčí. Mlčí a kouká. Udělám dva kr</w:t>
      </w:r>
      <w:r w:rsidRPr="007D6F0E">
        <w:t>o</w:t>
      </w:r>
      <w:r w:rsidRPr="007D6F0E">
        <w:t>ky a popadnu promrzlé tělíčko pod paži. Voda hučí. Desmond má pravdu. Vlna. Kluk najednou začne kopat a ukazuje dolů. Na urv</w:t>
      </w:r>
      <w:r w:rsidRPr="007D6F0E">
        <w:t>a</w:t>
      </w:r>
      <w:r w:rsidRPr="007D6F0E">
        <w:t>ném žebříku visí šedivý kus hadru… ne, nakláním se z plošinky mokrých kamenů, je to štěně. Ukované do řetězu… šílené oči a promodralý jazyk. Podám dítě Desmondovi a sehnu se ke zvířeti, zn</w:t>
      </w:r>
      <w:r w:rsidRPr="007D6F0E">
        <w:t>a</w:t>
      </w:r>
      <w:r w:rsidRPr="007D6F0E">
        <w:t xml:space="preserve">mením řežu řetěz, voda hučí… jde to pomalu, jsem slabá… topící </w:t>
      </w:r>
      <w:r w:rsidRPr="007D6F0E">
        <w:lastRenderedPageBreak/>
        <w:t>se štěně v mysli Radmira, a zoufale drápající tlapky na mém předlo</w:t>
      </w:r>
      <w:r w:rsidRPr="007D6F0E">
        <w:t>k</w:t>
      </w:r>
      <w:r w:rsidRPr="007D6F0E">
        <w:t>tí… Voda hučí.</w:t>
      </w:r>
    </w:p>
    <w:p w:rsidR="007D6F0E" w:rsidRDefault="007D6F0E" w:rsidP="007D6F0E">
      <w:pPr>
        <w:pStyle w:val="Text"/>
      </w:pPr>
      <w:r>
        <w:t>„</w:t>
      </w:r>
      <w:r w:rsidR="00605148" w:rsidRPr="007D6F0E">
        <w:t>Kašli na čokla, dělej. Moiro, dělej, kurva, uteč.</w:t>
      </w:r>
      <w:r>
        <w:t>“</w:t>
      </w:r>
      <w:r w:rsidR="00605148" w:rsidRPr="007D6F0E">
        <w:t xml:space="preserve"> Desův hlas teď zaznívá zezhora, je s klukem v bezpečí, levituje metr dva nad mou hlavou. Voda hučí.</w:t>
      </w:r>
    </w:p>
    <w:p w:rsidR="007D6F0E" w:rsidRDefault="00605148" w:rsidP="007D6F0E">
      <w:pPr>
        <w:pStyle w:val="Text"/>
      </w:pPr>
      <w:r w:rsidRPr="007D6F0E">
        <w:t>Řetěz povolí, ohlédnu se a hodím mokré klubko chlupů vz</w:t>
      </w:r>
      <w:r w:rsidRPr="007D6F0E">
        <w:t>ů</w:t>
      </w:r>
      <w:r w:rsidRPr="007D6F0E">
        <w:t>ru</w:t>
      </w:r>
      <w:r w:rsidR="007D6F0E">
        <w:t>…</w:t>
      </w:r>
      <w:r w:rsidRPr="007D6F0E">
        <w:t xml:space="preserve"> Voda hučí, špinavá, páchnoucí, s námahou křivím prsty do potřebn</w:t>
      </w:r>
      <w:r w:rsidRPr="007D6F0E">
        <w:t>é</w:t>
      </w:r>
      <w:r w:rsidRPr="007D6F0E">
        <w:t>ho posismu, něco těžkého dopadne mezi moje lopatky, jabloň, bles</w:t>
      </w:r>
      <w:r w:rsidRPr="007D6F0E">
        <w:t>k</w:t>
      </w:r>
      <w:r w:rsidRPr="007D6F0E">
        <w:t>ne mi hlavou, proud strhl jabloň. Padám do tmavé, mrákotné vody jako do zlého snu. Větve jsou všude kolem mně. V plicích pálí, p</w:t>
      </w:r>
      <w:r w:rsidRPr="007D6F0E">
        <w:t>o</w:t>
      </w:r>
      <w:r w:rsidRPr="007D6F0E">
        <w:t>třebuju se nadechnout, tupé nárazy, držím se větve, voda je všude kolem mě</w:t>
      </w:r>
      <w:r w:rsidR="007D6F0E">
        <w:t>…</w:t>
      </w:r>
      <w:r w:rsidRPr="007D6F0E">
        <w:t xml:space="preserve"> Zkalená , špinavá, vražedná… Promeditujte vodu, řík</w:t>
      </w:r>
      <w:r w:rsidRPr="007D6F0E">
        <w:t>a</w:t>
      </w:r>
      <w:r w:rsidRPr="007D6F0E">
        <w:t>la vždycky Mistryně Ulrika… Jak promeditovat takovou břečku, mihne se mi hlavou a pak mnou voda uhodí o roh zatopeného domu.</w:t>
      </w:r>
    </w:p>
    <w:p w:rsidR="007D6F0E" w:rsidRDefault="00605148" w:rsidP="007D6F0E">
      <w:pPr>
        <w:pStyle w:val="Text"/>
        <w:rPr>
          <w:b/>
        </w:rPr>
      </w:pPr>
      <w:r w:rsidRPr="007D6F0E">
        <w:rPr>
          <w:b/>
        </w:rPr>
        <w:t>Desmond &gt;</w:t>
      </w:r>
    </w:p>
    <w:p w:rsidR="007D6F0E" w:rsidRDefault="00605148" w:rsidP="007D6F0E">
      <w:pPr>
        <w:pStyle w:val="Text"/>
      </w:pPr>
      <w:r w:rsidRPr="007D6F0E">
        <w:t>Nakonec přišla… A přišla rychle. Málem se propadnu, jak pov</w:t>
      </w:r>
      <w:r w:rsidRPr="007D6F0E">
        <w:t>o</w:t>
      </w:r>
      <w:r w:rsidRPr="007D6F0E">
        <w:t>lím pozornost a levitační kouzlo zeslábne. Stojím na maličké ploši</w:t>
      </w:r>
      <w:r w:rsidRPr="007D6F0E">
        <w:t>n</w:t>
      </w:r>
      <w:r w:rsidRPr="007D6F0E">
        <w:t>ce s klukem a štěnětem v náručí a zírám do vody… před chvílí se Moire skláněla nad harampádím a teď… voda teče dobrých pět loktů nad korunou povalené jabloně, která proudem probleskuje jako děs</w:t>
      </w:r>
      <w:r w:rsidRPr="007D6F0E">
        <w:t>i</w:t>
      </w:r>
      <w:r w:rsidRPr="007D6F0E">
        <w:t>vé a nebezpečné zvíře… Svítá.</w:t>
      </w:r>
    </w:p>
    <w:p w:rsidR="007D6F0E" w:rsidRDefault="00605148" w:rsidP="007D6F0E">
      <w:pPr>
        <w:pStyle w:val="Text"/>
      </w:pPr>
      <w:r w:rsidRPr="007D6F0E">
        <w:t>Snažím se zmobilizovat zbytek sil… cítit, cítit rudovlasou ž</w:t>
      </w:r>
      <w:r w:rsidRPr="007D6F0E">
        <w:t>e</w:t>
      </w:r>
      <w:r w:rsidRPr="007D6F0E">
        <w:t>nu… levitační kouzlo slábne, tisknu k sobě dítě i ztuhlý chomáč, který je možná ještě živý… hradby jsou na mnoha místech proval</w:t>
      </w:r>
      <w:r w:rsidRPr="007D6F0E">
        <w:t>e</w:t>
      </w:r>
      <w:r w:rsidRPr="007D6F0E">
        <w:t>né, ale kolem zpevněných sloupů ještě odolávají… s námahou se vleču k jednomu z nich, s rizikem, že každou chvíli levitace povolí a já spa</w:t>
      </w:r>
      <w:r w:rsidRPr="007D6F0E">
        <w:t>d</w:t>
      </w:r>
      <w:r w:rsidRPr="007D6F0E">
        <w:t>nu do rozbouřené vody se štěnětem i plačícím usmrkancem, zhroutím se na provlhlou zeď, vytřepu z náruče kluka a stisknu hrudníček p</w:t>
      </w:r>
      <w:r w:rsidRPr="007D6F0E">
        <w:t>o</w:t>
      </w:r>
      <w:r w:rsidRPr="007D6F0E">
        <w:t>loutopeného psa. Zachvívá se dechem… obrátím štěně na záda a tupě se dívám na holé břicho. Fenečka hrabe do vzduchu kostnatýma no</w:t>
      </w:r>
      <w:r w:rsidRPr="007D6F0E">
        <w:t>ž</w:t>
      </w:r>
      <w:r w:rsidRPr="007D6F0E">
        <w:t>kami… chce se jí žít. Pevně přidržím děcko, které začíná znova nab</w:t>
      </w:r>
      <w:r w:rsidRPr="007D6F0E">
        <w:t>í</w:t>
      </w:r>
      <w:r w:rsidRPr="007D6F0E">
        <w:t>rat k pláči a ohlédnu se na vodu ozářenou úsvitem.</w:t>
      </w:r>
    </w:p>
    <w:p w:rsidR="007D6F0E" w:rsidRDefault="007D6F0E" w:rsidP="007D6F0E">
      <w:pPr>
        <w:pStyle w:val="Text"/>
      </w:pPr>
      <w:r>
        <w:t>„</w:t>
      </w:r>
      <w:r w:rsidR="00605148" w:rsidRPr="007D6F0E">
        <w:t>Pane…</w:t>
      </w:r>
      <w:r>
        <w:t>“</w:t>
      </w:r>
      <w:r w:rsidR="00605148" w:rsidRPr="007D6F0E">
        <w:t xml:space="preserve"> ošije se najednou raneček na mé hrudi </w:t>
      </w:r>
      <w:r>
        <w:t>„</w:t>
      </w:r>
      <w:r w:rsidR="00605148" w:rsidRPr="007D6F0E">
        <w:t>žije Lo</w:t>
      </w:r>
      <w:r w:rsidR="00605148" w:rsidRPr="007D6F0E">
        <w:t>v</w:t>
      </w:r>
      <w:r w:rsidR="00605148" w:rsidRPr="007D6F0E">
        <w:t>ka?</w:t>
      </w:r>
      <w:r>
        <w:t>“</w:t>
      </w:r>
    </w:p>
    <w:p w:rsidR="007D6F0E" w:rsidRDefault="007D6F0E" w:rsidP="007D6F0E">
      <w:pPr>
        <w:pStyle w:val="Text"/>
      </w:pPr>
      <w:r>
        <w:t>„</w:t>
      </w:r>
      <w:r w:rsidR="00605148" w:rsidRPr="007D6F0E">
        <w:t>Jo.</w:t>
      </w:r>
      <w:r>
        <w:t>“</w:t>
      </w:r>
      <w:r w:rsidR="00605148" w:rsidRPr="007D6F0E">
        <w:t xml:space="preserve"> Zavrčím </w:t>
      </w:r>
      <w:r>
        <w:t>„</w:t>
      </w:r>
      <w:r w:rsidR="00605148" w:rsidRPr="007D6F0E">
        <w:t>Lovka žije.</w:t>
      </w:r>
      <w:r>
        <w:t>“</w:t>
      </w:r>
    </w:p>
    <w:p w:rsidR="007D6F0E" w:rsidRDefault="00605148" w:rsidP="007D6F0E">
      <w:pPr>
        <w:pStyle w:val="Text"/>
        <w:rPr>
          <w:b/>
        </w:rPr>
      </w:pPr>
      <w:r w:rsidRPr="007D6F0E">
        <w:rPr>
          <w:b/>
        </w:rPr>
        <w:t>Moire &gt;</w:t>
      </w:r>
    </w:p>
    <w:p w:rsidR="007D6F0E" w:rsidRDefault="00605148" w:rsidP="007D6F0E">
      <w:pPr>
        <w:pStyle w:val="Text"/>
      </w:pPr>
      <w:r w:rsidRPr="007D6F0E">
        <w:lastRenderedPageBreak/>
        <w:t>Jak promeditovat tuhle břečku… topím se, utopím se v té smr</w:t>
      </w:r>
      <w:r w:rsidRPr="007D6F0E">
        <w:t>a</w:t>
      </w:r>
      <w:r w:rsidRPr="007D6F0E">
        <w:t>dlavé bryndě, větve mě nepustí nahoru, nárazy omráčí a najdou mě na vrbě za vesnicí…</w:t>
      </w:r>
    </w:p>
    <w:p w:rsidR="007D6F0E" w:rsidRDefault="00605148" w:rsidP="007D6F0E">
      <w:pPr>
        <w:pStyle w:val="Text"/>
      </w:pPr>
      <w:r w:rsidRPr="007D6F0E">
        <w:t>Voda, špinavá, kalná, černá, zběsilá, ničivá… Bohové, to je ono… přijmout duši té vody a nezemřít. Špinavá, zběsilá, beroucí všechno, vše pokrývající… vlasy mi plynou okolo hlavy v divém proudu, podvolím se řece, přestanu se jí bránit a přestanu ji nenáv</w:t>
      </w:r>
      <w:r w:rsidRPr="007D6F0E">
        <w:t>i</w:t>
      </w:r>
      <w:r w:rsidRPr="007D6F0E">
        <w:t>dět…</w:t>
      </w:r>
    </w:p>
    <w:p w:rsidR="007D6F0E" w:rsidRDefault="00605148" w:rsidP="007D6F0E">
      <w:pPr>
        <w:pStyle w:val="Text"/>
      </w:pPr>
      <w:r w:rsidRPr="007D6F0E">
        <w:t>Téct… zběsile, silná, nesnažím se už dostat k hladině, pot</w:t>
      </w:r>
      <w:r w:rsidRPr="007D6F0E">
        <w:t>á</w:t>
      </w:r>
      <w:r w:rsidRPr="007D6F0E">
        <w:t>pím se hloub, dovnitř, do bezpečí… do srdce toku, voda mě tiskne a vleče, klouže po mě, klouže se mnou, svléká ze mě šaty jako ned</w:t>
      </w:r>
      <w:r w:rsidRPr="007D6F0E">
        <w:t>o</w:t>
      </w:r>
      <w:r w:rsidRPr="007D6F0E">
        <w:t>čkavý milenec… proudím, ženu se se zběsilou radostí z divokosti… z běhu, z nespoutanosti… řeka je všude ve mně a já jsem v ní</w:t>
      </w:r>
      <w:r w:rsidR="007D6F0E">
        <w:t>…</w:t>
      </w:r>
      <w:r w:rsidRPr="007D6F0E">
        <w:t xml:space="preserve"> Už neto</w:t>
      </w:r>
      <w:r w:rsidRPr="007D6F0E">
        <w:t>u</w:t>
      </w:r>
      <w:r w:rsidRPr="007D6F0E">
        <w:t>žím po hladině… Domy a zdi, kameny, klády, nic mi nemůže stát v cestě</w:t>
      </w:r>
      <w:r w:rsidR="007D6F0E">
        <w:t>…</w:t>
      </w:r>
      <w:r w:rsidRPr="007D6F0E">
        <w:t xml:space="preserve"> Řeka je všude ve mně a já… já jsem řekou.</w:t>
      </w:r>
    </w:p>
    <w:p w:rsidR="007D6F0E" w:rsidRDefault="00605148" w:rsidP="007D6F0E">
      <w:pPr>
        <w:pStyle w:val="Text"/>
        <w:rPr>
          <w:b/>
        </w:rPr>
      </w:pPr>
      <w:r w:rsidRPr="007D6F0E">
        <w:rPr>
          <w:b/>
        </w:rPr>
        <w:t>Desmond &gt;</w:t>
      </w:r>
    </w:p>
    <w:p w:rsidR="007D6F0E" w:rsidRDefault="00605148" w:rsidP="007D6F0E">
      <w:pPr>
        <w:pStyle w:val="Text"/>
      </w:pPr>
      <w:r w:rsidRPr="007D6F0E">
        <w:t>Na náměstí ční z vody jen štíty domů, v patře radnice se tísní zachránění, klopí hlavy před pohledy biřiců, kteří komisností zakr</w:t>
      </w:r>
      <w:r w:rsidRPr="007D6F0E">
        <w:t>ý</w:t>
      </w:r>
      <w:r w:rsidRPr="007D6F0E">
        <w:t>vají, že mají kalhoty plné strachu.</w:t>
      </w:r>
    </w:p>
    <w:p w:rsidR="007D6F0E" w:rsidRDefault="00605148" w:rsidP="007D6F0E">
      <w:pPr>
        <w:pStyle w:val="Text"/>
      </w:pPr>
      <w:r w:rsidRPr="007D6F0E">
        <w:t>Postavím na podlahu děcko a z pod haleny vytáhnu štěně…</w:t>
      </w:r>
    </w:p>
    <w:p w:rsidR="007D6F0E" w:rsidRDefault="007D6F0E" w:rsidP="007D6F0E">
      <w:pPr>
        <w:pStyle w:val="Text"/>
      </w:pPr>
      <w:r>
        <w:t>„</w:t>
      </w:r>
      <w:r w:rsidR="00605148" w:rsidRPr="007D6F0E">
        <w:t>Další… další spratek a další pes. Zatracená zběř! A kde je paní Moire?</w:t>
      </w:r>
      <w:r>
        <w:t>“</w:t>
      </w:r>
    </w:p>
    <w:p w:rsidR="007D6F0E" w:rsidRDefault="00605148" w:rsidP="007D6F0E">
      <w:pPr>
        <w:pStyle w:val="Text"/>
      </w:pPr>
      <w:r w:rsidRPr="007D6F0E">
        <w:t>Otočím k Radmirovi hlavu a slova mu uváznou na rtech…</w:t>
      </w:r>
    </w:p>
    <w:p w:rsidR="007D6F0E" w:rsidRDefault="007D6F0E" w:rsidP="007D6F0E">
      <w:pPr>
        <w:pStyle w:val="Text"/>
      </w:pPr>
      <w:r>
        <w:t>„</w:t>
      </w:r>
      <w:r w:rsidR="00605148" w:rsidRPr="007D6F0E">
        <w:t>Je…?</w:t>
      </w:r>
      <w:r>
        <w:t>“</w:t>
      </w:r>
    </w:p>
    <w:p w:rsidR="007D6F0E" w:rsidRDefault="007D6F0E" w:rsidP="007D6F0E">
      <w:pPr>
        <w:pStyle w:val="Text"/>
      </w:pPr>
      <w:r>
        <w:t>„</w:t>
      </w:r>
      <w:r w:rsidR="00605148" w:rsidRPr="007D6F0E">
        <w:t>Nevím, padl na ni strom a voda ji strhla. Je silná,</w:t>
      </w:r>
      <w:r>
        <w:t>“</w:t>
      </w:r>
      <w:r w:rsidR="00605148" w:rsidRPr="007D6F0E">
        <w:t xml:space="preserve"> snažím se o ní mluvit s přítomném čase </w:t>
      </w:r>
      <w:r>
        <w:t>„</w:t>
      </w:r>
      <w:r w:rsidR="00605148" w:rsidRPr="007D6F0E">
        <w:t>ale byla už vyčerpaná. Z těch psů…</w:t>
      </w:r>
      <w:r>
        <w:t>“</w:t>
      </w:r>
      <w:r w:rsidR="00605148" w:rsidRPr="007D6F0E">
        <w:t xml:space="preserve"> ko</w:t>
      </w:r>
      <w:r w:rsidR="00605148" w:rsidRPr="007D6F0E">
        <w:t>p</w:t>
      </w:r>
      <w:r w:rsidR="00605148" w:rsidRPr="007D6F0E">
        <w:t xml:space="preserve">nu vztekle podvraťáka, který mi očichává botu, </w:t>
      </w:r>
      <w:r>
        <w:t>„</w:t>
      </w:r>
      <w:r w:rsidR="00605148" w:rsidRPr="007D6F0E">
        <w:t>z králíků, z koz, ze zapomenutejch spratků,</w:t>
      </w:r>
      <w:r>
        <w:t>“</w:t>
      </w:r>
      <w:r w:rsidR="00605148" w:rsidRPr="007D6F0E">
        <w:t xml:space="preserve"> pomalu začínám zuřit </w:t>
      </w:r>
      <w:r>
        <w:t>„</w:t>
      </w:r>
      <w:r w:rsidR="00605148" w:rsidRPr="007D6F0E">
        <w:t>Byla urvaná z nev</w:t>
      </w:r>
      <w:r w:rsidR="00605148" w:rsidRPr="007D6F0E">
        <w:t>y</w:t>
      </w:r>
      <w:r w:rsidR="00605148" w:rsidRPr="007D6F0E">
        <w:t>spání, kurva.</w:t>
      </w:r>
      <w:r>
        <w:t>“</w:t>
      </w:r>
    </w:p>
    <w:p w:rsidR="007D6F0E" w:rsidRDefault="00605148" w:rsidP="007D6F0E">
      <w:pPr>
        <w:pStyle w:val="Text"/>
      </w:pPr>
      <w:r w:rsidRPr="007D6F0E">
        <w:t>Přejdu k oku na strnule zírám na tu spoušť. Všude je voda. Pr</w:t>
      </w:r>
      <w:r w:rsidRPr="007D6F0E">
        <w:t>o</w:t>
      </w:r>
      <w:r w:rsidRPr="007D6F0E">
        <w:t>hání se městem jako smečka hrdlořezů. Voda a pod ní… rudé vlasy, bílá kůže, světlé bradavky jako tenkrát, hloupá čubička, pyšná na rozhoupané boky, ženská, co umře kvůli toulavému čoklovi, kvůli nechtěnému děcku, ženská, která se postaví povodni.</w:t>
      </w:r>
    </w:p>
    <w:p w:rsidR="007D6F0E" w:rsidRDefault="00605148" w:rsidP="007D6F0E">
      <w:pPr>
        <w:pStyle w:val="Text"/>
      </w:pPr>
      <w:r w:rsidRPr="007D6F0E">
        <w:t>A já? Hlupák, co civí s otevřenou hubou, jak rudovlasá umírá, jak hasne plamen, čumí se spratkem v náručí a nedělá nic, vůbec nic.</w:t>
      </w:r>
    </w:p>
    <w:p w:rsidR="007D6F0E" w:rsidRDefault="00605148" w:rsidP="007D6F0E">
      <w:pPr>
        <w:pStyle w:val="Text"/>
      </w:pPr>
      <w:r w:rsidRPr="007D6F0E">
        <w:lastRenderedPageBreak/>
        <w:t>Uhodím pěstí do zdi…</w:t>
      </w:r>
    </w:p>
    <w:p w:rsidR="007D6F0E" w:rsidRDefault="007D6F0E" w:rsidP="007D6F0E">
      <w:pPr>
        <w:pStyle w:val="Text"/>
      </w:pPr>
      <w:r>
        <w:t>„</w:t>
      </w:r>
      <w:r w:rsidR="00605148" w:rsidRPr="007D6F0E">
        <w:t>Je mrtvá,</w:t>
      </w:r>
      <w:r>
        <w:t>“</w:t>
      </w:r>
      <w:r w:rsidR="00605148" w:rsidRPr="007D6F0E">
        <w:t xml:space="preserve"> zařvu a lidé se přikrčí.</w:t>
      </w:r>
    </w:p>
    <w:p w:rsidR="007D6F0E" w:rsidRDefault="00605148" w:rsidP="007D6F0E">
      <w:pPr>
        <w:pStyle w:val="Text"/>
      </w:pPr>
      <w:r w:rsidRPr="007D6F0E">
        <w:t xml:space="preserve">Pevně se opřu o zeď a kolena přitáhnu k břichu </w:t>
      </w:r>
      <w:r w:rsidR="007D6F0E">
        <w:t>„</w:t>
      </w:r>
      <w:r w:rsidRPr="007D6F0E">
        <w:t>Je mrtvá,</w:t>
      </w:r>
      <w:r w:rsidR="007D6F0E">
        <w:t>“</w:t>
      </w:r>
      <w:r w:rsidRPr="007D6F0E">
        <w:t xml:space="preserve"> op</w:t>
      </w:r>
      <w:r w:rsidRPr="007D6F0E">
        <w:t>a</w:t>
      </w:r>
      <w:r w:rsidRPr="007D6F0E">
        <w:t xml:space="preserve">kuju si tiše </w:t>
      </w:r>
      <w:r w:rsidR="007D6F0E">
        <w:t>„</w:t>
      </w:r>
      <w:r w:rsidRPr="007D6F0E">
        <w:t>Mrtvá a je to moje vina.</w:t>
      </w:r>
      <w:r w:rsidR="007D6F0E">
        <w:t>“</w:t>
      </w:r>
    </w:p>
    <w:p w:rsidR="007D6F0E" w:rsidRDefault="00605148" w:rsidP="007D6F0E">
      <w:pPr>
        <w:pStyle w:val="Text"/>
        <w:rPr>
          <w:b/>
        </w:rPr>
      </w:pPr>
      <w:r w:rsidRPr="007D6F0E">
        <w:rPr>
          <w:b/>
        </w:rPr>
        <w:t>Moire &gt;</w:t>
      </w:r>
    </w:p>
    <w:p w:rsidR="007D6F0E" w:rsidRDefault="00605148" w:rsidP="007D6F0E">
      <w:pPr>
        <w:pStyle w:val="Text"/>
      </w:pPr>
      <w:r w:rsidRPr="007D6F0E">
        <w:t>Mrtvý hraboš… blátivý břeh… z vlasů mi crčí bahno, když se zvedám z vody na úpatí kopce… skončila divoká honička a já… R</w:t>
      </w:r>
      <w:r w:rsidRPr="007D6F0E">
        <w:t>a</w:t>
      </w:r>
      <w:r w:rsidRPr="007D6F0E">
        <w:t>ina je… Raina je rozvodněná a já jsem já. Chvějící se zimou, pokrytá bahnem, prázdná a vymrskaná jako po opici, svaly bolí a v žaludku jako bych měla kus ledu, pod nohama mi čvachtá rozmáčená tráva… Otočím se k městu, provaleným opevněním vytéká voda a nahoře nad Grabsteinem se kouří z malých ohňů. Lidé vaří snídani. S úšklebkem šlápnu do louže… a ohlédnu se přes rameno</w:t>
      </w:r>
    </w:p>
    <w:p w:rsidR="007D6F0E" w:rsidRDefault="007D6F0E" w:rsidP="007D6F0E">
      <w:pPr>
        <w:pStyle w:val="Text"/>
      </w:pPr>
      <w:r>
        <w:t>„</w:t>
      </w:r>
      <w:r w:rsidR="00605148" w:rsidRPr="007D6F0E">
        <w:t>Jak se teď cítíš ty, Raino?</w:t>
      </w:r>
      <w:r>
        <w:t>“</w:t>
      </w:r>
      <w:r w:rsidR="00605148" w:rsidRPr="007D6F0E">
        <w:t xml:space="preserve"> a hned si odpovím: </w:t>
      </w:r>
      <w:r>
        <w:t>„</w:t>
      </w:r>
      <w:r w:rsidR="00605148" w:rsidRPr="007D6F0E">
        <w:t>Plná svinstva, čarodějnice, plná svinstva.</w:t>
      </w:r>
      <w:r>
        <w:t>“</w:t>
      </w:r>
    </w:p>
    <w:p w:rsidR="007D6F0E" w:rsidRDefault="00605148" w:rsidP="007D6F0E">
      <w:pPr>
        <w:pStyle w:val="Text"/>
        <w:rPr>
          <w:b/>
        </w:rPr>
      </w:pPr>
      <w:r w:rsidRPr="007D6F0E">
        <w:rPr>
          <w:b/>
        </w:rPr>
        <w:t>Desmond &gt;</w:t>
      </w:r>
    </w:p>
    <w:p w:rsidR="007D6F0E" w:rsidRDefault="00605148" w:rsidP="007D6F0E">
      <w:pPr>
        <w:pStyle w:val="Text"/>
      </w:pPr>
      <w:r w:rsidRPr="007D6F0E">
        <w:t>Dostat lidi na vršek není nic snadného, bojí se šlapat do prázdna, zvířata se vzpírají, ženské bulí, chlapi klejou, použiju Moiřinu met</w:t>
      </w:r>
      <w:r w:rsidRPr="007D6F0E">
        <w:t>o</w:t>
      </w:r>
      <w:r w:rsidRPr="007D6F0E">
        <w:t>du, rozdávám štulce, řvu… mechanicky, otupěle, připadám si jako městský kat, ne jako zachránce, když před sebou ženu stádečko zm</w:t>
      </w:r>
      <w:r w:rsidRPr="007D6F0E">
        <w:t>a</w:t>
      </w:r>
      <w:r w:rsidRPr="007D6F0E">
        <w:t>tených po úzké lávce přes vodu. Civím si pod nohy, čekám záblesk bílé paže, cár černého pláště, kalhoty vodou ostře přilepené ke klínu, kde je jim konec, tupě zírám do vody a pak mě ani nestudí voda v holínkách, když se brodíme přes louže…</w:t>
      </w:r>
    </w:p>
    <w:p w:rsidR="007D6F0E" w:rsidRDefault="007D6F0E" w:rsidP="007D6F0E">
      <w:pPr>
        <w:pStyle w:val="Text"/>
      </w:pPr>
      <w:r>
        <w:t>„</w:t>
      </w:r>
      <w:r w:rsidR="00605148" w:rsidRPr="007D6F0E">
        <w:t>Nahoru!</w:t>
      </w:r>
      <w:r>
        <w:t>“</w:t>
      </w:r>
      <w:r w:rsidR="00605148" w:rsidRPr="007D6F0E">
        <w:t xml:space="preserve"> křiknu a kopnu do blábolícího pobudy, který ještě n</w:t>
      </w:r>
      <w:r w:rsidR="00605148" w:rsidRPr="007D6F0E">
        <w:t>e</w:t>
      </w:r>
      <w:r w:rsidR="00605148" w:rsidRPr="007D6F0E">
        <w:t>stačil vystřízlivět.</w:t>
      </w:r>
    </w:p>
    <w:p w:rsidR="007D6F0E" w:rsidRDefault="007D6F0E" w:rsidP="007D6F0E">
      <w:pPr>
        <w:pStyle w:val="Text"/>
      </w:pPr>
      <w:r>
        <w:t>„</w:t>
      </w:r>
      <w:r w:rsidR="00605148" w:rsidRPr="007D6F0E">
        <w:t>Ještě jednou, a vykopu ti zuby,</w:t>
      </w:r>
      <w:r>
        <w:t>“</w:t>
      </w:r>
      <w:r w:rsidR="00605148" w:rsidRPr="007D6F0E">
        <w:t xml:space="preserve"> rozpřáhnu se znovu ke k</w:t>
      </w:r>
      <w:r w:rsidR="00605148" w:rsidRPr="007D6F0E">
        <w:t>o</w:t>
      </w:r>
      <w:r w:rsidR="00605148" w:rsidRPr="007D6F0E">
        <w:t>panci a můj vztek zaduní na jeho žebrech.</w:t>
      </w:r>
    </w:p>
    <w:p w:rsidR="007D6F0E" w:rsidRDefault="00605148" w:rsidP="007D6F0E">
      <w:pPr>
        <w:pStyle w:val="Text"/>
      </w:pPr>
      <w:r w:rsidRPr="007D6F0E">
        <w:t>Uprchlický tábor, znám to z války, vždycky stejný… mokré hadry vlající ve větru, kouř ze špatně založených ohníčků, děti zakop</w:t>
      </w:r>
      <w:r w:rsidRPr="007D6F0E">
        <w:t>á</w:t>
      </w:r>
      <w:r w:rsidRPr="007D6F0E">
        <w:t>vající přes psy a podsvinčata, prázdné pohledy dospělých…</w:t>
      </w:r>
    </w:p>
    <w:p w:rsidR="007D6F0E" w:rsidRDefault="00605148" w:rsidP="007D6F0E">
      <w:pPr>
        <w:pStyle w:val="Text"/>
      </w:pPr>
      <w:r w:rsidRPr="007D6F0E">
        <w:t>Padnu do provlhlého sena, které tu zbylo po poslední tanc</w:t>
      </w:r>
      <w:r w:rsidRPr="007D6F0E">
        <w:t>o</w:t>
      </w:r>
      <w:r w:rsidRPr="007D6F0E">
        <w:t>vačce a starostová mi nese kouřící hrnec:</w:t>
      </w:r>
    </w:p>
    <w:p w:rsidR="007D6F0E" w:rsidRDefault="007D6F0E" w:rsidP="007D6F0E">
      <w:pPr>
        <w:pStyle w:val="Text"/>
      </w:pPr>
      <w:r>
        <w:t>„</w:t>
      </w:r>
      <w:r w:rsidR="00605148" w:rsidRPr="007D6F0E">
        <w:t>Víno, vzácný pane, to vám udělá dobře.</w:t>
      </w:r>
      <w:r>
        <w:t>“</w:t>
      </w:r>
    </w:p>
    <w:p w:rsidR="007D6F0E" w:rsidRDefault="00605148" w:rsidP="007D6F0E">
      <w:pPr>
        <w:pStyle w:val="Text"/>
      </w:pPr>
      <w:r w:rsidRPr="007D6F0E">
        <w:t xml:space="preserve">Nakloním nádobu k ústům a piju, bezmyšlenkovitě, pálím si jazyk, v hlavě mi hučí, vlny zimy a tepla lomcují tělem, přichází </w:t>
      </w:r>
      <w:r w:rsidRPr="007D6F0E">
        <w:lastRenderedPageBreak/>
        <w:t>spánek a já se mu nebráním… Zaspat to. Zaspat to a třeba už se nepr</w:t>
      </w:r>
      <w:r w:rsidRPr="007D6F0E">
        <w:t>o</w:t>
      </w:r>
      <w:r w:rsidRPr="007D6F0E">
        <w:t>budit.</w:t>
      </w:r>
    </w:p>
    <w:p w:rsidR="007D6F0E" w:rsidRDefault="00605148" w:rsidP="007D6F0E">
      <w:pPr>
        <w:pStyle w:val="Text"/>
      </w:pPr>
      <w:r w:rsidRPr="007D6F0E">
        <w:t>Šum hlasů je náhle jiný a to mě vytrhne z usínání. Úzkostlivé pi</w:t>
      </w:r>
      <w:r w:rsidRPr="007D6F0E">
        <w:t>š</w:t>
      </w:r>
      <w:r w:rsidRPr="007D6F0E">
        <w:t>tění dětí a zakřiknutý šepot žen, hlavy otočné dolů.</w:t>
      </w:r>
    </w:p>
    <w:p w:rsidR="007D6F0E" w:rsidRDefault="00605148" w:rsidP="007D6F0E">
      <w:pPr>
        <w:pStyle w:val="Text"/>
      </w:pPr>
      <w:r w:rsidRPr="007D6F0E">
        <w:t>Co se zas stalo? Nová vlna, vyšší</w:t>
      </w:r>
      <w:r w:rsidR="007D6F0E">
        <w:t>?</w:t>
      </w:r>
      <w:r w:rsidRPr="007D6F0E">
        <w:t xml:space="preserve"> Nesmysl, to už nebude.</w:t>
      </w:r>
    </w:p>
    <w:p w:rsidR="007D6F0E" w:rsidRDefault="00605148" w:rsidP="007D6F0E">
      <w:pPr>
        <w:pStyle w:val="Text"/>
      </w:pPr>
      <w:r w:rsidRPr="007D6F0E">
        <w:t>Vyhrabu se na nohy a stejně jako ostatní se zadívám dolů… někdo stoupá kopcem, někdo v špinavém, zabláceném oblečení… n</w:t>
      </w:r>
      <w:r w:rsidRPr="007D6F0E">
        <w:t>e</w:t>
      </w:r>
      <w:r w:rsidRPr="007D6F0E">
        <w:t>bo… nebo nahý.</w:t>
      </w:r>
    </w:p>
    <w:p w:rsidR="007D6F0E" w:rsidRDefault="00605148" w:rsidP="007D6F0E">
      <w:pPr>
        <w:pStyle w:val="Text"/>
      </w:pPr>
      <w:r w:rsidRPr="007D6F0E">
        <w:t>Třeštím oči, pod bahnem prohlédá narudlá barva vlasů, bílá kůže pod rozmazaným příkrovem bláta, odstrčím ženskou v modrém šátku a rozběhnu se z kopce, co to je, bohové?</w:t>
      </w:r>
    </w:p>
    <w:p w:rsidR="007D6F0E" w:rsidRDefault="00605148" w:rsidP="007D6F0E">
      <w:pPr>
        <w:pStyle w:val="Text"/>
      </w:pPr>
      <w:r w:rsidRPr="007D6F0E">
        <w:t>Nemrtvá, rusalka, už monstrum, které někdo vytáhl kouzly z ba</w:t>
      </w:r>
      <w:r w:rsidRPr="007D6F0E">
        <w:t>h</w:t>
      </w:r>
      <w:r w:rsidRPr="007D6F0E">
        <w:t>na? Nebo prostě živá žena, živá Moire, nahá a špinavá, ale živá?</w:t>
      </w:r>
    </w:p>
    <w:p w:rsidR="007D6F0E" w:rsidRDefault="00605148" w:rsidP="007D6F0E">
      <w:pPr>
        <w:pStyle w:val="Text"/>
      </w:pPr>
      <w:r w:rsidRPr="007D6F0E">
        <w:t xml:space="preserve">Pokyne mi unaveně rukou. </w:t>
      </w:r>
      <w:r w:rsidR="007D6F0E">
        <w:t>„</w:t>
      </w:r>
      <w:r w:rsidRPr="007D6F0E">
        <w:t>Půjč mi plášť,</w:t>
      </w:r>
      <w:r w:rsidR="007D6F0E">
        <w:t>“</w:t>
      </w:r>
      <w:r w:rsidRPr="007D6F0E">
        <w:t xml:space="preserve"> šeptá rty slepenými únavou a vyčerpání, i na řasách má přilepenou trávu, ve vl</w:t>
      </w:r>
      <w:r w:rsidRPr="007D6F0E">
        <w:t>a</w:t>
      </w:r>
      <w:r w:rsidRPr="007D6F0E">
        <w:t>sech, na hrudi, všude přischlé listy ostřice, páchnoucí bahno na lýtkách, ob</w:t>
      </w:r>
      <w:r w:rsidRPr="007D6F0E">
        <w:t>e</w:t>
      </w:r>
      <w:r w:rsidRPr="007D6F0E">
        <w:t>jmu ji opatrně, ale cítím, že nechce, abych ji zvednul, došlapuje bosýma nohama na trávu a blíží se k lidem, vyjeveným a z</w:t>
      </w:r>
      <w:r w:rsidRPr="007D6F0E">
        <w:t>a</w:t>
      </w:r>
      <w:r w:rsidRPr="007D6F0E">
        <w:t>raženým.</w:t>
      </w:r>
    </w:p>
    <w:p w:rsidR="007D6F0E" w:rsidRDefault="00605148" w:rsidP="007D6F0E">
      <w:pPr>
        <w:pStyle w:val="Text"/>
      </w:pPr>
      <w:r w:rsidRPr="007D6F0E">
        <w:t xml:space="preserve">Pojednou se otočí a přivolá mě gestem ruky </w:t>
      </w:r>
      <w:r w:rsidR="007D6F0E">
        <w:t>„</w:t>
      </w:r>
      <w:r w:rsidRPr="007D6F0E">
        <w:t>Ukaž mi toho psa.</w:t>
      </w:r>
      <w:r w:rsidR="007D6F0E">
        <w:t>“</w:t>
      </w:r>
    </w:p>
    <w:p w:rsidR="007D6F0E" w:rsidRDefault="00605148" w:rsidP="007D6F0E">
      <w:pPr>
        <w:pStyle w:val="Text"/>
        <w:rPr>
          <w:b/>
        </w:rPr>
      </w:pPr>
      <w:r w:rsidRPr="007D6F0E">
        <w:rPr>
          <w:b/>
        </w:rPr>
        <w:t>Moire &gt;</w:t>
      </w:r>
    </w:p>
    <w:p w:rsidR="007D6F0E" w:rsidRDefault="00605148" w:rsidP="007D6F0E">
      <w:pPr>
        <w:pStyle w:val="Text"/>
      </w:pPr>
      <w:r w:rsidRPr="007D6F0E">
        <w:t>Sedím zády opřená o kolo vozu a připadám si víc než nahá bez amuletů a medailonů, bez náušnic a náramků, zahalená v Desmond</w:t>
      </w:r>
      <w:r w:rsidRPr="007D6F0E">
        <w:t>o</w:t>
      </w:r>
      <w:r w:rsidRPr="007D6F0E">
        <w:t>vě plášti a v čísi sukni, unavená k smrti. Před očima se mi dosud míhá voda, cítím jí v sobě, cítím její chuť, její pach, její zl</w:t>
      </w:r>
      <w:r w:rsidRPr="007D6F0E">
        <w:t>o</w:t>
      </w:r>
      <w:r w:rsidRPr="007D6F0E">
        <w:t>bu… Nikdy už se nebudu v Raině koupat za letních dnů, nevědomě a s důvěrou, nikdy už pro mě nebude jenom vodním tokem. Je blí</w:t>
      </w:r>
      <w:r w:rsidRPr="007D6F0E">
        <w:t>z</w:t>
      </w:r>
      <w:r w:rsidRPr="007D6F0E">
        <w:t>ká… pro toho, kdo se stal její součástí.</w:t>
      </w:r>
    </w:p>
    <w:p w:rsidR="007D6F0E" w:rsidRDefault="007D6F0E" w:rsidP="007D6F0E">
      <w:pPr>
        <w:pStyle w:val="Text"/>
      </w:pPr>
      <w:r>
        <w:t>„</w:t>
      </w:r>
      <w:r w:rsidR="00605148" w:rsidRPr="007D6F0E">
        <w:t>Jak ses z toho dostala?</w:t>
      </w:r>
      <w:r>
        <w:t>“</w:t>
      </w:r>
      <w:r w:rsidR="00605148" w:rsidRPr="007D6F0E">
        <w:t xml:space="preserve"> Desmond mě drží za ruku jako vyhoř</w:t>
      </w:r>
      <w:r w:rsidR="00605148" w:rsidRPr="007D6F0E">
        <w:t>e</w:t>
      </w:r>
      <w:r w:rsidR="00605148" w:rsidRPr="007D6F0E">
        <w:t>lý, jako dítě.</w:t>
      </w:r>
    </w:p>
    <w:p w:rsidR="007D6F0E" w:rsidRDefault="007D6F0E" w:rsidP="007D6F0E">
      <w:pPr>
        <w:pStyle w:val="Text"/>
      </w:pPr>
      <w:r>
        <w:t>„</w:t>
      </w:r>
      <w:r w:rsidR="00605148" w:rsidRPr="007D6F0E">
        <w:t>Meditace vody.</w:t>
      </w:r>
      <w:r>
        <w:t>“</w:t>
      </w:r>
      <w:r w:rsidR="00605148" w:rsidRPr="007D6F0E">
        <w:t xml:space="preserve"> Huhlám, sama si nejsem jista, jestli jsem schopna to vysvětlit, byť i kolegovi.</w:t>
      </w:r>
    </w:p>
    <w:p w:rsidR="007D6F0E" w:rsidRDefault="007D6F0E" w:rsidP="007D6F0E">
      <w:pPr>
        <w:pStyle w:val="Text"/>
      </w:pPr>
      <w:r>
        <w:t>„</w:t>
      </w:r>
      <w:r w:rsidR="00605148" w:rsidRPr="007D6F0E">
        <w:t>Proto nemám šaty a nic… prostě… tekla jsem.</w:t>
      </w:r>
      <w:r>
        <w:t>“</w:t>
      </w:r>
      <w:r w:rsidR="00605148" w:rsidRPr="007D6F0E">
        <w:t xml:space="preserve"> Tuším, že to zní pitomě a Desmondovi i přes vážnost situace škube v koutcích.</w:t>
      </w:r>
    </w:p>
    <w:p w:rsidR="007D6F0E" w:rsidRDefault="00605148" w:rsidP="007D6F0E">
      <w:pPr>
        <w:pStyle w:val="Text"/>
      </w:pPr>
      <w:r w:rsidRPr="007D6F0E">
        <w:t xml:space="preserve">Malátně do něj strčím. </w:t>
      </w:r>
      <w:r w:rsidR="007D6F0E">
        <w:t>„</w:t>
      </w:r>
      <w:r w:rsidRPr="007D6F0E">
        <w:t>Dej mi napít vína.</w:t>
      </w:r>
      <w:r w:rsidR="007D6F0E">
        <w:t>“</w:t>
      </w:r>
    </w:p>
    <w:p w:rsidR="007D6F0E" w:rsidRDefault="00605148" w:rsidP="007D6F0E">
      <w:pPr>
        <w:pStyle w:val="Text"/>
      </w:pPr>
      <w:r w:rsidRPr="007D6F0E">
        <w:t>Spala jsem? Snad jsem spala… Ležím teď v teplém lůžku ve v</w:t>
      </w:r>
      <w:r w:rsidRPr="007D6F0E">
        <w:t>o</w:t>
      </w:r>
      <w:r w:rsidRPr="007D6F0E">
        <w:t xml:space="preserve">ze, který se otřásá. Šmátrám si rukou po těle… nahá, ale bláto je </w:t>
      </w:r>
      <w:r w:rsidRPr="007D6F0E">
        <w:lastRenderedPageBreak/>
        <w:t>pryč, nadzvednu se na lokti a vidím Desmonda. Dívá se z okna a pod očima má stíny… kotlety už zdaleka nejsou dokonalé. Dostal zabrat, pomyslím si.</w:t>
      </w:r>
    </w:p>
    <w:p w:rsidR="007D6F0E" w:rsidRDefault="007D6F0E" w:rsidP="007D6F0E">
      <w:pPr>
        <w:pStyle w:val="Text"/>
      </w:pPr>
      <w:r>
        <w:t>„</w:t>
      </w:r>
      <w:r w:rsidR="00605148" w:rsidRPr="007D6F0E">
        <w:t>Kam jedem?</w:t>
      </w:r>
      <w:r>
        <w:t>“</w:t>
      </w:r>
      <w:r w:rsidR="00605148" w:rsidRPr="007D6F0E">
        <w:t xml:space="preserve"> trochu chraptím a můj vlastní hlas mi zní cize.</w:t>
      </w:r>
    </w:p>
    <w:p w:rsidR="007D6F0E" w:rsidRDefault="007D6F0E" w:rsidP="007D6F0E">
      <w:pPr>
        <w:pStyle w:val="Text"/>
      </w:pPr>
      <w:r>
        <w:t>„</w:t>
      </w:r>
      <w:r w:rsidR="00605148" w:rsidRPr="007D6F0E">
        <w:t>Do Auburgu,</w:t>
      </w:r>
      <w:r>
        <w:t>“</w:t>
      </w:r>
      <w:r w:rsidR="00605148" w:rsidRPr="007D6F0E">
        <w:t xml:space="preserve"> otočí se ke mně Desmond.</w:t>
      </w:r>
    </w:p>
    <w:p w:rsidR="007D6F0E" w:rsidRDefault="007D6F0E" w:rsidP="007D6F0E">
      <w:pPr>
        <w:pStyle w:val="Text"/>
      </w:pPr>
      <w:r>
        <w:t>„</w:t>
      </w:r>
      <w:r w:rsidR="00605148" w:rsidRPr="007D6F0E">
        <w:t>Za senilním Laviniem?</w:t>
      </w:r>
      <w:r>
        <w:t>“</w:t>
      </w:r>
    </w:p>
    <w:p w:rsidR="007D6F0E" w:rsidRDefault="007D6F0E" w:rsidP="007D6F0E">
      <w:pPr>
        <w:pStyle w:val="Text"/>
      </w:pPr>
      <w:r>
        <w:t>„</w:t>
      </w:r>
      <w:r w:rsidR="00605148" w:rsidRPr="007D6F0E">
        <w:t>Přesně tak.</w:t>
      </w:r>
      <w:r>
        <w:t>“</w:t>
      </w:r>
    </w:p>
    <w:p w:rsidR="007D6F0E" w:rsidRDefault="007D6F0E" w:rsidP="007D6F0E">
      <w:pPr>
        <w:pStyle w:val="Text"/>
      </w:pPr>
      <w:r>
        <w:t>„</w:t>
      </w:r>
      <w:r w:rsidR="00605148" w:rsidRPr="007D6F0E">
        <w:t>Tam je sucho?</w:t>
      </w:r>
      <w:r>
        <w:t>“</w:t>
      </w:r>
    </w:p>
    <w:p w:rsidR="007D6F0E" w:rsidRDefault="007D6F0E" w:rsidP="007D6F0E">
      <w:pPr>
        <w:pStyle w:val="Text"/>
      </w:pPr>
      <w:r>
        <w:t>„</w:t>
      </w:r>
      <w:r w:rsidR="00605148" w:rsidRPr="007D6F0E">
        <w:t>Tam je sucho,</w:t>
      </w:r>
      <w:r>
        <w:t>“</w:t>
      </w:r>
      <w:r w:rsidR="00605148" w:rsidRPr="007D6F0E">
        <w:t xml:space="preserve"> usměje se na mě Desmond.</w:t>
      </w:r>
    </w:p>
    <w:p w:rsidR="007D6F0E" w:rsidRDefault="007D6F0E" w:rsidP="007D6F0E">
      <w:pPr>
        <w:pStyle w:val="Text"/>
      </w:pPr>
      <w:r>
        <w:t>„</w:t>
      </w:r>
      <w:r w:rsidR="00605148" w:rsidRPr="007D6F0E">
        <w:t>Jsem nahá,</w:t>
      </w:r>
      <w:r>
        <w:t>“</w:t>
      </w:r>
      <w:r w:rsidR="00605148" w:rsidRPr="007D6F0E">
        <w:t xml:space="preserve"> připomenu mu.</w:t>
      </w:r>
    </w:p>
    <w:p w:rsidR="007D6F0E" w:rsidRDefault="007D6F0E" w:rsidP="007D6F0E">
      <w:pPr>
        <w:pStyle w:val="Text"/>
      </w:pPr>
      <w:r>
        <w:t>„</w:t>
      </w:r>
      <w:r w:rsidR="00605148" w:rsidRPr="007D6F0E">
        <w:t>Jsi pěkná! V Grabsteinu to za tebe na chvíli vezmou jiní. Všic</w:t>
      </w:r>
      <w:r w:rsidR="00605148" w:rsidRPr="007D6F0E">
        <w:t>h</w:t>
      </w:r>
      <w:r w:rsidR="00605148" w:rsidRPr="007D6F0E">
        <w:t>ni si najednou vzpomněli na krásnou Moire.</w:t>
      </w:r>
      <w:r>
        <w:t>“</w:t>
      </w:r>
    </w:p>
    <w:p w:rsidR="007D6F0E" w:rsidRDefault="007D6F0E" w:rsidP="007D6F0E">
      <w:pPr>
        <w:pStyle w:val="Text"/>
      </w:pPr>
      <w:r>
        <w:t>„</w:t>
      </w:r>
      <w:r w:rsidR="00605148" w:rsidRPr="007D6F0E">
        <w:t>Na děvku Moire?</w:t>
      </w:r>
      <w:r>
        <w:t>“</w:t>
      </w:r>
    </w:p>
    <w:p w:rsidR="007D6F0E" w:rsidRDefault="007D6F0E" w:rsidP="007D6F0E">
      <w:pPr>
        <w:pStyle w:val="Text"/>
      </w:pPr>
      <w:r>
        <w:t>„</w:t>
      </w:r>
      <w:r w:rsidR="00605148" w:rsidRPr="007D6F0E">
        <w:t>Nymfomanku Moire…</w:t>
      </w:r>
      <w:r>
        <w:t>“</w:t>
      </w:r>
      <w:r w:rsidR="00605148" w:rsidRPr="007D6F0E">
        <w:t xml:space="preserve"> najednou zvážní a nakloní se ke mně.</w:t>
      </w:r>
    </w:p>
    <w:p w:rsidR="007D6F0E" w:rsidRDefault="007D6F0E" w:rsidP="007D6F0E">
      <w:pPr>
        <w:pStyle w:val="Text"/>
      </w:pPr>
      <w:r>
        <w:t>„</w:t>
      </w:r>
      <w:r w:rsidR="00605148" w:rsidRPr="007D6F0E">
        <w:t>Můžu se tě na něco zeptat?</w:t>
      </w:r>
      <w:r>
        <w:t>“</w:t>
      </w:r>
    </w:p>
    <w:p w:rsidR="007D6F0E" w:rsidRDefault="007D6F0E" w:rsidP="007D6F0E">
      <w:pPr>
        <w:pStyle w:val="Text"/>
      </w:pPr>
      <w:r>
        <w:t>„</w:t>
      </w:r>
      <w:r w:rsidR="00605148" w:rsidRPr="007D6F0E">
        <w:t>Jen se ptej…</w:t>
      </w:r>
      <w:r>
        <w:t>“</w:t>
      </w:r>
      <w:r w:rsidR="00605148" w:rsidRPr="007D6F0E">
        <w:t xml:space="preserve"> ušklíbnu se a podepřu si hlavu.</w:t>
      </w:r>
    </w:p>
    <w:p w:rsidR="007D6F0E" w:rsidRDefault="007D6F0E" w:rsidP="007D6F0E">
      <w:pPr>
        <w:pStyle w:val="Text"/>
      </w:pPr>
      <w:r>
        <w:t>„</w:t>
      </w:r>
      <w:r w:rsidR="00605148" w:rsidRPr="007D6F0E">
        <w:t>Víš,</w:t>
      </w:r>
      <w:r>
        <w:t>“</w:t>
      </w:r>
      <w:r w:rsidR="00605148" w:rsidRPr="007D6F0E">
        <w:t xml:space="preserve"> odkašle si </w:t>
      </w:r>
      <w:r>
        <w:t>„</w:t>
      </w:r>
      <w:r w:rsidR="00605148" w:rsidRPr="007D6F0E">
        <w:t>Moire, ty jsi tenkrát přece dala skoro ka</w:t>
      </w:r>
      <w:r w:rsidR="00605148" w:rsidRPr="007D6F0E">
        <w:t>ž</w:t>
      </w:r>
      <w:r w:rsidR="00605148" w:rsidRPr="007D6F0E">
        <w:t>dému, tak proč ne mě?</w:t>
      </w:r>
      <w:r>
        <w:t>“</w:t>
      </w:r>
    </w:p>
    <w:p w:rsidR="007D6F0E" w:rsidRDefault="00605148" w:rsidP="007D6F0E">
      <w:pPr>
        <w:pStyle w:val="Text"/>
      </w:pPr>
      <w:r w:rsidRPr="007D6F0E">
        <w:t>A já zvrátím hlavu a začnu se smát a směju se a směju… a směju.</w:t>
      </w:r>
    </w:p>
    <w:p w:rsidR="007D6F0E" w:rsidRDefault="00605148" w:rsidP="007D6F0E">
      <w:pPr>
        <w:pStyle w:val="Text"/>
      </w:pPr>
      <w:r w:rsidRPr="007D6F0E">
        <w:t>A v tom smíchu se pojednou zlomí nenávist k Bratrstvu, o</w:t>
      </w:r>
      <w:r w:rsidRPr="007D6F0E">
        <w:t>d</w:t>
      </w:r>
      <w:r w:rsidRPr="007D6F0E">
        <w:t>plývá křeč mostů spálených po odchodu z hlavního města, ve světle smrti a zkázy jsou směšná zlá slova stará pár desítek let.</w:t>
      </w:r>
    </w:p>
    <w:p w:rsidR="007D6F0E" w:rsidRDefault="00605148" w:rsidP="007D6F0E">
      <w:pPr>
        <w:pStyle w:val="Text"/>
      </w:pPr>
      <w:r w:rsidRPr="007D6F0E">
        <w:t>Nymfomanka, děvka… a co, už jsem dospělá, pomluvy v</w:t>
      </w:r>
      <w:r w:rsidRPr="007D6F0E">
        <w:t>y</w:t>
      </w:r>
      <w:r w:rsidRPr="007D6F0E">
        <w:t>čpěly a jak by taky ne, ve mně už nezbývá mnoho ze sladké holčiny, která se natřásala před očima své špatné party.</w:t>
      </w:r>
    </w:p>
    <w:p w:rsidR="007D6F0E" w:rsidRDefault="00605148" w:rsidP="007D6F0E">
      <w:pPr>
        <w:pStyle w:val="Text"/>
      </w:pPr>
      <w:r w:rsidRPr="007D6F0E">
        <w:t>Pomyslím na zpustošený Grabstein, na horu práce, která čeká a pohlédnu do tváře zaraženému Desmondovi.</w:t>
      </w:r>
    </w:p>
    <w:p w:rsidR="007D6F0E" w:rsidRDefault="00605148" w:rsidP="007D6F0E">
      <w:pPr>
        <w:pStyle w:val="Text"/>
      </w:pPr>
      <w:r w:rsidRPr="007D6F0E">
        <w:t>Ne sama. Už ne sama</w:t>
      </w:r>
      <w:r w:rsidR="007D6F0E">
        <w:t>…</w:t>
      </w:r>
      <w:r w:rsidRPr="007D6F0E">
        <w:t xml:space="preserve"> pomyslím si a předloktím si přitáhnu j</w:t>
      </w:r>
      <w:r w:rsidRPr="007D6F0E">
        <w:t>e</w:t>
      </w:r>
      <w:r w:rsidRPr="007D6F0E">
        <w:t>ho hlavu k ústům…</w:t>
      </w:r>
    </w:p>
    <w:p w:rsidR="007D6F0E" w:rsidRDefault="007D6F0E" w:rsidP="007D6F0E">
      <w:pPr>
        <w:pStyle w:val="Text"/>
      </w:pPr>
      <w:r>
        <w:t>„</w:t>
      </w:r>
      <w:r w:rsidR="00605148" w:rsidRPr="007D6F0E">
        <w:t>Uschneme v Auburgu..</w:t>
      </w:r>
      <w:r>
        <w:t>“</w:t>
      </w:r>
      <w:r w:rsidR="00605148" w:rsidRPr="007D6F0E">
        <w:t xml:space="preserve"> šeptám </w:t>
      </w:r>
      <w:r>
        <w:t>„</w:t>
      </w:r>
      <w:r w:rsidR="00605148" w:rsidRPr="007D6F0E">
        <w:t>a pak mi píchneš, Desi. Nen</w:t>
      </w:r>
      <w:r w:rsidR="00605148" w:rsidRPr="007D6F0E">
        <w:t>e</w:t>
      </w:r>
      <w:r w:rsidR="00605148" w:rsidRPr="007D6F0E">
        <w:t>cháš mě trčet samotnou v té promočené díře, jasné? Pomůžeš mi z</w:t>
      </w:r>
      <w:r w:rsidR="00605148" w:rsidRPr="007D6F0E">
        <w:t>a</w:t>
      </w:r>
      <w:r w:rsidR="00605148" w:rsidRPr="007D6F0E">
        <w:t>hojit Grabstein a potom…</w:t>
      </w:r>
      <w:r>
        <w:t>“</w:t>
      </w:r>
      <w:r w:rsidR="00605148" w:rsidRPr="007D6F0E">
        <w:t xml:space="preserve"> Nadýchnu se santalu, jehož vůně ulpěla v Desmondově kožešinovém límci… voní velkým městem… stejně jako před lety.</w:t>
      </w:r>
    </w:p>
    <w:p w:rsidR="007D6F0E" w:rsidRDefault="007D6F0E" w:rsidP="007D6F0E">
      <w:pPr>
        <w:pStyle w:val="Text"/>
      </w:pPr>
      <w:r>
        <w:t>„</w:t>
      </w:r>
      <w:r w:rsidR="00605148" w:rsidRPr="007D6F0E">
        <w:t>Když já bych tě radši…</w:t>
      </w:r>
      <w:r>
        <w:t>“</w:t>
      </w:r>
      <w:r w:rsidR="00605148" w:rsidRPr="007D6F0E">
        <w:t xml:space="preserve"> mumlá Desmond do přikrývky a ani nevidí, jak mi smích už zas cuká koutky.</w:t>
      </w:r>
    </w:p>
    <w:p w:rsidR="007D6F0E" w:rsidRDefault="00605148" w:rsidP="007D6F0E">
      <w:pPr>
        <w:pStyle w:val="Text"/>
        <w:rPr>
          <w:b/>
        </w:rPr>
      </w:pPr>
      <w:r w:rsidRPr="007D6F0E">
        <w:rPr>
          <w:b/>
        </w:rPr>
        <w:lastRenderedPageBreak/>
        <w:t>IV.</w:t>
      </w:r>
    </w:p>
    <w:p w:rsidR="007D6F0E" w:rsidRDefault="00605148" w:rsidP="007D6F0E">
      <w:pPr>
        <w:pStyle w:val="Text"/>
      </w:pPr>
      <w:r w:rsidRPr="007D6F0E">
        <w:t>Raina se pomalu stahuje z okupovaných území… tváří se jako by nic, uléhá do svého koryta jako do kolébky a už se nezná k blátivé spoušti kolem. Městečko v jejím záhybu si líže rány, ucpává poboř</w:t>
      </w:r>
      <w:r w:rsidRPr="007D6F0E">
        <w:t>e</w:t>
      </w:r>
      <w:r w:rsidRPr="007D6F0E">
        <w:t>né zdi, hašteří se, trochu se krade, trochu se obdarovává, a Uma v</w:t>
      </w:r>
      <w:r w:rsidRPr="007D6F0E">
        <w:t>y</w:t>
      </w:r>
      <w:r w:rsidRPr="007D6F0E">
        <w:t xml:space="preserve">metá z kuchyně bláto a domlouvá veliké šedé zachmuřené feně: </w:t>
      </w:r>
      <w:r w:rsidR="007D6F0E">
        <w:t>„</w:t>
      </w:r>
      <w:r w:rsidRPr="007D6F0E">
        <w:t>Však ona se vrátí, uvidíš.</w:t>
      </w:r>
      <w:r w:rsidR="007D6F0E">
        <w:t>“</w:t>
      </w:r>
    </w:p>
    <w:p w:rsidR="007D6F0E" w:rsidRDefault="00605148" w:rsidP="007D6F0E">
      <w:pPr>
        <w:pStyle w:val="Text"/>
      </w:pPr>
      <w:r w:rsidRPr="007D6F0E">
        <w:t>A rudovlasá čarodějka opravdu přijde.</w:t>
      </w:r>
    </w:p>
    <w:p w:rsidR="007D6F0E" w:rsidRDefault="007D6F0E" w:rsidP="007D6F0E">
      <w:pPr>
        <w:pStyle w:val="Text"/>
      </w:pPr>
    </w:p>
    <w:p w:rsidR="00BA25C3" w:rsidRPr="007D6F0E" w:rsidRDefault="00BA25C3" w:rsidP="007D6F0E">
      <w:pPr>
        <w:pStyle w:val="Text"/>
      </w:pPr>
    </w:p>
    <w:sectPr w:rsidR="00BA25C3" w:rsidRPr="007D6F0E" w:rsidSect="007D6F0E">
      <w:footerReference w:type="default" r:id="rId7"/>
      <w:pgSz w:w="8392" w:h="11907"/>
      <w:pgMar w:top="850" w:right="850" w:bottom="850" w:left="850" w:header="510"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0B07" w:rsidRDefault="00680B07">
      <w:r>
        <w:separator/>
      </w:r>
    </w:p>
  </w:endnote>
  <w:endnote w:type="continuationSeparator" w:id="0">
    <w:p w:rsidR="00680B07" w:rsidRDefault="00680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00007843" w:usb2="00000001"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EDE" w:rsidRDefault="000C6EDE" w:rsidP="0005098C">
    <w:pPr>
      <w:pStyle w:val="Zpat"/>
      <w:ind w:firstLine="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0B07" w:rsidRDefault="00680B07">
      <w:r>
        <w:separator/>
      </w:r>
    </w:p>
  </w:footnote>
  <w:footnote w:type="continuationSeparator" w:id="0">
    <w:p w:rsidR="00680B07" w:rsidRDefault="00680B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0"/>
  <w:doNotHyphenateCaps/>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953"/>
    <w:rsid w:val="00001BCC"/>
    <w:rsid w:val="0005098C"/>
    <w:rsid w:val="00063C41"/>
    <w:rsid w:val="00073753"/>
    <w:rsid w:val="000A2F40"/>
    <w:rsid w:val="000C6EDE"/>
    <w:rsid w:val="000D5242"/>
    <w:rsid w:val="001417D3"/>
    <w:rsid w:val="001809D7"/>
    <w:rsid w:val="00187C0F"/>
    <w:rsid w:val="001A48DB"/>
    <w:rsid w:val="001F21F0"/>
    <w:rsid w:val="00200754"/>
    <w:rsid w:val="002A22C2"/>
    <w:rsid w:val="002C7381"/>
    <w:rsid w:val="002E0E98"/>
    <w:rsid w:val="00300B7E"/>
    <w:rsid w:val="003A2434"/>
    <w:rsid w:val="003F3E11"/>
    <w:rsid w:val="004060FE"/>
    <w:rsid w:val="004267B6"/>
    <w:rsid w:val="004A7E90"/>
    <w:rsid w:val="004C0F40"/>
    <w:rsid w:val="005F794B"/>
    <w:rsid w:val="00605148"/>
    <w:rsid w:val="00605405"/>
    <w:rsid w:val="00620648"/>
    <w:rsid w:val="006462E9"/>
    <w:rsid w:val="00650DF9"/>
    <w:rsid w:val="0066114E"/>
    <w:rsid w:val="00680B07"/>
    <w:rsid w:val="006B584B"/>
    <w:rsid w:val="006B5E93"/>
    <w:rsid w:val="006D7D3C"/>
    <w:rsid w:val="00700060"/>
    <w:rsid w:val="00732D1F"/>
    <w:rsid w:val="00753E34"/>
    <w:rsid w:val="007A2500"/>
    <w:rsid w:val="007D6F0E"/>
    <w:rsid w:val="007F64DA"/>
    <w:rsid w:val="00814464"/>
    <w:rsid w:val="008175F8"/>
    <w:rsid w:val="00827953"/>
    <w:rsid w:val="008A2210"/>
    <w:rsid w:val="008C3D96"/>
    <w:rsid w:val="00901FC0"/>
    <w:rsid w:val="00943BE6"/>
    <w:rsid w:val="0096195C"/>
    <w:rsid w:val="009A0407"/>
    <w:rsid w:val="00A573AF"/>
    <w:rsid w:val="00A84212"/>
    <w:rsid w:val="00AA1E62"/>
    <w:rsid w:val="00AC6E2B"/>
    <w:rsid w:val="00AF0849"/>
    <w:rsid w:val="00B51A0A"/>
    <w:rsid w:val="00BA25C3"/>
    <w:rsid w:val="00BB0A23"/>
    <w:rsid w:val="00BB4083"/>
    <w:rsid w:val="00BC545D"/>
    <w:rsid w:val="00C015E9"/>
    <w:rsid w:val="00C272E0"/>
    <w:rsid w:val="00C35779"/>
    <w:rsid w:val="00C54333"/>
    <w:rsid w:val="00C67CE7"/>
    <w:rsid w:val="00C84CFA"/>
    <w:rsid w:val="00C90265"/>
    <w:rsid w:val="00CB573A"/>
    <w:rsid w:val="00D11501"/>
    <w:rsid w:val="00DA1C63"/>
    <w:rsid w:val="00DA1D9E"/>
    <w:rsid w:val="00E36E2A"/>
    <w:rsid w:val="00E818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05148"/>
    <w:pPr>
      <w:ind w:firstLine="454"/>
      <w:jc w:val="both"/>
    </w:pPr>
    <w:rPr>
      <w:color w:val="000000"/>
      <w:sz w:val="24"/>
      <w:szCs w:val="24"/>
    </w:rPr>
  </w:style>
  <w:style w:type="paragraph" w:styleId="Nadpis1">
    <w:name w:val="heading 1"/>
    <w:basedOn w:val="Normln"/>
    <w:next w:val="Normln"/>
    <w:qFormat/>
    <w:pPr>
      <w:keepNext/>
      <w:spacing w:before="240" w:after="60"/>
      <w:outlineLvl w:val="0"/>
    </w:pPr>
    <w:rPr>
      <w:rFonts w:ascii="Arial" w:hAnsi="Arial" w:cs="Arial"/>
      <w:b/>
      <w:bCs/>
      <w:kern w:val="32"/>
      <w:sz w:val="56"/>
      <w:szCs w:val="32"/>
    </w:rPr>
  </w:style>
  <w:style w:type="paragraph" w:styleId="Nadpis2">
    <w:name w:val="heading 2"/>
    <w:basedOn w:val="Normln"/>
    <w:next w:val="Normln"/>
    <w:qFormat/>
    <w:pPr>
      <w:keepNext/>
      <w:spacing w:before="240" w:after="60"/>
      <w:outlineLvl w:val="1"/>
    </w:pPr>
    <w:rPr>
      <w:rFonts w:ascii="Arial" w:hAnsi="Arial" w:cs="Arial"/>
      <w:b/>
      <w:bCs/>
      <w:i/>
      <w:iCs/>
      <w:sz w:val="36"/>
      <w:szCs w:val="28"/>
    </w:rPr>
  </w:style>
  <w:style w:type="paragraph" w:styleId="Nadpis3">
    <w:name w:val="heading 3"/>
    <w:basedOn w:val="Normln"/>
    <w:next w:val="Normln"/>
    <w:qFormat/>
    <w:pPr>
      <w:keepNext/>
      <w:spacing w:before="240" w:after="60"/>
      <w:outlineLvl w:val="2"/>
    </w:pPr>
    <w:rPr>
      <w:rFonts w:ascii="Arial" w:hAnsi="Arial" w:cs="Arial"/>
      <w:b/>
      <w:bCs/>
      <w:sz w:val="26"/>
      <w:szCs w:val="26"/>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styleId="Rozloendokumentu">
    <w:name w:val="Document Map"/>
    <w:basedOn w:val="Normln"/>
    <w:semiHidden/>
    <w:rPr>
      <w:rFonts w:ascii="Tahoma" w:hAnsi="Tahoma" w:cs="Tahoma"/>
      <w:sz w:val="20"/>
    </w:rPr>
  </w:style>
  <w:style w:type="paragraph" w:styleId="Textpoznpodarou">
    <w:name w:val="footnote text"/>
    <w:basedOn w:val="Normln"/>
    <w:semiHidden/>
    <w:rsid w:val="002C7381"/>
    <w:rPr>
      <w:sz w:val="20"/>
      <w:szCs w:val="20"/>
    </w:rPr>
  </w:style>
  <w:style w:type="character" w:styleId="Znakapoznpodarou">
    <w:name w:val="footnote reference"/>
    <w:basedOn w:val="Standardnpsmoodstavce"/>
    <w:semiHidden/>
    <w:rsid w:val="002C7381"/>
    <w:rPr>
      <w:vertAlign w:val="superscript"/>
    </w:rPr>
  </w:style>
  <w:style w:type="paragraph" w:customStyle="1" w:styleId="Text">
    <w:name w:val="Text"/>
    <w:link w:val="TextChar"/>
    <w:rsid w:val="007D6F0E"/>
    <w:pPr>
      <w:ind w:firstLine="340"/>
      <w:jc w:val="both"/>
    </w:pPr>
    <w:rPr>
      <w:sz w:val="24"/>
      <w:szCs w:val="24"/>
    </w:rPr>
  </w:style>
  <w:style w:type="character" w:customStyle="1" w:styleId="TextChar">
    <w:name w:val="Text Char"/>
    <w:basedOn w:val="Standardnpsmoodstavce"/>
    <w:link w:val="Text"/>
    <w:rsid w:val="007D6F0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05148"/>
    <w:pPr>
      <w:ind w:firstLine="454"/>
      <w:jc w:val="both"/>
    </w:pPr>
    <w:rPr>
      <w:color w:val="000000"/>
      <w:sz w:val="24"/>
      <w:szCs w:val="24"/>
    </w:rPr>
  </w:style>
  <w:style w:type="paragraph" w:styleId="Nadpis1">
    <w:name w:val="heading 1"/>
    <w:basedOn w:val="Normln"/>
    <w:next w:val="Normln"/>
    <w:qFormat/>
    <w:pPr>
      <w:keepNext/>
      <w:spacing w:before="240" w:after="60"/>
      <w:outlineLvl w:val="0"/>
    </w:pPr>
    <w:rPr>
      <w:rFonts w:ascii="Arial" w:hAnsi="Arial" w:cs="Arial"/>
      <w:b/>
      <w:bCs/>
      <w:kern w:val="32"/>
      <w:sz w:val="56"/>
      <w:szCs w:val="32"/>
    </w:rPr>
  </w:style>
  <w:style w:type="paragraph" w:styleId="Nadpis2">
    <w:name w:val="heading 2"/>
    <w:basedOn w:val="Normln"/>
    <w:next w:val="Normln"/>
    <w:qFormat/>
    <w:pPr>
      <w:keepNext/>
      <w:spacing w:before="240" w:after="60"/>
      <w:outlineLvl w:val="1"/>
    </w:pPr>
    <w:rPr>
      <w:rFonts w:ascii="Arial" w:hAnsi="Arial" w:cs="Arial"/>
      <w:b/>
      <w:bCs/>
      <w:i/>
      <w:iCs/>
      <w:sz w:val="36"/>
      <w:szCs w:val="28"/>
    </w:rPr>
  </w:style>
  <w:style w:type="paragraph" w:styleId="Nadpis3">
    <w:name w:val="heading 3"/>
    <w:basedOn w:val="Normln"/>
    <w:next w:val="Normln"/>
    <w:qFormat/>
    <w:pPr>
      <w:keepNext/>
      <w:spacing w:before="240" w:after="60"/>
      <w:outlineLvl w:val="2"/>
    </w:pPr>
    <w:rPr>
      <w:rFonts w:ascii="Arial" w:hAnsi="Arial" w:cs="Arial"/>
      <w:b/>
      <w:bCs/>
      <w:sz w:val="26"/>
      <w:szCs w:val="26"/>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styleId="Rozloendokumentu">
    <w:name w:val="Document Map"/>
    <w:basedOn w:val="Normln"/>
    <w:semiHidden/>
    <w:rPr>
      <w:rFonts w:ascii="Tahoma" w:hAnsi="Tahoma" w:cs="Tahoma"/>
      <w:sz w:val="20"/>
    </w:rPr>
  </w:style>
  <w:style w:type="paragraph" w:styleId="Textpoznpodarou">
    <w:name w:val="footnote text"/>
    <w:basedOn w:val="Normln"/>
    <w:semiHidden/>
    <w:rsid w:val="002C7381"/>
    <w:rPr>
      <w:sz w:val="20"/>
      <w:szCs w:val="20"/>
    </w:rPr>
  </w:style>
  <w:style w:type="character" w:styleId="Znakapoznpodarou">
    <w:name w:val="footnote reference"/>
    <w:basedOn w:val="Standardnpsmoodstavce"/>
    <w:semiHidden/>
    <w:rsid w:val="002C7381"/>
    <w:rPr>
      <w:vertAlign w:val="superscript"/>
    </w:rPr>
  </w:style>
  <w:style w:type="paragraph" w:customStyle="1" w:styleId="Text">
    <w:name w:val="Text"/>
    <w:link w:val="TextChar"/>
    <w:rsid w:val="007D6F0E"/>
    <w:pPr>
      <w:ind w:firstLine="340"/>
      <w:jc w:val="both"/>
    </w:pPr>
    <w:rPr>
      <w:sz w:val="24"/>
      <w:szCs w:val="24"/>
    </w:rPr>
  </w:style>
  <w:style w:type="character" w:customStyle="1" w:styleId="TextChar">
    <w:name w:val="Text Char"/>
    <w:basedOn w:val="Standardnpsmoodstavce"/>
    <w:link w:val="Text"/>
    <w:rsid w:val="007D6F0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knihy%20opravy\opravy\Kniha%20A5.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Kniha A5</Template>
  <TotalTime>1</TotalTime>
  <Pages>16</Pages>
  <Words>4057</Words>
  <Characters>23939</Characters>
  <Application>Microsoft Office Word</Application>
  <DocSecurity>0</DocSecurity>
  <Lines>199</Lines>
  <Paragraphs>55</Paragraphs>
  <ScaleCrop>false</ScaleCrop>
  <HeadingPairs>
    <vt:vector size="2" baseType="variant">
      <vt:variant>
        <vt:lpstr>Název</vt:lpstr>
      </vt:variant>
      <vt:variant>
        <vt:i4>1</vt:i4>
      </vt:variant>
    </vt:vector>
  </HeadingPairs>
  <TitlesOfParts>
    <vt:vector size="1" baseType="lpstr">
      <vt:lpstr>Hněv řeky</vt:lpstr>
    </vt:vector>
  </TitlesOfParts>
  <Company/>
  <LinksUpToDate>false</LinksUpToDate>
  <CharactersWithSpaces>27941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Hněv řeky</dc:title>
  <dc:creator>Neomillnerová, Petra</dc:creator>
  <cp:lastModifiedBy>m666</cp:lastModifiedBy>
  <cp:revision>2</cp:revision>
  <cp:lastPrinted>1601-01-01T00:00:00Z</cp:lastPrinted>
  <dcterms:created xsi:type="dcterms:W3CDTF">2011-09-17T07:40:00Z</dcterms:created>
  <dcterms:modified xsi:type="dcterms:W3CDTF">2011-09-17T07:40:00Z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azyk">
    <vt:lpwstr>Cesky</vt:lpwstr>
  </property>
</Properties>
</file>